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21.jpg" ContentType="image/jpeg"/>
  <Override PartName="/word/media/image24.jpg" ContentType="image/jpeg"/>
  <Override PartName="/word/media/image27.jpg" ContentType="image/jpe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37EC" w:rsidRPr="00595E95" w:rsidRDefault="00CB3208" w:rsidP="00595E95">
      <w:pPr>
        <w:pStyle w:val="Puesto"/>
        <w:rPr>
          <w:noProof/>
          <w:sz w:val="72"/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2336" behindDoc="0" locked="0" layoutInCell="1" allowOverlap="1" wp14:anchorId="4EF604FA" wp14:editId="4F29C8EE">
            <wp:simplePos x="0" y="0"/>
            <wp:positionH relativeFrom="page">
              <wp:posOffset>5397840</wp:posOffset>
            </wp:positionH>
            <wp:positionV relativeFrom="paragraph">
              <wp:posOffset>-114541</wp:posOffset>
            </wp:positionV>
            <wp:extent cx="1990661" cy="1335770"/>
            <wp:effectExtent l="0" t="0" r="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jwbcj65887z6c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90661" cy="1335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64384" behindDoc="0" locked="0" layoutInCell="1" allowOverlap="1" wp14:anchorId="7FB8A4A9" wp14:editId="6991E19A">
            <wp:simplePos x="0" y="0"/>
            <wp:positionH relativeFrom="column">
              <wp:posOffset>-985542</wp:posOffset>
            </wp:positionH>
            <wp:positionV relativeFrom="paragraph">
              <wp:posOffset>6201215</wp:posOffset>
            </wp:positionV>
            <wp:extent cx="2213781" cy="2972828"/>
            <wp:effectExtent l="0" t="0" r="0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FaMaura_KitAloAmigaJoaninha__5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710" cy="2975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57215" behindDoc="0" locked="0" layoutInCell="1" allowOverlap="1" wp14:anchorId="1C88B4AD" wp14:editId="4388219F">
            <wp:simplePos x="0" y="0"/>
            <wp:positionH relativeFrom="margin">
              <wp:posOffset>2892775</wp:posOffset>
            </wp:positionH>
            <wp:positionV relativeFrom="paragraph">
              <wp:posOffset>6162183</wp:posOffset>
            </wp:positionV>
            <wp:extent cx="2344307" cy="2235692"/>
            <wp:effectExtent l="0" t="0" r="0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vinilo-flores-infantiles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43" b="19027"/>
                    <a:stretch/>
                  </pic:blipFill>
                  <pic:spPr bwMode="auto">
                    <a:xfrm>
                      <a:off x="0" y="0"/>
                      <a:ext cx="2345790" cy="2237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51072" behindDoc="0" locked="0" layoutInCell="1" allowOverlap="1" wp14:anchorId="587EA342" wp14:editId="0D49F44B">
            <wp:simplePos x="0" y="0"/>
            <wp:positionH relativeFrom="margin">
              <wp:posOffset>-134204</wp:posOffset>
            </wp:positionH>
            <wp:positionV relativeFrom="paragraph">
              <wp:posOffset>1256289</wp:posOffset>
            </wp:positionV>
            <wp:extent cx="6185175" cy="3772977"/>
            <wp:effectExtent l="0" t="0" r="6350" b="0"/>
            <wp:wrapNone/>
            <wp:docPr id="5" name="Imagen 5" descr="C:\Users\EARLY HEADSTART\Pictures\Lunares-blancos-floral-vintage-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ARLY HEADSTART\Pictures\Lunares-blancos-floral-vintage-01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175" cy="3772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63360" behindDoc="0" locked="0" layoutInCell="1" allowOverlap="1" wp14:anchorId="692DA880" wp14:editId="17A62CBD">
            <wp:simplePos x="0" y="0"/>
            <wp:positionH relativeFrom="margin">
              <wp:posOffset>-449514</wp:posOffset>
            </wp:positionH>
            <wp:positionV relativeFrom="paragraph">
              <wp:posOffset>-797258</wp:posOffset>
            </wp:positionV>
            <wp:extent cx="1179667" cy="2445740"/>
            <wp:effectExtent l="0" t="0" r="1905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bkL7mVshqOiEB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5"/>
                    <a:stretch/>
                  </pic:blipFill>
                  <pic:spPr bwMode="auto">
                    <a:xfrm>
                      <a:off x="0" y="0"/>
                      <a:ext cx="1180951" cy="2448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67456" behindDoc="0" locked="0" layoutInCell="1" allowOverlap="1" wp14:anchorId="5D0F1A43" wp14:editId="276F60BF">
            <wp:simplePos x="0" y="0"/>
            <wp:positionH relativeFrom="margin">
              <wp:posOffset>1852251</wp:posOffset>
            </wp:positionH>
            <wp:positionV relativeFrom="paragraph">
              <wp:posOffset>-55835</wp:posOffset>
            </wp:positionV>
            <wp:extent cx="1225928" cy="981315"/>
            <wp:effectExtent l="0" t="0" r="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7638" cy="9826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647999" behindDoc="0" locked="0" layoutInCell="1" allowOverlap="1" wp14:anchorId="76DF4225" wp14:editId="6DF97F92">
            <wp:simplePos x="0" y="0"/>
            <wp:positionH relativeFrom="column">
              <wp:posOffset>2845326</wp:posOffset>
            </wp:positionH>
            <wp:positionV relativeFrom="paragraph">
              <wp:posOffset>-1537335</wp:posOffset>
            </wp:positionV>
            <wp:extent cx="3266465" cy="2044700"/>
            <wp:effectExtent l="0" t="0" r="0" b="0"/>
            <wp:wrapNone/>
            <wp:docPr id="107" name="Imagen 107" descr="D:\SCRAP\Fairies and Day Dreams\kristiw_fairiesanddaydreams_hear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RAP\Fairies and Day Dreams\kristiw_fairiesanddaydreams_hearts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46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2DC6" w:rsidRDefault="00142DC6" w:rsidP="00142DC6">
      <w:pPr>
        <w:rPr>
          <w:noProof/>
          <w:lang w:val="es-ES"/>
        </w:rPr>
      </w:pPr>
    </w:p>
    <w:p w:rsidR="000C4996" w:rsidRDefault="000C4996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CB3208" w:rsidP="002C6A2A">
      <w:pPr>
        <w:rPr>
          <w:noProof/>
          <w:lang w:val="es-ES"/>
        </w:rPr>
      </w:pPr>
      <w:r w:rsidRPr="0035169C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17A0073E" wp14:editId="71428B18">
                <wp:simplePos x="0" y="0"/>
                <wp:positionH relativeFrom="column">
                  <wp:posOffset>876584</wp:posOffset>
                </wp:positionH>
                <wp:positionV relativeFrom="paragraph">
                  <wp:posOffset>196040</wp:posOffset>
                </wp:positionV>
                <wp:extent cx="4208780" cy="2033270"/>
                <wp:effectExtent l="0" t="0" r="0" b="508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8780" cy="2033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Default="00751293">
                            <w:pPr>
                              <w:rPr>
                                <w:b/>
                                <w:color w:val="auto"/>
                                <w:sz w:val="72"/>
                              </w:rPr>
                            </w:pPr>
                            <w:r>
                              <w:rPr>
                                <w:b/>
                                <w:color w:val="auto"/>
                                <w:sz w:val="72"/>
                              </w:rPr>
                              <w:t>Agenda Escolar 2015</w:t>
                            </w:r>
                            <w:r w:rsidRPr="0035169C">
                              <w:rPr>
                                <w:b/>
                                <w:color w:val="auto"/>
                                <w:sz w:val="72"/>
                              </w:rPr>
                              <w:t>-2016</w:t>
                            </w:r>
                          </w:p>
                          <w:p w:rsidR="00751293" w:rsidRPr="0035169C" w:rsidRDefault="00751293" w:rsidP="0035169C">
                            <w:pPr>
                              <w:jc w:val="both"/>
                              <w:rPr>
                                <w:b/>
                                <w:color w:val="auto"/>
                                <w:sz w:val="22"/>
                              </w:rPr>
                            </w:pPr>
                          </w:p>
                          <w:p w:rsidR="00751293" w:rsidRPr="0035169C" w:rsidRDefault="00751293" w:rsidP="0035169C">
                            <w:pPr>
                              <w:pStyle w:val="Puesto"/>
                              <w:rPr>
                                <w:b/>
                                <w:sz w:val="36"/>
                              </w:rPr>
                            </w:pPr>
                            <w:proofErr w:type="spellStart"/>
                            <w:r w:rsidRPr="0035169C">
                              <w:rPr>
                                <w:b/>
                                <w:sz w:val="36"/>
                              </w:rPr>
                              <w:t>L.E.P</w:t>
                            </w:r>
                            <w:proofErr w:type="spellEnd"/>
                            <w:r w:rsidRPr="0035169C">
                              <w:rPr>
                                <w:b/>
                                <w:sz w:val="36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sz w:val="36"/>
                              </w:rPr>
                              <w:t>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A0073E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69pt;margin-top:15.45pt;width:331.4pt;height:160.1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" filled="f" stroked="f">
                <v:textbox>
                  <w:txbxContent>
                    <w:p w:rsidR="00751293" w:rsidRDefault="00751293">
                      <w:pPr>
                        <w:rPr>
                          <w:b/>
                          <w:color w:val="auto"/>
                          <w:sz w:val="72"/>
                        </w:rPr>
                      </w:pPr>
                      <w:r>
                        <w:rPr>
                          <w:b/>
                          <w:color w:val="auto"/>
                          <w:sz w:val="72"/>
                        </w:rPr>
                        <w:t>Agenda Escolar 2015</w:t>
                      </w:r>
                      <w:r w:rsidRPr="0035169C">
                        <w:rPr>
                          <w:b/>
                          <w:color w:val="auto"/>
                          <w:sz w:val="72"/>
                        </w:rPr>
                        <w:t>-2016</w:t>
                      </w:r>
                    </w:p>
                    <w:p w:rsidR="00751293" w:rsidRPr="0035169C" w:rsidRDefault="00751293" w:rsidP="0035169C">
                      <w:pPr>
                        <w:jc w:val="both"/>
                        <w:rPr>
                          <w:b/>
                          <w:color w:val="auto"/>
                          <w:sz w:val="22"/>
                        </w:rPr>
                      </w:pPr>
                    </w:p>
                    <w:p w:rsidR="00751293" w:rsidRPr="0035169C" w:rsidRDefault="00751293" w:rsidP="0035169C">
                      <w:pPr>
                        <w:pStyle w:val="Puesto"/>
                        <w:rPr>
                          <w:b/>
                          <w:sz w:val="36"/>
                        </w:rPr>
                      </w:pPr>
                      <w:proofErr w:type="spellStart"/>
                      <w:r w:rsidRPr="0035169C">
                        <w:rPr>
                          <w:b/>
                          <w:sz w:val="36"/>
                        </w:rPr>
                        <w:t>L.E.P</w:t>
                      </w:r>
                      <w:proofErr w:type="spellEnd"/>
                      <w:r w:rsidRPr="0035169C">
                        <w:rPr>
                          <w:b/>
                          <w:sz w:val="36"/>
                        </w:rPr>
                        <w:t xml:space="preserve">. </w:t>
                      </w:r>
                      <w:r>
                        <w:rPr>
                          <w:b/>
                          <w:sz w:val="36"/>
                        </w:rPr>
                        <w:t>____________________________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CE2424" w:rsidP="002C6A2A">
      <w:pPr>
        <w:rPr>
          <w:noProof/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2053504" behindDoc="1" locked="0" layoutInCell="1" allowOverlap="1" wp14:anchorId="56B17518" wp14:editId="70E5F4E7">
            <wp:simplePos x="0" y="0"/>
            <wp:positionH relativeFrom="column">
              <wp:posOffset>149510</wp:posOffset>
            </wp:positionH>
            <wp:positionV relativeFrom="paragraph">
              <wp:posOffset>11058</wp:posOffset>
            </wp:positionV>
            <wp:extent cx="5791835" cy="1410335"/>
            <wp:effectExtent l="0" t="0" r="0" b="0"/>
            <wp:wrapNone/>
            <wp:docPr id="898" name="Imagen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buhos 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6A2A" w:rsidRDefault="002C6A2A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CB3208" w:rsidP="002C6A2A">
      <w:pPr>
        <w:rPr>
          <w:noProof/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54144" behindDoc="0" locked="0" layoutInCell="1" allowOverlap="1" wp14:anchorId="13F44194" wp14:editId="1C849A0B">
            <wp:simplePos x="0" y="0"/>
            <wp:positionH relativeFrom="rightMargin">
              <wp:posOffset>-593466</wp:posOffset>
            </wp:positionH>
            <wp:positionV relativeFrom="paragraph">
              <wp:posOffset>251268</wp:posOffset>
            </wp:positionV>
            <wp:extent cx="1321858" cy="3052908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bKY3Q7N5gNea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858" cy="3052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6A2A" w:rsidRDefault="002C6A2A" w:rsidP="002C6A2A">
      <w:pPr>
        <w:jc w:val="both"/>
        <w:rPr>
          <w:noProof/>
          <w:lang w:val="es-ES"/>
        </w:rPr>
      </w:pPr>
    </w:p>
    <w:p w:rsidR="002C6A2A" w:rsidRDefault="002C6A2A" w:rsidP="002C6A2A">
      <w:pPr>
        <w:jc w:val="both"/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2C6A2A" w:rsidRDefault="00CB3208" w:rsidP="002C6A2A">
      <w:pPr>
        <w:rPr>
          <w:noProof/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68480" behindDoc="0" locked="0" layoutInCell="1" allowOverlap="1" wp14:anchorId="26165238" wp14:editId="415CE6FD">
            <wp:simplePos x="0" y="0"/>
            <wp:positionH relativeFrom="page">
              <wp:posOffset>2359389</wp:posOffset>
            </wp:positionH>
            <wp:positionV relativeFrom="paragraph">
              <wp:posOffset>139065</wp:posOffset>
            </wp:positionV>
            <wp:extent cx="1442132" cy="1339052"/>
            <wp:effectExtent l="190500" t="57150" r="24765" b="22352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borboleta-png-borboletinha-cute-linda-fofa-www.imagenspravoces (1)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76972">
                      <a:off x="0" y="0"/>
                      <a:ext cx="1442132" cy="1339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6A2A" w:rsidRDefault="002C6A2A" w:rsidP="002C6A2A">
      <w:pPr>
        <w:rPr>
          <w:noProof/>
          <w:lang w:val="es-ES"/>
        </w:rPr>
      </w:pPr>
    </w:p>
    <w:p w:rsidR="002C6A2A" w:rsidRDefault="00CB3208" w:rsidP="002C6A2A">
      <w:pPr>
        <w:rPr>
          <w:noProof/>
          <w:lang w:val="es-ES"/>
        </w:rPr>
      </w:pPr>
      <w:r>
        <w:rPr>
          <w:noProof/>
          <w:lang w:val="es-ES" w:eastAsia="es-ES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4165E0A" wp14:editId="09226F37">
                <wp:simplePos x="0" y="0"/>
                <wp:positionH relativeFrom="margin">
                  <wp:posOffset>-1064260</wp:posOffset>
                </wp:positionH>
                <wp:positionV relativeFrom="paragraph">
                  <wp:posOffset>367556</wp:posOffset>
                </wp:positionV>
                <wp:extent cx="7803931" cy="1285875"/>
                <wp:effectExtent l="0" t="0" r="6985" b="9525"/>
                <wp:wrapNone/>
                <wp:docPr id="98" name="Grupo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03931" cy="1285875"/>
                          <a:chOff x="0" y="0"/>
                          <a:chExt cx="7803997" cy="1285875"/>
                        </a:xfrm>
                      </wpg:grpSpPr>
                      <pic:pic xmlns:pic="http://schemas.openxmlformats.org/drawingml/2006/picture">
                        <pic:nvPicPr>
                          <pic:cNvPr id="7" name="Imagen 7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080" cy="1285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n 2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16620" y="0"/>
                            <a:ext cx="3434080" cy="1285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n 3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88220" y="0"/>
                            <a:ext cx="3515777" cy="1285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C998914" id="Grupo 98" o:spid="_x0000_s1026" style="position:absolute;margin-left:-83.8pt;margin-top:28.95pt;width:614.5pt;height:101.25pt;z-index:251660288;mso-position-horizontal-relative:margin;mso-width-relative:margin" coordsize="78039,128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7" o:spid="_x0000_s1027" type="#_x0000_t75" style="position:absolute;width:34340;height:12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0gDzCAAAA2gAAAA8AAABkcnMvZG93bnJldi54bWxEj0uLwkAQhO8L/oehhb2tEz2oREfxgejF&#10;gw/EY5tpk2CmJ2YmJvvvHWFhj0VVfUVN560pxIsql1tW0O9FIIgTq3NOFZxPm58xCOeRNRaWScEv&#10;OZjPOl9TjLVt+ECvo09FgLCLUUHmfRlL6ZKMDLqeLYmDd7eVQR9klUpdYRPgppCDKBpKgzmHhQxL&#10;WmWUPI61UXCv17d9fXmO9FjrJV2bbbHLt0p9d9vFBISn1v+H/9o7rWAEnyvhBsjZG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dIA8wgAAANoAAAAPAAAAAAAAAAAAAAAAAJ8C&#10;AABkcnMvZG93bnJldi54bWxQSwUGAAAAAAQABAD3AAAAjgMAAAAA&#10;">
                  <v:imagedata r:id="rId20" o:title=""/>
                  <v:path arrowok="t"/>
                </v:shape>
                <v:shape id="Imagen 29" o:spid="_x0000_s1028" type="#_x0000_t75" style="position:absolute;left:29166;width:34341;height:12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rWxLDAAAA2wAAAA8AAABkcnMvZG93bnJldi54bWxEj0GLwjAUhO+C/yE8wZum62F1q1FWZdGL&#10;B91l8fhsnm2xealNauu/N4LgcZiZb5jZojWFuFHlcssKPoYRCOLE6pxTBX+/P4MJCOeRNRaWScGd&#10;HCzm3c4MY20b3tPt4FMRIOxiVJB5X8ZSuiQjg25oS+LgnW1l0AdZpVJX2AS4KeQoij6lwZzDQoYl&#10;rTJKLofaKDjX69Ou/r+O9UTrJR2bTbHNN0r1e+33FISn1r/Dr/ZWKxh9wfNL+AFy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+tbEsMAAADbAAAADwAAAAAAAAAAAAAAAACf&#10;AgAAZHJzL2Rvd25yZXYueG1sUEsFBgAAAAAEAAQA9wAAAI8DAAAAAA==&#10;">
                  <v:imagedata r:id="rId20" o:title=""/>
                  <v:path arrowok="t"/>
                </v:shape>
                <v:shape id="Imagen 30" o:spid="_x0000_s1029" type="#_x0000_t75" style="position:absolute;left:42882;width:35157;height:12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0eTC+AAAA2wAAAA8AAABkcnMvZG93bnJldi54bWxET8uKwjAU3Qv+Q7iCuzHxMQ+qUVQUBlxN&#10;9QMuzbWtNje1iVr9+slCcHk479mitZW4UeNLxxqGAwWCOHOm5FzDYb/9+AHhA7LByjFpeJCHxbzb&#10;mWFi3J3/6JaGXMQQ9glqKEKoEyl9VpBFP3A1ceSOrrEYImxyaRq8x3BbyZFSX9JiybGhwJrWBWXn&#10;9Go1nFeEaW6V2uwm389LNanpRJ9a93vtcgoiUBve4pf712gYx/XxS/wBcv4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R0eTC+AAAA2wAAAA8AAAAAAAAAAAAAAAAAnwIAAGRy&#10;cy9kb3ducmV2LnhtbFBLBQYAAAAABAAEAPcAAACKAwAAAAA=&#10;">
                  <v:imagedata r:id="rId21" o:title=""/>
                  <v:path arrowok="t"/>
                </v:shape>
                <w10:wrap anchorx="margin"/>
              </v:group>
            </w:pict>
          </mc:Fallback>
        </mc:AlternateContent>
      </w:r>
    </w:p>
    <w:p w:rsidR="002C6A2A" w:rsidRDefault="002C6A2A" w:rsidP="002C6A2A">
      <w:pPr>
        <w:rPr>
          <w:noProof/>
          <w:lang w:val="es-ES"/>
        </w:rPr>
      </w:pPr>
    </w:p>
    <w:p w:rsidR="00563EEF" w:rsidRDefault="00CE2424" w:rsidP="002C6A2A">
      <w:pPr>
        <w:rPr>
          <w:noProof/>
          <w:lang w:val="es-ES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2050432" behindDoc="1" locked="0" layoutInCell="1" allowOverlap="1" wp14:anchorId="524F1D4B" wp14:editId="4023B058">
            <wp:simplePos x="0" y="0"/>
            <wp:positionH relativeFrom="page">
              <wp:align>right</wp:align>
            </wp:positionH>
            <wp:positionV relativeFrom="paragraph">
              <wp:posOffset>-1048670</wp:posOffset>
            </wp:positionV>
            <wp:extent cx="7771505" cy="2506717"/>
            <wp:effectExtent l="0" t="0" r="1270" b="8255"/>
            <wp:wrapNone/>
            <wp:docPr id="896" name="Imagen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505" cy="2506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3EEF" w:rsidRDefault="00563EEF" w:rsidP="002C6A2A">
      <w:pPr>
        <w:rPr>
          <w:noProof/>
          <w:lang w:val="es-ES"/>
        </w:rPr>
      </w:pPr>
    </w:p>
    <w:p w:rsidR="00563EEF" w:rsidRDefault="00563EEF" w:rsidP="002C6A2A">
      <w:pPr>
        <w:rPr>
          <w:noProof/>
          <w:lang w:val="es-ES"/>
        </w:rPr>
      </w:pPr>
    </w:p>
    <w:p w:rsidR="002C6A2A" w:rsidRDefault="002C6A2A" w:rsidP="002C6A2A">
      <w:pPr>
        <w:rPr>
          <w:noProof/>
          <w:lang w:val="es-ES"/>
        </w:rPr>
      </w:pPr>
    </w:p>
    <w:p w:rsidR="00563EEF" w:rsidRDefault="00061E47" w:rsidP="002C6A2A">
      <w:pPr>
        <w:rPr>
          <w:noProof/>
          <w:lang w:val="es-ES"/>
        </w:rPr>
      </w:pPr>
      <w:r w:rsidRPr="00061E47">
        <w:rPr>
          <w:noProof/>
          <w:color w:val="auto"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789312" behindDoc="1" locked="0" layoutInCell="1" allowOverlap="1" wp14:anchorId="6FC48B68" wp14:editId="6225179B">
                <wp:simplePos x="0" y="0"/>
                <wp:positionH relativeFrom="page">
                  <wp:posOffset>6399530</wp:posOffset>
                </wp:positionH>
                <wp:positionV relativeFrom="paragraph">
                  <wp:posOffset>177909</wp:posOffset>
                </wp:positionV>
                <wp:extent cx="1339850" cy="5592445"/>
                <wp:effectExtent l="0" t="0" r="0" b="8255"/>
                <wp:wrapNone/>
                <wp:docPr id="86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0" cy="5592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Default="00751293" w:rsidP="00061E4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48B68" id="_x0000_s1027" type="#_x0000_t202" style="position:absolute;left:0;text-align:left;margin-left:503.9pt;margin-top:14pt;width:105.5pt;height:440.35pt;z-index:-25152716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" stroked="f">
                <v:textbox>
                  <w:txbxContent>
                    <w:p w:rsidR="00751293" w:rsidRDefault="00751293" w:rsidP="00061E47"/>
                  </w:txbxContent>
                </v:textbox>
                <w10:wrap anchorx="page"/>
              </v:shape>
            </w:pict>
          </mc:Fallback>
        </mc:AlternateContent>
      </w:r>
      <w:r w:rsidRPr="00061E47">
        <w:rPr>
          <w:noProof/>
          <w:color w:val="auto"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787264" behindDoc="1" locked="0" layoutInCell="1" allowOverlap="1" wp14:anchorId="440774D8" wp14:editId="6D1A4CA5">
                <wp:simplePos x="0" y="0"/>
                <wp:positionH relativeFrom="page">
                  <wp:align>left</wp:align>
                </wp:positionH>
                <wp:positionV relativeFrom="paragraph">
                  <wp:posOffset>168275</wp:posOffset>
                </wp:positionV>
                <wp:extent cx="1339850" cy="5592445"/>
                <wp:effectExtent l="0" t="0" r="0" b="8255"/>
                <wp:wrapNone/>
                <wp:docPr id="8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9850" cy="5592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Default="0075129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774D8" id="_x0000_s1028" type="#_x0000_t202" style="position:absolute;left:0;text-align:left;margin-left:0;margin-top:13.25pt;width:105.5pt;height:440.35pt;z-index:-251529216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" stroked="f">
                <v:textbox>
                  <w:txbxContent>
                    <w:p w:rsidR="00751293" w:rsidRDefault="00751293"/>
                  </w:txbxContent>
                </v:textbox>
                <w10:wrap anchorx="page"/>
              </v:shape>
            </w:pict>
          </mc:Fallback>
        </mc:AlternateContent>
      </w:r>
    </w:p>
    <w:p w:rsidR="00310F5C" w:rsidRDefault="00310F5C" w:rsidP="00310F5C">
      <w:pPr>
        <w:jc w:val="both"/>
        <w:rPr>
          <w:noProof/>
          <w:lang w:val="es-ES"/>
        </w:rPr>
      </w:pPr>
    </w:p>
    <w:p w:rsidR="00563EEF" w:rsidRDefault="00563EEF" w:rsidP="002C6A2A">
      <w:pPr>
        <w:rPr>
          <w:noProof/>
          <w:lang w:val="es-ES"/>
        </w:rPr>
      </w:pPr>
    </w:p>
    <w:p w:rsidR="00563EEF" w:rsidRPr="00310F5C" w:rsidRDefault="00563EEF" w:rsidP="002C6A2A">
      <w:pPr>
        <w:rPr>
          <w:noProof/>
          <w:color w:val="auto"/>
          <w:lang w:val="es-MX"/>
        </w:rPr>
      </w:pPr>
      <w:r w:rsidRPr="00310F5C">
        <w:rPr>
          <w:noProof/>
          <w:color w:val="auto"/>
          <w:lang w:val="es-MX"/>
        </w:rPr>
        <w:t>Nombre de la Profesora:</w:t>
      </w:r>
    </w:p>
    <w:p w:rsidR="00310F5C" w:rsidRPr="00310F5C" w:rsidRDefault="00310F5C" w:rsidP="002C6A2A">
      <w:pPr>
        <w:rPr>
          <w:noProof/>
          <w:color w:val="auto"/>
          <w:lang w:val="es-MX"/>
        </w:rPr>
      </w:pPr>
    </w:p>
    <w:p w:rsidR="00563EEF" w:rsidRPr="00310F5C" w:rsidRDefault="00310F5C" w:rsidP="002C6A2A">
      <w:pPr>
        <w:rPr>
          <w:noProof/>
          <w:color w:val="auto"/>
          <w:lang w:val="es-MX"/>
        </w:rPr>
      </w:pPr>
      <w:r w:rsidRPr="00310F5C">
        <w:rPr>
          <w:noProof/>
          <w:color w:val="auto"/>
          <w:lang w:val="es-MX"/>
        </w:rPr>
        <w:t>Direcció</w:t>
      </w:r>
      <w:r w:rsidR="00563EEF" w:rsidRPr="00310F5C">
        <w:rPr>
          <w:noProof/>
          <w:color w:val="auto"/>
          <w:lang w:val="es-MX"/>
        </w:rPr>
        <w:t xml:space="preserve">n: </w:t>
      </w:r>
    </w:p>
    <w:p w:rsidR="00563EEF" w:rsidRPr="00310F5C" w:rsidRDefault="00563EEF" w:rsidP="002C6A2A">
      <w:pPr>
        <w:rPr>
          <w:noProof/>
          <w:color w:val="auto"/>
          <w:lang w:val="es-MX"/>
        </w:rPr>
      </w:pPr>
    </w:p>
    <w:p w:rsidR="00310F5C" w:rsidRPr="00310F5C" w:rsidRDefault="00310F5C" w:rsidP="002C6A2A">
      <w:pPr>
        <w:rPr>
          <w:noProof/>
          <w:color w:val="auto"/>
          <w:lang w:val="es-MX"/>
        </w:rPr>
      </w:pPr>
    </w:p>
    <w:p w:rsidR="00310F5C" w:rsidRPr="00310F5C" w:rsidRDefault="00310F5C" w:rsidP="002C6A2A">
      <w:pPr>
        <w:rPr>
          <w:noProof/>
          <w:color w:val="auto"/>
          <w:lang w:val="es-MX"/>
        </w:rPr>
      </w:pPr>
      <w:r w:rsidRPr="00310F5C">
        <w:rPr>
          <w:noProof/>
          <w:color w:val="auto"/>
          <w:lang w:val="es-MX"/>
        </w:rPr>
        <w:t>Nú</w:t>
      </w:r>
      <w:r>
        <w:rPr>
          <w:noProof/>
          <w:color w:val="auto"/>
          <w:lang w:val="es-MX"/>
        </w:rPr>
        <w:t>mero telefó</w:t>
      </w:r>
      <w:r w:rsidRPr="00310F5C">
        <w:rPr>
          <w:noProof/>
          <w:color w:val="auto"/>
          <w:lang w:val="es-MX"/>
        </w:rPr>
        <w:t>nico:</w:t>
      </w:r>
    </w:p>
    <w:p w:rsidR="00310F5C" w:rsidRP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310F5C" w:rsidRP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310F5C" w:rsidRPr="00310F5C" w:rsidRDefault="00310F5C" w:rsidP="002C6A2A">
      <w:pPr>
        <w:rPr>
          <w:noProof/>
          <w:color w:val="auto"/>
          <w:lang w:val="es-MX"/>
        </w:rPr>
      </w:pPr>
      <w:r>
        <w:rPr>
          <w:noProof/>
          <w:color w:val="auto"/>
          <w:lang w:val="es-MX"/>
        </w:rPr>
        <w:t>Correo Electró</w:t>
      </w:r>
      <w:r w:rsidRPr="00310F5C">
        <w:rPr>
          <w:noProof/>
          <w:color w:val="auto"/>
          <w:lang w:val="es-MX"/>
        </w:rPr>
        <w:t>nico:</w:t>
      </w:r>
    </w:p>
    <w:p w:rsid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310F5C" w:rsidRDefault="00310F5C" w:rsidP="002C6A2A">
      <w:pPr>
        <w:rPr>
          <w:b/>
          <w:noProof/>
          <w:color w:val="auto"/>
          <w:sz w:val="40"/>
          <w:lang w:val="es-MX"/>
        </w:rPr>
      </w:pPr>
    </w:p>
    <w:p w:rsidR="00E8092D" w:rsidRDefault="00CE2424" w:rsidP="00E8092D">
      <w:pPr>
        <w:pStyle w:val="Puesto"/>
        <w:rPr>
          <w:noProof/>
          <w:color w:val="auto"/>
          <w:sz w:val="56"/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2052480" behindDoc="1" locked="0" layoutInCell="1" allowOverlap="1" wp14:anchorId="0D591392" wp14:editId="2D5078F8">
            <wp:simplePos x="0" y="0"/>
            <wp:positionH relativeFrom="page">
              <wp:posOffset>24765</wp:posOffset>
            </wp:positionH>
            <wp:positionV relativeFrom="paragraph">
              <wp:posOffset>495826</wp:posOffset>
            </wp:positionV>
            <wp:extent cx="7771130" cy="2506345"/>
            <wp:effectExtent l="0" t="0" r="1270" b="8255"/>
            <wp:wrapNone/>
            <wp:docPr id="897" name="Imagen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771130" cy="2506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5DAE" w:rsidRDefault="00D15DAE" w:rsidP="00D15DAE">
      <w:pPr>
        <w:rPr>
          <w:lang w:val="es-MX"/>
        </w:rPr>
      </w:pPr>
    </w:p>
    <w:p w:rsidR="00D15DAE" w:rsidRDefault="00D15DAE" w:rsidP="00D15DAE">
      <w:pPr>
        <w:rPr>
          <w:lang w:val="es-MX"/>
        </w:rPr>
      </w:pPr>
    </w:p>
    <w:p w:rsidR="00D15DAE" w:rsidRDefault="00D15DAE" w:rsidP="00D15DAE">
      <w:pPr>
        <w:rPr>
          <w:lang w:val="es-MX"/>
        </w:rPr>
      </w:pPr>
    </w:p>
    <w:p w:rsidR="00D15DAE" w:rsidRDefault="00D15DAE" w:rsidP="00E8092D">
      <w:pPr>
        <w:pStyle w:val="Puesto"/>
        <w:rPr>
          <w:noProof/>
          <w:color w:val="auto"/>
          <w:sz w:val="56"/>
          <w:lang w:val="es-MX"/>
        </w:rPr>
      </w:pPr>
    </w:p>
    <w:p w:rsidR="00E8092D" w:rsidRPr="006D40F9" w:rsidRDefault="00CE2424" w:rsidP="00CE2424">
      <w:pPr>
        <w:pStyle w:val="Puesto"/>
        <w:tabs>
          <w:tab w:val="left" w:pos="894"/>
          <w:tab w:val="center" w:pos="4560"/>
        </w:tabs>
        <w:jc w:val="left"/>
        <w:rPr>
          <w:noProof/>
          <w:color w:val="auto"/>
          <w:lang w:val="es-MX"/>
        </w:rPr>
      </w:pPr>
      <w:r>
        <w:rPr>
          <w:noProof/>
          <w:color w:val="auto"/>
          <w:sz w:val="56"/>
          <w:lang w:val="es-MX"/>
        </w:rPr>
        <w:lastRenderedPageBreak/>
        <w:tab/>
      </w:r>
      <w:r>
        <w:rPr>
          <w:noProof/>
          <w:color w:val="auto"/>
          <w:sz w:val="56"/>
          <w:lang w:val="es-MX"/>
        </w:rPr>
        <w:tab/>
      </w:r>
      <w:r w:rsidR="00E8092D" w:rsidRPr="006D40F9">
        <w:rPr>
          <w:noProof/>
          <w:color w:val="auto"/>
          <w:sz w:val="56"/>
          <w:lang w:val="es-MX"/>
        </w:rPr>
        <w:t>Calendario de la SEP</w:t>
      </w:r>
    </w:p>
    <w:p w:rsidR="00E8092D" w:rsidRDefault="00E8092D" w:rsidP="00E8092D">
      <w:pPr>
        <w:pStyle w:val="Puesto"/>
        <w:rPr>
          <w:noProof/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97504" behindDoc="0" locked="0" layoutInCell="1" allowOverlap="1" wp14:anchorId="19DE6B96" wp14:editId="04D210DE">
            <wp:simplePos x="0" y="0"/>
            <wp:positionH relativeFrom="page">
              <wp:posOffset>945931</wp:posOffset>
            </wp:positionH>
            <wp:positionV relativeFrom="paragraph">
              <wp:posOffset>257284</wp:posOffset>
            </wp:positionV>
            <wp:extent cx="6069242" cy="5104765"/>
            <wp:effectExtent l="0" t="0" r="8255" b="635"/>
            <wp:wrapNone/>
            <wp:docPr id="870" name="Imagen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calendario_escolar_sep_2015_2016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"/>
                    <a:stretch/>
                  </pic:blipFill>
                  <pic:spPr bwMode="auto">
                    <a:xfrm>
                      <a:off x="0" y="0"/>
                      <a:ext cx="6069242" cy="5104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92D" w:rsidRDefault="00E8092D" w:rsidP="00E8092D">
      <w:pPr>
        <w:pStyle w:val="Puesto"/>
        <w:rPr>
          <w:noProof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E8092D" w:rsidRDefault="00E8092D" w:rsidP="00310F5C">
      <w:pPr>
        <w:pStyle w:val="Puesto"/>
        <w:rPr>
          <w:noProof/>
          <w:sz w:val="56"/>
          <w:lang w:val="es-MX"/>
        </w:rPr>
      </w:pPr>
    </w:p>
    <w:p w:rsidR="00D15DAE" w:rsidRDefault="00D15DAE" w:rsidP="00D15DAE">
      <w:pPr>
        <w:rPr>
          <w:lang w:val="es-MX"/>
        </w:rPr>
      </w:pPr>
    </w:p>
    <w:p w:rsidR="00D15DAE" w:rsidRPr="00D15DAE" w:rsidRDefault="00D15DAE" w:rsidP="00D15DAE">
      <w:pPr>
        <w:rPr>
          <w:lang w:val="es-MX"/>
        </w:rPr>
      </w:pPr>
    </w:p>
    <w:p w:rsidR="00310F5C" w:rsidRPr="00CD32F3" w:rsidRDefault="00774952" w:rsidP="00310F5C">
      <w:pPr>
        <w:pStyle w:val="Puesto"/>
        <w:rPr>
          <w:noProof/>
          <w:sz w:val="56"/>
          <w:lang w:val="es-MX"/>
        </w:rPr>
      </w:pPr>
      <w:r>
        <w:rPr>
          <w:b/>
          <w:noProof/>
          <w:color w:val="auto"/>
          <w:sz w:val="40"/>
          <w:lang w:val="es-ES" w:eastAsia="es-ES"/>
        </w:rPr>
        <w:lastRenderedPageBreak/>
        <w:drawing>
          <wp:anchor distT="0" distB="0" distL="114300" distR="114300" simplePos="0" relativeHeight="251793408" behindDoc="0" locked="0" layoutInCell="1" allowOverlap="1" wp14:anchorId="312CA062" wp14:editId="18119F1A">
            <wp:simplePos x="0" y="0"/>
            <wp:positionH relativeFrom="margin">
              <wp:posOffset>4761186</wp:posOffset>
            </wp:positionH>
            <wp:positionV relativeFrom="paragraph">
              <wp:posOffset>39129</wp:posOffset>
            </wp:positionV>
            <wp:extent cx="1576551" cy="877897"/>
            <wp:effectExtent l="0" t="0" r="5080" b="0"/>
            <wp:wrapNone/>
            <wp:docPr id="871" name="Imagen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bc3baho-comienzo-de-curso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6551" cy="8778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0F5C" w:rsidRPr="00CD32F3">
        <w:rPr>
          <w:noProof/>
          <w:sz w:val="56"/>
          <w:lang w:val="es-MX"/>
        </w:rPr>
        <w:t xml:space="preserve">Directorio Telefónico </w:t>
      </w:r>
    </w:p>
    <w:p w:rsidR="00310F5C" w:rsidRDefault="00310F5C" w:rsidP="002C6A2A">
      <w:pPr>
        <w:rPr>
          <w:b/>
          <w:noProof/>
          <w:color w:val="auto"/>
          <w:sz w:val="40"/>
          <w:lang w:val="es-MX"/>
        </w:rPr>
      </w:pPr>
      <w:r>
        <w:rPr>
          <w:b/>
          <w:noProof/>
          <w:color w:val="auto"/>
          <w:sz w:val="40"/>
          <w:lang w:val="es-MX"/>
        </w:rPr>
        <w:t>(Padres de familia)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310F5C" w:rsidTr="00CD32F3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310F5C" w:rsidRDefault="00CD32F3" w:rsidP="00CD32F3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78720" behindDoc="1" locked="0" layoutInCell="1" allowOverlap="1" wp14:anchorId="443418BA" wp14:editId="1DA56460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16" name="Imagen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10F5C" w:rsidTr="00CD32F3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310F5C" w:rsidRDefault="00CD32F3" w:rsidP="00CD32F3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2816" behindDoc="0" locked="0" layoutInCell="1" allowOverlap="1" wp14:anchorId="6D087151" wp14:editId="77F02456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20" name="Imagen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310F5C" w:rsidRDefault="00CD32F3" w:rsidP="00CD32F3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0768" behindDoc="0" locked="0" layoutInCell="1" allowOverlap="1" wp14:anchorId="52AEF772" wp14:editId="1D57A22A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18" name="Imagen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D32F3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D32F3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1792" behindDoc="0" locked="0" layoutInCell="1" allowOverlap="1" wp14:anchorId="45F4DF41" wp14:editId="5E258AB7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19" name="Imagen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310F5C">
      <w:pPr>
        <w:rPr>
          <w:noProof/>
          <w:lang w:val="es-MX"/>
        </w:rPr>
      </w:pPr>
    </w:p>
    <w:p w:rsidR="00CD32F3" w:rsidRPr="00CD32F3" w:rsidRDefault="00CD32F3" w:rsidP="00310F5C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4864" behindDoc="1" locked="0" layoutInCell="1" allowOverlap="1" wp14:anchorId="614780F8" wp14:editId="0F2B98EA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21" name="Imagen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6912" behindDoc="0" locked="0" layoutInCell="1" allowOverlap="1" wp14:anchorId="1696154A" wp14:editId="16BB67EA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22" name="Imagen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5888" behindDoc="0" locked="0" layoutInCell="1" allowOverlap="1" wp14:anchorId="2E8E400B" wp14:editId="223BBD24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23" name="Imagen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7936" behindDoc="0" locked="0" layoutInCell="1" allowOverlap="1" wp14:anchorId="68D3CB11" wp14:editId="202245D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24" name="Imagen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310F5C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89984" behindDoc="1" locked="0" layoutInCell="1" allowOverlap="1" wp14:anchorId="5DDDE37B" wp14:editId="246CBD20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25" name="Imagen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2032" behindDoc="0" locked="0" layoutInCell="1" allowOverlap="1" wp14:anchorId="7AA04D7D" wp14:editId="72C99E95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27" name="Imagen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1008" behindDoc="0" locked="0" layoutInCell="1" allowOverlap="1" wp14:anchorId="3BD5A2CE" wp14:editId="0DD3893D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04" name="Imagen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3056" behindDoc="0" locked="0" layoutInCell="1" allowOverlap="1" wp14:anchorId="074498D1" wp14:editId="6DA7517B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05" name="Imagen 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310F5C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5104" behindDoc="1" locked="0" layoutInCell="1" allowOverlap="1" wp14:anchorId="46EDC76E" wp14:editId="2B08A898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06" name="Imagen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7152" behindDoc="0" locked="0" layoutInCell="1" allowOverlap="1" wp14:anchorId="06389CB3" wp14:editId="44E02B76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07" name="Imagen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6128" behindDoc="0" locked="0" layoutInCell="1" allowOverlap="1" wp14:anchorId="66F01CB1" wp14:editId="24898F70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08" name="Imagen 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698176" behindDoc="0" locked="0" layoutInCell="1" allowOverlap="1" wp14:anchorId="4C508D0F" wp14:editId="49405C54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09" name="Imagen 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310F5C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0224" behindDoc="1" locked="0" layoutInCell="1" allowOverlap="1" wp14:anchorId="4522E13A" wp14:editId="66273852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10" name="Imagen 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2272" behindDoc="0" locked="0" layoutInCell="1" allowOverlap="1" wp14:anchorId="09A8A238" wp14:editId="2563FE8F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11" name="Imagen 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1248" behindDoc="0" locked="0" layoutInCell="1" allowOverlap="1" wp14:anchorId="082980FB" wp14:editId="3B45C62C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12" name="Imagen 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3296" behindDoc="0" locked="0" layoutInCell="1" allowOverlap="1" wp14:anchorId="7ED0472B" wp14:editId="17473DE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13" name="Imagen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310F5C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5344" behindDoc="1" locked="0" layoutInCell="1" allowOverlap="1" wp14:anchorId="231D7A97" wp14:editId="3CF4BFE2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14" name="Imagen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7392" behindDoc="0" locked="0" layoutInCell="1" allowOverlap="1" wp14:anchorId="14721074" wp14:editId="76EDF353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15" name="Imagen 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6368" behindDoc="0" locked="0" layoutInCell="1" allowOverlap="1" wp14:anchorId="219CB868" wp14:editId="145B2DFF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16" name="Imagen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08416" behindDoc="0" locked="0" layoutInCell="1" allowOverlap="1" wp14:anchorId="09005CAB" wp14:editId="6DEFB51B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17" name="Imagen 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0464" behindDoc="1" locked="0" layoutInCell="1" allowOverlap="1" wp14:anchorId="7A3C07CF" wp14:editId="6C047F51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18" name="Imagen 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3536" behindDoc="0" locked="0" layoutInCell="1" allowOverlap="1" wp14:anchorId="03952EA8" wp14:editId="0D2B899F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19" name="Imagen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1488" behindDoc="0" locked="0" layoutInCell="1" allowOverlap="1" wp14:anchorId="5A4B6124" wp14:editId="18DA8DC1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21" name="Imagen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2512" behindDoc="0" locked="0" layoutInCell="1" allowOverlap="1" wp14:anchorId="137CD944" wp14:editId="37A7C95D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23" name="Imagen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CD32F3">
      <w:pPr>
        <w:rPr>
          <w:noProof/>
          <w:lang w:val="es-MX"/>
        </w:rPr>
      </w:pPr>
    </w:p>
    <w:p w:rsidR="00CD32F3" w:rsidRPr="00CD32F3" w:rsidRDefault="00CD32F3" w:rsidP="00CD32F3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4560" behindDoc="1" locked="0" layoutInCell="1" allowOverlap="1" wp14:anchorId="09E67F17" wp14:editId="6AA65258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24" name="Imagen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6608" behindDoc="0" locked="0" layoutInCell="1" allowOverlap="1" wp14:anchorId="09B1F4A1" wp14:editId="0B02853B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25" name="Imagen 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5584" behindDoc="0" locked="0" layoutInCell="1" allowOverlap="1" wp14:anchorId="7ABDD982" wp14:editId="604E4F74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26" name="Imagen 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7632" behindDoc="0" locked="0" layoutInCell="1" allowOverlap="1" wp14:anchorId="374AFF77" wp14:editId="53374867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27" name="Imagen 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CD32F3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8656" behindDoc="1" locked="0" layoutInCell="1" allowOverlap="1" wp14:anchorId="0AE17EE6" wp14:editId="07CDEB1D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28" name="Imagen 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0704" behindDoc="0" locked="0" layoutInCell="1" allowOverlap="1" wp14:anchorId="01C17BCD" wp14:editId="76B706CA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29" name="Imagen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19680" behindDoc="0" locked="0" layoutInCell="1" allowOverlap="1" wp14:anchorId="668C70BD" wp14:editId="34CDEF1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30" name="Imagen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1728" behindDoc="0" locked="0" layoutInCell="1" allowOverlap="1" wp14:anchorId="5B59CC19" wp14:editId="1EF7C24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31" name="Imagen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CD32F3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2752" behindDoc="1" locked="0" layoutInCell="1" allowOverlap="1" wp14:anchorId="21E43C63" wp14:editId="4BED76B5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32" name="Imagen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4800" behindDoc="0" locked="0" layoutInCell="1" allowOverlap="1" wp14:anchorId="6FEFE84D" wp14:editId="61AFB70D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33" name="Imagen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3776" behindDoc="0" locked="0" layoutInCell="1" allowOverlap="1" wp14:anchorId="2D0E48E9" wp14:editId="180FEEA9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34" name="Imagen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5824" behindDoc="0" locked="0" layoutInCell="1" allowOverlap="1" wp14:anchorId="36437EF8" wp14:editId="566AC51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35" name="Imagen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CD32F3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6848" behindDoc="1" locked="0" layoutInCell="1" allowOverlap="1" wp14:anchorId="5916CFE7" wp14:editId="5B32A9A2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68" name="Imagen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8896" behindDoc="0" locked="0" layoutInCell="1" allowOverlap="1" wp14:anchorId="41A28817" wp14:editId="134BA4D6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69" name="Imagen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7872" behindDoc="0" locked="0" layoutInCell="1" allowOverlap="1" wp14:anchorId="57FF6E59" wp14:editId="7D39268B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70" name="Imagen 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29920" behindDoc="0" locked="0" layoutInCell="1" allowOverlap="1" wp14:anchorId="14889703" wp14:editId="571612F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71" name="Imagen 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CD32F3" w:rsidRDefault="00CD32F3" w:rsidP="00CD32F3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CD32F3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CD32F3" w:rsidRDefault="00CD32F3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0944" behindDoc="1" locked="0" layoutInCell="1" allowOverlap="1" wp14:anchorId="04E1CB59" wp14:editId="6542CB5A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72" name="Imagen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2992" behindDoc="0" locked="0" layoutInCell="1" allowOverlap="1" wp14:anchorId="4E803A79" wp14:editId="28501AAF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73" name="Imagen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1968" behindDoc="0" locked="0" layoutInCell="1" allowOverlap="1" wp14:anchorId="241C868A" wp14:editId="7562233D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74" name="Imagen 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D32F3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CD32F3" w:rsidRDefault="00CD32F3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4016" behindDoc="0" locked="0" layoutInCell="1" allowOverlap="1" wp14:anchorId="50EEC376" wp14:editId="72CD59B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75" name="Imagen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Pr="00CE2424" w:rsidRDefault="00601AEE" w:rsidP="00601AEE">
            <w:pPr>
              <w:spacing w:line="276" w:lineRule="auto"/>
              <w:jc w:val="both"/>
              <w:rPr>
                <w:b/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55200" behindDoc="1" locked="0" layoutInCell="1" allowOverlap="1" wp14:anchorId="0B78FC31" wp14:editId="3B6FA297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58272" behindDoc="0" locked="0" layoutInCell="1" allowOverlap="1" wp14:anchorId="44BD5CF0" wp14:editId="2FA3341D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29" name="Imagen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56224" behindDoc="0" locked="0" layoutInCell="1" allowOverlap="1" wp14:anchorId="2312F69B" wp14:editId="298B696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31" name="Imagen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57248" behindDoc="0" locked="0" layoutInCell="1" allowOverlap="1" wp14:anchorId="64569C9B" wp14:editId="69C2D58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32" name="Imagen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p w:rsidR="00601AEE" w:rsidRPr="00CD32F3" w:rsidRDefault="00601AEE" w:rsidP="00601AEE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59296" behindDoc="1" locked="0" layoutInCell="1" allowOverlap="1" wp14:anchorId="72857E9E" wp14:editId="06575B8D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33" name="Imagen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1344" behindDoc="0" locked="0" layoutInCell="1" allowOverlap="1" wp14:anchorId="605FF647" wp14:editId="5C77FBA0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34" name="Imagen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0320" behindDoc="0" locked="0" layoutInCell="1" allowOverlap="1" wp14:anchorId="01FD104E" wp14:editId="64673861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35" name="Imagen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2368" behindDoc="0" locked="0" layoutInCell="1" allowOverlap="1" wp14:anchorId="66EADC59" wp14:editId="5B141D8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36" name="Imagen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3392" behindDoc="1" locked="0" layoutInCell="1" allowOverlap="1" wp14:anchorId="2DBD5354" wp14:editId="53329974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37" name="Imagen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5440" behindDoc="0" locked="0" layoutInCell="1" allowOverlap="1" wp14:anchorId="5735CC1C" wp14:editId="45E42743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38" name="Imagen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4416" behindDoc="0" locked="0" layoutInCell="1" allowOverlap="1" wp14:anchorId="5CC30E0E" wp14:editId="41FF0B53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39" name="Imagen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6464" behindDoc="0" locked="0" layoutInCell="1" allowOverlap="1" wp14:anchorId="706239A1" wp14:editId="0349C47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40" name="Imagen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7488" behindDoc="1" locked="0" layoutInCell="1" allowOverlap="1" wp14:anchorId="400296CB" wp14:editId="3E5FBEDE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41" name="Imagen 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9536" behindDoc="0" locked="0" layoutInCell="1" allowOverlap="1" wp14:anchorId="7A2A2250" wp14:editId="3D7344D5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42" name="Imagen 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68512" behindDoc="0" locked="0" layoutInCell="1" allowOverlap="1" wp14:anchorId="0A247D45" wp14:editId="34E66408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43" name="Imagen 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0560" behindDoc="0" locked="0" layoutInCell="1" allowOverlap="1" wp14:anchorId="059867F1" wp14:editId="42D844A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44" name="Imagen 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1584" behindDoc="1" locked="0" layoutInCell="1" allowOverlap="1" wp14:anchorId="7DCE3B57" wp14:editId="6BC76ACB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45" name="Imagen 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3632" behindDoc="0" locked="0" layoutInCell="1" allowOverlap="1" wp14:anchorId="5C58E70E" wp14:editId="59A4E0EC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46" name="Imagen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2608" behindDoc="0" locked="0" layoutInCell="1" allowOverlap="1" wp14:anchorId="25559999" wp14:editId="5FF2509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47" name="Imagen 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4656" behindDoc="0" locked="0" layoutInCell="1" allowOverlap="1" wp14:anchorId="6E0A4156" wp14:editId="1A797EF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48" name="Imagen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5680" behindDoc="1" locked="0" layoutInCell="1" allowOverlap="1" wp14:anchorId="4207E9BF" wp14:editId="449F2A70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49" name="Imagen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7728" behindDoc="0" locked="0" layoutInCell="1" allowOverlap="1" wp14:anchorId="292BF3AA" wp14:editId="162F8698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50" name="Imagen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6704" behindDoc="0" locked="0" layoutInCell="1" allowOverlap="1" wp14:anchorId="384B33C9" wp14:editId="380E733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51" name="Imagen 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78752" behindDoc="0" locked="0" layoutInCell="1" allowOverlap="1" wp14:anchorId="1D662274" wp14:editId="7244751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52" name="Imagen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0800" behindDoc="1" locked="0" layoutInCell="1" allowOverlap="1" wp14:anchorId="0B78FC31" wp14:editId="3B6FA297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53" name="Imagen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3872" behindDoc="0" locked="0" layoutInCell="1" allowOverlap="1" wp14:anchorId="44BD5CF0" wp14:editId="2FA3341D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54" name="Imagen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1824" behindDoc="0" locked="0" layoutInCell="1" allowOverlap="1" wp14:anchorId="2312F69B" wp14:editId="298B696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955" name="Imagen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2848" behindDoc="0" locked="0" layoutInCell="1" allowOverlap="1" wp14:anchorId="64569C9B" wp14:editId="69C2D58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956" name="Imagen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p w:rsidR="00601AEE" w:rsidRPr="00CD32F3" w:rsidRDefault="00601AEE" w:rsidP="00601AEE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4896" behindDoc="1" locked="0" layoutInCell="1" allowOverlap="1" wp14:anchorId="72857E9E" wp14:editId="06575B8D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957" name="Imagen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6944" behindDoc="0" locked="0" layoutInCell="1" allowOverlap="1" wp14:anchorId="605FF647" wp14:editId="5C77FBA0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959" name="Imagen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5920" behindDoc="0" locked="0" layoutInCell="1" allowOverlap="1" wp14:anchorId="01FD104E" wp14:editId="64673861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7968" behindDoc="0" locked="0" layoutInCell="1" allowOverlap="1" wp14:anchorId="66EADC59" wp14:editId="5B141D8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88992" behindDoc="1" locked="0" layoutInCell="1" allowOverlap="1" wp14:anchorId="2DBD5354" wp14:editId="53329974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1040" behindDoc="0" locked="0" layoutInCell="1" allowOverlap="1" wp14:anchorId="5735CC1C" wp14:editId="45E42743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29" name="Imagen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0016" behindDoc="0" locked="0" layoutInCell="1" allowOverlap="1" wp14:anchorId="5CC30E0E" wp14:editId="41FF0B53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30" name="Imagen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2064" behindDoc="0" locked="0" layoutInCell="1" allowOverlap="1" wp14:anchorId="706239A1" wp14:editId="0349C47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31" name="Imagen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3088" behindDoc="1" locked="0" layoutInCell="1" allowOverlap="1" wp14:anchorId="400296CB" wp14:editId="3E5FBEDE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32" name="Imagen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5136" behindDoc="0" locked="0" layoutInCell="1" allowOverlap="1" wp14:anchorId="7A2A2250" wp14:editId="3D7344D5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33" name="Imagen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4112" behindDoc="0" locked="0" layoutInCell="1" allowOverlap="1" wp14:anchorId="0A247D45" wp14:editId="34E66408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34" name="Imagen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6160" behindDoc="0" locked="0" layoutInCell="1" allowOverlap="1" wp14:anchorId="059867F1" wp14:editId="42D844A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35" name="Imagen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7184" behindDoc="1" locked="0" layoutInCell="1" allowOverlap="1" wp14:anchorId="7DCE3B57" wp14:editId="6BC76ACB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36" name="Imagen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9232" behindDoc="0" locked="0" layoutInCell="1" allowOverlap="1" wp14:anchorId="5C58E70E" wp14:editId="59A4E0EC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37" name="Imagen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998208" behindDoc="0" locked="0" layoutInCell="1" allowOverlap="1" wp14:anchorId="25559999" wp14:editId="5FF2509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38" name="Imagen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0256" behindDoc="0" locked="0" layoutInCell="1" allowOverlap="1" wp14:anchorId="6E0A4156" wp14:editId="1A797EF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39" name="Imagen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1280" behindDoc="1" locked="0" layoutInCell="1" allowOverlap="1" wp14:anchorId="4207E9BF" wp14:editId="449F2A70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40" name="Imagen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3328" behindDoc="0" locked="0" layoutInCell="1" allowOverlap="1" wp14:anchorId="292BF3AA" wp14:editId="162F8698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41" name="Imagen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2304" behindDoc="0" locked="0" layoutInCell="1" allowOverlap="1" wp14:anchorId="384B33C9" wp14:editId="380E733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42" name="Imagen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4352" behindDoc="0" locked="0" layoutInCell="1" allowOverlap="1" wp14:anchorId="1D662274" wp14:editId="7244751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43" name="Imagen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6400" behindDoc="1" locked="0" layoutInCell="1" allowOverlap="1" wp14:anchorId="0B78FC31" wp14:editId="3B6FA297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44" name="Imagen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9472" behindDoc="0" locked="0" layoutInCell="1" allowOverlap="1" wp14:anchorId="44BD5CF0" wp14:editId="2FA3341D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45" name="Imagen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7424" behindDoc="0" locked="0" layoutInCell="1" allowOverlap="1" wp14:anchorId="2312F69B" wp14:editId="298B696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46" name="Imagen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08448" behindDoc="0" locked="0" layoutInCell="1" allowOverlap="1" wp14:anchorId="64569C9B" wp14:editId="69C2D58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47" name="Imagen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p w:rsidR="00601AEE" w:rsidRPr="00CD32F3" w:rsidRDefault="00601AEE" w:rsidP="00601AEE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0496" behindDoc="1" locked="0" layoutInCell="1" allowOverlap="1" wp14:anchorId="72857E9E" wp14:editId="06575B8D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48" name="Imagen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2544" behindDoc="0" locked="0" layoutInCell="1" allowOverlap="1" wp14:anchorId="605FF647" wp14:editId="5C77FBA0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49" name="Imagen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1520" behindDoc="0" locked="0" layoutInCell="1" allowOverlap="1" wp14:anchorId="01FD104E" wp14:editId="64673861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50" name="Imagen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3568" behindDoc="0" locked="0" layoutInCell="1" allowOverlap="1" wp14:anchorId="66EADC59" wp14:editId="5B141D8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51" name="Imagen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4592" behindDoc="1" locked="0" layoutInCell="1" allowOverlap="1" wp14:anchorId="2DBD5354" wp14:editId="53329974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52" name="Imagen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6640" behindDoc="0" locked="0" layoutInCell="1" allowOverlap="1" wp14:anchorId="5735CC1C" wp14:editId="45E42743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53" name="Imagen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5616" behindDoc="0" locked="0" layoutInCell="1" allowOverlap="1" wp14:anchorId="5CC30E0E" wp14:editId="41FF0B53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54" name="Imagen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7664" behindDoc="0" locked="0" layoutInCell="1" allowOverlap="1" wp14:anchorId="706239A1" wp14:editId="0349C47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55" name="Imagen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8688" behindDoc="1" locked="0" layoutInCell="1" allowOverlap="1" wp14:anchorId="400296CB" wp14:editId="3E5FBEDE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56" name="Imagen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0736" behindDoc="0" locked="0" layoutInCell="1" allowOverlap="1" wp14:anchorId="7A2A2250" wp14:editId="3D7344D5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58" name="Imagen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19712" behindDoc="0" locked="0" layoutInCell="1" allowOverlap="1" wp14:anchorId="0A247D45" wp14:editId="34E66408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59" name="Imagen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1760" behindDoc="0" locked="0" layoutInCell="1" allowOverlap="1" wp14:anchorId="059867F1" wp14:editId="42D844A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24" name="Imagen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2784" behindDoc="1" locked="0" layoutInCell="1" allowOverlap="1" wp14:anchorId="7DCE3B57" wp14:editId="6BC76ACB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34" name="Imagen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4832" behindDoc="0" locked="0" layoutInCell="1" allowOverlap="1" wp14:anchorId="5C58E70E" wp14:editId="59A4E0EC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43" name="Imagen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3808" behindDoc="0" locked="0" layoutInCell="1" allowOverlap="1" wp14:anchorId="25559999" wp14:editId="5FF2509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54" name="Imagen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5856" behindDoc="0" locked="0" layoutInCell="1" allowOverlap="1" wp14:anchorId="6E0A4156" wp14:editId="1A797EF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55" name="Imagen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01AEE" w:rsidRDefault="00601AEE" w:rsidP="00601AEE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601AEE" w:rsidTr="00601AEE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601AEE" w:rsidRDefault="00601AEE" w:rsidP="00601AEE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6880" behindDoc="1" locked="0" layoutInCell="1" allowOverlap="1" wp14:anchorId="4207E9BF" wp14:editId="449F2A70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780" name="Imagen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8928" behindDoc="0" locked="0" layoutInCell="1" allowOverlap="1" wp14:anchorId="292BF3AA" wp14:editId="162F8698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781" name="Imagen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7904" behindDoc="0" locked="0" layoutInCell="1" allowOverlap="1" wp14:anchorId="384B33C9" wp14:editId="380E7332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783" name="Imagen 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1AEE" w:rsidTr="00601AEE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601AEE" w:rsidRDefault="00601AEE" w:rsidP="00601AEE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2029952" behindDoc="0" locked="0" layoutInCell="1" allowOverlap="1" wp14:anchorId="1D662274" wp14:editId="72447515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796" name="Imagen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Pr="00CD32F3" w:rsidRDefault="00D01BBF" w:rsidP="00601AEE">
      <w:pPr>
        <w:pStyle w:val="Puesto"/>
        <w:rPr>
          <w:noProof/>
          <w:sz w:val="56"/>
          <w:lang w:val="es-MX"/>
        </w:rPr>
      </w:pPr>
      <w:r>
        <w:rPr>
          <w:b/>
          <w:noProof/>
          <w:color w:val="auto"/>
          <w:sz w:val="40"/>
          <w:lang w:val="es-ES" w:eastAsia="es-ES"/>
        </w:rPr>
        <w:lastRenderedPageBreak/>
        <w:drawing>
          <wp:anchor distT="0" distB="0" distL="114300" distR="114300" simplePos="0" relativeHeight="251795456" behindDoc="0" locked="0" layoutInCell="1" allowOverlap="1" wp14:anchorId="50DB6031" wp14:editId="0B0627AC">
            <wp:simplePos x="0" y="0"/>
            <wp:positionH relativeFrom="margin">
              <wp:posOffset>4902570</wp:posOffset>
            </wp:positionH>
            <wp:positionV relativeFrom="paragraph">
              <wp:posOffset>23780</wp:posOffset>
            </wp:positionV>
            <wp:extent cx="1576070" cy="877570"/>
            <wp:effectExtent l="0" t="0" r="5080" b="0"/>
            <wp:wrapNone/>
            <wp:docPr id="872" name="Imagen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bc3baho-comienzo-de-curso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607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46CB" w:rsidRPr="00CD32F3">
        <w:rPr>
          <w:noProof/>
          <w:sz w:val="56"/>
          <w:lang w:val="es-MX"/>
        </w:rPr>
        <w:t>Directorio Telefónico</w:t>
      </w:r>
    </w:p>
    <w:p w:rsidR="004446CB" w:rsidRDefault="004446CB" w:rsidP="004446CB">
      <w:pPr>
        <w:rPr>
          <w:b/>
          <w:noProof/>
          <w:color w:val="auto"/>
          <w:sz w:val="40"/>
          <w:lang w:val="es-MX"/>
        </w:rPr>
      </w:pPr>
      <w:r>
        <w:rPr>
          <w:b/>
          <w:noProof/>
          <w:color w:val="auto"/>
          <w:sz w:val="40"/>
          <w:lang w:val="es-MX"/>
        </w:rPr>
        <w:t>(Personal)</w:t>
      </w:r>
      <w:r w:rsidR="00D01BBF" w:rsidRPr="00D01BBF">
        <w:rPr>
          <w:b/>
          <w:noProof/>
          <w:color w:val="auto"/>
          <w:sz w:val="40"/>
          <w:lang w:val="es-MX" w:eastAsia="es-MX"/>
        </w:rPr>
        <w:t xml:space="preserve">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6064" behindDoc="1" locked="0" layoutInCell="1" allowOverlap="1" wp14:anchorId="0335B547" wp14:editId="3E7819D8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823" name="Imagen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9136" behindDoc="0" locked="0" layoutInCell="1" allowOverlap="1" wp14:anchorId="20843E07" wp14:editId="0C4C52C3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824" name="Imagen 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7088" behindDoc="0" locked="0" layoutInCell="1" allowOverlap="1" wp14:anchorId="670FA980" wp14:editId="5EE68936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825" name="Imagen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38112" behindDoc="0" locked="0" layoutInCell="1" allowOverlap="1" wp14:anchorId="4D2AC42B" wp14:editId="7CB48081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826" name="Imagen 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p w:rsidR="004446CB" w:rsidRPr="00CD32F3" w:rsidRDefault="004446CB" w:rsidP="004446CB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0160" behindDoc="1" locked="0" layoutInCell="1" allowOverlap="1" wp14:anchorId="33B2E1BB" wp14:editId="708A88FD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827" name="Imagen 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2208" behindDoc="0" locked="0" layoutInCell="1" allowOverlap="1" wp14:anchorId="0DB64BBF" wp14:editId="25849F5A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828" name="Imagen 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1184" behindDoc="0" locked="0" layoutInCell="1" allowOverlap="1" wp14:anchorId="6BE205AD" wp14:editId="5900B0B6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829" name="Imagen 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3232" behindDoc="0" locked="0" layoutInCell="1" allowOverlap="1" wp14:anchorId="0A88217E" wp14:editId="23799D6A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830" name="Imagen 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4256" behindDoc="1" locked="0" layoutInCell="1" allowOverlap="1" wp14:anchorId="0B98BFA8" wp14:editId="7DFD42D4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831" name="Imagen 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6304" behindDoc="0" locked="0" layoutInCell="1" allowOverlap="1" wp14:anchorId="77F9C50F" wp14:editId="4409CF01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92" name="Imagen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5280" behindDoc="0" locked="0" layoutInCell="1" allowOverlap="1" wp14:anchorId="47572B43" wp14:editId="7623714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93" name="Imagen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7328" behindDoc="0" locked="0" layoutInCell="1" allowOverlap="1" wp14:anchorId="48BD4C4B" wp14:editId="2124A633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94" name="Imagen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8352" behindDoc="1" locked="0" layoutInCell="1" allowOverlap="1" wp14:anchorId="1608BAE9" wp14:editId="67F741F3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95" name="Imagen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0400" behindDoc="0" locked="0" layoutInCell="1" allowOverlap="1" wp14:anchorId="13AA0828" wp14:editId="7D07AA30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196" name="Imagen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49376" behindDoc="0" locked="0" layoutInCell="1" allowOverlap="1" wp14:anchorId="2A18F477" wp14:editId="1A674AFB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197" name="Imagen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1424" behindDoc="0" locked="0" layoutInCell="1" allowOverlap="1" wp14:anchorId="07B4392F" wp14:editId="280263D1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198" name="Imagen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2448" behindDoc="1" locked="0" layoutInCell="1" allowOverlap="1" wp14:anchorId="7EBC150D" wp14:editId="1080828B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199" name="Imagen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4496" behindDoc="0" locked="0" layoutInCell="1" allowOverlap="1" wp14:anchorId="2D1CDAD9" wp14:editId="47049431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00" name="Imagen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3472" behindDoc="0" locked="0" layoutInCell="1" allowOverlap="1" wp14:anchorId="15B60215" wp14:editId="027A90C9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01" name="Imagen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5520" behindDoc="0" locked="0" layoutInCell="1" allowOverlap="1" wp14:anchorId="3311287E" wp14:editId="344B2977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02" name="Imagen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6544" behindDoc="1" locked="0" layoutInCell="1" allowOverlap="1" wp14:anchorId="428293D8" wp14:editId="266EA89A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03" name="Imagen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8592" behindDoc="0" locked="0" layoutInCell="1" allowOverlap="1" wp14:anchorId="7E46DB55" wp14:editId="7F593F57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04" name="Imagen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7568" behindDoc="0" locked="0" layoutInCell="1" allowOverlap="1" wp14:anchorId="1DDFE95D" wp14:editId="320858E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05" name="Imagen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59616" behindDoc="0" locked="0" layoutInCell="1" allowOverlap="1" wp14:anchorId="0547274E" wp14:editId="15BB9436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06" name="Imagen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</w:p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1664" behindDoc="1" locked="0" layoutInCell="1" allowOverlap="1" wp14:anchorId="4A85D408" wp14:editId="0B2401C3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07" name="Imagen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4736" behindDoc="0" locked="0" layoutInCell="1" allowOverlap="1" wp14:anchorId="7F645AEC" wp14:editId="4800FBB5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08" name="Imagen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2688" behindDoc="0" locked="0" layoutInCell="1" allowOverlap="1" wp14:anchorId="68C51EDA" wp14:editId="6D3D71B3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09" name="Imagen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3712" behindDoc="0" locked="0" layoutInCell="1" allowOverlap="1" wp14:anchorId="693FDE6E" wp14:editId="52450C49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10" name="Imagen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p w:rsidR="004446CB" w:rsidRPr="00CD32F3" w:rsidRDefault="004446CB" w:rsidP="004446CB">
      <w:pPr>
        <w:rPr>
          <w:noProof/>
          <w:sz w:val="2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5760" behindDoc="1" locked="0" layoutInCell="1" allowOverlap="1" wp14:anchorId="3DF51CB1" wp14:editId="7F5A99C6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11" name="Imagen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7808" behindDoc="0" locked="0" layoutInCell="1" allowOverlap="1" wp14:anchorId="51CA3B36" wp14:editId="564E713D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12" name="Imagen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6784" behindDoc="0" locked="0" layoutInCell="1" allowOverlap="1" wp14:anchorId="1A5B1D36" wp14:editId="347C513F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13" name="Imagen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8832" behindDoc="0" locked="0" layoutInCell="1" allowOverlap="1" wp14:anchorId="2045B34F" wp14:editId="2CFC93E0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14" name="Imagen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69856" behindDoc="1" locked="0" layoutInCell="1" allowOverlap="1" wp14:anchorId="70C1B85C" wp14:editId="52CAA645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15" name="Imagen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1904" behindDoc="0" locked="0" layoutInCell="1" allowOverlap="1" wp14:anchorId="435980DB" wp14:editId="5BB11897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16" name="Imagen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0880" behindDoc="0" locked="0" layoutInCell="1" allowOverlap="1" wp14:anchorId="34093A30" wp14:editId="610A1B67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18" name="Imagen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2928" behindDoc="0" locked="0" layoutInCell="1" allowOverlap="1" wp14:anchorId="5BCA21B2" wp14:editId="747B9D5A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19" name="Imagen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3952" behindDoc="1" locked="0" layoutInCell="1" allowOverlap="1" wp14:anchorId="455070EB" wp14:editId="3A08BE83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220" name="Imagen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6000" behindDoc="0" locked="0" layoutInCell="1" allowOverlap="1" wp14:anchorId="7C818AF1" wp14:editId="10BC3A36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221" name="Imagen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4976" behindDoc="0" locked="0" layoutInCell="1" allowOverlap="1" wp14:anchorId="2011EA6F" wp14:editId="6A5B5C5E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222" name="Imagen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7024" behindDoc="0" locked="0" layoutInCell="1" allowOverlap="1" wp14:anchorId="4DF37D41" wp14:editId="1119112A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223" name="Imagen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8048" behindDoc="1" locked="0" layoutInCell="1" allowOverlap="1" wp14:anchorId="09B436FA" wp14:editId="61ADC991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832" name="Imagen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0096" behindDoc="0" locked="0" layoutInCell="1" allowOverlap="1" wp14:anchorId="631ABB15" wp14:editId="1387F4B1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833" name="Imagen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79072" behindDoc="0" locked="0" layoutInCell="1" allowOverlap="1" wp14:anchorId="61C2D888" wp14:editId="0AF9B605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834" name="Imagen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1120" behindDoc="0" locked="0" layoutInCell="1" allowOverlap="1" wp14:anchorId="28C8A4C6" wp14:editId="34661A4B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835" name="Imagen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446CB" w:rsidRDefault="004446CB" w:rsidP="004446CB">
      <w:pPr>
        <w:rPr>
          <w:noProof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55"/>
        <w:gridCol w:w="4556"/>
      </w:tblGrid>
      <w:tr w:rsidR="004446CB" w:rsidTr="00C41C98">
        <w:tc>
          <w:tcPr>
            <w:tcW w:w="9111" w:type="dxa"/>
            <w:gridSpan w:val="2"/>
            <w:tcBorders>
              <w:top w:val="nil"/>
              <w:left w:val="nil"/>
              <w:right w:val="nil"/>
            </w:tcBorders>
          </w:tcPr>
          <w:p w:rsidR="004446CB" w:rsidRDefault="004446CB" w:rsidP="00C41C98">
            <w:pPr>
              <w:spacing w:line="276" w:lineRule="auto"/>
              <w:jc w:val="both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2144" behindDoc="1" locked="0" layoutInCell="1" allowOverlap="1" wp14:anchorId="4C0B8B55" wp14:editId="71ED1EC8">
                  <wp:simplePos x="0" y="0"/>
                  <wp:positionH relativeFrom="column">
                    <wp:posOffset>29977</wp:posOffset>
                  </wp:positionH>
                  <wp:positionV relativeFrom="paragraph">
                    <wp:posOffset>0</wp:posOffset>
                  </wp:positionV>
                  <wp:extent cx="283210" cy="283210"/>
                  <wp:effectExtent l="0" t="0" r="2540" b="2540"/>
                  <wp:wrapTight wrapText="bothSides">
                    <wp:wrapPolygon edited="0">
                      <wp:start x="2906" y="0"/>
                      <wp:lineTo x="0" y="13076"/>
                      <wp:lineTo x="0" y="20341"/>
                      <wp:lineTo x="18888" y="20341"/>
                      <wp:lineTo x="20341" y="17435"/>
                      <wp:lineTo x="18888" y="8717"/>
                      <wp:lineTo x="15982" y="0"/>
                      <wp:lineTo x="2906" y="0"/>
                    </wp:wrapPolygon>
                  </wp:wrapTight>
                  <wp:docPr id="836" name="Imagen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nino-de-usuario-icono-8714-96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10" cy="28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4555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4192" behindDoc="0" locked="0" layoutInCell="1" allowOverlap="1" wp14:anchorId="30C2D5DE" wp14:editId="3D937F30">
                  <wp:simplePos x="0" y="0"/>
                  <wp:positionH relativeFrom="column">
                    <wp:posOffset>45464</wp:posOffset>
                  </wp:positionH>
                  <wp:positionV relativeFrom="paragraph">
                    <wp:posOffset>31422</wp:posOffset>
                  </wp:positionV>
                  <wp:extent cx="268014" cy="274050"/>
                  <wp:effectExtent l="0" t="0" r="0" b="0"/>
                  <wp:wrapNone/>
                  <wp:docPr id="837" name="Imagen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descarga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14" cy="27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56" w:type="dxa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3168" behindDoc="0" locked="0" layoutInCell="1" allowOverlap="1" wp14:anchorId="5E833099" wp14:editId="69EC4774">
                  <wp:simplePos x="0" y="0"/>
                  <wp:positionH relativeFrom="column">
                    <wp:posOffset>7094</wp:posOffset>
                  </wp:positionH>
                  <wp:positionV relativeFrom="paragraph">
                    <wp:posOffset>48260</wp:posOffset>
                  </wp:positionV>
                  <wp:extent cx="252248" cy="255860"/>
                  <wp:effectExtent l="0" t="0" r="0" b="0"/>
                  <wp:wrapNone/>
                  <wp:docPr id="838" name="Imagen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email-blue-5760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48" cy="255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446CB" w:rsidTr="00C41C98">
        <w:tc>
          <w:tcPr>
            <w:tcW w:w="9111" w:type="dxa"/>
            <w:gridSpan w:val="2"/>
            <w:tcBorders>
              <w:left w:val="nil"/>
              <w:bottom w:val="single" w:sz="4" w:space="0" w:color="auto"/>
              <w:right w:val="nil"/>
            </w:tcBorders>
          </w:tcPr>
          <w:p w:rsidR="004446CB" w:rsidRDefault="004446CB" w:rsidP="00C41C98">
            <w:pPr>
              <w:spacing w:line="276" w:lineRule="auto"/>
              <w:rPr>
                <w:noProof/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anchor distT="0" distB="0" distL="114300" distR="114300" simplePos="0" relativeHeight="251785216" behindDoc="0" locked="0" layoutInCell="1" allowOverlap="1" wp14:anchorId="287E203B" wp14:editId="09A75147">
                  <wp:simplePos x="0" y="0"/>
                  <wp:positionH relativeFrom="column">
                    <wp:posOffset>30349</wp:posOffset>
                  </wp:positionH>
                  <wp:positionV relativeFrom="paragraph">
                    <wp:posOffset>-6591</wp:posOffset>
                  </wp:positionV>
                  <wp:extent cx="315311" cy="264475"/>
                  <wp:effectExtent l="0" t="0" r="8890" b="2540"/>
                  <wp:wrapNone/>
                  <wp:docPr id="839" name="Imagen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direccic3b3n-postal.gif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311" cy="26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D40F9" w:rsidRDefault="00E83805" w:rsidP="00E8092D">
      <w:pPr>
        <w:pStyle w:val="Puesto"/>
        <w:rPr>
          <w:noProof/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00576" behindDoc="0" locked="0" layoutInCell="1" allowOverlap="1" wp14:anchorId="05CCB84D" wp14:editId="19C70C9C">
            <wp:simplePos x="0" y="0"/>
            <wp:positionH relativeFrom="margin">
              <wp:posOffset>4768609</wp:posOffset>
            </wp:positionH>
            <wp:positionV relativeFrom="paragraph">
              <wp:posOffset>-591185</wp:posOffset>
            </wp:positionV>
            <wp:extent cx="961368" cy="1262458"/>
            <wp:effectExtent l="0" t="0" r="0" b="0"/>
            <wp:wrapNone/>
            <wp:docPr id="874" name="Imagen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buho8 copy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368" cy="1262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92D" w:rsidRPr="00E8092D">
        <w:rPr>
          <w:noProof/>
          <w:sz w:val="56"/>
          <w:lang w:val="es-MX"/>
        </w:rPr>
        <w:t>Cumpleaños</w:t>
      </w:r>
    </w:p>
    <w:p w:rsidR="00AD2BEE" w:rsidRPr="00AD2BEE" w:rsidRDefault="00AD2BEE" w:rsidP="00AD2BEE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283"/>
        <w:gridCol w:w="3119"/>
        <w:gridCol w:w="283"/>
        <w:gridCol w:w="2879"/>
      </w:tblGrid>
      <w:tr w:rsidR="00CC3B7F" w:rsidTr="0054131C">
        <w:tc>
          <w:tcPr>
            <w:tcW w:w="2547" w:type="dxa"/>
            <w:tcBorders>
              <w:right w:val="nil"/>
            </w:tcBorders>
            <w:shd w:val="clear" w:color="auto" w:fill="FFC000"/>
          </w:tcPr>
          <w:p w:rsidR="00CC3B7F" w:rsidRPr="00D9424F" w:rsidRDefault="00CC3B7F" w:rsidP="00AD2BEE">
            <w:pPr>
              <w:rPr>
                <w:b/>
                <w:color w:val="auto"/>
                <w:lang w:val="es-MX"/>
              </w:rPr>
            </w:pPr>
            <w:r w:rsidRPr="00D9424F">
              <w:rPr>
                <w:b/>
                <w:color w:val="auto"/>
                <w:lang w:val="es-MX"/>
              </w:rPr>
              <w:t>Enero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CC3B7F" w:rsidRPr="00D9424F" w:rsidRDefault="00CC3B7F" w:rsidP="00AD2BEE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  <w:shd w:val="clear" w:color="auto" w:fill="00B0F0"/>
          </w:tcPr>
          <w:p w:rsidR="00CC3B7F" w:rsidRPr="00D9424F" w:rsidRDefault="00CC3B7F" w:rsidP="00AD2BEE">
            <w:pPr>
              <w:rPr>
                <w:b/>
                <w:color w:val="auto"/>
                <w:lang w:val="es-MX"/>
              </w:rPr>
            </w:pPr>
            <w:r w:rsidRPr="00D9424F">
              <w:rPr>
                <w:b/>
                <w:color w:val="auto"/>
                <w:lang w:val="es-MX"/>
              </w:rPr>
              <w:t>Febrero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CC3B7F" w:rsidRPr="00D9424F" w:rsidRDefault="00CC3B7F" w:rsidP="00AD2BEE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  <w:shd w:val="clear" w:color="auto" w:fill="00CC00"/>
          </w:tcPr>
          <w:p w:rsidR="00CC3B7F" w:rsidRPr="00D9424F" w:rsidRDefault="00CC3B7F" w:rsidP="00AD2BEE">
            <w:pPr>
              <w:rPr>
                <w:b/>
                <w:color w:val="auto"/>
                <w:lang w:val="es-MX"/>
              </w:rPr>
            </w:pPr>
            <w:r w:rsidRPr="00D9424F">
              <w:rPr>
                <w:b/>
                <w:color w:val="auto"/>
                <w:lang w:val="es-MX"/>
              </w:rPr>
              <w:t>Marzo</w:t>
            </w:r>
          </w:p>
        </w:tc>
      </w:tr>
      <w:tr w:rsidR="00D9424F" w:rsidTr="0054131C">
        <w:tc>
          <w:tcPr>
            <w:tcW w:w="2547" w:type="dxa"/>
            <w:tcBorders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</w:tr>
      <w:tr w:rsidR="00D9424F" w:rsidTr="0054131C">
        <w:tc>
          <w:tcPr>
            <w:tcW w:w="2547" w:type="dxa"/>
            <w:tcBorders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</w:tr>
      <w:tr w:rsidR="00D9424F" w:rsidTr="0054131C">
        <w:tc>
          <w:tcPr>
            <w:tcW w:w="2547" w:type="dxa"/>
            <w:tcBorders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</w:tr>
      <w:tr w:rsidR="00D9424F" w:rsidTr="0054131C">
        <w:tc>
          <w:tcPr>
            <w:tcW w:w="2547" w:type="dxa"/>
            <w:tcBorders>
              <w:bottom w:val="single" w:sz="4" w:space="0" w:color="auto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bottom w:val="single" w:sz="4" w:space="0" w:color="auto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  <w:bottom w:val="single" w:sz="4" w:space="0" w:color="auto"/>
            </w:tcBorders>
          </w:tcPr>
          <w:p w:rsidR="00D9424F" w:rsidRDefault="00D9424F" w:rsidP="00AD2BEE">
            <w:pPr>
              <w:rPr>
                <w:lang w:val="es-MX"/>
              </w:rPr>
            </w:pPr>
          </w:p>
        </w:tc>
      </w:tr>
    </w:tbl>
    <w:p w:rsidR="00AD2BEE" w:rsidRDefault="00AD2BEE" w:rsidP="00AD2BEE">
      <w:pPr>
        <w:rPr>
          <w:lang w:val="es-MX"/>
        </w:rPr>
      </w:pPr>
    </w:p>
    <w:p w:rsidR="00AD2BEE" w:rsidRPr="004F72D8" w:rsidRDefault="00AD2BEE" w:rsidP="00AD2BEE">
      <w:pPr>
        <w:rPr>
          <w:sz w:val="2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283"/>
        <w:gridCol w:w="3119"/>
        <w:gridCol w:w="283"/>
        <w:gridCol w:w="2879"/>
      </w:tblGrid>
      <w:tr w:rsidR="0054131C" w:rsidRPr="00D9424F" w:rsidTr="0054131C">
        <w:tc>
          <w:tcPr>
            <w:tcW w:w="2547" w:type="dxa"/>
            <w:tcBorders>
              <w:right w:val="nil"/>
            </w:tcBorders>
            <w:shd w:val="clear" w:color="auto" w:fill="7030A0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Abril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  <w:shd w:val="clear" w:color="auto" w:fill="FF0066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Mayo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  <w:shd w:val="clear" w:color="auto" w:fill="996633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Junio</w:t>
            </w: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  <w:bottom w:val="single" w:sz="4" w:space="0" w:color="auto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</w:tbl>
    <w:p w:rsidR="006D40F9" w:rsidRPr="004F72D8" w:rsidRDefault="006D40F9" w:rsidP="0054131C">
      <w:pPr>
        <w:pStyle w:val="Puesto"/>
        <w:jc w:val="both"/>
        <w:rPr>
          <w:noProof/>
          <w:sz w:val="32"/>
          <w:szCs w:val="32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283"/>
        <w:gridCol w:w="3119"/>
        <w:gridCol w:w="283"/>
        <w:gridCol w:w="2879"/>
      </w:tblGrid>
      <w:tr w:rsidR="0054131C" w:rsidRPr="00D9424F" w:rsidTr="0054131C">
        <w:tc>
          <w:tcPr>
            <w:tcW w:w="2547" w:type="dxa"/>
            <w:tcBorders>
              <w:right w:val="nil"/>
            </w:tcBorders>
            <w:shd w:val="clear" w:color="auto" w:fill="E57DA2" w:themeFill="accent1" w:themeFillTint="99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Julio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  <w:shd w:val="clear" w:color="auto" w:fill="FF0000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Agosto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  <w:shd w:val="clear" w:color="auto" w:fill="0066FF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 xml:space="preserve">Septiembre </w:t>
            </w: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  <w:bottom w:val="single" w:sz="4" w:space="0" w:color="auto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</w:tbl>
    <w:p w:rsidR="0054131C" w:rsidRPr="0054131C" w:rsidRDefault="004F72D8" w:rsidP="0054131C">
      <w:pPr>
        <w:rPr>
          <w:lang w:val="es-MX"/>
        </w:rPr>
      </w:pPr>
      <w:r>
        <w:rPr>
          <w:noProof/>
          <w:sz w:val="56"/>
          <w:lang w:val="es-ES" w:eastAsia="es-ES"/>
        </w:rPr>
        <w:drawing>
          <wp:anchor distT="0" distB="0" distL="114300" distR="114300" simplePos="0" relativeHeight="251799552" behindDoc="0" locked="0" layoutInCell="1" allowOverlap="1" wp14:anchorId="052080A9" wp14:editId="4AF484EC">
            <wp:simplePos x="0" y="0"/>
            <wp:positionH relativeFrom="page">
              <wp:posOffset>2049145</wp:posOffset>
            </wp:positionH>
            <wp:positionV relativeFrom="paragraph">
              <wp:posOffset>1531029</wp:posOffset>
            </wp:positionV>
            <wp:extent cx="3940120" cy="1409996"/>
            <wp:effectExtent l="0" t="0" r="3810" b="0"/>
            <wp:wrapNone/>
            <wp:docPr id="873" name="Imagen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" name="buhos-de-la-fiesta-de-cumpleaños-20575540.jpg"/>
                    <pic:cNvPicPr/>
                  </pic:nvPicPr>
                  <pic:blipFill rotWithShape="1">
                    <a:blip r:embed="rId30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27" b="60183"/>
                    <a:stretch/>
                  </pic:blipFill>
                  <pic:spPr bwMode="auto">
                    <a:xfrm>
                      <a:off x="0" y="0"/>
                      <a:ext cx="3940120" cy="1409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283"/>
        <w:gridCol w:w="3119"/>
        <w:gridCol w:w="283"/>
        <w:gridCol w:w="2879"/>
      </w:tblGrid>
      <w:tr w:rsidR="0054131C" w:rsidRPr="00D9424F" w:rsidTr="0054131C">
        <w:tc>
          <w:tcPr>
            <w:tcW w:w="2547" w:type="dxa"/>
            <w:tcBorders>
              <w:right w:val="nil"/>
            </w:tcBorders>
            <w:shd w:val="clear" w:color="auto" w:fill="FF0066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Octubre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  <w:shd w:val="clear" w:color="auto" w:fill="00CC00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Noviembre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  <w:shd w:val="clear" w:color="auto" w:fill="D60093"/>
          </w:tcPr>
          <w:p w:rsidR="0054131C" w:rsidRPr="00D9424F" w:rsidRDefault="0054131C" w:rsidP="00C41C98">
            <w:pPr>
              <w:rPr>
                <w:b/>
                <w:color w:val="auto"/>
                <w:lang w:val="es-MX"/>
              </w:rPr>
            </w:pPr>
            <w:r>
              <w:rPr>
                <w:b/>
                <w:color w:val="auto"/>
                <w:lang w:val="es-MX"/>
              </w:rPr>
              <w:t>Diciembre</w:t>
            </w: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  <w:tr w:rsidR="0054131C" w:rsidTr="00C41C98">
        <w:tc>
          <w:tcPr>
            <w:tcW w:w="2547" w:type="dxa"/>
            <w:tcBorders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3119" w:type="dxa"/>
            <w:tcBorders>
              <w:left w:val="nil"/>
              <w:bottom w:val="single" w:sz="4" w:space="0" w:color="auto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  <w:tc>
          <w:tcPr>
            <w:tcW w:w="2879" w:type="dxa"/>
            <w:tcBorders>
              <w:left w:val="nil"/>
              <w:bottom w:val="single" w:sz="4" w:space="0" w:color="auto"/>
            </w:tcBorders>
          </w:tcPr>
          <w:p w:rsidR="0054131C" w:rsidRDefault="0054131C" w:rsidP="00C41C98">
            <w:pPr>
              <w:rPr>
                <w:lang w:val="es-MX"/>
              </w:rPr>
            </w:pPr>
          </w:p>
        </w:tc>
      </w:tr>
    </w:tbl>
    <w:p w:rsidR="00653BFB" w:rsidRDefault="00653BFB" w:rsidP="006D40F9">
      <w:pPr>
        <w:pStyle w:val="Puesto"/>
        <w:rPr>
          <w:noProof/>
          <w:sz w:val="72"/>
          <w:lang w:val="es-MX"/>
        </w:rPr>
      </w:pPr>
    </w:p>
    <w:p w:rsidR="006D40F9" w:rsidRDefault="006C7328" w:rsidP="006D40F9">
      <w:pPr>
        <w:pStyle w:val="Puesto"/>
        <w:rPr>
          <w:noProof/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02624" behindDoc="0" locked="0" layoutInCell="1" allowOverlap="1" wp14:anchorId="3646DAD2" wp14:editId="574574B1">
            <wp:simplePos x="0" y="0"/>
            <wp:positionH relativeFrom="margin">
              <wp:align>left</wp:align>
            </wp:positionH>
            <wp:positionV relativeFrom="paragraph">
              <wp:posOffset>-197223</wp:posOffset>
            </wp:positionV>
            <wp:extent cx="1072055" cy="882869"/>
            <wp:effectExtent l="0" t="0" r="0" b="0"/>
            <wp:wrapNone/>
            <wp:docPr id="876" name="Imagen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hwLkk1k2h3yX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72055" cy="882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01600" behindDoc="0" locked="0" layoutInCell="1" allowOverlap="1" wp14:anchorId="4B25221E" wp14:editId="6A9AC56E">
            <wp:simplePos x="0" y="0"/>
            <wp:positionH relativeFrom="margin">
              <wp:align>right</wp:align>
            </wp:positionH>
            <wp:positionV relativeFrom="paragraph">
              <wp:posOffset>-638197</wp:posOffset>
            </wp:positionV>
            <wp:extent cx="1101934" cy="1324303"/>
            <wp:effectExtent l="0" t="0" r="3175" b="9525"/>
            <wp:wrapNone/>
            <wp:docPr id="875" name="Imagen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ibaOYpRijXNe6Q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1934" cy="1324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3BFB" w:rsidRPr="00653BFB">
        <w:rPr>
          <w:noProof/>
          <w:sz w:val="56"/>
          <w:lang w:val="es-MX"/>
        </w:rPr>
        <w:t>Comisiones</w:t>
      </w:r>
    </w:p>
    <w:p w:rsidR="00E71069" w:rsidRPr="00E71069" w:rsidRDefault="00E71069" w:rsidP="00E71069">
      <w:pPr>
        <w:rPr>
          <w:lang w:val="es-MX"/>
        </w:rPr>
      </w:pPr>
    </w:p>
    <w:tbl>
      <w:tblPr>
        <w:tblStyle w:val="Tabladecuadrcula4-nfasis1"/>
        <w:tblW w:w="0" w:type="auto"/>
        <w:tblLook w:val="04A0" w:firstRow="1" w:lastRow="0" w:firstColumn="1" w:lastColumn="0" w:noHBand="0" w:noVBand="1"/>
      </w:tblPr>
      <w:tblGrid>
        <w:gridCol w:w="3037"/>
        <w:gridCol w:w="3762"/>
        <w:gridCol w:w="2312"/>
      </w:tblGrid>
      <w:tr w:rsidR="00E71069" w:rsidTr="00CE242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Pr="00E71069" w:rsidRDefault="00E71069" w:rsidP="00E71069">
            <w:pPr>
              <w:rPr>
                <w:color w:val="auto"/>
                <w:lang w:val="es-MX"/>
              </w:rPr>
            </w:pPr>
            <w:r w:rsidRPr="00E71069">
              <w:rPr>
                <w:color w:val="auto"/>
                <w:lang w:val="es-MX"/>
              </w:rPr>
              <w:t>Comisión</w:t>
            </w:r>
          </w:p>
        </w:tc>
        <w:tc>
          <w:tcPr>
            <w:tcW w:w="3762" w:type="dxa"/>
          </w:tcPr>
          <w:p w:rsidR="00E71069" w:rsidRPr="00E71069" w:rsidRDefault="00E71069" w:rsidP="00E7106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71069">
              <w:rPr>
                <w:color w:val="auto"/>
                <w:lang w:val="es-MX"/>
              </w:rPr>
              <w:t>Responsable</w:t>
            </w:r>
          </w:p>
        </w:tc>
        <w:tc>
          <w:tcPr>
            <w:tcW w:w="2312" w:type="dxa"/>
          </w:tcPr>
          <w:p w:rsidR="00E71069" w:rsidRPr="00E71069" w:rsidRDefault="00E71069" w:rsidP="00E7106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71069">
              <w:rPr>
                <w:color w:val="auto"/>
                <w:lang w:val="es-MX"/>
              </w:rPr>
              <w:t xml:space="preserve">Fecha </w:t>
            </w:r>
          </w:p>
        </w:tc>
      </w:tr>
      <w:tr w:rsidR="00E71069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s-MX"/>
              </w:rPr>
            </w:pPr>
          </w:p>
        </w:tc>
      </w:tr>
      <w:tr w:rsidR="00E7106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37" w:type="dxa"/>
          </w:tcPr>
          <w:p w:rsidR="00E71069" w:rsidRDefault="00E71069" w:rsidP="00E71069">
            <w:pPr>
              <w:spacing w:line="360" w:lineRule="auto"/>
              <w:rPr>
                <w:lang w:val="es-MX"/>
              </w:rPr>
            </w:pPr>
          </w:p>
        </w:tc>
        <w:tc>
          <w:tcPr>
            <w:tcW w:w="376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  <w:tc>
          <w:tcPr>
            <w:tcW w:w="2312" w:type="dxa"/>
          </w:tcPr>
          <w:p w:rsidR="00E71069" w:rsidRDefault="00E71069" w:rsidP="00E71069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s-MX"/>
              </w:rPr>
            </w:pPr>
          </w:p>
        </w:tc>
      </w:tr>
    </w:tbl>
    <w:p w:rsidR="00E71069" w:rsidRPr="00E71069" w:rsidRDefault="00E71069" w:rsidP="00E71069">
      <w:pPr>
        <w:rPr>
          <w:lang w:val="es-MX"/>
        </w:rPr>
      </w:pPr>
    </w:p>
    <w:p w:rsidR="00653BFB" w:rsidRDefault="004C4BF6" w:rsidP="004C4BF6">
      <w:pPr>
        <w:pStyle w:val="Puesto"/>
        <w:rPr>
          <w:sz w:val="56"/>
          <w:lang w:val="es-MX"/>
        </w:rPr>
      </w:pPr>
      <w:r w:rsidRPr="004C4BF6">
        <w:rPr>
          <w:sz w:val="56"/>
          <w:lang w:val="es-MX"/>
        </w:rPr>
        <w:lastRenderedPageBreak/>
        <w:t xml:space="preserve">Periódico Mural </w:t>
      </w:r>
    </w:p>
    <w:p w:rsidR="004C4BF6" w:rsidRPr="004C4BF6" w:rsidRDefault="004C4BF6" w:rsidP="004C4BF6">
      <w:pPr>
        <w:rPr>
          <w:lang w:val="es-MX"/>
        </w:rPr>
      </w:pPr>
    </w:p>
    <w:tbl>
      <w:tblPr>
        <w:tblStyle w:val="Tabladecuadrcula4-nfasis1"/>
        <w:tblW w:w="0" w:type="auto"/>
        <w:tblLook w:val="04A0" w:firstRow="1" w:lastRow="0" w:firstColumn="1" w:lastColumn="0" w:noHBand="0" w:noVBand="1"/>
      </w:tblPr>
      <w:tblGrid>
        <w:gridCol w:w="3114"/>
        <w:gridCol w:w="5997"/>
      </w:tblGrid>
      <w:tr w:rsidR="004C4BF6" w:rsidTr="00CE242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6D40F9">
            <w:pPr>
              <w:pStyle w:val="Puesto"/>
              <w:rPr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noProof/>
                <w:color w:val="auto"/>
                <w:sz w:val="32"/>
                <w:szCs w:val="32"/>
                <w:lang w:val="es-MX"/>
              </w:rPr>
              <w:t>Mes</w:t>
            </w:r>
          </w:p>
        </w:tc>
        <w:tc>
          <w:tcPr>
            <w:tcW w:w="5997" w:type="dxa"/>
          </w:tcPr>
          <w:p w:rsidR="004C4BF6" w:rsidRPr="004C4BF6" w:rsidRDefault="004C4BF6" w:rsidP="006D40F9">
            <w:pPr>
              <w:pStyle w:val="Pues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noProof/>
                <w:color w:val="auto"/>
                <w:sz w:val="32"/>
                <w:szCs w:val="32"/>
                <w:lang w:val="es-MX"/>
              </w:rPr>
              <w:t>Responsable</w:t>
            </w:r>
          </w:p>
        </w:tc>
      </w:tr>
      <w:tr w:rsidR="004C4BF6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Agosto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Septiembre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Octubre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Noviembre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Diciembre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Enero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Febrero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Marzo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Abril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Mayo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>Junio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  <w:tr w:rsidR="004C4BF6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:rsidR="004C4BF6" w:rsidRPr="004C4BF6" w:rsidRDefault="004C4BF6" w:rsidP="004C4BF6">
            <w:pPr>
              <w:pStyle w:val="Puesto"/>
              <w:spacing w:line="360" w:lineRule="auto"/>
              <w:rPr>
                <w:b w:val="0"/>
                <w:noProof/>
                <w:color w:val="auto"/>
                <w:sz w:val="32"/>
                <w:szCs w:val="32"/>
                <w:lang w:val="es-MX"/>
              </w:rPr>
            </w:pPr>
            <w:r w:rsidRPr="004C4BF6">
              <w:rPr>
                <w:b w:val="0"/>
                <w:noProof/>
                <w:color w:val="auto"/>
                <w:sz w:val="32"/>
                <w:szCs w:val="32"/>
                <w:lang w:val="es-MX"/>
              </w:rPr>
              <w:t xml:space="preserve">Julio </w:t>
            </w:r>
          </w:p>
        </w:tc>
        <w:tc>
          <w:tcPr>
            <w:tcW w:w="5997" w:type="dxa"/>
          </w:tcPr>
          <w:p w:rsidR="004C4BF6" w:rsidRPr="004C4BF6" w:rsidRDefault="004C4BF6" w:rsidP="004C4BF6">
            <w:pPr>
              <w:pStyle w:val="Puesto"/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noProof/>
                <w:color w:val="auto"/>
                <w:sz w:val="32"/>
                <w:szCs w:val="32"/>
                <w:lang w:val="es-MX"/>
              </w:rPr>
            </w:pPr>
          </w:p>
        </w:tc>
      </w:tr>
    </w:tbl>
    <w:p w:rsidR="006D40F9" w:rsidRDefault="00A068FF" w:rsidP="006D40F9">
      <w:pPr>
        <w:pStyle w:val="Puesto"/>
        <w:rPr>
          <w:noProof/>
          <w:lang w:val="es-MX"/>
        </w:rPr>
      </w:pPr>
      <w:r>
        <w:rPr>
          <w:b/>
          <w:noProof/>
          <w:color w:val="auto"/>
          <w:sz w:val="32"/>
          <w:szCs w:val="32"/>
          <w:lang w:val="es-ES" w:eastAsia="es-ES"/>
        </w:rPr>
        <w:drawing>
          <wp:anchor distT="0" distB="0" distL="114300" distR="114300" simplePos="0" relativeHeight="251803648" behindDoc="0" locked="0" layoutInCell="1" allowOverlap="1" wp14:anchorId="25A50665" wp14:editId="46F31388">
            <wp:simplePos x="0" y="0"/>
            <wp:positionH relativeFrom="page">
              <wp:posOffset>1806466</wp:posOffset>
            </wp:positionH>
            <wp:positionV relativeFrom="paragraph">
              <wp:posOffset>63500</wp:posOffset>
            </wp:positionV>
            <wp:extent cx="4335517" cy="1899908"/>
            <wp:effectExtent l="0" t="0" r="8255" b="5715"/>
            <wp:wrapNone/>
            <wp:docPr id="879" name="Imagen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593169125_505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25" b="27047"/>
                    <a:stretch/>
                  </pic:blipFill>
                  <pic:spPr bwMode="auto">
                    <a:xfrm>
                      <a:off x="0" y="0"/>
                      <a:ext cx="4335517" cy="1899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40F9" w:rsidRDefault="006D40F9" w:rsidP="006D40F9">
      <w:pPr>
        <w:pStyle w:val="Puesto"/>
        <w:rPr>
          <w:noProof/>
          <w:lang w:val="es-MX"/>
        </w:rPr>
      </w:pPr>
    </w:p>
    <w:p w:rsidR="00E8092D" w:rsidRDefault="0096225B" w:rsidP="002F1C58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04672" behindDoc="0" locked="0" layoutInCell="1" allowOverlap="1" wp14:anchorId="52B5D42A" wp14:editId="24992F3E">
            <wp:simplePos x="0" y="0"/>
            <wp:positionH relativeFrom="margin">
              <wp:posOffset>4683651</wp:posOffset>
            </wp:positionH>
            <wp:positionV relativeFrom="paragraph">
              <wp:posOffset>-581025</wp:posOffset>
            </wp:positionV>
            <wp:extent cx="1198179" cy="1305909"/>
            <wp:effectExtent l="0" t="0" r="2540" b="8890"/>
            <wp:wrapNone/>
            <wp:docPr id="881" name="Imagen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" name="iVCOyHv6ehESh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179" cy="1305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1C58" w:rsidRPr="002F1C58">
        <w:rPr>
          <w:sz w:val="56"/>
          <w:lang w:val="es-MX"/>
        </w:rPr>
        <w:t>Estadística anual</w:t>
      </w:r>
    </w:p>
    <w:p w:rsidR="002F1C58" w:rsidRDefault="002F1C58" w:rsidP="002F1C58">
      <w:pPr>
        <w:rPr>
          <w:lang w:val="es-MX"/>
        </w:rPr>
      </w:pPr>
    </w:p>
    <w:tbl>
      <w:tblPr>
        <w:tblStyle w:val="Tabladecuadrcula4-nfasis1"/>
        <w:tblW w:w="0" w:type="auto"/>
        <w:tblLook w:val="04A0" w:firstRow="1" w:lastRow="0" w:firstColumn="1" w:lastColumn="0" w:noHBand="0" w:noVBand="1"/>
      </w:tblPr>
      <w:tblGrid>
        <w:gridCol w:w="1741"/>
        <w:gridCol w:w="579"/>
        <w:gridCol w:w="580"/>
        <w:gridCol w:w="581"/>
        <w:gridCol w:w="456"/>
        <w:gridCol w:w="513"/>
        <w:gridCol w:w="421"/>
        <w:gridCol w:w="456"/>
        <w:gridCol w:w="513"/>
        <w:gridCol w:w="421"/>
        <w:gridCol w:w="545"/>
        <w:gridCol w:w="546"/>
        <w:gridCol w:w="546"/>
        <w:gridCol w:w="1213"/>
      </w:tblGrid>
      <w:tr w:rsidR="002F1C58" w:rsidTr="00CE242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 w:val="restart"/>
          </w:tcPr>
          <w:p w:rsidR="002F1C58" w:rsidRPr="002F1C58" w:rsidRDefault="002F1C58" w:rsidP="002F1C58">
            <w:pPr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>Resumen estadístico del mes de</w:t>
            </w:r>
          </w:p>
        </w:tc>
        <w:tc>
          <w:tcPr>
            <w:tcW w:w="1740" w:type="dxa"/>
            <w:gridSpan w:val="3"/>
          </w:tcPr>
          <w:p w:rsidR="002F1C58" w:rsidRPr="002F1C58" w:rsidRDefault="002F1C58" w:rsidP="002F1C5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>Inscripción</w:t>
            </w:r>
          </w:p>
        </w:tc>
        <w:tc>
          <w:tcPr>
            <w:tcW w:w="1390" w:type="dxa"/>
            <w:gridSpan w:val="3"/>
          </w:tcPr>
          <w:p w:rsidR="002F1C58" w:rsidRPr="002F1C58" w:rsidRDefault="002F1C58" w:rsidP="002F1C5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>Altas en el mes</w:t>
            </w:r>
          </w:p>
        </w:tc>
        <w:tc>
          <w:tcPr>
            <w:tcW w:w="1390" w:type="dxa"/>
            <w:gridSpan w:val="3"/>
          </w:tcPr>
          <w:p w:rsidR="002F1C58" w:rsidRPr="002F1C58" w:rsidRDefault="002F1C58" w:rsidP="002F1C5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>Bajas en el mes</w:t>
            </w:r>
          </w:p>
        </w:tc>
        <w:tc>
          <w:tcPr>
            <w:tcW w:w="1637" w:type="dxa"/>
            <w:gridSpan w:val="3"/>
          </w:tcPr>
          <w:p w:rsidR="002F1C58" w:rsidRPr="002F1C58" w:rsidRDefault="002F1C58" w:rsidP="002F1C5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>Existencia</w:t>
            </w:r>
          </w:p>
        </w:tc>
        <w:tc>
          <w:tcPr>
            <w:tcW w:w="1213" w:type="dxa"/>
            <w:vMerge w:val="restart"/>
          </w:tcPr>
          <w:p w:rsidR="002F1C58" w:rsidRPr="002F1C58" w:rsidRDefault="002F1C58" w:rsidP="002F1C5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4"/>
                <w:lang w:val="es-MX"/>
              </w:rPr>
            </w:pPr>
            <w:r w:rsidRPr="002F1C58">
              <w:rPr>
                <w:color w:val="auto"/>
                <w:sz w:val="24"/>
                <w:lang w:val="es-MX"/>
              </w:rPr>
              <w:t xml:space="preserve">Días Hábiles </w:t>
            </w:r>
          </w:p>
        </w:tc>
      </w:tr>
      <w:tr w:rsidR="00CE2424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:rsidR="002F1C58" w:rsidRPr="002F1C58" w:rsidRDefault="002F1C58" w:rsidP="002F1C58">
            <w:pPr>
              <w:rPr>
                <w:b w:val="0"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79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H</w:t>
            </w:r>
          </w:p>
        </w:tc>
        <w:tc>
          <w:tcPr>
            <w:tcW w:w="580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M</w:t>
            </w:r>
          </w:p>
        </w:tc>
        <w:tc>
          <w:tcPr>
            <w:tcW w:w="581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T</w:t>
            </w:r>
          </w:p>
        </w:tc>
        <w:tc>
          <w:tcPr>
            <w:tcW w:w="456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H</w:t>
            </w:r>
          </w:p>
        </w:tc>
        <w:tc>
          <w:tcPr>
            <w:tcW w:w="513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M</w:t>
            </w:r>
          </w:p>
        </w:tc>
        <w:tc>
          <w:tcPr>
            <w:tcW w:w="421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T</w:t>
            </w:r>
          </w:p>
        </w:tc>
        <w:tc>
          <w:tcPr>
            <w:tcW w:w="456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H</w:t>
            </w:r>
          </w:p>
        </w:tc>
        <w:tc>
          <w:tcPr>
            <w:tcW w:w="513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M</w:t>
            </w:r>
          </w:p>
        </w:tc>
        <w:tc>
          <w:tcPr>
            <w:tcW w:w="421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T</w:t>
            </w:r>
          </w:p>
        </w:tc>
        <w:tc>
          <w:tcPr>
            <w:tcW w:w="545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H</w:t>
            </w:r>
          </w:p>
        </w:tc>
        <w:tc>
          <w:tcPr>
            <w:tcW w:w="546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M</w:t>
            </w:r>
          </w:p>
        </w:tc>
        <w:tc>
          <w:tcPr>
            <w:tcW w:w="546" w:type="dxa"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/>
                <w:color w:val="auto"/>
                <w:sz w:val="24"/>
                <w:szCs w:val="24"/>
                <w:lang w:val="es-MX"/>
              </w:rPr>
              <w:t>T</w:t>
            </w:r>
          </w:p>
        </w:tc>
        <w:tc>
          <w:tcPr>
            <w:tcW w:w="1213" w:type="dxa"/>
            <w:vMerge/>
          </w:tcPr>
          <w:p w:rsidR="002F1C58" w:rsidRPr="002F1C58" w:rsidRDefault="002F1C58" w:rsidP="002F1C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Agosto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Septiembre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Octubre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Noviembre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Diciembre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Enero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Febrero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Marzo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Abril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Mayo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Junio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b w:val="0"/>
                <w:color w:val="auto"/>
                <w:sz w:val="24"/>
                <w:szCs w:val="24"/>
                <w:lang w:val="es-MX"/>
              </w:rPr>
            </w:pPr>
            <w:r w:rsidRPr="002F1C58">
              <w:rPr>
                <w:b w:val="0"/>
                <w:color w:val="auto"/>
                <w:sz w:val="24"/>
                <w:szCs w:val="24"/>
                <w:lang w:val="es-MX"/>
              </w:rPr>
              <w:t>Julio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  <w:tr w:rsidR="002F1C58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</w:tcPr>
          <w:p w:rsidR="002F1C58" w:rsidRPr="002F1C58" w:rsidRDefault="002F1C58" w:rsidP="002F1C58">
            <w:pPr>
              <w:spacing w:line="480" w:lineRule="auto"/>
              <w:rPr>
                <w:color w:val="auto"/>
                <w:sz w:val="24"/>
                <w:szCs w:val="24"/>
                <w:lang w:val="es-MX"/>
              </w:rPr>
            </w:pPr>
            <w:r w:rsidRPr="002F1C58">
              <w:rPr>
                <w:color w:val="auto"/>
                <w:sz w:val="24"/>
                <w:szCs w:val="24"/>
                <w:lang w:val="es-MX"/>
              </w:rPr>
              <w:t>TOTAL</w:t>
            </w:r>
          </w:p>
        </w:tc>
        <w:tc>
          <w:tcPr>
            <w:tcW w:w="579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0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8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5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421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5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546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  <w:tc>
          <w:tcPr>
            <w:tcW w:w="1213" w:type="dxa"/>
          </w:tcPr>
          <w:p w:rsidR="002F1C58" w:rsidRPr="002F1C58" w:rsidRDefault="002F1C58" w:rsidP="002F1C58">
            <w:pPr>
              <w:spacing w:line="48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4"/>
                <w:szCs w:val="24"/>
                <w:lang w:val="es-MX"/>
              </w:rPr>
            </w:pPr>
          </w:p>
        </w:tc>
      </w:tr>
    </w:tbl>
    <w:p w:rsidR="002F1C58" w:rsidRPr="002F1C58" w:rsidRDefault="0096225B" w:rsidP="002F1C58">
      <w:pPr>
        <w:spacing w:line="480" w:lineRule="auto"/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05696" behindDoc="0" locked="0" layoutInCell="1" allowOverlap="1" wp14:anchorId="30B22436" wp14:editId="3D240528">
            <wp:simplePos x="0" y="0"/>
            <wp:positionH relativeFrom="column">
              <wp:posOffset>1079873</wp:posOffset>
            </wp:positionH>
            <wp:positionV relativeFrom="paragraph">
              <wp:posOffset>152554</wp:posOffset>
            </wp:positionV>
            <wp:extent cx="1391914" cy="1135117"/>
            <wp:effectExtent l="0" t="0" r="0" b="8255"/>
            <wp:wrapNone/>
            <wp:docPr id="882" name="Imagen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1914" cy="11351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92D" w:rsidRDefault="00E8092D" w:rsidP="00E8092D">
      <w:pPr>
        <w:rPr>
          <w:lang w:val="es-MX"/>
        </w:rPr>
      </w:pPr>
    </w:p>
    <w:p w:rsidR="00CC3B7F" w:rsidRDefault="00CC3B7F" w:rsidP="00E8092D">
      <w:pPr>
        <w:rPr>
          <w:lang w:val="es-MX"/>
        </w:rPr>
      </w:pPr>
    </w:p>
    <w:p w:rsidR="00CC3B7F" w:rsidRPr="00853D49" w:rsidRDefault="00265A73" w:rsidP="00853D49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06720" behindDoc="0" locked="0" layoutInCell="1" allowOverlap="1" wp14:anchorId="059764E8" wp14:editId="1C06CEE8">
            <wp:simplePos x="0" y="0"/>
            <wp:positionH relativeFrom="column">
              <wp:posOffset>5178753</wp:posOffset>
            </wp:positionH>
            <wp:positionV relativeFrom="paragraph">
              <wp:posOffset>-591995</wp:posOffset>
            </wp:positionV>
            <wp:extent cx="836187" cy="1008993"/>
            <wp:effectExtent l="0" t="0" r="2540" b="1270"/>
            <wp:wrapNone/>
            <wp:docPr id="883" name="Imagen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" name="ibaQAdrsUN1mvG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6187" cy="10089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4A4">
        <w:rPr>
          <w:sz w:val="56"/>
          <w:lang w:val="es-MX"/>
        </w:rPr>
        <w:t>Fi</w:t>
      </w:r>
      <w:r w:rsidR="00853D49">
        <w:rPr>
          <w:sz w:val="56"/>
          <w:lang w:val="es-MX"/>
        </w:rPr>
        <w:t>cha de Preinscripción</w:t>
      </w:r>
    </w:p>
    <w:tbl>
      <w:tblPr>
        <w:tblStyle w:val="Tabladecuadrcula1clara-nfasis1"/>
        <w:tblW w:w="0" w:type="auto"/>
        <w:tblLook w:val="04A0" w:firstRow="1" w:lastRow="0" w:firstColumn="1" w:lastColumn="0" w:noHBand="0" w:noVBand="1"/>
      </w:tblPr>
      <w:tblGrid>
        <w:gridCol w:w="703"/>
        <w:gridCol w:w="4060"/>
        <w:gridCol w:w="2010"/>
        <w:gridCol w:w="2338"/>
      </w:tblGrid>
      <w:tr w:rsidR="00853D49" w:rsidTr="00CE242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E8092D">
            <w:pPr>
              <w:rPr>
                <w:b w:val="0"/>
                <w:color w:val="auto"/>
                <w:sz w:val="22"/>
                <w:szCs w:val="22"/>
                <w:lang w:val="es-MX"/>
              </w:rPr>
            </w:pPr>
            <w:r w:rsidRPr="00BE6029">
              <w:rPr>
                <w:color w:val="auto"/>
                <w:sz w:val="22"/>
                <w:szCs w:val="22"/>
                <w:lang w:val="es-MX"/>
              </w:rPr>
              <w:t>No.</w:t>
            </w: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auto"/>
                <w:sz w:val="22"/>
                <w:szCs w:val="22"/>
                <w:lang w:val="es-MX"/>
              </w:rPr>
            </w:pPr>
            <w:r w:rsidRPr="00BE6029">
              <w:rPr>
                <w:color w:val="auto"/>
                <w:sz w:val="22"/>
                <w:szCs w:val="22"/>
                <w:lang w:val="es-MX"/>
              </w:rPr>
              <w:t>Nombre</w:t>
            </w: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auto"/>
                <w:sz w:val="22"/>
                <w:szCs w:val="22"/>
                <w:lang w:val="es-MX"/>
              </w:rPr>
            </w:pPr>
            <w:r w:rsidRPr="00BE6029">
              <w:rPr>
                <w:color w:val="auto"/>
                <w:sz w:val="22"/>
                <w:szCs w:val="22"/>
                <w:lang w:val="es-MX"/>
              </w:rPr>
              <w:t xml:space="preserve">Fecha de </w:t>
            </w:r>
            <w:proofErr w:type="spellStart"/>
            <w:r w:rsidRPr="00BE6029">
              <w:rPr>
                <w:color w:val="auto"/>
                <w:sz w:val="22"/>
                <w:szCs w:val="22"/>
                <w:lang w:val="es-MX"/>
              </w:rPr>
              <w:t>NaC</w:t>
            </w:r>
            <w:proofErr w:type="spellEnd"/>
            <w:r w:rsidRPr="00BE6029">
              <w:rPr>
                <w:color w:val="auto"/>
                <w:sz w:val="22"/>
                <w:szCs w:val="22"/>
                <w:lang w:val="es-MX"/>
              </w:rPr>
              <w:t>.</w:t>
            </w: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color w:val="auto"/>
                <w:sz w:val="22"/>
                <w:szCs w:val="22"/>
                <w:lang w:val="es-MX"/>
              </w:rPr>
            </w:pPr>
            <w:r w:rsidRPr="00BE6029">
              <w:rPr>
                <w:color w:val="auto"/>
                <w:sz w:val="22"/>
                <w:szCs w:val="22"/>
                <w:lang w:val="es-MX"/>
              </w:rPr>
              <w:t>CURP</w:t>
            </w: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9938C1" w:rsidP="009938C1">
            <w:pPr>
              <w:tabs>
                <w:tab w:val="left" w:pos="885"/>
                <w:tab w:val="center" w:pos="203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  <w:r>
              <w:rPr>
                <w:sz w:val="20"/>
                <w:szCs w:val="20"/>
                <w:lang w:val="es-MX"/>
              </w:rPr>
              <w:tab/>
            </w:r>
            <w:r>
              <w:rPr>
                <w:sz w:val="20"/>
                <w:szCs w:val="20"/>
                <w:lang w:val="es-MX"/>
              </w:rPr>
              <w:tab/>
            </w:r>
            <w:r>
              <w:rPr>
                <w:sz w:val="20"/>
                <w:szCs w:val="20"/>
                <w:lang w:val="es-MX"/>
              </w:rPr>
              <w:tab/>
            </w:r>
            <w:r>
              <w:rPr>
                <w:sz w:val="20"/>
                <w:szCs w:val="20"/>
                <w:lang w:val="es-MX"/>
              </w:rPr>
              <w:tab/>
            </w: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853D4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853D49" w:rsidRPr="00BE6029" w:rsidRDefault="00853D4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853D49" w:rsidRPr="00BE6029" w:rsidRDefault="00853D4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BE602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BE602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BE602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BE602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BE602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BE602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  <w:tr w:rsidR="00BE6029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0" w:type="dxa"/>
          </w:tcPr>
          <w:p w:rsidR="00BE6029" w:rsidRPr="00BE6029" w:rsidRDefault="00BE6029" w:rsidP="009947D8">
            <w:pPr>
              <w:pStyle w:val="Prrafodelista"/>
              <w:numPr>
                <w:ilvl w:val="0"/>
                <w:numId w:val="1"/>
              </w:numPr>
              <w:jc w:val="left"/>
              <w:rPr>
                <w:sz w:val="20"/>
                <w:szCs w:val="20"/>
                <w:lang w:val="es-MX"/>
              </w:rPr>
            </w:pPr>
          </w:p>
        </w:tc>
        <w:tc>
          <w:tcPr>
            <w:tcW w:w="4276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10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  <w:tc>
          <w:tcPr>
            <w:tcW w:w="2453" w:type="dxa"/>
          </w:tcPr>
          <w:p w:rsidR="00BE6029" w:rsidRPr="00BE6029" w:rsidRDefault="00BE6029" w:rsidP="00E8092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0"/>
                <w:szCs w:val="20"/>
                <w:lang w:val="es-MX"/>
              </w:rPr>
            </w:pPr>
          </w:p>
        </w:tc>
      </w:tr>
    </w:tbl>
    <w:p w:rsidR="00CC3B7F" w:rsidRDefault="00CC3B7F" w:rsidP="00E8092D">
      <w:pPr>
        <w:rPr>
          <w:lang w:val="es-MX"/>
        </w:rPr>
      </w:pPr>
    </w:p>
    <w:p w:rsidR="00CC3B7F" w:rsidRPr="00BE6029" w:rsidRDefault="00BE6029" w:rsidP="00BE6029">
      <w:pPr>
        <w:pStyle w:val="Puesto"/>
        <w:rPr>
          <w:sz w:val="56"/>
          <w:lang w:val="es-MX"/>
        </w:rPr>
      </w:pPr>
      <w:r w:rsidRPr="00BE6029">
        <w:rPr>
          <w:sz w:val="56"/>
          <w:lang w:val="es-MX"/>
        </w:rPr>
        <w:t>Horario de clases</w:t>
      </w:r>
    </w:p>
    <w:p w:rsidR="00CC3B7F" w:rsidRDefault="00CC3B7F" w:rsidP="00E8092D">
      <w:pPr>
        <w:rPr>
          <w:lang w:val="es-MX"/>
        </w:rPr>
      </w:pPr>
    </w:p>
    <w:tbl>
      <w:tblPr>
        <w:tblStyle w:val="Tabladecuadrcula4-nfasis1"/>
        <w:tblW w:w="0" w:type="auto"/>
        <w:tblLook w:val="04A0" w:firstRow="1" w:lastRow="0" w:firstColumn="1" w:lastColumn="0" w:noHBand="0" w:noVBand="1"/>
      </w:tblPr>
      <w:tblGrid>
        <w:gridCol w:w="1501"/>
        <w:gridCol w:w="1505"/>
        <w:gridCol w:w="1510"/>
        <w:gridCol w:w="1575"/>
        <w:gridCol w:w="1509"/>
        <w:gridCol w:w="1511"/>
      </w:tblGrid>
      <w:tr w:rsidR="00BE6029" w:rsidTr="00CE242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BE6029" w:rsidRPr="009938C1" w:rsidRDefault="00BE6029" w:rsidP="00E8092D">
            <w:pPr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>Hora</w:t>
            </w:r>
          </w:p>
        </w:tc>
        <w:tc>
          <w:tcPr>
            <w:tcW w:w="1518" w:type="dxa"/>
          </w:tcPr>
          <w:p w:rsidR="00BE6029" w:rsidRPr="009938C1" w:rsidRDefault="00BE6029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>Lunes</w:t>
            </w:r>
          </w:p>
        </w:tc>
        <w:tc>
          <w:tcPr>
            <w:tcW w:w="1518" w:type="dxa"/>
          </w:tcPr>
          <w:p w:rsidR="00BE6029" w:rsidRPr="009938C1" w:rsidRDefault="00BE6029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>Martes</w:t>
            </w:r>
          </w:p>
        </w:tc>
        <w:tc>
          <w:tcPr>
            <w:tcW w:w="1519" w:type="dxa"/>
          </w:tcPr>
          <w:p w:rsidR="00BE6029" w:rsidRPr="009938C1" w:rsidRDefault="009938C1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>Miércoles</w:t>
            </w:r>
          </w:p>
        </w:tc>
        <w:tc>
          <w:tcPr>
            <w:tcW w:w="1519" w:type="dxa"/>
          </w:tcPr>
          <w:p w:rsidR="00BE6029" w:rsidRPr="009938C1" w:rsidRDefault="00BE6029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>Jueves</w:t>
            </w:r>
          </w:p>
        </w:tc>
        <w:tc>
          <w:tcPr>
            <w:tcW w:w="1519" w:type="dxa"/>
          </w:tcPr>
          <w:p w:rsidR="00BE6029" w:rsidRPr="009938C1" w:rsidRDefault="00BE6029" w:rsidP="00E8092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sz w:val="28"/>
                <w:szCs w:val="28"/>
                <w:lang w:val="es-MX"/>
              </w:rPr>
            </w:pPr>
            <w:r w:rsidRPr="009938C1">
              <w:rPr>
                <w:color w:val="auto"/>
                <w:sz w:val="28"/>
                <w:szCs w:val="28"/>
                <w:lang w:val="es-MX"/>
              </w:rPr>
              <w:t xml:space="preserve">Viernes </w:t>
            </w:r>
          </w:p>
        </w:tc>
      </w:tr>
      <w:tr w:rsidR="009938C1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CE242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  <w:tr w:rsidR="009938C1" w:rsidTr="00CE24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18" w:type="dxa"/>
          </w:tcPr>
          <w:p w:rsidR="009938C1" w:rsidRPr="009938C1" w:rsidRDefault="009938C1" w:rsidP="009938C1">
            <w:pPr>
              <w:spacing w:line="360" w:lineRule="auto"/>
              <w:rPr>
                <w:b w:val="0"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8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  <w:tc>
          <w:tcPr>
            <w:tcW w:w="1519" w:type="dxa"/>
          </w:tcPr>
          <w:p w:rsidR="009938C1" w:rsidRPr="009938C1" w:rsidRDefault="009938C1" w:rsidP="009938C1">
            <w:pPr>
              <w:spacing w:line="36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color w:val="auto"/>
                <w:sz w:val="28"/>
                <w:szCs w:val="28"/>
                <w:lang w:val="es-MX"/>
              </w:rPr>
            </w:pPr>
          </w:p>
        </w:tc>
      </w:tr>
    </w:tbl>
    <w:p w:rsidR="00BE6029" w:rsidRDefault="009938C1" w:rsidP="00E8092D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07744" behindDoc="0" locked="0" layoutInCell="1" allowOverlap="1" wp14:anchorId="0610D0FB" wp14:editId="4E2DD139">
            <wp:simplePos x="0" y="0"/>
            <wp:positionH relativeFrom="margin">
              <wp:align>center</wp:align>
            </wp:positionH>
            <wp:positionV relativeFrom="paragraph">
              <wp:posOffset>96813</wp:posOffset>
            </wp:positionV>
            <wp:extent cx="2827606" cy="2827606"/>
            <wp:effectExtent l="0" t="0" r="0" b="0"/>
            <wp:wrapNone/>
            <wp:docPr id="884" name="Imagen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buho_lindo_del_dibujo_animado_en_colores_brillante_reloj_de_pared-r9241d1de08164721bbad1c23c6bd20c2_fup13_8byvr_512.jpg"/>
                    <pic:cNvPicPr/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7606" cy="2827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1C58" w:rsidRDefault="002F1C58" w:rsidP="00E8092D">
      <w:pPr>
        <w:rPr>
          <w:lang w:val="es-MX"/>
        </w:rPr>
      </w:pPr>
    </w:p>
    <w:p w:rsidR="002F1C58" w:rsidRDefault="002F1C58" w:rsidP="002F1C58">
      <w:pPr>
        <w:rPr>
          <w:lang w:val="es-MX"/>
        </w:rPr>
      </w:pPr>
      <w:r>
        <w:rPr>
          <w:lang w:val="es-MX"/>
        </w:rPr>
        <w:br w:type="page"/>
      </w:r>
    </w:p>
    <w:p w:rsidR="00CC3B7F" w:rsidRDefault="006F3961" w:rsidP="00E8092D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-194310</wp:posOffset>
                </wp:positionH>
                <wp:positionV relativeFrom="paragraph">
                  <wp:posOffset>129540</wp:posOffset>
                </wp:positionV>
                <wp:extent cx="6184265" cy="4019550"/>
                <wp:effectExtent l="0" t="0" r="0" b="0"/>
                <wp:wrapNone/>
                <wp:docPr id="108" name="Grupo 1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885" name="Imagen 885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86" name="Imagen 886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A4F762" id="Grupo 108" o:spid="_x0000_s1026" style="position:absolute;margin-left:-15.3pt;margin-top:10.2pt;width:486.95pt;height:316.5pt;z-index:251812864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">
                <v:shape id="Imagen 885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XQEvGAAAA3AAAAA8AAABkcnMvZG93bnJldi54bWxEj0FrwkAUhO9C/8PyCr3ppkIlpK4hrRQ9&#10;WbTtwdsz+0xCs2/T7GoSf71bEDwOM/MNM097U4szta6yrOB5EoEgzq2uuFDw/fUxjkE4j6yxtkwK&#10;BnKQLh5Gc0y07XhL550vRICwS1BB6X2TSOnykgy6iW2Ig3e0rUEfZFtI3WIX4KaW0yiaSYMVh4US&#10;G3ovKf/dnYyCta67De8Py/xt9bn/u/wMRbYalHp67LNXEJ56fw/f2mutII5f4P9MOAJyc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1dAS8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886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54FPDAAAA3AAAAA8AAABkcnMvZG93bnJldi54bWxEj0+LwjAUxO8LfofwhL2tqSJSqlFEXSjo&#10;xT8Xb4/m2ZYmL6XJ1u63NwsLHoeZ+Q2z2gzWiJ46XztWMJ0kIIgLp2suFdyu318pCB+QNRrHpOCX&#10;PGzWo48VZto9+Uz9JZQiQthnqKAKoc2k9EVFFv3EtcTRe7jOYoiyK6Xu8Bnh1shZkiykxZrjQoUt&#10;7SoqmsuPVeCa+3xq+uaEp/mwvzaH/GjyXKnP8bBdggg0hHf4v51rBWm6gL8z8QjI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HngU8MAAADcAAAADwAAAAAAAAAAAAAAAACf&#10;AgAAZHJzL2Rvd25yZXYueG1sUEsFBgAAAAAEAAQA9wAAAI8DAAAAAA=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CC3B7F" w:rsidRDefault="00CC3B7F" w:rsidP="00E8092D">
      <w:pPr>
        <w:rPr>
          <w:lang w:val="es-MX"/>
        </w:rPr>
      </w:pPr>
    </w:p>
    <w:p w:rsidR="00CC3B7F" w:rsidRDefault="00CC3B7F" w:rsidP="00E8092D">
      <w:pPr>
        <w:rPr>
          <w:lang w:val="es-MX"/>
        </w:rPr>
      </w:pPr>
    </w:p>
    <w:p w:rsidR="00CC3B7F" w:rsidRDefault="00C41C98" w:rsidP="00E8092D">
      <w:pPr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14912" behindDoc="0" locked="0" layoutInCell="1" allowOverlap="1" wp14:anchorId="559C7124" wp14:editId="6DAD458C">
                <wp:simplePos x="0" y="0"/>
                <wp:positionH relativeFrom="margin">
                  <wp:posOffset>983078</wp:posOffset>
                </wp:positionH>
                <wp:positionV relativeFrom="paragraph">
                  <wp:posOffset>16510</wp:posOffset>
                </wp:positionV>
                <wp:extent cx="3909695" cy="1280160"/>
                <wp:effectExtent l="0" t="0" r="0" b="0"/>
                <wp:wrapSquare wrapText="bothSides"/>
                <wp:docPr id="88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Pr="00C41C98" w:rsidRDefault="00751293" w:rsidP="00C41C98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41C98"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Agosto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C7124" id="_x0000_s1029" type="#_x0000_t202" style="position:absolute;left:0;text-align:left;margin-left:77.4pt;margin-top:1.3pt;width:307.85pt;height:100.8pt;z-index:251814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" filled="f" stroked="f">
                <v:textbox>
                  <w:txbxContent>
                    <w:p w:rsidR="00751293" w:rsidRPr="00C41C98" w:rsidRDefault="00751293" w:rsidP="00C41C98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41C98"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Agosto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C3B7F" w:rsidRDefault="00CC3B7F" w:rsidP="00E8092D">
      <w:pPr>
        <w:rPr>
          <w:lang w:val="es-MX"/>
        </w:rPr>
      </w:pPr>
    </w:p>
    <w:p w:rsidR="00C41C98" w:rsidRDefault="00C41C98" w:rsidP="00E8092D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Pr="00C41C98" w:rsidRDefault="00C41C98" w:rsidP="00C41C98">
      <w:pPr>
        <w:rPr>
          <w:lang w:val="es-MX"/>
        </w:rPr>
      </w:pPr>
    </w:p>
    <w:p w:rsidR="00C41C98" w:rsidRDefault="00C41C98" w:rsidP="00E062F6">
      <w:pPr>
        <w:jc w:val="both"/>
        <w:rPr>
          <w:lang w:val="es-MX"/>
        </w:rPr>
      </w:pPr>
    </w:p>
    <w:p w:rsidR="00C41C98" w:rsidRDefault="00C41C98" w:rsidP="00C41C98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C41C98" w:rsidTr="00E062F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C41C98" w:rsidRPr="00E062F6" w:rsidRDefault="00C41C98" w:rsidP="00C41C98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C41C98" w:rsidTr="00E062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</w:t>
            </w:r>
          </w:p>
        </w:tc>
      </w:tr>
      <w:tr w:rsidR="00C41C98" w:rsidTr="00E062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  <w:r w:rsidRPr="00C41C98">
              <w:rPr>
                <w:color w:val="C00000"/>
                <w:lang w:val="es-MX"/>
              </w:rPr>
              <w:t>2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8</w:t>
            </w:r>
          </w:p>
        </w:tc>
      </w:tr>
      <w:tr w:rsidR="00C41C98" w:rsidTr="00E062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  <w:r w:rsidRPr="00C41C98">
              <w:rPr>
                <w:color w:val="C00000"/>
                <w:lang w:val="es-MX"/>
              </w:rPr>
              <w:t>9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15</w:t>
            </w:r>
          </w:p>
        </w:tc>
      </w:tr>
      <w:tr w:rsidR="00C41C98" w:rsidTr="00E062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  <w:r w:rsidRPr="00C41C98">
              <w:rPr>
                <w:color w:val="C00000"/>
                <w:lang w:val="es-MX"/>
              </w:rPr>
              <w:t>16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22</w:t>
            </w:r>
          </w:p>
        </w:tc>
      </w:tr>
      <w:tr w:rsidR="00C41C98" w:rsidTr="00E062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  <w:r w:rsidRPr="00C41C98">
              <w:rPr>
                <w:color w:val="C00000"/>
                <w:lang w:val="es-MX"/>
              </w:rPr>
              <w:t>23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29</w:t>
            </w:r>
          </w:p>
        </w:tc>
      </w:tr>
      <w:tr w:rsidR="00C41C98" w:rsidTr="00E062F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  <w:r w:rsidRPr="00C41C98">
              <w:rPr>
                <w:color w:val="C00000"/>
                <w:lang w:val="es-MX"/>
              </w:rPr>
              <w:t>30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C41C98">
              <w:rPr>
                <w:color w:val="auto"/>
                <w:lang w:val="es-MX"/>
              </w:rPr>
              <w:t>31</w:t>
            </w: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C41C98" w:rsidRPr="00C41C98" w:rsidRDefault="00C41C98" w:rsidP="00C41C98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E062F6" w:rsidRPr="00E062F6" w:rsidRDefault="00E062F6" w:rsidP="00E062F6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E062F6" w:rsidRPr="00E062F6" w:rsidRDefault="00E062F6" w:rsidP="00E062F6">
      <w:pPr>
        <w:rPr>
          <w:b/>
          <w:color w:val="auto"/>
          <w:sz w:val="72"/>
        </w:rPr>
      </w:pPr>
      <w:r w:rsidRPr="00E062F6">
        <w:rPr>
          <w:b/>
          <w:color w:val="auto"/>
          <w:sz w:val="72"/>
        </w:rPr>
        <w:t>Libertad</w:t>
      </w:r>
    </w:p>
    <w:p w:rsidR="00487F01" w:rsidRDefault="00487F01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487F01" w:rsidRPr="00BE6029" w:rsidRDefault="00487F01" w:rsidP="00487F01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t>Efemérides del mes</w:t>
      </w:r>
    </w:p>
    <w:p w:rsidR="00487F01" w:rsidRDefault="00487F01" w:rsidP="00487F01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15936" behindDoc="0" locked="0" layoutInCell="1" allowOverlap="1" wp14:anchorId="5A3CA6BB" wp14:editId="63D53650">
            <wp:simplePos x="0" y="0"/>
            <wp:positionH relativeFrom="margin">
              <wp:align>left</wp:align>
            </wp:positionH>
            <wp:positionV relativeFrom="paragraph">
              <wp:posOffset>190500</wp:posOffset>
            </wp:positionV>
            <wp:extent cx="5339715" cy="3853815"/>
            <wp:effectExtent l="0" t="0" r="0" b="0"/>
            <wp:wrapNone/>
            <wp:docPr id="3" name="Imagen 3" descr="http://lh6.ggpht.com/-bWOBwR752iU/U98V-XFZFuI/AAAAAAAAMok/eOc-d6IN3f8/image_thumb.png?imgmax=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h6.ggpht.com/-bWOBwR752iU/U98V-XFZFuI/AAAAAAAAMok/eOc-d6IN3f8/image_thumb.png?imgmax=80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715" cy="385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487F01" w:rsidP="00487F01">
      <w:pPr>
        <w:rPr>
          <w:lang w:val="es-MX"/>
        </w:rPr>
      </w:pPr>
    </w:p>
    <w:p w:rsidR="00487F01" w:rsidRDefault="00751293" w:rsidP="00487F01">
      <w:pPr>
        <w:rPr>
          <w:lang w:val="es-MX"/>
        </w:rPr>
      </w:pPr>
      <w:r>
        <w:rPr>
          <w:noProof/>
          <w:lang w:val="es-ES" w:eastAsia="es-ES"/>
        </w:rPr>
        <w:drawing>
          <wp:inline distT="0" distB="0" distL="0" distR="0">
            <wp:extent cx="5791835" cy="296545"/>
            <wp:effectExtent l="0" t="0" r="0" b="8255"/>
            <wp:docPr id="899" name="Imagen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rPr>
                <w:lang w:val="es-MX"/>
              </w:rPr>
            </w:pPr>
          </w:p>
        </w:tc>
      </w:tr>
      <w:tr w:rsidR="00487F01" w:rsidTr="00487F01">
        <w:tc>
          <w:tcPr>
            <w:tcW w:w="9111" w:type="dxa"/>
          </w:tcPr>
          <w:p w:rsidR="00487F01" w:rsidRDefault="00487F01" w:rsidP="00487F01">
            <w:pPr>
              <w:jc w:val="both"/>
              <w:rPr>
                <w:lang w:val="es-MX"/>
              </w:rPr>
            </w:pPr>
          </w:p>
        </w:tc>
      </w:tr>
    </w:tbl>
    <w:p w:rsidR="00487F01" w:rsidRDefault="00487F01" w:rsidP="00487F01">
      <w:pPr>
        <w:jc w:val="both"/>
        <w:rPr>
          <w:lang w:val="es-MX"/>
        </w:rPr>
      </w:pPr>
      <w:r>
        <w:rPr>
          <w:lang w:val="es-MX"/>
        </w:rPr>
        <w:br w:type="page"/>
      </w:r>
    </w:p>
    <w:p w:rsidR="00CE1EB2" w:rsidRDefault="00CE1EB2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EF4E04" w:rsidTr="00EF4E04">
        <w:tc>
          <w:tcPr>
            <w:tcW w:w="9111" w:type="dxa"/>
          </w:tcPr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>Lunes 17</w:t>
            </w:r>
          </w:p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EF4E04" w:rsidTr="00EF4E04">
        <w:tc>
          <w:tcPr>
            <w:tcW w:w="9111" w:type="dxa"/>
          </w:tcPr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>Martes 18</w:t>
            </w: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EF4E04" w:rsidTr="00EF4E04">
        <w:tc>
          <w:tcPr>
            <w:tcW w:w="9111" w:type="dxa"/>
          </w:tcPr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19</w:t>
            </w: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P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EF4E04" w:rsidTr="00EF4E04">
        <w:tc>
          <w:tcPr>
            <w:tcW w:w="9111" w:type="dxa"/>
          </w:tcPr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20</w:t>
            </w: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EF4E04" w:rsidTr="00EF4E04">
        <w:tc>
          <w:tcPr>
            <w:tcW w:w="9111" w:type="dxa"/>
          </w:tcPr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21</w:t>
            </w: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EF4E04" w:rsidRDefault="00EF4E04" w:rsidP="00C41C98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CE1EB2" w:rsidRPr="00EF4E04" w:rsidTr="00431A2D">
        <w:tc>
          <w:tcPr>
            <w:tcW w:w="9111" w:type="dxa"/>
          </w:tcPr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 24</w:t>
            </w: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CE1EB2" w:rsidRPr="00EF4E04" w:rsidTr="00431A2D">
        <w:tc>
          <w:tcPr>
            <w:tcW w:w="9111" w:type="dxa"/>
          </w:tcPr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25</w:t>
            </w: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CE1EB2" w:rsidRPr="00EF4E04" w:rsidTr="00431A2D">
        <w:tc>
          <w:tcPr>
            <w:tcW w:w="9111" w:type="dxa"/>
          </w:tcPr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26</w:t>
            </w: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CE1EB2" w:rsidTr="00431A2D">
        <w:tc>
          <w:tcPr>
            <w:tcW w:w="9111" w:type="dxa"/>
          </w:tcPr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27</w:t>
            </w: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CE1EB2" w:rsidTr="00431A2D">
        <w:tc>
          <w:tcPr>
            <w:tcW w:w="9111" w:type="dxa"/>
          </w:tcPr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28</w:t>
            </w: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CE1EB2" w:rsidRPr="00EF4E04" w:rsidTr="00431A2D">
        <w:tc>
          <w:tcPr>
            <w:tcW w:w="9111" w:type="dxa"/>
          </w:tcPr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31</w:t>
            </w: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CE1EB2" w:rsidRPr="00EF4E04" w:rsidTr="00431A2D">
        <w:trPr>
          <w:trHeight w:val="2206"/>
        </w:trPr>
        <w:tc>
          <w:tcPr>
            <w:tcW w:w="9111" w:type="dxa"/>
          </w:tcPr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CE1EB2" w:rsidRPr="00EF4E04" w:rsidRDefault="00CE1EB2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C41C98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CC3B7F" w:rsidRDefault="00C41C98" w:rsidP="00C41C98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  <w:r>
        <w:rPr>
          <w:lang w:val="es-MX"/>
        </w:rPr>
        <w:tab/>
      </w:r>
      <w:r>
        <w:rPr>
          <w:lang w:val="es-MX"/>
        </w:rPr>
        <w:tab/>
      </w:r>
    </w:p>
    <w:p w:rsidR="002979F8" w:rsidRDefault="00BD3A6A" w:rsidP="002979F8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20032" behindDoc="0" locked="0" layoutInCell="1" allowOverlap="1" wp14:anchorId="5BDA14A8" wp14:editId="58576ACA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19008" behindDoc="0" locked="0" layoutInCell="1" allowOverlap="1" wp14:anchorId="02645C6C" wp14:editId="5F3A5F7E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79F8">
        <w:rPr>
          <w:sz w:val="56"/>
          <w:lang w:val="es-MX"/>
        </w:rPr>
        <w:t xml:space="preserve">Consejo técnico escolar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  <w:tr w:rsidR="002979F8" w:rsidTr="002979F8">
        <w:tc>
          <w:tcPr>
            <w:tcW w:w="9111" w:type="dxa"/>
          </w:tcPr>
          <w:p w:rsidR="002979F8" w:rsidRDefault="002979F8" w:rsidP="002979F8">
            <w:pPr>
              <w:spacing w:line="360" w:lineRule="auto"/>
              <w:rPr>
                <w:lang w:val="es-MX"/>
              </w:rPr>
            </w:pPr>
          </w:p>
        </w:tc>
      </w:tr>
    </w:tbl>
    <w:p w:rsidR="002979F8" w:rsidRPr="002979F8" w:rsidRDefault="002979F8" w:rsidP="002979F8">
      <w:pPr>
        <w:rPr>
          <w:lang w:val="es-MX"/>
        </w:rPr>
      </w:pPr>
    </w:p>
    <w:p w:rsidR="001779F9" w:rsidRDefault="00C3610E" w:rsidP="001779F9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16960" behindDoc="0" locked="0" layoutInCell="1" allowOverlap="1" wp14:anchorId="4EC1AD4D" wp14:editId="77225144">
            <wp:simplePos x="0" y="0"/>
            <wp:positionH relativeFrom="margin">
              <wp:posOffset>4916805</wp:posOffset>
            </wp:positionH>
            <wp:positionV relativeFrom="paragraph">
              <wp:posOffset>-766928</wp:posOffset>
            </wp:positionV>
            <wp:extent cx="985444" cy="1184564"/>
            <wp:effectExtent l="0" t="0" r="5715" b="0"/>
            <wp:wrapNone/>
            <wp:docPr id="720" name="Imagen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17984" behindDoc="0" locked="0" layoutInCell="1" allowOverlap="1" wp14:anchorId="600BA569" wp14:editId="39D593CC">
            <wp:simplePos x="0" y="0"/>
            <wp:positionH relativeFrom="margin">
              <wp:align>left</wp:align>
            </wp:positionH>
            <wp:positionV relativeFrom="paragraph">
              <wp:posOffset>-409419</wp:posOffset>
            </wp:positionV>
            <wp:extent cx="1019330" cy="831272"/>
            <wp:effectExtent l="0" t="0" r="9525" b="6985"/>
            <wp:wrapNone/>
            <wp:docPr id="722" name="Imagen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79F9">
        <w:rPr>
          <w:sz w:val="56"/>
          <w:lang w:val="es-MX"/>
        </w:rPr>
        <w:t>Asistencia de agosto</w:t>
      </w:r>
    </w:p>
    <w:tbl>
      <w:tblPr>
        <w:tblStyle w:val="Tablaconcuadrcula"/>
        <w:tblW w:w="9640" w:type="dxa"/>
        <w:tblInd w:w="-431" w:type="dxa"/>
        <w:tblLook w:val="04A0" w:firstRow="1" w:lastRow="0" w:firstColumn="1" w:lastColumn="0" w:noHBand="0" w:noVBand="1"/>
      </w:tblPr>
      <w:tblGrid>
        <w:gridCol w:w="646"/>
        <w:gridCol w:w="5025"/>
        <w:gridCol w:w="567"/>
        <w:gridCol w:w="567"/>
        <w:gridCol w:w="567"/>
        <w:gridCol w:w="567"/>
        <w:gridCol w:w="567"/>
        <w:gridCol w:w="567"/>
        <w:gridCol w:w="567"/>
      </w:tblGrid>
      <w:tr w:rsidR="001779F9" w:rsidTr="007A3930">
        <w:tc>
          <w:tcPr>
            <w:tcW w:w="646" w:type="dxa"/>
            <w:shd w:val="clear" w:color="auto" w:fill="F6D3E0" w:themeFill="accent1" w:themeFillTint="33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No.</w:t>
            </w:r>
          </w:p>
        </w:tc>
        <w:tc>
          <w:tcPr>
            <w:tcW w:w="5025" w:type="dxa"/>
            <w:shd w:val="clear" w:color="auto" w:fill="F6D3E0" w:themeFill="accent1" w:themeFillTint="33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F6D3E0" w:themeFill="accent1" w:themeFillTint="33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L</w:t>
            </w:r>
          </w:p>
        </w:tc>
        <w:tc>
          <w:tcPr>
            <w:tcW w:w="567" w:type="dxa"/>
            <w:shd w:val="clear" w:color="auto" w:fill="F6D3E0" w:themeFill="accent1" w:themeFillTint="33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M</w:t>
            </w:r>
          </w:p>
        </w:tc>
        <w:tc>
          <w:tcPr>
            <w:tcW w:w="567" w:type="dxa"/>
            <w:shd w:val="clear" w:color="auto" w:fill="F6D3E0" w:themeFill="accent1" w:themeFillTint="33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M</w:t>
            </w:r>
          </w:p>
        </w:tc>
        <w:tc>
          <w:tcPr>
            <w:tcW w:w="567" w:type="dxa"/>
            <w:shd w:val="clear" w:color="auto" w:fill="F6D3E0" w:themeFill="accent1" w:themeFillTint="33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J</w:t>
            </w:r>
          </w:p>
        </w:tc>
        <w:tc>
          <w:tcPr>
            <w:tcW w:w="567" w:type="dxa"/>
            <w:shd w:val="clear" w:color="auto" w:fill="F6D3E0" w:themeFill="accent1" w:themeFillTint="33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V</w:t>
            </w:r>
          </w:p>
        </w:tc>
        <w:tc>
          <w:tcPr>
            <w:tcW w:w="567" w:type="dxa"/>
            <w:shd w:val="clear" w:color="auto" w:fill="F6D3E0" w:themeFill="accent1" w:themeFillTint="33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L</w:t>
            </w:r>
          </w:p>
        </w:tc>
        <w:tc>
          <w:tcPr>
            <w:tcW w:w="567" w:type="dxa"/>
            <w:shd w:val="clear" w:color="auto" w:fill="F6D3E0" w:themeFill="accent1" w:themeFillTint="33"/>
          </w:tcPr>
          <w:p w:rsidR="001779F9" w:rsidRPr="001779F9" w:rsidRDefault="001779F9" w:rsidP="001779F9">
            <w:pPr>
              <w:rPr>
                <w:b/>
                <w:color w:val="auto"/>
                <w:sz w:val="20"/>
                <w:szCs w:val="20"/>
                <w:lang w:val="es-MX"/>
              </w:rPr>
            </w:pPr>
            <w:r w:rsidRPr="001779F9">
              <w:rPr>
                <w:b/>
                <w:color w:val="auto"/>
                <w:sz w:val="20"/>
                <w:szCs w:val="20"/>
                <w:lang w:val="es-MX"/>
              </w:rPr>
              <w:t>T</w:t>
            </w: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RP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  <w:tr w:rsidR="001779F9" w:rsidTr="001779F9">
        <w:tc>
          <w:tcPr>
            <w:tcW w:w="646" w:type="dxa"/>
          </w:tcPr>
          <w:p w:rsidR="001779F9" w:rsidRPr="001779F9" w:rsidRDefault="001779F9" w:rsidP="001779F9">
            <w:pPr>
              <w:pStyle w:val="Prrafodelista"/>
              <w:numPr>
                <w:ilvl w:val="0"/>
                <w:numId w:val="2"/>
              </w:num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025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  <w:tc>
          <w:tcPr>
            <w:tcW w:w="567" w:type="dxa"/>
          </w:tcPr>
          <w:p w:rsidR="001779F9" w:rsidRPr="001779F9" w:rsidRDefault="001779F9" w:rsidP="001779F9">
            <w:pPr>
              <w:rPr>
                <w:color w:val="auto"/>
                <w:sz w:val="20"/>
                <w:szCs w:val="20"/>
                <w:lang w:val="es-MX"/>
              </w:rPr>
            </w:pPr>
          </w:p>
        </w:tc>
      </w:tr>
    </w:tbl>
    <w:p w:rsidR="001779F9" w:rsidRDefault="005C3BBA" w:rsidP="005C3BBA">
      <w:pPr>
        <w:pStyle w:val="Puesto"/>
        <w:rPr>
          <w:sz w:val="48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22080" behindDoc="0" locked="0" layoutInCell="1" allowOverlap="1" wp14:anchorId="1D597821" wp14:editId="0C6248DB">
            <wp:simplePos x="0" y="0"/>
            <wp:positionH relativeFrom="margin">
              <wp:posOffset>5694218</wp:posOffset>
            </wp:positionH>
            <wp:positionV relativeFrom="paragraph">
              <wp:posOffset>-581544</wp:posOffset>
            </wp:positionV>
            <wp:extent cx="639674" cy="768927"/>
            <wp:effectExtent l="0" t="0" r="8255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674" cy="7689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3BBA">
        <w:rPr>
          <w:sz w:val="48"/>
          <w:lang w:val="es-MX"/>
        </w:rPr>
        <w:t xml:space="preserve">Resultados de evaluación </w:t>
      </w:r>
      <w:r>
        <w:rPr>
          <w:sz w:val="48"/>
          <w:lang w:val="es-MX"/>
        </w:rPr>
        <w:t>diagnó</w:t>
      </w:r>
      <w:r w:rsidRPr="005C3BBA">
        <w:rPr>
          <w:sz w:val="48"/>
          <w:lang w:val="es-MX"/>
        </w:rPr>
        <w:t>stica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5C3BBA" w:rsidTr="005C3BBA">
        <w:tc>
          <w:tcPr>
            <w:tcW w:w="911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5C3BBA" w:rsidTr="005C3BBA">
        <w:tc>
          <w:tcPr>
            <w:tcW w:w="911" w:type="dxa"/>
          </w:tcPr>
          <w:p w:rsidR="005C3BBA" w:rsidRPr="005C3BBA" w:rsidRDefault="005C3BBA" w:rsidP="005C3BBA">
            <w:pPr>
              <w:pStyle w:val="Prrafodelista"/>
              <w:numPr>
                <w:ilvl w:val="0"/>
                <w:numId w:val="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5C3BBA" w:rsidRPr="005C3BBA" w:rsidRDefault="005C3BBA" w:rsidP="005C3BBA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5C3BBA" w:rsidRPr="005C3BBA" w:rsidRDefault="005C3BBA" w:rsidP="005C3BBA">
      <w:pPr>
        <w:rPr>
          <w:lang w:val="es-MX"/>
        </w:rPr>
      </w:pPr>
    </w:p>
    <w:p w:rsidR="003903B9" w:rsidRPr="003903B9" w:rsidRDefault="008A612B" w:rsidP="003903B9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823104" behindDoc="0" locked="0" layoutInCell="1" allowOverlap="1" wp14:anchorId="3866CEA3" wp14:editId="5B120394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3B9" w:rsidRPr="003903B9">
        <w:rPr>
          <w:sz w:val="28"/>
        </w:rPr>
        <w:t xml:space="preserve">Primer </w:t>
      </w:r>
      <w:proofErr w:type="spellStart"/>
      <w:r w:rsidR="003903B9" w:rsidRPr="003903B9">
        <w:rPr>
          <w:sz w:val="28"/>
        </w:rPr>
        <w:t>Momento</w:t>
      </w:r>
      <w:proofErr w:type="spellEnd"/>
      <w:r w:rsidR="003903B9" w:rsidRPr="003903B9">
        <w:rPr>
          <w:sz w:val="28"/>
        </w:rPr>
        <w:t xml:space="preserve"> (</w:t>
      </w:r>
      <w:proofErr w:type="spellStart"/>
      <w:r w:rsidR="003903B9" w:rsidRPr="003903B9">
        <w:rPr>
          <w:sz w:val="28"/>
        </w:rPr>
        <w:t>agosto</w:t>
      </w:r>
      <w:proofErr w:type="spellEnd"/>
      <w:r w:rsidR="003903B9" w:rsidRPr="003903B9">
        <w:rPr>
          <w:sz w:val="28"/>
        </w:rPr>
        <w:t>)</w:t>
      </w:r>
    </w:p>
    <w:p w:rsidR="003903B9" w:rsidRDefault="003903B9" w:rsidP="003903B9">
      <w:pPr>
        <w:pStyle w:val="Puesto"/>
        <w:rPr>
          <w:sz w:val="28"/>
        </w:rPr>
      </w:pPr>
      <w:proofErr w:type="spellStart"/>
      <w:r w:rsidRPr="003903B9">
        <w:rPr>
          <w:sz w:val="28"/>
        </w:rPr>
        <w:t>Regist</w:t>
      </w:r>
      <w:r w:rsidR="008A612B">
        <w:rPr>
          <w:sz w:val="28"/>
        </w:rPr>
        <w:t>ro</w:t>
      </w:r>
      <w:proofErr w:type="spellEnd"/>
      <w:r w:rsidR="008A612B">
        <w:rPr>
          <w:sz w:val="28"/>
        </w:rPr>
        <w:t xml:space="preserve"> de </w:t>
      </w:r>
      <w:proofErr w:type="spellStart"/>
      <w:r w:rsidR="008A612B">
        <w:rPr>
          <w:sz w:val="28"/>
        </w:rPr>
        <w:t>Competencia</w:t>
      </w:r>
      <w:proofErr w:type="spellEnd"/>
      <w:r w:rsidR="008A612B">
        <w:rPr>
          <w:sz w:val="28"/>
        </w:rPr>
        <w:t xml:space="preserve"> </w:t>
      </w:r>
      <w:proofErr w:type="spellStart"/>
      <w:r w:rsidR="008A612B">
        <w:rPr>
          <w:sz w:val="28"/>
        </w:rPr>
        <w:t>Lectora</w:t>
      </w:r>
      <w:proofErr w:type="spellEnd"/>
      <w:r w:rsidR="008A612B">
        <w:rPr>
          <w:sz w:val="28"/>
        </w:rPr>
        <w:t xml:space="preserve"> 1er.</w:t>
      </w:r>
      <w:r w:rsidRPr="003903B9">
        <w:rPr>
          <w:sz w:val="28"/>
        </w:rPr>
        <w:t xml:space="preserve"> </w:t>
      </w:r>
      <w:proofErr w:type="spellStart"/>
      <w:proofErr w:type="gramStart"/>
      <w:r w:rsidRPr="003903B9">
        <w:rPr>
          <w:sz w:val="28"/>
        </w:rPr>
        <w:t>grado</w:t>
      </w:r>
      <w:proofErr w:type="spellEnd"/>
      <w:proofErr w:type="gramEnd"/>
    </w:p>
    <w:p w:rsidR="003903B9" w:rsidRPr="003903B9" w:rsidRDefault="003903B9" w:rsidP="003903B9"/>
    <w:tbl>
      <w:tblPr>
        <w:tblStyle w:val="Tablaconcuadrcula"/>
        <w:tblW w:w="9640" w:type="dxa"/>
        <w:tblInd w:w="-431" w:type="dxa"/>
        <w:tblLook w:val="04A0" w:firstRow="1" w:lastRow="0" w:firstColumn="1" w:lastColumn="0" w:noHBand="0" w:noVBand="1"/>
      </w:tblPr>
      <w:tblGrid>
        <w:gridCol w:w="568"/>
        <w:gridCol w:w="3171"/>
        <w:gridCol w:w="1905"/>
        <w:gridCol w:w="1969"/>
        <w:gridCol w:w="2027"/>
      </w:tblGrid>
      <w:tr w:rsidR="003903B9" w:rsidTr="003903B9">
        <w:trPr>
          <w:trHeight w:val="510"/>
        </w:trPr>
        <w:tc>
          <w:tcPr>
            <w:tcW w:w="568" w:type="dxa"/>
            <w:vAlign w:val="center"/>
          </w:tcPr>
          <w:p w:rsidR="003903B9" w:rsidRPr="003903B9" w:rsidRDefault="003903B9" w:rsidP="00431A2D">
            <w:pPr>
              <w:pStyle w:val="Sinespaciado"/>
              <w:rPr>
                <w:color w:val="auto"/>
                <w:sz w:val="16"/>
                <w:szCs w:val="20"/>
              </w:rPr>
            </w:pPr>
            <w:r w:rsidRPr="003903B9">
              <w:rPr>
                <w:color w:val="auto"/>
                <w:sz w:val="16"/>
                <w:szCs w:val="20"/>
              </w:rPr>
              <w:t>No.</w:t>
            </w:r>
          </w:p>
        </w:tc>
        <w:tc>
          <w:tcPr>
            <w:tcW w:w="3171" w:type="dxa"/>
            <w:vAlign w:val="center"/>
          </w:tcPr>
          <w:p w:rsidR="003903B9" w:rsidRPr="003903B9" w:rsidRDefault="003903B9" w:rsidP="00431A2D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Nombre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del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alumno</w:t>
            </w:r>
            <w:proofErr w:type="spellEnd"/>
          </w:p>
        </w:tc>
        <w:tc>
          <w:tcPr>
            <w:tcW w:w="1905" w:type="dxa"/>
            <w:vAlign w:val="center"/>
          </w:tcPr>
          <w:p w:rsidR="003903B9" w:rsidRPr="003903B9" w:rsidRDefault="003903B9" w:rsidP="00431A2D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Comenta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qué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puede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tratar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un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texto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a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partir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su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título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>.</w:t>
            </w:r>
          </w:p>
        </w:tc>
        <w:tc>
          <w:tcPr>
            <w:tcW w:w="1969" w:type="dxa"/>
            <w:vAlign w:val="center"/>
          </w:tcPr>
          <w:p w:rsidR="003903B9" w:rsidRPr="003903B9" w:rsidRDefault="003903B9" w:rsidP="00431A2D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Localiza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información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específica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en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un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texto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>.</w:t>
            </w:r>
          </w:p>
        </w:tc>
        <w:tc>
          <w:tcPr>
            <w:tcW w:w="2027" w:type="dxa"/>
            <w:vAlign w:val="center"/>
          </w:tcPr>
          <w:p w:rsidR="003903B9" w:rsidRPr="003903B9" w:rsidRDefault="003903B9" w:rsidP="00431A2D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Opina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sobre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el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contenido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 un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texto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>.</w:t>
            </w: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5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6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7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8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9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10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11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12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13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14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15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16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17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18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19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20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21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22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23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24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25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26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27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28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29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30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31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32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33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34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35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36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37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38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39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  <w:tr w:rsidR="003903B9" w:rsidTr="003903B9">
        <w:trPr>
          <w:trHeight w:val="57"/>
        </w:trPr>
        <w:tc>
          <w:tcPr>
            <w:tcW w:w="568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40</w:t>
            </w:r>
          </w:p>
        </w:tc>
        <w:tc>
          <w:tcPr>
            <w:tcW w:w="3171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3903B9" w:rsidRPr="003903B9" w:rsidRDefault="003903B9" w:rsidP="00431A2D">
            <w:pPr>
              <w:pStyle w:val="Sinespaciado"/>
              <w:rPr>
                <w:sz w:val="18"/>
                <w:szCs w:val="20"/>
              </w:rPr>
            </w:pPr>
          </w:p>
        </w:tc>
      </w:tr>
    </w:tbl>
    <w:p w:rsidR="00CE1EB2" w:rsidRDefault="00CE1EB2" w:rsidP="00C41C9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3903B9" w:rsidRDefault="00017951" w:rsidP="00017951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017951" w:rsidRDefault="00017951" w:rsidP="00017951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017951" w:rsidRDefault="00017951" w:rsidP="00017951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17951" w:rsidTr="00017951">
        <w:tc>
          <w:tcPr>
            <w:tcW w:w="9111" w:type="dxa"/>
          </w:tcPr>
          <w:p w:rsidR="00017951" w:rsidRDefault="00017951" w:rsidP="00017951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601AEE" w:rsidRDefault="00601AEE" w:rsidP="00017951">
      <w:pPr>
        <w:jc w:val="both"/>
        <w:rPr>
          <w:color w:val="auto"/>
          <w:sz w:val="28"/>
          <w:lang w:val="es-MX"/>
        </w:rPr>
      </w:pPr>
    </w:p>
    <w:p w:rsidR="00601AEE" w:rsidRDefault="00601AEE" w:rsidP="00601AEE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017951" w:rsidRPr="00601AEE" w:rsidRDefault="00601AEE" w:rsidP="00601AEE">
      <w:pPr>
        <w:rPr>
          <w:lang w:val="es-MX"/>
        </w:rPr>
      </w:pPr>
      <w:r>
        <w:rPr>
          <w:lang w:val="es-MX"/>
        </w:rPr>
        <w:br w:type="page"/>
      </w:r>
    </w:p>
    <w:p w:rsidR="00017951" w:rsidRDefault="00ED53F3" w:rsidP="00ED53F3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ED53F3" w:rsidTr="00601AEE">
        <w:tc>
          <w:tcPr>
            <w:tcW w:w="704" w:type="dxa"/>
            <w:shd w:val="clear" w:color="auto" w:fill="FFC000"/>
          </w:tcPr>
          <w:p w:rsidR="00ED53F3" w:rsidRPr="00ED53F3" w:rsidRDefault="00ED53F3" w:rsidP="00ED53F3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ED53F3" w:rsidRPr="00ED53F3" w:rsidRDefault="00ED53F3" w:rsidP="00ED53F3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ED53F3" w:rsidRPr="00ED53F3" w:rsidRDefault="00ED53F3" w:rsidP="00ED53F3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  <w:tr w:rsidR="00ED53F3" w:rsidTr="00ED53F3">
        <w:tc>
          <w:tcPr>
            <w:tcW w:w="704" w:type="dxa"/>
          </w:tcPr>
          <w:p w:rsidR="00ED53F3" w:rsidRPr="00ED53F3" w:rsidRDefault="00ED53F3" w:rsidP="00ED53F3">
            <w:pPr>
              <w:pStyle w:val="Prrafodelista"/>
              <w:numPr>
                <w:ilvl w:val="0"/>
                <w:numId w:val="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D53F3" w:rsidRPr="00ED53F3" w:rsidRDefault="00ED53F3" w:rsidP="00ED53F3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D53F3" w:rsidRPr="00ED53F3" w:rsidRDefault="00ED53F3" w:rsidP="00ED53F3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6F3961" w:rsidRDefault="006F3961" w:rsidP="00ED53F3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25152" behindDoc="0" locked="0" layoutInCell="1" allowOverlap="1" wp14:anchorId="10B4E4BC" wp14:editId="06B7C190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111" name="Grupo 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112" name="Imagen 112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4" name="Imagen 114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EF6814" id="Grupo 111" o:spid="_x0000_s1026" style="position:absolute;margin-left:-14.25pt;margin-top:0;width:486.95pt;height:316.5pt;z-index:251825152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">
                <v:shape id="Imagen 112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LGxbEAAAA3AAAAA8AAABkcnMvZG93bnJldi54bWxET0trwkAQvhf8D8sUetNNcpCSuoqtFD21&#10;GO3B2zQ7TUKzs2l2zcNf7wpCb/PxPWexGkwtOmpdZVlBPItAEOdWV1woOB7ep88gnEfWWFsmBSM5&#10;WC0nDwtMte15T13mCxFC2KWooPS+SaV0eUkG3cw2xIH7sa1BH2BbSN1iH8JNLZMomkuDFYeGEht6&#10;Kyn/zc5GwU7X/Qefvjf56/bz9Hf5Gov1dlTq6XFYv4DwNPh/8d2902F+nMDtmXCBX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LGxbEAAAA3AAAAA8AAAAAAAAAAAAAAAAA&#10;nwIAAGRycy9kb3ducmV2LnhtbFBLBQYAAAAABAAEAPcAAACQAwAAAAA=&#10;">
                  <v:imagedata r:id="rId41" o:title="Lunares-blancos-floral-vintage-014"/>
                  <v:path arrowok="t"/>
                </v:shape>
                <v:shape id="Imagen 114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SGJbCAAAA3AAAAA8AAABkcnMvZG93bnJldi54bWxET01rg0AQvQfyH5YJ5JasFinFZpWStCA0&#10;l8ZcehvcqYq7s+Jujfn33UKht3m8zzmUizVipsn3jhWk+wQEceN0z62Ca/22ewLhA7JG45gU3MlD&#10;WaxXB8y1u/EHzZfQihjCPkcFXQhjLqVvOrLo924kjtyXmyyGCKdW6glvMdwa+ZAkj9Jiz7Ghw5GO&#10;HTXD5dsqcMNnlpp5OOM5W0718Fq9m6pSartZXp5BBFrCv/jPXek4P83g95l4gSx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EhiWwgAAANwAAAAPAAAAAAAAAAAAAAAAAJ8C&#10;AABkcnMvZG93bnJldi54bWxQSwUGAAAAAAQABAD3AAAAjgMAAAAA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Pr="006F3961" w:rsidRDefault="006F3961" w:rsidP="006F3961">
      <w:pPr>
        <w:rPr>
          <w:lang w:val="es-MX"/>
        </w:rPr>
      </w:pPr>
    </w:p>
    <w:p w:rsidR="006F3961" w:rsidRDefault="006F3961" w:rsidP="006F3961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6F3961" w:rsidTr="00431A2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6F3961" w:rsidRPr="00E062F6" w:rsidRDefault="006F3961" w:rsidP="00431A2D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6F3961" w:rsidTr="00431A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Default="006F3961" w:rsidP="006C279F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</w:tr>
      <w:tr w:rsidR="006F3961" w:rsidTr="00431A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6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</w:tr>
      <w:tr w:rsidR="006F3961" w:rsidTr="00431A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13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</w:tr>
      <w:tr w:rsidR="006F3961" w:rsidTr="00431A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20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</w:tr>
      <w:tr w:rsidR="006F3961" w:rsidTr="00431A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27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6F3961" w:rsidRPr="00C41C98" w:rsidRDefault="006C279F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6F3961" w:rsidTr="00431A2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6F3961" w:rsidRPr="00C41C98" w:rsidRDefault="006F3961" w:rsidP="006C279F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6F3961" w:rsidRDefault="006F3961" w:rsidP="006F3961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6F3961" w:rsidRDefault="006F3961" w:rsidP="006F3961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27200" behindDoc="0" locked="0" layoutInCell="1" allowOverlap="1" wp14:anchorId="3EF8C245" wp14:editId="684194A6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1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Pr="00C41C98" w:rsidRDefault="00751293" w:rsidP="006F3961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6F3961"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Septiembre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8C245" id="_x0000_s1030" type="#_x0000_t202" style="position:absolute;margin-left:77.4pt;margin-top:-437.9pt;width:307.85pt;height:100.8pt;z-index:251827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" filled="f" stroked="f">
                <v:textbox>
                  <w:txbxContent>
                    <w:p w:rsidR="00751293" w:rsidRPr="00C41C98" w:rsidRDefault="00751293" w:rsidP="006F3961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6F3961"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Septiembre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6F3961" w:rsidRPr="00E062F6" w:rsidRDefault="006F3961" w:rsidP="006F3961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6F3961" w:rsidRPr="00E062F6" w:rsidRDefault="009362A1" w:rsidP="006F3961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Generosidad</w:t>
      </w:r>
      <w:proofErr w:type="spellEnd"/>
    </w:p>
    <w:p w:rsidR="00ED53F3" w:rsidRDefault="00ED53F3" w:rsidP="006F3961">
      <w:pPr>
        <w:rPr>
          <w:lang w:val="es-MX"/>
        </w:rPr>
      </w:pPr>
    </w:p>
    <w:p w:rsidR="00A75D06" w:rsidRPr="00BE6029" w:rsidRDefault="00A75D06" w:rsidP="00A75D06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A75D06" w:rsidRDefault="00A75D06" w:rsidP="006F3961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29248" behindDoc="0" locked="0" layoutInCell="1" allowOverlap="1" wp14:anchorId="4BBF8E24" wp14:editId="0EBCE9D3">
            <wp:simplePos x="0" y="0"/>
            <wp:positionH relativeFrom="margin">
              <wp:align>right</wp:align>
            </wp:positionH>
            <wp:positionV relativeFrom="paragraph">
              <wp:posOffset>241935</wp:posOffset>
            </wp:positionV>
            <wp:extent cx="6076950" cy="4366747"/>
            <wp:effectExtent l="0" t="0" r="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366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Default="00A75D06" w:rsidP="006F3961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rPr>
          <w:lang w:val="es-MX"/>
        </w:rPr>
      </w:pPr>
    </w:p>
    <w:p w:rsidR="00A75D06" w:rsidRDefault="00A75D06" w:rsidP="00A75D06">
      <w:pPr>
        <w:rPr>
          <w:lang w:val="es-MX"/>
        </w:rPr>
      </w:pPr>
    </w:p>
    <w:p w:rsidR="00A75D06" w:rsidRPr="00A75D06" w:rsidRDefault="00A75D06" w:rsidP="00A75D06">
      <w:pPr>
        <w:tabs>
          <w:tab w:val="left" w:pos="6735"/>
        </w:tabs>
        <w:jc w:val="left"/>
        <w:rPr>
          <w:lang w:val="es-MX"/>
        </w:rPr>
      </w:pPr>
      <w:r>
        <w:rPr>
          <w:lang w:val="es-MX"/>
        </w:rPr>
        <w:tab/>
      </w:r>
      <w:r w:rsidR="00751293">
        <w:rPr>
          <w:noProof/>
          <w:lang w:val="es-ES" w:eastAsia="es-ES"/>
        </w:rPr>
        <w:drawing>
          <wp:inline distT="0" distB="0" distL="0" distR="0" wp14:anchorId="242127FF" wp14:editId="27081EC8">
            <wp:extent cx="5791835" cy="296545"/>
            <wp:effectExtent l="0" t="0" r="0" b="8255"/>
            <wp:docPr id="900" name="Imagen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  <w:tr w:rsidR="00A75D06" w:rsidTr="00431A2D">
        <w:tc>
          <w:tcPr>
            <w:tcW w:w="9111" w:type="dxa"/>
          </w:tcPr>
          <w:p w:rsidR="00A75D06" w:rsidRDefault="00A75D06" w:rsidP="00431A2D">
            <w:pPr>
              <w:rPr>
                <w:lang w:val="es-MX"/>
              </w:rPr>
            </w:pPr>
          </w:p>
        </w:tc>
      </w:tr>
    </w:tbl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372AC" w:rsidRPr="00EF4E04" w:rsidTr="00431A2D">
        <w:tc>
          <w:tcPr>
            <w:tcW w:w="9111" w:type="dxa"/>
          </w:tcPr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01</w:t>
            </w: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372AC" w:rsidRPr="00EF4E04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02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RPr="00EF4E04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03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04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07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75D06" w:rsidRDefault="00A75D06" w:rsidP="00A75D06">
      <w:pPr>
        <w:tabs>
          <w:tab w:val="left" w:pos="6735"/>
        </w:tabs>
        <w:jc w:val="left"/>
        <w:rPr>
          <w:lang w:val="es-MX"/>
        </w:rPr>
      </w:pPr>
    </w:p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372AC" w:rsidRPr="00EF4E04" w:rsidTr="00431A2D">
        <w:tc>
          <w:tcPr>
            <w:tcW w:w="9111" w:type="dxa"/>
          </w:tcPr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08</w:t>
            </w: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372AC" w:rsidRPr="00EF4E04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09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RPr="00EF4E04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10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Pr="00EF4E04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11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372AC" w:rsidTr="00431A2D">
        <w:tc>
          <w:tcPr>
            <w:tcW w:w="9111" w:type="dxa"/>
          </w:tcPr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14</w:t>
            </w: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372AC" w:rsidRDefault="00D372AC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6A5E4E" w:rsidRPr="00EF4E04" w:rsidTr="00431A2D">
        <w:tc>
          <w:tcPr>
            <w:tcW w:w="9111" w:type="dxa"/>
          </w:tcPr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15</w:t>
            </w: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16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17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18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21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372AC" w:rsidRDefault="00D372AC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6A5E4E" w:rsidRPr="00EF4E04" w:rsidTr="00431A2D">
        <w:tc>
          <w:tcPr>
            <w:tcW w:w="9111" w:type="dxa"/>
          </w:tcPr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22</w:t>
            </w: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23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24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25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28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6A5E4E" w:rsidRPr="00EF4E04" w:rsidTr="00431A2D">
        <w:tc>
          <w:tcPr>
            <w:tcW w:w="9111" w:type="dxa"/>
          </w:tcPr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29</w:t>
            </w: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c>
          <w:tcPr>
            <w:tcW w:w="9111" w:type="dxa"/>
          </w:tcPr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30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A5E4E" w:rsidRPr="00EF4E04" w:rsidTr="00431A2D">
        <w:trPr>
          <w:trHeight w:val="6547"/>
        </w:trPr>
        <w:tc>
          <w:tcPr>
            <w:tcW w:w="9111" w:type="dxa"/>
          </w:tcPr>
          <w:p w:rsidR="006A5E4E" w:rsidRDefault="006A5E4E" w:rsidP="006A5E4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A5E4E" w:rsidRPr="00EF4E04" w:rsidRDefault="006A5E4E" w:rsidP="00431A2D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6A5E4E" w:rsidRDefault="006A5E4E" w:rsidP="00A75D06">
      <w:pPr>
        <w:tabs>
          <w:tab w:val="left" w:pos="6735"/>
        </w:tabs>
        <w:jc w:val="left"/>
        <w:rPr>
          <w:lang w:val="es-MX"/>
        </w:rPr>
      </w:pPr>
    </w:p>
    <w:p w:rsidR="008D4996" w:rsidRDefault="008D4996" w:rsidP="00A75D06">
      <w:pPr>
        <w:tabs>
          <w:tab w:val="left" w:pos="6735"/>
        </w:tabs>
        <w:jc w:val="left"/>
        <w:rPr>
          <w:lang w:val="es-MX"/>
        </w:rPr>
      </w:pPr>
    </w:p>
    <w:p w:rsidR="008D4996" w:rsidRDefault="008D4996" w:rsidP="00A75D06">
      <w:pPr>
        <w:tabs>
          <w:tab w:val="left" w:pos="6735"/>
        </w:tabs>
        <w:jc w:val="left"/>
        <w:rPr>
          <w:lang w:val="es-MX"/>
        </w:rPr>
      </w:pPr>
    </w:p>
    <w:p w:rsidR="00431A2D" w:rsidRDefault="00431A2D" w:rsidP="00431A2D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34368" behindDoc="0" locked="0" layoutInCell="1" allowOverlap="1" wp14:anchorId="40E16195" wp14:editId="216974A3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776" name="Imagen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33344" behindDoc="0" locked="0" layoutInCell="1" allowOverlap="1" wp14:anchorId="65AC4D15" wp14:editId="1E15FD7E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777" name="Imagen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 xml:space="preserve">Consejo técnico escolar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spacing w:line="360" w:lineRule="auto"/>
              <w:rPr>
                <w:lang w:val="es-MX"/>
              </w:rPr>
            </w:pPr>
          </w:p>
        </w:tc>
      </w:tr>
    </w:tbl>
    <w:p w:rsidR="00431A2D" w:rsidRPr="002979F8" w:rsidRDefault="00431A2D" w:rsidP="00431A2D">
      <w:pPr>
        <w:rPr>
          <w:lang w:val="es-MX"/>
        </w:rPr>
      </w:pPr>
    </w:p>
    <w:p w:rsidR="00431A2D" w:rsidRDefault="00431A2D" w:rsidP="00431A2D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31296" behindDoc="0" locked="0" layoutInCell="1" allowOverlap="1" wp14:anchorId="0CB0BA33" wp14:editId="72E3F5FD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778" name="Imagen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32320" behindDoc="0" locked="0" layoutInCell="1" allowOverlap="1" wp14:anchorId="1D95771D" wp14:editId="0A0761EA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779" name="Imagen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septiembre</w:t>
      </w:r>
    </w:p>
    <w:tbl>
      <w:tblPr>
        <w:tblStyle w:val="Tablaconcuadrcula"/>
        <w:tblW w:w="9629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C24A6F" w:rsidTr="007A3930">
        <w:tc>
          <w:tcPr>
            <w:tcW w:w="568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24A6F" w:rsidRPr="00C24A6F" w:rsidRDefault="00C24A6F" w:rsidP="00C24A6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RPr="001779F9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24A6F" w:rsidTr="00C24A6F">
        <w:tc>
          <w:tcPr>
            <w:tcW w:w="568" w:type="dxa"/>
          </w:tcPr>
          <w:p w:rsidR="00C24A6F" w:rsidRPr="00C24A6F" w:rsidRDefault="00C24A6F" w:rsidP="00C24A6F">
            <w:pPr>
              <w:pStyle w:val="Prrafodelista"/>
              <w:numPr>
                <w:ilvl w:val="0"/>
                <w:numId w:val="5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24A6F" w:rsidRPr="00C24A6F" w:rsidRDefault="00C24A6F" w:rsidP="00C24A6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C24A6F" w:rsidRDefault="00C24A6F" w:rsidP="00FE58E7">
      <w:pPr>
        <w:pStyle w:val="Puesto"/>
        <w:jc w:val="both"/>
        <w:rPr>
          <w:sz w:val="48"/>
          <w:lang w:val="es-MX"/>
        </w:rPr>
      </w:pPr>
    </w:p>
    <w:p w:rsidR="00C24A6F" w:rsidRDefault="00C24A6F" w:rsidP="00431A2D">
      <w:pPr>
        <w:pStyle w:val="Puesto"/>
        <w:rPr>
          <w:sz w:val="48"/>
          <w:lang w:val="es-MX"/>
        </w:rPr>
      </w:pPr>
    </w:p>
    <w:p w:rsidR="00431A2D" w:rsidRDefault="00431A2D" w:rsidP="00431A2D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431A2D" w:rsidRDefault="00431A2D" w:rsidP="00431A2D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431A2D" w:rsidRDefault="00431A2D" w:rsidP="00431A2D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431A2D" w:rsidTr="00431A2D">
        <w:tc>
          <w:tcPr>
            <w:tcW w:w="9111" w:type="dxa"/>
          </w:tcPr>
          <w:p w:rsidR="00431A2D" w:rsidRDefault="00431A2D" w:rsidP="00431A2D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601AEE" w:rsidRDefault="00601AEE" w:rsidP="00431A2D">
      <w:pPr>
        <w:jc w:val="both"/>
        <w:rPr>
          <w:color w:val="auto"/>
          <w:sz w:val="28"/>
          <w:lang w:val="es-MX"/>
        </w:rPr>
      </w:pPr>
    </w:p>
    <w:p w:rsidR="00601AEE" w:rsidRPr="00601AEE" w:rsidRDefault="00601AEE" w:rsidP="00601AEE">
      <w:pPr>
        <w:pStyle w:val="Puesto"/>
        <w:rPr>
          <w:sz w:val="52"/>
          <w:szCs w:val="52"/>
          <w:lang w:val="es-MX"/>
        </w:rPr>
      </w:pPr>
      <w:r>
        <w:rPr>
          <w:lang w:val="es-MX"/>
        </w:rPr>
        <w:br w:type="page"/>
      </w:r>
      <w:r w:rsidRPr="00601AEE">
        <w:rPr>
          <w:sz w:val="52"/>
          <w:szCs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431A2D" w:rsidRDefault="00601AEE" w:rsidP="00431A2D">
      <w:pPr>
        <w:jc w:val="both"/>
        <w:rPr>
          <w:color w:val="auto"/>
          <w:sz w:val="28"/>
          <w:lang w:val="es-MX"/>
        </w:rPr>
      </w:pPr>
      <w:r>
        <w:rPr>
          <w:lang w:val="es-MX"/>
        </w:rPr>
        <w:br w:type="page"/>
      </w:r>
    </w:p>
    <w:p w:rsidR="00431A2D" w:rsidRDefault="00431A2D" w:rsidP="00431A2D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431A2D" w:rsidTr="009970D8">
        <w:tc>
          <w:tcPr>
            <w:tcW w:w="704" w:type="dxa"/>
            <w:shd w:val="clear" w:color="auto" w:fill="FFC000"/>
          </w:tcPr>
          <w:p w:rsidR="00431A2D" w:rsidRPr="00ED53F3" w:rsidRDefault="00431A2D" w:rsidP="00431A2D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431A2D" w:rsidRPr="00ED53F3" w:rsidRDefault="00431A2D" w:rsidP="00431A2D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431A2D" w:rsidRPr="00ED53F3" w:rsidRDefault="00431A2D" w:rsidP="00431A2D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  <w:tr w:rsidR="00431A2D" w:rsidTr="00431A2D">
        <w:tc>
          <w:tcPr>
            <w:tcW w:w="704" w:type="dxa"/>
          </w:tcPr>
          <w:p w:rsidR="00431A2D" w:rsidRPr="00BA2B5E" w:rsidRDefault="00431A2D" w:rsidP="00BA2B5E">
            <w:pPr>
              <w:pStyle w:val="Prrafodelista"/>
              <w:numPr>
                <w:ilvl w:val="0"/>
                <w:numId w:val="7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431A2D" w:rsidRPr="00ED53F3" w:rsidRDefault="00431A2D" w:rsidP="00431A2D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431A2D" w:rsidRPr="00ED53F3" w:rsidRDefault="00431A2D" w:rsidP="00431A2D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9970D8" w:rsidRDefault="009970D8" w:rsidP="009970D8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39488" behindDoc="1" locked="0" layoutInCell="1" allowOverlap="1" wp14:anchorId="3A491248" wp14:editId="204F3843">
                <wp:simplePos x="0" y="0"/>
                <wp:positionH relativeFrom="margin">
                  <wp:align>center</wp:align>
                </wp:positionH>
                <wp:positionV relativeFrom="paragraph">
                  <wp:posOffset>178435</wp:posOffset>
                </wp:positionV>
                <wp:extent cx="6184265" cy="4019550"/>
                <wp:effectExtent l="0" t="0" r="0" b="0"/>
                <wp:wrapNone/>
                <wp:docPr id="784" name="Grupo 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785" name="Imagen 785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86" name="Imagen 786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5B0E46" id="Grupo 784" o:spid="_x0000_s1026" style="position:absolute;margin-left:0;margin-top:14.05pt;width:486.95pt;height:316.5pt;z-index:-251476992;mso-position-horizontal:center;mso-position-horizontal-relative:margin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">
                <v:shape id="Imagen 785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j1B3GAAAA3AAAAA8AAABkcnMvZG93bnJldi54bWxEj09rwkAUxO8Fv8PyhN7qxkKtRFdRS9FT&#10;i/8O3p7ZZxLMvk2zq0n66V1B8DjMzG+Y8bQxhbhS5XLLCvq9CARxYnXOqYLd9vttCMJ5ZI2FZVLQ&#10;koPppPMyxljbmtd03fhUBAi7GBVk3pexlC7JyKDr2ZI4eCdbGfRBVqnUFdYBbgr5HkUDaTDnsJBh&#10;SYuMkvPmYhSsdFH/8OH4lcyXv4e//32bzpatUq/dZjYC4anxz/CjvdIKPocfcD8TjoCc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ePUHc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786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NdAXFAAAA3AAAAA8AAABkcnMvZG93bnJldi54bWxEj8FqwzAQRO+F/oPYQG+1nBJc40QJoU3B&#10;UF+a9NLbYm1sY2llLMVx/j4qFHocZuYNs9nN1oiJRt85VrBMUhDEtdMdNwq+Tx/POQgfkDUax6Tg&#10;Rh5228eHDRbaXfmLpmNoRISwL1BBG8JQSOnrliz6xA3E0Tu70WKIcmykHvEa4dbIlzTNpMWO40KL&#10;A721VPfHi1Xg+p/V0kx9hdVqfj/1h/LTlKVST4t5vwYRaA7/4b92qRW85hn8nolHQG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zXQFxQAAANwAAAAPAAAAAAAAAAAAAAAA&#10;AJ8CAABkcnMvZG93bnJldi54bWxQSwUGAAAAAAQABAD3AAAAkQMAAAAA&#10;">
                  <v:imagedata r:id="rId42" o:title="owl post2"/>
                  <v:path arrowok="t"/>
                </v:shape>
                <w10:wrap anchorx="margin"/>
              </v:group>
            </w:pict>
          </mc:Fallback>
        </mc:AlternateContent>
      </w: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36416" behindDoc="0" locked="0" layoutInCell="1" allowOverlap="1" wp14:anchorId="5F3B3A68" wp14:editId="7E3C9B51">
                <wp:simplePos x="0" y="0"/>
                <wp:positionH relativeFrom="margin">
                  <wp:posOffset>983078</wp:posOffset>
                </wp:positionH>
                <wp:positionV relativeFrom="paragraph">
                  <wp:posOffset>16510</wp:posOffset>
                </wp:positionV>
                <wp:extent cx="3909695" cy="1280160"/>
                <wp:effectExtent l="0" t="0" r="0" b="0"/>
                <wp:wrapSquare wrapText="bothSides"/>
                <wp:docPr id="78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Pr="009970D8" w:rsidRDefault="00751293" w:rsidP="009970D8">
                            <w:pPr>
                              <w:pStyle w:val="Puesto"/>
                              <w:rPr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9970D8">
                              <w:rPr>
                                <w:color w:val="000000" w:themeColor="text1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Octubre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B3A68" id="_x0000_s1031" type="#_x0000_t202" style="position:absolute;left:0;text-align:left;margin-left:77.4pt;margin-top:1.3pt;width:307.85pt;height:100.8pt;z-index:251836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" filled="f" stroked="f">
                <v:textbox>
                  <w:txbxContent>
                    <w:p w:rsidR="00751293" w:rsidRPr="009970D8" w:rsidRDefault="00751293" w:rsidP="009970D8">
                      <w:pPr>
                        <w:pStyle w:val="Puesto"/>
                        <w:rPr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9970D8">
                        <w:rPr>
                          <w:color w:val="000000" w:themeColor="text1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Octubre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Pr="00C41C98" w:rsidRDefault="009970D8" w:rsidP="009970D8">
      <w:pPr>
        <w:rPr>
          <w:lang w:val="es-MX"/>
        </w:rPr>
      </w:pPr>
    </w:p>
    <w:p w:rsidR="009970D8" w:rsidRDefault="009970D8" w:rsidP="009970D8">
      <w:pPr>
        <w:jc w:val="both"/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9970D8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9970D8" w:rsidRPr="00E062F6" w:rsidRDefault="009970D8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9970D8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Default="009970D8" w:rsidP="009970D8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</w:tr>
      <w:tr w:rsidR="009970D8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4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</w:tr>
      <w:tr w:rsidR="009970D8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11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</w:tr>
      <w:tr w:rsidR="009970D8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18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</w:tr>
      <w:tr w:rsidR="009970D8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25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9970D8" w:rsidRPr="00C41C98" w:rsidRDefault="009970D8" w:rsidP="009970D8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31</w:t>
            </w:r>
          </w:p>
        </w:tc>
      </w:tr>
      <w:tr w:rsidR="009970D8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970D8" w:rsidRPr="00C41C98" w:rsidRDefault="009970D8" w:rsidP="00D76352">
            <w:pPr>
              <w:tabs>
                <w:tab w:val="left" w:pos="1817"/>
                <w:tab w:val="center" w:pos="4560"/>
              </w:tabs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9970D8" w:rsidRDefault="009970D8" w:rsidP="009970D8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9970D8" w:rsidRDefault="009970D8" w:rsidP="009970D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9970D8" w:rsidRPr="00E062F6" w:rsidRDefault="009970D8" w:rsidP="009970D8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9970D8" w:rsidRPr="00E062F6" w:rsidRDefault="00C8356A" w:rsidP="009970D8">
      <w:pPr>
        <w:rPr>
          <w:b/>
          <w:color w:val="auto"/>
          <w:sz w:val="72"/>
        </w:rPr>
      </w:pPr>
      <w:r>
        <w:rPr>
          <w:b/>
          <w:color w:val="auto"/>
          <w:sz w:val="72"/>
        </w:rPr>
        <w:t>Fortaleza</w:t>
      </w:r>
      <w:r w:rsidR="009970D8">
        <w:rPr>
          <w:b/>
          <w:color w:val="auto"/>
          <w:sz w:val="72"/>
        </w:rPr>
        <w:t xml:space="preserve"> </w:t>
      </w:r>
    </w:p>
    <w:p w:rsidR="009970D8" w:rsidRDefault="009970D8" w:rsidP="009970D8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9970D8" w:rsidRPr="00BE6029" w:rsidRDefault="009970D8" w:rsidP="009970D8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t>Efemérides del mes</w:t>
      </w:r>
    </w:p>
    <w:p w:rsidR="009970D8" w:rsidRDefault="00407171" w:rsidP="009970D8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41536" behindDoc="0" locked="0" layoutInCell="1" allowOverlap="1" wp14:anchorId="46FEC5F4" wp14:editId="36FCFA22">
            <wp:simplePos x="0" y="0"/>
            <wp:positionH relativeFrom="page">
              <wp:align>center</wp:align>
            </wp:positionH>
            <wp:positionV relativeFrom="paragraph">
              <wp:posOffset>140970</wp:posOffset>
            </wp:positionV>
            <wp:extent cx="5956828" cy="4345940"/>
            <wp:effectExtent l="19050" t="19050" r="25400" b="16510"/>
            <wp:wrapNone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828" cy="43459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9970D8" w:rsidRDefault="009970D8" w:rsidP="009970D8">
      <w:pPr>
        <w:rPr>
          <w:lang w:val="es-MX"/>
        </w:rPr>
      </w:pPr>
    </w:p>
    <w:p w:rsidR="00751293" w:rsidRDefault="00751293" w:rsidP="009970D8">
      <w:pPr>
        <w:rPr>
          <w:lang w:val="es-MX"/>
        </w:rPr>
      </w:pPr>
      <w:r>
        <w:rPr>
          <w:noProof/>
          <w:lang w:val="es-ES" w:eastAsia="es-ES"/>
        </w:rPr>
        <w:drawing>
          <wp:inline distT="0" distB="0" distL="0" distR="0" wp14:anchorId="242127FF" wp14:editId="27081EC8">
            <wp:extent cx="5791835" cy="296545"/>
            <wp:effectExtent l="0" t="0" r="0" b="8255"/>
            <wp:docPr id="902" name="Imagen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rPr>
                <w:lang w:val="es-MX"/>
              </w:rPr>
            </w:pPr>
          </w:p>
        </w:tc>
      </w:tr>
      <w:tr w:rsidR="009970D8" w:rsidTr="00D76352">
        <w:tc>
          <w:tcPr>
            <w:tcW w:w="9111" w:type="dxa"/>
          </w:tcPr>
          <w:p w:rsidR="009970D8" w:rsidRDefault="009970D8" w:rsidP="00D76352">
            <w:pPr>
              <w:jc w:val="both"/>
              <w:rPr>
                <w:lang w:val="es-MX"/>
              </w:rPr>
            </w:pPr>
          </w:p>
        </w:tc>
      </w:tr>
      <w:tr w:rsidR="00873EEE" w:rsidRPr="00EF4E04" w:rsidTr="00D7635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873EEE" w:rsidRPr="00EF4E04" w:rsidRDefault="009970D8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lang w:val="es-MX"/>
              </w:rPr>
              <w:lastRenderedPageBreak/>
              <w:br w:type="page"/>
            </w:r>
            <w:r w:rsidR="00873EEE">
              <w:rPr>
                <w:b/>
                <w:color w:val="FF0066"/>
                <w:sz w:val="40"/>
                <w:szCs w:val="36"/>
                <w:lang w:val="es-MX"/>
              </w:rPr>
              <w:t>Jueves 01</w:t>
            </w:r>
          </w:p>
          <w:p w:rsidR="00873EEE" w:rsidRPr="00EF4E04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873EEE" w:rsidRPr="00EF4E04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873EEE" w:rsidRPr="00EF4E04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873EEE" w:rsidRPr="00EF4E04" w:rsidTr="00D7635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02</w:t>
            </w: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Pr="00EF4E04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873EEE" w:rsidRPr="00EF4E04" w:rsidTr="00D7635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05</w:t>
            </w: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Pr="00EF4E04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873EEE" w:rsidTr="00D7635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06</w:t>
            </w: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873EEE" w:rsidTr="00D7635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873EEE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</w:t>
            </w:r>
            <w:r w:rsidR="00873EEE">
              <w:rPr>
                <w:b/>
                <w:color w:val="FF0066"/>
                <w:sz w:val="40"/>
                <w:szCs w:val="36"/>
                <w:lang w:val="es-MX"/>
              </w:rPr>
              <w:t xml:space="preserve"> 07</w:t>
            </w: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73EEE" w:rsidRDefault="00873EEE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873EEE" w:rsidRDefault="00873EEE" w:rsidP="00A75D06">
      <w:pPr>
        <w:tabs>
          <w:tab w:val="left" w:pos="6735"/>
        </w:tabs>
        <w:jc w:val="left"/>
        <w:rPr>
          <w:lang w:val="es-MX"/>
        </w:rPr>
      </w:pPr>
    </w:p>
    <w:p w:rsidR="00DE456D" w:rsidRDefault="00DE456D" w:rsidP="00A75D06">
      <w:pPr>
        <w:tabs>
          <w:tab w:val="left" w:pos="6735"/>
        </w:tabs>
        <w:jc w:val="left"/>
        <w:rPr>
          <w:lang w:val="es-MX"/>
        </w:rPr>
      </w:pPr>
    </w:p>
    <w:p w:rsidR="00DE456D" w:rsidRDefault="00DE456D" w:rsidP="00A75D06">
      <w:pPr>
        <w:tabs>
          <w:tab w:val="left" w:pos="6735"/>
        </w:tabs>
        <w:jc w:val="left"/>
        <w:rPr>
          <w:lang w:val="es-MX"/>
        </w:rPr>
      </w:pPr>
    </w:p>
    <w:p w:rsidR="00DE456D" w:rsidRDefault="00DE456D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E456D" w:rsidRPr="00EF4E04" w:rsidTr="00D76352">
        <w:tc>
          <w:tcPr>
            <w:tcW w:w="9111" w:type="dxa"/>
          </w:tcPr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Jueves 08</w:t>
            </w:r>
          </w:p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E456D" w:rsidRPr="00EF4E04" w:rsidTr="00D76352">
        <w:tc>
          <w:tcPr>
            <w:tcW w:w="9111" w:type="dxa"/>
          </w:tcPr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09</w:t>
            </w: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E456D" w:rsidRPr="00EF4E04" w:rsidTr="00D76352">
        <w:tc>
          <w:tcPr>
            <w:tcW w:w="9111" w:type="dxa"/>
          </w:tcPr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12</w:t>
            </w: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Pr="00EF4E04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E456D" w:rsidTr="00D76352">
        <w:tc>
          <w:tcPr>
            <w:tcW w:w="9111" w:type="dxa"/>
          </w:tcPr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13</w:t>
            </w: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E456D" w:rsidTr="00D76352">
        <w:tc>
          <w:tcPr>
            <w:tcW w:w="9111" w:type="dxa"/>
          </w:tcPr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14</w:t>
            </w: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E456D" w:rsidRDefault="00DE456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E456D" w:rsidRDefault="00DE456D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57DEF" w:rsidRPr="00EF4E04" w:rsidTr="00D76352">
        <w:tc>
          <w:tcPr>
            <w:tcW w:w="9111" w:type="dxa"/>
          </w:tcPr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Jueves 15</w:t>
            </w: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16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19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20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21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57DEF" w:rsidRPr="00EF4E04" w:rsidTr="00D76352">
        <w:tc>
          <w:tcPr>
            <w:tcW w:w="9111" w:type="dxa"/>
          </w:tcPr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Jueves 22</w:t>
            </w: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23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26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27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28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57DEF" w:rsidRPr="00EF4E04" w:rsidTr="00D76352">
        <w:tc>
          <w:tcPr>
            <w:tcW w:w="9111" w:type="dxa"/>
          </w:tcPr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Jueves 29</w:t>
            </w: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30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57DEF" w:rsidRPr="00EF4E04" w:rsidTr="00D76352">
        <w:trPr>
          <w:trHeight w:val="6547"/>
        </w:trPr>
        <w:tc>
          <w:tcPr>
            <w:tcW w:w="9111" w:type="dxa"/>
          </w:tcPr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57DEF" w:rsidRPr="00EF4E04" w:rsidRDefault="00057DEF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57DEF" w:rsidRDefault="00057DEF" w:rsidP="00A75D06">
      <w:pPr>
        <w:tabs>
          <w:tab w:val="left" w:pos="6735"/>
        </w:tabs>
        <w:jc w:val="left"/>
        <w:rPr>
          <w:lang w:val="es-MX"/>
        </w:rPr>
      </w:pPr>
    </w:p>
    <w:p w:rsidR="00D476D6" w:rsidRDefault="00D476D6" w:rsidP="00A75D06">
      <w:pPr>
        <w:tabs>
          <w:tab w:val="left" w:pos="6735"/>
        </w:tabs>
        <w:jc w:val="left"/>
        <w:rPr>
          <w:lang w:val="es-MX"/>
        </w:rPr>
      </w:pPr>
    </w:p>
    <w:p w:rsidR="00D476D6" w:rsidRDefault="00D476D6" w:rsidP="00A75D06">
      <w:pPr>
        <w:tabs>
          <w:tab w:val="left" w:pos="6735"/>
        </w:tabs>
        <w:jc w:val="left"/>
        <w:rPr>
          <w:lang w:val="es-MX"/>
        </w:rPr>
      </w:pPr>
    </w:p>
    <w:p w:rsidR="00737494" w:rsidRDefault="00737494" w:rsidP="00737494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44608" behindDoc="0" locked="0" layoutInCell="1" allowOverlap="1" wp14:anchorId="48B13A0E" wp14:editId="520D00CE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787" name="Imagen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43584" behindDoc="0" locked="0" layoutInCell="1" allowOverlap="1" wp14:anchorId="57E4B0E2" wp14:editId="7B62A3F7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788" name="Imagen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 xml:space="preserve">Consejo técnico escolar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  <w:tr w:rsidR="00737494" w:rsidTr="00D76352">
        <w:tc>
          <w:tcPr>
            <w:tcW w:w="9111" w:type="dxa"/>
          </w:tcPr>
          <w:p w:rsidR="00737494" w:rsidRDefault="00737494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737494" w:rsidRPr="002979F8" w:rsidRDefault="00737494" w:rsidP="00737494">
      <w:pPr>
        <w:rPr>
          <w:lang w:val="es-MX"/>
        </w:rPr>
      </w:pPr>
    </w:p>
    <w:p w:rsidR="00F43872" w:rsidRDefault="00F43872" w:rsidP="00F43872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46656" behindDoc="0" locked="0" layoutInCell="1" allowOverlap="1" wp14:anchorId="700DA7E9" wp14:editId="56EF7C72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789" name="Imagen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47680" behindDoc="0" locked="0" layoutInCell="1" allowOverlap="1" wp14:anchorId="3C860359" wp14:editId="7C3B3051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790" name="Imagen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octubre</w:t>
      </w:r>
    </w:p>
    <w:tbl>
      <w:tblPr>
        <w:tblStyle w:val="Tablaconcuadrcula"/>
        <w:tblW w:w="9629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F43872" w:rsidTr="007A3930">
        <w:tc>
          <w:tcPr>
            <w:tcW w:w="568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F43872" w:rsidRPr="00C24A6F" w:rsidRDefault="00F4387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RPr="001779F9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F43872" w:rsidTr="00D76352">
        <w:tc>
          <w:tcPr>
            <w:tcW w:w="568" w:type="dxa"/>
          </w:tcPr>
          <w:p w:rsidR="00F43872" w:rsidRPr="00E9221C" w:rsidRDefault="00F43872" w:rsidP="00E9221C">
            <w:pPr>
              <w:pStyle w:val="Prrafodelista"/>
              <w:numPr>
                <w:ilvl w:val="0"/>
                <w:numId w:val="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F43872" w:rsidRPr="00C24A6F" w:rsidRDefault="00F4387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F43872" w:rsidRDefault="00F43872" w:rsidP="00F43872">
      <w:pPr>
        <w:pStyle w:val="Puesto"/>
        <w:jc w:val="both"/>
        <w:rPr>
          <w:sz w:val="48"/>
          <w:lang w:val="es-MX"/>
        </w:rPr>
      </w:pPr>
    </w:p>
    <w:p w:rsidR="00E9221C" w:rsidRDefault="00E9221C" w:rsidP="00E9221C">
      <w:pPr>
        <w:rPr>
          <w:lang w:val="es-MX"/>
        </w:rPr>
      </w:pPr>
    </w:p>
    <w:p w:rsidR="00E9221C" w:rsidRDefault="00E9221C" w:rsidP="00E9221C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849728" behindDoc="0" locked="0" layoutInCell="1" allowOverlap="1" wp14:anchorId="76B1E800" wp14:editId="221E3805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795" name="Imagen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Evaluación</w:t>
      </w:r>
      <w:proofErr w:type="spellEnd"/>
      <w:r>
        <w:rPr>
          <w:sz w:val="28"/>
        </w:rPr>
        <w:t xml:space="preserve"> </w:t>
      </w:r>
    </w:p>
    <w:p w:rsidR="00E9221C" w:rsidRPr="00E9221C" w:rsidRDefault="00E9221C" w:rsidP="00E9221C">
      <w:pPr>
        <w:pStyle w:val="Puesto"/>
        <w:rPr>
          <w:sz w:val="28"/>
        </w:rPr>
      </w:pPr>
      <w:r>
        <w:rPr>
          <w:sz w:val="28"/>
        </w:rPr>
        <w:t xml:space="preserve">(Primer </w:t>
      </w:r>
      <w:proofErr w:type="spellStart"/>
      <w:r>
        <w:rPr>
          <w:sz w:val="28"/>
        </w:rPr>
        <w:t>bimestre</w:t>
      </w:r>
      <w:proofErr w:type="spellEnd"/>
      <w:r>
        <w:rPr>
          <w:sz w:val="28"/>
        </w:rPr>
        <w:t>)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E9221C" w:rsidRPr="005C3BBA" w:rsidTr="00D76352">
        <w:tc>
          <w:tcPr>
            <w:tcW w:w="911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E9221C" w:rsidRPr="005C3BBA" w:rsidTr="00D76352">
        <w:tc>
          <w:tcPr>
            <w:tcW w:w="911" w:type="dxa"/>
          </w:tcPr>
          <w:p w:rsidR="00E9221C" w:rsidRPr="00E9221C" w:rsidRDefault="00E9221C" w:rsidP="00E9221C">
            <w:pPr>
              <w:pStyle w:val="Prrafodelista"/>
              <w:numPr>
                <w:ilvl w:val="0"/>
                <w:numId w:val="9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E9221C" w:rsidRPr="005C3BBA" w:rsidRDefault="00E9221C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E9221C" w:rsidRDefault="00E9221C" w:rsidP="00601AEE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E9221C" w:rsidRDefault="00E9221C" w:rsidP="00E9221C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E9221C" w:rsidRDefault="00E9221C" w:rsidP="00E9221C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E9221C" w:rsidTr="00D76352">
        <w:tc>
          <w:tcPr>
            <w:tcW w:w="9111" w:type="dxa"/>
          </w:tcPr>
          <w:p w:rsidR="00E9221C" w:rsidRDefault="00E9221C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601AEE" w:rsidRDefault="00601AEE" w:rsidP="00601AEE">
      <w:pPr>
        <w:pStyle w:val="Puesto"/>
        <w:rPr>
          <w:sz w:val="52"/>
          <w:lang w:val="es-MX"/>
        </w:rPr>
      </w:pPr>
    </w:p>
    <w:p w:rsidR="00601AEE" w:rsidRDefault="00601AEE" w:rsidP="00601AEE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01AEE" w:rsidTr="00601AEE">
        <w:tc>
          <w:tcPr>
            <w:tcW w:w="9111" w:type="dxa"/>
          </w:tcPr>
          <w:p w:rsidR="00601AEE" w:rsidRDefault="00601AEE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E9221C" w:rsidRDefault="00601AEE" w:rsidP="00E9221C">
      <w:pPr>
        <w:jc w:val="both"/>
        <w:rPr>
          <w:color w:val="auto"/>
          <w:sz w:val="28"/>
          <w:lang w:val="es-MX"/>
        </w:rPr>
      </w:pPr>
      <w:r>
        <w:rPr>
          <w:lang w:val="es-MX"/>
        </w:rPr>
        <w:br w:type="page"/>
      </w:r>
    </w:p>
    <w:p w:rsidR="00E9221C" w:rsidRDefault="00E9221C" w:rsidP="00E9221C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E9221C" w:rsidTr="00601AEE">
        <w:tc>
          <w:tcPr>
            <w:tcW w:w="704" w:type="dxa"/>
            <w:shd w:val="clear" w:color="auto" w:fill="FFC000"/>
          </w:tcPr>
          <w:p w:rsidR="00E9221C" w:rsidRPr="00ED53F3" w:rsidRDefault="00E9221C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E9221C" w:rsidRPr="00ED53F3" w:rsidRDefault="00E9221C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E9221C" w:rsidRPr="00ED53F3" w:rsidRDefault="00E9221C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E9221C" w:rsidTr="00D76352">
        <w:tc>
          <w:tcPr>
            <w:tcW w:w="704" w:type="dxa"/>
          </w:tcPr>
          <w:p w:rsidR="00E9221C" w:rsidRPr="00D54F04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E9221C" w:rsidTr="00D76352">
        <w:tc>
          <w:tcPr>
            <w:tcW w:w="704" w:type="dxa"/>
          </w:tcPr>
          <w:p w:rsidR="00E9221C" w:rsidRPr="00ED53F3" w:rsidRDefault="00E9221C" w:rsidP="00D54F04">
            <w:pPr>
              <w:pStyle w:val="Prrafodelista"/>
              <w:numPr>
                <w:ilvl w:val="0"/>
                <w:numId w:val="1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E9221C" w:rsidRPr="00ED53F3" w:rsidRDefault="00E9221C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E9221C" w:rsidRPr="00ED53F3" w:rsidRDefault="00E9221C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E9221C" w:rsidRDefault="00E9221C" w:rsidP="00E9221C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50752" behindDoc="0" locked="0" layoutInCell="1" allowOverlap="1" wp14:anchorId="7C57E092" wp14:editId="524F2930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791" name="Grupo 7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792" name="Imagen 792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93" name="Imagen 793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BCFBCC" id="Grupo 791" o:spid="_x0000_s1026" style="position:absolute;margin-left:-14.25pt;margin-top:0;width:486.95pt;height:316.5pt;z-index:251850752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">
                <v:shape id="Imagen 792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T2rTGAAAA3AAAAA8AAABkcnMvZG93bnJldi54bWxEj0tvwjAQhO+V+A/WIvVWHDjQEjCIhxCc&#10;WvE6cFviJYmI1yF2SdJfX1eqxHE0M99oJrPGFOJBlcstK+j3IhDEidU5pwqOh/XbBwjnkTUWlklB&#10;Sw5m087LBGNta97RY+9TESDsYlSQeV/GUrokI4OuZ0vi4F1tZdAHWaVSV1gHuCnkIIqG0mDOYSHD&#10;kpYZJbf9t1Gw1UX9yefLKllsvs73n1ObzjetUq/dZj4G4anxz/B/e6sVvI8G8HcmHAE5/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9PatM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793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jQUDEAAAA3AAAAA8AAABkcnMvZG93bnJldi54bWxEj0FrwkAUhO8F/8PyhN7qxlbUpq4iVSGg&#10;l2ovvT2yzyRk923IrjH+e1cQehxm5htmseqtER21vnKsYDxKQBDnTldcKPg97d7mIHxA1mgck4Ib&#10;eVgtBy8LTLW78g91x1CICGGfooIyhCaV0uclWfQj1xBH7+xaiyHKtpC6xWuEWyPfk2QqLVYcF0ps&#10;6LukvD5erAJX/03GpqsPeJj0m1O9zfYmy5R6HfbrLxCB+vAffrYzrWD2+QGPM/EIy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jQUDEAAAA3AAAAA8AAAAAAAAAAAAAAAAA&#10;nwIAAGRycy9kb3ducmV2LnhtbFBLBQYAAAAABAAEAPcAAACQAwAAAAA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Pr="006F3961" w:rsidRDefault="00E9221C" w:rsidP="00E9221C">
      <w:pPr>
        <w:rPr>
          <w:lang w:val="es-MX"/>
        </w:rPr>
      </w:pPr>
    </w:p>
    <w:p w:rsidR="00E9221C" w:rsidRDefault="00E9221C" w:rsidP="00E9221C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E9221C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E9221C" w:rsidRPr="00E062F6" w:rsidRDefault="00E9221C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E9221C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Default="00C8356A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  <w:r w:rsidRPr="00C8356A">
              <w:rPr>
                <w:color w:val="C00000"/>
                <w:lang w:val="es-MX"/>
              </w:rPr>
              <w:t>1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</w:tr>
      <w:tr w:rsidR="00E9221C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8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</w:tr>
      <w:tr w:rsidR="00E9221C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15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</w:tr>
      <w:tr w:rsidR="00E9221C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22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</w:tr>
      <w:tr w:rsidR="00E9221C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29</w:t>
            </w:r>
          </w:p>
        </w:tc>
        <w:tc>
          <w:tcPr>
            <w:tcW w:w="1134" w:type="dxa"/>
          </w:tcPr>
          <w:p w:rsidR="00E9221C" w:rsidRPr="00C41C98" w:rsidRDefault="00C8356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E9221C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E9221C" w:rsidRPr="00C41C98" w:rsidRDefault="00E9221C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E9221C" w:rsidRDefault="00E9221C" w:rsidP="00E9221C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E9221C" w:rsidRDefault="00E9221C" w:rsidP="00E9221C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51776" behindDoc="0" locked="0" layoutInCell="1" allowOverlap="1" wp14:anchorId="41EC02DC" wp14:editId="16368565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79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Pr="00C41C98" w:rsidRDefault="00751293" w:rsidP="00E9221C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Noviembre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EC02DC" id="_x0000_s1032" type="#_x0000_t202" style="position:absolute;margin-left:77.4pt;margin-top:-437.9pt;width:307.85pt;height:100.8pt;z-index:251851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" filled="f" stroked="f">
                <v:textbox>
                  <w:txbxContent>
                    <w:p w:rsidR="00751293" w:rsidRPr="00C41C98" w:rsidRDefault="00751293" w:rsidP="00E9221C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Noviembre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E9221C" w:rsidRPr="00E062F6" w:rsidRDefault="00E9221C" w:rsidP="00E9221C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E9221C" w:rsidRPr="00E062F6" w:rsidRDefault="00C8356A" w:rsidP="00E9221C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Perdón</w:t>
      </w:r>
      <w:proofErr w:type="spellEnd"/>
    </w:p>
    <w:p w:rsidR="00E9221C" w:rsidRPr="00E9221C" w:rsidRDefault="00E9221C" w:rsidP="00E9221C">
      <w:pPr>
        <w:rPr>
          <w:lang w:val="es-MX"/>
        </w:rPr>
      </w:pPr>
    </w:p>
    <w:p w:rsidR="00D560A3" w:rsidRPr="00BE6029" w:rsidRDefault="00D560A3" w:rsidP="00D560A3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D560A3" w:rsidRDefault="00D560A3" w:rsidP="00D560A3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53824" behindDoc="0" locked="0" layoutInCell="1" allowOverlap="1" wp14:anchorId="1B699AAB" wp14:editId="3D5F4885">
            <wp:simplePos x="0" y="0"/>
            <wp:positionH relativeFrom="margin">
              <wp:align>left</wp:align>
            </wp:positionH>
            <wp:positionV relativeFrom="paragraph">
              <wp:posOffset>6378</wp:posOffset>
            </wp:positionV>
            <wp:extent cx="5648459" cy="4143674"/>
            <wp:effectExtent l="0" t="0" r="0" b="952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459" cy="4143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D560A3" w:rsidP="00D560A3">
      <w:pPr>
        <w:rPr>
          <w:lang w:val="es-MX"/>
        </w:rPr>
      </w:pPr>
    </w:p>
    <w:p w:rsidR="00D560A3" w:rsidRDefault="00751293" w:rsidP="00D560A3">
      <w:pPr>
        <w:rPr>
          <w:lang w:val="es-MX"/>
        </w:rPr>
      </w:pPr>
      <w:r>
        <w:rPr>
          <w:noProof/>
          <w:lang w:val="es-ES" w:eastAsia="es-ES"/>
        </w:rPr>
        <w:drawing>
          <wp:inline distT="0" distB="0" distL="0" distR="0" wp14:anchorId="242127FF" wp14:editId="27081EC8">
            <wp:extent cx="5791835" cy="296545"/>
            <wp:effectExtent l="0" t="0" r="0" b="8255"/>
            <wp:docPr id="903" name="Imagen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rPr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jc w:val="both"/>
              <w:rPr>
                <w:lang w:val="es-MX"/>
              </w:rPr>
            </w:pPr>
          </w:p>
        </w:tc>
      </w:tr>
    </w:tbl>
    <w:p w:rsidR="00D560A3" w:rsidRDefault="00D560A3" w:rsidP="00D560A3">
      <w:pPr>
        <w:jc w:val="both"/>
        <w:rPr>
          <w:lang w:val="es-MX"/>
        </w:rPr>
      </w:pPr>
      <w:r>
        <w:rPr>
          <w:lang w:val="es-MX"/>
        </w:rPr>
        <w:br w:type="page"/>
      </w: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560A3" w:rsidRPr="00EF4E04" w:rsidTr="00D76352">
        <w:tc>
          <w:tcPr>
            <w:tcW w:w="9111" w:type="dxa"/>
          </w:tcPr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02</w:t>
            </w: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03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04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05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06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476D6" w:rsidRDefault="00D476D6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560A3" w:rsidRPr="00EF4E04" w:rsidTr="00D76352">
        <w:tc>
          <w:tcPr>
            <w:tcW w:w="9111" w:type="dxa"/>
          </w:tcPr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09</w:t>
            </w: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10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11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12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13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560A3" w:rsidRPr="00EF4E04" w:rsidTr="00D76352">
        <w:tc>
          <w:tcPr>
            <w:tcW w:w="9111" w:type="dxa"/>
          </w:tcPr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16</w:t>
            </w: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17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18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19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20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560A3" w:rsidRDefault="00D560A3" w:rsidP="00A75D06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D560A3">
      <w:pPr>
        <w:tabs>
          <w:tab w:val="left" w:pos="3068"/>
        </w:tabs>
        <w:rPr>
          <w:lang w:val="es-MX"/>
        </w:rPr>
      </w:pP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p w:rsidR="00D560A3" w:rsidRDefault="00D560A3" w:rsidP="00D560A3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560A3" w:rsidRPr="00EF4E04" w:rsidTr="00D76352">
        <w:tc>
          <w:tcPr>
            <w:tcW w:w="9111" w:type="dxa"/>
          </w:tcPr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23</w:t>
            </w: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24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RPr="00EF4E04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25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Pr="00EF4E04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26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560A3" w:rsidTr="00D76352">
        <w:tc>
          <w:tcPr>
            <w:tcW w:w="9111" w:type="dxa"/>
          </w:tcPr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27</w:t>
            </w: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560A3" w:rsidRDefault="00D560A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560A3" w:rsidRDefault="00D560A3" w:rsidP="00D560A3">
      <w:pPr>
        <w:tabs>
          <w:tab w:val="left" w:pos="3068"/>
        </w:tabs>
        <w:rPr>
          <w:lang w:val="es-MX"/>
        </w:rPr>
      </w:pPr>
    </w:p>
    <w:p w:rsidR="00823756" w:rsidRDefault="00823756" w:rsidP="00D560A3">
      <w:pPr>
        <w:tabs>
          <w:tab w:val="left" w:pos="3068"/>
        </w:tabs>
        <w:rPr>
          <w:lang w:val="es-MX"/>
        </w:rPr>
      </w:pPr>
    </w:p>
    <w:p w:rsidR="00823756" w:rsidRDefault="00823756" w:rsidP="00D560A3">
      <w:pPr>
        <w:tabs>
          <w:tab w:val="left" w:pos="3068"/>
        </w:tabs>
        <w:rPr>
          <w:lang w:val="es-MX"/>
        </w:rPr>
      </w:pPr>
    </w:p>
    <w:p w:rsidR="00823756" w:rsidRDefault="00823756" w:rsidP="00823756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823756" w:rsidRPr="00EF4E04" w:rsidTr="00D76352">
        <w:tc>
          <w:tcPr>
            <w:tcW w:w="9111" w:type="dxa"/>
          </w:tcPr>
          <w:p w:rsidR="00823756" w:rsidRPr="00EF4E04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30</w:t>
            </w:r>
          </w:p>
          <w:p w:rsidR="00823756" w:rsidRPr="00EF4E04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823756" w:rsidRPr="00EF4E04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823756" w:rsidRPr="00EF4E04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823756" w:rsidRPr="00EF4E04" w:rsidTr="00D76352">
        <w:trPr>
          <w:trHeight w:val="8733"/>
        </w:trPr>
        <w:tc>
          <w:tcPr>
            <w:tcW w:w="9111" w:type="dxa"/>
          </w:tcPr>
          <w:p w:rsidR="00823756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823756" w:rsidRDefault="00823756" w:rsidP="00823756">
            <w:pPr>
              <w:tabs>
                <w:tab w:val="left" w:pos="1817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ab/>
            </w:r>
          </w:p>
          <w:p w:rsidR="00823756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23756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823756" w:rsidRPr="00EF4E04" w:rsidRDefault="00823756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D560A3" w:rsidRDefault="00D560A3" w:rsidP="00D560A3">
      <w:pPr>
        <w:tabs>
          <w:tab w:val="left" w:pos="3068"/>
        </w:tabs>
        <w:rPr>
          <w:lang w:val="es-MX"/>
        </w:rPr>
      </w:pPr>
      <w:r>
        <w:rPr>
          <w:lang w:val="es-MX"/>
        </w:rPr>
        <w:tab/>
      </w:r>
    </w:p>
    <w:p w:rsidR="00B846CB" w:rsidRDefault="00B846CB" w:rsidP="00D560A3">
      <w:pPr>
        <w:tabs>
          <w:tab w:val="left" w:pos="3068"/>
        </w:tabs>
        <w:rPr>
          <w:lang w:val="es-MX"/>
        </w:rPr>
      </w:pPr>
    </w:p>
    <w:p w:rsidR="00B846CB" w:rsidRDefault="00B846CB" w:rsidP="00D560A3">
      <w:pPr>
        <w:tabs>
          <w:tab w:val="left" w:pos="3068"/>
        </w:tabs>
        <w:rPr>
          <w:lang w:val="es-MX"/>
        </w:rPr>
      </w:pPr>
    </w:p>
    <w:p w:rsidR="00B846CB" w:rsidRDefault="00B846CB" w:rsidP="00B846CB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58944" behindDoc="0" locked="0" layoutInCell="1" allowOverlap="1" wp14:anchorId="0F86AC40" wp14:editId="3C8ABEC9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797" name="Imagen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57920" behindDoc="0" locked="0" layoutInCell="1" allowOverlap="1" wp14:anchorId="31C5ECF4" wp14:editId="11200E81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798" name="Imagen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 xml:space="preserve">Consejo técnico escolar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  <w:tr w:rsidR="00B846CB" w:rsidTr="00D76352">
        <w:tc>
          <w:tcPr>
            <w:tcW w:w="9111" w:type="dxa"/>
          </w:tcPr>
          <w:p w:rsidR="00B846CB" w:rsidRDefault="00B846CB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B846CB" w:rsidRPr="002979F8" w:rsidRDefault="00B846CB" w:rsidP="00901536">
      <w:pPr>
        <w:jc w:val="both"/>
        <w:rPr>
          <w:lang w:val="es-MX"/>
        </w:rPr>
      </w:pPr>
    </w:p>
    <w:p w:rsidR="00B846CB" w:rsidRDefault="00B846CB" w:rsidP="00B846CB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60992" behindDoc="0" locked="0" layoutInCell="1" allowOverlap="1" wp14:anchorId="0589FD78" wp14:editId="19CD97C6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62016" behindDoc="0" locked="0" layoutInCell="1" allowOverlap="1" wp14:anchorId="7F443CBA" wp14:editId="77DA9571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noviembre</w:t>
      </w:r>
    </w:p>
    <w:tbl>
      <w:tblPr>
        <w:tblStyle w:val="Tablaconcuadrcula"/>
        <w:tblW w:w="9629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B846CB" w:rsidTr="000321AC">
        <w:tc>
          <w:tcPr>
            <w:tcW w:w="568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846CB" w:rsidRPr="00C24A6F" w:rsidRDefault="00B846CB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RPr="001779F9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846CB" w:rsidTr="00D76352">
        <w:tc>
          <w:tcPr>
            <w:tcW w:w="568" w:type="dxa"/>
          </w:tcPr>
          <w:p w:rsidR="00B846CB" w:rsidRPr="009C2592" w:rsidRDefault="00B846CB" w:rsidP="009C2592">
            <w:pPr>
              <w:pStyle w:val="Prrafodelista"/>
              <w:numPr>
                <w:ilvl w:val="0"/>
                <w:numId w:val="12"/>
              </w:numPr>
              <w:spacing w:line="276" w:lineRule="auto"/>
              <w:jc w:val="left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846CB" w:rsidRPr="00C24A6F" w:rsidRDefault="00B846CB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B846CB" w:rsidRDefault="00B846CB" w:rsidP="00D560A3">
      <w:pPr>
        <w:tabs>
          <w:tab w:val="left" w:pos="3068"/>
        </w:tabs>
        <w:rPr>
          <w:lang w:val="es-MX"/>
        </w:rPr>
      </w:pPr>
    </w:p>
    <w:p w:rsidR="00901536" w:rsidRDefault="00901536" w:rsidP="00D560A3">
      <w:pPr>
        <w:tabs>
          <w:tab w:val="left" w:pos="3068"/>
        </w:tabs>
        <w:rPr>
          <w:lang w:val="es-MX"/>
        </w:rPr>
      </w:pPr>
    </w:p>
    <w:p w:rsidR="00901536" w:rsidRDefault="00901536" w:rsidP="00D560A3">
      <w:pPr>
        <w:tabs>
          <w:tab w:val="left" w:pos="3068"/>
        </w:tabs>
        <w:rPr>
          <w:lang w:val="es-MX"/>
        </w:rPr>
      </w:pPr>
    </w:p>
    <w:p w:rsidR="00901536" w:rsidRPr="003903B9" w:rsidRDefault="00901536" w:rsidP="00901536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864064" behindDoc="0" locked="0" layoutInCell="1" allowOverlap="1" wp14:anchorId="75490524" wp14:editId="0D573622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 xml:space="preserve">Segundo </w:t>
      </w:r>
      <w:proofErr w:type="spellStart"/>
      <w:r>
        <w:rPr>
          <w:sz w:val="28"/>
        </w:rPr>
        <w:t>Momento</w:t>
      </w:r>
      <w:proofErr w:type="spellEnd"/>
      <w:r>
        <w:rPr>
          <w:sz w:val="28"/>
        </w:rPr>
        <w:t xml:space="preserve"> (</w:t>
      </w:r>
      <w:proofErr w:type="spellStart"/>
      <w:r>
        <w:rPr>
          <w:sz w:val="28"/>
        </w:rPr>
        <w:t>noviembre</w:t>
      </w:r>
      <w:proofErr w:type="spellEnd"/>
      <w:r w:rsidRPr="003903B9">
        <w:rPr>
          <w:sz w:val="28"/>
        </w:rPr>
        <w:t>)</w:t>
      </w:r>
    </w:p>
    <w:p w:rsidR="00901536" w:rsidRDefault="00901536" w:rsidP="00901536">
      <w:pPr>
        <w:pStyle w:val="Puesto"/>
        <w:rPr>
          <w:sz w:val="28"/>
        </w:rPr>
      </w:pP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Competencia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Lectora</w:t>
      </w:r>
      <w:proofErr w:type="spellEnd"/>
      <w:r>
        <w:rPr>
          <w:sz w:val="28"/>
        </w:rPr>
        <w:t xml:space="preserve"> 1er.</w:t>
      </w:r>
      <w:r w:rsidRPr="003903B9">
        <w:rPr>
          <w:sz w:val="28"/>
        </w:rPr>
        <w:t xml:space="preserve"> </w:t>
      </w:r>
      <w:proofErr w:type="spellStart"/>
      <w:proofErr w:type="gramStart"/>
      <w:r w:rsidRPr="003903B9">
        <w:rPr>
          <w:sz w:val="28"/>
        </w:rPr>
        <w:t>grado</w:t>
      </w:r>
      <w:proofErr w:type="spellEnd"/>
      <w:proofErr w:type="gramEnd"/>
    </w:p>
    <w:p w:rsidR="00901536" w:rsidRPr="003903B9" w:rsidRDefault="00901536" w:rsidP="00901536"/>
    <w:tbl>
      <w:tblPr>
        <w:tblStyle w:val="Tablaconcuadrcula"/>
        <w:tblW w:w="9640" w:type="dxa"/>
        <w:tblInd w:w="-431" w:type="dxa"/>
        <w:tblLook w:val="04A0" w:firstRow="1" w:lastRow="0" w:firstColumn="1" w:lastColumn="0" w:noHBand="0" w:noVBand="1"/>
      </w:tblPr>
      <w:tblGrid>
        <w:gridCol w:w="568"/>
        <w:gridCol w:w="3171"/>
        <w:gridCol w:w="1905"/>
        <w:gridCol w:w="1969"/>
        <w:gridCol w:w="2027"/>
      </w:tblGrid>
      <w:tr w:rsidR="00901536" w:rsidTr="00D76352">
        <w:trPr>
          <w:trHeight w:val="510"/>
        </w:trPr>
        <w:tc>
          <w:tcPr>
            <w:tcW w:w="568" w:type="dxa"/>
            <w:vAlign w:val="center"/>
          </w:tcPr>
          <w:p w:rsidR="00901536" w:rsidRPr="003903B9" w:rsidRDefault="00901536" w:rsidP="00901536">
            <w:pPr>
              <w:pStyle w:val="Sinespaciado"/>
              <w:rPr>
                <w:color w:val="auto"/>
                <w:sz w:val="16"/>
                <w:szCs w:val="20"/>
              </w:rPr>
            </w:pPr>
            <w:r w:rsidRPr="003903B9">
              <w:rPr>
                <w:color w:val="auto"/>
                <w:sz w:val="16"/>
                <w:szCs w:val="20"/>
              </w:rPr>
              <w:t>No.</w:t>
            </w:r>
          </w:p>
        </w:tc>
        <w:tc>
          <w:tcPr>
            <w:tcW w:w="3171" w:type="dxa"/>
            <w:vAlign w:val="center"/>
          </w:tcPr>
          <w:p w:rsidR="00901536" w:rsidRPr="003903B9" w:rsidRDefault="00901536" w:rsidP="00901536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Nombre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del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alumno</w:t>
            </w:r>
            <w:proofErr w:type="spellEnd"/>
          </w:p>
        </w:tc>
        <w:tc>
          <w:tcPr>
            <w:tcW w:w="1905" w:type="dxa"/>
            <w:vAlign w:val="center"/>
          </w:tcPr>
          <w:p w:rsidR="00901536" w:rsidRPr="00901536" w:rsidRDefault="00901536" w:rsidP="00901536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Comenta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qué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puede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tratar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a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partir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su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título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1969" w:type="dxa"/>
            <w:vAlign w:val="center"/>
          </w:tcPr>
          <w:p w:rsidR="00901536" w:rsidRPr="00901536" w:rsidRDefault="00901536" w:rsidP="00901536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Localiza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información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específica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2027" w:type="dxa"/>
            <w:vAlign w:val="center"/>
          </w:tcPr>
          <w:p w:rsidR="00901536" w:rsidRPr="00901536" w:rsidRDefault="00901536" w:rsidP="00901536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Opina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sobre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el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contenido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5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6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7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8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9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10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11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12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13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14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15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16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17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18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19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20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21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22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23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24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25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26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27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28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29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30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31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32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33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34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35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36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37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38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39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901536" w:rsidTr="00D76352">
        <w:trPr>
          <w:trHeight w:val="57"/>
        </w:trPr>
        <w:tc>
          <w:tcPr>
            <w:tcW w:w="568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40</w:t>
            </w:r>
          </w:p>
        </w:tc>
        <w:tc>
          <w:tcPr>
            <w:tcW w:w="3171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901536" w:rsidRPr="003903B9" w:rsidRDefault="00901536" w:rsidP="00D76352">
            <w:pPr>
              <w:pStyle w:val="Sinespaciado"/>
              <w:rPr>
                <w:sz w:val="18"/>
                <w:szCs w:val="20"/>
              </w:rPr>
            </w:pPr>
          </w:p>
        </w:tc>
      </w:tr>
    </w:tbl>
    <w:p w:rsidR="00901536" w:rsidRDefault="00901536" w:rsidP="00901536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901536" w:rsidRDefault="00901536" w:rsidP="00901536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901536" w:rsidRDefault="00901536" w:rsidP="00901536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901536" w:rsidRDefault="00901536" w:rsidP="00901536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901536" w:rsidTr="00D76352">
        <w:tc>
          <w:tcPr>
            <w:tcW w:w="9111" w:type="dxa"/>
          </w:tcPr>
          <w:p w:rsidR="00901536" w:rsidRDefault="0090153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3C79B1" w:rsidRDefault="003C79B1" w:rsidP="003C79B1">
      <w:pPr>
        <w:pStyle w:val="Puesto"/>
        <w:rPr>
          <w:sz w:val="52"/>
          <w:lang w:val="es-MX"/>
        </w:rPr>
      </w:pPr>
    </w:p>
    <w:p w:rsidR="003C79B1" w:rsidRDefault="003C79B1" w:rsidP="003C79B1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901536" w:rsidRDefault="003C79B1" w:rsidP="00901536">
      <w:pPr>
        <w:jc w:val="both"/>
        <w:rPr>
          <w:color w:val="auto"/>
          <w:sz w:val="28"/>
          <w:lang w:val="es-MX"/>
        </w:rPr>
      </w:pPr>
      <w:r>
        <w:rPr>
          <w:lang w:val="es-MX"/>
        </w:rPr>
        <w:br w:type="page"/>
      </w:r>
    </w:p>
    <w:p w:rsidR="00901536" w:rsidRDefault="00901536" w:rsidP="00901536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901536" w:rsidTr="003C79B1">
        <w:tc>
          <w:tcPr>
            <w:tcW w:w="704" w:type="dxa"/>
            <w:shd w:val="clear" w:color="auto" w:fill="FFC000"/>
          </w:tcPr>
          <w:p w:rsidR="00901536" w:rsidRPr="00ED53F3" w:rsidRDefault="00901536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901536" w:rsidRPr="00ED53F3" w:rsidRDefault="00901536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901536" w:rsidRPr="00ED53F3" w:rsidRDefault="00901536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901536" w:rsidTr="00D76352">
        <w:tc>
          <w:tcPr>
            <w:tcW w:w="704" w:type="dxa"/>
          </w:tcPr>
          <w:p w:rsidR="00901536" w:rsidRPr="00901536" w:rsidRDefault="00901536" w:rsidP="00901536">
            <w:pPr>
              <w:pStyle w:val="Prrafodelista"/>
              <w:numPr>
                <w:ilvl w:val="0"/>
                <w:numId w:val="1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901536" w:rsidRPr="00ED53F3" w:rsidRDefault="0090153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901536" w:rsidRPr="00ED53F3" w:rsidRDefault="00901536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901536" w:rsidRDefault="00901536" w:rsidP="00901536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65088" behindDoc="0" locked="0" layoutInCell="1" allowOverlap="1" wp14:anchorId="65C47A29" wp14:editId="3D8F5F7F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227" name="Grupo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228" name="Imagen 228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9" name="Imagen 229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E36BAE" id="Grupo 227" o:spid="_x0000_s1026" style="position:absolute;margin-left:-14.25pt;margin-top:0;width:486.95pt;height:316.5pt;z-index:251865088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">
                <v:shape id="Imagen 228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qhz3CAAAA3AAAAA8AAABkcnMvZG93bnJldi54bWxET7tuwjAU3ZH4B+sidQOnGSqUYhAUVTCB&#10;eHRgu8SXJCK+DrFLEr4eD0iMR+c9mbWmFHeqXWFZwecoAkGcWl1wpuB4+B2OQTiPrLG0TAo6cjCb&#10;9nsTTLRteEf3vc9ECGGXoILc+yqR0qU5GXQjWxEH7mJrgz7AOpO6xiaEm1LGUfQlDRYcGnKs6Cen&#10;9Lr/NwrWumw2fDov08Vqe7o9/rpsvuqU+hi0828Qnlr/Fr/ca60gjsPacCYcAT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6oc9wgAAANwAAAAPAAAAAAAAAAAAAAAAAJ8C&#10;AABkcnMvZG93bnJldi54bWxQSwUGAAAAAAQABAD3AAAAjgMAAAAA&#10;">
                  <v:imagedata r:id="rId41" o:title="Lunares-blancos-floral-vintage-014"/>
                  <v:path arrowok="t"/>
                </v:shape>
                <v:shape id="Imagen 229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aHMnEAAAA3AAAAA8AAABkcnMvZG93bnJldi54bWxEj0FrwkAUhO8F/8PyBG91Y5BSo6uIVQjo&#10;perF2yP7TEJ234bsNsZ/7xYKPQ4z8w2z2gzWiJ46XztWMJsmIIgLp2suFVwvh/dPED4gazSOScGT&#10;PGzWo7cVZto9+Jv6cyhFhLDPUEEVQptJ6YuKLPqpa4mjd3edxRBlV0rd4SPCrZFpknxIizXHhQpb&#10;2lVUNOcfq8A1t/nM9M0JT/Ph69Ls86PJc6Um42G7BBFoCP/hv3auFaTpAn7PxCMg1y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aHMnEAAAA3AAAAA8AAAAAAAAAAAAAAAAA&#10;nwIAAGRycy9kb3ducmV2LnhtbFBLBQYAAAAABAAEAPcAAACQAwAAAAA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Pr="006F3961" w:rsidRDefault="00901536" w:rsidP="00901536">
      <w:pPr>
        <w:rPr>
          <w:lang w:val="es-MX"/>
        </w:rPr>
      </w:pPr>
    </w:p>
    <w:p w:rsidR="00901536" w:rsidRDefault="00901536" w:rsidP="00901536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901536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901536" w:rsidRPr="00E062F6" w:rsidRDefault="0090153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90153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Default="00901536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</w:tr>
      <w:tr w:rsidR="0090153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6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</w:tr>
      <w:tr w:rsidR="0090153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13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</w:tr>
      <w:tr w:rsidR="0090153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20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</w:tr>
      <w:tr w:rsidR="0090153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27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901536" w:rsidRPr="00C41C98" w:rsidRDefault="00861D7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31</w:t>
            </w: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90153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901536" w:rsidRPr="00C41C98" w:rsidRDefault="0090153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901536" w:rsidRDefault="00901536" w:rsidP="00901536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901536" w:rsidRDefault="00901536" w:rsidP="00901536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66112" behindDoc="0" locked="0" layoutInCell="1" allowOverlap="1" wp14:anchorId="404F547E" wp14:editId="3E6938F2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23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Pr="00C41C98" w:rsidRDefault="00751293" w:rsidP="00901536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Dici</w:t>
                            </w:r>
                            <w:r w:rsidRPr="006F3961"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embre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F547E" id="_x0000_s1033" type="#_x0000_t202" style="position:absolute;margin-left:77.4pt;margin-top:-437.9pt;width:307.85pt;height:100.8pt;z-index:251866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" filled="f" stroked="f">
                <v:textbox>
                  <w:txbxContent>
                    <w:p w:rsidR="00751293" w:rsidRPr="00C41C98" w:rsidRDefault="00751293" w:rsidP="00901536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Dici</w:t>
                      </w:r>
                      <w:r w:rsidRPr="006F3961"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embre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01536" w:rsidRPr="00E062F6" w:rsidRDefault="00901536" w:rsidP="00901536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901536" w:rsidRPr="00E062F6" w:rsidRDefault="00861D76" w:rsidP="00901536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Justicia</w:t>
      </w:r>
      <w:proofErr w:type="spellEnd"/>
    </w:p>
    <w:p w:rsidR="00651E93" w:rsidRDefault="00651E93" w:rsidP="00D560A3">
      <w:pPr>
        <w:tabs>
          <w:tab w:val="left" w:pos="3068"/>
        </w:tabs>
        <w:rPr>
          <w:lang w:val="es-MX"/>
        </w:rPr>
      </w:pPr>
    </w:p>
    <w:p w:rsidR="00651E93" w:rsidRPr="00BE6029" w:rsidRDefault="00651E93" w:rsidP="00651E93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651E93" w:rsidRDefault="00651E93" w:rsidP="00651E93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871232" behindDoc="0" locked="0" layoutInCell="1" allowOverlap="1" wp14:anchorId="67C40696" wp14:editId="663D97D5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5773420" cy="4134485"/>
            <wp:effectExtent l="0" t="0" r="0" b="0"/>
            <wp:wrapNone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413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651E93" w:rsidP="00651E93">
      <w:pPr>
        <w:rPr>
          <w:lang w:val="es-MX"/>
        </w:rPr>
      </w:pPr>
    </w:p>
    <w:p w:rsidR="00651E93" w:rsidRDefault="00751293" w:rsidP="00651E93">
      <w:pPr>
        <w:rPr>
          <w:lang w:val="es-MX"/>
        </w:rPr>
      </w:pPr>
      <w:r>
        <w:rPr>
          <w:noProof/>
          <w:lang w:val="es-ES" w:eastAsia="es-ES"/>
        </w:rPr>
        <w:drawing>
          <wp:inline distT="0" distB="0" distL="0" distR="0" wp14:anchorId="242127FF" wp14:editId="27081EC8">
            <wp:extent cx="5791835" cy="296545"/>
            <wp:effectExtent l="0" t="0" r="0" b="8255"/>
            <wp:docPr id="904" name="Imagen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rPr>
                <w:lang w:val="es-MX"/>
              </w:rPr>
            </w:pPr>
          </w:p>
        </w:tc>
      </w:tr>
      <w:tr w:rsidR="00651E93" w:rsidTr="00D76352">
        <w:tc>
          <w:tcPr>
            <w:tcW w:w="9111" w:type="dxa"/>
          </w:tcPr>
          <w:p w:rsidR="00651E93" w:rsidRDefault="00651E93" w:rsidP="00D76352">
            <w:pPr>
              <w:jc w:val="both"/>
              <w:rPr>
                <w:lang w:val="es-MX"/>
              </w:rPr>
            </w:pPr>
          </w:p>
        </w:tc>
      </w:tr>
    </w:tbl>
    <w:p w:rsidR="00651E93" w:rsidRDefault="00651E93" w:rsidP="00651E93">
      <w:pPr>
        <w:rPr>
          <w:lang w:val="es-MX"/>
        </w:rPr>
      </w:pPr>
      <w:r>
        <w:rPr>
          <w:lang w:val="es-MX"/>
        </w:rPr>
        <w:br w:type="page"/>
      </w:r>
    </w:p>
    <w:p w:rsidR="00901536" w:rsidRDefault="00901536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14EEA" w:rsidRPr="00EF4E04" w:rsidTr="00D76352"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01</w:t>
            </w: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02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03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04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07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14EEA" w:rsidRPr="00EF4E04" w:rsidTr="00D76352"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08</w:t>
            </w: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09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10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11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14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14EEA" w:rsidRPr="00EF4E04" w:rsidTr="00D76352"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15</w:t>
            </w: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16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17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18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21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14EEA" w:rsidRPr="00EF4E04" w:rsidTr="00D76352"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22</w:t>
            </w: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23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24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25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28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14EEA" w:rsidRPr="00EF4E04" w:rsidTr="00D76352"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29</w:t>
            </w: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30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D76352">
        <w:tc>
          <w:tcPr>
            <w:tcW w:w="9111" w:type="dxa"/>
          </w:tcPr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31</w:t>
            </w: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14EEA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14EEA" w:rsidRPr="00EF4E04" w:rsidTr="00014EEA">
        <w:trPr>
          <w:trHeight w:val="5413"/>
        </w:trPr>
        <w:tc>
          <w:tcPr>
            <w:tcW w:w="9111" w:type="dxa"/>
          </w:tcPr>
          <w:p w:rsidR="00014EEA" w:rsidRPr="00EF4E04" w:rsidRDefault="00014EE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</w:tc>
      </w:tr>
    </w:tbl>
    <w:p w:rsidR="00014EEA" w:rsidRDefault="00014EEA" w:rsidP="00014EEA">
      <w:pPr>
        <w:tabs>
          <w:tab w:val="left" w:pos="6735"/>
        </w:tabs>
        <w:jc w:val="left"/>
        <w:rPr>
          <w:lang w:val="es-MX"/>
        </w:rPr>
      </w:pPr>
    </w:p>
    <w:p w:rsidR="00014EEA" w:rsidRDefault="00014EEA" w:rsidP="00FC269C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drawing>
          <wp:anchor distT="0" distB="0" distL="114300" distR="114300" simplePos="0" relativeHeight="251869184" behindDoc="0" locked="0" layoutInCell="1" allowOverlap="1" wp14:anchorId="50572A4F" wp14:editId="3AFEED72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68160" behindDoc="0" locked="0" layoutInCell="1" allowOverlap="1" wp14:anchorId="60E7F299" wp14:editId="3D52BCA9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  <w:tr w:rsidR="00014EEA" w:rsidTr="00D76352">
        <w:tc>
          <w:tcPr>
            <w:tcW w:w="9111" w:type="dxa"/>
          </w:tcPr>
          <w:p w:rsidR="00014EEA" w:rsidRDefault="00014EEA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883452" w:rsidRDefault="00883452" w:rsidP="00883452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73280" behindDoc="0" locked="0" layoutInCell="1" allowOverlap="1" wp14:anchorId="3375BA84" wp14:editId="46812E8C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74304" behindDoc="0" locked="0" layoutInCell="1" allowOverlap="1" wp14:anchorId="64E38D78" wp14:editId="08B721EB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Diciembre</w:t>
      </w:r>
    </w:p>
    <w:tbl>
      <w:tblPr>
        <w:tblStyle w:val="Tablaconcuadrcula"/>
        <w:tblW w:w="9629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83452" w:rsidTr="007A3930">
        <w:tc>
          <w:tcPr>
            <w:tcW w:w="568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83452" w:rsidRPr="00C24A6F" w:rsidRDefault="00883452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RPr="001779F9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83452" w:rsidTr="00D76352">
        <w:tc>
          <w:tcPr>
            <w:tcW w:w="568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83452" w:rsidRPr="00C24A6F" w:rsidRDefault="00883452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83452" w:rsidRDefault="00883452" w:rsidP="00883452">
      <w:pPr>
        <w:pStyle w:val="Puesto"/>
        <w:jc w:val="both"/>
        <w:rPr>
          <w:sz w:val="48"/>
          <w:lang w:val="es-MX"/>
        </w:rPr>
      </w:pPr>
    </w:p>
    <w:p w:rsidR="00883452" w:rsidRDefault="00883452" w:rsidP="00883452">
      <w:pPr>
        <w:rPr>
          <w:lang w:val="es-MX"/>
        </w:rPr>
      </w:pPr>
    </w:p>
    <w:p w:rsidR="00883452" w:rsidRDefault="00883452" w:rsidP="00883452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875328" behindDoc="0" locked="0" layoutInCell="1" allowOverlap="1" wp14:anchorId="749CE85E" wp14:editId="428B6099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Evaluación</w:t>
      </w:r>
      <w:proofErr w:type="spellEnd"/>
      <w:r>
        <w:rPr>
          <w:sz w:val="28"/>
        </w:rPr>
        <w:t xml:space="preserve"> </w:t>
      </w:r>
    </w:p>
    <w:p w:rsidR="00883452" w:rsidRPr="00E9221C" w:rsidRDefault="00883452" w:rsidP="00883452">
      <w:pPr>
        <w:pStyle w:val="Puesto"/>
        <w:rPr>
          <w:sz w:val="28"/>
        </w:rPr>
      </w:pPr>
      <w:r>
        <w:rPr>
          <w:sz w:val="28"/>
        </w:rPr>
        <w:t xml:space="preserve">(Segundo </w:t>
      </w:r>
      <w:proofErr w:type="spellStart"/>
      <w:r>
        <w:rPr>
          <w:sz w:val="28"/>
        </w:rPr>
        <w:t>bimestre</w:t>
      </w:r>
      <w:proofErr w:type="spellEnd"/>
      <w:r>
        <w:rPr>
          <w:sz w:val="28"/>
        </w:rPr>
        <w:t>)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883452" w:rsidRPr="005C3BBA" w:rsidTr="00D76352">
        <w:tc>
          <w:tcPr>
            <w:tcW w:w="911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883452" w:rsidRPr="005C3BBA" w:rsidTr="00D76352">
        <w:tc>
          <w:tcPr>
            <w:tcW w:w="911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883452" w:rsidRPr="005C3BBA" w:rsidRDefault="00883452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3C79B1" w:rsidRDefault="003C79B1" w:rsidP="003C79B1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3C79B1" w:rsidTr="000F318F">
        <w:tc>
          <w:tcPr>
            <w:tcW w:w="9111" w:type="dxa"/>
          </w:tcPr>
          <w:p w:rsidR="003C79B1" w:rsidRDefault="003C79B1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883452" w:rsidRDefault="003C79B1" w:rsidP="00883452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br w:type="page"/>
      </w:r>
    </w:p>
    <w:p w:rsidR="00883452" w:rsidRDefault="00883452" w:rsidP="00883452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883452" w:rsidRDefault="00883452" w:rsidP="00883452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883452" w:rsidRDefault="00883452" w:rsidP="00883452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83452" w:rsidTr="00D76352">
        <w:tc>
          <w:tcPr>
            <w:tcW w:w="9111" w:type="dxa"/>
          </w:tcPr>
          <w:p w:rsidR="00883452" w:rsidRDefault="00883452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3C79B1" w:rsidRDefault="003C79B1" w:rsidP="00883452">
      <w:pPr>
        <w:pStyle w:val="Puesto"/>
        <w:rPr>
          <w:sz w:val="52"/>
          <w:lang w:val="es-MX"/>
        </w:rPr>
      </w:pPr>
    </w:p>
    <w:p w:rsidR="00883452" w:rsidRDefault="00883452" w:rsidP="00883452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883452" w:rsidTr="003C79B1">
        <w:tc>
          <w:tcPr>
            <w:tcW w:w="704" w:type="dxa"/>
            <w:shd w:val="clear" w:color="auto" w:fill="FFC000"/>
          </w:tcPr>
          <w:p w:rsidR="00883452" w:rsidRPr="00ED53F3" w:rsidRDefault="00883452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883452" w:rsidRPr="00ED53F3" w:rsidRDefault="00883452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883452" w:rsidRPr="00ED53F3" w:rsidRDefault="00883452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83452" w:rsidTr="00D76352">
        <w:tc>
          <w:tcPr>
            <w:tcW w:w="704" w:type="dxa"/>
          </w:tcPr>
          <w:p w:rsidR="00883452" w:rsidRPr="00883452" w:rsidRDefault="00883452" w:rsidP="00883452">
            <w:pPr>
              <w:pStyle w:val="Prrafodelista"/>
              <w:numPr>
                <w:ilvl w:val="0"/>
                <w:numId w:val="1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83452" w:rsidRPr="00ED53F3" w:rsidRDefault="00883452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83452" w:rsidRPr="00ED53F3" w:rsidRDefault="00883452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883452" w:rsidRDefault="00883452" w:rsidP="00883452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7805B08F" wp14:editId="0D535C22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236" name="Grupo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237" name="Imagen 237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8" name="Imagen 238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118A85" id="Grupo 236" o:spid="_x0000_s1026" style="position:absolute;margin-left:-14.25pt;margin-top:0;width:486.95pt;height:316.5pt;z-index:251876352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">
                <v:shape id="Imagen 237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shZLGAAAA3AAAAA8AAABkcnMvZG93bnJldi54bWxEj81rwkAUxO8F/4flCb3VjQqtRFfxA9FT&#10;i18Hb8/sMwlm38bs1iT967uFgsdhZn7DTGaNKcSDKpdbVtDvRSCIE6tzThUcD+u3EQjnkTUWlklB&#10;Sw5m087LBGNta97RY+9TESDsYlSQeV/GUrokI4OuZ0vi4F1tZdAHWaVSV1gHuCnkIIrepcGcw0KG&#10;JS0zSm77b6Ngq4v6k8+XVbLYfJ3vP6c2nW9apV67zXwMwlPjn+H/9lYrGAw/4O9MOAJy+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KyFks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238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PL4/BAAAA3AAAAA8AAABkcnMvZG93bnJldi54bWxET8uKwjAU3Q/4D+EK7sbUB4NUo4iOUNDN&#10;VDfuLs21LU1uSpOp9e/NYmCWh/Pe7AZrRE+drx0rmE0TEMSF0zWXCm7X0+cKhA/IGo1jUvAiD7vt&#10;6GODqXZP/qE+D6WIIexTVFCF0KZS+qIii37qWuLIPVxnMUTYlVJ3+Izh1sh5knxJizXHhgpbOlRU&#10;NPmvVeCa+3Jm+uaCl+VwvDbf2dlkmVKT8bBfgwg0hH/xnzvTCuaLuDaeiUdAb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7PL4/BAAAA3AAAAA8AAAAAAAAAAAAAAAAAnwIA&#10;AGRycy9kb3ducmV2LnhtbFBLBQYAAAAABAAEAPcAAACNAwAAAAA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Pr="006F3961" w:rsidRDefault="00883452" w:rsidP="00883452">
      <w:pPr>
        <w:rPr>
          <w:lang w:val="es-MX"/>
        </w:rPr>
      </w:pPr>
    </w:p>
    <w:p w:rsidR="00883452" w:rsidRDefault="00883452" w:rsidP="00883452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883452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883452" w:rsidRPr="00E062F6" w:rsidRDefault="00883452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883452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Default="00883452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</w:tr>
      <w:tr w:rsidR="00883452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3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</w:tr>
      <w:tr w:rsidR="00883452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10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</w:tr>
      <w:tr w:rsidR="00883452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17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</w:tr>
      <w:tr w:rsidR="00883452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24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</w:tr>
      <w:tr w:rsidR="00883452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83452" w:rsidRPr="00C41C98" w:rsidRDefault="00633AB8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31</w:t>
            </w: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83452" w:rsidRPr="00C41C98" w:rsidRDefault="008834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883452" w:rsidRDefault="00883452" w:rsidP="00883452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883452" w:rsidRDefault="00883452" w:rsidP="00883452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77376" behindDoc="0" locked="0" layoutInCell="1" allowOverlap="1" wp14:anchorId="52023355" wp14:editId="39781973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23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Pr="00C41C98" w:rsidRDefault="00751293" w:rsidP="00883452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Enero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23355" id="_x0000_s1034" type="#_x0000_t202" style="position:absolute;margin-left:77.4pt;margin-top:-437.9pt;width:307.85pt;height:100.8pt;z-index:251877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" filled="f" stroked="f">
                <v:textbox>
                  <w:txbxContent>
                    <w:p w:rsidR="00751293" w:rsidRPr="00C41C98" w:rsidRDefault="00751293" w:rsidP="00883452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Enero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83452" w:rsidRPr="00E062F6" w:rsidRDefault="00883452" w:rsidP="00883452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883452" w:rsidRPr="00E062F6" w:rsidRDefault="00BB74F1" w:rsidP="00883452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Diálogo</w:t>
      </w:r>
      <w:proofErr w:type="spellEnd"/>
    </w:p>
    <w:p w:rsidR="00014EEA" w:rsidRDefault="00014EEA" w:rsidP="00D560A3">
      <w:pPr>
        <w:tabs>
          <w:tab w:val="left" w:pos="3068"/>
        </w:tabs>
        <w:rPr>
          <w:lang w:val="es-MX"/>
        </w:rPr>
      </w:pPr>
    </w:p>
    <w:p w:rsidR="00F54CD4" w:rsidRPr="00BE6029" w:rsidRDefault="00F54CD4" w:rsidP="00F54CD4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79424" behindDoc="0" locked="0" layoutInCell="1" allowOverlap="1" wp14:anchorId="00C57CE8" wp14:editId="33556DE1">
            <wp:simplePos x="0" y="0"/>
            <wp:positionH relativeFrom="margin">
              <wp:align>left</wp:align>
            </wp:positionH>
            <wp:positionV relativeFrom="paragraph">
              <wp:posOffset>480651</wp:posOffset>
            </wp:positionV>
            <wp:extent cx="5628289" cy="4105473"/>
            <wp:effectExtent l="0" t="0" r="0" b="0"/>
            <wp:wrapNone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289" cy="4105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56"/>
          <w:lang w:val="es-MX"/>
        </w:rPr>
        <w:t>Efemérides del mes</w:t>
      </w: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F54CD4" w:rsidP="00F54CD4">
      <w:pPr>
        <w:rPr>
          <w:lang w:val="es-MX"/>
        </w:rPr>
      </w:pPr>
    </w:p>
    <w:p w:rsidR="00F54CD4" w:rsidRDefault="002F7F9D" w:rsidP="00F54CD4">
      <w:pPr>
        <w:rPr>
          <w:lang w:val="es-MX"/>
        </w:rPr>
      </w:pPr>
      <w:r>
        <w:rPr>
          <w:noProof/>
          <w:lang w:val="es-ES" w:eastAsia="es-ES"/>
        </w:rPr>
        <w:drawing>
          <wp:inline distT="0" distB="0" distL="0" distR="0" wp14:anchorId="242127FF" wp14:editId="27081EC8">
            <wp:extent cx="5791835" cy="296545"/>
            <wp:effectExtent l="0" t="0" r="0" b="8255"/>
            <wp:docPr id="905" name="Imagen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rPr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jc w:val="both"/>
              <w:rPr>
                <w:lang w:val="es-MX"/>
              </w:rPr>
            </w:pPr>
          </w:p>
        </w:tc>
      </w:tr>
    </w:tbl>
    <w:p w:rsidR="00F54CD4" w:rsidRDefault="00F54CD4" w:rsidP="00F54CD4">
      <w:pPr>
        <w:rPr>
          <w:lang w:val="es-MX"/>
        </w:rPr>
      </w:pPr>
      <w:r>
        <w:rPr>
          <w:lang w:val="es-MX"/>
        </w:rPr>
        <w:br w:type="page"/>
      </w:r>
    </w:p>
    <w:p w:rsidR="00F54CD4" w:rsidRDefault="00F54CD4" w:rsidP="00F54CD4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F54CD4" w:rsidRPr="00EF4E04" w:rsidTr="00D76352">
        <w:tc>
          <w:tcPr>
            <w:tcW w:w="9111" w:type="dxa"/>
          </w:tcPr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01</w:t>
            </w: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F54CD4" w:rsidRPr="00EF4E0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04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RPr="00EF4E0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05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06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07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F54CD4" w:rsidRDefault="00F54CD4" w:rsidP="00F54CD4">
      <w:pPr>
        <w:tabs>
          <w:tab w:val="left" w:pos="6735"/>
        </w:tabs>
        <w:jc w:val="left"/>
        <w:rPr>
          <w:lang w:val="es-MX"/>
        </w:rPr>
      </w:pPr>
    </w:p>
    <w:p w:rsidR="00F54CD4" w:rsidRDefault="00F54CD4" w:rsidP="00F54CD4">
      <w:pPr>
        <w:tabs>
          <w:tab w:val="left" w:pos="6735"/>
        </w:tabs>
        <w:jc w:val="left"/>
        <w:rPr>
          <w:lang w:val="es-MX"/>
        </w:rPr>
      </w:pPr>
    </w:p>
    <w:p w:rsidR="00F54CD4" w:rsidRDefault="00F54CD4" w:rsidP="00D560A3">
      <w:pPr>
        <w:tabs>
          <w:tab w:val="left" w:pos="3068"/>
        </w:tabs>
        <w:rPr>
          <w:lang w:val="es-MX"/>
        </w:rPr>
      </w:pPr>
    </w:p>
    <w:p w:rsidR="00F54CD4" w:rsidRDefault="00F54CD4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F54CD4" w:rsidRPr="00EF4E04" w:rsidTr="00D76352">
        <w:tc>
          <w:tcPr>
            <w:tcW w:w="9111" w:type="dxa"/>
          </w:tcPr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08</w:t>
            </w: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F54CD4" w:rsidRPr="00EF4E0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11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RPr="00EF4E0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12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Pr="00EF4E0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13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54CD4" w:rsidTr="00D76352">
        <w:tc>
          <w:tcPr>
            <w:tcW w:w="9111" w:type="dxa"/>
          </w:tcPr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14</w:t>
            </w: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54CD4" w:rsidRDefault="00F54CD4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F54CD4" w:rsidRDefault="00F54CD4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A7253" w:rsidRPr="00EF4E04" w:rsidTr="00D76352">
        <w:tc>
          <w:tcPr>
            <w:tcW w:w="9111" w:type="dxa"/>
          </w:tcPr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15</w:t>
            </w: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A7253" w:rsidRPr="00EF4E04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18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RPr="00EF4E04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19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20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21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A7253" w:rsidRPr="00EF4E04" w:rsidTr="00D76352">
        <w:tc>
          <w:tcPr>
            <w:tcW w:w="9111" w:type="dxa"/>
          </w:tcPr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22</w:t>
            </w: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A7253" w:rsidRPr="00EF4E04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25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RPr="00EF4E04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26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27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A7253" w:rsidTr="00D76352">
        <w:tc>
          <w:tcPr>
            <w:tcW w:w="9111" w:type="dxa"/>
          </w:tcPr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28</w:t>
            </w: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A7253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BA7253" w:rsidRDefault="00BA725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A7253" w:rsidRPr="00EF4E04" w:rsidTr="00D76352">
        <w:tc>
          <w:tcPr>
            <w:tcW w:w="9111" w:type="dxa"/>
          </w:tcPr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29</w:t>
            </w: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A7253" w:rsidRPr="00EF4E04" w:rsidTr="00D76352">
        <w:trPr>
          <w:trHeight w:val="8733"/>
        </w:trPr>
        <w:tc>
          <w:tcPr>
            <w:tcW w:w="9111" w:type="dxa"/>
          </w:tcPr>
          <w:p w:rsidR="00BA7253" w:rsidRPr="00EF4E04" w:rsidRDefault="00BA7253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 xml:space="preserve">Pendientes del mes </w:t>
            </w:r>
          </w:p>
        </w:tc>
      </w:tr>
    </w:tbl>
    <w:p w:rsidR="00BA7253" w:rsidRDefault="00BA7253" w:rsidP="00D560A3">
      <w:pPr>
        <w:tabs>
          <w:tab w:val="left" w:pos="3068"/>
        </w:tabs>
        <w:rPr>
          <w:lang w:val="es-MX"/>
        </w:rPr>
      </w:pPr>
    </w:p>
    <w:p w:rsidR="008A20E6" w:rsidRDefault="008A20E6" w:rsidP="00D560A3">
      <w:pPr>
        <w:tabs>
          <w:tab w:val="left" w:pos="3068"/>
        </w:tabs>
        <w:rPr>
          <w:lang w:val="es-MX"/>
        </w:rPr>
      </w:pPr>
    </w:p>
    <w:p w:rsidR="008A20E6" w:rsidRDefault="008A20E6" w:rsidP="00D560A3">
      <w:pPr>
        <w:tabs>
          <w:tab w:val="left" w:pos="3068"/>
        </w:tabs>
        <w:rPr>
          <w:lang w:val="es-MX"/>
        </w:rPr>
      </w:pPr>
    </w:p>
    <w:p w:rsidR="008A20E6" w:rsidRDefault="008A20E6" w:rsidP="008A20E6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82496" behindDoc="0" locked="0" layoutInCell="1" allowOverlap="1" wp14:anchorId="5AD79834" wp14:editId="1BF6E905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81472" behindDoc="0" locked="0" layoutInCell="1" allowOverlap="1" wp14:anchorId="0D760482" wp14:editId="0397B8E3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  <w:p w:rsidR="008A20E6" w:rsidRDefault="008A20E6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8A20E6" w:rsidRDefault="008A20E6" w:rsidP="008A20E6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83520" behindDoc="0" locked="0" layoutInCell="1" allowOverlap="1" wp14:anchorId="256E0E6A" wp14:editId="0A2BB401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84544" behindDoc="0" locked="0" layoutInCell="1" allowOverlap="1" wp14:anchorId="49A54661" wp14:editId="6489E408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Enero</w:t>
      </w:r>
    </w:p>
    <w:p w:rsidR="008A20E6" w:rsidRPr="008A20E6" w:rsidRDefault="008A20E6" w:rsidP="008A20E6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A20E6" w:rsidTr="007A3930">
        <w:tc>
          <w:tcPr>
            <w:tcW w:w="568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8A20E6" w:rsidRPr="00C24A6F" w:rsidRDefault="008A20E6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RPr="001779F9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A20E6" w:rsidTr="008A20E6">
        <w:tc>
          <w:tcPr>
            <w:tcW w:w="568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A20E6" w:rsidRPr="00C24A6F" w:rsidRDefault="008A20E6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A20E6" w:rsidRDefault="008A20E6" w:rsidP="008A20E6">
      <w:pPr>
        <w:pStyle w:val="Puesto"/>
        <w:jc w:val="both"/>
        <w:rPr>
          <w:sz w:val="48"/>
          <w:lang w:val="es-MX"/>
        </w:rPr>
      </w:pPr>
    </w:p>
    <w:p w:rsidR="008A20E6" w:rsidRDefault="008A20E6" w:rsidP="008A20E6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8A20E6" w:rsidRDefault="008A20E6" w:rsidP="008A20E6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8A20E6" w:rsidRDefault="008A20E6" w:rsidP="008A20E6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8A20E6" w:rsidTr="00D76352">
        <w:tc>
          <w:tcPr>
            <w:tcW w:w="9111" w:type="dxa"/>
          </w:tcPr>
          <w:p w:rsidR="008A20E6" w:rsidRDefault="008A20E6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8A20E6" w:rsidRDefault="008A20E6" w:rsidP="008A20E6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656FC5" w:rsidRPr="00656FC5" w:rsidRDefault="00656FC5" w:rsidP="00656FC5">
      <w:pPr>
        <w:rPr>
          <w:lang w:val="es-MX"/>
        </w:rPr>
      </w:pPr>
      <w:r>
        <w:rPr>
          <w:lang w:val="es-MX"/>
        </w:rPr>
        <w:br w:type="page"/>
      </w:r>
    </w:p>
    <w:p w:rsidR="008A20E6" w:rsidRDefault="008A20E6" w:rsidP="008A20E6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8A20E6" w:rsidTr="00656FC5">
        <w:tc>
          <w:tcPr>
            <w:tcW w:w="704" w:type="dxa"/>
            <w:shd w:val="clear" w:color="auto" w:fill="FFC000"/>
          </w:tcPr>
          <w:p w:rsidR="008A20E6" w:rsidRPr="00ED53F3" w:rsidRDefault="008A20E6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8A20E6" w:rsidRPr="00ED53F3" w:rsidRDefault="008A20E6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8A20E6" w:rsidRPr="00ED53F3" w:rsidRDefault="00656FC5" w:rsidP="00656FC5">
            <w:pPr>
              <w:tabs>
                <w:tab w:val="center" w:pos="1827"/>
              </w:tabs>
              <w:rPr>
                <w:b/>
                <w:color w:val="auto"/>
                <w:sz w:val="22"/>
                <w:lang w:val="es-MX"/>
              </w:rPr>
            </w:pPr>
            <w:r>
              <w:rPr>
                <w:b/>
                <w:color w:val="auto"/>
                <w:sz w:val="22"/>
                <w:lang w:val="es-MX"/>
              </w:rPr>
              <w:tab/>
            </w:r>
            <w:r w:rsidR="008A20E6"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8A20E6" w:rsidTr="00D76352">
        <w:tc>
          <w:tcPr>
            <w:tcW w:w="704" w:type="dxa"/>
          </w:tcPr>
          <w:p w:rsidR="008A20E6" w:rsidRPr="008A20E6" w:rsidRDefault="008A20E6" w:rsidP="008A20E6">
            <w:pPr>
              <w:pStyle w:val="Prrafodelista"/>
              <w:numPr>
                <w:ilvl w:val="0"/>
                <w:numId w:val="1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8A20E6" w:rsidRPr="00ED53F3" w:rsidRDefault="008A20E6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8A20E6" w:rsidRPr="00ED53F3" w:rsidRDefault="008A20E6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8A20E6" w:rsidRDefault="008A20E6" w:rsidP="008A20E6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7E1D344A" wp14:editId="416BE462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245" name="Grupo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246" name="Imagen 246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7" name="Imagen 247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2F5EA9" id="Grupo 245" o:spid="_x0000_s1026" style="position:absolute;margin-left:-14.25pt;margin-top:0;width:486.95pt;height:316.5pt;z-index:251886592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">
                <v:shape id="Imagen 246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mU3TGAAAA3AAAAA8AAABkcnMvZG93bnJldi54bWxEj09rwkAUxO8Fv8PyBG91o4hIdBX/IHpq&#10;0erB2zP7TILZtzG7NUk/fbcg9DjMzG+Y2aIxhXhS5XLLCgb9CARxYnXOqYLT1/Z9AsJ5ZI2FZVLQ&#10;koPFvPM2w1jbmg/0PPpUBAi7GBVk3pexlC7JyKDr25I4eDdbGfRBVqnUFdYBbgo5jKKxNJhzWMiw&#10;pHVGyf34bRTsdVF/8OW6SVa7z8vj59ymy12rVK/bLKcgPDX+P/xq77WC4WgMf2fCEZ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+ZTdM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247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WyIDEAAAA3AAAAA8AAABkcnMvZG93bnJldi54bWxEj0FrwkAUhO8F/8PyhN7qRglWoquIVQjU&#10;S9WLt0f2mYTsvg3ZbUz/fVcQPA4z8w2z2gzWiJ46XztWMJ0kIIgLp2suFVzOh48FCB+QNRrHpOCP&#10;PGzWo7cVZtrd+Yf6UyhFhLDPUEEVQptJ6YuKLPqJa4mjd3OdxRBlV0rd4T3CrZGzJJlLizXHhQpb&#10;2lVUNKdfq8A113Rq+uaIx3T4Ojf7/NvkuVLv42G7BBFoCK/ws51rBbP0Ex5n4hGQ6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WyIDEAAAA3AAAAA8AAAAAAAAAAAAAAAAA&#10;nwIAAGRycy9kb3ducmV2LnhtbFBLBQYAAAAABAAEAPcAAACQAwAAAAA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Pr="006F3961" w:rsidRDefault="008A20E6" w:rsidP="008A20E6">
      <w:pPr>
        <w:rPr>
          <w:lang w:val="es-MX"/>
        </w:rPr>
      </w:pPr>
    </w:p>
    <w:p w:rsidR="008A20E6" w:rsidRDefault="008A20E6" w:rsidP="008A20E6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8A20E6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8A20E6" w:rsidRPr="00E062F6" w:rsidRDefault="008A20E6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8A20E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Default="008A20E6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</w:tr>
      <w:tr w:rsidR="008A20E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7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</w:tr>
      <w:tr w:rsidR="008A20E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14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</w:tr>
      <w:tr w:rsidR="008A20E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21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</w:tr>
      <w:tr w:rsidR="008A20E6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28</w:t>
            </w:r>
          </w:p>
        </w:tc>
        <w:tc>
          <w:tcPr>
            <w:tcW w:w="1134" w:type="dxa"/>
          </w:tcPr>
          <w:p w:rsidR="008A20E6" w:rsidRPr="00C41C98" w:rsidRDefault="00907FE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8A20E6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8A20E6" w:rsidRPr="00C41C98" w:rsidRDefault="008A20E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8A20E6" w:rsidRDefault="008A20E6" w:rsidP="008A20E6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8A20E6" w:rsidRDefault="008A20E6" w:rsidP="008A20E6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87616" behindDoc="0" locked="0" layoutInCell="1" allowOverlap="1" wp14:anchorId="632553D9" wp14:editId="2A0E9A47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24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Pr="00C41C98" w:rsidRDefault="00751293" w:rsidP="008A20E6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Febrero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553D9" id="_x0000_s1035" type="#_x0000_t202" style="position:absolute;margin-left:77.4pt;margin-top:-437.9pt;width:307.85pt;height:100.8pt;z-index:251887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" filled="f" stroked="f">
                <v:textbox>
                  <w:txbxContent>
                    <w:p w:rsidR="00751293" w:rsidRPr="00C41C98" w:rsidRDefault="00751293" w:rsidP="008A20E6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Febrero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A20E6" w:rsidRPr="00E062F6" w:rsidRDefault="008A20E6" w:rsidP="008A20E6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8A20E6" w:rsidRPr="00E062F6" w:rsidRDefault="00907FEA" w:rsidP="008A20E6">
      <w:pPr>
        <w:rPr>
          <w:b/>
          <w:color w:val="auto"/>
          <w:sz w:val="72"/>
        </w:rPr>
      </w:pPr>
      <w:r>
        <w:rPr>
          <w:b/>
          <w:color w:val="auto"/>
          <w:sz w:val="72"/>
        </w:rPr>
        <w:t>Amistad</w:t>
      </w:r>
    </w:p>
    <w:p w:rsidR="008A20E6" w:rsidRDefault="008A20E6" w:rsidP="00D560A3">
      <w:pPr>
        <w:tabs>
          <w:tab w:val="left" w:pos="3068"/>
        </w:tabs>
        <w:rPr>
          <w:lang w:val="es-MX"/>
        </w:rPr>
      </w:pPr>
    </w:p>
    <w:p w:rsidR="004021F0" w:rsidRPr="00BE6029" w:rsidRDefault="004021F0" w:rsidP="004021F0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89664" behindDoc="0" locked="0" layoutInCell="1" allowOverlap="1" wp14:anchorId="2B1E4C74" wp14:editId="4467C15A">
            <wp:simplePos x="0" y="0"/>
            <wp:positionH relativeFrom="margin">
              <wp:align>left</wp:align>
            </wp:positionH>
            <wp:positionV relativeFrom="paragraph">
              <wp:posOffset>480651</wp:posOffset>
            </wp:positionV>
            <wp:extent cx="5774007" cy="4226381"/>
            <wp:effectExtent l="0" t="0" r="0" b="3175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07" cy="4226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56"/>
          <w:lang w:val="es-MX"/>
        </w:rPr>
        <w:t>Efemérides del mes</w:t>
      </w: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4021F0" w:rsidP="004021F0">
      <w:pPr>
        <w:rPr>
          <w:lang w:val="es-MX"/>
        </w:rPr>
      </w:pPr>
    </w:p>
    <w:p w:rsidR="004021F0" w:rsidRDefault="002F7F9D" w:rsidP="004021F0">
      <w:pPr>
        <w:rPr>
          <w:lang w:val="es-MX"/>
        </w:rPr>
      </w:pPr>
      <w:r>
        <w:rPr>
          <w:noProof/>
          <w:lang w:val="es-ES" w:eastAsia="es-ES"/>
        </w:rPr>
        <w:drawing>
          <wp:inline distT="0" distB="0" distL="0" distR="0" wp14:anchorId="242127FF" wp14:editId="27081EC8">
            <wp:extent cx="5791835" cy="296545"/>
            <wp:effectExtent l="0" t="0" r="0" b="8255"/>
            <wp:docPr id="906" name="Imagen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jc w:val="both"/>
              <w:rPr>
                <w:lang w:val="es-MX"/>
              </w:rPr>
            </w:pPr>
          </w:p>
        </w:tc>
      </w:tr>
    </w:tbl>
    <w:p w:rsidR="004021F0" w:rsidRDefault="004021F0" w:rsidP="004021F0">
      <w:pPr>
        <w:jc w:val="both"/>
        <w:rPr>
          <w:lang w:val="es-MX"/>
        </w:rPr>
      </w:pPr>
      <w:r>
        <w:rPr>
          <w:lang w:val="es-MX"/>
        </w:rPr>
        <w:br w:type="page"/>
      </w:r>
    </w:p>
    <w:p w:rsidR="004021F0" w:rsidRDefault="004021F0" w:rsidP="004021F0">
      <w:pPr>
        <w:tabs>
          <w:tab w:val="left" w:pos="1817"/>
          <w:tab w:val="center" w:pos="4560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021F0" w:rsidTr="00D76352">
        <w:tc>
          <w:tcPr>
            <w:tcW w:w="9111" w:type="dxa"/>
          </w:tcPr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01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4021F0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 xml:space="preserve">Martes </w:t>
            </w:r>
            <w:r>
              <w:rPr>
                <w:b/>
                <w:color w:val="FF0066"/>
                <w:sz w:val="40"/>
                <w:szCs w:val="36"/>
                <w:lang w:val="es-MX"/>
              </w:rPr>
              <w:t>02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03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04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05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021F0" w:rsidRPr="00EF4E04" w:rsidTr="00D76352">
        <w:tc>
          <w:tcPr>
            <w:tcW w:w="9111" w:type="dxa"/>
          </w:tcPr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08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 xml:space="preserve">Martes </w:t>
            </w:r>
            <w:r>
              <w:rPr>
                <w:b/>
                <w:color w:val="FF0066"/>
                <w:sz w:val="40"/>
                <w:szCs w:val="36"/>
                <w:lang w:val="es-MX"/>
              </w:rPr>
              <w:t>09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10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11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12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021F0" w:rsidRPr="00EF4E04" w:rsidTr="00D76352">
        <w:tc>
          <w:tcPr>
            <w:tcW w:w="9111" w:type="dxa"/>
          </w:tcPr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15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 xml:space="preserve">Martes </w:t>
            </w:r>
            <w:r>
              <w:rPr>
                <w:b/>
                <w:color w:val="FF0066"/>
                <w:sz w:val="40"/>
                <w:szCs w:val="36"/>
                <w:lang w:val="es-MX"/>
              </w:rPr>
              <w:t>16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17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18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19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021F0" w:rsidRPr="00EF4E04" w:rsidTr="00D76352">
        <w:tc>
          <w:tcPr>
            <w:tcW w:w="9111" w:type="dxa"/>
          </w:tcPr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22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 w:rsidRPr="00EF4E04">
              <w:rPr>
                <w:b/>
                <w:color w:val="FF0066"/>
                <w:sz w:val="40"/>
                <w:szCs w:val="36"/>
                <w:lang w:val="es-MX"/>
              </w:rPr>
              <w:t xml:space="preserve">Martes </w:t>
            </w:r>
            <w:r>
              <w:rPr>
                <w:b/>
                <w:color w:val="FF0066"/>
                <w:sz w:val="40"/>
                <w:szCs w:val="36"/>
                <w:lang w:val="es-MX"/>
              </w:rPr>
              <w:t>24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24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25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26</w:t>
            </w: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021F0" w:rsidRPr="00EF4E04" w:rsidTr="00D76352">
        <w:tc>
          <w:tcPr>
            <w:tcW w:w="9111" w:type="dxa"/>
          </w:tcPr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29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021F0" w:rsidRPr="00EF4E04" w:rsidTr="00D76352">
        <w:trPr>
          <w:trHeight w:val="8733"/>
        </w:trPr>
        <w:tc>
          <w:tcPr>
            <w:tcW w:w="9111" w:type="dxa"/>
          </w:tcPr>
          <w:p w:rsidR="004021F0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4021F0" w:rsidRPr="00EF4E04" w:rsidRDefault="004021F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4021F0" w:rsidRDefault="004021F0" w:rsidP="004021F0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892736" behindDoc="0" locked="0" layoutInCell="1" allowOverlap="1" wp14:anchorId="32CB96A3" wp14:editId="475EACB4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891712" behindDoc="0" locked="0" layoutInCell="1" allowOverlap="1" wp14:anchorId="161445CB" wp14:editId="22C62C67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  <w:tr w:rsidR="004021F0" w:rsidTr="00D76352">
        <w:tc>
          <w:tcPr>
            <w:tcW w:w="9111" w:type="dxa"/>
          </w:tcPr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  <w:p w:rsidR="004021F0" w:rsidRDefault="004021F0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4021F0" w:rsidRDefault="004021F0" w:rsidP="004021F0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893760" behindDoc="0" locked="0" layoutInCell="1" allowOverlap="1" wp14:anchorId="27A232FA" wp14:editId="148A6635">
            <wp:simplePos x="0" y="0"/>
            <wp:positionH relativeFrom="margin">
              <wp:posOffset>5031105</wp:posOffset>
            </wp:positionH>
            <wp:positionV relativeFrom="paragraph">
              <wp:posOffset>-624556</wp:posOffset>
            </wp:positionV>
            <wp:extent cx="985444" cy="1184564"/>
            <wp:effectExtent l="0" t="0" r="5715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894784" behindDoc="0" locked="0" layoutInCell="1" allowOverlap="1" wp14:anchorId="1C7FBA60" wp14:editId="6B1DB469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 xml:space="preserve">Asistencia de </w:t>
      </w:r>
      <w:r w:rsidR="00F044AA">
        <w:rPr>
          <w:sz w:val="56"/>
          <w:lang w:val="es-MX"/>
        </w:rPr>
        <w:t>Febrero</w:t>
      </w:r>
    </w:p>
    <w:p w:rsidR="004021F0" w:rsidRPr="008A20E6" w:rsidRDefault="004021F0" w:rsidP="004021F0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4021F0" w:rsidTr="007A3930">
        <w:tc>
          <w:tcPr>
            <w:tcW w:w="568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4021F0" w:rsidRPr="00C24A6F" w:rsidRDefault="004021F0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RPr="001779F9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4021F0" w:rsidTr="00D76352">
        <w:tc>
          <w:tcPr>
            <w:tcW w:w="568" w:type="dxa"/>
          </w:tcPr>
          <w:p w:rsidR="004021F0" w:rsidRPr="00F044AA" w:rsidRDefault="004021F0" w:rsidP="00F044AA">
            <w:pPr>
              <w:pStyle w:val="Prrafodelista"/>
              <w:numPr>
                <w:ilvl w:val="0"/>
                <w:numId w:val="1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4021F0" w:rsidRPr="00C24A6F" w:rsidRDefault="004021F0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4021F0" w:rsidRDefault="004021F0" w:rsidP="004021F0">
      <w:pPr>
        <w:pStyle w:val="Puesto"/>
        <w:jc w:val="both"/>
        <w:rPr>
          <w:sz w:val="48"/>
          <w:lang w:val="es-MX"/>
        </w:rPr>
      </w:pPr>
    </w:p>
    <w:p w:rsidR="00F044AA" w:rsidRDefault="00F044AA" w:rsidP="00F044AA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896832" behindDoc="0" locked="0" layoutInCell="1" allowOverlap="1" wp14:anchorId="248621D5" wp14:editId="48CCB4BB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Evaluación</w:t>
      </w:r>
      <w:proofErr w:type="spellEnd"/>
      <w:r>
        <w:rPr>
          <w:sz w:val="28"/>
        </w:rPr>
        <w:t xml:space="preserve"> </w:t>
      </w:r>
    </w:p>
    <w:p w:rsidR="00F044AA" w:rsidRPr="00E9221C" w:rsidRDefault="00F044AA" w:rsidP="00F044AA">
      <w:pPr>
        <w:pStyle w:val="Puesto"/>
        <w:rPr>
          <w:sz w:val="28"/>
        </w:rPr>
      </w:pPr>
      <w:r>
        <w:rPr>
          <w:sz w:val="28"/>
        </w:rPr>
        <w:t>(</w:t>
      </w:r>
      <w:proofErr w:type="spellStart"/>
      <w:r>
        <w:rPr>
          <w:sz w:val="28"/>
        </w:rPr>
        <w:t>Tecer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bimestre</w:t>
      </w:r>
      <w:proofErr w:type="spellEnd"/>
      <w:r>
        <w:rPr>
          <w:sz w:val="28"/>
        </w:rPr>
        <w:t>)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F044AA" w:rsidRPr="005C3BBA" w:rsidTr="00D76352">
        <w:tc>
          <w:tcPr>
            <w:tcW w:w="911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044AA" w:rsidRPr="005C3BBA" w:rsidTr="00D76352">
        <w:tc>
          <w:tcPr>
            <w:tcW w:w="911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0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044AA" w:rsidRPr="005C3BBA" w:rsidRDefault="00F044AA" w:rsidP="00D76352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F044AA" w:rsidRDefault="00F044AA" w:rsidP="00F044AA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F044AA" w:rsidRDefault="00F044AA" w:rsidP="00F044AA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F044AA" w:rsidRDefault="00F044AA" w:rsidP="00F044AA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F044AA" w:rsidRDefault="00F044AA" w:rsidP="00F044AA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656FC5" w:rsidRPr="00656FC5" w:rsidRDefault="00656FC5" w:rsidP="00656FC5">
      <w:pPr>
        <w:rPr>
          <w:lang w:val="es-MX"/>
        </w:rPr>
      </w:pPr>
      <w:r>
        <w:rPr>
          <w:lang w:val="es-MX"/>
        </w:rPr>
        <w:br w:type="page"/>
      </w:r>
    </w:p>
    <w:p w:rsidR="00F044AA" w:rsidRDefault="00F044AA" w:rsidP="00F044AA">
      <w:pPr>
        <w:pStyle w:val="Puesto"/>
        <w:rPr>
          <w:sz w:val="52"/>
          <w:lang w:val="es-MX"/>
        </w:rPr>
      </w:pPr>
      <w:r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F044AA" w:rsidTr="00F044AA">
        <w:tc>
          <w:tcPr>
            <w:tcW w:w="704" w:type="dxa"/>
            <w:shd w:val="clear" w:color="auto" w:fill="FFC000"/>
          </w:tcPr>
          <w:p w:rsidR="00F044AA" w:rsidRPr="00ED53F3" w:rsidRDefault="00F044AA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F044AA" w:rsidRPr="00ED53F3" w:rsidRDefault="00F044AA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F044AA" w:rsidRPr="00ED53F3" w:rsidRDefault="00F044AA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F044AA">
        <w:trPr>
          <w:trHeight w:val="109"/>
        </w:trPr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F044AA" w:rsidTr="00D76352">
        <w:tc>
          <w:tcPr>
            <w:tcW w:w="704" w:type="dxa"/>
          </w:tcPr>
          <w:p w:rsidR="00F044AA" w:rsidRPr="00F044AA" w:rsidRDefault="00F044AA" w:rsidP="00F044AA">
            <w:pPr>
              <w:pStyle w:val="Prrafodelista"/>
              <w:numPr>
                <w:ilvl w:val="0"/>
                <w:numId w:val="2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F044AA" w:rsidRPr="00ED53F3" w:rsidRDefault="00F044AA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F044AA" w:rsidRPr="00ED53F3" w:rsidRDefault="00F044AA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F044AA" w:rsidRDefault="00F044AA" w:rsidP="00F044AA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703E474B" wp14:editId="2041EE87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36" name="Grupo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37" name="Imagen 37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8" name="Imagen 38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073152" id="Grupo 36" o:spid="_x0000_s1026" style="position:absolute;margin-left:-14.25pt;margin-top:0;width:486.95pt;height:316.5pt;z-index:251897856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">
                <v:shape id="Imagen 37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65ZPGAAAA2wAAAA8AAABkcnMvZG93bnJldi54bWxEj0FrwkAUhO8F/8PyBG91Y4VW0mxEK6Kn&#10;lmp78PaafSbB7NuYXU3ir3cLhR6HmfmGSeadqcSVGldaVjAZRyCIM6tLzhV87dePMxDOI2usLJOC&#10;nhzM08FDgrG2LX/SdedzESDsYlRQeF/HUrqsIINubGvi4B1tY9AH2eRSN9gGuKnkUxQ9S4Mlh4UC&#10;a3orKDvtLkbBVlftOx9+Vtly83E43777fLHplRoNu8UrCE+d/w//tbdawfQFfr+EHy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zrlk8YAAADb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38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v+m/AAAAA2wAAAA8AAABkcnMvZG93bnJldi54bWxET02LwjAQvQv7H8II3jTVFZGuUWR1oaAX&#10;6172NjSzbWkyKU2s9d+bg+Dx8b43u8Ea0VPna8cK5rMEBHHhdM2lgt/rz3QNwgdkjcYxKXiQh932&#10;Y7TBVLs7X6jPQyliCPsUFVQhtKmUvqjIop+5ljhy/66zGCLsSqk7vMdwa+QiSVbSYs2xocKWvisq&#10;mvxmFbjmbzk3fXPG83I4XJtjdjJZptRkPOy/QAQawlv8cmdawWccG7/EHyC3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G/6b8AAAADbAAAADwAAAAAAAAAAAAAAAACfAgAA&#10;ZHJzL2Rvd25yZXYueG1sUEsFBgAAAAAEAAQA9wAAAIwDAAAAAA=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Pr="006F3961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F044AA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F044AA" w:rsidRPr="00E062F6" w:rsidRDefault="00F044AA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F044AA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Default="00F044AA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</w:tr>
      <w:tr w:rsidR="00F044AA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6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</w:tr>
      <w:tr w:rsidR="00F044AA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13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</w:tr>
      <w:tr w:rsidR="00F044AA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20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</w:tr>
      <w:tr w:rsidR="00F044AA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27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F044AA" w:rsidRPr="00C41C98" w:rsidRDefault="001D0546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31</w:t>
            </w: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F044AA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F044AA" w:rsidRPr="00C41C98" w:rsidRDefault="00F044AA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F044AA" w:rsidRDefault="00F044AA" w:rsidP="00F044AA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F044AA" w:rsidRDefault="00F044AA" w:rsidP="00F044AA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898880" behindDoc="0" locked="0" layoutInCell="1" allowOverlap="1" wp14:anchorId="1C686246" wp14:editId="6B8ED7DE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3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Pr="00C41C98" w:rsidRDefault="00751293" w:rsidP="001D0546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Marzo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686246" id="_x0000_s1036" type="#_x0000_t202" style="position:absolute;margin-left:77.4pt;margin-top:-437.9pt;width:307.85pt;height:100.8pt;z-index:251898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" filled="f" stroked="f">
                <v:textbox>
                  <w:txbxContent>
                    <w:p w:rsidR="00751293" w:rsidRPr="00C41C98" w:rsidRDefault="00751293" w:rsidP="001D0546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Marzo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044AA" w:rsidRPr="00E062F6" w:rsidRDefault="00F044AA" w:rsidP="00F044AA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F044AA" w:rsidRPr="00E062F6" w:rsidRDefault="001D0546" w:rsidP="00F044AA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Responsabilidad</w:t>
      </w:r>
      <w:proofErr w:type="spellEnd"/>
    </w:p>
    <w:p w:rsidR="00F044AA" w:rsidRDefault="00F044AA" w:rsidP="00F044AA">
      <w:pPr>
        <w:tabs>
          <w:tab w:val="left" w:pos="3068"/>
        </w:tabs>
        <w:rPr>
          <w:lang w:val="es-MX"/>
        </w:rPr>
      </w:pPr>
    </w:p>
    <w:p w:rsidR="00F044AA" w:rsidRPr="00BE6029" w:rsidRDefault="00F044AA" w:rsidP="00F044AA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F044AA" w:rsidRDefault="001D0546" w:rsidP="00F044AA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00928" behindDoc="0" locked="0" layoutInCell="1" allowOverlap="1" wp14:anchorId="5F3B1AD8" wp14:editId="7981B505">
            <wp:simplePos x="0" y="0"/>
            <wp:positionH relativeFrom="margin">
              <wp:align>left</wp:align>
            </wp:positionH>
            <wp:positionV relativeFrom="paragraph">
              <wp:posOffset>248920</wp:posOffset>
            </wp:positionV>
            <wp:extent cx="5816600" cy="4240530"/>
            <wp:effectExtent l="0" t="0" r="0" b="7620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424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p w:rsidR="00F044AA" w:rsidRDefault="00F044AA" w:rsidP="00F044AA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21"/>
      </w:tblGrid>
      <w:tr w:rsidR="00F044AA" w:rsidTr="00D76352">
        <w:tc>
          <w:tcPr>
            <w:tcW w:w="9111" w:type="dxa"/>
          </w:tcPr>
          <w:p w:rsidR="00F044AA" w:rsidRDefault="002F7F9D" w:rsidP="00D76352">
            <w:pPr>
              <w:rPr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inline distT="0" distB="0" distL="0" distR="0" wp14:anchorId="242127FF" wp14:editId="27081EC8">
                  <wp:extent cx="5791835" cy="296545"/>
                  <wp:effectExtent l="0" t="0" r="0" b="8255"/>
                  <wp:docPr id="907" name="Imagen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" name="10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835" cy="296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rPr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F044AA" w:rsidP="00D76352">
            <w:pPr>
              <w:jc w:val="both"/>
              <w:rPr>
                <w:lang w:val="es-MX"/>
              </w:rPr>
            </w:pPr>
          </w:p>
        </w:tc>
      </w:tr>
    </w:tbl>
    <w:p w:rsidR="00F044AA" w:rsidRDefault="00F044AA" w:rsidP="00F044AA">
      <w:pPr>
        <w:rPr>
          <w:lang w:val="es-MX"/>
        </w:rPr>
      </w:pPr>
      <w:r>
        <w:rPr>
          <w:lang w:val="es-MX"/>
        </w:rPr>
        <w:br w:type="page"/>
      </w:r>
    </w:p>
    <w:p w:rsidR="00F044AA" w:rsidRDefault="00F044AA" w:rsidP="00F044AA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F044AA" w:rsidRPr="00EF4E04" w:rsidTr="00D76352">
        <w:tc>
          <w:tcPr>
            <w:tcW w:w="9111" w:type="dxa"/>
          </w:tcPr>
          <w:p w:rsidR="00F044AA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01</w:t>
            </w:r>
          </w:p>
          <w:p w:rsidR="00F044AA" w:rsidRPr="00EF4E04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044AA" w:rsidRPr="00EF4E04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F044AA" w:rsidRPr="00EF4E04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F044AA" w:rsidRPr="00EF4E04" w:rsidTr="00D76352">
        <w:tc>
          <w:tcPr>
            <w:tcW w:w="9111" w:type="dxa"/>
          </w:tcPr>
          <w:p w:rsidR="00F044AA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02</w:t>
            </w: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Pr="00EF4E04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044AA" w:rsidRPr="00EF4E04" w:rsidTr="00D76352">
        <w:tc>
          <w:tcPr>
            <w:tcW w:w="9111" w:type="dxa"/>
          </w:tcPr>
          <w:p w:rsidR="00F044AA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03</w:t>
            </w: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Pr="00EF4E04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04</w:t>
            </w: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F044AA" w:rsidTr="00D76352">
        <w:tc>
          <w:tcPr>
            <w:tcW w:w="9111" w:type="dxa"/>
          </w:tcPr>
          <w:p w:rsidR="00F044AA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07</w:t>
            </w: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F044AA" w:rsidRDefault="00F044AA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021F0" w:rsidRDefault="004021F0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2F5D" w:rsidRPr="00EF4E04" w:rsidTr="00D76352">
        <w:tc>
          <w:tcPr>
            <w:tcW w:w="9111" w:type="dxa"/>
          </w:tcPr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08</w:t>
            </w: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09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10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11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14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2F5D" w:rsidRPr="00EF4E04" w:rsidTr="00D76352">
        <w:tc>
          <w:tcPr>
            <w:tcW w:w="9111" w:type="dxa"/>
          </w:tcPr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15</w:t>
            </w: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16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17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18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21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2F5D" w:rsidRPr="00EF4E04" w:rsidTr="00D76352">
        <w:tc>
          <w:tcPr>
            <w:tcW w:w="9111" w:type="dxa"/>
          </w:tcPr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22</w:t>
            </w: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23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24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25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28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A92F5D" w:rsidRDefault="00A92F5D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2F5D" w:rsidRPr="00EF4E04" w:rsidTr="00D76352">
        <w:tc>
          <w:tcPr>
            <w:tcW w:w="9111" w:type="dxa"/>
          </w:tcPr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Martes 29</w:t>
            </w: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30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RPr="00EF4E04" w:rsidTr="00D76352"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31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2F5D" w:rsidRPr="00EF4E04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2F5D" w:rsidTr="00D76352">
        <w:trPr>
          <w:trHeight w:val="4362"/>
        </w:trPr>
        <w:tc>
          <w:tcPr>
            <w:tcW w:w="9111" w:type="dxa"/>
          </w:tcPr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A92F5D" w:rsidRDefault="00A92F5D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2F5D" w:rsidRDefault="00A92F5D" w:rsidP="00D560A3">
      <w:pPr>
        <w:tabs>
          <w:tab w:val="left" w:pos="3068"/>
        </w:tabs>
        <w:rPr>
          <w:lang w:val="es-MX"/>
        </w:rPr>
      </w:pPr>
    </w:p>
    <w:p w:rsidR="00BF2431" w:rsidRDefault="00BF2431" w:rsidP="00D560A3">
      <w:pPr>
        <w:tabs>
          <w:tab w:val="left" w:pos="3068"/>
        </w:tabs>
        <w:rPr>
          <w:lang w:val="es-MX"/>
        </w:rPr>
      </w:pPr>
    </w:p>
    <w:p w:rsidR="00BF2431" w:rsidRDefault="00BF2431" w:rsidP="00D560A3">
      <w:pPr>
        <w:tabs>
          <w:tab w:val="left" w:pos="3068"/>
        </w:tabs>
        <w:rPr>
          <w:lang w:val="es-MX"/>
        </w:rPr>
      </w:pPr>
    </w:p>
    <w:p w:rsidR="00BF2431" w:rsidRDefault="00BF2431" w:rsidP="00D560A3">
      <w:pPr>
        <w:tabs>
          <w:tab w:val="left" w:pos="3068"/>
        </w:tabs>
        <w:rPr>
          <w:lang w:val="es-MX"/>
        </w:rPr>
      </w:pPr>
    </w:p>
    <w:p w:rsidR="00BF2431" w:rsidRDefault="00BF2431" w:rsidP="00BF2431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904000" behindDoc="0" locked="0" layoutInCell="1" allowOverlap="1" wp14:anchorId="1FFD56F3" wp14:editId="54FD6378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902976" behindDoc="0" locked="0" layoutInCell="1" allowOverlap="1" wp14:anchorId="17DDDF78" wp14:editId="35D2AF26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  <w:p w:rsidR="00BF2431" w:rsidRDefault="00BF2431" w:rsidP="00D76352">
            <w:pPr>
              <w:spacing w:line="360" w:lineRule="auto"/>
              <w:rPr>
                <w:lang w:val="es-MX"/>
              </w:rPr>
            </w:pPr>
          </w:p>
        </w:tc>
      </w:tr>
    </w:tbl>
    <w:p w:rsidR="00BF2431" w:rsidRDefault="00BF2431" w:rsidP="00BF2431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05024" behindDoc="0" locked="0" layoutInCell="1" allowOverlap="1" wp14:anchorId="6E961341" wp14:editId="0E6D8546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06048" behindDoc="0" locked="0" layoutInCell="1" allowOverlap="1" wp14:anchorId="1A9E8E32" wp14:editId="4FC1DDBE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Marzo</w:t>
      </w:r>
    </w:p>
    <w:p w:rsidR="00BF2431" w:rsidRPr="008A20E6" w:rsidRDefault="00BF2431" w:rsidP="00BF2431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BF2431" w:rsidTr="007A3930">
        <w:tc>
          <w:tcPr>
            <w:tcW w:w="568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BF2431" w:rsidRPr="00C24A6F" w:rsidRDefault="00BF2431" w:rsidP="00D76352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RPr="001779F9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BF2431" w:rsidTr="00D76352">
        <w:tc>
          <w:tcPr>
            <w:tcW w:w="568" w:type="dxa"/>
          </w:tcPr>
          <w:p w:rsidR="00BF2431" w:rsidRPr="00BF2431" w:rsidRDefault="00BF2431" w:rsidP="00BF2431">
            <w:pPr>
              <w:pStyle w:val="Prrafodelista"/>
              <w:numPr>
                <w:ilvl w:val="0"/>
                <w:numId w:val="2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BF2431" w:rsidRPr="00C24A6F" w:rsidRDefault="00BF2431" w:rsidP="00D76352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BF2431" w:rsidRDefault="00BF2431" w:rsidP="00BF2431">
      <w:pPr>
        <w:pStyle w:val="Puesto"/>
        <w:jc w:val="both"/>
        <w:rPr>
          <w:sz w:val="48"/>
          <w:lang w:val="es-MX"/>
        </w:rPr>
      </w:pPr>
    </w:p>
    <w:p w:rsidR="00F84957" w:rsidRPr="003903B9" w:rsidRDefault="00F84957" w:rsidP="00F84957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911168" behindDoc="0" locked="0" layoutInCell="1" allowOverlap="1" wp14:anchorId="0798E36B" wp14:editId="0F593526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sz w:val="28"/>
        </w:rPr>
        <w:t>Tercer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Momento</w:t>
      </w:r>
      <w:proofErr w:type="spellEnd"/>
      <w:r>
        <w:rPr>
          <w:sz w:val="28"/>
        </w:rPr>
        <w:t xml:space="preserve"> (</w:t>
      </w:r>
      <w:proofErr w:type="spellStart"/>
      <w:r>
        <w:rPr>
          <w:sz w:val="28"/>
        </w:rPr>
        <w:t>noviembre</w:t>
      </w:r>
      <w:proofErr w:type="spellEnd"/>
      <w:r w:rsidRPr="003903B9">
        <w:rPr>
          <w:sz w:val="28"/>
        </w:rPr>
        <w:t>)</w:t>
      </w:r>
    </w:p>
    <w:p w:rsidR="00F84957" w:rsidRDefault="00F84957" w:rsidP="00F84957">
      <w:pPr>
        <w:pStyle w:val="Puesto"/>
        <w:rPr>
          <w:sz w:val="28"/>
        </w:rPr>
      </w:pP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Competencia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Lectora</w:t>
      </w:r>
      <w:proofErr w:type="spellEnd"/>
      <w:r>
        <w:rPr>
          <w:sz w:val="28"/>
        </w:rPr>
        <w:t xml:space="preserve"> 1er.</w:t>
      </w:r>
      <w:r w:rsidRPr="003903B9">
        <w:rPr>
          <w:sz w:val="28"/>
        </w:rPr>
        <w:t xml:space="preserve"> </w:t>
      </w:r>
      <w:proofErr w:type="spellStart"/>
      <w:proofErr w:type="gramStart"/>
      <w:r w:rsidRPr="003903B9">
        <w:rPr>
          <w:sz w:val="28"/>
        </w:rPr>
        <w:t>grado</w:t>
      </w:r>
      <w:proofErr w:type="spellEnd"/>
      <w:proofErr w:type="gramEnd"/>
    </w:p>
    <w:p w:rsidR="00F84957" w:rsidRPr="003903B9" w:rsidRDefault="00F84957" w:rsidP="00F84957"/>
    <w:tbl>
      <w:tblPr>
        <w:tblStyle w:val="Tablaconcuadrcula"/>
        <w:tblW w:w="9640" w:type="dxa"/>
        <w:tblInd w:w="-431" w:type="dxa"/>
        <w:tblLook w:val="04A0" w:firstRow="1" w:lastRow="0" w:firstColumn="1" w:lastColumn="0" w:noHBand="0" w:noVBand="1"/>
      </w:tblPr>
      <w:tblGrid>
        <w:gridCol w:w="568"/>
        <w:gridCol w:w="3171"/>
        <w:gridCol w:w="1905"/>
        <w:gridCol w:w="1969"/>
        <w:gridCol w:w="2027"/>
      </w:tblGrid>
      <w:tr w:rsidR="00F84957" w:rsidTr="00D76352">
        <w:trPr>
          <w:trHeight w:val="510"/>
        </w:trPr>
        <w:tc>
          <w:tcPr>
            <w:tcW w:w="568" w:type="dxa"/>
            <w:vAlign w:val="center"/>
          </w:tcPr>
          <w:p w:rsidR="00F84957" w:rsidRPr="003903B9" w:rsidRDefault="00F84957" w:rsidP="00D76352">
            <w:pPr>
              <w:pStyle w:val="Sinespaciado"/>
              <w:rPr>
                <w:color w:val="auto"/>
                <w:sz w:val="16"/>
                <w:szCs w:val="20"/>
              </w:rPr>
            </w:pPr>
            <w:r w:rsidRPr="003903B9">
              <w:rPr>
                <w:color w:val="auto"/>
                <w:sz w:val="16"/>
                <w:szCs w:val="20"/>
              </w:rPr>
              <w:t>No.</w:t>
            </w:r>
          </w:p>
        </w:tc>
        <w:tc>
          <w:tcPr>
            <w:tcW w:w="3171" w:type="dxa"/>
            <w:vAlign w:val="center"/>
          </w:tcPr>
          <w:p w:rsidR="00F84957" w:rsidRPr="003903B9" w:rsidRDefault="00F84957" w:rsidP="00D76352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Nombre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del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alumno</w:t>
            </w:r>
            <w:proofErr w:type="spellEnd"/>
          </w:p>
        </w:tc>
        <w:tc>
          <w:tcPr>
            <w:tcW w:w="1905" w:type="dxa"/>
            <w:vAlign w:val="center"/>
          </w:tcPr>
          <w:p w:rsidR="00F84957" w:rsidRPr="00901536" w:rsidRDefault="00F84957" w:rsidP="00D76352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Comenta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qué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puede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tratar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a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partir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su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título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1969" w:type="dxa"/>
            <w:vAlign w:val="center"/>
          </w:tcPr>
          <w:p w:rsidR="00F84957" w:rsidRPr="00901536" w:rsidRDefault="00F84957" w:rsidP="00D76352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Localiza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información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específica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2027" w:type="dxa"/>
            <w:vAlign w:val="center"/>
          </w:tcPr>
          <w:p w:rsidR="00F84957" w:rsidRPr="00901536" w:rsidRDefault="00F84957" w:rsidP="00D76352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Opina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sobre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el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contenido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5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6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7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8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9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10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11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12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13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14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15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16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17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18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19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20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21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22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23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24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25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26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27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28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29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30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31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32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33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34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35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36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37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38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39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  <w:tr w:rsidR="00F84957" w:rsidTr="00D76352">
        <w:trPr>
          <w:trHeight w:val="57"/>
        </w:trPr>
        <w:tc>
          <w:tcPr>
            <w:tcW w:w="568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40</w:t>
            </w:r>
          </w:p>
        </w:tc>
        <w:tc>
          <w:tcPr>
            <w:tcW w:w="3171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F84957" w:rsidRPr="003903B9" w:rsidRDefault="00F84957" w:rsidP="00D76352">
            <w:pPr>
              <w:pStyle w:val="Sinespaciado"/>
              <w:rPr>
                <w:sz w:val="18"/>
                <w:szCs w:val="20"/>
              </w:rPr>
            </w:pPr>
          </w:p>
        </w:tc>
      </w:tr>
    </w:tbl>
    <w:p w:rsidR="00BF2431" w:rsidRDefault="00BF2431" w:rsidP="00F84957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BF2431" w:rsidRDefault="00BF2431" w:rsidP="00BF2431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BF2431" w:rsidRDefault="00BF2431" w:rsidP="00BF2431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BF2431" w:rsidRDefault="00BF2431" w:rsidP="00BF2431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BF2431" w:rsidRDefault="00656FC5" w:rsidP="00656FC5">
      <w:pPr>
        <w:pStyle w:val="Puesto"/>
        <w:rPr>
          <w:sz w:val="52"/>
          <w:lang w:val="es-MX"/>
        </w:rPr>
      </w:pPr>
      <w:r>
        <w:rPr>
          <w:lang w:val="es-MX"/>
        </w:rPr>
        <w:br w:type="page"/>
      </w:r>
      <w:r w:rsidR="00BF2431"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BF2431" w:rsidTr="00F84957">
        <w:tc>
          <w:tcPr>
            <w:tcW w:w="704" w:type="dxa"/>
            <w:shd w:val="clear" w:color="auto" w:fill="FFC000"/>
          </w:tcPr>
          <w:p w:rsidR="00BF2431" w:rsidRPr="00ED53F3" w:rsidRDefault="00BF2431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BF2431" w:rsidRPr="00ED53F3" w:rsidRDefault="00BF2431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BF2431" w:rsidRPr="00ED53F3" w:rsidRDefault="00BF2431" w:rsidP="00D76352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  <w:tr w:rsidR="00BF2431" w:rsidTr="00D76352">
        <w:tc>
          <w:tcPr>
            <w:tcW w:w="704" w:type="dxa"/>
          </w:tcPr>
          <w:p w:rsidR="00BF2431" w:rsidRPr="00F84957" w:rsidRDefault="00BF2431" w:rsidP="00F84957">
            <w:pPr>
              <w:pStyle w:val="Prrafodelista"/>
              <w:numPr>
                <w:ilvl w:val="0"/>
                <w:numId w:val="2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BF2431" w:rsidRPr="00ED53F3" w:rsidRDefault="00BF2431" w:rsidP="00D76352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BF2431" w:rsidRPr="00ED53F3" w:rsidRDefault="00BF2431" w:rsidP="00D76352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BF2431" w:rsidRDefault="00BF2431" w:rsidP="00BF2431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5B64AA19" wp14:editId="3FDE6663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42" name="Grupo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43" name="Imagen 43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Imagen 44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496AA4" id="Grupo 42" o:spid="_x0000_s1026" style="position:absolute;margin-left:-14.25pt;margin-top:0;width:486.95pt;height:316.5pt;z-index:251907072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">
                <v:shape id="Imagen 43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HkO3GAAAA2wAAAA8AAABkcnMvZG93bnJldi54bWxEj0FrwkAUhO8F/8PyBG91Yy1F0mxEK6Kn&#10;lmp78PaafSbB7NuYXU3ir3cLhR6HmfmGSeadqcSVGldaVjAZRyCIM6tLzhV87dePMxDOI2usLJOC&#10;nhzM08FDgrG2LX/SdedzESDsYlRQeF/HUrqsIINubGvi4B1tY9AH2eRSN9gGuKnkUxS9SIMlh4UC&#10;a3orKDvtLkbBVlftOx9+Vtly83E43777fLHplRoNu8UrCE+d/w//tbdawfMUfr+EHy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AeQ7cYAAADb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44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0kgxfDAAAA2wAAAA8AAABkcnMvZG93bnJldi54bWxEj8FqwzAQRO+F/IPYQm61nGJKcSyH0jRg&#10;aC6Nc8ltsba2sbQyluI4f18VCj0OM/OGKXaLNWKmyfeOFWySFARx43TPrYJzfXh6BeEDskbjmBTc&#10;ycOuXD0UmGt34y+aT6EVEcI+RwVdCGMupW86sugTNxJH79tNFkOUUyv1hLcIt0Y+p+mLtNhzXOhw&#10;pPeOmuF0tQrccMk2Zh6OeMyWfT18VJ+mqpRaPy5vWxCBlvAf/mtXWkGWwe+X+ANk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SSDF8MAAADbAAAADwAAAAAAAAAAAAAAAACf&#10;AgAAZHJzL2Rvd25yZXYueG1sUEsFBgAAAAAEAAQA9wAAAI8DAAAAAA=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Pr="006F396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BF2431" w:rsidTr="00D7635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BF2431" w:rsidRPr="00E062F6" w:rsidRDefault="00BF2431" w:rsidP="00D76352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BF2431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Default="00BF2431" w:rsidP="00D76352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</w:tr>
      <w:tr w:rsidR="00BF2431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3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</w:tr>
      <w:tr w:rsidR="00BF2431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10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</w:tr>
      <w:tr w:rsidR="00BF2431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17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</w:tr>
      <w:tr w:rsidR="00BF2431" w:rsidTr="00D763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24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BF2431" w:rsidRPr="00C41C98" w:rsidRDefault="00D76352" w:rsidP="00D76352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</w:tr>
      <w:tr w:rsidR="00BF2431" w:rsidTr="00D763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BF2431" w:rsidRPr="00C41C98" w:rsidRDefault="00BF2431" w:rsidP="00D76352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BF2431" w:rsidRDefault="00BF2431" w:rsidP="00BF2431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BF2431" w:rsidRDefault="00BF2431" w:rsidP="00BF2431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908096" behindDoc="0" locked="0" layoutInCell="1" allowOverlap="1" wp14:anchorId="520AAD9E" wp14:editId="7EB37570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Pr="00C41C98" w:rsidRDefault="00751293" w:rsidP="00BF2431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Abril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AAD9E" id="_x0000_s1037" type="#_x0000_t202" style="position:absolute;margin-left:77.4pt;margin-top:-437.9pt;width:307.85pt;height:100.8pt;z-index:251908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" filled="f" stroked="f">
                <v:textbox>
                  <w:txbxContent>
                    <w:p w:rsidR="00751293" w:rsidRPr="00C41C98" w:rsidRDefault="00751293" w:rsidP="00BF2431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Abril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F2431" w:rsidRPr="00E062F6" w:rsidRDefault="00BF2431" w:rsidP="00BF2431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BF2431" w:rsidRPr="00E062F6" w:rsidRDefault="00D76352" w:rsidP="00BF2431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Humildad</w:t>
      </w:r>
      <w:proofErr w:type="spellEnd"/>
      <w:r>
        <w:rPr>
          <w:b/>
          <w:color w:val="auto"/>
          <w:sz w:val="72"/>
        </w:rPr>
        <w:t xml:space="preserve"> </w:t>
      </w:r>
    </w:p>
    <w:p w:rsidR="00BF2431" w:rsidRDefault="00BF2431" w:rsidP="00BF2431">
      <w:pPr>
        <w:tabs>
          <w:tab w:val="left" w:pos="3068"/>
        </w:tabs>
        <w:rPr>
          <w:lang w:val="es-MX"/>
        </w:rPr>
      </w:pPr>
    </w:p>
    <w:p w:rsidR="00BF2431" w:rsidRPr="00BE6029" w:rsidRDefault="00BF2431" w:rsidP="00BF2431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BF2431" w:rsidRDefault="00BF2431" w:rsidP="00BF2431">
      <w:pPr>
        <w:rPr>
          <w:lang w:val="es-MX"/>
        </w:rPr>
      </w:pPr>
    </w:p>
    <w:p w:rsidR="00BF2431" w:rsidRDefault="00AB050E" w:rsidP="00BF2431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13216" behindDoc="0" locked="0" layoutInCell="1" allowOverlap="1" wp14:anchorId="71364498" wp14:editId="49F2737A">
            <wp:simplePos x="0" y="0"/>
            <wp:positionH relativeFrom="margin">
              <wp:align>left</wp:align>
            </wp:positionH>
            <wp:positionV relativeFrom="paragraph">
              <wp:posOffset>19641</wp:posOffset>
            </wp:positionV>
            <wp:extent cx="5735320" cy="4145915"/>
            <wp:effectExtent l="0" t="0" r="0" b="698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414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BF2431" w:rsidRDefault="00BF2431" w:rsidP="00BF2431">
      <w:pPr>
        <w:rPr>
          <w:lang w:val="es-MX"/>
        </w:rPr>
      </w:pPr>
    </w:p>
    <w:p w:rsidR="002F7F9D" w:rsidRDefault="002F7F9D" w:rsidP="00BF2431">
      <w:pPr>
        <w:rPr>
          <w:lang w:val="es-MX"/>
        </w:rPr>
      </w:pPr>
    </w:p>
    <w:p w:rsidR="00BF2431" w:rsidRDefault="002F7F9D" w:rsidP="00BF2431">
      <w:pPr>
        <w:rPr>
          <w:lang w:val="es-MX"/>
        </w:rPr>
      </w:pPr>
      <w:r>
        <w:rPr>
          <w:noProof/>
          <w:lang w:val="es-ES" w:eastAsia="es-ES"/>
        </w:rPr>
        <w:drawing>
          <wp:inline distT="0" distB="0" distL="0" distR="0" wp14:anchorId="242127FF" wp14:editId="27081EC8">
            <wp:extent cx="5791835" cy="296545"/>
            <wp:effectExtent l="0" t="0" r="0" b="8255"/>
            <wp:docPr id="908" name="Imagen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rPr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BF2431" w:rsidP="00D76352">
            <w:pPr>
              <w:jc w:val="both"/>
              <w:rPr>
                <w:lang w:val="es-MX"/>
              </w:rPr>
            </w:pPr>
          </w:p>
        </w:tc>
      </w:tr>
    </w:tbl>
    <w:p w:rsidR="00BF2431" w:rsidRDefault="00BF2431" w:rsidP="00BF2431">
      <w:pPr>
        <w:jc w:val="both"/>
        <w:rPr>
          <w:lang w:val="es-MX"/>
        </w:rPr>
      </w:pPr>
      <w:r>
        <w:rPr>
          <w:lang w:val="es-MX"/>
        </w:rPr>
        <w:br w:type="page"/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F2431" w:rsidTr="00D76352">
        <w:tc>
          <w:tcPr>
            <w:tcW w:w="9111" w:type="dxa"/>
          </w:tcPr>
          <w:p w:rsidR="00BF2431" w:rsidRPr="00EF4E04" w:rsidRDefault="0072353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Viernes</w:t>
            </w:r>
            <w:r w:rsidR="00BF2431">
              <w:rPr>
                <w:b/>
                <w:color w:val="FF0066"/>
                <w:sz w:val="40"/>
                <w:szCs w:val="36"/>
                <w:lang w:val="es-MX"/>
              </w:rPr>
              <w:t xml:space="preserve"> 01</w:t>
            </w:r>
          </w:p>
          <w:p w:rsidR="00BF2431" w:rsidRPr="00EF4E04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F2431" w:rsidRPr="00EF4E04" w:rsidRDefault="00BF2431" w:rsidP="00D76352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F2431" w:rsidRPr="00EF4E04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72353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04</w:t>
            </w: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Pr="00EF4E04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72353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05</w:t>
            </w: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Pr="00EF4E04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72353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06</w:t>
            </w: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F2431" w:rsidTr="00D76352">
        <w:tc>
          <w:tcPr>
            <w:tcW w:w="9111" w:type="dxa"/>
          </w:tcPr>
          <w:p w:rsidR="00BF2431" w:rsidRDefault="00723530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07</w:t>
            </w: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F2431" w:rsidRDefault="00BF2431" w:rsidP="00D76352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F2431" w:rsidRDefault="00BF2431" w:rsidP="00D560A3">
      <w:pPr>
        <w:tabs>
          <w:tab w:val="left" w:pos="3068"/>
        </w:tabs>
        <w:rPr>
          <w:lang w:val="es-MX"/>
        </w:rPr>
      </w:pPr>
    </w:p>
    <w:p w:rsidR="00723530" w:rsidRDefault="00723530" w:rsidP="00D560A3">
      <w:pPr>
        <w:tabs>
          <w:tab w:val="left" w:pos="3068"/>
        </w:tabs>
        <w:rPr>
          <w:lang w:val="es-MX"/>
        </w:rPr>
      </w:pPr>
    </w:p>
    <w:p w:rsidR="00723530" w:rsidRDefault="00723530" w:rsidP="00D560A3">
      <w:pPr>
        <w:tabs>
          <w:tab w:val="left" w:pos="3068"/>
        </w:tabs>
        <w:rPr>
          <w:lang w:val="es-MX"/>
        </w:rPr>
      </w:pPr>
    </w:p>
    <w:p w:rsidR="00723530" w:rsidRDefault="00723530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723530" w:rsidRPr="00EF4E04" w:rsidTr="00DD2C17">
        <w:tc>
          <w:tcPr>
            <w:tcW w:w="9111" w:type="dxa"/>
          </w:tcPr>
          <w:p w:rsidR="00723530" w:rsidRPr="00EF4E04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Viernes 08</w:t>
            </w:r>
          </w:p>
          <w:p w:rsidR="00723530" w:rsidRPr="00EF4E04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723530" w:rsidRPr="00EF4E04" w:rsidRDefault="00723530" w:rsidP="00DD2C17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723530" w:rsidRPr="00EF4E04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723530" w:rsidRPr="00EF4E04" w:rsidTr="00DD2C17">
        <w:tc>
          <w:tcPr>
            <w:tcW w:w="9111" w:type="dxa"/>
          </w:tcPr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</w:t>
            </w:r>
            <w:r w:rsidR="000642B3">
              <w:rPr>
                <w:b/>
                <w:color w:val="FF0066"/>
                <w:sz w:val="40"/>
                <w:szCs w:val="36"/>
                <w:lang w:val="es-MX"/>
              </w:rPr>
              <w:t>nes 11</w:t>
            </w: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Pr="00EF4E04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723530" w:rsidRPr="00EF4E04" w:rsidTr="00DD2C17">
        <w:tc>
          <w:tcPr>
            <w:tcW w:w="9111" w:type="dxa"/>
          </w:tcPr>
          <w:p w:rsidR="00723530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12</w:t>
            </w: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Pr="00EF4E04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723530" w:rsidTr="00DD2C17">
        <w:tc>
          <w:tcPr>
            <w:tcW w:w="9111" w:type="dxa"/>
          </w:tcPr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</w:t>
            </w:r>
            <w:r w:rsidR="000642B3">
              <w:rPr>
                <w:b/>
                <w:color w:val="FF0066"/>
                <w:sz w:val="40"/>
                <w:szCs w:val="36"/>
                <w:lang w:val="es-MX"/>
              </w:rPr>
              <w:t xml:space="preserve"> 13</w:t>
            </w: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723530" w:rsidTr="00DD2C17">
        <w:tc>
          <w:tcPr>
            <w:tcW w:w="9111" w:type="dxa"/>
          </w:tcPr>
          <w:p w:rsidR="00723530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14</w:t>
            </w: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723530" w:rsidRDefault="00723530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723530" w:rsidRDefault="00723530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642B3" w:rsidRPr="00EF4E04" w:rsidTr="00DD2C17">
        <w:tc>
          <w:tcPr>
            <w:tcW w:w="9111" w:type="dxa"/>
          </w:tcPr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Viernes 15</w:t>
            </w: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18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19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20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21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642B3" w:rsidRPr="00EF4E04" w:rsidTr="00DD2C17">
        <w:tc>
          <w:tcPr>
            <w:tcW w:w="9111" w:type="dxa"/>
          </w:tcPr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Viernes 22</w:t>
            </w: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25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26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27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28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642B3" w:rsidRPr="00EF4E04" w:rsidTr="00DD2C17">
        <w:tc>
          <w:tcPr>
            <w:tcW w:w="9111" w:type="dxa"/>
          </w:tcPr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Viernes 29</w:t>
            </w: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left" w:pos="2271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rPr>
          <w:trHeight w:val="8733"/>
        </w:trPr>
        <w:tc>
          <w:tcPr>
            <w:tcW w:w="9111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916288" behindDoc="0" locked="0" layoutInCell="1" allowOverlap="1" wp14:anchorId="19BF4C4E" wp14:editId="5ADF152A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915264" behindDoc="0" locked="0" layoutInCell="1" allowOverlap="1" wp14:anchorId="3B3BDB61" wp14:editId="025BDA08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</w:tbl>
    <w:p w:rsidR="000642B3" w:rsidRDefault="000642B3" w:rsidP="000642B3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17312" behindDoc="0" locked="0" layoutInCell="1" allowOverlap="1" wp14:anchorId="18C80474" wp14:editId="4C5F9BAD">
            <wp:simplePos x="0" y="0"/>
            <wp:positionH relativeFrom="margin">
              <wp:posOffset>5031105</wp:posOffset>
            </wp:positionH>
            <wp:positionV relativeFrom="paragraph">
              <wp:posOffset>-624556</wp:posOffset>
            </wp:positionV>
            <wp:extent cx="985444" cy="1184564"/>
            <wp:effectExtent l="0" t="0" r="571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18336" behindDoc="0" locked="0" layoutInCell="1" allowOverlap="1" wp14:anchorId="0AE41BE9" wp14:editId="6C0F67DF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Abril</w:t>
      </w:r>
    </w:p>
    <w:p w:rsidR="000642B3" w:rsidRPr="008A20E6" w:rsidRDefault="000642B3" w:rsidP="000642B3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0642B3" w:rsidTr="007A3930">
        <w:tc>
          <w:tcPr>
            <w:tcW w:w="568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0642B3" w:rsidRPr="00C24A6F" w:rsidRDefault="000642B3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RPr="001779F9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0642B3" w:rsidTr="00DD2C17">
        <w:tc>
          <w:tcPr>
            <w:tcW w:w="568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0642B3" w:rsidRPr="00C24A6F" w:rsidRDefault="000642B3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0642B3" w:rsidRDefault="000642B3" w:rsidP="000642B3">
      <w:pPr>
        <w:pStyle w:val="Puesto"/>
        <w:jc w:val="both"/>
        <w:rPr>
          <w:sz w:val="48"/>
          <w:lang w:val="es-MX"/>
        </w:rPr>
      </w:pPr>
    </w:p>
    <w:p w:rsidR="000642B3" w:rsidRDefault="000642B3" w:rsidP="000642B3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919360" behindDoc="0" locked="0" layoutInCell="1" allowOverlap="1" wp14:anchorId="2610D8FD" wp14:editId="6F6128DD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Evaluación</w:t>
      </w:r>
      <w:proofErr w:type="spellEnd"/>
      <w:r>
        <w:rPr>
          <w:sz w:val="28"/>
        </w:rPr>
        <w:t xml:space="preserve"> </w:t>
      </w:r>
    </w:p>
    <w:p w:rsidR="000642B3" w:rsidRPr="00E9221C" w:rsidRDefault="000642B3" w:rsidP="000642B3">
      <w:pPr>
        <w:pStyle w:val="Puesto"/>
        <w:rPr>
          <w:sz w:val="28"/>
        </w:rPr>
      </w:pPr>
      <w:r>
        <w:rPr>
          <w:sz w:val="28"/>
        </w:rPr>
        <w:t xml:space="preserve">(Cuarto </w:t>
      </w:r>
      <w:proofErr w:type="spellStart"/>
      <w:r>
        <w:rPr>
          <w:sz w:val="28"/>
        </w:rPr>
        <w:t>bimestre</w:t>
      </w:r>
      <w:proofErr w:type="spellEnd"/>
      <w:r>
        <w:rPr>
          <w:sz w:val="28"/>
        </w:rPr>
        <w:t>)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0642B3" w:rsidRPr="005C3BBA" w:rsidTr="00DD2C17">
        <w:tc>
          <w:tcPr>
            <w:tcW w:w="911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0642B3" w:rsidRPr="005C3BBA" w:rsidTr="00DD2C17">
        <w:tc>
          <w:tcPr>
            <w:tcW w:w="911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5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0642B3" w:rsidRPr="005C3BBA" w:rsidRDefault="000642B3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0642B3" w:rsidRDefault="000642B3" w:rsidP="000642B3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0642B3" w:rsidRDefault="000642B3" w:rsidP="000642B3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0642B3" w:rsidRDefault="000642B3" w:rsidP="000642B3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0642B3" w:rsidRDefault="000642B3" w:rsidP="000642B3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0642B3" w:rsidRDefault="00656FC5" w:rsidP="00656FC5">
      <w:pPr>
        <w:pStyle w:val="Puesto"/>
        <w:tabs>
          <w:tab w:val="left" w:pos="3456"/>
        </w:tabs>
        <w:rPr>
          <w:sz w:val="52"/>
          <w:lang w:val="es-MX"/>
        </w:rPr>
      </w:pPr>
      <w:r>
        <w:rPr>
          <w:lang w:val="es-MX"/>
        </w:rPr>
        <w:br w:type="page"/>
      </w:r>
      <w:r w:rsidR="000642B3"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0642B3" w:rsidTr="00DD2C17">
        <w:tc>
          <w:tcPr>
            <w:tcW w:w="704" w:type="dxa"/>
            <w:shd w:val="clear" w:color="auto" w:fill="FFC000"/>
          </w:tcPr>
          <w:p w:rsidR="000642B3" w:rsidRPr="00ED53F3" w:rsidRDefault="000642B3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0642B3" w:rsidRPr="00ED53F3" w:rsidRDefault="000642B3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0642B3" w:rsidRPr="00ED53F3" w:rsidRDefault="000642B3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rPr>
          <w:trHeight w:val="109"/>
        </w:trPr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0642B3" w:rsidTr="00DD2C17">
        <w:tc>
          <w:tcPr>
            <w:tcW w:w="704" w:type="dxa"/>
          </w:tcPr>
          <w:p w:rsidR="000642B3" w:rsidRPr="000642B3" w:rsidRDefault="000642B3" w:rsidP="000642B3">
            <w:pPr>
              <w:pStyle w:val="Prrafodelista"/>
              <w:numPr>
                <w:ilvl w:val="0"/>
                <w:numId w:val="26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0642B3" w:rsidRPr="00ED53F3" w:rsidRDefault="000642B3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0642B3" w:rsidRPr="00ED53F3" w:rsidRDefault="000642B3" w:rsidP="00DD2C17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0642B3" w:rsidRDefault="000642B3" w:rsidP="000642B3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7D69A702" wp14:editId="5938FA53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53" name="Grupo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54" name="Imagen 54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" name="Imagen 55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6A2B05" id="Grupo 53" o:spid="_x0000_s1026" style="position:absolute;margin-left:-14.25pt;margin-top:0;width:486.95pt;height:316.5pt;z-index:251920384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">
                <v:shape id="Imagen 54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3nkTGAAAA2wAAAA8AAABkcnMvZG93bnJldi54bWxEj0FrwkAUhO8F/8PyBG91Y7FF0mxEK6Kn&#10;lmp78PaafSbB7NuYXU3ir3cLhR6HmfmGSeadqcSVGldaVjAZRyCIM6tLzhV87dePMxDOI2usLJOC&#10;nhzM08FDgrG2LX/SdedzESDsYlRQeF/HUrqsIINubGvi4B1tY9AH2eRSN9gGuKnkUxS9SIMlh4UC&#10;a3orKDvtLkbBVlftOx9+Vtly83E43777fLHplRoNu8UrCE+d/w//tbdawfMUfr+EHy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jeeRMYAAADb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55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xsFHEAAAA2wAAAA8AAABkcnMvZG93bnJldi54bWxEj8FqwzAQRO+F/IPYQm6N7JKU4EYJJU3A&#10;0Fxq55LbYm1tY2llLMV2/74qFHocZuYNszvM1oiRBt86VpCuEhDEldMt1wqu5flpC8IHZI3GMSn4&#10;Jg+H/eJhh5l2E3/SWIRaRAj7DBU0IfSZlL5qyKJfuZ44el9usBiiHGqpB5wi3Br5nCQv0mLLcaHB&#10;no4NVV1xtwpcd1unZuwueFnP72V3yj9Mniu1fJzfXkEEmsN/+K+dawWbDfx+iT9A7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exsFHEAAAA2wAAAA8AAAAAAAAAAAAAAAAA&#10;nwIAAGRycy9kb3ducmV2LnhtbFBLBQYAAAAABAAEAPcAAACQAwAAAAA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Pr="006F3961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0642B3" w:rsidTr="00DD2C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0642B3" w:rsidRPr="00E062F6" w:rsidRDefault="000642B3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0642B3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Default="000642B3" w:rsidP="00DD2C17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  <w:r w:rsidRPr="000642B3">
              <w:rPr>
                <w:color w:val="C00000"/>
                <w:lang w:val="es-MX"/>
              </w:rPr>
              <w:t>1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</w:tr>
      <w:tr w:rsidR="000642B3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8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</w:tr>
      <w:tr w:rsidR="000642B3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15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</w:tr>
      <w:tr w:rsidR="000642B3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22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</w:tr>
      <w:tr w:rsidR="000642B3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29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31</w:t>
            </w: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0642B3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0642B3" w:rsidRPr="00C41C98" w:rsidRDefault="000642B3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0642B3" w:rsidRDefault="000642B3" w:rsidP="000642B3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0642B3" w:rsidRDefault="000642B3" w:rsidP="000642B3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921408" behindDoc="0" locked="0" layoutInCell="1" allowOverlap="1" wp14:anchorId="79E83311" wp14:editId="5BFC091D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Pr="00C41C98" w:rsidRDefault="00751293" w:rsidP="000642B3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Mayo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83311" id="_x0000_s1038" type="#_x0000_t202" style="position:absolute;margin-left:77.4pt;margin-top:-437.9pt;width:307.85pt;height:100.8pt;z-index:251921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" filled="f" stroked="f">
                <v:textbox>
                  <w:txbxContent>
                    <w:p w:rsidR="00751293" w:rsidRPr="00C41C98" w:rsidRDefault="00751293" w:rsidP="000642B3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Mayo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642B3" w:rsidRPr="00E062F6" w:rsidRDefault="000642B3" w:rsidP="000642B3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0642B3" w:rsidRPr="00E062F6" w:rsidRDefault="000642B3" w:rsidP="000642B3">
      <w:pPr>
        <w:rPr>
          <w:b/>
          <w:color w:val="auto"/>
          <w:sz w:val="72"/>
        </w:rPr>
      </w:pPr>
      <w:r>
        <w:rPr>
          <w:b/>
          <w:color w:val="auto"/>
          <w:sz w:val="72"/>
        </w:rPr>
        <w:t>Paz</w:t>
      </w: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Pr="00BE6029" w:rsidRDefault="000642B3" w:rsidP="000642B3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26528" behindDoc="0" locked="0" layoutInCell="1" allowOverlap="1" wp14:anchorId="4D061B4B" wp14:editId="7E51FAB0">
            <wp:simplePos x="0" y="0"/>
            <wp:positionH relativeFrom="margin">
              <wp:align>left</wp:align>
            </wp:positionH>
            <wp:positionV relativeFrom="paragraph">
              <wp:posOffset>480651</wp:posOffset>
            </wp:positionV>
            <wp:extent cx="5821537" cy="4250051"/>
            <wp:effectExtent l="0" t="0" r="8255" b="0"/>
            <wp:wrapNone/>
            <wp:docPr id="802" name="Imagen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537" cy="4250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56"/>
          <w:lang w:val="es-MX"/>
        </w:rPr>
        <w:t>Efemérides del mes</w:t>
      </w: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0642B3" w:rsidP="000642B3">
      <w:pPr>
        <w:rPr>
          <w:lang w:val="es-MX"/>
        </w:rPr>
      </w:pPr>
    </w:p>
    <w:p w:rsidR="000642B3" w:rsidRDefault="002F7F9D" w:rsidP="000642B3">
      <w:pPr>
        <w:rPr>
          <w:lang w:val="es-MX"/>
        </w:rPr>
      </w:pPr>
      <w:r>
        <w:rPr>
          <w:noProof/>
          <w:lang w:val="es-ES" w:eastAsia="es-ES"/>
        </w:rPr>
        <w:drawing>
          <wp:inline distT="0" distB="0" distL="0" distR="0" wp14:anchorId="242127FF" wp14:editId="27081EC8">
            <wp:extent cx="5791835" cy="296545"/>
            <wp:effectExtent l="0" t="0" r="0" b="8255"/>
            <wp:docPr id="909" name="Imagen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jc w:val="both"/>
              <w:rPr>
                <w:lang w:val="es-MX"/>
              </w:rPr>
            </w:pPr>
          </w:p>
        </w:tc>
      </w:tr>
    </w:tbl>
    <w:p w:rsidR="000642B3" w:rsidRDefault="000642B3" w:rsidP="000642B3">
      <w:pPr>
        <w:rPr>
          <w:lang w:val="es-MX"/>
        </w:rPr>
      </w:pPr>
      <w:r>
        <w:rPr>
          <w:lang w:val="es-MX"/>
        </w:rPr>
        <w:br w:type="page"/>
      </w: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0642B3" w:rsidRPr="00EF4E04" w:rsidTr="00DD2C17">
        <w:tc>
          <w:tcPr>
            <w:tcW w:w="9111" w:type="dxa"/>
          </w:tcPr>
          <w:p w:rsidR="000642B3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02</w:t>
            </w: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03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RPr="00EF4E04" w:rsidTr="00DD2C17">
        <w:tc>
          <w:tcPr>
            <w:tcW w:w="9111" w:type="dxa"/>
          </w:tcPr>
          <w:p w:rsidR="000642B3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</w:t>
            </w:r>
            <w:r w:rsidR="0066292B">
              <w:rPr>
                <w:b/>
                <w:color w:val="FF0066"/>
                <w:sz w:val="40"/>
                <w:szCs w:val="36"/>
                <w:lang w:val="es-MX"/>
              </w:rPr>
              <w:t xml:space="preserve"> 04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Pr="00EF4E04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05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06</w:t>
            </w: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0642B3" w:rsidRDefault="000642B3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66292B" w:rsidRDefault="0066292B" w:rsidP="000642B3">
      <w:pPr>
        <w:tabs>
          <w:tab w:val="left" w:pos="3068"/>
        </w:tabs>
        <w:rPr>
          <w:lang w:val="es-MX"/>
        </w:rPr>
      </w:pPr>
    </w:p>
    <w:p w:rsidR="0066292B" w:rsidRDefault="0066292B" w:rsidP="000642B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66292B" w:rsidRPr="00EF4E04" w:rsidTr="00DD2C17">
        <w:tc>
          <w:tcPr>
            <w:tcW w:w="9111" w:type="dxa"/>
          </w:tcPr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09</w:t>
            </w: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66292B" w:rsidRPr="00EF4E04" w:rsidTr="00DD2C17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10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RPr="00EF4E04" w:rsidTr="00DD2C17">
        <w:tc>
          <w:tcPr>
            <w:tcW w:w="9111" w:type="dxa"/>
          </w:tcPr>
          <w:p w:rsidR="0066292B" w:rsidRDefault="00A9451D" w:rsidP="0066292B">
            <w:pPr>
              <w:tabs>
                <w:tab w:val="left" w:pos="1817"/>
                <w:tab w:val="left" w:pos="3799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</w:t>
            </w:r>
            <w:r w:rsidR="0066292B">
              <w:rPr>
                <w:b/>
                <w:color w:val="FF0066"/>
                <w:sz w:val="40"/>
                <w:szCs w:val="36"/>
                <w:lang w:val="es-MX"/>
              </w:rPr>
              <w:t xml:space="preserve"> 11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Tr="00DD2C17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12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Tr="00DD2C17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13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66292B" w:rsidRDefault="0066292B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66292B" w:rsidRDefault="0066292B" w:rsidP="000642B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66292B" w:rsidRPr="00EF4E04" w:rsidTr="0066292B">
        <w:tc>
          <w:tcPr>
            <w:tcW w:w="9111" w:type="dxa"/>
          </w:tcPr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16</w:t>
            </w: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66292B" w:rsidRPr="00EF4E04" w:rsidTr="0066292B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17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RPr="00EF4E04" w:rsidTr="0066292B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18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Pr="00EF4E04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Tr="0066292B">
        <w:tc>
          <w:tcPr>
            <w:tcW w:w="9111" w:type="dxa"/>
          </w:tcPr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19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66292B" w:rsidTr="0066292B">
        <w:tc>
          <w:tcPr>
            <w:tcW w:w="9111" w:type="dxa"/>
          </w:tcPr>
          <w:p w:rsidR="0066292B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20</w:t>
            </w: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66292B" w:rsidRDefault="0066292B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A9451D" w:rsidRDefault="00A9451D" w:rsidP="000642B3">
      <w:pPr>
        <w:tabs>
          <w:tab w:val="left" w:pos="3068"/>
        </w:tabs>
        <w:rPr>
          <w:lang w:val="es-MX"/>
        </w:rPr>
      </w:pPr>
    </w:p>
    <w:p w:rsidR="00A9451D" w:rsidRDefault="00A9451D" w:rsidP="000642B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451D" w:rsidRPr="00EF4E04" w:rsidTr="00DD2C17">
        <w:tc>
          <w:tcPr>
            <w:tcW w:w="9111" w:type="dxa"/>
          </w:tcPr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23</w:t>
            </w: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451D" w:rsidRPr="00EF4E04" w:rsidTr="00DD2C17"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24</w:t>
            </w: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451D" w:rsidRPr="00EF4E04" w:rsidTr="00DD2C17"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25</w:t>
            </w: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26</w:t>
            </w: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27</w:t>
            </w: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451D" w:rsidRDefault="00A9451D" w:rsidP="000642B3">
      <w:pPr>
        <w:tabs>
          <w:tab w:val="left" w:pos="3068"/>
        </w:tabs>
        <w:rPr>
          <w:lang w:val="es-MX"/>
        </w:rPr>
      </w:pPr>
    </w:p>
    <w:p w:rsidR="00A9451D" w:rsidRDefault="00A9451D" w:rsidP="000642B3">
      <w:pPr>
        <w:tabs>
          <w:tab w:val="left" w:pos="3068"/>
        </w:tabs>
        <w:rPr>
          <w:lang w:val="es-MX"/>
        </w:rPr>
      </w:pPr>
    </w:p>
    <w:p w:rsidR="00A9451D" w:rsidRDefault="00A9451D" w:rsidP="000642B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A9451D" w:rsidRPr="00EF4E04" w:rsidTr="00DD2C17">
        <w:tc>
          <w:tcPr>
            <w:tcW w:w="9111" w:type="dxa"/>
          </w:tcPr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Lunes 30</w:t>
            </w: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A9451D" w:rsidRPr="00EF4E04" w:rsidTr="00DD2C17"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31</w:t>
            </w: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A9451D" w:rsidRPr="00EF4E04" w:rsidTr="00DD2C17">
        <w:trPr>
          <w:trHeight w:val="6547"/>
        </w:trPr>
        <w:tc>
          <w:tcPr>
            <w:tcW w:w="9111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A9451D" w:rsidRPr="00EF4E04" w:rsidRDefault="00A9451D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A9451D" w:rsidRDefault="00A9451D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0642B3">
      <w:pPr>
        <w:tabs>
          <w:tab w:val="left" w:pos="3068"/>
        </w:tabs>
        <w:rPr>
          <w:lang w:val="es-MX"/>
        </w:rPr>
      </w:pPr>
    </w:p>
    <w:p w:rsidR="000642B3" w:rsidRDefault="000642B3" w:rsidP="00A9451D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924480" behindDoc="0" locked="0" layoutInCell="1" allowOverlap="1" wp14:anchorId="452327AA" wp14:editId="70B5850A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800" name="Imagen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923456" behindDoc="0" locked="0" layoutInCell="1" allowOverlap="1" wp14:anchorId="7EBDBA21" wp14:editId="4F9A7A99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801" name="Imagen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  <w:tr w:rsidR="000642B3" w:rsidTr="00DD2C17">
        <w:tc>
          <w:tcPr>
            <w:tcW w:w="9111" w:type="dxa"/>
          </w:tcPr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  <w:p w:rsidR="000642B3" w:rsidRDefault="000642B3" w:rsidP="00DD2C17">
            <w:pPr>
              <w:spacing w:line="360" w:lineRule="auto"/>
              <w:rPr>
                <w:lang w:val="es-MX"/>
              </w:rPr>
            </w:pPr>
          </w:p>
        </w:tc>
      </w:tr>
    </w:tbl>
    <w:p w:rsidR="00A9451D" w:rsidRDefault="00A9451D" w:rsidP="00A9451D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28576" behindDoc="0" locked="0" layoutInCell="1" allowOverlap="1" wp14:anchorId="66641882" wp14:editId="290D1E4D">
            <wp:simplePos x="0" y="0"/>
            <wp:positionH relativeFrom="margin">
              <wp:posOffset>5031105</wp:posOffset>
            </wp:positionH>
            <wp:positionV relativeFrom="paragraph">
              <wp:posOffset>-624556</wp:posOffset>
            </wp:positionV>
            <wp:extent cx="985444" cy="1184564"/>
            <wp:effectExtent l="0" t="0" r="5715" b="0"/>
            <wp:wrapNone/>
            <wp:docPr id="807" name="Imagen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29600" behindDoc="0" locked="0" layoutInCell="1" allowOverlap="1" wp14:anchorId="7750391A" wp14:editId="5BAB7F13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808" name="Imagen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Mayo</w:t>
      </w:r>
    </w:p>
    <w:p w:rsidR="00A9451D" w:rsidRPr="008A20E6" w:rsidRDefault="00A9451D" w:rsidP="00A9451D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A9451D" w:rsidTr="007A3930">
        <w:tc>
          <w:tcPr>
            <w:tcW w:w="568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A9451D" w:rsidRPr="00C24A6F" w:rsidRDefault="00A9451D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RPr="001779F9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A9451D" w:rsidTr="00DD2C17">
        <w:tc>
          <w:tcPr>
            <w:tcW w:w="568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A9451D" w:rsidRPr="00C24A6F" w:rsidRDefault="00A9451D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A9451D" w:rsidRDefault="00A9451D" w:rsidP="00A9451D">
      <w:pPr>
        <w:pStyle w:val="Puesto"/>
        <w:jc w:val="both"/>
        <w:rPr>
          <w:sz w:val="48"/>
          <w:lang w:val="es-MX"/>
        </w:rPr>
      </w:pPr>
    </w:p>
    <w:p w:rsidR="00A9451D" w:rsidRDefault="00A9451D" w:rsidP="00A9451D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A9451D" w:rsidRDefault="00A9451D" w:rsidP="00A9451D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A9451D" w:rsidRDefault="00A9451D" w:rsidP="00A9451D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A9451D" w:rsidRDefault="00A9451D" w:rsidP="00A9451D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A9451D" w:rsidRDefault="00656FC5" w:rsidP="00656FC5">
      <w:pPr>
        <w:pStyle w:val="Puesto"/>
        <w:rPr>
          <w:sz w:val="52"/>
          <w:lang w:val="es-MX"/>
        </w:rPr>
      </w:pPr>
      <w:r>
        <w:rPr>
          <w:lang w:val="es-MX"/>
        </w:rPr>
        <w:br w:type="page"/>
      </w:r>
      <w:r w:rsidR="00A9451D"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A9451D" w:rsidTr="00DD2C17">
        <w:tc>
          <w:tcPr>
            <w:tcW w:w="704" w:type="dxa"/>
            <w:shd w:val="clear" w:color="auto" w:fill="FFC000"/>
          </w:tcPr>
          <w:p w:rsidR="00A9451D" w:rsidRPr="00ED53F3" w:rsidRDefault="00A9451D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A9451D" w:rsidRPr="00ED53F3" w:rsidRDefault="00A9451D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A9451D" w:rsidRPr="00ED53F3" w:rsidRDefault="00A9451D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rPr>
          <w:trHeight w:val="109"/>
        </w:trPr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A9451D" w:rsidTr="00DD2C17">
        <w:tc>
          <w:tcPr>
            <w:tcW w:w="704" w:type="dxa"/>
          </w:tcPr>
          <w:p w:rsidR="00A9451D" w:rsidRPr="00A9451D" w:rsidRDefault="00A9451D" w:rsidP="00A9451D">
            <w:pPr>
              <w:pStyle w:val="Prrafodelista"/>
              <w:numPr>
                <w:ilvl w:val="0"/>
                <w:numId w:val="28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A9451D" w:rsidRPr="00ED53F3" w:rsidRDefault="00A9451D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A9451D" w:rsidRPr="00ED53F3" w:rsidRDefault="00A9451D" w:rsidP="00DD2C17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A9451D" w:rsidRDefault="00A9451D" w:rsidP="00A9451D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20BE101E" wp14:editId="367D12A2">
                <wp:simplePos x="0" y="0"/>
                <wp:positionH relativeFrom="column">
                  <wp:posOffset>-180975</wp:posOffset>
                </wp:positionH>
                <wp:positionV relativeFrom="paragraph">
                  <wp:posOffset>0</wp:posOffset>
                </wp:positionV>
                <wp:extent cx="6184265" cy="4019550"/>
                <wp:effectExtent l="0" t="0" r="0" b="0"/>
                <wp:wrapNone/>
                <wp:docPr id="803" name="Grupo 8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pic:pic xmlns:pic="http://schemas.openxmlformats.org/drawingml/2006/picture">
                        <pic:nvPicPr>
                          <pic:cNvPr id="804" name="Imagen 804" descr="C:\Users\EARLY HEADSTART\Pictures\Lunares-blancos-floral-vintage-014.pn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200" y="0"/>
                            <a:ext cx="449643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05" name="Imagen 805" descr="C:\Users\EARLY HEADSTART\Pictures\clipart de la maestras\owl post2.pn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33550"/>
                            <a:ext cx="618426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E052E3" id="Grupo 803" o:spid="_x0000_s1026" style="position:absolute;margin-left:-14.25pt;margin-top:0;width:486.95pt;height:316.5pt;z-index:251931648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">
                <v:shape id="Imagen 804" o:spid="_x0000_s102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I5orGAAAA3AAAAA8AAABkcnMvZG93bnJldi54bWxEj0FrwkAUhO9C/8PyhN7MRikiqZtgK6In&#10;pbY9eHvNviah2bcxu5rEX98VCj0OM/MNs8x6U4srta6yrGAaxSCIc6srLhR8vG8mCxDOI2usLZOC&#10;gRxk6cNoiYm2Hb/R9egLESDsElRQet8kUrq8JIMusg1x8L5ta9AH2RZSt9gFuKnlLI7n0mDFYaHE&#10;hl5Lyn+OF6Ngp+tuz6evdf6yPZzOt8+hWG0HpR7H/eoZhKfe/4f/2jutYBE/wf1MOAIy/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cjmisYAAADcAAAADwAAAAAAAAAAAAAA&#10;AACfAgAAZHJzL2Rvd25yZXYueG1sUEsFBgAAAAAEAAQA9wAAAJIDAAAAAA==&#10;">
                  <v:imagedata r:id="rId41" o:title="Lunares-blancos-floral-vintage-014"/>
                  <v:path arrowok="t"/>
                </v:shape>
                <v:shape id="Imagen 805" o:spid="_x0000_s102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4fX7DAAAA3AAAAA8AAABkcnMvZG93bnJldi54bWxEj0urwjAUhPeC/yEc4e40VVSk1yhyH1DQ&#10;jY/N3R2aY1uanJQm1t5/bwTB5TAz3zDrbW+N6Kj1lWMF00kCgjh3uuJCweX8O16B8AFZo3FMCv7J&#10;w3YzHKwx1e7OR+pOoRARwj5FBWUITSqlz0uy6CeuIY7e1bUWQ5RtIXWL9wi3Rs6SZCktVhwXSmzo&#10;q6S8Pt2sAlf/zaemqw94mPff5/on25ssU+pj1O8+QQTqwzv8amdawSpZwPNMPAJy8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Xh9fsMAAADcAAAADwAAAAAAAAAAAAAAAACf&#10;AgAAZHJzL2Rvd25yZXYueG1sUEsFBgAAAAAEAAQA9wAAAI8DAAAAAA==&#10;">
                  <v:imagedata r:id="rId42" o:title="owl post2"/>
                  <v:path arrowok="t"/>
                </v:shape>
              </v:group>
            </w:pict>
          </mc:Fallback>
        </mc:AlternateContent>
      </w: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Pr="006F3961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A9451D" w:rsidTr="00DD2C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A9451D" w:rsidRPr="00E062F6" w:rsidRDefault="00A9451D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A9451D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Default="00A9451D" w:rsidP="00DD2C17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</w:tr>
      <w:tr w:rsidR="00A9451D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5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</w:tr>
      <w:tr w:rsidR="00A9451D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12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</w:tr>
      <w:tr w:rsidR="00A9451D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19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</w:tr>
      <w:tr w:rsidR="00A9451D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26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A9451D" w:rsidRPr="00C41C98" w:rsidRDefault="004404E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  <w:tr w:rsidR="00A9451D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A9451D" w:rsidRPr="00C41C98" w:rsidRDefault="00A9451D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A9451D" w:rsidRDefault="00A9451D" w:rsidP="00A9451D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A9451D" w:rsidRDefault="00A9451D" w:rsidP="00A9451D">
      <w:pPr>
        <w:tabs>
          <w:tab w:val="left" w:pos="1817"/>
          <w:tab w:val="center" w:pos="4560"/>
        </w:tabs>
        <w:jc w:val="left"/>
        <w:rPr>
          <w:lang w:val="es-MX"/>
        </w:rPr>
      </w:pPr>
      <w:r w:rsidRPr="00C41C98">
        <w:rPr>
          <w:noProof/>
          <w:lang w:val="es-ES" w:eastAsia="es-ES"/>
        </w:rPr>
        <mc:AlternateContent>
          <mc:Choice Requires="wps">
            <w:drawing>
              <wp:anchor distT="45720" distB="45720" distL="114300" distR="114300" simplePos="0" relativeHeight="251932672" behindDoc="0" locked="0" layoutInCell="1" allowOverlap="1" wp14:anchorId="7740B27B" wp14:editId="080C0C87">
                <wp:simplePos x="0" y="0"/>
                <wp:positionH relativeFrom="margin">
                  <wp:posOffset>982980</wp:posOffset>
                </wp:positionH>
                <wp:positionV relativeFrom="paragraph">
                  <wp:posOffset>-5561330</wp:posOffset>
                </wp:positionV>
                <wp:extent cx="3909695" cy="1280160"/>
                <wp:effectExtent l="0" t="0" r="0" b="0"/>
                <wp:wrapSquare wrapText="bothSides"/>
                <wp:docPr id="8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9695" cy="1280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51293" w:rsidRPr="00C41C98" w:rsidRDefault="00751293" w:rsidP="00A9451D">
                            <w:pPr>
                              <w:pStyle w:val="Puesto"/>
                              <w:rPr>
                                <w:color w:val="000000" w:themeColor="text1"/>
                                <w:sz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Junio</w:t>
                            </w:r>
                            <w:proofErr w:type="spellEnd"/>
                            <w:r>
                              <w:rPr>
                                <w:color w:val="000000" w:themeColor="text1"/>
                                <w:sz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0B27B" id="_x0000_s1039" type="#_x0000_t202" style="position:absolute;margin-left:77.4pt;margin-top:-437.9pt;width:307.85pt;height:100.8pt;z-index:251932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" filled="f" stroked="f">
                <v:textbox>
                  <w:txbxContent>
                    <w:p w:rsidR="00751293" w:rsidRPr="00C41C98" w:rsidRDefault="00751293" w:rsidP="00A9451D">
                      <w:pPr>
                        <w:pStyle w:val="Puesto"/>
                        <w:rPr>
                          <w:color w:val="000000" w:themeColor="text1"/>
                          <w:sz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Junio</w:t>
                      </w:r>
                      <w:proofErr w:type="spellEnd"/>
                      <w:r>
                        <w:rPr>
                          <w:color w:val="000000" w:themeColor="text1"/>
                          <w:sz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9451D" w:rsidRPr="00E062F6" w:rsidRDefault="00A9451D" w:rsidP="00A9451D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A9451D" w:rsidRDefault="004404ED" w:rsidP="00A9451D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Solidaridad</w:t>
      </w:r>
      <w:proofErr w:type="spellEnd"/>
      <w:r>
        <w:rPr>
          <w:b/>
          <w:color w:val="auto"/>
          <w:sz w:val="72"/>
        </w:rPr>
        <w:t xml:space="preserve"> </w:t>
      </w:r>
    </w:p>
    <w:p w:rsidR="00A9451D" w:rsidRPr="00BE6029" w:rsidRDefault="00A9451D" w:rsidP="00656FC5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t>Efemérides del mes</w:t>
      </w:r>
    </w:p>
    <w:p w:rsidR="00A9451D" w:rsidRDefault="003963FC" w:rsidP="00A9451D">
      <w:pPr>
        <w:rPr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35744" behindDoc="0" locked="0" layoutInCell="1" allowOverlap="1" wp14:anchorId="25248BC2" wp14:editId="06125F08">
            <wp:simplePos x="0" y="0"/>
            <wp:positionH relativeFrom="margin">
              <wp:align>right</wp:align>
            </wp:positionH>
            <wp:positionV relativeFrom="paragraph">
              <wp:posOffset>249292</wp:posOffset>
            </wp:positionV>
            <wp:extent cx="6001385" cy="4382135"/>
            <wp:effectExtent l="0" t="0" r="0" b="0"/>
            <wp:wrapNone/>
            <wp:docPr id="930" name="Imagen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385" cy="438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21"/>
      </w:tblGrid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  <w:p w:rsidR="002F7F9D" w:rsidRDefault="002F7F9D" w:rsidP="00DD2C17">
            <w:pPr>
              <w:rPr>
                <w:lang w:val="es-MX"/>
              </w:rPr>
            </w:pPr>
            <w:r>
              <w:rPr>
                <w:noProof/>
                <w:lang w:val="es-ES" w:eastAsia="es-ES"/>
              </w:rPr>
              <w:drawing>
                <wp:inline distT="0" distB="0" distL="0" distR="0" wp14:anchorId="242127FF" wp14:editId="27081EC8">
                  <wp:extent cx="5791835" cy="296545"/>
                  <wp:effectExtent l="0" t="0" r="0" b="8255"/>
                  <wp:docPr id="911" name="Imagen 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" name="10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835" cy="296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7F9D" w:rsidRDefault="002F7F9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rPr>
                <w:lang w:val="es-MX"/>
              </w:rPr>
            </w:pPr>
          </w:p>
        </w:tc>
      </w:tr>
      <w:tr w:rsidR="00A9451D" w:rsidTr="00DD2C17">
        <w:tc>
          <w:tcPr>
            <w:tcW w:w="9111" w:type="dxa"/>
          </w:tcPr>
          <w:p w:rsidR="00A9451D" w:rsidRDefault="00A9451D" w:rsidP="00DD2C17">
            <w:pPr>
              <w:jc w:val="both"/>
              <w:rPr>
                <w:lang w:val="es-MX"/>
              </w:rPr>
            </w:pPr>
          </w:p>
          <w:p w:rsidR="00BE7477" w:rsidRDefault="00BE7477" w:rsidP="00DD2C17">
            <w:pPr>
              <w:jc w:val="both"/>
              <w:rPr>
                <w:lang w:val="es-MX"/>
              </w:rPr>
            </w:pPr>
          </w:p>
        </w:tc>
      </w:tr>
      <w:tr w:rsidR="004C501E" w:rsidRPr="00EF4E04" w:rsidTr="004C501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4C501E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Miércoles 01</w:t>
            </w:r>
          </w:p>
          <w:p w:rsidR="004C501E" w:rsidRPr="00EF4E04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C501E" w:rsidRPr="00EF4E04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C501E" w:rsidRPr="00EF4E04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C501E" w:rsidRPr="00EF4E04" w:rsidTr="004C501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4C501E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02</w:t>
            </w: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Pr="00EF4E04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C501E" w:rsidRPr="00EF4E04" w:rsidTr="004C501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4C501E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03</w:t>
            </w: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Pr="00EF4E04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C501E" w:rsidTr="004C501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4C501E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06</w:t>
            </w: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C501E" w:rsidTr="004C501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blBorders>
        </w:tblPrEx>
        <w:tc>
          <w:tcPr>
            <w:tcW w:w="9111" w:type="dxa"/>
          </w:tcPr>
          <w:p w:rsidR="004C501E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07</w:t>
            </w: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C501E" w:rsidRDefault="004C501E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E7477" w:rsidRDefault="00BE7477" w:rsidP="00A9451D">
      <w:pPr>
        <w:rPr>
          <w:lang w:val="es-MX"/>
        </w:rPr>
      </w:pPr>
    </w:p>
    <w:p w:rsidR="00BE7477" w:rsidRDefault="00BE7477" w:rsidP="00A9451D">
      <w:pPr>
        <w:rPr>
          <w:lang w:val="es-MX"/>
        </w:rPr>
      </w:pPr>
    </w:p>
    <w:p w:rsidR="00A9451D" w:rsidRDefault="00A9451D" w:rsidP="00A9451D">
      <w:pPr>
        <w:rPr>
          <w:lang w:val="es-MX"/>
        </w:rPr>
      </w:pPr>
      <w:r>
        <w:rPr>
          <w:lang w:val="es-MX"/>
        </w:rPr>
        <w:br w:type="page"/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E7477" w:rsidRPr="00EF4E04" w:rsidTr="00DD2C17">
        <w:tc>
          <w:tcPr>
            <w:tcW w:w="9111" w:type="dxa"/>
          </w:tcPr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Miércoles 08</w:t>
            </w: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09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10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11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12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0642B3" w:rsidRDefault="000642B3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E7477" w:rsidRPr="00EF4E04" w:rsidTr="00DD2C17">
        <w:tc>
          <w:tcPr>
            <w:tcW w:w="9111" w:type="dxa"/>
          </w:tcPr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15</w:t>
            </w: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16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17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20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21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E7477" w:rsidRPr="00EF4E04" w:rsidTr="00DD2C17">
        <w:tc>
          <w:tcPr>
            <w:tcW w:w="9111" w:type="dxa"/>
          </w:tcPr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22</w:t>
            </w: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23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24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27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28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BE7477">
      <w:pPr>
        <w:tabs>
          <w:tab w:val="left" w:pos="3068"/>
        </w:tabs>
        <w:jc w:val="both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BE7477" w:rsidRPr="00EF4E04" w:rsidTr="00DD2C17">
        <w:tc>
          <w:tcPr>
            <w:tcW w:w="9111" w:type="dxa"/>
          </w:tcPr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29</w:t>
            </w: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30</w:t>
            </w: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BE7477" w:rsidRPr="00EF4E04" w:rsidTr="00DD2C17">
        <w:trPr>
          <w:trHeight w:val="6547"/>
        </w:trPr>
        <w:tc>
          <w:tcPr>
            <w:tcW w:w="9111" w:type="dxa"/>
          </w:tcPr>
          <w:p w:rsidR="00BE7477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 del mes</w:t>
            </w:r>
          </w:p>
          <w:p w:rsidR="00BE7477" w:rsidRPr="00EF4E04" w:rsidRDefault="00BE747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DD2C17" w:rsidRDefault="00DD2C17" w:rsidP="00DD2C17">
      <w:pPr>
        <w:pStyle w:val="Puesto"/>
        <w:rPr>
          <w:sz w:val="56"/>
          <w:lang w:val="es-MX"/>
        </w:rPr>
      </w:pPr>
      <w:r>
        <w:rPr>
          <w:noProof/>
          <w:sz w:val="56"/>
          <w:lang w:val="es-ES" w:eastAsia="es-ES"/>
        </w:rPr>
        <w:lastRenderedPageBreak/>
        <w:drawing>
          <wp:anchor distT="0" distB="0" distL="114300" distR="114300" simplePos="0" relativeHeight="251938816" behindDoc="0" locked="0" layoutInCell="1" allowOverlap="1" wp14:anchorId="3E211AC3" wp14:editId="170C9371">
            <wp:simplePos x="0" y="0"/>
            <wp:positionH relativeFrom="margin">
              <wp:posOffset>5050213</wp:posOffset>
            </wp:positionH>
            <wp:positionV relativeFrom="paragraph">
              <wp:posOffset>-541798</wp:posOffset>
            </wp:positionV>
            <wp:extent cx="1143000" cy="1385485"/>
            <wp:effectExtent l="0" t="0" r="0" b="5715"/>
            <wp:wrapNone/>
            <wp:docPr id="815" name="Imagen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baR96AA1xnodg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385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6"/>
          <w:lang w:val="es-ES" w:eastAsia="es-ES"/>
        </w:rPr>
        <w:drawing>
          <wp:anchor distT="0" distB="0" distL="114300" distR="114300" simplePos="0" relativeHeight="251937792" behindDoc="0" locked="0" layoutInCell="1" allowOverlap="1" wp14:anchorId="58811F68" wp14:editId="6C9EABF3">
            <wp:simplePos x="0" y="0"/>
            <wp:positionH relativeFrom="margin">
              <wp:posOffset>-392430</wp:posOffset>
            </wp:positionH>
            <wp:positionV relativeFrom="paragraph">
              <wp:posOffset>-20782</wp:posOffset>
            </wp:positionV>
            <wp:extent cx="1163320" cy="877570"/>
            <wp:effectExtent l="0" t="0" r="0" b="0"/>
            <wp:wrapNone/>
            <wp:docPr id="816" name="Imagen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ird10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2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Consejo técnico escolar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  <w:p w:rsidR="00DD2C17" w:rsidRDefault="00DD2C17" w:rsidP="00DD2C17">
            <w:pPr>
              <w:spacing w:line="360" w:lineRule="auto"/>
              <w:rPr>
                <w:lang w:val="es-MX"/>
              </w:rPr>
            </w:pPr>
          </w:p>
        </w:tc>
      </w:tr>
    </w:tbl>
    <w:p w:rsidR="00DD2C17" w:rsidRDefault="00DD2C17" w:rsidP="00DD2C17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39840" behindDoc="0" locked="0" layoutInCell="1" allowOverlap="1" wp14:anchorId="1E377AF2" wp14:editId="51745E85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817" name="Imagen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40864" behindDoc="0" locked="0" layoutInCell="1" allowOverlap="1" wp14:anchorId="785AEE87" wp14:editId="537DA58E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818" name="Imagen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Junio</w:t>
      </w:r>
    </w:p>
    <w:p w:rsidR="00DD2C17" w:rsidRPr="008A20E6" w:rsidRDefault="00DD2C17" w:rsidP="00DD2C17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DD2C17" w:rsidTr="007A3930">
        <w:tc>
          <w:tcPr>
            <w:tcW w:w="568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DD2C17" w:rsidRPr="00C24A6F" w:rsidRDefault="00DD2C17" w:rsidP="00DD2C17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RPr="001779F9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DD2C17" w:rsidTr="00DD2C17">
        <w:tc>
          <w:tcPr>
            <w:tcW w:w="568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29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DD2C17" w:rsidRPr="00C24A6F" w:rsidRDefault="00DD2C17" w:rsidP="00DD2C17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DD2C17" w:rsidRDefault="00DD2C17" w:rsidP="00DD2C17">
      <w:pPr>
        <w:pStyle w:val="Puesto"/>
        <w:jc w:val="both"/>
        <w:rPr>
          <w:sz w:val="48"/>
          <w:lang w:val="es-MX"/>
        </w:rPr>
      </w:pPr>
    </w:p>
    <w:p w:rsidR="00DD2C17" w:rsidRPr="003903B9" w:rsidRDefault="00DD2C17" w:rsidP="00DD2C17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944960" behindDoc="0" locked="0" layoutInCell="1" allowOverlap="1" wp14:anchorId="164523D0" wp14:editId="757B9343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819" name="Imagen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t xml:space="preserve">Cuarto </w:t>
      </w:r>
      <w:proofErr w:type="spellStart"/>
      <w:r>
        <w:rPr>
          <w:sz w:val="28"/>
        </w:rPr>
        <w:t>Momento</w:t>
      </w:r>
      <w:proofErr w:type="spellEnd"/>
      <w:r>
        <w:rPr>
          <w:sz w:val="28"/>
        </w:rPr>
        <w:t xml:space="preserve"> (</w:t>
      </w:r>
      <w:proofErr w:type="spellStart"/>
      <w:r>
        <w:rPr>
          <w:sz w:val="28"/>
        </w:rPr>
        <w:t>noviembre</w:t>
      </w:r>
      <w:proofErr w:type="spellEnd"/>
      <w:r w:rsidRPr="003903B9">
        <w:rPr>
          <w:sz w:val="28"/>
        </w:rPr>
        <w:t>)</w:t>
      </w:r>
    </w:p>
    <w:p w:rsidR="00DD2C17" w:rsidRDefault="00DD2C17" w:rsidP="00DD2C17">
      <w:pPr>
        <w:pStyle w:val="Puesto"/>
        <w:rPr>
          <w:sz w:val="28"/>
        </w:rPr>
      </w:pP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Competencia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Lectora</w:t>
      </w:r>
      <w:proofErr w:type="spellEnd"/>
      <w:r>
        <w:rPr>
          <w:sz w:val="28"/>
        </w:rPr>
        <w:t xml:space="preserve"> 1er.</w:t>
      </w:r>
      <w:r w:rsidRPr="003903B9">
        <w:rPr>
          <w:sz w:val="28"/>
        </w:rPr>
        <w:t xml:space="preserve"> </w:t>
      </w:r>
      <w:proofErr w:type="spellStart"/>
      <w:proofErr w:type="gramStart"/>
      <w:r w:rsidRPr="003903B9">
        <w:rPr>
          <w:sz w:val="28"/>
        </w:rPr>
        <w:t>grado</w:t>
      </w:r>
      <w:proofErr w:type="spellEnd"/>
      <w:proofErr w:type="gramEnd"/>
    </w:p>
    <w:p w:rsidR="00DD2C17" w:rsidRPr="003903B9" w:rsidRDefault="00DD2C17" w:rsidP="00DD2C17"/>
    <w:tbl>
      <w:tblPr>
        <w:tblStyle w:val="Tablaconcuadrcula"/>
        <w:tblW w:w="9640" w:type="dxa"/>
        <w:tblInd w:w="-431" w:type="dxa"/>
        <w:tblLook w:val="04A0" w:firstRow="1" w:lastRow="0" w:firstColumn="1" w:lastColumn="0" w:noHBand="0" w:noVBand="1"/>
      </w:tblPr>
      <w:tblGrid>
        <w:gridCol w:w="568"/>
        <w:gridCol w:w="3171"/>
        <w:gridCol w:w="1905"/>
        <w:gridCol w:w="1969"/>
        <w:gridCol w:w="2027"/>
      </w:tblGrid>
      <w:tr w:rsidR="00DD2C17" w:rsidTr="00DD2C17">
        <w:trPr>
          <w:trHeight w:val="510"/>
        </w:trPr>
        <w:tc>
          <w:tcPr>
            <w:tcW w:w="568" w:type="dxa"/>
            <w:vAlign w:val="center"/>
          </w:tcPr>
          <w:p w:rsidR="00DD2C17" w:rsidRPr="003903B9" w:rsidRDefault="00DD2C17" w:rsidP="00DD2C17">
            <w:pPr>
              <w:pStyle w:val="Sinespaciado"/>
              <w:rPr>
                <w:color w:val="auto"/>
                <w:sz w:val="16"/>
                <w:szCs w:val="20"/>
              </w:rPr>
            </w:pPr>
            <w:r w:rsidRPr="003903B9">
              <w:rPr>
                <w:color w:val="auto"/>
                <w:sz w:val="16"/>
                <w:szCs w:val="20"/>
              </w:rPr>
              <w:t>No.</w:t>
            </w:r>
          </w:p>
        </w:tc>
        <w:tc>
          <w:tcPr>
            <w:tcW w:w="3171" w:type="dxa"/>
            <w:vAlign w:val="center"/>
          </w:tcPr>
          <w:p w:rsidR="00DD2C17" w:rsidRPr="003903B9" w:rsidRDefault="00DD2C17" w:rsidP="00DD2C17">
            <w:pPr>
              <w:pStyle w:val="Sinespaciado"/>
              <w:rPr>
                <w:color w:val="auto"/>
                <w:sz w:val="16"/>
                <w:szCs w:val="20"/>
              </w:rPr>
            </w:pPr>
            <w:proofErr w:type="spellStart"/>
            <w:r w:rsidRPr="003903B9">
              <w:rPr>
                <w:color w:val="auto"/>
                <w:sz w:val="16"/>
                <w:szCs w:val="20"/>
              </w:rPr>
              <w:t>Nombre</w:t>
            </w:r>
            <w:proofErr w:type="spellEnd"/>
            <w:r w:rsidRPr="003903B9">
              <w:rPr>
                <w:color w:val="auto"/>
                <w:sz w:val="16"/>
                <w:szCs w:val="20"/>
              </w:rPr>
              <w:t xml:space="preserve"> del </w:t>
            </w:r>
            <w:proofErr w:type="spellStart"/>
            <w:r w:rsidRPr="003903B9">
              <w:rPr>
                <w:color w:val="auto"/>
                <w:sz w:val="16"/>
                <w:szCs w:val="20"/>
              </w:rPr>
              <w:t>alumno</w:t>
            </w:r>
            <w:proofErr w:type="spellEnd"/>
          </w:p>
        </w:tc>
        <w:tc>
          <w:tcPr>
            <w:tcW w:w="1905" w:type="dxa"/>
            <w:vAlign w:val="center"/>
          </w:tcPr>
          <w:p w:rsidR="00DD2C17" w:rsidRPr="00901536" w:rsidRDefault="00DD2C17" w:rsidP="00DD2C17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Comenta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qué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puede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tratar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a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partir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su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título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1969" w:type="dxa"/>
            <w:vAlign w:val="center"/>
          </w:tcPr>
          <w:p w:rsidR="00DD2C17" w:rsidRPr="00901536" w:rsidRDefault="00DD2C17" w:rsidP="00DD2C17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Localiza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información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específica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en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  <w:tc>
          <w:tcPr>
            <w:tcW w:w="2027" w:type="dxa"/>
            <w:vAlign w:val="center"/>
          </w:tcPr>
          <w:p w:rsidR="00DD2C17" w:rsidRPr="00901536" w:rsidRDefault="00DD2C17" w:rsidP="00DD2C17">
            <w:pPr>
              <w:pStyle w:val="Sinespaciado"/>
              <w:rPr>
                <w:rFonts w:asciiTheme="majorHAnsi" w:hAnsiTheme="majorHAnsi"/>
                <w:color w:val="auto"/>
                <w:sz w:val="16"/>
                <w:szCs w:val="16"/>
              </w:rPr>
            </w:pP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Opina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sobre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el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contenido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 xml:space="preserve"> de un </w:t>
            </w:r>
            <w:proofErr w:type="spellStart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texto</w:t>
            </w:r>
            <w:proofErr w:type="spellEnd"/>
            <w:r w:rsidRPr="00901536">
              <w:rPr>
                <w:rFonts w:asciiTheme="majorHAnsi" w:hAnsiTheme="majorHAnsi"/>
                <w:color w:val="auto"/>
                <w:sz w:val="16"/>
                <w:szCs w:val="16"/>
              </w:rPr>
              <w:t>.</w:t>
            </w: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5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6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7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8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9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10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11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12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13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14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15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16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17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18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19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20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21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22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23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24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25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26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27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28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29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30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31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32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33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34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35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36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37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38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39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  <w:tr w:rsidR="00DD2C17" w:rsidTr="00DD2C17">
        <w:trPr>
          <w:trHeight w:val="57"/>
        </w:trPr>
        <w:tc>
          <w:tcPr>
            <w:tcW w:w="568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  <w:r w:rsidRPr="003903B9">
              <w:rPr>
                <w:sz w:val="18"/>
                <w:szCs w:val="20"/>
              </w:rPr>
              <w:t>40</w:t>
            </w:r>
          </w:p>
        </w:tc>
        <w:tc>
          <w:tcPr>
            <w:tcW w:w="3171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05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1969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  <w:tc>
          <w:tcPr>
            <w:tcW w:w="2027" w:type="dxa"/>
          </w:tcPr>
          <w:p w:rsidR="00DD2C17" w:rsidRPr="003903B9" w:rsidRDefault="00DD2C17" w:rsidP="00DD2C17">
            <w:pPr>
              <w:pStyle w:val="Sinespaciado"/>
              <w:rPr>
                <w:sz w:val="18"/>
                <w:szCs w:val="20"/>
              </w:rPr>
            </w:pPr>
          </w:p>
        </w:tc>
      </w:tr>
    </w:tbl>
    <w:p w:rsidR="00DD2C17" w:rsidRDefault="00DD2C17" w:rsidP="00DD2C17">
      <w:pPr>
        <w:pStyle w:val="Puesto"/>
        <w:rPr>
          <w:sz w:val="28"/>
        </w:rPr>
      </w:pPr>
    </w:p>
    <w:p w:rsidR="00DD2C17" w:rsidRDefault="00DD2C17" w:rsidP="00DD2C17">
      <w:pPr>
        <w:pStyle w:val="Puesto"/>
        <w:rPr>
          <w:sz w:val="28"/>
        </w:rPr>
      </w:pPr>
      <w:r>
        <w:rPr>
          <w:noProof/>
          <w:sz w:val="28"/>
          <w:lang w:val="es-ES" w:eastAsia="es-ES"/>
        </w:rPr>
        <w:lastRenderedPageBreak/>
        <w:drawing>
          <wp:anchor distT="0" distB="0" distL="114300" distR="114300" simplePos="0" relativeHeight="251948032" behindDoc="0" locked="0" layoutInCell="1" allowOverlap="1" wp14:anchorId="257B596A" wp14:editId="0821ECC9">
            <wp:simplePos x="0" y="0"/>
            <wp:positionH relativeFrom="page">
              <wp:posOffset>5648325</wp:posOffset>
            </wp:positionH>
            <wp:positionV relativeFrom="paragraph">
              <wp:posOffset>-527050</wp:posOffset>
            </wp:positionV>
            <wp:extent cx="1881577" cy="1047750"/>
            <wp:effectExtent l="0" t="0" r="4445" b="0"/>
            <wp:wrapNone/>
            <wp:docPr id="821" name="Imagen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c3baho-comienzo-de-curso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1577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903B9">
        <w:rPr>
          <w:sz w:val="28"/>
        </w:rPr>
        <w:t>Regist</w:t>
      </w:r>
      <w:r>
        <w:rPr>
          <w:sz w:val="28"/>
        </w:rPr>
        <w:t>ro</w:t>
      </w:r>
      <w:proofErr w:type="spellEnd"/>
      <w:r>
        <w:rPr>
          <w:sz w:val="28"/>
        </w:rPr>
        <w:t xml:space="preserve"> de </w:t>
      </w:r>
      <w:proofErr w:type="spellStart"/>
      <w:r>
        <w:rPr>
          <w:sz w:val="28"/>
        </w:rPr>
        <w:t>Evaluación</w:t>
      </w:r>
      <w:proofErr w:type="spellEnd"/>
      <w:r>
        <w:rPr>
          <w:sz w:val="28"/>
        </w:rPr>
        <w:t xml:space="preserve"> </w:t>
      </w:r>
    </w:p>
    <w:p w:rsidR="00DD2C17" w:rsidRPr="00E9221C" w:rsidRDefault="00460624" w:rsidP="00DD2C17">
      <w:pPr>
        <w:pStyle w:val="Puesto"/>
        <w:rPr>
          <w:sz w:val="28"/>
        </w:rPr>
      </w:pPr>
      <w:r>
        <w:rPr>
          <w:sz w:val="28"/>
        </w:rPr>
        <w:t>(</w:t>
      </w:r>
      <w:proofErr w:type="spellStart"/>
      <w:r>
        <w:rPr>
          <w:sz w:val="28"/>
        </w:rPr>
        <w:t>Quinto</w:t>
      </w:r>
      <w:proofErr w:type="spellEnd"/>
      <w:r w:rsidR="00DD2C17">
        <w:rPr>
          <w:sz w:val="28"/>
        </w:rPr>
        <w:t xml:space="preserve"> </w:t>
      </w:r>
      <w:proofErr w:type="spellStart"/>
      <w:r w:rsidR="00DD2C17">
        <w:rPr>
          <w:sz w:val="28"/>
        </w:rPr>
        <w:t>bimestre</w:t>
      </w:r>
      <w:proofErr w:type="spellEnd"/>
      <w:r w:rsidR="00DD2C17">
        <w:rPr>
          <w:sz w:val="28"/>
        </w:rPr>
        <w:t>)</w:t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DD2C17" w:rsidRPr="005C3BBA" w:rsidTr="00DD2C17">
        <w:tc>
          <w:tcPr>
            <w:tcW w:w="911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DD2C17" w:rsidRPr="005C3BBA" w:rsidTr="00DD2C17">
        <w:tc>
          <w:tcPr>
            <w:tcW w:w="911" w:type="dxa"/>
          </w:tcPr>
          <w:p w:rsidR="00DD2C17" w:rsidRPr="000642B3" w:rsidRDefault="00DD2C17" w:rsidP="00DD2C17">
            <w:pPr>
              <w:pStyle w:val="Prrafodelista"/>
              <w:numPr>
                <w:ilvl w:val="0"/>
                <w:numId w:val="31"/>
              </w:numPr>
              <w:jc w:val="left"/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DD2C17" w:rsidRPr="005C3BBA" w:rsidRDefault="00DD2C17" w:rsidP="00DD2C17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DD2C17" w:rsidRDefault="00DD2C17" w:rsidP="00460624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DD2C17" w:rsidRDefault="00DD2C17" w:rsidP="00DD2C17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DD2C17" w:rsidRDefault="00DD2C17" w:rsidP="00DD2C17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DD2C17" w:rsidRDefault="00DD2C17" w:rsidP="00DD2C17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DD2C17" w:rsidRDefault="00656FC5" w:rsidP="00656FC5">
      <w:pPr>
        <w:pStyle w:val="Puesto"/>
        <w:rPr>
          <w:sz w:val="52"/>
          <w:lang w:val="es-MX"/>
        </w:rPr>
      </w:pPr>
      <w:r>
        <w:rPr>
          <w:lang w:val="es-MX"/>
        </w:rPr>
        <w:br w:type="page"/>
      </w:r>
      <w:r w:rsidR="00DD2C17" w:rsidRPr="00ED53F3">
        <w:rPr>
          <w:sz w:val="52"/>
          <w:lang w:val="es-MX"/>
        </w:rPr>
        <w:lastRenderedPageBreak/>
        <w:t>Asistencia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DD2C17" w:rsidTr="00DD2C17">
        <w:tc>
          <w:tcPr>
            <w:tcW w:w="704" w:type="dxa"/>
            <w:shd w:val="clear" w:color="auto" w:fill="FFC000"/>
          </w:tcPr>
          <w:p w:rsidR="00DD2C17" w:rsidRPr="00ED53F3" w:rsidRDefault="00DD2C17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DD2C17" w:rsidRPr="00ED53F3" w:rsidRDefault="00DD2C17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DD2C17" w:rsidRPr="00ED53F3" w:rsidRDefault="00DD2C17" w:rsidP="00DD2C17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  <w:tr w:rsidR="00DD2C17" w:rsidTr="00DD2C17">
        <w:tc>
          <w:tcPr>
            <w:tcW w:w="704" w:type="dxa"/>
          </w:tcPr>
          <w:p w:rsidR="00DD2C17" w:rsidRPr="00DD2C17" w:rsidRDefault="00DD2C17" w:rsidP="00DD2C17">
            <w:pPr>
              <w:pStyle w:val="Prrafodelista"/>
              <w:numPr>
                <w:ilvl w:val="0"/>
                <w:numId w:val="3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DD2C17" w:rsidRPr="00ED53F3" w:rsidRDefault="00DD2C17" w:rsidP="00DD2C17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DD2C17" w:rsidRPr="00ED53F3" w:rsidRDefault="00DD2C17" w:rsidP="00DD2C17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DD2C17" w:rsidRDefault="00577E4F" w:rsidP="00DD2C17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-180975</wp:posOffset>
                </wp:positionH>
                <wp:positionV relativeFrom="paragraph">
                  <wp:posOffset>1905</wp:posOffset>
                </wp:positionV>
                <wp:extent cx="6184265" cy="4019550"/>
                <wp:effectExtent l="0" t="0" r="0" b="0"/>
                <wp:wrapNone/>
                <wp:docPr id="799" name="Grupo 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4265" cy="4019550"/>
                          <a:chOff x="0" y="0"/>
                          <a:chExt cx="6184265" cy="4019550"/>
                        </a:xfrm>
                      </wpg:grpSpPr>
                      <wpg:grpSp>
                        <wpg:cNvPr id="811" name="Grupo 811"/>
                        <wpg:cNvGrpSpPr/>
                        <wpg:grpSpPr>
                          <a:xfrm>
                            <a:off x="0" y="0"/>
                            <a:ext cx="6184265" cy="4019550"/>
                            <a:chOff x="0" y="0"/>
                            <a:chExt cx="6184265" cy="4019550"/>
                          </a:xfrm>
                        </wpg:grpSpPr>
                        <pic:pic xmlns:pic="http://schemas.openxmlformats.org/drawingml/2006/picture">
                          <pic:nvPicPr>
                            <pic:cNvPr id="812" name="Imagen 812" descr="C:\Users\EARLY HEADSTART\Pictures\Lunares-blancos-floral-vintage-014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8200" y="0"/>
                              <a:ext cx="4496435" cy="2743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13" name="Imagen 813" descr="C:\Users\EARLY HEADSTART\Pictures\clipart de la maestras\owl post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733550"/>
                              <a:ext cx="6184265" cy="228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814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58240" y="838200"/>
                            <a:ext cx="3909695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1293" w:rsidRPr="00C41C98" w:rsidRDefault="00751293" w:rsidP="00DD2C17">
                              <w:pPr>
                                <w:pStyle w:val="Puesto"/>
                                <w:rPr>
                                  <w:color w:val="000000" w:themeColor="text1"/>
                                  <w:sz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Julio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o 799" o:spid="_x0000_s1040" style="position:absolute;left:0;text-align:left;margin-left:-14.25pt;margin-top:.15pt;width:486.95pt;height:316.5pt;z-index:251943936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">
                <v:group id="Grupo 811" o:spid="_x0000_s1041" style="position:absolute;width:61842;height:40195" coordsize="61842,40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hrv+0xgAAANwA&#10;AAAPAAAAAAAAAAAAAAAAAKoCAABkcnMvZG93bnJldi54bWxQSwUGAAAAAAQABAD6AAAAnQ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n 812" o:spid="_x0000_s1042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0TbjFAAAA3AAAAA8AAABkcnMvZG93bnJldi54bWxEj0uLwkAQhO8L/oehBW/rRA8i0VF8sOhJ&#10;8XXw1mbaJJjpiZlZk+yv3xEW9lhU1VfUdN6YQryocrllBYN+BII4sTrnVMH59PU5BuE8ssbCMilo&#10;ycF81vmYYqxtzQd6HX0qAoRdjAoy78tYSpdkZND1bUkcvLutDPogq1TqCusAN4UcRtFIGsw5LGRY&#10;0iqj5HH8Ngq2uqh3fL2tk+Vmf33+XNp0sWmV6nWbxQSEp8b/h//aW61gPBjC+0w4AnL2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tE24xQAAANwAAAAPAAAAAAAAAAAAAAAA&#10;AJ8CAABkcnMvZG93bnJldi54bWxQSwUGAAAAAAQABAD3AAAAkQMAAAAA&#10;">
                    <v:imagedata r:id="rId60" o:title="Lunares-blancos-floral-vintage-014"/>
                    <v:path arrowok="t"/>
                  </v:shape>
                  <v:shape id="Imagen 813" o:spid="_x0000_s1043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E1kzEAAAA3AAAAA8AAABkcnMvZG93bnJldi54bWxEj0FrwkAUhO+F/oflFbzVTaoUiW6CaAuB&#10;eql68fbIPpOQ3bchu43x37uFQo/DzHzDbIrJGjHS4FvHCtJ5AoK4crrlWsH59Pm6AuEDskbjmBTc&#10;yUORPz9tMNPuxt80HkMtIoR9hgqaEPpMSl81ZNHPXU8cvasbLIYoh1rqAW8Rbo18S5J3abHluNBg&#10;T7uGqu74YxW47rJMzdgd8LCc9qfuo/wyZanU7GXarkEEmsJ/+K9dagWrdAG/Z+IRk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E1kzEAAAA3AAAAA8AAAAAAAAAAAAAAAAA&#10;nwIAAGRycy9kb3ducmV2LnhtbFBLBQYAAAAABAAEAPcAAACQAwAAAAA=&#10;">
                    <v:imagedata r:id="rId61" o:title="owl post2"/>
                    <v:path arrowok="t"/>
                  </v:shape>
                </v:group>
                <v:shape id="_x0000_s1044" type="#_x0000_t202" style="position:absolute;left:11582;top:8382;width:39097;height:1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3ZkMMA&#10;AADcAAAADwAAAGRycy9kb3ducmV2LnhtbESPQYvCMBSE78L+h/AWvGmiqGjXKIsieFLUXWFvj+bZ&#10;lm1eShNt/fdGEDwOM/MNM1+2thQ3qn3hWMOgr0AQp84UnGn4OW16UxA+IBssHZOGO3lYLj46c0yM&#10;a/hAt2PIRISwT1BDHkKVSOnTnCz6vquIo3dxtcUQZZ1JU2MT4baUQ6Um0mLBcSHHilY5pf/Hq9Xw&#10;u7v8nUdqn63tuGpcqyTbmdS6+9l+f4EI1IZ3+NXeGg3TwQi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k3ZkMMAAADcAAAADwAAAAAAAAAAAAAAAACYAgAAZHJzL2Rv&#10;d25yZXYueG1sUEsFBgAAAAAEAAQA9QAAAIgDAAAAAA==&#10;" filled="f" stroked="f">
                  <v:textbox>
                    <w:txbxContent>
                      <w:p w:rsidR="00751293" w:rsidRPr="00C41C98" w:rsidRDefault="00751293" w:rsidP="00DD2C17">
                        <w:pPr>
                          <w:pStyle w:val="Puesto"/>
                          <w:rPr>
                            <w:color w:val="000000" w:themeColor="text1"/>
                            <w:sz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color w:val="000000" w:themeColor="text1"/>
                            <w:sz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Julio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Pr="006F3961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tbl>
      <w:tblPr>
        <w:tblStyle w:val="Tabladecuadrcula4-nfasis1"/>
        <w:tblW w:w="0" w:type="auto"/>
        <w:tblInd w:w="437" w:type="dxa"/>
        <w:tblLayout w:type="fixed"/>
        <w:tblLook w:val="04A0" w:firstRow="1" w:lastRow="0" w:firstColumn="1" w:lastColumn="0" w:noHBand="0" w:noVBand="1"/>
      </w:tblPr>
      <w:tblGrid>
        <w:gridCol w:w="1134"/>
        <w:gridCol w:w="1134"/>
        <w:gridCol w:w="1134"/>
        <w:gridCol w:w="1134"/>
        <w:gridCol w:w="1134"/>
        <w:gridCol w:w="1134"/>
        <w:gridCol w:w="1134"/>
      </w:tblGrid>
      <w:tr w:rsidR="00DD2C17" w:rsidTr="00DD2C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D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L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M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J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V</w:t>
            </w:r>
          </w:p>
        </w:tc>
        <w:tc>
          <w:tcPr>
            <w:tcW w:w="1134" w:type="dxa"/>
          </w:tcPr>
          <w:p w:rsidR="00DD2C17" w:rsidRPr="00E062F6" w:rsidRDefault="00DD2C17" w:rsidP="00DD2C17">
            <w:pPr>
              <w:tabs>
                <w:tab w:val="left" w:pos="1817"/>
                <w:tab w:val="center" w:pos="4560"/>
              </w:tabs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 w:rsidRPr="00E062F6">
              <w:rPr>
                <w:color w:val="auto"/>
                <w:lang w:val="es-MX"/>
              </w:rPr>
              <w:t>S</w:t>
            </w:r>
          </w:p>
        </w:tc>
      </w:tr>
      <w:tr w:rsidR="00DD2C17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Default="00DD2C17" w:rsidP="00DD2C17">
            <w:pPr>
              <w:tabs>
                <w:tab w:val="left" w:pos="1817"/>
                <w:tab w:val="center" w:pos="4560"/>
              </w:tabs>
              <w:rPr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</w:tr>
      <w:tr w:rsidR="00DD2C17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3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</w:tr>
      <w:tr w:rsidR="00DD2C17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10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</w:tr>
      <w:tr w:rsidR="00DD2C17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17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</w:tr>
      <w:tr w:rsidR="00DD2C17" w:rsidTr="00DD2C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24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26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27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28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29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30</w:t>
            </w:r>
          </w:p>
        </w:tc>
      </w:tr>
      <w:tr w:rsidR="00DD2C17" w:rsidTr="00DD2C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</w:tcPr>
          <w:p w:rsidR="00DD2C17" w:rsidRPr="00C41C98" w:rsidRDefault="00460624" w:rsidP="00DD2C17">
            <w:pPr>
              <w:tabs>
                <w:tab w:val="left" w:pos="1817"/>
                <w:tab w:val="center" w:pos="4560"/>
              </w:tabs>
              <w:rPr>
                <w:color w:val="C00000"/>
                <w:lang w:val="es-MX"/>
              </w:rPr>
            </w:pPr>
            <w:r>
              <w:rPr>
                <w:color w:val="C00000"/>
                <w:lang w:val="es-MX"/>
              </w:rPr>
              <w:t>31</w:t>
            </w: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  <w:tc>
          <w:tcPr>
            <w:tcW w:w="1134" w:type="dxa"/>
          </w:tcPr>
          <w:p w:rsidR="00DD2C17" w:rsidRPr="00C41C98" w:rsidRDefault="00DD2C17" w:rsidP="00DD2C17">
            <w:pPr>
              <w:tabs>
                <w:tab w:val="left" w:pos="1817"/>
                <w:tab w:val="center" w:pos="4560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olor w:val="auto"/>
                <w:lang w:val="es-MX"/>
              </w:rPr>
            </w:pPr>
          </w:p>
        </w:tc>
      </w:tr>
    </w:tbl>
    <w:p w:rsidR="00DD2C17" w:rsidRDefault="00DD2C17" w:rsidP="00DD2C17">
      <w:pPr>
        <w:tabs>
          <w:tab w:val="left" w:pos="1817"/>
          <w:tab w:val="center" w:pos="4560"/>
        </w:tabs>
        <w:jc w:val="left"/>
        <w:rPr>
          <w:lang w:val="es-MX"/>
        </w:rPr>
      </w:pPr>
      <w:r>
        <w:rPr>
          <w:lang w:val="es-MX"/>
        </w:rPr>
        <w:tab/>
      </w:r>
    </w:p>
    <w:p w:rsidR="00DD2C17" w:rsidRDefault="00DD2C17" w:rsidP="00DD2C17">
      <w:pPr>
        <w:tabs>
          <w:tab w:val="left" w:pos="1817"/>
          <w:tab w:val="center" w:pos="4560"/>
        </w:tabs>
        <w:jc w:val="left"/>
        <w:rPr>
          <w:lang w:val="es-MX"/>
        </w:rPr>
      </w:pPr>
    </w:p>
    <w:p w:rsidR="00DD2C17" w:rsidRPr="00E062F6" w:rsidRDefault="00DD2C17" w:rsidP="00DD2C17">
      <w:pPr>
        <w:rPr>
          <w:color w:val="auto"/>
        </w:rPr>
      </w:pPr>
      <w:r w:rsidRPr="00E062F6">
        <w:rPr>
          <w:color w:val="auto"/>
        </w:rPr>
        <w:t xml:space="preserve">Valor </w:t>
      </w:r>
      <w:proofErr w:type="gramStart"/>
      <w:r w:rsidRPr="00E062F6">
        <w:rPr>
          <w:color w:val="auto"/>
        </w:rPr>
        <w:t>del</w:t>
      </w:r>
      <w:proofErr w:type="gramEnd"/>
      <w:r w:rsidRPr="00E062F6">
        <w:rPr>
          <w:color w:val="auto"/>
        </w:rPr>
        <w:t xml:space="preserve"> </w:t>
      </w:r>
      <w:proofErr w:type="spellStart"/>
      <w:r w:rsidRPr="00E062F6">
        <w:rPr>
          <w:color w:val="auto"/>
        </w:rPr>
        <w:t>mes</w:t>
      </w:r>
      <w:proofErr w:type="spellEnd"/>
      <w:r w:rsidRPr="00E062F6">
        <w:rPr>
          <w:color w:val="auto"/>
        </w:rPr>
        <w:t>:</w:t>
      </w:r>
    </w:p>
    <w:p w:rsidR="00DD2C17" w:rsidRPr="00E062F6" w:rsidRDefault="00460624" w:rsidP="00DD2C17">
      <w:pPr>
        <w:rPr>
          <w:b/>
          <w:color w:val="auto"/>
          <w:sz w:val="72"/>
        </w:rPr>
      </w:pPr>
      <w:proofErr w:type="spellStart"/>
      <w:r>
        <w:rPr>
          <w:b/>
          <w:color w:val="auto"/>
          <w:sz w:val="72"/>
        </w:rPr>
        <w:t>Gratitud</w:t>
      </w:r>
      <w:proofErr w:type="spellEnd"/>
    </w:p>
    <w:p w:rsidR="00DD2C17" w:rsidRDefault="00DD2C17" w:rsidP="00DD2C17">
      <w:pPr>
        <w:tabs>
          <w:tab w:val="left" w:pos="3068"/>
        </w:tabs>
        <w:rPr>
          <w:lang w:val="es-MX"/>
        </w:rPr>
      </w:pPr>
    </w:p>
    <w:p w:rsidR="00DD2C17" w:rsidRPr="00BE6029" w:rsidRDefault="00DD2C17" w:rsidP="00DD2C17">
      <w:pPr>
        <w:pStyle w:val="Puesto"/>
        <w:rPr>
          <w:sz w:val="56"/>
          <w:lang w:val="es-MX"/>
        </w:rPr>
      </w:pPr>
      <w:r>
        <w:rPr>
          <w:sz w:val="56"/>
          <w:lang w:val="es-MX"/>
        </w:rPr>
        <w:lastRenderedPageBreak/>
        <w:t>Efemérides del mes</w:t>
      </w:r>
    </w:p>
    <w:p w:rsidR="00DD2C17" w:rsidRDefault="00460624" w:rsidP="00DD2C17">
      <w:pPr>
        <w:rPr>
          <w:lang w:val="es-MX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950080" behindDoc="0" locked="0" layoutInCell="1" allowOverlap="1" wp14:anchorId="23D7EDF2" wp14:editId="2DD01CD4">
            <wp:simplePos x="0" y="0"/>
            <wp:positionH relativeFrom="margin">
              <wp:align>right</wp:align>
            </wp:positionH>
            <wp:positionV relativeFrom="paragraph">
              <wp:posOffset>280036</wp:posOffset>
            </wp:positionV>
            <wp:extent cx="5786493" cy="4221480"/>
            <wp:effectExtent l="0" t="0" r="5080" b="7620"/>
            <wp:wrapNone/>
            <wp:docPr id="958" name="Imagen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493" cy="422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DD2C17" w:rsidRDefault="00DD2C17" w:rsidP="00DD2C17">
      <w:pPr>
        <w:rPr>
          <w:lang w:val="es-MX"/>
        </w:rPr>
      </w:pPr>
    </w:p>
    <w:p w:rsidR="002F7F9D" w:rsidRDefault="002F7F9D" w:rsidP="00DD2C17">
      <w:pPr>
        <w:rPr>
          <w:lang w:val="es-MX"/>
        </w:rPr>
      </w:pPr>
    </w:p>
    <w:p w:rsidR="002F7F9D" w:rsidRDefault="002F7F9D" w:rsidP="00DD2C17">
      <w:pPr>
        <w:rPr>
          <w:lang w:val="es-MX"/>
        </w:rPr>
      </w:pPr>
      <w:r>
        <w:rPr>
          <w:noProof/>
          <w:lang w:val="es-ES" w:eastAsia="es-ES"/>
        </w:rPr>
        <w:drawing>
          <wp:inline distT="0" distB="0" distL="0" distR="0" wp14:anchorId="242127FF" wp14:editId="27081EC8">
            <wp:extent cx="5791835" cy="296545"/>
            <wp:effectExtent l="0" t="0" r="0" b="8255"/>
            <wp:docPr id="912" name="Imagen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C17" w:rsidRDefault="00DD2C17" w:rsidP="00DD2C17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rPr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jc w:val="both"/>
              <w:rPr>
                <w:lang w:val="es-MX"/>
              </w:rPr>
            </w:pPr>
          </w:p>
        </w:tc>
      </w:tr>
    </w:tbl>
    <w:p w:rsidR="00DD2C17" w:rsidRDefault="00DD2C17" w:rsidP="00DD2C17">
      <w:pPr>
        <w:jc w:val="both"/>
        <w:rPr>
          <w:lang w:val="es-MX"/>
        </w:rPr>
      </w:pPr>
      <w:r>
        <w:rPr>
          <w:lang w:val="es-MX"/>
        </w:rPr>
        <w:lastRenderedPageBreak/>
        <w:br w:type="page"/>
      </w:r>
    </w:p>
    <w:p w:rsidR="00DD2C17" w:rsidRDefault="00DD2C17" w:rsidP="00DD2C17">
      <w:pPr>
        <w:tabs>
          <w:tab w:val="left" w:pos="1817"/>
          <w:tab w:val="center" w:pos="4560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DD2C17" w:rsidTr="00DD2C17">
        <w:tc>
          <w:tcPr>
            <w:tcW w:w="9111" w:type="dxa"/>
          </w:tcPr>
          <w:p w:rsidR="00DD2C17" w:rsidRPr="00EF4E04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01</w:t>
            </w:r>
          </w:p>
          <w:p w:rsidR="00DD2C17" w:rsidRPr="00EF4E04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DD2C17" w:rsidRPr="00EF4E04" w:rsidRDefault="00460624" w:rsidP="00460624">
            <w:pPr>
              <w:tabs>
                <w:tab w:val="left" w:pos="552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  <w:r>
              <w:rPr>
                <w:b/>
                <w:color w:val="auto"/>
                <w:sz w:val="40"/>
                <w:szCs w:val="36"/>
                <w:lang w:val="es-MX"/>
              </w:rPr>
              <w:tab/>
            </w:r>
          </w:p>
          <w:p w:rsidR="00DD2C17" w:rsidRPr="00EF4E04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04</w:t>
            </w: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Pr="00EF4E04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05</w:t>
            </w: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Pr="00EF4E04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06</w:t>
            </w: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DD2C17" w:rsidTr="00DD2C17">
        <w:tc>
          <w:tcPr>
            <w:tcW w:w="9111" w:type="dxa"/>
          </w:tcPr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07</w:t>
            </w: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DD2C17" w:rsidRDefault="00DD2C17" w:rsidP="00DD2C17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BE7477" w:rsidRDefault="00BE7477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60624" w:rsidRPr="00EF4E04" w:rsidTr="00601AEE">
        <w:tc>
          <w:tcPr>
            <w:tcW w:w="9111" w:type="dxa"/>
          </w:tcPr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Viernes 08</w:t>
            </w: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60624" w:rsidRPr="00EF4E04" w:rsidRDefault="00460624" w:rsidP="00601AEE">
            <w:pPr>
              <w:tabs>
                <w:tab w:val="left" w:pos="552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  <w:r>
              <w:rPr>
                <w:b/>
                <w:color w:val="auto"/>
                <w:sz w:val="40"/>
                <w:szCs w:val="36"/>
                <w:lang w:val="es-MX"/>
              </w:rPr>
              <w:tab/>
            </w: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60624" w:rsidRPr="00EF4E04" w:rsidTr="00601AEE">
        <w:tc>
          <w:tcPr>
            <w:tcW w:w="9111" w:type="dxa"/>
          </w:tcPr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Lunes 11</w:t>
            </w: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60624" w:rsidRPr="00EF4E04" w:rsidTr="00601AEE">
        <w:tc>
          <w:tcPr>
            <w:tcW w:w="9111" w:type="dxa"/>
          </w:tcPr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Martes 12</w:t>
            </w: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60624" w:rsidTr="00601AEE">
        <w:tc>
          <w:tcPr>
            <w:tcW w:w="9111" w:type="dxa"/>
          </w:tcPr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Miércoles 13</w:t>
            </w: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  <w:tr w:rsidR="00460624" w:rsidTr="00601AEE">
        <w:tc>
          <w:tcPr>
            <w:tcW w:w="9111" w:type="dxa"/>
          </w:tcPr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Jueves 14</w:t>
            </w: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460624" w:rsidRPr="00EF4E04" w:rsidTr="00601AEE">
        <w:tc>
          <w:tcPr>
            <w:tcW w:w="9111" w:type="dxa"/>
          </w:tcPr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lastRenderedPageBreak/>
              <w:t>Viernes 15</w:t>
            </w: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  <w:p w:rsidR="00460624" w:rsidRPr="00EF4E04" w:rsidRDefault="00460624" w:rsidP="00601AEE">
            <w:pPr>
              <w:tabs>
                <w:tab w:val="left" w:pos="552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  <w:r>
              <w:rPr>
                <w:b/>
                <w:color w:val="auto"/>
                <w:sz w:val="40"/>
                <w:szCs w:val="36"/>
                <w:lang w:val="es-MX"/>
              </w:rPr>
              <w:tab/>
            </w: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auto"/>
                <w:sz w:val="40"/>
                <w:szCs w:val="36"/>
                <w:lang w:val="es-MX"/>
              </w:rPr>
            </w:pPr>
          </w:p>
        </w:tc>
      </w:tr>
      <w:tr w:rsidR="00460624" w:rsidRPr="00EF4E04" w:rsidTr="00601AEE">
        <w:trPr>
          <w:trHeight w:val="8733"/>
        </w:trPr>
        <w:tc>
          <w:tcPr>
            <w:tcW w:w="9111" w:type="dxa"/>
          </w:tcPr>
          <w:p w:rsidR="0046062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  <w:r>
              <w:rPr>
                <w:b/>
                <w:color w:val="FF0066"/>
                <w:sz w:val="40"/>
                <w:szCs w:val="36"/>
                <w:lang w:val="es-MX"/>
              </w:rPr>
              <w:t>Pendientes</w:t>
            </w:r>
          </w:p>
          <w:p w:rsidR="00460624" w:rsidRPr="00EF4E04" w:rsidRDefault="00460624" w:rsidP="00601AEE">
            <w:pPr>
              <w:tabs>
                <w:tab w:val="left" w:pos="1817"/>
                <w:tab w:val="center" w:pos="4560"/>
              </w:tabs>
              <w:jc w:val="left"/>
              <w:rPr>
                <w:b/>
                <w:color w:val="FF0066"/>
                <w:sz w:val="40"/>
                <w:szCs w:val="36"/>
                <w:lang w:val="es-MX"/>
              </w:rPr>
            </w:pPr>
          </w:p>
        </w:tc>
      </w:tr>
    </w:tbl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460624" w:rsidRDefault="00460624" w:rsidP="00D560A3">
      <w:pPr>
        <w:tabs>
          <w:tab w:val="left" w:pos="3068"/>
        </w:tabs>
        <w:rPr>
          <w:lang w:val="es-MX"/>
        </w:rPr>
      </w:pPr>
    </w:p>
    <w:p w:rsidR="00CE2B88" w:rsidRDefault="00CE2B88" w:rsidP="00CE2B88">
      <w:pPr>
        <w:pStyle w:val="Puesto"/>
        <w:rPr>
          <w:sz w:val="56"/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952128" behindDoc="0" locked="0" layoutInCell="1" allowOverlap="1" wp14:anchorId="394940EA" wp14:editId="4A4C11F8">
            <wp:simplePos x="0" y="0"/>
            <wp:positionH relativeFrom="margin">
              <wp:posOffset>5031105</wp:posOffset>
            </wp:positionH>
            <wp:positionV relativeFrom="paragraph">
              <wp:posOffset>-766445</wp:posOffset>
            </wp:positionV>
            <wp:extent cx="985444" cy="1184564"/>
            <wp:effectExtent l="0" t="0" r="5715" b="0"/>
            <wp:wrapNone/>
            <wp:docPr id="822" name="Imagen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baOYpRijXNe6Q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444" cy="1184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953152" behindDoc="0" locked="0" layoutInCell="1" allowOverlap="1" wp14:anchorId="635A4370" wp14:editId="18DA128E">
            <wp:simplePos x="0" y="0"/>
            <wp:positionH relativeFrom="margin">
              <wp:posOffset>-390525</wp:posOffset>
            </wp:positionH>
            <wp:positionV relativeFrom="paragraph">
              <wp:posOffset>-389890</wp:posOffset>
            </wp:positionV>
            <wp:extent cx="1019330" cy="831272"/>
            <wp:effectExtent l="0" t="0" r="9525" b="6985"/>
            <wp:wrapNone/>
            <wp:docPr id="928" name="Imagen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151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330" cy="831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56"/>
          <w:lang w:val="es-MX"/>
        </w:rPr>
        <w:t>Asistencia de Julio</w:t>
      </w:r>
    </w:p>
    <w:p w:rsidR="00CE2B88" w:rsidRPr="008A20E6" w:rsidRDefault="00CE2B88" w:rsidP="00CE2B88">
      <w:pPr>
        <w:rPr>
          <w:lang w:val="es-MX"/>
        </w:rPr>
      </w:pP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CE2B88" w:rsidTr="007A3930">
        <w:tc>
          <w:tcPr>
            <w:tcW w:w="568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F6D3E0" w:themeFill="accent1" w:themeFillTint="33"/>
          </w:tcPr>
          <w:p w:rsidR="00CE2B88" w:rsidRPr="00C24A6F" w:rsidRDefault="00CE2B88" w:rsidP="00601AEE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RPr="001779F9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CE2B88" w:rsidTr="00601AEE">
        <w:tc>
          <w:tcPr>
            <w:tcW w:w="568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2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CE2B88" w:rsidRPr="00C24A6F" w:rsidRDefault="00CE2B88" w:rsidP="00601AEE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CE2B88" w:rsidRDefault="00CE2B88" w:rsidP="00CE2B88">
      <w:pPr>
        <w:pStyle w:val="Puesto"/>
        <w:jc w:val="both"/>
        <w:rPr>
          <w:sz w:val="48"/>
          <w:lang w:val="es-MX"/>
        </w:rPr>
      </w:pPr>
    </w:p>
    <w:p w:rsidR="00CE2B88" w:rsidRDefault="00CE2B88" w:rsidP="00CE2B88">
      <w:pPr>
        <w:pStyle w:val="Puesto"/>
        <w:rPr>
          <w:sz w:val="52"/>
          <w:lang w:val="es-MX"/>
        </w:rPr>
      </w:pPr>
      <w:r w:rsidRPr="00017951">
        <w:rPr>
          <w:sz w:val="52"/>
          <w:lang w:val="es-MX"/>
        </w:rPr>
        <w:lastRenderedPageBreak/>
        <w:t>Reunión con padres de familia</w:t>
      </w:r>
    </w:p>
    <w:p w:rsidR="00CE2B88" w:rsidRDefault="00CE2B88" w:rsidP="00CE2B88">
      <w:pPr>
        <w:jc w:val="right"/>
        <w:rPr>
          <w:color w:val="auto"/>
          <w:sz w:val="28"/>
          <w:lang w:val="es-MX"/>
        </w:rPr>
      </w:pPr>
      <w:r w:rsidRPr="00017951">
        <w:rPr>
          <w:color w:val="auto"/>
          <w:sz w:val="28"/>
          <w:lang w:val="es-MX"/>
        </w:rPr>
        <w:t>Fecha: ___________________________</w:t>
      </w:r>
    </w:p>
    <w:p w:rsidR="00CE2B88" w:rsidRDefault="00CE2B88" w:rsidP="00CE2B88">
      <w:pPr>
        <w:jc w:val="right"/>
        <w:rPr>
          <w:color w:val="auto"/>
          <w:sz w:val="28"/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CE2B88" w:rsidTr="00601AEE">
        <w:tc>
          <w:tcPr>
            <w:tcW w:w="9111" w:type="dxa"/>
          </w:tcPr>
          <w:p w:rsidR="00CE2B88" w:rsidRDefault="00CE2B88" w:rsidP="00601AEE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CE2B88" w:rsidRDefault="00CE2B88" w:rsidP="00CE2B88">
      <w:pPr>
        <w:pStyle w:val="Puesto"/>
        <w:rPr>
          <w:sz w:val="52"/>
          <w:lang w:val="es-MX"/>
        </w:rPr>
      </w:pPr>
    </w:p>
    <w:p w:rsidR="00656FC5" w:rsidRDefault="00656FC5" w:rsidP="00656FC5">
      <w:pPr>
        <w:pStyle w:val="Puesto"/>
        <w:rPr>
          <w:sz w:val="52"/>
          <w:lang w:val="es-MX"/>
        </w:rPr>
      </w:pPr>
      <w:r>
        <w:rPr>
          <w:sz w:val="52"/>
          <w:lang w:val="es-MX"/>
        </w:rPr>
        <w:lastRenderedPageBreak/>
        <w:t xml:space="preserve">Acuerdos 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111"/>
      </w:tblGrid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  <w:tr w:rsidR="00656FC5" w:rsidTr="000F318F">
        <w:tc>
          <w:tcPr>
            <w:tcW w:w="9111" w:type="dxa"/>
          </w:tcPr>
          <w:p w:rsidR="00656FC5" w:rsidRDefault="00656FC5" w:rsidP="000F318F">
            <w:pPr>
              <w:jc w:val="both"/>
              <w:rPr>
                <w:color w:val="auto"/>
                <w:sz w:val="28"/>
                <w:lang w:val="es-MX"/>
              </w:rPr>
            </w:pPr>
          </w:p>
        </w:tc>
      </w:tr>
    </w:tbl>
    <w:p w:rsidR="00CE2B88" w:rsidRDefault="00656FC5" w:rsidP="00656FC5">
      <w:pPr>
        <w:pStyle w:val="Puesto"/>
        <w:rPr>
          <w:sz w:val="52"/>
          <w:lang w:val="es-MX"/>
        </w:rPr>
      </w:pPr>
      <w:r>
        <w:rPr>
          <w:lang w:val="es-MX"/>
        </w:rPr>
        <w:br w:type="page"/>
      </w:r>
      <w:bookmarkStart w:id="0" w:name="_GoBack"/>
      <w:r w:rsidR="00CE2B88" w:rsidRPr="00ED53F3">
        <w:rPr>
          <w:sz w:val="52"/>
          <w:lang w:val="es-MX"/>
        </w:rPr>
        <w:lastRenderedPageBreak/>
        <w:t>Asisten</w:t>
      </w:r>
      <w:bookmarkEnd w:id="0"/>
      <w:r w:rsidR="00CE2B88" w:rsidRPr="00ED53F3">
        <w:rPr>
          <w:sz w:val="52"/>
          <w:lang w:val="es-MX"/>
        </w:rPr>
        <w:t>cia de padres de familia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704"/>
        <w:gridCol w:w="4536"/>
        <w:gridCol w:w="3871"/>
      </w:tblGrid>
      <w:tr w:rsidR="00CE2B88" w:rsidTr="00601AEE">
        <w:tc>
          <w:tcPr>
            <w:tcW w:w="704" w:type="dxa"/>
            <w:shd w:val="clear" w:color="auto" w:fill="FFC000"/>
          </w:tcPr>
          <w:p w:rsidR="00CE2B88" w:rsidRPr="00ED53F3" w:rsidRDefault="00CE2B88" w:rsidP="00601AEE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No.</w:t>
            </w:r>
          </w:p>
        </w:tc>
        <w:tc>
          <w:tcPr>
            <w:tcW w:w="4536" w:type="dxa"/>
            <w:shd w:val="clear" w:color="auto" w:fill="FFC000"/>
          </w:tcPr>
          <w:p w:rsidR="00CE2B88" w:rsidRPr="00ED53F3" w:rsidRDefault="00CE2B88" w:rsidP="00601AEE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Nombre del (la) alumno(a)</w:t>
            </w:r>
          </w:p>
        </w:tc>
        <w:tc>
          <w:tcPr>
            <w:tcW w:w="3871" w:type="dxa"/>
            <w:shd w:val="clear" w:color="auto" w:fill="FFC000"/>
          </w:tcPr>
          <w:p w:rsidR="00CE2B88" w:rsidRPr="00ED53F3" w:rsidRDefault="00CE2B88" w:rsidP="00601AEE">
            <w:pPr>
              <w:rPr>
                <w:b/>
                <w:color w:val="auto"/>
                <w:sz w:val="22"/>
                <w:lang w:val="es-MX"/>
              </w:rPr>
            </w:pPr>
            <w:r w:rsidRPr="00ED53F3">
              <w:rPr>
                <w:b/>
                <w:color w:val="auto"/>
                <w:sz w:val="22"/>
                <w:lang w:val="es-MX"/>
              </w:rPr>
              <w:t>Firma del padre, madre o tutor</w:t>
            </w: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  <w:tr w:rsidR="00CE2B88" w:rsidTr="00601AEE">
        <w:tc>
          <w:tcPr>
            <w:tcW w:w="704" w:type="dxa"/>
          </w:tcPr>
          <w:p w:rsidR="00CE2B88" w:rsidRPr="00CE2B88" w:rsidRDefault="00CE2B88" w:rsidP="00CE2B88">
            <w:pPr>
              <w:pStyle w:val="Prrafodelista"/>
              <w:numPr>
                <w:ilvl w:val="0"/>
                <w:numId w:val="3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4536" w:type="dxa"/>
          </w:tcPr>
          <w:p w:rsidR="00CE2B88" w:rsidRPr="00ED53F3" w:rsidRDefault="00CE2B88" w:rsidP="00601AEE">
            <w:pPr>
              <w:jc w:val="both"/>
              <w:rPr>
                <w:color w:val="auto"/>
                <w:sz w:val="20"/>
                <w:lang w:val="es-MX"/>
              </w:rPr>
            </w:pPr>
          </w:p>
        </w:tc>
        <w:tc>
          <w:tcPr>
            <w:tcW w:w="3871" w:type="dxa"/>
          </w:tcPr>
          <w:p w:rsidR="00CE2B88" w:rsidRPr="00ED53F3" w:rsidRDefault="00CE2B88" w:rsidP="00601AEE">
            <w:pPr>
              <w:rPr>
                <w:color w:val="auto"/>
                <w:sz w:val="20"/>
                <w:lang w:val="es-MX"/>
              </w:rPr>
            </w:pPr>
          </w:p>
        </w:tc>
      </w:tr>
    </w:tbl>
    <w:p w:rsidR="004045A7" w:rsidRDefault="004045A7" w:rsidP="00D560A3">
      <w:pPr>
        <w:tabs>
          <w:tab w:val="left" w:pos="3068"/>
        </w:tabs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2032000" behindDoc="0" locked="0" layoutInCell="1" allowOverlap="1" wp14:anchorId="78C79085" wp14:editId="1B002545">
                <wp:simplePos x="0" y="0"/>
                <wp:positionH relativeFrom="page">
                  <wp:align>center</wp:align>
                </wp:positionH>
                <wp:positionV relativeFrom="paragraph">
                  <wp:posOffset>1419225</wp:posOffset>
                </wp:positionV>
                <wp:extent cx="6595745" cy="4556760"/>
                <wp:effectExtent l="0" t="0" r="0" b="0"/>
                <wp:wrapNone/>
                <wp:docPr id="809" name="Grupo 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5745" cy="4556760"/>
                          <a:chOff x="0" y="0"/>
                          <a:chExt cx="6184265" cy="4019550"/>
                        </a:xfrm>
                      </wpg:grpSpPr>
                      <wpg:grpSp>
                        <wpg:cNvPr id="810" name="Grupo 810"/>
                        <wpg:cNvGrpSpPr/>
                        <wpg:grpSpPr>
                          <a:xfrm>
                            <a:off x="0" y="0"/>
                            <a:ext cx="6184265" cy="4019550"/>
                            <a:chOff x="0" y="0"/>
                            <a:chExt cx="6184265" cy="4019550"/>
                          </a:xfrm>
                        </wpg:grpSpPr>
                        <pic:pic xmlns:pic="http://schemas.openxmlformats.org/drawingml/2006/picture">
                          <pic:nvPicPr>
                            <pic:cNvPr id="820" name="Imagen 820" descr="C:\Users\EARLY HEADSTART\Pictures\Lunares-blancos-floral-vintage-014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8200" y="0"/>
                              <a:ext cx="4496435" cy="2743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64" name="Imagen 864" descr="C:\Users\EARLY HEADSTART\Pictures\clipart de la maestras\owl post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733550"/>
                              <a:ext cx="6184265" cy="228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866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58240" y="838200"/>
                            <a:ext cx="3909695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1293" w:rsidRPr="004045A7" w:rsidRDefault="00751293" w:rsidP="004045A7">
                              <w:pPr>
                                <w:pStyle w:val="Puesto"/>
                                <w:rPr>
                                  <w:color w:val="000000" w:themeColor="text1"/>
                                  <w:sz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 w:rsidRPr="004045A7"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Registro</w:t>
                              </w:r>
                              <w:proofErr w:type="spellEnd"/>
                              <w:r w:rsidRPr="004045A7"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de </w:t>
                              </w:r>
                              <w:proofErr w:type="spellStart"/>
                              <w:r w:rsidRPr="004045A7"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tareas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C79085" id="Grupo 809" o:spid="_x0000_s1045" style="position:absolute;left:0;text-align:left;margin-left:0;margin-top:111.75pt;width:519.35pt;height:358.8pt;z-index:252032000;mso-position-horizontal:center;mso-position-horizontal-relative:page;mso-width-relative:margin;mso-height-relative:margin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">
                <v:group id="Grupo 810" o:spid="_x0000_s1046" style="position:absolute;width:61842;height:40195" coordsize="61842,40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uJaL8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vP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7iWi/CAAAA3AAAAA8A&#10;AAAAAAAAAAAAAAAAqgIAAGRycy9kb3ducmV2LnhtbFBLBQYAAAAABAAEAPoAAACZAwAAAAA=&#10;">
                  <v:shape id="Imagen 820" o:spid="_x0000_s104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GvOnCAAAA3AAAAA8AAABkcnMvZG93bnJldi54bWxET7tuwjAU3ZH6D9atxAZOGSoUYhBQIZio&#10;eA1sl/iSRMTXIXZJ0q/HAxLj0Xkns9aU4kG1Kywr+BpGIIhTqwvOFBwPq8EYhPPIGkvLpKAjB7Pp&#10;Ry/BWNuGd/TY+0yEEHYxKsi9r2IpXZqTQTe0FXHgrrY26AOsM6lrbEK4KeUoir6lwYJDQ44VLXNK&#10;b/s/o2Cjy2bL58tPulj/nu//py6brzul+p/tfALCU+vf4pd7oxWMR2F+OBOOgJ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1RrzpwgAAANwAAAAPAAAAAAAAAAAAAAAAAJ8C&#10;AABkcnMvZG93bnJldi54bWxQSwUGAAAAAAQABAD3AAAAjgMAAAAA&#10;">
                    <v:imagedata r:id="rId60" o:title="Lunares-blancos-floral-vintage-014"/>
                    <v:path arrowok="t"/>
                  </v:shape>
                  <v:shape id="Imagen 864" o:spid="_x0000_s104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rPUXDAAAA3AAAAA8AAABkcnMvZG93bnJldi54bWxEj0+LwjAUxO8LfofwhL2tqUsRqUYR3YWC&#10;Xvxz8fZonm1p8lKabO1+eyMIHoeZ+Q2zXA/WiJ46XztWMJ0kIIgLp2suFVzOv19zED4gazSOScE/&#10;eVivRh9LzLS785H6UyhFhLDPUEEVQptJ6YuKLPqJa4mjd3OdxRBlV0rd4T3CrZHfSTKTFmuOCxW2&#10;tK2oaE5/VoFrrunU9M0BD+mwOzc/+d7kuVKf42GzABFoCO/wq51rBfNZCs8z8QjI1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+s9RcMAAADcAAAADwAAAAAAAAAAAAAAAACf&#10;AgAAZHJzL2Rvd25yZXYueG1sUEsFBgAAAAAEAAQA9wAAAI8DAAAAAA==&#10;">
                    <v:imagedata r:id="rId61" o:title="owl post2"/>
                    <v:path arrowok="t"/>
                  </v:shape>
                </v:group>
                <v:shape id="_x0000_s1049" type="#_x0000_t202" style="position:absolute;left:11582;top:8382;width:39097;height:1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WRAcQA&#10;AADcAAAADwAAAGRycy9kb3ducmV2LnhtbESPT2sCMRTE74LfIbyCN00qdbFbsyKWgielagu9PTZv&#10;/9DNy7JJ3fXbG6HgcZiZ3zCr9WAbcaHO1441PM8UCOLcmZpLDefTx3QJwgdkg41j0nAlD+tsPFph&#10;alzPn3Q5hlJECPsUNVQhtKmUPq/Iop+5ljh6hesshii7UpoO+wi3jZwrlUiLNceFClvaVpT/Hv+s&#10;hq998fP9og7lu120vRuUZPsqtZ48DZs3EIGG8Aj/t3dGwzJJ4H4mHgGZ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VkQHEAAAA3AAAAA8AAAAAAAAAAAAAAAAAmAIAAGRycy9k&#10;b3ducmV2LnhtbFBLBQYAAAAABAAEAPUAAACJAwAAAAA=&#10;" filled="f" stroked="f">
                  <v:textbox>
                    <w:txbxContent>
                      <w:p w:rsidR="00751293" w:rsidRPr="004045A7" w:rsidRDefault="00751293" w:rsidP="004045A7">
                        <w:pPr>
                          <w:pStyle w:val="Puesto"/>
                          <w:rPr>
                            <w:color w:val="000000" w:themeColor="text1"/>
                            <w:sz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spellStart"/>
                        <w:r w:rsidRPr="004045A7"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Registro</w:t>
                        </w:r>
                        <w:proofErr w:type="spellEnd"/>
                        <w:r w:rsidRPr="004045A7"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de </w:t>
                        </w:r>
                        <w:proofErr w:type="spellStart"/>
                        <w:r w:rsidRPr="004045A7"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tareas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045A7" w:rsidRPr="004045A7" w:rsidRDefault="004045A7" w:rsidP="004045A7">
      <w:pPr>
        <w:rPr>
          <w:lang w:val="es-MX"/>
        </w:rPr>
      </w:pPr>
    </w:p>
    <w:p w:rsidR="00460624" w:rsidRDefault="00460624" w:rsidP="004045A7">
      <w:pPr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jc w:val="both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4045A7" w:rsidRPr="004045A7" w:rsidTr="000321AC">
        <w:tc>
          <w:tcPr>
            <w:tcW w:w="9111" w:type="dxa"/>
            <w:gridSpan w:val="3"/>
            <w:shd w:val="clear" w:color="auto" w:fill="E57DA2" w:themeFill="accent1" w:themeFillTint="99"/>
          </w:tcPr>
          <w:p w:rsidR="004045A7" w:rsidRPr="004045A7" w:rsidRDefault="004045A7" w:rsidP="004045A7">
            <w:pPr>
              <w:tabs>
                <w:tab w:val="left" w:pos="3240"/>
                <w:tab w:val="center" w:pos="4447"/>
              </w:tabs>
              <w:jc w:val="left"/>
              <w:rPr>
                <w:b/>
                <w:color w:val="auto"/>
                <w:lang w:val="es-MX"/>
              </w:rPr>
            </w:pPr>
            <w:r w:rsidRPr="004045A7">
              <w:rPr>
                <w:b/>
                <w:color w:val="auto"/>
                <w:lang w:val="es-MX"/>
              </w:rPr>
              <w:tab/>
            </w:r>
            <w:r w:rsidRPr="004045A7">
              <w:rPr>
                <w:b/>
                <w:color w:val="auto"/>
                <w:lang w:val="es-MX"/>
              </w:rPr>
              <w:tab/>
              <w:t>BIMESTRE I</w:t>
            </w:r>
          </w:p>
        </w:tc>
      </w:tr>
      <w:tr w:rsidR="004045A7" w:rsidRPr="004045A7" w:rsidTr="004045A7">
        <w:tc>
          <w:tcPr>
            <w:tcW w:w="1413" w:type="dxa"/>
            <w:shd w:val="clear" w:color="auto" w:fill="00B0F0"/>
          </w:tcPr>
          <w:p w:rsidR="004045A7" w:rsidRPr="004045A7" w:rsidRDefault="004045A7" w:rsidP="004045A7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Tarea</w:t>
            </w:r>
          </w:p>
        </w:tc>
        <w:tc>
          <w:tcPr>
            <w:tcW w:w="2693" w:type="dxa"/>
            <w:shd w:val="clear" w:color="auto" w:fill="00B0F0"/>
          </w:tcPr>
          <w:p w:rsidR="004045A7" w:rsidRPr="004045A7" w:rsidRDefault="004045A7" w:rsidP="004045A7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Asignatura</w:t>
            </w:r>
          </w:p>
        </w:tc>
        <w:tc>
          <w:tcPr>
            <w:tcW w:w="5005" w:type="dxa"/>
            <w:shd w:val="clear" w:color="auto" w:fill="00B0F0"/>
          </w:tcPr>
          <w:p w:rsidR="004045A7" w:rsidRPr="004045A7" w:rsidRDefault="004045A7" w:rsidP="004045A7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Descripción</w:t>
            </w: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4045A7">
        <w:tc>
          <w:tcPr>
            <w:tcW w:w="1413" w:type="dxa"/>
          </w:tcPr>
          <w:p w:rsid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2693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4045A7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4045A7" w:rsidRDefault="004045A7" w:rsidP="004045A7">
      <w:pPr>
        <w:rPr>
          <w:lang w:val="es-MX"/>
        </w:rPr>
      </w:pPr>
    </w:p>
    <w:p w:rsidR="004045A7" w:rsidRDefault="004045A7" w:rsidP="004045A7">
      <w:pPr>
        <w:jc w:val="both"/>
        <w:rPr>
          <w:lang w:val="es-MX"/>
        </w:rPr>
      </w:pPr>
    </w:p>
    <w:p w:rsidR="004045A7" w:rsidRDefault="004045A7" w:rsidP="004045A7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4045A7" w:rsidRPr="004045A7" w:rsidTr="000F318F">
        <w:tc>
          <w:tcPr>
            <w:tcW w:w="1413" w:type="dxa"/>
          </w:tcPr>
          <w:p w:rsid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2693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4045A7" w:rsidRPr="004045A7" w:rsidRDefault="004045A7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4045A7" w:rsidRDefault="004045A7" w:rsidP="004045A7">
      <w:pPr>
        <w:rPr>
          <w:lang w:val="es-MX"/>
        </w:rPr>
      </w:pPr>
    </w:p>
    <w:p w:rsidR="003A5A7C" w:rsidRPr="001B1AA8" w:rsidRDefault="001B1AA8" w:rsidP="001B1AA8">
      <w:pPr>
        <w:pStyle w:val="Puesto"/>
        <w:rPr>
          <w:sz w:val="52"/>
          <w:lang w:val="es-MX"/>
        </w:rPr>
      </w:pPr>
      <w:r>
        <w:rPr>
          <w:noProof/>
          <w:sz w:val="52"/>
          <w:lang w:val="es-ES" w:eastAsia="es-ES"/>
        </w:rPr>
        <w:lastRenderedPageBreak/>
        <w:drawing>
          <wp:anchor distT="0" distB="0" distL="114300" distR="114300" simplePos="0" relativeHeight="252033024" behindDoc="0" locked="0" layoutInCell="1" allowOverlap="1" wp14:anchorId="71FDA0BA" wp14:editId="2A0BEF24">
            <wp:simplePos x="0" y="0"/>
            <wp:positionH relativeFrom="margin">
              <wp:align>right</wp:align>
            </wp:positionH>
            <wp:positionV relativeFrom="paragraph">
              <wp:posOffset>-544453</wp:posOffset>
            </wp:positionV>
            <wp:extent cx="1676400" cy="933450"/>
            <wp:effectExtent l="0" t="0" r="0" b="0"/>
            <wp:wrapNone/>
            <wp:docPr id="889" name="Imagen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bc3baho-comienzo-de-curso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A7C" w:rsidRPr="001B1AA8">
        <w:rPr>
          <w:sz w:val="52"/>
          <w:lang w:val="es-MX"/>
        </w:rPr>
        <w:t>BIMESTRE</w:t>
      </w:r>
      <w:r>
        <w:rPr>
          <w:sz w:val="52"/>
          <w:lang w:val="es-MX"/>
        </w:rPr>
        <w:t xml:space="preserve"> I</w:t>
      </w: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3A5A7C" w:rsidRPr="00C24A6F" w:rsidTr="000F318F">
        <w:tc>
          <w:tcPr>
            <w:tcW w:w="568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3A5A7C" w:rsidRPr="00C24A6F" w:rsidRDefault="003A5A7C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3A5A7C" w:rsidRPr="00C24A6F" w:rsidTr="000F318F">
        <w:tc>
          <w:tcPr>
            <w:tcW w:w="568" w:type="dxa"/>
          </w:tcPr>
          <w:p w:rsidR="003A5A7C" w:rsidRPr="001B1AA8" w:rsidRDefault="003A5A7C" w:rsidP="001B1AA8">
            <w:pPr>
              <w:pStyle w:val="Prrafodelista"/>
              <w:numPr>
                <w:ilvl w:val="0"/>
                <w:numId w:val="34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3A5A7C" w:rsidRPr="00C24A6F" w:rsidRDefault="003A5A7C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3A5A7C" w:rsidRDefault="003A5A7C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321AC">
        <w:tc>
          <w:tcPr>
            <w:tcW w:w="9111" w:type="dxa"/>
            <w:gridSpan w:val="3"/>
            <w:shd w:val="clear" w:color="auto" w:fill="E57DA2" w:themeFill="accent1" w:themeFillTint="99"/>
          </w:tcPr>
          <w:p w:rsidR="008913CB" w:rsidRPr="004045A7" w:rsidRDefault="008913CB" w:rsidP="000F318F">
            <w:pPr>
              <w:tabs>
                <w:tab w:val="left" w:pos="3240"/>
                <w:tab w:val="center" w:pos="4447"/>
              </w:tabs>
              <w:jc w:val="left"/>
              <w:rPr>
                <w:b/>
                <w:color w:val="auto"/>
                <w:lang w:val="es-MX"/>
              </w:rPr>
            </w:pPr>
            <w:r w:rsidRPr="004045A7">
              <w:rPr>
                <w:b/>
                <w:color w:val="auto"/>
                <w:lang w:val="es-MX"/>
              </w:rPr>
              <w:tab/>
            </w:r>
            <w:r w:rsidRPr="004045A7">
              <w:rPr>
                <w:b/>
                <w:color w:val="auto"/>
                <w:lang w:val="es-MX"/>
              </w:rPr>
              <w:tab/>
              <w:t>BIMESTRE I</w:t>
            </w:r>
            <w:r>
              <w:rPr>
                <w:b/>
                <w:color w:val="auto"/>
                <w:lang w:val="es-MX"/>
              </w:rPr>
              <w:t>I</w:t>
            </w:r>
          </w:p>
        </w:tc>
      </w:tr>
      <w:tr w:rsidR="008913CB" w:rsidRPr="004045A7" w:rsidTr="000F318F">
        <w:tc>
          <w:tcPr>
            <w:tcW w:w="141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Tarea</w:t>
            </w:r>
          </w:p>
        </w:tc>
        <w:tc>
          <w:tcPr>
            <w:tcW w:w="269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Asignatura</w:t>
            </w:r>
          </w:p>
        </w:tc>
        <w:tc>
          <w:tcPr>
            <w:tcW w:w="5005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Descripción</w:t>
            </w: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jc w:val="both"/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Pr="001B1AA8" w:rsidRDefault="008913CB" w:rsidP="008913CB">
      <w:pPr>
        <w:pStyle w:val="Puesto"/>
        <w:rPr>
          <w:sz w:val="52"/>
          <w:lang w:val="es-MX"/>
        </w:rPr>
      </w:pPr>
      <w:r>
        <w:rPr>
          <w:noProof/>
          <w:sz w:val="52"/>
          <w:lang w:val="es-ES" w:eastAsia="es-ES"/>
        </w:rPr>
        <w:lastRenderedPageBreak/>
        <w:drawing>
          <wp:anchor distT="0" distB="0" distL="114300" distR="114300" simplePos="0" relativeHeight="252035072" behindDoc="0" locked="0" layoutInCell="1" allowOverlap="1" wp14:anchorId="701DE14D" wp14:editId="45592861">
            <wp:simplePos x="0" y="0"/>
            <wp:positionH relativeFrom="margin">
              <wp:align>right</wp:align>
            </wp:positionH>
            <wp:positionV relativeFrom="paragraph">
              <wp:posOffset>-544453</wp:posOffset>
            </wp:positionV>
            <wp:extent cx="1676400" cy="933450"/>
            <wp:effectExtent l="0" t="0" r="0" b="0"/>
            <wp:wrapNone/>
            <wp:docPr id="890" name="Imagen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bc3baho-comienzo-de-curso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AA8">
        <w:rPr>
          <w:sz w:val="52"/>
          <w:lang w:val="es-MX"/>
        </w:rPr>
        <w:t>BIMESTRE</w:t>
      </w:r>
      <w:r>
        <w:rPr>
          <w:sz w:val="52"/>
          <w:lang w:val="es-MX"/>
        </w:rPr>
        <w:t xml:space="preserve"> II</w:t>
      </w: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913CB" w:rsidRPr="00C24A6F" w:rsidTr="000F318F">
        <w:tc>
          <w:tcPr>
            <w:tcW w:w="568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5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913CB" w:rsidRPr="004045A7" w:rsidRDefault="008913CB" w:rsidP="008913CB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321AC">
        <w:tc>
          <w:tcPr>
            <w:tcW w:w="9111" w:type="dxa"/>
            <w:gridSpan w:val="3"/>
            <w:shd w:val="clear" w:color="auto" w:fill="E57DA2" w:themeFill="accent1" w:themeFillTint="99"/>
          </w:tcPr>
          <w:p w:rsidR="008913CB" w:rsidRPr="004045A7" w:rsidRDefault="008913CB" w:rsidP="000F318F">
            <w:pPr>
              <w:tabs>
                <w:tab w:val="left" w:pos="3240"/>
                <w:tab w:val="center" w:pos="4447"/>
              </w:tabs>
              <w:jc w:val="left"/>
              <w:rPr>
                <w:b/>
                <w:color w:val="auto"/>
                <w:lang w:val="es-MX"/>
              </w:rPr>
            </w:pPr>
            <w:r w:rsidRPr="004045A7">
              <w:rPr>
                <w:b/>
                <w:color w:val="auto"/>
                <w:lang w:val="es-MX"/>
              </w:rPr>
              <w:tab/>
            </w:r>
            <w:r w:rsidRPr="004045A7">
              <w:rPr>
                <w:b/>
                <w:color w:val="auto"/>
                <w:lang w:val="es-MX"/>
              </w:rPr>
              <w:tab/>
              <w:t>BIMESTRE I</w:t>
            </w:r>
            <w:r>
              <w:rPr>
                <w:b/>
                <w:color w:val="auto"/>
                <w:lang w:val="es-MX"/>
              </w:rPr>
              <w:t>II</w:t>
            </w:r>
          </w:p>
        </w:tc>
      </w:tr>
      <w:tr w:rsidR="008913CB" w:rsidRPr="004045A7" w:rsidTr="000F318F">
        <w:tc>
          <w:tcPr>
            <w:tcW w:w="141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Tarea</w:t>
            </w:r>
          </w:p>
        </w:tc>
        <w:tc>
          <w:tcPr>
            <w:tcW w:w="269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Asignatura</w:t>
            </w:r>
          </w:p>
        </w:tc>
        <w:tc>
          <w:tcPr>
            <w:tcW w:w="5005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Descripción</w:t>
            </w: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jc w:val="both"/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Pr="001B1AA8" w:rsidRDefault="008913CB" w:rsidP="008913CB">
      <w:pPr>
        <w:pStyle w:val="Puesto"/>
        <w:rPr>
          <w:sz w:val="52"/>
          <w:lang w:val="es-MX"/>
        </w:rPr>
      </w:pPr>
      <w:r>
        <w:rPr>
          <w:noProof/>
          <w:sz w:val="52"/>
          <w:lang w:val="es-ES" w:eastAsia="es-ES"/>
        </w:rPr>
        <w:lastRenderedPageBreak/>
        <w:drawing>
          <wp:anchor distT="0" distB="0" distL="114300" distR="114300" simplePos="0" relativeHeight="252037120" behindDoc="0" locked="0" layoutInCell="1" allowOverlap="1" wp14:anchorId="701DE14D" wp14:editId="45592861">
            <wp:simplePos x="0" y="0"/>
            <wp:positionH relativeFrom="margin">
              <wp:align>right</wp:align>
            </wp:positionH>
            <wp:positionV relativeFrom="paragraph">
              <wp:posOffset>-544453</wp:posOffset>
            </wp:positionV>
            <wp:extent cx="1676400" cy="933450"/>
            <wp:effectExtent l="0" t="0" r="0" b="0"/>
            <wp:wrapNone/>
            <wp:docPr id="891" name="Imagen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bc3baho-comienzo-de-curso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AA8">
        <w:rPr>
          <w:sz w:val="52"/>
          <w:lang w:val="es-MX"/>
        </w:rPr>
        <w:t>BIMESTRE</w:t>
      </w:r>
      <w:r>
        <w:rPr>
          <w:sz w:val="52"/>
          <w:lang w:val="es-MX"/>
        </w:rPr>
        <w:t xml:space="preserve"> III</w:t>
      </w: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913CB" w:rsidRPr="00C24A6F" w:rsidTr="000F318F">
        <w:tc>
          <w:tcPr>
            <w:tcW w:w="568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6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913CB" w:rsidRPr="004045A7" w:rsidRDefault="008913CB" w:rsidP="008913CB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p w:rsidR="008913CB" w:rsidRDefault="008913CB" w:rsidP="004045A7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321AC">
        <w:tc>
          <w:tcPr>
            <w:tcW w:w="9111" w:type="dxa"/>
            <w:gridSpan w:val="3"/>
            <w:shd w:val="clear" w:color="auto" w:fill="E57DA2" w:themeFill="accent1" w:themeFillTint="99"/>
          </w:tcPr>
          <w:p w:rsidR="008913CB" w:rsidRPr="004045A7" w:rsidRDefault="008913CB" w:rsidP="000F318F">
            <w:pPr>
              <w:tabs>
                <w:tab w:val="left" w:pos="3240"/>
                <w:tab w:val="center" w:pos="4447"/>
              </w:tabs>
              <w:jc w:val="left"/>
              <w:rPr>
                <w:b/>
                <w:color w:val="auto"/>
                <w:lang w:val="es-MX"/>
              </w:rPr>
            </w:pPr>
            <w:r w:rsidRPr="004045A7">
              <w:rPr>
                <w:b/>
                <w:color w:val="auto"/>
                <w:lang w:val="es-MX"/>
              </w:rPr>
              <w:tab/>
            </w:r>
            <w:r w:rsidRPr="004045A7">
              <w:rPr>
                <w:b/>
                <w:color w:val="auto"/>
                <w:lang w:val="es-MX"/>
              </w:rPr>
              <w:tab/>
              <w:t>BIMESTRE I</w:t>
            </w:r>
            <w:r>
              <w:rPr>
                <w:b/>
                <w:color w:val="auto"/>
                <w:lang w:val="es-MX"/>
              </w:rPr>
              <w:t>V</w:t>
            </w:r>
          </w:p>
        </w:tc>
      </w:tr>
      <w:tr w:rsidR="008913CB" w:rsidRPr="004045A7" w:rsidTr="000F318F">
        <w:tc>
          <w:tcPr>
            <w:tcW w:w="141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Tarea</w:t>
            </w:r>
          </w:p>
        </w:tc>
        <w:tc>
          <w:tcPr>
            <w:tcW w:w="269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Asignatura</w:t>
            </w:r>
          </w:p>
        </w:tc>
        <w:tc>
          <w:tcPr>
            <w:tcW w:w="5005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Descripción</w:t>
            </w: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jc w:val="both"/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Pr="001B1AA8" w:rsidRDefault="008913CB" w:rsidP="008913CB">
      <w:pPr>
        <w:pStyle w:val="Puesto"/>
        <w:rPr>
          <w:sz w:val="52"/>
          <w:lang w:val="es-MX"/>
        </w:rPr>
      </w:pPr>
      <w:r>
        <w:rPr>
          <w:noProof/>
          <w:sz w:val="52"/>
          <w:lang w:val="es-ES" w:eastAsia="es-ES"/>
        </w:rPr>
        <w:lastRenderedPageBreak/>
        <w:drawing>
          <wp:anchor distT="0" distB="0" distL="114300" distR="114300" simplePos="0" relativeHeight="252039168" behindDoc="0" locked="0" layoutInCell="1" allowOverlap="1" wp14:anchorId="701DE14D" wp14:editId="45592861">
            <wp:simplePos x="0" y="0"/>
            <wp:positionH relativeFrom="margin">
              <wp:align>right</wp:align>
            </wp:positionH>
            <wp:positionV relativeFrom="paragraph">
              <wp:posOffset>-544453</wp:posOffset>
            </wp:positionV>
            <wp:extent cx="1676400" cy="933450"/>
            <wp:effectExtent l="0" t="0" r="0" b="0"/>
            <wp:wrapNone/>
            <wp:docPr id="892" name="Imagen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bc3baho-comienzo-de-curso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AA8">
        <w:rPr>
          <w:sz w:val="52"/>
          <w:lang w:val="es-MX"/>
        </w:rPr>
        <w:t>BIMESTRE</w:t>
      </w:r>
      <w:r>
        <w:rPr>
          <w:sz w:val="52"/>
          <w:lang w:val="es-MX"/>
        </w:rPr>
        <w:t xml:space="preserve"> IV</w:t>
      </w: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913CB" w:rsidRPr="00C24A6F" w:rsidTr="000F318F">
        <w:tc>
          <w:tcPr>
            <w:tcW w:w="568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8913CB" w:rsidRDefault="008913CB" w:rsidP="008913CB">
            <w:pPr>
              <w:pStyle w:val="Prrafodelista"/>
              <w:numPr>
                <w:ilvl w:val="0"/>
                <w:numId w:val="37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321AC">
        <w:tc>
          <w:tcPr>
            <w:tcW w:w="9111" w:type="dxa"/>
            <w:gridSpan w:val="3"/>
            <w:shd w:val="clear" w:color="auto" w:fill="E57DA2" w:themeFill="accent1" w:themeFillTint="99"/>
          </w:tcPr>
          <w:p w:rsidR="008913CB" w:rsidRPr="004045A7" w:rsidRDefault="008913CB" w:rsidP="000F318F">
            <w:pPr>
              <w:tabs>
                <w:tab w:val="left" w:pos="3240"/>
                <w:tab w:val="center" w:pos="4447"/>
              </w:tabs>
              <w:jc w:val="left"/>
              <w:rPr>
                <w:b/>
                <w:color w:val="auto"/>
                <w:lang w:val="es-MX"/>
              </w:rPr>
            </w:pPr>
            <w:r w:rsidRPr="004045A7">
              <w:rPr>
                <w:b/>
                <w:color w:val="auto"/>
                <w:lang w:val="es-MX"/>
              </w:rPr>
              <w:tab/>
            </w:r>
            <w:r w:rsidRPr="004045A7">
              <w:rPr>
                <w:b/>
                <w:color w:val="auto"/>
                <w:lang w:val="es-MX"/>
              </w:rPr>
              <w:tab/>
            </w:r>
            <w:r>
              <w:rPr>
                <w:b/>
                <w:color w:val="auto"/>
                <w:lang w:val="es-MX"/>
              </w:rPr>
              <w:t>BIMESTRE V</w:t>
            </w:r>
          </w:p>
        </w:tc>
      </w:tr>
      <w:tr w:rsidR="008913CB" w:rsidRPr="004045A7" w:rsidTr="000F318F">
        <w:tc>
          <w:tcPr>
            <w:tcW w:w="141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Tarea</w:t>
            </w:r>
          </w:p>
        </w:tc>
        <w:tc>
          <w:tcPr>
            <w:tcW w:w="2693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Asignatura</w:t>
            </w:r>
          </w:p>
        </w:tc>
        <w:tc>
          <w:tcPr>
            <w:tcW w:w="5005" w:type="dxa"/>
            <w:shd w:val="clear" w:color="auto" w:fill="00B0F0"/>
          </w:tcPr>
          <w:p w:rsidR="008913CB" w:rsidRPr="004045A7" w:rsidRDefault="008913CB" w:rsidP="000F318F">
            <w:pPr>
              <w:rPr>
                <w:b/>
                <w:color w:val="auto"/>
                <w:sz w:val="28"/>
                <w:lang w:val="es-MX"/>
              </w:rPr>
            </w:pPr>
            <w:r w:rsidRPr="004045A7">
              <w:rPr>
                <w:b/>
                <w:color w:val="auto"/>
                <w:sz w:val="28"/>
                <w:lang w:val="es-MX"/>
              </w:rPr>
              <w:t>Descripción</w:t>
            </w: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Default="008913CB" w:rsidP="008913CB">
      <w:pPr>
        <w:jc w:val="both"/>
        <w:rPr>
          <w:lang w:val="es-MX"/>
        </w:rPr>
      </w:pPr>
    </w:p>
    <w:p w:rsidR="008913CB" w:rsidRDefault="008913CB" w:rsidP="008913CB">
      <w:pPr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413"/>
        <w:gridCol w:w="2693"/>
        <w:gridCol w:w="5005"/>
      </w:tblGrid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16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17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18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19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20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21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22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23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24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  <w:tr w:rsidR="008913CB" w:rsidRPr="004045A7" w:rsidTr="000F318F">
        <w:tc>
          <w:tcPr>
            <w:tcW w:w="1413" w:type="dxa"/>
          </w:tcPr>
          <w:p w:rsidR="008913CB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  <w:r>
              <w:rPr>
                <w:color w:val="auto"/>
                <w:lang w:val="es-MX"/>
              </w:rPr>
              <w:t>25</w:t>
            </w:r>
          </w:p>
        </w:tc>
        <w:tc>
          <w:tcPr>
            <w:tcW w:w="2693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  <w:tc>
          <w:tcPr>
            <w:tcW w:w="5005" w:type="dxa"/>
          </w:tcPr>
          <w:p w:rsidR="008913CB" w:rsidRPr="004045A7" w:rsidRDefault="008913CB" w:rsidP="000F318F">
            <w:pPr>
              <w:spacing w:line="480" w:lineRule="auto"/>
              <w:rPr>
                <w:color w:val="auto"/>
                <w:lang w:val="es-MX"/>
              </w:rPr>
            </w:pPr>
          </w:p>
        </w:tc>
      </w:tr>
    </w:tbl>
    <w:p w:rsidR="008913CB" w:rsidRDefault="008913CB" w:rsidP="008913CB">
      <w:pPr>
        <w:rPr>
          <w:lang w:val="es-MX"/>
        </w:rPr>
      </w:pPr>
    </w:p>
    <w:p w:rsidR="008913CB" w:rsidRPr="001B1AA8" w:rsidRDefault="008913CB" w:rsidP="008913CB">
      <w:pPr>
        <w:pStyle w:val="Puesto"/>
        <w:rPr>
          <w:sz w:val="52"/>
          <w:lang w:val="es-MX"/>
        </w:rPr>
      </w:pPr>
      <w:r>
        <w:rPr>
          <w:noProof/>
          <w:sz w:val="52"/>
          <w:lang w:val="es-ES" w:eastAsia="es-ES"/>
        </w:rPr>
        <w:drawing>
          <wp:anchor distT="0" distB="0" distL="114300" distR="114300" simplePos="0" relativeHeight="252041216" behindDoc="0" locked="0" layoutInCell="1" allowOverlap="1" wp14:anchorId="701DE14D" wp14:editId="45592861">
            <wp:simplePos x="0" y="0"/>
            <wp:positionH relativeFrom="margin">
              <wp:align>right</wp:align>
            </wp:positionH>
            <wp:positionV relativeFrom="paragraph">
              <wp:posOffset>-544453</wp:posOffset>
            </wp:positionV>
            <wp:extent cx="1676400" cy="933450"/>
            <wp:effectExtent l="0" t="0" r="0" b="0"/>
            <wp:wrapNone/>
            <wp:docPr id="893" name="Imagen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" name="bc3baho-comienzo-de-curso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B1AA8">
        <w:rPr>
          <w:sz w:val="52"/>
          <w:lang w:val="es-MX"/>
        </w:rPr>
        <w:t>BIMESTRE</w:t>
      </w:r>
      <w:r>
        <w:rPr>
          <w:sz w:val="52"/>
          <w:lang w:val="es-MX"/>
        </w:rPr>
        <w:t xml:space="preserve"> V</w:t>
      </w:r>
    </w:p>
    <w:tbl>
      <w:tblPr>
        <w:tblStyle w:val="Tablaconcuadrcula"/>
        <w:tblW w:w="9906" w:type="dxa"/>
        <w:tblInd w:w="-431" w:type="dxa"/>
        <w:tblLook w:val="04A0" w:firstRow="1" w:lastRow="0" w:firstColumn="1" w:lastColumn="0" w:noHBand="0" w:noVBand="1"/>
      </w:tblPr>
      <w:tblGrid>
        <w:gridCol w:w="568"/>
        <w:gridCol w:w="2693"/>
        <w:gridCol w:w="276"/>
        <w:gridCol w:w="276"/>
        <w:gridCol w:w="276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  <w:gridCol w:w="277"/>
      </w:tblGrid>
      <w:tr w:rsidR="008913CB" w:rsidRPr="00C24A6F" w:rsidTr="000F318F">
        <w:tc>
          <w:tcPr>
            <w:tcW w:w="568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No.</w:t>
            </w:r>
          </w:p>
        </w:tc>
        <w:tc>
          <w:tcPr>
            <w:tcW w:w="2693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14"/>
                <w:szCs w:val="16"/>
                <w:lang w:val="es-MX"/>
              </w:rPr>
            </w:pPr>
            <w:r w:rsidRPr="00C24A6F">
              <w:rPr>
                <w:b/>
                <w:color w:val="auto"/>
                <w:sz w:val="14"/>
                <w:szCs w:val="16"/>
                <w:lang w:val="es-MX"/>
              </w:rPr>
              <w:t>Nombre</w:t>
            </w: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6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  <w:tc>
          <w:tcPr>
            <w:tcW w:w="277" w:type="dxa"/>
            <w:shd w:val="clear" w:color="auto" w:fill="00B0F0"/>
          </w:tcPr>
          <w:p w:rsidR="008913CB" w:rsidRPr="00C24A6F" w:rsidRDefault="008913CB" w:rsidP="000F318F">
            <w:pPr>
              <w:spacing w:line="276" w:lineRule="auto"/>
              <w:rPr>
                <w:b/>
                <w:color w:val="auto"/>
                <w:sz w:val="8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  <w:tr w:rsidR="008913CB" w:rsidRPr="00C24A6F" w:rsidTr="000F318F">
        <w:tc>
          <w:tcPr>
            <w:tcW w:w="568" w:type="dxa"/>
          </w:tcPr>
          <w:p w:rsidR="008913CB" w:rsidRPr="002E544E" w:rsidRDefault="008913CB" w:rsidP="002E544E">
            <w:pPr>
              <w:pStyle w:val="Prrafodelista"/>
              <w:numPr>
                <w:ilvl w:val="0"/>
                <w:numId w:val="38"/>
              </w:numPr>
              <w:spacing w:line="276" w:lineRule="auto"/>
              <w:jc w:val="both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693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6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  <w:tc>
          <w:tcPr>
            <w:tcW w:w="277" w:type="dxa"/>
          </w:tcPr>
          <w:p w:rsidR="008913CB" w:rsidRPr="00C24A6F" w:rsidRDefault="008913CB" w:rsidP="000F318F">
            <w:pPr>
              <w:spacing w:line="276" w:lineRule="auto"/>
              <w:rPr>
                <w:color w:val="auto"/>
                <w:sz w:val="16"/>
                <w:szCs w:val="16"/>
                <w:lang w:val="es-MX"/>
              </w:rPr>
            </w:pPr>
          </w:p>
        </w:tc>
      </w:tr>
    </w:tbl>
    <w:p w:rsidR="008913CB" w:rsidRPr="004045A7" w:rsidRDefault="008913CB" w:rsidP="008913CB">
      <w:pPr>
        <w:rPr>
          <w:lang w:val="es-MX"/>
        </w:rPr>
      </w:pPr>
    </w:p>
    <w:p w:rsidR="008913CB" w:rsidRPr="004045A7" w:rsidRDefault="008913CB" w:rsidP="008913CB">
      <w:pPr>
        <w:rPr>
          <w:lang w:val="es-MX"/>
        </w:rPr>
      </w:pPr>
    </w:p>
    <w:p w:rsidR="002E544E" w:rsidRDefault="002E544E" w:rsidP="004045A7">
      <w:pPr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67CCE38D" wp14:editId="3A428B17">
                <wp:simplePos x="0" y="0"/>
                <wp:positionH relativeFrom="page">
                  <wp:posOffset>588010</wp:posOffset>
                </wp:positionH>
                <wp:positionV relativeFrom="paragraph">
                  <wp:posOffset>1419225</wp:posOffset>
                </wp:positionV>
                <wp:extent cx="6595745" cy="4556760"/>
                <wp:effectExtent l="0" t="0" r="0" b="0"/>
                <wp:wrapNone/>
                <wp:docPr id="894" name="Grupo 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5745" cy="4556760"/>
                          <a:chOff x="0" y="0"/>
                          <a:chExt cx="6184265" cy="4019550"/>
                        </a:xfrm>
                      </wpg:grpSpPr>
                      <wpg:grpSp>
                        <wpg:cNvPr id="895" name="Grupo 895"/>
                        <wpg:cNvGrpSpPr/>
                        <wpg:grpSpPr>
                          <a:xfrm>
                            <a:off x="0" y="0"/>
                            <a:ext cx="6184265" cy="4019550"/>
                            <a:chOff x="0" y="0"/>
                            <a:chExt cx="6184265" cy="4019550"/>
                          </a:xfrm>
                        </wpg:grpSpPr>
                        <pic:pic xmlns:pic="http://schemas.openxmlformats.org/drawingml/2006/picture">
                          <pic:nvPicPr>
                            <pic:cNvPr id="960" name="Imagen 960" descr="C:\Users\EARLY HEADSTART\Pictures\Lunares-blancos-floral-vintage-014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8200" y="0"/>
                              <a:ext cx="4496435" cy="2743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61" name="Imagen 961" descr="C:\Users\EARLY HEADSTART\Pictures\clipart de la maestras\owl post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733550"/>
                              <a:ext cx="6184265" cy="228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962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58240" y="838200"/>
                            <a:ext cx="3909695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1293" w:rsidRPr="004045A7" w:rsidRDefault="00751293" w:rsidP="002E544E">
                              <w:pPr>
                                <w:pStyle w:val="Puesto"/>
                                <w:rPr>
                                  <w:color w:val="000000" w:themeColor="text1"/>
                                  <w:sz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Registro</w:t>
                              </w:r>
                              <w:proofErr w:type="spellEnd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de </w:t>
                              </w:r>
                              <w:proofErr w:type="spellStart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incidencias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CCE38D" id="Grupo 894" o:spid="_x0000_s1050" style="position:absolute;left:0;text-align:left;margin-left:46.3pt;margin-top:111.75pt;width:519.35pt;height:358.8pt;z-index:252043264;mso-position-horizontal-relative:page;mso-width-relative:margin;mso-height-relative:margin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">
                <v:group id="Grupo 895" o:spid="_x0000_s1051" style="position:absolute;width:61842;height:40195" coordsize="61842,40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0b67c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1gvUn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zRvrtxgAAANwA&#10;AAAPAAAAAAAAAAAAAAAAAKoCAABkcnMvZG93bnJldi54bWxQSwUGAAAAAAQABAD6AAAAnQMAAAAA&#10;">
                  <v:shape id="Imagen 960" o:spid="_x0000_s1052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NCrTDAAAA3AAAAA8AAABkcnMvZG93bnJldi54bWxET7tuwjAU3ZH6D9ZF6gYOHSJIMYi2QskE&#10;Km0Httv4NokaX4fYzYOvrwckxqPzXm8HU4uOWldZVrCYRyCIc6srLhR8fuxnSxDOI2usLZOCkRxs&#10;Nw+TNSba9vxO3ckXIoSwS1BB6X2TSOnykgy6uW2IA/djW4M+wLaQusU+hJtaPkVRLA1WHBpKbOi1&#10;pPz39GcUZLruD3z+fstf0uP5cv0ai106KvU4HXbPIDwN/i6+uTOtYBWH+eFMOAJy8w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c0KtMMAAADcAAAADwAAAAAAAAAAAAAAAACf&#10;AgAAZHJzL2Rvd25yZXYueG1sUEsFBgAAAAAEAAQA9wAAAI8DAAAAAA==&#10;">
                    <v:imagedata r:id="rId60" o:title="Lunares-blancos-floral-vintage-014"/>
                    <v:path arrowok="t"/>
                  </v:shape>
                  <v:shape id="Imagen 961" o:spid="_x0000_s1053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9kUDEAAAA3AAAAA8AAABkcnMvZG93bnJldi54bWxEj0FrwkAUhO+F/oflCd7qJkWkpq4irUJA&#10;L41evD2yr0nI7tuQXWP8965Q6HGYmW+Y1Wa0RgzU+8axgnSWgCAunW64UnA+7d8+QPiArNE4JgV3&#10;8rBZv76sMNPuxj80FKESEcI+QwV1CF0mpS9rsuhnriOO3q/rLYYo+0rqHm8Rbo18T5KFtNhwXKix&#10;o6+ayra4WgWuvcxTM7RHPM7H71O7yw8mz5WaTsbtJ4hAY/gP/7VzrWC5SOF5Jh4B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F9kUDEAAAA3AAAAA8AAAAAAAAAAAAAAAAA&#10;nwIAAGRycy9kb3ducmV2LnhtbFBLBQYAAAAABAAEAPcAAACQAwAAAAA=&#10;">
                    <v:imagedata r:id="rId61" o:title="owl post2"/>
                    <v:path arrowok="t"/>
                  </v:shape>
                </v:group>
                <v:shape id="_x0000_s1054" type="#_x0000_t202" style="position:absolute;left:11582;top:8382;width:39097;height:1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+Yn8QA&#10;AADcAAAADwAAAGRycy9kb3ducmV2LnhtbESPQWvCQBSE70L/w/IKveluxYYa3QSxCD1VjG3B2yP7&#10;TEKzb0N2a9J/3xUEj8PMfMOs89G24kK9bxxreJ4pEMSlMw1XGj6Pu+krCB+QDbaOScMfecizh8ka&#10;U+MGPtClCJWIEPYpaqhD6FIpfVmTRT9zHXH0zq63GKLsK2l6HCLctnKuVCItNhwXauxoW1P5U/xa&#10;DV8f59P3Qu2rN/vSDW5Uku1Sav30OG5WIAKN4R6+td+NhmUyh+uZeAR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PmJ/EAAAA3AAAAA8AAAAAAAAAAAAAAAAAmAIAAGRycy9k&#10;b3ducmV2LnhtbFBLBQYAAAAABAAEAPUAAACJAwAAAAA=&#10;" filled="f" stroked="f">
                  <v:textbox>
                    <w:txbxContent>
                      <w:p w:rsidR="00751293" w:rsidRPr="004045A7" w:rsidRDefault="00751293" w:rsidP="002E544E">
                        <w:pPr>
                          <w:pStyle w:val="Puesto"/>
                          <w:rPr>
                            <w:color w:val="000000" w:themeColor="text1"/>
                            <w:sz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spellStart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Registro</w:t>
                        </w:r>
                        <w:proofErr w:type="spellEnd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de </w:t>
                        </w:r>
                        <w:proofErr w:type="spellStart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incidencias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Pr="002E544E" w:rsidRDefault="002E544E" w:rsidP="002E544E">
      <w:pPr>
        <w:rPr>
          <w:lang w:val="es-MX"/>
        </w:rPr>
      </w:pPr>
    </w:p>
    <w:p w:rsidR="002E544E" w:rsidRDefault="002E544E" w:rsidP="002E544E">
      <w:pPr>
        <w:rPr>
          <w:lang w:val="es-MX"/>
        </w:rPr>
      </w:pPr>
    </w:p>
    <w:p w:rsidR="008913CB" w:rsidRDefault="002E544E" w:rsidP="002E544E">
      <w:pPr>
        <w:tabs>
          <w:tab w:val="left" w:pos="6168"/>
        </w:tabs>
        <w:jc w:val="left"/>
        <w:rPr>
          <w:lang w:val="es-MX"/>
        </w:rPr>
      </w:pPr>
      <w:r>
        <w:rPr>
          <w:lang w:val="es-MX"/>
        </w:rPr>
        <w:tab/>
      </w:r>
    </w:p>
    <w:p w:rsidR="002E544E" w:rsidRDefault="002E544E" w:rsidP="002E544E">
      <w:pPr>
        <w:tabs>
          <w:tab w:val="left" w:pos="6168"/>
        </w:tabs>
        <w:jc w:val="left"/>
        <w:rPr>
          <w:lang w:val="es-MX"/>
        </w:rPr>
      </w:pPr>
    </w:p>
    <w:p w:rsidR="002E544E" w:rsidRDefault="002E544E" w:rsidP="002E544E">
      <w:pPr>
        <w:tabs>
          <w:tab w:val="left" w:pos="6168"/>
        </w:tabs>
        <w:jc w:val="left"/>
        <w:rPr>
          <w:lang w:val="es-MX"/>
        </w:rPr>
      </w:pPr>
    </w:p>
    <w:p w:rsidR="002E544E" w:rsidRDefault="002E544E" w:rsidP="002E544E">
      <w:pPr>
        <w:tabs>
          <w:tab w:val="left" w:pos="6168"/>
        </w:tabs>
        <w:jc w:val="left"/>
        <w:rPr>
          <w:lang w:val="es-MX"/>
        </w:rPr>
      </w:pPr>
    </w:p>
    <w:p w:rsidR="002E544E" w:rsidRDefault="002E544E" w:rsidP="002E544E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E544E" w:rsidTr="002E544E">
        <w:tc>
          <w:tcPr>
            <w:tcW w:w="9111" w:type="dxa"/>
          </w:tcPr>
          <w:p w:rsidR="002E544E" w:rsidRPr="002927F7" w:rsidRDefault="002E544E" w:rsidP="002E544E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E544E" w:rsidRPr="001C29D4" w:rsidRDefault="002E544E" w:rsidP="002E544E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E544E" w:rsidRPr="001C29D4" w:rsidRDefault="002E544E" w:rsidP="002E544E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E544E" w:rsidRPr="001C29D4" w:rsidRDefault="002E544E" w:rsidP="002E544E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E544E" w:rsidRPr="001C29D4" w:rsidRDefault="002E544E" w:rsidP="002E544E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E544E" w:rsidRPr="001C29D4" w:rsidRDefault="002E544E" w:rsidP="002E544E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E544E" w:rsidRPr="001C29D4" w:rsidRDefault="002E544E" w:rsidP="002E544E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E544E" w:rsidRPr="001C29D4" w:rsidRDefault="002E544E" w:rsidP="002927F7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</w:t>
            </w:r>
            <w:r w:rsidR="002927F7"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2927F7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2927F7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2927F7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2927F7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E544E" w:rsidRDefault="002E544E" w:rsidP="002E544E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2927F7">
        <w:tc>
          <w:tcPr>
            <w:tcW w:w="9111" w:type="dxa"/>
          </w:tcPr>
          <w:p w:rsidR="002927F7" w:rsidRPr="002927F7" w:rsidRDefault="002927F7" w:rsidP="002927F7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2927F7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2927F7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2927F7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2927F7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2927F7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2927F7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2927F7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2927F7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2927F7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2927F7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Default="002927F7" w:rsidP="002E544E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  <w:p w:rsidR="002927F7" w:rsidRPr="002927F7" w:rsidRDefault="002927F7" w:rsidP="002E544E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927F7" w:rsidRDefault="002927F7" w:rsidP="002927F7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Default="002927F7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  <w:p w:rsidR="002640B4" w:rsidRPr="002927F7" w:rsidRDefault="002640B4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927F7" w:rsidTr="000F318F">
        <w:tc>
          <w:tcPr>
            <w:tcW w:w="9111" w:type="dxa"/>
          </w:tcPr>
          <w:p w:rsidR="002927F7" w:rsidRPr="002927F7" w:rsidRDefault="002927F7" w:rsidP="002640B4">
            <w:pPr>
              <w:tabs>
                <w:tab w:val="left" w:pos="6168"/>
              </w:tabs>
              <w:ind w:left="6168" w:hanging="6168"/>
              <w:jc w:val="lef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927F7" w:rsidRDefault="002927F7" w:rsidP="002927F7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640B4" w:rsidRPr="002927F7" w:rsidRDefault="002640B4" w:rsidP="000F318F">
            <w:pPr>
              <w:tabs>
                <w:tab w:val="left" w:pos="6168"/>
              </w:tabs>
              <w:rPr>
                <w:sz w:val="24"/>
                <w:szCs w:val="24"/>
                <w:lang w:val="es-MX"/>
              </w:rPr>
            </w:pPr>
          </w:p>
          <w:p w:rsidR="002927F7" w:rsidRPr="002927F7" w:rsidRDefault="002927F7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927F7" w:rsidRDefault="002927F7" w:rsidP="002927F7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2"/>
                <w:lang w:val="es-MX"/>
              </w:rPr>
            </w:pPr>
          </w:p>
          <w:p w:rsidR="002640B4" w:rsidRPr="002927F7" w:rsidRDefault="002640B4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927F7" w:rsidRDefault="002927F7" w:rsidP="002927F7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Default="002927F7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  <w:p w:rsidR="002640B4" w:rsidRPr="002927F7" w:rsidRDefault="002640B4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Pr="002927F7" w:rsidRDefault="002927F7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927F7" w:rsidRDefault="002927F7" w:rsidP="002927F7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927F7" w:rsidTr="000F318F">
        <w:tc>
          <w:tcPr>
            <w:tcW w:w="9111" w:type="dxa"/>
          </w:tcPr>
          <w:p w:rsidR="002927F7" w:rsidRPr="002927F7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927F7" w:rsidRPr="001C29D4" w:rsidRDefault="002927F7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927F7" w:rsidRPr="001C29D4" w:rsidRDefault="002927F7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927F7" w:rsidRPr="001C29D4" w:rsidRDefault="002927F7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927F7" w:rsidRDefault="002927F7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  <w:p w:rsidR="002640B4" w:rsidRPr="002927F7" w:rsidRDefault="002640B4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  <w:tr w:rsidR="002640B4" w:rsidTr="000F318F">
        <w:tc>
          <w:tcPr>
            <w:tcW w:w="9111" w:type="dxa"/>
          </w:tcPr>
          <w:p w:rsidR="002640B4" w:rsidRPr="002927F7" w:rsidRDefault="002640B4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640B4" w:rsidRPr="001C29D4" w:rsidRDefault="002640B4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640B4" w:rsidRPr="002927F7" w:rsidRDefault="002640B4" w:rsidP="000F318F">
            <w:pPr>
              <w:tabs>
                <w:tab w:val="left" w:pos="6168"/>
              </w:tabs>
              <w:jc w:val="both"/>
              <w:rPr>
                <w:sz w:val="22"/>
                <w:lang w:val="es-MX"/>
              </w:rPr>
            </w:pPr>
          </w:p>
        </w:tc>
      </w:tr>
    </w:tbl>
    <w:p w:rsidR="002640B4" w:rsidRDefault="002640B4" w:rsidP="002640B4">
      <w:pPr>
        <w:tabs>
          <w:tab w:val="left" w:pos="6168"/>
        </w:tabs>
        <w:jc w:val="left"/>
        <w:rPr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111"/>
      </w:tblGrid>
      <w:tr w:rsidR="002640B4" w:rsidTr="000F318F">
        <w:tc>
          <w:tcPr>
            <w:tcW w:w="9111" w:type="dxa"/>
          </w:tcPr>
          <w:p w:rsidR="002640B4" w:rsidRPr="002927F7" w:rsidRDefault="002640B4" w:rsidP="000F318F">
            <w:pPr>
              <w:tabs>
                <w:tab w:val="left" w:pos="6168"/>
              </w:tabs>
              <w:ind w:left="6168" w:hanging="6168"/>
              <w:jc w:val="right"/>
              <w:rPr>
                <w:sz w:val="20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ind w:left="6168" w:hanging="6168"/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Fecha: _______/_______/_______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Alumno: ______________________________________________________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Asunto: 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righ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OBSERVACIONES/ACUERDOS</w:t>
            </w:r>
          </w:p>
          <w:p w:rsidR="002640B4" w:rsidRPr="001C29D4" w:rsidRDefault="002640B4" w:rsidP="000F318F">
            <w:pPr>
              <w:tabs>
                <w:tab w:val="left" w:pos="6168"/>
              </w:tabs>
              <w:spacing w:line="360" w:lineRule="auto"/>
              <w:jc w:val="left"/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</w:r>
          </w:p>
          <w:p w:rsidR="002640B4" w:rsidRPr="001C29D4" w:rsidRDefault="002640B4" w:rsidP="000F318F">
            <w:pPr>
              <w:tabs>
                <w:tab w:val="left" w:pos="6168"/>
              </w:tabs>
              <w:jc w:val="left"/>
              <w:rPr>
                <w:color w:val="auto"/>
                <w:sz w:val="24"/>
                <w:szCs w:val="24"/>
                <w:lang w:val="es-MX"/>
              </w:rPr>
            </w:pP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FIRMA DEL PADRE, MADRE O TUTOR</w:t>
            </w:r>
          </w:p>
          <w:p w:rsidR="002640B4" w:rsidRPr="001C29D4" w:rsidRDefault="002640B4" w:rsidP="000F318F">
            <w:pPr>
              <w:tabs>
                <w:tab w:val="left" w:pos="6168"/>
              </w:tabs>
              <w:rPr>
                <w:color w:val="auto"/>
                <w:sz w:val="24"/>
                <w:szCs w:val="24"/>
                <w:lang w:val="es-MX"/>
              </w:rPr>
            </w:pPr>
            <w:r w:rsidRPr="001C29D4">
              <w:rPr>
                <w:color w:val="auto"/>
                <w:sz w:val="24"/>
                <w:szCs w:val="24"/>
                <w:lang w:val="es-MX"/>
              </w:rPr>
              <w:t>________________________________</w:t>
            </w:r>
          </w:p>
          <w:p w:rsidR="002640B4" w:rsidRPr="002927F7" w:rsidRDefault="002640B4" w:rsidP="000F318F">
            <w:pPr>
              <w:tabs>
                <w:tab w:val="left" w:pos="6168"/>
              </w:tabs>
              <w:jc w:val="left"/>
              <w:rPr>
                <w:sz w:val="22"/>
                <w:lang w:val="es-MX"/>
              </w:rPr>
            </w:pPr>
          </w:p>
        </w:tc>
      </w:tr>
    </w:tbl>
    <w:p w:rsidR="000F318F" w:rsidRDefault="000F318F" w:rsidP="002E544E">
      <w:pPr>
        <w:tabs>
          <w:tab w:val="left" w:pos="6168"/>
        </w:tabs>
        <w:jc w:val="left"/>
        <w:rPr>
          <w:lang w:val="es-MX"/>
        </w:rPr>
      </w:pPr>
      <w:r>
        <w:rPr>
          <w:noProof/>
          <w:lang w:val="es-ES" w:eastAsia="es-ES"/>
        </w:rPr>
        <w:lastRenderedPageBreak/>
        <mc:AlternateContent>
          <mc:Choice Requires="wpg">
            <w:drawing>
              <wp:anchor distT="0" distB="0" distL="114300" distR="114300" simplePos="0" relativeHeight="252045312" behindDoc="0" locked="0" layoutInCell="1" allowOverlap="1" wp14:anchorId="7E6757E7" wp14:editId="5DA43F90">
                <wp:simplePos x="0" y="0"/>
                <wp:positionH relativeFrom="page">
                  <wp:posOffset>588010</wp:posOffset>
                </wp:positionH>
                <wp:positionV relativeFrom="paragraph">
                  <wp:posOffset>1419225</wp:posOffset>
                </wp:positionV>
                <wp:extent cx="6595745" cy="4556760"/>
                <wp:effectExtent l="0" t="0" r="0" b="0"/>
                <wp:wrapNone/>
                <wp:docPr id="963" name="Grupo 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5745" cy="4556760"/>
                          <a:chOff x="0" y="0"/>
                          <a:chExt cx="6184265" cy="4019550"/>
                        </a:xfrm>
                      </wpg:grpSpPr>
                      <wpg:grpSp>
                        <wpg:cNvPr id="964" name="Grupo 964"/>
                        <wpg:cNvGrpSpPr/>
                        <wpg:grpSpPr>
                          <a:xfrm>
                            <a:off x="0" y="0"/>
                            <a:ext cx="6184265" cy="4019550"/>
                            <a:chOff x="0" y="0"/>
                            <a:chExt cx="6184265" cy="4019550"/>
                          </a:xfrm>
                        </wpg:grpSpPr>
                        <pic:pic xmlns:pic="http://schemas.openxmlformats.org/drawingml/2006/picture">
                          <pic:nvPicPr>
                            <pic:cNvPr id="965" name="Imagen 965" descr="C:\Users\EARLY HEADSTART\Pictures\Lunares-blancos-floral-vintage-014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8200" y="0"/>
                              <a:ext cx="4496435" cy="2743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66" name="Imagen 966" descr="C:\Users\EARLY HEADSTART\Pictures\clipart de la maestras\owl post2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733550"/>
                              <a:ext cx="6184265" cy="228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967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58240" y="838200"/>
                            <a:ext cx="3909695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1293" w:rsidRPr="004045A7" w:rsidRDefault="00751293" w:rsidP="000F318F">
                              <w:pPr>
                                <w:pStyle w:val="Puesto"/>
                                <w:rPr>
                                  <w:color w:val="000000" w:themeColor="text1"/>
                                  <w:sz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Otros</w:t>
                              </w:r>
                              <w:proofErr w:type="spellEnd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000000" w:themeColor="text1"/>
                                  <w:sz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registros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6757E7" id="Grupo 963" o:spid="_x0000_s1055" style="position:absolute;margin-left:46.3pt;margin-top:111.75pt;width:519.35pt;height:358.8pt;z-index:252045312;mso-position-horizontal-relative:page;mso-width-relative:margin;mso-height-relative:margin" coordsize="61842,40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">
                <v:group id="Grupo 964" o:spid="_x0000_s1056" style="position:absolute;width:61842;height:40195" coordsize="61842,401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z4gz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X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fPiDMxgAAANwA&#10;AAAPAAAAAAAAAAAAAAAAAKoCAABkcnMvZG93bnJldi54bWxQSwUGAAAAAAQABAD6AAAAnQMAAAAA&#10;">
                  <v:shape id="Imagen 965" o:spid="_x0000_s1057" type="#_x0000_t75" style="position:absolute;left:8382;width:44964;height:27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6qSzGAAAA3AAAAA8AAABkcnMvZG93bnJldi54bWxEj0FrwkAUhO+C/2F5gjfdWFBqdA1pS9GT&#10;RVsP3l6zr0kw+zbNribpr+8WCh6HmfmGWSedqcSNGldaVjCbRiCIM6tLzhV8vL9OHkE4j6yxskwK&#10;enKQbIaDNcbatnyg29HnIkDYxaig8L6OpXRZQQbd1NbEwfuyjUEfZJNL3WAb4KaSD1G0kAZLDgsF&#10;1vRcUHY5Xo2Cna7aPZ8/X7Kn7dv5++fU5+m2V2o86tIVCE+dv4f/2zutYLmYw9+ZcATk5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bqpLMYAAADcAAAADwAAAAAAAAAAAAAA&#10;AACfAgAAZHJzL2Rvd25yZXYueG1sUEsFBgAAAAAEAAQA9wAAAJIDAAAAAA==&#10;">
                    <v:imagedata r:id="rId60" o:title="Lunares-blancos-floral-vintage-014"/>
                    <v:path arrowok="t"/>
                  </v:shape>
                  <v:shape id="Imagen 966" o:spid="_x0000_s1058" type="#_x0000_t75" style="position:absolute;top:17335;width:61842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UCTTEAAAA3AAAAA8AAABkcnMvZG93bnJldi54bWxEj0FrwkAUhO+F/oflCd7qRpGgqatIrRDQ&#10;i9GLt0f2NQnZfRuy25j++65Q6HGYmW+YzW60RgzU+8axgvksAUFcOt1wpeB2Pb6tQPiArNE4JgU/&#10;5GG3fX3ZYKbdgy80FKESEcI+QwV1CF0mpS9rsuhnriOO3pfrLYYo+0rqHh8Rbo1cJEkqLTYcF2rs&#10;6KOmsi2+rQLX3pdzM7RnPC/Hw7X9zE8mz5WaTsb9O4hAY/gP/7VzrWCdpvA8E4+A3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6UCTTEAAAA3AAAAA8AAAAAAAAAAAAAAAAA&#10;nwIAAGRycy9kb3ducmV2LnhtbFBLBQYAAAAABAAEAPcAAACQAwAAAAA=&#10;">
                    <v:imagedata r:id="rId61" o:title="owl post2"/>
                    <v:path arrowok="t"/>
                  </v:shape>
                </v:group>
                <v:shape id="_x0000_s1059" type="#_x0000_t202" style="position:absolute;left:11582;top:8382;width:39097;height:1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g7B8QA&#10;AADcAAAADwAAAGRycy9kb3ducmV2LnhtbESPT2vCQBTE74LfYXmCN91V6r/UVcRS6KliWgu9PbLP&#10;JDT7NmRXE799VxA8DjPzG2a97WwlrtT40rGGyViBIM6cKTnX8P31PlqC8AHZYOWYNNzIw3bT760x&#10;Ma7lI13TkIsIYZ+ghiKEOpHSZwVZ9GNXE0fv7BqLIcoml6bBNsJtJadKzaXFkuNCgTXtC8r+0ovV&#10;cPo8//68qEP+Zmd16zol2a6k1sNBt3sFEagLz/Cj/WE0rOYLuJ+JR0B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4OwfEAAAA3AAAAA8AAAAAAAAAAAAAAAAAmAIAAGRycy9k&#10;b3ducmV2LnhtbFBLBQYAAAAABAAEAPUAAACJAwAAAAA=&#10;" filled="f" stroked="f">
                  <v:textbox>
                    <w:txbxContent>
                      <w:p w:rsidR="00751293" w:rsidRPr="004045A7" w:rsidRDefault="00751293" w:rsidP="000F318F">
                        <w:pPr>
                          <w:pStyle w:val="Puesto"/>
                          <w:rPr>
                            <w:color w:val="000000" w:themeColor="text1"/>
                            <w:sz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spellStart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Otros</w:t>
                        </w:r>
                        <w:proofErr w:type="spellEnd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color w:val="000000" w:themeColor="text1"/>
                            <w:sz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registros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2F7F9D" w:rsidP="000F318F">
      <w:pPr>
        <w:rPr>
          <w:lang w:val="es-MX"/>
        </w:rPr>
      </w:pPr>
      <w:r>
        <w:rPr>
          <w:noProof/>
          <w:lang w:val="es-ES" w:eastAsia="es-ES"/>
        </w:rPr>
        <w:drawing>
          <wp:inline distT="0" distB="0" distL="0" distR="0" wp14:anchorId="242127FF" wp14:editId="27081EC8">
            <wp:extent cx="5791835" cy="296545"/>
            <wp:effectExtent l="0" t="0" r="0" b="8255"/>
            <wp:docPr id="917" name="Imagen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Pr="000F318F" w:rsidRDefault="000F318F" w:rsidP="000F318F">
      <w:pPr>
        <w:rPr>
          <w:lang w:val="es-MX"/>
        </w:rPr>
      </w:pPr>
    </w:p>
    <w:p w:rsidR="000F318F" w:rsidRDefault="000F318F" w:rsidP="000F318F">
      <w:pPr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0F318F" w:rsidRDefault="002F7F9D" w:rsidP="000F318F">
      <w:pPr>
        <w:tabs>
          <w:tab w:val="left" w:pos="3408"/>
        </w:tabs>
        <w:rPr>
          <w:lang w:val="es-MX"/>
        </w:rPr>
      </w:pPr>
      <w:r>
        <w:rPr>
          <w:noProof/>
          <w:lang w:val="es-ES" w:eastAsia="es-ES"/>
        </w:rPr>
        <w:drawing>
          <wp:inline distT="0" distB="0" distL="0" distR="0" wp14:anchorId="242127FF" wp14:editId="27081EC8">
            <wp:extent cx="5791835" cy="296545"/>
            <wp:effectExtent l="0" t="0" r="0" b="8255"/>
            <wp:docPr id="918" name="Imagen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" name="1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0F318F" w:rsidRDefault="000F318F" w:rsidP="000F318F">
      <w:pPr>
        <w:tabs>
          <w:tab w:val="left" w:pos="3408"/>
        </w:tabs>
        <w:rPr>
          <w:lang w:val="es-MX"/>
        </w:rPr>
      </w:pPr>
    </w:p>
    <w:p w:rsidR="001C29D4" w:rsidRDefault="001C29D4" w:rsidP="001C29D4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1C29D4" w:rsidRPr="001C29D4" w:rsidRDefault="000F318F" w:rsidP="001C29D4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C29D4" w:rsidRPr="005C3BBA" w:rsidTr="00FB2120">
        <w:tc>
          <w:tcPr>
            <w:tcW w:w="911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39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1C29D4" w:rsidRDefault="001C29D4" w:rsidP="001C29D4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1C29D4" w:rsidRPr="001C29D4" w:rsidRDefault="001C29D4" w:rsidP="001C29D4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C29D4" w:rsidRPr="005C3BBA" w:rsidTr="00FB2120">
        <w:tc>
          <w:tcPr>
            <w:tcW w:w="911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0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1C29D4" w:rsidRDefault="001C29D4" w:rsidP="001C29D4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1C29D4" w:rsidRPr="001C29D4" w:rsidRDefault="001C29D4" w:rsidP="001C29D4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C29D4" w:rsidRPr="005C3BBA" w:rsidTr="00FB2120">
        <w:tc>
          <w:tcPr>
            <w:tcW w:w="911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FB2120">
        <w:tc>
          <w:tcPr>
            <w:tcW w:w="91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1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1C29D4" w:rsidRDefault="001C29D4" w:rsidP="001C29D4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1C29D4" w:rsidRPr="001C29D4" w:rsidRDefault="001C29D4" w:rsidP="001C29D4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851"/>
        <w:gridCol w:w="396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1C29D4" w:rsidRPr="005C3BBA" w:rsidTr="001C29D4">
        <w:tc>
          <w:tcPr>
            <w:tcW w:w="851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64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1C29D4" w:rsidRPr="005C3BBA" w:rsidTr="001C29D4">
        <w:tc>
          <w:tcPr>
            <w:tcW w:w="851" w:type="dxa"/>
          </w:tcPr>
          <w:p w:rsidR="001C29D4" w:rsidRPr="001C29D4" w:rsidRDefault="001C29D4" w:rsidP="001C29D4">
            <w:pPr>
              <w:pStyle w:val="Prrafodelista"/>
              <w:numPr>
                <w:ilvl w:val="0"/>
                <w:numId w:val="42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64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1C29D4" w:rsidRPr="005C3BBA" w:rsidRDefault="001C29D4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FB2120" w:rsidRDefault="00FB2120" w:rsidP="00FB2120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FB2120" w:rsidRPr="001C29D4" w:rsidRDefault="00FB2120" w:rsidP="00FB2120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FB2120" w:rsidRPr="005C3BBA" w:rsidTr="00FB2120">
        <w:tc>
          <w:tcPr>
            <w:tcW w:w="911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3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FB2120" w:rsidRDefault="00FB2120" w:rsidP="00FB2120">
      <w:pPr>
        <w:tabs>
          <w:tab w:val="left" w:pos="3408"/>
        </w:tabs>
        <w:jc w:val="both"/>
        <w:rPr>
          <w:color w:val="auto"/>
          <w:sz w:val="44"/>
          <w:lang w:val="es-MX"/>
        </w:rPr>
      </w:pPr>
      <w:r w:rsidRPr="001C29D4">
        <w:rPr>
          <w:color w:val="auto"/>
          <w:sz w:val="44"/>
          <w:lang w:val="es-MX"/>
        </w:rPr>
        <w:lastRenderedPageBreak/>
        <w:t xml:space="preserve">Registro de: </w:t>
      </w:r>
      <w:r>
        <w:rPr>
          <w:color w:val="auto"/>
          <w:sz w:val="44"/>
          <w:lang w:val="es-MX"/>
        </w:rPr>
        <w:t>__________________________</w:t>
      </w:r>
    </w:p>
    <w:p w:rsidR="00FB2120" w:rsidRPr="001C29D4" w:rsidRDefault="00FB2120" w:rsidP="00FB2120">
      <w:pPr>
        <w:tabs>
          <w:tab w:val="left" w:pos="3408"/>
        </w:tabs>
        <w:jc w:val="both"/>
        <w:rPr>
          <w:color w:val="auto"/>
          <w:sz w:val="24"/>
          <w:lang w:val="es-MX"/>
        </w:rPr>
      </w:pPr>
      <w:r w:rsidRPr="001C29D4">
        <w:rPr>
          <w:color w:val="auto"/>
          <w:sz w:val="24"/>
          <w:lang w:val="es-MX"/>
        </w:rPr>
        <w:tab/>
      </w:r>
    </w:p>
    <w:tbl>
      <w:tblPr>
        <w:tblStyle w:val="Tablaconcuadrcula"/>
        <w:tblW w:w="9351" w:type="dxa"/>
        <w:tblInd w:w="-289" w:type="dxa"/>
        <w:tblLook w:val="04A0" w:firstRow="1" w:lastRow="0" w:firstColumn="1" w:lastColumn="0" w:noHBand="0" w:noVBand="1"/>
      </w:tblPr>
      <w:tblGrid>
        <w:gridCol w:w="911"/>
        <w:gridCol w:w="3904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FB2120" w:rsidRPr="005C3BBA" w:rsidTr="00FB2120">
        <w:tc>
          <w:tcPr>
            <w:tcW w:w="911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No.</w:t>
            </w:r>
          </w:p>
        </w:tc>
        <w:tc>
          <w:tcPr>
            <w:tcW w:w="3904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  <w:r w:rsidRPr="005C3BBA">
              <w:rPr>
                <w:b/>
                <w:color w:val="auto"/>
                <w:sz w:val="20"/>
                <w:lang w:val="es-MX"/>
              </w:rPr>
              <w:t>Nombre</w:t>
            </w: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  <w:shd w:val="clear" w:color="auto" w:fill="00CC00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  <w:tr w:rsidR="00FB2120" w:rsidRPr="005C3BBA" w:rsidTr="00FB2120">
        <w:tc>
          <w:tcPr>
            <w:tcW w:w="911" w:type="dxa"/>
          </w:tcPr>
          <w:p w:rsidR="00FB2120" w:rsidRPr="00CB57C1" w:rsidRDefault="00FB2120" w:rsidP="00CB57C1">
            <w:pPr>
              <w:pStyle w:val="Prrafodelista"/>
              <w:numPr>
                <w:ilvl w:val="0"/>
                <w:numId w:val="44"/>
              </w:numPr>
              <w:rPr>
                <w:color w:val="auto"/>
                <w:sz w:val="20"/>
                <w:lang w:val="es-MX"/>
              </w:rPr>
            </w:pPr>
          </w:p>
        </w:tc>
        <w:tc>
          <w:tcPr>
            <w:tcW w:w="3904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  <w:tc>
          <w:tcPr>
            <w:tcW w:w="567" w:type="dxa"/>
          </w:tcPr>
          <w:p w:rsidR="00FB2120" w:rsidRPr="005C3BBA" w:rsidRDefault="00FB2120" w:rsidP="00FB2120">
            <w:pPr>
              <w:rPr>
                <w:b/>
                <w:color w:val="auto"/>
                <w:sz w:val="20"/>
                <w:lang w:val="es-MX"/>
              </w:rPr>
            </w:pPr>
          </w:p>
        </w:tc>
      </w:tr>
    </w:tbl>
    <w:p w:rsidR="002927F7" w:rsidRPr="000F318F" w:rsidRDefault="002F7F9D" w:rsidP="000F318F">
      <w:pPr>
        <w:tabs>
          <w:tab w:val="left" w:pos="3408"/>
        </w:tabs>
        <w:rPr>
          <w:lang w:val="es-MX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2054528" behindDoc="1" locked="0" layoutInCell="1" allowOverlap="1" wp14:anchorId="1626DE95" wp14:editId="6C35C02F">
            <wp:simplePos x="0" y="0"/>
            <wp:positionH relativeFrom="page">
              <wp:align>left</wp:align>
            </wp:positionH>
            <wp:positionV relativeFrom="paragraph">
              <wp:posOffset>-1045626</wp:posOffset>
            </wp:positionV>
            <wp:extent cx="8039100" cy="10001250"/>
            <wp:effectExtent l="0" t="0" r="0" b="0"/>
            <wp:wrapNone/>
            <wp:docPr id="919" name="Imagen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12491337_xl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9100" cy="1000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2642" w:rsidRPr="00B32642">
        <w:rPr>
          <w:noProof/>
          <w:lang w:val="es-ES" w:eastAsia="es-ES"/>
        </w:rPr>
        <w:drawing>
          <wp:anchor distT="0" distB="0" distL="114300" distR="114300" simplePos="0" relativeHeight="252049408" behindDoc="0" locked="0" layoutInCell="1" allowOverlap="1" wp14:anchorId="12067349" wp14:editId="1C8160E2">
            <wp:simplePos x="0" y="0"/>
            <wp:positionH relativeFrom="column">
              <wp:posOffset>-165735</wp:posOffset>
            </wp:positionH>
            <wp:positionV relativeFrom="paragraph">
              <wp:posOffset>2501265</wp:posOffset>
            </wp:positionV>
            <wp:extent cx="5791835" cy="2183765"/>
            <wp:effectExtent l="0" t="0" r="0" b="0"/>
            <wp:wrapNone/>
            <wp:docPr id="100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/>
                    <pic:cNvPicPr>
                      <a:picLocks noChangeAspect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927F7" w:rsidRPr="000F318F" w:rsidSect="002C6A2A">
      <w:headerReference w:type="even" r:id="rId66"/>
      <w:headerReference w:type="default" r:id="rId67"/>
      <w:headerReference w:type="first" r:id="rId68"/>
      <w:pgSz w:w="12240" w:h="15840"/>
      <w:pgMar w:top="1701" w:right="1418" w:bottom="1418" w:left="1701" w:header="720" w:footer="72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2FCA" w:rsidRDefault="00922FCA" w:rsidP="00061E47">
      <w:r>
        <w:separator/>
      </w:r>
    </w:p>
  </w:endnote>
  <w:endnote w:type="continuationSeparator" w:id="0">
    <w:p w:rsidR="00922FCA" w:rsidRDefault="00922FCA" w:rsidP="00061E4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2FCA" w:rsidRDefault="00922FCA" w:rsidP="00061E47">
      <w:r>
        <w:separator/>
      </w:r>
    </w:p>
  </w:footnote>
  <w:footnote w:type="continuationSeparator" w:id="0">
    <w:p w:rsidR="00922FCA" w:rsidRDefault="00922FCA" w:rsidP="00061E4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1293" w:rsidRDefault="00751293">
    <w:pPr>
      <w:pStyle w:val="Encabezado"/>
    </w:pPr>
    <w:r>
      <w:rPr>
        <w:noProof/>
        <w:lang w:val="es-ES" w:eastAsia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940235" o:spid="_x0000_s2056" type="#_x0000_t75" style="position:absolute;left:0;text-align:left;margin-left:0;margin-top:0;width:440.1pt;height:635.7pt;z-index:-251657216;mso-position-horizontal:center;mso-position-horizontal-relative:margin;mso-position-vertical:center;mso-position-vertical-relative:margin" o:allowincell="f">
          <v:imagedata r:id="rId1" o:title="Presentación1" gain="19661f" blacklevel="22938f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1293" w:rsidRPr="00E01F56" w:rsidRDefault="00751293" w:rsidP="00061E47">
    <w:pPr>
      <w:jc w:val="right"/>
      <w:rPr>
        <w:noProof/>
        <w:lang w:val="es-ES"/>
      </w:rPr>
    </w:pPr>
    <w:r>
      <w:rPr>
        <w:noProof/>
        <w:lang w:val="es-ES" w:eastAsia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940236" o:spid="_x0000_s2057" type="#_x0000_t75" style="position:absolute;left:0;text-align:left;margin-left:-85.15pt;margin-top:-85.7pt;width:610.15pt;height:792.6pt;z-index:-251656192;mso-position-horizontal-relative:margin;mso-position-vertical-relative:margin" o:allowincell="f">
          <v:imagedata r:id="rId1" o:title="Presentación1"/>
        </v:shape>
      </w:pict>
    </w:r>
  </w:p>
  <w:p w:rsidR="00751293" w:rsidRDefault="00751293">
    <w:pPr>
      <w:pStyle w:val="Encabezad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51293" w:rsidRDefault="00751293">
    <w:pPr>
      <w:pStyle w:val="Encabezado"/>
    </w:pPr>
    <w:r>
      <w:rPr>
        <w:noProof/>
        <w:lang w:val="es-ES" w:eastAsia="es-E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4940234" o:spid="_x0000_s2055" type="#_x0000_t75" style="position:absolute;left:0;text-align:left;margin-left:0;margin-top:0;width:440.1pt;height:635.7pt;z-index:-251658240;mso-position-horizontal:center;mso-position-horizontal-relative:margin;mso-position-vertical:center;mso-position-vertical-relative:margin" o:allowincell="f">
          <v:imagedata r:id="rId1" o:title="Presentación1" gain="19661f" blacklevel="22938f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332080"/>
    <w:multiLevelType w:val="hybridMultilevel"/>
    <w:tmpl w:val="1940131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92541C"/>
    <w:multiLevelType w:val="hybridMultilevel"/>
    <w:tmpl w:val="EE62CF32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3F4516E"/>
    <w:multiLevelType w:val="hybridMultilevel"/>
    <w:tmpl w:val="9B4052C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4EE2901"/>
    <w:multiLevelType w:val="hybridMultilevel"/>
    <w:tmpl w:val="799E08E8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5C67DAE"/>
    <w:multiLevelType w:val="hybridMultilevel"/>
    <w:tmpl w:val="D75EEC8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17524AFA"/>
    <w:multiLevelType w:val="hybridMultilevel"/>
    <w:tmpl w:val="278461DE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78C11B0"/>
    <w:multiLevelType w:val="hybridMultilevel"/>
    <w:tmpl w:val="A26E037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720F0A"/>
    <w:multiLevelType w:val="hybridMultilevel"/>
    <w:tmpl w:val="6238696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885578F"/>
    <w:multiLevelType w:val="hybridMultilevel"/>
    <w:tmpl w:val="39B64B3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F132CD"/>
    <w:multiLevelType w:val="hybridMultilevel"/>
    <w:tmpl w:val="39B64B3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CDA04CD"/>
    <w:multiLevelType w:val="hybridMultilevel"/>
    <w:tmpl w:val="B6402EB8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D963A1B"/>
    <w:multiLevelType w:val="hybridMultilevel"/>
    <w:tmpl w:val="C5DC089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E6371C8"/>
    <w:multiLevelType w:val="hybridMultilevel"/>
    <w:tmpl w:val="9C968FC2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21B2858"/>
    <w:multiLevelType w:val="hybridMultilevel"/>
    <w:tmpl w:val="E59290D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23164B14"/>
    <w:multiLevelType w:val="hybridMultilevel"/>
    <w:tmpl w:val="0FB28732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295F4FE4"/>
    <w:multiLevelType w:val="hybridMultilevel"/>
    <w:tmpl w:val="3560FFB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2C97578C"/>
    <w:multiLevelType w:val="hybridMultilevel"/>
    <w:tmpl w:val="C51C786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2EA7755B"/>
    <w:multiLevelType w:val="hybridMultilevel"/>
    <w:tmpl w:val="C9AECDF2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3A405705"/>
    <w:multiLevelType w:val="hybridMultilevel"/>
    <w:tmpl w:val="4ABEAE5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3A854B05"/>
    <w:multiLevelType w:val="hybridMultilevel"/>
    <w:tmpl w:val="A6C6850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3B9158F8"/>
    <w:multiLevelType w:val="hybridMultilevel"/>
    <w:tmpl w:val="CFD6BA90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3D32635E"/>
    <w:multiLevelType w:val="hybridMultilevel"/>
    <w:tmpl w:val="D2B28F4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40276B6E"/>
    <w:multiLevelType w:val="hybridMultilevel"/>
    <w:tmpl w:val="5658DF68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0A1165A"/>
    <w:multiLevelType w:val="hybridMultilevel"/>
    <w:tmpl w:val="7598A1E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411F0A45"/>
    <w:multiLevelType w:val="hybridMultilevel"/>
    <w:tmpl w:val="363AB42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1A46408"/>
    <w:multiLevelType w:val="hybridMultilevel"/>
    <w:tmpl w:val="52B07B02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421028F6"/>
    <w:multiLevelType w:val="hybridMultilevel"/>
    <w:tmpl w:val="342AB11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42AF058F"/>
    <w:multiLevelType w:val="hybridMultilevel"/>
    <w:tmpl w:val="C2A819E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42E7631E"/>
    <w:multiLevelType w:val="hybridMultilevel"/>
    <w:tmpl w:val="91FE346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4B442F43"/>
    <w:multiLevelType w:val="hybridMultilevel"/>
    <w:tmpl w:val="AF32BEA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4E6548B3"/>
    <w:multiLevelType w:val="hybridMultilevel"/>
    <w:tmpl w:val="73A0357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49D4AB0"/>
    <w:multiLevelType w:val="hybridMultilevel"/>
    <w:tmpl w:val="C2A819E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5D250E8B"/>
    <w:multiLevelType w:val="hybridMultilevel"/>
    <w:tmpl w:val="3C588D9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5ED722F5"/>
    <w:multiLevelType w:val="hybridMultilevel"/>
    <w:tmpl w:val="9B6AA8A6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61245FBB"/>
    <w:multiLevelType w:val="hybridMultilevel"/>
    <w:tmpl w:val="C27A7458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 w15:restartNumberingAfterBreak="0">
    <w:nsid w:val="70246313"/>
    <w:multiLevelType w:val="hybridMultilevel"/>
    <w:tmpl w:val="373A24B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13B4237"/>
    <w:multiLevelType w:val="hybridMultilevel"/>
    <w:tmpl w:val="FF46B0E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729D3AF6"/>
    <w:multiLevelType w:val="hybridMultilevel"/>
    <w:tmpl w:val="7D56D81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741926BE"/>
    <w:multiLevelType w:val="hybridMultilevel"/>
    <w:tmpl w:val="F66E729E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744708FF"/>
    <w:multiLevelType w:val="hybridMultilevel"/>
    <w:tmpl w:val="B33C9B2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 w15:restartNumberingAfterBreak="0">
    <w:nsid w:val="75436B73"/>
    <w:multiLevelType w:val="hybridMultilevel"/>
    <w:tmpl w:val="BEE02CF4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795918D5"/>
    <w:multiLevelType w:val="hybridMultilevel"/>
    <w:tmpl w:val="B1F6E20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7E8A3D8B"/>
    <w:multiLevelType w:val="hybridMultilevel"/>
    <w:tmpl w:val="9F58775C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7EC75BC2"/>
    <w:multiLevelType w:val="hybridMultilevel"/>
    <w:tmpl w:val="D166E72A"/>
    <w:lvl w:ilvl="0" w:tplc="080A000F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37"/>
  </w:num>
  <w:num w:numId="3">
    <w:abstractNumId w:val="25"/>
  </w:num>
  <w:num w:numId="4">
    <w:abstractNumId w:val="11"/>
  </w:num>
  <w:num w:numId="5">
    <w:abstractNumId w:val="27"/>
  </w:num>
  <w:num w:numId="6">
    <w:abstractNumId w:val="2"/>
  </w:num>
  <w:num w:numId="7">
    <w:abstractNumId w:val="34"/>
  </w:num>
  <w:num w:numId="8">
    <w:abstractNumId w:val="23"/>
  </w:num>
  <w:num w:numId="9">
    <w:abstractNumId w:val="6"/>
  </w:num>
  <w:num w:numId="10">
    <w:abstractNumId w:val="10"/>
  </w:num>
  <w:num w:numId="11">
    <w:abstractNumId w:val="31"/>
  </w:num>
  <w:num w:numId="12">
    <w:abstractNumId w:val="16"/>
  </w:num>
  <w:num w:numId="13">
    <w:abstractNumId w:val="17"/>
  </w:num>
  <w:num w:numId="14">
    <w:abstractNumId w:val="12"/>
  </w:num>
  <w:num w:numId="15">
    <w:abstractNumId w:val="42"/>
  </w:num>
  <w:num w:numId="16">
    <w:abstractNumId w:val="43"/>
  </w:num>
  <w:num w:numId="17">
    <w:abstractNumId w:val="13"/>
  </w:num>
  <w:num w:numId="18">
    <w:abstractNumId w:val="15"/>
  </w:num>
  <w:num w:numId="19">
    <w:abstractNumId w:val="22"/>
  </w:num>
  <w:num w:numId="20">
    <w:abstractNumId w:val="35"/>
  </w:num>
  <w:num w:numId="21">
    <w:abstractNumId w:val="30"/>
  </w:num>
  <w:num w:numId="22">
    <w:abstractNumId w:val="20"/>
  </w:num>
  <w:num w:numId="23">
    <w:abstractNumId w:val="18"/>
  </w:num>
  <w:num w:numId="24">
    <w:abstractNumId w:val="14"/>
  </w:num>
  <w:num w:numId="25">
    <w:abstractNumId w:val="9"/>
  </w:num>
  <w:num w:numId="26">
    <w:abstractNumId w:val="33"/>
  </w:num>
  <w:num w:numId="27">
    <w:abstractNumId w:val="28"/>
  </w:num>
  <w:num w:numId="28">
    <w:abstractNumId w:val="40"/>
  </w:num>
  <w:num w:numId="29">
    <w:abstractNumId w:val="5"/>
  </w:num>
  <w:num w:numId="30">
    <w:abstractNumId w:val="19"/>
  </w:num>
  <w:num w:numId="31">
    <w:abstractNumId w:val="8"/>
  </w:num>
  <w:num w:numId="32">
    <w:abstractNumId w:val="3"/>
  </w:num>
  <w:num w:numId="33">
    <w:abstractNumId w:val="7"/>
  </w:num>
  <w:num w:numId="34">
    <w:abstractNumId w:val="38"/>
  </w:num>
  <w:num w:numId="35">
    <w:abstractNumId w:val="36"/>
  </w:num>
  <w:num w:numId="36">
    <w:abstractNumId w:val="26"/>
  </w:num>
  <w:num w:numId="37">
    <w:abstractNumId w:val="32"/>
  </w:num>
  <w:num w:numId="38">
    <w:abstractNumId w:val="41"/>
  </w:num>
  <w:num w:numId="39">
    <w:abstractNumId w:val="39"/>
  </w:num>
  <w:num w:numId="40">
    <w:abstractNumId w:val="0"/>
  </w:num>
  <w:num w:numId="41">
    <w:abstractNumId w:val="24"/>
  </w:num>
  <w:num w:numId="42">
    <w:abstractNumId w:val="1"/>
  </w:num>
  <w:num w:numId="43">
    <w:abstractNumId w:val="29"/>
  </w:num>
  <w:num w:numId="4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7EC"/>
    <w:rsid w:val="00014EEA"/>
    <w:rsid w:val="00017951"/>
    <w:rsid w:val="000321AC"/>
    <w:rsid w:val="00057DEF"/>
    <w:rsid w:val="00061E47"/>
    <w:rsid w:val="000642B3"/>
    <w:rsid w:val="000655EB"/>
    <w:rsid w:val="000C4996"/>
    <w:rsid w:val="000E265D"/>
    <w:rsid w:val="000F318F"/>
    <w:rsid w:val="001416B2"/>
    <w:rsid w:val="00142DC6"/>
    <w:rsid w:val="001779F9"/>
    <w:rsid w:val="00177B4B"/>
    <w:rsid w:val="001A157A"/>
    <w:rsid w:val="001B1AA8"/>
    <w:rsid w:val="001C29D4"/>
    <w:rsid w:val="001D0546"/>
    <w:rsid w:val="00245C29"/>
    <w:rsid w:val="00263A0C"/>
    <w:rsid w:val="002640B4"/>
    <w:rsid w:val="00265A73"/>
    <w:rsid w:val="002927F7"/>
    <w:rsid w:val="002979F8"/>
    <w:rsid w:val="002B7609"/>
    <w:rsid w:val="002C6A2A"/>
    <w:rsid w:val="002E544E"/>
    <w:rsid w:val="002E62F6"/>
    <w:rsid w:val="002F1C58"/>
    <w:rsid w:val="002F7F9D"/>
    <w:rsid w:val="00310F5C"/>
    <w:rsid w:val="0035169C"/>
    <w:rsid w:val="00366C2E"/>
    <w:rsid w:val="003903B9"/>
    <w:rsid w:val="003956C8"/>
    <w:rsid w:val="003963FC"/>
    <w:rsid w:val="003A5A7C"/>
    <w:rsid w:val="003C79B1"/>
    <w:rsid w:val="004021F0"/>
    <w:rsid w:val="004045A7"/>
    <w:rsid w:val="00407171"/>
    <w:rsid w:val="00431A2D"/>
    <w:rsid w:val="004404ED"/>
    <w:rsid w:val="004446CB"/>
    <w:rsid w:val="00460624"/>
    <w:rsid w:val="00487F01"/>
    <w:rsid w:val="004C4BF6"/>
    <w:rsid w:val="004C501E"/>
    <w:rsid w:val="004F72D8"/>
    <w:rsid w:val="005345A4"/>
    <w:rsid w:val="0054131C"/>
    <w:rsid w:val="00563EEF"/>
    <w:rsid w:val="00577D93"/>
    <w:rsid w:val="00577E4F"/>
    <w:rsid w:val="00595E95"/>
    <w:rsid w:val="005C3BBA"/>
    <w:rsid w:val="005E2FA7"/>
    <w:rsid w:val="00601AEE"/>
    <w:rsid w:val="006124C0"/>
    <w:rsid w:val="00617D25"/>
    <w:rsid w:val="00633AB8"/>
    <w:rsid w:val="00651E93"/>
    <w:rsid w:val="00653BFB"/>
    <w:rsid w:val="00656DEB"/>
    <w:rsid w:val="00656FC5"/>
    <w:rsid w:val="0066292B"/>
    <w:rsid w:val="006A5E4E"/>
    <w:rsid w:val="006C279F"/>
    <w:rsid w:val="006C7328"/>
    <w:rsid w:val="006D40F9"/>
    <w:rsid w:val="006E6BFB"/>
    <w:rsid w:val="006F3961"/>
    <w:rsid w:val="006F7FFD"/>
    <w:rsid w:val="00723530"/>
    <w:rsid w:val="00737494"/>
    <w:rsid w:val="00751293"/>
    <w:rsid w:val="00774952"/>
    <w:rsid w:val="007A3930"/>
    <w:rsid w:val="007B04EA"/>
    <w:rsid w:val="007D6F7E"/>
    <w:rsid w:val="00806FB8"/>
    <w:rsid w:val="00823756"/>
    <w:rsid w:val="00853D49"/>
    <w:rsid w:val="00855062"/>
    <w:rsid w:val="00861D76"/>
    <w:rsid w:val="00873EEE"/>
    <w:rsid w:val="00883377"/>
    <w:rsid w:val="00883452"/>
    <w:rsid w:val="008913CB"/>
    <w:rsid w:val="008A20E6"/>
    <w:rsid w:val="008A612B"/>
    <w:rsid w:val="008D4996"/>
    <w:rsid w:val="008F050A"/>
    <w:rsid w:val="00901536"/>
    <w:rsid w:val="00907FEA"/>
    <w:rsid w:val="00922FCA"/>
    <w:rsid w:val="009362A1"/>
    <w:rsid w:val="0096225B"/>
    <w:rsid w:val="009938C1"/>
    <w:rsid w:val="009947D8"/>
    <w:rsid w:val="009970D8"/>
    <w:rsid w:val="009C2592"/>
    <w:rsid w:val="00A068FF"/>
    <w:rsid w:val="00A22F63"/>
    <w:rsid w:val="00A75D06"/>
    <w:rsid w:val="00A92F5D"/>
    <w:rsid w:val="00A9451D"/>
    <w:rsid w:val="00AB050E"/>
    <w:rsid w:val="00AC02B9"/>
    <w:rsid w:val="00AD2BEE"/>
    <w:rsid w:val="00AE22D7"/>
    <w:rsid w:val="00B32642"/>
    <w:rsid w:val="00B846CB"/>
    <w:rsid w:val="00BA2B5E"/>
    <w:rsid w:val="00BA7253"/>
    <w:rsid w:val="00BB74F1"/>
    <w:rsid w:val="00BD3A6A"/>
    <w:rsid w:val="00BE6029"/>
    <w:rsid w:val="00BE7477"/>
    <w:rsid w:val="00BF2431"/>
    <w:rsid w:val="00C24A6F"/>
    <w:rsid w:val="00C3610E"/>
    <w:rsid w:val="00C41C98"/>
    <w:rsid w:val="00C43617"/>
    <w:rsid w:val="00C8356A"/>
    <w:rsid w:val="00C97D1E"/>
    <w:rsid w:val="00CB3208"/>
    <w:rsid w:val="00CB57C1"/>
    <w:rsid w:val="00CC3B7F"/>
    <w:rsid w:val="00CD32F3"/>
    <w:rsid w:val="00CE1EB2"/>
    <w:rsid w:val="00CE2424"/>
    <w:rsid w:val="00CE2B88"/>
    <w:rsid w:val="00D01BBF"/>
    <w:rsid w:val="00D15DAE"/>
    <w:rsid w:val="00D30D8A"/>
    <w:rsid w:val="00D372AC"/>
    <w:rsid w:val="00D476D6"/>
    <w:rsid w:val="00D54F04"/>
    <w:rsid w:val="00D560A3"/>
    <w:rsid w:val="00D6738D"/>
    <w:rsid w:val="00D76352"/>
    <w:rsid w:val="00D9424F"/>
    <w:rsid w:val="00DA0FE5"/>
    <w:rsid w:val="00DD2C17"/>
    <w:rsid w:val="00DE0087"/>
    <w:rsid w:val="00DE34A4"/>
    <w:rsid w:val="00DE456D"/>
    <w:rsid w:val="00E01F56"/>
    <w:rsid w:val="00E062F6"/>
    <w:rsid w:val="00E16C6E"/>
    <w:rsid w:val="00E41A7E"/>
    <w:rsid w:val="00E71069"/>
    <w:rsid w:val="00E741BD"/>
    <w:rsid w:val="00E8092D"/>
    <w:rsid w:val="00E8256A"/>
    <w:rsid w:val="00E83805"/>
    <w:rsid w:val="00E859D2"/>
    <w:rsid w:val="00E9221C"/>
    <w:rsid w:val="00E94573"/>
    <w:rsid w:val="00EC37EC"/>
    <w:rsid w:val="00ED2D06"/>
    <w:rsid w:val="00ED53F3"/>
    <w:rsid w:val="00EE7B96"/>
    <w:rsid w:val="00EF4E04"/>
    <w:rsid w:val="00F044AA"/>
    <w:rsid w:val="00F304C7"/>
    <w:rsid w:val="00F43872"/>
    <w:rsid w:val="00F54CD4"/>
    <w:rsid w:val="00F84957"/>
    <w:rsid w:val="00F86F95"/>
    <w:rsid w:val="00FB2120"/>
    <w:rsid w:val="00FC269C"/>
    <w:rsid w:val="00FE5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,"/>
  <w:listSeparator w:val=";"/>
  <w15:chartTrackingRefBased/>
  <w15:docId w15:val="{53141F0A-6439-4BC8-9EA2-FCCBC6D8AC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color w:val="493930" w:themeColor="text2"/>
        <w:sz w:val="32"/>
        <w:szCs w:val="32"/>
        <w:lang w:val="en-US" w:eastAsia="ja-JP" w:bidi="ar-SA"/>
      </w:rPr>
    </w:rPrDefault>
    <w:pPrDefault>
      <w:pPr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7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21C"/>
  </w:style>
  <w:style w:type="paragraph" w:styleId="Ttulo1">
    <w:name w:val="heading 1"/>
    <w:basedOn w:val="Normal"/>
    <w:next w:val="Normal"/>
    <w:link w:val="Ttulo1Car"/>
    <w:uiPriority w:val="9"/>
    <w:qFormat/>
    <w:pPr>
      <w:keepNext/>
      <w:keepLines/>
      <w:jc w:val="left"/>
      <w:outlineLvl w:val="0"/>
    </w:pPr>
    <w:rPr>
      <w:rFonts w:asciiTheme="majorHAnsi" w:eastAsiaTheme="majorEastAsia" w:hAnsiTheme="majorHAnsi" w:cstheme="majorBidi"/>
      <w:color w:val="D32966" w:themeColor="accent1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310F5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681432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uesto">
    <w:name w:val="Title"/>
    <w:basedOn w:val="Normal"/>
    <w:next w:val="Normal"/>
    <w:link w:val="PuestoCar"/>
    <w:uiPriority w:val="7"/>
    <w:qFormat/>
    <w:rPr>
      <w:rFonts w:asciiTheme="majorHAnsi" w:eastAsiaTheme="majorEastAsia" w:hAnsiTheme="majorHAnsi" w:cstheme="majorBidi"/>
      <w:color w:val="D32966" w:themeColor="accent1"/>
      <w:kern w:val="28"/>
      <w:sz w:val="112"/>
      <w:szCs w:val="112"/>
    </w:rPr>
  </w:style>
  <w:style w:type="character" w:customStyle="1" w:styleId="PuestoCar">
    <w:name w:val="Puesto Car"/>
    <w:basedOn w:val="Fuentedeprrafopredeter"/>
    <w:link w:val="Puesto"/>
    <w:uiPriority w:val="7"/>
    <w:rPr>
      <w:rFonts w:asciiTheme="majorHAnsi" w:eastAsiaTheme="majorEastAsia" w:hAnsiTheme="majorHAnsi" w:cstheme="majorBidi"/>
      <w:color w:val="D32966" w:themeColor="accent1"/>
      <w:kern w:val="28"/>
      <w:sz w:val="112"/>
      <w:szCs w:val="112"/>
    </w:rPr>
  </w:style>
  <w:style w:type="paragraph" w:styleId="Subttulo">
    <w:name w:val="Subtitle"/>
    <w:basedOn w:val="Normal"/>
    <w:next w:val="Normal"/>
    <w:link w:val="SubttuloCar"/>
    <w:uiPriority w:val="8"/>
    <w:qFormat/>
    <w:pPr>
      <w:numPr>
        <w:ilvl w:val="1"/>
      </w:numPr>
    </w:pPr>
    <w:rPr>
      <w:sz w:val="40"/>
      <w:szCs w:val="40"/>
    </w:rPr>
  </w:style>
  <w:style w:type="character" w:customStyle="1" w:styleId="SubttuloCar">
    <w:name w:val="Subtítulo Car"/>
    <w:basedOn w:val="Fuentedeprrafopredeter"/>
    <w:link w:val="Subttulo"/>
    <w:uiPriority w:val="8"/>
    <w:rPr>
      <w:sz w:val="40"/>
      <w:szCs w:val="40"/>
    </w:rPr>
  </w:style>
  <w:style w:type="table" w:styleId="Tablaconcuadrcula">
    <w:name w:val="Table Grid"/>
    <w:basedOn w:val="Tablanormal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link w:val="SinespaciadoCar"/>
    <w:uiPriority w:val="1"/>
    <w:unhideWhenUsed/>
    <w:qFormat/>
  </w:style>
  <w:style w:type="paragraph" w:customStyle="1" w:styleId="DeA">
    <w:name w:val="De/A"/>
    <w:basedOn w:val="Normal"/>
    <w:uiPriority w:val="8"/>
    <w:qFormat/>
    <w:pPr>
      <w:jc w:val="left"/>
    </w:pPr>
  </w:style>
  <w:style w:type="character" w:customStyle="1" w:styleId="Ttulo1Car">
    <w:name w:val="Título 1 Car"/>
    <w:basedOn w:val="Fuentedeprrafopredeter"/>
    <w:link w:val="Ttulo1"/>
    <w:uiPriority w:val="9"/>
    <w:rPr>
      <w:rFonts w:asciiTheme="majorHAnsi" w:eastAsiaTheme="majorEastAsia" w:hAnsiTheme="majorHAnsi" w:cstheme="majorBidi"/>
      <w:color w:val="D32966" w:themeColor="accent1"/>
    </w:rPr>
  </w:style>
  <w:style w:type="character" w:styleId="Textodelmarcadordeposicin">
    <w:name w:val="Placeholder Text"/>
    <w:basedOn w:val="Fuentedeprrafopredeter"/>
    <w:uiPriority w:val="99"/>
    <w:semiHidden/>
    <w:rPr>
      <w:color w:val="808080"/>
    </w:rPr>
  </w:style>
  <w:style w:type="character" w:customStyle="1" w:styleId="Ttulo3Car">
    <w:name w:val="Título 3 Car"/>
    <w:basedOn w:val="Fuentedeprrafopredeter"/>
    <w:link w:val="Ttulo3"/>
    <w:uiPriority w:val="9"/>
    <w:rsid w:val="00310F5C"/>
    <w:rPr>
      <w:rFonts w:asciiTheme="majorHAnsi" w:eastAsiaTheme="majorEastAsia" w:hAnsiTheme="majorHAnsi" w:cstheme="majorBidi"/>
      <w:color w:val="681432" w:themeColor="accent1" w:themeShade="7F"/>
      <w:sz w:val="24"/>
      <w:szCs w:val="24"/>
    </w:rPr>
  </w:style>
  <w:style w:type="character" w:styleId="Hipervnculo">
    <w:name w:val="Hyperlink"/>
    <w:basedOn w:val="Fuentedeprrafopredeter"/>
    <w:uiPriority w:val="99"/>
    <w:unhideWhenUsed/>
    <w:rsid w:val="00310F5C"/>
    <w:rPr>
      <w:color w:val="2FA9A9" w:themeColor="hyperlink"/>
      <w:u w:val="single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310F5C"/>
  </w:style>
  <w:style w:type="paragraph" w:styleId="Encabezado">
    <w:name w:val="header"/>
    <w:basedOn w:val="Normal"/>
    <w:link w:val="EncabezadoCar"/>
    <w:uiPriority w:val="99"/>
    <w:unhideWhenUsed/>
    <w:rsid w:val="00061E4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61E47"/>
  </w:style>
  <w:style w:type="paragraph" w:styleId="Piedepgina">
    <w:name w:val="footer"/>
    <w:basedOn w:val="Normal"/>
    <w:link w:val="PiedepginaCar"/>
    <w:uiPriority w:val="99"/>
    <w:unhideWhenUsed/>
    <w:rsid w:val="00061E4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61E47"/>
  </w:style>
  <w:style w:type="table" w:styleId="Tabladecuadrcula4-nfasis2">
    <w:name w:val="Grid Table 4 Accent 2"/>
    <w:basedOn w:val="Tablanormal"/>
    <w:uiPriority w:val="49"/>
    <w:rsid w:val="00E71069"/>
    <w:tblPr>
      <w:tblStyleRowBandSize w:val="1"/>
      <w:tblStyleColBandSize w:val="1"/>
      <w:tblBorders>
        <w:top w:val="single" w:sz="4" w:space="0" w:color="74D8D8" w:themeColor="accent2" w:themeTint="99"/>
        <w:left w:val="single" w:sz="4" w:space="0" w:color="74D8D8" w:themeColor="accent2" w:themeTint="99"/>
        <w:bottom w:val="single" w:sz="4" w:space="0" w:color="74D8D8" w:themeColor="accent2" w:themeTint="99"/>
        <w:right w:val="single" w:sz="4" w:space="0" w:color="74D8D8" w:themeColor="accent2" w:themeTint="99"/>
        <w:insideH w:val="single" w:sz="4" w:space="0" w:color="74D8D8" w:themeColor="accent2" w:themeTint="99"/>
        <w:insideV w:val="single" w:sz="4" w:space="0" w:color="74D8D8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FA9A9" w:themeColor="accent2"/>
          <w:left w:val="single" w:sz="4" w:space="0" w:color="2FA9A9" w:themeColor="accent2"/>
          <w:bottom w:val="single" w:sz="4" w:space="0" w:color="2FA9A9" w:themeColor="accent2"/>
          <w:right w:val="single" w:sz="4" w:space="0" w:color="2FA9A9" w:themeColor="accent2"/>
          <w:insideH w:val="nil"/>
          <w:insideV w:val="nil"/>
        </w:tcBorders>
        <w:shd w:val="clear" w:color="auto" w:fill="2FA9A9" w:themeFill="accent2"/>
      </w:tcPr>
    </w:tblStylePr>
    <w:tblStylePr w:type="lastRow">
      <w:rPr>
        <w:b/>
        <w:bCs/>
      </w:rPr>
      <w:tblPr/>
      <w:tcPr>
        <w:tcBorders>
          <w:top w:val="double" w:sz="4" w:space="0" w:color="2FA9A9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F2F2" w:themeFill="accent2" w:themeFillTint="33"/>
      </w:tcPr>
    </w:tblStylePr>
    <w:tblStylePr w:type="band1Horz">
      <w:tblPr/>
      <w:tcPr>
        <w:shd w:val="clear" w:color="auto" w:fill="D0F2F2" w:themeFill="accent2" w:themeFillTint="33"/>
      </w:tcPr>
    </w:tblStylePr>
  </w:style>
  <w:style w:type="table" w:styleId="Tabladecuadrcula4-nfasis3">
    <w:name w:val="Grid Table 4 Accent 3"/>
    <w:basedOn w:val="Tablanormal"/>
    <w:uiPriority w:val="49"/>
    <w:rsid w:val="004C4BF6"/>
    <w:tblPr>
      <w:tblStyleRowBandSize w:val="1"/>
      <w:tblStyleColBandSize w:val="1"/>
      <w:tblBorders>
        <w:top w:val="single" w:sz="4" w:space="0" w:color="FAD088" w:themeColor="accent3" w:themeTint="99"/>
        <w:left w:val="single" w:sz="4" w:space="0" w:color="FAD088" w:themeColor="accent3" w:themeTint="99"/>
        <w:bottom w:val="single" w:sz="4" w:space="0" w:color="FAD088" w:themeColor="accent3" w:themeTint="99"/>
        <w:right w:val="single" w:sz="4" w:space="0" w:color="FAD088" w:themeColor="accent3" w:themeTint="99"/>
        <w:insideH w:val="single" w:sz="4" w:space="0" w:color="FAD088" w:themeColor="accent3" w:themeTint="99"/>
        <w:insideV w:val="single" w:sz="4" w:space="0" w:color="FAD08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B239" w:themeColor="accent3"/>
          <w:left w:val="single" w:sz="4" w:space="0" w:color="F7B239" w:themeColor="accent3"/>
          <w:bottom w:val="single" w:sz="4" w:space="0" w:color="F7B239" w:themeColor="accent3"/>
          <w:right w:val="single" w:sz="4" w:space="0" w:color="F7B239" w:themeColor="accent3"/>
          <w:insideH w:val="nil"/>
          <w:insideV w:val="nil"/>
        </w:tcBorders>
        <w:shd w:val="clear" w:color="auto" w:fill="F7B239" w:themeFill="accent3"/>
      </w:tcPr>
    </w:tblStylePr>
    <w:tblStylePr w:type="lastRow">
      <w:rPr>
        <w:b/>
        <w:bCs/>
      </w:rPr>
      <w:tblPr/>
      <w:tcPr>
        <w:tcBorders>
          <w:top w:val="double" w:sz="4" w:space="0" w:color="F7B23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FD7" w:themeFill="accent3" w:themeFillTint="33"/>
      </w:tcPr>
    </w:tblStylePr>
    <w:tblStylePr w:type="band1Horz">
      <w:tblPr/>
      <w:tcPr>
        <w:shd w:val="clear" w:color="auto" w:fill="FDEFD7" w:themeFill="accent3" w:themeFillTint="33"/>
      </w:tcPr>
    </w:tblStylePr>
  </w:style>
  <w:style w:type="table" w:styleId="Tabladecuadrcula4-nfasis1">
    <w:name w:val="Grid Table 4 Accent 1"/>
    <w:basedOn w:val="Tablanormal"/>
    <w:uiPriority w:val="49"/>
    <w:rsid w:val="002F1C58"/>
    <w:tblPr>
      <w:tblStyleRowBandSize w:val="1"/>
      <w:tblStyleColBandSize w:val="1"/>
      <w:tblBorders>
        <w:top w:val="single" w:sz="4" w:space="0" w:color="E57DA2" w:themeColor="accent1" w:themeTint="99"/>
        <w:left w:val="single" w:sz="4" w:space="0" w:color="E57DA2" w:themeColor="accent1" w:themeTint="99"/>
        <w:bottom w:val="single" w:sz="4" w:space="0" w:color="E57DA2" w:themeColor="accent1" w:themeTint="99"/>
        <w:right w:val="single" w:sz="4" w:space="0" w:color="E57DA2" w:themeColor="accent1" w:themeTint="99"/>
        <w:insideH w:val="single" w:sz="4" w:space="0" w:color="E57DA2" w:themeColor="accent1" w:themeTint="99"/>
        <w:insideV w:val="single" w:sz="4" w:space="0" w:color="E57DA2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32966" w:themeColor="accent1"/>
          <w:left w:val="single" w:sz="4" w:space="0" w:color="D32966" w:themeColor="accent1"/>
          <w:bottom w:val="single" w:sz="4" w:space="0" w:color="D32966" w:themeColor="accent1"/>
          <w:right w:val="single" w:sz="4" w:space="0" w:color="D32966" w:themeColor="accent1"/>
          <w:insideH w:val="nil"/>
          <w:insideV w:val="nil"/>
        </w:tcBorders>
        <w:shd w:val="clear" w:color="auto" w:fill="D32966" w:themeFill="accent1"/>
      </w:tcPr>
    </w:tblStylePr>
    <w:tblStylePr w:type="lastRow">
      <w:rPr>
        <w:b/>
        <w:bCs/>
      </w:rPr>
      <w:tblPr/>
      <w:tcPr>
        <w:tcBorders>
          <w:top w:val="double" w:sz="4" w:space="0" w:color="D329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3E0" w:themeFill="accent1" w:themeFillTint="33"/>
      </w:tcPr>
    </w:tblStylePr>
    <w:tblStylePr w:type="band1Horz">
      <w:tblPr/>
      <w:tcPr>
        <w:shd w:val="clear" w:color="auto" w:fill="F6D3E0" w:themeFill="accent1" w:themeFillTint="33"/>
      </w:tcPr>
    </w:tblStylePr>
  </w:style>
  <w:style w:type="table" w:styleId="Tabladecuadrcula4-nfasis6">
    <w:name w:val="Grid Table 4 Accent 6"/>
    <w:basedOn w:val="Tablanormal"/>
    <w:uiPriority w:val="49"/>
    <w:rsid w:val="002F1C58"/>
    <w:tblPr>
      <w:tblStyleRowBandSize w:val="1"/>
      <w:tblStyleColBandSize w:val="1"/>
      <w:tblBorders>
        <w:top w:val="single" w:sz="4" w:space="0" w:color="F0B37E" w:themeColor="accent6" w:themeTint="99"/>
        <w:left w:val="single" w:sz="4" w:space="0" w:color="F0B37E" w:themeColor="accent6" w:themeTint="99"/>
        <w:bottom w:val="single" w:sz="4" w:space="0" w:color="F0B37E" w:themeColor="accent6" w:themeTint="99"/>
        <w:right w:val="single" w:sz="4" w:space="0" w:color="F0B37E" w:themeColor="accent6" w:themeTint="99"/>
        <w:insideH w:val="single" w:sz="4" w:space="0" w:color="F0B37E" w:themeColor="accent6" w:themeTint="99"/>
        <w:insideV w:val="single" w:sz="4" w:space="0" w:color="F0B37E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68128" w:themeColor="accent6"/>
          <w:left w:val="single" w:sz="4" w:space="0" w:color="E68128" w:themeColor="accent6"/>
          <w:bottom w:val="single" w:sz="4" w:space="0" w:color="E68128" w:themeColor="accent6"/>
          <w:right w:val="single" w:sz="4" w:space="0" w:color="E68128" w:themeColor="accent6"/>
          <w:insideH w:val="nil"/>
          <w:insideV w:val="nil"/>
        </w:tcBorders>
        <w:shd w:val="clear" w:color="auto" w:fill="E68128" w:themeFill="accent6"/>
      </w:tcPr>
    </w:tblStylePr>
    <w:tblStylePr w:type="lastRow">
      <w:rPr>
        <w:b/>
        <w:bCs/>
      </w:rPr>
      <w:tblPr/>
      <w:tcPr>
        <w:tcBorders>
          <w:top w:val="double" w:sz="4" w:space="0" w:color="E68128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5D4" w:themeFill="accent6" w:themeFillTint="33"/>
      </w:tcPr>
    </w:tblStylePr>
    <w:tblStylePr w:type="band1Horz">
      <w:tblPr/>
      <w:tcPr>
        <w:shd w:val="clear" w:color="auto" w:fill="FAE5D4" w:themeFill="accent6" w:themeFillTint="33"/>
      </w:tcPr>
    </w:tblStylePr>
  </w:style>
  <w:style w:type="paragraph" w:styleId="Prrafodelista">
    <w:name w:val="List Paragraph"/>
    <w:basedOn w:val="Normal"/>
    <w:uiPriority w:val="34"/>
    <w:unhideWhenUsed/>
    <w:qFormat/>
    <w:rsid w:val="00853D49"/>
    <w:pPr>
      <w:ind w:left="720"/>
      <w:contextualSpacing/>
    </w:pPr>
  </w:style>
  <w:style w:type="table" w:styleId="Tabladecuadrcula1clara-nfasis1">
    <w:name w:val="Grid Table 1 Light Accent 1"/>
    <w:basedOn w:val="Tablanormal"/>
    <w:uiPriority w:val="46"/>
    <w:rsid w:val="00CE2424"/>
    <w:tblPr>
      <w:tblStyleRowBandSize w:val="1"/>
      <w:tblStyleColBandSize w:val="1"/>
      <w:tblBorders>
        <w:top w:val="single" w:sz="4" w:space="0" w:color="EEA8C1" w:themeColor="accent1" w:themeTint="66"/>
        <w:left w:val="single" w:sz="4" w:space="0" w:color="EEA8C1" w:themeColor="accent1" w:themeTint="66"/>
        <w:bottom w:val="single" w:sz="4" w:space="0" w:color="EEA8C1" w:themeColor="accent1" w:themeTint="66"/>
        <w:right w:val="single" w:sz="4" w:space="0" w:color="EEA8C1" w:themeColor="accent1" w:themeTint="66"/>
        <w:insideH w:val="single" w:sz="4" w:space="0" w:color="EEA8C1" w:themeColor="accent1" w:themeTint="66"/>
        <w:insideV w:val="single" w:sz="4" w:space="0" w:color="EEA8C1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57DA2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57DA2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42" Type="http://schemas.openxmlformats.org/officeDocument/2006/relationships/image" Target="media/image34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header" Target="head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5" Type="http://schemas.openxmlformats.org/officeDocument/2006/relationships/image" Target="media/image31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43" Type="http://schemas.openxmlformats.org/officeDocument/2006/relationships/image" Target="media/image29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jpeg"/><Relationship Id="rId69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image" Target="media/image24.jpg"/><Relationship Id="rId46" Type="http://schemas.openxmlformats.org/officeDocument/2006/relationships/image" Target="media/image32.png"/><Relationship Id="rId59" Type="http://schemas.openxmlformats.org/officeDocument/2006/relationships/image" Target="media/image47.png"/><Relationship Id="rId67" Type="http://schemas.openxmlformats.org/officeDocument/2006/relationships/header" Target="header2.xml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4.jpg"/><Relationship Id="rId28" Type="http://schemas.openxmlformats.org/officeDocument/2006/relationships/image" Target="media/image19.gif"/><Relationship Id="rId36" Type="http://schemas.openxmlformats.org/officeDocument/2006/relationships/image" Target="media/image27.jp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image" Target="media/image3.jpg"/><Relationship Id="rId31" Type="http://schemas.openxmlformats.org/officeDocument/2006/relationships/image" Target="media/image22.png"/><Relationship Id="rId44" Type="http://schemas.openxmlformats.org/officeDocument/2006/relationships/image" Target="media/image30.jpe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aura\AppData\Roaming\Microsoft\Plantillas\Certificado%20de%20regalo%20de%20cumplea&#241;os.dotx" TargetMode="External"/></Relationships>
</file>

<file path=word/theme/theme1.xml><?xml version="1.0" encoding="utf-8"?>
<a:theme xmlns:a="http://schemas.openxmlformats.org/drawingml/2006/main" name="Office Theme">
  <a:themeElements>
    <a:clrScheme name="Bright Birthday">
      <a:dk1>
        <a:sysClr val="windowText" lastClr="000000"/>
      </a:dk1>
      <a:lt1>
        <a:sysClr val="window" lastClr="FFFFFF"/>
      </a:lt1>
      <a:dk2>
        <a:srgbClr val="493930"/>
      </a:dk2>
      <a:lt2>
        <a:srgbClr val="F0F0F0"/>
      </a:lt2>
      <a:accent1>
        <a:srgbClr val="D32966"/>
      </a:accent1>
      <a:accent2>
        <a:srgbClr val="2FA9A9"/>
      </a:accent2>
      <a:accent3>
        <a:srgbClr val="F7B239"/>
      </a:accent3>
      <a:accent4>
        <a:srgbClr val="D84523"/>
      </a:accent4>
      <a:accent5>
        <a:srgbClr val="70B344"/>
      </a:accent5>
      <a:accent6>
        <a:srgbClr val="E68128"/>
      </a:accent6>
      <a:hlink>
        <a:srgbClr val="2FA9A9"/>
      </a:hlink>
      <a:folHlink>
        <a:srgbClr val="8B449A"/>
      </a:folHlink>
    </a:clrScheme>
    <a:fontScheme name="Bright Birthday">
      <a:majorFont>
        <a:latin typeface="Kristen ITC"/>
        <a:ea typeface=""/>
        <a:cs typeface=""/>
      </a:majorFont>
      <a:minorFont>
        <a:latin typeface="Kristen ITC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B9D8D67E-430D-4304-B8C3-34CA3BB4EB52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Certificado de regalo de cumpleaños.dotx</Template>
  <TotalTime>14</TotalTime>
  <Pages>220</Pages>
  <Words>7977</Words>
  <Characters>43878</Characters>
  <Application>Microsoft Office Word</Application>
  <DocSecurity>0</DocSecurity>
  <Lines>365</Lines>
  <Paragraphs>103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51752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Becerril</dc:creator>
  <cp:keywords/>
  <dc:description/>
  <cp:lastModifiedBy>Antonio Ciudad Real Núñez</cp:lastModifiedBy>
  <cp:revision>4</cp:revision>
  <cp:lastPrinted>2015-07-22T19:26:00Z</cp:lastPrinted>
  <dcterms:created xsi:type="dcterms:W3CDTF">2015-07-29T11:01:00Z</dcterms:created>
  <dcterms:modified xsi:type="dcterms:W3CDTF">2015-07-29T11:16:00Z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TC040097259991</vt:lpwstr>
  </property>
</Properties>
</file>