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2.jpg" ContentType="image/jpeg"/>
  <Override PartName="/word/media/image19.jpg" ContentType="image/jpeg"/>
  <Override PartName="/word/media/image22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7EC" w:rsidRPr="00595E95" w:rsidRDefault="00F860C9" w:rsidP="00595E95">
      <w:pPr>
        <w:pStyle w:val="Puesto"/>
        <w:rPr>
          <w:noProof/>
          <w:sz w:val="7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50432" behindDoc="1" locked="0" layoutInCell="1" allowOverlap="1" wp14:anchorId="3102CEBD" wp14:editId="53C1EFB1">
            <wp:simplePos x="0" y="0"/>
            <wp:positionH relativeFrom="column">
              <wp:posOffset>622475</wp:posOffset>
            </wp:positionH>
            <wp:positionV relativeFrom="paragraph">
              <wp:posOffset>-623001</wp:posOffset>
            </wp:positionV>
            <wp:extent cx="5791835" cy="1410335"/>
            <wp:effectExtent l="0" t="0" r="0" b="0"/>
            <wp:wrapNone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buhos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208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2153AA2" wp14:editId="137730D2">
            <wp:simplePos x="0" y="0"/>
            <wp:positionH relativeFrom="column">
              <wp:posOffset>-985542</wp:posOffset>
            </wp:positionH>
            <wp:positionV relativeFrom="paragraph">
              <wp:posOffset>6201215</wp:posOffset>
            </wp:positionV>
            <wp:extent cx="2213781" cy="2972828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FaMaura_KitAloAmigaJoaninha_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710" cy="297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208">
        <w:rPr>
          <w:noProof/>
          <w:lang w:val="es-ES" w:eastAsia="es-ES"/>
        </w:rPr>
        <w:drawing>
          <wp:anchor distT="0" distB="0" distL="114300" distR="114300" simplePos="0" relativeHeight="251657215" behindDoc="0" locked="0" layoutInCell="1" allowOverlap="1" wp14:anchorId="5E98A534" wp14:editId="2106AF95">
            <wp:simplePos x="0" y="0"/>
            <wp:positionH relativeFrom="margin">
              <wp:posOffset>2892775</wp:posOffset>
            </wp:positionH>
            <wp:positionV relativeFrom="paragraph">
              <wp:posOffset>6162183</wp:posOffset>
            </wp:positionV>
            <wp:extent cx="2344307" cy="2235692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vinilo-flores-infantile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3" b="19027"/>
                    <a:stretch/>
                  </pic:blipFill>
                  <pic:spPr bwMode="auto">
                    <a:xfrm>
                      <a:off x="0" y="0"/>
                      <a:ext cx="2345790" cy="223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208"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188AABFE" wp14:editId="1AF4DFFB">
            <wp:simplePos x="0" y="0"/>
            <wp:positionH relativeFrom="margin">
              <wp:posOffset>-134204</wp:posOffset>
            </wp:positionH>
            <wp:positionV relativeFrom="paragraph">
              <wp:posOffset>1256289</wp:posOffset>
            </wp:positionV>
            <wp:extent cx="6185175" cy="3772977"/>
            <wp:effectExtent l="0" t="0" r="6350" b="0"/>
            <wp:wrapNone/>
            <wp:docPr id="5" name="Imagen 5" descr="C:\Users\EARLY HEADSTART\Pictures\Lunares-blancos-floral-vintage-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RLY HEADSTART\Pictures\Lunares-blancos-floral-vintage-0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75" cy="37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C6" w:rsidRDefault="00142DC6" w:rsidP="00142DC6">
      <w:pPr>
        <w:rPr>
          <w:noProof/>
          <w:lang w:val="es-ES"/>
        </w:rPr>
      </w:pPr>
    </w:p>
    <w:p w:rsidR="000C4996" w:rsidRDefault="000C4996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 w:rsidRPr="0035169C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415635" wp14:editId="489507AB">
                <wp:simplePos x="0" y="0"/>
                <wp:positionH relativeFrom="column">
                  <wp:posOffset>876584</wp:posOffset>
                </wp:positionH>
                <wp:positionV relativeFrom="paragraph">
                  <wp:posOffset>196040</wp:posOffset>
                </wp:positionV>
                <wp:extent cx="4208780" cy="2033270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203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304A36" w:rsidRDefault="002E4ED3">
                            <w:pPr>
                              <w:rPr>
                                <w:rFonts w:asciiTheme="majorHAnsi" w:hAnsiTheme="majorHAnsi"/>
                                <w:b/>
                                <w:color w:val="auto"/>
                                <w:sz w:val="72"/>
                              </w:rPr>
                            </w:pPr>
                            <w:r w:rsidRPr="00304A36">
                              <w:rPr>
                                <w:rFonts w:asciiTheme="majorHAnsi" w:hAnsiTheme="majorHAnsi"/>
                                <w:b/>
                                <w:color w:val="auto"/>
                                <w:sz w:val="72"/>
                              </w:rPr>
                              <w:t>Agenda Escolar 2015-2016</w:t>
                            </w:r>
                          </w:p>
                          <w:p w:rsidR="002E4ED3" w:rsidRPr="0035169C" w:rsidRDefault="002E4ED3" w:rsidP="0035169C">
                            <w:pPr>
                              <w:jc w:val="both"/>
                              <w:rPr>
                                <w:b/>
                                <w:color w:val="auto"/>
                                <w:sz w:val="22"/>
                              </w:rPr>
                            </w:pPr>
                          </w:p>
                          <w:p w:rsidR="002E4ED3" w:rsidRPr="00F860C9" w:rsidRDefault="002E4ED3" w:rsidP="0035169C">
                            <w:pPr>
                              <w:pStyle w:val="Puesto"/>
                              <w:rPr>
                                <w:b/>
                                <w:color w:val="9D1E4C" w:themeColor="accent1" w:themeShade="BF"/>
                                <w:sz w:val="36"/>
                              </w:rPr>
                            </w:pPr>
                            <w:r w:rsidRPr="00F860C9">
                              <w:rPr>
                                <w:b/>
                                <w:color w:val="9D1E4C" w:themeColor="accent1" w:themeShade="BF"/>
                                <w:sz w:val="36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56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9pt;margin-top:15.45pt;width:331.4pt;height:160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" filled="f" stroked="f">
                <v:textbox>
                  <w:txbxContent>
                    <w:p w:rsidR="002E4ED3" w:rsidRPr="00304A36" w:rsidRDefault="002E4ED3">
                      <w:pPr>
                        <w:rPr>
                          <w:rFonts w:asciiTheme="majorHAnsi" w:hAnsiTheme="majorHAnsi"/>
                          <w:b/>
                          <w:color w:val="auto"/>
                          <w:sz w:val="72"/>
                        </w:rPr>
                      </w:pPr>
                      <w:r w:rsidRPr="00304A36">
                        <w:rPr>
                          <w:rFonts w:asciiTheme="majorHAnsi" w:hAnsiTheme="majorHAnsi"/>
                          <w:b/>
                          <w:color w:val="auto"/>
                          <w:sz w:val="72"/>
                        </w:rPr>
                        <w:t>Agenda Escolar 2015-2016</w:t>
                      </w:r>
                    </w:p>
                    <w:p w:rsidR="002E4ED3" w:rsidRPr="0035169C" w:rsidRDefault="002E4ED3" w:rsidP="0035169C">
                      <w:pPr>
                        <w:jc w:val="both"/>
                        <w:rPr>
                          <w:b/>
                          <w:color w:val="auto"/>
                          <w:sz w:val="22"/>
                        </w:rPr>
                      </w:pPr>
                    </w:p>
                    <w:p w:rsidR="002E4ED3" w:rsidRPr="00F860C9" w:rsidRDefault="002E4ED3" w:rsidP="0035169C">
                      <w:pPr>
                        <w:pStyle w:val="Puesto"/>
                        <w:rPr>
                          <w:b/>
                          <w:color w:val="9D1E4C" w:themeColor="accent1" w:themeShade="BF"/>
                          <w:sz w:val="36"/>
                        </w:rPr>
                      </w:pPr>
                      <w:r w:rsidRPr="00F860C9">
                        <w:rPr>
                          <w:b/>
                          <w:color w:val="9D1E4C" w:themeColor="accent1" w:themeShade="BF"/>
                          <w:sz w:val="36"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185411DA" wp14:editId="6C3D8CCB">
            <wp:simplePos x="0" y="0"/>
            <wp:positionH relativeFrom="rightMargin">
              <wp:posOffset>-593466</wp:posOffset>
            </wp:positionH>
            <wp:positionV relativeFrom="paragraph">
              <wp:posOffset>251268</wp:posOffset>
            </wp:positionV>
            <wp:extent cx="1321858" cy="305290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KY3Q7N5gNe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858" cy="305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2A" w:rsidRDefault="002C6A2A" w:rsidP="002C6A2A">
      <w:pPr>
        <w:jc w:val="both"/>
        <w:rPr>
          <w:noProof/>
          <w:lang w:val="es-ES"/>
        </w:rPr>
      </w:pPr>
    </w:p>
    <w:p w:rsidR="002C6A2A" w:rsidRDefault="002C6A2A" w:rsidP="002C6A2A">
      <w:pPr>
        <w:jc w:val="both"/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04F3538" wp14:editId="49B9675B">
            <wp:simplePos x="0" y="0"/>
            <wp:positionH relativeFrom="page">
              <wp:posOffset>2359389</wp:posOffset>
            </wp:positionH>
            <wp:positionV relativeFrom="paragraph">
              <wp:posOffset>139065</wp:posOffset>
            </wp:positionV>
            <wp:extent cx="1442132" cy="1339052"/>
            <wp:effectExtent l="190500" t="57150" r="24765" b="22352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orboleta-png-borboletinha-cute-linda-fofa-www.imagenspravoces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6972">
                      <a:off x="0" y="0"/>
                      <a:ext cx="1442132" cy="133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BEE8DF" wp14:editId="7EF8928B">
                <wp:simplePos x="0" y="0"/>
                <wp:positionH relativeFrom="margin">
                  <wp:posOffset>-1064260</wp:posOffset>
                </wp:positionH>
                <wp:positionV relativeFrom="paragraph">
                  <wp:posOffset>367556</wp:posOffset>
                </wp:positionV>
                <wp:extent cx="7803931" cy="1285875"/>
                <wp:effectExtent l="0" t="0" r="6985" b="9525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3931" cy="1285875"/>
                          <a:chOff x="0" y="0"/>
                          <a:chExt cx="7803997" cy="128587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8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6620" y="0"/>
                            <a:ext cx="343408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8220" y="0"/>
                            <a:ext cx="3515777" cy="12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8BEAFE" id="Grupo 98" o:spid="_x0000_s1026" style="position:absolute;margin-left:-83.8pt;margin-top:28.95pt;width:614.5pt;height:101.25pt;z-index:251660288;mso-position-horizontal-relative:margin;mso-width-relative:margin" coordsize="78039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width:34340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gDzCAAAA2gAAAA8AAABkcnMvZG93bnJldi54bWxEj0uLwkAQhO8L/oehhb2tEz2oREfxgejF&#10;gw/EY5tpk2CmJ2YmJvvvHWFhj0VVfUVN560pxIsql1tW0O9FIIgTq3NOFZxPm58xCOeRNRaWScEv&#10;OZjPOl9TjLVt+ECvo09FgLCLUUHmfRlL6ZKMDLqeLYmDd7eVQR9klUpdYRPgppCDKBpKgzmHhQxL&#10;WmWUPI61UXCv17d9fXmO9FjrJV2bbbHLt0p9d9vFBISn1v+H/9o7rWAEnyvhBs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A8wgAAANoAAAAPAAAAAAAAAAAAAAAAAJ8C&#10;AABkcnMvZG93bnJldi54bWxQSwUGAAAAAAQABAD3AAAAjgMAAAAA&#10;">
                  <v:imagedata r:id="rId17" o:title=""/>
                  <v:path arrowok="t"/>
                </v:shape>
                <v:shape id="Imagen 29" o:spid="_x0000_s1028" type="#_x0000_t75" style="position:absolute;left:29166;width:34341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WxLDAAAA2wAAAA8AAABkcnMvZG93bnJldi54bWxEj0GLwjAUhO+C/yE8wZum62F1q1FWZdGL&#10;B91l8fhsnm2xealNauu/N4LgcZiZb5jZojWFuFHlcssKPoYRCOLE6pxTBX+/P4MJCOeRNRaWScGd&#10;HCzm3c4MY20b3tPt4FMRIOxiVJB5X8ZSuiQjg25oS+LgnW1l0AdZpVJX2AS4KeQoij6lwZzDQoYl&#10;rTJKLofaKDjX69Ou/r+O9UTrJR2bTbHNN0r1e+33FISn1r/Dr/ZWKxh9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tbEsMAAADbAAAADwAAAAAAAAAAAAAAAACf&#10;AgAAZHJzL2Rvd25yZXYueG1sUEsFBgAAAAAEAAQA9wAAAI8DAAAAAA==&#10;">
                  <v:imagedata r:id="rId17" o:title=""/>
                  <v:path arrowok="t"/>
                </v:shape>
                <v:shape id="Imagen 30" o:spid="_x0000_s1029" type="#_x0000_t75" style="position:absolute;left:42882;width:3515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eTC+AAAA2wAAAA8AAABkcnMvZG93bnJldi54bWxET8uKwjAU3Qv+Q7iCuzHxMQ+qUVQUBlxN&#10;9QMuzbWtNje1iVr9+slCcHk479mitZW4UeNLxxqGAwWCOHOm5FzDYb/9+AHhA7LByjFpeJCHxbzb&#10;mWFi3J3/6JaGXMQQ9glqKEKoEyl9VpBFP3A1ceSOrrEYImxyaRq8x3BbyZFSX9JiybGhwJrWBWXn&#10;9Go1nFeEaW6V2uwm389LNanpRJ9a93vtcgoiUBve4pf712gYx/XxS/wBcv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0eTC+AAAA2wAAAA8AAAAAAAAAAAAAAAAAnwIAAGRy&#10;cy9kb3ducmV2LnhtbFBLBQYAAAAABAAEAPcAAACKAw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</w:p>
    <w:p w:rsidR="002C6A2A" w:rsidRDefault="002C6A2A" w:rsidP="002C6A2A">
      <w:pPr>
        <w:rPr>
          <w:noProof/>
          <w:lang w:val="es-ES"/>
        </w:rPr>
      </w:pPr>
    </w:p>
    <w:p w:rsidR="00563EEF" w:rsidRDefault="00F175CC" w:rsidP="002C6A2A">
      <w:pPr>
        <w:rPr>
          <w:noProof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2051456" behindDoc="1" locked="0" layoutInCell="1" allowOverlap="1" wp14:anchorId="0FEBA309" wp14:editId="5DDA379B">
            <wp:simplePos x="0" y="0"/>
            <wp:positionH relativeFrom="page">
              <wp:align>right</wp:align>
            </wp:positionH>
            <wp:positionV relativeFrom="paragraph">
              <wp:posOffset>-1080244</wp:posOffset>
            </wp:positionV>
            <wp:extent cx="7772400" cy="2591368"/>
            <wp:effectExtent l="0" t="0" r="0" b="0"/>
            <wp:wrapNone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59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EEF" w:rsidRDefault="00563EEF" w:rsidP="002C6A2A">
      <w:pPr>
        <w:rPr>
          <w:noProof/>
          <w:lang w:val="es-ES"/>
        </w:rPr>
      </w:pPr>
    </w:p>
    <w:p w:rsidR="00563EEF" w:rsidRDefault="00563EEF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563EEF" w:rsidRDefault="00061E47" w:rsidP="002C6A2A">
      <w:pPr>
        <w:rPr>
          <w:noProof/>
          <w:lang w:val="es-ES"/>
        </w:rPr>
      </w:pPr>
      <w:r w:rsidRPr="00061E47">
        <w:rPr>
          <w:noProof/>
          <w:color w:val="auto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6DAA192" wp14:editId="6C755399">
                <wp:simplePos x="0" y="0"/>
                <wp:positionH relativeFrom="page">
                  <wp:posOffset>6399530</wp:posOffset>
                </wp:positionH>
                <wp:positionV relativeFrom="paragraph">
                  <wp:posOffset>177909</wp:posOffset>
                </wp:positionV>
                <wp:extent cx="1339850" cy="5592445"/>
                <wp:effectExtent l="0" t="0" r="0" b="8255"/>
                <wp:wrapNone/>
                <wp:docPr id="8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59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Default="002E4ED3" w:rsidP="00061E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A192" id="_x0000_s1027" type="#_x0000_t202" style="position:absolute;left:0;text-align:left;margin-left:503.9pt;margin-top:14pt;width:105.5pt;height:440.3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" stroked="f">
                <v:textbox>
                  <w:txbxContent>
                    <w:p w:rsidR="002E4ED3" w:rsidRDefault="002E4ED3" w:rsidP="00061E47"/>
                  </w:txbxContent>
                </v:textbox>
                <w10:wrap anchorx="page"/>
              </v:shape>
            </w:pict>
          </mc:Fallback>
        </mc:AlternateContent>
      </w:r>
      <w:r w:rsidRPr="00061E47">
        <w:rPr>
          <w:noProof/>
          <w:color w:val="auto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C15148F" wp14:editId="7FC29513">
                <wp:simplePos x="0" y="0"/>
                <wp:positionH relativeFrom="page">
                  <wp:align>left</wp:align>
                </wp:positionH>
                <wp:positionV relativeFrom="paragraph">
                  <wp:posOffset>168275</wp:posOffset>
                </wp:positionV>
                <wp:extent cx="1339850" cy="5592445"/>
                <wp:effectExtent l="0" t="0" r="0" b="8255"/>
                <wp:wrapNone/>
                <wp:docPr id="8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59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Default="002E4E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148F" id="_x0000_s1028" type="#_x0000_t202" style="position:absolute;left:0;text-align:left;margin-left:0;margin-top:13.25pt;width:105.5pt;height:440.35pt;z-index:-251529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" stroked="f">
                <v:textbox>
                  <w:txbxContent>
                    <w:p w:rsidR="002E4ED3" w:rsidRDefault="002E4ED3"/>
                  </w:txbxContent>
                </v:textbox>
                <w10:wrap anchorx="page"/>
              </v:shape>
            </w:pict>
          </mc:Fallback>
        </mc:AlternateContent>
      </w:r>
    </w:p>
    <w:p w:rsidR="00310F5C" w:rsidRDefault="00310F5C" w:rsidP="00310F5C">
      <w:pPr>
        <w:jc w:val="both"/>
        <w:rPr>
          <w:noProof/>
          <w:lang w:val="es-ES"/>
        </w:rPr>
      </w:pPr>
    </w:p>
    <w:p w:rsidR="00563EEF" w:rsidRDefault="00563EEF" w:rsidP="002C6A2A">
      <w:pPr>
        <w:rPr>
          <w:noProof/>
          <w:lang w:val="es-ES"/>
        </w:rPr>
      </w:pPr>
    </w:p>
    <w:p w:rsidR="00563EEF" w:rsidRPr="00304A36" w:rsidRDefault="00563EEF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  <w:r w:rsidRPr="00304A36">
        <w:rPr>
          <w:rFonts w:asciiTheme="majorHAnsi" w:hAnsiTheme="majorHAnsi"/>
          <w:noProof/>
          <w:color w:val="auto"/>
          <w:sz w:val="44"/>
          <w:lang w:val="es-MX"/>
        </w:rPr>
        <w:t>Nombre de la Profesora</w:t>
      </w:r>
      <w:r w:rsidR="00245624">
        <w:rPr>
          <w:rFonts w:asciiTheme="majorHAnsi" w:hAnsiTheme="majorHAnsi"/>
          <w:noProof/>
          <w:color w:val="auto"/>
          <w:sz w:val="44"/>
          <w:lang w:val="es-MX"/>
        </w:rPr>
        <w:t>/or</w:t>
      </w:r>
      <w:r w:rsidRPr="00304A36">
        <w:rPr>
          <w:rFonts w:asciiTheme="majorHAnsi" w:hAnsiTheme="majorHAnsi"/>
          <w:noProof/>
          <w:color w:val="auto"/>
          <w:sz w:val="44"/>
          <w:lang w:val="es-MX"/>
        </w:rPr>
        <w:t>:</w:t>
      </w:r>
    </w:p>
    <w:p w:rsidR="00310F5C" w:rsidRPr="00304A36" w:rsidRDefault="00310F5C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</w:p>
    <w:p w:rsidR="00563EEF" w:rsidRPr="00304A36" w:rsidRDefault="00310F5C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  <w:r w:rsidRPr="00304A36">
        <w:rPr>
          <w:rFonts w:asciiTheme="majorHAnsi" w:hAnsiTheme="majorHAnsi"/>
          <w:noProof/>
          <w:color w:val="auto"/>
          <w:sz w:val="44"/>
          <w:lang w:val="es-MX"/>
        </w:rPr>
        <w:t>Direcció</w:t>
      </w:r>
      <w:r w:rsidR="00563EEF" w:rsidRPr="00304A36">
        <w:rPr>
          <w:rFonts w:asciiTheme="majorHAnsi" w:hAnsiTheme="majorHAnsi"/>
          <w:noProof/>
          <w:color w:val="auto"/>
          <w:sz w:val="44"/>
          <w:lang w:val="es-MX"/>
        </w:rPr>
        <w:t xml:space="preserve">n: </w:t>
      </w:r>
    </w:p>
    <w:p w:rsidR="00563EEF" w:rsidRPr="00304A36" w:rsidRDefault="00563EEF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</w:p>
    <w:p w:rsidR="00310F5C" w:rsidRPr="00304A36" w:rsidRDefault="00310F5C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</w:p>
    <w:p w:rsidR="00310F5C" w:rsidRPr="00304A36" w:rsidRDefault="00310F5C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  <w:r w:rsidRPr="00304A36">
        <w:rPr>
          <w:rFonts w:asciiTheme="majorHAnsi" w:hAnsiTheme="majorHAnsi"/>
          <w:noProof/>
          <w:color w:val="auto"/>
          <w:sz w:val="44"/>
          <w:lang w:val="es-MX"/>
        </w:rPr>
        <w:t>Número telefónico:</w:t>
      </w:r>
    </w:p>
    <w:p w:rsidR="00310F5C" w:rsidRPr="00304A36" w:rsidRDefault="00310F5C" w:rsidP="002C6A2A">
      <w:pPr>
        <w:rPr>
          <w:rFonts w:asciiTheme="majorHAnsi" w:hAnsiTheme="majorHAnsi"/>
          <w:b/>
          <w:noProof/>
          <w:color w:val="auto"/>
          <w:sz w:val="52"/>
          <w:lang w:val="es-MX"/>
        </w:rPr>
      </w:pPr>
    </w:p>
    <w:p w:rsidR="00310F5C" w:rsidRPr="00304A36" w:rsidRDefault="00310F5C" w:rsidP="002C6A2A">
      <w:pPr>
        <w:rPr>
          <w:rFonts w:asciiTheme="majorHAnsi" w:hAnsiTheme="majorHAnsi"/>
          <w:b/>
          <w:noProof/>
          <w:color w:val="auto"/>
          <w:sz w:val="52"/>
          <w:lang w:val="es-MX"/>
        </w:rPr>
      </w:pPr>
    </w:p>
    <w:p w:rsidR="00310F5C" w:rsidRPr="00304A36" w:rsidRDefault="00F175CC" w:rsidP="002C6A2A">
      <w:pPr>
        <w:rPr>
          <w:rFonts w:asciiTheme="majorHAnsi" w:hAnsiTheme="majorHAnsi"/>
          <w:noProof/>
          <w:color w:val="auto"/>
          <w:sz w:val="44"/>
          <w:lang w:val="es-MX"/>
        </w:rPr>
      </w:pPr>
      <w:r w:rsidRPr="00304A36">
        <w:rPr>
          <w:rFonts w:asciiTheme="majorHAnsi" w:hAnsiTheme="majorHAnsi"/>
          <w:b/>
          <w:noProof/>
          <w:color w:val="auto"/>
          <w:sz w:val="40"/>
          <w:lang w:val="es-ES" w:eastAsia="es-ES"/>
        </w:rPr>
        <w:drawing>
          <wp:anchor distT="0" distB="0" distL="114300" distR="114300" simplePos="0" relativeHeight="252054528" behindDoc="1" locked="0" layoutInCell="1" allowOverlap="1" wp14:anchorId="01A50154" wp14:editId="3230A352">
            <wp:simplePos x="0" y="0"/>
            <wp:positionH relativeFrom="column">
              <wp:posOffset>-985607</wp:posOffset>
            </wp:positionH>
            <wp:positionV relativeFrom="paragraph">
              <wp:posOffset>472155</wp:posOffset>
            </wp:positionV>
            <wp:extent cx="5791835" cy="1527175"/>
            <wp:effectExtent l="0" t="0" r="0" b="0"/>
            <wp:wrapNone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buhos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5C" w:rsidRPr="00304A36">
        <w:rPr>
          <w:rFonts w:asciiTheme="majorHAnsi" w:hAnsiTheme="majorHAnsi"/>
          <w:noProof/>
          <w:color w:val="auto"/>
          <w:sz w:val="44"/>
          <w:lang w:val="es-MX"/>
        </w:rPr>
        <w:t>Correo Electrónico:</w:t>
      </w:r>
    </w:p>
    <w:p w:rsidR="00310F5C" w:rsidRPr="00304A36" w:rsidRDefault="00310F5C" w:rsidP="002C6A2A">
      <w:pPr>
        <w:rPr>
          <w:rFonts w:asciiTheme="majorHAnsi" w:hAnsiTheme="majorHAnsi"/>
          <w:b/>
          <w:noProof/>
          <w:color w:val="auto"/>
          <w:sz w:val="52"/>
          <w:lang w:val="es-MX"/>
        </w:rPr>
      </w:pP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F175CC" w:rsidRDefault="00F175CC" w:rsidP="002C6A2A">
      <w:pPr>
        <w:rPr>
          <w:b/>
          <w:noProof/>
          <w:color w:val="auto"/>
          <w:sz w:val="40"/>
          <w:lang w:val="es-MX"/>
        </w:rPr>
      </w:pPr>
    </w:p>
    <w:p w:rsidR="00E8092D" w:rsidRDefault="00F175CC" w:rsidP="00E8092D">
      <w:pPr>
        <w:pStyle w:val="Puesto"/>
        <w:rPr>
          <w:noProof/>
          <w:color w:val="auto"/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53504" behindDoc="1" locked="0" layoutInCell="1" allowOverlap="1" wp14:anchorId="43E63ECB" wp14:editId="7303C8A9">
            <wp:simplePos x="0" y="0"/>
            <wp:positionH relativeFrom="margin">
              <wp:posOffset>-1067326</wp:posOffset>
            </wp:positionH>
            <wp:positionV relativeFrom="paragraph">
              <wp:posOffset>431165</wp:posOffset>
            </wp:positionV>
            <wp:extent cx="7772400" cy="2591368"/>
            <wp:effectExtent l="0" t="0" r="0" b="0"/>
            <wp:wrapNone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259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DAE" w:rsidRDefault="00D15DAE" w:rsidP="00D15DAE">
      <w:pPr>
        <w:rPr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E8092D" w:rsidRDefault="00F175CC" w:rsidP="00E8092D">
      <w:pPr>
        <w:pStyle w:val="Puesto"/>
        <w:rPr>
          <w:noProof/>
          <w:lang w:val="es-MX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709285" cy="8077835"/>
            <wp:effectExtent l="0" t="0" r="5715" b="0"/>
            <wp:docPr id="906" name="Imagen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resolcalendar_Página_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5C" w:rsidRPr="00304A36" w:rsidRDefault="00774952" w:rsidP="00310F5C">
      <w:pPr>
        <w:pStyle w:val="Puesto"/>
        <w:rPr>
          <w:noProof/>
          <w:sz w:val="56"/>
          <w:lang w:val="es-MX"/>
        </w:rPr>
      </w:pPr>
      <w:r w:rsidRPr="00304A36">
        <w:rPr>
          <w:b/>
          <w:noProof/>
          <w:color w:val="auto"/>
          <w:sz w:val="40"/>
          <w:lang w:val="es-ES" w:eastAsia="es-ES"/>
        </w:rPr>
        <w:lastRenderedPageBreak/>
        <w:drawing>
          <wp:anchor distT="0" distB="0" distL="114300" distR="114300" simplePos="0" relativeHeight="251793408" behindDoc="0" locked="0" layoutInCell="1" allowOverlap="1" wp14:anchorId="312CA062" wp14:editId="18119F1A">
            <wp:simplePos x="0" y="0"/>
            <wp:positionH relativeFrom="margin">
              <wp:posOffset>4761186</wp:posOffset>
            </wp:positionH>
            <wp:positionV relativeFrom="paragraph">
              <wp:posOffset>39129</wp:posOffset>
            </wp:positionV>
            <wp:extent cx="1576551" cy="877897"/>
            <wp:effectExtent l="0" t="0" r="5080" b="0"/>
            <wp:wrapNone/>
            <wp:docPr id="871" name="Imagen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bc3baho-comienzo-de-curs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51" cy="87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5C" w:rsidRPr="00304A36">
        <w:rPr>
          <w:noProof/>
          <w:sz w:val="56"/>
          <w:lang w:val="es-MX"/>
        </w:rPr>
        <w:t xml:space="preserve">Directorio Telefónico </w:t>
      </w:r>
    </w:p>
    <w:p w:rsidR="00310F5C" w:rsidRPr="00F175CC" w:rsidRDefault="002E4ED3" w:rsidP="002C6A2A">
      <w:pPr>
        <w:rPr>
          <w:rFonts w:ascii="Anna" w:hAnsi="Anna"/>
          <w:b/>
          <w:noProof/>
          <w:color w:val="auto"/>
          <w:sz w:val="40"/>
          <w:lang w:val="es-MX"/>
        </w:rPr>
      </w:pPr>
      <w:r>
        <w:rPr>
          <w:rFonts w:asciiTheme="majorHAnsi" w:hAnsiTheme="majorHAnsi"/>
          <w:b/>
          <w:noProof/>
          <w:color w:val="auto"/>
          <w:sz w:val="40"/>
          <w:lang w:val="es-MX"/>
        </w:rPr>
        <w:t>(F</w:t>
      </w:r>
      <w:r w:rsidR="00310F5C" w:rsidRPr="00304A36">
        <w:rPr>
          <w:rFonts w:asciiTheme="majorHAnsi" w:hAnsiTheme="majorHAnsi"/>
          <w:b/>
          <w:noProof/>
          <w:color w:val="auto"/>
          <w:sz w:val="40"/>
          <w:lang w:val="es-MX"/>
        </w:rPr>
        <w:t>amilia</w:t>
      </w:r>
      <w:r w:rsidR="00310F5C" w:rsidRPr="00F175CC">
        <w:rPr>
          <w:rFonts w:ascii="Anna" w:hAnsi="Anna"/>
          <w:b/>
          <w:noProof/>
          <w:color w:val="auto"/>
          <w:sz w:val="40"/>
          <w:lang w:val="es-MX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310F5C" w:rsidTr="00CD32F3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310F5C" w:rsidRDefault="00CD32F3" w:rsidP="00CD32F3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1" locked="0" layoutInCell="1" allowOverlap="1" wp14:anchorId="443418BA" wp14:editId="1DA56460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F5C" w:rsidTr="00CD32F3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310F5C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 wp14:anchorId="6D087151" wp14:editId="77F02456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310F5C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 wp14:anchorId="52AEF772" wp14:editId="1D57A22A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D32F3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45F4DF41" wp14:editId="5E258AB7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p w:rsidR="00CD32F3" w:rsidRPr="00CD32F3" w:rsidRDefault="00CD32F3" w:rsidP="00310F5C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1" locked="0" layoutInCell="1" allowOverlap="1" wp14:anchorId="614780F8" wp14:editId="0F2B98EA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 wp14:anchorId="1696154A" wp14:editId="16BB67EA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2E8E400B" wp14:editId="223BBD24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 wp14:anchorId="68D3CB11" wp14:editId="202245D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9984" behindDoc="1" locked="0" layoutInCell="1" allowOverlap="1" wp14:anchorId="5DDDE37B" wp14:editId="246CBD20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 wp14:anchorId="7AA04D7D" wp14:editId="72C99E95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 wp14:anchorId="3BD5A2CE" wp14:editId="0DD3893D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04" name="Imagen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 wp14:anchorId="074498D1" wp14:editId="6DA7517B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05" name="Imagen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1" locked="0" layoutInCell="1" allowOverlap="1" wp14:anchorId="46EDC76E" wp14:editId="2B08A898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06" name="Imagen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06389CB3" wp14:editId="44E02B76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07" name="Imagen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 wp14:anchorId="66F01CB1" wp14:editId="24898F70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08" name="Imagen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4C508D0F" wp14:editId="49405C54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09" name="Imagen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0224" behindDoc="1" locked="0" layoutInCell="1" allowOverlap="1" wp14:anchorId="4522E13A" wp14:editId="66273852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0" name="Imagen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2272" behindDoc="0" locked="0" layoutInCell="1" allowOverlap="1" wp14:anchorId="09A8A238" wp14:editId="2563FE8F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1" name="Imagen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 wp14:anchorId="082980FB" wp14:editId="3B45C62C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12" name="Imagen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3296" behindDoc="0" locked="0" layoutInCell="1" allowOverlap="1" wp14:anchorId="7ED0472B" wp14:editId="17473DE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13" name="Imagen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5344" behindDoc="1" locked="0" layoutInCell="1" allowOverlap="1" wp14:anchorId="231D7A97" wp14:editId="3CF4BFE2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4" name="Imagen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7392" behindDoc="0" locked="0" layoutInCell="1" allowOverlap="1" wp14:anchorId="14721074" wp14:editId="76EDF353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5" name="Imagen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6368" behindDoc="0" locked="0" layoutInCell="1" allowOverlap="1" wp14:anchorId="219CB868" wp14:editId="145B2DFF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16" name="Imagen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8416" behindDoc="0" locked="0" layoutInCell="1" allowOverlap="1" wp14:anchorId="09005CAB" wp14:editId="6DEFB51B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17" name="Imagen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0464" behindDoc="1" locked="0" layoutInCell="1" allowOverlap="1" wp14:anchorId="7A3C07CF" wp14:editId="6C047F5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8" name="Imagen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3536" behindDoc="0" locked="0" layoutInCell="1" allowOverlap="1" wp14:anchorId="03952EA8" wp14:editId="0D2B899F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9" name="Imagen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1488" behindDoc="0" locked="0" layoutInCell="1" allowOverlap="1" wp14:anchorId="5A4B6124" wp14:editId="18DA8DC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21" name="Imagen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2512" behindDoc="0" locked="0" layoutInCell="1" allowOverlap="1" wp14:anchorId="137CD944" wp14:editId="37A7C95D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23" name="Imagen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p w:rsidR="00CD32F3" w:rsidRPr="00CD32F3" w:rsidRDefault="00CD32F3" w:rsidP="00CD32F3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4560" behindDoc="1" locked="0" layoutInCell="1" allowOverlap="1" wp14:anchorId="09E67F17" wp14:editId="6AA65258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24" name="Imagen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6608" behindDoc="0" locked="0" layoutInCell="1" allowOverlap="1" wp14:anchorId="09B1F4A1" wp14:editId="0B02853B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25" name="Imagen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5584" behindDoc="0" locked="0" layoutInCell="1" allowOverlap="1" wp14:anchorId="7ABDD982" wp14:editId="604E4F74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26" name="Imagen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7632" behindDoc="0" locked="0" layoutInCell="1" allowOverlap="1" wp14:anchorId="374AFF77" wp14:editId="53374867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27" name="Imagen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8656" behindDoc="1" locked="0" layoutInCell="1" allowOverlap="1" wp14:anchorId="0AE17EE6" wp14:editId="07CDEB1D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28" name="Imagen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0704" behindDoc="0" locked="0" layoutInCell="1" allowOverlap="1" wp14:anchorId="01C17BCD" wp14:editId="76B706CA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29" name="Imagen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9680" behindDoc="0" locked="0" layoutInCell="1" allowOverlap="1" wp14:anchorId="668C70BD" wp14:editId="34CDEF1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30" name="Imagen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1728" behindDoc="0" locked="0" layoutInCell="1" allowOverlap="1" wp14:anchorId="5B59CC19" wp14:editId="1EF7C24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31" name="Imagen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2752" behindDoc="1" locked="0" layoutInCell="1" allowOverlap="1" wp14:anchorId="21E43C63" wp14:editId="4BED76B5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32" name="Imagen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4800" behindDoc="0" locked="0" layoutInCell="1" allowOverlap="1" wp14:anchorId="6FEFE84D" wp14:editId="61AFB70D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33" name="Imagen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3776" behindDoc="0" locked="0" layoutInCell="1" allowOverlap="1" wp14:anchorId="2D0E48E9" wp14:editId="180FEEA9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34" name="Imagen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5824" behindDoc="0" locked="0" layoutInCell="1" allowOverlap="1" wp14:anchorId="36437EF8" wp14:editId="566AC51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35" name="Imagen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6848" behindDoc="1" locked="0" layoutInCell="1" allowOverlap="1" wp14:anchorId="5916CFE7" wp14:editId="5B32A9A2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68" name="Imagen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8896" behindDoc="0" locked="0" layoutInCell="1" allowOverlap="1" wp14:anchorId="41A28817" wp14:editId="134BA4D6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69" name="Imagen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7872" behindDoc="0" locked="0" layoutInCell="1" allowOverlap="1" wp14:anchorId="57FF6E59" wp14:editId="7D39268B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70" name="Imagen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9920" behindDoc="0" locked="0" layoutInCell="1" allowOverlap="1" wp14:anchorId="14889703" wp14:editId="571612F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71" name="Imagen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0944" behindDoc="1" locked="0" layoutInCell="1" allowOverlap="1" wp14:anchorId="04E1CB59" wp14:editId="6542CB5A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72" name="Imagen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2992" behindDoc="0" locked="0" layoutInCell="1" allowOverlap="1" wp14:anchorId="4E803A79" wp14:editId="28501AAF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73" name="Imagen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1968" behindDoc="0" locked="0" layoutInCell="1" allowOverlap="1" wp14:anchorId="241C868A" wp14:editId="7562233D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74" name="Imagen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4016" behindDoc="0" locked="0" layoutInCell="1" allowOverlap="1" wp14:anchorId="50EEC376" wp14:editId="72CD59B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75" name="Imagen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5200" behindDoc="1" locked="0" layoutInCell="1" allowOverlap="1" wp14:anchorId="0B78FC31" wp14:editId="3B6FA297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8272" behindDoc="0" locked="0" layoutInCell="1" allowOverlap="1" wp14:anchorId="44BD5CF0" wp14:editId="2FA3341D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29" name="Imagen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6224" behindDoc="0" locked="0" layoutInCell="1" allowOverlap="1" wp14:anchorId="2312F69B" wp14:editId="298B696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1" name="Imagen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7248" behindDoc="0" locked="0" layoutInCell="1" allowOverlap="1" wp14:anchorId="64569C9B" wp14:editId="69C2D58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32" name="Imagen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9296" behindDoc="1" locked="0" layoutInCell="1" allowOverlap="1" wp14:anchorId="72857E9E" wp14:editId="06575B8D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33" name="Imagen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1344" behindDoc="0" locked="0" layoutInCell="1" allowOverlap="1" wp14:anchorId="605FF647" wp14:editId="5C77FBA0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34" name="Imagen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0320" behindDoc="0" locked="0" layoutInCell="1" allowOverlap="1" wp14:anchorId="01FD104E" wp14:editId="6467386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5" name="Imagen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2368" behindDoc="0" locked="0" layoutInCell="1" allowOverlap="1" wp14:anchorId="66EADC59" wp14:editId="5B141D8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36" name="Imagen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3392" behindDoc="1" locked="0" layoutInCell="1" allowOverlap="1" wp14:anchorId="2DBD5354" wp14:editId="53329974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37" name="Imagen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5440" behindDoc="0" locked="0" layoutInCell="1" allowOverlap="1" wp14:anchorId="5735CC1C" wp14:editId="45E42743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38" name="Imagen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4416" behindDoc="0" locked="0" layoutInCell="1" allowOverlap="1" wp14:anchorId="5CC30E0E" wp14:editId="41FF0B53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9" name="Imagen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6464" behindDoc="0" locked="0" layoutInCell="1" allowOverlap="1" wp14:anchorId="706239A1" wp14:editId="0349C47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0" name="Imagen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7488" behindDoc="1" locked="0" layoutInCell="1" allowOverlap="1" wp14:anchorId="400296CB" wp14:editId="3E5FBEDE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1" name="Imagen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9536" behindDoc="0" locked="0" layoutInCell="1" allowOverlap="1" wp14:anchorId="7A2A2250" wp14:editId="3D7344D5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42" name="Imagen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8512" behindDoc="0" locked="0" layoutInCell="1" allowOverlap="1" wp14:anchorId="0A247D45" wp14:editId="34E66408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43" name="Imagen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0560" behindDoc="0" locked="0" layoutInCell="1" allowOverlap="1" wp14:anchorId="059867F1" wp14:editId="42D844A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4" name="Imagen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1584" behindDoc="1" locked="0" layoutInCell="1" allowOverlap="1" wp14:anchorId="7DCE3B57" wp14:editId="6BC76ACB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5" name="Imagen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3632" behindDoc="0" locked="0" layoutInCell="1" allowOverlap="1" wp14:anchorId="5C58E70E" wp14:editId="59A4E0EC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46" name="Imagen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2608" behindDoc="0" locked="0" layoutInCell="1" allowOverlap="1" wp14:anchorId="25559999" wp14:editId="5FF2509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47" name="Imagen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4656" behindDoc="0" locked="0" layoutInCell="1" allowOverlap="1" wp14:anchorId="6E0A4156" wp14:editId="1A797EF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8" name="Imagen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5680" behindDoc="1" locked="0" layoutInCell="1" allowOverlap="1" wp14:anchorId="4207E9BF" wp14:editId="449F2A70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9" name="Imagen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7728" behindDoc="0" locked="0" layoutInCell="1" allowOverlap="1" wp14:anchorId="292BF3AA" wp14:editId="162F8698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0" name="Imagen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6704" behindDoc="0" locked="0" layoutInCell="1" allowOverlap="1" wp14:anchorId="384B33C9" wp14:editId="380E733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51" name="Imagen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8752" behindDoc="0" locked="0" layoutInCell="1" allowOverlap="1" wp14:anchorId="1D662274" wp14:editId="7244751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52" name="Imagen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0800" behindDoc="1" locked="0" layoutInCell="1" allowOverlap="1" wp14:anchorId="0B78FC31" wp14:editId="3B6FA297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53" name="Imagen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3872" behindDoc="0" locked="0" layoutInCell="1" allowOverlap="1" wp14:anchorId="44BD5CF0" wp14:editId="2FA3341D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4" name="Imagen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1824" behindDoc="0" locked="0" layoutInCell="1" allowOverlap="1" wp14:anchorId="2312F69B" wp14:editId="298B696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55" name="Imagen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2848" behindDoc="0" locked="0" layoutInCell="1" allowOverlap="1" wp14:anchorId="64569C9B" wp14:editId="69C2D58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56" name="Imagen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4896" behindDoc="1" locked="0" layoutInCell="1" allowOverlap="1" wp14:anchorId="72857E9E" wp14:editId="06575B8D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57" name="Imagen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6944" behindDoc="0" locked="0" layoutInCell="1" allowOverlap="1" wp14:anchorId="605FF647" wp14:editId="5C77FBA0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9" name="Imagen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5920" behindDoc="0" locked="0" layoutInCell="1" allowOverlap="1" wp14:anchorId="01FD104E" wp14:editId="6467386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7968" behindDoc="0" locked="0" layoutInCell="1" allowOverlap="1" wp14:anchorId="66EADC59" wp14:editId="5B141D8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8992" behindDoc="1" locked="0" layoutInCell="1" allowOverlap="1" wp14:anchorId="2DBD5354" wp14:editId="53329974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1040" behindDoc="0" locked="0" layoutInCell="1" allowOverlap="1" wp14:anchorId="5735CC1C" wp14:editId="45E42743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0016" behindDoc="0" locked="0" layoutInCell="1" allowOverlap="1" wp14:anchorId="5CC30E0E" wp14:editId="41FF0B53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2064" behindDoc="0" locked="0" layoutInCell="1" allowOverlap="1" wp14:anchorId="706239A1" wp14:editId="0349C47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3088" behindDoc="1" locked="0" layoutInCell="1" allowOverlap="1" wp14:anchorId="400296CB" wp14:editId="3E5FBEDE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5136" behindDoc="0" locked="0" layoutInCell="1" allowOverlap="1" wp14:anchorId="7A2A2250" wp14:editId="3D7344D5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4112" behindDoc="0" locked="0" layoutInCell="1" allowOverlap="1" wp14:anchorId="0A247D45" wp14:editId="34E66408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6160" behindDoc="0" locked="0" layoutInCell="1" allowOverlap="1" wp14:anchorId="059867F1" wp14:editId="42D844A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7184" behindDoc="1" locked="0" layoutInCell="1" allowOverlap="1" wp14:anchorId="7DCE3B57" wp14:editId="6BC76ACB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9232" behindDoc="0" locked="0" layoutInCell="1" allowOverlap="1" wp14:anchorId="5C58E70E" wp14:editId="59A4E0EC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8208" behindDoc="0" locked="0" layoutInCell="1" allowOverlap="1" wp14:anchorId="25559999" wp14:editId="5FF2509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0256" behindDoc="0" locked="0" layoutInCell="1" allowOverlap="1" wp14:anchorId="6E0A4156" wp14:editId="1A797EF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9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1280" behindDoc="1" locked="0" layoutInCell="1" allowOverlap="1" wp14:anchorId="4207E9BF" wp14:editId="449F2A70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3328" behindDoc="0" locked="0" layoutInCell="1" allowOverlap="1" wp14:anchorId="292BF3AA" wp14:editId="162F8698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2304" behindDoc="0" locked="0" layoutInCell="1" allowOverlap="1" wp14:anchorId="384B33C9" wp14:editId="380E733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42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4352" behindDoc="0" locked="0" layoutInCell="1" allowOverlap="1" wp14:anchorId="1D662274" wp14:editId="7244751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6400" behindDoc="1" locked="0" layoutInCell="1" allowOverlap="1" wp14:anchorId="0B78FC31" wp14:editId="3B6FA297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9472" behindDoc="0" locked="0" layoutInCell="1" allowOverlap="1" wp14:anchorId="44BD5CF0" wp14:editId="2FA3341D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7424" behindDoc="0" locked="0" layoutInCell="1" allowOverlap="1" wp14:anchorId="2312F69B" wp14:editId="298B696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8448" behindDoc="0" locked="0" layoutInCell="1" allowOverlap="1" wp14:anchorId="64569C9B" wp14:editId="69C2D58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0496" behindDoc="1" locked="0" layoutInCell="1" allowOverlap="1" wp14:anchorId="72857E9E" wp14:editId="06575B8D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2544" behindDoc="0" locked="0" layoutInCell="1" allowOverlap="1" wp14:anchorId="605FF647" wp14:editId="5C77FBA0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1520" behindDoc="0" locked="0" layoutInCell="1" allowOverlap="1" wp14:anchorId="01FD104E" wp14:editId="6467386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3568" behindDoc="0" locked="0" layoutInCell="1" allowOverlap="1" wp14:anchorId="66EADC59" wp14:editId="5B141D8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4592" behindDoc="1" locked="0" layoutInCell="1" allowOverlap="1" wp14:anchorId="2DBD5354" wp14:editId="53329974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6640" behindDoc="0" locked="0" layoutInCell="1" allowOverlap="1" wp14:anchorId="5735CC1C" wp14:editId="45E42743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5616" behindDoc="0" locked="0" layoutInCell="1" allowOverlap="1" wp14:anchorId="5CC30E0E" wp14:editId="41FF0B53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7664" behindDoc="0" locked="0" layoutInCell="1" allowOverlap="1" wp14:anchorId="706239A1" wp14:editId="0349C47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8688" behindDoc="1" locked="0" layoutInCell="1" allowOverlap="1" wp14:anchorId="400296CB" wp14:editId="3E5FBEDE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0736" behindDoc="0" locked="0" layoutInCell="1" allowOverlap="1" wp14:anchorId="7A2A2250" wp14:editId="3D7344D5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9712" behindDoc="0" locked="0" layoutInCell="1" allowOverlap="1" wp14:anchorId="0A247D45" wp14:editId="34E66408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1760" behindDoc="0" locked="0" layoutInCell="1" allowOverlap="1" wp14:anchorId="059867F1" wp14:editId="42D844A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2784" behindDoc="1" locked="0" layoutInCell="1" allowOverlap="1" wp14:anchorId="7DCE3B57" wp14:editId="6BC76ACB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4832" behindDoc="0" locked="0" layoutInCell="1" allowOverlap="1" wp14:anchorId="5C58E70E" wp14:editId="59A4E0EC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3808" behindDoc="0" locked="0" layoutInCell="1" allowOverlap="1" wp14:anchorId="25559999" wp14:editId="5FF2509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5856" behindDoc="0" locked="0" layoutInCell="1" allowOverlap="1" wp14:anchorId="6E0A4156" wp14:editId="1A797EF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55" name="Imagen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6880" behindDoc="1" locked="0" layoutInCell="1" allowOverlap="1" wp14:anchorId="4207E9BF" wp14:editId="449F2A70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80" name="Imagen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8928" behindDoc="0" locked="0" layoutInCell="1" allowOverlap="1" wp14:anchorId="292BF3AA" wp14:editId="162F8698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81" name="Imagen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7904" behindDoc="0" locked="0" layoutInCell="1" allowOverlap="1" wp14:anchorId="384B33C9" wp14:editId="380E7332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83" name="Imagen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9952" behindDoc="0" locked="0" layoutInCell="1" allowOverlap="1" wp14:anchorId="1D662274" wp14:editId="72447515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96" name="Imagen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Pr="00304A36" w:rsidRDefault="00D01BBF" w:rsidP="00601AEE">
      <w:pPr>
        <w:pStyle w:val="Puesto"/>
        <w:rPr>
          <w:noProof/>
          <w:sz w:val="56"/>
          <w:lang w:val="es-MX"/>
        </w:rPr>
      </w:pPr>
      <w:r w:rsidRPr="00304A36">
        <w:rPr>
          <w:b/>
          <w:noProof/>
          <w:color w:val="auto"/>
          <w:sz w:val="40"/>
          <w:lang w:val="es-ES" w:eastAsia="es-ES"/>
        </w:rPr>
        <w:lastRenderedPageBreak/>
        <w:drawing>
          <wp:anchor distT="0" distB="0" distL="114300" distR="114300" simplePos="0" relativeHeight="251795456" behindDoc="0" locked="0" layoutInCell="1" allowOverlap="1" wp14:anchorId="50DB6031" wp14:editId="0B0627AC">
            <wp:simplePos x="0" y="0"/>
            <wp:positionH relativeFrom="margin">
              <wp:posOffset>4902570</wp:posOffset>
            </wp:positionH>
            <wp:positionV relativeFrom="paragraph">
              <wp:posOffset>23780</wp:posOffset>
            </wp:positionV>
            <wp:extent cx="1576070" cy="877570"/>
            <wp:effectExtent l="0" t="0" r="5080" b="0"/>
            <wp:wrapNone/>
            <wp:docPr id="872" name="Imagen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bc3baho-comienzo-de-curs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6CB" w:rsidRPr="00304A36">
        <w:rPr>
          <w:noProof/>
          <w:sz w:val="56"/>
          <w:lang w:val="es-MX"/>
        </w:rPr>
        <w:t>Directorio Telefónico</w:t>
      </w:r>
    </w:p>
    <w:p w:rsidR="004446CB" w:rsidRPr="00304A36" w:rsidRDefault="004446CB" w:rsidP="004446CB">
      <w:pPr>
        <w:rPr>
          <w:rFonts w:asciiTheme="majorHAnsi" w:hAnsiTheme="majorHAnsi"/>
          <w:b/>
          <w:noProof/>
          <w:color w:val="auto"/>
          <w:sz w:val="40"/>
          <w:lang w:val="es-MX"/>
        </w:rPr>
      </w:pPr>
      <w:r w:rsidRPr="00304A36">
        <w:rPr>
          <w:rFonts w:asciiTheme="majorHAnsi" w:hAnsiTheme="majorHAnsi"/>
          <w:b/>
          <w:noProof/>
          <w:color w:val="auto"/>
          <w:sz w:val="40"/>
          <w:lang w:val="es-MX"/>
        </w:rPr>
        <w:t>(Personal)</w:t>
      </w:r>
      <w:r w:rsidR="00D01BBF" w:rsidRPr="00304A36">
        <w:rPr>
          <w:rFonts w:asciiTheme="majorHAnsi" w:hAnsiTheme="majorHAnsi"/>
          <w:b/>
          <w:noProof/>
          <w:color w:val="auto"/>
          <w:sz w:val="40"/>
          <w:lang w:val="es-MX" w:eastAsia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6064" behindDoc="1" locked="0" layoutInCell="1" allowOverlap="1" wp14:anchorId="0335B547" wp14:editId="3E7819D8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23" name="Imagen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9136" behindDoc="0" locked="0" layoutInCell="1" allowOverlap="1" wp14:anchorId="20843E07" wp14:editId="0C4C52C3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24" name="Imagen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7088" behindDoc="0" locked="0" layoutInCell="1" allowOverlap="1" wp14:anchorId="670FA980" wp14:editId="5EE68936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25" name="Imagen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8112" behindDoc="0" locked="0" layoutInCell="1" allowOverlap="1" wp14:anchorId="4D2AC42B" wp14:editId="7CB4808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26" name="Imagen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p w:rsidR="004446CB" w:rsidRPr="00CD32F3" w:rsidRDefault="004446CB" w:rsidP="004446CB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0160" behindDoc="1" locked="0" layoutInCell="1" allowOverlap="1" wp14:anchorId="33B2E1BB" wp14:editId="708A88FD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27" name="Imagen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2208" behindDoc="0" locked="0" layoutInCell="1" allowOverlap="1" wp14:anchorId="0DB64BBF" wp14:editId="25849F5A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28" name="Imagen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1184" behindDoc="0" locked="0" layoutInCell="1" allowOverlap="1" wp14:anchorId="6BE205AD" wp14:editId="5900B0B6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29" name="Imagen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3232" behindDoc="0" locked="0" layoutInCell="1" allowOverlap="1" wp14:anchorId="0A88217E" wp14:editId="23799D6A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0" name="Imagen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4256" behindDoc="1" locked="0" layoutInCell="1" allowOverlap="1" wp14:anchorId="0B98BFA8" wp14:editId="7DFD42D4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1" name="Imagen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6304" behindDoc="0" locked="0" layoutInCell="1" allowOverlap="1" wp14:anchorId="77F9C50F" wp14:editId="4409CF0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5280" behindDoc="0" locked="0" layoutInCell="1" allowOverlap="1" wp14:anchorId="47572B43" wp14:editId="7623714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7328" behindDoc="0" locked="0" layoutInCell="1" allowOverlap="1" wp14:anchorId="48BD4C4B" wp14:editId="2124A633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8352" behindDoc="1" locked="0" layoutInCell="1" allowOverlap="1" wp14:anchorId="1608BAE9" wp14:editId="67F741F3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0400" behindDoc="0" locked="0" layoutInCell="1" allowOverlap="1" wp14:anchorId="13AA0828" wp14:editId="7D07AA30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9376" behindDoc="0" locked="0" layoutInCell="1" allowOverlap="1" wp14:anchorId="2A18F477" wp14:editId="1A674AFB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1424" behindDoc="0" locked="0" layoutInCell="1" allowOverlap="1" wp14:anchorId="07B4392F" wp14:editId="280263D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2448" behindDoc="1" locked="0" layoutInCell="1" allowOverlap="1" wp14:anchorId="7EBC150D" wp14:editId="1080828B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4496" behindDoc="0" locked="0" layoutInCell="1" allowOverlap="1" wp14:anchorId="2D1CDAD9" wp14:editId="4704943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3472" behindDoc="0" locked="0" layoutInCell="1" allowOverlap="1" wp14:anchorId="15B60215" wp14:editId="027A90C9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5520" behindDoc="0" locked="0" layoutInCell="1" allowOverlap="1" wp14:anchorId="3311287E" wp14:editId="344B2977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6544" behindDoc="1" locked="0" layoutInCell="1" allowOverlap="1" wp14:anchorId="428293D8" wp14:editId="266EA89A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8592" behindDoc="0" locked="0" layoutInCell="1" allowOverlap="1" wp14:anchorId="7E46DB55" wp14:editId="7F593F57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7568" behindDoc="0" locked="0" layoutInCell="1" allowOverlap="1" wp14:anchorId="1DDFE95D" wp14:editId="320858E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9616" behindDoc="0" locked="0" layoutInCell="1" allowOverlap="1" wp14:anchorId="0547274E" wp14:editId="15BB9436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1664" behindDoc="1" locked="0" layoutInCell="1" allowOverlap="1" wp14:anchorId="4A85D408" wp14:editId="0B2401C3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4736" behindDoc="0" locked="0" layoutInCell="1" allowOverlap="1" wp14:anchorId="7F645AEC" wp14:editId="4800FBB5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2688" behindDoc="0" locked="0" layoutInCell="1" allowOverlap="1" wp14:anchorId="68C51EDA" wp14:editId="6D3D71B3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9" name="Imagen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3712" behindDoc="0" locked="0" layoutInCell="1" allowOverlap="1" wp14:anchorId="693FDE6E" wp14:editId="52450C49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p w:rsidR="004446CB" w:rsidRPr="00CD32F3" w:rsidRDefault="004446CB" w:rsidP="004446CB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5760" behindDoc="1" locked="0" layoutInCell="1" allowOverlap="1" wp14:anchorId="3DF51CB1" wp14:editId="7F5A99C6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7808" behindDoc="0" locked="0" layoutInCell="1" allowOverlap="1" wp14:anchorId="51CA3B36" wp14:editId="564E713D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6784" behindDoc="0" locked="0" layoutInCell="1" allowOverlap="1" wp14:anchorId="1A5B1D36" wp14:editId="347C513F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8832" behindDoc="0" locked="0" layoutInCell="1" allowOverlap="1" wp14:anchorId="2045B34F" wp14:editId="2CFC93E0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9856" behindDoc="1" locked="0" layoutInCell="1" allowOverlap="1" wp14:anchorId="70C1B85C" wp14:editId="52CAA645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1904" behindDoc="0" locked="0" layoutInCell="1" allowOverlap="1" wp14:anchorId="435980DB" wp14:editId="5BB11897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0880" behindDoc="0" locked="0" layoutInCell="1" allowOverlap="1" wp14:anchorId="34093A30" wp14:editId="610A1B67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2928" behindDoc="0" locked="0" layoutInCell="1" allowOverlap="1" wp14:anchorId="5BCA21B2" wp14:editId="747B9D5A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3952" behindDoc="1" locked="0" layoutInCell="1" allowOverlap="1" wp14:anchorId="455070EB" wp14:editId="3A08BE83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6000" behindDoc="0" locked="0" layoutInCell="1" allowOverlap="1" wp14:anchorId="7C818AF1" wp14:editId="10BC3A36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4976" behindDoc="0" locked="0" layoutInCell="1" allowOverlap="1" wp14:anchorId="2011EA6F" wp14:editId="6A5B5C5E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7024" behindDoc="0" locked="0" layoutInCell="1" allowOverlap="1" wp14:anchorId="4DF37D41" wp14:editId="1119112A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8048" behindDoc="1" locked="0" layoutInCell="1" allowOverlap="1" wp14:anchorId="09B436FA" wp14:editId="61ADC99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2" name="Imagen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0096" behindDoc="0" locked="0" layoutInCell="1" allowOverlap="1" wp14:anchorId="631ABB15" wp14:editId="1387F4B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33" name="Imagen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9072" behindDoc="0" locked="0" layoutInCell="1" allowOverlap="1" wp14:anchorId="61C2D888" wp14:editId="0AF9B605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34" name="Imagen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1120" behindDoc="0" locked="0" layoutInCell="1" allowOverlap="1" wp14:anchorId="28C8A4C6" wp14:editId="34661A4B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5" name="Imagen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2144" behindDoc="1" locked="0" layoutInCell="1" allowOverlap="1" wp14:anchorId="4C0B8B55" wp14:editId="71ED1EC8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6" name="Imagen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4192" behindDoc="0" locked="0" layoutInCell="1" allowOverlap="1" wp14:anchorId="30C2D5DE" wp14:editId="3D937F30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37" name="Imagen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3168" behindDoc="0" locked="0" layoutInCell="1" allowOverlap="1" wp14:anchorId="5E833099" wp14:editId="69EC4774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38" name="Imagen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5216" behindDoc="0" locked="0" layoutInCell="1" allowOverlap="1" wp14:anchorId="287E203B" wp14:editId="09A75147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9" name="Imagen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D40F9" w:rsidRDefault="00E83805" w:rsidP="00E8092D">
      <w:pPr>
        <w:pStyle w:val="Puesto"/>
        <w:rPr>
          <w:noProof/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00576" behindDoc="0" locked="0" layoutInCell="1" allowOverlap="1" wp14:anchorId="05CCB84D" wp14:editId="19C70C9C">
            <wp:simplePos x="0" y="0"/>
            <wp:positionH relativeFrom="margin">
              <wp:posOffset>4768609</wp:posOffset>
            </wp:positionH>
            <wp:positionV relativeFrom="paragraph">
              <wp:posOffset>-591185</wp:posOffset>
            </wp:positionV>
            <wp:extent cx="961368" cy="1262458"/>
            <wp:effectExtent l="0" t="0" r="0" b="0"/>
            <wp:wrapNone/>
            <wp:docPr id="874" name="Imagen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buho8 cop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68" cy="126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92D" w:rsidRPr="00E8092D">
        <w:rPr>
          <w:noProof/>
          <w:sz w:val="56"/>
          <w:lang w:val="es-MX"/>
        </w:rPr>
        <w:t>Cumpleaños</w:t>
      </w:r>
    </w:p>
    <w:p w:rsidR="00AD2BEE" w:rsidRPr="00AD2BEE" w:rsidRDefault="00AD2BEE" w:rsidP="00AD2BEE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3119"/>
        <w:gridCol w:w="283"/>
        <w:gridCol w:w="2879"/>
      </w:tblGrid>
      <w:tr w:rsidR="00CC3B7F" w:rsidTr="0054131C">
        <w:tc>
          <w:tcPr>
            <w:tcW w:w="2547" w:type="dxa"/>
            <w:tcBorders>
              <w:right w:val="nil"/>
            </w:tcBorders>
            <w:shd w:val="clear" w:color="auto" w:fill="FFC00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Enero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00B0F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Febrero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00CC0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Marzo</w:t>
            </w: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</w:tbl>
    <w:p w:rsidR="00AD2BEE" w:rsidRDefault="00AD2BEE" w:rsidP="00AD2BEE">
      <w:pPr>
        <w:rPr>
          <w:lang w:val="es-MX"/>
        </w:rPr>
      </w:pPr>
    </w:p>
    <w:p w:rsidR="00AD2BEE" w:rsidRPr="004F72D8" w:rsidRDefault="00AD2BEE" w:rsidP="00AD2BEE">
      <w:pPr>
        <w:rPr>
          <w:sz w:val="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7030A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Abril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FF0066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Mayo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996633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Junio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6D40F9" w:rsidRPr="004F72D8" w:rsidRDefault="006D40F9" w:rsidP="0054131C">
      <w:pPr>
        <w:pStyle w:val="Puesto"/>
        <w:jc w:val="both"/>
        <w:rPr>
          <w:noProof/>
          <w:sz w:val="32"/>
          <w:szCs w:val="3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E57DA2" w:themeFill="accent1" w:themeFillTint="99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Julio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FF000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Agosto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0066FF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 xml:space="preserve">Septiembre 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54131C" w:rsidRPr="0054131C" w:rsidRDefault="004F72D8" w:rsidP="0054131C">
      <w:pPr>
        <w:rPr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799552" behindDoc="0" locked="0" layoutInCell="1" allowOverlap="1" wp14:anchorId="052080A9" wp14:editId="4AF484EC">
            <wp:simplePos x="0" y="0"/>
            <wp:positionH relativeFrom="page">
              <wp:posOffset>2049145</wp:posOffset>
            </wp:positionH>
            <wp:positionV relativeFrom="paragraph">
              <wp:posOffset>1531029</wp:posOffset>
            </wp:positionV>
            <wp:extent cx="3940120" cy="1409996"/>
            <wp:effectExtent l="0" t="0" r="3810" b="0"/>
            <wp:wrapNone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buhos-de-la-fiesta-de-cumpleaños-20575540.jpg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" b="60183"/>
                    <a:stretch/>
                  </pic:blipFill>
                  <pic:spPr bwMode="auto">
                    <a:xfrm>
                      <a:off x="0" y="0"/>
                      <a:ext cx="3940120" cy="140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FF0066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Octubre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00CC0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Noviembre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D60093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Diciembre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653BFB" w:rsidRDefault="00653BFB" w:rsidP="006D40F9">
      <w:pPr>
        <w:pStyle w:val="Puesto"/>
        <w:rPr>
          <w:noProof/>
          <w:sz w:val="72"/>
          <w:lang w:val="es-MX"/>
        </w:rPr>
      </w:pPr>
    </w:p>
    <w:p w:rsidR="003100E3" w:rsidRPr="00BE6029" w:rsidRDefault="009D01D3" w:rsidP="009D01D3">
      <w:pPr>
        <w:pStyle w:val="Puesto"/>
        <w:jc w:val="both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2092416" behindDoc="1" locked="0" layoutInCell="1" allowOverlap="1" wp14:anchorId="7A048F1F" wp14:editId="1BF39565">
            <wp:simplePos x="0" y="0"/>
            <wp:positionH relativeFrom="column">
              <wp:posOffset>1363367</wp:posOffset>
            </wp:positionH>
            <wp:positionV relativeFrom="paragraph">
              <wp:posOffset>-307800</wp:posOffset>
            </wp:positionV>
            <wp:extent cx="4968000" cy="1209731"/>
            <wp:effectExtent l="0" t="0" r="444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hos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120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E3">
        <w:rPr>
          <w:sz w:val="56"/>
          <w:lang w:val="es-MX"/>
        </w:rPr>
        <w:t>Registro del material</w:t>
      </w:r>
    </w:p>
    <w:p w:rsidR="00E71069" w:rsidRPr="00E71069" w:rsidRDefault="00E71069" w:rsidP="00E71069">
      <w:pPr>
        <w:rPr>
          <w:lang w:val="es-MX"/>
        </w:rPr>
      </w:pPr>
    </w:p>
    <w:tbl>
      <w:tblPr>
        <w:tblpPr w:leftFromText="141" w:rightFromText="141" w:vertAnchor="page" w:horzAnchor="margin" w:tblpY="3001"/>
        <w:tblW w:w="4368" w:type="pct"/>
        <w:tblBorders>
          <w:top w:val="single" w:sz="12" w:space="0" w:color="D32966" w:themeColor="accent1"/>
          <w:left w:val="single" w:sz="12" w:space="0" w:color="D32966" w:themeColor="accent1"/>
          <w:bottom w:val="single" w:sz="12" w:space="0" w:color="D32966" w:themeColor="accent1"/>
          <w:right w:val="single" w:sz="12" w:space="0" w:color="D32966" w:themeColor="accent1"/>
          <w:insideH w:val="single" w:sz="12" w:space="0" w:color="D32966" w:themeColor="accent1"/>
          <w:insideV w:val="single" w:sz="12" w:space="0" w:color="D32966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361"/>
        <w:gridCol w:w="362"/>
        <w:gridCol w:w="364"/>
        <w:gridCol w:w="364"/>
        <w:gridCol w:w="364"/>
        <w:gridCol w:w="364"/>
        <w:gridCol w:w="364"/>
        <w:gridCol w:w="364"/>
        <w:gridCol w:w="362"/>
        <w:gridCol w:w="364"/>
        <w:gridCol w:w="364"/>
        <w:gridCol w:w="364"/>
        <w:gridCol w:w="364"/>
        <w:gridCol w:w="369"/>
        <w:gridCol w:w="364"/>
        <w:gridCol w:w="361"/>
      </w:tblGrid>
      <w:tr w:rsidR="003100E3" w:rsidRPr="00264540" w:rsidTr="002E4ED3">
        <w:trPr>
          <w:cantSplit/>
          <w:trHeight w:val="1984"/>
        </w:trPr>
        <w:tc>
          <w:tcPr>
            <w:tcW w:w="1337" w:type="pct"/>
            <w:shd w:val="clear" w:color="auto" w:fill="auto"/>
            <w:noWrap/>
            <w:vAlign w:val="bottom"/>
            <w:hideMark/>
          </w:tcPr>
          <w:p w:rsidR="003100E3" w:rsidRPr="00264540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  <w:tc>
          <w:tcPr>
            <w:tcW w:w="227" w:type="pct"/>
            <w:textDirection w:val="btLr"/>
          </w:tcPr>
          <w:p w:rsidR="003100E3" w:rsidRPr="00264540" w:rsidRDefault="003100E3" w:rsidP="003100E3">
            <w:pPr>
              <w:ind w:right="113"/>
              <w:rPr>
                <w:rFonts w:ascii="Times New Roman" w:eastAsia="Times New Roman" w:hAnsi="Times New Roman"/>
                <w:color w:val="000000"/>
                <w:sz w:val="2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  <w:bookmarkStart w:id="0" w:name="RANGE!A2:AB29"/>
            <w:bookmarkEnd w:id="0"/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  <w:r w:rsidRPr="003C6D76">
              <w:rPr>
                <w:rFonts w:ascii="Times New Roman" w:eastAsia="Times New Roman" w:hAnsi="Times New Roman"/>
                <w:color w:val="000000"/>
                <w:lang w:eastAsia="es-ES"/>
              </w:rPr>
              <w:t> </w:t>
            </w: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  <w:tr w:rsidR="003100E3" w:rsidRPr="003C6D76" w:rsidTr="002E4ED3">
        <w:trPr>
          <w:trHeight w:val="412"/>
        </w:trPr>
        <w:tc>
          <w:tcPr>
            <w:tcW w:w="1337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ind w:left="21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  <w:tc>
          <w:tcPr>
            <w:tcW w:w="227" w:type="pct"/>
          </w:tcPr>
          <w:p w:rsidR="003100E3" w:rsidRPr="003C6D76" w:rsidRDefault="003100E3" w:rsidP="003100E3">
            <w:pPr>
              <w:rPr>
                <w:rFonts w:ascii="Times New Roman" w:eastAsia="Times New Roman" w:hAnsi="Times New Roman"/>
                <w:color w:val="000000"/>
                <w:lang w:eastAsia="es-ES"/>
              </w:rPr>
            </w:pPr>
          </w:p>
        </w:tc>
      </w:tr>
    </w:tbl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Default="003100E3" w:rsidP="00BE6029">
      <w:pPr>
        <w:pStyle w:val="Puesto"/>
        <w:rPr>
          <w:sz w:val="56"/>
          <w:lang w:val="es-MX"/>
        </w:rPr>
      </w:pPr>
    </w:p>
    <w:p w:rsidR="003100E3" w:rsidRPr="003100E3" w:rsidRDefault="003100E3" w:rsidP="003100E3">
      <w:pPr>
        <w:rPr>
          <w:rFonts w:asciiTheme="majorHAnsi" w:hAnsiTheme="majorHAnsi"/>
          <w:color w:val="9D1E4C" w:themeColor="accent1" w:themeShade="BF"/>
          <w:sz w:val="40"/>
          <w:szCs w:val="36"/>
        </w:rPr>
      </w:pPr>
      <w:proofErr w:type="spellStart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lastRenderedPageBreak/>
        <w:t>REGISTRO</w:t>
      </w:r>
      <w:proofErr w:type="spellEnd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t xml:space="preserve"> DE </w:t>
      </w:r>
      <w:proofErr w:type="spellStart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t>REUNIÓN</w:t>
      </w:r>
      <w:proofErr w:type="spellEnd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t xml:space="preserve"> </w:t>
      </w:r>
      <w:proofErr w:type="spellStart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t>COLECTIVA</w:t>
      </w:r>
      <w:proofErr w:type="spellEnd"/>
      <w:r w:rsidRPr="003100E3">
        <w:rPr>
          <w:rFonts w:asciiTheme="majorHAnsi" w:hAnsiTheme="majorHAnsi"/>
          <w:color w:val="9D1E4C" w:themeColor="accent1" w:themeShade="BF"/>
          <w:sz w:val="40"/>
          <w:szCs w:val="36"/>
        </w:rPr>
        <w:t xml:space="preserve"> DE PADRES/MADRES</w:t>
      </w:r>
    </w:p>
    <w:p w:rsidR="003100E3" w:rsidRPr="008413C1" w:rsidRDefault="003100E3" w:rsidP="003100E3">
      <w:pPr>
        <w:rPr>
          <w:rFonts w:ascii="Times New Roman" w:hAnsi="Times New Roman"/>
          <w:sz w:val="36"/>
          <w:szCs w:val="36"/>
        </w:rPr>
      </w:pPr>
    </w:p>
    <w:p w:rsidR="003100E3" w:rsidRPr="003100E3" w:rsidRDefault="003100E3" w:rsidP="003100E3">
      <w:pPr>
        <w:spacing w:line="360" w:lineRule="auto"/>
        <w:ind w:left="567"/>
        <w:jc w:val="both"/>
        <w:rPr>
          <w:rFonts w:asciiTheme="majorHAnsi" w:hAnsiTheme="majorHAnsi"/>
          <w:color w:val="E57DA2" w:themeColor="accent1" w:themeTint="99"/>
          <w:sz w:val="24"/>
          <w:szCs w:val="24"/>
        </w:rPr>
      </w:pP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CURSO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:           </w:t>
      </w: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FECHA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Pr="003100E3" w:rsidRDefault="003100E3" w:rsidP="003100E3">
      <w:pPr>
        <w:spacing w:line="360" w:lineRule="auto"/>
        <w:ind w:left="567"/>
        <w:jc w:val="both"/>
        <w:rPr>
          <w:rFonts w:asciiTheme="majorHAnsi" w:hAnsiTheme="majorHAnsi"/>
          <w:color w:val="E57DA2" w:themeColor="accent1" w:themeTint="99"/>
          <w:sz w:val="24"/>
          <w:szCs w:val="24"/>
        </w:rPr>
      </w:pPr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PADRES/MADRES </w:t>
      </w: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ASISTENTES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2E4ED3" w:rsidRDefault="002E4ED3" w:rsidP="002E4ED3">
      <w:pPr>
        <w:spacing w:line="360" w:lineRule="auto"/>
        <w:jc w:val="both"/>
        <w:rPr>
          <w:rFonts w:asciiTheme="majorHAnsi" w:hAnsiTheme="majorHAnsi"/>
          <w:color w:val="E57DA2" w:themeColor="accent1" w:themeTint="99"/>
          <w:sz w:val="24"/>
          <w:szCs w:val="24"/>
        </w:rPr>
      </w:pPr>
      <w:r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       </w:t>
      </w:r>
    </w:p>
    <w:p w:rsidR="003100E3" w:rsidRPr="003100E3" w:rsidRDefault="002E4ED3" w:rsidP="002E4ED3">
      <w:pPr>
        <w:spacing w:line="360" w:lineRule="auto"/>
        <w:jc w:val="both"/>
        <w:rPr>
          <w:rFonts w:asciiTheme="majorHAnsi" w:hAnsiTheme="majorHAnsi"/>
          <w:color w:val="E57DA2" w:themeColor="accent1" w:themeTint="99"/>
          <w:sz w:val="24"/>
          <w:szCs w:val="24"/>
        </w:rPr>
      </w:pPr>
      <w:r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       </w:t>
      </w:r>
      <w:proofErr w:type="spellStart"/>
      <w:r w:rsidR="003100E3" w:rsidRPr="003100E3">
        <w:rPr>
          <w:rFonts w:asciiTheme="majorHAnsi" w:hAnsiTheme="majorHAnsi"/>
          <w:color w:val="E57DA2" w:themeColor="accent1" w:themeTint="99"/>
          <w:sz w:val="24"/>
          <w:szCs w:val="24"/>
        </w:rPr>
        <w:t>FALTAN</w:t>
      </w:r>
      <w:proofErr w:type="spellEnd"/>
      <w:r w:rsidR="003100E3"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Pr="003100E3" w:rsidRDefault="003100E3" w:rsidP="002E4ED3">
      <w:pPr>
        <w:spacing w:line="360" w:lineRule="auto"/>
        <w:ind w:left="567"/>
        <w:jc w:val="left"/>
        <w:rPr>
          <w:rFonts w:asciiTheme="majorHAnsi" w:hAnsiTheme="majorHAnsi"/>
          <w:color w:val="E57DA2" w:themeColor="accent1" w:themeTint="99"/>
          <w:sz w:val="24"/>
          <w:szCs w:val="24"/>
        </w:rPr>
      </w:pPr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HORA DE </w:t>
      </w: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COMIENZO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Pr="003100E3" w:rsidRDefault="003100E3" w:rsidP="002E4ED3">
      <w:pPr>
        <w:spacing w:line="360" w:lineRule="auto"/>
        <w:ind w:left="567"/>
        <w:jc w:val="left"/>
        <w:rPr>
          <w:rFonts w:asciiTheme="majorHAnsi" w:hAnsiTheme="majorHAnsi"/>
          <w:color w:val="E57DA2" w:themeColor="accent1" w:themeTint="99"/>
          <w:sz w:val="24"/>
          <w:szCs w:val="24"/>
        </w:rPr>
      </w:pPr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HORA DE </w:t>
      </w: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FINALIZACIÓN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Pr="003100E3" w:rsidRDefault="003100E3" w:rsidP="002E4ED3">
      <w:pPr>
        <w:spacing w:line="360" w:lineRule="auto"/>
        <w:ind w:left="567"/>
        <w:rPr>
          <w:rFonts w:asciiTheme="majorHAnsi" w:hAnsiTheme="majorHAnsi"/>
          <w:color w:val="E57DA2" w:themeColor="accent1" w:themeTint="99"/>
          <w:sz w:val="24"/>
          <w:szCs w:val="24"/>
        </w:rPr>
      </w:pP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TEMAS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</w:t>
      </w:r>
      <w:proofErr w:type="spellStart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TRATADOS</w:t>
      </w:r>
      <w:proofErr w:type="spellEnd"/>
      <w:r w:rsidRPr="003100E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Default="003100E3" w:rsidP="003100E3">
      <w:pPr>
        <w:spacing w:line="360" w:lineRule="auto"/>
        <w:ind w:left="567"/>
        <w:rPr>
          <w:rFonts w:ascii="Times New Roman" w:hAnsi="Times New Roman"/>
          <w:sz w:val="24"/>
          <w:szCs w:val="24"/>
        </w:rPr>
      </w:pPr>
      <w:r w:rsidRPr="008413C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</w:t>
      </w:r>
    </w:p>
    <w:p w:rsidR="003100E3" w:rsidRPr="008413C1" w:rsidRDefault="003100E3" w:rsidP="003100E3">
      <w:pPr>
        <w:spacing w:line="360" w:lineRule="auto"/>
        <w:ind w:left="567"/>
        <w:rPr>
          <w:rFonts w:ascii="Times New Roman" w:hAnsi="Times New Roman"/>
          <w:sz w:val="24"/>
          <w:szCs w:val="24"/>
        </w:rPr>
      </w:pPr>
      <w:r w:rsidRPr="008413C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00E3" w:rsidRPr="002E4ED3" w:rsidRDefault="003100E3" w:rsidP="002E4ED3">
      <w:pPr>
        <w:spacing w:line="360" w:lineRule="auto"/>
        <w:ind w:left="567"/>
        <w:rPr>
          <w:rFonts w:asciiTheme="majorHAnsi" w:hAnsiTheme="majorHAnsi"/>
          <w:color w:val="E57DA2" w:themeColor="accent1" w:themeTint="99"/>
          <w:sz w:val="24"/>
          <w:szCs w:val="24"/>
        </w:rPr>
      </w:pPr>
      <w:proofErr w:type="spellStart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>PREGUNTAS</w:t>
      </w:r>
      <w:proofErr w:type="spellEnd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U </w:t>
      </w:r>
      <w:proofErr w:type="spellStart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>OBSERVACIONES</w:t>
      </w:r>
      <w:proofErr w:type="spellEnd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DE PADRES/MADRES:</w:t>
      </w:r>
    </w:p>
    <w:p w:rsidR="003100E3" w:rsidRPr="008413C1" w:rsidRDefault="003100E3" w:rsidP="003100E3">
      <w:pPr>
        <w:spacing w:line="360" w:lineRule="auto"/>
        <w:ind w:left="567"/>
        <w:rPr>
          <w:rFonts w:ascii="Times New Roman" w:hAnsi="Times New Roman"/>
          <w:sz w:val="24"/>
          <w:szCs w:val="24"/>
        </w:rPr>
      </w:pPr>
      <w:r w:rsidRPr="008413C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00E3" w:rsidRPr="002E4ED3" w:rsidRDefault="003100E3" w:rsidP="002E4ED3">
      <w:pPr>
        <w:spacing w:line="360" w:lineRule="auto"/>
        <w:ind w:left="567"/>
        <w:rPr>
          <w:rFonts w:asciiTheme="majorHAnsi" w:hAnsiTheme="majorHAnsi"/>
          <w:color w:val="E57DA2" w:themeColor="accent1" w:themeTint="99"/>
          <w:sz w:val="24"/>
          <w:szCs w:val="24"/>
        </w:rPr>
      </w:pPr>
      <w:proofErr w:type="spellStart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>INCIDENCIAS</w:t>
      </w:r>
      <w:proofErr w:type="spellEnd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 xml:space="preserve"> A </w:t>
      </w:r>
      <w:proofErr w:type="spellStart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>DESTACAR</w:t>
      </w:r>
      <w:proofErr w:type="spellEnd"/>
      <w:r w:rsidRPr="002E4ED3">
        <w:rPr>
          <w:rFonts w:asciiTheme="majorHAnsi" w:hAnsiTheme="majorHAnsi"/>
          <w:color w:val="E57DA2" w:themeColor="accent1" w:themeTint="99"/>
          <w:sz w:val="24"/>
          <w:szCs w:val="24"/>
        </w:rPr>
        <w:t>:</w:t>
      </w:r>
    </w:p>
    <w:p w:rsidR="003100E3" w:rsidRDefault="009D01D3" w:rsidP="003100E3">
      <w:pPr>
        <w:spacing w:line="360" w:lineRule="auto"/>
        <w:ind w:left="567"/>
        <w:rPr>
          <w:sz w:val="56"/>
          <w:lang w:val="es-MX"/>
        </w:rPr>
      </w:pPr>
      <w:r>
        <w:rPr>
          <w:rFonts w:ascii="Times New Roman" w:hAnsi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93440" behindDoc="1" locked="0" layoutInCell="1" allowOverlap="1" wp14:anchorId="1F856AEA" wp14:editId="5C636341">
            <wp:simplePos x="0" y="0"/>
            <wp:positionH relativeFrom="column">
              <wp:posOffset>-1016898</wp:posOffset>
            </wp:positionH>
            <wp:positionV relativeFrom="paragraph">
              <wp:posOffset>1035269</wp:posOffset>
            </wp:positionV>
            <wp:extent cx="3600000" cy="949237"/>
            <wp:effectExtent l="0" t="0" r="635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hos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4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E3" w:rsidRPr="008413C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B7F" w:rsidRPr="00BE6029" w:rsidRDefault="00BE6029" w:rsidP="00BE6029">
      <w:pPr>
        <w:pStyle w:val="Puesto"/>
        <w:rPr>
          <w:sz w:val="56"/>
          <w:lang w:val="es-MX"/>
        </w:rPr>
      </w:pPr>
      <w:r w:rsidRPr="00BE6029">
        <w:rPr>
          <w:sz w:val="56"/>
          <w:lang w:val="es-MX"/>
        </w:rPr>
        <w:lastRenderedPageBreak/>
        <w:t>Horario de clases</w:t>
      </w:r>
    </w:p>
    <w:p w:rsidR="00CC3B7F" w:rsidRDefault="00CC3B7F" w:rsidP="00E8092D">
      <w:pPr>
        <w:rPr>
          <w:lang w:val="es-MX"/>
        </w:rPr>
      </w:pPr>
    </w:p>
    <w:tbl>
      <w:tblPr>
        <w:tblStyle w:val="Tabladecuadrcula4-nfasis1"/>
        <w:tblW w:w="0" w:type="auto"/>
        <w:tblLook w:val="04A0" w:firstRow="1" w:lastRow="0" w:firstColumn="1" w:lastColumn="0" w:noHBand="0" w:noVBand="1"/>
      </w:tblPr>
      <w:tblGrid>
        <w:gridCol w:w="1501"/>
        <w:gridCol w:w="1505"/>
        <w:gridCol w:w="1510"/>
        <w:gridCol w:w="1575"/>
        <w:gridCol w:w="1509"/>
        <w:gridCol w:w="1511"/>
      </w:tblGrid>
      <w:tr w:rsidR="00BE6029" w:rsidTr="00F17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BE6029" w:rsidRPr="009938C1" w:rsidRDefault="00BE6029" w:rsidP="00E8092D">
            <w:pPr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Hora</w:t>
            </w:r>
          </w:p>
        </w:tc>
        <w:tc>
          <w:tcPr>
            <w:tcW w:w="1518" w:type="dxa"/>
          </w:tcPr>
          <w:p w:rsidR="00BE6029" w:rsidRPr="009938C1" w:rsidRDefault="00BE6029" w:rsidP="00E809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Lunes</w:t>
            </w:r>
          </w:p>
        </w:tc>
        <w:tc>
          <w:tcPr>
            <w:tcW w:w="1518" w:type="dxa"/>
          </w:tcPr>
          <w:p w:rsidR="00BE6029" w:rsidRPr="009938C1" w:rsidRDefault="00BE6029" w:rsidP="00E809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Martes</w:t>
            </w:r>
          </w:p>
        </w:tc>
        <w:tc>
          <w:tcPr>
            <w:tcW w:w="1519" w:type="dxa"/>
          </w:tcPr>
          <w:p w:rsidR="00BE6029" w:rsidRPr="009938C1" w:rsidRDefault="009938C1" w:rsidP="00E809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Miércoles</w:t>
            </w:r>
          </w:p>
        </w:tc>
        <w:tc>
          <w:tcPr>
            <w:tcW w:w="1519" w:type="dxa"/>
          </w:tcPr>
          <w:p w:rsidR="00BE6029" w:rsidRPr="009938C1" w:rsidRDefault="00BE6029" w:rsidP="00E809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Jueves</w:t>
            </w:r>
          </w:p>
        </w:tc>
        <w:tc>
          <w:tcPr>
            <w:tcW w:w="1519" w:type="dxa"/>
          </w:tcPr>
          <w:p w:rsidR="00BE6029" w:rsidRPr="009938C1" w:rsidRDefault="00BE6029" w:rsidP="00E809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 xml:space="preserve">Viernes </w:t>
            </w: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F17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</w:tbl>
    <w:p w:rsidR="00BE6029" w:rsidRDefault="009938C1" w:rsidP="00E8092D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7744" behindDoc="0" locked="0" layoutInCell="1" allowOverlap="1" wp14:anchorId="0610D0FB" wp14:editId="4E2DD139">
            <wp:simplePos x="0" y="0"/>
            <wp:positionH relativeFrom="margin">
              <wp:align>center</wp:align>
            </wp:positionH>
            <wp:positionV relativeFrom="paragraph">
              <wp:posOffset>96813</wp:posOffset>
            </wp:positionV>
            <wp:extent cx="2827606" cy="2827606"/>
            <wp:effectExtent l="0" t="0" r="0" b="0"/>
            <wp:wrapNone/>
            <wp:docPr id="884" name="Imagen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buho_lindo_del_dibujo_animado_en_colores_brillante_reloj_de_pared-r9241d1de08164721bbad1c23c6bd20c2_fup13_8byvr_512.jpg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06" cy="282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58" w:rsidRDefault="002F1C58" w:rsidP="00E8092D">
      <w:pPr>
        <w:rPr>
          <w:lang w:val="es-MX"/>
        </w:rPr>
      </w:pPr>
    </w:p>
    <w:p w:rsidR="002F1C58" w:rsidRDefault="002F1C58" w:rsidP="002F1C58">
      <w:pPr>
        <w:rPr>
          <w:lang w:val="es-MX"/>
        </w:rPr>
      </w:pPr>
      <w:r>
        <w:rPr>
          <w:lang w:val="es-MX"/>
        </w:rPr>
        <w:br w:type="page"/>
      </w:r>
    </w:p>
    <w:p w:rsidR="006F3961" w:rsidRDefault="006F3961" w:rsidP="00ED53F3">
      <w:pPr>
        <w:rPr>
          <w:lang w:val="es-MX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3535BC7" wp14:editId="3FF4B151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112" name="Imagen 112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Imagen 114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F6814" id="Grupo 111" o:spid="_x0000_s1026" style="position:absolute;margin-left:-14.25pt;margin-top:0;width:486.95pt;height:316.5pt;z-index:251825152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xUYQw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">
                <v:shape id="Imagen 112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GxbEAAAA3AAAAA8AAABkcnMvZG93bnJldi54bWxET0trwkAQvhf8D8sUetNNcpCSuoqtFD21&#10;GO3B2zQ7TUKzs2l2zcNf7wpCb/PxPWexGkwtOmpdZVlBPItAEOdWV1woOB7ep88gnEfWWFsmBSM5&#10;WC0nDwtMte15T13mCxFC2KWooPS+SaV0eUkG3cw2xIH7sa1BH2BbSN1iH8JNLZMomkuDFYeGEht6&#10;Kyn/zc5GwU7X/Qefvjf56/bz9Hf5Gov1dlTq6XFYv4DwNPh/8d2902F+nMDtmXCB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LGxbEAAAA3AAAAA8AAAAAAAAAAAAAAAAA&#10;nwIAAGRycy9kb3ducmV2LnhtbFBLBQYAAAAABAAEAPcAAACQAwAAAAA=&#10;">
                  <v:imagedata r:id="rId41" o:title="Lunares-blancos-floral-vintage-014"/>
                  <v:path arrowok="t"/>
                </v:shape>
                <v:shape id="Imagen 114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SGJbCAAAA3AAAAA8AAABkcnMvZG93bnJldi54bWxET01rg0AQvQfyH5YJ5JasFinFZpWStCA0&#10;l8ZcehvcqYq7s+Jujfn33UKht3m8zzmUizVipsn3jhWk+wQEceN0z62Ca/22ewLhA7JG45gU3MlD&#10;WaxXB8y1u/EHzZfQihjCPkcFXQhjLqVvOrLo924kjtyXmyyGCKdW6glvMdwa+ZAkj9Jiz7Ghw5GO&#10;HTXD5dsqcMNnlpp5OOM5W0718Fq9m6pSartZXp5BBFrCv/jPXek4P83g95l4gS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hiWwgAAANwAAAAPAAAAAAAAAAAAAAAAAJ8C&#10;AABkcnMvZG93bnJldi54bWxQSwUGAAAAAAQABAD3AAAAjgMAAAAA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B40A1C" w:rsidP="006F3961">
      <w:pPr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28E8D96" wp14:editId="61DA9E57">
                <wp:simplePos x="0" y="0"/>
                <wp:positionH relativeFrom="margin">
                  <wp:posOffset>971105</wp:posOffset>
                </wp:positionH>
                <wp:positionV relativeFrom="paragraph">
                  <wp:posOffset>55229</wp:posOffset>
                </wp:positionV>
                <wp:extent cx="3909695" cy="1280160"/>
                <wp:effectExtent l="0" t="0" r="0" b="0"/>
                <wp:wrapSquare wrapText="bothSides"/>
                <wp:docPr id="1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304A36" w:rsidRDefault="002E4ED3" w:rsidP="006F3961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04A36"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Septiembre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8D96" id="_x0000_s1029" type="#_x0000_t202" style="position:absolute;left:0;text-align:left;margin-left:76.45pt;margin-top:4.35pt;width:307.85pt;height:100.8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" filled="f" stroked="f">
                <v:textbox>
                  <w:txbxContent>
                    <w:p w:rsidR="002E4ED3" w:rsidRPr="00304A36" w:rsidRDefault="002E4ED3" w:rsidP="006F3961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04A36"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Septiembre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Default="006F3961" w:rsidP="006F3961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6F3961" w:rsidTr="00431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6F3961" w:rsidTr="00431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Default="006F3961" w:rsidP="006C279F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6F3961" w:rsidTr="00431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6F3961" w:rsidTr="00431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6F3961" w:rsidTr="00431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6F3961" w:rsidTr="00431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6F3961" w:rsidTr="00431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E62433" w:rsidRDefault="006F3961" w:rsidP="006F396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E62433" w:rsidRDefault="00E62433" w:rsidP="006F3961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6F3961" w:rsidRDefault="006F3961" w:rsidP="006F3961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6F3961" w:rsidRPr="00E062F6" w:rsidRDefault="006F3961" w:rsidP="006F3961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6F3961" w:rsidRPr="00E062F6" w:rsidRDefault="009362A1" w:rsidP="006F3961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Generosidad</w:t>
      </w:r>
      <w:proofErr w:type="spellEnd"/>
    </w:p>
    <w:p w:rsidR="00ED53F3" w:rsidRDefault="00ED53F3" w:rsidP="006F3961">
      <w:pPr>
        <w:rPr>
          <w:lang w:val="es-MX"/>
        </w:rPr>
      </w:pPr>
    </w:p>
    <w:p w:rsidR="00A75D06" w:rsidRPr="00304A36" w:rsidRDefault="00A75D06" w:rsidP="00A75D06">
      <w:pPr>
        <w:pStyle w:val="Puesto"/>
        <w:rPr>
          <w:sz w:val="56"/>
          <w:lang w:val="es-MX"/>
        </w:rPr>
      </w:pPr>
      <w:r w:rsidRPr="00304A36">
        <w:rPr>
          <w:sz w:val="56"/>
          <w:lang w:val="es-MX"/>
        </w:rPr>
        <w:t>Efemérides del mes</w:t>
      </w:r>
    </w:p>
    <w:p w:rsidR="00E62433" w:rsidRPr="00304A36" w:rsidRDefault="00E62433" w:rsidP="00E62433">
      <w:pPr>
        <w:rPr>
          <w:rFonts w:asciiTheme="majorHAnsi" w:hAnsiTheme="majorHAnsi"/>
          <w:lang w:val="es-MX"/>
        </w:rPr>
      </w:pPr>
    </w:p>
    <w:p w:rsidR="00E62433" w:rsidRPr="00E62433" w:rsidRDefault="00E62433" w:rsidP="00E62433">
      <w:pPr>
        <w:rPr>
          <w:lang w:val="es-MX"/>
        </w:rPr>
      </w:pPr>
    </w:p>
    <w:p w:rsidR="00E62433" w:rsidRDefault="00E62433" w:rsidP="006F3961">
      <w:pPr>
        <w:rPr>
          <w:b/>
          <w:bCs/>
          <w:shd w:val="clear" w:color="auto" w:fill="FFFFFF"/>
        </w:rPr>
      </w:pPr>
      <w:proofErr w:type="spellStart"/>
      <w:r>
        <w:rPr>
          <w:b/>
          <w:bCs/>
          <w:shd w:val="clear" w:color="auto" w:fill="FFFFFF"/>
        </w:rPr>
        <w:t>SEPTIEMBRE</w:t>
      </w:r>
      <w:proofErr w:type="spellEnd"/>
    </w:p>
    <w:p w:rsidR="00E62433" w:rsidRDefault="00E62433" w:rsidP="006F3961">
      <w:pPr>
        <w:rPr>
          <w:shd w:val="clear" w:color="auto" w:fill="FFFFFF"/>
        </w:rPr>
      </w:pPr>
      <w:r>
        <w:br/>
      </w:r>
      <w:proofErr w:type="gramStart"/>
      <w:r>
        <w:rPr>
          <w:shd w:val="clear" w:color="auto" w:fill="FFFFFF"/>
        </w:rPr>
        <w:t>08</w:t>
      </w:r>
      <w:proofErr w:type="gramEnd"/>
      <w:r>
        <w:rPr>
          <w:shd w:val="clear" w:color="auto" w:fill="FFFFFF"/>
        </w:rPr>
        <w:t xml:space="preserve">: </w:t>
      </w:r>
      <w:hyperlink r:id="rId43" w:tgtFrame="_blank" w:history="1">
        <w:proofErr w:type="spellStart"/>
        <w:r>
          <w:rPr>
            <w:rStyle w:val="Hipervnculo"/>
            <w:shd w:val="clear" w:color="auto" w:fill="FFFFFF"/>
          </w:rPr>
          <w:t>Día</w:t>
        </w:r>
        <w:proofErr w:type="spellEnd"/>
        <w:r>
          <w:rPr>
            <w:rStyle w:val="Hipervnculo"/>
            <w:shd w:val="clear" w:color="auto" w:fill="FFFFFF"/>
          </w:rPr>
          <w:t xml:space="preserve"> </w:t>
        </w:r>
        <w:proofErr w:type="spellStart"/>
        <w:r>
          <w:rPr>
            <w:rStyle w:val="Hipervnculo"/>
            <w:shd w:val="clear" w:color="auto" w:fill="FFFFFF"/>
          </w:rPr>
          <w:t>Internacional</w:t>
        </w:r>
        <w:proofErr w:type="spellEnd"/>
        <w:r>
          <w:rPr>
            <w:rStyle w:val="Hipervnculo"/>
            <w:shd w:val="clear" w:color="auto" w:fill="FFFFFF"/>
          </w:rPr>
          <w:t xml:space="preserve"> de la </w:t>
        </w:r>
        <w:proofErr w:type="spellStart"/>
        <w:r>
          <w:rPr>
            <w:rStyle w:val="Hipervnculo"/>
            <w:shd w:val="clear" w:color="auto" w:fill="FFFFFF"/>
          </w:rPr>
          <w:t>Alfabetización</w:t>
        </w:r>
        <w:proofErr w:type="spellEnd"/>
      </w:hyperlink>
    </w:p>
    <w:p w:rsidR="00E62433" w:rsidRDefault="00E62433" w:rsidP="006F3961">
      <w:pPr>
        <w:rPr>
          <w:shd w:val="clear" w:color="auto" w:fill="FFFFFF"/>
        </w:rPr>
      </w:pPr>
      <w:r>
        <w:br/>
      </w:r>
    </w:p>
    <w:p w:rsidR="00A75D06" w:rsidRDefault="00E62433" w:rsidP="006F3961">
      <w:pPr>
        <w:rPr>
          <w:lang w:val="es-MX"/>
        </w:rPr>
      </w:pPr>
      <w:r>
        <w:br/>
      </w:r>
      <w:proofErr w:type="gramStart"/>
      <w:r>
        <w:t>26</w:t>
      </w:r>
      <w:proofErr w:type="gramEnd"/>
      <w:r>
        <w:t xml:space="preserve">: </w:t>
      </w:r>
      <w:hyperlink r:id="rId44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Europeo</w:t>
        </w:r>
        <w:proofErr w:type="spellEnd"/>
        <w:r>
          <w:rPr>
            <w:rStyle w:val="Hipervnculo"/>
          </w:rPr>
          <w:t xml:space="preserve"> de </w:t>
        </w:r>
        <w:proofErr w:type="spellStart"/>
        <w:r>
          <w:rPr>
            <w:rStyle w:val="Hipervnculo"/>
          </w:rPr>
          <w:t>las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Lenguas</w:t>
        </w:r>
        <w:proofErr w:type="spellEnd"/>
      </w:hyperlink>
      <w:r>
        <w:t>.</w:t>
      </w:r>
    </w:p>
    <w:p w:rsidR="00A75D06" w:rsidRDefault="00A75D06" w:rsidP="006F3961">
      <w:pPr>
        <w:rPr>
          <w:lang w:val="es-MX"/>
        </w:rPr>
      </w:pPr>
    </w:p>
    <w:p w:rsidR="00A75D06" w:rsidRDefault="00B40A1C" w:rsidP="006F3961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0C01D361" wp14:editId="3D16E06B">
            <wp:extent cx="5256000" cy="1744321"/>
            <wp:effectExtent l="0" t="0" r="190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</w:tbl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372AC" w:rsidRPr="00EF4E04" w:rsidTr="00431A2D">
        <w:tc>
          <w:tcPr>
            <w:tcW w:w="9111" w:type="dxa"/>
          </w:tcPr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01</w:t>
            </w: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75D06" w:rsidRDefault="00A75D06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372AC" w:rsidRPr="00EF4E04" w:rsidTr="00431A2D">
        <w:tc>
          <w:tcPr>
            <w:tcW w:w="9111" w:type="dxa"/>
          </w:tcPr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08</w:t>
            </w: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15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22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29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rPr>
          <w:trHeight w:val="6547"/>
        </w:trPr>
        <w:tc>
          <w:tcPr>
            <w:tcW w:w="9111" w:type="dxa"/>
          </w:tcPr>
          <w:p w:rsidR="006A5E4E" w:rsidRDefault="006A5E4E" w:rsidP="006A5E4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8D4996" w:rsidRDefault="008D4996" w:rsidP="00A75D06">
      <w:pPr>
        <w:tabs>
          <w:tab w:val="left" w:pos="6735"/>
        </w:tabs>
        <w:jc w:val="left"/>
        <w:rPr>
          <w:lang w:val="es-MX"/>
        </w:rPr>
      </w:pPr>
    </w:p>
    <w:p w:rsidR="008D4996" w:rsidRDefault="008D4996" w:rsidP="00A75D06">
      <w:pPr>
        <w:tabs>
          <w:tab w:val="left" w:pos="6735"/>
        </w:tabs>
        <w:jc w:val="left"/>
        <w:rPr>
          <w:lang w:val="es-MX"/>
        </w:rPr>
      </w:pPr>
    </w:p>
    <w:p w:rsidR="00431A2D" w:rsidRPr="00487146" w:rsidRDefault="00431A2D" w:rsidP="00431A2D">
      <w:pPr>
        <w:pStyle w:val="Puesto"/>
        <w:rPr>
          <w:sz w:val="56"/>
          <w:lang w:val="es-MX"/>
        </w:rPr>
      </w:pPr>
      <w:r w:rsidRPr="00487146"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34368" behindDoc="0" locked="0" layoutInCell="1" allowOverlap="1" wp14:anchorId="40E16195" wp14:editId="216974A3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76" name="Imagen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146">
        <w:rPr>
          <w:noProof/>
          <w:sz w:val="56"/>
          <w:lang w:val="es-ES" w:eastAsia="es-ES"/>
        </w:rPr>
        <w:drawing>
          <wp:anchor distT="0" distB="0" distL="114300" distR="114300" simplePos="0" relativeHeight="251833344" behindDoc="0" locked="0" layoutInCell="1" allowOverlap="1" wp14:anchorId="65AC4D15" wp14:editId="1E15FD7E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77" name="Imagen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24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304A36" w:rsidRPr="00487146" w:rsidRDefault="00304A36" w:rsidP="00304A36">
            <w:pPr>
              <w:pStyle w:val="Puesto"/>
              <w:rPr>
                <w:rFonts w:asciiTheme="minorHAnsi" w:hAnsiTheme="minorHAnsi"/>
                <w:sz w:val="56"/>
                <w:lang w:val="es-MX"/>
              </w:rPr>
            </w:pP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57600" behindDoc="0" locked="0" layoutInCell="1" allowOverlap="1" wp14:anchorId="0B0CF31E" wp14:editId="0AD77F86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07" name="Imagen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56576" behindDoc="0" locked="0" layoutInCell="1" allowOverlap="1" wp14:anchorId="0843DEF2" wp14:editId="2ECCA449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08" name="Imagen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t>Reuniones de ciclo</w:t>
            </w:r>
          </w:p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</w:tbl>
    <w:p w:rsidR="00431A2D" w:rsidRPr="001B34EA" w:rsidRDefault="00431A2D" w:rsidP="00431A2D">
      <w:pPr>
        <w:pStyle w:val="Puesto"/>
        <w:rPr>
          <w:sz w:val="48"/>
          <w:lang w:val="es-MX"/>
        </w:rPr>
      </w:pPr>
      <w:r w:rsidRPr="001B34EA">
        <w:rPr>
          <w:noProof/>
          <w:sz w:val="72"/>
          <w:lang w:val="es-ES" w:eastAsia="es-ES"/>
        </w:rPr>
        <w:drawing>
          <wp:anchor distT="0" distB="0" distL="114300" distR="114300" simplePos="0" relativeHeight="251831296" behindDoc="0" locked="0" layoutInCell="1" allowOverlap="1" wp14:anchorId="19F251DF" wp14:editId="003B9DED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778" name="Imagen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4EA">
        <w:rPr>
          <w:noProof/>
          <w:sz w:val="72"/>
          <w:lang w:val="es-ES" w:eastAsia="es-ES"/>
        </w:rPr>
        <w:drawing>
          <wp:anchor distT="0" distB="0" distL="114300" distR="114300" simplePos="0" relativeHeight="251832320" behindDoc="0" locked="0" layoutInCell="1" allowOverlap="1" wp14:anchorId="0A262C45" wp14:editId="757D1C1F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B34EA" w:rsidRPr="001B34EA">
        <w:rPr>
          <w:sz w:val="48"/>
          <w:lang w:val="es-MX"/>
        </w:rPr>
        <w:t xml:space="preserve">Faltas </w:t>
      </w:r>
      <w:r w:rsidR="000D24FC">
        <w:rPr>
          <w:sz w:val="48"/>
          <w:lang w:val="es-MX"/>
        </w:rPr>
        <w:t xml:space="preserve"> A</w:t>
      </w:r>
      <w:r w:rsidR="001B34EA">
        <w:rPr>
          <w:sz w:val="48"/>
          <w:lang w:val="es-MX"/>
        </w:rPr>
        <w:t>sistencia</w:t>
      </w:r>
      <w:proofErr w:type="gramEnd"/>
      <w:r w:rsidR="001B34EA">
        <w:rPr>
          <w:sz w:val="48"/>
          <w:lang w:val="es-MX"/>
        </w:rPr>
        <w:t xml:space="preserve"> </w:t>
      </w:r>
      <w:r w:rsidR="000D24FC">
        <w:rPr>
          <w:sz w:val="48"/>
          <w:lang w:val="es-MX"/>
        </w:rPr>
        <w:t>S</w:t>
      </w:r>
      <w:r w:rsidRPr="001B34EA">
        <w:rPr>
          <w:sz w:val="48"/>
          <w:lang w:val="es-MX"/>
        </w:rPr>
        <w:t>eptiembre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B0069F" w:rsidTr="00B0069F">
        <w:tc>
          <w:tcPr>
            <w:tcW w:w="568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RPr="001779F9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B0069F">
        <w:trPr>
          <w:trHeight w:val="340"/>
        </w:trPr>
        <w:tc>
          <w:tcPr>
            <w:tcW w:w="568" w:type="dxa"/>
          </w:tcPr>
          <w:p w:rsidR="00C24A6F" w:rsidRPr="00C24A6F" w:rsidRDefault="00C24A6F" w:rsidP="00A84433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431A2D" w:rsidRPr="00487146" w:rsidRDefault="001B34EA" w:rsidP="00431A2D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431A2D" w:rsidRDefault="00431A2D" w:rsidP="00431A2D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245624" w:rsidRDefault="00245624" w:rsidP="00601AEE">
      <w:pPr>
        <w:pStyle w:val="Puesto"/>
        <w:rPr>
          <w:sz w:val="52"/>
          <w:szCs w:val="52"/>
          <w:lang w:val="es-MX"/>
        </w:rPr>
      </w:pPr>
    </w:p>
    <w:p w:rsidR="00601AEE" w:rsidRPr="00487146" w:rsidRDefault="00304A36" w:rsidP="00601AEE">
      <w:pPr>
        <w:pStyle w:val="Puesto"/>
        <w:rPr>
          <w:sz w:val="52"/>
          <w:szCs w:val="52"/>
          <w:lang w:val="es-MX"/>
        </w:rPr>
      </w:pPr>
      <w:r w:rsidRPr="00487146">
        <w:rPr>
          <w:sz w:val="52"/>
          <w:szCs w:val="52"/>
          <w:lang w:val="es-MX"/>
        </w:rPr>
        <w:lastRenderedPageBreak/>
        <w:t>A</w:t>
      </w:r>
      <w:r w:rsidR="00601AEE" w:rsidRPr="00487146">
        <w:rPr>
          <w:sz w:val="52"/>
          <w:szCs w:val="52"/>
          <w:lang w:val="es-MX"/>
        </w:rPr>
        <w:t>cuerdos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B0069F" w:rsidRDefault="00B0069F" w:rsidP="00487146">
      <w:pPr>
        <w:jc w:val="both"/>
        <w:rPr>
          <w:color w:val="auto"/>
          <w:sz w:val="28"/>
          <w:lang w:val="es-MX"/>
        </w:rPr>
      </w:pPr>
    </w:p>
    <w:p w:rsidR="00B0069F" w:rsidRDefault="00B0069F" w:rsidP="00487146">
      <w:pPr>
        <w:jc w:val="both"/>
        <w:rPr>
          <w:color w:val="auto"/>
          <w:sz w:val="28"/>
          <w:lang w:val="es-MX"/>
        </w:rPr>
      </w:pPr>
    </w:p>
    <w:p w:rsidR="009970D8" w:rsidRDefault="009970D8" w:rsidP="00245624">
      <w:pPr>
        <w:jc w:val="both"/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487712A6" wp14:editId="1B133AEE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6184265" cy="4019550"/>
                <wp:effectExtent l="0" t="0" r="0" b="0"/>
                <wp:wrapNone/>
                <wp:docPr id="784" name="Grupo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785" name="Imagen 785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6" name="Imagen 786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B0E46" id="Grupo 784" o:spid="_x0000_s1026" style="position:absolute;margin-left:0;margin-top:14.05pt;width:486.95pt;height:316.5pt;z-index:-251476992;mso-position-horizontal:center;mso-position-horizontal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">
                <v:shape id="Imagen 785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1B3GAAAA3AAAAA8AAABkcnMvZG93bnJldi54bWxEj09rwkAUxO8Fv8PyhN7qxkKtRFdRS9FT&#10;i/8O3p7ZZxLMvk2zq0n66V1B8DjMzG+Y8bQxhbhS5XLLCvq9CARxYnXOqYLd9vttCMJ5ZI2FZVLQ&#10;koPppPMyxljbmtd03fhUBAi7GBVk3pexlC7JyKDr2ZI4eCdbGfRBVqnUFdYBbgr5HkUDaTDnsJBh&#10;SYuMkvPmYhSsdFH/8OH4lcyXv4e//32bzpatUq/dZjYC4anxz/CjvdIKPocfcD8Tj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UHcYAAADc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786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NdAXFAAAA3AAAAA8AAABkcnMvZG93bnJldi54bWxEj8FqwzAQRO+F/oPYQG+1nBJc40QJoU3B&#10;UF+a9NLbYm1sY2llLMVx/j4qFHocZuYNs9nN1oiJRt85VrBMUhDEtdMdNwq+Tx/POQgfkDUax6Tg&#10;Rh5228eHDRbaXfmLpmNoRISwL1BBG8JQSOnrliz6xA3E0Tu70WKIcmykHvEa4dbIlzTNpMWO40KL&#10;A721VPfHi1Xg+p/V0kx9hdVqfj/1h/LTlKVST4t5vwYRaA7/4b92qRW85hn8no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XQFxQAAANwAAAAPAAAAAAAAAAAAAAAA&#10;AJ8CAABkcnMvZG93bnJldi54bWxQSwUGAAAAAAQABAD3AAAAkQMAAAAA&#10;">
                  <v:imagedata r:id="rId42" o:title="owl post2"/>
                  <v:path arrowok="t"/>
                </v:shape>
                <w10:wrap anchorx="margin"/>
              </v:group>
            </w:pict>
          </mc:Fallback>
        </mc:AlternateContent>
      </w:r>
    </w:p>
    <w:p w:rsidR="00245624" w:rsidRDefault="00245624" w:rsidP="00245624">
      <w:pPr>
        <w:jc w:val="both"/>
        <w:rPr>
          <w:lang w:val="es-MX"/>
        </w:rPr>
      </w:pPr>
    </w:p>
    <w:p w:rsidR="00245624" w:rsidRDefault="00245624" w:rsidP="00245624">
      <w:pPr>
        <w:jc w:val="both"/>
        <w:rPr>
          <w:lang w:val="es-MX"/>
        </w:rPr>
      </w:pPr>
    </w:p>
    <w:p w:rsidR="009970D8" w:rsidRDefault="009970D8" w:rsidP="009970D8">
      <w:pPr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F3B3A68" wp14:editId="7E3C9B51">
                <wp:simplePos x="0" y="0"/>
                <wp:positionH relativeFrom="margin">
                  <wp:posOffset>983078</wp:posOffset>
                </wp:positionH>
                <wp:positionV relativeFrom="paragraph">
                  <wp:posOffset>16510</wp:posOffset>
                </wp:positionV>
                <wp:extent cx="3909695" cy="1280160"/>
                <wp:effectExtent l="0" t="0" r="0" b="0"/>
                <wp:wrapSquare wrapText="bothSides"/>
                <wp:docPr id="7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9970D8" w:rsidRDefault="002E4ED3" w:rsidP="009970D8">
                            <w:pPr>
                              <w:pStyle w:val="Puesto"/>
                              <w:rPr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970D8">
                              <w:rPr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Octubre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3A68" id="_x0000_s1030" type="#_x0000_t202" style="position:absolute;left:0;text-align:left;margin-left:77.4pt;margin-top:1.3pt;width:307.85pt;height:100.8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ccFgIAAAM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" filled="f" stroked="f">
                <v:textbox>
                  <w:txbxContent>
                    <w:p w:rsidR="002E4ED3" w:rsidRPr="009970D8" w:rsidRDefault="002E4ED3" w:rsidP="009970D8">
                      <w:pPr>
                        <w:pStyle w:val="Puesto"/>
                        <w:rPr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970D8">
                        <w:rPr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Octubre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Default="009970D8" w:rsidP="009970D8">
      <w:pPr>
        <w:jc w:val="both"/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970D8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9970D8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Default="009970D8" w:rsidP="009970D8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</w:tr>
      <w:tr w:rsidR="009970D8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4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</w:tr>
      <w:tr w:rsidR="009970D8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</w:tr>
      <w:tr w:rsidR="009970D8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</w:tr>
      <w:tr w:rsidR="009970D8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</w:tr>
      <w:tr w:rsidR="009970D8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9970D8" w:rsidRDefault="009970D8" w:rsidP="009970D8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9970D8" w:rsidRPr="00E062F6" w:rsidRDefault="009970D8" w:rsidP="009970D8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9970D8" w:rsidRPr="00E062F6" w:rsidRDefault="00C8356A" w:rsidP="009970D8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Fortaleza</w:t>
      </w:r>
      <w:r w:rsidR="009970D8">
        <w:rPr>
          <w:b/>
          <w:color w:val="auto"/>
          <w:sz w:val="72"/>
        </w:rPr>
        <w:t xml:space="preserve"> </w:t>
      </w:r>
    </w:p>
    <w:p w:rsidR="009970D8" w:rsidRDefault="009970D8" w:rsidP="009970D8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304A36" w:rsidRPr="00304A36" w:rsidRDefault="00304A36" w:rsidP="00304A36">
      <w:pPr>
        <w:rPr>
          <w:lang w:val="es-MX"/>
        </w:rPr>
      </w:pPr>
    </w:p>
    <w:p w:rsidR="00304A36" w:rsidRDefault="00304A36" w:rsidP="009970D8">
      <w:pPr>
        <w:rPr>
          <w:b/>
          <w:bCs/>
        </w:rPr>
      </w:pPr>
      <w:proofErr w:type="spellStart"/>
      <w:r>
        <w:rPr>
          <w:b/>
          <w:bCs/>
        </w:rPr>
        <w:t>OCTUBRE</w:t>
      </w:r>
      <w:proofErr w:type="spellEnd"/>
    </w:p>
    <w:p w:rsidR="00304A36" w:rsidRDefault="00304A36" w:rsidP="009970D8">
      <w:r>
        <w:br/>
      </w:r>
      <w:proofErr w:type="gramStart"/>
      <w:r>
        <w:t>02</w:t>
      </w:r>
      <w:proofErr w:type="gramEnd"/>
      <w:r>
        <w:t xml:space="preserve">: </w:t>
      </w:r>
      <w:hyperlink r:id="rId50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No </w:t>
        </w:r>
        <w:proofErr w:type="spellStart"/>
        <w:r>
          <w:rPr>
            <w:rStyle w:val="Hipervnculo"/>
          </w:rPr>
          <w:t>Violencia</w:t>
        </w:r>
        <w:proofErr w:type="spellEnd"/>
      </w:hyperlink>
    </w:p>
    <w:p w:rsidR="00304A36" w:rsidRDefault="00304A36" w:rsidP="009970D8">
      <w:r>
        <w:br/>
      </w:r>
      <w:proofErr w:type="gramStart"/>
      <w:r>
        <w:t>04</w:t>
      </w:r>
      <w:proofErr w:type="gramEnd"/>
      <w:r>
        <w:t xml:space="preserve">: </w:t>
      </w:r>
      <w:hyperlink r:id="rId51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los </w:t>
        </w:r>
        <w:proofErr w:type="spellStart"/>
        <w:r>
          <w:rPr>
            <w:rStyle w:val="Hipervnculo"/>
          </w:rPr>
          <w:t>Animales</w:t>
        </w:r>
        <w:proofErr w:type="spellEnd"/>
      </w:hyperlink>
    </w:p>
    <w:p w:rsidR="00304A36" w:rsidRDefault="00304A36" w:rsidP="009970D8">
      <w:r>
        <w:br/>
      </w:r>
      <w:proofErr w:type="gramStart"/>
      <w:r>
        <w:t>12</w:t>
      </w:r>
      <w:proofErr w:type="gramEnd"/>
      <w:r>
        <w:t xml:space="preserve">: </w:t>
      </w:r>
      <w:hyperlink r:id="rId52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Hispanidad</w:t>
        </w:r>
        <w:proofErr w:type="spellEnd"/>
      </w:hyperlink>
      <w:r>
        <w:t xml:space="preserve">/Fiesta Nacional del </w:t>
      </w:r>
      <w:proofErr w:type="spellStart"/>
      <w:r>
        <w:t>España</w:t>
      </w:r>
      <w:proofErr w:type="spellEnd"/>
    </w:p>
    <w:p w:rsidR="00304A36" w:rsidRDefault="00304A36" w:rsidP="009970D8">
      <w:r>
        <w:br/>
      </w:r>
      <w:proofErr w:type="gramStart"/>
      <w:r>
        <w:t>16</w:t>
      </w:r>
      <w:proofErr w:type="gramEnd"/>
      <w:r>
        <w:t xml:space="preserve">: </w:t>
      </w:r>
      <w:hyperlink r:id="rId53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la </w:t>
        </w:r>
        <w:proofErr w:type="spellStart"/>
        <w:r>
          <w:rPr>
            <w:rStyle w:val="Hipervnculo"/>
          </w:rPr>
          <w:t>Alimentación</w:t>
        </w:r>
        <w:proofErr w:type="spellEnd"/>
      </w:hyperlink>
    </w:p>
    <w:p w:rsidR="009970D8" w:rsidRDefault="00304A36" w:rsidP="009970D8">
      <w:pPr>
        <w:rPr>
          <w:lang w:val="es-MX"/>
        </w:rPr>
      </w:pPr>
      <w:r>
        <w:br/>
      </w:r>
      <w:proofErr w:type="gramStart"/>
      <w:r>
        <w:t>17</w:t>
      </w:r>
      <w:proofErr w:type="gramEnd"/>
      <w:r>
        <w:t xml:space="preserve">: </w:t>
      </w:r>
      <w:hyperlink r:id="rId54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contra la </w:t>
        </w:r>
        <w:proofErr w:type="spellStart"/>
        <w:r>
          <w:rPr>
            <w:rStyle w:val="Hipervnculo"/>
          </w:rPr>
          <w:t>Pobreza</w:t>
        </w:r>
        <w:proofErr w:type="spellEnd"/>
      </w:hyperlink>
    </w:p>
    <w:p w:rsidR="009970D8" w:rsidRDefault="00487146" w:rsidP="00487146">
      <w:pPr>
        <w:tabs>
          <w:tab w:val="left" w:pos="7299"/>
        </w:tabs>
        <w:jc w:val="left"/>
        <w:rPr>
          <w:lang w:val="es-MX"/>
        </w:rPr>
      </w:pPr>
      <w:r>
        <w:rPr>
          <w:lang w:val="es-MX"/>
        </w:rPr>
        <w:tab/>
      </w:r>
    </w:p>
    <w:p w:rsidR="009970D8" w:rsidRDefault="00B40A1C" w:rsidP="009970D8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jc w:val="both"/>
              <w:rPr>
                <w:lang w:val="es-MX"/>
              </w:rPr>
            </w:pPr>
          </w:p>
        </w:tc>
      </w:tr>
      <w:tr w:rsidR="00873EEE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873EEE" w:rsidRPr="00EF4E04" w:rsidRDefault="009970D8" w:rsidP="00B40A1C">
            <w:pPr>
              <w:tabs>
                <w:tab w:val="left" w:pos="1817"/>
                <w:tab w:val="center" w:pos="4560"/>
              </w:tabs>
              <w:ind w:left="1817" w:hanging="1817"/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lang w:val="es-MX"/>
              </w:rPr>
              <w:br w:type="page"/>
            </w:r>
            <w:r w:rsidR="00873EEE">
              <w:rPr>
                <w:b/>
                <w:color w:val="FF0066"/>
                <w:sz w:val="40"/>
                <w:szCs w:val="36"/>
                <w:lang w:val="es-MX"/>
              </w:rPr>
              <w:t>Jueves 01</w:t>
            </w: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873EEE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02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05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06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873EEE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873EEE">
              <w:rPr>
                <w:b/>
                <w:color w:val="FF0066"/>
                <w:sz w:val="40"/>
                <w:szCs w:val="36"/>
                <w:lang w:val="es-MX"/>
              </w:rPr>
              <w:t xml:space="preserve"> 07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873EEE" w:rsidRDefault="00873EEE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E456D" w:rsidRPr="00EF4E04" w:rsidTr="00D76352">
        <w:tc>
          <w:tcPr>
            <w:tcW w:w="9111" w:type="dxa"/>
          </w:tcPr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08</w:t>
            </w: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E456D" w:rsidRPr="00EF4E04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09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RPr="00EF4E04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12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13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14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15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16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19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20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21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22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23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26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27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28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29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30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rPr>
          <w:trHeight w:val="6547"/>
        </w:trPr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245624" w:rsidRPr="00487146" w:rsidRDefault="00737494" w:rsidP="00245624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44608" behindDoc="0" locked="0" layoutInCell="1" allowOverlap="1" wp14:anchorId="48B13A0E" wp14:editId="520D00CE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43584" behindDoc="0" locked="0" layoutInCell="1" allowOverlap="1" wp14:anchorId="57E4B0E2" wp14:editId="7B62A3F7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88" name="Imagen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lang w:val="es-MX"/>
        </w:rPr>
        <w:t>C</w:t>
      </w:r>
      <w:r w:rsidR="00245624">
        <w:rPr>
          <w:noProof/>
          <w:sz w:val="56"/>
          <w:lang w:val="es-ES" w:eastAsia="es-ES"/>
        </w:rPr>
        <w:t>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487146" w:rsidRDefault="00487146" w:rsidP="00487146">
            <w:pPr>
              <w:pStyle w:val="Puesto"/>
              <w:rPr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3B9EEF62" wp14:editId="5B525984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09" name="Imagen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59648" behindDoc="0" locked="0" layoutInCell="1" allowOverlap="1" wp14:anchorId="014111C5" wp14:editId="38536CDD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10" name="Imagen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Reuniónes de Ciclo</w:t>
            </w:r>
          </w:p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F43872" w:rsidRDefault="00F43872" w:rsidP="00F43872">
      <w:pPr>
        <w:pStyle w:val="Puesto"/>
        <w:rPr>
          <w:sz w:val="52"/>
          <w:lang w:val="es-MX"/>
        </w:rPr>
      </w:pPr>
      <w:r w:rsidRPr="001B34EA">
        <w:rPr>
          <w:noProof/>
          <w:sz w:val="96"/>
          <w:lang w:val="es-ES" w:eastAsia="es-ES"/>
        </w:rPr>
        <w:lastRenderedPageBreak/>
        <w:drawing>
          <wp:anchor distT="0" distB="0" distL="114300" distR="114300" simplePos="0" relativeHeight="251846656" behindDoc="0" locked="0" layoutInCell="1" allowOverlap="1" wp14:anchorId="62DFF5C2" wp14:editId="44E406B7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789" name="Imagen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4EA">
        <w:rPr>
          <w:noProof/>
          <w:sz w:val="96"/>
          <w:lang w:val="es-ES" w:eastAsia="es-ES"/>
        </w:rPr>
        <w:drawing>
          <wp:anchor distT="0" distB="0" distL="114300" distR="114300" simplePos="0" relativeHeight="251847680" behindDoc="0" locked="0" layoutInCell="1" allowOverlap="1" wp14:anchorId="7AE28241" wp14:editId="5EABE768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790" name="Imagen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B34EA" w:rsidRPr="001B34EA">
        <w:rPr>
          <w:sz w:val="52"/>
          <w:lang w:val="es-MX"/>
        </w:rPr>
        <w:t xml:space="preserve">Faltas </w:t>
      </w:r>
      <w:r w:rsidR="000D24FC">
        <w:rPr>
          <w:sz w:val="52"/>
          <w:lang w:val="es-MX"/>
        </w:rPr>
        <w:t xml:space="preserve"> A</w:t>
      </w:r>
      <w:r w:rsidR="001B34EA">
        <w:rPr>
          <w:sz w:val="52"/>
          <w:lang w:val="es-MX"/>
        </w:rPr>
        <w:t>sistencia</w:t>
      </w:r>
      <w:proofErr w:type="gramEnd"/>
      <w:r w:rsidR="001B34EA">
        <w:rPr>
          <w:sz w:val="52"/>
          <w:lang w:val="es-MX"/>
        </w:rPr>
        <w:t xml:space="preserve"> </w:t>
      </w:r>
      <w:r w:rsidR="000D24FC">
        <w:rPr>
          <w:sz w:val="52"/>
          <w:lang w:val="es-MX"/>
        </w:rPr>
        <w:t>O</w:t>
      </w:r>
      <w:r w:rsidRPr="001B34EA">
        <w:rPr>
          <w:sz w:val="52"/>
          <w:lang w:val="es-MX"/>
        </w:rPr>
        <w:t>ctubre</w:t>
      </w:r>
    </w:p>
    <w:p w:rsidR="001B34EA" w:rsidRDefault="001B34EA" w:rsidP="001B34EA">
      <w:pPr>
        <w:rPr>
          <w:lang w:val="es-MX"/>
        </w:rPr>
      </w:pPr>
    </w:p>
    <w:p w:rsidR="001B34EA" w:rsidRPr="001B34EA" w:rsidRDefault="001B34EA" w:rsidP="001B34EA">
      <w:pPr>
        <w:rPr>
          <w:lang w:val="es-MX"/>
        </w:rPr>
      </w:pP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1B34EA" w:rsidTr="0017652A">
        <w:tc>
          <w:tcPr>
            <w:tcW w:w="568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RPr="001779F9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E9221C" w:rsidRPr="00E9221C" w:rsidRDefault="00E9221C" w:rsidP="00E9221C">
      <w:pPr>
        <w:pStyle w:val="Puesto"/>
        <w:rPr>
          <w:sz w:val="28"/>
        </w:rPr>
      </w:pPr>
    </w:p>
    <w:p w:rsidR="00E9221C" w:rsidRDefault="001B34EA" w:rsidP="00601AEE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E9221C" w:rsidRDefault="00E9221C" w:rsidP="00E9221C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E9221C" w:rsidRDefault="00E9221C" w:rsidP="00E9221C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1B34EA" w:rsidRDefault="001B34E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1B34EA" w:rsidRDefault="001B34EA" w:rsidP="00601AEE">
      <w:pPr>
        <w:pStyle w:val="Puesto"/>
        <w:rPr>
          <w:sz w:val="52"/>
          <w:lang w:val="es-MX"/>
        </w:rPr>
      </w:pPr>
    </w:p>
    <w:p w:rsidR="00601AEE" w:rsidRDefault="00601AEE" w:rsidP="00601AEE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E9221C" w:rsidRDefault="00601AEE" w:rsidP="00E9221C">
      <w:pPr>
        <w:jc w:val="both"/>
        <w:rPr>
          <w:color w:val="auto"/>
          <w:sz w:val="28"/>
          <w:lang w:val="es-MX"/>
        </w:rPr>
      </w:pPr>
      <w:r>
        <w:rPr>
          <w:lang w:val="es-MX"/>
        </w:rPr>
        <w:br w:type="page"/>
      </w:r>
    </w:p>
    <w:p w:rsidR="00E9221C" w:rsidRDefault="00E9221C" w:rsidP="00E9221C">
      <w:pPr>
        <w:rPr>
          <w:lang w:val="es-MX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C57E092" wp14:editId="524F2930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791" name="Grupo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792" name="Imagen 792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3" name="Imagen 793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CFBCC" id="Grupo 791" o:spid="_x0000_s1026" style="position:absolute;margin-left:-14.25pt;margin-top:0;width:486.95pt;height:316.5pt;z-index:251850752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">
                <v:shape id="Imagen 792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2rTGAAAA3AAAAA8AAABkcnMvZG93bnJldi54bWxEj0tvwjAQhO+V+A/WIvVWHDjQEjCIhxCc&#10;WvE6cFviJYmI1yF2SdJfX1eqxHE0M99oJrPGFOJBlcstK+j3IhDEidU5pwqOh/XbBwjnkTUWlklB&#10;Sw5m087LBGNta97RY+9TESDsYlSQeV/GUrokI4OuZ0vi4F1tZdAHWaVSV1gHuCnkIIqG0mDOYSHD&#10;kpYZJbf9t1Gw1UX9yefLKllsvs73n1ObzjetUq/dZj4G4anxz/B/e6sVvI8G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PatMYAAADc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793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QUDEAAAA3AAAAA8AAABkcnMvZG93bnJldi54bWxEj0FrwkAUhO8F/8PyhN7qxlbUpq4iVSGg&#10;l2ovvT2yzyRk923IrjH+e1cQehxm5htmseqtER21vnKsYDxKQBDnTldcKPg97d7mIHxA1mgck4Ib&#10;eVgtBy8LTLW78g91x1CICGGfooIyhCaV0uclWfQj1xBH7+xaiyHKtpC6xWuEWyPfk2QqLVYcF0ps&#10;6LukvD5erAJX/03GpqsPeJj0m1O9zfYmy5R6HfbrLxCB+vAffrYzrWD2+QG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jQUDEAAAA3AAAAA8AAAAAAAAAAAAAAAAA&#10;nwIAAGRycy9kb3ducmV2LnhtbFBLBQYAAAAABAAEAPcAAACQAwAAAAA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Default="00E9221C" w:rsidP="00E9221C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E9221C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E9221C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Default="00C8356A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  <w:r w:rsidRPr="00C8356A">
              <w:rPr>
                <w:color w:val="C00000"/>
                <w:lang w:val="es-MX"/>
              </w:rPr>
              <w:t>1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</w:tr>
      <w:tr w:rsidR="00E9221C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8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</w:tr>
      <w:tr w:rsidR="00E9221C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</w:tr>
      <w:tr w:rsidR="00E9221C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</w:tr>
      <w:tr w:rsidR="00E9221C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E9221C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E9221C" w:rsidRDefault="00E9221C" w:rsidP="00E9221C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E9221C" w:rsidRDefault="00E9221C" w:rsidP="00E9221C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1EC02DC" wp14:editId="16368565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7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E9221C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Noviembre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C02DC" id="_x0000_s1031" type="#_x0000_t202" style="position:absolute;margin-left:77.4pt;margin-top:-437.9pt;width:307.85pt;height:100.8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AsVkJcFgIAAAMEAAAOAAAAAAAAAAAAAAAAAC4CAABkcnMvZTJvRG9jLnhtbFBLAQItABQA&#10;BgAIAAAAIQC0RuZw4QAAAA0BAAAPAAAAAAAAAAAAAAAAAHAEAABkcnMvZG93bnJldi54bWxQSwUG&#10;AAAAAAQABADzAAAAfgUAAAAA&#10;" filled="f" stroked="f">
                <v:textbox>
                  <w:txbxContent>
                    <w:p w:rsidR="002E4ED3" w:rsidRPr="00C41C98" w:rsidRDefault="002E4ED3" w:rsidP="00E9221C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Noviembre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221C" w:rsidRPr="00E062F6" w:rsidRDefault="00E9221C" w:rsidP="00E9221C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E9221C" w:rsidRPr="00E062F6" w:rsidRDefault="00C8356A" w:rsidP="00E9221C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Perdón</w:t>
      </w:r>
      <w:proofErr w:type="spellEnd"/>
    </w:p>
    <w:p w:rsidR="00E9221C" w:rsidRPr="00E9221C" w:rsidRDefault="00E9221C" w:rsidP="00E9221C">
      <w:pPr>
        <w:rPr>
          <w:lang w:val="es-MX"/>
        </w:rPr>
      </w:pPr>
    </w:p>
    <w:p w:rsidR="00D560A3" w:rsidRPr="00BE6029" w:rsidRDefault="00D560A3" w:rsidP="00D560A3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487146" w:rsidRDefault="00487146" w:rsidP="00D560A3">
      <w:pPr>
        <w:rPr>
          <w:b/>
          <w:bCs/>
        </w:rPr>
      </w:pPr>
      <w:r>
        <w:br/>
      </w:r>
      <w:proofErr w:type="spellStart"/>
      <w:r>
        <w:rPr>
          <w:b/>
          <w:bCs/>
        </w:rPr>
        <w:t>NOVIEMBRE</w:t>
      </w:r>
      <w:proofErr w:type="spellEnd"/>
    </w:p>
    <w:p w:rsidR="00487146" w:rsidRDefault="00487146" w:rsidP="00D560A3">
      <w:r>
        <w:br/>
      </w:r>
      <w:proofErr w:type="gramStart"/>
      <w:r>
        <w:t>16</w:t>
      </w:r>
      <w:proofErr w:type="gramEnd"/>
      <w:r>
        <w:t xml:space="preserve">: </w:t>
      </w:r>
      <w:hyperlink r:id="rId55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Tolerancia</w:t>
        </w:r>
        <w:proofErr w:type="spellEnd"/>
      </w:hyperlink>
    </w:p>
    <w:p w:rsidR="00487146" w:rsidRDefault="00487146" w:rsidP="00D560A3">
      <w:r>
        <w:br/>
      </w:r>
      <w:proofErr w:type="gramStart"/>
      <w:r>
        <w:t>20</w:t>
      </w:r>
      <w:proofErr w:type="gramEnd"/>
      <w:r>
        <w:t xml:space="preserve">: </w:t>
      </w:r>
      <w:hyperlink r:id="rId56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los Derechos de la </w:t>
        </w:r>
        <w:proofErr w:type="spellStart"/>
        <w:r>
          <w:rPr>
            <w:rStyle w:val="Hipervnculo"/>
          </w:rPr>
          <w:t>Infancia</w:t>
        </w:r>
        <w:proofErr w:type="spellEnd"/>
      </w:hyperlink>
    </w:p>
    <w:p w:rsidR="00487146" w:rsidRDefault="00487146" w:rsidP="00D560A3">
      <w:r>
        <w:br/>
        <w:t xml:space="preserve">21: </w:t>
      </w:r>
      <w:hyperlink r:id="rId57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Saludo</w:t>
        </w:r>
        <w:proofErr w:type="spellEnd"/>
      </w:hyperlink>
    </w:p>
    <w:p w:rsidR="00487146" w:rsidRDefault="00487146" w:rsidP="00D560A3">
      <w:r>
        <w:br/>
      </w:r>
      <w:proofErr w:type="gramStart"/>
      <w:r>
        <w:t>22</w:t>
      </w:r>
      <w:proofErr w:type="gramEnd"/>
      <w:r>
        <w:t xml:space="preserve">: </w:t>
      </w:r>
      <w:hyperlink r:id="rId58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los </w:t>
        </w:r>
        <w:proofErr w:type="spellStart"/>
        <w:r>
          <w:rPr>
            <w:rStyle w:val="Hipervnculo"/>
          </w:rPr>
          <w:t>Gitanos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Andaluces</w:t>
        </w:r>
        <w:proofErr w:type="spellEnd"/>
      </w:hyperlink>
    </w:p>
    <w:p w:rsidR="00D560A3" w:rsidRDefault="00487146" w:rsidP="00D560A3">
      <w:pPr>
        <w:rPr>
          <w:lang w:val="es-MX"/>
        </w:rPr>
      </w:pPr>
      <w:r>
        <w:br/>
      </w:r>
      <w:proofErr w:type="gramStart"/>
      <w:r>
        <w:t>25</w:t>
      </w:r>
      <w:proofErr w:type="gramEnd"/>
      <w:r>
        <w:t xml:space="preserve">: </w:t>
      </w:r>
      <w:hyperlink r:id="rId59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Eliminación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Violencia</w:t>
        </w:r>
        <w:proofErr w:type="spellEnd"/>
        <w:r>
          <w:rPr>
            <w:rStyle w:val="Hipervnculo"/>
          </w:rPr>
          <w:t xml:space="preserve"> contra la </w:t>
        </w:r>
        <w:proofErr w:type="spellStart"/>
        <w:r>
          <w:rPr>
            <w:rStyle w:val="Hipervnculo"/>
          </w:rPr>
          <w:t>Mujer</w:t>
        </w:r>
        <w:proofErr w:type="spellEnd"/>
      </w:hyperlink>
    </w:p>
    <w:p w:rsidR="00D560A3" w:rsidRDefault="00B40A1C" w:rsidP="00D560A3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jc w:val="both"/>
              <w:rPr>
                <w:lang w:val="es-MX"/>
              </w:rPr>
            </w:pPr>
          </w:p>
        </w:tc>
      </w:tr>
      <w:tr w:rsidR="00D560A3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lang w:val="es-MX"/>
              </w:rPr>
              <w:br w:type="page"/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Lunes 02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03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04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05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06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09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10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11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12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13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16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17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18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19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20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3068"/>
        </w:tabs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23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24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25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26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27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D560A3">
      <w:pPr>
        <w:tabs>
          <w:tab w:val="left" w:pos="3068"/>
        </w:tabs>
        <w:rPr>
          <w:lang w:val="es-MX"/>
        </w:rPr>
      </w:pPr>
    </w:p>
    <w:p w:rsidR="00823756" w:rsidRDefault="00823756" w:rsidP="00D560A3">
      <w:pPr>
        <w:tabs>
          <w:tab w:val="left" w:pos="3068"/>
        </w:tabs>
        <w:rPr>
          <w:lang w:val="es-MX"/>
        </w:rPr>
      </w:pPr>
    </w:p>
    <w:p w:rsidR="00823756" w:rsidRDefault="00823756" w:rsidP="00D560A3">
      <w:pPr>
        <w:tabs>
          <w:tab w:val="left" w:pos="3068"/>
        </w:tabs>
        <w:rPr>
          <w:lang w:val="es-MX"/>
        </w:rPr>
      </w:pPr>
    </w:p>
    <w:p w:rsidR="00823756" w:rsidRDefault="00823756" w:rsidP="0082375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823756" w:rsidRPr="00EF4E04" w:rsidTr="00D76352">
        <w:tc>
          <w:tcPr>
            <w:tcW w:w="9111" w:type="dxa"/>
          </w:tcPr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30</w:t>
            </w: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823756" w:rsidRPr="00EF4E04" w:rsidTr="00D76352">
        <w:trPr>
          <w:trHeight w:val="8733"/>
        </w:trPr>
        <w:tc>
          <w:tcPr>
            <w:tcW w:w="9111" w:type="dxa"/>
          </w:tcPr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823756" w:rsidRDefault="00823756" w:rsidP="00823756">
            <w:pPr>
              <w:tabs>
                <w:tab w:val="left" w:pos="1817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ab/>
            </w:r>
          </w:p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D560A3">
      <w:pPr>
        <w:tabs>
          <w:tab w:val="left" w:pos="3068"/>
        </w:tabs>
        <w:rPr>
          <w:lang w:val="es-MX"/>
        </w:rPr>
      </w:pPr>
      <w:r>
        <w:rPr>
          <w:lang w:val="es-MX"/>
        </w:rPr>
        <w:tab/>
      </w:r>
    </w:p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B846CB" w:rsidRDefault="00B846CB" w:rsidP="00B846CB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58944" behindDoc="0" locked="0" layoutInCell="1" allowOverlap="1" wp14:anchorId="0F86AC40" wp14:editId="3C8ABEC9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97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57920" behindDoc="0" locked="0" layoutInCell="1" allowOverlap="1" wp14:anchorId="31C5ECF4" wp14:editId="11200E8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98" name="Imagen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24">
        <w:rPr>
          <w:noProof/>
          <w:sz w:val="56"/>
          <w:lang w:val="es-ES" w:eastAsia="es-ES"/>
        </w:rPr>
        <w:t>Claustro</w:t>
      </w:r>
      <w:r>
        <w:rPr>
          <w:sz w:val="56"/>
          <w:lang w:val="es-MX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487146" w:rsidRPr="00487146" w:rsidRDefault="00487146" w:rsidP="00487146">
            <w:pPr>
              <w:pStyle w:val="Puesto"/>
              <w:rPr>
                <w:rFonts w:asciiTheme="minorHAnsi" w:hAnsiTheme="minorHAnsi"/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63744" behindDoc="0" locked="0" layoutInCell="1" allowOverlap="1" wp14:anchorId="55B3B079" wp14:editId="6985EA12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11" name="Imagen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62720" behindDoc="0" locked="0" layoutInCell="1" allowOverlap="1" wp14:anchorId="5171A5C1" wp14:editId="0FF0C890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12" name="Imagen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56"/>
                <w:lang w:val="es-MX"/>
              </w:rPr>
              <w:t xml:space="preserve"> </w:t>
            </w: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66816" behindDoc="0" locked="0" layoutInCell="1" allowOverlap="1" wp14:anchorId="0F958AC3" wp14:editId="76F90E03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13" name="Imagen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65792" behindDoc="0" locked="0" layoutInCell="1" allowOverlap="1" wp14:anchorId="4B9B8B9D" wp14:editId="2947F00F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14" name="Imagen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46">
              <w:rPr>
                <w:rFonts w:asciiTheme="minorHAnsi" w:hAnsiTheme="minorHAnsi"/>
                <w:noProof/>
                <w:sz w:val="56"/>
                <w:lang w:val="es-ES" w:eastAsia="es-ES"/>
              </w:rPr>
              <w:t>Reuniones de ciclo</w:t>
            </w:r>
          </w:p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B846CB" w:rsidRPr="002979F8" w:rsidRDefault="00B846CB" w:rsidP="00901536">
      <w:pPr>
        <w:jc w:val="both"/>
        <w:rPr>
          <w:lang w:val="es-MX"/>
        </w:rPr>
      </w:pPr>
    </w:p>
    <w:p w:rsidR="00B846CB" w:rsidRDefault="00B846CB" w:rsidP="00B846CB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60992" behindDoc="0" locked="0" layoutInCell="1" allowOverlap="1" wp14:anchorId="0589FD78" wp14:editId="19CD97C6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62016" behindDoc="0" locked="0" layoutInCell="1" allowOverlap="1" wp14:anchorId="7F443CBA" wp14:editId="77DA957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 xml:space="preserve">Faltas </w:t>
      </w:r>
      <w:r w:rsidR="000D24FC">
        <w:rPr>
          <w:sz w:val="56"/>
          <w:lang w:val="es-MX"/>
        </w:rPr>
        <w:t>A</w:t>
      </w:r>
      <w:r w:rsidR="001B34EA">
        <w:rPr>
          <w:sz w:val="56"/>
          <w:lang w:val="es-MX"/>
        </w:rPr>
        <w:t xml:space="preserve">sistencia </w:t>
      </w:r>
      <w:r w:rsidR="000D24FC">
        <w:rPr>
          <w:sz w:val="56"/>
          <w:lang w:val="es-MX"/>
        </w:rPr>
        <w:t>N</w:t>
      </w:r>
      <w:r>
        <w:rPr>
          <w:sz w:val="56"/>
          <w:lang w:val="es-MX"/>
        </w:rPr>
        <w:t>oviembre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1B34EA" w:rsidTr="0017652A">
        <w:tc>
          <w:tcPr>
            <w:tcW w:w="568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RPr="001779F9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901536" w:rsidRDefault="00901536" w:rsidP="00901536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901536" w:rsidRDefault="001B34EA" w:rsidP="00901536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t>Reunión con la familia</w:t>
      </w:r>
    </w:p>
    <w:p w:rsidR="00901536" w:rsidRDefault="00901536" w:rsidP="00901536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901536" w:rsidRDefault="00901536" w:rsidP="00901536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3C79B1" w:rsidRDefault="003C79B1" w:rsidP="003C79B1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901536" w:rsidRDefault="003C79B1" w:rsidP="00901536">
      <w:pPr>
        <w:jc w:val="both"/>
        <w:rPr>
          <w:color w:val="auto"/>
          <w:sz w:val="28"/>
          <w:lang w:val="es-MX"/>
        </w:rPr>
      </w:pPr>
      <w:r>
        <w:rPr>
          <w:lang w:val="es-MX"/>
        </w:rPr>
        <w:br w:type="page"/>
      </w:r>
    </w:p>
    <w:p w:rsidR="00901536" w:rsidRDefault="00901536" w:rsidP="00901536">
      <w:pPr>
        <w:rPr>
          <w:lang w:val="es-MX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5C47A29" wp14:editId="3D8F5F7F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227" name="Grupo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228" name="Imagen 228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Imagen 229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6BAE" id="Grupo 227" o:spid="_x0000_s1026" style="position:absolute;margin-left:-14.25pt;margin-top:0;width:486.95pt;height:316.5pt;z-index:251865088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">
                <v:shape id="Imagen 228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hz3CAAAA3AAAAA8AAABkcnMvZG93bnJldi54bWxET7tuwjAU3ZH4B+sidQOnGSqUYhAUVTCB&#10;eHRgu8SXJCK+DrFLEr4eD0iMR+c9mbWmFHeqXWFZwecoAkGcWl1wpuB4+B2OQTiPrLG0TAo6cjCb&#10;9nsTTLRteEf3vc9ECGGXoILc+yqR0qU5GXQjWxEH7mJrgz7AOpO6xiaEm1LGUfQlDRYcGnKs6Cen&#10;9Lr/NwrWumw2fDov08Vqe7o9/rpsvuqU+hi0828Qnlr/Fr/ca60gjsPacCYcAT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6oc9wgAAANwAAAAPAAAAAAAAAAAAAAAAAJ8C&#10;AABkcnMvZG93bnJldi54bWxQSwUGAAAAAAQABAD3AAAAjgMAAAAA&#10;">
                  <v:imagedata r:id="rId41" o:title="Lunares-blancos-floral-vintage-014"/>
                  <v:path arrowok="t"/>
                </v:shape>
                <v:shape id="Imagen 229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HMnEAAAA3AAAAA8AAABkcnMvZG93bnJldi54bWxEj0FrwkAUhO8F/8PyBG91Y5BSo6uIVQjo&#10;perF2yP7TEJ234bsNsZ/7xYKPQ4z8w2z2gzWiJ46XztWMJsmIIgLp2suFVwvh/dPED4gazSOScGT&#10;PGzWo7cVZto9+Jv6cyhFhLDPUEEVQptJ6YuKLPqpa4mjd3edxRBlV0rd4SPCrZFpknxIizXHhQpb&#10;2lVUNOcfq8A1t/nM9M0JT/Ph69Ls86PJc6Um42G7BBFoCP/hv3auFaTpAn7PxCM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aHMnEAAAA3AAAAA8AAAAAAAAAAAAAAAAA&#10;nwIAAGRycy9kb3ducmV2LnhtbFBLBQYAAAAABAAEAPcAAACQAwAAAAA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Default="00901536" w:rsidP="00901536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01536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90153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Default="00901536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90153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90153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90153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90153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901536" w:rsidRPr="00C41C98" w:rsidRDefault="00861D7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90153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901536" w:rsidRDefault="00901536" w:rsidP="0090153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901536" w:rsidRDefault="00901536" w:rsidP="00901536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04F547E" wp14:editId="3E6938F2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901536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Dici</w:t>
                            </w:r>
                            <w:r w:rsidRPr="006F3961"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547E" id="_x0000_s1032" type="#_x0000_t202" style="position:absolute;margin-left:77.4pt;margin-top:-437.9pt;width:307.85pt;height:100.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Y+FgIAAAMEAAAOAAAAZHJzL2Uyb0RvYy54bWysU9uO2yAQfa/Uf0C8N3a8SZp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CnzqY+FgIAAAMEAAAOAAAAAAAAAAAAAAAAAC4CAABkcnMvZTJvRG9jLnhtbFBLAQItABQA&#10;BgAIAAAAIQC0RuZw4QAAAA0BAAAPAAAAAAAAAAAAAAAAAHAEAABkcnMvZG93bnJldi54bWxQSwUG&#10;AAAAAAQABADzAAAAfgUAAAAA&#10;" filled="f" stroked="f">
                <v:textbox>
                  <w:txbxContent>
                    <w:p w:rsidR="002E4ED3" w:rsidRPr="00C41C98" w:rsidRDefault="002E4ED3" w:rsidP="00901536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Dici</w:t>
                      </w:r>
                      <w:r w:rsidRPr="006F3961"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1536" w:rsidRPr="00E062F6" w:rsidRDefault="00901536" w:rsidP="00901536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901536" w:rsidRPr="00E062F6" w:rsidRDefault="00861D76" w:rsidP="00901536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Justicia</w:t>
      </w:r>
      <w:proofErr w:type="spellEnd"/>
    </w:p>
    <w:p w:rsidR="00651E93" w:rsidRDefault="00651E93" w:rsidP="00D560A3">
      <w:pPr>
        <w:tabs>
          <w:tab w:val="left" w:pos="3068"/>
        </w:tabs>
        <w:rPr>
          <w:lang w:val="es-MX"/>
        </w:rPr>
      </w:pPr>
    </w:p>
    <w:p w:rsidR="00651E93" w:rsidRDefault="00651E93" w:rsidP="00651E93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487146" w:rsidRPr="00487146" w:rsidRDefault="00487146" w:rsidP="00487146">
      <w:pPr>
        <w:rPr>
          <w:lang w:val="es-MX"/>
        </w:rPr>
      </w:pPr>
    </w:p>
    <w:p w:rsidR="00487146" w:rsidRDefault="00487146" w:rsidP="00651E93">
      <w:pPr>
        <w:rPr>
          <w:b/>
          <w:bCs/>
        </w:rPr>
      </w:pPr>
      <w:proofErr w:type="spellStart"/>
      <w:r>
        <w:rPr>
          <w:b/>
          <w:bCs/>
        </w:rPr>
        <w:t>DICIEMBRE</w:t>
      </w:r>
      <w:proofErr w:type="spellEnd"/>
    </w:p>
    <w:p w:rsidR="00487146" w:rsidRDefault="00487146" w:rsidP="00651E93">
      <w:r>
        <w:br/>
      </w:r>
      <w:proofErr w:type="gramStart"/>
      <w:r>
        <w:t>01</w:t>
      </w:r>
      <w:proofErr w:type="gramEnd"/>
      <w:r>
        <w:t xml:space="preserve">: </w:t>
      </w:r>
      <w:hyperlink r:id="rId60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la </w:t>
        </w:r>
        <w:proofErr w:type="spellStart"/>
        <w:r>
          <w:rPr>
            <w:rStyle w:val="Hipervnculo"/>
          </w:rPr>
          <w:t>lucha</w:t>
        </w:r>
        <w:proofErr w:type="spellEnd"/>
        <w:r>
          <w:rPr>
            <w:rStyle w:val="Hipervnculo"/>
          </w:rPr>
          <w:t xml:space="preserve"> contra el </w:t>
        </w:r>
        <w:proofErr w:type="spellStart"/>
        <w:r>
          <w:rPr>
            <w:rStyle w:val="Hipervnculo"/>
          </w:rPr>
          <w:t>Sida</w:t>
        </w:r>
        <w:proofErr w:type="spellEnd"/>
      </w:hyperlink>
    </w:p>
    <w:p w:rsidR="00487146" w:rsidRDefault="00487146" w:rsidP="00651E93">
      <w:r>
        <w:br/>
      </w:r>
      <w:proofErr w:type="gramStart"/>
      <w:r>
        <w:t>03</w:t>
      </w:r>
      <w:proofErr w:type="gramEnd"/>
      <w:r>
        <w:t xml:space="preserve">: </w:t>
      </w:r>
      <w:hyperlink r:id="rId61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Discapacidad</w:t>
        </w:r>
        <w:proofErr w:type="spellEnd"/>
      </w:hyperlink>
    </w:p>
    <w:p w:rsidR="00487146" w:rsidRDefault="00487146" w:rsidP="00651E93">
      <w:r>
        <w:br/>
        <w:t xml:space="preserve">05: </w:t>
      </w:r>
      <w:hyperlink r:id="rId62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Voluntariado</w:t>
        </w:r>
        <w:proofErr w:type="spellEnd"/>
      </w:hyperlink>
    </w:p>
    <w:p w:rsidR="00487146" w:rsidRDefault="00487146" w:rsidP="00651E93">
      <w:r>
        <w:br/>
      </w:r>
      <w:proofErr w:type="gramStart"/>
      <w:r>
        <w:t>06</w:t>
      </w:r>
      <w:proofErr w:type="gramEnd"/>
      <w:r>
        <w:t xml:space="preserve">: </w:t>
      </w:r>
      <w:hyperlink r:id="rId63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Constitución</w:t>
        </w:r>
        <w:proofErr w:type="spellEnd"/>
        <w:r>
          <w:rPr>
            <w:rStyle w:val="Hipervnculo"/>
          </w:rPr>
          <w:t xml:space="preserve"> Española</w:t>
        </w:r>
      </w:hyperlink>
    </w:p>
    <w:p w:rsidR="00487146" w:rsidRDefault="00487146" w:rsidP="00651E93">
      <w:r>
        <w:br/>
      </w:r>
      <w:proofErr w:type="gramStart"/>
      <w:r>
        <w:t>10</w:t>
      </w:r>
      <w:proofErr w:type="gramEnd"/>
      <w:r>
        <w:t xml:space="preserve">: </w:t>
      </w:r>
      <w:hyperlink r:id="rId64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los Derechos </w:t>
        </w:r>
        <w:proofErr w:type="spellStart"/>
        <w:r>
          <w:rPr>
            <w:rStyle w:val="Hipervnculo"/>
          </w:rPr>
          <w:t>Humanos</w:t>
        </w:r>
        <w:proofErr w:type="spellEnd"/>
      </w:hyperlink>
    </w:p>
    <w:p w:rsidR="00487146" w:rsidRDefault="00487146" w:rsidP="00651E93">
      <w:r>
        <w:br/>
      </w:r>
      <w:proofErr w:type="gramStart"/>
      <w:r>
        <w:t>16</w:t>
      </w:r>
      <w:proofErr w:type="gramEnd"/>
      <w:r>
        <w:t xml:space="preserve">: </w:t>
      </w:r>
      <w:hyperlink r:id="rId65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Lectura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en</w:t>
        </w:r>
        <w:proofErr w:type="spellEnd"/>
        <w:r>
          <w:rPr>
            <w:rStyle w:val="Hipervnculo"/>
          </w:rPr>
          <w:t xml:space="preserve"> Andalucía</w:t>
        </w:r>
      </w:hyperlink>
    </w:p>
    <w:p w:rsidR="00487146" w:rsidRDefault="00487146" w:rsidP="00651E93">
      <w:r>
        <w:br/>
      </w:r>
      <w:proofErr w:type="gramStart"/>
      <w:r>
        <w:t>18</w:t>
      </w:r>
      <w:proofErr w:type="gramEnd"/>
      <w:r>
        <w:t xml:space="preserve">: </w:t>
      </w:r>
      <w:hyperlink r:id="rId66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</w:t>
        </w:r>
        <w:proofErr w:type="spellStart"/>
        <w:r>
          <w:rPr>
            <w:rStyle w:val="Hipervnculo"/>
          </w:rPr>
          <w:t>las</w:t>
        </w:r>
        <w:proofErr w:type="spellEnd"/>
        <w:r>
          <w:rPr>
            <w:rStyle w:val="Hipervnculo"/>
          </w:rPr>
          <w:t xml:space="preserve"> Personas </w:t>
        </w:r>
        <w:proofErr w:type="spellStart"/>
        <w:r>
          <w:rPr>
            <w:rStyle w:val="Hipervnculo"/>
          </w:rPr>
          <w:t>Migrantes</w:t>
        </w:r>
        <w:proofErr w:type="spellEnd"/>
      </w:hyperlink>
    </w:p>
    <w:p w:rsidR="00651E93" w:rsidRDefault="00487146" w:rsidP="00651E93">
      <w:pPr>
        <w:rPr>
          <w:lang w:val="es-MX"/>
        </w:rPr>
      </w:pPr>
      <w:r>
        <w:br/>
      </w:r>
      <w:proofErr w:type="gramStart"/>
      <w:r>
        <w:t>22</w:t>
      </w:r>
      <w:proofErr w:type="gramEnd"/>
      <w:r>
        <w:t xml:space="preserve">: </w:t>
      </w:r>
      <w:hyperlink r:id="rId67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Solidaridad</w:t>
        </w:r>
        <w:proofErr w:type="spellEnd"/>
        <w:r>
          <w:rPr>
            <w:rStyle w:val="Hipervnculo"/>
          </w:rPr>
          <w:t xml:space="preserve"> Humana</w:t>
        </w:r>
      </w:hyperlink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jc w:val="both"/>
              <w:rPr>
                <w:lang w:val="es-MX"/>
              </w:rPr>
            </w:pPr>
          </w:p>
        </w:tc>
      </w:tr>
    </w:tbl>
    <w:p w:rsidR="00651E93" w:rsidRDefault="00651E93" w:rsidP="00651E93">
      <w:pPr>
        <w:rPr>
          <w:lang w:val="es-MX"/>
        </w:rPr>
      </w:pPr>
      <w:r>
        <w:rPr>
          <w:lang w:val="es-MX"/>
        </w:rPr>
        <w:br w:type="page"/>
      </w:r>
    </w:p>
    <w:p w:rsidR="00901536" w:rsidRDefault="00901536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01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08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15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22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29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014EEA">
        <w:trPr>
          <w:trHeight w:val="5413"/>
        </w:trPr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FC269C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869184" behindDoc="0" locked="0" layoutInCell="1" allowOverlap="1" wp14:anchorId="28D8AABD" wp14:editId="1B1ACE35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68160" behindDoc="0" locked="0" layoutInCell="1" allowOverlap="1" wp14:anchorId="44904FA3" wp14:editId="6F4BF8B4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24">
        <w:rPr>
          <w:sz w:val="56"/>
          <w:lang w:val="es-MX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487146" w:rsidP="00487146">
            <w:pPr>
              <w:pStyle w:val="Puesto"/>
              <w:rPr>
                <w:noProof/>
                <w:sz w:val="56"/>
                <w:lang w:val="es-ES" w:eastAsia="es-ES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69888" behindDoc="0" locked="0" layoutInCell="1" allowOverlap="1" wp14:anchorId="6B3BD9F0" wp14:editId="7224AEDE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15" name="Imagen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68864" behindDoc="0" locked="0" layoutInCell="1" allowOverlap="1" wp14:anchorId="04555D09" wp14:editId="59DEC26A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16" name="Imagen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Reuniones de ciclo</w:t>
            </w:r>
          </w:p>
          <w:p w:rsidR="00DA25C9" w:rsidRPr="00DA25C9" w:rsidRDefault="00DA25C9" w:rsidP="00DA25C9">
            <w:pPr>
              <w:rPr>
                <w:lang w:val="es-ES" w:eastAsia="es-ES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245624">
            <w:pPr>
              <w:spacing w:line="360" w:lineRule="auto"/>
              <w:jc w:val="both"/>
              <w:rPr>
                <w:lang w:val="es-MX"/>
              </w:rPr>
            </w:pPr>
          </w:p>
        </w:tc>
      </w:tr>
    </w:tbl>
    <w:p w:rsidR="00883452" w:rsidRDefault="00883452" w:rsidP="00A86E00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73280" behindDoc="0" locked="0" layoutInCell="1" allowOverlap="1" wp14:anchorId="3375BA84" wp14:editId="46812E8C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74304" behindDoc="0" locked="0" layoutInCell="1" allowOverlap="1" wp14:anchorId="64E38D78" wp14:editId="08B721EB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</w:t>
      </w:r>
      <w:r w:rsidR="001B34EA">
        <w:rPr>
          <w:sz w:val="56"/>
          <w:lang w:val="es-MX"/>
        </w:rPr>
        <w:t xml:space="preserve">tas </w:t>
      </w:r>
      <w:r w:rsidR="000D24FC">
        <w:rPr>
          <w:sz w:val="56"/>
          <w:lang w:val="es-MX"/>
        </w:rPr>
        <w:t>A</w:t>
      </w:r>
      <w:r w:rsidR="001B34EA">
        <w:rPr>
          <w:sz w:val="56"/>
          <w:lang w:val="es-MX"/>
        </w:rPr>
        <w:t>sistencia</w:t>
      </w:r>
      <w:r w:rsidR="000D24FC">
        <w:rPr>
          <w:sz w:val="56"/>
          <w:lang w:val="es-MX"/>
        </w:rPr>
        <w:t xml:space="preserve"> D</w:t>
      </w:r>
      <w:r>
        <w:rPr>
          <w:sz w:val="56"/>
          <w:lang w:val="es-MX"/>
        </w:rPr>
        <w:t>iciembre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1B34EA" w:rsidTr="0017652A">
        <w:tc>
          <w:tcPr>
            <w:tcW w:w="568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1B34EA" w:rsidRPr="00C24A6F" w:rsidRDefault="001B34EA" w:rsidP="001765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RPr="001779F9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1B34EA" w:rsidTr="0017652A">
        <w:trPr>
          <w:trHeight w:val="340"/>
        </w:trPr>
        <w:tc>
          <w:tcPr>
            <w:tcW w:w="568" w:type="dxa"/>
          </w:tcPr>
          <w:p w:rsidR="001B34EA" w:rsidRPr="00C24A6F" w:rsidRDefault="001B34EA" w:rsidP="0017652A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1B34EA" w:rsidRPr="00C24A6F" w:rsidRDefault="001B34EA" w:rsidP="001765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1B34EA" w:rsidRDefault="001B34EA" w:rsidP="00A86E00">
      <w:pPr>
        <w:pStyle w:val="Puesto"/>
        <w:rPr>
          <w:color w:val="9D1E4C" w:themeColor="accent1" w:themeShade="BF"/>
          <w:sz w:val="28"/>
        </w:rPr>
      </w:pPr>
    </w:p>
    <w:p w:rsidR="00A86E00" w:rsidRPr="00A86E00" w:rsidRDefault="00A86E00" w:rsidP="00A86E00">
      <w:pPr>
        <w:pStyle w:val="Puesto"/>
        <w:rPr>
          <w:color w:val="9D1E4C" w:themeColor="accent1" w:themeShade="BF"/>
          <w:sz w:val="28"/>
        </w:rPr>
      </w:pPr>
      <w:r w:rsidRPr="00A86E00">
        <w:rPr>
          <w:noProof/>
          <w:color w:val="9D1E4C" w:themeColor="accent1" w:themeShade="BF"/>
          <w:sz w:val="28"/>
          <w:lang w:val="es-ES" w:eastAsia="es-ES"/>
        </w:rPr>
        <w:lastRenderedPageBreak/>
        <w:drawing>
          <wp:anchor distT="0" distB="0" distL="114300" distR="114300" simplePos="0" relativeHeight="252081152" behindDoc="0" locked="0" layoutInCell="1" allowOverlap="1" wp14:anchorId="095D7AD2" wp14:editId="623D6E67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795" name="Imagen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6E00">
        <w:rPr>
          <w:color w:val="9D1E4C" w:themeColor="accent1" w:themeShade="BF"/>
          <w:sz w:val="28"/>
        </w:rPr>
        <w:t>Registro</w:t>
      </w:r>
      <w:proofErr w:type="spellEnd"/>
      <w:r w:rsidRPr="00A86E00">
        <w:rPr>
          <w:color w:val="9D1E4C" w:themeColor="accent1" w:themeShade="BF"/>
          <w:sz w:val="28"/>
        </w:rPr>
        <w:t xml:space="preserve"> de </w:t>
      </w:r>
      <w:proofErr w:type="spellStart"/>
      <w:r w:rsidRPr="00A86E00">
        <w:rPr>
          <w:color w:val="9D1E4C" w:themeColor="accent1" w:themeShade="BF"/>
          <w:sz w:val="28"/>
        </w:rPr>
        <w:t>Evaluación</w:t>
      </w:r>
      <w:proofErr w:type="spellEnd"/>
      <w:r w:rsidRPr="00A86E00">
        <w:rPr>
          <w:color w:val="9D1E4C" w:themeColor="accent1" w:themeShade="BF"/>
          <w:sz w:val="28"/>
        </w:rPr>
        <w:t xml:space="preserve"> </w:t>
      </w:r>
    </w:p>
    <w:p w:rsidR="00A86E00" w:rsidRDefault="00A86E00" w:rsidP="00A86E00">
      <w:pPr>
        <w:rPr>
          <w:color w:val="9D1E4C" w:themeColor="accent1" w:themeShade="BF"/>
        </w:rPr>
      </w:pPr>
      <w:r w:rsidRPr="00A86E00">
        <w:rPr>
          <w:color w:val="9D1E4C" w:themeColor="accent1" w:themeShade="BF"/>
        </w:rPr>
        <w:t xml:space="preserve">Primer </w:t>
      </w:r>
      <w:proofErr w:type="spellStart"/>
      <w:r w:rsidRPr="00A86E00">
        <w:rPr>
          <w:color w:val="9D1E4C" w:themeColor="accent1" w:themeShade="BF"/>
        </w:rPr>
        <w:t>Trimestre</w:t>
      </w:r>
      <w:proofErr w:type="spellEnd"/>
    </w:p>
    <w:p w:rsidR="00A86E00" w:rsidRPr="00A86E00" w:rsidRDefault="00A86E00" w:rsidP="00A86E00">
      <w:pPr>
        <w:rPr>
          <w:color w:val="9D1E4C" w:themeColor="accent1" w:themeShade="BF"/>
        </w:rPr>
      </w:pP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623C6" w:rsidRPr="005C3BBA" w:rsidTr="00B623C6">
        <w:trPr>
          <w:trHeight w:val="510"/>
        </w:trPr>
        <w:tc>
          <w:tcPr>
            <w:tcW w:w="911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A86E00" w:rsidRPr="005C3BBA" w:rsidTr="00B623C6">
        <w:trPr>
          <w:trHeight w:val="340"/>
        </w:trPr>
        <w:tc>
          <w:tcPr>
            <w:tcW w:w="911" w:type="dxa"/>
          </w:tcPr>
          <w:p w:rsidR="00A86E00" w:rsidRPr="00E9221C" w:rsidRDefault="00A86E00" w:rsidP="00A84433">
            <w:pPr>
              <w:pStyle w:val="Prrafodelista"/>
              <w:numPr>
                <w:ilvl w:val="0"/>
                <w:numId w:val="3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A86E00" w:rsidRPr="005C3BBA" w:rsidRDefault="00A86E00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3C79B1" w:rsidRDefault="003C79B1" w:rsidP="003C79B1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883452" w:rsidRDefault="003C79B1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br w:type="page"/>
      </w:r>
    </w:p>
    <w:p w:rsidR="00883452" w:rsidRDefault="001B34EA" w:rsidP="00883452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883452" w:rsidRDefault="00883452" w:rsidP="00883452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883452" w:rsidRDefault="00883452" w:rsidP="00883452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3C79B1" w:rsidRDefault="003C79B1" w:rsidP="00883452">
      <w:pPr>
        <w:pStyle w:val="Puesto"/>
        <w:rPr>
          <w:sz w:val="52"/>
          <w:lang w:val="es-MX"/>
        </w:rPr>
      </w:pPr>
    </w:p>
    <w:p w:rsidR="00883452" w:rsidRDefault="00883452" w:rsidP="00883452">
      <w:pPr>
        <w:pStyle w:val="Puesto"/>
        <w:rPr>
          <w:sz w:val="52"/>
          <w:lang w:val="es-MX"/>
        </w:rPr>
      </w:pPr>
    </w:p>
    <w:p w:rsidR="00883452" w:rsidRDefault="00883452" w:rsidP="00883452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805B08F" wp14:editId="0D535C22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236" name="Grupo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237" name="Imagen 237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Imagen 238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18A85" id="Grupo 236" o:spid="_x0000_s1026" style="position:absolute;margin-left:-14.25pt;margin-top:0;width:486.95pt;height:316.5pt;z-index:251876352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">
                <v:shape id="Imagen 237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hZLGAAAA3AAAAA8AAABkcnMvZG93bnJldi54bWxEj81rwkAUxO8F/4flCb3VjQqtRFfxA9FT&#10;i18Hb8/sMwlm38bs1iT967uFgsdhZn7DTGaNKcSDKpdbVtDvRSCIE6tzThUcD+u3EQjnkTUWlklB&#10;Sw5m087LBGNta97RY+9TESDsYlSQeV/GUrokI4OuZ0vi4F1tZdAHWaVSV1gHuCnkIIrepcGcw0KG&#10;JS0zSm77b6Ngq4v6k8+XVbLYfJ3vP6c2nW9apV67zXwMwlPjn+H/9lYrGAw/4O9MO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yFksYAAADc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238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PL4/BAAAA3AAAAA8AAABkcnMvZG93bnJldi54bWxET8uKwjAU3Q/4D+EK7sbUB4NUo4iOUNDN&#10;VDfuLs21LU1uSpOp9e/NYmCWh/Pe7AZrRE+drx0rmE0TEMSF0zWXCm7X0+cKhA/IGo1jUvAiD7vt&#10;6GODqXZP/qE+D6WIIexTVFCF0KZS+qIii37qWuLIPVxnMUTYlVJ3+Izh1sh5knxJizXHhgpbOlRU&#10;NPmvVeCa+3Jm+uaCl+VwvDbf2dlkmVKT8bBfgwg0hH/xnzvTCuaLuDaeiUdAb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PL4/BAAAA3AAAAA8AAAAAAAAAAAAAAAAAnwIA&#10;AGRycy9kb3ducmV2LnhtbFBLBQYAAAAABAAEAPcAAACNAwAAAAA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Default="00883452" w:rsidP="00883452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883452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883452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Default="00883452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</w:tr>
      <w:tr w:rsidR="00883452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</w:tr>
      <w:tr w:rsidR="00883452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10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</w:tr>
      <w:tr w:rsidR="00883452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</w:tr>
      <w:tr w:rsidR="00883452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</w:tr>
      <w:tr w:rsidR="00883452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31</w:t>
            </w: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883452" w:rsidRDefault="00883452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883452" w:rsidRDefault="00883452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2023355" wp14:editId="39781973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883452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3355" id="_x0000_s1033" type="#_x0000_t202" style="position:absolute;margin-left:77.4pt;margin-top:-437.9pt;width:307.85pt;height:100.8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Ay3hZTFgIAAAMEAAAOAAAAAAAAAAAAAAAAAC4CAABkcnMvZTJvRG9jLnhtbFBLAQItABQA&#10;BgAIAAAAIQC0RuZw4QAAAA0BAAAPAAAAAAAAAAAAAAAAAHAEAABkcnMvZG93bnJldi54bWxQSwUG&#10;AAAAAAQABADzAAAAfgUAAAAA&#10;" filled="f" stroked="f">
                <v:textbox>
                  <w:txbxContent>
                    <w:p w:rsidR="002E4ED3" w:rsidRPr="00C41C98" w:rsidRDefault="002E4ED3" w:rsidP="00883452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83452" w:rsidRPr="00E062F6" w:rsidRDefault="00883452" w:rsidP="00883452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883452" w:rsidRPr="00E062F6" w:rsidRDefault="00BB74F1" w:rsidP="00883452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Diálogo</w:t>
      </w:r>
      <w:proofErr w:type="spellEnd"/>
    </w:p>
    <w:p w:rsidR="00014EEA" w:rsidRDefault="00014EEA" w:rsidP="00D560A3">
      <w:pPr>
        <w:tabs>
          <w:tab w:val="left" w:pos="3068"/>
        </w:tabs>
        <w:rPr>
          <w:lang w:val="es-MX"/>
        </w:rPr>
      </w:pPr>
    </w:p>
    <w:p w:rsidR="00F54CD4" w:rsidRPr="00BE6029" w:rsidRDefault="00F54CD4" w:rsidP="00F54CD4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487146" w:rsidP="00F54CD4">
      <w:pPr>
        <w:rPr>
          <w:lang w:val="es-MX"/>
        </w:rPr>
      </w:pPr>
      <w:proofErr w:type="gramStart"/>
      <w:r>
        <w:t>30</w:t>
      </w:r>
      <w:proofErr w:type="gramEnd"/>
      <w:r>
        <w:t xml:space="preserve">: </w:t>
      </w:r>
      <w:hyperlink r:id="rId69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Escolar de la No </w:t>
        </w:r>
        <w:proofErr w:type="spellStart"/>
        <w:r>
          <w:rPr>
            <w:rStyle w:val="Hipervnculo"/>
          </w:rPr>
          <w:t>Violencia</w:t>
        </w:r>
        <w:proofErr w:type="spellEnd"/>
        <w:r>
          <w:rPr>
            <w:rStyle w:val="Hipervnculo"/>
          </w:rPr>
          <w:t xml:space="preserve"> y de la Paz</w:t>
        </w:r>
      </w:hyperlink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B40A1C" w:rsidP="00F54CD4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D4" w:rsidRDefault="00F54CD4" w:rsidP="00F54CD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jc w:val="both"/>
              <w:rPr>
                <w:lang w:val="es-MX"/>
              </w:rPr>
            </w:pPr>
          </w:p>
        </w:tc>
      </w:tr>
      <w:tr w:rsidR="00F54CD4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Viernes 01</w:t>
            </w: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04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05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06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07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F54CD4" w:rsidRDefault="00F54CD4" w:rsidP="00F54CD4">
      <w:pPr>
        <w:tabs>
          <w:tab w:val="left" w:pos="6735"/>
        </w:tabs>
        <w:jc w:val="left"/>
        <w:rPr>
          <w:lang w:val="es-MX"/>
        </w:rPr>
      </w:pPr>
    </w:p>
    <w:p w:rsidR="00F54CD4" w:rsidRDefault="00F54CD4" w:rsidP="00F54CD4">
      <w:pPr>
        <w:tabs>
          <w:tab w:val="left" w:pos="6735"/>
        </w:tabs>
        <w:jc w:val="left"/>
        <w:rPr>
          <w:lang w:val="es-MX"/>
        </w:rPr>
      </w:pPr>
    </w:p>
    <w:p w:rsidR="00F54CD4" w:rsidRDefault="00F54CD4" w:rsidP="00D560A3">
      <w:pPr>
        <w:tabs>
          <w:tab w:val="left" w:pos="3068"/>
        </w:tabs>
        <w:rPr>
          <w:lang w:val="es-MX"/>
        </w:rPr>
      </w:pPr>
    </w:p>
    <w:p w:rsidR="00F54CD4" w:rsidRDefault="00F54CD4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F54CD4" w:rsidRPr="00EF4E04" w:rsidTr="00D76352">
        <w:tc>
          <w:tcPr>
            <w:tcW w:w="9111" w:type="dxa"/>
          </w:tcPr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Viernes 08</w:t>
            </w: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11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13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14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F54CD4" w:rsidRDefault="00F54CD4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Viernes 15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18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19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20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21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Viernes 22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25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26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27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28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Viernes 29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rPr>
          <w:trHeight w:val="8733"/>
        </w:trPr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 xml:space="preserve">Pendientes del mes </w:t>
            </w: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8A20E6" w:rsidRDefault="008A20E6" w:rsidP="008A20E6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82496" behindDoc="0" locked="0" layoutInCell="1" allowOverlap="1" wp14:anchorId="5AD79834" wp14:editId="1BF6E905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81472" behindDoc="0" locked="0" layoutInCell="1" allowOverlap="1" wp14:anchorId="0D760482" wp14:editId="0397B8E3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24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487146" w:rsidP="00487146">
            <w:pPr>
              <w:pStyle w:val="Puesto"/>
              <w:rPr>
                <w:noProof/>
                <w:sz w:val="56"/>
                <w:lang w:val="es-ES" w:eastAsia="es-ES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72960" behindDoc="0" locked="0" layoutInCell="1" allowOverlap="1" wp14:anchorId="63EDCEA9" wp14:editId="351E24BA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71936" behindDoc="0" locked="0" layoutInCell="1" allowOverlap="1" wp14:anchorId="6073CCA9" wp14:editId="557F481C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Reuniones de ciclo</w:t>
            </w:r>
          </w:p>
          <w:p w:rsidR="00DA25C9" w:rsidRPr="00DA25C9" w:rsidRDefault="00DA25C9" w:rsidP="00DA25C9">
            <w:pPr>
              <w:rPr>
                <w:lang w:val="es-ES" w:eastAsia="es-ES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8A20E6" w:rsidRDefault="008A20E6" w:rsidP="008A20E6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83520" behindDoc="0" locked="0" layoutInCell="1" allowOverlap="1" wp14:anchorId="256E0E6A" wp14:editId="0A2BB40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84544" behindDoc="0" locked="0" layoutInCell="1" allowOverlap="1" wp14:anchorId="49A54661" wp14:editId="6489E408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</w:t>
      </w:r>
      <w:r w:rsidR="000D24FC">
        <w:rPr>
          <w:sz w:val="56"/>
          <w:lang w:val="es-MX"/>
        </w:rPr>
        <w:t>tas A</w:t>
      </w:r>
      <w:r w:rsidR="001B34EA">
        <w:rPr>
          <w:sz w:val="56"/>
          <w:lang w:val="es-MX"/>
        </w:rPr>
        <w:t>sistencia</w:t>
      </w:r>
      <w:r w:rsidR="000D24FC">
        <w:rPr>
          <w:sz w:val="56"/>
          <w:lang w:val="es-MX"/>
        </w:rPr>
        <w:t xml:space="preserve"> E</w:t>
      </w:r>
      <w:r>
        <w:rPr>
          <w:sz w:val="56"/>
          <w:lang w:val="es-MX"/>
        </w:rPr>
        <w:t>nero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245624" w:rsidTr="00245624">
        <w:tc>
          <w:tcPr>
            <w:tcW w:w="568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RPr="001779F9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0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A20E6" w:rsidRPr="008A20E6" w:rsidRDefault="008A20E6" w:rsidP="008A20E6">
      <w:pPr>
        <w:rPr>
          <w:lang w:val="es-MX"/>
        </w:rPr>
      </w:pPr>
    </w:p>
    <w:p w:rsidR="008A20E6" w:rsidRDefault="008A20E6" w:rsidP="008A20E6">
      <w:pPr>
        <w:pStyle w:val="Puesto"/>
        <w:jc w:val="both"/>
        <w:rPr>
          <w:sz w:val="48"/>
          <w:lang w:val="es-MX"/>
        </w:rPr>
      </w:pPr>
    </w:p>
    <w:p w:rsidR="008A20E6" w:rsidRDefault="001B34EA" w:rsidP="008A20E6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t>Reunión con la familia</w:t>
      </w:r>
    </w:p>
    <w:p w:rsidR="008A20E6" w:rsidRDefault="008A20E6" w:rsidP="008A20E6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8A20E6" w:rsidRDefault="008A20E6" w:rsidP="008A20E6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Pr="00656FC5" w:rsidRDefault="00656FC5" w:rsidP="00656FC5">
      <w:pPr>
        <w:rPr>
          <w:lang w:val="es-MX"/>
        </w:rPr>
      </w:pPr>
      <w:r>
        <w:rPr>
          <w:lang w:val="es-MX"/>
        </w:rPr>
        <w:br w:type="page"/>
      </w:r>
    </w:p>
    <w:p w:rsidR="008A20E6" w:rsidRDefault="008A20E6" w:rsidP="008A20E6">
      <w:pPr>
        <w:pStyle w:val="Puesto"/>
        <w:rPr>
          <w:sz w:val="52"/>
          <w:lang w:val="es-MX"/>
        </w:rPr>
      </w:pPr>
    </w:p>
    <w:p w:rsidR="008A20E6" w:rsidRDefault="008A20E6" w:rsidP="008A20E6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E1D344A" wp14:editId="416BE462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245" name="Grupo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246" name="Imagen 246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Imagen 247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F5EA9" id="Grupo 245" o:spid="_x0000_s1026" style="position:absolute;margin-left:-14.25pt;margin-top:0;width:486.95pt;height:316.5pt;z-index:251886592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sXWRA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">
                <v:shape id="Imagen 246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U3TGAAAA3AAAAA8AAABkcnMvZG93bnJldi54bWxEj09rwkAUxO8Fv8PyBG91o4hIdBX/IHpq&#10;0erB2zP7TILZtzG7NUk/fbcg9DjMzG+Y2aIxhXhS5XLLCgb9CARxYnXOqYLT1/Z9AsJ5ZI2FZVLQ&#10;koPFvPM2w1jbmg/0PPpUBAi7GBVk3pexlC7JyKDr25I4eDdbGfRBVqnUFdYBbgo5jKKxNJhzWMiw&#10;pHVGyf34bRTsdVF/8OW6SVa7z8vj59ymy12rVK/bLKcgPDX+P/xq77WC4WgM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ZTdMYAAADc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247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yIDEAAAA3AAAAA8AAABkcnMvZG93bnJldi54bWxEj0FrwkAUhO8F/8PyhN7qRglWoquIVQjU&#10;S9WLt0f2mYTsvg3ZbUz/fVcQPA4z8w2z2gzWiJ46XztWMJ0kIIgLp2suFVzOh48FCB+QNRrHpOCP&#10;PGzWo7cVZtrd+Yf6UyhFhLDPUEEVQptJ6YuKLPqJa4mjd3OdxRBlV0rd4T3CrZGzJJlLizXHhQpb&#10;2lVUNKdfq8A113Rq+uaIx3T4Ojf7/NvkuVLv42G7BBFoCK/ws51rBbP0Ex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WyIDEAAAA3AAAAA8AAAAAAAAAAAAAAAAA&#10;nwIAAGRycy9kb3ducmV2LnhtbFBLBQYAAAAABAAEAPcAAACQAwAAAAA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Default="008A20E6" w:rsidP="008A20E6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8A20E6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8A20E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Default="008A20E6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</w:tr>
      <w:tr w:rsidR="008A20E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7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</w:tr>
      <w:tr w:rsidR="008A20E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</w:tr>
      <w:tr w:rsidR="008A20E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</w:tr>
      <w:tr w:rsidR="008A20E6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8A20E6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8A20E6" w:rsidRDefault="008A20E6" w:rsidP="008A20E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8A20E6" w:rsidRDefault="008A20E6" w:rsidP="008A20E6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32553D9" wp14:editId="2A0E9A47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8A20E6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53D9" id="_x0000_s1034" type="#_x0000_t202" style="position:absolute;margin-left:77.4pt;margin-top:-437.9pt;width:307.85pt;height:100.8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EXRQqUVAgAAAwQAAA4AAAAAAAAAAAAAAAAALgIAAGRycy9lMm9Eb2MueG1sUEsBAi0AFAAG&#10;AAgAAAAhALRG5nDhAAAADQEAAA8AAAAAAAAAAAAAAAAAbwQAAGRycy9kb3ducmV2LnhtbFBLBQYA&#10;AAAABAAEAPMAAAB9BQAAAAA=&#10;" filled="f" stroked="f">
                <v:textbox>
                  <w:txbxContent>
                    <w:p w:rsidR="002E4ED3" w:rsidRPr="00C41C98" w:rsidRDefault="002E4ED3" w:rsidP="008A20E6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Febrero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20E6" w:rsidRPr="00E062F6" w:rsidRDefault="008A20E6" w:rsidP="008A20E6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8A20E6" w:rsidRPr="00E062F6" w:rsidRDefault="00907FEA" w:rsidP="008A20E6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Amistad</w:t>
      </w: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4021F0" w:rsidRPr="00BE6029" w:rsidRDefault="004021F0" w:rsidP="004021F0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DA25C9" w:rsidP="004021F0">
      <w:pPr>
        <w:rPr>
          <w:lang w:val="es-MX"/>
        </w:rPr>
      </w:pPr>
      <w:r>
        <w:br/>
      </w:r>
      <w:proofErr w:type="gramStart"/>
      <w:r>
        <w:t>28</w:t>
      </w:r>
      <w:proofErr w:type="gramEnd"/>
      <w:r>
        <w:t xml:space="preserve">: </w:t>
      </w:r>
      <w:hyperlink r:id="rId70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Andalucía</w:t>
        </w:r>
      </w:hyperlink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B40A1C" w:rsidP="004021F0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F0" w:rsidRDefault="004021F0" w:rsidP="004021F0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  <w:p w:rsidR="00B40A1C" w:rsidRDefault="00B40A1C" w:rsidP="00D76352">
            <w:pPr>
              <w:rPr>
                <w:lang w:val="es-MX"/>
              </w:rPr>
            </w:pPr>
          </w:p>
          <w:p w:rsidR="00B40A1C" w:rsidRDefault="00B40A1C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jc w:val="both"/>
              <w:rPr>
                <w:lang w:val="es-MX"/>
              </w:rPr>
            </w:pPr>
          </w:p>
        </w:tc>
      </w:tr>
      <w:tr w:rsidR="004021F0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lang w:val="es-MX"/>
              </w:rPr>
              <w:lastRenderedPageBreak/>
              <w:br w:type="page"/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Lunes 01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4021F0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02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03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05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Lunes 08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09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10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11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12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Lunes 15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16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17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18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19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Lunes 22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24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25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26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Lunes 29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rPr>
          <w:trHeight w:val="8733"/>
        </w:trPr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0D24FC" w:rsidRDefault="000D24FC" w:rsidP="004021F0">
      <w:pPr>
        <w:pStyle w:val="Puesto"/>
        <w:rPr>
          <w:noProof/>
          <w:sz w:val="56"/>
          <w:lang w:val="es-ES" w:eastAsia="es-ES"/>
        </w:rPr>
      </w:pPr>
    </w:p>
    <w:p w:rsidR="004021F0" w:rsidRDefault="004021F0" w:rsidP="004021F0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92736" behindDoc="0" locked="0" layoutInCell="1" allowOverlap="1" wp14:anchorId="32CB96A3" wp14:editId="475EACB4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91712" behindDoc="0" locked="0" layoutInCell="1" allowOverlap="1" wp14:anchorId="161445CB" wp14:editId="22C62C67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24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AA2D6F" w:rsidRDefault="00AA2D6F" w:rsidP="00DA25C9">
            <w:pPr>
              <w:pStyle w:val="Puesto"/>
              <w:rPr>
                <w:noProof/>
                <w:sz w:val="56"/>
                <w:lang w:val="es-ES" w:eastAsia="es-ES"/>
              </w:rPr>
            </w:pPr>
          </w:p>
          <w:p w:rsidR="004021F0" w:rsidRDefault="00DA25C9" w:rsidP="00DA25C9">
            <w:pPr>
              <w:pStyle w:val="Puesto"/>
              <w:rPr>
                <w:noProof/>
                <w:sz w:val="56"/>
                <w:lang w:val="es-ES" w:eastAsia="es-ES"/>
              </w:rPr>
            </w:pP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76032" behindDoc="0" locked="0" layoutInCell="1" allowOverlap="1" wp14:anchorId="1C9C8AF0" wp14:editId="3C8AECBC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17" name="Imagen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75008" behindDoc="0" locked="0" layoutInCell="1" allowOverlap="1" wp14:anchorId="38A8B014" wp14:editId="3A77C98E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18" name="Imagen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Reuniones de ciclo</w:t>
            </w:r>
          </w:p>
          <w:p w:rsidR="00DA25C9" w:rsidRPr="00DA25C9" w:rsidRDefault="00DA25C9" w:rsidP="00DA25C9">
            <w:pPr>
              <w:rPr>
                <w:lang w:val="es-ES" w:eastAsia="es-ES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4021F0" w:rsidRDefault="004021F0" w:rsidP="004021F0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93760" behindDoc="0" locked="0" layoutInCell="1" allowOverlap="1" wp14:anchorId="27A232FA" wp14:editId="148A6635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94784" behindDoc="0" locked="0" layoutInCell="1" allowOverlap="1" wp14:anchorId="1C7FBA60" wp14:editId="6B1DB469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</w:t>
      </w:r>
      <w:r w:rsidR="000D24FC">
        <w:rPr>
          <w:sz w:val="56"/>
          <w:lang w:val="es-MX"/>
        </w:rPr>
        <w:t>tas A</w:t>
      </w:r>
      <w:r w:rsidR="001B34EA">
        <w:rPr>
          <w:sz w:val="56"/>
          <w:lang w:val="es-MX"/>
        </w:rPr>
        <w:t>sistencia</w:t>
      </w:r>
      <w:r w:rsidR="00AA2D6F">
        <w:rPr>
          <w:sz w:val="56"/>
          <w:lang w:val="es-MX"/>
        </w:rPr>
        <w:t xml:space="preserve"> </w:t>
      </w:r>
      <w:r w:rsidR="00F044AA">
        <w:rPr>
          <w:sz w:val="56"/>
          <w:lang w:val="es-MX"/>
        </w:rPr>
        <w:t>Febrero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245624" w:rsidTr="00245624">
        <w:tc>
          <w:tcPr>
            <w:tcW w:w="568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245624" w:rsidRPr="00C24A6F" w:rsidRDefault="00245624" w:rsidP="00245624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RPr="001779F9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245624" w:rsidTr="00245624">
        <w:trPr>
          <w:trHeight w:val="340"/>
        </w:trPr>
        <w:tc>
          <w:tcPr>
            <w:tcW w:w="568" w:type="dxa"/>
          </w:tcPr>
          <w:p w:rsidR="00245624" w:rsidRPr="00C24A6F" w:rsidRDefault="00245624" w:rsidP="00A84433">
            <w:pPr>
              <w:pStyle w:val="Prrafodelista"/>
              <w:numPr>
                <w:ilvl w:val="0"/>
                <w:numId w:val="2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245624" w:rsidRPr="00C24A6F" w:rsidRDefault="00245624" w:rsidP="00245624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4021F0" w:rsidRPr="008A20E6" w:rsidRDefault="004021F0" w:rsidP="004021F0">
      <w:pPr>
        <w:rPr>
          <w:lang w:val="es-MX"/>
        </w:rPr>
      </w:pPr>
    </w:p>
    <w:p w:rsidR="00F044AA" w:rsidRDefault="001B34EA" w:rsidP="00F044AA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F044AA" w:rsidRDefault="00F044AA" w:rsidP="00F044AA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F044AA" w:rsidRDefault="00F044AA" w:rsidP="00F044AA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F044AA" w:rsidRDefault="00F044AA" w:rsidP="00F044AA">
      <w:pPr>
        <w:pStyle w:val="Puesto"/>
        <w:rPr>
          <w:sz w:val="52"/>
          <w:lang w:val="es-MX"/>
        </w:rPr>
      </w:pPr>
    </w:p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Pr="00656FC5" w:rsidRDefault="00656FC5" w:rsidP="00656FC5">
      <w:pPr>
        <w:rPr>
          <w:lang w:val="es-MX"/>
        </w:rPr>
      </w:pPr>
      <w:r>
        <w:rPr>
          <w:lang w:val="es-MX"/>
        </w:rPr>
        <w:br w:type="page"/>
      </w:r>
    </w:p>
    <w:p w:rsidR="00F044AA" w:rsidRDefault="00F044AA" w:rsidP="00F044AA">
      <w:pPr>
        <w:rPr>
          <w:lang w:val="es-MX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03E474B" wp14:editId="2041EE87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37" name="Imagen 37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n 38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73152" id="Grupo 36" o:spid="_x0000_s1026" style="position:absolute;margin-left:-14.25pt;margin-top:0;width:486.95pt;height:316.5pt;z-index:251897856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OVhlddHAwAA7Q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    <v:shape id="Imagen 37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5ZPGAAAA2wAAAA8AAABkcnMvZG93bnJldi54bWxEj0FrwkAUhO8F/8PyBG91Y4VW0mxEK6Kn&#10;lmp78PaafSbB7NuYXU3ir3cLhR6HmfmGSeadqcSVGldaVjAZRyCIM6tLzhV87dePMxDOI2usLJOC&#10;nhzM08FDgrG2LX/SdedzESDsYlRQeF/HUrqsIINubGvi4B1tY9AH2eRSN9gGuKnkUxQ9S4Mlh4UC&#10;a3orKDvtLkbBVlftOx9+Vtly83E43777fLHplRoNu8UrCE+d/w//tbdawfQF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rlk8YAAADb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38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+m/AAAAA2wAAAA8AAABkcnMvZG93bnJldi54bWxET02LwjAQvQv7H8II3jTVFZGuUWR1oaAX&#10;6172NjSzbWkyKU2s9d+bg+Dx8b43u8Ea0VPna8cK5rMEBHHhdM2lgt/rz3QNwgdkjcYxKXiQh932&#10;Y7TBVLs7X6jPQyliCPsUFVQhtKmUvqjIop+5ljhy/66zGCLsSqk7vMdwa+QiSVbSYs2xocKWvisq&#10;mvxmFbjmbzk3fXPG83I4XJtjdjJZptRkPOy/QAQawlv8cmdawWccG7/EHyC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/6b8AAAADbAAAADwAAAAAAAAAAAAAAAACfAgAA&#10;ZHJzL2Rvd25yZXYueG1sUEsFBgAAAAAEAAQA9wAAAIwDAAAAAA=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044AA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F044AA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Default="00F044AA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F044AA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F044AA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F044AA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F044AA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F044AA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F044AA" w:rsidRDefault="00F044AA" w:rsidP="00F044AA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F044AA" w:rsidRDefault="00F044AA" w:rsidP="00F044AA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C686246" wp14:editId="6B8ED7DE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1D0546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6246" id="_x0000_s1035" type="#_x0000_t202" style="position:absolute;margin-left:77.4pt;margin-top:-437.9pt;width:307.85pt;height:100.8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IjjZXAVAgAAAgQAAA4AAAAAAAAAAAAAAAAALgIAAGRycy9lMm9Eb2MueG1sUEsBAi0AFAAG&#10;AAgAAAAhALRG5nDhAAAADQEAAA8AAAAAAAAAAAAAAAAAbwQAAGRycy9kb3ducmV2LnhtbFBLBQYA&#10;AAAABAAEAPMAAAB9BQAAAAA=&#10;" filled="f" stroked="f">
                <v:textbox>
                  <w:txbxContent>
                    <w:p w:rsidR="002E4ED3" w:rsidRPr="00C41C98" w:rsidRDefault="002E4ED3" w:rsidP="001D0546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44AA" w:rsidRPr="00E062F6" w:rsidRDefault="00F044AA" w:rsidP="00F044AA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F044AA" w:rsidRPr="00E062F6" w:rsidRDefault="001D0546" w:rsidP="00F044AA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Responsabilidad</w:t>
      </w:r>
      <w:proofErr w:type="spellEnd"/>
    </w:p>
    <w:p w:rsidR="00F044AA" w:rsidRDefault="00F044AA" w:rsidP="00F044AA">
      <w:pPr>
        <w:tabs>
          <w:tab w:val="left" w:pos="3068"/>
        </w:tabs>
        <w:rPr>
          <w:lang w:val="es-MX"/>
        </w:rPr>
      </w:pPr>
    </w:p>
    <w:p w:rsidR="00F044AA" w:rsidRDefault="00F044AA" w:rsidP="00F044AA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245624" w:rsidRPr="00245624" w:rsidRDefault="00245624" w:rsidP="00245624">
      <w:pPr>
        <w:rPr>
          <w:lang w:val="es-MX"/>
        </w:rPr>
      </w:pPr>
    </w:p>
    <w:p w:rsidR="00245624" w:rsidRDefault="00245624" w:rsidP="00F044AA">
      <w:pPr>
        <w:rPr>
          <w:b/>
          <w:bCs/>
        </w:rPr>
      </w:pPr>
      <w:proofErr w:type="spellStart"/>
      <w:r>
        <w:rPr>
          <w:b/>
          <w:bCs/>
        </w:rPr>
        <w:t>MARZO</w:t>
      </w:r>
      <w:proofErr w:type="spellEnd"/>
    </w:p>
    <w:p w:rsidR="00245624" w:rsidRDefault="00245624" w:rsidP="00F044AA">
      <w:r>
        <w:br/>
      </w:r>
      <w:proofErr w:type="gramStart"/>
      <w:r>
        <w:t>08</w:t>
      </w:r>
      <w:proofErr w:type="gramEnd"/>
      <w:r>
        <w:t xml:space="preserve">: </w:t>
      </w:r>
      <w:hyperlink r:id="rId71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Mujer</w:t>
        </w:r>
        <w:proofErr w:type="spellEnd"/>
      </w:hyperlink>
    </w:p>
    <w:p w:rsidR="00245624" w:rsidRDefault="00245624" w:rsidP="00F044AA">
      <w:r>
        <w:br/>
        <w:t xml:space="preserve">15: </w:t>
      </w:r>
      <w:hyperlink r:id="rId72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los Derechos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Consumidor</w:t>
        </w:r>
        <w:proofErr w:type="spellEnd"/>
      </w:hyperlink>
    </w:p>
    <w:p w:rsidR="00245624" w:rsidRDefault="00245624" w:rsidP="00F044AA">
      <w:r>
        <w:br/>
        <w:t xml:space="preserve">21: </w:t>
      </w:r>
      <w:hyperlink r:id="rId73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Árbol</w:t>
        </w:r>
        <w:proofErr w:type="spellEnd"/>
      </w:hyperlink>
    </w:p>
    <w:p w:rsidR="00245624" w:rsidRDefault="00245624" w:rsidP="00F044AA">
      <w:r>
        <w:br/>
      </w:r>
      <w:proofErr w:type="gramStart"/>
      <w:r>
        <w:t>21</w:t>
      </w:r>
      <w:proofErr w:type="gramEnd"/>
      <w:r>
        <w:t xml:space="preserve">: </w:t>
      </w:r>
      <w:hyperlink r:id="rId74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contra el </w:t>
        </w:r>
        <w:proofErr w:type="spellStart"/>
        <w:r>
          <w:rPr>
            <w:rStyle w:val="Hipervnculo"/>
          </w:rPr>
          <w:t>Racismo</w:t>
        </w:r>
        <w:proofErr w:type="spellEnd"/>
      </w:hyperlink>
    </w:p>
    <w:p w:rsidR="00245624" w:rsidRDefault="00245624" w:rsidP="00F044AA">
      <w:r>
        <w:br/>
        <w:t xml:space="preserve">22: </w:t>
      </w:r>
      <w:hyperlink r:id="rId75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Agua</w:t>
        </w:r>
      </w:hyperlink>
    </w:p>
    <w:p w:rsidR="00F044AA" w:rsidRDefault="00245624" w:rsidP="00F044AA">
      <w:pPr>
        <w:rPr>
          <w:lang w:val="es-MX"/>
        </w:rPr>
      </w:pPr>
      <w:r>
        <w:br/>
        <w:t xml:space="preserve">27: </w:t>
      </w:r>
      <w:hyperlink r:id="rId76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Teatro</w:t>
        </w:r>
        <w:proofErr w:type="spellEnd"/>
      </w:hyperlink>
    </w:p>
    <w:p w:rsidR="00F044AA" w:rsidRDefault="00B40A1C" w:rsidP="00F044AA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lang w:val="es-MX"/>
              </w:rPr>
            </w:pPr>
          </w:p>
        </w:tc>
      </w:tr>
      <w:tr w:rsidR="00F044AA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044AA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01</w:t>
            </w: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044AA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RPr="00EF4E04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Tr="00D76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08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15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22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29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rPr>
          <w:trHeight w:val="4362"/>
        </w:trPr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BF2431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904000" behindDoc="0" locked="0" layoutInCell="1" allowOverlap="1" wp14:anchorId="1FFD56F3" wp14:editId="54FD6378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02976" behindDoc="0" locked="0" layoutInCell="1" allowOverlap="1" wp14:anchorId="17DDDF78" wp14:editId="35D2AF26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3E0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0943E0" w:rsidRDefault="000943E0" w:rsidP="000943E0">
            <w:pPr>
              <w:pStyle w:val="Puesto"/>
              <w:rPr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79104" behindDoc="0" locked="0" layoutInCell="1" allowOverlap="1" wp14:anchorId="588765DC" wp14:editId="5D5B80D0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19" name="Imagen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78080" behindDoc="0" locked="0" layoutInCell="1" allowOverlap="1" wp14:anchorId="1A6987E0" wp14:editId="5D8E6DD2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20" name="Imagen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Reuniones de ciclo</w:t>
            </w:r>
          </w:p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BF2431" w:rsidRDefault="00BF2431" w:rsidP="00BF2431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05024" behindDoc="0" locked="0" layoutInCell="1" allowOverlap="1" wp14:anchorId="6E961341" wp14:editId="0E6D8546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06048" behindDoc="0" locked="0" layoutInCell="1" allowOverlap="1" wp14:anchorId="1A9E8E32" wp14:editId="4FC1DDBE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ltas A</w:t>
      </w:r>
      <w:r w:rsidR="001B34EA">
        <w:rPr>
          <w:sz w:val="56"/>
          <w:lang w:val="es-MX"/>
        </w:rPr>
        <w:t>sistencia</w:t>
      </w:r>
      <w:r w:rsidR="00AA2D6F">
        <w:rPr>
          <w:sz w:val="56"/>
          <w:lang w:val="es-MX"/>
        </w:rPr>
        <w:t xml:space="preserve"> </w:t>
      </w:r>
      <w:r>
        <w:rPr>
          <w:sz w:val="56"/>
          <w:lang w:val="es-MX"/>
        </w:rPr>
        <w:t>Marzo</w:t>
      </w:r>
    </w:p>
    <w:tbl>
      <w:tblPr>
        <w:tblStyle w:val="Tablaconcuadrcula"/>
        <w:tblW w:w="9629" w:type="dxa"/>
        <w:tblInd w:w="-431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0943E0" w:rsidTr="005D512A">
        <w:tc>
          <w:tcPr>
            <w:tcW w:w="568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943E0" w:rsidRPr="00C24A6F" w:rsidRDefault="000943E0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RPr="001779F9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943E0" w:rsidTr="005D512A">
        <w:trPr>
          <w:trHeight w:val="340"/>
        </w:trPr>
        <w:tc>
          <w:tcPr>
            <w:tcW w:w="568" w:type="dxa"/>
          </w:tcPr>
          <w:p w:rsidR="000943E0" w:rsidRPr="00C24A6F" w:rsidRDefault="000943E0" w:rsidP="00A84433">
            <w:pPr>
              <w:pStyle w:val="Prrafodelista"/>
              <w:numPr>
                <w:ilvl w:val="0"/>
                <w:numId w:val="23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943E0" w:rsidRPr="00C24A6F" w:rsidRDefault="000943E0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BF2431" w:rsidRPr="008A20E6" w:rsidRDefault="00BF2431" w:rsidP="00BF2431">
      <w:pPr>
        <w:rPr>
          <w:lang w:val="es-MX"/>
        </w:rPr>
      </w:pPr>
    </w:p>
    <w:p w:rsidR="00BF2431" w:rsidRDefault="001B34EA" w:rsidP="00F84957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BF2431" w:rsidRDefault="00BF2431" w:rsidP="00BF2431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BF2431" w:rsidRDefault="00BF2431" w:rsidP="00BF2431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BF2431" w:rsidRDefault="00BF2431" w:rsidP="00BF2431">
      <w:pPr>
        <w:pStyle w:val="Puesto"/>
        <w:rPr>
          <w:sz w:val="52"/>
          <w:lang w:val="es-MX"/>
        </w:rPr>
      </w:pPr>
    </w:p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B623C6" w:rsidRDefault="00B623C6" w:rsidP="00B623C6">
      <w:pPr>
        <w:pStyle w:val="Puesto"/>
        <w:rPr>
          <w:color w:val="9D1E4C" w:themeColor="accent1" w:themeShade="BF"/>
          <w:sz w:val="28"/>
        </w:rPr>
      </w:pPr>
    </w:p>
    <w:p w:rsidR="00B623C6" w:rsidRPr="00A86E00" w:rsidRDefault="00B623C6" w:rsidP="00B623C6">
      <w:pPr>
        <w:pStyle w:val="Puesto"/>
        <w:rPr>
          <w:color w:val="9D1E4C" w:themeColor="accent1" w:themeShade="BF"/>
          <w:sz w:val="28"/>
        </w:rPr>
      </w:pPr>
      <w:r w:rsidRPr="00A86E00">
        <w:rPr>
          <w:noProof/>
          <w:color w:val="9D1E4C" w:themeColor="accent1" w:themeShade="BF"/>
          <w:sz w:val="28"/>
          <w:lang w:val="es-ES" w:eastAsia="es-ES"/>
        </w:rPr>
        <w:lastRenderedPageBreak/>
        <w:drawing>
          <wp:anchor distT="0" distB="0" distL="114300" distR="114300" simplePos="0" relativeHeight="252083200" behindDoc="0" locked="0" layoutInCell="1" allowOverlap="1" wp14:anchorId="7AA305A4" wp14:editId="5B1C66F4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921" name="Imagen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6E00">
        <w:rPr>
          <w:color w:val="9D1E4C" w:themeColor="accent1" w:themeShade="BF"/>
          <w:sz w:val="28"/>
        </w:rPr>
        <w:t>Registro</w:t>
      </w:r>
      <w:proofErr w:type="spellEnd"/>
      <w:r w:rsidRPr="00A86E00">
        <w:rPr>
          <w:color w:val="9D1E4C" w:themeColor="accent1" w:themeShade="BF"/>
          <w:sz w:val="28"/>
        </w:rPr>
        <w:t xml:space="preserve"> de </w:t>
      </w:r>
      <w:proofErr w:type="spellStart"/>
      <w:r w:rsidRPr="00A86E00">
        <w:rPr>
          <w:color w:val="9D1E4C" w:themeColor="accent1" w:themeShade="BF"/>
          <w:sz w:val="28"/>
        </w:rPr>
        <w:t>Evaluación</w:t>
      </w:r>
      <w:proofErr w:type="spellEnd"/>
      <w:r w:rsidRPr="00A86E00">
        <w:rPr>
          <w:color w:val="9D1E4C" w:themeColor="accent1" w:themeShade="BF"/>
          <w:sz w:val="28"/>
        </w:rPr>
        <w:t xml:space="preserve"> </w:t>
      </w:r>
    </w:p>
    <w:p w:rsidR="00B623C6" w:rsidRDefault="00B623C6" w:rsidP="00B623C6">
      <w:pPr>
        <w:rPr>
          <w:color w:val="9D1E4C" w:themeColor="accent1" w:themeShade="BF"/>
        </w:rPr>
      </w:pPr>
      <w:r>
        <w:rPr>
          <w:color w:val="9D1E4C" w:themeColor="accent1" w:themeShade="BF"/>
        </w:rPr>
        <w:t>Segundo</w:t>
      </w:r>
      <w:r w:rsidRPr="00A86E00">
        <w:rPr>
          <w:color w:val="9D1E4C" w:themeColor="accent1" w:themeShade="BF"/>
        </w:rPr>
        <w:t xml:space="preserve"> </w:t>
      </w:r>
      <w:proofErr w:type="spellStart"/>
      <w:r w:rsidRPr="00A86E00">
        <w:rPr>
          <w:color w:val="9D1E4C" w:themeColor="accent1" w:themeShade="BF"/>
        </w:rPr>
        <w:t>Trimestre</w:t>
      </w:r>
      <w:proofErr w:type="spellEnd"/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623C6" w:rsidRPr="005C3BBA" w:rsidTr="005D512A">
        <w:trPr>
          <w:trHeight w:val="510"/>
        </w:trPr>
        <w:tc>
          <w:tcPr>
            <w:tcW w:w="911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D32966" w:themeFill="accent1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B623C6" w:rsidRPr="005C3BBA" w:rsidTr="005D512A">
        <w:trPr>
          <w:trHeight w:val="340"/>
        </w:trPr>
        <w:tc>
          <w:tcPr>
            <w:tcW w:w="911" w:type="dxa"/>
          </w:tcPr>
          <w:p w:rsidR="00B623C6" w:rsidRPr="00E9221C" w:rsidRDefault="00B623C6" w:rsidP="00A84433">
            <w:pPr>
              <w:pStyle w:val="Prrafodelista"/>
              <w:numPr>
                <w:ilvl w:val="0"/>
                <w:numId w:val="24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B623C6" w:rsidRPr="005C3BBA" w:rsidRDefault="00B623C6" w:rsidP="005D512A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B623C6" w:rsidRDefault="00B623C6" w:rsidP="00656FC5">
      <w:pPr>
        <w:pStyle w:val="Puesto"/>
        <w:rPr>
          <w:sz w:val="52"/>
          <w:lang w:val="es-MX"/>
        </w:rPr>
      </w:pPr>
    </w:p>
    <w:p w:rsidR="00BF2431" w:rsidRDefault="00BF2431" w:rsidP="00656FC5">
      <w:pPr>
        <w:pStyle w:val="Puesto"/>
        <w:rPr>
          <w:sz w:val="52"/>
          <w:lang w:val="es-MX"/>
        </w:rPr>
      </w:pPr>
    </w:p>
    <w:p w:rsidR="00BF2431" w:rsidRDefault="00BF2431" w:rsidP="00BF2431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B64AA19" wp14:editId="3FDE6663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43" name="Imagen 43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n 44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96AA4" id="Grupo 42" o:spid="_x0000_s1026" style="position:absolute;margin-left:-14.25pt;margin-top:0;width:486.95pt;height:316.5pt;z-index:251907072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">
                <v:shape id="Imagen 43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kO3GAAAA2wAAAA8AAABkcnMvZG93bnJldi54bWxEj0FrwkAUhO8F/8PyBG91Yy1F0mxEK6Kn&#10;lmp78PaafSbB7NuYXU3ir3cLhR6HmfmGSeadqcSVGldaVjAZRyCIM6tLzhV87dePMxDOI2usLJOC&#10;nhzM08FDgrG2LX/SdedzESDsYlRQeF/HUrqsIINubGvi4B1tY9AH2eRSN9gGuKnkUxS9SIMlh4UC&#10;a3orKDvtLkbBVlftOx9+Vtly83E43777fLHplRoNu8UrCE+d/w//tbdawfMU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eQ7cYAAADb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44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gxfDAAAA2wAAAA8AAABkcnMvZG93bnJldi54bWxEj8FqwzAQRO+F/IPYQm61nGJKcSyH0jRg&#10;aC6Nc8ltsba2sbQyluI4f18VCj0OM/OGKXaLNWKmyfeOFWySFARx43TPrYJzfXh6BeEDskbjmBTc&#10;ycOuXD0UmGt34y+aT6EVEcI+RwVdCGMupW86sugTNxJH79tNFkOUUyv1hLcIt0Y+p+mLtNhzXOhw&#10;pPeOmuF0tQrccMk2Zh6OeMyWfT18VJ+mqpRaPy5vWxCBlvAf/mtXWkGWwe+X+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SDF8MAAADbAAAADwAAAAAAAAAAAAAAAACf&#10;AgAAZHJzL2Rvd25yZXYueG1sUEsFBgAAAAAEAAQA9wAAAI8DAAAAAA=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BF2431" w:rsidTr="00D76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BF2431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Default="00BF2431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</w:tr>
      <w:tr w:rsidR="00BF2431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</w:tr>
      <w:tr w:rsidR="00BF2431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10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</w:tr>
      <w:tr w:rsidR="00BF2431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</w:tr>
      <w:tr w:rsidR="00BF2431" w:rsidTr="00D76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</w:tr>
      <w:tr w:rsidR="00BF2431" w:rsidTr="00D76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BF2431" w:rsidRDefault="00BF2431" w:rsidP="00BF243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BF2431" w:rsidRDefault="00BF2431" w:rsidP="00BF2431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20AAD9E" wp14:editId="7EB37570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BF2431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AD9E" id="_x0000_s1036" type="#_x0000_t202" style="position:absolute;margin-left:77.4pt;margin-top:-437.9pt;width:307.85pt;height:100.8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" filled="f" stroked="f">
                <v:textbox>
                  <w:txbxContent>
                    <w:p w:rsidR="002E4ED3" w:rsidRPr="00C41C98" w:rsidRDefault="002E4ED3" w:rsidP="00BF2431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F2431" w:rsidRPr="00E062F6" w:rsidRDefault="00BF2431" w:rsidP="00BF2431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BF2431" w:rsidRPr="00E062F6" w:rsidRDefault="00D76352" w:rsidP="00BF2431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Humildad</w:t>
      </w:r>
      <w:proofErr w:type="spellEnd"/>
      <w:r>
        <w:rPr>
          <w:b/>
          <w:color w:val="auto"/>
          <w:sz w:val="72"/>
        </w:rPr>
        <w:t xml:space="preserve"> </w:t>
      </w:r>
    </w:p>
    <w:p w:rsidR="00BF2431" w:rsidRDefault="00BF2431" w:rsidP="00BF2431">
      <w:pPr>
        <w:tabs>
          <w:tab w:val="left" w:pos="3068"/>
        </w:tabs>
        <w:rPr>
          <w:lang w:val="es-MX"/>
        </w:rPr>
      </w:pPr>
    </w:p>
    <w:p w:rsidR="00BF2431" w:rsidRDefault="00BF2431" w:rsidP="00BF2431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B623C6" w:rsidRPr="00B623C6" w:rsidRDefault="00B623C6" w:rsidP="00B623C6">
      <w:pPr>
        <w:rPr>
          <w:lang w:val="es-MX"/>
        </w:rPr>
      </w:pPr>
    </w:p>
    <w:p w:rsidR="00B623C6" w:rsidRDefault="00B623C6" w:rsidP="00B623C6">
      <w:pPr>
        <w:rPr>
          <w:b/>
          <w:bCs/>
        </w:rPr>
      </w:pPr>
      <w:r>
        <w:rPr>
          <w:b/>
          <w:bCs/>
        </w:rPr>
        <w:t>ABRIL</w:t>
      </w:r>
    </w:p>
    <w:p w:rsidR="00B623C6" w:rsidRDefault="00B623C6" w:rsidP="00B623C6">
      <w:r>
        <w:br/>
      </w:r>
      <w:proofErr w:type="gramStart"/>
      <w:r>
        <w:t>07</w:t>
      </w:r>
      <w:proofErr w:type="gramEnd"/>
      <w:r>
        <w:t xml:space="preserve">: </w:t>
      </w:r>
      <w:hyperlink r:id="rId77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la </w:t>
        </w:r>
        <w:proofErr w:type="spellStart"/>
        <w:r>
          <w:rPr>
            <w:rStyle w:val="Hipervnculo"/>
          </w:rPr>
          <w:t>Salud</w:t>
        </w:r>
        <w:proofErr w:type="spellEnd"/>
      </w:hyperlink>
    </w:p>
    <w:p w:rsidR="00B623C6" w:rsidRDefault="00B623C6" w:rsidP="00B623C6">
      <w:r>
        <w:br/>
        <w:t xml:space="preserve">08: </w:t>
      </w:r>
      <w:hyperlink r:id="rId78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Pueblo Gitano</w:t>
        </w:r>
      </w:hyperlink>
    </w:p>
    <w:p w:rsidR="00B623C6" w:rsidRDefault="00B623C6" w:rsidP="00B623C6">
      <w:r>
        <w:br/>
      </w:r>
      <w:proofErr w:type="gramStart"/>
      <w:r>
        <w:t>22</w:t>
      </w:r>
      <w:proofErr w:type="gramEnd"/>
      <w:r>
        <w:t xml:space="preserve">: </w:t>
      </w:r>
      <w:hyperlink r:id="rId79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la Tierra</w:t>
        </w:r>
      </w:hyperlink>
    </w:p>
    <w:p w:rsidR="00B623C6" w:rsidRPr="00B623C6" w:rsidRDefault="00B623C6" w:rsidP="00B623C6">
      <w:pPr>
        <w:rPr>
          <w:lang w:val="es-MX"/>
        </w:rPr>
      </w:pPr>
      <w:r>
        <w:br/>
        <w:t xml:space="preserve">23: </w:t>
      </w:r>
      <w:hyperlink r:id="rId80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Libro</w:t>
        </w:r>
        <w:proofErr w:type="spellEnd"/>
      </w:hyperlink>
    </w:p>
    <w:p w:rsidR="00BF2431" w:rsidRDefault="00BF2431" w:rsidP="00BF2431">
      <w:pPr>
        <w:rPr>
          <w:lang w:val="es-MX"/>
        </w:rPr>
      </w:pPr>
    </w:p>
    <w:p w:rsidR="00BF2431" w:rsidRDefault="009D01D3" w:rsidP="00BF2431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lang w:val="es-MX"/>
              </w:rPr>
            </w:pPr>
          </w:p>
        </w:tc>
      </w:tr>
    </w:tbl>
    <w:p w:rsidR="00BF2431" w:rsidRDefault="00BF2431" w:rsidP="00BF2431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Pr="00EF4E04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</w:t>
            </w:r>
            <w:r w:rsidR="00BF2431">
              <w:rPr>
                <w:b/>
                <w:color w:val="FF0066"/>
                <w:sz w:val="40"/>
                <w:szCs w:val="36"/>
                <w:lang w:val="es-MX"/>
              </w:rPr>
              <w:t xml:space="preserve"> 01</w:t>
            </w: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04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05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06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07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723530" w:rsidRPr="00EF4E04" w:rsidTr="00DD2C17">
        <w:tc>
          <w:tcPr>
            <w:tcW w:w="9111" w:type="dxa"/>
          </w:tcPr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08</w:t>
            </w: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723530" w:rsidRPr="00EF4E04" w:rsidTr="00DD2C17">
        <w:tc>
          <w:tcPr>
            <w:tcW w:w="9111" w:type="dxa"/>
          </w:tcPr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</w:t>
            </w:r>
            <w:r w:rsidR="000642B3">
              <w:rPr>
                <w:b/>
                <w:color w:val="FF0066"/>
                <w:sz w:val="40"/>
                <w:szCs w:val="36"/>
                <w:lang w:val="es-MX"/>
              </w:rPr>
              <w:t>nes 11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RPr="00EF4E04" w:rsidTr="00DD2C17">
        <w:tc>
          <w:tcPr>
            <w:tcW w:w="9111" w:type="dxa"/>
          </w:tcPr>
          <w:p w:rsidR="00723530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Tr="00DD2C17">
        <w:tc>
          <w:tcPr>
            <w:tcW w:w="9111" w:type="dxa"/>
          </w:tcPr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0642B3">
              <w:rPr>
                <w:b/>
                <w:color w:val="FF0066"/>
                <w:sz w:val="40"/>
                <w:szCs w:val="36"/>
                <w:lang w:val="es-MX"/>
              </w:rPr>
              <w:t xml:space="preserve"> 13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Tr="00DD2C17">
        <w:tc>
          <w:tcPr>
            <w:tcW w:w="9111" w:type="dxa"/>
          </w:tcPr>
          <w:p w:rsidR="00723530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14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15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18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19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20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21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22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25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26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27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28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29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rPr>
          <w:trHeight w:val="8733"/>
        </w:trPr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916288" behindDoc="0" locked="0" layoutInCell="1" allowOverlap="1" wp14:anchorId="19BF4C4E" wp14:editId="5ADF152A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15264" behindDoc="0" locked="0" layoutInCell="1" allowOverlap="1" wp14:anchorId="3B3BDB61" wp14:editId="025BDA08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C6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B623C6" w:rsidRDefault="00B623C6" w:rsidP="00B623C6">
            <w:pPr>
              <w:pStyle w:val="Puesto"/>
              <w:rPr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86272" behindDoc="0" locked="0" layoutInCell="1" allowOverlap="1" wp14:anchorId="4E6E7BED" wp14:editId="7F950EA8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22" name="Imagen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85248" behindDoc="0" locked="0" layoutInCell="1" allowOverlap="1" wp14:anchorId="146041E3" wp14:editId="4BCC68DF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23" name="Imagen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56"/>
                <w:lang w:val="es-MX"/>
              </w:rPr>
              <w:t xml:space="preserve">Reunión de ciclo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95"/>
            </w:tblGrid>
            <w:tr w:rsidR="00B623C6" w:rsidTr="005D512A">
              <w:tc>
                <w:tcPr>
                  <w:tcW w:w="9111" w:type="dxa"/>
                </w:tcPr>
                <w:p w:rsidR="00B623C6" w:rsidRDefault="00B623C6" w:rsidP="00B623C6">
                  <w:pPr>
                    <w:spacing w:line="360" w:lineRule="auto"/>
                    <w:rPr>
                      <w:lang w:val="es-MX"/>
                    </w:rPr>
                  </w:pPr>
                </w:p>
              </w:tc>
            </w:tr>
          </w:tbl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</w:tbl>
    <w:p w:rsidR="000642B3" w:rsidRDefault="000642B3" w:rsidP="000642B3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17312" behindDoc="0" locked="0" layoutInCell="1" allowOverlap="1" wp14:anchorId="18C80474" wp14:editId="4C5F9BAD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18336" behindDoc="0" locked="0" layoutInCell="1" allowOverlap="1" wp14:anchorId="0AE41BE9" wp14:editId="6C0F67DF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ltas A</w:t>
      </w:r>
      <w:r w:rsidR="001B34EA">
        <w:rPr>
          <w:sz w:val="56"/>
          <w:lang w:val="es-MX"/>
        </w:rPr>
        <w:t>sistencia</w:t>
      </w:r>
      <w:r w:rsidR="00AA2D6F">
        <w:rPr>
          <w:sz w:val="56"/>
          <w:lang w:val="es-MX"/>
        </w:rPr>
        <w:t xml:space="preserve"> </w:t>
      </w:r>
      <w:r>
        <w:rPr>
          <w:sz w:val="56"/>
          <w:lang w:val="es-MX"/>
        </w:rPr>
        <w:t>Abril</w:t>
      </w:r>
    </w:p>
    <w:p w:rsidR="000642B3" w:rsidRPr="008A20E6" w:rsidRDefault="000642B3" w:rsidP="000642B3">
      <w:pPr>
        <w:rPr>
          <w:lang w:val="es-MX"/>
        </w:rPr>
      </w:pPr>
    </w:p>
    <w:tbl>
      <w:tblPr>
        <w:tblStyle w:val="Tablaconcuadrcula"/>
        <w:tblW w:w="9906" w:type="dxa"/>
        <w:tblInd w:w="-562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0642B3" w:rsidTr="00B623C6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RPr="001779F9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B623C6">
        <w:trPr>
          <w:trHeight w:val="329"/>
        </w:trPr>
        <w:tc>
          <w:tcPr>
            <w:tcW w:w="568" w:type="dxa"/>
          </w:tcPr>
          <w:p w:rsidR="000642B3" w:rsidRPr="000642B3" w:rsidRDefault="000642B3" w:rsidP="00A84433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0642B3" w:rsidRPr="00E9221C" w:rsidRDefault="000642B3" w:rsidP="000642B3">
      <w:pPr>
        <w:pStyle w:val="Puesto"/>
        <w:rPr>
          <w:sz w:val="28"/>
        </w:rPr>
      </w:pPr>
    </w:p>
    <w:p w:rsidR="000642B3" w:rsidRDefault="001B34EA" w:rsidP="000642B3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t>Reunión con la familia</w:t>
      </w:r>
    </w:p>
    <w:p w:rsidR="000642B3" w:rsidRDefault="000642B3" w:rsidP="000642B3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0642B3" w:rsidRDefault="000642B3" w:rsidP="000642B3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0642B3" w:rsidRDefault="000642B3" w:rsidP="00AA2D6F">
      <w:pPr>
        <w:pStyle w:val="Puesto"/>
        <w:tabs>
          <w:tab w:val="left" w:pos="3456"/>
        </w:tabs>
        <w:jc w:val="both"/>
        <w:rPr>
          <w:sz w:val="52"/>
          <w:lang w:val="es-MX"/>
        </w:rPr>
      </w:pPr>
    </w:p>
    <w:p w:rsidR="000642B3" w:rsidRDefault="000642B3" w:rsidP="000642B3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D69A702" wp14:editId="5938FA53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54" name="Imagen 54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n 55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A2B05" id="Grupo 53" o:spid="_x0000_s1026" style="position:absolute;margin-left:-14.25pt;margin-top:0;width:486.95pt;height:316.5pt;z-index:251920384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JHtD9hHAwAA7Q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    <v:shape id="Imagen 54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3nkTGAAAA2wAAAA8AAABkcnMvZG93bnJldi54bWxEj0FrwkAUhO8F/8PyBG91Y7FF0mxEK6Kn&#10;lmp78PaafSbB7NuYXU3ir3cLhR6HmfmGSeadqcSVGldaVjAZRyCIM6tLzhV87dePMxDOI2usLJOC&#10;nhzM08FDgrG2LX/SdedzESDsYlRQeF/HUrqsIINubGvi4B1tY9AH2eRSN9gGuKnkUxS9SIMlh4UC&#10;a3orKDvtLkbBVlftOx9+Vtly83E43777fLHplRoNu8UrCE+d/w//tbdawfMU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eeRMYAAADb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55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sFHEAAAA2wAAAA8AAABkcnMvZG93bnJldi54bWxEj8FqwzAQRO+F/IPYQm6N7JKU4EYJJU3A&#10;0Fxq55LbYm1tY2llLMV2/74qFHocZuYNszvM1oiRBt86VpCuEhDEldMt1wqu5flpC8IHZI3GMSn4&#10;Jg+H/eJhh5l2E3/SWIRaRAj7DBU0IfSZlL5qyKJfuZ44el9usBiiHGqpB5wi3Br5nCQv0mLLcaHB&#10;no4NVV1xtwpcd1unZuwueFnP72V3yj9Mniu1fJzfXkEEmsN/+K+dawWbDfx+i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sFHEAAAA2wAAAA8AAAAAAAAAAAAAAAAA&#10;nwIAAGRycy9kb3ducmV2LnhtbFBLBQYAAAAABAAEAPcAAACQAwAAAAA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0642B3" w:rsidTr="00DD2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0642B3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  <w:r w:rsidRPr="000642B3">
              <w:rPr>
                <w:color w:val="C00000"/>
                <w:lang w:val="es-MX"/>
              </w:rPr>
              <w:t>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</w:tr>
      <w:tr w:rsidR="000642B3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8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</w:tr>
      <w:tr w:rsidR="000642B3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</w:tr>
      <w:tr w:rsidR="000642B3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</w:tr>
      <w:tr w:rsidR="000642B3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0642B3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0642B3" w:rsidRDefault="000642B3" w:rsidP="000642B3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9E83311" wp14:editId="5BFC091D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0642B3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3311" id="_x0000_s1037" type="#_x0000_t202" style="position:absolute;margin-left:77.4pt;margin-top:-437.9pt;width:307.85pt;height:100.8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MP55oIVAgAAAwQAAA4AAAAAAAAAAAAAAAAALgIAAGRycy9lMm9Eb2MueG1sUEsBAi0AFAAG&#10;AAgAAAAhALRG5nDhAAAADQEAAA8AAAAAAAAAAAAAAAAAbwQAAGRycy9kb3ducmV2LnhtbFBLBQYA&#10;AAAABAAEAPMAAAB9BQAAAAA=&#10;" filled="f" stroked="f">
                <v:textbox>
                  <w:txbxContent>
                    <w:p w:rsidR="002E4ED3" w:rsidRPr="00C41C98" w:rsidRDefault="002E4ED3" w:rsidP="000642B3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2B3" w:rsidRPr="00E062F6" w:rsidRDefault="000642B3" w:rsidP="000642B3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0642B3" w:rsidRPr="00E062F6" w:rsidRDefault="000642B3" w:rsidP="000642B3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Paz</w:t>
      </w: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Pr="00BE6029" w:rsidRDefault="000642B3" w:rsidP="000642B3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5D512A" w:rsidRDefault="005D512A" w:rsidP="005D512A">
      <w:pPr>
        <w:rPr>
          <w:b/>
          <w:bCs/>
        </w:rPr>
      </w:pPr>
      <w:r>
        <w:rPr>
          <w:b/>
          <w:bCs/>
        </w:rPr>
        <w:t>MAYO</w:t>
      </w:r>
    </w:p>
    <w:p w:rsidR="005D512A" w:rsidRDefault="005D512A" w:rsidP="005D512A">
      <w:r>
        <w:br/>
        <w:t xml:space="preserve">01: </w:t>
      </w:r>
      <w:hyperlink r:id="rId81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Trabajo</w:t>
        </w:r>
        <w:proofErr w:type="spellEnd"/>
      </w:hyperlink>
    </w:p>
    <w:p w:rsidR="005D512A" w:rsidRDefault="005D512A" w:rsidP="005D512A">
      <w:r>
        <w:br/>
      </w:r>
      <w:proofErr w:type="gramStart"/>
      <w:r>
        <w:t>2</w:t>
      </w:r>
      <w:proofErr w:type="gramEnd"/>
      <w:r>
        <w:t xml:space="preserve">º </w:t>
      </w:r>
      <w:proofErr w:type="spellStart"/>
      <w:r>
        <w:t>sábado</w:t>
      </w:r>
      <w:proofErr w:type="spellEnd"/>
      <w:r>
        <w:t xml:space="preserve"> de mayo: </w:t>
      </w:r>
      <w:hyperlink r:id="rId82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del </w:t>
        </w:r>
        <w:proofErr w:type="spellStart"/>
        <w:r>
          <w:rPr>
            <w:rStyle w:val="Hipervnculo"/>
          </w:rPr>
          <w:t>Comercio</w:t>
        </w:r>
        <w:proofErr w:type="spellEnd"/>
        <w:r>
          <w:rPr>
            <w:rStyle w:val="Hipervnculo"/>
          </w:rPr>
          <w:t xml:space="preserve"> Justo</w:t>
        </w:r>
      </w:hyperlink>
    </w:p>
    <w:p w:rsidR="005D512A" w:rsidRDefault="005D512A" w:rsidP="005D512A">
      <w:r>
        <w:br/>
      </w:r>
      <w:proofErr w:type="gramStart"/>
      <w:r>
        <w:t>15</w:t>
      </w:r>
      <w:proofErr w:type="gramEnd"/>
      <w:r>
        <w:t xml:space="preserve">: </w:t>
      </w:r>
      <w:hyperlink r:id="rId83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Familia</w:t>
        </w:r>
        <w:proofErr w:type="spellEnd"/>
      </w:hyperlink>
    </w:p>
    <w:p w:rsidR="005D512A" w:rsidRDefault="005D512A" w:rsidP="005D512A">
      <w:r>
        <w:br/>
      </w:r>
      <w:proofErr w:type="gramStart"/>
      <w:r>
        <w:t>17</w:t>
      </w:r>
      <w:proofErr w:type="gramEnd"/>
      <w:r>
        <w:t xml:space="preserve">: </w:t>
      </w:r>
      <w:hyperlink r:id="rId84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de Internet</w:t>
        </w:r>
      </w:hyperlink>
    </w:p>
    <w:p w:rsidR="00B40A1C" w:rsidRDefault="005D512A" w:rsidP="005D512A">
      <w:pPr>
        <w:rPr>
          <w:rStyle w:val="Hipervnculo"/>
        </w:rPr>
      </w:pPr>
      <w:r>
        <w:br/>
      </w:r>
      <w:proofErr w:type="gramStart"/>
      <w:r>
        <w:t>17</w:t>
      </w:r>
      <w:proofErr w:type="gramEnd"/>
      <w:r>
        <w:t xml:space="preserve">: </w:t>
      </w:r>
      <w:hyperlink r:id="rId85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contra la </w:t>
        </w:r>
        <w:proofErr w:type="spellStart"/>
        <w:r>
          <w:rPr>
            <w:rStyle w:val="Hipervnculo"/>
          </w:rPr>
          <w:t>Homofobia</w:t>
        </w:r>
        <w:proofErr w:type="spellEnd"/>
        <w:r>
          <w:rPr>
            <w:rStyle w:val="Hipervnculo"/>
          </w:rPr>
          <w:t xml:space="preserve"> y la </w:t>
        </w:r>
        <w:proofErr w:type="spellStart"/>
        <w:r>
          <w:rPr>
            <w:rStyle w:val="Hipervnculo"/>
          </w:rPr>
          <w:t>Transfobia</w:t>
        </w:r>
        <w:proofErr w:type="spellEnd"/>
      </w:hyperlink>
    </w:p>
    <w:p w:rsidR="000642B3" w:rsidRDefault="005D512A" w:rsidP="005D512A">
      <w:pPr>
        <w:rPr>
          <w:lang w:val="es-MX"/>
        </w:rPr>
      </w:pPr>
      <w:r>
        <w:br/>
        <w:t xml:space="preserve">18: </w:t>
      </w:r>
      <w:hyperlink r:id="rId86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los </w:t>
        </w:r>
        <w:proofErr w:type="spellStart"/>
        <w:r>
          <w:rPr>
            <w:rStyle w:val="Hipervnculo"/>
          </w:rPr>
          <w:t>Museos</w:t>
        </w:r>
        <w:proofErr w:type="spellEnd"/>
      </w:hyperlink>
      <w:r>
        <w:br/>
      </w:r>
      <w:r>
        <w:br/>
        <w:t xml:space="preserve">31: </w:t>
      </w:r>
      <w:hyperlink r:id="rId87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sin Tabaco</w:t>
        </w:r>
      </w:hyperlink>
    </w:p>
    <w:p w:rsidR="000642B3" w:rsidRDefault="000642B3" w:rsidP="000642B3">
      <w:pPr>
        <w:rPr>
          <w:lang w:val="es-MX"/>
        </w:rPr>
      </w:pPr>
    </w:p>
    <w:p w:rsidR="000642B3" w:rsidRDefault="00B40A1C" w:rsidP="000642B3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B40A1C">
            <w:pPr>
              <w:tabs>
                <w:tab w:val="left" w:pos="3572"/>
              </w:tabs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lang w:val="es-MX"/>
              </w:rPr>
            </w:pPr>
          </w:p>
        </w:tc>
      </w:tr>
      <w:tr w:rsidR="000642B3" w:rsidRPr="00EF4E04" w:rsidTr="00DD2C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0642B3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02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03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0642B3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66292B">
              <w:rPr>
                <w:b/>
                <w:color w:val="FF0066"/>
                <w:sz w:val="40"/>
                <w:szCs w:val="36"/>
                <w:lang w:val="es-MX"/>
              </w:rPr>
              <w:t xml:space="preserve"> 04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05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06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66292B" w:rsidRPr="00EF4E04" w:rsidTr="00DD2C17">
        <w:tc>
          <w:tcPr>
            <w:tcW w:w="9111" w:type="dxa"/>
          </w:tcPr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09</w:t>
            </w: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6292B" w:rsidRPr="00EF4E04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10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RPr="00EF4E04" w:rsidTr="00DD2C17">
        <w:tc>
          <w:tcPr>
            <w:tcW w:w="9111" w:type="dxa"/>
          </w:tcPr>
          <w:p w:rsidR="0066292B" w:rsidRDefault="00A9451D" w:rsidP="0066292B">
            <w:pPr>
              <w:tabs>
                <w:tab w:val="left" w:pos="1817"/>
                <w:tab w:val="left" w:pos="3799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66292B">
              <w:rPr>
                <w:b/>
                <w:color w:val="FF0066"/>
                <w:sz w:val="40"/>
                <w:szCs w:val="36"/>
                <w:lang w:val="es-MX"/>
              </w:rPr>
              <w:t xml:space="preserve"> 11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12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13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6292B" w:rsidRDefault="0066292B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66292B" w:rsidRPr="00EF4E04" w:rsidTr="0066292B">
        <w:tc>
          <w:tcPr>
            <w:tcW w:w="9111" w:type="dxa"/>
          </w:tcPr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16</w:t>
            </w: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6292B" w:rsidRPr="00EF4E04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17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RPr="00EF4E04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18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19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66292B">
        <w:tc>
          <w:tcPr>
            <w:tcW w:w="9111" w:type="dxa"/>
          </w:tcPr>
          <w:p w:rsidR="0066292B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20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451D" w:rsidRPr="00EF4E04" w:rsidTr="00DD2C17">
        <w:tc>
          <w:tcPr>
            <w:tcW w:w="9111" w:type="dxa"/>
          </w:tcPr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23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24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25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26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27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A9451D" w:rsidRPr="00EF4E04" w:rsidTr="00DD2C17">
        <w:tc>
          <w:tcPr>
            <w:tcW w:w="9111" w:type="dxa"/>
          </w:tcPr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Lunes 30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31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rPr>
          <w:trHeight w:val="6547"/>
        </w:trPr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A9451D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924480" behindDoc="0" locked="0" layoutInCell="1" allowOverlap="1" wp14:anchorId="452327AA" wp14:editId="70B5850A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800" name="Imagen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23456" behindDoc="0" locked="0" layoutInCell="1" allowOverlap="1" wp14:anchorId="7EBDBA21" wp14:editId="4F9A7A99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6F">
        <w:rPr>
          <w:sz w:val="56"/>
          <w:lang w:val="es-MX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AA2D6F" w:rsidRDefault="00AA2D6F" w:rsidP="00AA2D6F">
            <w:pPr>
              <w:pStyle w:val="Puesto"/>
              <w:rPr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96512" behindDoc="0" locked="0" layoutInCell="1" allowOverlap="1" wp14:anchorId="3E9DA3F1" wp14:editId="40A7228D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95488" behindDoc="0" locked="0" layoutInCell="1" allowOverlap="1" wp14:anchorId="66E5586E" wp14:editId="077E72AB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56"/>
                <w:lang w:val="es-MX"/>
              </w:rPr>
              <w:t>Reunión de Ciclo</w:t>
            </w:r>
          </w:p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</w:tbl>
    <w:p w:rsidR="00A9451D" w:rsidRDefault="00A9451D" w:rsidP="00A9451D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28576" behindDoc="0" locked="0" layoutInCell="1" allowOverlap="1" wp14:anchorId="66641882" wp14:editId="290D1E4D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807" name="Imagen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29600" behindDoc="0" locked="0" layoutInCell="1" allowOverlap="1" wp14:anchorId="7750391A" wp14:editId="5BAB7F13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808" name="Imagen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6F">
        <w:rPr>
          <w:sz w:val="56"/>
          <w:lang w:val="es-MX"/>
        </w:rPr>
        <w:t>Faltas As</w:t>
      </w:r>
      <w:r w:rsidR="001B34EA">
        <w:rPr>
          <w:sz w:val="56"/>
          <w:lang w:val="es-MX"/>
        </w:rPr>
        <w:t>istencia</w:t>
      </w:r>
      <w:r w:rsidR="00AA2D6F">
        <w:rPr>
          <w:sz w:val="56"/>
          <w:lang w:val="es-MX"/>
        </w:rPr>
        <w:t xml:space="preserve"> </w:t>
      </w:r>
      <w:r>
        <w:rPr>
          <w:sz w:val="56"/>
          <w:lang w:val="es-MX"/>
        </w:rPr>
        <w:t>Mayo</w:t>
      </w:r>
    </w:p>
    <w:p w:rsidR="00A9451D" w:rsidRPr="008A20E6" w:rsidRDefault="00A9451D" w:rsidP="00A9451D">
      <w:pPr>
        <w:rPr>
          <w:lang w:val="es-MX"/>
        </w:rPr>
      </w:pPr>
    </w:p>
    <w:tbl>
      <w:tblPr>
        <w:tblStyle w:val="Tablaconcuadrcula"/>
        <w:tblW w:w="9906" w:type="dxa"/>
        <w:tblInd w:w="-562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B623C6" w:rsidTr="005D512A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B623C6" w:rsidRPr="00C24A6F" w:rsidRDefault="00B623C6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RPr="001779F9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623C6" w:rsidTr="005D512A">
        <w:trPr>
          <w:trHeight w:val="329"/>
        </w:trPr>
        <w:tc>
          <w:tcPr>
            <w:tcW w:w="568" w:type="dxa"/>
          </w:tcPr>
          <w:p w:rsidR="00B623C6" w:rsidRPr="000642B3" w:rsidRDefault="00B623C6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623C6" w:rsidRPr="00C24A6F" w:rsidRDefault="00B623C6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A9451D" w:rsidRDefault="00A9451D" w:rsidP="00A9451D">
      <w:pPr>
        <w:pStyle w:val="Puesto"/>
        <w:jc w:val="both"/>
        <w:rPr>
          <w:sz w:val="48"/>
          <w:lang w:val="es-MX"/>
        </w:rPr>
      </w:pPr>
    </w:p>
    <w:p w:rsidR="00A9451D" w:rsidRDefault="001B34EA" w:rsidP="00A9451D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t>Reunión con la familia</w:t>
      </w:r>
    </w:p>
    <w:p w:rsidR="00A9451D" w:rsidRDefault="00A9451D" w:rsidP="00A9451D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A9451D" w:rsidRDefault="00A9451D" w:rsidP="00A9451D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A9451D" w:rsidRDefault="00A9451D" w:rsidP="00A9451D">
      <w:pPr>
        <w:pStyle w:val="Puesto"/>
        <w:rPr>
          <w:sz w:val="52"/>
          <w:lang w:val="es-MX"/>
        </w:rPr>
      </w:pPr>
    </w:p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A9451D" w:rsidRDefault="00A9451D" w:rsidP="00A9451D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0BE101E" wp14:editId="367D12A2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6184265" cy="4019550"/>
                <wp:effectExtent l="0" t="0" r="0" b="0"/>
                <wp:wrapNone/>
                <wp:docPr id="803" name="Grupo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019550"/>
                          <a:chOff x="0" y="0"/>
                          <a:chExt cx="6184265" cy="4019550"/>
                        </a:xfrm>
                      </wpg:grpSpPr>
                      <pic:pic xmlns:pic="http://schemas.openxmlformats.org/drawingml/2006/picture">
                        <pic:nvPicPr>
                          <pic:cNvPr id="804" name="Imagen 804" descr="C:\Users\EARLY HEADSTART\Pictures\Lunares-blancos-floral-vintage-0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44964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5" name="Imagen 805" descr="C:\Users\EARLY HEADSTART\Pictures\clipart de la maestras\owl post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6184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E052E3" id="Grupo 803" o:spid="_x0000_s1026" style="position:absolute;margin-left:-14.25pt;margin-top:0;width:486.95pt;height:316.5pt;z-index:251931648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oOpRw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PVag6lHAwAA8w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    <v:shape id="Imagen 804" o:spid="_x0000_s1027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5orGAAAA3AAAAA8AAABkcnMvZG93bnJldi54bWxEj0FrwkAUhO9C/8PyhN7MRikiqZtgK6In&#10;pbY9eHvNviah2bcxu5rEX98VCj0OM/MNs8x6U4srta6yrGAaxSCIc6srLhR8vG8mCxDOI2usLZOC&#10;gRxk6cNoiYm2Hb/R9egLESDsElRQet8kUrq8JIMusg1x8L5ta9AH2RZSt9gFuKnlLI7n0mDFYaHE&#10;hl5Lyn+OF6Ngp+tuz6evdf6yPZzOt8+hWG0HpR7H/eoZhKfe/4f/2jutYBE/wf1MO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jmisYAAADcAAAADwAAAAAAAAAAAAAA&#10;AACfAgAAZHJzL2Rvd25yZXYueG1sUEsFBgAAAAAEAAQA9wAAAJIDAAAAAA==&#10;">
                  <v:imagedata r:id="rId41" o:title="Lunares-blancos-floral-vintage-014"/>
                  <v:path arrowok="t"/>
                </v:shape>
                <v:shape id="Imagen 805" o:spid="_x0000_s1028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fX7DAAAA3AAAAA8AAABkcnMvZG93bnJldi54bWxEj0urwjAUhPeC/yEc4e40VVSk1yhyH1DQ&#10;jY/N3R2aY1uanJQm1t5/bwTB5TAz3zDrbW+N6Kj1lWMF00kCgjh3uuJCweX8O16B8AFZo3FMCv7J&#10;w3YzHKwx1e7OR+pOoRARwj5FBWUITSqlz0uy6CeuIY7e1bUWQ5RtIXWL9wi3Rs6SZCktVhwXSmzo&#10;q6S8Pt2sAlf/zaemqw94mPff5/on25ssU+pj1O8+QQTqwzv8amdawSpZwPN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h9fsMAAADcAAAADwAAAAAAAAAAAAAAAACf&#10;AgAAZHJzL2Rvd25yZXYueG1sUEsFBgAAAAAEAAQA9wAAAI8DAAAAAA==&#10;">
                  <v:imagedata r:id="rId42" o:title="owl post2"/>
                  <v:path arrowok="t"/>
                </v:shape>
              </v:group>
            </w:pict>
          </mc:Fallback>
        </mc:AlternateContent>
      </w: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tbl>
      <w:tblPr>
        <w:tblStyle w:val="Tabladecuadrcula4-nfasis1"/>
        <w:tblW w:w="0" w:type="auto"/>
        <w:tblInd w:w="4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A9451D" w:rsidTr="00DD2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A9451D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</w:tr>
      <w:tr w:rsidR="00A9451D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5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</w:tr>
      <w:tr w:rsidR="00A9451D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</w:tr>
      <w:tr w:rsidR="00A9451D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</w:tr>
      <w:tr w:rsidR="00A9451D" w:rsidTr="00DD2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  <w:tr w:rsidR="00A9451D" w:rsidTr="00DD2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MX"/>
              </w:rPr>
            </w:pPr>
          </w:p>
        </w:tc>
      </w:tr>
    </w:tbl>
    <w:p w:rsidR="00A9451D" w:rsidRDefault="00A9451D" w:rsidP="00A9451D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A9451D" w:rsidRDefault="00A9451D" w:rsidP="00A9451D">
      <w:pPr>
        <w:tabs>
          <w:tab w:val="left" w:pos="1817"/>
          <w:tab w:val="center" w:pos="4560"/>
        </w:tabs>
        <w:jc w:val="left"/>
        <w:rPr>
          <w:lang w:val="es-MX"/>
        </w:rPr>
      </w:pPr>
      <w:r w:rsidRPr="00C41C98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740B27B" wp14:editId="080C0C87">
                <wp:simplePos x="0" y="0"/>
                <wp:positionH relativeFrom="margin">
                  <wp:posOffset>982980</wp:posOffset>
                </wp:positionH>
                <wp:positionV relativeFrom="paragraph">
                  <wp:posOffset>-5561330</wp:posOffset>
                </wp:positionV>
                <wp:extent cx="3909695" cy="1280160"/>
                <wp:effectExtent l="0" t="0" r="0" b="0"/>
                <wp:wrapSquare wrapText="bothSides"/>
                <wp:docPr id="8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ED3" w:rsidRPr="00C41C98" w:rsidRDefault="002E4ED3" w:rsidP="00A9451D">
                            <w:pPr>
                              <w:pStyle w:val="Pues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B27B" id="_x0000_s1038" type="#_x0000_t202" style="position:absolute;margin-left:77.4pt;margin-top:-437.9pt;width:307.85pt;height:100.8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" filled="f" stroked="f">
                <v:textbox>
                  <w:txbxContent>
                    <w:p w:rsidR="002E4ED3" w:rsidRPr="00C41C98" w:rsidRDefault="002E4ED3" w:rsidP="00A9451D">
                      <w:pPr>
                        <w:pStyle w:val="Pues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Junio</w:t>
                      </w:r>
                      <w:proofErr w:type="spellEnd"/>
                      <w:r>
                        <w:rPr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9451D" w:rsidRPr="00E062F6" w:rsidRDefault="00A9451D" w:rsidP="00A9451D">
      <w:pPr>
        <w:rPr>
          <w:color w:val="auto"/>
        </w:rPr>
      </w:pPr>
      <w:r w:rsidRPr="00E062F6">
        <w:rPr>
          <w:color w:val="auto"/>
        </w:rPr>
        <w:t xml:space="preserve">Valor </w:t>
      </w:r>
      <w:proofErr w:type="gramStart"/>
      <w:r w:rsidRPr="00E062F6">
        <w:rPr>
          <w:color w:val="auto"/>
        </w:rPr>
        <w:t>del</w:t>
      </w:r>
      <w:proofErr w:type="gramEnd"/>
      <w:r w:rsidRPr="00E062F6">
        <w:rPr>
          <w:color w:val="auto"/>
        </w:rPr>
        <w:t xml:space="preserve"> </w:t>
      </w:r>
      <w:proofErr w:type="spellStart"/>
      <w:r w:rsidRPr="00E062F6">
        <w:rPr>
          <w:color w:val="auto"/>
        </w:rPr>
        <w:t>mes</w:t>
      </w:r>
      <w:proofErr w:type="spellEnd"/>
      <w:r w:rsidRPr="00E062F6">
        <w:rPr>
          <w:color w:val="auto"/>
        </w:rPr>
        <w:t>:</w:t>
      </w:r>
    </w:p>
    <w:p w:rsidR="00A9451D" w:rsidRDefault="004404ED" w:rsidP="00A9451D">
      <w:pPr>
        <w:rPr>
          <w:b/>
          <w:color w:val="auto"/>
          <w:sz w:val="72"/>
        </w:rPr>
      </w:pPr>
      <w:proofErr w:type="spellStart"/>
      <w:r>
        <w:rPr>
          <w:b/>
          <w:color w:val="auto"/>
          <w:sz w:val="72"/>
        </w:rPr>
        <w:t>Solidaridad</w:t>
      </w:r>
      <w:proofErr w:type="spellEnd"/>
      <w:r>
        <w:rPr>
          <w:b/>
          <w:color w:val="auto"/>
          <w:sz w:val="72"/>
        </w:rPr>
        <w:t xml:space="preserve"> </w:t>
      </w:r>
    </w:p>
    <w:p w:rsidR="00656FC5" w:rsidRDefault="00656FC5" w:rsidP="00656FC5">
      <w:pPr>
        <w:pStyle w:val="Pues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72"/>
          <w:szCs w:val="32"/>
        </w:rPr>
      </w:pPr>
    </w:p>
    <w:p w:rsidR="00A9451D" w:rsidRPr="00BE6029" w:rsidRDefault="00A9451D" w:rsidP="00656FC5">
      <w:pPr>
        <w:pStyle w:val="Puest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A9451D" w:rsidRDefault="00A9451D" w:rsidP="00A9451D">
      <w:pPr>
        <w:rPr>
          <w:lang w:val="es-MX"/>
        </w:rPr>
      </w:pPr>
    </w:p>
    <w:p w:rsidR="005D512A" w:rsidRDefault="005D512A" w:rsidP="00A9451D">
      <w:pPr>
        <w:rPr>
          <w:b/>
          <w:bCs/>
        </w:rPr>
      </w:pPr>
      <w:proofErr w:type="spellStart"/>
      <w:r>
        <w:rPr>
          <w:b/>
          <w:bCs/>
        </w:rPr>
        <w:t>JUNIO</w:t>
      </w:r>
      <w:proofErr w:type="spellEnd"/>
    </w:p>
    <w:p w:rsidR="005D512A" w:rsidRDefault="005D512A" w:rsidP="00A9451D">
      <w:r>
        <w:br/>
        <w:t xml:space="preserve">05: </w:t>
      </w:r>
      <w:hyperlink r:id="rId88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</w:t>
        </w:r>
        <w:proofErr w:type="gramStart"/>
        <w:r>
          <w:rPr>
            <w:rStyle w:val="Hipervnculo"/>
          </w:rPr>
          <w:t>del</w:t>
        </w:r>
        <w:proofErr w:type="gramEnd"/>
        <w:r>
          <w:rPr>
            <w:rStyle w:val="Hipervnculo"/>
          </w:rPr>
          <w:t xml:space="preserve"> Medio </w:t>
        </w:r>
        <w:proofErr w:type="spellStart"/>
        <w:r>
          <w:rPr>
            <w:rStyle w:val="Hipervnculo"/>
          </w:rPr>
          <w:t>Ambiente</w:t>
        </w:r>
        <w:proofErr w:type="spellEnd"/>
      </w:hyperlink>
    </w:p>
    <w:p w:rsidR="005D512A" w:rsidRDefault="005D512A" w:rsidP="00A9451D">
      <w:r>
        <w:br/>
      </w:r>
      <w:proofErr w:type="gramStart"/>
      <w:r>
        <w:t>21</w:t>
      </w:r>
      <w:proofErr w:type="gramEnd"/>
      <w:r>
        <w:t xml:space="preserve">: </w:t>
      </w:r>
      <w:hyperlink r:id="rId89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Mundial de la </w:t>
        </w:r>
        <w:proofErr w:type="spellStart"/>
        <w:r>
          <w:rPr>
            <w:rStyle w:val="Hipervnculo"/>
          </w:rPr>
          <w:t>Música</w:t>
        </w:r>
        <w:proofErr w:type="spellEnd"/>
      </w:hyperlink>
    </w:p>
    <w:p w:rsidR="00A9451D" w:rsidRDefault="005D512A" w:rsidP="00A9451D">
      <w:pPr>
        <w:rPr>
          <w:lang w:val="es-MX"/>
        </w:rPr>
      </w:pPr>
      <w:r>
        <w:br/>
      </w:r>
      <w:proofErr w:type="gramStart"/>
      <w:r>
        <w:t>26</w:t>
      </w:r>
      <w:proofErr w:type="gramEnd"/>
      <w:r>
        <w:t xml:space="preserve">: </w:t>
      </w:r>
      <w:hyperlink r:id="rId90" w:tgtFrame="_blank" w:history="1">
        <w:proofErr w:type="spellStart"/>
        <w:r>
          <w:rPr>
            <w:rStyle w:val="Hipervnculo"/>
          </w:rPr>
          <w:t>Día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Internacional</w:t>
        </w:r>
        <w:proofErr w:type="spellEnd"/>
        <w:r>
          <w:rPr>
            <w:rStyle w:val="Hipervnculo"/>
          </w:rPr>
          <w:t xml:space="preserve"> de la </w:t>
        </w:r>
        <w:proofErr w:type="spellStart"/>
        <w:r>
          <w:rPr>
            <w:rStyle w:val="Hipervnculo"/>
          </w:rPr>
          <w:t>Lucha</w:t>
        </w:r>
        <w:proofErr w:type="spellEnd"/>
        <w:r>
          <w:rPr>
            <w:rStyle w:val="Hipervnculo"/>
          </w:rPr>
          <w:t xml:space="preserve"> contra la </w:t>
        </w:r>
        <w:proofErr w:type="spellStart"/>
        <w:r>
          <w:rPr>
            <w:rStyle w:val="Hipervnculo"/>
          </w:rPr>
          <w:t>Droga</w:t>
        </w:r>
        <w:proofErr w:type="spellEnd"/>
      </w:hyperlink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B40A1C" w:rsidP="00A9451D">
      <w:pPr>
        <w:rPr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40D6081D" wp14:editId="6E02199F">
            <wp:extent cx="5256000" cy="1744321"/>
            <wp:effectExtent l="0" t="0" r="190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7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1D" w:rsidRDefault="00A9451D" w:rsidP="00A9451D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BE7477" w:rsidRDefault="00BE7477" w:rsidP="00DD2C17">
            <w:pPr>
              <w:jc w:val="both"/>
              <w:rPr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01</w:t>
            </w: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02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03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06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07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A9451D">
      <w:pPr>
        <w:rPr>
          <w:lang w:val="es-MX"/>
        </w:rPr>
      </w:pPr>
    </w:p>
    <w:p w:rsidR="00BE7477" w:rsidRDefault="00BE7477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  <w:r>
        <w:rPr>
          <w:lang w:val="es-MX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Miércoles 08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09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11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15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16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17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21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22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23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24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27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28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BE7477">
      <w:pPr>
        <w:tabs>
          <w:tab w:val="left" w:pos="3068"/>
        </w:tabs>
        <w:jc w:val="both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29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rPr>
          <w:trHeight w:val="6547"/>
        </w:trPr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DD2C17" w:rsidRDefault="00DD2C17" w:rsidP="00DD2C17">
      <w:pPr>
        <w:pStyle w:val="Puest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938816" behindDoc="0" locked="0" layoutInCell="1" allowOverlap="1" wp14:anchorId="3E211AC3" wp14:editId="170C937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815" name="Imagen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37792" behindDoc="0" locked="0" layoutInCell="1" allowOverlap="1" wp14:anchorId="58811F68" wp14:editId="6C9EABF3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2A">
        <w:rPr>
          <w:noProof/>
          <w:sz w:val="56"/>
          <w:lang w:val="es-ES" w:eastAsia="es-ES"/>
        </w:rPr>
        <w:t>Claustro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5D512A" w:rsidRDefault="005D512A" w:rsidP="005D512A">
            <w:pPr>
              <w:pStyle w:val="Puesto"/>
              <w:rPr>
                <w:sz w:val="56"/>
                <w:lang w:val="es-MX"/>
              </w:rPr>
            </w:pPr>
            <w:r>
              <w:rPr>
                <w:noProof/>
                <w:sz w:val="56"/>
                <w:lang w:val="es-ES" w:eastAsia="es-ES"/>
              </w:rPr>
              <w:lastRenderedPageBreak/>
              <w:drawing>
                <wp:anchor distT="0" distB="0" distL="114300" distR="114300" simplePos="0" relativeHeight="252089344" behindDoc="0" locked="0" layoutInCell="1" allowOverlap="1" wp14:anchorId="43B8B900" wp14:editId="209E14E9">
                  <wp:simplePos x="0" y="0"/>
                  <wp:positionH relativeFrom="margin">
                    <wp:posOffset>5050213</wp:posOffset>
                  </wp:positionH>
                  <wp:positionV relativeFrom="paragraph">
                    <wp:posOffset>-541798</wp:posOffset>
                  </wp:positionV>
                  <wp:extent cx="1143000" cy="1385485"/>
                  <wp:effectExtent l="0" t="0" r="0" b="5715"/>
                  <wp:wrapNone/>
                  <wp:docPr id="924" name="Imagen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baR96AA1xnod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drawing>
                <wp:anchor distT="0" distB="0" distL="114300" distR="114300" simplePos="0" relativeHeight="252088320" behindDoc="0" locked="0" layoutInCell="1" allowOverlap="1" wp14:anchorId="6B94F54D" wp14:editId="4C936FD3">
                  <wp:simplePos x="0" y="0"/>
                  <wp:positionH relativeFrom="margin">
                    <wp:posOffset>-392430</wp:posOffset>
                  </wp:positionH>
                  <wp:positionV relativeFrom="paragraph">
                    <wp:posOffset>-20782</wp:posOffset>
                  </wp:positionV>
                  <wp:extent cx="1163320" cy="877570"/>
                  <wp:effectExtent l="0" t="0" r="0" b="0"/>
                  <wp:wrapNone/>
                  <wp:docPr id="925" name="Imagen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rd1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val="es-ES" w:eastAsia="es-ES"/>
              </w:rPr>
              <w:t>Reuniones de ciclo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95"/>
            </w:tblGrid>
            <w:tr w:rsidR="005D512A" w:rsidTr="005D512A">
              <w:tc>
                <w:tcPr>
                  <w:tcW w:w="9111" w:type="dxa"/>
                </w:tcPr>
                <w:p w:rsidR="005D512A" w:rsidRDefault="005D512A" w:rsidP="005D512A">
                  <w:pPr>
                    <w:spacing w:line="360" w:lineRule="auto"/>
                    <w:rPr>
                      <w:lang w:val="es-MX"/>
                    </w:rPr>
                  </w:pPr>
                </w:p>
              </w:tc>
            </w:tr>
          </w:tbl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  <w:p w:rsidR="00DD2C17" w:rsidRDefault="00DD2C17" w:rsidP="005D512A">
            <w:pPr>
              <w:spacing w:line="360" w:lineRule="auto"/>
              <w:jc w:val="both"/>
              <w:rPr>
                <w:lang w:val="es-MX"/>
              </w:rPr>
            </w:pPr>
          </w:p>
        </w:tc>
      </w:tr>
    </w:tbl>
    <w:p w:rsidR="00DD2C17" w:rsidRDefault="00DD2C17" w:rsidP="00DD2C17">
      <w:pPr>
        <w:pStyle w:val="Puest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39840" behindDoc="0" locked="0" layoutInCell="1" allowOverlap="1" wp14:anchorId="1E377AF2" wp14:editId="51745E85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40864" behindDoc="0" locked="0" layoutInCell="1" allowOverlap="1" wp14:anchorId="785AEE87" wp14:editId="537DA58E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818" name="Imagen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EA">
        <w:rPr>
          <w:sz w:val="56"/>
          <w:lang w:val="es-MX"/>
        </w:rPr>
        <w:t>Fa</w:t>
      </w:r>
      <w:r w:rsidR="00AA2D6F">
        <w:rPr>
          <w:sz w:val="56"/>
          <w:lang w:val="es-MX"/>
        </w:rPr>
        <w:t>ltas A</w:t>
      </w:r>
      <w:r w:rsidR="001B34EA">
        <w:rPr>
          <w:sz w:val="56"/>
          <w:lang w:val="es-MX"/>
        </w:rPr>
        <w:t>sistencia</w:t>
      </w:r>
      <w:r w:rsidR="00AA2D6F">
        <w:rPr>
          <w:sz w:val="56"/>
          <w:lang w:val="es-MX"/>
        </w:rPr>
        <w:t xml:space="preserve"> </w:t>
      </w:r>
      <w:r>
        <w:rPr>
          <w:sz w:val="56"/>
          <w:lang w:val="es-MX"/>
        </w:rPr>
        <w:t>Junio</w:t>
      </w:r>
    </w:p>
    <w:tbl>
      <w:tblPr>
        <w:tblStyle w:val="Tablaconcuadrcula"/>
        <w:tblW w:w="9906" w:type="dxa"/>
        <w:tblInd w:w="-562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5D512A" w:rsidTr="005D512A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1779F9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Tr="005D512A">
        <w:trPr>
          <w:trHeight w:val="329"/>
        </w:trPr>
        <w:tc>
          <w:tcPr>
            <w:tcW w:w="568" w:type="dxa"/>
          </w:tcPr>
          <w:p w:rsidR="005D512A" w:rsidRPr="000642B3" w:rsidRDefault="005D512A" w:rsidP="00A84433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DD2C17" w:rsidRPr="008A20E6" w:rsidRDefault="00DD2C17" w:rsidP="00DD2C17">
      <w:pPr>
        <w:rPr>
          <w:lang w:val="es-MX"/>
        </w:rPr>
      </w:pPr>
    </w:p>
    <w:p w:rsidR="00DD2C17" w:rsidRDefault="00DD2C17" w:rsidP="00DD2C17">
      <w:pPr>
        <w:pStyle w:val="Puest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948032" behindDoc="0" locked="0" layoutInCell="1" allowOverlap="1" wp14:anchorId="257B596A" wp14:editId="0821ECC9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821" name="Imagen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03B9">
        <w:rPr>
          <w:sz w:val="28"/>
        </w:rPr>
        <w:t>Regist</w:t>
      </w:r>
      <w:r>
        <w:rPr>
          <w:sz w:val="28"/>
        </w:rPr>
        <w:t>ro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Evaluación</w:t>
      </w:r>
      <w:proofErr w:type="spellEnd"/>
      <w:r>
        <w:rPr>
          <w:sz w:val="28"/>
        </w:rPr>
        <w:t xml:space="preserve"> </w:t>
      </w:r>
    </w:p>
    <w:p w:rsidR="00DD2C17" w:rsidRPr="00E9221C" w:rsidRDefault="005D512A" w:rsidP="00DD2C17">
      <w:pPr>
        <w:pStyle w:val="Puesto"/>
        <w:rPr>
          <w:sz w:val="28"/>
        </w:rPr>
      </w:pPr>
      <w:proofErr w:type="spellStart"/>
      <w:r>
        <w:rPr>
          <w:sz w:val="28"/>
        </w:rPr>
        <w:t>Tercer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Trimestre</w:t>
      </w:r>
      <w:proofErr w:type="spellEnd"/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D2C17" w:rsidRPr="005C3BBA" w:rsidTr="00DD2C17">
        <w:tc>
          <w:tcPr>
            <w:tcW w:w="911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A84433">
            <w:pPr>
              <w:pStyle w:val="Prrafodelista"/>
              <w:numPr>
                <w:ilvl w:val="0"/>
                <w:numId w:val="12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DD2C17" w:rsidRDefault="001B34EA" w:rsidP="00460624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>Reunión con la familia</w:t>
      </w:r>
    </w:p>
    <w:p w:rsidR="00DD2C17" w:rsidRDefault="00DD2C17" w:rsidP="00DD2C17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DD2C17" w:rsidRDefault="00DD2C17" w:rsidP="00DD2C17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DD2C17" w:rsidRDefault="00DD2C17" w:rsidP="00DD2C17">
      <w:pPr>
        <w:pStyle w:val="Puesto"/>
        <w:rPr>
          <w:sz w:val="52"/>
          <w:lang w:val="es-MX"/>
        </w:rPr>
      </w:pPr>
    </w:p>
    <w:p w:rsidR="00656FC5" w:rsidRDefault="00656FC5" w:rsidP="00656FC5">
      <w:pPr>
        <w:pStyle w:val="Puest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DD2C17" w:rsidRDefault="00DD2C17" w:rsidP="00AA2D6F">
      <w:pPr>
        <w:pStyle w:val="Puesto"/>
        <w:jc w:val="both"/>
        <w:rPr>
          <w:sz w:val="52"/>
          <w:lang w:val="es-MX"/>
        </w:rPr>
      </w:pPr>
    </w:p>
    <w:p w:rsidR="004045A7" w:rsidRPr="004045A7" w:rsidRDefault="00DD2C17" w:rsidP="000D24FC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  <w:r w:rsidR="004045A7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8C79085" wp14:editId="1B002545">
                <wp:simplePos x="0" y="0"/>
                <wp:positionH relativeFrom="page">
                  <wp:align>center</wp:align>
                </wp:positionH>
                <wp:positionV relativeFrom="paragraph">
                  <wp:posOffset>1419225</wp:posOffset>
                </wp:positionV>
                <wp:extent cx="6595745" cy="4556760"/>
                <wp:effectExtent l="0" t="0" r="0" b="0"/>
                <wp:wrapNone/>
                <wp:docPr id="809" name="Grupo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4556760"/>
                          <a:chOff x="0" y="0"/>
                          <a:chExt cx="6184265" cy="4019550"/>
                        </a:xfrm>
                      </wpg:grpSpPr>
                      <wpg:grpSp>
                        <wpg:cNvPr id="810" name="Grupo 810"/>
                        <wpg:cNvGrpSpPr/>
                        <wpg:grpSpPr>
                          <a:xfrm>
                            <a:off x="0" y="0"/>
                            <a:ext cx="6184265" cy="4019550"/>
                            <a:chOff x="0" y="0"/>
                            <a:chExt cx="6184265" cy="4019550"/>
                          </a:xfrm>
                        </wpg:grpSpPr>
                        <pic:pic xmlns:pic="http://schemas.openxmlformats.org/drawingml/2006/picture">
                          <pic:nvPicPr>
                            <pic:cNvPr id="820" name="Imagen 820" descr="C:\Users\EARLY HEADSTART\Pictures\Lunares-blancos-floral-vintage-0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4496435" cy="27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4" name="Imagen 864" descr="C:\Users\EARLY HEADSTART\Pictures\clipart de la maestras\owl post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33550"/>
                              <a:ext cx="6184265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40" y="838200"/>
                            <a:ext cx="390969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ED3" w:rsidRPr="004045A7" w:rsidRDefault="002E4ED3" w:rsidP="004045A7">
                              <w:pPr>
                                <w:pStyle w:val="Puesto"/>
                                <w:rPr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4045A7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Registro</w:t>
                              </w:r>
                              <w:proofErr w:type="spellEnd"/>
                              <w:r w:rsidRPr="004045A7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</w:t>
                              </w:r>
                              <w:proofErr w:type="spellStart"/>
                              <w:r w:rsidRPr="004045A7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tareas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9085" id="Grupo 809" o:spid="_x0000_s1039" style="position:absolute;margin-left:0;margin-top:111.75pt;width:519.35pt;height:358.8pt;z-index:252032000;mso-position-horizontal:center;mso-position-horizontal-relative:page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">
                <v:group id="Grupo 810" o:spid="_x0000_s1040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820" o:spid="_x0000_s1041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vOnCAAAA3AAAAA8AAABkcnMvZG93bnJldi54bWxET7tuwjAU3ZH6D9atxAZOGSoUYhBQIZio&#10;eA1sl/iSRMTXIXZJ0q/HAxLj0Xkns9aU4kG1Kywr+BpGIIhTqwvOFBwPq8EYhPPIGkvLpKAjB7Pp&#10;Ry/BWNuGd/TY+0yEEHYxKsi9r2IpXZqTQTe0FXHgrrY26AOsM6lrbEK4KeUoir6lwYJDQ44VLXNK&#10;b/s/o2Cjy2bL58tPulj/nu//py6brzul+p/tfALCU+vf4pd7oxWMR2F+OBOO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RrzpwgAAANwAAAAPAAAAAAAAAAAAAAAAAJ8C&#10;AABkcnMvZG93bnJldi54bWxQSwUGAAAAAAQABAD3AAAAjgMAAAAA&#10;">
                    <v:imagedata r:id="rId91" o:title="Lunares-blancos-floral-vintage-014"/>
                    <v:path arrowok="t"/>
                  </v:shape>
                  <v:shape id="Imagen 864" o:spid="_x0000_s1042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PUXDAAAA3AAAAA8AAABkcnMvZG93bnJldi54bWxEj0+LwjAUxO8LfofwhL2tqUsRqUYR3YWC&#10;Xvxz8fZonm1p8lKabO1+eyMIHoeZ+Q2zXA/WiJ46XztWMJ0kIIgLp2suFVzOv19zED4gazSOScE/&#10;eVivRh9LzLS785H6UyhFhLDPUEEVQptJ6YuKLPqJa4mjd3OdxRBlV0rd4T3CrZHfSTKTFmuOCxW2&#10;tK2oaE5/VoFrrunU9M0BD+mwOzc/+d7kuVKf42GzABFoCO/wq51rBfNZCs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s9RcMAAADcAAAADwAAAAAAAAAAAAAAAACf&#10;AgAAZHJzL2Rvd25yZXYueG1sUEsFBgAAAAAEAAQA9wAAAI8DAAAAAA==&#10;">
                    <v:imagedata r:id="rId92" o:title="owl post2"/>
                    <v:path arrowok="t"/>
                  </v:shape>
                </v:group>
                <v:shape id="_x0000_s1043" type="#_x0000_t202" style="position:absolute;left:11582;top:8382;width:39097;height:1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    <v:textbox>
                    <w:txbxContent>
                      <w:p w:rsidR="002E4ED3" w:rsidRPr="004045A7" w:rsidRDefault="002E4ED3" w:rsidP="004045A7">
                        <w:pPr>
                          <w:pStyle w:val="Puesto"/>
                          <w:rPr>
                            <w:color w:val="000000" w:themeColor="text1"/>
                            <w:sz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4045A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Registro</w:t>
                        </w:r>
                        <w:proofErr w:type="spellEnd"/>
                        <w:r w:rsidRPr="004045A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</w:t>
                        </w:r>
                        <w:proofErr w:type="spellStart"/>
                        <w:r w:rsidRPr="004045A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tareas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60624" w:rsidRDefault="00460624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B0069F" w:rsidRDefault="00B0069F" w:rsidP="004045A7">
      <w:pPr>
        <w:rPr>
          <w:lang w:val="es-MX"/>
        </w:rPr>
      </w:pPr>
    </w:p>
    <w:p w:rsidR="00B0069F" w:rsidRDefault="00B0069F" w:rsidP="004045A7">
      <w:pPr>
        <w:rPr>
          <w:lang w:val="es-MX"/>
        </w:rPr>
      </w:pPr>
    </w:p>
    <w:p w:rsidR="000D24FC" w:rsidRDefault="000D24FC" w:rsidP="004045A7">
      <w:pPr>
        <w:rPr>
          <w:lang w:val="es-MX"/>
        </w:rPr>
      </w:pPr>
    </w:p>
    <w:p w:rsidR="000D24FC" w:rsidRDefault="000D24FC" w:rsidP="004045A7">
      <w:pPr>
        <w:rPr>
          <w:lang w:val="es-MX"/>
        </w:rPr>
      </w:pPr>
    </w:p>
    <w:p w:rsidR="00B0069F" w:rsidRDefault="00B0069F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jc w:val="both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4045A7" w:rsidRPr="004045A7" w:rsidTr="004045A7">
        <w:tc>
          <w:tcPr>
            <w:tcW w:w="9111" w:type="dxa"/>
            <w:gridSpan w:val="3"/>
            <w:shd w:val="clear" w:color="auto" w:fill="FFC000"/>
          </w:tcPr>
          <w:p w:rsidR="004045A7" w:rsidRPr="004045A7" w:rsidRDefault="005D512A" w:rsidP="005D512A">
            <w:pPr>
              <w:tabs>
                <w:tab w:val="left" w:pos="3240"/>
                <w:tab w:val="center" w:pos="4447"/>
              </w:tabs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lastRenderedPageBreak/>
              <w:t>PRIMER TRIMESTRE</w:t>
            </w:r>
          </w:p>
        </w:tc>
      </w:tr>
      <w:tr w:rsidR="004045A7" w:rsidRPr="004045A7" w:rsidTr="004045A7">
        <w:tc>
          <w:tcPr>
            <w:tcW w:w="1413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jc w:val="both"/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lastRenderedPageBreak/>
              <w:t>13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4045A7" w:rsidRDefault="004045A7" w:rsidP="004045A7">
      <w:pPr>
        <w:rPr>
          <w:lang w:val="es-MX"/>
        </w:rPr>
      </w:pPr>
    </w:p>
    <w:p w:rsidR="000D24FC" w:rsidRDefault="000D24FC" w:rsidP="001B1AA8">
      <w:pPr>
        <w:pStyle w:val="Puesto"/>
        <w:rPr>
          <w:noProof/>
          <w:sz w:val="52"/>
          <w:lang w:val="es-ES" w:eastAsia="es-ES"/>
        </w:rPr>
      </w:pPr>
    </w:p>
    <w:p w:rsidR="003A5A7C" w:rsidRPr="001B1AA8" w:rsidRDefault="001B1AA8" w:rsidP="001B1AA8">
      <w:pPr>
        <w:pStyle w:val="Puesto"/>
        <w:rPr>
          <w:sz w:val="52"/>
          <w:lang w:val="es-MX"/>
        </w:rPr>
      </w:pPr>
      <w:r>
        <w:rPr>
          <w:noProof/>
          <w:sz w:val="52"/>
          <w:lang w:val="es-ES" w:eastAsia="es-ES"/>
        </w:rPr>
        <w:lastRenderedPageBreak/>
        <w:drawing>
          <wp:anchor distT="0" distB="0" distL="114300" distR="114300" simplePos="0" relativeHeight="252033024" behindDoc="0" locked="0" layoutInCell="1" allowOverlap="1" wp14:anchorId="71FDA0BA" wp14:editId="2A0BEF24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2A">
        <w:rPr>
          <w:noProof/>
          <w:sz w:val="52"/>
          <w:lang w:val="es-ES" w:eastAsia="es-ES"/>
        </w:rPr>
        <w:t>TRIMESTRE</w:t>
      </w:r>
      <w:r>
        <w:rPr>
          <w:sz w:val="52"/>
          <w:lang w:val="es-MX"/>
        </w:rPr>
        <w:t xml:space="preserve"> I</w:t>
      </w:r>
    </w:p>
    <w:tbl>
      <w:tblPr>
        <w:tblStyle w:val="Tablaconcuadrcula"/>
        <w:tblW w:w="9906" w:type="dxa"/>
        <w:tblInd w:w="-576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3A5A7C" w:rsidRPr="00C24A6F" w:rsidTr="005D512A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5D512A">
        <w:trPr>
          <w:trHeight w:val="340"/>
        </w:trPr>
        <w:tc>
          <w:tcPr>
            <w:tcW w:w="568" w:type="dxa"/>
          </w:tcPr>
          <w:p w:rsidR="003A5A7C" w:rsidRPr="001B1AA8" w:rsidRDefault="003A5A7C" w:rsidP="00A8443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3A5A7C" w:rsidRDefault="003A5A7C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8913CB" w:rsidP="005D512A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</w:r>
            <w:r w:rsidR="005D512A">
              <w:rPr>
                <w:b/>
                <w:color w:val="auto"/>
                <w:lang w:val="es-MX"/>
              </w:rPr>
              <w:t>SEGUNDO TRIMESTRE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8913CB">
      <w:pPr>
        <w:pStyle w:val="Puesto"/>
        <w:rPr>
          <w:sz w:val="52"/>
          <w:lang w:val="es-MX"/>
        </w:rPr>
      </w:pPr>
      <w:r>
        <w:rPr>
          <w:noProof/>
          <w:sz w:val="52"/>
          <w:lang w:val="es-ES" w:eastAsia="es-ES"/>
        </w:rPr>
        <w:lastRenderedPageBreak/>
        <w:drawing>
          <wp:anchor distT="0" distB="0" distL="114300" distR="114300" simplePos="0" relativeHeight="252035072" behindDoc="0" locked="0" layoutInCell="1" allowOverlap="1" wp14:anchorId="701DE14D" wp14:editId="4559286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0" name="Imagen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2A">
        <w:rPr>
          <w:noProof/>
          <w:sz w:val="52"/>
          <w:lang w:val="es-ES" w:eastAsia="es-ES"/>
        </w:rPr>
        <w:t>TRIMESTRE</w:t>
      </w:r>
      <w:r>
        <w:rPr>
          <w:sz w:val="52"/>
          <w:lang w:val="es-MX"/>
        </w:rPr>
        <w:t xml:space="preserve"> II</w:t>
      </w:r>
    </w:p>
    <w:p w:rsidR="008913CB" w:rsidRPr="004045A7" w:rsidRDefault="008913CB" w:rsidP="008913CB">
      <w:pPr>
        <w:rPr>
          <w:lang w:val="es-MX"/>
        </w:rPr>
      </w:pPr>
    </w:p>
    <w:tbl>
      <w:tblPr>
        <w:tblStyle w:val="Tablaconcuadrcula"/>
        <w:tblW w:w="9906" w:type="dxa"/>
        <w:tblInd w:w="-576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5D512A" w:rsidRPr="00C24A6F" w:rsidTr="005D512A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5D512A" w:rsidRPr="00C24A6F" w:rsidRDefault="005D512A" w:rsidP="005D512A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5D512A" w:rsidRPr="00C24A6F" w:rsidTr="005D512A">
        <w:trPr>
          <w:trHeight w:val="340"/>
        </w:trPr>
        <w:tc>
          <w:tcPr>
            <w:tcW w:w="568" w:type="dxa"/>
          </w:tcPr>
          <w:p w:rsidR="005D512A" w:rsidRPr="001B1AA8" w:rsidRDefault="005D512A" w:rsidP="00A84433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5D512A" w:rsidRPr="00C24A6F" w:rsidRDefault="005D512A" w:rsidP="005D512A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5D512A" w:rsidP="005D512A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ab/>
            </w:r>
            <w:r w:rsidR="006902AA">
              <w:rPr>
                <w:b/>
                <w:color w:val="auto"/>
                <w:lang w:val="es-MX"/>
              </w:rPr>
              <w:t>TERCER  TRIMESTRE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0D24FC">
      <w:pPr>
        <w:pStyle w:val="Puesto"/>
        <w:jc w:val="both"/>
        <w:rPr>
          <w:sz w:val="52"/>
          <w:lang w:val="es-MX"/>
        </w:rPr>
      </w:pPr>
      <w:r>
        <w:rPr>
          <w:noProof/>
          <w:sz w:val="52"/>
          <w:lang w:val="es-ES" w:eastAsia="es-ES"/>
        </w:rPr>
        <w:lastRenderedPageBreak/>
        <w:drawing>
          <wp:anchor distT="0" distB="0" distL="114300" distR="114300" simplePos="0" relativeHeight="252037120" behindDoc="0" locked="0" layoutInCell="1" allowOverlap="1" wp14:anchorId="701DE14D" wp14:editId="4559286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1" name="Imagen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C">
        <w:rPr>
          <w:sz w:val="52"/>
          <w:lang w:val="es-MX"/>
        </w:rPr>
        <w:t>TRIMESTRE III</w:t>
      </w:r>
    </w:p>
    <w:p w:rsidR="008913CB" w:rsidRPr="004045A7" w:rsidRDefault="008913CB" w:rsidP="008913CB">
      <w:pPr>
        <w:rPr>
          <w:lang w:val="es-MX"/>
        </w:rPr>
      </w:pPr>
    </w:p>
    <w:tbl>
      <w:tblPr>
        <w:tblStyle w:val="Tablaconcuadrcula"/>
        <w:tblW w:w="9906" w:type="dxa"/>
        <w:tblInd w:w="-576" w:type="dxa"/>
        <w:tblLook w:val="04A0" w:firstRow="1" w:lastRow="0" w:firstColumn="1" w:lastColumn="0" w:noHBand="0" w:noVBand="1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6902AA" w:rsidRPr="00C24A6F" w:rsidTr="00B40A1C">
        <w:trPr>
          <w:trHeight w:val="340"/>
        </w:trPr>
        <w:tc>
          <w:tcPr>
            <w:tcW w:w="568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E57DA2" w:themeFill="accent1" w:themeFillTint="99"/>
          </w:tcPr>
          <w:p w:rsidR="006902AA" w:rsidRPr="00C24A6F" w:rsidRDefault="006902AA" w:rsidP="00B40A1C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6902AA" w:rsidRPr="00C24A6F" w:rsidTr="00B40A1C">
        <w:trPr>
          <w:trHeight w:val="340"/>
        </w:trPr>
        <w:tc>
          <w:tcPr>
            <w:tcW w:w="568" w:type="dxa"/>
          </w:tcPr>
          <w:p w:rsidR="006902AA" w:rsidRPr="001B1AA8" w:rsidRDefault="006902AA" w:rsidP="00A84433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6902AA" w:rsidRPr="00C24A6F" w:rsidRDefault="006902AA" w:rsidP="00B40A1C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Default="008913CB" w:rsidP="004045A7">
      <w:pPr>
        <w:rPr>
          <w:lang w:val="es-MX"/>
        </w:rPr>
      </w:pPr>
    </w:p>
    <w:p w:rsidR="008913CB" w:rsidRPr="001B1AA8" w:rsidRDefault="008913CB" w:rsidP="008913CB">
      <w:pPr>
        <w:pStyle w:val="Puesto"/>
        <w:rPr>
          <w:sz w:val="52"/>
          <w:lang w:val="es-MX"/>
        </w:rPr>
      </w:pPr>
    </w:p>
    <w:p w:rsidR="002E544E" w:rsidRPr="002E544E" w:rsidRDefault="002E544E" w:rsidP="002E544E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FA1FAF" wp14:editId="039E543F">
                <wp:simplePos x="0" y="0"/>
                <wp:positionH relativeFrom="page">
                  <wp:posOffset>588010</wp:posOffset>
                </wp:positionH>
                <wp:positionV relativeFrom="paragraph">
                  <wp:posOffset>1419225</wp:posOffset>
                </wp:positionV>
                <wp:extent cx="6595745" cy="4556760"/>
                <wp:effectExtent l="0" t="0" r="0" b="0"/>
                <wp:wrapNone/>
                <wp:docPr id="894" name="Grupo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4556760"/>
                          <a:chOff x="0" y="0"/>
                          <a:chExt cx="6184265" cy="4019550"/>
                        </a:xfrm>
                      </wpg:grpSpPr>
                      <wpg:grpSp>
                        <wpg:cNvPr id="895" name="Grupo 895"/>
                        <wpg:cNvGrpSpPr/>
                        <wpg:grpSpPr>
                          <a:xfrm>
                            <a:off x="0" y="0"/>
                            <a:ext cx="6184265" cy="4019550"/>
                            <a:chOff x="0" y="0"/>
                            <a:chExt cx="6184265" cy="4019550"/>
                          </a:xfrm>
                        </wpg:grpSpPr>
                        <pic:pic xmlns:pic="http://schemas.openxmlformats.org/drawingml/2006/picture">
                          <pic:nvPicPr>
                            <pic:cNvPr id="960" name="Imagen 960" descr="C:\Users\EARLY HEADSTART\Pictures\Lunares-blancos-floral-vintage-0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4496435" cy="27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1" name="Imagen 961" descr="C:\Users\EARLY HEADSTART\Pictures\clipart de la maestras\owl post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33550"/>
                              <a:ext cx="6184265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40" y="838200"/>
                            <a:ext cx="390969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ED3" w:rsidRPr="004045A7" w:rsidRDefault="002E4ED3" w:rsidP="002E544E">
                              <w:pPr>
                                <w:pStyle w:val="Puesto"/>
                                <w:rPr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Registro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incidencias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A1FAF" id="Grupo 894" o:spid="_x0000_s1044" style="position:absolute;left:0;text-align:left;margin-left:46.3pt;margin-top:111.75pt;width:519.35pt;height:358.8pt;z-index:252043264;mso-position-horizontal-relative:page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">
                <v:group id="Grupo 895" o:spid="_x0000_s1045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Imagen 960" o:spid="_x0000_s1046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CrTDAAAA3AAAAA8AAABkcnMvZG93bnJldi54bWxET7tuwjAU3ZH6D9ZF6gYOHSJIMYi2QskE&#10;Km0Httv4NokaX4fYzYOvrwckxqPzXm8HU4uOWldZVrCYRyCIc6srLhR8fuxnSxDOI2usLZOCkRxs&#10;Nw+TNSba9vxO3ckXIoSwS1BB6X2TSOnykgy6uW2IA/djW4M+wLaQusU+hJtaPkVRLA1WHBpKbOi1&#10;pPz39GcUZLruD3z+fstf0uP5cv0ai106KvU4HXbPIDwN/i6+uTOtYBWH+eFMO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0KtMMAAADcAAAADwAAAAAAAAAAAAAAAACf&#10;AgAAZHJzL2Rvd25yZXYueG1sUEsFBgAAAAAEAAQA9wAAAI8DAAAAAA==&#10;">
                    <v:imagedata r:id="rId91" o:title="Lunares-blancos-floral-vintage-014"/>
                    <v:path arrowok="t"/>
                  </v:shape>
                  <v:shape id="Imagen 961" o:spid="_x0000_s1047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kUDEAAAA3AAAAA8AAABkcnMvZG93bnJldi54bWxEj0FrwkAUhO+F/oflCd7qJkWkpq4irUJA&#10;L41evD2yr0nI7tuQXWP8965Q6HGYmW+Y1Wa0RgzU+8axgnSWgCAunW64UnA+7d8+QPiArNE4JgV3&#10;8rBZv76sMNPuxj80FKESEcI+QwV1CF0mpS9rsuhnriOO3q/rLYYo+0rqHm8Rbo18T5KFtNhwXKix&#10;o6+ayra4WgWuvcxTM7RHPM7H71O7yw8mz5WaTsbtJ4hAY/gP/7VzrWC5SOF5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9kUDEAAAA3AAAAA8AAAAAAAAAAAAAAAAA&#10;nwIAAGRycy9kb3ducmV2LnhtbFBLBQYAAAAABAAEAPcAAACQAwAAAAA=&#10;">
                    <v:imagedata r:id="rId92" o:title="owl post2"/>
                    <v:path arrowok="t"/>
                  </v:shape>
                </v:group>
                <v:shape id="_x0000_s1048" type="#_x0000_t202" style="position:absolute;left:11582;top:8382;width:39097;height:1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Yn8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mJ/EAAAA3AAAAA8AAAAAAAAAAAAAAAAAmAIAAGRycy9k&#10;b3ducmV2LnhtbFBLBQYAAAAABAAEAPUAAACJAwAAAAA=&#10;" filled="f" stroked="f">
                  <v:textbox>
                    <w:txbxContent>
                      <w:p w:rsidR="002E4ED3" w:rsidRPr="004045A7" w:rsidRDefault="002E4ED3" w:rsidP="002E544E">
                        <w:pPr>
                          <w:pStyle w:val="Puesto"/>
                          <w:rPr>
                            <w:color w:val="000000" w:themeColor="text1"/>
                            <w:sz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Registro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incidencias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Default="002E544E" w:rsidP="002E544E">
      <w:pPr>
        <w:rPr>
          <w:lang w:val="es-MX"/>
        </w:rPr>
      </w:pPr>
    </w:p>
    <w:p w:rsidR="008913CB" w:rsidRDefault="002E544E" w:rsidP="002E544E">
      <w:pPr>
        <w:tabs>
          <w:tab w:val="left" w:pos="6168"/>
        </w:tabs>
        <w:jc w:val="left"/>
        <w:rPr>
          <w:lang w:val="es-MX"/>
        </w:rPr>
      </w:pPr>
      <w:r>
        <w:rPr>
          <w:lang w:val="es-MX"/>
        </w:rPr>
        <w:tab/>
      </w: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6902AA" w:rsidRDefault="006902AA" w:rsidP="002E544E">
      <w:pPr>
        <w:tabs>
          <w:tab w:val="left" w:pos="6168"/>
        </w:tabs>
        <w:jc w:val="left"/>
        <w:rPr>
          <w:lang w:val="es-MX"/>
        </w:rPr>
      </w:pPr>
    </w:p>
    <w:p w:rsidR="006902AA" w:rsidRDefault="006902AA" w:rsidP="002E544E">
      <w:pPr>
        <w:tabs>
          <w:tab w:val="left" w:pos="6168"/>
        </w:tabs>
        <w:jc w:val="left"/>
        <w:rPr>
          <w:lang w:val="es-MX"/>
        </w:rPr>
      </w:pPr>
    </w:p>
    <w:p w:rsidR="006902AA" w:rsidRDefault="006902AA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E544E" w:rsidTr="002E544E">
        <w:tc>
          <w:tcPr>
            <w:tcW w:w="9111" w:type="dxa"/>
          </w:tcPr>
          <w:p w:rsidR="002E544E" w:rsidRPr="002927F7" w:rsidRDefault="002E544E" w:rsidP="002E544E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E544E" w:rsidRPr="001C29D4" w:rsidRDefault="002E544E" w:rsidP="002927F7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</w:t>
            </w:r>
            <w:r w:rsidR="002927F7"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2927F7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2927F7">
        <w:tc>
          <w:tcPr>
            <w:tcW w:w="9111" w:type="dxa"/>
          </w:tcPr>
          <w:p w:rsidR="002927F7" w:rsidRPr="002927F7" w:rsidRDefault="002927F7" w:rsidP="002927F7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2927F7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2E544E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927F7" w:rsidRPr="002927F7" w:rsidRDefault="002927F7" w:rsidP="002E544E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2640B4">
            <w:pPr>
              <w:tabs>
                <w:tab w:val="left" w:pos="6168"/>
              </w:tabs>
              <w:ind w:left="6168" w:hanging="6168"/>
              <w:jc w:val="lef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rPr>
                <w:sz w:val="24"/>
                <w:szCs w:val="24"/>
                <w:lang w:val="es-MX"/>
              </w:rPr>
            </w:pPr>
          </w:p>
          <w:p w:rsidR="002927F7" w:rsidRP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640B4" w:rsidTr="000F318F">
        <w:tc>
          <w:tcPr>
            <w:tcW w:w="9111" w:type="dxa"/>
          </w:tcPr>
          <w:p w:rsidR="002640B4" w:rsidRPr="002927F7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640B4" w:rsidRPr="001C29D4" w:rsidRDefault="002640B4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bookmarkStart w:id="1" w:name="_GoBack"/>
            <w:bookmarkEnd w:id="1"/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640B4" w:rsidRDefault="002640B4" w:rsidP="002640B4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2640B4" w:rsidTr="000F318F">
        <w:tc>
          <w:tcPr>
            <w:tcW w:w="9111" w:type="dxa"/>
          </w:tcPr>
          <w:p w:rsidR="002640B4" w:rsidRPr="002927F7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640B4" w:rsidRPr="001C29D4" w:rsidRDefault="002640B4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</w:tbl>
    <w:p w:rsidR="000F318F" w:rsidRDefault="000F318F" w:rsidP="002E544E">
      <w:pPr>
        <w:tabs>
          <w:tab w:val="left" w:pos="6168"/>
        </w:tabs>
        <w:jc w:val="left"/>
        <w:rPr>
          <w:lang w:val="es-MX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7E6757E7" wp14:editId="5DA43F90">
                <wp:simplePos x="0" y="0"/>
                <wp:positionH relativeFrom="page">
                  <wp:posOffset>588010</wp:posOffset>
                </wp:positionH>
                <wp:positionV relativeFrom="paragraph">
                  <wp:posOffset>1419225</wp:posOffset>
                </wp:positionV>
                <wp:extent cx="6595745" cy="4556760"/>
                <wp:effectExtent l="0" t="0" r="0" b="0"/>
                <wp:wrapNone/>
                <wp:docPr id="963" name="Grupo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4556760"/>
                          <a:chOff x="0" y="0"/>
                          <a:chExt cx="6184265" cy="4019550"/>
                        </a:xfrm>
                      </wpg:grpSpPr>
                      <wpg:grpSp>
                        <wpg:cNvPr id="964" name="Grupo 964"/>
                        <wpg:cNvGrpSpPr/>
                        <wpg:grpSpPr>
                          <a:xfrm>
                            <a:off x="0" y="0"/>
                            <a:ext cx="6184265" cy="4019550"/>
                            <a:chOff x="0" y="0"/>
                            <a:chExt cx="6184265" cy="4019550"/>
                          </a:xfrm>
                        </wpg:grpSpPr>
                        <pic:pic xmlns:pic="http://schemas.openxmlformats.org/drawingml/2006/picture">
                          <pic:nvPicPr>
                            <pic:cNvPr id="965" name="Imagen 965" descr="C:\Users\EARLY HEADSTART\Pictures\Lunares-blancos-floral-vintage-0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4496435" cy="27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6" name="Imagen 966" descr="C:\Users\EARLY HEADSTART\Pictures\clipart de la maestras\owl post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33550"/>
                              <a:ext cx="6184265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40" y="838200"/>
                            <a:ext cx="390969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ED3" w:rsidRPr="004045A7" w:rsidRDefault="002E4ED3" w:rsidP="000F318F">
                              <w:pPr>
                                <w:pStyle w:val="Puesto"/>
                                <w:rPr>
                                  <w:color w:val="000000" w:themeColor="text1"/>
                                  <w:sz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Otros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registros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757E7" id="Grupo 963" o:spid="_x0000_s1049" style="position:absolute;margin-left:46.3pt;margin-top:111.75pt;width:519.35pt;height:358.8pt;z-index:252045312;mso-position-horizontal-relative:page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">
                <v:group id="Grupo 964" o:spid="_x0000_s1050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Imagen 965" o:spid="_x0000_s1051" type="#_x0000_t75" style="position:absolute;left:8382;width:449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qSzGAAAA3AAAAA8AAABkcnMvZG93bnJldi54bWxEj0FrwkAUhO+C/2F5gjfdWFBqdA1pS9GT&#10;RVsP3l6zr0kw+zbNribpr+8WCh6HmfmGWSedqcSNGldaVjCbRiCIM6tLzhV8vL9OHkE4j6yxskwK&#10;enKQbIaDNcbatnyg29HnIkDYxaig8L6OpXRZQQbd1NbEwfuyjUEfZJNL3WAb4KaSD1G0kAZLDgsF&#10;1vRcUHY5Xo2Cna7aPZ8/X7Kn7dv5++fU5+m2V2o86tIVCE+dv4f/2zutYLmYw9+Zc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qpLMYAAADcAAAADwAAAAAAAAAAAAAA&#10;AACfAgAAZHJzL2Rvd25yZXYueG1sUEsFBgAAAAAEAAQA9wAAAJIDAAAAAA==&#10;">
                    <v:imagedata r:id="rId91" o:title="Lunares-blancos-floral-vintage-014"/>
                    <v:path arrowok="t"/>
                  </v:shape>
                  <v:shape id="Imagen 966" o:spid="_x0000_s1052" type="#_x0000_t75" style="position:absolute;top:17335;width:6184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CTTEAAAA3AAAAA8AAABkcnMvZG93bnJldi54bWxEj0FrwkAUhO+F/oflCd7qRpGgqatIrRDQ&#10;i9GLt0f2NQnZfRuy25j++65Q6HGYmW+YzW60RgzU+8axgvksAUFcOt1wpeB2Pb6tQPiArNE4JgU/&#10;5GG3fX3ZYKbdgy80FKESEcI+QwV1CF0mpS9rsuhnriOO3pfrLYYo+0rqHh8Rbo1cJEkqLTYcF2rs&#10;6KOmsi2+rQLX3pdzM7RnPC/Hw7X9zE8mz5WaTsb9O4hAY/gP/7VzrWCdpvA8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UCTTEAAAA3AAAAA8AAAAAAAAAAAAAAAAA&#10;nwIAAGRycy9kb3ducmV2LnhtbFBLBQYAAAAABAAEAPcAAACQAwAAAAA=&#10;">
                    <v:imagedata r:id="rId92" o:title="owl post2"/>
                    <v:path arrowok="t"/>
                  </v:shape>
                </v:group>
                <v:shape id="_x0000_s1053" type="#_x0000_t202" style="position:absolute;left:11582;top:8382;width:39097;height:1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2E4ED3" w:rsidRPr="004045A7" w:rsidRDefault="002E4ED3" w:rsidP="000F318F">
                        <w:pPr>
                          <w:pStyle w:val="Puesto"/>
                          <w:rPr>
                            <w:color w:val="000000" w:themeColor="text1"/>
                            <w:sz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Otros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registros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Default="000F318F" w:rsidP="000F318F">
      <w:pPr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0F318F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5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851"/>
        <w:gridCol w:w="396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1C29D4">
        <w:tc>
          <w:tcPr>
            <w:tcW w:w="85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6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A84433">
            <w:pPr>
              <w:pStyle w:val="Prrafodelista"/>
              <w:numPr>
                <w:ilvl w:val="0"/>
                <w:numId w:val="1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FB2120" w:rsidRDefault="00FB2120" w:rsidP="00FB2120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FB2120" w:rsidRPr="001C29D4" w:rsidRDefault="00FB2120" w:rsidP="00FB2120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2120" w:rsidRPr="005C3BBA" w:rsidTr="00FB2120">
        <w:tc>
          <w:tcPr>
            <w:tcW w:w="911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FB2120" w:rsidRDefault="00FB2120" w:rsidP="00FB2120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lastRenderedPageBreak/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FB2120" w:rsidRPr="001C29D4" w:rsidRDefault="00FB2120" w:rsidP="00FB2120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 w:firstRow="1" w:lastRow="0" w:firstColumn="1" w:lastColumn="0" w:noHBand="0" w:noVBand="1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2120" w:rsidRPr="005C3BBA" w:rsidTr="00FB2120">
        <w:tc>
          <w:tcPr>
            <w:tcW w:w="911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A84433">
            <w:pPr>
              <w:pStyle w:val="Prrafodelista"/>
              <w:numPr>
                <w:ilvl w:val="0"/>
                <w:numId w:val="1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2927F7" w:rsidRPr="000F318F" w:rsidRDefault="003D0D60" w:rsidP="000F318F">
      <w:pPr>
        <w:tabs>
          <w:tab w:val="left" w:pos="3408"/>
        </w:tabs>
        <w:rPr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2091392" behindDoc="1" locked="0" layoutInCell="1" allowOverlap="1" wp14:anchorId="71BE072A" wp14:editId="2225DA22">
            <wp:simplePos x="0" y="0"/>
            <wp:positionH relativeFrom="margin">
              <wp:posOffset>756745</wp:posOffset>
            </wp:positionH>
            <wp:positionV relativeFrom="paragraph">
              <wp:posOffset>7369854</wp:posOffset>
            </wp:positionV>
            <wp:extent cx="5791835" cy="1410335"/>
            <wp:effectExtent l="0" t="0" r="0" b="0"/>
            <wp:wrapNone/>
            <wp:docPr id="927" name="Imagen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buhos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90368" behindDoc="1" locked="0" layoutInCell="1" allowOverlap="1" wp14:anchorId="469774A5" wp14:editId="3B62C6FE">
            <wp:simplePos x="0" y="0"/>
            <wp:positionH relativeFrom="page">
              <wp:align>right</wp:align>
            </wp:positionH>
            <wp:positionV relativeFrom="paragraph">
              <wp:posOffset>-1080150</wp:posOffset>
            </wp:positionV>
            <wp:extent cx="7787640" cy="10042634"/>
            <wp:effectExtent l="0" t="0" r="3810" b="0"/>
            <wp:wrapNone/>
            <wp:docPr id="926" name="Imagen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12491337_xl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912" cy="1004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7F7" w:rsidRPr="000F318F" w:rsidSect="002C6A2A">
      <w:headerReference w:type="even" r:id="rId95"/>
      <w:headerReference w:type="default" r:id="rId96"/>
      <w:headerReference w:type="first" r:id="rId97"/>
      <w:pgSz w:w="12240" w:h="15840"/>
      <w:pgMar w:top="1701" w:right="1418" w:bottom="1418" w:left="1701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9C0" w:rsidRDefault="004A59C0" w:rsidP="00061E47">
      <w:r>
        <w:separator/>
      </w:r>
    </w:p>
  </w:endnote>
  <w:endnote w:type="continuationSeparator" w:id="0">
    <w:p w:rsidR="004A59C0" w:rsidRDefault="004A59C0" w:rsidP="0006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nna">
    <w:panose1 w:val="00000000000000000000"/>
    <w:charset w:val="00"/>
    <w:family w:val="auto"/>
    <w:pitch w:val="variable"/>
    <w:sig w:usb0="8000000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9C0" w:rsidRDefault="004A59C0" w:rsidP="00061E47">
      <w:r>
        <w:separator/>
      </w:r>
    </w:p>
  </w:footnote>
  <w:footnote w:type="continuationSeparator" w:id="0">
    <w:p w:rsidR="004A59C0" w:rsidRDefault="004A59C0" w:rsidP="00061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ED3" w:rsidRDefault="002E4ED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985" o:spid="_x0000_s2050" type="#_x0000_t75" style="position:absolute;left:0;text-align:left;margin-left:0;margin-top:0;width:440.1pt;height:635.7pt;z-index:-251657216;mso-position-horizontal:center;mso-position-horizontal-relative:margin;mso-position-vertical:center;mso-position-vertical-relative:margin" o:allowincell="f">
          <v:imagedata r:id="rId1" o:title="Presentació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ED3" w:rsidRPr="00E01F56" w:rsidRDefault="002E4ED3" w:rsidP="00061E47">
    <w:pPr>
      <w:jc w:val="right"/>
      <w:rPr>
        <w:noProof/>
        <w:lang w:val="es-ES"/>
      </w:rPr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986" o:spid="_x0000_s2051" type="#_x0000_t75" style="position:absolute;left:0;text-align:left;margin-left:-85.2pt;margin-top:-83.1pt;width:610.9pt;height:787.35pt;z-index:-251656192;mso-position-horizontal-relative:margin;mso-position-vertical-relative:margin" o:allowincell="f">
          <v:imagedata r:id="rId1" o:title="Presentación1"/>
          <w10:wrap anchorx="margin" anchory="margin"/>
        </v:shape>
      </w:pict>
    </w:r>
  </w:p>
  <w:p w:rsidR="002E4ED3" w:rsidRDefault="002E4E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ED3" w:rsidRDefault="002E4ED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984" o:spid="_x0000_s2049" type="#_x0000_t75" style="position:absolute;left:0;text-align:left;margin-left:0;margin-top:0;width:440.1pt;height:635.7pt;z-index:-251658240;mso-position-horizontal:center;mso-position-horizontal-relative:margin;mso-position-vertical:center;mso-position-vertical-relative:margin" o:allowincell="f">
          <v:imagedata r:id="rId1" o:title="Presentació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2080"/>
    <w:multiLevelType w:val="hybridMultilevel"/>
    <w:tmpl w:val="194013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541C"/>
    <w:multiLevelType w:val="hybridMultilevel"/>
    <w:tmpl w:val="EE62CF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8C11B0"/>
    <w:multiLevelType w:val="hybridMultilevel"/>
    <w:tmpl w:val="A26E03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578F"/>
    <w:multiLevelType w:val="hybridMultilevel"/>
    <w:tmpl w:val="39B64B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21981"/>
    <w:multiLevelType w:val="hybridMultilevel"/>
    <w:tmpl w:val="652249F2"/>
    <w:lvl w:ilvl="0" w:tplc="667AA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64B14"/>
    <w:multiLevelType w:val="hybridMultilevel"/>
    <w:tmpl w:val="0FB287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5F4FE4"/>
    <w:multiLevelType w:val="hybridMultilevel"/>
    <w:tmpl w:val="3560FF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A97590"/>
    <w:multiLevelType w:val="hybridMultilevel"/>
    <w:tmpl w:val="C024C488"/>
    <w:lvl w:ilvl="0" w:tplc="407C4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F686B"/>
    <w:multiLevelType w:val="hybridMultilevel"/>
    <w:tmpl w:val="28467D1A"/>
    <w:lvl w:ilvl="0" w:tplc="E2C6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04474"/>
    <w:multiLevelType w:val="hybridMultilevel"/>
    <w:tmpl w:val="92B4837E"/>
    <w:lvl w:ilvl="0" w:tplc="ED8E20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C4BF0"/>
    <w:multiLevelType w:val="hybridMultilevel"/>
    <w:tmpl w:val="F66AC14E"/>
    <w:lvl w:ilvl="0" w:tplc="A6EAC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05705"/>
    <w:multiLevelType w:val="hybridMultilevel"/>
    <w:tmpl w:val="4ABEAE5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54B05"/>
    <w:multiLevelType w:val="hybridMultilevel"/>
    <w:tmpl w:val="A6C6850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32635E"/>
    <w:multiLevelType w:val="hybridMultilevel"/>
    <w:tmpl w:val="D2B28F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1F0A45"/>
    <w:multiLevelType w:val="hybridMultilevel"/>
    <w:tmpl w:val="363AB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F058F"/>
    <w:multiLevelType w:val="hybridMultilevel"/>
    <w:tmpl w:val="C2A819E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F2437D"/>
    <w:multiLevelType w:val="hybridMultilevel"/>
    <w:tmpl w:val="A3EC131E"/>
    <w:lvl w:ilvl="0" w:tplc="A8B4B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442F43"/>
    <w:multiLevelType w:val="hybridMultilevel"/>
    <w:tmpl w:val="AF32BEA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D722F5"/>
    <w:multiLevelType w:val="hybridMultilevel"/>
    <w:tmpl w:val="9B6AA8A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F048F3"/>
    <w:multiLevelType w:val="hybridMultilevel"/>
    <w:tmpl w:val="A13E5942"/>
    <w:lvl w:ilvl="0" w:tplc="BE08B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8C5D38"/>
    <w:multiLevelType w:val="hybridMultilevel"/>
    <w:tmpl w:val="A26E03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D3AF6"/>
    <w:multiLevelType w:val="hybridMultilevel"/>
    <w:tmpl w:val="7D56D81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1926BE"/>
    <w:multiLevelType w:val="hybridMultilevel"/>
    <w:tmpl w:val="F66E729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4708FF"/>
    <w:multiLevelType w:val="hybridMultilevel"/>
    <w:tmpl w:val="B33C9B2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436B73"/>
    <w:multiLevelType w:val="hybridMultilevel"/>
    <w:tmpl w:val="BEE02CF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8A3D8B"/>
    <w:multiLevelType w:val="hybridMultilevel"/>
    <w:tmpl w:val="9F5877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C75BC2"/>
    <w:multiLevelType w:val="hybridMultilevel"/>
    <w:tmpl w:val="D166E72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5"/>
  </w:num>
  <w:num w:numId="3">
    <w:abstractNumId w:val="2"/>
  </w:num>
  <w:num w:numId="4">
    <w:abstractNumId w:val="25"/>
  </w:num>
  <w:num w:numId="5">
    <w:abstractNumId w:val="26"/>
  </w:num>
  <w:num w:numId="6">
    <w:abstractNumId w:val="6"/>
  </w:num>
  <w:num w:numId="7">
    <w:abstractNumId w:val="11"/>
  </w:num>
  <w:num w:numId="8">
    <w:abstractNumId w:val="5"/>
  </w:num>
  <w:num w:numId="9">
    <w:abstractNumId w:val="18"/>
  </w:num>
  <w:num w:numId="10">
    <w:abstractNumId w:val="24"/>
  </w:num>
  <w:num w:numId="11">
    <w:abstractNumId w:val="12"/>
  </w:num>
  <w:num w:numId="12">
    <w:abstractNumId w:val="3"/>
  </w:num>
  <w:num w:numId="13">
    <w:abstractNumId w:val="22"/>
  </w:num>
  <w:num w:numId="14">
    <w:abstractNumId w:val="23"/>
  </w:num>
  <w:num w:numId="15">
    <w:abstractNumId w:val="0"/>
  </w:num>
  <w:num w:numId="16">
    <w:abstractNumId w:val="14"/>
  </w:num>
  <w:num w:numId="17">
    <w:abstractNumId w:val="1"/>
  </w:num>
  <w:num w:numId="18">
    <w:abstractNumId w:val="17"/>
  </w:num>
  <w:num w:numId="19">
    <w:abstractNumId w:val="13"/>
  </w:num>
  <w:num w:numId="20">
    <w:abstractNumId w:val="8"/>
  </w:num>
  <w:num w:numId="21">
    <w:abstractNumId w:val="16"/>
  </w:num>
  <w:num w:numId="22">
    <w:abstractNumId w:val="19"/>
  </w:num>
  <w:num w:numId="23">
    <w:abstractNumId w:val="10"/>
  </w:num>
  <w:num w:numId="24">
    <w:abstractNumId w:val="20"/>
  </w:num>
  <w:num w:numId="25">
    <w:abstractNumId w:val="7"/>
  </w:num>
  <w:num w:numId="26">
    <w:abstractNumId w:val="4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7EC"/>
    <w:rsid w:val="00014EEA"/>
    <w:rsid w:val="00017951"/>
    <w:rsid w:val="00057DEF"/>
    <w:rsid w:val="00061E47"/>
    <w:rsid w:val="000642B3"/>
    <w:rsid w:val="000655EB"/>
    <w:rsid w:val="000943E0"/>
    <w:rsid w:val="000C4996"/>
    <w:rsid w:val="000D24FC"/>
    <w:rsid w:val="000E265D"/>
    <w:rsid w:val="000F318F"/>
    <w:rsid w:val="001416B2"/>
    <w:rsid w:val="00142DC6"/>
    <w:rsid w:val="001779F9"/>
    <w:rsid w:val="00177B4B"/>
    <w:rsid w:val="001A157A"/>
    <w:rsid w:val="001B1AA8"/>
    <w:rsid w:val="001B34EA"/>
    <w:rsid w:val="001C29D4"/>
    <w:rsid w:val="001D0546"/>
    <w:rsid w:val="00245624"/>
    <w:rsid w:val="00245C29"/>
    <w:rsid w:val="00263A0C"/>
    <w:rsid w:val="002640B4"/>
    <w:rsid w:val="00265A73"/>
    <w:rsid w:val="002927F7"/>
    <w:rsid w:val="00296435"/>
    <w:rsid w:val="002979F8"/>
    <w:rsid w:val="002B7609"/>
    <w:rsid w:val="002C6A2A"/>
    <w:rsid w:val="002E4ED3"/>
    <w:rsid w:val="002E544E"/>
    <w:rsid w:val="002E62F6"/>
    <w:rsid w:val="002F1C58"/>
    <w:rsid w:val="00304A36"/>
    <w:rsid w:val="003100E3"/>
    <w:rsid w:val="00310F5C"/>
    <w:rsid w:val="0035169C"/>
    <w:rsid w:val="00366C2E"/>
    <w:rsid w:val="003903B9"/>
    <w:rsid w:val="003956C8"/>
    <w:rsid w:val="003963FC"/>
    <w:rsid w:val="003A5A7C"/>
    <w:rsid w:val="003C79B1"/>
    <w:rsid w:val="003D0D60"/>
    <w:rsid w:val="004021F0"/>
    <w:rsid w:val="004045A7"/>
    <w:rsid w:val="00407171"/>
    <w:rsid w:val="00431A2D"/>
    <w:rsid w:val="004404ED"/>
    <w:rsid w:val="004446CB"/>
    <w:rsid w:val="00460624"/>
    <w:rsid w:val="00487146"/>
    <w:rsid w:val="00487F01"/>
    <w:rsid w:val="004A59C0"/>
    <w:rsid w:val="004C4BF6"/>
    <w:rsid w:val="004C501E"/>
    <w:rsid w:val="004F72D8"/>
    <w:rsid w:val="005345A4"/>
    <w:rsid w:val="0054131C"/>
    <w:rsid w:val="00563EEF"/>
    <w:rsid w:val="00577D93"/>
    <w:rsid w:val="00577E4F"/>
    <w:rsid w:val="00595E95"/>
    <w:rsid w:val="005C3BBA"/>
    <w:rsid w:val="005D512A"/>
    <w:rsid w:val="005E2FA7"/>
    <w:rsid w:val="00601AEE"/>
    <w:rsid w:val="006124C0"/>
    <w:rsid w:val="00617D25"/>
    <w:rsid w:val="00633AB8"/>
    <w:rsid w:val="00651E93"/>
    <w:rsid w:val="00653BFB"/>
    <w:rsid w:val="00656DEB"/>
    <w:rsid w:val="00656FC5"/>
    <w:rsid w:val="0066292B"/>
    <w:rsid w:val="006902AA"/>
    <w:rsid w:val="006A5E4E"/>
    <w:rsid w:val="006C279F"/>
    <w:rsid w:val="006C7328"/>
    <w:rsid w:val="006D40F9"/>
    <w:rsid w:val="006E6BFB"/>
    <w:rsid w:val="006F3961"/>
    <w:rsid w:val="006F7FFD"/>
    <w:rsid w:val="00723530"/>
    <w:rsid w:val="00737494"/>
    <w:rsid w:val="00774952"/>
    <w:rsid w:val="007B04EA"/>
    <w:rsid w:val="007D6F7E"/>
    <w:rsid w:val="00806FB8"/>
    <w:rsid w:val="00823756"/>
    <w:rsid w:val="00853D49"/>
    <w:rsid w:val="00855062"/>
    <w:rsid w:val="00861D76"/>
    <w:rsid w:val="00873EEE"/>
    <w:rsid w:val="00883377"/>
    <w:rsid w:val="00883452"/>
    <w:rsid w:val="008913CB"/>
    <w:rsid w:val="008A20E6"/>
    <w:rsid w:val="008A612B"/>
    <w:rsid w:val="008D4996"/>
    <w:rsid w:val="008F050A"/>
    <w:rsid w:val="00901536"/>
    <w:rsid w:val="00907FEA"/>
    <w:rsid w:val="009362A1"/>
    <w:rsid w:val="0096225B"/>
    <w:rsid w:val="009938C1"/>
    <w:rsid w:val="009947D8"/>
    <w:rsid w:val="009970D8"/>
    <w:rsid w:val="009C2592"/>
    <w:rsid w:val="009D01D3"/>
    <w:rsid w:val="00A068FF"/>
    <w:rsid w:val="00A22F63"/>
    <w:rsid w:val="00A25119"/>
    <w:rsid w:val="00A75D06"/>
    <w:rsid w:val="00A84433"/>
    <w:rsid w:val="00A86E00"/>
    <w:rsid w:val="00A92F5D"/>
    <w:rsid w:val="00A9451D"/>
    <w:rsid w:val="00AA2D6F"/>
    <w:rsid w:val="00AB050E"/>
    <w:rsid w:val="00AC02B9"/>
    <w:rsid w:val="00AD2BEE"/>
    <w:rsid w:val="00AE22D7"/>
    <w:rsid w:val="00B0069F"/>
    <w:rsid w:val="00B32642"/>
    <w:rsid w:val="00B40A1C"/>
    <w:rsid w:val="00B5270A"/>
    <w:rsid w:val="00B623C6"/>
    <w:rsid w:val="00B846CB"/>
    <w:rsid w:val="00BA2B5E"/>
    <w:rsid w:val="00BA7253"/>
    <w:rsid w:val="00BB74F1"/>
    <w:rsid w:val="00BD3A6A"/>
    <w:rsid w:val="00BE6029"/>
    <w:rsid w:val="00BE7477"/>
    <w:rsid w:val="00BF2431"/>
    <w:rsid w:val="00C24A6F"/>
    <w:rsid w:val="00C3610E"/>
    <w:rsid w:val="00C41C98"/>
    <w:rsid w:val="00C43617"/>
    <w:rsid w:val="00C8356A"/>
    <w:rsid w:val="00C97D1E"/>
    <w:rsid w:val="00CB3208"/>
    <w:rsid w:val="00CB57C1"/>
    <w:rsid w:val="00CC3B7F"/>
    <w:rsid w:val="00CD32F3"/>
    <w:rsid w:val="00CE1EB2"/>
    <w:rsid w:val="00CE2B88"/>
    <w:rsid w:val="00D01BBF"/>
    <w:rsid w:val="00D15DAE"/>
    <w:rsid w:val="00D30D8A"/>
    <w:rsid w:val="00D372AC"/>
    <w:rsid w:val="00D476D6"/>
    <w:rsid w:val="00D54F04"/>
    <w:rsid w:val="00D560A3"/>
    <w:rsid w:val="00D6738D"/>
    <w:rsid w:val="00D76352"/>
    <w:rsid w:val="00D86D47"/>
    <w:rsid w:val="00D9424F"/>
    <w:rsid w:val="00DA0FE5"/>
    <w:rsid w:val="00DA1D82"/>
    <w:rsid w:val="00DA25C9"/>
    <w:rsid w:val="00DD2C17"/>
    <w:rsid w:val="00DE0087"/>
    <w:rsid w:val="00DE34A4"/>
    <w:rsid w:val="00DE456D"/>
    <w:rsid w:val="00E01F56"/>
    <w:rsid w:val="00E062F6"/>
    <w:rsid w:val="00E16C6E"/>
    <w:rsid w:val="00E41A7E"/>
    <w:rsid w:val="00E54743"/>
    <w:rsid w:val="00E62433"/>
    <w:rsid w:val="00E71069"/>
    <w:rsid w:val="00E741BD"/>
    <w:rsid w:val="00E8092D"/>
    <w:rsid w:val="00E8256A"/>
    <w:rsid w:val="00E83805"/>
    <w:rsid w:val="00E859D2"/>
    <w:rsid w:val="00E9221C"/>
    <w:rsid w:val="00E94573"/>
    <w:rsid w:val="00EC37EC"/>
    <w:rsid w:val="00ED2D06"/>
    <w:rsid w:val="00ED53F3"/>
    <w:rsid w:val="00EE7B96"/>
    <w:rsid w:val="00EF4E04"/>
    <w:rsid w:val="00F044AA"/>
    <w:rsid w:val="00F175CC"/>
    <w:rsid w:val="00F304C7"/>
    <w:rsid w:val="00F43872"/>
    <w:rsid w:val="00F54CD4"/>
    <w:rsid w:val="00F84957"/>
    <w:rsid w:val="00F860C9"/>
    <w:rsid w:val="00F86F95"/>
    <w:rsid w:val="00FB2120"/>
    <w:rsid w:val="00FC269C"/>
    <w:rsid w:val="00FE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3141F0A-6439-4BC8-9EA2-FCCBC6D8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93930" w:themeColor="text2"/>
        <w:sz w:val="32"/>
        <w:szCs w:val="3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21C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jc w:val="left"/>
      <w:outlineLvl w:val="0"/>
    </w:pPr>
    <w:rPr>
      <w:rFonts w:asciiTheme="majorHAnsi" w:eastAsiaTheme="majorEastAsia" w:hAnsiTheme="majorHAnsi" w:cstheme="majorBidi"/>
      <w:color w:val="D32966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10F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81432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7"/>
    <w:qFormat/>
    <w:rPr>
      <w:rFonts w:asciiTheme="majorHAnsi" w:eastAsiaTheme="majorEastAsia" w:hAnsiTheme="majorHAnsi" w:cstheme="majorBidi"/>
      <w:color w:val="D32966" w:themeColor="accent1"/>
      <w:kern w:val="28"/>
      <w:sz w:val="112"/>
      <w:szCs w:val="112"/>
    </w:rPr>
  </w:style>
  <w:style w:type="character" w:customStyle="1" w:styleId="PuestoCar">
    <w:name w:val="Puesto Car"/>
    <w:basedOn w:val="Fuentedeprrafopredeter"/>
    <w:link w:val="Puesto"/>
    <w:uiPriority w:val="7"/>
    <w:rPr>
      <w:rFonts w:asciiTheme="majorHAnsi" w:eastAsiaTheme="majorEastAsia" w:hAnsiTheme="majorHAnsi" w:cstheme="majorBidi"/>
      <w:color w:val="D32966" w:themeColor="accent1"/>
      <w:kern w:val="28"/>
      <w:sz w:val="112"/>
      <w:szCs w:val="112"/>
    </w:rPr>
  </w:style>
  <w:style w:type="paragraph" w:styleId="Subttulo">
    <w:name w:val="Subtitle"/>
    <w:basedOn w:val="Normal"/>
    <w:next w:val="Normal"/>
    <w:link w:val="SubttuloCar"/>
    <w:uiPriority w:val="8"/>
    <w:qFormat/>
    <w:pPr>
      <w:numPr>
        <w:ilvl w:val="1"/>
      </w:numPr>
    </w:pPr>
    <w:rPr>
      <w:sz w:val="40"/>
      <w:szCs w:val="40"/>
    </w:rPr>
  </w:style>
  <w:style w:type="character" w:customStyle="1" w:styleId="SubttuloCar">
    <w:name w:val="Subtítulo Car"/>
    <w:basedOn w:val="Fuentedeprrafopredeter"/>
    <w:link w:val="Subttulo"/>
    <w:uiPriority w:val="8"/>
    <w:rPr>
      <w:sz w:val="40"/>
      <w:szCs w:val="40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unhideWhenUsed/>
    <w:qFormat/>
  </w:style>
  <w:style w:type="paragraph" w:customStyle="1" w:styleId="DeA">
    <w:name w:val="De/A"/>
    <w:basedOn w:val="Normal"/>
    <w:uiPriority w:val="8"/>
    <w:qFormat/>
    <w:pPr>
      <w:jc w:val="left"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D32966" w:themeColor="accent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310F5C"/>
    <w:rPr>
      <w:rFonts w:asciiTheme="majorHAnsi" w:eastAsiaTheme="majorEastAsia" w:hAnsiTheme="majorHAnsi" w:cstheme="majorBidi"/>
      <w:color w:val="681432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10F5C"/>
    <w:rPr>
      <w:color w:val="2FA9A9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0F5C"/>
  </w:style>
  <w:style w:type="paragraph" w:styleId="Encabezado">
    <w:name w:val="header"/>
    <w:basedOn w:val="Normal"/>
    <w:link w:val="EncabezadoCar"/>
    <w:uiPriority w:val="99"/>
    <w:unhideWhenUsed/>
    <w:rsid w:val="00061E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1E47"/>
  </w:style>
  <w:style w:type="paragraph" w:styleId="Piedepgina">
    <w:name w:val="footer"/>
    <w:basedOn w:val="Normal"/>
    <w:link w:val="PiedepginaCar"/>
    <w:uiPriority w:val="99"/>
    <w:unhideWhenUsed/>
    <w:rsid w:val="00061E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47"/>
  </w:style>
  <w:style w:type="table" w:styleId="Tabladecuadrcula4-nfasis2">
    <w:name w:val="Grid Table 4 Accent 2"/>
    <w:basedOn w:val="Tablanormal"/>
    <w:uiPriority w:val="49"/>
    <w:rsid w:val="00E71069"/>
    <w:tblPr>
      <w:tblStyleRowBandSize w:val="1"/>
      <w:tblStyleColBandSize w:val="1"/>
      <w:tblBorders>
        <w:top w:val="single" w:sz="4" w:space="0" w:color="74D8D8" w:themeColor="accent2" w:themeTint="99"/>
        <w:left w:val="single" w:sz="4" w:space="0" w:color="74D8D8" w:themeColor="accent2" w:themeTint="99"/>
        <w:bottom w:val="single" w:sz="4" w:space="0" w:color="74D8D8" w:themeColor="accent2" w:themeTint="99"/>
        <w:right w:val="single" w:sz="4" w:space="0" w:color="74D8D8" w:themeColor="accent2" w:themeTint="99"/>
        <w:insideH w:val="single" w:sz="4" w:space="0" w:color="74D8D8" w:themeColor="accent2" w:themeTint="99"/>
        <w:insideV w:val="single" w:sz="4" w:space="0" w:color="74D8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A9A9" w:themeColor="accent2"/>
          <w:left w:val="single" w:sz="4" w:space="0" w:color="2FA9A9" w:themeColor="accent2"/>
          <w:bottom w:val="single" w:sz="4" w:space="0" w:color="2FA9A9" w:themeColor="accent2"/>
          <w:right w:val="single" w:sz="4" w:space="0" w:color="2FA9A9" w:themeColor="accent2"/>
          <w:insideH w:val="nil"/>
          <w:insideV w:val="nil"/>
        </w:tcBorders>
        <w:shd w:val="clear" w:color="auto" w:fill="2FA9A9" w:themeFill="accent2"/>
      </w:tcPr>
    </w:tblStylePr>
    <w:tblStylePr w:type="lastRow">
      <w:rPr>
        <w:b/>
        <w:bCs/>
      </w:rPr>
      <w:tblPr/>
      <w:tcPr>
        <w:tcBorders>
          <w:top w:val="double" w:sz="4" w:space="0" w:color="2FA9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F2" w:themeFill="accent2" w:themeFillTint="33"/>
      </w:tcPr>
    </w:tblStylePr>
    <w:tblStylePr w:type="band1Horz">
      <w:tblPr/>
      <w:tcPr>
        <w:shd w:val="clear" w:color="auto" w:fill="D0F2F2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4C4BF6"/>
    <w:tblPr>
      <w:tblStyleRowBandSize w:val="1"/>
      <w:tblStyleColBandSize w:val="1"/>
      <w:tblBorders>
        <w:top w:val="single" w:sz="4" w:space="0" w:color="FAD088" w:themeColor="accent3" w:themeTint="99"/>
        <w:left w:val="single" w:sz="4" w:space="0" w:color="FAD088" w:themeColor="accent3" w:themeTint="99"/>
        <w:bottom w:val="single" w:sz="4" w:space="0" w:color="FAD088" w:themeColor="accent3" w:themeTint="99"/>
        <w:right w:val="single" w:sz="4" w:space="0" w:color="FAD088" w:themeColor="accent3" w:themeTint="99"/>
        <w:insideH w:val="single" w:sz="4" w:space="0" w:color="FAD088" w:themeColor="accent3" w:themeTint="99"/>
        <w:insideV w:val="single" w:sz="4" w:space="0" w:color="FAD0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3"/>
          <w:left w:val="single" w:sz="4" w:space="0" w:color="F7B239" w:themeColor="accent3"/>
          <w:bottom w:val="single" w:sz="4" w:space="0" w:color="F7B239" w:themeColor="accent3"/>
          <w:right w:val="single" w:sz="4" w:space="0" w:color="F7B239" w:themeColor="accent3"/>
          <w:insideH w:val="nil"/>
          <w:insideV w:val="nil"/>
        </w:tcBorders>
        <w:shd w:val="clear" w:color="auto" w:fill="F7B239" w:themeFill="accent3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3" w:themeFillTint="33"/>
      </w:tcPr>
    </w:tblStylePr>
    <w:tblStylePr w:type="band1Horz">
      <w:tblPr/>
      <w:tcPr>
        <w:shd w:val="clear" w:color="auto" w:fill="FDEFD7" w:themeFill="accent3" w:themeFillTint="33"/>
      </w:tcPr>
    </w:tblStylePr>
  </w:style>
  <w:style w:type="table" w:styleId="Tabladecuadrcula4-nfasis1">
    <w:name w:val="Grid Table 4 Accent 1"/>
    <w:basedOn w:val="Tablanormal"/>
    <w:uiPriority w:val="49"/>
    <w:rsid w:val="002F1C58"/>
    <w:tblPr>
      <w:tblStyleRowBandSize w:val="1"/>
      <w:tblStyleColBandSize w:val="1"/>
      <w:tblBorders>
        <w:top w:val="single" w:sz="4" w:space="0" w:color="E57DA2" w:themeColor="accent1" w:themeTint="99"/>
        <w:left w:val="single" w:sz="4" w:space="0" w:color="E57DA2" w:themeColor="accent1" w:themeTint="99"/>
        <w:bottom w:val="single" w:sz="4" w:space="0" w:color="E57DA2" w:themeColor="accent1" w:themeTint="99"/>
        <w:right w:val="single" w:sz="4" w:space="0" w:color="E57DA2" w:themeColor="accent1" w:themeTint="99"/>
        <w:insideH w:val="single" w:sz="4" w:space="0" w:color="E57DA2" w:themeColor="accent1" w:themeTint="99"/>
        <w:insideV w:val="single" w:sz="4" w:space="0" w:color="E57D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2966" w:themeColor="accent1"/>
          <w:left w:val="single" w:sz="4" w:space="0" w:color="D32966" w:themeColor="accent1"/>
          <w:bottom w:val="single" w:sz="4" w:space="0" w:color="D32966" w:themeColor="accent1"/>
          <w:right w:val="single" w:sz="4" w:space="0" w:color="D32966" w:themeColor="accent1"/>
          <w:insideH w:val="nil"/>
          <w:insideV w:val="nil"/>
        </w:tcBorders>
        <w:shd w:val="clear" w:color="auto" w:fill="D32966" w:themeFill="accent1"/>
      </w:tcPr>
    </w:tblStylePr>
    <w:tblStylePr w:type="lastRow">
      <w:rPr>
        <w:b/>
        <w:bCs/>
      </w:rPr>
      <w:tblPr/>
      <w:tcPr>
        <w:tcBorders>
          <w:top w:val="double" w:sz="4" w:space="0" w:color="D32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E0" w:themeFill="accent1" w:themeFillTint="33"/>
      </w:tcPr>
    </w:tblStylePr>
    <w:tblStylePr w:type="band1Horz">
      <w:tblPr/>
      <w:tcPr>
        <w:shd w:val="clear" w:color="auto" w:fill="F6D3E0" w:themeFill="accent1" w:themeFillTint="33"/>
      </w:tcPr>
    </w:tblStylePr>
  </w:style>
  <w:style w:type="table" w:styleId="Tabladecuadrcula4-nfasis6">
    <w:name w:val="Grid Table 4 Accent 6"/>
    <w:basedOn w:val="Tablanormal"/>
    <w:uiPriority w:val="49"/>
    <w:rsid w:val="002F1C58"/>
    <w:tblPr>
      <w:tblStyleRowBandSize w:val="1"/>
      <w:tblStyleColBandSize w:val="1"/>
      <w:tblBorders>
        <w:top w:val="single" w:sz="4" w:space="0" w:color="F0B37E" w:themeColor="accent6" w:themeTint="99"/>
        <w:left w:val="single" w:sz="4" w:space="0" w:color="F0B37E" w:themeColor="accent6" w:themeTint="99"/>
        <w:bottom w:val="single" w:sz="4" w:space="0" w:color="F0B37E" w:themeColor="accent6" w:themeTint="99"/>
        <w:right w:val="single" w:sz="4" w:space="0" w:color="F0B37E" w:themeColor="accent6" w:themeTint="99"/>
        <w:insideH w:val="single" w:sz="4" w:space="0" w:color="F0B37E" w:themeColor="accent6" w:themeTint="99"/>
        <w:insideV w:val="single" w:sz="4" w:space="0" w:color="F0B37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128" w:themeColor="accent6"/>
          <w:left w:val="single" w:sz="4" w:space="0" w:color="E68128" w:themeColor="accent6"/>
          <w:bottom w:val="single" w:sz="4" w:space="0" w:color="E68128" w:themeColor="accent6"/>
          <w:right w:val="single" w:sz="4" w:space="0" w:color="E68128" w:themeColor="accent6"/>
          <w:insideH w:val="nil"/>
          <w:insideV w:val="nil"/>
        </w:tcBorders>
        <w:shd w:val="clear" w:color="auto" w:fill="E68128" w:themeFill="accent6"/>
      </w:tcPr>
    </w:tblStylePr>
    <w:tblStylePr w:type="lastRow">
      <w:rPr>
        <w:b/>
        <w:bCs/>
      </w:rPr>
      <w:tblPr/>
      <w:tcPr>
        <w:tcBorders>
          <w:top w:val="double" w:sz="4" w:space="0" w:color="E681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D4" w:themeFill="accent6" w:themeFillTint="33"/>
      </w:tcPr>
    </w:tblStylePr>
    <w:tblStylePr w:type="band1Horz">
      <w:tblPr/>
      <w:tcPr>
        <w:shd w:val="clear" w:color="auto" w:fill="FAE5D4" w:themeFill="accent6" w:themeFillTint="33"/>
      </w:tcPr>
    </w:tblStylePr>
  </w:style>
  <w:style w:type="paragraph" w:styleId="Prrafodelista">
    <w:name w:val="List Paragraph"/>
    <w:basedOn w:val="Normal"/>
    <w:uiPriority w:val="34"/>
    <w:unhideWhenUsed/>
    <w:qFormat/>
    <w:rsid w:val="00853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2.jpg"/><Relationship Id="rId42" Type="http://schemas.openxmlformats.org/officeDocument/2006/relationships/image" Target="media/image34.png"/><Relationship Id="rId47" Type="http://schemas.openxmlformats.org/officeDocument/2006/relationships/image" Target="media/image26.png"/><Relationship Id="rId63" Type="http://schemas.openxmlformats.org/officeDocument/2006/relationships/hyperlink" Target="http://www.google.com/url?q=http%3A%2F%2Fwww.juntadeandalucia.es%2Faverroes%2Fbibliotecaescolar%2Frecursos%2Frecursos%2Fconstitucion%2Fconstitucion3.htm&amp;sa=D&amp;sntz=1&amp;usg=AFrqEzc60TD2_vrtqBDyU1G-Mkf7Ow2DGg" TargetMode="External"/><Relationship Id="rId68" Type="http://schemas.openxmlformats.org/officeDocument/2006/relationships/image" Target="media/image29.png"/><Relationship Id="rId84" Type="http://schemas.openxmlformats.org/officeDocument/2006/relationships/hyperlink" Target="http://www.google.com/url?q=http%3A%2F%2Fwww.educacionenvalores.org%2FIMG%2Fpdf%2FGuia_20de_20Padres.pdf&amp;sa=D&amp;sntz=1&amp;usg=AFrqEzcJJN6PHGgQWEyHMEBouOidU04PzQ" TargetMode="External"/><Relationship Id="rId89" Type="http://schemas.openxmlformats.org/officeDocument/2006/relationships/hyperlink" Target="http://www.google.com/url?q=http%3A%2F%2Fes.wikipedia.org%2Fwiki%2FFiesta_de_la_M%25C3%25BAsica&amp;sa=D&amp;sntz=1&amp;usg=AFrqEzcx13z2YKBFj__fQG4cYG3VEMaBlw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3.jpg"/><Relationship Id="rId32" Type="http://schemas.openxmlformats.org/officeDocument/2006/relationships/image" Target="media/image23.png"/><Relationship Id="rId53" Type="http://schemas.openxmlformats.org/officeDocument/2006/relationships/hyperlink" Target="http://www.google.com/url?q=http%3A%2F%2Fwww.un.org%2Fdepts%2Fdhl%2Fspanish%2Ffood%2Findex.html&amp;sa=D&amp;sntz=1&amp;usg=AFrqEzfn6mP9RPsDdezuuO3pLoczegAm3w" TargetMode="External"/><Relationship Id="rId58" Type="http://schemas.openxmlformats.org/officeDocument/2006/relationships/hyperlink" Target="http://www.google.com/url?q=http%3A%2F%2Fwww.juntadeandalucia.es%2Figualdadybienestarsocial%2Fexport%2FComunidad_Gitana%2FHTML%2Fpagina9.html&amp;sa=D&amp;sntz=1&amp;usg=AFrqEzf0snOqsuFo8sr-Ct9OJc1qAd9aHg" TargetMode="External"/><Relationship Id="rId74" Type="http://schemas.openxmlformats.org/officeDocument/2006/relationships/hyperlink" Target="http://www.google.com/url?q=http%3A%2F%2Fwww.un.org%2Fes%2Fevents%2Fracialdiscriminationday%2F&amp;sa=D&amp;sntz=1&amp;usg=AFrqEzfD0sizBeuGIlcIcx1Ix9rZlLzeQA" TargetMode="External"/><Relationship Id="rId79" Type="http://schemas.openxmlformats.org/officeDocument/2006/relationships/hyperlink" Target="http://www.google.com/url?q=http%3A%2F%2Fwww.educacionenvalores.org%2FIMG%2Fpdf%2Fearth_charter_teacher_s_guidebook_spanish_.pdf&amp;sa=D&amp;sntz=1&amp;usg=AFrqEzfmg1AW0oS_vLf_Yaj9wp7E0VT2qQ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google.com/url?q=http%3A%2F%2Fwww.un.org%2Fes%2Fevents%2Fdrugabuseday%2F&amp;sa=D&amp;sntz=1&amp;usg=AFrqEzfy_Wfs_bGYlO4adV52w7eNO1ulEg" TargetMode="External"/><Relationship Id="rId95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43" Type="http://schemas.openxmlformats.org/officeDocument/2006/relationships/hyperlink" Target="http://www.google.com/url?q=http%3A%2F%2Fwww.un.org%2Fdepts%2Fdhl%2Fspanish%2Fliteracy%2Findex.html&amp;sa=D&amp;sntz=1&amp;usg=AFrqEzcgj2UZvN51Htw_eHtE3utcaFCaUw" TargetMode="External"/><Relationship Id="rId48" Type="http://schemas.openxmlformats.org/officeDocument/2006/relationships/image" Target="media/image27.png"/><Relationship Id="rId56" Type="http://schemas.openxmlformats.org/officeDocument/2006/relationships/hyperlink" Target="http://www.google.com/url?q=http%3A%2F%2Fwww.juntadeandalucia.es%2Faverroes%2Fbibliotecaescolar%2Frecursos%2Frecursos%2Fderechosni%25C3%25B1os%2Fderni%25C3%25B1os.htm&amp;sa=D&amp;sntz=1&amp;usg=AFrqEze21NNM8IAiQ1Akj2YDdtGPBPbCnw" TargetMode="External"/><Relationship Id="rId64" Type="http://schemas.openxmlformats.org/officeDocument/2006/relationships/hyperlink" Target="http://www.google.com/url?q=http%3A%2F%2Fwww.educacionenvalores.org%2Farticle.php3%3Fid_article%3D1286&amp;sa=D&amp;sntz=1&amp;usg=AFrqEzd618bCOAbRB5wA6lCaviEOcTa4RQ" TargetMode="External"/><Relationship Id="rId69" Type="http://schemas.openxmlformats.org/officeDocument/2006/relationships/hyperlink" Target="http://www.google.com/url?q=http%3A%2F%2Fwww.intermonoxfam.org%2Fes%2Fpage.asp%3Fid%3D2217&amp;sa=D&amp;sntz=1&amp;usg=AFrqEzfUVKIYSRND7xn8DqGf4ud3DpazOg" TargetMode="External"/><Relationship Id="rId77" Type="http://schemas.openxmlformats.org/officeDocument/2006/relationships/hyperlink" Target="http://www.google.com/url?q=http%3A%2F%2Fwww.un.org%2FDepts%2Fdhl%2Fspanish%2Fhealth%2Findex.html&amp;sa=D&amp;sntz=1&amp;usg=AFrqEzfNssH234kbMd_wcfQ_xx3urAoTAA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google.com/url?q=http%3A%2F%2Fes.wikipedia.org%2Fwiki%2FD%25C3%25ADa_del_animal&amp;sa=D&amp;sntz=1&amp;usg=AFrqEzcuBQeJGuLa_iWKn0c6TutHoHWfww" TargetMode="External"/><Relationship Id="rId72" Type="http://schemas.openxmlformats.org/officeDocument/2006/relationships/hyperlink" Target="http://www.google.com/url?q=http%3A%2F%2Fes.consumersinternational.org%2Four-work%2Fwcrd&amp;sa=D&amp;sntz=1&amp;usg=AFrqEzcyhRKWJssZilPuiznJnpEsbwjJQw" TargetMode="External"/><Relationship Id="rId80" Type="http://schemas.openxmlformats.org/officeDocument/2006/relationships/hyperlink" Target="http://www.google.com/url?q=http%3A%2F%2Fwww.juntadeandalucia.es%2Faverroes%2Fbibliotecaescolar%2Frecursos%2Frecursos%2Fdiadelibro%2Fdiadelibro.htm&amp;sa=D&amp;sntz=1&amp;usg=AFrqEzf4gaiaSwFwlGnvPYOECwRBd68MHQ" TargetMode="External"/><Relationship Id="rId85" Type="http://schemas.openxmlformats.org/officeDocument/2006/relationships/hyperlink" Target="http://www.google.com/url?q=http%3A%2F%2Fwww.dayagainsthomophobia.org%2F-IDAHO-en-espagnol%2C68-&amp;sa=D&amp;sntz=1&amp;usg=AFrqEzdIHmWM3aWJswPm7a3qKW6a0lfYSw" TargetMode="External"/><Relationship Id="rId93" Type="http://schemas.openxmlformats.org/officeDocument/2006/relationships/image" Target="media/image32.png"/><Relationship Id="rId98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46" Type="http://schemas.openxmlformats.org/officeDocument/2006/relationships/image" Target="media/image25.png"/><Relationship Id="rId59" Type="http://schemas.openxmlformats.org/officeDocument/2006/relationships/hyperlink" Target="http://www.google.com/url?q=http%3A%2F%2Fwww.un.org%2Fen%2Fevents%2Fendviolenceday%2F&amp;sa=D&amp;sntz=1&amp;usg=AFrqEzcmVNyZLs2F0sAIFLB2Tnx-JZ10zQ" TargetMode="External"/><Relationship Id="rId67" Type="http://schemas.openxmlformats.org/officeDocument/2006/relationships/hyperlink" Target="http://www.google.com/url?q=http%3A%2F%2Fwww.un.org%2Fes%2Fevents%2Fhumansolidarityday%2Fun_solidarity.shtml&amp;sa=D&amp;sntz=1&amp;usg=AFrqEzc17For8qM43D-hbxmN5McJqswJEQ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3.png"/><Relationship Id="rId54" Type="http://schemas.openxmlformats.org/officeDocument/2006/relationships/hyperlink" Target="http://www.google.com/url?q=http%3A%2F%2Fwww.un.org%2Fdepts%2Fdhl%2Fspanish%2Fpoverty%2Findex.html&amp;sa=D&amp;sntz=1&amp;usg=AFrqEzcO5U1b9R_LfswCBf9W3J7p6orq4w" TargetMode="External"/><Relationship Id="rId62" Type="http://schemas.openxmlformats.org/officeDocument/2006/relationships/hyperlink" Target="http://www.google.com/url?q=http%3A%2F%2Fwww.educacionenvalores.org%2Fspip.php%3Farticle1285&amp;sa=D&amp;sntz=1&amp;usg=AFrqEzc9g5n7kI-xrMfhtoFelZ1k635WyA" TargetMode="External"/><Relationship Id="rId70" Type="http://schemas.openxmlformats.org/officeDocument/2006/relationships/hyperlink" Target="http://www.google.com/url?q=http%3A%2F%2Fwww.juntadeandalucia.es%2Faverroes%2Fbibliotecaescolar%2Frecursos%2Frecursos%2Fandalucia%2Fandalucia3.htm&amp;sa=D&amp;sntz=1&amp;usg=AFrqEzcQADSgtjYlGVKzjSUI69qxRUK7kA" TargetMode="External"/><Relationship Id="rId75" Type="http://schemas.openxmlformats.org/officeDocument/2006/relationships/hyperlink" Target="http://www.google.com/url?q=http%3A%2F%2Fwww.un.org%2Fes%2Fevents%2Fwaterday%2F&amp;sa=D&amp;sntz=1&amp;usg=AFrqEzerGTq9IbREaRO3eKMxpSUHHuNyXw" TargetMode="External"/><Relationship Id="rId83" Type="http://schemas.openxmlformats.org/officeDocument/2006/relationships/hyperlink" Target="http://www.google.com/url?q=http%3A%2F%2Fwww.un.org%2Fes%2Fevents%2Ffamilyday%2F&amp;sa=D&amp;sntz=1&amp;usg=AFrqEzflOYjYgIabPn3NyLbYYd-ebThbBA" TargetMode="External"/><Relationship Id="rId88" Type="http://schemas.openxmlformats.org/officeDocument/2006/relationships/hyperlink" Target="http://www.google.com/url?q=http%3A%2F%2Fwww.un.org%2FDepts%2Fdhl%2Fspanish%2Fenvironment%2Findex.html&amp;sa=D&amp;sntz=1&amp;usg=AFrqEze6lvC6iFkp1XUXQ1JFapIwrBApEw" TargetMode="External"/><Relationship Id="rId91" Type="http://schemas.openxmlformats.org/officeDocument/2006/relationships/image" Target="media/image30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49" Type="http://schemas.openxmlformats.org/officeDocument/2006/relationships/image" Target="media/image28.png"/><Relationship Id="rId57" Type="http://schemas.openxmlformats.org/officeDocument/2006/relationships/hyperlink" Target="http://www.google.com/url?q=http%3A%2F%2Fwww.cprtoledo.com%2Fmodules.php%3Fop%3Dmodload%26name%3DNews%26file%3Darticle%26sid%3D83&amp;sa=D&amp;sntz=1&amp;usg=AFrqEzdGnTTIsdSGY9B4_71MG0hQ8Q9qyw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2.jpg"/><Relationship Id="rId44" Type="http://schemas.openxmlformats.org/officeDocument/2006/relationships/hyperlink" Target="http://www.google.com/url?q=http%3A%2F%2Fes.wikipedia.org%2Fwiki%2FD%25C3%25ADa_Europeo_de_las_Lenguas&amp;sa=D&amp;sntz=1&amp;usg=AFrqEzcDWWYOZ1pefhIzY7dE8KyZLjjTiA" TargetMode="External"/><Relationship Id="rId52" Type="http://schemas.openxmlformats.org/officeDocument/2006/relationships/hyperlink" Target="http://www.google.com/url?q=http%3A%2F%2Fes.wikipedia.org%2Fwiki%2FFiesta_Nacional_de_Espa%25C3%25B1a&amp;sa=D&amp;sntz=1&amp;usg=AFrqEzflJRk1Z2y33vpS5il-9kvAf56sAw" TargetMode="External"/><Relationship Id="rId60" Type="http://schemas.openxmlformats.org/officeDocument/2006/relationships/hyperlink" Target="http://www.google.com/url?q=http%3A%2F%2Fwww.un.org%2Fes%2Fevents%2Faidsday%2F2010%2F&amp;sa=D&amp;sntz=1&amp;usg=AFrqEzfMBnRHiZq0Ebuuo621Jv1eL5gtJA" TargetMode="External"/><Relationship Id="rId65" Type="http://schemas.openxmlformats.org/officeDocument/2006/relationships/hyperlink" Target="http://www.google.com/url?q=http%3A%2F%2Fwww.juntadeandalucia.es%2Faverroes%2Fbibliotecaescolar%2Frecursos%2Frecursos%2Fdialectura%2Fdialectura.htm&amp;sa=D&amp;sntz=1&amp;usg=AFrqEzfHodjxV_ucRefw52DS5fsYY8iLnw" TargetMode="External"/><Relationship Id="rId73" Type="http://schemas.openxmlformats.org/officeDocument/2006/relationships/hyperlink" Target="http://www.google.com/url?q=http%3A%2F%2Fwww.jcyl.es%2Fweb%2Fjcyl%2FMedioAmbiente%2Fes%2FPlantilla100%2F1284163504872%2F_%2F_%2F_&amp;sa=D&amp;sntz=1&amp;usg=AFrqEzcZ_bfiKyIZRjijbGSXG7zd2A9GzA" TargetMode="External"/><Relationship Id="rId78" Type="http://schemas.openxmlformats.org/officeDocument/2006/relationships/hyperlink" Target="http://www.google.com/url?q=http%3A%2F%2Fes.wikipedia.org%2Fwiki%2FPueblo_gitano&amp;sa=D&amp;sntz=1&amp;usg=AFrqEzdMgNPBwepH-d9PuBQMa6Up62uTEg" TargetMode="External"/><Relationship Id="rId81" Type="http://schemas.openxmlformats.org/officeDocument/2006/relationships/hyperlink" Target="http://www.google.com/url?q=http%3A%2F%2Fes.wikipedia.org%2Fwiki%2FD%25C3%25ADa_Internacional_de_los_Trabajadores&amp;sa=D&amp;sntz=1&amp;usg=AFrqEzeB3RLFi_imYJOXeYdNyELcQg3Yxw" TargetMode="External"/><Relationship Id="rId86" Type="http://schemas.openxmlformats.org/officeDocument/2006/relationships/hyperlink" Target="http://www.google.com/url?q=http%3A%2F%2Fes.wikipedia.org%2Fwiki%2FD%25C3%25ADa_Internacional_de_los_Museos&amp;sa=D&amp;sntz=1&amp;usg=AFrqEzd_MrA90WJtjjAvEm0qFMkV6LNE8g" TargetMode="External"/><Relationship Id="rId94" Type="http://schemas.openxmlformats.org/officeDocument/2006/relationships/image" Target="media/image33.jpeg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50" Type="http://schemas.openxmlformats.org/officeDocument/2006/relationships/hyperlink" Target="http://www.google.com/url?q=http%3A%2F%2Fwww.un.org%2Fes%2Fevents%2Fnonviolenceday%2F&amp;sa=D&amp;sntz=1&amp;usg=AFrqEzcixMBr-vrB1HWjK-sk5qEZQ09iHw" TargetMode="External"/><Relationship Id="rId55" Type="http://schemas.openxmlformats.org/officeDocument/2006/relationships/hyperlink" Target="http://www.google.com/url?q=http%3A%2F%2Fwww.juntadeandalucia.es%2Faverroes%2Fbibliotecaescolar%2Frecursos%2Frecursos%2Ftolerancia%2Ftolerancia.htm&amp;sa=D&amp;sntz=1&amp;usg=AFrqEzcw9ITPsGJiHZznmxc7jYXrtya6Lg" TargetMode="External"/><Relationship Id="rId76" Type="http://schemas.openxmlformats.org/officeDocument/2006/relationships/hyperlink" Target="http://www.google.com/url?q=http%3A%2F%2Fes.wikipedia.org%2Fwiki%2FD%25C3%25ADa_Mundial_del_Teatro&amp;sa=D&amp;sntz=1&amp;usg=AFrqEzfP7-JWHiahBI02AT5MtA9FI2TgXw" TargetMode="External"/><Relationship Id="rId97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hyperlink" Target="http://www.google.com/url?q=http%3A%2F%2Fwww.educacionenvalores.org%2FIMG%2Fpdf%2Fnosotras_creamos_mundo.pdf&amp;sa=D&amp;sntz=1&amp;usg=AFrqEzeM2b4cNoiHZfCshSC2otkmXzyqBw" TargetMode="External"/><Relationship Id="rId92" Type="http://schemas.openxmlformats.org/officeDocument/2006/relationships/image" Target="media/image31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5" Type="http://schemas.openxmlformats.org/officeDocument/2006/relationships/image" Target="media/image24.jpeg"/><Relationship Id="rId66" Type="http://schemas.openxmlformats.org/officeDocument/2006/relationships/hyperlink" Target="http://www.google.com/url?q=http%3A%2F%2Fwww.un.org%2Fes%2Fevents%2Fmigrantsday%2F&amp;sa=D&amp;sntz=1&amp;usg=AFrqEzeMXtYSIqHF4nZMcpC6vBPHdXO3xA" TargetMode="External"/><Relationship Id="rId87" Type="http://schemas.openxmlformats.org/officeDocument/2006/relationships/hyperlink" Target="http://www.google.com/url?q=http%3A%2F%2Fes.wikipedia.org%2Fwiki%2FD%25C3%25ADa_Mundial_Sin_Tabaco&amp;sa=D&amp;sntz=1&amp;usg=AFrqEzeUsegylqSx_WBznSiw08KS8jDXmg" TargetMode="External"/><Relationship Id="rId61" Type="http://schemas.openxmlformats.org/officeDocument/2006/relationships/hyperlink" Target="http://www.google.com/url?q=http%3A%2F%2Fwww.un.org%2Fspanish%2Fdisabilities%2Fdefault.asp%3Fid%3D1542&amp;sa=D&amp;sntz=1&amp;usg=AFrqEzeZIPorm61QGL3d7W0KqRswlYcMLg" TargetMode="External"/><Relationship Id="rId82" Type="http://schemas.openxmlformats.org/officeDocument/2006/relationships/hyperlink" Target="http://www.google.com/url?q=http%3A%2F%2Fes.wikipedia.org%2Fwiki%2FComercio_justo&amp;sa=D&amp;sntz=1&amp;usg=AFrqEzc1HxgNNfUMojBciZUEqqehHlXrRw" TargetMode="External"/><Relationship Id="rId1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Plantillas\Certificado%20de%20regalo%20de%20cumplea&#241;os.dotx" TargetMode="External"/></Relationships>
</file>

<file path=word/theme/theme1.xml><?xml version="1.0" encoding="utf-8"?>
<a:theme xmlns:a="http://schemas.openxmlformats.org/drawingml/2006/main" name="Office Theme">
  <a:themeElements>
    <a:clrScheme name="Bright Birthday">
      <a:dk1>
        <a:sysClr val="windowText" lastClr="000000"/>
      </a:dk1>
      <a:lt1>
        <a:sysClr val="window" lastClr="FFFFFF"/>
      </a:lt1>
      <a:dk2>
        <a:srgbClr val="493930"/>
      </a:dk2>
      <a:lt2>
        <a:srgbClr val="F0F0F0"/>
      </a:lt2>
      <a:accent1>
        <a:srgbClr val="D32966"/>
      </a:accent1>
      <a:accent2>
        <a:srgbClr val="2FA9A9"/>
      </a:accent2>
      <a:accent3>
        <a:srgbClr val="F7B239"/>
      </a:accent3>
      <a:accent4>
        <a:srgbClr val="D84523"/>
      </a:accent4>
      <a:accent5>
        <a:srgbClr val="70B344"/>
      </a:accent5>
      <a:accent6>
        <a:srgbClr val="E68128"/>
      </a:accent6>
      <a:hlink>
        <a:srgbClr val="2FA9A9"/>
      </a:hlink>
      <a:folHlink>
        <a:srgbClr val="8B449A"/>
      </a:folHlink>
    </a:clrScheme>
    <a:fontScheme name="Bright Birthday">
      <a:majorFont>
        <a:latin typeface="Kristen ITC"/>
        <a:ea typeface=""/>
        <a:cs typeface=""/>
      </a:majorFont>
      <a:minorFont>
        <a:latin typeface="Kristen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8D67E-430D-4304-B8C3-34CA3BB4EB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99AA04-36F4-45CE-84F3-B0422981E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regalo de cumpleaños.dotx</Template>
  <TotalTime>145</TotalTime>
  <Pages>173</Pages>
  <Words>6998</Words>
  <Characters>38490</Characters>
  <Application>Microsoft Office Word</Application>
  <DocSecurity>0</DocSecurity>
  <Lines>320</Lines>
  <Paragraphs>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Becerril</dc:creator>
  <cp:keywords/>
  <dc:description/>
  <cp:lastModifiedBy>Antonio Ciudad Real Núñez</cp:lastModifiedBy>
  <cp:revision>9</cp:revision>
  <cp:lastPrinted>2015-07-22T19:26:00Z</cp:lastPrinted>
  <dcterms:created xsi:type="dcterms:W3CDTF">2015-07-29T08:09:00Z</dcterms:created>
  <dcterms:modified xsi:type="dcterms:W3CDTF">2015-07-29T11:53:00Z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TC040097259991</vt:lpwstr>
  </property>
</Properties>
</file>