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pn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media/image13.jpg" ContentType="image/jpeg"/>
  <Override PartName="/word/media/image24.jpg" ContentType="image/jpeg"/>
  <Override PartName="/word/media/image27.jpg" ContentType="image/jpeg"/>
  <Override PartName="/word/media/image30.jpg" ContentType="image/jpeg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C37EC" w:rsidRPr="00595E95" w:rsidRDefault="00CB3208" w:rsidP="00595E95">
      <w:pPr>
        <w:pStyle w:val="Puesto"/>
        <w:rPr>
          <w:noProof/>
          <w:sz w:val="72"/>
          <w:lang w:val="es-ES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62336" behindDoc="0" locked="0" layoutInCell="1" allowOverlap="1" wp14:anchorId="4EF604FA" wp14:editId="4F29C8EE">
            <wp:simplePos x="0" y="0"/>
            <wp:positionH relativeFrom="page">
              <wp:posOffset>5397840</wp:posOffset>
            </wp:positionH>
            <wp:positionV relativeFrom="paragraph">
              <wp:posOffset>-114541</wp:posOffset>
            </wp:positionV>
            <wp:extent cx="1990661" cy="1335770"/>
            <wp:effectExtent l="0" t="0" r="0" b="0"/>
            <wp:wrapNone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jwbcj65887z6c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990661" cy="1335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653120" behindDoc="0" locked="0" layoutInCell="1" allowOverlap="1" wp14:anchorId="110E31B3" wp14:editId="68954E55">
            <wp:simplePos x="0" y="0"/>
            <wp:positionH relativeFrom="margin">
              <wp:posOffset>-276094</wp:posOffset>
            </wp:positionH>
            <wp:positionV relativeFrom="paragraph">
              <wp:posOffset>3669583</wp:posOffset>
            </wp:positionV>
            <wp:extent cx="6184488" cy="2286235"/>
            <wp:effectExtent l="0" t="0" r="0" b="0"/>
            <wp:wrapNone/>
            <wp:docPr id="4" name="Imagen 4" descr="C:\Users\EARLY HEADSTART\Pictures\clipart de la maestras\owl post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EARLY HEADSTART\Pictures\clipart de la maestras\owl post2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0007" cy="228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664384" behindDoc="0" locked="0" layoutInCell="1" allowOverlap="1" wp14:anchorId="42EAF675" wp14:editId="4AFDCFB4">
            <wp:simplePos x="0" y="0"/>
            <wp:positionH relativeFrom="column">
              <wp:posOffset>-985542</wp:posOffset>
            </wp:positionH>
            <wp:positionV relativeFrom="paragraph">
              <wp:posOffset>6201215</wp:posOffset>
            </wp:positionV>
            <wp:extent cx="2213781" cy="2972828"/>
            <wp:effectExtent l="0" t="0" r="0" b="0"/>
            <wp:wrapNone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FaMaura_KitAloAmigaJoaninha__5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5710" cy="29754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657215" behindDoc="0" locked="0" layoutInCell="1" allowOverlap="1" wp14:anchorId="06160722" wp14:editId="161C558E">
            <wp:simplePos x="0" y="0"/>
            <wp:positionH relativeFrom="margin">
              <wp:posOffset>2892775</wp:posOffset>
            </wp:positionH>
            <wp:positionV relativeFrom="paragraph">
              <wp:posOffset>6162183</wp:posOffset>
            </wp:positionV>
            <wp:extent cx="2344307" cy="2235692"/>
            <wp:effectExtent l="0" t="0" r="0" b="0"/>
            <wp:wrapNone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vinilo-flores-infantiles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643" b="19027"/>
                    <a:stretch/>
                  </pic:blipFill>
                  <pic:spPr bwMode="auto">
                    <a:xfrm>
                      <a:off x="0" y="0"/>
                      <a:ext cx="2345790" cy="22371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72"/>
          <w:lang w:val="es-ES" w:eastAsia="es-ES"/>
        </w:rPr>
        <mc:AlternateContent>
          <mc:Choice Requires="wpg">
            <w:drawing>
              <wp:anchor distT="0" distB="0" distL="114300" distR="114300" simplePos="0" relativeHeight="251649024" behindDoc="1" locked="0" layoutInCell="1" allowOverlap="1" wp14:anchorId="580AF6E3" wp14:editId="37AE3530">
                <wp:simplePos x="0" y="0"/>
                <wp:positionH relativeFrom="margin">
                  <wp:posOffset>-2172703</wp:posOffset>
                </wp:positionH>
                <wp:positionV relativeFrom="paragraph">
                  <wp:posOffset>160596</wp:posOffset>
                </wp:positionV>
                <wp:extent cx="9963469" cy="7545070"/>
                <wp:effectExtent l="8890" t="0" r="8890" b="8890"/>
                <wp:wrapNone/>
                <wp:docPr id="2" name="Grupo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5400000">
                          <a:off x="0" y="0"/>
                          <a:ext cx="9963469" cy="7545070"/>
                          <a:chOff x="0" y="0"/>
                          <a:chExt cx="9153525" cy="6858001"/>
                        </a:xfrm>
                      </wpg:grpSpPr>
                      <wps:wsp>
                        <wps:cNvPr id="6" name="Autoforma 3"/>
                        <wps:cNvSpPr>
                          <a:spLocks noChangeAspect="1" noChangeArrowheads="1" noTextEdit="1"/>
                        </wps:cNvSpPr>
                        <wps:spPr bwMode="auto">
                          <a:xfrm>
                            <a:off x="0" y="0"/>
                            <a:ext cx="9153525" cy="685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g:grpSp>
                        <wpg:cNvPr id="8" name="Grupo 8"/>
                        <wpg:cNvGrpSpPr/>
                        <wpg:grpSpPr>
                          <a:xfrm>
                            <a:off x="4011613" y="5534025"/>
                            <a:ext cx="1730375" cy="1323975"/>
                            <a:chOff x="4011613" y="5534025"/>
                            <a:chExt cx="1730375" cy="1323975"/>
                          </a:xfrm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</wpg:grpSpPr>
                        <wps:wsp>
                          <wps:cNvPr id="27" name="Forma libre 27"/>
                          <wps:cNvSpPr>
                            <a:spLocks/>
                          </wps:cNvSpPr>
                          <wps:spPr bwMode="auto">
                            <a:xfrm>
                              <a:off x="4011613" y="6130925"/>
                              <a:ext cx="939800" cy="727075"/>
                            </a:xfrm>
                            <a:custGeom>
                              <a:avLst/>
                              <a:gdLst>
                                <a:gd name="T0" fmla="*/ 311 w 592"/>
                                <a:gd name="T1" fmla="*/ 0 h 458"/>
                                <a:gd name="T2" fmla="*/ 389 w 592"/>
                                <a:gd name="T3" fmla="*/ 192 h 458"/>
                                <a:gd name="T4" fmla="*/ 592 w 592"/>
                                <a:gd name="T5" fmla="*/ 236 h 458"/>
                                <a:gd name="T6" fmla="*/ 433 w 592"/>
                                <a:gd name="T7" fmla="*/ 369 h 458"/>
                                <a:gd name="T8" fmla="*/ 442 w 592"/>
                                <a:gd name="T9" fmla="*/ 458 h 458"/>
                                <a:gd name="T10" fmla="*/ 110 w 592"/>
                                <a:gd name="T11" fmla="*/ 458 h 458"/>
                                <a:gd name="T12" fmla="*/ 138 w 592"/>
                                <a:gd name="T13" fmla="*/ 348 h 458"/>
                                <a:gd name="T14" fmla="*/ 0 w 592"/>
                                <a:gd name="T15" fmla="*/ 192 h 458"/>
                                <a:gd name="T16" fmla="*/ 206 w 592"/>
                                <a:gd name="T17" fmla="*/ 178 h 458"/>
                                <a:gd name="T18" fmla="*/ 311 w 592"/>
                                <a:gd name="T19" fmla="*/ 0 h 45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</a:cxnLst>
                              <a:rect l="0" t="0" r="r" b="b"/>
                              <a:pathLst>
                                <a:path w="592" h="458">
                                  <a:moveTo>
                                    <a:pt x="311" y="0"/>
                                  </a:moveTo>
                                  <a:lnTo>
                                    <a:pt x="389" y="192"/>
                                  </a:lnTo>
                                  <a:lnTo>
                                    <a:pt x="592" y="236"/>
                                  </a:lnTo>
                                  <a:lnTo>
                                    <a:pt x="433" y="369"/>
                                  </a:lnTo>
                                  <a:lnTo>
                                    <a:pt x="442" y="458"/>
                                  </a:lnTo>
                                  <a:lnTo>
                                    <a:pt x="110" y="458"/>
                                  </a:lnTo>
                                  <a:lnTo>
                                    <a:pt x="138" y="348"/>
                                  </a:lnTo>
                                  <a:lnTo>
                                    <a:pt x="0" y="192"/>
                                  </a:lnTo>
                                  <a:lnTo>
                                    <a:pt x="206" y="178"/>
                                  </a:lnTo>
                                  <a:lnTo>
                                    <a:pt x="311" y="0"/>
                                  </a:lnTo>
                                  <a:close/>
                                </a:path>
                              </a:pathLst>
                            </a:custGeom>
                            <a:grpFill/>
                            <a:ln w="0">
                              <a:solidFill>
                                <a:schemeClr val="accent1">
                                  <a:lumMod val="60000"/>
                                  <a:lumOff val="40000"/>
                                </a:schemeClr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28" name="Forma libre 28"/>
                          <wps:cNvSpPr>
                            <a:spLocks/>
                          </wps:cNvSpPr>
                          <wps:spPr bwMode="auto">
                            <a:xfrm>
                              <a:off x="5062538" y="5534025"/>
                              <a:ext cx="679450" cy="655638"/>
                            </a:xfrm>
                            <a:custGeom>
                              <a:avLst/>
                              <a:gdLst>
                                <a:gd name="T0" fmla="*/ 92 w 428"/>
                                <a:gd name="T1" fmla="*/ 0 h 413"/>
                                <a:gd name="T2" fmla="*/ 222 w 428"/>
                                <a:gd name="T3" fmla="*/ 75 h 413"/>
                                <a:gd name="T4" fmla="*/ 337 w 428"/>
                                <a:gd name="T5" fmla="*/ 23 h 413"/>
                                <a:gd name="T6" fmla="*/ 351 w 428"/>
                                <a:gd name="T7" fmla="*/ 42 h 413"/>
                                <a:gd name="T8" fmla="*/ 325 w 428"/>
                                <a:gd name="T9" fmla="*/ 159 h 413"/>
                                <a:gd name="T10" fmla="*/ 428 w 428"/>
                                <a:gd name="T11" fmla="*/ 268 h 413"/>
                                <a:gd name="T12" fmla="*/ 279 w 428"/>
                                <a:gd name="T13" fmla="*/ 282 h 413"/>
                                <a:gd name="T14" fmla="*/ 206 w 428"/>
                                <a:gd name="T15" fmla="*/ 413 h 413"/>
                                <a:gd name="T16" fmla="*/ 147 w 428"/>
                                <a:gd name="T17" fmla="*/ 276 h 413"/>
                                <a:gd name="T18" fmla="*/ 0 w 428"/>
                                <a:gd name="T19" fmla="*/ 248 h 413"/>
                                <a:gd name="T20" fmla="*/ 112 w 428"/>
                                <a:gd name="T21" fmla="*/ 149 h 413"/>
                                <a:gd name="T22" fmla="*/ 92 w 428"/>
                                <a:gd name="T23" fmla="*/ 0 h 41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</a:cxnLst>
                              <a:rect l="0" t="0" r="r" b="b"/>
                              <a:pathLst>
                                <a:path w="428" h="413">
                                  <a:moveTo>
                                    <a:pt x="92" y="0"/>
                                  </a:moveTo>
                                  <a:lnTo>
                                    <a:pt x="222" y="75"/>
                                  </a:lnTo>
                                  <a:lnTo>
                                    <a:pt x="337" y="23"/>
                                  </a:lnTo>
                                  <a:lnTo>
                                    <a:pt x="351" y="42"/>
                                  </a:lnTo>
                                  <a:lnTo>
                                    <a:pt x="325" y="159"/>
                                  </a:lnTo>
                                  <a:lnTo>
                                    <a:pt x="428" y="268"/>
                                  </a:lnTo>
                                  <a:lnTo>
                                    <a:pt x="279" y="282"/>
                                  </a:lnTo>
                                  <a:lnTo>
                                    <a:pt x="206" y="413"/>
                                  </a:lnTo>
                                  <a:lnTo>
                                    <a:pt x="147" y="276"/>
                                  </a:lnTo>
                                  <a:lnTo>
                                    <a:pt x="0" y="248"/>
                                  </a:lnTo>
                                  <a:lnTo>
                                    <a:pt x="112" y="149"/>
                                  </a:lnTo>
                                  <a:lnTo>
                                    <a:pt x="92" y="0"/>
                                  </a:lnTo>
                                  <a:close/>
                                </a:path>
                              </a:pathLst>
                            </a:custGeom>
                            <a:grpFill/>
                            <a:ln w="0">
                              <a:solidFill>
                                <a:schemeClr val="accent1">
                                  <a:lumMod val="60000"/>
                                  <a:lumOff val="40000"/>
                                </a:schemeClr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</wpg:grpSp>
                      <wps:wsp>
                        <wps:cNvPr id="9" name="Forma libre 9"/>
                        <wps:cNvSpPr>
                          <a:spLocks noEditPoints="1"/>
                        </wps:cNvSpPr>
                        <wps:spPr bwMode="auto">
                          <a:xfrm>
                            <a:off x="1981200" y="3175"/>
                            <a:ext cx="4310063" cy="6854825"/>
                          </a:xfrm>
                          <a:custGeom>
                            <a:avLst/>
                            <a:gdLst>
                              <a:gd name="T0" fmla="*/ 2273 w 2715"/>
                              <a:gd name="T1" fmla="*/ 2278 h 4318"/>
                              <a:gd name="T2" fmla="*/ 2474 w 2715"/>
                              <a:gd name="T3" fmla="*/ 2605 h 4318"/>
                              <a:gd name="T4" fmla="*/ 2627 w 2715"/>
                              <a:gd name="T5" fmla="*/ 2975 h 4318"/>
                              <a:gd name="T6" fmla="*/ 2710 w 2715"/>
                              <a:gd name="T7" fmla="*/ 3363 h 4318"/>
                              <a:gd name="T8" fmla="*/ 2697 w 2715"/>
                              <a:gd name="T9" fmla="*/ 3774 h 4318"/>
                              <a:gd name="T10" fmla="*/ 2603 w 2715"/>
                              <a:gd name="T11" fmla="*/ 4185 h 4318"/>
                              <a:gd name="T12" fmla="*/ 2358 w 2715"/>
                              <a:gd name="T13" fmla="*/ 4232 h 4318"/>
                              <a:gd name="T14" fmla="*/ 2406 w 2715"/>
                              <a:gd name="T15" fmla="*/ 4000 h 4318"/>
                              <a:gd name="T16" fmla="*/ 2406 w 2715"/>
                              <a:gd name="T17" fmla="*/ 3808 h 4318"/>
                              <a:gd name="T18" fmla="*/ 2337 w 2715"/>
                              <a:gd name="T19" fmla="*/ 3601 h 4318"/>
                              <a:gd name="T20" fmla="*/ 2217 w 2715"/>
                              <a:gd name="T21" fmla="*/ 3428 h 4318"/>
                              <a:gd name="T22" fmla="*/ 2060 w 2715"/>
                              <a:gd name="T23" fmla="*/ 3280 h 4318"/>
                              <a:gd name="T24" fmla="*/ 1881 w 2715"/>
                              <a:gd name="T25" fmla="*/ 3145 h 4318"/>
                              <a:gd name="T26" fmla="*/ 1979 w 2715"/>
                              <a:gd name="T27" fmla="*/ 2909 h 4318"/>
                              <a:gd name="T28" fmla="*/ 2039 w 2715"/>
                              <a:gd name="T29" fmla="*/ 2690 h 4318"/>
                              <a:gd name="T30" fmla="*/ 2053 w 2715"/>
                              <a:gd name="T31" fmla="*/ 2502 h 4318"/>
                              <a:gd name="T32" fmla="*/ 2019 w 2715"/>
                              <a:gd name="T33" fmla="*/ 2355 h 4318"/>
                              <a:gd name="T34" fmla="*/ 2074 w 2715"/>
                              <a:gd name="T35" fmla="*/ 2253 h 4318"/>
                              <a:gd name="T36" fmla="*/ 2122 w 2715"/>
                              <a:gd name="T37" fmla="*/ 2096 h 4318"/>
                              <a:gd name="T38" fmla="*/ 1567 w 2715"/>
                              <a:gd name="T39" fmla="*/ 154 h 4318"/>
                              <a:gd name="T40" fmla="*/ 1403 w 2715"/>
                              <a:gd name="T41" fmla="*/ 442 h 4318"/>
                              <a:gd name="T42" fmla="*/ 220 w 2715"/>
                              <a:gd name="T43" fmla="*/ 120 h 4318"/>
                              <a:gd name="T44" fmla="*/ 246 w 2715"/>
                              <a:gd name="T45" fmla="*/ 344 h 4318"/>
                              <a:gd name="T46" fmla="*/ 302 w 2715"/>
                              <a:gd name="T47" fmla="*/ 517 h 4318"/>
                              <a:gd name="T48" fmla="*/ 436 w 2715"/>
                              <a:gd name="T49" fmla="*/ 701 h 4318"/>
                              <a:gd name="T50" fmla="*/ 613 w 2715"/>
                              <a:gd name="T51" fmla="*/ 832 h 4318"/>
                              <a:gd name="T52" fmla="*/ 821 w 2715"/>
                              <a:gd name="T53" fmla="*/ 928 h 4318"/>
                              <a:gd name="T54" fmla="*/ 1043 w 2715"/>
                              <a:gd name="T55" fmla="*/ 1005 h 4318"/>
                              <a:gd name="T56" fmla="*/ 1266 w 2715"/>
                              <a:gd name="T57" fmla="*/ 1080 h 4318"/>
                              <a:gd name="T58" fmla="*/ 1478 w 2715"/>
                              <a:gd name="T59" fmla="*/ 1168 h 4318"/>
                              <a:gd name="T60" fmla="*/ 1659 w 2715"/>
                              <a:gd name="T61" fmla="*/ 1285 h 4318"/>
                              <a:gd name="T62" fmla="*/ 1773 w 2715"/>
                              <a:gd name="T63" fmla="*/ 1412 h 4318"/>
                              <a:gd name="T64" fmla="*/ 1651 w 2715"/>
                              <a:gd name="T65" fmla="*/ 1571 h 4318"/>
                              <a:gd name="T66" fmla="*/ 1602 w 2715"/>
                              <a:gd name="T67" fmla="*/ 1734 h 4318"/>
                              <a:gd name="T68" fmla="*/ 1555 w 2715"/>
                              <a:gd name="T69" fmla="*/ 1816 h 4318"/>
                              <a:gd name="T70" fmla="*/ 1460 w 2715"/>
                              <a:gd name="T71" fmla="*/ 1916 h 4318"/>
                              <a:gd name="T72" fmla="*/ 1410 w 2715"/>
                              <a:gd name="T73" fmla="*/ 2056 h 4318"/>
                              <a:gd name="T74" fmla="*/ 1422 w 2715"/>
                              <a:gd name="T75" fmla="*/ 2199 h 4318"/>
                              <a:gd name="T76" fmla="*/ 1205 w 2715"/>
                              <a:gd name="T77" fmla="*/ 2126 h 4318"/>
                              <a:gd name="T78" fmla="*/ 966 w 2715"/>
                              <a:gd name="T79" fmla="*/ 1989 h 4318"/>
                              <a:gd name="T80" fmla="*/ 721 w 2715"/>
                              <a:gd name="T81" fmla="*/ 1800 h 4318"/>
                              <a:gd name="T82" fmla="*/ 489 w 2715"/>
                              <a:gd name="T83" fmla="*/ 1568 h 4318"/>
                              <a:gd name="T84" fmla="*/ 288 w 2715"/>
                              <a:gd name="T85" fmla="*/ 1300 h 4318"/>
                              <a:gd name="T86" fmla="*/ 138 w 2715"/>
                              <a:gd name="T87" fmla="*/ 1010 h 4318"/>
                              <a:gd name="T88" fmla="*/ 36 w 2715"/>
                              <a:gd name="T89" fmla="*/ 652 h 4318"/>
                              <a:gd name="T90" fmla="*/ 0 w 2715"/>
                              <a:gd name="T91" fmla="*/ 260 h 431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</a:cxnLst>
                            <a:rect l="0" t="0" r="r" b="b"/>
                            <a:pathLst>
                              <a:path w="2715" h="4318">
                                <a:moveTo>
                                  <a:pt x="2122" y="2096"/>
                                </a:moveTo>
                                <a:lnTo>
                                  <a:pt x="2198" y="2183"/>
                                </a:lnTo>
                                <a:lnTo>
                                  <a:pt x="2273" y="2278"/>
                                </a:lnTo>
                                <a:lnTo>
                                  <a:pt x="2343" y="2381"/>
                                </a:lnTo>
                                <a:lnTo>
                                  <a:pt x="2411" y="2489"/>
                                </a:lnTo>
                                <a:lnTo>
                                  <a:pt x="2474" y="2605"/>
                                </a:lnTo>
                                <a:lnTo>
                                  <a:pt x="2531" y="2725"/>
                                </a:lnTo>
                                <a:lnTo>
                                  <a:pt x="2584" y="2849"/>
                                </a:lnTo>
                                <a:lnTo>
                                  <a:pt x="2627" y="2975"/>
                                </a:lnTo>
                                <a:lnTo>
                                  <a:pt x="2664" y="3105"/>
                                </a:lnTo>
                                <a:lnTo>
                                  <a:pt x="2692" y="3234"/>
                                </a:lnTo>
                                <a:lnTo>
                                  <a:pt x="2710" y="3363"/>
                                </a:lnTo>
                                <a:lnTo>
                                  <a:pt x="2715" y="3493"/>
                                </a:lnTo>
                                <a:lnTo>
                                  <a:pt x="2711" y="3634"/>
                                </a:lnTo>
                                <a:lnTo>
                                  <a:pt x="2697" y="3774"/>
                                </a:lnTo>
                                <a:lnTo>
                                  <a:pt x="2673" y="3914"/>
                                </a:lnTo>
                                <a:lnTo>
                                  <a:pt x="2641" y="4051"/>
                                </a:lnTo>
                                <a:lnTo>
                                  <a:pt x="2603" y="4185"/>
                                </a:lnTo>
                                <a:lnTo>
                                  <a:pt x="2558" y="4318"/>
                                </a:lnTo>
                                <a:lnTo>
                                  <a:pt x="2334" y="4318"/>
                                </a:lnTo>
                                <a:lnTo>
                                  <a:pt x="2358" y="4232"/>
                                </a:lnTo>
                                <a:lnTo>
                                  <a:pt x="2378" y="4152"/>
                                </a:lnTo>
                                <a:lnTo>
                                  <a:pt x="2393" y="4073"/>
                                </a:lnTo>
                                <a:lnTo>
                                  <a:pt x="2406" y="4000"/>
                                </a:lnTo>
                                <a:lnTo>
                                  <a:pt x="2411" y="3930"/>
                                </a:lnTo>
                                <a:lnTo>
                                  <a:pt x="2411" y="3865"/>
                                </a:lnTo>
                                <a:lnTo>
                                  <a:pt x="2406" y="3808"/>
                                </a:lnTo>
                                <a:lnTo>
                                  <a:pt x="2390" y="3734"/>
                                </a:lnTo>
                                <a:lnTo>
                                  <a:pt x="2367" y="3666"/>
                                </a:lnTo>
                                <a:lnTo>
                                  <a:pt x="2337" y="3601"/>
                                </a:lnTo>
                                <a:lnTo>
                                  <a:pt x="2302" y="3540"/>
                                </a:lnTo>
                                <a:lnTo>
                                  <a:pt x="2262" y="3482"/>
                                </a:lnTo>
                                <a:lnTo>
                                  <a:pt x="2217" y="3428"/>
                                </a:lnTo>
                                <a:lnTo>
                                  <a:pt x="2168" y="3377"/>
                                </a:lnTo>
                                <a:lnTo>
                                  <a:pt x="2116" y="3327"/>
                                </a:lnTo>
                                <a:lnTo>
                                  <a:pt x="2060" y="3280"/>
                                </a:lnTo>
                                <a:lnTo>
                                  <a:pt x="2002" y="3234"/>
                                </a:lnTo>
                                <a:lnTo>
                                  <a:pt x="1943" y="3189"/>
                                </a:lnTo>
                                <a:lnTo>
                                  <a:pt x="1881" y="3145"/>
                                </a:lnTo>
                                <a:lnTo>
                                  <a:pt x="1918" y="3064"/>
                                </a:lnTo>
                                <a:lnTo>
                                  <a:pt x="1951" y="2986"/>
                                </a:lnTo>
                                <a:lnTo>
                                  <a:pt x="1979" y="2909"/>
                                </a:lnTo>
                                <a:lnTo>
                                  <a:pt x="2004" y="2834"/>
                                </a:lnTo>
                                <a:lnTo>
                                  <a:pt x="2023" y="2760"/>
                                </a:lnTo>
                                <a:lnTo>
                                  <a:pt x="2039" y="2690"/>
                                </a:lnTo>
                                <a:lnTo>
                                  <a:pt x="2047" y="2622"/>
                                </a:lnTo>
                                <a:lnTo>
                                  <a:pt x="2053" y="2559"/>
                                </a:lnTo>
                                <a:lnTo>
                                  <a:pt x="2053" y="2502"/>
                                </a:lnTo>
                                <a:lnTo>
                                  <a:pt x="2047" y="2447"/>
                                </a:lnTo>
                                <a:lnTo>
                                  <a:pt x="2037" y="2398"/>
                                </a:lnTo>
                                <a:lnTo>
                                  <a:pt x="2019" y="2355"/>
                                </a:lnTo>
                                <a:lnTo>
                                  <a:pt x="2009" y="2330"/>
                                </a:lnTo>
                                <a:lnTo>
                                  <a:pt x="2044" y="2293"/>
                                </a:lnTo>
                                <a:lnTo>
                                  <a:pt x="2074" y="2253"/>
                                </a:lnTo>
                                <a:lnTo>
                                  <a:pt x="2096" y="2210"/>
                                </a:lnTo>
                                <a:lnTo>
                                  <a:pt x="2116" y="2152"/>
                                </a:lnTo>
                                <a:lnTo>
                                  <a:pt x="2122" y="2096"/>
                                </a:lnTo>
                                <a:close/>
                                <a:moveTo>
                                  <a:pt x="7" y="0"/>
                                </a:moveTo>
                                <a:lnTo>
                                  <a:pt x="1226" y="0"/>
                                </a:lnTo>
                                <a:lnTo>
                                  <a:pt x="1567" y="154"/>
                                </a:lnTo>
                                <a:lnTo>
                                  <a:pt x="1506" y="246"/>
                                </a:lnTo>
                                <a:lnTo>
                                  <a:pt x="1452" y="342"/>
                                </a:lnTo>
                                <a:lnTo>
                                  <a:pt x="1403" y="442"/>
                                </a:lnTo>
                                <a:lnTo>
                                  <a:pt x="1357" y="545"/>
                                </a:lnTo>
                                <a:lnTo>
                                  <a:pt x="216" y="36"/>
                                </a:lnTo>
                                <a:lnTo>
                                  <a:pt x="220" y="120"/>
                                </a:lnTo>
                                <a:lnTo>
                                  <a:pt x="227" y="199"/>
                                </a:lnTo>
                                <a:lnTo>
                                  <a:pt x="235" y="274"/>
                                </a:lnTo>
                                <a:lnTo>
                                  <a:pt x="246" y="344"/>
                                </a:lnTo>
                                <a:lnTo>
                                  <a:pt x="262" y="407"/>
                                </a:lnTo>
                                <a:lnTo>
                                  <a:pt x="279" y="467"/>
                                </a:lnTo>
                                <a:lnTo>
                                  <a:pt x="302" y="517"/>
                                </a:lnTo>
                                <a:lnTo>
                                  <a:pt x="340" y="585"/>
                                </a:lnTo>
                                <a:lnTo>
                                  <a:pt x="386" y="645"/>
                                </a:lnTo>
                                <a:lnTo>
                                  <a:pt x="436" y="701"/>
                                </a:lnTo>
                                <a:lnTo>
                                  <a:pt x="491" y="750"/>
                                </a:lnTo>
                                <a:lnTo>
                                  <a:pt x="550" y="793"/>
                                </a:lnTo>
                                <a:lnTo>
                                  <a:pt x="613" y="832"/>
                                </a:lnTo>
                                <a:lnTo>
                                  <a:pt x="679" y="867"/>
                                </a:lnTo>
                                <a:lnTo>
                                  <a:pt x="749" y="898"/>
                                </a:lnTo>
                                <a:lnTo>
                                  <a:pt x="821" y="928"/>
                                </a:lnTo>
                                <a:lnTo>
                                  <a:pt x="894" y="956"/>
                                </a:lnTo>
                                <a:lnTo>
                                  <a:pt x="968" y="981"/>
                                </a:lnTo>
                                <a:lnTo>
                                  <a:pt x="1043" y="1005"/>
                                </a:lnTo>
                                <a:lnTo>
                                  <a:pt x="1118" y="1029"/>
                                </a:lnTo>
                                <a:lnTo>
                                  <a:pt x="1193" y="1054"/>
                                </a:lnTo>
                                <a:lnTo>
                                  <a:pt x="1266" y="1080"/>
                                </a:lnTo>
                                <a:lnTo>
                                  <a:pt x="1340" y="1106"/>
                                </a:lnTo>
                                <a:lnTo>
                                  <a:pt x="1410" y="1136"/>
                                </a:lnTo>
                                <a:lnTo>
                                  <a:pt x="1478" y="1168"/>
                                </a:lnTo>
                                <a:lnTo>
                                  <a:pt x="1542" y="1203"/>
                                </a:lnTo>
                                <a:lnTo>
                                  <a:pt x="1604" y="1241"/>
                                </a:lnTo>
                                <a:lnTo>
                                  <a:pt x="1659" y="1285"/>
                                </a:lnTo>
                                <a:lnTo>
                                  <a:pt x="1712" y="1332"/>
                                </a:lnTo>
                                <a:lnTo>
                                  <a:pt x="1743" y="1369"/>
                                </a:lnTo>
                                <a:lnTo>
                                  <a:pt x="1773" y="1412"/>
                                </a:lnTo>
                                <a:lnTo>
                                  <a:pt x="1724" y="1467"/>
                                </a:lnTo>
                                <a:lnTo>
                                  <a:pt x="1682" y="1519"/>
                                </a:lnTo>
                                <a:lnTo>
                                  <a:pt x="1651" y="1571"/>
                                </a:lnTo>
                                <a:lnTo>
                                  <a:pt x="1626" y="1622"/>
                                </a:lnTo>
                                <a:lnTo>
                                  <a:pt x="1612" y="1671"/>
                                </a:lnTo>
                                <a:lnTo>
                                  <a:pt x="1602" y="1734"/>
                                </a:lnTo>
                                <a:lnTo>
                                  <a:pt x="1593" y="1792"/>
                                </a:lnTo>
                                <a:lnTo>
                                  <a:pt x="1595" y="1792"/>
                                </a:lnTo>
                                <a:lnTo>
                                  <a:pt x="1555" y="1816"/>
                                </a:lnTo>
                                <a:lnTo>
                                  <a:pt x="1520" y="1844"/>
                                </a:lnTo>
                                <a:lnTo>
                                  <a:pt x="1488" y="1877"/>
                                </a:lnTo>
                                <a:lnTo>
                                  <a:pt x="1460" y="1916"/>
                                </a:lnTo>
                                <a:lnTo>
                                  <a:pt x="1438" y="1958"/>
                                </a:lnTo>
                                <a:lnTo>
                                  <a:pt x="1420" y="2007"/>
                                </a:lnTo>
                                <a:lnTo>
                                  <a:pt x="1410" y="2056"/>
                                </a:lnTo>
                                <a:lnTo>
                                  <a:pt x="1408" y="2105"/>
                                </a:lnTo>
                                <a:lnTo>
                                  <a:pt x="1411" y="2152"/>
                                </a:lnTo>
                                <a:lnTo>
                                  <a:pt x="1422" y="2199"/>
                                </a:lnTo>
                                <a:lnTo>
                                  <a:pt x="1354" y="2183"/>
                                </a:lnTo>
                                <a:lnTo>
                                  <a:pt x="1280" y="2157"/>
                                </a:lnTo>
                                <a:lnTo>
                                  <a:pt x="1205" y="2126"/>
                                </a:lnTo>
                                <a:lnTo>
                                  <a:pt x="1127" y="2087"/>
                                </a:lnTo>
                                <a:lnTo>
                                  <a:pt x="1046" y="2042"/>
                                </a:lnTo>
                                <a:lnTo>
                                  <a:pt x="966" y="1989"/>
                                </a:lnTo>
                                <a:lnTo>
                                  <a:pt x="884" y="1932"/>
                                </a:lnTo>
                                <a:lnTo>
                                  <a:pt x="802" y="1869"/>
                                </a:lnTo>
                                <a:lnTo>
                                  <a:pt x="721" y="1800"/>
                                </a:lnTo>
                                <a:lnTo>
                                  <a:pt x="641" y="1727"/>
                                </a:lnTo>
                                <a:lnTo>
                                  <a:pt x="564" y="1648"/>
                                </a:lnTo>
                                <a:lnTo>
                                  <a:pt x="489" y="1568"/>
                                </a:lnTo>
                                <a:lnTo>
                                  <a:pt x="419" y="1482"/>
                                </a:lnTo>
                                <a:lnTo>
                                  <a:pt x="351" y="1393"/>
                                </a:lnTo>
                                <a:lnTo>
                                  <a:pt x="288" y="1300"/>
                                </a:lnTo>
                                <a:lnTo>
                                  <a:pt x="232" y="1206"/>
                                </a:lnTo>
                                <a:lnTo>
                                  <a:pt x="181" y="1108"/>
                                </a:lnTo>
                                <a:lnTo>
                                  <a:pt x="138" y="1010"/>
                                </a:lnTo>
                                <a:lnTo>
                                  <a:pt x="101" y="909"/>
                                </a:lnTo>
                                <a:lnTo>
                                  <a:pt x="64" y="781"/>
                                </a:lnTo>
                                <a:lnTo>
                                  <a:pt x="36" y="652"/>
                                </a:lnTo>
                                <a:lnTo>
                                  <a:pt x="17" y="522"/>
                                </a:lnTo>
                                <a:lnTo>
                                  <a:pt x="5" y="391"/>
                                </a:lnTo>
                                <a:lnTo>
                                  <a:pt x="0" y="260"/>
                                </a:lnTo>
                                <a:lnTo>
                                  <a:pt x="1" y="129"/>
                                </a:lnTo>
                                <a:lnTo>
                                  <a:pt x="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1">
                              <a:lumMod val="75000"/>
                            </a:schemeClr>
                          </a:solidFill>
                          <a:ln w="0">
                            <a:solidFill>
                              <a:schemeClr val="accent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" name="Forma libre 10"/>
                        <wps:cNvSpPr>
                          <a:spLocks/>
                        </wps:cNvSpPr>
                        <wps:spPr bwMode="auto">
                          <a:xfrm>
                            <a:off x="2598738" y="4995863"/>
                            <a:ext cx="3209925" cy="1862138"/>
                          </a:xfrm>
                          <a:custGeom>
                            <a:avLst/>
                            <a:gdLst>
                              <a:gd name="T0" fmla="*/ 1492 w 2022"/>
                              <a:gd name="T1" fmla="*/ 0 h 1173"/>
                              <a:gd name="T2" fmla="*/ 1567 w 2022"/>
                              <a:gd name="T3" fmla="*/ 54 h 1173"/>
                              <a:gd name="T4" fmla="*/ 1639 w 2022"/>
                              <a:gd name="T5" fmla="*/ 110 h 1173"/>
                              <a:gd name="T6" fmla="*/ 1709 w 2022"/>
                              <a:gd name="T7" fmla="*/ 168 h 1173"/>
                              <a:gd name="T8" fmla="*/ 1775 w 2022"/>
                              <a:gd name="T9" fmla="*/ 229 h 1173"/>
                              <a:gd name="T10" fmla="*/ 1837 w 2022"/>
                              <a:gd name="T11" fmla="*/ 294 h 1173"/>
                              <a:gd name="T12" fmla="*/ 1889 w 2022"/>
                              <a:gd name="T13" fmla="*/ 362 h 1173"/>
                              <a:gd name="T14" fmla="*/ 1774 w 2022"/>
                              <a:gd name="T15" fmla="*/ 414 h 1173"/>
                              <a:gd name="T16" fmla="*/ 1644 w 2022"/>
                              <a:gd name="T17" fmla="*/ 339 h 1173"/>
                              <a:gd name="T18" fmla="*/ 1664 w 2022"/>
                              <a:gd name="T19" fmla="*/ 488 h 1173"/>
                              <a:gd name="T20" fmla="*/ 1552 w 2022"/>
                              <a:gd name="T21" fmla="*/ 587 h 1173"/>
                              <a:gd name="T22" fmla="*/ 1699 w 2022"/>
                              <a:gd name="T23" fmla="*/ 615 h 1173"/>
                              <a:gd name="T24" fmla="*/ 1758 w 2022"/>
                              <a:gd name="T25" fmla="*/ 752 h 1173"/>
                              <a:gd name="T26" fmla="*/ 1831 w 2022"/>
                              <a:gd name="T27" fmla="*/ 621 h 1173"/>
                              <a:gd name="T28" fmla="*/ 1980 w 2022"/>
                              <a:gd name="T29" fmla="*/ 607 h 1173"/>
                              <a:gd name="T30" fmla="*/ 1877 w 2022"/>
                              <a:gd name="T31" fmla="*/ 498 h 1173"/>
                              <a:gd name="T32" fmla="*/ 1903 w 2022"/>
                              <a:gd name="T33" fmla="*/ 381 h 1173"/>
                              <a:gd name="T34" fmla="*/ 1934 w 2022"/>
                              <a:gd name="T35" fmla="*/ 432 h 1173"/>
                              <a:gd name="T36" fmla="*/ 1962 w 2022"/>
                              <a:gd name="T37" fmla="*/ 484 h 1173"/>
                              <a:gd name="T38" fmla="*/ 1985 w 2022"/>
                              <a:gd name="T39" fmla="*/ 540 h 1173"/>
                              <a:gd name="T40" fmla="*/ 2003 w 2022"/>
                              <a:gd name="T41" fmla="*/ 600 h 1173"/>
                              <a:gd name="T42" fmla="*/ 2017 w 2022"/>
                              <a:gd name="T43" fmla="*/ 663 h 1173"/>
                              <a:gd name="T44" fmla="*/ 2022 w 2022"/>
                              <a:gd name="T45" fmla="*/ 720 h 1173"/>
                              <a:gd name="T46" fmla="*/ 2022 w 2022"/>
                              <a:gd name="T47" fmla="*/ 785 h 1173"/>
                              <a:gd name="T48" fmla="*/ 2017 w 2022"/>
                              <a:gd name="T49" fmla="*/ 855 h 1173"/>
                              <a:gd name="T50" fmla="*/ 2004 w 2022"/>
                              <a:gd name="T51" fmla="*/ 928 h 1173"/>
                              <a:gd name="T52" fmla="*/ 1989 w 2022"/>
                              <a:gd name="T53" fmla="*/ 1007 h 1173"/>
                              <a:gd name="T54" fmla="*/ 1969 w 2022"/>
                              <a:gd name="T55" fmla="*/ 1087 h 1173"/>
                              <a:gd name="T56" fmla="*/ 1945 w 2022"/>
                              <a:gd name="T57" fmla="*/ 1173 h 1173"/>
                              <a:gd name="T58" fmla="*/ 1332 w 2022"/>
                              <a:gd name="T59" fmla="*/ 1173 h 1173"/>
                              <a:gd name="T60" fmla="*/ 1323 w 2022"/>
                              <a:gd name="T61" fmla="*/ 1084 h 1173"/>
                              <a:gd name="T62" fmla="*/ 1482 w 2022"/>
                              <a:gd name="T63" fmla="*/ 951 h 1173"/>
                              <a:gd name="T64" fmla="*/ 1279 w 2022"/>
                              <a:gd name="T65" fmla="*/ 907 h 1173"/>
                              <a:gd name="T66" fmla="*/ 1201 w 2022"/>
                              <a:gd name="T67" fmla="*/ 715 h 1173"/>
                              <a:gd name="T68" fmla="*/ 1096 w 2022"/>
                              <a:gd name="T69" fmla="*/ 893 h 1173"/>
                              <a:gd name="T70" fmla="*/ 890 w 2022"/>
                              <a:gd name="T71" fmla="*/ 907 h 1173"/>
                              <a:gd name="T72" fmla="*/ 1028 w 2022"/>
                              <a:gd name="T73" fmla="*/ 1063 h 1173"/>
                              <a:gd name="T74" fmla="*/ 1000 w 2022"/>
                              <a:gd name="T75" fmla="*/ 1173 h 1173"/>
                              <a:gd name="T76" fmla="*/ 0 w 2022"/>
                              <a:gd name="T77" fmla="*/ 1173 h 1173"/>
                              <a:gd name="T78" fmla="*/ 116 w 2022"/>
                              <a:gd name="T79" fmla="*/ 1147 h 1173"/>
                              <a:gd name="T80" fmla="*/ 229 w 2022"/>
                              <a:gd name="T81" fmla="*/ 1115 h 1173"/>
                              <a:gd name="T82" fmla="*/ 343 w 2022"/>
                              <a:gd name="T83" fmla="*/ 1079 h 1173"/>
                              <a:gd name="T84" fmla="*/ 453 w 2022"/>
                              <a:gd name="T85" fmla="*/ 1037 h 1173"/>
                              <a:gd name="T86" fmla="*/ 561 w 2022"/>
                              <a:gd name="T87" fmla="*/ 988 h 1173"/>
                              <a:gd name="T88" fmla="*/ 666 w 2022"/>
                              <a:gd name="T89" fmla="*/ 933 h 1173"/>
                              <a:gd name="T90" fmla="*/ 762 w 2022"/>
                              <a:gd name="T91" fmla="*/ 874 h 1173"/>
                              <a:gd name="T92" fmla="*/ 855 w 2022"/>
                              <a:gd name="T93" fmla="*/ 806 h 1173"/>
                              <a:gd name="T94" fmla="*/ 944 w 2022"/>
                              <a:gd name="T95" fmla="*/ 732 h 1173"/>
                              <a:gd name="T96" fmla="*/ 1028 w 2022"/>
                              <a:gd name="T97" fmla="*/ 654 h 1173"/>
                              <a:gd name="T98" fmla="*/ 1110 w 2022"/>
                              <a:gd name="T99" fmla="*/ 568 h 1173"/>
                              <a:gd name="T100" fmla="*/ 1185 w 2022"/>
                              <a:gd name="T101" fmla="*/ 479 h 1173"/>
                              <a:gd name="T102" fmla="*/ 1256 w 2022"/>
                              <a:gd name="T103" fmla="*/ 386 h 1173"/>
                              <a:gd name="T104" fmla="*/ 1325 w 2022"/>
                              <a:gd name="T105" fmla="*/ 292 h 1173"/>
                              <a:gd name="T106" fmla="*/ 1386 w 2022"/>
                              <a:gd name="T107" fmla="*/ 196 h 1173"/>
                              <a:gd name="T108" fmla="*/ 1442 w 2022"/>
                              <a:gd name="T109" fmla="*/ 98 h 1173"/>
                              <a:gd name="T110" fmla="*/ 1492 w 2022"/>
                              <a:gd name="T111" fmla="*/ 0 h 11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</a:cxnLst>
                            <a:rect l="0" t="0" r="r" b="b"/>
                            <a:pathLst>
                              <a:path w="2022" h="1173">
                                <a:moveTo>
                                  <a:pt x="1492" y="0"/>
                                </a:moveTo>
                                <a:lnTo>
                                  <a:pt x="1567" y="54"/>
                                </a:lnTo>
                                <a:lnTo>
                                  <a:pt x="1639" y="110"/>
                                </a:lnTo>
                                <a:lnTo>
                                  <a:pt x="1709" y="168"/>
                                </a:lnTo>
                                <a:lnTo>
                                  <a:pt x="1775" y="229"/>
                                </a:lnTo>
                                <a:lnTo>
                                  <a:pt x="1837" y="294"/>
                                </a:lnTo>
                                <a:lnTo>
                                  <a:pt x="1889" y="362"/>
                                </a:lnTo>
                                <a:lnTo>
                                  <a:pt x="1774" y="414"/>
                                </a:lnTo>
                                <a:lnTo>
                                  <a:pt x="1644" y="339"/>
                                </a:lnTo>
                                <a:lnTo>
                                  <a:pt x="1664" y="488"/>
                                </a:lnTo>
                                <a:lnTo>
                                  <a:pt x="1552" y="587"/>
                                </a:lnTo>
                                <a:lnTo>
                                  <a:pt x="1699" y="615"/>
                                </a:lnTo>
                                <a:lnTo>
                                  <a:pt x="1758" y="752"/>
                                </a:lnTo>
                                <a:lnTo>
                                  <a:pt x="1831" y="621"/>
                                </a:lnTo>
                                <a:lnTo>
                                  <a:pt x="1980" y="607"/>
                                </a:lnTo>
                                <a:lnTo>
                                  <a:pt x="1877" y="498"/>
                                </a:lnTo>
                                <a:lnTo>
                                  <a:pt x="1903" y="381"/>
                                </a:lnTo>
                                <a:lnTo>
                                  <a:pt x="1934" y="432"/>
                                </a:lnTo>
                                <a:lnTo>
                                  <a:pt x="1962" y="484"/>
                                </a:lnTo>
                                <a:lnTo>
                                  <a:pt x="1985" y="540"/>
                                </a:lnTo>
                                <a:lnTo>
                                  <a:pt x="2003" y="600"/>
                                </a:lnTo>
                                <a:lnTo>
                                  <a:pt x="2017" y="663"/>
                                </a:lnTo>
                                <a:lnTo>
                                  <a:pt x="2022" y="720"/>
                                </a:lnTo>
                                <a:lnTo>
                                  <a:pt x="2022" y="785"/>
                                </a:lnTo>
                                <a:lnTo>
                                  <a:pt x="2017" y="855"/>
                                </a:lnTo>
                                <a:lnTo>
                                  <a:pt x="2004" y="928"/>
                                </a:lnTo>
                                <a:lnTo>
                                  <a:pt x="1989" y="1007"/>
                                </a:lnTo>
                                <a:lnTo>
                                  <a:pt x="1969" y="1087"/>
                                </a:lnTo>
                                <a:lnTo>
                                  <a:pt x="1945" y="1173"/>
                                </a:lnTo>
                                <a:lnTo>
                                  <a:pt x="1332" y="1173"/>
                                </a:lnTo>
                                <a:lnTo>
                                  <a:pt x="1323" y="1084"/>
                                </a:lnTo>
                                <a:lnTo>
                                  <a:pt x="1482" y="951"/>
                                </a:lnTo>
                                <a:lnTo>
                                  <a:pt x="1279" y="907"/>
                                </a:lnTo>
                                <a:lnTo>
                                  <a:pt x="1201" y="715"/>
                                </a:lnTo>
                                <a:lnTo>
                                  <a:pt x="1096" y="893"/>
                                </a:lnTo>
                                <a:lnTo>
                                  <a:pt x="890" y="907"/>
                                </a:lnTo>
                                <a:lnTo>
                                  <a:pt x="1028" y="1063"/>
                                </a:lnTo>
                                <a:lnTo>
                                  <a:pt x="1000" y="1173"/>
                                </a:lnTo>
                                <a:lnTo>
                                  <a:pt x="0" y="1173"/>
                                </a:lnTo>
                                <a:lnTo>
                                  <a:pt x="116" y="1147"/>
                                </a:lnTo>
                                <a:lnTo>
                                  <a:pt x="229" y="1115"/>
                                </a:lnTo>
                                <a:lnTo>
                                  <a:pt x="343" y="1079"/>
                                </a:lnTo>
                                <a:lnTo>
                                  <a:pt x="453" y="1037"/>
                                </a:lnTo>
                                <a:lnTo>
                                  <a:pt x="561" y="988"/>
                                </a:lnTo>
                                <a:lnTo>
                                  <a:pt x="666" y="933"/>
                                </a:lnTo>
                                <a:lnTo>
                                  <a:pt x="762" y="874"/>
                                </a:lnTo>
                                <a:lnTo>
                                  <a:pt x="855" y="806"/>
                                </a:lnTo>
                                <a:lnTo>
                                  <a:pt x="944" y="732"/>
                                </a:lnTo>
                                <a:lnTo>
                                  <a:pt x="1028" y="654"/>
                                </a:lnTo>
                                <a:lnTo>
                                  <a:pt x="1110" y="568"/>
                                </a:lnTo>
                                <a:lnTo>
                                  <a:pt x="1185" y="479"/>
                                </a:lnTo>
                                <a:lnTo>
                                  <a:pt x="1256" y="386"/>
                                </a:lnTo>
                                <a:lnTo>
                                  <a:pt x="1325" y="292"/>
                                </a:lnTo>
                                <a:lnTo>
                                  <a:pt x="1386" y="196"/>
                                </a:lnTo>
                                <a:lnTo>
                                  <a:pt x="1442" y="98"/>
                                </a:lnTo>
                                <a:lnTo>
                                  <a:pt x="14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1"/>
                          </a:solidFill>
                          <a:ln w="0">
                            <a:solidFill>
                              <a:schemeClr val="accent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" name="Forma libre 11"/>
                        <wps:cNvSpPr>
                          <a:spLocks/>
                        </wps:cNvSpPr>
                        <wps:spPr bwMode="auto">
                          <a:xfrm>
                            <a:off x="2324100" y="60325"/>
                            <a:ext cx="1811338" cy="1627188"/>
                          </a:xfrm>
                          <a:custGeom>
                            <a:avLst/>
                            <a:gdLst>
                              <a:gd name="T0" fmla="*/ 1141 w 1141"/>
                              <a:gd name="T1" fmla="*/ 509 h 1025"/>
                              <a:gd name="T2" fmla="*/ 1092 w 1141"/>
                              <a:gd name="T3" fmla="*/ 637 h 1025"/>
                              <a:gd name="T4" fmla="*/ 1019 w 1141"/>
                              <a:gd name="T5" fmla="*/ 896 h 1025"/>
                              <a:gd name="T6" fmla="*/ 993 w 1141"/>
                              <a:gd name="T7" fmla="*/ 1025 h 1025"/>
                              <a:gd name="T8" fmla="*/ 781 w 1141"/>
                              <a:gd name="T9" fmla="*/ 955 h 1025"/>
                              <a:gd name="T10" fmla="*/ 753 w 1141"/>
                              <a:gd name="T11" fmla="*/ 946 h 1025"/>
                              <a:gd name="T12" fmla="*/ 715 w 1141"/>
                              <a:gd name="T13" fmla="*/ 932 h 1025"/>
                              <a:gd name="T14" fmla="*/ 685 w 1141"/>
                              <a:gd name="T15" fmla="*/ 922 h 1025"/>
                              <a:gd name="T16" fmla="*/ 655 w 1141"/>
                              <a:gd name="T17" fmla="*/ 911 h 1025"/>
                              <a:gd name="T18" fmla="*/ 626 w 1141"/>
                              <a:gd name="T19" fmla="*/ 901 h 1025"/>
                              <a:gd name="T20" fmla="*/ 589 w 1141"/>
                              <a:gd name="T21" fmla="*/ 887 h 1025"/>
                              <a:gd name="T22" fmla="*/ 559 w 1141"/>
                              <a:gd name="T23" fmla="*/ 875 h 1025"/>
                              <a:gd name="T24" fmla="*/ 530 w 1141"/>
                              <a:gd name="T25" fmla="*/ 862 h 1025"/>
                              <a:gd name="T26" fmla="*/ 498 w 1141"/>
                              <a:gd name="T27" fmla="*/ 847 h 1025"/>
                              <a:gd name="T28" fmla="*/ 465 w 1141"/>
                              <a:gd name="T29" fmla="*/ 833 h 1025"/>
                              <a:gd name="T30" fmla="*/ 437 w 1141"/>
                              <a:gd name="T31" fmla="*/ 817 h 1025"/>
                              <a:gd name="T32" fmla="*/ 411 w 1141"/>
                              <a:gd name="T33" fmla="*/ 803 h 1025"/>
                              <a:gd name="T34" fmla="*/ 378 w 1141"/>
                              <a:gd name="T35" fmla="*/ 784 h 1025"/>
                              <a:gd name="T36" fmla="*/ 351 w 1141"/>
                              <a:gd name="T37" fmla="*/ 768 h 1025"/>
                              <a:gd name="T38" fmla="*/ 325 w 1141"/>
                              <a:gd name="T39" fmla="*/ 750 h 1025"/>
                              <a:gd name="T40" fmla="*/ 297 w 1141"/>
                              <a:gd name="T41" fmla="*/ 731 h 1025"/>
                              <a:gd name="T42" fmla="*/ 271 w 1141"/>
                              <a:gd name="T43" fmla="*/ 709 h 1025"/>
                              <a:gd name="T44" fmla="*/ 247 w 1141"/>
                              <a:gd name="T45" fmla="*/ 689 h 1025"/>
                              <a:gd name="T46" fmla="*/ 226 w 1141"/>
                              <a:gd name="T47" fmla="*/ 670 h 1025"/>
                              <a:gd name="T48" fmla="*/ 199 w 1141"/>
                              <a:gd name="T49" fmla="*/ 642 h 1025"/>
                              <a:gd name="T50" fmla="*/ 177 w 1141"/>
                              <a:gd name="T51" fmla="*/ 619 h 1025"/>
                              <a:gd name="T52" fmla="*/ 157 w 1141"/>
                              <a:gd name="T53" fmla="*/ 595 h 1025"/>
                              <a:gd name="T54" fmla="*/ 137 w 1141"/>
                              <a:gd name="T55" fmla="*/ 565 h 1025"/>
                              <a:gd name="T56" fmla="*/ 117 w 1141"/>
                              <a:gd name="T57" fmla="*/ 537 h 1025"/>
                              <a:gd name="T58" fmla="*/ 102 w 1141"/>
                              <a:gd name="T59" fmla="*/ 509 h 1025"/>
                              <a:gd name="T60" fmla="*/ 75 w 1141"/>
                              <a:gd name="T61" fmla="*/ 459 h 1025"/>
                              <a:gd name="T62" fmla="*/ 67 w 1141"/>
                              <a:gd name="T63" fmla="*/ 436 h 1025"/>
                              <a:gd name="T64" fmla="*/ 58 w 1141"/>
                              <a:gd name="T65" fmla="*/ 410 h 1025"/>
                              <a:gd name="T66" fmla="*/ 49 w 1141"/>
                              <a:gd name="T67" fmla="*/ 383 h 1025"/>
                              <a:gd name="T68" fmla="*/ 42 w 1141"/>
                              <a:gd name="T69" fmla="*/ 355 h 1025"/>
                              <a:gd name="T70" fmla="*/ 35 w 1141"/>
                              <a:gd name="T71" fmla="*/ 327 h 1025"/>
                              <a:gd name="T72" fmla="*/ 28 w 1141"/>
                              <a:gd name="T73" fmla="*/ 296 h 1025"/>
                              <a:gd name="T74" fmla="*/ 23 w 1141"/>
                              <a:gd name="T75" fmla="*/ 266 h 1025"/>
                              <a:gd name="T76" fmla="*/ 18 w 1141"/>
                              <a:gd name="T77" fmla="*/ 233 h 1025"/>
                              <a:gd name="T78" fmla="*/ 14 w 1141"/>
                              <a:gd name="T79" fmla="*/ 200 h 1025"/>
                              <a:gd name="T80" fmla="*/ 11 w 1141"/>
                              <a:gd name="T81" fmla="*/ 167 h 1025"/>
                              <a:gd name="T82" fmla="*/ 7 w 1141"/>
                              <a:gd name="T83" fmla="*/ 132 h 1025"/>
                              <a:gd name="T84" fmla="*/ 5 w 1141"/>
                              <a:gd name="T85" fmla="*/ 97 h 1025"/>
                              <a:gd name="T86" fmla="*/ 2 w 1141"/>
                              <a:gd name="T87" fmla="*/ 62 h 1025"/>
                              <a:gd name="T88" fmla="*/ 2 w 1141"/>
                              <a:gd name="T89" fmla="*/ 27 h 10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</a:cxnLst>
                            <a:rect l="0" t="0" r="r" b="b"/>
                            <a:pathLst>
                              <a:path w="1141" h="1025">
                                <a:moveTo>
                                  <a:pt x="0" y="0"/>
                                </a:moveTo>
                                <a:lnTo>
                                  <a:pt x="1141" y="509"/>
                                </a:lnTo>
                                <a:lnTo>
                                  <a:pt x="1141" y="509"/>
                                </a:lnTo>
                                <a:lnTo>
                                  <a:pt x="1092" y="637"/>
                                </a:lnTo>
                                <a:lnTo>
                                  <a:pt x="1052" y="766"/>
                                </a:lnTo>
                                <a:lnTo>
                                  <a:pt x="1019" y="896"/>
                                </a:lnTo>
                                <a:lnTo>
                                  <a:pt x="994" y="1025"/>
                                </a:lnTo>
                                <a:lnTo>
                                  <a:pt x="993" y="1025"/>
                                </a:lnTo>
                                <a:lnTo>
                                  <a:pt x="888" y="990"/>
                                </a:lnTo>
                                <a:lnTo>
                                  <a:pt x="781" y="955"/>
                                </a:lnTo>
                                <a:lnTo>
                                  <a:pt x="774" y="953"/>
                                </a:lnTo>
                                <a:lnTo>
                                  <a:pt x="753" y="946"/>
                                </a:lnTo>
                                <a:lnTo>
                                  <a:pt x="745" y="943"/>
                                </a:lnTo>
                                <a:lnTo>
                                  <a:pt x="715" y="932"/>
                                </a:lnTo>
                                <a:lnTo>
                                  <a:pt x="699" y="927"/>
                                </a:lnTo>
                                <a:lnTo>
                                  <a:pt x="685" y="922"/>
                                </a:lnTo>
                                <a:lnTo>
                                  <a:pt x="669" y="917"/>
                                </a:lnTo>
                                <a:lnTo>
                                  <a:pt x="655" y="911"/>
                                </a:lnTo>
                                <a:lnTo>
                                  <a:pt x="638" y="906"/>
                                </a:lnTo>
                                <a:lnTo>
                                  <a:pt x="626" y="901"/>
                                </a:lnTo>
                                <a:lnTo>
                                  <a:pt x="600" y="890"/>
                                </a:lnTo>
                                <a:lnTo>
                                  <a:pt x="589" y="887"/>
                                </a:lnTo>
                                <a:lnTo>
                                  <a:pt x="570" y="878"/>
                                </a:lnTo>
                                <a:lnTo>
                                  <a:pt x="559" y="875"/>
                                </a:lnTo>
                                <a:lnTo>
                                  <a:pt x="540" y="866"/>
                                </a:lnTo>
                                <a:lnTo>
                                  <a:pt x="530" y="862"/>
                                </a:lnTo>
                                <a:lnTo>
                                  <a:pt x="505" y="850"/>
                                </a:lnTo>
                                <a:lnTo>
                                  <a:pt x="498" y="847"/>
                                </a:lnTo>
                                <a:lnTo>
                                  <a:pt x="475" y="836"/>
                                </a:lnTo>
                                <a:lnTo>
                                  <a:pt x="465" y="833"/>
                                </a:lnTo>
                                <a:lnTo>
                                  <a:pt x="448" y="822"/>
                                </a:lnTo>
                                <a:lnTo>
                                  <a:pt x="437" y="817"/>
                                </a:lnTo>
                                <a:lnTo>
                                  <a:pt x="418" y="806"/>
                                </a:lnTo>
                                <a:lnTo>
                                  <a:pt x="411" y="803"/>
                                </a:lnTo>
                                <a:lnTo>
                                  <a:pt x="385" y="789"/>
                                </a:lnTo>
                                <a:lnTo>
                                  <a:pt x="378" y="784"/>
                                </a:lnTo>
                                <a:lnTo>
                                  <a:pt x="360" y="773"/>
                                </a:lnTo>
                                <a:lnTo>
                                  <a:pt x="351" y="768"/>
                                </a:lnTo>
                                <a:lnTo>
                                  <a:pt x="334" y="756"/>
                                </a:lnTo>
                                <a:lnTo>
                                  <a:pt x="325" y="750"/>
                                </a:lnTo>
                                <a:lnTo>
                                  <a:pt x="302" y="733"/>
                                </a:lnTo>
                                <a:lnTo>
                                  <a:pt x="297" y="731"/>
                                </a:lnTo>
                                <a:lnTo>
                                  <a:pt x="278" y="716"/>
                                </a:lnTo>
                                <a:lnTo>
                                  <a:pt x="271" y="709"/>
                                </a:lnTo>
                                <a:lnTo>
                                  <a:pt x="255" y="696"/>
                                </a:lnTo>
                                <a:lnTo>
                                  <a:pt x="247" y="689"/>
                                </a:lnTo>
                                <a:lnTo>
                                  <a:pt x="229" y="672"/>
                                </a:lnTo>
                                <a:lnTo>
                                  <a:pt x="226" y="670"/>
                                </a:lnTo>
                                <a:lnTo>
                                  <a:pt x="205" y="649"/>
                                </a:lnTo>
                                <a:lnTo>
                                  <a:pt x="199" y="642"/>
                                </a:lnTo>
                                <a:lnTo>
                                  <a:pt x="184" y="626"/>
                                </a:lnTo>
                                <a:lnTo>
                                  <a:pt x="177" y="619"/>
                                </a:lnTo>
                                <a:lnTo>
                                  <a:pt x="163" y="602"/>
                                </a:lnTo>
                                <a:lnTo>
                                  <a:pt x="157" y="595"/>
                                </a:lnTo>
                                <a:lnTo>
                                  <a:pt x="140" y="570"/>
                                </a:lnTo>
                                <a:lnTo>
                                  <a:pt x="137" y="565"/>
                                </a:lnTo>
                                <a:lnTo>
                                  <a:pt x="123" y="546"/>
                                </a:lnTo>
                                <a:lnTo>
                                  <a:pt x="117" y="537"/>
                                </a:lnTo>
                                <a:lnTo>
                                  <a:pt x="105" y="518"/>
                                </a:lnTo>
                                <a:lnTo>
                                  <a:pt x="102" y="509"/>
                                </a:lnTo>
                                <a:lnTo>
                                  <a:pt x="86" y="481"/>
                                </a:lnTo>
                                <a:lnTo>
                                  <a:pt x="75" y="459"/>
                                </a:lnTo>
                                <a:lnTo>
                                  <a:pt x="72" y="452"/>
                                </a:lnTo>
                                <a:lnTo>
                                  <a:pt x="67" y="436"/>
                                </a:lnTo>
                                <a:lnTo>
                                  <a:pt x="63" y="425"/>
                                </a:lnTo>
                                <a:lnTo>
                                  <a:pt x="58" y="410"/>
                                </a:lnTo>
                                <a:lnTo>
                                  <a:pt x="53" y="397"/>
                                </a:lnTo>
                                <a:lnTo>
                                  <a:pt x="49" y="383"/>
                                </a:lnTo>
                                <a:lnTo>
                                  <a:pt x="46" y="371"/>
                                </a:lnTo>
                                <a:lnTo>
                                  <a:pt x="42" y="355"/>
                                </a:lnTo>
                                <a:lnTo>
                                  <a:pt x="39" y="341"/>
                                </a:lnTo>
                                <a:lnTo>
                                  <a:pt x="35" y="327"/>
                                </a:lnTo>
                                <a:lnTo>
                                  <a:pt x="32" y="312"/>
                                </a:lnTo>
                                <a:lnTo>
                                  <a:pt x="28" y="296"/>
                                </a:lnTo>
                                <a:lnTo>
                                  <a:pt x="26" y="282"/>
                                </a:lnTo>
                                <a:lnTo>
                                  <a:pt x="23" y="266"/>
                                </a:lnTo>
                                <a:lnTo>
                                  <a:pt x="21" y="249"/>
                                </a:lnTo>
                                <a:lnTo>
                                  <a:pt x="18" y="233"/>
                                </a:lnTo>
                                <a:lnTo>
                                  <a:pt x="16" y="216"/>
                                </a:lnTo>
                                <a:lnTo>
                                  <a:pt x="14" y="200"/>
                                </a:lnTo>
                                <a:lnTo>
                                  <a:pt x="12" y="182"/>
                                </a:lnTo>
                                <a:lnTo>
                                  <a:pt x="11" y="167"/>
                                </a:lnTo>
                                <a:lnTo>
                                  <a:pt x="9" y="147"/>
                                </a:lnTo>
                                <a:lnTo>
                                  <a:pt x="7" y="132"/>
                                </a:lnTo>
                                <a:lnTo>
                                  <a:pt x="5" y="112"/>
                                </a:lnTo>
                                <a:lnTo>
                                  <a:pt x="5" y="97"/>
                                </a:lnTo>
                                <a:lnTo>
                                  <a:pt x="4" y="76"/>
                                </a:lnTo>
                                <a:lnTo>
                                  <a:pt x="2" y="62"/>
                                </a:lnTo>
                                <a:lnTo>
                                  <a:pt x="2" y="39"/>
                                </a:lnTo>
                                <a:lnTo>
                                  <a:pt x="2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1"/>
                          </a:solidFill>
                          <a:ln w="0">
                            <a:solidFill>
                              <a:schemeClr val="accent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2" name="Forma libre 12"/>
                        <wps:cNvSpPr>
                          <a:spLocks/>
                        </wps:cNvSpPr>
                        <wps:spPr bwMode="auto">
                          <a:xfrm>
                            <a:off x="3927475" y="3175"/>
                            <a:ext cx="731838" cy="244475"/>
                          </a:xfrm>
                          <a:custGeom>
                            <a:avLst/>
                            <a:gdLst>
                              <a:gd name="T0" fmla="*/ 0 w 461"/>
                              <a:gd name="T1" fmla="*/ 0 h 154"/>
                              <a:gd name="T2" fmla="*/ 461 w 461"/>
                              <a:gd name="T3" fmla="*/ 0 h 154"/>
                              <a:gd name="T4" fmla="*/ 399 w 461"/>
                              <a:gd name="T5" fmla="*/ 75 h 154"/>
                              <a:gd name="T6" fmla="*/ 341 w 461"/>
                              <a:gd name="T7" fmla="*/ 154 h 154"/>
                              <a:gd name="T8" fmla="*/ 0 w 461"/>
                              <a:gd name="T9" fmla="*/ 0 h 15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461" h="154">
                                <a:moveTo>
                                  <a:pt x="0" y="0"/>
                                </a:moveTo>
                                <a:lnTo>
                                  <a:pt x="461" y="0"/>
                                </a:lnTo>
                                <a:lnTo>
                                  <a:pt x="399" y="75"/>
                                </a:lnTo>
                                <a:lnTo>
                                  <a:pt x="341" y="15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1"/>
                          </a:solidFill>
                          <a:ln w="0">
                            <a:solidFill>
                              <a:schemeClr val="accent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g:grpSp>
                        <wpg:cNvPr id="13" name="Grupo 13"/>
                        <wpg:cNvGrpSpPr/>
                        <wpg:grpSpPr>
                          <a:xfrm>
                            <a:off x="6726238" y="1924050"/>
                            <a:ext cx="2413000" cy="3851276"/>
                            <a:chOff x="6726238" y="1924050"/>
                            <a:chExt cx="2413000" cy="3851276"/>
                          </a:xfrm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</wpg:grpSpPr>
                        <wps:wsp>
                          <wps:cNvPr id="22" name="Forma libre 22"/>
                          <wps:cNvSpPr>
                            <a:spLocks/>
                          </wps:cNvSpPr>
                          <wps:spPr bwMode="auto">
                            <a:xfrm>
                              <a:off x="9072563" y="4227513"/>
                              <a:ext cx="66675" cy="330200"/>
                            </a:xfrm>
                            <a:custGeom>
                              <a:avLst/>
                              <a:gdLst>
                                <a:gd name="T0" fmla="*/ 42 w 42"/>
                                <a:gd name="T1" fmla="*/ 0 h 208"/>
                                <a:gd name="T2" fmla="*/ 42 w 42"/>
                                <a:gd name="T3" fmla="*/ 208 h 208"/>
                                <a:gd name="T4" fmla="*/ 21 w 42"/>
                                <a:gd name="T5" fmla="*/ 180 h 208"/>
                                <a:gd name="T6" fmla="*/ 7 w 42"/>
                                <a:gd name="T7" fmla="*/ 148 h 208"/>
                                <a:gd name="T8" fmla="*/ 0 w 42"/>
                                <a:gd name="T9" fmla="*/ 113 h 208"/>
                                <a:gd name="T10" fmla="*/ 2 w 42"/>
                                <a:gd name="T11" fmla="*/ 78 h 208"/>
                                <a:gd name="T12" fmla="*/ 13 w 42"/>
                                <a:gd name="T13" fmla="*/ 43 h 208"/>
                                <a:gd name="T14" fmla="*/ 27 w 42"/>
                                <a:gd name="T15" fmla="*/ 19 h 208"/>
                                <a:gd name="T16" fmla="*/ 42 w 42"/>
                                <a:gd name="T17" fmla="*/ 0 h 20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42" h="208">
                                  <a:moveTo>
                                    <a:pt x="42" y="0"/>
                                  </a:moveTo>
                                  <a:lnTo>
                                    <a:pt x="42" y="208"/>
                                  </a:lnTo>
                                  <a:lnTo>
                                    <a:pt x="21" y="180"/>
                                  </a:lnTo>
                                  <a:lnTo>
                                    <a:pt x="7" y="148"/>
                                  </a:lnTo>
                                  <a:lnTo>
                                    <a:pt x="0" y="113"/>
                                  </a:lnTo>
                                  <a:lnTo>
                                    <a:pt x="2" y="78"/>
                                  </a:lnTo>
                                  <a:lnTo>
                                    <a:pt x="13" y="43"/>
                                  </a:lnTo>
                                  <a:lnTo>
                                    <a:pt x="27" y="19"/>
                                  </a:lnTo>
                                  <a:lnTo>
                                    <a:pt x="42" y="0"/>
                                  </a:lnTo>
                                  <a:close/>
                                </a:path>
                              </a:pathLst>
                            </a:custGeom>
                            <a:grpFill/>
                            <a:ln w="0">
                              <a:solidFill>
                                <a:schemeClr val="accent5">
                                  <a:lumMod val="60000"/>
                                  <a:lumOff val="40000"/>
                                </a:schemeClr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23" name="Forma libre 23"/>
                          <wps:cNvSpPr>
                            <a:spLocks/>
                          </wps:cNvSpPr>
                          <wps:spPr bwMode="auto">
                            <a:xfrm>
                              <a:off x="7858125" y="1924050"/>
                              <a:ext cx="1281113" cy="1157288"/>
                            </a:xfrm>
                            <a:custGeom>
                              <a:avLst/>
                              <a:gdLst>
                                <a:gd name="T0" fmla="*/ 152 w 807"/>
                                <a:gd name="T1" fmla="*/ 0 h 729"/>
                                <a:gd name="T2" fmla="*/ 236 w 807"/>
                                <a:gd name="T3" fmla="*/ 21 h 729"/>
                                <a:gd name="T4" fmla="*/ 325 w 807"/>
                                <a:gd name="T5" fmla="*/ 50 h 729"/>
                                <a:gd name="T6" fmla="*/ 418 w 807"/>
                                <a:gd name="T7" fmla="*/ 85 h 729"/>
                                <a:gd name="T8" fmla="*/ 512 w 807"/>
                                <a:gd name="T9" fmla="*/ 125 h 729"/>
                                <a:gd name="T10" fmla="*/ 610 w 807"/>
                                <a:gd name="T11" fmla="*/ 171 h 729"/>
                                <a:gd name="T12" fmla="*/ 709 w 807"/>
                                <a:gd name="T13" fmla="*/ 220 h 729"/>
                                <a:gd name="T14" fmla="*/ 807 w 807"/>
                                <a:gd name="T15" fmla="*/ 272 h 729"/>
                                <a:gd name="T16" fmla="*/ 807 w 807"/>
                                <a:gd name="T17" fmla="*/ 424 h 729"/>
                                <a:gd name="T18" fmla="*/ 786 w 807"/>
                                <a:gd name="T19" fmla="*/ 486 h 729"/>
                                <a:gd name="T20" fmla="*/ 758 w 807"/>
                                <a:gd name="T21" fmla="*/ 538 h 729"/>
                                <a:gd name="T22" fmla="*/ 722 w 807"/>
                                <a:gd name="T23" fmla="*/ 587 h 729"/>
                                <a:gd name="T24" fmla="*/ 681 w 807"/>
                                <a:gd name="T25" fmla="*/ 627 h 729"/>
                                <a:gd name="T26" fmla="*/ 634 w 807"/>
                                <a:gd name="T27" fmla="*/ 662 h 729"/>
                                <a:gd name="T28" fmla="*/ 585 w 807"/>
                                <a:gd name="T29" fmla="*/ 690 h 729"/>
                                <a:gd name="T30" fmla="*/ 531 w 807"/>
                                <a:gd name="T31" fmla="*/ 711 h 729"/>
                                <a:gd name="T32" fmla="*/ 475 w 807"/>
                                <a:gd name="T33" fmla="*/ 723 h 729"/>
                                <a:gd name="T34" fmla="*/ 418 w 807"/>
                                <a:gd name="T35" fmla="*/ 729 h 729"/>
                                <a:gd name="T36" fmla="*/ 360 w 807"/>
                                <a:gd name="T37" fmla="*/ 725 h 729"/>
                                <a:gd name="T38" fmla="*/ 301 w 807"/>
                                <a:gd name="T39" fmla="*/ 713 h 729"/>
                                <a:gd name="T40" fmla="*/ 243 w 807"/>
                                <a:gd name="T41" fmla="*/ 692 h 729"/>
                                <a:gd name="T42" fmla="*/ 190 w 807"/>
                                <a:gd name="T43" fmla="*/ 664 h 729"/>
                                <a:gd name="T44" fmla="*/ 142 w 807"/>
                                <a:gd name="T45" fmla="*/ 629 h 729"/>
                                <a:gd name="T46" fmla="*/ 101 w 807"/>
                                <a:gd name="T47" fmla="*/ 587 h 729"/>
                                <a:gd name="T48" fmla="*/ 66 w 807"/>
                                <a:gd name="T49" fmla="*/ 542 h 729"/>
                                <a:gd name="T50" fmla="*/ 38 w 807"/>
                                <a:gd name="T51" fmla="*/ 491 h 729"/>
                                <a:gd name="T52" fmla="*/ 17 w 807"/>
                                <a:gd name="T53" fmla="*/ 438 h 729"/>
                                <a:gd name="T54" fmla="*/ 5 w 807"/>
                                <a:gd name="T55" fmla="*/ 382 h 729"/>
                                <a:gd name="T56" fmla="*/ 0 w 807"/>
                                <a:gd name="T57" fmla="*/ 325 h 729"/>
                                <a:gd name="T58" fmla="*/ 4 w 807"/>
                                <a:gd name="T59" fmla="*/ 267 h 729"/>
                                <a:gd name="T60" fmla="*/ 16 w 807"/>
                                <a:gd name="T61" fmla="*/ 208 h 729"/>
                                <a:gd name="T62" fmla="*/ 35 w 807"/>
                                <a:gd name="T63" fmla="*/ 152 h 729"/>
                                <a:gd name="T64" fmla="*/ 59 w 807"/>
                                <a:gd name="T65" fmla="*/ 108 h 729"/>
                                <a:gd name="T66" fmla="*/ 86 w 807"/>
                                <a:gd name="T67" fmla="*/ 68 h 729"/>
                                <a:gd name="T68" fmla="*/ 117 w 807"/>
                                <a:gd name="T69" fmla="*/ 31 h 729"/>
                                <a:gd name="T70" fmla="*/ 152 w 807"/>
                                <a:gd name="T71" fmla="*/ 0 h 72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</a:cxnLst>
                              <a:rect l="0" t="0" r="r" b="b"/>
                              <a:pathLst>
                                <a:path w="807" h="729">
                                  <a:moveTo>
                                    <a:pt x="152" y="0"/>
                                  </a:moveTo>
                                  <a:lnTo>
                                    <a:pt x="236" y="21"/>
                                  </a:lnTo>
                                  <a:lnTo>
                                    <a:pt x="325" y="50"/>
                                  </a:lnTo>
                                  <a:lnTo>
                                    <a:pt x="418" y="85"/>
                                  </a:lnTo>
                                  <a:lnTo>
                                    <a:pt x="512" y="125"/>
                                  </a:lnTo>
                                  <a:lnTo>
                                    <a:pt x="610" y="171"/>
                                  </a:lnTo>
                                  <a:lnTo>
                                    <a:pt x="709" y="220"/>
                                  </a:lnTo>
                                  <a:lnTo>
                                    <a:pt x="807" y="272"/>
                                  </a:lnTo>
                                  <a:lnTo>
                                    <a:pt x="807" y="424"/>
                                  </a:lnTo>
                                  <a:lnTo>
                                    <a:pt x="786" y="486"/>
                                  </a:lnTo>
                                  <a:lnTo>
                                    <a:pt x="758" y="538"/>
                                  </a:lnTo>
                                  <a:lnTo>
                                    <a:pt x="722" y="587"/>
                                  </a:lnTo>
                                  <a:lnTo>
                                    <a:pt x="681" y="627"/>
                                  </a:lnTo>
                                  <a:lnTo>
                                    <a:pt x="634" y="662"/>
                                  </a:lnTo>
                                  <a:lnTo>
                                    <a:pt x="585" y="690"/>
                                  </a:lnTo>
                                  <a:lnTo>
                                    <a:pt x="531" y="711"/>
                                  </a:lnTo>
                                  <a:lnTo>
                                    <a:pt x="475" y="723"/>
                                  </a:lnTo>
                                  <a:lnTo>
                                    <a:pt x="418" y="729"/>
                                  </a:lnTo>
                                  <a:lnTo>
                                    <a:pt x="360" y="725"/>
                                  </a:lnTo>
                                  <a:lnTo>
                                    <a:pt x="301" y="713"/>
                                  </a:lnTo>
                                  <a:lnTo>
                                    <a:pt x="243" y="692"/>
                                  </a:lnTo>
                                  <a:lnTo>
                                    <a:pt x="190" y="664"/>
                                  </a:lnTo>
                                  <a:lnTo>
                                    <a:pt x="142" y="629"/>
                                  </a:lnTo>
                                  <a:lnTo>
                                    <a:pt x="101" y="587"/>
                                  </a:lnTo>
                                  <a:lnTo>
                                    <a:pt x="66" y="542"/>
                                  </a:lnTo>
                                  <a:lnTo>
                                    <a:pt x="38" y="491"/>
                                  </a:lnTo>
                                  <a:lnTo>
                                    <a:pt x="17" y="438"/>
                                  </a:lnTo>
                                  <a:lnTo>
                                    <a:pt x="5" y="382"/>
                                  </a:lnTo>
                                  <a:lnTo>
                                    <a:pt x="0" y="325"/>
                                  </a:lnTo>
                                  <a:lnTo>
                                    <a:pt x="4" y="267"/>
                                  </a:lnTo>
                                  <a:lnTo>
                                    <a:pt x="16" y="208"/>
                                  </a:lnTo>
                                  <a:lnTo>
                                    <a:pt x="35" y="152"/>
                                  </a:lnTo>
                                  <a:lnTo>
                                    <a:pt x="59" y="108"/>
                                  </a:lnTo>
                                  <a:lnTo>
                                    <a:pt x="86" y="68"/>
                                  </a:lnTo>
                                  <a:lnTo>
                                    <a:pt x="117" y="31"/>
                                  </a:lnTo>
                                  <a:lnTo>
                                    <a:pt x="152" y="0"/>
                                  </a:lnTo>
                                  <a:close/>
                                </a:path>
                              </a:pathLst>
                            </a:custGeom>
                            <a:grpFill/>
                            <a:ln w="0">
                              <a:solidFill>
                                <a:schemeClr val="accent5">
                                  <a:lumMod val="60000"/>
                                  <a:lumOff val="40000"/>
                                </a:schemeClr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24" name="Forma libre 24"/>
                          <wps:cNvSpPr>
                            <a:spLocks/>
                          </wps:cNvSpPr>
                          <wps:spPr bwMode="auto">
                            <a:xfrm>
                              <a:off x="8983663" y="5018088"/>
                              <a:ext cx="155575" cy="757238"/>
                            </a:xfrm>
                            <a:custGeom>
                              <a:avLst/>
                              <a:gdLst>
                                <a:gd name="T0" fmla="*/ 0 w 98"/>
                                <a:gd name="T1" fmla="*/ 0 h 477"/>
                                <a:gd name="T2" fmla="*/ 32 w 98"/>
                                <a:gd name="T3" fmla="*/ 3 h 477"/>
                                <a:gd name="T4" fmla="*/ 63 w 98"/>
                                <a:gd name="T5" fmla="*/ 10 h 477"/>
                                <a:gd name="T6" fmla="*/ 98 w 98"/>
                                <a:gd name="T7" fmla="*/ 23 h 477"/>
                                <a:gd name="T8" fmla="*/ 98 w 98"/>
                                <a:gd name="T9" fmla="*/ 477 h 477"/>
                                <a:gd name="T10" fmla="*/ 74 w 98"/>
                                <a:gd name="T11" fmla="*/ 322 h 477"/>
                                <a:gd name="T12" fmla="*/ 41 w 98"/>
                                <a:gd name="T13" fmla="*/ 162 h 477"/>
                                <a:gd name="T14" fmla="*/ 0 w 98"/>
                                <a:gd name="T15" fmla="*/ 0 h 47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98" h="477">
                                  <a:moveTo>
                                    <a:pt x="0" y="0"/>
                                  </a:moveTo>
                                  <a:lnTo>
                                    <a:pt x="32" y="3"/>
                                  </a:lnTo>
                                  <a:lnTo>
                                    <a:pt x="63" y="10"/>
                                  </a:lnTo>
                                  <a:lnTo>
                                    <a:pt x="98" y="23"/>
                                  </a:lnTo>
                                  <a:lnTo>
                                    <a:pt x="98" y="477"/>
                                  </a:lnTo>
                                  <a:lnTo>
                                    <a:pt x="74" y="322"/>
                                  </a:lnTo>
                                  <a:lnTo>
                                    <a:pt x="41" y="16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grpFill/>
                            <a:ln w="0">
                              <a:solidFill>
                                <a:schemeClr val="accent5">
                                  <a:lumMod val="60000"/>
                                  <a:lumOff val="40000"/>
                                </a:schemeClr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25" name="Forma libre 25"/>
                          <wps:cNvSpPr>
                            <a:spLocks/>
                          </wps:cNvSpPr>
                          <wps:spPr bwMode="auto">
                            <a:xfrm>
                              <a:off x="6726238" y="2133600"/>
                              <a:ext cx="735013" cy="700088"/>
                            </a:xfrm>
                            <a:custGeom>
                              <a:avLst/>
                              <a:gdLst>
                                <a:gd name="T0" fmla="*/ 283 w 463"/>
                                <a:gd name="T1" fmla="*/ 0 h 441"/>
                                <a:gd name="T2" fmla="*/ 283 w 463"/>
                                <a:gd name="T3" fmla="*/ 0 h 441"/>
                                <a:gd name="T4" fmla="*/ 327 w 463"/>
                                <a:gd name="T5" fmla="*/ 23 h 441"/>
                                <a:gd name="T6" fmla="*/ 365 w 463"/>
                                <a:gd name="T7" fmla="*/ 53 h 441"/>
                                <a:gd name="T8" fmla="*/ 399 w 463"/>
                                <a:gd name="T9" fmla="*/ 88 h 441"/>
                                <a:gd name="T10" fmla="*/ 425 w 463"/>
                                <a:gd name="T11" fmla="*/ 126 h 441"/>
                                <a:gd name="T12" fmla="*/ 444 w 463"/>
                                <a:gd name="T13" fmla="*/ 168 h 441"/>
                                <a:gd name="T14" fmla="*/ 458 w 463"/>
                                <a:gd name="T15" fmla="*/ 214 h 441"/>
                                <a:gd name="T16" fmla="*/ 463 w 463"/>
                                <a:gd name="T17" fmla="*/ 261 h 441"/>
                                <a:gd name="T18" fmla="*/ 463 w 463"/>
                                <a:gd name="T19" fmla="*/ 308 h 441"/>
                                <a:gd name="T20" fmla="*/ 454 w 463"/>
                                <a:gd name="T21" fmla="*/ 355 h 441"/>
                                <a:gd name="T22" fmla="*/ 437 w 463"/>
                                <a:gd name="T23" fmla="*/ 403 h 441"/>
                                <a:gd name="T24" fmla="*/ 416 w 463"/>
                                <a:gd name="T25" fmla="*/ 441 h 441"/>
                                <a:gd name="T26" fmla="*/ 280 w 463"/>
                                <a:gd name="T27" fmla="*/ 371 h 441"/>
                                <a:gd name="T28" fmla="*/ 140 w 463"/>
                                <a:gd name="T29" fmla="*/ 310 h 441"/>
                                <a:gd name="T30" fmla="*/ 0 w 463"/>
                                <a:gd name="T31" fmla="*/ 259 h 441"/>
                                <a:gd name="T32" fmla="*/ 0 w 463"/>
                                <a:gd name="T33" fmla="*/ 259 h 441"/>
                                <a:gd name="T34" fmla="*/ 68 w 463"/>
                                <a:gd name="T35" fmla="*/ 187 h 441"/>
                                <a:gd name="T36" fmla="*/ 138 w 463"/>
                                <a:gd name="T37" fmla="*/ 121 h 441"/>
                                <a:gd name="T38" fmla="*/ 208 w 463"/>
                                <a:gd name="T39" fmla="*/ 56 h 441"/>
                                <a:gd name="T40" fmla="*/ 283 w 463"/>
                                <a:gd name="T41" fmla="*/ 0 h 44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</a:cxnLst>
                              <a:rect l="0" t="0" r="r" b="b"/>
                              <a:pathLst>
                                <a:path w="463" h="441">
                                  <a:moveTo>
                                    <a:pt x="283" y="0"/>
                                  </a:moveTo>
                                  <a:lnTo>
                                    <a:pt x="283" y="0"/>
                                  </a:lnTo>
                                  <a:lnTo>
                                    <a:pt x="327" y="23"/>
                                  </a:lnTo>
                                  <a:lnTo>
                                    <a:pt x="365" y="53"/>
                                  </a:lnTo>
                                  <a:lnTo>
                                    <a:pt x="399" y="88"/>
                                  </a:lnTo>
                                  <a:lnTo>
                                    <a:pt x="425" y="126"/>
                                  </a:lnTo>
                                  <a:lnTo>
                                    <a:pt x="444" y="168"/>
                                  </a:lnTo>
                                  <a:lnTo>
                                    <a:pt x="458" y="214"/>
                                  </a:lnTo>
                                  <a:lnTo>
                                    <a:pt x="463" y="261"/>
                                  </a:lnTo>
                                  <a:lnTo>
                                    <a:pt x="463" y="308"/>
                                  </a:lnTo>
                                  <a:lnTo>
                                    <a:pt x="454" y="355"/>
                                  </a:lnTo>
                                  <a:lnTo>
                                    <a:pt x="437" y="403"/>
                                  </a:lnTo>
                                  <a:lnTo>
                                    <a:pt x="416" y="441"/>
                                  </a:lnTo>
                                  <a:lnTo>
                                    <a:pt x="280" y="371"/>
                                  </a:lnTo>
                                  <a:lnTo>
                                    <a:pt x="140" y="310"/>
                                  </a:lnTo>
                                  <a:lnTo>
                                    <a:pt x="0" y="259"/>
                                  </a:lnTo>
                                  <a:lnTo>
                                    <a:pt x="0" y="259"/>
                                  </a:lnTo>
                                  <a:lnTo>
                                    <a:pt x="68" y="187"/>
                                  </a:lnTo>
                                  <a:lnTo>
                                    <a:pt x="138" y="121"/>
                                  </a:lnTo>
                                  <a:lnTo>
                                    <a:pt x="208" y="56"/>
                                  </a:lnTo>
                                  <a:lnTo>
                                    <a:pt x="283" y="0"/>
                                  </a:lnTo>
                                  <a:close/>
                                </a:path>
                              </a:pathLst>
                            </a:custGeom>
                            <a:grpFill/>
                            <a:ln w="0">
                              <a:solidFill>
                                <a:schemeClr val="accent5">
                                  <a:lumMod val="60000"/>
                                  <a:lumOff val="40000"/>
                                </a:schemeClr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26" name="Forma libre 26"/>
                          <wps:cNvSpPr>
                            <a:spLocks/>
                          </wps:cNvSpPr>
                          <wps:spPr bwMode="auto">
                            <a:xfrm>
                              <a:off x="8259763" y="3430588"/>
                              <a:ext cx="566738" cy="635000"/>
                            </a:xfrm>
                            <a:custGeom>
                              <a:avLst/>
                              <a:gdLst>
                                <a:gd name="T0" fmla="*/ 149 w 357"/>
                                <a:gd name="T1" fmla="*/ 0 h 400"/>
                                <a:gd name="T2" fmla="*/ 193 w 357"/>
                                <a:gd name="T3" fmla="*/ 5 h 400"/>
                                <a:gd name="T4" fmla="*/ 233 w 357"/>
                                <a:gd name="T5" fmla="*/ 19 h 400"/>
                                <a:gd name="T6" fmla="*/ 269 w 357"/>
                                <a:gd name="T7" fmla="*/ 38 h 400"/>
                                <a:gd name="T8" fmla="*/ 301 w 357"/>
                                <a:gd name="T9" fmla="*/ 66 h 400"/>
                                <a:gd name="T10" fmla="*/ 325 w 357"/>
                                <a:gd name="T11" fmla="*/ 98 h 400"/>
                                <a:gd name="T12" fmla="*/ 343 w 357"/>
                                <a:gd name="T13" fmla="*/ 133 h 400"/>
                                <a:gd name="T14" fmla="*/ 353 w 357"/>
                                <a:gd name="T15" fmla="*/ 171 h 400"/>
                                <a:gd name="T16" fmla="*/ 357 w 357"/>
                                <a:gd name="T17" fmla="*/ 211 h 400"/>
                                <a:gd name="T18" fmla="*/ 352 w 357"/>
                                <a:gd name="T19" fmla="*/ 252 h 400"/>
                                <a:gd name="T20" fmla="*/ 338 w 357"/>
                                <a:gd name="T21" fmla="*/ 292 h 400"/>
                                <a:gd name="T22" fmla="*/ 317 w 357"/>
                                <a:gd name="T23" fmla="*/ 327 h 400"/>
                                <a:gd name="T24" fmla="*/ 290 w 357"/>
                                <a:gd name="T25" fmla="*/ 358 h 400"/>
                                <a:gd name="T26" fmla="*/ 259 w 357"/>
                                <a:gd name="T27" fmla="*/ 381 h 400"/>
                                <a:gd name="T28" fmla="*/ 224 w 357"/>
                                <a:gd name="T29" fmla="*/ 400 h 400"/>
                                <a:gd name="T30" fmla="*/ 161 w 357"/>
                                <a:gd name="T31" fmla="*/ 290 h 400"/>
                                <a:gd name="T32" fmla="*/ 91 w 357"/>
                                <a:gd name="T33" fmla="*/ 183 h 400"/>
                                <a:gd name="T34" fmla="*/ 14 w 357"/>
                                <a:gd name="T35" fmla="*/ 82 h 400"/>
                                <a:gd name="T36" fmla="*/ 0 w 357"/>
                                <a:gd name="T37" fmla="*/ 63 h 400"/>
                                <a:gd name="T38" fmla="*/ 32 w 357"/>
                                <a:gd name="T39" fmla="*/ 37 h 400"/>
                                <a:gd name="T40" fmla="*/ 69 w 357"/>
                                <a:gd name="T41" fmla="*/ 17 h 400"/>
                                <a:gd name="T42" fmla="*/ 109 w 357"/>
                                <a:gd name="T43" fmla="*/ 5 h 400"/>
                                <a:gd name="T44" fmla="*/ 149 w 357"/>
                                <a:gd name="T45" fmla="*/ 0 h 4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</a:cxnLst>
                              <a:rect l="0" t="0" r="r" b="b"/>
                              <a:pathLst>
                                <a:path w="357" h="400">
                                  <a:moveTo>
                                    <a:pt x="149" y="0"/>
                                  </a:moveTo>
                                  <a:lnTo>
                                    <a:pt x="193" y="5"/>
                                  </a:lnTo>
                                  <a:lnTo>
                                    <a:pt x="233" y="19"/>
                                  </a:lnTo>
                                  <a:lnTo>
                                    <a:pt x="269" y="38"/>
                                  </a:lnTo>
                                  <a:lnTo>
                                    <a:pt x="301" y="66"/>
                                  </a:lnTo>
                                  <a:lnTo>
                                    <a:pt x="325" y="98"/>
                                  </a:lnTo>
                                  <a:lnTo>
                                    <a:pt x="343" y="133"/>
                                  </a:lnTo>
                                  <a:lnTo>
                                    <a:pt x="353" y="171"/>
                                  </a:lnTo>
                                  <a:lnTo>
                                    <a:pt x="357" y="211"/>
                                  </a:lnTo>
                                  <a:lnTo>
                                    <a:pt x="352" y="252"/>
                                  </a:lnTo>
                                  <a:lnTo>
                                    <a:pt x="338" y="292"/>
                                  </a:lnTo>
                                  <a:lnTo>
                                    <a:pt x="317" y="327"/>
                                  </a:lnTo>
                                  <a:lnTo>
                                    <a:pt x="290" y="358"/>
                                  </a:lnTo>
                                  <a:lnTo>
                                    <a:pt x="259" y="381"/>
                                  </a:lnTo>
                                  <a:lnTo>
                                    <a:pt x="224" y="400"/>
                                  </a:lnTo>
                                  <a:lnTo>
                                    <a:pt x="161" y="290"/>
                                  </a:lnTo>
                                  <a:lnTo>
                                    <a:pt x="91" y="183"/>
                                  </a:lnTo>
                                  <a:lnTo>
                                    <a:pt x="14" y="82"/>
                                  </a:lnTo>
                                  <a:lnTo>
                                    <a:pt x="0" y="63"/>
                                  </a:lnTo>
                                  <a:lnTo>
                                    <a:pt x="32" y="37"/>
                                  </a:lnTo>
                                  <a:lnTo>
                                    <a:pt x="69" y="17"/>
                                  </a:lnTo>
                                  <a:lnTo>
                                    <a:pt x="109" y="5"/>
                                  </a:lnTo>
                                  <a:lnTo>
                                    <a:pt x="149" y="0"/>
                                  </a:lnTo>
                                  <a:close/>
                                </a:path>
                              </a:pathLst>
                            </a:custGeom>
                            <a:grpFill/>
                            <a:ln w="0">
                              <a:solidFill>
                                <a:schemeClr val="accent5">
                                  <a:lumMod val="60000"/>
                                  <a:lumOff val="40000"/>
                                </a:schemeClr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</wpg:grpSp>
                      <wps:wsp>
                        <wps:cNvPr id="14" name="Forma libre 14"/>
                        <wps:cNvSpPr>
                          <a:spLocks/>
                        </wps:cNvSpPr>
                        <wps:spPr bwMode="auto">
                          <a:xfrm>
                            <a:off x="4510088" y="1331913"/>
                            <a:ext cx="4629150" cy="1516063"/>
                          </a:xfrm>
                          <a:custGeom>
                            <a:avLst/>
                            <a:gdLst>
                              <a:gd name="T0" fmla="*/ 1711 w 2916"/>
                              <a:gd name="T1" fmla="*/ 0 h 955"/>
                              <a:gd name="T2" fmla="*/ 1950 w 2916"/>
                              <a:gd name="T3" fmla="*/ 28 h 955"/>
                              <a:gd name="T4" fmla="*/ 2209 w 2916"/>
                              <a:gd name="T5" fmla="*/ 95 h 955"/>
                              <a:gd name="T6" fmla="*/ 2458 w 2916"/>
                              <a:gd name="T7" fmla="*/ 189 h 955"/>
                              <a:gd name="T8" fmla="*/ 2696 w 2916"/>
                              <a:gd name="T9" fmla="*/ 304 h 955"/>
                              <a:gd name="T10" fmla="*/ 2916 w 2916"/>
                              <a:gd name="T11" fmla="*/ 437 h 955"/>
                              <a:gd name="T12" fmla="*/ 2832 w 2916"/>
                              <a:gd name="T13" fmla="*/ 602 h 955"/>
                              <a:gd name="T14" fmla="*/ 2666 w 2916"/>
                              <a:gd name="T15" fmla="*/ 519 h 955"/>
                              <a:gd name="T16" fmla="*/ 2504 w 2916"/>
                              <a:gd name="T17" fmla="*/ 449 h 955"/>
                              <a:gd name="T18" fmla="*/ 2352 w 2916"/>
                              <a:gd name="T19" fmla="*/ 397 h 955"/>
                              <a:gd name="T20" fmla="*/ 2214 w 2916"/>
                              <a:gd name="T21" fmla="*/ 364 h 955"/>
                              <a:gd name="T22" fmla="*/ 2092 w 2916"/>
                              <a:gd name="T23" fmla="*/ 353 h 955"/>
                              <a:gd name="T24" fmla="*/ 1941 w 2916"/>
                              <a:gd name="T25" fmla="*/ 376 h 955"/>
                              <a:gd name="T26" fmla="*/ 1803 w 2916"/>
                              <a:gd name="T27" fmla="*/ 429 h 955"/>
                              <a:gd name="T28" fmla="*/ 1677 w 2916"/>
                              <a:gd name="T29" fmla="*/ 505 h 955"/>
                              <a:gd name="T30" fmla="*/ 1560 w 2916"/>
                              <a:gd name="T31" fmla="*/ 600 h 955"/>
                              <a:gd name="T32" fmla="*/ 1450 w 2916"/>
                              <a:gd name="T33" fmla="*/ 708 h 955"/>
                              <a:gd name="T34" fmla="*/ 1304 w 2916"/>
                              <a:gd name="T35" fmla="*/ 734 h 955"/>
                              <a:gd name="T36" fmla="*/ 1125 w 2916"/>
                              <a:gd name="T37" fmla="*/ 691 h 955"/>
                              <a:gd name="T38" fmla="*/ 956 w 2916"/>
                              <a:gd name="T39" fmla="*/ 665 h 955"/>
                              <a:gd name="T40" fmla="*/ 802 w 2916"/>
                              <a:gd name="T41" fmla="*/ 659 h 955"/>
                              <a:gd name="T42" fmla="*/ 668 w 2916"/>
                              <a:gd name="T43" fmla="*/ 672 h 955"/>
                              <a:gd name="T44" fmla="*/ 559 w 2916"/>
                              <a:gd name="T45" fmla="*/ 706 h 955"/>
                              <a:gd name="T46" fmla="*/ 460 w 2916"/>
                              <a:gd name="T47" fmla="*/ 771 h 955"/>
                              <a:gd name="T48" fmla="*/ 367 w 2916"/>
                              <a:gd name="T49" fmla="*/ 845 h 955"/>
                              <a:gd name="T50" fmla="*/ 299 w 2916"/>
                              <a:gd name="T51" fmla="*/ 906 h 955"/>
                              <a:gd name="T52" fmla="*/ 217 w 2916"/>
                              <a:gd name="T53" fmla="*/ 920 h 955"/>
                              <a:gd name="T54" fmla="*/ 105 w 2916"/>
                              <a:gd name="T55" fmla="*/ 920 h 955"/>
                              <a:gd name="T56" fmla="*/ 0 w 2916"/>
                              <a:gd name="T57" fmla="*/ 955 h 955"/>
                              <a:gd name="T58" fmla="*/ 19 w 2916"/>
                              <a:gd name="T59" fmla="*/ 834 h 955"/>
                              <a:gd name="T60" fmla="*/ 59 w 2916"/>
                              <a:gd name="T61" fmla="*/ 729 h 955"/>
                              <a:gd name="T62" fmla="*/ 138 w 2916"/>
                              <a:gd name="T63" fmla="*/ 619 h 955"/>
                              <a:gd name="T64" fmla="*/ 252 w 2916"/>
                              <a:gd name="T65" fmla="*/ 509 h 955"/>
                              <a:gd name="T66" fmla="*/ 395 w 2916"/>
                              <a:gd name="T67" fmla="*/ 399 h 955"/>
                              <a:gd name="T68" fmla="*/ 563 w 2916"/>
                              <a:gd name="T69" fmla="*/ 297 h 955"/>
                              <a:gd name="T70" fmla="*/ 750 w 2916"/>
                              <a:gd name="T71" fmla="*/ 203 h 955"/>
                              <a:gd name="T72" fmla="*/ 952 w 2916"/>
                              <a:gd name="T73" fmla="*/ 124 h 955"/>
                              <a:gd name="T74" fmla="*/ 1165 w 2916"/>
                              <a:gd name="T75" fmla="*/ 61 h 955"/>
                              <a:gd name="T76" fmla="*/ 1384 w 2916"/>
                              <a:gd name="T77" fmla="*/ 18 h 955"/>
                              <a:gd name="T78" fmla="*/ 1602 w 2916"/>
                              <a:gd name="T79" fmla="*/ 0 h 95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2916" h="955">
                                <a:moveTo>
                                  <a:pt x="1602" y="0"/>
                                </a:moveTo>
                                <a:lnTo>
                                  <a:pt x="1711" y="0"/>
                                </a:lnTo>
                                <a:lnTo>
                                  <a:pt x="1817" y="9"/>
                                </a:lnTo>
                                <a:lnTo>
                                  <a:pt x="1950" y="28"/>
                                </a:lnTo>
                                <a:lnTo>
                                  <a:pt x="2081" y="58"/>
                                </a:lnTo>
                                <a:lnTo>
                                  <a:pt x="2209" y="95"/>
                                </a:lnTo>
                                <a:lnTo>
                                  <a:pt x="2336" y="138"/>
                                </a:lnTo>
                                <a:lnTo>
                                  <a:pt x="2458" y="189"/>
                                </a:lnTo>
                                <a:lnTo>
                                  <a:pt x="2579" y="245"/>
                                </a:lnTo>
                                <a:lnTo>
                                  <a:pt x="2696" y="304"/>
                                </a:lnTo>
                                <a:lnTo>
                                  <a:pt x="2808" y="369"/>
                                </a:lnTo>
                                <a:lnTo>
                                  <a:pt x="2916" y="437"/>
                                </a:lnTo>
                                <a:lnTo>
                                  <a:pt x="2916" y="645"/>
                                </a:lnTo>
                                <a:lnTo>
                                  <a:pt x="2832" y="602"/>
                                </a:lnTo>
                                <a:lnTo>
                                  <a:pt x="2750" y="560"/>
                                </a:lnTo>
                                <a:lnTo>
                                  <a:pt x="2666" y="519"/>
                                </a:lnTo>
                                <a:lnTo>
                                  <a:pt x="2584" y="483"/>
                                </a:lnTo>
                                <a:lnTo>
                                  <a:pt x="2504" y="449"/>
                                </a:lnTo>
                                <a:lnTo>
                                  <a:pt x="2427" y="422"/>
                                </a:lnTo>
                                <a:lnTo>
                                  <a:pt x="2352" y="397"/>
                                </a:lnTo>
                                <a:lnTo>
                                  <a:pt x="2280" y="378"/>
                                </a:lnTo>
                                <a:lnTo>
                                  <a:pt x="2214" y="364"/>
                                </a:lnTo>
                                <a:lnTo>
                                  <a:pt x="2149" y="355"/>
                                </a:lnTo>
                                <a:lnTo>
                                  <a:pt x="2092" y="353"/>
                                </a:lnTo>
                                <a:lnTo>
                                  <a:pt x="2015" y="362"/>
                                </a:lnTo>
                                <a:lnTo>
                                  <a:pt x="1941" y="376"/>
                                </a:lnTo>
                                <a:lnTo>
                                  <a:pt x="1871" y="399"/>
                                </a:lnTo>
                                <a:lnTo>
                                  <a:pt x="1803" y="429"/>
                                </a:lnTo>
                                <a:lnTo>
                                  <a:pt x="1740" y="465"/>
                                </a:lnTo>
                                <a:lnTo>
                                  <a:pt x="1677" y="505"/>
                                </a:lnTo>
                                <a:lnTo>
                                  <a:pt x="1618" y="551"/>
                                </a:lnTo>
                                <a:lnTo>
                                  <a:pt x="1560" y="600"/>
                                </a:lnTo>
                                <a:lnTo>
                                  <a:pt x="1504" y="652"/>
                                </a:lnTo>
                                <a:lnTo>
                                  <a:pt x="1450" y="708"/>
                                </a:lnTo>
                                <a:lnTo>
                                  <a:pt x="1396" y="764"/>
                                </a:lnTo>
                                <a:lnTo>
                                  <a:pt x="1304" y="734"/>
                                </a:lnTo>
                                <a:lnTo>
                                  <a:pt x="1213" y="710"/>
                                </a:lnTo>
                                <a:lnTo>
                                  <a:pt x="1125" y="691"/>
                                </a:lnTo>
                                <a:lnTo>
                                  <a:pt x="1038" y="675"/>
                                </a:lnTo>
                                <a:lnTo>
                                  <a:pt x="956" y="665"/>
                                </a:lnTo>
                                <a:lnTo>
                                  <a:pt x="875" y="659"/>
                                </a:lnTo>
                                <a:lnTo>
                                  <a:pt x="802" y="659"/>
                                </a:lnTo>
                                <a:lnTo>
                                  <a:pt x="732" y="663"/>
                                </a:lnTo>
                                <a:lnTo>
                                  <a:pt x="668" y="672"/>
                                </a:lnTo>
                                <a:lnTo>
                                  <a:pt x="610" y="687"/>
                                </a:lnTo>
                                <a:lnTo>
                                  <a:pt x="559" y="706"/>
                                </a:lnTo>
                                <a:lnTo>
                                  <a:pt x="516" y="731"/>
                                </a:lnTo>
                                <a:lnTo>
                                  <a:pt x="460" y="771"/>
                                </a:lnTo>
                                <a:lnTo>
                                  <a:pt x="411" y="810"/>
                                </a:lnTo>
                                <a:lnTo>
                                  <a:pt x="367" y="845"/>
                                </a:lnTo>
                                <a:lnTo>
                                  <a:pt x="330" y="876"/>
                                </a:lnTo>
                                <a:lnTo>
                                  <a:pt x="299" y="906"/>
                                </a:lnTo>
                                <a:lnTo>
                                  <a:pt x="273" y="934"/>
                                </a:lnTo>
                                <a:lnTo>
                                  <a:pt x="217" y="920"/>
                                </a:lnTo>
                                <a:lnTo>
                                  <a:pt x="161" y="916"/>
                                </a:lnTo>
                                <a:lnTo>
                                  <a:pt x="105" y="920"/>
                                </a:lnTo>
                                <a:lnTo>
                                  <a:pt x="52" y="934"/>
                                </a:lnTo>
                                <a:lnTo>
                                  <a:pt x="0" y="955"/>
                                </a:lnTo>
                                <a:lnTo>
                                  <a:pt x="9" y="897"/>
                                </a:lnTo>
                                <a:lnTo>
                                  <a:pt x="19" y="834"/>
                                </a:lnTo>
                                <a:lnTo>
                                  <a:pt x="35" y="782"/>
                                </a:lnTo>
                                <a:lnTo>
                                  <a:pt x="59" y="729"/>
                                </a:lnTo>
                                <a:lnTo>
                                  <a:pt x="94" y="675"/>
                                </a:lnTo>
                                <a:lnTo>
                                  <a:pt x="138" y="619"/>
                                </a:lnTo>
                                <a:lnTo>
                                  <a:pt x="192" y="563"/>
                                </a:lnTo>
                                <a:lnTo>
                                  <a:pt x="252" y="509"/>
                                </a:lnTo>
                                <a:lnTo>
                                  <a:pt x="320" y="453"/>
                                </a:lnTo>
                                <a:lnTo>
                                  <a:pt x="395" y="399"/>
                                </a:lnTo>
                                <a:lnTo>
                                  <a:pt x="475" y="346"/>
                                </a:lnTo>
                                <a:lnTo>
                                  <a:pt x="563" y="297"/>
                                </a:lnTo>
                                <a:lnTo>
                                  <a:pt x="654" y="248"/>
                                </a:lnTo>
                                <a:lnTo>
                                  <a:pt x="750" y="203"/>
                                </a:lnTo>
                                <a:lnTo>
                                  <a:pt x="849" y="161"/>
                                </a:lnTo>
                                <a:lnTo>
                                  <a:pt x="952" y="124"/>
                                </a:lnTo>
                                <a:lnTo>
                                  <a:pt x="1057" y="89"/>
                                </a:lnTo>
                                <a:lnTo>
                                  <a:pt x="1165" y="61"/>
                                </a:lnTo>
                                <a:lnTo>
                                  <a:pt x="1274" y="37"/>
                                </a:lnTo>
                                <a:lnTo>
                                  <a:pt x="1384" y="18"/>
                                </a:lnTo>
                                <a:lnTo>
                                  <a:pt x="1492" y="5"/>
                                </a:lnTo>
                                <a:lnTo>
                                  <a:pt x="1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5"/>
                          </a:solidFill>
                          <a:ln w="0">
                            <a:solidFill>
                              <a:schemeClr val="accent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5" name="Forma libre 15"/>
                        <wps:cNvSpPr>
                          <a:spLocks/>
                        </wps:cNvSpPr>
                        <wps:spPr bwMode="auto">
                          <a:xfrm>
                            <a:off x="7175500" y="1892300"/>
                            <a:ext cx="1963738" cy="3162300"/>
                          </a:xfrm>
                          <a:custGeom>
                            <a:avLst/>
                            <a:gdLst>
                              <a:gd name="T0" fmla="*/ 465 w 1237"/>
                              <a:gd name="T1" fmla="*/ 2 h 1992"/>
                              <a:gd name="T2" fmla="*/ 582 w 1237"/>
                              <a:gd name="T3" fmla="*/ 20 h 1992"/>
                              <a:gd name="T4" fmla="*/ 516 w 1237"/>
                              <a:gd name="T5" fmla="*/ 88 h 1992"/>
                              <a:gd name="T6" fmla="*/ 465 w 1237"/>
                              <a:gd name="T7" fmla="*/ 172 h 1992"/>
                              <a:gd name="T8" fmla="*/ 434 w 1237"/>
                              <a:gd name="T9" fmla="*/ 287 h 1992"/>
                              <a:gd name="T10" fmla="*/ 435 w 1237"/>
                              <a:gd name="T11" fmla="*/ 402 h 1992"/>
                              <a:gd name="T12" fmla="*/ 468 w 1237"/>
                              <a:gd name="T13" fmla="*/ 511 h 1992"/>
                              <a:gd name="T14" fmla="*/ 531 w 1237"/>
                              <a:gd name="T15" fmla="*/ 607 h 1992"/>
                              <a:gd name="T16" fmla="*/ 620 w 1237"/>
                              <a:gd name="T17" fmla="*/ 684 h 1992"/>
                              <a:gd name="T18" fmla="*/ 731 w 1237"/>
                              <a:gd name="T19" fmla="*/ 733 h 1992"/>
                              <a:gd name="T20" fmla="*/ 848 w 1237"/>
                              <a:gd name="T21" fmla="*/ 749 h 1992"/>
                              <a:gd name="T22" fmla="*/ 961 w 1237"/>
                              <a:gd name="T23" fmla="*/ 731 h 1992"/>
                              <a:gd name="T24" fmla="*/ 1064 w 1237"/>
                              <a:gd name="T25" fmla="*/ 682 h 1992"/>
                              <a:gd name="T26" fmla="*/ 1152 w 1237"/>
                              <a:gd name="T27" fmla="*/ 607 h 1992"/>
                              <a:gd name="T28" fmla="*/ 1216 w 1237"/>
                              <a:gd name="T29" fmla="*/ 506 h 1992"/>
                              <a:gd name="T30" fmla="*/ 1237 w 1237"/>
                              <a:gd name="T31" fmla="*/ 1471 h 1992"/>
                              <a:gd name="T32" fmla="*/ 1208 w 1237"/>
                              <a:gd name="T33" fmla="*/ 1514 h 1992"/>
                              <a:gd name="T34" fmla="*/ 1195 w 1237"/>
                              <a:gd name="T35" fmla="*/ 1584 h 1992"/>
                              <a:gd name="T36" fmla="*/ 1216 w 1237"/>
                              <a:gd name="T37" fmla="*/ 1651 h 1992"/>
                              <a:gd name="T38" fmla="*/ 1237 w 1237"/>
                              <a:gd name="T39" fmla="*/ 1992 h 1992"/>
                              <a:gd name="T40" fmla="*/ 1171 w 1237"/>
                              <a:gd name="T41" fmla="*/ 1972 h 1992"/>
                              <a:gd name="T42" fmla="*/ 1141 w 1237"/>
                              <a:gd name="T43" fmla="*/ 1971 h 1992"/>
                              <a:gd name="T44" fmla="*/ 1064 w 1237"/>
                              <a:gd name="T45" fmla="*/ 1726 h 1992"/>
                              <a:gd name="T46" fmla="*/ 965 w 1237"/>
                              <a:gd name="T47" fmla="*/ 1485 h 1992"/>
                              <a:gd name="T48" fmla="*/ 942 w 1237"/>
                              <a:gd name="T49" fmla="*/ 1350 h 1992"/>
                              <a:gd name="T50" fmla="*/ 1000 w 1237"/>
                              <a:gd name="T51" fmla="*/ 1296 h 1992"/>
                              <a:gd name="T52" fmla="*/ 1035 w 1237"/>
                              <a:gd name="T53" fmla="*/ 1221 h 1992"/>
                              <a:gd name="T54" fmla="*/ 1036 w 1237"/>
                              <a:gd name="T55" fmla="*/ 1140 h 1992"/>
                              <a:gd name="T56" fmla="*/ 1008 w 1237"/>
                              <a:gd name="T57" fmla="*/ 1067 h 1992"/>
                              <a:gd name="T58" fmla="*/ 952 w 1237"/>
                              <a:gd name="T59" fmla="*/ 1007 h 1992"/>
                              <a:gd name="T60" fmla="*/ 876 w 1237"/>
                              <a:gd name="T61" fmla="*/ 974 h 1992"/>
                              <a:gd name="T62" fmla="*/ 792 w 1237"/>
                              <a:gd name="T63" fmla="*/ 974 h 1992"/>
                              <a:gd name="T64" fmla="*/ 715 w 1237"/>
                              <a:gd name="T65" fmla="*/ 1006 h 1992"/>
                              <a:gd name="T66" fmla="*/ 697 w 1237"/>
                              <a:gd name="T67" fmla="*/ 1051 h 1992"/>
                              <a:gd name="T68" fmla="*/ 533 w 1237"/>
                              <a:gd name="T69" fmla="*/ 876 h 1992"/>
                              <a:gd name="T70" fmla="*/ 341 w 1237"/>
                              <a:gd name="T71" fmla="*/ 722 h 1992"/>
                              <a:gd name="T72" fmla="*/ 131 w 1237"/>
                              <a:gd name="T73" fmla="*/ 593 h 1992"/>
                              <a:gd name="T74" fmla="*/ 154 w 1237"/>
                              <a:gd name="T75" fmla="*/ 555 h 1992"/>
                              <a:gd name="T76" fmla="*/ 180 w 1237"/>
                              <a:gd name="T77" fmla="*/ 460 h 1992"/>
                              <a:gd name="T78" fmla="*/ 175 w 1237"/>
                              <a:gd name="T79" fmla="*/ 366 h 1992"/>
                              <a:gd name="T80" fmla="*/ 142 w 1237"/>
                              <a:gd name="T81" fmla="*/ 278 h 1992"/>
                              <a:gd name="T82" fmla="*/ 82 w 1237"/>
                              <a:gd name="T83" fmla="*/ 205 h 1992"/>
                              <a:gd name="T84" fmla="*/ 0 w 1237"/>
                              <a:gd name="T85" fmla="*/ 152 h 1992"/>
                              <a:gd name="T86" fmla="*/ 61 w 1237"/>
                              <a:gd name="T87" fmla="*/ 110 h 1992"/>
                              <a:gd name="T88" fmla="*/ 192 w 1237"/>
                              <a:gd name="T89" fmla="*/ 46 h 1992"/>
                              <a:gd name="T90" fmla="*/ 336 w 1237"/>
                              <a:gd name="T91" fmla="*/ 9 h 199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</a:cxnLst>
                            <a:rect l="0" t="0" r="r" b="b"/>
                            <a:pathLst>
                              <a:path w="1237" h="1992">
                                <a:moveTo>
                                  <a:pt x="413" y="0"/>
                                </a:moveTo>
                                <a:lnTo>
                                  <a:pt x="465" y="2"/>
                                </a:lnTo>
                                <a:lnTo>
                                  <a:pt x="523" y="9"/>
                                </a:lnTo>
                                <a:lnTo>
                                  <a:pt x="582" y="20"/>
                                </a:lnTo>
                                <a:lnTo>
                                  <a:pt x="547" y="51"/>
                                </a:lnTo>
                                <a:lnTo>
                                  <a:pt x="516" y="88"/>
                                </a:lnTo>
                                <a:lnTo>
                                  <a:pt x="489" y="128"/>
                                </a:lnTo>
                                <a:lnTo>
                                  <a:pt x="465" y="172"/>
                                </a:lnTo>
                                <a:lnTo>
                                  <a:pt x="446" y="228"/>
                                </a:lnTo>
                                <a:lnTo>
                                  <a:pt x="434" y="287"/>
                                </a:lnTo>
                                <a:lnTo>
                                  <a:pt x="430" y="345"/>
                                </a:lnTo>
                                <a:lnTo>
                                  <a:pt x="435" y="402"/>
                                </a:lnTo>
                                <a:lnTo>
                                  <a:pt x="447" y="458"/>
                                </a:lnTo>
                                <a:lnTo>
                                  <a:pt x="468" y="511"/>
                                </a:lnTo>
                                <a:lnTo>
                                  <a:pt x="496" y="562"/>
                                </a:lnTo>
                                <a:lnTo>
                                  <a:pt x="531" y="607"/>
                                </a:lnTo>
                                <a:lnTo>
                                  <a:pt x="572" y="649"/>
                                </a:lnTo>
                                <a:lnTo>
                                  <a:pt x="620" y="684"/>
                                </a:lnTo>
                                <a:lnTo>
                                  <a:pt x="673" y="712"/>
                                </a:lnTo>
                                <a:lnTo>
                                  <a:pt x="731" y="733"/>
                                </a:lnTo>
                                <a:lnTo>
                                  <a:pt x="790" y="745"/>
                                </a:lnTo>
                                <a:lnTo>
                                  <a:pt x="848" y="749"/>
                                </a:lnTo>
                                <a:lnTo>
                                  <a:pt x="905" y="743"/>
                                </a:lnTo>
                                <a:lnTo>
                                  <a:pt x="961" y="731"/>
                                </a:lnTo>
                                <a:lnTo>
                                  <a:pt x="1015" y="710"/>
                                </a:lnTo>
                                <a:lnTo>
                                  <a:pt x="1064" y="682"/>
                                </a:lnTo>
                                <a:lnTo>
                                  <a:pt x="1111" y="647"/>
                                </a:lnTo>
                                <a:lnTo>
                                  <a:pt x="1152" y="607"/>
                                </a:lnTo>
                                <a:lnTo>
                                  <a:pt x="1188" y="558"/>
                                </a:lnTo>
                                <a:lnTo>
                                  <a:pt x="1216" y="506"/>
                                </a:lnTo>
                                <a:lnTo>
                                  <a:pt x="1237" y="444"/>
                                </a:lnTo>
                                <a:lnTo>
                                  <a:pt x="1237" y="1471"/>
                                </a:lnTo>
                                <a:lnTo>
                                  <a:pt x="1222" y="1490"/>
                                </a:lnTo>
                                <a:lnTo>
                                  <a:pt x="1208" y="1514"/>
                                </a:lnTo>
                                <a:lnTo>
                                  <a:pt x="1197" y="1549"/>
                                </a:lnTo>
                                <a:lnTo>
                                  <a:pt x="1195" y="1584"/>
                                </a:lnTo>
                                <a:lnTo>
                                  <a:pt x="1202" y="1619"/>
                                </a:lnTo>
                                <a:lnTo>
                                  <a:pt x="1216" y="1651"/>
                                </a:lnTo>
                                <a:lnTo>
                                  <a:pt x="1237" y="1679"/>
                                </a:lnTo>
                                <a:lnTo>
                                  <a:pt x="1237" y="1992"/>
                                </a:lnTo>
                                <a:lnTo>
                                  <a:pt x="1202" y="1979"/>
                                </a:lnTo>
                                <a:lnTo>
                                  <a:pt x="1171" y="1972"/>
                                </a:lnTo>
                                <a:lnTo>
                                  <a:pt x="1139" y="1969"/>
                                </a:lnTo>
                                <a:lnTo>
                                  <a:pt x="1141" y="1971"/>
                                </a:lnTo>
                                <a:lnTo>
                                  <a:pt x="1104" y="1848"/>
                                </a:lnTo>
                                <a:lnTo>
                                  <a:pt x="1064" y="1726"/>
                                </a:lnTo>
                                <a:lnTo>
                                  <a:pt x="1017" y="1605"/>
                                </a:lnTo>
                                <a:lnTo>
                                  <a:pt x="965" y="1485"/>
                                </a:lnTo>
                                <a:lnTo>
                                  <a:pt x="907" y="1369"/>
                                </a:lnTo>
                                <a:lnTo>
                                  <a:pt x="942" y="1350"/>
                                </a:lnTo>
                                <a:lnTo>
                                  <a:pt x="973" y="1327"/>
                                </a:lnTo>
                                <a:lnTo>
                                  <a:pt x="1000" y="1296"/>
                                </a:lnTo>
                                <a:lnTo>
                                  <a:pt x="1021" y="1261"/>
                                </a:lnTo>
                                <a:lnTo>
                                  <a:pt x="1035" y="1221"/>
                                </a:lnTo>
                                <a:lnTo>
                                  <a:pt x="1040" y="1180"/>
                                </a:lnTo>
                                <a:lnTo>
                                  <a:pt x="1036" y="1140"/>
                                </a:lnTo>
                                <a:lnTo>
                                  <a:pt x="1026" y="1102"/>
                                </a:lnTo>
                                <a:lnTo>
                                  <a:pt x="1008" y="1067"/>
                                </a:lnTo>
                                <a:lnTo>
                                  <a:pt x="984" y="1035"/>
                                </a:lnTo>
                                <a:lnTo>
                                  <a:pt x="952" y="1007"/>
                                </a:lnTo>
                                <a:lnTo>
                                  <a:pt x="916" y="988"/>
                                </a:lnTo>
                                <a:lnTo>
                                  <a:pt x="876" y="974"/>
                                </a:lnTo>
                                <a:lnTo>
                                  <a:pt x="832" y="969"/>
                                </a:lnTo>
                                <a:lnTo>
                                  <a:pt x="792" y="974"/>
                                </a:lnTo>
                                <a:lnTo>
                                  <a:pt x="752" y="986"/>
                                </a:lnTo>
                                <a:lnTo>
                                  <a:pt x="715" y="1006"/>
                                </a:lnTo>
                                <a:lnTo>
                                  <a:pt x="683" y="1032"/>
                                </a:lnTo>
                                <a:lnTo>
                                  <a:pt x="697" y="1051"/>
                                </a:lnTo>
                                <a:lnTo>
                                  <a:pt x="619" y="960"/>
                                </a:lnTo>
                                <a:lnTo>
                                  <a:pt x="533" y="876"/>
                                </a:lnTo>
                                <a:lnTo>
                                  <a:pt x="441" y="798"/>
                                </a:lnTo>
                                <a:lnTo>
                                  <a:pt x="341" y="722"/>
                                </a:lnTo>
                                <a:lnTo>
                                  <a:pt x="238" y="654"/>
                                </a:lnTo>
                                <a:lnTo>
                                  <a:pt x="131" y="593"/>
                                </a:lnTo>
                                <a:lnTo>
                                  <a:pt x="133" y="593"/>
                                </a:lnTo>
                                <a:lnTo>
                                  <a:pt x="154" y="555"/>
                                </a:lnTo>
                                <a:lnTo>
                                  <a:pt x="171" y="507"/>
                                </a:lnTo>
                                <a:lnTo>
                                  <a:pt x="180" y="460"/>
                                </a:lnTo>
                                <a:lnTo>
                                  <a:pt x="180" y="413"/>
                                </a:lnTo>
                                <a:lnTo>
                                  <a:pt x="175" y="366"/>
                                </a:lnTo>
                                <a:lnTo>
                                  <a:pt x="161" y="320"/>
                                </a:lnTo>
                                <a:lnTo>
                                  <a:pt x="142" y="278"/>
                                </a:lnTo>
                                <a:lnTo>
                                  <a:pt x="116" y="240"/>
                                </a:lnTo>
                                <a:lnTo>
                                  <a:pt x="82" y="205"/>
                                </a:lnTo>
                                <a:lnTo>
                                  <a:pt x="44" y="175"/>
                                </a:lnTo>
                                <a:lnTo>
                                  <a:pt x="0" y="152"/>
                                </a:lnTo>
                                <a:lnTo>
                                  <a:pt x="0" y="152"/>
                                </a:lnTo>
                                <a:lnTo>
                                  <a:pt x="61" y="110"/>
                                </a:lnTo>
                                <a:lnTo>
                                  <a:pt x="126" y="76"/>
                                </a:lnTo>
                                <a:lnTo>
                                  <a:pt x="192" y="46"/>
                                </a:lnTo>
                                <a:lnTo>
                                  <a:pt x="262" y="23"/>
                                </a:lnTo>
                                <a:lnTo>
                                  <a:pt x="336" y="9"/>
                                </a:lnTo>
                                <a:lnTo>
                                  <a:pt x="4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5"/>
                          </a:solidFill>
                          <a:ln w="0">
                            <a:solidFill>
                              <a:schemeClr val="accent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6" name="Forma libre 16"/>
                        <wps:cNvSpPr>
                          <a:spLocks noEditPoints="1"/>
                        </wps:cNvSpPr>
                        <wps:spPr bwMode="auto">
                          <a:xfrm>
                            <a:off x="0" y="3394075"/>
                            <a:ext cx="3473450" cy="3408363"/>
                          </a:xfrm>
                          <a:custGeom>
                            <a:avLst/>
                            <a:gdLst>
                              <a:gd name="T0" fmla="*/ 1917 w 2188"/>
                              <a:gd name="T1" fmla="*/ 731 h 2147"/>
                              <a:gd name="T2" fmla="*/ 1338 w 2188"/>
                              <a:gd name="T3" fmla="*/ 2023 h 2147"/>
                              <a:gd name="T4" fmla="*/ 1188 w 2188"/>
                              <a:gd name="T5" fmla="*/ 2051 h 2147"/>
                              <a:gd name="T6" fmla="*/ 1034 w 2188"/>
                              <a:gd name="T7" fmla="*/ 2075 h 2147"/>
                              <a:gd name="T8" fmla="*/ 1632 w 2188"/>
                              <a:gd name="T9" fmla="*/ 736 h 2147"/>
                              <a:gd name="T10" fmla="*/ 1775 w 2188"/>
                              <a:gd name="T11" fmla="*/ 738 h 2147"/>
                              <a:gd name="T12" fmla="*/ 1917 w 2188"/>
                              <a:gd name="T13" fmla="*/ 731 h 2147"/>
                              <a:gd name="T14" fmla="*/ 2188 w 2188"/>
                              <a:gd name="T15" fmla="*/ 698 h 2147"/>
                              <a:gd name="T16" fmla="*/ 1628 w 2188"/>
                              <a:gd name="T17" fmla="*/ 1948 h 2147"/>
                              <a:gd name="T18" fmla="*/ 1569 w 2188"/>
                              <a:gd name="T19" fmla="*/ 1967 h 2147"/>
                              <a:gd name="T20" fmla="*/ 1506 w 2188"/>
                              <a:gd name="T21" fmla="*/ 1984 h 2147"/>
                              <a:gd name="T22" fmla="*/ 2074 w 2188"/>
                              <a:gd name="T23" fmla="*/ 715 h 2147"/>
                              <a:gd name="T24" fmla="*/ 2188 w 2188"/>
                              <a:gd name="T25" fmla="*/ 698 h 2147"/>
                              <a:gd name="T26" fmla="*/ 1190 w 2188"/>
                              <a:gd name="T27" fmla="*/ 673 h 2147"/>
                              <a:gd name="T28" fmla="*/ 1286 w 2188"/>
                              <a:gd name="T29" fmla="*/ 696 h 2147"/>
                              <a:gd name="T30" fmla="*/ 652 w 2188"/>
                              <a:gd name="T31" fmla="*/ 2116 h 2147"/>
                              <a:gd name="T32" fmla="*/ 542 w 2188"/>
                              <a:gd name="T33" fmla="*/ 2124 h 2147"/>
                              <a:gd name="T34" fmla="*/ 1190 w 2188"/>
                              <a:gd name="T35" fmla="*/ 673 h 2147"/>
                              <a:gd name="T36" fmla="*/ 823 w 2188"/>
                              <a:gd name="T37" fmla="*/ 528 h 2147"/>
                              <a:gd name="T38" fmla="*/ 884 w 2188"/>
                              <a:gd name="T39" fmla="*/ 560 h 2147"/>
                              <a:gd name="T40" fmla="*/ 945 w 2188"/>
                              <a:gd name="T41" fmla="*/ 588 h 2147"/>
                              <a:gd name="T42" fmla="*/ 1001 w 2188"/>
                              <a:gd name="T43" fmla="*/ 612 h 2147"/>
                              <a:gd name="T44" fmla="*/ 1059 w 2188"/>
                              <a:gd name="T45" fmla="*/ 633 h 2147"/>
                              <a:gd name="T46" fmla="*/ 386 w 2188"/>
                              <a:gd name="T47" fmla="*/ 2135 h 2147"/>
                              <a:gd name="T48" fmla="*/ 304 w 2188"/>
                              <a:gd name="T49" fmla="*/ 2138 h 2147"/>
                              <a:gd name="T50" fmla="*/ 229 w 2188"/>
                              <a:gd name="T51" fmla="*/ 2142 h 2147"/>
                              <a:gd name="T52" fmla="*/ 159 w 2188"/>
                              <a:gd name="T53" fmla="*/ 2145 h 2147"/>
                              <a:gd name="T54" fmla="*/ 100 w 2188"/>
                              <a:gd name="T55" fmla="*/ 2147 h 2147"/>
                              <a:gd name="T56" fmla="*/ 823 w 2188"/>
                              <a:gd name="T57" fmla="*/ 528 h 2147"/>
                              <a:gd name="T58" fmla="*/ 461 w 2188"/>
                              <a:gd name="T59" fmla="*/ 285 h 2147"/>
                              <a:gd name="T60" fmla="*/ 540 w 2188"/>
                              <a:gd name="T61" fmla="*/ 346 h 2147"/>
                              <a:gd name="T62" fmla="*/ 0 w 2188"/>
                              <a:gd name="T63" fmla="*/ 1553 h 2147"/>
                              <a:gd name="T64" fmla="*/ 0 w 2188"/>
                              <a:gd name="T65" fmla="*/ 1317 h 2147"/>
                              <a:gd name="T66" fmla="*/ 461 w 2188"/>
                              <a:gd name="T67" fmla="*/ 285 h 2147"/>
                              <a:gd name="T68" fmla="*/ 157 w 2188"/>
                              <a:gd name="T69" fmla="*/ 0 h 2147"/>
                              <a:gd name="T70" fmla="*/ 252 w 2188"/>
                              <a:gd name="T71" fmla="*/ 98 h 2147"/>
                              <a:gd name="T72" fmla="*/ 353 w 2188"/>
                              <a:gd name="T73" fmla="*/ 192 h 2147"/>
                              <a:gd name="T74" fmla="*/ 0 w 2188"/>
                              <a:gd name="T75" fmla="*/ 981 h 2147"/>
                              <a:gd name="T76" fmla="*/ 0 w 2188"/>
                              <a:gd name="T77" fmla="*/ 350 h 2147"/>
                              <a:gd name="T78" fmla="*/ 157 w 2188"/>
                              <a:gd name="T79" fmla="*/ 0 h 21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2188" h="2147">
                                <a:moveTo>
                                  <a:pt x="1917" y="731"/>
                                </a:moveTo>
                                <a:lnTo>
                                  <a:pt x="1338" y="2023"/>
                                </a:lnTo>
                                <a:lnTo>
                                  <a:pt x="1188" y="2051"/>
                                </a:lnTo>
                                <a:lnTo>
                                  <a:pt x="1034" y="2075"/>
                                </a:lnTo>
                                <a:lnTo>
                                  <a:pt x="1632" y="736"/>
                                </a:lnTo>
                                <a:lnTo>
                                  <a:pt x="1775" y="738"/>
                                </a:lnTo>
                                <a:lnTo>
                                  <a:pt x="1917" y="731"/>
                                </a:lnTo>
                                <a:close/>
                                <a:moveTo>
                                  <a:pt x="2188" y="698"/>
                                </a:moveTo>
                                <a:lnTo>
                                  <a:pt x="1628" y="1948"/>
                                </a:lnTo>
                                <a:lnTo>
                                  <a:pt x="1569" y="1967"/>
                                </a:lnTo>
                                <a:lnTo>
                                  <a:pt x="1506" y="1984"/>
                                </a:lnTo>
                                <a:lnTo>
                                  <a:pt x="2074" y="715"/>
                                </a:lnTo>
                                <a:lnTo>
                                  <a:pt x="2188" y="698"/>
                                </a:lnTo>
                                <a:close/>
                                <a:moveTo>
                                  <a:pt x="1190" y="673"/>
                                </a:moveTo>
                                <a:lnTo>
                                  <a:pt x="1286" y="696"/>
                                </a:lnTo>
                                <a:lnTo>
                                  <a:pt x="652" y="2116"/>
                                </a:lnTo>
                                <a:lnTo>
                                  <a:pt x="542" y="2124"/>
                                </a:lnTo>
                                <a:lnTo>
                                  <a:pt x="1190" y="673"/>
                                </a:lnTo>
                                <a:close/>
                                <a:moveTo>
                                  <a:pt x="823" y="528"/>
                                </a:moveTo>
                                <a:lnTo>
                                  <a:pt x="884" y="560"/>
                                </a:lnTo>
                                <a:lnTo>
                                  <a:pt x="945" y="588"/>
                                </a:lnTo>
                                <a:lnTo>
                                  <a:pt x="1001" y="612"/>
                                </a:lnTo>
                                <a:lnTo>
                                  <a:pt x="1059" y="633"/>
                                </a:lnTo>
                                <a:lnTo>
                                  <a:pt x="386" y="2135"/>
                                </a:lnTo>
                                <a:lnTo>
                                  <a:pt x="304" y="2138"/>
                                </a:lnTo>
                                <a:lnTo>
                                  <a:pt x="229" y="2142"/>
                                </a:lnTo>
                                <a:lnTo>
                                  <a:pt x="159" y="2145"/>
                                </a:lnTo>
                                <a:lnTo>
                                  <a:pt x="100" y="2147"/>
                                </a:lnTo>
                                <a:lnTo>
                                  <a:pt x="823" y="528"/>
                                </a:lnTo>
                                <a:close/>
                                <a:moveTo>
                                  <a:pt x="461" y="285"/>
                                </a:moveTo>
                                <a:lnTo>
                                  <a:pt x="540" y="346"/>
                                </a:lnTo>
                                <a:lnTo>
                                  <a:pt x="0" y="1553"/>
                                </a:lnTo>
                                <a:lnTo>
                                  <a:pt x="0" y="1317"/>
                                </a:lnTo>
                                <a:lnTo>
                                  <a:pt x="461" y="285"/>
                                </a:lnTo>
                                <a:close/>
                                <a:moveTo>
                                  <a:pt x="157" y="0"/>
                                </a:moveTo>
                                <a:lnTo>
                                  <a:pt x="252" y="98"/>
                                </a:lnTo>
                                <a:lnTo>
                                  <a:pt x="353" y="192"/>
                                </a:lnTo>
                                <a:lnTo>
                                  <a:pt x="0" y="981"/>
                                </a:lnTo>
                                <a:lnTo>
                                  <a:pt x="0" y="350"/>
                                </a:lnTo>
                                <a:lnTo>
                                  <a:pt x="1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  <a:ln w="0">
                            <a:solidFill>
                              <a:srgbClr val="FBD17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" name="Forma libre 17"/>
                        <wps:cNvSpPr>
                          <a:spLocks noEditPoints="1"/>
                        </wps:cNvSpPr>
                        <wps:spPr bwMode="auto">
                          <a:xfrm>
                            <a:off x="0" y="3175"/>
                            <a:ext cx="9139238" cy="6802438"/>
                          </a:xfrm>
                          <a:custGeom>
                            <a:avLst/>
                            <a:gdLst>
                              <a:gd name="T0" fmla="*/ 2074 w 5757"/>
                              <a:gd name="T1" fmla="*/ 2851 h 4285"/>
                              <a:gd name="T2" fmla="*/ 652 w 5757"/>
                              <a:gd name="T3" fmla="*/ 4252 h 4285"/>
                              <a:gd name="T4" fmla="*/ 2177 w 5757"/>
                              <a:gd name="T5" fmla="*/ 3367 h 4285"/>
                              <a:gd name="T6" fmla="*/ 1877 w 5757"/>
                              <a:gd name="T7" fmla="*/ 3960 h 4285"/>
                              <a:gd name="T8" fmla="*/ 1190 w 5757"/>
                              <a:gd name="T9" fmla="*/ 2809 h 4285"/>
                              <a:gd name="T10" fmla="*/ 823 w 5757"/>
                              <a:gd name="T11" fmla="*/ 2664 h 4285"/>
                              <a:gd name="T12" fmla="*/ 0 w 5757"/>
                              <a:gd name="T13" fmla="*/ 3689 h 4285"/>
                              <a:gd name="T14" fmla="*/ 353 w 5757"/>
                              <a:gd name="T15" fmla="*/ 2328 h 4285"/>
                              <a:gd name="T16" fmla="*/ 5121 w 5757"/>
                              <a:gd name="T17" fmla="*/ 636 h 4285"/>
                              <a:gd name="T18" fmla="*/ 5053 w 5757"/>
                              <a:gd name="T19" fmla="*/ 848 h 4285"/>
                              <a:gd name="T20" fmla="*/ 5277 w 5757"/>
                              <a:gd name="T21" fmla="*/ 816 h 4285"/>
                              <a:gd name="T22" fmla="*/ 5151 w 5757"/>
                              <a:gd name="T23" fmla="*/ 631 h 4285"/>
                              <a:gd name="T24" fmla="*/ 3720 w 5757"/>
                              <a:gd name="T25" fmla="*/ 729 h 4285"/>
                              <a:gd name="T26" fmla="*/ 3933 w 5757"/>
                              <a:gd name="T27" fmla="*/ 797 h 4285"/>
                              <a:gd name="T28" fmla="*/ 3902 w 5757"/>
                              <a:gd name="T29" fmla="*/ 575 h 4285"/>
                              <a:gd name="T30" fmla="*/ 4632 w 5757"/>
                              <a:gd name="T31" fmla="*/ 500 h 4285"/>
                              <a:gd name="T32" fmla="*/ 4796 w 5757"/>
                              <a:gd name="T33" fmla="*/ 652 h 4285"/>
                              <a:gd name="T34" fmla="*/ 4864 w 5757"/>
                              <a:gd name="T35" fmla="*/ 439 h 4285"/>
                              <a:gd name="T36" fmla="*/ 4143 w 5757"/>
                              <a:gd name="T37" fmla="*/ 440 h 4285"/>
                              <a:gd name="T38" fmla="*/ 4223 w 5757"/>
                              <a:gd name="T39" fmla="*/ 650 h 4285"/>
                              <a:gd name="T40" fmla="*/ 4377 w 5757"/>
                              <a:gd name="T41" fmla="*/ 488 h 4285"/>
                              <a:gd name="T42" fmla="*/ 5422 w 5757"/>
                              <a:gd name="T43" fmla="*/ 309 h 4285"/>
                              <a:gd name="T44" fmla="*/ 5403 w 5757"/>
                              <a:gd name="T45" fmla="*/ 531 h 4285"/>
                              <a:gd name="T46" fmla="*/ 5612 w 5757"/>
                              <a:gd name="T47" fmla="*/ 451 h 4285"/>
                              <a:gd name="T48" fmla="*/ 3433 w 5757"/>
                              <a:gd name="T49" fmla="*/ 253 h 4285"/>
                              <a:gd name="T50" fmla="*/ 3322 w 5757"/>
                              <a:gd name="T51" fmla="*/ 446 h 4285"/>
                              <a:gd name="T52" fmla="*/ 3543 w 5757"/>
                              <a:gd name="T53" fmla="*/ 465 h 4285"/>
                              <a:gd name="T54" fmla="*/ 3463 w 5757"/>
                              <a:gd name="T55" fmla="*/ 255 h 4285"/>
                              <a:gd name="T56" fmla="*/ 3762 w 5757"/>
                              <a:gd name="T57" fmla="*/ 271 h 4285"/>
                              <a:gd name="T58" fmla="*/ 3956 w 5757"/>
                              <a:gd name="T59" fmla="*/ 384 h 4285"/>
                              <a:gd name="T60" fmla="*/ 3975 w 5757"/>
                              <a:gd name="T61" fmla="*/ 161 h 4285"/>
                              <a:gd name="T62" fmla="*/ 4943 w 5757"/>
                              <a:gd name="T63" fmla="*/ 155 h 4285"/>
                              <a:gd name="T64" fmla="*/ 5069 w 5757"/>
                              <a:gd name="T65" fmla="*/ 341 h 4285"/>
                              <a:gd name="T66" fmla="*/ 5182 w 5757"/>
                              <a:gd name="T67" fmla="*/ 148 h 4285"/>
                              <a:gd name="T68" fmla="*/ 3421 w 5757"/>
                              <a:gd name="T69" fmla="*/ 43 h 4285"/>
                              <a:gd name="T70" fmla="*/ 3640 w 5757"/>
                              <a:gd name="T71" fmla="*/ 8 h 4285"/>
                              <a:gd name="T72" fmla="*/ 4270 w 5757"/>
                              <a:gd name="T73" fmla="*/ 145 h 4285"/>
                              <a:gd name="T74" fmla="*/ 4529 w 5757"/>
                              <a:gd name="T75" fmla="*/ 1 h 4285"/>
                              <a:gd name="T76" fmla="*/ 4655 w 5757"/>
                              <a:gd name="T77" fmla="*/ 189 h 4285"/>
                              <a:gd name="T78" fmla="*/ 4770 w 5757"/>
                              <a:gd name="T79" fmla="*/ 0 h 4285"/>
                              <a:gd name="T80" fmla="*/ 5539 w 5757"/>
                              <a:gd name="T81" fmla="*/ 24 h 4285"/>
                              <a:gd name="T82" fmla="*/ 5644 w 5757"/>
                              <a:gd name="T83" fmla="*/ 113 h 4285"/>
                              <a:gd name="T84" fmla="*/ 5757 w 5757"/>
                              <a:gd name="T85" fmla="*/ 732 h 4285"/>
                              <a:gd name="T86" fmla="*/ 5551 w 5757"/>
                              <a:gd name="T87" fmla="*/ 779 h 4285"/>
                              <a:gd name="T88" fmla="*/ 5677 w 5757"/>
                              <a:gd name="T89" fmla="*/ 965 h 4285"/>
                              <a:gd name="T90" fmla="*/ 5177 w 5757"/>
                              <a:gd name="T91" fmla="*/ 975 h 4285"/>
                              <a:gd name="T92" fmla="*/ 4532 w 5757"/>
                              <a:gd name="T93" fmla="*/ 738 h 4285"/>
                              <a:gd name="T94" fmla="*/ 4304 w 5757"/>
                              <a:gd name="T95" fmla="*/ 704 h 4285"/>
                              <a:gd name="T96" fmla="*/ 3865 w 5757"/>
                              <a:gd name="T97" fmla="*/ 937 h 4285"/>
                              <a:gd name="T98" fmla="*/ 3702 w 5757"/>
                              <a:gd name="T99" fmla="*/ 818 h 4285"/>
                              <a:gd name="T100" fmla="*/ 3638 w 5757"/>
                              <a:gd name="T101" fmla="*/ 1021 h 4285"/>
                              <a:gd name="T102" fmla="*/ 3362 w 5757"/>
                              <a:gd name="T103" fmla="*/ 1000 h 4285"/>
                              <a:gd name="T104" fmla="*/ 3453 w 5757"/>
                              <a:gd name="T105" fmla="*/ 809 h 4285"/>
                              <a:gd name="T106" fmla="*/ 3306 w 5757"/>
                              <a:gd name="T107" fmla="*/ 711 h 4285"/>
                              <a:gd name="T108" fmla="*/ 3288 w 5757"/>
                              <a:gd name="T109" fmla="*/ 598 h 4285"/>
                              <a:gd name="T110" fmla="*/ 3278 w 5757"/>
                              <a:gd name="T111" fmla="*/ 496 h 4285"/>
                              <a:gd name="T112" fmla="*/ 3274 w 5757"/>
                              <a:gd name="T113" fmla="*/ 384 h 4285"/>
                              <a:gd name="T114" fmla="*/ 3280 w 5757"/>
                              <a:gd name="T115" fmla="*/ 286 h 4285"/>
                              <a:gd name="T116" fmla="*/ 3301 w 5757"/>
                              <a:gd name="T117" fmla="*/ 176 h 4285"/>
                              <a:gd name="T118" fmla="*/ 3332 w 5757"/>
                              <a:gd name="T119" fmla="*/ 84 h 428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</a:cxnLst>
                            <a:rect l="0" t="0" r="r" b="b"/>
                            <a:pathLst>
                              <a:path w="5757" h="4285">
                                <a:moveTo>
                                  <a:pt x="2074" y="2851"/>
                                </a:moveTo>
                                <a:lnTo>
                                  <a:pt x="2074" y="2851"/>
                                </a:lnTo>
                                <a:lnTo>
                                  <a:pt x="1506" y="4120"/>
                                </a:lnTo>
                                <a:lnTo>
                                  <a:pt x="1424" y="4141"/>
                                </a:lnTo>
                                <a:lnTo>
                                  <a:pt x="1338" y="4159"/>
                                </a:lnTo>
                                <a:lnTo>
                                  <a:pt x="1917" y="2867"/>
                                </a:lnTo>
                                <a:lnTo>
                                  <a:pt x="1906" y="2869"/>
                                </a:lnTo>
                                <a:lnTo>
                                  <a:pt x="1992" y="2862"/>
                                </a:lnTo>
                                <a:lnTo>
                                  <a:pt x="2074" y="2851"/>
                                </a:lnTo>
                                <a:close/>
                                <a:moveTo>
                                  <a:pt x="1286" y="2832"/>
                                </a:moveTo>
                                <a:lnTo>
                                  <a:pt x="1403" y="2851"/>
                                </a:lnTo>
                                <a:lnTo>
                                  <a:pt x="1522" y="2865"/>
                                </a:lnTo>
                                <a:lnTo>
                                  <a:pt x="1641" y="2872"/>
                                </a:lnTo>
                                <a:lnTo>
                                  <a:pt x="1632" y="2872"/>
                                </a:lnTo>
                                <a:lnTo>
                                  <a:pt x="1034" y="4211"/>
                                </a:lnTo>
                                <a:lnTo>
                                  <a:pt x="905" y="4227"/>
                                </a:lnTo>
                                <a:lnTo>
                                  <a:pt x="778" y="4241"/>
                                </a:lnTo>
                                <a:lnTo>
                                  <a:pt x="652" y="4252"/>
                                </a:lnTo>
                                <a:lnTo>
                                  <a:pt x="1286" y="2832"/>
                                </a:lnTo>
                                <a:close/>
                                <a:moveTo>
                                  <a:pt x="2247" y="2821"/>
                                </a:moveTo>
                                <a:lnTo>
                                  <a:pt x="2235" y="2898"/>
                                </a:lnTo>
                                <a:lnTo>
                                  <a:pt x="2224" y="2975"/>
                                </a:lnTo>
                                <a:lnTo>
                                  <a:pt x="2216" y="3054"/>
                                </a:lnTo>
                                <a:lnTo>
                                  <a:pt x="2207" y="3133"/>
                                </a:lnTo>
                                <a:lnTo>
                                  <a:pt x="2198" y="3211"/>
                                </a:lnTo>
                                <a:lnTo>
                                  <a:pt x="2188" y="3288"/>
                                </a:lnTo>
                                <a:lnTo>
                                  <a:pt x="2177" y="3367"/>
                                </a:lnTo>
                                <a:lnTo>
                                  <a:pt x="2161" y="3442"/>
                                </a:lnTo>
                                <a:lnTo>
                                  <a:pt x="2146" y="3517"/>
                                </a:lnTo>
                                <a:lnTo>
                                  <a:pt x="2123" y="3591"/>
                                </a:lnTo>
                                <a:lnTo>
                                  <a:pt x="2098" y="3661"/>
                                </a:lnTo>
                                <a:lnTo>
                                  <a:pt x="2067" y="3727"/>
                                </a:lnTo>
                                <a:lnTo>
                                  <a:pt x="2030" y="3792"/>
                                </a:lnTo>
                                <a:lnTo>
                                  <a:pt x="1987" y="3851"/>
                                </a:lnTo>
                                <a:lnTo>
                                  <a:pt x="1936" y="3909"/>
                                </a:lnTo>
                                <a:lnTo>
                                  <a:pt x="1877" y="3960"/>
                                </a:lnTo>
                                <a:lnTo>
                                  <a:pt x="1828" y="3995"/>
                                </a:lnTo>
                                <a:lnTo>
                                  <a:pt x="1768" y="4026"/>
                                </a:lnTo>
                                <a:lnTo>
                                  <a:pt x="1702" y="4056"/>
                                </a:lnTo>
                                <a:lnTo>
                                  <a:pt x="1628" y="4084"/>
                                </a:lnTo>
                                <a:lnTo>
                                  <a:pt x="2188" y="2834"/>
                                </a:lnTo>
                                <a:lnTo>
                                  <a:pt x="2247" y="2821"/>
                                </a:lnTo>
                                <a:close/>
                                <a:moveTo>
                                  <a:pt x="1041" y="2762"/>
                                </a:moveTo>
                                <a:lnTo>
                                  <a:pt x="1115" y="2788"/>
                                </a:lnTo>
                                <a:lnTo>
                                  <a:pt x="1190" y="2809"/>
                                </a:lnTo>
                                <a:lnTo>
                                  <a:pt x="542" y="4260"/>
                                </a:lnTo>
                                <a:lnTo>
                                  <a:pt x="461" y="4266"/>
                                </a:lnTo>
                                <a:lnTo>
                                  <a:pt x="386" y="4271"/>
                                </a:lnTo>
                                <a:lnTo>
                                  <a:pt x="1059" y="2769"/>
                                </a:lnTo>
                                <a:lnTo>
                                  <a:pt x="1041" y="2762"/>
                                </a:lnTo>
                                <a:close/>
                                <a:moveTo>
                                  <a:pt x="823" y="2664"/>
                                </a:moveTo>
                                <a:lnTo>
                                  <a:pt x="823" y="2664"/>
                                </a:lnTo>
                                <a:lnTo>
                                  <a:pt x="823" y="2664"/>
                                </a:lnTo>
                                <a:lnTo>
                                  <a:pt x="823" y="2664"/>
                                </a:lnTo>
                                <a:close/>
                                <a:moveTo>
                                  <a:pt x="535" y="2479"/>
                                </a:moveTo>
                                <a:lnTo>
                                  <a:pt x="627" y="2545"/>
                                </a:lnTo>
                                <a:lnTo>
                                  <a:pt x="723" y="2608"/>
                                </a:lnTo>
                                <a:lnTo>
                                  <a:pt x="823" y="2664"/>
                                </a:lnTo>
                                <a:lnTo>
                                  <a:pt x="100" y="4283"/>
                                </a:lnTo>
                                <a:lnTo>
                                  <a:pt x="61" y="4283"/>
                                </a:lnTo>
                                <a:lnTo>
                                  <a:pt x="28" y="4285"/>
                                </a:lnTo>
                                <a:lnTo>
                                  <a:pt x="0" y="4285"/>
                                </a:lnTo>
                                <a:lnTo>
                                  <a:pt x="0" y="3689"/>
                                </a:lnTo>
                                <a:lnTo>
                                  <a:pt x="540" y="2482"/>
                                </a:lnTo>
                                <a:lnTo>
                                  <a:pt x="535" y="2479"/>
                                </a:lnTo>
                                <a:close/>
                                <a:moveTo>
                                  <a:pt x="346" y="2323"/>
                                </a:moveTo>
                                <a:lnTo>
                                  <a:pt x="405" y="2376"/>
                                </a:lnTo>
                                <a:lnTo>
                                  <a:pt x="467" y="2426"/>
                                </a:lnTo>
                                <a:lnTo>
                                  <a:pt x="461" y="2421"/>
                                </a:lnTo>
                                <a:lnTo>
                                  <a:pt x="0" y="3453"/>
                                </a:lnTo>
                                <a:lnTo>
                                  <a:pt x="0" y="3117"/>
                                </a:lnTo>
                                <a:lnTo>
                                  <a:pt x="353" y="2328"/>
                                </a:lnTo>
                                <a:lnTo>
                                  <a:pt x="346" y="2323"/>
                                </a:lnTo>
                                <a:close/>
                                <a:moveTo>
                                  <a:pt x="0" y="1958"/>
                                </a:moveTo>
                                <a:lnTo>
                                  <a:pt x="77" y="2047"/>
                                </a:lnTo>
                                <a:lnTo>
                                  <a:pt x="157" y="2136"/>
                                </a:lnTo>
                                <a:lnTo>
                                  <a:pt x="157" y="2136"/>
                                </a:lnTo>
                                <a:lnTo>
                                  <a:pt x="0" y="2486"/>
                                </a:lnTo>
                                <a:lnTo>
                                  <a:pt x="0" y="1958"/>
                                </a:lnTo>
                                <a:close/>
                                <a:moveTo>
                                  <a:pt x="5151" y="631"/>
                                </a:moveTo>
                                <a:lnTo>
                                  <a:pt x="5121" y="636"/>
                                </a:lnTo>
                                <a:lnTo>
                                  <a:pt x="5095" y="645"/>
                                </a:lnTo>
                                <a:lnTo>
                                  <a:pt x="5071" y="662"/>
                                </a:lnTo>
                                <a:lnTo>
                                  <a:pt x="5050" y="683"/>
                                </a:lnTo>
                                <a:lnTo>
                                  <a:pt x="5034" y="710"/>
                                </a:lnTo>
                                <a:lnTo>
                                  <a:pt x="5025" y="739"/>
                                </a:lnTo>
                                <a:lnTo>
                                  <a:pt x="5023" y="767"/>
                                </a:lnTo>
                                <a:lnTo>
                                  <a:pt x="5027" y="797"/>
                                </a:lnTo>
                                <a:lnTo>
                                  <a:pt x="5037" y="823"/>
                                </a:lnTo>
                                <a:lnTo>
                                  <a:pt x="5053" y="848"/>
                                </a:lnTo>
                                <a:lnTo>
                                  <a:pt x="5074" y="869"/>
                                </a:lnTo>
                                <a:lnTo>
                                  <a:pt x="5102" y="884"/>
                                </a:lnTo>
                                <a:lnTo>
                                  <a:pt x="5130" y="893"/>
                                </a:lnTo>
                                <a:lnTo>
                                  <a:pt x="5160" y="895"/>
                                </a:lnTo>
                                <a:lnTo>
                                  <a:pt x="5189" y="891"/>
                                </a:lnTo>
                                <a:lnTo>
                                  <a:pt x="5216" y="881"/>
                                </a:lnTo>
                                <a:lnTo>
                                  <a:pt x="5240" y="865"/>
                                </a:lnTo>
                                <a:lnTo>
                                  <a:pt x="5261" y="844"/>
                                </a:lnTo>
                                <a:lnTo>
                                  <a:pt x="5277" y="816"/>
                                </a:lnTo>
                                <a:lnTo>
                                  <a:pt x="5286" y="788"/>
                                </a:lnTo>
                                <a:lnTo>
                                  <a:pt x="5287" y="759"/>
                                </a:lnTo>
                                <a:lnTo>
                                  <a:pt x="5284" y="731"/>
                                </a:lnTo>
                                <a:lnTo>
                                  <a:pt x="5273" y="703"/>
                                </a:lnTo>
                                <a:lnTo>
                                  <a:pt x="5258" y="678"/>
                                </a:lnTo>
                                <a:lnTo>
                                  <a:pt x="5235" y="659"/>
                                </a:lnTo>
                                <a:lnTo>
                                  <a:pt x="5209" y="643"/>
                                </a:lnTo>
                                <a:lnTo>
                                  <a:pt x="5181" y="633"/>
                                </a:lnTo>
                                <a:lnTo>
                                  <a:pt x="5151" y="631"/>
                                </a:lnTo>
                                <a:close/>
                                <a:moveTo>
                                  <a:pt x="3842" y="564"/>
                                </a:moveTo>
                                <a:lnTo>
                                  <a:pt x="3814" y="568"/>
                                </a:lnTo>
                                <a:lnTo>
                                  <a:pt x="3786" y="578"/>
                                </a:lnTo>
                                <a:lnTo>
                                  <a:pt x="3762" y="594"/>
                                </a:lnTo>
                                <a:lnTo>
                                  <a:pt x="3743" y="615"/>
                                </a:lnTo>
                                <a:lnTo>
                                  <a:pt x="3727" y="641"/>
                                </a:lnTo>
                                <a:lnTo>
                                  <a:pt x="3718" y="671"/>
                                </a:lnTo>
                                <a:lnTo>
                                  <a:pt x="3715" y="701"/>
                                </a:lnTo>
                                <a:lnTo>
                                  <a:pt x="3720" y="729"/>
                                </a:lnTo>
                                <a:lnTo>
                                  <a:pt x="3730" y="757"/>
                                </a:lnTo>
                                <a:lnTo>
                                  <a:pt x="3746" y="781"/>
                                </a:lnTo>
                                <a:lnTo>
                                  <a:pt x="3767" y="800"/>
                                </a:lnTo>
                                <a:lnTo>
                                  <a:pt x="3793" y="816"/>
                                </a:lnTo>
                                <a:lnTo>
                                  <a:pt x="3823" y="825"/>
                                </a:lnTo>
                                <a:lnTo>
                                  <a:pt x="3853" y="828"/>
                                </a:lnTo>
                                <a:lnTo>
                                  <a:pt x="3881" y="823"/>
                                </a:lnTo>
                                <a:lnTo>
                                  <a:pt x="3909" y="813"/>
                                </a:lnTo>
                                <a:lnTo>
                                  <a:pt x="3933" y="797"/>
                                </a:lnTo>
                                <a:lnTo>
                                  <a:pt x="3952" y="776"/>
                                </a:lnTo>
                                <a:lnTo>
                                  <a:pt x="3968" y="750"/>
                                </a:lnTo>
                                <a:lnTo>
                                  <a:pt x="3979" y="720"/>
                                </a:lnTo>
                                <a:lnTo>
                                  <a:pt x="3980" y="690"/>
                                </a:lnTo>
                                <a:lnTo>
                                  <a:pt x="3975" y="662"/>
                                </a:lnTo>
                                <a:lnTo>
                                  <a:pt x="3965" y="636"/>
                                </a:lnTo>
                                <a:lnTo>
                                  <a:pt x="3949" y="612"/>
                                </a:lnTo>
                                <a:lnTo>
                                  <a:pt x="3928" y="591"/>
                                </a:lnTo>
                                <a:lnTo>
                                  <a:pt x="3902" y="575"/>
                                </a:lnTo>
                                <a:lnTo>
                                  <a:pt x="3872" y="566"/>
                                </a:lnTo>
                                <a:lnTo>
                                  <a:pt x="3842" y="564"/>
                                </a:lnTo>
                                <a:close/>
                                <a:moveTo>
                                  <a:pt x="4758" y="391"/>
                                </a:moveTo>
                                <a:lnTo>
                                  <a:pt x="4728" y="397"/>
                                </a:lnTo>
                                <a:lnTo>
                                  <a:pt x="4702" y="407"/>
                                </a:lnTo>
                                <a:lnTo>
                                  <a:pt x="4677" y="423"/>
                                </a:lnTo>
                                <a:lnTo>
                                  <a:pt x="4656" y="444"/>
                                </a:lnTo>
                                <a:lnTo>
                                  <a:pt x="4641" y="470"/>
                                </a:lnTo>
                                <a:lnTo>
                                  <a:pt x="4632" y="500"/>
                                </a:lnTo>
                                <a:lnTo>
                                  <a:pt x="4630" y="529"/>
                                </a:lnTo>
                                <a:lnTo>
                                  <a:pt x="4634" y="557"/>
                                </a:lnTo>
                                <a:lnTo>
                                  <a:pt x="4644" y="585"/>
                                </a:lnTo>
                                <a:lnTo>
                                  <a:pt x="4660" y="608"/>
                                </a:lnTo>
                                <a:lnTo>
                                  <a:pt x="4683" y="629"/>
                                </a:lnTo>
                                <a:lnTo>
                                  <a:pt x="4709" y="645"/>
                                </a:lnTo>
                                <a:lnTo>
                                  <a:pt x="4737" y="654"/>
                                </a:lnTo>
                                <a:lnTo>
                                  <a:pt x="4767" y="655"/>
                                </a:lnTo>
                                <a:lnTo>
                                  <a:pt x="4796" y="652"/>
                                </a:lnTo>
                                <a:lnTo>
                                  <a:pt x="4822" y="641"/>
                                </a:lnTo>
                                <a:lnTo>
                                  <a:pt x="4847" y="626"/>
                                </a:lnTo>
                                <a:lnTo>
                                  <a:pt x="4868" y="605"/>
                                </a:lnTo>
                                <a:lnTo>
                                  <a:pt x="4884" y="578"/>
                                </a:lnTo>
                                <a:lnTo>
                                  <a:pt x="4892" y="549"/>
                                </a:lnTo>
                                <a:lnTo>
                                  <a:pt x="4894" y="519"/>
                                </a:lnTo>
                                <a:lnTo>
                                  <a:pt x="4891" y="491"/>
                                </a:lnTo>
                                <a:lnTo>
                                  <a:pt x="4880" y="463"/>
                                </a:lnTo>
                                <a:lnTo>
                                  <a:pt x="4864" y="439"/>
                                </a:lnTo>
                                <a:lnTo>
                                  <a:pt x="4843" y="419"/>
                                </a:lnTo>
                                <a:lnTo>
                                  <a:pt x="4817" y="404"/>
                                </a:lnTo>
                                <a:lnTo>
                                  <a:pt x="4788" y="395"/>
                                </a:lnTo>
                                <a:lnTo>
                                  <a:pt x="4758" y="391"/>
                                </a:lnTo>
                                <a:close/>
                                <a:moveTo>
                                  <a:pt x="4244" y="388"/>
                                </a:moveTo>
                                <a:lnTo>
                                  <a:pt x="4214" y="393"/>
                                </a:lnTo>
                                <a:lnTo>
                                  <a:pt x="4188" y="404"/>
                                </a:lnTo>
                                <a:lnTo>
                                  <a:pt x="4164" y="419"/>
                                </a:lnTo>
                                <a:lnTo>
                                  <a:pt x="4143" y="440"/>
                                </a:lnTo>
                                <a:lnTo>
                                  <a:pt x="4127" y="467"/>
                                </a:lnTo>
                                <a:lnTo>
                                  <a:pt x="4118" y="496"/>
                                </a:lnTo>
                                <a:lnTo>
                                  <a:pt x="4117" y="526"/>
                                </a:lnTo>
                                <a:lnTo>
                                  <a:pt x="4120" y="554"/>
                                </a:lnTo>
                                <a:lnTo>
                                  <a:pt x="4131" y="580"/>
                                </a:lnTo>
                                <a:lnTo>
                                  <a:pt x="4146" y="605"/>
                                </a:lnTo>
                                <a:lnTo>
                                  <a:pt x="4167" y="626"/>
                                </a:lnTo>
                                <a:lnTo>
                                  <a:pt x="4195" y="641"/>
                                </a:lnTo>
                                <a:lnTo>
                                  <a:pt x="4223" y="650"/>
                                </a:lnTo>
                                <a:lnTo>
                                  <a:pt x="4253" y="652"/>
                                </a:lnTo>
                                <a:lnTo>
                                  <a:pt x="4283" y="648"/>
                                </a:lnTo>
                                <a:lnTo>
                                  <a:pt x="4309" y="638"/>
                                </a:lnTo>
                                <a:lnTo>
                                  <a:pt x="4333" y="622"/>
                                </a:lnTo>
                                <a:lnTo>
                                  <a:pt x="4354" y="601"/>
                                </a:lnTo>
                                <a:lnTo>
                                  <a:pt x="4370" y="575"/>
                                </a:lnTo>
                                <a:lnTo>
                                  <a:pt x="4379" y="545"/>
                                </a:lnTo>
                                <a:lnTo>
                                  <a:pt x="4380" y="515"/>
                                </a:lnTo>
                                <a:lnTo>
                                  <a:pt x="4377" y="488"/>
                                </a:lnTo>
                                <a:lnTo>
                                  <a:pt x="4366" y="460"/>
                                </a:lnTo>
                                <a:lnTo>
                                  <a:pt x="4351" y="435"/>
                                </a:lnTo>
                                <a:lnTo>
                                  <a:pt x="4328" y="416"/>
                                </a:lnTo>
                                <a:lnTo>
                                  <a:pt x="4302" y="400"/>
                                </a:lnTo>
                                <a:lnTo>
                                  <a:pt x="4274" y="391"/>
                                </a:lnTo>
                                <a:lnTo>
                                  <a:pt x="4244" y="388"/>
                                </a:lnTo>
                                <a:close/>
                                <a:moveTo>
                                  <a:pt x="5478" y="295"/>
                                </a:moveTo>
                                <a:lnTo>
                                  <a:pt x="5450" y="299"/>
                                </a:lnTo>
                                <a:lnTo>
                                  <a:pt x="5422" y="309"/>
                                </a:lnTo>
                                <a:lnTo>
                                  <a:pt x="5397" y="325"/>
                                </a:lnTo>
                                <a:lnTo>
                                  <a:pt x="5378" y="346"/>
                                </a:lnTo>
                                <a:lnTo>
                                  <a:pt x="5362" y="372"/>
                                </a:lnTo>
                                <a:lnTo>
                                  <a:pt x="5352" y="402"/>
                                </a:lnTo>
                                <a:lnTo>
                                  <a:pt x="5350" y="432"/>
                                </a:lnTo>
                                <a:lnTo>
                                  <a:pt x="5355" y="460"/>
                                </a:lnTo>
                                <a:lnTo>
                                  <a:pt x="5366" y="488"/>
                                </a:lnTo>
                                <a:lnTo>
                                  <a:pt x="5382" y="512"/>
                                </a:lnTo>
                                <a:lnTo>
                                  <a:pt x="5403" y="531"/>
                                </a:lnTo>
                                <a:lnTo>
                                  <a:pt x="5429" y="547"/>
                                </a:lnTo>
                                <a:lnTo>
                                  <a:pt x="5458" y="556"/>
                                </a:lnTo>
                                <a:lnTo>
                                  <a:pt x="5488" y="559"/>
                                </a:lnTo>
                                <a:lnTo>
                                  <a:pt x="5516" y="554"/>
                                </a:lnTo>
                                <a:lnTo>
                                  <a:pt x="5544" y="543"/>
                                </a:lnTo>
                                <a:lnTo>
                                  <a:pt x="5569" y="528"/>
                                </a:lnTo>
                                <a:lnTo>
                                  <a:pt x="5588" y="507"/>
                                </a:lnTo>
                                <a:lnTo>
                                  <a:pt x="5604" y="481"/>
                                </a:lnTo>
                                <a:lnTo>
                                  <a:pt x="5612" y="451"/>
                                </a:lnTo>
                                <a:lnTo>
                                  <a:pt x="5616" y="423"/>
                                </a:lnTo>
                                <a:lnTo>
                                  <a:pt x="5610" y="393"/>
                                </a:lnTo>
                                <a:lnTo>
                                  <a:pt x="5600" y="367"/>
                                </a:lnTo>
                                <a:lnTo>
                                  <a:pt x="5584" y="342"/>
                                </a:lnTo>
                                <a:lnTo>
                                  <a:pt x="5563" y="321"/>
                                </a:lnTo>
                                <a:lnTo>
                                  <a:pt x="5537" y="306"/>
                                </a:lnTo>
                                <a:lnTo>
                                  <a:pt x="5507" y="297"/>
                                </a:lnTo>
                                <a:lnTo>
                                  <a:pt x="5478" y="295"/>
                                </a:lnTo>
                                <a:close/>
                                <a:moveTo>
                                  <a:pt x="3433" y="253"/>
                                </a:moveTo>
                                <a:lnTo>
                                  <a:pt x="3405" y="257"/>
                                </a:lnTo>
                                <a:lnTo>
                                  <a:pt x="3377" y="267"/>
                                </a:lnTo>
                                <a:lnTo>
                                  <a:pt x="3353" y="283"/>
                                </a:lnTo>
                                <a:lnTo>
                                  <a:pt x="3334" y="306"/>
                                </a:lnTo>
                                <a:lnTo>
                                  <a:pt x="3318" y="332"/>
                                </a:lnTo>
                                <a:lnTo>
                                  <a:pt x="3309" y="360"/>
                                </a:lnTo>
                                <a:lnTo>
                                  <a:pt x="3306" y="390"/>
                                </a:lnTo>
                                <a:lnTo>
                                  <a:pt x="3311" y="419"/>
                                </a:lnTo>
                                <a:lnTo>
                                  <a:pt x="3322" y="446"/>
                                </a:lnTo>
                                <a:lnTo>
                                  <a:pt x="3337" y="470"/>
                                </a:lnTo>
                                <a:lnTo>
                                  <a:pt x="3358" y="491"/>
                                </a:lnTo>
                                <a:lnTo>
                                  <a:pt x="3384" y="507"/>
                                </a:lnTo>
                                <a:lnTo>
                                  <a:pt x="3414" y="515"/>
                                </a:lnTo>
                                <a:lnTo>
                                  <a:pt x="3444" y="517"/>
                                </a:lnTo>
                                <a:lnTo>
                                  <a:pt x="3472" y="514"/>
                                </a:lnTo>
                                <a:lnTo>
                                  <a:pt x="3500" y="503"/>
                                </a:lnTo>
                                <a:lnTo>
                                  <a:pt x="3524" y="486"/>
                                </a:lnTo>
                                <a:lnTo>
                                  <a:pt x="3543" y="465"/>
                                </a:lnTo>
                                <a:lnTo>
                                  <a:pt x="3559" y="439"/>
                                </a:lnTo>
                                <a:lnTo>
                                  <a:pt x="3568" y="411"/>
                                </a:lnTo>
                                <a:lnTo>
                                  <a:pt x="3571" y="381"/>
                                </a:lnTo>
                                <a:lnTo>
                                  <a:pt x="3566" y="351"/>
                                </a:lnTo>
                                <a:lnTo>
                                  <a:pt x="3556" y="325"/>
                                </a:lnTo>
                                <a:lnTo>
                                  <a:pt x="3540" y="300"/>
                                </a:lnTo>
                                <a:lnTo>
                                  <a:pt x="3519" y="279"/>
                                </a:lnTo>
                                <a:lnTo>
                                  <a:pt x="3493" y="264"/>
                                </a:lnTo>
                                <a:lnTo>
                                  <a:pt x="3463" y="255"/>
                                </a:lnTo>
                                <a:lnTo>
                                  <a:pt x="3433" y="253"/>
                                </a:lnTo>
                                <a:close/>
                                <a:moveTo>
                                  <a:pt x="3889" y="134"/>
                                </a:moveTo>
                                <a:lnTo>
                                  <a:pt x="3861" y="138"/>
                                </a:lnTo>
                                <a:lnTo>
                                  <a:pt x="3834" y="148"/>
                                </a:lnTo>
                                <a:lnTo>
                                  <a:pt x="3809" y="166"/>
                                </a:lnTo>
                                <a:lnTo>
                                  <a:pt x="3790" y="187"/>
                                </a:lnTo>
                                <a:lnTo>
                                  <a:pt x="3774" y="213"/>
                                </a:lnTo>
                                <a:lnTo>
                                  <a:pt x="3764" y="241"/>
                                </a:lnTo>
                                <a:lnTo>
                                  <a:pt x="3762" y="271"/>
                                </a:lnTo>
                                <a:lnTo>
                                  <a:pt x="3767" y="300"/>
                                </a:lnTo>
                                <a:lnTo>
                                  <a:pt x="3778" y="327"/>
                                </a:lnTo>
                                <a:lnTo>
                                  <a:pt x="3793" y="351"/>
                                </a:lnTo>
                                <a:lnTo>
                                  <a:pt x="3814" y="372"/>
                                </a:lnTo>
                                <a:lnTo>
                                  <a:pt x="3841" y="388"/>
                                </a:lnTo>
                                <a:lnTo>
                                  <a:pt x="3870" y="397"/>
                                </a:lnTo>
                                <a:lnTo>
                                  <a:pt x="3900" y="398"/>
                                </a:lnTo>
                                <a:lnTo>
                                  <a:pt x="3928" y="395"/>
                                </a:lnTo>
                                <a:lnTo>
                                  <a:pt x="3956" y="384"/>
                                </a:lnTo>
                                <a:lnTo>
                                  <a:pt x="3980" y="369"/>
                                </a:lnTo>
                                <a:lnTo>
                                  <a:pt x="4000" y="346"/>
                                </a:lnTo>
                                <a:lnTo>
                                  <a:pt x="4015" y="320"/>
                                </a:lnTo>
                                <a:lnTo>
                                  <a:pt x="4024" y="292"/>
                                </a:lnTo>
                                <a:lnTo>
                                  <a:pt x="4027" y="262"/>
                                </a:lnTo>
                                <a:lnTo>
                                  <a:pt x="4022" y="232"/>
                                </a:lnTo>
                                <a:lnTo>
                                  <a:pt x="4012" y="206"/>
                                </a:lnTo>
                                <a:lnTo>
                                  <a:pt x="3996" y="182"/>
                                </a:lnTo>
                                <a:lnTo>
                                  <a:pt x="3975" y="161"/>
                                </a:lnTo>
                                <a:lnTo>
                                  <a:pt x="3949" y="147"/>
                                </a:lnTo>
                                <a:lnTo>
                                  <a:pt x="3919" y="136"/>
                                </a:lnTo>
                                <a:lnTo>
                                  <a:pt x="3889" y="134"/>
                                </a:lnTo>
                                <a:close/>
                                <a:moveTo>
                                  <a:pt x="5060" y="77"/>
                                </a:moveTo>
                                <a:lnTo>
                                  <a:pt x="5030" y="80"/>
                                </a:lnTo>
                                <a:lnTo>
                                  <a:pt x="5004" y="91"/>
                                </a:lnTo>
                                <a:lnTo>
                                  <a:pt x="4980" y="106"/>
                                </a:lnTo>
                                <a:lnTo>
                                  <a:pt x="4959" y="129"/>
                                </a:lnTo>
                                <a:lnTo>
                                  <a:pt x="4943" y="155"/>
                                </a:lnTo>
                                <a:lnTo>
                                  <a:pt x="4934" y="183"/>
                                </a:lnTo>
                                <a:lnTo>
                                  <a:pt x="4933" y="213"/>
                                </a:lnTo>
                                <a:lnTo>
                                  <a:pt x="4936" y="243"/>
                                </a:lnTo>
                                <a:lnTo>
                                  <a:pt x="4947" y="269"/>
                                </a:lnTo>
                                <a:lnTo>
                                  <a:pt x="4962" y="293"/>
                                </a:lnTo>
                                <a:lnTo>
                                  <a:pt x="4985" y="314"/>
                                </a:lnTo>
                                <a:lnTo>
                                  <a:pt x="5011" y="328"/>
                                </a:lnTo>
                                <a:lnTo>
                                  <a:pt x="5039" y="339"/>
                                </a:lnTo>
                                <a:lnTo>
                                  <a:pt x="5069" y="341"/>
                                </a:lnTo>
                                <a:lnTo>
                                  <a:pt x="5099" y="335"/>
                                </a:lnTo>
                                <a:lnTo>
                                  <a:pt x="5125" y="327"/>
                                </a:lnTo>
                                <a:lnTo>
                                  <a:pt x="5149" y="309"/>
                                </a:lnTo>
                                <a:lnTo>
                                  <a:pt x="5170" y="288"/>
                                </a:lnTo>
                                <a:lnTo>
                                  <a:pt x="5186" y="262"/>
                                </a:lnTo>
                                <a:lnTo>
                                  <a:pt x="5195" y="234"/>
                                </a:lnTo>
                                <a:lnTo>
                                  <a:pt x="5196" y="204"/>
                                </a:lnTo>
                                <a:lnTo>
                                  <a:pt x="5193" y="175"/>
                                </a:lnTo>
                                <a:lnTo>
                                  <a:pt x="5182" y="148"/>
                                </a:lnTo>
                                <a:lnTo>
                                  <a:pt x="5167" y="124"/>
                                </a:lnTo>
                                <a:lnTo>
                                  <a:pt x="5146" y="103"/>
                                </a:lnTo>
                                <a:lnTo>
                                  <a:pt x="5120" y="87"/>
                                </a:lnTo>
                                <a:lnTo>
                                  <a:pt x="5090" y="78"/>
                                </a:lnTo>
                                <a:lnTo>
                                  <a:pt x="5060" y="77"/>
                                </a:lnTo>
                                <a:close/>
                                <a:moveTo>
                                  <a:pt x="3374" y="0"/>
                                </a:moveTo>
                                <a:lnTo>
                                  <a:pt x="3395" y="0"/>
                                </a:lnTo>
                                <a:lnTo>
                                  <a:pt x="3405" y="22"/>
                                </a:lnTo>
                                <a:lnTo>
                                  <a:pt x="3421" y="43"/>
                                </a:lnTo>
                                <a:lnTo>
                                  <a:pt x="3440" y="61"/>
                                </a:lnTo>
                                <a:lnTo>
                                  <a:pt x="3465" y="75"/>
                                </a:lnTo>
                                <a:lnTo>
                                  <a:pt x="3493" y="84"/>
                                </a:lnTo>
                                <a:lnTo>
                                  <a:pt x="3523" y="87"/>
                                </a:lnTo>
                                <a:lnTo>
                                  <a:pt x="3552" y="82"/>
                                </a:lnTo>
                                <a:lnTo>
                                  <a:pt x="3578" y="71"/>
                                </a:lnTo>
                                <a:lnTo>
                                  <a:pt x="3603" y="56"/>
                                </a:lnTo>
                                <a:lnTo>
                                  <a:pt x="3624" y="35"/>
                                </a:lnTo>
                                <a:lnTo>
                                  <a:pt x="3640" y="8"/>
                                </a:lnTo>
                                <a:lnTo>
                                  <a:pt x="3643" y="0"/>
                                </a:lnTo>
                                <a:lnTo>
                                  <a:pt x="4134" y="0"/>
                                </a:lnTo>
                                <a:lnTo>
                                  <a:pt x="4134" y="33"/>
                                </a:lnTo>
                                <a:lnTo>
                                  <a:pt x="4143" y="64"/>
                                </a:lnTo>
                                <a:lnTo>
                                  <a:pt x="4159" y="92"/>
                                </a:lnTo>
                                <a:lnTo>
                                  <a:pt x="4183" y="117"/>
                                </a:lnTo>
                                <a:lnTo>
                                  <a:pt x="4211" y="134"/>
                                </a:lnTo>
                                <a:lnTo>
                                  <a:pt x="4241" y="143"/>
                                </a:lnTo>
                                <a:lnTo>
                                  <a:pt x="4270" y="145"/>
                                </a:lnTo>
                                <a:lnTo>
                                  <a:pt x="4298" y="141"/>
                                </a:lnTo>
                                <a:lnTo>
                                  <a:pt x="4326" y="131"/>
                                </a:lnTo>
                                <a:lnTo>
                                  <a:pt x="4351" y="115"/>
                                </a:lnTo>
                                <a:lnTo>
                                  <a:pt x="4372" y="94"/>
                                </a:lnTo>
                                <a:lnTo>
                                  <a:pt x="4387" y="68"/>
                                </a:lnTo>
                                <a:lnTo>
                                  <a:pt x="4396" y="33"/>
                                </a:lnTo>
                                <a:lnTo>
                                  <a:pt x="4398" y="0"/>
                                </a:lnTo>
                                <a:lnTo>
                                  <a:pt x="4529" y="0"/>
                                </a:lnTo>
                                <a:lnTo>
                                  <a:pt x="4529" y="1"/>
                                </a:lnTo>
                                <a:lnTo>
                                  <a:pt x="4520" y="31"/>
                                </a:lnTo>
                                <a:lnTo>
                                  <a:pt x="4517" y="61"/>
                                </a:lnTo>
                                <a:lnTo>
                                  <a:pt x="4522" y="89"/>
                                </a:lnTo>
                                <a:lnTo>
                                  <a:pt x="4532" y="117"/>
                                </a:lnTo>
                                <a:lnTo>
                                  <a:pt x="4548" y="141"/>
                                </a:lnTo>
                                <a:lnTo>
                                  <a:pt x="4569" y="161"/>
                                </a:lnTo>
                                <a:lnTo>
                                  <a:pt x="4595" y="176"/>
                                </a:lnTo>
                                <a:lnTo>
                                  <a:pt x="4625" y="185"/>
                                </a:lnTo>
                                <a:lnTo>
                                  <a:pt x="4655" y="189"/>
                                </a:lnTo>
                                <a:lnTo>
                                  <a:pt x="4683" y="183"/>
                                </a:lnTo>
                                <a:lnTo>
                                  <a:pt x="4711" y="173"/>
                                </a:lnTo>
                                <a:lnTo>
                                  <a:pt x="4735" y="157"/>
                                </a:lnTo>
                                <a:lnTo>
                                  <a:pt x="4754" y="136"/>
                                </a:lnTo>
                                <a:lnTo>
                                  <a:pt x="4770" y="110"/>
                                </a:lnTo>
                                <a:lnTo>
                                  <a:pt x="4779" y="82"/>
                                </a:lnTo>
                                <a:lnTo>
                                  <a:pt x="4782" y="54"/>
                                </a:lnTo>
                                <a:lnTo>
                                  <a:pt x="4779" y="26"/>
                                </a:lnTo>
                                <a:lnTo>
                                  <a:pt x="4770" y="0"/>
                                </a:lnTo>
                                <a:lnTo>
                                  <a:pt x="5336" y="0"/>
                                </a:lnTo>
                                <a:lnTo>
                                  <a:pt x="5352" y="19"/>
                                </a:lnTo>
                                <a:lnTo>
                                  <a:pt x="5371" y="36"/>
                                </a:lnTo>
                                <a:lnTo>
                                  <a:pt x="5394" y="49"/>
                                </a:lnTo>
                                <a:lnTo>
                                  <a:pt x="5425" y="59"/>
                                </a:lnTo>
                                <a:lnTo>
                                  <a:pt x="5457" y="61"/>
                                </a:lnTo>
                                <a:lnTo>
                                  <a:pt x="5486" y="56"/>
                                </a:lnTo>
                                <a:lnTo>
                                  <a:pt x="5514" y="43"/>
                                </a:lnTo>
                                <a:lnTo>
                                  <a:pt x="5539" y="24"/>
                                </a:lnTo>
                                <a:lnTo>
                                  <a:pt x="5560" y="0"/>
                                </a:lnTo>
                                <a:lnTo>
                                  <a:pt x="5757" y="0"/>
                                </a:lnTo>
                                <a:lnTo>
                                  <a:pt x="5757" y="7"/>
                                </a:lnTo>
                                <a:lnTo>
                                  <a:pt x="5731" y="12"/>
                                </a:lnTo>
                                <a:lnTo>
                                  <a:pt x="5707" y="24"/>
                                </a:lnTo>
                                <a:lnTo>
                                  <a:pt x="5686" y="40"/>
                                </a:lnTo>
                                <a:lnTo>
                                  <a:pt x="5666" y="59"/>
                                </a:lnTo>
                                <a:lnTo>
                                  <a:pt x="5652" y="84"/>
                                </a:lnTo>
                                <a:lnTo>
                                  <a:pt x="5644" y="113"/>
                                </a:lnTo>
                                <a:lnTo>
                                  <a:pt x="5640" y="143"/>
                                </a:lnTo>
                                <a:lnTo>
                                  <a:pt x="5645" y="171"/>
                                </a:lnTo>
                                <a:lnTo>
                                  <a:pt x="5656" y="199"/>
                                </a:lnTo>
                                <a:lnTo>
                                  <a:pt x="5672" y="222"/>
                                </a:lnTo>
                                <a:lnTo>
                                  <a:pt x="5693" y="243"/>
                                </a:lnTo>
                                <a:lnTo>
                                  <a:pt x="5719" y="258"/>
                                </a:lnTo>
                                <a:lnTo>
                                  <a:pt x="5738" y="265"/>
                                </a:lnTo>
                                <a:lnTo>
                                  <a:pt x="5757" y="269"/>
                                </a:lnTo>
                                <a:lnTo>
                                  <a:pt x="5757" y="732"/>
                                </a:lnTo>
                                <a:lnTo>
                                  <a:pt x="5743" y="720"/>
                                </a:lnTo>
                                <a:lnTo>
                                  <a:pt x="5726" y="711"/>
                                </a:lnTo>
                                <a:lnTo>
                                  <a:pt x="5696" y="703"/>
                                </a:lnTo>
                                <a:lnTo>
                                  <a:pt x="5668" y="701"/>
                                </a:lnTo>
                                <a:lnTo>
                                  <a:pt x="5638" y="704"/>
                                </a:lnTo>
                                <a:lnTo>
                                  <a:pt x="5612" y="715"/>
                                </a:lnTo>
                                <a:lnTo>
                                  <a:pt x="5588" y="731"/>
                                </a:lnTo>
                                <a:lnTo>
                                  <a:pt x="5567" y="753"/>
                                </a:lnTo>
                                <a:lnTo>
                                  <a:pt x="5551" y="779"/>
                                </a:lnTo>
                                <a:lnTo>
                                  <a:pt x="5542" y="807"/>
                                </a:lnTo>
                                <a:lnTo>
                                  <a:pt x="5541" y="837"/>
                                </a:lnTo>
                                <a:lnTo>
                                  <a:pt x="5544" y="865"/>
                                </a:lnTo>
                                <a:lnTo>
                                  <a:pt x="5555" y="893"/>
                                </a:lnTo>
                                <a:lnTo>
                                  <a:pt x="5570" y="918"/>
                                </a:lnTo>
                                <a:lnTo>
                                  <a:pt x="5591" y="937"/>
                                </a:lnTo>
                                <a:lnTo>
                                  <a:pt x="5617" y="953"/>
                                </a:lnTo>
                                <a:lnTo>
                                  <a:pt x="5647" y="963"/>
                                </a:lnTo>
                                <a:lnTo>
                                  <a:pt x="5677" y="965"/>
                                </a:lnTo>
                                <a:lnTo>
                                  <a:pt x="5707" y="960"/>
                                </a:lnTo>
                                <a:lnTo>
                                  <a:pt x="5733" y="949"/>
                                </a:lnTo>
                                <a:lnTo>
                                  <a:pt x="5757" y="933"/>
                                </a:lnTo>
                                <a:lnTo>
                                  <a:pt x="5757" y="1274"/>
                                </a:lnTo>
                                <a:lnTo>
                                  <a:pt x="5649" y="1206"/>
                                </a:lnTo>
                                <a:lnTo>
                                  <a:pt x="5537" y="1141"/>
                                </a:lnTo>
                                <a:lnTo>
                                  <a:pt x="5420" y="1082"/>
                                </a:lnTo>
                                <a:lnTo>
                                  <a:pt x="5299" y="1026"/>
                                </a:lnTo>
                                <a:lnTo>
                                  <a:pt x="5177" y="975"/>
                                </a:lnTo>
                                <a:lnTo>
                                  <a:pt x="5050" y="932"/>
                                </a:lnTo>
                                <a:lnTo>
                                  <a:pt x="4922" y="895"/>
                                </a:lnTo>
                                <a:lnTo>
                                  <a:pt x="4791" y="865"/>
                                </a:lnTo>
                                <a:lnTo>
                                  <a:pt x="4658" y="846"/>
                                </a:lnTo>
                                <a:lnTo>
                                  <a:pt x="4595" y="841"/>
                                </a:lnTo>
                                <a:lnTo>
                                  <a:pt x="4531" y="837"/>
                                </a:lnTo>
                                <a:lnTo>
                                  <a:pt x="4541" y="802"/>
                                </a:lnTo>
                                <a:lnTo>
                                  <a:pt x="4541" y="769"/>
                                </a:lnTo>
                                <a:lnTo>
                                  <a:pt x="4532" y="738"/>
                                </a:lnTo>
                                <a:lnTo>
                                  <a:pt x="4517" y="708"/>
                                </a:lnTo>
                                <a:lnTo>
                                  <a:pt x="4494" y="683"/>
                                </a:lnTo>
                                <a:lnTo>
                                  <a:pt x="4464" y="664"/>
                                </a:lnTo>
                                <a:lnTo>
                                  <a:pt x="4435" y="655"/>
                                </a:lnTo>
                                <a:lnTo>
                                  <a:pt x="4405" y="654"/>
                                </a:lnTo>
                                <a:lnTo>
                                  <a:pt x="4375" y="657"/>
                                </a:lnTo>
                                <a:lnTo>
                                  <a:pt x="4349" y="668"/>
                                </a:lnTo>
                                <a:lnTo>
                                  <a:pt x="4325" y="683"/>
                                </a:lnTo>
                                <a:lnTo>
                                  <a:pt x="4304" y="704"/>
                                </a:lnTo>
                                <a:lnTo>
                                  <a:pt x="4288" y="731"/>
                                </a:lnTo>
                                <a:lnTo>
                                  <a:pt x="4279" y="760"/>
                                </a:lnTo>
                                <a:lnTo>
                                  <a:pt x="4277" y="790"/>
                                </a:lnTo>
                                <a:lnTo>
                                  <a:pt x="4281" y="820"/>
                                </a:lnTo>
                                <a:lnTo>
                                  <a:pt x="4293" y="846"/>
                                </a:lnTo>
                                <a:lnTo>
                                  <a:pt x="4323" y="844"/>
                                </a:lnTo>
                                <a:lnTo>
                                  <a:pt x="4169" y="863"/>
                                </a:lnTo>
                                <a:lnTo>
                                  <a:pt x="4015" y="895"/>
                                </a:lnTo>
                                <a:lnTo>
                                  <a:pt x="3865" y="937"/>
                                </a:lnTo>
                                <a:lnTo>
                                  <a:pt x="3868" y="937"/>
                                </a:lnTo>
                                <a:lnTo>
                                  <a:pt x="3863" y="909"/>
                                </a:lnTo>
                                <a:lnTo>
                                  <a:pt x="3853" y="883"/>
                                </a:lnTo>
                                <a:lnTo>
                                  <a:pt x="3835" y="860"/>
                                </a:lnTo>
                                <a:lnTo>
                                  <a:pt x="3814" y="841"/>
                                </a:lnTo>
                                <a:lnTo>
                                  <a:pt x="3790" y="825"/>
                                </a:lnTo>
                                <a:lnTo>
                                  <a:pt x="3760" y="816"/>
                                </a:lnTo>
                                <a:lnTo>
                                  <a:pt x="3730" y="814"/>
                                </a:lnTo>
                                <a:lnTo>
                                  <a:pt x="3702" y="818"/>
                                </a:lnTo>
                                <a:lnTo>
                                  <a:pt x="3675" y="828"/>
                                </a:lnTo>
                                <a:lnTo>
                                  <a:pt x="3650" y="844"/>
                                </a:lnTo>
                                <a:lnTo>
                                  <a:pt x="3631" y="867"/>
                                </a:lnTo>
                                <a:lnTo>
                                  <a:pt x="3615" y="893"/>
                                </a:lnTo>
                                <a:lnTo>
                                  <a:pt x="3605" y="926"/>
                                </a:lnTo>
                                <a:lnTo>
                                  <a:pt x="3605" y="961"/>
                                </a:lnTo>
                                <a:lnTo>
                                  <a:pt x="3612" y="995"/>
                                </a:lnTo>
                                <a:lnTo>
                                  <a:pt x="3629" y="1024"/>
                                </a:lnTo>
                                <a:lnTo>
                                  <a:pt x="3638" y="1021"/>
                                </a:lnTo>
                                <a:lnTo>
                                  <a:pt x="3507" y="1080"/>
                                </a:lnTo>
                                <a:lnTo>
                                  <a:pt x="3386" y="1143"/>
                                </a:lnTo>
                                <a:lnTo>
                                  <a:pt x="3381" y="1108"/>
                                </a:lnTo>
                                <a:lnTo>
                                  <a:pt x="3381" y="1108"/>
                                </a:lnTo>
                                <a:lnTo>
                                  <a:pt x="3374" y="1071"/>
                                </a:lnTo>
                                <a:lnTo>
                                  <a:pt x="3374" y="1071"/>
                                </a:lnTo>
                                <a:lnTo>
                                  <a:pt x="3369" y="1036"/>
                                </a:lnTo>
                                <a:lnTo>
                                  <a:pt x="3369" y="1035"/>
                                </a:lnTo>
                                <a:lnTo>
                                  <a:pt x="3362" y="1000"/>
                                </a:lnTo>
                                <a:lnTo>
                                  <a:pt x="3362" y="1000"/>
                                </a:lnTo>
                                <a:lnTo>
                                  <a:pt x="3391" y="989"/>
                                </a:lnTo>
                                <a:lnTo>
                                  <a:pt x="3418" y="974"/>
                                </a:lnTo>
                                <a:lnTo>
                                  <a:pt x="3439" y="951"/>
                                </a:lnTo>
                                <a:lnTo>
                                  <a:pt x="3456" y="923"/>
                                </a:lnTo>
                                <a:lnTo>
                                  <a:pt x="3465" y="895"/>
                                </a:lnTo>
                                <a:lnTo>
                                  <a:pt x="3467" y="865"/>
                                </a:lnTo>
                                <a:lnTo>
                                  <a:pt x="3463" y="835"/>
                                </a:lnTo>
                                <a:lnTo>
                                  <a:pt x="3453" y="809"/>
                                </a:lnTo>
                                <a:lnTo>
                                  <a:pt x="3437" y="785"/>
                                </a:lnTo>
                                <a:lnTo>
                                  <a:pt x="3416" y="764"/>
                                </a:lnTo>
                                <a:lnTo>
                                  <a:pt x="3388" y="748"/>
                                </a:lnTo>
                                <a:lnTo>
                                  <a:pt x="3364" y="741"/>
                                </a:lnTo>
                                <a:lnTo>
                                  <a:pt x="3337" y="738"/>
                                </a:lnTo>
                                <a:lnTo>
                                  <a:pt x="3311" y="739"/>
                                </a:lnTo>
                                <a:lnTo>
                                  <a:pt x="3311" y="739"/>
                                </a:lnTo>
                                <a:lnTo>
                                  <a:pt x="3308" y="717"/>
                                </a:lnTo>
                                <a:lnTo>
                                  <a:pt x="3306" y="711"/>
                                </a:lnTo>
                                <a:lnTo>
                                  <a:pt x="3304" y="696"/>
                                </a:lnTo>
                                <a:lnTo>
                                  <a:pt x="3302" y="689"/>
                                </a:lnTo>
                                <a:lnTo>
                                  <a:pt x="3299" y="669"/>
                                </a:lnTo>
                                <a:lnTo>
                                  <a:pt x="3299" y="666"/>
                                </a:lnTo>
                                <a:lnTo>
                                  <a:pt x="3295" y="645"/>
                                </a:lnTo>
                                <a:lnTo>
                                  <a:pt x="3294" y="640"/>
                                </a:lnTo>
                                <a:lnTo>
                                  <a:pt x="3292" y="622"/>
                                </a:lnTo>
                                <a:lnTo>
                                  <a:pt x="3292" y="615"/>
                                </a:lnTo>
                                <a:lnTo>
                                  <a:pt x="3288" y="598"/>
                                </a:lnTo>
                                <a:lnTo>
                                  <a:pt x="3288" y="594"/>
                                </a:lnTo>
                                <a:lnTo>
                                  <a:pt x="3285" y="571"/>
                                </a:lnTo>
                                <a:lnTo>
                                  <a:pt x="3285" y="566"/>
                                </a:lnTo>
                                <a:lnTo>
                                  <a:pt x="3283" y="549"/>
                                </a:lnTo>
                                <a:lnTo>
                                  <a:pt x="3281" y="543"/>
                                </a:lnTo>
                                <a:lnTo>
                                  <a:pt x="3281" y="526"/>
                                </a:lnTo>
                                <a:lnTo>
                                  <a:pt x="3280" y="521"/>
                                </a:lnTo>
                                <a:lnTo>
                                  <a:pt x="3278" y="500"/>
                                </a:lnTo>
                                <a:lnTo>
                                  <a:pt x="3278" y="496"/>
                                </a:lnTo>
                                <a:lnTo>
                                  <a:pt x="3276" y="477"/>
                                </a:lnTo>
                                <a:lnTo>
                                  <a:pt x="3276" y="472"/>
                                </a:lnTo>
                                <a:lnTo>
                                  <a:pt x="3276" y="454"/>
                                </a:lnTo>
                                <a:lnTo>
                                  <a:pt x="3276" y="449"/>
                                </a:lnTo>
                                <a:lnTo>
                                  <a:pt x="3274" y="428"/>
                                </a:lnTo>
                                <a:lnTo>
                                  <a:pt x="3274" y="426"/>
                                </a:lnTo>
                                <a:lnTo>
                                  <a:pt x="3274" y="407"/>
                                </a:lnTo>
                                <a:lnTo>
                                  <a:pt x="3274" y="400"/>
                                </a:lnTo>
                                <a:lnTo>
                                  <a:pt x="3274" y="384"/>
                                </a:lnTo>
                                <a:lnTo>
                                  <a:pt x="3274" y="377"/>
                                </a:lnTo>
                                <a:lnTo>
                                  <a:pt x="3274" y="358"/>
                                </a:lnTo>
                                <a:lnTo>
                                  <a:pt x="3274" y="356"/>
                                </a:lnTo>
                                <a:lnTo>
                                  <a:pt x="3276" y="335"/>
                                </a:lnTo>
                                <a:lnTo>
                                  <a:pt x="3276" y="330"/>
                                </a:lnTo>
                                <a:lnTo>
                                  <a:pt x="3278" y="314"/>
                                </a:lnTo>
                                <a:lnTo>
                                  <a:pt x="3278" y="307"/>
                                </a:lnTo>
                                <a:lnTo>
                                  <a:pt x="3280" y="290"/>
                                </a:lnTo>
                                <a:lnTo>
                                  <a:pt x="3280" y="286"/>
                                </a:lnTo>
                                <a:lnTo>
                                  <a:pt x="3283" y="265"/>
                                </a:lnTo>
                                <a:lnTo>
                                  <a:pt x="3283" y="260"/>
                                </a:lnTo>
                                <a:lnTo>
                                  <a:pt x="3287" y="245"/>
                                </a:lnTo>
                                <a:lnTo>
                                  <a:pt x="3287" y="239"/>
                                </a:lnTo>
                                <a:lnTo>
                                  <a:pt x="3290" y="222"/>
                                </a:lnTo>
                                <a:lnTo>
                                  <a:pt x="3292" y="218"/>
                                </a:lnTo>
                                <a:lnTo>
                                  <a:pt x="3295" y="197"/>
                                </a:lnTo>
                                <a:lnTo>
                                  <a:pt x="3297" y="192"/>
                                </a:lnTo>
                                <a:lnTo>
                                  <a:pt x="3301" y="176"/>
                                </a:lnTo>
                                <a:lnTo>
                                  <a:pt x="3302" y="171"/>
                                </a:lnTo>
                                <a:lnTo>
                                  <a:pt x="3306" y="155"/>
                                </a:lnTo>
                                <a:lnTo>
                                  <a:pt x="3308" y="150"/>
                                </a:lnTo>
                                <a:lnTo>
                                  <a:pt x="3315" y="131"/>
                                </a:lnTo>
                                <a:lnTo>
                                  <a:pt x="3316" y="126"/>
                                </a:lnTo>
                                <a:lnTo>
                                  <a:pt x="3322" y="110"/>
                                </a:lnTo>
                                <a:lnTo>
                                  <a:pt x="3323" y="103"/>
                                </a:lnTo>
                                <a:lnTo>
                                  <a:pt x="3329" y="89"/>
                                </a:lnTo>
                                <a:lnTo>
                                  <a:pt x="3332" y="84"/>
                                </a:lnTo>
                                <a:lnTo>
                                  <a:pt x="3341" y="64"/>
                                </a:lnTo>
                                <a:lnTo>
                                  <a:pt x="3341" y="61"/>
                                </a:lnTo>
                                <a:lnTo>
                                  <a:pt x="3350" y="45"/>
                                </a:lnTo>
                                <a:lnTo>
                                  <a:pt x="3353" y="38"/>
                                </a:lnTo>
                                <a:lnTo>
                                  <a:pt x="3360" y="24"/>
                                </a:lnTo>
                                <a:lnTo>
                                  <a:pt x="3364" y="19"/>
                                </a:lnTo>
                                <a:lnTo>
                                  <a:pt x="33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3"/>
                          </a:solidFill>
                          <a:ln w="0">
                            <a:solidFill>
                              <a:schemeClr val="accent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8" name="Forma libre 18"/>
                        <wps:cNvSpPr>
                          <a:spLocks noEditPoints="1"/>
                        </wps:cNvSpPr>
                        <wps:spPr bwMode="auto">
                          <a:xfrm>
                            <a:off x="0" y="3175"/>
                            <a:ext cx="9139238" cy="6854825"/>
                          </a:xfrm>
                          <a:custGeom>
                            <a:avLst/>
                            <a:gdLst>
                              <a:gd name="T0" fmla="*/ 5668 w 5757"/>
                              <a:gd name="T1" fmla="*/ 3884 h 4318"/>
                              <a:gd name="T2" fmla="*/ 5504 w 5757"/>
                              <a:gd name="T3" fmla="*/ 3314 h 4318"/>
                              <a:gd name="T4" fmla="*/ 3947 w 5757"/>
                              <a:gd name="T5" fmla="*/ 3752 h 4318"/>
                              <a:gd name="T6" fmla="*/ 5431 w 5757"/>
                              <a:gd name="T7" fmla="*/ 3115 h 4318"/>
                              <a:gd name="T8" fmla="*/ 5191 w 5757"/>
                              <a:gd name="T9" fmla="*/ 2699 h 4318"/>
                              <a:gd name="T10" fmla="*/ 5072 w 5757"/>
                              <a:gd name="T11" fmla="*/ 2605 h 4318"/>
                              <a:gd name="T12" fmla="*/ 4560 w 5757"/>
                              <a:gd name="T13" fmla="*/ 2479 h 4318"/>
                              <a:gd name="T14" fmla="*/ 4279 w 5757"/>
                              <a:gd name="T15" fmla="*/ 2488 h 4318"/>
                              <a:gd name="T16" fmla="*/ 921 w 5757"/>
                              <a:gd name="T17" fmla="*/ 1365 h 4318"/>
                              <a:gd name="T18" fmla="*/ 1017 w 5757"/>
                              <a:gd name="T19" fmla="*/ 1690 h 4318"/>
                              <a:gd name="T20" fmla="*/ 741 w 5757"/>
                              <a:gd name="T21" fmla="*/ 1844 h 4318"/>
                              <a:gd name="T22" fmla="*/ 517 w 5757"/>
                              <a:gd name="T23" fmla="*/ 1627 h 4318"/>
                              <a:gd name="T24" fmla="*/ 692 w 5757"/>
                              <a:gd name="T25" fmla="*/ 1335 h 4318"/>
                              <a:gd name="T26" fmla="*/ 580 w 5757"/>
                              <a:gd name="T27" fmla="*/ 1400 h 4318"/>
                              <a:gd name="T28" fmla="*/ 566 w 5757"/>
                              <a:gd name="T29" fmla="*/ 1753 h 4318"/>
                              <a:gd name="T30" fmla="*/ 865 w 5757"/>
                              <a:gd name="T31" fmla="*/ 1839 h 4318"/>
                              <a:gd name="T32" fmla="*/ 1043 w 5757"/>
                              <a:gd name="T33" fmla="*/ 1538 h 4318"/>
                              <a:gd name="T34" fmla="*/ 814 w 5757"/>
                              <a:gd name="T35" fmla="*/ 1316 h 4318"/>
                              <a:gd name="T36" fmla="*/ 1172 w 5757"/>
                              <a:gd name="T37" fmla="*/ 1061 h 4318"/>
                              <a:gd name="T38" fmla="*/ 1433 w 5757"/>
                              <a:gd name="T39" fmla="*/ 1566 h 4318"/>
                              <a:gd name="T40" fmla="*/ 1193 w 5757"/>
                              <a:gd name="T41" fmla="*/ 2089 h 4318"/>
                              <a:gd name="T42" fmla="*/ 633 w 5757"/>
                              <a:gd name="T43" fmla="*/ 2222 h 4318"/>
                              <a:gd name="T44" fmla="*/ 164 w 5757"/>
                              <a:gd name="T45" fmla="*/ 1818 h 4318"/>
                              <a:gd name="T46" fmla="*/ 213 w 5757"/>
                              <a:gd name="T47" fmla="*/ 1250 h 4318"/>
                              <a:gd name="T48" fmla="*/ 701 w 5757"/>
                              <a:gd name="T49" fmla="*/ 935 h 4318"/>
                              <a:gd name="T50" fmla="*/ 269 w 5757"/>
                              <a:gd name="T51" fmla="*/ 307 h 4318"/>
                              <a:gd name="T52" fmla="*/ 105 w 5757"/>
                              <a:gd name="T53" fmla="*/ 460 h 4318"/>
                              <a:gd name="T54" fmla="*/ 21 w 5757"/>
                              <a:gd name="T55" fmla="*/ 238 h 4318"/>
                              <a:gd name="T56" fmla="*/ 1241 w 5757"/>
                              <a:gd name="T57" fmla="*/ 120 h 4318"/>
                              <a:gd name="T58" fmla="*/ 1101 w 5757"/>
                              <a:gd name="T59" fmla="*/ 412 h 4318"/>
                              <a:gd name="T60" fmla="*/ 1019 w 5757"/>
                              <a:gd name="T61" fmla="*/ 197 h 4318"/>
                              <a:gd name="T62" fmla="*/ 252 w 5757"/>
                              <a:gd name="T63" fmla="*/ 52 h 4318"/>
                              <a:gd name="T64" fmla="*/ 425 w 5757"/>
                              <a:gd name="T65" fmla="*/ 353 h 4318"/>
                              <a:gd name="T66" fmla="*/ 192 w 5757"/>
                              <a:gd name="T67" fmla="*/ 612 h 4318"/>
                              <a:gd name="T68" fmla="*/ 0 w 5757"/>
                              <a:gd name="T69" fmla="*/ 391 h 4318"/>
                              <a:gd name="T70" fmla="*/ 224 w 5757"/>
                              <a:gd name="T71" fmla="*/ 437 h 4318"/>
                              <a:gd name="T72" fmla="*/ 217 w 5757"/>
                              <a:gd name="T73" fmla="*/ 203 h 4318"/>
                              <a:gd name="T74" fmla="*/ 0 w 5757"/>
                              <a:gd name="T75" fmla="*/ 253 h 4318"/>
                              <a:gd name="T76" fmla="*/ 1249 w 5757"/>
                              <a:gd name="T77" fmla="*/ 115 h 4318"/>
                              <a:gd name="T78" fmla="*/ 1012 w 5757"/>
                              <a:gd name="T79" fmla="*/ 194 h 4318"/>
                              <a:gd name="T80" fmla="*/ 1097 w 5757"/>
                              <a:gd name="T81" fmla="*/ 419 h 4318"/>
                              <a:gd name="T82" fmla="*/ 1314 w 5757"/>
                              <a:gd name="T83" fmla="*/ 786 h 4318"/>
                              <a:gd name="T84" fmla="*/ 1793 w 5757"/>
                              <a:gd name="T85" fmla="*/ 1629 h 4318"/>
                              <a:gd name="T86" fmla="*/ 1695 w 5757"/>
                              <a:gd name="T87" fmla="*/ 2061 h 4318"/>
                              <a:gd name="T88" fmla="*/ 1103 w 5757"/>
                              <a:gd name="T89" fmla="*/ 2323 h 4318"/>
                              <a:gd name="T90" fmla="*/ 589 w 5757"/>
                              <a:gd name="T91" fmla="*/ 2218 h 4318"/>
                              <a:gd name="T92" fmla="*/ 1137 w 5757"/>
                              <a:gd name="T93" fmla="*/ 2140 h 4318"/>
                              <a:gd name="T94" fmla="*/ 1438 w 5757"/>
                              <a:gd name="T95" fmla="*/ 1640 h 4318"/>
                              <a:gd name="T96" fmla="*/ 1234 w 5757"/>
                              <a:gd name="T97" fmla="*/ 1103 h 4318"/>
                              <a:gd name="T98" fmla="*/ 699 w 5757"/>
                              <a:gd name="T99" fmla="*/ 926 h 4318"/>
                              <a:gd name="T100" fmla="*/ 206 w 5757"/>
                              <a:gd name="T101" fmla="*/ 1245 h 4318"/>
                              <a:gd name="T102" fmla="*/ 157 w 5757"/>
                              <a:gd name="T103" fmla="*/ 1820 h 4318"/>
                              <a:gd name="T104" fmla="*/ 89 w 5757"/>
                              <a:gd name="T105" fmla="*/ 622 h 4318"/>
                              <a:gd name="T106" fmla="*/ 407 w 5757"/>
                              <a:gd name="T107" fmla="*/ 446 h 4318"/>
                              <a:gd name="T108" fmla="*/ 334 w 5757"/>
                              <a:gd name="T109" fmla="*/ 98 h 4318"/>
                              <a:gd name="T110" fmla="*/ 0 w 5757"/>
                              <a:gd name="T111" fmla="*/ 0 h 431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</a:cxnLst>
                            <a:rect l="0" t="0" r="r" b="b"/>
                            <a:pathLst>
                              <a:path w="5757" h="4318">
                                <a:moveTo>
                                  <a:pt x="5750" y="4248"/>
                                </a:moveTo>
                                <a:lnTo>
                                  <a:pt x="5757" y="4288"/>
                                </a:lnTo>
                                <a:lnTo>
                                  <a:pt x="5757" y="4318"/>
                                </a:lnTo>
                                <a:lnTo>
                                  <a:pt x="5570" y="4318"/>
                                </a:lnTo>
                                <a:lnTo>
                                  <a:pt x="5750" y="4248"/>
                                </a:lnTo>
                                <a:close/>
                                <a:moveTo>
                                  <a:pt x="5610" y="3661"/>
                                </a:moveTo>
                                <a:lnTo>
                                  <a:pt x="5640" y="3774"/>
                                </a:lnTo>
                                <a:lnTo>
                                  <a:pt x="5668" y="3884"/>
                                </a:lnTo>
                                <a:lnTo>
                                  <a:pt x="5693" y="3991"/>
                                </a:lnTo>
                                <a:lnTo>
                                  <a:pt x="5715" y="4091"/>
                                </a:lnTo>
                                <a:lnTo>
                                  <a:pt x="5736" y="4185"/>
                                </a:lnTo>
                                <a:lnTo>
                                  <a:pt x="5389" y="4318"/>
                                </a:lnTo>
                                <a:lnTo>
                                  <a:pt x="3893" y="4318"/>
                                </a:lnTo>
                                <a:lnTo>
                                  <a:pt x="5610" y="3661"/>
                                </a:lnTo>
                                <a:close/>
                                <a:moveTo>
                                  <a:pt x="5453" y="3176"/>
                                </a:moveTo>
                                <a:lnTo>
                                  <a:pt x="5504" y="3314"/>
                                </a:lnTo>
                                <a:lnTo>
                                  <a:pt x="5551" y="3458"/>
                                </a:lnTo>
                                <a:lnTo>
                                  <a:pt x="5595" y="3605"/>
                                </a:lnTo>
                                <a:lnTo>
                                  <a:pt x="3818" y="4283"/>
                                </a:lnTo>
                                <a:lnTo>
                                  <a:pt x="3861" y="4154"/>
                                </a:lnTo>
                                <a:lnTo>
                                  <a:pt x="3896" y="4021"/>
                                </a:lnTo>
                                <a:lnTo>
                                  <a:pt x="3926" y="3886"/>
                                </a:lnTo>
                                <a:lnTo>
                                  <a:pt x="3949" y="3748"/>
                                </a:lnTo>
                                <a:lnTo>
                                  <a:pt x="3947" y="3752"/>
                                </a:lnTo>
                                <a:lnTo>
                                  <a:pt x="5453" y="3176"/>
                                </a:lnTo>
                                <a:close/>
                                <a:moveTo>
                                  <a:pt x="5191" y="2699"/>
                                </a:moveTo>
                                <a:lnTo>
                                  <a:pt x="5233" y="2748"/>
                                </a:lnTo>
                                <a:lnTo>
                                  <a:pt x="5275" y="2807"/>
                                </a:lnTo>
                                <a:lnTo>
                                  <a:pt x="5315" y="2874"/>
                                </a:lnTo>
                                <a:lnTo>
                                  <a:pt x="5355" y="2949"/>
                                </a:lnTo>
                                <a:lnTo>
                                  <a:pt x="5394" y="3030"/>
                                </a:lnTo>
                                <a:lnTo>
                                  <a:pt x="5431" y="3115"/>
                                </a:lnTo>
                                <a:lnTo>
                                  <a:pt x="3956" y="3680"/>
                                </a:lnTo>
                                <a:lnTo>
                                  <a:pt x="3956" y="3680"/>
                                </a:lnTo>
                                <a:lnTo>
                                  <a:pt x="3961" y="3587"/>
                                </a:lnTo>
                                <a:lnTo>
                                  <a:pt x="3963" y="3493"/>
                                </a:lnTo>
                                <a:lnTo>
                                  <a:pt x="3959" y="3390"/>
                                </a:lnTo>
                                <a:lnTo>
                                  <a:pt x="3947" y="3285"/>
                                </a:lnTo>
                                <a:lnTo>
                                  <a:pt x="3930" y="3180"/>
                                </a:lnTo>
                                <a:lnTo>
                                  <a:pt x="5191" y="2699"/>
                                </a:lnTo>
                                <a:close/>
                                <a:moveTo>
                                  <a:pt x="4560" y="2479"/>
                                </a:moveTo>
                                <a:lnTo>
                                  <a:pt x="4639" y="2482"/>
                                </a:lnTo>
                                <a:lnTo>
                                  <a:pt x="4716" y="2489"/>
                                </a:lnTo>
                                <a:lnTo>
                                  <a:pt x="4791" y="2500"/>
                                </a:lnTo>
                                <a:lnTo>
                                  <a:pt x="4866" y="2516"/>
                                </a:lnTo>
                                <a:lnTo>
                                  <a:pt x="4938" y="2538"/>
                                </a:lnTo>
                                <a:lnTo>
                                  <a:pt x="5006" y="2568"/>
                                </a:lnTo>
                                <a:lnTo>
                                  <a:pt x="5072" y="2605"/>
                                </a:lnTo>
                                <a:lnTo>
                                  <a:pt x="5137" y="2650"/>
                                </a:lnTo>
                                <a:lnTo>
                                  <a:pt x="3916" y="3117"/>
                                </a:lnTo>
                                <a:lnTo>
                                  <a:pt x="3916" y="3117"/>
                                </a:lnTo>
                                <a:lnTo>
                                  <a:pt x="3881" y="2991"/>
                                </a:lnTo>
                                <a:lnTo>
                                  <a:pt x="3839" y="2867"/>
                                </a:lnTo>
                                <a:lnTo>
                                  <a:pt x="3788" y="2745"/>
                                </a:lnTo>
                                <a:lnTo>
                                  <a:pt x="4482" y="2481"/>
                                </a:lnTo>
                                <a:lnTo>
                                  <a:pt x="4560" y="2479"/>
                                </a:lnTo>
                                <a:close/>
                                <a:moveTo>
                                  <a:pt x="3634" y="2449"/>
                                </a:moveTo>
                                <a:lnTo>
                                  <a:pt x="3720" y="2472"/>
                                </a:lnTo>
                                <a:lnTo>
                                  <a:pt x="3807" y="2488"/>
                                </a:lnTo>
                                <a:lnTo>
                                  <a:pt x="3898" y="2495"/>
                                </a:lnTo>
                                <a:lnTo>
                                  <a:pt x="3993" y="2498"/>
                                </a:lnTo>
                                <a:lnTo>
                                  <a:pt x="4087" y="2496"/>
                                </a:lnTo>
                                <a:lnTo>
                                  <a:pt x="4183" y="2493"/>
                                </a:lnTo>
                                <a:lnTo>
                                  <a:pt x="4279" y="2488"/>
                                </a:lnTo>
                                <a:lnTo>
                                  <a:pt x="3762" y="2685"/>
                                </a:lnTo>
                                <a:lnTo>
                                  <a:pt x="3701" y="2564"/>
                                </a:lnTo>
                                <a:lnTo>
                                  <a:pt x="3634" y="2449"/>
                                </a:lnTo>
                                <a:close/>
                                <a:moveTo>
                                  <a:pt x="778" y="1321"/>
                                </a:moveTo>
                                <a:lnTo>
                                  <a:pt x="814" y="1325"/>
                                </a:lnTo>
                                <a:lnTo>
                                  <a:pt x="849" y="1332"/>
                                </a:lnTo>
                                <a:lnTo>
                                  <a:pt x="884" y="1344"/>
                                </a:lnTo>
                                <a:lnTo>
                                  <a:pt x="921" y="1365"/>
                                </a:lnTo>
                                <a:lnTo>
                                  <a:pt x="954" y="1390"/>
                                </a:lnTo>
                                <a:lnTo>
                                  <a:pt x="982" y="1419"/>
                                </a:lnTo>
                                <a:lnTo>
                                  <a:pt x="1005" y="1453"/>
                                </a:lnTo>
                                <a:lnTo>
                                  <a:pt x="1022" y="1491"/>
                                </a:lnTo>
                                <a:lnTo>
                                  <a:pt x="1036" y="1540"/>
                                </a:lnTo>
                                <a:lnTo>
                                  <a:pt x="1040" y="1591"/>
                                </a:lnTo>
                                <a:lnTo>
                                  <a:pt x="1033" y="1641"/>
                                </a:lnTo>
                                <a:lnTo>
                                  <a:pt x="1017" y="1690"/>
                                </a:lnTo>
                                <a:lnTo>
                                  <a:pt x="996" y="1729"/>
                                </a:lnTo>
                                <a:lnTo>
                                  <a:pt x="970" y="1762"/>
                                </a:lnTo>
                                <a:lnTo>
                                  <a:pt x="937" y="1792"/>
                                </a:lnTo>
                                <a:lnTo>
                                  <a:pt x="902" y="1814"/>
                                </a:lnTo>
                                <a:lnTo>
                                  <a:pt x="863" y="1832"/>
                                </a:lnTo>
                                <a:lnTo>
                                  <a:pt x="821" y="1842"/>
                                </a:lnTo>
                                <a:lnTo>
                                  <a:pt x="778" y="1846"/>
                                </a:lnTo>
                                <a:lnTo>
                                  <a:pt x="741" y="1844"/>
                                </a:lnTo>
                                <a:lnTo>
                                  <a:pt x="704" y="1835"/>
                                </a:lnTo>
                                <a:lnTo>
                                  <a:pt x="669" y="1823"/>
                                </a:lnTo>
                                <a:lnTo>
                                  <a:pt x="633" y="1804"/>
                                </a:lnTo>
                                <a:lnTo>
                                  <a:pt x="601" y="1778"/>
                                </a:lnTo>
                                <a:lnTo>
                                  <a:pt x="573" y="1748"/>
                                </a:lnTo>
                                <a:lnTo>
                                  <a:pt x="549" y="1715"/>
                                </a:lnTo>
                                <a:lnTo>
                                  <a:pt x="531" y="1678"/>
                                </a:lnTo>
                                <a:lnTo>
                                  <a:pt x="517" y="1627"/>
                                </a:lnTo>
                                <a:lnTo>
                                  <a:pt x="514" y="1577"/>
                                </a:lnTo>
                                <a:lnTo>
                                  <a:pt x="521" y="1526"/>
                                </a:lnTo>
                                <a:lnTo>
                                  <a:pt x="536" y="1477"/>
                                </a:lnTo>
                                <a:lnTo>
                                  <a:pt x="559" y="1439"/>
                                </a:lnTo>
                                <a:lnTo>
                                  <a:pt x="585" y="1405"/>
                                </a:lnTo>
                                <a:lnTo>
                                  <a:pt x="617" y="1376"/>
                                </a:lnTo>
                                <a:lnTo>
                                  <a:pt x="652" y="1353"/>
                                </a:lnTo>
                                <a:lnTo>
                                  <a:pt x="692" y="1335"/>
                                </a:lnTo>
                                <a:lnTo>
                                  <a:pt x="734" y="1325"/>
                                </a:lnTo>
                                <a:lnTo>
                                  <a:pt x="778" y="1321"/>
                                </a:lnTo>
                                <a:close/>
                                <a:moveTo>
                                  <a:pt x="778" y="1314"/>
                                </a:moveTo>
                                <a:lnTo>
                                  <a:pt x="732" y="1318"/>
                                </a:lnTo>
                                <a:lnTo>
                                  <a:pt x="688" y="1328"/>
                                </a:lnTo>
                                <a:lnTo>
                                  <a:pt x="648" y="1346"/>
                                </a:lnTo>
                                <a:lnTo>
                                  <a:pt x="612" y="1370"/>
                                </a:lnTo>
                                <a:lnTo>
                                  <a:pt x="580" y="1400"/>
                                </a:lnTo>
                                <a:lnTo>
                                  <a:pt x="552" y="1435"/>
                                </a:lnTo>
                                <a:lnTo>
                                  <a:pt x="529" y="1474"/>
                                </a:lnTo>
                                <a:lnTo>
                                  <a:pt x="514" y="1524"/>
                                </a:lnTo>
                                <a:lnTo>
                                  <a:pt x="507" y="1577"/>
                                </a:lnTo>
                                <a:lnTo>
                                  <a:pt x="510" y="1629"/>
                                </a:lnTo>
                                <a:lnTo>
                                  <a:pt x="524" y="1680"/>
                                </a:lnTo>
                                <a:lnTo>
                                  <a:pt x="543" y="1718"/>
                                </a:lnTo>
                                <a:lnTo>
                                  <a:pt x="566" y="1753"/>
                                </a:lnTo>
                                <a:lnTo>
                                  <a:pt x="596" y="1785"/>
                                </a:lnTo>
                                <a:lnTo>
                                  <a:pt x="629" y="1811"/>
                                </a:lnTo>
                                <a:lnTo>
                                  <a:pt x="667" y="1830"/>
                                </a:lnTo>
                                <a:lnTo>
                                  <a:pt x="702" y="1844"/>
                                </a:lnTo>
                                <a:lnTo>
                                  <a:pt x="739" y="1851"/>
                                </a:lnTo>
                                <a:lnTo>
                                  <a:pt x="778" y="1855"/>
                                </a:lnTo>
                                <a:lnTo>
                                  <a:pt x="821" y="1849"/>
                                </a:lnTo>
                                <a:lnTo>
                                  <a:pt x="865" y="1839"/>
                                </a:lnTo>
                                <a:lnTo>
                                  <a:pt x="905" y="1821"/>
                                </a:lnTo>
                                <a:lnTo>
                                  <a:pt x="942" y="1797"/>
                                </a:lnTo>
                                <a:lnTo>
                                  <a:pt x="975" y="1769"/>
                                </a:lnTo>
                                <a:lnTo>
                                  <a:pt x="1003" y="1734"/>
                                </a:lnTo>
                                <a:lnTo>
                                  <a:pt x="1024" y="1694"/>
                                </a:lnTo>
                                <a:lnTo>
                                  <a:pt x="1041" y="1643"/>
                                </a:lnTo>
                                <a:lnTo>
                                  <a:pt x="1048" y="1591"/>
                                </a:lnTo>
                                <a:lnTo>
                                  <a:pt x="1043" y="1538"/>
                                </a:lnTo>
                                <a:lnTo>
                                  <a:pt x="1029" y="1488"/>
                                </a:lnTo>
                                <a:lnTo>
                                  <a:pt x="1012" y="1449"/>
                                </a:lnTo>
                                <a:lnTo>
                                  <a:pt x="987" y="1414"/>
                                </a:lnTo>
                                <a:lnTo>
                                  <a:pt x="959" y="1384"/>
                                </a:lnTo>
                                <a:lnTo>
                                  <a:pt x="924" y="1358"/>
                                </a:lnTo>
                                <a:lnTo>
                                  <a:pt x="888" y="1337"/>
                                </a:lnTo>
                                <a:lnTo>
                                  <a:pt x="851" y="1325"/>
                                </a:lnTo>
                                <a:lnTo>
                                  <a:pt x="814" y="1316"/>
                                </a:lnTo>
                                <a:lnTo>
                                  <a:pt x="778" y="1314"/>
                                </a:lnTo>
                                <a:close/>
                                <a:moveTo>
                                  <a:pt x="778" y="930"/>
                                </a:moveTo>
                                <a:lnTo>
                                  <a:pt x="846" y="933"/>
                                </a:lnTo>
                                <a:lnTo>
                                  <a:pt x="914" y="944"/>
                                </a:lnTo>
                                <a:lnTo>
                                  <a:pt x="980" y="961"/>
                                </a:lnTo>
                                <a:lnTo>
                                  <a:pt x="1043" y="986"/>
                                </a:lnTo>
                                <a:lnTo>
                                  <a:pt x="1110" y="1021"/>
                                </a:lnTo>
                                <a:lnTo>
                                  <a:pt x="1172" y="1061"/>
                                </a:lnTo>
                                <a:lnTo>
                                  <a:pt x="1228" y="1108"/>
                                </a:lnTo>
                                <a:lnTo>
                                  <a:pt x="1277" y="1161"/>
                                </a:lnTo>
                                <a:lnTo>
                                  <a:pt x="1321" y="1220"/>
                                </a:lnTo>
                                <a:lnTo>
                                  <a:pt x="1359" y="1283"/>
                                </a:lnTo>
                                <a:lnTo>
                                  <a:pt x="1389" y="1351"/>
                                </a:lnTo>
                                <a:lnTo>
                                  <a:pt x="1412" y="1421"/>
                                </a:lnTo>
                                <a:lnTo>
                                  <a:pt x="1426" y="1493"/>
                                </a:lnTo>
                                <a:lnTo>
                                  <a:pt x="1433" y="1566"/>
                                </a:lnTo>
                                <a:lnTo>
                                  <a:pt x="1431" y="1638"/>
                                </a:lnTo>
                                <a:lnTo>
                                  <a:pt x="1421" y="1710"/>
                                </a:lnTo>
                                <a:lnTo>
                                  <a:pt x="1401" y="1781"/>
                                </a:lnTo>
                                <a:lnTo>
                                  <a:pt x="1375" y="1851"/>
                                </a:lnTo>
                                <a:lnTo>
                                  <a:pt x="1340" y="1919"/>
                                </a:lnTo>
                                <a:lnTo>
                                  <a:pt x="1298" y="1981"/>
                                </a:lnTo>
                                <a:lnTo>
                                  <a:pt x="1249" y="2038"/>
                                </a:lnTo>
                                <a:lnTo>
                                  <a:pt x="1193" y="2089"/>
                                </a:lnTo>
                                <a:lnTo>
                                  <a:pt x="1134" y="2133"/>
                                </a:lnTo>
                                <a:lnTo>
                                  <a:pt x="1069" y="2169"/>
                                </a:lnTo>
                                <a:lnTo>
                                  <a:pt x="999" y="2199"/>
                                </a:lnTo>
                                <a:lnTo>
                                  <a:pt x="928" y="2220"/>
                                </a:lnTo>
                                <a:lnTo>
                                  <a:pt x="853" y="2234"/>
                                </a:lnTo>
                                <a:lnTo>
                                  <a:pt x="778" y="2238"/>
                                </a:lnTo>
                                <a:lnTo>
                                  <a:pt x="704" y="2234"/>
                                </a:lnTo>
                                <a:lnTo>
                                  <a:pt x="633" y="2222"/>
                                </a:lnTo>
                                <a:lnTo>
                                  <a:pt x="563" y="2203"/>
                                </a:lnTo>
                                <a:lnTo>
                                  <a:pt x="494" y="2154"/>
                                </a:lnTo>
                                <a:lnTo>
                                  <a:pt x="423" y="2099"/>
                                </a:lnTo>
                                <a:lnTo>
                                  <a:pt x="351" y="2038"/>
                                </a:lnTo>
                                <a:lnTo>
                                  <a:pt x="280" y="1974"/>
                                </a:lnTo>
                                <a:lnTo>
                                  <a:pt x="206" y="1905"/>
                                </a:lnTo>
                                <a:lnTo>
                                  <a:pt x="183" y="1863"/>
                                </a:lnTo>
                                <a:lnTo>
                                  <a:pt x="164" y="1818"/>
                                </a:lnTo>
                                <a:lnTo>
                                  <a:pt x="142" y="1746"/>
                                </a:lnTo>
                                <a:lnTo>
                                  <a:pt x="128" y="1675"/>
                                </a:lnTo>
                                <a:lnTo>
                                  <a:pt x="121" y="1603"/>
                                </a:lnTo>
                                <a:lnTo>
                                  <a:pt x="124" y="1529"/>
                                </a:lnTo>
                                <a:lnTo>
                                  <a:pt x="133" y="1458"/>
                                </a:lnTo>
                                <a:lnTo>
                                  <a:pt x="152" y="1386"/>
                                </a:lnTo>
                                <a:lnTo>
                                  <a:pt x="178" y="1318"/>
                                </a:lnTo>
                                <a:lnTo>
                                  <a:pt x="213" y="1250"/>
                                </a:lnTo>
                                <a:lnTo>
                                  <a:pt x="257" y="1187"/>
                                </a:lnTo>
                                <a:lnTo>
                                  <a:pt x="306" y="1129"/>
                                </a:lnTo>
                                <a:lnTo>
                                  <a:pt x="360" y="1078"/>
                                </a:lnTo>
                                <a:lnTo>
                                  <a:pt x="421" y="1035"/>
                                </a:lnTo>
                                <a:lnTo>
                                  <a:pt x="486" y="998"/>
                                </a:lnTo>
                                <a:lnTo>
                                  <a:pt x="554" y="968"/>
                                </a:lnTo>
                                <a:lnTo>
                                  <a:pt x="626" y="947"/>
                                </a:lnTo>
                                <a:lnTo>
                                  <a:pt x="701" y="935"/>
                                </a:lnTo>
                                <a:lnTo>
                                  <a:pt x="778" y="930"/>
                                </a:lnTo>
                                <a:close/>
                                <a:moveTo>
                                  <a:pt x="126" y="183"/>
                                </a:moveTo>
                                <a:lnTo>
                                  <a:pt x="157" y="185"/>
                                </a:lnTo>
                                <a:lnTo>
                                  <a:pt x="187" y="196"/>
                                </a:lnTo>
                                <a:lnTo>
                                  <a:pt x="218" y="215"/>
                                </a:lnTo>
                                <a:lnTo>
                                  <a:pt x="243" y="241"/>
                                </a:lnTo>
                                <a:lnTo>
                                  <a:pt x="260" y="272"/>
                                </a:lnTo>
                                <a:lnTo>
                                  <a:pt x="269" y="307"/>
                                </a:lnTo>
                                <a:lnTo>
                                  <a:pt x="269" y="344"/>
                                </a:lnTo>
                                <a:lnTo>
                                  <a:pt x="259" y="379"/>
                                </a:lnTo>
                                <a:lnTo>
                                  <a:pt x="241" y="407"/>
                                </a:lnTo>
                                <a:lnTo>
                                  <a:pt x="220" y="430"/>
                                </a:lnTo>
                                <a:lnTo>
                                  <a:pt x="194" y="446"/>
                                </a:lnTo>
                                <a:lnTo>
                                  <a:pt x="166" y="458"/>
                                </a:lnTo>
                                <a:lnTo>
                                  <a:pt x="135" y="461"/>
                                </a:lnTo>
                                <a:lnTo>
                                  <a:pt x="105" y="460"/>
                                </a:lnTo>
                                <a:lnTo>
                                  <a:pt x="73" y="449"/>
                                </a:lnTo>
                                <a:lnTo>
                                  <a:pt x="45" y="433"/>
                                </a:lnTo>
                                <a:lnTo>
                                  <a:pt x="21" y="409"/>
                                </a:lnTo>
                                <a:lnTo>
                                  <a:pt x="3" y="381"/>
                                </a:lnTo>
                                <a:lnTo>
                                  <a:pt x="0" y="383"/>
                                </a:lnTo>
                                <a:lnTo>
                                  <a:pt x="0" y="262"/>
                                </a:lnTo>
                                <a:lnTo>
                                  <a:pt x="3" y="264"/>
                                </a:lnTo>
                                <a:lnTo>
                                  <a:pt x="21" y="238"/>
                                </a:lnTo>
                                <a:lnTo>
                                  <a:pt x="42" y="215"/>
                                </a:lnTo>
                                <a:lnTo>
                                  <a:pt x="68" y="199"/>
                                </a:lnTo>
                                <a:lnTo>
                                  <a:pt x="96" y="189"/>
                                </a:lnTo>
                                <a:lnTo>
                                  <a:pt x="126" y="183"/>
                                </a:lnTo>
                                <a:close/>
                                <a:moveTo>
                                  <a:pt x="1167" y="101"/>
                                </a:moveTo>
                                <a:lnTo>
                                  <a:pt x="1200" y="105"/>
                                </a:lnTo>
                                <a:lnTo>
                                  <a:pt x="1234" y="115"/>
                                </a:lnTo>
                                <a:lnTo>
                                  <a:pt x="1241" y="120"/>
                                </a:lnTo>
                                <a:lnTo>
                                  <a:pt x="1249" y="124"/>
                                </a:lnTo>
                                <a:lnTo>
                                  <a:pt x="1248" y="262"/>
                                </a:lnTo>
                                <a:lnTo>
                                  <a:pt x="1255" y="400"/>
                                </a:lnTo>
                                <a:lnTo>
                                  <a:pt x="1227" y="414"/>
                                </a:lnTo>
                                <a:lnTo>
                                  <a:pt x="1197" y="423"/>
                                </a:lnTo>
                                <a:lnTo>
                                  <a:pt x="1167" y="426"/>
                                </a:lnTo>
                                <a:lnTo>
                                  <a:pt x="1132" y="423"/>
                                </a:lnTo>
                                <a:lnTo>
                                  <a:pt x="1101" y="412"/>
                                </a:lnTo>
                                <a:lnTo>
                                  <a:pt x="1073" y="397"/>
                                </a:lnTo>
                                <a:lnTo>
                                  <a:pt x="1048" y="376"/>
                                </a:lnTo>
                                <a:lnTo>
                                  <a:pt x="1029" y="351"/>
                                </a:lnTo>
                                <a:lnTo>
                                  <a:pt x="1015" y="321"/>
                                </a:lnTo>
                                <a:lnTo>
                                  <a:pt x="1006" y="290"/>
                                </a:lnTo>
                                <a:lnTo>
                                  <a:pt x="1005" y="258"/>
                                </a:lnTo>
                                <a:lnTo>
                                  <a:pt x="1008" y="229"/>
                                </a:lnTo>
                                <a:lnTo>
                                  <a:pt x="1019" y="197"/>
                                </a:lnTo>
                                <a:lnTo>
                                  <a:pt x="1038" y="166"/>
                                </a:lnTo>
                                <a:lnTo>
                                  <a:pt x="1064" y="138"/>
                                </a:lnTo>
                                <a:lnTo>
                                  <a:pt x="1094" y="119"/>
                                </a:lnTo>
                                <a:lnTo>
                                  <a:pt x="1129" y="106"/>
                                </a:lnTo>
                                <a:lnTo>
                                  <a:pt x="1167" y="101"/>
                                </a:lnTo>
                                <a:close/>
                                <a:moveTo>
                                  <a:pt x="152" y="28"/>
                                </a:moveTo>
                                <a:lnTo>
                                  <a:pt x="203" y="36"/>
                                </a:lnTo>
                                <a:lnTo>
                                  <a:pt x="252" y="52"/>
                                </a:lnTo>
                                <a:lnTo>
                                  <a:pt x="292" y="75"/>
                                </a:lnTo>
                                <a:lnTo>
                                  <a:pt x="328" y="103"/>
                                </a:lnTo>
                                <a:lnTo>
                                  <a:pt x="360" y="136"/>
                                </a:lnTo>
                                <a:lnTo>
                                  <a:pt x="386" y="175"/>
                                </a:lnTo>
                                <a:lnTo>
                                  <a:pt x="407" y="217"/>
                                </a:lnTo>
                                <a:lnTo>
                                  <a:pt x="419" y="262"/>
                                </a:lnTo>
                                <a:lnTo>
                                  <a:pt x="426" y="307"/>
                                </a:lnTo>
                                <a:lnTo>
                                  <a:pt x="425" y="353"/>
                                </a:lnTo>
                                <a:lnTo>
                                  <a:pt x="416" y="398"/>
                                </a:lnTo>
                                <a:lnTo>
                                  <a:pt x="400" y="442"/>
                                </a:lnTo>
                                <a:lnTo>
                                  <a:pt x="377" y="484"/>
                                </a:lnTo>
                                <a:lnTo>
                                  <a:pt x="349" y="522"/>
                                </a:lnTo>
                                <a:lnTo>
                                  <a:pt x="315" y="552"/>
                                </a:lnTo>
                                <a:lnTo>
                                  <a:pt x="278" y="578"/>
                                </a:lnTo>
                                <a:lnTo>
                                  <a:pt x="236" y="598"/>
                                </a:lnTo>
                                <a:lnTo>
                                  <a:pt x="192" y="612"/>
                                </a:lnTo>
                                <a:lnTo>
                                  <a:pt x="147" y="617"/>
                                </a:lnTo>
                                <a:lnTo>
                                  <a:pt x="101" y="617"/>
                                </a:lnTo>
                                <a:lnTo>
                                  <a:pt x="56" y="608"/>
                                </a:lnTo>
                                <a:lnTo>
                                  <a:pt x="10" y="592"/>
                                </a:lnTo>
                                <a:lnTo>
                                  <a:pt x="3" y="589"/>
                                </a:lnTo>
                                <a:lnTo>
                                  <a:pt x="2" y="589"/>
                                </a:lnTo>
                                <a:lnTo>
                                  <a:pt x="0" y="592"/>
                                </a:lnTo>
                                <a:lnTo>
                                  <a:pt x="0" y="391"/>
                                </a:lnTo>
                                <a:lnTo>
                                  <a:pt x="19" y="418"/>
                                </a:lnTo>
                                <a:lnTo>
                                  <a:pt x="42" y="440"/>
                                </a:lnTo>
                                <a:lnTo>
                                  <a:pt x="70" y="458"/>
                                </a:lnTo>
                                <a:lnTo>
                                  <a:pt x="100" y="467"/>
                                </a:lnTo>
                                <a:lnTo>
                                  <a:pt x="131" y="470"/>
                                </a:lnTo>
                                <a:lnTo>
                                  <a:pt x="164" y="467"/>
                                </a:lnTo>
                                <a:lnTo>
                                  <a:pt x="196" y="454"/>
                                </a:lnTo>
                                <a:lnTo>
                                  <a:pt x="224" y="437"/>
                                </a:lnTo>
                                <a:lnTo>
                                  <a:pt x="248" y="412"/>
                                </a:lnTo>
                                <a:lnTo>
                                  <a:pt x="266" y="383"/>
                                </a:lnTo>
                                <a:lnTo>
                                  <a:pt x="276" y="346"/>
                                </a:lnTo>
                                <a:lnTo>
                                  <a:pt x="278" y="307"/>
                                </a:lnTo>
                                <a:lnTo>
                                  <a:pt x="269" y="271"/>
                                </a:lnTo>
                                <a:lnTo>
                                  <a:pt x="255" y="245"/>
                                </a:lnTo>
                                <a:lnTo>
                                  <a:pt x="238" y="222"/>
                                </a:lnTo>
                                <a:lnTo>
                                  <a:pt x="217" y="203"/>
                                </a:lnTo>
                                <a:lnTo>
                                  <a:pt x="190" y="189"/>
                                </a:lnTo>
                                <a:lnTo>
                                  <a:pt x="159" y="178"/>
                                </a:lnTo>
                                <a:lnTo>
                                  <a:pt x="128" y="175"/>
                                </a:lnTo>
                                <a:lnTo>
                                  <a:pt x="98" y="180"/>
                                </a:lnTo>
                                <a:lnTo>
                                  <a:pt x="68" y="190"/>
                                </a:lnTo>
                                <a:lnTo>
                                  <a:pt x="42" y="206"/>
                                </a:lnTo>
                                <a:lnTo>
                                  <a:pt x="17" y="227"/>
                                </a:lnTo>
                                <a:lnTo>
                                  <a:pt x="0" y="253"/>
                                </a:lnTo>
                                <a:lnTo>
                                  <a:pt x="0" y="54"/>
                                </a:lnTo>
                                <a:lnTo>
                                  <a:pt x="2" y="57"/>
                                </a:lnTo>
                                <a:lnTo>
                                  <a:pt x="51" y="38"/>
                                </a:lnTo>
                                <a:lnTo>
                                  <a:pt x="101" y="29"/>
                                </a:lnTo>
                                <a:lnTo>
                                  <a:pt x="152" y="28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255" y="0"/>
                                </a:lnTo>
                                <a:lnTo>
                                  <a:pt x="1249" y="115"/>
                                </a:lnTo>
                                <a:lnTo>
                                  <a:pt x="1235" y="108"/>
                                </a:lnTo>
                                <a:lnTo>
                                  <a:pt x="1202" y="98"/>
                                </a:lnTo>
                                <a:lnTo>
                                  <a:pt x="1167" y="94"/>
                                </a:lnTo>
                                <a:lnTo>
                                  <a:pt x="1127" y="98"/>
                                </a:lnTo>
                                <a:lnTo>
                                  <a:pt x="1090" y="112"/>
                                </a:lnTo>
                                <a:lnTo>
                                  <a:pt x="1059" y="133"/>
                                </a:lnTo>
                                <a:lnTo>
                                  <a:pt x="1031" y="161"/>
                                </a:lnTo>
                                <a:lnTo>
                                  <a:pt x="1012" y="194"/>
                                </a:lnTo>
                                <a:lnTo>
                                  <a:pt x="999" y="227"/>
                                </a:lnTo>
                                <a:lnTo>
                                  <a:pt x="996" y="258"/>
                                </a:lnTo>
                                <a:lnTo>
                                  <a:pt x="998" y="292"/>
                                </a:lnTo>
                                <a:lnTo>
                                  <a:pt x="1006" y="325"/>
                                </a:lnTo>
                                <a:lnTo>
                                  <a:pt x="1022" y="355"/>
                                </a:lnTo>
                                <a:lnTo>
                                  <a:pt x="1043" y="381"/>
                                </a:lnTo>
                                <a:lnTo>
                                  <a:pt x="1068" y="402"/>
                                </a:lnTo>
                                <a:lnTo>
                                  <a:pt x="1097" y="419"/>
                                </a:lnTo>
                                <a:lnTo>
                                  <a:pt x="1130" y="430"/>
                                </a:lnTo>
                                <a:lnTo>
                                  <a:pt x="1167" y="433"/>
                                </a:lnTo>
                                <a:lnTo>
                                  <a:pt x="1197" y="432"/>
                                </a:lnTo>
                                <a:lnTo>
                                  <a:pt x="1227" y="423"/>
                                </a:lnTo>
                                <a:lnTo>
                                  <a:pt x="1255" y="409"/>
                                </a:lnTo>
                                <a:lnTo>
                                  <a:pt x="1267" y="536"/>
                                </a:lnTo>
                                <a:lnTo>
                                  <a:pt x="1286" y="662"/>
                                </a:lnTo>
                                <a:lnTo>
                                  <a:pt x="1314" y="786"/>
                                </a:lnTo>
                                <a:lnTo>
                                  <a:pt x="1349" y="909"/>
                                </a:lnTo>
                                <a:lnTo>
                                  <a:pt x="1389" y="1021"/>
                                </a:lnTo>
                                <a:lnTo>
                                  <a:pt x="1440" y="1129"/>
                                </a:lnTo>
                                <a:lnTo>
                                  <a:pt x="1497" y="1238"/>
                                </a:lnTo>
                                <a:lnTo>
                                  <a:pt x="1562" y="1341"/>
                                </a:lnTo>
                                <a:lnTo>
                                  <a:pt x="1635" y="1440"/>
                                </a:lnTo>
                                <a:lnTo>
                                  <a:pt x="1712" y="1538"/>
                                </a:lnTo>
                                <a:lnTo>
                                  <a:pt x="1793" y="1629"/>
                                </a:lnTo>
                                <a:lnTo>
                                  <a:pt x="1878" y="1717"/>
                                </a:lnTo>
                                <a:lnTo>
                                  <a:pt x="1967" y="1799"/>
                                </a:lnTo>
                                <a:lnTo>
                                  <a:pt x="2057" y="1874"/>
                                </a:lnTo>
                                <a:lnTo>
                                  <a:pt x="1983" y="1905"/>
                                </a:lnTo>
                                <a:lnTo>
                                  <a:pt x="1912" y="1940"/>
                                </a:lnTo>
                                <a:lnTo>
                                  <a:pt x="1838" y="1979"/>
                                </a:lnTo>
                                <a:lnTo>
                                  <a:pt x="1766" y="2019"/>
                                </a:lnTo>
                                <a:lnTo>
                                  <a:pt x="1695" y="2061"/>
                                </a:lnTo>
                                <a:lnTo>
                                  <a:pt x="1621" y="2103"/>
                                </a:lnTo>
                                <a:lnTo>
                                  <a:pt x="1550" y="2143"/>
                                </a:lnTo>
                                <a:lnTo>
                                  <a:pt x="1476" y="2183"/>
                                </a:lnTo>
                                <a:lnTo>
                                  <a:pt x="1403" y="2220"/>
                                </a:lnTo>
                                <a:lnTo>
                                  <a:pt x="1330" y="2253"/>
                                </a:lnTo>
                                <a:lnTo>
                                  <a:pt x="1255" y="2283"/>
                                </a:lnTo>
                                <a:lnTo>
                                  <a:pt x="1179" y="2306"/>
                                </a:lnTo>
                                <a:lnTo>
                                  <a:pt x="1103" y="2323"/>
                                </a:lnTo>
                                <a:lnTo>
                                  <a:pt x="1026" y="2334"/>
                                </a:lnTo>
                                <a:lnTo>
                                  <a:pt x="947" y="2337"/>
                                </a:lnTo>
                                <a:lnTo>
                                  <a:pt x="868" y="2330"/>
                                </a:lnTo>
                                <a:lnTo>
                                  <a:pt x="786" y="2313"/>
                                </a:lnTo>
                                <a:lnTo>
                                  <a:pt x="741" y="2297"/>
                                </a:lnTo>
                                <a:lnTo>
                                  <a:pt x="692" y="2276"/>
                                </a:lnTo>
                                <a:lnTo>
                                  <a:pt x="641" y="2250"/>
                                </a:lnTo>
                                <a:lnTo>
                                  <a:pt x="589" y="2218"/>
                                </a:lnTo>
                                <a:lnTo>
                                  <a:pt x="652" y="2234"/>
                                </a:lnTo>
                                <a:lnTo>
                                  <a:pt x="713" y="2243"/>
                                </a:lnTo>
                                <a:lnTo>
                                  <a:pt x="778" y="2246"/>
                                </a:lnTo>
                                <a:lnTo>
                                  <a:pt x="854" y="2241"/>
                                </a:lnTo>
                                <a:lnTo>
                                  <a:pt x="930" y="2229"/>
                                </a:lnTo>
                                <a:lnTo>
                                  <a:pt x="1003" y="2206"/>
                                </a:lnTo>
                                <a:lnTo>
                                  <a:pt x="1073" y="2176"/>
                                </a:lnTo>
                                <a:lnTo>
                                  <a:pt x="1137" y="2140"/>
                                </a:lnTo>
                                <a:lnTo>
                                  <a:pt x="1199" y="2094"/>
                                </a:lnTo>
                                <a:lnTo>
                                  <a:pt x="1255" y="2043"/>
                                </a:lnTo>
                                <a:lnTo>
                                  <a:pt x="1303" y="1986"/>
                                </a:lnTo>
                                <a:lnTo>
                                  <a:pt x="1347" y="1923"/>
                                </a:lnTo>
                                <a:lnTo>
                                  <a:pt x="1384" y="1853"/>
                                </a:lnTo>
                                <a:lnTo>
                                  <a:pt x="1410" y="1783"/>
                                </a:lnTo>
                                <a:lnTo>
                                  <a:pt x="1428" y="1711"/>
                                </a:lnTo>
                                <a:lnTo>
                                  <a:pt x="1438" y="1640"/>
                                </a:lnTo>
                                <a:lnTo>
                                  <a:pt x="1442" y="1566"/>
                                </a:lnTo>
                                <a:lnTo>
                                  <a:pt x="1435" y="1493"/>
                                </a:lnTo>
                                <a:lnTo>
                                  <a:pt x="1421" y="1419"/>
                                </a:lnTo>
                                <a:lnTo>
                                  <a:pt x="1396" y="1348"/>
                                </a:lnTo>
                                <a:lnTo>
                                  <a:pt x="1366" y="1279"/>
                                </a:lnTo>
                                <a:lnTo>
                                  <a:pt x="1328" y="1215"/>
                                </a:lnTo>
                                <a:lnTo>
                                  <a:pt x="1284" y="1155"/>
                                </a:lnTo>
                                <a:lnTo>
                                  <a:pt x="1234" y="1103"/>
                                </a:lnTo>
                                <a:lnTo>
                                  <a:pt x="1176" y="1056"/>
                                </a:lnTo>
                                <a:lnTo>
                                  <a:pt x="1115" y="1014"/>
                                </a:lnTo>
                                <a:lnTo>
                                  <a:pt x="1047" y="979"/>
                                </a:lnTo>
                                <a:lnTo>
                                  <a:pt x="982" y="954"/>
                                </a:lnTo>
                                <a:lnTo>
                                  <a:pt x="916" y="937"/>
                                </a:lnTo>
                                <a:lnTo>
                                  <a:pt x="847" y="925"/>
                                </a:lnTo>
                                <a:lnTo>
                                  <a:pt x="778" y="921"/>
                                </a:lnTo>
                                <a:lnTo>
                                  <a:pt x="699" y="926"/>
                                </a:lnTo>
                                <a:lnTo>
                                  <a:pt x="624" y="940"/>
                                </a:lnTo>
                                <a:lnTo>
                                  <a:pt x="550" y="961"/>
                                </a:lnTo>
                                <a:lnTo>
                                  <a:pt x="482" y="991"/>
                                </a:lnTo>
                                <a:lnTo>
                                  <a:pt x="416" y="1028"/>
                                </a:lnTo>
                                <a:lnTo>
                                  <a:pt x="355" y="1073"/>
                                </a:lnTo>
                                <a:lnTo>
                                  <a:pt x="299" y="1124"/>
                                </a:lnTo>
                                <a:lnTo>
                                  <a:pt x="250" y="1182"/>
                                </a:lnTo>
                                <a:lnTo>
                                  <a:pt x="206" y="1245"/>
                                </a:lnTo>
                                <a:lnTo>
                                  <a:pt x="171" y="1314"/>
                                </a:lnTo>
                                <a:lnTo>
                                  <a:pt x="145" y="1384"/>
                                </a:lnTo>
                                <a:lnTo>
                                  <a:pt x="126" y="1456"/>
                                </a:lnTo>
                                <a:lnTo>
                                  <a:pt x="115" y="1529"/>
                                </a:lnTo>
                                <a:lnTo>
                                  <a:pt x="114" y="1603"/>
                                </a:lnTo>
                                <a:lnTo>
                                  <a:pt x="119" y="1676"/>
                                </a:lnTo>
                                <a:lnTo>
                                  <a:pt x="135" y="1748"/>
                                </a:lnTo>
                                <a:lnTo>
                                  <a:pt x="157" y="1820"/>
                                </a:lnTo>
                                <a:lnTo>
                                  <a:pt x="187" y="1888"/>
                                </a:lnTo>
                                <a:lnTo>
                                  <a:pt x="93" y="1793"/>
                                </a:lnTo>
                                <a:lnTo>
                                  <a:pt x="0" y="1697"/>
                                </a:lnTo>
                                <a:lnTo>
                                  <a:pt x="0" y="596"/>
                                </a:lnTo>
                                <a:lnTo>
                                  <a:pt x="0" y="596"/>
                                </a:lnTo>
                                <a:lnTo>
                                  <a:pt x="7" y="599"/>
                                </a:lnTo>
                                <a:lnTo>
                                  <a:pt x="47" y="613"/>
                                </a:lnTo>
                                <a:lnTo>
                                  <a:pt x="89" y="622"/>
                                </a:lnTo>
                                <a:lnTo>
                                  <a:pt x="129" y="626"/>
                                </a:lnTo>
                                <a:lnTo>
                                  <a:pt x="180" y="622"/>
                                </a:lnTo>
                                <a:lnTo>
                                  <a:pt x="227" y="610"/>
                                </a:lnTo>
                                <a:lnTo>
                                  <a:pt x="273" y="591"/>
                                </a:lnTo>
                                <a:lnTo>
                                  <a:pt x="315" y="564"/>
                                </a:lnTo>
                                <a:lnTo>
                                  <a:pt x="351" y="531"/>
                                </a:lnTo>
                                <a:lnTo>
                                  <a:pt x="383" y="491"/>
                                </a:lnTo>
                                <a:lnTo>
                                  <a:pt x="407" y="446"/>
                                </a:lnTo>
                                <a:lnTo>
                                  <a:pt x="425" y="400"/>
                                </a:lnTo>
                                <a:lnTo>
                                  <a:pt x="433" y="355"/>
                                </a:lnTo>
                                <a:lnTo>
                                  <a:pt x="433" y="307"/>
                                </a:lnTo>
                                <a:lnTo>
                                  <a:pt x="428" y="260"/>
                                </a:lnTo>
                                <a:lnTo>
                                  <a:pt x="414" y="215"/>
                                </a:lnTo>
                                <a:lnTo>
                                  <a:pt x="393" y="171"/>
                                </a:lnTo>
                                <a:lnTo>
                                  <a:pt x="367" y="133"/>
                                </a:lnTo>
                                <a:lnTo>
                                  <a:pt x="334" y="98"/>
                                </a:lnTo>
                                <a:lnTo>
                                  <a:pt x="297" y="68"/>
                                </a:lnTo>
                                <a:lnTo>
                                  <a:pt x="253" y="45"/>
                                </a:lnTo>
                                <a:lnTo>
                                  <a:pt x="204" y="28"/>
                                </a:lnTo>
                                <a:lnTo>
                                  <a:pt x="152" y="21"/>
                                </a:lnTo>
                                <a:lnTo>
                                  <a:pt x="101" y="21"/>
                                </a:lnTo>
                                <a:lnTo>
                                  <a:pt x="49" y="31"/>
                                </a:lnTo>
                                <a:lnTo>
                                  <a:pt x="0" y="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  <a:ln w="0">
                            <a:noFill/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9" name="Forma libre 19"/>
                        <wps:cNvSpPr>
                          <a:spLocks noEditPoints="1"/>
                        </wps:cNvSpPr>
                        <wps:spPr bwMode="auto">
                          <a:xfrm>
                            <a:off x="0" y="2378075"/>
                            <a:ext cx="9139238" cy="4479925"/>
                          </a:xfrm>
                          <a:custGeom>
                            <a:avLst/>
                            <a:gdLst>
                              <a:gd name="T0" fmla="*/ 136 w 5757"/>
                              <a:gd name="T1" fmla="*/ 341 h 2822"/>
                              <a:gd name="T2" fmla="*/ 342 w 5757"/>
                              <a:gd name="T3" fmla="*/ 535 h 2822"/>
                              <a:gd name="T4" fmla="*/ 545 w 5757"/>
                              <a:gd name="T5" fmla="*/ 694 h 2822"/>
                              <a:gd name="T6" fmla="*/ 730 w 5757"/>
                              <a:gd name="T7" fmla="*/ 797 h 2822"/>
                              <a:gd name="T8" fmla="*/ 947 w 5757"/>
                              <a:gd name="T9" fmla="*/ 841 h 2822"/>
                              <a:gd name="T10" fmla="*/ 1179 w 5757"/>
                              <a:gd name="T11" fmla="*/ 810 h 2822"/>
                              <a:gd name="T12" fmla="*/ 1403 w 5757"/>
                              <a:gd name="T13" fmla="*/ 724 h 2822"/>
                              <a:gd name="T14" fmla="*/ 1621 w 5757"/>
                              <a:gd name="T15" fmla="*/ 607 h 2822"/>
                              <a:gd name="T16" fmla="*/ 1838 w 5757"/>
                              <a:gd name="T17" fmla="*/ 483 h 2822"/>
                              <a:gd name="T18" fmla="*/ 2057 w 5757"/>
                              <a:gd name="T19" fmla="*/ 378 h 2822"/>
                              <a:gd name="T20" fmla="*/ 2289 w 5757"/>
                              <a:gd name="T21" fmla="*/ 542 h 2822"/>
                              <a:gd name="T22" fmla="*/ 2513 w 5757"/>
                              <a:gd name="T23" fmla="*/ 656 h 2822"/>
                              <a:gd name="T24" fmla="*/ 2595 w 5757"/>
                              <a:gd name="T25" fmla="*/ 736 h 2822"/>
                              <a:gd name="T26" fmla="*/ 2455 w 5757"/>
                              <a:gd name="T27" fmla="*/ 850 h 2822"/>
                              <a:gd name="T28" fmla="*/ 2355 w 5757"/>
                              <a:gd name="T29" fmla="*/ 981 h 2822"/>
                              <a:gd name="T30" fmla="*/ 2278 w 5757"/>
                              <a:gd name="T31" fmla="*/ 1180 h 2822"/>
                              <a:gd name="T32" fmla="*/ 2135 w 5757"/>
                              <a:gd name="T33" fmla="*/ 1346 h 2822"/>
                              <a:gd name="T34" fmla="*/ 1777 w 5757"/>
                              <a:gd name="T35" fmla="*/ 1378 h 2822"/>
                              <a:gd name="T36" fmla="*/ 1410 w 5757"/>
                              <a:gd name="T37" fmla="*/ 1357 h 2822"/>
                              <a:gd name="T38" fmla="*/ 1055 w 5757"/>
                              <a:gd name="T39" fmla="*/ 1271 h 2822"/>
                              <a:gd name="T40" fmla="*/ 725 w 5757"/>
                              <a:gd name="T41" fmla="*/ 1112 h 2822"/>
                              <a:gd name="T42" fmla="*/ 423 w 5757"/>
                              <a:gd name="T43" fmla="*/ 894 h 2822"/>
                              <a:gd name="T44" fmla="*/ 157 w 5757"/>
                              <a:gd name="T45" fmla="*/ 640 h 2822"/>
                              <a:gd name="T46" fmla="*/ 0 w 5757"/>
                              <a:gd name="T47" fmla="*/ 201 h 2822"/>
                              <a:gd name="T48" fmla="*/ 3788 w 5757"/>
                              <a:gd name="T49" fmla="*/ 6 h 2822"/>
                              <a:gd name="T50" fmla="*/ 4040 w 5757"/>
                              <a:gd name="T51" fmla="*/ 47 h 2822"/>
                              <a:gd name="T52" fmla="*/ 4312 w 5757"/>
                              <a:gd name="T53" fmla="*/ 131 h 2822"/>
                              <a:gd name="T54" fmla="*/ 4587 w 5757"/>
                              <a:gd name="T55" fmla="*/ 252 h 2822"/>
                              <a:gd name="T56" fmla="*/ 4849 w 5757"/>
                              <a:gd name="T57" fmla="*/ 409 h 2822"/>
                              <a:gd name="T58" fmla="*/ 5085 w 5757"/>
                              <a:gd name="T59" fmla="*/ 600 h 2822"/>
                              <a:gd name="T60" fmla="*/ 5296 w 5757"/>
                              <a:gd name="T61" fmla="*/ 848 h 2822"/>
                              <a:gd name="T62" fmla="*/ 5488 w 5757"/>
                              <a:gd name="T63" fmla="*/ 1186 h 2822"/>
                              <a:gd name="T64" fmla="*/ 5626 w 5757"/>
                              <a:gd name="T65" fmla="*/ 1548 h 2822"/>
                              <a:gd name="T66" fmla="*/ 5719 w 5757"/>
                              <a:gd name="T67" fmla="*/ 1909 h 2822"/>
                              <a:gd name="T68" fmla="*/ 5757 w 5757"/>
                              <a:gd name="T69" fmla="*/ 2792 h 2822"/>
                              <a:gd name="T70" fmla="*/ 5389 w 5757"/>
                              <a:gd name="T71" fmla="*/ 2822 h 2822"/>
                              <a:gd name="T72" fmla="*/ 5693 w 5757"/>
                              <a:gd name="T73" fmla="*/ 2495 h 2822"/>
                              <a:gd name="T74" fmla="*/ 5610 w 5757"/>
                              <a:gd name="T75" fmla="*/ 2165 h 2822"/>
                              <a:gd name="T76" fmla="*/ 3818 w 5757"/>
                              <a:gd name="T77" fmla="*/ 2787 h 2822"/>
                              <a:gd name="T78" fmla="*/ 5504 w 5757"/>
                              <a:gd name="T79" fmla="*/ 1818 h 2822"/>
                              <a:gd name="T80" fmla="*/ 3956 w 5757"/>
                              <a:gd name="T81" fmla="*/ 2184 h 2822"/>
                              <a:gd name="T82" fmla="*/ 5355 w 5757"/>
                              <a:gd name="T83" fmla="*/ 1453 h 2822"/>
                              <a:gd name="T84" fmla="*/ 5233 w 5757"/>
                              <a:gd name="T85" fmla="*/ 1252 h 2822"/>
                              <a:gd name="T86" fmla="*/ 3916 w 5757"/>
                              <a:gd name="T87" fmla="*/ 1621 h 2822"/>
                              <a:gd name="T88" fmla="*/ 5006 w 5757"/>
                              <a:gd name="T89" fmla="*/ 1072 h 2822"/>
                              <a:gd name="T90" fmla="*/ 4791 w 5757"/>
                              <a:gd name="T91" fmla="*/ 1004 h 2822"/>
                              <a:gd name="T92" fmla="*/ 4560 w 5757"/>
                              <a:gd name="T93" fmla="*/ 983 h 2822"/>
                              <a:gd name="T94" fmla="*/ 3762 w 5757"/>
                              <a:gd name="T95" fmla="*/ 1189 h 2822"/>
                              <a:gd name="T96" fmla="*/ 4087 w 5757"/>
                              <a:gd name="T97" fmla="*/ 1000 h 2822"/>
                              <a:gd name="T98" fmla="*/ 3807 w 5757"/>
                              <a:gd name="T99" fmla="*/ 992 h 2822"/>
                              <a:gd name="T100" fmla="*/ 3571 w 5757"/>
                              <a:gd name="T101" fmla="*/ 855 h 2822"/>
                              <a:gd name="T102" fmla="*/ 3370 w 5757"/>
                              <a:gd name="T103" fmla="*/ 600 h 2822"/>
                              <a:gd name="T104" fmla="*/ 3327 w 5757"/>
                              <a:gd name="T105" fmla="*/ 441 h 2822"/>
                              <a:gd name="T106" fmla="*/ 3201 w 5757"/>
                              <a:gd name="T107" fmla="*/ 317 h 2822"/>
                              <a:gd name="T108" fmla="*/ 3140 w 5757"/>
                              <a:gd name="T109" fmla="*/ 247 h 2822"/>
                              <a:gd name="T110" fmla="*/ 3252 w 5757"/>
                              <a:gd name="T111" fmla="*/ 151 h 2822"/>
                              <a:gd name="T112" fmla="*/ 3400 w 5757"/>
                              <a:gd name="T113" fmla="*/ 47 h 2822"/>
                              <a:gd name="T114" fmla="*/ 3570 w 5757"/>
                              <a:gd name="T115" fmla="*/ 4 h 282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</a:cxnLst>
                            <a:rect l="0" t="0" r="r" b="b"/>
                            <a:pathLst>
                              <a:path w="5757" h="2822">
                                <a:moveTo>
                                  <a:pt x="0" y="201"/>
                                </a:moveTo>
                                <a:lnTo>
                                  <a:pt x="68" y="271"/>
                                </a:lnTo>
                                <a:lnTo>
                                  <a:pt x="136" y="341"/>
                                </a:lnTo>
                                <a:lnTo>
                                  <a:pt x="204" y="409"/>
                                </a:lnTo>
                                <a:lnTo>
                                  <a:pt x="274" y="474"/>
                                </a:lnTo>
                                <a:lnTo>
                                  <a:pt x="342" y="535"/>
                                </a:lnTo>
                                <a:lnTo>
                                  <a:pt x="411" y="593"/>
                                </a:lnTo>
                                <a:lnTo>
                                  <a:pt x="479" y="645"/>
                                </a:lnTo>
                                <a:lnTo>
                                  <a:pt x="545" y="694"/>
                                </a:lnTo>
                                <a:lnTo>
                                  <a:pt x="610" y="735"/>
                                </a:lnTo>
                                <a:lnTo>
                                  <a:pt x="671" y="770"/>
                                </a:lnTo>
                                <a:lnTo>
                                  <a:pt x="730" y="797"/>
                                </a:lnTo>
                                <a:lnTo>
                                  <a:pt x="786" y="817"/>
                                </a:lnTo>
                                <a:lnTo>
                                  <a:pt x="868" y="834"/>
                                </a:lnTo>
                                <a:lnTo>
                                  <a:pt x="947" y="841"/>
                                </a:lnTo>
                                <a:lnTo>
                                  <a:pt x="1026" y="838"/>
                                </a:lnTo>
                                <a:lnTo>
                                  <a:pt x="1103" y="827"/>
                                </a:lnTo>
                                <a:lnTo>
                                  <a:pt x="1179" y="810"/>
                                </a:lnTo>
                                <a:lnTo>
                                  <a:pt x="1255" y="787"/>
                                </a:lnTo>
                                <a:lnTo>
                                  <a:pt x="1330" y="757"/>
                                </a:lnTo>
                                <a:lnTo>
                                  <a:pt x="1403" y="724"/>
                                </a:lnTo>
                                <a:lnTo>
                                  <a:pt x="1476" y="687"/>
                                </a:lnTo>
                                <a:lnTo>
                                  <a:pt x="1550" y="647"/>
                                </a:lnTo>
                                <a:lnTo>
                                  <a:pt x="1621" y="607"/>
                                </a:lnTo>
                                <a:lnTo>
                                  <a:pt x="1695" y="565"/>
                                </a:lnTo>
                                <a:lnTo>
                                  <a:pt x="1766" y="523"/>
                                </a:lnTo>
                                <a:lnTo>
                                  <a:pt x="1838" y="483"/>
                                </a:lnTo>
                                <a:lnTo>
                                  <a:pt x="1912" y="444"/>
                                </a:lnTo>
                                <a:lnTo>
                                  <a:pt x="1983" y="409"/>
                                </a:lnTo>
                                <a:lnTo>
                                  <a:pt x="2057" y="378"/>
                                </a:lnTo>
                                <a:lnTo>
                                  <a:pt x="2133" y="437"/>
                                </a:lnTo>
                                <a:lnTo>
                                  <a:pt x="2212" y="492"/>
                                </a:lnTo>
                                <a:lnTo>
                                  <a:pt x="2289" y="542"/>
                                </a:lnTo>
                                <a:lnTo>
                                  <a:pt x="2366" y="586"/>
                                </a:lnTo>
                                <a:lnTo>
                                  <a:pt x="2439" y="624"/>
                                </a:lnTo>
                                <a:lnTo>
                                  <a:pt x="2513" y="656"/>
                                </a:lnTo>
                                <a:lnTo>
                                  <a:pt x="2582" y="680"/>
                                </a:lnTo>
                                <a:lnTo>
                                  <a:pt x="2649" y="700"/>
                                </a:lnTo>
                                <a:lnTo>
                                  <a:pt x="2595" y="736"/>
                                </a:lnTo>
                                <a:lnTo>
                                  <a:pt x="2544" y="775"/>
                                </a:lnTo>
                                <a:lnTo>
                                  <a:pt x="2497" y="811"/>
                                </a:lnTo>
                                <a:lnTo>
                                  <a:pt x="2455" y="850"/>
                                </a:lnTo>
                                <a:lnTo>
                                  <a:pt x="2418" y="887"/>
                                </a:lnTo>
                                <a:lnTo>
                                  <a:pt x="2392" y="922"/>
                                </a:lnTo>
                                <a:lnTo>
                                  <a:pt x="2355" y="981"/>
                                </a:lnTo>
                                <a:lnTo>
                                  <a:pt x="2326" y="1044"/>
                                </a:lnTo>
                                <a:lnTo>
                                  <a:pt x="2299" y="1110"/>
                                </a:lnTo>
                                <a:lnTo>
                                  <a:pt x="2278" y="1180"/>
                                </a:lnTo>
                                <a:lnTo>
                                  <a:pt x="2261" y="1252"/>
                                </a:lnTo>
                                <a:lnTo>
                                  <a:pt x="2247" y="1325"/>
                                </a:lnTo>
                                <a:lnTo>
                                  <a:pt x="2135" y="1346"/>
                                </a:lnTo>
                                <a:lnTo>
                                  <a:pt x="2018" y="1362"/>
                                </a:lnTo>
                                <a:lnTo>
                                  <a:pt x="1899" y="1373"/>
                                </a:lnTo>
                                <a:lnTo>
                                  <a:pt x="1777" y="1378"/>
                                </a:lnTo>
                                <a:lnTo>
                                  <a:pt x="1655" y="1378"/>
                                </a:lnTo>
                                <a:lnTo>
                                  <a:pt x="1532" y="1371"/>
                                </a:lnTo>
                                <a:lnTo>
                                  <a:pt x="1410" y="1357"/>
                                </a:lnTo>
                                <a:lnTo>
                                  <a:pt x="1288" y="1336"/>
                                </a:lnTo>
                                <a:lnTo>
                                  <a:pt x="1171" y="1308"/>
                                </a:lnTo>
                                <a:lnTo>
                                  <a:pt x="1055" y="1271"/>
                                </a:lnTo>
                                <a:lnTo>
                                  <a:pt x="945" y="1228"/>
                                </a:lnTo>
                                <a:lnTo>
                                  <a:pt x="833" y="1173"/>
                                </a:lnTo>
                                <a:lnTo>
                                  <a:pt x="725" y="1112"/>
                                </a:lnTo>
                                <a:lnTo>
                                  <a:pt x="620" y="1044"/>
                                </a:lnTo>
                                <a:lnTo>
                                  <a:pt x="519" y="972"/>
                                </a:lnTo>
                                <a:lnTo>
                                  <a:pt x="423" y="894"/>
                                </a:lnTo>
                                <a:lnTo>
                                  <a:pt x="330" y="813"/>
                                </a:lnTo>
                                <a:lnTo>
                                  <a:pt x="241" y="728"/>
                                </a:lnTo>
                                <a:lnTo>
                                  <a:pt x="157" y="640"/>
                                </a:lnTo>
                                <a:lnTo>
                                  <a:pt x="77" y="551"/>
                                </a:lnTo>
                                <a:lnTo>
                                  <a:pt x="0" y="462"/>
                                </a:lnTo>
                                <a:lnTo>
                                  <a:pt x="0" y="201"/>
                                </a:lnTo>
                                <a:close/>
                                <a:moveTo>
                                  <a:pt x="3638" y="0"/>
                                </a:moveTo>
                                <a:lnTo>
                                  <a:pt x="3709" y="0"/>
                                </a:lnTo>
                                <a:lnTo>
                                  <a:pt x="3788" y="6"/>
                                </a:lnTo>
                                <a:lnTo>
                                  <a:pt x="3868" y="14"/>
                                </a:lnTo>
                                <a:lnTo>
                                  <a:pt x="3954" y="30"/>
                                </a:lnTo>
                                <a:lnTo>
                                  <a:pt x="4040" y="47"/>
                                </a:lnTo>
                                <a:lnTo>
                                  <a:pt x="4129" y="72"/>
                                </a:lnTo>
                                <a:lnTo>
                                  <a:pt x="4220" y="100"/>
                                </a:lnTo>
                                <a:lnTo>
                                  <a:pt x="4312" y="131"/>
                                </a:lnTo>
                                <a:lnTo>
                                  <a:pt x="4403" y="168"/>
                                </a:lnTo>
                                <a:lnTo>
                                  <a:pt x="4496" y="208"/>
                                </a:lnTo>
                                <a:lnTo>
                                  <a:pt x="4587" y="252"/>
                                </a:lnTo>
                                <a:lnTo>
                                  <a:pt x="4676" y="301"/>
                                </a:lnTo>
                                <a:lnTo>
                                  <a:pt x="4765" y="352"/>
                                </a:lnTo>
                                <a:lnTo>
                                  <a:pt x="4849" y="409"/>
                                </a:lnTo>
                                <a:lnTo>
                                  <a:pt x="4931" y="469"/>
                                </a:lnTo>
                                <a:lnTo>
                                  <a:pt x="5009" y="532"/>
                                </a:lnTo>
                                <a:lnTo>
                                  <a:pt x="5085" y="600"/>
                                </a:lnTo>
                                <a:lnTo>
                                  <a:pt x="5154" y="670"/>
                                </a:lnTo>
                                <a:lnTo>
                                  <a:pt x="5217" y="745"/>
                                </a:lnTo>
                                <a:lnTo>
                                  <a:pt x="5296" y="848"/>
                                </a:lnTo>
                                <a:lnTo>
                                  <a:pt x="5368" y="957"/>
                                </a:lnTo>
                                <a:lnTo>
                                  <a:pt x="5431" y="1070"/>
                                </a:lnTo>
                                <a:lnTo>
                                  <a:pt x="5488" y="1186"/>
                                </a:lnTo>
                                <a:lnTo>
                                  <a:pt x="5541" y="1304"/>
                                </a:lnTo>
                                <a:lnTo>
                                  <a:pt x="5586" y="1425"/>
                                </a:lnTo>
                                <a:lnTo>
                                  <a:pt x="5626" y="1548"/>
                                </a:lnTo>
                                <a:lnTo>
                                  <a:pt x="5661" y="1668"/>
                                </a:lnTo>
                                <a:lnTo>
                                  <a:pt x="5693" y="1789"/>
                                </a:lnTo>
                                <a:lnTo>
                                  <a:pt x="5719" y="1909"/>
                                </a:lnTo>
                                <a:lnTo>
                                  <a:pt x="5740" y="2027"/>
                                </a:lnTo>
                                <a:lnTo>
                                  <a:pt x="5757" y="2140"/>
                                </a:lnTo>
                                <a:lnTo>
                                  <a:pt x="5757" y="2792"/>
                                </a:lnTo>
                                <a:lnTo>
                                  <a:pt x="5750" y="2752"/>
                                </a:lnTo>
                                <a:lnTo>
                                  <a:pt x="5570" y="2822"/>
                                </a:lnTo>
                                <a:lnTo>
                                  <a:pt x="5389" y="2822"/>
                                </a:lnTo>
                                <a:lnTo>
                                  <a:pt x="5736" y="2689"/>
                                </a:lnTo>
                                <a:lnTo>
                                  <a:pt x="5715" y="2595"/>
                                </a:lnTo>
                                <a:lnTo>
                                  <a:pt x="5693" y="2495"/>
                                </a:lnTo>
                                <a:lnTo>
                                  <a:pt x="5668" y="2388"/>
                                </a:lnTo>
                                <a:lnTo>
                                  <a:pt x="5640" y="2278"/>
                                </a:lnTo>
                                <a:lnTo>
                                  <a:pt x="5610" y="2165"/>
                                </a:lnTo>
                                <a:lnTo>
                                  <a:pt x="3893" y="2822"/>
                                </a:lnTo>
                                <a:lnTo>
                                  <a:pt x="3806" y="2822"/>
                                </a:lnTo>
                                <a:lnTo>
                                  <a:pt x="3818" y="2787"/>
                                </a:lnTo>
                                <a:lnTo>
                                  <a:pt x="5595" y="2109"/>
                                </a:lnTo>
                                <a:lnTo>
                                  <a:pt x="5551" y="1962"/>
                                </a:lnTo>
                                <a:lnTo>
                                  <a:pt x="5504" y="1818"/>
                                </a:lnTo>
                                <a:lnTo>
                                  <a:pt x="5453" y="1680"/>
                                </a:lnTo>
                                <a:lnTo>
                                  <a:pt x="3947" y="2256"/>
                                </a:lnTo>
                                <a:lnTo>
                                  <a:pt x="3956" y="2184"/>
                                </a:lnTo>
                                <a:lnTo>
                                  <a:pt x="5431" y="1619"/>
                                </a:lnTo>
                                <a:lnTo>
                                  <a:pt x="5394" y="1534"/>
                                </a:lnTo>
                                <a:lnTo>
                                  <a:pt x="5355" y="1453"/>
                                </a:lnTo>
                                <a:lnTo>
                                  <a:pt x="5315" y="1378"/>
                                </a:lnTo>
                                <a:lnTo>
                                  <a:pt x="5275" y="1311"/>
                                </a:lnTo>
                                <a:lnTo>
                                  <a:pt x="5233" y="1252"/>
                                </a:lnTo>
                                <a:lnTo>
                                  <a:pt x="5191" y="1203"/>
                                </a:lnTo>
                                <a:lnTo>
                                  <a:pt x="3930" y="1684"/>
                                </a:lnTo>
                                <a:lnTo>
                                  <a:pt x="3916" y="1621"/>
                                </a:lnTo>
                                <a:lnTo>
                                  <a:pt x="5137" y="1154"/>
                                </a:lnTo>
                                <a:lnTo>
                                  <a:pt x="5072" y="1109"/>
                                </a:lnTo>
                                <a:lnTo>
                                  <a:pt x="5006" y="1072"/>
                                </a:lnTo>
                                <a:lnTo>
                                  <a:pt x="4938" y="1042"/>
                                </a:lnTo>
                                <a:lnTo>
                                  <a:pt x="4866" y="1020"/>
                                </a:lnTo>
                                <a:lnTo>
                                  <a:pt x="4791" y="1004"/>
                                </a:lnTo>
                                <a:lnTo>
                                  <a:pt x="4716" y="993"/>
                                </a:lnTo>
                                <a:lnTo>
                                  <a:pt x="4639" y="986"/>
                                </a:lnTo>
                                <a:lnTo>
                                  <a:pt x="4560" y="983"/>
                                </a:lnTo>
                                <a:lnTo>
                                  <a:pt x="4482" y="985"/>
                                </a:lnTo>
                                <a:lnTo>
                                  <a:pt x="3788" y="1249"/>
                                </a:lnTo>
                                <a:lnTo>
                                  <a:pt x="3762" y="1189"/>
                                </a:lnTo>
                                <a:lnTo>
                                  <a:pt x="4279" y="992"/>
                                </a:lnTo>
                                <a:lnTo>
                                  <a:pt x="4183" y="997"/>
                                </a:lnTo>
                                <a:lnTo>
                                  <a:pt x="4087" y="1000"/>
                                </a:lnTo>
                                <a:lnTo>
                                  <a:pt x="3991" y="1002"/>
                                </a:lnTo>
                                <a:lnTo>
                                  <a:pt x="3898" y="999"/>
                                </a:lnTo>
                                <a:lnTo>
                                  <a:pt x="3807" y="992"/>
                                </a:lnTo>
                                <a:lnTo>
                                  <a:pt x="3720" y="976"/>
                                </a:lnTo>
                                <a:lnTo>
                                  <a:pt x="3634" y="953"/>
                                </a:lnTo>
                                <a:lnTo>
                                  <a:pt x="3571" y="855"/>
                                </a:lnTo>
                                <a:lnTo>
                                  <a:pt x="3507" y="764"/>
                                </a:lnTo>
                                <a:lnTo>
                                  <a:pt x="3440" y="679"/>
                                </a:lnTo>
                                <a:lnTo>
                                  <a:pt x="3370" y="600"/>
                                </a:lnTo>
                                <a:lnTo>
                                  <a:pt x="3367" y="544"/>
                                </a:lnTo>
                                <a:lnTo>
                                  <a:pt x="3353" y="492"/>
                                </a:lnTo>
                                <a:lnTo>
                                  <a:pt x="3327" y="441"/>
                                </a:lnTo>
                                <a:lnTo>
                                  <a:pt x="3294" y="394"/>
                                </a:lnTo>
                                <a:lnTo>
                                  <a:pt x="3250" y="352"/>
                                </a:lnTo>
                                <a:lnTo>
                                  <a:pt x="3201" y="317"/>
                                </a:lnTo>
                                <a:lnTo>
                                  <a:pt x="3145" y="287"/>
                                </a:lnTo>
                                <a:lnTo>
                                  <a:pt x="3114" y="275"/>
                                </a:lnTo>
                                <a:lnTo>
                                  <a:pt x="3140" y="247"/>
                                </a:lnTo>
                                <a:lnTo>
                                  <a:pt x="3171" y="217"/>
                                </a:lnTo>
                                <a:lnTo>
                                  <a:pt x="3208" y="186"/>
                                </a:lnTo>
                                <a:lnTo>
                                  <a:pt x="3252" y="151"/>
                                </a:lnTo>
                                <a:lnTo>
                                  <a:pt x="3301" y="112"/>
                                </a:lnTo>
                                <a:lnTo>
                                  <a:pt x="3357" y="72"/>
                                </a:lnTo>
                                <a:lnTo>
                                  <a:pt x="3400" y="47"/>
                                </a:lnTo>
                                <a:lnTo>
                                  <a:pt x="3449" y="28"/>
                                </a:lnTo>
                                <a:lnTo>
                                  <a:pt x="3507" y="14"/>
                                </a:lnTo>
                                <a:lnTo>
                                  <a:pt x="3570" y="4"/>
                                </a:lnTo>
                                <a:lnTo>
                                  <a:pt x="36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2"/>
                          </a:solidFill>
                          <a:ln w="0">
                            <a:noFill/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0" name="Forma libre 20"/>
                        <wps:cNvSpPr>
                          <a:spLocks noEditPoints="1"/>
                        </wps:cNvSpPr>
                        <wps:spPr bwMode="auto">
                          <a:xfrm>
                            <a:off x="0" y="3175"/>
                            <a:ext cx="9139238" cy="6854825"/>
                          </a:xfrm>
                          <a:custGeom>
                            <a:avLst/>
                            <a:gdLst>
                              <a:gd name="T0" fmla="*/ 2963 w 5757"/>
                              <a:gd name="T1" fmla="*/ 2440 h 4318"/>
                              <a:gd name="T2" fmla="*/ 3297 w 5757"/>
                              <a:gd name="T3" fmla="*/ 2453 h 4318"/>
                              <a:gd name="T4" fmla="*/ 3143 w 5757"/>
                              <a:gd name="T5" fmla="*/ 3115 h 4318"/>
                              <a:gd name="T6" fmla="*/ 2621 w 5757"/>
                              <a:gd name="T7" fmla="*/ 3841 h 4318"/>
                              <a:gd name="T8" fmla="*/ 1753 w 5757"/>
                              <a:gd name="T9" fmla="*/ 4292 h 4318"/>
                              <a:gd name="T10" fmla="*/ 372 w 5757"/>
                              <a:gd name="T11" fmla="*/ 4271 h 4318"/>
                              <a:gd name="T12" fmla="*/ 1255 w 5757"/>
                              <a:gd name="T13" fmla="*/ 4176 h 4318"/>
                              <a:gd name="T14" fmla="*/ 1936 w 5757"/>
                              <a:gd name="T15" fmla="*/ 3909 h 4318"/>
                              <a:gd name="T16" fmla="*/ 2188 w 5757"/>
                              <a:gd name="T17" fmla="*/ 3294 h 4318"/>
                              <a:gd name="T18" fmla="*/ 2299 w 5757"/>
                              <a:gd name="T19" fmla="*/ 2610 h 4318"/>
                              <a:gd name="T20" fmla="*/ 2666 w 5757"/>
                              <a:gd name="T21" fmla="*/ 2183 h 4318"/>
                              <a:gd name="T22" fmla="*/ 3760 w 5757"/>
                              <a:gd name="T23" fmla="*/ 816 h 4318"/>
                              <a:gd name="T24" fmla="*/ 3612 w 5757"/>
                              <a:gd name="T25" fmla="*/ 995 h 4318"/>
                              <a:gd name="T26" fmla="*/ 5668 w 5757"/>
                              <a:gd name="T27" fmla="*/ 701 h 4318"/>
                              <a:gd name="T28" fmla="*/ 5647 w 5757"/>
                              <a:gd name="T29" fmla="*/ 963 h 4318"/>
                              <a:gd name="T30" fmla="*/ 5567 w 5757"/>
                              <a:gd name="T31" fmla="*/ 753 h 4318"/>
                              <a:gd name="T32" fmla="*/ 4517 w 5757"/>
                              <a:gd name="T33" fmla="*/ 708 h 4318"/>
                              <a:gd name="T34" fmla="*/ 4279 w 5757"/>
                              <a:gd name="T35" fmla="*/ 760 h 4318"/>
                              <a:gd name="T36" fmla="*/ 5209 w 5757"/>
                              <a:gd name="T37" fmla="*/ 643 h 4318"/>
                              <a:gd name="T38" fmla="*/ 5240 w 5757"/>
                              <a:gd name="T39" fmla="*/ 865 h 4318"/>
                              <a:gd name="T40" fmla="*/ 5027 w 5757"/>
                              <a:gd name="T41" fmla="*/ 797 h 4318"/>
                              <a:gd name="T42" fmla="*/ 3842 w 5757"/>
                              <a:gd name="T43" fmla="*/ 564 h 4318"/>
                              <a:gd name="T44" fmla="*/ 3968 w 5757"/>
                              <a:gd name="T45" fmla="*/ 750 h 4318"/>
                              <a:gd name="T46" fmla="*/ 3746 w 5757"/>
                              <a:gd name="T47" fmla="*/ 781 h 4318"/>
                              <a:gd name="T48" fmla="*/ 3814 w 5757"/>
                              <a:gd name="T49" fmla="*/ 568 h 4318"/>
                              <a:gd name="T50" fmla="*/ 4894 w 5757"/>
                              <a:gd name="T51" fmla="*/ 519 h 4318"/>
                              <a:gd name="T52" fmla="*/ 4709 w 5757"/>
                              <a:gd name="T53" fmla="*/ 645 h 4318"/>
                              <a:gd name="T54" fmla="*/ 4677 w 5757"/>
                              <a:gd name="T55" fmla="*/ 423 h 4318"/>
                              <a:gd name="T56" fmla="*/ 4366 w 5757"/>
                              <a:gd name="T57" fmla="*/ 460 h 4318"/>
                              <a:gd name="T58" fmla="*/ 4253 w 5757"/>
                              <a:gd name="T59" fmla="*/ 652 h 4318"/>
                              <a:gd name="T60" fmla="*/ 4127 w 5757"/>
                              <a:gd name="T61" fmla="*/ 467 h 4318"/>
                              <a:gd name="T62" fmla="*/ 5563 w 5757"/>
                              <a:gd name="T63" fmla="*/ 321 h 4318"/>
                              <a:gd name="T64" fmla="*/ 5544 w 5757"/>
                              <a:gd name="T65" fmla="*/ 543 h 4318"/>
                              <a:gd name="T66" fmla="*/ 5350 w 5757"/>
                              <a:gd name="T67" fmla="*/ 432 h 4318"/>
                              <a:gd name="T68" fmla="*/ 3463 w 5757"/>
                              <a:gd name="T69" fmla="*/ 255 h 4318"/>
                              <a:gd name="T70" fmla="*/ 3543 w 5757"/>
                              <a:gd name="T71" fmla="*/ 465 h 4318"/>
                              <a:gd name="T72" fmla="*/ 3322 w 5757"/>
                              <a:gd name="T73" fmla="*/ 446 h 4318"/>
                              <a:gd name="T74" fmla="*/ 3433 w 5757"/>
                              <a:gd name="T75" fmla="*/ 253 h 4318"/>
                              <a:gd name="T76" fmla="*/ 4024 w 5757"/>
                              <a:gd name="T77" fmla="*/ 292 h 4318"/>
                              <a:gd name="T78" fmla="*/ 3814 w 5757"/>
                              <a:gd name="T79" fmla="*/ 372 h 4318"/>
                              <a:gd name="T80" fmla="*/ 3834 w 5757"/>
                              <a:gd name="T81" fmla="*/ 148 h 4318"/>
                              <a:gd name="T82" fmla="*/ 5193 w 5757"/>
                              <a:gd name="T83" fmla="*/ 175 h 4318"/>
                              <a:gd name="T84" fmla="*/ 5039 w 5757"/>
                              <a:gd name="T85" fmla="*/ 339 h 4318"/>
                              <a:gd name="T86" fmla="*/ 4959 w 5757"/>
                              <a:gd name="T87" fmla="*/ 129 h 4318"/>
                              <a:gd name="T88" fmla="*/ 5693 w 5757"/>
                              <a:gd name="T89" fmla="*/ 243 h 4318"/>
                              <a:gd name="T90" fmla="*/ 5707 w 5757"/>
                              <a:gd name="T91" fmla="*/ 24 h 4318"/>
                              <a:gd name="T92" fmla="*/ 5425 w 5757"/>
                              <a:gd name="T93" fmla="*/ 59 h 4318"/>
                              <a:gd name="T94" fmla="*/ 4779 w 5757"/>
                              <a:gd name="T95" fmla="*/ 82 h 4318"/>
                              <a:gd name="T96" fmla="*/ 4569 w 5757"/>
                              <a:gd name="T97" fmla="*/ 161 h 4318"/>
                              <a:gd name="T98" fmla="*/ 4398 w 5757"/>
                              <a:gd name="T99" fmla="*/ 0 h 4318"/>
                              <a:gd name="T100" fmla="*/ 4211 w 5757"/>
                              <a:gd name="T101" fmla="*/ 134 h 4318"/>
                              <a:gd name="T102" fmla="*/ 3624 w 5757"/>
                              <a:gd name="T103" fmla="*/ 35 h 4318"/>
                              <a:gd name="T104" fmla="*/ 3405 w 5757"/>
                              <a:gd name="T105" fmla="*/ 22 h 4318"/>
                              <a:gd name="T106" fmla="*/ 3278 w 5757"/>
                              <a:gd name="T107" fmla="*/ 482 h 4318"/>
                              <a:gd name="T108" fmla="*/ 3453 w 5757"/>
                              <a:gd name="T109" fmla="*/ 809 h 4318"/>
                              <a:gd name="T110" fmla="*/ 3386 w 5757"/>
                              <a:gd name="T111" fmla="*/ 1143 h 4318"/>
                              <a:gd name="T112" fmla="*/ 2769 w 5757"/>
                              <a:gd name="T113" fmla="*/ 1190 h 4318"/>
                              <a:gd name="T114" fmla="*/ 2624 w 5757"/>
                              <a:gd name="T115" fmla="*/ 498 h 431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</a:cxnLst>
                            <a:rect l="0" t="0" r="r" b="b"/>
                            <a:pathLst>
                              <a:path w="5757" h="4318">
                                <a:moveTo>
                                  <a:pt x="2666" y="2183"/>
                                </a:moveTo>
                                <a:lnTo>
                                  <a:pt x="2682" y="2232"/>
                                </a:lnTo>
                                <a:lnTo>
                                  <a:pt x="2705" y="2278"/>
                                </a:lnTo>
                                <a:lnTo>
                                  <a:pt x="2734" y="2320"/>
                                </a:lnTo>
                                <a:lnTo>
                                  <a:pt x="2771" y="2358"/>
                                </a:lnTo>
                                <a:lnTo>
                                  <a:pt x="2813" y="2390"/>
                                </a:lnTo>
                                <a:lnTo>
                                  <a:pt x="2862" y="2416"/>
                                </a:lnTo>
                                <a:lnTo>
                                  <a:pt x="2911" y="2433"/>
                                </a:lnTo>
                                <a:lnTo>
                                  <a:pt x="2963" y="2440"/>
                                </a:lnTo>
                                <a:lnTo>
                                  <a:pt x="3016" y="2440"/>
                                </a:lnTo>
                                <a:lnTo>
                                  <a:pt x="3068" y="2432"/>
                                </a:lnTo>
                                <a:lnTo>
                                  <a:pt x="3119" y="2416"/>
                                </a:lnTo>
                                <a:lnTo>
                                  <a:pt x="3168" y="2393"/>
                                </a:lnTo>
                                <a:lnTo>
                                  <a:pt x="3213" y="2365"/>
                                </a:lnTo>
                                <a:lnTo>
                                  <a:pt x="3257" y="2330"/>
                                </a:lnTo>
                                <a:lnTo>
                                  <a:pt x="3267" y="2355"/>
                                </a:lnTo>
                                <a:lnTo>
                                  <a:pt x="3285" y="2400"/>
                                </a:lnTo>
                                <a:lnTo>
                                  <a:pt x="3297" y="2453"/>
                                </a:lnTo>
                                <a:lnTo>
                                  <a:pt x="3301" y="2510"/>
                                </a:lnTo>
                                <a:lnTo>
                                  <a:pt x="3301" y="2573"/>
                                </a:lnTo>
                                <a:lnTo>
                                  <a:pt x="3294" y="2641"/>
                                </a:lnTo>
                                <a:lnTo>
                                  <a:pt x="3281" y="2713"/>
                                </a:lnTo>
                                <a:lnTo>
                                  <a:pt x="3264" y="2788"/>
                                </a:lnTo>
                                <a:lnTo>
                                  <a:pt x="3241" y="2867"/>
                                </a:lnTo>
                                <a:lnTo>
                                  <a:pt x="3213" y="2947"/>
                                </a:lnTo>
                                <a:lnTo>
                                  <a:pt x="3180" y="3031"/>
                                </a:lnTo>
                                <a:lnTo>
                                  <a:pt x="3143" y="3115"/>
                                </a:lnTo>
                                <a:lnTo>
                                  <a:pt x="3101" y="3199"/>
                                </a:lnTo>
                                <a:lnTo>
                                  <a:pt x="3054" y="3285"/>
                                </a:lnTo>
                                <a:lnTo>
                                  <a:pt x="3005" y="3370"/>
                                </a:lnTo>
                                <a:lnTo>
                                  <a:pt x="2949" y="3454"/>
                                </a:lnTo>
                                <a:lnTo>
                                  <a:pt x="2892" y="3537"/>
                                </a:lnTo>
                                <a:lnTo>
                                  <a:pt x="2829" y="3617"/>
                                </a:lnTo>
                                <a:lnTo>
                                  <a:pt x="2762" y="3694"/>
                                </a:lnTo>
                                <a:lnTo>
                                  <a:pt x="2694" y="3769"/>
                                </a:lnTo>
                                <a:lnTo>
                                  <a:pt x="2621" y="3841"/>
                                </a:lnTo>
                                <a:lnTo>
                                  <a:pt x="2546" y="3907"/>
                                </a:lnTo>
                                <a:lnTo>
                                  <a:pt x="2467" y="3970"/>
                                </a:lnTo>
                                <a:lnTo>
                                  <a:pt x="2387" y="4026"/>
                                </a:lnTo>
                                <a:lnTo>
                                  <a:pt x="2303" y="4078"/>
                                </a:lnTo>
                                <a:lnTo>
                                  <a:pt x="2198" y="4133"/>
                                </a:lnTo>
                                <a:lnTo>
                                  <a:pt x="2090" y="4182"/>
                                </a:lnTo>
                                <a:lnTo>
                                  <a:pt x="1980" y="4224"/>
                                </a:lnTo>
                                <a:lnTo>
                                  <a:pt x="1866" y="4260"/>
                                </a:lnTo>
                                <a:lnTo>
                                  <a:pt x="1753" y="4292"/>
                                </a:lnTo>
                                <a:lnTo>
                                  <a:pt x="1637" y="4318"/>
                                </a:lnTo>
                                <a:lnTo>
                                  <a:pt x="0" y="4318"/>
                                </a:lnTo>
                                <a:lnTo>
                                  <a:pt x="0" y="4285"/>
                                </a:lnTo>
                                <a:lnTo>
                                  <a:pt x="38" y="4285"/>
                                </a:lnTo>
                                <a:lnTo>
                                  <a:pt x="89" y="4283"/>
                                </a:lnTo>
                                <a:lnTo>
                                  <a:pt x="147" y="4281"/>
                                </a:lnTo>
                                <a:lnTo>
                                  <a:pt x="215" y="4280"/>
                                </a:lnTo>
                                <a:lnTo>
                                  <a:pt x="290" y="4276"/>
                                </a:lnTo>
                                <a:lnTo>
                                  <a:pt x="372" y="4271"/>
                                </a:lnTo>
                                <a:lnTo>
                                  <a:pt x="460" y="4266"/>
                                </a:lnTo>
                                <a:lnTo>
                                  <a:pt x="552" y="4260"/>
                                </a:lnTo>
                                <a:lnTo>
                                  <a:pt x="648" y="4252"/>
                                </a:lnTo>
                                <a:lnTo>
                                  <a:pt x="748" y="4243"/>
                                </a:lnTo>
                                <a:lnTo>
                                  <a:pt x="847" y="4234"/>
                                </a:lnTo>
                                <a:lnTo>
                                  <a:pt x="951" y="4222"/>
                                </a:lnTo>
                                <a:lnTo>
                                  <a:pt x="1054" y="4208"/>
                                </a:lnTo>
                                <a:lnTo>
                                  <a:pt x="1155" y="4194"/>
                                </a:lnTo>
                                <a:lnTo>
                                  <a:pt x="1255" y="4176"/>
                                </a:lnTo>
                                <a:lnTo>
                                  <a:pt x="1351" y="4157"/>
                                </a:lnTo>
                                <a:lnTo>
                                  <a:pt x="1445" y="4136"/>
                                </a:lnTo>
                                <a:lnTo>
                                  <a:pt x="1534" y="4113"/>
                                </a:lnTo>
                                <a:lnTo>
                                  <a:pt x="1616" y="4087"/>
                                </a:lnTo>
                                <a:lnTo>
                                  <a:pt x="1695" y="4059"/>
                                </a:lnTo>
                                <a:lnTo>
                                  <a:pt x="1763" y="4030"/>
                                </a:lnTo>
                                <a:lnTo>
                                  <a:pt x="1824" y="3996"/>
                                </a:lnTo>
                                <a:lnTo>
                                  <a:pt x="1877" y="3960"/>
                                </a:lnTo>
                                <a:lnTo>
                                  <a:pt x="1936" y="3909"/>
                                </a:lnTo>
                                <a:lnTo>
                                  <a:pt x="1987" y="3853"/>
                                </a:lnTo>
                                <a:lnTo>
                                  <a:pt x="2030" y="3792"/>
                                </a:lnTo>
                                <a:lnTo>
                                  <a:pt x="2067" y="3729"/>
                                </a:lnTo>
                                <a:lnTo>
                                  <a:pt x="2097" y="3662"/>
                                </a:lnTo>
                                <a:lnTo>
                                  <a:pt x="2123" y="3592"/>
                                </a:lnTo>
                                <a:lnTo>
                                  <a:pt x="2144" y="3521"/>
                                </a:lnTo>
                                <a:lnTo>
                                  <a:pt x="2161" y="3446"/>
                                </a:lnTo>
                                <a:lnTo>
                                  <a:pt x="2175" y="3370"/>
                                </a:lnTo>
                                <a:lnTo>
                                  <a:pt x="2188" y="3294"/>
                                </a:lnTo>
                                <a:lnTo>
                                  <a:pt x="2198" y="3215"/>
                                </a:lnTo>
                                <a:lnTo>
                                  <a:pt x="2207" y="3138"/>
                                </a:lnTo>
                                <a:lnTo>
                                  <a:pt x="2216" y="3059"/>
                                </a:lnTo>
                                <a:lnTo>
                                  <a:pt x="2224" y="2981"/>
                                </a:lnTo>
                                <a:lnTo>
                                  <a:pt x="2235" y="2904"/>
                                </a:lnTo>
                                <a:lnTo>
                                  <a:pt x="2245" y="2828"/>
                                </a:lnTo>
                                <a:lnTo>
                                  <a:pt x="2261" y="2753"/>
                                </a:lnTo>
                                <a:lnTo>
                                  <a:pt x="2277" y="2680"/>
                                </a:lnTo>
                                <a:lnTo>
                                  <a:pt x="2299" y="2610"/>
                                </a:lnTo>
                                <a:lnTo>
                                  <a:pt x="2324" y="2542"/>
                                </a:lnTo>
                                <a:lnTo>
                                  <a:pt x="2355" y="2479"/>
                                </a:lnTo>
                                <a:lnTo>
                                  <a:pt x="2392" y="2418"/>
                                </a:lnTo>
                                <a:lnTo>
                                  <a:pt x="2420" y="2381"/>
                                </a:lnTo>
                                <a:lnTo>
                                  <a:pt x="2458" y="2341"/>
                                </a:lnTo>
                                <a:lnTo>
                                  <a:pt x="2504" y="2302"/>
                                </a:lnTo>
                                <a:lnTo>
                                  <a:pt x="2555" y="2262"/>
                                </a:lnTo>
                                <a:lnTo>
                                  <a:pt x="2609" y="2222"/>
                                </a:lnTo>
                                <a:lnTo>
                                  <a:pt x="2666" y="2183"/>
                                </a:lnTo>
                                <a:close/>
                                <a:moveTo>
                                  <a:pt x="5757" y="1162"/>
                                </a:moveTo>
                                <a:lnTo>
                                  <a:pt x="5757" y="1274"/>
                                </a:lnTo>
                                <a:lnTo>
                                  <a:pt x="5693" y="1232"/>
                                </a:lnTo>
                                <a:lnTo>
                                  <a:pt x="5694" y="1229"/>
                                </a:lnTo>
                                <a:lnTo>
                                  <a:pt x="5710" y="1201"/>
                                </a:lnTo>
                                <a:lnTo>
                                  <a:pt x="5733" y="1178"/>
                                </a:lnTo>
                                <a:lnTo>
                                  <a:pt x="5757" y="1162"/>
                                </a:lnTo>
                                <a:close/>
                                <a:moveTo>
                                  <a:pt x="3730" y="814"/>
                                </a:moveTo>
                                <a:lnTo>
                                  <a:pt x="3760" y="816"/>
                                </a:lnTo>
                                <a:lnTo>
                                  <a:pt x="3790" y="825"/>
                                </a:lnTo>
                                <a:lnTo>
                                  <a:pt x="3814" y="841"/>
                                </a:lnTo>
                                <a:lnTo>
                                  <a:pt x="3835" y="860"/>
                                </a:lnTo>
                                <a:lnTo>
                                  <a:pt x="3853" y="883"/>
                                </a:lnTo>
                                <a:lnTo>
                                  <a:pt x="3863" y="909"/>
                                </a:lnTo>
                                <a:lnTo>
                                  <a:pt x="3868" y="937"/>
                                </a:lnTo>
                                <a:lnTo>
                                  <a:pt x="3746" y="977"/>
                                </a:lnTo>
                                <a:lnTo>
                                  <a:pt x="3629" y="1024"/>
                                </a:lnTo>
                                <a:lnTo>
                                  <a:pt x="3612" y="995"/>
                                </a:lnTo>
                                <a:lnTo>
                                  <a:pt x="3605" y="961"/>
                                </a:lnTo>
                                <a:lnTo>
                                  <a:pt x="3605" y="926"/>
                                </a:lnTo>
                                <a:lnTo>
                                  <a:pt x="3615" y="893"/>
                                </a:lnTo>
                                <a:lnTo>
                                  <a:pt x="3631" y="867"/>
                                </a:lnTo>
                                <a:lnTo>
                                  <a:pt x="3650" y="844"/>
                                </a:lnTo>
                                <a:lnTo>
                                  <a:pt x="3675" y="828"/>
                                </a:lnTo>
                                <a:lnTo>
                                  <a:pt x="3702" y="818"/>
                                </a:lnTo>
                                <a:lnTo>
                                  <a:pt x="3730" y="814"/>
                                </a:lnTo>
                                <a:close/>
                                <a:moveTo>
                                  <a:pt x="5668" y="701"/>
                                </a:moveTo>
                                <a:lnTo>
                                  <a:pt x="5696" y="703"/>
                                </a:lnTo>
                                <a:lnTo>
                                  <a:pt x="5726" y="711"/>
                                </a:lnTo>
                                <a:lnTo>
                                  <a:pt x="5743" y="720"/>
                                </a:lnTo>
                                <a:lnTo>
                                  <a:pt x="5757" y="732"/>
                                </a:lnTo>
                                <a:lnTo>
                                  <a:pt x="5757" y="933"/>
                                </a:lnTo>
                                <a:lnTo>
                                  <a:pt x="5733" y="949"/>
                                </a:lnTo>
                                <a:lnTo>
                                  <a:pt x="5707" y="960"/>
                                </a:lnTo>
                                <a:lnTo>
                                  <a:pt x="5677" y="965"/>
                                </a:lnTo>
                                <a:lnTo>
                                  <a:pt x="5647" y="963"/>
                                </a:lnTo>
                                <a:lnTo>
                                  <a:pt x="5617" y="953"/>
                                </a:lnTo>
                                <a:lnTo>
                                  <a:pt x="5591" y="937"/>
                                </a:lnTo>
                                <a:lnTo>
                                  <a:pt x="5570" y="918"/>
                                </a:lnTo>
                                <a:lnTo>
                                  <a:pt x="5555" y="893"/>
                                </a:lnTo>
                                <a:lnTo>
                                  <a:pt x="5544" y="865"/>
                                </a:lnTo>
                                <a:lnTo>
                                  <a:pt x="5541" y="837"/>
                                </a:lnTo>
                                <a:lnTo>
                                  <a:pt x="5542" y="807"/>
                                </a:lnTo>
                                <a:lnTo>
                                  <a:pt x="5551" y="779"/>
                                </a:lnTo>
                                <a:lnTo>
                                  <a:pt x="5567" y="753"/>
                                </a:lnTo>
                                <a:lnTo>
                                  <a:pt x="5588" y="731"/>
                                </a:lnTo>
                                <a:lnTo>
                                  <a:pt x="5612" y="715"/>
                                </a:lnTo>
                                <a:lnTo>
                                  <a:pt x="5638" y="704"/>
                                </a:lnTo>
                                <a:lnTo>
                                  <a:pt x="5668" y="701"/>
                                </a:lnTo>
                                <a:close/>
                                <a:moveTo>
                                  <a:pt x="4405" y="654"/>
                                </a:moveTo>
                                <a:lnTo>
                                  <a:pt x="4435" y="655"/>
                                </a:lnTo>
                                <a:lnTo>
                                  <a:pt x="4464" y="664"/>
                                </a:lnTo>
                                <a:lnTo>
                                  <a:pt x="4494" y="683"/>
                                </a:lnTo>
                                <a:lnTo>
                                  <a:pt x="4517" y="708"/>
                                </a:lnTo>
                                <a:lnTo>
                                  <a:pt x="4532" y="738"/>
                                </a:lnTo>
                                <a:lnTo>
                                  <a:pt x="4541" y="769"/>
                                </a:lnTo>
                                <a:lnTo>
                                  <a:pt x="4541" y="802"/>
                                </a:lnTo>
                                <a:lnTo>
                                  <a:pt x="4531" y="837"/>
                                </a:lnTo>
                                <a:lnTo>
                                  <a:pt x="4412" y="837"/>
                                </a:lnTo>
                                <a:lnTo>
                                  <a:pt x="4293" y="846"/>
                                </a:lnTo>
                                <a:lnTo>
                                  <a:pt x="4281" y="820"/>
                                </a:lnTo>
                                <a:lnTo>
                                  <a:pt x="4277" y="790"/>
                                </a:lnTo>
                                <a:lnTo>
                                  <a:pt x="4279" y="760"/>
                                </a:lnTo>
                                <a:lnTo>
                                  <a:pt x="4288" y="731"/>
                                </a:lnTo>
                                <a:lnTo>
                                  <a:pt x="4304" y="704"/>
                                </a:lnTo>
                                <a:lnTo>
                                  <a:pt x="4325" y="683"/>
                                </a:lnTo>
                                <a:lnTo>
                                  <a:pt x="4349" y="668"/>
                                </a:lnTo>
                                <a:lnTo>
                                  <a:pt x="4375" y="657"/>
                                </a:lnTo>
                                <a:lnTo>
                                  <a:pt x="4405" y="654"/>
                                </a:lnTo>
                                <a:close/>
                                <a:moveTo>
                                  <a:pt x="5151" y="631"/>
                                </a:moveTo>
                                <a:lnTo>
                                  <a:pt x="5181" y="633"/>
                                </a:lnTo>
                                <a:lnTo>
                                  <a:pt x="5209" y="643"/>
                                </a:lnTo>
                                <a:lnTo>
                                  <a:pt x="5235" y="659"/>
                                </a:lnTo>
                                <a:lnTo>
                                  <a:pt x="5258" y="678"/>
                                </a:lnTo>
                                <a:lnTo>
                                  <a:pt x="5273" y="703"/>
                                </a:lnTo>
                                <a:lnTo>
                                  <a:pt x="5284" y="731"/>
                                </a:lnTo>
                                <a:lnTo>
                                  <a:pt x="5287" y="759"/>
                                </a:lnTo>
                                <a:lnTo>
                                  <a:pt x="5286" y="788"/>
                                </a:lnTo>
                                <a:lnTo>
                                  <a:pt x="5277" y="816"/>
                                </a:lnTo>
                                <a:lnTo>
                                  <a:pt x="5261" y="844"/>
                                </a:lnTo>
                                <a:lnTo>
                                  <a:pt x="5240" y="865"/>
                                </a:lnTo>
                                <a:lnTo>
                                  <a:pt x="5216" y="881"/>
                                </a:lnTo>
                                <a:lnTo>
                                  <a:pt x="5189" y="891"/>
                                </a:lnTo>
                                <a:lnTo>
                                  <a:pt x="5160" y="895"/>
                                </a:lnTo>
                                <a:lnTo>
                                  <a:pt x="5130" y="893"/>
                                </a:lnTo>
                                <a:lnTo>
                                  <a:pt x="5102" y="884"/>
                                </a:lnTo>
                                <a:lnTo>
                                  <a:pt x="5074" y="869"/>
                                </a:lnTo>
                                <a:lnTo>
                                  <a:pt x="5053" y="848"/>
                                </a:lnTo>
                                <a:lnTo>
                                  <a:pt x="5037" y="823"/>
                                </a:lnTo>
                                <a:lnTo>
                                  <a:pt x="5027" y="797"/>
                                </a:lnTo>
                                <a:lnTo>
                                  <a:pt x="5023" y="767"/>
                                </a:lnTo>
                                <a:lnTo>
                                  <a:pt x="5025" y="739"/>
                                </a:lnTo>
                                <a:lnTo>
                                  <a:pt x="5034" y="710"/>
                                </a:lnTo>
                                <a:lnTo>
                                  <a:pt x="5050" y="683"/>
                                </a:lnTo>
                                <a:lnTo>
                                  <a:pt x="5071" y="662"/>
                                </a:lnTo>
                                <a:lnTo>
                                  <a:pt x="5095" y="645"/>
                                </a:lnTo>
                                <a:lnTo>
                                  <a:pt x="5121" y="636"/>
                                </a:lnTo>
                                <a:lnTo>
                                  <a:pt x="5151" y="631"/>
                                </a:lnTo>
                                <a:close/>
                                <a:moveTo>
                                  <a:pt x="3842" y="564"/>
                                </a:moveTo>
                                <a:lnTo>
                                  <a:pt x="3872" y="566"/>
                                </a:lnTo>
                                <a:lnTo>
                                  <a:pt x="3902" y="575"/>
                                </a:lnTo>
                                <a:lnTo>
                                  <a:pt x="3928" y="591"/>
                                </a:lnTo>
                                <a:lnTo>
                                  <a:pt x="3949" y="612"/>
                                </a:lnTo>
                                <a:lnTo>
                                  <a:pt x="3965" y="636"/>
                                </a:lnTo>
                                <a:lnTo>
                                  <a:pt x="3975" y="662"/>
                                </a:lnTo>
                                <a:lnTo>
                                  <a:pt x="3980" y="690"/>
                                </a:lnTo>
                                <a:lnTo>
                                  <a:pt x="3979" y="720"/>
                                </a:lnTo>
                                <a:lnTo>
                                  <a:pt x="3968" y="750"/>
                                </a:lnTo>
                                <a:lnTo>
                                  <a:pt x="3952" y="776"/>
                                </a:lnTo>
                                <a:lnTo>
                                  <a:pt x="3933" y="797"/>
                                </a:lnTo>
                                <a:lnTo>
                                  <a:pt x="3909" y="813"/>
                                </a:lnTo>
                                <a:lnTo>
                                  <a:pt x="3881" y="823"/>
                                </a:lnTo>
                                <a:lnTo>
                                  <a:pt x="3853" y="828"/>
                                </a:lnTo>
                                <a:lnTo>
                                  <a:pt x="3823" y="825"/>
                                </a:lnTo>
                                <a:lnTo>
                                  <a:pt x="3793" y="816"/>
                                </a:lnTo>
                                <a:lnTo>
                                  <a:pt x="3767" y="800"/>
                                </a:lnTo>
                                <a:lnTo>
                                  <a:pt x="3746" y="781"/>
                                </a:lnTo>
                                <a:lnTo>
                                  <a:pt x="3730" y="757"/>
                                </a:lnTo>
                                <a:lnTo>
                                  <a:pt x="3720" y="729"/>
                                </a:lnTo>
                                <a:lnTo>
                                  <a:pt x="3715" y="701"/>
                                </a:lnTo>
                                <a:lnTo>
                                  <a:pt x="3718" y="671"/>
                                </a:lnTo>
                                <a:lnTo>
                                  <a:pt x="3727" y="641"/>
                                </a:lnTo>
                                <a:lnTo>
                                  <a:pt x="3743" y="615"/>
                                </a:lnTo>
                                <a:lnTo>
                                  <a:pt x="3762" y="594"/>
                                </a:lnTo>
                                <a:lnTo>
                                  <a:pt x="3786" y="578"/>
                                </a:lnTo>
                                <a:lnTo>
                                  <a:pt x="3814" y="568"/>
                                </a:lnTo>
                                <a:lnTo>
                                  <a:pt x="3842" y="564"/>
                                </a:lnTo>
                                <a:close/>
                                <a:moveTo>
                                  <a:pt x="4758" y="391"/>
                                </a:moveTo>
                                <a:lnTo>
                                  <a:pt x="4788" y="395"/>
                                </a:lnTo>
                                <a:lnTo>
                                  <a:pt x="4817" y="404"/>
                                </a:lnTo>
                                <a:lnTo>
                                  <a:pt x="4843" y="419"/>
                                </a:lnTo>
                                <a:lnTo>
                                  <a:pt x="4864" y="439"/>
                                </a:lnTo>
                                <a:lnTo>
                                  <a:pt x="4880" y="463"/>
                                </a:lnTo>
                                <a:lnTo>
                                  <a:pt x="4891" y="491"/>
                                </a:lnTo>
                                <a:lnTo>
                                  <a:pt x="4894" y="519"/>
                                </a:lnTo>
                                <a:lnTo>
                                  <a:pt x="4892" y="549"/>
                                </a:lnTo>
                                <a:lnTo>
                                  <a:pt x="4884" y="578"/>
                                </a:lnTo>
                                <a:lnTo>
                                  <a:pt x="4868" y="605"/>
                                </a:lnTo>
                                <a:lnTo>
                                  <a:pt x="4847" y="626"/>
                                </a:lnTo>
                                <a:lnTo>
                                  <a:pt x="4822" y="641"/>
                                </a:lnTo>
                                <a:lnTo>
                                  <a:pt x="4796" y="652"/>
                                </a:lnTo>
                                <a:lnTo>
                                  <a:pt x="4767" y="655"/>
                                </a:lnTo>
                                <a:lnTo>
                                  <a:pt x="4737" y="654"/>
                                </a:lnTo>
                                <a:lnTo>
                                  <a:pt x="4709" y="645"/>
                                </a:lnTo>
                                <a:lnTo>
                                  <a:pt x="4683" y="629"/>
                                </a:lnTo>
                                <a:lnTo>
                                  <a:pt x="4660" y="608"/>
                                </a:lnTo>
                                <a:lnTo>
                                  <a:pt x="4644" y="585"/>
                                </a:lnTo>
                                <a:lnTo>
                                  <a:pt x="4634" y="557"/>
                                </a:lnTo>
                                <a:lnTo>
                                  <a:pt x="4630" y="529"/>
                                </a:lnTo>
                                <a:lnTo>
                                  <a:pt x="4632" y="500"/>
                                </a:lnTo>
                                <a:lnTo>
                                  <a:pt x="4641" y="470"/>
                                </a:lnTo>
                                <a:lnTo>
                                  <a:pt x="4656" y="444"/>
                                </a:lnTo>
                                <a:lnTo>
                                  <a:pt x="4677" y="423"/>
                                </a:lnTo>
                                <a:lnTo>
                                  <a:pt x="4702" y="407"/>
                                </a:lnTo>
                                <a:lnTo>
                                  <a:pt x="4728" y="397"/>
                                </a:lnTo>
                                <a:lnTo>
                                  <a:pt x="4758" y="391"/>
                                </a:lnTo>
                                <a:close/>
                                <a:moveTo>
                                  <a:pt x="4244" y="388"/>
                                </a:moveTo>
                                <a:lnTo>
                                  <a:pt x="4274" y="391"/>
                                </a:lnTo>
                                <a:lnTo>
                                  <a:pt x="4302" y="400"/>
                                </a:lnTo>
                                <a:lnTo>
                                  <a:pt x="4328" y="416"/>
                                </a:lnTo>
                                <a:lnTo>
                                  <a:pt x="4351" y="435"/>
                                </a:lnTo>
                                <a:lnTo>
                                  <a:pt x="4366" y="460"/>
                                </a:lnTo>
                                <a:lnTo>
                                  <a:pt x="4377" y="488"/>
                                </a:lnTo>
                                <a:lnTo>
                                  <a:pt x="4380" y="515"/>
                                </a:lnTo>
                                <a:lnTo>
                                  <a:pt x="4379" y="545"/>
                                </a:lnTo>
                                <a:lnTo>
                                  <a:pt x="4370" y="575"/>
                                </a:lnTo>
                                <a:lnTo>
                                  <a:pt x="4354" y="601"/>
                                </a:lnTo>
                                <a:lnTo>
                                  <a:pt x="4333" y="622"/>
                                </a:lnTo>
                                <a:lnTo>
                                  <a:pt x="4309" y="638"/>
                                </a:lnTo>
                                <a:lnTo>
                                  <a:pt x="4283" y="648"/>
                                </a:lnTo>
                                <a:lnTo>
                                  <a:pt x="4253" y="652"/>
                                </a:lnTo>
                                <a:lnTo>
                                  <a:pt x="4223" y="650"/>
                                </a:lnTo>
                                <a:lnTo>
                                  <a:pt x="4195" y="641"/>
                                </a:lnTo>
                                <a:lnTo>
                                  <a:pt x="4167" y="626"/>
                                </a:lnTo>
                                <a:lnTo>
                                  <a:pt x="4146" y="605"/>
                                </a:lnTo>
                                <a:lnTo>
                                  <a:pt x="4131" y="580"/>
                                </a:lnTo>
                                <a:lnTo>
                                  <a:pt x="4120" y="554"/>
                                </a:lnTo>
                                <a:lnTo>
                                  <a:pt x="4117" y="526"/>
                                </a:lnTo>
                                <a:lnTo>
                                  <a:pt x="4118" y="496"/>
                                </a:lnTo>
                                <a:lnTo>
                                  <a:pt x="4127" y="467"/>
                                </a:lnTo>
                                <a:lnTo>
                                  <a:pt x="4143" y="440"/>
                                </a:lnTo>
                                <a:lnTo>
                                  <a:pt x="4164" y="419"/>
                                </a:lnTo>
                                <a:lnTo>
                                  <a:pt x="4188" y="404"/>
                                </a:lnTo>
                                <a:lnTo>
                                  <a:pt x="4214" y="393"/>
                                </a:lnTo>
                                <a:lnTo>
                                  <a:pt x="4244" y="388"/>
                                </a:lnTo>
                                <a:close/>
                                <a:moveTo>
                                  <a:pt x="5478" y="295"/>
                                </a:moveTo>
                                <a:lnTo>
                                  <a:pt x="5507" y="297"/>
                                </a:lnTo>
                                <a:lnTo>
                                  <a:pt x="5537" y="306"/>
                                </a:lnTo>
                                <a:lnTo>
                                  <a:pt x="5563" y="321"/>
                                </a:lnTo>
                                <a:lnTo>
                                  <a:pt x="5584" y="342"/>
                                </a:lnTo>
                                <a:lnTo>
                                  <a:pt x="5600" y="367"/>
                                </a:lnTo>
                                <a:lnTo>
                                  <a:pt x="5610" y="393"/>
                                </a:lnTo>
                                <a:lnTo>
                                  <a:pt x="5616" y="423"/>
                                </a:lnTo>
                                <a:lnTo>
                                  <a:pt x="5612" y="451"/>
                                </a:lnTo>
                                <a:lnTo>
                                  <a:pt x="5604" y="481"/>
                                </a:lnTo>
                                <a:lnTo>
                                  <a:pt x="5588" y="507"/>
                                </a:lnTo>
                                <a:lnTo>
                                  <a:pt x="5569" y="528"/>
                                </a:lnTo>
                                <a:lnTo>
                                  <a:pt x="5544" y="543"/>
                                </a:lnTo>
                                <a:lnTo>
                                  <a:pt x="5516" y="554"/>
                                </a:lnTo>
                                <a:lnTo>
                                  <a:pt x="5488" y="559"/>
                                </a:lnTo>
                                <a:lnTo>
                                  <a:pt x="5458" y="556"/>
                                </a:lnTo>
                                <a:lnTo>
                                  <a:pt x="5429" y="547"/>
                                </a:lnTo>
                                <a:lnTo>
                                  <a:pt x="5403" y="531"/>
                                </a:lnTo>
                                <a:lnTo>
                                  <a:pt x="5382" y="512"/>
                                </a:lnTo>
                                <a:lnTo>
                                  <a:pt x="5366" y="488"/>
                                </a:lnTo>
                                <a:lnTo>
                                  <a:pt x="5355" y="460"/>
                                </a:lnTo>
                                <a:lnTo>
                                  <a:pt x="5350" y="432"/>
                                </a:lnTo>
                                <a:lnTo>
                                  <a:pt x="5352" y="402"/>
                                </a:lnTo>
                                <a:lnTo>
                                  <a:pt x="5362" y="372"/>
                                </a:lnTo>
                                <a:lnTo>
                                  <a:pt x="5378" y="346"/>
                                </a:lnTo>
                                <a:lnTo>
                                  <a:pt x="5397" y="325"/>
                                </a:lnTo>
                                <a:lnTo>
                                  <a:pt x="5422" y="309"/>
                                </a:lnTo>
                                <a:lnTo>
                                  <a:pt x="5450" y="299"/>
                                </a:lnTo>
                                <a:lnTo>
                                  <a:pt x="5478" y="295"/>
                                </a:lnTo>
                                <a:close/>
                                <a:moveTo>
                                  <a:pt x="3433" y="253"/>
                                </a:moveTo>
                                <a:lnTo>
                                  <a:pt x="3463" y="255"/>
                                </a:lnTo>
                                <a:lnTo>
                                  <a:pt x="3493" y="264"/>
                                </a:lnTo>
                                <a:lnTo>
                                  <a:pt x="3519" y="279"/>
                                </a:lnTo>
                                <a:lnTo>
                                  <a:pt x="3540" y="300"/>
                                </a:lnTo>
                                <a:lnTo>
                                  <a:pt x="3556" y="325"/>
                                </a:lnTo>
                                <a:lnTo>
                                  <a:pt x="3566" y="351"/>
                                </a:lnTo>
                                <a:lnTo>
                                  <a:pt x="3571" y="381"/>
                                </a:lnTo>
                                <a:lnTo>
                                  <a:pt x="3568" y="411"/>
                                </a:lnTo>
                                <a:lnTo>
                                  <a:pt x="3559" y="439"/>
                                </a:lnTo>
                                <a:lnTo>
                                  <a:pt x="3543" y="465"/>
                                </a:lnTo>
                                <a:lnTo>
                                  <a:pt x="3524" y="486"/>
                                </a:lnTo>
                                <a:lnTo>
                                  <a:pt x="3500" y="503"/>
                                </a:lnTo>
                                <a:lnTo>
                                  <a:pt x="3472" y="514"/>
                                </a:lnTo>
                                <a:lnTo>
                                  <a:pt x="3444" y="517"/>
                                </a:lnTo>
                                <a:lnTo>
                                  <a:pt x="3414" y="515"/>
                                </a:lnTo>
                                <a:lnTo>
                                  <a:pt x="3384" y="507"/>
                                </a:lnTo>
                                <a:lnTo>
                                  <a:pt x="3358" y="491"/>
                                </a:lnTo>
                                <a:lnTo>
                                  <a:pt x="3337" y="470"/>
                                </a:lnTo>
                                <a:lnTo>
                                  <a:pt x="3322" y="446"/>
                                </a:lnTo>
                                <a:lnTo>
                                  <a:pt x="3311" y="419"/>
                                </a:lnTo>
                                <a:lnTo>
                                  <a:pt x="3306" y="390"/>
                                </a:lnTo>
                                <a:lnTo>
                                  <a:pt x="3309" y="360"/>
                                </a:lnTo>
                                <a:lnTo>
                                  <a:pt x="3318" y="332"/>
                                </a:lnTo>
                                <a:lnTo>
                                  <a:pt x="3334" y="306"/>
                                </a:lnTo>
                                <a:lnTo>
                                  <a:pt x="3353" y="283"/>
                                </a:lnTo>
                                <a:lnTo>
                                  <a:pt x="3377" y="267"/>
                                </a:lnTo>
                                <a:lnTo>
                                  <a:pt x="3405" y="257"/>
                                </a:lnTo>
                                <a:lnTo>
                                  <a:pt x="3433" y="253"/>
                                </a:lnTo>
                                <a:close/>
                                <a:moveTo>
                                  <a:pt x="3889" y="134"/>
                                </a:moveTo>
                                <a:lnTo>
                                  <a:pt x="3919" y="136"/>
                                </a:lnTo>
                                <a:lnTo>
                                  <a:pt x="3949" y="147"/>
                                </a:lnTo>
                                <a:lnTo>
                                  <a:pt x="3975" y="161"/>
                                </a:lnTo>
                                <a:lnTo>
                                  <a:pt x="3996" y="182"/>
                                </a:lnTo>
                                <a:lnTo>
                                  <a:pt x="4012" y="206"/>
                                </a:lnTo>
                                <a:lnTo>
                                  <a:pt x="4022" y="232"/>
                                </a:lnTo>
                                <a:lnTo>
                                  <a:pt x="4027" y="262"/>
                                </a:lnTo>
                                <a:lnTo>
                                  <a:pt x="4024" y="292"/>
                                </a:lnTo>
                                <a:lnTo>
                                  <a:pt x="4015" y="320"/>
                                </a:lnTo>
                                <a:lnTo>
                                  <a:pt x="4000" y="346"/>
                                </a:lnTo>
                                <a:lnTo>
                                  <a:pt x="3980" y="369"/>
                                </a:lnTo>
                                <a:lnTo>
                                  <a:pt x="3956" y="384"/>
                                </a:lnTo>
                                <a:lnTo>
                                  <a:pt x="3928" y="395"/>
                                </a:lnTo>
                                <a:lnTo>
                                  <a:pt x="3900" y="398"/>
                                </a:lnTo>
                                <a:lnTo>
                                  <a:pt x="3870" y="397"/>
                                </a:lnTo>
                                <a:lnTo>
                                  <a:pt x="3841" y="388"/>
                                </a:lnTo>
                                <a:lnTo>
                                  <a:pt x="3814" y="372"/>
                                </a:lnTo>
                                <a:lnTo>
                                  <a:pt x="3793" y="351"/>
                                </a:lnTo>
                                <a:lnTo>
                                  <a:pt x="3778" y="327"/>
                                </a:lnTo>
                                <a:lnTo>
                                  <a:pt x="3767" y="300"/>
                                </a:lnTo>
                                <a:lnTo>
                                  <a:pt x="3762" y="271"/>
                                </a:lnTo>
                                <a:lnTo>
                                  <a:pt x="3764" y="241"/>
                                </a:lnTo>
                                <a:lnTo>
                                  <a:pt x="3774" y="213"/>
                                </a:lnTo>
                                <a:lnTo>
                                  <a:pt x="3790" y="187"/>
                                </a:lnTo>
                                <a:lnTo>
                                  <a:pt x="3809" y="166"/>
                                </a:lnTo>
                                <a:lnTo>
                                  <a:pt x="3834" y="148"/>
                                </a:lnTo>
                                <a:lnTo>
                                  <a:pt x="3861" y="138"/>
                                </a:lnTo>
                                <a:lnTo>
                                  <a:pt x="3889" y="134"/>
                                </a:lnTo>
                                <a:close/>
                                <a:moveTo>
                                  <a:pt x="5060" y="77"/>
                                </a:moveTo>
                                <a:lnTo>
                                  <a:pt x="5090" y="78"/>
                                </a:lnTo>
                                <a:lnTo>
                                  <a:pt x="5120" y="87"/>
                                </a:lnTo>
                                <a:lnTo>
                                  <a:pt x="5146" y="103"/>
                                </a:lnTo>
                                <a:lnTo>
                                  <a:pt x="5167" y="124"/>
                                </a:lnTo>
                                <a:lnTo>
                                  <a:pt x="5182" y="148"/>
                                </a:lnTo>
                                <a:lnTo>
                                  <a:pt x="5193" y="175"/>
                                </a:lnTo>
                                <a:lnTo>
                                  <a:pt x="5196" y="204"/>
                                </a:lnTo>
                                <a:lnTo>
                                  <a:pt x="5195" y="234"/>
                                </a:lnTo>
                                <a:lnTo>
                                  <a:pt x="5186" y="262"/>
                                </a:lnTo>
                                <a:lnTo>
                                  <a:pt x="5170" y="288"/>
                                </a:lnTo>
                                <a:lnTo>
                                  <a:pt x="5149" y="309"/>
                                </a:lnTo>
                                <a:lnTo>
                                  <a:pt x="5125" y="327"/>
                                </a:lnTo>
                                <a:lnTo>
                                  <a:pt x="5099" y="335"/>
                                </a:lnTo>
                                <a:lnTo>
                                  <a:pt x="5069" y="341"/>
                                </a:lnTo>
                                <a:lnTo>
                                  <a:pt x="5039" y="339"/>
                                </a:lnTo>
                                <a:lnTo>
                                  <a:pt x="5011" y="328"/>
                                </a:lnTo>
                                <a:lnTo>
                                  <a:pt x="4985" y="314"/>
                                </a:lnTo>
                                <a:lnTo>
                                  <a:pt x="4962" y="293"/>
                                </a:lnTo>
                                <a:lnTo>
                                  <a:pt x="4947" y="269"/>
                                </a:lnTo>
                                <a:lnTo>
                                  <a:pt x="4936" y="243"/>
                                </a:lnTo>
                                <a:lnTo>
                                  <a:pt x="4933" y="213"/>
                                </a:lnTo>
                                <a:lnTo>
                                  <a:pt x="4934" y="183"/>
                                </a:lnTo>
                                <a:lnTo>
                                  <a:pt x="4943" y="155"/>
                                </a:lnTo>
                                <a:lnTo>
                                  <a:pt x="4959" y="129"/>
                                </a:lnTo>
                                <a:lnTo>
                                  <a:pt x="4980" y="106"/>
                                </a:lnTo>
                                <a:lnTo>
                                  <a:pt x="5004" y="91"/>
                                </a:lnTo>
                                <a:lnTo>
                                  <a:pt x="5030" y="80"/>
                                </a:lnTo>
                                <a:lnTo>
                                  <a:pt x="5060" y="77"/>
                                </a:lnTo>
                                <a:close/>
                                <a:moveTo>
                                  <a:pt x="5757" y="7"/>
                                </a:moveTo>
                                <a:lnTo>
                                  <a:pt x="5757" y="269"/>
                                </a:lnTo>
                                <a:lnTo>
                                  <a:pt x="5738" y="265"/>
                                </a:lnTo>
                                <a:lnTo>
                                  <a:pt x="5719" y="258"/>
                                </a:lnTo>
                                <a:lnTo>
                                  <a:pt x="5693" y="243"/>
                                </a:lnTo>
                                <a:lnTo>
                                  <a:pt x="5672" y="222"/>
                                </a:lnTo>
                                <a:lnTo>
                                  <a:pt x="5656" y="199"/>
                                </a:lnTo>
                                <a:lnTo>
                                  <a:pt x="5645" y="171"/>
                                </a:lnTo>
                                <a:lnTo>
                                  <a:pt x="5640" y="143"/>
                                </a:lnTo>
                                <a:lnTo>
                                  <a:pt x="5644" y="113"/>
                                </a:lnTo>
                                <a:lnTo>
                                  <a:pt x="5652" y="84"/>
                                </a:lnTo>
                                <a:lnTo>
                                  <a:pt x="5666" y="59"/>
                                </a:lnTo>
                                <a:lnTo>
                                  <a:pt x="5686" y="40"/>
                                </a:lnTo>
                                <a:lnTo>
                                  <a:pt x="5707" y="24"/>
                                </a:lnTo>
                                <a:lnTo>
                                  <a:pt x="5731" y="12"/>
                                </a:lnTo>
                                <a:lnTo>
                                  <a:pt x="5757" y="7"/>
                                </a:lnTo>
                                <a:close/>
                                <a:moveTo>
                                  <a:pt x="5336" y="0"/>
                                </a:moveTo>
                                <a:lnTo>
                                  <a:pt x="5560" y="0"/>
                                </a:lnTo>
                                <a:lnTo>
                                  <a:pt x="5539" y="24"/>
                                </a:lnTo>
                                <a:lnTo>
                                  <a:pt x="5514" y="43"/>
                                </a:lnTo>
                                <a:lnTo>
                                  <a:pt x="5486" y="56"/>
                                </a:lnTo>
                                <a:lnTo>
                                  <a:pt x="5457" y="61"/>
                                </a:lnTo>
                                <a:lnTo>
                                  <a:pt x="5425" y="59"/>
                                </a:lnTo>
                                <a:lnTo>
                                  <a:pt x="5394" y="49"/>
                                </a:lnTo>
                                <a:lnTo>
                                  <a:pt x="5371" y="36"/>
                                </a:lnTo>
                                <a:lnTo>
                                  <a:pt x="5352" y="19"/>
                                </a:lnTo>
                                <a:lnTo>
                                  <a:pt x="5336" y="0"/>
                                </a:lnTo>
                                <a:close/>
                                <a:moveTo>
                                  <a:pt x="4529" y="0"/>
                                </a:moveTo>
                                <a:lnTo>
                                  <a:pt x="4770" y="0"/>
                                </a:lnTo>
                                <a:lnTo>
                                  <a:pt x="4779" y="26"/>
                                </a:lnTo>
                                <a:lnTo>
                                  <a:pt x="4782" y="54"/>
                                </a:lnTo>
                                <a:lnTo>
                                  <a:pt x="4779" y="82"/>
                                </a:lnTo>
                                <a:lnTo>
                                  <a:pt x="4770" y="110"/>
                                </a:lnTo>
                                <a:lnTo>
                                  <a:pt x="4754" y="136"/>
                                </a:lnTo>
                                <a:lnTo>
                                  <a:pt x="4735" y="157"/>
                                </a:lnTo>
                                <a:lnTo>
                                  <a:pt x="4711" y="173"/>
                                </a:lnTo>
                                <a:lnTo>
                                  <a:pt x="4683" y="183"/>
                                </a:lnTo>
                                <a:lnTo>
                                  <a:pt x="4655" y="189"/>
                                </a:lnTo>
                                <a:lnTo>
                                  <a:pt x="4625" y="185"/>
                                </a:lnTo>
                                <a:lnTo>
                                  <a:pt x="4595" y="176"/>
                                </a:lnTo>
                                <a:lnTo>
                                  <a:pt x="4569" y="161"/>
                                </a:lnTo>
                                <a:lnTo>
                                  <a:pt x="4548" y="141"/>
                                </a:lnTo>
                                <a:lnTo>
                                  <a:pt x="4532" y="117"/>
                                </a:lnTo>
                                <a:lnTo>
                                  <a:pt x="4522" y="89"/>
                                </a:lnTo>
                                <a:lnTo>
                                  <a:pt x="4517" y="61"/>
                                </a:lnTo>
                                <a:lnTo>
                                  <a:pt x="4520" y="31"/>
                                </a:lnTo>
                                <a:lnTo>
                                  <a:pt x="4529" y="1"/>
                                </a:lnTo>
                                <a:lnTo>
                                  <a:pt x="4529" y="0"/>
                                </a:lnTo>
                                <a:close/>
                                <a:moveTo>
                                  <a:pt x="4134" y="0"/>
                                </a:moveTo>
                                <a:lnTo>
                                  <a:pt x="4398" y="0"/>
                                </a:lnTo>
                                <a:lnTo>
                                  <a:pt x="4396" y="33"/>
                                </a:lnTo>
                                <a:lnTo>
                                  <a:pt x="4387" y="68"/>
                                </a:lnTo>
                                <a:lnTo>
                                  <a:pt x="4372" y="94"/>
                                </a:lnTo>
                                <a:lnTo>
                                  <a:pt x="4351" y="115"/>
                                </a:lnTo>
                                <a:lnTo>
                                  <a:pt x="4326" y="131"/>
                                </a:lnTo>
                                <a:lnTo>
                                  <a:pt x="4298" y="141"/>
                                </a:lnTo>
                                <a:lnTo>
                                  <a:pt x="4270" y="145"/>
                                </a:lnTo>
                                <a:lnTo>
                                  <a:pt x="4241" y="143"/>
                                </a:lnTo>
                                <a:lnTo>
                                  <a:pt x="4211" y="134"/>
                                </a:lnTo>
                                <a:lnTo>
                                  <a:pt x="4183" y="117"/>
                                </a:lnTo>
                                <a:lnTo>
                                  <a:pt x="4159" y="92"/>
                                </a:lnTo>
                                <a:lnTo>
                                  <a:pt x="4143" y="64"/>
                                </a:lnTo>
                                <a:lnTo>
                                  <a:pt x="4134" y="33"/>
                                </a:lnTo>
                                <a:lnTo>
                                  <a:pt x="4134" y="0"/>
                                </a:lnTo>
                                <a:close/>
                                <a:moveTo>
                                  <a:pt x="3395" y="0"/>
                                </a:moveTo>
                                <a:lnTo>
                                  <a:pt x="3643" y="0"/>
                                </a:lnTo>
                                <a:lnTo>
                                  <a:pt x="3640" y="8"/>
                                </a:lnTo>
                                <a:lnTo>
                                  <a:pt x="3624" y="35"/>
                                </a:lnTo>
                                <a:lnTo>
                                  <a:pt x="3603" y="56"/>
                                </a:lnTo>
                                <a:lnTo>
                                  <a:pt x="3578" y="71"/>
                                </a:lnTo>
                                <a:lnTo>
                                  <a:pt x="3552" y="82"/>
                                </a:lnTo>
                                <a:lnTo>
                                  <a:pt x="3523" y="87"/>
                                </a:lnTo>
                                <a:lnTo>
                                  <a:pt x="3493" y="84"/>
                                </a:lnTo>
                                <a:lnTo>
                                  <a:pt x="3465" y="75"/>
                                </a:lnTo>
                                <a:lnTo>
                                  <a:pt x="3440" y="61"/>
                                </a:lnTo>
                                <a:lnTo>
                                  <a:pt x="3421" y="43"/>
                                </a:lnTo>
                                <a:lnTo>
                                  <a:pt x="3405" y="22"/>
                                </a:lnTo>
                                <a:lnTo>
                                  <a:pt x="3395" y="0"/>
                                </a:lnTo>
                                <a:close/>
                                <a:moveTo>
                                  <a:pt x="2935" y="0"/>
                                </a:moveTo>
                                <a:lnTo>
                                  <a:pt x="3374" y="0"/>
                                </a:lnTo>
                                <a:lnTo>
                                  <a:pt x="3336" y="75"/>
                                </a:lnTo>
                                <a:lnTo>
                                  <a:pt x="3308" y="154"/>
                                </a:lnTo>
                                <a:lnTo>
                                  <a:pt x="3288" y="234"/>
                                </a:lnTo>
                                <a:lnTo>
                                  <a:pt x="3278" y="316"/>
                                </a:lnTo>
                                <a:lnTo>
                                  <a:pt x="3274" y="398"/>
                                </a:lnTo>
                                <a:lnTo>
                                  <a:pt x="3278" y="482"/>
                                </a:lnTo>
                                <a:lnTo>
                                  <a:pt x="3285" y="568"/>
                                </a:lnTo>
                                <a:lnTo>
                                  <a:pt x="3297" y="654"/>
                                </a:lnTo>
                                <a:lnTo>
                                  <a:pt x="3311" y="739"/>
                                </a:lnTo>
                                <a:lnTo>
                                  <a:pt x="3337" y="738"/>
                                </a:lnTo>
                                <a:lnTo>
                                  <a:pt x="3364" y="741"/>
                                </a:lnTo>
                                <a:lnTo>
                                  <a:pt x="3388" y="748"/>
                                </a:lnTo>
                                <a:lnTo>
                                  <a:pt x="3416" y="764"/>
                                </a:lnTo>
                                <a:lnTo>
                                  <a:pt x="3437" y="785"/>
                                </a:lnTo>
                                <a:lnTo>
                                  <a:pt x="3453" y="809"/>
                                </a:lnTo>
                                <a:lnTo>
                                  <a:pt x="3463" y="835"/>
                                </a:lnTo>
                                <a:lnTo>
                                  <a:pt x="3467" y="865"/>
                                </a:lnTo>
                                <a:lnTo>
                                  <a:pt x="3465" y="895"/>
                                </a:lnTo>
                                <a:lnTo>
                                  <a:pt x="3456" y="923"/>
                                </a:lnTo>
                                <a:lnTo>
                                  <a:pt x="3439" y="951"/>
                                </a:lnTo>
                                <a:lnTo>
                                  <a:pt x="3418" y="974"/>
                                </a:lnTo>
                                <a:lnTo>
                                  <a:pt x="3391" y="989"/>
                                </a:lnTo>
                                <a:lnTo>
                                  <a:pt x="3362" y="1000"/>
                                </a:lnTo>
                                <a:lnTo>
                                  <a:pt x="3386" y="1143"/>
                                </a:lnTo>
                                <a:lnTo>
                                  <a:pt x="3280" y="1208"/>
                                </a:lnTo>
                                <a:lnTo>
                                  <a:pt x="3182" y="1274"/>
                                </a:lnTo>
                                <a:lnTo>
                                  <a:pt x="3096" y="1342"/>
                                </a:lnTo>
                                <a:lnTo>
                                  <a:pt x="3021" y="1412"/>
                                </a:lnTo>
                                <a:lnTo>
                                  <a:pt x="2991" y="1369"/>
                                </a:lnTo>
                                <a:lnTo>
                                  <a:pt x="2960" y="1332"/>
                                </a:lnTo>
                                <a:lnTo>
                                  <a:pt x="2902" y="1279"/>
                                </a:lnTo>
                                <a:lnTo>
                                  <a:pt x="2838" y="1232"/>
                                </a:lnTo>
                                <a:lnTo>
                                  <a:pt x="2769" y="1190"/>
                                </a:lnTo>
                                <a:lnTo>
                                  <a:pt x="2696" y="1154"/>
                                </a:lnTo>
                                <a:lnTo>
                                  <a:pt x="2619" y="1120"/>
                                </a:lnTo>
                                <a:lnTo>
                                  <a:pt x="2539" y="1089"/>
                                </a:lnTo>
                                <a:lnTo>
                                  <a:pt x="2458" y="1061"/>
                                </a:lnTo>
                                <a:lnTo>
                                  <a:pt x="2479" y="949"/>
                                </a:lnTo>
                                <a:lnTo>
                                  <a:pt x="2507" y="835"/>
                                </a:lnTo>
                                <a:lnTo>
                                  <a:pt x="2541" y="722"/>
                                </a:lnTo>
                                <a:lnTo>
                                  <a:pt x="2579" y="610"/>
                                </a:lnTo>
                                <a:lnTo>
                                  <a:pt x="2624" y="498"/>
                                </a:lnTo>
                                <a:lnTo>
                                  <a:pt x="2675" y="390"/>
                                </a:lnTo>
                                <a:lnTo>
                                  <a:pt x="2731" y="285"/>
                                </a:lnTo>
                                <a:lnTo>
                                  <a:pt x="2794" y="185"/>
                                </a:lnTo>
                                <a:lnTo>
                                  <a:pt x="2862" y="89"/>
                                </a:lnTo>
                                <a:lnTo>
                                  <a:pt x="29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6"/>
                          </a:solidFill>
                          <a:ln w="0">
                            <a:solidFill>
                              <a:schemeClr val="accent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" name="Forma libre 21"/>
                        <wps:cNvSpPr>
                          <a:spLocks/>
                        </wps:cNvSpPr>
                        <wps:spPr bwMode="auto">
                          <a:xfrm>
                            <a:off x="4216400" y="2786063"/>
                            <a:ext cx="1133475" cy="1090613"/>
                          </a:xfrm>
                          <a:custGeom>
                            <a:avLst/>
                            <a:gdLst>
                              <a:gd name="T0" fmla="*/ 327 w 714"/>
                              <a:gd name="T1" fmla="*/ 0 h 687"/>
                              <a:gd name="T2" fmla="*/ 381 w 714"/>
                              <a:gd name="T3" fmla="*/ 0 h 687"/>
                              <a:gd name="T4" fmla="*/ 435 w 714"/>
                              <a:gd name="T5" fmla="*/ 11 h 687"/>
                              <a:gd name="T6" fmla="*/ 489 w 714"/>
                              <a:gd name="T7" fmla="*/ 30 h 687"/>
                              <a:gd name="T8" fmla="*/ 545 w 714"/>
                              <a:gd name="T9" fmla="*/ 60 h 687"/>
                              <a:gd name="T10" fmla="*/ 594 w 714"/>
                              <a:gd name="T11" fmla="*/ 95 h 687"/>
                              <a:gd name="T12" fmla="*/ 636 w 714"/>
                              <a:gd name="T13" fmla="*/ 137 h 687"/>
                              <a:gd name="T14" fmla="*/ 671 w 714"/>
                              <a:gd name="T15" fmla="*/ 182 h 687"/>
                              <a:gd name="T16" fmla="*/ 695 w 714"/>
                              <a:gd name="T17" fmla="*/ 231 h 687"/>
                              <a:gd name="T18" fmla="*/ 711 w 714"/>
                              <a:gd name="T19" fmla="*/ 285 h 687"/>
                              <a:gd name="T20" fmla="*/ 714 w 714"/>
                              <a:gd name="T21" fmla="*/ 341 h 687"/>
                              <a:gd name="T22" fmla="*/ 708 w 714"/>
                              <a:gd name="T23" fmla="*/ 397 h 687"/>
                              <a:gd name="T24" fmla="*/ 688 w 714"/>
                              <a:gd name="T25" fmla="*/ 457 h 687"/>
                              <a:gd name="T26" fmla="*/ 664 w 714"/>
                              <a:gd name="T27" fmla="*/ 502 h 687"/>
                              <a:gd name="T28" fmla="*/ 632 w 714"/>
                              <a:gd name="T29" fmla="*/ 544 h 687"/>
                              <a:gd name="T30" fmla="*/ 596 w 714"/>
                              <a:gd name="T31" fmla="*/ 582 h 687"/>
                              <a:gd name="T32" fmla="*/ 554 w 714"/>
                              <a:gd name="T33" fmla="*/ 616 h 687"/>
                              <a:gd name="T34" fmla="*/ 508 w 714"/>
                              <a:gd name="T35" fmla="*/ 644 h 687"/>
                              <a:gd name="T36" fmla="*/ 459 w 714"/>
                              <a:gd name="T37" fmla="*/ 665 h 687"/>
                              <a:gd name="T38" fmla="*/ 409 w 714"/>
                              <a:gd name="T39" fmla="*/ 680 h 687"/>
                              <a:gd name="T40" fmla="*/ 356 w 714"/>
                              <a:gd name="T41" fmla="*/ 687 h 687"/>
                              <a:gd name="T42" fmla="*/ 306 w 714"/>
                              <a:gd name="T43" fmla="*/ 687 h 687"/>
                              <a:gd name="T44" fmla="*/ 255 w 714"/>
                              <a:gd name="T45" fmla="*/ 680 h 687"/>
                              <a:gd name="T46" fmla="*/ 206 w 714"/>
                              <a:gd name="T47" fmla="*/ 663 h 687"/>
                              <a:gd name="T48" fmla="*/ 155 w 714"/>
                              <a:gd name="T49" fmla="*/ 637 h 687"/>
                              <a:gd name="T50" fmla="*/ 112 w 714"/>
                              <a:gd name="T51" fmla="*/ 602 h 687"/>
                              <a:gd name="T52" fmla="*/ 75 w 714"/>
                              <a:gd name="T53" fmla="*/ 563 h 687"/>
                              <a:gd name="T54" fmla="*/ 45 w 714"/>
                              <a:gd name="T55" fmla="*/ 520 h 687"/>
                              <a:gd name="T56" fmla="*/ 23 w 714"/>
                              <a:gd name="T57" fmla="*/ 471 h 687"/>
                              <a:gd name="T58" fmla="*/ 7 w 714"/>
                              <a:gd name="T59" fmla="*/ 420 h 687"/>
                              <a:gd name="T60" fmla="*/ 0 w 714"/>
                              <a:gd name="T61" fmla="*/ 367 h 687"/>
                              <a:gd name="T62" fmla="*/ 2 w 714"/>
                              <a:gd name="T63" fmla="*/ 313 h 687"/>
                              <a:gd name="T64" fmla="*/ 10 w 714"/>
                              <a:gd name="T65" fmla="*/ 259 h 687"/>
                              <a:gd name="T66" fmla="*/ 30 w 714"/>
                              <a:gd name="T67" fmla="*/ 205 h 687"/>
                              <a:gd name="T68" fmla="*/ 58 w 714"/>
                              <a:gd name="T69" fmla="*/ 156 h 687"/>
                              <a:gd name="T70" fmla="*/ 91 w 714"/>
                              <a:gd name="T71" fmla="*/ 112 h 687"/>
                              <a:gd name="T72" fmla="*/ 131 w 714"/>
                              <a:gd name="T73" fmla="*/ 75 h 687"/>
                              <a:gd name="T74" fmla="*/ 175 w 714"/>
                              <a:gd name="T75" fmla="*/ 46 h 687"/>
                              <a:gd name="T76" fmla="*/ 224 w 714"/>
                              <a:gd name="T77" fmla="*/ 23 h 687"/>
                              <a:gd name="T78" fmla="*/ 274 w 714"/>
                              <a:gd name="T79" fmla="*/ 7 h 687"/>
                              <a:gd name="T80" fmla="*/ 327 w 714"/>
                              <a:gd name="T81" fmla="*/ 0 h 68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</a:cxnLst>
                            <a:rect l="0" t="0" r="r" b="b"/>
                            <a:pathLst>
                              <a:path w="714" h="687">
                                <a:moveTo>
                                  <a:pt x="327" y="0"/>
                                </a:moveTo>
                                <a:lnTo>
                                  <a:pt x="381" y="0"/>
                                </a:lnTo>
                                <a:lnTo>
                                  <a:pt x="435" y="11"/>
                                </a:lnTo>
                                <a:lnTo>
                                  <a:pt x="489" y="30"/>
                                </a:lnTo>
                                <a:lnTo>
                                  <a:pt x="545" y="60"/>
                                </a:lnTo>
                                <a:lnTo>
                                  <a:pt x="594" y="95"/>
                                </a:lnTo>
                                <a:lnTo>
                                  <a:pt x="636" y="137"/>
                                </a:lnTo>
                                <a:lnTo>
                                  <a:pt x="671" y="182"/>
                                </a:lnTo>
                                <a:lnTo>
                                  <a:pt x="695" y="231"/>
                                </a:lnTo>
                                <a:lnTo>
                                  <a:pt x="711" y="285"/>
                                </a:lnTo>
                                <a:lnTo>
                                  <a:pt x="714" y="341"/>
                                </a:lnTo>
                                <a:lnTo>
                                  <a:pt x="708" y="397"/>
                                </a:lnTo>
                                <a:lnTo>
                                  <a:pt x="688" y="457"/>
                                </a:lnTo>
                                <a:lnTo>
                                  <a:pt x="664" y="502"/>
                                </a:lnTo>
                                <a:lnTo>
                                  <a:pt x="632" y="544"/>
                                </a:lnTo>
                                <a:lnTo>
                                  <a:pt x="596" y="582"/>
                                </a:lnTo>
                                <a:lnTo>
                                  <a:pt x="554" y="616"/>
                                </a:lnTo>
                                <a:lnTo>
                                  <a:pt x="508" y="644"/>
                                </a:lnTo>
                                <a:lnTo>
                                  <a:pt x="459" y="665"/>
                                </a:lnTo>
                                <a:lnTo>
                                  <a:pt x="409" y="680"/>
                                </a:lnTo>
                                <a:lnTo>
                                  <a:pt x="356" y="687"/>
                                </a:lnTo>
                                <a:lnTo>
                                  <a:pt x="306" y="687"/>
                                </a:lnTo>
                                <a:lnTo>
                                  <a:pt x="255" y="680"/>
                                </a:lnTo>
                                <a:lnTo>
                                  <a:pt x="206" y="663"/>
                                </a:lnTo>
                                <a:lnTo>
                                  <a:pt x="155" y="637"/>
                                </a:lnTo>
                                <a:lnTo>
                                  <a:pt x="112" y="602"/>
                                </a:lnTo>
                                <a:lnTo>
                                  <a:pt x="75" y="563"/>
                                </a:lnTo>
                                <a:lnTo>
                                  <a:pt x="45" y="520"/>
                                </a:lnTo>
                                <a:lnTo>
                                  <a:pt x="23" y="471"/>
                                </a:lnTo>
                                <a:lnTo>
                                  <a:pt x="7" y="420"/>
                                </a:lnTo>
                                <a:lnTo>
                                  <a:pt x="0" y="367"/>
                                </a:lnTo>
                                <a:lnTo>
                                  <a:pt x="2" y="313"/>
                                </a:lnTo>
                                <a:lnTo>
                                  <a:pt x="10" y="259"/>
                                </a:lnTo>
                                <a:lnTo>
                                  <a:pt x="30" y="205"/>
                                </a:lnTo>
                                <a:lnTo>
                                  <a:pt x="58" y="156"/>
                                </a:lnTo>
                                <a:lnTo>
                                  <a:pt x="91" y="112"/>
                                </a:lnTo>
                                <a:lnTo>
                                  <a:pt x="131" y="75"/>
                                </a:lnTo>
                                <a:lnTo>
                                  <a:pt x="175" y="46"/>
                                </a:lnTo>
                                <a:lnTo>
                                  <a:pt x="224" y="23"/>
                                </a:lnTo>
                                <a:lnTo>
                                  <a:pt x="274" y="7"/>
                                </a:lnTo>
                                <a:lnTo>
                                  <a:pt x="3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6A73B2A" id="Grupo 2" o:spid="_x0000_s1026" style="position:absolute;margin-left:-171.1pt;margin-top:12.65pt;width:784.55pt;height:594.1pt;rotation:90;z-index:-251667456;mso-position-horizontal-relative:margin;mso-width-relative:margin;mso-height-relative:margin" coordsize="91535,685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Inhl2IMAABANAwAOAAAAZHJzL2Uyb0RvYy54bWzsfVlvZMex5vsA8x8KfBxA6jp7nYbbF7Y2&#10;GJBlAeLgPpdIdpMwyaKr2Is9mP8+X0QuJ4KMyCyLfeU7culBxWYFI2PJJTK2/N1/fLq7XX242h9u&#10;dvdvzpov12erq/uL3eXN/bs3Z//7/NsvNmerw+P2/nJ7u7u/enP296vD2X/8/n/+j999fHh91e6u&#10;d7eXV/sVkNwfXn98eHN2/fj48PrVq8PF9dXd9vDl7uHqHl++3e3vto/45/7dq8v99iOw392+atfr&#10;8dXH3f7yYb+7uDoc8Nuvw5dnv2f8b99eXTz+5e3bw9Xj6vbNGWh75P/v+f8/0/9f/f5329fv9tuH&#10;65uLSMb2F1Bxt725x6AZ1dfbx+3q/f7mGaq7m4v97rB7+/jlxe7u1e7t25uLK+YB3DTrJ9x8t9+9&#10;f2Be3r3++O4hiwmifSKnX4z24ocPP+5XN5dvztqz1f32Dir6bv/+YbdqSTQfH969BsR3+4efHn7c&#10;x1+8C/8ibj+93d+t9jtIdejX9B/LAFytPrGI/55FfPXpcXWBX87z2PXjfLa6wHfT0A/rKSrh4hqa&#10;evZ3F9ffpL9shm5oh/CX42bYrNcN0fgqkIEfiNpM3McHTKjDIrPDy2T20/X24YpVcSCJRJmNSWZ/&#10;eP+440m66oLcGIqERmI6PHy/u/jrYXW/++p6e//u6g+HB0xMLBf8efrVfr/7eH21vQSd/OtzSOyb&#10;yxuGIi6JHwwcUNI/DkC++vnjn3eX0NkW47PsSSM0ZFEHzyXJOsiS3L5+2B8ev7va3a3ohzdne5DL&#10;6Lcfvj88BqEnEBrtfvftze0tfr99fXuvfgGc4TdgB39K39FU4KXxf+b1/M3mm03/Rd+O33zRr7/+&#10;+os/fPtV/8X4bTMNX3dff/XV183/pXGb/vX1zeXl1T0Nk5Zp0x+n0rhhhAWWF+phd3tzSeiIpMP+&#10;3c9f3e5XH7bYJr7l/+LUEmCvNBk888DLE5aatl//sZ2/+HbcTF/03/bDF/O03nyxbuY/zuO6n/uv&#10;v9UsfX9zf/VyllYfsbZoeTA7Lm+8SJOyBW/b13c3j9iIb2/u3pxhZdFSZnXSlPzm/pJ/ftze3Iaf&#10;hSiI/EUUUHdSNM9YmqS0jRxe/7y7/DsmLI4KzKfr3f4fZ6uP2HbfnB3+9n67vzpb3f7pHnN/bvqe&#10;9mn+Rz9MLf6xl9/8LL+5f3/31Q4qw4rZ3l8A65uzx/TjV49hm8c++7B9/P7+p4cLAiT50NQ9//Sf&#10;2/1DnN+PIPqHXVrj29dPpnmAjYswMBL/gR0m7JK87+QNM24POPvklroJW0N9SyUa4wLu100zNt3Z&#10;CtvlMHT9GipmZdAqog21mbp1N8VtsenabsY/GCJvqC6OZXP1sIgtQc0WPp+v8pLZXlxc3T8G4d6+&#10;v8OeFJbSuEwk/Jr2d15hfFYQkUCfMYV/LTP3X7Cdt1NS2LdkcGA1/Ly/WuG3IFXtv3lLJx7UN0fv&#10;zFIpUPB6fqrYuZuxEONB2U7roFahkIv3YY+m2ZImLAyQy7jNvruMk+8cSN7e3cKs+V+vVl3TrD6u&#10;hpmPd4JOQFhCGWi9ul71A09XCQILIYN0m9nGg6magZq5tTH1Agi02JgwpzOmthttTDiBM1DfdTYm&#10;qDUDdeNsY8JizUB979AEw2UBGjY2pkYKvGnWNlGNlDik7eCSQm+6jYNLSr3rPVxS7B5VUuqu/hop&#10;9nY9OlRJuTeTR5UUvD89peTF/MR6yDN+ex2Mk+3ri0/3cRXgJxwNMJiDafqwO5CJSUsCG+p5MiAB&#10;RavIAYYKCJgtO4xXBoaMCZj34CowxEjAvMFUgSEnAp7jxlkmg+YgQWOWhX22Ah55xElzFHjksjmO&#10;TZouTMxxjDaR00axGuQT1UoG6dMr3f5shSvdz8QAjvjtI82G9COZR7Tpra7fnNHORr+/2324Ot8x&#10;xCNNCsw9JjOZR8v3t/cKboO5CHawOqKw0vfp84Hx8XiAw95VhMO2xfiwM5Xh+qCkuDNDHmm89BnG&#10;xY7D+KpwXZAz9oviuAFbjVvsAkEqUxnbUykn2i9ud4erMPdId2wNZCWS7sVpB2NL3DdIt2F1/9om&#10;SrAkv94eroNdw+OTLLevcXOPVrNnQfO96N/JSP4V7uMtZnSwuJUBFw1vcYH+DAbcsB7bIS4h0zIf&#10;pxnujeivGIYRsGF+pzu6nNJHG3BsLfVglKdZwX4LW7lnv7UtWTgGHmlJTAMZJc8RSTui6yYbkTQk&#10;2s5GJM2IbiDL1KBIWhGwy0yKoPdsl3XtYCOSJkQzsBn4nDdlvIEaG5Uy3tqRTRsDFzbsTFY7kcVs&#10;8Ie/E1Abh8NGCj2YXBYuKXVozpaWMt+a3lFgIwXfTmyAGzxK0ZNRaVElJd8G8/Q5JrrqZ2k1jTM/&#10;W2k2N72jxVZK3lsyrRQ825SBKJw2J5vSMJp/ezalb/IHo+ccsy3s2WXzmaYbGbiYUQL8xRYrLSW2&#10;WDEvLYuVDFoMWzNYsdczXPYgJJsrfQa7ETs5g2Um0tfpM4INwUyGNRp4TV+nzwhGrnqykoeKVUs8&#10;kpU8puMx4UmfAR+2zwC3KY+b7NB4bPlWch+5ncrWeZgI2LSK3GK7Ctz2ZW6faCyxeDJ+f9se4sWX&#10;GRyJ/+WBKayV53YwT03lrcxmMOJQFGz6cXdz/8gRKFraCvRox2YzbxpEZnk5dIjj0LoJQR9yV/dd&#10;g6gtDl6K/yGK12+C3xPr9EVmcdtO5Pxrp+CSkGavNBgAxrZaBx8D07UY0FjA2fpo+6l3sEmboR3X&#10;bCEb2JS1NrZkYlm0SXOtheee7DUDm7STgYbMLAubNNi6bmTrz8AmLbZ2nD3apNHWTRCITZsymCER&#10;Vw1SD32z8XilnXRRRAfHqM0szsQFrm87tpsNbrXh3LOz0hIeJo7Ah8CFx69SRgGf0sZm7c078nYJ&#10;fvk6ZdKn9DGuG4c+ZUa3beOpVxnSHUwND5/Sx3r0Jp+yprt248mvlUuj2Wzo1mfxS/ZDlkvX9N58&#10;aaU+mplvWSY+qY8WoWePX6WPdUe3NhOf1AeWkcdvJ6817Xrw1kcn10c7rL353Gl9NB595FXM8mu7&#10;wZNfJ/XRrv2NT+qjhevDkR+8nWLchv0MlvzI2lzoW898vzTWL7lYMlwzjN587qQ+msHbrii6vKDr&#10;3e2ql+qgeJC9+5FPNqNrW29x9FIZOB49bEoXPcVVLNH1UhVd77IqNdFhQjnYpCIG7BcOp1IPPeJx&#10;DjaphsndpcgxluWG+KeDje4aGWzj7vGD1MKm9baUQWphdne8QWqhWfcucVINMGu8FTZIPTTt6Ilu&#10;kIpo1u4OivjFIhS4b7wTEjcvAdcEL5Wxwkapi2aEZ8xW7SiV0bTuCT5KbTSTa5iRGZiV2/Tw+Ngz&#10;b1T6GNlPaC2LUeljmLwTclT6GN2FMSp9TJ23znBzFXwM2Gkd+Sl9bBpvx0NGnMDXuyfupPQx+/iU&#10;PnrffJT6wEnl0qf00bs7PGz/hY+2mb0TFzfwBQ6boye/SeqjxUJy5gsiUAu+2V1u5FBYpt+MhAZ7&#10;+m2kOiZ3c9kobSB1w0MntdFzGoU1mTdSGTj2PPNsI5XRbry9YCN1gXQTlzqlC843MKmTqmiQueox&#10;K1XhnhkUUM2aGAdvH5ilIryTdpZqwHVEEHby69rJECe/rpv5gbUKP8UTv67vNcZaZPDj0iLo5sLg&#10;x6VFREfpeZtcjGWfNN07CDvuFcFPWwGPrOLacBR4ZLU7jlW6FDAxx7Eaw6rnsOmPIYZsesIOm/0o&#10;8MgqjPKjwCOrsLqPAo+swr98FDh2SKb9OFbJbiZwGMbHYCfDmMGPY5UsXwY/jlUybBn8OFbJbmXw&#10;41gls5TAYXYewypZnQx+HKtkVDL4caySzcjgx7FKJiGDH8cqWXwEDovuGFanyOp0HKtTZDXHf8o7&#10;AZljTMxxrJK1xeDHsUrWFIHDXDqGVUR7AvhxrJI1xNiP0+omsro5jtVNZBX2yjG0k71CxMAkEeAv&#10;jgqyPcZhQbrLWXFB2MZBbC3cKnFsL5sNdnngqm1gcgY6U1gqfcYIHFzszBA50cuQHfk7wHrbZTUn&#10;XOkz4uxj0h0CbEmoCSJ9Jsg4jcnpXh59IFcajT7l2ELClT4jziHOl3ZTidu1cOEHnDG93o0r4nof&#10;5iACHRU6xxgNRNJ+X+YILn8enZz6NUgY+uC96+cqZJASUFZGR4gg4EQQoDz6GGdIhzKOCiT510Bn&#10;v84nWdJN+ow6QkQhQCJkUMY5xAMmRVB8HXXk9KTRozekAJlwIsBQHr2LG2Hf4NAtrqMOqgm85w08&#10;8Zw+05yPSZVUMFHGmdYRcB8LuYG/pEgnYhtMZ4fgRRmyi1tdBydJBZKcKjQ/R5yoxdFTOkKHUEcF&#10;ch12uw5FiGVILOMwOsKOFUjKfuJ1FFLt/BkCv1qARIysjBOVPBEylJT4OBFlCZAIo5RxrhPvtT2k&#10;meOejClf3mkpJhNGR9ClOHozx1Ttbo1Nr6TNZo5ZI+2MM7cMmRI9EKIpQiLIHFZxu6nNujUFp6BN&#10;ZLHV5ElhBIJEQKcyekogGXHYljiimE/AOVRyYQQk1FrGmUbv8z0j7R3pM+4hqA4Lo6OeqIITCffM&#10;O4JFFUioJkDWdpt1H3XU1s4jRJ4CToSWKqPDqOHRWxyLRSmlFddW92TDYkpyTMk5zysGgmATDZ6F&#10;BdSB3gSYEKfPoCgKbTFbiF0VuWqQeRz47ytLqY/XP0R3yxgRBmOMiHOVATuKUWB5oHC7CNimra5M&#10;IQJmgWV8FhUZrS/4kMtwcEfwzKgZKpAcwSF2VsYXz4t+Xdna457VQ4UlPhCEC+LD6VKEix6NoWLy&#10;dPECM1bUgXAdj4t4XHHcnrynkMsEN0OJviG6IabKok6Vq4jcFfEhVZ7H3VTkN8FMJ/o2la0MIUCG&#10;Q4yvOO5mDnvODE9Gid85nvFIbSrCUbCQB6ZoYBmyiUdns87+vLQfpM+4LzTRXMR9ojxbKbQYR6+Y&#10;DQ0KiQNkg72kxDnCcgmyUsZEgciIE9Iq4hwoag41ItZT3uobVMxHyOzbS9JJn1FKCFtGyMqaaaaU&#10;q9lVZmUzJW3WSrMoyBlGRxSzzPtE+S/Ee22vgF0ZpTTkQrjEc/rMvIfp3iDmWR59jEdRUzNaUHQe&#10;Rx+rOOOmhhryyvwc0kyeKqVzSBoOG3lTh4StwvJEPLXM+5AOm01l12/66OhpNhWTHkqMqwPR1/Lo&#10;ffRpwxKurI4+0gn7tnxK5LVJsdrK6LjBkZRgMVX2pXSRrJpMDQK/EWflVG5wMYuQFRcTkgqCPDF6&#10;hXfwHHFiShd3mya5btbZzZfWT/qM62gdzYJ2XbGDEFTmweE7Kxskm+hgwh5e3hc2aRFtKlWgCECH&#10;oak5QInvMXpYmqly2xyiw6oZK0nu5KLjpYZodHHoPl4ksJDKXKPmK2Akl0iJGQS2I2CFa3LTMI1U&#10;B1DC2MRLLqply8yg6D5gRJS7jBHGFQ1du7dGcU8VWyKabAiHl0eNBnnlEhoWC/xyRWRx8VUuyVFn&#10;FbtFX47SSkuXKfg+qmW+v6ScF5ZrniFuaxGqnP7nqobDTFIEUROZU+mv6KUTKwas/ji/QukvmanP&#10;Sx7CklWFDLnmgXSqvjm6xKEd5s0Ut4V+xoEevPJLlUOHwAs1dOEqh2YztrSJhDn0oioH1DtyFuc6&#10;rHavyoGSXhqYYzSkhMHWmNNsUiatgQqmbAbjPFoLF070DNSMIUvawAUZLGCcJmQhw2m6QE1IzUYC&#10;nYEMW8oCxhlRFjJs1wvUhJoKGxnOsgzWtpT8ZSGjaZXBECHj7GODNF0QPFOqoIlOqWATsr8sdFIH&#10;3UgZUSY6pQWq0bB51bUNjUud0sOIxGIHnVREB9071ClNIC7moZOqgO3toCOzeFHFgDQxmzpV2DBs&#10;KJ/Zkh1Zrwu6EdmJDjqpirGhJF8TnVZFKFsxNKvKGibOdTPRKVVsOk5pttBJVWCf8ahTqkBjKY9Z&#10;qYpx7clO1TTQLclBp2oa+tnTLNlsiyrmkJNvMKtKGhBadpil4J5Ah7xdW7PkLMxwPSeXW6ogQyyD&#10;NTMWo4NOqqLfeIuMzg2BDlnUDjqpCkS2HGbJkZPR4crIyeqG7Og2kOHQl81DJ1WBlqSeZskzsqDj&#10;UjNLduT9z2C0pTvMwn+5wKHpn0edVEUJnVTFxInqJnVSFSVmpSo2XEljoVM1DRSdcpilS08WSihD&#10;MNFJVdBN00MnVQHHo7do6RKeh8U8dvFJXeB25OKTykB40ZvIuqwBZomjXIq0L/TBOefxK7VBgnPw&#10;kWtG4EMPEnuh6bKGtbtwdVkDrrYePqkPxD098pQ6QncQy+hRVQ2zq13ySCzcYjJ71Kml4R5n5PBe&#10;0FF1liM8qYzN7OlClTRsUCtnY1MVDT6vlP8miOMmLZboyCkr4NxdiiKPAg6bo0OeWhn+zFMFDS4y&#10;qYjCNCav+kIcijwc2qQiGmrqYtsp5GDL6MjutdGRdySDNY07T8hHneGQ9uWh05pAkaZDndREH2ol&#10;jcNMVzMgwu2hk4tiGL01Ab/gwsTsGqDkg8q8In/F41VqYkZPSptVVc0wuVaFqmfYcBW2dVhQKlmm&#10;jY4oW63kgF/AUAvt0CbVMLv3AHLSZ2yTa0BRuD6DId7FNSqGVinNLMON7s2T8hUzGKamt8DglV7g&#10;QgGNJTmcmAIOYTlPdihzEYC9O4fBoYBrWtRR2cpoKOqeOUEs19EGoooCDj1+fQqlQlr4Cmz1UtBv&#10;GRi+CZ9CqRLYDC5CpZPQPtXakRtKHMksuxcCbmGYwUpeD3XvlmYjHIynJk6nJk7wx7+sidOp2Acl&#10;RNh/SJCnYp/UaTT1EY4Bw/OchFcurUCAjQWZs83L4KdiH68w71Ts40kmZlGen4p9nq7Vf0Wxj3t6&#10;xNKP8xz3Lu8EMU/tHBZ3CCNVwGHf0YYNi/oo8Lgt5TyOMna2mAk9WcTH4GeLOPxBCvPXRognzpKu&#10;UvuDyHGTc2ZqfxB5Jov0KB4oEsQ8wOQUfwA7EyO9oC05m8lUzsWXE6uci+xfHjvlH7iZximFuJYo&#10;iHgdIyQ7O/CS4vPpM2bEIBYXACsZH0iAw9UD4oFHoYwRIbQAiCldHBrBMQZE9KsMSFVJNHRfqTlC&#10;fksARMSqjDGVcFEeWJFGBKF4aESZyoAILzEg4kdlwCnWGyEyVAZESChgRLirSCOCPQEwr4yk4/QZ&#10;dU3JbizHSnJtgwANA9aK+5D0FDVTSX6ioEoYGulSFWbCNKtW+iAQErkuz3Dy+gfAWmUdOSxIPPQk&#10;UYnGsJ4JsJKImoeGu6aCMWbB1tKZOR2NaKQoQBEluf+ZG/LvVyApNkM4Y0KBW7XUUD7tkZCxHgej&#10;VxROGWSEk+qHSlJHkl9gCF7jCmBM04qdIn12qHaWhoZXu4gR7uxAYm1keL6CfKgBZpEZymE6SpJH&#10;gqU6GPILF0em7TsMXNmoUoUvztvyZgonbmQaG3+JabhnGRD+1yIcFQ7yjMidKtI+lj7DfgaXKsPB&#10;Z1rER6uP1VxJGIQblOHg5yziIwcnA8KDWQZkLxcmWC2dknySjBE+xzJG+BoZkOpCSrImHyIDwkdY&#10;AYxWMzaMMiCVDrFaytp7ZsskpX3uxMDAvsrYOyX97X/NR/F+jaQ/bBlG0h8fFSq173Mk/XUtamGS&#10;LUULCFNsSflDPjEOQKx8amyM8ooJZbRxxbws5Q9Z/ogfYOdmrmQ6nwxHDNzPFHtPJMvua4zLDkWt&#10;LWQyFDGGgJqBDFvg4pbHm5YOMmwuGWwTogYGMuxVGWpG6NgmTEUggIVCEAYySD4jQ2q1gwynW4aa&#10;QyKHgUsl/U0chbREpmIPM7p12pSphsawOhzSVD9jlAt42KQK0EDbwyZVMCPvxqFN6mDksKHJqVTC&#10;jCcEHWxSCSg18mhTWuAWoZZGVb7fwOkvFm0q3W8TslUMnap0PxRiO7SpLsYbbsht0ia1MHQUgjRp&#10;k1pAGrAjNyrKytOS0uQcbFILmxDhtziVWuhHb4aQpZcH3YQwtYFNpfr1nP9qcaoy/TbcRNaSm8r0&#10;Q6mRw6lK9Nsgp82ebyrRD/03PGxSC1PI77E4lVoIrxGZnEotTCEL2cImtRBCtiY2qQUULzic6iw/&#10;btluYVNJfhOSRm25kamWVY+TypGbyvGjrGwHm1wL6JzvYZNaGLGcHWxSC6ic97BJLYyTKzepBepA&#10;aq8sKivOAhm52bM1e1WCH1xeDjaV3zfikLQ5Jd9RHhT1bh42eTKjLtLDJrXQuOuULjt50AGbg0Ob&#10;1AJu/h5tUguDazXozD7ut2vNXtWv2DdoVF4fp/dbyFRWX8+vfVkqpUtilgf3FjeRSR1Q72tbalTZ&#10;lZFxBriJTKqAuvE6yKQK8M6VPXOpZ0Qestt4O6VK5+PHbU3K5DIIHeMtmalkvs47X1QuX9dyipax&#10;T6pcPk4NsihTmXyta1GqRD5O+DSRSQVQO25bASqLr/EOF92U2D1GdRYfZQablEkFIIPYoUzl8LmH&#10;qE7hw9y22VQZfN5C192IXeOUql3zbPQmhkrew1HmkCWnv3dpUYl7rnml8vZcVEr0kqpTJtGpbXC4&#10;9p8yiZ49pB1d/ufZGVsOu54yiby8jVMmkSeZGBE9z83TylMsduQ4tQ1+tlZPbYO9KRa7dJzniG15&#10;in2WTKIXJ46wAcmJI2RWW4kj4dRK4Wo3a4RcyxS6wZWrHOM5GhBuZsYIR3IZ4zomUEwI6hUDVvA1&#10;M0Z4k4uAc8yUSvcWN7wLhzMjrAJuyHyEdOZKQ0jq58FwlWh+SleZK20O4XcO+HAylEQzxfg89fcs&#10;wlEROPFRiV+mVJW50jYGvueAL/QicAU9xkyDudLzDt7ngC/nV6XQYPoMcV16R535qMRrU6urOSep&#10;JTzpM+KLMR0K45fkBw80jwsXcxkuNnPf4MpXxBcblsHJXIaLrdo2lSUCL3Sgr5IvNcTGSRt4s0r0&#10;wQ8d8FVSBvqY+bWp9IeDJzrgy6Zi0kP6DProY5L0pjKv4IsO+CrzCk9NBrjKfEmNr+BuLsqli/N+&#10;qrR+Sv2g4XAu44sGC7WQK+kj9UqCy7kMF23sqdITLKUA1Ho9pp6VU0VveL6U5Qy3c5E+ah5P63eq&#10;dEyDXzrAVU6lNu4bY+VkgGea8cH1XKYvpsCMMJdK+khdXeF8LsPF9TbmpP8039NnmPfU25TkAvdz&#10;EV8TjRXa30r0wT8d8FW7B4ZzBu+glfGl1q85BznRnz4jH3G/GipygY+a6YMTujxuzBUbKucgvNQB&#10;X93mCHDYF4ryix3ZalZRNAb7SjuvuEvCE10cNdro1Lm3RFxsFUx9XYtgQbV9yApwj+h4w6JWnyVs&#10;0SDpclZ5Unz6jBt4mMdwRhexxQtvV2kvGdOKai2pY0JzF7IkXE5jf2C4o4u0Ra9GV2nmGRO94I8u&#10;Yos9N9tKM7zUo7xyzsf+f21tOwm7bFvZtWOfZurXXFI9PaKMvQku6TJYMPubCqeUOAFsTaXbb5hH&#10;tZTFsOqR0VakLNgeTUWh0QItT44gCkQHSgKL958yUQGoko0egCoTVt/00no85dRd7/b/OFt93G8f&#10;3pwd/vZ+u786W93+6R5P3OOFEjqoHvkf/UBZ3au9/OZn+c39+7uvdreYsmer7f0FsL45e0w//tZy&#10;6jDhjJw6nsmfO6euwyUz3R+6JlyElpQ6WJKblFHX9njoIBkKL0qoo1ydPrwp5iXTcdwtZO9KEAgm&#10;B7eAwcaDEzcDOXhkkKzjnASDHmxFGU9IQ3pOkAyR4eSzCcL+mBGFZ7HjAwOSNRwWGcgREHZjAYKg&#10;XU5v/neus4el8bLyL1I9O/Egzl/uw2MsOFLLxzMmGx+8eSGlgyJ9BgOOjCg+n7OG0/fpM8CdDp2H&#10;H/e//x1tiqHp6erD1f7xzdlv7dB59/rd/uGnB+L03euLHz78uF/dXOIsxFYXDorv9u8fdiv8GxZR&#10;hPmO/uLHffwF/z3Javs67d27t29Xn3DbnfAmU/ToNXOL58B4Ci+HAJKu8VoxphrlVcP3gkIftryw&#10;7q7/UsFxcf3Np8fVBYbxsGD5JoJUqUBuHbz6sMWxv724uLp/DE722/d3f95dht+jj16wiNFR+P0d&#10;kcPg9FxXWokZE7rNIgt9d3tz+e3N7S33no2CTZPo4+Fh9enu9h6J8w+wUK4fHx9ev3rFCLaHL+9u&#10;Lva7w+7t45cXu7tXEN/NxdWrj7v95SsUkq35p4f97uLqcLi5f/fT9fbhCvtJPLCjxigH9vnRHvxs&#10;n/toRx0WqlHS/bOdhjA9FsWijofuxKxW+JiywJI+Lt4fHr+72t3RpNl+QIEt5hIdWbHUdklwx9zI&#10;BxOnNgUHijzesJ9lEDqU29DzW4Kow52SRJ5jkUc7MNh45OHOb4U/xyOP9gatOE165NlOWTnP0aiD&#10;vXfIeXawsx0nGZfnOkoYbGpURrwtHZUNj1xckyuVC4/BLL5UIjw6itmIlJxtAamut5yGaeidLsB5&#10;bnjTR4pa6AsLOs/H7XWaoos9gJ9wXXgWhw3n5nlyk5ZjjZiX2PjOky+lDAyhEHCyk8vAYJyA02W3&#10;DBy8CefJeVUGptlCqHMkpwIeeQw7RLCoaK3jryzxRV/Eea5QrGCPfOYwAYOHUV5Qto/1SGYbzSii&#10;dQmuRidY4CmdAsvX2oQiLJBUnJcgKn2dPgO26PPBZlF0OkRXSOUZh6AcLPUirkBYJYZFSxXkVyKP&#10;8F0QVMUPHUXxlMN/xocBM4POVj4o/rliv897tONtg9PjAGTukBjOP/3ndg/jkXvt/4seByDXqmH4&#10;RIP1QEYtWau0kA8P3+8u/nrAHPqFjwOg7H+Dpn9xyhsWLR65QddCUMSVgkj8p8dNaLzFFv1Ftg/e&#10;OMR5uglV6PKEf2r9TKFHhwTBas+HYIv8dhOPsn+otsRAJI/lUPViECQNIC55MRCpY5mzrw1E8lzm&#10;Ls8GImkB4fZgs6aMIK4xNDApI2jkvpMGTcoOwmNjtpyUIRRePLBwKZFzW2yLLil0YLFZVNYQnsZ2&#10;6JJy93FJwfcttTq36JKin7jJpMWjlH3PTTANXKoYEE1SbB5VLeDQkRFq4ZKzfeKe5AZdqhIwPCNg&#10;4ZKyH7nu1MIlZzxqgx26pOzxKrfDo5T9yEnvFl1S9nhG0sElZY8Xb226VAkgHle3cakKwIlrRA26&#10;KLKWdxp4dB1cct5PKOQw9ajK/5Dm4eCSsgdFDi4pezw57eCSssf91sElZd9xJ25jTlDEMkti4ouX&#10;IS9d+Mf9lQ1c5LDLuPCsvE0XWVgZCl18bB5V1R892mHKXjX2x1NwDi4p+9GTPUWCF7o8eVH6RoZy&#10;1yMlD2UobtFsiUuKHo9R2iyqaj/sJeaZqGr98Hyqg0pJ3tmgKbyeScdzgQ4queE4y0cV+XVoVG+q&#10;kHqF5PGcyaB699N5bmOSQne2LVXc13I1kjHdVW0f9zo31KdK+4IjxkIlZc5VahYqKXMyoEz+dF0f&#10;leJZqORcR2MjB5UUunckqqI+rjC2+JNCDyWaFlVyqnNBsIFKFfS5ZqQq6BNHBezWkxfEcPP8f+AF&#10;8X0smFzswTnO4UPWGYHD/goXmbJLhvzQDJ5cEBVwbHkMfpxfK6bbnOeUiQr2yGq4FGEyl8Fjlu15&#10;znKsgEdWcxpOBTyyeuq0/LR7a0wXO3VafuZOPtVHeZ7imIl/nlMMefGFJf4C1y8ds+T7pZPU8v3i&#10;BOUNK7kyPecvHC0Ml3fN5PRNn8H5mxK1a/n6Kc897ZIJS/oM2OAC4UHJRRX26vR9+gxw8G8EuCy8&#10;9H36DHCpQ2yLM6CEj4WGXRyeh6Pg4FUowsGfwPTBY1CGi8sD3oAyXDyUaq1cccfncXGLL+LD/T3A&#10;1coxYjkBbt9FfLh3Mz7crItwKZ0Kt+YyXJwu0RzEokh6TZ9x9qXyhMp8wT030lcet6X7JeYBbqlF&#10;+nA/jfIrzwPcPQNcPr8T/ekz8MGvt2Dcqn7DtMKtsEheTFnAja8IFnPS6fH30uLA1QGk4aZWhAoC&#10;oe2ghCtMO9ywilAp77fy+HXMl6YdrTRmLGXCracIFpdspYAlJfJnCyspMn1GhT7ZZdO3p4DRbz0f&#10;6VdoLInDxwoY8Vb0uTNlNjNK52KmzLBGjDeEg5ZMmWYYhpQqMyFclDeTF6XKkMcndPqWgSDpSKQ7&#10;fo8qIqx8CYL9NruN+JHG51ikV4WctwYWCDhjwcN8Fi3aoWKjke4Ubpz3nBjpN2RXskGN9KU4aKQj&#10;BRhsclSIiJ9jfk6PChB13JrRoEgFiDi318Ak5Yyeow5NUtSO1qWohdpPrh0nBSX6O7ItVr7VR5P7&#10;PKdcVMDDEf4kweXF1xbMH7q10Fyzbi2BpWSEeneWVBlVPOfjZobFUDIaiB66EJTtxQgVV4hrpsY3&#10;ILCcimOmzOaKUa5lcbIskBWRklR/05nOv4Zlga3WSEVhm/5zWxYyubpFd2qkK4fD/CqmRU8dDA4c&#10;IpSJMiFn+fMkorRoQ0g1NrywpeXwzLjAciwYFy4eeezxafUcjzzzqPmgSY889YJl8ByRNDA6bqZr&#10;MCZNDLSLhsHzHJE0MVLVzzMJSSOD36E1ECkbA6W9Nm/KymjQR9UkSlsZ/NCrwR5NkWysNRyQsuiS&#10;Mu85RcPCpYTeUHjZwiXFDiwOj1LuLSqybFxS8j4uKfqOw3cGXSoNpccTtea8UmkooY+mhUsa0qGz&#10;siEvlYbScytkC5eSPQdOLVxS9sBiy0t1o26Rn27zKGWPIm4Hl5R903u4lOy5I6rBo0pDcTCpJJSW&#10;u75amKTkPUxyzvuYpNyxMExRkRNlWT7codwiSk55vMnr4JJib1BgYE558k7lESlCbtMlxY5Xik1U&#10;OgHF29mx3S0Dii35dIH473OB8IO9mHkwAM51hrwPjsnF4KfY8Nmar1LpNdh/+9jwi++odGjxJRUb&#10;inVJhUnIky/dLL1r6lO4dIVLnzG2ESsTKldQmH08aKVhW6quzUZ0Gix9hkGpGQutH9hk5atqfG8K&#10;9lYZLga42srzhyxajAs7qYwv3t5hA5XhUB1MfNQ6s6Q+XbBdyvhiSCIeje5NHxZJGLcSmIS1EeAq&#10;bogAhRO+SN1xUNRmnVRbaRGH0z3AVSK/VBZE+CqdvLzJfoqEnCIhL68ZhnFg+Ct47/rc/ooNVuGU&#10;tp++Ww9PIyEDaoZp7ZC/YoTv4vMUDeNNOhjIHXJdnzgjnhm1yX+yFB/LmwTeO7XxyKsEpdCiPvzp&#10;UPIegZ5NNh51j6BEdgORvEW0o8OYvERworGBCGLOV4iQxG5ISN4g+CEFA5HyV4SaIAOT8lcgBGMy&#10;p9wVeILSFpN2V/CTDBZZUuQdP/JlkaVkHq65z7WnioiBxaFLir3lCgmLLiV4rumy6JKSbzlx2cCl&#10;3BV4nc6mS7kr8CKkLXvKj1kmBD8JY9Cl3BXh1Q+LLin7lisRLFxS9h0cSuac0O4KftjLwiVlj4eL&#10;HVxS9m1L7h0Ll5Q9uLNxKXdFw+2CDFzaYcEVOIa8VNUMigxMspBiuigInZMcsqTo4X6zUUnJc/2A&#10;RZTcasiLYrEnxQ43nqlB5a3giLKFSQqdXxoySFLOCm/zU74KfqnMwiRnO55NtNlTtTLezq4F7mGS&#10;Ehcz6uRAOTlQwt3jlFz/LPM5BqNPj488k0z0HZyjN3wIwX+ezGfal9k9AxPIcs/AkuYLa809A0s5&#10;XGyLd27qXcrX6fLVHFYug+EYKaUbpATVSnvVlG0dsm1cL0R+/zwXdiQvT/qMLqbYNBeF4GXqYndl&#10;mIUVOBxMuP3A5CvDRRdD7YFvdF0MwqukM8NIC3DwNpWkTH4Uog8mVhmOMuwAF49eV84wnBiOxi+N&#10;izxcniqVpsOxd8xRibYhfu1SljJhynm2cW5m13qaHekzzBIYGEx+Wq3p2/QZoZ6srvTtyc/z2/bz&#10;oBGJaMH3K+So0Cp57vMJ/uXP7fPpBzyqDj8Pr96ua+aQJLdkv/aoG2+oFpvbpQzNuM4L80X5r9iR&#10;6SIF5LGf4OLUeer3wUvhtPnIVBZ1PZjRxMTGJK9keNzyemWgkvcDVNHQBcEiSl4Q+BVYA5W8kbUh&#10;BcNCJS9lDb/Ea+BSV2E8ruCQhY1r8QqsKZ3DwKVcQESRg0w5gSglwsYmhQ/nNzUfsNhUfiA8b+Bg&#10;U/JHV0IPm1TAwO3kLE6VCgYIxKFN6qCHA9LmVCmhY2eQyanSAr+padCmvEEt4kUObcof1HEHCAub&#10;0gJefPKwyTVAfjaTUzIH8jxqZk54tjil4FmG6yZKWrBok1pARj05Ck1sSgvcn8LCJrWApvXk3jOx&#10;SS3gmR2bNu0XGrjViIVNeYaQuedgk1poen8jklqYOL3J4FR1VEHfVW+GqIyWCZ1qTC1QeWPWFVrv&#10;U6aayanUwsg9NCzapBZmpKs4yKQSRn7g2kCmHEUbfpHaoky5ikZOJ7KQSR2MnAVkIpMqQGqmLTTV&#10;WGVgd6aJTK6Dae2sA9VZpXenmmqtMrGT22JTKqDjt7JNyqQCNr2zClRzlZaboFvIVHuV2WOTKsHy&#10;RGvZNW0ikwqYuZuWwSaFtTOyBqvYnmeqx4qPTC4Bz0hQTVZAkT0xKMy/0OVaCUr63spUbVbcOab6&#10;rKBO1KZLvaAe8tYs4VNYL5M/esen6rRCYQ1b+JSQkZGFl+INTeKmv0B1sJkcZHL7ocxcczOj0P4y&#10;JGekmmxK+eNJLBuZariCB7gcyuAzWMZsOffTYJOeDMqUza7M1BPqDWIbJpvqBfWm4YRni0+qR8uD&#10;cuatRZlUAKaGd5yoN9TRx8umTCoAtwBvbkxSA+LUPHnST570kycdfmCrp/LJk+71ELE96W5y7KlN&#10;jSfImKZ4esb7WbDGblPjTrH4ROB5fi+0XE0aKyPP86MvFXCc2fDLn4e6bxyaFXCcygyeYjQMHv7s&#10;BS122OSgSBNZFWakiZ6rpJFTWMDLBCY3nwJMXvP0GX3rmxgISXykr9NnBIOrj7Hh6b9SOAKZm2HU&#10;WrgE/j7GV3lUE6GwoBdKHS0ODK8fI4Rfrww4kKEEAcJPWAakh1UJEO6AMiA6FwRABD2KNJLLlTBS&#10;avBRgGONRjgBGWPtEVO8QxL0B79LeWg4AhkjPH1lwCG+x9pXQk8tnIGB68rLjW0f09L7SjFzC4cg&#10;Y6y9yNkuOdOV2UNJ5KxrXMSKmkmR3lr2N+Z3pLGSPY9HbHCloGlWqc0m52AArDzBiCzsCIhnr0rM&#10;kIOQMfa1HkJTzCmnt6yLGOEkZIz02HYZMLZhGuDpKALShCXxxBpeNyyJUElQ4ViJEJOzkDHCG1ge&#10;uosbwFSZFOQwDBjhRywyg2LkAFjJzSenYeC61mdpHePd9KZQaWg4DgPCigbpVXYWd6UuAL7Do+Cm&#10;tEHl4FU6WNJnOGDgPgz4Km3SUnu2sVJqAA8i44OLsCgXxNUCXKXrEpyIAa6Sz5BfU69oGH5ExgdH&#10;YZG+LtZWbSqLHq5ExgdfYRFfS+4QLKe5MlXhTQxwCJ6U5lXKU4jRRH95xtfA4TEs4os7e428oIzo&#10;enEHDSLZVN5txkFHEtlUJBJbgk2VHIo07ypb6hw3q8qyTRUzcBwWxYYn5JgJenmspC5KnyFma497&#10;dxQzA1xfOb3gXWQ4qgErjZu683W4J5bg0stp8CAW4cZYhNVW3vxJZg+ciEV8m5hiQtO5RB/cjMwv&#10;/IhFOPjP4/ouy4U8jYywMi5e/4sGSlku5GwMBFbOtj5NmDIbT28badP+Z1JvxNt/eGbm4vrq7uqr&#10;271+YDDIXEH+sw8ZGShOrxHx6zr/XV4jIkPXSK/hA/Bzp9dMeFUZdVJxLcwt3tKkmb6k1zTz2OWa&#10;qg5NxCIEDpMXpdfAREZUo2nDFU+mzsAoz5EDCoI2c2gFKmGwu2SYAQUINiYZUuJwnoUK+8CCijNP&#10;LKKgkgzFjVcsVDCRMpDPHza8DNVwmNfCBTMvQ/X81otFFo7kDNVy5wgLl0qv6fmtAwuZzq7hfBgT&#10;mxR+z+FsE5uU/sDVTCY2JX9+PMbEJhUw4g0je16oQqsROrcnBhltWW4j4k4ONqkEvDbuYZNamLie&#10;zOKUTIU86AYPctq0qeyaiTN/TGxSCzOXD1lyU/VWxILNqU6vWSOnxyFOqYErf0zi5EpowosRJnVK&#10;D65W4UxbJIemJpTbYaKTihg4G8CiTmfYYAdy0KkMm6bnvAcTn1RFE9qpWOTpAqyBexuZ+OSSaBoO&#10;TJv4pDIa+Jkc5eo8G1982IqFmMfBmyx0lc4TmQjz5CfVQYw69KlkG3T39daZyrZpZnfr1O8YNZwr&#10;ZslPVWcBn8evSrlp/MWBK6qQCx6u9viVq2N2z0GVddP0/H6dNV3Uk0YzP7Vkcqu0geJohzqVeYPc&#10;W28PVak3TYsEUHtroZvAMlvW7ulDhRALHNIPPXxqdaz5MUKLX5WA01BvKYc+qQ3KNXZms8rCwSzw&#10;jiCVhxPSLUzylDrW7t6nUnHg3XCoU7k4MzrL2syqZJyJczIt4lQyTgGbVMXUeAadysaBhL2ZovJx&#10;RuTG2Lu8ev0IF0hvouiMHK6ZN3mViiAB25JTKTmdu6eolBx6O9DBphaFa1monJwB7QMcbFIPDXed&#10;szgll2VeYegZ7WFTC4L7u5nY5GlBuYMObeqw4Af9TGxSC2h37WCj3i6ZhfCsnIWNgmsZrOXHxq2d&#10;Ey6qBcy9RVBLoQUZp+2ayKQSvE2THnPIuMgusoVGjfAzmGvbwbW7QDXcFs8kTGnAXfOIBy7Yek8B&#10;VOaVKUPQ0VmjVG6VwShjLhGGa+PpMbDTY2BwmZ7qlZ8lepyyrLzkoFOWlSeZGK88h3kaPLvlfJxT&#10;lpUnyN9elpWbIRY75J3nGuzynCEziTbsnMBSAYchxOApYlsBh63D4MdN4FgKep7Tl8rYY1n6ec4P&#10;YHBYIfh8Qf4ZG52Uf8Z2jZWA1scUhhTG9fLPKFWE+C+X6w/kxwNUOUoGT3jAlQZNYaj0GXIIBvIs&#10;AFklpSSF/Gv9KslwBLamkvKWGIXLuxhL62OKLJKSynBUjEaCq2Q4oE8cw3WVDAL4xRmuR8ZG2EmT&#10;1NJnkF4fpUeJdEW4mKkB13cZLmbPDJW8pvTAG5zfRXx4AIj5GCtpZPCOBzhEQkt8oKMew01orlaC&#10;g3M5wFU6XkxxSU4VfcBDHvBV+JhjxsQEd16JPvjII31lfeAhuDARpkpqCnkCGeNYSXVo8F8AxNQp&#10;kUie8gBY0XHTxG1wqExCcpYzRnjDy0NTII6WUw9Tq0hjAiSHeAWSWsLRztBXmnOQzzxAwilexgk3&#10;bYSsTAvym0fIygTH6JHOavZIkiayEWq8R3GiHLi8Z4eThKQUw5xuls5C51zDSd1kWPJwklfk2cXd&#10;e64k5cKDmnFWeG9iml9DS7g4l9IKwplQmZ7rmGeFwq5kVqRtOX2G7Rn+9MA6HObFwWd6pZXk3lU4&#10;h0s9AsI1XmJnjjtlg76GRUDyqgeUcJtXICkcSFTW2jI38KxHSPxJiUyoJ46OxNYKZMoqp2bJZZzU&#10;ZpHobCrHJ3nYAyRc6EWcc0rRIc5Kg+dkI3jRy4BxM5wrJg0lERIz8HwX8aWs8tragaP9KHxT3P7n&#10;2pu18YQiX3qRwJF8l6SVNVwLJRHC2x4BKxsbbZEsmkp+/BB7c9XyMambN+Gbqv20Ilw15z3MLkp8&#10;KzHcRGsFTvUKXJBgFS4m2sGtXsYXd+ahMlVpaZJcKJ+2yEeCC21x/MMj5ivDtV7GF60kSmwsjhs3&#10;RTjXy3BxybWVDSTfXMrii34gJC0VR437G5ZTiYfjoKJAsLEVkVG7fp7IFfnGraCS39lSoA7qr708&#10;EPfnsonx9CqaDsxTcuL1bv+Ps9XH/fbhzdnhb++3+6uz1e2f7g/Y+pueTslH/kePOxX+sZff/Cy/&#10;uX9/99XuFvvsGYpnL4D1zdlj+vGrR/wLf32xu3vYPn5//9PDBQGSz2BJOFzRj/gjPLz2w+6n6+3D&#10;FQNsP8BHEabwAotcRcoCDA/txX98PDz8/nf0W/yw+nR3e4+fHsDG9ePjw+tXrzibdHv48u7mxf3e&#10;aT0byYk864mAix8+/MSPASKH9eH73cVfD6v73TeXN48/7m7uH0FSME4UKP2DXhBc/fzxz7vLqzdn&#10;2/ePOxZASjHcvX27+sRixKLourlfhx1gyVPsevSZodwFagPW9Wu8mZt29oTk4v3h8bur3R2JPklW&#10;hKOW/l7AkoNXaDjG/XzoxgVNyCREaDuDhdQqlEexBSKhsJAzFN7Yo/SC1kCGYyaD4UJCoV4LG26c&#10;GYxugQ42mIIZrA0hcgsbdJnBYCNw/wWDNtgGGayF5B3acPJmsGYMbbcMbDLOOCGCaDOqchabiQPH&#10;ltxU0iISVT10Sg0FnUo9+EqlMrjMK5Hl6IEMtQw3ctt6Sw+0qDIYcmxddFITKHRzuVWqGLjTtSk8&#10;qQtk+lJOi0Uf7X4LfZRZZ09i3DwEHAx4D5/UBmaUN/F09iISTBzyjtSGag7ma0N1jIcfgduvGBOZ&#10;yjCzVOAm86hTymg3rvCkMqihns2syl5EEZ+jCpW8iK6xLjqpioGzx6yZonIX29Aexpop5JTNMinI&#10;ji6rGc6XnUpd3GBXtOedylwcuJGiSZzUxCa0mzH0Si6RTBs1YLMVQfZBBpvRyMqmTWUt4sUSD5vU&#10;Ay523HvSIE4lLY4NZZBYrD7JWQw9nCx0Sg+cu2yikxtU505hco1nkaCI01uwKmUxtpGziJOKADpP&#10;diplsUUjKlsTKmMRXHqy0xmLruhUwiLQecw+aRjm7SYqX5F04GiWAr5Zxv6SUOmK/pJQ2Yo9pxpZ&#10;y5+q9fKgLaeiWtNEJSsO/JynhU0lK6LUzeFUJSt6YlOpis3A/SNN0uTG5CKTqwEuAk8HKlPRl5rK&#10;VCxITW5LDb8OY0pN6sDblFSaYmyQZqwslabomiUUScpaD0/gWISpLEVUWDrqVK3DPA2oHMWZ32Gx&#10;tEkOukyZi0vuRiHh2cR1nPif9Q1LuE4pbXbPKLLgcRc7z/HPcqSe3m5i8HRtq4BjPTN48gRVwDFh&#10;GDx5iCvgmBMMnjwrZXCyjwkc9m+4rVfAI6vZu1MBj6zCfD0Ke2Q1ByEq2COruRC7DB6j6eewL48h&#10;5pTS5uUbnVLaPMmcUto8ycSUkvMcsSyv1d9eStuLE7fYfqHELT69rcQtcvjxbk4JLWGL83K3yJ3H&#10;oOSwi7DJuZ4+Q1Q6J2yQM64MCTdcxFkJcpCLLRJaiTnAexYBK8Ga56wnNlKsYPt6EUZgLUgUpx8c&#10;KjV5wbPFhJDrqiwF+KwiZCVKjH5G4bxrKF4c9JWITp+RUPiZghjglSsCksFM5/nCUcLki4F8HeGP&#10;YA5Xpg18QBF/WXHUoonoIPdNkWL4bSJgrd/GcyrrrOGSydhxi6xwBp9KgKxELeEtCXCVQDz5QRgQ&#10;jo6iAFAGFubLWMk+g++CEZJzoogx9aoit0MREP6GiBFKKE2rJpKInac8NLhOGJO1mpSUPsOMfq6Y&#10;9L0/T3FbDchzesyyoNNfB+y4vzNkrRdNgKKrd5H9CEYPSpWk9Jy+RJXPE+7MTGmK0Hocpa4+eaNK&#10;qNNnYBw3XUZHzYJKpAaOcEk9AgrXzyLUUxYSRYlpHHyIHl6HPiX4gXOX6TQUMS3VFsZsINNxUO32&#10;/R3CbKGxDNrFpY4f+PVfEGb7sEUgE89uhV9jiIyJB1eD+L1n9u9+zs1rvv3j1wjgRPbV31NQ8+vt&#10;4ToMyl8R2Pb1fvf+/pJ/ur7aXn4Tf37c3tyGn0HW7X2MfVLkMAQ/Q0h09eFqj1jqKbZ7cfXq425/&#10;+QqtE9f808N+d3F1ONzcv0sh5hiGRej15hKhWSwjI7bLqlMB2//C2G5M7VgCu3jwCW1pcCDzo97o&#10;p9fnDflFgd0YdhqmUDkjQ7YyigW3HRUY9/gMU3MJE+PMzT6oEIixkMmAYk8eORsZDs6MDE3lKOZs&#10;YZMOSpRfkoPSIg2HXMaGPpceNuUgmznSYWGD8BdsIR5m0Sb9k+goSmWfFjYV2Q0ObAubCuy2Iz8z&#10;ZKKTaiBXoIlMaqEb+U0rE5lUQ/B4muikGtqOA04mOqmHAcnYHnlSESPHxE10UhFoHUrhMJM8qQnq&#10;NGMrQkV1h9adJSqqu+FIokUdZXvnaTI0WDY2dSqoO3JLGhOdUgUScDx0UhfhFRITnVRFN3M7AEt2&#10;Kqg78QMdJjqpim7m1yZMdFIVAHBUoYK6fcidsNCpqC76dnnopCr6iR9nM9HJZUFbmD1RVFC333B3&#10;IBOdVEXfeRuACur2Te9NYxXVRTqWR51UBXoiu+ikKkbuf2JpVoV10YHa2ztVXLfnuK6JTqoC9zSK&#10;11uyU3Hdzt08VVwXFrrHLF2wlsXoLjKqtVrAKJzsUCc3KDzJ6KhCx3V7d5FRF8k8bMsxO0t2Kq7b&#10;da7sVGAX9WMOdSqu2w3uvFOBXerjZq8KFdfFJclThQ7sctsNk1mpCrxc56lCBXZbblpkopOrAu1H&#10;KevEmncqsktP8NjMqsgu+olTtoOFToV20SXUQydXRT+7qnga3fXQybMCDiHKADCpk6uCmrg4zEpV&#10;DA13BjHRyVWBDk0eOqWK3rUCyOWVVwVEYhOnIrx4fdE7F1WI1yNNRXjRV95FJg+KkOpgTToV4u0H&#10;zsSwBKeivJ4WVIwXy9Cbck9eh/JOHSSqC+lOPqtSC96ZQ1n3WVXwfHgTTjei8RYXJb8v2Mae0uEs&#10;salONE3jzRBywi3ocL/x0MnVgAbkzoRTzWhQ3+DZdaodzTR5eiDf6kJdeC3TZFbqgbqk2cuBvK4L&#10;Ov/ipDvSuIYYpedndOjq7O3C9EB9hgtpp9aCoPbVGQyVyJ5mqVYxw038TK6JTm5McGV6S4KqeTK6&#10;+f+x9207kiTHlb/S6A8QMzMy8kLs7AulXQjgcgWwAD3X9DQ1BGa6W901w1l9/Z7jdomIrjA7RXBA&#10;abH1omxqrCzczczNze065uTuoluzYrqWRix7pie62xjAtodu+C0TDvnXTGPdYy1KbFcIUTFWqQAW&#10;ky1fxnu3YgeSl1eAWEh1cEdt4rJGcLhc45ol3Wt2w5Np5Mbub3rNFA6X3hfoI+vjlhWeRm7xPsI1&#10;W+aRxbPLls2DG7WJJVs2T+7zyEDdR7jhClpuVzTcTFiujQvUlm63XF1DKJBeATKVtqDhJqEaswEq&#10;nYVukyuEx9H9bX/LG6bAFi23vGbKxpyCz/K19dVr66vXPKHXAYMjWSz7VfRJHK95QlU2zGueUEWZ&#10;/+/zhF5bX7198HyUr1pflZTxwuSHLIjv1ZIP5nnIwYQCHFYyb76cVyPAYW4N8Jfl30bGxANfFhay&#10;7/GPhwU/wIfDy/4AJqr9QSRvqC/4jo9Z6a/+wPd8xMjHFy1pSbB+4aYzxTqbBYgl+bQ/pHC/cNO0&#10;uweVMstDfSE2nYObxh8ws+FvatA2HkzM8xvW/F6eH+O/Y7GM8DrBy8SRHdjI0Ihfyx3JdLQz2vU4&#10;1oCIX4c8c+gCiIUISHw/IOLXISPN8MwUIhONgIhfh4wEPjyNIuEiIOI3ID1tDpAKp2sGQPb5MHsU&#10;ja9GHsvz/EH0jTOhObGdiu2u4gPa0OCdD5qteBZfiF/f3+zNp4A9ZDcg4tchL96CBI3k4vsBEb8B&#10;6QmXGjKSOOHs7Xkb3csQGOoZdqX/ktJyEtISSYPMNeiFZYfwseGaXaeT97873bLaoWIXYnF4rw92&#10;iZSrE9AaJEIL7aoxGMDEZTqIFi8nyOPAOSFPt8eJ3FGDVOzKZFfE/EVaIFOeuHdmaYive0redBYZ&#10;hMgc9L3PqV+DY/FroooKXTso05ydLwMifh3yEHu/YBmdcjmxYdPY0VXI6ukQPRfZ+ajDCcI7zkUJ&#10;x/ri1w/f3XudINguFBbyXWydyGjpv37zfGSM5eulDp4hP34H1akMbtTx9fMB75N275ENjWYVInM5&#10;EpKhIgXkzukMOtZnGk5RTwpF2NHXXJ1p9DL0M30VJyAzopkL1FIi0pfPJ8GwSA4FYE/bSPNFSKsX&#10;6kwcPl3VPbhDJE3aSNFlApOg7A5o4I9fOwq/BmAtDHPobOSNiBVfmCxD9T6LjOarayPwt9eaL95a&#10;WPww73rd7rpVwrkmCOfvSDB9+EjDcUt8S/p9IRgzzYTkGz7M54yDF5+LX+P5DlcCoGYlM7cHfybQ&#10;31RRdayhrRxUDNA9+yWAKeT9EYyzCsD+CBoF0Lwn1hgbi1+jgIPRY99p1UjeZlZeD/icOPHBmqK2&#10;CLQWDdwVPf0KOh1Uy1dPXUeZQU/OSBCXgClQPb5nO9GbZ07fEBIk7QlxYq6jg/bLwIBdE7yLUCFo&#10;mOcY84qKFcevn5QD04agldj8sJOUOYx01eh3PviU8Ss6g/QYXc9dhckHjKY5kWAoMHofWSrG/tNe&#10;tKB6roKOZmmrd98cPhIW9bSfxlz3QfBbuo6CI/HrnEHzVgfsrS2k3CCKBhbehPE6x2PgJoowZvYf&#10;HBjFa3Bmn9UBCL97u2vkyxqgqs2KZ5ayl1Be5UIhXvkANBYuFYpB6Ph1gscU82t6uQIgfgOQfUB4&#10;ZkQ7xzledBe5Rth8A2OGOeKT8RtCwRwZflo80na0T2Cq9TVizmaNz9L8mm7u7Zph6necn67usJgF&#10;sZjEN7Y2w1naY2T2J2mQfrbYWvwasSa+vIyqoYEDIH4D8BgMlYCmf6/pOQ1M8RsYvckBUqzFZlwd&#10;eGFFaUlNV7+Br+Lwgo5+1LImKdYWv7FGpuVQb4gzOYWdecueCoEpfh3jLdSqsiaogcanhaIez1db&#10;Y6/RmaM+MKo7AsmdJmZXYbpNd3/Ectp7K49sMM41su1lD+jtZy+iwzszRgfGi7i9sUYHFPYQekC6&#10;ghGloagesqOgPCHM4h9rhO+43zUdhSTPLF+hz7RPiFetss5X18VTXn6VkXm++tZA3nbF58UpIQCR&#10;jze2dhZijHxMe1uoeQHncK9iDf0ao5yd48g7oUOmtd3lyC9VgHZPzlbiVWoirNEBsyg2+BS/pg7O&#10;F7dg1DsWY7Fdo6s1XvOe7IUO7U1d9Qu35zm0JTJme/KgLsTOpHAU421q8k5Wtpy5uW/4ot6GN9dE&#10;qps/6iqcM+KuPd88SjGLuRAAdIwZcQoex6/zmsYnT/k5z2EAxG8ARg/u7DgbAPEbgD4wBKUxio4m&#10;PWe5RuavcY0YudByhsYnAXFZCMBn2ic20aisk5+fKV2CpcqCD9sX0l9/5/B5yq0dg6qKWKg0MmLh&#10;LdAS6+hWFn0dPaBbWciVVIDGJzwvBKBbWbM65dnAHsLXr9GtLHnUMKpkkEce3pisItUB4j+GUdgb&#10;CFUFYO8FG148ivFF9A9BqrVbB1ksHGIcv34mJ7eyLmKwAMZDmeBehKGMkjG/noQZAUBbo/KeouDZ&#10;MYrnAavVTMLzHMZu4zd2zQ6G1BvK4T65y4fTsVoxo7ttYBSmNzhjlwlaDPQYkVc8MC52UGwifn0z&#10;z7VPANQqCzPQbL2nVIiVygJ7jPwn5MF3NGB1n61YxTtorw1tLJ4fM96aBohD3H4aqfEGKGLY8CMH&#10;+fujBkDb9Tmj8kHV+DXyA9AsdiVLM2dPDBER0jnjeTYA4UXsdx3pAJyN1pLn7E1aOPquB/TrbxbB&#10;uxmWia1ROUJijJ7S6Pjvbpgoj0n0Rlr68QRH4tc5g27DtsZMQQqA+HXAi09sOouX+Mw+PIOFmTIT&#10;mOI3MHqUXr0jgNHEDM/dnjPoVDI+rcLpGInmekNE08Fiu3UmEaBAfZcfVzFuZ+ZUF5LnJN5jO9on&#10;6FerrAn1tIY9IyWVysL8AzuTJ/HymeLGOAlTZ8q4ivCq4z518gtiTZMbTyimaDmP8g27JydxWQHQ&#10;FAxe8gIjK114/QmTkTXHBij0L3btN6945YKOdibVqwI5X64OxOFFGasDCusA6SUB2CtBjNII/du/&#10;KnBF2JlEKKUnOPzvRke4Tjv9y6psAxR+elw6JhTqLTXRnWu87u+IafYAExzBYo1+j9E26jfjPpJJ&#10;XPPYtes2YRPhi7brU8bmQ2/Er+nf6eye0FP6vQMgfgPQleBJeAt2tE9galTWLYbDZt5KqbJuHnhR&#10;/dYm5sCQoSi47snPtJMBqNx0MZIUnXJ6jNdIGc0E2qBB/DpVr/4mVcl6GSJQeSrpA5+UiESioBpC&#10;iNeHX39KjCMwguhDT56bpxEtboAgS/w6eW7+RFJ+SyjysA4Er8PJq/wb7IQwhILqtT28d390qfGQ&#10;bJVmGMUdcY7Bsmq2GiYQm4SfRPYcAN3eEF51AJpGR1ZEu2us0QHV7X135yG6I7QY0/OPZhAC0B36&#10;PkOp9NbiPejnWoUInmufkMNaZaF7hLETT2mTj0pj4dIzSOGBwSVp7FR+xJA4DBZuKXW++913VM5l&#10;NNYwDSiUO24L16nCugOg26BCAwLQzhnatYnNRD6xyL+Dj81FU7wUznd48an3JxhG3RGfD24GqlQh&#10;cNokDpPHBEb28OCnhaccaS+Bsfer4Ansm8FRbzeDKcv2aeV8OLryVRnMyMJwFgrtAqPEXxt5y8c5&#10;i1/T+wB0jMJdDUAXXOFDY3MWk3BhDOAVbqoSo4sUHW2NS2VQbCJ+YzPuqhVGA1jtCqW/wp4rnvhe&#10;razw6rBzG++dSldBcI1FARi449cv5nw3CqXOnD7KuTjceHLY3pXuRzhx4BPsTrNWXd7IUxn4BG/w&#10;ijDxUZcYUz24X5FNjBeqfVd4j+CtM74Jryrb+9g+WpkFmH225y7mgG6lJZgfvyYECQZV32kcdm4b&#10;ixNPjFG1ROIpa+boMVOV4jmKaoiQ+2lXSPN7AAo5ZecjB+zVMfyIJgiqZgteU1cjwjUJx7qvUTzf&#10;4dw3WRXJRIgWmKYTaUx4ONsKFZsn37IQLkbjSesXgvXGIHpHGUMU9VgIw68KBQN8ftD7C5wdf0wQ&#10;RJrxGQ5glxi1EzcJlP17nl1Fo9akl+qLmwRHma3gnnmmU7bnJLIVeAJbQLStsV1nk/vQHfHrOuTq&#10;VQRMW+4xelhN5T+f0bHLOSMkDK2nBqDQ6QgAGatVpDXwqdBtLLBfHgaj27FTYH4zCQ8lXNPGEfEW&#10;Qosy0/0iPQIxLLuJVVgDM5EHlcXBwzGx7YobEW3FfH29BLLX2viuMuMwt3HACTIzSVFrLasmhprp&#10;hXlmQu64b3rzab5GnKC/v+C6NOKJhAXkoTmR+3M+R22oMJ+QLGvMQI+59vQCMO5NCWhidRQWFJZo&#10;WzmqYOvFr0OUjoo1hitUGAHw/7powUXf6Syw2XT/STipU2xO4m2bgOjCJz7tNpfKzMTEcqMjNXa7&#10;GUyaHTIrc8QvkT0qEiAQVnNjWb3yIpp4FaYPQnqOUZgDCOnZcb5miCzupfj1xxv0je1aONIRlXXD&#10;QYRhAGgYb4gEtQSPOK8qTEerRTszsq4C+mRs5o6IWv9pT2lDS8Ae8OJm1V3R8eLem7vIfQNjjDPM&#10;723XGLpRFe/iFNrzg4nAPUbX8fRdvQgQ+V9KMYevEkXRPc6IHaPHnTiIZzd50QBQKAEmooxrRhUj&#10;wzp2qouHNZrJuwgJBXS+pyHd8xHVo34eBMPx9LfDfVP+8zCQGWbo+Agj/mVHEUa8AyInqcfogKpI&#10;ON8PvCJ6jH7CrqIi9ozuyIPZqpwNfa8dUL3Hmcs13kzKKxzeoIsykSeIl2Hs9coZDhwDlI9TN0Pl&#10;rmNOE5qm9gSnu5NrVEVT8AXYGq8i3QCAftmIdANkLbqY4YS3QnFyU0UeBRb0cjM3GGotxqO/Pm9C&#10;P2dw6pb5cHFjxq+7CHlt8dPqDkEJvhH8BYCuyIXnespiHPFMRYjYb07Bwqz5UioFwVLTj7JgiFIz&#10;OCPyIKdrRI9ElIJ9eR1jr1KQGOW7VrVKGH7wIulBC9/Q4f25nli4NnYtYjNwkLr0iNf0AigemPi0&#10;kUe18IDPNW/N/tCwc/HYDTsTt8cLCTCmAnBn90cb6Tz+rqHXtDuygDSiH9kJ+NeC9DgBmpGJHUVE&#10;4QWQ4dg6CN8DPB5BeeXvjjRWdnAWe/do4Asgw+gVXjDE7FxhCesPqTC2n7vKnDj7YxYDrPrdRPxD&#10;at9ov6AeD5xHYSdSkZx9F8bRVdoXDugBeBVuR9DRX5TCEIGk+5UsgncQIDNtrsLyyzQ8ZX4h+dAO&#10;mSrp/ysA2beb9oXwHGeWonqZA9ANOrzQez3gN4TqNjLFw+Ei/BErQPFpps9z16p9AzD6ZoQvC4Cm&#10;z1VBxgIovAejVRfXiBbpPR3DRJT12hwGNzAqbZqAKgWNbWwGRvGYxWZMcJko2QpFAqqbFu2Z7NPq&#10;skPneANUujkAVVkUUtRMU8C5LzaTgP1DbcEoniwLoCS4X52w4tUaTcJVYxx82gGFS2kFKC7DwCiT&#10;2hJQE9zWyHTlXsx8M8izVYDGa2RAvxRQ7trkUeX5gI4OKAnuR+EkXnQ4hXZm2NujJ4+fa+UqBkZT&#10;AKoFGgDtGj6JhjkLoEhagiL1zQhPempcdEEUu45QpqiDAEa3n0VuAO5CN4pFcBSAdn2oQENewxhc&#10;3G9m8osdrV0FoD+CWJrZCsXkBtJRqeYoP8BTQGB0f4BKWkJBg5muyhZmUQbvIxEpQrGH8UWaegGn&#10;SBNVZ4opbrUKNxssR5dt8eQLC1OEW58lXIVzJHK0kLX6q8xpNvnZDEuuhy2/+/79j+9z3PLju3fv&#10;PzyFdbBB8Tpv2QZoY+z0wy//+vj5k4+QtsHR/j/+8gX/b447xj/e/PLjDx/wr09fMFD66enTb3/z&#10;mzEO+/HLP/z453efP375+Kenf3j38cfffPzTn/78189bxrW0M295KFcu4N0ffv7jGG79nzhvGQF8&#10;uGJNHP+mecsIUpeDh1YzePAmHGPSWB2Gr67HMkMj5VwklNpVU4dwjyYYnm8VNtg3C9j9XA1Jg6G/&#10;gF1tROrO2mDbJBhM82reEG67BMMTdAw128EGuUgw5MJW2KDKEwwh5jFxbQfbZv4TPFb17KINvkO1&#10;Ojrc8rtwcZTTmtacQGPacn1rVtD9Xs1WWvMCHTPHUMO9/a6ZcS/HLTIAk9tA+lG53TU3MGCgkhRm&#10;Dyz40BGJw6l2lscwX8LBo1Hslhm2CXaEo79Ct+YGAn4VujUzjujcWqFbM+Nyr2SF4ZlldbDpK3Rr&#10;Xsy3SlRYx7KgQ0lNhW7NC2iUarMbViAZoEBHF3x+Fi61Ah294AmGHLlKkGkzLXCHcqopA9cLHMrd&#10;q+WteYEqrGp5W17YgO4dwWPi2fLZY6kH6Odb4A42xHUP35oZcGtXo/ToLV3wkWv7B4O5RAscSgCK&#10;/dKUTLjTwYa576yPmRsJh/aCFbo1N5BNNOZg7qFbcwNNZyp0G274tMQ9dGtuoKtrhW7DjJONrd5D&#10;t2YGmvlV6Na8uJfHllZ4kg5XS4GNSTQJNh0qncJUxgRDx+0K25oR6CZRiAkTRhNbqd2ZO7NAlUeM&#10;DvoEQ21IRTemkKzgyrWtuYBXW4luzQaMCim2ysfL8tXDseIDYmQrOBtavyMjDJkkOoyHKPjAyEGC&#10;1RbPmg3IGq2QrfmAJgLVTjd8KK8dpnfl0jiufF+TMPKcYNWdw6BUAqGosMDF3KoEw5iKYp9Mw00w&#10;hEoqbBsWlLc10qsXbBinUGFb86DaJ6PCuTIftr4jHPSwJhhOQiVrTHpY4EoTli63BQxlpRXd1lw4&#10;3isrh/62FTqI+P5oWXrHEw7tHQrCMfU7weCvqbhKp1zCoe9rhW7NhyMKq6vVrVkBI6xc3oYXl3t1&#10;uOgKzOUhFa2SYcbZEg5qqVzfmhmoFa7kjg7DxDfjAt5nBgOvCYbBLZWdw4hPwiHnuGIus2MSDo3k&#10;Ki3MUFPCwTCp3p30Ui5wHKW+r06YIbvAnaZKWujMXOBI5gLfmh18txXkW3PjfqqEb4xCyM9CCgp0&#10;X01dhv+4WN526jIqOEqEa36gErOi33bocikusAxW9EP8r1zfmh9nmB379OPktYUfyI8r8a35AZdm&#10;iW/DkEqa6axdPltpZcxR2UAtkgIX4uuc4Nc5wXC+P2REtp+i5ym5D5llIsChHgf28OsJcJy2AR4x&#10;WgGOwzTAIyu7B/csuIeMmQhwXBXEnqncAty3mjFHAe5bzfR4Ae5bzQBbD+61Mg+ZxCLAfasZ6Bfg&#10;vtUMCwpw32o2xBPgvtWMlvfgHsV5yAQpAe5bzWoDAe5bzcidAPet4g1nfmwB7lvNCrge3ANMD5mn&#10;KMB9q5mPK8B9q5lEL8B9q9nNTYD7VjMdqAf3MpOHzHoR4L7VrBUV4L7VLFUQ4L7VzGQQ4L7VrPfp&#10;wT2+/4D3xEtkxktJH/BeeBG4bzUz6cRifKvZzUCA+1YzxtuDe/T/dU7wrs3hMrwE1ntiDlOXFxSN&#10;2ZeIApv9jBvt7z4nGHYm9vL7L0+Msn1+/+7pzQ+s3n/zNP7v52/efn775ttv3n7LbVhU22EZ4H7z&#10;F+TTjeJZztilO4FAS/sRL7PjpAnuDlNLI2VkgYnYecLCXB+weK4a6QIifr+GdDdG2SoKjf/9+xJy&#10;Z6Xx1Yjt7+wvu5cuwzPL/UWtLFpu9skIjJQOSjAW2lPi4gUjGGAZiipWHb9BM09OOR8kpBeoIx06&#10;RDhwxa/jnKBhBscUdQGIpyJ5qyCXfrALReOrDR8iiXlamieUfEDk2Kir8sZQf4k3GlaN2XRCIqM0&#10;bZQtdLKL5H7j7Whl3kPSq0uaHVUu481LeNHmrZcCzEIxbQPJEolrMV4F9QD93tFYwM4tisD65Ew0&#10;0jYpWHHpBbxF/HvQgRFuPw0lb09eE4o8x37V88mLZZDJF2ZhrCV+Q8r95CDxTpzG6ISNXOdYaeCK&#10;38Dp2dATe8h1UsBcApPBZQZ74Ipfw7l0NrzAeOlw/jWQLoNIA+2phGYyzlt2HhVfN62BnlRqnSFZ&#10;TKPucfozEuqlx8lsiq+lKehY6xcmOdhf6aGoKLyw/cmZnuer5wECspeXLKZF/K/fH9pt2Ak/se94&#10;RzPwyTQRQgLirBzcRjmp0WhMLnHqpvkT1I1fPwHw8jokTIRunYjMuM5SfaH+CsiY1oWCCKExEe23&#10;dd7yTRU7iV8/fzFiBbqnl9Yzh71Ss4Pv/df35C6+Wksr6tfshsNghJCrSmOiqVRKdq+9MYTCOcbW&#10;9y3Hbt4xCkGknhIwW0xrALLHiRnZ8XVRDQOzJXH2migrfcGH/utLm96L0kScozd4u0wcDI7Fr8vL&#10;DpcCouZtdPc9Lk3rK9ZG216A9ly4QUq45KPqxB7DmNB3rb8JkXTlGNNvEVuLXyPCncH88WlxF9z9&#10;yKCLQoh0YIpfw4hoCKIIRElroxNThDnsGKJzZn8M8fgzFQRLrFdWeP7ZcTqqaXPAaWKKTBL1dW8V&#10;gFru/uvZk1fNaLz7swjWcn/oWbs9iHkVCfoxO+9IqeuozkL0gfEmOk3cQoY4wrPDmEdCVc2zetA+&#10;LcSXvQR8jf3JYR2dAabrPaQxfk0qOdzUAEWbAk4XGoDcVbdrtD9xQGXpxumWXXbc0kSnVPHplEfd&#10;k9bWOKeTLsgSv0YezPF1QFERgRkyBqgqxmI8AKK/vb6YodAHwdnsoiN4tMSB4dIbVtFk68iRGS1G&#10;r3SE3u0/ffX7XGryPArL7RCEfsmVkke3ulLYnmoQSz3jL8w4GHpdVM1xkJcBiu4vUeYP8vdKEEmm&#10;wVABGB321Gyr6GyJxuS9bosedkeOu+g4n20D5MHw6TjMFekxekPZo3r8xYAN1EeJU+4PiaPspeXe&#10;h6MqDM8GDDfRk+ziXbxgyfUsjNYYTI9uycMy7yFmt4xIxcGIX9NEeYJuGVwKgPg1wNX11HMm+qUw&#10;b7hd4z0MF6LupOfuLcmQaNQ/ymPoLq75/tMwmuI2ES11YTT53XiBC6NbJUwhV+rsTiwgXQloowmo&#10;Bh/VmxXrdI4r2x5pMWEG5mspWB2/xvK7P0Fgg/Zbz/78qh73HsRUZba31KcZmo61xa+Lpbss5VWx&#10;vA6EnyBPxHN3qb5T7nmAqyuFRhs5qpqz3UHzASdOegxRuGc8NggUv0YoiKeJ0l14QpGo4xeK8q7C&#10;P+GShEy8XuJPPi0RuHstjFZ0boGr/sHjRTjOxkm0mYJh4meDRcftyQwPP/5E7AhJzHYy2Rq+xcn6&#10;+LFO5SlkSYFBIiIicKbtKnxZx+hcj/uvv1uQXhimuPDSwCRxG1LdLng4uyxxhklLpWw0fldfh+9k&#10;UAlpwkKWYqoCayb6r0eneNQlCAk5+BPoxE5j3Y7u3rTwpDq7xigfVGL0HIp2YBgz2+vjUGEA7CkU&#10;Dz+JMd5zLBdpdx0zBrGXnpDR5u+koj2cqMjjc+IIkY7g0VheykU0MzjehX3LZpfj5NJU6T4dLjhM&#10;EOl3HbOb4TboOYNza5++infCMTQru6G1a4w3J2c29IBu8ah58zwrpthEuBDvAwNkU7D20964Ahnq&#10;PXlwTg0jAgQtRg6EHGuUs86C12rIUFTYI3+hX2Nq3oN47kbL8LvwCXOiKvdyF80kOdB6wGWuW5gC&#10;8WsmQbhuURbV0jDUyWLcBJ7aIGKrh0H3vHErg4gd8w2yXwUZOOCEP5zNOggHxdLuioOaBpxwR7JB&#10;yYCDsdPJLnteEw5lYS+DE4bdyY0WTs1uv+vPDuSF93Ae+MBA6hYONSljH8gf7+H8vaxyBWBKGT5l&#10;I/pzUI1Vdj/gEuoJYYxfE27EpMgNmlQt9czmQZZIC2aioiZlmqCgG2eLy8VJeKJdOEWfEdfp6p73&#10;y0QdCU/DkQZLHO2eZs9VQHCoURs5tgrGqPGt1Bsnn0O4ZJ4F/vj1lw/NJcqCyihgOaQBCkOM1WIO&#10;2BtiAHRlJLiNqWcuryLefTyxdJyCLd7kR1g3Bihc9ccguerjhUIlu8bVjGs88vxU4Y3UHT5coX6w&#10;hGMHj1ejo/JFpxtEvt+W4ZQhaCE18Rvv5kgGEMGoDMSdlDV08AZLJ+HjBBldzCR5YOcPCVfvxoM3&#10;llRDZ48HvwUgRj0LaS6NT4NMLa9DzCgcW8BGHbjhmE71ShnwtcFVIFyyxb1lJmqABxh+WjAPVAiL&#10;Gh3HfOu9wk+LUawuW+aK7/Km52ZPovMmQ8cDTiifcFAoyyVG5ag4T/RD5SCtjsxoezHWdxYBz5jZ&#10;fhbZodFsnbOvuu9OnuDGYXgdXLTR4zC8Fs6DdKrf5tHFiqGdDh8HwpJvjMC1cK5mFZw35b0o15tx&#10;YxaRbztoKIJt1+bnTEC97IsGhWyn9osu7Gxq3BHNTSEOauzAIo9a63ITYZEsxRZ5ZOlZBPPCP8C2&#10;x93yYrAoJjq0cKjft+8KN3rYKfRqdt89udGvbNxodIq2zD0+f/Ar1ROPKzU2PMwo1SySBvNQjUJV&#10;UMUOOOUzgXFAODV5DmkyBidUSnp1xFXgiWcqCzQN+17o45mgrnKniciGMIog27KVAFcBQowH0bKe&#10;LS71+DVLLZLX+/Mftqmyvb62POJbtbFiOwkKV5ZKWvoBGIjjNx4t8cQQbozjyd/XOrLinULFrZzv&#10;ARXvRKhmsEXhi3nAR6Fb8I7zwyHe7Egl83eadCngk+NYir2kr16IdCScKROfnryhNsRdijeDvaVV&#10;ymLm7jHlvlPQGeZTvgrUYdkaUUQhMMZDUj4FPCldepjiKaCcM8sbVuTOLa9i9diNC0I5fOC8MOlm&#10;BlZLcLZEJq8vwspm15UBiLYqPcawY+/CKYVHXLy9ZAwy4nDKu43cUNs39IpQpDM2PA6XGv5+vISK&#10;UlYXgpSOU+Y7oOmMfV1lCsFv7M80NakARpXv/SpCTadDOq1FCOl49+zso4wh3WPvd2GbItrkO7oL&#10;3zASYUw4T3QltGKMpjuDnuyqIyDD6bjUiMbdFb9+h6FpqeFEZLvHefZ+93DeK0h/6ctoKaJT/nVl&#10;guSVjCwF8XWkINmOJmUjkTjjCuDoqpbyHGpnkCKsG4VnKPrqXwcxiQqAvZVBVWSfFoNPI5UYLqv+&#10;0+igaRj5Aui2zSzw8WkVweNL0wDFyy7yUGUw++rBQzyOetZE4AuA/WZuHpkDYH94GEKzzSj7MzLU&#10;EEjvv51OVLxVBGTWICHXo2UOLl4nOv2AHRuXs8P8ohYStX9j71CJYp2TO0DgMFE44RIiPVG6KyDP&#10;kdV0VWecgy8GTjWwBlrNIVnq3O6dLq6B8wWZPaaHcRGrHUVAX5aIoFjRvj6J3Hl0BXZIDgVsd5TO&#10;TxVUwlM2wy/Cdl0CNeq5TVEf9DyIMRzIZnN6HlTA5OBSpy7VKM1hLU9HoqjjU/MAb/FdUbYU2ojF&#10;Rt13WTZM2rD2uYVz35AyN+IWVxmGUeWnSgzDPYw3TW9hRnnx0HDdTmLME16YPUt41wyxQfO2ljaZ&#10;+aMcSRy7MTA+zxb9yhjygDSM9n6NGTblMLVu1ynZMk/HHx5HmfnjPlS8z8Snw6BXZedLcocKqUZ2&#10;BzN/u12H2U/7v4NzRl+EvWJgs8gpeRmUPxjF2yGd+/363epRU8Ei/Macn44c9BBSThW+CC+z0UeH&#10;7+SRW5XBnrEWkcgQyXscZdx9l45n7kOVMEaMTGWxREyLsajuu5Gaq/wvCSeyccLIUOOPGObnftUt&#10;O+W5EPSLJ67wsaEr5PiucO7FPCORkcYX2OBabwCcvA5R3AuRTijuwfT09hRxP6uQOzs9gO2ExIC+&#10;FqTwGP86o3JOo/HQDz/9+L8+fvfm50e0MLpgduj45uNv8f/+33/6k/2/IdEp02OGCyfmjHEwmxE5&#10;6yk7Hz7+jz//8AN2iPZHGBnzj49fvjdc4y+4dTRO+vjTh+/Gv75///jdP/m/nx7//IP9e/Qm8sky&#10;X8YwF052sYEzb35+/xndlr7/+Pk/3r75y+fHT9+8/fLvPz1+fv/2zQ///AEjZ1D0QEfV0/gf53nU&#10;6n9e/5dv1//lw08//u4jCIAb+PHDO2D95u1T/PN3T/hfQIVZNWjf9PsPf/z0joCxNZuG84a7xB+9&#10;/+XpDx//+P3jp/cD4PFnNH4yPhPgv8TkHJh0O5Nzhjj+nSbnnKYrOiKMA/z4W1DszbtfyDC02OEr&#10;6B11Mtp23NOI/ZuG5+AhUjWlXXWRheMRLW5PNwviVaNzpnPVixtKKfsIz2M2wB4uKMIFCk2E95vv&#10;4pWRUCgVK9aFV0tCYSB2gQuGxAI1utvvrQtUT6h6ng8EJ6Ew9btYFx/HCYa6nqpF86aJ7+3IBsh7&#10;S6Mnc0F3Lvtv0xGTcNdTRTXegQmG0tBqygCfegl3GeMZdle35gKdqQUbGPtNdOcbu1vvolszgp7h&#10;Ct2aFThMBTqm6eZX4ZGsWIHbb4GbIeP7q8PZWMDQJKdqhQ5PywJ3mdk7em+zfDMuq0MbsGKzm3k5&#10;V5zmAt2aFXhrlejWrLiNoSC7q9uwArZatbo1K1BwVKyOzrpls0gHKtAxHJlwR5jaFb4NL5AYXeFb&#10;8wKlSRX1aKMt371eK8nja22Bq0WPeUwLHDxm1frW3MA2OPxhjx28GBZ8h5IdLFZe4JDjUeCjbZBw&#10;13IEBz3LCQYHUHU06JNLOCS1FrtlnUCC3UrVjnT+BaxuIk83QGKzFvx7pIPDeQGr+MCnZOJCiKci&#10;25oN4H4lxrSEE10lc/SgJNAZ7V8KqjEbY4GrJIRZFgvUVE7N4Psh4RBJLXZKN3yCoTChOhBMtk44&#10;DobZl9/NsBxkH1aqmMHARIfIcoVuzYf5cKuOP9MgEh2s+wLdZlgOfECVxYR43oLudq7uHUZz86uY&#10;glhJCfvZJByUXSUozDROOMSKy+WteYFiwHJ96xMxX+vZQGtmIOpacYPpD8v60Nq1EGSW9SQc3OKV&#10;sDBjMOEQvq6EZTM4h0e/YC9rqxd8aHxarI+OmIRDYQKnXOxpFASqFzi2Ha3wrfmBKtcS35ofbPNZ&#10;4VvzA3dopQoYpc99NOMuGYFNONZRFvulwyvh2AKyWB/KjRc4xJ8rI5QNuRIfXgvV6aWDKuHYlKta&#10;34YfCNVW61vzA+G2Sl4Yys3vsjVghW/Nj2FM78sLOzAkPrRhLPFt+MFpm/v4mCGZ+NjgsVgf+1Um&#10;HBKkKn4w0JxwzVROOsYSDtkY1fLW7GD/u2p5G3Yg37PCt2YHu/lV+DbsgMumwrdmB3sTVvjW7MBz&#10;vEAHwq7IAhOuYsfwoiX90CWmRLjmBzIUKv0yEiMSYX29IZNtvUIMtS92vB2jc27euGuWTLSX9p/y&#10;iDetv4yhZfsSzYzLRbQQAKq3vGYKJsNWCDfPcOQEVkK4HaZznCt7iCmXqxVyzmix5c1LvFnghifo&#10;Nl7iWx+T9RGGf/B12s9u5/3hIX/IVlGi7z4YC5fbQ+btCHDwbYCHA16A46QM8Ej2EeA4BwM83OM9&#10;OD0cBE//vQD3rWYuiAD3raYjUoD7VjPzV4D7VjN9pwf3dJ/XaT//Rm/88L5//PIGjuMHT4h5yKyh&#10;npB8XVNmstWwAHeu4oVsjnwB7lzN+E4P7lkEr9N+nnHVU4Ifsg1KT0ivRn3IrrkC3LmaxVEC3Lma&#10;jXp6cC/5ep3284yr3ov4ddrPM8p4lfRD9v3uRczz8B4yKUWAuwBnRkkPPmz6cQ9nibX6g7AiMt9O&#10;/UHYEdkQSf1BWBKZD6H+wPeMCvQXqe7oVgfDKeL84gueZo8/iAwc9Qex6SzFGn8ASxa/v8Y8oeGu&#10;4eW4FI1ZBr0ZSnipOCmW/75NLvNSHlUdiajquEVVwUbkYagiGXT+H/hUn1hEYAccvCa+kVh+/Np2&#10;zwwvQoBnkdvFoRSEu6Q1EHji1/BhAIvBiSTmmGp0Feu7eLLfVVTxIrI7vqv6lUb6/U0Uekc+/+2F&#10;BQKI87Z0RualCQILScw+CsLFrxEQhwveE1D6luZxAMRvADpLEBPuMUYBFhyBPWCUb3DoVrtGhJeN&#10;2iL5E2X1tuuL+nRkvF7SfIzdxq/vGqFoE7DUbgEQvwHo1TVzWjoBEL8OGAU7c752AiB+HTBqgBCX&#10;7skTZUVn0W8qK5XkqY/iJ4SS2k+PZoqUHoyH7wFPrpPPol6S4fBBcMS7e4yRyD6LWgOUgLguEdLD&#10;0LnxWqTlojbUtJ3qTH26eOrZNfO0gsfxa7xGJzDTY4ij97ue/Zl0FWXjCBPAxcVznZdmfDJ+/dMI&#10;yRsg3jzdKUThi13cN3G4TkgYGhjvqvQ+0r9VQ1DMbbdzDY9hn1qN6iVjNmwFsZ3o/cFofr/xE+Nr&#10;ICVd8wLSU39lr2IcHKM6Y/89zoOTHVd7/3V4qn3vEyJGHSuPSCSwHakDjuBQrFOoguOcnfRzmGpI&#10;Wvy6YstCHTil+3WelibRPZWQ0OQ8mmQPlNiRsqXublug9LjXgrfoknkUdEdCg5FdFcpf3IEm5R3D&#10;v+yoidaF0WIVyQ0txeNKvqXlHLyL39AaRu6rIE1UB6jyKZdHjifsBNeMrrM4CF/b1LH0SNN9boVj&#10;vpTpttAElRmOoIcRPAADd/waeZiCMfjSSy3aQRmYKFxCbNPMcFidHXmYrDE+K6wa9ICxXUipSTkU&#10;H0Zeh0m2SLJG8q/dsZjq0G/l7C9pdHbuATnHj9pZKWc03PG3UT62gmnxa8yDEWnHdBLqnvkiRu58&#10;yQam+HWMd+aP0UxKR1UAxK8BIghrGKlMO04zt2RgRHStB2TzZX76Il40GFhjdFSz3piHMjAi0aT/&#10;9OTSfRdqPidCIiwndsPRB+MqRlZK//HZq4+Pk5hPNNOAHDhZKdISPdruModFQIbJwMG3Pc4s64Dh&#10;20IiIcbWqbpGzFdXA6eDeNTZvGMeHlUvvECquVmAdAUsp6fGLONIZhmVBQ8f6Sf56lxEHwwNSQua&#10;3DxdND3tCA3ju6V8zCRm7k3Po5hzjIx5xffgEe3Q/uuMGQ8eiacliGTKVVIJ2QVOJc+sLymf032Z&#10;19OvM94wp8WxF1yMX9dyMYUY7TiEmovJxrKbek7ileOCcrrvCcM/2x3lVFnmDLWQiwa7iC4cMz5v&#10;p3gWrh4mIBmkGvuHijqHVOZ8zghGgmVvacE74Re1uldz/uyRLTo7SUYFm0kyeNTTM+eeMnupxYk3&#10;uz9l1JSBnOSKl6HQtNGzCfdRL585cRaGuoCMKbbwzPV3XE7GZWZUu/ectsuZox3hc4Cv6suQ01nZ&#10;06bFmKXgcnpo3NhQni3KnEiKB3kPmVNOkfzUoszBqfcMx4Qmil830GIWK2jec2eMpR/WwkF01YI2&#10;NluFrcc6WuYYWrWdnGx7F8XbOS73LnpmMCts6Bg1G2yK+W5XVeU7yvuGvSl2zal3JKSyYKcp+nQJ&#10;3w9mDprKUj5GDIU1nYFMsp4zGHs+1kil3bIw2g6oJwNz0gyjCAgg18ytE3HtQpHbGjn+vV0jTbxh&#10;R4jXIWbZ2xpV92Fsxq1xYYwzz218Gnls/RonJ49ykIDX/lrpNQCmE9mm1Z45bGAQpzfG8hyoF3uY&#10;tkJuvvY7hFoKVwXsMhS3fj+KevmPEYtkWPKnL0//8/3HH2kqb4p9sw7Yynof3717/+EpaLSBfC0L&#10;/n+hLJgOmOdlwWZC/J3KgqEPhmYpaoIxPxzGQOiev6kmGJ6FKkceGikzijEEnjnUZx8hVFYFo3VB&#10;kbyKe2KFbSTw72GDYk0wKORqbVDUK7Aj86f3sOHFlWCnusQVei3B0EmGib972KB5E4wDTYudQqsl&#10;2Pk0ksX3sG3TkpHhXyURb9CNMr5ddFD3+Vk2EKvwrRlxRsunYrPb8uB7XTq+YYVVBu2ub8OLY1kJ&#10;takPnmANVOtbc4MxqGq/a3YgrFSKMU590g8duavKjE2FMDsrFuvblAjD0K6SujclwjcUmOzL3qZE&#10;eEKz+2K7DHfkNu6jbmmPGwzuJRjap1V1RrTaEg6jrarVrZkxI8JfrW7NDGqe/c3yzZpfnedLhW5T&#10;IswDWaBbH43zjNKD/aPG53d+9npgDdQe7TYFwnwYVejWrKAAFOg2rMBAvgrdmhWYhluh27DiVJZP&#10;bMqDMV64QEcDNmkyw7lZrG5THowUnQrdmhVQtZUYb8qDIVAVus11gRFu1eo2rBiV7nuc3dQHTxgS&#10;WKFbs+I6Kt130a1ZAa/euUK3PhUzNrEvKNsiYdZM74vxpkgYrqIK3ZoVGKFQyd2mShjJYRW6NSsQ&#10;+KkEhR62FCjWhxebXZ+KMxJPqs2uWYEpZxW6NSsQdKju7m2V8CgL3OPspkoYob1qs5sqYRClWB0T&#10;vJMm0HfV6jZVwhM6duzTblskjPSVgnaMuS2fLTUKu1cuYHiOVeg2rJhYJLdLuzUrkIpRbnZ9KmjP&#10;7KOjSyNXN8ErXKyOD+yEO5f6blMgDK9FpaA2BcLoh1atbn0qJvQxq1a3ZgXFs9jsmhXoMV9xlrH9&#10;3Gxtgm6qgxsFtakOhkusWN22OBh5lcVmN8XBx1Gbvico29pgjB2u0K2vbdjl1erWrJgPU6XvGOVN&#10;2k0A22cFI5gJhiBViW7NCiQBVOjWp2KuC9OZqpefRZ5dgW5TFwzHSKWgNnXBEKf9vW6qgpElWL0t&#10;GAvLxYEiBbY1I87X0n5ifl5iu1VCx8h4QsGZXvGBuXkJhzHo1eLWfEAaY2VRMO8r0VW3zrYeGKNr&#10;6+LYtXZCglqxOkQyVp9Fdlp1xLb1wKML194R+6oc+HyoOLstBx7tFfbxrbkBn29Fvm01MJwZ5YbX&#10;/JhY+L9v9DDAtDDkNhpU7K5w++xGOlCFkGnzyWF4fKujti0HRof2SgJZGrHGeC/FZvP2ht+i5PKm&#10;N9cZwrqcOHgsX0uCX0uCEe15LQl+VmHmebMP2a+1L1bii5+EzEoWAQ4lOMAje0OAQ8UN8Ije9eAe&#10;UnrIQJoAx41B7K8lwV8XS3uW3gNepBbE6wnJvlUkZGbWCXDnKl6UL8Hu89Af8GJ8Ebhz9bUk+Guu&#10;evXcQ4ZmezZ5guoDXkwvoTtfTBQCvIheAu79wR/w4nkRuHM1M0H6tfsIiIfMBxHgLsAZ3RbgvtXM&#10;DOnBfVbjQw4UFeC+1UyjEeCugTMZUID7VjMHRYD7VjNrpAd/LQl+iTAPu5hn5b9OSfB4EOyVBDPe&#10;Mw42Azp+VKt6BGS5muxiJFJE+SOHIH4/PbEdx+mKgm6qC/T/73Mc0PjfBBwo+2So0zUyRSYxRffE&#10;gpLx9Qln0zgW64tfX+eNDkiuk1NEWsi7FxPD8xB0Clzx6zgR3XGcMFg6nMg/cdozj6mH9Ox2fL2n&#10;PDJ08Bx8yY4mVkU4lfodwd8a9FRJwSfPlJGjwlBkB7cE18nM03bvJ68+QERHUCnGB6Dzr9hRpP6g&#10;DFPgXCBFvRUjtrYjziITO8ILm3vn6LAe0lua4Bj152jiqLCB85btTEIu49fkc+EmB8C1X2exInFi&#10;1JbYEZwEBskpMj3OzEnLOyfWF7++zkPUIVEAWpwH1zZsE9dCgkV2OuBP6ZOlUBlsmgF5fj2VkP/u&#10;ONXgdHhIHCc6uvfrJMCgPJwqAtJrxpm90UPODPKRm3dRXo7xdHY2p7ui5+T1UPDIC/0Z49owSaWX&#10;5BMqx8c6zxi52O8oRgEj9bbXikBpknzGSL0WJ0p9jEpnNUqFeTC2ToQZepwXTxsPt1xZAOGL9Fwj&#10;BSbPhdNRwdGzDrnADJme3uh4EIBC1LxEABjVeQy2qCRjRqfGGmEEdLoAgVAHBB87wNmzRCWfLyi/&#10;sk+LCj0OrzLA9DiERotf02wxoQ0x4F4Y7wxoj12L4nY4qU1fnFUFI/SzWWaY8td/PEcxMlWqJSXK&#10;y32drMDtiI55LPF10XsAFd6+o8WIDirGr1ETEQ0/scyrb78eQ2nh7e+1KnbsZ/sgqmCheVxTc5h3&#10;+/Wb1x1jfGJ/KhDwS00t1nl3/TupgZUol7GDMamSOsyqc+1/za6EQfH4NcojY8ch1bBqNORw+2AW&#10;uhK1gU5P1Ii29EQvaZO6SQ3lQmq5SZ22D5CdN07cMOY6buYtBXOqt04wcdWphFl9/Y6wJfu6kk9M&#10;KzYqnWQ3C9jXA+fpLgp8gNIhb6LO/hQ9KlAF0N8YeP7Z3vF07GU+e2kwUbGnEkxd25Hu2uK6Di1y&#10;+3OUXURG35GW79Cw9nVkDfTrxMAAh5SWGXsTQ8+fJlHmg2QQ5xFiY/3XL17cDVFRkM89AHHOozLg&#10;eRODLNE9omrOV1L5DRZYdvjqqMvw/6AE9EVgjbXEr+keQBrN0DCj5y2qjoxjKBnsOTZfmQcJPqDB&#10;R39Slx0tu4/11TRDpxRbCRLiBMmYNjuWgrzYlmJQ5w6YWfGxkPg1gjHJxTAKacRIRJOxm7imxp1D&#10;ct2E3YhQs9FV1ZJniwo145YZimMz9/Rex27j13d98ccZ8geC5gERvwHpXSWQOtxT/OKvTTXAdkpA&#10;8TZCUrNTPH3Csbb4jTV6awf5xr94WfxNlbFd/GpUOh8va7PAMSGhJ89zIY9N1CeDediDn0i0FicD&#10;B99YfxUFwBj354Cq+vjqzgvOB2y1E3vHUeCvSjkF4F28YFPj0C/Rf9qNCGU7ImXc1ngXrjrmqtsR&#10;ykha8Cl+Tegw28MBxWU/c3gryaNO7xz1anchS7jtXnYw5uhUhnTuno7RqeMmvDrA6PIunCVYou0a&#10;6Vzi025XK6MJPUL8MAivGzhja7wKExR5tXG8eiW4cw5DGOrDC+e1cemSPrXKEjif/W5hp69O3mHS&#10;2211ESXAKKV0QHEJsfrBVUyvwOA7dqoKcx0uROe88NEl4E2Yd/i0YVTSiVpil04hxqjCsqv3Jjq/&#10;wVXjnxZKEGUfTkcRW8nCeZoyLa+j8dpVyPuZ3XWG/hVPGQRJXCKVUEzuD1adc9ByMmS89zHsHAZ9&#10;gmaWKnNjl6RAdYJmNCdx0P7pNeN1boDCG4XmG7E1ocDQitIwKus4pnnLK/rkgXzF+fnkfo6rcNwA&#10;0C99ES9BcxITY2Vgz/HYVabUjPjUII+8g+KZfxMvSPDaWHjL1IKQpfj1K/oYrwVhu6KBia9RWJoI&#10;i7mCEc1T0KrBnxVCCc4Hd5fLTl4H95bfRM9a1mQNgqu+yAA0JXgVoTEA2lG4okasU1lIondNJJwV&#10;2LUR/CI0Eejo5zqf08Hj+HVeH5gdTl0Bd027xqNHhi7C1bqjfeKT9aXPCraxDNiRvoxKZSFGFKDi&#10;LXt3ocPzut0aer6aJqLF2dEArTRcCeK+7AFZEjQ0sFpjXASCT0igd86LexJBNlujen7Ab+xWHGSq&#10;34zHNq7CcY8eSX4wMl0oOB+//vDky53kUa060YkszIj+elqcB8LZOFENjE8rB8c1TB3pMnFD/Kby&#10;CcLLgELHnuDx5lXNxbOpjnKtTzTpuevlQRwciV/nzNU79rKZfCsUV9eWMjshnsP0SvQYcQS4xllE&#10;ktAozC7lWRgO6aNCKWj/6efaJ8hSq6zz1e0XNPxy7JXKOkdLVXRlaxdyZq990gDdUAWgOxkQdxOA&#10;/vJhJ/GO/OhOaQoGhYQC0N/l59x3ECt+TZbObNg7GCrX6MkRs3BbYI2OUXD+HM1p6TPrd+1uC7bH&#10;7AHZhwCcUfKO2IBJ50XEd9Gq1XgtH69Xt2CWB3EQOn6d4NHgV93lZ5oPYzPC2X2+uCV4UZ1sLx5n&#10;m0VyDaTLWShiuwA0eUTP1p4zF39gowGtAPQHNmq0BaCnqKuhBKzOtuMqbEt80aQH6Sr9p9mUmpzB&#10;NS4An2mfEIZGZaH7jGHP50ypsmJ6yqLdAn/8utAxyMQVq3Q6vKJtayo3Ek4du/Tp3WnPZIxRYJZG&#10;Dxh8yn3HJuI3NuNKEEaswmgWDIe4iE+7GAsjFJs13lzSZx1ri99Yo1tZFxGJg3/DrVXleWKmjum2&#10;/p5kvb8BKt2GlF4HFJw55vMjLtHYbfz6ro+hLZWiPnosR6p+9BEda5xFLBnOMWdhOiRjbfEba/Tb&#10;G4/8XijQJnJ8mo3CW+lBRwQDFE/Nc2RMqtRfHD4TM2k4RO6CNEWQYzHWCPO/38xz7RP0q1XWDNtp&#10;YD+l6VSpLMzFMWIxb7ej6swczKFk0Um4B/RII7IyBKAbJpwl1WJkx8jxacFQjkB/EVUBaPYGxyT0&#10;n3YnL1zXAtD9orBGe8CILJDw7acRZRubgT9NAIYZobyMs+8agZUeY3RdRzhJAPqFirYhAtBjwBBN&#10;AejzAuiGb8mDR6mRR7gV5rzwxD2W/ZfVzQhAEzNVCADAuOaFhHPUy5Bw0X8Yh9BNHRFLQNtpP67i&#10;yY4Ym38aF19L8LPvmhN3esBn2kerLHYnGRTgbWnYK5XFri0O2psRCCw4YPrHYiHxa3cQbCc7amin&#10;1W4N5oYrGGE2o6DCFAyjIB2xJoT7jPNCwWTnXpXzBIxhMvYnCGu0XatXLvvajDWicY3YjKeF4Skp&#10;AF2jw4nbA57Db5npOsG6+HUW8tnBE8QQY0tw3PoOKDYD96oBCkWN1rRhmAiCI/fR6CjeUuz8Y4Di&#10;lE/s6s5dK8MEY35czJQnNOxfZM70dGSC/FBZIhFjmvzxyiW0nIl2zioHHmR0m0XYA2gGbB48lkS1&#10;n36ufUK8aisLflY7P+iY4thLlXV3BcNxne1CwlnOPP8e0H3gzMDtAd21ouozzgc3dZB83GJEnYlJ&#10;p8oPBGDwqb/+2EtqyJKq4sAajaGqUBHvalfU6gRFiGASsbOcDUG10BM8vRFCwdxjjSi2aTHeoC/G&#10;URM2+qg/GoDC1EknL5zh/afDoU/3QrvGaxgm4HkP6G/SSV2hUamlxrYhT9OlR2VVXj1OylrKfo2e&#10;0HkU1Qzo5O8qQFS6IKHT1oiGY/2nb55RrxLVd7SPVlnzwV2TUKBGgEpjzVHXBbZ2pJrjnS8oNYeH&#10;gb2heoQuH0eRLIrIvKkhRVIYd2a+sASh/7SrSg5LFoB+r6TmD9rHr1klWKNduypVHFaLHXHm4fSf&#10;9mgq7+ke0OPonH3QAh7YTYzeU+E5hPA4oDhnbG/nGMUaD26+0MvZrRHNpVzvCzMQviG/m5RfhYW3&#10;3PVJ6H28IZyF4nUNQH9tCO0CQNcFIh8BaXUuuCpTDw0Ax2Y45k/Q0cTsKO54hAVsjSJcBVYbQuEO&#10;fK544qDU9lUm+If8lroqUn0VL5HqazbrSTxkUK9gBGW6VUfQLJZAUwAB6A8ZVQqCcdImb0f1zGbA&#10;ihLM6R39Gv3RSnenAHTBFBKMNdopE6YQ3ra2F+VGuriaFC0Y2ErSDq3Qz8xlG6TprZtnEvYCocR0&#10;moE6XkelUM5+1QZg4I5fvyHgqHnRlnCBDjjFQz69uXXpkPM8evF8YL9Nw9drlhxzJqLRcGAZa8RD&#10;KF1nIgw+f82PIG+tV84MjpJEwZmKhegOasotAAN3/BoL2UR04FMBjGt4LHvpTXyioD6XpyZfI+nC&#10;z7Ug+vnqaaiqhhiDyPyAiYYcGTRfOtsE8eLXiZhzp7PjUwDEbwC6QB5V0DzGE6rSabZtHfxTT2nk&#10;kNv1cRQGUKavo4it1bgQRVek/enKxHlxWoHPJFY4z/MI9DdHgn19AJrDRWfIiw4XkvM2gMHm+HV2&#10;I+NugMG46u6uc3TBEFlLSCI3iot8qYynq2YqiAHYAhkZbVeIOmETMyU96NzkgP175Rz9ZtTFzt6/&#10;hlG8V3J+nhTco1ucopQ8Q6zCA48+IyY2is0B93KJRBNtu8HiTyp1P2GsxaBSAIYkxq9JJMDc5G3Z&#10;zfbIA5t4VcHPal8VFzb8/yY+wtqDV99VSm/7IDRl3xUP9wyiCFsPURkjs3hko1OAkU+oMgSFTWaF&#10;wbP4eMV+vxaD4Gqty1C380LJQS3sSyQnbBVFoinG7Ik4LZ7NJhOqiQl7YZswqrzcJYOpf/gkRs4F&#10;7dQe1ugGpNDMaPdgxr3K2Mugh6oQQOTBMPLZ164RZ3qQ5ypU88Qpz7zd2Gemxch8rQEoFB/inr5G&#10;Yc6w+/jASJdj/2kPj7KGXADap1WxTB7tW6aTxOGJX1eNMKXGGu8irQK7NpOL3XX6NXqU6S66FkDL&#10;m7q4C/sRZ9D0o578ilL4sRu2X+9XyR5L5DacoUIu0mmp2jDAvxd2hUiPQS6h3+6sSOyoich92AHC&#10;64XBfL4jxCIFTk9lRNZVL5gI69nhkY0l2MbeKS/ClfD4BI+ErkQJWeAU1ZXIQHDIg5AldGvxHR3E&#10;bTa6n1BCVJE55sr6oRSn95SVr3hCtEyf/Xkqm7qExQJva48xGhbI1p7hh1HdzyA6poDVow6lhS96&#10;MD27ukNRxW2Pvm6/wpzVCJSWc1Y3/2F3VOsuik+fvzz94+OX722m60BCjjz+9vPHnz58N/71/fvH&#10;7/7J//30+Ocf7N+jXR2Gx3JS6JdP//L5v/83/uvbj9/9n3/5/Obn95+fvnn7/cfP//H2zV8+P376&#10;5u2Xf//p8fP7t29++OcPXyCb6PuEU/80/scZvRvwPz6v/8u36//y4acff/fxB+i8t28eP7wD1m/e&#10;PsU/f/eE/4W/fvfxR1D59x/++OkdAbkDbu3hl399/PzpDf+JP3r/y9MfPv7x+8dP7wfA48+YeWsC&#10;vcD6lv4ve9eynEYMBH+F8gcYGwwpU+VckmOSS/gBXsZUMEuxJOTz0z2SZrX2jOTKmRxiU7RnNb27&#10;esyM1MGR+OHSHoN7+GXw93V/aGdwFg6ez8fZcChsL9rb193q1LTN8/kWrRk2z8+71WZ4aU7rIc6i&#10;uZPfjqdmtWnb3WGbmkHWVj/+gLTdGjkC+GhossrQFZE/hWxo8x6/NatfLdvf+4YfeEMGy8v3Zr15&#10;uln8PjfibxJQRct4bC+mvVhghM4Xs7bpXdhZ0mmx4iy2MSI6IJcDDtJ0U43WJlO5WHCiMxPk2K6j&#10;N3NcRkVGMKODGMmnkGDJJVbhvIIoGjINK4YcgndSIcgt23YwfVGQYwedgEKwArftwHUFQdPGbBAG&#10;BcVgS41tCB2tgsZOi9C/KwZl67YhDBcKEhE4gyJWpioIu7VsS1ynK0r0My1TOd3YWeqYyvm+H1P9&#10;zbKVU479a46tHueil2PZylnHOX+OrZz20di5gZz2KRGINjq2cuYxyNg+sh/LbDnU8yVX1FhkeA0f&#10;Ga9TFFU6zVeGS2tFoRLTaVePe9GkNV4/hjvVFnplx1aPe0hW2u3KucdOa8dWzj02Cjm2cu4p82c+&#10;X0wPausnj86zynRNh/KeL25Z6lATx0dmYRWFOm+nXTn3E+8+cv3f2XJ9zLl/EC024z5yndfZEglA&#10;4/niFFlRDyKLadnKucexfraPHMzVFspC7fuIJW+HQoscWzn3qORzbPW4d23l3AetaMNHZje19b6P&#10;OfeoXHPa1eeeYloG94zu6xVxRqtjq8e916+yVrqzJYLJho9Y/Xaoqfc+MqCntqAwaL7ajA4oiCKe&#10;potMBCnKG8544JOCkFFwTPWYpzKa5WBOPLJGjqmceGcWwnizNgoHQNqWuGpVFKVCjTZhqdZhxiKL&#10;ajwMXGeoJacLZKBFMeN7h3PGlhQFBXC7UTnnI1EvtBqVc44pi20q53wEUT3zSWCRuLZq4oxjXIYr&#10;6B49iGmK6QpFPTpDNdO+CoI6h2MqZx0ZFdvDnvypSG4aXDEk213Qe204kVaUCKlapnLacUar06oe&#10;787DwDisXg8xIMdUzrvTIzPkpJbcyTuPglBU9tJgoXgV6LsK9GEJeRXouwr0XQX6Du8eglgzcxXo&#10;e8dMLOqb6+6bsmBZ3I4215RDGR6LH+aa567AMWNgL6aFSBU4ZgUCT7mxChwjv8BTHU8FjtFd4CkT&#10;UobHrNEbgT4MzfgzBEEl4LtZnQeIsmKwR6wU/yOweroZLJ9uliEizCh2xPLXwQXJSZYKvuDUFQTq&#10;LL0xTBakmanOwS2IiOdIJVyKoaefqUIHUyg4jdBViNqmr9PPCIubpRAQKMF4NAStYSJfhMV8QSUh&#10;yWPXpG1YfJfM8eAmwVWS2Um8AmGror1UHlfLe8idgrcIN5XtxYKA2gEn05ieRpioaI8nutJfhIDK&#10;uHRKDDZXlvhDYCfYq/DHjedydytlCAjIBFzlugi2BFylnhuBlICrlKkjSBJxZf7Sbsq4VpCsy7zh&#10;u9Z/6BHc+NB1ueVOeAnBftdeEo6hmFHpfiT1Q4QUijiufvgYVC4b30kWF5auGguKsMwvwkLnQw2H&#10;kjF0dXwxdIxJxKafoVcJnT+W3kVb8VQILKuLsLiVAUvmIizlfCsFWynVXsnJpwNVKjVBST6lsp1R&#10;NUnKhKQqn/JT9HacSNT/fw71tF1+2SMRueCIJv8i07086f7AUexOxq7eF+3H/v6aPUX2Mc+0utlT&#10;5Ci3s8sWeVTgt0gJv+xWXxfnRf5Z/ni2GTUvzX69OX3+BwAA//8DAFBLAwQUAAYACAAAACEA4Rdu&#10;fuMAAAAPAQAADwAAAGRycy9kb3ducmV2LnhtbEyPQU7DMBBF90jcwRokNqi105K0DXGqAsoBKKB2&#10;6cYmjojHqe024fY4K9j90Tz9eVNsR9ORq3K+tcghmTMgCmsrW2w4fLxXszUQHwRK0VlUHH6Uh215&#10;e1OIXNoB39R1HxoSS9DngoMOoc8p9bVWRvi57RXG3Zd1RoQ4uoZKJ4ZYbjq6YCyjRrQYL2jRqxet&#10;6u/9xXDA8+e6OneHh+pYu2T3PGz06zFwfn837p6ABDWGPxgm/agOZXQ62QtKTzoOsyRNVpGdUpYu&#10;gEwMW2YpkFNMj2y5AVoW9P8f5S8AAAD//wMAUEsBAi0AFAAGAAgAAAAhALaDOJL+AAAA4QEAABMA&#10;AAAAAAAAAAAAAAAAAAAAAFtDb250ZW50X1R5cGVzXS54bWxQSwECLQAUAAYACAAAACEAOP0h/9YA&#10;AACUAQAACwAAAAAAAAAAAAAAAAAvAQAAX3JlbHMvLnJlbHNQSwECLQAUAAYACAAAACEA+CJ4ZdiD&#10;AAAQDQMADgAAAAAAAAAAAAAAAAAuAgAAZHJzL2Uyb0RvYy54bWxQSwECLQAUAAYACAAAACEA4Rdu&#10;fuMAAAAPAQAADwAAAAAAAAAAAAAAAAAyhgAAZHJzL2Rvd25yZXYueG1sUEsFBgAAAAAEAAQA8wAA&#10;AEKHAAAAAA==&#10;">
                <v:rect id="Autoforma 3" o:spid="_x0000_s1027" style="position:absolute;width:91535;height:685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p7asMA&#10;AADaAAAADwAAAGRycy9kb3ducmV2LnhtbESPT4vCMBTE7wt+h/AEL4um60GkGkUE2bIsiPXP+dE8&#10;22LzUpts2/32RhA8DjPzG2a57k0lWmpcaVnB1yQCQZxZXXKu4HTcjecgnEfWWFkmBf/kYL0afCwx&#10;1rbjA7Wpz0WAsItRQeF9HUvpsoIMuomtiYN3tY1BH2STS91gF+CmktMomkmDJYeFAmvaFpTd0j+j&#10;oMv27eX4+y33n5fE8j25b9Pzj1KjYb9ZgPDU+3f41U60ghk8r4QbIF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vp7asMAAADaAAAADwAAAAAAAAAAAAAAAACYAgAAZHJzL2Rv&#10;d25yZXYueG1sUEsFBgAAAAAEAAQA9QAAAIgDAAAAAA==&#10;" filled="f" stroked="f">
                  <o:lock v:ext="edit" aspectratio="t" text="t"/>
                </v:rect>
                <v:group id="Grupo 8" o:spid="_x0000_s1028" style="position:absolute;left:40116;top:55340;width:17303;height:13240" coordorigin="40116,55340" coordsize="17303,1323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9gstsEAAADaAAAADwAAAGRycy9kb3ducmV2LnhtbERPy2rCQBTdF/yH4Qrd&#10;1UlaKhIdg4iVLkLBB4i7S+aahGTuhMyYx993FoUuD+e9SUfTiJ46V1lWEC8iEMS51RUXCq6Xr7cV&#10;COeRNTaWScFEDtLt7GWDibYDn6g/+0KEEHYJKii9bxMpXV6SQbewLXHgHrYz6APsCqk7HEK4aeR7&#10;FC2lwYpDQ4kt7UvK6/PTKDgOOOw+4kOf1Y/9dL98/tyymJR6nY+7NQhPo/8X/7m/tYKwNVwJN0Bu&#10;fw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09gstsEAAADaAAAADwAA&#10;AAAAAAAAAAAAAACqAgAAZHJzL2Rvd25yZXYueG1sUEsFBgAAAAAEAAQA+gAAAJgDAAAAAA==&#10;">
                  <v:shape id="Forma libre 27" o:spid="_x0000_s1029" style="position:absolute;left:40116;top:61309;width:9398;height:7271;visibility:visible;mso-wrap-style:square;v-text-anchor:top" coordsize="592,4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qXtcIA&#10;AADbAAAADwAAAGRycy9kb3ducmV2LnhtbESP3YrCMBSE7wXfIZwF7zRVQZdqlHV/0DtR9wGOzTGt&#10;NifdJqvVpzeC4OUwM98w03ljS3Gm2heOFfR7CQjizOmCjYLf3U/3HYQPyBpLx6TgSh7ms3Zriql2&#10;F97QeRuMiBD2KSrIQ6hSKX2Wk0XfcxVx9A6uthiirI3UNV4i3JZykCQjabHguJBjRZ85Zaftv1WA&#10;f81+dVt/fWteDk1/sTzug9kp1XlrPiYgAjXhFX62V1rBYAyPL/EHyN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7Ope1wgAAANsAAAAPAAAAAAAAAAAAAAAAAJgCAABkcnMvZG93&#10;bnJldi54bWxQSwUGAAAAAAQABAD1AAAAhwMAAAAA&#10;" path="m311,r78,192l592,236,433,369r9,89l110,458,138,348,,192,206,178,311,xe" filled="f" strokecolor="#e57da2 [1940]" strokeweight="0">
                    <v:path arrowok="t" o:connecttype="custom" o:connectlocs="493713,0;617538,304800;939800,374650;687388,585788;701675,727075;174625,727075;219075,552450;0,304800;327025,282575;493713,0" o:connectangles="0,0,0,0,0,0,0,0,0,0"/>
                  </v:shape>
                  <v:shape id="Forma libre 28" o:spid="_x0000_s1030" style="position:absolute;left:50625;top:55340;width:6794;height:6556;visibility:visible;mso-wrap-style:square;v-text-anchor:top" coordsize="428,4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xkUJMEA&#10;AADbAAAADwAAAGRycy9kb3ducmV2LnhtbERP3WrCMBS+H/gO4QjeDE1XxpRqFBF1zht/H+DQHNti&#10;c9I10WZvv1wMdvnx/c8WwdTiSa2rLCt4GyUgiHOrKy4UXC+b4QSE88gaa8uk4IccLOa9lxlm2nZ8&#10;oufZFyKGsMtQQel9k0np8pIMupFtiCN3s61BH2FbSN1iF8NNLdMk+ZAGK44NJTa0Kim/nx9Gwfg7&#10;7NOlD9vX0/t683U5HHfus1Nq0A/LKQhPwf+L/9w7rSCNY+OX+APk/B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MZFCTBAAAA2wAAAA8AAAAAAAAAAAAAAAAAmAIAAGRycy9kb3du&#10;cmV2LnhtbFBLBQYAAAAABAAEAPUAAACGAwAAAAA=&#10;" path="m92,l222,75,337,23r14,19l325,159,428,268,279,282,206,413,147,276,,248,112,149,92,xe" filled="f" strokecolor="#e57da2 [1940]" strokeweight="0">
                    <v:path arrowok="t" o:connecttype="custom" o:connectlocs="146050,0;352425,119063;534988,36513;557213,66675;515938,252413;679450,425450;442913,447675;327025,655638;233363,438150;0,393700;177800,236538;146050,0" o:connectangles="0,0,0,0,0,0,0,0,0,0,0,0"/>
                  </v:shape>
                </v:group>
                <v:shape id="Forma libre 9" o:spid="_x0000_s1031" style="position:absolute;left:19812;top:31;width:43100;height:68549;visibility:visible;mso-wrap-style:square;v-text-anchor:top" coordsize="2715,43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JIlsMA&#10;AADaAAAADwAAAGRycy9kb3ducmV2LnhtbESPT2vCQBTE74V+h+UVems2LbVodBUpDZX2ZBS8PrLP&#10;JDT7NmY3/759VxA8DjPzG2a1GU0tempdZVnBaxSDIM6trrhQcDykL3MQziNrrC2TgokcbNaPDytM&#10;tB14T33mCxEg7BJUUHrfJFK6vCSDLrINcfDOtjXog2wLqVscAtzU8i2OP6TBisNCiQ19lpT/ZZ1R&#10;8Dulcf/zPlvMZdq4UXbfl+HrpNTz07hdgvA0+nv41t5pBQu4Xgk3QK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RJIlsMAAADaAAAADwAAAAAAAAAAAAAAAACYAgAAZHJzL2Rv&#10;d25yZXYueG1sUEsFBgAAAAAEAAQA9QAAAIgDAAAAAA==&#10;" path="m2122,2096r76,87l2273,2278r70,103l2411,2489r63,116l2531,2725r53,124l2627,2975r37,130l2692,3234r18,129l2715,3493r-4,141l2697,3774r-24,140l2641,4051r-38,134l2558,4318r-224,l2358,4232r20,-80l2393,4073r13,-73l2411,3930r,-65l2406,3808r-16,-74l2367,3666r-30,-65l2302,3540r-40,-58l2217,3428r-49,-51l2116,3327r-56,-47l2002,3234r-59,-45l1881,3145r37,-81l1951,2986r28,-77l2004,2834r19,-74l2039,2690r8,-68l2053,2559r,-57l2047,2447r-10,-49l2019,2355r-10,-25l2044,2293r30,-40l2096,2210r20,-58l2122,2096xm7,l1226,r341,154l1506,246r-54,96l1403,442r-46,103l216,36r4,84l227,199r8,75l246,344r16,63l279,467r23,50l340,585r46,60l436,701r55,49l550,793r63,39l679,867r70,31l821,928r73,28l968,981r75,24l1118,1029r75,25l1266,1080r74,26l1410,1136r68,32l1542,1203r62,38l1659,1285r53,47l1743,1369r30,43l1724,1467r-42,52l1651,1571r-25,51l1612,1671r-10,63l1593,1792r2,l1555,1816r-35,28l1488,1877r-28,39l1438,1958r-18,49l1410,2056r-2,49l1411,2152r11,47l1354,2183r-74,-26l1205,2126r-78,-39l1046,2042r-80,-53l884,1932r-82,-63l721,1800r-80,-73l564,1648r-75,-80l419,1482r-68,-89l288,1300r-56,-94l181,1108r-43,-98l101,909,64,781,36,652,17,522,5,391,,260,1,129,7,xe" fillcolor="#9d1e4c [2404]" strokecolor="#d32966 [3204]" strokeweight="0">
                  <v:path arrowok="t" o:connecttype="custom" o:connectlocs="3608388,3616325;3927475,4135438;4170363,4722813;4302125,5338763;4281488,5991225;4132263,6643688;3743325,6718300;3819525,6350000;3819525,6045200;3709988,5716588;3519488,5441950;3270250,5207000;2986088,4992688;3141663,4618038;3236913,4270375;3259138,3971925;3205163,3738563;3292475,3576638;3368675,3327400;2487613,244475;2227263,701675;349250,190500;390525,546100;479425,820738;692150,1112838;973138,1320800;1303338,1473200;1655763,1595438;2009775,1714500;2346325,1854200;2633663,2039938;2814638,2241550;2620963,2493963;2543175,2752725;2468563,2882900;2317750,3041650;2238375,3263900;2257425,3490913;1912938,3375025;1533525,3157538;1144588,2857500;776288,2489200;457200,2063750;219075,1603375;57150,1035050;0,412750" o:connectangles="0,0,0,0,0,0,0,0,0,0,0,0,0,0,0,0,0,0,0,0,0,0,0,0,0,0,0,0,0,0,0,0,0,0,0,0,0,0,0,0,0,0,0,0,0,0"/>
                  <o:lock v:ext="edit" verticies="t"/>
                </v:shape>
                <v:shape id="Forma libre 10" o:spid="_x0000_s1032" style="position:absolute;left:25987;top:49958;width:32099;height:18622;visibility:visible;mso-wrap-style:square;v-text-anchor:top" coordsize="2022,1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Hx9MMA&#10;AADbAAAADwAAAGRycy9kb3ducmV2LnhtbESPT2vCQBDF7wW/wzKCt7qxQgmpq4hgkYCHqvQ8ZCd/&#10;2uxszK4mfnvnUOhthvfmvd+sNqNr1Z360Hg2sJgnoIgLbxuuDFzO+9cUVIjIFlvPZOBBATbrycsK&#10;M+sH/qL7KVZKQjhkaKCOscu0DkVNDsPcd8Silb53GGXtK217HCTctfotSd61w4alocaOdjUVv6eb&#10;M+CG87LERZlf0+Vn/v1zzFNfoTGz6bj9ABVpjP/mv+uDFXyhl19kAL1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sHx9MMAAADbAAAADwAAAAAAAAAAAAAAAACYAgAAZHJzL2Rv&#10;d25yZXYueG1sUEsFBgAAAAAEAAQA9QAAAIgDAAAAAA==&#10;" path="m1492,r75,54l1639,110r70,58l1775,229r62,65l1889,362r-115,52l1644,339r20,149l1552,587r147,28l1758,752r73,-131l1980,607,1877,498r26,-117l1934,432r28,52l1985,540r18,60l2017,663r5,57l2022,785r-5,70l2004,928r-15,79l1969,1087r-24,86l1332,1173r-9,-89l1482,951,1279,907,1201,715,1096,893,890,907r138,156l1000,1173,,1173r116,-26l229,1115r114,-36l453,1037,561,988,666,933r96,-59l855,806r89,-74l1028,654r82,-86l1185,479r71,-93l1325,292r61,-96l1442,98,1492,xe" fillcolor="#d32966 [3204]" strokecolor="#d32966 [3204]" strokeweight="0">
                  <v:path arrowok="t" o:connecttype="custom" o:connectlocs="2368550,0;2487613,85725;2601913,174625;2713038,266700;2817813,363538;2916238,466725;2998788,574675;2816225,657225;2609850,538163;2641600,774700;2463800,931863;2697163,976313;2790825,1193800;2906713,985838;3143250,963613;2979738,790575;3021013,604838;3070225,685800;3114675,768350;3151188,857250;3179763,952500;3201988,1052513;3209925,1143000;3209925,1246188;3201988,1357313;3181350,1473200;3157538,1598613;3125788,1725613;3087688,1862138;2114550,1862138;2100263,1720850;2352675,1509713;2030413,1439863;1906588,1135063;1739900,1417638;1412875,1439863;1631950,1687513;1587500,1862138;0,1862138;184150,1820863;363538,1770063;544513,1712913;719138,1646238;890588,1568450;1057275,1481138;1209675,1387475;1357313,1279525;1498600,1162050;1631950,1038225;1762125,901700;1881188,760413;1993900,612775;2103438,463550;2200275,311150;2289175,155575;2368550,0" o:connectangles="0,0,0,0,0,0,0,0,0,0,0,0,0,0,0,0,0,0,0,0,0,0,0,0,0,0,0,0,0,0,0,0,0,0,0,0,0,0,0,0,0,0,0,0,0,0,0,0,0,0,0,0,0,0,0,0"/>
                </v:shape>
                <v:shape id="Forma libre 11" o:spid="_x0000_s1033" style="position:absolute;left:23241;top:603;width:18113;height:16272;visibility:visible;mso-wrap-style:square;v-text-anchor:top" coordsize="1141,1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01Ha8AA&#10;AADbAAAADwAAAGRycy9kb3ducmV2LnhtbERPS4vCMBC+C/sfwizsRTR1DyLVKCLIrqfF+qDHoRnb&#10;YjMpSbTdf28Ewdt8fM9ZrHrTiDs5X1tWMBknIIgLq2suFRwP29EMhA/IGhvLpOCfPKyWH4MFptp2&#10;vKd7FkoRQ9inqKAKoU2l9EVFBv3YtsSRu1hnMEToSqkddjHcNPI7SabSYM2xocKWNhUV1+xmFOQ/&#10;6Ia7v22mWbvu3J5st7vlSn199us5iEB9eItf7l8d50/g+Us8QC4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01Ha8AAAADbAAAADwAAAAAAAAAAAAAAAACYAgAAZHJzL2Rvd25y&#10;ZXYueG1sUEsFBgAAAAAEAAQA9QAAAIUDAAAAAA==&#10;" path="m,l1141,509r,l1092,637r-40,129l1019,896r-25,129l993,1025,888,990,781,955r-7,-2l753,946r-8,-3l715,932r-16,-5l685,922r-16,-5l655,911r-17,-5l626,901,600,890r-11,-3l570,878r-11,-3l540,866r-10,-4l505,850r-7,-3l475,836r-10,-3l448,822r-11,-5l418,806r-7,-3l385,789r-7,-5l360,773r-9,-5l334,756r-9,-6l302,733r-5,-2l278,716r-7,-7l255,696r-8,-7l229,672r-3,-2l205,649r-6,-7l184,626r-7,-7l163,602r-6,-7l140,570r-3,-5l123,546r-6,-9l105,518r-3,-9l86,481,75,459r-3,-7l67,436,63,425,58,410,53,397,49,383,46,371,42,355,39,341,35,327,32,312,28,296,26,282,23,266,21,249,18,233,16,216,14,200,12,182,11,167,9,147,7,132,5,112,5,97,4,76,2,62,2,39,2,27,,xe" fillcolor="#d32966 [3204]" strokecolor="#d32966 [3204]" strokeweight="0">
                  <v:path arrowok="t" o:connecttype="custom" o:connectlocs="1811338,808038;1733550,1011238;1617663,1422400;1576388,1627188;1239838,1516063;1195388,1501775;1135063,1479550;1087438,1463675;1039813,1446213;993775,1430338;935038,1408113;887413,1389063;841375,1368425;790575,1344613;738188,1322388;693738,1296988;652463,1274763;600075,1244600;557213,1219200;515938,1190625;471488,1160463;430213,1125538;392113,1093788;358775,1063625;315913,1019175;280988,982663;249238,944563;217488,896938;185738,852488;161925,808038;119063,728663;106363,692150;92075,650875;77788,608013;66675,563563;55563,519113;44450,469900;36513,422275;28575,369888;22225,317500;17463,265113;11113,209550;7938,153988;3175,98425;3175,42863" o:connectangles="0,0,0,0,0,0,0,0,0,0,0,0,0,0,0,0,0,0,0,0,0,0,0,0,0,0,0,0,0,0,0,0,0,0,0,0,0,0,0,0,0,0,0,0,0"/>
                </v:shape>
                <v:shape id="Forma libre 12" o:spid="_x0000_s1034" style="position:absolute;left:39274;top:31;width:7319;height:2445;visibility:visible;mso-wrap-style:square;v-text-anchor:top" coordsize="461,1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fyhScIA&#10;AADbAAAADwAAAGRycy9kb3ducmV2LnhtbERPS4vCMBC+C/sfwix403R7kFKNIl1kFUXwcfE2NmNb&#10;bCbdJmr992Zhwdt8fM+ZzDpTizu1rrKs4GsYgSDOra64UHA8LAYJCOeRNdaWScGTHMymH70Jpto+&#10;eEf3vS9ECGGXooLS+yaV0uUlGXRD2xAH7mJbgz7AtpC6xUcIN7WMo2gkDVYcGkpsKCspv+5vRsEm&#10;+zbJ+SfOVsnid2u367M87dZK9T+7+RiEp86/xf/upQ7zY/j7JRwgp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/KFJwgAAANsAAAAPAAAAAAAAAAAAAAAAAJgCAABkcnMvZG93&#10;bnJldi54bWxQSwUGAAAAAAQABAD1AAAAhwMAAAAA&#10;" path="m,l461,,399,75r-58,79l,xe" fillcolor="#d32966 [3204]" strokecolor="#d32966 [3204]" strokeweight="0">
                  <v:path arrowok="t" o:connecttype="custom" o:connectlocs="0,0;731838,0;633413,119063;541338,244475;0,0" o:connectangles="0,0,0,0,0"/>
                </v:shape>
                <v:group id="Grupo 13" o:spid="_x0000_s1035" style="position:absolute;left:67262;top:19240;width:24130;height:38513" coordorigin="67262,19240" coordsize="24130,385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e9cbcIAAADbAAAADwAAAGRycy9kb3ducmV2LnhtbERPS2vCQBC+F/wPywi9&#10;1U0qLSW6hiBWeghCtSDehuyYBLOzIbvm8e+7QqG3+fies05H04ieOldbVhAvIhDEhdU1lwp+Tp8v&#10;HyCcR9bYWCYFEzlIN7OnNSbaDvxN/dGXIoSwS1BB5X2bSOmKigy6hW2JA3e1nUEfYFdK3eEQwk0j&#10;X6PoXRqsOTRU2NK2ouJ2vBsF+wGHbBnv+vx23U6X09vhnMek1PN8zFYgPI3+X/zn/tJh/hIev4QD&#10;5OYX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3vXG3CAAAA2wAAAA8A&#10;AAAAAAAAAAAAAAAAqgIAAGRycy9kb3ducmV2LnhtbFBLBQYAAAAABAAEAPoAAACZAwAAAAA=&#10;">
                  <v:shape id="Forma libre 22" o:spid="_x0000_s1036" style="position:absolute;left:90725;top:42275;width:667;height:3302;visibility:visible;mso-wrap-style:square;v-text-anchor:top" coordsize="42,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4KDcEA&#10;AADbAAAADwAAAGRycy9kb3ducmV2LnhtbESPT2sCMRTE70K/Q3iF3jTrIiJbo9RCoafi3/tz87pZ&#10;unkJSaq7394IgsdhZn7DLNe97cSFQmwdK5hOChDEtdMtNwqOh6/xAkRMyBo7x6RgoAjr1ctoiZV2&#10;V97RZZ8akSEcK1RgUvKVlLE2ZDFOnCfO3q8LFlOWoZE64DXDbSfLophLiy3nBYOePg3Vf/t/q8Bv&#10;wnY4bONpMM3C12c9cz92ptTba//xDiJRn57hR/tbKyhLuH/JP0Cub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juCg3BAAAA2wAAAA8AAAAAAAAAAAAAAAAAmAIAAGRycy9kb3du&#10;cmV2LnhtbFBLBQYAAAAABAAEAPUAAACGAwAAAAA=&#10;" path="m42,r,208l21,180,7,148,,113,2,78,13,43,27,19,42,xe" filled="f" strokecolor="#a8d38c [1944]" strokeweight="0">
                    <v:path arrowok="t" o:connecttype="custom" o:connectlocs="66675,0;66675,330200;33338,285750;11113,234950;0,179388;3175,123825;20638,68263;42863,30163;66675,0" o:connectangles="0,0,0,0,0,0,0,0,0"/>
                  </v:shape>
                  <v:shape id="Forma libre 23" o:spid="_x0000_s1037" style="position:absolute;left:78581;top:19240;width:12811;height:11573;visibility:visible;mso-wrap-style:square;v-text-anchor:top" coordsize="807,7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3+zcMA&#10;AADbAAAADwAAAGRycy9kb3ducmV2LnhtbESP3WrCQBSE7wXfYTmF3umJFqqkrlLE0lKv/HmAQ/aY&#10;hGbPxuy6xj59tyB4OczMN8xi1dtGRe587UTDZJyBYimcqaXUcDx8jOagfCAx1DhhDTf2sFoOBwvK&#10;jbvKjuM+lCpBxOekoQqhzRF9UbElP3YtS/JOrrMUkuxKNB1dE9w2OM2yV7RUS1qoqOV1xcXP/mI1&#10;7M6/n7fNCXE2OW9jY3v8phi1fn7q399ABe7DI3xvfxkN0xf4/5J+AC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E3+zcMAAADbAAAADwAAAAAAAAAAAAAAAACYAgAAZHJzL2Rv&#10;d25yZXYueG1sUEsFBgAAAAAEAAQA9QAAAIgDAAAAAA==&#10;" path="m152,r84,21l325,50r93,35l512,125r98,46l709,220r98,52l807,424r-21,62l758,538r-36,49l681,627r-47,35l585,690r-54,21l475,723r-57,6l360,725,301,713,243,692,190,664,142,629,101,587,66,542,38,491,17,438,5,382,,325,4,267,16,208,35,152,59,108,86,68,117,31,152,xe" filled="f" strokecolor="#a8d38c [1944]" strokeweight="0">
                    <v:path arrowok="t" o:connecttype="custom" o:connectlocs="241300,0;374650,33338;515938,79375;663575,134938;812800,198438;968375,271463;1125538,349250;1281113,431800;1281113,673100;1247775,771525;1203325,854075;1146175,931863;1081088,995363;1006475,1050925;928688,1095375;842963,1128713;754063,1147763;663575,1157288;571500,1150938;477838,1131888;385763,1098550;301625,1054100;225425,998538;160338,931863;104775,860425;60325,779463;26988,695325;7938,606425;0,515938;6350,423863;25400,330200;55563,241300;93663,171450;136525,107950;185738,49213;241300,0" o:connectangles="0,0,0,0,0,0,0,0,0,0,0,0,0,0,0,0,0,0,0,0,0,0,0,0,0,0,0,0,0,0,0,0,0,0,0,0"/>
                  </v:shape>
                  <v:shape id="Forma libre 24" o:spid="_x0000_s1038" style="position:absolute;left:89836;top:50180;width:1556;height:7573;visibility:visible;mso-wrap-style:square;v-text-anchor:top" coordsize="98,4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wiT8YA&#10;AADbAAAADwAAAGRycy9kb3ducmV2LnhtbESPT2sCMRDF7wW/QxjBW80qtpatUcRS2PZS/APS23Qz&#10;blY3kyVJddtP3wgFj4837/fmzRadbcSZfKgdKxgNMxDEpdM1Vwp229f7JxAhImtsHJOCHwqwmPfu&#10;Zphrd+E1nTexEgnCIUcFJsY2lzKUhiyGoWuJk3dw3mJM0ldSe7wkuG3kOMsepcWaU4PBllaGytPm&#10;26Y3XshPiy96/13tTXEc7R8+P9ZvSg363fIZRKQu3o7/04VWMJ7AdUsCgJ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owiT8YAAADbAAAADwAAAAAAAAAAAAAAAACYAgAAZHJz&#10;L2Rvd25yZXYueG1sUEsFBgAAAAAEAAQA9QAAAIsDAAAAAA==&#10;" path="m,l32,3r31,7l98,23r,454l74,322,41,162,,xe" filled="f" strokecolor="#a8d38c [1944]" strokeweight="0">
                    <v:path arrowok="t" o:connecttype="custom" o:connectlocs="0,0;50800,4763;100013,15875;155575,36513;155575,757238;117475,511175;65088,257175;0,0" o:connectangles="0,0,0,0,0,0,0,0"/>
                  </v:shape>
                  <v:shape id="Forma libre 25" o:spid="_x0000_s1039" style="position:absolute;left:67262;top:21336;width:7350;height:7000;visibility:visible;mso-wrap-style:square;v-text-anchor:top" coordsize="463,4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/rDkcEA&#10;AADbAAAADwAAAGRycy9kb3ducmV2LnhtbESP0YrCMBRE3xf8h3CFfVvTFlekGkUEYR/X6gdcmmtT&#10;bW5qktXufr1ZEHwcZuYMs1wPthM38qF1rCCfZCCIa6dbbhQcD7uPOYgQkTV2jknBLwVYr0ZvSyy1&#10;u/OeblVsRIJwKFGBibEvpQy1IYth4nri5J2ctxiT9I3UHu8JbjtZZNlMWmw5LRjsaWuovlQ/VkF2&#10;/buy/853PjfTc0Vd0R+nhVLv42GzABFpiK/ws/2lFRSf8P8l/QC5e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/6w5HBAAAA2wAAAA8AAAAAAAAAAAAAAAAAmAIAAGRycy9kb3du&#10;cmV2LnhtbFBLBQYAAAAABAAEAPUAAACGAwAAAAA=&#10;" path="m283,r,l327,23r38,30l399,88r26,38l444,168r14,46l463,261r,47l454,355r-17,48l416,441,280,371,140,310,,259r,l68,187r70,-66l208,56,283,xe" filled="f" strokecolor="#a8d38c [1944]" strokeweight="0">
                    <v:path arrowok="t" o:connecttype="custom" o:connectlocs="449263,0;449263,0;519113,36513;579438,84138;633413,139700;674688,200025;704850,266700;727075,339725;735013,414338;735013,488950;720725,563563;693738,639763;660400,700088;444500,588963;222250,492125;0,411163;0,411163;107950,296863;219075,192088;330200,88900;449263,0" o:connectangles="0,0,0,0,0,0,0,0,0,0,0,0,0,0,0,0,0,0,0,0,0"/>
                  </v:shape>
                  <v:shape id="Forma libre 26" o:spid="_x0000_s1040" style="position:absolute;left:82597;top:34305;width:5668;height:6350;visibility:visible;mso-wrap-style:square;v-text-anchor:top" coordsize="357,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10/jcUA&#10;AADbAAAADwAAAGRycy9kb3ducmV2LnhtbESPQWvCQBSE7wX/w/KEXkQ3ehCJWUWkxVB6qQq5PrPP&#10;JJh9m+5uk/TfdwuFHoeZ+YbJ9qNpRU/ON5YVLBcJCOLS6oYrBdfL63wDwgdkja1lUvBNHva7yVOG&#10;qbYDf1B/DpWIEPYpKqhD6FIpfVmTQb+wHXH07tYZDFG6SmqHQ4SbVq6SZC0NNhwXauzoWFP5OH8Z&#10;Bf3n7PKWn943s1uR9y/D8nSoXKHU83Q8bEEEGsN/+K+dawWrNfx+iT9A7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XT+NxQAAANsAAAAPAAAAAAAAAAAAAAAAAJgCAABkcnMv&#10;ZG93bnJldi54bWxQSwUGAAAAAAQABAD1AAAAigMAAAAA&#10;" path="m149,r44,5l233,19r36,19l301,66r24,32l343,133r10,38l357,211r-5,41l338,292r-21,35l290,358r-31,23l224,400,161,290,91,183,14,82,,63,32,37,69,17,109,5,149,xe" filled="f" strokecolor="#a8d38c [1944]" strokeweight="0">
                    <v:path arrowok="t" o:connecttype="custom" o:connectlocs="236538,0;306388,7938;369888,30163;427038,60325;477838,104775;515938,155575;544513,211138;560388,271463;566738,334963;558800,400050;536575,463550;503238,519113;460375,568325;411163,604838;355600,635000;255588,460375;144463,290513;22225,130175;0,100013;50800,58738;109538,26988;173038,7938;236538,0" o:connectangles="0,0,0,0,0,0,0,0,0,0,0,0,0,0,0,0,0,0,0,0,0,0,0"/>
                  </v:shape>
                </v:group>
                <v:shape id="Forma libre 14" o:spid="_x0000_s1041" style="position:absolute;left:45100;top:13319;width:46292;height:15160;visibility:visible;mso-wrap-style:square;v-text-anchor:top" coordsize="2916,9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Sp+8AA&#10;AADbAAAADwAAAGRycy9kb3ducmV2LnhtbERP22oCMRB9F/yHMAVfpGaVIu3WKF4QfKxuP2DYTDdb&#10;N5MliRr/3hQKvs3hXGexSrYTV/KhdaxgOilAENdOt9wo+K72r+8gQkTW2DkmBXcKsFoOBwsstbvx&#10;ka6n2IgcwqFEBSbGvpQy1IYshonriTP347zFmKFvpPZ4y+G2k7OimEuLLecGgz1tDdXn08Uq+JDT&#10;8+a+/6384WvdOVOl+XiXlBq9pPUniEgpPsX/7oPO89/g75d8gFw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PuSp+8AAAADbAAAADwAAAAAAAAAAAAAAAACYAgAAZHJzL2Rvd25y&#10;ZXYueG1sUEsFBgAAAAAEAAQA9QAAAIUDAAAAAA==&#10;" path="m1602,r109,l1817,9r133,19l2081,58r128,37l2336,138r122,51l2579,245r117,59l2808,369r108,68l2916,645r-84,-43l2750,560r-84,-41l2584,483r-80,-34l2427,422r-75,-25l2280,378r-66,-14l2149,355r-57,-2l2015,362r-74,14l1871,399r-68,30l1740,465r-63,40l1618,551r-58,49l1504,652r-54,56l1396,764r-92,-30l1213,710r-88,-19l1038,675,956,665r-81,-6l802,659r-70,4l668,672r-58,15l559,706r-43,25l460,771r-49,39l367,845r-37,31l299,906r-26,28l217,920r-56,-4l105,920,52,934,,955,9,897,19,834,35,782,59,729,94,675r44,-56l192,563r60,-54l320,453r75,-54l475,346r88,-49l654,248r96,-45l849,161,952,124,1057,89,1165,61,1274,37,1384,18,1492,5,1602,xe" fillcolor="#70b344 [3208]" strokecolor="#70b344 [3208]" strokeweight="0">
                  <v:path arrowok="t" o:connecttype="custom" o:connectlocs="2716213,0;3095625,44450;3506788,150813;3902075,300038;4279900,482600;4629150,693738;4495800,955675;4232275,823913;3975100,712788;3733800,630238;3514725,577850;3321050,560388;3081338,596900;2862263,681038;2662238,801688;2476500,952500;2301875,1123950;2070100,1165225;1785938,1096963;1517650,1055688;1273175,1046163;1060450,1066800;887413,1120775;730250,1223963;582613,1341438;474663,1438275;344488,1460500;166688,1460500;0,1516063;30163,1323975;93663,1157288;219075,982663;400050,808038;627063,633413;893763,471488;1190625,322263;1511300,196850;1849438,96838;2197100,28575;2543175,0" o:connectangles="0,0,0,0,0,0,0,0,0,0,0,0,0,0,0,0,0,0,0,0,0,0,0,0,0,0,0,0,0,0,0,0,0,0,0,0,0,0,0,0"/>
                </v:shape>
                <v:shape id="Forma libre 15" o:spid="_x0000_s1042" style="position:absolute;left:71755;top:18923;width:19637;height:31623;visibility:visible;mso-wrap-style:square;v-text-anchor:top" coordsize="1237,19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oL5MEA&#10;AADbAAAADwAAAGRycy9kb3ducmV2LnhtbERPS4vCMBC+L/gfwgheFk0VdpFqFCn4AL1sfeBxaMa2&#10;2ExKE7X++40geJuP7znTeWsqcafGlZYVDAcRCOLM6pJzBYf9sj8G4TyyxsoyKXiSg/ms8zXFWNsH&#10;/9E99bkIIexiVFB4X8dSuqwgg25ga+LAXWxj0AfY5FI3+AjhppKjKPqVBksODQXWlBSUXdObUbAd&#10;3qLT/liNv9e7/LyjNNmsVolSvW67mIDw1PqP+O3e6DD/B16/hAPk7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E6C+TBAAAA2wAAAA8AAAAAAAAAAAAAAAAAmAIAAGRycy9kb3du&#10;cmV2LnhtbFBLBQYAAAAABAAEAPUAAACGAwAAAAA=&#10;" path="m413,r52,2l523,9r59,11l547,51,516,88r-27,40l465,172r-19,56l434,287r-4,58l435,402r12,56l468,511r28,51l531,607r41,42l620,684r53,28l731,733r59,12l848,749r57,-6l961,731r54,-21l1064,682r47,-35l1152,607r36,-49l1216,506r21,-62l1237,1471r-15,19l1208,1514r-11,35l1195,1584r7,35l1216,1651r21,28l1237,1992r-35,-13l1171,1972r-32,-3l1141,1971r-37,-123l1064,1726r-47,-121l965,1485,907,1369r35,-19l973,1327r27,-31l1021,1261r14,-40l1040,1180r-4,-40l1026,1102r-18,-35l984,1035r-32,-28l916,988,876,974r-44,-5l792,974r-40,12l715,1006r-32,26l697,1051,619,960,533,876,441,798,341,722,238,654,131,593r2,l154,555r17,-48l180,460r,-47l175,366,161,320,142,278,116,240,82,205,44,175,,152r,l61,110,126,76,192,46,262,23,336,9,413,xe" fillcolor="#70b344 [3208]" strokecolor="#70b344 [3208]" strokeweight="0">
                  <v:path arrowok="t" o:connecttype="custom" o:connectlocs="738188,3175;923925,31750;819150,139700;738188,273050;688975,455613;690563,638175;742950,811213;842963,963613;984250,1085850;1160463,1163638;1346200,1189038;1525588,1160463;1689100,1082675;1828800,963613;1930400,803275;1963738,2335213;1917700,2403475;1897063,2514600;1930400,2620963;1963738,3162300;1858963,3130550;1811338,3128963;1689100,2740025;1531938,2357438;1495425,2143125;1587500,2057400;1643063,1938338;1644650,1809750;1600200,1693863;1511300,1598613;1390650,1546225;1257300,1546225;1135063,1597025;1106488,1668463;846138,1390650;541338,1146175;207963,941388;244475,881063;285750,730250;277813,581025;225425,441325;130175,325438;0,241300;96838,174625;304800,73025;533400,14288" o:connectangles="0,0,0,0,0,0,0,0,0,0,0,0,0,0,0,0,0,0,0,0,0,0,0,0,0,0,0,0,0,0,0,0,0,0,0,0,0,0,0,0,0,0,0,0,0,0"/>
                </v:shape>
                <v:shape id="Forma libre 16" o:spid="_x0000_s1043" style="position:absolute;top:33940;width:34734;height:34084;visibility:visible;mso-wrap-style:square;v-text-anchor:top" coordsize="2188,21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3s6sIA&#10;AADbAAAADwAAAGRycy9kb3ducmV2LnhtbERP22rCQBB9F/oPyxT6Zja9IDW6ipS2VPIgpn7AkJ1c&#10;bHY2ZLdJ9OtdQfBtDuc6y/VoGtFT52rLCp6jGARxbnXNpYLD79f0HYTzyBoby6TgRA7Wq4fJEhNt&#10;B95Tn/lShBB2CSqovG8TKV1ekUEX2ZY4cIXtDPoAu1LqDocQbhr5EsczabDm0FBhSx8V5X/Zv1GQ&#10;nYdj8ZmdtsU87eX36ya1u7dUqafHcbMA4Wn0d/HN/aPD/BlcfwkHyNU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7ezqwgAAANsAAAAPAAAAAAAAAAAAAAAAAJgCAABkcnMvZG93&#10;bnJldi54bWxQSwUGAAAAAAQABAD1AAAAhwMAAAAA&#10;" path="m1917,731l1338,2023r-150,28l1034,2075,1632,736r143,2l1917,731xm2188,698l1628,1948r-59,19l1506,1984,2074,715r114,-17xm1190,673r96,23l652,2116r-110,8l1190,673xm823,528r61,32l945,588r56,24l1059,633,386,2135r-82,3l229,2142r-70,3l100,2147,823,528xm461,285r79,61l,1553,,1317,461,285xm157,r95,98l353,192,,981,,350,157,xe" fillcolor="#fad088 [1942]" strokecolor="#fbd177" strokeweight="0">
                  <v:path arrowok="t" o:connecttype="custom" o:connectlocs="3043238,1160463;2124075,3211513;1885950,3255963;1641475,3294063;2590800,1168400;2817813,1171575;3043238,1160463;3473450,1108075;2584450,3092450;2490788,3122613;2390775,3149600;3292475,1135063;3473450,1108075;1889125,1068388;2041525,1104900;1035050,3359150;860425,3371850;1889125,1068388;1306513,838200;1403350,889000;1500188,933450;1589088,971550;1681163,1004888;612775,3389313;482600,3394075;363538,3400425;252413,3405188;158750,3408363;1306513,838200;731838,452438;857250,549275;0,2465388;0,2090738;731838,452438;249238,0;400050,155575;560388,304800;0,1557338;0,555625;249238,0" o:connectangles="0,0,0,0,0,0,0,0,0,0,0,0,0,0,0,0,0,0,0,0,0,0,0,0,0,0,0,0,0,0,0,0,0,0,0,0,0,0,0,0"/>
                  <o:lock v:ext="edit" verticies="t"/>
                </v:shape>
                <v:shape id="Forma libre 17" o:spid="_x0000_s1044" style="position:absolute;top:31;width:91392;height:68025;visibility:visible;mso-wrap-style:square;v-text-anchor:top" coordsize="5757,4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WYKcMA&#10;AADbAAAADwAAAGRycy9kb3ducmV2LnhtbERPTWsCMRC9C/0PYQq9adYebF2NIlLBIh6qtngcNuNm&#10;MZmsm9Rd/fVNodDbPN7nTOeds+JKTag8KxgOMhDEhdcVlwoO+1X/FUSIyBqtZ1JwowDz2UNvirn2&#10;LX/QdRdLkUI45KjAxFjnUobCkMMw8DVx4k6+cRgTbEqpG2xTuLPyOctG0mHFqcFgTUtDxXn37RQc&#10;7f3rc3NflJe3dvNul/vt2WRjpZ4eu8UERKQu/ov/3Gud5r/A7y/pADn7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rWYKcMAAADbAAAADwAAAAAAAAAAAAAAAACYAgAAZHJzL2Rv&#10;d25yZXYueG1sUEsFBgAAAAAEAAQA9QAAAIgDAAAAAA==&#10;" path="m2074,2851r,l1506,4120r-82,21l1338,4159,1917,2867r-11,2l1992,2862r82,-11xm1286,2832r117,19l1522,2865r119,7l1632,2872,1034,4211r-129,16l778,4241r-126,11l1286,2832xm2247,2821r-12,77l2224,2975r-8,79l2207,3133r-9,78l2188,3288r-11,79l2161,3442r-15,75l2123,3591r-25,70l2067,3727r-37,65l1987,3851r-51,58l1877,3960r-49,35l1768,4026r-66,30l1628,4084,2188,2834r59,-13xm1041,2762r74,26l1190,2809,542,4260r-81,6l386,4271,1059,2769r-18,-7xm823,2664r,l823,2664r,xm535,2479r92,66l723,2608r100,56l100,4283r-39,l28,4285r-28,l,3689,540,2482r-5,-3xm346,2323r59,53l467,2426r-6,-5l,3453,,3117,353,2328r-7,-5xm,1958r77,89l157,2136r,l,2486,,1958xm5151,631r-30,5l5095,645r-24,17l5050,683r-16,27l5025,739r-2,28l5027,797r10,26l5053,848r21,21l5102,884r28,9l5160,895r29,-4l5216,881r24,-16l5261,844r16,-28l5286,788r1,-29l5284,731r-11,-28l5258,678r-23,-19l5209,643r-28,-10l5151,631xm3842,564r-28,4l3786,578r-24,16l3743,615r-16,26l3718,671r-3,30l3720,729r10,28l3746,781r21,19l3793,816r30,9l3853,828r28,-5l3909,813r24,-16l3952,776r16,-26l3979,720r1,-30l3975,662r-10,-26l3949,612r-21,-21l3902,575r-30,-9l3842,564xm4758,391r-30,6l4702,407r-25,16l4656,444r-15,26l4632,500r-2,29l4634,557r10,28l4660,608r23,21l4709,645r28,9l4767,655r29,-3l4822,641r25,-15l4868,605r16,-27l4892,549r2,-30l4891,491r-11,-28l4864,439r-21,-20l4817,404r-29,-9l4758,391xm4244,388r-30,5l4188,404r-24,15l4143,440r-16,27l4118,496r-1,30l4120,554r11,26l4146,605r21,21l4195,641r28,9l4253,652r30,-4l4309,638r24,-16l4354,601r16,-26l4379,545r1,-30l4377,488r-11,-28l4351,435r-23,-19l4302,400r-28,-9l4244,388xm5478,295r-28,4l5422,309r-25,16l5378,346r-16,26l5352,402r-2,30l5355,460r11,28l5382,512r21,19l5429,547r29,9l5488,559r28,-5l5544,543r25,-15l5588,507r16,-26l5612,451r4,-28l5610,393r-10,-26l5584,342r-21,-21l5537,306r-30,-9l5478,295xm3433,253r-28,4l3377,267r-24,16l3334,306r-16,26l3309,360r-3,30l3311,419r11,27l3337,470r21,21l3384,507r30,8l3444,517r28,-3l3500,503r24,-17l3543,465r16,-26l3568,411r3,-30l3566,351r-10,-26l3540,300r-21,-21l3493,264r-30,-9l3433,253xm3889,134r-28,4l3834,148r-25,18l3790,187r-16,26l3764,241r-2,30l3767,300r11,27l3793,351r21,21l3841,388r29,9l3900,398r28,-3l3956,384r24,-15l4000,346r15,-26l4024,292r3,-30l4022,232r-10,-26l3996,182r-21,-21l3949,147r-30,-11l3889,134xm5060,77r-30,3l5004,91r-24,15l4959,129r-16,26l4934,183r-1,30l4936,243r11,26l4962,293r23,21l5011,328r28,11l5069,341r30,-6l5125,327r24,-18l5170,288r16,-26l5195,234r1,-30l5193,175r-11,-27l5167,124r-21,-21l5120,87r-30,-9l5060,77xm3374,r21,l3405,22r16,21l3440,61r25,14l3493,84r30,3l3552,82r26,-11l3603,56r21,-21l3640,8r3,-8l4134,r,33l4143,64r16,28l4183,117r28,17l4241,143r29,2l4298,141r28,-10l4351,115r21,-21l4387,68r9,-35l4398,r131,l4529,1r-9,30l4517,61r5,28l4532,117r16,24l4569,161r26,15l4625,185r30,4l4683,183r28,-10l4735,157r19,-21l4770,110r9,-28l4782,54r-3,-28l4770,r566,l5352,19r19,17l5394,49r31,10l5457,61r29,-5l5514,43r25,-19l5560,r197,l5757,7r-26,5l5707,24r-21,16l5666,59r-14,25l5644,113r-4,30l5645,171r11,28l5672,222r21,21l5719,258r19,7l5757,269r,463l5743,720r-17,-9l5696,703r-28,-2l5638,704r-26,11l5588,731r-21,22l5551,779r-9,28l5541,837r3,28l5555,893r15,25l5591,937r26,16l5647,963r30,2l5707,960r26,-11l5757,933r,341l5649,1206r-112,-65l5420,1082r-121,-56l5177,975,5050,932,4922,895,4791,865,4658,846r-63,-5l4531,837r10,-35l4541,769r-9,-31l4517,708r-23,-25l4464,664r-29,-9l4405,654r-30,3l4349,668r-24,15l4304,704r-16,27l4279,760r-2,30l4281,820r12,26l4323,844r-154,19l4015,895r-150,42l3868,937r-5,-28l3853,883r-18,-23l3814,841r-24,-16l3760,816r-30,-2l3702,818r-27,10l3650,844r-19,23l3615,893r-10,33l3605,961r7,34l3629,1024r9,-3l3507,1080r-121,63l3381,1108r,l3374,1071r,l3369,1036r,-1l3362,1000r,l3391,989r27,-15l3439,951r17,-28l3465,895r2,-30l3463,835r-10,-26l3437,785r-21,-21l3388,748r-24,-7l3337,738r-26,1l3311,739r-3,-22l3306,711r-2,-15l3302,689r-3,-20l3299,666r-4,-21l3294,640r-2,-18l3292,615r-4,-17l3288,594r-3,-23l3285,566r-2,-17l3281,543r,-17l3280,521r-2,-21l3278,496r-2,-19l3276,472r,-18l3276,449r-2,-21l3274,426r,-19l3274,400r,-16l3274,377r,-19l3274,356r2,-21l3276,330r2,-16l3278,307r2,-17l3280,286r3,-21l3283,260r4,-15l3287,239r3,-17l3292,218r3,-21l3297,192r4,-16l3302,171r4,-16l3308,150r7,-19l3316,126r6,-16l3323,103r6,-14l3332,84r9,-20l3341,61r9,-16l3353,38r7,-14l3364,19,3374,xe" fillcolor="#f7b239 [3206]" strokecolor="#f7b239 [3206]" strokeweight="0">
                  <v:path arrowok="t" o:connecttype="custom" o:connectlocs="3292475,4525963;1035050,6750050;3455988,5345113;2979738,6286500;1889125,4459288;1306513,4229100;0,5856288;560388,3695700;8129588,1009650;8021638,1346200;8377238,1295400;8177213,1001713;5905500,1157288;6243638,1265238;6194425,912813;7353300,793750;7613650,1035050;7721600,696913;6577013,698500;6704013,1031875;6948488,774700;8607425,490538;8577263,842963;8909050,715963;5449888,401638;5273675,708025;5624513,738188;5497513,404813;5972175,430213;6280150,609600;6310313,255588;7847013,246063;8047038,541338;8226425,234950;5430838,68263;5778500,12700;6778625,230188;7189788,1588;7389813,300038;7572375,0;8793163,38100;8959850,179388;9139238,1162050;8812213,1236663;9012238,1531938;8218488,1547813;7194550,1171575;6832600,1117600;6135688,1487488;5876925,1298575;5775325,1620838;5337175,1587500;5481638,1284288;5248275,1128713;5219700,949325;5203825,787400;5197475,609600;5207000,454025;5240338,279400;5289550,133350" o:connectangles="0,0,0,0,0,0,0,0,0,0,0,0,0,0,0,0,0,0,0,0,0,0,0,0,0,0,0,0,0,0,0,0,0,0,0,0,0,0,0,0,0,0,0,0,0,0,0,0,0,0,0,0,0,0,0,0,0,0,0,0"/>
                  <o:lock v:ext="edit" verticies="t"/>
                </v:shape>
                <v:shape id="Forma libre 18" o:spid="_x0000_s1045" style="position:absolute;top:31;width:91392;height:68549;visibility:visible;mso-wrap-style:square;v-text-anchor:top" coordsize="5757,43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dSGj8UA&#10;AADbAAAADwAAAGRycy9kb3ducmV2LnhtbESPQWvCQBCF7wX/wzKFXopuFColukoUtKFgoVY8D9kx&#10;G5qdDdlV03/fORR6m+G9ee+b5XrwrbpRH5vABqaTDBRxFWzDtYHT1278CiomZIttYDLwQxHWq9HD&#10;EnMb7vxJt2OqlYRwzNGAS6nLtY6VI49xEjpi0S6h95hk7Wtte7xLuG/1LMvm2mPD0uCwo62j6vt4&#10;9QY25/2+dKV7aQ/T549weis6914Y8/Q4FAtQiYb0b/67Lq3gC6z8IgPo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1IaPxQAAANsAAAAPAAAAAAAAAAAAAAAAAJgCAABkcnMv&#10;ZG93bnJldi54bWxQSwUGAAAAAAQABAD1AAAAigMAAAAA&#10;" path="m5750,4248r7,40l5757,4318r-187,l5750,4248xm5610,3661r30,113l5668,3884r25,107l5715,4091r21,94l5389,4318r-1496,l5610,3661xm5453,3176r51,138l5551,3458r44,147l3818,4283r43,-129l3896,4021r30,-135l3949,3748r-2,4l5453,3176xm5191,2699r42,49l5275,2807r40,67l5355,2949r39,81l5431,3115,3956,3680r,l3961,3587r2,-94l3959,3390r-12,-105l3930,3180,5191,2699xm4560,2479r79,3l4716,2489r75,11l4866,2516r72,22l5006,2568r66,37l5137,2650,3916,3117r,l3881,2991r-42,-124l3788,2745r694,-264l4560,2479xm3634,2449r86,23l3807,2488r91,7l3993,2498r94,-2l4183,2493r96,-5l3762,2685r-61,-121l3634,2449xm778,1321r36,4l849,1332r35,12l921,1365r33,25l982,1419r23,34l1022,1491r14,49l1040,1591r-7,50l1017,1690r-21,39l970,1762r-33,30l902,1814r-39,18l821,1842r-43,4l741,1844r-37,-9l669,1823r-36,-19l601,1778r-28,-30l549,1715r-18,-37l517,1627r-3,-50l521,1526r15,-49l559,1439r26,-34l617,1376r35,-23l692,1335r42,-10l778,1321xm778,1314r-46,4l688,1328r-40,18l612,1370r-32,30l552,1435r-23,39l514,1524r-7,53l510,1629r14,51l543,1718r23,35l596,1785r33,26l667,1830r35,14l739,1851r39,4l821,1849r44,-10l905,1821r37,-24l975,1769r28,-35l1024,1694r17,-51l1048,1591r-5,-53l1029,1488r-17,-39l987,1414r-28,-30l924,1358r-36,-21l851,1325r-37,-9l778,1314xm778,930r68,3l914,944r66,17l1043,986r67,35l1172,1061r56,47l1277,1161r44,59l1359,1283r30,68l1412,1421r14,72l1433,1566r-2,72l1421,1710r-20,71l1375,1851r-35,68l1298,1981r-49,57l1193,2089r-59,44l1069,2169r-70,30l928,2220r-75,14l778,2238r-74,-4l633,2222r-70,-19l494,2154r-71,-55l351,2038r-71,-64l206,1905r-23,-42l164,1818r-22,-72l128,1675r-7,-72l124,1529r9,-71l152,1386r26,-68l213,1250r44,-63l306,1129r54,-51l421,1035r65,-37l554,968r72,-21l701,935r77,-5xm126,183r31,2l187,196r31,19l243,241r17,31l269,307r,37l259,379r-18,28l220,430r-26,16l166,458r-31,3l105,460,73,449,45,433,21,409,3,381,,383,,262r3,2l21,238,42,215,68,199,96,189r30,-6xm1167,101r33,4l1234,115r7,5l1249,124r-1,138l1255,400r-28,14l1197,423r-30,3l1132,423r-31,-11l1073,397r-25,-21l1029,351r-14,-30l1006,290r-1,-32l1008,229r11,-32l1038,166r26,-28l1094,119r35,-13l1167,101xm152,28r51,8l252,52r40,23l328,103r32,33l386,175r21,42l419,262r7,45l425,353r-9,45l400,442r-23,42l349,522r-34,30l278,578r-42,20l192,612r-45,5l101,617,56,608,10,592,3,589r-1,l,592,,391r19,27l42,440r28,18l100,467r31,3l164,467r32,-13l224,437r24,-25l266,383r10,-37l278,307r-9,-36l255,245,238,222,217,203,190,189,159,178r-31,-3l98,180,68,190,42,206,17,227,,253,,54r2,3l51,38r50,-9l152,28xm,l1255,r-6,115l1235,108,1202,98r-35,-4l1127,98r-37,14l1059,133r-28,28l1012,194r-13,33l996,258r2,34l1006,325r16,30l1043,381r25,21l1097,419r33,11l1167,433r30,-1l1227,423r28,-14l1267,536r19,126l1314,786r35,123l1389,1021r51,108l1497,1238r65,103l1635,1440r77,98l1793,1629r85,88l1967,1799r90,75l1983,1905r-71,35l1838,1979r-72,40l1695,2061r-74,42l1550,2143r-74,40l1403,2220r-73,33l1255,2283r-76,23l1103,2323r-77,11l947,2337r-79,-7l786,2313r-45,-16l692,2276r-51,-26l589,2218r63,16l713,2243r65,3l854,2241r76,-12l1003,2206r70,-30l1137,2140r62,-46l1255,2043r48,-57l1347,1923r37,-70l1410,1783r18,-72l1438,1640r4,-74l1435,1493r-14,-74l1396,1348r-30,-69l1328,1215r-44,-60l1234,1103r-58,-47l1115,1014r-68,-35l982,954,916,937,847,925r-69,-4l699,926r-75,14l550,961r-68,30l416,1028r-61,45l299,1124r-49,58l206,1245r-35,69l145,1384r-19,72l115,1529r-1,74l119,1676r16,72l157,1820r30,68l93,1793,,1697,,596r,l7,599r40,14l89,622r40,4l180,622r47,-12l273,591r42,-27l351,531r32,-40l407,446r18,-46l433,355r,-48l428,260,414,215,393,171,367,133,334,98,297,68,253,45,204,28,152,21r-51,l49,31,,49,,xe" fillcolor="#74d8d8 [1941]" stroked="f" strokeweight="0">
                  <v:path arrowok="t" o:connecttype="custom" o:connectlocs="8997950,6165850;8737600,5260975;6265863,5956300;8621713,4945063;8240713,4284663;8051800,4135438;7239000,3935413;6792913,3949700;1462088,2166938;1614488,2682875;1176338,2927350;820738,2582863;1098550,2119313;920750,2222500;898525,2782888;1373188,2919413;1655763,2441575;1292225,2089150;1860550,1684338;2274888,2486025;1893888,3316288;1004888,3527425;260350,2886075;338138,1984375;1112838,1484313;427038,487363;166688,730250;33338,377825;1970088,190500;1747838,654050;1617663,312738;400050,82550;674688,560388;304800,971550;0,620713;355600,693738;344488,322263;0,401638;1982788,182563;1606550,307975;1741488,665163;2085975,1247775;2846388,2586038;2690813,3271838;1751013,3687763;935038,3521075;1804988,3397250;2282825,2603500;1958975,1751013;1109663,1470025;327025,1976438;249238,2889250;141288,987425;646113,708025;530225,155575;0,0" o:connectangles="0,0,0,0,0,0,0,0,0,0,0,0,0,0,0,0,0,0,0,0,0,0,0,0,0,0,0,0,0,0,0,0,0,0,0,0,0,0,0,0,0,0,0,0,0,0,0,0,0,0,0,0,0,0,0,0"/>
                  <o:lock v:ext="edit" verticies="t"/>
                </v:shape>
                <v:shape id="Forma libre 19" o:spid="_x0000_s1046" style="position:absolute;top:23780;width:91392;height:44800;visibility:visible;mso-wrap-style:square;v-text-anchor:top" coordsize="5757,28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5jKsIA&#10;AADbAAAADwAAAGRycy9kb3ducmV2LnhtbERP22rCQBB9F/oPyxT6InVTQa3RVaRSqG/x8gFjdsym&#10;zc6G7GpSv94VBN/mcK4zX3a2EhdqfOlYwccgAUGcO11yoeCw/37/BOEDssbKMSn4Jw/LxUtvjql2&#10;LW/psguFiCHsU1RgQqhTKX1uyKIfuJo4cifXWAwRNoXUDbYx3FZymCRjabHk2GCwpi9D+d/ubBWM&#10;N6bPa6s37XGUTbLz6nd6zK5Kvb12qxmIQF14ih/uHx3nT+H+SzxALm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HmMqwgAAANsAAAAPAAAAAAAAAAAAAAAAAJgCAABkcnMvZG93&#10;bnJldi54bWxQSwUGAAAAAAQABAD1AAAAhwMAAAAA&#10;" path="m,201r68,70l136,341r68,68l274,474r68,61l411,593r68,52l545,694r65,41l671,770r59,27l786,817r82,17l947,841r79,-3l1103,827r76,-17l1255,787r75,-30l1403,724r73,-37l1550,647r71,-40l1695,565r71,-42l1838,483r74,-39l1983,409r74,-31l2133,437r79,55l2289,542r77,44l2439,624r74,32l2582,680r67,20l2595,736r-51,39l2497,811r-42,39l2418,887r-26,35l2355,981r-29,63l2299,1110r-21,70l2261,1252r-14,73l2135,1346r-117,16l1899,1373r-122,5l1655,1378r-123,-7l1410,1357r-122,-21l1171,1308r-116,-37l945,1228,833,1173,725,1112,620,1044,519,972,423,894,330,813,241,728,157,640,77,551,,462,,201xm3638,r71,l3788,6r80,8l3954,30r86,17l4129,72r91,28l4312,131r91,37l4496,208r91,44l4676,301r89,51l4849,409r82,60l5009,532r76,68l5154,670r63,75l5296,848r72,109l5431,1070r57,116l5541,1304r45,121l5626,1548r35,120l5693,1789r26,120l5740,2027r17,113l5757,2792r-7,-40l5570,2822r-181,l5736,2689r-21,-94l5693,2495r-25,-107l5640,2278r-30,-113l3893,2822r-87,l3818,2787,5595,2109r-44,-147l5504,1818r-51,-138l3947,2256r9,-72l5431,1619r-37,-85l5355,1453r-40,-75l5275,1311r-42,-59l5191,1203,3930,1684r-14,-63l5137,1154r-65,-45l5006,1072r-68,-30l4866,1020r-75,-16l4716,993r-77,-7l4560,983r-78,2l3788,1249r-26,-60l4279,992r-96,5l4087,1000r-96,2l3898,999r-91,-7l3720,976r-86,-23l3571,855r-64,-91l3440,679r-70,-79l3367,544r-14,-52l3327,441r-33,-47l3250,352r-49,-35l3145,287r-31,-12l3140,247r31,-30l3208,186r44,-35l3301,112r56,-40l3400,47r49,-19l3507,14,3570,4,3638,xe" fillcolor="#2fa9a9 [3205]" stroked="f" strokeweight="0">
                  <v:path arrowok="t" o:connecttype="custom" o:connectlocs="215900,541338;542925,849313;865188,1101725;1158875,1265238;1503363,1335088;1871663,1285875;2227263,1149350;2573338,963613;2917825,766763;3265488,600075;3633788,860425;3989388,1041400;4119563,1168400;3897313,1349375;3738563,1557338;3616325,1873250;3389313,2136775;2820988,2187575;2238375,2154238;1674813,2017713;1150938,1765300;671513,1419225;249238,1016000;0,319088;6013450,9525;6413500,74613;6845300,207963;7281863,400050;7697788,649288;8072438,952500;8407400,1346200;8712200,1882775;8931275,2457450;9078913,3030538;9139238,4432300;8555038,4479925;9037638,3960813;8905875,3436938;6061075,4424363;8737600,2886075;6280150,3467100;8501063,2306638;8307388,1987550;6216650,2573338;7947025,1701800;7605713,1593850;7239000,1560513;5972175,1887538;6488113,1587500;6043613,1574800;5668963,1357313;5349875,952500;5281613,700088;5081588,503238;4984750,392113;5162550,239713;5397500,74613;5667375,6350" o:connectangles="0,0,0,0,0,0,0,0,0,0,0,0,0,0,0,0,0,0,0,0,0,0,0,0,0,0,0,0,0,0,0,0,0,0,0,0,0,0,0,0,0,0,0,0,0,0,0,0,0,0,0,0,0,0,0,0,0,0"/>
                  <o:lock v:ext="edit" verticies="t"/>
                </v:shape>
                <v:shape id="Forma libre 20" o:spid="_x0000_s1047" style="position:absolute;top:31;width:91392;height:68549;visibility:visible;mso-wrap-style:square;v-text-anchor:top" coordsize="5757,43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jRZ8IA&#10;AADbAAAADwAAAGRycy9kb3ducmV2LnhtbERPyWrDMBC9B/oPYgq9JXJtKI0bOYSQQp1bk0CugzW1&#10;nFgjY6le+vXVodDj4+2b7WRbMVDvG8cKnlcJCOLK6YZrBZfz+/IVhA/IGlvHpGAmD9viYbHBXLuR&#10;P2k4hVrEEPY5KjAhdLmUvjJk0a9cRxy5L9dbDBH2tdQ9jjHctjJNkhdpseHYYLCjvaHqfvq2Co7z&#10;sdxdzWF/cLdyOv+ss2uTZko9PU67NxCBpvAv/nN/aAVpXB+/xB8gi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+NFnwgAAANsAAAAPAAAAAAAAAAAAAAAAAJgCAABkcnMvZG93&#10;bnJldi54bWxQSwUGAAAAAAQABAD1AAAAhwMAAAAA&#10;" path="m2666,2183r16,49l2705,2278r29,42l2771,2358r42,32l2862,2416r49,17l2963,2440r53,l3068,2432r51,-16l3168,2393r45,-28l3257,2330r10,25l3285,2400r12,53l3301,2510r,63l3294,2641r-13,72l3264,2788r-23,79l3213,2947r-33,84l3143,3115r-42,84l3054,3285r-49,85l2949,3454r-57,83l2829,3617r-67,77l2694,3769r-73,72l2546,3907r-79,63l2387,4026r-84,52l2198,4133r-108,49l1980,4224r-114,36l1753,4292r-116,26l,4318r,-33l38,4285r51,-2l147,4281r68,-1l290,4276r82,-5l460,4266r92,-6l648,4252r100,-9l847,4234r104,-12l1054,4208r101,-14l1255,4176r96,-19l1445,4136r89,-23l1616,4087r79,-28l1763,4030r61,-34l1877,3960r59,-51l1987,3853r43,-61l2067,3729r30,-67l2123,3592r21,-71l2161,3446r14,-76l2188,3294r10,-79l2207,3138r9,-79l2224,2981r11,-77l2245,2828r16,-75l2277,2680r22,-70l2324,2542r31,-63l2392,2418r28,-37l2458,2341r46,-39l2555,2262r54,-40l2666,2183xm5757,1162r,112l5693,1232r1,-3l5710,1201r23,-23l5757,1162xm3730,814r30,2l3790,825r24,16l3835,860r18,23l3863,909r5,28l3746,977r-117,47l3612,995r-7,-34l3605,926r10,-33l3631,867r19,-23l3675,828r27,-10l3730,814xm5668,701r28,2l5726,711r17,9l5757,732r,201l5733,949r-26,11l5677,965r-30,-2l5617,953r-26,-16l5570,918r-15,-25l5544,865r-3,-28l5542,807r9,-28l5567,753r21,-22l5612,715r26,-11l5668,701xm4405,654r30,1l4464,664r30,19l4517,708r15,30l4541,769r,33l4531,837r-119,l4293,846r-12,-26l4277,790r2,-30l4288,731r16,-27l4325,683r24,-15l4375,657r30,-3xm5151,631r30,2l5209,643r26,16l5258,678r15,25l5284,731r3,28l5286,788r-9,28l5261,844r-21,21l5216,881r-27,10l5160,895r-30,-2l5102,884r-28,-15l5053,848r-16,-25l5027,797r-4,-30l5025,739r9,-29l5050,683r21,-21l5095,645r26,-9l5151,631xm3842,564r30,2l3902,575r26,16l3949,612r16,24l3975,662r5,28l3979,720r-11,30l3952,776r-19,21l3909,813r-28,10l3853,828r-30,-3l3793,816r-26,-16l3746,781r-16,-24l3720,729r-5,-28l3718,671r9,-30l3743,615r19,-21l3786,578r28,-10l3842,564xm4758,391r30,4l4817,404r26,15l4864,439r16,24l4891,491r3,28l4892,549r-8,29l4868,605r-21,21l4822,641r-26,11l4767,655r-30,-1l4709,645r-26,-16l4660,608r-16,-23l4634,557r-4,-28l4632,500r9,-30l4656,444r21,-21l4702,407r26,-10l4758,391xm4244,388r30,3l4302,400r26,16l4351,435r15,25l4377,488r3,27l4379,545r-9,30l4354,601r-21,21l4309,638r-26,10l4253,652r-30,-2l4195,641r-28,-15l4146,605r-15,-25l4120,554r-3,-28l4118,496r9,-29l4143,440r21,-21l4188,404r26,-11l4244,388xm5478,295r29,2l5537,306r26,15l5584,342r16,25l5610,393r6,30l5612,451r-8,30l5588,507r-19,21l5544,543r-28,11l5488,559r-30,-3l5429,547r-26,-16l5382,512r-16,-24l5355,460r-5,-28l5352,402r10,-30l5378,346r19,-21l5422,309r28,-10l5478,295xm3433,253r30,2l3493,264r26,15l3540,300r16,25l3566,351r5,30l3568,411r-9,28l3543,465r-19,21l3500,503r-28,11l3444,517r-30,-2l3384,507r-26,-16l3337,470r-15,-24l3311,419r-5,-29l3309,360r9,-28l3334,306r19,-23l3377,267r28,-10l3433,253xm3889,134r30,2l3949,147r26,14l3996,182r16,24l4022,232r5,30l4024,292r-9,28l4000,346r-20,23l3956,384r-28,11l3900,398r-30,-1l3841,388r-27,-16l3793,351r-15,-24l3767,300r-5,-29l3764,241r10,-28l3790,187r19,-21l3834,148r27,-10l3889,134xm5060,77r30,1l5120,87r26,16l5167,124r15,24l5193,175r3,29l5195,234r-9,28l5170,288r-21,21l5125,327r-26,8l5069,341r-30,-2l5011,328r-26,-14l4962,293r-15,-24l4936,243r-3,-30l4934,183r9,-28l4959,129r21,-23l5004,91r26,-11l5060,77xm5757,7r,262l5738,265r-19,-7l5693,243r-21,-21l5656,199r-11,-28l5640,143r4,-30l5652,84r14,-25l5686,40r21,-16l5731,12r26,-5xm5336,r224,l5539,24r-25,19l5486,56r-29,5l5425,59,5394,49,5371,36,5352,19,5336,xm4529,r241,l4779,26r3,28l4779,82r-9,28l4754,136r-19,21l4711,173r-28,10l4655,189r-30,-4l4595,176r-26,-15l4548,141r-16,-24l4522,89r-5,-28l4520,31r9,-30l4529,xm4134,r264,l4396,33r-9,35l4372,94r-21,21l4326,131r-28,10l4270,145r-29,-2l4211,134r-28,-17l4159,92,4143,64r-9,-31l4134,xm3395,r248,l3640,8r-16,27l3603,56r-25,15l3552,82r-29,5l3493,84r-28,-9l3440,61,3421,43,3405,22,3395,xm2935,r439,l3336,75r-28,79l3288,234r-10,82l3274,398r4,84l3285,568r12,86l3311,739r26,-1l3364,741r24,7l3416,764r21,21l3453,809r10,26l3467,865r-2,30l3456,923r-17,28l3418,974r-27,15l3362,1000r24,143l3280,1208r-98,66l3096,1342r-75,70l2991,1369r-31,-37l2902,1279r-64,-47l2769,1190r-73,-36l2619,1120r-80,-31l2458,1061r21,-112l2507,835r34,-113l2579,610r45,-112l2675,390r56,-105l2794,185r68,-96l2935,xe" fillcolor="#e68128 [3209]" strokecolor="#e68128 [3209]" strokeweight="0">
                  <v:path arrowok="t" o:connecttype="custom" o:connectlocs="4703763,3873500;5233988,3894138;4989513,4945063;4160838,6097588;2782888,6813550;590550,6780213;1992313,6629400;3073400,6205538;3473450,5229225;3649663,4143375;4232275,3465513;5969000,1295400;5734050,1579563;8997950,1112838;8964613,1528763;8837613,1195388;7170738,1123950;6792913,1206500;8269288,1020763;8318500,1373188;7980363,1265238;6099175,895350;6299200,1190625;5946775,1239838;6054725,901700;7769225,823913;7475538,1023938;7424738,671513;6931025,730250;6751638,1035050;6551613,741363;8831263,509588;8801100,862013;8493125,685800;5497513,404813;5624513,738188;5273675,708025;5449888,401638;6388100,463550;6054725,590550;6086475,234950;8243888,277813;7999413,538163;7872413,204788;9037638,385763;9059863,38100;8612188,93663;7586663,130175;7253288,255588;6981825,0;6684963,212725;5753100,55563;5405438,34925;5203825,765175;5481638,1284288;5375275,1814513;4395788,1889125;4165600,790575" o:connectangles="0,0,0,0,0,0,0,0,0,0,0,0,0,0,0,0,0,0,0,0,0,0,0,0,0,0,0,0,0,0,0,0,0,0,0,0,0,0,0,0,0,0,0,0,0,0,0,0,0,0,0,0,0,0,0,0,0,0"/>
                  <o:lock v:ext="edit" verticies="t"/>
                </v:shape>
                <v:shape id="Forma libre 21" o:spid="_x0000_s1048" style="position:absolute;left:42164;top:27860;width:11334;height:10906;visibility:visible;mso-wrap-style:square;v-text-anchor:top" coordsize="714,6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OjPMQA&#10;AADbAAAADwAAAGRycy9kb3ducmV2LnhtbESP3WrCQBSE7wu+w3KE3tVNgpQQXaUUNEIpWPUBDtnT&#10;JDR7NmbX/Pj0bqHQy2FmvmHW29E0oqfO1ZYVxIsIBHFhdc2lgst595KCcB5ZY2OZFEzkYLuZPa0x&#10;03bgL+pPvhQBwi5DBZX3bSalKyoy6Ba2JQ7et+0M+iC7UuoOhwA3jUyi6FUarDksVNjSe0XFz+lm&#10;FAzHe54S5cvpOHx8NldZyGmfKvU8H99WIDyN/j/81z5oBUkMv1/CD5Cb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FjozzEAAAA2wAAAA8AAAAAAAAAAAAAAAAAmAIAAGRycy9k&#10;b3ducmV2LnhtbFBLBQYAAAAABAAEAPUAAACJAwAAAAA=&#10;" path="m327,r54,l435,11r54,19l545,60r49,35l636,137r35,45l695,231r16,54l714,341r-6,56l688,457r-24,45l632,544r-36,38l554,616r-46,28l459,665r-50,15l356,687r-50,l255,680,206,663,155,637,112,602,75,563,45,520,23,471,7,420,,367,2,313r8,-54l30,205,58,156,91,112,131,75,175,46,224,23,274,7,327,xe" fillcolor="black" strokeweight="0">
                  <v:path arrowok="t" o:connecttype="custom" o:connectlocs="519113,0;604838,0;690563,17463;776288,47625;865188,95250;942975,150813;1009650,217488;1065213,288925;1103313,366713;1128713,452438;1133475,541338;1123950,630238;1092200,725488;1054100,796925;1003300,863600;946150,923925;879475,977900;806450,1022350;728663,1055688;649288,1079500;565150,1090613;485775,1090613;404813,1079500;327025,1052513;246063,1011238;177800,955675;119063,893763;71438,825500;36513,747713;11113,666750;0,582613;3175,496888;15875,411163;47625,325438;92075,247650;144463,177800;207963,119063;277813,73025;355600,36513;434975,11113;519113,0" o:connectangles="0,0,0,0,0,0,0,0,0,0,0,0,0,0,0,0,0,0,0,0,0,0,0,0,0,0,0,0,0,0,0,0,0,0,0,0,0,0,0,0,0"/>
                </v:shape>
                <w10:wrap anchorx="margin"/>
              </v:group>
            </w:pict>
          </mc:Fallback>
        </mc:AlternateContent>
      </w:r>
      <w:r>
        <w:rPr>
          <w:noProof/>
          <w:lang w:val="es-ES" w:eastAsia="es-ES"/>
        </w:rPr>
        <w:drawing>
          <wp:anchor distT="0" distB="0" distL="114300" distR="114300" simplePos="0" relativeHeight="251651072" behindDoc="0" locked="0" layoutInCell="1" allowOverlap="1" wp14:anchorId="72F0DA48" wp14:editId="1CF2F5C4">
            <wp:simplePos x="0" y="0"/>
            <wp:positionH relativeFrom="margin">
              <wp:posOffset>-134204</wp:posOffset>
            </wp:positionH>
            <wp:positionV relativeFrom="paragraph">
              <wp:posOffset>1256289</wp:posOffset>
            </wp:positionV>
            <wp:extent cx="6185175" cy="3772977"/>
            <wp:effectExtent l="0" t="0" r="6350" b="0"/>
            <wp:wrapNone/>
            <wp:docPr id="5" name="Imagen 5" descr="C:\Users\EARLY HEADSTART\Pictures\Lunares-blancos-floral-vintage-0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ARLY HEADSTART\Pictures\Lunares-blancos-floral-vintage-014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5175" cy="3772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663360" behindDoc="0" locked="0" layoutInCell="1" allowOverlap="1" wp14:anchorId="5854B5C8" wp14:editId="44CE9119">
            <wp:simplePos x="0" y="0"/>
            <wp:positionH relativeFrom="margin">
              <wp:posOffset>-449514</wp:posOffset>
            </wp:positionH>
            <wp:positionV relativeFrom="paragraph">
              <wp:posOffset>-797258</wp:posOffset>
            </wp:positionV>
            <wp:extent cx="1179667" cy="2445740"/>
            <wp:effectExtent l="0" t="0" r="1905" b="0"/>
            <wp:wrapNone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bkL7mVshqOiEB.pn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65"/>
                    <a:stretch/>
                  </pic:blipFill>
                  <pic:spPr bwMode="auto">
                    <a:xfrm>
                      <a:off x="0" y="0"/>
                      <a:ext cx="1180951" cy="24484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667456" behindDoc="0" locked="0" layoutInCell="1" allowOverlap="1" wp14:anchorId="43A144F2" wp14:editId="1CDEE217">
            <wp:simplePos x="0" y="0"/>
            <wp:positionH relativeFrom="margin">
              <wp:posOffset>1852251</wp:posOffset>
            </wp:positionH>
            <wp:positionV relativeFrom="paragraph">
              <wp:posOffset>-55835</wp:posOffset>
            </wp:positionV>
            <wp:extent cx="1225928" cy="981315"/>
            <wp:effectExtent l="0" t="0" r="0" b="0"/>
            <wp:wrapNone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1519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7638" cy="9826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647999" behindDoc="0" locked="0" layoutInCell="1" allowOverlap="1" wp14:anchorId="2D944E98" wp14:editId="2D97E693">
            <wp:simplePos x="0" y="0"/>
            <wp:positionH relativeFrom="column">
              <wp:posOffset>2845326</wp:posOffset>
            </wp:positionH>
            <wp:positionV relativeFrom="paragraph">
              <wp:posOffset>-1537335</wp:posOffset>
            </wp:positionV>
            <wp:extent cx="3266465" cy="2044700"/>
            <wp:effectExtent l="0" t="0" r="0" b="0"/>
            <wp:wrapNone/>
            <wp:docPr id="107" name="Imagen 107" descr="D:\SCRAP\Fairies and Day Dreams\kristiw_fairiesanddaydreams_heart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CRAP\Fairies and Day Dreams\kristiw_fairiesanddaydreams_hearts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6465" cy="204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2DC6" w:rsidRDefault="00142DC6" w:rsidP="00142DC6">
      <w:pPr>
        <w:rPr>
          <w:noProof/>
          <w:lang w:val="es-ES"/>
        </w:rPr>
      </w:pPr>
    </w:p>
    <w:p w:rsidR="000C4996" w:rsidRDefault="000C4996" w:rsidP="002C6A2A">
      <w:pPr>
        <w:rPr>
          <w:noProof/>
          <w:lang w:val="es-ES"/>
        </w:rPr>
      </w:pPr>
    </w:p>
    <w:p w:rsidR="002C6A2A" w:rsidRDefault="002C6A2A" w:rsidP="002C6A2A">
      <w:pPr>
        <w:rPr>
          <w:noProof/>
          <w:lang w:val="es-ES"/>
        </w:rPr>
      </w:pPr>
    </w:p>
    <w:p w:rsidR="002C6A2A" w:rsidRDefault="002C6A2A" w:rsidP="002C6A2A">
      <w:pPr>
        <w:rPr>
          <w:noProof/>
          <w:lang w:val="es-ES"/>
        </w:rPr>
      </w:pPr>
    </w:p>
    <w:p w:rsidR="002C6A2A" w:rsidRDefault="00CB3208" w:rsidP="002C6A2A">
      <w:pPr>
        <w:rPr>
          <w:noProof/>
          <w:lang w:val="es-ES"/>
        </w:rPr>
      </w:pPr>
      <w:r w:rsidRPr="0035169C">
        <w:rPr>
          <w:noProof/>
          <w:lang w:val="es-ES" w:eastAsia="es-ES"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334C158B" wp14:editId="08E35303">
                <wp:simplePos x="0" y="0"/>
                <wp:positionH relativeFrom="column">
                  <wp:posOffset>876584</wp:posOffset>
                </wp:positionH>
                <wp:positionV relativeFrom="paragraph">
                  <wp:posOffset>196040</wp:posOffset>
                </wp:positionV>
                <wp:extent cx="4208780" cy="2033270"/>
                <wp:effectExtent l="0" t="0" r="0" b="5080"/>
                <wp:wrapSquare wrapText="bothSides"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8780" cy="20332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5DAE" w:rsidRDefault="00D15DAE">
                            <w:pPr>
                              <w:rPr>
                                <w:b/>
                                <w:color w:val="auto"/>
                                <w:sz w:val="72"/>
                              </w:rPr>
                            </w:pPr>
                            <w:r>
                              <w:rPr>
                                <w:b/>
                                <w:color w:val="auto"/>
                                <w:sz w:val="72"/>
                              </w:rPr>
                              <w:t>Agenda Escolar 2015</w:t>
                            </w:r>
                            <w:r w:rsidRPr="0035169C">
                              <w:rPr>
                                <w:b/>
                                <w:color w:val="auto"/>
                                <w:sz w:val="72"/>
                              </w:rPr>
                              <w:t>-2016</w:t>
                            </w:r>
                          </w:p>
                          <w:p w:rsidR="00D15DAE" w:rsidRPr="0035169C" w:rsidRDefault="00D15DAE" w:rsidP="0035169C">
                            <w:pPr>
                              <w:jc w:val="both"/>
                              <w:rPr>
                                <w:b/>
                                <w:color w:val="auto"/>
                                <w:sz w:val="22"/>
                              </w:rPr>
                            </w:pPr>
                          </w:p>
                          <w:p w:rsidR="00D15DAE" w:rsidRPr="0035169C" w:rsidRDefault="00D15DAE" w:rsidP="0035169C">
                            <w:pPr>
                              <w:pStyle w:val="Puesto"/>
                              <w:rPr>
                                <w:b/>
                                <w:sz w:val="36"/>
                              </w:rPr>
                            </w:pPr>
                            <w:proofErr w:type="spellStart"/>
                            <w:r w:rsidRPr="0035169C">
                              <w:rPr>
                                <w:b/>
                                <w:sz w:val="36"/>
                              </w:rPr>
                              <w:t>L.E.P</w:t>
                            </w:r>
                            <w:proofErr w:type="spellEnd"/>
                            <w:r w:rsidRPr="0035169C">
                              <w:rPr>
                                <w:b/>
                                <w:sz w:val="36"/>
                              </w:rPr>
                              <w:t xml:space="preserve">. </w:t>
                            </w:r>
                            <w:r>
                              <w:rPr>
                                <w:b/>
                                <w:sz w:val="36"/>
                              </w:rPr>
                              <w:t>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34C158B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left:0;text-align:left;margin-left:69pt;margin-top:15.45pt;width:331.4pt;height:160.1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HvGEgIAAPwDAAAOAAAAZHJzL2Uyb0RvYy54bWysU11v2yAUfZ+0/4B4X+y4yZJacaouXadJ&#10;3YfU7gcQwDEacBmQ2Nmv3wWnabS9VfMDAt97D/ece1jdDEaTg/RBgW3odFJSIi0HoeyuoT+e7t8t&#10;KQmRWcE0WNnQowz0Zv32zap3taygAy2kJwhiQ927hnYxurooAu+kYWECTloMtuANi3j0u0J41iO6&#10;0UVVlu+LHrxwHrgMAf/ejUG6zvhtK3n81rZBRqIbir3FvPq8btNarFes3nnmOsVPbbBXdGGYsnjp&#10;GeqORUb2Xv0DZRT3EKCNEw6mgLZVXGYOyGZa/sXmsWNOZi4oTnBnmcL/g+VfD989UaKh1XRBiWUG&#10;h7TZM+GBCEmiHCKQKsnUu1Bj9qPD/Dh8gAHHnSkH9wD8ZyAWNh2zO3nrPfSdZALbnKbK4qJ0xAkJ&#10;ZNt/AYG3sX2EDDS03iQNURWC6Diu43lE2Afh+HNWlcvFEkMcY1V5dVUt8hALVj+XOx/iJwmGpE1D&#10;PXogw7PDQ4ipHVY/p6TbLNwrrbMPtCV9Q6/n1TwXXESMimhTrUxDl2X6RuMklh+tyMWRKT3u8QJt&#10;T7QT05FzHLYDJiYttiCOKICH0Y74fHDTgf9NSY9WbGj4tWdeUqI/WxTxejqbJe/mw2y+qPDgLyPb&#10;ywizHKEaGikZt5uY/T5yvUWxW5VleOnk1CtaLKtzeg7Jw5fnnPXyaNd/AAAA//8DAFBLAwQUAAYA&#10;CAAAACEACBI3N90AAAAKAQAADwAAAGRycy9kb3ducmV2LnhtbEyPzU7DMBCE70i8g7VI3Og6lKI0&#10;xKkQiCuI8iNxc+NtEhGvo9htwtuznOhxZkez85Wb2ffqSGPsAhvIFhoUcR1cx42B97enqxxUTJad&#10;7QOTgR+KsKnOz0pbuDDxKx23qVFSwrGwBtqUhgIx1i15GxdhIJbbPozeJpFjg260k5T7Hq+1vkVv&#10;O5YPrR3ooaX6e3vwBj6e91+fN/qlefSrYQqzRvZrNObyYr6/A5VoTv9h+Jsv06GSTbtwYBdVL3qZ&#10;C0sysNRrUBLItRaWnRirLAOsSjxFqH4BAAD//wMAUEsBAi0AFAAGAAgAAAAhALaDOJL+AAAA4QEA&#10;ABMAAAAAAAAAAAAAAAAAAAAAAFtDb250ZW50X1R5cGVzXS54bWxQSwECLQAUAAYACAAAACEAOP0h&#10;/9YAAACUAQAACwAAAAAAAAAAAAAAAAAvAQAAX3JlbHMvLnJlbHNQSwECLQAUAAYACAAAACEAJLR7&#10;xhICAAD8AwAADgAAAAAAAAAAAAAAAAAuAgAAZHJzL2Uyb0RvYy54bWxQSwECLQAUAAYACAAAACEA&#10;CBI3N90AAAAKAQAADwAAAAAAAAAAAAAAAABsBAAAZHJzL2Rvd25yZXYueG1sUEsFBgAAAAAEAAQA&#10;8wAAAHYFAAAAAA==&#10;" filled="f" stroked="f">
                <v:textbox>
                  <w:txbxContent>
                    <w:p w:rsidR="00D15DAE" w:rsidRDefault="00D15DAE">
                      <w:pPr>
                        <w:rPr>
                          <w:b/>
                          <w:color w:val="auto"/>
                          <w:sz w:val="72"/>
                        </w:rPr>
                      </w:pPr>
                      <w:r>
                        <w:rPr>
                          <w:b/>
                          <w:color w:val="auto"/>
                          <w:sz w:val="72"/>
                        </w:rPr>
                        <w:t>Agenda Escolar 2015</w:t>
                      </w:r>
                      <w:r w:rsidRPr="0035169C">
                        <w:rPr>
                          <w:b/>
                          <w:color w:val="auto"/>
                          <w:sz w:val="72"/>
                        </w:rPr>
                        <w:t>-2016</w:t>
                      </w:r>
                    </w:p>
                    <w:p w:rsidR="00D15DAE" w:rsidRPr="0035169C" w:rsidRDefault="00D15DAE" w:rsidP="0035169C">
                      <w:pPr>
                        <w:jc w:val="both"/>
                        <w:rPr>
                          <w:b/>
                          <w:color w:val="auto"/>
                          <w:sz w:val="22"/>
                        </w:rPr>
                      </w:pPr>
                    </w:p>
                    <w:p w:rsidR="00D15DAE" w:rsidRPr="0035169C" w:rsidRDefault="00D15DAE" w:rsidP="0035169C">
                      <w:pPr>
                        <w:pStyle w:val="Puesto"/>
                        <w:rPr>
                          <w:b/>
                          <w:sz w:val="36"/>
                        </w:rPr>
                      </w:pPr>
                      <w:proofErr w:type="spellStart"/>
                      <w:r w:rsidRPr="0035169C">
                        <w:rPr>
                          <w:b/>
                          <w:sz w:val="36"/>
                        </w:rPr>
                        <w:t>L.E.P</w:t>
                      </w:r>
                      <w:proofErr w:type="spellEnd"/>
                      <w:r w:rsidRPr="0035169C">
                        <w:rPr>
                          <w:b/>
                          <w:sz w:val="36"/>
                        </w:rPr>
                        <w:t xml:space="preserve">. </w:t>
                      </w:r>
                      <w:r>
                        <w:rPr>
                          <w:b/>
                          <w:sz w:val="36"/>
                        </w:rPr>
                        <w:t>____________________________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2C6A2A" w:rsidRDefault="002C6A2A" w:rsidP="002C6A2A">
      <w:pPr>
        <w:rPr>
          <w:noProof/>
          <w:lang w:val="es-ES"/>
        </w:rPr>
      </w:pPr>
    </w:p>
    <w:p w:rsidR="002C6A2A" w:rsidRDefault="002C6A2A" w:rsidP="002C6A2A">
      <w:pPr>
        <w:rPr>
          <w:noProof/>
          <w:lang w:val="es-ES"/>
        </w:rPr>
      </w:pPr>
    </w:p>
    <w:p w:rsidR="002C6A2A" w:rsidRDefault="002C6A2A" w:rsidP="002C6A2A">
      <w:pPr>
        <w:rPr>
          <w:noProof/>
          <w:lang w:val="es-ES"/>
        </w:rPr>
      </w:pPr>
    </w:p>
    <w:p w:rsidR="002C6A2A" w:rsidRDefault="002C6A2A" w:rsidP="002C6A2A">
      <w:pPr>
        <w:rPr>
          <w:noProof/>
          <w:lang w:val="es-ES"/>
        </w:rPr>
      </w:pPr>
    </w:p>
    <w:p w:rsidR="002C6A2A" w:rsidRDefault="002C6A2A" w:rsidP="002C6A2A">
      <w:pPr>
        <w:rPr>
          <w:noProof/>
          <w:lang w:val="es-ES"/>
        </w:rPr>
      </w:pPr>
    </w:p>
    <w:p w:rsidR="002C6A2A" w:rsidRDefault="002C6A2A" w:rsidP="002C6A2A">
      <w:pPr>
        <w:rPr>
          <w:noProof/>
          <w:lang w:val="es-ES"/>
        </w:rPr>
      </w:pPr>
    </w:p>
    <w:p w:rsidR="002C6A2A" w:rsidRDefault="002C6A2A" w:rsidP="002C6A2A">
      <w:pPr>
        <w:rPr>
          <w:noProof/>
          <w:lang w:val="es-ES"/>
        </w:rPr>
      </w:pPr>
    </w:p>
    <w:p w:rsidR="002C6A2A" w:rsidRDefault="002C6A2A" w:rsidP="002C6A2A">
      <w:pPr>
        <w:rPr>
          <w:noProof/>
          <w:lang w:val="es-ES"/>
        </w:rPr>
      </w:pPr>
    </w:p>
    <w:p w:rsidR="002C6A2A" w:rsidRDefault="002C6A2A" w:rsidP="002C6A2A">
      <w:pPr>
        <w:rPr>
          <w:noProof/>
          <w:lang w:val="es-ES"/>
        </w:rPr>
      </w:pPr>
    </w:p>
    <w:p w:rsidR="002C6A2A" w:rsidRDefault="002C6A2A" w:rsidP="002C6A2A">
      <w:pPr>
        <w:rPr>
          <w:noProof/>
          <w:lang w:val="es-ES"/>
        </w:rPr>
      </w:pPr>
    </w:p>
    <w:p w:rsidR="002C6A2A" w:rsidRDefault="002C6A2A" w:rsidP="002C6A2A">
      <w:pPr>
        <w:rPr>
          <w:noProof/>
          <w:lang w:val="es-ES"/>
        </w:rPr>
      </w:pPr>
    </w:p>
    <w:p w:rsidR="002C6A2A" w:rsidRDefault="002C6A2A" w:rsidP="002C6A2A">
      <w:pPr>
        <w:rPr>
          <w:noProof/>
          <w:lang w:val="es-ES"/>
        </w:rPr>
      </w:pPr>
    </w:p>
    <w:p w:rsidR="002C6A2A" w:rsidRDefault="002C6A2A" w:rsidP="002C6A2A">
      <w:pPr>
        <w:rPr>
          <w:noProof/>
          <w:lang w:val="es-ES"/>
        </w:rPr>
      </w:pPr>
    </w:p>
    <w:p w:rsidR="002C6A2A" w:rsidRDefault="00CB3208" w:rsidP="002C6A2A">
      <w:pPr>
        <w:rPr>
          <w:noProof/>
          <w:lang w:val="es-ES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54144" behindDoc="0" locked="0" layoutInCell="1" allowOverlap="1" wp14:anchorId="13F44194" wp14:editId="1C849A0B">
            <wp:simplePos x="0" y="0"/>
            <wp:positionH relativeFrom="rightMargin">
              <wp:posOffset>-593466</wp:posOffset>
            </wp:positionH>
            <wp:positionV relativeFrom="paragraph">
              <wp:posOffset>251268</wp:posOffset>
            </wp:positionV>
            <wp:extent cx="1321858" cy="3052908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bKY3Q7N5gNea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1858" cy="30529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6A2A" w:rsidRDefault="002C6A2A" w:rsidP="002C6A2A">
      <w:pPr>
        <w:jc w:val="both"/>
        <w:rPr>
          <w:noProof/>
          <w:lang w:val="es-ES"/>
        </w:rPr>
      </w:pPr>
    </w:p>
    <w:p w:rsidR="002C6A2A" w:rsidRDefault="002C6A2A" w:rsidP="002C6A2A">
      <w:pPr>
        <w:jc w:val="both"/>
        <w:rPr>
          <w:noProof/>
          <w:lang w:val="es-ES"/>
        </w:rPr>
      </w:pPr>
    </w:p>
    <w:p w:rsidR="002C6A2A" w:rsidRDefault="002C6A2A" w:rsidP="002C6A2A">
      <w:pPr>
        <w:rPr>
          <w:noProof/>
          <w:lang w:val="es-ES"/>
        </w:rPr>
      </w:pPr>
    </w:p>
    <w:p w:rsidR="002C6A2A" w:rsidRDefault="00CB3208" w:rsidP="002C6A2A">
      <w:pPr>
        <w:rPr>
          <w:noProof/>
          <w:lang w:val="es-ES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68480" behindDoc="0" locked="0" layoutInCell="1" allowOverlap="1" wp14:anchorId="26165238" wp14:editId="415CE6FD">
            <wp:simplePos x="0" y="0"/>
            <wp:positionH relativeFrom="page">
              <wp:posOffset>2359389</wp:posOffset>
            </wp:positionH>
            <wp:positionV relativeFrom="paragraph">
              <wp:posOffset>139065</wp:posOffset>
            </wp:positionV>
            <wp:extent cx="1442132" cy="1339052"/>
            <wp:effectExtent l="190500" t="57150" r="24765" b="223520"/>
            <wp:wrapNone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borboleta-png-borboletinha-cute-linda-fofa-www.imagenspravoces (1)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776972">
                      <a:off x="0" y="0"/>
                      <a:ext cx="1442132" cy="13390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6A2A" w:rsidRDefault="002C6A2A" w:rsidP="002C6A2A">
      <w:pPr>
        <w:rPr>
          <w:noProof/>
          <w:lang w:val="es-ES"/>
        </w:rPr>
      </w:pPr>
    </w:p>
    <w:p w:rsidR="002C6A2A" w:rsidRDefault="00CB3208" w:rsidP="002C6A2A">
      <w:pPr>
        <w:rPr>
          <w:noProof/>
          <w:lang w:val="es-ES"/>
        </w:rPr>
      </w:pPr>
      <w:r>
        <w:rPr>
          <w:noProof/>
          <w:lang w:val="es-ES" w:eastAsia="es-ES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24165E0A" wp14:editId="09226F37">
                <wp:simplePos x="0" y="0"/>
                <wp:positionH relativeFrom="margin">
                  <wp:posOffset>-1064260</wp:posOffset>
                </wp:positionH>
                <wp:positionV relativeFrom="paragraph">
                  <wp:posOffset>367556</wp:posOffset>
                </wp:positionV>
                <wp:extent cx="7803931" cy="1285875"/>
                <wp:effectExtent l="0" t="0" r="6985" b="9525"/>
                <wp:wrapNone/>
                <wp:docPr id="98" name="Grupo 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03931" cy="1285875"/>
                          <a:chOff x="0" y="0"/>
                          <a:chExt cx="7803997" cy="1285875"/>
                        </a:xfrm>
                      </wpg:grpSpPr>
                      <pic:pic xmlns:pic="http://schemas.openxmlformats.org/drawingml/2006/picture">
                        <pic:nvPicPr>
                          <pic:cNvPr id="7" name="Imagen 7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4080" cy="1285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Imagen 29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16620" y="0"/>
                            <a:ext cx="3434080" cy="1285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Imagen 30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288220" y="0"/>
                            <a:ext cx="3515777" cy="12858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C998914" id="Grupo 98" o:spid="_x0000_s1026" style="position:absolute;margin-left:-83.8pt;margin-top:28.95pt;width:614.5pt;height:101.25pt;z-index:251660288;mso-position-horizontal-relative:margin;mso-width-relative:margin" coordsize="78039,128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esCW7gIAAAIMAAAOAAAAZHJzL2Uyb0RvYy54bWzsVslu2zAQvRfoPxC6&#10;O1osR7IQO0jtxAgQtEaXD6BpSiIiLiDpJSj67x1SihMvbYOglwA5SOI2wzdv5om8uNzyBq2pNkyK&#10;URCfRQGigsglE9Uo+PH9ppcHyFgslriRgo6CB2qCy/HHDxcbVdBE1rJZUo3AiTDFRo2C2lpVhKEh&#10;NeXYnElFBUyWUnNsoaurcKnxBrzzJkyi6DzcSL1UWhJqDIxO28lg7P2XJSX2S1kaalEzCgCb9W/t&#10;3wv3DscXuKg0VjUjHQz8ChQcMwGb7lxNscVopdmRK86IlkaW9oxIHsqyZIT6GCCaODqIZqblSvlY&#10;qmJTqR1NQO0BT692Sz6v5xqx5SgYQqYE5pCjmV4piaAP5GxUVcCamVbf1Fx3A1Xbc/FuS83dFyJB&#10;W0/rw45WurWIwGCWR/1hPw4Qgbk4yQd5NmiJJzVk58iO1NfPLYfZkWX4uHHo8O3gKEYKeDqeoHXE&#10;07/rCazsStOgc8Jf5INjfb9SPUipwpYtWMPsgy9PSJ4DJdZzRua67TxRDoG1jN9yXFGBMseKW++W&#10;tAbYBXQnyb1BQk5qLCp6ZRSUNTDpVof7y313b7dFw9QNaxqXJNfu4gIJHJTQCWra8pxKsuJU2FZv&#10;mjYQohSmZsoESBeULyiUj75dugyD1i2UkNJMWC8IKII7Y93urhy8JH4m+VUUDZNPvckgmvTSKLvu&#10;XQ3TrJdF11kapXk8iSe/nHWcFitDIXzcTBXroMPoEfiT9d/9KVpleYWiNfb/AUecB/T49RBhyDHk&#10;sBqrqSW1a5ZA3lcgvLXZTXimn8h1aTCgEGfxEk30034a5fBHOtDErrIh8drYGZUcuQYQDBg8o3gN&#10;aFs0j0u6OmgBeGSApy0laLwZPSTDA0HAAAS6X+LvinjzikiG8fl5AsV/fFa86+LEOdEHqvYOChh4&#10;07pI3k+KUydFmuR58gddDOJBlv3lJvQ/zgt/m4KLpj8Vu0uxu8k+70P7+dV9/Bs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NTxQUjjAAAADAEAAA8AAABkcnMvZG93&#10;bnJldi54bWxMj8FuwjAQRO+V+g/WVuoN7FAwbRoHIdT2hJAKlarelnhJImI7ik0S/r7m1B5X8zTz&#10;NluNpmE9db52VkEyFcDIFk7XtlTwdXifPAPzAa3GxllScCUPq/z+LsNUu8F+Ur8PJYsl1qeooAqh&#10;TTn3RUUG/dS1ZGN2cp3BEM+u5LrDIZabhs+EkNxgbeNChS1tKirO+4tR8DHgsH5K3vrt+bS5/hwW&#10;u+9tQko9PozrV2CBxvAHw00/qkMenY7uYrVnjYJJIpcysgoWyxdgN0LIZA7sqGAmxRx4nvH/T+S/&#10;AAAA//8DAFBLAwQKAAAAAAAAACEAo7JH980hBwDNIQcAFAAAAGRycy9tZWRpYS9pbWFnZTEucG5n&#10;iVBORw0KGgoAAAANSUhEUgAAAzsAAAE2CAYAAAExKbxOAAAAAXNSR0IArs4c6QAAAARnQU1BAACx&#10;jwv8YQUAAAAJcEhZcwAAIdUAACHVAQSctJ0AAP+lSURBVHhe7L0FfFXH1j48J+7u7gkRYsQTHIK7&#10;e3Ep2kKhllKjhRqlRktLC4Xi7hYsQHAJ7q6lSlsKOet7nskhhQKVe3vf977/j5Xf/mWfLSPL1+yZ&#10;NeoRPIJH8N8O9Q+oS6bTR/DfCI+ftZbOZ9Rrpp9/C7puTKuUvdEgpp//NhSc97UznT6CO1Bjt0pu&#10;d1TJS1da/mq69EAoNo5zN53eA3nr/P4xAuUsUydNp4/gbkjaqKTdkeiHIrpACsyGfW0/3/TzHmhW&#10;HC2tt2X820RqvDLk5VpLrP4xYv+fgU+Mb7qZTh8KrfdZS5UdVlIoBRamS/dAwdXMRQOveJ4y/bwH&#10;mhaH3q6zPrUcsR9fGRJlOn0giIiZ6fQeqLHEZ3eDlTEPJNCMkpZWtQrVddPP/3dg1OW230y6+IGX&#10;6edDoco2JdW2+UqzA9YPdBie+TpVBl3wP236eR9kro6Uquu81vO8+hLvP5QCEMhgOr0Hmq8IXtFo&#10;bbp+lxKrLxJE6eerL/X4vy9dL51+8UfTqYZR1/rKJ5emept+qs/Pjq5oOr0HCq40iaq8JVzSNwEd&#10;d8Ggs45X+H/A+QB58VKl7friA6DnrqZSe22mkeePrc1+Jmeh/wOR2W2Tx+CHEajOsrBvaq7IKiNQ&#10;SUsHfRHQpFid4/+Eufe27f8kfHpl/GsdDhneMf1Uzfab607VXRv+tr4A+Orql1MXfbvyPq+t+hZ/&#10;Sdvkcg8SdpfueJ//+59Lk5e+rvKCvvgAeO34kNw++7qUvxs2Q0nztUG7TT/LocEa/1LT6X3QpyRX&#10;ai3L0WU8db2ms74IqLpZ6XdSFlhJt+0tVuqLD4B22w2aQf4qvHVyYLHp9H8GdhrXtx1wNGDRiydH&#10;3DBdUjV3lnFd7aL42/zfaKeljL/yicy+vvg5/u5/XR0XmWHO8xEnu65M3xhyD4FeOjvYuFJWBg08&#10;X0E+/vG5fF7bWrpjtb75O7B5VckLh/uN4nnmCiXJCxyl817b7/RNE8QvfLgUvHutnzFzcaxMPzLC&#10;c6yxv7Xpsqq1Q33P/+2XB3buWdxKE+GtvSM28P8dqLr04Q7Og2DsubfPFxzr87fe+dsw6YfPtplO&#10;y+Hli+27zvphyk2e5+1WUgm2hUa5y84W2gHIKS5DUObiMjvR4/pvCEuBJxe52vK7pnsqLDBdUt1P&#10;GKT/4e6l/U6HSfNjZR7WsLPNvtE3fweunyr55OuCX3hecCLpS5+pSuLmWNyDhFf3DS0tlML7HJF5&#10;P4+d9tSR6lJ5eabUKFLfzzAxzdATnh1zd6m9+iFArZUpmkCNllUqL7dESqwivng44dsstxlmOtWw&#10;/sobUT33NJIXjw986Dv/Fjx/xe6a6VT129/s6y9ufFK6xLhEc9w841S//O1K3r88ppnTfCUxQDqv&#10;52+oXFxnY5ykrC/7/eKRl/T/1lfUXP4PWaJWxyy3vWWPjkavsixXFc9cTusz+GR3efPKEz8s/mb5&#10;pB5nPM+0OeQvz559ZofpkXLIWOgnqcvLyu9/WoUnov6AL5UMO1XtsH4A0LwoQ149+MxZ089y6H80&#10;vLRjifmO9kUNJW0DmarMScjdrKTDKTX1qe1lKq/f7u63Pzkz2C1zdqyuJ+MrJUO3hYv3hw8n0D0O&#10;B2DFpRcTBuxtLwP2d9P29R+H1odVuSOw/Nd5Gc+fGrK754GmMzaXbtj53IVORTWLlUaw93z1Jb2z&#10;5rtVBn+HAGGZ6+xLZ/4481hLIKLmAs9vHr/skvj5zTSjmqzEZ5mSjGKXX5qd+q2zLx1PkarbXUHw&#10;t7e9dLJ527EXRvxQr8RO3rgwptyWjD0xqude417vpPm+Ejjzt3dbQr16TVQSNkXJB9cLZMh2h5i4&#10;RUpiF7jfh8zoGWod/z+zf5BUg5TfQWqNzWbrnvnaug7P3dDGttvsro042v/7NhvbGHtuT7WMnw6p&#10;/9RM7N9R8u75EWP43N0wrrjJfcH1rEMjYh7f205Oykkb06U/hNEHhz1QYzwUOh+I+eiFk8laL6eh&#10;w9O+nX5L3wCM/fY5WV+68ijPN31b4KZeA8KAoMnXxjqFLLCVyKVKuu2rawycYyWV5kRoRFXfp8R7&#10;HtzsVXbiif/JheRgZWiwNlgywM2tDuZ8M+78mGN89p2TH0rWLiUfXR3/M3/fAaqkg6XHljtNU/Lh&#10;pVcut9rRsDh2LQgEiaTqG36ivSQuVL9GgkkqLgmStGXOH5leVS12qlkpc8oI+/6ZN09kwpNkeQMO&#10;Bd584UinckYInwwHpkDJM0efKK1dpMTpA1XqNdVGPN9XYjFaySunh9xH+JCZLuf6lHTS9vcObJfx&#10;lpSged9Pu4+gv4fpxumhz+/t+5Pp51+D/qfrhDc22ZKkaT4tY2cp+er6XN2R5DVKXrv0rBwo3be4&#10;/6H64jDM8Vf1tpK8Ipc3a200Ew9weJ+Slhfm/LjgeNhER8leYne79XEgcTbU0UJ1KHKB4bI9uLLq&#10;5mAJm62M/jDq+TuUNNyZrOt74nDHb7Px++lTT90zLNT9kPcm/l9yc9Hl8AVmEgtCJ0KdZi9WYgkE&#10;hk/ylCSc+6OeDlsbiQe8PD6/yrjQvyIcij7HQm4nz0vuPf+bcYsyQKB+5xzds0HgIfvqlCPd4xMb&#10;eawo/8xbF8f81G6/QcafHX+qd3GX294fgXAvgQmO9StnVEKTLxzd62+rIgOKa32bv/7ekY7mW3Lk&#10;hRPDPzX9fChsl+3OA/eUOT53YMBJu8dMpw+HJjtcpNd29TzPY2a7n64FVdZt12PiDE5ss99M0ter&#10;X6ps9yuNWIXOHqtpzEJnQxYosYFNiIIqq77Z35gC/e03QUmtA0rcgLiqmy2eYnnOILgNpK7PmRRx&#10;hETU2auk9d5kmf7t9MKc7Wa3k8Acjx/qZ7wsJTpW6bE3VzNHjwNBvmFzPSR5WaCx9cYKkrQOREd7&#10;vCBBARNdpMYGc3ECgyQsVEa7N8sINPrE0A1py613jjnb/KT6SF1svMtMEsBko6/UaUnCVVlTFib4&#10;Tld7vCY5S9yCCrejIYWVVyuZdGHyETdITrWZeVqylv641JfP3oGEeTZSFQw2+duhC9IXBogagjqh&#10;Gfps89ndYF2ydNpb/x6CvvH9EA/TaTm021PWzjvQCdpj+CXL+5yz+6D70UpSFcg3/VQVFrpKTbz8&#10;0ulBxprgwHYHQvW9zy9P+tkD3By5WBnrbY8Ws8+UeCLgS4DxrQBk+YNATffZiQ08roKTyofvREJt&#10;qs+VGCaBgPPMJBXErbJFSf1iGzG8Bc8M6mXQ4YGy+NuZ/WZIgUPPfbm6rrQt6pj7DIP4z/GUgQdr&#10;GxPwnoINqgiJ9PjYQrIWB4oniF8NBPAfX9b2iJmBUmW1g7x9paWod1Rp3S3q5wogTK+jBoldAocF&#10;bf344tibDmh3yFQ/qYp7nh8rMQOBo+aHXvP5CH1d3niP/RvW9yCSEIW6WhQ6Qjr9bgs8R/dJdpIK&#10;Ka4Dxylrqb80Kk7QHmflReE9W2/xzXvsoO09cR4D6vyN9wbcfQ8pee5sirbpfwgDjreQCEgDzyGG&#10;lgmL1K9Jq9WvuZtSpP5GC0lHI2xeUiddgPgeO/qILYhRE5JgBsQ4QHIiQcSe+9tJIjoRjXuGu9zU&#10;SCDBGlwPjpYKy70kDJLHa1VBGPWcknggePCh/lJwYrDEg0labo/U7yaizGpLIt5UH8AZWe0u3ehs&#10;fILzlfAmJwdIyvRkScQ5nHjxBQN03FL7Rn5RfXnp2AjJYHz0pvq1UbG6kYC6miBECAZxIiDZ9TYk&#10;ihqJ+z1QPuxjjwNeUn1ZhNHhS1tR+VCZRa0k/ctMgb3VtiZpvvpsLGIpC3h2iWgfVXTrLS5iC2YJ&#10;/sxNeu2Mk/TlAZK3Mer2B8cKvN4/1q8332u+T92jtp/eY/jqzWNjy/HSbo5H3R47fnPv/xBa708U&#10;H3BS/Ffq9pOnO9XOKCzz3CrRrQaCEoHECkBGFdgB84lWYgkurkVxhT3wXmopPlAR3rPNJRMd8AN3&#10;1tseWF5xxEpVmrA8WJpBTSnU4QNJSsJz1deaiXoR3tK1AmmMThccGyxVQLR0cDrfS0Bd1dYFi99c&#10;N7F4WUmD/Uoa42i9xVlcUU7ol+HSb289cQFxsuYHwmnwFTfUXSDKrOHOLEkDYapsULdjwOXZKDd1&#10;tUGiQcwG62qKehp1DFCSAkJmoC1tNte/2esIkNVcGbsXN5BmS5uJGgopX+GtnY8OW2LE6SNlTEQ/&#10;W5VAxc6wkFC0AUwgaVCRacv8JG99qLTf3HUhnyfUQ59MpxqawRt+tmRIeUiTCKZ1B9PyfOqlVx44&#10;ZFYOLff5SyAetoYOrlPsxOjGYP2amhWBDtUutpfK0P/ukDBbOAgKUhM6y1ugCMR7DVQBrnkDGb33&#10;dpEuB0MkDMSrApWXAMTAvbVJXWUxvcIKe6m+wUVilpqJJwjkDRfXE8jUXiGkqCU8v2GnH5M6W22k&#10;0+4yOwHmMI469cRNz1kGsQL3Vqcj8yocDDLGu2jnktpSb2F1SQCCaheGSs3Capoonbe2PBb8Au4j&#10;fssG8uNABGgEyUAfqK59vzRHSBArdrAzdDpo06qsySltBXXDmKnl5vjSgXuriwtc7Wk/vHMq6EOz&#10;J7PBoOoVaAeUUxvtMLynxBm/qyywPVRzfq6EwDZWX1dBapiY64PdtbzqwI7z/A602ArP8GKft9ui&#10;ji3fLA8NRvnu48qeaba70ltP7+v6YPe7w36H4g77ncSJyO8Lbiry0i85gxAWrysJhNpqsjJOnGBf&#10;FH57UxWOwYEGpoMQ6kmoOTxDwr12aiREHZIIVRIMzyoOaoW61x1I/OzyhFskdN6qALEaC/XIMqhq&#10;wIUtgJx+ZwOk6ZY4zeWsP3Keo3hDXZqBmFZAYiqQHYgyq6ODtdDZmCm+kjErVYLByS2Lg6RdUWtp&#10;gHt2w9Q01QGqCkSPozcJtZwMxLqijVlwaOgFdthWW5yfh1ZAefZgzKhFUfLYibL+WH+ojO12G7Rk&#10;zvrpk3nsqwPaaDUK7+J/PdhmZ7THEe9XQ5taLK+vvcm66ytJHJwgtr3KSmWsgTYytuJvQgOUPcn4&#10;cWhNaKLx5wvsHMBEnmC0Lutcxnfa+Zt3eR+USKHDoBMRkrnISlQXIAHI4/VAEgIEcYDer4SGRKAz&#10;DlBJeTjXiIW0ZaARqicOijtUgvk4gzQDh/vABrm8AbuFBnhBUjIWhsrjO1qVDixpUuYS832orbR1&#10;jqLQ8RZQXS0P4308GwxEZgLR5p9DJc2zE0e0wxySFgtiu7EecF09OBlt8fzgbf3kuZLBUm+NnyQC&#10;SZULIzaqrsoYiXim1Q47Y6BJUkNBaG/W2w1HUyUjjgwWBQR5mMoLmOUm3U6C8LBV1dYEGRtsVaXo&#10;u9HsdVVaG3bKjsgEwVR3nKMtZiTqh7bSZmv8NTUQbj/q7rC5icBeadylLFccYpIp21O1J/fGuY+j&#10;qplGYRLRFv43PAUJghTF4F3+fig4T1JNmqNhnQ6Hi+qEh2E8Rx0JXBw4Wz2lBuM3JIt2Ix5i7Acp&#10;cQIHsnOqPWwCovuQlfai+uE3PDISKX9tewkHMin2tGuWuE7Os8f/1070lYpQK+pZHMPQMUoLymoE&#10;rmwIjk9A4OsJgqQzKEVH7IFglknp9IVRdkKHFNQLGSIXiKu7qop0LXpMPKACncBMzQsbGlVL3G+h&#10;JAcI8kO7nWFDffHfl1LeDkdjJU8c6itqEN5BuXY4VC64/TTegSrLQN2PAR9mqMcazJoCrxV/BrT3&#10;puqPs8fBeJCg2ksrIu7zEUMn9aMPiP/igeckEX1+89rL/rSjg/fXknpQqQO39/+QeK6Lc/5vvD5W&#10;8sfZV6XmcUXddFx4/aFg8YnK6brL5kI96Ex6ZDCUUhOqSN98BqIMSaG0BKGDQV84SAgkisZddaYt&#10;AlKBKEoRPTMSLW6Sv2RDAsJw77ljvW+GsEzYDkqNOaRFE3IEDiCI59VRb30gpC6IHQcjXKfYTLyh&#10;Krxhy+KWBILY5mIFQlngWToLJG7+uhhpDpVRC9ayzdrGUn9ZBbGELUtb4iaqAbjyVT/3mrRZYC4L&#10;qKgQxGH+QJ6qjQNEGnKwn6heZdrBgZKRAy/wGEIEtCMUarA3PNQYIN0NzJiL30RFCplpiCrtdEz9&#10;SBVab0ll7STV25hitIKUTj7+5o1o1NNmj8GYDpVaE23rvVsl890DP77lGwlGOfXjbN8wMEs4GQ1O&#10;StQiO3nrykf3xFvl4P25mhu0QblafK4qVwXFaagr0/WFNKQv9JAMqgQSApRmZO2EzmQvChMfqkAY&#10;WKgSoXjHcEATyAsCJzhSZVTHAaT44n0D7FQortuT61kWCGP+hq0EQn0RQSwnjuoARKoFrycIHaUb&#10;7gikkSut6OXg0NzPwBBqQQ2HPUJ7zVFnKri73/Ye8szhAbo8K9rFJbESCbuTR/uIZ9QTIDbspx8I&#10;Tg1hALNVLYQrj7bnL0s2hs52FlUVKvMognPYoXbAQ85ywy17SOTS79aezaDaQt1BYLQM4Kc51DG1&#10;jC4bRwicECv0+8mN9X/wR/tbwDmh2srEe6/us0gjrnsUNfj+3eNPfx0M1U8v1xvqnwxaHRpDE+Mh&#10;YIAd+PWlg4NuJ4G7KuPhXIhhLUiPFxpnC3vkRYRDFWmbASJlLXUSBxIIvx1wzxYimgCjl7wUsQXe&#10;SQYizfrgPjpP58IXnB8KZAVNtRRzOiFUbSPNpOrcWqLVBdSbD+pOghTWAUJdYQ84JJOFNtAQm4FD&#10;o+ZaihO5HKqJXEdC0DOjx5kNJDReFStP7xmk1Zo5mQBlcuS7OuxUFNUpVJIvuDcA3M13tSTjOYtn&#10;lLH22hBpWNREVBMQBo7KY4i1auA9jR30gQxRsK3VESLTFao3Fn2ltNOOeU0Ak8EeJdAmgyFHnxxz&#10;zgHtTYZ6py1KBZESFppPaLRf/Zi5VF176+Q7WuVTmp1QvyW0U+U11g/9yGcG3R6taqlbBiC+7/ZO&#10;kgqxpCGLR6cqoZL61JnU57ABrlRNUC8O4GZbEgicSi9NtSa3AVFUc0BYFt5jkOgJFcUhFEqPliAS&#10;E4c5OkIExk2IL5MGvOMIkY9EnWlQb7EgltPbNhKI9ylVipwGwpM5tP2gNMPQk+hW6CQHNt1g39qs&#10;gxdUA/cgLUQm3epc2BNvtIfq1w8SnEoVzDLq4ADzZSzwEjPcqwvJtcHvhvj/GKSoGhglh5zNZyOV&#10;PF7U18hQIBdME4Vy6zO+aYMD19iueKpAOg5ohwFt5VhmNnCQBBvKMlPWqqN5wJEzftuBUdKgIcwg&#10;ke6j7h+tKAeHN5QHVZmBlUBlOIMA47cry/bFTpIFLkkBcisvtJSai1K0aoqhisF/AxoRADENmGon&#10;EXQpEXlzaL4SO0/kgTvDYbAt6JLjeUqRH71BuKR0W6nizN62QOcspX/RUE0gGzQ6AqoqCsisvcZG&#10;27ZwlB0MItCGkKAO/D4DZtABJpCp24IyiZgA3HtyZ+8yD43PPAYJAiL9UB7jFqpiT6giX6o4SJmq&#10;jAPIt6T67A1VBASbQ2XVgCS0RBBaCbYjinYWUqIccT4TThDCj2QwEeNCSjhVYlUSEVJAV14TC+dR&#10;YFrizgeMRQlqA482A/isxFgMv23BUJFgFjPgyX2Mw8MJFD5JjRp5tMBIhMUSmWhA6w3e4oGK6oOT&#10;+dkhGI2suyZIXKYYJB1iGQiVQ2JWnGMhdnCfXdkJ/KYkaESQ08EZfiCiGQMweICRQLw5kQuk28AL&#10;I2KcqbuJ4JG22gZxaD8MkuOM8mLogmaXPeeJdvEDHZ9h57XNo6pFWVR1Zmi7LeoKQacH7uoGdYcO&#10;Uw3ifjyIw3E6BzoVMOjuYEADJQJuspaMjjhYJojshPpZTxQknE4Ch6Ai2TdKSRII2dn8h9pLsyUZ&#10;SA4EHqheXeH0WFEbQGUbqHbJRCBKLNofBVvljz5WhtRwnDBxhvfPJFBF4gLaxwt9qLHcB/UixHgY&#10;NFlv96M/GjXi0ABj/2ODhWqO3JS1ylN8UHgFVJKMyirCoNlCBUUTUSb9XWWRT5nBpvqhTYHh5UCk&#10;PofqI7HtSCAglGNkFeimNkLDKEHw8uyAENUKdumTUKk4AxIKZEVQ/PGOJxGTgQNl0h650QWGlGjJ&#10;oydIKeEBu0IN0GC2t46joqdaiA8kkR6cBYgQBAn0owoGcViWG9+Fp0b3XbUFUvFuKJ9HmxnnBKBt&#10;tmC2BvD8KgGpYazXA0c9HCBUzSWVJAUEDwA+AsE4XvTCyJBENj1eEDsB9UWBgJXBrBFoex0QOg+a&#10;xQ7tiwAOOYbIMjxBpATawz+CuEkqkcY/+gtIAziw8+42krWxpq7IA5UHgetTUGEkpCYZqsYFFbjh&#10;IMdVXewlqj46CWL0LQ6XNFSaTAIR8VRzRB5jF3IrDsYgqiYOSJ02vLxH9VEL6mJOVU0gej8OJBAR&#10;Q+eBXE6JAeN4UcKp2kAkqlTNKFBJZijLHu20QvtdQUQbHD1gQ7xRFu2eL4ge8ikMOQhqReZJLkO+&#10;qou2o11EJkdKOsGl9oe6M0O9NXE/F0TUwbo/+rrGIO6QUhLZF3gJwHMGMKctHCHbdy21Xc6A6vME&#10;EWLB1PFg5HC0JxTvt4d6q0L7hHJjgYPuuy0lBvf9wBgzZKUzmLyGiRwPBEMWdKVKw4HOW0DlUD2k&#10;ra0h8eQ8dCAFhSbAC/MD4vKXh4oHEY0OJUyDcQOBtBSBIDUWRkoA9KofbRLVAlSeAdctyLWQmACW&#10;B+61IgEr4h46Z0P1AmNtBiInLMwVT9RhBcn1AoHs6JKTQJAGe6o0qA9NfBIIiNBEBtL98Q7tIIeB&#10;IqeZiy+Qlw1GCYSNDIWK82F7UAY1A6N25QVGoq1EW1QwDjgUrx18XRpvxfNgAo7N1aJ6h0SFoWy2&#10;LwuqyYX9BFM8s/tJcQQTGKjWnXFQg6BtlUEEbxIPhPGGzfSmXcT/bnDHybzUFrXIGIAQ1FOZ8RQg&#10;6OV7J8DcB9XZWARugSjMDhT3IaeAq5Pm+WtEGICcOHQ+DVSPANVrLAmW4C+sJAac54kGmVH1EAFQ&#10;GTXnVZCMeb5lnQcyzYgQdqwhpJQqDpxvDgnKnA3py0PZRHI6DhCq7jJIEZ43A/HJoS4kEKWPqo42&#10;BYg0I2HIRDxokCF1lcC53rheEUikpNVeGS3u6Es420f3noEpCU2Jgz20hBTlcRgYTILul3t81aB6&#10;IlBvFI5OCJY5zucBxEeBSGkgcg7qMUOd1qjLF3jy5HtBkKCx5rrdziBYEPpGWxgM6aUdjwO+2sKD&#10;yySBYKOqQg06vKWOeeO5RlucltSbq4wtZlS9b6LMPVB7pfq1DoNMup1AlD+5FARScegMz1F5jelm&#10;EgPjGYAKg9EBIiZ+Cow77vkCkbbkcHpGzdGYuf6SzKCPIwRUUxz+YXlAUgBHE0hQxBsGIpueWDgO&#10;IhvvRs+LFksYXRd0ku6pSsGRiAM2JIrqBmrTjByLet1oO6AiHWikQfg66Lw/pDR7kYsmhC/aa0Xp&#10;ootNh4LtAUN4QB1VJYGiy44APMOxvUqwGbFALI8+h1EuJRXvxYDb49HuCDpHqN8a6p0apfdqr++U&#10;D66RWfgsJNQLffMFgzuDyazQ9wicV0W5mWhXZQhCNDUR8BUNLUHcV6H2+jPwfUL1zACXxcL9NAei&#10;POktEdmxOKD2QGWNkESonWggxQvcSaRE8sMW7QyJQATTbYUkMXbKneNR5nZyAJXGnMSH2mNco+0I&#10;nAUtdbRJcCa0F2iHoHK1iwShA64gRhwNKCUMjEJEdlhhs0Qx+KVEkiHoiNCdRttIQNoAfiTUDID3&#10;GAzSNtDRIfG1ekNdrni3IUcXqN7ANBWAeCe0Px42tgnivzDU35LDQ7SPuWAW9g34oLoiQ7mg3trr&#10;YvXnceWHA+VRE1iiD+ZgAltIKD9RUIWHgkAVYR9ZdjI0iA/K4HSAIFyvDuJ0Zjv+CpA76K0RoXZA&#10;IEdtNXLJ/agoCpUkfuYqFaie4CZ7gUDe78Hwwmia4xlLcFUEuF5l4RyqxJpcjk6lLIIBJbFp1IHE&#10;YBKIRMVzVDkGcl4qDg7GQt0kgbj0jBzREQ86ClCbKqzsnqqEdnE0AwR3/hh1Q8UY+JtOBIhYG5ya&#10;8FF4GcHBzVGsC89oRgHizGkLUbc3uLsRh7LoxiOO8QQBwtB/b/QpF3bBD/XnUB1blj3jwDoy8Rwl&#10;BTbXFn31A/Grc+SgAg4yF56xhdMTBMYKJCNDUsiQAWCQNDybAtx6ASe00Uaj0ToABKqJ9nanJP8V&#10;CJ6gbvkBwXEwrBbkNBKHB0cQ6N/DFviggz7g3gQQKxyEqjgRSOJYFLkcHbek5NFeAOEU8Tsqj9+T&#10;tDOB8wQGiXRZEZlbkYgglDk7SPUDItgDubFoA9/3Rz2s34quPwlkiwPxiHaZSRS0R5fBgU9IH11k&#10;1xfMpOvyHrABZloK6SlqxvNG2ZQAlM/YhO22ZNvhyVGKa8DAO0ASklF3ILSEHgi2wgH76A6GteaQ&#10;DqUWzzvDDPAbUA04Ec5dwYBgAod3zMUa/ymJ0WDgOBKIXikIFAVcOUDqPNDWipCkjI+VkZLVzfTZ&#10;4S+B3WNqWBgaRkkxp2dFtQSEai6jFAEplcAJTkBmnekGCQC3+dE+0YaYiGngewk4qNvvuMI0ziCC&#10;PdUODT0kIpxxEDjSFbqeUqE5ni43jTbsURVwryM65ksPigOu8H7odIxdVpBND0wzDIgf+SWMM7mb&#10;dYbiAEJSQYzg1/2l14a+5dIfDZXCNriZbFg0bSidD5QdRDsI4tIDY7kpdH/xnA+kSJnhQN0OYEpr&#10;4IJ9Z7sNKMMMdeXApjgNhZoHYVwhXR7ovw36HQUvlzObOJIRBqZwAbPZ4n4MiO4KRkzE/+BX1O10&#10;SukjeAT/HWBajPUI/sNQf69yNZ0+gv8E9Djx53p1hrS0Mp3eA6nL4HT8Q9BSlF5m8gjugmrblbxw&#10;sdUfIvm571zLF4HdDS23xkrOOgS3/wDE0oN6BPdCs/1Keh7Nl8dPJe4xXboPBl21fyDiOm1N/LDW&#10;hrJZpP8uZC/wfGg5vu+rb02n//+CRleVY/tDYdLmyL0S8O61zh+YTtXgy7/NMP09VF0bLk22JP2l&#10;pRj1C51bmE7vg5T5968PInA+XsYMs3+EAf7XoP+R39ZuEt77cbSe8P5XoNEeO7mzZvUODL+Y/obp&#10;VA24EPRQ5DTfnCENN2aX36+26t7FxndDvx3NXzCd3gcJ8x8uOc1WVpSnj7TPNP38vwOFsqiL6RRG&#10;tWW5UR1wNE13tt72qnpN6h9Bsz3ukrzpXtXV/0JMFf7/+Ea7foPORz0Ucc8c6hCatSaOEwH1oq34&#10;ubYy6GjmeX3zd9Bhc+05ptP7IGNRjF6Y9fsliYT8+Y4fN9tQtsL734V6u3ym8P+Io+1+0Bf+08BF&#10;svz/zvnXy/PY1ClRstu43L7LztblnXru2PMnTKf3QL1tFicS1nlKjS0WepUcYfq370UMuxZc4aUr&#10;2T8sufWhTlAx8ceCJH3zd/DckQHGKmuCdT01Vpj9nLvowbl5hu3pvd90eg+M/2bwgqzFiXoRc4uN&#10;tkdMl9Wn3+d6mk5V1aXh5etiHwR31qz+GYw8YqOZbuyFl/WCsn8MqH9Npw+Ej699qqWk8Ql1M22X&#10;kq6HA39ournej59eGhVGrhx/ob+xdWGV0yjnPrc1aUPAzzHr7/3Y9Mq5Ebf6nY+Wnmfi9fUGh9UD&#10;ua3zmtyew09WL19CGDWTnwnc7inryRJPn9wV0d88KAgd/90T0nJDAxm/fbxlI448myB/myqX+szF&#10;vxH8rZLXDppO1fiSp4Lev5ZcwfTzT2Hovo6ayOMvj8/VF/4xMHVs2o1PX9G/74K5P3/VrRuM+htn&#10;Rp4O36PGxm1WMuJ8o1tjj4y1zlnt8mutbY7GytvUpXHnP5DLclnboz3GyYP4vxKezd0acqvCmntT&#10;qDx5qtvtly8N+a7xYQt55kL9FQNPpY/69Lsv3zXdLoeOC2oGBfHrqgli5iqpMEvJkFO/LSesu0IV&#10;f2+8EPvB6eH3Ba5vXRgomcsT9LP5nBMOAAOZVb5r6L7SPMfr7dbX+On1g9GOzVc0WGO6rEI+V8ZG&#10;K/IbmX7+KQzZ30pm/Tjxn5Wa38Nbl3utGXVxoKy4vax8mXqnQ543373SU3NbFuKXBNMkvdQVAbf7&#10;HK15rfVu+5f67e0mOUvKFgT3vFp2/+n9UaU+s5V8+s2L9+Te6XggQrodaC0vXqgnVfdanu99tGr+&#10;x19PvC97B6XS5yslI08W6ARKnUsMEozfFfnF0QRcRtJ8c/2fceU+yWmxT0nB7q7xy8686ZbKTwaA&#10;Dy+1W6tXVwBe3j/yDP9329L8Nudw87zFdO90/rcfo8T3U8Oe4Qcb3/cFs3Nh3eWm03IYvL+NDD96&#10;70Lhfwzm3mpQPhFh5neztBEe+93Lv46+8MTuPnvTz/c/4pY5USbaqElKYjYoWXl9pXPEQidJWeMu&#10;089k2nLCX89tZSlYHrtUtjq68x5PCV2uxH2e/S+VN1uVc2G9vUqGHm1vfPdKr+WfXpgstXcr+eji&#10;Zzt577Bxlz//bynd+hL/e4AYrbfb6nLr7EHdc5Senlv4y9wmvMZlIVkrIqXCQvvypBeE/kcMrzy+&#10;31Gry47blFCKeV5tgf2WuJVl524fKUlZYXVz5NHht72/KLsW8bmS6kvULX4KN39bXR974fnXef1u&#10;aFRU5z471X17E3n8wB8H3f8ytD9c1jhOh22+xfrWlGtf6iV43Q/UGbv19oZl7XZaaC7jfGIuj+dp&#10;r511nrQzqZ1Xzz57q+LsUH5HP9PpnJIau8zFgvMRligJBuG6XC6bCTny1CAupzc225smE658srlz&#10;ce72mE1KBh/ua3zj0iuvfnn982f53NhrBU5TL01umrwgyBhqqq8aiJjPab3jUeYXBum6v1FpymIl&#10;OYVe4sfvN3cBp/9y8nqJzLDK3qgkz7Q6gKv8uJKP5x4T1Le5y3ONVTdW0DOCni550Wj1Afr3qTJy&#10;BhK/G+027rbns3dD43WRxg++/SDM9FNDux3VpOOO/Hva8DDYeHWcn+n0r0H3o+nSerPSwymc/sPl&#10;HO+fenNdQUlLqyro2NLb877J2WZ3+5Vzg4z80Ob9pfq+7c6KwhXYJFbcCoOEfwaEfKKk7WmoHiAn&#10;zDSxm4uE/fHMcz94Pu6P8467reXl08Nl3o9TZ+n6wNVDTw8s7XWg069TLn+ul5QPP9pQc2fIbAfp&#10;uL3xLU4kzIen6AfJ8eEHtk8MMvx4V4ldoOT140N+iJjrpOtadekT73rrDdMiwBAW75bVnwriJIEo&#10;j20PbspZnfwew+sRkyAhbytpsama1N2gbo05Pf6QxcdwOlAXZ9tYm77/3w2cfFkXTPLYjrblyS0I&#10;zYoTpGVx5fue/z2MO5GX33FtnXuSOo0AvkynD4bnz3eVund9pQueDiQfLPtdAUhuUxIs43946Zvw&#10;1UAQkf40xH+bg0QuNhdH2JWoVQZpvDLjVzaeCR2s8X6MiUPTl0FqJgCp8yzEEohts89er9AedKSN&#10;MWGmRV4kiNP7WHt58tATP28xbgngO/U22+v1MI1XZIzmot8lPy+52gDqkEvwKd3WkAr/iXYShfMa&#10;hRalKXPdJX0JagXMvDrlcIXV6nrAZ87aTlYGc5FAlaGOOactZ41bEa9zylPU5ECptAr9mAzGmqiM&#10;VhMMpXqy/7NKQqb63o+0sUqG7cnQjBM201lywAQ8r70uRHJXx93//O+gCYLyJ7cNvue5niY8PxR6&#10;Hauhp+mafqrmMPy56FDMcj8JBtfDI+Os/tP9DgZ+bDtTGf2AlOqM/mFIDeSmbR6StM5PwoD8MEie&#10;AwgWw0mIgJRCy5tJixzFgE6Hr0DcA2TVgmRO+vG1b/gltNkhe6lX7CnvnXu/lG592x0V8e83995h&#10;moWkLw+9+em3n4oP6m0I4gd+ZpC8WWlacjhB0BYGPHiWvXTcHPrEKyeekLqLrUdOvfbqaL6fBIbi&#10;TNDa6E8m3o2ZbVYa9YXhFT2Xbka4XquaDtvo/5VBaq3JK01ZoG5zpg0XFOsGAFqtQy8BbjPNpDII&#10;XHCpICxoqrXR/RNnaQ43veGGeKleWJZUY8Sa1gNHbGjaj+e/hybAa6/NHXaZfqpeRZFn+h34E+L0&#10;PJJ3iouKchdB1AEZ28yr8n9VEMUMXN9ln5Pk73GQxlvzAoPnRYsVODgdHXWHCnj34hulfpCSqhB3&#10;zi/zB7FC0NkgzlgBdCgK82I6l4CZ1lJzfbp0L6kl0TDkefSg+Ln4TZS1zlY+OD/hQup4Zdl2T5nX&#10;dweC5riLxVSDNNpjkJcuDBMfSCXXxfh95iON1sZLHuoxGw2J3NBQaNhrr4uWhGVmUq9E6URJXJmd&#10;BuLEoH+hcAY4wb4Z2sEpW0koKwNt8Z9rL9Ez/eSDU6O/i4cUBb4fJs6cqwB480wLW/4fsd32NUpx&#10;LBiEUpcAm2r9kUGGbEgaXm9DBWlaVEM/32Pr4L78v+nM09q5uRu4LAZ/5YyXiPa2MtnDh0LXY1n1&#10;M6GuuCTRdEmFfqF2hC9R3zTdG6NXBQRyVgvUmdlkgyTOTxPDFCVNdiGIg273xLs02F1LauuZ91yg&#10;O/RofS3+ow7XTvQGYioucZGAee7ScVszPa8tnpIKw0snY+LXr7WZ9d3c0iiUw4mCfK/bcS+didEc&#10;HTCbYpAY3KsBaR1zYbA4wWPLnZMpKdPjpSYkwu5DdLKoiThDOvOLqsnoMy/qpSd8PwL/U2BnGm5y&#10;+iEA/zm/OWtpMBNTCFfrMblf8oJKUhtqL3+XMlaANsicmidfnh68uuDkRJuCggKzJ7elhPfbHiex&#10;sF0RIA7X23Jun17DNDUC0hQsvXd1lkZAdEFxYCXWm736t2D3DlS+y3QQOCU6e3ZZioKHQn9jhHX/&#10;o3XFEqIeMV5tfPqgzzNJQAY0/64kdMZrhp2E0VBC53L5uNV4KzGDu5lN1faUEku42GmQskabMyUP&#10;neTCJq7PqbwgeNHYI3Wc/ECw4EWW0mSzo3jNthUnIDGIRCB3QoUwPVmbowgyUWetTQZ5+nh49/fO&#10;Pa89xoSlbruoPjmphAkfep5kJo3O4gcJrTg9TidDyliQIK22QrWsCJOCq8naGxpxtLfkr3fSS/S5&#10;FIXL3Gkz7QvAOHsGijukLxJI9sX7/mCwOih7wNkAiYFq7rG2rzRdaSchsyz1eJ4ZkMhYKBwaIYSe&#10;4Tg4NutyOXmkNPIzT0lb4CRP7BkkvQ5VlDpbgzrwHa535f87sPziE/bVTS59s13q2MaDrzty3l7t&#10;Vermm3vCnn1gZqvhe3Nddxsn2dfeaa5nwzi8hop3ml+tsFjt4EQ9LvFjLgCmXnEHQqk6gqfjWRCy&#10;Low0Z4+ysVqNQfLaHrDSCGmxyVUvEnacoEpJnFrrMiVrrb3Ys3PgOE4LDvjKrmx+NKSn+SH8B9G4&#10;IKpykYU4AxlvHnnxqQ8ufiSKM3Y4LZd1gKBcHJW21E+arWkmA4v7S/stjSUaqjZuflkmxn4HWspL&#10;Z58WczAQJ9kHQkLYxhiqQDgTTTZU1zN0fEFgG/z2hkbg6mlmHfHAOy/tHWPsfwRaYYy64TfK4rts&#10;ENcc6lfPy+6udOqAGiuz9ErzuBkW0mJ1grTf1kbCvjC71fN8qk56zrVEd9vOJ/cGfdWzpKqsOl7d&#10;u852dchtBHAL6e12VK2MgnTfyaV3H3QosZE6O13KlnmAQ2uA+/WNV8vcY3+okSyotRqLg8pmWRKh&#10;IAqnBeVvcdUT3X2ppt43yFOHn9XS44t3/EBIqho+n7Y6SLrvDZfUNRZlMziBkC/2vPetLg/EYfqX&#10;Jvsd9FTbIDS25R438ZhuK9VWO+M/kANiRlK1olPO+E0vrNLsGKm7vK4M3ttEPMCFdVfVLmv3E0qi&#10;8azNk+oK4yImwODC2wjYHHMQvdqyCrocvS6J9deCulsdKd1BnAhIx/vHP/2qxh0VhHrj8L4+53w9&#10;1o8ANn6WvwTxSysYus+mKlJvS95tFzz76vEGsv38EI849OGraxOe5mv5C1Iv0nFotBXqdbU63KWo&#10;pp6uFQyJfeN07o2MzTbLdPkPgsLvt3t0Omgp5kRaExhoThgHWOFlWxz8T0PYZkUjPYHcCdzImY+Z&#10;UHWpkCpO2LMHN3GOmjn+M9kEpYazMA1UXUQAyn5ib1eJnGsu5tTX6CTL4NCKAZ2qDptVG2qSC3zd&#10;0ekotMEOkuoJIluR86H+mKKF87orLAwWJm6oCZf82V1D9QxOLsrVTEMgEiEBoWw72huEMuqAmJlU&#10;K2C2inAAOHvVnm2Dp8d5apYjy1RmGtr+xL5WeiVg5FSXK1xQFY026XI5Jw6OhPkwHCgnBJJTYU6w&#10;XqhWeW3C7RC0u84mc2m4znCMCTG677cz5h800wSaeO6L23QImCCp1k6rSZz1ag+bG3vX+OEDweYT&#10;VdoU7m1bIIji7oIgjMvvLN+AsQIXsgMeqNgVkhDyiWPZMhHTLNGqHPGlagOim6xAlJwPwkz0lgBw&#10;G9Vbu41e27WkcHboc0DMND9xoePBctHJCiAuM1LRXW+BQJMrsj1QTzQ6YYP/BnA6F0uxDD3bE/Uk&#10;LzNIwiJvSccz9VfWAtEfL5ugiPLqraqjJ/bFL0DbObcbBOP6nybg2gBKMZevgNB8xhzt8fjMWRxB&#10;RBKr4zEliai/z9p6koVQwAFqJxP/ueKAeBp5JPWkO6WogzJaoqxKHOeDWuR04PjFnqUeKIcrr9OB&#10;O0puv5OJgyILyxyD7ltr3G6yQ30bCpxU3uOQZ/6smZ5ezLwHvH8fgGpBo0+/etMA7moOzuLC1bbb&#10;QnVl7dd7SjrtA1SWORELToxCw7hCzYNSQmQ0BLLBWZnrYYMgPS03B0jkDF+oQkdJgxrxBcdTgnRl&#10;LINqE4S0/cA0axNlcHl5LTgEqeC0VvvRYRhSDr/4gyBekJzsFb5ifUfSOP8ZCHcEwTgZvzpsSDNI&#10;Xtct7bUtcKUUmFQx19/cqY8JKJqD+HoyPFcz0EsEc8QWtLSKnh4gfnjeAGJxLwjmp+uyrjlccxAH&#10;ePEarUq1xKCsHJRZD/UFo922b5tJJGIj2jKWGz7fymiH57PxfhJsVCbU/JgfCrx6HrHR/c9ZpYw9&#10;9gSLK4g59/KrHT1eR3AO1dZuf8KDNwiJXKiu1Z/vfDZ8iqteVtcA3EVdW32Nv3iMspOMhbblHeGQ&#10;hguIEj7dRYInmUnbHc5igGgyX0EEpYwDieACMzxnBoJw2XwQiMsYJGSOgziSw+BgEFmeY8PLyoXd&#10;CYJqTECswfRgGqGcwopyMmCb3KBOzMC95pQ0IN2GQyqcCjwEZUJV2UDFROKZ14+8KqoZrrOdkIas&#10;pZUkjQOcIGizjRkSgPdrg1kYE3nCsHOe9rAdrY2U8qjZQRIE4nOpetsjsFtA/mM70qgZLlI9dl3d&#10;tWzqMLkc7Wy2D8gH03H9jTn6RJXMKcxwnIxmo9SteEg7179yGu4CGW/HJEvEdTq83H77onQfIqEB&#10;gkY5ls05fyAMVEnQe25UTx3Wp0okuJT5zKqAY7KA7LBpVjp+0CvOuNSQdgPIqL40VCf74XJ4qgzm&#10;I2AWROtxZuKOBoVTqqjmwMUkDonQpLCuOEI/k7MogRYvWkinwp6a25nINRrSwxwDKag3dqqL0I1n&#10;ogpmnaI6Y+YrlqntFyejQ51GUiJRViKI1LqwnrRYm6UlWXcYRK+MwJOE5xIWLmWpAcL4og0xeJ7r&#10;cbynwMtalCnZSxMl/U0vvXq8EaSL6qx1MZgHbbNFnUnQBGHvuOs52LGQhpogXjbVLOeDAw8WJE5b&#10;SCvK3fzzjn385kRVGI266gCXjLPar7B8KR3aoPMWW7GhNHIC/XuRYlXwsBjnObWUFeql5eC4tkVV&#10;xO0FdbsyKJ0B5OSiY3VWWnxvDR3PdZUBnLiOZ6OmmYklfkejUiaY8J1mW5ZYARzLIw3qJhLcQzVG&#10;95u5pxuvyBZmHIyZYiOhjG+AvIBx8PwgAcwm4gaDTsObhOfD8C5TkDHnTQh1Omf6s42cyE5bAZWr&#10;euGAjaCq8QUBK06zgXMSVrb6oBvqBDEzwDyBjObx2w2MlUVvEve7gvP5bjTKZ96cRmDIMdfH6LxA&#10;ZMrOsDvMiqhzILjiqKik16bHSiix4WAkLsjK/sCjzHZRE9Ceojxm/mAfGdRWBSNwcVYKNQKdJkga&#10;c8TNuDbvWRdInCveq/hBtISNT5phosa98PqZl6YHfRFRtoaTxh1iW21pRUkBMmmkuHQjF41hpgsP&#10;cgqNKxGF5x2pGtAoF+pbEISqkHludDlcbYbrejUBJM6bnhY41QEORcSXLjrtih0lAAax7ZrOWhrt&#10;oVZI7Io4uGqB9/2gJrnuUw/xUHppT7gKgsTBfwTL2mbRBjoD+QEgsl69gI4z4weTKrnTEwJTcTk8&#10;FzRx1UEbplQB1zP/mjnc77ZQ5cyxxlF1DskwuVE63nWGPVCBOHLh/i7LNDJtGlMz60AS9SbTMSA+&#10;aNcoRWgHk0nQFnIIiAu1GB/WWG7HVW+3MkDwlusiSgPRThu0sfHMmlJ/cdeBJnL8BlUKlAV1Zasl&#10;SfLk8aHS5zC8Ha7UAmd6Qbc3AAfRfiSikioLbMuWwlNyyCVEFhrnDuTYkEj4zYW48RzopErhajRw&#10;EiNy/qZ64oJec3B/3uwMsaFjAHedqbVc3g3UiOfiKVeoQ8YNnddm63WZJAATtjJnASVNE57LQtiO&#10;rmVG14A2O4ETA6H7qy+MkY4MinGPeQH8qS6hKtkGd/QrBRxMZ6AOvFIikyMCTFXZBv+5+i0QEsiI&#10;vT0kxx+aIQXtbjo7QEuQBdqctcBXp+5kwgl7lBe/LKNMW5A4aFckiBsLBq0AiQwEc5E4jeHoMOcD&#10;bSi/PfH9QNicStOtpQI1yMMgiUgDkmhoE2faSOOdrTRimYKYHBEGpJCDgtHxyJkGMZBToeL4jCs6&#10;QR3N31z4xHX/TL2i12QS+VCT9ABJFD2Gxnp4wEbYQkKZPoWLkuosriyeU4K1kbcGkv1RVuY8GEq4&#10;81yL4wgkWZmkVBt7ShztH4hvSSaBFIWAU0Mm2EivnS31Ilrqf2bbYJ4CSqMHkGEHaSTS2J48fmYH&#10;MmuCIFVmJEnXA2gjkBoNZAaiDe3x2xL1M+VkHtQSl2SSCZquqiIhwAGljOuItOeH/tDu1IJq5Oo2&#10;fkllzOUA5k2AR9kQHrA5nBLma8iBqqN9ZBlBlHJA2xUdH7yQt/pSdZlizoW5tuMtte3Jnemnx8/I&#10;EUxPyVFTZrxIRqeZTEK7jSbd74r77GTubHeJm2IraUCEvgckWoEA5lRFQLAFzvXwCe0BkUsbRiIj&#10;KrdEJ3tu6q/vuYHgLlBvrnSbO+KoBk+NUgjEWpPQRAQJzzq4PBHlcvkhVSGHgyrOthIz3K+x0VkP&#10;aLqQM8FkdAhsIXVBQFY0rufQi2tZFoCawwvrDEnoAomjB9ZrP1QtJQv3udSSuGGmDmoV2tlQSBc/&#10;rThStXIFIPDgNslGJ6DwBm6CwMhMImHA/UgQtxEZAYTm5/Ra69WvQSiPjNljV179ytPVDvTnwVOv&#10;oqeq3jXI1VwBjY7aoCPWXPlVD8icYyP24Mx8qIYkxhSoiNNX4+FG6/iGyEUD9BpPqJH8eRUlfbab&#10;VJprpw2oFa+T+8ld4HKdvhL/9So3vk/XFIyhz6FiIhYkiQfdWdTJMTdtWzJxgLg6RQylhbaR5VJi&#10;KKEsIx0SsNxC3GmbIF1mUDE14aUxfxxHKvRzQCzXvVK9MPcC0+5TgkhgJkJqCARy8W4eNEanPTiH&#10;KqLX50nvNAESx9EB1MV0Lv221NVpn/Uyf66qo9aZ4ShmaJ8/GIiLdLkqmziJRZ9zqVahhtkm4twZ&#10;9/Op/gG51FwPhfHKkuvuqevtwBV21J1VcaBBzpCc5AUInkC0CrifCS70hxqzB+LsyMEkIuMN2gGu&#10;loafnz3XTTLm+kjmQngyXJDLZygBQD6/rDIipzTolc1cmkgE8bkUqJeV4TpeoXToFGMkAoNFPB9v&#10;sl1at1O98aBzwggf/5OhwiKJMMZXkLIItFUPuFKyqUph2M0hzZ4oh8vq7ehlkfPzyv7X4Ic4HMyX&#10;Vg9S0hI2iJLMURIyUxikxRFSwSR9dFyYqSOgtfpBueM+iMOymROIyzEd0H4uzaS7nwpGSAXBOSTG&#10;PKXBUGf+kCxI3g81ZyljG6g8EyUeDFz2Xg2NYmPoDGj3kKudwW1UJ8xMEQsdGsNGQbVxaF1zDaSC&#10;RpFIZJ5LvQgWEucD7syc7yd5y6EeGY+QIOhgAjmbyOW78H60imJWEaooCyAVSE6BwbWAVDANipYK&#10;rhWl9NAgP22YTUQyzYp2XBiMsq0dwLmIyDPQeeb6iYNbzwFQnV6YBCWDoA6ukGZ6lgS65vToquBA&#10;m72BUHJ3JZSRBsIlwCa0hvTwnhs9MeAlFOWFszyU4wxihKOPuQvhyHDpO9U0rltCcjxxzxoEdIBW&#10;cQfTchgnFVqH6b6Y3YpJMQLwzILrhbnUWO+dGBNsIsODAd7YgVRwNUVQSwFzCDCQI2dyyALxRAw4&#10;p+okFwmHSDK6Tp8Kg003E89wbMicHgs7i0Nn5KjAhlmWqSJKF+9BdYah48xNw5w02usi91JyQBwy&#10;RPZSM/2NSGdsR1sswBwakUBCezIQCc3yKDkkDqRPf/BCGUGjbaTWwkSJneNQpk7B9bY02m440Ccr&#10;qk9cT6XTwjLscTRFf/BcHPpOpyYGTMiUXW1JHLTHhe2HFqEX5kcigBGYUarDtnhpv7FxWQwEJnLE&#10;NRswgjXazESz1mhPIMrl8voQaIEgSJ07pCl+qroVB/wlQqI64p7arixNZHgIhCnnMNgT5oTxZYdJ&#10;HC4pJ1cyqwb+50KMKwAJ1fGfy91pKDVXMhCEdFhAn9vTk8rAPahHvXa/g7nYEPFc+k5pgX4PBBfp&#10;Vdogli3tB5HEukgsXNfeI6SR4h9Ix4MEBDFDSaQgHKwT7/gwoyARB4l0AGKonpgMKGpskNi/YFcm&#10;sZBoW7rfVD1omxmdB9i8RKpXG7xH5oJBd8RzYUQ+mCoPSLOAdDfkEJJCnyChXqjHHnbLghIOzWAP&#10;qWCuUJvXrHSOHQMYwB71eMARsQPTMIYzxzs+uMb4KQkq1pEMx/6A0aJGKyNdaI+Jf/L18w4wR2UI&#10;kB4GKodR3RBZRCqTNTRD4ajYFxVbg0tSQcgKEM8EuoL0VohsXNdpV2gjgDxLqjumI6lOJwL/KTko&#10;j6n5tcqMRHkggC8670EiMWtHBFQM6ncC5zFzUybdeagWO5Ybj8NW3dRL29kuxjlosx7KYX4DqD6O&#10;Evi9ZC5Vv8rT7WeeA3qbUTTO4HAren1Acg1KoCV+QwqZs8cNBxmBy9LjUQYzf+RRBXOSMjRIAqQp&#10;GMS1JHEg/RY41wwYg4PMgvY7gfD+aLcBBKErTU/NH55ve9gUSq8L8KHdeDDpmF1vnObsnncufVK+&#10;GeIjeASP4BE8gkfwCP5taH0Qcf2fzTb+D0DnoqwYjkH3vazK9wx+BI/g/xS0PKSKau9A1HdAyQTj&#10;UMevfhn9pOnW34ZhV9UF0+mfwtgj/a3rbwmTZpsqSvfjVg1Ml/8rwP0tdbPBRvXQlcyP4BGUQ/9T&#10;9nre28AzDWTYhXw5KYV/aePW38PT193k9RvR93+hfAhUW+9kzFnrLI03ZcqQk7FtTZf/V6F3UVZy&#10;5lxbqbFC6Y0DH8Ej+ENouE99W3W7kmq77KVhiZ+0Omz/h0NY+40rIk2n5fDWt3UrPXs9Em6Y3QHT&#10;pT+FMRc72DcpriCVVvpKzbUx0m9PSoLp1j8C3bf4B4jIX0qJcAe6b6i8KG2Rh+Stvjc7wB8Bp3bz&#10;iBqvZNSPHnrLoEfwXwxzfvz8K/6fYHzpj79w/EWoAeFpXhIpaZsM0uKguxRcyy5PFvN7ePpc5mLT&#10;aTkMvRIlg6+GSf8LMedMl/4SNNwQ9VmrzbmSutJPGq7PvGeZFCEVcdF717v+S31sW5w25K/mE7kD&#10;TdfEFWcvCZKGa+7dCPqPYKyxLNtR5TmOUnnRH+xn8gj+Wdj485Jw02k5rJRFYWOPDHtoeqai2+uu&#10;dT3upjMsTPphkleddaH3zbT71njGzXT6l6DtHofCfkdSJG9LuFTeai2ZnCj9EBh6Jqn7VuNngaaf&#10;qlDecxhxJU0GXoyRpy+lHTJd/svQvjjvaoON6VJ7Q6502dH0nnqbrKhYmr4gQOpv8JIlNz//411g&#10;74KCAmXWamPe+LsX/PwVaLqm0gc5iyKk8dqq97Rj7LX+TqbTe+DlI+nldEqfZ/Nt0hwLyVzkXmK6&#10;9F8Jnx0b/I9a+P91OGDcdo/P/87Ft26Nu1xwYMrpdvflqWl1FMH9lRf0MsMZMsOq3faGRm6JrG/e&#10;BXO+n1WeenLjL1uGmk4fCrV3GSRrc5BUKvKV+A0G6Xcir7Pp1j3w2Y0BaS2PlKUPI4z5Jn/jkhtv&#10;H+x1NlCeuZA2j9celBbsj6D99qzSDtsalo440E+SFjiU78I7o6TAqtIiM0mY6yQZi1z/slbPWqKu&#10;PrG761rTz78EFLQOxTlSY2Wu5CyvJGONY7VFeW53rYYFl1s+cFSw+ubfvtKOK+7onrPYQ7pvbiaD&#10;SzpEmC7/bXi6pOYE0+k/Am1L1CTTqVp8ZVzUy6ef1BnI/p+CtXfFEp//2KfTMyeGGaden3jUdImb&#10;qWthyOfCNhwfnBnxKn/33N7O2HlXPb3y/g4UnGi98c2zT/4w7buZ4AkxzL62qL/ploYPb8XXM52W&#10;Q8HJzjaNd6RIzBovqbjOVdKLrEpNt+6DCd++f2nC9+9u5fkzVyrJ4+cqyrOXWxs/+6V7Y/0AoPUx&#10;61vbZddD3b/fQ5sdVUuHHehorFPob2TqN9Nl9dy+Bg3TFppJ4hxrSZxnLxOuvu5ouvVQSFmkpMuW&#10;+g/MCfgw+OCbx2XU2S5Se3WOVF6SVu5CNt9qJmMu1rove0yXEqsvcjbfO7AQO1v9nDDfWtpsqHMP&#10;7sZv72lZdHNrvOnnfbDixgq/etv/M6lUJ178oM3LV3s25PnLx/vJOxdf1/vF/5+B966+0OugceOf&#10;Ev2Om/HKpdYzuh6x/WH0hdd+XX5xkiZc7n719eMXwn/K2qWkQ0nGoRq7DDr16pOHBvVrsaVm6TOH&#10;ul/m70Z7gl/MKlbSYIfFD6+feOvN5488Jx+ffedGiZSUa88BTIz3O6i5WW2qUqQkcYPnd2lFYeKz&#10;wiB991eLM92+B/odqyYvnX+ptPuhNsbB5+NuDTofJ+2Peknf02A6E7Q76LZz1o0Zxnm/LHrorqB3&#10;Q/ul+b5cf528EoH3qZFXTJc11N2gTnLXu7CZSuIQB7XbHSIvXoHefwD03ezZJX6+up202F0vZJxR&#10;MuOBmbnvhqU/fZT1wXfDZM3tL1rnrU6TrEWJuh9N1ltMqb9VMYNPuTDfgQY7lFTZob42/SwDCFzO&#10;4hCpsTyp9LXjI2qZrqpGKyrJC7uef+BQfuU5rqtTZljqHGKmS/8YFH83zn3YgS7y3LHH5Qxc+WeP&#10;9ZElxi0PdEH/6+DzG4k6c9wd+Oy7V6c/darb2qW/Ts86Yjzy4EX1gC0/L3+j+xEPabBL/Try3HNa&#10;iw01NnJMR2Df7piXZOxU0vqAV7nLkL7CV5KXOUmfAy2M0IbGNAhBja2GLbz38vFR0mRDPZlyfswL&#10;+mFA58vq0lu3bMoz06UV28eFL1TihSNtlZkkr7a/EbTS+UzsetsHWp/OJ9T2ujvDZciJ7qV1tyZK&#10;n1NB3/Y7kyB19ylpeqgsucDLl1pl9jyaJZO+n9b8828/uQcPD4KCLe2dkua563X8zXbaGj86NzrL&#10;dEv1OeHUmulDuOqKS8fj51hK821B8vTZnPtiQ25b8mrJsJ8+PvPRlW/kG5eCkwV/OvQ+7adRFzuV&#10;OEjnA+aSvTL2x/zVVbTwcOPxalBEdzP22l9nX6q2RUn6RrTziEFb37vh/X1DAtsWNTF22dpK4y4d&#10;1qjp0iwZsnVI+Uhc5CdqO/8XHPH9lousuAQ+Zoa7ThFGMBrP6Hw1fwa1V3ho7+NhMPfyS9n9S5pK&#10;n33N5N0Lz3wz4tCA/0w2wv8EdDz+4MC7uHTD6tcuvPr1R1fe8h1z5bnSpbcX3lh6e8E3d5LLdd8X&#10;lz/rp0+350NI+u1QfmOvvqzdN6uZqtQTDO67QEnUJiWFMtdluXG5/STjJPuExd7G2KUW0nZXjVtB&#10;q5R0O6iqfnR96JX0lQ7y5N6nJGlhmEw/M10TZdB1l849rihZYxz/PH+7TlfGljvdwBD28szFvtzA&#10;3Bg+31VeOD/ohzvW8G54/Wwt6YTYq11JrvHDqy9+nbMl4dchJ9NujzkxSpb+uHJj1d2qtFGJhbQ4&#10;4CKjz48xvnhuVDkeWB4zC58yHqtuuqRhyvV3cistDtQr/ZjZ8Z0Lz5Yrh/GSatlkr9LZS0Jx32di&#10;2f/q6+2EZW00rihPoMd53bVXuUiVwiTpvbWVdN/dItR066HAjCeNcAw/kxxRUFhgMXhXD3n//GMf&#10;MbVaZVieu3Gw6PqI5Ux3k7QOruFpNZLXes5QzqFf2kirLc0KUP/mNtsa3O6yo23p04d6nE+dY/9j&#10;29VVyj+6ctloClc5AqrPdtEJoLi9tvvHSnsOQw63vs7/fwa9i7v9qSDMPPZ0pW67miAG6yz997U0&#10;vnbyBZ3h8p+Ced9M/NNY+l+GVvudt/U/rX4EqsxIgJjPDQuqLFE6B/bn33x0ZMr1aTdHnxnRjr/h&#10;Glg9f7HXr8tvTz844HDl2yWlJceGnWz007Bjhmm8v874WWDmLjd/rqxQ7ynxA4MFLlen72jF6muy&#10;RjNpU8hiWKXdZe7T51ff/7ECmClraYy0WNtQQifDBSnp6/DU9TDnzucgYGeU8dWrHcQNGt3sUyWR&#10;0NpOc8CY+J+8zv6XFkd8jN0uepUHnM8d6LEaMUd0JjTyM+fr/dxiT5w8drCecf3tTctfOfOk7keP&#10;Hb1k9KlxkrgZ1g+W6L1rH+4Yc+6tW4VSqN3GJTfmNeX/O0C8TPt+2g/bZbtl9CynLf6zzMUH7YlB&#10;/yZd/rQTnyk40y2CSUyyoTAylqCd05X4f64kaBKYe6mfvHi2n7xxqeCzumvUGC55jaMArUuU5CWe&#10;3A36vgRVd0MNWOqED5Vx8Lae5Uz72tGnb3GBN+vLQz/uDIA8f7ha2/TVSkYczfulEhTUdGOL8lHN&#10;CpNsxWuipbxz/NWDzp85Gocc6flD+91NbyXPCCgNmeEnY8990tBptJrPhC/B06y4kLzU420zvebN&#10;9g3FheTG54/2ME74+u1yi/swSJxqdujtc+NvHpJDHqZLD4RN337i1nlHXXnp6JPSfU9TOSyH78nw&#10;+a/CxFM9tdC8dvBZPXD1H4F+x6q36Xg4QJpDg/UrVt15LeDNANskMGjybCX525Ss/GXV1+POvXuP&#10;Fqm0Wn3d4YCFbC5dvXBH6Vbt2w85MCRq1JXW15g/Sq8S4poGaLFGa1WjzttSplUrVGe672ssbogL&#10;/FH+44dqnhlU0ro0Cm5YbpG1xE5zltjpoXrdMxm2/Rm8exhaHoJAa+aA98wmqh9yVod08pkL7Q4m&#10;DAIDR62wknbnlY6vEpdyvVviz612GqT9DicZf/HV2w13ustzJ/vdWvPTuvIPpC8efUFi4NZURnw2&#10;6GRvmXDtk6vDzwzQiZa/uPKpzq59B9psCdk46kwLncaWimBL6ZZjobPdxBUC1Gavi6StNWx4/PCg&#10;X3NQViW4oxUh2GHQ3EwCwAX5YV+6St7yAOmyv4GkoX0V0WZuAN16S4I02VRVfLi6aIHZA4nM9LPx&#10;iLGqc/3EaCU1V9SrMOeX1lFfXHh7Dt0ypjXMgvDcGTBoXwKBWq9k5NH2UonZJu4Cx3cNa80gGEzb&#10;Yfa6Kk2CAH985cOfq65Txk7HlEw8N/V65QXRV1hPkxX1jdXRTq+PzMvWnePg8oMRR3v9pTUWSStT&#10;pOkBB2lWlCeddzSWcWfGPXT4ucPWbOmwo4Z02Flb5v06q7Lp8r8FhSIWAzZUGd63GCr4ITBqm/r3&#10;hsQLTlaxeeJ0C2m03UYacJXqXVBxpveUKPjvVaDB6u1R0AwD5aPLz+jvPkwWGg/i1NllJjU2mcmU&#10;Xz66VXR7/fqme30lEz54brHB2Glb19t6FfGb0IDff9S7656GwvS3Bq74+kyJM5im3b5YsYIgvX/2&#10;9V/8PrY0hn9qkNivgiQDwtLnnI20OwEtDuZhqt5gXMtcrxax/p67qjTx5MIguEcWaCNT/dbZXVFy&#10;truKD8rzwL0Wu62kISwLrVBOsZW8c2nkyYW/LNQjhi0PBD4VASZLhSs06HQ3GXik/+3eB3poxlj5&#10;09JyzfrmmeER7baF/4YXBNw+s20kaKaLPH9q2K9vnB19vdvm5F+5PrEO6koEk3vNKluCHQ4ryljB&#10;YpxCn0Kl9cZ0iTMJTgD6/syhzr9O/f7TG+lLw/Samb67fhv8eP/CK9+s/GXOuhDgmUmFPr7a/Yb/&#10;pzbiOcWnkPdHHAuXDAhWGvqWjmPwpZSEtLXqSiyseirq7rg9W5KWqPJ4sP0S5WSD2CVsir9Y43+b&#10;zS2+r72hktReE2H0n6qMHHTwmWp97bVT73xrjvtVp3pL+nQPif88qkx4XoAieM8WfR5Snv7+QeDy&#10;njpvi/f7l9SQRTfe+GzwtUT/6Blmx2uvzZB6a6tqBVxr5W/D51SStTaESZW1FWCJU6RvyWNlubb/&#10;DXhsp9r72ncdZ/Td1Ml4Zzj/99BmnZryGOj13GWDxue/DD2OVZXW+/wlF0JSY626x8Kwc2mLgvXe&#10;0NXhR79xqb08dbCjNN9Xv5Q5ZRpD2zLzYXUIV59lcYFz5asQpkl2BjMH4D8D/Iy1ZmL3sfntHFix&#10;kEXm4kKmh1Z2REzgAkZvvjNGZ19vsaOpVADDMZm3N0e18G7DEktxBDNSeGIhRB12W5fHIZ7QnJGo&#10;x4bCiPIU3KSARfYy9HwrsUU5dcEQ1M4U/J4HQ3/O3GQwjr40oJSr+3KhKJi4nB9b2+6vLoOODJTX&#10;T46+vvOXLbHn5bzOWth7b/WPO+1Mkrk/TwzRFQLaHlA6Bgud46pTOztPN0jr7Vmy8OclpfUgiLFg&#10;XFpFJv7ruNVVAqEkQibaivfHlhL+uS+0cIKEQSC8ITw1daYQuLfs74fA1Ze/bd7RfluK8e0zr8hL&#10;pwYZW85Q5i/s7VracmWtVer9MgvbaocyJuP9CqAZhWXYmXBjA/Q1Fjivir5FwOI33pJYTkt34Jru&#10;VwgUk/VndlJ7sUHS55tLOCwkLaE3lJAT3pn1zZK9XtPcjEwwEjvZXpoubViWiQVxT+3luQ+1OpuM&#10;b+pYteIiuHkfgKYbQqTDYWXsUhij46SuSysOCZnpJc7jzcURli1rhfq5ebEyMudD46J4qbYqTGqt&#10;qyStdubeY4GTPlc650OtedZ6sKLTvsD7Ptr/HlqAJ5lAZOiOIQ+MuT7c7B0yEPFw9/2cL+n+juny&#10;vwZ9T9aTEecf08mXGMy2Xqmmmm5pqLdNnRw/XlkmrXAszUGjOh+0FjswZ/VV5lIdBGwCV6HRbmvJ&#10;AvEEmjl3verYaGMTabW5q9Fmlip1hHvjh3JpBZruCxdLWAoXBqTQUMFgpIqwADEot/p2J2m8uYKE&#10;c0kryvfGfWZWNsPzfCe2bOlnOTTdFvIcMyz7zjFI6EwrnW6USXjtwJiNtmZp9yUKfUrF/+g1EKJt&#10;njoxL5mI2jQK13gEgPm67+8qn1/77MePv34X7KgMVTkauNlO2u8s25XmDtCq8r/nJLXEbaYDrEiY&#10;VFzoJzmrkqXlQXN5/+s3xQP9pUWkcsmGC+eBdsVPjQBD+4v/p57SZWesJIDJmfeI6XWs4d56oK9Z&#10;y8r2jopZoEobr20EVzpNhh/pJTFgtvqwLkWlK2czQTCfqb1Z/ZSM9xOgUCqBBo2hIMKB42AoJlqk&#10;CPxn6ruR+4cZdQYBLnHlCtVnoHAmWUp19DsFuGGeEG6u7/mZpURMddJ5AhvPqvILsyFkoby+m3qI&#10;es1Goj+JlIjPEet9WWb570C3DS4NW221jwfh9VA5E58EoG4mM0tF2xqXKGPUTKsbk68NCwgkXqAk&#10;wqcGScg0l6vLvn4mMBO4b1IEj2FFsDTdVFnqFoeVf9yusiBJM3/+Mve9+gKg+R71h5Zp63fDsutD&#10;eTyxr4d0Ke6Yb7p8D3Cb9wEQnNbgOe7OYLr8r0HPo9U/bbInSlIWKWMwOl8JDF3AJe2AGT9O1Lvs&#10;1IQWnwENCMYz41YQ9SDdZH5qmYYgHpOEZYDhbMEojYoCNjWGNUqYX0nCZsVIsy2NBOKoNXJZUB2i&#10;l/DGLvCWanAd7MBgvmvx3iELeWxvQ6m5ySAVQFQKERMQdyrxE8sJ5sbMonvXNI882rFxNAjkCgGy&#10;mmaQqisZfNuK41SD9N3bSepuSZQw3KOmz0Hb4sCwTOvKNeAeH1rKpxc/uZUJRA862OJAwYmn5dXj&#10;o34YerSvPH2iWX4FMFc8LN+LZ3/7LkRIBBPzf7uNyeecplmIYbJBW7ykFQ6SA7w0O6Sk5REloy8N&#10;EnNcb7XDXQ9fO4FpMmdnSsJXCZIzsyIYJUDqoi2eYHC6tQGTzKBs6qHfjmIHS5S/MVR6bO8kDZaE&#10;pj19bLAMPNhC6u9RRtdPrPTH5irr1G0KC5NoVmLaDAh1JPDLwRd/0CIa/dZZWxc6StfdDcqy30EI&#10;uXw6BO1iIjgm9Wy/01J8Z3hKtw1pxuH7GqG8KGlz2PsnLq3m8uduW1pLyqdpkv1VVXHi0mcOBpkg&#10;cd5vH2Abr49a4T9ZGW3QT3NY2wwIDzPzVWfmIfBJvXUhevdxZtJj4gOX8dYS85WFxKCd1daFS8XF&#10;btJ5WysotyAZeqL2hH7Fbcr3P7sDXYvUhMaw7qafD4TGm9SP+aDph6fee+BzWVPUjyHg0XDwSAco&#10;GdPlfx26XcrwbrjHX7rsTpUAdNACmpBrvPtPVk7N9kSMmf9D37jcYvVOINwnPp++wnZjLLRWBohv&#10;Pclap3lnellfuCrM2E3mTFtqLmYgkuVkL7H9wk1qrKgkZrA2rcBYeXD/KHTMIOEJBJP5A4DsmhBI&#10;R/x+8dTzUgvMkIdrAWCAeNSbjLrI/E/v6a0HNQhvH8wPydjoei0IbaG/HL7IQdKWK2MEmMJlhrXY&#10;oD5nMIAbBDAcwsjU8hnLLco0MLNXwBVh4rknT9Yd3Qyau+MJS3nu5BMSh/frbrWSF873kWf2xpUz&#10;SPYas/aVTAivuNxKLLV18RILtJGZkGIhbLXRh6YHYSnANLS0L13opHM5e+BZBt/1ljSSlOmJ0mRl&#10;tqStNkg82hQ+2QWWIFwaFFWXJuvrSCiYyhtldt/r/suw3QN+gVY3qzAYzL7cUmqh3MnfjeoAzW5k&#10;aknENUJa8HsPc4RmQJAiIPjc3KLuYkvJXOQrbTbV01v2u4O2TPLgg+e4vUo0hJqCXX9drjQtqneb&#10;GrvdYbjPe83Ed4KlzjjSfEuq1J/bWHptaSd50+yvP7l7gAzc1aVlg40h5TNGECMZ60GLt51SpTst&#10;Y220MR60CocwNwVemZLMGgohxpREgrkKHN5RN10+MEjiLCeptjIcsaCrDN83RHIL/eWFU63gKi8N&#10;yVyu7hEgbh1Qj7zzB9AMSr4maDTs6BN6Q4ux21LCO+7za61vApjeJhz9Z8I/WN1yF7FXSdRg0+lf&#10;g/y1Kg//9PeBRrvdpOkuX/Fm2hXmvoFrw/TB9be6Gvvuc13PZ0go5gn1RcXUcq6wJnQbhh7oWVpj&#10;XaTE4b4XiO4MoaFl6bffV7sBDlPAsEAe91ng6swcaI/qWx3KRuSeh5sFX9sD73KfOfPJZpJdGCJd&#10;Sh6TejvLzD80mqSAMenqUJvFom6mgZz7zUSXMSe6Bvvjng2uBy2yljO3Dw5tuM5XkuEO1NhQUT+v&#10;NR3arHc9gaC7QMvrPKhMkoEjBcwG90Jawg8edramnkFQq8istFGxs0DDS+2NFnpaSrWlkbfa7Kis&#10;XYlmW7JlwY9LrjswlgBBbNBGZt7KQnsz8Y4j8Yj+tj6A99HfvvtrcoRLoqcESbMVTSV7boZ0XNdA&#10;uAdS87V1pNuOPIlAWxuvrysRi0NgrcuGn1Mnm7doPj9jFy1Gr8MddBzHtGkxsKZujKeATw57M/Mx&#10;GTcceAyHJc+CpWUmSDNofVqwRkXJwrSYzqArs9PHQGi8QSdmM/YbCksHoWU72x9HfHgGuEQZQcBN&#10;8HTL0seLhkj/vc7y1P4EicP16qsaNJl2452DxAN5JR3uaQz6YcnRVZTlCWVBwQ6EYqqxEbhGu7ym&#10;QNMX1xUD6ndHnbmwmOGfe0vl2clSfZkPaGor3XZ2l2obE6TPYX9jOHii+mZVnqCjbqHF7ET0rQ76&#10;b7p0H4w9ElGFmZVb7giSV6506MZrdcEHjbeVeSxRY8w/dofSZAIrT7Sh6Q6l59ClQHnXKQqT1488&#10;qXe34bW/BP2PpK7rfMj61vBT2ZIDgnkDsTpTVwccTwF5qKjR5rLvENmFtpWIdLoATOXG7QesQBxf&#10;+LhuEI6q0HrMPMaks1Wg2WzhZ9dYA7cG17SmR3lEZB24bknQlMGLPMvyHgGhZmDuWDCd+sxcC1zS&#10;En9owPZSF5qGSeYD4d5EglESUJcntDhTZgfjmjXq6LG1udjDstQtyrj91fXXb2WCgd8+11cCwVD8&#10;PqRdDbocYCYDM6ygDTonK69RiNC2RhCeWnA1Ox1De8Fkg/Y+phkzDIyZhX7lwRJ6QOicYe59wRj2&#10;CKjbbosRKygQHq0LqxttHzen5ZNUCDnz/Gk8oY7ex9BnELU6mNPncwupvjRLWqxqKl02dJE44PCZ&#10;g/2g+SPFB7jutC1f2mxsI4P2G77XBOqtrlIoPZ631fnZ+x6IuW37tPqZOwtQeOiaUeiYb52BvxcU&#10;C7fgcwENrcCAjO3yV6ZL9+2NNWNboz0BeM8PgmMOPFhCyC274vfsAEmiGwcF0hXCw7aSHyzfUcYx&#10;+98pbYf2a5cJtHp710CXE7f3rWIuRsY10ei/gYMKbysX7ieiU+4x71R/8AKY1x68wcT4ftMddPJI&#10;p/eVcdrJt19k8soGy6tJm7WJEjXPSlpsqVtaf2Ou+IGxK4Jur5/v/LnGASAb9VSC4NaAgr1o/Dp+&#10;8hG38ik8S470t65SqCxablJnGNP22JukBazDRttR6aBfNVzLWZT0ve0TykjlEYw+u8NVHnzRZSvT&#10;iseDv967PPGB2+D+IaQvUU5t9wZda7vHIH2OVpDqqEgH1Mwl2xICgPNsMKPpccWPf9xOQgsYtI41&#10;GmKBgy5bBTTCHwxdd3mm+I01199rgqmRmZ6IyGUeqW5AOIhdC4TIYF0sh4hGWV64rhOV8TkQdnBJ&#10;P6m6KVaqg4hMzk9tFg7hyVtuJjYQGmYwtcPhjPrpz0dMtJU+u7vL84c6ygsHO5c22hwoPnQjKSC0&#10;piyXfcORS/eL1yhEIBZdrHy4GA0gRByJq7bBRRxRJ/vFoeeqeD4BCqHj3izxBhNwdM/jSwga2uFE&#10;AaUrCEvKjNVBECyd3B9uoe8sD11+NwSoebBw1VBOj4PW0ntzF6myoLL03NIN+PAWEjkICsEFiiN+&#10;lhcCfu+yvfaZqpApm/C/1mpb4Q6q4W8Y9AY7jijXCQddryC0s/5GC/EHfjjip3N90QNojnbPdZDn&#10;TzxVZumhwJhenVaRbSb9mJbK4yVbiVjmKp1PQoBhfWpAw7sDd7AmxjmXV/RpBYUHBi37dkd4Qxk5&#10;IJEJnKRCYFGW3obDQCXZCweTzUFpGSCwdqA9M5bHzfKBpfGWKLSXGzv02dn9Ni3qY5srA09QMOvS&#10;f+2+pY14wuNh7ufmG+10XT2L1MiqwF1dKNxBB+JkxJnHuo3Zbe/1/vd9KhSeLHDhM0025hZ23Bkk&#10;dYHfOqZBnVQoz1prraHkqiwpWOBrx6x7tqB5CPpOK1x9iaEswem/CuYTVY36G8y2dNvvcbsFEMTU&#10;s/QtdeeZ9BNCVAHIrgVGn3Z5aF8IlDmnaugkoiAEN/PRCMURDKTU2WiQKos9xB1M5YsG1lgYKTpW&#10;InMx411bEAwMz5GeiiAGv5BrZNMCAfFZhU5lid5o+dDZF4+MlIylBqmEmMcbGs6PWg4IcIJAnjx5&#10;0sYADaItCAhkTgsDV4PJ4tpsytGCyh03dFDO5G5sMxmRrgWIx/pZpwFtbw6hqQYrh6Bcb9jA+Ir5&#10;851g5RwhKBwC5uZ4vtDwtTbblg2Ng9nNXzBI2GKbMutK4qDPFnATNRPx+wjKjlhgAWucqBO88cNz&#10;ZWjRelvMZOiuIdJ+QwvpVlRPa1qdXRDKpNaqaMlZmGR0fQ/Mwz0GwGCefWwWmwHvVCQUegdYKZbN&#10;LR85whUK4SHjcE82utIUGp27rTbaD+9g8IE+ZYlZmQ8OyoN9skYZlrQKpGFFtBlKjJtFdDkBAYUV&#10;SgF+4sGwTx+tLY+BN5hukqNl9qAt3WDubUAGDRj3W+yglSEVILMwQhG0nhv/NZWjFfDhjHdS50RL&#10;KNobAjxa43e/tU2+5/POoFHa8kDjB8felGC0jcleq6Ef9Xd4jsxboX6i8HAmeku40l32GaRBsVlp&#10;1kZV2nJG2a75jAvfOfvpuX57Kt7Om6VucfSvU3GyBIL+uTv8hoS8pg5q+oOvHcAL4TNd9YZOaWvs&#10;7pv792AQZVZzpXLmafoKi0zriSrEZZpKZILxmgtVadd9LtIUcUY+JLftTlNcACIwm2D0LDPJBfPk&#10;L1I/O3xiWK0ZYyAQTk1O5gWhGA9x25dMdLr6ohQJmeCiA0RtdUhIan4KShMgHAjivgyxMMUtt9cp&#10;uw4k5kJTuEFzV16YXp6blO4B818zCTitTxgYsMbyaOEGRfw4WXdx5Xa6fLaFDEiLQiLivaipcA3Z&#10;DwoWszNSKeC/AcIcD+bgULYliNgQ/eaXem5tRuHhMHI8Ywe0MX2tk7jBCvlDCVij3dxDKBjt8Jth&#10;p90RMqEdmFa3AQRyhnLQCceZIZKuL9rNkbvmmzOlNQSoEn4zZWajDcny3qm3pO+2btJ1S41ypnOC&#10;xSJDd9zSSqyoqKBw3N5TN+kicaNDanHm+dauMCxnANrDjaq4ATvjUANzsDL/ahIO4h7P9Nrdvjz1&#10;qOs41/yEGc4SONkNcYm1+HLUFEJGRcltcHi0hyX2QX85cFNneg0ZsCda6oKBrams0E8vCAZTR2fA&#10;YpqRD0YZNrWc6OnD7X1yoehe3t6xqDkEriVwqZqqUmaojJruqN38ZAgGrbEBQpi81rZUJ53He1EL&#10;neTNkgE3mOSXe3dkM8aB0s5FvzloVAF4y4ESK7jWNLOgRMU22PHb6OvC8881rTzPx/jC/qY3mkDB&#10;VF+mjOSxAOCl4EqrFF/Q36EAsTetL/DATyCJf7Yf3+8h8hOn9FBIpvpYRY07W/DTK0eeWdJwjTJy&#10;rwcmS28I37YRGKk6tBhiHWmxyV27ALVnWEgF+PFeQFwMBEQzI7U5GuMKJGjXDMS0BFG5VULllT7i&#10;A4Q4AdkM1MnQ2QtdynKCUyDwLuMj7pfEXWD0dwhYH36N5440cbPNtHtYaW6ERIOB+R5HkPygLfzB&#10;qNzkiltYM7Z47+STPgGT1G1mb9bMQiGi8LB9o1zQjjAwq3dZzEXGohBD+APQ32i4HRwZojuUAqKz&#10;/xz2zcU1BxCYmzEyIG+zx15rThdYIu42YAfXgssT/L9y00G3M9ql99xgHVQmFBxYDC2owFkcFA93&#10;rmHy4IaIoei68kNmrTXZ0m9bdxl34tUyVxnuGVOS6m2RUF7iwnAtUNxjkNviVadLgrIpzG23VdOW&#10;VGf+xNEUba9Ir4FZRJlJswEO4gNtcppgVWZ5QYeI98xut9lcHS5mmOStytTuNbOOMl1q+yOwFoeV&#10;dD+NNkJYcoD7x/fBigOSJ6iviVsLlNl+VVuZdXn+1+lUGvQaTOlbubVSReAsEX3kqFcDCFAEBZ1p&#10;xGtC0N5Wt6O/MBi1QuPABwREexl4JhzCs/Kb5QdtcM8L/WH+3VpoA6c6cR965mdnRm/Osey1WVVt&#10;AwWfe0R5jtzT6cXuW6x+5qz2L8+O+27AgQo6bzH5MvILZXzsi6AjLsCp24v2Yk76AGc5HGD5VyBg&#10;HlAIBFtAADqvSZSndvfSPmgAGKMJOtwQBOJ2SnkI4LNBsFogSJ3VoeI6xFzePTjiWEV0hilPNYNS&#10;kh8Ho1EjMX4Ao9hCKwWgvLhZ9uICLawT7QPp7TjCBq2qExyjbmf8z0EdcUC21yzcI6GhsTmzIBEE&#10;TYWFYWJlbs/UcG0l7aZwRx9q/WgIOwWI21ZkLErX9TGAtgeDW7AtFG4wn2EkhHCUg1SZXk/SZ1bV&#10;rpV2HxmP4F1baO0E9JHfqeLxn1aX8+M4RG7NwBft4UgWPzom0R0CQczYHwoqDrpSFmifFZmd1rgF&#10;2sD6aeUYd/AAY6VCACMoPGwXnm2AslKgJPjNZfiuAdJ+YxNxf8W6jOHpqlHAITQ6vftcWz18ngFG&#10;qgoFwr5HMhBeEaTdMDcoLh+0KR/MQ+tE15J1JvA/3VTmHMYRBgXYZF2ezlnv85a1RM8OkxZbG4kf&#10;LWZr4BNWuzU/HuLogtiH2c3rQSA7bY1jm810m6C1mRibWcXTZ8XJ8Ztn34U1u3VHkYagT1Q4nLrV&#10;AG4wtw2pi7ZrhdkKvABroOkPIeb2WHoTIQo7cM2N3RwmqtuN5kee4mZA3IqKefa5iwd3peB2I4yv&#10;GqCftG4xoEul7RBDQA4Ei4MT6evspNs2D3EBTVhGKITIH7R2gNAEve4mZmwnzgul8L71Tw+HAhUP&#10;pjFqDTFA3bZ4Sd3UzE8XB0jpvrWJRM22k4G7K/ThkHDzzQb9nYVztOhrZkDyc+YZpOFGWz27gFrS&#10;iy6ZSYCS0JEqNMcmAbCDANVcHiJO6IQZmMkSxGUO/WwgliNeOncyOuEJ5qlA9wiaSsdOZC68z605&#10;KsKqhMMl4qwHByBBuylgFO7lrzcAQjkcQGizvrn2/a1AGDtYA85MoAtkD+SRUenKWRRYSbVpNaV1&#10;YQ89QMFvDyQOd64NRH8i0H7OO0sB0RNxXmOltR78CEf7HNCXSDASh3Y5XMo4QVtaCgv7AqURAaHV&#10;zAULqfckI9PS8piExwdtq3QHP2wTCJqKPvqh7E4b6sljRU2lI7OWM+E3BYjvkelhKRmT8WMimYPf&#10;dELRPj8wkXbzekF40AZ/0KI6cKs3TeUADDR9KMrWqfZNmdnjEYvmLoiS9AU+mpFrLLeQFmDw106O&#10;EAe0lZuBU3FydKr5QTAsrDHd1oaFHsJNWfU+B01NB5ODo6/x0z2l98bORs1HqKMa6MgddSlA5B3G&#10;aBVIV+7fgIP702klCxxwx8ZQ8IT2RmhtgV8KVttdHX4NhifBHajiQF9ussThZe4Skobn08GXrbgL&#10;CXDBj7EZEDq6c3momztd9d8RJ7bgN0cIZzbueTHeBj0yPogV3zc8xfENl7KRzL8D/hNUfTCSURMW&#10;iOfOgTpGoCsDRk6aZibtiqqct3xNvecH16MeEMCYIhmaIwEdSADD5oCJ6q/y14F7zxJYA2o9MFlt&#10;dFJrWzI/EYT/1mCi6JkG/V0ieIojt26WMDIqOkgE8j6RngUtwo3xOBVeuz5gLG57xnbxgxaHLvVs&#10;Bj6P9roCyRyE4DQQzbC0JGA0zs2yh/Xh6BsZKAi/0We4UZYml8VKcqflSN782mLGdqJd9NEd0a4Q&#10;lMV9ULnRLeMR7gtuTSuZb7IkUBYhEGBu3BRMwaX2pBCwfgoRrRw1OF0QWmXWR+Eh49KtgbY24Fm9&#10;PwX/s69g+jD0yw1lDdvVT6KnOkvj9RXKGJ4MyvcgBBWB/xgwUjItItrG3buCoFB0+bjPzTSY/p8B&#10;fQQFlIoJ7/dE8K+1Ogd+EFckUeDQZ7rTBvBAO3gXnFfXbLe5jns4n60SaMNvNvy42fsMfsPaMeN9&#10;OGnAuIi7yHjicMSRhn6ATjWXpYr/B7Ca4KFICG8MaEOlpqcfwRJyKQkTznujv7VX2Zbhi8KGg/3X&#10;I4rAH2d8E0+eoBtjnCgc/M8dW3ypQEDbbNCIa6boGUWir88cSL2Zg35x27wECFPFWcr42am3z3ED&#10;EnuUF4o6uVuMI3in1heVxOdNR0mbUneISST+AsxQ5hnzVGmjZaEy6eKH8s7Fd28XnH7e+MSppyV5&#10;lpkEU4ve0ZTwlRtuiBdLMGQUmCoPjY8FQtlQBroxYP5oaNkcXIuYZS7cO9UFnXXkSA6YhrtRasTQ&#10;PKLDqQucxYwWAx2gb82NQ7gbpjsZHMgm0/PbSCSQwm8q2q2jK0gG5AEBCoarxPfcSQRoWgo+Ecih&#10;0jZFcEO41QOIyqlB/EDrM9mmbB8KIMyerhdHmGgh33aGhrMTyzEOcEXrl2lAMKgBDMA9XukOckYw&#10;d2DjWhwtYKm4xvZTKOCycH90bi1UBcTicLq2hiybwgJhsqRAMXYhDu4ID3GDNvNDr45F2D+8o4Uc&#10;z+ndzzZVFf+PrSQUrnNruErcgkL3H4KWBIEJhwYNR7s4IKDnzrFMKj0Ihjvaya/2CRQOCl5G2cBN&#10;IwiAjjW4DQWsH5dlO0J4g0FzKqEWsAqx6GdDXOdUKA7ueAL/3L6CA0c9T0GJQLNzyyRuFhlBAeJm&#10;KxyI4DYblXGgbE/ca1/YSAJRFphXwtFGH7xDz4W7r7EP3ImhAeM1Kg8qV+IHHkbnveq2Fh5c52Rg&#10;9j8OdKjIA/2Mw+GDvgVC6FPAe3WgaLNhESvDqiVDyMM+cZAGqIejc1zu0ZjTsCDA1uAXbhbjDPow&#10;pGixxl2iwKe1FyWWfQL4O5C1SI3zgmahRHqTacDY3GGn3/6e0utQH+m8v5t4zw8s87PRWW55lzDL&#10;TrzIINAK3N83EY1NxH9uohKGclKA8PwVwXpHUu4i6knXCsxiS01NBEEAcxe6lTERYgF+0KTA2AAZ&#10;o/YHSVV0WhMBjEWtkYqDCNWjQmRCbrkERqPG1simpTS5ILzOLc0500GPCNKnxnUHEKAbt3pFnYyJ&#10;zEEU1qc3u8ERP9lZkr5Kk5CJFSR+fnyZZoagM5i3A7K5r7w/CEjcZC1w0a4K97LSTEgNjpjJiRYQ&#10;2tMdz1qQoegWsL8UIioNuluMWygkJutAS8jvF5rhcT8UZbx1sqUET7YWK7xPi9R+cz1N6HQIiwe1&#10;M9wZak9uScgRRn6558TPJODNbbRV2UgnYx7Q0xnP61EsCA73OMmEtuZUHu0ugcG5k1+jXRAAtMGV&#10;9MG7LSA0HRDQc5c8WiDuMWkJ+nN7qHwwYSt+toCSsoEQ02XiTngqvGwwJZ5Krhr6T35Bn2JnuUuf&#10;TV20e8XdaYNxNNmHe8CBE4Sby1qsx5qXza/jOxQiMHY2FGcQ6BMJpRQMnMBdk2goRTJ6COiRirZx&#10;x6Uw4DoKNKFb2RblVkYb3EhX4DsUbecAQUO4m3UhWAl4PxPlesIohKPcQNz3mfjbPLy2Szv+6WK+&#10;e2GscspbDCmnLw1XxIx7rFBrohPc7pbn3mhcl93dJXtddX2dY/NRcy3KLAc0Xb1FFlpwYsFoKSAk&#10;N0ULQ8MyZ1mKPTptgfc5auJBC8F34MalzrEv26IeJj+EQkcGAlO4A4mt1mZJHKyEPxDeAMSKApNw&#10;fpZuIwjCD6EUIGswpSWQZEVXidrYtD8Mp9N7k6C0mnALqK25FkULCgTNnEKFe3r/NJ5zLzQ8x6C9&#10;/dp2kjovW+zG22sXJwhak1vuWuDwQJ9c0aaIaRZlhKaWpyCzXFg47kLoSiYAwzqD4HprfDITGYLP&#10;UwHQ7aILyviDmpVCBAXgQCXAbbSAc1pzxpd2eJ9b9LfdlKvnoDlBseWDESjYxFkClEQQNLoT+uqJ&#10;PgfjnJaEH/qoTLhxkBXK5eZF3EeHAzRcTarjSO4vR0uIvnugTh27vGoujkMspQOYsD2EpzkYMgS0&#10;JMNy58Qeu6wkD0LTgsvKUQ4FlPsGUahoiavhGneGCgV9AnFdD8JAQTQozJSWq6roPdc8cT0XLh8V&#10;hd7Jivv/oM16603iBW22/8gguagnmdYUNOL+OdzYlbtYMYbkHqTcKMoCAhgOqxgB2vJjM7ffz4OL&#10;qmM+0IZeQ/11ECgolRnXX1vJ7TLprpOvuB1bg9VO5d+hfKE0Gixt8azp51+HrCVqSWW4DubUjtyr&#10;jVqX2guai/66E4huzXs082CS/M11JWi+nWZQczCKDRgmDQTiVpAUohRYIm72TSRyO69aK6MRz5iL&#10;H+ey0RWE8HDjOwqPM5iLO0qR+akRdJAIojRblikNF6XD1/bULpHeMZfCQKID4Zz2YYU2caMkvqs3&#10;lqVWpwCBKelb6y027/QH2sh3uF3Z4EMynmedaIcrBSgbRzoOxnnotycIU39VM2017NA+rqnhpFgX&#10;EJ4TBykYHCLWgkeLx1iCAkjhxjVaDJZFYWTcxEELPUzNOqkw2E4yFoWP74PY3GCW/aqMdjdbY6U/&#10;MnKbaL5XZYmrZM3z04zFmQodS8DQwH0A7jPG4/A0p+hoQaSrahJOWygXbhLFXYNp2SOAc8YaVTk6&#10;SBeLeDHHM6QtLJAH+hW7IFJvQc2v9vwuwpnGGaiD+7l2gLtXCwLSFJaJ8Sj7QcHxweHI/jRG2fAS&#10;uIOYGWMg9It7uDoCh122NtTWzQe4TYRXkERryG3l/HGQpqQ9lQxoHDvNUipCcPidKArW3pd4h+CF&#10;AJcBeL8i+u1J/mS8iXZxx8sewAmtCmNvHROibW0h/BzsyFxvUUA+90YZLnieeIDHpL/lFBQ6u6QB&#10;94nv+j9wjc+fgucnKqIOkFKZw57UBtDUBrpAYEzOGrAE0bmfndaa3LoUPq0BmoPuWgx3t+Q9EIz7&#10;12WhYSnocCoISnPKncT40SwLlobLCLT2xbM0wSQY94ols1MbUAg8qDUZRxD50FrVZwVL1TlRkrMg&#10;SPIWBknaPAdNFB0b0W2iRu+FgwgjM3NECm6UCzS1L+pg4KqZipqNu2zCfXH72FC2LSoZl/fuCA+F&#10;k4xHlwZtaFjYXAfvQRBeMwiPGc59UC+n2IR9aSjbBpxCwy30+D7Lh2XMAmNbsBwIpyUE0IPMSxyx&#10;rxRQlKNHFtlmKgvGTBRGuqpoUwJiPGreYDCQOa0sBK7OmjhNDzI6p+xwlI47N3N2uBMOLjnQ9YOh&#10;DOwXGE/vVQhchaB+Nwh0MoQgF1o4hG3hTm4Udu6ZCIund74GHvkNq/4mMNyyMgEiw1Mg4lFHCzDj&#10;48eUtIQQ0coQ13Sd3FF2HOkJnHJP+3jwAJUj+0fLx9WwHLx47tBwPYrIvesHfFn5sh5BZKzkjGOU&#10;RRlOIORJU6w0XTzQTm5i6QG8UUg9IITcXpB7IbqgXgOeoeXjJxLukUi3NhPhA/mGrloelASXqedM&#10;tv3SF/Vyn14q4Sy69IBXNnn1orKqBb7vvrzz35/DdgfyZqjdHLHgRyLupGkBxFtRq0NIzKDBOCKi&#10;NWwNHBE4uOUrg1wgPRbMkr0AwSYtAJimMiUZ5jECApEJAfOBAHGP25SvzMvcKLyX+BWCdA6PU/sD&#10;OfYmbc34wI7amQxMZkJs4Yv76SB84kx7yZ4fhADYWrIWO5V9VyDzU4PzP5mhJg5aHwh6ChiKU4NI&#10;RO0iov3OFDi4WvprO2MRxgJog4pGn1ketbAdDlgnbvdaZVUuNKG92FH4gAM3MBePlHmwYihXD7HG&#10;4uDuqdybGHVYg2EbT3M5BHyUagGBUCZNc9AferUAAUecqqOtD4d5GTMxloH7R4ZPhOtRG5qd34B8&#10;gVve44deflgm7jib3AFleYKhueaHDM8JnTrmo1IwKRUr/kcd/NbjgDK4VW4NCITW9JE4+DxxhbiQ&#10;sYsL2uUMhuUoGrdOrAytnQKhqAlB4RaI6WC6LhAcTu/XeKbigKJ1xnsetOigrSfwHAFFQMXJwF7H&#10;eeALCict1Ii9nbWLXg+xTutlFcqEhwdxD9xoOuEdWk1O1nQEfmld3HGPAyh0Yz1wjRtk26JvUcBD&#10;NgSgEpU2BCMZuOE0J37G4CwHzXt4j/P2OsBdDAAeu+/r1Ond4shna4HX66Mdffdk7TaJwb8Imcot&#10;4St1m9vZpgDJTFTOoIom0xEdciVxQRh3ajNqDE7z4DkZgEKE/9loON00bjlfdaq/3mE2CkcCJD4A&#10;HaCLRjNMTRc5GdoFTKYFiAE0tCXjF2pWeyKQzE0CceQGROKutpw5QO0YAYRkzXfRw7Q+EyC0FBrG&#10;HmQGEpRDp7BCtiACp79zUiUJqK0DBNKWwsZ6yfS0hOwLGJ/7NOvRMU5Y4gGXj6toc1cmaDzQrXAF&#10;IYNAfE7x0G0k49PysSy6IRQ8WCKzBobd/TdEjtCxDS0p2tJsUSziDlg9Chz6aEPrybiHMROsjxcF&#10;CwzoB0atC8tTa76NNFnvoWdIUyNXWRFQVicYLQL40AJNVxA4i8NvLRB024APAzS2GfFKxYG+cxpK&#10;BgSi7U7gmfhivBOIg5YaRwXgyAv08YGCqIiyOGuefFAbjBiJ9lA4YiAQnAXRkaN1VKDEM+jjBrw5&#10;UBFReQAPccCNO/rIb3HaNUT/7SAIHPnzh9UJxv06sAjNVlQTFYD7vjjQD28qFChBc9CEMSBnNngC&#10;J9zz2h7vG1APrQdjOdLaB9dCUGZVCHsyaBKCPnBULwfKh5bKD/ih5+MH2nXa1SYuHP3zx/P0rvLx&#10;TAPguMc2dfuZJZ7hw4rbPDBJ5l8Giy7qce60zt19+SW/An1pNMgGVsEGxNMDChQUWh8SkUzIgz48&#10;NQwYKR7P+wMJ3Fg2FEd1WJ50ICsUncn+wqC3LQ5Eh6xNGkm/TyEC01rxNwTSBprMi4E3hZTWjm4V&#10;dwuGlnElw+QBkWR+EJ1DqplLYdGowenq0XXhBuQ8B4PwWxQn+mkmpZDQ0tD6oT4D62ZMRCVA1wsM&#10;rNvE7xUUHjzHnXjzELyTmSzBgA5gIs5y9kLfOCtYu4pkRjItXSG8Z09hCcHB+ihQtIq8D0aOnGQn&#10;9hQaMgDw6kN3jcPIKMcHDKCZCUqKw6pR79pDoGyl+tR8aTQ/X9evh/EhkJzYqMuAVXNAOziEq5mQ&#10;VgV9twae9ZQT4hn183sIZ2bE0fqBfgFUUJwjCAurR92ASzfgPROuYAxw6gpFEQZe4EBCZSipQCo/&#10;MDLj2Sab8Y4lDrpbUEhuEBxXvGsLl94AjyEYDMoPkIG0RvQecM0FjG4H5vcBb0STeaHxc5eE6HeU&#10;Cw62E4cT6OuI56zAZ2b4TYtjgX5kfuWm581Fok2WVArAsR8Uuj/u00WrhOtxFEy00x/1ciNkxtC0&#10;giGfKWOfRTaXIsFT4eC9KPShDgSuP9xQ3znqC838/wSEvasO8Ks0/WRu/q4/RoLxzaHt7Mkk9Kf5&#10;fYSanlqFjMj9wMmI/A1/0w+EiYK0u4Go0UBGXTSWOzWHA3Hp+M+xfY6qmTFAZHn0+6mhKQAgNIeg&#10;zaF5qDH0Ds0kMNwialKEfmVMTwtzZzAAAmMLxnQn85Fxaa0o0GAKc7zDsX7ugqwFh8yFYJlWzIXP&#10;UzDJ5Kyfz9CFY50sgwLFLayhSNKgjS3AEI7QzH5gQB8Qkh+I72hubYHoakLwzFFH9tDAPSoKvzma&#10;xLayXdT2aLsnrI8emqXQQiBcqKEZwFPI+JERSoNTSCJhyf3ACP6vOknF8RWkS2Efabu2ri6DW5Dr&#10;tkI706LT79f7r4fjAE7cwCSWjOHIlKAJZxUwL4FWDrY4oJTs6TWw78Q7hIFrfaqAqQLh5lmCYT3R&#10;hiQIUgJ+kw84u5vKpD4/HVB4qGBgNa1BQze0J4H9gLfgDKvgBdrr2It4hIDYoi02VIyokwxdq8hN&#10;u4zOveGBkK94f6y5BL5vLY54zhZ98wEfWYHvuAk/YyhOE+PImyWVHPDtDR4Jwr32W6AkKfDAFV1+&#10;uojkWc5EScVBPomfoEqn7HuhTzCe4bcrTtNpuSWmqIzr/ymIUh4Bo5UxEI2ihYiitEOYAtAYR2oy&#10;IoRand9PyHjUPiQ8GY/uBzS8NTUDTHoiBQgayQ7CUBHvVwIBYlgmrvMDlxcYka6aFgBaEpZD14tW&#10;goxFV4BWiduVIyahQJjBYvjiXS20TjjIlLQ0YAILCHQmtKsuj+3jf1yjKY8AI2phYJtxcD2Rnq5D&#10;y0DtBwTrrdPJcHRJaEVo9WBBOPiQgzLcUS8/JnqDqWiRdfZMtpd1UYCIG1o+Cl+Uuu0Uaf+dDsgp&#10;/HQZaX3o6oBZLNEuDkLo+oADzvXTws32sD8QNHvcj4HgcmGcZ4EVcBcm9efWkISvQjW+6f9r9wVt&#10;8UXbvSHclhzUCcO7+G0FOphRwKDsYoD7WrCgmk4OONgOAxgNSsORAgWrZQtcV0Wc48VBGzCoK/o9&#10;aoO1VPuyTJOb03LgXibq47vgljLFCcvpiLpicN0KuIgBn1jgP2MSHQuCVoxRzKigYFVp1TgvkjR1&#10;fxNuLF1lfvxFfy3QXgccgVAI7nDf9JA3+CCagoOQgoNUWsGCX9zxXgxomA46uKN99JAcUHYQ3uGM&#10;CLpxDlS0qDMVfVh+YcOzz65KLozAeeMVv6XfegSP4BE8gkfwCB7BI/h3gI7RI3gEj+Dvw9/K1vII&#10;HsFfhR5nlDx+EWHo/wIkzXZJNJ0+gkfwfw/6nzGcanNUSc9Lqobp0v8YRExR0rj4t9zRj+AR/J+C&#10;WruVV/5eJR1OITL4H4Zm66IkfYWSfhcCK5ku/ddA+Fc2f2Mx1yP4/y20OWotLQ4oGXReffTp1wPK&#10;d8/+u8Cd20b/HNXH9PNPIXuNr7HqBh9pstn372VY+Q9DYWGBBRcpmn4+gkfwcOh02FKqbVNSu0TJ&#10;61e7ymc/PRNouvW34MMbmf7Dvrkrv9ifQH6h9/L8oiBpUZwnvQ4H37ON/v8m1J8fUZT0lZKWXGTw&#10;CB7BH0GN7aq4crGSJ896SJ+TOfL8+fx/yRIMuWjX5elvbP/yu8MPNHFvUhwjaWtcpE5R6H9E0xeI&#10;0lsh/h1otiLxVupsgzx1PEzn33sEj+ChkL9LxdXYpaT7kRCpsdtPHj9z7345fxUGXbbd88oPKX/r&#10;3QabA6XmukBpvClVRp5r8DeX7v5noNmaTMlZZC/PnqxQvnP1nwGHwxt85pwy9nsfT9OlR/D/F+h6&#10;zFE6HXCV6jt9pMNxf3n+StXyLSP+Kgy7GigF38SBj8o2vv0rUGe926W6RZHSpChXGhcl/1fEPp2L&#10;6kidlfHS70iS3pz4r0LlL5w2Vl7yNzNkPoL/XSgyPuFlOv2XoRYsT83tSuruDJI2h/2k83GH46Zb&#10;9wE33H2QgDzzdbw8dZUbmJXtzP1X4Ln9lfM676ohNdbHSf2NmfJkST290dcd6LwqTG+x+K/AmN0V&#10;9Qa8fwdmSEvzVuurSt1VCdJ7T8o9mw7/GTScGXwsbaaSD75NcDVdegT/jTDnuzlRplM1+nznHNPp&#10;vwz196gLjXcrqbHVX5qV+ElNLtL6A/j0Qv973JNF8p7P4xc9ZMilWNku4y1Nl/8SNN2aKnXWJUnj&#10;DbnSZHPyN6bLGhouCt/XZIu53iP078LArbFc2PC3Zhdwy8rOxfUlf2VFab0lUu/R+Wfw1unmevFX&#10;o4UBq7LnO0qttWqpvvEI/negcWHERtPpA+Hty92+LJQCB5732t/uX2Kuu6H1ARXVfK+tVN7mLDlb&#10;7SR3hxJucmu6fR8UXK40wXSq4e3vmi4fejFCep31/tt7ULbanFrSqrim5KwKl/rrM+8R2scLG76X&#10;OMdGOm/1X2i69JehYaFdETev4mG69OcA4am5uqJUWxEveSu9d5mu/iEM2FvhPf6vP8+xa8ocg9Rb&#10;4f/IdfufAPg4Zg+aezX00NDyLfV+D3z+ibPVbk/+rms0f484Nui+4WEx7Tb9dyBji5Ja24MlYaOC&#10;EFnKkNMPj3v6nvG8h8kHno+81eect3Q86SIQ6r+RoxiCeL6nXfNtlSVjTYRUWZMgLXbE9jfdUmfO&#10;bLKtsiRQ6q2qIKMuPPa3BiOqr/QpnXhyos2D8PtHUG15nGQsCpH6qyLLreDLe6qnmE7vg/Y7HSbx&#10;/5uburnlzXeVuiui5O9avP9pKCn5ewruvxaYEJtxhOmnhrGX3ju04PvxHsNPm+t9H+8GPGs164eJ&#10;pU+fSXyFv3vta/9r792N7hsZOixba5pO1Wk5/ad+eO0dhp/rbguXSkXBUmmTQRrt9fzadOs+6HLS&#10;zHg3U464lGIceD5EOhx3xuW/oelN0GZrxs8tiqtJo83VpNeuVqV9S5S2qoScpU4SN8dVaq30+lvC&#10;U2NZkHHytclOf8fyzLhc4FN1eazEz/WVyksiyy1Ij+KQh3oC7Xd7lMdlDVZFSY0VEdJkY4Uppkv/&#10;6zDkkPIwnWr44OSwPn/LGv+3Azjunjhhw40NqW9feuvnHsfvH73pfTw0r+VBK3nz0pCz/F1jXcpP&#10;tTfEH9E374IPT72bs1025/KcjI6jXEBfv5rtaDoth+EnK/dtuTtWWu5qIIkbHSW92OyhzDrgfPDe&#10;YRdd3jL9VO1L3OSLG0O+7Xjcpvyd8ecL/rL1G3Wse2rfPa1Ka61Pl54720jnQmVjuqXyl3kdjphl&#10;kMxFPtJha/zHpst/Csnz7I2vHxzqB0b5y5bwtfOtLuQuSZSQWW6SszC8HPdtdto9MHH5syccCvqV&#10;VGpk+qmYpSd5rq103lBFb5P5r8Dj261ixp4c8peHyf8KND0S0Nd0ql453ue/3jL+bdhqXJZtOtXw&#10;3MkRt2d+N+1H089yqHPA7PlaCOgnXB6pl79WX5+zt+6mrPsYfcq3H7gu/WnZedNPdcB4IN50qnpd&#10;VPcE5negz/40abI9V+LWOUt8UdmGt6Zb98DsG58dWvDLeB0Yz5DRPj1PhspTF+v8Wv+AoXxJbp8T&#10;YQNNp38JWmzNkT772hhbb2skz51q1dx0Wb19cmBI5SUuEj7DIHlLvf+SW9htraqVtMDG2LGoUfL4&#10;vzGAMfbaY5K7LFYipntKjaVx5Thtsr1sz9jfQ71t6scBx7PSTD9V/nyrLyJnK+m6qcm/tDS5wTo1&#10;f90Pr7xs+vmPQbVd6mfTqRpJ4fl/EUqMO2NNp2rmD9PPvHz66WsLEBPwd/ezXpkcBs7aaTG73l4l&#10;zfdYaiQ8ceiJjm231jEWHGxflb8JtDTTf3xv/bjz78vwfQM289qanze+pG8CulxV202n90Cn/RG3&#10;qmyOkbi1PpKw3lp6HMiubbp1D4w6N2TxmtIVCyhck24MaP7M1Wzpfy5d1t2eXk6kT4yD3dbcXr7J&#10;9PNP4dnDXeqNON7nZrfdbUqfOdL1Hubj5sVMiVtxro3UXetWnhP5YVBjqWFB7VWhpXXWJNT4q6N/&#10;G36dkjr2ei/JWhKBmCdeKi+K1vh9YU/VznW3qmv6od8B99YZ910/d9NPVVASa5Wz2Evqrc6Ufnt6&#10;JJgukx5mLx8YfM+27XfD0nNTsnpss/PtfULNNF36R2HG129quhz7YbnXyOOP/78pPESy6VR9cGXA&#10;7WeOP2VcZ1ym55qN/b6FZ529hqlZO9SOTBCN+3seMS6x5r322xqXDjnQrnzgoH1J+t7BB2LlnbNv&#10;337v4kdSUFJgNf3r+YWm26rfN4YXyfgrZeU9U1A67gh9Yf7P00aGrLJH7OMjVbfbP3A/yS+/fbPd&#10;M2cHlfY91v7X93/oOu+pS4nS/WSgDDmXfw/TdzlR4XxR6fpppp9/Dk8qSVumjAUnB54yXdHQdpPf&#10;pKRFSqIhQPFzrWXQobyfP/u2RxpilPLY6G7IXay+b1yYKPUK09sipix3Af8IPv3myc1vf91Tqq6u&#10;YExeECUhXznpQZv89crYaJ/SLvLdUHDcIyp53f2bOOUtcUWM5iyD9/VeZ7qkNv88N6TTugYPtUaN&#10;liT+8PShbv/2qOmDoGBfl52vnHxOC8z0S28NHHl88P+90cANpct0gP9nsOrm3O78P+Js5dJpNxZ8&#10;/9rpkVrr8QNejX3KGLvNXOI3K1n48+wXNv00vxXvNdtcvTRpuZ1xxvXXtDA02e2lt4mY/t2z0R9c&#10;/FjylkfIxEuf7+c9wuhf07Ke+sFx4JpbS+5Zx8PdwJ453e1ywjpPiVnnAuvz4LlqHOkbcWqgccSp&#10;wbdHXx15Y9jFJOl+2k96nAqRt74d8JzpMdVgv61x+o/T/9RS3IGgCeqG0ydK3v666Q9gynLB4Kay&#10;3CYlYIaS2DkWkjzPUgadDJeJ3zz7hOmRe6DGMiX1CxNLO2yvNWLG9fF/aY7a5B8Kfv3km2fl2W0t&#10;EvKWp0n4NGvd98qblNTerg7rh+6CZjvU3hzmXfsdVJphszhjcYh03tSkHHcNFrnPaLgklZvgPijW&#10;MKTPsJXs+aH3KIx/CrruyJHXTwyTMWde2PHWiWeLRp147oFW9L8O3v8x4h63Z2npwr826xgBXds9&#10;ztK6RJU+d/rpcgJVKVEy+HyKJIJojfc7yotn/fVqzFob069krvaWwSUtjzU7nRuWxa0bd9jImIu1&#10;7F8/9VZx160dZPShJ8q/lUw3dnPr+o26td1Y3MB0SWVuMrwYUagkf7t1ad/DVUoz10UZY9e6PdDE&#10;c3Sw3f5sefr04Nst99U2djoZ9OuQc0lSc5+Stkcdy9+ps1/JwV+PZn947b2/NPoU8aX5DeaM5g4E&#10;b5596RPTZQ01INjhc5XesTthjo003uInT56O3mm6fQ80L4yRYuO2Pm+de6Hz+O3j/9LAxec/vCiP&#10;768mI492lNYbGknivICf3zne0Js7r9XeofaZHlMXjRf1jI7qW5XU2Hm/8JRIgVX7jXWld3G7m3dG&#10;UWOnKmPH1XUeiMux+3oc8hyvJAbPmC79LWi/zbmF6fSBMLCkqYw+8ZQ8dbhb6Xtnnz7/+qmXvjLd&#10;+u+G7mfUR6ZTDdQ8S38eu63vgSY99huLgk2X74M5332RVX+75XfNEdtM/nbclXcujJrK6zEQmuRi&#10;HBuUZO5Q0uOIXVdef2xnmxa11lWUzDXe8tqlvmdSEOxn4ll+MR9x6Ml+b555BwFw9G/EwfXHv1Fy&#10;US6GmK6o4OXqps9CJTYIeL1mKtlcunxKJNy3lSZr9nvoe8JdRpzqaRx8rHvpe1+/ceSVq7WlxWFr&#10;aXpIycCzEQf5TGW0f+FPS9q/cWXsXwqgK8yy/c4HwpG6VMkr51+6J9v+gOPuevtJbvTFnRsqzrOQ&#10;kaca3JeRf/gBP/dK6Mc7J17/dua1r3axrwVMw/4HsF0W2L1/rZ90OmgmBedq7e2xtaPELvQ/2X6L&#10;y9PVgO/me34Tni3GyU4vn82+yL15at0lPHe7bw3WZBubbMi//dTe9sNJg7RZNlJrQVL5s29uyrT9&#10;4Nv6rmeM021TJymdL9uP6ZNNMHxfrt4H9M+g2Yq8JabTh0LvfXVk4L7WMuhAO5lx/YOz4y+Mr2u6&#10;9d8Nvc6o9puMg21NPzUsMU73PG48HtVmR6VbE3/8UGb/OsO42Vj0mOl2Ocz/4cv51UEg+NXG0RdH&#10;aeZzWq7mhUErZ20wSPZuJQXna665EyelrwowhsxXxr4Hmt0MWK6M6dx/BpCz2vboaydGS7UV2TLp&#10;4kuhvEbodk3JvNImL/KcBHadpeTjawMu2k9XpfZgUNcvlLHKztTv8re5PXB4uP0xMNXeFHny1CDJ&#10;2RIhXQ/73ep/sEbpfuP+GlVggSZKZ5tMaOeZP3719HtXPiy98/1nm3Gdry7gAQCrc9b1S6U3033m&#10;dFYpGd90SzXeq25WQd8jIdhM0B4xTUnTIl+ZAZfO9IiGlhvUC9wdoUphrEy+OGnD+2fGVqlzROnY&#10;8GGw/ubUitxVmvvltIR73GVLK2PLjdWOVC5UZ7JhxZvtUfckMM9Hv+gWV2GidhP03NR235tn3tS0&#10;HlTcon2jotq3229reDHic7UqfrqT+Ey2LtYPAioBvzHz1UcfXcro4PiW0nuihn0OehYWWLD+UWd7&#10;vGl69A+h1do6JabTh8Lj+xpI/5JW0mtPY1l44/MrJVLyf+MDadMDKn7MNejz38HUH8eO++jqJzc/&#10;vvFaQMHpwUum/Djx18LSld+tKJ37qukR1eNw2k341KVxaxXNv9WMn94JqrDDJ9gZzJO7zUwS4E7U&#10;2WpRPuScszJBohZZSs31UdJ+b8Vf4lcrMGyJVfIKVdpwU315Zv9zEj/bojwo7XddSd+rBm2NMjZ4&#10;pIaA4apv8UHZftJuR22j+kzJgLPut6PXWd83TDv8cI2whgcgxJusZNzlF0ob7az567vXnjj++rlG&#10;iK2mnB19odf5TidcpBKYa+S5Ann74rjSCV9P0EPlU7//ZAT/L7w+fSAEvzyu+eB0H9fkuc4vVFzg&#10;KEHoYyzilumXPm1quq1q7lYnO4C5udGS2wQIEDQ2BeiVM52HffXD+HLGrLtKnec2iclLbSRpWQSF&#10;CDb6j79rDDgS0BcCInWKy4aku+9oeabr1rbHcjYqY1VYnrq7VfnAyUXjGPv8zTYH02D9c3HPdFn5&#10;fqKuZy6MM47fnmrZcbdBCo4O/7F5UV1jhS/Vz3O/mbSw7dr6kXyu18JIf3/EdfYT1Xf9dlV4wZIp&#10;mEcrcf+Iu8jVsh9z/PFNky6O+dNJrZ1W5nQaenToQ2c+3IFOxTWkz96m0hPHzO8/vG66/I/AHcX9&#10;H4GsIuXV7cxvCKaGN52qeT/P2z3hyuc6iIRfbjnidPdby2/PO71ZNny707gyLXal4eePv3tqWya3&#10;sgCMuzJytH6RCbq/ArLhwviv+s1PHn58ZFrMIjOpAJenwZZEY8Iq9TU7l7NWnctY5i3dijtJ+BSD&#10;LL84SROm91VlbHpCyUbjtnpxS9U1BYYMXwOGRGAeulLJ+9dfu1ptS5jMvfXOfTMNqhRZbWqH+Ovx&#10;457S+1BD487bO+d03ddAC2a7Dc2MEy5//kvDPWbGZAj4i+efvz7u4rhvXz3zvP5Kv+znueXTbwgz&#10;f5jx3Uk5afPG6X613ispcIia6yTOsD7Bc5S8febV8mlKtfepxZUhBhlL0MbpSnyhqUNhgaoutZQJ&#10;115d//mP7+k5ZtXQ9gwIXpOiRMlbEScBcw2l/Xe2+MN1NgWn43uv+G7a2TZ7zbWwDt7b9fUxR16W&#10;PFiXPCiA+ntUeWw16mSN5E/Pf/RpEnB194CB+ydqg/9kM+m7t/eNGT9O2dd1V/PSTjuaGyNnOnwb&#10;M92z9NMrU6rwOft31E9eiOuiZlvczFpmUbZJ16tKb4j79sG3o5872b28zD+Chqtzfuhbov50/8+2&#10;RXnSbmtt6bKrnoy99MwF0+V/G1bdWOg/+eCQrgX/KQHi5Mp2h5WcMb5p++bxKhztMlSarW68cT7K&#10;o+jWmvoTrnzw67jL48q/jTx9ostT71x/4efFv04/sL501TevXXlqTwY3PzIBA1Czz9VP6mMEzSCe&#10;NwSFy4U/OPOK1urccdoL7lfiSnupvUUtmPDNG8kIvm8kLoZWW9dMWhU2law5NhqBHc+rbztAsBfd&#10;HmUMBUO6INZouslZGPe4IjCPghCN+/qNH/HcPcScdWNSw2pF6oe3z9Yy9j4WWdrncHMZffalkzO+&#10;na7LHbK/8efvnBkvAw43lDzEBK9deN447tJHR0ZfGqPLWX5zYWf+vxtGnR3xZXHpNj1HLHdZlN5U&#10;N3iekrcuNiuvu/kB9XMmND13aQ6dofSuCNzgNhQWaPjJx+TFcwP0s+loPz9UJqNP1dalSOQ8K4md&#10;b3hoBv9GW80/aL5TGVOn2pfHT28dHZTyzoknjFUh/HSdm+z97bvYwMN20qio2m1uz1/lLstT9Qvb&#10;vjagi8sXdrfUe+pm/XWx8syxJ24O3dv6Aq+/fuhtrei4Ea8v2py3zMtYbbl92e7mI2F9XoOiOTz8&#10;wsiTff40Ppy+qYVt1cIqsuzH5RtMlx4Kj22vJW23VpUh+zrJ0JNd/vIy+b8Cg7bUKlxyY0mA6ec/&#10;D50O+8tzVzxvDD/orNMs5S4Nqsl972uC+Z8/1fLXCVcmlH58flx5QFpQoMxeuzb4VtsDvrf3lO4p&#10;nHfji72mW6rzMcuehilqmk7c/h4QDiarvkp9PHB/ax0Evn58qATDZQkGAzXe6tO3+6FGn9ff5lv6&#10;1sUXSuNn+0jy9EgJg7/NZ5ucUBs7n1Yy5oaPxKxQEoR3wGISBqYLwDm3VOf5tJsvSJ/LLiv4TtZy&#10;3wGDStrKU6fqypOHg2TNzSWnG2wPlkFHO8qGWxvKtXPB4delXUmiJIPRR195QV48VXB75JkCzTyz&#10;vp/eTT90F7TdEnGZ/2ffmPXdp+c/POr+lUFCYXmyC5UwmOe9VgcspRI0fTwsSwQURAAY0HE82jjJ&#10;BtbHWx47WE/eONd3D78HRaDtUVAAtTdkisdMMwmDG8gyHgTZRUpSUY8dYo/qi9NnG4277WeUFFg9&#10;d7h2aS7inRrbleTvVAf47MTLT/rAtZPsFeHGaMSXePeqLgQwakOuqyuEhFvgV12YcZMbb7174e2b&#10;ww53NlZeCwHfN9r4yoFnbznCPaPV7LShijEPrrJiUnwIDzdH7ryzobxwetAlU5EPhSeWV7TvsauH&#10;tCmu+cuLJ5546CRiQmcITke4boP3d5J++9s8FA9/BxZfGqw/AA/c0fan6cZN98T0/yg8dqyS9Dnu&#10;Jc+WOJc3PGaKOhkJ16shrErv4363xp1579b8axMzTbeV0XjRq/OBSFn2y+Lr+2XfjC3GjXrI+7Vz&#10;w+b0OB1zW+/+RQECIWxQzvjr450LCwstahdZiicYxQ0HBw9y1zv+3GJHJckssuNuxeL5mUF8Jtly&#10;r5jvah+xfrMRgv52ODxBRA8wnBNiiJorXZ39cW4H14j/K8K6ffD9YHiAM8ybb8x+KX2FMsattiit&#10;ucUgbbb7yBdX3r7dYk+aTLn28aoNsjKI7ey4s/2ZXGjtVGjt4ad7yvATQ0qfPjn8Nl3Ut8+/uobP&#10;3A3PHKrz61bjPD1L/PNrHx6a9/28i8FzbISWFC5Yaf9jyV803edupOWJRnvyYBV9IOhW4yBEn5lJ&#10;wBfWMvJ0X+myO0yiKPQQHB4NijIlYLaNeKNf/fdUuU9DNtyuZmasV5LGjXmh+T2/dNWaeYtxdkCH&#10;ndaSuRGCAAXQaLv6jtebbrFbG4e6a66J0OXXL1aLeP0O+H/uLJ6fWMjTB577yRPtG3Cgz83nT/S/&#10;nY46aq1PvP3Gyfe+s3hLGV0nmkn6DEvhFoVWb6BuCBotUK+97eSd86+ONBX3UEif4tmyw2Fr6bK5&#10;rnTZ2UKeONC33Hv5PbQqzvixy67a0nVHI+m5r+k/IjyD9zrpgYr+xX88073hDsNfWtbxUBh6puUv&#10;3Q9XkNbQYO8ct/c2XVZxYHp/aKB8MESvw/6lrx551XhnLtkrZ1v+GAQNCo0nr199snRrafGabaXb&#10;FnTblyGdD1aTUZefuqn3wUGwqcBABcfCvHrtqy2VoJXdQFRHlO0BARp+pN3tzI0+8uWlz26mLo2+&#10;XWmGp1SemyFJEIyXr+XfbgbBqbIbgkZrAwHyx/+CQmXRbkN9V2+UYwnL5gYtH73YRoZ/HV3aYGPk&#10;iylLLDWDUgPXQgxSeYuFVN9qLzWLw29+dfVLPd+NAW8OBKciBGjgmXry4ulnb394aXzpB1+/Ej/m&#10;zLMX+cwdGHtqaPu3v+5crsGrroh8pvOOZqVbbhcfcEY/am6wlQi4aTVRXx7KpIsZA9yEoW0ucIFs&#10;PkDbJzpI7dXh0hLCnIB70ehL+ELLW7GLDMYmm2poNzBztVm5izP24uPakqTC+kejvEhY3sCP7G/Z&#10;fmKlmeGZs27v19tqKK0EpqfwVNlSto1Gpz0GScSzmYVOEos6eu7378DrhF7rHXIsEcu4wfqET3X/&#10;KXKmMsYvsir9+Oq4GxR6+9eU8e3j731teEn94jLJSuzfVEYrWBv7tx3KdtV7WsmQg71kvXH9H8Zn&#10;Fs+pr60nmEkD8EaPoxHGjBVBtysXxkuPXZ3KP7LeHch3Lo76usPWKtJhaz4sVRUp/H5KjOnWvwyt&#10;96hfqQgHFD98nlzbYsN7vQ//m8vSB56se6374UzJhwvQZIu6Z/ZzBIjKrcxrgAmfO5sgHbd01H73&#10;sye7nfEBg9bF9Za7EqTXibrG7bJlbcu94ZK/w1NyQNDBZ7Juqa5oHEy+15dqRzYYNRaEbbzVXZzB&#10;bLRAEdDSLXbGSbdttUrHXfzoJ+4zaf2BmXZ3qq01k8ZHER/BbfGHmxYCpgvF8/jTgxqJi8yMVmBe&#10;jrpRiIIW2cnz39uLG8q2noKYCxq46QFYTwjfE8e6yICjraWk9PDbfJeQijbGg2l6n6oiw04PlinX&#10;v/x68JEu7446NeKeSal99tQqbbkNEYwJOu4KPR462008ptnIrtJd+xtsiZPwr5SR+4tWhgIKw38q&#10;hmzEcdxS3xyBtv9EW/H/wl667QkVum0U7iqFTqX5G+2kw5b6pcmzrCRq0m9psZ462LLrhMtvlMDa&#10;3g5F3ytvsf611QKfm1oZAYYetH69GlzEJLhzrDMD550Lq9h0hfBk4FoV/K4A17v/Ef9yaxY3T121&#10;hOAYaE0+NjdWWx1yO3mRjcQvtCytVmQuTu8qWfzdqpVJ03xOZi1JlyDg1GIU4tZxHmJ4uUx4nj3S&#10;/w81ef8lEdYeqMNpprOMOvPCZbixGpd11qZL1dVJ0nRzi1qp09TSdvvD9ScIQtfizNuNizKkU3Fj&#10;qbMhTd673OahH1XHHGjRxnT6UBBpad5un5IPDz7zyeDigQ+NofodKdu02PTzX4MBJ2tve+JMB6kG&#10;LdYcDG66rKHrxqGOUWDGZGpyaJJ3rz4tHTbUnfnOhVfG+oE4kWCQJvuspOYuJcOOtHxp/e1Vv+Ru&#10;dpGkDWB2WJmkdUqyNqaIAmFqglmb7IgRb8QK5tDIZogJ7MBkPQ5UlgTU3XVfmxPe0NKuH8LlAdNx&#10;d7OuZ8x1Oa44d8MRf9fgRNIywze0PhYQIEuU5QRrVWlNiHQ/FiOuuAa3UOqgXRSglnudpeY2V/no&#10;yps/UCO9frH9mIpgsFQIz2NH42Twif7y2bXPjo842n/3Z5fHaq1P6LEvv3sTCLvpp4Zm+/2Kg6bZ&#10;GF2mmkvQbCeZdn3y1YU/zL4ZARcuB/hjoO4InDWAS+XN4BvuKDfijZoYKG22hGnLE4l2t9gWXFp1&#10;tZkUnBh22wIavsJUwz31vHBi+Pd7bu1/NQLC8+K5/ks+utzzOOOVzic723x8sXKrFOAsBYKShz5k&#10;oK4eW7Ofz4F7R2uVjr4VHG3wE6cNmYpTsbDQnB3hN8lNXD41k3Y76t/y/xJl4Pk6EEBPuNjdt3Xe&#10;PebIqG/yV+RJdSgtbrwbMz5CXMbA+sB1G3Gk3x9q6n6FuW0gpJIDtzEKSq3D1mraYldb5PFllSWJ&#10;YgGlyG0r01cq/ZF6xdUCv07bKkq9dcnSdnO+VCtMkg+uPPXQ5Q4vHEztZTp9KHxypkpEqz1KWhdV&#10;k+5bOjxwgvGgdWadB0Fwuh6kEfw3Eu33O17/hYILfSVnFVwAMOfsi973JOxovinQGAJmIIKbobL0&#10;pRYy4FBYqQv8dLoGdSHlLQ56if+cMhPY/1Dt64xRvMC8dDdCwUyjzvcyNtirpP2+FHEGkzvAwtjg&#10;cILw1N7sISFghMzNgRI5zVwiwWwcNOAe+m32W2pXzRXPMU6KXv3bLl8tt6X29kMdLihPgSl8ZlmL&#10;JQVoQ4jYo20cDasMZq4DyxMHBvny69E3hp/oZLR51kx84I422m8vlcB49Q8YpPeR7mDiFy4MOvL4&#10;1c8uvVf+VXzowSbSstj/nrlvNXZavuzzuWF1yGxncaJlnusiA4+0LH3p9FBJRj8iYR0d0FYwiCRB&#10;oDjq5g1tXHFqpFT8yldSgBO2rce+JI3vaAiS4RUluXMdJXNTgA5uE2caDr9wfKg02Bx0K2Oz3aH+&#10;RdWyx33bfidd4KgFqR4fnW+fEovygyGIFFgKQNIyZQyDoEXhWjx+8zvTp9cm61nwvpPVh4G00i+i&#10;HdMSJHq6nww/FyMxwFMKcJgHoasw3U4cv1C/Tr4w9ZvUKT4SjuvWiHNSPksV/3GBenPiDy+8sZLl&#10;3Q2rry8qn4nSaFng5ADgJH6pp1RA2T3P+Xw77spb+ltP2HQ7o9MXZZscx0MRNt2ifu2z21ba70iQ&#10;alziviFbKhfGyYJf7nLb4GXkrlHMgWFouNWt2VOHIoaX3Xg4vHI06O3W8Ii6bu8p/Xc/eN1RfdCg&#10;C/i2e8lvyvhfgidONYrtf7KucMQlEYTMW/zb2gpCu6OuX9YsjJXEBdZSFQI05GwkXBZltINrxKC0&#10;HhracJ/FPV+zB+9pfqvlrhrfOQNJXnjGH0fngwl431JcwVB0rTic7YH/tCruYIQclNOgKFsqgMje&#10;0E7cdzQJls0TzGAFgrhTMDap8kVf1BgJywwSNQ9u3jQQBUxqB+3tM89SnjzZQzxQTyKYk1o5HS5p&#10;1/1ppfV2u9zUO3I/C78fQp0ExmsCy/TYwQ7S90C/0v4H+9384utP32H5+ZtslrfZHild96bqkbY7&#10;UH+H5ehem1r4xy30F357cpluK59f/eiHTgfdgQtXCYXiUBB+f2j6OhCmADwTPdlXfD6xk6gvAqXL&#10;ngTxxb2hhxtIdVjmEAgatxnMmu8kVRbH9mAdWYvrSKP13tJ2Q0XO+ZoU8oKVvHK56482Eww/uX7l&#10;Gvja2YSAWPQtnMKDvqWhnvSNcP3wm5YqAswRAvr03d2+dOq343pD4xu9YWW4tWPU9Fi9nWI+vIMW&#10;WxzEE25cJBg9aY6v2APnS75dc84CQkZXrX5x5Y8yJmZKhQ8jxOc9Z6m01F0vH/k9dN6rPuf/nAVO&#10;86xAh4QlQUKPhRN5Az4tU6oN5vttC5nmIsFf+og3nqkGy1YftGlTnCC111SQWqsrSuaqUFn201fl&#10;GWFTpznrd2stKnNp229R9wnv76HldnWrJWLPEXuGP3C9F2eSNC5UpX0OKxl0RP3hSOCfQoeLtey7&#10;HM0QTmxMg0bkRq+mWxp2GefnVCxUN/vu7puRDWJXhyuUtCZcfMHMftSwHF2C4HTYHypW7yn9LaX1&#10;Nidpvrm1DD8yoJTCQgGyBYGYQqoC96gEkRSIRobnwAOFh5NJG+6oKZFgLFodbm8fDUHK32otFmAE&#10;DhhUKlIndaNMEAWrZIV2BKMOe1gyBaGjyxS51Eda7MqRiii3AmIffiykm/PKpS5lwS9Hj+AqVUF7&#10;ehyNRmDdQbrs7V7ae19v47IbCwd5vq2Kq4Cw/Q/Ull4lmeUjVgUXw7yyii3H8dxrGoJ3tNN5ir2E&#10;zjJIzY31pOVBc0lc6ybWaLcz2tx2u53eVDZggrUET/SUmEnhkrEoSIKAj34luVIZ+LSFNbGEO1Zj&#10;ZYBYf6m+yVmmarXY3F5abK4lY8+9LNVXOEtt4KjJftIneK/LTK+KffbZBMajXxQWfuvJQt86w32O&#10;guDEgR4xUITcyLZRYUV548RIo4LbaI2DSyqSZ2fo3bI5P68FlB4/frrAncpdGiFW+P/8iTHX3HGN&#10;wsP5bLWm5cPVCpfQT/zFi3T7HdRarn6dsP8lbX2ipqgdCnRIXGktaRDuSqB11MeWpZ/88Il3nY3q&#10;djBw5fm5vQROdJftct4uZ426UWe9D4TGC1Y4Cu5ejMw2TtbTo97cObjeoN3PNXxz34B3+ZuQv17d&#10;Yk4J088HAoRHWkARv1jy3H3zCgk1J1m/GAOF2wkeSecdhnsU49+HAmXW40gVqbsZwSMYNxWEbbtS&#10;6eXRhIU/9KpaB5Lcc3uqZfPNqVXToDHagZDmYG4njsatMpcMXKu+A1YAGq/zRGXTDi5ayKxAaOFE&#10;SV4ZJbZgcMYmtWAmW+7PFc5CCJxhJa+de7aUHzs9geh0dDhzvS/a4S7REMooaEo/aG0GwNBr2kpV&#10;36qWmZqlIXuj5c9+1LTz7SR5rpUYQHyLibA+C2xRTo5E414kGIzzvPjFHUpAWx19QLtmQmt3PhIl&#10;jXdkyOADT5QOOjz41qJvp4TFLVaH8tCnp05GyaC9qRNN1an87apflZ3m43lujvZ5znAQnxle0mRj&#10;prhBgNpAmzUCbuKWwioBP/U2m0kK2uAGoU6aHi+RX4ZJxSnhcE+cpcuudGhyuK9vw2KCsWsgXguf&#10;4Sh+U1Vp7gpb6b6jq3TemSlewMHQY92kDvrw8v4nn/H70jPpif0qmPGmByxyKgQwDX3rDjc0CgqG&#10;TBuKfnIb9czF7tJ9eytRqMMGQkrhcf3CTipDQabSSkFZehG3OCou8C2l8kleFVOqWqlS23fKPIDW&#10;89tI2CfRkr8oUw9Xd93Yz08jA1B1ubqKUnXMUFBYYBMIhREEwawPdzgVgpMKfsgBXhIWOksu6nSj&#10;AEMwgz7zlPAvQ0enzbMwtoC7nrTYWdJWBKMfIfLRN+82Y3l1l1bX3x2H7mlfPsWnJmjSfo/tH370&#10;rE8ljPoH7Oy9w3TpHuCGv+FQCu3wXMddVg+0pH8LOh7IkpFnBt6uAAYNgubInq/Kh2tHHAn6PGGD&#10;YSMswlH+rrhanc0D09XelqwtiDNclFw0JBFCUAONhlb/xXOSMpoDkVZfuEmVVTVEgchm+N0KLlL9&#10;feba4vAj6mvHCqTGjnixBhMlQoMa8Eyf/S0lGb9TOUiA8itCmJ873vSmD3633mP2lG6UCepudjVS&#10;eGLhY9NVcp1uEEu0P2iug0Qsd5T0NWYSAEHktw+OvmlB5A7bIyEYh+oZ3WfaStv9/pdS1zkae+zp&#10;Y3zi0NBb9hB0uD1XW+8O1EPKPfaFv2CqTsWuVdur7bDQLgoHKcLmB4vVZGuJWuwhLlA8DelHn4JC&#10;QT+9ZrlIynIziUFfvNDfiKnBEvpluFSaniotiipK/SJXyURcwR2uOZTdfXtLMFiSpCGGovvUrLiB&#10;rPhlYWTMYt+baRvc9K7PfY8GXvL51KPKkN0qisPhfmhrMgSHAtPjkIcEQGCy4I7Fwmp2LbZHPOYo&#10;3bc1F5t3zcScI3UDoVxg5bJokdHeCmD0UJQbNssc7q+Xsea6FLEcCWYfEPGTFy06lFG/1Y9L6uQc&#10;6bgR9IbVthprpWdDDN6SntnxQJPyVarttwT+yvjODnipvxO4RpsigD/OsDCDFczFeQjKoyBTgJIm&#10;I8ZF/c2KDJKzLFjSl4VKlbVxMu7SQFlwfrxd/11PvvPSvqR7lv7nQVH0OBivZ+o/CDhXsiksT8sd&#10;3jL04NDy3A13gK5+NNrAwYzWKGvAMbcxplv/OrQ5lCL9jtTjmg3h2o1AaM1RW63DeK9fSdjxp0/l&#10;+6YC4ZxdUHtTgFs8tAjjCH4EJSJqgVjhQE4KXTLOwAVSknBeYU6oeH4VJB22dBQruG0NtxskA1Ys&#10;aImlHslxgUCELDMTXyA6DER3mm2QYUd7SU0IEjVjGBDPIdPaW92k4OQA6X3Ip3y6Omf3Vt7sU49u&#10;n+cCg9hC8JtujhHv2WZa62eujNOalSNKYWDSGGjqCmijE10PfviD5amz1VnGXnl2Tt/99W69eDFH&#10;hh4YYYRoaGGrhHcroh+jL1ftZ6pSha9UP9Tdaf7aZ+feCAybbyV+c1y06xawwF7cwLj1wDR1IEB9&#10;z+M/rGyFlTaSBuHhMgYv4LXa3KqSOTNFcudVQszhLdWgmT0+MpOKs0JlxMH+0nZTC6kKDewCy1x9&#10;rb903dHlvTor4ksKTjwh3fdkSG24meoDs55D9jsnR3OwBP2k8GTDTWu2SxmfPlTlO85WT4KGHnLC&#10;Vmxxv+WWfKm3JrHMVYXwuIF5M9GmYNDDGwona4WXWE+2NIbOCzb2OgZGf9kgTVcn/kxlGADLM2z9&#10;CMmf20imXp88vt2C/KNw53TeiQqzLcu9gLzVhlLiuefGtt/RHc4EY1YCTTPBA3pWA3iie3GkBML6&#10;Ob8CAUYbrN60lLDpjlIZbUlf6iexi1yk5rpUeeNsFxkIBcpyCy70Kl/2P934pm0N8Ej3/R7abX4Q&#10;jDsRnl8Xirz3vvoPHAgYsdC+jS+URwIUbFMo1w+vPZ7O6383EeY90HF/vDTfGyncDc0JHXNFQJk6&#10;U+lRpl67w/RMXiLD8z0F71oZOKKUAGF6rCRQC5ATJJn+tzcYyAEEsYB5r8cBBAgWR4hS5lUQT5hv&#10;jpzlgQHyir219ieibemegQECgfAG2+sC6UHy2KEkycK1RAhXMJiZ2pTDsunLHcpH23LXqDFjLj5h&#10;HwMi+0IoghY5SK/tjUtHHm8oqYUVRKHcyiu9xBUMxGC5AoQnFlYsdhFiFWphfrsAQzEf3BPH6+zo&#10;cFzJ+KuviwHCwO9RrXdHS51V5sZKS1T5jOgIKI0GJWb9Rhzo3CNxmQ0sHTTtl2ZigGulWkCJoM+1&#10;4Uu7AwdtD8ESo6/Zqxw1E/PbVc7cPImeGiN5c3Lk8X35ko22B09xkrSFMdJsnbXUXFtV/Oc7izvc&#10;inpggjZb2xmDv1Ihrxx+8qeRRRF6qxUztHt4SczjMRBuulv/H3vvAR7FkbSPzypnCZRzRBkJZZAE&#10;QgiECELknLPJGRNs2QbnAE7Y2NhEY3LOSSQJgYhC5JyTDdhkkLb+79ta+MzZvrPvfPfd9/vTzzPP&#10;7s7O9HRXV9VbVV3dw9SdaIxHrxMVpQJQzAdt5N527YF+jmhX/bwUabI9RbSX0UYclTBeRB1X3OuF&#10;8e55OBA+o5c+YEmg9DxTHkAJgzBSy3uivg/2flDWeV03ef1065ueuNf6I7O7lZcZX172aI4ypxLm&#10;mrZ1giB2veA4p/o883eYCRELXmH7GI21gSKogL63LEgVd5iC0PViMdH4thW+hwKNycihS22AfHaS&#10;s72WvHmxr37AwV7Sdo1xuiK6odRbbzKqCujVrNjqd/dR6LvPdn59jOe4k68+E56stdoz3yf4Pe24&#10;N/g7HM/stN1c5slnKmt+UJHjs6X4f2Y7ZlV6nYq4WX9fBSU8Vui80WucWQaxUZoWVVARD/81nHnG&#10;OQhPFZhKfmDsGBApeH0lMYLwxEDLVMT/FdEwMmbPAy7KNLOcaSNMPIxZDOFcaSZ14A+FE7XG4WDO&#10;FBjFCkztA2EJ3eYu1t9bSO7JsVIbjELNRQaJhdBFM6gAJmHSJYqRw6zy9HzO6DPvre7WeOlQUgUM&#10;V0k5qulbkiQE6GAJO9sNbaKmdcIgJqy2E/h55cLDNoBB0sH0PaCpe5/1E0f0izljLfcFSNdiW0nZ&#10;UL7U+93TXUO815jqmxYb129WEDN/28O8V2yAKLZzzMsRGMLDeZbGQJ6auJ8BlUb4TmFi8ICZBn4z&#10;7KXxuhyJmxslPQraKQTwWegq1ddESyyEO2tLbYla6Sl2YPpWxVpZruSajCoZFW7TRuveC7Tm/I0t&#10;BDETwuEDRWWP/iSir2TS3schxEAKb9QZj+dno0/GUILNtmaBkYH07DMOL5yLhKnGiBcVS49i+Bp5&#10;YXqPeR76rqfR7xNoP8zv6niGK7T0NyemPeqzbaCMPVNdmHbVdFu4fHDmjZgFT6bXJ11AQ30SnulO&#10;BQKeYVYF/TE/0Nsf46rD85zQ/6AlNuKE/+3BX622Ri+wnGgkYTO9JAH9r7baV3wXGcEPaSaDTlSX&#10;oQebSijGWdVvKDU2aXcp0E2Ldb+7XXC7Xdr1Wuj7y0eGq3u3Xu7inAb+eLpLrBNQzxN98ged2m12&#10;fDbhnrJaU/v8fXZ8xPpV+lV2PPf3yzzNuMNhD7WndOujFZZn7DEDhLqJGX0COJacXU6eb/q4fkH5&#10;5F1avmtrTgQakeHQCEa4vMBoNYBFiWvjpBaIzfkgCpAGrWKMRlLATKfrxAgCwolSnmeuGhMoGQHS&#10;BuAAMlmSucEElbZWENf51jL6+HDpfNhKSAguLgsAo9TGc3ygMSuhzgp4RseCcmhmwKEitFzjwkxp&#10;uTPtR2ini8lgtEAIVKuibMVAdmBuMho1M9faKNSj8DDdHoqi6ykn6XbKXDqfgpkFIfYFwQcdrfuE&#10;vkQovr980dax3Za67jXWB8rYk5Ur19wQeObd8288qTDX6LEV2sYAiNaq3CzkCs5ECBE1MARAGgB9&#10;Gh00UaYLo1X1V9eVqDkR0jqvqZjgmh5od4fChhIIQWy9M1Mag9mrok/dj+mK2L9BhwaUam1Bd4zL&#10;K2eaSyKQpgYOF6Abo3SMmlVB/zsfwXiAPt5AnngKF/6zhYCkraksDTZXExvQXusD6wEmqx+Q2Bb0&#10;J6PXKzQR98/NxHZuRelhQJ4uQOG2xyBw3TWZdW7uw8H7RkvHg6aig/BUWeWslMmi+1PHmIyGFwQa&#10;MkLKCJ0phCMS48iggRsRHKYlEdcc/baDADmMAhKBf6qApnU2GEvqgljpsrmpRC01l6DFljJwbw8Z&#10;cbye1F2r6UMWPD9lkgGaVsN4NN/76/0anpaWuzR9PfDM4EPNFW+0yNMdSIFF1PtETbWHnwMsDS/Q&#10;IQjCU2dFOV+P3mn7ehh46o1jg+WzyxPUNMUfKsOO1Zrbcr9Wd/DZ1PYN9phK8z3+YoVB1vrjgAC5&#10;g7Ez0Zi555tbMmbOQVIO91g0AkxtA6FgeNQdGqbVHh/F3A4YMC5FpvC03uksOtShBIep7bg3AQwW&#10;izpT8n3VYNIJNcUg+gJZUopsxegbE7FeYCL9jw6VOtCACTCh6PdQaCLwLAcgEaNxnIxrtCJyQtVN&#10;Hquc8PzIddZSixuyFxnpfebohBOoldeYizHQT5lpOCpCeDjbr3we9pPaGMLDHL22xzXpAMGuD4ez&#10;4eYkSTGYQz5ggsEnw+dGLdDq+i4yl9jlvtciV9g/blVUG1rfWKUaKeHpXd4mol4UBoz043MYJGF2&#10;RteTlqIDDaouqiJNgT61ltWS6IWekrPJU3rsaSO+oGXyWiPJ2JQubXcGySsXXXqrQUIbg8ZbqbZ+&#10;eGGcLPvhS0mAZqfw2IAJfEELTrS2PwRBAg3pAzIiqpJz0Xff2bYyeH8vcYegco7LFkrRGfS2Bi2c&#10;MFaJRPwpDqL73lj48uSWx6CVQYdwGuhQbnMuL3/y2qGhygyvDc3PhN9J56bFLX805YE2UtMzYsj+&#10;WpCeEJ5YKjMqS/YfSqoCaGMJ4bEBHevOqSSOGIfKGMdaEASfme7ScVNTiVxqIWFApqEHessrR1rr&#10;fb/RyiKXas/WaX1wOCqYCiMedTcp1o4aTv+qNIfiSoWJ37DIQZlqtdZq91MgqMy0GJHf9LI2FO2B&#10;0vQCXRLAH7yGAalQfH//9Ou/u/XWb5a3z7UNaHfIquz1CzUle6+x1NvrIFYUjp44eoAI6GgtEPGd&#10;Y25hvD7oe63UHBrGGISyhUC4gCAeYBhGsazQMKJRRTI3zukwWFEQFDrvTCtRQgdG1XrBLIApUy3f&#10;WLR++D0YBwaTC9yYrOnyfYAypT4694G0g9lDAWIGsC+YlPVxwK3BNEz556ItDyBb3a0x4ggC1N8W&#10;dmPAkSr6ngdrSvp2ezGH6UQTSD0b/pUttS80X9zqxPJzYCQKVSLNAWjulsx3OldTIaQ7nucPZeEC&#10;84NOeJ8zUeI8y0RlFSSt9hSvhcZSf6ufmvAMm28p/fZ0KrMB81DIaSKaGJiJyiUTjMc8wCGXvCVx&#10;SYj02Nld0pfVkLH7h4vXNJ302tdevNBHOvApq5PEZZ65rNL3d47rqZmSZhnbIsUYWvOzy+/Jhocz&#10;T4WjX6SDHRQBTTZf/G51AAgNRvACI2cD8TghagT6BM4zklePjBJn1OP6dQVxQr/NwTzG6CNRmXl2&#10;Sau98Bkh7SA8LeCrdT+HfkBpGY3UZN61ZQ/eOdqjtAF8CWcIgcX71lN1E7WznhOM9aRhTSgLrgGC&#10;cN/P+apSFRea7RzTLhAaKhUiPJ4XudhLBu5sJU7ghZpbXFbFL9HKjN7QZPTOITBZzSVquZ28vHdA&#10;2csldcULaEX0VUyK0nSztrkq2lMTgtG4uHzhX6czac+27Gq+quJXuXlpJjloYx0o5tq7ylGrNtAq&#10;FmPYc3eKDF2TVmw2HDwAOrpCqcWDbsPzK+QFY7zStjqorPQ/V2DztSn22tv1iJW8fKaWcD28QggI&#10;jtYCB4iXjkbnnnQby8sDFujWqmgViQNhsQdxdGCQADSgIjpMKa4IE8kV56Jwjj5GJARK1TkGB+o1&#10;B1O1hjbmJiHmX8J5hzBRQzHroDI1Jjrm9l2otNzRUFoeyJK6YLpQmogwj5gXFo/BNoIAW2JAOD9C&#10;X6ICjuYwfeJX+el7QXA8YLpkFbiqJQtOHEyaadS8RJpXNX3zwuQH6jsZHPfSVGsOpqEA9TlXQSzB&#10;xFxqTSQNh2ZlEmYy2uuz0hqMba0mZMOXGIs1zB8GPCjslpOtpPX2WGWueOJ+Ri1VwATM0htCyVwx&#10;ZmEMPFZHmm3Ilnpr6kqPHZ2VshpzbKjYA6FdUU/w4gqSuTZdMU78y/YBKiMiC4L8tYk4gd5f3+xX&#10;yHkKmqFEd+aS+UF4WL8d2uIOYSWaMLJmA6Zme5rn1xULILwRxsEBQsQ5H2v02wTCUwX9q7GVWQdG&#10;0g79b4G2MtxeBQolDGg+58qCWzOu9+uWg3FwwXPNp5j3h9PdkYqHycGcUrAELU0/MeqYMzXET0X1&#10;IDhUwLROTGHWEXk4rZGdlyEO6K/1ZK2synxNr+sLYdiUIfShg5aayBsHhpZ12lBZTc7WxPOHHGmu&#10;ws3J4EFaPVkYg25HyzMW6u4HBqLQnxl+oN/qbffea9IIwtNqlzFTya7slp6mVcEHNdcZScuCLiOS&#10;J1i+ryPfApEZ8eOykeiFmp7Cw3pUMfhAf7icEbFoDiTofdxRWuxzFStoYiUcrXGA2b2hobJ3aOd5&#10;7cAzOQ5cKMUGmIPwlkAAMwyCIwaoMuAxCsQMhm0b8K2tmGOQOLeQTvufTEozAjZ06606qQM0S4Kg&#10;1in0Kkc5mAec4ExE57WGOCB8JlNsZVDJaKkDM4pzBq5gWE8wiTUYIByCRgS0xHVGeIYlv+OzxZZs&#10;+DmR0ghETlprIZnbrMWRPsloHJwYhTLgd7aLE7vK54FQpaA9zWD2cJKTplsc2uyMfvCgEHE9DRMu&#10;K6GPPgsdxH2ulbjONVKCXoFmG1CAAkpFws0/uDbJgaYqNKsx/mPApDbQi5qTSNpyW13pXtBF2uQ1&#10;l8zlnjLhwjtiBWZ0pNIBDWuvA/phIHVNoLfBYBQeGygld7Sn+6EQsSftcTAnjnMlQWhjHJiBk6bM&#10;PPcms8Ik1qGvJjCz2hQ0Ettx8LtQlxGEiMhN5DGCECWtNJHqu2JFSwH9QAMKTysc0WC8hvt18s3V&#10;WQ/St9rMygK9uCeDzXSX3uFTTauY4l76pIyIWpC+KO0W+rhTaJVChNDTXzSn6Yb2WAEFKy/yU7/d&#10;QZPaG2pLwGsOT4iQldDnSkvM5d3D4540WhSi0oVo8bx9ZZDamyEO9QSjj0SWphBingtYrz2Ek288&#10;sGiYynh/9cRYofB02mslXY8Frhpf6FuVirbFlvKtnh3f0a6Qr01Bj4qgW2cocAZOUPdv7vP9jwuR&#10;Z4PRmHb7K9xsBgHqecJNmUfsEBmd6ONCaMagG+7QmOSoUlzAiGZgZE666cCMPmDs5oUuKqUm+Fs7&#10;8fpEpxxTzvmoqBbvQeONQegIEIeL0biYS/k9XPsDeI+jnU1TrgkO1Dv+1DhJ3uggNXCdO+ryxjNs&#10;YX6x0/4YAJqOfDYFgCstKQwtNmVK9nZvptork4orVxXycHEeYFt9QpAqU6gpUGgXI0tNStB+ELTz&#10;aZidYEDmfjEw4QqGZb4Yw/M0wZofcBYT2vQUGAhPRbSLE6tKMIHGRB032vlsD57rs8RNZUh0gAma&#10;AiWQAYbjGqlhu4fAdKsqrx8YLl9e/lhM0HZGoriMoe7aVAlcYLVQC9cuK+WSDcGCcklHOzsfdVG+&#10;myUObszhj2cz6TMSqEyTKQRCZEG0ot+K+7ROmnQpbCxu71kopraAkFZg+2nCov2Z6wMlZl2gaOnl&#10;wsOADv0/zltF43nDDoyQLCAmlSBXGHtMs39iMlHTM5zOc9VoXr1SvvSg4Xeak3ouBR4+D7MrjF7G&#10;GIHmxqBJ3TUpigeiMS5xS72lb3Hf61rncsvFETwx4cS7jxJmm0ko+lQdtOpbEqZyzxLxjDQgUTU8&#10;r+0BnfQpsVdL84/rP36261DboubSfoe7vt1+O+l1Mm5Eq3XarPa7QvActAXFi+NBwQYPGIEHhx91&#10;EiYFZO9PeklV8M8U02+1ywMPJ2xre9BYWsBu7nrYpdy8Qae0Zug0HlZ3m6m8cSpDOWFOU7SL1Khk&#10;FgdoH2NqfxwVwTSBIALTPdIXR0vINxUk5CtzsQcyKeEhozK61hYHBCQHz+KSZSKOYhAIEcO7CqWI&#10;ehmo8ws66Enwj8DEIK43OhsBJqEGtv1QO+j8pfNGFQxA/SYQPi4VphAmL4lSuVK0ySszqkLh4TyH&#10;AbYpMFwGwaRKmpPpEGQuXciBALUH4yRhoGjKcSGaA5iEWdCcjHTF8yvg2ZFrnJUvZ4Kjwfa6Yo62&#10;qZlz9NEFTFIRJqWiEZ+L3w22pIvVbGO1tD0ZQshUm6xNdaTb9k4y9sBI6VPcRCxg7lgRqSBA3Qub&#10;PqmzOkO0SNzfFUdDTf/l0W4TaTq2QhuNaQaD8aks/NEeXyBOFBjVCmaaF9qqtcSYsJ9ALB0EOmdL&#10;ivh9WLFcIYKRA783EyOgD9sct9JHHIdDsGrCL4OvpHw/mLCZ8D+jQYeuJfWkDb43oKCA9hRuM9xH&#10;Ey4KSqwm+7Q9RL3VIvYjLVMxKOkMBn33hGeZ0SCtjH1wpuUww0ac0HYKoRXo4jnXUa811soYlfUA&#10;bSed/LTUG30IAx+kgjfGneql335jeAgnzGtAmBiYaIm2DDwaUMbdizqXxD1bctBsq8ejb8+8dWnE&#10;rmQZeiyxQfWl2k8Ji0yUyc//Xcgb4D8T0MMYY95sXQW1v7j2ryxJgM1/oekG7ULXYit9E0BiPTSu&#10;6R5bgVWrhIeaq+5aVxlY7CWdt2qXTL62TFSpHkQnaBeaDorh0TgSIB2dzFyTKHYYHFcIV+pKq3J/&#10;g8hD4WmDA0zSeJ9OqmBAUrbZlMN8bxwgXOIq33LGgCbkgCaurirVwMSc9fcCk9KMqgAzrdEy2+vc&#10;PNDEgDyKWSmgZFgwYo2F0eXnoWHh4JYjDrWiQYCiwBhReD4HuQaEpx6EmQvnGuKT2RE0JWJxDU0u&#10;XwYFMFiuGFQrKAmuiFXIA8H3Rnsc8b/ybzAwTPQ0Iz3o41EJ4XcaGKzR9prSGiYo2xyHoz1Q+t1j&#10;b0vPws4y5HAH1S5qaYZyKRRNNjeQjNVB5fRqr93hhvo0J6l0VF+hGOhLcsGiN9oUgfbagbHp6Gs5&#10;OEiL5PJr3IEinu/blfsiaGPMIggS2kXFU3tdmGix+F4N4wzh4aaQnU/hGtCb82etDlSR9Dy0F7xB&#10;J5uCYwPlwCmERPi4aaTFJ5pazqx7WVsRCCF5bWO7bVRWTaiM5yfuo8L0gJDTv2Q6F+eA+HwTCBCs&#10;DL0b2ueA/6ec+/axHRCCdSRgzGNRd8tdpvp00E9t14UxaAz+5LMi1mmlo38Y7cnvLE2hYBsvcXjS&#10;ptBJJt5507XZdjvxAD38F2qlyzfU8rQnT0FBMwhCXiC6Ra3R/vj+20nLNbU3F0vqJqtc9eUL7Sg3&#10;uWuXr+lb7IPg7EWD8Vmv0JWDpo4IMHX7IhupBkldcqNvvAWlmKFIoJIlhYe/MUg0B7iZRdxCe3H+&#10;xlg8JhmLDwlExuJg0kSjQAIdohZBeEAUEkj3CvwHBilQT8LailJlIQaXwhaOtuyG/Y+604ASzGDw&#10;AOE5B5W02ljNL7Tfbvq50bvQbozqPGVYCgruj/oejAEGobZUiENzgpoRZg03EYkFM6pNNDAgjTDQ&#10;3KKWu9GEgkno54TimvpwQDngzmBSZkM7YmBN0acEvswKKGsKJcGonJq3wvOdqdEZVaTpRDMR31PQ&#10;Rwqj71xLqQ/EY7ieZmHPXZ2l/dZW8uaxYeUIAwRmKNkC/TVDPTXXVBVHDjrOA/FL49EmIoKOwkPF&#10;AEURArPRC+0g3c1gZqbQl6PfSDoAvalIGBjwe7/CM/+yX369Wuao3wz9cP7MXIxb4TxQjlnvbU8A&#10;+WC6qhA4BKjdQR9JhsbvgucyvGuJMbKE4PJ7ZTy7Jhha9ZMaHJ9VoTwTtmn3oJQetQGKtzhiXKbV&#10;x/+gOyOfPrNMhP4Shd8IpqdZT03P+Sgb9GHC+S8e276j6VVWCYMEoH8DjA+FlnOIddD/pmgj2RZW&#10;QWnLk1C7htJ/ZxP56ORHN5tiDNvvtiyjQmHQJnq59jDxPe1rWyo08h/HH7xI07HfmfKNaf5QGXAq&#10;21X3vqZ22Bx35KXv2+9tONNimranKhqWjIZ2PGAkDaBhuHl4Q5gWMeuBAs3h9IEBqi4xU6kUSZBY&#10;ZtwqZsRhzUZxICFERhgkd1zDJcgBsx3EERrKl8zGGXgyFBEG9XEAGcZMhk0dhGs9lwKd6PdAIKlB&#10;Gb3ymW6qBqUCbdWm6CwGiYmQDIczPM7nUJu9eTQrKmJOxQ+VNmY7GO2hoNJMgwDVW1OvXMvy3FPk&#10;Qb1chRoNRqZpxh1quGiOnxQmmgzcGooIxLSkVvvsxR4DTz/AGgNtwe94dvhSd7EFw3rgvJrLQh8s&#10;iIR8NgeKSIs+paKOSDzPGX1ugvpjoYSioATqbkmUcYdekZEH+j4THhvQsSL6zAnU+lsSlOIwQdsZ&#10;kGFgIx33K1OV9EQ/fMBodqCzP+qrAJqomXkgtno228B+g2EivvUrZ5zu2pnB+2p5Rs5xV5kRZmN1&#10;Yk5TOhiaG6ZrM5ht9PsC0UauUq1VYKuSV1PWaWWmREXQt8riSmWd18ddqwRaRGEs1LiS7lBaGRhT&#10;RvsSV5tLBwhPG/hQSpg7oF9f68QK93ApuLJW8FkR7WRU0A7M/s2VeT/p0F5XMD2Tg7mJCoM/0VBO&#10;ROuqEOLGhoBB1FqtLLFAU6+ImXl4vHvHfDvJPTXmdpMC+ERFXuKJ5zCbPWy9ds33Le2u+6dm5TxG&#10;GsDaqLL4n9i/AObU0YCl2vyPzg7t8OrxoY8rTdX2xoNQsRjcTAxyUzBRHZgxDBLUw+Ez31o9sNJs&#10;SwkHsiRDYu3YeSIDtSthkKYSBpmNUrYwfYTFnuIEpuXCKw42Z7TVgDIEDmEwhwDSeWYmQHZhUrnm&#10;BmMzdAqEVPZ4teXQivQlUsCUYBAuMWD42BMCRF8K2liCVmn36q5Oq+k3C+hF9HkLn0QgMg0RbZyl&#10;pK2ME3OaOTBZFPEwyJzx9oZGoz9Dbc3NQjifQ9+mmmHgmHBJYSYKeYIp3cEoFBROAnKOpOYmNzWH&#10;wRQUhb51wehkCj6bKMfBgsCGg77cSZRBDR1oVR1MQOGpv8lUxpaMkT67uogRryUCwB+0Yl0GRo1f&#10;HqK+Mw2HgZOGNFtAe77OJHqai/hDeJxBC04kM1FUPTcNB1GGyoTjAiFqtBE0pqmNvutqUcjcBf6u&#10;2IwwES0G5701ac5QNY5OZ8rN94YwM1PyraVWXsCaQv3HdkZAMzr/7FPbjW2eNFhS8SznbdSzMPZs&#10;O9vI9BxuDdyKfiTMQGXBQECj5llJrSXVzqtgBcbKGMLrhHvM6ffi+OTc5/fs3tce22PMYxmgwRjR&#10;P6KJyK0AqoBmDXeVL4yrWaDpIRjq5WrvHh/+YV2MUcZ2rycd95pIzjpYPeibE4SnQZHVac+3NL3H&#10;Z/DrSGPQwgyWUL1Cp6W8908V/8Vas4rQ4HZwuIfubSujjg5+wkm3EDQsDAPAybB6gD4usGJImesw&#10;LCbppCOcXtrQLb71FR0jYmQQmm44uFZfDRK0P2fwnSlkq3zECozlCOIyObA+OmcGosUuBsrUBkp1&#10;wzNBEGY718mHCUTzBJ1jtC8GApK+3kiUuQWiV1oIHwzMHwfhfsrEZCBG27hvdNB8WzVpSGdTCRBR&#10;CINp8Z49nGsrMf/AQyLmBJebFzQPIVwWqJurUwNwfzx8G4bEmdAYD+GpCWHiylpGs+ikco81LlWm&#10;k2tMswz9MCaaoW/GUyCgVB5keDClElwe1PpEE9CKjE0TRGVvgAFz4ENw3ZQf2tt6e4502NZcGixL&#10;LNfQNGtJV/YB9QQt9FR9pfBkYGwaQblVxFi5gA5MsvRCm1zADFz7ZInDC+ijlBo0vQWER/mkaEvD&#10;rbHSZ0erhyo8H4K+LgkWVyjEzpuqq99aAEy0EiAPGL4jfJ6elyCcaGPsFgugncXyrJmanRH7BQG0&#10;g2kZs6CyvFP80UOTYdptFVyiEsVzOWHONVSpECLmJ9alsLc0HLg/Y3W1clqhbbRIKqBtJmi/Efjm&#10;/bMfPJ528q18muVEHubM+UNZMWrHqF4o+larsDxhueMhjAnG7Z1LE324IX0meJVmbQ54NxmKxRH1&#10;2YP/2u+wFnvQ3Odj+HwcE/CYz3ea/rdWmf7j0l8zh5/zmLBvDkIO2dtVOhY0VFvDBqKhdAwzAdc8&#10;qoEQWZToNaZqC9l3Djrfc35bu28LRlaMQAGiGcSDTEttCaIwn6nhphC1QpHzF86zrKR9vk5FZpSQ&#10;0BbHtfZgeDh+koDn2M+CgBBl8H8SGDoK5hBXtjLc6jZXJ0ZgWEa+GJmhA8z7zXFtxtpg+EG2qi4z&#10;EIvZCCpzwBA4cJvoIW6f+EvW0sblTE0tiXuZYMlN253BhLVgomaA6DFoRzUMSBYQMQLPIRMng2nh&#10;dEo4zKaOxfDF8AxLDLqOGhc0CIGgE3GU8sjCQSYhXWgi0kHHYBH1AqBFbdBeI7TLFp9x0KbeoE/j&#10;DTVkxL5+MN36ifINiMwUcmpymsZgSI4LzTaGqluDwblXHTc40WAueUCBOIM29C259IFmE6NqRkB5&#10;Co8yp/A9ZllFSVjuKT021lLBgZp5iaCbnbx9+k29FgghBbM1gAJpC+FhSlHfC6A/mDZ2s6lUXqxd&#10;0XXTtijNDfo5oQ+cnG69tvnJEZtazlYKiW2FokgAvZi1wAl3LtGnC6CUAiOooI8RUYa0whhwnsmE&#10;NCJPQIDGnBgji39atx9jp48k0mAMQkFfZsNHgwYh4Amu12Ewo1uJjTKpydKN12gzGNqm4Aw6mKyW&#10;1lijbkcouqr4zoRQj4+ghBhthOVRZZXXc9uL/ePSRwsCpMeDABXM39NmE4IpQJ4gfP/dHcRjmk5F&#10;ILiDf1NoOG5FlUSHHoPGpdl11nlIBr67geE4l2NJYSGE0wzCwdlcJTxgHG63xPwzv1nG6pzLLDOl&#10;aWtQeCggOah3dYTaFJCCw1l8BeXUSGhTXQhUZTwjEgxHn8cIpokyQXDQbPPGQf+HofKqq2LU5Jsy&#10;WTCgXAvDmXR1vUF7x0ytIunz60mT1a3LoRt95xyOWj7xFbQkzFMibQg0JttYHYcnCJ86N1pIJ05E&#10;OuHaMPTfnOjGPpAp6XvQHGSkkBq9MQ7OrVBwic6dDAe0cgzqYDhdOfu4tjoUQxj6lbLYQV4teVna&#10;b2tQ7g/yfgqgYa6EjE8GigN9OdFaGZ+MgsXlgbZgZC4bqIA2eKEf8fyPwtwIB5CHYVnVJvSZm6qE&#10;LjSVfkVtRasO02xfujjNtZTXzo0VzQ8KArSnP5EDh5zzPX0ugib0/bYYqcCA0tqoU0VhGZ2Dwkhd&#10;FCwfFL9X9sxMhRKNAI1CQcfaqIvvDqqLQ6uDg4oFws5cN+XvgC84ya5MVY47aNmvpJe4zrF7Yv2m&#10;dp/RNS7Wo6/DgEsI+sdFbK3RPvqpGVByRCciSDVcy4yBdIzjS4faSRDoagWlwjVUwRgrR9Dc/WPX&#10;cl4FTV469rZaq/bHy8vacTXIrGCQdsNoLBwmaDUmK9aaZyM9dzUT92+0O133RD5KwSAkg4FSwdic&#10;oGKqTRqFamuI2uvADwOvw4Co/bwA48y0rgbzS6EPGIPmGRMyQ+ebqyyA0LnwDTDA0egk00pMICB+&#10;9KXQkRR02A/3us0yL3e0wZRc65EIwoWB0JUhQHQsGYygQHDTCw9qI3zS7+m8o5OYg8E5acfAAFN3&#10;OJjeRIf3YM9Tg6PearNTZfAuMAoZEr/dZloogSBKVkefqDG5eI7RomgMjtKOdMoxqGReRp+46jKR&#10;oWAKDxnAgLY0GZUwwZdTwsnvT4UH5ilRyIaCRnOKSgv3cZVmKO5jNvLAvd0kdWmwRH5jWh6iZ6iZ&#10;zMo6cD+zDphMWRNWABepEXU470Fm9ML9TmA+L/Q3HNcws1oJIAWRJiDrQpuqQnmRjunLQ8UHbU5e&#10;aSSZG5yl0V6YzE4YLwhcFhiS0xUNYGp1OY9nkC5bdBIO4XEkHYke7BOu1zzRpoUOMqhwgLji2UQf&#10;vjWPyZvcRyEbTM5FjeodQaQL0M4M5icV5lMTn+Ya22pMSwH07Lg3R9F29tlJF7glADeTpK+TjrHh&#10;JGcExqsrBDsV7YzEWEWDbzriOewbFx1SoILXWKhQN9/uwMCDL+pVwjMJwkP6EyH/bDH+EEbBUK1U&#10;mRPQEs5gboUc/I1O9SiIlFbb469zV/k0aP22O61UuJDajKHVKGj6Gmhks4JA+eria1doknDnFTIn&#10;d4DJwv9K+5I5DFq56jJnccQ1frNslJBVAjHiwZj0VZRphYPr0jmHwoxgmkMqhIl7oX2UZg6ksEFD&#10;8YVWbKcJiM+cKUaWmGbSchMIjv4w21pNuKJOr8+MxB7E5l5k2tsQytE6pf0bLGsijVa3UW3xnOmg&#10;duhhO2tDSUShXUz/qYa2cGskZk6QgXkNkFoC0HZOgDJjQgkyEYcalwIGdONeBMoxJuqQOaik6AvQ&#10;TITSogZVWht90PFe1MlNThhU6b+7i1SZ5yrN8+B/UKtTS1N4aGaAztxFiMySABo5g6kYMGGQgPW7&#10;oZ2OYBBP/PaGiWLBdtNMagKG4VjwmTioHOxBM3PQxAmom4G6am2yUBtaWqbgWtCvOvrOOR1lvh3D&#10;d4wNX1USiXqj8b+WiQMCq9nhcMWBfsUs8n8SO9dHT6GikuVkbTDayn36uKK0wUFcR7MW/nIF9JVp&#10;QcpCQdvMqVDq4SDfYNyaFaao8Rh/uK+eC/YYZGHAgBG9ALTbD31kniDXSzF6yb3ouNkHJ29Jo5po&#10;u/lM7X7NuW57uTwiAkLvQz7D2FeYBB7k57v4/NOFSW9vazcUvPIAg9sTLunoUcMBBZrkh6mKXdCx&#10;SJgnGdBuMWhYPBrGuHgUiF8DBEpdba60MAMCjNkzaTMRg+VHApNxqKVQd9pqH3FAh60Iz/jtjfvd&#10;aVaReGBgs89NJBqCSRuWO92oexmRI1OCyWriGd4QPjMwqyXrxj08GJHzhNNsivPB8+AIQutxQz0u&#10;bYhd4ifGqMMc2t0TzGlLTfc6NPooOPboa8dtvVX/fWZUUELKPjBtxg2Cw1SbCLSH80eM1vA6HdrB&#10;9tInJINxE0O1MTsHhcqHfhRoqZ5jMNHYdkVT+gIUHjBcBBiBWpZhZyMwC/PxAtBmDwxy7z3NJHlJ&#10;gCQtclYaWjEbrQQyPk0htCkQz2SakBuYhjuSKiHtCsGBIDqgPjc8PwDtVvfiIN2rUaHRp8DBtUmR&#10;S6wlYoGrmv9gkmUd0LwVmLvtztoSiL5TSBJQP012Rsr4kqwkXBcKjV+Nws+ACIXbBgezH2qCH1YE&#10;SfUVMQrpuCdDOJidZi4FkBvht0E9jVfVEjcwfwzroNlKxCYCUNCJShxvnG+7E8oD3yPQBl9YHFwG&#10;z4RQR1zvBTr5gY96Qai5RioONBl+qLoeZrY+FYpPbbaIPmbma7e9p5s9ZkQtDmPmgHt14Oc6KyLF&#10;EorO4c8KDzRwYMeCjA8+v/rphTY7WonlB6gAwlIRBOdgKqYEpJmBCZoWpIgtTJsgMFUGOsvEv1g0&#10;lGv6uadaIgicvsRcLW3mGg1u+MAFcDZgJGMyDYmDOnUQlsqLLJVJY4oBTsTAcekvF6Z54HoFoThP&#10;FOKeCLE4lNCxLWQMHmCgIGh+OxCCYU2FkvifS3wZOAjjYJBhySAYDApYhZnwBXDODJqfESiGchVK&#10;vAIT7nUrcf7UVaovbyC+021VXSRyVZqN6JeaoQfD+eE7zQULCgZsctUvCAVnrB1AlwgwqRGRmwJE&#10;+lHD41rlR5Lp2U4GUYgcBvShkDLKyNw+Y9yjdrPBpy+UA327jttypNIMc+lxwFe0BvjPkMbEraGI&#10;OiFAPm/02Q3P5s40igEhnFxWzDUqXD7CnUhVMKYGmIUBEP5mPUBEmn6OGAvnb6xVPiDX+rfHURfo&#10;8tLxtuKHvvlDqGLQFkauWsI8YjY5l8DTvIzF85VgwlxTZhv8JvpWrdZGX2mVV1+sxhhJItrnB77g&#10;4kXemwTLhfVQkTFHkssKFOpwbMFjyoSjaUkawiRvWZQAf9cCaIZnYhyY/sOxsQf9vcEnlcAL3SCM&#10;bSDwdAEaLAvWjzk8+E4q+IBWDd97lFWgU9+tcb0/hNMOCpmronsWJIsVzdXvEv6c8ETO0cYnoUHj&#10;invL19e+lFHnxt579fxrkrE9WVTOD7UlBxsaOwgEbLAtQVwhBJUg6U2gnYLBTJXRkRBIMk2NBM5R&#10;bPRUnebMezdqPGpaMA4n9xQzQcq55qYCNTjsdnswP4XHGkxkSX+BBCQDwP+gE8xDOfnUSLyfQsQD&#10;9VrzPOGev8GY5mgb164wVUcJHAUITE6zpMHq+mJKvwOMa8rnMMkUTGb8EdDnHXuxfc9V6q3NVm2h&#10;L8BJTSYIch0STT9PMA+Xo6eusVZ7MTACpqOfhMMb9OD+Dv7QxGqdEBmBAkYEwgCboS5lutHhZz+I&#10;OkQPIhD7yrrQX9ZnyggTEMMXdLGBEPbb11U5uFnQ1loUDrYbyBcMWqtl72Ambr/liIPLm5WSQt1c&#10;VlwRjMlMBKb7a1VxJEJ4GHrnuLCeNhB8XOcPxjYfDlqAmZhfN/SAiXCxGBWXG55NDc8lypzU5cvB&#10;VMgewhNMpYL/VV0UHn5CQOlPmaLftVbHSNySUIkA/SuBdpUp4OhHIhg/G/fboV7unaD6xXE3KCMb&#10;8gb9M9IQfBgDoaPpR3+H+W2VwD9VoTis6BpAiUTgd3cIY+sDOA+LiAvryDNVQZ8I0CUR/Wi101L5&#10;XS7gM0/8bw3aZm2MlPqrLLgBZVm7vCZ/7n09IGJPai/O6kd8ZSrDd7V7+OqZMTLkxFDpd7y/1NgC&#10;2KW2hHlBIUrfYCIOIHAcCMF17HHoTBQaR+gOoDanScDGrnBQexbkQIASVwDNwIwVyBRkfjAUmYFZ&#10;xoz4MAuYoWvOnai5B/pF9BfwTJoURBELMjS1kCEer5x7CIHKS6IgkFkNPgTTXfjmaa0dDjIrBpQI&#10;2A9mmdcMC7FAGyqgD6YcLDrPQKdKUwPEeqKHeH8dKk23tipHCTyL60cYBeLEaEUwClM7Ki/QSfD3&#10;VuWmCv0XtgcHJ964bIMTtDQVn/l5DHYQfSjMNEX4yXkeCg8/QQ8L0pdhaNSXtTBKT0XCGXX6d4P2&#10;dxVX/Ga6TTTorqJQELpQKAgmRjKHzhnM5cQD/VL1QCl5gjkccb8T6KMjU3PCE8LCSFcgmZORN9Rl&#10;DcXIvENz9gX0rAPBaLcf/QSTuqLPnvTt0AcPjE/GpvKoG30eBlO4bNkHSsMYAtN8FXzICNTBLAaO&#10;K673n2kpjdZniDsEhO8uZXoNQ+u0WKjwbCHoNBO1BBwcQyprPIubxqglK1A0FF5PPIM7JgXjiEA/&#10;KSz0ee1Au0C0IRjj0q0YbUNdFB47Kn7UEw1erExTEeebbjNWk9J+GE+u2+GEKyORDHWnLojg1r1/&#10;suRqFikrtEcqTQXEDIG9z05kb0yWwccHQ8t0lZb7O5RrUAoRmKDaKktlR/OFrlWh/RjpYCMJqXQe&#10;AyAM8fjNXDMuimMkJ3W9UzmjkWHpB4AY3LOMdnwQGs9lw2Q0RtE6wtHjmhwyv5pLgTCQQRTTUXie&#10;+j9AFa4714GxTHk9UQZMGAmtpoSH19DpxGENhrb4xEzi5kaWh4TBmMZoCwmvok5gKm7/5PNtBPyv&#10;wPLnAA3cQFwKA1emOuPwg0LwQrvplygfhKhKIQCzcq6GAsMMbppxCi2pOckQpB+1P59FJUBhodnG&#10;A4qAJppqLxQClyFnrPdR91RAXa3yq4kj6EVTesBZXMPIFmjB1BTOtzB/zhFC5U3fieYgw8ZQCG5E&#10;HYwlUceYYelo0AVjxbfCEaFVmJhzRzDnsiBQjDzRXKoKi4LvUGX6SwAE1h99saAlAWGsAc1Nn4WZ&#10;Joy40VH3Af0tMssFWTF8Cg6Yca6kEeiSvTZFYhcaK6YlMjO9yRc05cSqG6+B0ktbUlkFBBSdIPyc&#10;kM/ajnZDAHzQpnDyGS0cChDqCMM4uIC+VhAu8kwM/uuANmeCX5iUyjkzuh9RaD+DWlQOUeAz+t7h&#10;aHMgxpVRSH/cm7gtMdogDZrPN9qzLa3+UElbrh2zZzgXRFRE5iDj4LasaWu9pUtJdxCsmeim6BT6&#10;uFDS0VgnMgt+V0OjItEhTu4xxy2QncFnynI7NevO11dwArHaMtdyxsdAENLVkgQ8k2aDE79z5hsD&#10;VGupjQSgDmoMTvBFgkH4WgwF6WQ6EplMx+AGmNcCjGVC041mEc4zAsaomw+1tGEeQaXZ43/Pyfbi&#10;hTYYk6HBgFxk9vQaE/Sl8ZrGMAvixfs7+BcUOtChItpApORr05kvxmgW55G0eBwUMmY3G9BALRiE&#10;ANmAKUwoEERQIimfR0Fiu4k27Af9MQoelEo0GZ/IiWfSGc7YbC8RCx3EGGZN3CIbiZltJXZAEC4f&#10;VgICRcbVuXSgaao5QlkE0WSDn6ADw5JpXUBLZgqr5Qw0gYKAsKAL10qZsN0MfRMJ/SAIMKWSlnir&#10;8HwwrAkmALfBEQTmY7aDNdpeEX3hjjMNIXwqYAAU4v4HnqAFo3fU5klQdC3nRCiamNE8RX/rboiV&#10;gbt6qLcgEPEYpWVGgBUYPAXCyH77fe2rMrIVauJoVmgktdBXN4yPJw4KDedowtCeQLQnDQrSDvfb&#10;QLgiwbs04ThJmg7ficEJZRqDztH4j0mj7B8FibzJNrtjDDlfV3OV7bPs6djvqjGl588tQ6i9Qvsm&#10;kcxJR68KNBi1JhjLFp3hqlAOfva2RGm8u4VUXg2nCp3j+m8jalYGF9CJyuhYFQgRncdK6JwHGhcF&#10;QmVwMRUZl/WAEVQImKYMIJshX9rSipGocWj/o772W6tKxko/qfSNkQqBczEXVwwqBmSolf4NrjOH&#10;MBlBa5uAgAxCKFubphoYkj6PJ9qjpeKAGWENZtaRsWmmwe43RR+s8OyKVAB0wnkAaQK+sZFGa5tD&#10;cNFPnLNE37wwANyMjxEgfmcgoeIXUCREHjIqFQ5NIDyXDEEh57oaFWWjsuA59o/ISZrR9yDK0DQk&#10;WkIQwtBeJUyh5ULBAAUzFWos1ylTrMHGCJX1Qa3Kzcp5P8PmDJC4415naOYw0ImBBxVwgWJxxvVc&#10;yWkGxjfhefgV3NeAb3vT0ZzleBOlbMD4UD7O6NeI/WPVbj05eAZNN28wWyUoRpqPjQrA7HhGbSBS&#10;470QFCg1RyjCQIw10YDPTkL76NeoseRYQGFx16We+e1VqpA7eCoFDJ4OobGEUNuwzxwjCFD4VL9y&#10;psc4N9gCsxAo4gTkZJIpo3pBoEkl8Jk3npeCvjvg/oo4IjAmcaCDSh8DwsRy3MlTeHY4eJHTDZk7&#10;tNLqC7RSIp4v+sS+MhAy+mwPtf/14PVtPvP9Egrzzxanb7R6yZRWasE4MBYRgMyIQaczz0GnY26G&#10;QW5R1Fr8Vkep1ZDczEJHzQoGSAfB6PhRuqtS6+M7iVoF2j96ma1UIHEpQPRPDAhiBM3oQe0M7cdU&#10;dtq11OB0mputrSpV5tlJxDQrtTul2vSBfg7NMKAN1w2ZgMhc0PU0OqeiMzRDqHHQHxe0RTETzAhL&#10;tD92jkc5AxMpwDzRFGrez2RJMhLnKsAkdZenSu212aIbb6SW5vqCyCYUMjyDG11wM4/Y5bblgky0&#10;o+DxXj4ffoWyt8FUfHuamjVHP5+F6ak4knBQEdBXIs1BCw8qFQgvFQBND0b0vKCIKGxR31tIi/ya&#10;itZkvvZct4N2hcAnCQQTEWXdcC3z+1QEjQIJmrjiuaagmTGeydWoxjgXAY2tVukanmVE2lnhgDKp&#10;AJo6f1FRamy0V+ksfB0HEZH09wazcYlB5wM2yn9gEmoUGNkcQsqdNunE01SrjTYwY8QX1ytFBVoz&#10;DatrYbZUX1hR3EDHGAhPNlCCq34VervhAA28voRpT35C32iOBkMoTEEnMrs/+InCwwnuEPBSDJ7t&#10;QFMS9InBONcCCnIfbL4rldvmKuEFL2TiPLelythvH9NrpXOKLwSRmekMGgAl1SJOvkL/5V3txeYN&#10;G7Wl158rEzXXuhgw9ZJWxurBCMpeRcPtvjJSTFuRzhwhHsyYutJbItZFqfe8qExaQDMHJwG/K6Oj&#10;7DS1AW1RChTTTOKWVJDAuablKARtQXPHhELE70AGrmXn3l/KJ4BwOIPZmq1Mwb0ecJQt1aQmlzCr&#10;/zFgViAQGVsxP8wevi9GMSL/BxrQ0WW6kBVNpmQ8i9of5pnDF2bPJhq5PkYxMBmJTi6RhMiAvrTL&#10;ayVVVqQqs5TajtE57gxEx5fh8ZiF6AsQTzEIBYfak4KNZ3iQdkRD9M/SIHTKGWZ7KTx8BpmEz6Z2&#10;Bv0Ysicisi3N8oykIQZcRZxwngjdbHucopUJ7qfmdkf/uFJUBUfwyc1M4hnuJaKQDhAGJyCrBWhq&#10;BiYjWnuCYaLBlLXAZCpsXQv1UaAx5i5EVgNadNjvoHYlbQxNXhN10txygyJsBPOnzymcWw2mRB0M&#10;SPB6V/THHxpdh+dSCTPDmVkoKloGBrZBO6xAk+H7B4gbruUr9eugfhv2PwyHMw48O3CqjxiD9lSu&#10;lYB+jvisCAVExGJwyg+098R3rhcib1lg3D1QXxUIE5dz1AFasW0UNGUeg1Z1gbJASrXEIGumaScn&#10;3M9lFAlQCq32VHqN5zMXaDdabYKFNBAj+KdLrmbSZLt2Px2d4st6qUF0FBQMtimZG5+OJBQYRdnK&#10;GGBrMEXtrclq7wCl/XFdJRA4HIPKoEEC6mE0hM5eJDpad02AxC92ldA5YDoyDjUeGFOZNNDY3K6V&#10;QmFH04qaExo95HMjqb04QlKXeqOzThgYL7Uak8zB3VVMIBjKd4GwKcGjz0ATiv4HvnuhbVyerYSC&#10;TGIwXZTPBNNJJbDCdDJln4C4TIJkQqly+mEWZW9splZHhkEpMNRsTORBHyuACSPnmChTRz2L9dIU&#10;I0NCCIOBoGakGxkXQqNMXz6LiEQB4vP5yQDM07QW0oHRMDB01nqd2jGUbxZghI/mbvVV9lxerupk&#10;docjGQkKipnkxlA8XDTGe1SomIoAAkOTRikXCBIRiRo8DsjDJQUqusW5GTIZaM2MDSod5n1xQ0Y6&#10;60SYbDBfMOrnJGkzCMzIczAlgUC1waxK2PA8hn0dqbxAi0gIMeemaIEoRYa6uQLWAf/3399F7CAQ&#10;iVDSjfLxH2nObAQfHBDCSjPDxOwDc0ULmv3kB6YqeaB+D4wL53NsMTZ8L20E+mIF4QnE+ESBRo0h&#10;jJxLSoVgBWJ8SNe2MC2paJI2apdE0kyYZU5LJxyCk0wfE2VeSW0fmHPgz/Lf/1Spu07blwLCpsGm&#10;NaZ5BFOEbzxW/gUYtAI6b0lGhTaxoMbFIHO/sKzNXuWZrwbNWgeDGYuBZBZCdWgghq6pLRhI8MAA&#10;eUw1Vas9FTOTefAsJqDakvioT0ekIBJQI4P4HmC6mO8dQBRfiV5gA3T0VShFBrEgc1AAQWR10H6m&#10;CUUBArNw8o+bDSpmYr1kbvgmZm10ajcbNUcExjRjW+DrMcyq3vBM7QczLnZOEDR7qHqdhj1owc37&#10;mFLEkDQ3IlQCQAYiE9L8oAChT8ws5qy3ii7St2N9rJd9pJBDeai1SFQgRC4iBc4H0rQFgnGjQiYz&#10;cl4jkMKPfprhuQHTjdVYcIcgLibkTjzcH48rP5k7lkTT1qA4uNzbjkqKbeAzwUw+uI6bIjam2cf+&#10;EikpRKBzEPuDa+nbcdUwJ0O5EyeZPJQKEc/k0pEeR2h5YJwhWMrcRd/dSRfQUZmxoHsCmJvIQKXD&#10;cTSHz2WNPjjg+bXmukg0/h94wPuBFq2VKdTxwoF2hE8PEYsPYRlAwDixTloSxWnqeYBHSFOa9pVR&#10;rw8EinN2fkAkTtq3hBkYBJ6j8HB+i3Rn3hvz2lrs1uW5f6rpmWHOQAHfi5S6RrtAvq+1QNNnQJg7&#10;FRj/+QVwT4vPZO1NlSGNh6l0CzIgNTIHHxqXJgCF5amWZZoOB50mWr0NQBM2mMIFwaoB1OHybGoH&#10;LuOmxvBDwzlPoTQhCGpFRqJGBNPTBuVzzMBknAtxo0YnU9EJBwJyjVDsfApQoMQusIPT6qkiM9z3&#10;S7WRjjdNADIOB5BmFAaRkR+1Pp6IREHjYFO48Mn9k+mTKKbnQAXjCMdBgcLgqRQTCGPWpgbl+79R&#10;m+E/bhvFdBIyLwXfikLBOsmMNLtgNtmANsHogxH7h3bRtOVOnApxqDiIMvzO57DN9FOgBELQVhP4&#10;mwwYZG8xlzow3ZigqpJNcV/6GjdFP/ogNGG5EteWigT/M2OcIVnVFtCD7bKi8DAwQWWIvqh3fsK6&#10;4GYuaj6GQm+GA4qCYW2VNYHxaL0fzAVBJB80hPCEQXi4DCQLWrwl89LAJ1wvo+gMM5VmWwU8S8d+&#10;AE1osnPylBOjKiDBNqDdXGP03unxEg2FVgMCeP3xxRnK3/HAgXZU/64aFJWrmJFGaIcpeImh9goY&#10;OyIPt4ViZC+UShj8owNqeuGcD/4jyvhhTOqgbQ5oTyYEnUnMDFHzHg/8xxy/L89WUO+1HXK0jdNb&#10;+SED0kDrOmjLF5c/GWwQhX+i9NZCqq/U9Azz1QaBmblMzUQGpfA4owNOZCwyJ+P4IJIbbWkODP5L&#10;hPOntDa0XBqIUwXoUxmQG4OG+qDRnPFlVoIptTzqZSaxjsJGxqdm7I5rQFwKoA0Fi1qRz6IQgyFq&#10;ABFjFpiUm3BLnSR2qUX5XAqFhqjD8C8DATQVGIKFuUCfg1sv0d5W5ifP8yCyQVjUXBIZnufITDDb&#10;OHel0JYJjmCO+ps8JWKpn7ih7RQeZoK7glFVmJ3alsjHZ9LkohlChoLQV0HdzZYkTlXCbTArTSlw&#10;vIf9hQCpBE6GnWlqQctyqYYO/WBOWhQGtNk2c5XgSN+NyF5/faVydAAN+YJjTpIyTM88POZoRUCj&#10;K3pBUJiYa0PhJOOijca4jyks3DS+LhmfphLbqsOBttMMZvSKJnQLMCJ9B0b2iDychmDuIudS6oMZ&#10;68Kf4VIAJfiwQDzRXgf0x468AIRj1NUXfWV+njLzDYczaOs1zUb5XpVhlXTdmqHC5yqlB8KTNj9D&#10;vKd4qwgqUZl12oLH7CGYruANtQcchDEM7anAvuFZvni2H8akIxRCJQhJDSgQJ9RP4WfQxQ995hsY&#10;GMDigkgP1AVFWMZ93eqif1ngdb7MyiAF/3QxqrtKu1sVpkIKNA5Df7TzaVIRISoCdTxpmjEqRR+C&#10;mprfKQDoLMPG4dAIRuikA46as20kBJ0JwJECwnMTcU7WVSLDA6KpBZSJRpubpkUvDDY1Ds7RKWZ9&#10;SjPygHbjvBGdyKT5JhAiG0le4a3WdChEofnDkDG1HJmHwkCzD4zAeQ3uX6Y2I6FZBRPOmcIBNKLj&#10;r0w0Qzib9rfyeYhUTJeFkNXCIKRsTFbhdzMID8Pz1PpEHi/2BdcyzUMJXzQOBlz4HCInC59F0w59&#10;rLssrHzJOZUO+shtuZTwU/hQD9N/iIoeYDom3HJCkis2mQhJlIpa4FDeVwgEpxN8GBChsKMPjGip&#10;sSIN4ENxQpWrJHWkLa43gXDyBVKcV2H4Vj2TgRMmchJx8ZsmMu9vA+Gh/8CJyDRcnwAa0s8g09aG&#10;UGVDoAIhtJotjhpgVvTHDgfNNyqwyhgnWhs02S0MqMdx5jwQUaHWCleJRNurLfURv8GwWuzxP9qR&#10;Oj9d7Y5KQTMGWluiTs4VeWNMrNAXLtEgLSPBZ/RJqSDJk76os8MetA/PSwffVsPBPdk4V0iXge4H&#10;l/z3WBej94ViNvlQ++mj3ZWmZEEhZ0J4eu/1fG7j+H+qhHyizWC8noTiIqIExusZfoXw0M/xpvCQ&#10;6AwmUMtCoyozDANjhI56oRMcQKbpBH9rAeQxkjA0OgTnUjEQLhhoIhC3jvXmhCvvpeYFQzBlhvNF&#10;ahM8MIo/rlHpL2RqfgJ9mFfG1+/pMMBVF5tDgBxFJTwSvagFKTBEHyIjTQico9/jC01ojrYpEw2D&#10;bUoHHQJpCxTga1OU085AAj655a+qxxgHnk0/JGWdqVIM9FmY9Uy7mdqNZpZCPDKoPw7W4Y7DFwcU&#10;TG5erolidgoj+0kTlYERChuZCs9W/hBRFs9WwZIAHGg3fZOc1ebSNM+1fOdN0FFtZ0wTE/3lW7vV&#10;nBlNQNCR2lz5CWwLxoxKgBObSutDMZng2Qz1Vgfz+1LgKOQ08Rg298MBurihfxaoqxk0MVP2Q3A9&#10;N2xJgpKKgc8TQLMPgtS6CP2n4qOCAa3NMf62QIVQ9g1KhHtf82VVfhQw9ptjA0bn2iIb/Ndmd2UJ&#10;Bj844f+47yqKVgH/w+9psqxR+VgCKc0pPBAccygfhtxtUL/ywaGsQ8FfzI7nWHuDfpUgIO1hTgbj&#10;MxmCw+xv5sIxN5PbO9NP8p6uPRg8z2SZG/iMe3LXxDX1YdZ1K9Tk/eOd+7gusu5XLgX/bMnQKodM&#10;1fRklDgQi8l3jiACYc8cxHLGYfw0FErTx6DV1LwLBwqMlAHB4+IkTppWne4kVUDwKBA1AB2gE8kM&#10;X4YcA6fB+eW9RAwMrtLQ1ML4ZDa32qOMQkrhwcASHSqjTWotDbU6nP9Q1J20XCfc70Cd4yCxPiIP&#10;74UAce8FRq3UzjU00VgX0QztZ9hSrdFn26kMgBhGRB6ilxEOmDYWaGMKGC52nqVCHi4QZAIofaD4&#10;JSblkTIctL+V8ND5pUamOcJnEYWoZIgIYIyYObZqH20VMKFZQoajHwmlpKKW3jiACNw3ou5cJwn7&#10;1EPiplcSvwWgFwae+V2sh2t9bMicFBgwFE0iczIq+0HhR59MQUcVlEEfiDwMuXNdDv0yFzCxCmtT&#10;cdDngGLxgeJwATNSeJjky/f1REGB1oIpFItxdQcNmcnO5fjW9EcpPBgfIzCxPZkayMb222IMyANE&#10;I9UWjgXGxhb9JfIwSshl5jqMe8qSkPJ5HlgyGbP9FA8wUmkFZW0CurEO+jpMmlXRRvymL60UEtrv&#10;i//C0aa2eUBp0JWCk4g2U0AcIHTMUHBAW5xm2lRPm6yVeoGvXCFUtWBd0WR7CUJn/W35a0H/1WIS&#10;NVt7EAwiR0HjUttwttYUA0E08ERDHajJoEUUk/I7Ne9Tv4PnAKuMtjH6wtSIDDBuHDQFITUEB7WB&#10;JwYp4Tuj8ntYB2Gd30FkIzAQIZvRGS7mUihCswqa3B7Cq7Kuqc3JcDisoZ2Uo0zGI9OzPWRafgdj&#10;WGBQuUeAWvzGugxrTfi/yk9DHUYYCDUXAm2sdtwkepniIHPAxIyH5k2DADGxlfMQTGP3xOAnABHU&#10;88AYTIFRcxYUTE460mfibzAlJyeV8FDAQB8Hoi6fg7br2B8yPSOB1LoUcJh/LtCy9AsYbo6fXEVq&#10;L6yj2tVoc3T5deiXOekDBONaFKaamFKhUXifKiIKFulKAcIRDjpwHZYSbraFZhufS7TEc33AcJ4Y&#10;n4ZgRHcIDic/udiM6VfkAzswHs0gRrZUlIz0IZ3hOzmgL9zrgP6LCRQZM52t2A5aKmwXeMaW1gWe&#10;YQNap26wEWOMQ/LKsHLhqYSD/iP+Y86ZLYSFK5K9cD2TUl3RHgcocWZLBHEsSXfwjTv6HgJhagCE&#10;jATNYkAz7jzqjH7Qd3TBmHGlc4tlnQ+EY9y8QE8KT22YbJ2243/Opf1VxXWsNpvp9dQ8TJqj3cjJ&#10;RAqPGx5MSVdannY8mZ6CRALR6SUioVM+uMYPWsIRHQsAQZssMpYk1EfHrhoay1Aizbtna1xYBz9Z&#10;D4UJZiInUJ3JWGQmam8DMljivDnNHppgBm3O8Dlfga4CDEQCIg8Zg/9DOCKhBIKgDFQ9yThoquC8&#10;Oe1r/mZdRFE8i3tCK4YgE5I5YEb5Qwmkgtj2aI8lBwb98IHw0Lx91n8qDtKA7YHgRVGYyJT0hdgW&#10;0oYmMJg5lqtnMYDsJ308vuFOtQHCYcwMCaIWGCkUDOvxtoW4v2Ur9RZkS6d13SWCpiK1Lg61QhWo&#10;wowMmmRG7B8DF0QFmmpENwoPmFAH4eH8SzazCyxxgAY2ZFb2n2YTfC2aYnZgzqwNYErQpiL6GgHh&#10;iYeJFQ9tbo3xsgftiUyaNQ7Sx2D6OaAv/hhTKhtHCCYFyQ4CpdoCATWCgiCKcLKTyiRplU7MQJca&#10;axJEq4hrSBu0J/q7QLEA39hCORAtXSGwnDphhjaDNJZQkkxGJf9ZoF+eQLMYtDEa/eccIyd7ub+d&#10;QjgIHFN7iJpOGI+wD7UHnvhkgCNnnSZ1YLFU2mAyRjH+X1LStCpM1KT0c3kr7d5wNIDZvYxwMHCg&#10;GJRMQmYh41CbU7sQog0MnYZ7/NBIplAYg8DVYW7EotOBYMAIfNIEiCXTsB5qejIE76cJB7gmEpjy&#10;WayXjEWmgFlkRFSiABNdGC3i4PEa+A3VoX1U2xiSpp9EkwRowsV6XA2pBJBBDjInBtQWSkIJChGJ&#10;ygCDx+RLdY71kznQN85w83UZ3BmIz6bwBMBUCGH7qcH5fAy+BX029gFauc9m7TEQSK+EEKhpQvRh&#10;eyhkVDDfwuRDfUQHHU1FoiGYSYWLabqhX0wlYeTKZZyJeL7jII2Xt5DWGzuIMZkS9OKrW4goJtDw&#10;zHzmzjBPo4YKfaCxlcmIZ1uBARk1Y2Ln06XSJqiD0SpFR9DWCsxoCyFgGJlrgKzBuEyFiUM/49EO&#10;hr4Z+KnPCVJG6UgfIlBl3IdncJ0X+2oLhcIQshIejgNoSRSxRBtoTjHyVwPMa5mjA8qli2aBa3C/&#10;/Wdm4vS1h5jjOi66rAgecADPMWRNRUPrgeZpLISZdLdBH13BI8xqqIz+MzPdGhaPJQSc/EoTMxSK&#10;zwx8yoyVr098ux4A8IDC03Iz+galylcmKr7/i4opNMgDrtFgY8KBPHT8KtFZgxZjx5UWpYakpufh&#10;iIODT+bgeQoChCIC97mCiBS6GDBlIuoKBCNGoC6GvTk/wAk0pb0NMPwU0XQgDFdWqrQRCg4GSB1g&#10;NmPUp8wjMj39DA4+bW8IDgf+malHmx7CQ4TgWhIlPEQdChD+s4fwqPA7o2S8B4zNdBAlDHSo2R4M&#10;vBm0eyiEjxqPE7NsExeq+YB5VQ7g07A6+8BnMnrlrx2KGxVyWPlODCDw2aQb282BB7OoNfvsPzU+&#10;fCh1DfvGMDLnT/CcUKAFd4fxGW8voRMDpMXa1pLEfebQVloIClXAaIxe0uFXQs/74e+p9CUiOcai&#10;AhgxGkxH80chIa/xA7NB+KjcqCSYacEUfyZ3cvk2TSRu8ME5KwoeE2kdIFBcLAc++Z8D93I9kj2F&#10;hXRD/fbgAQqsisxSgMg3aCujcESUrK2g4RgjSd4I5KFCQVtTF6aJ7edWYgyBJ31CISj2aEPQ5+X7&#10;TKj0LPAgF+WRx1xwzgM8ko4xZ4CCAq9QC23n2iP67mEQHo4JhXDUzpFnvzs5YQ/niLiWrPYGc/UG&#10;h7+0eI3W5nuhIYx48f2VnNlVYUjCPM0AanfCLAeBqMM4Pe17njMgkCMYIhL3uNFJRAc9APmZGIgY&#10;MJ03JD8emsIVnwwkPDNpKHR0LilMZAoQh1snqboZGsdgkzhK8/LZFBBqPpppHCSYDFybz9WDSkhY&#10;JxjSBSjHN9IpVKQg0ryBQHApNv0hdY7PAANQs6nBplBSWMHERIFKGLhotN8GwkO7nWvmuaaJdSi/&#10;gf2GOcvFXeo+1Dnw2x77lfDQxHHBQcVApGYkEP30Jhqyf6CPDZ/LPpLZ2SegMefYGGEiM3Oezed9&#10;d4maHCJdt3VRAsgNBimwnBfh7LklTT0yGIUQ6EIlY0TkAXMywzoJ/oCayARjquggw9TQyvYUMlyj&#10;g2lFc4nJvPQ5afYxM2TkWiOJAAp6o42MlinT75fCAxPYDH2zJ2Jg7EyhSHRAT2vyC9uCsWEeGp/B&#10;bAFG/mrBNOROOkHTHcv5CohZe2mqWmtlA9OMwkNUtIfQB0Cg6Au5U2gwhszGJi1dgEYVgUrZQBFG&#10;cjnxzuXUTqCL2hSEyIMxMocStEO/vCebXh2ybcz3nArgrjpjjrRpR35/UV6UF+VFeVFelBflRXlR&#10;XpQX5UV5UV6UF+VF+TeUf+69Ci/Ki/KivCgvyovyT5YXwPOivCgvyv+ZMvyamWTu06T3RU06ntfW&#10;GU7/P11azGthbPuZdjvoe+1mh0P2MYbTL8qL8qK8KC/Kf6Jk79N69rtgIhnFmnQ4rUnzU9otjRmX&#10;/w+XVhurJNdd6yIxy7hAV5Osfdpqw18vyovyorwoL8q/vezWTNue0KQBgCe7RJNOAJ+Wp7S7ube1&#10;ivx7zp0p6fskz0Fd+x8uvS9p8w1f/9Iy7kSOd93NfpK62VZqbbWXrG2uUmubdvivXhjw/1pJmWX+&#10;ZsBEAHWBxYtU1hflRXlR/rVSd682sNtZTdJ3aZKxW5MWRzVpDTB6+Ur6hU9uDZFPbw/Y/Z+eQ5h0&#10;u0GFl29rP716z/qy4dRfWqqtN/+xWVGMpG5zkVrbfaT+thCpW2B8arf0NDVc8qL8ojRbFt6XW71y&#10;KXTmBo2rQV6A9Ivyorwo/0KZpxnXKdbu8yW01Qrg8RzWSf1Dmoy82kwGX8iUEZdry1u3Wn5nuPo/&#10;Ul750aLasB+0styfXfWTn2TUNpz+y8pLe6p1aVToKfXyvaTKeivJ2BYqNbf6S/0iu/P4+/+MUpX/&#10;AAB8fLydXePV0bej5hh2BVqp/dwTnrLh7xflRXlRXpR/rtTao73X+4yxetNhCo63rsXJoHPZ0vhQ&#10;gHQ+GS7DL1WTz+52HW64/N9eRlx3/eKVW74y9idnGX3bdaLh9F9XcjWjBludz9baVkEa7QiU9K0e&#10;0qwwWTK3h0mDgopXXlj0/1O65EW2b52Xok9ebC21VzhLjVU6eft2aoDh77+0zJN5xoavWoedto6G&#10;ry/Ki/Ki/L9aknZpj3IOahKTr0m7w/bS+KC/VNtlIZnFLtLzdLg0PWp5f5X+Y2fD5f+28vHPzZ3H&#10;3gy5P/qmn7x6M1BG3LDeY/jrLy1D9qYnZ2y1L2uxK0Kqb/GWpI1e0iQ/WRrlx0rjXZ7/xLvZ/rMl&#10;94yvhfryb56barY+bGqzzcmSsLSC1FztKZnrKsjYk5XqG/7+y4qIPAvnJn9pNzHgY01yDmgHDade&#10;lBflRfkrCye19+vftzb8/F8r7Y5o7zQ7ZCypRZo03GckdfZaSe39rlL/gIu0PO4orU+Yy0vnvWYY&#10;Lv/TZd79N1sbvv7d8t7tzJdGXAfg/BgouTfjZcBlp1P/rjmmLruTpmXuCJD2e2pI4oaKUmdrtHQr&#10;aiyN8xOl4/6o/2h48c+U3Nxco3bbPKvy+y+9hL+6kDe7F9QsaLE5Vaqv8pKMdSHSeluSvLQ/qpvh&#10;kr+sPE3umFeSa5Y8zepE4hxN7a3c8bDxPHXBi/KivCh/XflaP8p1jf5DlUX2v13q7qW3o5MG++yk&#10;XnEFSdhhKtEFmrQocZHmxypIkyMmZWNuxwYaLv/DhcDxxuUaS+AxmRtO/W4Z9WP0T8OuB8jwa34y&#10;6FqoDLriceW8fq6l4e+/tLBdTfLDb+cURkrmtsqSsN5HauVFStP86tK8IEM6Fce8abj0N0vNOUbb&#10;0tfofv7gRts4w6n/SBlZEu7TbKtPD37/pafwV5d50sK48aaQQ63ya0nyCi+ptzFGmmxKlE5F0eoF&#10;xH9VmSe5ZrklLczKv88zbrIsqjj4eyOJWWgiqcs0fYt91u3VhS/Ki/L/x/LVhf5ehq//VPnkeu6i&#10;6bffvVwi85SQsUx98IXf4MPN/i2pw3+2dDhs1Kf6Lk1alxjD63GRmB3GEplvLPX3VZSGB62l1n5N&#10;+p33X2q4/E+VEZfj5nz2U7Mkw8/fLF/e7dH9lZuJMgwez7DrIdLvUiUZfjXs4hmZWh5W+jeUCUcG&#10;+uUUROvbFWVIdn6SpOQFS63NUVJnSxXJ2ZYig483TDNc+qvSfFn4lqrLTaGUjaRNke1FKM1n4/rv&#10;LJ23eb7XZWfGK/R8BOD51Fv4y4toutpr/QuabkuTxJVeUn11oGRuiJDMLe47DFf8JWX00ardf5ko&#10;UXeZ6weZa0IkZpEmaSscJGWF9uPQK1H/61GBF+VF+Y+Xj+/letVbnfjQ8PNPl9cvtR8w4HSY/tUr&#10;Gffn3h78zMP55ue5ziNP9Xs8aH92LcOp/7XCbCWmVDfYB0VaAqDZ4yJJO5wlKl+TGkU6SSrSJGuv&#10;vf67n4c4GW75w2X0lZrjBl2odN3w8zdL7o3Uq6OuRQJw3GXk9Vjped4dABR6Qv6N4SSW4SVN2jXd&#10;kSDtd2dJ2pYwSdlYSbK2JEidrfHwfhIerZd37A2XPlc+Ojgos8GaYChGb0mHomyw1ats3NkO/ef/&#10;/FHOvzPjLG2N6eXuOxt/xJdl0mv7d6a756yPWpqxtrLELXWTaiv9pdHmZIlbZnzI8PdzJe9ars1c&#10;/Yd/yjsduj/KusUOu+WGn6p0XRcQ33h1UClffVB9uZ1krvG+/9rxvlMNf78oL8r//cLwzzL9TFhc&#10;fz9kUSIlNjOuT7/3+rHRz1a675TP3Axf/2GZdGX4k+UPZz1qe8RW/8mNeo0Np7WF+pnuvY91fVJ7&#10;W9jFyX9gHcm2RzMXnJEz/zYPoPsRt7E1ATB9j8ZJxm4fqbUzXGLz7aVqoaWkFJlIbKEmjUuclhku&#10;/8Nl5I347K5nTeXt29XHGk49V1bqx8ePvBZXNvJ6nPS96Cl9L/hKp9MOMvBKwN7/RNpwt92ZHzbd&#10;lSq99zeTrG1xErc+QNrvzJamOzKl8Y7IW9mFLnwbyq/akb0msLj2Gh+JWuQgiSs8JGOVhzQt8JIZ&#10;t9/+ynDJX1re2B8Vk7S6QlmT7TWmrNKvMqe3kyd5Joa///JSZ1Xwp3XXxUnVlUESt8JPaq+rKjXW&#10;u9+np2W45FnpVxQ04t0bjWwNP/9Q6bLH/Lv2ex0nGH4+K9UX2x7JhIcVusBIstaHSZ0NvvLyyf9s&#10;SPP/SvniSie/4TeG/y7dL8kyq2HFtc/8Ow2UF+VfKDv060Yavv5mmfvz3AlTrn/x+NtrX45fq3/f&#10;evgFU73hr79bvrg32pMLM0eerF26uXT9z8POpmwx/KW9c+od+6Y7aj7ouK9lWYv86i8bTv/d8smp&#10;tzcd0hf/KrPolJyyv6O/6vqvhl66Hw8tqrvfXBrtrSQ1C30lfIuT1CoMkfB8nYRv10lqkanM+x0v&#10;4PfKJz+3CW1/RnvY8YxWtlQ/KMJw+lmZcCt7xofXkvR7H0842/eiX1mvc67S6qRO3rhcY4Phkn97&#10;6bI7bV2XfQ2l/8F2UmNLpGRsiZN2uxpKh8IG+qBZ2r2u27VfCXe//MzQxBUWT2KXG4vnPE1CF1pD&#10;STtLrTwH2SbzfAyX/br8k2DaaL3JBtRf1m93i+8X/TRdpRz/uxIMJl7pMS50G6gAAP/0SURBVK71&#10;1oTS5NWhANVg8Z9nJbXWJUj86gBpIS2ee+akk+1dOu1yufnZtT42hlP/sCz/qUGlzJ2atN3n2tlw&#10;6lnpu6FSE76iMmIh3zLvKB2315Z6G71++LeFFf8Pl3miGWft044MuRT3q0jEquMfm797pu/Z8WcH&#10;3nixTOC/uOyUnW5H9TuiDD+fKxTwMedGPZxw7aN7M29/d3H0xST9O5fCUw1//27pccGvV/0STeoV&#10;azLoVA39ojuz7hr+0ijAqXmRtzvsbSb1tic+7ron3dfw1++Wybsnm355ZfLhjQ82XfxbQVxzd/3c&#10;G/obv1KQvG7oDctthp9/t3x9+8OK9Yp00uNADUnO95Q6hTESttlKEvJdJWqbTmK50PRQpT+V9fXZ&#10;tVHNL+ovDplxd+ioJmeMjv3SYs6TqRYf3c6+2O2kh/Q7H1f67cNXngy/WrW0/Rlree9avcmGy56V&#10;vkfD+xq+/uWl+bb44z325eiHlXTXN8ivJkMP9ZR2RdmSsMrpwchTtX8TbDttiXyl+ioLiVxiJqHz&#10;zSVhqYukrHSTlDUVHg0/3C7WcNm/XCYWJ7kmr9A9jF9hL2NLBh0YvKdbEM9Plsl/+YLOxY8/T/7w&#10;Rifpvqe6xC73l5glwRK0wEmqra4iNVYFCKzn57ysgUVRk1vtM7udezzLznDqH5Yme40Kq+drZQPO&#10;JmQYTj1Xqi/UriatsJQqS42lwcZYabMlVZrvTB5i+Ps/Unrvs/ik40btce7hQL60979WcQ86at23&#10;yWFtr+HnszLr0lsj3zjVW969MPqE4dSL8t9aqKQP6PObG34+V7679+E3r50ZdW/8+ZcfrH+49syb&#10;F1r+Spm3Pl0xadTZwNmGn1rcfuOvGh3RpNFBgM8BTfocT5KN95fUMPyttS1q+m3nopb6xjtq6qPX&#10;W/1oOP2bZa1+rfWESwNO5p4cVjrj+gz997fnln17/sPKhr+1767Nf624tLiF4edzpdNl7UKeTPhD&#10;e6+NPF6/fc/DUVJ/d7BU3+EnYVscJW6bt1QGAIVt1SQsX7v73rU+fzjUOPVMrsWUmx9fnXXvm2uL&#10;n8w/UaTfMMbwlzb10cAqY6/GPx54OUb6n4+VMdeayPRHb/70+u3s+x/fzn7JcNmz8v4PjcI7nQgs&#10;vay/HG849ZeWFgXJxwYc6lA64mivsl7720mLXfUlc3N02fDjGc881b8tLQpct9bZYC2Jy4wlFJ5P&#10;1EJzSV7pKjXXOcjLhzP7GS77l0rmKpNXa693l/jl1vquBTmnGxdUTeT53X8x8BDIPv+hz8MPb3WQ&#10;UadyJHaZn1RfEQvwCZKM1UkSudSh9OPj/Z9lKE6+1NMqJ9/kUZM92u3ckhZ/yOMZcdi+acNdmj5l&#10;u/b47dtNf3NB6qiC+LSEpUYSvRRe5HJP6bKjlb7dtswf3j3y22GlEilRyR2rfvj4D4Pf75VGu0wG&#10;Nt2rlc19ULu34dR/dZl2L9ozY7f2aPy98Z6GU9Rjxm8f73PrVQDPhEtvrTCcflH+20u+fn0fw9dn&#10;ZeiZgPfn3Hnv/itnXi57/czoJ7NuTb+04uaU57yUMT8Gerc+rJXmXvLL5O/kYpPVafs0yQToNMCR&#10;hWNYSZ1nmUEL9avdO+5pIZ2Lmulrbg8ufefkwCWGv54rAy+0atq9JET/6un6pZ9e7idvn3tbZtya&#10;La8dzy0duKttPV6z4qe17dfc3TxT3fA3pcc1bc6wW2ZfGH7+w9L1UPSaUWfTH1bZ5nw3dpu/xG8P&#10;lJitHhK5zVyC8gCiRa7vGy79Q2X8ucGD3r32+oMpP35084Mrrz+Ze+fbOjw/6W7XsS9dCpKRV+Kl&#10;34VwGXwpQYZdri3jbnR8ckb2+ambf1GoGBse1R5Pupm7q6hs9/pLculPJzv8vfLx8SzzbnuzT/nO&#10;sNJ7T9GVfXyz173M/KDSKdfe/3Hi5ZcTDJc9V5hhlr5Gu195GUB5sSbh83EsNJa4ZRUkaYUDxjaq&#10;oFhWVJh5vYe74ZZna1f+SGnBrY1Wa6fiVhpL1vpAfePNiTfrb4rL4X9/JE39z5Rl9z/L/eqnwfL5&#10;zb7y0bVOUnV9iDTIy5C45aFSa01VlWjAVGvD5VrWZqOSZkXg7SLt2ofnm//D5IJllxpaNdmrna+5&#10;AzJRpN1/9+/MT1RbZlqYuspNIhYb49mR0npLHX2/ova/u46o27aU7L57Oj359Oykzw2n/lDhWAwp&#10;aL6j885WP35+tfvZNke0ktxL7laGv/+ry5ST72a8dnTQkwkX3tVv1m9razitrbsxNeM1gM6bZ4fJ&#10;tz9+0ctw+kX5V8pvCRsnWefe/vovXROz6fHauCP67c8EY9jpxGXjLjUs+/Lm6PvvnB+nf/XMaP3n&#10;F99/1fC3KsP1jWzrHdfu1zqg/bjoYW5w1Z3ahZT9miRCODsfc5LqRVZl7UrMn+T/vPGZ11Nne/r6&#10;DvsaP25UkKavurli6esn+k0y/KVKh4MxYTn7XEvr7NYke4+xtCuu+Hjl3Wkff3r10wdTrk+RTjtb&#10;SI/CrFPb7uftmXJp+o7j+uO/os+4R+GdOl/T7n+i9/Hn7zWPVySrP36jjLiQ5dV2t8eT2ltd9Yt/&#10;mr8xaXvQ7aitnlJ5i6sEba0ggZu52NTyp3du9vzDcz2f3WqXMfJML/3Yc4PKXrk4/FHPE52eDDvb&#10;58mXd4c96HcxsGzM9XgZcjlcep0LkDbH7aX72WB57VqrC8sk91cKoNNJl0ttjzuVrXuy4drSh4tv&#10;F+kL/rKQFsvguc0tbd7VbptN0sRnjiajL/mWTbr60YW3LuSWGC75Vck90tojY6Omj1+lif8irXzO&#10;Z5GxxCy1AwDZSvWNdjLwZI2ytod1t7nr99iTtSsZbv2HpV2+SUL0Mq00doVOmm5NkqQ1PvdyCqoq&#10;ZbLs0jKrvLznQ1//bNknix0++aHvrUm3h8rHNwfKzJ/fWNOxoM68uhurStraOKm6Klb851jJ07DT&#10;sKIqbesDQBqAL7OKtON5fxOC+63S+5jD6Lq4PrFAk4xd2o2/N+ndJy/cLWKhdqfBhiSJXuYKAEzT&#10;99vb8Q4XmhoueVbeP9xqZc6GamU5G5PKRu8ddPvPTKb33dagZ8YSN4lfaCuN8+rOMZz+ry8MWffe&#10;XfPR4MNt5PXjQ+SNk6P13/40I5v/fXV+/Jevneovr58e8vCTK58omX9R/sWSK5rRWv3Q38ztX/Rw&#10;xqjlZUuurStd3cFw6l8qy+7P89mlz4vk92Hn6n/Q8YgLt5XRT7494M67l94rff3Ca/LemdznYs9V&#10;irU9DY9DsIp10ui4q8RB0LgYs8Zus5vjrgw/0fSQ+aNFP7wTRneY1+cezQ3N3BpV1rQwTTI2h+kb&#10;7AzXv36y9yD+13N3nGmjffaXM4qspCqEPAb1xOVrP3EyceGVtS4fnP9Y/+GFiVJrfaS0y0+TqZcn&#10;74en8KuQ2sT7DX3639Zk5B3dUSqIzfpVikH/trS7UNkrc5emr4FnRW3RpM2hoCfV9vg88dmok/h8&#10;X6m83V28N5hLwAZT6X44SS1k/CNlvf4txwHnQqX14Voy4er7T8ZdeO1J50MtS5sdrF/65c9D7vQ5&#10;56/vd85TBl2IksbHLSXnmLG0PGEmIy7Uvbvs5w+e82p6Hqs8N/OQJl/98OHNJfeXHl/w86IHix8t&#10;rmL4+18u3dfW8Q+Ypj1wm6qJ1VeaBKzQpMke3cNpt6cdmnrtkxTDZb8qLx1wykveoEkEPB/vuQCf&#10;7wFChtBbzGIrSVlrK8NOZ0inY0Yy7efRf3gniCZ5phMz1lmXvXG427hXjwzuEr/S9vCAA81e539T&#10;b01wWHZp8l9inS998Gn/WffGy4QbQ2TM6ZYy8nDO6ZePtj+evD5emuZlSY01ifDkbB9QqXPOM3Oz&#10;0SkmCNSDUVW3SDvMFG9DVc/KUx5nWQKjrOp27VF9yEPdPZrU3KNdMPz1u6XViuCctDU+ZVxHVH1t&#10;ZBk8mse9ipoVGP5+Vqos0E5nr60idVZGlA3fOfTIH/Uoh29vZBs2S7sViLGOmIljvsO9cSc+8Db8&#10;/W8vrXYaPfNS/mzZc/Mz32GHm8rAQ83k3dPDZPDhDpJ7ss/9wicbx39xYdy11072l3FnR+//dyWg&#10;/P+y9L1q8fFvpXU+LVPvfPbOzrLFK5Y9Wra6WIr/pY0NGUff+XjryK9/em1os322+s7HHaV5iabP&#10;vVj94ac3Pnn0ydUPHi2+NfVZWKj+CeP0KoWapOzTpN3pChILJR6Hozo8n7gDmrxxvW1pm8Na2i+F&#10;I3Nz0vxG2xIlfXO4RK3RSavd6fL1tXferLfPaheAQGK249imSTXUU2ePdvKpkL91+sMB75+fKONP&#10;vSWJKwKkS37Nrbfl3K/6S7DuclOTPrc0WVba6IfD+uNq25VflhaiGbuu1Y4FrdYkeJMmLmsgiHnm&#10;UmO7m1TNr/hk5+MV3zQ62GhulU2e+kqbzaXmDpdLhlv/UGl/Svux2UEvaVmSIm9ceFnGnhvwpGNJ&#10;Q32HQ+mlE3/sdqPLKXf94PNR0u6kszQ+rEnmQU0aH9Wk05kK8uWjHs/mssZcrNOiNv4bcKbhw2X3&#10;l/l8f+f7tpNufXEFXu9fkmr+0pZW3sFzrO4FzzeVClBIvgCPxI2avHIp7OHESxNP55357UWtI0+7&#10;vdp6n7EkrYWhsbT8Po/ZOABCkQvMJGw+wHuluQw+lS59zwbe+u72yxUMt/5umbxbM81cp91Kgif1&#10;9ZlP7ky7/PVPS+4uObLnyZ5mC6/PdGe6+aTbb1fg+Bpu+acKAWLBg4+Kp93Jlc+uDJCuhy1l2Mkw&#10;GXWqliStDpK2+a3KMqDYk1aE/czr++51r1M7XytLAz+mg9fr7dEO/paCO67f6nxAtnde9UOuHfj4&#10;Aq6TKuDjdIBPvRLdrwDkt0qbvITPOuzIlsZba0r7HU0fd9jR9Mnbp8dGG/7Wsldavhc931gyV4RI&#10;q/W1pcv21iMMfz1X/hYYv7iQ9W1DeKQeMC5sP9fE61tNArl+aGXEr3ZnYN8O63f+ZZuXDl5Xo3Ls&#10;YqMrWau0fzpUuvbKxMj+xY1k2NHWMvRwOxl5tKsMPdpBZtz++NznF1+58uqJgfqJFz4abbj8Rfkr&#10;SteL2pCJtz3/7sIyMss7V/peLHq0tU1qfuDRAUeyy6bdm/Rw6v1JPyx4NGPVGv2KYSVS8vtpr39T&#10;Nj9a/2nOAa/tPU94S/ZeKMa9mr7DEc/HU259Vfra+TE3f7mmwn6t9qM/lFUYvIa+F4IkFoo8AuCR&#10;AMGLLzKR3Mspn/C63bJbTQ5/fPlj54Q13ncabEuQlA2e4gPFlbkjRj65+vq9+HztQQSENRr3V4HH&#10;k1lk9mwep/2etIkvHxsm4wA8o4+PldjlvtIhv9r5X8bhn5auV7R9vX/UpP9PmlzR57sYTj8rsXlm&#10;r/gt0fSuizVxW65JBXxWWADrfYkmljM0sZiuSXaRz6MF9+flOq7QHYraaiPjLrfOMtz+D0uX89q0&#10;Hmd10nBfRel9rLF+9LmB+peOdyhre7C+NNhT+f5bV1v8PPBiiAy4UFn6nY4oHXuh2bbaxSZXGgJ8&#10;mh3XlQ2/EafWQL1xrX10Kujf/miI/usbX21b+3Btkw+vTnz8+Q+fvq0eZCi/tLb/TOE8UsBco0ux&#10;SyqKHfrtDPAIBg2qrNH0n1wbUfre2XEfGC59rgw6a5PS45iurDEMBYJPLDyfSgvLPR+CUAhoGTYf&#10;BskqSxlxsqG8eilbeS1/r4w5FFajGgyBeHhdfYqaS6udTS9/ePq98wt+mH90+70tvefq51rSA2lR&#10;ov1LOyfs0M92/e7u2/dbFttKExhILWEgtSzRnrxzqaFP8621Rry0t4vkbK4l9fNSz/H6elt0ecnk&#10;Z/BjdQBP5j7twLx5v+a54/pV5lNvjTzbscRa4O1IOjykVIBVXRhlTY7q1houU4Uh9AHbOu8tuLfv&#10;2ST509JsS+rZ7kXtyuptTpM2O5qUdd3dfJU6v1qrGTELsjHPShquTpHkeT6Pc38jFBc5TfsqeIom&#10;TfcZKx6adyunyuij/k/8voSB9Rl4e4ImTgCgIACP58znM0BnXRtfpf/hlL8sM+z9kqHhrbZk3WuY&#10;Xy3UcOqfKksuvhEz6lhbGXa4pfTYly19i5vIoEPtZPyZvmWLfv7qp1HHBj1adHvVn97m6kX5O6XZ&#10;Ca1m7/Na2cx7Kb+y3P+2fHf/g3ZLH0ybtej+4h2zbk5/8uaZIT++cmHwltcvjrr7yc0Pyr5/MPPB&#10;8idLbq96suTxqrIl726FlWa49bky4lB2xOK7U2/0P1X1CkBHasFqi9+m3fvgeo2YKbc+nfnO5dfW&#10;Gy7VonfYtreDknFbCUZer0nbkx4SuAEeD+6J4ELMoxWPP/XYoCDV52tHXu0SuNxSn7E56qb/Cq20&#10;/tYwSd8aqH/tTJ97IXnGjwIBXpU3a5Kzz1StfRhzpb1/5TXak5Y7a8mIgy/LmKO50q2om0QvdpeO&#10;m6v+CpRf+tF0XE8AT48bmnz+xOHuL1Ov0/I0G7fF2o8peTrpsN9P3+tExsPRF3qUTvn5gyeeC5zE&#10;BNagbpomxt/A89pkXjr3wRe3XNaZllbdbnnAUMU/LOOv1R7Z+pgm3XFk7fKUvqdbS+654fo+xzoD&#10;xKtJp6MNH710OvThK+eqy9izGfpxx994vOHu1gV79AWD6xRrjxrACxp/K2dpy2NBRfFFmrQ55imf&#10;3/jkxOQfvz38/qUJZe9eeeenz6599lxm1bwHM56tE+F8nV6v/4cW5qzr79cLmm95J22lv4RgDAk8&#10;vgCNCIBxgz1W8urZl/X79Wt/FerNveXrUH2fdgMKWzj3EQHjIRD3+UKZuYF2Tji8oCSZ+ZawVCc9&#10;SqLLvvm5v+K1An3Bb07MZ2/SCqIJegCxjE1uErHaTqquj9QPKur0sN/uNk+67st+m+nNGL9/OL/y&#10;98rUG10zGgFs1AHgqQvwzDnorDyH4Ue62rYpyLrXfUcbfdcdLY4svTWuVvoO7X5thtgAJEn54OeD&#10;RkW/N6/y8fnULzJAj1q4PhlAxXc/JeN319O6bw2XqNJwmY2T2xTtYerKytKmsM3Jp3KRu9vdqluR&#10;6/7Oe1s9GXt42NVmBQ30HQublQ3e3+xqxFztSehsrTRirsPj9CWx+lpLKw1Vlf2ihE7WiiJhQETh&#10;MPtGU4k931zKHtF5o684AHAs3tNEe1cTh081qTgZ4/2Fdi73TCfl1X524eX6A0oalk27+d5vLrP4&#10;s2VeSQuzHoVd9G0Lmr9hOPVPlxUXx1fpt7+R9CluJr0PNAbwtJDeAJ/BhzuWrnw068yoo4PzDJe+&#10;KH9VaXxQC+x0Wnsy/Jz2bF3M3yuc11hfuvj4rJ9m/Tj7zryfR58ZcklZRqLpRp/pWG/Q6TZ3JtzO&#10;1S98PPvWzrJtR/LK1l9b9GT2z1/dGvcsi6b9fo/WNbdrT9bfWVQEz+NmBryXhC1a2ZBiR2W5zL83&#10;JX7ijbfG8TstULP52kWIltjA6vWG1RoB4PDjAcsvZKN2f8rltiojbtvtbc9CLnXzauRXXu0k/suM&#10;lNeTBGVTc3uw9D3RtKziCk0fulZ7MOFKiB+FcsG9ubeqbNQeRq2B1ZmXKC8fHCGDiwdKo421JWq+&#10;nbRdF/+hoVpVBtxwyejzgyaDAT4tL2iyuKzb5f36/UqB1tpu/JbZXE3soCSbF9tLCACO3loYPkMB&#10;Ru0PJ5e9fm7QPW26Vua/0lFqlZjqX7uVeqXmXp+fPzr7P9lav1ea7zJ+46OLNSX7IBTaITz/oBUs&#10;6wgZcqq5fvqt3OO7Hu/4rlpB2JMJP4w61f1U5A9bH3+ZNPRI/R9fP/Jm6ZIfl/+45KflF5ofdnrQ&#10;/KiJ1IFyTAbt6x00kXcuvvbk1bNj7356/fOH7175SD66/s4rhkeqMufOjNdBq+dCY+vuLfHY+XDb&#10;0B1lBbPv6O885/kNPdqkDxVoh81ZMcGL7KTyMldxAE2c4LWEYTxC4Hm8er6WfHrhnees9ael7n6t&#10;KIshQrQxHeNMT8kPdPWCt+gIiztgJqxqekD4jAQAddsfdbzk7k63STdyzy56+N1zVjXDZ5kbNX0S&#10;nlmdYwwDJntrJUnLC5GgpbZSbV1l8VlmdafmptA+DJMabvunSsMi7dacW8N+6lRsd42gk1lo9Gxd&#10;CMN5w/d12zKyeIB+9JHhP444HHU2keEygg4ApAZB6pC267d2mci7Ns9mSFGdVxbd+XhI6nbtfhT6&#10;EAOeotfT94rWxXCZKnzdQ+gU7bwD6JSwMFiC5rs+eeVY/2trH066XD0PhkehR9kbp0b80P1Au8fN&#10;CrL1uSf63fWZYfIoZq6j/o2Db+5Z9tOqT3P/ZieHiE+12QmgtzvkMH6esbjN0ZV9eyN3WOqGCleC&#10;phkrwNHewvG2JrYfw8P/XBP7L7Qf2xVm2a2/Od1n7PGOZa+f6VcEHvrDWYh/r7RdX3Vj0x0NS8dc&#10;GFPTcOqfLlNOvFyty8460mdfS+m2N0eGH+omLxU3l1FHu+qn3Hz3/vJ7i1TK/X9boe7a/+OcyG8u&#10;vv8P5/j+60r4PM2s1WGjC91OwQr+wfqZkOQZJqKjF1tVqTbH/PV3DlR8bnPPgrI1RRMuvXllyZ1l&#10;17+8Orns9ZP9n9ve5OWjnRNGn+t46MObo/XfPfzyxOrSJQf3lO0s7H085W5+2ZYbK+7O3xy/xebn&#10;bY+3nK1RqD2KghCNPGHf3XA7s+sspv34QRt+r7DItKURhEibCE8BjB+wFtbUIljBuMcL3k/6LnMF&#10;DAXn51pSQPmdQFhltc8dT4BVEJSWF64PXmMkSZtdZciJphK8XjvOy1bpV9l9cGX0Qyq3KCimiOUm&#10;krUhXjrkt5Aeu7pJ7CJ/ifkeVvXmjAGqXpS+9yw9ulzV7ne6qEn785qMuWmj31y27sLcR5+tsoZS&#10;NYeAmkBBRq6CZwbQCYGScOZEObw2fyg+v3WwVvOtHn3y47vX4jeHPBp4zVKanocg33vruRDX35Z5&#10;Ms+sVr7J5eydOul2xERSABqDzgRI4/0e0qqkqow7M+zJpKuTzxeU7ijqf6zblVk/faLCkFNloEPH&#10;3bV/HHXoVfnq0gyZcOFz6Xg0VJJhOXMOLfOgmYw9P1j/5Y9TT3z5wxd33r7wbunbV998bi1UXuna&#10;9vmPt/xuBt8S/RTbGTemzN/4ZPPBI2VHVtyUm88y9SIWW99OWVVJKoAuDLn5YCz8FoMGGL/Pb7wp&#10;Sx8sVYs4f1nqHtSK0/dpUpXKeLexZEFBV8E4BgJkfOA5EXwIQoHwfPwAPnHwiIYebnL448tjrr5x&#10;aYC8e320LL7/vZrc7lKotYkC/WNA/2A8l0kLNTbaSPw6P2lV2FC8l5pKwBIz8VtqeiFtm/c/XMz8&#10;W2XCrTSHJru1O00O6O4HfKHde6VkwIXPL7z28G8z1N46NrxN7pFR+o9OvqqvD9rXNITYUnEw3Aag&#10;3fu3Hg83xB15POBera2aDD849MjIY9EbYDjpYzdqkgLgmXgnSiXt/LK4f2n8pQdkxXm6iThMhWe8&#10;NfNGt6I6x32X2j9698yonxrlJ+g/OvvW/b7FXco6HGj1c9utGedj5ruK+zQziVtaRT/p3JQLT0Gi&#10;8mSzeh5fa2XOk+DJgO5+3xtJymrHR5CX0nh4r35fmJSDzus43tDE9H0YifCAjD+CcXfqw1Hjz/Q5&#10;9+rp3vLJ1Tf/kh2yay20rgPDsqxXSd+r398cOPdfTYVfcXmcb9ud6dJtTyPpvDtLxhzpI13215We&#10;B5rKuAtDNhsu+68pnCtf92ixmqsdVVR31huH+z3i2kT15/+ZAmuwRYnT2g7HzOWl01rZ9Jvhncae&#10;Tg8ZWmxy0XAFXPRcq7glsBgh+InLtEcd92grBx+qemrhz1/Pnn9r5uqvrk8pm3Xz+x8nXP7w4dwf&#10;PvxVXHnU8S7OA083Pz/pp/Fl0+9+eG/k2bSyRXennjtQtnv7/rI9eZsebijwW6k9Hnpc+9XLwz68&#10;ltSFOxMYz9TOaAZXnocHFLwFlJgTlEmFBVrZ0KNRKtVx/MnRDdSNKA13ZKV6LjGScAiHGwDIn8of&#10;R9IGM3n3Yif1NtA3LwzuMfZ0r7IqEORaUIQJAIbwpR6SvqqyJC2JlGZbmyirOvp7Td91Y0xX3sOQ&#10;TIuL2vG28HY64mhyTJOZjxpKp5OeEgJQdIUStJ+jCb20SsvMJHGThUQAfFzw7ApQut4AOGZ4hQKA&#10;ojYblc386f2HHQBirS9od8bfq/oc/UYd7Rf6ypHupdNvfFH8/U9TrmQWmkg8wGzEYV/9iLMN7+eV&#10;br5Uf0+YpO1ylC6HG8iokz1/WP7z8hPL76/88cOzbzzbvuiTS/1CW+RnP3731Kfy/pmPpRm8pBha&#10;2rs1eF2afHzjHQhZ7tYFdxYNnHDpo7LcC6/JgvvTnqWqL7u7sMvcG7P+4W4HHfbGfzr5ypvTl/y8&#10;5P0tZXlnr+h/SJx87pOjCSvcpdpyH6kI8CEwe2E8CABt9pvK+LOvP9u7j6XzwWajWx81ktrwdpgI&#10;EgYFmwbDoCaMjAAAjy/u9wHouIG+rjh8puvEZxrqm2cp3Q9WlyFnO8jAk+1lwOnOdwv1heHxq7RN&#10;TM+OAc0rgxdCAD6J9Hw2uUjG5mhJWOcrkSvsVRgwdIlWNvxkmz+cos0y5kSgd91C7X4agCMLYF7p&#10;K4zzR5p03dJU33939+dC2J+dyXX74HTu7Q9P9dAno2/V8tEWAEodGBH0ejL3/jq5oO0++4Ku8G6T&#10;QYcam+Ix9vWehIPvU/JodNHw/bWHFP+tlmw5WRMrHL7TbcX4Mw0W/JhHFQEg2jh4LlNNpGVRTf0H&#10;F95+0v9QJ+lenK1nGNP5GyNJWBstQ/aNKxtd8sbNUYXdq5t9qN31BXiZog5XyJznd6bSZGO83hOg&#10;X2+dldigr9qbOF7BgbqtATw8cJ8ML+mhf/v8IHnzwtD7i2Xxr9aT/dnCtV4Y/23NC1rpP7rw8e5j&#10;Tw43mX39u7NLfrFc48+WfbcmODTbkSzt92RK21215OUj/eSDk7ny0oGWMFLbybr7S38VdvzfKjQG&#10;Pjj30ntPv/fYVffiKwf7P1l9d/U/jJb815Wux+KHtzjiIS2OGEvfMybSdq8mU691k6+vaq6GS1QJ&#10;m205NRFCGw4BjYLiSAbz14WwDTweo19+Z1npN9e/fTLz+own069P+t1FkZ32VWvc53RT6XQiRMZf&#10;7nC/uKxow+Gyw/N3lBUU7C7LXyV/4+I3PelUqd9pp5LQzQ5HNQiRNszA4KMAOmiLOseJzIXaXQrg&#10;0OO9wkcd7qC24c8pcF7xyrEOUn1bAKxZCMPccsDyhcKLXmt0Yv+VtdYDDjcqGXKi1cM+h3LKmhcl&#10;69vuT5eoNfbiNdtMYhd6i+fMClJ3dS0FPlXmazJsZw2VttngpDa3A7ydVqc1aXBEk5dv6KQalI47&#10;FJwrAY5JBaCRKRXtNwCVfO9jHjhH4LNFPVZoC0OAfgQh0LHqZiv9l7cHlXW4bCyjbtg82wA1eaXH&#10;O9GcFF9jou9zsP2DbsXV9fAQpdMBO0nLN5OXjlUvW3V/7r3uxemljff4S8+TzeXdcyPuFJUVzVx4&#10;Z/5PhmpUeeV4l7QRh16WN0+8I/X2WUkYxi4WiqsmFPxrFwbL2LNDZejJgUw0KH3z4usy5ny/Z3u8&#10;zf5pxutfXf3sNzcnfVoGltTp1WFPmFKcT63l765+EzD79rTi3WVFJd//MONU8BLnMmdYzN4LjcUT&#10;fBS+TNOPv9rl4evn20/kfTza7m9xqf0RG0neD0MA7YuFYg4GXdNhGMTQe8VYeEEBOnwNGmP8PQE+&#10;kbMdJeQ7W4mcYyVdD6TKkJMdpcOhhvrBJzLuAHT0kaB7FdAaz1Melz/qiVprIs131JY6W6uKC9ri&#10;zrlEjEvAUt11cNUfCgnlXolySSvUHtKzjdqE9gEMamC8qIit4CFELwq5Mvj8YDXvNOl2mtoNY8rZ&#10;d4v7lfiVxaNfKRhLHrXQT3ovmXu0Kx/rs55Z8N33enUbctRRn4xrU3FkbAzRjzzSsiwQvJ8Ew6V6&#10;gfa7a6KcvtLO+HxrL9aTTMX+SyMx/Uore6VkxHV4J2Xaa6hvrZWMP/1a2YSL7z1++XhPPefhaqMN&#10;TQFyHXf3Lv341GdP3js18ceKX1ve0XGzGwCM/Tc6SVsRKw1We5X5AXjCAVaek82Ul8M6tVdxwDDU&#10;of8mAJ4u8CLGnuojb54bvtHQrH+p1JnjGhm02Kus8T4neelgQ2m6LULa7W4onfdmy6BD3R9+8XfS&#10;9H+vkOfa7axR1nF3mnTZlyXdUFf3fc2ky96G0vtQM1n7cMlv7sDyv1FeOxQx+en6wilH+2T0L2yt&#10;H7q7y49/Gxr9o+VvjZz/aOlzOr1G3xO19e2PhUnPE2HSeh8YD+DTZpf2q/h7t4LmQVFztYdVGOqa&#10;DWEDszYAs+bAYutx1FM///aiJ99c+ebW1+c//2GJfslzVgiV0bTrw65GrdMeJMIzaFesyRvnmumn&#10;/PSJflXZ4h+Kyw7uOFh2cMs+fUEKr83eXmVZ7+Ic/eCTHe5Ou/NJWfbhumXaSAjNADD3YBwjNDGC&#10;EtJgiWlfwppdoim3OHmb9c4FP89d3qjQXVKgDLodqilGTMcFEFjTWobQuqD9cXkO0nRPtIw81FFS&#10;C5yVZV1lq4nUKIRihGKrNNNEQmfYSoWvTSR6QZB4wspG3/WvlbSZMOJGxOqWpzV90zMAn5OgAbwG&#10;pmq7Q7l5QLn5Qvl44rs7wMZ8jna1U56m5keCl5muoLfjiOc7oD1shws/0SYvAFGlNUby+u006XxV&#10;U2+NjF1jNghWuj5xnU4IQIErTaUWAIPpt70POkltWMzZALyXjmTAc+gjdeD5tD2UKcNOdDu1u2z3&#10;R19enPAcWLx5cnDr8WfHSnVa5mhvHBRedYz34HNNZejZ/jLm7MuSe+aV0okXJpT1PNblbp5MVWuZ&#10;PrgwrmTuDzN+d7V77vnmFbvtjbw74WqXaV/+OKr0qOQ9t2aoWV7SK++cf6W0sHTXkfwn+cfi1gSW&#10;VlpiJb7gnyp5psKMswjQovJiTZ+8RVc24IyTPh3Ak2wAnkCAM42HZPBNFMcPY+EKpWcH78LyC4A5&#10;xt/9Wysc1hI0y0H6HGogA2F0dNwfLHG4txJBHnQm4PgyZLdCJ68cbq+P3+AirXY1kKiVXuK1yEzs&#10;wR/+GOPYVea/2mYIXKZ7Cqgs405U904D/WMBNlXAO9HwyDj3klNorHf5GHwKxWv/talELI1QyjBP&#10;0ky+/imr04JLX3zWdI+JJID+zGhjUkEqvE9mXKYVaaUDb9krmn90uId7iyKjnzjWkfDQMnBd9Txb&#10;GVbSWnmLVfGsVge138wM3L27p6nNZ9pFj+l2AB7QCSDNUHWzzY0f+U5zekTjMXW9i9TbEl429caU&#10;R59ff+9hYp5WyvBt66Pg3W+0R8vvbD7y5okPHr5VMvC09rZWZgyQrzDdSJrktdLbfaxJfbTJEZ/e&#10;X9uIikYQdEbjGI8jF8cH4MuDHWXk8Z5lM3+YpnYg+WdLn41hvi/ttR9m/rn2Y+K2NJW0URv6Y8LZ&#10;0WXJq1z0HXc1leztNaTNzobSb3+fB/1/sR3RHymd9yQ+6VBUTTrtzpAmhdWk+94cAFodAFGOvHa6&#10;z/F/5272f7Ts/flN504HtJ+fZvB23Ji+eOiuXtJ9V4c/vQlwXl6aRY9i7X7z/VpZy4Nuv7mTyL+9&#10;vFScWmH0uRY/v3QqU3odT5JsWGCNweytizR9l53as/3Aflkqfe/+WsQcDUIORQslkARB4IK2hmCG&#10;vid95L0zH8qQ4sHyxbk3BxtuAbq2MH7jbKc7tPDpdVBYm+L61oe8pdHeEBlxsbN+4ZNZT7aUbbgE&#10;L2jj2EutfuhxOFqaHgiWrL1ukrLLWBruDyh760a3x+4f+j3SeoK56QFx/geMbw6LLmWp3ciR54bl&#10;VNthLX1KcuC9QLniOalbPMQC7bUBADHU4wwlZAvhy9zlXZqw2fpmm31VlafyaknfFQf1x1qPODzy&#10;vutkTV8VFnTqvAips7SmBM5ykmB4V9FQkH0A0h1PG0mjY5q0h9fD7XwiYZEH4nluUHI+ABw/KktY&#10;6kl5Wv4vwyE11jq8H7rCRJygdI1RnwYFWmFeOSg64FzQCmPJLk6QYTd9yl79IekxLHS9M9rqBYVb&#10;EZ9Mza4JJdUAwtcQ3kozWKi0mFsfgOFwuJYkF1aUnP0p+u9uTtm17sF6PFues4ZaHwybHIPrfWCl&#10;R2Ksk9H2IefrS5/TXfRjz43Q9z7a+853t7672L2ko37M6d5qAfG7Z0ffW/jjzGdhzL8tvQ7WW99m&#10;b4D0KPEvHbzP61fh1uZbIpd5L7CX0KWukr4pXj/99rSfCsv2XB5y8KWHFuh3630Bio+qgHaBoEEi&#10;lHhjeJKp4KlIGA+BABwP0N0PoFEPdI7Cd0/QzQnepOmnsK4/AW2gXAOnO4n/DEeJX+gho051kZaF&#10;FYTeTiTAPgR1M9zmgfojV5nrxx3v/aRdYTiUTY602JEF8HGXwEUWUvFz1DNVu/r+lTq/ipv3PVTz&#10;wowfP/ohv2zjhxmFVhcrY7zDcVTCWIfBAwlH2968mlJWZbZjmTVA0Rjt8p8NTjKUoSe0WZMu97qd&#10;uVPTxxG0AKrxAJ8a6GcSPlN3aGVjLgaqualGuyrO7QL5iAf/gockHnRIxT3t9maqvlTF8wYcCf3N&#10;1xxUW6XN8YBRBi9HKs8JEmsYZ0YAHo8Z1k/GHOx2MGyZ6ePWUNJRy4z0PQ+1f7jgzqIb1dZo9wed&#10;cJMcGJ1VcF/dLen7ltxYUfD1pZl3TT80eWgFOQtd6CtNVidLRdA8Zp65ApjgqZ5iO9G2fI5nHI63&#10;cYwt93hGHu8rY04PuA4e/M1MvT9SPD82/dQCdXlP1cRsppVkFPhJw0Ltcdpu7WHqfqM7C+/MiWy4&#10;yndw0rpK0qSgrtTZXFXSN8bDoGj6bN55t2imfY+a9J318zu/uTap966ky/V3hEj7XQC1/GhpuzNT&#10;Gm5LlCb5qTL27Mgv192d+Kud7P9ImXwq9w8vM/lHZWixy2ftD2r6efJVlXmnRtq3ycv5uf/OXjLm&#10;6Lg/9R6yt4/ZB3Qt1h70PwXj9Zimf+Vahd/cHuzfXlrMa2Hc72ydM7mXekpvgE/ObjupAyFoAMu6&#10;2Xbt0fC92m/GvDn3EjDPdn/wXDAqFDnDH+kQDK6mbgMP4Msfhkibos6SsT755tMNEd+7mrvZGUrZ&#10;EwokBhZbAoQp56AmzQ/7QmHCioEANtjvKNPvTSjdVbb97qiLHe5n7w3QhzCUAWUbjfq580AoftfZ&#10;a6p/+WxPvcV4i1LtU01Phjf/lp6Ux/2aqKflngQwkbPUgDJIzDMSOyg4KwCPERScJdrMUJgFlHjH&#10;4iipu9NLrbdJ3WYvg4vb3zr1ZG+daou99/tDsUXNNBY7WNUhs13EHlYfs6hiIPjdT1WS5vB2Gp+A&#10;wkHb3HHODYqN63dcaFnjO0G2Zr723NY9uWf6uNXabPdEAQnaoNFrQ7sJQKYARyscjvgvZF1FaXOs&#10;hnz4KE4ccI5AZQqgJ0hR2bU5aC71QbuGoDU3T40GTXocrSf19zpJl6OZMvxEu2OH9Md7z/hh2v9k&#10;PQEA6xVX2BMLCzsItEyA5xMOenY9Hi8DT/WQQaf7SP+TfR8vu7v00IAj/UpHnu6xjkrjk4vv3dyu&#10;3x5iqOWXRdd6X7VDPQ8kSuYOszt9j8R4GM4/K/2Pa+aDT0bdCVpgrw9e6ALFbyuWGAMzKJKO+5qX&#10;bX285eLsW9/8MPHC29e65UdfCZyn6ZMAPHXRJ77XiCGsYPTXHv1naj2TReqh7eEYQ3eGelAXkw0s&#10;MEYcp8CZngAgTwmdby+9DsZJNMBfAQ/4jvN8DLWlb7LXt8z314fiXNVNxlcnnHnzUgMoLAeuRXkT&#10;/AVebrYz4FebW9LjGX6o9U+fXHj7yadX3t390dnuc+CJlfmh3jdO55Qd1henTbzS9OUhxdVv+81y&#10;0msAHsdpZsVPQxpjTzh07HTIRKqAJ6tCvuIAKAkYtzSMB0EoHefeuJwal3u0aWg05CMTv8PQfoJO&#10;NIAmHmPVanskw936yiu06z13/3ovtMz1Fu2Ygm6CvtiAf31mVpSK31iJ89fGYvmlps/Oq/copyD9&#10;SY1NIQqE3cFbDEMGQRZqgK4N0ZaKuNdsilY66fI3Gz46/+nNfjvbXNN9pumrr0kSrwmWUh3j4wlv&#10;zvQjyMKMKuI+yanc4+Fczxs4ADyuUyrIaycHypfXJz1LGvqzZVR+WmjAdE3vRH6BVxu+Lkhqr7aR&#10;6kvsZcCB1nfm/zT+QsMjdmrbo96b42PiVruV1tmUIJWXgwcWO8DjNLtf4X1teRrGpzq86loF2q/e&#10;8bTmyvjE7tAVNTa7SoOtcVJrcyiApyE+4yV+Xah0PdS09O0rrf6p7Ll3j9T7S+aHltzoattqj3aX&#10;erUv9E3PXXVlEECnz46etw2X/KHy/lrNujX07EDorU6Qr67wbl++ou37pSf/Hy1DLzSZOvRCcxl7&#10;qZs0geJPhZVVC0LREAq1yXbtjOGy3ywDike5hiyxE/8FRlIJzJsFa7oODi5u63LSRjqX1JThJT3L&#10;0rYHT55wtfeN8PVGeoaXgiH0YWCG1ocJIpr0OhGnPIc0eFoe0812DzsQNGP23Q97fH930mPPNcZP&#10;qmw1Eg9c7wQmcqeFCWF0QR20iLMPeEq7kqYqu4aLDLOZKlxoLJ2Ls8QRQuhIsNhgJIAAtYDTFAe9&#10;Cxsc9mhzv8OZUnuHo3jTutyhgyKIkdEHB+rdoMi4sM4dgMOFcQHTTKQCw3qoLwHC2vWMozSAxxEA&#10;QbREXUwecMXhgDqDoTiYrVevyKqjgVTPSuIG0/VBuD8cng/bYULPh+ADq90YbbPAbwKQ51ILeIau&#10;8vrNHPFaYq3mRaw4p4VnNATAp4HO1aEoCD710eca+N7hUKo+fqum73qktow907t0xd0VPyfNi9wP&#10;6/RxApRbq2NeKrEgFMZFZSgyplQ3OmImXY43kwEneoMW/fWTr07e+8apcT8OPNL7wlE56jTl6ke7&#10;+a4iQ/NV+fD84Iov7a/zQ+8DaVJvh82T3AvtfnMt2EsnfNPTisxf77m7p6nb99qdkCUe4jrXTPXV&#10;c56NWIO+8Wu99G9eGPF4w5O8x++cG13WcUe0ZIMX4sF/UeDDUAAPw5JO4Btn0IthpqZbTVWCgQPG&#10;hfM8zlOMxAbj5TLFUqK/CxWPKRWlxioX6XEwXGW0MTzlC0Bnokn3A1WkPmiRtdlUheLqbg+QwBmm&#10;ooPx4gyPJ3i2KTwv3VFuLGrohirMoOqzP/vmK8eHPXj3zGuP3j83puDNcz1vA9D0PU7Exk4693KF&#10;z891uz7t5775oXMcL3BeBEbR7fB54Srb8suLrTI6FJtLNYANU6kj0Y9I9I/jyDkfgtD46+mF6Zut&#10;zhFc/Q0yEoY2MqwXjmujFphLyLKKZV/e+PQj1ahflD75fr52UNRcYEtZMIJn4j3LTwJn+0vgdz5i&#10;+YWxNMtrqO93sH1p8GJN7wPaB+HadNRLIGd2ZyR+uwDIPWZDnpf6X1r18/rCz85P+slihllZ5soo&#10;cQGYVoWcOJJfx8NYm5soMd9UUXM8Nh9YPwu1xS2K0I87M/SGoWm/W9Q6vN+ZU+uwJurV8CUmUg2y&#10;wpB6wjp/SYHhURnGWutiTf/GxZoXx57sfPnpbhsDNiS5hiwwuRW52F8C5lUUh28g88y4GwJ6Y+wr&#10;LdQedjmWEfD9lU5+7QvM5w/c73anOWjfaXe01FhbQerlRUi9TRGSsy0NxkkV6MBoaX8w/fGUH9/8&#10;Vebg05InuRZtd1o99z6kMcdsatBge+Nw6Mg+JeF/eAf63ysfnUpsng1jusV+HAyHFjSQkXtHysD9&#10;A//UKy5y1mvX6UUPOg4jFTqjP0Bs8Bm7P/1Syr+sDDzTuE2P49Xl1Ys9pd0hf1iBYBwMNlx2SYdS&#10;bbZRm2+49DdLZrF2LHNbkEQu95aQRUYq46YmlFt9dLLDMWMZdLSVeEFpjj3TUrof7api6QSeIIAC&#10;N0fkeo3qIOhLp6pKGoibhHtrzDVWOy+zTD0z1SJxi+kdz1U6sV1krPeAoNPD8INQeqGdrvjui/rC&#10;YRW+eanDk8YH3UrTUF/OXk9J3W4n1gAKDQrdDcpLgQ8sWip6DzCjLRSRDwS71aEYqbAWz4aVXRVW&#10;QWp+rNTaFCw+sBpDqewJPjgCZxiLK5Sdep89BLXNIWehF2eP37YQXjsc9vCsKqEuKJWHnYq1UEM3&#10;npXcSwN8OCEdiLZHrTCV4CU6cV1gLMZsF0OHqN+Jyhm/LdH24LUu8ATjJGOXv1ijbm+0uw7ayPi/&#10;mqTGZ13QLRHtaVRkof/21rvXWx/yvjPqXFtpvM9StIGok/Nir4MGBOYSK6HXkwSh45ED8M/a7Sdd&#10;j7WXAcf7Su7p1x9/fP6zJ0NP9Hu06ee1KTOuffYdBOmZEs49361i26Jg6VeSIVk7Ksjgw3V+OiO/&#10;vQVOxh5tcdVCc7XQL36hW5+K83XiPM9EgasGr8d9sbO4LLSS5DwP+eD80LJuR2LKvv7xa2lzwEVt&#10;gsmtYYIxPgR0jpkRvJxAgEgrtDsN4x8OerjgvM9UY3GZrBMXGAY+01wkdUGiVJrlLo03B0l2gbXy&#10;dBiuo+c45Fi6pMIooFefAf72A8hX+Bj1vwM+Av2rL7UX5zk6abCjxjNvf9T+tEjTz8wkZY2z9C7O&#10;kQGH20uPnTWkSWElee3cYGV1x3xtdL7/3iT57Fbfc+8eHvax1Zc6ej2PQpZ4K0/wiys5fk2KtAdh&#10;ANJU9CuIgIjnE2Bj0Z4UjF//M9YSCT7OxphSRsLRxxBcV52/6fVA8VqAh5PXeJe+d2b8w5U/LQpm&#10;3ZxHNP9G+9kWStkFNFKexygYRXPdJWhOmPh/5ycBoE0m+JL7wg255K3S0/0IPqBhNHiRIGwxEZ8L&#10;ncT7O53YfKWVjTg04ui8a8tuxSwN0rt/ai0JeL6tAh/j0h47Mr7omdf2UpWvK4s2Tie+n/koGhq/&#10;h+dsjJGJV9/+QynUy3bnWk069Xr1XrvtWn56y/WZd1FtaYXp9FYBpqLDEbLCSbLW2QtTy3tdgBI+&#10;rZW9ciz+atNtKYcNt2iLz+Q6OM/QSj1nWYrHLHsJnOMF48RChWMDIE9JoGdDgHgL8H+X3ebSgDJc&#10;FCkNt0RIwsqKkrzaW7LyEiRpbZAkbQiQ7J1xj5Y8nPlb3r7WZJ7rYv+ZusNPPdqmq9y+zVqv288o&#10;En93362b0e2E8b+81qj/Qa2kCfQkvB7V9kEHhsvAwt53W6z/4xsMN5ytTayBsR9xBoYX5L0j9MXA&#10;Y5p+9Hm7X71B4D9WBpzKdh12voV0PBED5Z8uCWhgIkAnBgKegoFKB8OP2af97gThBze7vJJ9UCuN&#10;3qiVditqvyFplfPjGgwhQDmmw5vhYsex55srpeHyvU5qbrQSLyiAAIBRHTARj0wQojqUycAzCeWT&#10;yhDEyC+M2hkeoQ0+afVq+8K0hx12dSydeO6zn7sfbFdqBMFxgBKm1+IGgXDF4QTlkoh7GwH0MvDs&#10;BnurqBRmYwojgIPeFidaqcSo6APQT2fUwVCHA/pZCQNbAwOcuM1G0griYRW7SSUoJn9cHwLmp2Jz&#10;Rj3eACROiGcUGANkAIiol8kOZgBVH7SD9VbdoV2fLHG/uflkaoF1Qex6I3HCtca4J2K5pTiiH874&#10;rrwfxuXxaTfPSNVrvVAn0Rt95fVzQ1RWXNYOE6nCEAwUVxz6S2+HL5iLhhKrWWguzQ8GP+hzutqj&#10;rB2mKhFDexnHGBywAM3Qj0xYPEHocyUcjY8YS0yekfQ62ln6HH1JBh8dUjr9+vQ7/Q/20S+4PSt3&#10;/g8z1BqjgK9NUqLXa7frF1pBICtKm73hAJ0s6VIct1t16m8K3+wYma/dTSuCOjMUs2+1a5HLfcVl&#10;vq3yelwXuojFTCOpt7mG3m221ZPUTTWk9cEgySkxk3eujJEau+xUwoYyGgxhyYoY93jwaA76HA9l&#10;6YtzLhiTsO+8JHSWr7h+bQlP1VeiZwVL5Pf+0qEoTmpvthEfjBETDPoeqiE10e80WO7MlnMC2NjC&#10;OzH+oNy4qLnKWbwX2orNVJ1K8uD8ZMoG7XDG5vqSuq4OwMpJvr48QboWN5CBJc2kTp693uMjTV8T&#10;QDrsgqm0O+lbVlS26k2n6VYXyGue33kqABt6yM235nbtPoEnEWMXCGCJhpGWCaXCsBuz4pphXNrv&#10;t5BYjCuBJxT94xwS9xekd0TFaQrPLgr9aLEtRd49lat/7UhHzimVMcnGHEaLDZMJGPqCpW/ygQ7W&#10;fopUmessMaBbXchlKsPcqH/gGTtxxD0VUV88eJ8hS+dJRmUNNsSVRi5wprcmus+1RwWPS/bXXVHt&#10;kR3D2f3Ks9bSIVORi01Ke27vXJb5XW0VZgv/OkxcPnYUny+cpeoCR6k8z1Tf6Wi/Xxlef1u67rDs&#10;U2+rVjr2XPvnPIfMVdp2Lxgo3PHDf6mdBK50kGyMWzXQjl5vHPrQ7az9A69pZg/rb4lTOzgwbLTq&#10;5ncfOM/SbtliPCoBeHy+cxHP6c5iM9lOUjDmaflG9145knyeeicJdbXZFSuNt0ZI3Cp7SVnrIxnw&#10;dupuTZCaWyIlpyj64Sr9wufWMe7Xz7CuvyT6h6il4ZdAZV3emakOrTdUuVd9te65UF7D7dr5FgeN&#10;thp+/lPllMyzbw591Ag6sSGO1jurS+7BV/Xdizr94VeqvLU+NTj0e/NH82+88ajzQQAPji7Qt32P&#10;aHdm3v3ofzEVWzSjnidrSLdTKTL8XAdYY8aSCuGIBqPGAiBqYpDh7l6emuf7K6uWE+cn9Wtdau7W&#10;fZoFRR+zuDyOWn9b/aZV84wf1YAyZNYOQ29Dz9UTMyh7MlIFWh+oNx2MQOVRv1hXvg0IwKrHySoS&#10;Dabw/F7Te00sX5mdVehZtedxc/FfDC9kaSUoqiZSe0uOvu2+OnojAAOVEkGF4S6GurjGIR2eVL0D&#10;xjLgWDvR0cKGUPJouydBKi311cP70buhfwxnBIABK4KRwwl6UASZBypIi331pN6uOLVnWCTqrATr&#10;kMLLuR9PCLc/FHgYnldvl7mYwGo0oWLEOaZt+9M6zdcK2fbfKu0PVklO3Gys5obs0W6vJWbwBHTi&#10;gb5ELXUVIzxDg0LgEbEcVttCc3FZBot7c7j0PdpaWu4Ll0oUfrSdFnIMFArDbgxBclV7zR3m8IR0&#10;0mKvfTngcPJ3LA5mHOE7gbg+DIIgjEGXY5VUGKfFvgzpVdJNBhwaoP/k0qQH/Jx45fUH259szKyz&#10;1tXae4Z2lWBXa4elZO10lJ4lNaX1ngjpWxzz7KV9vyzdjmop9F5r7jP+2nBK8/xeN851vhm8XU8F&#10;PEbTdGI9kx5JRam/rarErfGXhPWRklloKp1PQhGjja9dGgBv1kGMQH96hNx2yA3j0XqvBa4FvUA/&#10;ZyhQF9QXMMNNAqf7iOPX8BxmR0qlaT5SdX6QdN+bKuHLdSrzrA/azXTkeNAuBgaCCbwdHSx1zvE4&#10;oZ4GW8LBlzFiBSNg0rm3a4ct0PI9wD+tijKk1uZ06b2njwQtMZXpN6bJSwebSNI8K6k3r4K0LQpV&#10;hloLgMeb11rvaLKp+jJtAnhsulsY+z50v+bPiXGuw+HcjR94Jwr8z/meRIxfIsaA3n/ngzBmALYx&#10;qItp3pwPrQx58Me4cjE0Q4y24LPElY7Sd0+HstcODy2Lmu8uRuSXCTAsABhGnOSnlwtv12+ut0TC&#10;U6e3koBnR6BO7luXABq0zncoD63hXAXwXPh8AMYSD4meD+8FIGz6jU4qb6z6eMi2XreNRgHcslD3&#10;u2gTaFMRnlengi6SvShbTN63Ff/JoRIzLUaS58WJK9piymy3L7Q7XH+jBv9vSu6eqkFVl2kPU1cZ&#10;PbO6exW2C+dnXl6aie3X2k179JVJODToqoNGsaAJN5utAv1UGX1hQlMI2uiGsW+5q3Jp+obyNXmV&#10;wStmkHVL/Mf5IbOvTGCM+Iv951YnWf+4QzG+aZu0RzSQs7d6SOPtEZK41k1SV3tJjfWBkgVQr7Yx&#10;SGpsD384486k53bm6Lyx4eqstbUu83verQkOQ3Y2O9lzd8PnDMwzZ6Za1IU31bpYu/XSNvt/uJHt&#10;75VpZyuNbQwZysJB8HnlyBh5rfjln3LP5P6hEN77kNvk6dpPlTDG7qDRSyU+0gY6tina1myX8THD&#10;Zf97pd/pOtu6H68lXY7WkB4loWpfK4aTQqAIA6BUk8GodVaBjf6mwM20+fpSw+6D9c0tE3ZoP8aA&#10;KWou0Z6t9M8uCq0Tq6xwKHMgd69TcaKDJQJVpBjb9lsdrFJLCHv5grpoKLYkCFlOsYlUxnczWJJR&#10;H1t0CJ8XbpZmULAO39uIwzwXiVoWL3YQqo/OTRRrKCJbeg8EIbSXGWYMIdUFYzY5FAxvARYcGJAT&#10;vrovNP3rJ0f+3HF3TtnE6xMg7JWVt2OLe7ypABimO2ohtvCEhh5/Sdrui5FECD8zpKjkKkNIA6H8&#10;XDGYngAbhinqFqFuQ58q4P8I1NNsj/HvbsDapyTNLXm71aPKADtmwdmB1pVXu6iFp9aok4rAc6F1&#10;OfigXuvvjaR1UWNxXKqTKhu9pNXeRAU6nLfgQeuYVrOaF0Gd1UFLhuG41kpZv4y9E4CY8so1F69r&#10;enuAKL27dgdD9akFFaVmkbsMOtpP+pUMkNxT4x4PPzRSP/pUP0nYZqrmEyI3aHkcnzq7jKR+gaNK&#10;QmlXEgTw8f1N6yuhQPs2CpZ68k7jZ5ldbQqSNxI8HOeaiMciV9Gg7CrOtRENiqLBtiRlxXJ+i/Me&#10;LY5BsZ2FoXAKIImx/PjGq+I930mNowOur5NviTaYKyUdBC+QXo/nFDOJmx8HAPKTkJnBEjevCryg&#10;SlJjebC03hWm5i6b7HSTDHwmQnF5Q6FZcS4Gitoa9dqBNzsU1hbAhlRbFYKxtRFf8BO3oNGh/m77&#10;20qNzTVk+OHBUn+77aMJp197GLTUuiwzv5I02Z0AL8RbqsJQqbVPe/jZpVfGw3O9Ffh9oNr1IbdE&#10;88mCx+OF9nLbIFe0mfJCmlZBv8Mwhhnod89jVioMTQ8tCGPLdTw+uM4fbQ7F+Zq4zhZKNW1DJYld&#10;4whFkiV99zVR4MkQmznDhpzbGI6jG/pH4wU0TcUzaoMv1Vo8yEoE6u52yFpt6mk3z1GcwHc9d1Z7&#10;Eg6jzGeuneI994X2ErrCWf/epUG3tYbaI60OPCrwaDTGzR3A0z6/mfRe3V1CvgStZ6ZI9NQq0mhN&#10;lDgQdGjkvK+VRS7xbaIG/xclc53l9wDBc0xSMpxS5cOC5pYTTw8r9pplVMptkow/x7gyCoD+toHx&#10;SnrRePCDfDBrlXvdcf6G64c4f9twq7XSVZHgj2DIjXH5PJtah2TxpZkkzI0Vt8m2evcvjctoTHAf&#10;wHrbjaXhllCJWmULjzYU3lSgtNuZLdU3h0iDwmj959df/nHS7UkKPHKLu7dssqHxjZG737HPlTST&#10;8Sef99Kelvf2JbbgnFmjA1pZ10NRMYbTf7p0LjQ61wQ8UR8HM44nnP5Y+hzoMcXw9z8sTRdrS2Jh&#10;5EdgvGJAnzprnaQl+Kkt9MNLx8zmGi773yu9T9YZ0PpwjDQ7GCmjT3QoC8dgRtASR4O55XkIhK/K&#10;XE3fcrXJc2tDJvz0RsiQQ2Hb+T1mu1FvrjcIX6GVRs/WnqXfBq+zeYkrtbnqniGDpvttxWG+Qaky&#10;7AVBobXFkANX9AdAMPlJC96WTAdL3Q9MYgll3xzWJD0aOyhio2/hBczxEbvvXKVbUQ94Go5KgdH7&#10;oPKi4qoFl7IOGDZrb4SYog7FhO+jLgxG4/wk6bGnjcRttRMHWKAVwdAeFG4o6+zDJqJDPWmb3WTQ&#10;8W7SGh5QNTB9LJQVPTR6P86giyvaHQwF3mang8z88aN7X1x970m1LW6StE3TtzqotTKQ4Fflw7OD&#10;h+fsC14XTiHCs5koEbbaVQKWWypLu9p6L8nZVlmFlfwXATSh+JgUEbTUDR5GR6m1FUpxjZEEALC8&#10;IKDchoaeG8E7AgIZgTYmgoZssxlpzJg/DyoDCGnyNhd58/xrknMgAMDsVDbv5rR78JT0Q08myfuX&#10;Rsm4k++XvXrsFT1TYs1Bh8pQpvR2uG4lZ1dFCUAbg8AfTSD4r16sq3aC+GXpuVszjdioXQkFk9ff&#10;Z6pCberNp9vD7nOOj95h2IoQcWff0C/j74zFf3lFiVnhII4YuxTwSxbGjq90aH5ck34X8NwjNAgg&#10;fNdHgQ4O4gsl3Ga3I/lNbDEenlSgUIYB0+2l0apsiQXoBM4MksR58RI3N0oy11WW3ocaSFoeAAv1&#10;J4HmfEkdw6dcJBn2nYcEzTGRMQCVTrvaSMvtOeI631TS1/mIBcaaPGoDYOpxsDVArLlMuj49JjdX&#10;M6q7OWZ/7plRklYYKj0PNZbqq60lDfW3KDETD4Cq97eO6k2nww94hKRv0R6Fgr/96aWh3wyVxoOm&#10;DK0RdNMhH50Pmku9PCsZDgOQoEoDgsBTGWMbAsAYesxV4jDeFUDDmhuipGtRC0nbFALArVhuWGCc&#10;mT6tDcLRF32DoeEL+nAOh2uhQsBTwXg+jSbOl8SusZbgRX6oz1TfND/5SaWl/vpWUHIDT3pK2905&#10;orXHeOwzLsuenvxAq6fpmR0YDvDxgfx2L2wg/TYNltgZCVJrfl2pOremDNnfsMx7oq5MteVN8N+7&#10;xnvxTSUQ5Ob5WlRfbnGmbl7wr7LdslYZvdStOElFW9LW2IrdZE1vDbA3xnNcMVbcYoihsXjQKQDt&#10;p+fYEDxSAWPODEeCVMIaJ2m4WicBGC8evvhPRxCGwUm+59KL2Dlh4v6tmSStNFceYBPopeT13jC2&#10;wX8rXaXyKlfpubsDvNtoydzmJZ9c6go6aDLqZLOf2xd2vJd79INQtrdZodXvTj/U3aQdqw4eqIf7&#10;2h7yeMdw+k+VDT/08qxfoD3Ohh5kxmMHGMBvHR/3OPdvNvH9vbL9SCPb+Gma3hN99wMtwqDzvKfr&#10;pN0me2kAPhh1Ifxlw6X/e6XnmWqhbUoiATzB0uVYkjQvrChhUBB8v4YzLAdbuPDe+O5Ha2d2+e60&#10;LANONhrYdr/7z7sNb7mEl3KVadLuszV9zNdmKsRApgtbrttcGYqQYSECELcX8d8UVg4En+Fgrj6E&#10;Khb/cb2GGxSCN5RqPNxmI/4PJnaDAgyC0NDtpCIOnu8mZpPNcW2AmE+vKNmbG0OZBYk5riFoMH7e&#10;EJZyVVj1GXuMJW47rDh6PVTAZEIwdNQGR3GEIFUEY3tAuL3xPB/cxxBR/LYQNb/S82CO9DvaRRqB&#10;ibiCPAEKvjoGjoDjC+XhBaaPRJs5AZwI5RDN3al31dZ/eumN33xP+xsXOld692TTSmMO5ngnbzF5&#10;wOwm7mzgjHYkbYwQG9RbebWjtN2ZAIYPlrSNOgla6QIQMi+f/8HzWhVmSPRyKzWR7IY2UInx1QGB&#10;aEcI6qkE2tFDq7PZQtzAcNpIHLRC2XeG3TjXA+XEDMRRpxqhR5pu7o3J+1vtd37SDl7GW9cb6Cde&#10;/FA/4Eg30YFmDA2FoZ0NdxvJlkfflVWEIguD8AfDCOh1RHs2F/e0NNijxXmu1p5w3qnBXlO16eu7&#10;J4anx6+3l3goZhvQlWGkyGWeYozvDnMtRDdDJ7pXoNzhfXD+oz4MBmbscfucRhhHLqTsyt0iOB8I&#10;/hl5Lkf6H0qDAsH40TABKDDRwAY8FTjDRxqvbSFRc6Il5LsQSV+YJmmLkqVLQZZkbnVRi4s51+EK&#10;PvGbYYv7TCVxaYjU3hglvQ5UlxaFOdKkIEdqro6UuDUu4oS6CTxcb8Tkhs4HcqRhfvaDV0v69Ahf&#10;FNJi3g8zV756sp9kznaSbjsqqR20M9B+JqBo47SF7H+PIi0pE/zBjVJ9MMb2kKtItJ37rkVgBGjN&#10;Z+D6zoft9VErjE9ELtKutN6l0wPA1avSw8B7TKDpxfVje0zFFOPSbEstyVyfKDXWhUv7vVnl83mQ&#10;FR0V7RAc+O2B6zzQ9ig8l3O3VNLM/uQuEJXALzmFLpK2NkFs5zrqX9rb7oHPEnd9PfByL/BBezwr&#10;aYOpNKO3sclebzlQh0+MOwDBB/U2yY+VN4tel/R5GdJsVRtpvamFzLk1Y/xLq6tO6pCffbvl6pR7&#10;2sva5Z67e1q9d7xjYOAi7VHHfc0iSI+nheH6+BW6/d7gJ9Kr7QntbtM9/s22H5li6zlZO0xeTUB7&#10;uPaPYUfOR3F+OA7fm6Jd1qCjHT1S6BAbjE+XXZXFEyBEhcuECvKTNQDQijT5ANfiM3K2v/hOc5BE&#10;PDMOfJi+0YsJGxgHBwle6SDDDg6QettSYaRUkvfODtS33WuqH3K0l4w/85l6WWKVpdom1fjfKB/s&#10;rxFTdZOmT4UuawTIbVpi9yzU/GdKvyKrsQQdviiwFugy6lg/GXNszK+8lI7bzMbmnun0qxdXNvpG&#10;WxgHvvWH/gzAeFWGHnBG39ttsZCkpVrpWv3zIcTp59Liux8N/IdbY/2lpefNOPsuxyJKm5f4S729&#10;jtLnWH21CaM7Bs4MA2c6npZLedaL51eaPvpT2FMo1QvMZ7fd61T6waVqaquX7hcSvaKhIGiZ2U7S&#10;nry5KsiZOwQHz9H2EVBo7dFFppXHFNG6O+LFHALANGIdPJ9sKEJaNHzxF11/znkwG0kpTLTBf65O&#10;0imAECAFWrBc+On9va+4TreVrA3pysryXGwi1mCq5lBY9HpSoajSYB0boV4VduJkO/uF51rzwPmK&#10;EH53PNsLgpUMkOlyvJ3EbwxVWXFjTg+UXkfbSVMoQW5PT4uWSRgMw3AtCXdySAJoJeB8ZQhIFEEW&#10;SiV4kcmT9pvrPLdwDYB6/NPDGeqFWHXzLU4F45k+sNrdQJv4Da5QzP4SDFDpfaiRJG+ykCFHMtTK&#10;dSZJJMMKc15kqzw6rsh3oKKFVcf0VqVMGILAc7mZph+OUAhozDrQ6Gm4DX1W6y140PvBeYbmuD6q&#10;XYmvWtTb/iQEBp7FyIvp8urZEeK0UCehoDcNhub7/aXFvkDpcihROpeYPh520u/+B+fb3vvgkvtz&#10;uxUApD7wBz0BxPqae4yU5/fK0TZv9T/S4HHCBvfLFWGY2AAsPBebi+MCm/LEAQiJOQwcrSH4YSB4&#10;A7zA0BPnDutjDBnTZzis2wlNWsL7aQRQysJ4vH2pF7xkMzGB8jGHgDlCEXHSPHpOoDRZ20Ti58eL&#10;3yw/SZqfJDWWJkjLggTJKbAXWKWSSI/xOwsJne8hGWsTJT3PW1LAn6331JD6m+tIx4KWErLcSaos&#10;thZHCK4v+KQ52vP1reZdxhztM7773i73xx0dqvYKzPkooXsU+GrSPj/pdjBbqoEX2HbKTKt9vmUd&#10;9lk9qb5B01NpemGsHNHfyhhTho4CMZbcWDYe3zsf1SllSuOI4VPyRQh4iokjmVTM6LcfFKg9PYE5&#10;ZtJka4YM2N1LwpbbSOi39mpcXcGTHGuTYXgWaBoAsAkHb1TFmNBQ8QHtXUFzZ8h4r8NRkrbSGN58&#10;qD51Y2JZ6LJw9aqGl87BygatO52C8XWmooSiLVXzzFViRAj4zQ31Nt4Rqv/k4CR9w6U50n1THxlc&#10;3EbGnc+Rqgx/jQGPfm8j7bZmStp6p7JKy63ufX97QumcB5Nqk14sDZe5W1m+r50iIHBPvRTwWORS&#10;rcxpmlZm8Xn5DhA6PIfvIQpG27nzCOkHABNuHdQIwMO96GhQejOiAVmossJTGiy1ETcoWbaxAgwu&#10;6w+0u7EbYwObzPZoZInx8PvKTmLmBoMONio9O3appUQvdVQbxoavsJdBxf2l3Y5GkrbZXwafqiHt&#10;S5xkZMkQGbA34cfQudrDmlt1v5p2YCGIpq42KqqFfnD+qCH0TrMS6980QP9eYZJEv71mxW1gNGdB&#10;9in/r594RYac7P1cAkPLTdpG7iLRZK/jN4ZTqvC9Tq7jtcdBoI0r+u8DuoRAPuwByL0LvWBQaY+e&#10;7oLAclz/sXntjVpp2wP+zxb9MyX8w4Mv9Rl3rP+z5KB/ufztGgUwq1HPEz4HWhz0knr7XaTlAbj5&#10;YFQnuuxPQzSwpIygvLgJYORU7eG4reltmuywOJpTaC59S/6n43EbtWUxUMoED6MPtbKU7y2+hsJ4&#10;UJHKEUzjC0DwRt0hYLRYCFrDnf5QbOF6JwhjZZxLxoBRqXrgtxOEnQJvTaudMWwIU00IK11Ppi2r&#10;+Y9Z5mLynZFYf2eivIHUNXHKwmf8ltYxlWgigCShEIy9y7dc6Q7FwRg4+qbDgJigHi4sdYZyqwQh&#10;T4TghWz3EYvvzaR/cU+Vrj3+5CsA5JbqXSu1UFca2knwYdiJm1fyeTUBPmw/V7UrzwNgy12RPfB/&#10;yBzbUx+fer+g7gYX/cwf+tuRVvUKvfoyrOiF5zriWgcIVIP8GhK8wka67qt1ctTp5vOqb7TSN9zq&#10;pFawU1ElrLeWxoX1JWipkXgBgMzAXNZQQhXIWOgHV/TTM7TFOQccgXi26ee6Z2E21X96PQQhhkNA&#10;VyZ/8M2WnMzvc85FbQXU64yHDLnYQCUx0MrkKvp6u0ww1hn6BqQlDABO9Dbd5SPt9tqsUYOPMvRQ&#10;naTkTVb67vuyubi2tMdh01ier7nFc9uQIx1l5vWvz318/rXpxrO0MheAWgUaA1Ac9OZMqXBb4eiI&#10;5wEQGXIjvWsDgJiCbML2w9DgRHMntDEHwJNFjxbjO+J0MzGDgDGU6oD6PL8xkdRlidI2r43UWVlL&#10;oueGSp1ltaTLlhZSY0mwOMPQSQTNa8JbaLApTRpsSZUWBbEKrGuTL7c3kNRNqbCGAVjrg8UdPJiD&#10;frcv0a5OlfJ3zXx4Mrf+0H1DywWzqbbbpA/GGgpvxOkB0uNIqMrsJC8nLtVJCvrDNUWuUPbO4FML&#10;PJ88wwnzEHqoaEsYjl7gV27KaYtraOW7438P8FMclC8VcDL4iuEz7oxghbFusbW+dNvdUdJWBUnd&#10;DeBv8DQ9YG4vZYMxd4biYSpxGBRzZcie/VcwskBn7ndnC6ButNdU3ACYyVvcJGdbXTH73kQp9D4X&#10;NGmDtjTD0eu8kTQEb8CLlbYHwV+41wz3xK/w1c84PrOsY15XGVQ4XAaVRMqIEwHSs8hf7SzCtVFp&#10;W20e+ay2Ujww++6E0wtKp//Pq6pf0e7S+GHYjztScHcJF/CsPY1KGiHgT7XdEeSPYUeGKLlZKc/x&#10;3U51oJCNOKeFa8s9HxMJXWwnHQrriCd0l8UoyAX42xn10dOsB75hhMLtazOpNqeyNFpVR2qvjpD6&#10;6/wlcQXnja0lYpm9DC8eDM/p/2PvLMCrOra+v+NOQkiwhAAJbgkECxLcXYtrsbbUXS51d6deari7&#10;u7sUK6XQFiq0pV4kZ33/3+SEe3vb3tveC337vl/meeY5ts/eM2uWz1preooWa9kN77W0Ae9Wsuve&#10;zZL1LHqe4PnqrPN7c/6p9Vke27WZeADBK/X02krr32yTt93/8+9ukz9pl9p1g/dTR/4vXtdpc4Ld&#10;vO8qu/vT3ALHtEELAx7someQHNtd+D9kd9bXy2y3c8ONHB9fN1E4UlyCO0W4lKY15xC/IqKPixYV&#10;tS4bvXMV6KmR2VJ4mSl4dlifkTPjixlPP3jg+h/v3H/52ZdPvPCL/bn/qmUv8rKG7Sv7St8dXt28&#10;A7AuPlj6gV67E63V1iAhXqx1XFnOYrWoMdJGyAlwddJg1kKUAlroFCFtXwGkzdogG7I58EDeiZ3t&#10;tsUnpU7zfqQcPQQEIYSBSCICzHvcaEXFDIuJOZJRjvXDJvvAzXWttYifDXGYXaqEUxEtdKIQLU7/&#10;CxfgHLMUY+mwPNgyBPAgGI2AWuKdsFzmBRLiUkJgwqQ07hFiUI1FSJm6L5p9yTkFc/3fo9VhvHfl&#10;Wj6Buk+CnltUTKeoBErV1TEW9HKgBb0W4PJOuq7PstsO3W5Dd9e27oRrgxRiBIRV485K0ZyIcmNv&#10;JVtzQsgW1v+cC0zv00QsbGjGilm0X5Duji2gRUz3viL82lWwlpBqvKKSBLIszxV17L5Dl33VcGVk&#10;Tpd1Ke7wM0oApeg6clu6rGuiZ2mMYkBuzoJLQRiCYE3gQyFpN1GCQxxukfEhuVFtCB3gAhxRKBDm&#10;Wk/cXRftFxMTkxnwXqB1lEXR/1CgXfVRLcteHWDl5gZZw2UVrdvaoj4y6nEPZQhOCN6Bm4Ps6gON&#10;bPDWWKfJln8nrFTpKZFn6y8oY9Vmx+YM3NSh/sTdE0ObLC/zbcU5EXanrKgJX0zMqb8w7hRwJf8J&#10;TdVFHcIwB6r3FpMRnmQIlgSb1BWBVRfzxeXlBOi9wkExkIu1tp0lmNppfZtLAPXbH2W9t1Z384zT&#10;/Mu+WcQazK5vPZf2ttazW1jtKTWt9ZyWdv3mqyz28XBL1f2Gba5nvVd1sEu29rc+G9NdtevSWrP2&#10;KytZ9uIs67mms6zuSOu3ScxXjO6qDwq95hZOLeFv3pjas5Ls9vfvcHsh3hB1wfX2o9fZ/R9eZ4PF&#10;pC9bV9iChWMNNJeqWjv2K4tpnrg6S2vuVA4AP6qJFnCHXaw1YE+C/B1yzYrpPxVEH4T8NxX+BuFK&#10;0xoGi0FzXdVpha3bqjZ29faR1nF1DSsK7uNmE34X0NrGCjeSNE+OkkjV82JFJ1ITXcAEtdxwCSVe&#10;Lxp6IkIKYBWLnhDpKmb3k6UzWPDtLly4+KjW+X09S9fWl7D3+uTeP0r3GHdk/Nmbt94hZn2DXbIr&#10;zLrov7cdznSWHvXoIsQDCjwXv3yZWfCEr59ZNvnHl6dcMrtshne99xOehxjRTgPNvarmXlTjiSAg&#10;ALzkVThbS2tPIAbej3iNO0zr6ix40Xa7rRFOeEZoTqGCR1EpoAHCo47Lm1uRMVEWI7jHClcS9BuK&#10;IAEWHVYEuUMFq76TaqOWDbYr1g63rLmJlj4rwirNiLKU6WFOkA/b0t/ara5pN7w70HfHe92+KfWS&#10;d7ay8EIK+Rctthf5RUmlVw83Cs9a4H3WTDDCeqsnHsCR+523eXv8l4jJ/3qE3z+323alXtlFym9H&#10;rTdutv7bq9jgneVt7A9jXKCK2cSglou9z4hOa6Bntd3iffO0XeKEzqSdY2qWuTfgVITgU0C0kiBa&#10;LyE8KSsYcVJsnakB1mOn5yLaph/pVbz5bO9kFfGtCsK1tusr2t8k4B46eu/KPIvI/sEyOi/t3mPD&#10;+vfbXfBkr10B71+2r+grb331wNyhB5M4ndO5OHpsL+cylcNBAvYIqI/WX10IFyKNOUmL2VAEw0Zt&#10;743e1y8fa33u1NHKs0LuQ+vGneCYohAo0I9IMONEMTpcaXFCAPJecOXgpqL6dBV9T6kTorXihGjE&#10;41McUoB2iA6DjRQAu64LtqoCGIy0gLRIJ2xgqLwiINGY1EOEfJ3fzd0XqCbG0WhDkAUgEC/1d/zi&#10;+h8bxwQdlMWVIKSpLRjEvl3MvLGyFl4ItGKTitsVu/rZjfvvsL67i7iNTQ7yqq97Eh2Fe8O5uAQT&#10;ckRIcER4si9ArghhsFS6xv+fqHlRgqf2+JIHnzvy4FetV1e1giI8erGZQdZoWZWctqtSvp393Zxv&#10;u+/wfGxCN1oW7srFuOrXggeBFPUWRjnm4QSKX/i4LpgU4nutXajgzrO85zUPItoQPCgTwIoOEes6&#10;3IddxWT6iNmg3faUIBr+Qbz1eDfSMbjkCdE2YFM7JwDQ4l2Co3qK5oS/nWMM7jzeoX3TpYFr2Ler&#10;MjNRyFzIkicHW5MF5a3u/BIugbXyvAS79eBVwptCFqnPUYIRCYKlZ0T5rtnZJSf8hiCf11fjF8xw&#10;PeFio0hqaV0LPAP848UNEyZiYs+DRGT2/rDaEEBXHomzcm/FyeoJtSYza1nHRS2t94qe1mhaQ2s4&#10;vYFdtn6kjVjdz1L0jLpTY+3mPaPtsu39rdf6dCsr/CwpvCwhRnfR+m7WfHFTCY1Ma7a8gfXa6Pke&#10;/KR4FjhOYIHwZ5uDqfD6hl1XGeMGn3BVP/bxI9Z3R1zO3O8nnYy4x8upojVjXxD3KPtFUVIQigp2&#10;7G0wr3LqBPV0E14RXYfrLVYMl/JL5SW0OJ+oHHgraz1E92CPMlxMmLpsvde2txv3XG0Xb+1h8cBH&#10;eF35xQCLEmOPFayK637gQKrmFq7nhmg9OV8nQv+vq/WM1D0rvVXUkqeWtIQpRZ2ruNdB9QMSPBKE&#10;Qz4Q81Mn1y5Za1FVNOvJuot4zvNNOj7/9MN7HvXdunu49ZMC0FHr0FXrgYWHcIh4NOy7xKdjPmy3&#10;rNdLq3JmzL91Z49chU/jpIxVYz0rQ3BBacMSDxQ8o18MWNRzYp2XUZ4IYiEk2q05IeJD1fXsQNF2&#10;+625AjwWvoBA0hxLT4q0pEmxNmhpY4vUvQoK31HIKglna84O0PMC3BHqBGAMXtLbrtkw0rovqSXB&#10;F+72RitMjbBeGzr5rt4yMqfTyoZ204F2Lok8WWOgMHLWIi/n+c+vrOkY3T+00RsSR1P1hQR6QvXx&#10;CBAs0m23t93n8zlBNf3zjjFj7NdPun1p75CYa3c3HIEFMnxb3OZugnVbKXmNJVxG7GrGvc4SRcy1&#10;N28P7dZ8qeerrTllai3abPB+nPnN2M6jVnc8MHhBpi9K1mag8DBOSlCsOlZPvOBXSLygvvBpxGFv&#10;7LZPX8hoPNv7luhG8K7mgiDo8tjELyf+7sTU/6iNteEhj390a/uLdoT+1H93gF1yMMH+9mEzG7Cn&#10;tMunabQhQIgaZtEwKohrmPoAdWmj3khNTEiCdtVewG232su5e19SG/+t3b1LT/NOlBdDjgZpKCAo&#10;JCT5LOAW/U+MJlrIwqZguH7HLUcZGdxUIFVDLSASGCZdVETTbEERCxIAy4ohwLSDxVypUtxhrawR&#10;vTprB2aKCwmNWATnkFQExismPPW/qEpAZeA6qwvnCtMR6nqeIwQtCm43aq2liBjJ7oe5Bb8cKcGW&#10;5N7HjAuy2/ZfZ9fsu8W67IpweRds0JOTlKSxllBnHwD/ebqQIk1jLa/PFI3E9UVZF8YP40FQsWdB&#10;RFXRVwOttZC//apGVkDzbrK8qphuit3//mjfq58/ntN5s+ersTDEhu9pZTcd6m9pYkoUOy0iQoiB&#10;6Ijcyet+YRIIrBFIgknZZxJPD9jU4WzYc0F/d7OxrggrmJneEzHUUQKni4R0C8EK64fIwKs/zJCw&#10;Ke6EeN35KZak+bBHgdsDnzuhwZS1cYUuRSiN1gfZwHczHTxTxdRLTI60gu8ESHAHSbMPc4pHx9VF&#10;TFaxsyQjhCPxmgfWKm5D3GUXb+niXC7kmyAAMjTf4oJtca0/GrtbX9Zba8JzeotZS0BTG8+ag7vq&#10;zcUErzlaVVamrLVZmTZs7WAbuLqv1Z5a29otam9XbbnUei/JsjDd5/b9o+zKPSOs+9oq7qTNeM2V&#10;ROGG8wtb91U9rP/q3lZofLhdta/aEQ7jAscTL/GivcHejy5MXVZa8MUB1nledQsRLlE+qvPKMnb9&#10;/lq+SSfvn1r8Fu9Iac0VHInWfemhmi9uI/bkiDJjnuzT9ZCCRJJkEcGFxNkkCfdSgm/7XYEWiNdB&#10;PVxwKPC2rFgxYbwCTRZUcxo65+tEQKvgvpSvENFMkuaXIhqKFmwR5lggwM15I4R7hG57PUR7C1Kl&#10;BJawWguzLHthYbtIQmfoYcFWisjgI7KEJXiaCqZVRJtVtM5Y+Q2XpvomfTztuwf2P/PB2KODZ3aR&#10;YG4ruqHKfVHwUswu6Omwu4FXwHXeosf237pGFuFZ8I3UgSZSVqiQUlHzLiyaDkFo3uet5fqub1Us&#10;W1jwoiaco08UX+h1sLqYakH2MEVn4DPzYn+P6MMowaao+NaoDX0s+f4gi9P8Czzt+TLmJj3i851I&#10;qjbF+7ogc5dwLjQ2xEauGWCXrG8hwRTgKlxUmRVtfda3P3vz9qt93dY0s9Fr61oR8RFKZ5FKUV+C&#10;8rL9yZ+P+Yfipxzg12yx9w1BK/Aa0lEa6H1L4WH/3d7HK08vGc11Uz+qVajz9gqu2sQ/tssXtXso&#10;ZUKUK/g58dNLoruu804jwFsLzh3WB8iKj7aOm/7uHuu2PGAeym0GAkPP6rGumDVdWN83Ytstjdu+&#10;lnatd6WXE671j0a4q5cVTSF4kqR01NX4bv+osq+e8MopQ8I9IpFHHxrdwX/7C9/GLGsUfMvhS3r3&#10;3RHl67M70Ibtj7Kb369row/Wk4QNsaYrZbqiacCscE2x6J3UMbVFAJFCFooqIt2HbPFm+W/rWtWF&#10;QT0ox4FZ77QVMYsAaYYEKoSJ4cFEIqWlIJjIS4ChlRMQySaP12cicAh3Jc+g48J6VvbFUIsQEIvr&#10;PyBaAb1yFn8LjdGZ5TBd/3k9zq0k4QjxFWbvp40Ej7QwggyooUal36QFcblCB4RmblS7FkFGCtmL&#10;akEytOjOfcL33B8L6tkIK/hquD34wQPWd/toa70lwBVGzZbwpR5YvOaE0CklQiLkk6xwQhmbLAhx&#10;m97kWEQIidnkw/znc1H9zoYnxMgrZ8sMWN/Z2qxoaCO29rcuG9Ps+r1drZHG3XFNml27p41d+W5r&#10;VyyUUjKcI+MsHoiTuSN4eaWzbnwveMSI2HrsDjcOCXOKBJYRAohXzS1ba9hZAqeLhE8rMfFeEjrd&#10;JIQGvy+mpPk1XhvmmEUxMcRCmiPrhduUagDUjyO4gj0ZNtV5P3JfVQsRw0uaUEAaaEFXoDVO+NBq&#10;aZJVEJG7BEXBK0awonoDicWMtc6E+i4QguRB9jywGHG7JcM8BTtKtiBYgwWryDfCct10Yi7ttV4D&#10;NH7mQQAIbqkmWu/h7wfagM1Nre2CpnbZumHWY3FnWT31bOjagXbn7tusqsbQcUl1u+3gtdZoTpgV&#10;EG6maK0QPkR1VtYYWixsbv1X9ZEADZ/hR2+v9EivvaMHhMFl6h3VhSttVhe0UppPkuiCwrmjD1a3&#10;cH2PwCTgg+Mc2JOjtAy1/yoK1/AOYNGBN42kMbN3QRWLwnwn7ZmadTAI9zyYr2ASCc50Fky1rg3n&#10;pVqP1U3tzkM3W+zfpFxQJknPDBYcQ7X2nCDK8RE8l/IxuANd5JvugZbvNRC8NtS0pNeizOsq5rSi&#10;nF3E2iN4ZPn0lfBBALWUhdFQcKZaSNfN5S3odi9n+hezf3jt6OQxkz67ZVjmci+nj+ihkZgutA/d&#10;R7wc4/L6xm5uHis89bFWIVr7ulIyyaeiPlwNhJ8UwfC7vG8T3vBcNv0lS6qXDEOxgP7wTGDpjFJn&#10;blJkiQQMFb0HotTqOYUEEyIwI8QbMqaVtlozyljN8bGWqHXEmmS/s5jG3W1VA9/AhU3PiPZzArVu&#10;sc9E2cWrs62k4FBY15WdEWLNlmT47t4zxtdvfRfrOSfdCuoeeCvI40O4XLG5ql135Ipz6RKvvV+j&#10;ZZYEUj0poJxthOUzZl+G3fBuResppejJ47ddxnWvv1uhUMWVPz/08tEtl9/Rfe1V8WuPPhIxfPvQ&#10;r27Y08+Hm42IthaCdd8tIa4afZ89MXu5ftz2aoXrz/W+Z2+HfKz+G2tb02V1zp3NVPE+b6nbSpAV&#10;GyU6QREqqfFj+VAaqrXoYtj68ByS4unlpnk5Nx2/qon/739CG+MFJrzpZY+e64UhfHrsiHBl0fsI&#10;UBe/F2eD95Wx5luinJbu9gNAAAQOyN9NHetHSEDUDP7+duu8U/47n2uhb3ofsukdApEICDAWNHGC&#10;FGDAmPwQABuEJLqxH4Imna3FxfeNr53kwI4LmljJF8Os3EuxFiUBUwYEk/RGO0XDcMmbMNk8pov7&#10;DIYgTY6qxdV0H06xJDqKSgqUo2+3ITbXUrpYHaQGufGN675xYhp1EDwQp+7htVMH4UU0aOaNFlWz&#10;+w4/YrWWywTWdWj6ROSgsbJ5zKY/VgGRbeGaay0JpXTNq7RgESx4BUuQ0Z37UYw/QEwI14vzb6MN&#10;ao6JT4ZY72WdbfTOQXb7vlHSoBN8t+7pkVOM+wjhspcVcPW+CsGQdE9nBSBw6cCAAAqsurzvNA5q&#10;yLWRNupcjcAKgQXhCka4BagWjluymeCE0GkjAdT/kAhAiE/0VY0lAVZhQaCFCd4ETCD0CBQhnLmy&#10;CA9YuPNzpE0REt1ybYTLSUoaHyVrR1arhAf7aZGvS/DAVIQPBfVfV09PMHfwZezClVjBviLCTYKB&#10;jXBypmKER4T2B2Op6ZqCbwda8lRZYwgtwS9TxIi2zR4bxN8QJUNr3UHMsPfmitZpaXu7fss11ntp&#10;d2s7v5UNkfC5dGN3K/VKgD14ZIzLW4NZF5ZiEK+1iNWzymktKVPTdH62LO9639eeWya3hEq2N99Z&#10;/wgCCB0cQfho/WrPCzGOL8jSs4ftTbZiGne85oNbMlyvKBiBWncOsyMsHSu5hGBQQsy6phSK1isD&#10;rLDeF9F35GcRWFAAGhSeBoCjKHPQn4QE+FthSoD13dTRrt93lRV9ICJXmUIYCgfCRRfFtN4EnoQh&#10;pMEVlDRgKfxvv6qiec2F7yvKWxTzydJ1uran1p/w9Z6yfIZIAA0QHjQX7ZBPx35ppvCFyum3vf9I&#10;zh37rv6+ymLvzAgpLShIWcKVSuClYFjsjcLPzvXNDQu43dvN/iPWPvlnbXQPBE4N0UaG5h91q5cj&#10;ZeSc16T7hKKJDheg4zxrJ49GBWNy1XgfJjxAuIYInzg3KFxjj3k11BrMzLBW8ypboK4pJdwiGb7C&#10;tBBrv7ipNZpb23fl2kEnve56pqzVkuOCXBBQkhgx1Uzarap79rlDj/50446rrMFb8S4PCmuH4AwK&#10;zA7YnGjD92d86R+q12lFwAyOqmgkHkNeGVYfEbo3HuhmfURDlx+o+/66n2ZXHLq10IQyum7Uh0VP&#10;zvvxuVJ3b+n90AN7Hzh3dtmN69tl3n7gb3bX/itdIAuutoHbIo2j0i/aU8JFtF2ztthQjh1nz3Dg&#10;hrrWenEJPS/A1dMc+mKBMiWe8HIC4FVSpoNQ9sW3C6MASEjHaf0v13pyokA50S+BNPVXRvxXZX3+&#10;eDMvIPQlr2Oht72Dd33Q+NFR+8oe6b8rytddTKengDXw3VAbsq+o9dpeKjcbGsaGu22QOgKou/oQ&#10;TU6Mq5KYB+eo4CYY/9kt55JMKy0rWZRDu5yWhTUCIxQihAjxiXhhAzhE985jwOxXFBaSgARNlwe6&#10;2lS42tosLGX1JqbJehDje7mAFRbx1JwY4056hMmzZ+SEI5o8QgemCzNgT0o9Rs+JvEXMZ0chV9es&#10;mgQb0WR11iTkjgukxkICwfm/xltaY+DANjdfLCMsPZgLiK/xd1meZSO3X2PV5mY61wiaPuXrcX0U&#10;VYchw0xKanxhup5xxog4arzh5fSa226NBFAO55a47GoREgIgUNdF6LtwGLAYIAK6wCOyqubWtZFb&#10;O9vQbenWfGkZi9J8UqcFWRkRbWVZhhEwIuYOfFknlARgwFj5jjlp/hw7TVkdKkk4FyXCh/mLkdcX&#10;kpM702W3BIgYdSe9UvNukDReXplbWT2LSESi2UIkRGN1D6IOEbYkFrrqCbo/LrjSYiqFhNwkn7bd&#10;UN6VugnXOnEsAuHzjvlpbBkzkq3w1FCLFnwCdU+nQMBw1LEI2BgnB6OImAqWcpDwJgh4ocgIduQE&#10;1VlYzarPLWfBrwa4CgC90bqFj1l6NnsYhAe3UW+3tqZ1l/C5b/fd1nVRBxux9mK7a9ctVm9Kqo05&#10;cLWV0VzCtA6R6gUklEME02YLoi1jclm3R9J1aWerNquEJVwf8olXVc/vpQ5+gDctxQAHeTmd5kSe&#10;ZS3JWeOoAcrZJ2q8nCvDXl8QtKRxM4dovcfaIeiGvRqCDmBcFK9kL4jIToJJGojJB6IgIRjEUNjb&#10;wYr32qoLv1PfCrBuK7Pthv2XW9JjsuRRDlGmED6CJ16GMhMinDsK74KLBNN4QvU5e055Z0mUeqOI&#10;eZX0fSuNTYyry95cwdNZlu8AWTs992ktNB53AJ6ESzWNkVylS/eOtNG7mrhS+32luLbSb+RWoWxB&#10;R9SOi9IrOMu4C2s9CcmupXXiEMB6glOGvgt6WiP9h5b9SkxZh8swUSwdhA7vhRcBGnv6VFlPIz1f&#10;KK5OaF3XUFUBF35BvdaelmJ1Z1ezAOE+brK6swOt8rRQKUyBos9wazS/+ular1T8xsFUtILrN074&#10;WnJSgNVZUt735IFHch499KBz55XQuiB00sWos4VXrSV8rt7bztd7V/VeByRUmy33vgbPSC5vJT7Q&#10;TL9nCvfu2T/aBu6MsWF7CtjovfFEk7ljPipuCH77+YNX1rh+2821/dM917qsqHpw6uczj9+2q9UP&#10;7J8P3FXKbjlY2976evR4n88XUXeqtz17iZTStbWcdYUV1npn8Qf4b/VHvPuK4F3C1YoXRz3gOq25&#10;aDxMvehrITZiU4KxBVJF/ys/y/tpyJGOvzjO5IK34HFevcAXvA9Kjfe+vXxXg5Wj91T8pu/2YB8b&#10;nPTOIuB+Yjo9d0W4hXHMDGaeZ/X0VNeCFxUh9dlQ2iXBjd6ZZEM2FPvp1eMj3DnrYlCPOsEjZHEM&#10;BaYohkNRxlARKEjkGC8AE1Nx4Z7S9oh6oxhgaS125amB1nBmZXdQV4nnIy3p2VBLEPF0WphhhV4J&#10;lsan/8KsuQeIyDNARiKkLpLgQ+MXEncQsVy0K9BporgvKFeSMjvy76Y8AgghI6ZWQAjXZ2OaNVjc&#10;zALRsGEyCB4EUDN1MfUbdw+11ks7iXmWl8ao8YooOe20mARPkhgpwsf50CF8mLTGHP+Ut3z65y8V&#10;r/Cmd5DIHzdm/9ydIECAwHzzXoUwAXqN0DWV3y5hI7b2zGUoftgFSYtMw12C9ZInZOgQKR1Y8Fn3&#10;4TTKmhIwpbRO1LNL0Dj5D/dBIHcUk6TUUCMpEB2lfGDxoPlSMaKGYEW1ZAQMkWZUU47T/2Mk9LAQ&#10;wQ8EG/s9FLdk/ShtQ10xYNFpU9XcqDUJIHJ2CIePeS3Mqi1Icgmq4breWa5o5TAcjQtLmSMpQrW2&#10;4cKxAJSLPAsuT9HQ77UWBlntRQWt+5q2lja9uGUtDrWemk9djSNd40JDJDmxvQRuixVZ1n9ND7t+&#10;+3XWaUlru2rzCLtpxyV2zbs9rdms4hYIjurZWArsRwI7XuPHRuRcunNwTsN5ta3q/NLm1dZvndWx&#10;PMCdnl5OaL/QDmuOLyiMduzyeATjnoIda4ASgWsZPA3wuznDpUDBANjzRPikiCFgwXcT/GGgwJNj&#10;0h1+t/d3xgRTaZz7OVj3wXquv7iM3bDvciv1sAQP0XWMC2ElqzJUeFV5cgHnikIYlHy9cK7lo2e0&#10;XZ7p8CKA+zEnXjUf9kRxs3WX4Bkmi2cIrjaNizBhFIxKwgeOKhmyq5XdcXCgtdR8R8A3JCTZt6kv&#10;mBfTOiNsSOolRwvaxj2eLbquIJxgv4FjGZIf9XyXb+/3s+MHyj0sLCBICJ5zs3dals8Zxz+EGyha&#10;ow96vtEHG3yefG34SSf4ma94UdrkUAuWoCHqr960Kpag56fLoqISSzHBGOs+QuOIfMnzjdze85TX&#10;QwJM9F9C16BMET2XMSvO9/R7j58dd+TZs7J+fSTLVhJ+cnxEQ42dfZVBu0r7BuwqtfaNo20urjHX&#10;O5uu+TYRTMA59vioA9hK/ICDNQfvjTn14om7BvdcH/cCScDik74RB1qcy5nJa2YzIzuLtq5999pP&#10;1n2zdGO36Qk/JWmuXTeEnbr/2KiKn/tWx/RcE2kN5we7+nQpwhtZLb7szQk9iZiTguMrBG5BH37B&#10;EyaYRWIRiv7LTysuJQtccPDwtd1U+BdjuCAteYIXUWScdy4UMPglr6b3tHckUMSe8YZ3uu0C76th&#10;Owrl9N4VYp2lvXRRh3jwMfbaGmDdtxTP1bYgNDQF3FASQoTu1Z8cYi0WFbABG0NdfkQrIdWVmwve&#10;lbk5MzLwSe9TQkAdY0Ua+zc/I4WQTuOG8aIB00VIEQJqvJAES6aGGFmsXpvNrmBZ0ypa8RfDrfTL&#10;cVZY/y0rzSZc/yktBueEF/cH6Gj6CBCsGAQkezUifHzsWSKcJmJACB1cVXVWRFgB3c8hLx1ihWGL&#10;UHAfFdN/6s4obg1m1cu9P8wmU11EH6G599nW1zHAYu8EOG2Q6thYOlg4uBQIHa8i5hEqRnndtv45&#10;o3d2zCGstYbgQ523spM8X/CDMvn9c3euL54DXP75VZ2AgTqTqlnaGwWcpULiLXOnhI+7BuEDfJl/&#10;nvBB8IiAKfCYJo2tpsZZWQSPvx7fuNbHCSLO+enKPonedxATaaf1xzV3kZgneRPs3WDRkFNRS8KL&#10;vJLWa6Nc5CFzjpVQwQrjyAcCH8gkp3NIH/s57dYmWtTbgc76QQBFiAnBBCL0OyesonG66CTWknGL&#10;+WPpIHhCBJsgBA1zgQHBgHnVOhH5BgOrJkbYelUVCZdslzMzSHOoJ/yhxEy6xpOtMbcVI2i2uK7d&#10;uONau2v3bTZ0TV+7ZttldvP+EdZrZa1coY57Rz1I8CwoQmbtCEIgZLfJ0rLWdGG2Zc2u7NyBThFB&#10;wZG1k/ZCSM/m02LaUnsN5kzIPe4p9tdYlyAUDeaGkqCO1V9O+FVYzIUj10mC5CC3ToI/ic1ULAdP&#10;41BAUHoaqIPfTf3vYS4IYP1eVDQwbEc/K/VIfK6FAC6PUBctBN/unWg6r+xxLKpgwbf0m0WdazJR&#10;a1H1rQR31IfXUL25erq66KWl1r0fUW2yfHhln6e7viNU2J0IK/hyrMPAPanWbVYr58oetTvKhgmH&#10;Guqa2sKBgoJXlNaHvWAqgCMEiKKidhyRbCTrNhecCuQqWTmpM4q5o8Jdu9Y7Ga+1J6qNfZWLd2Qc&#10;zXiy0EnmQwh4H1zBm7ycq3bU+EA0fsZ5YKBzrVOxNwIMnlbqjVgXrl1Tz2Jf0gXSaBzgDKkYDdek&#10;nQ3uL9qToE4U/EIleBI1tkqzY3zPf/jKqecOXPct6SQxorESwtey8ALhGBYdkZYd1gVZTwljPhPF&#10;lyG+x3ET7AuSVkER5G6Cx02fdGjBlG7e4dWtNt/LkdJ25sbjHeu4ef5Dm398QO1LCJ1eWs8y3wj1&#10;9V5Z3Nd9U4D12hJ2atxnYy6/aWeFJVjIqRor51ClaG5lp3lner1Xoublr3ldiosfMN4o9vlQpqV8&#10;Y/E4WhK9VBRucZgl4dN1V4b8ZvWF/7yZF1Brqdcs/hXvppbzvXj/t176DK9y5+VlNt9z9L7xWqAS&#10;Iv5qwS96e2FetYX0bQGmEGHQ9mDrJ22XkhRYPZzhwYZt580iivXB1m51ei6DgwkjfESkJTRhtLfO&#10;K4ta6wURVkOL1ETmcPclkScqToz/PBRJLOZ/Tovxu4MIEqAqgiNGGC8MWMyXJDcivwg5pUJ2mYli&#10;7LMrWvKrkVbkeUl8EX0RIRJ5EdEwK4gaBMYFw9jyiA+E7KIuJoXlwMmM9cVAq+qe5TXfVBFI49WF&#10;LXhyYK6gosN8ROAwtO5rki1lQrhzfVR8J9IaTM/IZXgQaRm0u6IWdI8WWtejOXJODod3UeKHfZ6S&#10;YngU/QR5Od8nVYiNRpSk30mmHbop3pnbJV+MXOlgwByAAfNAkMBo8pgs8+KztFjOQGk0PcuKvS6h&#10;qf8FiXmEiKDOwRfEwzUK0mH9IYwE10IaS0nNG43cJYcKFiRnYsG00Pp2loXLWTgEFCCMEEK9ReRo&#10;4lSzIHkWVxsneLpIRGlovXfFW4J+g7gJBWZvgo1xzg8qIIIlbB6hFC4Y1lscLU0+yEW0kXMBzCJx&#10;qYkYEgQXxxyYK11jjxGDDBZu5VlBTqDCcJkT3+k6op/YV6BAJ+MsMTnAas0p4NxY/YW7VGauIYZH&#10;OCzljjqtDrduq9raowcftNEbhtvI9YPt7n032HU7++da88AO3BGTiwIXIWbhpkstUK86PcT6rupp&#10;ZScWdVZZkNYqQMoYJ/ESIECyb13BpamEjisgK7xHMISyPqwxgkTjlkBwdf+KCy5otgTcEGTQU+tQ&#10;SLDDkqQElXPn4VoD58CFaurC6TBwHqWErjGM2j7Ykh8r9Hc8zlW+Pvce8qIe2n5x6dqTS1jBV8Os&#10;8oQ0CwMXJ8VZ5D0hruJ6DDjfSL2C5tJXfGCPmLssnh5+oUMJnQF6z55cCcGTQxi7SrA33xRrvWe1&#10;s8pSGloLl4j6ov5ZstYWgRMkXH54X7+zL3/40Ndlx3k/UKKmmJh/ec21jhghOTxuLXn+TZ6v0tSU&#10;YaG3eiuYJzTHuUkoi8JPX/fNFT5MfCriZCvhZn+NiUrgF8saC0dZRBizblq/4m8HufwehEyNyUXd&#10;Mf3BKLnAS2PCGgoUz8D6KASMZC0RHRoKLgp/K8yOsVc+fuOnm9Z3/QHXa7TuQ3BBmvhRQwnLLNE3&#10;SgJja6y51hfuVULoaG7kL5KP1Uw0Uk901klredePo9Og8Uf2x9dOlXXUS+NusUW2+j+1J3dfdlvb&#10;xXWs3eKCvrEfvvr1/e+P+r7bxgCXz9N/fQGrrGcSZIOiQOASJbsqzvO+nHT66Topd3r7iwm3Cj4S&#10;YJF3Bp+zeFwHtoJnPY2b4s+Zi7wv9c2FOXmU6gTl3vCuLvuy96VM/4kV5njlSi7zwm/YPuDuW/df&#10;ffauQ3d81WZDldukZa4npLeGEJ4QO4onEuvNwUO9JXwuUmdzFu2NjHHKfXcUwLutLWQl54jp5e37&#10;iOE1m5ngonm6LUq2igJKXSFjLTFaqsUSqeYECwzVL3Sc9iqAJEv7QBt32iDCCcYr4uQIX8I2cUU0&#10;XhQkLaqgGEiS2yQjG5m4dIoEsgEdgPCBKedpxdwfTZT9qJbqjFHCCITE9dNYi0m+AoKnzooAS5gU&#10;YpRxcdYSFp2EKeGZmUKoWlqslisLOkTGP15hfIBVn56W+xxpnGUXRppXKPc/hHljSXBgWzFZNpSx&#10;Yc+nmO7B3NDiSISkbAnBCB3XRvRgvVLHFx5RZFygy7Nwc8Dyof+j8EHgwHx5fycnPspae7ywtZnX&#10;1mmwTWYluz03x5AROBAV8wHe/Ff3pT4Z1gUuscoiGA7pc1UCZAURnUcVcZIVOaaiHUxbRN9W35EY&#10;WAdtV/PjenJs2E8pJyLDZ99OBFJrebQLkS8sIk3UczhaGYETIwYSpR4sAYPGTSJlBY4nfjPUAvVd&#10;mJSISP1OVJFLAma+bJxrHkQ2EXxxDm/Q4hEKEBNrrHnC0AksQNOsJDhzhhJVp7GySwt/OjIfjRWr&#10;p6LGRfZ/xxVp1n5FS3ts/0M2Yn1/u2HHaHvw0O25LhtwhS4NOlTPDRPcYjWOKN2P4AMYfcQLgdZ1&#10;RWsr+FKEw+sEMS3cSJnCKeDTUHQCHpBw69YDy4R56NqBq2tYJMJHa8N5QnGaPzXEiusejB0tuaBw&#10;hFB1ghycm7euet6a1lIHHuAJtML9BY86c+Itc2LFvysa4OcVXs4VmwaMirosYNbANY0tc2oFqzQp&#10;zcJ1/0rTky1Q18LMvGx/LykcFyPnSHVyeAirp3oBCaSDDml+mhtnBFEAE6baYG20XbmnpcU/EXhi&#10;6pdvNXrn6JXXtp3vnQVG5NCxlqReVHsz1Tou7JDz8tF3tvWdlfFemZc8Xx2tVykEBPTGmtKZFziu&#10;8UOnTaUUIXjIZaOWY6+dAdZGsO2/X0qSxkjicxlwGw8M94HeReel3wp24fnB4g81JxfItXTgLygP&#10;4JjopbDgm4h1e5FwFP4kZo7wSZoWYI99OPaHsfvHfBOgeYRpzRL1WxH9VkM0UEc4Rmg80WfNEDqi&#10;ISwdwpOrqreU4lFL3xF51mmLl/PU1/e6Elm37QquX3eVd3b43gjLWOkdyzQvhO8n2pjQy9d33TBk&#10;fUlrrrlSFWXAjrannv7g9h/htVfuzbDeK3MTnlFQyG/iKJDklz1f5vKAw09t6PR66iPe2TjhQtIT&#10;oVbwnjCneAQAR7/wCZJQaqD51p7v/XTDoR4XNlen0sTEaC3eS2WmeWcLT/dOiTlP7bc0pe+N+4Z+&#10;cPveS3Ju3XPp0cEbux0pIcHD6Ya1xETIkIdAOeKZooZEKlFziMgm/OTN9Zls2nZCiOZiOF1Wp+XW&#10;lhJR1BGTyZqa4haICJ+A/rqvmBCVUQOEHNFoHHnaLMQBU4Q4REDhIAVWEa9+pksEGKHTlIFBADVf&#10;EiMGkiRJH+LCSQuIGcAQqEMVhqYspGUTcPDO2g7wpTSObivqm9dBv9F1LZnfLnEOZBbSoPWXFVPq&#10;sLqKxU6MzhVgILIQkjpRbN6zgcfGItV9C4GgGmOmvoMJZsyJcTkFTutkz0vMhZp0FFNkc5jq0Vg+&#10;9HCN0SW8iQgKCPEp2FhEMM9aVOGzzovrb02dGJqT9k6oy2Fx2jHMCljwmmfp0O8IyBU+YwLEXKXh&#10;PhBraW/XsJbzmzgm7uCbZ/XQ/ZYBwpx9GQpdcrZLOc2N9+zdNNK6EmBA1jp12ahETaka9u0Il8fl&#10;SWIl+Unch03wdMGDZF+0PUrqYD1xTK+r5iwiwZrBZUpVCAQM1gx5OigUxQWzOgtTHAPA4mFNIrXG&#10;bi8Qq4B9NCkOzkULs4CIYLwIHKwSmBREBSMWbCiVT0khSj3heg0RLrkgDZientVe61FP46wqZYhk&#10;wGzNI3t+ZRu2aZjduvN6u2hNJ3tk/+2W+pCUCCx5XFuU75HwIakxSOvrhDrMHuaIxaI16rm6owXd&#10;L2tZCgJzwhpE8OBio94czNmNXcyr5rwQ9UgbvLm7VXw+3tEAAQ0lBKciggPjwmoi4otD3Sinw55q&#10;ELSCy9ivnQcLt0OBCWPhFRoSsw0W42m7okGu0AFW/C48CUA5LA/NVpaVUc0qTyljBd4IsE5ru1rZ&#10;5xKtHHCvrI5wKyLYScATTk9gCYwdy4ecnuHk8+g9Iev1BE/2NbNkPQ7YVsP6bK88DZ5DBZOwW70t&#10;Dl8ZN2MTzlIANvSuEOu1qLcNWtHv+3d/OvRc5jjvyyjwmXlhtbCe4DX4qv8SqAM8a0iYE91XQfiG&#10;YkRqBK5gtw+p12wpQ87Nxv5zK9GsPhcXDWl9fpp5bMrbEU95XzulF6WBV9EI8K2kexcFVqJbcupw&#10;0+GCKyFaH3PgzrMrv16+rcvkyl8iQIk4jdFvJFBnCL8yxDM4WoMN/rKibZLcCW/O0u+EiBOpRy3A&#10;tuu9044Zq/VZ7DWhHBGldCREz2TvSWg4+9idFZfZmGAzC+64PPA4ViOlt8ou9nzjPno1Z+D2KLvy&#10;3XRrrfmXEk3BG1BUSMcoqXXruS3+bN0nvbNFRTPx4hOlnoiyxLullEIfzA3LVzQTqfnWkUIw8N3a&#10;v3pM/Xlvia95aRVnemsCxLxhlIEaXMR9nq/bvJJ2vUzzG3aOtOu2X+ZcQNQdK6teRr2xGEqbJUJO&#10;CR803zYiIhKiyHDPwpUgxMNnTv2jRguCrMVSIbO0lw7zSlnxm+J9re6qcjL6Wu+H5mNTrdH0EAsU&#10;MhcSU3GHVEG4ICbMEdeQAIQrLgQtEKYDwfAqRIFRx4gwyU6uKIRovqiUxhllsUKCSBF+ATGm5LEB&#10;7hoY9NAN0c4ErjFXWo7uyf5FzCNBuaY4RCoCpYoxAQCU6qksZAah2TRNk9BMeDE6l/nB7DVO8l7Y&#10;LM0QfNLFWGpI4HA2EGHhuM44HIuEvoy5obm1wvivnguhENmVojHDFMl7ocYURAhDRHBy7HLytEBr&#10;Mb+FJYoR4FqME3JR9BNCSNSr2wcDFn5h7AQcsNNr8ceTLfS+CAnteKv2an2r8nIdaz+nq4U+HJIr&#10;aCBkmA7vsZw0JyJ+OHqAjX9q4JHbQAFGjq4g2o8N5CqCC3sUrDllejh4i/j/KAkMhK8jXikNnJnC&#10;WUWUPmKOuN840KzDpiAJ3yB37j/CpoDgREgyvnW00BC+F4wIra0wLSp301vCJEzfuY135sl64SLV&#10;erkzc8ANFBUYKpvndDRcBKvmSdFMytwTIlpa68SeAhaK+5/mzvq10NixXhFExTUO3DytFzW0B/fd&#10;bZdsGm7D1vaxSzf2siCYIK4twqNRJrCCxAxd1QTgSEeYCH+xgLus7uDmyFHN1CkkGbe54NVUeEhJ&#10;HxQY6veV0+/sj7RdVjbX9y7mQJkYhA57lnSqKbSVYoe2X1B4RXgyNf8crej6AM2VQJVIcJm5ASsY&#10;PGstOmqxONk6Ly9rN+/pa7ds6uv2xlzQQCX9b0KihG2mlZxU1GLeDLCeG/rY7e9enhPHPUqrdxdu&#10;StgSjEDBWAJLelLFYreEzwHPFZAddVSMU/Njr6a9BED15WHWf2NV9teWw2+K3xbUTJapzzE9rAn/&#10;uIqhEGnOcU9G2vXrbrDHdz3z+covN95c5/GkfmKOLqzZ8QK6X5BSLouiwNRwJKIyXbjYQDwI9z/l&#10;aKhU4U46Bj55wRfgA8/V2nFURsWJ4gMovCghzFM4QbATxygQ2RoDfUiou2hD+JO+Z7/y3vfuOZu1&#10;uNiZ1T9u3VLyqfBvED64y0nzwHVXR6/kwZDuQSUEQsNxMzbU9xTlpAILvIKTQ0fsKHCkw6qoB2st&#10;9k4N2RfslDiOX2+14+/HzDy+M65a3ZneaVJJXDL3pmC7bu9l1m9Lgg3bWsIq65lEVoLnYcJtDi0k&#10;x7Gr8C1Zc3J5OsKHlMeLWOE7NWfx+uA8oS66SZ8ZnDNiT62e/sf9Se1Rr6YAf0jagM8hMNqbEBfi&#10;HL66nl2zZaBdvu1iqyVrorQARjE8Ih/IyG8mIPQSM0LgsHmeLaJgc4/TH9HI2PhDSuPPbL2guHVZ&#10;kW6RQrTmYgIjtgYfrPBmyoelRChFsSSkkUSBAAAEzQbkzENQSeVQEAKCwiWB8IH5q1MeA80YwDee&#10;G2VZMwq7Uu8gAppfYZj4hILuWjY5EQyY467UBkwLdwRIqUUoPT7BBSRQqJE5cc5MeSEC2jtJmSEv&#10;BecKRgQI/9M9KXVCxV3HtASbdHXKVaDlhGiBQexQwc1FicE40ZzUCalMEUNGgyJahoO82NNC+EZp&#10;XIRsp84ItLaLm1uJd2KcT5skVAQjuTZkuFN2CERz94WJwGyADa9+AZTyTKrFP1XU0t+oba2md7ah&#10;y4db+KPSwoEtiAfxo+2BoLo3iZ+hui8h1RyFTVQZe3gEU8AsK2ncbJA7d5HWliAIzm5J0/8oKVNM&#10;zLHgY4KTGB6JsRRFRPC46CwRIqHXBCK0WVPIuTqYixM8MIC89QW+ek8Gf5L+S2hwgHDTVVtgfqwX&#10;FgfWB2NnTfx44gQOrjCED0JCWl2Q4OE2d0WgMAb2Y1CycJU4WOm1jhgBHV95SawywbXr4qo2dE1v&#10;CZ87rfvyFjZiQz9rPkWWGBYPwgfhR8+zsBA4MHqEIPDlvcabLGUNi4sagoTXtxA8qSrMfgTwxT2V&#10;rPGV1jWUYHEKgcZfQvBJECwShC/FhOMlBVuiozhjiVNCyQdCCDmNnjkL36oJxq4mG0IY6497ARfB&#10;IvWtQCs2LtTKT5dCsyDDbt47wgp0CHf7NzFSQNqtrGMNFtRx1SSab4y1O488akngeTkxqh5imFrP&#10;UK0BZYioxt5NAoggI/b5CK++4mPNT3MgwZsw9YxlITZwc2V3Om/VKd5JBIZj/qyLXzkIw+JhLSX8&#10;QgW/CuMLWZtZzez2Dbd8f9umUb4gtHJgy7qzxuCsvssQHuLKrSqYklxO0ihJrAi8tuJJBL9QqcJ5&#10;H/BoYBWCL7J6nPtMfIPKKHkuTid44Cn6jALEHk8wAq+XxgeNoajAU0Qbl717hRV82vP12dLjk9mf&#10;PLdcFttZolsp00WUIfyRXKV0rSkVNqi111pKVwX9t5SeWVavVXUNigfJzZwfRBpDdwkiGQJOQcnY&#10;6Lmk+4c3F0uoO8M7xVlE7BfV1X1Q+Itq7nfsH2GDNxRyKSuU/iF/kQjPwsLfCqKbDPGI4ppbrHA8&#10;TEI76fESlvSAeKHwBCvT4YXWvcOaDr/YUzp/7UavkPp8Ld6XWsgTeuhHIoxVeh0TcL/05gHeyXAW&#10;F1OWDkGql34+wHqvaWQD1razi1Y1dn56om0aLg509biIT++xPtjt7cCAOH2S/R4EE4SWKSQkZLWp&#10;3tdCE1pa3totj7VmYuwwJXynLiRUiE0CXChMJ8+khoAhXhFxkp7L5i8Z1g5BQBSuE9MhUx1NuYgY&#10;Z8uFaVZhQnBufpGQIUj3SxwnLV/MmSgpCIONZnylDuHoEIG0oIrzq+QyDN2fisCU6eFANhgD2r2r&#10;gcXzEdAwe8GLPYY0aV8tmKvmQbWG8hJ8VYUMNaYHOAaARRkv5uP+40d0rAtqmhFcQDkOsv4JPICR&#10;RmrsMOvOK7tY84WNdP9El1BLkAAl/gkrJroPhs0mrdOyBY8CjwVY4IN6Jgzaz1AR5KG3h1rm6zWt&#10;loRPn4VD7Ir1N1nM43F/Z9T8X8yt6BvBrhpyAQkJ9l4gzBQxsqZCdDRL3GWEQ5cRbDLRzEQEHIBH&#10;TkzW/ACXZ1QCYhZ8Kr8uS1JwJFoqQ9cgZCltAxOGYVTT/ajF545lhrAROnnjzhNAvNe4cEVyXohb&#10;d9YcBoK1IQbCgWBu/OBKHmPK24fxM2N+KyJiJ2qnnIQ3IfSUWXLMjFeElxhsTTHxTM0Xd0whMaZk&#10;4f6g1Z3sxh2X24AVHazjkiwbtrG7hVwjGLPZDhNDCMLYgKX/We49jJ+uNaiudSYYhSOrwbsm6rjc&#10;OEOmlGBRTHRRWL3JKlnUaPTcR50zYxI1/8KCK4meCJ4WEjyE45JMDe4Q2JCXswOTLK95BmCFydp2&#10;nfWF4UsIVZICVHpGtNsza7cww9rPy7CBa5vk7pkJlqN21rfbd/azStNEz2KEg3Y3s37TO+R4xcS4&#10;RCORokWOwyZznig2ck8QolQCH7BfyuSHYqCaU0PhBWkJmcsCrOuaJMsQv6A+YTAChJp1jJXAHq0P&#10;SZxeonpx9crCO619tSmJ1m1Re7tvx52+q1ZffNopUSgXrK0EKXtpjXHxCu+IxsLlTQ5ZtsZMRj8W&#10;JftMrcTYa+LtAD6sEZZyPXV4yrWCk3iGUyARKuAC+CdYY/W4JFSEVR/RGTTGNXolAnPw1p5Gnp14&#10;ztnpJ2cfbTO15HeUG2LPl8LAVNPgFXcbUW1sO7CXnSrFEt5QUfCvobWjUCyRruxR4WarKRqqKlyB&#10;r6LcXXug2JK6U7wz7EE20lzJXWQbgBweEou7rk+zUZsSrIzWlUAWai+SLIurjb2mZMGysOaVwLw0&#10;5yJPxVvtZyo4vIy9W/QJjx3j/eCXEBemFXxKZHKnd1zmao7TOiAOOsigQWEdxAJcCJuFZnEYmIg6&#10;RK/dlxQR0XW0IRs6WZm3A4VyXsBFGyuXuHJ7UeuyrqB1WBXkjg8GGbB0ECqEF3K6YaaYfXURVgMh&#10;SSt9bqQF6rK6pHVcF2mNl0WcKjc76kdnTgu5C2gcaPyOmWD9CEglBFiyuEk8ayLm63I2QESEj17R&#10;Nsj6BjHqTA+yKlNCXd0zajkRbps+obhFvirho2vL6z6UyaDkCgyQLPFgGJ0QMuypICv+RqJ7dpye&#10;w+FuFcVg0zQPfMmEibrnYmXhouL50tJihXQwmIaaIxE5ldSpoECJeCKTEBhhIlhOhuQ6x+g0BxCU&#10;0zJxuZEVTb4AlhvBFpWnBNvV26+wlouzczfORSBEhRH9hQAMhOFq7ISfYqXBsBIkkDg/PTcXRIg1&#10;RgwSGP5NFo5+j3ogyrLfaWSdZvew27c/YInPlshlcjBIIWzS2wVcGXoCMhCwVPtlPDASLDDOU6qm&#10;taTYKXXEGoo4sNQqCJYtloY6gcE65zFcSsGQj8SBgYQCFxMsnPCRUC6t+eJ+S9RnVwVCz3cCB5gy&#10;ZoQOzAA8EOHgYnSwQ+jDtBA8XJcnoLA2wGVwG4GDto9mjTWizh4HVnMa1jVzBoe4N/fkmXo2VQ84&#10;QbOCeormHacxtZ6TZldsHmaXbRgsYi5predlWvv5lXODUrLUCZnG7YbVAT3xPLR0xqH3RJcRvs3h&#10;e+BcLcEQpsn+IVUckgWXVL3S2RNw/0VYiMEWF/4ieLB4OD8GoZ6t/xMdR4AGdQwdc0T4QT9isFRB&#10;oNyLC6kGTnzPmMRAsZKqTxReCAal3wqzsu9EWvXJRaw6illv0anG0ELX1FsQ5Jg4R4eM/eI585Jz&#10;hRkh6yR3NpcS1lrMr7OYfH3RewdZGF3ERF2kmxgolnFd/U4F6hbLIqyycAr3UhnoGiGAxYggYB2I&#10;wotXj1NHAGUKzwX7Um+HWKdFzXIuWTP0s3LjwnPdcyiImgflsurouQhy58YVLBE+7JtROBPFF6UR&#10;wVMWHAIORP3VUJeCGyf6KKE1pjq7EzZ08Ac8Eg6wP4cy6DVRl5Akedtdo98I/++/qV0uDQs/qs1O&#10;PbPoqwWfy6I7SyAB0ZJ0iqW6emkaG9ZKMV1bSnyiLDxBvKC24HixLEUsNvZJ++s9+T4EIVRAaAnG&#10;fQXL6qIVAi24vrauZf+shebG1kL8pKDvln41d1zF14J/gv+R+0WZpFQ9o4aUp1IabxHhNq5bjsso&#10;/VKC1X6+ouMF8Q/FWfTdoRb7WBFXbufCNs7aeVCPvc37yQmWPPcEXcwiXAONggEgcGCsXIOWwWcx&#10;3OLSxLuvKWO9V2edHr6mUQVuKVN5azERbTK/LQmRQNHCC3mpT0S8OsIH/zquJxLDyoip1ZTW20DA&#10;bbUg1jqtLG1154b52q1IsaFbW1jkmGCXnxEIExJjIBwWQcGGb1eNMViCkbpcTgOBeYAsuo76VjBi&#10;NvgbzS3hysoXEvNE8FADq9ykYm4ehPUSZs3mGwuMz59Cf45Jce9Xg5wrDEbP4qNhEOHGIXW43hxz&#10;hIDQTBFCIDZICSKKEZbWs6oxZr9ZXUxEzgZ5iL6nCKbTsGCYMD29orFRjYF6UDEaGxn9IRIgJccH&#10;W5XxFS3lBWnBrIGQh6iaAho3iZFYSDD1Iq8EuNIgEE605k/8PhvSHHgW8EiwxiWBwFreJOFzq94L&#10;BumvVrVO8y6yy9bfYCH3huWuv+ZQ9LXcoxQoWUQ5eQiLRD8yrhE85TTGKiKARISHnl9D79Nxc4gI&#10;miwJdtUmiPBx7h0xxGDhBBZZhLTyII0fXzcl+Dkgr7DGiJAjeo/9nHNWD2uK4pMHI95rXXCzldRY&#10;nHBBsCB4mBe/A3twlN9gZjAoGC7j8Ase7kd+Rd5/w/UcEue4By5cNMVA9RC9T9Pci2rsRUTISYL1&#10;6E397cbtl1jdqSlWfVJRazGnipVC+aiuDkPD8kEA8HwEHh1BpOciJAgowf9PoAXlU9BoETiFYR6i&#10;iSjBkmPJnSsZoYPFoo7QoYBjnHoRwQd3G1Gl7P+l4CVgfjBH3H5iriFizkNkeSSDj4yJcTBfuhh2&#10;feEz2nHpiRFW7I1QqzktxQVGsDcQJXi0EK530lq3kaJBBF0nMb4rDnWwclemWKKeTyVr9ngJNiIf&#10;jxDcTOEE1b9JJO6jZ19yVPeR0Kqt+2D1oKljaSHM0cK9Fv4OvEi3KKgerR6pnqZOHpwEU5VJUVZl&#10;ckFrIqus7qxyFoJg4HrRAsIOfgJMOemWmnLsdRFYQM4Me7K19NpdwjBrZWVLGCC8J9pPykKUcC1L&#10;69Favzt8y6Nd8Ah8gJYE95riC044EgkHTtIRSsKNAdub5yroomWK/DbWeEgXwe3OeKprbXHtkqCM&#10;Mk4SfRHRQSnRR2Xxv1Ki79r6bdgBXSd8AF49d+YKKwQKSjaKXRt9T0QxIdoIMIQr519R7670O95n&#10;Tx+7Jnvc0UdnZY2P/Y4aj6RMEJhUR2tUkmdqbnHqWPjUrUt5WYLnxcrO9ZbyRHGLuy/Kij6Tfo+T&#10;DResIXTUS7ztFY99PmRW0EMBOY5Y0SARMGzcwZg1gVABNIbFgLDzfNVosX4rqNWCGOu5vpYN3Nju&#10;fRHoNwW1CMV0fWktSj0hwWBZMs7sFBDJ5EXwkLVL1jbuqEpijhnqzQV8ru+yvIKlTQlwQiZBCz5g&#10;SxUJhXCXHEopjoK6tp7e14KhaByYlByW5Zg4CAESaFzuOwmkBnMTtYDBLjyZwpEFNC72dIq8EWCh&#10;AjruH/aBmCslL7jOzRNYINCwYHS/FI2HKrls/uJDRvhwRIJDThAWeAAnYIMAglnqfZDuU1P/LSEk&#10;wGVDEUK0TA6VcxFcMAyepWeiTbnS/oIF+z1UImZzPy9k2AkFv7skQARB0htjgIAqTSuae+YOzLav&#10;5i8mUlrzIXM5Qc8mlt9p8w9KeN0urRbivQlLKMaC7wy1VrPbWf/VI2Tx8R1wCc+dvwiQ00vZc+IV&#10;6xVGR/4RViIb2wQ6ENGXoc9pEvIwAmqXBQs2wcwNV5QYX7TmTy4L46MiMieysveTIEZEcARZ+ala&#10;Y4TqOWWC61lTrBE6sAUX9T3Wk7MKYKYoTsCeeQF7vyvGddw5XAPsEDxaK5LrCuKaaq3n6V6u4jHa&#10;oJ4ZJdzBZUteEJvuaVqzZMGW+n8tF5S2q7YPs/YL61mp14Kt+ngqU5e11Psk2DN0D6we3H88D3gj&#10;OPR87osbEosHJYcIpzJ6xcVYWK9Jei2k73C3UbfQzZ2xMmb9v7TgEy8849yYOI0pXoIReJPrRf6Q&#10;gzFhzlQUEFOurWcN3ida073d/HFr5UV0iYFSybulmHL6hFgXxpwyLtrChftEDQYKhpxo2X2dXsXY&#10;YsQoO0vwNN8cYFfvGe6UuFThE8ELVQXHalo355bUenIcdrcduYEGl32k/0gQURQWiwcmX0m4iqZf&#10;V/MNRuAgeFAMSqrjYotRL6xeW72Ouhh+6LUBZ9suqHG25fyalj2nulWYUNzNBc2diDBcWTBpBCFF&#10;UtljdNUTJFyxKtlD5XhugjdIkwB+BEqUFj6zec8ZP26twC2UV/DHj0dEf8LP3P4dggcc5BqtA8ft&#10;d9yY7vCO5F8CKQhaofoBnTFh9WP94KGpo15Iz+G0T8ojldZYSgmWDYQTQ2Xl1NF4CdYA9oRjo2S3&#10;W5hqw9b1OjtwY+yZpvouW9eyb0ZYNi5uKvSTGtBirXf2tj19vin7dmAOx8EQ7YryV1G9pJ5FDT+K&#10;L+PNSnojxEZvbG1t3mngaKDoA7FW4vEUqzWh20i/hDjvLaDODK9fv6XJ3w/Z1CjnjgNX+t448bK9&#10;8fXr9tSJp+yRTx6zRz993EbsHm0lJ5d3jBRzrZIYS5peXeFBmB9EjlUAUxFTiBAwO60ubt3WZlvy&#10;szEWq0VjsaoLKdP13w5iVg0E9HJCDDa6ygtoGQIW+0NlhbTlxHg4/a62PtfT720Wx1vDeVHGmf2E&#10;3AaJQbMvguCpIUuhoYjQaZSMQ70YWjKECkKgqTAuEEnEWeqNAGkPwS7c2rnRxHSo+0YyXoIIh7h8&#10;jiJAIBEVBdPhDBLnCwf5uK/+A3MicgY3G6HF1fWKZeKQFAuLaxmTiNS98j8YJAJJwqCMnoHwoaAk&#10;+zFEyxAg4Jgl1/OqzqmQFA3lnCGS8CrpWQ0WVs4lCpgHRAoD0T0x9dn4p8R7uYnFLXV8fO5Ge2/N&#10;VeNPEoFTPihU/yVUNpDnMCbG+4Csm3sipd0FWeh9hSzs/lir82YNG7L+Mot9oYDFv+DfH2JcmqNL&#10;gBR8IHKImxwc9oAIhybYgUKtFDjFeiT3qP6cCCccIlAI0Fw7Cs4iAMLU3fgFL7SvUrpPYREgm6CU&#10;oW8pYsqAmbKmMFTGkCd06GijCAnWWevtQvLzhEvengHX4JLMY9x5LiY66yqcwSomnBXNFwsskHEh&#10;eGS9Bgl3mSvCB7hHaE1LCo5o+kSUXbljqA3fcJErElry5QDLmBhlI/aGWyJrTWY/7jZcOrofTBuh&#10;i4XgIpzE5NhMRmCkifmWRPBoHLhXeWW/h4g0h795m++CF+6ZBOFvQcGzkF6J/MQVA9ydsMGdhruv&#10;vrrmTyQXZ0HhlnFCkPwVLEPgI3gU1zq1lVVQEvhpzqlPFLJCr4e6skgEWpB7Mly/X749wopqXQiN&#10;bq3PPbYVyFXWtGYoNMUEx2TBiZMroWNO1iSfjyoWlNAhkThrhSwBMdPq0L+u4XjlSqLtJAQ/grqe&#10;elF1rBxCtbHQmBOd33t5vphHvJwGs8r52i7MEj9pIqEfa8mCP5UNsCbKiHcQvYWLkmNH2C9pLoGH&#10;S5H95b5i7OAxClmMOiVjCIgqjpULLuXhV56lAw/Rb6LVnF5TGnyjceQ4wcNvXKexU4aqy8oKrko5&#10;irXbxNdYqul9Rc2VWmcVNZbyGlsTCT+Ul0jdM0k8pqRgmiHcxyPSUuMYrPGRoD1QcCNMGiuJHB8J&#10;ppwWUxvuyZgY/1PHJV5ObfEDnlFZ86Z+HYK1qf7fbEWoNZ4d6QIScFcXVC8nGkoVv4nSeDlvCCOC&#10;YKkRa6tZ/1VVrOvcjrLm0qzuhJK+K9f2/7zrtIGd/XLi/La6E7yIapO8sY3nB53FFGRDjaSwtnNT&#10;7MZtfWzaJ+P2bzq7fuYDxx44fdvR2+zqw9fZbUf+ZtcdvcNarK5lZd4Myw27hKhZGIQQxIxA0ucs&#10;MaLWS5OswawiFqPPqbp/JSEZiNlRUrqpiKCStJEKLIieX1MApKM5peo6zM5KWsQsXdNoarBlz010&#10;jBzrIFQIm6qFuljXNXwx2AIgSpgizxfBu/LvMCkYNIihBWZ/g0SqerPjXRFRh1QwJ1kPBCZgDcD4&#10;EFBYSM6tJoKncgGRfG6O3BPmJWZFzhKbwJU0FyweIlDIqnfPRCuHYcB8EDr8B8sR62mEupgPoYzF&#10;9BwXNKH7c0CZE1xci4aOINX1nIJIJ7+H6s4UsnSwhmHTcTPgy9c94hCegk2fxX2t9JvxFvekBAba&#10;me5ZQIhGNnUB5sL9IWIYj6zFCM2r8DMJEraJFvlwEQt8UIznqVJW5IVk67ayj1WbUTF3XvwPxqX3&#10;IYIPuS/sjeESI8ues2IitG4Ur4SRp+kVC7L2zEBX9LH8ixJwuDaa6v/cD9yBCQIr4KL5s65UlI6j&#10;6z+cr8T9yKFwghx4Ikyw+oAzcAVuCFF9jzXmLAuELgyfdeOaPGsINxPz5j2MXHBmjdmYd9czFtyl&#10;rJUfl5kvtcOwLMEnSt6n6HOM4NZkbryN3jbA0t9KEMwEAzER3E1XHtW1uLqAM9o8z28n/NX9K8si&#10;gEGyd0IpJCLQyJFK0HuqdiN06Ox5ORwFhxmXX9EoLjiwMVxIDAQtlb2e6npmOPPC0kHg1FQXnCmf&#10;QzWEphIUJMK6+2E1wziBkeAeL1qgIGpNjaGkYI6QKzNDuMN8pRQQYUVyeB9ZDmxos7aUSsJSJPo0&#10;WYIHxSZGOFZA9+L45NJaB5ggR55TzWTo+4KVLCCEAMKntJ7DXmcqmr5gxp6Fg1eCerJ6nsWG4Ml7&#10;DyzVnQKj57RfXN+6LmllrRdkW8k3A6yMcI0qylj3WPWELVMmhj1Iwqlx/xIBRrAUVm28BGVhzRHF&#10;t/JrgblWFjQOvMExP07l4VoRrVMnwaCi1t/BD/xD+Ej4w7cIcS8nmOCOZI2p1Ua1dPhcNb2vLPqo&#10;o3VPFx2XEIyIGAQOpfQ/FHNcj+0llAftyYUb9fdwn2EhEfEWq7G6yEThe7aEF9FxPI/xkwzdUNcy&#10;v27rA9zx9eQPlRJMiokmgTFllHDNRghvSrwcbINWlnNwJ8Ah/Q3Plz4+5NPk17wkv4i4cE2aZKU2&#10;S8N3U3mA8uBERbn8CTHwWuOjXOmREq+E20UrW9jVe0fbbYduseveu0Ea3SgbtG+EDdk70lpv7WqB&#10;T2nRYJQQKkKA9yJeNKjGSwrJlBdDE8PAWoJoCRRA22kmrQ8tgBwJNNvq6myY8TldC1lZY8EyqK0F&#10;q6uFazM/yTJnxLk9Ef5XRfcg3DZe1zZZWDjXh6+xhwhx3Fn7mMV5jEqISsmIRhKEVEpwjA4/vK5H&#10;M6fKNZWruZ59A0K4iXDCOinEYiOoQECYiJgXmgO1vtgEJDES32ss9wUZ6QgHNGqeDwLDDPk+j8ki&#10;JKWdU0U5SEhBYIIrX4PgyftdsKS6MiHbnDpZEIIS0Z8TOhAiG7JEKUnwkvFPhYP+i3tZ3wW9rPxb&#10;xd3zS48NcT77YHUyqp0QQSjyfzLcYURixCXHBlutd2pa1XHpFvt0spV/LcMKvlDKms1tbQFPiBEx&#10;LhiXhB0aE2fPsFfBBj/7VYR0kwNFNeHCGguJjezZlNda1Zwamxt+ijtFloCzdsATv/BzggDmLBhT&#10;GThC86YiOXsr1O/iaG7Cul3AARZAnqXDK3AFxnR9R2CIE8i4ubg/1/EsYIuwYQ4IINaEZ0oAonTA&#10;gN2aocQgePRbrXHxvtcP3Zxz777BuiYkF3a6jnps8cIxNu1Hbu1hnZbUtUJ6X0QMl/G3kVVwwye6&#10;FhgjXHmmhBgBOSQssw9WS8KOwBGKo1KxIkHMAsuZChZENAUwH/4L3ME9xqs5JOm5hbSuCYIPJ0Ym&#10;aCzVhRdBCE5cUtROq6Znaaww+WwJjtZivMXBb/CXjXwYJ9aw8DFA1g/7IJTSZ00LCB6cfusCOyR4&#10;sFx6S3j0Ue+r+zQQjXIKKFXAETil9UridZToLJT/YvkIlxsvyRVo5PRRu42zhqhi0GS1tG2tW5rg&#10;lKZ1TRJeYBUEIiw19vqiqSa6/5BF5f4udHAfMm7RDOflkOOHu6jFPKqHt7GWC2u5IBpSFwh7Lyvc&#10;Y1wl9Az2H7vtEowEVwdTwZJTVhE8CAcs9/jX463UmKK5bnr4BtfhueDVr3xw7hcb+eyxhIMn+o3s&#10;/jKCFXvZaXpN0/Opz1ZJ8yEEnkRbwppRpiuIDhpKiJQUPyksOowRjywjfCkr/OaMJxKVWwo2l+wN&#10;ceHo4BAChjJB8EGOQ3cBVBoXwpWoQJKJM/U760EFg+b6T3ONsaqEHdaVc9MJHigrCFnOjML6IRcs&#10;Rd8jrEu86H125fqL3aFyf1oTs7+oyRzvcxKaqNDqwkm1wMTQIyVduCpagCaNIEp7PdraLq9rI3YP&#10;shHvjrA+OwdYl+29rNO27lZtWR0LfCDo75qiFsZpkwJ22rQgt4FcUs9AQ+M3Qj5bCGiEqQKAdAEr&#10;U+PIEmJnCiGIJKqqXlJAwh+croXLkvVTZ04hZ6ElaLGoo8bGHgwpUQtcd46QR0ybAo0OgdBeIFoh&#10;ariAX39uUcfIAvgNRO8owAtBCUzAxea0XV2L64ayPFdtSnWJhFXFGEgmxF3lNE8xbGdKs7CaHxoz&#10;m+zOxQczhMkhhLkfBAzjg3HwKoZGaYpwmK+uxT9M7Tuy8x1jhFkiWBA+sjIIiCBUmbweMt0pougY&#10;Gm4cBA8EqfUKBRaCC/NOHptoDaY1tQjWU4w9iHEABz0X9wnCH+I7F0mEZqn3QWJyNd4pZS1ntbba&#10;kxpYqXHVLPmNCjL36+TiAYIKzVSCi5wHLBo2oQkbRchwRhAncRIogMUTL5gS0JA9O8GiEODMC589&#10;gg/ihSHTua9fEHAeCFaPYwLqnDUE7nEvyvQ7TZz1Q6HIE0DML8/6oQuebl7MD1xEkOCGy3PFIehY&#10;R5i61oQjCCpqvM6qY9141W/RWk/Of2m0MMRaL0+y6lMTpN0WcM8AfrHC4ZaLituwzT3EhINkMQq2&#10;uhfWQA8xafLV3Pxg9BoDljX7nOx9IXjYAE/TeyqUc7S7O9ZA31UVI0F4pr+d4GCDVerGLpzgrBS0&#10;V06LDFfHmq0twROCdQtsq6g30X3EyKjbRmFWShuFAB/gASP3W4QBCN7M3IABqh9wAi5nAQVDn1rX&#10;MAk5NrAHSgvvtT13Tl0kQEqJ9sjfK6o1IZy7jHoBjYV9PKwxaqtRo4w9Cs6ZYV/FnbwrwZMl5hgu&#10;4V5C15A4mSzcgWlHMhZZPOR9wXApGtp9XYCFoqzgghPOhwl3o8FblAOtX9SdwdZ0XnXru7KdtV+Y&#10;6YRSssZNsFKq5lJK4yJfhnOjikCHwpNo4Q6KcJrovqJoyuGeFMWsmTUs5NGA3HJL0Ao4BdwRQFrn&#10;rhsCXJpIm1XiI+JTkfoOAUtASQnxBSJJCdLgnliXZUUD5SUYKExcUnCCt2EJRkuIRQlOoerJgkEV&#10;jYNtCPa5if6jvmUvCZ5Ggl9jCZEawodo6Bi8Bo+Fm8ytiu4NzpKD2Ep4hnXUQzAmUjBDa8/8agjX&#10;kjQfAlAQkEkaBwdjYhQkCzZNFhV/0S8KzrXs8W2bDFky4rPSL3pF/F+d/5b4qle05Txvcb0Zno+s&#10;Wqd9ol3gvqkgxBBw42BmeoXAcUPBaJC0bLgSqtdiQbKN3DNSwOpn2evbWcM1bS11doVcpo8Q0is+&#10;TmoScZwu4ahk8bvftOCN9FsNEWp5AcaZfmK0GSIkEsyQyoQZlhOgiCrCEsrU9S3ml7JY/YdILvY1&#10;AmBIMBuNB+bUYF6utu+YEgyKZwmR6s2Kd5umRLUFIhzEtIOEWNS8ogQPm3COOcJ4pEm3nRlgQ1Y3&#10;sGYzioghx7jkPYiTfSr88zVFIPhSCR1mk9aFVIO0MDe/luuYJFo4QgVhou8oOx6Fpo6QE2JQ+879&#10;F2aMVgqjQiuHMeo/VPgl5wWLhkKhjkmTfwBR+oUG7jZ3zg7/gbFgGYioAjTHBLQlYKAeLJjE6plF&#10;gBfMKi+3A+0SK1ACreQLAdZjYSfrsaS31Z/WwipMqaleJXe8hAxrblFiACmCPYfrEcxA4VV3aJnu&#10;S8Io1XkLa80Q1hmTw53rzFknMEeYKONknhA+VhdWCp8FJ2qdwURITHR4pFf2V6hPlsBaAy/gyhrT&#10;WWPGBrNAGPGZ+cNkgQ334HkwN9YA+CF4GIeYWICuxfUVBIzAC+hAVkOa5oBbjEAHAikyZsnq0bwb&#10;zU2wJOEy/nKY5sWb2sqCT3UCAmuI6Df2FPrsFizBKdZDAg03LyWEiOSrKIbCmmLlcKxHYeE9p4iy&#10;p5em76BBaIWN8wRgB/5IYCZq3qGaJxv/RC7CjNGsA8EFghrK6Hf9B9cSSbl1xCgp8BoITrJ2wIQ9&#10;HqwpYF9UuCz8de4/zbOo6LvpwtbWYXlVx3RLamwD94ohynLpS26OBFALCRDn0hLdpGr+BAYVQOmS&#10;BUVeCrlG4ilOE+dwsl5i/OwjkfNF9e8QrUMh4SGu9xTBqoR6BeDE2MUT2NvALUXkVscV4Vakn4S9&#10;6CEJOLCGKC7+NUx8LsA6Lm1gV20cYXUnFnaCjD2fJHWEEAflNZXlVxe64X+CXRGNL0tzda5f8EH3&#10;Jrw45MlAS3xeawy+gE/gq77n/K+umgeRuRy9gssboVNU68/zUEyxsrA0EAoIhAqCTwXhT4rGUF6f&#10;peBbaa0ntBiicRQQjpYTb8VzA39DIRmwkyAFCTbghjAR3WcJDo5/+YUO+EnB0SqiA6wh9oWI2qu/&#10;zLOr3y1mNfUbvJTwaQcDuvhkkngXSfnkfqHkX7ar21S/GHDtkomNorXeZ6u9VMH6zh8w3//1BWrD&#10;vZD0Cd51TRZ6PxFpwiah25wEOTm4SppGYbQrCB1C1kIQrsvZHxzUxJkhMHeIg6qsaU+G2eCtvWzI&#10;9out0ao2VnJ2xdyoJC02ES/UxaKsCyaq01D9ro8mUwIsW4hRGSTWYuF3JNmypq53YZd6HgtURM+u&#10;ooWtru8azIwXYhbOFTxCJMd0Gb8Ai1bM+JzWjLmM60uMJ3NShHPFYImh2bmwUxEz+1tk7RZEm0Kz&#10;wE0DAxLhVX8rVAy4vnWYX8VqTSpk1cYXsHKvRVhx/R9Nj1pLLrlLiMVGu2N+uNQQ3txDwsRZKYxF&#10;jI5M7GgYozRtMu+dMJBgxz0YDBNFU4cJwxjQzNWjNGYKZbIfQN6LWw98+WxgIzBkhaCdEuZMXorL&#10;5ud3MXJ3FHmqvhfjCxAciule+LkDEcowWGCQx5AYs96jzVGEtfqbJW3Q6out9fwOVmtWY2nkJXMF&#10;s8ZImZTigjtFK52Fwn2Zp4QauTps9uPe5OyX4oJT+rS4XEXAD3PXuReWW57wQxCKQQaDG2IGrDe4&#10;5dZE60jeDXtV5FM5S5J5AleYHvcWbF3nPcwDgoUZ5wkmBHuepYXgQbj7lQy0VdxnTkgQBCHBgzVM&#10;MizusRISCrjDCKJAEYvTnFovKOjWrfni0tZjVbY7qI28FkcLuh/HUhNRFsl9JeBwxZDJTngt4fKl&#10;9Z4qDChRnM7KPgKn8yK8nXBAudD4XA4blpjwJ1Hr6dxagkcIXcKHvbEQYEkZG60NQgFliIoQtcV0&#10;KcrqrOQ8nAG/EMTAJkhMkHXTvWBM1CyDuXdc2tX6zu7lKlEPeDfXculKUIEEUH8JHwQuIfooh2jZ&#10;iVp/TrBko/7qA0nWc120q7jcUs/vgitP/+OIDI4cYN1jRSelhKspWuPCwplqmrsLipAwwO3eUv+l&#10;hAzMNVvWT7DoJVnXub04LB6/5VpAa5E6LsD6re5iV2wa7miyhHhAkngBgpu8HvJ7OOcmQPdA6SL0&#10;2wmdIupE0cGHgK9+S36hcK7yAs6BN8KnmHFhjs45F4jE3wQ9k8PSCG1HwCCAsbKwbnCrYeHgRsQS&#10;KiF4Uk6stuZXSuPheOlAPSteOFJK61xF/0fwEPxBRBulfXiPh4XqJ3h63NhYL4St8IJq1g30W0dZ&#10;s/VwX8qKbLWl8ILNtjlk2PzQ58pIKLHPVVxrwx4cZ5HhvaJkVwuNpe3yeIm1v1ebvnRRaLnrNww/&#10;U0xzSnii2A/NJjdL9f904VrI416VpvO8XZh1hOjBLJxpiyvKH+deSMAifyGPuCmAF/9SoCP4WppQ&#10;5tggl13smCUau5Af07vb9g7WaE1rKzW/hhMK5YSgZUVgMCbHCCB6NFwtONEw2UJKghAILsDNhu+z&#10;tq4nfp5jDUprbKnq5QTMqlqsjLcDrdWCclZtdoyrA1ZchF3s7YDcw8FghjAmGBeIqoWr8maQE5ac&#10;sBitZ+KTprgkewrEvCMwYvkPAgHhw2KLWYNkbWdUsm7zs6ztnBpWc3JBqz4+1sq/FuM0RDbDMbUx&#10;6x3CwvBg5jBy3GvSut0ekhgcxU/JzCaCyj1H7wmDdZnQwBfkgriwAmA+CC9pZcwvT/CQIOeYJ4Tq&#10;T1hkTgh5Sr6njkvMjVhDsJBXIs3WVTPQ57JCflwpaFDOhEfgIAwossm9GDffi7hg3tS3G7CsmwTQ&#10;UKs/r6WVmJrsYBOo8cOwSqMQaG4kWiIUGAP/oRR7stYIXGHTn9McqcbsrBrGztwYH5o6VjadZyN4&#10;wQspQAFiLAn6vxOSjBnYaWyEgnLaqLMSETzgHp1xY3HCMBBGwAR48jwEEQoBTIYxwLgQPFg90kBR&#10;DnCNONznZE0JQtwlmRL4NUXonBlDTS7OWwpDwQG+ena1ScHOp99nXRPnCchzt2L5EJ5LHkwXMepY&#10;mLTwmWORqVRM0AiH4VGRO17/Q+iQNkDQitNuoSUEscaOm9jRi/ARiydSc0Q4h+qVKMuSKF2sl4Qp&#10;CgFRooRrUxGcitcNxJzOrS+v4BfPiFUX40UwRjBuGJzo21UT0P0Hr+1jQ3cVd6eFdt4gGpDl1E2v&#10;PcUcGwge7KfAZIlSc2Hmgn8LPZOIrCsPhEsg57qBemv+FD/l+Af2Td3ztbYEaRBOjBLIHojDdc05&#10;TnRB9Fd9zaG68J5jKjjGwlloKCqMHQVBtInbDEWp9Phwu3HHdTZkZVNLkeDB3ZegNSXsv5oEPMdL&#10;s8/Bvdw+GMoFgoeQbXAOPNB/yr+S6vAGF69TjgXj+DeCXDFk8qWK6Z5Yxgh9BC97Z7ivUhAyek/Q&#10;RJo6cOFavDe42SqLZxWB73BPrVNR4WtJCYTqWnuqFnCUwUgJHtyTvG8i+NbXWBFKbmwoaigMek/e&#10;TmddR7mvbME3a5m33c/OvdGLylRP0bOwcgpovoXU2dshxB13Xr0FIUcn2u5Q/+XegFkhA7D+Bq3J&#10;tPRHEn1h1wc96P/pArcxXnjGeO/RDiu8s0hDaqYRcOA0QoQPzKCVFlcaCgU2HQPQe3I5OJgKZgCy&#10;h0PsIA2MHobC/9gPUC/2Qpi1WtnYai2uaSlTQl3BzUiIBUtESA7ic8ZOUQGpuRANn2cFAa6aXtkM&#10;wwqqJ+BU1PvK+p76UGWEXOUFYDSGFgtKSftMszrTE6zU+CCrNDFc5mh4LmPK03z1HArnBWKRQGQa&#10;Z0GEk+aGbxoTOVBEjKCIkvBxmd4gpIjdzUfwSNX1rWZWtbazaus13epMLWK1psRblYnRVuGNUKvy&#10;dpg7vZANZieACQnl/+VE2Jobll6EnhusMQSjmUNACEUxvkDBLximCZKBYDAdhA9MUwQHg3HnvItB&#10;EUVG6LKzTmGUbBTDnP3zQatNfyYh9/wVLFXGUUPEovvH8h3PFHN3xwDD4PgdTRhirJI7FlflGXjA&#10;vDX/Kq/H2rA1IyxjVn2Le6ugI0g2sDlzJFFEh/syGK1XDJmipkTToAkWFHOJF4HVnBzjotvIoXLz&#10;g4lATDBCNHGYItYb42fOWEBiMhUES/Jm8tweMEbyrojOIdrMuTEROuAinTEDR+DBOvI81gA84P8I&#10;NQROnvBhDCgHmmcFwddlstPbCr80/o7zo+2K9VWsgRghxygQ5p4qRuJOmeV5GhtHVA9amy1GW97C&#10;UFygBY0BLZg8mi7S9rEOqVjB/ghBBRz6R506znMhHJ4kZgrDUtPQ4Rtrj9CUUuFONmVOstYIKgiH&#10;BlFawCF9j1bLHFkP8kGonYilxr2o90ViooMx64ugR+iDe57mgStSDN8dNwAcBI/Coi02s4PuDLA+&#10;1F+T0KAkTlMxOcpgdVFvISHiMu71v/q6Py439mM7Swvvt82z64541l3/aSYm2X2L/itmSh4Plo5T&#10;6jQGXFXs9RTRK8InGcUBy03wh8njriM/iARLBEZp6Jk9TdZQgidQcKGySkGtBWHl5ccn2vW7rrEG&#10;74S7REkqOyAg2UbgxFOsJ6dMQzNYOkTQJanj3RFOsKYVXi/jcCGYCuLgi55ReVK4q/QcL1yLgJcI&#10;TsWFewRVULqIJHqSenGr4XojTJqgD6pKVBezd/sxXKv1iYD2tK6l9HtZXQevq6q17ypYDZGAJxGW&#10;JFwqurDfzRaDcy+Cr8KF0voOoYNliSXXfI13pta2qMqw8kfmJ8cnPed9Be0lCJ6FdX9CvFvKqCCP&#10;q+bsgB9e+vypc0dXD18Y/E62YJMl4dhWFl2blzNOiCbckQx/RgtIfN5redFq74TzF2qhMG2pCoAm&#10;cU4LlfZeSsgYBpGD9EJ+Vy1AyB8uIie0kw28aAic64VcoWj/IDoatRg3RFnh5WBrtyLTUqZGWEEx&#10;UccgYCz8T+9xedXVQjTRbzWEzJlamJpCPBaorggqU4RPiRN8ycWFWKkCckURfmMJnWqTAq3KpDhp&#10;GMVcDL9jSjBeCFXjROo7YYevV8/B7HauMREbewpEKbnfhHAFxTwDeA8DgDnBBPzaOjHxDSYVsyZT&#10;y1rbmdWt4fQSljk1zmpMibPGs8tZoznlrarG4kK7YbBoeGLsxNTHCEbumeouugvXD35mtEzGBtOB&#10;MaDZYTHxfBilCBKLgcg2DrvDAgpAe4ehwFhhdhAmjBzmzf9FwGUnFMgtmsrYZVXAsNnTcP8RAYfD&#10;1CBGypSgaKDtizhcgEae4EEJ0ZpiDQ5YPdjqzG5i8W/HujmU0BqB3M49JHjioguCkWhdqDZBjShc&#10;g1RPKPJigKvYzKb9Obiwr8S+Dx0BiDBl7w0YSWkh9LQRDBqGznesCXDSuAmGoTSR2yNjvMBWz3a4&#10;BFMGt/Q/F1HHd8wb3GXuCFxgwrqi6Qt+uMECWQ8Yk9YrWMyZvRLqa9UTkbO5TCBOvHARN5mzqOma&#10;D1ZGh2U1nKAlF4gAkhjRBEwEzR1PAonJScJlIqmwnCh3xJ5kpOCH+7q8GLirpABzBTZ+ZkM+jwv8&#10;0djIPQnD+oGBISj0nsoYzCdGjC1F9yOPihpe1IAj5wbGl+c+dPSMYAc/OAKS56hnCLdcDhOwFYyo&#10;A4h3oIuESAcJjbZiduxxtF2pLuGC8CEcuryeDb/A3YYbvJu+Z3P8Mo5G2Kf/aBwIXuowttT/nNCh&#10;C7djtT5UOCkk+o/V2DkOxSlcwlOy66FXKrwTEUvVDyoiFISWWS/BBmUMqx1rLYa11fgbLCxt979/&#10;vxNmCAUiZikE23iF5yt8tedzcIBmOA8L4VNCHctHfCr4kVAr91qaW9Owx6NzvReCd9bkAo6/OWVU&#10;a1BAz0LIkE9VTHhXVHyG6Dz2rEoIboX1OV7XU6+RAsF4ccoIL+JQ1hi77kEVgTRdW0F0QiQvSboX&#10;CW4cj5CF0BUu1BUPRNl1VroUWXCvg+DIHhMRdqxFqYXeq2ZegAT3RAmdc1XLscRwH5Nc3Ew4XGei&#10;l/P8yUdrwvDNLKDbLO9oI92PLQ6qdXdb4lnfGV1u5/c/rcU+6xVsPMOb1HKxd7aBJoTwaSkkaywA&#10;sC/jGB/MTMhCVI1zXwnh3WFsQp4wdTJxCduLQEuAYaJJ0cVMovgOpiYmyuKx0UWtpm7LE63i7KK5&#10;5fAhLBaaa0W0ZcVQ2ks4IXRqCOmqCalB8tr6HwKIjTN8qMW1eESLEJ6JdkQiagEtgAs9FAEFoCnC&#10;CIRAIKCzftCY9AoTRENEA8cF5s7k4H+aG0IBxHUCAesFLR0hANHAEESssWJ+jScXsRrjC1i9qSWl&#10;paRa3enFrdbUQtLWiljDOfpubvHcKgUSKByJTLi3E4QgoN/ycBoNDI/3aOE8D+ZDB5ZogTBKXVNT&#10;68Mx2bjcOHPonGDkvghaGEuetclvIizCV10eigjKHTPB79yP/wAPlANccggdoqLEcIs/E5B75hHX&#10;YI3AjFEmxKB7rOxh1efUtthXQ92+RlmtUTxasgQPQgc3BUKWsE2soQgJvqJav3RZrQ62YhQkjTqB&#10;x7PZa4AhMAaexd6GcC5A8CkovEqX1ldO9yN82Lmc/Ew3UHAEnlg+0cDYP0dnASE0/YwDxYbcLHek&#10;NP8H1gh3OvAG/sIVXIbkY8TCxBiH1oFEzwwRbvsV4W7PgiMvqLtF3lJhMQz3POhBz2y5sKRVnhiT&#10;a52ok4TKmUS4ehL1bJJjCeenNh2JsRyhQSFbziGKVaeMDlnoTnFDMINn4ITWl8g71iVS83J7YAhg&#10;v+DBpck8imgMuHw4CwohWU9WCdWiC3Ed61pRHUsSq7qYOmVpgL/woZTGFoeSAXxQhLRGWHLuSAEx&#10;ODRsNvuJOGPfhj2TsvoPQoFinwiIynovHuIO0qOm2OWHcl2UF22XxaPvSBZ1rl3wGoVjhMYsfCmk&#10;NULwEFLscJ8u3MieJYtBtM592ainkjM5dAQEOZpAiVAPFf8Bn4jw4+yqZiuL2ugtfdxRFmyk81wp&#10;AGd3fzF13MBnG4x3eEeial7H5VhKXfOv+XYtt5YFn4xzfAgljb3fQHBOeBIIngiX2OdxCby86rl4&#10;a8itogwOR3NjCRJkQgHaZH1XRLgbJdgGAnsJkhTRSjn9XlqChaCOnsBZFioJpQQaNNHcSSPBckIZ&#10;YF+wo4ROU/a+xJfJ2WEtqr3p5SQ/5/nwLlDmC/cna9l0dqA1ReCpkyM5dGf9G+H1uz99OrrbnMAj&#10;jfRdYz2nldanrdbs2p2NvtbPF+aU0X/VQm/0erSf431J2QYED+62RiIEhA+bXG4PAiao7oIQYJ5a&#10;BMrJY+UQRknl00IQIUwK4sHSIbcAplJexAbjENJFi2icW0v/wVePxpQ1KzC3thoEBfKLuBK0kG2n&#10;BFgtIVx1AbCGiLWcmENNadloweT6JGss1D1ic5NkrLzwbOcvZgzS7AgrJlu+6viIXE1YCO8IWshE&#10;TkqE/ztK2VDbzGl+fIcwYq5YIWzOInRg5ghUmJbfsmM/qsksCUlZW9UmFbA604oKUYKt0qQIaSnB&#10;QqQ4qzUnzkVkkZ/iCAbihuExDsaKVsN7fNdo4dwbAQFj4FkICo2hhOBAFWKOwibr3VkBug/M3DFc&#10;9kpwWcFgIE7+jxWh7zncCXeY+w3iw73mZ7rO7VBWvYIIR4RMaLCzGGByMCmKNfqj3posCLCWS7It&#10;c249K/lmiNtojhecHHMUnGH0hE+zb0YEEWVwEA61pkTmCgMxQqfBMy/GguDB784rlg/jz7P4BJvK&#10;ItDKIqo24wJ9UXd4OQ5HUAiAIe8Fg0RdU/jFwL8fpYBAAEd5Hs/SvKnw7VyIMGKsOBgcY+C9cIEg&#10;D0o4oWRgrQD/MjA7CZ9sKWLtxTwJEybEmmKuCH9ymJzAlxJSbnywtVhcJtfd5nfv4iYso7XiBMgE&#10;wYMSORzox54fdeAQlnEIHuFsvbkBVnt6UK6Sw/qzfuCCcLGAxs46RYjBUs7eWSZ00QrWJbhDmDVR&#10;oGzUE65NBjxl9R1OlPF3FBKYX6A61jFWpnAEN2ya7gPTDAGnhPNUKyEwoLEEGJYLCaRkzDcX0+so&#10;Cwg3N26wVsvF3PWKgGgk/tFcMMLlNpwsfL0n8ZIiqEHgMGsKXiOANM/iWg/GzT4qbiqXIwPOav2d&#10;21D3Zf+XsjLs7/I8EjOdYGYdUeCAh/A4RLDBi4Gnpsv6OtZZawEvIECJQyu7aSzXrOqe0+6lQrkJ&#10;o+zvIHjA72B14Uvz8dnOhZr0SimnUEQgjP3eCIQOgR1FtKZYngX1OwfTldbaJGkdEaLRwgMsHkpk&#10;5QUfJOge8EVn7bBnp7VyrjbhdIpwgBJh5EhRCT0NOhFdNxUc+Ryp+bB/3EoCh0r8KEF1NA8i6RBs&#10;JJUiYFHEsXhQnqkGPlz/x6pi/6nFiuLzZOUEbTv8WFynWd7nLXSPJoJHc/HdNhI6F28sdGqZHQ73&#10;i4I/ufXwYqs86Y1rMNXLoXAf/tW8julHohKboo75imBh+I64JECCBGy0/wQtBnHjjknD1EByNEe0&#10;LZiaGEtAmgjcb4Xk+eMLiFAbiiBrYmbq2e4kSCEVSWLlBchsCAmhI+KtqF5WwEzV89OFhBnqbEDT&#10;8emSnUshTkIK3Tgwq2W+k2BW5a2YXAsIwQOzx88txoXW4j4LgSMRDJqL60JENi+d8IFJYfUhdGCW&#10;dJgD2ps00iwRJiX2QZKaUyKs+oQYqzk13prMKWc1ZyRYGTG0ypztPysq10UJEsI4YR48G2bAZ5gg&#10;HcYLY/ATqPsOoaRnUeOO5E0OruIwOOZAzTPO5HfzRfBL6HPyZCBaM2Pl3rI6XT4NGj3PQyChGPAM&#10;mA2MCdeD7uci1YAVxB2qHqJOZrnGxEFS7VYECKEzLH1OFcucWdRpWiTbukKuWk/Cn6l7R5JhUf0G&#10;002fFJD7fObM/BkvjAb8wM/OKwIInMnbc0LYCedK6p7tp0Sun/vhlGSN6ZgbF/9lXmij6gmPB1r5&#10;NyNzKxggYOgIVZQI4WYgTF5jcWsLDqBEAGdcT9xLMCB02q21GGSkcJSwcc7NqazeXcyz09IAd6QH&#10;VkwpCRRK0YfwHOEQVjZWT4mxEoDMEaEowcC+DgoWpYDK6Xpqy7kjOjQn4IXlzb4alQzYM3NrjUCE&#10;STMuMT4EO+OL0bXhmk8AuOt/Bnka7D0Q0MOGPZYlx46zr0FkqKODFHVK0cD0wSfcbDBvThIFhyXk&#10;cGeT3IjngmviBLOBspjIKakvZpWpeyHUsoXrMML2EsbpsuAIBCDAAAvIJYRrHs313UXrxdgEs56y&#10;flAIHe2g8IDXKBfqhYWL8RI8WDzUgkzUM92aCwZBwhFClNHgCV/Gq0FdNQQcFoRbQ/CY9df7WP0f&#10;iwMrIUSwvXTPANFusJVF+IhWUBraLqhmjWYVtWDGgNChAjb7PGHqwov0t2o4xaX42AgX1u8UM4SO&#10;1jFc9EBEapiuQ1kN0+dighdeIAQ2IeW44TgvifETVUf5oAQEK9Y5OC84x4nPpIjPYMWnInik2A8W&#10;nGtIwFbQ+lHvrhk4JphVEjwbSpCQr0P5HDqRc1Q+cUVrxe8IG2ePLl60xX4bAUQpmj+CJ+xp79NF&#10;P2xO+erHbaXaTfV+aq37thQut9X9wOdLNsf47jt8xahcIfA/1bp46Y2meDtqT/J8riwMCKyJEGpN&#10;MT/8pZiFLESEFiQRAMOkBMRYLUi8kKYwWjKEC/KgsfEKEwHBpU07DQ4ml9exbrSAVJiO0P9bS5sv&#10;KuATF08xyVAhE1pc9tuFLPOVIEsTsMtowSrpGt5XFCJmC6nI0C2s69EyotUhRuLnA2C8Yq6uZtE7&#10;0bl7IRAzVgyvaLpCIhfhJiYWr7mQ4UyVYlfcUq/RQiaiVBzR5lkhWHO8gsDq5FZkSThTRJTjZimg&#10;yGZvrfFhshiLSIAXtsZzS1oZWXCpmmPFqf6KDyAjY4H5AS+YDq8wB2AHgcKAEDr448UsEdTkgRBk&#10;kCZmwJk3rioBDBZBAuPmv2IohdEGETwwWQm4cH0mrNpZM8w5zyKlcw1rJ+vL7fEgeFgvmBQdLZn7&#10;ShAQ8snJko2XVLYas0o6AkNjdeXixRSC9Eo0jfM3C3bsn7EBjSv0H628YBGlg2E5dVxB7EPAnGCU&#10;CEHcfwjSpprzYxFvSXMLbD0x+kanNHAfYIe7jDnpc4nHJBgmFHORk866YR5cC0NjbCJGl2iLFgtu&#10;wHTZVwDuYt64raJYFwSgvg8UfpPwSSJ0azHbS7cn2bDNhazp4iBXD4w9G1cNw3//5HFBsoiicoUO&#10;4xOOhQke7vgHXUtVgEKCE/Bxgpd1QGhqXJXEcKiK4ZQ7v1/fvdd94qAF/eYYH+vmny+vYeCr5sOG&#10;OsyZ8jdYKN1lrZQFb8EhlCbWGmUJlyZKBvMur45gEo5VFZ0Vl+JYRLgULLwk5LebPzihqhggATiU&#10;b0HBwivSdkUub3BJixIQRHFRaxFGjwLZWYKPWm/9dghGKCSMAcsCfEZBUo8RPqKwwj+iJeipBenw&#10;AWVIihJVASpoTQi9Lqz1ROGE1s/BB/xE+Ih+cAOzD4nLiwKgnJA8alt7x6CpoEEUWI3xxa39nBqW&#10;+XSRvwseXlGq9P8W01pbESkwBC64+2odcZniio9QJ3E3VPgUrO/D9T2WDnCK1DpG6D9YHk651dpQ&#10;hZ4qLQX1H8drGLPGWUh0miS8LylYl9HYUO77yeKpIp5BZ0+okb6j+gCRxnUlKFw+mdYSz05R0Tt7&#10;S07oCC7Mj0MKy84N3PTQyvo7yb8sKtyiBl4BPWPoulqfdpsdeKaN7tNa92uh3lW0O0yW6KVbK63H&#10;Gho12yvYbG6JpyqNkZr5P9ACo0d4Q2tN8r4lKYzwZxAKrYkD26oLmarpPaGP5KAkCtjkWbBIIeoE&#10;E2B+Oi1SGpvTXmCYIBLMg70iCB5mCGHmEY8WBY3PMWFpLtUkTAgqKCEJXlmLQMhh8RcDrO6bSdb4&#10;jaJWScBOE5JXRfjoNVWAry5kxCXnwge1MFRIIKyyrhgBRUFLvhxspV4PyX0+HU0GpsUYxGjcMQKy&#10;JtBi3BGwII/mFKQ5RgpJiJwpqOc4gkHo+DU2J1T97i2iW/BTF9D43VlAMBW0PAldNNJa44Os7sxo&#10;qze7gDuHpcrMEAvBQgQGaLgIG5ghTBlGyF4H94fZ89s/uOEqCTHZ4+EoAsrUuFwR5sJeGp3/MT4x&#10;lXDmCyELzoRYut9E/G4/i3kyJ1xcCB+9J+DAudpYJ56bZ/EgfBAMYsrAF3csWmSjxalW7q1gZ/EQ&#10;mg5DZWM6XsTAPg9hpyTn4nZzicoIAnDBv7/iXFNYOygmeYIH9wfPgymwCZw7Nl+la4s/cdfeytNY&#10;qyA0XWCn9677cYmot6zJJSzx+eDcYwWYC89kXfUswqE5D9+NAeWBNfILZvYCiQZyG87ARLBmA5uo&#10;qjZittmTYqTsxFi5pyOs5lvx1mZ+slWeEmRh3A+BoPs3XljCRfmBy3ljInmUqsWu6jlCB3xnPKID&#10;rCqeSVFJsvq9AuqsP/jpVwbc3plgytrgxnG0ktf1jAA9A3c3lj5uJQQD0WRh+r4IuI3yAQ0yJo4d&#10;QAhAl8AWYaR1LyGmVlxjQYDBLKGfPhJeKKHlpH0jBKg2j9XDPhIucvJNSH+gSCfBRexRlBR8ycnj&#10;IERcSCSdFoTeOeaANYV+wDlZ3MGaY5wEZ5zmhYvXCUqUVASj8CxeMCWataToPFHrkFeS55zgoYNH&#10;UtZYJxgze3RYT0SiVRLMWy+IdonfuAjxsnRf3MJqTymRawHiQgbHUHQ0hpbTm+RGiEKDrKeECwVF&#10;ESoIx1CtD2tEWDTenUQ9i3GTn5dXlsa5kbW2CGmEJvvegfAbaFdWZjHhZ2kJBapFE1zAuPqt1bqJ&#10;15UX7FLEO9iX4WA4ouI4BddVktHziP5DuaazV46yXUqwLjrZe0cCJLjzm976crquqOZJyDZ7UfDv&#10;huLdLbRe7YQXXSR0Lt+odVkbcfrpHVfMin1TquL/eGvkJVS435ucMc7zOQ1VHV8uWg0F7jD9YK5V&#10;hHzEsyMc0LTR7ikDUwImIqYWLgC7sjAAG60NLT6PUFgEuoggBHcdxID1A+PkvYguVsjYSM8i3BLg&#10;EVhQ881gq/hSoDV8PdKaaEzVhKQZ6pXU8ZWW0Viyx4W46sHsD4GElKWopGvrTChoUQhFGAFMiHHA&#10;eBgHxK7uajmJ8RPNhIsmRONHIKFJOZeb7u/mBNEgbCBkmDgdt5UIuaKQDbdSqBY/VkjkGCLMFAYO&#10;ExGjgxFQxp3ijtVnh7sjHpw1A5x4zdPiYBYQKc/iNwQPlpE0VfazsHo4UqCs1oMSNo5YGBvPw+rB&#10;f5+n0aPVSsBSyPKcMiDGisXhkjSx5AgjZp9Fc3eJpzA4xhOlHqQO04B5SKAFaI1TNW4itvDjZ88O&#10;clnScYK3S2AV4TsYiIgQPK7ytNap1vSAXG0SpoqwRdBqLVAYnPBh7IwDIcTzItTZf8L64TuNL4E1&#10;lHANFCyc9Ya7jfsAG/BHcMAtUn1SooVoTHn7TucsH80tXPBzJ9cidBDwaOHgqPAgRWvoLDA2nIGj&#10;8LGU5kpIavOpBaTlhlvxe0Ms/blKlvVyLav7RoYIur5F3iMrVvhUULjacHbxXC0X/NIrwpXjHn62&#10;d6ZnsTEOYyMcuKIYRBjuLw5BY678nzGxfroWaxL3s4v4y1Og6AgewZA9BjbSEZKsCakRbh66R4zm&#10;HgZOAVvmDMPG8sHNxBoLFyLEzEvD1IQTJDuS10SgAHskaPKO8QnPSI5E8NSXgGODmnBcKoqwn8BG&#10;OwmhBP5gefWWVt1jq8aMq521ZE1ZS9zwemaglNSCmg/RarjrcdcFAXMsEClL8JFU4RAFNYvq3pwv&#10;VAqeAz1xD5Rcv8IWJVji7ooVPDmviO2AOM2HQr4U6sRiDRQs+6xvZ/VnlrNQcB0Fh2dh+WkcWHwO&#10;n/QeuiB5u4BwOUqfIyWIAgRrEkAL6zuSsWM0ZiyiMD239jvRrmYf3hX2jrH8SAsJhr/kKVoaZ5LG&#10;R+h4UXWS49sv96znMsFLNFJNnQMjybnB5ca+FhFzecELuPHcmVB6Bl4d0jeqveP9ePWOq5tN2959&#10;aIa+r6DrkzV2yvkQIEUFa6wcDtzsKhhcIit2mKzR+Ne8U8VminP9ZVqWV73KC96BFAGBsDx8rBXF&#10;vAlpxJeLv7a6GB7n50BAnN6HayoKE1ILAnNNFnMlU9ghBcwPwMMk/Oam8y/7FwLCD+R7hAGMGmIT&#10;kWDOthRgKwv4xQV4ghMq6X1FjauqOsKnlcaT/ZqQX53NOggmU4tZWePmP5jn+H2rvRzgsr4dQ4fo&#10;IWoQDCbPuPiM9i+iRJN2PnQ9H+uHTctIIUu0mAcbsI6JI3QgkLyOli5CCtF8iCwioIGjD1zINFo1&#10;16PF8h4mx7NF/AhILAdOUHQw4d55G955ggfBBgzzBA9w07WUXqEaLqG8nMjqhBPCBuEDE2dM/B+h&#10;qHsRoUP4MXsE5+7L9QgC5s5zYUwirmiYNQQDHLA2ED4wDTqMmmARKQSUOCLnorGQGoaEaY8lBaON&#10;0nuIkHwHck3Ia6grJhWj353gYT4wPeYjBhqt+zkXFxov8+dZwWKACMa8ZD80U5gEGjuCAcYOLLkf&#10;eEPns/ApUvOqO6WwRevZ5wIOmA+MX4yBcvZxrCcuKGAB/PRcItuchQhTQvOWxUlyJOGpwBqtn83i&#10;xLtDrPQjRS37jSbWdWZv6zN/gBhCMSf82ixKdXXb3FgYo+ZHNQdX3QEFBwtAjIz8N5QaLBX2M4LA&#10;E1yOVCGAQbMGwEL3ITIvSP9lv8EpUHTwVr9DayRNknAJ06JOXDT0h6JA6LCuCRLuFxUOOOEOHQBH&#10;4AqNAgPhSGGNJUY4y94L5760EaOC7tnnjBFzZf+EciwV35KA03izoD8JIbRzaq+xXxql62DKRFR1&#10;EpPjIEgXOcY+in9NnRIGfkqJidN8OEIlXuvF5nosOK75h0pIhGtsKfoeBlxYNEhxzWjmDw2BA37X&#10;L6kFceI5seoRwuU4rS/RaHgw6skqa7Y43LkfQ7TOca9GWJ05GRbTPSB3/gh6XLrgBvAUjAmmStR8&#10;iJKLFTzo4VqzUK1jpMZKCDVV5okwRBngyAjczTGyCtnvDNK15IGRh+Msc+DdW9dqHRN1/+KCL+42&#10;XHFd10lR0LrhZuPcHAqAsr2A8OT4CxRoIug4gwlLh71sSjbVkmCvKh5YTHMs+0Cgr9Ernq+yrsXi&#10;4d7sIbFnx2GbWOudtZaXb8hVKCpM9M6UOaAV+Yu1wOB+3qjUZ7xvMPtSBDyKZrKBVVVIyIYivlyS&#10;O9nIx5/KRhy5C0U04SAxVJDEaeAIEoQKxMdnBA3RLSA7Jj6aN0TmdwW532CAMCNdTw5Dlp6boeeX&#10;EDMsKuYRJ8aRroUJ0f9rCNAdJgRYHS0gAqcC7gARfHUtYh19RvggeIh8I+cHJuj2VhgPzIrn+Qnb&#10;fQdBMGbeQ9i6FmJHAAXpuZw5hHnrCBVXDMTDe9xbMG0xzhhZcVhK7A1RBddpl1yD8NC843kucOB7&#10;tE8RUZAYJqGjjhHCjGGgvAIXBAkCC+0OuPC9BAauD0xyCiuSnOjulScIgSsb9nSEC8xTyBojxCZa&#10;yd03T3iKGJ0WjQCG6AUPqgM4QuRZaMYoDnnuNuaNJq3nsbFJVjfHAWQKwV0tPhEkQtqVnpd2iksA&#10;oYO1hfZMNWIndOgIV4Qt8NBauxp2gqkrGomVFao1FBFfvVbrjTDF+klVR+jgSkSosnbgFkoE9xTs&#10;nDtK38EYMicm5J6pI8J1eUnMC+Gr9SHXiJNH3RyBs9Y/WIwtlOfDLMFN4Ce4Y8lwFAAuMYRPwbuC&#10;hI/RVuLBglbp6TTrNqOHDV06yjrN62WFXoqUVi0hBA6x3hojp666kG4UH83VCR/hCkoN3oUaum8c&#10;a8BeGto41gj4BaOVUkboOnuhVL5w/0dRA5c1b+p/4eKS9uuCANou1ffMMdzfxVyDNA6qz+P/P6fs&#10;MUcsKugxRs/QvfE2sBmeLUZNqDTFNrF0SDhmfxH8ryycq6Yx1xQ8qCDPqZjABOsNJRSmj4DqLMHT&#10;Vvf4mbuWzvzAP70S5YXVU0g0liwYlQL3UASEo9BKlGDPfi5HNuOSC8CqxdpBeQKPhdt8h/VBQEiE&#10;xs4eSKRwgLOnsHbYk+y9KchCREOhlwVby6XZFjMsOPfAOYROHv5r/JFPB0lJSLRiT4c6wRWtTkpI&#10;tO6Hy5zoXUqJ8SzWjyoVKG/VBAcse2r84YqroM/NtRbB3Bf6EV5GCfcK69rieg5BOkSwDZBVSO21&#10;isIvzhmjVFQcSps6lhQJ7QgdXHl4XchbxH2GgltV9IeigiKU/ozne2RLv70Nnok6XEp4zjHXBD8w&#10;nh6yqLoLJ0L1nArTvR/HHL4iDkb/12uZXkLybd6kEk94OWxgUQ4iVYChrDfJm5iRJJBhSlLkD79r&#10;IAskoCZoMTBN0fwcQwHoMHeYGMwW5gCTBGnwMaPJ8h2EBGOFCBAI/E/CCKBW0P1rCZFLapGTtQgg&#10;IBpSUSFZnLT/jpL+WRoT12DtpOo69n+whDjpz0W76H+Y7Jzi6J7lRwZnacBoYGA8X0w+MI+Z6ZVE&#10;UlwiLjFQ2g2JY06LyYvCgmkhdNBU0dZhNhob14YIcQjDdM9BQ2POaNEwTQQswojvIaRGuTClOKAT&#10;QDDSPOYKIcIgGCuvCDqNH3dGNWlLRENxRowbD4IBJorwQbtFsxWDJ6KLStKu7D1MD6amcUcwZ+4P&#10;TDQvmEssxASDwwrgnnSejU+c+fJfCR8iiWBMME00MDRiKgCjiETqPmyak1+AokL9rJJaI0rQOOaJ&#10;5YQwzXMHCgdgFO5IYxQAmD5MAa22rbfzqXm3ZYkpf+32KBgHFgFw1zWU13FaJYKTMXNfcI4u5lVr&#10;YlxuUIGYl7N+eIbWh3yVIOG0c4fgDoKZCffcCamE3CLgUBpYI+EaCliqlC9K6uPCTbo/yErcG20p&#10;98ZZ6QcTrPZrNazHgt42au0Vdv2Wa10ipBsX+KQ5F8tTfHie4A0ccJ0gmMltw50SzdgYC5Ymwoe9&#10;CF2HG4fcpTDwibWicy/NMVrfs7+CO5wINLRmt8bgI0wfWGnNAgTnSME4UfjpgijAQegAPNF1kcLd&#10;eD2fc7QIyyWXhjm7OnZioDBCNrWpp1hN615JvIA8K8KpcW2RzAmdEKSDy7u1rJ3mwgtxlF92+IHG&#10;F6x1jxY8eCbBSbXEsFnXAOFsuPCgoPgI7qkErVecxhaJ4gC+guPQE65ojRuaDNNv7MPgYgrRvLA8&#10;GFezFbLgVoRZZPcQR9/NV9S3AqNDHc261A7wUbiROaG+eQ8FWOxLxa34g6EWoTGxB4XQKaDOxj38&#10;h/BvKn5j9RM8Aj6liK4QPJzPQxktKhJw2B2BH44Xis7ixRexeIrq/2wPNJotgSAYZQinUIypjkA1&#10;BsLwqflHpZME8S8sHhJUXS6jaC1J/62l5zh8FX6SR1n1ee/sDZuveGrh8cVjqz+WuBcFvIT+S6Qh&#10;eXTUb6s3z/Ndv3fAYMH/L9waeXVLP+YdEuP2USWASrKlhdzsm5BPU07SlmgT4tjLanFJ4ILASmox&#10;HEHA0CD8PGYJM4ApoL3DFHGb4MKBkUnzwYx114KQCCaYiTqaRYC0vmgRcJYAn6bnJ7IgQhiitIoK&#10;KQsKcVqLGBoKuNW1+AQoJKMhqJP/QzFCkIRCgyn6jjE7TRTmjqBDQIIcCCAYN8+GIJkDmqGQGcEK&#10;gpGslqT7OcYJQ8aqgEHCLLAExLiIguFaiJCoP0cozB1EYc4wNJ6Z5/KCiLA+hETlRcyUuidvwjEs&#10;fkf44F5grHkuMcGKWmlo4AieVBG/syBgWDBLOoTJGHWfovqdfBL2WkoIju4e/MY9ESTcVzDGR8+e&#10;g2NcMFzmhlBFS/Vr/04gYnlofTnFkWeTG8AmLuVDcLcgCHH/oMFhGWP5JOuVzVKsLzcfxgdcED6s&#10;O7DTc8MEOyeMeSbzEWOMbRWyuvfLDXYFxwSddNZQnhsJIZwgWLOerBlwBQ5Y1Hxm/bRW1d8Kd1W0&#10;neBBAImROE1XeMTZSE54MVfGJObg1pI5opkDBwk1XJAETTi4o0kL9uBTwm2BlnRfgpV5pJSlP1fR&#10;Go9vaP2WD7Dey3rJAgjMxTPhFoLYlQBCqdF4qRpeWsIIfz3RWjDWZMGeDWi35ggOXH6aP9W5qRGG&#10;4HGnk8KAEWqaI25oygtRgaDF/FwGfA6/ETzgG/t4KHlhmq+ECJZ5CWgVOLGecbq/aCBWNIW7inIz&#10;NaTUkKTtBI/WheezrtSxq6VnQWsoeiR34gKiDA57pbih2IfohBtJOCFukuti+0fBA16Dg1IsEHjk&#10;93EeEGWxgkQPQeIBQcKB8hpLgIQLY0PoBOXRKP9F6Oj/EfqfqzEneASK98CkUWSCdV8UzubS+Ilq&#10;y5wd49xrGTNKWeKTkbnrDx5AZ1KKW89ubSFao4hHAtw+IRFsUYJTpOifNUkVbcB3CDRgP6vqyxG5&#10;99BnklxJH8Aly/oS1k7Ys+Mr4KDWqaj4QXFdm6jXsoIbrkzyahAs4AbHbQRJKAXpGqxHjlHAXUZw&#10;ARUocGmyr15nvOCBco5Cq3Vlf4wgrMaTy3x859q/HXv6wLipbZ8Pm0QwAiczk4vZeIbn67Gm8FzB&#10;Pr/lt/yW3/Jbfstv+S2/5bf8lt/yW37Lb/ktv+W3/Jbf8lt+y2/5Lb/lt/yW3/Lb+WxjbEyw/21+&#10;y2/5Lb/lt/x2YdtEmxjkf5vf8lt+y2/5Lb9d4PYPZ9Lnt/yW3/JbfstvF7blC538lt/y21+9XXrc&#10;e7TDbs/X/6j37NBPvCL+r//PtzG7K4VWXZCQ6f/4v75xhLD/bX7Lb/ktv/11W98D3hW993vW+V3P&#10;rvrUs+5HvXj/T/+nW5tZ3rC45z1ruDjg5YnWI38vJL/lt/yW3/6M1miZF3zp0RDrvMezwUc863fE&#10;O+b/6f90K/eWt67UO541XuDZgN0Bd/u/zm/5Lb/lt/x2odvoowG+Tns96yRrZ8hRz7od9m72//R/&#10;ttWeGL6rzmzP6syT4Fnj2Thfi8L+n/Jbfstv+S2/Xch20buB2/sdCrD2uz277EPPur7nfXfDl16s&#10;/+f/sbbsAuadpE8J2NFqWWHL5NTR5aFWZY232/9TfvsXrc6MuGpZ8yM6+z/+ZuNYb//b/Jbf8lt+&#10;+3lrt9sb1v89z1ps92zgQc+67/fskk8CHuC3ub4nwub99GYnd+Gf3G74MKzxw9/VaO//eF5b9sLo&#10;Be1Wl7HGK+Ise3m0tV4Z5Rvybkw7/8/57VfaxN09Qgs/7H2fMd47PPpAmb/coVv5Lb/lt/8lreVm&#10;r8KoI1HWZKtnnWXtdN+n133ej2O+io2758Peb7/x3W2fzvW9UcB/+Z/WRr3nDb7tW+9b/8fz2uov&#10;KPZsz821LGt5nLVck2JDN9S3dlu9d/PDjn+7NZ4QcVfq057VmuD5Bh30Svi/zm/5Lb/ltz/WMjd7&#10;Id32eGc7iuXWX+8Z0WytJXyu/CjF7vt8iD365SW+iT/c/6efYX7NJyEPXPe1Z2/4+jb0f3Xe2siN&#10;2R1brU2xFmtKWvaqJGu1pqI1XhZtA3YU7O2/5H9P+xMEpZkXWOk17wfO2MmY4Nml7xar4f8pv+W3&#10;/Jbf/nhrs9NbOehggNVZJytnj2ctJXQuP1LWbj/e0x46Mdge/mrAdP+lf1q78pPQl8d8G2O3f1vk&#10;Rf9X563d/+Xw2FarEq33lhrWcGVha7yilLVdl24dNkV/QA6P/7L85m9XrWhXu+740Jwqb8jSmeLZ&#10;xTsLd/H/lN/yW37Lb3+8ZW/2/tb7gGd113rWbLNnPQ8E2DUfNbRLDzexqz9ubtcfa35mgu+RCP/l&#10;f0q75pOADTd+5dmd3ybv9X91XlvrFYlfdFwvS2dFolVfHGWd1mZZg+WxdsX7GT38l/yvaH9GYmjn&#10;uWXuqT81xld3aqDVnuZZr63e5f6f8lt+y2/57Y+39ju8Gv33BVrHbZ5lb5TQ2evZXZ91tsGH6tql&#10;HzS0Oz7tbE9+1Xec//IL3ohcu/nzhCNXnvDstm8ST+y2Mefd+mi3OnFWh/Vp1nptcUtfEmYtVpe3&#10;1qsqWIe18Z/7L/nrtz9pD6r1/FLLWs5OscypnjWaEWCDd3rP+H/Kb/ktv+W3/6w13e5933ufZ/Vk&#10;7RBQ8NgX/azPvhrWe38Fu/zD2nbTJ9n2Z2XvP3KiXdLNXyR9d+NXhez6r6K/nWlXJ/h/Om/tis21&#10;OzdeHW1d1pWz5quS1NOsx/oG1n5dZbvho/od/Jf9tdufIHTGbh4e0mVJpfebzi5hDafHWNM5MdZ5&#10;vbfM//MFa8M3e5E9zMuvFpHf8tv/1Za9xds34lC01ZTQqbXOswc+7WUddla29rtL28jDVW3Q+8n2&#10;6g9X1vdffkHb9Z+UaHHNp7G+m75MsjEnS//0uq9zRf9P563ddKhDkQ7rSv3QeUOatV1TyhovTxYz&#10;rW3t16Rbj61ldvgv+0u3MeZd8HyY+3b2KdhmYbmvsmcXtwaz463e9EDrtDJgl//n89rMluXmZkmY&#10;Jt4VMKfNJu8N9zm/5bf89n+vtdruPYpbLWu9Z9XXeHbp4YrWamtJa7A5ynrsK2UD3itoI49mPO+/&#10;/IK2O7+o+8TtX1W0W74sYTd+Vjjn5dPNz3v0HHshvdaXXdNiTYL1WJthtZYUs0bLy1iXtXWt1+Y6&#10;Z6/+oGY9/6V/zabxE3loZhfU2rlrTZ+SHZdU/L7FwkpWd1a8NZtfyrqsDjzi//m8tryk0psW1ymS&#10;/Ij3Tf0pnt13Krmq+zG/5bf89n+rdd/vJVGVoMueAMuSpXP90Sxrva2kZW+Ott4SOhcdjLVhR5Lf&#10;/0+Z3G5bFn3AN/ff5vsgDK7/LG39zV+k2d++qmBXfVrc99BPNdv4fz6vrf/mClc2X1nI13dTbctY&#10;UMCar6hi3dZmW4c1Na3VmsSl/sv+ku2qtckRLRZ4URda6Ny6tWf6gJUNT7VeWMWazC9tjeYnySoM&#10;/sz/8wVpA6am1676gucrOdazAfu9nf6v81t+y2/nq02zMXH+t/+jrd0uz/rsi7AMWTqXHapqjTfH&#10;Wp1NwdZzX3G76ECs9T8Q/cNLvj4l/Zf/ofbOyQfTZv94X6r/42+2sTY85JrPUk9c/Vmyjfmyul3x&#10;SSl75NvaFySi7K49fUp23VDh+96bG1rL1aUta0my9Vrf3FqtSLc+G+qdvuWDFqX9l/7l2i3bq5Vu&#10;vjk1doyNuaAutjv2XNSw76p6Z1svTLdG80pZm8UVrPPy1C/8P1+QNnhuRvdqr3lW6x3POizzfnro&#10;x5S/7Drkt/z2v7I9/UWntv63/6Ot227v6767gy1TQueK92tY820FLXtjrHXYWcD6H0yxHvuDfDd9&#10;VLmX//I/1J44PqDJpB9u+reJni9+O7TILZ9X9V1/Ik1WTpJd/kmKPXCyRl//z+e9DdhQdku3DenW&#10;bUMty15WxrKXV7TOq+tbj3XZ1m979X8ZpbXZxkb2XpHgSgb92e2yLUldO2+oVehCWzr9l1Zr1Wlp&#10;dV/2/DLWQEKn9eLK1mFx0a/Pe6j2P9zvytnZPeu+E2r1JwdZ/Vme9doRcqf/p/yW3/Lb+Wi3Hmv9&#10;lxA6HXd417XbGuBydYa9V8tqrQuwKqsDrP32BOu0O9q6ywoacKjgNP/lf6jd9WGrxs+f7NPH//E3&#10;2+Mne4285YsqdvWnyXb955Xsko+S7cmvG1ywvJBhW+pd1XRVMeu1MdvqLS1ldRelWpe1Da3TqvrW&#10;YU36j2OsUbj/0l+0dw48kVbzLc/Xb2uRqf6v/rQ2cF2xR6/a3T0eoXMhBc+lGxq077isuq/1kqrW&#10;bEEFa7u4urVbXObH8x3J+NRHNxbyv/VGLm3cqsHUYpYxMcDSJ3vWcon3/hjLT9rNb/ntP2pTv3lj&#10;3OSv3yrr/+jasAPNx/rf/o+2Rtu8uLobPOu8w7MR+6tb442FrOGGOAmhOOv2bpi12h4koRP74Vzf&#10;6D9c8PHJL3umP/B5i8f8H3+z3fRprWVXflrCLjueaNefyLCLPyxhj3zVYqj/5/Pexn55Q2z7tZV8&#10;vTY0sE5r6lpjWTr1lpS1Ditq20XrmtmVe9uM9F/6i/b6gYerZ07yrNFcz65+r9JL/q8veMPKaLs4&#10;evGYw5cUzf184ao6j1hVv3HP1Q1zOq+sb1lzU6zjkvrWbWW6vXFizHmrx7ds2Zjgu490rOn/6I2Y&#10;Xza9/ewyOVUmepY9M8bqzvbODnk3qor/5/yW3/7/aWM3jw3xv/2P2msnH0x76ct7T8/64ckB/q9c&#10;u/uj6+dN3H3+EyD/aONQt07bPeuyM8g67wyxOuuDrOa6KMuUIOqwM87a7IywLu9GnL3reMM/7GN/&#10;6Ms+JW84Vn3bv8otYX/i9i8afnHjiUp2zWdpdu3n1ezio8XtqW9+m/Gfj9ZtTcaqnpvq2UUbG1mz&#10;ldWs/tIy1nZlbWu5vIa1WlH6kP+yX7Rph58r1WhmrNWa4VmzJYF25+GWQ/w/XdDGOjVdHLv3oX23&#10;uHWYaBMvWD7L0JV16zddXDGn9eKaVmNWgrVdlCm4VLBHPxn1b/fnfm974kDrxIt3VDzneu23IKtw&#10;+wWVv6k0OciyZkdZw9nh1nVt4nX+n/Nbfvv/p121f+Dlz27/zw/8uuWD1g/f9clFR1755rpb/V+5&#10;9vDHd03qvq7S1f6P/6OtxzZvR52NnnXdGWhttyVYk03FrO6GKGu2Jdpabgu0hls9k/Do57/8d7e3&#10;7OqEkUeLnXzJ1zHG/9Uv2ky7P+WWL2rabV9k2mXHCtu1xytb/w9C7Omv2w7yX3JB2p2H+1fvsr66&#10;9d7YzFquzLSai1IkbDJd77Cqpj38Uf9y/kt/1ub65oZ1nJfqqz49zGrPLqjrA8++9uktaf6fL1h7&#10;6L0WhXusqXD01j3XOYv5Qgqda9Y3yWw+P/l0/QWVrPrMotZpeT1ruzzdxrzb71ctj832xxWz296r&#10;mjl6b9a5EPVXlw0Mbz4z9mjDWQWt7sww67CwrK/ritTt/p/zW377/6dds2/4rCFL6v1HGtdu2x06&#10;6EBKzrUf1rBnv+r3sw3qGw5e9War9XV+U6P+M1uXHd6lJIgO2RdnnbYXs8ZbUqzMigBrsCHQGm3y&#10;rKYE0uC95f/wvs6LJ8fEX/pR+a9e+P7i3zyf560z13W+4bMMu/p4KfVydsXxijbiaAl78vu2Xf2X&#10;XKgW0Hl1teN9N7W0LtRgW1bFGi0tb02WV7c+G9pZ19Uln/Zf94vWbm6ZT5vOKWkN5qRamyUVrOu6&#10;EkeW+96pOP+bsRX8l5z3dtWG6q27Lq/08Zidl1fj87K8pMoL0K7b2L18o7mlTtefnWbVphe2Dsuy&#10;rNXiSrLq+lf3X/KzNu7ojWX8b393u2pnmXvuPNrmZ/k4TaaFLm87q6hVnhRgbReWy+m2ssrx2Ta7&#10;oP/n/Jbf/ve2rb6tiXt9q39T+/7H9uyHjy3ot6bzPv/HP9QW/TS/2/jvXzg16P2idsvH6Yv9X7t2&#10;95Gb3rx4V88zd+266N+eU3LCt76S/+0FacP2JldtLOHS793C1mNXKWu8sYxVWx1m9TZEWPbGQMtc&#10;51mjrSGf+C//3Y0D4UYdKfHhzcfKrPZ/9Yv2xDd9Hr/80zISOJVs9LEUG/5hCbv4g+ScF7/pdqGF&#10;jnf5zq7X4F7rurGhhE5Zy1pawTquaWbtVzewFmsrfj7xN+q/jVjWanzHRZWszqxi1mhOGWuzrLQN&#10;3VXdnjlx9Rb/Jee99VyROLb5wrLHb9t3masQcSEtnZvXdk9qMqfMt80WZljmzGLWamkd67ysvt24&#10;r92vhrHff6hvd//b390GbIx494HPexX3f3St/pSoB9ovqGg1JntWZ2as1ZhSwPfYh3dfkHyt/x8a&#10;OPL8sbta+z/mt//pNun0y3UWnZr0q5rbP7bxJ96+79EjD/407oMnnS/92eO/39V2x9GLuyz5afrZ&#10;Mce6nB26P+boP4acXnlw+OShu3r52iwr8W/3Ltb5ptfZb6svmLvp/i97xHbbHniizZZg67WzomVv&#10;KG0N16Va7bURVkfWTt0NwdZ4U4DN9f2xjWSzMYEjjybsHfJB8KnfcsHc+1Wz1dd/Vt2uPFbWLv0o&#10;WVZOSRt0OD7n6W+7NfNfcsHaNdv7Fe6xoeE3/Ta1sN6bmlndxWWs0+rG1mJlHeuxrolv0PY6Uwdv&#10;TfmFwL975/CarRcmW+1ZCZY+rZA1nUcCZbSNeb/X2cN2+Dcj3/6b1mx+wJ7a84sfv+e925zQ2Wyb&#10;L1hlgmErWhVrOC/tm+YLM63qjCLWcnE9a7akpvXbVOUy/yXn2tSPbix0/Z6sPxRpOOHoVRGdNgR8&#10;+/DHw39WX6/3vPKtWs0t6as0ybNaM2Os64q6lr0w7j9S+P6vN9b+ukNN/2U6wmMHho565OOrHvV/&#10;zG9/hbbYN7faGt/cfyl4Zp5e1OCpY8/k3HXoluf4fPnRqF477dnfZfL32Ffsroc/vMQ39/S0nIHv&#10;pXzbY+Lfixn23n7Ra6P2DLXGa6ot9H/1L9uLR8a8JET7VcYtRvdfJ5r2fbfQROqvDd1d3+qtTbQG&#10;6ypanbUplrE2yOquD7DGmwPsgY8H/tuz8v+5DfggfPuwI0E29odfasm4iO460fDza49VkMApajcc&#10;r2rDjxa3kYdL5Lzz45ALLnRog7Y0ebPnhvp22c7e1mRFDauztLz13tDR+m/pmpM+tbCv6QLvPv+l&#10;59pVR7tHNJgVdbLmrAJWcXKEZU4vak3mJVmXdcVt2ulHz/sBdBMn9ghqujjmu0bzk7987Mi9Hflu&#10;7H+wj/J72y27Oz6WMS3W12ZxtlWemmgN56Vb6yX1rM2Kknf4LznX7t3eofVlOzNu9H/8Xe3uI9U6&#10;tFkX8OVEezra/5VrT23oXKjerMgfm84tanVmI3TqW6cV6XbvR5eeC63Ob39vnTZ5j19xvFMp/8ef&#10;tc02M/Lug4M/fOTYjff4v8pvf5W2xbes5g7f+mT/x1+0oz5fxFOfPHX2yWOPfL3aNz1m+HuBYx76&#10;rEhP/8//svXeX2he150hvmnfvPn901/edGbBt2POWUlt19R/5Jp3R+U0X1XjxMRPf058v9be+fqd&#10;cgu+n7nI7ONI/1fn2uqzq//rRMqHv+hXr+2OyLP9dle3phuKWf21qVZ9TZLVXBNr1dcGW9lVnvXc&#10;U3KS//Lf3UYeLTB9wGHPLv04/BclZlb4nilxx2c1f9ySc+s3d3xW+4urjpW3/odj7LIjSafHn7r0&#10;Tzmp8p4DfSv12tbk9NW7B1rXdU0sc3EpG7Chs129Z6Sv5tQ4X9M5vxQ6tFYLk+dmzYuy8lM9KzEx&#10;wGrMiLe68+Ps0nfrrPBfct7aY3sblWo8L9qy5yd/Nu7jZxD8AQjs856sqfbS59fF3Lq//Te1Zib7&#10;Wi1uaGWmFJRFV8Zqza1gXdZUu81/2bl2xdaaT16/P/MW/8ff1Qbt9la3WBf08a9FNWZPDjiRPSfB&#10;KkwJtjYLK1vf1bV8fTdm/SkRgv/b2qCtEZ16HizilOF/bq9/fGef+46Mtuc/f+JS/1f57a/U9vg2&#10;tjnuOx7l//iL9vLnYz944cTYn57/dOzRK44U/emS9wMm+n/6l63HnoAPW+3ybOSBDN+CH6acefaT&#10;Yc39P3m9tnS/vu+Wjr6O6xtam5UV2vu//u0mAn3i6GNbVp1aNf+f/flzv13c65jvWKL/48/aVb7k&#10;iN/jhqEUTbcdYV/13VnWWm5Ks+brq1uLDXWsxprCVnV1qJWX0Gm7PfGk//Lf1zTmBz5rN733+0H7&#10;Bx32vp3vGxPv/8W18aevrX/jR1XPDN2X9t3unIV7r/m4as7wo8Vs8OHEn+bbmJ9typ/PHJF/bhdv&#10;br6h78Z6vmv3DjvTakVtX9d1Te2uAzda5+V1rdmiqKv8l/2sjVrVoEf23EhfOQmdCpPDrebMRKs1&#10;O0FWQcyZZ49f8x9HO/5a678svH/DOfHWeGHKd/ftHzMcuGLpXBChc+KGIXcf7WaN5lexdoubWaXp&#10;paz67HKWvTDLeqyudJf/MtfG2JjgoZtK77lkX5lfCKPfauR7dd3inemwPuRXg2hazQieVH9eQas8&#10;OcCaLEizoWu6+AasazTT//Of1kYf8MJu3Fml742727/s/+ov15444CU32uadoAis/6tz7en3r11y&#10;5/uX2usnX7zI/1V++6u1db6Fo/xvf9Fe+vKl0XccvT3n6c+e/Oilk8/9MOhAwL8tgw8Tb7M78Kva&#10;mzzrtTfCXj3xsG/S14+eY2Ajdw8d2GNDa+uxuZW1W53+tv/rf9meOPJEp1nfzfp6/neLb/B/5dr8&#10;75akbz2741fP+v/blymXrvW9+Luii3ptKzhuxK4KEjilrPm6qlZxWQGruaqopa+KdrXZsjeGnn77&#10;+zE/2/z9V42D2Zb8OGO8BPpF/Y/Grh59LP5nG84vfDNw5A3HatiQQ2m+u09cdGbcqdvP9D8U47v0&#10;aPnvNtjTLgkyr913pF3qgx8NzPB/PK/ttnf7N+qyvqZdv3d4zpBtXa3nxuZ22Y5BdtG65lIIivxq&#10;cuurh8fEtZwf83mtWaFWcWqIVZkcbfVnJ1k9aemtl5ea969yk/5oazEv6PVas6Kt58p6p27bc/XN&#10;3hgvUIpH6Pl8Rl6771j/A49/erEEaDFruqCOVZ6aYukzU63evHRrujTpZ6Vp7tnaOnHglvgfhu0t&#10;ebv/q3/bHvykSlazDV5Okw2hv1rU88bVmW3rzJLlODPE6s0tYkNXd7Auq2p99sjRq/60U2z7bvUq&#10;Xb2xzOFLN4V98eQHHf6yNeAO25jwXru8Yzd+2vJn9G1SSh84dOmpez643N78+uX8QIy/atstIt7n&#10;W9/U//Fnba1vbcQt793oe/Cje759++u337/1aNPvJhzt/gsiGGONzoWxPnS8X1TT7d43Dbd51m63&#10;Z5cfyrRZX7822f+zd9/796V3WdvCem3uZDUXJ3w35kDrf6vJ33P0b5c+f/yFHxd8P/+Tud9MOGfZ&#10;rP58b8z2nHfv+jWL5r6fqncb+0PW76qd9vBnI6v33BplPbaVsWbrK1iDdZWs6oo4qy5rJ311gNVZ&#10;4+UM3V/5D0WVvfrlfePX5ax+fWfOzrfuPNnwBf/Xrj3yVfsnbz6WZcOOVLTLPqxlr/54x+eXfVTl&#10;q+FHip3cbGN+5kbcLCF+8cGyv2v/6z9pvTY0Pjh8Zxe7Yd9I3+jdA2zQ1ovsog3trNXyxI/9l/yi&#10;9ViW+GbTxeGWPi3MSk709BpjjeaVsMbz43Nu3NnuvJU5arfA219/flHrvabhTxdv6PbAcMECS+d8&#10;F/5c4ZtS7LHPB+U89Gkva7oozZotyLL0qWlWdVppaylLp8mi4vf7L3Xtlu0tmvbc6NmQPSUe9n/1&#10;b1vfnUFPN93g+dqsD93q/+pn7YkDrcOqTPOs+swoCbtoG7S6Q07vVa1OX7X/snT/JRe0DVnjVe+6&#10;2vvhmQ9rf7buq/t+db/kr9KwdDts97b1O5j4M2Vg7Y8Tytz13ii7+/BVZ6d9N+2CKGr57Ty1Vb4p&#10;6Ydt9880bNqqk7MLvv7ly1/ee+S2sw9+OOaTOT9OPX7ToYRfbBiPeq/A9jxGcO/X/Qu12uP92FRC&#10;p+0Ozzrt9OzZj+95312oNt03Pabz+ma+vhs7+xquKGO9NlT7l1Fs478YO+LhY9f9dM+hMb7Z3y/M&#10;eeDA7ef2DnC3zTo5f9Wv7fe8cLpL3bu+LjnB//Hftm47Cn43cFcdq7c+2bLWplq1FYWt+oriVnml&#10;Z2krPGu0IeYPna/z5Md3XP7SF0/lTD3zzp5lOYuPbraJse4HEcwjX7Wae60snZFHK9o1xxrbvScG&#10;5yzOef3YxUeSPkMJcNf9Q7tof+CqN757/h3yn/xfnbd2256LG3Zb39D3twOXnx2wraPv0p1DrPf6&#10;TjZkS72cKd+P+dU9v8f2X5zRcmn02aYLwq3yFM8qSPDUmZ1gdWcXsm6rip6Y4PvvtfOxmzMjG8zx&#10;vqozO9HXa1WT0x2X1nyqx+4eoaw5Gq3/svPSJn33wM1PfHWxPanecllFCdAMqzOrstWaWcmy51WV&#10;BZf2M+Y2dH3JF7pvCbYRe9J+154Otdu6bvH2NVznWfstIbP9X/+i1Z3iHa4/O97tlzWYU8YGrO7k&#10;G7mlx8+s+7x21Hf0HIxnn/x9AT6/1R74vFBM83XeR6Pf944dtmUXJArxfLfu24MntNrubfJ/dG3a&#10;J0+PuP3QSLvj0BWnx301Lr9a91+9bfOtHuZ/e66NWTYmeM7pp/bd/sGt34/54MbT07+e+OETx0Zd&#10;6//5XOu0O2DHje8nuu9Hn2id3Gy7d7reptyjoFts9ez6fS1/+keG2W1t69PDt/bK6bKh4dnBW5qe&#10;E0j/3C471LX5G1/fN+W1L+/ed+8Hd/je/PJte+qjp87ct+uaxv5LvJkn532807euiP/jufa8b0Da&#10;yK8Cj/xe///Feys+NXxvM2u4PtWarEm3tKWxVmlZvGWuibfKqzxruanw1j+yl3DP0curvPP9qyfG&#10;f//mwre/eeWDmaffasT3hFA/+lXbvTd/mmnXHq9pl31Uw679uKU9/u3VP7xx6ppDv2a1DX2vyAs3&#10;HG//2e6cPZN32s7zmjTYQwxxyLaWe67Y3//UiJ3tcm7ee7lv0OauvkEbSvtG7+/2q8EEtDZLQo7V&#10;ne9ZtemeZUwPtWpTQqza1EirO6eAjd5a/5ebvH/QJTZ6fXSlWrO8U1VmeL4rNvc91WJppde7r60b&#10;gdD55729/7a98vWNG57+6lJ74sQIu2hNXWuwoLo1VM+cUdGazK1utecl3u2/1IXsdl0Z9GnnLbJ0&#10;dqX9ghZ+rd33SdnUHju87+uu9azrtqAX/V//orWZE/1orRmRVlXwJE/o4nW9rM/6dr9q5RI6zutt&#10;Wwd1eu3z1/6jCgYzj73xN17br/Me67fX+/HezxJ+tRrFX609dnhM3LQvX19338fdjvm/cu3pD26c&#10;e8ehS+2u96/54dn/UhDntz+hrfxmbuIu3+om/o+ujfM9FHX7kSrfv/Llyz/d9P61vnsP3/LFrO8n&#10;/IJo2u8JmNdxj3eQ9yOOZVTK2uqdqS9h02GXmLUsnkHvFrFJHz7oMsppw3YMXjZsSx9fyzU1cy7e&#10;2iZn21fTfhH6zGbtoHfT37tyXx3fIx/2PXv/kZvsmU/H2utfvGnD1l20La/y76SvZh3d8NOGXxDL&#10;Mns6euQJ7/u5vu7n3HH/KrDg1ve7lx+yp9yZoXsaflN7VZqvwrLCVmt1qtVaU8wqLPOs4oqAkw+9&#10;1+93b5QjXO756OZvHv30js/f+Ob5b+/75FZ37DHnCd30aYMvrj5W1a48lm6XfljBrviogd16/CLf&#10;O6fu+dUKzr33Btze9WDMTztzdk7aalv/UJju72mX7ejWu8e6+hZ+j+frs6n0qTFHrvlp6K7aX95+&#10;6Mo9/kt+0S5ZX/a6ehI6FSV0KhFUMEnCZ0YBq6HedEEh3/ivHq0x96cxlfKEzR8VFH2XB/asOcuz&#10;dPVBa9vmNFlYZtoNm4fHEr12PqsSkCz92slbTo49eaU9dmKIjdzZxBotqa85ZFmNWRWt/uzy1mhR&#10;kXNC5+7dnWu3k/DoLKXq4gNlfledvMv2FhrRYbPnw9LptiPoEf/Xv2jD1pavWmtmqCyseKs/p4T1&#10;WNnSd9GypsfGHB7zq9YH3oXBa1rsvnTT8J/W+nb/LFjl37Und11Zf+iaNmfv/+Du9YPeDTp95dGQ&#10;C3akxvls4NFtO0asefTwvb7XT7zys7OO7n5v5Md3HLrMHvzwtmPCkf8VFttftj3iq/unbCYu9k3v&#10;4n/r2lzfE4mXvlfS3vn62R9uP3y779b3b/I9+/Hjr/p/Ptdq7gx6sfm73pn5vpbxbfd7GRI6OTU2&#10;e5Ylwmy3gwKanj16ZMQ5v/jfDt3ed+jW3me7rmvma7W61I9/23fJL8KKL3mvd9seO1Nz+myPtWeO&#10;dbYnPhxz9r6jD+e8IWvn8m0X+y7b1Lf3AZ8vbOZXC45N+3zaL3JbqArQ/1Pv1D2nws+FeU///u3f&#10;DAYYuK1k3OAd1TfO+272sy02V12WujTKqq4objXXJFmVlbGWvirA129X2u8+1pkE0VsPj/r09o+v&#10;8T1w/OYzlx4Y4rvj2PXjF5x+vs4Nn9b/4erjle1aCZ3hR4raJUfSbfAH5e2O4wP3+//+s3bF0ZpD&#10;Wu0LODv7+wkLFufMP3TQt/sPl1/5V40KBMWfiPnIu86zlJc8X989RXxX7+/y/dMfP3xSRP6rLj2K&#10;tjZc6lnmXM8qS+ikSehUmxFu6TOjrPqMGOu0MuX0jYdrnxm+L24yzPGPboh3WBzyRA0JnJpzg63b&#10;8mxfrXnJc67aPTSeez1x4Ik/XPn7t9qiH8Y2ePaNLgUoAAD/9ElEQVTkFWee++oKe+DzAXb7wf6+&#10;ugurWvvFTazs9OKWPSfD6s8rcZP/cq/PhqRX2q33rJMsnVEH035WzPa3Wt+tAVOabvDYG7QBe6Ou&#10;8H/9izZxd4/QetMCPmq5sJJVmBpsDeaW9Y3YNMD30Af3/CJRd6tvQuITO0Z3uv/dW74fvrqnb86J&#10;+S38P/2uNmpl6xebzS1n7ZZk2TOf9JxwIYIzLkR7/aPbsm7eNdA3Zv/lvgc/uNs356c5LofOZPnd&#10;cXDUmTHvXWL3Hb11S567P7/9h22Zeb+q2U39+vVC59vVsMo391xp/UW+qYX6vBvvu+3jVqff+vqd&#10;U3ccuc135+Gbv5h98q2fma4N9gfc1/09z3f54Zj7m+2MHl5HAqeuBE6z7Z5ddaiar+46z/fg0SFr&#10;/Jd79x94IrnR8oycrptanqm5NCHnkt19f5h74omfBRR02Vp0ZvstUdZ0o2cX7Yi2Ww832vHWF+On&#10;vPL5q/bA+w9YyyU1Tr127KHts79euPudT9/55Sa/iKjPp94Xl30ROo6PCKiVvpW/Gl5N67ghbHLr&#10;NbF2w75Rn1x/dMjKOqvL+urI0klZHmmVJHSqrgm2fgcqjPFf/rvaPR/2//TmI5flXPvBpTm3fnjd&#10;j6MO9LeXvn7sp2s+yTh93adV7JZPMu2yj8vZ4PeTrN97iXbNRy18D345/Bf5BY8e79e050EJ7i+u&#10;/mb6qZlfLjqzaL3/p/PWQm8J/lvB5z2LeE6KgmD+5rfXf33H0Vs/kbCv67/kF6372pgVDRZJ6Mz2&#10;LGmiZ6lTJHhmRjuhU3NuAeu7vZJv2L4ivke+7H3Z69+Mqvh7Qtj9LaDpPG8FVk6DhYWszbIMk9BZ&#10;fdOhm4ogzDd/PPMXe3j/aXv967/d89iXo+zZk1ebXr+Z9u1zt1edlvh979WdreqMVMucXdHqzk84&#10;t+5d1gV+3F643UY4PnBfyX+bNDzm00rR7TZ7X2DlYPUP3u/9S0HVeGaBx+rNS7J6s0pZxuwUG76x&#10;j+/ug9efE3p5bfYnY1IvWpx+qtfS5r4ha7rkPHzg4d+MQv3nNmbz8Mge86t/WGtSmGVNTzr9wocv&#10;/Ga+3l+t3b2n6y03vTvIbt4/ym45eIU9fPTBfQiYL21z7B3vXWG3H77cHjh6++/ey81v/6r9iiYy&#10;9suxsRO+e37ZJt/anxUQ/G/aglOzquy0ja6U+3zfhPiB+6Pt2g8yzrzz7T2fP/vlsz/e++HdOc8d&#10;e/Rnvuy2h7x+snCs8W7v7OAPy56uJoLMVM/YEHzmzS9efKzrvoIHb3w/Y+ZJO+mEFRFIbdY2/rLf&#10;5k45Xdc1zGm9qrTvscPXn9uU7XOkQcGO24p+3WBjkOEHb7U5wEbuSXt1m22Le/iDR3Ke++RF67Ci&#10;sfVZ3Sxn8pdTv59+Yspg/19/1gZ94n046ivvk3G+FlFHfUfjDwkx/T/9rF2/v3rFttJE67F3s6HI&#10;mXs+vvq98stic2qsLGxVV6VY6aXhlrw00NpuLr3c/5ff1a48VGrtqPcusgeO3Ztz+8e3nb14fx8b&#10;8f6gMw9/NfT76z+q7sPaufyjitb/ULwNfK+YDT2cZrcc73Jigu+Rn7lKXj9xa8XO+zy74cMuOTN+&#10;nOWbdWr2T3NPzT3nrjwfrfTzoS+kvOZZ3EuelXjHs447vLMvnHj2s6c+fuA3T7K8Zle1rg2XaZ0l&#10;dFIldErK2kmbLMEzNdSqTA6w7EXhds0H9W3AHi9nypnHV8y03ycsxhxuFN5xkfdhzRmeNV1U9Gyd&#10;eUm++gtK7nzo+C2lYTATTr74h1xJv9lEU29/e9fyV7+91R7/8mqb9MP9+80Oh1edXWRH9xXtrdy0&#10;JMuem2FtFqc4ReCJA12Sm6/xfmotodxc1s7gAyn/Ns/sriOpDdpt8nxZq3ODagZ/EPQv67X1m182&#10;vcrUiFMN56ZJ8JT3DV7bNWfYlp6/yO25fn2j5MzJETkXLWlqV28cceaePXf+rsRt2pBFWdVrTYrI&#10;yZwYalXHB/tGbRn+vyan5dodjaZcs6en3XnwcvvbAfZvrjrz1jfjuq35akbTMe+NtjESPM8df+YX&#10;Qjq//QftoW+r/ep+wuu+1wtN+vGVr+fnzJ+zzJb9rKbTf9oWnprTB43y1cOvhvfZG2c3fljbhh+K&#10;/umtbyb9eOuRW+3G9677ig1o/+XesE8rp7WQ0MkWUV1+rLqVlVZXXYSZvtrzdX233LYXvr79p567&#10;wiac8PnOWTMDtnSb33N9trVYkeGrujjILtnd89j0zx9wxUj776nYv/v2ZKsjgVNDnTI1XbYXfpDf&#10;7jh095ynjr1gl+282OrPS7H73rvx9NyvZvzqwWcDP/NWXXnS8734U+UO7/uOlTzu2/6ribA11nkz&#10;W0lI1pLQqbDU8919/KafkpZ6Vml5rNVYnWxVVxSz+PkSSqsLnhhumb+7DMvlR+MnDNonpnBoqO+e&#10;j+46c8ORq051297Wd9cnN/1w9bHqp4Z/EG/Xf5xhA94vbq33Blj3A0F28Qdl7eEvLn7KfwvX1vvm&#10;Fuj8boj1PVA+Z/HpxXvf+Xb8Z699+9o5y/F8tFIvRLxTapxnhV+RtSPhU0Xzl7Wz/+EP7/rNoqX3&#10;fNCgUgetT+Ycz0rLykmSsEqe4FkZCaBa0wW76RHWc0s5u+L9Mppn1R9X2cwU/1//ZRu+OTqh0ULv&#10;u24rKx986tCY9l1W1Hm50ZLie1789JEyCJ23P3n8F4Ej/0nb7lsQ9c4P9x576eTf7MFPRtulexqe&#10;efTIZYsbLKxyus/aLlZ7dhVru6ihdVxezdVYG7iuYK9Wa72cVrJ0WqoP3lfyF7kg/2zNtd3ovdhu&#10;q2hDQqqDLP+RH4f/y3JB0F2daRF72y3OtMbzK/u6rmx5uv+qDr6HPsg9Tyiv9V+S2rbG1ChrNz/D&#10;rlg3NOeJA0+09P/0b1uHKUm3V3lLioLWu7LWrMWi+q/4f7rgbey+9gn3f9Ghsv/jH25X7Wiy7Nq9&#10;ve2WA0Pt1v0j7IZ9Q3xjP3to9YpvJr9+9/tX220HLz879oux+Tk656Pd+WlSus8391d92WiQEjzf&#10;TT816dSCM9M6+L/+jxsWzvJTc6uT5NhzW/jJ6w/XsLZbPd8jn7Q6/finj519+Ng9NuXEi+d8yGNt&#10;eGT6Ds+a7PKs13shlrkxzBqKiZMgWlP9luO9fA23BCz7R4Lst+2iQZ3X1bNWqzMtc36kb+DWZqcf&#10;O3yFc1c02xK/ssWmUKu1xrO6Ejg9t5ewzjvjXdHF5z95s+qzx1+w+w4/KKFT1josqfTd1rPre/+a&#10;6+ayk97kkd94dtdPRdZ+5Dvxq+GtYz7tEV1yifcNRxxUXE7AgGfXvX/Rmaw1sdZtR8XvyyyOO1V/&#10;TWUrvTDcaq8tnPPA50N+d5Lo5R8VvHfkgco2eG8b3x0f33T2lsNXn+m1q6X1P9DpzNNfXPVVr/ci&#10;7abjWTbscIo13yOLbq9nPQ6G2yWHq+es9P09HwkXavd9cdZuT6zvrW9efvk93/Eqz5547rvpvum/&#10;eyz/rqW9HPpa+bc9Cx3rWfTLnmUt8qzP7sCchz9+9Nu3P//1vbDnTrRLGrwt+lSGhE756bKQJHAS&#10;35TFo1ci2SpMDrRas8Ps8kN1bOTB4r5Xvrnpd9Vnu3x9QmbDOQG+6zcM8I376OXdn9qnGW9+9nz2&#10;+C/edEU/X/zkniJjzPuvffbLfOPKjP/uvh+f/+JGu+lgD7t0V1174Ggf67aqiXVd1caaLMyyFosb&#10;W8fV6W6TvdPayKebCE/aSKHC7TvwvZRf7CWCh8d8e0r6P3pN1nkn2qHQ6H/sbV7/ScnfdFfmtY4L&#10;Sl/VYXEdX9tlta3biqZneixvlnPtnkE/8y40m+jNqTO1oHWbX9eGrOhpj+19rLz/p3/ZNv809Yoa&#10;bwf/UErKRZLWuazWK2NS3L4/4Pr8j9tD2/tFNZ7jHfB//I/aqC31N9ywr5/duHeA3bTvYrv83Yvs&#10;vo+u/2rFT1MX3S0r586DV//41j+dVpzf/sM27BOv6ks/1f5NH/L0718qPvWHl3cvyZkxdenZRVcL&#10;if4ropz89Uv9P7bDFbrsiDt4xfs1XSRa7z1BZ9/69vnv7v74jjPPHH/sZxpwhXXeF1nS6OpJmxvx&#10;QQWrKoFRRwKniZhp0918V3Ij1+WNa/DGPqlZS0qf7b62udVbmqReyC7f0+/Ld75/smv9td5ZfODp&#10;sjwg1gYbPBv6brTbt5lwdELErQfv+uLRo09Zz9Udrf7sYj/O/fytUb8235Ffh9w98isJve+90zty&#10;Vv+qxl5hrdel5AIvp/xiMc5l0vLFPLturWZl53u+uz4ccGT56aXXVFmWdjJ1aZjVWVPIbjzY8VfL&#10;3P9au/2Lqr1HHQ6zDtuq2CXv9ZYwG+W76f1Lz3bfWd/u+uSSk4MOJX1/3cfVbdgHJa3d7gDrIKHT&#10;/l09X1bjyKOlf3ZcQNvdIZ+33Bljz5546A3m+tyJ57565sunRvt//q9buTcjXqk9I9kKS/tNeF2w&#10;lyBpKkv11W+f++7J4w/+aqXv+w9lxg7bH/Zlk5WybGd7Vk7WTrI05+LqpYlmmxJhlSZ71nF9CRvz&#10;cVu7+kjlXxTO/LU2bE3cFVnzPLt0Q7vTrx598dtJX75zfMFPC17Y6tuaPnbz8BCCEsbsvuTf1u37&#10;d23RmXGt3/z+Lhv3zX02en95u/xAkl13qKr1Wl/X2i1v5muxIMvXbXlrG769e2tPQq7V2qBtzdmb&#10;UcdyGbY/5Vx5p39sO3yrbj1s2+JuPJjUv4mEUxPhb03RQ2vRxsPfZP6szNGvNao+tFpU6Uz/tZ2t&#10;7bJGOUM39v7+2u1DHf3QHjlaN0IWyo/ZM4pa27nVrP28BqeEE7+6t/uPe76Lv72nyL27GvqSpVgU&#10;elbrrNeUV7Vu74R+cePO+34RYjzt+HlMEjUvoOPcorOaLo74r07GHbml8c7r3u1lV77bw67bN1iv&#10;veyeI1eeWvLjhB3X7h105o5DN34+/fPfd3xLfvs3begnXpFbPov42dk0/9xe+fb5qm98c/MXa0//&#10;P/b+Aryqc2kfh1fcjRDiLsRDCPEQD8FCAiTB3d2tQNPi2kJLoS3u7q4JEnchCRECBHe3ZK/57lkE&#10;TintOT3ynvf9Xd//ua517WTvtdd+ZGbumXlm5jm9uWOG997lD2aGZdA5rxKxpBGI8p/TZEAkF9+f&#10;3DOszPPo8HJ3WBoCtc0VxMnVHo+WP/rh5fTrX9WzRdRwt2B8SdjlBGb0BDMmVjWi5vw3ACMYFlBT&#10;MNyMOxE3uHLBR3DgsNewc24V4SkOFHLOjmwPQdhmBdHah0sfBmYovwrAcxhw2MXmnSHUj7yiK2nJ&#10;4yBwJpWOu8eWztyr86FJW9CorNh7+fRl2PX0pxY9Bj4QaCysnQzZ0mMNb3/WTE/LHbSCwLQ4jOuE&#10;QAoQmH7nFMjsIBhzF6ye6x0KVjxYtkv/qFK9+wU9aLhN/vIm5fq3fRxH1cpj7swoociHFtz+Wpxc&#10;M1zWq6QNJZaEvVrxZMTlEdesZTPvhdKAq7awZKBFA6A7A3T6XVUVlz5q++lMkNAioaJ1kTItuze7&#10;+jpd15t/f3Hl8ofLzv/T6/onrek2pfkhx5qSIawdc4zbDuDrc0qghfe71s+8Oi31j6KBkshZeUCl&#10;QnWvAmUKhGXkjDlrAs250eYPgQXO+xXIdZ8ieR9TpK9rOtGoKpe/1N/Ys8Jxzv8ZkBYqW1w28+nK&#10;Gz8+33p3Y+2ZV6eGSkdFgDYX34n605qBf7WderN65OZXs2jytRbUBfQ9+Io69SgV3s643Dc7KiWY&#10;ulyMoYgzLWlwaS//X6oTdAJThAesDEUBSCJwja82/8OIsbN1W785/W5zTYc8hTq+F0oUBQN4IgE6&#10;q59HOjXcJrWP/PD7FnvO62zf9ESxfXK4ODSrz/shWZ1eLq8YJXk6ehxXGeIBUA8/ZEtdT0aQ116r&#10;EulLv2sRWzS6eB8TPlUDWV7rOmVMqp1ouhpr9KNAOqsAPLB2DDcJbzucDfvMUjp4d5nhgluJf0lJ&#10;+CttWt4Q54hjNo/jMh3/rcrZ/XMCboy+3JGGF3agiaV9aEhRJ1g8/WQn3+6omnJl6Ltvq6bn/6d4&#10;4v/vW8I9QXPCXaX7e8WQvxtpsvvVutgtz5PWjakYMrdVukP9svvT61e/WPZyx7sN5Qffbl+VTemh&#10;OZTzlzZ0T7zebn7k5ebt8cVWL+P4SGdYMmHZgmzlwxnvFt+eLy65PfvTsdPOOcoJDpzPgisgBwBS&#10;qEseKR9O37QH04261uzlj88c9X9LEPFpbZa3OMFHHzcnp6NKFJxiRd0LImUzric8dUgRxGawdJpd&#10;kvaGXk+/ZiH5tAfciG/UPzf2zZyaebQQwNMqOYyCj1nQqpqpX9Rgm/PK2afXPYGGw9r5WQbb5Xdt&#10;2HUdPYDNfcN9Ahnvh7CFdi23VaDmxxVIGcJTFRq/GTT1NS+XpgZkuy22OaP+3vOiUm3D1/9hO0S/&#10;qMdXCdTziip1yneg6bVjZWOrBogDSruIrTLdxEV3JjwYXGNSP+teK+pZ1Zi+vRVf27vMOaNVqVDX&#10;GlZPv+tqZR/zkVoVCIWRhfI0//bE+hNvT3T++dGas0vuLH7Oe3rSjzU0zO+/lMPivVtvUOARK9EE&#10;oKPDLjIINXvMSb9iE9n82rmv19d8/0e5VPJ9y4W0AeUKFHoeSgaA243ncSfmDaBjjcsJz2mO+e2U&#10;bkEzrnd4uvLpsH+YtNc6Wah2A+j0SQug9uf9xQXVC4q/r1lae+zpoXPZYrYtg876mj6q/27hz2N1&#10;P/+64G5n4v28jgCEHgD87uV66zIeHtNuleL/sF9GN+pwPpLGlw2MHpCu5B54XpD5gh5bQiEKAYj0&#10;LjP8LK/tYzv8YkWPhbfaUCAAit1wrDhFweqPyhdonRj72eGFX6X16/1j5Y9fJOEuLOzbsk92gqzD&#10;+QixW2qsGJca/X7G1TESMDTfLpTbwiINPuRCiQAdv0Nun5Xp4RZ7XMXKfKXw3G23cL/hLWF6lVpK&#10;wlEDMgHYqH8vkDasHWsoCEYbMK4jFl4Nt0ltyuWIc8ffbf6PVTzvktLhYrtkn387qmx0fnjZVA7I&#10;yW9Lo4q60oiizjSlvJ+49dn3r74uG1E/79qcvQ23/n/t320JJYLy6JtC7bpXnl8cKPX7turxVyez&#10;xH0hy2/PW9gl1+P92IqO4k9PFtCGV7/SrvdbZQdle+tSZed3ponJdv9IK7gkS5k1qjKinCPI2oNp&#10;AsBsPYtU6pc/XPp+9u1vPuWV9KyKaqIFa8UE1oLZWYGGXbMni5MCeeXiO7jiSrTfL3uQ6M33UkNy&#10;37zaeb6OJw3qQ1PcZC4nNOsdIfTbpjen1Q/mPDA5Lbx1gSDzgZUUeEl4tPpGK8mq6pBmH9kz2x9a&#10;zniaWzWPxhSPpWYHzal3asQF/vy3bcQDfZPudwVxxEOBpr0U6jDWz4IAPDPVWgBwZK0AjvOutX0+&#10;ujzgqcpGBdHxhCDqAnxUNwiktF6g6Eu29dtera4wOCEns4JGD237L4fsxpUKz8Zc08HcOVDXy2EA&#10;nsk0qnIgxRaGUXyhX13SzTYvx1W7iuNrgmjZtZkPyutqWk+4Fr4yoliQxZbL05T7LaTy9j6ZwvVw&#10;CMYZtX2uZYp53Zfc/e7N3DsLxWWPlwRJP9TQzoqH/6VaXfab5fs039dEtNgpR3oAHbZ2vLB+kRfl&#10;xB/uzhPXP/nhD127XS8Lu/oAIONAFz7HADIAGCt81wzCzATPsQKINQUIBRxVplFX/GjRvS7/cMM7&#10;8Jjw3hGgE322CYWfd6XW5/1pWsmE8jXXV12dc+WrTcfEYyqDc7yU/t19nV+fjDofB0u8M1+wdLoV&#10;C+KEWmepDmHbcz5Z4/NHUOcLUViXbyP6ZdkODgDg+EARYpoMBZiMu2EmVZn4fdv2eKL7V1UWoivo&#10;qhVo3+OCQEG4n0Omd4rxn0Xe9UtpPf2bwqSSJdXzvyiwGpPif39s4Yh37VLCxMG5vet7FbYfPvC4&#10;Yssma4U6u63y5L7ThKw2a4kTSiZ8nscDMG6+Rkj1xBp47RCIk0uZ574u174RiPVQ/04g+QUAneUC&#10;2YDGG/0MANv3t6CIH6onRk4oD3/f8O+/3dbXTDTqn9pJFn+pg3Qm0r/ThmX7Xx5T3IlGFnemSaX9&#10;aGBBBxpREk8r7yU9n3t17Ntld3/80zyo/6/9sw0M1qNKKP3moTZEz9/X8Dgxcv2zWVnZsrTFu17s&#10;ffP9rW/ef3ttXOHcO1+Vfnt3irjh1Zq6HW+3vDhTf+LNofo9+afpcOif5ft8e61b8uHXe8tb5sq/&#10;bwOmCYVwaZst7Dj9+pDFjw8WvV54K0nShlgAqO0T7unCMjAGeIQUKJJrioLkbvOBheSSJohz7sV2&#10;5ns/ZgsnQyvvcDH8vvMJ7ddep/RfOh2VFzumtaC4bD/ZgMuBz61PC6IbGLbZeeF6MoUocukPl9PC&#10;tjaXGlPv3B60sGoxzShLosCjbuR70PT978/nmfJYT6fvfeHZ0EcC8XVeNmthw0dSczopP8kcwq1X&#10;vgENLPWtG1rVtm7V80V1I8o7igqrBVJch5leI7mKxG9vt33VoSTqtVuyijin5q9VfeZziLpUCg8H&#10;wdpplSlPiUW+NOvmNHF01WDqfzmRfNIcxEUPh75ILFGVfX+vC00u7y5bf3vb7WrxxsjJN8IuRUIQ&#10;9qjRfPHLi+kLvLKFujD8/03twLqV99cc//H+z2+/u7ecfnj43We5QxfEow4PxLJPPu1SMfMz6/KP&#10;2noIpf5pbU647tMQmx9UJ3MIKn1crlAiWBGYC2tg5tUJmxtu/6x1LFWdGQWK7F2MdQYg22H9OVHU&#10;DFaiAQSaIV5ttuNZAKI25xvRzGtttvP3KsQKlT/q17K71oYtAV7sXvM5CoF9Qos8T5lT5Fm/utkl&#10;4993TQ+7klQ12pXvTaC/HQ74zzb+7WGVhmVtADidcLWDJRKeKdxPethDirDslRr53aSCUbLeqbG0&#10;4/6mhP75xrs5wZMtlxBYMMwHI69ZSIENv2+HH84xHVqm9pKjISM5oIbBCt8Jw2/spzGfWYxeW5VW&#10;2GxRooSLcTSyYOSnwrvDMtUSumVH1H97Zeqj2LTWb/pmJIhjSga/bH2y8ROnbYLosV3tbcABB1nz&#10;bfpPEnb9LZKUW/vN+t6+AHw70K8LXjvl+drfEU9qfFvue9/xV4DNUtD1fChVsHaMQN+aK6AU7DGR&#10;9u04eOir0u4F0652/49FR0YecZjXNzXhyfKKz3Px/pU2Jj/62lAAzeDCWBp7uScNKoihYUXx9N2d&#10;qY9+vbno2Y7He/8rBVL/lQaa+7eUpP9+A9B0rxIOjbwp9z5T7PUP/aIbXy+zOFW3t3zd481X1j/c&#10;LJtzc+oyZrQFd2Ykzrw5+vHPT5fLDtXteX1advL5WdnxV6fqD+afFQ8EN3z9Q8Nvts9Uqtr0dNW1&#10;9oU6NzjksyWYLixV2MEfr372U89f7s/bKN2Lpn5c2K0KTcoAwsoUWnJohhJZnwFogPH4MLRvaj5s&#10;JJcQfcpyT0xLXOZypLHoelSXbI7gO+esKfK8o/j19cFvrU/Ly2zw/bB0QarMWyHmTvZJEZ57nRIo&#10;4oIXjcgfTROLp1KPjG7kuEedOp10Xiw9tKGNEu1UBj8QbowA4CTUCrTuvdOD/L+dNipneEC4qANh&#10;2DFLjSIzNSkwtRGAQIe6lgbQvLvjyWCbjkwA4zbeLkcBl5TELW/GvHG6pFbXpcj5k1vx77VRefYn&#10;+laA6WEJxBdrUJtcK5pU3V/c8mRh3djKAfdbpnuIU24Muzu4yuXxyocDINjjaGn1qvoTz86cOf78&#10;zNXWhfIvYClR36tm5It5jwLoTL2RQBOrp9AvD3+tn3f7O0q6npTW8HNSY5BJeX/mU5TYyUc7XM+/&#10;Pj3jtfja/M+I/rtbY1vtfLjB1Gyb8Mr/uK1k5Vjg4og0+8MC9bnsQD/fWfFZyZGPLaFcqWdb9Ks7&#10;QKcNLADXgx/caiasQTNgQ9s2x2UL4HFhd12hywumwyOvd3Y78G7rF26hicUKrYIBdF54jjPub5ds&#10;Tp4nm5D/GTeC4KXwM25v4zNCJiUlJcn/O5YOA1ZkhvCgAxQpBp0OAIS4HJVP+x+TLw9JnF4ymhJT&#10;29Cxp3sXtskUbgYDOAIYPHgtQNPdSvX8G27/rF16NXPospud9rZMF+oYnNySP7jYuB4hVw1vuE1q&#10;PpsUk5pgnvwPOpLnUaeH+5/s1407o9ymc6ogi8s0E8eWDX05KK9n/bD8PrI+eR1fdztne9t8gyAu&#10;qppSurji258jDzltaHjUp6a5VDhrtRagA8BvBuWhZZpRn9OPF+j0TnV/3GiZQMqLwNnzADr4u9FP&#10;Aungar7bWAoL333ne9+pV3rKltya8pX0sH+zcWpFYnLsve6XOvxTOW5/1rqkeF7vmRUB0OlI4y73&#10;piFFHWk4QGd6zcB3ux/9+Oh/oijuf6ol31vTq+HP/0caAKBbqbB56A2BNr30mdzw7t9tO1/92PF0&#10;/ck7Gx5veffDgx9fL62dLhX1nFI9RWfYlfYH590fK1v/avm7C7KzV1NlF68my04+W/1sSf5F+lBx&#10;IClJkI/LFJ71KXa4t/n58mzW1ljTi7okXOTPWXj88HDhofVPPvj7TU+q9lTYBNMdwKMIYg+FhdOY&#10;BReEkRGAomu+sQRQLPw+EsePD340aXHCkpyPapEJhIwLBI5vsjE0Ty8KzdKXOeB7kemKW/jeE+92&#10;9R5U4iuBjvdpM4pPi6MJReNpQsE4ct6jTy33N35z7DclUng/ZNB9oXDYQ1gztwSa/VxHvCAekZir&#10;fY6xuu4u4ZU8BGKHNE0pusgxBYLuPPqAV59LWuLiB5PfOx7Xe91ktxyZndaiTtfk6nbUrc63OyN3&#10;QPqBv9NOips04rOFl2OqdaXIv54An5aZ6tS3LJQW3hv6rlB2aefIyr7lcQUtXyXd7nRz66sZvy68&#10;lfDVhPxRtOnOtue7Hx14sPLBzDvRRYLY+Yoc+UB4RUC4j61pR3NuzXq85O7S9wtvLpXNuDnjdcNP&#10;So3ndd/zrZ+FhycnJyteeH4yPkuWvjBfLBzE69bwkfDjzan6S26Nllx0Blvkcn2ONyWL3QqkizU0&#10;gcXiCAUiHArD2odLKVXc+0WuWP+rQnDrAkEWgrXmIpjNoWzY4XuW+H5jCFOT9fgfgGMDjdsWV/hJ&#10;ddr74ofw9Y/mDd3y7EfxQl3yZwmWAzKFZX6wdIJP4FlQQvqmNaPIFBuAjiM5HdGjpkcby5xPNLkw&#10;uDrhL+X8/FmbUKXTb1aNY/3Kuwk3wtOFdwAg2dDfVFCfUzK8WVLJRLFvZhdx38Ofsn3PC3Vs4TAP&#10;8J5OJMY7tFbrD8Offyzr1eL7qjmL4wtUjwaBrpqdw1i4Unm2IGu45VPrsEunH4cu227VIrudmtT2&#10;QtTD7U+WP593PfSuL8BqYH7sm7nVXz/tn9eDume3r++R7v/EeaMghh31fHPw4aktR1+f+8zaSkr2&#10;0HVbLciMYanzfDuDD0dcTihsc173l4jTJvVySyBJFuCaLZDKd1ijlbB0fgTNbzeVQGZhzcgT06sG&#10;0Pd3vvWVHvhvtqlpMXaD07rUJ+Z2yvwt3f2rLT65WXXfzGgaUpBA44t709DizjShtDdNrx5Qd/LN&#10;rs8iPv+vNJZ3/Lrp2qyyfY92/qGi8n+2Qetd2LtaoIm3hLsNb/3DdlZ2KHvDkw13tz3Z+WrJzSXi&#10;z3dnfKpeMPZK35ajKhNvL7w/RVz/ZuXLdNnFvIuy8zf3vdzy5qeH00fl1Kf3jc7UfNLsjPAu523m&#10;JTDNs2gIv8g04VOGNOeKbHm4VBLkLucFc/VtYCyY8EoQOvanIXwgQCzAcHa4ml8UPoV9biz92wZ4&#10;4IWQ246H5MiKtWQIOY8z2tTiXBNo9N1lmrsFMSZbXgLZXW+290263iPP9bBQxzW/Ak870sDM3jSm&#10;YCT5H7IlLwi7wSlBn7mbBtwXTve5C+bFNfqBHJ2WrSsGESgOqW7eQ3cnmA8aOQu35pfQT/SX96Rs&#10;IDhdICiMTgri3LtDnntetH/Y9LilOPS6BnWvlXszuCriWsPj/7RNrowN8Lsk1C+vbUnRsBDjSwTq&#10;ctmJupe2oDEVCeLPDxffuSK7sjohL/zV9/cnvj74Zro1QFJ5WG7bmomFk2nT3R31G+9uedanzKqu&#10;A0CLowEDIdTHXm0r++HuL3lYy7vzbs9/veDWfDojHjZt+FmpbX+y5g8Pxzt4d5vhT7eWpp2pO3u1&#10;TCxzY2aYXzv2UzHL4IMOq7yO2EgJnhxMoLMV67FPgLAXIIQG0pq7339RiXzgdcElrEB4Hw4h3Ab9&#10;awuN3g3fsd8DKwcKiBFAhy0dO9ADJ5+6wQoaXhRy9sybnQN+ejD9zcpHs+oviX8LcY1LETJ8eW2h&#10;WHhBAfE/qUyRyS64vMh8vwrZHFQFnSg9DExx+MsZ+L9v7KqF8lTU92LTIT3SQ19cerWu1Oe8cL3h&#10;Y6kl3RjQaFrJmGeDsnvQ2msjKODCB4UrEIDDlz/4YNzVL/d0frmVpD6xuNmw8COWtXueLv7aI0V4&#10;63oWY4EiA0v1ScNtn5rjZqG5wa+CqPoz5muHKjkftJANL4p+0qc45uUvt7sVxKa71E8tHy2bdHmU&#10;LD4nWjYyv/sds81CffOdpqLvYQ/ZpCvTpUKyH5vbSmGsK+ZaB8/jxM/GawWxzyWb1+6HBDH6mK5k&#10;4bBrTZglkAIASG8FeBXg47DF+ocX4osmk6/0ePNtzdBnXAKr4ZH/Vgs/0OSHhLQONLQoqm78deGf&#10;qg/3R63PxZaVPdJCqX9uBxqU35kG5OO1MI4mXekpnqcT//FiuP9u422LdPGMIR/HMbOo37Mfbiyb&#10;0PDR/xutc5HQszc05jHXBTH5ZcKn828eihnaHEnUdIOwMPGMQgz9xu1wSTzTct2TldcOPN93bcvj&#10;HW9nVE95s+f27E/Ja0nJIYqTK7svSroz+O2aF9+9OvR2Z/b5+jNFqx/Pq1r7dN7LDNmlwonV3Yq7&#10;Fro+W3R/4N2AVEEMThXu/9a18evzRR15cjkkWn27UCnAbBd4TwTmvReEuSmEhzWEOCdhdivXlKom&#10;7L+z/VMOQEx6zDDzA0pkC6vIkgXWUQi6UyoUn+tDARdVZX3zhFi+b/mDpO++udpT9MDzuN5X88PG&#10;1C89gRIvxFLv9D5kDaEWvq/xrRUlSZ/2dgbcl1vVF1bOiDsQ/NcE2lXfU1YkK98TkSf/giPVVHBp&#10;QMBy7kUzCAYjPLcJuwfRBxveo8A15XrM0y7FcY+7XHYXe+BZ856HP9vfYN39Wetf5DS0WbIgLrjm&#10;QUHZEMYAnaQbXSmmwJoGlcXIFt2Y9/bM25T0/a/3F4yuGPByP62Xnje1on1S77Tu9NONNbSo5gda&#10;dOsrapMvT44Q5pwHNaImgr66OfXRyvs/3/3+3g+vltxeIm55vu6z2nM7n63/IlLvt23NrR/i9j3f&#10;dzNbln28Sqz6dF5Lr5TWCe6H9Mj5gB5pYC7Z2rGFIsAutvE1TWnRjTlf+Pn7VgtRwbmC2BKAw/lU&#10;ibkKFATQtgW4cGUCg3W4WJPHHFvjaor5DjmhKVvzYGHqwlvjZHNvj6fFD2Z9cmsFnRAeuoIOOO/H&#10;GevgjnUIPGNJwedcKSrFF4CjRlYHFOtdj2us+W1VjH+mDbystCQqUxBjTyq/abnfsXZ+xVdvFt6K&#10;+2wDGvSsPKdievXgnF7ispo48oW1F8pgAzrh0kwh+Ht0tcFnQRzcZleHfNMXSoLvEaO64y8PbXc5&#10;JTzxAO0D1CihXPgitLndTjVTw9XCK6VVmJ+tmqS7Sbnul1urig22C297Zfd+3C8v9P3gkq5182tm&#10;vY1JD5XNuTrtqtVm5dfeu01JZbUgTiqcLu64tedTkIfad8IVc8y5CfjPaJMc6a8XxE4pJm8d9kF5&#10;O25IwsIPgCN8iwsWjyZ4VW0pFIIthqnnXh74enrNQEqqGXXtP+Gm2rUrQaH5nkb57S+0Fbc/XZ+y&#10;8lG7v5zj9mctITUwu2dmBA3Mi6URBV1pZHEi9StoS6NKu8EST/2PHpf+n2hH7/0gWaL5T9brTijq&#10;WTe/aoZUC/L/mRZfrh/eo1yN+lwVaPE9PSnaZfb1lq1yXm+RtHuXjUZOgXuF996HhKrBWUqf6ill&#10;ydJ2Lbk9682eJ3vebXiw8d3c61+VMlM1fCy1SVXd7MfXdC1f/GCKuPHVD7ezZOm5Ayu9X+18vu5V&#10;hiz1/p5nG/L3vd5x0/e8IGuXIdQl1QiflQ7f+ey7dvyqul9urQQ60J4EmO7sMmsM4WMBzbXREUHs&#10;mKUnnea5+sYKu48l6rsXDdNzPqr9yg73Gu/FdyDorCBsgs6b06irEXVTynQkgJp6pV/JktqRdy33&#10;CzLWvv2OWVG7MyGUmNKBBmb0IZcdWuS+UxC7nmwuWV7cet1W/ro/AGfgbYFirgj03Qsr8SKlUjC0&#10;VrZ0tCFYWbg6HlAg/xQ5yTJrBKHXCH1phH64nkFfTgiy8TWxLwZVDHg3CBZT7DW5N/vF2Z+FvnKb&#10;VTbV67s7My7WEKl2yTNY6wdBNaG0MS2927U+oUTr7dQbfalTflPqWdqaJl8d+P7Qi6NHTr9LLv+6&#10;ahwXLZTm4pfHoy0G5fZ4Pe1yEv14cw0tubaEovJVORCDgmAxjbgWRNNqpz7d9GjbuRUPfn656NZS&#10;8bt7C6Q9to9tw/2f//RIgo9t480fHX66v/TlqXenbpSKpZLJP6VktIXzQS3yPGwiBRLoQVO2wjxY&#10;4OoAQPnp1pK7HyMPP7bBZRbboyFk/TCfnFsVifvCAd6uWEfe27GElWMEIWgGi8eK93fw6rpLmfoX&#10;tgIID6WvaofQgtuT3xx4dcBkMAlKwSeEd80b9nM4gs0V6xx4Wociz3tRbGow2e1XJjMoJpb75Wo7&#10;nnX5pzeN51yzMI7IFJ6z1ZKQLMiMvhfqB12MFb8tnSnR72/bd5VTUqZdHiMbX2xMsFql/RwGG3av&#10;cQj04GrjL0BnQrn5k5gcWOtHlGjl7VWvPU4JMjfQPltKcWXC0YbbPjU+rM71F+GW0QZlstqoLvFM&#10;/+x+91z2Kt+UXyUneh4yFztltqxfeHP2kyEFPcVplcMfhx1zfK63BnwFK73rxX7inOK50imvHXYq&#10;Oyt/L7zlwABjzLkh5tsCa9g22UhmCr5oewCWDrvW2NqZKZAcLB4t8KnCIsz3Vv3Xm+6vePh1Ddbj&#10;xqTP9gn/1dbnuFUv132mdd2y+4pHnp24m/I25RNf/qutf1rQ0d45UdQntzX1zY2h+ZWTaUhRZxpc&#10;HEcbn/9y/MNd/zcaV77e2BBderQ6yWFq4VDZ0opv/98K6U4oM/bqWapf369SoMk3Fa+yj3RwodLZ&#10;tBezPrnMNNfIfRcEwel3QBBDTwplk8qbF08rb5+cJ8v7bnHt3Gdbn2x/ueHh5tcrby344ogCkKLc&#10;qCudZi24O7F+xbNZ7za/WvJ2wtWgd0Wy/AvZsrSsQlnhpcSS4OrWYLrUt3MdG74ltfXP20v/ax5Q&#10;iBd+wZPm4uIomeWwWk7AeoAgUYcgcjwmZPJ9c67NMZ59dYJkcbGV5nbKJMd4DzRhaNUMVBxU4Ijv&#10;dcy2eUb0ixJbUhOudHsypCSo3vOUIHrhs6CT1uRywJBaHfWhwKMtKPi4NzmA0bx3C7c4pJafHVur&#10;1rkXAKd7LZ6FeRsHANpTv5K8IMQ5P0cTgKMFASsPBo7PMJBydWxw6aIPxpwwin7Y43/704I4ujr8&#10;3awHvvW9bwpi31saXxxUlpDqd/L7mumvT789njG6IqAuFL/RLVcFQCNXn/4u/+Goqx1fRmWaUGyB&#10;F4260lVcf39t8YEXR66vu7/20cfEP27dc/yOjiqcSCtg7YwuG0yR+YrkjGdxtYeh1wJo/q1v31+o&#10;T++66v6q4tm18+jbG19/ysXgtu7+isf/yH++8ul8vSHFQU+OPtkfd+Tt4Xv5Yv7YMrFsevSZZvWR&#10;J13IYpciNYLA0gMwW2CeXKEELL034f32+79+Oruof1l/rW7Ftk/aXoZmz5YiBCtXduiAvnoAMLgW&#10;mzXm1xRAwzXdeH/HaqOSFNkWddqSJl7rQqOqutKEa/3pm9vTVk8osQj3PyHUcS03rjDNF1u+fFhc&#10;m4stKPoCLJ3DiuR0QJWMdwsyr8NCYUNX/nLrk6+6Gpa6GI7+xgJIlECnnlvUqFtyuy+AetHVyd8t&#10;r57/rnc++pAKusL4OPeGI9J8wQNDrn+eHDr/aqLHhEp9isC9TJ/TK2bXe58UZJ74OwzvDawSPgt0&#10;+dg0fxKyG6+VJ11caj+C1vZay6YWDXsvfA/+mQor/KIDfVs9uW5m1URxSGG82P6cj6iA+1qfs6CA&#10;U21pWdUvsl9v7RjruEZnqxYHBgC4dGDpWG5XI/udWhR6XEt0Bu95b1OS+FJuNp4L0FEE6OiDPxmE&#10;XHc0oZ/uzBbn35hAS+4mfRGc8K+0yL1afs2OOotjLo+vT3ufO2rv4z1rDzw/9JdOW/2zNiQ9eH/H&#10;DF/J0umWHUY/XltAUy4PpOEcNn3/G8iKf3/f6D/VDt6Y2vpjfxbmtuvwVf5wcVbJ5D88M+v/bOtR&#10;Yafd9bKFjJMNB9cI4spH7W+PL9UTf7oR+VldJpvNQnVzML03mDYIBJ+YoSjGZmq+2f1sY93P936B&#10;sFtft/7umvqN9375QlPjNvxyjMuU2h7X1rxcRr0rremnh5PulspKdmbJMtPTZWnl/Yp9bh9+MVSy&#10;WD421lJn3Ggy0ypV11J7s/BW+BrEzCY8CNr0EF7BBHIQQo32Ce/Yp87me1L5EMkvP/jWYPVBGdFP&#10;RhUnkCP6rAEN2Rj9N8ffNieFR5wEuPLF4ib9ilu9HXq5rdi1wLN+/ZNf6iNSXWXmO5XJ50BTst3e&#10;hNqdiCDzDfLkARAZneYnnQ004I6iT68bgtj9OjRNgE43WIkLngWRFwRIYwg0Y4Chzm6BVLcCaNC/&#10;iPOqZAeQMQfYNEEf2OJCn6kpgNwWczmlKoHmvPCiLrVC3cKXzT8lz/2S84uS0wH5h8PzOtC0ysH0&#10;/Z1vKCRdkaIyFah/kSn1K2/2Kll2vjo4y7S+Ta4l9S1tQxMq+7xNeXvx0qHXR5/ufLb5U0b491cH&#10;+Q7M60cLr/5As6qmUUiuguRe84B23remOS26OReW0vj6lfd/erPk9uL6CVdHyX57zPCK298//Ufu&#10;kf5ZnrOmlbaXfODJNcmqGx+uv5BSd6GypL7kVNe0mDd2+3Qkt2MTzA2DjjvmY/rVYHFZzfxx0gPQ&#10;xl0Z4tGx0JmiCgUK5iAC9NEWWj0nivpgrozxfbNNAhlAK9eBIqIBGjDfoCgBj9M2Feqb50+Tr/Wm&#10;PmUdaHxFv6e9cwyueoBWuGq1C14deP6hiAScVqLQC24UntyC1EEb1nuVyQhr7I61S7r3N1fqP2p9&#10;ylSsWmUJdS1gicFip3D0VwVavjYEuPce83ejSwZLwQkZ4g9SIvKiq0m9111fXtceIMOWjhS9hu8E&#10;sUWHtehRYf5ZztGAAtv1o8vxbDyfgWZO1RLRly0d/B2C35t8Q/sznvnYTFYoLbTdrEtqq+RhFWqQ&#10;wiqB5lXNfw+rRCZMwJzuVqNhJX3qF9bMrR9b1k8Wn2JLFphXDtwIP9ucllSulM0rXybz2G5RZ4K5&#10;Zk+DKYDdcIsc+R/3It/dgsiygEOo5TmQgEGH+XMOxt6Qs2O8QYGW1E6ledcZdL79S9GZ/6j57tQd&#10;FpwSTpMKelHbS851vbLbi19VjpEtrp29nhXNhtv+qTYmM/rHThnNaWhBR8i1YJpZNor658dQ34K2&#10;9N3t6XUNt/2faF+Vh29t+FMYmxm9dkbBcJpX/tUPDW/9v9EYdHqXu91NKNMCGMjR4DIFmn/Vg7rl&#10;CZ+drxKy183MfZfw1gUM6w6Nnd0VbcEIbbMVaf3DxbJNj7fVb36w6f3a+7++TBN3/uHhWoNzBiu1&#10;z7aqSLo7lGIKlMTzdSerSql4V7Gs4GimLDUjo/7QF+e+hBQJBxc8bH1AYatQJ/mNJ+KagQtMoAWN&#10;V+D9E7y2uSBIRN07L2QOWzCjKsJs4y4YiQtvJlET9JnBgIGAQcf5iCD2yLLrOfxKbNvFtRPefH/j&#10;6/o2GU7i4OLO1DLNkIx3KJP7nibksMOI3HbbU/N9NuQI8ACj3ZN+47pg2+2a8DYeYNOjRqCEKmic&#10;AKDmFxv2bzA3BpgjHfyusJajpjTe2R6VL3NgNxveV4Vw4/7wPpMR7nU/rUAjy8PFr5948v5OFf8G&#10;t/nX5+s5HZJ/5n1KidqkOtT1Kox+P+iymVQCZXy5lRS9dPjV7tff1Ax71ynbVBxW2Y3GVHQXDz7f&#10;mZFcl5y6+eHqzzTAzqkRNYuqf6RBJW0oOBugh+d4Q8j0rXSjebUzaXrNBPr6+vT6pbeXiF9dmyQe&#10;e7Pdlr/HuUw/3l706u+BDm92J2ZZ1i65OTyCqxo3vC2sfbBywsl3x+7k1mfm9s1MeGmwQ54aYfxW&#10;+wF6AID2WUbv59waeGv1w1lSKZdJlZO69CtpSeFFsADQN46wcwbouJ2EMDwHIYfvSsEEsCK1f8Y8&#10;A3TstqiTy3Z9st+iSaEnDWlmzQDqAQAeVtH9XdtLau+cMMfNMdfuWHsOYjAFHXifhvA8Z0od06LI&#10;4Ygeme+Tl8DQDp+3Ot9Uyv36Ky0uR2FTIMDDIxmgcBZrjTltBKGrAm3fYksj8jzoKtWyy6Gkxsm0&#10;wui7K2Mjf73+TT1bRexak/ZyADYMOlx7bUiV+aeadHyoXc9clZsJeZgH8Jo/LL5vKhfJmoN+W2A+&#10;fPH/oicBf5jf5bNeIc52kzbJgU+abtaS+KVXVs/nNptNXrKlw0U5E9NCxWW3vqv/pmbK+25pzhSM&#10;+eWj4MMyVMVV17e/+7rkm/cDszrfUf4BQIUxycHicYL10vN8a5k2QKwV5tT8V9D5MnmSYxfbdFwA&#10;HZXFeIX1Y7VVFYAzkZJqxrzf+PTnFg1d+7ea5XrhVPCllhRfpEvdUr2pb05b6prTmgYXdqHZNV8d&#10;/Ohe/2farJKE2b1zWlL/vGjqmRtKI4t6QHmJ4Sg/mlM77k7Dbf/r7frTrXoTKwN3898s44alRRZM&#10;yR1Es8tn/kuA/r9mwfVJtlQdUR1W2avCiQZUGVLfIiUamqOMxRQeNtzyqZltUOnnB6Z0AOM7QzsM&#10;ADN3BsPEFwnizw/HvFj/aOurX2+tqV97Z8Wfl66/0WFexEV16l/emObd6ld/vP5AfpEs72CJrGQf&#10;LJ7P6sANLUz4atmDSfem3/N4pnFIkSTXwGhcYBphmkAK0LwECB4W7Ia7BckHHZtp/+2qG0NMR5ZG&#10;d/MHE40pDaMm++Ul95o2hIrRXmhg+NvrjOabYWVRte1TrcRp5QNET1gjjudUKDJbjxwwRuvN0J43&#10;qZLxejVy321HeushVPDdERlBg6e9cDWMrRGedgTgJAJw2kMTbQ3N3PY0BBosGj0IUy0ATiPczy42&#10;893CN2y1GOwWbltD8GnjM1XMnxX+NsUc2gGM3E/IU8/L4TT9iQWNva84k8eysGyhVsgZw2ce0Gr9&#10;z2vXhZ+3eN8hU1/k0yJHluhRAATR7KuDxX0PV9dPr+wlhmWr0/CKePr22thrqfWpx7Y83HCWn/Ox&#10;JVWMajW7agl1yXcmbwhzJwhLPhyve7kdTakdS5NrRtO0q5Nf/vp49bNJ1ePENc8XScL3xOsT5stv&#10;LOJcmD/dZO9f0MJzcH4z2ejSZvc2Pvr2ZMPbUtt4f0XbU+9PPs+pzy3plhX3Xh8AbndAXapD53ZC&#10;jjpla5H/WeGlzwVh/nd3k250KW5dH4r5DM//EDTCm+bsGo2EYGeXDrvSjHCpQvBpQBByGLX1Rg2y&#10;3KxJttvUaXBxFI0GAA8p7UBh+K4HvuuMueZQbS5BZIVntDlvQJ6nVKlvbiK1POtOjdAXA9C1HT5z&#10;PST3l3zkOyv6GYSlC3V8rk1z/I4n+ucPa5ctA+WloM+lcmSz1/VQw+3CwkeeXbbcXeq24vqYtxxE&#10;wFZOc9zPe4EMQOEAnVGVxp/ObRlX6uPXrVB474d7ONSZ6WBRzTLyBL00B5354jdXP/28GsHH1nen&#10;rpvGr0IdW4NN1iiSHCwvxz3msjanWr1mQGiGuWh9wbl+xZ2fXi+onf5u+OX2oj/oiec8IVeOll9b&#10;/2LelUVvVl77qVZxmfBegDWjgLl23W1Nw9K6iVzuJhRzZQTQ0fwevMl7OqwMJuHiv3FZb9ejWbBy&#10;plcNfwLF5Q/PnfpnWsIuQUFnjcrNqLxmUgHbryqGUsvT5jSkoCd1zW5LQ4u6wRKcebDh9r/cZpb0&#10;HNw9CwCWHUXdcoNoWH4idckOlfZ1xtf0+ywC8X+zbboWEz6+xkdyU+ZAyet9IfrRhKwhlFQ+9x8e&#10;/PdHLe6S3OkBV5TbNvz732scMTa2ul1e3ypf6lluTr0vQ5MB4fXKE2Qrr6hIB6/9tjlsVd/re1AQ&#10;7SE4HMGkfmBmLrPOdaZW3J0sbry79dmqmyvrN97+WRKcv20/3ZoW16dI67U7mIfPTOHkv30v94gb&#10;Xy5/f0l2oaJMVnY6V5a1nrWV8cV9zUcWd6IRVzq9X3hnypufXi4i5Y1K9cJIQRTGgKjH4mIQAiNw&#10;OLXWRkE2OlfJfVhxl4Dhpe2rvrk29E4wGDUSAiHiUlPS2gnhBMHCwsUUoMIusMFlUdQp04UGFbYh&#10;Z2ip1qfkKCJLjZpBi2T3TfMd2tQIz3bdZQ3tWoVcMV7v/cr3z9fvHBlXLbxMAOj0uIbxlwjSsQsO&#10;0DxNoP3xng27/ywgHDQg5FwOCcN5/MFHjJzMDwn1HNTA7jUGQd4DMgTzNsGrGeZycEUYdbsnR2vF&#10;IINRFaNU3I8JDxzwvvcJJQo4q0u6uK8ztNHEHE1qlapIibAGWmWq0Y+35lCHbF0AVyR1K4l6v/vZ&#10;pq0nXh0vlSb+N21+9Zw7nQptyB+CrinmxhPg07fSkoZU96KZN6bSyCvDxXX319aPrRxDM2rHSPsF&#10;e1/u8Fh5azH7tv8UdIYU+iyfVhVduvRev+RTb7ZJOVAfW48MH+2uaRGPD789+KRUVpY5s3LaM/fD&#10;ZqIu5tMMCkBcng45Yl0YUNyPCuLAUgtZbCmEGmiKQccNa2OJOXDBfPrjssH3DKAEMNhoQulQB/hw&#10;0qj5el0yXKdGkadtAJ5DaNyVntQSgtQJa8HFRi2xFjaYe0tcPbIdxeCzpuKA3M4UmeJDBrvlyXCP&#10;HOnh2VZ7hDt/dHw1Z9Y3/Cm18DThDIMMWzhuWHsGHndc7Q7KyxSWgE6h8VtsN8YMf6j2seKBf0Tq&#10;m0MRsyvaP/UC6DDI8J4OWzuc6OmJsfYs1/zkKumea7SsO3jRBfToD6vWG8/+qnyGVK3bD9afT7Lw&#10;7pc/OYspcIfiEPWfBdFyk6E0P/LgFQ3M0dTCUS/VfxLEwNOK1PyQnPhN9cS6NY9+ff1VVY86txRB&#10;DIGF2Qlz1iev97Wfb6x9+MvNDff1V2k8YUtHF3Nus8uS4k8HiBZ4lhsUKjNegx8aQGcKrm9wsQsc&#10;wGaz05i+rhlDX1WN+sPioX+5Yf7izygNaHtYYZ3GjsbUMdeYuOpDryuG4rD0trKQc02pT1Y8rNYw&#10;GpDThcZenjKv4Zt/qX1TEtend7Y/9c4JpY4Z3tQvryP1zImi3gCyYcWd3h96vlXi3//tNqOkyfJx&#10;N7wlS+fXgoHWfS52pFEZfWQ/XPv1s3OR/krrf1aYMRzA3aVIXtoP/6+3sTVtdg2rwSRfcaA+xYbs&#10;WqOumYLYOw3i/HctKTlJscla4Rrnr3BhPzOY6aEQ7q0hdGPBIL88mFG/5NoP4vdXl9Stufn9Z0lL&#10;Q8taTIrPUyYnDn+FphYLodKvwpW+vTOetr5e9f6s7PiVElnhySuyK5vm3Rtxo02eEo0qbwtwaEWj&#10;qjrSskdT6yOPRrwR+sLcZ+CBtcNWDrsOFFcJotsBuR+2Pj2i1yxFeDW3ejy1QL/YD94934fk0c9G&#10;6DNv8Js3WD1BFwxoSvmAJz2KIl8Z474RudHikdfHbn19fcZzg9Xyos9OXbLfoE6eO+yp6TYjslgH&#10;RtsliOOvRNUNuKVJCQActnTaQUByzos9nmEGgaAP4WmNV1uM0xACL/ScphSezc3rRKPpAD2R3Wqa&#10;ELTK29AXvBpCIDIYeZ7SpvG1HWnQA/nKHa+metvuk7tngs8CTumSEV6N0HfeQI6GwOqcp0AxvPeB&#10;vweUBtOIsjYUmmmMy4YmVnWvTK2/cPC3+zrcFlXPmt4634B82dJBnz3w3cQKDRpzbTDNuZ5UP75i&#10;pLjh4Yb306um0cDyrpLF8vODFRErby56Jj3gT9rIwqjb393r93rqTd+38+/GfnbqbMLpSB2rXaoP&#10;vU/Y0vK7i1/lyfLKNj7ccN9kj5ZoCkEfla4pub4cMA9NMXdumLuECowTgMo1xth1xe5IBgxvzLE7&#10;zxXv60AIakCgKkLx0IBGb7xOlczWapPHbgMaXhJLk6riyRfWJ+8dueL5DD7sXjPEGg4tDH2RkOpc&#10;1/K8HYRLHHkcMwUoKUl7cBYHhLpRpaZfJGnOv95914Hnvw5lt8T0AnfrwPNCnRuez5FkbIk5oG8e&#10;5wVxQr7fe6VlAB1YB1bbzW9yFXP+/qybJk13vRj/67QK14cMpmyx/tbSaYG/Ey4rS4ef8XELMVny&#10;pcyL7ng+A04LgNuE0uHUFDTgC/4JOi/cYYHM9/+28X5l7DG5S/KwRmy3mpAS5kcFlo7qCoEmFoy/&#10;brtN7nWrlKYUeMJYbJ3qV7/t6ebn31b3ewN+EVvi9xIwDu0NSi/3Pjpx+ftrK56HHrSuZQVPCyAT&#10;eDRQ9NmqV+eHPmhifI1/kiPd5dofwqa/wsUucN7bwWvzffb0bc0EWnzjmy8DjP6JZjxH4Vtd/L4e&#10;u1KPOlBCgQ61hqxhpeT7a6PrIk+aP4pJC6UOqWEUkuJBPTJjaOjloX/50LXl5XGJ3TLcKDHLh7pn&#10;hVCPnDbUJSuUOmcGUa+s6HvJr/YN/aN5/m82zskZWqBVMPCqgWQ5T0ptH9E/tSeNSu/zavmfnIn2&#10;Z23plUamQ64Iz4dWCjSyWu7G/4qbbWRVxOJptd1pUIUP9b9sQR3AAHEQRl3ShQcrSoQvNlX7JPfR&#10;BeA8doeQ4EQ9V1gRUWCiDiCCDhCCP9//ikYWjqW5ZTPu/VZjHH7FdxDvR3CFAGj8xEf0xhTKUb/S&#10;KOpe6kM/PpsrOyM78iJHllaQJctK71yoT72KXSimwIZCsjVwaYlDayLrhhT0eicMFuphPxBrk9IF&#10;otTZINQeebzC0jVV8crw0njyO6dOPtBAO+c0lhJLm0CgyW0Eo0BoaQF0zKE19y4Ofp5Q0Oy97Uk5&#10;8juj9y7nbXH7Xc8Pnmi221p03ihP3tv1KWp/CPnv8yTT9XLUDN8LOaNIk29ZURwEY0fWFgA87hg/&#10;BwVYsqWDsXHQgD2Ehf1JQdY1W+1TJvaU6sE6nsdVnnPSqhoEHCeScl6PDsBQExcLV8/T+jTxTgdK&#10;eqnz3jdNo94cv2kLoamOz43wuTWe3QZrxCAfB2uRjywOwv9fVQ+WTkSNKfSh0ZW9nuXKCvbterR1&#10;YMNPSy3pen+T4BzF1464zwZCzhVr0LVCE6DTj2bWThFHVA6Trby/6trUyknv+pZ2vs7a/arbi+N/&#10;ql36oOERX7S1t+ca9Mr3pEElTSkxU13SxH7bxhZF2Ljva1JntU+P3A6b0MjLg+tS3l+6f+DF/ofe&#10;R+1Fm+OaFHBCg9ywLvagJT6mOr4cFirGx1XB+cRRtkwBBuQDIG+JeW6KueN8HS2OaoTSoYlXk3Uq&#10;5LDFiGy26FPn9OaUVN1Fup8Bh91r0iueo4/5HF0cUT8wK0gcmB9ICRltKTrFF+BkIB2rrQetPvSo&#10;6hd+8h/uDA1fWDtEtuf5pmPr7g/dDQtMKijLe3VN8eoIUGiTpyh+d71bPYS8yJGW2msUX0eeipQO&#10;rEuqFizm1vo+HVKu/44Th3nNAFIUgDXwB18EAIRiCwXJtTeqOMC2Q5bwFhd5sFXD92G9+hbHkTnG&#10;wHtUEalCDt/7+xZ3VrB13yu8lYcVaL/VgNRXKpLez3LSkQOBpwJu+xzVv9k5I5JanrQUg86Zi2sf&#10;rH08p7zvk5CLivXxRSrUDUAKoHp75OnZ/Yurl96fVDDsGUBFNN6qQjHJbcl4qSK1S5Ej+dmwfn6Q&#10;I5vVVh+SQwE2Cgw+7GKDxeNzxJ1m1YyjNY9X/sulWtruMjBSmCu8NoZFxcmuLqdbUMhFQdYqU3jl&#10;D6Vk+DXPDfMyR+jb7FF+3CE1kiKSfaRAiPhLbV4NKx7/KQVhWrkQOPdG8KpkOvTFScg/VfRu1TnD&#10;hTpltoCl40NdMqOo7cUWoKEQiktv+eTsmx2juCBsw+1/uaU93cnHv/xLwQ2/b7tqEox6Fgqv+1Sr&#10;VfL/Yy7FfT0gtR8NzujzD5PKf9/65chtGlct0GDIrvHXhXezH31epfy/0kbVRI2fXTuQhlwJo4Fl&#10;jtQKDBCNq2OWIEu8JPyhzy/sbICt5WbhnQuEBGeFMwCFAai4lEfnEjlotHOpfWoCDcrq9qlS8/Rb&#10;g4OCIUTsIDRYMPuASdtBYPYudSK/C0rUJkeD5j6aIEuRnXp0WXZ5/cSa+Jf9y5tRu3xDCspQokAw&#10;oDd+I7ZYt37x4/H1SnM164XxIPBfcXH0zCqhbnxh+JjoHLVLURna1DHHlWz4d6Ap2x1WIjUIbSVY&#10;PKoQLBxcoAdtLTHPiTrlOaBPYB4Ij6SSiW/3Ptv9tm1yaL0JNMQW25So0Sp5MtmoR43XKEhCsQWE&#10;18AKMymAoCNfEJBNUyAY8VuGEIwcrCBVQoAggkVX1zVf47OjdCNP69ew4GCXnzwAhwuAKuBVDn3T&#10;BjCaHpQn+zM6NPS2B8165U76DSDJVlpjfM6uuNaYjy6XMX8AnY545dIoXQs9qEuBIyUWe/KehixD&#10;lrp+/4tDKxt+VmprxElaATnCI87R4dp1LpjTDqUqNP5GP5p8fQyNrBguLrkx/+Wim/Pf9ilJfH7w&#10;xWrD1fd+6LTyxvefqn//vnXP9ksbWRhBrS4pvZtYE/IpwfhjG11l09bvtAX6L0f+R5xJe6sCBZ9x&#10;F4+8PfAgoy67HNZG/YJro8l2h9y7Zpg7e4yzNeiIo9dYGDtDCLIb0gxzy1c05pqrEHCujj7mTg0a&#10;vSKARx3A47TNjKw2NibXXbo09UpnCgRgcdIvFxrlnC0bPMdktyB+W9n/fad0c9no0pD6OVVfve58&#10;KQKAaEAGABxDPCvilN6nvZhPDdrukNI2j48+25O/5dnavM555tf53CQTPNMHv2ONfs6uCX+w+nb/&#10;ukbfwxrHc5RXK8ncDn2ISFx6Q7vR1Ar9lwn5KtQCc89FO3m/iqusc55OC/wfVSBI+Sy9CrzGd8qW&#10;o3BWDAA6XrgvGGs8uCSGHDAWd1xt04QvAJ5byEn5aeyC5PycRusVyXCdLumsVpL+N9th9b7LJe9X&#10;calhov9JU1jQjcnvpL4M8yJzxDiic+UoBHOs+4sgjimZkLLq2qobv95cUyXME94ZbFWjvqldSRVW&#10;TK9cYwlYmsDS9NjoQcoMNmzhzMU1Exc+a30ulGZWjKQjdOQLN/1fbSGbLQbyvp0VlDNOlYjLbkuj&#10;S9rUH36+/+SgMpPMsAL1n/m+YRccQ3yPm1LMxRBqdc6bWpyyp7jzfAi4ILerxNko8qRQH5QiPJ3/&#10;B8dg/HCl/6TYNDdqfdGFoi66U6e0cOp4qSVFX/DG/171v9ydmdxw6z/Vzt//znhJ5fT/iED/7qpd&#10;q0Qo9d2rhLcFby92GpgWf2901jAakTfoSzr9O238eVXzLjlC/WDIrIFlsHxrhfqpD3Q+O4Liv9LG&#10;XmsTPvN6L3F0TRwNuOJNoWCISBB4Apihf6rwpzXB/I96t7fZJtR7QBBywh6HtHKCGx9XMOqqMf14&#10;ZwWFJ0dR1wv+UgLXyhcrm0TnWElauw0uVwj5ziUfgCcwu5FUJJE3V8ffiBVTZMfeZ9SnPIrONhSD&#10;s/Qkoe7KjIrPXcGIbmDQKTcjxOYHmtcLS8Dg7Ev+EQLqqPA+tkBFFpauRAOKWlFLAA7vlUReBJNA&#10;05PK1MDa4c18vszQhzEVncgZGrER7uuVG0wraub+sr7210GNVwp1zQAEdmBcLtVuu1WbDABw3gAM&#10;DuEdUqtNnWGihkPw20AwmIBZea+GrRwDvNpAG4W187JHqWAsTVhD8z2nvM3vpJoU4caRbNwfBh5l&#10;gKEy/peqah9SIL9Ue/rqiQOsRxvSBCixpaaCeWbQaZOhSp0BNm3x21zAkyOgIjLkuTIBBIc+DS6P&#10;EQ+92jbr4Otjv/429HlcTYifTw76hfnzxHecsM7RmP9R1T1oaFUfGl01nBbWLry7/Nby26OuDHi/&#10;4eFSn+1PNoduvLvqD2tQTa8ZENqvwJ+65liIbTP1VjS8/VnrV6Y0r3dOmMxku7LotM+cDHaoSIqC&#10;2zELWnZn8Yvs+uyab65O4iDvMrPt8u85xDkSgBOMfnIOC++XSGHoGL825qcllBW2diw5io2DCgA+&#10;XKJFGcLJeI06uW6zJbON2tThUlPqkKYtWTccNu+IdbHGGhntEcRJxXEil8RRB/1ufrSqtGdm+/fN&#10;DuhIWroBhFvwCfnbSbfaf3HcxKLqUdO/qR79fm7VxDeVsprlzkcV7rG7tl2mKq17tPjkNbHA+ru7&#10;7W82Xqv00hLgpwQgbHHASToNdLnYWmV8udL1luART9CzP+beE2ASxFYOLk/QVLfCD2Wd3E8KabG4&#10;zxXjbA4wc8Yr80Zsrj812y+IrvjNNum6X5Tc5812u33CLQvQCf+27hpFWIWWAB5tEn4A7WzUlk0s&#10;Hv424nxzkatCWIDWuBCrN7u8MbfRAHt/zLPRZnmy3mtac/DZyZy1dzY9klsuvNPfpkkdjvmR9mL0&#10;I8tMilTTxZz7bvOT8nM4kEC+4ZWVwB4ZcTSlfPjThq79Sy1wh9ZZw/VYV6y1ylp5isvypOboZ8dk&#10;d1r/YOXVYZWmNeNEP8l96XNI/VL4WQ/yPWFH3kcdyHKnFvcxy3uz8DgC4/M/Jbz+PS9yG5fvVxWf&#10;6QRZYUZxqQHU7kILAE8k+Zx2otALXvTtjd7/Uv21Aw/6aw3Mb/5Fmad/pSVdsZrRFfKxO3h+crkP&#10;DUrvQZOyR9Pksun9Gm75S23QBWHRUMiMAXgOA8+IakGW9EDlUyXy/1obc7ND05FXo8UZtwbQ8OpI&#10;SbtqBQHfEdpX+zThyfDkL11sH1vgcZ8R9rtgAUATt9gG4QdhxvWy2mNg0240o2lXJ1LvjG5vx+d0&#10;ctwkntToURgm7V2wpWMHoudM6zYQen3L7CV3SgQYLeq8Qfbi+xM2n6k/9H7R/Yl1zS4qiS0uKZEz&#10;AISPJeBKBLwHw+6MiGw9cXxNL1GBE9KgZWmDODsXa0uZ7F2LA6jFGQVJUHnju3y0AB+ipgitifN2&#10;eJNfHf0eVhZCEak6xNWn2e0Rku74ekH1gptGvyqQI+63xf18IqLNeiXWAMkV4OCJMYy4ZiJVJOBD&#10;5fTxvyaexXtFXJDUFALODoTucV54OKqi0Wfl1xOym3XzO61O9ofkSB8AwmAjoN8MPOr4WwMAw9Fv&#10;bsebUGS2Gy153YJ0ditSE/SZ+857U5FpasTntvB5KjEgoFjMN+8RDL4SQZGZatSjxI9m145/u//5&#10;3tebn232638gQCs2Q6vXpNoOlS4QXk1xcY6OM77THsDf60oIjbk6nCZXj6fJVRNfrr67+uqY8mG0&#10;+vbStudeHw3c/mCTVJD1t43PVOlZ4HttQH5zis5QfTGssuUfanXBWcKJDY8WDTPbpnjb8YARLA11&#10;kgdQKEMw6u+UownlA95een+xdufT7S9/qk2qd9qnKNFRKGiDS8TwvgkDOrsjdTEHngCLHhm6ZIG1&#10;aYw15erTDDoqEICNfpGjphstyHi1DnkDRHrlm1EzphXQGodOm0CgGkJof1XemkOPqeUZOdC5a/2A&#10;3HjReLWcJEj18Jyg44r1YWeNPpV2+tjW3ElynVM97dWGuz/Xbr63MXPbw4XzoQS8c0CfgjLUsw48&#10;33Ri7p3AJ22OO13VXgPrAnRpvtNSOk65hJKUp1Q2qeL9m2agRy726cKuMwYdXg+ATvs8oTpfTDOF&#10;wvKoM3jBAYoL5+hwTlcrBiGA1MA8K9mAAt9nbVMbf17BHa3rOTVfPmGV54VBpvEmVbLeakbaa+RJ&#10;e7Ui/jYWhxT0ed8y2VVkADYHrfGeEYdge2B+uPqDM9bFbrs66W1Sf3702alza29uem69XeGV/T5j&#10;CthmSjaY90DwHodJa2F8sftjSWG+ggTYKgvxCouHKxMMyO9G06sm/N3ySf+o+R/Ue2iNNbOFsqiy&#10;WQFWrga5gVci0NchuX71a+4tLl3asIc46JKLrdehRm/8j9lLCd4GW5Q/7DWNBR3h/kCsUcvzqp/m&#10;jF1fP15p3advti1AxpbCz1lxGDm1Pe9FMZeCKPC0K0VeakZzbwz/LAr0r7Zd94Zr9srXn9Tw77/V&#10;hhUrneoIhaAH+LxTpgoNzxpEYzOHy+bdnPeX69nxXl+nZOH+5BrQEBTVPpC7k2sZdExDG27577Wx&#10;16KNR11v9f6bO8Np9LXWfI49hYK4o8AEHS8I4oQChZiGW/+wNTva9Ij9PmXpoC0+jpj3atjNxsAz&#10;ozaR+uW3pD45XWrbZmlu/eHu9yK7i7g0jRMYil1yndjagQAdUOVFfKhY0+PCkw7HjDLn3O3d8fCb&#10;TUWdCv3emZ4URJcUCGmAFUeIGeHiaDFrCBQ+2Orru3FkstmI5Jay60lO8pN3zHOglpcMJMuBI8SM&#10;doMhwIycoKiCi/N2GCh8z6lR/6JAMLQcOQDUfNP1aUTJYDFgvz5ZAgiagsnYjWACS8kI3+dseC/W&#10;NCEUe9coSgmMXFtNCwCiy6CDzyy4fxCWXheFmuUVdp/5g2ffHm7pAIHnflxRCt/Wwrzx3g73jS0A&#10;aN+kDmHAAQbOJ4woptiZxt0Il8CI+85ReL6Yi1ZsCWD+IgE8nUBEvEfQpcSMYnKtxYjMRjS+ujet&#10;uDv/1Yra728pzpS/aY7nti7UoLYl2uSEPnNyKANQZ2g8bYrtaNiVvgCcCTSybOST/c/354y6PEJc&#10;Wvvt6Mz3l1rsebjxs4g0buNK2n89uqQ1dQPTts1s8gUofWy+GULVLlqhabdLfarNAV2y3d+YlDGn&#10;cphby90GZHdQi2Iz/er3v9z9bteL7e+nV/Sn1heVJeuNE26bYo2tML88t3q4rCAse+VqSi42XcwX&#10;12EzX6dKnDuiDaXAbrM5OW62IuuNAJ0cF2p3CUAEocPHKnD5HbujcjT2sjeFYH3apqiR+zF5Cj1j&#10;T7oQ0kpLQBd8FsxRdQo+afPFZvTAbO9vf7r5/esJ5cPqhl1OeHLw2Z58/7OaMvdzQhZvyH5/fcS0&#10;xbeins4oSjxut8Wwnvd1dDc2lvKlmOlnVroXtsG4WoC3vHA5gV+8AfzScQXoT0Su8Gbjk4XHHI8J&#10;dWEYuyn664n3OXIvHKDTFHTVeL0gDi6Me37mxRlDqVO/aSZbhFMcpcchzRxRZrJFmyy3WJDOOnVy&#10;2GJCzjvtxDmV02RuRzRl1gBxrtwdgD5wtYcQ8HwLnmsoBAAZ0lwn1C2/sfLi2tsbbvscc3jpfcyV&#10;LFeoUQD6wpW/WcnjIww67etIGos0PhT8nCcvWTkK8wVxetlo8ee7yz/bU/yjxnlgDX9+1riiu/t+&#10;9dcc3q2FPpnsNaDmzO/4Owq8P7rW9OWwvIAHO1+s/1QKJ3S/xiKH/QbksM9EAh1FVkangm6wppzc&#10;bntUkLL3xxbpDR6QrVrRM0tJHJDrTJ1SbdjNSN1TQyn4lB11uBhCIWddqeUFB1pwc8TfLYUzMtU0&#10;vGeB4acabTtvxDdadj/Y/jQAoUu+0jcNb//LjSOMoYA8igW/9wRQRF3Uogm542hE9uBnvz/36O+1&#10;CUeE4Cis2wSATh/I2d6QueNrhLq5D/wdG27577VRFa21h19t/W56bU+acKMbb9RJZUK4Km8UNLJ2&#10;l4T0hlv/sA2/6jyo1Vkvct6vLB3WFQumCgMTcfn9HpVyNKS0HQ3PDqOIi3ri9pf7ZBAeojlAgPMm&#10;QgFwDDoMNn0rXYgPFeNzXixWfTjqgM842fZ8xVK3M8qiIQQ1WxR6uNiSMEcfbXCZQIu1ghYzusoW&#10;wsqn3mavILIgjspVp445jpJVw1FinA/Dfm0VaEpKEHp6YE4GHi5NM6I8CsyvKGn+vhmK5JfmBW06&#10;mswhGN0h7I0hzPRxNd0sL7nYPCEMODlv+HUHPvqaNBrAhoUi5+dI0UwQFs0vCFnMPNJEfWwQPuj3&#10;Cx3c73ZYXtK+eU9Hma0dPFuVQRHapoBXfq7DaSMadjWW7E8ZSNYOhxrzHgK7MrkWG+8HxMHakc5X&#10;SRXEdY9mPe5T6lg3CBbcmGuhso4XWsmEfnjet/g9zFdCeRNyw3e4DA5baWzpBOep0zAI+7HVY2hA&#10;6cD3Ox7vLh9bPka2qDZpSZFY5L7zwYbPsp5HV3c1HFQQ9Hby5c7UJk2TJld2+MMq1NxcLgpPFz7o&#10;rzU8t60lZ/27HDQBeMKqAMjaHrLCnKmQ7QEtmnQ1gVY8WCrb8WIHdc4ypFZQXFiz/wg6vN/F+2C8&#10;p9ERYBmO+eUSRexe44KUpmuUyQAWj8UGfXLb6kB2G40o/KQpdc/RBbBhTZhuoBg4HZejPnlmklIV&#10;AibkI7GtMf+a32OOADo26FfIicbkeED364YhSG3J5S4RfieVZWPLetGs6omUVDlW7JjpXD/9aicx&#10;LK+xtPc5MDkw8/t7Q99sfzRvrflG3RcMOo23NvnkdpxQYXGBE0Od0Hd2G1qCTrxAc+xi47WJgGCZ&#10;X9tLdAM9+8GasMfnnBjrjiuELR8ABVcGaLpPEGdWTvoM6Cddaqqlsl6oZ0tHjYXtV6CldUpkscWc&#10;TDeZktsOb6lqemyaPH1d21KqWWcLvuCTWV1xBWE++GjwJlCAzLfL4TuKYqsLEXcOPTpV2flCzFsv&#10;gE7jRaA3rEngKUVp38Z1mwHFH0wkrYVaJD9XkfSWqpE8rAtYPOKKmwvF7W/+VoT3z9qhW7+o77q3&#10;65M3pYaSJHfwsYokbY/DyvVcSYI9GTYHm5DP6cYUtEeNLUJKvCLU/3C7d3XXNN986YtofHhg4C79&#10;h1Z79MlgmzqZbdT8kFoxDXQHfmoK2RCXJve0U4YgDshTpK5QUOOztKlHtieFnbGlmBQfgI8JQCic&#10;WnIl8vMeNOfG4MMNj/+iDTvWIsRhq/DJ/TYj08PF+5BQw4WKN92J0uhSoCBFI/47LRnz0SVPkHXC&#10;mLvnQsm85EDTCmdQ//R+nyrs/5XWaq9QFIs1HnoF4AX52BMyd/AV4cXKF0P/+0VNuabYmGuxT4dW&#10;hNOM2wOlnABfELk3CD4UjNHyuFC36Y6g0XD7F23ywzinroWq+I4LOR9UIzcwdwgYiQU/b3In3Qol&#10;633aFJNuRhterBEb7ZWTij7y3g4npMXhvjBMKO/tJJYbUygmFib1Z1EZ48sTRlijT/oHVUj/gCAa&#10;gRA5UowBxwz9ZJ+/PUAlJsdYlnSz2/vIPAWRs+675fmTAT5XgHBigcUaNruxOGlTAwzMIciaAJ+2&#10;uWbU9II6NeV9I9ZEUw2ofVqEdGCYCy4L9iuzkMT3DAEMnNHdHL/dp1xP8sWr4xnsVtNk9xg+4w1m&#10;Fix+lz5EI/2+BaVqpLnic2Mwu99xDbLYJy/VbJNCwPE7SpvkYY3JkQLea3JQkVzONaHxN7qTPuaO&#10;LaEWYPxICC/eaOfjjjmpj8fLeyAjyoPf/vpkyu3ORcb1U2/5kj4sAGHEB8ZThMbHZfHjq9Sk5FDO&#10;+OeD3DhIY1BlLxpZNYRGlA6jjQ83v55QMVGcf33m3kqxyP/gy12fMuW59c5rtndEUSiYwJm65ttT&#10;0tXEGQ0ffdaWPvVr5HxJeMoBDPy/9kahzmivOuntAOhgTvlvRcyZ2X4VmlrRm8ZciZAtejCJxpV2&#10;p/bQxNwxNkfME1dvYHccH4Cnj3X0w/i5zpk3gIjdbKZ432ytigQ6hqsVyG+XF7lutaUWe01pSGFz&#10;yb3GVg4HYniclqcBhebSmT5RoD8+9kAfa6q8+IOVw7knfkcak/b2D4rPxxZ2oulF5R/kKDHDhaZV&#10;DqXRRV2pVYoujbkcf4srMnQ/Zdqp/Z7GtPjmANm+t4tWe+1xqGT3mvKvcp+qAI8sbCJVMGiGNeCQ&#10;ft7384RFwxYdl9Jh63VsTSBxYnMLjLsp6MgZ/eP1Zvcpj8MY89ZkjSCOKe77/tfbK7Z+jKyy3S5M&#10;1MEcaeNSWYa54lpoP8iT5XZ7ar7Hixy2GUm5NW3x+xwdyAcN8r4YV3mwAs3yb3JRT6Z1qx2KZLdd&#10;lQw2aj3b/+h0xaicwfV+R5xIByBqCRrlY0BanTermJrdbW3Poz1EjYUapLlIh1QWKZHaYgUy+VWT&#10;hpYm1v5CvyhJA/8HbUnlV9Gjc4wtRl6RW/0xhDf53grNpvsF0Rq8xa5Cu8ONoQybkA94ffgNKKnX&#10;BRpwU/dF5H7tNyvu/fqpMkPwTq3V+hiX2XZd0t+oAuAxIK2VClIuF1ckj4HC1RZzOSRfi2Lw2iVd&#10;i7pleVFLKChhp2yo+dHG1PZ8IDU7YUbByU3pqz8BnbVFw2wc1gky3+M6UkV2TkpveVB43SVLS7KQ&#10;l5Q7NAZQQJr9e+HWJ24OM+eqFHHg7x54WsfMcJpV9A0NSO83t+GWf9iOZfhoB+wT6gZBHg8qw4XX&#10;fjAKRlUINyv+hci8f79hUsbXdKrsWe5K028NpOCLSuQPhuBSNxypFQKLp+s5GM9/0jY/TNLuhAG0&#10;Oa9OLU45ksshDWgk8h+O4QUTxZfJg5FiSR6E0DnDVxZ+3klK0mTtsxmezZFyfD4M5wiMvuotnf3O&#10;OQvBG5SlWmfcuLTOgJxG4o/XV7xbXDvvmfEJubeaECD6ECRcAcAMz2IA4b2i4IvqYpcyMwrCb3co&#10;sCeX03KkDGKTA8NZQciztSMPxuKLEwV5X8fjrCK5XVIlW/yuOwSxdzqsnRRnanUOpjqEImvUNmDI&#10;Rj+CMcF0hrhc8LthqfIUAMtIBeNh9xqfcsrCkaPmOL+kTRbY5Q9afI7rNNfTsKwgdNjV2OwIa/ua&#10;pADmZ8HKFo/GVgUpyIBrg1kd06WAS0406kov4kPiOJopAGDXHIKKz1VhLTgUFycddgQzzb879u2A&#10;KpfHI2qaiTosgDiZlpP3YO1o4pntS1SpOZjPDUzXEnPfKluO+pd2oAFl/Wno5WG04uaK+qmVU2h6&#10;1fi0y2JRz9OvD0k5V2y1Tanw94xO16ofUOBPnbPNaVRpa3H2jW49pIH9rg2r1ArwSheer3zaTooa&#10;Ut8gXLLcr0V2Bwwk0FHYAnDdKg+r14ymlY14tuT6jLoeJVo0/WZXWnR3KDljbBy9xpaOGoMy+q6K&#10;8dvj/+7ZoFMIPz7N0gjrYb9Zh8zWaVPjXxTIeYs1+e7wgJAxpfhMB2p9QVmq98YFYIMuKFCffGOp&#10;dhmX1uGw+iaYb3YX6f/EoAWL45Qtaa4XXkiDQOPiqTHngx9qrm9ErU43oenl/WhgXjR1SfOk9qm2&#10;L6aWdexgulB4PC0nhEbXtKDdb+edCj+B1QG9CKuET8cs9M7TWOsDGvMA6HDwCoMpu9k4XJqTS9lD&#10;MLS6meTiZmvHEZ/bYayco+OBtbUFCElFTgG8rc7a1S26Olvc8ODHgnlF0f6KPwl3VTEPmgzMTEOT&#10;Mb9z5chzny812+sj7b8E4FnsVuRTTYdeU5dcxXzgmxl4wxu/pw7hbrkFghpKgQnmWf4HoX71nU0V&#10;C68tfWuySkO0xnPlhgCUYZXpb5O/+t2VmQsGnRom6gFw9Jfok+ZiFWqyXJ/ct5qR+35VWb+8jn+p&#10;aveiEkujtueF50tuGX8Kad55Y2kjdvsZg3dZUXQ4akixF5ypOficC7eGYh7bFQhix1O69eEXnM83&#10;fE3YUj6pi/12hedWO7RhsTUhk616ZLBWi3RgCdthTKyscaBUN8iZSMx9QoY2dcn0ouhkR8ypM7U4&#10;qk9xlyKpxUlzirjgRBOqO39WcZ3byYLFGuG7re8336lVm1SSpFxD61Xjjlk8iDwmd+5jDbjvy3yt&#10;OuUIDwfccP7DqhF/tW2oDRzCNfHYg9QR9NEnuydNzhkjG5Ld5y/vxfTaJySMSXWQjb0iiL0gqwcy&#10;4EDx6Fus/Gne/uttfE386f6VfjT2emeKSFenlmBEDl/1YiIFMMSeFSoabv2i3RBLGsWUCVd4fyY8&#10;xeR+25TQ9BYn5SgIjMOJb9HQWIfWGJL3OStSBfCEntaUii5y8UUOZ43Ab3XGJLBbLaZIjXpcsaOW&#10;mFzttUItnzTKv/ELDVYaWKYs63Gx3+vxlye//+X2uhdmR5VJFc/RgzBh8OHcH/b7c3mZGAAY7ytF&#10;F+hTIKwWznHhStWSNcH+bggWFu5cBNQU93MYtzUI0BB94X0Orvrrf8mVumZGkzOez5aNNRiU3W28&#10;r2OEZzngWZzI2CFPWQIdJYATAwQLRxYOXCE5Ikv5DzcSx1zt0NTzjBw5n5CTkkT1d8tJQtFwlwKp&#10;MfDg+VxtQX+nEglgFCUIGX1YPCPKe5DvOUtyOSUHcMVvQFC5Q4hwJBTPtTPe4wi/qExt8ds7PV8k&#10;lDQSufikMAkX18biKD8IFj7Xxx/WkS2EGYMO5/d0LgikAaX9aOyVsbTy1k8vZ1TNfD+pfHRlsZg3&#10;PFfMNRGwFkYbhTNh6XL1sVnG1D6jMY0ua039cluIKx5O+MNTIeOLhAnN0oUXG599OA494KBFT+Pd&#10;Klh7E1LcJkfyq+XIYEcT8jhqT+3O+7/X2qQmdsyJo26lCrC8PGhcTZxUXojzk3iPi/e+5AEyXCm6&#10;K4CSq044Y24MMF8WsHQ8d9qT+Xp9MlmjSS12OJPjJitqecKOBhZ4kj3TCL7XIU2f4rMVKQzrHYxn&#10;u7OlgznhyCsu66KP9W2d4k7yWGsIFMntE3lKrVNMmpcs7ExrCKZgGpAXSHOvTaCvqkZQREojCjql&#10;KNMdKVB/zGWvqwq049WqvBE58WuFFYIMwPNpIzoiTXldIOiCw6DZZWYH+uGgl1DMP68jFwEdddWO&#10;2kERY2BlS4f7zOHVHETDIMRVts0giIOO6tLMsvG06tb3osdujTpF9F0VfefinkrsXgPocHFPS1g4&#10;gYcjyRR03w7PYLc5R3VyQHGbM6qkh/c5P4nPHJKDtdfzfEi94TZBNNmgyTlQYvvUhNot93beUJmN&#10;OWbe6YRngG6swA890kPfj7kwlgyW6lOj7xuT8Y+GZPSDPoXsdZbOO2p62FA6Fv7vtQU5NjqdUoXy&#10;Nhc+P0hyc0UPMyemewYdrLnTQR1qw8e/Y5749z0xDii1sjFFHs8wH/UfN9UPPf3Fe1BK6OHGmxVI&#10;b6MiWWw1IqcdtqS3WouMtqizkisOKrQuHZDTuJ4t5mgo2T0y/CnsjAWA14A8j+hQ5/RW1PJcU4pO&#10;b0YTr3f5Yj9z8tlO0/z2OIttzreXjnuZmtp1Ueghxfd9Mr0/pQzMKQz0a5sl1HetUPJseOtfat+W&#10;ye3tCHkUA/7mAw0n5Y+nkTlDnyRVJf1lt5jdBpX9Ay51eL+gpkkd7wsx4PbJFcShZVpfFAD4r7W+&#10;1YGrRl1rR6OvdaT+lw1gakIQwQrwBiHyUb+tTwjvfipW/cPopDLxkknfUvuRHYHGzkekAGC58OQW&#10;lwKSIRRYGIK4OYN42vVESbtVBzEGnYDWgWdz/kQQiIjL6LTC91tiMsZX+0uan91xmNY/Cp82IgeX&#10;CmLrc2HU+mI7aCY96esrc0Tn08Yyjd2CyIKbXSds6fD+DbsseK8iGr8bneskub4kCwKCxBT3SWfz&#10;QMNjAc/7L1wlwQqMaABitsfCsmuwdU4QtUr3kEqO2OOZVhgZ+4WdAJyGYD52Q7jjWW0A0lxhgMFB&#10;HUzCUVZ2+E4zjAGa6x+eRplQ4qzc4rRCHf82R9Gp4nvW++TJAs+z3K32KaiAL8dDpiSH3zc6qE5e&#10;Z+1oYs0QcoL11hIAw0c8sFuR9wc4qMAdloEjGCkkQ5W6FFrSzJvRUsSdBDicR8ElSnDJYex8LIMN&#10;7mWXTutCBygJBtS/pA+NBuhMqZzy6puaWe9HlQ98nCW7tFEURRXFbxUD+YiLQPxuKMYWn9eUhhQH&#10;U7+85uLau1P/MBejdaGw0zddeLnsboy06T04J1JHdb0gmu7VI6WtsEC3KFDzI82l84e8jpqCJrQp&#10;+kIktc1xpS7QxMZe9aPptYOkgA9DgIZEXQAec8xZu3QFSVNtgbVllyfvtTXdbEb2G83JbE0jctvi&#10;ACAyIctNRtQry4v8ziiQJea3V54TvgslB2vERS45AEaH/f4LQRt4hu46OUpMDyaT3coUec47gvuN&#10;7xXGZ7pAYWpFvbP6kT3WYtfD7TS2rCeNKYrBb4IONsqRP+ivXxmUrKsujzbfnr8OCs5bAM+nXLWY&#10;LLnVgegz79Mw8HBAiTfmk/d02IXG+VZja+ykumrMHxzWbIax8/ucNmAL0HHF/woASf/j5tQnNZQW&#10;V88SOyd7SSkDUlkoAI4S/801CkdhbKt1qMVeTzIHTUGwkzeewRGAbljLYVd0SQ/PgoJHtngu14yL&#10;TfHHnKhQY+YXPE91m8q7s28zH8tPE2QaHA4d88HysgBdtTxmRdMvTSeDH8xIY4ke2f5qS01+0KOW&#10;+2xIE8/lgqxJNYu+yN362JKSBcWYY0JZcIogRbnFnwv9dHLq9poQK04AZsvcaK+qpFB2Slf5kCwL&#10;mcFHzLN7ecRlW5kqxpyYHbGCrYx+mRo/d8rSJZ0NSqS2VoE0MTb1tYrkuM2KdFcp0oyKkVJV8wGZ&#10;TdZ6Yxxh5+UoNs0Jc+NIgWdMIJPUqWt6NIWkuFLYxaY0oqLNZxUViEgh/kRwYdTB4Jv8f+qLTU2G&#10;pIY+H1ve/bNjvr8patGvdToA7qrNkIa3/qU2Kk+4wZZpeyji8blGtLB8Hg3PHljQ8PE/bJszWmu7&#10;bBCeMH8ML2lCvSFruzPo5AjiuCsG/5Houn+pDbwaEDv8ajQNrAymIRUB0p6OFwSpO4QhM1IQAKDT&#10;Ofkv8gK47Rd/Mh9YYWrWKk945XZKeD/qmKDClQhanrVK9z8niGy1hEOw9ShTJJ8L5qQGIlICMXLR&#10;Qt4kDIOw75irJB1mxSGy7QtVKaa4ieR2UFoq3Bj8i6DEv+OZIlR5nm5MjkecyfNkEDU/FUzTy2eI&#10;ugdUpE13Fvac+yJFj4GZOXqOXXbDK9qR62n1DxFiYCKT3fLUNa89aaxVEeXQDw5LdQOTG7CbBX3h&#10;LP0IfDcg3ZY650YDVIzJHQKAa81xxFRTgA4zMFs9nMjozVbhBTkJxBQBPLxXxKeEwuCv71Eq/OGZ&#10;9+iJXFiqVj6XzuF6ahwibX1Qk7gYJh/LbLwT/WWtEpfCBnlyP24jncdjfQxaWHYkja/sQV7JCnyW&#10;EDnh4iRDruHVHMLJFWPgml6h6YrUv9xcSqCUcic4aY8vBh9otJzvxBYOz3tMoTt5nFejEaVDaNKV&#10;CTTg8pB3i659VzembGj9oVebpI1a45VqozmhN4BBJ02B+hX7Upc8Z+qWbS878nLFHwoWAE65d5bw&#10;etldXwl0QpJDFBXXCS+bAkj1d2lJFp3ODi1SxJx6nbSk6PO+5HrMlCIvNKM4KA09r/BekwsNq4iT&#10;LMmPUX58GJzvWXmKxnh9MYe8Ho3BVIYQLs5b7MlkrR6ZrMe6bXUhh03mFHPWhRIybKRqBMNLAmFJ&#10;qEqFQIMwb02gPMizErIAgL9WnQwx3wNzE8l2vzYsiybHx+S26G++VXjLFQ3aXoqjhPR46nwhgLpk&#10;udO8q1OpT5YP2S0TaPKV/uQLnmkP+gnNE2SX3p1erLRKeAzL8tPeUOcMYQcrC7xuDCjsOmMrRjpb&#10;B+vmj8+m3LCT9nPYArPH8/geBiYbfG6F+efETy7g6XnUgPxPNKFvL0+WTSnqT3wejgQ6S0BPmAvJ&#10;uh32YWyB+8wlS70lnstHf3uCnl1AT8OuqJMZBHvTvcpkDODnsPOEi2GgQQN2L0r0p7xNnTY/3ftc&#10;a7bwWuiG92Dp8HMMIej5SIjpmUlktcoBwG1IzTZ4kdkqYwo/YEUKmE9VPM/ywIeQ8T9q7c/I7fU9&#10;JFS1zhCktIK5eaMM2F3Ff4cfEYawm1ABfMURno3AF5zKIRXAxbrZov+sAPUp+RA553RIDdq7eR3n&#10;HEXi88bou/5mJQmM1VfLk90WcygnGhR4rLXEk+1T1LeHJMtT1Hl56pTalELPWVPASTNqdkSDOqVF&#10;U1CyI4UBeDrlh2zk+z+2H4qneLQ5Elg3IHekZOX8WjFpTvf08C+OjB6VqftzO4DFoFKdv7z38vtG&#10;tEs5MVOobwcebQs52j3XgZaWLRHH5o9Y3nDLP2yx2xQnN8NaWsICjjzbiPpBoY6HrOgLS2fereaf&#10;HaXxX23Dr4YFD60Io55l3jTlWk/paF/e02kK0HECMYYCICKOCl8cLcxtdm3nQSBFucBMIZcDCPz3&#10;C4v4fd5EDDijeoJDQtmFEA1LZtyNKCknRRXExAKffbPtL8jTsHwnqQCiJ4iI8xa6QVhyMqjOL4Jo&#10;8518H36e0V7hXDs8Q2WDMpnsNSevYwFkd8SLvqmYLh1xoIa+sqXBwonBp81lgB1MSc4DCs10JgX8&#10;rlSVGoKub0GIuP7xGln4xZYil5/hHAkdaE6GIFZ39KM1vmsCMBlTPgiCNUiKVOPAARs8m0vhcFgp&#10;l+bgpFhOPmydA+sEzCGH/zVxNca9LheE9+PKhM/qkP22tUtr/FOzFHkpEIJzl+yOqpM2wNOSwW2/&#10;1gc3GwsRCBCLffrkd84N1o48BZ73oN757Sk6TVdyvbDw4jwOzv1ogblmIJPKpkCYMVM2ZuuAgYar&#10;NjD4sIttPvqJOWuLueGx97scTo5nlWhy5RgaVT6CJl6Z/OL7myseja8YSxOudJCEpschhTg+ZoDP&#10;jWmXo099i3VpTEUgdUxrIjv9bOMX+QKcqOh8QXjqnSG8WvzCX3IF8N6I8gbhle4uCIGDZhINqG1Q&#10;JZUt0GCP21LMRVfJ5el+Rps6YQ0G1gjUpUKgAZX2AMTeUgAIg442+s7JnjGZClKOCVc+1+Ow9jVK&#10;5LnTjew2WQF0DMlrpyc13WJDLfc7UdcsDylEfVBhEMVmaEK4QJiDrvlwMg0IZjkIa7MNmmSNvvXJ&#10;6kihx7zIco+KrP05m9dG+D2ueNC/KIHaXWxD44rGkwGspq0Pt5L/MQviZMz4vBbUPdtV2mdqlS+I&#10;218ummm6SSdbWPa3Y0J65ArruY4al8/hCE6+eH+H3WoM6FxRevotW0mL5/0+a/SXx8n7dsYQ9LzH&#10;1RT8yDXnHCCEWWkbmJ1IY0oGkPavELAYAwtgzuKX3GtcKgrr7blPVdrPaA/eYpBm/ubwaC4W67pP&#10;mYJO2ZIOnquOueidHilzO2ArqgF8BfyO4V4+LmLaq2Y/GbwVovC8eNAV+mfGblqAwZzc5eT2qyeE&#10;mi35bAmEAmBOUfvNpZwnSAJSWKnwxZ4It8RLjUYFHBFe+6Vp2zW8JSljs8unW2fSIiPrrcIrA6y3&#10;OgSmNviaaxqGYH44CMMXlx1oPxDz0btUjeRgpWqCH3vlNiM/zK0v5s0B/MilgNTwvhy7T1dgzNud&#10;OcjiyaLimYGeOxVuDMlxh5WjBRq2oeAz1tTsmD45H1KBpRtDERc8yD/ZlrqXRBf89liP4RcTl7Y+&#10;2ebu4JxflNLEcWqzi/tvZtdzw8efWmKqkB8NZbtnicqfRr/9o3b3xTLDaNAGgw6sJhpaGE3zr3xb&#10;P65geOuGW/5u2wUeDNgmVLhBBniChm22q9PUEguKxzNhK8m2vBvxp/Lpf7yNutbBeUBlS4COP828&#10;PkjKUOawYDcsNBf2bMYLfER4NeKSINWR+m2bXh21gM9QcbmoOIOBw/mAcJ/NZv6MzV3708I1jrzh&#10;cND4y/Lkn+pG7H+WAADMEXBMk7SgjSTA7ONMbS4Rz4lz7Brjsidy04XawTmCktpWYU3vcmheEMb2&#10;B5zJYo81Nd7lQHGpnalLdgdSAhOq4JIH8ygAHNqyy64QoAOrpXNROOH70n4GM5LjIaN3S2rmvexZ&#10;GEdLH8whO/yuLphaC+PmxMl20LDNzshThwxXCLt+FJkKYQZhwpWQeS6c8SwzEHUTXOyWiAQzczUC&#10;BjQNgJs+gCAsQ3i96qGZqTRJf9A65jqu9wLgchIp7yuZHVYjvT0QHGB8rrdmskeRlLaA8TFPDJge&#10;J+zJ+5wTmR5ThrD1oag0TWkfyBJzZA3Q4pp2bClywqE3gCE0TYWCADqcnyMVY+QSJRxMwACUJIjs&#10;hvHBenHI7tgriaIthOGoK31oeOkI6pnfV7bs+k91Iy8Po5hsuzpWIMDsHhz55gvG71poQy4QiuOu&#10;mlPwBTlZhfhlVebhJQZGzS4J75qlC6+Saj74ujfcWGoKYBX5WAqzvQakslVOSnhV3aZCZgf1IdCt&#10;pDpmGpjnhFJYx9UQ9NcFisW6D7lmTuPKh0iaK4BLAtwBRUYS4LIA5k1x3ttx2mZNbjvcyGajDV5d&#10;qRlAyH2bA3W66ELByao0uCiUwjAv7DZuhjFwrokyC2tchhtgKQHw+2QnUPS5IAkUWp+1JT2ssypo&#10;NjzFmIJTQqhnbm/qCMspqaz/ff8jDrIhBYmi9Qk5mlDRhZqjX3Ggvf5VjU54H/E4KHwnfHKF9MkU&#10;1nEyJgewcFALJ2hyMAgDD1foYJfbxBuNpIRW3tNh1xoXreUSOcZQfLgAKoOOG97nDfbAU1awvCKp&#10;V04bAIvOhzWGcqHGoMNrPQoXLB62jhzAN/HgQT6ojq2dADyXC6K2O6tG3qc+KGUeuxTFbmnRdZ6H&#10;nUkNY+a1cT3sQV4XNN/12t3juRAKuoG1EwSatcI68P7SnNzvKGprGFn/bE8RO1vDWjSh6INNPig4&#10;AB6FH+SroLJ/FsGVVOJnF3Jc8XX7tKZf5ABOyE7oMzrX87Epnq0FXtBBvzixm11hQQw66HNznkOs&#10;DXsZOufLSQf6MT27HVOjliflpKhGB4CNCXj9o/WnsopLAhmQ3TpTsekGnXrFZVBocZ8/ntfhogkF&#10;nzUnt6N6AB4j6prRjtqc9wbwuNG4ilhx1aNvpXwbrkWYeDaqdkjOOOkIinlXWrfd+nTlF6V1uIUk&#10;C6943yz+skp2w1v/dEt+nBDEljMHEbQFr46D4jW7NOntpAcLpWjQf9QmJhsY+e0QRHespSfkuD3W&#10;s3+mMXXAXHZKE96ni9u+yPX6r7X+ZQFafcsDqNtlbxpaFSPzSxbqmwF07ECoxuioCzQaP9bojwlf&#10;nFQ45opHToG4WCOyWNMJYMGnGspC9v7tPp/zpu2CwTQtIdw4CW5QuSG0eBVpo/ajJs8BC7GwYpi5&#10;nCB0WGjyPpAFflMOmpvdBqFYfYvwsiuYmRNCG+/WIbmNOuSw150a7TSl0QXjSAdCWoBGxK42jgJr&#10;hd/iMOxIAE/nYifSBYFJoAPilAeRTijuS9NLx5BdsgG5XNIidTCSGn7bAf3kfCG7FDmyOqIIQTKU&#10;uhdaSwzqBnDwAMPy5jVbOhxqyy42P3x3+e0h9dCU3mvit23wf0iW8PgQeX1RSoUbR4H1yWtW7Z0C&#10;wufxYPyct9P0WGNp30J3JxjnuAHGqUDq2+SkA+s4VLpnRgz5nbUjnwum1DbdQqrqwPXEeI+DN53Z&#10;DcN7A1z5mBmSI6Js8JkENA0lSjqn2dMPt2bVx6e1k/Fel3e2UL/+0dIsCL43Q8viaGTZKBpWNPrd&#10;0ms/vBxXNkIMPG9OcZmWB70uaCziiDxWCNpn6BCHsjIz9C4wlu2iXV8c8NYxR/BrflGQeVwUXic9&#10;8JSUlWU1k9q6HASwYoxWB4zJbL+xtNemBNBhCzX2opdUnoj35tpjreMB/nx2yuBr+L8MFtlVKxpc&#10;kigllvI+UN8Cc0nztcHccbIj71+xO9Fvny+5AHBsNltT0G5/8tjqSO2Ot4Cmb0j9c30pBIKeS6Pw&#10;5jm7gBrjUocQ5cPhIk/aU7eMWOqS2o5c9hlQ63POUmFRbQg+FbwOK+sFoRRHky+PvsQJn403KZ4c&#10;WzkIIG9DA4o7UExKY8n91KpQ7m3nC80fCQsEPrZaEroJmcIBLm3Da8X7d3y2Dx+N0BzzyhYQn5sz&#10;7oYWBB/oD/NgDNriDXM38IM1K2TgD0fQXrdUCHX0JfCMM7VPDUB/IqjzpeYfKq9/izGxsGX3GoMO&#10;LB6uUGAFoRMLnnABvTDwcCkhtnhiUxXIfr8ZKWDs8SfVKepskBh3IYAmXY4lO6xR8CFPst0riJMz&#10;hz4RQgSZMAQ0gD7ZrMSFNfjx8hqK2BJJPptbku/WYIo+HAnLEsoS0xxfc4XXrc7/ragkJztGntI9&#10;53Ncc1fDW59afIq127CiyDrrHUK9HcapjnXRZQ8FrBSOOGO3MYOPK/iUaZ5BOgwKH+dp8T4tz1eP&#10;dG3yQL8sMT/mbOGwQsF8zy7UxQJ1PNRa2v/zOqhIVgBvzkWMPK9LEeccqOkhVcxJE4pPb08dL4VS&#10;UIo9DSkPo0kV/m9+fZhktqF2Vs/eF7o9n1P6nTGHdo+qCHJu6PpnLflekibX/eM97c4FwsOE3+fq&#10;/cW2tLLJhDjwWDtcXFk+qeprmlE0USr6+Vda/wNC/2ZYVzsork1ZScaaJVxQoI6gpfAzwut/dBrw&#10;/2hrXWGn0qs84FW3Uh9KLHKjHjlm9exes4E2ZQqCNcPljgXy2SvcX17h81lZl0GlTo8vvh5twRFm&#10;XinC45ZgEIstQiG7V/hzvzQzNWjIDzgvgQ+vCsXkRec6SBaHBDpMDCCqQBaS+JzrsnEoKVs8vDHO&#10;pjELS85R8ACx8aYru+gMthlBYKlQk+0W5HM0kLpkJEqb+YogODn0m4ErDhpyCMCsbT4A6gw0QYxD&#10;qkqN33M7qkO9smIoJr0lmUNIcOTaR9DhCrZOGZrSkQiTK4ZR/8thsCzQfwgqrg3G2c1m0Kx5H4GP&#10;+W2B/s6t7Fu/7/nWV70Lw8XmACz/NKEWv/SHMfoLqqdYLLs1ZU6zZMXXTcE4xmB+bTwzPNlLqsfG&#10;+0JjCuNhySjh0iEN9k2DaNQwvgG5XSnyohtFXTSS/Nqcgc4JgexmY+HF88xasxOeyeHAXNJfYn4u&#10;CcKutZkgPvxGn8vRNK1mGAUXKNGKe1Nf9ch3eJdYYEwzrrenuTWLxWXXfpRNKh9LXqcbSfsKvO/V&#10;HAzfOkdZymB3xO9yRNiU62b1vz9rhltQqjDY5bwgtsgQXvz4LEJyv40v6Tzb77SBNBbnI5aw0Myl&#10;UHqNnZqSshB0xk0SxlzPjBMAOwBo+OiIwbB2+tZ8cJmOrfWgESVdSAnf65RtQIFn5SSLoDHWnddD&#10;HwzWcr8/tT7cmqw3WUN7d6cWOz0BRO6UmOlN/QqCpMTLCIyHBbAe7tcCHRr8qkpWW9WoZ2o0jS0a&#10;Rr0zupD/CRfyOmZKjQCSehBsvFcSed4WINyeBhUMkiI6jTYJrSdVjpIl1UymgDRLGlkaIQnjNgDN&#10;jrkmTG/o+Qc6SExX2eeBtbHH/Bljjc0hWJlOOQSeQccT6zXympyk3Myv8IfioUDN8J4tLrbGOdy6&#10;xVE5Gl9qLoFgxDlvanveD5p6ACVmtPxgXcCqVQZ9S+41PgIEly7GaAWe4MALjsbkZFDeOzTBez2L&#10;9KCYGEBg65LDfo360HMB9UGnjGlouQINLYsio+91GBzFTtnu7zTbKNXzcznU3AIg7QI6Wlj0E0Vt&#10;b03BOyMpcHswdT7bQexz1qpOCmQAvcnNE+odt1lH8fi59TxnPcDnkGJV+5zPa9tx5Y7gsyoPe2db&#10;c+07arpVWeRirtLe0jIISyiCfug/16JzBW2zJeiFv/lsLj4ziO/RA030y3InF7xaAHSs8b4hB4ks&#10;/dslj8t9uw3Z7VAiH6wFKx9hZ1XI57gFNT3IoGOEuYzBnAZhvtxo+OUQGlNiTaNLXV6OKekjDsgZ&#10;tp37u/iyp2Xyb+oa/rZtudm9WTD6ygE30XnCq4QS4V8S7gOzFfeyYtcKMpNDvedWz6WRBcN/afj4&#10;H7Z2W4Qj9rz2oG8nyI7GWLPEi8bUHmMOOiXwwYz/Vg7Rv9fAFN3KfW93KfWg2EIrmlgRS00hyKzB&#10;bJzD0BhEzOfJ2GMxo44IKQ3fklpivon4y80OHfhv+1Nyu3mj1G6fIPPbqPgpEsXggNJc1kokjQ6f&#10;R+dDmB6BVo8JkYAHhGECocP7EOwuMYPgYW0wEIumCqTm6CsOE9VBH2JgAXEGv/VeA1LfpA6GcST1&#10;rUbUK7U3WR4yISUwgjKYmet1dQXo+AFAQnLlqW2OneQu4A1j9jVz/S/z40pkclJFOmbaFH3TxWJY&#10;on+crR+SA20S9yeAiEeU9qVuhaqSD5kT4/g8E7b+2KXDOQ4sfCMylSksU5sGlEbR/OsTqWex8Z+G&#10;mffMsYzjs4mcz8oXcVkfrrCgA0HgddZGyjfi8OCEDC6v3pRswVxm+7VJbSuAB1q8ykYFGlE4kILO&#10;NiFDzAOfLWOKuePijbxBzYKLI5/c8VwGSS7EKkWtMdiyn53/xqvBHjkaVulDvz75/vWmJ9+FL64d&#10;V90uU7+uf7k8bX/2i/jz7TWycWVjoNU2lqpyfzw7pnuBqeTGcmbXD/rarUiobxjWZw3A+6MlhFNY&#10;jvBszBMPXX6vR1bguZbnzEmRhTjWyO6wubSW8tuUJSCyO2BKGtBMec8mMhtrDZCJgKXKrz1g8XSr&#10;hAJRDGvjqh31K2lP/skKELqKkqtFHc/k3BIWsPab9Kn94fbkBGvHcZs9+e/yIq+dHhR3wY+GFbSS&#10;Nu05fJiPXudCoYarlUh/nSp577emYbldaEReP2qdEoX7WwG0dWBdqJE++sdWFCce9i5oA6ssWjxE&#10;Oeqma4R2y68tEL+9NpVaZXvQ+KoB5ASrOxxWRWf0XWWZ8OCjz79jltwZVpw4XYDdR4a4OFSatXe+&#10;uCJ6T4yx+XFBNu6y191BBZYy3s/hCta2DDqgzRDcM+mqLjUC3fFRESFnPalbWmtqec5OKuPDoCAH&#10;a14CIK7CDtCxYesbfMHJsHagLb5479AAc9arSJfMd8Hq3GVOjkct33sdd6xzOWJKA8E7fcuVqdUJ&#10;J2kvzDdd8735GIN37MLj51hAJnBFg1VXNlHbPR0obE9rarM/loZmDbyf8/LQ1CXFA24pz1R8zHtM&#10;2qs1h/H4Nz8cpe26V3jR6qLtF5WNQ04IB7vnNiV7WPntktUo5kQzWevDHm+UADzsneCjPBigmQal&#10;yuGg7wjwaad0ZekobS6DJI/XLlAi3Zkf8D1zXEaQLRp8yByUWw4JV8Dlvd2FGq1VoMDjKtL+T+Bp&#10;FVindlCENAH0JhQLKyc+PYpaprjBem1FI4ssoaxAxmQkvJ9X/aMD99f7KGzNP2kD0lS/jsBaRQEo&#10;OuQLb0ZVCP90AiZvWXTPkK/ipFDO24rAs5ZeW0ILKhcENNzydxtb4c3WCE8t2YLHHLgy6GAeW51s&#10;RK0wf8Epcl8crrf38SyPf+XI73+59Slvcb1zsQ11LranmdcHS+HAvPnIyXKcFMn1xzjSxX2PII45&#10;K0iHgyVBw+2cYySbVum0gP/vUWUSweGezhiUwcq/lYdodVHHy/OkUM+1pjzAQFyypU+p9wfAYa2s&#10;wfzlgoMMTiYQaKy9c2SWKRiU60jJJX2IWOmUA+SGJsgFAK3AKOzjV9zQhNz2e1D39N6ktF1OCkFm&#10;4OkMLTkMxBqEhYvOM5GqEkgaDwtfMCgfQWAJocwRZCZgegP8ti2IxRKMHVvoIJVesT2iTVOrJwBM&#10;PCTNxR/3Mej4YIyc0c2h0+zb5s1NrhbMZetDzmvRtMphb/e+2OTaMAWfteZH5ebwa2Sy2hYv/BZX&#10;V+D6bR5njMgM2haXv+mZGQJgUYF2k0iWB5TI9pjFh7BvCJvGOxVocF4CGeD3m/AF4WEIRuO9IHZP&#10;ssuNgzQ88Nw2yVofxgvml17Z2uHX2WBe/GZMsXJ92qszpoee/ey/oHrMm66lgti7Vp42PV4pTq6Y&#10;APDSIX0IKGZ2jpJb83SE2C2nhch7RZwg635MeCcN6nfN4rhw3hpji8wVni5/2FqyjiOS7W/4ntYm&#10;E6wtu8dsDuqR6V5dUt+mIAFqk33aJPTEnGLeQzCX0p5cCRgX68h1xxJh+cTzmkKR6FGmTxOru0Dg&#10;6kmgw/s8hpgHLs6q9bM8hR+KoqjDbbBGlhSw259C9wVR66MBNLygvZSUHAbByUUuWXg7bDEgw83K&#10;FH7Cl7pmOlLv3FhqeyGK+mZ0A0BoUvPDmqQJPjDEvWwdtMlUp+jUGJpRNmeH5TadBYdf7vWYfXUy&#10;fV06jMI2y1H3SzbE6xoF2tNdL4gGKwykfJ8umUIm75fyXoIheMsIa+YFJYGtGanwJl4HVmCujwtv&#10;I0+q5AWfkn/fGlquFXiGQ6b5OIrWoMGpN5TJEv3gIrvRZ/ypV3pHcjmhS/47YVmNBT+wds/KBawN&#10;VYAP1w3kYIdw9ImrSZvhe9Z45eiwbgVaoAMdcj3sBNDzeet70q2+2bFG1AtzPQAA2KNCUVJgvNhq&#10;XasnnRMUxmPAPLOys7pyC8Xsb0cdD3eldgc70sjLfa7felHUw2mrws31tWseAfxEteUao6T1P6Wf&#10;arxX9Sj//dvW7Zx2NBS3+qagx/5XBTEuTzgzJr+P7sSLEd2hLIlM9xw16YM54Fp0TUHfHN3HZbQ4&#10;+pXlCJcHYuXV5YgiReI5FniPI7b0oWDqQNFUxCuHcatJlxK5brMhV1jYvMHuf0wVoGNJbkd0pT0d&#10;Ppunb3YCRV3wpm45QTS7OkQ2ojSI+mT1k84wmpwmuLXO0F8mdf4PWuA5+Uw+tTYcNNwmT3jdp8by&#10;Dy2iv9dKaIVmTIbwiPd0wrHmcdl6tPDa0ve7aNdnrrqkZM3G7TP0Jzb8+6mdPp2g4w2esgXwmgFs&#10;nDE/RngNOahJ8aC1iAzhs2MRGKTGFxsd+DPr7X+kDa72Wd8JoNMRqD6qup3kQuGKslwIUQ0CWhUa&#10;ApdUsQQBOP4sSAlT3MGuObo0qzL4CP9/TFyuwkc/A2BIY7UgdtyrIUUtdS1o7gsAkbFAdMVnbPG0&#10;AnK3vOD1IR+FgQfmcTQIi5mPN3CbbMck4WL/reQagrXjsEuevFkzZEJDn1TWaQB0FMloqwXpbNGj&#10;kOPNyf6gATXaLUfyYKo2BfIUAaHlD6CKytck3QOKHzR+Dh0GETKxGkCL5yADQzzXCExvDQ3YEYvc&#10;rzyIHE8bS1WgJ1UMobFVIz4cv4A+MvDwBiQzMJdh4WALPjDMB9/jfQ8uaSIJyUuBFQvLPt/0A1Cr&#10;Ou8TJMYLz7aa4ntRhazAQFwk1PG4OoRhc+JqCwlpwbKQZH3Z6OJQikpVINuj6mA4d5IDyLAryv24&#10;IZmib40gUHijm7VWSwZqPIeFGgc4OAGk26XpSKdrSqDDmjBHsbHmx5vOuDjYwDtDuL/j2c9zIrMU&#10;3/WG0IuvEmjW3Uj67vYCjMWCmuBZvMHP/vPAC4qUdHskJWY1pYGZqrLOF43qxl0x+CzznGtP2RwR&#10;ath1GJAj3B9V0VrS9ILPGT93PCFHlvsUpUi9Jlgnp8OwKNntCfDmw+yEHlhXrDXnanGSLoe+c94U&#10;B6mY4vNBV6EQ4L1WRRxObUP9S6Ik0GmE56mDyRrhWaz12m42oZjjHch/fyDZb7WjoN2+FHk4mAbm&#10;hFJcho0UdsvVh/lwPpft5mS3XY+8j9pTp/Pq1DPbjdpcjKBOABabA03I/4QhaTEooo98Ls8A0NTg&#10;wo5vBucPxP1BUkjt5ls/f+W71IzGoo9jLkdLddM4mIX3How3KdxNf7PdKiFDuMbBC7wfZoL7TBqU&#10;Fd4cZ5cog2EfWBgcucY8x65RdjNb4n0HaPm8p8MFdSdfVaJGWFN2sXW8GEn9M7tQc1gnPS4GS5YN&#10;J4fK8/pizZtAyeBkZlYYQ/FbfEKrFeiGPRl6GBMXkuyc6kY+x72oVXKIzGKfuRh6xpy6cvQg5joR&#10;FmZUgZxUnNc7WZerFFBb9IcFmQXmfN31vbJOBzqKPU/0p75n+9Gk8vayGZejq9XnCbLgo6Y0OLkL&#10;maw0PDAgO3SCPdZp7vVxn51Pk1TirIx5vcJ7VFzXLa5IeDYuv93IIUe9opSWCXeYVrnIqx/mwQv9&#10;5/wiM/SdrUWuF8fWPIeQ6zINQXE1x2d9Uz0k7Z4tnUbgdz3wutpSoV55sfx9XfRb/yc5arrFhIy3&#10;NKKWoG3vQ2rkc9Scmh7UoGawHtumBFK/7C549aZOuZ608t4kcVplL5pUOun4zhvj1FrsFS4MvBLe&#10;smEIn7WcnCR1r9PCUy6Kyu7AdnlCXXyaIB2/8M+003e728RlCO84MZQDlXrkO9E3lV+//f2Bcr1P&#10;C0fbpQg1vy85tOSIhZctZKoF5sEMr46QG5Y/Y86OqlIb0FWvYnDcb9rmitZm8Wly9wBqf3qqwH+8&#10;japuMbtneVPqUGhC3UrcqOVJZbKAMOPEORVoCgogYHX8rYYBOK0X7nGE2kbxR/1O2ao0pNi05KN/&#10;0PmUUNICRGkEQWy9XDjI77U4oBDpsE8QOeLJAQNmHzYL5m4FjanRPj2pCCfnBLArKQDvc4mcxiBo&#10;Bh1TMKgCu+Hw+2we8yZwKzCfHGv9EC7COpjXqxVIe4MGNd8HE3m/o3SSpOYeBWpxQZ5ioLEFQ2hx&#10;5Wm31EaSqS5tuPI+B/5uDKJTAPPpg5h1WPjj+c54frsSQxp6ub8UDRdyyZ6SaqbBOrOgVngOuxC5&#10;MKoTmIg1LHOM1Rl9lwo3gjkYOJuB6DjPIuioWdne+5s/neMxstjHw2O/IFWuHVTo1sb/osKnwqVc&#10;fDQ6xU86GKzdJQ/qmOVB0Ze0aUiRo8RwVse1yO+Mh2TFcfFPZjAtzIEW5oezytk6ZKHIFgyfNcMl&#10;4QNOKZMa5kNytzDQfgQcDiyYgvXkfQpYgiFZStSzCBouQKcDBE3PSnWadWsctUn3kqLjOAm1TY4W&#10;dcqzpu7FnjSwyFwcUq7+dsWjEa8GFGj9JA2uoQ2vUTcyPSY8sQFQeWUINzlwgksZDSkOet+nKPK+&#10;1T75V3yKK4OM8zHzD0CK/9WwFkIvXG2gmEBoc3HMNlg7DrfvAKDhnJMAzG8/CEM+T6gVhPrIKjvq&#10;WxhJ6vwMjJOPNW6EMZmtVaXIIxHU+kRrstlqA2BxpoA9PtQ5JYzaXNCjxEwlCsOYuL6e6x5zcthj&#10;TKGnXSHEdSg2tQnFpLam4NO+FHs+nHxPWUnA3gQ0yRvEAyuFy7sfr3bvkdP5+dj8ERLosLtUIVa4&#10;twjrPrti0If6eHkANryyopN00/91u0vgAawNrxvv6bClw3zA+29NsfbsMuKSUs4QqBwMwCDqAkCy&#10;wjNdIcA4GCcMc9IXr3IAEw1YXu3OB8PSiafIU82pe0aQRNsK4FFl5g2suSHWuQno3A50zKHO9kw3&#10;ULKMMF+cOMm5SrHndSnqnDuANkRmDtDxPmVG3cA3w68L1BW0MByWFZ+1wxUvOMAhDH2yAPjw3K2u&#10;2SJ2OdaVBpwdSsMujqRJlWE0rtSR1MCvShj3IFiLfkebyJoeVJJNruz37NdnX3+W2Gi3Wqmf3EJB&#10;xuWNgrC2XN4JSkNd49WCjI/cZgWRlVQu2Cvt94IWmdY5nJwtHz58ThFrztF26uADPYxtcFYUGUNW&#10;WYAOdEDvjQHgGr9orGPXkeJiodZwlTKZr1GjZrvsyWmHMmgD63DEEMqAvLSHF3zOg8bkD6G4C8EU&#10;k+NBfcv0aEblSBpT2FkWc1LnpsNe4VX/sqZ/GEE2JdUoOOS8UM+AyBZK62xBFn/jnwedVdV2UT2y&#10;BbFz5geLrn+hP40t7Pc2TUz79KwDZV1NYqAoh5wW3g6vcf4sVy5xtdCvKRQTQ6yBCebCGQoTbDPy&#10;OaRLMYeVaOJ1Dck79bFNz9JbHnpBuPNb0Dlye4Xl5NzOX1im/7E2+rrH4F7l1tQh35hi8wyoQ7oj&#10;WbEGDYJV430QELkSCFgV5rX5OqHO+3vBf/br2Zbts7SpZ4HK/WMPR31woWRqD2PrxBbECeul/qu9&#10;FsYqWxTCoGmJUrVfEAtr45KbDVZF6yxnarxfkwx3akvab0v2tYM5TCEwtcFUjUCMXMhQ0tTx+8GH&#10;VCgC9zAYsXWksxVAgsnVWq8AbVeV2ieHS35t4x1KUqXnnhCiXOqFKyq7p+Fe1ohYADPwsNsOY1SA&#10;sOKSOupgdnat2YG5wqDdeZ51oZjMaKmMztyrX0shxXyODdfIYuHDJziyS8cM/eacBe4751pwHgYD&#10;LGd+c0l9252qL5MyRkqHJTkcFeY0PyRIm5FzbgwxdTwlvOcSPoaYG87Z6ZDWkpxP6FJgsiUNuuJE&#10;gWcVaGSRF/7Hc8F4zc9ZwNpzJZO9csTaHjMab6Tqg6hYiBnj4vONOBu8CYSW7S450sdcSNYdr2OD&#10;BixZPHy0MMCXy+lwEm9baFV9KxWlfYVeVQr01a3O5J3SSArH5r0HLtcSm2tKifn6UmDFuApDaYwT&#10;yjxu8CFlPCZuq65NPNE9z080Qn99s4QyDp1ff2+FUacMT3Hdve8zV91Z/I3GFqFOB3Nmtl9d2s9h&#10;0FFg9ydnfXXCumJN+fd4vlsDdPhwQM6Sl8eax+O9eIAOA1EUJwBXm1G7DE/J1cp+fR4718hrsa8Z&#10;dToTR6GHgslpuz2F7PWnLmdjqfVpB0lgBmGN9PfIUdARH3LeZ0FhZ9wo5qK65E7qldsZwieIOl6I&#10;pmYnLMl4g4IUHdUZfRlZrSOt37Sy4fH9snt9LH2vIJ8oPOgNOhqQ0Yxi8kylaE12j7E7c1hZEykC&#10;C8qXtE5sNRng4n0cBhsWplyhowOe74q/mbY5uo3zrqwhWJwhxKKwPlydwBdCktePlasw0EKf9ARK&#10;vBhNrVMcSAnvK0DISEd5j/0ADkYQ3hxxyRFrtgx2zFeYS1ZWfCDIu1zQpmYH1Cj8YkuZ3X5bmfUx&#10;ZeoO0OlXA0uqFDRxTZ76VTQmZ9AJC8BQ0IIl7/NCwG+6sfvd8OThsgnpU2hU1nAaVGxMc64Hkx57&#10;J8BfDpuVqO15J2p21Hj2FTG/489PZl35qKCGJAuqoMcHfJ8dxsr7j56sMGFeWLnl3BoOjOCoNU4r&#10;cGBgBk0ZYP4sQONcnNiYaQYyitMwWE6oY1yJ6RFkDjowwfuamHt9gI7pOoW74/PCfobF895yNca7&#10;2YbC9geQ+25T8juoS/7HzMjtsDb4VY2an7SlcQWjKDG1LXXI9KABV/RpVtUk6p6mSp6gWccjws0E&#10;+hAo9fsWe1Z9RSjAMAgX7zm1yhHqku70/KcrOU8r0puQAJkVAx7gNe9b2JJGlCS+/u1REF1OCNvi&#10;MQchZwTZgntxffizNPGGBEp204Ufm4IfTCGv2SrlEHIDzKnvXjVY/ZAp19TmSQ9BI9qlEHNaeA2L&#10;+/GWx0ekc6QO3VkdM7to4IsF1775l5NbP2+8sdkQUfOxDa62CepTZk0xBQZgZC3qVdCCDEGU2rwH&#10;wkKar2+xqBD8hiBk35+EEz89+Hp25wxVSsxWf7O5trUZPyc+396UtXzW3pjwFZOEqz4HNNKEpYLo&#10;BCHJ+Qns02eLxwVExglfUWmh7NsXG4GIOVKDv28G5jUAETXBxZu3koUCTZ2tnZFXjCXfLls6ipsU&#10;JYFlwFn8IFZ13G+/1VYSrpzFyxFswRBSXD3aD/8L+H0psoeLYLIgxkIoQUCp4BkMOo5YRBdcYQAq&#10;AdphWHIAhV5sSr2z20Lb+Yp6Xm7C2ovkZpNqfwFE+VwSSzAzJxxGgik5DNYJDMLnuDjgc3v8pt5G&#10;QTY0tcvOmWUT30adQM+5YQ2cT8k9s4Xgbox7eW/JJ9mC/E7ZkudJo/erHgzb7nlK6X6PbDcKgODh&#10;sG2O2om66E0eJ8zJ54iClD/CeRk816yNc7Ij+/vZAtMC0/KZM057VD8ADFs5fDHofNznwbpyiZFY&#10;zBEHafSrVqb+VQL1rlakcbX+sII0JXdPAAQOW3dd8yzFhBwdaoN14nIoHdIVIYib1I0sVv/oYpPr&#10;mGaZHX7eijrlmnClaKmo4A+1MzxiMt1p2fVZsjNvT24026d5nQ9lM90rTwpYNyX0mYuyCiNxdcG6&#10;AiBZq+cjHBh0orB27D5kV6s81p1dPww87bBOXOx0eLUp+Zy0/BANicsQTOa4DQrUyRjqei6RvHa7&#10;k/ceT4o/1Z6GZvQgdcyDFwRd4DFFanM2lCJO+1CHi4F4VcZ8gclzWpDfaT+KT+0AC9yQvA8pUQvM&#10;fQIE/1e3baQsewbTcQVjCueVztMPmKhiKwfA1MV8+p3Qpm+vTZTmk4FTDkDQO19NitDk4z9YUeGq&#10;x5rgLz4jxg104wg64RNBed/QF//zPidHaumDJs3BD3as0fLeJJ6nhefJgS+1sbY+h02ofUoojS8c&#10;S45H5aWoMjVcSqBruXHgH8yjIeiDi9byOVDmENia+J9daxyNZ4m17wglTxd83buoMxntaULNzqhK&#10;iseQG6CLEgAwwGfIdTVqCr4Ixrq3xP2sPTP9LKtYIRt9aRRNyJhK4wqH0ACsx+LbMWTE6wA+8zyq&#10;QJaHhVM8XwV0Omjj86U3ADpSYEXTpcIkaY8Ra8p7pJ6gM46W5X1kySpndzB+gy0aTp9gPuKTTi0A&#10;NNbodwTmSspD498CrTvsAJ2DNiJgtQXtNiADyACeq0Z4Dqd++GMeYy9qSIVNXTZbU7Pt1hR7Kpw6&#10;nHKkkOPmUCI1yfuoMfmftqMpRROpW1oHSsjnmoQGNO/GaGqN70s1F48L+dz/3zeO4ow6I1T4Y63Y&#10;Bc+BBLz+k2s7SrLxn2mjChttjsNct8X3wzDOcWV9aGhxy+cNH0tHHrQ7LbwPgeyIxvz0hXIwqnig&#10;dHw3788oTBSqrTEvJrisoXQ0gww1wRw1261MwfuVaextcynpntu87MYz/SGveL9xfs28ip3XVu2f&#10;VT5GXFgzrSiZav4zezzQpAz7lDeJaH9L+BS22P9q06bxxXpiqzwVMLkeDSzxJUMIMl0mLnZFsWXA&#10;kTEAHj0QtAWIdmChx1uekPgc5boFN5x9+Dl8VILDEeEGExATNgt/AwYHPIez4zm81RiE0wSEw3km&#10;nGfRI9tJ7J7ZXdbyVDNMMrQJEDVbRWYQ5LxZrgWhpMjPYkIEgUaCGQNxKYBpeE9IfZuKdDCbtD8E&#10;RlZi1xsARQXENbQai18EAYkF9Gb313mzv+UwTMQFplRkoYfnc66MNYSrFWsqEHQMOlrblCnojAu0&#10;KnOaVjWD+l8OYL8zRQPE2HxuAWYxA0Pzpi4nj4ZgPEx07NNna433VySwxZhZG2tx0JRGZ3XfKU06&#10;GhjhuB0ED+fM6OH3bcCkoSktYC3piStuz9j368OFP7e6oCtpgBwyywDgflqVumTHke9ZU2mvgZlO&#10;EWvSGKCjibnmSsS8cczuUE68bbpL98O+GBjwk2uNAZffY2UCRNm3Ukk6l6dnhRysnA+RYsNv2FL/&#10;UiepyrM7xuR3Xo76Flm975XnJrIblNepFUDW6YQ8dclV+qQ5dTjrvz7qrBP5nDan+GxjCXQmFvXo&#10;6H2mCQ0v6SXb/WTHm3FFPZ8pbxJEPcyL5CrF3EgVB1ghAOhwv9hy5D0nBh/ex2PrUeova3CgjcG8&#10;vwPB3gbWDtf4m3SjOZnt0JaAlcOgTdapkv9+L4o/E0+hB1uS6w5nan88moal9yGzn3WpKeao5TEV&#10;6p/ajeLOR1DfzLYUcUqJmoJGg89qUMeL7ajTpXbQbG2pJfreFn3pBPCb/dg8iMfEJZranHavnFk9&#10;u1qul/BSrj/Ggv477Veg+TfmUa+SD4fRMUC0TVGWrELex2mMcfJpp1w5gEOoOSKSz7XhwAaOVOIq&#10;C7wpzpp8I9AF5305Yv6D8dvsIpOfgu9ivnivTneDMsVfak9j8oeT5wktsl6nTuZsOYLG5QE6BpgL&#10;3v8xA+85Yq5Z+LJLli0dDfB3Y/BX5+NqpAiw75DuQ4Z7Tcj+mD51b8iP6gSLpzvmecytD3PshDWJ&#10;QX8UB+I3QEOLry59NzZtYv2UvG9oclFX6ZyWqdedyXmDknS2TqsMzPMhq5KkXUnKeeLZgC2vlj4s&#10;oRLN+J1maljr1yxXmMcZ0DkpVh9rqwnFUqEBcLiOHNO8JXjDEGvOFhHv7bGLjU+YteKzmdjSwRiN&#10;NisQu+R8jztQ/IlmkgKjjmc0wvyzUuiD+Y+5KEeWm+TJY5s9tTsURomnY6njaS/yOaohgY7LQU1q&#10;erQJJZUmUc/09hSXG0wjSpvQ+HIXkesvssXY4oywgdf/921itoEtrA6RFYkW+C0GHd6DW3i/r33D&#10;LX+pceTa8DyVvETMN1eR4OdMKhtI3QobP2u4RVhXaO0Wg98KBO1Egjc6lwivPrrefsyM0FecLLwx&#10;hmwzAK9zpKETaEIf8+oOKyfggCBOv+8mnaKa83iKTtgR4SnnH/J+2ciinjS/chItrP7q3pGnp/+w&#10;puK/1nYJmr3z9Wf1uKwzCUwrhbNOfRah36fU4HWHQjUwsQZAx4uaQOPQY9DhSBgW1KNxTf+wx2MI&#10;wm19UkOKponLUJBNu6wTJz0bzeWUwi/semIGk2LjGzQzPuKWNSuOstIFw3OUFQcWcKi0A7S0UQUD&#10;YeLrSvsXnJfDYaVShBZeJRcbEyImTgeE1b/AWAIu1giNtiiSGgssEKh0sRYPgufDn/hkyUQIUG+A&#10;jhcvYLbRB6HLY/lo7eAZnPWsi+dx+ZsmIJqmYK5G+xpLiYhsSVkfUKY516bTkMsjqQ+ESeuGDb4A&#10;gB+710yhqbNbi/3xrTAeDvlm5jDAZ9ZgdvaFMwBxcUXLbaovV9R8qFfWNte6pwUI1Bz387lAurja&#10;XgzC93VpcsnI+tFVwc89T6lA09aSwmW5JD5XXQ5INgLwtCJ99E2aFwCyCjMsCzMQGZ8xwweT8Tn2&#10;HGXEFp00VqyBBN68pphLSdPEfHDkXTdYhT0rFagTXhMgdIbUGNCwGk+pgndQsjmFpBhT96wmIueU&#10;sJXDbtIErP+Qy5bUL8+iiMtu8Jisd6js41DjSIC1xyG9bHan9MppNdXlmDb1ym1F391cJG5+uPGN&#10;sEYQ2cWm+LF/7BLiteEaX1AIOBLSBePl5GIGOI6KlOd+8z3oO0c79oRQlI5Ih7CLxOsUWGfsVpTD&#10;GC0hgN12NaWYU7EAnkQK2OtDgfsDqE9KD4o7GU46oA+fA4o0Mrc/dU1tTwNzYyUXFAsXXq+41FjJ&#10;Cgo67Uktz9pIZ/h0zRfqlj/0kTRXr18EHcU5wtOvKsdR8zX6JCTgd9FvB9DBwpuzaXxVM/qm0pSM&#10;sS4+eB4rYlw9wQw0zQEPnPzIgQWslPDlhnkOw7yya0aFrSCmRbxvAWHggrUPwXi59h/vxTH/sALB&#10;e3LtUkJoQsFIKa8kbL8pqbBVOwI0DQDUZU0f/MKgw4Evxvg+/y67Ktk6bgQFJfacEin0A+Cd9yDV&#10;7TpkdUJZOgtrGCydBMxvDyghg/A3h6ubgt49uA89cAEwRhSNkH2bN1ecVjiXJhW3oh5Yh/6X9Sjs&#10;YCMp+pT3GLFe9VEnOwXeFAscNj1b9LZULGyuOFPYLuXygFe52gdXWeAQdk0oUApYO+nUTzyfgYa9&#10;IhxcpAve4cAZJcgSDgc3gFzwP6ooBVQoY4xKGI8GxuN4wIQ6HW0pVdnWwhzpgw/4OAiun9fhogr5&#10;4nnGoI2EEzEUf7IdDb0UT+6HFcnzsD45HFAhu2OGNB2WTveMGNB7BE280uVd1/NaL23wbDfModdp&#10;jfG8/r9vfS8aDWEeZYuKa0u2AliwcrrgzhBJIefGVkjDn3/aTt6ZoNE9W3jUCd9lz0l0Op9225cS&#10;ShRqGm4RRlySH9gJn3GibgSUkyE3XCU3mGR977c9pgCFQwvGgj7G3xg874Z5a4J5cNwmT/5HBDHp&#10;QYCUsD3qovZyrrPJuVtuJ+RodElv+qZ8Sv3mB9ulYrf/ySa36ta4jv1KjKu6lagtHlyiZ8Ebvf3L&#10;bO91K9ag6FxFiinQJrstqtSITVfWkFlAcy2nMWB8aJtGENSOYO72aYrUHgJ9WqnhiIZnC/4XVCKc&#10;9goi53KwD16ylFjAgVlYOBti4YwgbDhYgPd4uHJsc0ycwSYFDLirtH9gA2ZjgcqEpgcG0wWoKLMl&#10;A82NfdaJ6RpSch8XOjTjisWsLXNfWaAy06F/kjAG4XHhSD6ozAOCNTJLntTYJcfjGYaLNWcsDFs6&#10;DDzmYHoTCB5PEIzKPm1o4QofAhbQjy5Z4TS9ciYNKQ+WhBxnHLO2ZYNx8sYsZ1Hz4nFl6tbntfkw&#10;OolpmLHZBcf9ZaHDY7LcoHR72eVZ9rseb7QA4NSze42tHVXc0zkjmtxPmNDXlVPqp1a1rGfhE4Xn&#10;eUBA8bEJ7IbTxxWbBs0U8ymNswFk5ZlZMdd8oBlXDWbfuCbmTY8FO89Lg8D+ZPXwfAGMeE8pAWDT&#10;laPX+BVA3bdaiQZdN5aqITfZqEYd00MwB3rSerFW6o6LrSp3fJ5YoF6/9GFvUzxNXu0XocJynwrW&#10;UJMc9+mJicnt1nRODUrjsi9ORzRp5tXptODqNCmZVwO0wAmxUvg8+syuIQ6b5vVh64a1XLZ22AXF&#10;SZNSyRoeB8aggTUbjH62hbXDLjgGH/57zHUvksfn+qvkqNkuG4o+GkndU7pCEAaT925P6nq2C03M&#10;HiUJKhusxbiiftQpPZL65cZQAIQF56RxSPGQwgSKBOi0OhcBa8SB2kIR6V8s3PyFkiQPgXGSYAFt&#10;/b3JVmWaXjGJhPboF5jd5YA6rby7gsZc8afltd2owwEjKceNrVWmAynEHfPGx2tzoii7jFgx4QMQ&#10;OXGV3bac6OiIMXPisC3m2RHv87lT7N5mfuLisqxAsHUbdbo5Dc7rQ7EXgij2pCPJgUeZttUgtLWg&#10;6XMEKgMxBxMw+DD/6GKMXD6GabNTmiopAOjbZQSQ+nY1MjmkSh1hzQ+ApcO5bn1h6UjJuQCdpuBN&#10;PrFW6IsLCsDw/CH1iy5/L5t/eSmNLeYCmaCjPHlKzNGlyIuwOtEH7qf1Zof1d8Wb/luff1/3TX7s&#10;HSixMuY93scNxvjcwDsM9mpYN3ncz1YYW73souboREN8zmDJrkphMK6h4NUGlxDn7ymBdhTBp2zV&#10;G2xVooEZiZKrUwfz1Qg8wHurDPrtL6hS4DE5KVAj4lAg9TnXmcan98baKJPDQQUy3S0HPjOhOeWz&#10;MC8RNDCnHcWdsxYt1wp1fMSJC/oRntXkD4sfd7sgd5YBoDl+h6tKsGzgfdKFD8a2+OhS5IoM0s1/&#10;p+281tM6IVuo47JFfNhgdKYqjbscR20LhU+nhXZOVljTFnTiB/oIPyuIw657SMU7F+UOGxW3zVKS&#10;1VwVnJUOdp06gk70IR95jltdEOo4wnTDlXDTwCPCaw5B573GoBR9+uryqPqNj7Z0l37kP90W3Usw&#10;Gl3lc7xrsdqbhELh5O6nC7+fcqPlk4QiFSmaqW2OBgUcbkRaLMx4oRlw+uNisxrgoQXm5426xBx1&#10;6ghhPvmywZKGRws9Kny0bfcILzhSRtJY+PvsygGzKEHIcVQaJ8ZxdA4nNXJUiie0WgYhZRAp5xNw&#10;Dg1bOCygdQA4rSF4OfKHQUcZz+TyM3GpSpJ2z7krHIEmafEslD7uVzAIQXhFYPEj8kCgABKuNeZ8&#10;TvODa41BhxkUQlcOAkgZhC4dgw0G9weQ6h7QIPkNuiS3XlkCnpZn3WnptUWwAgdRtxIAGIiCgwqk&#10;M1nAvGxR2GLMXCUgIa2JVM2XcyKY4Tm50BwLzmGmvInNmm6jn4V3M/OHF0wpGSLaHlckdSw8J4kG&#10;pzhCqOu/WXB14Mt5N8e+Z79w1EU96fwePmDPEPPAp4pybTp2y0j7NDx2BhAeM4iMy7qo4m92cbB/&#10;33gbxswgw2vBoMPaIs8Rfw/WDlc74HONEgE6naHdcm4Mu9lG19qSEUCVXRjdMyOpfaqeZKFytBVr&#10;oJyjxIDARUb9Lgm1c291jOJz/BtvUSDXg8bS/p0rtN7OKUFS8Edj/N+/sAsNLAgnc6yxLt5TASMz&#10;6MwtHyLzO2Aikywd0BtnnPPeGFdW4HBbDk7RY8WDNWRWZrDWHLreA1p5WygVXPqIwYePSh9e3lyy&#10;dvz2OlLUUT/qmtIF1k178t3XgrrA6pmaN5E8d2iQGYTVlIIEGpzbhcYWDiIvzDG7jnmTPDbVFqAT&#10;RR2S25Hlfs5UV6HhZcqZDWQu2ExXDfpY42zY5c5k+BWUGdBUIwDGT3d/oKSrPWlyRcs3SVm9X2vC&#10;+uTyM4b4jGmBo+x4b4GVKy7HwiHu7NbjzXSuMcb7V40wL5zDZQv64ug1dr1JCZ9YNz6EkN2ixqCp&#10;0OOONCA7kYbm9aV2R5ykuVP7Tp60vgI9ARj08TuGEMysIHAQAdOIBsYt7QPiik9VJ4VErHlaKygA&#10;KrAUzFnASbXvuBQRKyIDajEfoAk+QpxPnVXnNcA1OK9H/Zqa9XULShfTsMImBGFJHbAWncEbEu/P&#10;FESXzZYVoM1Hl8Wy0Xte/vTKZKnKB2UPdMjJzLwvweV9tJhemSbnCG8m5Q7qD2Cqa4GxswzgckUS&#10;gH2UQ+BfPg/KDTTB0a1ckJWVFrMdalLOV+KlGLJbpkbaeJ42aIXdcqzgtkmG8oY555JJIXu9ATjD&#10;aNjF7uR7VIdsma6hLNkf0qTFZfNl/dLjqW9eO+qW2piMMdfsjm2G3+tf1vSLPZ1duxIUQk4K7/lw&#10;OXatcaXwcMiQyHRBXP5ofIAoitLpy5PveLtIX/iDtqp6SI9xN+LVdtzpHRaH+YsD3/Oax2bpUu88&#10;a+pwWe4k38e5Oh1ShEqOIvRCnwMBvJNqmp/efWdF/06nA0W/lZgD0KE25K0e+F0f8sEW8osj+bja&#10;ePtU4X0mHTGalGGxnkuQ8X4ip1ckZLiLq++u/uyY9v9ogxmoOP9GnxG9i3We9yhWlw0u0xUX3u5I&#10;A8rMKAKE44cBh13QJk0IJ0UW4rwHwmft98YF010RxGwIwRYDIuQDsYYXqR5reLTU7A/KpToAXEyY&#10;yFkogjkVWNDh1RqCVxeD18dnXB2WI1D4+OoALBgTlR+IwhEXu6d0IGSYAfncFN7s4lBgDiZgxo3L&#10;kJOsJnZ/MQNKwMYXa4NsybBAxd/8jPZgGH8wA7spWmUaf7iHQYeJmPcRQPBy6BMfjcCbtnwYmuox&#10;fVhFmqS8GhrbrwrSHtKksiE0tXIOdShUpk7QPNnNxpFlXIDRGERpgf7wfoM/hAeDLvuSWavlPvB+&#10;C2/w836LOYQP55NwRnzkCWcalNeFTA6rSAEFXmcaUUSy57NxJaGvdj1bVdc+C1Yjnrf+4VwaXOJD&#10;jvhbD0zE2fwssCQQ4fHwePlvzDdX3lVjAGImxmcue41J5WfVv4EOAxT/Da2X7+GQ1RiMpxPmiatP&#10;t4cg532dcbVuZHME38Oz7HY3hoVpI0VxccgqWy4c2MDBIeye4/NNOhVrUvtsQ+m51vvUSAd9bIz7&#10;LfcrYk1VpN9pdd4E1pydBFza+IyBhwVFr5RQcUBmvMxnq7vIdMYHCTpiPlhD5URU3jRmISutF/ef&#10;6QkCZSAEY2f0nYMN2oB2WRnockWR4rPNpaKsQYeaU5fzHal/el+KPBhKHU/G0tjsEdT3fCtpf7Jn&#10;pgf1y4HGWzpUiu7iI6v5eHK3w/LU+VJHij4bSZ6HbSk+3Ym+ugER1tCMxghDJACcjvkeJkf9MuII&#10;70gu3fgMR/r5znyAkemzlVdmXNPEerhgnFx5QxfP5z0VBiKOQGTXGm+Mc9UNrliQiP6zgqGF/9nt&#10;aoX15kPc2hwBqI0G7/E64zd47Jy06rJPnxIvtqHp5RMo4bib1Af9ZaBZCH0D/K4RfodBTroYtAHW&#10;fCYPl5jiQJPwM0qk3BXzdymStHdpUYsj3hSDeewN0GHrtyeUj/43oHSAHrgSvAN4nk/S5bF3z417&#10;v6pq7fvllSvqh+Rpi7znxZGN7aDcSa7b6cKrbnmj7VVmyn2z7NaqI/Mu9+GE0Q/RsOCBUPCOL88B&#10;6JmVRU4CB+2u4PlV+lbI5khCJfRTehYHmbDSOwAXnuEOucOJ6/y5AsYogQ9kiuE2Bep8PopCdpiQ&#10;LhQtBjOjncKzBeVjxo/LCL7FAM/VJRRBPwMvdKNv8iaQ/zFF4rqAtvvlyemQtrisYomsdxpAJ789&#10;RR3QJiPwKhdNdYWsGnLZ+m1Sg7X7se2qTrDwwtrxAXkMOt7s7YC8CckU6n99PLUHQEeK7gV9/mFl&#10;528vBrcJPawQzX8vvuydyGc+8X5OGEAnMacRxWXp0KCrzmv4863Xg/QizwnPQiCnWC7yHmCPXFWK&#10;O9tS7HO+e4nrYrnn8pDRalA6GHgagc/t0P9GoAVWqPDc9xderpkSeVx454bvc9i562E+1K3nNnbP&#10;8W/8j7XTN/fp9yq1O9O1SF4cUKYOtHSjCVf9KAyTFcCDzoKlwwTKwok1rP8fb+8dXuV1rH0/W1u9&#10;9wpqCBAgCQQChBAgmui9dzA2uMTdSRzbsRPHJXYctzjuvWF672AwYNNdcC+xE6c6yUlOnJwktkHz&#10;3b/ZW5xz3u/753uvOLqu59qS9t7Ps9asmblnZs2aAXRm6MK1/qYYWgveIKWBC7j4RPAe5zGitw5q&#10;t8dcigKmflsIxYZg8nq5GF8AQS2rdF2UucjXZyh900/MDBORjsnCtTNHgxQPbXVJf+wjRYSyZKMY&#10;Ynt6KQKAJQS4RRkaYHQAEiPGy5uZJuEZLGGmH33L4TjLeDY5Ajq46lfqQjlLKJMkCEWyrgAnqlbH&#10;3h9v8U9mSEBjLP7ReGvaXWO3fnKrzXhzps2WRU3zOQ5NUtOKMiyET8hQojQOyqufXr1ulywrsoY4&#10;xAZg0qAqXxc0ocZU7dpsm3N4onXdkWcVW5Ns0Is1sjwG2sO/u/nMdz4ecoaMuHmvDrBv/2yRjT7S&#10;wUo07zzRh2QFV77MHU+GObPvIWajpwm0SBTojNvQ/59D9/f57xAbn+OVNdEa025iohT3ZIEOYRRK&#10;z7Cvc85H6faNT1q91AjADugQ7mRvjs1d0uM5PErJIvrCDBTfLHy/UgZDquU8F2PFqxOsw+pEoxBq&#10;7y35lir6DtiRYoP2JFmOxk5xVvqlhKGRBIOx1G4uslGb+jpodxFfADx4V1jrhId8rTCE9FnmTp+c&#10;8zRWiiJytof6fs26ln6cZMP2V1jt6g42cfdou+j4chuztdWaNg6yeVI2171+lZ/lGLKp1K57/zK7&#10;9oMrvJYexVwBIwyE+Yfn2vh9o236vonWbVuB3f9Z/YIoiwcJ50itwzuiddAi3tpUYrmXJ3vx0fIV&#10;Ifvxry63JW/G/G7XH1euiP9mcLpK4yTDkFRn0pVJrmGfgVpiyAqlabrr78WiP3ua2boPZZEqpcB6&#10;SMb6PRvnipdoAeecXHFrjStE34n7h9pVb19q415siPA0YCilU6TPkm1aps9j4ADC0M0jBJpjrNa0&#10;Wc9KnB+2pkMDrcuWKuu5tZ/35D/nE81fwAP4LPi5jBCBD/1/SmVhU0exbFW8XfHmBV/e+8HD/3jh&#10;ty+sXngy8U94OVMJcwoQnCdvDf4y+sgN6UMeSa8auWfk7ysfTP61856ezYFjQIfK2Vjs8egIKqDf&#10;G3gmZO7dwV6OADh9iUgITN3L4VX3xutPgOfFx2QEEq0gkaByVbY1bu5m83b2tBTJAmcNkx8J/njr&#10;+1dXXn9i7G2ETmPwmqSLpr84yr732pXizUTvSFu+LmT1WwoEOj8+c8HxhXbea5Os9rEYKxJvVklP&#10;9RA/XvhOuV350cCz2V/8/PCtkvNo400SEfUZ8VjxvOWBn3noPy5be8JOOEj13x86m3DT/vPcqauz&#10;GlYVHo7+Gdz0Tu2P2LKYqIvWBnNey7AJ+v2KT4d65YG73sroNWhX8FWjAJkEgBHSDbOOjLQBu5pP&#10;HPrF88Up3wt+GZaTkEx4VfKeJRp1Ec/liu5Ump76amDffaPDafQqNRTxcgYeTHv1iX9HNYJ9NiT2&#10;ll9ePXbOqcQzC95KsOUfZNl1v2i2Ze822EAp0lFHUy0BixIlTjiKg3tzdckqwvMBBChxzob6rBPB&#10;X3702zp3Ifm54M1BHTuvDM6USIixqgAdgIuq0ShFziiwWYrCJVZLC2vOt3BADC9qmAAFIUXR9F8X&#10;Z12fSvX4dJmUBHHsOFkvVM6dIEXn2U8oUMaJUoVJ8cwASil5xovVwEYzlaz766p/qWPkMzAwFpQE&#10;FAVGmCkfJSfBImzn99T4M56Wd6TXjivySCu0c9681Ka/EfK9HU5rk7HCIVEOxXL4DzDoJqVRpDn2&#10;0/0IDxBuIKMO156eKABRIWOX50EIrPTJsE19eawN2VdrA/Z2spZdtW3LXhty5qafnWsDNeZBB4ps&#10;9sl6WZJZHnahmgIbrOzl+Di5EHRozHwwFkSPpscrv1zx4RN/GHmksC1R43FQQmEDSlFvgZTxSZrL&#10;TIEzPYjGSfGxt3PuJ3E2450YKZs8t5wJd9FCmHMSFWL4dk+HA7/scVHZukW0XvZhb/980eo0K1mT&#10;45lppRLoDqLLuJfyrXxtyA90JuteaVIs9ENi3DkPpbhXNWBjR2vSHAmp4R1QL4yCnlRMJiHF11j0&#10;83CiLjwdqpBjGVKnapDGQBma63+XZ4O29rChmwfYhUfOs/NeWWLNG5pt/oF59u1XL7MRWzpa+aMp&#10;duvH19n1H19pmTJ4OONDAk2J7k+/pEE7+tnCQwssf0XK6ef/fON/tx+eFbzooMM1TeOSsm/dlRU5&#10;tyU+6L05yWa+EfrL07+8+aX484PT1OtzY0trgNdLDx8ST0gFBqhIsMF4WfSWwFXzzhVNMCw4HNpX&#10;CoySNuxlhJkzoCMvPax17rY6xqa8NNy+/e5lNuXAkIgxBShL5uL1mi3ZKBH9ARpCbK70MTa0PoSl&#10;hqwLW9KFsdawr59l3xMro2CATdTz2MtZKKCZqWu5AIhwGyWsukk2qBc4+nCdLTk27u9P/Py5zw/+&#10;9fjIea8lvjFCskBojRR/IhKSy9/f8MkTib6B/t3gc42rjedTZZ7jEc2Sm86iVTfNJ1ZKMv6HwafB&#10;qkiBzI4PBjt8j0/g4EDKhcHLvrL0EkVLicLESqmSoEMqPUZm19UZVrk622bvH2KJ4hOqUFMItnxd&#10;+K/zD9Z9mQbPk0gkuU+6L96uP3mlDdwW59EVSjBVbUpuu+fjO74678g8u+DkNCuXzFKZmuw/AOVb&#10;H/Wz8ftjf+88EP2Z/mKwra/mQmJIjcY1UL+PEq2onn/7r2ZTXNMN8t7bQ+6t/M+fGw+fe9v4PUOf&#10;/NZbV77wmX2Weukbma9OFv3poTNG91jwWpp7j5f9ZvR0Pn/9ibwZ3J+Mv3qNd8Hhahu5s9+f6fFz&#10;87aqvPTvBH+FB0gkIdMxUXqho9Y7U7qhk2i98J3gyxl7gy97ab5k3HbcKG/sj8/8/07r/r/9CZG+&#10;OPdU8W/nvBHTtvideLvooyK77ufjbPapChdc4qmuvGB4PB02eSfrwuLQhPIkOI37RaCXgy9vezfn&#10;bL8dMpbKVwd/Yv+CPRgHA30+CWbXK0JAP/okMQpKk/RoylvQKwNLpL+8ja5CYGLgk3dVW/VzqVZy&#10;V8jiNY6eIhQCW6Cx4c4Ssjm7X8E4AThAUgyaADPK6+koQaXNAaVqeskKG3MsmsVGeA3gIRynMYZQ&#10;bBoHNdnSNSaUiX+OcT8YKyUdsvnHpth33rvehp7obxNlNbhnqHHQfZEUVMKCxfpuNymsJH23ScxB&#10;UgUCRGvdVL2y0U9MnyrHFND0cJEuMo1ad9XbgqNTbex+GQCvj7eL3hpvM49nWXeB8gWvD7LvfDjD&#10;Rr2ca531d64Y3IGEeQM0vJKlhiWHYm7/W6/994Ss6YisZf6H4kYpQDcJYYrGTniNenWAzkR5OtQ6&#10;myuFw/8GiG7FG+OsQLShMVaxFCIX+1f0tiHBYbD4hc1TwqSk0o+SR5b2TNhyXoi3rOfjHNAr1sVb&#10;675cL1uDd5qt+7GnQ5tx5t/hvo6Wdm+a/04iRldd1AijURu0oXaWA43mmvVsQgR49L8MrfMlH0S8&#10;HeLqeDzst43Xml/1SRcbvXOwLXxpll10+Dxr3thkU/ZMtktOLLMrj820NK3tjT/7ll39wXle7qlU&#10;9+RQNKnGGAx9N3eyMbtHWq9N3b6cdXhSeZTFg2B88Cs3XLDCp+uSQVYkpT5od6yflYJ/OdN1+ckm&#10;5zGyG9m4J4EgSeAGMAAyZLuRUs9FiZylojuVwFGAFFutFugMlCKPQVEu0qX18iMCZJCJf7uvSbBZ&#10;r4z2PamZLw5zYEKh4gVQSSQsPkDeOETMs90wAXg0x1iNoy/g/60E64FnsDRkJc+ne1XjcwQ6ZK7B&#10;AySWsLfDXicZlOXb463mWVnge3v988lPX/jst22/rZl9PP0d5GGU9MEQAZMnEd0c+o/2emGpdwTP&#10;Oc/puXi5ABvnc3qKTpSsofxR+I7gJ05b/dQ9GmyIATyJWhBSQ06RV3lxVNkgcYffw/oMMsCZtUS8&#10;1KfCAoh8m7p3mKVL/gjnFwvU8DI5iHvzu5eeyb0x/qvYSwSAuve0A0Ot39ZUK9A6FIvmnTcm2k3v&#10;fb/tshPn24WvzbI8jZmW6IRHUdLf/dlgGcmhP0SH6T+tLwa/bxJdyNqFZ895PWx3fTzLpp+IsW+8&#10;V/Vn9CGf67Yx9NSy/9Hy5MSvH0qetnP0c/y++PCo71/73re+XPpakXs2YyVPE7UOc15N4Fxc23Wf&#10;TXEPcNH+9Du9NYV4c/jeFJtwsPHM9KNzBvDeuHvjeqaj/8QrcYC45ARjPU/yTkJBufjqmz8rtL6i&#10;eZ3mQ1iz8+7gbFbc1/5TRWvpbaMTrvvluQtnv5ni1uI57yTJSi22897raiOloNiok/URUVTtezoo&#10;YsBHE8vVgpCCyMHBa98t/l8VUOWuPkt6qMeRUW5iEM75hMX08VIciWI0sq0IsWFxtWezsUdCqIGs&#10;CjydMTs7Wvdnc63ykVRLFbAUShngHeXoO9XOJNH7I0goXiwjLo2V0g/jdL863Y/aaZy876OxDjsc&#10;a6mrwxHrCWbG2+E7ArMkKQZK05SJiYIRuhB0mB9l99M467K+wu76+T025ehCaz0W9gNznD4mPZQC&#10;kuzp4OlUS6CooUW17mE7MyxPAkHmUIqUJOCbpLljtfJ3uoSfVFA2vylBPmhjd1mR8+yKty+2eSe6&#10;2LxjVXbXR+PbhuzObxu6j43FWu+ZD+h4Vh8A0w46AA6gy9/8HyYU43HCnbpl8YAUXhFgClBrHFjV&#10;Y6UwOIEO6HBmZ7qUH+E20mdpsDf8cLx12xKyJEKEAgn24hx8UJYay6gjSd5mnGoTgNCs10qsclOS&#10;la7JlsdS4Ic/8Uq7rY/1UAjPZZ8sT+tMPTkPkQKQ7NloDhwWJpzBHglhS2r/UbSRbCw+l/BQjGWv&#10;SI2cz9K9GvXcBRo7hzABHrwegHCu5rzwZHeb99I0u/jY+TZ19xR5OC12zuFFduGxuZaj797wwTK7&#10;+sOFXuW6QGsBj1E+hmxLvJCmrb2tdW/L6Zq1HUc6c3PAenjwd1fwgA4AMEmXaD1sX4bvPZHlR+HS&#10;mz5caiF9Dp4mYwzeJasQ2uPNowioaFEhWnLwcek7IS8IWqK1JV29TAYYZ3RC7GcQbdC44vFYpuqa&#10;Ifrrs+P2NNrS4/Nt5sHREcWM9wUgSt6SRCsUL4aTe8WsexR0OLfTTa8pP0qw7lu6W5juoDIKSfXF&#10;yyG8BtgsEOjAB3izGCjNh2Osj+Sj14aMr5793cZ3Vv/h+8Pr9gX/tUgyNlS0p9FbjPg4dHvoD+37&#10;BKFbgpPIECFm9ihpg0ILFbryUh8s5XvBF3FPBWc9ya4PBiudd5kPc2c+/K7/cbC1RPJENAOdkKz5&#10;UH8wXvdOfSpk/TfW2IhdjZah94r1uc6iK+WROm1KsNkHp7VdsH/yl6GlAh0ZplXPFdvg7eJR8WGx&#10;aN5zU27bbR/c8o8rj19gF5yYYlniCaIqgCMHeC/7oJOnRK//++PeJ+gtWxVPR9bB8vIptMs+CYeI&#10;57+apyvZFryZ8CefkH56bgs2N70WPN1eWPMHb1z0vRs+ucuPrfzoyLkVF7110ZnL3ppt046FbLR4&#10;Z7rWYabkcuzR4Kub/riwBPAauyN4hSaEtNFfeKRJa9/9q+XvRoyh5vsSLkjBwBeYhqVvE6QDMkWD&#10;ItEHT4cM0MvfSXUArRHv0Tdt2uu9vNvzv+VHXkT+8G1BXyyR+acqfz1Jk5v2mhhMTH/+R2U25VSR&#10;l6ShhpIvPiVKABv2dWbqEiOkaSLdtSA0oLri7ZCfiG3/GbC/uD4d0MHthdFRhiJCAowvkIiX8sAa&#10;SkABiRk5k0Noing2C8jmMaA1bEee1azoaJ0eSbYO9wss9MwuMJi+SwtpTm67EkWBtistzhUBFhpz&#10;HxG4jwiMFcap7kYtJuGqppfKI4wMQzM3LCpAUczZRUq0G3FpwGi0LkKKAJvGmfB4jF3/4TU29+Ry&#10;6/9SXsTClzCyCUy1Zy7f89BFFlSR5jl8b9iqpChQnHhphAfp7eGhEjFEvBRCmj5H6XWnjf7X+7kK&#10;u+at79i5r7baFW9OtitPDT49dE92W5EUMeVAmvbGenvnBCkOD5lBX0CHCxrgvfE74CO6cMiWLq60&#10;l/D/sSYCI7wK9g6oSjBDimW4jI8Jb+lvXXg8iz8K+eFQupKOPCIvRILNPhzAmqe5EhZCQUJT+AXA&#10;oeBphRTm/FPVVrkm3SpX53pdLDbA81YK7Jm3nsu+U7a+Hy/FSzIB45ZycsXXC+tf30FRk3WVI2Wd&#10;oTXn/BFgSi22kg2FlvZCsodVwuKjpQId4uAAD+ddBrOHJ6Ng7qmwTTww2pYdPscuP36xg86iQ/Ps&#10;8hMXWv1z6XbO8RF20akxFhbtk0T7fClMUm0ztV5stvfd0NXG72m1yrWZHh6Z/6OUfIFOm3v88BDG&#10;GAaKwB7jYfCLSd4jh6Z3l7wz1KsDkKRAtlii1hmji3UnY4106Q6af6neLxNN52odqMRBLT26jJI4&#10;4kk2AI54mvIw7kWM1TVe9NQYB+wotaUn5tq5x6ZHjCi8IsYlxZMiWnGS3tOQ+R48Bo01x1oZBJ1v&#10;SbD0R+Os+xMdLOiv/wvMBkdBZ5GuWbqWyush9MpeZYF4rgFP8qTG8XjQtub32063HCj8fAZGi2hN&#10;iSis/iStSejHwd+e+GxLYfl9iTORew7EIuct4sFGfYb2GH3FL2RZxdDw7n+cY+mMZ4QcI4PIKK/M&#10;S/NJFy+TIMH7CeJxjnFQAocs0wTxZ7+Nna111wAruD3GMsVnPURnvJ1hO3vZyJ0D7byT533R4dqU&#10;z6FpjAC6//YYK9Fn8OR7bM6w23924z8vO7b8zLdOzLEcPYfQGl2DUdJXfVDtaeMXvdfix0Q2/3F6&#10;ST/poBHiN3QWazUFsDhZZFe9V26L3wjOPPrZLVe98PvlY3tsDz7v9UrQ9tTnV9198Bf3V15/6nov&#10;qdT+M/nAoN/99NN7belrXdzTmS59RWLJiCPBP+aeqs16y7rHt2wN/tBf8jX9lSKbeqjeRuyJ/XLG&#10;z7JK+X6fnwSb0tEF8IB4MaS5sa+Tqf+lyHAmMrRY9+wsXiNjsOvG4KtLP57uXQP+LT/F64KcwmeD&#10;x47+5Zacyz4ae8McMrIEOliGSz/IsmUAzxsdIoexAB1ixezpkNI6RRdCIOXQSYxEEsC0I8GX77Rt&#10;P1vcEgsnX0xJHS1XcBIALBMEG4BAibCZ6udL9IpHROl4DlGOPhjyJkud9PfwTWk2ekO9FT0UsvKH&#10;EixV96KsB+ECMpq64OlIgB0UQHnGqnG5F6PxdtY9GsRQHNqirAqZVpTpH3ksJfI9PgfoRF13snoI&#10;9XXT59y7Y94IOIoFr0/jHbm3t33rne9Zr+2DXYAo9kmaJAdi2fwkXEiIjXh9kubaIiWYIebtIoFL&#10;1vfxcgiv+cnrqBIgTk2as8fCAVA9q+6ZEllbs+2bb51jUw+X2OKTg6xyHZWapZR09ZRCok2A05d5&#10;cwEogE7UY3BaaF6JUjJeP0sC4WEpABp66SqWMI2VEpkaBZ3xUt6E1fB8zv0k3mo0frpecjXvibV4&#10;AQSAQ7gIb4fzSBzkpOcJYMPZHkIVffbFWNP+PAcUQIdeOuzlePydsWneBZpHsr7ve2jMg/FjpYkW&#10;JA5gGZMFyX5LmpQm3qODpehDhlftlirLWJHgwNNTY+CAImdd2B8cjIcmRchew9hXKmzG7vH2o/du&#10;s+l7xtu03RMEQBfZvL0Dbea+AXbRG6MsJMFkTzFXa5Oq+6eI90nZ915Oe8ZZv01VX/bfVdk5ZUow&#10;UqATMWzgDxRii+Yh5SdF66HWZoEf+33nv1FnsaI1iQlU6cDA4GKueDpkreFRYaAU6nsob0JtHC2o&#10;xPgRzQnbuNxh7Il3nHbjdE0UPUTD0Xtr7KKTi2z+0QmRfQ+UDvystU/U+pbqXrR/9l47mpvzl167&#10;CnRKro21jmsSLOPbiRYM0v81L+qdLRbYkEwA8CyQx0M9tjQZDbTv6CY+Gi09Qcjqud+utYEHwrbs&#10;rbDvsbKfQztsohQaa9vI7T3/JBn/Ai8/Q2Ng39MrL0huyfIcIDkntTv7gWBpVHX4T9GtgpB20IHG&#10;AA6GlHgcLzhP8kJ0Ii6qV/AgSXYhM7bj8znWurPZutwftkTdu5vo2U80HLSlh9VtLLdum7t8ecWe&#10;mb+QMdmGlwrd/eygeLl8fbzd+N51/7zy1Yvbrnl1vhVqzcrFs30EKN20XkvfSLJxx1Ns4omEDYzz&#10;zjdLBzbJ2OJgKIkhYwTI6IRRr6TbN9+rtkWSqeVv5bctOxVqI3mi+67gc+qkXXV06txb37//f536&#10;/8HJ+aPv//TRth+8843TY0Qjav2R1DH2RPD5Db9elvzou03FNeuCtlbJ2ZKTQ61ZtOu7I/hi9rtJ&#10;bG2EOtwR/JwtCDeg8Xahi0A6JD6g4vaoQxk2ZlfYq41j8FTtCD6/+IOL/3/3+/m//hHy54QfCVa2&#10;7g/2X/lR341L3y36cqYIM0OW1ry3Qrbo3RQ7771ufh7DwzSEnwgjoKAJsfG7JsdZHqrpDhMhbv6k&#10;72cv//XpswXuZBFvY9Mcq9YFhbCPLhQwCiROjMgmOpZvSBeppFh+FD8c/0qCN58iw2LKjhbr9GiC&#10;VT2a7FZo54djrPvKBN+Qx7rwDXEUEc+A2FyAiYQ0jtDYpbJmpAjHy2ogkYDSM5SViV0ViggnQgpj&#10;s1gCL6ylBgmQz5uyLHxmqC7mTAxZ47/lo5utcdcYeTgpNkD3orICexzeXE1CjjKmtAReCJV98WRo&#10;iHfZvsaPix5J/Q0HGJk/r255ShEkATyaSyxgqO8l6u9Oj+XY8uNzbMyhbLvkzYme9UYZkMpNsdZD&#10;9yeZwIGrHWAAG9YKgeV3aC5BxYuiVH7XvRI+KUOnV5Rm+VL8VHOmxE+rlN5wGR/T5OkQZqMWG5Yd&#10;3h8Hd7FkSYPG2kyR0gFgOXdVo/foewLoUMaoVPcEaCa/mmOlG+SN6PN4ZWwic9gPSxzlO3hvdaTX&#10;kd7DW/Gxa+6c2aBRHmHUbAFKhuhH0Vk3LqAXY9f/qzcV2ZA9DZZFB1Lde57mMV5rwb4gHg8ANFaC&#10;S724MXtH2rdPXGGXH73IpuydaFcc+4Z9/9QV1kO8dP1Hy31tk/TsTNE/QUBBi9/Fx+st4aawjdrZ&#10;YiN2DrK+W8v+GnQJ/iHYiSh49huQiSGSg4dTv8y9P2hjf2GgaEEa97TDmrv4j+SZZN0PPo/VxXpX&#10;iY6UUeKMF6EukhBmCDThF8LNtO6mD5WXtsHgk7HnnTJ5HobQBN1LXv7gHWW2/OQcW/767IhXAD/D&#10;/yTTaB41KxP9MC30LQIMND88pjIK7V4TK48qzsKEB5t0ic/pa0XF8XkfytOJvrLPk6txtUqGyO6k&#10;liFNEh/59AmboP+di6es/xFa64enq3kBbIWiBdmmRCbIRsWb4+wcSpwN8WbxTeL1wd+G7Bvyv7Kn&#10;tA67nRcAnXYQhae17iSypF8vwLgqaAszR7w6gSt1GjNEZ7JDW7b2tZ7PZlqsjJgy0XLYrmzrvj7L&#10;MgX+5S9k2rfe/safpR++IooBwMOr7OdWb0y2y9+++MwP3r6+7fLjEy1X/MfB2l6SM7YbFr8RY60H&#10;QjbuSKzvhVzwSszF9NgaLF6jxckY6Q3KdA3bn2s//fQ8WyA5uvCdfFv+doyfS6rYFvzj1r8tqL/i&#10;1WXX/J8pynt+eXvdRacu/HLjb1f9evLBhLap4tsL3+lqd/568j/3//Pxzo+/N20SRvm8Y3XWLPDA&#10;W6nfFfxt6X82Zt+wryyxSLqD5BKnGTQRUGeKXmQG4vHNOdnJemsOgHB3ohMvl/6vFgdf+0/BziBF&#10;Fu9TJSuDP13+XtPq89/t/MeFbyXbdCme6WL8WSLW/HdibeZrWb5R68orGrLyjVMuCRxlFqbtTzVc&#10;zEvfzrQ7Pp720aG2R730d4cXkiYXi+lCgAJWeNQCj5HySJCAY/UjhK40ZcGyz4OwEbKhxExPAQVZ&#10;YeN3NFnXxzO9mVz1wxkeshqzsZtl3R/nm7HekwclBMpzATqEPhBUWUfENql3heXQLOHpIcVL++Vu&#10;+2XdwdgwNfF5Lrwx3Q83OfOp9IiHRvIEQkyojfCi/nfR8Vk2/eV51m1dsff74JwKLQDwALCcOGlO&#10;Vl6m5pSu8RJa4bzGtw93aV60a1GjaHLGs8gAZBQpIULRhLJBpMX6PpJ+h1YlD8iyemmYXXhqnMXx&#10;OY0xTrToJAYkYYH4uYMOF+Nl/qwXr9Bc/4uRoqbtdGcx/nApCU6DO6jqO+XydMYJaCiFM1Sg06rf&#10;J0dDbIAOFjueHEVaKU8zQAo1R+tCCIVQUJYEGVCSFed9YQhTUKYIJUXLignHK93L8fMlgI+UA2Oq&#10;WF1srQf7e8dXDrwCIj5+eEVjI7uPEFeiwMnDasyddYY2Agc+H6d5NO+uFn1GylpN97IqM+XNcVob&#10;65ZQRKuUHEkGEw812qyDU+26U9fY5N1j7LLjF9qP3r3Z6jfG2/c/vsq9nHgp6WTujfCKl/Iei7Or&#10;Ti05M2BT5ekJ8pTqt/dwgPFwGuHmdiU/PPj8Oy8uuLLuufjfALh4Oq1SGgAgn6FEkSfVwOtcegZn&#10;tpgj+zLs6XCRdoy3DO1KtC7UXWMz2L0cAUOyDCKPNLTqkgzGiIfqN2Ta8hNz7cKT8yLyCR9HwTBG&#10;ypjeWIn6HgegU/g+xo6AoPCFZEu/MyzrP2xBH/1/mK4BAj+Nn5R50qTnCHQItXFImQgBCUa8ctC6&#10;Qp7kTz59yM45FbY5mutc8dUgKWBoTvYmZ2c4IoEXQhINSSFstPtGuF452DhEvyf+6H/3d/Gf7wQf&#10;Omji4aBEkVP4W/OZ+FKM3f7+gL9mXJfwd1euyKbmW/5CjO850tph4IY667WqyFIlWySisD+Ix8r7&#10;JBhNOzrhi6RLZTxIntFvOaI55/5K14bsilPnn777gzvazj0w2HJ1L7IRSU+m9toc6RA8ueVvNPx5&#10;n+3LnfVi4r29xWcDxPd4IERUKGnU+KIM9+OJtkCG24XvFgt0ss5Q9ot6k6NOhP78/Q+/Pyk607M/&#10;qz6ZtXjswZFf7vrzS+9deKzXf93+3oK2SZtzbPyLCSdW2Q3xNxzrvGzM/jSb/lInq5CRQlZnlx3B&#10;n6787fyUbzwXX91RvJCAQYZHGKVblugVljFKUtN5r9f7eSNPitgQnJ78Ts3ZDs//lp+ih4JkKYGf&#10;ZjwZfDX7lZy3L3qj+p2lb+afmSnAIalgipQPv899M2QjDyf6PoQzNMoc6x9vR5YeOe+jNmbboP0C&#10;qOOxNudInH3vneHreUbqyiAv4afBP33vAoWBJc4li4Uq1ihUF0DCVlLIHCBFmRFfpfzFCCl++n4M&#10;3ymP65kcyxXzlj2S6fWUqp6ItVkvDXJGwuL20AzKCKUFg+K1ADoLtBBS4hyMWvh2im+S1uu+AM+g&#10;l2MiVjNeTrvyYGNYINFve8gWnFhoBc9kRu6HkHO/Zl1SNuVP5dilb11uQ7aN8jpknFXpIQWBp0O/&#10;FKwxUoQ5gxSvhSdbhLjqfR8O7dG8sfiCCo3bw3vMnYuQBzTiAgyYC6+68Nay7xZtD46yHs+WRsaI&#10;tapxQi83CqJhKacv421nPP7W/ykh0kWCUSfAqJayGIK3E10TDueOEtCQsUa3VfqnTJTlSphtkaxc&#10;9ibwcgAQ9neoQMCeRUhrSMM95kz2D8CDNVeiubKGGWJw6mE17Qlbzz1lDjheTVprgeVds72zddoS&#10;9j2lWN3HQQd+YPwaG/s5pLuSJk2JFDcooAnjJjwofiHLcPDeLBt5oMGG7RloHddl2yxZ3KNkCBCD&#10;52wXBgyp/WNeibfRewfb1W982+YfnGVLDs21a+TpLD0+3O7+1fddoWEphgV6ce3AI/AO6/8XvDr5&#10;zNA9fa1xR29LZK3wCtjra+eb1uDNZSeWxU3blvscFcHpf4NnTX0sFCIeip9Vazc0BCTE1jGqqIlG&#10;qBjQmS3al+r/0JUQam+tVzy8DNBM1EUYCV4EIAQuKVLmWaLpomMz7IITMyMhYcZEOBjwEe9UiD9I&#10;K8Y4K3w8LVKjUL8Xr8myXs/GWwV/d9aF99RXz9baUY2gvfjr8o8Dm8p+mehK1edaN9i0NgL4h3/z&#10;tE05nGbzNe4l4h1OynOQuwElrzVmLydRXg6HoclYZS+nRsqyQWtDxWoSkfLu/e8SL/zcQKLGt4K/&#10;Op9fJ4/miuDvDkDwt9Zlhp4z983gy++9suiXMoQ9IYDwI4VQqc/G/LquyLMe8miKNM++oiOp9/AX&#10;oV2SaXpur/yq+y2xXwI6ZPWlC5jJqsSTOPfEzNOPfPLY6QW7ep3J0/ertD6AFuMmnRnZvuqjli8e&#10;+48bl006FHOSsy7wGPMh4YBUe1qQT5bBMVN0u/bn44888R9XDey0I/i8QXw59Gjab55ue/rsEZP2&#10;n9veKrl/0O6S0/s+P3Lyofcu/XmF5tNX9Fn+fu16kgguP5z8wLwjJVYmnqEjLHvaPXcFv5THFDv4&#10;juCGUvEV+8HtXg46IB1ZwUOUDC062Mnrx1GSq25r8Jv7Prvv39e0jZ+Cp93TeSC4JzjTZ23wt6n7&#10;g/cuervoH9PEPJMJteiVlE+8ntmvxdqgA/ERIWSB8Xiw/qV8YzSxahFn2svVNulA2Ga+nGw0F3ro&#10;gxZQNBS6Ozjg/dshBpNHoejViYPlgjLR7+4NCTgQTsIvhGyoY0aXxQFbcqxpXVcPp5U+lg6TWgcx&#10;SjcJW6U+66CDNYgywErmGQgccXA8E/2fQ2JY4VM0H87rADqE2AooncFnEVRAFUbX4pE5lKXFmXVw&#10;gnV8Li/iMbToQvAFPCEJ9YWvzbXY++Js0IZST5tmT4NzK2wME2oDdLpLMFGSE/d2arvk5JS/fet4&#10;v93V64MvyNoho+ZsuAjg4XcpOFesKFjmxO8oWAlbwU9SbPqLwy0B2mmM3hVUv5Oi699DKLkAHBiP&#10;uTBu6K77cfofC7WzAINUb6xphBkPjfJHU+TZkGzBqf4pAh16uOD9ECrqiaKRhQfwME+Ah2y2dCkW&#10;kgqwFEnr7qp7kUbN/0iTphgr8fKpJ7pFCqgCOgIfzud03xRvmRJozvtkSZAddOAVxqt5s/FMmjTJ&#10;Bcn8HzqwvgAp8xW9EvX98YcSvBzRgqNTrHF3T2vWOi+SYiJ1lzAOluggjR8wGrd3kH3j+DL77qlv&#10;26z9k+zik8vtireW2E2fftvBxg8O4kmKXmlS2DHQE+DXWBYcHW+jd7Xa1IPDLQZPkgyyqLcTnhTy&#10;dN+h64I76JMD6BDW4/nwle+nwOtcGEjiSQqzEkL0DD2tBccFJmiMvAI6JIo04ikhbxh5oyK0cE+L&#10;cC/0wDjRPUe+1NfOf21WRD7hZ8AHMBTvESYsfjbkmaJY+hhVKN+arUXW4d6wpeERd9MF6PTSZ/Vs&#10;PBxSpslaI5GAdge0uOAAJGG/CtG7Ejn/9DHrpbWeLV45/80I2JMKzcWBaCqdJ0u2iTTkS2bZ/+il&#10;tcYTZZ36Spmzbzz2aFMv6MfPLeuqc2K1vlM0d3kpXx79r+e3Zn03/AfxRRuyQpXzBe8Fbd/+tOHd&#10;0LzgT06faHVyb3fg8020+jVV7qVwbCEB3iOULxChOGiy+G/ok9VnkGeOLng/HgEPHvqy1xaeXvPZ&#10;+r+NW1P4FfUni0UzvJwuostUGS+0iZ8g/XjOqaQzIyQHVBAnVEgInxT4er1SR2+85GbaW8HZ6tDl&#10;W4KD7H/3OZZ8ttL8//y59rXYbSNfTGu74uiYf/Z6MGgbsj5k806ktJ33QXfPMLvqtbpdA3Rv2j90&#10;lBxVaTxVO4NjAFLVLcHLHUXHlDvi/ht04GN0tjwe9oqHb0uzWtG7bl3QNvRY+v9ntex/7Y8FoT67&#10;gwwpYc+bL3siSNQi/FiW05nyp4K2hmeDz+efCP6+7O18L/GCpzNO4EM5B4rPzXk93frtSY7EVlHQ&#10;KPNonaxyTWjgtlQbL4ab9Uq6AIKN1+C/qJga/2j8FWRquaC1K0SUhoiRggCibFGiKFxetcgUPCyU&#10;EML8pMJ2ej7WWrf2tqpn8q30kXQreiDOm1N1FpOkSfliUXm4BUUUJbITHks0Gg4L6fkcACPkQQM5&#10;Drl1FaP0PdApskC46FwIrJQM8V3SgcllH7+rybIeyoi8P1CXhJ/XsdsbLP2JLF9QQIcUWSpMU5XA&#10;e39IyVPiBA+t1zMZbXd+9MMzJEiQVkl6JcyZdV9w2kGHCxoANCgT5vI/L/4nBZLz01Rr2VgXyYCS&#10;8gB8OO/ktIO+gAzzZ52YF38DwnqPU+69JAi9AV0x/3ApONaCDMBh+n2mQIe9nRat9zRZaJREIsxK&#10;dh5nqOh0SVO3ank00HDSyZCXxSEdG4+zvaQR+zpJWhtADdAJSUiq9L/GPaUWq7X1w436H6FUTpET&#10;jsoWrUhw8FAhYxafUFE8XbQLAS7wCf9njvAP4CN6kOI+UoJPx1quSa+MtLotxTZbfDtBY2TDml4y&#10;vfWMVq3PhJdzbeKLY+2+j++xc16ZZ5cIgK59+zK75RdX+T6OW9TQTs9hfydNfIOnyZ5E+Rp5Svta&#10;bNTu4b4hHsZIwfuVJxNeFrxx3vHqoto1wSsclqX5FjSlbTGe9Fkvh3lgHOnehaJBB42/UKBDG2n2&#10;ciiBQuYjXW2LRJMG8ajz8ARdeDisZaMueBBewZIV74zaX2/LT86N8C+eEeE18Wvc94IznZ5Ifb3z&#10;iqTTVJfOeCT2bJZX7x0lFis65gNcPXVxT4EPG/W0qqYJIoeE8XgW6Xc2yzEQisW/nBOr19x+8sk9&#10;3gYFkL/ozSybIpoDOOx/xIknCYsi51kCXQCW/Z5q3Z+zIoPEd42aJ2Hg0N0hfG/PXpvwYDAa+lAE&#10;lWoNTQdi/nnjqzN/FnNlcFpGrB+6nPOOrneD/6y+Lvi9yzmgrLlXrIqk9QMuNWtKfa+sn8ZLQV+n&#10;v+SG80lxjwVt09f3/4qEjBT9L1VjS9RnSzWu2UcmnNn0x52f93029nQW+kigBODgmVL9mfYU9AI7&#10;7804GymZoIIKIUXO8VBJhd5azQLksZIzyc/HzIkDsnUCCFLpZ7yTdoD//Z8/F5xMev/aN+bZ0DWp&#10;Nmx9wZl5r2Z7Jty3Phl67LFPz106ek/wD+odwjNclfq9z6HYPQKdcMEtwe9yRO/8H8s5QMeKh2Mw&#10;3uBn6cJ4PD6Njyy8ThuDr2783bf+P0vy/F//9FkVZNRvDKrcTY3+aMIpvXfFXDn12PBp8m4SOKcj&#10;ZXCzQOd0iSzuQS8EbRN2B2eWv5Fp80+FDY+HFGq8nYm65snynf1qmpWsl2eAQm/f15HgpYrx2Whr&#10;3Ztmi44mW28pn8Fa6HMOJL0w8qWeran3Bl+4hYZQY31H9xxSsf4kgCgVV7hRxes96SXU1GdrlsWA&#10;chqzvdHqVnW0nIdCVvpwsnX4acg6SVhjETwpJv8uwIMyale6WKF4ZGJGMpPYQBuyL86tdFKAu4lZ&#10;Jh8pE6OVR4AUUFmuS0qNPYgZx7s6cFDleuKOAZb9aGZEmOt0DZDw3ZZg5RsFWgI66sjRA6anmA1P&#10;jfM6lG/x2LzGny6GX3h8lDMl+f6UeKnfEfzlx+9c3pj/YMoJVyAIP3PAuwE8USh4PFwoWl41v5S7&#10;k611y0AXHrecJRgZAA9zh7aATTvowIBconealA7njyhZ00XgRzmTPNGEjeMRYm6KfuIBDZDiG6f1&#10;H8T/BDpkgFHuH+udvTDqptFIj4PB897sYIWaC+EywhMd9bmOmh8bs6miGxu3iVon2VU2+MV0y1kV&#10;K/BLcMVH6I05cFYlU/fAE2rvGIlyTda8vL5W+9oyN+bCKx4JAKTP0zQLwSdxo8/2eBv7UqPvHSzU&#10;HOg50jsKOoO0NuPkFU09MNF++MHN9q03LrHFAp7vvHGx/fAX10b2TqAbils8Hha9aQJGxqSfV9PV&#10;sKODjd092mpXlzvNHXhkacdfF7Sl/CT4G2chOKvE3gftF/B4/XNSCOy/OJ/yHK1xoeSuVPTh1DzH&#10;AyjnQkiZ2nZpUigUvu2M5Y53DeCQMcreToMuPBrAC57RvYbtrrBz5ek5DwM6jAuevjo4/tDPHsro&#10;tTrtVPkzCb4nBOBg2PXZXOJ0rtPa4OH4M6rFs1oP6q4t+VnE41n6iRSsfqe9dY74ukJKlX0dMh5/&#10;9PEdFq85LX89yZa9mmJzNe8h4jHKCXHuiQOesaKf6NhGpeZavi+Q6q85sjZlMixcn1wXfJXyTEqL&#10;K6tLg+3wen+tF1UwRh0N2maf6vRep9sKP+mwMmjjzN1sgQ4hwNrHk75yQIZGkt2Mx0Ne+YF9neoX&#10;OnjyQrWeSRVqTzjSOng7b/HknC19z6Af4qVz2OfhuESu6D316Ji2zQKdukeC0zSyJCJBxmxXycoU&#10;rSnZlFQLoJ30UDw7zYMCv5y3olICZXAItY3WWk59N/jQ56Sfmu3BXkKTiz6I+c3/2X2UPjo3n1r4&#10;h3E7utrUPc1frf/shc9mSf7wfGcdjW2bcyRoI6EBzy1XNKM+IGn4I06kbzj07g3FJbcEp7PEnwU/&#10;TozIBzwQBRxeSZmn3JC8HDkPoZ9FH/uv+xmxOyujx5bgWrm0Q2UlO/B0XxXE99RS3vvzOz/osa3D&#10;bC1GWtLTEuW7gq9ICxwhJhglwZ0lhbPojTjfzyHMhsfDWYdxgI+IMO9EjRWuSI9YXyh0MX+sFGLL&#10;+kzrvi5G1laF1Urh9JPibdkUnL7oRM/3Eu6VNY/QohQhBETRFStmjUVwUJx4QgikGCBWFjyFEWkZ&#10;QA0u6hoN3JTvdbQ4Kd7xgXhvr1AsQsJU9BVptx5dMaOYED72nxgj8W09G0uPzf3+Ah3OPyA8ffeF&#10;rXp3fuTZ7O2gcIjjizE5xT/7SI0LKenBo7fUWNoDAl1CF4Qj5ul/R5si39P86kQ/Mr0ILRVKcL29&#10;gRiFGHCcFE39RgGmaOMFHvW+QOk91qZ1c59+cXeIRoAM4ItSAqCZCxcKFtBpt/B1FTxcZMO29IvQ&#10;Ts8uxoPgs1g3ADvzh+H4HetYXkKC6FQsIa4VWAAahMLw/PBgSPuejlejNe4rC22o/k8NM7pzjhcf&#10;kI1EOuwAfRZrTdaS0xHvbuzhTL833g6ZQKmaG5vRdGXNl6JhzyFev+MJ9d+TbdXrCj2UliolSziV&#10;tGQOifIZNyBYN60BGWw0o/N1jXo/TmvmBC30GbxMDuuxkUtDNJJQmndluBEwQ+OnQnm97k1snANx&#10;47Q+Ew7W2sXHl9vt799kiw/NtStevcAe/vWPvVaZr3/U+IgVPQEdSuTTtp1zRVjaF74614bv6O8b&#10;8p00P5QeRwAobUQsn3NrHKQcLdkhoypB79Hp089hsbbRdeqoz6OcO4huXgVan0WJMR/2w6jAnoui&#10;hIdl5DgN8Eb66cL7hefhW8lUF3lhy48vihhN7evP7zeISvqZsrXXvtpVRZbzVIqvE61DatcJdPTZ&#10;etGFvRz34gU68CuHQgmvodjp1EpTN+qdZYufqzQ+9vmGiUdu/Nk1nqgzVbQmXDZRPNEiq9/b24ue&#10;Dc+lt63+7K5/XPjK8D9VPhec6aI1Ltac+koO2f/x1tYYiZqDDNO3F2wpnSF+PwOQctC0n+5JIkvd&#10;/uCfS3YP/bB6s4xjGcMzBDp+aHVn0OZhb/QR1r1oW/Zskrc9QYeQdk/CRggPGvpr/byKh96burnG&#10;kzM4xhGr/2EckUww4+jotm1/3PF5x7uD0ylaczIoAcyukt1pGguV4wdJDgAeMtWoDoARiaFDMz7m&#10;RSvwURr/pDcjMs5Pr22ho+yJzXkn5r8m/iI4W8GFn0/bXklaun/U38fv7WSLjoz+avMft/5h1tG0&#10;Ns4+zTiaaON3hpxPqFafJX7CYJHn1TbxzQ4P3bWp5+Suommaxlp6n3Qz64+coGuhreQGg7NBcgA4&#10;Lvlo5CXRx/4Lf+TKDd6dvTD+7uBI3kNyPE8Ecfy7ZXvqpLt/cednt/38pl+U70iZFTwkO+i+4Avc&#10;+xYRi9jnSFkpC7Woc2T1cqCS/vTEpkkJ9npCh+NsztEGS3hIbjqbmyh0CX8PCQyHqBYcqLC+Ytre&#10;Ys4m/d2iiXqpFywyBCUKOK4cpTgKhNqeUIDwoFxEOK4EKSOEkMyeQVImDRuTrc+GTl4sMU/fYY+G&#10;EBstePGIfHMWDwFljYUPMGANYgHhektxczaGDDk2lbHUULq1YpCe8tDSqVCAkkZYsXZ1P0rnk6lS&#10;tSHR4+FYC61be1jsj2Mi8x6jex2Xp8OmroCA3jUo4UrRsVAKlvM+RaJFlWiAtQdAYs2ycczp807r&#10;gjdZlzn75uSWPBn63ENkzAFaoVCgFwqKC+sfyx4Aiobaqp/pYfXru/tYaZsQj1ChjAEZ5hAVZv+e&#10;6J2g8VMslCwzqgx0lnLoI0UyUkBDKvkEWZDNsqzob0RqLIVfR+l19qmIciULaKDeowBptWhHqAUh&#10;mvl6snXbFuPFLFGydIil1Ema5pqtC4bHMIgVePfekWxdN2RY1vOit/5HAVTWhEytFH3Wz6HgQTNf&#10;zTsB0IEmzIu5IEzt3g6XaMV+DsqJsGWDhL1Q40jXPbtqvNM0B0I6lKXvIUAcKv6e+nKRjd833H78&#10;we12wdEltvzYIrvv09us4z2hCN/AA/IUqF1FI7BceVyponE8fKp1YX9g0kujLffJFOdbCodmi1+p&#10;NUjWI5vFeDr096HGoPM1oVC+z9qxHuJRDqCSHUWGV47uQSbbQLw2jZGCuBgDzsukMwMI8EH0LI3z&#10;O/yBkaLPkA697NXZ/y1brL1olXtj8Ux4bMHLLZuaN3a1sqfT/d6cteq8Ist5pY9kNajXRdhOoEPb&#10;CapKzxLgkMW2QKCzSJ7ORPECfE0W5CTxBLx+/c+utMzrY+nn31a9KeZLPJ0e4hX3cASw1EcjTPr9&#10;d2//r9W/feCjkjvj/kHNxl5aG3rpUJjSxwpA8ju00isGB14f562IIPTCszqSZ+yhsDk/7W1dAI9o&#10;7DTBUEHetW6dVyRF9ju1boQsSS5wDxpPE37SezGi9+ANMjbRD6Irae6sK0bihMPDvtz3t4P/kX9r&#10;cBrwTCc0qHsAXmNlTHSUgdANGskYIwOPOmZUa+4leagVHw/F0BG/jdTY570bvAr9+em1KzgyRvI1&#10;8XjwVcOx4H9VcLn22IJ7Fh8Y2AZoNx3I+Wrbf+z81YIjRW0zjsTYd94fakM2hBzsqLDA8QH4pXxF&#10;cGbuh70en/lo5kOlmluOrk4P5FsMcoLxxCsAJPoSLSLM2Gt78NfoI//1P1P3d+tc8tPgFTHAJ923&#10;BIvlliaVPx30vOvT29/9/odXn/n2B9/aU7Qx+EHi08F/cQ6AbJP+Elg2qkaL2efjwuqarkVFKVFN&#10;uVkEmaTXCS/H2MRDFRF3lRCWmLtMC1O3Ksn6rE2zwesTrF4CSLy2XoteqvtzINIZqt3bwWqTUOdK&#10;8EISxBD3ino6bvHrb5Q4Ta+IlQ7cmayxlVq5LDXqcBFrpcwNCtyzt/guQolQI3SEF1AgCCzWYVRx&#10;00uEczVs9lJHik30wQdy3fImDdnDZwiA7kN5/RoJx5R9cZYst91LqEtgxu0utbSfyuPR5ypFL9/E&#10;7BOZA0qYk/m05Wa/g/AcgopFn6Lv5knxMifKogiQfq1vhsh6Knwq8Te5YigHXebPfHhF4Ua9GxdK&#10;FNYNUti3ZEgBxlr/lQOt9IUyKfgY6/ZEWuQzzB/3GmGWQeDf0fepAsFB0A4SmDoJMSfeq8SIKI9+&#10;8gBQkoAPGVOjZGjQtZO9CbIZx0tY8HY4l8NGbh/NkdI/tVIc/L34nXJLwWPR3DgcycYsZ5VI1eUU&#10;eiyGh+iHld20K1tWobwdrWOy1pgT9uyhsT/jpVowZgAWrRlp9Q7C7WCKcsE4QBnzt+ZGIz2aZ3Fm&#10;i3NduVpLr/MnhTFa6wzQsK9Tp8/10NjGvRhjQ1/sb995/Zt29WuX20XHl9jdP/+R1T1QEDmLhfJi&#10;c1rry+FeNpNTZBAkak0I0wI8w3fVWNM2AT78qve6ii54sISEyOyjzTatL7x6NmuCwhP/161OsiFr&#10;in19AJ1s0YTSPlQWIE6Px8ZmO4cc2Tdz+YoeBHUeaNLFHkY7fzAerTOG23lkr0EnLugjGuY8kPzL&#10;+Q/0GTl8U8d/jNzay8qez7X85zIs75kEK3pYVrHksIfG4Xs6NbrkwXcSHemrBOAQZuOsDtWmZ0rJ&#10;UxMOD5cQF2WPvvnBMqt+Is7OPT7y8WP/PNT1e29XfUjBVIr7kvUXozFSlLN1e6tddPQbn6/97Nk9&#10;5feGv+wpejVrzcLtXhnyil6A3zUmUr0BnCY9gzAuoEPZKc5bLdSYyKabLuCZL+PYQZhQIoagaJP1&#10;UNgPFUPznqI3hqqDDaCPYQYg6RoqfeJeJLKhz4S0BlRCH3Sgru2lvxz5c5/Hk74Ka/y0eMGQQdeM&#10;03jYk6Jk1zzpRUr5cNiSBALAh/NhbiSLTqMkR3PfD7ajj9nTqdkeHFusMQ9mTq/GnK1UfeOppWMv&#10;PDrq9LSDIQdVzbVt5Wcb/jzzUFLbktcy7LK3uluDnoGnQx24HMkN+4GVK4KvvvWL1nV97kl4p0jz&#10;okJM1wcLIns50slx/4MP0KHUEhx/vMPD0cf+638aX+mQpEW/vWRN8EW3zcEvZb0s6rEi6HTPL2/Y&#10;defPv9f2g/eu+eXIPeXPtW4O/j5CTE7cu4+IxsBIY5wkoaGvBqWw2deh0in1rCgzMkG/0zN+wqHO&#10;ESCRcmczcsTGSj+JPED3yBHT9JYS6itipUtoSZk864mgCGE2ESek/2WK6dtLg7gQaaHZ+IdZSHXM&#10;lSIbsTdZFmuxhDvLe6lTfj5PjFQq4aQTYjugzX85IWIBAh6AAR0dOV/Dc8XYbLpz/oezJljrgAZt&#10;sks2ZEayp7CwAR2NgQ1d9l96SpFNOBDvlRMAw+4w2Op8K3ki3cIA6hOykDvpPY2dhlEAGinDlDJh&#10;k52GdGQjMUYylTjsyGsPPXvQHjnL+unwTMKrgFGxwI3uia5QUGiEYxg7wBG1/v315iQL3ZIuOqXY&#10;oPWDpcRzrPvz2ZH32pkNrwBwhwn5nmiGR8HVabsAV4BBth39+AEblCSlckgp5zAgFaOxtuGDOs2F&#10;LDDu0Vt0I8QGHekH0yBFO0j0HHM4xU+dc24nV6BDqC1Z88Ta50S8txXW2tHJsc/WKj/HQSYRyoE9&#10;IO/gytzxTFH6WkcHD3iCOaCU2o0CPLmot0M1CzZvObNVqmcSLqa6A+BA862Jmk+D1pDSOp3EK/D4&#10;lJfqbdbL0+z7b11vSw7PtRvfv8bGrekV8bJIDkDZS4kl6B5Jen6cXjnr5IpftIy7O8amHRxnCXfI&#10;49d79DCiTQFgDG9hpFFENZv5we8aT1eNocuGGPvWmwsdMDP0P6mASHaZ6FOiC/BkT4CsPs6G+HjI&#10;VmPe8MBgPYs1hsejsuJrrWdMfKXRsn6k8fAegCyaYREHY4PTXR/NthaBTuGzSVa2ssAyn0+1Iau7&#10;OW8VcT9Ap4cueTokjVD2hkSCWQIfDocuYV/nFxEjo1XKtkV8UifeuOy9+SQYnLninXO7wMffO9br&#10;O3E8n3GJD2N0b8bb5eEym7B5QtuNb9/yX49/fMvHnR4IviSV2Y0LQAfQ4Pco/4YE1BSQpXMuySu1&#10;eqW1AsbPLIHfZBlI1BKcIzB0I4V7kNgkeqWKTzo8EW8Fj6T8uXVtyV+8Jw98hDxJrxA6J5Q7bouM&#10;jCjosMcIEFFxffzhwWf2/uXwLy7aP/l3ACbZopkyfvCaRgv8qHLChXEO2JBBi1JHV7BviHHTWxdJ&#10;BgveC56HLg46O4L3zxct6/GOXpYm0c+6X12dc8Wr56y7/d1+++kGSiUCee1t9/3i/r+c93rB6fNP&#10;FdkFr3VwAx7QIQMQQ8V5ZWPwxc1vD3u56Kbg79kaZ7a83+4PlEX4QfKRgMzwu/iGckONW4Ivl/yi&#10;4X9VQfiX/3RaEx5ati74Zen64Ezs08GnsqQu/t67i356zVtL265/54K/3/3zO0/F3Rbzj4FSJnUi&#10;GjWKKM3dTUTkABfVesleo+3qMEBHjDZCV6uECtAZuz9kjbtKzgrijB0NVvZs2BIQMimOQgFKHwl6&#10;hlAYoXJhQCH+D9DhdxdMFCveDuCBMOlKlTByuphyG7T7HbKj2OpXF7rHAOik676cGO66Spa/BB/l&#10;teBkkhU8KC9A913+yrDI2Mbo4lmyYrOlkGAerEjKuhAK41zFmJebI4fmYD4YWN+jCVm9vB1CM+Tf&#10;c3oaC5NFJ9Zefn+2n7LvQzdSXHyNIVHvEQ4grZR9G0JNnNthg535E4/N1Pgp8kkTr/wNcWeWHh67&#10;p2ZN7n9RVbvzc8nev98tWeYELaAbwojS4XcuQOSWVIu9PU8KLddad4zR+slyg37QFwEGdPgdmuvz&#10;7EdUSOFy/oPXLhJmQil4NAg0oTSSDPpIWAinsv4kGdAbBMsKK5xsMhQ6YSRS0Hvo+/KkHbha9Dky&#10;BNnfoakdIQsSCRBmzlAQV4/XRUy9aXesZT4T72d9qEzA/k4sCpKwEd4Glr3G7cYIcwVw2kEHBbVc&#10;F3OUlU/Zfhp+9dAaccofUKdmINUe4kXDiVIUg1hnja2r1qtK/DR2T4IN2TnEfvj+LTJUZtjFx86x&#10;y47OjwAOSgzgw2jBqxIveJo6ipSxsC56rdtUbk3be/oY2IckzMeeDqAzWrSYKqVIggDjxOgYuCvV&#10;+uzMs8tPzHVlAOiUix/p11KsMZPQw8FCSuTnyVBJlyKJgX+pfoC8oEBk1eeLns4DKFFe8Wr1jNrN&#10;JZZ7l7wXeAVaCZBpW07YLOfbSdayq6c8wVKrXJVrHVfl2PmvLrdEPDA8BMJrgE5nzUFrSZv3JR9J&#10;wet10ccCnJ8HdtGvxBPiD+aGwURTtwveGk2Nuy9/8IurOqFzah/MGS6QaXOeA/hYQwwnKcGmdX3t&#10;3ANL7Za3f3jojjcm7uSohXvj7Z4O/M33orw+WPdHRukiS1SiRkqZQ7dkWRL2nyxva6HG5msGXwhw&#10;wqIF+0Yo5fE7xp06f9+Ql87uFyNLmi/8SdHUKbs6nuUz7xml9eC8Tsv+rrb5j9s/2/TrJ06l3Czd&#10;Sbhf36Ou4hiNgRYB6AW6kHaRrqSkDF046e81QDJFSjhFhkmoWPxRcNazEHh+cO77sW6w1R4Jjmrt&#10;Yi4/Nf1K3rvjrQ7zhiFrkj2yHxe/Of/0d9+d0LbkjQxbfrLA78fZRs4NZYnXmF/tluDMJQc6fFVy&#10;c9CWo7ll6ur1YGev9efywWvUOGOboOXl9APtFa+/tp+qlUFel/XB2upNwZngXjHCDcEfyx8MTlx+&#10;fPwX33ptcdt1b1/01Xfe/84Z3DXAhrIKAE9PwEcKd5wWeLTc2fGydFFAFHWEEVr12iqlQ02xYRLe&#10;qo1S8hKOmTvKrGVTtef7hyQc3a8J2zm7u7uS5pR3PAoFIYKpsFJhMF7FEGdLnMCgCJI+T/4+G7DE&#10;ZOnCOXJfhdWvL3JrmoQCStHj9XRdk+T3oETMxFdCshQz/FAaANNtpcYG6GA569lUB2DD15MJpCTY&#10;1yAja/D+Gst+OttDUK5c5CHgcvfVZ4jP1uj5jWI0MkZ4n9RFD3VojF02hzxE2B5qobd/lS4Ah9Rp&#10;zhqRwEBDPDw4DvRRqcA7R24usG7rc6zk+ZCH3Yo1B842UMnBQ23twMP9oR2hmpvCFr5Nc9Y40n9c&#10;Yul3lVrJQ11two4JUjKydPkMDIcwt1uPeJkaG2m4hbqoM9VRz++sORG+oL4amWvU1uIgKJ4L1bMJ&#10;FZJaTbVlMhQxABiH+MqVY52+zyZqnZiasNKkk2E/sEolYLwY6nXFMRfNibp2pG4i+KS5d1wvBal1&#10;xBNiD8ATCVDuWKxkJAl8vBIBPIHH1q6gCH+hZAAEFL7Wnp5GeF0knhTqeYAE/2funCMZqzXGw+mh&#10;tegoJd8sJTFu9yD77ltX2xUnL7KFh2baTe9eaykoa55NSAsvAwCE7oA2gN7ueTIejW36K5N93fHk&#10;2Iuha2SzaEd4jSMHFC31dH3xEanhVfJ0xuzp7kAhhebKo1i8UCQ64PGgyAgTFuMFaH3H6z5k8LkB&#10;wVqKNuVSmA5+8Adri2IRKFW9kCIAbbF7P7r+y6IHM79yQwsZq9X4lsXYhIP9rej5DOu/ucby9dk7&#10;Pr1LYBcTiQbUaZzQtDJiQMx+WwacAIdusqRM4+lc+Gv9Le+tRfzRVxchr2XvTOBYw5nl7/b3SseF&#10;N8RcRa25s0aCxsXeGNU4Em+Ps9l75tlFBy5qW/Hpij/WPZz2bnC+dBNryrOhafsl0OEcHefc4K1q&#10;0ZWSQPAiGZV45d6OQ56Dgw48IzknE40qBOyTVT9fGJFTgJcL+RTvIddkq43dnh8JvfM8GWSADhmV&#10;g/Z3+uqxXz/xxa6/HXy55+PZvyHRAOMnTwbLaPER+5s0UauWfNNiAbAhmYByOHX6u7sMjR4Ythr3&#10;uR/mPwZdrn25vGzQK8HfFr4RZ32RtSNB2/kfDHMviJ8LX46/crj+T+gN0Bl9JNdu/nC5zX0tzea/&#10;kmaVGhd9fVI1zhRd8DjdSqeszrQ88WSm9ATnyvo+0N1ioqCTAohjrIhXhu4Ivpr/Vt2w6OO+xp8Z&#10;QXz1xuAbZeuDf7ryEnPG3xK0ldwdarvi5HS75s3ldsWp82zq/kYvOsgBte4SWqrSzjwYNsJuNGXi&#10;FP8YXVg57Otw8IlMJuqtjdDr6D2FUkJp1vHxkM19cailjgu+bLmv62eV30k4M2pVsVsGMFUGwoPy&#10;Q6kjEFwQSMBDUoD/n3HyisKQUHmnRQkmC966q0ACmeO9dNhMo/hjloCs88p4V8xs5M47nmnTjmVY&#10;Ih6L3uN/nmY6VcL7RKwlSiHTSIuT8zAyWWycsm96scC6ru3sjOkH+QBDgRohEcKN9ShdKayBWmjO&#10;JXAq2Jld9+NcQxeAV+PhO1jtFMAkC4g9HV5JnfWOjWKQFCkrrHEyvIbuHmaVq/O9LQKJE6RX0/iu&#10;UExG2Ih2B04TLpQeAi0mSrw9zXLvLNC846xMjFbzWH8btnasmL02QmM8HDYTsYIBcX2PCtfsNXFe&#10;h/MzpL+WSsH1F+igQKhSQBVq6MGBUNa8m4SeVgEIFlk8pI26ItM9R8j46CaLt1JzI1kC8KYk0LST&#10;aRYSuFBqhVCGn6MSTQEcPB0UAOdW6jcmeTl6V54ztM4oU62jpwYT9pDypx4dStuVaxRk3DJHSWEd&#10;o4w1NxQ14TXGR3iNbDNvtS5asB8zWkqSVugkuXQW/1ChYuyeWjv38EK77f2bbe7BKXbtqcut+0Py&#10;HPF0CMni7ZAVFeVV9hmctigpxqPnVq/LsYatVV66pl68RGiKVh8ANtY4Z82gOV1WOQPSfWuMdXsq&#10;wcEzTt8HbKiYTDuFAl2cb+kv3mHPoFRy2CIZ82KW7E9q/nSCdNCRQokBoFEs0ETrnPtAyEa/WGVX&#10;vT7N7vzwYqt5UvwBjQQkyMDc48OscGWW1a7rqDHl2h2/fND6rUw64156N/EjayNPBy+WTMZFgA4h&#10;rHcFPD+T9S3gWSQQ6qn5EPFgT2fxWy0O5q0niqrFEzFScm9SYNL5jvXSK0U3EwFr8fCkrWPs/L3n&#10;f7nrt3vf/eTz97uFzw/ecqucC7pCa8BV8jdcz+glWlBAFv5EXqec0lqKLwn5E+ab+YE+Cz+wZhgJ&#10;emaI0KieR0agtzhHhrjgB4EHiSsJMu5GbEyN7Ach6xib4kvO67TsrWj74dtXt13782t++8PXFr4d&#10;vjFoo7wMrecBhm5aIzIi2cvhIK+3aNBFOK1SMttNvED1faoUXChQnHww5ZF+O2JenUA2sEATz02G&#10;yV9Gvh54VQJCbyM3hbZTvYIDuIQVxx/Nt/t/frPNlixN3BPrezk0gKS6A+1QOFjM3lE/6ZFczStP&#10;V5yMo8ZHGywE/SQXidCT3yU/046nv9/e2+hr/5GV2SNvbfC2KwrCEmIAkLvm8Tj75muL7erXlttV&#10;ry2T8KR5+e8KKT76R9DVb54AZ5oWlrpVY/U6TheZXyiWgSIwLQjoVzNEAjXhxUoRPsG6PhVrU34a&#10;Pv3Ax/1/XXt/1W86SekQ48RizGdhARSsNBYawAGJpRw9jMIYUTAwKAyiVw7l0f6ACr19N8bY4O0d&#10;rPLZOCd8GgpeV+mKeE+dJfHgslOdyaRxb8gZDQsG5TsJy6CHb0SzR9RDFjoWPRZ+rRa7//6QxT+Z&#10;GCnGCHhgFWmsfLYPTCVrvqdo01tMBhgT+ssBBCRUsWKAYS8WWfkKAQ8WlZ7LWRbO6XiLA100dyON&#10;mntyZoOkAapFD9811HpvrvW0YjLQaATH2RU8Cupk+V6Y5hYJD4QiSo9L90m+LcWy7i6y8A9Tre/T&#10;zda8cpRN37nQwsT1oSXzxgpmnICW5obHRfvoTF1UfC7V3EgkqNdaUoGbPR3OMJFAQBiFlg1eOVi0&#10;Yo+Nw2UOaFo/9m3I8OsmUKYBGfcmBj/cvc24SCaa5uKeDEYFdNV6+EFJ0YAEELL43DMbqfEATvAG&#10;gMJpf4GO71/ADwgQvIIya/d04GesZPFRJYIuOvPKhjyHSb1OHXMXWAzU+g3SmpCq21VrSiXpUTsK&#10;bdqeEXbXh7favIOT7aJjC23mvsERoOF0PmNo31+CX/F4GAev7cpR6zLqxU5eGbqHrF/2dOgJ1SLF&#10;MY6wNMCs//Mee2nNL2VYFjwuPqQCQoFoxN6kA48uQIcjAhRNpTAmITuPAgDEUqglGndH8bmDHrRi&#10;LQBe0SVBc27dW2KFz8fakB3d7bp3l1negkQLqvS+PLexh+usswCndkNnGQvldsNH37dZhwrbPB27&#10;XHQRQAJO9ZoDFSkWCnRm0xPpBwAA//RJREFUCXQIZ5E+TYhtnv7mfNwkKX0yIBe+0WADtP7Dj6bP&#10;W/xg71qN44zLNWOKGj0UUAXE2afJfyzWWtY3fbn3DwdXvfQfB28uuCbpF76GeEXwATTFOxKYUq0Z&#10;etJSwYtlav2oDYk+Gi0FTvfR2R/LwACQ8dYIh3JRrUG0IWPN06PbdQr0kmxi/HF4eeAaGauELqEh&#10;PKn3yLDssSvDbnrjsraaPT3+46U/7z4cd1PwBV1Y6Vo8UOMhlMbJfsJqGKV0gCWs1qL3OuqZ1ZIr&#10;gIcU8oWi1xCNHW+N7rxsW3CIueeB4K9N7wZeo/IHxxI7Dt4SfMG9G/VZDjEjj9/74Nt2zqsdxKfi&#10;DckGHWfZ4+R8I4Zvs55ZIZnK1/xy4XPRfeCzwyyEnIj+nkiAUSIeveHTSy50QPi3/CwKEtOfkqgv&#10;CL50FxRLmQWQUh20KmQXHZ5s33xjmZ13fLb3LaGMN33L2Zgli2aKCIASp4Iw1hvhNfL1e6GMZNkO&#10;0zVSBCIvfdHLw636sTjrLuU2bFvw1XffmXow9vbgtG8YSmhonerPhrm4iFHDbNHNLspluIIFLPgs&#10;l/7G8qefexd5FK27Kq3HC0keJqMQZIYErezJBFkvYc8+YywturA6nZGwonmGGLFsXZ4nLuBRwCxN&#10;UqzEijkkyuY/p+UTHhYjotQRFL3y7BYJPskRhBx7iFnZkCYjCm8EJg9L+cqbdKXul5gAZcrBNg+x&#10;iUEpAtqHMYk5YkR7PDCyx0bs6mu166st84mQp4dTFJH21qRXE46i66PPgfFAu3a6sI5SPKk/SrXS&#10;Bztbwf0lNmzdeJu6bbaN3TQuohyxNBF8lKRAh7lQLQEvJ1XPCkmI8jUX1pSEAdx6PBxah5OFh2fL&#10;2Rc2tjkzkSxhxesrvi/Wy6WzhrTppfaUd0zVHD2jTXyz5F0y/mQ0aE2Il5MC73NgfXllTlpnqix7&#10;RlhrZI1duSM0xNqxXFEoKA3mg0XPhSUL4AAGUdDJl7IgGQb+5fyWezkoHl4FOqTYD5fir5Ey6KrP&#10;FOlZ1c+HbfaLo+y2935g5xyeZbMPjLbLTiy2ZPiR8BqKDI8LKxrFhDKFl3hlHACPxotXR/sB+hxR&#10;aRhPx2u9SSnCV2RIcuaGFuMtB9Mi99K8qP5brO9Sdr5IiqRY9KX6L6FC2lb01r3wkMmaaz+HQm+U&#10;as3B6QQAk80HDfQedeMGbs/2U/xd1sXZokOTbNmLYywo0/uaw4i95dZ7a43Vb66yrtuTbf4bw+3a&#10;n8+yoLfe12c49sC8UIqchVkoD4f6cTOlOGl1cK48nWXyLPC0+D9VyxedqrdGzX3IDumXq4N/OM+x&#10;NnhYjE38R9q57xfJqyh9Ksma1vS0SdvGffnohw981ZOMQQwIeBu6QFfNJ1FrjmELL3aS/kBpYwxR&#10;iWCU9BHHOPB4qA3ngAy/oN8wFEgvZ88MYwfvrZ3fkGvkQLRO0VybVgmQ8WjbQYfPiVc7CERuevUb&#10;lvJQwlcH/vnqK4OeTv9VjOhOjbYB4iEHGl0UziRFn324Frx8yXOFntlF9KmSnsBQwzMkFIlMzBZ4&#10;00G2r9a1x97gyykflHib6Albw3cO1jwH6zN4uRgqJCRMONrfLjnVaCMwWCSrPJ+WH1TpZ491hHQ0&#10;9dYwfrMBHc15OKADX4qG/iq5Cd8afLGtbdvX1MLg0iBTD64TM/YWE/YS2nWU4CbF/0gitCT4bRgB&#10;ZiBSWlQIIEY9bE2sLT9GDaolUoCdvYdNtZiWYonE6znpPVECNEoKCJd6pC7v+icCcQK8n94HvZv0&#10;2UZ5Ii3byxwcKHZHNQGsXfaJYCY6KCagdAAcFCFWDQKMAOn9QSIuJSZ88VGsMKKUK1ljCSJ0rhZz&#10;xM4K67k+1XP/OThIdknuwzGypuUFCPXZMMOyoJfKWRDgWbLmSp9M95Pz1PPifAiLS0l+unD203dK&#10;ViaJ0cIRi6idCTUGen74RrSYnwZyVVpwsrmwbkjRDGu+JB1Qn6sdNKkqTLkYP6Ev0EEp1+pvFGiC&#10;LsJovbbE66qxqfumWOZjMQ767IOQZsxmJ/sg1FjCQPDK0whO1AN0zwUh0tyK7im0hqcarMcTPW3a&#10;tvl2waFLLe8nOREwRwGgxHUP0r1RYmSVJUnoiGvTooA9HSzJWjF8XykSDn7Wam5Ymqw/YAmtiCcP&#10;WB8jkMuxqduH+poRVsIbKhM9OHxL0oRb9voO+0F++lv0dnoydsasuXh1cZSp+CMH8MYy5jMoLZQA&#10;ih5FK68mhDGCZc888NxQMigqwiooNylfqhfQN75awEdtPj90DDDzTH7Xa3/NnWzK3hojLZKz9ezZ&#10;+0baRUcX2iUnz7MZ+4bbsqOzLO9OKSPCLuwFtgMP42KM8Ct8C89yLRcdtWYN4hG8ElcaohstFRoF&#10;4pT/wbggTZ0GaM17EiJz0L04fErF9DzND28HAEL2KOsD4FRLqVCdIJZnQw89K1mgR0NA98DYewKY&#10;AR3RIU60bdySYqlaB1Lyz31lkl3y5hyL4bOaRx8ZXcP3DLC6DaVWvSfR5p4qsnt+d2ckVbpCawaY&#10;iaYklnhTR3k77OnyOkdeDzXYlv5MoCOenChPo7f4Zs7rFdZA2FK0zWedAEKUP7qGV40tlnUD+Oqk&#10;7KVz+q8pt3E7htpP3vrJmYsOzG0LXRipqebrDm30HVLGaaNBmJqeWdT1I6mF/ZxmGUCeUatxEvJz&#10;GkAfLhkvtKiHVsgYRXFdJgE+FLNkOklymomX/kxSBHRYx6gxROUCDo1feXiG65OrPrrq97e/tvBD&#10;dAIGIXs3gA3Aw5kcdENf8TtN3GqlGyrFVz10b4AHEKGfDgYwRt2Sd+M9rZ622fLgzox5O2PyD09U&#10;ZvRbE3zOURU8JfYEqfxBCK54W9iufWe0Ddd76Ls0XRReJpmHShaDxcsdpEuypSszCP2KL0e9MMpi&#10;vxNjtDfPuD7RqGFX8tPCt6II8TX8XB3MEwF/p4X7kxb/9xrEe1I8z+r1/Pibg5fFCGco3+5EFoNi&#10;YWL5j9tRYosPj9c1xftdlIqpKAvfSwTtrQkPFXjMOSG3GAtOC+298CVUnJzmoo5Yi16btCDNm1Ns&#10;8ksVfhp3ohiWjTlOP7u1KmXh1YJRAigRABDFCBprUev0fcpHnLXo+RzuIcwgBZEooRy4Od7qN6T5&#10;vo6H5MRMJAwkSWlj0RJfpp3rEAmuHxqFmWG4Rt3jvrBcVFmaemaq7jVU86GQJTXYSMss1wXzeWps&#10;u4KX4sKKHqT7Ajo9JczdpLCrYUAxkIcOsOQ1Ty8qGLXgGTNhpzIJZLE+R/o0CihFjEPVZJIGmnd1&#10;8jpeY3YN8TRp9nU4u4KL722oJTC5vEILgYu8Rku8Q+D6Q80VGsFoKHHRqOynHa3fM/1s6OpWu/Tw&#10;t61169QIfSV8rixF/8Sfhqzr2liva0cqM4JNewL6IbFPBw3IvuKcRrXGSqdBLHcSBkYfjPXN2R6E&#10;YCTU1U8K1LRmhCqw9PBwOop38CIJJ5LdhNKN0VwIsblQQxvmAn2hG6+iMQBLSqcrBRQUvIFCjaaz&#10;eu0++ABeQQEDOCi1/wE6eDT0TeHUNdW8CYec9er5Xc8tlkLpT5hUSqFU86YX1NhtlXbu4Zn2nVOX&#10;2/hd/W3uwTE2ZktlpHUBqcqADmMhoQBlBuAwBi7GqjHRBwpwBnQoUjtMvA9N+wDk4i3Cavm68Hhq&#10;CCeyJhp3qsZXrDXOFx8XCNCLxUckOlCzixp+ZLDhKXvICODQ91IFejnwM+fPCCOxrxgFHerENa5L&#10;tRiB4NDtlfLsym3argFW/2i2hwu7PpBoV56abksPNTioASgP/PmxMz7PYilKzQNPgbDeFHkys1+X&#10;vMvgxKsgTZkWB1Scpv0z+ymEgGaczPcSQ5wjqcNTYk04RwTgcLFmg3UV6AJ4RMvaNRk2YFMPu/7E&#10;NW3fOHL+mYqfZnzlMgro4JlrbeEfPC5PENHv0JJw+ESNiYgLvYo4wrH455F7uocDgFAiiOdqrZLE&#10;ry6L8Bn6B17QK0YsB2R7Yaji0QrIvaEiPKm1KNc6nbdPRpX+Hrq74S97/3Pbr5A1zoDVaq7s6dDr&#10;i30ckgcIow3T2MrE52WShzrxF8WIR2rMS+QtUqeOw8JL3kmzavEBehXdMOJk8Pmc/YlvNup/hMpo&#10;80A4Eb3EeS/O933//ak2SvJHxi7JUWRksjeOju4p2SoW3fB0kpEZXcOea7G068K+r5N2g4wn6YcO&#10;T/a8NYoQ/+KfZUGcBPQmCeeX7qKiaFjAS2RFXBL8V/jG4M9a1DNuxSPAKCSEXFeaBHLJK4127rEJ&#10;NvvlYeyhtA3dFGy/+v3Rd488EOsEmnwo1g87IUxsLHNymiZZ9SII6czU9Bki5mgSAcfszLZph6s8&#10;yw0rJUvC45uhskjSBCRspLv3QYgG4RUIso/E4aoRIjxlR3xsMCKXlAYVhwEeKqsO3FLm5SAADhRZ&#10;/mPxVrpCYKK5eWMjjYFyFJ7irO+y+QZz4W4Wry6OMKWYkTAhtdIo60FXvyEvxvnnPX0S5cI4tJCk&#10;9JINNVJzrZVwAThdpCh5JeyGAif1N1PK/OyY9flszYkN4UIpjg5iVMrAEN6iZw6Vase+2GDnHl1s&#10;vdZUOOMjCFTMJnU4RvcDdCgH77XHBMyxYqAivZfI2RCewVpCRy4JbOn9lTbo+RabvW2Bffe1H1rB&#10;/WURPoAfRKfUB2M8+65c42BzP1PPImSGcCPUZLLRL4e9KKyx/vo/Vw+t72CtN3slgCAb2KkSUg7p&#10;ku2Xr/sAPFjXJVprrm6iC2DFXs9Z0AE8oGk78LT/rrXAKvT5oKTgT5Q9ng5AhUIgvMZ7WMLtobX2&#10;fR2AR9+t0nPrND+6JTogc792A0brGqv79BQw1Yh3qjT/HI2nfmWWXXB4vl331hU2ZHN3G7+z0Ra9&#10;PDqSfEKYhnG0Z7LBqxGZitCUZ4t3S7WWxPUpaY+ng4ygNEgeoN0DBVA7iA8IseSJ3n4PAUWC1q1A&#10;Y8gWPQul7DqI76rFMyTo0Lo9T2MlzOr7SwCP5pupdU5kTdvDSO3AK4+Q3lZUYch/IcbKno+35k2d&#10;ZCgVyZgc7vNIlUwN3xm2yftzbKjGOPE1KbVf32D5F8i7FyjkQ2uBGqGicVKSdDEdLpmnpQFJEbM+&#10;DOz8T0VDjDpZ472lB+a8mutA2U28MURzdUMB0CHcxZgB5o668nTl6uquOYu3y56LlQU/0K4/ebUt&#10;f2lKm69R1MvhFYPHDVo9i0xJMiMbdFETEk+HA+sc8p4rD8wz0FgvPFOqKpwjPSO6cizB+QdZwYCF&#10;J5BvyTMVMrqJ5j5eZL2dH6UrqNoxfUcv51cZs227/n7k9/2fD/6Tc1PouU4YkLp66XPoGoBngNa/&#10;hDXUVas1pBTYKK3jEnlmeP3U4ZtzMuQJL33EI7XSlTS/GyHewAMfiLzpYk+H5BGOJ9AWftEbA23C&#10;9pDv7dL9N148TMklDjlXaR54OnmMXbwZEg1HvNBq6QKdmMtCVnxLoSXpf03r5w2KosS/9ifntiAt&#10;/KPgOSmgL8U4bWeVTbuASMHTdTOEgiK8hRBjWfC7FGu1GGHp0RF2/vFpQuia0z2eCXvxvQk7Qz+7&#10;8K2u1rov0o4W948YJaXivbqqLrwhQhucwm3V75TUGb0726YezifMdaZpT+lf036qMeH+aoEpfePK&#10;AKUgIODUMocqAa/xWsRMMQmK2ZmEz0mJgPSEZDI1ziHbizxrJFlMxaG8Dg+HrfuaUv8sG/8c1KJA&#10;JRYF4Z0kQAdLVRZU9fqSiBLSZymdQkkXzqtgjZC1QygnCcUAfWBYFKDGgqIlw66fAKRGTNVJ1mSF&#10;Fp/Dh+5R6W/qNnlhU8YM2IlBKLVTovGQLgsokSbNGRLGufTIdFtweK6AJMWFE++GDC66a/pBVcai&#10;Z3YDzKK0ojlWMvP5oay0m6QsWE/e49Ja9ni0Rt7OcLvklW/bnH0XnA0BQUvCQJUrYr1FcrrAjIOy&#10;7PNw5oAQAM3cUJb0FGGc0IcLEAIUSD9NE81L9D3nKd0P2nJh/bGPRctxMobwmLvrvhgdYUAcAQc8&#10;EGzGzNq2rzHrq3v6oViUFB4KCgRvhv9hrWLJsZ+Ct4FiIpmAPQMULpeEDm+LkFUyBhX3hSasNb+j&#10;eHQfklk8DKL558uI6SA6X3B0tl136gpr3d7Hmjd2tnn7R5ofcOyvC4UG6OBp8FzkarkugIPfJV9d&#10;4DXxPXtbKEkykPAcyzV/KkCU6z0SNvi/8xPf0/ipWUZIKk/8UCgaFmo8hG9R+lniKwyVBMaPBY/s&#10;aL4Jok8S8wJ08MYINTJ/vXKuh+ZotRsyPZRatzrHuq3KtJE7ZXwInDjXRuIPZfg5oDjxVGDf/HiB&#10;jXighwVFor94BUu8SeMdLVmYeFiyJn4YKeABoCg7Q3gNT4hEE850TT4RZ93EF9XiW/Y5HWzavQ7R&#10;LAQwAzhZujJ0kUkng6FqZYz121Bplx5d/tdx25r/4esTnQe6qoVwFfwD/cR/nAnrpbGQAeZJTBoT&#10;2ZKEr3x9oA/rRdFS8U0f8S+lkNx74d5RPnOeEx1Stf4F8CFjRUbgS3hN61Ch707fURcBIvHu4799&#10;+q/nHqr6G4kqhNVIy6fVOJ4OhjIGWWfJLPqgo77fVUYY+79jNMY5ojFnjbx2pTxLetlwto3uyBTS&#10;HS+900f34jgG++LI2zDNj6SCvKeDtgVvjTj2g6PDT8TeFbQlSfYwoDnT1U9jqJRMlUjPeM8cyQa1&#10;7kauGGZZ35de0N+ldxRbwR0pZwqeLvh/9e751/zcEMRm/iSolbL7ppTPHxxsEFCsBxSEBgH6k/Hl&#10;Agzj8hlQHkHQAgzV5JccHWNzD4+0mXs6nMttk28PvttVxJy2J9aWnMjzHhE0YqLQHbF+NpkJjbCh&#10;RpYabvZwLUSjFmfcix1s2L70M3e9t+zn33hn4lcF1+ZYSIJbIMH3irswgcbCvoBvsAnpu8kLydDz&#10;XHnzPh6PlCnggtIinXn4jo7yaGI9b516Yxy47CHQ4Z6cPsYK4ZBgdzEsnlG6FirEHHXvhEdjLfVR&#10;KWzdm1AcB/mIFRMz7oewE2Lg2TwXRuVVIEK6MXSq1Vi7SzFg2VVp8cs0BlIzOdFMN84YMZzTE+DR&#10;dxEYlDkKhMoEhEvw+vAyeq3tbN9+/dKIZ6e1IEsvXQCWqDHQDoAsNkKIA9dlRLK4BITUP6P2E8wX&#10;c4fA6nsxEcPhOnk/18ZY6PpYG/TCEJuxc4Fdc/IHlnZHVmSNpcgpPFm5Itlj2hkat6eG6z40OiMh&#10;gP0DjArGWK6LsCm1pbppDk1aG7xHzlrl6ftuWUqAaUVM6jpnixAmDkOyN1UiGuFRAVhZGi9JEe7t&#10;SEicpswHGiEwjF8053u+ZwLooLTgTz7fDk6ACfzcrpzaAQcAkDLG03LQYh8oakw5wPEcKRTWkDAK&#10;8XbABvDM0bjmHhhiV7/xDZu0q9nqXsix1m19rJc8BT+HRWYXigyLGJADMPCwAD28DMkRFjn7nz2l&#10;SHglxNZV9KKIaZEuUqWLBAb9d4rvGH90PypWY2Q/J1d04bBxvixXzmNA8zzxEh6yJ00AfISQ5mqN&#10;ROdpAgQHHMbEGLifvAvCdVQ87r0hx5UldKdie5zWOVnjLNR8p4nfR4nPe6wNeRX58a+l2yUvn2tB&#10;vp4vnqQgbW/J7wgBZKsurO8R+g6gQ4iNitOT9Dt7FFQpHylg4gwbMoG1HyKKgMEAEGDo0fQwU1ea&#10;rnRdXXX1ixhqVStTbfTOIb+ZunvUnzI0f6epvCN6bZExSRkqlDtljtgfJfw76Q09R8+mPA77jxd+&#10;Iv7nWTyT7qeAj4yC4ftjIqFpZJkLnkLnIcuSN6pmxLEWjBeegyejgEQ4dPLGnhGeE73POTHNRuyI&#10;dcBx3aK15DwVxTMpe0PyEh5rueQVndBFNO8q2o/TOlGdnygChZMH6XPVfFf3J72fhJMJeo9qGfQX&#10;6qOLBC0At0k8UPps0Fa+q8PLL/92/ffifxJ8FStZxcDjMPEAyRaZa6RLu2cvXiL8Xv9Ub8v7QdhC&#10;cigq76mw/B9lfxnc0D3eMeJr+7lTtsTNwWtuqQM2KBxeASAJISl39AlxgUQwEViIHh34xF2JNvlA&#10;tS18uXkrt+v9XO8+xVqoAjFCgwRh9qE4b9REW1ay2/qKSGzeQ8gaEbSTmAnFDOgM3hSyqS9VyQJK&#10;bRu6J80WnGyyQWur/JQ1hzt5JkqVWl24rku0oLmT9DfKB+sEJkBhMDYRl7RomGLAljSrWZdkhWIc&#10;AIW6bmXPy7p7DKWrxZDyKdcYOEuDG1siZc5BUg+R6HnZz4pRNX+Kb1LqhYrLWCPsZ2RpMZ1BATks&#10;a141Xt/IF92oYjtEcyVtlISCDmKAfDE3G5Ck/KbomQ46MLgsNk7iUx6lQvOj5QGpyqRCk9DQdXW5&#10;Na7rFckEQ8HqWbQDiAf4NOba9RkuMNXPS1lJkLifpwTru2Ro4W4HtydGxstafleK8jshS7gpwUZu&#10;GGtLX7rIWjZPiKy/mJAzMkVPywrSc7zqMd8XPQZrLT1TSsKNAqVmGtWhqZpLbxTWlbRxUnnxQHHv&#10;3aKVAQHokLbuTK6xd9V3yczzc0iib6kUEl6PJwmwBu0KgPFCIwQbYNC6Ea5LgDf5m5ASPMva8zn+&#10;D5+i9PE4CK8BAvzOpTlS8kVGkq9zPGugZ7BXyD1ipRR8b0jgw95JR10o+Sz9b8LubnbpyaV2zqHJ&#10;8iQzrGljhU3f3y8CfFRfRqExX5QiY0LR44UBCKIlFjl8RniNcDOhEdo7EKbJEU9nigb0x8F79O8z&#10;dr4rECW0lqMxcd6sUOMhM6xFdCYhg3NantLLRZhPSpyQDs3oPNGBezAmQEfKM0Vz5dB2zao0PwDZ&#10;sKHcSh4XT8iSr386wQ8eTxe/Uz+xVL/Tg5+OsTf96nsW0xJZLw6zYtjQ/ZPNbTJPseTHS2nOfjew&#10;5Z8KpAU+HNwEdMjQ4yAkexgozxyiJxTAhWasS4UuQCdZF94OLRQE5KSL999YZC1ba/SsauvyrHid&#10;sNwMrY/mzd4uJYE6i/fYP+EIQi/RhTqAtMbH2+mra648nUHP9oqEGmt1aa2R/anHYiLhd3QIHgw8&#10;xwUfoc+QU0CRECBhUz4Hb4pHqdYxaUNphEe1Jv02h92Tr0PuNRYiKUR2SJsmmYiUcbYN2M85Czqi&#10;L1m/czReknRmvynvUHqzk3RdnfgAMCW1fpyAiD0xDpuSjMJeKqAjsG8TP9208z8fvu4Hxxe+XvDT&#10;oI0wP1GOIsl+o/RPmcaaqzFz3osIVsLdIRu4YqCV3Bpr8TeErA4P9vvB34OH+sQ5NnxdP83PZWTJ&#10;en1BRGxztxHQgdEhrISWVGP6X7ggA0x8BkHmVUqNzolTDhXYrEPNZ644PHJx48rG7JRvB235WiiI&#10;2iKCTRCxQHgsO4SMk7EoJVq6srlO9kYfCU2ziNmyMSzLrNZThrGeBwjUphysj2Q0CUjY90Ax0Xr1&#10;HCx7MQHAkeUKVRfMEFVM7h3pf3WrE8UAqd4UitP9dCgkPNNBlhPKFfeXPaISLT5ZHl5IE2ZD+eqZ&#10;Bc/pc1JKcVpEaspxtoRsLcCHw5IOyFpcp127hY3C4h4CoiQBYoMEjb4gZB9xUNXPoUhYMjXPs2HL&#10;KPiwt8G5C7wdb+2MRS7ac+6FA5e+N4DVpXknarxeOkbv9d/UwTc9KQbpG8ZaH+ovkT6Zr/c78TlA&#10;8dYE0UeeDuvpwCO6ysOZuHOmLX/l0og3oTFl3B9neU8JdMSsuOqklMLIeIR4rfQSIRxG3Tg6gbJe&#10;uPw0smNtm3fpGaIHNHfrXwqCsKcnh8h4CWu+WHAkeZDqTZYNng99RrySAZ9jPQESxgrYtisC+JG1&#10;Ya2gHaADyPAZwJ85/E/QAXDaPQ8AWWtLZiQl6AGIeH0H48Y7gWo9MW6YK5Ziqn6v0lp11NhzxVMN&#10;KxPtm6cuseVHZlvHp2Ks79pSG7691AoYK5ldWNIAEGuAnERDtYAPNKRqBV4evVQAHg40sodTpKtA&#10;dMuGHyUrcTI2XA7b96R0ryzJIinFNODC46H4Lqm2ZD3GQSMObgI6eDuaN57Fee/FRcCG+benj8vz&#10;SxEtKdpaKb6gH1XGgwnWeWWSl9tJFG3L9f85Aiwqb5dobchEJUngmp9d5n1ayrRmZJ6SHefWt8bf&#10;XfQcIN4YQzKBFOeSjwOb/57+J0+jt/SAgw4GivgS4CnDa2fMgCI0KtQF6KTq6qAL0MH7kWHQZ0OW&#10;NW2utKHbewkgqyJrKRojs4QJCUGxeU8UpKvGQho5vb0IQdFEjTGQPl3wXK5VXFLk8kbhS8rgDH4x&#10;5B6e8xf6DkMGvoOfpMsAWPcU8XTQj3wOHhOdMJKm7pCng9xrXTCo4X96G1GZg2QCzlPValx4pQ2S&#10;5wx9txTjF+ARbxFeIzw5T2DN4WuaIdKPiMPLPTfG2Lo/33y6YWvo9BQBN9WfAR0qGHTScyjL1Sh9&#10;VLsh+OqKD7v++bJDE/4QD+hIzySIfzuIj7rod+pdcuaL82gkzlQ9K926YbgV/TDO+b7zfZ0s/UeZ&#10;f5+xasbXdCiU08CrgrAYM04Pnxt/Z/iPLuAIKsTjQhBFRKrmYuGF2gWfz7SH2iSgVHCee7zGZhwe&#10;+NWsl4a9Fn9lcCZPE+ug73BGYN7+ZC8HQeogMU32dAAhgIeFaNCidRbjDtbvLSJiy9ZkG7m71Mve&#10;Z+n7PUXghcf7e1ViwChPC0k64mKNLR7PS+Ngc9ZBB6WPUtL4PeSmseU+GmNNW4s8mQDFhtfEGY+K&#10;FyJWHamSlImnLhvKmVIVvpfFfFFEKHExKJV5yTRi85zzAGQakTXj3pWe458nXIPXBf1gSpSOhL9a&#10;9yaZgOwjqgV7hWoUuZ7tShMBin7f9zd0Xw6DsjnYWXTyOUmxJohZXIHwec2bsy0o/JDu3+G5kJU+&#10;nx05x4IVqM9QRh/gyWNeohEtE0I/FJDcmhwRLIDueupvxVjlI51tzv5zrL8YEdAhaSDvyYiXBx9k&#10;aswJGj/7X9QuKwD8NUbCa6kS3FL9TeiNdQY4mvekOGikIcwoQSmWWAm5d4BF8WntsKAp+kpKOsYA&#10;IRs8Tz8YK6XvtGwHGcAdmnIh9KIbdd18D47sLGgPb2Is8B1+B3B4FgoXxY1iI8QG/fQZwkvulWgs&#10;7O9wT0KT7Bdx0Nj36zQGzsVwpoI9FcrMXPraAvvGySVW9UyKdX8uwxrX5tiC49X/rUAJb2EVs/7I&#10;SlTpV2htCTGzp8MGMyXuyf4jrAboUM6GChBsJrfzcTtIkNjSUfPNFF8TYk3XOpMogpKH3g52ZKiR&#10;XaYxxItOc6S85kr5+wFAxgAQQgu9Jonf2Kch9Nt9bb63Ki5+Ps7C0FTzL9e60PeGrqqFmnMfrTnN&#10;+i77aJTVrsz0VOgKXcguaeW9JJtELUgLnnQisBmc1xHozHtfylbKktB0K5l2+nw33duBB6OBzXw8&#10;M4C6RFe2LsJrnNXBc2RO44O2Hqvyvhy+paZtxt6R8nZ6Wcot8ug1p066Hwk7jK+z+MZD5aIpRw7o&#10;7UTHXRQzRVU5P4asdtRaUmqLzD66kjI+r1gOzdGDyCQ8hkxKvkl+cG+MMDGGAJ+DN0WnAvH/1E09&#10;LUafZU05BIp3QhNIzufg4XjbZ13svVSKz3lukQyYYo2FA/Fs9HPUZJpAkn5AszgYKp0J6IzckWFj&#10;tnVvu+n9C78YvS84wx4aiQQYLuypkQBFBKnPpqDt/FPl/5i4t+rvHAxN1Hw4m1gpOldK5rI1D6o9&#10;AKYYvpMPdLcFO8ZYxztSPOlowMN9LeHOvP/4ekDnoSCu8rFgyYCN6T/+zrsX/vSnv7n7lbt+9aO/&#10;X/rWJda8tckyf1oQISoEF/EpGJjL4KWoXRljmUN4EB+rUsLa/bGQhK7BZh0ZZQW3hi0bBpZw9NCE&#10;+4khp0hRs/kF4hMD5pQuoRgqMtdKENkQhQkHacGadE3cW2r1mxK8LlecmIpGZzF63wFHC0QorA/u&#10;MM/XWDqypyHF6ACAUgIcNQfimon6XOPmbCvT93K0GHhunNPAesmQsmaTMEtXtq5ULQZ7P1l4FMwP&#10;pQGYQQvNkzAhMVdOjOPtEF7y0jMoemiDcKNU+S7jgHmldCjJTsdFDvRxuh0rhKw3gNU/Bz15loAE&#10;z4AzTYAOLbAJtXm8njGgOLCco3F+ysYAzOzpFD0fLy8j1+J4Jp+RYuFEOh4c3g8lVOjHQmJCgMBe&#10;L0D5rqzg60IWc3OmhW6MteY1g2zJyxeLWVP8YFlHwmust+YOE5OGiZeJa08rBpIIaF9Ah0lKuRP2&#10;ROgrBJYDtiX4/g3hNBdYKQ9Kw1BXy8cv5Q+IYjV7CwfRneKmCBohm3QBkHuMGA/QF1DAqIBeWKGA&#10;kP6m8KkreJQ7CporCkpOV0AGRUuYi/d4Np6iAJcQoIdRBUYclqTuF6+UqE8U7bJELzaNw3p+Jymq&#10;AtEkXeu95EirXfLaudawqsBL5NSuSLaFr1ZYGZuypOECZOwXCMwAb99T0vhIIiBOjyKkn1QX0Yt1&#10;ppsqde5o2cCeDkkt7Uadj1keSki83kFySKHGXNGQ2ll4sQAnPaPcI+AC+Fo0Vq0BYRr2V0LwFl4O&#10;xgg8xH6l5kpKMUDYQbIBSJeukaEghZgounfUutCEbIkUdy/xWHetM3UVp72ZaaP2d3cPA6OmQldn&#10;rR8JFxyGHig5HysPicONCz8U+LwruZay58A4Sr+75ADvAgu/j57tTdUAQ8JdZK4BPMW6CIFx4bmN&#10;C9oGPF316chN5f+ctHuItW4fYL1WlrmckfbeXfchlFihcZLAQvSCYrK0NCDbEn4F9ChthFFGllae&#10;aNhRa8xGfKb4NIzxAn/Ba/AOV1SPdH8huhdEhiRGDfzH58QL1CUcu6HMeq6M9fOH1FgjSw0+JjsQ&#10;Hdddr9SrBJBp/pctYCsVX3SRngF0euuzhC8nC6xplEhlF8CEPeYF+xps3Obep5u39vrbDW8O+ry/&#10;5okuBdA4ZEyVjwbx03Dp2LnHStpq1gVtmaItuo/9667iT0AnRXOjnQEHaalaf/6JRpu/fZxV3imj&#10;U7LQ/5m+1vPJXn/5WkCnz3NB7qA1oYPnH288c+Hrk87c95s721b8+Wl76E8P2V2f3W13/e5u+/6n&#10;N9vIAxOE/mELi0hkkDVqMdl8dMWKsseK5MJalkJsXBuycQcaxJANlqy/AZ4qLWpPMeJQEWqcBJzk&#10;AfL2u+kVt5OF6CSlgUdEHSIYd4AWYLAWbeKLpV6nC+HB6mXjnTMdJBLM0P9TUCiMg1CJFtHDOIAl&#10;jIOCFsOEJDyx+m7DpiQXLg5N8R4HXZOlRGBSPwCq/9PbnBhokr7DoriS4xkoPRSaBJdWtsSH20uV&#10;kObqJ+NhQgAP6xrwaWfY9rHIsk7XZ2CwAo2HzfmQvkdWmN8fJQhddYX0XM5wcOgSL4IU8pF7yi2P&#10;mnHtewNcCKoEh9pttG6uW1tpec/HWvoPEiNhAL2fL2YDaHI0Nwo0hjQPt3p55m2xUqgUAhXwfD/R&#10;Um8vsJy7cmz2iwts6I6xTnNSsN3a5nuAhZQutCGDjaw2ztpQpJSSQmShieFdARTJUMCwKNJzHWSi&#10;Kbs0jMoApFH8y3WJNoX6DN4YbXW58MgmS4AwCuIwLLAoJShOV9a3HXy49Dv9dbwNOTRBufOKYkBh&#10;s348iwtlyzPhWYwCrQ9x9zj+J1r5fg48E+VnwrM08nMjQnzPvk4HjSdZYxm/u8KueP18gbTWRWPu&#10;+nScteyKtcUnRUtCbAAOwCOwSwd0AA6tv+95iUY08HKlpFeyn4oFOljMtAOv0mfwvh0smSNjBzDF&#10;W4UaS56en60Lb6dESgsrPpb54uGQkRX1tkh4GS9QodBlHHPC02NcvMoo4WzGEIEDp+Y9TKlnDN8T&#10;6flDAgjhs/lSgN9+s0RKXuusNaVv0pQ3Y6znhgQPv5EkkqvPkvpbqXXkQikSiiO8Nk+AMy8aXhso&#10;wGnZJ9nRfVCEnUQ3enK5h8OYCKcV6QJ88BQBUAApmpgR983gTO7DQdvgrTU2e994G7ZVlrl4q1H0&#10;pP4jhy/ZA8EoopozG/hUvG/Q/AhZ83tPvR/WWqYIdMji6io6j9bYPDyLgdPOV/BOlA/wfKYcGPQP&#10;rcPfPSux3aBEhuTpsLfZuj7WKkQPss1Y3zrpJ7wvqrVw1qqzeJoeTX30/yzxaqbuSQmcWtGiu2jB&#10;mcWZ8iIJP06RkYDXQ5UBMuDqnoqx1LtiPl+0o/X9xUfrzzToPhga9OnBu2OvnC0LkrYWHalww4Zq&#10;9hiJJMBA5xLRibBsqsZM6Hjkzk4290Cezdw73AavaLBBL3S2STuavlqyffohzd+7R/9Lf+pWBF16&#10;rA4+GaiJDt4YtvMODbfHfnGbPfK7++yxPz7cdvOnP/zrNT+/7swNn14v8Pm+zT61WMKSaZQEyRXB&#10;sATdKkexIsAILYpJjD9iV5wWsc5qns+2dAkwZRd6aTGqpPimioiDJFBUMXDg0aJQioQq1SxKtT5X&#10;LiGqF8Ea9X7L5ngbsSffQY9MNDpLJus92h9MwcogRBJV1Dw7G6sUUIQh2i1dETss5Vm/OcU6rY6J&#10;FNFEEenzWAIoVc7qAEAcxMSSx2NK08IAQm5t8izARAoTT4n2wpTC4ZwKGTKZ+r4zKcoRuqAAUJKE&#10;/mBc7gFoSQERHiHzCGCjdD8X43AaAjx8Tq+E+HqIsSiJgzc0dE+6NWwsjngwKFYABwHQHDktTUHC&#10;YfJSq1aUWgmleVDyUiLUU/J9ORQn48JSY830DEJmIaycH2Vo7GkWe2u2xd+WbRWPldmCl5dbx+fz&#10;I8U3mTsKUHPEXScNnfRPehcR7iT1mXAhIU+EBMuO/TM2U+kjQm8ZH2+jnqcx0OjM74cylRdF3SzK&#10;gNBMjQrmWRLGFvEJ8XA8Od/Y5TusK2varhD4HQUhngRYnTaAMiEQaA8PMGfmi9JHcaPceDbvizaU&#10;1ckGzEQXBxvN1V/FU1iEeL7eNlrPwWtDqeaIHznwe9nry23srj4ePiRu3nNV2C7+RJ9jXihKFBlj&#10;QnGJL2juRY8hlGONgIYCnSQLkCKPYYHFDC9RMyxZz/IxA7LMiftIxtiDIJGAXiiZeiWjjj0LV9yA&#10;DuEoLhkdnFRnz2aClFkcfNl+Hgb+4XfRwM/VHBLoaL2gTfWaTDcsyGwCUObo+8vk6SySEiTiMV4W&#10;ONWwCWezF1QoYyNb8pEn3scLA5gxLOkaTAfZhR9E2h70kxFBFhkFcH3zXIYLkRMqE8RiIBF+ZT+H&#10;um/tmXYADsDDe4xbMkJ4dtTOvjZtb6uN3NZsRc8keFgPBQzwsI9C8gyveOBTNAY6xFIDcKrmkqZ5&#10;eVtx0Y7QFmGqSuSbEB5GK4YHBgxrBv/AC1LUgw8GbYPuTWjzcQE6GJniD5JN2JcmUQhPEP6nujqt&#10;zntoLd3D0YV+oyQU3l2W1jRH/Fwque8pfQZPURJngYyD4YdlcL0hENO6kJDBsRLeJyEn664Y3xPH&#10;m6KdOgkZGC+Ea8ke5Czk4sPV1knPJQJBQ8NO4ssO4uFUzYmWMSkYKlrr5UcH2PQ9GdaHsT0ZtHV+&#10;MvavS/ZPvzYKEf/6n96rg/7NW4JfQ4QMDYBQT2+5huccHGT3fnTtP4/9/eDmtX9d+7PrPr3GrvnF&#10;dXbVx9+ya3/1Azv3/Uusxws5ESsMkEGZEnpBiFkILRRVbUe9mGDjX6qxDBGXvPB6MScL3FuEB3jq&#10;BRp4DD30yp4OBKecR2cpLeLmlRKk3lIGtK9u3Zon6z3sG/XpKFcpwbES2klihoJ7pVx5LopaApok&#10;JerWB4LKhXKSsqAoZ+OGZFkf8Y7+Pl4BQEgMQyiN8I6DkQTdGzgBHvo+5Wcom+OMGAUD6sENlWVU&#10;s1NjFgNwXoWyJf4ZPgs9AEOUJGODRlwoP5SIFGBnzY99DS9kqYvzLz4mLgBR36NAKXtGhNYIJyI4&#10;xKvPhkdQrAiABDFOdAN0xm9ptuYNA63jM7K2o5Y9Ked0mqTkfzL04TsAAN6AxpV7b5Jl3JNjyT8u&#10;sPAPZSjc3VFXsdZkoI3bN1WgI28IUOd+UlLsoZB+TQoooMOGP6BDh1X2ZThMSriUqrZeImlVjJXf&#10;nxQ5oEjYSTSIZ22YK2OArnqvQDQokIAkiy7ZGm+R1hk+o5QRaagO/NAUZQBICDD8gu5aZ7IF3VNB&#10;gQGsKGkUA2MntMaFsoV2KHEAXmtF6/Ui7i8PgExDxuPZgayD/gaYU/C2NGa84zIpStJdc8RHdN6c&#10;d3CsjzdX92BvgR71Q6VYPSzEPhNhP8bdTd+TQcU+JpYw6+mV2gFo/c3eHnXtyFzrImMjFt5lvKwZ&#10;42VeAo5izTNHfJkVBR6qJlCh2PdF8HD66aI2mpQMmZbDOVCoMTkd4BmMEe7L/bSmHCycICCpFL2p&#10;IZf3UMiSNU6a4xFSpwDlXN2DDDiKSLoylNHF+pIVWa41o18LmXBkRhWLNljzABlpvxT/BHj6SCFS&#10;V45QmKcKS+44kc+hyHTWlNRozueITh7GAnioTMCcAB1oCa9rTUufC9nYnc02Zc8ogUaxJ1OwJ4Ji&#10;r9TF6Xu8MDK+xmgMnA8kpI+hhN5KFS9Bv3KNYZTed5oR/gXo4Zl2sIEPMGwk1/QGY7/FDb0ob6Br&#10;UrXunOEiK5W+YoTD0GsADjoOb4ex0d+mWWAB4GboGUV6fhlypHFWit5k/3GGaLRAh9b/QwQig6Ur&#10;6bXDeSz0UEeNz8tQ6bNU96eEE2Faji/QFpsU62G7Qh55aN2Z5jLvvYIAG/EDIUSM3fE7q20QPCha&#10;4fl1eir4snlDwY1RePh6furXBGWtO+IODt8VbvPMJxEuQwtFXv649WW29MWWf17z5vlt1398tV39&#10;8bftig+vsss+usK+8eGldtEHl9js12dZwbNpEeBhAbjEEK5AJBi9ROzm3VnWe2umH2jrqkXppGdg&#10;mfUT8UeKUCwK+fp4OX7+RYRkX6da4+iB8tJY+osgA/T+6N0drWAFVZ1FeDHpQO6v35u2xVvSLTER&#10;5Y41KyUCUV1BYRXDQLpIf+2/PtXq1yVHyleguKV4ASDaA5MR5n1bxERUP/BulHxfjEeFZ/8dpYmi&#10;lKLGsgQQ8HTqxNBsBDvgcOEVRBUagOdAA/MSBmwHFtEJ74OKCYRuEHKnH5/luwCU6MZGKGd22LAn&#10;9h/HWBg7SgMh5NLvKPw8KZ6xG/vZoj1zreLZfD/4FZKyQoHCbJkCCxS6zwOhRunoopdG8cNJVvF4&#10;hRU+WCFa5UsYe8iCrbDJ+2dYOd1FWVeUtmiGxUUiBmXaCXOSSs1eDsUF2bz0yuP6P+GaIoBwV5Xc&#10;9m6ERiLdJjVHBwcUKQDAfAE0jROlRsfFJI01RWtGGI/EAnrseKIGBgUKoV0xoBCgLQpa92Tj34EM&#10;RQ+48j7r0e7d4Om0gw701lqma739MC2gA5iJl0nnpsnV0l0D2sofSfVzYO7tiA8yRMsifYfeOwte&#10;abFlx2dK8ca6F0Coi3pY36SpOJ4O4M6FAhPgAnBsMHN+iTRawJo2BpQ9ypdc5Ef/pjadr5NAwvmP&#10;8TJ28VCReAzPwi/xKRviZNW5R8C5E7K9BDqc66Kf1QgpSkrQuGcHGMMz3Iv1FzCzH0BdMtL5yThl&#10;v4pKF8hJtua5QApwthTzLAEPVjshHCIUpLmTiluhz6bpe3SdJGxUonWjC+ZoPXuyPKJJ8jQIr5Hp&#10;2UegQy07lKcfltaFwuVvvJwUje+7b5RZ9mIZTQANgIMHEs18DAucaBnAOozY3stm7R9vw7b18zAg&#10;Y6NaM6FZzqUBiEQLAJUhei57jex1ki5MBhdKGA+lZm+cVXy3MrKvh+7AIII/WbP2S2s/4oAAjIQK&#10;3oNn0Q2ifxc9D/AE8DpLBqm83UWvXSQDXcVXeDk0AsSjo5IAe0h54rNirWul1o3thDLJDRGfZe+F&#10;bIwMhUWiOanVQ0UzaJmpcdH3J0Z8TzZaf+lPDpkTGuRsHOA0RKBOOaQBug/9e4ZqXh6q1sUeEqWT&#10;0kRnkgpqn42JvGp8VLcesrbw1Sg0fI0/9wQJ/TYFN4zYk/AFFWY5GJaiQQAiZRpclyfjLP6ekA3Z&#10;WGnLX1tkV39wlV338XftovcvtaXvXmCL311m899eap22dY0IPKCDUo2CDpuwg7bRJTTPip8Ie5YG&#10;lhRhJZh6pDysBhGTBYOopDv20UWskkWoh3G0kD0kCAMEPMRsJ+ztGumoKSLxPpuzYRG0aYdAB0sS&#10;0BH4kBnmoS0xlTOQFEicnl+zMtH6rU+JWI4wtJRSge7RfvARi5bvoJip0kvcvg4rG+Dg/gg+yl7K&#10;irFT84jma/VijkpAh2cCTtAC0MCy1Fz9e4Q2oA+KhEvCHqdnxWn8KFNCe+4NtYeBYGrRspOYFEAj&#10;kwtQofCoK1OAB+Dgmig6iFbUq+u/qqst23+utazta5n3y2LVmLI192SNn+QJz3xjPnwfIUMBATwS&#10;5r4rulqf53oJgKpkfHSyiifqrPzpamvcOjCiuFHWKC3RmEoLhIY8gUBjp5ZYe3iyQAJWrPVhT6dI&#10;6zdoS1IkTInw1kXu41Y8QIM3AhgACqJZlgCHJntYdQg0wMxGvlfn1quvHWvB95kHoAJQ8HfUIvWx&#10;ts8NoIP2PIPntXs7PI/5aC5h0YhzD+4FYHG3Gwxar++/euGZZ395tU3Y08NDtPATvE01gGS9DtuV&#10;YxecnGddn0r0Do2Eo7Bsl30kBcTaQi+UexRYKQvEgT4ORlONoIM+S2IMNbNIO+8gGfCCn/q/j09A&#10;6EZSdLyxGl8RYKO1zBIdUJ7UhKvAYGrSRViN/RB5CYTtBkkJ0fOIwrs+d/ZJooaKX2PFvxoL/a+6&#10;icdKRPt4PYPq3xhulP1ZIE9lugBn/msCHCnvVik4kng6ao1pnY2yzdK6kJRAEclC/U69QYprjtf3&#10;qD5Nfx0iAng69ZLfIn2GxAO8HQC8GEBPF//omSOlPKcfjLFC1rF9T4dsQPFsou7vFaglY11XpNrw&#10;7X1t8p4R8jBCXvWjQvdkPCQVdQDU9CxK8lCbjOQd1jRJcofxS1uI4RoP0YYRG5sjoAzoYNDATxgz&#10;yKT4lgOznDUkwlGPvkSGxW88hwZ/hK/wPPCwCKtRmoh9aoyZLvofJZQ4v1Sj9ce7yRCNS6QbMMTR&#10;ZVQnoGDyNz7IsjHydM6Rx0MViEHSLXhJaRpvCH4XYGKweWSI++s9soD9AL7WZc7xkNOeNPae0k0Y&#10;8RUaW674pEjzRd95uE08g4cqsGsbsb3ro5e/Mj0pigxf70+nFUHTkK3Bz4SwbQ46Io4rPAlJzTMx&#10;lv1AyC1LTuM2rCu1Jcen2aXvX2wXC3gWvXOuzX9zic1+c5ENPTrGwvfGRoQbRcuriJoh4rbsiZOQ&#10;JXgogtAZqdcoDQ7ZUYXAaw6JeGRuUIWZRkfeSU9WWg+NhwXqoQXpIyK2bE6zhm1ZXmEYJUZ2Bh5a&#10;ot6ntE7CrQIfjT9J43XAgXlYKJSdFETNC7GyJpIjiotQhBQ2ioNGR1jovm8kJRXS+Mi2Wr4/zq54&#10;Pdamy1rjsBlg45uwEn7aBHMSn2ZRlG4hfdjP6aAAoQGgA8PCxLyiXFFkMKu+XylGIP2VlsV8L1b0&#10;dyZv33NgHfQ8kh5IncYSzpMA0VvdU0sBHoAT0NErgImnSkx6yJq+NnHzREu6J+zKDsuIGkswre+t&#10;6BWmS8A7JFTAvoMUUZoUasu6AfIsB0pwe8qC7SFPpcJ6bxwQmQdKiri6hB/vAKXDhZfFoUT2eTj7&#10;xHmbco2VxADKqfdaE7bOz0cPpNLiGJCDFoAA9+QV7yRqPdINk5pn7UYDwEOozRMuUPwAJ++xtu0W&#10;KWDB/UV/0n09hIRyRZHwHuvB+qF4oTEXv/N/0YSDe15+hTXgOxgOAqpR4qvzXs23i08OsVF7aiyG&#10;50rZZIjeKL9uzyXa+SdnWf+1+R4upW14mXh3shTHebLu3eMC4JknhpeUBKfSOTLAfhcGBfs52aIX&#10;a0x18c56j1Bd/m2imcDTDykDmuKbONGtQHzKngBhbMLXVL+m6sDZsBpJDPo8ZWsGy2qmJTiHIx2I&#10;2feBZxgXfCZPglCfVweX0sPbiRO/khzip/B1Xza1kYGF8ljweAZrfGVadxot4tlh1RPmixft0rUG&#10;7O0QSiKTaoxAB+CZg6cjeaFkEkVCM8WPPIust46imbehThNPaq2Gs4+h9VjyekakugMHR9mrEo9Q&#10;hsh7voh3Y7XW43cNtHMPzrJZ+8a55U6Sh3se/M7YBOhkgo0RDVwv6btspGdqbrV6r1J6Bb7osbLM&#10;OlJaCt7R2FyO0R/wjniMIwlUC/A56YJHaC8BWKCjCK+Rpcb6kjRAUlRnKXzAB8ChCgmtz5lrnvgt&#10;LIOyGH7QeOv0OQ6HUnT4/PcFujIAFoneXhBZuoVqGJyZ8jGJ1zEQG6Uru+nePfWsYQLDcQLDIZzt&#10;Ed+x7+6ZwOIlokqlkl2MpE56hh+fkJwynopHg7a8F1K2ROHg7E/VtqqEeXvq5+vXf30ygazS/GFb&#10;g42Nm4LTbM5TAqPdQkyRAugiD6U9BZk20FkCocaNFTb/5GS74J3z7Zw3l9rU1+fYlNdn2fDj4y33&#10;+cKIEohaByxYJy1+tVC567pYK5UwctYnGQLqPYjdLKJVAjAiIMDTV4QaqMUh7RIvo4sWk/0dgInN&#10;wuHbiyzvuRiLE+EIAVA4k0OjtDdu3JlkaRx6lGB658h24EHBaTzdVsTJmhBj8R5Ch8suhiNDivMn&#10;HupCuCU4pFTOlKBO3hV2N7ZJQuBVjfHkpESSxQADJEAAAieC6SHjLZZhDOaP4kKpy0Jxbwslh1IF&#10;dKTQkmRJeYhJjEu5Fy/nz1hRvgAUCpF76LukTtNNlGZtnbDI+QygA/gQh0aJAJ6ADqCi+Y3fPEYK&#10;P9kSUJ5S6pzXcIWqZ3KQtgwFzn0AHBQRrwLU/B/H2rBNQ3S1ynXvLfDoaR2fq7KKtZ0iY+K5Uui4&#10;+vkSavZgqFqQrd8xBChtwyYlljBWH7Wsujwftvo1keKqvqeDR4EVy/3aFTLrwd8ab7Jo5n36sWil&#10;INhD4mwVKe1+QLidplijvKIY8GjgObwdeBbaMyc8DcAIwGn3dnheO7BHLVZi8cmiDynJ7m1qrUKu&#10;jCTEUsaLj1dbwbMhG7en3j2dWF05WjuU7rKT02z0rjoHB4qacv6B0/Hnfywlyjx5ntafMBleEBYt&#10;1ilKgcw10qU5ZEsIlfR4zucQAsq4MWxp18VF+vwwH40rRvOkWCMHCyllkqiL7p1d8aqgLaBTLfrp&#10;+942QcqIasWE8hyI2SdpP2sCPXqJf6WMKLNPF0rO21DinhR0Bx3NZa7AZubrAg5dpPFyRqRMnyN8&#10;RfIEB0MLNW/Ca8gF4yNsM0zKebyU/WQB1aIPpAAlL1QRB2hIMCrXuMtEvyKtL4YmKdKxMoLYyyB8&#10;xCZ633slz8wL4BF/4Fm5fCGH4t8Bm7vKk+5miw/MkEcQ9jVB4VIaiD2WKoxVjWG0aABveZ096QVA&#10;EiUfx3qLF3Luz7Tq5wsi3ix8Ch/BW7xqTqWrY2yMQIdzM2PkwWWKviUCDEKJJAZ55q1oRoiPkBrA&#10;56Cji32jKukqDs+my1DigrcolkoiQV99nhTywdI358ojHCYaT9GzaHQJrfm+H1iGzzXvsPRZP9GL&#10;e5OwM1ZrPFS0pbjyJI2vTmOh/TXJURjvZK+yZQEIk3TChV7u+Ezwj5t/dndBFA4iP/dUJbRumLzj&#10;soNjfxz9z7/456EgrmVzcGvTxuBLNoTdkkSRocQGiiA/DknY5e2gpMVIbLDT/bL8qRjrvSHDJr8y&#10;wJa9fa4Ycr6NPjHZxsoTKt4k5YSQYEGCyhIOBJoDcCghUmdTUBooQBFyoIjGOR4sht76HGErgIcF&#10;Apk5QMbGLeCDt9NnZYwN2JbpBxHj9T4VllH2IRGSUFv/rckWd0vYWwE46MBAKCMtFhZWr3VJrpix&#10;EH2jV4wLqHAmAWXhSoixizH663nnHe5t9XqlXTEC2SRGyBGjoMSoaku5GroU9tSrl8kAdAA5FDog&#10;Ay1gZJQ/Sq7dA0IZIQRRunpCAcCAEgag2j0AAQ8b9igm9k86iT5eIwzA5OwCSgTlqmfGa3x+fwkS&#10;ez+lD6Zakv4mHBMLvbH09LkkPZOyLj4e1pqr/QS7PJmqRxNt+u7p1rplrPVa3WhlK3pYlzW1kfHh&#10;GQmkYqTwCSURQiMBA4+Mw6ec4Ke6AIdw8XQobdNRr00bcyKeCaESgAt6tIMO4ScUImArxRoSbehb&#10;Q9gL4GEtycIh5duBR0LuCgGQZn3bac4c+Z3/47VCIwAVcOJ5KFkAhecAOlxR76pM4+XQZ5jPQXdo&#10;ozGRjtpFNO/KnuO2ZEv6ScgGby1yIEBxsdE+70izzXllmIeN8Xbw5umhMk/Kuk6848+bG5kPxwQ4&#10;S0IyASE0UuKptZejzxFiw9uhtBLryMFFuoSGAE2UbDRMmyv+5SwRIUrAhTGUwj94kWzC95BSFE9h&#10;rPSX8mqW9Us1bac7yhsZh97wYZmeK35A0Y+Q8uJw9Kzdrb6PRh8W+GiGwIaDivPfEADpFYsf7wYA&#10;AHRQfmTUhXU/2h3n6360am+Rp8X+BIdEqUjAOR0a/eEZJF4qvtArp/GZYz+Mqc66mvU745aFTxr3&#10;gmP5ljtWMqtxk/VYgmEILVg38U72j+NlCDTZVccutNGba7w0EGf9UPqEk3xvQ2PAW8Og4GxOongG&#10;YOqpMbqxg7xJ7vus7BIpE6XxO1/BY8iMfu+2Jc4rQJPuPlzzwCgmMYp5sx/TQ/fimWSv4XHhhUAX&#10;Ki6QjUsyQF8BErQBsOI0l1J9n4oEjfpOT60/XtRygQ6FPjEAaC09WAYI3puPA8NKPEya+yDpR1LO&#10;qb+GpwMYkrgxDZ2kZ9Jcjzmyf9RBdO4g+aToJ4BDF1l02SVvLbo/igSRnz5BXMqNKVtGbBj/xcUH&#10;xk2P/vdf/hNqXBcsatkS/IW0PHqfnFVmctXjpIS6Pi7QwXLUAoSkACg8SaiDU/uc9u/0TNgWnpxq&#10;y9+8wEYcn2RDjoyzhv1DLOkRMUqUUCkiLv3yOTEN6JB26haEBJwNRKoQAC70lIARsAZp9czCsWC8&#10;B9EAJ+LBAzemWp8t6V5ChppjYY3HLWDAQFe/baHI2QoUPgoH0IFhda/aDRqXFt0P0rFJKc8OC4XN&#10;8WIUGp8FMBi3GPiKExNs9LYONnhtnlU/HvaabP01XuK3LXg6slSJnXMOgP0mfx7MEU3vRNF6uAcr&#10;BSARwySIian66wc49fkYBEmf8TMwKAaUMIoqqvzog0+pGa/EIJoA/B7jBnBYLy6BU6IUhZ8nAURQ&#10;wijtGs1D40lDERP20/8zNa9UQJm/GSeKCMABEHRPQjjN67rawn0Lbez2qdZz3QDrvLrWch7LjYCO&#10;PkPhSeqpEWKhcjdVCsjiYSM/T3QGcKjbxWfgl37r5ekAOnyfsBe0QYniiTBX/ocC4H/iC/ahSH7w&#10;72ht4jRekgty9Cya3Tmo4NXxPsYF84XugA4KA1pCR8IzgBFgwjPxHgEb1oI9E/7WmpPBiPV3dlyA&#10;lcbqJX0k4BxMHrRbXrLmSShxxKZUyxKtAZrxezvaEvE9DdV8D03gRRx+sJTT4nd0H56nucVqDpQH&#10;ApAadHUUH5Xpb/ZyqCZepFf64TToew6OGhuKgnCv8w/jEv9kiX8JscRpnoBOjuhERpuH1eTlwBvl&#10;ug+ldQCdgQIdzkG5cUKYCloDOlj5+aKraMNpeQrysseQ9HiM3fTOTZGQr+hKG+qZUtozBB4L9fuc&#10;kxElSoiZJAJCSKWiS1j3SxH9CRUBtijNoQKZCfI05okOnNGhtUAH6Y04zY1qJR3E+2S79ZJCjmFs&#10;kkno3aTv9pVcDdGYZq6p9GQCDKcs1pu1xDhETmWgTHixn03bP8zOeXmat3solxwQPqKCAvsqw18W&#10;8GnMeLLopFjRDHnNYl2QI3hA/JB9f6JlPBAbAR14iVeAWTJKUc1RmgsHMCmnQ/UFPBX2qkn17y56&#10;k75Mh1m8Gsr84G14SEu0pyYdx0YKpEMzRaOQxk+IvUo8Q8SH9Hu8TdoajNN6USx3iGhAvxwqiruR&#10;irxKJ5DkMgxDXs8Zwz6TLrzCSaLzbAEP9OeimgTJAySaEFajRQb6C+CZsr/wn/tsX2oUB/yn44+S&#10;Hku+JtZGrhnzxTkvzy2L/vtf/1P5TDB89I7g1wOx1DUYV0BkixAf7iOGFmEp+dFuUZIFxh4IZUs8&#10;zCHLgX7s/Tak2txXZ9i8kwtt+OGx1rxvpKU+lRlhbAl1lRahdkPYa4cRLnHlICBAkAa9EOMeD54I&#10;FhLZHrVaxH6guRYD95/Fo/ZTjRiqp/43cle5VW9IMEq/hAELFDHKW+NDGZEe2T4+B7iLNA8pxB6r&#10;wg46tB52xTJF1p3uy5kIYr1e4JEQI0IvZhu+LsYWHBpqE3f2tH5rc6z6iXgxUcgPt42XZUJBPkrU&#10;UCm4K8/keTA3ih9lirLAYkIxYtljwQJEYmoUN9k4bPATvqTZkm/0AgBkPKEUxZxYaLQ1ppMoFa3x&#10;eBxwEFLWit/1OQ64Og2Yb5MuABTh6aq58TtMq7/ZHKbMC3s4HmrhYt2hB6+ae7ruM2rLAJsj4Bmy&#10;eYTVretnndZ3j4R59Ey8kSzRE8DmbE2M1tQzx2Rxk15M5lqxLgqrUvGh50aBPXRB2WNpQws8D0CW&#10;fTLGACAxbykB6OJpooxR9GJPCtBhj8FBBx5CGROCg+YoI+7PpfU96wURmkFZsw5YxyiY9hAbY0B5&#10;SRHRURZr1T0cxoACnynrV+tKeK1QirVAPEn4C76CjzCKvAmaAHXBkbG+ZxmvvxM0Jja0KXeyWJZr&#10;LmPU3AgZcoLcD8+KVygf5FlrUiBpoiPFXclcIwzla6d1pfoH4VCylpxeWkM8nUStcZLmCQ+xt0Ah&#10;R0/S4DS/5kD9MYpdUtl5sJSRKy6ME/YyoTc8jseQqEuAmK01IzTEIUXCh607xtn8vdOcBznRP0ug&#10;M0WKexGgo98BhBKtA8V6aVGAQYcypLHctz/JsxGaO4qWZo6tUqLzRQdAeJDGkqkxxwjcy7WG7GmU&#10;SfkC+GHkRXxLoWA27VHihN1Q9GGtF3PwklesGcYB6yQ+pN347EOT7Krjl0lPxPseV6nGQ9ISxVBJ&#10;8R6n55KNCIjyfk/WkUw/msTBD1yieYdHcyNGMfyCzCIz4sHG3SH3RAj7DdP6EBaj3XOxXqmZViU6&#10;oLPwIOADzux01v9KNT/S6JsFIvV6BahSJHvsm5XruxzarNPn8YgovLpAtCYpgKoF7J0168pg3PAu&#10;vCmeRTZaRBcO4AKEgzUuWkd852fDf3vruxVv0yahSheZo4TRy7WmeJNZ4nH03sBNCTbnSPX2KAT4&#10;zw2bxie3PFT5BXqh7wuDv8baa/pJ+0nQRaBzsmlz0EYGmQsoCgthrRVxxJDERj2zC2EWw3u20mNh&#10;i8G6EoOiEDgNjvU+amc3+8Y7F9vEI9Os//7hlvBEqgNMuoSxtwShgsWGiCgKmF6WLvHgURtj3Yvp&#10;JmKxEcbVS4St18VGXC8tGNls5QIIDo5yOHTYjkrrtEYgovEkicAOPPoMio+WswCkPwePSwvGCe7q&#10;F/R5EZay6PEwmiz9ZCl9r2AthsRV9pAPMW/9TdbX5N01Nm13fxu8qaPVvpAmbyzbPS/Ky9RrTjTh&#10;AngItbkSROkj2FjxugcCgifgChGFjhJtt1wAZX2eJAY8QgcavA+sfoQKAZNFR7YTufeE8DyzifHh&#10;qbVn92h+HOLMlWfqB02x4vQefdp9Pn21lnpmqtbCFZAEjPi3gxaeLfcAKFFMogsKPv2usE3ZPdHm&#10;7J9vg7aMtPpNA8UHoh+hDlmb9Fqh7hZnT/CwOOVMVW+qQlDShouDtlT1rpNizrhXXjNKA9BB6aNE&#10;sbj5G7Bj3sxZgkUGFZdXMgA8oKnoRoFO7u/ZflpPt0aZIwqiHWT5PCDE+8wPIOczWMg8H7BBwRFW&#10;YQxaA85j9YT/4QlAnzMj+hwZZv2kMAiLse+Jx+lnOXQN2JLiGZkYYPMPt1rvdVnuMaO0SU+nqOek&#10;41J4x/R5rSchQg4Ndte9KPRJyI4inXkYE3g6WlcKvHLw2A0yMtHgB/gD0GHsGivKM1E8TEM39nho&#10;PUIZHgfKznpPz6ekPk316P3UoueT0uxWPdUKoDMADw+GdIlGtDBh3FjlhJqDm0J2wzs3WvrVyTZT&#10;inD6q5qL7oO3M0vgM0w8T9XyUpSaLtoU4H0hP3NfC9m33m/wEBFKsfUlfUcWfJN+H/KKeEvrQCp/&#10;meQU5c2BUnRMFrIgXkzWe2SwDdwkemkepKBTSJWDpM73yARGId4jPKK1mLl/iC07Ml+eeZWH4Ep1&#10;P0CnUBY+1UMAHbw4+IO6gCkYT3iFNImLRgrwaro+WxbhG/gIoxXdIXr33J7g6ct9JYdkx6WKx9JF&#10;U8ANoKkQ/TGQSSjAQCYVHMODen21Wt8hmku9+IQEkAR0gmQfT4d+OmTrsgc27ojAU4A+97Vs93Ca&#10;BOykP1O6Bh3ivCldECs+b9Yc2Pdh34yzOTIuvvjhZxc3nfrPW7O6PRr8kzUhUxJvtEA6MU/jIGLC&#10;+alhW4PTy99s7RmFAH5CC/ZkrBz/ZD/XV/XPD1gV/f/X9HNXkNmwIXh+8LbgDItMGqEfyMLT4UyF&#10;GLKDiJ+rQbsgi9kJB2U/luBJBlhhgEqcFsb7sospCm8N28xXhsjjmW61e5ssaUVOZOFkSZZrAehs&#10;SP0tFywpGTZDe0mZDpEwdhOxKADYW6BDXLIvwKPfEQYYCXe8Rp/pLQUwYF2iA0/pmpDFiLh02GRf&#10;x8FHgugXjCPGhEnZQOzyXIxbwRQzpH4VipkipkUCOwQaK8s/jzKMKqT8u0I2bnuNTdnZ3/qtz5Mn&#10;lizrJtUZizpqXcU07PVQZsM9LYQZpYYyxT2XkKdqTt7qW/eLlxJx0IH5oiFIiktyAtwVI0oB4eJC&#10;6ejCVaaaLN4OZzt8jwbjgH0pgEcKMkXj6fBgouU8GB9RjIRTsGxZo0n6jqylIjF9B+ii56cAkIRa&#10;UPgIHvfC49DzaGcBYJc8mGxLD55nc/cvtr5bhkpBdogoLJ6n72NFUXCSOnZ4iWFdHMQlxEbLbjLR&#10;ANNKebNdVsVG5twOLggRgMCzAQfGi+ej90IAg/6PhRYGMMRjgAl7YJxIB9A8LAnosMasJQaG+PMs&#10;6PA/lAkhNiktXwt4jucCxDyDNdb/w+INBx2sSWjWRSCu+2BlY3VSNZjeO4TBoDPPxbubuK/QqxFM&#10;OVRvQ7ZWWgJjEb1T9D4hWDafl8rKxxCgjh2He7mocwaAsVfntQT1PzwdDgL3lpL10CBrAzjLOPPs&#10;JeYi+uWIHuydwAOcwaLKgaeUYzwIVDgsyh4qZ32o6jxcwJcOXVhn5gaNMWq4X6BLfIpyhDbxopvr&#10;APHAlUcvsouOzbFpAhm8Gw6QkkgwV39PlRL3MJbWgcQAKsTH6xmkQc/QZ676MNN7xozV/MfLCift&#10;mq67I+T1xEaVZ4loVQLo6KJfFudWfFzyuGlKR4M3qimzt8Mh9gp9znmk3eoXjchgw2js8EzIrnr1&#10;QrtC46WbKudmKIZaoLHRNXS0vIcK6ROMX9o8u36jvhsVEPB4MNJE28LH8iL8BL2QRwwZ3af7+kQb&#10;AehoPPn6P9UdOOfD/KlniBHKhU5gS8B1lf5fqHmRhNQbL0h/08smTuuJpwPYclCUw6EcG6EEDnXX&#10;Zp4MeV8izvVQCBkwd6DFSJKHSldg2lqzt4bBSxr3gEMhcalMCP30ejT4uCPAJ50B4LDHmKuLCvND&#10;xc9Dd6af2mf7YvksP4u2hEeP2hycnr9hHGB4uvyx8iHRt76mnxuC+G4rgu/JdfznYC0uG1Pu7bAp&#10;ibeDYpMSqJRyJWPJBVpClabFJExG/ve4p8OWLyWXgHJD0SIwUph163Jt/qlzrOueRktflesNwbpE&#10;gccVO0pCzE0JlHQJzgD9v5/Ap0ILRhE8stcAHIp/UpON6swcKMPi6a6/ycwYujXfBm4rsbqN6V6N&#10;uULKDQBy4IF5GDOKTpZCKtaSwAqrkTg5MV8PTUn5sJ/jACoLhPRCV6wIAOAg4ez7ZKJN3NbX5uxs&#10;scZ1JdawOkMgmiELM9ZPoxOaJA7tyRgoN83LFSkWmZ7hG5RiUtxXgAwL1YEDBtRzmX8MY8X7A2zw&#10;kgA+wAsQkKKtAHREv0LNk2wxVyCsD0aC5pcpRkOh9HoiO5KFgxCjcCVgFKtkXIl6LucD+N03qFFq&#10;eDmMFc+JV623gw7KXmPus7LILnzlQhu3d6r13zrMQjfKY5HSpkMlJ8GxdikZRBFRPBHAPlPMTrYi&#10;oVn4hEZfnVfGWAYKDWVKeAfFAQChDJkD4wD0oDtCpnFnSMDwNl0JADwac5zoxLM4jOqKQZ/xtebZ&#10;eER8Ft7ie9AUGsG38AH3RcEAevA5wIMS0/foAURtOj9cWRdR7IANmWYoG7IXOUjthTGhrXifVPue&#10;KxNs7J7ONu7FHr5vQ/IM4TBo008KjhbOffbGemYfvWc6iKcxkAAdz0rU34TucvUe3WIpX+L0YZzQ&#10;A0MF61vWeVj8mK37x+p/iaIH4bVM6C3Z8kgEsio+wEPzLr1SSPS/SYPXMCrgmfYwJnQGdMQ7ZJE5&#10;IIs+lCHis3nPZttFbyz2igSAzjiBBy2pZwrEpuM5SD7LpDRJsiHyAOgQapuh9y/9KM5bIhCKAnjZ&#10;22oS6HjqMjwt/skUwGFEUoeQIqq1uo+/p3VHDxGaI8GAtGDKuxRJRlxe4RuNmXsgO5ztYd90yZEp&#10;dsPb37XOj8dbhe5LUgFAQ4Feb5MvPYI3EoOXA0/k66J3DwkM0FpA0ntlXSRdH36BpzAKRfsOz4Vt&#10;rMbAXg1ejoeX9TmMLvQI+ybFeia05xxMJ/SV9Aj0IbSGLqvQPLO1RjHSCWHRmvMzpIpzJITtjSWi&#10;M6np1FGbJeAeLP5ohCdZO/iSNZNOoPoIQI4XSbfZEYeC0w0Hw2MiCj0IGp8O3iL0yd4N+6I5ok2h&#10;+KNZPNywPjgz97Xuy6IfDe75oCph9OrgExppnrd9lqV8K/hn2V0ZmdG3v7afUNGTwZwx+4L/HC4m&#10;HSxUJuPDF5f0SxhViiwJiwJBQ6DF6Jze98q5UeUJMdMRfhYPhYlFMkqEF0OMPzrcBrw02Mo2F/lm&#10;e5muVJgc5SwlSyYO+0L5WqShYjA8HWKd1CQiR909HgkphKQ9ANYBh+G66ndSqcft6mr9NuVZ7bpk&#10;CXOMdVudEtnnQRBRtigiMRqWCUwBQ8Xo/4QUvGuhmJe6XZ4tpfFk6b0YxoZCREnB4FJMQ1bm2aQt&#10;/W3G9hZrWd/ZBqwttPqV2XJjQ54+zNmAPhKSMFY230GJIuDQQh4MxSPJ+kI42dOhlwwKxYFGv5Mq&#10;7L/zHS6UM4wGMIv5ScbA08mT4vOOl4RLEB6AQuPzQqZsrspDqH+uICI0gDsGhD6TICEMi9aJKGN9&#10;HsFJQRGj8PGW2CPis1o/33cDdFBw+l7Tqgpbcug867e1xXLXFLkQkPLth+MkOKTWooiJh3MQFw+H&#10;zUuKxNKCuwKhey5kJTIqnD+gLcqDOQI6PJ9xwHeEJrHC5WmnSKnQv8aVAPRC0WpMNF5jL4m9HQ/z&#10;crF+gA3ghAHB+Pk/a4gHyff5nXtDJyxHQIe/RRcqkMfwPmEqKb5Erc3MA7G24GC6jZTiGivrs0jA&#10;QPFZ77vCvTXnimfC3oZj1ssDfc/JvXitMWdtAB0ac7VKQdDn370c8SylbyoFDKwn/aFIECElnhR8&#10;ylL5+mMQQCcpKFpqwMPIGkVjkzQX5yP9TS2xDNZafwN4hHsord+gMTfLwp/4hj4jfvNwHTLd7sVD&#10;a8Jr4jnWyuVR/0+QnMTq9/B1MTbv5DA7R8pwhpQhFQZQdpT5wdMhO6pccyIkzsHuePFVP80LT+e8&#10;9yMlXagyMlJgM+OUZFj0owhouxdPggtFQqn0zNkjqpP42sv4YX93sMCeBCciJJwhAtB8zBgL8I7W&#10;D0OXqsmEGHutz7RLX/uGTd7Vwb0nUrepxUYmHH1nSEogguIRHOQmRxetsAt0obckD91XdIk0fhQt&#10;vT2I5CPp7pB1fjZGnmwE+JL0P8J6hNSgG2cOSZ/O01zw+ggxcpHgQZYfXkytdFmFvpuudQtJnn1P&#10;R3+zhwbwDNK9l0YP4ZKtimc2UHOmeoPLMPoEI0H0oVvxVIE/GWv9BVCDDgZ/OOcPXdNQ5jdYEJN7&#10;b/AZe2yEv/Fa6RpKVjDjGLwl/Pv1tv4sqCzaEnvtYD2DiNJFLy6Dn056u5uv+yf9J0HDuL3Bx6Nl&#10;DYzQ5EdhsaPAsJIBnegp5hIRl+rHKHEy1zh9joDT0Y8eDWEheJIISg0mFxbCJmKSRCm4+u2V1npw&#10;pNVt6xKx7FA+EhDKrXNQMFVMh/fRW8w2SEyGJ1OjBemuv2HAPmIeXHg8oFopuq5i9iqBSrV+77c2&#10;0cbvqbFh20qt++okt6rr1+ZE+tUAhIxHgkWiQDn/w3rRs+grE4MykhKkAyPZHe0AwIKdTQZAQMXo&#10;nF8YvibfRm6os0lbm2zgug4ebqtfkyFmTbKaZxL1GjkR7O0foB2WKsAmOrCpTh99Mo5gWsDWBR3L&#10;S397EUysTZ6JpUsYBAWN8tH/qACAhQxwc5KdmmpuubIHAegwfpToSNFc3+27tiSiGFGubDJrPmz+&#10;x6IU9XnmmsbvKHzCDbyScqv1TkWp8l5UiceKZjP2jreJL86wqvV9I5a+6FQsHijRGqTpvpSJAXDI&#10;wgOE/AyG1omDpKTW9l4d5/sxXmKfuaE84BPABl7j+SgVQBolIPrhmXm/FcaC4oT3pBDYrOdcjNfL&#10;iyr/syCDkOoz/jeAxf+gC/RlvaEbNG4HHtZXa5EvpeahDCxfAWGCBB1l990TY6xVwk1ZEvr8ZOtz&#10;JBY4b6GYNI5RO8tt+qFGq3g8JuJB6n6EHymnj3JA4RFfr9L3ODzbWYqFPTpkIU7zw4PKE+jQKiMD&#10;HgWMUTKMUYomnnnAJ5IVEgnO9rXS3yQz0OIAA8YPLEpeqJxN1WFK+dPBMwklzX4O0QsADRoArkma&#10;s9aDzXwv4otyE41oWYBhUbsr7F7OFHkvrQKckfKcppEGrYv9ViIPyOggGascqGbvYqZA6cIPArvk&#10;I3k6ohupxuwL9RIN2PR2fSL+JhxPynCh1oeEJTLAfGziX8KBWPl9pSipNEA2HN2GQ/AN8sB8tG5k&#10;C2YCWlKuhF6XHp9u3zy1zAp1Pzb6qQFItWcanuFlpbTLDPxGV1JAh3pvyBl6alVPi78zxnnee3GJ&#10;31J+EutZcOzVkJ2HlxIvsCM1Gy+Higq0EEeHeHUC6SUy8tgzpfApdfGIylTp/Qz4V3yfIpp3lsyg&#10;49BpLaLNuQJpKkuTBDVSf9MQz0EHeUFWAGTxwAzNYwzJBvoMZ4ZqXwx2RVV5UP9AcAfGOWn0hPZo&#10;GNlL9xise0LPCccKH4l+NFj5VmP26PXBP4gkkZG7fN+UttLrg5ujb3+9P4n3BWWj9wUve/qdGBVE&#10;J/bnwkvIBQGQYuNAl3szUWanErArJRGSjco8MQ956CFZzMRTPcaM4tZ3Y6Xg8h6Ot/EHmyVY5b5p&#10;Si8WGJtzO2zAEsqhPcFwvTdACwWg4JZysYdDPjtp011EVECHXhSAE6XBh23Ns9btFULyjmKyHOux&#10;MtWqX0jyOLpbvZdqTBqfjxlrlnGLKXHBAQbacbMP4SEYAQGWI5vlrhxRSgi/FFWC3hu5vsiGrqm2&#10;0RvrvUzQgPWFUqgZAqAia9rYwfpvyLceWkRnFLwdFGiV5qlnhzTHRCkllEY8YEgyAeMRMwHerljw&#10;bgCdKNj79/X8TDESGU9Yx7TrZvPbLVdorLGyr+Jjhe7yghLPC1veYyEL8X/Ar5eeoee5JY7QSsgo&#10;K+KeBsoIYQScpPy9FD9KmzHyGdGh4v5Um39oidVvHmiFL+Q66OC6E9tnX4OeQt6nR8o2UwIF4FCb&#10;i1p29J7vvTrkdCcd2ukKEDBPwAYlwPPhN0AUessajRNtWiUwfqAYpcj6SLniZTF/b97WDizQA4uf&#10;9RZP+qv40Q/9EiYl1IZnieLBEOBCgRG6kGBz0DUd8CrXBU1EexoPjtweb81SeITZSAAgg5BCkn4/&#10;LtEpW/ObcqCn9ViRHNn01/Op4wYf0BOFFg8UyOQkPzXL6LBKCnyaeJdEmFS94u1QidllAbpwoQy1&#10;nu7NYZAgd7q/dwgFhLWeaRpzKs/UPEjbJuxFJWuKQFKxeKJAJx5wxYvF2+G+GFcoW5qlae54G2yM&#10;+zPEQ9SIQ/4pwzRL3x8rZUj21gjpiAnyVmjs1k9zoHI80YYWeRPsb7bouez5XCzQueLnop28rZHy&#10;8qbL22qQUTtIn/MsSdZf48XTKdCaUbON0JfvtUU9YVqbYKET0iI9mFJYRE78M6yheANgp3oySQOA&#10;ZsPGEvvu21e798CmPaDD2Rn25UYDeJQIgs/YxyGJgFYK0AEZkkz0W9doiT+Jd56PuSUc0W2PxluZ&#10;wKFAvBSDvEpuOHZA0gAp074npb9JCuBcDGE2WoqTUg/g1QjAPQNXY0zT+sWIvmmSnW5aq3rRGX1G&#10;aJ7wGll7FEBuFa0AggbxCFmBrgPkoVbof1O1pkM1l36i7XABevMRcbF++j4czOz4YNBGwgB78ESO&#10;OMBLBQWygxs3BWce/vPDFa709TN7S/DhcNF0gN4bJFqf//LE02U3B0Ojb3/NPzcEmSO3BU9POhCc&#10;GYJLLsAhXY9DnS6YWB9SBHH6vbMI5KAjIcaqZa8Ay5OqrTkiPNVjXWlKeWSitFCcMJmUL1k1xJ0n&#10;7utkDTu6eIFDT/Hlc1woNykTDum1ihD9BDR9xGx99dpLr1Sopp8P3Tdhdqwkzgd4Iyj9v3ljllWv&#10;CFvTpkq51fGR/RWUAopTgkXKIGVKXOEyB42HMB7KBa+D+KxnQSGQGidppM6MCCzKiUvWZ6KAp2lF&#10;hpii0MZvabAR66utcWOhPJ4UgU5HeVw9rK88IJqQhQABBLlEgi+mxRr0PQopP98DQxliXSJEKEQU&#10;IBceALRrz/TikpKh1UGJ5kqBTSxuDxUgpGJMLwzJ8wi78d0emt+dYc+c8woNUjjEs/2EO/OX0HpJ&#10;ERQAng5KKRp68L5EjJM1QdnjgWiMTWtrbfbBhdZpY517NFiDnEegUZTXCEM5YmXC9FojznNx6JZS&#10;Nn3WJzgQkNnlQoS3AaiiBNqtcD3bw4XQROMitXaUBKNQPOFVFfAMuQBP/Y116832eDb3hQYAH0qZ&#10;cTP+9nExH8CI9WBNUV6AG/Qm1KjvU7H3rIevcVDShHAHXg6xdnqllEuJ5cnyThHfOb/AY6Lv5P21&#10;Vq919xRnPQclSHbfCCkQqpjTbI3qFzQYo/Mq4bQk8VyCeJDDztn6LGdA6HfkISjAgb1ByQ7ZhM4f&#10;mnc6/AwN+FufZXM8jf9pfagBxiFFsqzYBxlCeO110Y57YaAAOoTXUJ5xutjX0DqQnICl7vyo+9Dy&#10;nDlRMHOGPB1Ah3MkXnJF95yiv+n/Uq6x09yNsDyZpcNksE4/Jo9DVvs3PhZA6bPszXC4lPFUIG9E&#10;QOA56RNv04Du0Npw8j4O2YQ3NM7+UoQ1olWN5kO0g5JZDVoL5xs+p3VE77C3SF8h9oYTNO5r3r3K&#10;Fr7UZPECfZJDAIyaNUFb676gTfzd5jxG5hp9e0gxB3Tgf8nakO3Dzx67CNNrSuuY+ViC67U0jELx&#10;I/2g8CDYY6aRHl4NoIM+AoDYy6E2HiBMGjWZfVSV55B2alTGc8SXpIz3EO/iZRJKXCJgHi5e8dI2&#10;0sP9ZXz31fd9ncWn8MUMgT1nn9inotdOy67gy3l/HJ0+84WgJv2u4O+luh+txil1wxETmgWOxGAC&#10;yPbGnC3q+ZPjPVpGiL5kwQ3RK1srFx4a/R85twUepvv6f1YF4d6rg6vGHwj+iTs8QILn+zt6pWCj&#10;CyfWsxRZrhRKGCHD5RPhfNNNyjBFTEu5ddDeFSbKRNZiqhgjDGhhwUqQAB42t4ZsS7aheyos4Qm5&#10;sigJLZIrCIRHwkoIbYSID+A0iOHIZeeMTrMWgWQDenaU6cK15XeAp/+aBFmaYcvV5yqeSbQEmAdF&#10;xSXlyoY/IS5XzAidnoVl6Ba3lDbJCinMB8ETs1Gyx+P9CCyMDpji4gp4qJ3U9FymNa4stAGri7Vw&#10;nWzIpk7We32m9duQK9rJA9pQYNWrw64c+X6chJliomx++vNRjCgPPB0u/ocyxEMCbAA8wINn839d&#10;fpJddMkXI9Ogyr0CwjBYQ9CR8bZvyEP3CjHgw+GIt6Mxc2qcQ3z+edYQDwvAQxnh5WABDtY420GH&#10;sfN5QmBaUzbXpx2YY/22DbSM59L8fcp90PGTPjsAHxUEKKmeK9pStRzQIYGgDwdEpaRJ43bARfEw&#10;PwCH5wI6jANeEa093CPl0qT7d9d9vNAjIAmddBHCBIjSdG9K8Ti4ADrwEgpCSsh5SvMIaS3j8Irg&#10;LzxYQBz68Mr6iy7s81GJmFIuDoRSTnRcpbo33UUpbUM2GxUKCqUIvT00AM649Iy+mzNtyM4yS+Rv&#10;ni25IJxJ6nChlAGeTq74mv797MlRJBXgSoBGeg77RYCEh87gM/gOXhVIJAGaAKbWjbR3L9/CJfnC&#10;6naFqLX3wpMCASoWN+q5LbKKpwgEQsgvRgXKFUADeEkioB00BoXoiZJynoCHRFeMSrricjAUi5ri&#10;mLTF9oQCXRinZImxCU02FQA0TP+boPc4z/ONjyKhINJ6vVS/7uHjhD/hb60/B0TZe/FePLpXNs9H&#10;zuSRAGr0egFsAB7CrKT8EnJ10BHvUgoIcGFfJ0GGImHxgTvy7aZ3rvZiqJQcQsZ7CXS2fHbJZ+nD&#10;4v7LjQpCqGSu0Z0U4O2iSx730J3DLeFugY3WNXyTdBN645GwhwBjoJmey3MoPeQVKcRveGpktAE+&#10;ZOMBpOhJMsg4+kGNuXLJQ754MRndIkOiUDJQJvpWa+0B68Gi8+JTorfmRyHPoVq7Rv1er7m3G0ns&#10;OU6UUQKI05p6uMCnv0DnO6+OuLrjfcHv28NqrCOHQDkbSeUR2ilQ4eW6D5fPRN1/2vbjpEkbQ78c&#10;Ir4GcFoJPcob/+bJ+Yd4/9/1E+r5fDBu7J7gD0x2oFB3mCY1QhcbgR6iwlvRFSOUzkV4WXgJVpwm&#10;iZCkS+hgHLwQt1QRGhhLCwnoJKA0YXi9puizJAgM2RCyMfu6WsbzcREFhyJCsHQ/Qk1j1sXYYBG6&#10;tz6Lp+PhNi0kbQ0oAQHYYE0QZiO2TCkd9lMIDbBp70pd4/QijRorp+NRUO5VoOzFUITc4lHAYmBS&#10;Cwlh+fc0DupfebkYABSPDwsRRcXcAAJdtY+l2MBV+dZnVY4N2tjJBmwstSaBTd912RLKEllO5bKU&#10;o9UZpEAok+I117BmUX68ynryC2WKlccF4AAcXCgJniclxOlnOqlStsjPPMGQCCkKSELmc0OJtFuT&#10;EvAYKRvSl0OiCVUlPIQHiKDUeSbz5VwKoQeAR0qfsFXHByPVG/yegAI8oDH03VBqY/eOt04byj2k&#10;xon09jCag44UAPstVH0AdPByCC32Xi1PR8IIbdn4dboyT/gChQjoYI0DOnhvAl88hu5ag2rdo1Tf&#10;oZqDrx2X5swaEY7KE394GA0a6G/fDEbxw1N40RoXFTcIbzrdAXbWE08H0NH/CIthGSfqM35QUXMm&#10;HZb042ES9HH7Q16WhAZsVDr3fTWeCTDrGRXPhqx1dxfPNGwHnVQUn7wAzrSQIUmqN91raXZHSwj2&#10;HemllKb3yUocLIXtZY5Yd2SGsYkf8JIdSMVHyaKB14iDBuIfyhqxN8ceCaVlKFVPq+QmAcGwlyOA&#10;4OvH+gLq8DBKG9CBTwBYyTUHCsmGc54UX5BYw0FVTrpzRoV9Bw5HjhAtJsjTISsLD6Cf6DBc72EE&#10;DpG+IOECi/z89wRYJ/SePj9HIMRBaqc7/AkvaY6E42kKyf4LNcJK4Q/AVnxIGjURjN6iS50UMafs&#10;qSHGHqKDsfjSQ0+iM0lCJOagm+jpdP1HN1r3R+K8UyeVszlwfsPJPr9659fbvq3nf+57OaRMAziA&#10;D6E28eHQXaPE+4luuCTcGh8xPsXXJG74PqiMQ7YSCKtlwHfi/wz9DeDg3dDVlZYTBXqlOgJRAPaR&#10;OXaSKXmj/A88ly++hZ+76b1K0Y1zSVTx7iw+oDL1cOlhWro46BCRkNzKKfAQJ8DfS3QmbMleWsXD&#10;wWmSeUjZpi8UZ3Q66j63vdrVz0AC1PrOn26wG+JR9j94ufSiYeuCNkBnmL4/Wl7THK3ngx/ddh3v&#10;/9t+Ojwa1AzaGLxHbjyd9EifHqXJDRUA0XHPLUwYdKwIhqCxCELtVABJv2eL8Pli0u6arDMxFizZ&#10;UFz6O14MFk+oQPcIy5LC3SQNtFnAM3RHmmVKUBxwEKwoI+GuTlif6FlsAA6ZHsQ/G/R3k5iIEBvA&#10;wyFN6jn5yWYBFFlkrghgTClscvlJgCh9KOy1s1yJouQlXOxvUOYcwSbsBejEoGg1XzYLcaP9sygo&#10;wAaBZW6AEEpT9y/SPQesy7OG1ZnWvLGzNa4vsQaBTs/Vyda0uUieY6Gfaode8VjizBPFzxW1nvwZ&#10;/A3gYH0DGCgeLFR+B1jkcZIEwCl5WgoQZvMsMzwdjdcP8EJjlDYhNsbMPao1f4RdguGtEbBkUT7s&#10;WwA8rC0JBAAPl4DKD6qirKEFyq+TLowJgQQMPnH/OOu/c4hlPBXv9MaSJ5nAvQytK2e4vAOo1oca&#10;bbQAp9w6rw4WEkwPPTI/+AWwA3i4sEShLcpHAlehsfTQPbpLwWWKz1zZAhzQDKNC60uKtzdakxLw&#10;C1rAS4wfb0R/c1aGHj18x0NqrGc7oEMT8QiVgvEG6a7IWGgf0FOCSR2xCS/FCHjEf/qb1HWyCFMI&#10;cfIs8UoOdHmxJqIU4WHdB4+Ohl5eGkjKkJJAhOfwchI13rDWg0y4dPF1gWQAxexnuOAxIgzwgubq&#10;1cEBXECHOfEZFJgu3uN/bHATIsPT6bNBMiJFRpfP/pqTp4FjzeNVQldAncw16AzYy0CkoC4tnEnn&#10;hz54ks2a71Tdo1lKkLNoKHEUIhvZVEGulJLDG2kVfaigzF7waL0/WeDpqdavCoikKDnrA/g6P8J3&#10;gI68dCouE14DdPK0tpXwB5ES+FNzrdeYCE9xjAKPoavoDaD6erGGyI/4CUOBmmReQVr8MvZAZ1v8&#10;0iDrJyOCQ+VUIJj6Yqjt6Xduemn9mze84hlr7OcAOITYEnRJTga9OFI8EjGOkm6X0SV5S0UO4Leo&#10;vOboGXgzWaIVHg4VsznkCtBwpWgteCZ6kf0omlJ21OfSJfexRDQkyzlay466Txd9jxD/RNFrtmjE&#10;7/TIaRWID5TeddDRetB6mwxI+uZQm479HEDfy9roKhV/kTjAeUb0M63FbzsY75EgWlfPPVr3E/T8&#10;B3+8IX3yxuBXhNbwcgCdsVqvb7ze6w+ffvrpv6e9wdmf+4OshgeCzS3bgjMtAhvy5AdoQLjLHBql&#10;14ZbKVimWgBvBoa1pQXx1q9iHJpLdZFycKWB0KBQUH7sE0iAY8XYcVJgMVKMvpBY2CL8AAnIYCnS&#10;QoAHRYFAIbT6fbD+N/i5kGe1sb9TK+JiHQyUAhugCyuCrDpO2WNt0Na13wsxkTM3CBbMrXGTztnl&#10;8XhLpV0DCw/TwrBSuqQ8ItxhMQUphgnRsREj5nt+cp+Mqv8JOgABv0tAEnSfoVvDAtAMq12Vag1r&#10;86znmhSrWZtiXVbFWM/1qdZ3Y5Z1XxMTOf+CoufZgA1WJXRFAaNEESQADcWAgBI+49mADv/T53qx&#10;ryMmJEsP8OHzKF4HNO7VpAuw53fuAQ1KRSM928v8QF/2LFA2Gr/36UDxE+cm7CBLFEFx0EHR8XyE&#10;FOtQa0gcfcy+zrL+x1jXteVWLiOAdGDCaF4/TgobAEzT37T25qK9Ap+jNIfPmTEAUPAH48UKRzFi&#10;kcM/jJvnag0zNLd68VWt7jHw8bjT7jWicFlHrE+UpK4ez8dHPA9oDDjh1fEeSlrPwvv1yhMYTKw/&#10;YA0wQ1v+1prT4z5Z74exLrVGKIk68T/X5IPpfu4Ea5+qzfCr96IC5MQneFetuyut2wopK/iXOUpG&#10;qHhMSn0evKr5s0+SJfDxcJ++myCey5RCLdKzZxxOi2T3wVsAAp4YoKPP+SFZvcf+jaf0owg1Rg6O&#10;EmngDE+B5kiVYTKgaCMwVZ5GBePDqKDkC7Tl3hgm7OnAUyh4rTkJAXT+9GK40fAVRW05zU/InVPy&#10;nFcaLIVHGjRJFpyZ4ywNQITxN2SjlKH4c4Len61nzxXoDJICnaLfiW44X2K8cmntM2TwUBqGNPA0&#10;rRMh7vYICXNjf4OKJKV6DiH07rpHD/E8hqTLDEAAL6CLxAvs7XBuKf2RGPvu+5f72RyyyfAe2FBf&#10;sLmjfffN2adjoAOhNfhashGk6irXPDc3SQfkWuwd8ZZ+T4of9vVwJ3wmviVFnQOeOeIvKoswZiI8&#10;nTR3WhWQEAHoUBWBStJ1Ak0SC9jPSdT6cEYHvuugz5Xr850F2kRt8GKmH9b/xBPMkTJC/QQWnF1K&#10;FX9wMHWQ6F4vPmTfkT1GgIbzTZSL8orXuhdnczBurpOX2V10QDd2XhV8ec1H5zSYWeiHR7p9a7jA&#10;ZgS6XWs1UsA1U4B33XsLn4wiwb/x54YgNv/a4Dp5Nv9gL4cmQY0aGJ4OgNCsv8mEcCGVws0XkV2g&#10;JVzxIiiphGR3cODJLTSYC4sF5saKhemlWMJSoqlY1gglylcMzvmRoXoWKX0UKnTLm3vrnmzKjdH/&#10;SSrwumsSzmopOLLXSCqgomqRPoNCpaYYiQV0HeWsgo816p0linnK5W6XPByOKBjCFjAq1pGYxs9n&#10;iHk5qBaH0KGYdJH+SgkJt/YRBubUHvpCePmfrGWyd7Cq+q0NW82qWOu7NteaN5XbgI3FVr8h3Xqu&#10;S7R+m1KtbkOsu8purSM0gA+MCNhwMS6UIMDDc6AjwIPyQUnqWVjObETj6ZDNhoLAk2OOPk4Elri5&#10;vhPmb2gAAEuoksWUnlTA2LF6m3SheHguB+XwaLRmflgQxY1w85kUXaSYMibRauL+sCyvRglBd6vZ&#10;UGqlUqY0X3NvSxcVFtjHoTI0+z0cXuTUfHcpAQcd3SMsRXkWJOEPAAcDBTDEYIF3ontWlRpzj7uC&#10;0498eN6jSdeFfu70Y81YS36XMs69N8ZK5HnFaBzufTBP1hE+w/PV33RSdBBCYUNPjAf4lTUQT1L4&#10;M5311zyTMFxkINVI0dZqfUlBnnuko2eycWiUQ86sAXXzPGyo5zRtSrOGNekR/maeGht0AWxJTKGr&#10;Ki28aRro+2xSPBTR5SwUZ9UoneMHiBkboIvnq7XhrBMn0ZknhxPp9ur3l9KlGSApx5RXAXRqBToo&#10;p75SUrPeEP1ZR9YVix7jgntjQABCGFCENGWYIEvsXaA4na6iyzB5NJytadb92s/N0FiMvV/2F4g8&#10;cA5mmGhC91LviyW6kAU7RcpsqZ4/ROA3TeADsPicWFPWVzwaLxkkvRnlzftkhLlMwbOSDxqmkQLO&#10;fhHhNT8cLtpR18x5BzBAhnSfkOSXrDGUfJJk7KJTs23whiz3/ggBA5ZTt8XbkpeGWdUVMj4BHZII&#10;AJ5MXQKf3tv6W859ORa+Pd6y70myNHgUXhGtKcuUrLUhquPjFU8RdqNfTYnozt4U/8cTShUghURD&#10;6vN5Wjh6DnAEzCXbJRpfJaAjfYVeo//SDNELEOoiGWVPnWoEJF7QAoOQJk3daiXvZFHSCgaQZx8M&#10;o5kyQoTVSB2H9o0YOKIF2YGVW/LePfSHd9P+s+2tbHk5n48QP4+Wjh+DRyrjYMnx9DN3f/r9vlEk&#10;+Pf+JCwNRg/fGPyWDSwOJrGRR1E5QKivmA5Bi0N45R6TOEDWCAtCDDtFxCcjoyNeAQoMhQFDY1ET&#10;s8e1Z9NSyiUBhYdQIvxY0vou/UBG6FlUb+2C9Q7oCHwytDj9YRgJdw8xWzcxOaBD/Lib/u4nISY3&#10;noNZbKLxyiYfLrlvCKO0ZckBjOWPha34kSjosPgwrJQCBzZTsGakePx0M/NC8PV9lDmbhZ55Rywa&#10;gUHx8nv7noTmSWE/aIRHWPdCSKCTJa8nSYBdaQNlXdWsTfQ0297r46x6bUxkfoyjXXG2Aw+vhHsA&#10;HjwUwINnAh7RfR0Av1a0IsTDvg5nfwiFJKJk+R5gwrw1tnzm0Z4NJmXuiQQoSISJe7M+KH2+x3qh&#10;iEQvz9xD+fB91i8menFfKY5REuDWfVk2eO8AWV6dfR8BN9/3MzSOGAke5fWx7jmZj7Iv1Hr12RAf&#10;8QCgvV69UgLhFniDcyMYKChB/gcAwUd6XozWq/u9wekVv13aUnBz+tXinzanG/NC6QA8ul/jmgJL&#10;FW/Qf8fHz/3xHJiHeCleCiBbY3JFQugKBQfoosD0fcKCHKbz5wq0Sf0v1dzqJAO9JewXHi728vaE&#10;ryiqWSze5GoP4xU/EWct24oiZ7BQMrpIaS7VZwhFd9KaUX07QzzsadBahwQpHz6XKRoROqW5n68H&#10;njUAoXkSQvMUeb2XrrWO5zPcX/zDGTk8FA4tEsOnQgC8SIYTWWMxzA0eIJTEWjJvlCy/o/zxMPVK&#10;p1Ms7QI9B28P2owUsJCiO1D8RuSDSvCADL1eZskDqhMIeDVk/c2GONlaHOYmNXqMFOUiPZ80a6oy&#10;eNo2coN3yyVvA8WcL7rhvXG+j95aLlPIlsaNXBFSI7xG/x08cNoh0PbZZRjDDRkSD3DeiNRv9lLY&#10;4+m+Ot/mHmx2IKLNAFWvqX03dWdfq7k/JUIPQKc9dVxefs2m3pbwkwQ3WorviTXfO4PPBDoJogn1&#10;Jbni9XvKdzRurQXJEIRhydblOAQehycd6DtUjwZ0CjQejo24pyM6lOn+Fbo6aawkTU0VsE+RJ0Ya&#10;dWddo+TZsJfFgVjSvQdqLTlrVCfQ4TwTnh8eTrunQ1VtEghoL0IF6o7i9Q66Cn8ctPXbV3lTW1tb&#10;0h0ny24fo3UcydoIwCZqfRZqbS9/s8/vnvjkicQoDPybf0YEpUOeD14S4LT1B1F1NUq4WjRpmgmx&#10;yUrqJ9ZXrBabjT4Yn4OdNCUjOwOX0QUGSwVhhslQbN11sV+AUoHpAR32NlD2+j1ei9JJxCPOiHXQ&#10;GeDRe5zuZ4Os+dkYB5hqLQiZTFgEbMCR596kRYDweVgbujI0Hlxq+uS4FatnUu+o/IlYy31MFg4u&#10;OcwK0yK4er5bt7JqAScHVgBLzw6LiSj/Q5mLs1YaF4DA37wiuGJ8LKnuWvAOssII0wxelyPLMN36&#10;rM22gVvKrM+mDFdU/TbnRDqAIizREImPBeUA8AAu0Kgd3Lg/8+D/UkLx+jyKjwwoDouirEi8oJ6c&#10;e2KEDvB2tAapzA+vDEDR/AjB+L4KSlI0ccAhvIIFjALnd9GLXH/m754Caxf+f9j7DrCqrqXtDdiw&#10;K/YuYAFFeleaUhVBEXsv2HtvwW7UqDExdmNi19gLioAgTaSJFCnSlSYW7FLOnn/e7SH/zb0pJjGJ&#10;5jvzPOs5cM4uq8yamXfWrFlcsPCM31nx6HKfY/HT+roeGfl0I+1jVaRFUKQGQfQalA6yEyCCDUoH&#10;RzlDmFterPduzNF2LlVg/aJdcO0B7UDRQOlAucEarwws4La0WCeUnSicqjPzpmM7Hrdyqd/wHPQb&#10;+pHbin0S3Y61oBqoP/qDx076De2AomXegMCXFB/6HP0FPgWiYMUFtIHxkwQyBB8rD7jS4NJAdgEp&#10;ESPPB0QRdmFebc98it3/SH8DQVWD+7aXX4d35/ij7/ndSKWPY5OR5VyTjQTsWcJ+MemARChF8BoL&#10;TOxrgrKQjDbwJxQODDR+DtbycNQGrkP2DylpJMYPhhLPHQjEmvwdQnYRMm3KAgohtf2j+BogfrQF&#10;biTwBngL2aXBF+hnuDaZx2Ctw1OBxX019Bv/bs0KA2HPOGoZC9I4ehnZB7DvCOsQNtwPcK8hvxiC&#10;CnAYGcKb4RmBdT4OSifonatNCetnGGMEsciLEsuKZtwHdblNdVgeSJu3gcrRbv7EegncfjAyJcud&#10;66fB/YSsJBLfYA0TSoH7qwor4vpcb0StIZoNbt1FKWMkTwVce3DztWeZMDDIimwvtHwnj5CVAAoY&#10;qIcNY8trvajBrvrv+AR9UGnU8LPhWkNmbyRbxWbpahgLlhvIZYg9TtgrhX1vOI5CMh553LAmBbRR&#10;E/fD0GKegxHQhp/diuvZjt8D4xkRhq7MY9p8rzpf78w8hnxtXXh+A1nCpYu1dYTwA93g4DsgOBSE&#10;R+OdyFNoeKWqaMy/Q6lB8TTfIIjtL3Y4WFKWbuR8TnjrxOPSk5/Vi4srK7nJMVVpQbL7wXcK4J8g&#10;TaG6xiphZfdzwhssvOH4aMllxJMLlgsyvgI+Q4hA4LbjRmLdAyHASNffkEsbTCRYaJXrH2B2MDZc&#10;JlgvwGTGhIEliAKLDYKQBw1/6zOE7saMi6gxnNWCRf3GzGhaB5TJ5lhT6sKdi/BDWATwo3Zi5WPI&#10;9THja+FHBdSsx0zQgAcFMBybFCFE4T5r9101arCfUcZ/Kh1MXBY20sY4FviIjsJ6E9qFiY7oKDAS&#10;3G5gOslCq3QPwHrEJ77jCWrOfdOJhRBOzgTDw8UEq8z8nBpPzIZk59OehUodKepJ52IN6fgAqR6o&#10;DyYQlDUEKFxrlUoHfQerHxMRQggT1537iY2B1syULdkawmZDROjVQN/jHvQx7mOFqMLKqj6ELlAN&#10;jAVuD8YGEWaSywlCFwoHSAPGAQQlj5W0ORQKAcIabrdKpQM3DV+PhVIsrvcKqMsWtSHpHK8upUSR&#10;ov/Ql8zwiNRDyDAmRRO+HgrI5HTVd+/FpIRw5fdVxTsgAKB4YJRACEJp1uWiyQWKhwWUcn/hrU/J&#10;Ro1kMbSOyiLhmTR2EApQGOhHtJOL+6VupMr8g+OzpXUjHj+JzyDg+X8VbpuU4gT3AOmgoG+ZR4By&#10;tWDwIKAB/c5jgbxVOF4ain5URA2aHt+WBobVlDJ/I5ca1mJqcNugPLBmZnmluXS2UKViRZ2AbhAs&#10;AKSD9D1AhNI5OegLFl7gMQRo4JnS+IEnwA9w/7FgBfppxPwOBAXrWtrLA2HI7UeEHyLX6rAyl453&#10;5zohGAhRY/0YjSihbZUBBPgEr2E9B4ZM5dgzT2CdAlY2jmKQkm/y/EWEFNYTcLSz5CriumPDJc67&#10;QkJPGB4wQJCcEtY33GBIeAm3WA/ur7F3BCmly6AIfh7eC0QBw6ISZfN7G3Mf4GAzrN0hGKEm+AJG&#10;K9dNheUHAhygZOC+koKFeDyaQwFXukYxj/nZ6BMo4Eb8GxQPlE3/SD1GG1Ultx0yGsANPO3WYOp5&#10;sSOpQvEheq0eF7gemQdNrlhQ+71N3uWZBD9VInJWNFjzrc31BAqEWxAH/iF4CkmCEboNzwo2lcPw&#10;Am9iPw/6Bsq8Ngwt1JPHEhHALbnNiNRry3XFhneEljvAkOH+g8vNlvkAmRiwxCGl8eG+hMLBUgJc&#10;qQjNxt41IFskF8U7G38nvN1w77Mjml8IL6FwmvI7cEBf28PVKhZGdSpklCO6gC/4WS48d0cwyvGK&#10;rFK+OmNWL4h/HtdRs25M7o2//05SqjZacGHLJR8+0M7MvIbcUKS7gOLBGd9GrG0Rl499AoDz0k5x&#10;nghIv42FNey6lRQOLHKGkRLMBAPBwgJzQ6jCFQIBDmsTQo6vkRYG+XnY/4LgAQ1mfoRCwz8NRKV1&#10;oBZZHW9LZt/VklKUI6WEFjNVRy5a/DvWfJC5AMoB+4Aw+EA7esdYyXA9cH675kFVqsXXSoyEAubG&#10;5Ob6IDuAEn+H0wnRFiTZw+K8CpQOJgUzlmSFQRChPVA4mDRQOPibJxHgtQ5PvtZcj3r8bkkJsLKo&#10;zc83PaEqnbtiySjH4HwNasfXdb1Q9Z0iQx0weSBkoGwwOSGUgaTwDkxQKHBcA8HBigWHhFWuKbTl&#10;carG7ZV8/rgHaAQIBvfxxGwEJY868zMQGAHUowLFBgUEtxPeAaMAayq4h/sACTylQALcC8RRqXTg&#10;iuBnV+Fxg7XfnZm3u19HMjrbWHKB1MOEg9Lh92DPEyJp4G9G6DRCqLEeJaX7kU9ACdlBucHFU6l0&#10;UKB08D5YoFBIEI5WgqzZkgbOxWJynWbrWemAd6B0MI5w3WBMuS8xKW3OtGPFryStMSFUXFq/A4+x&#10;kEC0WE2uiyS0gQBRIMDwHBYOnblfJcEPxcNCrwr3AU77BMJxZwHsdL4W9b7SgAaGNyW7q7WkXGqI&#10;SJP6ktumf6EBtT0kd+NibFnxIC1QU+YLXFeHeUNab0L/o07M88jSgKzA2FciKXnwAOoDYwNIheuA&#10;BWVcL4XvQiDi2ZhPrLSUue3IGIKQaX3uY3gmkH7GkdEODn2TjBAIWShY8FIVLuCnSmOQ21mN69GB&#10;+wbWO45hBj8iCg1RUtg7ApQDdxfkgTHXExvJEWWF4B3kR0PeMRh++B9WOlLzj0tgRBT+zqqW3l2T&#10;C9ZQMG/ka3aNee414HbBbYjcZg2gqKGYmA+U+Dqk/sdhZzzm0mF1UKzI0CzNBbQBfcX9hDWdBixs&#10;0ZcwHJFZWYsF9vAwPSnzNjwR8FgMCLKl7hc6UAPMNSgdIB3wOBs75gGW1HZXLSmZqtT/3CcwvLA3&#10;B94c1BEyCkgT8g/BA9jYCtdgLe5/RJAhhB3yDQYzTh2GUpLGDHOa5x0yErRnHm3D7QEiQV42IEEb&#10;lgm6rLDRPlNW6jgSwZj5TlI83JfwJGAvJJKk4nA2uBERQID/cUaQxlnhWP7zIK1OG4XSltz+5jwP&#10;4SrFsRd23A89+VkuzMNwrQ1kY2JqjEATI+vfi30e27jNd8K07v4tu0la4G8nJ6FV111CAJgIe0Kw&#10;Ixj5f8DIJlxp5BLS5QIhAqZEgzFRa7JgrsqDgig2Cd3wRKnLk1pKJQMYDwaDqwiCAUoHlqdcSKBI&#10;PnCePBAiNXgw7bnDoVzgDzVlxdP5WyXS/r4uWR1pRcZ7qkpKpxOUEf+O7K1APBY8MXAolKT1uWBg&#10;kMEV6dYRWtzxcN13ghnCBqVyDQXCi+skKQAWXrBmJKUIxmNmqs5KCBFbsOKkBX1MXkxitAlCGgKS&#10;J4cSMz6QIJJbVuE61YaCA2PDumTUgTqan1cl84t1yOiCKnXkiav+Awsn9AeEJlAMCpQP+qUyEAPv&#10;AIKBooDVyv2LzWdSKhVYnzxGyJUmpdWHcqkMO0Y9GYlVhUUPQcPPgPsIobWYZHVwPSYD2gRFVams&#10;WHEhp5pkhaNvkBamGheE2EJYcVuVuQ6A/lYM/btfVWGB3Eba0yKluIGyYoZHfbD+hE1ryEyAyDHc&#10;U48nlYQy0DdckO9MBWOB98AwgcCBIoTSQQADQluheLAGYCfknb2/xkttufCqGvoNbcGzgHYg5CGw&#10;eEytz7WUEEXjb9joQDuh2KB4oBB5otfh9iFxqGQgAa2ir1Effp50zAWMC6AsCEd+dkfmQeyJcL6s&#10;RPr765HWN3Wp464abDG3oF5X1KgZlA74l61hpNk3YsX0o6XM9QMS1ebxxv4eKdsDeAzuZfAZtx85&#10;05ABHbnepP0jULzoewhVjD3XC2cTQbFhPUFKxwIeAf+iH/gTATqIVkKuLQgqJOjEEe9VWXgi/YrE&#10;h3gehD+CQiC0wStYb2Wlq8J8AB5F6HJrCHWei0NYGGK9BokrJaXC3wNJIVgArkDs8YD7C2smWEuC&#10;ew9WOLY4IEP86FgW8oxysOdPGlsonTpcIBMwxiwTGnC9G/Jcq8d9AuTQEIIea4vc/8pcL2yvQJRc&#10;W57D9Xgc4a6Cq00yFDBf0CYIczZiG/D8xhosPC9NmN8Qoj48spt0tDayGcCAtfLToh4XdUltGs89&#10;KB30BRQ9I2qdy3rvjoeulE0sp+DtgAcEmSDq8lhV5e9Vuc+bQLDzu6Cka/O4VId7kBWDhJK4nliv&#10;RL5ICH7kWpOUGNe1Gj+7Ff/WgRUsPENAcsNYAdjytfpcTxw9DvmLPobHCclAcTAbFDLWcJDRH/IN&#10;4dDwCEHRdTklvNEK0OpyI2Vaez3ufyCdJlyHxpATULjMVzbcfuTVdGWlM4ZRzqQIQVx51yPd4ljT&#10;q0382RT4x0hbqKY2X1jV9bBQjtPvsJClB8TDjUeWUixidWZmwn4YLNwB4kFwIZV7de546awWMAMz&#10;dl1MBgweGAMTG4IBQgJMhYJBhaUKQQHUg4GBBcyDA5+nBXd8OwgtfochM7bmXiXquq8OOR5vQ+b7&#10;lKUNg10hyLio8wBoM2Na8uRozJ2OXEwIdcY55no8mbscUmXkVu1d1A/eAwEFQV9ZJ64Djj5A3ZGM&#10;s9IFiHBwZS44W12NGaQuGApKBugGQh1CulIJccEGu3Y8AZGpQbJM0U4oDVjybNXVYcGHtTLj88pk&#10;crEGdbukLG0M/FHpQDlACaBP8DfulbvKJGWECcbf12KBpsNMhDT7Gjw2ELBQKFK9gFhgqVcqLIwH&#10;+pUneA22FKXNsBCm3A7JxQOBjOugdCCEWOlIghHfY4wgBOGOgRJAgWLja3FqJCxqM2mto5EU8QaU&#10;iag0bELFu6BgkHEa+3iQkLQT17cFTyxp3NEWuaCX1kDg74dg+k+kA0VXuZcCbje49rhPDXh8lbgf&#10;qsJ4qVRg6EM8lxUYDrrSO9WU6u5Wereug+eDH5lH8TfcbzhmW0IR4E0IdtSH+x1urKpAGGg3xpcV&#10;PRQmwoXdfapRt+11SX1zXdLbqUldd7cnq9M6ZH6h+buTX5m34GLr6a/x7l1QChhLricOgmvE/SBt&#10;toZBg3EALzJvIWChLeYaW7gSuoMbCm1Bm8AHXM/KjArYgS/xMZQang0FxO+pz78hoglucByHDdca&#10;rGnUvz6UG/gL7QGPAN1A4WK9DsoVbWeewEZcRFq14LbAPYTNnUA6cE/BfdaE5wCiyLRZJpjz2Hfn&#10;+iIFPyLMEEAAgYgNkgjmgdtoSOQ715EFlKkqF7iysCcGhinqwuNcj/ugLvcFkmEir1xz9BuUQRuu&#10;A9cR+dY0WHCiTgj4gfsPG0olPgRvo+7cRiTkxZoL0A5O28SGXORms2blizxxMJaxJmRwugVZXmDl&#10;sqzu/1c6UHI8b7pcNqB6rLAkgxRGCvdpTX5GbR4jIJsaXNcqzK8If0Z9UHAUPLLG4wh4uGJxvAfC&#10;27HOZ8IyDGtkUFSS0mFFr8p/t8V4QyFwf2IJY/RtVi4su4x4bsC9hr1WWCtDyDfWyaBwKt2GkEMw&#10;qBGwgE9szNY8JoR7k7fyNyEdVugzn6jzsxFIgHB0uLeRiBXrOCh9Gf1O4XEZF8ZjeEpFrHVUWcpU&#10;8E+SMg+km/lJ4SkWBHGMLBoNawan22HHf2cWHOgMoB1EQ1XnTpBSknCRfMFyJdMMgweBUOkiwN+V&#10;1h+EPiYVM0r1SiUAYY9JijKGO4Tfi4U1bMQCI5vy+7X2q5DRAVWyP1iLjJn5dXgiGHCnd+SBgsLD&#10;3wgugDsMe3eweQsMa3i0GmkfrPFuEsO6h6LBO+HigWLgAotGsv64TYhawW7nGsx0gNY4aA7ZfDtB&#10;YEIByJWMhCjwCQHPk6g2MyMOdYNbB+sZ0jEHuJ4tdWljGAt+Ze4PHFoHF4XeBSXSYUEmMTgmIiYR&#10;0Az6Cv0I5YBnwzJE3dCXrHxw6inO2kfAhQaPB1x6kgKBQIErqlJww2LHGhQUFlvz1bg/sAFQeh4r&#10;QhVMBghAjEHlPhluj3T+D75H30BAQWBUKh3Uh4UVJjcSGsLtZH+NkShPFISuq3I/Yc0EwQRIQgql&#10;gyzTiGTDsRnYryMJS7hFIDBY8aNOSPkuKR7UHe2ofB8UDvJkwRoFCmKLXRtCh4UlTkOVngXjAW3E&#10;xAZfMf90O1SHGuxVltZwJHcWjyWEP5QOXG4NeCyljZiVLlMId+Y9pFKRTpaEskN9uK9wHIQOK3en&#10;S0qkt7/Ru70Zm5uS5X5jMtqvR3ZnzMjap/O7MeO29PRr/+6oCih71I/5Hms/CB2XQubBg1CC3O9w&#10;USM8G+sN2EwoLW6jzTAEcA3qxXyBk1kxJtJmZ4wX6oi5hDHieteEpc3zBcdrIA3OgCi+DoqFxx99&#10;2wKKF4IeChaKFsYSXJpAkVDa3O8aUBrc1lbMJ9iIi8SeOOsFkYlYTwCKwBkxCFaAwYFkkdiICAUD&#10;dxDyLyJkGGgHigr3Y3OpLhQ8xhIoB4YE6gCkw8ZLHW5jA+6P+lwa8HyRgpGgdFkRVGd+x5okkBPO&#10;gUKULNzYjTBXwddwjcrliwr6kscYkWRQBHClIcwZx0V091ciQ5ZZyEyPfH29r1qR1hf137nW4DIG&#10;mua+QXqjH12X3M/IyoAM0qrctziTCFnpEXGHwIDWXE/wAfIXwh0PedmUeQ1CHgYgTr0F0kRWcEmm&#10;gb+5rjV5vJpz/Vpw/yIrAVLUjGVEaMPXQn5JxjTPaSijLswzQI/IgIDsB434ekTo4tA9KB2sA8KN&#10;qX2ioc9Lombuh4SH2vx7e24jsiAgsg4GnzUUDhsPcK2NYiU8jcfE9qwg1jkhwPEpHf72z5K10E5n&#10;rxAJyxXhikjpjXQO6AD4czExoIAQmaHCghnMCKVTlQtCA6UoFWaqxjyZJJ8zmAPWO4QBhL0czUiM&#10;DsEPqwLCFoIXwha/8QDBfWINocqdC5iIPQQmXA9YWkiH48K/QTEZMkMacwHawe51U/5One+BooLP&#10;FT5VpBCXkpVC+XE9JcbCuyvrgMkLgcT1BFOhXZLiQbuYkSEUgIQ0efJJbXq3xvBOAEO4Q/lgQjNK&#10;wJk92DyLdRFpEy3eCQsebcMkYQEHv25zZkwICJNLKlJYrnQd+gFCBkIU/Qjhi+dDKP6nD5sFLBRO&#10;ZxaE2PcBYS7lxMNERp2ACirdZRCqmOR8P/KjSXm84OqEQuN2YHMoEJ1k+ULxcLvq8XU/Kh0oAbhF&#10;ICwgOPBsFsY4sgIKFicx9mRmhjsAKBNZw6UTPrngzCKcVSRl6eX+x5n1cM9I/Y12oM345PdI7j68&#10;C6HTEIpw6fH7qnIfKMEahyBGIAPej7UrVgrK4BUIdXxC6aCAz7h/YQR1PVmL6sNQwLPRPzyukvLh&#10;vq/Bk1uKZIPRgLGEImZ+QF8gtYm09oD34XeuH4wtLObqHKxCLdZXoXorlEhzSwuyOWRLPU860oDL&#10;/anZqlrS+7v9UI37RuVdXdBWriM2z6rxnJJcfFA6jFAQdQjXNFKo4GRHZCOWBDNcXrDCMSfAo8wT&#10;0jobowBpvQHf47ngXSAdnlM48wqpoOCRgEEDgS8pafQb93FVrksjoAgeY2lfWmXEIN4FfmOlDqTR&#10;jPsJi/st+X1wjSG7M5QOUAz28CBsGa40aa2B+wR77LBzHuHSUEpYE8V6A4JN+uJYgxged8wt8E6l&#10;8QKeBF8zIq/GdWnIQh2uK8gMuPikzZqMuqtyu+vxWGqxQMeaTiN+Ns6AaoIxBI/AoMOcYf5WZcGP&#10;fTLYnIk9P1jnQJgyom71rqpIn90w3swrLv4WpLO3wTsFj4Kx5rkjGW5QOFxfHKqI4BdEiiEQQAoG&#10;QL9xP8IV2Jx5qj6/B+vFMEoNjtSi5vxOGONA/PAo6PMcRZ9hvVhSOkP4N35OU65/S24rlA4Smw5j&#10;A6E7yy1drl9Hbj82lcLYR6BAY243Nr5D6SD8G8Z0U/4fCUeBhrDuXnVjlbcnk9ZfN2Ne78j3tOe6&#10;A0W15gL3G/KvObLScQt4p3CwtlPvkPDGMKRGGx6Pj4DaCjVqTRY2dvpWKMMCHDQ3Nltq8aRAAju4&#10;27S4Q8wgZLiBdbnzse6BY5ib86BVZcFdHS4JDCAUDCw2CAN0PCYhGBzrE1BEEDgQssyAOFdHUkD4&#10;HRONB1iLhZgVvw/+XPh7sZEMudiwOdSIJ5grC11rrpc1KyM97vC2PBhYDIUywkAB/WCwkKbC4Hul&#10;d6lXwDwQpqgLGAGfYDRYlXg/1xVWE9JqSC42THRun5Rfjp+FQ94k9xUEPIQ6CvzlKCzEUVfsEq+H&#10;Ccj9I7UVbisoEbQLCgrvZQWCLMpgGqSil1LaVy5qA5EB8UDpQIngE0oBSgcClq+DUOjGVg7O+sDh&#10;YNhkKykaPB/1g0CpRDuoI7+zLk8iNVidmKxQOnw99sBI7k0eP0mZcrsQ/fejckafwQVR6WID6oAw&#10;4/oAtUD4IFIJbkMs3iLhJfaVwLetxmOBDWvI4A0+wu5yrDlIfCEXphJvcJuks+DRV6g3lCyEJb9P&#10;meuohskOxQfXExQBItpQB/QLhG4l38ifJVmW/A6DI3WkNRoVrofkYkObwGfoax6bhvyb1KcYOwgx&#10;fj9cJdLBcYiewzoT0B/zKRQmFDxS8EtJHlcqUdP1tUhvR1dyPd2fBl4cSn3O9ZX4FpFT1pdb/ohC&#10;8B320yAvmKR0IISZv5RY+eCgOgh0uLKBEKS+hvJHPjDUCe1jXpD26XD9a2CcwJvoE/SjXKAhFQ6M&#10;RGMWrthf1xc2LAQq2gEe4n4BmqiG9oInoGihzIFk0XeshBB2jcADpGzBlgTkUMO4SntAYEixMsIW&#10;BhhWUk4vFqoWPJ6WrOjgdoe7Ha5oab8M/y3t57nNwg9z7D+VDowwjB2PY1V+dwOek/W4btjI2hWK&#10;GegDxiork2asWBFYhCCCxly36syT1TBf0TcwnuAh4PnQkPsRodc1ec5iXRbrkphf0pIAzxPby7VI&#10;F/3PfO8UaEXdDjZ+9x7wMz7Bi+B39C3zIpA5kp4iDBuuPygdBFtIUWv8HQzhGjAe+HskB0ZuR2wL&#10;ALLAAW7w4Ohx/yDsGwFKlXIPSkeN69iSeRBJP7EfElkBunJ9sVTQlcfQiOczjiaozPOG4JiGKNyv&#10;MPLhVpPQJissKCjMRcejyqIJ91NnHqe2MA74vtZQ1Pwdsn/3YUUzgt8zkhVPE+6HumeFL3ksPiKy&#10;E5zZmskHlAbiQd4jnJIHiwcMh1PztDAJ+Tucq44MwAgkkDqYJ34dHmzJMgAqgPCEUMDkgECAssF3&#10;EDpgGDAXmJAH4kdhBOHDwg7+0+6A7jyYOFMdR/W24E8d/g6LZSasxfsyw1tioLhOsJJa84DAYsCi&#10;HBYdkUgQO7W77FF6l0kBTAXmgjBAvfA+MDGsRnyPOqGuckWEUEmgHeTRQlZjbIKTJi2EO4Q0BBaE&#10;PQQhC4sq3EZYrjjnoz4zo/RcCH0s4ELRsHWPdkmKBYqE/8dBTl14YkgWERQPBAPqBSsbShsCAvXC&#10;91BYPGExueC7V2fmk9K3QBmiPngXlA36FIIZz4AS4gmD3Gv1uS+l/sU1uBbtwFhBGMMI4GtxTo40&#10;HhBsGB8oQjnykAQH3mPE/cvPQ3AA1juwVwPRajhgDQoUB2xBCSEpK/gFKTrAQ1YXqr7re0xCtAl9&#10;AJ7g+kmbcCFwIVBQZygd/rTm+5VgmUMQY60Fe07QLiAjCDSMY6WiRkG9gXZ47CzPt5c2hUpIBwIf&#10;QhwWP/+Nwwqx218aO/QFkBfXDRnJpXfBAsY7+Pu6PNmBKBGBB4Fcb4UyNV6tytaqGhnu16fhV8bQ&#10;OL+J1P1od6k/+1zXeNenUNr8TATLNOF2SIEWUPKoB/+ORJVQOjDspKPEIQSBPuBORJE/A8pcifun&#10;KpQO7gd/yhUa+hJhu5IXgI0YpK5CVmhJ4cCFxGOGo7ixv64llBf6GPfDhQjFg3nJ/Vydnwelg7nb&#10;nscNqVnglsK8R1ZluEEh8NqyPDDgcTdkvoPbuzv3SSf+RIALPB4IXcZ+OeyOHxrH8w+8DN6B4YBP&#10;CHnwOVCXJ1/LShgBBVj8NmLUBN6twX0uudeYN2DM4qTN+tz2apijGHPwJZQOUDwjX6xpIboMiAep&#10;fLBpHPIHShJHjfcJqSIlEIVr2DJAnwV7m3dKGfyEPoACQV8yb9T7Ron0D3ckFZ7H2JeDcG4gLJwm&#10;i9KCxwLrStgfhbHGGhaS3+KkXGwpAbpA5ggcPlcfBg7mO3iUZWMzfl5z7mOgnY6sEBCS3j+I+4/v&#10;hcGMwC2cPApjHnJVleUr1nLqc0F0IJQO1tew1IG1tA7gJ54vkHcGXwkVHTcJb9usEUQgncq9TUjg&#10;7MHKZjobEXArtzsvPOdx+MjISGjNmvJGy68EWRueYLBSEaMP+K8LxMOMAWWEw5Ug1LFoj+y4WIRT&#10;4snfjAdeipKC0kGBMkGBcIHAg9WPCQ6LG2GbzISIfZeuxe+VioqZqyl3ag9+DyLWkDgPkwKdiei1&#10;Gmy1uJ9WIhsWBsZ8DZSNOjNnJx4YC/4fUBWLn4DISKkD37MKBA8mHJ4vRxyVgkFSNnDd4BOMjeuY&#10;2aSjgbl92MyIqBEV+SSVChQOFA8EFwozAJIYQknhjH9MQgkVofRl5sV7IGwxERE1hUnD/zfj65HB&#10;WGJQuNLQFxC+UDhQELgO1hiENaxE7kOEVCJMW52ZG5t0f4xcg2WLAtQASx115DZAyOJkSil3F4Rs&#10;ZRvQfrwXY8D34UwOCfngO9yL+sCtBYGBApTEFjKyG2M/VVeuAwQdJgPS8VThiYZJ0pDHojIRIaLb&#10;gJyxux0TWfLFQ5mhv8EP3F4p7QiUM/gCfYN3sWDqxTzXBxYwQrfRx5VoC23EM1BPKB05cpaEAdrE&#10;Y6z1XTVp35QUOg3FjN8gyHnS4/A57KGR3od2AmHxc6T2A+XAxYU+ZSMDARLIndaZrVdknpAil1ZX&#10;pVaf16f2W5qS5aHuNMJ3LE28MZ3afKfOAldDygUm8Rl4n5VqMyhP7jNJ4WAM+DvsU4KrRJOVDo4L&#10;kBAlUB6ULJQr5gxfi3Q3SJSK6yUUDt6EkAQ/8TukfTZcPz2um+1V5gv+lNZrEAGIZ3JfVWcDSJXv&#10;wQZTjLt05AHaiXkAI4X5TI35FagDwgo5wZD/DKG5WJxHFBci7bA3RAou4veh4PRJHHEBtxqyqEvn&#10;a/F1QMDIMN2kciwrDReMI8Yfyo/Hvx6PB1xsUDo4lLEK6sWlOvNdbR7Tplyf1lA6/GygMalPMC9g&#10;eGDMWIHVw3u5YP0F7jUoAvADxsDWXyB7/yrUg1Eb+NbsshYjtXbvDAsoXsgcrJNxwQm4Vbjt+kd0&#10;JSNTlZUKkB+UjiqPG1yPzXleY18iUDH2SeGcLAQQIDwZ66tArDijyID7TqvS8MS85X6GwmnG9USm&#10;aRxC6cIKx4Xnjg4Mhu+4H/kTfYdIUGRIwcGWUn8yv2EzKKJokV8PWVcQVSyNIbffgA0Bo/3Kr/bc&#10;nhLWfo1QBqXTAoqK70ECZy82INryXEU28z632u/mcfjISFuoVme6sL7tV0JpC640rAVYqUA+SFCH&#10;0/C42lK+JoTkgdmwEC+lnmGG0IQrAxMCkw3CAAIcf0N4wbKFUoEPHUIDi3gt+H4MOgYGLhIIV0wE&#10;vgeROhb8bmN+dzseDCyQ1eaBBnysy4OpzgPfm4WeCVsYiP7QZkHSlq/T5oE34wkhoR2+FtEf2DUt&#10;JbOEpQjFgXegLvisRDoQqJVKCMIMgoGFJHz9KDg9VbLIYQFDIEEI4hP/o7CAQtQMhDZcKqpQcmAM&#10;tBXPRrshDPBOCFhYbPiOC0K8cQCXJBQhrPA9kA4UFq5F/6GPMOH4eV2ZgQx4InXgTym7MQQnlA4K&#10;rEDUB8KLJzfyyGENA+HCUp62SmWJ9+N6uRBEn0sb3Lj+Up8A1eA5EOgQYBAasFJZWGFtQDoki5kf&#10;UB8ho7DIpYnCnxBQCC7AAjf26yDEE35ooAZJ2UBhQOBDCWMcWJAiClISJngf3sXKsRmPx45svVQW&#10;EiWSQIagREHdUHcoaIwZ7mEFhjUzaXzxPY+1yQ/1pTUcSelAEWD8MYbcDzjkrjr4Fgoa/cy8J2WZ&#10;hrKGRY62oz5siCAEV515H+tXmAdwBzVfq0qt1tUh9S3NyfqoDXn6jiKvG9NoRMhw6nig3ju+R30g&#10;7FkQYq1L4jMoHqA7NtCglKF0kEUD5y5JCAV8hbkB3uL6VmNewj4rROZJSgeGET752UguCfezZBSy&#10;NW/H1jMWwKW+haAHwlDn69jQwRpKU+YFae0VwhZWPt6JNTtW5Go87oh2Q3aH3je4rfw8jCHyiWEe&#10;4LRdyAMoHSTg1We+A+LpyJ/Ivwa+wW5+ZFzG+TA4S6ch+P8/lQ4Kxh5Kh/u2HrejLs9/ZF/GDv1a&#10;MMhYAapyHWuyUdicBT/QBRSTKgwj3FtpyOHZ/L8qywEs8Kvyc7C20ww8xjwFpIGNssif1+8Sjwf3&#10;acvDatTjVOd3SgdriNxeaUyYJ+rtqEE1tjEqOm4uBSQgaq0evx8HsOHdLXn8GvF1yMOGeYq1Zmwe&#10;RTJfzEEpAwf3CzbP67HSacXvl/oX851LS34mgqyacoG3qH8oK0XuJ5wZhkz6QJJAOdjPhj0/kB84&#10;DgaHW2KzOQx97OOBUsWJypLRzvNHn5/V52yjJ1HP7y7U3VzHX53rBe8Q5HcvX5aNPF5q/Hyjy0LF&#10;uqxF5jwGHx0pqfQV+nXeLhRjIxYiJSA42jKzYfMStDFca+rcuUj6h7h+CGNofSCddpi0UDRgHnQ2&#10;Jh6YvFLpAOVAKMJarZzYmEAQFEAeYCoIXS5IOdGGO9CcB7QLTwRYGc14IHDkqwZrcxW2dOwPcuHJ&#10;gYACKB4gHaAiI/5fh+sHywGn+2FRDmfzSFFleH7l+yDIIRigZHgSqEBYoc64hid3FWZKuBGlkFVm&#10;aMn3DqENgVCpeMC8cmtROh2U78HRCZICguJF2yG8UOC3xzvlrgFJ8EMh8XuxHwqHhUmoA0IDCgaC&#10;FddAGcPKA/LhCYe9E0hL0oEtH00wIKw+CEtcDyWHIl98R0SNKivd2iz828C3jd/AsFBsQE5oP8aM&#10;JxIsW4ylZE2jbWgrroWQgsDA+EH4c32AZLDAjgVRhIwjyg8ZJpCtG0oH5xTBXQB3B9w0CF1F1gap&#10;7VBeaD8UKtrGfSJlp+Dnw9cvhdeCT7iP/Qv3uTc2qLVP+g4uI6AdCEwgNq4ffO1Sn8KCxnOhxPA/&#10;t6n2ahVq+331dwfdgTd5HCUXG8YURgy3V+o3FO4PrONJfQ/3GsKK4U7l58LSxOFcCP3W5kmMHfIt&#10;Wem0XV+P2n3ekLS+ak8OZ5xoZOB4mh01j1wvW/5/4wv1YH6VFL7cmEH/IpcX3I9wWcGrAJeM1C4g&#10;UHxifjDvVOd+QX696ixYq0BpyscKbUTwCxa2se6KNUKcVopNrZJiAspBqDIMHeYl7NvCdgZk9pD4&#10;CNeAzzGuPMaNeF5ByMKV05uRDtZxsUYFVyV4EofGYTyx7tCZ5UI3/hsCD6mosEEY7iaklYI8wL4+&#10;IJ264DU8H/n7KpUO+EruKcAWAKRsashzphOPRRP0D/+uyvxWheVFa353YxbWDXlcpPBvzFkYTFA6&#10;4A8eb0QyYtM61nxg/MKlDllTnw0N7OrHQXxuvhqSS63BV3XJ8kzXd6418A36Cu/YXZ3qbK9DAisd&#10;k6P6UmodhGkjyAFKBxtZkUUAxgaiBaGEsXdG4OsQXYhs4kiMDB5B6p2ujIobc19IPMBzW4n5oBnf&#10;15z5DoqnC1+DxKg9uJ+QUVra3M7jiHO+cFwDXOYSyuH/Ib+wtgWUg/t02UBRBV+BT7n9xiwD2+xV&#10;Tg16eGvd0dT1h9uuF8phoCNnHQJLkBED+TP7hjfJPpEb/jcfY/C+ZCR00tgkRLHFIkLx4FRQaZMW&#10;NwLnPgAaIlcTEgVqsBCGmw0WGaJkEOsvCSwISFifUD4QKlAmlcoHzIL4eAgQWDywBiqFc6WfH8Kf&#10;JyfizWvxs415MKGAcIwCIllg3SBjK3bY9+GB68GCF0qnKzM/wgWRAdaYBwgMCHdIMy5IaqjObZAE&#10;AZ4P4YRSiXQgYFBHCGEoJXzyJIWFCcZExBGEjySAoSyhdKBwIJxgLUPgs2KC0pHO8ufJJz2v0jrD&#10;RIPFB0QH4QhFUbluwwK0I/en5TlmQrgC0GdQUhCssOgg7NEvmMR8PcKWEQGH1C3YwCgxN9xglWtN&#10;uBd9y99hz0x9nhTIlgCrWhL2UCbc3gaY5Hg+BBm3FWHmiNyThCOEA5Qp2gkGh2CGksACND+/IQtC&#10;JGrExlgzFnhAlAgxhvKAX78pDAB+J6KJmkFIcV2RLkhSCGg3noW6oG3cp7Diq/Mkl/4HmkHfcv1d&#10;VugM6TS55aomTmqPWfGIUoQTlAL6Ey4SjBXGFPyG50GpgZ9g9DBPdTlclRryxMPajpRsE+/AmKKu&#10;LDCl3FhoE/oWvADlhefi/ehH7h8IgibcBmwAhtsJBcZNi9W1qP3nTajdxpZs6OhS34uuNMJ/JI0O&#10;HkM1lyn9yEdYd5FO6MTzMT+Y3+BCQYAFgi3gNsa2Ayk6C+3CWALtcL2AdLBnpA4UIsYFYw1DjfkB&#10;a4SI1NRnwYM1GPjwpXfAe4B+gkUvd7UqcZ9jr0h9FqLStga4vvAsKALmKWwkVWPeheGBA+A68ZyS&#10;PBnoK34fXKBYpIe1jUX/jjwX9PkaCEwYohDgiPbEAjwMDGS6rg7eqVQ2lQV1giHFv1VD33D/I5UP&#10;jgGA4kP7q7IFD6SjxfVUYX6B2w/HxUvzFUYQ5hPmD48VlI60YM99KiEdyCOecwihhhvKIRButpqS&#10;oqm5qAbZXjZ5x/NQYugnfm69XVWp0a4GVGWrMrXbqyr1c03+DSgMmUVwTARKIx4LeFsQMt1487sE&#10;vji+Awf1QeHgkEJ4C+CJwDpTpQu0OrexKd/XmpESjjfoxkZC/xCBrBnpwH3WgEulwoE3RZpD3B+I&#10;gIPMxemp2DCKTfkIx5b4HHKF5yUCrLp9q1J6Mv183Lak3blOBxpmYp8WEB/OetLhsTA9L4jj7phu&#10;4v7/SKm5ULP+DGFry61COSIoANOwgIpUG0A2yPqMxUZ1VjwQ7lgUwwDWBGNiYqCjMdkg2KFEUMDg&#10;ELRQOBCMsPgxqSC8McnlAkK6DtYMlBULQkTDgEGN+P16XJoyIwHi1ucBBVO04L+7cAc7H1eS0I0+&#10;TwZNHhjs8dHk+uqxUMT6Skv+HxFwSBwqRQFVKkW8G9YeJh8sfwhX/I/3QzhCQIAx5YIKm0QR0SYp&#10;GkyoyvBTeZJK6TeefFjnklxxUFx4Jp6N66B00EYIRqAMKCpYnZhILChxPjri75txWyQEVKl0wGCo&#10;LxQU9yFcj1BOXVj44dyWOlD2qA+USaUliOeysGnMfdCMxwxZlnGtNDZQSBgH9DnuQztZySPXFZSr&#10;pIRQXwheFIwTlCUUBb5nwYAU79gUh/xcVlxnCJ86PFEQYt6A+xpraUDKcM0C6UCIITGqhORQN/QB&#10;nleJTrjfJZck2ol2oHCfKhkJ2Y2HqSRaze+WJCix0sG6ANx9QMtY++DrlFF/3CefiBIPgf+Yr2qz&#10;Qup0RIUEFqDS0QcsKKTxZJ5FnjwpRRIW8NEfMCgw/pWBBDBEMF58D4JDEJGHzNomMA4YOcMAarZK&#10;ldptakVdtmmS6bd61PdyX/IKn8LIpe27OnB/I0KzPcYUCgHP5/7FYjHcktiaAGGGfFlwVangfRhD&#10;tI2RCnKL1WSBhL0qKnDNQUmiDTwe1ZkPsJ9Dl8cVbk7sA5N4GwIa1jyUJ8YabUGyT+YnrE8ggqo6&#10;ruP7ecaTEo+FKgtaIB2kkcJxBhpcFygdye3Jz5NyEfLcwvYJQ35fF+4LA1Z2iKyCexjzAxkBcLIm&#10;XKkjElkpwmj5b6WDgn5mvqrK44O9UVB4WDNpz/wjzQnm8Ubcbx2hhJjfEH0nKZ1KfsV8wbzgNsD1&#10;pYT5ywUL/ziCAHyAtZWOzPu9WbjrB3Bd+LtqzCM9/YzenZWD56FtbGwo8/zQ2N+aavAYw42IfkY2&#10;gZr8iQ2smpCD3C7kioNi67xL+d2GcX4OTqZF5gNklsBeNezTQroqHPEuzX/mAVUeQygdrOlg06sx&#10;9+HAm/w39y/cZ9iDg+z9OMVW2qqBfuR2IEsB5iSya2NTNlyQ7SFXwN8waJlXMBZt9grle5J2xw33&#10;Gfo4MO/4LDb+Xzbn8UPUJQxZ52vC21Xpiwy57z9aUmKB0E99s1AM4Y21kbaA0Ny5SGKnyYIESTel&#10;77jA7YYOw0Y0bNKShDUEG5gaQh2CAJoZliSsZbhnEAlVKdSgiKB04N+HcIYAgoDjwUL0Cv6uyUrA&#10;lIWmJtdHjQcdC4tws2FzWTseHDsWAFY8KAgo0OVJA1SE9R1EtklojBkB+3YAVXH2jmQZQ7GgbnIF&#10;JwlAWPcQCqg7vofQ4MmIYxDAYBDIOB9eskaheOC6gOKBK4s/kYcO1yFxKEJZpf6oRB6Y+BCYUCYQ&#10;tFA6EHRQEBCw/EzsSjZjywTH/9ZjZpSUDlABFDf6BX0IYc31hWurC1+LtQbpeG3UCROyEu1AQfGz&#10;m7MgagkIzwIOfmfs65DqjLGAtYhIKQgBnhhwk0gZoDFZIIhxHcYIggtCHgId7+DvEAACNAPfP46n&#10;gJLBRET0nrSDmnkF/mespSF6EK4kIARsHpXeC6FRiXbQPp5ImOzYdCchLNQPwoU/a7SqXrT8rNdd&#10;5k2Ryzv+ATpBv8OFhHGC0sFkhBUNXgJPQchzv2t8j9Nj+W+8GwoaQpvHSIn/RroeSZihneA/KDBE&#10;N2Fs8RxMbhbOyPaMQAO4M+GzxxkzQM9YnG++pj512NKWtL5uRxbf69NQ/8HkGTDgnRsP84H7qj33&#10;veRaw/9cL2REhvuqDY8L0DwWrZHQsi3qCKUMFxs2S3L/4L0qzFdVoXRYuEpCEwKX24FtAbCcsQkQ&#10;qEfiXVj+EN5oB3gIz4LSqc5zh++pzs/AJkep37mPlbid2PtUi+uJbM44TwsuXCTRxd41rENBEALp&#10;jLgq0JagejSA22/OY48xh4sH6xtI8Q/3mgkLyaGMdKT3/rfCQQG/MZpT4bldg+tShwU8FtjhRsdp&#10;w1D2zXgetoIyqcr8xM+uBSUBeYJ5B97AXOA5inBmJRi6zLPSsQMwKpmvpFxyPC+QR86Q+6bTNhVS&#10;4n61u9r03fiDz8AzUM7c5jZ7mkjHrsN1hki52nKl0xhznr+HZwW54rBJVXe/ihRsgGfgWAHwEDJL&#10;YLsINs3DwJA28kKWcL/W5X5V435syOOGZQKcITYgnOcPjyui0upCWXEBqkWWCqAcbI1AZhZsvkYu&#10;SqAcpM5pwO2tzgZqVcin/u+MH+0Dgjg2eNAJ74jlq05mHt/eYpvwvCmPH9xryEbgGVgzNZCoCve9&#10;ghSkIAUpSEEKUpCCFKQgBSlIQQpSkIIUpCAFKUhBClKQghSkIAUpSEEKUpCCFKQgBSlIQQpSkIIU&#10;pCAFKUhBClKQghSkIAUpSEEKUpCCFPTnCcduB9KBGvRRnGiqIAUpSEEKUpCCFKQgBSlIQR+IiAjn&#10;bCiAjoIUpCAFKUhBClKQghSkoH8XYWVHAXYUpCAFKUhBClKQgj4AzSgUmo7OEOx7JwuGvaKFNsML&#10;pKN6FIbWv5sUKwcKUpCCFKQgBSlIQQr699OoLGHv1DxlGpgsUO94gQbfE2havpA/s0jYN6pI0JNf&#10;pqB/CQ0Paalbd48QVP+AEGtwRVjuGl5X05sEZfnPCvqHSbFPR0EKUpCCFKQgBSnoA5J7gqA1P6+q&#10;ODpDIGcGO32TBBqdJdDUfIGGZwoVA7KEVfJLFfSJ09Rb7moWp4X9GoeE8jaHBOp8XKAeV4QXA6KU&#10;Dk3NaIQz2hWGtoIUpCAFKUhBClKQgv5dNCRF6ci8BzVpQqZA7gx2XJMFGsrgZ3SOQGNyBNnIXCFg&#10;VJZQX365gj5RGuBvaNL1qFKC7mmBtLnonBXIwlegnsECdY8QsibkNHaQX6ogBSlIQQpSkIIUpCAF&#10;/TvI9bbQZVxmlbez8mvToHsC2cUJ5MagZwyDH69cgTzuCaJ7uhAxtlgwkt+ioE+QhgTpm+udUo53&#10;vdaarK9WJSMfgcwZ7FgFKJFTGP8dLrzwTBNm7ybDqvJbFKSgP0Xe3oKyV3TzmtPThOryr/4USZnq&#10;FKQgBSlIQQpSkIJ+D1kkC3Vc4oW9ozOVaUSGMjnGC9TrjkBDGfhMYrAzKosBT6q0whMzs1jF5r/3&#10;FSB7VDRF/58ykNcXdGq3/Ekj64OifS35Vx89zYyx0jK/rBzR94YG9QlpTxYBqmTsp0Lm/ipkFVSD&#10;bIJVqVugUNonWtiw+4lnPfltClLQH6J+F1t1bbFLOFVvq/Cm83HBZ0BsNW35TwpSkIIUpCAFKUhB&#10;fy95JAk9hqcpPfbKrkoed5XJIVYgBkA0OFmg4Qx6PNIEcksRZCOyhbgljxqaVe7vOPpqjdHhxysD&#10;Lr765lqgeMjs/8QGa27jnByh74w8IeOz59UvhIveDeW/fNS07dH0uub+jY7YB2tSv4hu1CO4LnUP&#10;qku2IU24NKV+YVo0OLwj2YeovHKOUtm98aVLM/mtClLQ76LZEQ666l8Jt9tsFqjDVwLpHRPeOoUr&#10;bRtxV1CTX6IgBSlIQQpSkIIU9PeRfZzQxC1e2DMqoxoNy6hCdrcFsokRyI4LsrR5pgjkmsQAKEEQ&#10;GfA8XfNY49uVj/v1XpjXT7b+4Whx8+OJpd88m3fsGG1tJ3/kv5Z25/WpOfW+8sIlj4RH3i+qiN6v&#10;6l0NFtc2lv/80RJW4PqGqM809K/2dmC0AQ2JMSfrkJZkEaxGdqGtySW0E3ncMiTr4IZkeV143S9G&#10;9cDqB0at5bcrSEHvRbNuOBp02C8kNPlaENV3MdjZI5DJMYHcA4WrM5PrdJJfpiAFKUhBClKQghT0&#10;95JjjNDXPUHIG5+pQsNTBeoVKZDZTQY9UQINShZoRIZAjokC9b0r0JTsdrSioD+tLxpFXz6ZSdtL&#10;ZtBXjyc+/P7VwuknxM2q8kf+K2nHC/sms/OrfrXoaZUX80qUaf4z4c2WMqOZRIFV5Jd8tOSdOlSv&#10;x/Vaqb1Cm5BbZGdyDG9DViFNqXtwUwY+rciBAc/QW3bkEq5NPYJrlrrfrn1wZkHbfz2AVdCHIe+4&#10;SU1cz3T+1vRotYoO3wrUlkunQwLpn8LeMCHJK6VFT0WqcwUpSEEKUpCCFPSPkF6s0Nj6tvBdXwY0&#10;wxjs2EULZBLOYIdBj3QGT4oy9UlSIps7As15YELLCgbQovuutKpgMHkX9aclBc60vKB33p4X0wfK&#10;H/mvpA3P2nWaUVjlwpLHqmXLSmrQgqdVZCufNQv8QZzSRX7Jx0skKA2K0P7GMbiJbOAtLRoWY0R9&#10;brYnm+BmZBnIJagFOYXpUt9wM7K90YocI+qXD0tqenjpY8UKz19K/4LwT2+yrjLimv4It8udsi1O&#10;VBO1Dwtk9INAhgx0TE4LZHlZKB4dV3Msg52P3imgIAUpSEEKUpCC/qXkGCsM6Rkr5A5PE6TVnZ4M&#10;dCwZ8FjzZx8GPEha4JVVA6CGZt13o7FZ5jQ525KmZlvQ/PyetLjQgZYX9npwrHx+T/kj/3U056FK&#10;nwVFVVIWPVISZz8SyPtZY9H7WfMHm18bDD1Jniryyz5aWpLqbtI7rHmSQ1gD6hPRjlzC1Rno1CPd&#10;a0pk7F+XHEK0yDXckD+1ySqwFTmHa1SMSex4+ssX45rKH6GgD0UMcrDS8W/Y67YwxLONq6/GYQ8/&#10;4zc9L7YkkzPVuShzUSLzs8rU7aLw2iNKWPmhMrMpSEEKUpCCFKQgBf1ucooQ6lpFC+f6xgvitFyB&#10;+t9loHNLOoeFesYINIj/X1nYkVY/ZLCT60JeGT1o5D19GnVPl6Zkm9OSfGf6LN+eVj1yyjtZtrS7&#10;/LH/GjokTq+7sLD5kmXFbYu9S9Rp3lNVWlpSj4tayYqSdt7RtLum/NKPlgyjDauOvtVlpX1Io1fO&#10;4c3JLVKD+kaok31IM7K83pBsb7Qmx5Au1C/cjBxCO1OPG83JOrge9b9d8/wZcapig/mHpH8ByKmk&#10;sTd0HXr7tr3j7t9NZnepOZmeUWGgI5ApAx2bi0rUx1egIdHC+TUPDZrLb1GQghSkIAUpSEEK+vvJ&#10;4bYwzDZGKBidJtC4e1WlRAXYu2PCxTZWoLn3u9DWx2NpcoYz9U3UIpcEdRqYqkUj0jvQ1JyuNOuB&#10;Ps24r0dri12P+4tr/1WrAd7PO3aeWVjr4qyiOuULHqvRsmctafVLLVrytNmb+Y/qHTlGgz6J/S0z&#10;b1vouYW2CrUNqS/rGdKQ3CI0uGiSU1hbsglqQrZBrahvuC4NjbShfjcNyT1cnwZEatOoJI1dAHzy&#10;xyjoz9K/BOxs8h1ey8Ov7WynaxqF/a+bk/XFFmRxrh7ZXW5C9lea8v81ycZHmTwihMhVOboff7in&#10;nHCuD5ef7DGafaKVquGB2p5GF6puGJpaVU/+tYIUpCAFKUhBCvpUSDNNqN4jRghkYCMbn16dHOME&#10;0g0TSDtYIL1QgYYnqdGCXEsammxELnEdyDxKlaxjGjDwaUfD07Rpco4ODc1oQIPT1R5+VuQ0+d9y&#10;Bs/BguG1vB91m7H4UeuiJY/b0pxiNVr8qDmtKOlAi5+0Kp//uHbg92XOn8TBq940qsbEWJNxbmGt&#10;7zuEq0nhbANvdSXXsI5kc6M1WV5vQdY31KlPmD71v2nBwMeYPCLNqf+tbi/GJ3b1PkneteWPUtAf&#10;JE/yVLH2FqoghO1TPyxzbfy4pu6+7b9yudbxxcCgHmTv24FMzjcg4/O1yexCLbK8UJvsfGpQ70Cl&#10;zKU52p/Eii9ADpefyK7N4Waq3XfV9mq6VsjV2CaIdv7Cswk5VWYGkrViH5KCFKQgBSlIQZ8SDUgS&#10;PK1vC6+cEwQamlaNnO8IZBX5LmHBmORGtOCBGfVJaEUOsa2pe2Rd6h5Tm5wSmtLQVHWakNmRRqc3&#10;4vvqlY/L7hD09cthBvLH/q30oQ3IrW/c2i1/pH92UbG67DMGOMuearwrTzrRvIdNxdlFdZO2vOje&#10;S375R09LUnu3HBmpv8c5rMUrp7Bm1O9WRxoYoUc9QzTIwK8xmQW0IZvAjtQ31FgqLiHdaMhNK7F/&#10;RJdit6jGCwH+5I9S0O8k70DrKjOz2tb3TBSq4X/wKlKDSz9+grQqdkiHUTfMTwy6YfZmULAd2V3V&#10;IqOLDcnycguyvdaerP3aUq/rjalPiMqDzzJNPOW3fdSEMflvGTL6olaHHnvqnmWgU9bua4F0vhXI&#10;+YZQ6nVfaU0gjaohv0xBClKQghSkIAV9CuSZJET1ThRo5D0V8kyuQRYMdowZ7PSPr0LTMruSZYxA&#10;vaJbkF1sEzKNqkZ9E5rT4JRW5JnagPqlVqWB6TUZ+DR/PPtBl2UHxbl/q2F8Tfy6xZU3Wx1viLs+&#10;yP4AJB5Y/8zedU5xu/QFD1vTkmIN+uyxFq1+qkcrSwxpZmFbcVJ+vdStr7q7n6STH32SgkqaFd3D&#10;bmhkt2jn8PayPhHa1P+mLvUJ7yRlZdP3UyOLgLbkHGpInjftyCO8O9kFdaLeobrkflMzZ+Rt9THb&#10;0pwUm83/AM1ObNVwTEQzbSefhlJIoNywxkrCJ7fCg5Wp5bEDjceF9vAfFmJVNiysJzld60rdL7ek&#10;nlc1qK+/Abn4dyaX6xrUK1DtyfhE7dHyWz9q+u+xCAz0ruJ1yczJ+kideN0DAukfFKgzfxqdEsgz&#10;UngyI0955jZRMR8UpCAFKUhBHzEdFDfV2vdmpG2YuLqt/Kv/0zQsRejZN0GQwtiG3lUmx1iBdEIE&#10;so8WaGamAXkkNmOgU5tc7rSm7lE1qWdcHep3txENudechqc3pwFp1WhgqkrFhMwmoeseW5nLH/uX&#10;Ezzke4vnGn73bM68sy9W6XwIAxIHiX5e4rhlcbF22WIGOXOKW9Kshy1oYXEHWvxIh6YVNqMZhfUz&#10;VzzWGvQpGazeWaNqTIzRnTY4ql1Bn/CW4vDYHjQ2zpGcwzqQeUBT6hGoQY4hBuQaZkZDbznSgDAb&#10;cg01p2GRtjQ0Wj918l3T/rvJ6w+HKaKvvszwanMi17uh/Kt/Pe0mw6pLErVN+t9o7DggXFtqN/qB&#10;yye5snPypKfK1Jt29gMD9GOHBFmK/YMsyfaaFpkz2LG60p5sGfA4+nWmQUHG1D+wzeOpdwzGy2/9&#10;qOm/5/E2n+nVx13QG2p9uFam/iGBjI8LZH6SP7k4XBNk/SKFxEkZKn0+hYyMClKQghSkoP+jtF9c&#10;23jtQyfrc+LYOvKv/s/TgCThuv1tgQbEV6fRd2tJKaidY6rRhHvdqG9CYzKPqkZWkQ3IPKImmd9S&#10;Iue4WuSZ1JSGprSmoamNaGBKVRp2r+aTqdntPtv6dFR9+WP/UsLKyheFrvYbH7r+8P3LqX0CyftP&#10;x9N/XzbVfFmRftLSR11p4UOErbWj+Q/VaT6DnXlFWjS9sDXNLmx1f/NziwlEJ6XQpE+FNiSPbTEu&#10;yvDwoAidt47h6uQRZURDonqQS6ge2QZpUY/rHcjUry1ZBWqRR7g19Q2zoD4hJuQeaia63+qcNCfF&#10;5g8fFHkya3szh+NKPrZnlJ6MjWp6aEP2QIN/U4ayn6PZ4a0ajg1Tm+carDZ8XKKDBHYA0D+lFcH/&#10;JBj3428YOPbybRXnGqAjDg7tRTZXOpDh+UZkd7UzOQfokr1fJ3Lx1yJnvxavJ8QZLf7YQ/ZOknc1&#10;hBrK/5XoZKJntdl+Dh4eF7rdszjVkHSOK5Hp6epkdEqJDE8L1OuqUN7vluA7Pa2mvvwWBSlIQQpS&#10;kIL+HoKHLuCNj0asGKKbRYG/GFf9tejdYna2y/zD+XMVKzty6nNHMHCOE6hntED9EwSyj2Wwc7sa&#10;zciwI494dTK5WZUsb9Yjo9DqpBcukOudluSZ2IIQ/uaZ0oj6360p/T00vXb0nAddLOSP/UsJ4/15&#10;kXv3pfdNr25+6DTL90+G0MEwW/nIdte8h51li55o0VwGOrOLWtGcojb8dyeaWahJE++3pll5HQq2&#10;ldhPzaIDn1zs/pI7A83sg1omuoZ1JrcIHRoQaUbOoTpkE9SJegR0IMuAjmTJoMf6emdyDTGn3iGm&#10;1De0OxcT0e2mZtS6B4M6yh/1u2h/2jZtxwttorqdEMjgtCDaBwlvpiS1O73t0Rht+SX/Opof39Wo&#10;f1DNYwPCO0zzih7SSP515erOJwf04EyYc8u6z4DALonuQUbi4PBe5BJoSJaXW5O1ryY5MdjpHWBC&#10;HoE9yDPIpGxEhP6OE+JsVfntHx3tKBjeZOfD0R22idN/EpLm7e2tPNZP39ztYoebThfUSf9UddLB&#10;yg4DHn0GOyZnBbK4KDxzDlPdOD2/WWP5bQpSkIIUpCAF/bWE0LRvH2+bd+jZjseHX3ydcvzNV71+&#10;yav47dsNHeZnDD63OM1ztvyr//M0IFdQHRAvHMUZOz0iGcAw4PGIF2hIUjPqF8+G8K16ZHqzJhlF&#10;1CGd8CpkEVWD+iU0J4+k+tQ3sRbZxiqR3W2BhqXVfbEo3+jzrU/d/pbVnQ3P+ndYnGd8fnWx1cWd&#10;T/9cOugjrxeZL39snrr4UTeaWdSSphY0oBmFTWl+cUda+EifZhXo0LjcFjQzXz1vS4ndpDRx2ycZ&#10;tz8psvuIPqEdSwZEmtKQKCsaEmlFHhEW5BJqSPZB+mSFVR4uTsFG1DfEjFyCTah/qC31CzYVB0To&#10;ntpb8vtD0fbd3dS195nWsZbnqpEpG4vmFwTqFcDAOqrKswVp+msPPJ35t/DL30VYAZt8s/0Ux+u1&#10;bo24Zb5o9b05rWFE4zdiucRg55Pbt4M9O0NCTLs7+XWKcAuykA0Nd6J+QZZk6tOaDC80IuurmuRy&#10;zZAc/Low77Qj5/Cm/tvyF3+UYEDKuJhm6zArpbvlz4VnDvft1t7hQttDvX203thcaEadjiuR8bnq&#10;ZO2jRrZcelyqStZ+wt3BUU17//fKkIIUpCAFKehfSp9nLdCafcdgvrf3Hwtz+TO0m3ZX3f94pfN3&#10;JZv27Hq6LHfP40XFZ19tmBIubv5Zr+Je8cum6/NWnJ+YMCDDO63vv9az/HtpZGoVq4HxwhurKIF6&#10;xqrQ4KRa5HpHidziapFdtCqZRFRn0NOIzBnwGN1UJpvIWuR8uw4536lCfRJqSmDHKV6ZRqU1uLOy&#10;yMby7whT2vVyVvMFBYa7p93XyN/8tPeEP7qvZJ+4oc5XLwbv+KzYpOKzJya07IkeLSjqSLML29Hc&#10;wo60qFCfpuW1o7G5DWhOgUbO1y+dx3yqYAdhVF6xVt79wrReDWTAMzzKgUZEO1HfmxbUI1CbTALa&#10;kXmAJtlch9FqTH0Y8DjdMGTg053sbnR42zes3dpfmlu/RD75+xuP9LU463CpGRuKdUjvnDLpnlEh&#10;iyuq5BRYXRwRrZawId2j56e44vFzND1Ns/qAYLVTfYLbZY2LdvlsdcI8jUrnC8AOxuBjD/H6H+L5&#10;PPemjWnva+o37HzbljsFGlEP3y6kf6EpGV1qTnbXupJ7oCX1DTLhMdUlq+vN4tbeH9dNfvdHRXPj&#10;OrafmaC1YvQdrR7yr35C3hFOdd3P117s5tO22M1Ph4zP1yTDs0oM0lXJ9kpj6nVFjayvVCvrHdLw&#10;6MTbZi3ltylIQQpSkIL+rbQ+Z1GDWcmj9/S8rF04L5yN3L+ZFhYN1B2V0uze3OxuDxc8MC9bWeT8&#10;alfJpC+PlExuIL/kJ3Si5ETD1bnLv5+XMbnMIbzT5a1Z/y6v8h+lIdFCo/5xwi47Bjs4WNQtrgoN&#10;S1JlwKNMfeKaMuBpwqUlg52G1DVMhYzClcn8ljJ15+utYwUy4k9DLk7x1V9NydRe83dk8PpeXKS2&#10;rLDHhik5rZ/PytUKO/F0fHv5T7+LzohrTDY8dUpYXKxPix92o0UPu9L0vJY0Pb85zSvUYsDTlSbk&#10;NqexOY1pdpFG5pclDkOJAj9Zj+5mBitjoq13uYR1LO0TrkdDo3rRsEgH6htmTjZBXRnwqJPhtWZk&#10;FdBBWu2xvd6VAY8RDQyzI+fgjo9H3dYdJn/Ue9Oi6GGz3H00yx2vtJXOZjE515gsLrUm62ttyTmw&#10;KbmF1X0+MUF/vd+Tk/Xkt3yytCrZWcfZXzXZM1Tr/pQoz3XecXO7Vm5oB6D7JMEO09zYvtr9Ajpe&#10;sPVpWdbTX4e6X9Eig/MtSPdsM7K80oncgszJ+boe9fTToO4+dROWJQzUld/6m4T+uVSyvgH3zV+6&#10;F253tGHVRUldBo2LbXlseYaTsfzrnxBW4ZzO1nG1OVM9uT+30eZcHep0guXimapk59OYXPy0ZH18&#10;O7wZFdEj+8uc5ZOwUie/VUEKUpCCFPRPExTsh/ae7n2zXXN11sKg4aHuFSMDeh3ze7L7bzFWoGCS&#10;xCSr8xXHoz7LHyhOzuwsTs7SpJn3O7/dVNTr+NHisS3kl/6EDooHm3yWteTQwvTpZZ4xvV4NCDda&#10;HB29+4MciPmpe6aHxdfp3fd2tYdmDHZsGbiMT25CXikaNCheneyjW5FlZCsGO22oa2h10gkTqMet&#10;mmQVWY2so5TJOroqmd4SqGeMKrnFN4z9snDkX+7VRarrOTnd5kzJ7VA4+4EmbX5qvxbhNvKf34sw&#10;J755NXrm7IKOb+cXdaXlxSY0t6AjTWGgM7tAk4GODk2+r05jsxqSV3ZLcX5Bl3vbnzsN+BAJEf5J&#10;WpowSGN0pLXvsFtWsiFRPWlABMLZuktZ2cz8NcjUT11a3ekbZktOwd2pR0BXGhLhSAMjbET7sFZ3&#10;Fqfb/y7HxqmcHepuPt3i3K91JderWmR1uTWZXUQmLw1yug5DuRP1C21fMSpWJ3/9gzF3dj1eWrj7&#10;yYrNJ4s+vYNNx4e1n2p+qeobBz+NgqHhvb5ZlDDBGCvQ+A389qmCnUWRvdXd/XWPW11Rf2t3RZvH&#10;rjOZXGxN3c6qkfmlttT7ujm537ChvkFGZOXbMH3BPbf33r+37c6wVl/meXXf/hePt3eicbMpsY0u&#10;DI2sc3Zdrqum/Ov/obFhtm0NzqoesrvU+HU/rGCdViKtkwIZnKlCva62JadrmjLds9XK+oXqB37/&#10;9vs/tJdNQQr6swR9F5h1oManbnsoSEEflAIpsPbBZ9tN/ct/cPYTz3SkD5AZ6IZ4o/l3RTuPfPVg&#10;W+mixBklnyfOW8Tv+VsMwUPFX/a8+Or7ZzfK/Uq3PZlXOja9rTg0RRBnZ7e+/f2zIT+bBvn0w0PN&#10;F96bdHpq6ujyiYmDZU5B7aJHhulYyX/+w1REibUTxSsTi8UkePo+yZPn59/X6zAuudGZPrdVys0j&#10;BOp/pw5NTdEn97jW1Cu6LTlEdSH7qG5kGFqftEMEsoyozUCnDoMggbpHKpNZhDIZ89/mMcLbQSmt&#10;1iFkR/7ov4QAOJYWmA6amts8Y3xOVZqQrZr73ZsJtvKf34v86PM2W565n1pQqFcx+2EXml+kT3MK&#10;OtGUB81pal4rmpHXUQI7IxnsjMtpLltYpHtn78uBLp966lnsK5l9p5/ZyBjbkAERlrJBUbY0LMae&#10;hkXaU+9wU7IL1iUTeOgDdWjgTSdyC7EiuyBDGh7lTv2jLN84hbU9PzfFyRjput/XcF9+a8Sk/tc6&#10;PXEL0GSDsQ2ZXmxGBueakvG55gx+1KnXtfbk6N+EXEOa0vRkG/qmaP7TS2/2e8lv/yTo67s91Vz8&#10;qgZYX2sms/RVL/AI7bF7dfICi82570L/YJRAPn6Kxsm8W57N3AMMt9pe7fLM/poeOfgZSqs7ehda&#10;kO7FFtTTz4hc/K3I9bolOQZovpwa22OU/NZfpehor6rzb+u6r8noO9Y7bZh0JtFfRfOS2k72iFR6&#10;MjS6zq5NBcObyL/+H0Kd3C40mdj9XJ0C56uaZH2hCXX9QSBdBjvGF+qQ47WO5Hi1vWhxodZLj9Bu&#10;u7c98v5L662gfxex7qqxO8+7pvzfP0Tni9ZpLo/vs2NTzsxVf5fNpSAFfVLEilblmnjOyLfi7Lhg&#10;0afbnwE9eNYPT86P2lW459GX97eVL89cdm9zxkoP+c98gaC84EELiz0PzfvIv/kgBAPLK9V4+oqs&#10;AeLRx9tk/qUXyw69+LJicraRODC1WvGafHOvn0uV+92rEy1npk89Menu2PKx8cNEuwijF7ahmtvX&#10;po3505tpw8UTqrvz5q0+92Tb1Qzx7u/y9nE//uMGEDzOk9M79x6QUOOO9S1B1p2By7ikLjQ+yZKB&#10;TjsyCW9E3SPakd0tHbK51ZnMbjYmw/BqZBSuQua3qpBJhAr/LzAgqkr9Exon7Hkxq4v80X8ZTc/r&#10;7DAmSzVxTLYKeeVUp8VF7QLPi0vfL5yNBKVj5bPc1jyyS19UaCAuYqCzqKgbzXjQmqbeb0HTH7Tl&#10;z7bklduKhmfWobFZTWQLCrRj9rwYbPd7V5A+RvJig84rxrH/0Fu2yf1umoqetyxp8h0P8orrT31u&#10;mpH59c6kxwDElkHO6Jj+5BHhSL3DrMgzwp6GRzqJjoGdSzXPqBT0uVFl0nQf4TfDFqcHD2jc31fr&#10;tJWPmszqSjMyutiAup6pRTpn6pLRBQCedmRzuTX1uKxGjtcb0MQEI9pYMCqI59Unsy9iVkRrN9vL&#10;VfOtrraQWVxp9XBQsPXhLzKW2x8sOChlC8Qcj6boqpCb0g2fCEFHzIt3NLe+1NRX/4JaaU8/Pep5&#10;zYhMLmmQ/vmW/KnJ/5uRvT/LigAz6nG1VdmgCJ0l0fIVrV+jnWljtCffUj84847uwg3Jff+yIwG+&#10;K3LSGHhLiHa/qVQyMqbh+gNPvX81hHlBkKlW9zNVr9leblre+1pnMj9Xm7qeVibzSw3J2b8reYbY&#10;kivPjd5BWm/HxdnM+Kflt4I+HZob16b98Oi63kPvdu7ze4EK+Ox47tqun6cOO7cgufeLDXkzN32K&#10;K8UKUtDfRjBuw0Q//XDRZ1a4eFnnjxpwUWKCxq6ivQFfF3wtbsrbULEmxzvu65zP7fGbN1lXGZ8t&#10;LJxzX8g5UuZpKN3wAeiQ6F13QHLjPSOTG9LsNCNxe+Ei0ZcBz4lX+8vn5TqUz87ROeydZf0/6YF3&#10;lBxp4BBu/c2YKPfSWcmTaWCMq8wuxCBtWLhVP/klf4oguA7f3zPh8pPjW7LFuwaimPZee1eyKKt+&#10;pBjZlQXZP+qhuUDeNWdn6sz3TGhQbBUtkMudOjQi0Zico9SpR0RTsonQINOwttQ5pAGDnzZkGt6S&#10;9MJrkV6YChljZeemIIWz9YpVLZuT4bjkrwYFy4vNjcdm1QyekFWlYgIDnkn3q5UuKdLack7c95tG&#10;U4R4qO7XJe4bVjw2fr6i2IC2P3UUlxRoy8bk1JHNKlCnhYXdaFp+OxqfrUZD01VoanarivVFFhE/&#10;lI3v8W8AOyBWktW8Yrp7DYs0fuB5y0wcEe1I0+KHMbhxI/tQM7IM6kZm1zuRS5gZDb/Vl9xCbMXp&#10;SV6yKXFDZbpn6stafye8srksbJqe1vA3PdsSmA63c7W+WD/d3Kc2G8h1SPecKnU8VY1an1Qi9ZNV&#10;Se+MGnW/3Ix6XGlE1v51eX62Lv/y4Zjl//S8eB86lDas7qCgWnsd/BqIPX3biDZXWj4dE+507uus&#10;jf0OPD3wo2GNkDbPT2hlEIbUgeKZNsviXW97+HcTjc83JqurHcnxWg/SO9+WtE6rUdezPGZXdcnG&#10;14AsrnQlkyvtqFdQy9W/tQJ6Ine26sLbllNHRDbLmpass8Q70fMvWRX3LZhba3Zq4y0ukUKpXYTS&#10;wwF3Gs7y+Y0kI4Gsu4b7NF1oeVbphf3lemR7tRmDHYF5tgZZXWlBfa8b0OBQa3IP7kpOQa3j5qb0&#10;+9k9QApS0H/Tprimtdyja853iFO+OyqjvQfPsfeWb0fy1nbenD397Kp0r4qVmROefVO0brECaCtI&#10;Qe9BUGaRYrB1mhg5plgs/t2etZNEKpffXJv2VeHX5bsf7Xiz+/GuN18VfXX3RMmxyd+9WtZ3ZHrV&#10;oBk5gjj3vrAi+k+cxP6f9HnB4C6DkuvcHpAqkH2CQEOT1MSN+VNKfV+fffXD8+/KF+W4p5x4MVtH&#10;fvmPxIZGTbeb9iv73LR8PTlxeMXouIEVTmHmZQ43uviMDjf7n+v/CJ3IPaG6LXvr+kNF+5/fKA0I&#10;jCyP6Rsuhv9qBit4ewNKAwbeEZOQlaraPym8Dr7wbjIpreMB1ziVt85x1WhYfCfqH9eRnKLVyTpC&#10;nQGPFn92ox43dcgqXJ0BT1PSDatJXUOVqOMNgdoECWRyqzq53W52Z2vRUD35Y/8S2vtmnOaEHLUf&#10;RmYovR6eIVSMyBDESVlV7m8rMR72WyuW50Rv7S3Pnc+vKOpeOueetrgt3yUvp+JKRFDp1ynLis1e&#10;zcxtI07Ibkyjsxsw2KlGXlnNS5flm1w4J8799Sx+nxgQ8knbVn3GHbcFw6NsngyPshIn3uknzkwc&#10;Lo6NcRf7hnYXrW90I2sGPQNvOdL0hBG0JHU6Db/pRD0utSDNE8ove1wW1tj7Cu91ztG6uyPUhgbo&#10;fN79Uu0Syyu1yfCiMnU4I1DbkwK1P6lM2qdrkcEFNTJjwGPqo0YWDIrcbrQo2pIz0e1jB5izwttY&#10;OlxVudvTF6tW9WW2vu0fLU70OrUv98vB2xM3NqvkC4AdGDefioGy9/kCrbX3B9xYntZHHB5mKVpe&#10;0RItruiQo78Ndfc1JM0zTajVCVUyuahJvfwsqcc1EzLz6Si6h3b1/q29bd7xDp2nRHfxGRnT4PmC&#10;VP2l3kV/Ddj58n5bF8/bQnGvWwK5RVTJmZLYaYD8p1+lVRG9dXucU44zuSAwwGlM3c5WYz4VSO9s&#10;LbK72oFGhjnTiGBbccAN3Vd9w/Q2bGJQJb/1X084lHVz7uyGX2UvbX+iZO/vTkn/f52Wp1c17B8n&#10;BLH9Ej8sq7PZ++iNC3m7G+3JXbptfebk0rU502lV7tz8fU/3jP7UdI6CFPSPUoQYUfeWeGN8vHjT&#10;Bca3/Ov3Ity7r3jXD6vvrxK3Fm4p31a09c03Rduff/tkz+sviobLpmTVFsenK10/8NTtT52HIhFP&#10;7AnZLT1c45UeeaQIZBsnkEeSMg1LUaMVOQNkF158X3Ho6fZH3z5eMFR+x48EQ2Ny/Kjp1kG6LwfH&#10;9KZB0S7U75Y19Q03fTTopumcD6WsdrNQ2pqz9YsjDw89DSwNLAopu3Ew5E2Iuvznn6VLJX5OAa8D&#10;t6eIKcZp77kiBKC69EVLm3VP1cek8RjIv/7T9GX+BOOBsbXj7aOVaHRCZxp5x4zsb2mSeVgbsr9p&#10;SL0jbUgvuBnp3qhPhqGNST+kPumE1KAuIUrUJUwg4wgGobfrvRmVprsO4X3yx35QQqrpPU8X9gt4&#10;e+pQcMXZhesf2S8bllE3fECW8HzU/Rq+G190/8UkCQBC372a2m/zU+fk+fe7ycaktKDhqa0r1hV6&#10;Pj31dkPxuYovX2942r9i6v2OIjKxjcqoRVNyNN6sybc7Gkhbf5GHYcBueNi/w7pMD9NPyfBhfq05&#10;McZx/ZBb5qVDoi1p0h0PcWHqpPKZSaPKB95yEB1DzXiOdKf5SeNpQdIkGhPVjwaF9yLjy40e9w5s&#10;Ntk7Ufu9s2gtixqgMyCg7QUb35qlZperkM5ZZdI6VYW0zlSnLqdrk96ZhtJ+HvNLzbnw5+UGorVf&#10;g+xJd2xGbftIU34jy5f7tSrepheFV0bnq5HB+bpiH3/dN/PvTIz0vrtg1sJorzb/DXY+BQPlNp2t&#10;/3XRpKMsw8s254+h0bd6UHefjgxGu5L9NSsGo/qkc06T2p1qQJ3PtSKDS9oMdPTI/GIbBjva3mir&#10;/FH/Q5vi7GstjrOZOzqqVdHAuOolXintvDcUf/gwtkMvHZt7Jaocc4kQZFbhgswuosrdCWkGDvKf&#10;f5VOnvRUGXq1ibfxOaHM+KIKdb/SkAzPVSW9c1XIyrcVDQ91oGkRw2h4cHdxaJh56ohYW5d/s+G5&#10;LV+z8eyohiPHhQnnR4cqPZgQUTdv5h3dFVuzRimymv5OOvlEvd745KrrXO8Iz9yTqh2xj/tth9GZ&#10;R1scvrg3M2d1xiRanTmV1uUsyD7wdJ+HAuwoSEF/gCJF3653xMAheZT348nf70PnX5zvsv7+2phl&#10;GYvFzYUbsbrz4FDJ4YTjz889+LJ4Vvm49Fp5M9Orj4aBLr/lD5F31qgagzNqzLVPEJ45JghkGolw&#10;K4E8k5RoTGpb2pQ/hc48O/j28vP9m35uk/z0e9OdTP11CvqEWtGI2AEMeFypV5gR9bjeKmlkhIUD&#10;FJz80j9Fm9M362zJ3eZ/7PGxl/5v/PMvP78afrXkoon85/+hsNdhbS8/u3o0qixuTrKY/LPZ5H6O&#10;Vj3vOH5KkZB7TpxiKv/qTxPGaEaqqZdLpPB29J3mNCnBnBwi2fAMVyOnCB1yj7Qko9DWpBVUlwxC&#10;GpNBaCMyCGtI+qHVSZ/BTrdwHpebQoVrTIPA9ff7vXcK2t9Lx59tNjv1bNeJW7Ib+/PE+7MeVORP&#10;Ovhy0RdeBa0jx+XVWbFXHPezHseTtLveVyWeyz9/bP9oUZ4RjUhvROOzOtLkXH2aed9S3PhkTPnp&#10;8q9ebnsx7sWg9JrlgzNUGexoPl9XZP/FJVr/s2nNK2lvybiGw5Mar1yc3XP6pxSuhMxnXlEuX/YJ&#10;My4dFt2L5twdTUvSptL0xJHkGWnHc8WVZiZ5kdedETQwsg953rRng6+52Dukaeja7GHvfWYVeGvm&#10;TUtn52u146x8q1V0v1KdjC7XpK5nqpHmSSUuKtT1dF0yvdCMDesWXJqR5eVGou01teKRkfqrvn6w&#10;SE3+qI+GZke01HW6pnyjl2/tCpNLWLGqTYNCepQuTpieOPvO+FXjbw/uYo0DKNkoAQCAM+nPysG/&#10;mhi4VznwfPmidUVDXm4pHkVfFA2jcXHGZOzThNvXjnr6mpLxBW3SPt2K1E82IP3zmmR71VTau+Ny&#10;TR8Z2bCX4BdXdpYl9eowLFTNb2BEFVn/GKXXY5LafO79yOmDbvT3EadXn5GiOqV3jJDfM0IQAXYc&#10;IqonzM7tbi2/5DdpW4K7hu055WiD8wKZXapJRhdrUZezAn82ZMCnQ6NCXWhIiB15hFq+8Aiz2TEv&#10;a0oz+a3/GhpzUzB1DBDOjoxUfrkkTldcGqX+dHuG5c4zD0d0/Nj5+GMlYt2wILnaAI844V7v20LB&#10;zAfmnvKffpbgUN6Rvfjo2oxptCpjCq3OmiluyfOOP/n8SHf5JQpSkIJ+L/k83984vNy3X4YY894p&#10;hMNzw1WPPzu4flvRlyWLMueUrsv1rliaPffp3uKv04NKQ3MOPt74alxKnVOf39dpJb/lF2m2OFt1&#10;4r0OI797MvZ/MqVtEMfWsU5U2dAzQXjZJ0mgXnEC2TPYQekdL9CgpNq0InOgeOzJ7nAGbf/zrkMP&#10;DzUfHuPp63HLmcbGDqEh0f3IOdyMDPyaiCbXmsTMiHf6U2mTv362Tm155sjti+6NebHk3gLZlpzN&#10;FedKzr+++PJq2b4Hu1/uSt86+edCcrDf54eii6vDSyNP3hZv277v6trWckfH0QXC0y9fanvLv/og&#10;dIC8awyL63B4SFxzmnzXlEbFG5NTpDpZ3mRD51ZX6n5Ti7oENWXAU5/0bjQns1B1srjZknTDVEgr&#10;RCCtYEE0CFN+5Hyn+QLsBZI/9oOS74uDTY49/WbbsVe7n/1QevSRr+xKeoDM526M7Fawn+xwwInS&#10;pYMQbiG//Ec6Js7T+OKZ87GVReZvFhWYMcjpTF652jQzz4JmPrCi2Q96ydaVjH/pW374wf7X84rc&#10;U1UqRqc3fLqxuNei3Pc4VHNJnrnjwHu1Mpbl9AtMFGN+McXtx0bYxzAtrt/u/rdMKkbdcaJl96bL&#10;VqRNl81KGiV6JQwmr/hhNCZ2MA3lOTPs1gCx13Ut0SW4aemiVOvPf086bvD25HDD6Y7+1YrtA2qx&#10;4dyADcnqpH1KYLDzrnQ6rUyG5+tLaaqxR8L6qho5BjQsnRind2h75pS28kf9Kv1doWJ9rwpj7a8I&#10;Ba7+bcQevq1I72J1sf8Nk7IZkcPSx4S5bB4V0duQjUKJDzHP5as7H7WR6Fd+wGbHo2n3tj0eR1sf&#10;jaCtxSNoQWpvHgNtMrmiQb18Tcjiki7pn9UgrVOtyOB8J3K41l3at6NzuqFoH9Bs2a/xxNxY4xn9&#10;w1WfDIquQm4xwptxKeprPzTY8c5o2c0tWumaU4xQZhUhkE0EHDDVgpcVOP6u5Cmj/ZvM1D0vlHa7&#10;UJWMLtRl3qxCnc8q47wo0f26lWxG9ATZsDDHCq9oj9SpiSP7/h5PO/PoBz8S4kPRlBihrUuYsLfv&#10;LeHFwBhBnJOlVOL7dvKCYjH0L0sk8X+Jtj5oq+ceVyWwR6xQ7pwonGa58It6MuDpQbsN6TOyV2dO&#10;oZWZk2ld1qzyr/LX+596fqqz/BIFKUhBf4RCxXN1bon+/dLEePvc39hzAjqZ6Fnt8KvlM8683J+z&#10;+9HOIu/cBW9XZC8SvTMWvP7u0Z58nzeXc3cXr4ldmGHk8Wvx9xD8Q+6puA+8K+SMviskH3w8sKv8&#10;J4kWvxjctFt0laO28UJp7wRWYDEC9efPvokMeBj4OHIZntiKVudMKTnxaOc4+W0/Ej9fZWTUgGWe&#10;N+3FSbEjxDExA2QDb/YSXUINRNtQzQq30I5ntv2BFKgHCzbVOlGyfcgN8ll04uX2Y/ufbEhdmTnv&#10;pXfGUnHvw3109vkl2ennF2RfZK594h0/87NDadt++g5u9w9F5xdeeuZ7J6oidvITynivM4v2iWM7&#10;jSkU7s5+Ui3isjjig575sDFnkMbg22o3xyRp0JhEC+oT3Y0sI1qRVYQG2TDY0b3RlAFPIwY8Tahz&#10;YD3qdL0qdbmhQl2ClanTDYH0wpXe9rxV9/yyfBct+SM/KMFgXPNgruuuR1/cOfz8u9d7nn2Td/L1&#10;0Qvn3p7wPfn2+zzfsjPfJ4g3Wssvlwj3HHk923rb877hyx8aV8wv0Kf5haY05T4OD+3In3o0I787&#10;LS50p7WPx5SdLtv5xKdiz6tlRT3ytj7rN/J9succeDml2bC0ascGpdWq2PJodvptWczedDG9d5qY&#10;9kGNub+CvLNG1Z9yx/2rYdF2b8bccSlfkDL27eK0KeUT7wyUTYkbTlPujKUhUW40KtqTegW2F8fG&#10;6IoLUz3z1uV7Ockf8V50LnlfnUkRupsdAqu87eknkK1vVTaeq5HOWUECPd1OVSG909WlVL/GFxtK&#10;wMfkYl3q5V+PhkdoRq9JH2wkf9QvkmRE/sUhHt632jZzuKyyy/SC8NLIpxp1u6jEgKexbFqU55vx&#10;Ee4Z9gG6O52DdS2nyw/aRaIGZCnDp/SAj5BixeDGB599dnL70+n01dNJ9OWT8dKnd64n9bmhQ4aX&#10;1Mnyih45+Pcgm2tGZHSpMxmd70w2V0wZBJmS5QV1srvWfIt34v86GkA70yd2GBxaL7TvTWVyZ/nd&#10;L1Ionnq385xNBcM/WOjngafMx0m1l3nGCsVu0QJZhgtkdlN46xpX5fD2l6N+1+rLztQBLa1OCjd0&#10;Twmi6fmaDOxqU+czSsybasybrckjuBdNihxKI0NdSr2iB+yfnTrxvTMI5lF0TebTHx1bB7K21v8m&#10;c+7aY4+3by2ior/lGIM00af6bQr8MRQNmUwHRQoWDjeFG31jhYoRd4Vni/OV1l34FWNcQb+ffF94&#10;N9mQo79venKL154JNdK8n/78HtdcMVf1+wert6xJn1z+WcZE+ixjEq3MmvV2S966Y3sL9zaVX6Yg&#10;BSnoj5IPC8EQ0cc1SrwxvkCM+1VFxEZklbUFZuO2F3tknXtz6NGWgq2vFmTMlq3MXihbljnv9TdF&#10;WwrPPDt5/8iT7ZuO5M351RC5WYVt1G2jlfxc44XykSnCxSsvZzWX/yTMLjLTdEiscoGBTRlWdUxZ&#10;kTncYYXJYMeJP3uy8nTl76fc1ZGtTR91PPD5hf9519aC7aZssN0fHTlQnBI7UhwV40a9I4zLB0R1&#10;L5+WMPD1yuTxq37POTEbi+Y1G5NivH96msXrz++Pfrb94dwn24umPt5VsKB8U+4a2pS7mfYWH6BD&#10;Jcdo78NvaUnywqezokZv3BQ39ydnPZx9dH70qcfnH/i+uLEjRox5L+/1XnFG09EPBd8Jj4THK1/U&#10;mpX4MysZf5jYUJyd7jR4TKL+g1lpLjQy3oIsw1qRblBTMgppT5oBaqRxvT4ZBLfl0oqMQluSaVgL&#10;0r5RjbSDGeyEViGL0NoPBsV1nLw5d/Zfs3fnuXejhenjvvmicOWzPSXfPPvh5ZGUK6Wnk06++r54&#10;a9Hakp2Ptq4/S2d/VORYZdr9fNzE1Y/t7s8r7EbLiszI+6EVAx5jmp2nT7PyDGl2vgXNy+9Fnz0c&#10;RKuKx5QffrvurR/tig4W977XYZqHHk2vOy5DbavHPeXycTkdnp9+fSDqtiwhOEwW4RMhRjiwcfPe&#10;qyD/BK1JHdlyYqzz7qHRNq8nJrhVDLltUt49oLlsTHQ32da8qWVrc5e9HXm7f5ltYGPZuNtdy9dn&#10;zZZNvetx5eTLjb/LiDyQNa+Zu3+9qz18BTK8IpDOBQY657gw4OlyVkkCPZ1/4P9PK1HXs9VJ71wd&#10;MrpYj6yv1mMDs2XhxszRnhKg+RX6uRT0H5JG3hCs7K8KUWaXBZnR5SrU9bxAjn4a4uRbA2TDwuyK&#10;rf01T9gH6Th7Br7bfP8O7ER/tGCH+1P5asXeQQdKFmXvKplB3zydSl89YcDzaDxtyhtDo25ZkvmV&#10;DmTjZ0pOAVZk5WtIppe78bjoUA8fYzK/1JFBa3vq4ddypfyRP6GTTxbWGxXW9FDfMKHcM1qJ+rP8&#10;do4SHo1MbD/bO6/PBzGm4Uybm9nIavAdpdABcUK5QySDHRyWfEt44xFfdcfm3J8Pb/0VUhoZ2GFI&#10;tzNCnv6FGtTdp7mUSVDnXDWyvNSKQZ8RDQ5zpQE37GhQiEP81OjRju8bwvqf/Pt54og20266fed9&#10;d1HJxsyN944VnRjBv/+lfHKWwdX2pOXrNiUvKVx3b9mGk0++774uw36Oe6SQ5REvlHqlC0Hz8wXr&#10;kyR8MiG5HzttT/SuvSpx5uj191bc3l+47/XhxwcrTr08Vnj+1bH+8kt+Qrde/NDli8yZCaszptHq&#10;jJm0NmsufZ6z4NnOoi9XnxPPKVbZFKSgD0XBol/HcNm11U8p6xc3Iu5/vrbxpPTGF+Zla4gHShaX&#10;n3x18M3mgk1lS9IXiEsyFspWZy8r+yp/w9Ozz07u8Xt9oY38tp+l+cUWLRzSlM4MyRDKeyYIz4em&#10;VVlAco/6gNxWOvoxStcNYoRyEwY2KFYMbnreFqgvgx2s8tjBWxivQpOSdXL25MwdKD30P8hHTKs+&#10;PXH6l4Mi+oqjY/pXjIjqL+sb1kO0DWlXPiTauHxp6oSsfffXe/yWIQXyzlvYZmSqw75Bd7Vfetyu&#10;TxMTO9Kye9a0Pc+DduVPpk3ZC+nz3A30Rd6XtP8xA54nR2lTzhc0PmLgqwk3nHd7R0z/MdTu0lP/&#10;cWeeXC688ML3on+p/3uF0yEBwKRHws5xD4Xy2SVVAw6Q9s96h6LpAjyIv1theaeZ1B0a02KZW2y9&#10;5OV57rEHn2+6PD7V3d8irGOJWXhn6hjUiDrfaEbdQhgEBbcgIwY7BqH1qXOgCmkECljhKbWKrHt2&#10;Wpb5X7LcDqNxZ9Ga0V8VrXu4uWhdxfK82WVfFKws31W8sXTV/Xnls7Mnl64pWH45QDwlgcfT4qYm&#10;37wcu2VhgdnzKQ80aE6+Fs0t6MoApxtNf6BFXjltaEqONk2/b0rTcs1o5n0bWvCgX8WGJ14nbtGl&#10;9zbmR9xrMsclRShzSa1SvvjBwMSIsojjkbKYixGy8FNJYpLz700C8neTd8b4jjPjB5+0vti2tMYK&#10;JRJmCaS6ThA7/KAkG5rQtHxFfu+KcQlWsnF3zIu35a1I+zz7s4crMiaPe58585/09d2BBo4BQpq1&#10;v0DGPgLpXxSoG8DOGS4MdrQZ7HQ9U5UMzjcgowtqpH++LulfqENmPg3JIbBJ6eIE18sHihdvXplr&#10;6Ts5RXXj0pzWGv+9mvN76/S+hBSyA65XmWPtIxTpM1DTYaDT9bwSOflr0uBgW7Gnn/ZT8yttL/QO&#10;NhmwKH6ytNcLK4OBdKCGNP5/8arTH6HbdKXd8VfrjnxbsuTt/mcLaG/JXAnsbHo0kgHPOJqf4k7d&#10;A7TI/JoBuQc7SqFrehc6kPb5NmR7VZ9sLuswOK0vc7jWxnt39E+zb6Lt02JMplkHCc9cb7GMZqDT&#10;l0uf20L+pIxOY7EfU37pn6Ldzzs2Gp1Ya2PvaOGZIwMdC6zqcOkZJbwckKjs/Vtpp3+Opvq1UOt7&#10;pf5u8/Mqb5GZrceVNjzWDHjO1yPjCy3J3d9cHBfmLg4N6/1mZuzYLetzFv3q3r5KwqoK5PKRFK9G&#10;08J6rpkRNfjxtFsjaPLNUbQ1ZUtQ2IvIn0Q2fEi6EL275sIwz6kD/U3yevsaiv0Ce4ozE6ZUfJk/&#10;XbYwu8XDsakqK70Lmv7i4asK+v105tnXansz12z/LGni64UJE8Q1aYvFTdlr6eu8LWVHnh75Lvq/&#10;IjqYN5TPFu8Yuip94jPvjInknTGF1mTOoc0PvNO+fbLH7X0iDRSkoL+Udj83bPRHjMuPlVg51/Qt&#10;uzDnlw7MDKQjjWZkdDk3MqUpbS4cKfvm0fzSky+Pv9lRvKt8bfZK2fLMRbIVWYvLP89ZFX6sYK/N&#10;rxkgW8mtvnG8ypd90oQ3zimCrFecELb5fjtpo3v3eMHQOlK40yNWoO4Mboyi2EjiYs5K04oBj12M&#10;kpS0wIn/Hp3Sonxj9sSzN15f/UkoE+irgr0m/W+53h1400U2LNqtwi3CTtY73Fw0DlQrHRVrU7ok&#10;ccLDTSmT/ycM7j9pYYZXveF39bwHJqg/GXi7ObkyyLLjdw+MqUbz7uqIi9N6VGx+MLHkUPGerC/z&#10;djzaWbhTPPT4CO0s3ENzEudSn6BeNCC4540d2avtYsTIvr6vfC9eLvFPPvbwbMjp4nN9EynxN1dp&#10;cJbFopcN5o16KLwaXyw8Wfis1go/8vpRYEJY+ov+2n706wDzZ4mNseGxmvZu4Y0T+0W0ee4ZqZ+/&#10;v2iHf4Qscv2Ee32P6oe0LNa+0Yi0AtXIJFid9BjwaAc3Jj0GPTrBDHhuVCWT8NrkFN0oc3yy9oD/&#10;Nn4+FB1+tqzPgkyPwokpruKq+7PExbmsrO9PlX1esKx8dtak8mHJ/WTT7o1988XDzyPOle8N2vFq&#10;UuHcQt2KaQ/UxTn5nWhFkTl5c5nHoGdqngZ55WrShJzONDqrNY3IbMEAyIAW5Pd9s6pg5MGL4ub3&#10;ClFZft/ZY0BKlSL3FEEcktHkxfclmxLDZVGxl8p9Cn3KL+WFV4TO57H5qBWVxw+tu6gurXJNZalQ&#10;XnW9QFW+EKj2ToE6slHfL16JVhXYlO15uP7R5gdr0zfcX//UO3vRmZ2pa373IaBL0hw8egUJhT2u&#10;81z2ZcDDoEebwUM7BjstTwrUmgFPxzNKbFiqki4Dna5na5LOOVUyPF+bLK7Wof6RrWhOuo04K6OT&#10;bPhdZXF6pobfxVc7WyJkcX/JLPVNBePb/5q8+aM08abQwfma8IPZJaFU/xKDs8ssk67Vp4Eh5uRx&#10;o4fY3bfTC1O/tv59woxGeMtXs7FiDAfFgawDNf6KOv0ZguF09OXqUV8+8crd/NhL3PlsFu18Noe2&#10;PZlGG4vHynY+n/t4a/70e64hJk8Nr7SVOQWYk+cNJzb8dUn3fHuyumJEFpe7UbvjNanbedU1/716&#10;tTl1uK5nWJ3gPjcFcmWZ3R9OKS69Y4TMYSntBiLDovzSP0y7ybDqnKwm7n1vC3cdbglid36XQYhA&#10;vVg/OMUKT8Zl1Bv/W+f//BINvdTc0PK0crDBuZoyez9tcvDTYfCtRl3OqlG3S61p0E1Xmn7HS5wV&#10;75W3PnOR5/u8J1Dc1urcw7WzV8WNubbi9qxnS2Kmvu7vb1k+OthNXHB79sOv0r4Z/lfwycmTJ1VW&#10;R42yGRPU46bjRQ2Z+RmW4dwO04ttK8ZHDo0+8eJbO/mlCvqA9FXq5JEL4voVeyePpXmJw2hJ8mTy&#10;TptDn6XPp3XZq8p2F+7+NpBu/+hUzqLAGofyNq1YmT6TVmRMpxVZ02ll5ky2o5YHbC/Y/pcf3K0g&#10;Bb0XvW8oFELAvn7obXDgyZapPuWHHBLFxI8yb31g0cnafqWnh0WUBzj8t2faTzyjtiyn55nhyXXE&#10;NXm9ZfNydMsW3jd8fvrN8Sc7H+1+u+n+57LVWSvE9fdXl371YNP1Q8XfGv+SED9Ao2o4pgsLrJOF&#10;V25pAtnGC+UD02plbH7qcHRQWpvIjuFsXLCy7BH3DuQYMcDoFasizrhnXrqzaHnetCyLNAZBb/rG&#10;VX27NrdPWNhrn8GIe5U/XqLtRdtrD47x2GF7Q7dsaGzvskGRfcrcbtrJet3oKGpdE2jIbZvylRmz&#10;wo4/3vKzoUterJg9Ejr07x3dINXtthrZRasQgzCyuSV5EKlvnDINuFP95ex7Oqf9X+119X/lP+CL&#10;3C3ROwp20f7ib2lP/m6anzCDel83Jpfr2rTo7phSn2fnsi+UXM3bk/9d3KnCU0P/u86/RN4vDV1G&#10;Fwl5k4sFccojIdb7hWAj/0lIpKLavmWXrLL+Q4C+D8Hw8ExsOds5QrnEM6o2WbHB0D2kGo2Os3n7&#10;TeHGrCX3J8Xrh7Z5rBvcWtYtpDkZhrRkgNOc1IMaUocbDahzcENqG1iV2gUJ1O1mlfIBCeqH5uf0&#10;eu8sc7+Hdr0eYr4wyyx9cfYompM1npbnzhVX3F8sW5q7qHxV/tLSuVlTyyelDqdJacPE5fnz3u56&#10;te7pimLHVzMfdK5YUmAiLn5oQnMKO9PkvDY06UF7GpfTjEZlNqbhGc1odGZLmpjTiablmtCi/N4V&#10;ax+NDtz1apEpDGn563+WDjyabTbmXossD+bfgal1xRX5YysuvD1feqH0YtnpV6df+JT6PPeR+az9&#10;rTOY/kkae86iTpMtKuua7hCeNf1WoGq7BKq1W6BGB9iwvyiQS5QgLnrQuXTf49VFG+6vK1yTtSz3&#10;6wefD/6tvvlvmu6jWX1iZKf1doHCKwnwXGWeYfDQ8SwDHQY7ADxtGfCoc+l8pgrpnavNpRZ1O1uD&#10;9M/VJBOfmuQS2kSclGIkzsrSp3FptWh6esvki293Djj1esOgtQ88ev5aGuQ/QghT8gqv6+TsKySa&#10;cV/oMjjrxp92fo3I9YYumfm24v8bvDXybRLtFmE2a+m9OZLDBTrhJMtRn0eH6mLvjvSwj4QCxGMa&#10;h56vOry3ZOHrXSXzaSeXr5/OoR2P59HB58tzfN/uXZwsBunMuuU6UOd882yH6z1oeKgnWfuakOaZ&#10;ZtTtgqa0f6fjD3XI1q/9bPljJTqQNarGyPDGq/qEKb20ZwDixLKS+Uf6dI4VkkentnWBHpRf/ofp&#10;8/uarUbFqxztEyWU9mHd0D2MdUQ4v4t1hV2U8HRkpjBSfunvJu/AUTVczqsN1z6ulGFwroHY62pX&#10;Mr3QnNvdjEGCpuh8zUQcG9ZfHH3LvXxh0qQfDhbs+M1VkWNZE9tNuNHtstnpuqKbvxkNDnSkvldN&#10;yqfdGlPqHTv/ybrk1WP+CrAz60a/5u5Xu33T62KbVzYMcoxPqZIRymm1CoerRiFrUtf8pWek/V+k&#10;8NzNqgvv9Nw1OspcnJc0jObeHUEr0mbQ+owFtCR1CnmnzyYGMS++frjlm9Mvr0ih+wklARrbs5af&#10;B9hZmT6NVmXOpjWZi19uzd/01YGiA/+6zH8K+kQJ8eLbSfu9NxmuzV/c+LuXXy3zKTuac13m43NN&#10;vLwkRAzR/ZiWKi/QhZqX3px2ull+zSXuP/bxHCw4WGtlkeeuMSkNaNq9juLiHGNx2F3Vsk2F9s/P&#10;vD5a8u2zIy+/KPyidE3uKpFL+crs5YHbstf+Ysra/vm1rUyShHRXNhZ7pzCwiWejMb0ezSowIPO4&#10;eqTDitI4RiBDLjqszDSDhDL7qDZRO4u/WBBWkbJ8fp59hnWU8HZSSsOjEa+Om5VQSYOfKA3+e3nG&#10;cvtBUW4pbmHWNDK6L3nctBLdwixlVv7tRYvrdWhKQp+yJanjrq/L8jL/6b2C0ti7Rl1dY5te7R/X&#10;ssL1diMyj1AmswiBTLkuJqzMLfnvHjeVXg2Pb73HW27k73iwp8/KzNUPv8rfSV/l76LVGWtoYHgf&#10;sriqTo7XtMUliV4VB/J2l+8v2Jf8w8MTE5LfM+vN5lIDnRGFQvLMEoFmPBfKlr2ueeZbUasDfssQ&#10;M5qGlF/q9XvO4fEiw6q9b1ebZXdTeO7Gxsg7oCOQRTD3dZAgjkm1eLk6f94Tg/AGpe2vVyXtG7XI&#10;ILQJGYe3J73QNqQFoBNQjZr4CtSUgaNWYHWyCWtyd1KKrd3vNYTfhw6J01vNzFXznZppQKNSnGhS&#10;6mBambtEXJu3Vlz+YJnss9yl4uS00TTirgcNT/QU52RNK9v6ZMmrVQ+d38y5r10x64GWOAMhbQ+0&#10;aW6+Pk2+r0lD0uvQgFRV8kytRcMyGtCw9PpcGtG0HJOKNQ9HRRx6sR6rk7/YlkMvtzQfmdzSzz1F&#10;iRySqtDU7B6yo8++f3vx7ZVnR18cfXPqxenSU2/OPz3x+thCnt8fJHznQ9PEK47t2u1WPdpun/BG&#10;45BATb4TqCGDnuo7Bar/vUBdGZSYhwri/Ozmr4++2Hnvy7yvM7/K33j41JPD77Xf7Efi+bQ808B0&#10;YGTVaDsGx6bMN3o+7wCV+ikGPCcEasNFA4CHgU8HLl1Oq5DemWqkd5rL2SpkcqkaOYeq0ZRUY1qU&#10;Y0FjU6qQV3q9ih3PJ7744c32reHi1Q/qQJqf3KnO8KC6C138hMc9fVWo+8Uabx2uNc50Deh8y8Vf&#10;L9nIp+XzbhfqlvUMaJ806U7/Zdtz12lChoD/Tz7ZXe/E822NEc4mf9w/TnBeXXy1fcDRV+uSD71Y&#10;KR544c1AZx5tKZ5FW4pm0uai8UV7Hy9Z7fvysN6SpBFjda+0zrbw1yfPEFdy9Lembuc7kPVVc3Lw&#10;Naf2R6uUO/q1mfGfYXoLEs1MnIOrBTuEC+W2LCOdWa70ZjCCgz4do4VUr7T2rn925Rf61iu5ppdN&#10;hFDkwnrBLVYgG5bF9vweN9YfNjFC4YSc6u91xs4vkfdtt/rW55uu6Ham5mOzS23I3leXLK+oU4/L&#10;nUTrq7qyEeFuFRMih8lG3OxbOidh7Bc4tFd+68/SuKAOWmZnlK7r/6AqOl/Vob6+xuRyxUC2OGq2&#10;7PM7a7I2393c70ODnd27DauOutzFw+ioyj3do0qkfUiJOvP87nqEyzElBj1NngwI7vPZobRDH31C&#10;lT9CSKYUSN5/+9yLermr+YJ4mytT7jjQ/OQhNC9lGC1Lm0RrM+cw6JlKS9Im0rJ7k2VrMuc++u7x&#10;jn3xYlTv4GfnZn+VuzxjZcZMWpY+mX+fKq7OWpKzq2DXmI9Vbyjo/yKxsN/0pk37o6WWv2u58ZB4&#10;qO6Jt/uX//D24HM/2ZXXPuXnM86WH//Sv/R8t18zsP4uQkrRM8+/t75Rftmj0og+SSerLcp1W97v&#10;jqpscEJ9WpitR2NS60HJyBbktnp79Pn2t3sf7y1fnrNEXJ67lD6/v0a2MmuB75GSHT8b2zzneZ9G&#10;WrHCRRNkWUtlg5uVlUWcQKOzW9C4XG1qFVqVDBjwmHDBuS4GrDz1IwSxa6RyxYhUE9n+ko2yqVna&#10;Zb1iq17cXTykM/cbTi3/Sd+tz1nfYHBM3002gR3K+keY0qBIF+oZrEc9gtpRl6uCaHldTRwd5/x2&#10;cdrY4/sLvX88FNQzw7CeU2yTr3tFq1a4xTUjq1s12NhnQMAAx4Tr0iNCiRxjqpLFLaHY7Y7agsrD&#10;8mDobMzaNnl9ztbnO/P30fa8nSzsFpFbsC2ZXWlDvXw1aEqM69v997eGhr++MeqB+OC9zhTZ+2Jw&#10;0zHFwpWJTwSa+lygyc+Fx1tLtVZkiqfa5ouPXSLF0EG/Z4+Ic6xgrx0spFmzkWDKbdJlkNPtBvcv&#10;f2pdF0TPO2rlG/JmlNpGdijTCFQmTf+q1NRHiTpcr0t6wa342pZkHKJJna+rUVM2iNUZ+BiH1S8f&#10;EW+0ZUrihz8lPYsV18z7Tb6ZmqNGo1N0yTPRmCbe6y/bWLCybEv+xrI1+d5v1+evfDE1Y0LpsHh3&#10;6hNrKxufOeztzudrnnoX9n4+KqNp+ZiMWjQttw0tyjdi0KNPY7PakHtqFerF/GebIJBLijINyqhL&#10;ozNb0JRsHXFRnn3W/rfLfvEkdhiyUzL1trsnVyPHuwI/q5lsfcH0p1deXfWPLI/dECQL3frDy/Px&#10;B54eeHjwxbfTfs/4/F003sepVevdNb7V+F75VXs2hgB06nOpu08g1b0CtTsjkKG/BILFz/IMS448&#10;+/7BlgebM78p+GI6nCLyx7wX7S/srb4srYvPsMjqMtsAfu5lBjRnBep4mt/DgKf5MYHUDgvUmEuL&#10;owK1ZfDT+Qdl0j9bj3TP1CKdU9XJ6HxNsg9sSpPumrL86UETM5rRxCy1snXFrld9xYMfdO/DtIjq&#10;7ftcF05b+iiVOwe0EPsHGjxbeGf8wUiK7PXo7SNt3+KzhjPj3ce6h3bdNzd52IpDj/a/c+ywTtj9&#10;5PN6h7K3NN+QvOGj2VwcTRcanX319XoGO0+/e7Gadj1eQlvyZ9LKnFE0664jTbpjQbMT7WSfZ40s&#10;X54yVHQMNCMT324MdnqTZ3BvsrlmSja+ZtQ7wJb0zjd77RFqMUH+aDYup9QeFFZzkX2IUOzMMtoR&#10;AIflCvbT2LP87hUtJA6/29r+fZI2QIbnirkNf27V+5tC0262t4To7jcFEUDKTu58smXg0+cOy+fb&#10;Qvq0h416yC//w7Q0wrW99VnVEz19mr7pH9idXANMGfAZkJ2vrtgvyK5syq1hpYND7WWjwlzyl6ZO&#10;7iW/7X/JW1AeeLnhYp1jwmujM7XJzdeAPK5ZkNtVY3F8oIc4Jmho9KakTR/s/LRK2pe00Mr6ZMMb&#10;GgeFcs3vBWrJ87n1dwJ14L878vzqeKxqhclljRtjb3n9ZsbDT4mO5PRuMPR6NW+nEOHgNvH3Z1z9&#10;sxT7bGeHaTEWEXMSPWhu0kCaltCXlqaOpS+yltCi5PE0LdGT59owWnBvDOut5ff8y86dCn598uo3&#10;9z8rXJsxh1ZmzMLqT9nqzKX+35Z8ayx/rIIU9HHQzKKqesse1pt9S5zzu9MCs8HQ6LsXO9YcfrX3&#10;4dXyi4/Ol57LOPXyRNh10W9QqBha50N7fH4vHXi6R8/v7bn5qeLtlsjctu7hyCH9Y2sUDoitS7My&#10;9WhEan3qwwDFPV4Qp6bXLzv4dP2b70u+f7vm/grZypxl5TvzNr34rnDbhp/z9iOkwSpBmKlzS5CZ&#10;srKy5ud05+KULNDsgq7kmdKAOoYwuGDFacJK04KvQaICO1ZqFlyGZXSi9Y8nVfS/qxwyLlWQDvOE&#10;ovxJn7HhMeLmkO59QixvOQQbiIOjnMk1rDtZXm9F5v6NRRO/OuUekXrlXgmeb1ekTz1x7On6dgg9&#10;6ZOkPsk6TOmZc1R1smFgY8RAxzCMCytWY/7bPlqZXGJqwKP4YFhSvbHeWdY/emA2525uuDFr6+5N&#10;OVvKv8jZSl9kb6O5ifOo5zVdMrjQhLr7tH45J9rzXMTrwCGPxEet/hug/RxtFs1UJz0Rdo1/ymDn&#10;mUAT+XPZG+HpDdnc66my1MNJYlJP+aW/Se4xbbXaBihdbOErlHVhgNMtSCANNj6RXa0z/90aaYKj&#10;mtD4ZGeyCmtL5sF1xLV5Hm+vl+9L/fbp5ov9b9sHWYcZPLENNxC1gxpRu4Aa1CmoNhndVKNeUa3i&#10;1uSM+OAKFPwzu6Dp/LH3hIopGS2pX3xX5jkzGn2vD32WN4dW3J9Hn2XPqlh9f1HZ+OR+FQPie4r9&#10;43vQ5AyP8u0lC14uKuz5esi9uhVeDHAW5JnSjNyuNC6zLXmk1iInBipuKUrUN0Wgvvx3X+Y/Z/4c&#10;fK8ejc1Uf7vp2dDZvxSbvyCn16xByY1LnROrUO/EejwnnJ9sL96wNeR1SBse16rfvTg0/MuH2x5v&#10;f7Q9dt+TXf9zptQ/TVMC+rft8L3qoQ5Hq7/WPd2Q2rIhVJ9BTu09AtVj0NOWAYjxFYHMmD/68Dzd&#10;9mjAmz2P9r7ckPN54L7CXT9dDf0NWvSgs9qCdPUtY+7WeOHEc9ro2rtQti4XmO/OsyEG0PPDO6CD&#10;gpUegCBN/q7LqWqk/YMKdZZWfATq4VedxiRo06KcXjQ3W48mZjbO9C60Gw6HjPx1f4pOnhRUZkW0&#10;duvtJ2Ra+Qpk6VurfHK02/Pv8/c/Pvfo9Itzj07GXXx24URwWfhnKWUZ3RMpUe9amY+Zz/MTjXG/&#10;V7RXVWxg/yLFuxHOs5Ie+g8S5k+weND03NttISdebZR998Kb9jxdTtuLFtDC9L7kldSBpt9VpyXp&#10;lrQy24WW3xtIg0JtyIrBjkdwH3Fo2CBZDx8D0eySFvW+bkdmlzVfDY0wcZM/XliQpNXFOaz6eZsw&#10;4W0Plo+SjOQxduCC82/sYoT4USkter7vXpoSymmQJyZYZlHWj2E8mwq61RoUJ3xnfVOQOcS+CyU2&#10;5PcYsVxGhk7neH5PgtLNtS+6/qlz1CppQdQAkx4+LaKcAnRlo8LdyD3YhpwDTMg10Fo25ubA0hFh&#10;rjtV3UQAAP/0SURBVKWjbvapWHZ36sG9LPPlt/2Epga2tNH8TsjszPOo+7lG1MdHn9x9DGmgvy15&#10;+PYUBwb23ncg68DvCj/+JcJc9Hm8weX7+1Ozpgaaih0P8DzieYzSeBd/MuBpz4CnHQMe1Ef7aPUH&#10;dpcNJ7G+eq8wWzz/98z3v5MOsP4de0NzmK1P9VSba8KFAeENf/e+wg9Bfg/XdRwfbXVreoI7LU4Z&#10;SYtSh0srPEtTxvPf42gufzfr7mBazH+vz57/8tiznbE33p4L/Cp76YNlKV4V3mnTaEXavBdf5G7Y&#10;5vsiTJE4QkEfF03OEdQn3lfau/5ho3W3xKl/6PTvY2++0zjycuv24y9XJ158uzkkShZ0LFgWfPzS&#10;m9Mbjj7dpv9Hsst8KNr7Ym/Ty69PbUuVJaw682LnqiGJrePcbtcqm5VuShPuNSdXVjL9ufS9LYjD&#10;Ehq83fl41sODzw893lSwsWxFjre48cGaJ/sKvhr9c4BnaE4bde0wIa3LTVZcrLwsWIkZsYLsyc+b&#10;mNuRHBNUqAsrNKw6GLPSRMICm0Q2vhj0GESz4Z9tKpufZ5464q7wY0pHFsg/eY93lnf9vqF2qyz9&#10;2pT0vK5OrqGmZBvUhayC1EnvqippXVIh++BONDKmt2xN1szio8+/ip6QqpPNCvsV9ueYc9305EAH&#10;qzr434yL6U1BhMdyyr26Tv/psdyWtq360tTVoxbdXXZ/IwOdzTlfMuD5kmbEzyTrawZkcamlzCPQ&#10;6OGXGUtOx77x6/U+SQoQvjHvWb05o4uE0omPBZpRItC854LscIX2yzjZhWtZYtZ7nXPjlqVbv82N&#10;qmvUrwlPNdiIbceGpiYbc5r+AqkzyGlwUSAlNigb8adtWD0yC6pF7S8L1ISNUZ2AOqXT7zndCij9&#10;YYXP62vetrcsItpfqfumnX8N0gysxkZHQzIJrf1qRLzx8t+T1vt9aesLR5th6ULWjPsCjWSQ4hLb&#10;iosODUvqRSsezKEl92fRzIwxsqXZ02WTUofIBifYUb/b5rJp6YOe7nq24t7CfKsHozIblc170IVW&#10;FFrRzAc6NC5LnQal1KF+DG76cLFPEKg3fw68p0wDUgUamlGFRmeplS58aLbJR/T+H0/h4sJePa0T&#10;hGyEYNrH16TpGY7inuKtYdfLrpsykK27/8n3n33zaM+rvU/3vd7x5Js9R8Wjf8mepj9KU255Nut8&#10;vMYOzZPVX5pebE1dztSTVlaayldXWgFc8PibMG+YBwiiV2qDip1Pl7xde3/9i1U5S7/el/P1e7cH&#10;xurs7IbTxqdWK/C6W5s8bimTdeA7MKXH/NbpDAOc4/zuQ8x/B5nn+LM5/w8ApH1WhXTPqlLXM1W4&#10;8N/nq5Pl9bo0LtmI1ucNpaWZ1q9npnc6uKlgQHv56/4UDQgXVAeFKH3T44pQrs/tN2JQNumms2xH&#10;+hdvt2dvfb4zZ+ujb/P25h9/dDT/xJNjeeefnzocXRZtdptu16885BaAZ0Px/Do4W+avTo/9WwT9&#10;EVDx3ZDjrz7PPPjqMzr4YiXtf7qMlmfa0pikajQupRpNT29Ok1IbkFdqPVqQZVo+5rZtmYlPB9Hx&#10;uo04PGyw6Hq9l+jgb0l9rvekbhfaPRodN1ja4L4tzan6+NiGI3uGKGXZAngA5LAsx14dBiY46JPc&#10;bwt3ZmW3sXuflR1QsHiicajs/PZImZ9/nBg6+fun4+eMSVBJ7MWAuxc/15FlvxV0RvC7lR2cxYZD&#10;p91SlG5ufWbRSf6YP0Uw7OeH9XG3u9bxYb9gWxp504M8Qh2p9w1b2dAwt9JJUaNfjrzZv2JCpEfB&#10;3MQxA/4zpA/kfbN9t57nhAQDBuz6DNZtL7RjoGNA/a4YU9+rFtTjnPbDyTfH/Wwq4p+jbWkmda3O&#10;NnDpE17f+r/PsUNdjxcNdFyb0enu0tu6Yg+eNy0Y4LTE/rtvBKrFpR7/r8bAR41BTwsGPK0PK73Q&#10;P9t0x4DwAb8KDPCu77Nman2ZM3JmjBjw+8JX/wbyjvaqOfKa9WT7883uW12sFtT7enPD/x6Lv4v8&#10;8jcZT4zukTHpjgPNTOpHs5I8aEaiB81BSFvyaAY6Q2lG0hCamzySvDOmVux5tL7Yv+zk3e+LNufO&#10;TxlXvjRtusw7bWH29oLtY9/HLlCQgv5WGpInNBp3X9g0v6DqvS0lbbxOkucfYlIY6ddenTP6vmT9&#10;9R3FU58GyY5smp419MtuAQ2Se4Z3vj85rX/ctqKlkSde7gs+V3bw+MnXh7ZdKDsx+4bo65Aghmpk&#10;UEa9vypUBrGj514dnRQjizq8Ln/MEbsYIWdUUgeZV1oz6p+gRP1Y0bgwUHGOEWSD4mu83VI4/Pne&#10;kr2v1xesrVibt1L8/P6qhGOPd1vIH/cjYRNwvRBhZTsGMxqsuBj4kC4XLQY4DgnKNDW3C/Vg5WYc&#10;wt8D9LCCs2BFZ8ZFg6/rFV9dXJJv/WhBjsZSGFN4Jvrxv43tKYlT9PqE97pu4NtaZhnQlgGPOVlf&#10;70CGV+tRJzZkdK9Woz7hrIhirMWlWRNLdz9Z+2xgotZrg5tCBRfS4Xfrc0HWH3wasYI1CBNKbaOq&#10;XJmcUv8nnkTvxCm1Z9wdsXxqwqiS5enLaV325/RF7hb6Mvcrmhg7iUx9ukoH1bn6aZevSBzle+7R&#10;tl/c1/QjsfBe/lLDcWSekDGmSKApcsCz7K1Al2UjLj0UH/54TtEvkTUJVXSDVPq1uCQktrooyFqd&#10;E6gjt709A57mDGbaXmVFyN8pHxGoJitoM38V0mFDVI2Nzfps+NZk47MxK1G70Lpla4snZARVXDk7&#10;JLn/pdqXlNNbX61V2i2wIXUJqUmGYVWjt5fM1pS/9oPREfJuNCZbuDI+W4mmZdeiIXdbUt84DfJM&#10;MGCQM1xcl79YNidzomxm5jjZzHvjxbF3+5N7jAX1jNStmHlvTMGep8uSlhRYFIzPblq+rMCCVhXZ&#10;05TcTjQ2sw0NTq9LfRIZvN4RZDYM2h1wiG3yu71kA+8J4qSsOq9mPGi1a8eLST/xtq0pGqXnFC8k&#10;2DL/O95RoVGpXWntgwXPDj05tDyE4hsEiuGa64s2nl+Vv678i4cbMnc/2T7iwEe0j8M70LtGh4NV&#10;Fnc+We2J/VUdMrrQlFoCcDAPNDvGnwgn4/HXYz7R8WGeuKEszsnUk31VtK5iTZZ37rb7q0cA3Msf&#10;96vkTdZVZmQ1cJmQKiROz6hFY+9WIVeeR9ZIWMB8hgQAOH8HSQqa8XsbMuBqLAdcqIPmaf79tApp&#10;M9jROaNEJheqkMP1+jQpyYxW5PajOZmW6YtzrQdXgo0/Q6uSdTo5XxdirHhO6PLcMOX2e4VbiXOj&#10;h1ZMifAoW5Y4p2Rz5udF2zK25h0qPJh87tGp+MslF/YliXH6LINrSo4dnrM4dHNTgX0tz0ThHzVc&#10;/OhkvSule1Yef73h6b5ni2lupi65x6mQW5xAA7gMSxJoTLISDWG+H5iklLypaMi0w/mbRjgGGofa&#10;XTcrmxg9gkaG9ydHfytyCLCl7n7d7s1KGColdlka2aV1v9C6+ywChVfmLMMtWD4iFbQNy207Bj32&#10;DETc7whJMzKa27/vyg7S6PuWHZh67vXXRd8/niebltJCtI0QRJylY8/PRWgcDhFFYgJb+Tvsb3Nb&#10;0pRCj4j9pb2MP0cABTvTNmnvztwy4tiDYx3xv/ynnyWEc08JdfB2CzAtHxc5RDYiwkPmFNSd+t6w&#10;F8dHDheH3fKQDY9wezs7YcRu79zZP67uLPJroWZ7WjhkdIJ1GVZHT9dmsNOJHC/p0QBfO7I904VM&#10;znXymZvu/ZveewDl3sdq9ND8Sslf8xuh1Py8EL8qR+MnYfOhoneLNdlq3y5Laf5mHOu3zgA0DHRa&#10;7GSQ8xXL7m0sw/lvgJ0W3wrU5jueYweECvUTdfy6++j/4koY7IkNGYPHTonTSdr7ZOko+dcfDXln&#10;edeYcnPc3H7XHR46+XdL7hWk3t/zpPY/Ntd+yPE2mhhrmzEv2ZMWpQylOUme5HXbhSbedqPpCYPI&#10;644rF3cGQkNowd1Rso33F7y++OrbojNPdhYtSp1SujhtVtnKjBWBh4oPKULYFPTxkVOaUH18rjBu&#10;Vp5yycZHTeMPPO/yXgcT/hIhe9OekjWbvng4oeDqm13Ts8Qs8wX3pq3sFaqZ3zO4kTg81lC26sF0&#10;+ubpGjrwcjN99/Ir8cjrvRUn335fdqr8yNtLslO5l2XnAkNk/lsSxGjHu+IttQ/h6YBXLqjc1/lm&#10;efCuxbnDjw+N08odl9y6wuW2Mtkz0OnNysaRlQ4rJNEoXKlifqbZ28Mvdr7+onBT+dL7C8oW58w/&#10;dfrVoR/PnKkkl1RtvbqXhYSWbPC04KIe8C6sqjMrzmHpyjQhvSPp8f9a/mx4sHIzZqBjyu/Tu4Wi&#10;RKPvNX3zWZ7TiXUlZj8a2Ej48J+KDEJ7QuyIUTb+ne93vVKTbIM6knOwGVkEqJPWlVrUko18natK&#10;5BjejVxvGomrsma82v5wUVGfGI0nCPfqeF0Q9eWrOwidQDENF170v11z2/Ys459kTJmQ4KThHtHp&#10;8qjIXuLcu9PJO82bVqWtpRX3VtHajHU05tYIMrvUkQwvNscenjdLE4dse5/zJ+YXd+o0OE8IHPZQ&#10;oAmPBJr+hEHPU4HWVSjFh4ubdeSX/SLZxwntuwQI3zHYed2UDTi0WZeNOD0fQex0TShrfVkoV2VD&#10;VzggUBN4I9nQa8nGZ20AnYMC1fheIFUu1fh39XNK4oxst6Jg2aWv1xUuW9rUv15ok6vV3nYJqk0d&#10;g5Tejr9rvPBDr+4k0slqkx80WNvnrvB2VDa3PbMO9YtrQc6329LAZBOamTlGXPNgOS3Nmi1OThsh&#10;m5g8nAHPQHKJMSGrcA1xZsbg8i8fT3o9875u6dTMDuKqAgdalmdDo9La0IwMs7d7i9cFx1bELYp+&#10;G+G+umDQol4JqikMYmSObAj2ShDEQfdUSqfltT62/fXYH72bS+73M2Pwndad+b7XHWUamqIurs+f&#10;UX6o5FDsqRendh54ciBsx+NdL/c8+la2qWBr+caCL07vKtmlIb/9fyhNTKseI8a0+C0j7EMR5rTh&#10;iQZDmh1Uyup6pq6ofbqGtKJTh8e5PoNbAJ42DDS0GIggXbTJFe6HmPqyrUVjZV/kbRRXZCwL2Plw&#10;5y8al/9NU3KELoOShKuDE4WKcSlVaRDPYweeS+bX3q2eGF7keci82fkM8xiDG6z0tGLg1RaAhwuS&#10;F3TigoNIdbgYMH/28qtDXnFGtDDDRbY0x/nShodD3rs+v0RTwmsMs/MTHhtznbrwPOnG7XcL1qKh&#10;t3qRTaCuaBtk+mpU5MAnc+NnvP7s7rKHBx4cSDhT/EPCDwXHz5wsOjLm/JsT7eHIwThiszTAzn97&#10;4/9OCqFT6qfffHn260eTyqbda4Nzb8iV+96TgQ4cVf25DEsUaHC88Mgrre2kSnk0OdLd2uG6SfrY&#10;yOE0PnIUDQpzpiFc+gfb5HpnznPAnBwR1tzROlBIQnITs5B3jimsgOPcG2MuViynnWOF2BEpjbv/&#10;3Or+zxH3m/KpF6t77Xw4OWFVngnXqzqZ8PMRHofVdjOWxXA8Ie00Uk47cHtYvpHHPaVTB8V+vwgg&#10;dkd711waMWmqd8zi+EPZx64GvwqbkVjy65lRfQs21RoWandkaISrbP6d6bIxUUPLHQJ7yPqFOIhj&#10;IjzF4bf6VXhGON8Ze7u/La7fHS1UNT4kLNX8TnjRiuVmey5dj9VgwNOeevtYkf0FXepwrHbegED7&#10;X9wPWEljQ9XqWBytNZufVdDhO0Hsws/SOSKIPA+XyC+RaP9DU+fFaTVSFyV0FB3PKlPj7Tx/GeTU&#10;/1Kg6l8IVHWzQHW/ZrnOYEeTn9EJzox9gtjqQLUI0zPNu/+cfXD76dn6G9JGr5mTaPtkcbprYDyF&#10;vNe5Qn8XYT4tuNlvxtAb9i+GBNk97B9ovXhh9P8/kuGfIJ+H6/WnRPdImJsykGbdHUAzuEy605cm&#10;3e5HcxJH0cyEITQ5zoOmxA+gmXcH0bKMMbJvn6x/deb5nucr06aWz0ue9mrDgw3b4CiTP1JBCvqI&#10;6KSgMjhLcBqTLSRPKxBeb3ne6vuT9FMD+I/Qqdc7Lb9+PO/mkZI1+xLEAN2bYmTfI09PhO19tLN0&#10;UZbXW6/EnhVTU/tWzM+eWL6+aCkbcp+Lmx99Ltv+fGvFsTcHyw6+/rb88NvvKnzKL5SFyPyK/WVX&#10;Qv0rzi+5Kl40YUDV8H1DCv6Tdj/xbnPk2Td7rpVdvLO5cEbqqJQWr3pGKYnwrEHp2CJ0gZWRaagg&#10;c7stFKzPs/nhu2fbTu0o3vzyy4K1zzfcX7ZpX/G+n2zaNQtvpdr8utKm2meE8lps4KixsdPOjw1t&#10;NoCw2jMivSG5xTeh1vx/J1ZwBvwuE1Zuply6RAjU43b18hnZere2FY+1rTQoYGT8d8rf/fn7G4+O&#10;HLazu7/2ay2feqKxX6s3doE6z4z8Gr9sf1Go6OpTRXQN7Ub9bpqSW4SRbGHG2DfeuaNedo9Qe9vG&#10;T5B1DBBErRvvgI4R18MsVCj0jK0x72SR9Y8b8uGFMwmpNa3zFaWnAyI60JjYQTT5ziRak76evsjc&#10;Qp+lrqQFd5dQ3xuuZHheg8zOqZP9JZ38lbdHe8of8Yu0+HntxiOLhf3DC4Vyr8fvVnfGM/CZ+0yg&#10;IxWd45PFH/5n5ayS4O3S9lcd0PqskNaa+1iDjTfXcBUWuF3FrwpmPz/+6pvCHSUrStblTSn3SulV&#10;bhDSqqLFheqiChu91RncVP1OIJX9/Df/r/ItA6D9rHjP1RLHJHYXz5Z+W7amcNUr9etNyzpcUxW1&#10;g1TIIrzGpYPib3stfy9teuref/A9IX9YmkCT09lAu6tCLtFqNCTelIYk9qCJ6Z60/P5CWpYzn2bc&#10;G0cT7g6mMUmeZB2pRxY3O1Usy5n4cnPxuJejUpuVDbtbT1yZ50AbCjxZ6fQR16bNlu27v6/w0rMr&#10;J+PKkufF022vz4tGbOmfXCWnV7wgc2bQMzizSvmk/Hb+W58PtfIXjzYdlW403yBCeIw9ZTZsbA1O&#10;aUnL7o/OP/B4zxa/1wEjD5Uc/ZZBzqPNhV+JG4s204r7y3O+ebx10K+lSQ4Sr5j7lV/51XOqPhSd&#10;LtjRxOZyy03NDis/MzrXmHpd0SK9s3WpFQOeBod5LvJnsxNsIMHgfweMyTRQoIn32tO24rm0OGPR&#10;qxWZi7zpPWWJd1bbZp6J1bfaxQnP3BN4bmNvFBvddjyvjBhcd+G534mBNrKytWNQ047f34ZBV0vm&#10;u6ZcGnNpxsZaW/6+I9cLgMfwnBLZ+NWkYTEdaHaaZcnnBQMXILW9/JW/mwBM3IOEU5bc1q4MprQY&#10;eHXj9lvw/8432pOFX3OyCGhHPW8Yk911E9E9uOfLVYkLijemLn0x8/boVxPuDA5dkjF97Lbn2xpL&#10;Y8gywZANYM9/6IR61OHSq62mq/NtowckKEurINhn6SEPP8bqDstqco0T3gy52+Dg3OweP4YCLoka&#10;1tw92OzU8FtuFQvvzBFHhPfn9trS4DDnpEOP9jkElmzWHBfX5nPrEOGxNQMbKWyNCz4BdiArAXbc&#10;4pVjZua2s3pfsAM6+9S73Tf5jodnpdR/i4xuhixz7VjHMHCi7gBSrBuw0mPOv/Xggu9HZyodvkRD&#10;f9FQHHe1VUOL03W/UD+i8tT4nMZr1wD7ilERQ54vSVsyBatw8st+QidJu9rMGLuJrmEWxSNiPMtX&#10;pCx5MTF65EvbILOKgTfdyifHjqrwih30ZvbdcTcWxPf+3OVSrctdjgrPmW/FNt8Lot7xmmLX4w1F&#10;g1NtyPa8IXU42qC88w+Nj2zN2vqre3WG+3ar5fB9tc/MvhOemjE40WXeN8YnHBDHhfNzC96tMuPQ&#10;0h0PTKauutc+f1qoBhmyvK69RaCaDHBqMtBR3sAcyEWVv1PbIVALluONGfTUZEDUcLeQYX6m1ZDp&#10;adN/sjp7tHhDi1X3xm6dk+j8bOE9l7zdDz/7Tf30d9PgICv7wSHuBRNvDXszJKT30Vnxk39MMPRP&#10;0cUC766Toi1Sp9xxoml3+tOshEE0jYHN9MRBNC9pFE2NH0hecX1pYkJ/mproSfPSRlZsK1r69PLb&#10;Q7lfZ3u/npM4OWV38b6+8scpSEEfGSHjSppgNiJdiJiQLdDCvGqP9700mI+wDfkVf5gOPPWuv+fx&#10;qoXHXn2dEVxxLcbvrV/EvuJvHx99ely279G+si0P1md+W7Rl5aEnW3psylnpuvr+4q9XPJibsbZw&#10;Wdk3TzdXHHy5v/TIq0Nlp94cfX1Ndvl5gOzqG1/ZFf6bTbqK81E+sjNf+Jdftg95P6+NktddY/Mx&#10;cZp3viqY8zywPDBp08Ppid2jajxzYCXkwgqzV9Q7sKNzQ3jlECnsm5dVUwJ9x0uP624r3hy+qWDF&#10;/Q15S8b/9x4kzYiWZtXOCXF12dCpx0YOwqmaXn630tMlVInc7tYm0xBVagFPKytQfX4f0lJjr0/H&#10;MFZ0cXUKvR+YToGnUf5IAWmz/zN1NgiHdHmE9b7Z7VJTsfPlWhV6vs1LtXxqV3S8qCJq8Pssrjeh&#10;PiE6ZB/SmZzCdGVzk0e8Xpo94pn5TbU3DLZkbQLY8AtiIyhQEM1DhbRBdwRpky4bFCp3xACrhTmO&#10;ezpfEwoMGKx1D6xC9sGa5H7TicbFjqVld1fSoqTltCx5Bc2PX0DO1+2o67kW1O1sA7I51yh5Xdzw&#10;X83KM7egaa3Zz+rNmvhIKMa+Hf6kcYVsMBYItOJ19YoLMo+bsWLAzwIe/VChheZVYW/TM8LbFty3&#10;5gFKNCK2KbnH1ibX6EbkFtueQYMGucR0FUen9JZteLhItuflVnF2xmgy8+9EjQ7XEJV2C6KwTyok&#10;sMJsxEq384WqYr87dct3vhj2euuz5a/0w9qXavgLoll4w6dTkx085K//03SSDZGv7k8evjrP5t6Q&#10;FEF0SxZo+D3ug3Qlco5SIsvQquR+uyuNTXER1z9YJNuSt042L3MaTbs3hiYkDRFdYqxFi/DOYt87&#10;1mWfF8564p3n+mR0WuPSeZkG4taCgfRZTk/67N4w8YuMTeLe+4denXlyIeJW6e0vo2Rxuw8/+SZp&#10;VHKb13axgujAxqFnalWa/qDb63l5vZ70T25Yasq8iP1m2Gc2NKU5fXZ/DH2ev6l8WfbaV9sKvynf&#10;9WhPxYb8LRWfF26ldfkb+HP98QMvf/n8hEjxRuvDL3cvSBJj/ic+/q54o3nIKx/XwFcXB6SKCVqi&#10;KKr+EVAEo3N3sXfnY4+2jt6QMn+h/ul6YZqnq1SYXW5NBhfqU5ezKhLgaM6goini/7GiwnyjdVGg&#10;9lyMGZzMz7akLfnetCFzZZjv0/PvtVdme5F27QF3VWf1vC0UONx5Z3CPZhCJFR4bfiZWGrF3pyPL&#10;AaSfBthpwUBbjfmtIYw0NuSas9HXkgFPawZj6ly3jly68PWmV1RoQGxzmnnPLO7AswVmeB/mZVCp&#10;j/7F0uODr9DZdu/TV6vSm+j0vi4k9UAIG7dZhwGPDn9idadXQFOy9GtEmpeUqJNPXTLx70xG17qK&#10;joHdZWvi58iW3p4s6xOk/6hvmMGpSXEefRDSKj30pKDyT4EdjPXa+1b9Pe4I2VjR6cd97sFAEys6&#10;OCTZhYG6w01B7BmhlDAgvlHv/3SC4dyZmfFDZ4yOdH20+M50mh41hgaHuNDomx7pl5+cmnmwYPaM&#10;QbG1Yhh8VNhGCGTLsh/gBnt2WP5L+3UQctb7jlLs6IzmPX7Hyo5S4Mvtet8XDzkx9a5akXWoUGoZ&#10;Koh4FsLWsE8H+3XgdEJIMfZQAvSMyRK+OknyPv8ZGnBVaGhwSGVL073CK/CVwdm25BZgTy6BdhUO&#10;N3qeWXR30Y9JhralCdX7XFUe5BEopI6JrUrDYyzE0TGDKxbenVHinbbg0aiogW9HRw2RjYscJBsY&#10;5iybcHvomyV3Jz4cENj2kfZRoazDYUHUOSW8HnjdLGdooH2O0xXjB2an2pToHamX0PeqhbQK9ItE&#10;glKXHcLKVjuEV1rM722Z9zW+FUiPgb8eAx6VfUJq9/A2UgRJsRhaZ0du/2Vz4swf9fNpRa0Z0NRh&#10;YFMbKzoAOmvfAZ4aW/m7bTyXsHeHS/1veG7vFe4b/9B8wuzwAT86Bi88391oy705G+cnDX42M6Vf&#10;6arcyd/tKNj0wR1Xf4aW3ezdoY+vid+sqKniwGCn7LG3h4/+0Ods/RE6m77IcOJNu7xx0Q40IqYn&#10;jbvjRhPu9KOJUujacJrG4GfCHQY7/B3C2aYlDqxYlzvz2aXX3+cdLNzyZMW9RYd8/x97bwFW1bb1&#10;D69Nl3RJdzcqISChYoCAqGCCgQjY2HGwW4/d3WIXBioo3d1dImInsfca3xhbPPeeuufc9731vf87&#10;n2c+a+eKOcccY/zmKPa/iQn+Jy3v8231Rx9vqvS8/W/7pzRkTD6FjElQFXNlUg0D0xsYdsUL4YYH&#10;XSP/V+5s3xsJiIuf9thd7zx8J5P7tOxe1+3Cwwinzrw9z9338kDXDw2LG1c3LFy2vTGGb46nRb+i&#10;aq750obwVYsappSseh7VufXlD+zBDzu6z3w50HWXd+0Tgp63KbxnL1J4iS8TeQ8/PObefHWXG1t2&#10;pfvUeryOzW8Vw4tBUBdaoOPnk848H5wp2r2sblRTQkdcyuxax2KbVKaDiroNQWHqhkLONpHpGprC&#10;3JqZL/OTEnSePa9y9M2PO/a3b8k5+WrX4L8WfHo1jIzcY846VAo+C6ASI4EMXR6VHllUMqTwSFnD&#10;BuZwQDsOGTQqHaYo5MxRuOkh0NFMQJDyjPm8sMJk/8PPfwmYTkhIEMqGbBlSeHo+4s/V9PxZvgMS&#10;nD5b3lMFi3tKYBmnAHq3hUELz6uHipz9Q0lwSdQEt0Qd1jvVhp1a6s+bVTWcZ/K4F6t+n2EpkN8o&#10;nukamM55uKJW1ppOSwpCKZsX9rj7ZuPIPJV220dMVx/8nfV9Djg+MYQBTwdASGYILC1cCvMLomFR&#10;yWKIzJ0B7vdswOyKFFhdlQT3m0pFq3OmOPHv8zcagecZ7QojprxgKme+YWA2ZWZDwDOmCXszA5s+&#10;K3fF8ZY8TWEznVFb+EmpG5DACDkmyY4TucQ0CqHySF0BlUPfNDEYU6AETqkCYPFUGMwTBQikghl2&#10;C+y2SUIwOFcLZtYFsJteRvMiyiZ0a19T6uYcZ3jMcYZVjuWg4qsApk/FwaeS4S15pdNxvmNTe2jt&#10;sDblx0yXR4bc3liI+V3F4882nD+B8Vnio4IzBJu2NXlBWLUA+BYz4IedkggEVwrBgCwBcEkThbFF&#10;fSGy2h+2vohiEzp3fsjjXs268vlU3KLqOWU+WQM6+qQZcadUjHx15M2aipn1zi+iam26j72d/+XY&#10;68jqFfXeb1dURMCqso3s/ubDX2+9vdNy6+3tpquvb7dc+3ixLLKq33P3fKRrvG5QpQh2MSCFvQ8q&#10;dGTZ8aTkBiViML9hBGxqXQ3La5aya+pW8/a92M/b13aIt7V1F6xu3giL6hbVH3rxo3/P4/2qtUCL&#10;xIWPJzbEfb0+HZ/9VxsmpAhebb2q/OjtHY9nn59EFrOFk9/AG5d2tt34OfucrAl/U6GkOISNjZFu&#10;S6sm+F96d0Se1oT7LZ0guXNMm/lNBXB+YATWtxVB54oAKFHcDoIJ6ka4Dq0pkQCuE+O7DPhnS8H2&#10;5+Hs6fbD7IW2A9v+bEBtYCXjMyiPKR9OyjaNGfKN0aiAD8f1TFYjazw3XYssO7p4fTUENoqo7FFg&#10;tRIeSUnVws90kY4N8Ht9POohvzC8hCDsNgcCkzXZueWDrqaz6dI32m/0Ovt+9+zjbze/uPzlaGs8&#10;9+78X26A/LLNzGPChj5hPrmS2x4+qwsCMLLyWOJr94cIqJ4ZQ//HiuD0RB08Ei3B/YktWN3TArfH&#10;NuCd6AT2D/S51g91nrs9sznhlzbAPaZlugSN8b8rScGxD0OUxhYIXgyv7NW1uE6zO6hQ+OvgbKYb&#10;gQ5LdWoI8AzPZl6OLZJYuPcXQIF49NKSSK+onLFFP5TMg0WFM2Fa1ljkYTMbbr09fWZzo99DzxTm&#10;vSNZcBBwfE/o4tADPqgWGVn8ffKZjLEV0v3+rCvfmfqw3muKHLcvLfKIv/Rq98pFldbb+idz6ii7&#10;mytZdZBOrJ5gT/xm8SF3NkqjP62Bmdtzit9s0Q9UJL3Ois/TO8y87H0EaQnBs/lFJbC6og3GV5R5&#10;Lvf7lC4pXTD/5vsfQ3fXj7gXni/51i+T+eqVzPA8UyRY36x+3MjiSZ82VK94vaA46sv47EDe5JwJ&#10;bECqDzsp279zecWM9nHPLFqNzwh80TvBsH2vq3AjckOen247fa6YWx1+v/1axNaKRcEbGyL+5uai&#10;0xmBseI/Mm22uO60KP4G6d4QadzxqhhYI51LnmK6R2Ra05qTmptnaj4kSfa4/xPDDzbnREEMgQ4H&#10;gY7QFqS6jd+6AL4msCOxG+UqgiEFBDq99uLxMPPK7orawinJ30onoBwTOdq0avGayrA3y6unwLLa&#10;yQ17X64Z858AJL63XZUx0mPiHHeGpUzsmJAe3B2cFnhu/Yv1/xFK7vmKJQ7+CWY1UzMGw+TMYTA9&#10;LxCm5vrD9Hx/iC6ZDAtLpkJE0UiYUTgSoktDYHFFKCyrmsI9+W7Hp+vvjzUfad83oedU/21/Ryt9&#10;f03hWvPWaxdf7MyK+xDHz4j53/ZPagOKGdXRFcyP46uYr1NrKZ6A4a5rl7pXyf7jinaRW1bsxyOb&#10;HnHj3lz4dKny7PsL765+uvHm1NuL7zc3b+EurZzTcLx1Iz9Dzl+3mJrFWvPLx8VEVIyoXN4Yxt38&#10;cj5vx6tl3Sc/7/5wnXu+6T7vTksqL7ElhZfUmMh7/BrPz439dOTNsZfrT5xs32b/HfjsYmeJemdJ&#10;LfJ4yrD9EhieyzPm066W6MJsXl58SHnvYutkFAqo9FE2nn4ogAanM4XhxVI/C76n2JnD7ZvHb3++&#10;7Pr+l2tsez7mgxDdRClXuatMljAqMsxh7MjkRZHZC6NCI42ghxRKJxSeyqh0KD1AIfAMFR68Dllb&#10;NBF8uKYL3YqokPpLVjI8Z8b7DIW4V3E/mwMS4KMzxy6zf2jOmiPQsbjbC/RvCYLOTTwfdgNU6KwR&#10;8FjH9wK7J4rg+FQNJhcNYcOrvFjlu0IsBfNbPGQ+DEoX3Hak0ZEPMPkKaGfs+NiPF1vm1fgW2SUw&#10;bZZxDNcCFaU+92TB6QECnkf2MDVjIkRlzYDp2dNgXsEcCEoZCWaX5cEIFTbnK7I8/7uG2ZuyZ/F3&#10;pX/ZSFGY9VrOeepLJj0SQc7kFwxEvMRjGwOB9QysfCcKl3jDvsbzzp1IgmKtnr8xMa8CNFyeMHG9&#10;LzEsAUkGlUUhFPLeTyVgQpEiP+GCFY4lxUnxXQUfobJJ2dm+v8bPzVG58MpV4a5vC3v/48vVry3i&#10;Fb4InOPwtG/2Zs0emPEzo4U2iMCIaubzoY6omkPvN7aZJ3LSxxVr/6+rdB9qidEalix6DkF2597m&#10;4bCh3hZGo5I8DBVkHzwGlzIQWiEBHrnyMDBPG8aXOUNklT8srA6CJdVjOi99PFDWwGu+fLPjxv2g&#10;/GGvfLKcOqJrp7XseDWvdXmLT/rJz4v4acvXv/BVWVw+9OS0DL+uaRnTYEPlFu65l1c7L769+vHi&#10;6ytvLr+92Las0fvNkCKmy6eQYUeU4Biiou6AdOmchWAHXw8rEoG5NUN561piXu1tP5CL67JqQ+Pa&#10;Dztf7vy4tmV91462nezG5xthY/Pq079XSJjAyu3PsXPPvjmyvQEa/tDiSuc5W3XQY2/V+isnXx75&#10;fK/zLi+Vl3qnkq0c3Mq2/kqx39g003NmxeBJsXDoJ//2zTkL1Sxi5W+ZXpeFfnGGYHVbDTQuC4MC&#10;rj9KEiCHXR67Ea5DPQQimgiWre4zMKPMCPa3xcC+xh1liZ13/zBujFpUPWPnXcA8HlSIwBEBD1mD&#10;KbnJKOwByDsoQxuBKrLuUMFRIwQ9BGh6I80S6OmN9KuDPMIAlT8j5A2G+B3VCKLPSCG0x3sMSFLj&#10;bW2O2FjMFhtcfL9v8sG2mPKjbzbwTr/fAec/HszIhKTfdHnZ2GApNyaJueOFdG+PfKYfrl9XXAfO&#10;+KxUF8gOQY/PM1UYk2oLXglG4BCvA06PjcHgliwo06bMXXUwuaHIqt8Q6tK9LVxt90Btt296f8ft&#10;7Lw/ld73H91Ov5tg4JvL3AorEroblqVwKTjFoPxI4+rGx5+3ly0olat3TWO+ODyjrJOCe/a/+233&#10;rzllIToRueOuLC+J7lpROg/GZfjCipIFvAsvVn8Ky5HtdsL5cklB+se586S1gMCDNrzIwt+fwAmC&#10;Kb8iJndeo8aAP5uggBoVIB1zu7d3RIbfhSvvrxyIaXQ9bf2UaUfeijwHxzoeaRB5E74HJ7y+axbT&#10;OaeVCer5+2+20bGMoNNFaW+140yREqVYP4h0jXLGIlYVjC8pgsZ5CZxnKzY0eywbWTiiK6Zu1oe4&#10;jvuvtjcFto5I4bz3SZXjjsty4c4smvx1Xc3Sz9GlEd0zC8LYkKxR7IQcH+7KmrkfI7J8X+uelfho&#10;cIbD0zqFtHxJgZ2RFtqxpGDp1wUlS9/sbj2w6AH74HcB97hzjL3yDqbMHmnbDOmZXM56I92b4Gs7&#10;snaeYVjdWE53RO6AztEpap+s7zAdLg8kwO2uOBgeR/5OAGd9z3HDX14LbkeQtAvlJ4IdSlogiuBH&#10;bA/z2vyi9prp2dMVie+ce7HNf1nlxJYV1ZNhefX0zi1Ni86ferPzJ1ny724ku4Pv6Y8JfNy/KTRt&#10;DASm+cKMovFdC5sH3TnVMfFPZST9Z7ajJbNsxyUNqB2f4gET0rwgIncMv0/IHAIReaNgTuEEmF4Y&#10;CNMLRvJd2uaXjoOlVaHc/a/WfXrcdfNWHpv3b0mZ/f+31gLZEm8gmy+/SPdKaN/jvrdyScOumrVt&#10;516e+49zufw/1YakM9KjS5l548uZF2TdmYrK55xmpnPPW+VdPT/53UYCICSjr+rweFG9JYVacqjU&#10;/u4OICo2Uom8u1sSuA8K9r/aXXXy1bHXV99dexH74dqnE6/O8tbUr+CtrI+6u+/5CtPf2kXbVLNY&#10;Zk7x2PB5NRMfr2ye/nbTy4XcHW9iuPs+bnp/i3uxIIX39CH2tETeo7pkXmJr7MfDLT80hj4/+W59&#10;YQ4vqyiFm1Rx6M2arOE5ZuW2j0RfD0mR+3qsfX1tOjcpe3ypfCsKOu4g2ulG5dkthWmYWyE7/Jf3&#10;QQzr8udjDgdfbYi59vXkT8Ha/XAM5W8xP0hcYN4LoiBi9mI/hEwaFRkhVGRkr35zX7BA4SZ3HRWc&#10;JyjwUFE3xmtp4WfmSUydb6702Jjiv2RjIaAT2xKr9cuYgl2Vu6SHJQ29bBOnzFfgKACbgA4BHm18&#10;r43vzR4IgfWjXmD7RAH6J2lDeJk/O6nIjtW4zbDWT5iWcfnMVOgR3rQjdvDtj/OPv9nfvqZh3NsB&#10;yUyH1T2GtUIFibpNnCwqTEYQkOgJ0xDwTE2fAGGZoTAzJxJGPBkIZpfEwRyFm9NV0S7/u/rxa3Ii&#10;7Pk3+osW8U5Ub3I7Exv2gume/JyBiS0MhOMxGOmNXu/4og13eGs+JvFSjpSxDX2S2DhHvyKFh2p4&#10;zyJ4fg4KTAEcTw4qjhqXGRieKsr3rzdApYFADWVkU0EFTx2VOl3s+D/QQ8WCvlNH5UIrnmFdMhW7&#10;V7dNerX7zfrmYXke7/QeKnbZJ2qzIbVKEN4mAD41DG/la8uO/Z+XvYqq8on631RNJ1oJL+43yiNZ&#10;qMoalZxpBdKwp9kLQhDgUG0Nrzx8BgQ9c2s1IbrGE3zylWBMkRWElniwkRWBvB9q5nI3N65ui/10&#10;Kb4QimKfdj9NW9mwsCGo0Pvtmqb57069X3P2Ebvzp13B9Y0BFrOLvOPGpQ7pnpo+BTbV7oRTrRfg&#10;aMspdkfDXu6elu3c5XWj2OASZfAtFIQBqKCbI02SOyW5s3kXicPsem9Y2bK4a13LxtZj7Wdr9788&#10;9OpA24E3W55v+4jgh7fl+VbY3LSm7kHX5d91W3z49e6MS29P3M5lc/84U98v2qnnR0z3N+/ccObN&#10;8eK4jjttGbyMG6VsRTCCH8cqtmr+vY83DqV8+XUK2eH37JZZXJFhbW+rgu0tNdC/IgbSSC8EjCVx&#10;/cnja0pWQGBHF9efIdLGQFQy1zR7w84X9Eyr9/4tJe57m1zLWA8uYh655jLdA3H+8MgHjKQgB+Zx&#10;ICCTA+5Ib/3w/JSdjerskEudLgIvNaRdJVToyKVNBUGPLoJ3Aj3fwY4OvjfB3/XFNeyX3PvN0Zer&#10;9z78dOmHwy83pu54saxjW9si2PPqB9j2KubF6Y4T/r+MW5yVywzwjmeq+hKwwes73GPAEdcEJWeg&#10;eCWqCWSNx0EJOuDx2BT6PNQC9wQr8EkagOtcEwxu0saJJGhdFwS96yJfzW/3ynV43HvJyFw3QxLK&#10;PZf5l7QNjUZ9g3KZnMHZzIfQItHrgfFyN1F5rvd8YPJ+bcX8N/feXm0/0RrePTq/141Nr4b8KnHM&#10;93a6NVpyTdncOavLFr5YUTIfpmdPgh+r1sLBhikwmlzKeiwrZNUZgLyfrDku+JpAT1/szvh6eC6T&#10;G1nz5xIUHKgf139+uWZqeKngV69Ehud0S+nt5rK1F/K7MmYtqTA9YhrPvDS+z7C2BIqJTp4i7eA1&#10;/YuZ5k3vtX43bvF763uBMVI8ytxQOcp0qyLQETqA9IS0pHCGA73wqH1Rrjsse9LLXU2rqjyeqLxS&#10;uMp0+mZ4Nh15ubdwRZlPs1+yYWdIlg+7qCyCu6V+TceaqsWdk3PHsL7p7rw5ZRHv5pWH1fe9o/5S&#10;45xQl/FFcRhw3Qw0T0iy0iekeJ7xXuzcogXd+5uOnIh/E/+rYPpxV3S05bZxbiAg6TZGetZCOaiM&#10;MpAAmTrSuB7ycMUTDOt8V6lzbJJhh/1tptv0BsMSEPe5rwKGR4X+AnCor8G+Cvta7BS3g4BHZg8D&#10;0gh6yAIkuIN5r3tG88Ke2v3ehd1JA7fURSUur5rKrq6LgDV1c17seblhLq6R/7V1/h/VZtzTMXa9&#10;Lh/n+7h/97CkgWxgRsDHhWX+jRFFUg9nVQr+zFvk39HuvNioNz7FqTg41QXGp7nB5CwfCMkeBuOz&#10;BkE4gp35RaEQlu8DE3I9YUrBMIgoHg3zyyex29sWpadD0m/K/P+2n7f8j1eV7348bvl9s7CyMk50&#10;c17gxiUIetcUz/6yqWrtzt/bSPxv+wc0Sus7skg8MLhEvHpiuSBMqmAgoo6BpS1Crcdfm/9styn+&#10;zSaZ861zlhZ+PT/le8YqsyPS8ir7OOuNjzMNbteY8mFxgkcmPGOCl+eL6ib8IvaHio0+4t04dPPr&#10;hZZtrWvfnnh5+P3NDzffXnx7+cuZ1+e5O5t3sjF1C19sb1y84tK73y52Ri2meoby3KrgMdG1QVdW&#10;Pp/Wvr19Obvn3fqu/R83vTv1cXfzA+71nAxeSvqz7keVq1smvZ9cbtd99O3Gjkfdd16ncJ/WoOJY&#10;s/XFkuaRhfrtu1+ubL/+9URbYJHSZ/tnDI8EESpCH5ZUiK+OSWB+k/Di2VMKeL7Ah5+P/uR6phHP&#10;9BW5xjzlnGR4DDJjZiv2fdhRuSFrj+R5Bizx3IaocCigIqT9CBUcFHhqDxlQvc90Wz5jnozKkv1p&#10;h/lQ9iHhm22nDS5U7dPs+ein5pcxzsb6gWWq2k1pkL2EChMqcXp4TvUreD5yoyEAhNehejTOicrg&#10;nWIMM8t9YHyxMc/oEZMWUcT8lB7yPntBc1vz4rjD7Vu+rm+Y8tX5GcOl+Aay7Jhjt8DXNreVwe2h&#10;CYxJ8oaxz/zA79EgGJsyBsKzZsCge06gj4qaKSpuDleEOv3u6t+ZnxJs+0sFaf4HKcVpbYLbQl4w&#10;n0NbGZiEACcCwc44BDv+VQzMbOWwx7468B5yT3an84o+7X+/5KsnKpOK+CyieG4ZFJa9cAylUHBS&#10;Kmk5/Mw9kYNzJQw0Z0YIaAjsyOI4SGGn+jqa+J6yt/VGgapNwAd/Q5nx+j4T71xQ69e++9WGFyEl&#10;Ez4Oy3PmhtZLsVNe4L004r01i3/68dPofSnsgz/lg0wMamP1Isv1TQusvrtNnGZPS07IUVnskcJp&#10;pzgRBNAQU6ULa+ptYHxZbxiQLcgOzGXYWTUG7LLGEBhdZAoTihxgahnOU9EgdnF1OHd383be4dZT&#10;rfe+xN9K5qXfi+9KKN7euvXVzNKJ7Qfb1ixM+KtU0CQs19UFDp1TNLIoLCsU5hQsgPXVO2Bf0zHY&#10;3XgYdjZhb94G4eUu4J0nzLc2mlLMACp9rvlI80WCMLPOA9Y1LeQtb1r0/PCbk5kHXh6s39O+59P+&#10;9kMft7Rs69zcvJXd0LKx+8CrPct/TwGO74wbf/LNgRSKp+v56O9uNJ6nW49aHH6xb8+p18df3um4&#10;/ToTMrNLeaX7q9nqPnjtnyn6c/Km2VjdUCq1vC0LDnG6YHlLCdQuC/Bjs2SRNmWQblQIdCBd6CKY&#10;0MFOqclDisXgYPtC2FG/pfLi6xN/03X3EjtPfFqVbJRPEfOcLGHUqViwEwJFstoOxh6Ir33x+B3w&#10;UOY1/VgENbgu9RHIULICZQI72DUonoFADnZ9pGfKfKWP3QLv2eGaKOufZNq1oiakY01jJHd982xY&#10;1TILljXNgA0vFsH61qVNh97tDI79q3EITmbmud1nvtjheqE4HbIwUdIEXbIw4XPTpogZftb3gSC4&#10;PtYA9ycWlJ0NAtIGQ0CKJxjcFgXdm8KgfU0AlGIZVvky80H/pvAzs3uioT637CV6LvNPbSRTIipk&#10;h/vncgqH5zBcSv88poDDjkkQ4WnvYTp1D0q8Dn7i+np27sTuFSXz2k61HXLp+etvNloTMcUzPdeV&#10;L8xdV7mUF1UwlbetdhG7psIe3JNx3rBTbI4rdkoYQMCHXlOCAkoP7Y3XH13I5M78EzE7597N1VtY&#10;opsQXabMjkK+5fyELGoKEJoZ/PVU24mW+eV9Xlo8Yrq+W3Xs8XtKd03gyq+ESY4Fnz+0Qiy5pqbQ&#10;57DoOqPDzFv90wIggXJF/pQQWFxUBOUTHBA6wrAm140+b6hZX726LKpI+wLntcwpUa7WVXXu6JQR&#10;3dOyhvOGJVuwwTkDuWtqV37a3rDxw6Ly2V3BCICC8ny+rK9f3hSV7t+gf07so12sFqt5WggkEbTI&#10;IUg3u6zPRmVHs3vrDnfvqd0bewuyFXtui1l4w7iXxk6BGKHtzFtFuicEYb1Q9pFVRxn/q36Og2tB&#10;CrTOcsD1nhI3IFGda3Ob4eldYdj+94TB5w7e/25BYDYxwMHOBzursRPYIdCzkQFhlKeSZNHZhvKA&#10;Ynp+ZLp1zyg2bqlcd/fq62MJMVXTviyvmQLLa8NgVcOs0j2tG3x+uSHw72hE07MT3QztL4pvNb+m&#10;+NIjwQ3X3ChYWrXqy/VPcVXJnc8eprD3xlI2y56//FvazZr1KkHJzvHjMwfCpExvmJo7AqbnjYCJ&#10;2Qh28kdBTMUcmF88ESbnD4MQ7NMKAiCiZBQsb4isu9l9ze+XPPm/7ectoX23ybHnK4eSDtzzEZPc&#10;vlktOnPg7UUFk7nrSud17qhcdeHWh1s/rav/tn9wI/P4mHKl/sElCiljS3vBuAoOhKDyOauO6V7V&#10;KnbvGRvED3zc3jhPPLy81/p5pfKV2Z9P/MxdiXy6nW8ojDC5wDT3v8OwdtcYtt915qv7PaZyZAqz&#10;e2W5XP9L7CylR52Xre58PROex8ta/7TzybXjr/dlbW9e++L4yyPd596c777w9uL7C29jX+1+sffz&#10;1qa1icfbNjkjq/ubu4oxbZFS0VXj3SeXe91aUBf0cfvLZeyxD9u4Zz7v+nDhy6Hyx7xbefs+Rr+a&#10;UmbB2/ZiXsfjrvj2DF5afRYvs6CcV/YglZt0OYmblL7/zdoXrqniHfYIPoaiwJtTzjxJaJn+u4SH&#10;i1vg+NdozyT2ND/2JbJ4gJTYFaFFAmeYl3yQQ0ybfI/3YN+JHRk0ZQPTR2GnigpQL9rtvY/AB0FJ&#10;L1REFO4yn12ecnZG56vwd5hJuG6uXWO8pSZm4JlXP3cpnA7ThUc8cxllc0eu2hgVGWNUaqzjBPkW&#10;Hopp6Y3KjgEq+Hqk5N/lQJ9HsuCdqgMzyr26ZpSaHNhY6PKT28e21hU+kaV+bWvqZ3f/UBX8xuYh&#10;81XlKsPTx/NSJivaDe5/XxuVJy1wumsGIx8PhjFPfMAn3gtGJfjBuOTx0OeGEWii8maKSqV9LNM9&#10;9JYqAp7BJj2X4Ld5jY7igU0SYWNbmObJCHYmNiOooCKbePSn7GS1CAZei0Ns9xS4B1dhdqMTv8K4&#10;ISqleD/8mjkSqLgS4JHBsWNwLGXwvfdTKfBNkwUzHFcjBDQm2NUR5Ejj/Yvjf+QQ/Kni+Orhc1jg&#10;d/wxiWNY03iGdUyT6Z5bN6Jzb9vGziVNY7rDW4TZKQjAxtQz3FH1ApnRbxU88Up/k/4usdvFZxaG&#10;xmysnvf1cPumjmsfL9xM6kpZse/F2ktjczXaPFIZnis+hz0Cnmn5IrCwTI2NrrXquPBx19szX7a8&#10;Xtka+HVOrT8EFljBgDQJGJajA0HFLhBcOgAmlw7t3NCwoOTOh3t3H3ckZDzoeNh0p+Ne24+tm8o2&#10;NiybhDTyMzBOMS3zy4ZMCc0a0hyaOR4WFS+GLTV7YVfjEdhUtxNWVK6A0GJX8MwVARtU7Kj2U39U&#10;2AnseBcLwMx6V9jxci2sbF7+ZfuLnXeSOtOnnH57cc3ul3trtrZs4216vgU2PN8EW1s2FiR23P7N&#10;NMn3Ou+Enni5v+n6p0sTfw8Q/dkWkxAjFF0WHL24Ysrb7U3rOk+0H3195+ud18mQnJjLFowiv3/6&#10;3YnWAzqD71kk29yUB4+HFjDgvikYXBXnu7JRV8QuhyBCGdcdWQU1kJ4I9FDB0YXVxrD7xfrPu1t2&#10;bs+DhN/MMhWD4Gtuebjf1BLjsrGlHJZinwYWIihBRZVSFFO6YhtUXMkFdgi+Hopz7Yh0a0aWJLwm&#10;paGmozbSq/pJXPekAFI/8a3T2iG3IaohQu91UDnsc1MBAtPtYF7VaFhaPxmWNYbBgvopsLRuOsQ0&#10;zEKAPLd8z8vNPjTG62ssVFweMKf632O6yKpD3R7XANX/IcBDMTsEdozwtSOuAYeHQuDxRBuGPesD&#10;ns9swCepP/R5oA6Gt8TALk4VDG8Ig/olhtW7xny2vSPS3v+O7Ipf0to/usUkDBAKKxAfMTSTKXBN&#10;Y7huOI6eSJ8B2QyCHVTiyYqxGfnBQQSUd60hMmMSd2r6uJ2nW0//TYvcyYbl+jsrF53fXLHsy/rK&#10;pV07a+eyEXni4IBzRHV1yKJD1ny+RR/nk9wSCWRR/I4Lfuedz+TPqNfy/Ftg50b75l4zis0OzK/U&#10;YmdWCMEQ/J8DApo+SAPDn7myW+t2dK+sGNbV5wHDs0Seb4O9zyO8BtIL1fQZV8Wc+TNZ+EjO2h4V&#10;HKF8gCnXPi4Ceqd7gTiOh/IJAQQVosCQi9chBBCPnD9vqF7XGvDY/hV+1sXsQi6Gskj4RwHoe0cd&#10;RqbYs5MLhnPXNy7rXFe3ghddFsGGFwazM0uCu2aXjP8y4olrl9EZEVaCat0g2DG9LAlmN/Rh6JNR&#10;sLJ4E6wp2chdWrDidMKHbEWKxzQ9IhwkvImpktrJsJSQgGJqhPFeVJDGtZDmtc8Lg+o5IVA+h7zm&#10;gRrr+UCa1TjPsLgu2EH3RcH9khgoIJDhgxyy5BDAWY59xbfXggh2elEK6h0MCJBc3fDN0mN1Xold&#10;WhbZfaRtC3dtXRSsq58Jaxvmdu1oWXn7/MfDP6vn8+9q5P0SdEtpsPkFJs/6th479NkwdnbxYu6F&#10;V3ENSV+zTmd0ZSy58+H6zuufrk77k8mW/imt+N0R+Rlp7vcmZbrD+KwBEJIzDKbk+ML4TC+YnO0D&#10;m2qXwf6GbbChYiEsKAmF8ILRfLe2OZXj4cjbrc0ZbGpAz6n+237RittOqG6tDoq9x179WU3BYxVh&#10;DuFpA4uXFkbxNpUt6d5avur2nS93/uOK3/6fauMrDTTGl+ufCy7tzZtQIQMTKxiYUsnAzAamc9cb&#10;rYcJ3M0Tl1Xq7Z2ez7xZWir8+uHLmcN7/vqz5ps+SFfhJCfF8TbDo7oTlBHIjjoKWWdk/ENQoEzI&#10;EGZHZgp+Cc5SrtjSNOv+tc8Xc8+/PfVh74s93P0vDrKHXhzinm4/jYrN8e59rbvajz/fGXmpcfuf&#10;8huPQYExtyrQL6Jq+MPVrdPf73wbw+58t5o9+G4Tu+7FGJhSrsBd3RzwMr7jZkoZr+BqAS/nTiak&#10;Z6fyEvOTeck5p94fyPTIMGtxeCzQNauIqUvrjnHvOfVvtk1vBspMrpaf+6RrNX9XWOw+48w5w2SI&#10;HmO4fKDzQ08nBk3ZZbZ+U9DNnyDjRuVL+AwycVTKBS+hkMKudoNpDUkX/ykAfFPNJpnl5dNHzy4a&#10;0xf//ZPiSIpHUJavn/tTq6pBz6ygz305vhubGSo4Wjje0qjQyWKnejTk1qaNc2GK42+XwGlZXuvz&#10;k7WOrA8xTVFrIsoCP/1QHcVGFA6imCZ2YpEld2PzfO76hum8eaUBvAFPTHj6V+VB57I0KmE60P+m&#10;GVhe1QGTWC3wuOsMwx56gMUlaRS+qFDh81lcYHjD7qhcj0ke8ZPli5SFiS2i3oH1TGFoE8NOQKAT&#10;VM9AcAMDPmVIG6hAhrcwcKSjHxzvmAcjy0T5iqQhgk85BHBKOE4KqKQS8JEmsIOKIQEeCVQSnR+K&#10;g/czST6g0cbnNEaFjixb6vjcqjguSjgOvXEcCASp43uy+Ggj6KHfGOH57Z4K8KKqBnaf+ricu+ad&#10;OYS1CcAkBGR4j/XzXilN3t74l4w/v2x+SVa+/e5JVE9Od2VXl81kN9Uu/XLoxY43F98e+7T3xWre&#10;uCINvlLliMqVX6YoLC43gtHZEuCdJ8099m59eymvumT9y2UNzllKHUMytVifLA0EPEYQUOgAYWX+&#10;sLgynF1Tt+D9lXdX8lK4qQ8efo0vvvDu8pcDL3Yfu/72xK+UcypMOavQY2lw6qB3EfmzYX31Tvix&#10;4SBsr9uD154DwYXW4JknBCao2BmjQmeHypY1dsc8BibX9oVt7etgc/NaWFwz5/OW5g1pe17syd73&#10;Yt/b3a17ujY3beUta1wGC2qjvhx5vzPkt8DMtfeXpuxv/fHd+dcnFv1vTfKzy4d4jU3XLppV5P7w&#10;5sfzfJe9B60PJG9/uR1y/cu14ofdcW2pvIz8cl51aim39Nm++q1VY54N/uJ534rtg+Bc96oYf52R&#10;VZU2FwgwayIdaWM3vy3Id++inf3Nz0PYnU3rS39s3OTNv/AvWljp+N6BWQMvjihU5Y4pRTBThEoy&#10;AkQCO1TDyhqV1u+ulHZ49MbPBiWiAo10RlYdygynhuuCMrRRggKy7MgeRl6AXQ67LCqUlMBA55Qw&#10;riFR0ETAo4t0bX9dCvxTDCCqYggsqpsEs6uDYXrFSJhRhcfKQHZB3Yymw6+37Awv0NjV9z7T4nSf&#10;YamIKoEcO6RvcmEjC60J0rwhWX+xm+F3/R+KgNsTTQQ6SAuJ1uCRYAWmcfIgTcCM78YmBso4Vir4&#10;XgfXm9Uthjc81XxSz3D8w9usOAPRsCLpYL8cpmYgzkd/ci/DNUObBM742gf5gB2OnRjyUcrWpYFK&#10;uMPF3uBzt9+7YffdFscU/6UYNstWisJfJZw4hDx0R93KJXvrNr84Wreze0PVKF4AAhpKTNAHO9W/&#10;+V7kkwqKemV/i9lBwAWUpW1IDlM8sUZ54O/F7NDnUcXW0ycXKrQvqJGGIATBZMV1wfmn2LD+j23Z&#10;1ZWbeYvKRvL6PkTQdodhLXBeHBHsuH0DWF9mNTKzek73h23kFWU9mf2CFyUOMh2qCHCIhmQPC4LJ&#10;WXlQOMgBBkGD0ik5CM8KZ7dVreNZnO/N48sispLM/xbw3+eROgxLc2DnVkZ27n2+o2ND3crueaXT&#10;2YiS0WxUSQDrn2ABykdx3ezHdYL0OzJNAvo/UQOXR16wtGgDb1/tcd4KBDzry3e2LUmb3mp9QqG7&#10;126GJdc6AvLCCK44e/D/RNdIx8pI+1JI931uGLPTUrx5A+4K8pSPMyxlC/RGXm2MvFwG/yNMFhu6&#10;VwI8MT2dLDwIbigVtQL+RhxlKIcsPfhe67Q4TM8bDbubY2Bz40LY2LAA1tbPfrejJWbLM/Y/I9ib&#10;XKH7XZTxV7koWtb3iROE5k6FGbmjwSfF8l1E0cSHKyoWxi6tml+9rXFD567m7R+PvDy0Zc/7PQo9&#10;f/+XtfzWrZKR6W5nxma6QkC6PYzL9oIpuX4QlIHv05xhftE02Fm7HjbULIWoomAEQ0P4Vp5Z5cHw&#10;Y9vy7qvvzm/5WxsC/6+2OkgQ21cd8sOxN9t8ej7itzo4IbY4yzN6ZvaI1z/kR8HyvMjOVcXzT/2W&#10;i+h/2z+wTS02k59Sbr0tpMLk4/hyLQgqk4IxpRwIrWZgboM4LKpVhPkVirCu1g5+qDLlRhZzLsb+&#10;TjpScuMxPiWysE8s88YFBas9Clqq5G2FjK0vvndAIewRz4FRyaIQgMIlMLsXLKoZyDv1ajfvyvur&#10;vPOvz/OOth/nnmo/1X2+/WznuVenv5x5eejq/dcXfuXO9bfavOJR8iEFDmEzK4bkrHoewd31ZgMs&#10;bh4FfsUSML3GuuPyxwO1ubzM9CJeYVwJr+hcHi/3XjovPSOTl5PzpONa5tYW3/zL7+cu+O6u95sN&#10;AUhojfKgMeUSN/e/dpoe0x7uLnFHPJZzjvnKt+4Qs16EnXapiIET416PQgBBDmVnE0Amz8EuSMo7&#10;CgRZPFrcYkpiiuX58Q7EPCKKgpwXlIxbtLV+5k/Z4WZVDlGaltlnf2TWgI6DqJhubFwBZg/kQBOV&#10;GS0ca4oRkiBlBcdcA8ecEhPooOJveIfptn8keHZpjS9fcVxSFWkwrzz4wcLq4I6xhfbcLU1L2YVV&#10;43kT8tx5c0rGsWvqF8Lc6kngnqoLhrfFofclEdBFUGN/XZffDc6rgN5ZJXC51QcG3XUBs4tyfJc2&#10;W1SS+lxheCPuy16KrVn80+Kd/Jwx861m7o+pZXghCHYoXicUe1ANKocIdkYjva16JwHRbYrQP5sD&#10;VHyPkg30xnun1N0Uh0NAhZ6PiohKIUAUPodjhwJW57IQjExSBqfHInxLznc3PnV8TWBHDv+jikd6&#10;T9YeGg8z/I0GHukzcxS6ninKSOsBcPLzcnbNBzd2XIsIG9TEfJj5UmbT9kazX7lVbm7f3Mvpnvo6&#10;01sC79weS4BPsh4MS9KH0WmO7MQ8b3ZGyQh2KZ5vVJ4YX6mirE+RJXLYtcEOlaH+qUK8ba/nfi7m&#10;lbRtfbHijVeGftewLH12aHZvGF/kAlGVQRBVFQRzqiZyVzfMfXvr87WSNG56RnzXk5bT7acaz7Uf&#10;8e25lZ+1W3BIYnqO19bgNN+uZaWrYVPNTthei2CncgYEFmqCO44tubCZYCewY0/WnQIGQmptYNOL&#10;FbC9ZQOOwxxYWjcfltct5v3Y9uPXY6+PdWx7vom7qWktu6w+ml3VFH0ig43/lVC+/O5S1P7n2z8e&#10;f3lwBYKhP5Xl7JeNQNSysuA+k7LNHk7KMq6NqQr+Vf0GcvM83LLf9dDLPWfOvz3b9rj7cU0xr/hJ&#10;Njc75XDr/sax6SO+mt3qzZO7wAGliwKouHNAgZT5axzQpo5rgxR/63sMG1Ki332wff2nC6/PXU54&#10;m2Dz1+5hMTExAouqFnkH5wdXjS1yguBSCb5Vx4M6AsR+qBj3wXm1xvk0QBoyRAXX6cm3jZ3+qNBS&#10;OmoqLkq1dtSwU7FGcmWTOYT9IAJ3OqKSSLvg2gh2jM/2AtNz0mB4Vozf+12TgYAkY5hf6Qc/1E2B&#10;8PIRMKF0CISW+PJmV4d8WN0Q/HxUlux727sMD3kHH+T0wW6PtE0WHUN8TnJxpa6FiqsBHu3vc8A+&#10;vhe4P7WA4ckDYFiyG7g8sQaVa0KgeIUDWlcFoTfyD1XsBNaskH/o3eRkTC0a+A8PpCY5ElIkE+id&#10;ydRSnZs+OG42CXiPOJ4UwG+LR35tGlynUqgI086++N5vQNEqVp91vd2nxPOR2yDkAnzgTbQT1zHL&#10;7NLHKMvv8Y4baxb77q/fXHGscUt3dLE1j1wOyZLjjKCErDlkwSF3MldcC5QemtzZCADRd4NymepJ&#10;tWojaIOJzvXLtqxyoOOkXKX0BRUa3GnIw9zxnH3wvl2f4jXi8RyP9Nk11TvYmIqpVFCTDzip6LEz&#10;ftcfgTE+W/3qF7p/2uUzrnKIqNURodlKR5k2w3PyoHpECDg7CSyLgc4ZWRDp8SRQPq/IjS5f8mFa&#10;2oTXkrtFvqIsYplo/G4x0iGCafcEDZiW58/d3rSZu7NpG29Lw1ruyur53CWVU9lRT/X4lkdyiRyE&#10;YzEY+QNlvnN9psrOLl7F3Vd3ont16Qbu6rKNXdtrtn0YGGf7QXo/061wkGGFKV4Vry+M8o+fcp3o&#10;+pwkmF3TAe9HbhD4yAT0UOaRe9sAHA/UE8AAf6dxgMN3VeMDs3XYaZOQLDsE0sjisxnlJgJdIZx/&#10;DoIfSlKge04KpuYFovxbCKvqZsHaurm8tQ3zy/c93zTyP8GFjVrIHW1V+/NiOw2uqH3wTPKCoFx3&#10;iCwYBGGZ7jAyxRxCMr0gDJ9hct4oCCsMgrmlEyG6Ylr3uvoV5/c/32+P9PwveQ7Sc+Zlj9g8Hu8r&#10;KKsfjMtxw7EdzndjG5XuxM/KNq84FGlmJAK2YTApdyjesw9ElIyBDQ0LP93+eCW651T/bT0NIEHo&#10;x2rv8AWV/e/EsT9PNnW9cY3l3IxhD+fmjO9enDsNluWGf1hXuWIt/u7f6s74f75FFptJTa/pHzW1&#10;qk/zuHJDGFehhV0OQqrFIaJWDKaWcGAMCoF1lYZwoXUiLgSmOqaU+c3MW/wGjIDWWaX+Gic5Kf1Q&#10;WPZBBk/+69S/15agCuLuyPQDUgT4/u5DchmYVW3IO/RycffNT9e/xH64+ulg2+HOY63Hu4+9OM49&#10;1Lb3xZ13p0f/2SKA3xtZhUakq+0ekKLICynrB+E1NjCqSAyVBkPehY8H3j7jPcpL5yXfKuMVXyjh&#10;ldwq4hXFZfDSk5N4TzKzealrKXtGz6l+1UiwLm0dbjGsROqBf7Egd36T8pdBOWLdohd7aroQk16A&#10;fR52Aj3Leo4Igih4WvYCMu4D+B4ZP4MASAAVIelYhurm3FlSqsZXJLdVLdcMzDTdNqdgyNzvFoZp&#10;pf0dPZ4K5LklCsDYHGP4oTYcRuW4g/JVDn/nWgXHuxel+URBQq8phkcDFRay8pjcZjoGJSo+2tkc&#10;HRlZPuyAd6pqy6xin+6FFRO6okvGcf3SzVibRFHon6ICvpmW2I3BLb0X2D8RB81LHNA4i4ryJQmw&#10;iFUC3bOyoHJSFHTOKYIDAh6bqwagfIrDL55oiPNsjc/i+1DywZmmGH4Q8fQWMa3h1Zwjo2qZT+Ma&#10;GcAjBCLQobgd33KkhQoEAy0IfipRuUGasEGFgeJtqCvhvSsiWFHDI4EVSvRAnUAPB8ePc5Tp1r/G&#10;PA3P6DsmIE1nhPZtpoSAni7+Vw2fnaxdlOhA4DyOO74msEOufnQkMKiJRxMUvlYPGNbukQgbWuTM&#10;7n4XDmveW0PIc8Hu6a2c++dZ558sVdQoaYZHvME629vC7y3wXHa0s3+fYQcl63YsKZn7flLusE8e&#10;aWrc0EITdjiuH4oFGJUrCovKNGBkhhQ4osIVWmTG7ny+knvv47mOm2+PdW6rm98dlt+PHZYlDUHF&#10;/SCkwgfmVU9kNzUs+3T65d74tM6kzanc1Mt3Pt16derlkVPZcOs36fMoArHQrBGHIvIjOrdW74VV&#10;5atgXL4deGQLgiMqdSYIvr6DnX6oyFBh0UkVprC0IQJWNC2EJXVzYHHdPJhfNYtdUhfddez1kS+7&#10;23Z3La9fxi6qnccur59ZcOnzAX42uO8tARJkD7XtOrOnadOnE+2HlvxPLTvr6sf3npxrd3BMptqX&#10;uaUDXmyuH7MurEwpcEODf0gRe/9Xmx6U7fH06yNDrn46n/yw8/77TF5mWT43P+va29j6yZlBHUq4&#10;DkSRJskFsjcq8trXBfkxPDpIR6Y4966J4ryIKlve2HwV7qAU6dbAXLnT00rVHXFVcu59etp7ae2a&#10;7T7ZPh8mFHvChHJ58MCxcqS4DBw3AjuUrpiKUFIshimCDKIrcmMajIq6I742wbXId2EjwIPrXBWP&#10;ckdwfZKbEHYFBDy0k65zRgSBjgyYnFMAw3OyoH9WCvTPifKLpfqnmsOC6rHwQ30UTC7zhwnFqGiU&#10;jWbDiqx4Xk8EWAekPSuiYXweAjlUSJVv1cHX9JzUyYVPC49uj8XB+ZEs2MVLITD3gFFpQ2FwkiPY&#10;3dMBeRwrObxfGh8CO/K4vrSvkiVM9Iv1XfHV/+jsbNNKZQK80pl6KuxJMTRUcJMAjgUCRQriJ9Dj&#10;jt954Wul/TgjG3HcUJkWQmVXcj/O5QXVD/qX9XcGpAT8FF9Hiu6R956+x78EuZLCsaduidPRpi3P&#10;DjQs7g4vlGEHICChzQcCNWTN6YfvyW2NXMooKyclKKD3lKVtZDbzdm615pzt7K+tuztKx/cekyG1&#10;Z3yuwIfwUmEgqxTF4pAV1zUJXz/EczzSh1WVG9hlpUFkdWPJPbgfguI++B3RiGcqk7bzzcC/K2uY&#10;9ykxJ/l9TL7acUGezilFkMBxEd3LAZ0TIiB/WJDvziZ4gGE9Hrh2xZT/8MnuutVXZhPDI7lDKZyt&#10;kQb6IV36pNhxoyvndO9+vqtzb+uurxsaln+NqZnPDcntz9rT5g/OhRuO02Ck93HIm/2yxMAvxYe3&#10;p+7MlyP1x76sLFvdub56y+u15UsbzC6ovkLQ1c38iLKvB7QIIPCRPy4IlrHaMOL+YHZm6jie1w0l&#10;VhwBmR3S1CCkTW2kfVUErioHhUB6hxCI0H/JC4I2Bgns0IYhubUhAOLH8xAQQrAjsB1p+aw4TM71&#10;R2V7ASyrmQE/VM/6sq0l5uRj9j/DFYhKXjhcUHFXOMIUG93WQTnqDONLJSGgjIGQsr4QmRsMI56a&#10;wYikPjA+2wcBRCBMzPHDox9EFI6FhaXhX1ZXLbt98MUep382eCNdZkPp2PnjMvt9nZjpBJOz3GEa&#10;ApppFKOTOxDHeRhE5AXD1JwAvMchCIRGIGgbAxFFo2Bl/ayK+K64n+KA/9u+tcSXKwyXFKk9XFDj&#10;dPKvY7Ios++qTL+Joc8866MyxsOinBkwJ2vSi7WVaycjdf+vXL//bKPkWwdqdaznN8iOOM1u/cPk&#10;PP9n2mgYLTi92sVrTp13fkSdJ4IcW5hQoYvKjzpEVBtCSIksP3vNeOzTUMBPzGY6JqUw23/PuvO9&#10;+ST4KOqf67XJ4jzzzhGZvC0qq8YoTAnwmKEgtSPBiwzPFwWaPwoZqp8wqoThzajs3X307fKvdz4/&#10;6Dz0/Ch3Z+OPXbub9nTua/7xy5nW3aefvr7+p6w8dVCsmthx5MDMapNS+0fMK6dHqIgiuBqTx4Fx&#10;RQzMqNDjnfqwt/N29+1PF74eevGg+1pZBi8po4hXmFbCK35Sygc+qTdy2cyfLeSYuhgxq7sya4Oz&#10;+n+IqYnq2NO68cPVr+frL3YdbD3Ssb7Lt9SdZaiQ5UbsS5B8Z2OfiZ1Az8KeI1l7DmInUEQ+1cjw&#10;+R0Vd6XLTGffh8ze062DJGlnZ1SO0+Rh6do5u5qWTM9li/ourAk6ODxZ8hPtIPdPYHBulGBG6TAw&#10;ui8MvXB8e+O4qiCgJMWFCp0qo2ChGAWK5SF3LgNUyPyyDdiI8qG8IWl6bGC6LfxQFsUurQwHn2xL&#10;6PNMkh9bpIwC0YJ2qTPkwTtdCmzwvSqCNASxYH5RGszPy4DWSTG+G44yHq0uG4LhBSV+AUUKvLbD&#10;Oba9znCH3hW7f6l5v/EpmK01ul5+34g65n0wgp2RdTjn1d9Ajx8KU2+qXVLMwACkMUtUFrRQ4Cqg&#10;8tYblTYVVOTIYqOKR7LSyGMn8EOARxjpCYHia4NrzBwEFHylxC/BWtb0juwmhSvMRwP8P3V6fnLV&#10;IbAjg2OkjO/JrU0VX1Mnq5geXoNAjxaOke59IQgtdYfN78bAtJeSENjINOz+8q0gHrVDLTESXo91&#10;VjjeF3tnjmNjht0hnkNKDs/uoQjP6XEv1vi+ANsvkQNj8xQAlTq+QjchRxpCc6XAA18HZgnC4rJh&#10;QDu/W+oWsEfatiL4WQ1hZS7gniEMI/NMYWrZcIisGMPOq5nUsa0ppvZJ58Nbmbzc+6jM519uP/G7&#10;rpZH2aO9ZhZPvbC6agN3dc1yCMjT56fUJSCpj+NrgNe3w9eUjY0C7idXGsDSxhCYhwr13PqZsLh+&#10;LiyrW8hbWDu/Y0vL5vcn3hz/tL5xDXd+zXx2blX42x1tKxf8dZKEa++vGW1vWpe5p3nLh4vvTob/&#10;TwQ0uSRNK7QbPznbuHFJqUfHzFK71xvrQz4+7rjCO/Jy3v3TrdG/WwR0UcF4jWWlYZcPvNjefb/r&#10;7rtMXlZFIa+4ML7zSf2KsiWfzO9og9IVYbC4pQIaV5FukRYofofm3StNBIYkS4Mlvre7ybB97zFc&#10;q5vMV4v7Al3DMuW4y+p9Ote3LuaG1RizXjhWbnn4nwJcf8i37FBZtsdOCUiMEXTQ+jJEenOinX3s&#10;tENuijSnfQ7pjNx6sCvgGumFip4oKoSi+7697oXriEBQ7xOoxJ/pBdonZUDtuBio4dqyuCwHo1Pt&#10;YUltCCyqngLhpQH8PilfFzzxun3xmpRxzRCfhbo+0jYp1np4JIBDSUwI8FB6+sA0XYhEJcYuXgHc&#10;nppAeN448E8bAG6JlvhfOX5sU2/kHxTrpILARx3v3RDXsdE1gZxhT/X/MGvYn21hRcy0QSnMO7Lo&#10;kKsnJfKww26NPIcfxI9ygaw7Nvh+MFl8cPxEEex8j4cU2Ib3eFKKNbxilmp/3/VnwPvMq/HSW9pt&#10;/K6y0X2ffbxsdfnlwdM7aid/Ds4V4Rf0pPgqyuZI7mx2eG76jAp8EuAhoENWZQecU7y3z6Fliptj&#10;Xhn8bGf2BNL9tCLTqf6ZwvXjchnWF/9njgCG5r8f3rML3S/yrwFP1GBt1SZYUh7Mr8NkinNCwNQB&#10;6aLvY4b1y2ZOEp/vOe2faiMuMw6iO5l08cNMt8pJaZA7KgkcBDHSCHSoc0ieIABSPSPKm5UV9TEy&#10;dcI7+R+FOoS2MKwOzill7HO4JwQDE3W5swondv3YtK3rcNvBzm0tq7vW1M3qXlk9heuVxPAscdwp&#10;K5070vmEGqSbFIa1uC7YtbZ2W9uVN3HNGyt3fFpftf3TyRfnmqYnDWyS/FHwEwIRluJTSaYJozyT&#10;OSEApld0IfAJAvQkb9Akaw/KvWE4Bo7n8TUCH1WkfSUErlI7BUGQwA4BGgI5tDm4EjsBH/KMoM1D&#10;6gh2qB6PSawqRBZNgOW1c2BJVTi7snpW4+G23aGkTPYM1b+1RWX0VTA8Kbi51xnZD/aJ/cEzRw28&#10;C1HmUfmBYkFYVh8AMUWzwO2eCjg+1IKxmcNhSu4Y8E1zx/XoDpMyfWB6TjBEl0Z1rqtefXp9zT+3&#10;Js/a4vHhoVkunROznWA8Ap5JCHgm53hDUI4rjM4cANPzAxEAjUBg5gnjsrwQAI2AsKKREFUxrnPn&#10;8yXH/lNcB/8TGsAh4c2V5pHhBcKtc+v6Xvzrjb9LxVPlQxL67Zv4dEjnnIxpMDdzKoSlTSpfW7Xt&#10;H8Zb/1aLbTNTHZ3MXB2TzXDHFDBffPOFD256M/3/Efc5RHlR9Z52s+uGxs+uH9Y1rdoZplbZwMQK&#10;PZhWaQwhRcoQiMx8bC4D41DIj0dQEpzK1EalMcF/WHAOz+12u5+r0jHhDIsLDLcvMnvTCyiIkdHp&#10;nPl2NEZhSmZ9EhiU/nkIgqoReK2pJUrsvhfzuq9+uPb5ePvpL4eaj3YfajzEO1C/s+pw47bxBDp6&#10;rvKrNj17uvDcCq9ZW5snvB+bJ8Gzi2d4JqgQ6KMS0gcF6QhUqP1QaSEf610vF8PJj4dhz9t1cP7r&#10;se4H3NuvUnmJxQW87ORiXtnDUl5pXCHknyxhC/yesk/7hdcO3xtc6PxxRqkvTC8eAnPLA9nZ2OdX&#10;j2PXNM+B3a9Ww7EPW3krmmd16V/R7hSZJ8JlwlAIRGKfiyNCnSw+yNQFEOzw01VTgCZZebCLH2VY&#10;vUtM/fAnzPjYWEZwa+1abfunoteGpvXu2tawpGtz7WIYl2sFbiiQnSnQFfuoHF3sziCAYyuIY0qJ&#10;CuTJuoPv5VB5UUMlTh2VHQRS/BgYUub9clDRKR7Mjsyw5YUXD+eOznfk9U2RA3UU2uZ4zrEZJrCi&#10;cgIsq53CTin35Hkka7CaF4RYebxfnZOojFySBWsEN2rHBED2EAcMzimB/RUT0Drdix+X0JOwACyv&#10;MNzxSbqtJ9s3FG1849o2rkGAOwaBDrmxjUGgMwFfj0Nh6tcTD0GWBxt8NsqcpoPAQwOFsyLSDVlg&#10;tPA1ubLp4eeGqExo4nNQBjaZq0xDv7vMpNHFzF/89ZEGnB+rjdC6JVCgdYfhUgwTP/YHx4Fc4Xrh&#10;WEjh/X0/8oEQjo0ydhVSEvE6xvcFwSVJEebWjYDl7yxhQqvg21mvBJb++NZadlflLtF+9yWmmN5k&#10;WkxQQdbBc/d/JAbuCapgiPdphF0PzyGG56NMcP5Ic94INgKyhCC8UA6GIphxQ3ofhp9ToDRZBwZl&#10;KsKq2jDY1RQDk4qswSVTCPwL7CG42AsG51hx/fMdXm5tXXQvofvursfdj5OOPj98hApQ9jzyr9re&#10;qhiDbXWb4mNq57MjCrSgP64tZxxfC7yeJfY+eD90JMAzrlIe5jb6wYyaUIium8WualjBxtQtZWdV&#10;RLDLa5dyT7w60b27aQ9vUfVCVLRDO+bWTDl/gd3208bDsTeHXDY1/lB/sGXr+wsvT0xFoP53+3Dv&#10;bIqwml0wIGVWuUvnhpbgvJMffzi27dWEpwsbB3w++n7J/L9lLZqe7SPhcEsj0uiaVKtXgiVEl03n&#10;nXt36m1KdwqCnsKi5K7kqp2Nm9vHpvl0mt9SZCmeRwfnXv+GCJjhPI/Mo0QeomBCoAC/M0V6MMfX&#10;ZCmh7G1UbHco8Y1ynCekU3Jjo/GkmB1bVG5JSSdLIh84I/1QimuKmyHllgAPFQ9VxXVDmwFUc4dc&#10;eWRx/ZOFRwQBjxB2MbL20ObBMSFQPS6Fa0scuyTon1EGx1saEJTWB8HORFhQhXNUMQ6Cc3X57lC2&#10;eF1yy6MkBKY9QIfokdzXyL1VA7vmdYY1uiXATs2z5W6ojuryfarPs0BAPyK9P0zPGwvjMkYg7fYB&#10;3RsyCIwkQQWBIVnDFHAsyMVW9Sbzsd8jsX0xdaNVe4b8d9tT9kzvc69WTb7x/qDDL62P5J4bksNM&#10;d05k3lOiAIpzskGeY4Pr3YIAA46ZCY6ZGb3GboGgILhQmhvyTLlba58QFxX9n6wH4oeFQeOiWpn1&#10;LWv/v3Y1I765+6Wp6+Z2wzWPuccmXWnbdzimwu2db6YgS1ad75YdsiSR6xzF7NBGAHV6bYmf2eK8&#10;umUwbFCx2JF5jdI/c2OdU9zXJjBL6l5ogUTX5ELkEQiMrPBeKQFBX6QDAjtk5en3WBIWlUbDgqIA&#10;in3iA1JKEuGEv3VKYN5NKZWbTxaAntP+YYspc1YbdlPksOYJ5rMQggYZpCPdMyp8sCyG9EPZ0EQI&#10;7KA8EUQg7XDHjruoZO6nfnGmn3sdZ3jGyIsGPFaGgQlGYHtHCKxui7Pj8ny69r3c9/XUm5Of97Xt&#10;6lxaHdTd/wnDtUlkWBfkC24oJ8eUMDAS71lxJ8N1vGv+6tzruKqzz6+1bq7Y8XV384HXu2q3Vumf&#10;UWpGIMJPiCDIBzrYTwniGjJjRz8bzfO8pcelmCtLBK3eSK9aSOtyO/F4RBjUD0pDr10iwNnO+ZaC&#10;mtzYFmMnwPPdukMubbRJiK8J7BjHasGs0qkQUzcXllWFc9fWRD+53XnVomeo/tWNM+qMgrHcRs5Z&#10;8a3MF6PTKHPx+UVp8+KGBgzK8Ibx+argi+M5FPnGQKrTVSQOKxtHsduqFrFBiRas811FdmiCPTsj&#10;LxTBRgAMeuoAw5P6g3+KJwKhkbhGp71aVLlkckxxzP/IPfiPWkzR8OCJWeZfxmfYwqh0az7gmYAg&#10;Z1R6PxiV4QyhOX4QkuODQMeDD3bGZg+ECdneMCln2Lu1tdHP7n+4uj3+/TV+Qqv/19vl1mDzuQXy&#10;t8fnMx0RDSZXTkACX1cli8q2zIm2k58OTZiaOhbmZUbCrMzQ7sissDNH2Pu/m4H4H9GIzyzNFBow&#10;NoPJWVjN8OahzjW5jOFNLRcsiqrt/Zvxqv8n26ymIRpz6r2PL6ob+WV2vS9Mq+oPkyssIbzCFqYU&#10;aYAfCgFEgojwkelhD8hEVJjCZM/NZQb2nOJvtu2N28XVT8jMVTzOtFujEmGPSoY5ClANZAgq2An0&#10;UECvFwoYb7yOD4KdEcgURiIYmVWlyx5pX8nb+/wALClZwa4oXcluqFzzZXfN+kNnXu74WYaL740y&#10;ls0qs5+1vjHk0+BMDl9wmqKQIQVWBxmtI1mT8Py+yMiHFYhCRNVgmFM3ESLrAmFlayTv8KetXbe6&#10;L354xLv7PJH3uCKLl5pVzCu4U8mruXan61pOWJXth+BCBQgtMoXQ4j4wqcQRRhVaIYAyBb8CY5hY&#10;Yg9TK93Zhc3jura8Xvo5OHX0V7kYOS4T2gN6ZiHTnoOdmDpZeAjokL8yCikO+aQfZ7q0LjBJQQmS&#10;7mVscq/AAqcow6cCr3wyDWFFVSRMynMCK1S+bPG57PHohkrDxHwzVM7FgHP2mwJPgIeCs4UpQJQU&#10;LVR4FHuUfHIFs3goiEq3R+eGujn1oQUDiycUDHznnWkBaqjYkdIWmGrVfaBpb2FKZ/a6LLZ05YUP&#10;NzImZozv1D8nw9NBMNPnggT0j1XEoyoeLcD7hicMueMNdpdNQOGoECijwKNUumThIbfFgHRlWNjk&#10;DDNb5PiuawHVOAeVOMfYg3Hh+Vcw/Mxg1rRLjs9Du6SUdEAD54xAiiopbqgsaON7AjuUXEAHf6OP&#10;HRWN/IAUGU/KLthDAj+1gKeWdn3ihB/r32C6aRdfA5XB765+gih4OSiYKL01xXTI45jJ4/0q9owf&#10;jZn+bWFUhkVgYKYRLGj1h4WvdbrnvhGu3t/pcWdmlWOeyR2RL4ZXGVYN/0OKpSneX28cZzofuRFR&#10;ljxlvHdrVOa8UMGi7pfDgUB81qHY/YuxI50PJsUCgcfwXGWYVz0WllZPRYCkBQ6peO0MPRSYJuCd&#10;Y86dVzmx7cr7U49SeOk3r76NTb785oxrz6P+qpFiub5moeuM4kE5g3JloB8q5zZ4DUNU9gxxnAn0&#10;UIICV1wLo6vEYGajF8xpnAzz6yN521o2c9c1rebOq5rFzq2a1X3g5YHPh14d+bqyahk7vSSEO7kk&#10;MG9j0+KfigEfeLl92OaGpW/3Nm97d+H1qb9ZJPG3GjHjtdXh2ybnOXfOKHOAbS8mwI6X42FqSe+X&#10;0wqEomL/KhD9t9rsQk+V4QnmB40uS3/WoFS3V2XAJk4bRqYMZGPql3Zd/Xy1PYObWZXGzWg49/7c&#10;uynZAZ1615RYctWipBd9EyRheLo0P0aFgqctcS51cO3oI51QoVAjfE9uPUFIt75l38COC40nKrZk&#10;1aGdcIoTo1g5SgGvjechSyEpt4OQVh2Q7kyQJnTJwkOgB8EOxTX0wvVPFh7BPd+Okqi4yh/lgOYp&#10;CdA7rQh6p5TxqASmF5XANU4DQnMHwPLa6UgfgbimZKEvnt8SaY5cKb+njCelmmJ4qFOcDsXgKF1i&#10;WKTl7ohC18/rqud8Ck617ja/JcT2jZeHMWnDYFTaYPBLdgfXeHN+cVb9q6Lfstjh2KjjUeU4gqWL&#10;TKV/otiYP6pBRUB3Te2YmCXVqEi3rWy+/uXUzgw2uU8xm2MQXaYf7fyMU0cFnq2Rd5nh+qWYOUqi&#10;QpsElIHRCD+j+CcqEuyQyrBLmi2466p9uwyPy3IFEexIkRV8O47XAUHQOqPw2uaKWczwpOE/y2a1&#10;vEFaf1EDJ3bfy+ElF1+tLZhZpvJ2cCbDo2LEdtjJckMWHdpkoIx6rrj+BmCnmmgEgAgIOacz3QGF&#10;Qidn1yj/tKu+uGa0zNhczWW+GUz7JFRaRyEAdkJ5Yo1z3BeBGwG4vmRtQ3pweyYKUaVjYXqBNz+J&#10;DPEDytLmgs/t+Yypiqo0GNRz2j9sMcVKUn4PheZ63GKeG51lWEGUGQQqLC/ogvEZTaB4GWmkJXEE&#10;PRQ3Q5tSqifFvkzLmFz1Q+HkYtvrYu3GNxmuT7IDH9h6xOux1nfFeIOSbbg/1C77cuHtqfbL7660&#10;73m+/M3IVOYzPgd3ENL3QJTF44sEYBzOkcpWlF37mM+ziubnPPiQ8vB446ny7dW7Px1uPvExOHHg&#10;B8HNHC6VXpBAulY4zYHeF3rB4EdeMCUxgDU9JMqT2MawFKtDMkGYQM1avGcER1pHlEH9gDrI7pIF&#10;zhYEPGTNIWBDR/odWXQI9JBrG/5HHOWk420LWFAeAavr5sHSyqgvu5o3/1AHdb+7AfrPapRJ0HK/&#10;xFCxNUyewGqGpWQLKkcZvseDyHFhMIyzgEFpFjAk9VumPnLZpxprZB32KZHtXtMUVLO9auH+yc9c&#10;1jrF9a6xvafO+qR4QXC6L3gm2kH/x+YIfPrB8Kf9YWyaD4zNCHgWWhBq13P532xUUD2Vva2e0nHf&#10;hNx8ez7+m+1A1US/aRm2z0enmYF/ugUEZTnBxCx3CMpwAd+0fgi4BiMA8oaRaS7gn+oMAWn9EQi5&#10;QnCG58u1dUu2JHVeG53w+bDjLnbXvyTupJKNE4X/ECveX7cHrVsl15UbRE4rEGwZW8Rwp9RKP3vE&#10;XuIXXSW+GZk8ZPy4hKGNU1Mmwaz0cJiWMrF9XsGCMP6f/0ktrtJAdH6u8NixOUz5rCqGF13LwDTU&#10;t8LLGXZeHfN+QaPkhl2vxv/Mev1/tkW3DpKcWT1wQ3TDqA9rWqbC3Hp/CK/2gKkV/WByiRYSOwe8&#10;UTAMQQHhi8paEAqFcRlM5/h05ur8fOZPo3nfR74qFpc1dmqcZj4boCJugkJUH4W/MgIeyuRC9Vrc&#10;UMhRRiNS/qjSO1Ur90PmMK/OAPa3rYZl5TF47SkQnhPBW1W6sOxA3YphPaf/qZEP6pzaQaNX1Ae/&#10;oxSfmihoSJiSskydgAIpLgR46Nz+BbIwo3Qw+GcYgluKOAQWGMG8liDY9XEt91rH6a5k3v2PWbxn&#10;5Qh4bpXzas4feb+1eFihCjekxBjCyqwhsFAHAvJ1YGiuArhkCoAD7ZYjQHTNFGIH50qzQaVa3NVt&#10;wR2rmhZ9dbji0sXMZ3jM5B7QQztWBHZ2Y6cdrK2ogO9mWKEjOEaXxS/urZnscvTVvsGumSJpFAw9&#10;MtcKZpSMAu9UTTDHsbLA57LA4+A0AfBJ1+NnnRLCcSQLjgwqapQIQRAVenLboe/IjUuCXqPy1SdR&#10;GCYW9GHdU3uxgXkmMKHACUziRfm1aszvC/NmZwc1H6rbFXv9/eV7Nz/ffrWpblu32x0bVvkQh9VC&#10;pcz2LAf6nBcF23Oy2LXA7JwGWF8yBKtYI1A/IcgPvDbFe7DB8/VFJSw4RwkWNJrDlDpRvsLoiwsu&#10;sAqFKS6+IDyShcEClQXKWKeJig91SiBAyQV08P9kKaHYI5pDXXxuSvSAx+5+T5n4cXkSNr9VkJYU&#10;r5HJphHOD6Tbre6JIXgR4FtvhJH+GBwn5hR2vE+qicQfN1TuyCImhkey+JAlSOMmAua78mCboIrA&#10;xAnmtAyGeW8VYPVXdZhYbwRqcRxQI6CEv1dFoEOWNLGecygR8MHvyL2QrIreSBu+qEQEIl0T0BlR&#10;hMCvFJUmsmyhICQlzCtdBGZVBMD86vEwMEcS+mWIgU+BNT84fUHN5C/HXu0uyOblncrk5Vy7+OZi&#10;TDz8fhaXmOLRUgEFqvOQHl/aIrAxwvNroXKmS+OM9GSBn1HczuhyGZjTMAzXfiiC/hCIrp8JCxvm&#10;QFRVBC+qIurTnhd76i5/uFy9snbZxynFE9mQkpHti+smU2wOPwX0wdYfg9bXLv+0v3F7452PFz34&#10;F/+zDedtZnFQ6ORcl9apec4oaHWQB4jCkDSBqmkFOn6/Na+/bNFldvbBaXqZdrfkWa1rvRB4SoPt&#10;bV2wv6MPugh8TG6osYFpw3k7nm/teNj54E0GL6s5viP++aa6dZ/tH5tze98ShEmFjjAjzwWML4vx&#10;kwlQVkkqfEj1crRxPm2Q5nyQX4xA2nXHMSMFmawE1qjcWuDc6hM4R15DVlSy7pBFhVwcyQ3LC2ma&#10;krSY43rQ7AE7igR2cB0JUWA5KnACqCiJ70e6Q6VV/rAAaJ+SAaOzvUH/jBKCH3kwPKcI7g90YVax&#10;P6yqGw8TcnpDX9rIwfu0JEtSD9DRQ5ojKw+BHyo+rEH0F8uw/R9L8paVj+laVTmja27+QN7a2uFw&#10;on0hb2P9Eu7k7CDeeFSwfFGpMr+riEq5Jjjd6Q2aZH1CZVNhCwKQ48z7AXFS26Krnf6wBtWhlvmK&#10;4UVudxZWjGJ3Pl/edeLVzteX350qTOy8dfuHGu9k04ecD7SejXBMjWmM8f4JHNL6NsDPLJFGKZ4m&#10;pEwadrzwZfe1hHa5xSp3ye5heMpHBYGUagrOFzki0K14VvF637t9fyaHYuoY1XmVnEMra/S+bm4c&#10;yJtcLMMi2OGfkwANJSagZAhmCKhscS1QEVGaU34sD84pJUagpCLDCplHC5ts+KnWyeV7ZonjQLdk&#10;gXy/DA47BdcupRsnqw5ZpRxojvGcZNWhrGyUQju0KBDG5biDNtICWQ3t8JlpzoZnMI/n15j8KdlJ&#10;mzgeDyQG438LTC+jQo10Q65qZN1RPSkK5hf0QOWYLIgg4JE7JMAHzmJIV4qnpXnG18zeReZMrPF6&#10;oP7C8pZ418gUT9YvxQNBuAaCWgGwuycDwdlDeT/Uzu+YVTDkq8s9hU7VMwzX7bEwu7BaB8YUS/At&#10;0kNwXrQQSCF9dptfU6k68vzUzfvvHz36sWZH8+76/R+3VK59JbJf+BMCE1YUr61McuGmOYxNHg0+&#10;N01BZoMAqCIAGJ0uCbaXen2TewhmFPcLgsVJfTA9bgyyO6X5CQj4IIdc2MiKQ66L9BkBHQJA+D9h&#10;nHunu7awuHImrKqZB8tq5pSd+3BqQM9w/csabdB4nVJ2UtzNpIvg+pVDOU4u3JSEhMpOiJ+TApck&#10;FxiXbw/hpX27Vtf7v4ipdckeWyJQ0C+D+dQ3k3kTWC63dvu7efxd/ZjsAYpWF5lzetfFue6PrCAg&#10;eTAMf+YGgxIdwDvBCZwemsGgJ05sQJpv88i0UfNjivfyee/3NuMJ4z3kIZPik8y0jikQa//h+dAf&#10;r37c/6fqxe0pmzJiRobzu0AEZoOS9cA31ZqfjW1IihW4PjUGv1Q3BFt0P/1gyDN7fO8Kw5OcwPuZ&#10;w+eFlXPj7n46se/yxx9G0wZbzyn/qS3h1SaNdUVjvL/Ln/+UdrzaznJGgdi94DyGnVjCwIQqzuuD&#10;nauCUA8Ru12zvV90ytibU5ODudNTp8DcjJlsVOa0gh0N+/V6/v4Pb7HAiIRnC48PymEawssYdk4N&#10;AxGVFMbBQCTqXPPqGe7KNsmbK5r7GPf85f92o3z5s2q9/KLqPJt+aAqBxQ3jIaLKC8Ir3WFKhQ34&#10;5EiBFwoAAiEeCB6GIhMnC8/IVOZDaDqzdG8x8+cJDhUXn3uedpaXlRL1UOE0Q0WiDyrg/WjnE5VD&#10;qjlhg4LaE69DQaIeBHoQlASiYji5TAw2t/rD3hd7ISQvAtyf+sLQJ8PYwCfOp4+WLfyZO8/a1q26&#10;K+vnFVDMCcV6kC89KSKkNJN/NQkoquUwEpXMYQiqAooUYEShCdikSvLdVSio3DVdEPzLLGBh6yT2&#10;TMe+7me8hx/SeAnNGbynbec+H/04sdiGG5CvAb75WigsRfk+znbY6eiIwtQFx4iEKH3miEdPPO+o&#10;InF2y/sw7oqGGK7mQQMeE4kjgkxdAAEf3z2DmDz5PdNOHYLCkek62ZtaQuKH54g998SxGJQpBhPz&#10;PWFCvgv0eSLOT0BA6aUpA5l3KgKtJ0ogdPabRUcSFSsK4mfw3AL4XgmVHiUUuJTG+Xvci3OyMEwt&#10;7QcTiqzBN9uAby2RwN+QRWVkhjUsL5kBGypXfrj++nL25Q/Xbk7LHJVvfKrXl977GNbiDM7bBUEw&#10;QOVNAQUvZQNSRCXN6oI6aJ8W5Ctt5PLmhNdxxHuk2IKAXEmY1WQEkxtRacRFR9YdsuwQ+LFC+jJG&#10;RYF2dQnkUHICAmVkGeFnlsOjOnbaAaZddEo1bfSA6XBPYi5MKGd+N55jVskIW9fHEmmOjzg8Ar7y&#10;+Hy0A0/jIIxKLB/w0PiTkKKOY8VB4EMJDfjAkAAL/kcG/6NyhwPGCXIwstgNFr40g60dCrCktT8/&#10;9kMcz0WJIQjgkIVIEMeHLEgE1ujeKe3s8HQJGFvci5/xkIDOMOoEerAT8PZEuqH4Bd8ceZhTNRam&#10;lnjwLT6+SGczK/1gWvlwWFM/uyq5M3FjHbcx8u7Xexsvvzrv0POov2oxLaO1xpbpXnTKZbh9kB4p&#10;MYE+rmUCOnZI4+b4nhIVDCviQFitI8xvCIU59dMQ9MxAPjAH5lRH4XVn8ra2bP16+8PVt/ue7/4S&#10;VRrBTi+Z+GVRVdj5C+/3GNHmwrE3+322NsS8O9a6L+8Z+8iq5/J/2CgDzaxC/x8mZDl0zC7yhGkF&#10;NuCfrsAOSRUtmlpoMYzqB/X89HdbDDBCs6uVp0eV2bQNT7IFjcvioHgJlatYMT7QUbssCdJnhfhx&#10;ccI4z1b3tWFu+bTuS5/Pv8rj5ZVldxdU7mzd8mZy3kDu4qrJXcef73gxJ92hUTeW+aRH/AnpjEAP&#10;xV1Qxi5vBKpueHTH9UgB7WTZMY1HZR3nl2hVBtcZWVEpZo7ogEDSIPyNJwIiSsVvjHSigzTX+3vH&#10;NaKIoEIClUlRsvDgkVL/qhwTBcMzvcH6oiGYntME7ROyYHBOFtzuaUBYvhNEFpuCd5IwWOF9kUWH&#10;7o8sPEa4Vqi2DnUqpqpO93OZ4bklynJXVU7hhmU58Prj/dJvkX9wI0uHvj7ddqBxQX7Yx3GpPqzf&#10;Mw9wuKsOmicEQAIVTSkEO6oIxEyRnr0e9CqYkmc3+M/EZD1ARSu61P9RTPX0L2fa91UfeL6hZX1T&#10;9OukrqSc+M/nHjglMI0US0cWUdoQIJAzt9IStreMhIACsbfk757UcWXOiVfzb+x/GfRp2jMDrvx+&#10;Dk/7jPy3os3bcc0dFQLNM7IZLnft+/+1onW03bnX8gq5BdEV4u0RFeLgjbyXH6ODcoUAKll1bCgu&#10;CNca340N1wBlZKOkBVQXyx4BKgEfnwImY0Wzky2dc0npRAXvJK3jlo+ZzhH429F4zn7Ir8g9mjac&#10;HHGObXBcqdNmmhfy/MgSX5iQ6cy3GFrhs9rgnFjfY74OS5fYGVGo9Wdqq3BGJcpa2txmHpvcZLgU&#10;+0XujmJIy1LIq2SOCYH2ud6oZCuB2EEOKByXAlkCg0g/IgR4TsmyI5N8uVH547r8kt14pKQOSDQF&#10;qztiYIz344xy0Iz4GvI6PmBGmtBGuqW045S1blAu8mikcxf8TgbHXAVpVfKkQIfbE8fi2Dd37x99&#10;frpsU+2P786/vFw45bFjHs7JJ1pnkmfEweG+I4xJ9AazwzIgvg7Pf4MDIblmYI80TTJPFOdPAc9p&#10;ecoC+p13gN77FUF4M/JeitHpATsCZNXBI9+yQ2DnB1xTB2VgZPJwWFU9F5ZXRsLWptX789n8f3mg&#10;dVR8XwXnc4p7FQ8zHZRhURqfmzYwiDY5ezmgEacJkwpw/lMNwe2BJAxOMIHoksj2B18e3HvaeeFa&#10;ZKVBnVMOkz60XOinWNDY4hiRYXFK2yxvS3e7JpjD0CRXGPrUGQbEW4IbWV3vaIHlHW3UkfS7jK7p&#10;3LW+19c8jt0lGnSPmW9zmfnkizTo/gDp9x7zzitdYd28Rsc/dI9qZO/LrykacWNqthMEpFmiXqUD&#10;A58RwHGE4WkOSC9m+PkAmJTlD6PSPMA7uS94JNiCF3ZfBEHTisby1tSHFmxo9B3Sc8p/erteN0d2&#10;c1ngjHmFI3+12f3vapU4D5uqTUIm5jMtQahTBqM8H1fOwLImi88nXqyoWJA75uPklFEwOyMMFuTM&#10;hVkZUZ9n5c/Z3PP3f3ijTZIZzyR8AhKYl1PwfmYhuAlBADYedQ4CPDNR75pbx/BWvmCyF7eKupMc&#10;7/nr/+EWwwjMrfftP7Pes3RR/Sh2XUsULKwfD7PqAhDw9IcRmdKACiUfgJCFZzgKBHJrG5XGsKOT&#10;mcrZuYLD/ihhwS9bSF2MWJ+7FpMNr0iWG8QK8IyQwVKmNjqqo1A1xCOlbyVAwrfyoGDxx0kag0rx&#10;wgZjOPF2NWxr3ghB2WORiQzl+SZ6Fs1I8xn6vSYCCmOZ3W0bzw7PNQZ5EqgobCjuQxeZNgWPmiBT&#10;J5cJcpcbg4omCjUYXSoDY4o0wSVDiM/kh+N3g1Gp8Uhh2JG56h0/tIS8iP26/10C705nLi/l/cWv&#10;Jz4EVzh2uWXK8twyZKFfqjiYPhUAcxQSVIPDBrsVjpcVvjdHAaqJQlCThAsyJBKk40rU2OiGYK5f&#10;1jCu9nlNHjJIlr+rRR0BjwAKNXUchyHpwgjGpPkKljNZcLK0YXLhEAjI1ObPx8CnwnyLghEqWx7J&#10;4vwEBeQeJ4aKlAwqVkKkzB//Zrnohd9Rl8JOhTel8X/eabKwpGYSJS6Avk84fBChhuei4F33VFkY&#10;nGbeEZjZ/+mBho3zzjw/9cPgB6YF8gc43WrkRoHAwOa8ABie4oAcXrMX3rP2SQkwPisLSkfw+igE&#10;qEK8PV6vD44/xTAg4IOoRg2YUItzWoHPh4CTMlwZ4RjRdWXwnghgKOHvKSEBKZBUN4did+g1P7U0&#10;nodq6pg/Yt4OSGHWTS1mfpepUwzXgKeKK13jpTuHPtEE6ztCfFc2WQIweF+U5IDADbm08cEO3jdZ&#10;xMjCI4nfiaAi0Atf0z3Rf7RuS4DNo94IQswhtMYBNnwyg3VvHKHfYzEQQ9qVxt+T9UiMQBMq11J4&#10;DlLmaH6GZEjB+FJpBEsc2jWGodgJ8FDM0gjsg5HmSBlzRNoZV2KNQHQoBObpwZBsSZhQ6gCRVYGw&#10;oHrSl92t6zKvfrj64MbHuw0XX5/fGc9e+0sqaGA4h2C68MPP59WWNfku9cgVbrdB5cwKlS8jXLsG&#10;2Ol9X+ymeB1TpEUKnp1aaQvh1QEIcMKQEU6HuTVRMBvBzvSq6d0/1K18df7N+fIfm3e2zq+Yx51b&#10;FsEuqJ6etrdlrQsyScGbH670P/JiV+P5V8eyE74mGPTcyd9sC4ojVScWDTg0Ns/2a2i+NUzINYDA&#10;bFXu4HSxgjF5Gv70DD0//ZstJE9GdkQhcyKyxuT9qsqwSte7+s0aZzjdhpdlULnUB50bSqCMwEfm&#10;rCA/To6UMfkLwggQtFCQW/OW1kR9ud1xuy2dm9lw58uN5/ueb3sf++ZCe+zLw++Ckky6jGIFWV0E&#10;reQuNhDHjOaL1qIbvqY4D8ogZoW8iqwUBGop/otALyUMIRc5SnVNtVV8caz9EgXBFmmBNnV6I22Q&#10;9ZOKiWrge0oAIovrRZQUVVSYpPCocESQb9UxPqMD+ic1QO2IFOickYIBD1RhUq45jM6Ugz7kBoZK&#10;NAEeE1wnBHaM8UhxO2RdIvAtS9kR0xR5yytH8oYkyvDMcG1R4WBt7Hb3mS/raqPb8bnfTskd2e32&#10;QB8MLoiA+A4cK1QyRVEBpWxopkjP/e8w770ey60blfrrdOy/1c693DlsW+3S6hWVM9ltTau7jrbs&#10;fb+7cWPJ046nh0o6clbMKLC5pn+Xade8wfDI1YsAT59Ehp1R6V7x6PO9qMxPD4aub/Q+tO3loNZN&#10;DWNbLS7KvOp9UoqndkrhW8FmBIeCh5lq48u6o2md91yWyUba2dKgO3phlVT1mAIhfuIBShFO1hxK&#10;TkAbCJQC3hJ5MlnmyNrjinNJ4JX4njXyov44XwE5TPH6l26uBO4WFwYEGN5lGh3w96NRJnnS2sE1&#10;bUX3jECWLDqU4ITikIhOiP87JMvBsARZ8Lovzva9J8E1wufEXuOZIj9qOtj/IX2PjpeTQZB0BAFI&#10;N8WQUTykwI/43Egfskg7SidEofdpSTC6oA1qSCfKx8UQFEvz3aGljnDY3qflWIe4Ptw5hRGdozIH&#10;dXs968u6JuiCLtKIOtKmKvIqdaRtfXxvh2NBWeIoZo1izCiGlqzNJGOo1pEiXlMDeT2CLJ7aeYX2&#10;VeWr0h5+Snh6qOVI48HmEx1LChd8lD3BdAgfYFj9Kwow6KEreFw1AYUtQqCK9DMQ+drAZFFQRv76&#10;PdGEDM6fy0VH8LzsCdoHNb9ZcQjUrED+uUkQhMiyQ1YgAjvUEfxonFaBKTlBsKIqChZVzqi49OWS&#10;U89w/UtbdJKXu8s1uSpLStmO40M6iymubUFav8cFwPahNgx9hnLitgAY4frWRt7jjGsyJNmBnZzh&#10;1bWteUXr+ffz8n5o0d0aVsr85JI/L9VRPOCBRmTf271aXOK0WQ8EOZ4PrcHuti4CRjUwvaaM8yYE&#10;4jSONCazUN7guPTHde6K9NgfdRuP+0y30xPmocszEX4pi99rjewl8a2l7ounZZh1hOU6wJgMExjy&#10;TAs8n+jAkEQbGJXiBoMTLWD4U3sITvMGnyQXcHlsCQ7xpuDwyAyBkTWEFvl0r26cmrS1NfJ3N93+&#10;0S22LVJqc6VX5JRc3cjt7J+rxfjPbudfeKosKVc6FpjD8EahHOeDHZQVBC4m5EnApHRPmJE+BeZm&#10;zoQFmbMhPGXSi5jKdb+f2fh/2dYmK+kHPWISg1FWRSHoIqtOGOrP01HPmIagJxT7vAaGt+Ilp2D1&#10;O/lB/yqr3L+9zanz05lfPyJxVv1g7pLn42HVi0hY0jwZZtZ5g1+uHB/oDEAm74VCYCAKCR8SBCS8&#10;k5mucanMnegc2f9RysfF2Ytl3O65LDK4IvfG+IoAv9q4JjJachuxQObujtcj32Fv7JQadBAS0TAE&#10;JmPKBGFhkzssbZoFkWVjYU7+FHZq5vj2iWnDNsyrGKV+5N08g41Nc68vrAkHRRSitJNPcR9qKNwp&#10;WYERKgMUDDsUz0nFAmm3lvyTRxdJoLLngcBHDlzwPV3PPpn5anpDIDEssU/kzqZZa6OqBlTvfbuk&#10;5WHnxed3Oi6xM2sCuWZJElzDBA5rimNjjAJDH5Ub6nrYtVEZUcVrqaAgpNoxlO2MihAa4tEKf++S&#10;JgKhlRawrn0qDMtxB7Fdkt8ADwoDUQIU+N9AXCzD8X741qJMYfDPR0Un3xHsnkjxLTTknkbJCCgw&#10;3jZeAKRR6WZQceIggxVHJV4SFRVBZLhiyJRl8LekjEkS2EHmTFYL/0xVmFcxDMGjOfR5imAFBbcB&#10;zrcxCv4B6b3wHnXBP3cwrK1ew0ZkBLNGpyVAGYWfHgpfKwQKuih45fG9PIIdNWTC2qi4qeN3sgiA&#10;5PEZDPD6tsiMbXEOXHBMQivEIaxRhh+7MxQXXV9UNLTxc5orcv8iIEZZ06ToufB/Cvg/sshQ0gJK&#10;oGDcM3a2SUzrwCzRmdH5Kn9zZy+q1MfJ6j6n1Bz/b31PABU8ERT4HD54oucnCwwBHoYADz4LAR7K&#10;lidIoId2UwkoIk2SayABF60b4mD5oDc4PjUA31xrmPeiD6x9OxAcU7X59ZOoej/tqFNdJYoLoVS+&#10;pHi6IDANyBfiA2kvpGmq2E40RqBnBI7DSOxU28IJ19ZQVKgml/WF8SWuCLp787N+DcvVhCgEPKsa&#10;58D2lhWd594c+XT93bW2y+8u71yeHzlE+4DMPMntTKrlbaZldInKu7BqW96wQgWwxfG1QkXODDuB&#10;G2tUZKzxSBYeR7xOIDLBceWaCMJsYEqlP0RWToGZleGwuDoa5pTPZWeXz3l3DIFM7NvYtB9qVrya&#10;UzoTFlfMrTzStiPkPduskNAV53i07cfiq2/O3M2GbMWeYf/thmBsduFw+9ActwfhBe6dc4uHwnSk&#10;Zd80WdYjQ7h2VL7OxD+K0fnrNrPOyKRfBpPjli1z8D57XHNSmq+V+kWhmyoXBTr1rsmA0XVl0L4q&#10;DfLnBfnzSYBWGNcCxfUoXBDFuRIGl3gjdkp+QNfu51s+3uu89/ZJZ8KnOx13uk607+WuqpoBwakW&#10;YHtDmJ8B0Q95Bc0dKcbkdkjKMlmLLZAmtVBp5K8vnHM6knWHNh8IgHgivU7I6gVeyA/IfVcJ6YsK&#10;jFJxUT7oOY70eFSQn7SA3Nlo40DuIAfUjkqD0WlNMDutB9rHVaD3USkwv9gLRiT2hrACMxibpcRP&#10;VmJGPA3XDwEfSlhAmdk0ae3gfejd4cDEXFNYWOoC3ni/VOg5OFUKJqTL83fz+8aLQ0RJIEzK8gHj&#10;C5IgjUoopful2jYUh0CV8U1QwRoQJwkmVwSS+t1Wsu4Z/r/ZllWM6re0KCT96PP97SurF7+NqVn4&#10;6njL3udb6ta233h7Pe7Wu4s3xmRY1uvcYLqMbzGs0X3m4/A8mX2TSgzdomtHTz/+anPu0baZXRtb&#10;Brw//X521uSn7mmGp6Tf65yW47uy8bNZ7mNeK59VnWefbf9TMgSyCB564eO/rEqvbHShEAzE+XJA&#10;ZZusNmS9IVc1W+RxlOaa4q3IvY2ysbnjOqHfkdWHjkNymdbN7UPW3O+8NM4/Rf2mwV3m82D8nNy5&#10;LXEeKTaL3InJfY1ikMhd2hl5JhUopQ0vfrwo/sbungxvdvmEL6fe7nu+r2X2/pgKrz90XSGPC+cb&#10;zHLp88wn4iVmOJfyyNP56Zm3MyCBPErpjCionFYC7XOaoHZGGcQOCyCv1QGtkwr8gqOG53RZy5t2&#10;3NCc0K7xOT5dtg8VeRb3GFYXz6WBvEkL6dAc748KoZKViqxPxvi5Mz7bYBwLSrZAtZuoPg6lSTe8&#10;JAUqZzis9EmhDu8n/Ssvvrn+8PzLy/mHmk+8292w+63JDbmPIieEeJa3jMDnoQvYHFcAhW04VkiD&#10;rnguqj8kTxsOPamkCex4XHGBwJujwPKIKQJrkW/gZg3S3DZJBDsCfwE6PyA/RvBjdlUPZpdMhRU1&#10;szu3NK7dWfxXhWT/lW1qfN/Z9jekPlrcEAPj6xx+IhIVkrsIRmUvSoDLEyMEBoLQH8fXEHkOeUIE&#10;I/1tbNZltz737gzP7f9uYenYt7HvD+U/7L40/K+TbMQUm4n43VcPdLwtXWx7U55nfUsN+tw2BGsE&#10;PFTgW/WsKEgi3+DQGqDY39m4VhEgUiiAE84XueCiDHhum8BMsM9mfgLVtC5ONvjrrykxHbO6tM/+&#10;WXm9a8ZlinZNzjGAcZnGqM9pg+djNRjwWAN8n9rC+FRPGI7gxuuJBYxOHQwjUzzBK9EW3B5b8AsS&#10;uz01QoV+cNeGplkPd75Y+qct+r9stEkd+2axzN+KB6R6QN8t/fFvNsnEFJnPHZsrtXJpTfA/NVPd&#10;n217ax0cJmQxJT649v2wB6GcmIBAh6w8w1JEITDZA2ZmRsDinIUwNyOqc0Zm2KnRf4ec+3tabIKS&#10;1Ph45pbPY4YXivextJ6B+ahrTUX9IqwYATfqG+EVDCysZ7gLG8QT1rUb9+n56//9Nr1moMycep/1&#10;EXUDO2fWDIOY5jBY0RO/M6ZAlZ8ql1wf+iPzdkfGTkGWg5E5+uDiHfKM+RyayWz+ezLL/HWjYqT+&#10;Of3XO8Ub8/rc1QfLG7JgcJUDGqgwGKMy6k3CBYmHMrXxgQ8qg744WRTnEN2oDUsaxoB3qjxE5LpA&#10;TNkiNijH63P/FNGvq5u8uec+XuV6Z5rxyJ1ECc9HsRWUKYmCRcm6Q9W6KStbMBLBECTKwUgYY0tl&#10;ILzaDYbga6qr4YlH66cMK30KBfIJpmprsZEnLbqtrdGS5z/uGXS369yNXe3LP/VP6s1TRIGtg2ND&#10;gIbcsKRJYUfBQko8vzgmfkZAh6quk8uYOr7nZxfD3+vg2LqkS8HCZgdYVB8MtrcMQBCFGpnH3VFQ&#10;jMD7pB1ll0wO+OSoQ0iRFwxOV+OnaCZ3K1lUxCVQIdePE0DlRhCE8H981x0UVNLIBCWQ2ZK1gQLx&#10;KaaHkhVQDRpyaTOIE4KJ+daI+r1geIY62CUJQ2+8Rz2ca3LLc84QB6d0IxiU6QqzisNhRIIlXzmj&#10;3SozPC9ZeAjwqCK4UcSuitc1PSMIBqcEQBGFJAEgKwRa5K5og+PvhHQzuVoeZjSogw8yBLKAaeI4&#10;kKsYAR0CN8o4dop4n5Qmmqw6dM+UjY2AjjEqKeYJDIsAoGRktrj/oey/vUu6ty1Gyvmp/D6N2wyr&#10;jHNP9XcI8FJ6XrKKEVAUxGfggx1SiL8DHlIuUFBRdjvFSxx+zRZKAiGCtERjLnNNELTipMA+SQMm&#10;VQ6ALW8mwahcc37VfkpaQHVLRPA/VFeJYjlIoSCATXRMu8t98blJ0fJAIEvubP5I0xTASm6QfVEp&#10;G5IlzE4o1e+eUmz7dVyBWdfwLBXesBwNdnbVGFjZEM5b2zy988KH058XFs3uUv1RmsdEMSyzkGEV&#10;8N7NcDz7EkAq6AXjKjXBLVeM78ZmhDRvhNe1wmtQd8B78UX698buliuOa2EQRFROhnnVM2FJzQKY&#10;WzabnVE8o2Nz05bmi+8u1a2vW/dpbulMNqos7MX6pqXLKtkCjRI23/Zk257Hsa9OHq5kK3832JEC&#10;eldXThi0qNgvZ17xcN7cYl+YkmsHQ1LFYWCycNekfKu751/vMO/5+Z9qkyp6TbJJY9oG5ovE3IIY&#10;vsI78La+t/IZplrzihBY3NRARUQfNGKl+G5s/HnFLn8B18k1TQRBuCavi4PBLXmwvCvHhua6s6sb&#10;Z7Jn3h/vvtfxoPv4q4O8TU3LYV3dXIgsM4aAQg6445iRRYdiS8xoN5w2L3C89ZCmKAkGuYuS9fB7&#10;wgviOaTojc0RgXHpVJsK1ynSkRrSlgreC+3Y90aa0zwuAJrHREHxMIe/UUBd+YgIGJxWA7vzZmBx&#10;1ogPeLRRmbW5ooL8Vw+mFVnDqAwhfg0XAjvf009r4Zqh2lvKdP04DkwvsocZRSYwBOeegJcbrqH+&#10;RCN4L+TC1PehIJheEwItvI9eO5HO12LfivePoEtpH9LKRXFwvtuL+HKb833DMAQXv7vmaJdwVdng&#10;8eOydGqn5XqwqyoXsjGVi9mYqmh2S/0adkahX2dgjkXD6tqZLftfrvk6Ic+S1X7IfOqTzGybUqbA&#10;d0mOzh8kuTjHZ97qsqC2jU0+nw68HZe+t2nhOecbFhl6Z1S+cAjoUGKXPcwH+fPKG7XuWP7MLWx/&#10;03jHFTUGWeMKBPgFMm1xniyxowIIlvjsVBOJXA9N8TNaa7SR5IrrwQ7XKFloKMOeRybDrnze78ue&#10;F4s+OCVwOq3jGHY4rh9n/I7qdNF8kwsbua4ZI2+ihAuUTpvcHU3xN+QqZn9RgM8PpXFcze5Kccfn&#10;epdtb90yOhZif1/RAYbjcpsZJXmKaVFC+tRF3kepo8XpmcnNiwABgh7l0xIIdBAEn9UE61hzUD+l&#10;hKBHCczO6YPsUVFwvK0IM/N0YOdzb3b783B2+FNFVusMw+ohTyLATa7kZLUkVzYCwLZIO5SB0B3p&#10;gzq53enh7zRP4e/OCYHeBUFQx/cqp4V4GudkPi8snl8d/yEx//KrG3VHGo9/9Ih37pQ6I8qzv2sK&#10;rtf1QHWHAOigjBiI421D44Sd5AEfvOBzEHhzvewAflf9od/JviC/FUEsKe8IdmR3yoHYZqFv1h4C&#10;R/gfkU0CrGecE9LQD+ymxsUlx98c/90ELX+2kftOMSRIZf+Nunq/bAl1MWJj7hnvsLkh0WFxW4jv&#10;5mqJc00WWbK6ad1QAdsHGrgmxWHofTFwxDEzQrnijjThn8ewI8o5nQtfGL1cXjq4eUSy6pultVP3&#10;nWHP/IxvUqzilHsmTg5XJFKsryl1W1/XQr1IBfRw3SudFwc5lK9SBwWAgzoCP2V3NMp6HCMTvA7V&#10;NzS9zrAGt5gPvqkip5dXmkZMyhK65ZfKaRmZxnydnCPAm1kgy47LEAR/pNfQHBPkw44QlGGKwEYN&#10;9bzeMBDBWmCSM3g+0oP+DzTB75kL+Ce5w8AEO3B9bI56oA14pdjAuALXrs1N0+9ffL3/786GR257&#10;Ybf1RzjHcuJd7/daMKLM+GfhCDQGO0tsDEc+EN86LIXZH11vxXdXv9E+pdeKEsOFY3KFd4QW6f+p&#10;ciT/zJYAA4Q211jOG5PFdI4kLyTs5OY6IY+hhF4wMEkdJqWPgyX5S2FRTjQ7LX1y46z8aN9/husY&#10;bRT6XWd2eT1keINx3UWUMTC75pt1h+6HrDrjUK+N/PZ5x5wGuTObvvj8XfW+/n/dhlQOEZ1T6xM+&#10;q27oh8mVzjCvzh/WPp8Ji5omQFCxOr8qtAsKCQdkiNSdULDS7g/5oVOtB8945s2SHGZiz+n+7hbR&#10;YDpwVJ7QV/8MA3CON0bhqwjmt8RBHxetHgprqllBmaxIQUQBBMMRgATgpI0mt7Z6GdjSOgfcH5uA&#10;Af42GM8xPlcGZpcbwZmPZ2Fs0Wi+hUAKFU5yKUGBxfdXJ8WALFaUijoAFUzqZN0hxXNMmRQq444w&#10;qIgDA5BA3PAzU3xOhWNMcu9DzK92rpPZ5F4IfmYHZuu/IKVHBQWfPJ6fXOiok4JNoIRcsygeRg+Z&#10;PoGd74CHMqSp4G/4dTqw2+C4BudrsmuaQrnhhcO69OKkuixSGN7AfIalwGhStsYU6EFQri3+VpRv&#10;nSD3me/xOpRqmQLmOfuRCZJwQUFLlh2KTSG3NlLu+XEoOC7k1kaxMWaPURErtoKRhRZg8UwYDHDO&#10;bVEJILBDyRHs0sShT6oZAktPVNh8wTVOlJ9Rzwi7OV7TBAUoBTT3RsFOu4CkxFEaTqrILYfvKR2n&#10;OV7XHp+zHz7jiGxBCKvRBr9iGb6rH9XUEUfBS65iSng/9FoGBTwpa2R5oXTB5IZImdgonTMCni7b&#10;Z8yT8UXMnypqtqgq0NnpmWAdJaj4HkxONGB/VwjBLwd0byAww2vR2JArGt8KQLuQ1FEZpbGjDG6U&#10;8IFAEb0Ww/ui8dO4IwWm8argkmEEUfUjYUxxX3wGYb6yK45jQ9YhchmiLE3eBHawe2SgskljS4AH&#10;+wB8T0CHQDZZDchyhUCIHVcoy93wPPTrvjfLPowtNf5kn8LhTiyyYpfWT0Cw3wemVOmD0QX5bxn+&#10;qDTZDOwLvu3Ko8LPt4QRXQdVSoNnkSCY4xqywPM74D2QK5sj0hKl/fYrEwG3bBEYWeQA06pCILRi&#10;PETVzIA51XNgdtks7rq6de2XX1+p3d68++2Cymju4up5H3e0rDue0ZlsU8rmWxxr23n92puzKxJ+&#10;J0U0KcDR5b5jxufYNUchUF9aHgjhBe4QkKEFIzJVURF3+rSyJmj3tfd7/uKS9wctpm6AmG8Rc9A8&#10;mXnnmiG8/ntWmZiWGAmDM8whOaR11csifCuO3jV5UI4V/ebWiXNKroo615VB7rIkiF2kory9cI7E&#10;wCtJH5ZWT4C55cPZsDIPdkdbDBvXnQBbm9ah0Ffl84wAnCcCqZRQwxppl2J2KNCe3IMIpEsQ/dBa&#10;xHkXx66FgJpiagbj7ydlS8BwnFtHpD0rpB9SPFXxfqi4qBbSmO4JcdA4JgbKhzj8jQNl7CqHRcH4&#10;tBbYX7IC6/PGYHyGEoKgUnJbHcamGsOUfGOg2lsUCE/1gwjkEOiijIJk2TG7L4Dj2xcm5KrwN04G&#10;4TMMw3sZhHyGFFFKIEKZ5yhRDLkc9SIFCumHMl+pItjRwDXtckMaHO/Igdw5hlW5xFxxiTP4zdoa&#10;5GLiflPkMMUgSp0SBJ9kfZiY2x+iK6bAssooWFg6BWKq5sLUfC8YnqINUQh4l9eFdk+rsLs4rkSH&#10;7yEQkqAt631J/NSYOP3OZYXBsPNFdNfud+HFlz9sPh6VOvay1hnFl8xeBPbkyrab6ex1XOyQzS/u&#10;51DLWJN5peo3AnOYTiomShYYsr444LNT0VKKdaRkJyb4mjK02ePnFKtD7m0Uy0MbBYNQNsxtkIcl&#10;dd5ghjzDDnnPCFw7/XDMCNxQJ2BEIIfAE2VdpMQGFKtJIMqQQArSmxJtmOD86l5kWJ9n5uyKynnd&#10;+5v3XL368fRvBpCPuCPkIHqYKZJCGqJOWfHI20GcnpeAAqVlXo70dQAB+6Xe0PusNvIAMwTQBiB1&#10;XB4cb7giyJIFM6RxZ6QHF7zvISjH5rdpQkS5IZjgfenh+chlTQfp0wjnnuJnDfE9pcnuj2PgRPeP&#10;7+X3IG9GXm5+UQivg7wMaVTrvBBIHmW6TS7rt+1tOJh79+3jopPPL7ydmBbcbXRDi3W9bwfGR5VB&#10;EgGZJV7LFsdaCel8UKIEhOX0YW0vKHIV9wt+8r1j+zH8yXju+NvBrPVRKxDe8M2yI7ZRErT2aIHM&#10;NgkQJjrc9g30SO0WhUHxDrC1ccWHqx/Pb3zQ+uAfFqtz7MUOvYvtZ/omtH0Lep9+iBHe2WRhtb/d&#10;ckQ8u+RnPCm+ZpOM+02Fy2bXOSwV9NXHMVZCXktJRmiD0fhObzC7owAOD1QgIEEV3G4Jgguuz/HV&#10;CCzqGZhYw7BBdcyXVS/tm1cWDGoe9kDuw8LKiF2/FQu3IXWUge0lqQSVC4I8tYu9QPO8NPQ+1wvk&#10;TwmD1jlZBKOqIIJ0QOCfEjqQ9Ys2F6mmIc2rC+pp5Mo0GmlyBMrzkXgMy6N5QF6P78lLJzBNCIIy&#10;9SA40wICki0R4BiCB4Kc4QnWqNsZg+N9cslzguEIePo/NgPnR8ao91nCwEQrGJXj0rW6cebtWx1X&#10;THpu+Q8bgZj1CcMt+p8TeaZ+gvlgek3qx+BCh59ZaJamDDAZeVfxhvN15svwp2L7QoqVfkp7v6uy&#10;n/TsAqXtY3I4d0LLZC17Pv63tTr4UXZlmeRtKtFCGRoDUEcbg8dxOO6+OMZDUuwhMm8WrCpcA9EZ&#10;szunpoVeCq8I52dp+0c2sn7NvMIEDbzCvBqK8z4W5fuCWgQ8CHSmFH8DOpRYhTJJzipj2NmVzKsF&#10;jbIrz7Ax/29kY6M2GhjB2XV+w+bUBjRPqewPk8rtYXHjeFj1nKp2m4PzMw5/N8uRBAMyQwq07YuL&#10;3AmZPO0QuiEz9bzHNMzLZv5HPoi7PkxW8i5hHoxEcBGQIQ2DEowQUJmDxW01MLgpAUY3OGCHwoQY&#10;MGW58UJCIgWOKjz70iTWyEDM89EwLGsAiJ8X5ivIQRl27InX+3gxjStZ/dsy0AsZNWUmIoWAiuxR&#10;HYo+eO+UIWsYEoUvCgNP7FRfgIoHTipXhvDafuBdIASuSLTk021xn+k0OcscmxUn/5vEceTjepXR&#10;eTqPPJIEYUiSMkzKGsyOzHTvsnmi2al2R7AbQQVL4IeUeQI3KjiO1Ckgn9IqkwKuhvdFMUa6JExx&#10;XIdmyvPWNI/lbmoO440qUQc3fHYX7ENy5GB0fl8YlKEDujgPVD9GBBkuH9CgYKGCogR4+OmtkQGL&#10;otD9yY0Hj1Qpndz6yF1MDF+Tq59rkhwEFVmCTao0KOC1TVEJsMPntsXn74/j4pQuA32TTMElyR4G&#10;J9mB1U0Bfs0kM1TuzFEw6uE1tPD8BHrIrY2KxunjZ6REEQDSwCMVWbRA2iGFwT9PFIJKFPhKhgKO&#10;AdWl6YX3IY9dFM9JaaGpk9uRLO1C4m8o9oWyKCEY+OyewpyILmH+lAvl0fbNvQamq5y1QNBKdXrI&#10;jZFSQ5OLkdVtYbC9I4ygR4hPb4pXBPmKKgevy09egM9DndwCJc4KgtRFYRA4xeGDHrLy0P2q30Fw&#10;fl8ObBLVYVyJN8yuGQsOT9T4rm/kBkfxHFR0cDAqQ/xK7qRcoVLVBxULB3x+cq+hoPeBBK5xvGm3&#10;2RH70ExBmFhoyFvfNO3zta/H3ux4OfWNX5HM17GlluzMBmvwzRQBWcrmRzWcvhevpYK2tPu7BRUF&#10;FHyUDpkKJ46pkkfaFuAngyDXQUqeYYPdA5kfxQ0NxM98s3pDeMVYmFo2ASIqwmBO+UwIK54KCyoW&#10;8I48P8bb3rSTXVi1CGZXRHWuql704NGHuFGFbF7Asbb9h+92XBsKv1Fjh4RbWJFVoE+a/PNx2Sb8&#10;APuQPFsYmakBfpl4vWI3mF3q9WZZZUAkxQD1/O0P24IGTX2nTCbdIgXBTrroul3srJ/W5fB71u4S&#10;p5lGhcscULsqCRrXpEH1igT0uoiKQQ+QFb8oCBrXVfjZ+eQQCGkh4HF8rMdbUDa5+1jrtq4jL1Z1&#10;z69y4oWW6cLKphA48uYw/Ni2EIKLFaEPjiHVZKH00yZITxSoroc8ilwjKTkF3zpItIOdatYQ2LXG&#10;35GyMSqdA7Tr1g9pj2qP6SKd9SbrDt4TFe7VPiWO60gCeh9GXnZIEJSP4H2ekEYF1gLcrjiC3QVz&#10;MDytCVYXNWFwvB5MzrWECTla/GKmlG6agv5pfVMKdDk8OiQIIHjz4IMdUmQp0cwgvG+qlE9H+p8+&#10;/o5Sxkvv+KY0EdiRR+CjfxyBIN5b/5vS4IVKj9ZlUQLvtUOeOXn1DPXPWkSOua/fU/cqvUumILiX&#10;A5bXFMAvQR1Cs5xhXc08iKmdAyGZ7jD8rgS430eAnSgJwdnOtauqF46lQrULcxTUBlwSuqq/Vbh7&#10;/C1TmF1iDYvqvGDHy+mvrn1de/lgw/I9Ltcty2SOCvH4WSx3MlzOQeaaynUVnZ5b4Ld9zYM1p+fI&#10;nhieznylVNJGOPZUsNQBn582k6j4K/ESc3z27wkJ+uN664ff2+M6pUye5DodWSMMM2sdwCZBkJ/m&#10;3wd/Q2n/6f8Edsg1lqyoBHYpdscZ6YLAkwH+hvgVuZ9RTBZlHVVCujO73os7Nn3Q5x8qF3X92Ly5&#10;4+KbY/fufDg7Mp1N59Nuv0uMmfQRJk7iGMMlYCGF/+mFXQF5jfhefN412AnsLEY+v10ADC5pgtFl&#10;awRSRtDvmjOYXzKAXuRSjPNoj7Tlhc/njc/ni3RHGUhDUfmZVa8O/e8JfrMm4rl1UTYSDdLRDp+F&#10;4sDMkIbIskiuUmr4nfU1ZdBBvqeF59Q8IwiiCII5+5muIc+GvDjffqP+avu9NytKlnW5PrDnmV5Q&#10;ZyUQ6PTG/1sgXQkiQOOsx7HH8Ta+yXzRuS4ft75uUfDJ+u0TQhLGJIbFz2D7HLUH6c0ywKwXBIUf&#10;lcBovz6IbhEGoc0ckN0hCVLbBUH3uAy43NWFAQm674OyPX+Ynj39T1tj/kyLrYtRnZlsvWhMkujl&#10;0elM2ZI6ochL7KhfxYQktx/t1e+mzFlzlOfkMqqBPF6c1jo+L3lXGNxWBtM7auD+UA984mXACteh&#10;Oa7LABr/GgQ7CHrIdTioiumeWaH5edANqe6+N2S+zC6dsfKXm0Wp7CXx0DitGKPTzBfd84Ks+gUx&#10;0EQgq3lRCVTPySP4UQaLWANQPt4LFA6LgvQhYZA9gWsW55U2Gykx0ECkSUoyRS6Yo5CmQ3OFEfwI&#10;kFcODMPvgjLlYWKWPeorruD3zBo8HuqA6wNt5FEm4HCvN8prcfBEkEOZ/Nweo35wXw36PtIGN9TT&#10;hqSZd86vHXXl0tfDv5sk6K/bieIY1clxDnv6nRX6anma02F5WSrWP8tDv+drJq5yvVLEs/5bHG8y&#10;HwfcYV4Pfya5JbJuwM/qe+2ot+sdmsVcC8hhasMqxEJi6rT/5WnH/7rFtU10Cc1n3gaiTkoubH4o&#10;vylrMcW2D0kWQxDpDwsKFsOK3CVsZEbIixkZoSEx/4SaSStuCpsPvcIkDIljuK6oE0ZUMBBdxcBk&#10;1JHDkd7IhY16FIKeWeUMb3qpQGl0ndLI/2fidb63yLphqvPrx5ST69qUyj4wvdoVFjWOg8jq/igc&#10;xflBti7IzGlXnjKmWaPwJhcID2Smnvid1z2GHfWEebI1n/lT6Q7/uhHzWNDksse/iOkaiYoXLU63&#10;BCns5uD6yJrX764WKqPy4PQIhSMKIXIVcEPmTUHCXshAfHACJ1SLwKJmJxiV7wrSl8X4WbZ6neew&#10;Q54ZQGC6Cd9diaw75MdOKVlJKbBGxk6BkxSLNATP5YfnoRSkzkisnrkcmFapCVE1/fAagvyMPU4I&#10;jHRuMV3q+5hLMQ/0fvWc5JIXXSe9eXGlPG9L9YKP22t2fdhQu6nj4POTH463n28LLx31VuU20y1A&#10;CjAKAVKS+YUxUbCQlYXiUygYn7KP8d248DMCJFQfiHzIRyDwonTcpAwPwD48Xw188szA+qkA39VL&#10;BJ/vuwsWgRtScon58n3b92BHpYVD32OXIvDQcy2y8lAnEOCQJACGTzkgg8K6NwJcY5wLyto1gMYF&#10;x9w6URmcEi1haKoTBKb0Q9DLAQNU+E3wfOTvrYdMn1zatFBxU0BliRQmytZGu9TqeF+UsMAMn8sC&#10;n4uCYofmiMGgXHFQQboSwvNI4hiI4PiQ5UQCj6J4/xRrRPNH6WnJ+mWD89UvjXkzJFtw7caGP5XV&#10;iN/CCt2H93sq2twnQQTs40VQSeHwE1d8DyY3uSEANrfFEAiTVYbDB1p8xfh7JysZPg8FuhMt0Q4+&#10;fS6Av5PF35M1R/22JJg8VAX/XHdY93wZMr9+/DgksgBRRXgPHEty4yOFi4AOudVY4ed98DNXpGva&#10;TSbLnT2+pqKVVAfEK1sIBaUGTCp25K5tDXuzrm100+gS5fdTKw3ZoRlS/HoVfKAzH/si7AR2lmKn&#10;XWBUWilNLbkvOpHCUyHCj+GhejsUk2WK13DBNUQJEtyyOOCWIorXGQrTK6bAlLLJEFUeCZFlMyGy&#10;NIrd83x359EXRzqWVC7lzS2dzV1aOafw6vvz84rZwvEXX53emNaRaNoz1Ez0AxVJm+siw1wfi67z&#10;z+z1xDOF89k/QxWCsyjOxBQCs3RhUoENLCgfATMK3diQPOvqXW2Rf1dGn4nlzGirNOalbTrzYUiu&#10;6PYj70b9FDg/q3KWqPoFzgGxU0y3Hirqfe+ZgvktbVCMlfyWjAIVe4HjAtD7qhJIU5zKBXGwizMG&#10;x4fGnVPygt+FFYz6ZBdvzHVLtGPHFJjChDIxGFcuDXMbBsH+1ztgeX0wuGRKgDHOHyXLoIx8ZFGh&#10;2ECysjIEeIhmcC3wNx+QlmmjhVxZJuSI8uM+XJFv2uPvjZGOaCOAwIb6UVxPp6TB/IIWGJ1TAzVU&#10;8JRQiVHGrntKCfpdsgLHSzb8GB6jc1pgf00Xhj4zhKkFDhCUpQl9UMhRFja6lhZ2ihUbnCIBCyv8&#10;ICRfhW+ZIrAzEOeenyWOlH+8fzWkYVqvktuQ5jfg2OBRmVzYkHYo2Uj/W7KoOJuA9hUpED3G8Mwu&#10;y2+hdMw9w81v0SVO2kMTxc/4Jbl+Hfw4CIyv9wPD6/bgGW8K3sjPo0tHwe6m9RBdFgIRhaPwfSiM&#10;ImvxUxV2ap7bq5HJGvnGp5hW6dm4JrZwYGG5Iux+ZwcRDZoQ3ezdea3zQPyjL8cWjX066Lz4ScHX&#10;/KxsuxgWedut3qd6/8wVI6amt1ZAlsgJ7wzmqxPSOqUHJ4sOubOR65kB8j7K7GiGPIgsq+7I210J&#10;7OCY2BIAwnEhy+skVBgiavH+M8VgKPJCV/zcFP/Hd4dGsENJCshl0AB5E61n5EtgieczwXMQALLD&#10;71WQFyvg/JLnAYEft3tKMD0nADZWxcD2+jXsgbbtnZvrZ1X4P9R6pnSM0ySwj+HyM6rhuIsjrxHG&#10;IxXqlMTn5dAmBq1xWuvLkdYOi4PFFXOwvdoXackZrC9pgyqCIkP8vSfycIrRos1IortBOA7u+AzB&#10;ZRyYXioLlkinsngdZeRrMggc1fE+Sc5TnI4m0i+lVJbcybAuNwxYt9smrMoFhjW+LA3aZyRADOlC&#10;YBfDkzwl8m5l9brS1K6C4l1N+94NeuDIk9uK9433aUR8kuJPx36jKQccE8rs1vsk0933gVZzdO74&#10;igmPRn4MexTBOp90AsXt8giKkI8i2LE9Zgmqu+RA7kdpUNunAtoHlcEx1hD6X1dBQMdB8CXyaeCT&#10;PmtI5vZM+f+qbchQU4jIFJkTmMZUD0li2hbUafwuLzpfOFtlYJzQQwucS7K4qSBIFMH5pY0N1evi&#10;YHJbCczi1GBEijb4PRWEfkhvVBOrL+oblCKerEHW+JlHNsOLbFTtnJCp81X2hADX4I7Iq5CioIl4&#10;pp/cm2i3PuvLk/4nKn/Y2v+a/FOtcyJf1M+JI/gVBJVzkqB6RhoUTknwAY/JOX1QOS4PEodEQOqw&#10;ID8mi649HPk9yZ2BSJtBWYIwNkMQhhItIL16YPdLFYXgDFsYnWYDPs+MkS8YwIBHuuAeb4CgRxcc&#10;7veGoU/7QkDqQBiYaAfOj/TA7YkxgidLGJlj17G4ftyFBDZOo+eWf7PRhtf+9HmOIXc8Up2umnBt&#10;r2l3O94yujo+PeCn/+0qXeQ44ZFj3vC7yqzXLSquLjF9eovPrwDt1mIXs9FJTK5vFvNlXIno+UmV&#10;Sj+BpX91Y9k40R3Vvbf7ZzLsCAQ3I1B2+6GuSO5rlMxrWKopRORMhx+KV8C8nKjOsIzxN+YURfwk&#10;J/9R7Ubywl4eF4VXBydavv+xclbn7nrXjpgaQS5ZcoJRZ5yB8n0SyvlIPM4oZNjZ5UzHlBKJy9vf&#10;Tf1TCYX+T7Xp2QNlZtQMPjG/IRDCaz1gYrU1zG70h3kNARCYLQOuyCwpZqcfMkLy7SV3pD7YHXDh&#10;OiJDd8XFPPwR83p6ErMECfvvys5Ww9aoXOrcEDSyrNfhIbnMB4rLMX7EfHF5JHjxaOUK2/Cs8H4D&#10;H1nFWz8Q5dHOW39UDD0IEBEAwU6WHnL/CUQmvrTRCaaUjADRiyL8wHw57Mq46N3jxcDjsQgf6JD7&#10;kh4qfyZ4dMPz0b0PQCEYiIRBKYHdkGjpvFRoLrzSAJY0DATvXOlvLgp4XeXLTJfoduZ6xHW5n/uL&#10;4oIeVczMDCsTZsen2PMmJk3kTkoLZSdlTGFn5EXwZhbO521p2M2LLp/BGj+UY0WRWRLQoeB7fgYy&#10;FJrk709HcrEgiw/F1FCdHHKToFgPAmSUUMErF98jSBiea4mMzIAfM0AuWGQF4VsiUIBRNjCycomT&#10;4kUuECigvu82kxJG5yULkjqOA1keaIfaBgW1JgpIWWSSiij4KIOXMT53XxwLCqanbEYDUm3APbUP&#10;+Gc6wqgUQ7DGcxDTpzoDFMxKnVLVGuN7fbwOdQI/Kqg8qeM9kAXIAsefaMgNrxWQIwH9EpFB471S&#10;fRsCGSLYCYQQ2KG0zmTtIvczA7xHqnDukMq0DMgQmEbCoGf0/7BRbNqQVOXTdvhclKiCXAYpfod2&#10;vykNNYEs/ZuiCHrE+KDY4LokGF2TpKKM30AigR1USPm1kfA5yDVQ67oMf9z5KasR1Ijgc8kiaNK/&#10;r4xjZAXRNdNhfuU0MLonxffzH5giDB7JnG9V43GMKSMU7S5TsDTFgZB7FGX56oPjTgkvqJP1wCmF&#10;AwMz5MA3R52dW+3FxjSPZicUq4AHrgUZ2vElgEOVx8nn/XsnRYN8/GmnHn9DbnVkofOrEAIbPL8+&#10;0rwJntsd6WlchTKCLSHQi+fA4CxLiECwE1o8EcJKpuH9R8PMsjndPzZve3eu/ey7VbVrOmYUhLMz&#10;i8OaT786eDiXl7npzvvYNd/jdVS2MsrKO5gtlpeYt4NSBMAVBatnsgAMTZeFQemSMCKjN0wrcIS5&#10;pd4wvcAZQrJt2CmFfR7vfb3oT8frxLSZSeFa29U3k+l2yGA+Ds4U3XXog8/PXEyDU7xspU8zxRSz&#10;pnZZgp+ZTSFWCgROc74B/yNk9dEAi5vmIIrKg+YVBQhO9YFJKV6s2BGGlUQlwjPRHUakBYNPhjeM&#10;KpDmV5T3KxaAcOSPO9o2wvKmaeCcoQCKOLcEKFWQbiiJBbmU/pTWHDsV6SQQQsDCH+c3EJUOSsDi&#10;iOuWlE4dWqtIX9TVDnPA6LQC2F8yAZtLpqB/RgPUEfT0PioNhifVwPa8CVicNQC9Exq41tTB/LI6&#10;KiMGOJYOqLToghXStQ7yOV3kJaSEj840gNklLvwC0eSOTDyPOvFzD6QBSm4ggTQtsR3vmwLgyR0G&#10;wQ65pEqjgk1ZFT3uq0BAkhP+tjeInePHr2WEFU36ScmYW6rY2+aW4B5U7j+MTDNnfZN9wfeZDwQm&#10;+cPo5EDweqwPTg+F4YeqSDj+ch/MLZsIc8pDYGnlDAhEHuJAvAfvWX098oeVSC84hj54j5OQ39Fu&#10;eEC5ALvt9YyWbF7C0fUVUft0z8mVI0138/naLiZB+5r2zxSIWZXqGoMzRA56pjKfKNCeCktTIgna&#10;ZDDBdUc1ffSRp1KGNsp+OBDXBQEe2nQgQESghxIZ+OPamF2rA5MLBPgbY8Q3aNOFYv6MkO8Z4mst&#10;vFcCNnQe2hAzxeuZobwkQGSL3xOglcLxpbTRaghs7W/Lw8BHxhCZMwo2Va+EHXVrYUPlbHC+rgbi&#10;xFeITyMI+X4UwLUrjnMgRJsafw125uBvcLw0zyiB0w03cLjuAiZnxaE3XofiI/3wfjxpIwXvrS8+&#10;M4ENAsNUCHVGnTCCbhk+zybAI4vzrIg82xyfzxhpmFyPhRC0qBwS4o1NGsD1TrDhalxkWN2LoiB/&#10;nPPNRZruZyfDM7pj+e76h8c1D94+ej7illsHE8OwsgiU5PH/nEn4mwA8rsPr47i64r3QZpg+roeh&#10;jy3ZiOSp7IKn82H4xaGgvEsNmA3CIL9DEUwOmoDuXh3QOaANSrvlQfOQMgy4Zga2FxD8oCwhi6jm&#10;ec4XmydW0b/l/vVn2/ZGDfGwDNkQ3wSmAtfC14A05vaa8gHTIrLHzllXse43XY3OlozTdr7NZOrS&#10;JgWOWS/kL8RPaLNR94Y0aF0TAPN7shCQJgPDcKztkfbIM4Y2i2kM7JHXU/Y+53SGDaoS6V5S0uer&#10;7VHRTmXkOa5xCkUxFdFuPZfitxN1IY4LSgc8HZmi/1HxItOljLxFFvkFWe2VT4uD3gUNfC8M6qdl&#10;wPCCNmieVgXV43KgclISwTYHBiQzn6eW2Wy/9W5n38sti2bPytGppfADuhfylvFEQDYyzRSCMvrB&#10;iCRT8HiiC9Z3JcE+ThpcHmiC5W0pcH1khGDHE4Y9c4IBCZbg/swSBqWZw4gc46/R9QEnbvcUz/y9&#10;drNqg8HEB25X3K6adbhct+ENuD/gUmRCJN9lkIDQ6dKVgxYk+ZYGP9DjedyXSJpU4k2y4DdjWtbm&#10;2w7xfsp8GJrO8EYXMQWTSyQH4gz8W6wTJV/2ai8pYtLIkkMgx7en+1DPEIKI3CBYW7IK1hav5M3M&#10;nV4/JTskjArt9/z9H9JIBwq+JDLc8CRTYnCCYS0uirBTcoawK6s12OnIP0NQp6VEBePwnqhPymHY&#10;qUXMu1kVkpvjIfZ36/T9n20hdQPEZtS6L46qHQqz60ZASKUDhFW7w8JG2uE1ROLm8H1/yXWN0gjb&#10;oyClNKp0pHSHVBAUj1yPe0xueBozqOe0f6qls2c0Ktlk/bBKiwGDMpgEJBqWdrkN7zB1k58w/JSG&#10;MZAgFPBs1JB+D40zHB6LdTkiExmAQsUDhQtZXQigDETQE4ATu7C+D0wrG4lKsgAIIlOg4HxUekAV&#10;mZLTPRFwxQVOyqwZCgQq+ke7XlTwbQQCCIpfIME3AM/pgsoB7bKHlGtDVJ0jeGQjAyBhiMxK5jjT&#10;IbGVueJ7SfRnyHhomuDQoZnMxzEF4mBxTxNs71mD3QM7sLnfF4YmjwSPRB9U8IeyC8qW8aYXBfHU&#10;70jyxC4zLIesGcg8qTYOKaW0Q0w1WviAB8dZAj8nywv5XlNBSkqmQK58gUWqEFI6BAam60FvFK6U&#10;Yppv3UFhRZ0sPJSGVv2KOIjvF/0moOg7/I0IghIqgEh+5wSWKKOUGT6fFjJCZRwjNRxjE5wHY1SM&#10;qfo+XXNooQoMyXaEsXm+qLw6wuA0S2R+vcASaYIsNlQpnoKv9XG8LfA1xSVQPI8OMmaKB6AYBMrU&#10;po9zQr+l/9E8+iBw040X+LbrTtYSPAcBHnpPaaA18dl08fkNceytEhi2TzJT6pPHDO4Z9j/VaCd6&#10;fK7NWPdk+Vb7x2J8KxG5EfZCGqbMdNQ1b4qA+jVBUMN7U8N7V8VxN7gqCrqXxUGEXNcI7PQoIfyO&#10;glfzigyY3FKFXpeF+Fnu1G5JgOZdabCL1wXvtD4QlD8IwstHQmCeOQxIEeW7rVniWqI4AnKlISBL&#10;leQpsxfFDqAQ5LtNUgY2c5wDKrRKGaJoh9orXZwPuscWa8Dq58NhFCoslNWLX3iPOllz/vo1AR5S&#10;kAjw7Ea6xfvzQBoaWswBEzwnJcegzEthlWYwpMAKNHHe7Z5Kwtj8YRBWPBmmkwsbgp1pxRH4PpK7&#10;r/kAd23NBjaqOIqdUz7j6+FXP9Y86b6bEv8lLoRc2EISBogpbesVqnaQqafMexQDQc/rlSYO/en+&#10;0yQgKNccz+sOE/NtIDjPFEJyLNjIon6xNz5vVuuZqj9sS5p7GblnMs/64lg5pjOfHTMFD29p+7m7&#10;w5A4A1HVs8wRiRMM1+CqLJjeRMUJ50r9qhLSmBDInFMG5VhlUL2sApKoNFAWQ7MbiijktcH9EQr0&#10;x3bgFG8FLk/swfPZABiUbAtDsoRgNAKeCRUMBJVxYFaNFWx/8QNEVY8Do0ey/Pkn9zEC6D8VrUUe&#10;JIrnptgLcjEbmCQI4xDgD8S15oB0QO49JkhrKjiPZAVVwvVJMTzqx8VA/5QaGJ7SQmDTG9eNAqgf&#10;lQPdUxqo1BqB/kkd0DiuAjoIgPpd0YExeH/heQ4w9JkCP/kGZYKzQrqKKHKEOaWoqKQJ8hUvG6Q3&#10;J5wbV6Q3iiVSxvukXXyJHQj6Keh/E75GPqF1RJBvkVU5IQQ+T81hTLoXKk/kyiYGcucZ1vqezsLY&#10;4liRZVl2vc2vC69WucC0a+LzeyX2grE5geCRgHwpYRCEZE6GGbmR4Hz/GxDb1rASzrefgsUVoRBV&#10;EgDzi/1hyD1lMESlvv8hAYhKdYCARGHoh3zLC+9zDPIdPxzzYYVMZ2zHgbTbH88ed79nnoYg4DMf&#10;7Oxl0mTPK/8sG9TsYkZrZAZzanAq00E1cCghDbmbUTIBS1x3BFKo02YDxc2RyyhlQSSXN7LQOOLc&#10;UAKbUYUoTxqtYFKREPTFe6H/EDikVOTG+Fodn1e7Z5xpfdJGjAH+3wg7ubJpo5zRx3lXxLkVxudT&#10;QL7W725v8HtsDaOfOsDCwhm89eXLeeurlvMisnxBHRVUssILkNWK+jdXPRBBXiOJdEGxeD+BnQjs&#10;CxFE7RMCo1gj6HvVCMxOCwElBbDD6zrjcxJtkes5bVBa431TpwxsA1MFYE6tDAx/JAHKeG45vBbR&#10;gRY9D96vLPJrYbyuxikx8Et0ApvrSGeXe4HNVT1QPCkIAiRDiP/hc3HOcHhj8iZ/fvA15dXY276f&#10;hFcz3b22MKzwTPzeB7sv3jeCHTfkY04ki/BaSgjIbG7KQ2T6DPghazUMih0Myrsp/bQoSGyTA82D&#10;hmB4xBhMsKsg2LE4ZQQeN3T5m2bCCMTF8N4U8Bxyx5iqkYlj/r5CxthIwZ6TZegwMI5Jcb/JdDvd&#10;YtI9E6UHDQDmmxtZDCMwO3OMxcKyhb/iSSuylC0VTzHF0ngv8rS2aY3jvJLcpqQ0lB2VXP6HIS1Q&#10;Yid7pIM++Oz/H3lvAR7XlW0J3xIzMzMzWRaDBZYsliWzzMzskENOHE466SQOOWRmZsuyLbRFlszs&#10;MHY6HNuq/a91Jfkl/br79Zt5M/+8mft956tSqerCOfvsvdfGePJW0Akr9EVjbdi8lsbVid3WeFYd&#10;teiEJ/hE8mG7r2d3Ff/p0ctVE8sazQ4nHFR+YwhadYu5BGNtGELo8IGx2L9vqLaooCHL4V1LMVLv&#10;x0zC1vuJ92oHzLEJ6M6uYfmll+6F9264VGlfVW/2fNIB5QfeTxLoNLNOI7l1VlJRHyjDGwdI0fEI&#10;gBtPSe8rThC12xz7MFRGNg4B4MmUlNpgST7qD54YKpkN/r8O70x9f/WPq//Ae39/7L/1ps2C+uEP&#10;D9mT/HX27qTfig+VrV31ba+SLZDJW28+n/tgx/iOsuOx10qbBg5Xf/QPDsqYJW1+D7FwFdMPsD+/&#10;mnzR9b5ZlxL+bmrB/8qD97Lz07zRNaeV78uhJzJUtADyiGCnAjpkdZuvLDo7Q566sFIePXv/b3M6&#10;pu2Zdmba/3DVun9waGrW6yVmrlFORoAWvbFvXbC/XFZrZGizo0wDbY2GnjgS9zcU9FYGvlYDsDPs&#10;lO6N+2/5jeQ+6DvP/0MHHnrazZRBE64M/HXmlTyZcjlTxl4YKPOuV8ncq8WSVm+gumFZ2pD5OlRk&#10;2RE8FJsvFow1HUw1a5+iTd+j/FSwV3lneZPyT92a/QcJ5uWvZmQ0/fZcJAFX+mnDSVBiPmGN/0QK&#10;ju3K9YrdevdquC+/vtqovCGnKOOo9dG4I8qvbH7GhG72UmBjOJb9hBIsU666yPhLReKy3VStwqQD&#10;BbvfMs/8HeYAMYyEDDgNmz5lv65M6PSRoWcMJRkESwu72vOE5yWhnLWX0ReCIBR7e+kwRt/oBeUX&#10;+yc1a3Pf/DfAU9AYGuy9X2mdfFFHkk+YidV6SwArV/Ha6iUeW/wldn+KJBzKlqC9iVLRNFIeu/qQ&#10;5DYkii5zCaAgqUnwGPfK1xLoYJ756gKhxUpd+fQ+QQFIxcjq4L25yOwrIyWtwV8MsC5qCA0VYCgq&#10;OiB+YwixnDpveebz5dqVnz2qHd5W1BOyw71H9w0drRHmhqEugQQ7mAs3zIkNGLQ95sSRSgI2MDvt&#10;x2BeM3Hd9HYDCHJTyW2JlQndI2R4Z4EMOx0Jxc1ADdlgPlcUzueP+w/A80TifoIB4nxxHQoqhrJx&#10;uENAEBSxN0EUfjdI9VxAAYUw5L3r4J7VCml4Zcgdk60J5tivyP+Ecie+UTk2+bzyny6ZOLwt2D+v&#10;3nJvUp1uD5P3GSLogHtWS3iDju226oj3bhNcT18tLMBeFEFYh4jtFhK01Uos1uj2zi2FDAcFPujK&#10;egOU+cNREncoWBx3GorTLiNx3a0vfvtsJK8hRcadKZcFl8bKlHM5knTcrLchLK6rKmF4fiY5sxM7&#10;PTxxoC/SIL1s/viMFb8Isknr6Q16AAyGas4Pc2xY8ACCt7cRHwcr8xDg9AMefkbQ0w94wAidcW3m&#10;BhEsE+yQzsde9JPqM3ESXasBmDSSyrZMWXBxtsw+N03mXpgt8y8suDv74pzvX/vs9S+fufWnv86/&#10;sPDuosvz5Imbi+Sdzx871vjrQdWyDqXR2PdD/UkBW5WPmbDNED2G7aViP2U34bztPjL3CpS8a9ky&#10;qjNWyk/7S2WTa8/87qgPDv/w5r9cRrS8S6mIPKl8xryj2Bbl50Htum+9+Pkfk1zTa9P1QrbZPKh5&#10;W/krwYfbVnOAUg+82qlGEFWZxFqarTER63WWoDkdKCwmEnXAWwpPJEp+XSyUEkfx2KEvvjssJe14&#10;kJS066nFUWquASBeV2TEZXp68PdlP3n803ky88JI8d5j1Zu3w2uA5lW+A/5jBXpyBi3Ro1d6mp4u&#10;HRmAOWL/qRjQH/Pb7HE/7FnFV5e39SXwQzeJWhciwWv8xAPAxuEtK3GCIhO0JkBiNkZL2NpgAB9f&#10;id8QKDn7g2V48wAZfipcYvYbqR4mJuVP60qTKV0ZUtJkppZ+jwLvYrNUlqxm01Nb3KcRwI3Rc1Bc&#10;qUw/g3sFbXu9a6GCLhfsw7yjXjKjbYwMO1EgUTvdxWIdwPIu66+WdNXsHXbC76TPOuU7NwAgKsz2&#10;+H5JQ4BUtVRJVl2ulNWXyORTk2Rcc5VqJab34OkbD8rbn78lC85PkMFHfcUX8+OJvZS6x1qmnR8q&#10;M84VShYUcRrWmFdUycqYrUrPuGtOzcfv7HlsbsuIVy3f1LmivKDcBRg46fSB0x96isxpV7yqTikf&#10;FLcov6aA/nhN7jXm2dDrxfxNX5yboW3cWywjTs9MHHgelUB6dih/isFjH/jIFwqpqVqggGCHgC0M&#10;5+lv2spzxuI38VAcWYXNA/Pqjfe+eM9wQvJCT8wJwQ6t8aE7TCVilwkAk4GMaS7SLuucrV3aNVMW&#10;dk2WjL2+aq8l1XOC7xN4MjnfCACIjZp1WJ2MeXkMW52BwcbU+MxljaOkbHdS+555v4t7xz2xRw4j&#10;FtRSxLhXetITQWsMoyJQq+40k3Ht9uK7RiMO4McD97ngmfTFHnuFSjy9TAN2uUtNQ57E7faRsG0e&#10;ErDBXvT6ZSloxOh9AzHeaC5eB3zvPvvFn356onPZ905P6fyiTFV6lGJ8Jw+jXBE9gGjSXiT2gAsA&#10;HMGOO2RD9YlKeaj5SSnbWiH+r4WI9YvO4vgKwP2bwTJwTZokfZgszq85Sdq2OMnE9a1orFvRR6cE&#10;ui8ov+m+o3l6Qccz/3KxghVnBjhW1Zq/krZb+REg8IvoPcqT+bXG/05feenSLMPlZ6b5LD2z9F6o&#10;9AtdTsH+a5Rax7cVrRNo3QjrqYe568+Po7yirGbkySDMP8ENc7yYH0y6YnEkX6wF910S6C4fPHhM&#10;t7FEfahRvfCGWHPn9bqQ114ysTMUgMlI1buYG52E30ZgbbyxJ43Bu7gOlu/jFevEudDHmui/rhGL&#10;VUYSvtZXAt5zA9gxvm33lv2awoYxrlRsH2wLjS8+ZnxiSJ2eduwpL6lucpDCkyZS1RQg5Q1BMvh4&#10;gAw86A5Zbi0J4H0pB7wkdJe+JOKz8oZ8yT+RJKnHgiHnPCQJgCf5ZNCvZR3pG/78zZ//blW0btlo&#10;sKxl/LCKAzlXcvdn3S47NnTXvD6PGe9n/Y3lMU93jt81t7nk5ZGn8u71G/pHR/tfVluNb9TsYpP7&#10;wdDLqs4oP449a/DGqP+B9In/2eMr7Vvmz18we5lFCIohrwsx8iCPBuOVwGdse7w8dflpee7SMz3L&#10;OubenNMxddpqWf1fml80drO5/6C1yrYE8Jdo0F449r4f9q4baCMKvHb62WCZ3WUsI3BflbjPKowp&#10;nYq2vEXnzEtfD/pf1ufn//hjzvWCqGlXsjsmXk6TSZeyZNT5RJl2uVAeujVRhrXa9saaYqOyX0ok&#10;PSPY4P5QBpmHEYz3DGlL2q1oE/conxQe1Jm2+rryHy4su6g/dKNg1rtflKpW+vROG7f4Rs3azCbl&#10;djYWhnkduGbj+APKH0ob0nVdfNInbuAx5VhEnXJXtc5hA7CqFcPaiiEcJ161kZrzeeKw3Vz0wZAs&#10;QQwqowaDUpMJoVDE7DSS0Q2OMmCrEYaxjIEyQ4sBLX0MH+rvtM1zF7TrS8V5ZzVUgUnydmA8YLy/&#10;WT+mbAt/XlF7J+Q35VtAqVnPqj0MeaFiSaXHfZOHOG52F+fNXhA68RK5K0GsNvpK2N4kuf/8Q/Lg&#10;pSXiutNU7dyvhnNhfg3xyjwWtQcMhiHeR0AIF0K5KjzX62nJP9PrjSrpDpdBpyPEd6+uWmJaFUbM&#10;0+HAs5q+q2hz63zvPH3r8V+e+/S5Xx+4saTn8U8e0bKJZGytQ2+FMzyrPRizBRg0c3asKLShCAfj&#10;eeMxp0Mu4Fp4JvbECTqgJ5O6qqAET5XxZyqk7LSv2kU8GooAw9oCcf9+AGkRYPzssROC935QAFna&#10;ltV9ei3Xilr+1A8KAS2jOS1Q/rCOzNGhRVynT1k0wgZW+9xgLnmPKY3KryWnNZue/NzyP+xX8bfH&#10;tJvh1oUtLk8OOKn/Y9RxHVXZ94AQ4Tq5gH5ZNc93j6mE7LISWygOLEpAQOi3SSP+W3TEdZOOOG8E&#10;EPpA557AV18p9N7TSMBOJyk+mSWxBD079MR7r5VEHfWU1OORUtaSKVXtAwBuTSUU12TlLFYI9ME1&#10;GW7EsBj2SiLoYcd30iCBDsPtWC43vg80pAEYsnM/wQ/zL5ypWBPYsCEfAQ0BD98zkZmDgIdgh4oS&#10;Q5VA9/QS5oB+6EWKxnlHnfeTSRcKZGC9hXgd0UjOaR+As6ky58Isdcw/u0A7sWvaHQKdlz599afZ&#10;5+b0TDs3Re67OlvK2gJvLv24fFDfFCsDDikpULJPEbgR7CTyPps0Ut7hLhWnPdRQqjFdBnLfrSgA&#10;nlDJqzfvmdAR8eftX731h9Kj/+hY0BFhmtqiPB50XPklDHOU0KT8mNas//LyT9L/EMa29+uXLEqP&#10;RqwxXg2FGDTE8Ei7jSbivsVWvLbaq94W7g391brisMlWzNabqPsvdJePlJ9IkNzjLpJwVF8tec5C&#10;FMxvy4NywrL31dgLDK+acANAB6CnEn9zX46/4iHPf/Gg3Hd5DmjBtZc2qLiCjkywL1kC3w/rnV9v&#10;KNWtAB+YHyrPLPkbgP3ujXtyxG/Ys8rhDY34vGsvketCAWyiJGCtv7itdhX3d90k4EM/id0QLQM2&#10;xglLUgd/6CPxm0Ik90CIDGuKkNJ6V/AW7CfQz5TONBl6ylcYUkjjDg09rMDGV/ZcoeKkC4BjyOIE&#10;z/bSCEOuXN83VxPrAzYbyhDQb1XjECk9XgBQNRA82QPPotEOOhyoLTrsq3Xn3EIOOGLo47fkjWPb&#10;B0nVqQrJqE2T0sZimde9SKZ1jhL/fboSedhMnrt1v7x841lt4k5fLQCVNvWgB/i9IZRAc5l6rlLm&#10;ni+UnAMmqqxRiwPQyNOhfP7wp4NfePna40tCNngdhrL7k/K80uz+ntMfDB/3n1U8a5qVd4rrlZ/o&#10;iffC89JAxXAz7jtrrDNfaWRg3g5LTXN/EezQEs9wQ4a7ssfboo8csTdMsKd7QUIIzwXARCDji8Hc&#10;TxY+oFfWE99xwm99cR7IJbV9ApRjNVTRAbKH4Wx+eJ96yF1Cd+vJgEMOMrQxF8pmrkztrJbxLblq&#10;Y2a1rDYHDRePYk6h5FMRVsEPw1UJeAh2JmAsA39/C/wJ9BMO+vIHnWXi3isgx5iblYD7I+CJAN0x&#10;rG4g/g7CfaWC/02+ZC0DMcdu+E3CwSAx2mSkFlSxw37B2mvL6kLvDq/Puhu0w7Unbne4NmCzM2QJ&#10;FHPQKHMX7dabQ3n3xT7x6Rl7NvOHNz9/4eshq1N+UIqUO0oW7i0foxr3h+emlyMc9OEGsENvEudh&#10;XNMIear9FRm3Z5wkv5ss3q/5ivtr3hL8doQkr82QyPdjxPNtNxmyL05ytruIJehULdLA8FyAHsxR&#10;j8GfdeoKj5T9h72fmIg94oTLoNR9OqcS9is9cfuV2sITHrE4yz+0brPM9OJTExKev7K05p3PJr1Q&#10;csTwI1alo/fLBuupi71jhj3CBuBqgSDwVpYkZ+nhZMw9eTm9iQTDSRiBoBe1OBI+Y98u8pMx3UaS&#10;vk2jelfp3dHl/KzRkbw6VxneaKWuF/QqiQe9huIaAbiGJ+bfAnOqA/5Fg6bqAWS+HehE/1UdcXzL&#10;WlI3xUnC+jCxfs2wx2qV/hdpW/zqo1ZbXDR6SvnN8U1Fm37IWHKOmkjmMR2AKmMpOekmRSdDJO2I&#10;h0TttQAws5SEA54StstG4g56ytCmweAthTL4RLwkH/OXdICe/IYI7YyLpT+//fWzuw/c3hjbN23q&#10;QTDz7KVZ0aOPDKkF0Pmt4siwQ7Nbl9/zbLx5eZTf81cnrHz+6v0jl/+LPWfePT80Nv+Y8nkG5CP3&#10;Zmmn0lN91vxEZYfjv1Qg4b/y6PzrosCpLToncqkbQt8bAt1zcN8g2JnVXSl/uvqKPHHp4dszOybt&#10;Wda97J82ef3PHs8ccDQds0vvvsQNyo8xoItw0GEE9KY4yjDs38D39GRUfaAs7PSWYZgvenWGQV6O&#10;OqXcndKlf3iX9in/vlP9v3fM+Djbdtql3HXjLqZKzcV0GXUhSUadS5ClN8bLrIuDwAyxaSEsYrBZ&#10;ab0n2PEDY/TC5mf8aiQU24Fgpkk7lTtZO5WTxXuV6L5T/8Njw3dv2tx3IWnXizdTHhOp1SNDimvR&#10;LY+qV65mg2AYAgPl4LeoLcq2WUcM/10iWtJJW/OwWuUVAJKeFIIdKG/sYM1QtAIAnprL5gBu2VAm&#10;vXoVGzAGJn7es8rjPYCAhON5GJaXCsZSCSWQLmYqkxSCDO9ijC2LBGTivMVnIPgg2Nwh8ExxTiiT&#10;d52eUhrHHQpJmd49NMrgXaU+dJtyezyUIoYjmdDig/mJ2x8PZdlbNB+YQrnyl9CtMWK9zkXCdkbK&#10;zI7Z8sD55RJ5MFB08X3mfrA6mQ6YqgLFgWFsVMSomBeAQZafx2bHfebgGXMBeMrP2cuos1kSV+cp&#10;xvie6n2gFYzWLz7nnxWtKZS+nCOBd5acn3bngXNze0a0FktGQ7Tc//ED8uin90tMo7OYQPgT6Jhh&#10;HjjcsUGCMK+xmFMCndIL5uJ2SFfNT0mqM5PZF8bKvAsTAXyypfK0lRoa0x8qwyIErOpDWuHchuK+&#10;aL2mV4dJzzYYjlSmAITY04EW2OLTUHYw76Z8Bs4thiXoS20Ki3MSgGY1KT9Ut2ueffO7f62T+++P&#10;xVcqw4edDq7PPGmmjanTqBWa2PzPm0oQhJQFrmO7U08iD7iK6w6T3rA6CDUWKmDuTuA2XbXSlR1o&#10;n72N6IFS5xqCn8ozCxdYbdGT3LokmdIxVqIP+6ilvf32G0vaCU+pOJUghY1OEB69IEfNraDihOsy&#10;3JCKMBOfI/B/0lsCBpU1eklYJYpKFYUoc9eYi0ALlwdphMKfwIaKAAEPwc1S0BHWP2CbmSTsDNBG&#10;bgu9C8FMS7jo9wGeVNBSbJPSM/K8/0+PfzTrq5JToT+EHlW0aQ322PMjZfHFuTLuzAQZ2zFZO/XM&#10;9F8fvbrix5duvPzz/RcevDv/3Czt/VdnypCmIJZXv7L8eo1qKfI7pERDgawj0GFPJO7hktOWLKeu&#10;hpAyjIO8ZOIFI5l9JQxKuH5P9SmnJ/5p75HfHaM7DAIi65R9AxqVO8w9Cm9Ufh7Yovfe8pvRfwg5&#10;eePjx6NGNgzopvWdBgdW17PAmrmx0eh2dzFfb6aCaj38z3KdEZQVffVv280GknmEjfSiJAL7gTlt&#10;7PNkAmWD68Ew0lLsv6EXITxYThZgZ8JNRaro5SHowf/GX3eRJz9fIFO7RojDOstefgM6MsE9kH5S&#10;jxnIpDNQLpotJBDXUKuDcf3xP4aysHQ7Kxgy/MnjfWuJ2hAhCRtiJXxtqPh/4K+OwLWBErspWhI2&#10;JgDshEjoGn9J3RYsJUejpLo5QnKgwORCoR3fHi9FTY4qMM4FDaUBXNEwRYDlir1lCf5gB0XaBvyC&#10;vXVM8er8poGaVG+NuUnYaStjm4tk1OkKGdZSDtpOlcQ9gRK8zQLnMJPBtYESuFFXzHHPzO9hbzDy&#10;HGuAx8ldZVLeUipZx7OkorlCZnez/PSEz97/6plHt33zRt6yjqqtYVttegJ2WGoXnJumndJdLUGH&#10;2RvHW+ZchPLfHq3meTAHJQdrnd+u9JSdM7r88M2KTXmHE04avap8D7BzxnmNcwqW/J7SuqRd8RrZ&#10;onyYe1L5lSGjbPhKJZTFBRji54z9y1fuKRoWmLujFjDAK63w0QQ74Ps5kCcLb9nJtIuOEg1+SHDI&#10;XCg3rBMVXOaAqjkZoPEonIchwF7YmwH4m2CHeaE09JTV6cqg/UZiSXkDGkg+7CcZR0Kw180AdLJk&#10;7OliKCGDZd6ZUTKYMoCgpj8UFXubYMcEc6p6NAh2GMY2C2MiBoCPycu4L/AqfwwfrCm9KKXg2fTs&#10;hOJ+WW6637uTjueKwHvm8Yw5YyiVdQbij3uM3hcgrlvcVSMTc4uKdptp550adHdYY96dsJ0e2vQD&#10;sZJ9IFJidniqdEx+F7jHTTL2pYn927rivEf37txbqb/MPTzzR/vhZr8p6YpWycX91YAn8pkxf6F4&#10;fj8ABE/QCHWGUfUl8lTbizJl32TJ+jBDglaFSthb0ZK4Jk2yN+ZK4tokSdo8QIYfT5acHVZixZyy&#10;fi92bwEWLcD5twbvGdy/oGPBP/TurGaZ+jrHmQP36H4K4PCXwqN+i9n3q+/ff/cYulHRHd0Qlj6j&#10;Pa9u+cWqbwfssvnB9E3lLsu0u0HvYZ6bHtbEBvNgi2ch8KAsYGhYKeRyEvYb+TXzMwl4IvD8HqAZ&#10;DnrzydfZoJj6CmUgjYA0NLBhrj54hd8uIxnS4Iz9pSfJWLc4fCcU6+sHWeOP79ITytBT1QOI9yrg&#10;4d+U+TRaACzHrAuXwi3pEsjw19X6ErbBCHsV5wA9uOHVk7wI91ZarwvA4yJ5xwMAdjwlbq+9CnYS&#10;D3gD+DhL4kFfGd5UJGNahkr+8QEy8Kgf+EkI9qm/dtqFXO2Ln827+/CNkZ0P3hybiiur+/CV7ulm&#10;i9tGPl9xdMjtmvqJpxadfiS1v/LXB5fyLeZ0JWd8oH39P/Tm9B/UD+e1WC0beEy5Q7CTBd2qpF3R&#10;lncp16ZdjSvqv+7/jkMEatzH8VXVjTrfsfoaw9ZYoICFrujZKW7RkyUXZsgrN16RR87d/5eZbTPv&#10;6/vpf9kxb5d9ZPYm5TLBTTh4dRBlOugiFO8joa944H3YFjOprreSEdATKsGTxuDeCo8rv86+aPkK&#10;+0v1ner/vWPUZxGmU68Men7sheS7I87FyfCzMVLU6SMjuhN7Xvj4vt/Kmox+Ddmm9NC7E4CNQqZK&#10;xZVlU+k2o+WeVjg2tUrYovw6aJuybmKd4T9F3O/8/Gf3yWeDrs654H3ghDypuovntKdbhRzXfQ3M&#10;4md6WdiM0Web8kPgGs0b1X9bFABHdL2VZ+ghzcZ4AB4qiLQkM7mU3hiGuA1pM5KqsyHicxCM/G2d&#10;XiUaQllVQAgI6P0AszDHs6Tu15eqNn0VpDD+moowyxQzr4WgB0qW2nyOTMoPnzFETEMLHBRN4+eU&#10;nug9yl21Nww+pyI6DIoPK/uwlDJLFbtudhOLNU5QvkzF4kMn8dzoL6Zr7MVtsy8EYplMb58BRTha&#10;dNdqesPRMAhy+MqGlvZgUkz4HgogxWaQ2QA8rEiX36HBWrlKVgsE1m793jLTfD4yPjJQvuJv1w0G&#10;MrolW+47P0cWd0+Vsa1VEnLUVbyO6IgHBKMJlAEzPK8pnw2DFdnYiJLd9lOZL3ReX4JO6GGng9Fv&#10;0khxc6Tcf3W+zAXgGdeVJMWnjFXLPavPMFQmEsI+qk/I0svjj9+xPw+VOOYmsPwpvTsh+B97OE3s&#10;dJd136z8reW3Q39d/fVL3w9uSLjtuMNQy0ajbCiacgKKeJPyxchuZQqbefWRwL90rPpkucmKq9Pn&#10;LbpQdLH0tOcPiSf17gZB4LB0N0Pk2AfJHq/skRS410biDviI83Z9tdqaDu6bivLgY14yvjlDAnda&#10;q1W3nLYYidsWGzFfq6f2bmGBCBX04DcBO21k3Olymdk1UTKORwAwO0v2ySAZVA/F6aCOGkbjg73i&#10;hT1DwUMFisCHYTFhmD9WiWI5XCpkzO8Jw/yo/8NrUq2uJGC9mGhOK7NqkacC0F+QgBbhPkWJlvuA&#10;7XpQOsO0j92a3/Pa569p51wcJzHH7CT8uIa9drRDu+2///Avf7rw4scPXE6l1+uYvnbs2YHyyM2p&#10;cv+1qbLo4jyZ3j2354FLy28/d/PF2/ddWKZdcHGWLLgwTWKPOKhhl3EHND8Pqre6Gn5M+Y4hgjQU&#10;0BPJohbV7c6SdlQjPuQbGHxmWs/nXbGWBVcC7y64Er/k9L9YWWlQo1IcVKtciTyuaIOwH6PrlR/z&#10;Og1efeaznD+EMjx+cdrk6saob+P2Wap5eyrYWKsjIbsDJWRPMObfU6w3WPSGmq3WiMkGc9FlmCLo&#10;0W2XhWQfi4LS6CJOoE0WoSAgYXgKw2RZEKUcwKaU4AZ7ceRVRWZ9BOBzg8n0ihTgM4KemTeD5cWv&#10;lsmscyPFY6uFSiO8Fyo7IzEnw0/bqt4XVvViHiHDJl0BmBkiw6aLLBBgA37l94G9pO5IkrzdeZK8&#10;daAErwmEcuspgWsCJH5jHABPnESuD5f4TRGStTtSSk+ESnVLqIxrT8FIkkF1pmqRGVYUY/XMeOwn&#10;GiIcQae8hj0UJnPyQvAKi1c14rnaUpwxJ54f6sqQI9Eys2O0TGkdLSOaSmRsS5VU1BVI1G4P8C19&#10;KM++krTHWcwxj8bY19aYZw56eLw2m8uEM3kyqqNKShsHy4RTI2V+57yT677ZpvLxmlpPI7P39CcN&#10;OBx4c86lKdrl1xfL6DNDJPyYFXhJgsy9OEpqWoMldrNGonG/assBzP3481baYc0Rd53etdAqTykX&#10;A99xZsDUPWVnTotBYEW9ZkcqFKMwzC29MSwqQLDigvllXxTuOe4zGrJUjw5eaYFnAjlD1vg3e2LN&#10;vqXIuLPGEoFzRO5k2XBjSdijr4ZhsYkrFVkCeuYTuuA9mzGHYu8SGIfg/+FbNTKry04mt7uolSs5&#10;L064h9QjEeCRPlirdJl8ahhek2RwQ7QMa04Sv3f0eisqcgD0aKDk6xPs0LNBrw77ahHssK/WAowV&#10;4Dn4PwEPS0gz9IllstNxTwQ7zKfsr6IaCV7MJqUBoGtWBSw/1dtrzGuzDUCgpVitNRavjaaSskNP&#10;O+x4rDb7SKrWZ5uDZB3xkukdTvLg9XBZfLlAhjZmS3ZtgoSsdhHNFNDwFkWb0Wn224TW0u9Tn0r4&#10;WSdd6VEG497mgqZxbRbDUPMKcJ8eoGlWIZzQVCnPdr8uM4/Mlqy12RL6doTEf5gCkJMq0e/HS+QH&#10;CTJkXx54bqzkgofZ9IMdGnNo2KG3eoVyR/8p/SPB24P/rnF1eWuSS/VRtxdSdun/NXqPQVN+bSyB&#10;8T89ZjSb2+bXWr9S3ZLw67zuVMmg9wv3S8MSG6sS0ANoixH2qBoxQqDyAtYA/y8DjVLpZd5XEmiB&#10;+Tvc46RDd8w5wx/Z8iAEspZ6BPNPqD85YW6cKLdxHj3SCK6TU+smk1tDJAvrE4Lr+OC6HrimH67n&#10;g33rDt2FRgoV3FDG0ztEGuHfBD54H/C+h6RsioWeZixu72kkYouOaogMw32wuu4g3FsZ6DXrqCH4&#10;nbskA+DEYz8HMdxyj4PE7MbY5wawUypTTo9W6TXzWJik1wVJzglXmXEuTf78yWSZf9ZXJnTbffH8&#10;pxNeePvLh+9ffnHSjfFNw3pqmsZent+xtBpAR5XXpyGHJzSbjnj2m/l/N/TtHx37vrzPubJWOZwC&#10;mQc9QM2pG0yjdrvy3YizvgvT/5P6wP/McfrblZZLuvVfGNyo/EyjAosT5ENnZMU7GkiGdQTIiquP&#10;yItXntEuPDPryKNX/mu9KKtOT9Yftkl5MeED5Q6BjjdogfTgAx4cBDph/0P2yGJrkKrjRjLsqL4U&#10;Y50xf+xb+dPca/aP/z9Xcvr3B/vtTLiUPmrkpQHfV5+PkepzMVLeFSylnV4y+1KJjG+P1JJRhkNg&#10;sEEkG+KxMooalgTmxWpbrCpEhZb5GCFrFW3yFuX6zJNG1X2X+HfHI5/Ojh/Z7XV7ztmAji1fjb3X&#10;IDKv0yrV/5ByKbVO0abSarZX0bqvU74LeF95On+D8seGdhByvgdMYv32KkejDys9tOTRYs+8BsZi&#10;M3GUhQyGdjnjM0/Rew8KDe5VtYbQKtLPJPj6JxALBAPLNRIsseu2D4QcE/mZY+GH96zq0x9mxPAn&#10;1aJDxrsYzA/KAjuSW4NRuYLxFYKZsYoaE+yZxGgCZcp/s4fYr3MUvfeZK0DAEygG79mI0wYfMJ4C&#10;KASToZgkizGAiS6EIiuFqQPn0wPDZc+ICgAdhs5kduA+WrHxselzAepKO4Jx305qCWcqd2peAsEY&#10;FWCGqVCBwjmC9pmo1pnUE2FQ4EIl/pi5uEBA2uPc9OY44rnp5WGhAoay+WMu4rihu7EWp82E5bPp&#10;9QjeayoToZwsvDRZJneXyZjuYClu1ZU0rFkiBL8KePDssZg3hs4Q1DBUh6V2CZKd8MoO3T54NibO&#10;ZoORjWgN1I7rSu+Zeb6sZ/n1+donPmJY0EQw0ljMpb42sUW5Vt6lFPWt/r98LLwwOPnZyzWlm79b&#10;45Pe6Lw08LDyBcPYAvCcDHNxxXDCetKC77bLTAYegUK820qNwaYyb44Rvd9OxrdmS80pKJBH3SG4&#10;dMVhs4747LASl82WYvw+gCCVZzwXvQnMFQvd5SkzO8fK1I5RaghA6hEbCcW1PDCHVGw53PpemeBN&#10;wEPFLBJ0xtAa5gIQ4FBh688XYKggu/JTmDK81JR0TAWAgwoB15s02Q96OLD+1niGxOOmMv5cvjz1&#10;+SPy9BdLZfK15DsTLsV+8dIXSw5u/et7LQ9eG3o75bi+NrfBQDuqy1TmXvOQV79eLBu+2ah94/P3&#10;tM/ceEm78Oxi7QIA5gcvz5GkgzZiQF4ApYoFFxhyF0GFEYNCqbTNUlIP6osP1p15XKzERyszy/Ay&#10;jGvaZcOeJz8vpMr2H1rmFp23NR9wQufBgKPKt0wED6ZC0az8MLhD9/mlHwfda/638dtVlhPbst/P&#10;Oe7bkwow7wB+1e+hs9sEYM+E6x1u4gIlTi3qgXsz2mACYAvegO8E7XWShH3B4vCWRhzwbOzzxKpu&#10;tMbSs0qvcTHADEdeF5RGgJuqS4qMIej5RJEagJ4h+IwhpizrTdDz0pcPypzuUeID2mJp+dyTFjLi&#10;lJMMqtWTaHoWMS8MdVN7guF6jqAhS/AWgh23t/UlekOQ5O7MlsJdhZK4ORH7yB/DV8LWh0jipjgZ&#10;uDFGYjaGSezGSEnbFSsVDYkyvatAJnVkSG6drWo0YunpwZi3NNAT14AWalPwQRZGsHpdI/oQkA5v&#10;GUv0Jh8J3+yA/WoqM0+PkJWXH5UFnbNlRGOVDD1RJlUNpVJYmyH+AHDBOyxl0EEvcf9QT0zAXxje&#10;wwR3OwxzvPfdbiKj2lJlWCt+05Avw09V/HD/xYfUROTlyxWdgLVKfmltTOfKaw/0PHx9mTx161EZ&#10;110CsOAslW3pMv/SSClrcBUvzEkC9ipDf4Zg/ss6dMV3px7LZH9m+pbpSND4PeG9uNMqvKpFb3fm&#10;ceV2OGiSFTiZK0Gw44zzME+J/VHCwe9isIfUflegJXpz2C+HFvl4fM6w0QlXANY7dNSiBKX1Nj0r&#10;rw7pef5GUc/QFvPe8tL4Hg0TPvitG4YPzhOJ3xEAMYyNVe/mA9TPvwSawvctsK7GGCkHw7EuyZJV&#10;Gysjm4ukoj4N3/WRgpOxkr0vUHQYpkXFnpUWsX/1sDYaWu8JgAh26N1hfy28N8J3aURiVUxPPF88&#10;rpNJ8IbXIDwzQ8ZUAyWGFwbDDZnrx1CqUV3WUGYtxQ9yKWp7NMCggxi9r6P12+3w2/CWwT8nHYq7&#10;7bPDVxu7z1VKIPMmQ+5Musx58ZZJ58rE61VbUSaBf22FrG5TerJPOf1asSvpJ/uRlr8pQxQtK0MS&#10;zNOrGATe6Arl3A3yl+0KJjUVyvPdb8rsYwskb2MBQE6KZG0eLIO2DJFBeC3cXSbjmmp+e/7mA9de&#10;uzqpbcy+qK+DX7a6bbBM8ytAXw+NOZonFK3u0zpXvd+1HbX8b/qXTG0KT0zbaVwPwPflwL3WT9Q0&#10;/7GIyd8eVACrD+jmxuxULhbWW2HvhEMmm6nNOad3WMsj57JlxIEE6DVuWsouE+wbM9C4DnUHDH/Q&#10;DiNDkkEPA7H+MfhbBdTgG6TDANAh+TjBdBrk6lDwh8pGHbHEfOiCh7OnkT7XGOdi2fHQ7VYyummA&#10;VB0zUUPYvHE9enQ8Idf56oX95gjdxfhxdR56AQ51GcoAegFp6MTndqssJG1znPi+ay8O7+gD+FrK&#10;wP06woq66bifAtxn2hFDST7iKUkHfCVujyPklrnE7HWUKICd0L122IO5Mql1pJSATvOOx0l2XbRk&#10;HveWiV2D5NmPxgLQe0sp9KzxnY4y91yRTG4b2TO6edy1eWeWjnvp0kuGnN8Dn40yLT2oP3zCxdgE&#10;dcL/xYMVx1acCy1PP6p8c698PoBFIXSfkjbll/Hdti8N7Vb+y3vX/KNj/Ue5kaNa9E8XNyk9BDoA&#10;PZKNPU+P0yDskYnguU9df0YePr/shwXdC2biAf5LvU6rT6cHJb6tdEeBBgl0nEEvrqAbd9ARK+Ey&#10;XNSBvPwdjRQfc5Kqw5aSB16QAd0i5ZDmqye/KhjVd6p/eFyXWqNb2gZjerH6Pvq/66i5nhQ1+lzM&#10;R9XdYVLRFSjDz0ZJxZkgmXIpVx64OUGNAQ6FUCajUpvhvQHBgUGBbI3JtsFgB182omOiZDCtTDuU&#10;Hwq3Kstqa/sqnfQdnMQZ16uGVZx26xnf5fHF49fjpvdXhwDTMRjQqCwJO6zcIdihFZsNvNzfV76P&#10;fFNZMWiV8oeSeUxGdttjUOq+RzkXfUjRUjkk4KEQYzlRWtno5SnpNJWsltjeSkkEO/2gh6CATAbM&#10;gVYVNr1kozlap9k4jgoow09YnYsCk8ybHiQmt7JxpAqUqFxCMLHzOBV3ChNaA8vA/NKxARzxO7Uc&#10;NBSIuB3+YrvGUvUwmb9vCwEUAEXMSpw3+MuQI0Nk8qkpEIR5Yo3vEvCYQkAZ8zogZCZCMp9pGK3H&#10;YJZsMsrS0Ml4LWizkuK2EImuNe8NBePzEewwj4MMkMwPTFUf68KwMDc8B3vc2OI+7TC/jnhWFzyz&#10;M+bODgzZFe+9wVg88ZwcibhOXquXeO01Vz1V7DWTecxV5l8cLwsvz5cZ58fJ+LPuavJgKn7HJEyC&#10;HlqQGHucDGWFydjM9fIAfdwbuB8fzA/XjVW7spp11UabBKtJ9UZS0hIg88/XyJPXlmqfuDHjs1c/&#10;XzQR9PMvlxzdKK+Y5dTpT3jqyiDVwlLZFhUy8KjR3qjDym0f3BPzYpwIUqGcMOzMDusXc9hD4g/5&#10;ixPeG2P+mUsVvtdahjYmqgnY2ccABMDoKxt8xRnKq+t2I/HY5SA2W8xFB0xG9R5iHxD4mK7Xk/Rj&#10;MRAIU6W4Pl78tukJS4gyJ4L9LZwx2I/DCZ8xzIH05ov1UD2KEJbMFSDdUXkKxX0G4e8B+zUyuM5Y&#10;Lalugznspz/V2kmhR2HHzwiACHro9aFyABpgk8uiFj2ZdNFHVn429dd13737Qru0W237y3Krd79+&#10;4anN32z46sFL43+qarO6Oxx0Nv6GgTz0+UDtmu9f61nz9dqeR688pp13Ya4sujhN4jAnGvIA7A16&#10;QdVKcxxY98HNGnn1y5Fy/9nBWo/VitYWApxhIMF4FlqZWdAir1658/An/v+0Ck//MbxN8Q86oGz2&#10;PKj86k1lDvSR36p8V9iq+8jyr/+tIs9ztxaHF5wM7xxw2Bqg1V7C95mJJe7PEDRrCdpz3KQnvjuc&#10;xXObJfYJAA7WSHlPo1YBpKfHgrlZW+3V3CfNPNAF1pHFBZj3kQW+QMDDMFL2+MrFHsw5g/kE8GG5&#10;+gTQ/FC8Hw/AMwwAqBjfGQTlnE2Lx192kQegGIw5myV5TeZQIIwkv1ZHVUq5vswloXeQice0INvh&#10;ugwzs6Ai9JaBxAPQlOwtk9K9JTJwS7L4fugvXu9DSd0YISmbBkrSpgQZuDlBUrfFy5BDA2Ra2xCZ&#10;eaZQck/YqTkn5N/52Je0+DOUyQp0Y4q1c3lHF/vQRKxpuHrXSKK2eknyzlDJ3BciY9qyZObZKhnb&#10;OlSqG8tl8PEcGdZYJmXHc3HfHhK80xSKk4NEbDVRgQ7PQbDD9/aYV1s8T9BOXRneFieVp4okpy5b&#10;Kk6Wn3vlo7cHzNrrZ2jxuv6I1N1hO9/4+KVTr3/20s8LL0+Rx68vkWnnhkr5KT8ZB342oztVUvca&#10;qr1DaLzKwPwPxnwypNPsTeUn8O7lysZ/a3kwo9U4rvK0zslBJxUtyy0znCyQewpzzJwLS8otzHEg&#10;9lIUaJUlqdVwUXyXiimBIYEPIwTYa2dkpwmUfeXHyhaP7qUXM2vL6x0usD/KqFZ7Lb19zHsDTYo3&#10;fhsApT4MvwvH56xymY35nnNVV5beMJRCyCM2GTXA9b3AE4prMyXjUJSUnMxQq10l7veGrPOQssYk&#10;KKg6oiwEPbIYwX2QS5ArzMlQ9zNBTl8om84irBloxAPPwxBIghoWvcinfAK90ovjgs+9sO8IdLwg&#10;T8hv7DEYmldzxl4KjgeJxwbm5QaL52Z38HUTbdj+wLujWsrvDNwf3uO73V0bucdVpZ8xoO0p1xUZ&#10;C9Az9pKRDO8KF4+1OiqYLGtTtPHHNT3Zx13vBq207dGtAdh5BjIY85mNOQ4CTXhDJrlDX2Ce0IjG&#10;dHnr6ofycNMjUrS1SFLWZ8jgbaVStL1CCraVSMX+cpneNu7mth+3PXj2uyNVD7SkvLuwrfjq2k9X&#10;d0w7XHETwO+OWp1uufKp8Z9MZ/Y3Gt0oQ3XnNiWMTtip85nHeuWj8N1m0+fdmvdPS/6+35FjWnBI&#10;b2nifuUvyVjHwkZzGVRnSEOENmKXcidmn/Jb+F7dj3MP+n+w6tp7Dz1wasY+9/cNvlfBBY1LeK4w&#10;rDkLx6jeQqw1Q9jYt4kAWgXckBOsgBiPz6gYV4OHFJ3QqEYC6iAsBsJoB1VWg4czQiTtkK9MOx0h&#10;A6l/QIF1w/eo2Hriej7YZ3bP4nvg+fR6GbB4A+ab3lpWrKO8t31Zo0afuL7pIMmbY8TzPSvQoLEM&#10;xL5Nwj1FgSZisTcGHjCSDOaXHvKRAQC2wbtNAMqc8bmHhO+xkvKTWTK/c4YMayqCLIuWlGNhklrn&#10;LWM7B8kzt8bLTIAdlref3BUk886NlpEtFd/UtExftEpO63N+d54eYlKwS2dJYq2y+VVZ8y/3x+Px&#10;wY1JzkOOadbhtz0EOpmYO3pQCHby2pSfh521fjn/kqICqv/VB4suLO80Hzu0SfmEeXEq2MG9ZOGe&#10;2Acyr0kfYG+kPHP9Oe2Ss/M6X73y/n9YPOGAdpTpxquT/6Uy0KdPT9Yft055IuEdpScW/NuLNAEa&#10;JODxBh2FY69HgE/a4282HE/faS2Vh8ykBDxh4HalJ/2E5si6X578QxPmvz1qv59v98zVwTMfuFFY&#10;ybz6vo//7zqmXB/gNe5S7JEx56KkujsAQCdAys54SRUI+L4bo6X6lK8a/kBlld4bNf8Cm84Om8sS&#10;k2uIzUXQ4wRmzuGGzchmk2EblK8S31GgoP6b9XajdBtMOpfyWHWrtUxod/z54csxb9fKwnuWl8dv&#10;jXGNqFXqg8EY2PuAAIMhJcZvKN9HvKMsZExt31fVY0R7UlT0XuOj4fuUu+wZQ0WRQIX5D/w9reRp&#10;YEaju81kVFep6K416PXsgPHe8/D0DWcIBoah0UITgeuzZwItrww/UAf+70HlHOcOwDUM8ayqkkml&#10;chlAAOaDoSoUsGxaOhibkh6E/lwa47cNxHO9m5gB6ChkRqutxXmth+iuNhaHtQ4StStCKk9US+nx&#10;YijRZmKCa1PZVhtugjkxEbYASlQJBDGrpDHEjD1UUjGy2mwkpt5ajLdA4eaz0aXd33uF90jwg3Uy&#10;ACPlnHri2ei9MMO5GcLljHMT7Njj1R0M2w9zwFcvCLoknL+sO1Ti66PEZa+ZKBCk7IdT0BgqS67M&#10;lDmXpsnk80Uy4qyOFPJeAFiYW8KqUwMxVxkY7C1CGvLFhqSA9sB9eGLTMp+HYZAsx8t4Z1bEY24U&#10;q5OxhDHBK9ZW0o45ydhT+d8+dmnu4zs/WfWHpPR/dFS2eVT6btasffFsoQp2ln482jblpPGzsXX6&#10;f42DsGEfDoYlcnhCQWBYW9RhZ8k7mSzxBwMAhHRUj4/vTnPtsIb0ngktuT3ptVY9Wcf0tc/cGCXz&#10;uhJ653K3gQTtd8dvw8R+m2lvY0kAGhVcY7+4ARANaxwEgGKvKltMBKaVmUohO6yzChIHe14wJ4Bh&#10;bvTysAoUlWHGWIfiPXOcGCKTctRQhtRbQUEBDfWvMwFOvzfvd+Fs6t8UorQY43tmoFHmJ2SAWae0&#10;KD/OvT74vhPf7bZe/cV9URO7fXYWtej8Vtqu9NRcUrSjobhXQcGZ+bGFvPLtAnnj61fksRvLZdGl&#10;GQCFdqo3ywb0o1a9whwGcp2xdpm0vp02kmc+n9Hz0l8e7SlqChLfTRrV2pyyV9EO2Kmj9d5KAaZ5&#10;6RUZ+h/GEGcdU3K89ipnfPcpWnrl2I8orU35uqhbb8mq3zWgW3F+bmXeicCvEg5ZSexBE4k7YKLO&#10;HYtNWBJEYG79tppK3B5vgEdHMSfgwfybfAiegGdRn2eTruhz3oZjTCcgwLPh+fhcVLRzMQYD5BSe&#10;heCF0pIPQMPQNio6DJNieXx2Sx99WVHzfPh/lsgnIBp+3l5WfDZenvxkpow8HaZaWamI0wNlATqh&#10;5Z8A1pn0AR7KECWGI9q/aSQRG8IkZ9dgKdxXLGk70yV4fYgKeqI2RkrK1kTJ2JIkmVtTJW93mgw7&#10;kSWzO0tlREsElGiNqnSyMeZA0DvBplpYYLUGe9FaIta5ie8HVuK7Hvxjl58k7AmUvFrwoQZLGdVs&#10;JzWnB0lFQ6GUnRgMxadQJp4aKyVHcsRtqyX2hY0k7bMUJzy3Ce6XNE3w7sz9Dbrg/mdJ1tEdATK0&#10;tVJKGyq0C84u+m1x54wvEra7fWD7gRLIdTv586GBr3/yzOXHri3UTjyQIxEPgg+DX0494iTTOhMl&#10;GPuB3k16dwow97mgL1dcQ+dB5bPUgzET2YGe1vmpHaZZw1qUDlZyo0LPveKD9achgZ4deyjdzFdi&#10;VSxa32MwLwQ7LBxCC3wUeDVLTbPz/ETw2ImX7ZnvozV4Tblt/KJyG3yrJwLfpTGH4TRB+L035QSA&#10;DstOh+C6Afgf84CoCI0DXSz92FhGNBurxg3OkSPmKvdwhOQdTZJBh2NlNABkXu0ACdplKSObMqT0&#10;QHQvsJmNsRR8H/PAZp7sWdOn4KuyxhyvHlBy7slc0Az5azruKRnrzHwcR3zmgeemh4eFDOjRswaN&#10;k7+UYy5HtFlKbq23DDmeC+U+Sqw22GtTj6TcntA08rfI3cE9ftu8tHEH7GUInmXUOUWmgR9MvAo6&#10;JhDEKMTa0jNWgX1AIxXDSxPwHOYr9FV5SlA6CDzBD/fvAVnrBnp2x/yXNcTIG1c/0D516nFt+Y4y&#10;yd5aIJV7R0jNwXEy8uAYGV8/QuZ0V/z82icrdp/66/4nJu5M3m3xvPJd6Bpdmd029vYzFx6+Hbfa&#10;gXlMX5r9yXrpkqsrLV/5YrlZQV3ws57blduu2/V+K26K2rLuu3X/tPHkkhPOHgO36r7puk75kd54&#10;tmzwB3hj0vmUj8Abv9M//MKXFZPW3HzVmvQ1uTbALvFdg2WmLyofq7x2JfYtZCHzSFh9UtU3QAv0&#10;HDJXJ4z8G3NPQBhE2QIaSwcfKQdPYB6jDQEOlFZdDIazmVAfIdjBugVt15MRTfFSetBO9ewQ6Lhg&#10;Tt0xhyzjzTwmDkvcB0GPEXk8eT3kgQFoRg+v1jgfy4u7vWMJ/uEPUOwAAMxS4lgv0Ec07j1pj4lk&#10;H/aGnPaQmL32AL42ErTTTCJ3OUnAbhsZXJ8hC7tmycTT0EvwflBdLHiJl1SfTtb+6dMHet778uGe&#10;RRdTtPMuFMmsrikyrWPOhv48zI3dIQYpW5Tp4buUT6q6w8apk/4vHjSKT663LAVA/BRDyxw5FhHh&#10;3qOOUdim/FZ11mzN9O70/y05KG3fL7Of1Gr2Sn698iMLEZCvsQobPTo5eB3e7ikPXV4qj1196tcH&#10;Lz/46j/zjCyXdL0F9a6VWbuVW1l1OidGnLH8Q5GHv3dsOJDgHf+c0hQEOggDPRDscLiDJmhIYLhj&#10;BPYWi1i4YaTt0ZPRJ3WlBHQYu0W5U9aqbPxn/XVYlOOZrtDpNad0bkzs9p7//mfv/8uVDv9bHbM+&#10;jbKfcSPh1THnQ7RV53ylpMtNis+4SnG7s0y5mClTujPVEsPeVFSxKV3AXK0wySbYaMbPYGOBEetC&#10;QTDGBjPDRlNjzjGCP1R6wt5R2nLeVJL7LqXs1X5gkd1i+VpVi6VM6PC7u+RCXOMbn5Sk9v1bPYq6&#10;zIdEHlV+ZcgOhy+YszUYgOXLypfZ7+iMuOcJWq7opB7RSwvbrTQH7FZ62CyTijEVxSC8p/WOcdm0&#10;urLwQAnAR01HNMBQUG9fFzA4DQSQCg7IIPDK5E7WTY+H0KDFjwnkjLllLK09BkGPGrcNRmYPAaKh&#10;hYfKEZVNvDJZN2KvRgVbOVDcGZtrh9+rXiRcQ3kDCtb7VrimnioQzN6zFesPHPFqIQEbXDAsJWaH&#10;GxRZG9UC67RFX0w29ZaotsI8ZDYbyfALGrVwQBoUryQ8UypGVpuuDGp1Es+Dxr0hVfTmUMFlhS4q&#10;wxSWZIbYIPT+UPFjxTNDrCc7/TOUzRmC3gGvbnh2enQIdiKwmdnMdNKlJJl3Za4Mqk8Qp236osE5&#10;3HcZy5jOPHn45v0y9/JstQreqLP6MgTfz8IcpuPZGTLBnjrpFAZYEyZK0hJJS6c7FBYvbFAWvSB9&#10;MQSEYYSxeGWiO3vQUCFhaBfzVxgKELnL9G7OgeDOiSdLxj75u/Kgf3ss+3ScfeReZW/cduXA093x&#10;KpimUjSsI2x8bqP9J+kNphKMtXbHdendccR6sv+Ozx6NpB71BVMHkNnjoDZ+9d1tCoUvSWacqZC8&#10;416q1a6qxVeWXymXMR1O6jMSYPvthyA5EiixAD0OW8zUHkoMQ6R3zgXnoZfSDX/TwmwOBsVhAXqx&#10;wxqo4Wz4HnteMLeFeTpUwPyx5rT2U0FlvD0BQwTOw3yMqAPGaslaFdz0h7Jx3ftBD9e/f/BvKkqg&#10;B10IVOYOMa8miYK6Secvs69mfbHio3G/jOly62FTxVGXoAxBaSewLsOYccNRnv5ikjz/2SPy6I37&#10;ILRDxQj3yyIL7GWihrJhPnOaDaWi3V3KTrvKsI5gGX8uXRbfGCOLL+VpR7Wa3hnVqvy68lbOXz/4&#10;euUPE0+7f1napIynRVZdtL9zjOpQTKOOKrO99yqf+YEGfKmQ1ivaxGbl08wOnTH9CcdMZH344vhF&#10;hSe9f449Yq712aff47UTPGGLojUDjTHkjooJc7D8tmOd9noD2PQBU/xPBaZ4rza4JYAchcH012Gg&#10;CygNtOQzlyMbdJ1LYYs5ysP+ywGtF3X1AiEq+AQnVHKoHE65pqgV3CrOQ8HB3/QK5ULRmXI1QB79&#10;pAZ8tVDCdxuLDeiECc9GUH50QRum2L9USq1AGwx1YbgZ82niN0fLkH2FUnGwQrL3ABSsjxCv970k&#10;YG2gRG+IkgGbEiRpS4IM2psg5cdjpKY1Uca3xQAYW0jWMR3V6JAJZT0GdOSGZ/ZZayHRm30kYJ29&#10;eK+zkuQ9kZJ2MFwyj7pISZ2RZJHOm12lqDFJik7mSu6xNMk9miEjGsol6WCY+ADsDDjgJf4bjdXc&#10;HVZmY/gfPZVU9soxT9MvKT8+cjO69pFrUzdNah/x2ajTw2RO29Rfp7WO/HBES8q9yor7ftnmNb92&#10;+AH7ScqdiPmKPA0+9Kf2ELn/8igoFoGq0SgZ9MqeY7ngdzQysLQx+8IsuJJx+b1vF72+qDugoaxJ&#10;+SXtsKINw55m8QeCXe4pV6wN74+gh8CJMoEAlbTrh+8yl4L3zMHP2VdpwgV9Nc+BHj5j8E3m0NBz&#10;zxDTcHyH4a+euM8AvKeiHwFFlvwrCyMXdDICaz4H5xmA/W1M5RSyht4dvy0mUnEiTwbXJsuYxiqZ&#10;1DxGLf6QdjhIJjQPEq+XICPo3XkAz4jns8fvuWfV/Yu9rof/OUPe+ECeMGzFFXNPTzlDsfv74rHK&#10;nwuelwUBGC7sDf7CUDdLPAtlGatJTb8QBgDrIflHPCTtEPjdDm9tYX363ay6lLsOmx21vjv8oZS7&#10;q3kJnA+WXZ8Mmma/qSoMtVDHNSMZd8lCNZ4Q/MWc1JfgXfrqdQaCL+aBhgJBv1TKqLDTm1/WHC7v&#10;3tzU83Lnn3uqdlZph2wrlfGHpsj4I1Nk4rEpADSjZcmlwbL8Wol2WmdgT8x6pccAz6sHPsYw6IKj&#10;A2Rp+2xJ2hjU47ha/5uiuuBzWYedP/XZormbf8ReVl6b3PPqNw+0rv/59T806vzdoSnaYe/n8obe&#10;+zp/Uj2EqrGDhScyKauwjtnNyp2cJs11v7VKg/c7yrWg95UzNquUL9gLSZX55LmgP/ZKYwQHi8lw&#10;qH3UQE/BGOTdDJsk2PHHuf3wyvLmxaBhFgrRxd5mGWsN+Isl9r7bBzoq8GHUiQPWK+doFGgjQxLX&#10;acQR88fy3R7gCS74jh2ubUNAA/3L7GnlrulrOlfidrs8lbnZebLdi5ojhs8rd0zwG7tXdcThNT3w&#10;DyuJ3OAHHc5WfNYZy4ANGgkDzURAt0jYYyUxu50kbIc17lEfYAd8YY+rBOwwlUFHowF25sjUtnEy&#10;vLFISo+nStox6IenI2XZ9RJZcDVUpp0PkPsuTpSF3bNlyblZn732yWNPL2lLnzhgs+GuqO3KD5nH&#10;lMPTbhb+p6qofnit3DN1v+HahMPKL8mgq0QOzB3DAAuY89Sm3K04o7ejskH5L23W+Y+OD26kxsxs&#10;N6kb3qrcHQb+UwV6H4x1514n4BnXGSuPX14ui7um/zrn0pR3O7Qdfxcs1Mpyvdn1FtMH71b+Ohi0&#10;knVQ+WtVm8fyld8O/YdAhPruvDW6Bd5PKl/7Y+0DQTeukPMuWH9XrDHBMMFOMGjIDjzBBvSTxHL+&#10;zS5SuFNfkncrv82+bPTSBu2GfzhXL54dUFBdp9yEvvrZhG6/eW/9kyqppz/ZafJS96yQZ6/Oz+n7&#10;6L/PwV43s6/Hzpt8NeLOmAv+Ukmw0+4E9Gwr5Z0eMudyieTVOogfGJUXmI0rGLY1Nrz+E2Di2HSG&#10;KwEcoOjrQqE2wOYzoAcBzJmWBd93lJ8DX1HenNWXc/PyT0+5ZDSa7RvSYixlLZY9YzvMbz56JWjy&#10;Xm1vfCePmus1RqHHlNXsA0NrG8PC6Ja3BEPSf075PO1t/SoSAK0tvut181xWK2f81ilauowJQoLx&#10;fVbdYbgCFVNaXKKxWRh+NqhJF0pYoCQdjxdzKKSseGa5Xle16tDTYwkmQ8TOhDiGNNBTwyRyJvUS&#10;cNEy74D3dhhsGGhMZYmhQwQ89KBgsKpSyQlTKT+lo5ZPZclJY8zdvbLQbCbGUqNvaETzmgZKrgcE&#10;mpmYvq4rwZs9JfNAupTUFonxiwAV99FiqiPuO03EcrueKlBKIXgqIWwGnekDPFAq4iCQYpv1JbrZ&#10;ToygsKvgikouq3Wxkg+r/PD+qMhhcxjj/mlJphueZUctMV+WmC8zzJ8j7tcTz++BawWC8SeAuWSe&#10;MZTU07EyqmOkjG0fLi7bbNSqZP57jWXW2eHyzM0Vwh4sk85ny4izhirgoWufgkBNLMQ8MEwwFNfp&#10;D6lgYiYttLS2BkCJZ2dnxssn4DcssxwMwR0MGmCpWAJPWmTZs4DrGrhdpydmi9XnFfviV718/snw&#10;PtJRD1pVsk8aVVuvU74Hs9226uq/MZJF57JiMuv0T8XWKj1Untlk1AP0Qq8OK7M54PkjD1lL8clU&#10;STkcIt67DCC8jCS7LkAmns+SMV2JknEMwr1OV6Z0xsns7mjJb9RVO5RT8NHnmr2ZAAD/9ElEQVRD&#10;FHHQVjLr4iXuYKjYbIEiCIFH7yTD1FjViSE+5thDagd7DFZrYnK6O5QRZ8wNac0Dr0H4PhVn5i3Y&#10;g/YZ6sBcJ/4duUtX4g+YASRDMSKQ5foScBPUcJ259vycdMnBvymgSQ/8Lr7HggqpmOtMWmhB81RY&#10;hoCRV4Cuai7ryzgoNqQzei5GXNYD4AmS+z4eK0uuzwCQ9xVnCG8qigxjC8Gzc+3yT+lLCUB3aaun&#10;lLd5yMgzgVLRZi1DW/W086+49jx4K6hn7hXTnlFn7HpmdkfeXXwx6OSDN+3+rmVr+aV8ixUXK6eU&#10;N/ud8dine8cBa++D68QB7MQ0Kdfz23XLyAP43VpZbTWmNfGNMR1JPU/fXPjTur+8duKZmw++nV0b&#10;XO+2Se8nloil94TV9Oy26ODeART7Q9m4h0GHDD80xDqxN4oyFqMMowCjBrSBeWcoG6242Zwn7LtC&#10;jDzMF4FOKQAPQa+aR4W5tcU5B2E+Jt5QZDSAI//PZoJDMLc5+D6V9hlXvWXFZzOksj1ZbMFj1KIJ&#10;EFQ6GGwmyVBh8hI2HnV6SyMBHzhI8vaBUnSgWIoPFUnmznQJ3xguvmt8JXRdkFrBKmtbiuTuTJXq&#10;o0NkTEOBJB+wxF7RyKBajeSDRlMwh/GgK9KX61pTidjiIxHbvCVoq7NkHYiR7EOhkn3UW0pOWqlh&#10;qOlHDGVUexL2QwF+P0hSDydKaV2BlB3PASC3AX92lQG7bMQO80i6VntUgQ/nga6GAtxNuKzUvfRl&#10;fjT35PM3l/tMaxu2a3hLxY9TOia988zZZzzVhe49NP7jLAcpxcqlwIcUeQD76FnIiAe7ymXBxfFQ&#10;KIzV8LJB4EXsx8ZYeVYqI8AvaraXeZc91XAaeuZZlYx7xx382QU07oh1JwijkYE9gZj/RiMYZQOb&#10;hVIJZdEBGiPoQaVXqAygdOIF8GP8j00cuSbk3exHQ8NZEHiTC87jRbADvhWBzxheyTxRKkHke1VY&#10;4yLMty3338Pgs/i9JQ0b6/WloDZRqusLZELLcFncOVtKACR9tuuoZYDjN7j3GqgIbKiwgpYMcA/q&#10;HgbQ0V+Ka0P+uuJ8TuDzLDsdDLpmqHkqeBpDhxk2Ss8xQ9kIMBi+Rq+hWR+voZdvytkwqayzkTA8&#10;U+ZBFxl4OFzyjqdpBxyK1Xpu9dR6b/EF/7VWy/2OAGCfDFrmoGenAjxh5GUAoFs6MvuWm1SB58eA&#10;zwdiXpNP6qmVF6nYZ2BugnE9D9yrIxU0rEPJSV/tm9ffv/vKuTd7xhwaK0P3DZPpdbNlKsaMxlky&#10;50yJzDofJY/dKpT7rkTJIMgzC/I15i2Bt9liLQbt85VJLIt8MkYS91rQQPRJcVPyB9t+3LBux8+v&#10;ff/6d8u7t/yyOr+Ptv7tgN4Qsd46zPBZZTv4468qb4Su4gxaSSRQBE0wJ5JGVhoEbEAzLpg3hpXq&#10;QZEkMFGNSuCjLFbACIRQfN8N9MNG0czvpSGJxlZvAk7QHxvQemBQP2H0QiHol941HRo/Kacx2BqA&#10;hlQL0AdlMpsdB2y3kprmXKk6ECCuuEfm6TCczRrXNwNvt4bupYazPa/8bPem1daRTTWJl7SX7Gcc&#10;iJmsv1L52BDft39VT/zfthOvtywk8EN3yd6ZJnGbAiR0g63ErDcE34BcBS8cuMdNEne7ScA2Q/He&#10;ppGIXdbiu91AEo4EyzzQ55y2qTKsoVgqTwyC/POXwuYQmXEpQUaft5QJ5/3k0WsL5b5z02Vya6Ra&#10;6W8gDXaYU8zF14OaLZbEnlb0+1bgPzwuQRccccRkEoD7x4yQYb5OKl6pSzGUXw1jA+gYes5s7/Kv&#10;8/+XNxalIe2J81YjJ7ZqrgPsSDVGKXgNPczp3PO4p7EdKfLAxWUyp2v0Lw9+Mv2V031hfL8/mIO0&#10;/KR5cdkR5YeheJY87NXUA8qd4lb9XZNuut/zQoJX6lz6XRhZtyw3GPicssQG+59gxxM8wQl6tjPB&#10;DujCHTQZArrxAw3Z4W8rfCdum6mMPWkrg7bpSs5B5bd5N/SfZOuWvlP+4dh3eWJoTZ3SlbZf0QJU&#10;fl7S4bvgb8EOw/h2fvz6wJfPz39j6enKj2Z1Du1+6ebz/6kG7/9HHAwNm3rZt3jalZALYwF2qro8&#10;pbjDWYZ02Es+AM/E8wNlTGuSBECQeUIgM9HQ/k9QlqlUUcGiVZkehAfBlPGZETahCRbDBJvN6XWA&#10;kHeUzyNe0Jn9zIEI06e+XJZa0mjSUt5kIsXNJtrq03o/zOy2eGHN98P/EJpU0RaYFHZQuUFLG5Vc&#10;VjOxBtPWhaKueUL5yu95nTmrvl1iabfVdLjmz8plUzABVp+hMkxvDKtVuYLBsHs5XciRENwsKUvg&#10;w7yb3GYbyWqIktBDgWrCsstGUwhqHVWYMfyCXhmGOvD6PBeTyMmMrMkAOcCMrDB4T4YQIPcAD18x&#10;B864z5FNjlINoUlFn6BJrY0PQmVeh8VaCzH50ExlbBoyt7UGYrvORHRxbt33NGCGzpJ3OLvXSr8I&#10;/ydjxb2w/HB2i0ZtbMjKbKk4P8EOu8rTCxPXYCGhJ5x6lTfeDxVbVvJhKjiFBRVe3iOuqQshxHtn&#10;mI8xgRue0RjP6gCm74Nn9wLYCQCjiSfYgeLicMhQDNboQhAEybzzsyTz5AAxxJyE77eXBecmyeNX&#10;H5Ill+bI1AspAMw6ailwCn9aY1itjUoI48pDsT4MryDgYQw3lXx3nCcIazUAQoZWR5acZWgAe/HQ&#10;6spQE+b2MGSKVjMqKBQmtJw5fqD5NXyTVfOC+pGVYPYWm79dn5Z3wvOk6yblbswO5b2XoDT3kZXy&#10;jPYZ0/Cjus947VF+IdjpLz9NK60rXundcd2lkZwTMVJwMklC99mI/25Wm/MDSPa7O/Wy419LWly+&#10;j9qn0Q6pd5EJrbFSSMUQz0ZQy4ZyzPEI2G8gyQBIRfVZAD3B4rhFH7RpoSqQTBSmoDTEHiLdqkoY&#10;1oBKCJUSenoYEsQ8A8bc0zrrAkWcVn4KXQ6GqIRv0xO3jQDMFJrcg1SQqBRQGFMx6gc83KN85d/8&#10;HgEP9ytoi4U4VOURa0zPBUFqVbci468YyNQbdlJztdeCO+aqnky96S1LPh0sCz6ulPgT5mKP9eKa&#10;sDv9AKwvBTkBT16LDoCOq4zqDIMiCkUba5mLQYGVdFSjevFoXU89pisjW52/n9nt9sIzn0X8uxjn&#10;tV89HvfyrbmnH748QTvnbLm2qMlb6w7aDDmu9KQ0KqfGXtS7V/L01c+X+5Q0Ru6rbh4gyy/P1r7y&#10;yVN//fDr13Y39tQ9Mqo1c5fFRt3vLNYqWlZYc9ysI947LMR6o5FoMK8EPGrBAuwFVuAzxv5UK14N&#10;w2A4G4APeRlj8KnEMiyW81SBeeLcURlU89XwOcv3qnsWQgd8SQWrYwF2CByH4vsEPEXYS8z/ycRv&#10;OO8zrrjIAzdHS9qxkN7QWPIIDlyTniJn8FwWhfF8z1SitwRB+cuU8oOlUlU7VEoPFMnArXESsi5Q&#10;ItaHyIBNMZK7I0uqD5XKlPoxMgqgJOBdU7VcLSthpWC9WaHLHYp1wC5vyT6YJjkHkqHoRADoDJDc&#10;owNkyIlgKagzVBuRBoMfDK6zllGtg2Xw8QIosbGSfGiglJ/AdQ9GgKbdZdCRQPHfoKeWoWZ+CK3j&#10;1VD0R3QrPy285fHEym8H3TM2PN293On+s/Nfnts5/eySc/eV0duq/iNdMVIqlPd1xys9tlDmo0Hj&#10;A8GTBh+1l0VXp8m48xmqhzkDSkYmBg0pzKUkj8s8pC8Tu8zV0KAM0CF5DL2g9IYybIwgjHuKYYH0&#10;rvhDEWNYDEvBUy4QnNELxGclb+LfPP8U8Fj2qtHDGnAtKHtoSGNxAje8uoL2PXAeT14PvDIa688G&#10;16QR3mM6vucCRUTDfQmey2IDbFtg9Y6OJOz3luLjuVJ5Mk/mdk6TyadGAHRaSNJ+R8nfH9bbW2Y5&#10;fot1o5eEvXpU/j0H78HDXaHoOOF/Tngmgp0Q8mHMRxLudwDuzQ9/s2koS/2rOVWgH1YTI0C0xmsY&#10;9u7wdgspPQKZh/N5vaOH/RukLWjM0Q4+mqn13+KttdpgoSUfK8K8jwDAmXgd4BVgh97KMtAyjSCj&#10;8NmMj4xlylV7NcyQxjh/jAzwfSqlKeCJ7PDuCV5nh2fiPZWejOl59+aHt9dcXfPbwuPz704DyFnU&#10;dL/MqJ8ns1qnyqyuRJnYaSDLrkbKUx/lyfATdmLDPcV8JebT4b37Go3kHreVqENOf7XdavKngUei&#10;PUlL57QnEj/48blL7/zw1NUtdz4o+9twouINgYH6TypHwRO1Kk8Er2TxCPYjioMsYEU75ptS13HE&#10;WtHI4YD50sf6q3k6HPSwQa7SQ8aCBMzRosHsXil50BGHK85B8O8NWuS+oKErGTyQss0Rn6seIg7Q&#10;BSu7MWePhi4CW0ZdBO+0lpy6KKk+niT+q6Ef4LsEuda4b0sO0JQV5tSGyu+bSk/kdr1f0g7o/5R1&#10;QLkbBV5nijl3XaUnnm9bSNQaf4n8wEui1vpI8Z4cid8WJAnbvKXwQJDk7veQ9L1ekrCHLTFM1Eia&#10;qB22eBYTSTjgJ4vOLAAgny9jm4fJyAaWoY+R0pYBspiN6C85ydjzIfLgZYDUriQpwdrH43kJvrkH&#10;ofdcyj7lmoGn/IdhXX97LGkyiSys1RzJqlW0rCZJAErjcz/YYd5OeqPSk3tKqbvv1hi1Wen/ymPv&#10;p5X2c9tsnitrUn6gQYWV2ApwH8zXUeVdo6FM7Roi911YKNPPFv30yOeTn6gV+ZtcdUXzQL3ukNy9&#10;ytfDQTMFeKZU8J78o4q2uk25u/RWYvf6b96ZsunTN8vXfPzewN/P1zt1Je6WyzT77MHrAkErXlxX&#10;7H03DIaHeoE/BWOP+4JOnfE/R3wncYupjDzqBnlgAF6u/DT3ltPCvtP94Wi6cb/3lOOay4P2KNqE&#10;3Yo2ar9yp7ot48yab3dOv6n9yuVL7TnnrZ+8M+f5i4vOP35u2p3l52fcferaQ7vf+8ta1YDVd5r/&#10;Aw5RdPz2KhaFDYrruDYze4Cav1+5AhM7/rLnwJqLTg2jzrprKzodJbfNWHJazSW/3UZKOjyk5kys&#10;xGyHggMGYIvNZUYPAZVpVo4hM6fyRNc7FSkwT8a9G2Az2kIRC3xT0Ua8rXw3er9X64PXh3cWNZn+&#10;OKRRB+jYQEa2WPy24Jz7tlVfpQf13Y16DO22N0us1Tweio3L/gds4uYJhkGBqvMsGNVyRQuBoA0B&#10;o3fE+XWew2e4J36HlhSGnrEBHOPh6YFRu2dDEDC3QM3nwSYqaHSWqR1V2tKm8p7A/SE9TF4O3Gkl&#10;IQf0VSsuE89YKpdWGp6Tg8qMPZgS4/MJemiJUb07VFJAfGoYEecGz87SkpPb7aSyVVft4eCIe1FD&#10;5jjwO/O1xmKxzkLsN5gD+EBp5XmofOF/PJ8ZGG3QJrd7lnsKKwrfYQA4o6CAsuFnOhSnAQQ72ITx&#10;uOcEMILsNndxOmjSq3QR5PRV7+lPelUBD+8R98EcHj0IQl0MAh56eOzA9NnIk2VVg/AaiXMmU5Cd&#10;cBbNekP1/szWGUlW7UCZ3DECjMhdihrjAHZWyJLLy2TKhRqZdD5YRkEgltCKDYWOeTxqkiE2eirn&#10;H9cJwPUIejhYUcgXf4fjc1rYMsHYGE7ApE6GJtKbQyZMgcHXAAzmRjEunw1KmfhvhLmzfFfpSd0d&#10;oJ3bNkHmtI+T2acKX9n5yap7eR08ZnYPzIo7pLnG8DhfnJuNRe1wLhsMhgpaQBmKOWIn5U05knQ4&#10;RDx26EnofuvfpnSUnjrx45EHr2pvTR/bmbM7Zp/Bj8NaAqS0zkUtwpCMuSIYJc3Qwxi6TxdA1wMK&#10;f65UNA8BSPQCfemogo+hSmwkp4u9RCWoXwlhyAw9PVxrJvZ7gM7Yj4Hd2K3xHQowMw4wOIKj4M1W&#10;YkBPIYEMQQ33JMFsv3eHf1M4c/Az/o+Ah/sWdMX+GgzNGg1aquzSVRXxEqwbw9gm37CV8dcMZDho&#10;bfQ1HZl4zVpmfhQiiz7OkaEdtmp4IZuico1oGGCIGcODMusV7bA2954HLk3smXo2XVt62lRNzGU+&#10;CxPBKbiKGk1kUL2BFDYYaYefMj83ocO4fJXE6vctkXqk1jl6R+wy35540OluwYlIyTsZLlWnU6Xs&#10;lGNP9EnNiZGdSkzfV5VHLs/KHHjU5UzqcW+ZfqYSgGe+9p2v/vzTrh92Xvjwq3faMo66fK55T7lt&#10;ATpj0RHnzRq1eIEOFB0Cf3XPYe65B9nvQt0z1X0DoEeDOSOQzQAds78KlTkClhzsvVTsO/boYq4f&#10;rbeszsg9plbRwjDFuVmWdhIAzxgo0ARJRdjDhRgMiUvH/5jbM/dGgCy6UiqRu1xAG5recrJYLzWU&#10;CTThgOEO4BK5yR+AJ0MqDpfJ0CNDZcj+AknaliARG0IlemOUpG9Pk4oDBTLqWKlMbRyJ/0eL9XMa&#10;MQc/CMdeiwD9pe7Rl4raOBl6bLCUHsuRomNZqtW2qj5Nxp1KAQgyVksmB2KuWL2ppN5Z8o+nSD6+&#10;V1E/RCrrSyT/SDro2UPiD/hL9l5D3BdAAuhgKPZ7Jca4c8qlBz/xKVslk++t63LIpElNaZkTWypb&#10;Z3bPvbDi1jPDZuzLizEfiVWoVL7XZcPMKeBL7COD+43aayzzrkyTp28+JfMupateR3rWMjDnDFOm&#10;4uv2tkaqm0zUMtu0yDOEjcokeTQNC+wdxAp3VFjN8EqwE4N9Tw+OCnbwfMwLIu+h0svfZ0CJqTkH&#10;egV9q8YEDHrzWVqYJdZZFt8dv6enUQU7+CwWNJ4GPsxWCDkYMdifRpCLOtiXxlBKCKLNMNjzzXW9&#10;GeZvoFQez5fJrWNlwZk5Ung0XqL3m0np8Ujxe81QDJ4Eb8K9u4B+NNzH0/EKHm4BeWuPvWyPZ2fe&#10;LCuyeeFaPri/SDwHPTz0RrABpVpiHOewxrACXZvj+gRcNBIVtepL2X5dcV2MewKQCtxuJiPbs6Xk&#10;RKE4b3UVk43mEnnIXG3WzRy0aTcBADGYr1OGuekHO5M/AuD5WCPD8HkM5o0gMB6voxm6ifUIwT1Y&#10;EqhNxoAcC9lm0fP0hefvvnnx3buzT8zTTqqbKXObl8qslkWy8MxYmd3lIjW45qzz5rLyk1xZ1Bki&#10;XuB9as4Snp0GgbyTppJYa/NrwC7bzUPqc+/pDi3ag+lrf3jx6vvfP/vZxl/emQ6F7B7tZW/294GO&#10;ckLVV2gEBA+kd4VrPwAyj5UiWUiAr6wyy7xka/BmY8p18k3Qj9pyggVh8EqPNnO+WJGS/fcIcPrD&#10;kH2xBqq3nsYq/g16YWsGttVg8Qo30KYh5kXVGTiwx9nwPGKzrTi8D9nNdd2gI8kHgwAyCqRqn7+4&#10;g6/oMkoD80DAawH+TbBjh7lhPhbvnR67LOyDknozScT9OGC9Xd40kaD3XCVnS7JkbUuUjO0JMupI&#10;qZQfHAig4y7p+2wlcY+1xO/isMEeMJPwXVYStN0EPM9dZnfOlAfP3i8Tm4dLdX2O5J+MlaFtGbL4&#10;Mmj3rL1MvxQmz3w8CXzXS2IwFyxiFQQ+C/l+F8rzfvBFj74l+A+Pl5oSLIYcNXso/ZDyfQ7lKXUF&#10;0BNzehkWyWpsbOBJwFPcrpy//3LJf6qU9X/2oEL/9rXkyNntlvuqWpQ7ZVg/gB4ZgvugEY/3U9Xq&#10;LovPT5bF58bJmE6f75/8ompW38/vHQc+G+Uwqlazu+iocrcEz8HKmMmgn2y8L4EMqO5UtOUd7tdX&#10;3Hwxp+8n6sHrR72o1OguVr6hUcKDRg6suTNo0R00wgp9vlhj9tjhKz07LFwSAborA0/OgL5R0ap8&#10;vvjToPK+U947tt0aHF59SHN6IOiEPc2ok8WClxU0+MncMxO0Ky8/8OtTl5bdffziQu0TFxfeXXl1&#10;2a03Pnt5ySHtoXsVUP/POQBiAtYodnlHlbzx3e7zJ571mzDuoklk8XnFnP/r+5Z6TLsZ7jPyosPG&#10;6m6ru2VdtgA5RjKoVQ+gx0zK2u1lYvcAyTnsrfZJIYChlUEFPFSiqED3Nz2jck3gg891sBnNsUHJ&#10;kJ3AYAOxIMMaXDH51moSaEGDnpSf1r878Yxh6yOXPTP7bqX3wP2lNDnHQpk6FrZN0bJnC0MKGI5A&#10;d7LKfLD4Jjg/q8LpUsGAQCADoTBT47Qh1BmCZgtGYIvNR08PQ4kYp80SubSy0OuQfcxTO7YlWzul&#10;fawMrk2X9MOBUlBvoYZi0JrL8CSGO1BJZc4FwyIIeKhg24JpMbSNwITxvCrA4KCi8hR+g/9PP2Mj&#10;lU2makUteoPUwghgorQkO6wxEes1umKMz9VcG/6P58E8q9ZdEK/qOqfiSqbIOcf7fNz39FvY8Ofx&#10;DBAMLBEdw/vFoPKV3uQvRmv1eteCQIcJrxxcIzJ6Ah7cpw6uw9K3BhCGzN+xAbOyx/y4YX7c8Ozu&#10;GH6Yp0SCqSZ3MdlsITpQLsw+MBRT3LfVBgMwekPMkYVM7aqSR28sl6lnZ8i4rgoZd9ZVhkE5oWUw&#10;D/en1qPH/WVDWWSH7/64clUoYI0Y3sbPGOpGLxYtoyxnHQ1G54f1ZygA+2U4Yg1cCAAw2CiNdME1&#10;p2BRcx8wjywNGgIgULA/6swTZxYO7KMq9Xjp0izD5OOGT9vvUXq8sbYsQe0MJYfV2FhW3BjntMY9&#10;5Ncny+CTaQA6TuK/B/RwPK5nelfF56s+W7bnkZvjaqMPa/6SCGWgvMFNorYbqGW2qcirJUdxz544&#10;F5saJhzBfdQPkJGnK6SyORt0oCdWmG+CHBUcY2gwSNcWoGVan5nPw/LAvQ0msRaYI2t+hn3H3ihW&#10;oBFabb3X64kT+zOR5ijEfx/KxlfuE4JlAhzSEL0+VJxIA/w+rmuP+Ss5oyNjrxlLNUNUQFOjLxtI&#10;zRWNVEGhKcYYijHmqj4UHk9Z+FGmTLscJwPqNGrjxphDOhJ7xFSCDxhLep2ZVDSaa8d2uN8tPWXW&#10;g/nQMryLlRUZFhpGUIj3ZVCGuL6xR/Qkp97kTmmjZueEVoPgviVSj2GHBzhm7QtYFbXL4fYACuVD&#10;ARC+zpJ42PtuaV3ooZc/nh/A7zGUbcaZ8smD6kK/ithvIUlHXGRyZ5U8cu0+7WufvXx361+3//ra&#10;x6/8GLnH/GfNaqWHOWtW2MssK672purfc5hPDdeFe5RgcCQGwc5QDCgYPqALJsgS3DHpnzlP5B8D&#10;8J7PRjplXpkV1uzeWnC/Ym2oaNNDPQFK4ziMKoBK7gsWMSFoYh5KBgBC1VkjWXIzTka1xogTG55y&#10;DbF++tj7NDS5v20ivh84AliESMaedCk9VC6Vh6skf2+eJG6Ok6gNYZKwJVZydmdL+eESmVI/Vuac&#10;moTP/UUX608+HID9nrzLUKa35snkljFSWpsr5cfx/nS1jD9VICOaIyWN+wLzQMDD0sUMJa5mAv3J&#10;YgCaFAAkeiUKJWJfoLjssJfko+5SiLkoxZxwDIUAn3bN+ODKb3xD1cXsO4asUkygpE9zfdf8s5rW&#10;Yllx6ymZcXq8WFF+jMAYgwHAo4EcYVI+rcNzro6TFR89JE9/NEdmX/RSe5ow3DIL9MMqmPqgcTYh&#10;peeYBQQYwsawZ4bIsoGxquxjTfQwhwwlY3gbFUMCHpZzZ7XDIAyWy2dJd7ZaYPjMZOwF0i75MHMp&#10;2BCYoVmkeVsquDiHL+aJTXQZdhuP5yfYIV2wp5EF9xkVdOxFc9wH83VID6z8af6GRuJ34Fkw70NP&#10;Fsmc9ulQastBW46YxwgJ/8BKrLHPrXlt8mrycIAdHcyLJf62BV3YQMaQDziC1zG8lYMGI2/wQXrN&#10;zWkcwXAAjTPvh0YUhkca4zM2jmV1qzLsWUecU38SfvOckQw+kSADsb42Gx3EYoOleOw1U5tqVwC4&#10;jL7aG8bGUuvkEQQ89PpOhhya8XGv95INr1mKmXmfQ87pStYWjRjRSzq69/7pnbJZrWiXXlx25/2P&#10;Nv22tOWBu/Mal8iytsdk0Zn7ZVl3uczqNJeROE8FxtRLdrLsUrgMXG8q+tiTBG00nA08agBZrCtG&#10;q/T+GrAu+NkJjRMcSV/dcjJqw/cvta758bnvt/z8xott2jZ75vU5vGiYgznsVHUVghXIRRqbaDRj&#10;w132c1JpAPTgiWuw8JIpeKMB+CWbupJ2aJhS+QJ+T28QDaYEyowG8cDvqWswL4wFO+iVp+GKHkXm&#10;8ZJOjfF7GmCLWiwACgxUXq+P9dMBbVF3IF1Qbrmu0xF9yDADrFvMbj8Z1jhEinYlivF88Pm5kNPY&#10;FyagLRYmsMM57fA76iaMfuA+TQIvKq7XlaI6fbVdiNM7BuL3PsPWAqRyT5EM2TUIILdQZjdMkgl1&#10;RZK131WidxtI2A59Cd9hISHbTTFM8Ez64rnbVsadHiMPA+zMaBsHHjBYck/GQcHPlqUXK7VzLob1&#10;TLlodXtok86dsHVKjxfmJRCynE11fTcq38cc0V+ZcsbyX6rCRkPIxHrHrPSDSicNF5ncU5AXrKzI&#10;wb3Iwh/0ohM0VrcpF579cup/2MT+f+Y4LZP1V1xwqRrXqtwcimvSkFOOV/Yuy8X+ycVeH9bqK/PP&#10;TZBZ3Vkyqsv4q6f+Mq207+fqQcDy+GnDPICcmxjaIeAtKeA9yVirHDxTUatyd8RFs1OPfz5VbdDd&#10;f3R3bzRYvst/WNiTupcM5kNugXZtsO6WkOW25OUEPaBLT8ivEOztQPAXB9CZLWgpeL2+pOzQlcQd&#10;irakVbm64JuIsL7TKgxn+3NXaG71If3TA3Yrd9lDk325AjEYqUGwM/PMKFl+YZ48dmmhPHl18Q8v&#10;3Hhq3dq/bKc3516pf7z/h7m2//8cqxT99P2K37QO7/lTz4XtG3XW9sCILuNHRnQqaVA4HGhN5WKs&#10;vl5jNPVK+NxxFz1uj+y2lcozBmpc+eA2Uwhjlpr0kYoWf3F9T0cssMGsMcnmYNyqxYnMgyCHDc/I&#10;0GgVpZcHjI1WLQIeZzBYZyxC0iaNjGwGQ2/QqC7J/EZFO/y08vmccyZjmLzVd9fqMfmTWJOoWotp&#10;3ruUT8lUYkAcfthEtM6pij+VOCgVakUqXENV7KHEMVyBzeMY5sBXhqDZYAPagAGplhYsrpoADuWE&#10;1VPoivYEw/ParitVJ6NlYfd4qWkHuGvQV8tI0iPEmG66oxkWQYbGmHxW0KL10AKCxQzvTfGZDhUn&#10;KppQcDS4Jyo5YVs1Mr7DHsqdqbjgfuiBUF3XtNyvNZDgzTZqjK5qYSaQ47NRee17PhU44Tw8L6vz&#10;qAAT816BjTcGwiYbQmEAmADBTixGAjbgoBZ9iT7m0qvEcS24NjMxCHhoZSPT5rl5HWwSNcQO82aI&#10;Z7AE0TvhuVmswAHE74x5Yu4OS6vqgRET7KgeKAIyDjyHEe4//pC7LL4wTR67/pjMPL9AJnQPBeCx&#10;leqz2ECgJVbpYtECDrqkGc5EwELgyKRmJtAS7DDEgpuPygd78Aw+aahWYiFQpUAh4FFLOGM4Y10J&#10;QBnuxeT9cKwTX5nUb4U1MX9D0XqtMfy4/GDC8tXXX7lX9W/6xYIoiy3KWRfQFcGOOwZD2Qh4OKyo&#10;2Bx1kaKGdAjWECh1rpJXlygPXVomr376tCy5mq0tajbXRhzUSNZxW0nabyaumINkCBrGfAeBOTN/&#10;xxr3Ysfn2acnBScjpbIlWxIOWqv3riajknYJQDiwzob4jELQAHTEMAeWnmVFHSesEYt+sPIhhzkE&#10;NUMbabV2W2vS61mkcs09wNe+86mvfYYBFfDwb+4VKtGkI3yXYZSsfsjqYcP6gA3j8UlbjM0vh2JT&#10;fQnKDv6ecNVEZn3kL1Nu+KjWNYI5liIP3Y25OpkpOcfDoOx6S3WLjWRhjRnax7Vjj4lozAnDENmT&#10;KhZ7MHWvBjzFQuZfDZfFV5O/uO9G1sznblXeS6IMWqMfC6XsFMNL/baaSPhOJ4nb7QZl1lQbusPi&#10;u4wD4a/df+p+38M/HHYsbUh8Ju6A3U/+u/Sxj3VwbV+Zc2G8PPfR0/LhVx/Kax+/2JN0wFjLkDU2&#10;6mVZdwIe5uypRgZ6YTiHmHs97GcDKjb0MhDwUFHDHiIYZ+ESehSCoFgQ8NCbw8/ofWReWTg+J00S&#10;WKj7jHu4by3o6SHvGYH9MA7zWXamF+ioA3uY/HYQlHi+jr9qLss+ypAhJwLEnHSCvU9lye1tIwle&#10;4wKwEyhJOxJk8IF8GXq0SobXjpTSA8WStj1Z4jdHAfjESu6uXBmO/y08NUemnBwlHm/ZihH4B8OK&#10;ItfryKjGcJkFBWZEwxAZ1pAv006PksmtZTKsJVRSSL/gBVRefPHcBA/Zh+1lXOtIKTo+WLKPpKmh&#10;bPm16eK/1QYKlo/UnDZnp24ozIqM6lD+uvgjx8fWyIg/KDpOyxR786WAl/cpP5u+opGS+nh5/ObD&#10;MvLYIDGahudkUQjmS5FngTZZRWz5rUXy8mcvysqbywB24mUylOwPP6+U965NlIjVuqKH78XgHpNw&#10;z1GYfxpLCNBYAIXGFO5Lhk+xWiY9PD7gFfTeULir1drwbDSWhGHPE+hE4X9Mih4LsJOKvUzaMAON&#10;MAw6kjwRv2O+Dnt0UW6wSTGLncTg2bMADDLw/Awv61eq6Zmj/GFCuiobsAYWWAO/TZaScyRBhtYX&#10;ypy26TKnY7IMrouX6uZ0KTsYJO7Y+ywxrczA6JOrBlS0wbvN8czm2MO2OKc71skVz0cPkB/2YiCe&#10;j8YRykGGyprjmcknbMGzWRDFiPOA37CvUPlJA3HGPeoAZPq8aibZJ2LFZ3cA+LyR6K/TE/d9hpJP&#10;sAOaZRPdqTdBu3glj6AhhGGuDG0bd7032oCVCpm7w6bNNMCxP5+GYKcGg5EF4Dn0as/snN6z/qOt&#10;PY+fWdlzf9sj2ge7Vsr93UtkYVcyZKWOGr1QjN+P7jKT+66HS8FRO5UW0k/oSsghACjKNfKvJxSt&#10;zp90PxqwPW3OhlsbbL7QXvbb+POrO9//67N3dv/23qXab996NudN5/f0lyhfAnj2qGsCuacH/sri&#10;KqQZhv4xBDAar/SKsZUGCy8Zg08aEJzyPa9HuYzfa8BLWZWVzWjpzXECrVGus5omczEJbhierCGP&#10;JYjn2k3BwDyzXQE9ugy1VL+LdWG0Civu6WNQBrMIhsuHGtHB/302mUvxsWypOV4g0a85ixHAsw3W&#10;3hJ0ZA2+zoR09raibsLwS4L1NNDjkBNGqiI9EPTJMGiTVbrit8YTPCFNJh4dJSMPl8m4Y1Uyq2G4&#10;DNrvJjE7DSE7jSVkh6F4bdWRgO0GkM+uEnPAW8acGi73YW0WdE6TGgDyvLooGX0qTxacGaUtr43/&#10;bdjhiB+ytxv/5PqGctcP9x7G/YX5CNmmfJlcZzGl5rqnUd/2/6fHs6dj7caesHgp9ZDyaxZok9Ed&#10;7LFFwwRBHOUIIwRyCTYwStqU8098NmlA38/vHWpJ57/pvfQ/emy4NcFmaZfvyupm5SeCHHp2GMLG&#10;Pc7Ik7wmA5kAmp1/bpQMa3XUlpxRut/VPv8HA8/pTyabVNfqPpx5RPmuFL8pAZ9Iw3OlQmbgObX5&#10;rcr16R/FVv6+UM87Xfe7v3B66mvjtvj+4EI6h96mS2839Vv8bQEaZDijNWjMCfwlBHubVdnswTPU&#10;PD7qY6Bv0MLd8ReU1ue0vXJVoGM/etqttOyAzpkBO5SecNAjPZscNBJFHzSUkuZ4mXtmvDx8ft7d&#10;lbeeOPv+V2tKa6X2D2vI/KN/Vljo/7djeXeIwVtfPhr9yI2RT0w8F3Bu1Dnbb0d3W3RVdSmrhnYq&#10;NS9dr0rs1LYErviyZsKkK774v5mM6DaTslZDNSE0BwJ4SLuZVALBBmHzmWPTswqICTabhkKdDJlK&#10;NDc1XdXjMCi45uD/YA5sfsXQN5ZMZFWWkiNGUtxsJPkgmgoowBPb9L9+5LzPAxv/TkWKwmN2/iE7&#10;NFv9Nil3WVqTiewsVKAq/VTiSAgYOmREBF5gKBowA/Z9YCgbQ9gcsNmdsfmYb8OGdwxFo6vZC4vL&#10;EtKMwWaiNvsusP+EyVMagDJrCCGTXsUVG40FD+hZYPw3kzw5LHAf7KRMTwNDsXheE/ytAhPMiw4Y&#10;JavomOGcyXuhXJwykGxsWCoPFIBUOo1xT3b4WwUNVEKpGPUrpBx4FvUZ+/+mckyAAuDCkIRKCJdi&#10;KKmpWCcmmUfyOTCSmzSSCVDpvsOm16JPQdO/PgQ9ZMIEPJwznJcxwyYQgLp4Ncf9sFmeL+aDORLs&#10;bcJzp7RaiNMeX1HeMVaBmclqEzF6x6g3qfpDHTDGCNXqc9+V2fLE9SegbC6TKeeGy9huU/U+86HU&#10;pUNBZpwrS7eyzCtD0Qh06N1hk01PzCVDZ7jWzMkJBgOvbGTpZm/V2szqSF74nICHibtWWAMbDCo1&#10;VEY5t/5Ya4ImKjzMbaFiYf6aonV+U/NjwY7QTR9cej33nPbckBXXlh3JqPO5TYXFFkqOJZiDGa5r&#10;hlc9/N5jLwD/yQRJOxoO5dYSr37aBy7O/mXtX7b+/OCNkrslEFoM24o/qiMF9dYStlPvXnI2vYEO&#10;uFcCRxOcyxACwBw0F3/ERHKO+aggjwJXXUsqQHztX18OvudnoHF6La0gCFllxRD0pIu9x34KZvg9&#10;Cxw44dmdCXioFHOtSTMUtPw9vquej9cg4OF6c9/we1x/enjwPVPMO/MU2CuGRQmGYgyHQs5XVmMb&#10;ivfME6u5oiNTbzlB6XGTUqwpDQFcf8aZx+33laFN2VLeGIM1s1PDDlhggnlvrCzHXCt6PpgI7op1&#10;YQIwwxDpEWH4X3qz5osF1wZMpoUvZKNiELlbmay/SvnCAM/uudlUAkHLDPGK3OmM/Wsg7psMtHF7&#10;3H4b01jw/bCTObdjdtlrfbdrxAHzzTC1lGP+Mu/KHHn+0+cAwkdL8hE9tViELgQBQzYJeAzwqoaw&#10;UZnhHsR7Vmmk1VfdJwQ7rMwG/kaLbTz2RBzolnlkzPlgSecYCC722GLOGfM+qHjQeq6CHc4v15I8&#10;geuANWNYy+guRW3SyDBPJixD4Kn5P1QsKcyZPzUY9DXphqFMuRQpwZvt1DVj7k3Ah44ANIGSvCNa&#10;cvdkSOmRQqk+VimVh8okb/cgSd6aJPGbYiV1e5oMOzJS5rTMkvvbF+L/GVCM9cUD/Ih5lzl7HeSB&#10;s+OhZE+QmpZSmdI2TCa1VwGoBqil4j2xJ9k7jYVpuK9isH5jW7Nk6IlyST+UKhmH0mTw4RwJ3ukl&#10;7tudseZJUoF9Ta8dAMm5Rz4zL5K/SYp1XKwfqpmtHAGY6VGBOXhb/A5LeeHzZ6RiS2ZvjhTnvM8o&#10;E7rFRJ77ZIW8+vmr8vzHT8uSyzkyvFORhRfTtJu/evXujNqsHgJL5lXQsxoD2grG/DJfgvlvLEhA&#10;3kLPBotHsLwv15FrQMMJQ5PVvDgM/o6hbMxpYrEUgtIMrC+VUBrOuO4e+B/L7hPs0JjBvL8A8Mog&#10;fJ+hxPRsRONcOlSqaQDE87EflVoEgzQGOmAFRd6PxxpTKTycKMPqB0MGjpRFZ+epFa9qWkukaE+w&#10;2NM4QTlKsAA60sV+NYSsNaPCg/8R7FiATh2wRgxzpBfYC2vFsFfyQ3p1dHE9Gk7o1aFMJPBhU0zm&#10;8bDLf3mDkVhDFugOxfOvtpXiBoDXnX5iusFYbbjrsslYzWHlXh8Geh17DTwAgxXZ1BLUNIAQ7GAQ&#10;DLE1Ag1vBH8+2B/xoGN6StTn4JoCaJiuUrQzOiff2fTZvtuvXll15+mu57Uru5+RB7qnAwR5yQjM&#10;ISv50Xpfin1R020gw9r0pBB8lYYw1WhDnQO8TId760kAntcMO5d2Pz7zc/mkdPfP7+5c98Of7nz4&#10;9aPa1I2BWtCRVvWwUeaBN7IYgC/2L+VJOuh8AM7Zp5yr4JF5xyy6xFcdDPJfrw+Uvzi/rvzI81D/&#10;ofJN3sUcG4azE+iY4req7CZfZQTFFAwaTCZh0NiI9fICvZTi+UirXBOWI2dFNjYpZ5QFXw2wNr6b&#10;bMQONKz3tkYidnjJuOZhMnR3tNg/oRFDnN8Mz0HPHgtFsXgNvVKsdsqRiucacsyUlb4kaTfk8hY9&#10;FeRbvaknObtSZNihEpl1YrzMODFKZtUPl/IjUaB7ffBlY/HfoX9vb3hhbwTuMpeRp4bKinOPaqc0&#10;j9YOqU+TguMDZVp7kTxyrUImnHaXqA2K1u11Rev5hqINwFyEYa9EYj6j9ik/VZ/x+fP8T9L/pVYR&#10;j3QGZw+pVT5mRdwMyFV6d2KwTvS2MQ2A8oThq8yHGwz6KD+jnH3qq7lxIqKHcQ/cMD9m8t+ERP+r&#10;Bw3/zbLR6YzsthbpNtv9+dxBc7vtGipPKVp6q6ugZxXhHhiKyDSHgmZTmdyVJZM7E1mJ9O6QM0rd&#10;Rvy+73Tq8fJlj5jSOr1arMed3jXBc2G9EkA/6QcVbcEp5dbSjweNWw4gQhDxWvfiyhnHCy9MOZyu&#10;zXjLRizJS2aADkl72D8WWHs70CW9PPTwekLuB4KGmMNnBRnDqCsaqRJwjbwTyp3J15QPV8lyE612&#10;r+Hj7f6Fg/cr3dHbFS0bTNPgQ+8mB5ue55/0YJGFnpVXl3/8/hfvzlzen1P53+mYfNrZ5JErVcmL&#10;r+b9adx5lysjz5n9NuKcye2acwbfjr1o8OmDtwZ+/vY3C3564rPKnllXI6S6y0wVwIyPTgdxZTbr&#10;SUW7G5R1G3EBEzXHpiZDYMlplZHQ+tQPdGgJ5Ss/YzgCNqcJFoclE10AUkLB6Ic26qgEkwvhWN6k&#10;/DTnrPW7L14N+XexnaxJHnpQfzRAzk3vNYqWnh3mLzDMR4cKBJU2Ck0QgSEBBC2pfdYbKsJUoBlm&#10;Zg2BR4ZE97MBmEp/TxMXbGhvCEiWNmWVHSpvOlQUwZzsce5MEOdAMHsWKaALmkUKCLY4WN3GHvfC&#10;mPbyOkMpqzOQAghHKj60qFGJpIWYZUupkKYd1pXKZn21Wo4pGJpqTcb9MJRGLYHNv8ks+UxUVEG8&#10;qpJKJk3FiUoqP6dSi2fUAUNljkAxhHI+lKcMKE6JEDQsgRqOZ0lt1JXkeiuxZh8RzhHXg0KHg4oc&#10;raf8nGuIc+rjXgzxXEyOpDAn2PHDYMd6CjCG2ehv1Re9d43FZoM7GLE5FF2N6LyD87+uURU5izX6&#10;UlqfLCuvPSQrr66U6ecWSnlXhpRDCA6FwKRiN4jKHM7FXBHG5NK6SuHPcAtWD1JD2qiA4HOW86W1&#10;lbkAzFeisGOJVc4ngQy7T6td5yHA1DwXDCfMLftaMC6alYioVPM71lh3NbQDSofPh7oy9FiaLD4z&#10;VeZ2jpe8k9HivcdYTEEP1phTenecdupI8lEPGXQs7Hb60cAvxjSF3XzpZuVfjv269Zc3v3789vAO&#10;fS0F8gDcW2qtsYxpD5IxbR5Q9i0luU5HrSbnAyWfRQ8IduhR0IcAIy2RuRAwq+vJNe5fW64/XynE&#10;CVRIi/gfwY0F1oivOv00wv/hPS3WgRvcxJT9m/hbKgNcU77nOTh6lYJewMNrkbb4N7+LPWOEOSL9&#10;F2GNGJ7CcDaCG9JWLtaukOuHz2i9nXjdVOZ/Ei4jLvkIE/5VbySVKgjUzCMxMqd7vBTVO6tFJBhO&#10;SkOBH+YgAOtIDykLhvhjnt0wF2Sw7NXBPAeGATHvIbNJuTX9asQ3o7u9AHY1oo81o/fJY7MJ9qCx&#10;GpJqg2EHoeq72VjtDZF8wFsG7ncXJ1zPFP9jtUG/nSZS1TxAppzJl1FtcVJ40lO9vgnWgvfNRr3m&#10;GCzUQaBTdtBPu/7G4z3rPnmx57mr9/WkbIjp0Z+mp1Uq8X8oLMyZojeSIIdWMCoY/WEWBDpUmAli&#10;WeaXJXLpcVD3GOec88014JpQIIEWirAHpmA+h0F5H4L3ueCzHBTkBfTwYNDTQ6v6wk9cZHxXqHi8&#10;ZyTG4BMR6xwkY2ecpGPk7suUYceqZEJ9jYw8Pkzy9+YA8AyUzO3pUnmwUiY3TJTFrfNl0anpkrPT&#10;RTywxx3xLCHrDGVGe5Y8fGG+TIOyPbtzgsw/O1VKGwJV76gP9yJo1B3fZ0gbQUL6QV2Z0j5CSo6X&#10;Ssq+RBl8JEdKa4ugLHlL1J4gGdbkJhM7lDvzr5hvf+3LNLW/Vf/BQjiei5RS8J9rKo8mjRIQAEx6&#10;AITNvTpR0tfFig7lCBV88CZjXJ/eweVXp8mbX7wuz99aIpPPet1dcnXADyd+2/npyo5ZX5s/rNw1&#10;A/3RSEJLJY0dbNTIkCcqlPcUfewTc/AoZzwHE8lZDtgXvyGfoQGFPIe5g/T8MOSQ+UH5UGzYaqA/&#10;8dwc52VhDg8oYUxK9wI9+IEeosBzWZwgDbTtROMUw84YHoa9bQT6UgthYH8Q8DAHiLKDVSjDtzpJ&#10;UW2qjADIeezC/bKwa4aMaymUCszlPbCDc7m9bi9x66zVEtYmoCcbKjvYx2rpaTwnG9Ea4/x8ZWl/&#10;9hRSw71Bd+zOb4z9oxYowCu9IragdybkDzluLPq4hl4VFMptzlLQkCvOW9zEeIOReGJNY3eFqcVE&#10;aKgi2BkBQFNFr+T5Xq8vvb8TbikyHmPszV4ekQ5ajoQc9MYcBoGnxEJJtSWPo8yhrvC8oq1uGXxn&#10;/ee7f337+nu3nz/3p54XLr4sj52bKlM6LGUY5pFJ4IXYC6yMyn1SDv3Db42mt9gDDQj3Kb9ZPG9x&#10;bGLd+KlZG8Ln6D+iNHtsCGk6/POxP3X3tOx+/6snvknb4tdrKOT3+Qp6Y1U9b6wRQ6JYKS4dzxYG&#10;PhSENWYFO13yVlyDOXr4nRa/aQvYEJBFhbrm/fR83P8tB+wHFjIgzdCQqfI/7muGyHHd+ZwEONSB&#10;xmPQyIjnZpXHECjwDMPzwvrr4jc0EtHTxWImajgtaQSDoffh211ED3LRcaOFVJ0skulNxRL7po2Y&#10;Y/0twf+Zn2GBazNs1m2jovXdoftL3B6rL6pqfb4pP+akHYj1pdGPnkuCWxqE/d5zkBGHS2XqyTFy&#10;f8s8WdQ0WSqOhsuAvfTsGIDONeK/jZ4dfVzfQgJ34trNJdrnLz6lfahtgXZa82gpPpkmo9sLZOn5&#10;XCk6YCnuuL4j7t8D980QWeYEhmMkQW+aetH3m9e/XTLjXiGSf3DUdk83G3NCeWPAPkXL5q5sVZGE&#10;uVL5K+aaocMZoKU86AxqPnWD0lPUqbS/8s3SfK1W64hxr3rYmguxdpOuuQ6Y/J+oAPdB0yyLebXR&#10;4yrqXF4cctpZ1UMZHv3y9fSMUacNuotBi2UYxbg2q2wyOoXrWNpiBfmSKFWtzmy3cWfoRcftvy9O&#10;0N091GBKg+HM/Frl81zQHPOpCHLiwENiwU8SAeJYkGlcl+bXBy7mX5vZUvlF/t4EbdGhzNuT9sf+&#10;EveSXo8RI6XIE8FPTMETLUHLFqBP9toi4FGbzXJPE/yCJ9C7Q7CTCP5U2qDcnnlL836X9lD82qtl&#10;84bXKjdTQPM0ClFmcVBfZSGdtMOm2pr2QV8/enPFS+99u/NfzrP6P/J48uYI63e+eCzpwWvlz487&#10;63RrRLfBneFn9LWjz+rJ+PPGMueqhzzyUaYs/zhPZl4Ol6pOS9Wzk0aFjsruaQPJb7YQt/d0hcLF&#10;DIxBn0oXGVD/gnCD0zLXV8VItWyQAYDhGHMhsChcjHRsxEFUbEDAhY3K3QntSv3jFx0T+nvo/P4o&#10;PRdvG7Jb9+2QrcrPwRBGoWBKPthUdNOr1lIysj6rDRtqqcxtHpg67o2hGEzyZo4EB6tc0XtjCCbD&#10;MDRHnI+eGQIZVv5iPw2GzDERUAMmFQglkFYGuofZ7Z8CkY3z6E2g1ZDhVlkHTSSQ94N7YZfogfgu&#10;LYQGeE4qsiYQSBQuaijISY2ab0OriQbXVy1+EMRqCBu/TwWUShJBGwUEX/vBJAEPmSoVJwIeKASm&#10;IHaWPyyD4MmG0pQC5SgOf7NHTQKuk9tsDgbrKHp/1v2jd4dWJ1raaCHjfJHJk9FijtTqcGC2blgj&#10;Jt+yUEEMzhUNOlB26InmdT3Rf8tQLD9wAlN2F93XjXuBGp8B53BabyFjWkrlmetPyoprT8uE7rlS&#10;eiZYhgGQVUGBYLw9E7MJeOgOjsPm8wVzZDNCKilsPEcGzThkxtd7YI1o3YnEpvTGdxhyEIG1oMWW&#10;IQAEtRTkrFhEayaZP2P12ZyRgEj1GvHcGFR6DDB3GoAGA9Ci87s6krjLTYaezJbRpypkUF2UeO2x&#10;FHOsnyEUnKADFjKkPlUyjsX2JBzy7hl9KlP70keLtBu/e73nz58v6BlzxrYHz6ANxDwVNfjI0x8v&#10;kne+fkFWffmkzLqQI9GHDcQV9OSI81G5tgT92OK52PeD964qwFzn3w+uBdeZtMD1p7KMV/axYml3&#10;FehQGP+OTrze1dMWHsvU+m717v0t9wTPxe/zfBw8H3/L9zQMcM34GcEU5ogFBNTEeaxTCRTsUoAe&#10;hqXkYRQD7LAKk9pfA2PadU958LNiKWoNExPQjEqTGKbvaGR0c4GMOx2lNuGlUk9lUbWgYz45GD4S&#10;SGURe4fGBhY3SIEQSQSNDQDtsp8KrXfDzznKjGsDJPGIgxjgXgl6fAF43DcaissGXXHFqzNebUEP&#10;9rhW+E5rid3jqP5tirVmknrCfkMIZwcZfMJeEg+aixvoxhCfc7AMtQXujR4ehmUycTxgnSloxUDs&#10;3zLSDtgVqB1/ukw7aEecGAK0UHHlfqeiQ+WXSjLDoaKpVOBzhk6SxgiwmS9iROWFVl7yJq4F15r8&#10;igPrYgC6ZQ7bVCiMozHfhdgPDA0chJFDRQ9/0zBAY1MG9svwy3qy6CNfKWn0ErsPNOK91lwSt4dK&#10;5p4EKCxFMqlpokxuniDDjw2VQTszZeD2gZK7N0+GHq2UiQ1jZWn7PFlwaqJkbbUWW8wnwyCLjvrL&#10;gxenyYzOkTK9Y5QsOT9LhjawYSn2DPYOPTv22C/Mu2Tui98mjRTWhcjQ+irJPZIrhbX5Mrp+pKQf&#10;iBMz7NPsuiBZeMXmy5WfWC+uleV/aPjnWaMY2UwHtxmv/KDyNM4N6ZS5OgVU3E1keGuyxL7tK7rg&#10;UYbgS164D/LNqJ2GsuxStaz64kmZcz5CO7bL6PutP77Yveb6U13Gi5QfDSGD2PSaDTSZrK0WJcB6&#10;0qvbD3bo2TGEfGDRgmDsSXobGXbItSNfJ6+hR4i8h+taBT5VA55Kz0YYvktrtxX+74S1Z/grDULM&#10;+SOPZJ+d8nP6UrTHXEz4bLTkQybqYa8x94KFL0w+1Ondj5CHJph//826oCdrGXQgRoqPpcqMjomy&#10;6Ox8mdE1WooOR4sZwSBBH+UnFWnuW8gIA+xvZ+xZJ7w64Jko41jIgPlI9CjS08N8PhXs8HqgO/I7&#10;Vb7QWIJrExjRCMF8FR3Ia8MROpJ6wFeywAfdAHZctjpL1N4EidmTLAOwh0pBiyMAchiuxtwcenRo&#10;DBkF8FPDPJ4+7w57c2Vi3hjKxvA+LyipA0DDUZgjVm81xDP4bLTQzu6eenvTF9t/evXKW788ce7F&#10;n1+79vonz1+p+WRCh+ltlvZl1SvoBVKIvcAS3oOhJ7AMtLqPyPMeU37QfcHwxfTTk1Wvgf1KJQ+0&#10;1DHp3JJzTT8era/aHfuF/qPKXZVHcmC+CDSZa8VcXbX5Kp6dugQL5bCwgwPmRhd8Vc2R4nhM+Uj/&#10;ZZ0RyqpepXnYu76h1s8qxwn6WRSH+U/q/ZAXU44SmHK9OCZiUBci6CGgx1oyzD0a16ZuYMR1we/U&#10;3k3gAyweQa8OK/4R4DO/y3e9FWjSSBw+NJKCw8kyt3WsFO/2E+sVGrEAH7fBepphbU1eUrQ2a5TL&#10;hU1h4xu+a7D55ufL7s+0D3s1ZovyoypDcb8s9qHKfyjLA7b6yHTwg4XNM+XprgdkEuTbQICdmD36&#10;Egiww2dj+enw3eYStcdBO7KpqOfFi8/0LGqf2TOhqVptyzC+fYgsbs+WlPUm4gwadIHsZQVaP1yL&#10;QIfzmog1n9rlpV1yNbV95bez/6nyvOpqcsrgWuUKgU0S5AGBDt+Tt9K7w7C/NMgn8sdsAo5m5W51&#10;l9L15neLl53VXhj8lfare2BnY3eIWUqtUjr1s7J/V+Hzbw96UlaempBQvTf8tZiNOtMhm6z6/qWs&#10;vr7c6IlzCXMrGpS/kBaLcW3SJUvLU3cd3KSRUe0OMq7TS0pa9Gik+n72rYFP9P1cPT68FuxZXWvw&#10;buZB5RfmIDFsMhZ6TAxoIAavCeAfrOo2/FSwjGgYLCn7Y34ddCBn+/Pnnp4xd1fa606PKx/pzlF6&#10;9MEDTKH/MW+H3h3m7RDssFCJP+Y9CLRoD1qyxbCHHGaLmATM25AWpWfpJ74/vPvx6K6Sg8pPDNmM&#10;Av+iMYuhuyrYoZfngO7Pg1uC9z/20WMZf69s9n+/A0CiW7oNdv98xHPSueQV1WfM/zK8y0BGduvL&#10;+AsmMuWytcy+6in33RogD97KkukX46S4zU4GYqEHYIGTMQY3W0rUFkMxxaQa9itdFFjc0NzYBDjc&#10;5P2JvfTycOPz/xBu6kKAKYdigUqxyCxUkH9c0dacUr587IpLzUYg4b67/cMRW2uY4bVdue6yTtH6&#10;QKhSISazUWvV8z4oOOk6xv0wzlZlPlBQyFTYqVgNeQITYcUTWlLUxEAwfVr/6OFxhdLFBNQwEB+T&#10;junSNoCSYgkmxfj1JHzOz+iFYJM2R4IdnC8Ov8nc4yrub+qKEZiwAe7DFgwoDN8Lxnl1eS/8HPdJ&#10;IcRQCSbyZmJDMxRLzX2hIOL3yDj7mTMBCMENn4uCjtYiAhXON+5b7cmBedeMwXxiHlgumI0LGTM+&#10;EMKFVvI4CByGiw1qtBPvXVZqwQgVNJEZT+l7JUilMsbr8fqYFwIeI8wvKw45QaC7QCj4QHCxtLUB&#10;mJgqbJ7TABTpi7JKV/RXW4vd+74AYBrR+bOOGOL37FA/6+x4WXH9CZl/fpmM6pwmQztDZTgUaXp4&#10;aLlmqA6Tealks8wtQ2XojaGiyJLU9Mr1lpbuVZjZiM0D88U4ZbrK6VFjQi5jn2mtpHJJgc9QFYIe&#10;hvlxzdUmnnhPbxwtn7R6qkAZ8868GObJUJD6QKhk7A+T6vpiqWzIl9hDbuK1WyNRB+0k8bCvxO51&#10;1ebVRmkfOj9R+8jVqdoV1+drH70+Wjv6jLXab4FKT16DHxhfsOS1eMmIzoFSdjpAIg5DMcfzOYPB&#10;OWH9XcFgqPxbAWCoSgjnnYPKTT+Awf5SBTSFLte/z1tJWlfXkXvuIUUbtcrlt1fbVn6966Ntny88&#10;N+OnvOboHsdNRr0ght/pBzcUrhR4PCcH6Y1rzf2D9yxOwQaurLxETwJj8pmUTLCTBYWvEJ8xvK3y&#10;fK/1dsJVfZly00YmXg+SyjNx4rzJrBeAgzYd1ulK6hF9NeyTeXLMm2NzR4aOEuDwcybTslCII97T&#10;s8rcF/KXgaDXgXhPTw/BT94pI5l8OQI07CdGr+uqPU/cN5vjHBbittkM7y3FFNejMmkJRTQEgCd4&#10;u4WaA8fw1czDNjKkzg1gWU81avA7pG09DCPQF4sUsDmwIWiOyiCTkVUgAhoiuGKj4ajtNjLl1FAp&#10;PBLUm9OBtaSgYA8Nhkoy1JKv9DLS6suEcVbDYjEXdV25j7lv+5RNFfQQHOI6tOgyZGoi5nsU5nYI&#10;9i9zGZk8zoIeDNtIw9+pELQMVSUQnX3TWBZdT5aUA34SuMFe4reFyqC9qTLq+FCZfmqyTGueLFVH&#10;KiVtVzoAT4oMPlAow48Pl5nNk+ThzsUyu2WYhOB52Rctap2jPHBhvKy8/qAsvThPHry2SMpOBKhh&#10;YTTQOOF51ER53LsD7pUNLGO26Ur6QTfJOBQrOUcypfxYuYw5OQpC019cN1lqJ7QPPLvmi4l5faz7&#10;3uE3S7FXapT1ADt3VXlAUNDvcc7FAOCxf0JPCg+5S8QrtmIA2mdZeoZa0MgRtN5AxrXGyJxzYdpp&#10;Z22u7P/59Rebftj3pOejSqvBbOVXhtuFgJ7IQ5ifwn3P6mdqBTLQDUOHGVZMYxX76aj5fdiTtOh7&#10;gBboRaZySMML88qo3IwGX2XJdIJ0a4Io8n78n3k77M3FPjsM14rCOrGqHnvJqHKQvHU26Ah/q54d&#10;3L/lh7q9zzy8V6FmWLXHBo2k7AtUG4zWtFTIwxfvk4XnJ0lB7QA1IV89D+aIURT9ckCDv9lrxRmD&#10;oSsME3OnEQ97j7xM9W7zbzyzhveDwcI99Or006Ah6JqhmKnbAcCKcY8TdCX5sL8kHk8Sz20uAHZ2&#10;4rfNVyL2xEnGYU/wsd6wNYaxTQDgYf7eUAIegB0WKJjY590h2GEOKQ1tbLzKcOhg8HfKInq6o4/a&#10;yeATUdr7z87+ed0nW797+dJrPz538dUT+74+NPu9T6Y8PPqU8bWyFkXLDvVQ1KSyDa9QMGkRd8Jz&#10;EhyAn2nB3742eN1g0bxbz6m5CEsODbLULFZes/uz6W9h71t/ovsUAPUKfI/f517DXqa3l7ImF+uZ&#10;ifOpng/QTCj2fyR5A3glq9IZg88arFB+wly9oqxW7oUklawO9HJ6WTnEfEsCaJW3ki9T16B8pmGX&#10;ug4Hc5T6o1toOOVagW7oGXbGGrERO/k4vTvM8aEeopadx33SQ06DI3WDwE324rPOXEK2OMuIk0Uy&#10;/PAA8XrRQIzAT1iJjRXjqItYvKb0OL6vd2tEY8rru7/88IFFjdntEZuUO8zjYmVcFXxTfwBN0msV&#10;ud1FxtYPkyUtM2RaY6Yk7jFU5asX6FrVhbbqSMROS4nYZa+tahx895VrL9xZ1jGnZ2LTCNULOa2t&#10;QsbXRokP6Iry2AnPQG82QyiZ8M7G1wwBnXspWOZd9Lo7rMWg8bXvXwrpm8o/HOyrM7dZ94X0g0pP&#10;EmhEbSIKumEOlXouDHp4GNZGzw5HyWlFO/aCcvvVLybd2vn9xgd+r6DvvRRlH31A82pqp9E/aip7&#10;7/hT15LIkfszz0Rtcf52bNvY11659ta93l/7by23eaDL653KRkXLvjoqAMe1aaBiP6/yJh0Z2W4m&#10;5S0aNSVjSJPy5fxbeRP7fq4CqRVdlpmVdcqp1AOKdiCejTpLJOY3CvJjAGih8oSdTG7OkuK6TPwd&#10;f2tUy+xhy7s3Gry1Pck88k/miwweUL5S5oCOsXZsJmwIHmCM/W+EVz2CH/ARlqL2xTrYgkfQ2+vE&#10;v8FbGIpc3aFoV9wM6Zl4QkcbD35HkEUdlIOAh410ofN+U3Nh8Iznbv3jpqP/PY/lig4JY//P+90n&#10;nhv46ohztr+N6jaXkV36MqrbQCZcMJbpl21kwdUQeehmpiy+li01Z8Mkv9VStb6yqR4JkUxVFeRU&#10;xqiEUWGmZYObnK5bgpwSDDbmo6eHAgDolIzaBsyX9eLpyqNQZ0liENIvC85arH7y5t+v3PEcmJr7&#10;JuXhoLXKb55gWrTeEcSosfW8DwpNCpJ5YCJQGE3J4KhkgCgsoLhQgaYrl8UNWHqTDIbhP7TyM3yK&#10;go5KGUNv2KsnHRs1CcRiDsHgid9l4JkZsx4IQvWAYFSLE+DzQXsdoUyEiv8aIxV0EF2TWTJxLAT3&#10;yJAr3iNji5lz4UYggOfOr9dTk+/Y2V1VgKiccvTPJwcBCBVWDgI5MtEpGFSIce9U7Dnf+phvVpNh&#10;40IqprSksedDGEEEGXuToaQ0e4nZBpNe5sxzUIjSw8M1I+BhuA2FKYUDzs2qVEw8Z6UuJzw3hRZz&#10;gdTqVf1MnN+lMOX9U2l+x1R03nJRlTg+c/yeQFl+aak8efVpmda5QCo6xkt+e4AUQ4FWS1L3eXho&#10;qaH1lFYGhnbQY+YAhYXKJAtKqGCUiiw3Jr5DixZjUwl4MsAw6A5mmBrBDsMHaTXtHyzRzE70rNhn&#10;BcFAIMSSrFRKGePOhO1+IMCKO6b4m0pq6GZbyYMCMryxWIY3D5GC4ymSeMAfynOUdlLLcO3IlgQZ&#10;3hoiD16ZINPPxqtdxkPAzFhtbOm5YnniCkuo5siw06GSU2+p/s8LjI5eDTWnBIyGyjhB9z2wThrm&#10;unO9SQdcZ772/4+j/3+kDfxN76XH88pdtz8pd73fhZJQbyrDOizUfDT1vP0glkCHAIfPyr+pPHHd&#10;qPxgsCIf808YT15OQMrcHSjgg6Hs5fd5dgiA+BkHE5OnXLeSSoCgVDx7xilD8dhv3Jv3gn3BxnoE&#10;8yzcwZK9XEMCVib2qvHgWEdW2KMS6Y7BBsKp4AMs7cycLvbCYuEQgnUq/BMu+sj4cwlixEaguIbV&#10;On0xx3vb9cwrMBWDDzVqvg2b97IgSfhOM8mtdZeSE86SuF9P9cLQskrPI4GNBeaeVdmoABnxPWhJ&#10;H7/vB4kOq9zFebWX6DwDZRDKAROU2YyT1jgaPQLxHAyHohGFynEgnw90a0vegu8yl4LN3Zi3p64B&#10;BvMMDXANNYeD6879i7nXBU0yJn065nUy5r0M+4IhEowJZ8M6Pr/auwWClh4vlqmeAKXzwc/8ZNqZ&#10;fCk4mCS5e5Ok7GC+TDxRI/OaZ8iMxglSenCIJO9Ilqw9mVJdN1QmNIyWua3T5KkLT8j0xiFq521W&#10;7hnekCiPXV0iD11eKIsvTZPUvcZigfuyxHCBUueI+WZVMOZdMvwNPFjNayEwiNvlJ5n70wFQ8qS8&#10;tgR0bXvbYpPhjvtvTPTuY933jgEL7GIhEzpU+UBvBRUwvtLDTMMY5cUorAX4StIBS+w1Q/HGNWhc&#10;8sE1uWdZ0pdzw9ymZTcy7j7cXXFXH8BJB/yMvYiYYE75wN40BDks9sH9Tj7AXDfSvjU+Y7gb8/8Y&#10;isiQSoJVDtKJek2sLxOkx4G+GWbigs/p1SHQoWeWTWDdwRdZbp35Kex1FgVepEcZxOejvKMCzGvi&#10;XvRAc5Q7qkJcChoAz7XD/YVtNZLs/WEyvL5AKhsyZf7ZabLs8gKprE0TK9INeTUt8pCvjIxwB80w&#10;l0QXNGqE/xMQOmGN6LkmjbLCI/NyOFcMn1bpud94wv0OulRDlrGO7BmUgrlV0rD/5xlgXqMl/nC8&#10;eK23FYdlemKGe4zbEySJR4PUMrvDMReku/EAO6pnB4PV2OjdYTgbCxfwNQ+8fSC+PwD0yzxYF8wz&#10;5UhynYdkHvQWkzd0egqOxv2069t9P6z7dNvX79xY9/zZ3y5Fb/py6fBx7VanM+qVHno3hwPoFJPu&#10;sQ5Muuczaihv+CwrlG8M3jGYs/x3iehDt7lEYe+eU5+Z3+Hg/sO8MJeWVfMYdjyIyjRkPD0QIVjT&#10;CKy/F+ZQD/JPnzyVHqGVyknlNSWh79TqMXqnj4f/28pO9jsjiFV1Hq5xP9DhunO9+mUrZSTpAWul&#10;j71PfsciC4bg6yxyoE+wA95CHkGjignohCCUERLM42EerfOHelD4fcV/ow32WYwMq8uRyHct1IgO&#10;9h5ihAtD1eh1ZWi/FfhRAOiS/dziduhIwlp9re3jOlrNAkWrA6VZt2/faaAbBWx0lAWnpsmspjwo&#10;2sa9ecnYF8x1plHOd4eu+O8wlLy6OHnq4uPaFd3LtXNOT5KRTSUypa1chu0LUTv5W0FukkfQE8z9&#10;11/dKwXz/NC1THnyQjV4sO71RefHx/VN5R+OPbdGhA8+rHTRyxGLdeE+YpERlgBn7i7zoypAD3O7&#10;dWRCm57kndRIEfhgDeTUsusZf33rixcWye+qhK26EGsXulOzOqtJ2dD30d89tlx7LnLckaKW2N2x&#10;s17p3mi2onV29rTTozuWnl/S/epHz69/5vroSxPPGN5hSCWvx1C2weDF3AsMZxvZqicj2s1VUJ6L&#10;v0tblY+XfFaU1Xd6pfaLoWZz6x3mZOxTvqCxnO0paBxnrkw81qj8pJ2MakzQFtdG/lR+pPDNaWeW&#10;3tN9Z75v6J36tLLWbolyR0M+SRrDfmTejj7oVBfrp4PBkFYP8GlH0ALz+Nh/ibyaRSkyjyjaGZet&#10;bj9zNfnnwQeU38I3Kz2MiOEacW4Dtihaj93K9+VdyQ/8bV+g/1sOzeRVir4A8Kz7ZZ1vzcWITcM7&#10;zbXV7bpahhgNg1JTc15fpl2ylTlX/WX+tSS8DpCxZwOxqNaSCuUj+6SeeEGgGGKT6pOxYJJVgU6h&#10;Rc8OE3o5yvsGvTwEQVwwKNXM37GHEGBdcKJdWlsyTig9Q5uV04+eDwzsu89/dxR2+IS5blbauZD9&#10;SacMXVIVCt4DGQsZEFEvBIMRNqGqwON/VEJYkUcNY4JyQWXcCL9lRSx6BXguewpUDIa0BWGDMYEz&#10;HvfH/BBaDImUuYnZAJPXD4GgKD4YCEGfJKHrrMX/LUvx/LOxWOH56OFh1+cgKl9k0rgXdjSmEKLX&#10;IhobuqDRSOwpbHqZ97+FLlHhpWLLZyEI4XP1JzyyNCuYKLsTV2I9GDZniDm3xvXYUG8IwE7WKQhf&#10;bEiGEjCWnNby/GYrSTruJvpvQHkjuCEz7h9kymSCvAavReGIOVErs+FeqZizug4rvTEMQAVd+Rhc&#10;Y4In3jee7Z4y/aoBhgmUUj1Jh/B84tqjKuCZ0r1YCk8VSw7uhU0Z2X2e/Uro3aGiy2pdDO9ipSAL&#10;DDWvCnNNEMoO11SWKaAZ7sbwSYJmJpZmQoglsgoXvs+cHJYIZWIucxtYyYqVy6yx5izTSgDECnlq&#10;Dgz+Jl0QDDO3Sof3jmehUkRhZofPQz4wA6CNgDJSIqOaqqS6vlQmtY6Q6WdGSHlLsEzqTJWHL42X&#10;Eac8JRfKeXmjk5TXR2rzj3tqK5p8ZULHAFlwvhjfi5WBR/XED+vOkDY7ChQ8kzEVX64915u0SoDe&#10;B9LvgRxaDkkL/Jz7jLROGuF3+DcBEP5mqBcFHQuKDAYd0JN079xc034lgGCHnxPwcM0wR9age5bN&#10;ZmWwIeABakw+XnmeHAzm7jB8rQqfl+I9CxYQ8JQR7GD9YqGQZDToYx+biONmjZpPwzWj0GazPOa6&#10;scGe+sq1xPOzizj2c693B+vK6lDZDboqLaRgEPCone6xD9m4L+W4LpTPCAk/YAWQow+F1AHXMBPn&#10;jRZQQg16S6jjWnqgHVO8j9hpBCFuCprSqIqDquhB6WARDmvchwOua4thhPtRm/CCP6h0jHmnEmn/&#10;spkYrNTrXQf8rcE82YE+6WlQk+DxGyoZ3uCFap4OeAgr5tHC3k973PMqOOUaYO7N3jPCOSwArLAP&#10;wf/6w1fp4WNhg1EAMlMAemhJZ9w6G2Wyg3gO5pg5bgxvo8EpAwKWxo2pV/Rk6llvGXo8GbwoW0bV&#10;VciM5okAO5NkRG21ZOxMk4St8VK4H0CofrTMODVR5rXOlGnNFRK/zlANR87aGyBPXlsoT1x9UJZc&#10;HCepoCEj3KsJ6IVVNJnjw3Aplrm1x6s9aDYMApv8MHqntaTvY1W4bKk6ViGZ+wbc8VpvfSTrcMq/&#10;s+IaVyvTlBzlL/087B7Y4WAD10KMKgwoi/q4fuQOIylrsJRwKHMMSWWOFw1RBMT0Ck+5ECJz21LF&#10;mvsAvJEFO/rzbujZUb27mF/KCO57HdI76J5gh2CV3jnmWRHkELAyf4chcwxnY782htNMAL0PAh0y&#10;Ed0B56UySJplx3xf7GUfzEEIvpeMNfEG/yHoUpVePiPfc/0hK+hNNOS+4/NRJkIemmJ+/dbrYg7t&#10;peRYhgxrKJKpbWNlxY0HZfiJwWL+MGivL2dHla19Cg9piWW59bH3CXi4RrTg05ND2UYDHo2Raqlk&#10;XpNGE/A15oyQ/hkNQSDIBqph5D8pmJ/lhpLUFCleewLE8RVDMeI9puM8kFtxx9zV3KWqc717nqFs&#10;BDsMaR1+udfLw3ween7pDWboZRq+T0MFe9AwRy7mmImM7naTuC1GzGXTZh10+23dl1t/Xv3Rustr&#10;Pto55TPtlbDHr+Q8mHhc//PkRkVLjxqrXzH0hyFnKZDDLIPOMs2qjFmp+dr4HdOZzKvoIy9l+ekh&#10;JgDor2Gf9fSH1dKjxbLfHuCFpJtc3FMa5TpoPAzrSNBOizebM+qBx5rdD1DwqHJV/xX9sX578+91&#10;secxf3+ce/ibylY1p5f8l/KyP3SNMpGylN6T/kGQSp4NmmMxoxDIN+ZT6VFm4rcEOiwjTc8Le6ep&#10;0Sc02oE/GRKs473FuzoSudVD4rYFSvz2ACk8nCoJ663EnGAHMsoHPIi5atSJuC9ZYp06TNgeHRl2&#10;vEq7uHvenQe75/6atTbyF6MZOnd0pvd6CXi/Bo/pSOr+IBlfnyJxu03FH/RADzzzHt2pDG83lOBt&#10;ptqM2qi7T15a8duTXQ/3zDs9TWoaK2R6W7VU7ozsLX+Oe2eeLIEXgWME1pzKNBuJL7kcKWMarJiv&#10;efvJzx94d6Ns/EPkDr0fj7aZTcw6rNxmjyCuNUvK06tDYMhn4/4bDn44ps1MHr9UKs9eL5MxHeZS&#10;Clk17qz1tys+mTOp73TqseqCs13IbmW9Z63yecU1m39XrY2pEutvPRK/oGnCjrFNU0r6PlbvZUZ9&#10;6ZDqlpIbi84v1i46N10mtMdKRbOeFIH3cjCEjYO0ObrdQKrbdCQPez+/Rbk77oJr/fLPy336Tqe8&#10;2ObqX3VEszVht9KTDD6RRIANOkzYr5GqBi8Z3ZQjucfi7gw+mX+ovGXEvd9t3Kjoprxkku/8lNJt&#10;TNnTB1DpDTcAr2P4Gr07+qAtS+xtH+xzhrXagM5swDfZG4qhiPSKLr3sLOVHdNSwf3VtMGjoIeAK&#10;2ancGXjS4Nga2fkvFZD473VgkRmTGLJD8RtS62zHqkcffL3Fbfy5tO3VZ2x7KtohZDFBfB0BBWd8&#10;t56MO28oEy86y6RLfjKy2wtKqrVkNempIQAU5Gwcek+YUzHnpme+DhVhencq+gY/o0cAzEEHTIXJ&#10;VM7YrKzawQpHKRDsJc3Kt8sumE3ou9t/dwzdOFTXf48y03O9cpthbIxTZviRytTJgMhYyEj4SmLA&#10;/enzfyQYgh9sSiZrUiDo8RVCgo3eCHgIflgXXy1nTIFJYQjCZDIyw0zICGjRZdgDSyTTiuGL1+z9&#10;LhD0iRL8ob14vmUkPm+aiffrRmL7rEYMwcysoUwGQNiRGTBkinHj/C2TYJmcxnKmqoWXc0jBxPmk&#10;cKIS2+8i5yDjJNghaKSnDJ+FQwBnQ0nMwT0OhqLIUp1lWDd2smaeFQEPw9kYUkDL8OAWOwhn815F&#10;l+cic6YFkq9k2hSmFKq8LucT88N6/yybyuo1DGUMwzqp90ePXQHGEAwqKtyQPC/WVBU0eFadP+uJ&#10;7VoLqWjIkWdvPiv3X3hUqk9NAmBOg+Ax7w1jI9jBeWnBJuhlvhQ9OmoVJQgG5vCojWIxCISYJEzA&#10;w54zhmD4blj/pH06knPUXI279oBgI4ChssmyzaQBCmw93BdDCum9MYaw5yuFJgGOEb7D5H+CHlrk&#10;WdqZygELAejjldV33F4zlPiN/jK0dojMbp8pD114QGra0mTUqRB55OJkmdI2QIYc09M+dSnn7lOX&#10;p9xN2W+l9dumkYg9ehJ/SFcyj5lL3nFbtfIYFSV7MB0rKE+cX1V4E8BwzTlIrxzcU6Rlrn8/6CXo&#10;4XcobPnK7xDs4PdseMfqg4wLZ9+WQuzje4CH3+W68T1fSW98z3nAXPJ+GL7JnB12+WcoGwFPLv7m&#10;INhhqVmCG4a2DcErLbv8LAVrGAEhFYkRhzXMb7KUzBMEJJhnCG4z0Du9O8yh4Ro647mZK8dwNnp8&#10;HLjf6N7HPiPYoVISDgAbirmix8cfSiVLPbNDeUqdrkw8GyrpJ9zEc6sJzmEpHptsZeCuGCgugb2e&#10;Uuw1AhdzXJP9mFSPDtZVfVasPfcY9yK9O1YQpma4B128V6uyEYBwD/bPPeectI39R/qhRzkY980k&#10;eIIdln1lXhhDp+hdZDUnS1yDfTpYop/v1dA4rhfWiBX4HDaai+tWZwAu895GwlQ4oZSpIYA4Py2J&#10;E6DsMWQihYo05oG9M2gpVTuJA/wwT4/hbQVQAobju6O7bWVYcypAT5GMPlklc05Nl7mnZsnEhnFS&#10;sn+IZO/KlLJDxVJzcrSMaxgjs0+Pl+HHEsQLeyUIAGxOR7k8e+sxmXe+Qu2RwdwKhimzxYAbvuOE&#10;/cEqP/TucI/QOMQwCJbgd3xPR6K3+0jm/hQpOzpEG73T91O39cbTa2pr7pUrnbxcMQGYWa1kKHfv&#10;efqpJPbNrSofaEDhoKJNmsc9eK3VSEWjnQouST/M76LnLw1j0jk/efrGTAlhcRSAJ3PcHysy0phE&#10;zz29vFT6CXRo+FJLAYPH0jLP3B5W9qQXhx4qDrUgCmiWXmSG0LIPz7huHSk6YdjbSJr0i+9RGaSX&#10;NgDrwj47EQSlWAsH0heBDmUgwA4tsgyVVovQkK4I8Fham/KwBP8DryVICd9mJAVH42VkM5S45qGy&#10;9NICGdVYLLYrDXuVZv6Oc9RvlCJ/Bn+gsmyCvc/Keiw5TbCjj+eld4dFEFS5CJ6g7nPMZb9nh56f&#10;oPUmklvrIsHPAFBlgCe+YiBJ9eESusVPzGbjszR8FyCIz2O1UU8F1/TiEtgQ8BDsVLBCI15Vbw8+&#10;4/8Y5kpvPSvXMWzLAPflQxrG7zno7aEib79ep+e5T169veGLvd++dvONvTUdiR8EH9S5Bjlwdyro&#10;eQT4F/N52YuLgJ+KMPecHvcJ9qHmWZ2vbT50nb2qL3xp8iEfS8iDlXjOXynb6UlhFAf73HDN2B+J&#10;Sip7fLEwAxVyeiBY9CYK+9kee9TgAUWr97jyV8zZCr+9NhYq4f7uKNvi6BDwZ2WtupfJh/sBKGVp&#10;P9jhGvWvGYFpn+7BYjTkYS64Jw1BEvg5Q9G4fqyuZgBZRnBOQx+LBOmCJ7BFBSuzua01lwE7QiR6&#10;q7/kHUqV/N0BYvekRq10y9w7Ah16llk9kblaBDsRu50k+2CqFBzJlsrjRdp5HZPvFK2NvG00UbcH&#10;OoRW1SNwz5ZPG0ruIU8ZdNBc1XFohKJBxwbDfaueRO11kMKTA+4+fWXFby9devr27Mbx2mmnxsrc&#10;1qGSu9FdbEBT1GeY9xSCe2CECcuNc27zsdZzLvmoDX/Zi2zhlYJrT308P7tvOtXj9LdLLKuPK2+y&#10;mSVzdGiwpRePZeBpVGLxF64bq6CxQMCwVnuZfz5dJnc5yFDoOTXdOj8uvFHxbLe224bnYzW1+07p&#10;x0TvUVpDDik9sc3K90s/Dd3++nfDp637/oFgGvnf6JqYd3/r3P2Pdj5brN7E74692pcMq48mPjbm&#10;1PDfVlx9Up66slzmdRUAbFlKSR/YYenpStByDQBXNe6hAJ/nNCm/jux2X7fgSo6aJ8SyzA+c8inI&#10;2atcZGNiNq1lCFsaeMawBm8ZUT9QCo+GC/Tw28NOu24fcTb4XvjcrA1m9qmvKs+5PK38zGIEqmeH&#10;vJL0Br6oi3XX8BWyiSWo3bAfHMDbrCDXzQGeLbH/GfY3BftzaqeO2lw2AGsThDUNxqChCvp7T+Ih&#10;5fq0ixX/rtno/x0HwI7TBsXe6gOlOHKDMnNOo6cXP37li6edplxI2VjdZXm7skMj5VBuiJor8UoL&#10;y4SLRjLxipNMuOQmI845SEm3nWSchADARqQCQCuTqhxwE3PTU5gx6ZSMn16dUgwKMCrF3GRgBnpY&#10;RBcolUFgRnRfJoLI808q2smtSnvtD1PvNUD626OkvcTKaI2yi+Ex7BlABZVKraqcU2GkgkJGRCUF&#10;98Ru5qpiC6JgLg/DmMj06WmhYk4rGAEQFSG1pwkYDRuCMVeEOQY+IAzeX1GDoWoRonuVjIWNHv0h&#10;ELP3mEvFwQJJWB8gXm8aiccqPfF/20J83zQB4MH1qJCD8YZAGWJ5UCrWDDtg3hETY9nESVXQCHR4&#10;/1REyUw5+pWtfiWXzLN/TjHHrP/PZDOWOg3DOeJwvyzPWQrAk4XNyPCiJFrdwXRiITgGNelIfrO/&#10;WG7R71V+yaSpdPSXxyTgIaPmpiKTxr2yHCbLa9PFHY9zB0LZUpVB3gsZOu+FApyDAJdKOZ+Fa4Ln&#10;JpBzWG8oCzrHyYs3X8LmWyBJtcUSeSgCiquxqrAxVyOFCgzvE8yAVgk12RvrwLLU9OSwJDVD2lzw&#10;GgBGyGailhDgDBtkDCxzoMLw/G5YPz8oF56gTZU2CHKwtmqpZtwP5599mdSSpRxUBvg8OA9LjJJG&#10;CI4MMAh01GchfUNhYHy1xYs6EvaBi4w+Vilz2qcA5FTK/DNjZGH3KCk/6aYd3xypfeTyOG15Y7Ba&#10;gcyF94TnYbhW0A6AH6w3e3VQiXfHnDKBXy2jTvDBNeGa8/X3g8oN55VzTmWHimC/V4ff76d5/E1v&#10;pS+YKsEH8zxYIcoa11fzgbim/UCHtMZXPht+44p7YZhUMb04ADvM/2KBAgKdQRis0karLQsXFOA9&#10;vTtMVJ5w1VANRyQ4oeWSRT6C8GzxRzWSfdJS9Vwy8ZZC3B7PSoWV3h2+d8X/GNJmzTXGnmKZarUM&#10;POiAPWz8ICQ4fPA8DAHhcMJas3N5WbuFDG0Pk5A9VmL6oUZ0yYve0aieSIapqSACwxLXYrGCeyCc&#10;88D5w3pa4bv07hjiPgzxPX3QnAqUqBRybjnHVI5BM4ZYe9IFc1Yo3NnHhHkRahNYKCZO+Iz5LQwL&#10;Y4UkChwz0hx+q08wy7mm4AKtsRKj82Yz8djmjH3lJhYbjHqBVh/oIeBhfPg48N5KrF8uQCjj1Tlo&#10;LSXoYbIuQSE9owz5YTW30lYbKYAQzTmUIcNrK2Rx20J5pPMBmd4wXgbvzZDMHclSfaRcxtfXyPxT&#10;M+X+9mmSuyNAPMGPahqz5OVPnpRpnRlqHgBbCjCnQPWg4jlYpMASz2GJ/WGBwfBeevetOc943ogt&#10;vpK/P0uyD6TIkCODemJ2eJ/z325Tli7panhE5kJDXyVWOa3k4PuUA+Rj5D/kOVTk+VqMAcVbDfPC&#10;GqmGKiqhUAJTQE+sxpTEAV5Bb/DE884ytStanPE9KgDsHE7FjwnZVPpYdZGGDfYnYqVONX8S+5xh&#10;reQffqA98hV6gtT8QLxnJUjmCZHXsCIblZlc0CO9lFwXGsKoxNMTSXonzcbjflgxjgnEquzrj27g&#10;c2HeVI8hAQdlIA1EfKWRCLLQCvcVtdNCkve5y/D6PJncOloWXpglE5pLxIVgpz8PhEp1vzGKfAD7&#10;nQUMzLGn6XHzw/3TWEelmjzg9yGq9wAP30PWEQQwTHfI8SDxeQTABrzb6UMDAGnwrBccxICAMxEj&#10;FQP3S683DRqqZweAZtINgBvsfRYoINihp4e5PARALGKShflwxhwydzMEfCEJtByKdYvBmpF30GBF&#10;nrP0wkPaTV/t1i49O+7/4+6tw+sq037/tXfc3RpP2rRJ26SatKm7u7tTigw6OFPcfYDBpUiFuru7&#10;UaHFYYBhfAZmkAHa7Pv3/TzJ6vCec97z+/fMm+t6rrWzZcn93K7WUbKASNAM8Z7ZWoOF2y6VXL/v&#10;KNhi8LcSH6MGs+HZ6vJfy/vgzrMP3XDVgeFzkh6N2IuhQ1SV+lg3W0g0RTo08oIi8H7wFe0bdQuk&#10;sdEVlTk0LcUHGNQaf6t3Tvx/QfGqTDeg9H/9G748Ia3wPu9Zwf6847e+sQPu+g5D+LO/R+hD8BHh&#10;HMOuyebIggfxufh5mPSTKOFMhHA3yP/cg3DTDZ8VLseKn5COGaFnbr40x3qv62C9NlZbv82trPGT&#10;QWc0xWlfi/ScDA+l9oiISrdNRdZ7Uzvrtr7Kaje0tQ5r2oT67xr63c3v3vTFkBdLf+eN9X5wNNjQ&#10;QIoOfxg6/swgjEMavuA4a7oyzgbs7nD+vg9v++Hh9+754erjl9Xd+d58u/HYJOvwRoxLXysW/NCF&#10;uAdaKlfpHpDFvcSnrjhbZGOOxblo9EWnS34Y/3beY6ttdWwDSL1XPuzUfPCOwEE63lIewWw2ZtUx&#10;poDRFIxxcHU6OrKHgw8l21Xv9rXr329sU4VLsySH5pzNOn/l2XZ/vv79dicvOZX02aD9wR8ar/NC&#10;hdrfFru88zM+Tt+x7ae1tetD66MeOzu3z1WHpr1117sPXdRwC//b36Y/XBM3alvbl685c5U9/7uX&#10;7MlPHrRrTg2wMQfjnaHjjB3x5WmSQWN1JKVNBs930z+sfOCXfxnqGiWs/2t14rzdcfe2X+mda6dn&#10;AX8H74m1GUe72PgDHW3A9nzrsSmMNuE/9T4aWDjii5g8d3H9jX81vXXpY94h9EZqci7wxwa8CaIP&#10;UvOo1xjLRHeixQeo8UsSrZOu33NXpF3zYbyN3ht0kXFmb7EwdpqJ9zVZ4/3Y52Dxc9PerrrQkOF/&#10;1p+MnZw3vPTIF7zh8S95i4WQ+2471eKatd88POaGj3u9PO2d3D9PfSf5/Ni3w0IYOiO0Rkn5mSjm&#10;M/29GJvzYapd/GGRXfR+uc14v8p67Krv3+4UQogaBoAViiCD6XPEuKF1K94sjrwPA9cGxkmQkc5W&#10;KaJi6CBpYxR+zXjbO//Sl6N/cyj0alrDnf+Xv5abkrtKCf49RcBuboCEmitcxOACEVAMWTAbMZJY&#10;MXmXY4vgFhMhlxnPD0yRdoxuRg9L94LxQycfio2ZnYNQpIiLwrnRB+Os744w5xUidYX0tA4i7rHb&#10;utqYzb2s3eJ8K3whwnJ1T0XPR1rpM1FOOUjX9Zu8HLAWSyOcF5jr0xuf1AnyxjN9ZQxFFGWMI/D8&#10;uXcZ5AbpURBIkcATKmufmhMEXQn3rHNSZDjqeLjz+NLViiLvVmI65RLMLfGQCb4tdifVd4ADPjBp&#10;3yuFoQNR4UWAWXN9wYQi6gTBo1yKbDsROnUH7j7Is/d/i0HbW4u8eyJ6MH2eA0Gr5y97K8YuPz3b&#10;bv/wfpt86DLrsLm/tV6XYV3F2PDgUZSOwcO8FTz4GDUYnRg7wAdFhGgbygY1GU30nBQgo0RSR0A9&#10;Fe1DMWjwqpN6005wafNGZF3GU1Hnox736thvOuQxjd6P7FwwdjCWG1aYVpz2LU7nYa5JuL4TAMd5&#10;HimAdFhCiW38aoYN3tzZ5h2dYNfo2cYdame9dyXYNe8OsouOd7M26+Jc62XqVGg33XhV0N13mZ4P&#10;I7dEx1TdM148dx8wNmCOccNi7/0j+4+S/vPPoDfebzB0MGZ4vmIJd+q1qCWglXMvKcJ5ui5C151f&#10;DNIZOz6O6Vlpp9sZwdIQERommh8qZbu7lL1u+p9oDp7d0XoPY4gIz3QpO7M+FhPXZ611PYyQMikR&#10;zBiqlKBiYC8pWETr6NjGdHDawCP4xX9cgbZLa9P/RHsYUNpCvyN1DXxoKdxgWn1j9law4rlo7hAv&#10;2iP1rceeGBt5tNgqNqVa3MKARQpHY1g6XyxLr2n5S2fBFP3v9hm+AD3pdc4bEcK1CEvQuZK0D9Ri&#10;YCAFhTukQTo4A1+fDkUT4eIhpIvkiQaoIaCTEmlSNL7IEk2RQhAreEZrPzGWg1oYyc6oBO4oncIr&#10;Zvk0WpZgleubWPsNFVa5toklL46rN9KEzwm6X4Qoyt9I7V8f0YgbWKuFwYOHGoOHJgb99TmpFCgF&#10;Aw8k2OBd3Wz4loE2b/9su//s3XbvmTts9u4pNnB9Lxu5dajN2T/HrpKxc/eZW+zKg2OtYkG8dVlZ&#10;YI9+fpdde2a85ej5GBYdqXuOFJ7E655puoIgjdN7CfqfgYuZLwYs9/UIGUQBJwParMi34duG2Ogd&#10;w63L+lZWtizpH+MP9X5hxsIhs7wab5NXISURYwcHSYOi5fgI/AYeMkCrh5b4R4Gu1Vr75lr4cy9S&#10;qsCp2gY+QVR44juRNvlotuWLrqlBIF2V5gPwbgwaPPw+f4cuXM2OaJsoLg4rojsYNy5SryNpcgwg&#10;dYar+E65cHmMZOAgXY/ID2m1GfoeCiGDiGlhTBdGnEpNhb8RPAtKJKlqGG5ShKnHwth3igoGDu/7&#10;x4n1CkozGbt9t7W0yfuH2rzjk+2aDy5xs3ZyHompl6HwU2DFwinlR3cacCpMuNxkSbSeJWAJ4KP2&#10;L1w4RKTHNSXAyAPvkDF6dgrgixcnWc/1jS3lZhk72ov8FZHWbFWBRc3QXlbpe0R1aBrRVecS3yFq&#10;C/1D83Nl7LiBw+/XGzvwAAwf2tWPFL+gtpIhrK3EB+jm2kYKbIVwtlK8qKvkEm2scYhc9vZl9vLv&#10;3rArTvV3M75Io597OtwmiQeN1P999DvkbgfxFYq524sX0HnOGZDac7pw0riC9EXkNsYt3fai9D/d&#10;UkkxZU+ph+ulPUThJGWNlrwdtW+k0HfSZy10zuTbvZDguadiZfb/sYiev26Px+Sl3uUtEezrHB9B&#10;RmLs4PQDh5GdvOa9BoPU0bzgT+ou9aaJyHc+x5gXX3FdX+HrfF8LfoGspVMjeOOGmOv/7AWRVruy&#10;zLqsa2vd17e1FgviHG8K1zkaCddJIWOIZJ+NidZyVbz2IMWKF0Vb1pth1mhhnHSN9LrRuwf/47YT&#10;13wWeVPEX2Vwn3d4hR6hZyHFuFS/99v6+404SlaEW83mxqHrzl57/pEPHqi7+dS1oYfev9duPjbB&#10;qkQL6DHoQUVazfQ7IjtkWFRI7uEcnibZAe8adDDarnqnU92Ig1GHrvt0WgfgSRTmluPe6IE7vL9R&#10;00KmC1E86nbowtZbtE7hPzKEIeQYP312p9mtH8ywuz8ebBNPRLsulrPPJthlZxvZle+n29wzAZfh&#10;UiU+2UR7XLTR+6r8sHftyzY/ev/n81MvOzj6l1efuG7e/C+fvWBw/Z/+1vz5/iYjd1a/d+cHd5xb&#10;9scV/3j2s/u/nXe82fkBe7zQAOExc6BGvx1t/WlOcDjCJr3T6C93/mnCvGet/ry/Od6/otcabzO1&#10;fzW6l5EH0m364fY2fG+ZkdJGgwLSyVpv9P414O2kpyd/VOIiQrTnb/ewNyP9Pu+HLMnrMBxu0Du6&#10;mZ/2ix4IP5H+hrET9yvhkPCI2V7waLKIRh/JtStPpVsX4TsRHXQjjGGi8TJqz1duDx4b9E7xf6lJ&#10;+x/3V7LES4p8UWLlOW9h3Kvel81XeR/PPpmz7Kr3at+87GzlyUvONv5uxunU0KRT4aHxpwM2VsbO&#10;aK0xWuOk6IwXck08G7SpZ1Ns2tkC67kv0hUiu9kfbAxMAKKHkGDUMGe8XL6x40d3JNyCItRk/a6Z&#10;mA1eF4R4VzFVciNv+qBp3RNfTP3tG3+6/oYD3zz/XzwteYu9GClHt2W95J0jJ/tCuJ5oCIqJrwRy&#10;Lyy9lyAmGCtmT5EnqSVO8dVywz0RBvrMKTh6TYSHlqUMpSOlobEQBKStEpL2RXncGXA537Q3LhDB&#10;d12fYoM3dLQub5Vb6Quxrg1j8XNRVv5ishX+JmiZOl+BmHGrBQnWfZUMogXRri0ogpnBZOSCO68b&#10;jBCFVwLwgjLrG28+Q8S4IGqGwiC4Qgx4s4IStEERBN6VgYfCXWSunwgSY4euOM1EcM212ktB6rwv&#10;2nI2RNXDDAJivxDUKBy+4gFxQVQoxIINrbqpmaE1cMH6YL1xyP2xxzBMjghj9hnPIJEe7hOi5Fn0&#10;bJVvZdjNZ660q9+5znpsH2ptN/SyNhvyxEx1nyi4ulcMNJRdvPkZgkuGmDj58jBjUqAwdDjSAatc&#10;zJk2rMxxIlcZAylFAs95nrUKfuP99aGTfW9e+unKHv1W9nko/tdRf5TCHwroeYjsYfAgXJwSjOKA&#10;MdNgcIZLeaPuizx/jB2iaM4YYn/0HYbNkeoT91DA8p9NtJ6r2tiU/cNt1P7WNuFwS7v8zCDrvLnI&#10;KYzAMUq/RQGgloVObMyXqVpX3+bTdWVj/xGMwAo68veffWdhmILTLPaFIwoP3+HIb7RX3C/4hHKC&#10;gkGnKDrFUTSMYubwzI8gNuAZ6W9En4iyMQdphJSO8Wd11KKNLApKT/1+iOifeUnUhRHhwcuLh5fa&#10;EX5bg0Kja9BWuqUEF+mp1RJQDF4t0/9x2sdY0QyRQroiMqAXZYRUKNeZSkoS3vI2GErCU1LimknJ&#10;cR3ctKilw3CkqxrRIN7rsifSRr1daNXbsyxxUbgzFqjZoVthUMpOUK9ptpG+KFDf+Q581zMnPRdp&#10;Pbe1syF7u8nIirUIwSwSOsQo0m/xPDvj0Ic3MIO/6Mi8Foai0h2KdEqihTQlyJRyQsSDPcBY8HEK&#10;Q9nl+YM7vI/Sqd9hiKXoWZqvy7HOW1tZ3x2drP36lpa3NM2iFwRdGl4/7d1k7cEw0V13waVGeEO9&#10;AR0iOwnOKIK0xsfQYaq4my5+MMsG7OxuA7b0sNn7p9ltp261G9++zrWkHiYjaOa+KXbV0Utt/qkb&#10;7eH37rbR22qt2dKAXXl6it320eXG3BEGM0cKH0nF5YjBQ5QaoyIgPEsRz2n+VoQN2V1ul5+abH3X&#10;1YbSHo8JNV+ca0O3DbKhWwZbZylllauLLeo6KdTN9MwttHCI4CRBBrBIbfZ5Tr1yfT7pouCfxr/V&#10;5sQv97X5pOSF8B+hOyJ2zGvphMIsXCNVaoLwc/j+cJcOxDkwLonME/HH0HFwbuDtHF0aG8+hPaLh&#10;AV3YcJixl7QMJxWR9GhnAAkXWgrWNItAuWH+l6NffQb+YXTnokjAU7VHNE1xcg5eiIwbqT0X7hBp&#10;obbV8UKiOtQlYdRh7MCzhSvUI3Vem2NjdnW1OUfH29XvXmbzTky2/EdS6/k9CyUaWMFjff6MrBPd&#10;B7U/zXRfpQvD3ZBK6gDDwUvBAXi41C/uT4s5M1F6v+CtBGu7psiibgqzgORL2Zowy340qd7YbK5F&#10;Ght7pWNQNEMaMx0Z6ciGocPA4ZF6Ta0O/9OWmhQ2UgyJZhcIR6kd7CWjpbV4UQvxgirBieHUdAut&#10;0vvz3ptov/n8Jbvmve42STxlugzLqeI/U3Ucq+/01353lsx1OK9VLZlA6jjRz4CegzqYdD0nKcuk&#10;gJGmThSK/cfQcfV0klnUXtGUAAWT2gWiOxg5XbR31AKV6zzC8zONl4U7Jfy/+6t5OqJt8FbviOO3&#10;yGIUT9/YYT+QdfCXBier4+GieVIKGV0xeW98Xd/XMn9MuzH6h8BV3vmI671QkPP4MhhdSf/TEj5v&#10;YdCSdP+0w2dEAat8SbZ1Xt3GKpYWWdPX4t00fZwRueIjdDKtXiPDZF2Ua6JUujjWMl8LWJL4LU0L&#10;0sRPmq0qqpt1Ytr309f1/mdwuveD9LGQ0yN0TZxQNM9JE3ypZyQiT4SHBgW125uGfnnmsvO/+fix&#10;8w9/eG/owQ/uttl7u1uJzg38C3R+0igxcIAvdbToIZ0F3yknAq77HdHoGz+YEhp2KPkvfY6n/mKJ&#10;LQk7/s+7MybuirhdOt+37YVfNFXgNxi4PXDkCF966sjcnbb6jMYFtdtj7JITXe3ms+1k7ETYZMme&#10;macjbN67GfaL97Ns3tkYZ+xUsq/ikc03eXXt9ge/mPZBo+evfW/Y49edvfrqq96Z71Le/m9/yz6+&#10;rs+QHc3/NunwxB/f+OPyzzb9devHj7w/7+vhu5LqeuzyQvNOl9l9H8+xu8+OtF8ergzNO5r61W2f&#10;lj27xeaXyIhLeuJEl1k1y73PWkrGD9tbYDMOdbYhWxu5KAujCUj7ay5YNd/o/aPnibxfXfT33m6g&#10;/g1rC1IqHvZW0HQgR/wsAp0A/Q9c8/ELnNP/NENJF59OFB5Qv0MNX4L4Sf4bsTbtREubuifDNckq&#10;035Sc45x1Xy5F6rY7P2p77Hiy+Z/Of//avD9x//lrPZipQx0lbHzfPBF74vUBd6P7dcFPr/kZPn2&#10;y8/Ubrv0bMVv557J/WH66eS6yafCQrQJJsrDGsVRTGmsEGyS1tQzUbKsE2zg0SiXjxpNihgEzmag&#10;/BKBgFEj1BBwvsED44dxa8NitFm0zRuxpZGNOZgp5SjoajemvR1h15xtYVecLD9/13v9jz7/2S/6&#10;MGG24TG8rEUpLcTUt9I5izk2zmhBcUUAcA8wG3+hEEqxo0A9UYIvWtekW5szblDaUWqEJO73vJZQ&#10;JPJDO8h0lG0hC+k2jUTALcQoe4l4Cbni6csUwdeuTrXBm2ql8LayZgtSXTE8EaTGzydZsxezLFf/&#10;08M/X9fvtCjXJu/oZe2XZLjUCtLZKJSN0HO4eyCCwD2gGPnGG8juM0UEnZ8myBKDpG4qBsVKTJbB&#10;h910bwwqHKbVXUKF4vFKMXy85hzJm67ZG24JUgCdkgyjZSFI2S+UD4wfFtfkXiRISPup2SYD+Gi5&#10;mFdPi9ezuugI94eQR5Czx3htYaIIzG5afCaciLgjYIO3Vtr9n9xmc45fbF0297Ly5U2tfGW4tUXw&#10;SImhzoi2w3QvI2UpQ9fE649BTXSnQHtA0wIMLxThLH0OnCioZpBomoRCnO6JlBvt8YEbj5VVivlE&#10;Dl7drE3J8xFbEh/3QqS2ORhz7yzgjiIE7FGcYDDCEdqDhkvBY0J7kMXn/nfYG5a+x+fMMch+Ktoq&#10;F5VKyay2S46PtNGHu1vaozIqEWIozOyRFB/STMAt7t0Vheo5GS7nDBAfd8FZDF2OvMfvfa8OuMCR&#10;z1kYQ3xPzI70I7oOVgierQVL5n8wyK6DXveRgthUQt4pgr5TQNfC8MO4BFfo9DVcBg0pKxg7vWXk&#10;MNhyoI5Ee1iDhFekteHJnSZlB6UTpQbjpC14JiHjR3ja69rkyzPbopOEV6kYbjTKGIaB7hNPOSlu&#10;1MqR6pcng4d6iBL9voVwoI2eo1SKAriAp9G1/RUeIJRjEeL6PamBAw9mWPd9TS3hLSnWej9MwpvO&#10;gRFaGDukEpHSxr5HPxopI7ul9drTXfeXL0VOioVoMFbnDuc7wiFn7IivuD0B1uA4tKI9p1aR9r60&#10;nqfLX4T2lGGEcXo/RvhEpyUHX/CE32NUglP8z2twiHOjxOg5Wq4Pk7GTb312yvja01NGTxdruqrY&#10;EhdGy8ALt0GiV7zdQ6VIMh2djnCkr2L0kI5D10jSP2iJSregwVqD9hfrfH1t8K6+Nu/IHLv11C12&#10;5eFLbdz24TZu53C79NAcu/HEVXbnO7fY5UfGW7/tefaLd0bZQ5/fZu2XRrr2tEQd6PoDjtFwhQ5Q&#10;dAFzcADv9Bnfg99VLs4OXXxkyLmbz1zyU//tnc5329DBem/sbm03trDiZWn1PKtCizQ1or9+Gg20&#10;4SvwI6V89fV+lz4n8dZ7Dt1QtuYPv+7ed3niQRrLVOo5aU9OqhNRLGYS4XzrI9xyeCx5Qittohmu&#10;dgUch7djaEDj8HboT/dPTR6z15qg0Iln4HRi9g61PkR5aFpAJAcFdYzgTg0VdYSx4tHQLLOaMHZI&#10;Q3URVMmEGPCD54L/4eihJkdwIiUJr+uFqBX8sJ+WDKOgcMlFmZEDiyPdZPqLj0+x62TsXCKjp+Th&#10;lP8KH2QqshQezf8YOnom9qRYeF62ON6ipbjHYOCAv9qX9BcjLfuF+H+ntQEXjIGFcdZjWwsrfyPC&#10;YoXDLYX3seMkD5rq8zZaGJ7ca3st3UOmnpl5WzQhwMBhuDDGDUYOrajpxDZJn9ElD+cK+9QF40Z4&#10;iZFKdgG1TVXaw2K9zhYezzw90J7+3csysCfJoE90ndcw7OeIv0yW0TNU3+0uHoAn3OG5+EJr7Rlz&#10;8jACcHDFSk5j5FCbRfQOw4d6LdIYSX+mTTxF78w2QQmnGxZRIgwdurx10evMR70f0570nvhfi+f/&#10;17+qx7Rr13t/cLiPQcNCAUVeYuzgGOE9PodGoB3tcbjuc/hBz658L7ru0veSv7/6VKc/DHil6Z8i&#10;5wV/cL/j9+wz9IDBLH5ONgNyjkgdjiH2M+mFoLV5q8hqVjQTjeZajnA7WXKrsb5LnR1dtuj+SrOU&#10;gPaU9tW06qelNTw3/Y1w67O3w7lLjk74PuMWGTsjvTqnl0k2JwleZCEwfD1Oi7of+GwW512bHJp7&#10;bHLdrz967PzTH/267qVPn7LZO2stFzwSjhXo3KWiJ+6BrBd/zg6GyxjRTiftATPyfvXR6NAt7w//&#10;5/i3m7yw6NtFbbZ+fln18B1Rizps8n6gBpxZekTbSH/rKTkCX2P4JY5lnJvQY7XeH3YwYOOFK6PE&#10;5yYKJ6edCYYuf7/sp+s+7vW763/b6e1hRxP+WL7JO99C18dpVoPRdCji+1nvVC9+9Hcv/LcNsPw/&#10;s2cjnnu3/S1jdkWFeuxoe/6WD+7/y5avd5/e8vX6E4u+eOiTh86O+3balsJQ2zdkQAr2Xdd6P814&#10;u2Dzvb+f3ZaucFoR1x9IvmXA1si6KQdLbMyeImu/KsIZhY0k8+jayR5Rh9h8s/fnLsczZ1/+weWu&#10;GcbEp7yRje7xvs0Xv0rTolGL0weQ/f5Cv5ZeFik8SZWsiZPcRz5FCtci9f3SZZk262hT67su0nXO&#10;JHUNw6pyqReqXOl912VX1qtX/GGuK2H5H/2X86yMnZe8Wu8F72kxvc/DnvXOp7/qneu5IfpPFx8u&#10;PzXjcPQ7805m/vXis7nnprwdESIs7Tct4DhUC0EzREyJYV80Mhh/ImijjsVa1z0RLr3EedBgxj+P&#10;7qDwkuqER4swf4Ogw6uULCHaTsQycne+DdQ5QGg6YFx5KtfGSsAP2xEIzTgY/92dp9veM3+H5wye&#10;xuu9qLjn4yaGP+596lIUJDRcOpqPHDAdlEIYEMwHhUVIkSripAMKykgAIYgw5DcovCxfAdYiNJ4o&#10;5MTgoaYAY4ci1aYiPELsFE3KWHT53l02NLKe61pb1eJiy3o+2hlWWc+EW9ELyZb/bILz/KWJMeeJ&#10;QbRbFGOTdnWwzpsKXQE3U9dRfi8YOShIeIB9xdf37IPoGCUIPN+LyNJzEnkI6vkogIRpjDweZjPf&#10;L7ah2iMXLZHgINWouWBLPUfHPUFruT3B1eQ4OMFw/cXeYejgseIzFDeUdBEr81Gox+i2q8DGHRhl&#10;Q7b0sbQFCfWwA84YuAh2ojvcGwpArVbP+v8T7g7amF3t7eozv7D2aztZ9puFEkBtrB2ds8Tc6MJF&#10;ql0r3StpTaQ5NRLMfWOnRPhFFy9e072K+hQUGzzO1OuM3Vdow7eUWvLD4ZbyoHfiN++PHnHnmYlT&#10;KpZ6O1ss9b7Ds4KiGsDg8Y0X7t3HAXC3QSlyC4MGBdVfvOfvj2+Q8r6OtDx3NQ6Ph1mnZS3sogNj&#10;bdCmdpZ0T9Dtoatt4xooXsIFh3s6EpGiPsnhnW+ENBgibu9RpNh/DM+fMz1wm+8Ad76PgNW9YMw0&#10;EuwYBEu9VqGUjSLte7XgSpoahhCFzP5vMXaojekqJZLmFkOlRDIdnZku3UXrTETnfYxnanoG6PVA&#10;HB/6fIoUH1pVo9wwp4fUM9Idm+p8zK0qkzJBHQ5KT3stvscsK4qU8TDjUUTAEr0jTREhm6tjhX5H&#10;qgsGT3O95jM8jUT2qHMiRQ2hzHygBJ2DvPxBh3MkCGssEViKDlwdjK7jH4nyQMPZy8KtYl2KNV4Z&#10;5eia83O/DBiN1F5gLLn6mae14CkYKfAP9kJ7Ti0J6bN0/sMLS50XhnCMvkv02BnF4AVCiCP7wtHH&#10;FxZ4oN/SNa7dpnDrtyfF2gguNVuybeLBITZx/3DXybDpmiLBItkGax8p2h4ppamX9hJvNwYPhg9F&#10;1ni+SW2jjT9T50cdCtiIfeU2cGs3G7NjkF1z4kq77extNvfQRTZ0Wz+bsGuYzTs0064+Mc9ufOdy&#10;8dpJdu274+2Bz2+wgevL6g1n4QbRd4dfenYnTPU+0eRo0QGteh1egofwqnu9UPmy+NCMY4NCzKnq&#10;vrHGem7sap03V1v3TW0t/jop0xg7OEXgDfAw5IAf3Zno/eQN9tZFXiGVW3+b/rAgbuCawMOtV3sh&#10;oobgD40J+kmBYjDxCCk6eITdvsCvUPyF+272ms/X4YsN/NzBXN/BWKWLFcoZXtYc4RHdNan1cfU6&#10;4jU0kEG5Gsl1dD26tOFpRwGkLW+OeBAdKjvofkr0uyAyDiOHxi0YMzwjsAN/MFZ6afHsGDzwRMHM&#10;NUcRvmAo07ii8bIwG7S7s1333hU2T8ZO7oNJ9bweGHEOXiNPeVbkgODvR+BoEd5qRYZlvRJRnzYH&#10;fQsOSS+EW/YrOo/O7yJcwjnq20pXpFu/HZVW9mKEJemzVHgYhk0TrRot7h9jp52uoevSEZMW9HRh&#10;nCyanyTjZoSMG4wfanbmfebZ7E/qnSTDxB/6ShntIH5QKz7eWjyByFBjwauJXufqNbPbZpyuthe/&#10;fMluPj7UeovW++q7E/Xbi8RbZmuNI6LcEM2s0V6Qfkb9A13Z6KiHkUgKW4IWcKQuE7qk4yrpVXwP&#10;hZsoKFP9W2m1k4HKeRju2I2IgfaxkX4nuv2hbEXgzv9u0v/8l73orNvFVW7xzrtrYjiKL1S95v10&#10;04GBn01e0e1Ywq3e78SXz12Q2yzJA/gUjUVGHfVC09716q77Xfm3d38y9Yvah+L/IOP4J7e/vkzH&#10;SSh6QJ6XrYh0BltYg+GK4VL4ZrJ1W1WlZ0tx9Tx5Wm3FEztIDlKDRkMDDEFn1Oq5iOTRhMk5U5/z&#10;Qjkr4+omnxjyU+2vs87p2iHnfJbBRe0hGRPMJwsTnnNkKDQjAlqvTw3NPj7x/LO/febH1//w1veL&#10;fv/c92NXNz6X+rgXytR1cnWNQvFYakKYLwhdoWCTljZceFCtc+DM6rYvaLPOpISmvxP3jzs/6bn3&#10;mtNFR/rv8r5rt9YLkfpYLRwgiuNH3Cjqp5geYwejta0+rxGPI71toHgBGUCjT3mhuR/n73/9n090&#10;mr9jfjgd1aYd9AZJP3xfMiREJ8/y7d75LkeSjlz80egLbaH/b3+ffvVy8m0nkt4Ypeu03xBzftrh&#10;4X9f+OXzHzz8zswvhq1M/leLl7y6PD0zKXvDDsjwOhn1/ZyPm7/86FfXF5Ga94fQpsxrjxa+Nelg&#10;jg3amWDlgglGDrXauYItHfmIhDVZ6tWVb/be7XQ8ZcB8GUlffnlRbPk93kLaeRdokToc92CkRd0m&#10;/QHZ70cPWeK78GEGL9NFEB0B/Q+e12xNto3eVmyV2oNKXZtoG93XWq726trsijs+4/1evbnPhsf9&#10;H/H3f3wYZ+y84HUU03vCe8r7QgQREhGFSt/0znVY7P2j13Lvd1P2eX+cfTr++znvZNdNOhVmw6Uw&#10;DxLTx8AZxlEMiTxx8qbpMT5K743Ve+OOR9nooxnWaVeM87o6BQEi9r1SEDKeLwRCQzobIfJECdGm&#10;IpoeqxNswI5iG7wzaEMk3OYeT7Rx+1OsRgK9p5B9zGbv3Lw94Rtf/XKwm8Ybs8zLC/zGez7wuPf9&#10;BeEm5uKUCRDgfzV4UOwk7CgeDqLAoLiieCIIOSIMfWWUoxRf16ZThExUwxVXa6GYNRXydBZhNhWR&#10;Un/QelmUDdjYTvdZaS0WN7KcF6Is/dkwK3gh0QqfT7AsPV+mrpsrhtVY58vWEeOnXIKVIllSDnxh&#10;7BRp3yPsKxs8B0iOAYLg+3mkDBjzXQS5nsUNjBLzY2ArgqenmAKpFi61SYyElCLy3zvuibHidWky&#10;TkVMCFAUDt9riPD20ydQtlHgxBBztBfl+m2KCKlgUcC6byi2ibsGu9azMS/E1CuG/IYiXL+jD8If&#10;4weDR0I/5/ZYm3logA3dM9hinohz5859Ld06bIyyjtp32puTrlKl69AYgWYRGDcIXFpjYvDwnguz&#10;Cy9oJEE6GxO6Oy9rFLr1vXk/PveHX3/3+Oe3/2vKwZIfKld452izimLENGaaTJDCwpwdV+sFzvB8&#10;GDrsAa95z98H8KnBoLlgjII7LP7nyOf+d/hcv095MsY6LG9h/da3s7LXkuvrxjin9ihMzNIZPFxP&#10;75MShfLsfsueIyh9gwf8xbiB4TWEsB0ugBM//46vdIoWkvR8TbXfrcWwW2NgSNhWYnToNd7XKgkT&#10;10lR5wpKKJI+xlBEGlvQFpwhtSNkxBDV6Spa76njYPGBkTJ2+LwPBpD+H3NGAkffxYghdY25Giw6&#10;q1Xof/aHxgLkUFcLB9voPpiCPfRwipWsCLhi/RTRA4ZrkfYWw4dBpIXaIyJ3GGFNtGekuNElKFm0&#10;R3oj3/ENHoxwXufoHDQ36Lu/sRTSKAtg5Oh9Z+yw2G/BmegQkUFoGo8naYS0yI3X9dO1GDzqjCX2&#10;hwVeAFvgDy3of9JmkvUd2kujaGHg0IafCF84e4gh4O+Nv5c+frC/4AFKmq5NesYA3Tdtdiv1msL4&#10;wXta2lgZPUP29rLaLS2scm0Ew5dtpuA/SfvXV3tLOk5bwaVaCiAea4QaU7OJPFPvM+ZQhJTnCuux&#10;uZON3zPW7j57hz32wYN2mQweojuz90+1yw9fZNe8fZldf+Zi++XZGXbX59fZUCnB4dyrcAOD5wL+&#10;6UiNAKlt8XpeWuuTRkMaKYY+tIThnChYd9tWYGMODLZ+2/tbt02dZPR0lMFT5IbdhQFHPwpCxAf+&#10;BU+b4n0bNtF7pvj5+gLx64/2Tqpd7j3VQjAhQkh6K13PaG3cCzwV/qEUuZoHDCbRISlDrAvygMX+&#10;wVehadErNXkoHygcdPRkKGOOjvnCo0LhBPWYRNwZPEpHvGG6Fg4pmuLQObCReAmpWs10be4pA7rm&#10;OTB2cOjB54iMaK+ZK+dqdCj276iFsQNvZf9Z8A54pu4JI2vgrnY27/R0m3diohU9mlLPg1l+mhPP&#10;yf9ztVB49NuoW72QFM/zVcuSQ/lvBkJkG5A+h2GT9GK4DKDUemNHcMG5lvpaQHjWyGqWF2gPgy4V&#10;KZV9xtgh1ZB7hGe31qrUkhJO+l4/HJu+sfOR+APRX9E+ER1SWt3SZ9T6dhDvrtK+VYmv0G6flD/m&#10;EhUJP0vEF8oEt3HvlNuTnz1rUzcNsiLRAUMoJ4jPXHwqYJeeloxA19B7pGsSxQTf6WiFUUp3PdIR&#10;qdOKQynUftMlkIyKjKe0P9pTCrFxSNKQAAW8tfasRr8nOopCTVqo8MsNZgWPtQffZb3m3Tn5RJ84&#10;8O/nfzcuTWsmGj5D9JDBmVLSXW0KqXJtN3s/XPdRmw+X/v6+/ZOW1r4fc3PgO9FKyPEK8VjSekkz&#10;nSheOea0F+p11PvX7E8z37vpYL+DWZfKQBonAwnHMDoRch1cku6EkULEDyObtD3S90ivr13Rwlov&#10;KXR0xriFavGsToJPgfCHWh+31xhjGLyCEa/JJiAiJn4Z6rW3rG7AwlbnvLFenTNqhVd0LCTKjuMo&#10;UteL1TFd50PmNl+bUjft2Lhzz3/+yk9L/7Ty2+c/mv9t50WJ5+MF9zTBjqHDZNjk63dNdI4moiEa&#10;FrTXvhPRwmihJIDGPHSRHH4kaDOlV46WDOktOMKz6B7GoFcieK2FK620Z67rpZ6NqERr7Rsd2+iM&#10;C38bIn6JI0Jy6nfX/K7PkIZtcn/XnA5vX77J21e5xTvfTt9vs8P7sc/x2MV3/fWm3Iav/F//dv/5&#10;6rLLTwQOjTtEY6VudtPxMTZ+Y6l1XBBmzQTb6tfDbNLBbJtxIp10y9DIY+F//8XHXZ5Y/K8FxV/a&#10;6tgVn1/db86R7Pdq9fzUyxTr2XO0b/AamtvQ0IF0zOJl0kt2eLv6nEmowfh4aEV628J7vA+KBNNc&#10;4TOzBFMeibKIW8Pq5T2yn8Vr8WLqvVyzAvRc3pfMwdnTRPDrgJ6ma4OjDGVtusqrq9oe9tnkd6tm&#10;6FphDY/6/+jfDi+cWpWKJV6kHuu/t8rWe1HN13ulUjy6Vm7yatKXeTlSXiMaPnURkdjXvVYiiPu1&#10;PhZDrAtoA5nA3OY1r679G95PvVZ7P8iq/XHmkYi6S88U2MwzqTZRyEmxJqlsLsKD8oPCI0FArjgG&#10;zyR9NumkEOFEsoyefKtYH+PqAdxGwKAhYoiZhWevwRCiADJDwrOtkKB6RdBq1ibYoB1RNvlwuE3a&#10;H6v3xOREdBRb9RACjdzuvf/gmbIBL9vL0clvxgyNesY7HfOYV0fhuFNUESAIGV9Is2A8LF2L3O5k&#10;EWgYigff1+9cETG/95VcX+nVe3QDckoZSKt7dG1Itcp0X9QYUUuQ8mrAaldnWP/17a376tbWfGGe&#10;Zb0YKaMnxpq8lGmFzyVY7tNhWgErEtNpjucEoSxFKEZITW9953nj2jBengFLHeUVo9EPdwNLBB8p&#10;bBg6KAxEykB47lfMmC5RpMYhaHocCLquTW7AmwQHdTt0AsNr3nFHhA05WG6tNldK8Y2qN3J8QcpC&#10;uHJNlBOUN91fvIi0/Y6gVW6IdREJlABgUrU02UZs6WE91nS0tBeT65U6fk8kDyGK0PTT2mTstnyp&#10;wKafHGtpb2bXf1cLT12xmBxpjLRBrtWi25EbRKnrEN1hBkax4I1y7P7X+82FFxSMR2rvCp4N2uT9&#10;PeyX78yz/juT3OwMGKZrG67fMUQQL1H1Bi/UfYv3595ri3eUvJj6dvgD3g8X9t5XjDhizLAfKH/g&#10;FPvBkf1hNdy7W7zvL/ZOnwfvCEgYJFrV4nKrXdVcQiCtfiAvwkhMzTesmeHCnBZyzt15fQUZZsb+&#10;s+8YkSzf0GE14LTbf5a+j0FPE4BSKWNMLyfCQ9vwSr3GACGHHmWR1s5B3QezK9pK8PfQe3TNYYr/&#10;KBk6pKz11uvOeo8i7AGicRQZjrSipb01nlzq+Jj6Xy6BVCGh2xEBJsWcFAKMnGaCN/N/qOfpoM86&#10;CBfp2DTh7UTrtivFMkXbudpPonjk4ZNjTrvzRnqPpgS0pS7UkZa/dFZDGCfrSPpbnGAWgzIA/Wgh&#10;oDtsDrc+e/KsZFWCpSwKs8Q3wixMtOu6YknoR+g1DQtIpYP3YfAwWDIfOtY1EoRjLpVNyoXzkKIs&#10;s5/sB3uh1yhW2fo9tToumiN8IaWIWi/Sk9ye+HvD7/yj7/UFn7TvKJ80rYCPuOJcwQglkdS8ljr2&#10;2V0qo2Ggdd7U1Ep0b6R3zJDSOVr74Wp4BFc8jHRBwkvdRs9B8TWOjv5aQ/Yl2ICdNTZk+wC79OhF&#10;9sjHD9nDH91rlx6ZZdP2TLB5h2bZFccutpvfudJu++AXdu9n19nU/V0tBhyEz4Bj4B78AF4AT9X9&#10;h+sZmeCOQI7TM8fq+WnKEKn3IgSPGPHMwiVR1mdnexu2a6j12dzLesnoyX4p1s01o6YuDAPHr+Hk&#10;tfhFxLXe97nPBHc3fiX2ycJXAntFs985hUXP2k6447o2auHAIXWyQnDKFq5EQKfCffj4hTrMBtq6&#10;QMs+b9V+ZrPn+l0BPF28nUWhNWlstBRnURNIq1mMHVJ8SInEiZAsfKXGrVp4THpODHuLAw+jhoVR&#10;g+HDHsNP6WwGD4T/wbPZfwxi7oVjw33RWKD/riq7+ORkm3t4nBU9mFYPc3g/dM8ecD7eg7ci1270&#10;/h64N/DSuG0Dp0zd3evJ5oui/1b0WtCyXg64aBFOtPzX0h3eB1GWRS95iyKsen2BlbyYYNQVZeq6&#10;JSjIRORbaWGo4ZyiUQG1VjJ2qOPoJbk/6t2G9tMyaqjfoXaHmh0W78/QGif8JEWsjfAX3g19MziY&#10;6A7ONuZn0U1vzpnG9sRvH7PBy3pZsvhQN+Ht7BNBu/x0vl16Ks3miPeMEQ73EJ9CcSTCg6JIZA6n&#10;HkZOtPaX+UU4GVC+OU+6npM2zCjMbbRPjfW6sfauSnSNLkEHts7ig72FVy3hJ9ApMu4WGSh3e19F&#10;PBd2V7e3u13oUjV/vhdMv1MS8FrvPLSPg6Ol6I4aXjqYUUAvegu13x39z6tO9/h0xpounybdGPGN&#10;vh8iVXeg9CQaPU14TwaPFg6j0We8ulln075r8WDY9zKQ6xxe4ADAWCbSw14Lf6gZLl4Y7fgiqc5B&#10;7VPGK0FrvaLcRcWZJ9VGOEnkijTLcJym7CX4L3i4I7qO3kPGeM94oeo9Oeenr+tcF3+Rnhf5rOuR&#10;+o1+Q9vrgM7BLLJkdBSdt8WGFJtweHjdr794/sfVf9ny9ZPvXfPPNq965xIe8ELJuka8zktKIc0j&#10;SJtqKrqiJoWUNKKiGDsMbm+l/WVALx1jpxwPuFbSvXHA6f127K/giTGLgo7Mpg087eDLBWM62VH3&#10;Q+SHvcPx45zsZ7yPb/zD0B4NW+X+bjrptWm5wdtbvr4+la33Qa9uyvvhH8z8ImNUw1f+2z+MjuVf&#10;zux7w8l2v7/x1Dibta+X9V6VHapZllA3bleXf9393pXfXHGq9tzow0H3bAwaHXM4LDTvnaLvrn23&#10;3YeXncr9dNQ+70f4MUZ5qWBBE40cwZXFUHl0FbpGSl7+1PFg9IbZn3Vu++WXq2OHPeldk3qv902O&#10;dM4k4TU8MuvhSIv7VbCeD8OP4QW89mW+bwTxnvSOaPFdcLOt5ABRNmfsaLVc530z6GT2vZtCm/43&#10;Q/7/rT8ZOt12eOk1W7zuLdd6Ywpf8zpULPZS9Xj/m9HTdrUXW73e69Bug3df713pm+/79LZXBx/s&#10;N0VCu9h71osofNmLjpCxE/WK2OxvvHcl0M9RuJsjBK/W5vQWYAYIOfsJ8UYIoaYeDdr003E2GUu8&#10;wdAZ8bYQDcanhWLEoDu8tUO0+aOFgFjsIMKoo2nWe2+xNVoSXy9wiO7g8UcwsDB4eE8bxVTYUm1U&#10;62VBF+mg2G7iwQybfTTdeq4LuFzdahFeLQJ/tVfXb0PgDzedLHvm+ncm/CrztcR90U94P5Avj9fO&#10;CQ+UE5gYSABSgBysBmGNZ4hQNBEeV6TO/SEYMRh4zXl4zbn0PtOvSTWjU5ub8K8FMdKzv68Ili4X&#10;TRfHW591ba3n2lZW+Va+Zb8Y4by/Wc9FWaPfRFiGFKQcMZ4cMYd8mIPOAePknh0j0v04oYwQRHgj&#10;LHkOFF4EG8iOoGOhIGDowByBJR4/fqeVJAaE4CZFo7VgR60EigKEj4KLgkAnMDznPXan2vBD7fV5&#10;S4t8OaJemUPx4BowXBaCANgJLkyZb7M5aKMPZ9vEw5ViQkmWJIJG4aQNbZu3kqy/nr9mRZUlPKN9&#10;R7kjtY0uTAjPxlrV+r72pv/ucuu4va0F7xQx8z3dO+2fMWA6irExOZ7ubHQ9IneYiJqr1xEOYPAQ&#10;ds/QM+aiKGsvyFdlNghRtoG7Ml30rUDfd7mxeo1CSwc8QubN1ngfXXwwraeYW3DinokpVYuKrkt8&#10;IvxPbs9RQHwlxH8NbP398I/+wrjh/lkotCwUGj7DSGxQbpMeT7Iuy2us75paK3w9zc13cjjHEg7i&#10;eaOrl4s0cg1wFdxlT9gD9t9neDA535Dn85/jue47SsIqAyNRe9xEe046G9E9jNxS7T24QDExBglp&#10;YxjBtJ5GiaRJwRgZOkNF78xrqpZwYnXVZxSG092tixYRH1LbMHgojMcTTi4yCiBtQomyUK9D3Y1L&#10;FdM+sojYkdZGDcaoE/E29lQj3Ve0E7TUONCsgNTRdB3ZYyIxGVpEe/Co43UkXQNhnKaFwYMSFycc&#10;pGYhUXRVviZo3XYmyliKscK3IqSsJtantIkeSeMhmkOtQrSUgBgpEW6ek86fKrxi0Chpdhg7pI64&#10;vQC27HMDjKkRS9NvE0WzboYLeOPjAvvNviCEfEHEXsKPfDyBpvm+fo8hz/BiWuyS+uGKccVXhKMu&#10;atl5c5qN2NteeJzp+E8vfXcmUTXtR3cpCu1RBnTfeLDdhG7RB52rSLUduC9gw/YV2Ki9/W3agQk2&#10;/50b7ZnPHre7zt5qM/dPsal7ZfAcnmW/PHm53f3eDfb453fbpceHWxr8D54Crvm45yveeg7SRmNF&#10;EwwVTEE4o3CK9pzyqf9dQwYJ6+zXwqWwdrE5h6ZZz0211mFNS8t6Kd7ROZ5Oauuc4wYHmM4P/RJx&#10;pe4GJwqDhtsLLq2FM+Cqb+hgcA8QLsITiEwma//pwEYdJDUcri6PPYGf+tFXFvuj+6ZjJsW7zOVy&#10;nfW0SDEhwkOUla6ZzPaiQHqU8JzObPA5N5tJi7oy2mBTr+AMEBRVDBxS1TppQZ/wDN7D0dNOCwMC&#10;vIDe4S0YxT6/B2f0fuvVsTbvxDSbdXC05T2YXO+AAoc4H7zYN3bq3/9JOLQg9TepzmN91f5ujXus&#10;aLS3/bJcGXKJ4icBS3opzJq82cjSpSDjHKCzV+GiOGu1OtcSHo5y98McpVai2xjOz30SmSK6Q5SH&#10;OivJaRxbg97x3GBhIjtTSVmjKYH+J8pD3Q5d2ubqOFkKPZ1VUxtgBc0ygJVmDtTzDNfekR0y+O1U&#10;u/Pj+TZ0aV8XoQKPJx0J2pRDMTZKeCul0dVmDNce9BZdNNc94KREzseJXxJJzf1N0Aauya0buibn&#10;XItXgucSH/fqSMujOx7na6bnbSR8yBevrdDz14hOyBRBYe6ke8oQ7bo98fnpdTIAbvG+ino45sFW&#10;uztnMLS04gFh5y+8PzleLpqlxTcDf3vqWaREOuOt9xEZEfu9cx32Rf/+xtODD45c3PZEzD1h/yhb&#10;7YWGCU9JJ58seEk5d5FwhrFO/li/WxZRJ/wPuUgaRibynH1gaZ+pHS5bGmlZCwJOPjBDiWhN9qvh&#10;1mxxosNThptjuPNd55zhiJEDbWm5VDb91mUT6N5bbPdCI1e3CkWDQ1xPxiwRK+qD4L9uqKkWMp16&#10;5aZr4qUj9A099/nLP63766bv7zw244emT3khmpbEi9bjBUNSw+nI1gQFX3QL/LuIdkeLVoGzc8CK&#10;z2EE98MJI9neS3DDgKGlPlG7Su0LHesYJIqcLtdr3qOeh6YFRNOIytG0grmCwwXXkae99+/+2+T/&#10;MqrkwbNxLcQ/d8i4Pk8H2uEnAqHp70d9NfpM2B0XfVziGgH8d3/oA6s/f2DidYfH/2309k7Wa0Op&#10;Dd3S1i45NvPc81+8+vWKPy/7y91np3w/TnjKYFGeg4XhNvlotJH61k73TV0OixEldOmkrCFddIaT&#10;BZ5DB90W67xvB57Oev3p725tu2TPmLZN7wzsbqL9yhFcE8ULMEAzH4myuNvD6mWHL1Pgx8gUjr6M&#10;Qb6It2FcA2/ugVbtrKqV3rneB6LXPP7PFzMaHvP/7b/+6xtH9dhTVCVr8GY90NKwR71HUp71BnRb&#10;62V7S7x/h6Xme8HG6708WdNzbj09actLf3ztz/f/9q4vbvxg7qKi1cFxMnJKI17yWnrPezfHv+i9&#10;I8I4TycoPFsdRDQ9hVi9BazuQr4+Og4TUk0Rs59xMsqmnAyz8aeEYFKCqN0hb5o1SEhH60i65PTS&#10;xg/UayzeIVoTD+fbrOOdreeuckt8Prp+g/BiQGQN+akIUlIRqN3ptjTFqlcnuUK73psSbfaRxjZ8&#10;e5LRIahSRNRe99hJn3USMXTRRo7eGmYdlwZdVyRmo1wQbigoKBQgAYjhKxy+0iHm6ibqC6EoKHYz&#10;GBCOCGkEEQuh5AsmfY/Wls7oEVMgl5b2pHTuIY+4hxh5pQRgq1XxVru2sbVeUWTFr8sQEINh9kaj&#10;Z8OcxylFsGY4n5sJod/TJpXzYSi43Fyuj/DjGVgIRJ6D+0fI+TVQeH8wdvDMIGiJ7qD0Isy1OCeF&#10;iSgBtD7sJgZDykW5mAZF6iXaW2piWkmJ6LQ7xso2x1r0ikB9ug/KegOzdUKV1wgDCWRwhTbK5GFT&#10;GzRqb7713JphkS8FXGthv/Upha8D1jezyhVNxKDD65V+QvV0+GmpJeZe+kqYhF4bi3hAxAxOcP96&#10;fubOkGbUUcwQg4e0KDyENCpwrYrFNDF4KOxn/gXzWij0z9T1SachpQGvSoG+i8FXhMDVkf0iHa7h&#10;tx9dtC+7awPVeFO3Dspt+kriC8KJ74Lggm/gcBTzcQs8AK9YKE4oq/7iPd/Y8RVaFs/NZ3yHvbxX&#10;xvxLRdZvTU/rvqbaUp+PvYBnpCoU6R5TwQOuy+9Rgvz9h6n5Hl5e/9zIAadZGDu6bzy6FBXnCicx&#10;bElbJKJCsTAGD6lhLYULvUWzpDpCv3xODQLRHFLYaELQTe8zlLaN9oL5JnyGscPcDeb4DBT906CA&#10;iC/ddKiFKJCQJNoGznXW7/DMs/xObTRDIOUNg4dObRScTz2dbtVbYp0RAs4i2MEnZptQZ5OqfcO7&#10;nKNnYuBdtK5BO2uMHRqFpIp+oCGMHQR2gl5Tz9V1Z7a1WJttzVbmWNHy1HqDR/DFmEHxS9L3ozF6&#10;9D+RIwxEOqRhTPl57w7+OGbgHewnQkd7SnF0jOjhwkR1vucv9ubne+UrU+wP+8peNSi4GGekruG1&#10;rBZdMderCl6iRWt6593Vail8p916nPaWNBzS2UYCY/0WjyhebGoSMHgoEG4nmhik/R6tPR6yt8AG&#10;7e5mE/eOsFtPXW+PfHi/3XDiaptzcJrWFLvsyAz71Zkr7dkvH7ab37nI8jEWGqItztCBD/A/R/Fw&#10;ZoQw5yVRdMGA6FTRDKMEYrWiBQ9SJF3tJkt4Xbs5x2YdnmyDt/WyyuX5LvIDv6WbJp5gBx/xNIa0&#10;lmmfaelNbSQ8oEYyiIXThshOF/EEZjvRdtula0GLul6U9hHYuMYzUsIuyALomH0D9tqDgF67jpnC&#10;G+aEZOl3WYIrLcWRg7Rupf10qeBNcfsY4Tv1AkQbE8Ez/Q6HEY6uWGibWguceCirRHGQbVyPPcZo&#10;wNghnXeSrq37vBC95TvcI7jD8+v+MhaE2djD/eziE9Ot9OncehwCf7h3XvuOjvr9+Cj+9sxhbZ9t&#10;GwEP+83bV+XO2N17ZccVhaH2K4ot97U44XisNV9S6lKxSeOkG2LxMsnXJZkW9SvxXfGPPMGwrfAl&#10;jv3F2OGeMdhoVqAVmCqeKbwaKjp30RyiOlLcR8ioGdVg7FC3w5olg2eODCGaZcCnSfsr0D42Fa8h&#10;EoYjZbx4Sw/RfJ9DiTb/oxts0qYRFiO+WSK40wyip3Abh1QL4fQg7fto/a6j6DJZ8p2aSBRsojns&#10;bY5odPDaotDFByac/82nL36z+1+Hf/f0xzd+PmJL1N9aLPB+zH/cC+XpdwWi1SY6f2vxkhqdu7to&#10;rIP2NxE+6yuRyDsf1vO9n8If9P4Ydr/3N/HuOrdXLH0/Q/tPyh1RChdtEI1hhOO8qdrqhWr2Jp7r&#10;t7X4x8ZvRNUxKBNYEBGnvnHsu56N0yLKM1mwGikcTmI/yXjAIUj2C3sM30DGi9ZinwuzxotiXXSH&#10;MRDOkJFBV744w3UPpJMg8h6HaRifg/+iSbf07PAx17ACmhMOEGHruyLfUnlW9AfwVzSSKH4aI1wg&#10;qgP/IzsAJ2LJqqjQ0EO9zj335WvfrP/blr9dvWfgNxn3eeeDgn8MTjqcDTo3tIMiz8LgIVJDs5QO&#10;0jNIG6UZSHu9h5EwXPvvOvAKL4jYUXsopdwN+mXcB3yvjd6n1oS0NvSrrtozXnM+GpMMF12OPOmd&#10;ue+vl1+YUcPfg++lte+wxTtQvsGrQwZNEd4OOer92OGIt7T23fp6wP/TH1Gdtz65vebG/eMOT97Z&#10;q270rvY2fFeAhk+hgbub/PToJ4/9ff3ft3750MdXfzXuUGrdqEMRNuZQmE04EmVz3y61i6Tr9lsf&#10;dAYfz+uiODqi6zGSgIHTOHKAQ/Eir65io/eXke+VPbP6mxd6Xftm6pWF93i/LxbfpeU0MwSzHouy&#10;8mfyLe2+GAuAo/Bh8AJ8Qebzno+7LMmVROECTTfg/dR0Vsng67HPO/r4v14pbXjM/4y/qz4fHTNw&#10;V5OuJa97TyU95b0rxezdkhe811os8SY1WeuVELXhe1kLvLjit7wulx8e9pv7Pp7/u5vfvabunk/v&#10;+mH+R7eeHXm8zxOZy6MnC+lv8l7yDsro+QHPWLEQtAZGIIHZRcTQUYjGAnB9paiMEnJOOYlSErAJ&#10;YlY0LKB5AfU81PJQw4PHjVoLPB0oOQPEAIaI0IfuD9qYAxk26kBza7oxoz6nGsaKNw9Cg3GL6VIM&#10;WyThU7s2y+V8li0M2JBNWTZtdyPrvCzoPDOttJk1+owIT7UIkVkqrbXI0SWP3kVpECC+Mory6Rs5&#10;MDEUEYSQ3g8T46KjSIJ+Q1chZ/AgnGGkMEGUW16zOKe+51IDhLR0vMLgoZMPsxnaijF33xK06rWR&#10;It5srRIrX5ppGS8EXS0GedFpQvgkMZ9sPDN6Ta44wzMJ8VK34BgSQhoBigD0BSKIjfIEkgM3DESO&#10;KGAwKzyGpE9ADChSwFP3jtERpWvTNhtmjKLQVsyZLln+ZHoiPR13B631tjhLWhy01DeDFiNG5RQE&#10;zoeyw0IQQFiCC8IepkWaQKUYUx+dY9jeDAm2qPq8cD1bJExXTLZoQbj139jUypflWfTjEfUKHgxd&#10;xhnpVq12Rlnhsrh6jyjClc90bVpzU5tD9IGmBdSUEIFAIUWIMhkfA4iJzxQ/ciQNiRQH7hEvL1ES&#10;urOxR9naK1JUSoTjwKN0hXf0nne6NXaEpb9fvjszoeWS1FsKX4/4KykgpNq4vQAP2AeOUlTcwvDh&#10;PfbJP/7c8Pm5kcKR9+bLkES5uD1SexNusY8mWquFbazv+j5WtrTYwp7WZ8ILWtxWLo63zKeC/1bS&#10;fOUYhsaesHAa+HgBbvvXBN91TyiTwCtXDC9bcCnWXlNr1UpCgqgOHc6KUaaFC8AY5YPGEO0Fa7qy&#10;0YCgj+i7RjRNGhyzMjrpc+Y3sairwjjCuTFM30WBQVEhJaFEOE3onrQrUhdq9Vu67ZEqh8HDnCEU&#10;WWoxGB7KPB7SrqacSrJBRxIsQ7+jhS6FxrSlxsgljYjZDykYrtrDdB2J6FBHQRSIdtYRoicMfOaI&#10;OG+m/qd7X82mGGuxLlYGT4ZwKtPN0UHwYxjR0pW0Qua5YPxQu0OnrThd1y/ydvuHMguv8nmI3qMG&#10;i0iCwwnwA0cDe8Bib3zhhJLqCyWO7CWfs4Q7RDEqtBcM1sPQaS34tNL+NNd9oAQQqYF/YFzRZp7a&#10;GAbmdhUNjtCe9BP8SM3Bk00RNkWpGDvl2gdmb/QX/x6xL9EG7Kq0bts62sR9Y+yes3fYA+/fbVce&#10;vVjGzmS79OgMu/7kpfbrzx+wuz++xYp/nVDvnOCZfQcLfAXeo8VAw1jxxXjRMLU7zBJLEW9z3S4x&#10;dvQZUR5S+5zBoXsuWxZvw3f3th5bO1j58hyLflQ0AdzEVxm4DA9n4RGlIQADhjtKqQRHWBg7PYRv&#10;pOVSN9ZTR/ibw31gD59GuUMGQDt6j0hR8v2iZ+6BfWMvRDPwYRQSOsmxkrXiBVsK30k3IcqDgUkq&#10;DpkKeJZpRkOKJam2dHgq1O8dH8ZpBx/GQKARAfsOzkCjGDl0NyPCI9y5kHnA/XCEl3Dv8HbhBoZa&#10;l80ZdtHx8Vb1WpN/831oHNzhnLzmeJn3TfqT2U9OOzQtm1a+rZ5P7DNoW4uzE3f3sN5rW1m75WVW&#10;ujDTmi4uFH2EW1C0EfNSwEpk9BcuSLBw4KZ7orFLGz1vgHsk+k66HfU6pVrNtIfab6KetJsfI+Nm&#10;jBT1sRyltHNkTfzYs+kydqZy1KJra0vhZyPhIpFkOoJS5zfqlD4TvyDK3H1/vN348aV22fEhlv9I&#10;FG3b6wbti/9q+rGivVOPlKy+9Hjmh5e9HX1ujH6bp3tHRgMzGgwRCQLGvMeiZi7zpWjrv2lA6OYz&#10;t3/38h8WfbHwdy+enLmx25mCxyK/zn3MC5Vr76rESzB2uujeysQ7IqFBcNs3MHgNjoArXIN9+hlv&#10;JROE2ioX2UE2wReFo+g7yFaasTDuYcTxNOt3KNLN96F1+aR3BBvBiWYuDGRmQPNoGYzjBYtieDY1&#10;XTj8oDGid2RDEPGUPHSzdF4Jt7xXIt3QUVKPwXP4V7PF4dZ2eZwb8E46suNX4D8LY4fvCredoaMj&#10;XdqyxVu6rMmxDPDJdzpLziSiL+hzot80NIC3UteYvyqg56g+/+vfv/Ldrm/3f3334Vnflj7qnQdv&#10;GYQaJTqn5T6t97N1DiIZOHFbC8aD9Oy14mHIA5qAQDtk/UzDSS7Y0RmPlsjUG5KBgbFDTS08kAwB&#10;+CDpuhg7pCCSplurz/oI5iOOeqFJ73t7nv3nQ+kNYtz93XM6pn3zDd4B7cV5RqfM+zDaBu7zQtqX&#10;Dzoe8QY1fO2//L3w7i8T5h+befGlB8f8dtr+nqGpB7NtlPa0v65Tqz1ttSOs7rL3Z36z6m/rfv/k&#10;Z7d/PelAeohxABMOR9llZ5vbde92sJn7E61G91coWmL4NC3B/agOXXKJfuHMIXpc8IZ3vvlW7/dz&#10;Pu246M0PfjG/59PxWwse8H6iVidDe0fEvNGvI63wN8mWeLdoF7kDjqKHif5p7HXByIEXiEdAB3SR&#10;7Ca406a99RqvrmZH8Mx1v51e2/CY/1l/E3aUpZc8HzMy9ibvrZzHvT81WeT90HSZ93n5Om9Z8Rpv&#10;Zslmr0naSi9Bgq7JXR9cfOUTv7vr8BNf3Pnj3R/dHLrh3Sv/dd8n95y+6p1xz3fcFP3rjuu8Q0K2&#10;bwtf80IlQsS2QrRqIVqtEIxCPhbFr7RtRLAO1uaSJ0n62mgtv4YHY4dmBSg+fbRIYemu1UeLQlm8&#10;F0P02/5CnuF742T8NLHiNYn1yiSEjYLLUYy9UBvdb3mCdVme7VKxchcErcOKaKtdEeZC7a2lDLbR&#10;wjCrlkBvI6FI+78sKQMITGZgOKHnK6EYDTArmBpCwl8wMzEZitoJ4yMUYaQXWlhzb5wH4cTiPAgl&#10;vR8pppEgxKUQNEf3QvEdwrnjBjGFbTFWuyHJOqzNlXWdb01eT7I0nT9dyJ6teyOnmFxMIjwIWGYs&#10;MN8Br43zJKMcICi5Z90TA/74rvsfwQczRgHxUz8wcsi1JgwO0+K3Dd5+PxLF0Ea6mKAcIKTx6NOD&#10;nvQwvP5t9NmAAzn6Tv6FtrtucCj3AoH5ig5CV3CI0LOgrLbVb1tqD5y3TIxo8O4wq9kcb7EwVgxH&#10;YKmF0kpodfjOMhFhE0t6OqZ+f/R8eOwb75bSw/MVaBVrkaKnPUjS76g7oiiZripFwk0UXQwdmhPQ&#10;DtyP7uBBxOuPBxOPcoQYMBGSLDEcBsyR24xxSmoMUSMJ73PNN3pbLj7c7oKnp/mixqMyXov+hDa0&#10;eHaJFFG46TzUCD2EH8rZz48/N3QwTBCKHMEV31Bh8b07ooVTKXruJOFatIy9WEt9Mt86LaPWqYf2&#10;KdniXgtYpzW5VvV6pqtBcr/9uQINY2NPGpQ2p3zD+Fh8h/vQHlEojqCiaxQDQzF6Gq+rN3jKJTjY&#10;+1zBDoMRpYQGA0RuqO0inx4PLHMy8MZi6LTWopuba0oipQXjmWYDGDzkpONlYzZCTwmG3jpSHAl9&#10;MJ+JphIMwKTLYivhHm2ESTFspv1sJjxqrffw3JMWNO5Egk08XewaUyRIKDAFnagNKW0YtdTqZOhI&#10;4SxRnzjtLQIaZwGFvKRrsKjFwalCkW+B+EbtxhhrtyHbylc2Er4k17eW1nf4bTRKgvAVAU976kTh&#10;U4T2npx3Fy2G9jF2KOZF2LC3eo/6FIqkHa+AVvgeigv8BRpEefINBX/PEE7sm7+X2jcUNZQDFxnW&#10;vpASyypDcOpeiEy6Fvu6H1rm0+oafKT7G4XJI7R3AzAG9Br+TSG2M3j0LE1ROrQXvURHw3dl2pCd&#10;tTZgZzebe2SW3f/evfarUzfYRQen2EWHptjVx+fZ/R/fZQ9/fJvVvlJUf+/U1MBv4NHwHP+1FGAE&#10;cLRwlFb+eNtJLUIRjeE90Z+bNQSdAxdwUt8peCPRRuzoaYO2dRfPTKuPikFHggER1TQ9J1FZ8AMD&#10;mWHT7YSzGMzU8WHodBZ+0lWwv4xy2gxfMEC5lu6B6DODm8GfTlvi7M5PLrIbTo600qei6nmY4J8q&#10;2FHHgdygQydzg+DHKGu54jsu1URwaye4MdSVoYekMWPswDsZcBgFTRNRZxGxJqoDvLgGdAuuoMRi&#10;PIh/0hb+gqMEfsKzAyO+y2/AEeFWyaIEm3J4kHVf19Ki+ZznA+fAGxRUcAz80TOnPxeo67eq5Gzm&#10;pXGHw0d4/+q4OEPGbFfruqalFMhSy3sjycrfKrb8RRmOp6e+ESscK7PC51ItjHPpvHSHKkXWVWv5&#10;xg4pbPDjCim0ui8cEzQjGC0lfayMHRoVYPSMbljj9D+pbdO1iPCQokUaKzUt4rOOX7jUtaPiDwcF&#10;P/iMjJ1r35tlV53p6nSN8oUpR3759rweFFDjZd/x9cON7z/V+pUei73v4gQrOs+FCR4sGj8QoQvT&#10;HriGIIJh+oMpNnrjSBu7cbTWmHPXH7v5T698uei9Vz65//ORK/O/K3zGO98CWSh+2FG00ggeAQzQ&#10;PZBvLGiVBf0CcxbwZg9Er1wPB0o38Sp0HFdPBl+Dr4qPttSR2lhk1lSMGj0vTt8pMgwny9gZIeV7&#10;iHQm6iHHfFhfw1MM72AGE7TFtaE7X8Yj0/U6+eGglS+JlkEXVj/i436vLvCgFObXw0NtF0dbPDIX&#10;PQF+BT8Cz8AdcIz3eVaW8DtfezlgbYGlw4vICgFn9VzwTZxEF4wj0UaMcKZ4VbT12FNV99hnT3+z&#10;659Hfrf0969+OXRZ2bcRd3t1jF2gVg/elK7fZSBzUfTFo6nZ6ie+1Eo8jDlQRFLLBDs6tI3VqpUc&#10;IG2tTLyqRN8hdY3XLYUzzgDSkcgPHfnga230ORELIjz9hT/DjnvnJnzgLX8hdH9Cgwh30Zkrj4b1&#10;bLHOO915j1d3kWA+/VSMkz2V272/Vx8Nv7H/B6mJDV/X973AY2d/0eLKI+OWXnJ42N8vP1z145z9&#10;kaFhkmM0jOmr6zDvR/QeGna45qdXfr/on899cvv3Ew9Gnh93OMwuPpVnV75baZedLLbR2yJcqUVT&#10;PaefFpst/oSTGx5DZg/OnOKXvVDzZd6PvfaHv3fnR4NX3biq9Y7GDwT+WPiQV5eh/UoWTKnZyf91&#10;tLV4tsBSpSc4uoefzBMOCtejkfXID94HV4WfDE3GQGzQ3+u6bPW+mPZuu1FjbMz/4w0J/ru/+V6w&#10;+cLo/PSXvTkpb3jbpbD8s3SFFypa4f1QsMb7LG2ht1hIOr3Fm+HtHvho7ogHfnvjm3e+/4u/3//R&#10;DaH7Prnl/A1nL/3qjvdvOXbFmV9synw18UzWo96/uguRBgoZQCQsbKYMU9xEFwwGcbWW0KX4tauU&#10;W3IlKTCjvWl/KT5DJAhIZcPbSzoKBk8Pfd5DBE4b1N5iCORo4t3Ayh+o9wbtCdiYAznWb2djy3wt&#10;ol4pRDHQxjEgrocIZcC6FtZSwpCibaYDVwiB4rShgVHaVAnaJiKujhJGbSXQ8diQ3xgjIkdYReDR&#10;QKCg+MGsECYIQ19YNCCHY2JaDI0kn5KwbISYvsv3RqGAUSCUYKa+sitExCDCG+uMHSkTKPN0ScET&#10;2HVDrPXelmed1+dbzao8q1yS7jxnFDQzzJS6HcLxFPZmiAkx/ZjuLm5eDIoT1+G+xQCb6nxXnIy2&#10;4Yea1DdQANnxrOroFGGeEUGLocOCcfG8fCaFBC8iRYtEKQgNdxfsSRvCm18uRsRkelJ9mqPsbo8S&#10;E+psXXa0r0/14V4ESwcHBDHXRsBKaaHjBzncCMCW+n0LnRs8qRL+yIB2naJo4eqYLIxXCy8qhlHk&#10;AwErfjZTwrjUUhdI+df9Mem42SYRNAyeHHGMOGCuayeLYSBI8KCR+sSMC9/YwduPsUNdh2tZrP/x&#10;JNKKnL2KE4PBU5uk+3Wzj1BsxMSJxFFIX7LGC5WtjvzzsD0db1v1+fONLzowdXLZmwknZHyeT9W+&#10;Fr4ZFIOOcIYqM1RIQbmAC8D4njAdg/X/o9D9HN/ALV77yh44zvqVDLs79az3SuG+Vwb/3fEWfCDZ&#10;Cl4tt14belnPDbXWcVUzK12Y4oaeunNyLowZlGjwF6UZxYh94TOuB/PjyPd1jyj61BjgkaUbGsZO&#10;nlax9odufAwYZe8xKjB23AwT0Sxeya4NyiTGDtEecIa2vygoKC1EcfGw0+iArmukr/bTexSZFgvX&#10;KZat0TXoasVEc4xFYE4dlovuSIllujppKgzVpXkEXcjouIUBxfnGnAxaJ/2PsQOtobgSwcHQwaB1&#10;9TyifVLdXARGe4zhAx1G6PsY5Hj9abFNJBb6arshzGo35wtn0uqNGb1Pm1Y3ZV6wpoA7nvPrviPA&#10;fWjO5wHQGWkm4CZKAnDW584YAsfZZ/bX3ycW+4Tnn4VCBQ2xb/AfPkdY8Vq/xUFQKh4rIW0thJsI&#10;fOZmEI2k4xLdfGLElxhQGcs1wUX9Dp5CujG54r21p+30mxp4uFZL/ZbUIKLX1DtQ9zBkZ6H12NJW&#10;xlE/u/Ltq+ze9+6yq49dZpP2jrEZ+yfIKLjcfv3J/TZ9az9LAafwNpMuy5HaQBQwIsosPRfReBxF&#10;NCzAwCHNyOE7dMKCBvifBX5KAUt9RTxyR7X13dbJ0l4ULXAdFkosSpNoj1qIau0/hk474QtNL5Ar&#10;KMp9JWdGn5LiKJyj7sfxcni7rkH6Y4vVEdZtY4p1Wp9qrdYl2rhD/e3aEzOt1YuN6ulHfIzITqnk&#10;RoHginFDd8ws4Qqt+6nnaaTzYHTB3waB67of5p2QyoYHv1S/cfwK2LCoc8Hx5Csg8ErSkEhPEi92&#10;6dLsGXjTIEfcwmBCNoFTc7VE01G6t05bSmzQzk6W+mhMPWz4DTgDfgFX6F74Rn2Km7NBZLyNnuH+&#10;JBt9sIv13NTGqpYWW+HCVKuQ0VMoOUSH1HwZQyP2jbApOwZb5u0J7ryNka3gJenFNCgglY0oe55W&#10;ufZUsGV+FsYNaWw0J5hOShZGTsN7NCiYKSOHNLa5n3t2iRa1KXTXJPKBQ4RC/hbiNThQWkmBrNkT&#10;Y/PODLeZJ2twtpwfcaRs9c2fXX4h3eYdmx85fXXRuEb3eR/xrAFwCBrj2QUz6sbAKRqCREKjgnvY&#10;VQFr8Uqh9Vndy4avGxq6ZM/c0O2n7v5q/Z+3b1715WOv9nnLe7/VAu9cW+1jEkYGewXsoU3gj7FB&#10;ZA6cAne5Hos94Ls64mTpqmcg0kg9Ig4cOo1RA0vUHIdSpT4jOo6Bjk5EDeRwjJy3Pde+nwjPYBlD&#10;kwSv1uJbjr/4xg4RVYwcn/b0OlJ7X/ZyuBW8GCSy893IHYMPHf3q0KvzD43envmM9w/Hq1joLjwX&#10;OIIBiy4kWU4zFub9YLxQMzl0YyPLhGaI7OC8EBzBb/imk/3iK2H6n+5sBSvDrf/+2tD9nz56bt3f&#10;tvxh+9fbzzx86urPmj8T8wODhjFESVvFEUP9DjKX1FuarQzW/leJp9KhzXVXk2yg7XcH4QGRnFLx&#10;JTofknFBjU5r8T3S2Wg5jTwhokonNmYkYTSxOkpm9BQNii5/krH4UgO6XPi7aJ/XVc/4fk/h3Ezh&#10;KTVilci8zd53Tfd4zzU95jVq+Kr3yPtzel93YvqND37wYMXb323NfeGj2l+O3Rv+l946P1Ed9N1e&#10;WsitdjvC6uZ/cP33r//pxe+vPtuubtqJGJt9KtV+cba5zT2WaYN0jXbSP8qQTdpTDJtM8V5S2FIl&#10;W4h8wWtKXvVClau98yOPJn596/GWXw59LuEfje7x6nLv9kJp4gmp2jdqJhs9HmlNn86z1DtjLMBe&#10;gZfQKXowvID/fX6j/2N0DSL8GJEdt3p/HX+y7KprQg/+P96Q4P/vb74XXrk8oaxkafCXRcu8I0Wr&#10;vO+lyITSl3ih4HPeT2GPe7+Pf9TbVPqS9/jgtYmvXHNs6PtXn5j845XHx9qNJ+fU3fP+td/e9cGN&#10;f33o0/u+7rm26U8MT2SDMGjwClLo2pxNkxLJJFwQrUzIC8JiENEusJ8ET0+UIgkfGhMMFWL112sE&#10;EsoKRI5ihNFDuLePFlYyRbMgUncxhd6yhPvvKpGAz5BC0uDd16Y1F3JM3drWhmxoZVVLUi3xYX2G&#10;koHHqb82WkwhTcKknX7TZ22Yuz88dSAE7ZzpkOSEA0wRJsV5eQ2CsBAu/O8rJmJmMRIa1NY4oYwQ&#10;glGw8I7ASFmcU0eUtxhdh970yWIIGD2pEroUC1Jc12lztIRVlrVbky2YZluTN5NdWhHzOVKllFHU&#10;7Fplwhj0frMlYdZyeZyb/OyuLSWG7imkpQzfG2VzT7Wz8sX59fcpZla1LNrG7mpj844NsiavZNWH&#10;vH2DRwqWS8ES46bFq1/si3ccpoz3HOPBzTERURDZYYAjwqzvvgLrtbutNVlTbIGnA85DSqGim1/k&#10;GzzAUgyUdr8YS+StgzOsFmJErfX8RAIpJMT4oZgUGFLbAD4VoZzAyKU40SCC4Y+0B67cHC6jUfsM&#10;o8egg1mjHOh5MZz8dBZaEZOy5mauaGHs4OWnMxvKb7Huw7Xq1O/pzkfxON3uErVfhNppO07OLDU+&#10;ebrPzFVR1nxNrphEkfYg0xq/lWiNF8e4kDuDB4sXRLo5DqS40NLUKbfgBQLFxwtwhPsFP1A8EI7A&#10;yce92/Vcd0fVL76DgnNHuAy/DOFtvsU/3MiCD6ZZ7K/zrfWSGhu8eYB1XdvR0l9Iqr8W3/fxF+UY&#10;JRovpG+Ags8sroXSzb0IbvEYbHpO5t24lDYtukgVYORo30gvKdRqJuGDUkL3u1aiTyI5tKDG4Omo&#10;90jNAGfwYNZCw6JzooT8j9eWqAwNCuiiBw3gxSI9gRoU53kHRrov2rTiYaPgnHovWi6j2NNthxz9&#10;Sr3HPmN4sdfOebIv4IxbIjTUZ3B+anqYJRKh/0ktovU7HYQweDBwoB0ENg0gXBMI4RnGDEYNXX6q&#10;NiRaysK4eu+lzhOp3xIJcNEdfSdB+07dj1MUUCCgSZR7UpRI9WkwePDUR4PDvrED/NkjBBALJYp9&#10;wlOLweN7jdk/BBSCi6W9i9B5EPgoCCjYGIF0A3PFusJ/FAicODg98OCFQRvAVfiGR5U6y5Gi7f6i&#10;O9JGqrXwhOIkwgDN13O1kJLWV0pGny3NXWe0GQcm293v3mF3nL3VZh+aYhOlBM87ONXuOn2D3Xb6&#10;Kmv/Smn9/WPk8Nwsvz7QXzwbSiFLz48Tho500N8FXIcmoBGO4Km+k/5qjBSJrjZq/1BLlvHj+Ivo&#10;BT6Jh5caJmfoiGehUIKHtJzGqCa6iNJI9JEZXA7uog/3W+ERhhJ4VSoYVEg+TD400Kbv720FT0bW&#10;74muRWMEUrepVyFFirkZpBY30pF6HiI+GFIUSCO3MMjBExwqdHTkWUjfGyYc7axrRQEnlFX2HSUE&#10;5QReJgMoSTAo0B7QuMHJF3AFGLGH/M93wYOG34ULPk3fSrOBu2qsdEGWZTwbHWr6evr5mPlR53Xv&#10;dfp9yPEWn/+Aj221SnWty6WY7iqVIdnW2q0qt4JFadZ0WYFVrmxsOYtiREsJNmjPILvt4/nWd3Wx&#10;a7JRIhg4pbpMi/oi5AjGW6ZWifBO16K+jtq8SXRj+0BLSiSd2dxgUb0mfc03dmZ95tllX9Y3K2Am&#10;H/K/h/bPyQotosjMeuuwK8Yuf3e4zTje3mq3eudGHctf/uBvZxc3aDneRc96EZn3Rw7V3p4JF7zD&#10;wB/2Gnj5DgNeAzPhH1FGpwgKx/JfSrYhG7XvO2bazG0zQxfvufjrFz5dcGrBx/M/GrAi8of0RwVH&#10;2kP7cMcZgdyBTjk314GPY/SAs8Cba+m9TMkZDB14GcYb+NladEebfdqR03GuQrhLOjAp2DR6GSPD&#10;jzQ+HEWDZeyQ+gsuT5CRWCO6dLiC0YEsh66I9Ggx2BdjAfxMEA+jkRTZBlkvxf/QfXW7v7dYGv2v&#10;CPgdfAp+xQIOOGnAL/E0+B+pvSzqcUp1z/3XS/aAq2SFELUW/bjUcwwdDCb9BucPjqUC6ZXdt5WG&#10;7vj49nOL/rTyq81fbT69+5vtu6/dP+zdtIcD3wkH6WLnnKtEu8muIduF5iIDtc+V4tHU8NB8hfRB&#10;9JoK0RFDfZuK1qnPplMqUQmGiBLRaS2aom14O8msCvQD0Tl12yzew1iSzPnXrI/THmtAF/e3xMZE&#10;tl4eMbNqu/clKWwz3g1zRjaZLRioXQ95P43/IGHrg7+fNe3q90Y9sPjrxakNP/WO2tGIG49EzZJu&#10;+qde2j8aItCEAkcrqdbNJJsGH2tvz37xvN324UQbfSxg004m2BVnKm3O0XTrpf0v13MWvKjn1z6l&#10;sWeCJ84pdB0cE9QGkrEEHUw8lmbTNuRaheCdKX6ZJL7AStRKEDxLnky0zs9VWuP7EmXEa0/gMeCn&#10;ZD5pxBeMHXia8BPHe/dNXl3NJu+vfY/nzX/46/kXnu0/++9JL75wmdeharX3ULNV3kda5+lS5JD7&#10;l0K+a73zUfd438c/4H2T/YT3/aCVmed+caifXX9ypt18eq7Nf+dSu+rEdPvlmStt5qFx1vjNOPII&#10;neVdIQUSi7upVoX+JyUFb217ISVpY4SB+wl5SF0ZKsEzsGER6aFuh1QDNytFiEL6ASFfOm+Q5oKV&#10;3Ffv0XKwl5gChYK9tyZar20FUnqSLFZKNm0lOy6Jshm7u9rwzd0sa35yyOvihcL6eOeTZnrnki72&#10;Ql3uTbbLlw2xeVt6WY+1SS7dK6CND4pRZYnY8MT7yoATKBx/bvDw2v8fRBJzI42BNDP3fYQziibn&#10;QGgjvPmf96XoUt8Tq++Tzkbef7KEmWtcIOWi9epwEXmBdduUZy2Wp1nxokTLfDFQn7epe0PxjxJz&#10;oqiXbjAFLwT0nSg3ZNEp0boGOa6TDoW54YBDDgRt8L4YK14Ybo6xSXGHIXHtlsukjN8XrFdIEFAy&#10;JFDwXHRquq4jBoQhlijhXaw9xKjx09gIu1O7wyJNrOfeaOuyo6mUzlZWtrRMxlnQCWR3Tc6HcYgg&#10;0P0ROXAGlJgTQ9owckiXYRJ3lY7UCuBh6Ko9puAX+GN4oLylAEeKeUkLEnzjdR4MmLabEgTHsHpY&#10;w6zBZZi3GAYRG4rsKa5HgSeFDYOHxXwWDB9qOzB+6OZGe3EnsARPhj4yjyFe90whJZ6kxmKspasD&#10;UsorrWx5rhh6vOULvjCMvAVhztghqsSRdLooGJX2l3kQ1APR+ca1VUewcL/+AldYKDTgke8dlNAK&#10;vyfakh7JtOgHky3s7gjBMczC70u2lMeKJMzKrdGTFZbzVIVVvdbJhqwbYd1X9bLUZ1Lrz9ugTLo9&#10;QDH0GR+MruH87jvgOdfXvcXAdEWvmYIP6YIM24wXfvIaw4e0QKI7FFvTNY3oTQvBuEqvaUyAZ6yN&#10;BEQL4UalFpEcUlOgdZwc4BLGDs0qaD3NIEHSr6AjBi121/fzEOTQDLSm+wQPMXak3LgoRnPhDilL&#10;5BrTTryxXjMDiHTLDroPzjn4SJhVbgw4wRshgR2n/aANKxEdUs+IwmHg0pYVo4ZCXQQ3tWMowNG8&#10;34BLvF+wKMzarEu1TPE8mkIwWNd1Q0SIyBDBQ0bDAofzKAzgK4os3nO89yzoTXwDj72LtPCM7IGv&#10;FGHM+A4CPPwslClfoeJ99g5lSzRFVBljECOwSnBB+FOcizJQIHx1c5h0nRjdj5vlwz2BY9pv5tyg&#10;oPfS7wYJ5t1k+FCXQI47ntBy8ZJi8QpmfDXXufptTrUBW6tt4I5edsXxy1yzgtveuclm7Z9sE/eM&#10;tsuPXCT58EubtK2XZcsod2ku1KT4w4J5dj+iwWc8i68Y6vmDui+W453AhdfAhe+Awyzdf8JLQeu9&#10;rdZG7BtmiUR5BUtqtHh+jBzwhHQxhlOiqOBIo+C4u5RnGmPgKUdx4Pwxwgs/So3SCX4zM6nJqqAN&#10;2dXcqpdnWhT3w71KSWCuCtEbDB1n4GjPGQWQI1zJ0f9EeojIU5NIVkJb3RMF23mCa7r2gvop0jG7&#10;imbo1EY0yg1gZW9RnNl/GYIRwicGSZMWR8q0o1HoE7yC1wML8AVcYAlngnqv4JUoGYPNbOrhvnbL&#10;OzPt8Y+uqXvy06vO3Xpy4vnWLzQK0b3UpQlyHaJH5fUrQkpzm/WZNvxgR6tZI56yJM1KluZa2xXF&#10;blBk6qIkG35grD38xTN2+cHxoZIXI0NZ4C9peAwUJX1ttPaGPSQtTwZUhO4XJ8d4KezM3xqPwfO+&#10;jJ0zkv+n6yM8k2QATZLRM0VGDylsc77w7GKtCfr+YMGPJhqkaXYRXQ8QXyFa3GZ3tE1/p69NOdrK&#10;Ka/VW72NfU5kXTB2mj8QVRp7vfdW4FrvR4wdx0OgKZ4ZOQTc+F+L1B4cnuni844mdP/FL+fbtG3T&#10;7JKd82zutjmh+049en7pF2s/3PP3PQ/cf2DuJXm3xywRPnztaHCuFoYGe4ciCS6jG8BvMXY4sj86&#10;ggcYbESs6DLp+JgWeEdkBx5KqjCRcgxyN5tMxjnGOh0EBzUY6jR7GSW4dZC8cvzFpyucCtAb96J9&#10;Bm+jub7wiZleBW+EWfHrcS4DgOhjgGdmD+FX8DlkJ7iG7NT7ZGKQrkt0h+gehubAdWmWxDMjh7mm&#10;zn+hmxvn0LlIaaN5inhzqNeOZucf++yxH3/96YPnZhwf+s1rf1v07ta/bzg4ZV3bT5Me9H6IuNsL&#10;UbsTrd+SUZHBdQSbXpIRlBlQg40DjOYpVaIpN39GsqFI7zfV/9Qm0kGSOmDm8zDwldR3eFcT0Whz&#10;Hcv1rCwyjagN7XfAC819P+LD+3/Xa+Zdn3fIffCjPplDN8bOkLJ/Rrpo3TTh5cTjAVcHSWQG2dX9&#10;oPfjkNPe1lv/OKFjA5pd+Nv/9azU8VujHhAu/oPIEfpqZ8kgjFoceTju+x9Ksts/vs0e++RqG3ss&#10;yia+nWQXnyyxMTuiHa8lg4VoDk5mskhIc8ZBypHMElLbaEfdQfc/fpcMsVfCrUj8PFO8IEn0nK59&#10;S9UxXjSX90iytX2muWXdGf/vBgXiJ9B+HLTA/+Akn+n7ZYu8UM+t3j8H7U95cv6n12Y3PNb/iL+g&#10;EDI1e6E3oMnawOu5K7y/Bp6TkQMzhXBQhgQAhGLs/fVKb9PnI2zC1nK74shou+r4NLvu1EV20+lL&#10;7ZoTc+2So5Os64ZCy9FG0LmKDh9Fel0mZESgkEpBxGesFO+pbwds9IGADdXm03FtEMqPjuRQE65m&#10;7g5RHrrldBOC1Qhx8H6ImVkNwkurm5CHKbjkdHYTMnbfGCEDodB6bmsihSno6isq34qyoRuKLe+6&#10;1FDXm2J+WPne5X94+r3r3u/wQuXv06/zfmorJGop5MKD2VILLwgekhghToqEl0v9QrAAEwQuyidM&#10;DCbpGz0gSsNCacAgIefc/QaGgUDid/ze95jwHp4MMQSUKToAsTB4aA2LodhjQ5IUj+bWdk2ONVkc&#10;J3iGuc5DFBgnCfFlhFq0zh+nvaEbUOniSEt5WYo+15RyS7Ro7uFYu/RkMxk8ETb8UKTVbI50bXLd&#10;PfBsuj6GjRuMiVeILjp4XnVvzVbkumdF2NJliGnLtPQlnIvSSlc2mhMw8Z4p9RzxXtTuiLG8pemW&#10;+UauZS5I/7eyhxEIEwTGCB6959LZhCswMIaB0e6QAtBWwhtyo5lr0EZKB/MTaJGLEkzUjbaUsXgk&#10;8F5pDxiERpegZisipCAXW3MpJjEyei8wbzHtcP2OqA3KNd28mKjPdOcCMT6MnSId6crG/2X6PBll&#10;lX0TLDF88IrjhadhAa1+mfvQZFWc9djc00ZtHytGW2Xpr0e6QneaGdAowM1V0hHlBjjTw57aH4xa&#10;jiwnIICRL2BY4AmKCMoV9wDM/HVH0JIeSrOCJwpl6GZZ2L1RFrw7ytIfy7cWL7azmgVdrVqrdlEf&#10;G7J2nPVbPcSyn8upN3hQjBB6wA6lDWEIw0MYg+fgKNfk+oIddSwYf24Yp2Ceon1h+GaU3mdyf7po&#10;Jl80jWAmqkMkFtwg75ycczzodGJrrv8R4O1g/vrf0brom6n2eDaZCVOr3xHtbaPXzFwA1/HOkQob&#10;BD99x4Lun2YAHYRz3UX/LrqDwSMcYg8ba0+JujXVHsIzmK+C02TCyTgbcjDNUl4SXiDYhQ9+Hjoe&#10;S9KX6KrG/y6qo30hwonBA546/EX4gwfax5JFQataHeb229XvADtSOmSA0+mJ4ly3r8CVhSLkKwak&#10;l6CQyHCBr2KEOJgDe1959ZUyFCmiH9Sh+YaOH+khwtOgfAMfuhqR6sGQPdI4yG9nCjwNHxCiRITp&#10;dsYK17VcwTZLOEbhdIGev49+O0Cw7ah9ZdYC6Ww4qEj1xTucpdVK7w/Z1tiGbOlik3cNtzvfucUZ&#10;PFcen2fj9wy16fvH2A0nLrebTl5qPVc0rZ8jwzNj5PnNUPifiAJHDB6eE4MG/MSoAe/hobxmARff&#10;Qw4eoFDqO7HPB8Tzq2V8dbBCPWee8BQDmBkmeMup28HoxcihqxUF3ygdQ6QwUuxOd78E4TKKJqmR&#10;rsW5XjOfqUAwbLMpaH23lVgexix0g1yUkhchHpYj/MgWvmQKV0hhY1FXmaX3eM14ANK5B+raeKWJ&#10;HmOQE0nm3sB3OnFR9+ZSp9lHX2GWEhKuZ8zX+WgUUaT9w0h1zy9cc63K2TtgC66AC/5R98led9/Y&#10;yPpvK7DmK8Os/9YSm3FokE0/0NeuOT7B5up11YsZFgnfb65VpEW9jfh/0fMpNu5wd+u+paMVLsmx&#10;krcaWdNl+ZbxZqw1WVlk445MtLs/fdju++jWuoGb4upSwdtaLeolGQ2gfSXFL4v9a69n094hwzEu&#10;mb/FIGGMnUlnpbDp9QStcbyWckmEZ1pD3c48GTtT9T7p72U6H8b7QOkE1Pi2Fi9ptTPCpp6qtimH&#10;mjvjvGKtd3LQ0fwu0m0CHR72YuKvkKS5RMYIOOXzPV/BA9+gHY7CJ2Y9ZSMvoCvRGk46avEq3iiy&#10;Kdsm2aSNk7+/7/gjp49++87OvV8fe/TDnz7teMnyrmOTrgnu0zl+AiccXXJu9ogFz/Kv7dOyXlMD&#10;S7SAJgUY4+Ads7LAQfhnpeiPjmedhR/g6BBS/BsMHQY600mQ6DgZMGMFr77ik+E4Q+ApDTzIZT80&#10;PIvDKd6D9kQzNNyh+RD8PVF49V+aEiCHfL7Aa/GmcPE/0mRJ6Y2SLCP61HVFtEVzfhyk8DTB0HUx&#10;FA9yMpel75PumyH50WZ7ps3/4LbQ3aeuCTVaGnZ+yPH+f9r509tHX//s0eOVL2X+LXCHV0fDJ2r2&#10;4GM0TCBC3QVYvCkYYcSIJpn5Ao+jNofVWMtvMc1i8DeGTh/BER5WJPrJFz1WiMZ9Ywc9g1qeoYLl&#10;HBnew/d6oa5bvB+qN3v/FN+oI+UV43Lm2WgXnWFeGRFz2qHX7PL+0e2od+PgL73YejW6/u8dGxM5&#10;a0fEjC6rvd92WO2FaE3eBX1I9wH/gfeMOhIh+Rdl44/2sCc+e8QueruZTTiWbLOOZrmIOrU6GDoJ&#10;4sNJWkS4SKmnaVKc9ohubDjlcQR21j31RvZqb3IlHzMkP1KkM2Rg9EhPIDqZ92gj6/hKZ8u6K/nf&#10;tWXCwTAMYHgpvAL+wdLet16f9K+Lz1YvfuKrOy84DP4n/QXEODNTXvHGJi321klo/11CJOQIBgJB&#10;wPhKFgq6kBHvUttXw2ze3k523bGZdtWxSXb1ialas+2K43PFXFu6fEs83BSU0RmHoVyEISnYxOqm&#10;ABkkYrDdNCHVWAi4IaJDegtGD1EejB08vkR2CAWSKoOXjim4tGyko8ZArcFavYXgIEDPDdE2fmd7&#10;G7er2mrXpbjirhhtcOcnvFCfNV5oxObgdy9+PuTtK4/dsDnsgfBPUx/06lCqKcglN9LVqsyRIifh&#10;45QQXwFh+d4hlBF/gUQwOBinmKlrp8h5ENAoQCg8MBGEEwoni3PCTFBwdA2UKRYKOS1/8dCSb99n&#10;SyPrvSnf2qyIs7I3Iy1TijbpUAlCfPJbUVpoMZiq6xW+EW0FixItEsalczMDZLBgNnF/0AbvCLjU&#10;QTyMCNoATB0FEgHrMyYEJd45FDI9a+PVeU6pxKMcred2hd66L9IxKKzEk48XqkJMo0yMoFzEiqee&#10;lCW6tXgSTnGvRVjcUxEXjBvHCIEFcEEQ6vmJalUScoZRadEFxO2HcKdSeNNGeENEEGHWV9ciLTJP&#10;75HO58LnKICCW7juj1qJyrVhOl+UZbwWsCDfaVBQYdx46FGEqRUiAuA6sGmhbOTpSGSHVDaUHaYI&#10;u/Qi7RfeJhoWxOpIwwJSURgE22drmY3cOdjarK2yZitLrGBxoosSIEwwdlydiO4LowalmcgBhg6R&#10;BdKomLWExz1GcHF74gsbVgO9OVwBXtAgCiCvgadW7P2xlv1EgaU9qr16MM0SZfyUvVBlXZcMtB5v&#10;DbOey4bYmA1TbfSWKVb0csm/lSNwFqHvK8rgMZ/519T16djDPAiUM54XIwfPbrJgTAoi85Ko6cED&#10;jrFLDQ71EMxjIoqDJ5ehjTQtwPhxERw8XLxP+qo+wwgh3YiuO6Ss9dN3uwl/qF2jMyKRYdKpKKR3&#10;CgMKLoquFlEx9pIID+kONCpwiqR+QwEwhi3FzdRpkWPeWucdfixgk09kO6UTXKQNK6kWLNq2k+oW&#10;odcXDHMW1/Zfg0fghF6zn+wxXsVY4aPDZ2inhz4Tj6AFqysoh18AW2CNcQ7OouTjecWxgMBh3zFu&#10;OQdCyOcp/kJIwY99I8dfKN5+atuVuq7O0Uj70kqwIM2DKCL1ik0ET6IMpIRGam9JFcNzTUcqFAyf&#10;H3G/TbW3/QTPngh4naNSsKoUTMt0LpR3PN9ZWh1XRtuIbR1t5NZudsmhafbA+3fZ/JPX2/Q9o2zc&#10;zv42ee8w+8WRWXbxoVHW8vl0C0Pp4vl5bo7IGOCAogRMUM54bvYXXgTc4LnsO+/5Qhlc9Xlww/dQ&#10;xMqWB10Eqyn4KIUHT7lTUoSbpKBgVLiUaPEuFulRIyV7BggXqemp0PdJy2U2EWmbtBAvEP703Jtq&#10;7VckWST83Dc6BXvSnnKFA1nClVTtXyoKh2iYVDaMICI9xaJtalj7ST7hSYb3ttQRb29X4T6zkejs&#10;CN9xKWqcn5om9rXBcEkT3yTSXapzpcEjwBdolvtBoQZm/ns+vuh/9rdocaR13ZhqJW9GWIL2L31h&#10;wNqta2QDtW/zjo23X70726ofyLUw6muIytD5TfuTIj7Qd3eJG+jafFWxtV1Xae3XtrScxTEyDpNt&#10;gIyLq96baw9+8bhd9k6N5YK7NVqcp1BL+0o6TpVwKah7idC9YHy6Gl3k/TueTZexg4GDAUTRPWla&#10;GD6kuNGNbY6Mncu/lLGj9zC4i8WLGC7JbBQiO9T6td0WYdNOtrIpRypMCiZG+Lmeu72Nk/YmzS66&#10;y3td+/S9g6PP76Ajn+cBY5buj65yadrDGL5XrUUnOekBRPQzXglYi0V51mdV11D3ZZ1+uHLvVSc3&#10;fr5uy5Lfvv7+1TuHf5N/d+w5nTfkaJDz/VxPIHqEgcWecE3pIRHi4eXCL3Qah6PCB3ggjhpkTivh&#10;IjWxjfUe7fnHYOwIbn6NM/OhiEoO0GdEKkljY9xHELyEtvzIMQ4E37ECrdHpj891X3RmJBJNRBrH&#10;jeNtvtyBH4BbPAP7itwW36DjLvKU7J9m4qedlsZaOLKXlEXS5kSnzthh+bqFdJGArhUnPlmyJmBX&#10;n/2F3XnycmYH1jVamP3tw18+/N6JH07su+PI2DMpj0Z8HzbfC0XomjRQQU7SPp9yBQwcUtPoLonz&#10;i8yhcvEmanZaaGEEk8aMboJxhG7ZVXBtKRwskswt1KJzXlPdO4vZMbTeHylcmizje5D4QifhUwv9&#10;hm6fRH7HCu6zTia4GiAa4bRnn/Sb8t3ev9oe817u9p53oYObmRectSO2f8913ulu0jFJteuk++iM&#10;HBSs6JLZW3KPZlvUnbK3c06MteveGW7zTrS0WUcy3VzK5uIDRG5SxWfjgRvwFtxxspJVQlYPaWxE&#10;tIi+txN9FQnOedq3LO2TM3hEa7HIEPHHRtILOi/oZnn3JLuMJYef4L/2F2PI0QZH+MidXqh6fetD&#10;b/74VmXDY/1H/WHIBMV4wtzq5oVfWLzP5/V/QSnkBVIuLhVi7/MmeN94vbw6J1x9DwUKFsoWQlJK&#10;n2vTqE3opM2ZuKO5hN0Iu/bYDLvs2BS77PgMm7yvpzVbHOuGXmLkMLCKmh0EMHUYVRIodNogFNdL&#10;mz9YRAsi0HeefHsWCIdSzaItI7n4eEHwAjMhHCHWQcjXSefoATIJsTrrNVECOm/035JnI3a1lRXf&#10;yEWmCoU4vcVcKBgbuNf7oe8275uyha4+yXnr6SRXKAJzTItULhEv3YHIf3ZKCEyMI4wAQQsTgzmi&#10;gPE/C6YmpKLRAalOhVrU2TiGAUNB6WHBRFgoGTAYCTHSnPz0GWp5gB0zL/puLpPiUWyt3kqx/FfC&#10;3RBREJ80OzqZJOj3tG3Nfj4oIzO6vnaJc+t5SQ/Dw8DqLvhQ7wSxUafgmBKKHEyJBXPGM0RKg5hY&#10;s8VZ1nFThWXouyi9jbSH1DrkaR9RHGg3jBeKifpNtCdl2hP2hqgbykXqa0HzngxY5EvhFvaA7gn8&#10;8Y0sDEDgyvMLxnSL6qPfdAUn9MwdhSNthCvk1+LRIyeceoEqKQt4a2iNiNc6ir2AocMg9d1I3Sut&#10;pXOkHITzfFyHa/J8wFn/EzmrEh6UCwdpUEA6mzN4xAAxeKjvKNM18OTQ0tsxf+E/LXAxfvN0DQaS&#10;4vnNWxZjbdY0sTE7hlqPDd11T40s7ZUw5y3LXRDufk+EiGsSNcAoo24EY4fUAbq8sc/UX4EjRBKD&#10;3KsPH9/48PGG1yzf6w1O6t5SH061sueaWdnzzazw2SIZPE2t5s0uNmDFKBu5bpJN2z7HZmhVvdlG&#10;xrj2AuURfP25AsD+cz2uq/ugboVBm1lSdJmCnSI6phtTjJ4/TovBms5rJxyvEJ51Em6RekptDt5y&#10;OqRBu9R4kfKI15L236SsOU+7aByljwGYpF4B7y46B01JqIshr5wWnLUSeJ1XJNrYDe1t8qbuVvx8&#10;lgWu1zOI9iKESwg5mhnQrMClI3K/uj9gniWcICWRKA8KBCmM8JURJ6KcIksbVdLZ3LA8Pa9boi+H&#10;M9AssIaWwFnBxL3Pkf0Bn7RXpD/RLY6W8g4XUeClKLi6H84BnOGfKO2+55X6Hd/ggc9yHc7JHrOn&#10;8BRfSUKRxbDBA49Cw37xP7/jfwTYXC3Bg8gybUpRAuiCybBA52TSIiJD8xRqYVw9jO7Rvfbp0Mcx&#10;/d9Y+9zDwV0KgxQVUkGItDYW3ubqPDRIKXguYAM3Ftn4XYO0htmNJ6+y+96/3S4+Mt1G7+pnY3f1&#10;tRn7RthlRybre00t/mbtGd5lPME0agAWpN1g8HH0HWzACcGMF9znq8ACmCCYOfK5b7QDI4S39q1I&#10;e03L2ZZapMCAU6Sg0KgCA4eURmo/ugsn6fRJS1jwElwoEj1Tf8iwz2w9d6p4QTP9tuuuWMuVguGu&#10;BayRD4J/BMaOYE3aGgZPhmg4TXiSLX5Ply4+o3lBU90TvLdWeE/ECbqgloj7wyCnlS7jAyKRs77h&#10;R2YFNKlrJWqfWmJsCv5R4BF7j0GEgsn3MRLBA+4LXAEXxL8xxvAA165PEg+PcLVJrVfHiT6Ckiel&#10;dumhiXbtyVn2y3cmWst70uvTz6hp1X5E6Vk7bcyx0YdrrcP6Kqvd2NZarS629MVRVr453tXijT/Z&#10;wm779F67/4sbrPz+sPpaHaI6JXoW4WpzXbsMWtJ9kXKNY4N5XMzXo15qnIyb4XqN0o6HHaWe+TET&#10;ZezMkLHDkFGMnTlS5msFqyLx0mrtJ82McJYge1rtDLcppytt8pFyN+izSnDsIhgj92hU5HCIfeOI&#10;Yo4x6TsOWERDuD/Bnv10eNnQLtsZPYJr1tPRVr44VYpohvVa2cbGbRtuNxy8NvT46Ufq7n37lrpB&#10;b7UIxV4nWcd5wUl4KPwZPAZvfTpmX3QfcYIJjTOQoRg3yE2cb7wmukPjH9IacSD1F3wwAJ0jWPiK&#10;ExhDjxS2vnoP59I0wYmmIo6nELmBp4AbGDmkjfI/OAW98bzCkaBonIyDePEuV5MIT4PH+bKZZ8DY&#10;aeBL1N66Ri3CaTp0kt1Ruyi6Hg9x8GBYIVM4jy+/OJf4BDIPAyl/bcAuOXOpzT822zlsA495ocpt&#10;zb975e9vnTn63cEdczY2PRN+m/cveCWZJtRq0lGNGhwcSs20cABzJLJD5JoUeFLbSGFkqCiO9B6C&#10;LeUNRKMbi26LxN9pskLtYZlkgusuqd9j7NANeKZwjk6/dG3E2YFDjnTBCXqfKCKDgUt0LVJOcaq1&#10;2eLVtd3n7e/3biPXhXW+DJ1f7Mjo3G2ldwgcZNQK9cYYaRhe8B9qUnHk02irRu+li+7b70iwW9+b&#10;Y9ed6WbTDiZcqNfJ1D0zC43IDrjCeAKcfWS0YOhgDKFD99a1KsRn8uA52s8U4XuS+HiKFs0owLuc&#10;x3Kt7+L+Vv5EoYXdIP4LHUjmx94ZsOgb9T/GjvCezoRpD0X9edaJK8Y5i+A/6u8iL1ZEXiOCu06C&#10;4Rk9+AtC8hfdulz/Xym0vFKfXS4RernU22vE6m72Okc84t0T+KV3WkLpX8FpXijSR3oUIZgBzBYC&#10;QAHQazqYNNKG9F2dbBP21Nqsg0Pt4sPjbdqBETZ+Xx9rtzrDERVTYBG4pB9hKTNjhQJQf/AXTGyQ&#10;lJxxhwNisPVI1lsIOEAIwvKnqZPjSiobnmC8dyAgw9pAclI3sOZ7asHw2otQOq4Os94bs63vlgIp&#10;0pHWS4hHtKM/jEPnb6Lv4G1noXCTC+qMOxQRBIaEKHUirr0pyrrvtUHJhpkhiEEYhC8I1qBEkvtb&#10;o+frJoSnaM4V6KNUAE+YsG/ocD6uB0yFtLT7ZT4Mranph08NVLd1adZzQ6GIO8rdI0wAA4r7cgoX&#10;ir4YTKqUj/TXoi3yhfB6ZqPrFej7tYKPm/YsImPCOhOIgR91NAEJ6ICv2LG3MEmYvJ4/8YVIMd0K&#10;3YsEGXsvBo43PUnMAw8bngryUFth8Oi8jQV3GDfeD4rD81dKAECsvw5Y7LMB52l058D4gxFyTYSC&#10;4MqsERme1k371lfn6SqYdRBBk0ZD2Jkp1k1kGDQVoVNoSH1Pp3UBK5ZBFYbwR6BhmOjzKAwMjEwx&#10;hgtM3D8KLnTCw8NKnQmdxPLFeIhcsFwqmz5DQXbT53UfbnaS7p2Oe/F6HlpPo6R03JBtw3YOkoFd&#10;LcO6h43ZOcwqluTVh/oFI6I7FKlT08EkaVfDofeZ40IEAWOU6FumnoumERcUTu0nESWKyIMPiiGx&#10;l8CKBQ6BO+AL3wd+4KP2J/KOSCt+qtBqXm1v7V6ttsqXqqzD67U2eNVIm779Yrv8wLU2Z88vrOXr&#10;bev3Gpj5yhEwhBGC4w1KfIT2jehYmfaR4YikpyYKtsyPoX0zRf3kcBPBIB3QN2DaS1iQCkREhXlZ&#10;DCFFoaS+h0hLObQpHMGzSTtpDBW65kDDCIe+ewLWVrBP0T5liBaI6lGzAJ3E3x1jnd5qafnPxdTT&#10;nO6X9M8y4Upr/R5+wh4S2XHpg7pXNwhW/7tic32nTOemaxv3m6ZnCtMzkI/u8tYxkFngSwOPczDm&#10;Ne8JF4K+wcNesPSaOiAGk4YLbqTD0NrWp0Hx13p+AQ9FsUf5QDlAAeF/wT1atOiMc64HT4CPwFd8&#10;YwfFF0UFpRalzX/NQslq8FDDk4hANtJzoxiQx14hWsB4ob4vQnhDVCey4dmcscNrFvcKjuk98vpR&#10;VjvDQwXbNqIHlAfy3vOFz0QYmC3W7NVoG7G5tU3cOdAuOjDebj51jWs/PX5nPxu+pZON3tnDZkgW&#10;zDgwyFq9lmRBlE2MHdJlOaKM+Z5oYAFMeB4MGp4HYxwe6+MqMPH/5wgO8L7wgNb7eH8ZwoghQXoj&#10;sgHlgtx5+BXFwqSVIENQbsBRcJW0VtIxG2lla2XqmYuEJ913J1i7VUELQhfsgb9EM9HCi0Lte672&#10;jpqVTMGE6IDrkKn3csQHiISVC/eYY4R8w/ji3miAUCQeQh0hEWIi8wH2FDgAA5RI6FLHaOEPLa4L&#10;Bfcw3uM7RMaAnZ+uBFz5DFhg9AgvYrSnROM6r0nQdSJcy+AC7WGrlcnWZkWaDdlUZZN29tHeDLHZ&#10;BwdY6i3i10T2OecUfW9Bql1yuq9NODBAxmsP67Ku2DLgm4IbreNHHo2waz6aab/+y9Oh7s9Uhdws&#10;oFytfOEXzjLhSjb8TLiOAU6TgWH6HZ2tRkhZZ1YOTYmo3SONHQNoJNEdUtkaDB7S2Gbr2AleLTrG&#10;+07XVtK72mpP224P2Pjj2Tb6YIGeSXAVzrbVPSLvirQ3Dn/gbdAJNIcRiZEDfDEOeF8wixbNhQFH&#10;GWrcv0vHw+Bpr30RPpa8GG+dlhdbh5UlklHtbOrOKaEnzv667pF3Hqy75fh1dWNXd6uLvD6s7gL/&#10;hGdgmMNTwReOug9aXTOQGj5JdgrRLteFDSNHC1ykCRDRHowd6h5Hyggk4k3NmWvoRHRHcCMNDqNz&#10;+m/Fy7TPjq+wf77DBeOGqEutFkYsDQzgJ9yPnpeaGMZKOAcOMo4FX0NHgR9whCcgi8SLmSVGyj2p&#10;7PDwNi9G1l8HXMQRI5oNiP+hUziDhwW/FF+lYQtDyOedmmGX7h58IYsh7kXv3LjDg7/a9t3+T978&#10;7InPSp4OfIssC9fvGHaKoUNnNSI6tJguER+i+Qi8jYGXyAmMHfSRjoIZhg7pa0Sky4TvrGLdc1PJ&#10;XjJFynRkVeo83QTfKcLB6TIm6TJLrR7OMEYngIuz3o2TQST5p+sywwwHuzN42LNt3ve9T4avefVv&#10;V3T81bHScX1We2eIPpKdQp0Qhg5zfdC92ui+qoWrpNH20rkZ+pym6yctC9rkk/3sjvdH2ZzDCS59&#10;mNRPDBxS20mhJOMDWGDw0BiJttzo0mTAtNeeFwvGueLZGeLlqVrp2q8UcA++KFmQ/US69Xmjp1U9&#10;XmzhN4q+xTcD+izlrjBL/JX2TzgaNj9gYXd45wpfLll90dFnIxosiP+Yv4AQJl8C9koJ2Le1fnDC&#10;A8K/2AuJuEM61gnxz+sbP0iA/F3E+IEAsV2/WRd1n3cyeK33DzHPuhgpUoSgnUIFABHcCG2IGoJA&#10;OIpw8IpUvBxmY7Y1tWkyeOYcHG6XHB5nsw+Nsa6bS5xiRNexUiFc1/Xe+bEHsr8dvDfzpw6bvBBd&#10;JfDs0mll4M6AjTsYbsP3BxwxowxRm9NLCjr5+Z31Gi8dTI9FaJHft9FyLYyFmKQ7oTR313sozNUr&#10;AtZjfbKN2N3MxhyosKH7U5zgo3c95yYNB091qoirSN933gi8ImKI5Dky1Zvi9Av1OyguGCi+lxHB&#10;y5H/hWAUG1McjNcBC7+n7pM0PudBBWYoqT4zQWkFObXwZpA2RgpcJNcTohPKrNL99RUMO8hwbL4k&#10;yvJfCViiCJgCV4gA5ko0IPX5oBW+GWuZCyJcvYHbM90LLZ2Zjs6iSBaYYfDQwcoxJO6hgak5BaLB&#10;8xq8OyjlsKnOl1XPrBEQ2nuMBWZ30CUGrz1F/85zL8IuFaHjvSfFDQ8mrXx5TjxDTolEiQN+XBeh&#10;ACy4T32HPv94fIqlPJNC00WMDI8VjKullNJmUthYJVJuOeLtpKsK9QMR+p1LkdNvw3VNV1sixuEY&#10;ODiK4vmzBePGG89wymLtOYZOjhbKB5EduuXgzUHopLF3+g37h7FD6hkCq8fWchu3b7yN3j1Cxk5v&#10;a7+6zFIYeqrnIc+WadKxuhe6fAV1X7ThxMAJak+j9b/LZ8Zbo+8QMXLGoK8UC5eolcMbz/yO6IfD&#10;ZNDq3PeKYYE3fBcaBHasn+FkxPwIy39SRs/rHazTm92sy6JeNnTNGLt4z5V23ZHbbNaeq6zlwvZS&#10;yGXEojw2KG9OEIKL7I3uJ/rpgGW/FibhEnB0VSC4kKJHq2YWzRfoTkYxPsYhtXQIDY4Iw2bQNIql&#10;8J//MTbKUL71GqWP0D4C30371367VsF63Xdn0OVTpwkuDPgt0DVpm+zoTM/Y9NVway2D13WiEg5B&#10;K0RCi3UP8BEMnsbCC6I83DO1ezSJwLNdqvcxihBaFLCTK8+AWzdVXPvhcNQX1hyhCeANnkIn4Cx8&#10;gM+5vm+ggmPCP4xCWuO77lTsD59x3/AG9ghFBCXEN3ZQcPVblAh3PeDP/kOHvkcY2kOJxaDh+xg7&#10;KHC+p9qP7LCP/E73yYwnhCKRajqrQT8x3MsvhYccWf798VzgE6/hS/yvY7xggaOhvWDYTrBrKRhC&#10;d0V6tkx9liw4UJvSfXWuzdo/0mYdGGvXHr/YfnX6epu6d4T13dTGrdE7eurz0TZ+R61lPBBer0yj&#10;fPkT34GHv1Dkcbj4irtvxCF7gCPwAGeBDfKMBe8VDKkRZWJ6K63m4nXNxT8weKiVcXJEPK+nFnn3&#10;7Dv8iQXvIppDdIfmAVmiexZRnS67o+q7P3INn04wxmRQxGg/C4UzOYJFmvAhU/uXqWO2aMeP7OTD&#10;qwR7OjMNEF4QcXL8Rgob8oYjzhMXoSayxfOjQKKQcx0p4GmSry31bAngEBEwlFrgBgyBJYqmjwcN&#10;SjV4kir8JB24anGYtVifYuHUqgnPKpcnWr+NVZKRxdZ/fUvrtrLQum3Ms37rKizIM6K8ag+yHwjY&#10;mP2FdtGhcrv6SFu7+GCldd6Q6BxmDHVE4R77dqU98benQ9cfnB2KBJ/pvqYVJ/iUijdEYFzoeWha&#10;hKI3EIMHBd5Fhjw3Q4YuqwwEHqD3h+p9anpoRU2zgtmfe3bxZ9o37R91GUR+Ufg76lzU7LTbFbRx&#10;x7Ns5O5G1kr0TmSnUvB0Q81F63HsG0YMOOUbO8h27hVjBziDV8CakQXJWhkNq5EWxo+MhaDkVslC&#10;ycO34q1iSap1W93KJm4bZbcdu9ku2zcndOn+2edHbehw3vEk3wkFLYKfPt1qX0gxrxbOdZd8pDaR&#10;9EnmMDEIkzRcUn2pe6XWsEqrj+AzQoo3kUgXmdSz07WSjmzdBLf++mzKR8Jn4ZujH3CI52MPifJA&#10;Y3TZwwjiWYk8ISd0pEOoayYAT/N1AHgbPM/nd/A+eJtwGt6IXoFMo0V2Jb/HQQHOAkvRKLWtzjnI&#10;uXxeKR0lIBrKF+5PPTbcJm5uZ2GcT7QSeMQLlS7J+un+3z7w9e5/HfnjTcdm/DXuMe9HapdxXBDZ&#10;aSnYcGRmWGPhEYtUNoawt9c5OaLbdBQ8mafTVXvfVL/P0/0WauVrNRXPoiMdXdla6IiOSIbPbBnX&#10;s2Rct9drHLU4wGiQNUq4Oe0086QCVqFr0+UTI6eleAqGD3WgA494dVNPeT/1Wu/VddC9ddTqoD2k&#10;lKKreAeGDk58HHuUYLgxKtpHnC+l4qlEczvtTLLLT/eTsZNbb+yI3zJAHv0kWrCOEJxwepLGlqz3&#10;SD8sES/ges31vTzBN1dwphMbtTrZ2isyksA92qxnP5lqPd/sYZ2ebmnpvxLvFa67BlwPJFr6HUn1&#10;ega65+3et/lvdprWYD/85/xlLfDioh/xughRX5Ii9Gchd51D8J8TH0yRhfDwhSoLoSLDhW5msfd7&#10;oeBtMozwNCKA8e5zHr4DQBsULabYO+IWY8kWog+XYTHrUE+bcWiwzT0ywi4/MklKYU+iDOeSnvEO&#10;dF4U1nv+jm7hD39+VczlZ5s98MsPK85NOV5gnYVAKCIYB6P2RrpZPLV6jVKCNUzKAWkv1OqQKgUi&#10;kQdNGgypCwg6EL+NkJNFOlQ3/U94sLuOrH4b02zEvgobtb/YhuwPc2HFNuu9UPYiL5T0phfKWeKF&#10;UN6cIgHTEBOM0nOnCPFANje9GsUAWAAXBBBwbVBo6JZBkRzeCLwS7UQcA3SPIyXgcmAivkLBOXxm&#10;4sNPC0bh2hTrHojeUDdBq9xOa1NExAVWsSzSFeGSdkfHEqx+lK4IMZT85yOsakmumEG2RT0nxOYa&#10;OjceEggW70iFmASvyYWtFUFSzOu8L9pvrotX2ClkDLITfiTqnI1XFlj8k/H1e85z676TdX0Ino44&#10;rsOZnhFjp0gE20T7gXe/656A5S3VfcAstYhiuGcHVtwb10LhAqdYIlwK8Lhnmi/USFAT4aE7G4V7&#10;FVK0mkh5IDSNwVOiI97DCsGD1uFpek0bYObuEH0glY22147x+rDmNUfdD129mmifynTPGLyNxEBo&#10;ToCnNVu/ZR5GqfaNqAHzakhnTNb56fbUcnnQeaznHZ1nU/dPsBE7B1uz1xtZOM+h58NwxdCjzilJ&#10;i8gOLTtRNsJ1f9EYPhhnOi/eNbzvOTpS7+WUYtEYAxfpkEVLd+b0OMMWHAKevkCFBtkTlm/0INCE&#10;i1F3R1uT58qt9s0uMnq6WK+l/Wz6jnk2//j9dtOxe6zj8r4WeVfMf1UcoW1gpWuRdpf7eoIVLQxz&#10;s1ooEsVwSNJzcc8UUdKSHEMTwwSnAwWZCG8iZnS2QmjThABDhmgYUZem+qxK/9dA08KT9sJDDO9S&#10;wR0PJ+kFfbZHuXo/cITwPTnb2cCMZ9PCIUATA5wDFG6S8oYhWiBcJ1JMxBbcZjAdQoX7pr4G44e0&#10;BBQLmhqQM09XvVgUWoQ3ewKcoSuOCGvwFJgAY2DOa/DIxyvfUNC+uPbPXFfwcO/zffDd55cosnjk&#10;/fQjjH/2tEH4u/PAa3mfveC38GWUUDz2KE0oLb6hw3sot/6aqyU+DK9iLhb3jmHSVnsXz/1zLp/3&#10;cD/cH7jEeyxeQx/6HTyBIvdSPUuVlASMHdJAGuv/fO19quBO6/tSKdFjt7a2yw9PtcuPzbKbT11p&#10;8/ZPtF7rWlqHFcXWe12VDJ4eNnPfIOuxPLX+WehKV6tFjQjw8BV9FDb4Lh535BO4yfd5jdHj4yn/&#10;I8dQUmX80MCiSHvdkn3V/rv5S8IpFkolCia1nigcpPG62hyWPnNGjn6HwUMaW6GOBfrf4a54GU1g&#10;3PX8PWhYUeL/jfT8GDgM8KNmJ014kyMcaiTYsGjoAO+igQ7Dcsn9zxJ+ZAgniTZSK0hrWaeEo5zy&#10;/L4RzLMJLmG6bhh7x34DF3CH+gsUWV7zno8L7D//TxEOCD9r9DzNdJ2K5UmivTCn3EY/H2Y1ywus&#10;/bJCa7c817quaWZ91rewmfv7WIenxecbDAGa9KBk0hyms2CFAtd9U4JLySNCQ+vjgVK2r/7tLHvq&#10;r49Y6/mNzEvXb7MFG917GLSq+0h/UXQuWKIE9pNSiZORrIphUtqHy8Ch46Krv9V7dGkcfFwKvgwe&#10;2lJP/sSzub/Ve1L63VBryWvSgTrpuzV6TeR49LF467cjwZoJzjTRQE4QieypPcfr7RRy4Aqsfo5n&#10;/A/MoDPwMUsrTStVC6OH1zlaGDw4AEWbTRZHS/4GRePR1n1NO7to9zS78dCVoXFbBoQGrq8NFev6&#10;jn7QC8BPaJJrQLPSEzJ1j90FAxy1GOV4/VGe4YsYwS6NSrDCyYajCFgwhxCcpSst+EtNM01eiGz1&#10;0edTzogu4UXgD/yFxfPxTNQeceQ93UuK8BR5gvIcI1wgVcrxOPQali9b4A0+n+A9+KG+R4dWaopz&#10;hReFvI/RDUxxhIrvOP2I91mcF54GfxZcaOk+/ehQG7W5Zf1nLJ038LQX6r2rx7mlf9341ba/rPt8&#10;4tbMv7R4yzvfUjDxDR1aSxPRcZEd6QUYO61FozQtIMJDIxsyVyhnaC36ytc18/V8+aKtfNEoOkMF&#10;uCH+xewwurb1Fe7MEuyo2Wkj3CbKS6olqYHjMMSFixg3zXWNFvAVvUZOcWQ/aBIxWd8bqD1j5hLz&#10;cSif6KDPoTsWjmWcKy6NVuemjID7JC0v4zUvlL8qvG76251+fPyDS76avbPo+2Yve6FY8W669LLo&#10;wkYGj2s5rb3Klw5Bx9oa8boSnkvwKxTMs4VzydorWrw7XoVTWjhR+mKeDVoy0GqeLrP4W0T/yBXJ&#10;lPSHUqzgwVw3XyruzmAo+oGUv3ZcOrOwwYT4D/p70IuT0l0d/ZhUn7u95ULcY1LM/ySB+6MIO+Q8&#10;Y75x4xs6/hHhirUnwKULYbK0IkB+FHsAiTIFIQA0zoPnhNcwNgSnvhctImkrgpq6u8guPTLM5h4d&#10;YbMPj7BJ+weE+m0q+LzbqrAx8+trhryLvrwoNvlhb1lnMYExUnAuPpZuM46m2sj90TZcBs9wETcF&#10;y+2EiChRrkZHCI11TIpCtRb5moQxnYUvRCN3E0KoEvIRGeim1331Xi993lWE0VXHfptTbNi+Qhtx&#10;IMd67IioG7Y39W/3fnzxB9e/P+nL6jXp56KvaPBAThIxCjYJggGKJ8MlHVPwlQNfWRdy4YHH60DN&#10;QBNdFwLspuv10PdLMYh0DmqdwmCG/m9RbljAjv/1GYaLS2lB2ZIAjdZ5W0lQ9diQa62Wx1nTxQE3&#10;KNVFQtgfMRQWA6daLEq3quXFlvF6VH23Ht0XSjdFu373Erxsri2t4IAnPEPnwsgiL5T0FadMIEjF&#10;oJlInrkwzgqWpFkUn3Gveg7moHQV3OlshFeEkDth4DItFAg8pqS40cDAea2FMyjrbrqyr5Bzfyh6&#10;4BP4JRhg4LmW14IPrV2bSFB20L3iscMrQ8EhqWyNtRclugeKD0nRKdP7OWJmtBHG4PGjO1l6VtdO&#10;+OfwBv4YXbo+9TRNtE/U39CdzdXw6EiEJ12/Z9AoER4MTkLKvrFTujBggzZ3sUuPXmRXnLjEBm6t&#10;tTTBz9ERNCT6IVWNomAML4wd7sl17dI5giju7DH7K+bW9M2g1cgwpHUtdRcOHoIRoWtabNLJkHxd&#10;onneA0EJkSgppNF6DjGw+YF/Gzy36rP5kYKpjijNOk/GQ+lW81q19VzW1wasGm7Ttl9kNxy+zX5x&#10;+FZrubjWwn4VUU/7KJPQM7DSvpOi1uiNZCtbHO/SwZj+niVY066cND1yvYO6H9IUmO9EUTy0igCn&#10;pokoKREbaBUBQdoO0TQaQ/A/9IxhQ8oJDSowUFyBqd7vt114vlTPJbymE01zCbBMXc/dZ0PqCYob&#10;HXswdPgOwzJRHOn8iICiSw+GDt3+mLNEahc4UqBzFSI0dT/sLQYtLdWJoroUS5/2ENQYOn60A7iA&#10;u+wPPJH3fPrlswYFgTQ3PJMYgi6aizLF4nO8yyglGDooz/wWOoCncC2+Dy9gL6ER8MlX8FGaUIJ5&#10;fj+6g0LMQrFizdXiN7o/utJRMwg+Roun0xKb3zj84ro8C9fi3jnyTP59sFBGdKQ2sFRwbi5cbiYc&#10;wNDJAzdEy+mCF93HalemS1kealccnS1j5wq7+vgc67+hvbVekmPtl+Zbj9UVNmxzZxu5raOr+XEK&#10;NQXtDJ+E12Dw4I1GSUN5wlPM8/oGDq9Z/vP6rzkKTjhf/Bod6kGdwaN9BQ+qJBvAQQxr6iRa6TsY&#10;M1n6LFswygFO+n5JAx/I1/80KOm6PcxFFZ0zi+sAX+DeYIhEao9yRPM0JaCZTbrgRYQnXf8zDiBT&#10;eAmc4E/UkDDzI1/7gVMmW0ccLNCUw2lkDXiBIo5yzvOTdiSY5IlfMf+om76fCl4AJ99IBJ/4Hsq0&#10;b/xhOOn3icJP1+lLz1QpflW9psDCtY/QTfKLQSt+I8KlMmW+GnCOAKL1tCH2aYzh1aSFj9C1+wt2&#10;vO60OdzVOtKtargUvV5S+GadqbWnv37Kxi7vV9++GgNBMCLNMVu8oolojRoDGs901z7002/76ZyD&#10;tIh2dRJcgA3ZFhg1pBDRrGDMWc8mvl8/e4f5PG7ejhR9HGxt9VuMHWYnDTkSsJ7aK3gENZ5NkQda&#10;tYJ5c8Hf4ZofQQRmwBgcwwAAt3jN8FOMnBStpJ8tjDfqkKhHYkaWaKR4UUD8JCAjMtE6rqz84ZKD&#10;895d9NmiHXN2T/y85ZuZddQROt2IvQBfMASIvonGgAWGDroLPA9lulh8Cv5Dowq/thD8I6Wtt4xB&#10;GjqQ8lsreQrcyabgdSudp58U9dmCTTNomWf0DTvutVqL1t88L8+qe0kQj+y8MWgddC1ao1P/62ge&#10;HgfvgQfAHzgfC54Fr+A7Wk7xFk1wr0nICr9eB5rgf86BfOU3vAYW8GbhHQ6FcYd72dj17f/Nb+Cz&#10;ks+NFkaH5n94609v/P6VH6bszjtfsdgLUZNLbQ46ed5vJAAA//RJREFUFYYO/JxaTj9rhs6+lESg&#10;81G3zSiSGr1fIP4CXZK+Vqz9L9Kxma5fJp5MaiP1h8x6HCg4znnPs/Ey2uEJGDtuppEMyInCPwwT&#10;nMI4hxnQTDkCRhZ8hWgNtX/jhK+DhdNtRTuk3FOzQ1dZjKn2ui8c8S6LQXtFFhERSrIWaLCQu8AL&#10;xSwMfNXjUNXCUz+9O/etD255ovWCpN8FH/PqogUT9ALS+6XHO+cV+mcz0Wsn/ba5+F2xYFck/pyh&#10;vUvTioOPIzMk88MEW+YVZT0TZx1eFR9+upml3i5dATmg76Q9EG8FD+VY6r2xVvhI5rnGT7bYVrGk&#10;ItLZD/+Bf0ExvwghW4JWOyHzA0KwD6SY/+SQEiGCBQhR/tz4YaGsCSB09kF5iNeiPapT6lHCYLgQ&#10;At5Kvs95EOb8z+cAXd+hWLP/2mibsL/cRuxtaaP2ttPr7l/NOdD75vkH+yc23KeX+1T8yKjrvb8U&#10;SOjTWaJcm9pJSD1pV5zNOZZqEw4wPE7MVozbdbjQkS4XeIbxCjvrWatGDAQEI0/dR8xmYoB4Mqjz&#10;6CCCIdRYo3N3EgL33Rhvw2SQDd7dyPpujambsrfFv+Yc6vjDnONdQ9e+O96mHRxiLV8stZhrZfgI&#10;RvFCLGYq0AXNKTEwAmAiwmZuCgIMr7GLouja/cWwxulZCsVs0wUXCoXd71BuWDAECB6lCeJvUD4I&#10;haPwu9xXll7nLwhI2ORYl/W51mJZjBWK2aLoMVU3Tp9j7JDrmfFyhIyZTCtanGxhT0pZ1F6H63xu&#10;BokIEq8zna7wgBNKbSXChJCzRTwZ+j0D4lx3JtIlEBK6PwqtU18LWMrLAQvqXOwt6UUM+HR1F+RP&#10;i9HQHcc3esiHJ52J6A/pGr5iSD2LY4LgCso4r8EtHxY6v2szzPcbmC7NF9rBTLQwdGBaTXS/jQVz&#10;jgw7LNBrWusSjSBNjHodZu9k6h4jUFg4H9drUEgdvMFV7QPKMF5+ajmcwaNFHU+mrsf0Z+o6MHoo&#10;RKdzDS24maZfsriRdVnZwWbtnWLdV1ZZNPcPXUFPMBzRTZy+m6D7oNA/AsVG90XuPAYx7ai5PjAt&#10;ei1KzDLaklAwoU/uTYwpQfta0rBfeTpHvp6dUDaRjeCjMmoejBUMZaz8SnsN/vA71s1ibL+SMXST&#10;jsLRyDujrMmzZdZ7+QAbun6cTdk2x649dJPN2XOFFb/czAI3yThCSWbhldR9ReoaOa8kWN5r4a5p&#10;Bm3SE3UkZYzBm8xJcvgpeqDzIkbLAOEDNFkiGsC4IZWIjlPA16UHCpZucKtosLmEhl9cioJK5BEv&#10;HgKr17agVes38B+8hfnAXHBzvAa8RMAKThj8RH5idW/xWtGCH2ladAyr1PkRTLS/5/4aaZEyyPwC&#10;lDoipBS008ENz2q24BzJc+ma7tl0PmfwgJ/sLXgD/gBnH19ZPq76sNf36OKUq/2iZXsQeAJXcA7F&#10;FIULYwfeCS/lvPye5SsKnAcagRfzPT+qgAefc/yv3nx/8T1+o3PyvNRGuvtFeQZmUrzw/oU3XCOg&#10;52HxnYCeBbp2Ro5oMKDnd/VJwk8iPKSXMmuHaEWO4EthPi2XU/QZNSUjt7exSw5PkaFzkV339jwb&#10;v6OvtXmrkVW8mWStdaxd1cSGbe1g/TYUuRoJV7dDnQdKmd8FEoWNNC2iOyiKvnzxjQyemSPPj1LP&#10;+7pvonikJlLHSRQRJw7OHIydVsIt6sJYGN9EHElXowkBHdcytfdZHIWTSdAluCm4wRvBK3d9DEuu&#10;yzUbrhsQHLP17Bg7pIxh8BDdwdjJEg7huMCwY/AoRcs9RAfUUEIDNELJEE1zDqec+k0bMGQwfIg6&#10;kEata9KYYPq7no3ap3Oyb8ANZRYcAg7+AjYYPeyz9jtO+4oHmjklTbQ/Ld6KcU1GaK2eIGMn7/Vo&#10;y3gpzI0owMsPfqaLx7d+Kd5IX2eGEE1jRkupGyrFb4hou//OMGumZ2gt2I2WUkhkhyL6+X+40W55&#10;/zrLGRnnDId44W4uDhrRLYOVKSrHS99R+4LRRJoZ8/Gom4DeqW8lVR2Dxg3QPCPZ2WDsXPTb+uGi&#10;NDCgmx7OtRrdSwfdV7X+73NA59I5MXRoL9xcz0qNBins7YQXMRgdwJf6FWDsRxLBHVZLLSI5GDoJ&#10;WvENC2MHI4i23K20wNOxou3HBaNV6ZLxqdZyaWaoZlXTc+1XNvmhw+qKurYriiznN+K5yAEMHAyd&#10;hgwRZGsH4UE3wZSJ/mSjgGNEYEm7LRHeuZb5ggXRZpoAkMY2SvCg5sx1oRWMaARDlgtF7xicl/w2&#10;zMbt72m5N6XUG8zQEpE/7pmjcCGg/WAoJcr7+LcjpO8EHO90/BtdxJfDHH1jhyP41iC7cZ6SfpYu&#10;mUjzIMd7wFXf4EYH/LljyD+n+AnZDLmiuVFHOtqA5YX/Pj/XF+4RLRqwrdimHSh2kRrXjECyAIMH&#10;PQUjB4etq8kTfBg6Tkc1voveR1ogEUhSJ1N0zWzRIo7QEj1jY8krhxOStxg+TXRk+D0d2C4Sfk0Q&#10;DJnLhq5Cd7uRgjcplmQR+XPK6PiGwY5ux6BmnCfUXZGOOUzfo54RYwf8JqKD4x1Dx6/PI7KMsdNN&#10;eygcCJW/5f1QtMg722ZTwcrpbw878tQnj2xd8smz6/oty/8s+SnvPJk9lAvg9KYbG8YOmR+thd8d&#10;tYr0PrpyrmCcLpmRrEUNIXO6AvB1wZ+sn/Rnkq3d69XW+tnmlndvhCs3oQtb9iNp1vypCku8N84i&#10;74n4Iefpqt94z7aNaFDJ/0P/lnhhYjp5wSeEmvd4e4SIFICFnEKDUoZgRLkCUWHq/moweChgZdI/&#10;bTETBVwnJBHQLBAWS/Ln3kdfUQPZxTBJxUEhHbYr3kbvq7Axe1uFJh7o8rfZB/veMXNlbQK32PK1&#10;6jxtzvJkIX+ONo8WejkikCJtMKlMWM54tmgs0BXmKOSmCJV+6hzJpXRRHjEHandASmoMIBYGuhG2&#10;xJqn4LaVXtcIebuIaFjdVwVswOZUG7Gn3Hpvz3CIjCJW9FbAmq2MtB47MmzS8VYS0M0t5r5wVzhO&#10;gwDXMUtCFgbgOpVh6OhesdhbizCGiSAvE4H1k2BMwqtyjWCH8JNgueA5RamHIcAcfAYB7IBxA5Nw&#10;39ERD0zNqhjrtr5AzxXtJqWjzLj5N+yP7od9QiHPeiXSWixtZAmvi+lyLqI7InCYBkoeUYJi/TYf&#10;5VlwIaRKxIcwaaIEdZIIyTEiBAEGgs4d+3xQyn+kK1p3e6/zksqEMkVrcJgwzIK2jU5R0F7QhrqF&#10;iDtF++AUR37HM4lhutfgHOeH2cIkwSWdF0PvwnR3vgfsRMg12rtuMBvdNwyL9BoMHXLjafPKDB6/&#10;sxZdtqiRoetcopQLx1TBeRYw5rxcW/8HdD1qLUgrIKcejzjeXRfd0b6m67pZ+hyPlptJJOaT8GJA&#10;8Ey30oV5lv1ytOuK5wQcAoAjzyYGFC7cp00zg9XidN/U7hDdIeLTbWOZlS5IdjBJE07RbSiSe0Kp&#10;QtHVPcYIDxgOW6hFalS2nosIXq7Ok6GjiwBSB3GPDB88N0R0eD6UKLqvELq+RcYQ74le4+6Pt/av&#10;traBa4bauO0zbN7Bq23ynost+8WC+mty78BEexL/VLjlvppsma/oHO46CHo9i+6VRbonnidS/EhV&#10;qRZjJ1XHRXZER6TpYPCggFKzQ11Uhhg1i/oZ6Iz0ABwURGLpIAYukgLadXPQzdFJ1XWgCxi+S/dB&#10;6URZQUEUbQUEHwQDLcHj4E/gEQqyYJik90iFwDtI/QotmemkR0MIzpWhI+lt+cIP13FHi4hPOEoA&#10;+AqNQ4e+AP8Zzlxw7GAoYMRAZ9AvdMN7wl0cEI10DZxFF/giNIVCi6IKj4WH8n3Oy55xngaadREF&#10;n7fO1cJzj0LLOcAR39jBwPE/9/FP90j9G7UrjYAh72EkjtAeis5i9DwUS7up8twXz8Rr0Z2b6SA8&#10;J1+cvaXoGBpN096XCe9KwD/BqJG+xyKakSHa67U+1644PsWuOXGZ3XTqctewoHZFY2v2Rpy1Xpyp&#10;18XWZVWRDd/RxqqXZtYr5ihkpNqgjOKBRlkDPjhbMCq4b+CEwory6D83yhVLMowZIKSaYtS49EQ9&#10;M0Z2M73XVHRMZAdcotYERTIX3NT38nTEyEnVvqeId2PoJIneifSQigvdu30Hn4CrD3uuy72LL2Hk&#10;pIj2E4QjyYIRqWN+C+pMwY421BjqKPPILhRauj+S0kOqrjNqSDNi+Yo4z8/7etZY8ZAu4qFzP5TB&#10;IwWsQrjuYAP++7DgXlh+JAG4CVZxwkVSaOjgVa5na/pG0MpXxjg+FPtCUApcrnVa28zyXo1xQ0iB&#10;NZkCCXqmoPA7X/wI58XEg1L+qGPQGqDz5Qqf6CA5SEYGTQYokp/0TiO747ObrOPLrZ2HOU/PnKvf&#10;F0rWkP7amCVaY7wDA8VJ+akR/F0HNb1uqUWBObNImCUzgs5sMngwduZ85tmlX+ga79XXq3TEoSLF&#10;sb2OGD0DdV9Eg5uLjst1X6Raku7MvDZS53KhJwwAapyAMQsDBJrhfSJRGDoYPIlacVqxWtTtlGmB&#10;o0QgMRz4vuCc/VyEdV2bb9Wr8mS4NbP+m6ut5/pK67auteR/nhvs6PaBfaReSPIgT7TDkGzqTOBJ&#10;GDrgKjiKIk8Eowk8UO9h9ND5i0jXKBmTOA5J5e+i56b+w9X66DURMGYORS+MtMpVTa3m0WYWBJcw&#10;4DDuRNdJwkNSTgskd1rouqQD9t4a5dLgnR4C30LWcs84W+Bn8DGO8CSfx8EHxVPZ11aCs3s2HBPw&#10;Mp9W+Z3PB6Ed5KLOi9zEoTT7xACbtL7Fv2UUe6NzMtAZwwJHNc0HcHq5wfTawxJwFzkCLWth5KDX&#10;Mb8KXa8WvBEsavReGvJA188STyrgmuINZIEQEaGTJE0+KoSHtCmn+y/GzkTBl8gOXURp/kCXwGGC&#10;KRE45BJOXfYL55zD0a1eqO1G73xrGS2kY+IEqNbnzO6hOYGL7OiIHIQPUadKIwoc9F1Fyzj4ZED9&#10;q+kKb9ukE/G/evj3Q99c/Mcn11+6vdPxklfCvk1+2gvRBApZGynZQUYJLahxPlQLHlV6BgydfPQG&#10;wZdnTtIxSrCkrTm1Ojj9Mp6NtJYLC6z3kq7W7cVWlntvuDOKwuYHLf/RHCt/srEl3xdLbfb3JS+0&#10;v6XtsxdFOJvhP/rvWS+i4jWvIvkFoe3D3mkh4A9CxJBDSL/ehFQ0mDqL91DWWEL0WAk0IggRAmi8&#10;EDcRAkFIg6wgLYIZwwnBzO95zW8R8HymFSXE77QqUgyz0Ebur5LRUxMav6fTh4+dvWb8nUcu71v4&#10;WMwWCeHv03S9TBFeI12nQJtNXQZMq4uQc9TOoI3ZE3QeobZCPGfMaNGRg0XNDgoXKW0wlNb6DCZK&#10;hzW6dxHdQVFmjkSNztlDn/fC4NG5eq2NtmHbSmz4znKdM+g6OGHAZImBMmgSK33aiVKbfqLWihZH&#10;uFoa5mzgsU/VeXPEqBohLMXcKWjn/KP0DE0kvIMIaWAqAZIlJpwjwnZKP0oEzADmAGOAmaBQofRr&#10;b/Cy+oV8dHMreS3CFZK2X5NhzZaGOUOFtCqYFsogw0whEmb10Nq4ZGmCU/rZB1obkw6Flw3FOU8w&#10;wFDCW54thYyID5PqI2F4XL/ByHB7CKPTvcS9EObO7fZcn3N/MOjee7U/YsAM78Mb1VKE7frV63WV&#10;jgx7jEXh4jwwVe2re14URuACjnBdzgve8B3gwpH74B4wwMVMC/SctDuv1P0X6ZwYOrR6JfpDGqGr&#10;deKZUVj12g0bxdgRXNx1fPzmNfjLa50fhYn8fu6XtDYGhrpW1NpT8utJb6NFLHB1TB2FRHhOWlQm&#10;MIGGUDxQOFA+uV/BkQ5fMfoOxg0dzGKkBNCwgIhP4yVBa7O6wJJlSMLYXAohv/WFh2DBgDWGiLHX&#10;KB95wh2MnAw9HznqvL5gOD8Qo9fxgluc4CYDCAWWRYvJm6OEU7HudeCWgGU+0cg6L+thY7ZOtpl7&#10;LxVtTbP0F7Lr9xyYCBfj9Fx5CxIs81UZUOAhglDXwePEwE9wjSPMmKJKvG94vPBmkQqYLLqg0QPG&#10;I628cwTLZD0DNUxZeh5mbpGOQASHAlO8Z07ga7XRHnTZGueGYYIrTGB3TULABSIACHT2QP8T5ic9&#10;g3bvbuo+e4BHVXtNlyvORxfDdO0dtW4UsmOckRONMZWNEaTrkEpCUwNqKqj7cgYPeOnTJucGR+F9&#10;vrD2hTtCG3zlNXiOgqDPiNISScIodJ+hoHLfeOJ9HgvMOYJD4Dvn8WkBPPLTk1i+wYNyy7l4DwOQ&#10;Be6wwE+dkyhyuWAMj4zhPjEmpEwHhLdRukc6TTIYE6MHWuRIii3pqjhXELQsXuMlJAKZJjor0Z7j&#10;LS3WMVd7glKPTCDldMqervbLU5faVSfm2twjE63bapTpMCuSQl25KMvaLE62TitSbPLBVtZpZW49&#10;b/S95ihn3CPwQaHHY8zzgcPwip8bef7zaw/YT9KbHe4Jl4jokOri4xIOLIwgDB26K2LkYPDQdY3o&#10;TiN9l+gOA3IxdKg/pGbPRbXYe/bBNySBM9fG4BGMKYLOEX/G0EmU0pGoY7JgQW0EHmbS2WhbjRef&#10;DAQiugzpLRAduPOQwkd9JIo4ijQL/JYiGSZ8oHsps4BmSymbIeW/Vr8NzNXnROp4fu4DXsG5uDfw&#10;Cpjqcxoo0NlrgAwHupmR3tV2RaboLskZ8dH3BkVfCZb7ZoTjc6Q8Zoq/UKMUJv5YontEmRuJoSPF&#10;kNVDChsZADjYqLMZLQOMuS+DjgXtlk8usV+cGmfNXxd/0XeoX2kiHkVkqon4X2MUWsnVdoItdQd0&#10;r6L5DHysqeiPgm4MKNpQUyA+mrodKZ7M3KEFNfN3GKTJCApSpIls4GRjXEVH7S3Px6KJBsYOsp4Z&#10;XcUo9SjlGCsY1cAX2IFfdFyjEQGLNDYiOyyiOnRkI/KIoQN+wnPA0WGCz81eqGBhbKjzmtJQ59WN&#10;beCmGhk8HazD2kqrXt3cSl9JsyjkKLycPRL9Ac9q4Vul8IxBvyjCpO1SU9VE/7MwfMBXUraIQvYT&#10;LKhjqtU+0rGSCAFp/K7JgQzDycILap1IJY5+PCA+WmhdpeDSrjxCfITUSjz/4GhzYC8cJF0QWON8&#10;dbzG513wOPAdfgAP431oD1kJX+Jz/aZQ56Hw39EpRiNwBOfQ+/iNzw+R4cgMHckOoanP0AOVNmBd&#10;RT09w8v1XbI9cBQzj6pZw2qu75YhO4CL4NNU/7sObPoMg40ZO+h2jBkhFbq7YEITj0zhdaqumann&#10;ZkBshmQCdXXUGbpaX/EtmrVQVzNYcJt1tj4VDQOQmUbDhXPjhXN0A+6q92joRGQH/ajzxgSbfaRr&#10;6NYzc88//7s7frzhVOW/Om/1zo/Y6YVo08+IBGbfYGA7h7yOrqmC7plGKZ11n5yTLKSGtLhQvwPe&#10;+WvfK//+2d/e/9Xl+4Z/2+SNmDqyR9BjqNfB8Uv6Pzy4RPRThV6nvSyAF2uvkrUnSVo4g53METyR&#10;hWl6zvZrksSPu9iEdf2t94Jqy7wv0mL1XdpMZ9yfZJW/aWlZj2RZwiM533RcNvqSMUvGhDVYDP8R&#10;f8zViRZzzUt93itPfdGraLI8vrzD6tI2Q3Z36z9l3+AbBu/svqXzujZ/bbGkSV3eyzmW8niiRdzR&#10;4A0GyUFuiBQE5whSCoB4J7O1CTECZIqAT/FXLAjt/47v8X0Ew8+NHo4IcwkliizJoRyxI9UmHW5t&#10;Iw9U2/D93euG7ele1+yleDcIKUnXTRNjSNfm5WlTyyRQqdUghamfEHTszoAN3VFvQRPCxNpHmJO/&#10;6bqN6Tu0oMZ6JpSIoQNR0KmF0GuFlJ4mYoKNJZgJCXbVe+RCkwdJm9WBG7Nl8FRYJyE2bToJ2aLs&#10;Josh0z4RD+Lw3XnWaUuOGyQYpXvL0DnT9N1UEQSGDn3QqUEaJ8ZQrmcKAyYNBiAGY4m+ky5mTBG7&#10;Ywa+MgXDgakARxQpFA8xFQwrlExqX9qtjLPOa7Os5bII13ggTQRMU4RElBItirRjxFjwuhe9GRBz&#10;iHUNJLD28Z4w9wWFD682R5oSECLF6MELxzmJEjnFi4XiC05wf9pzV8ANbug9on6cB88jbUVp54uR&#10;w5wAurX4A7oI49LxyimOPJ8I1S1wh2v4KT4oFzw7//MZ+MX7XA8Y4uGWMocXtVLP0kL7iKcmG4VL&#10;z0DqkovuYHwg4PQebYVpCeyMFPCUc6AMwmg5L3ire0DRY/AnczDIlSaNgOgEzQpQ0jFkqTUhzz6C&#10;c/FbFDKYPQopShlCDUVsbsP/HLWn0YJREnulRf0Oxk40e6H/Gy2OEQ5nWuZz4fXpRCgsCA4UGAlk&#10;5j8w1b5QvyOyQ6SACBxtmUmpLBUuxYixO1iBS/eGaUUIp2Ts3KrXN4u2WUR4fhWr91O0bzKIfhW0&#10;uAcSRANtbNimUTZ1z0U2fMcUy3u5sJ5pamHE5C+Il0Gn37J30DG4oH2nU4wzdARjGhQwABTlktx7&#10;5mcR0ckRXZAaRkobBi/NAejgFqNnSBCsaQ1NW15SOvDQ4UHDi4eAw7NXuznOCT6iDWG6HzrWRXJ9&#10;vP8oiKTzSKlDQSe11M3EQtCilAI/KahB/Y7aQxfJhJa1d+nAUPeBsU9zg2TdO/U8xQhX3Q9zpKCV&#10;MPAInARXEdy+8AbWGA/gMrDimizoF1rmM/CXxXf0G7rWZeqZHT0RYQFPwH1wkeVHb8BLzs/iWfkO&#10;BgyfsXg2X8n1F0aAb/DwOefid7qPLD1vRylGudAtqTsoesJNF9HR4hgEl0V30AAFqz48MXRogcoU&#10;b6LGvuFHhN/Phy/QZ7RcxgmGkK0Wv7n48Ei78sQsu0Jr/M6+1mJhqpuXVPpqhFW8nuwMnr6bsu3i&#10;dyqtr3hZDMoSM17YUyIWLO4Vz3GD0eqMeWDrR1ZY2t9I7Q3KEHWaGM6VWnjMUSJJgUFRQYEEB6kj&#10;K9D72cKpNC2iOjkcxfuThXvw8KbCXZw1pPz4PNjtA8YOC7oGt3T9cPGOImhEsEoVbhDVwcOaKoUL&#10;48dFewQb0mvxWOOBJtpESqqTCRg6KNAcqcHxjR7wWjyAmq+u4qvUD0wljU0GAA48NwkdHoFhw70A&#10;I/4Hp4AL7+mzaO0rDsBh+h2pXkQ1cxaEW+lbkgnwVdFzygvhlrM4UN+9U/BF1sRrH+GVDANn7AOD&#10;vydK4Z4uo2akFOVS8a947Qdyl5bRQ47r/Ec8m3a2wC57f7YUxAI3SBl5UqJjkeiNlrrULmGMkFJU&#10;LpignCLXKyVfUUAxWGixPETKJ0bUBBl34/XctKC++AvJ/vfqFXyKyLvu1VH30klHp7xr32mLXi48&#10;o66MbBKikNW6R5prxAAf4IuxAv1hHFLPQqtsUtVYRHKI7PiGDkZObcPCUCIihNE0yAvFXBz5fe/l&#10;bf84ZWffr4dtbHtuwIbq0ITtg2zolm7WY3176yiDJ+eZeAtCi8KZKOFpc/EVCtiJSNDEiJpeol7F&#10;wgfaaqNQk31BlgUpthX6Th/BnqGrpIu7Fsbirxg6OJSYaTZBMOksfHXyWftG5gk8MEYLHMzQdVH6&#10;adpAKmVXGYfM8yHFEKeVoyl4DbwLXOfo8y7wH/kI/sPH9F0cRETnYvmMKCQy8Od0Cu/z+SHnEy04&#10;/ol81u9GHWtvw1c1d+mb6Y8FrWZlpLsvojo8Nw6vtoKRm6cj2sWwqdD7ztDRXoL/wI/ZVaRF4tSm&#10;C1sr/Z+r50wSXlO/ghMCZ3mOYIKuSkOjYnQiLdId0R9pjoGxM0L4RjMI14XtlHBPeM4AdtcwS3uE&#10;wdJ+XaTkZJF1X5kdql2aHWq3LD80dt+gc3d+MPX7GQdTf+i2wasDf7vqfqgVI+uIFGrXJlu4iZFJ&#10;ZBleTNdhOgtSqyb6Ck0+nn1+xsEWP7ZbE3au9A0vRNdiN75C9089KoZOpu6fWUEleq7G4jd52ttE&#10;7VWcnpWIDvTMMFYcptSeNlsmw+xwd/vFoT42ZeNAG7K4u5U8kmQJ7Am6zn2JVvNSjWBSYjGPpP2l&#10;49KRF/1HGTsVS7z4ysVezzZveAv6rIl5b+reqi9uODPti/t+e8sffvPHx7569asXvl/89Wvnlv9z&#10;Ud3ib96wV//xsj3119/Y/V88YFe/d71NP36xDd07TspHR8t5KV+Ak9IE0oppMoshWcSBF5vp2S3F&#10;sDqIOPEYBEF8X3FEWUUpQgFEOCOoYc4QTIMSEKVj9etBm7g/wyYc6mpj9ve2MQd7SwjmWryEb7LO&#10;laYNydZmFur85RKq7UT8rcXMCOMNEpKMkMHTU0jTHuYhhNKzOwWJFBgIB+WJ9Bgsf0Ke5UJwvEes&#10;ZmIsTKN2gyr1HNX6rFbE0lHnoFaIKM+QnQXWa0umVSwPszQxBjzz9Jen0I6aEDy/TJAnRYqhi1n6&#10;fbrOS0Fre91jJ71PW8AAsECBQYFHqRGMkoWwhfotU/n/C7Ph6Cv3wBJFCgVDyE10B+9/00WRMuoS&#10;9YxhTjGkCxY1C0xGd4XHYkpMSCcHm4GVFYuD9UWn+p8UN+pEEkVMDK1K0fPTjYXIXbyuQTE8BhBt&#10;a2mScEEZQzBrPy6k9PA8DQZZrN7D0GRAHznFpK9h7DQWwWPkMPiVEC456k6gch6eEwUd3OI8XIdr&#10;QIgwRl4DL54f+MBogQeKIgxVSkeUYFSq526u52E6MtEdhtyipNC20c0Q0udMxU8RrCmwd/fuG+Jc&#10;078u59Vi/gjMiWcglQBDp1B4RDoWzQoYVtpyXdDark+yvLeijMnQTiCgZPhKBwoIC6WD/7mGYO9S&#10;2YQ/DFcLaF9idU/Fi9Ms5414K1ySKMUs02IwTjgPghnPrZTACAnLHO1FgX7jIjrCO3rtxwnu8Xqe&#10;JO076VoooNFaTikEZ5xiHtAzy+i5Q3R8q47A/tagjN9Ei7o31cLujrHw++Ks8QuNbfDawTZ776U2&#10;YdccK36z3O2Pm3XwUrTlv6zfsC/sFfBCMda1aWrhutQJ5hRT5urZyKVG8aTZAKlqdB+iLgaFkwgp&#10;7bgZqgrekkJGdMdNwNZqqs+LRENuaKtoqP2agNWsCXN8B95Bmpqri8L77xe2y9gkBYfPEvTsrmsV&#10;Sj+wRzltENQUS6NwYzRSR0DaYCr0wBKuNNI9Ndc+14pnwFNIu2FOUoLed3gLbIEBC9iCw9Ab9Aoe&#10;//x/Fq/BX+6H1+yVzpXMuVCAuEf4I8oz+ILyhSKPsQKcOScKB/wDHIKP+gYNi++y+D3Pye98Qwea&#10;xbkiGsE7SI47qRsB8IpaD10Lnh0mfAB2rm5E38XYId+be2amFPvqcsahJ/YA3Gp4XmbIEOHJ15G6&#10;FdpQ06K/RPs6YW+NXfH2HLvy7dk268AYq16Sb5kYlIJ5k5cjrPkbsdZueZwN35NkV36Qa12XxFgk&#10;ihNF4BwxdFAq/egOz6V7oq4wjOv7NKa9RQmA12Mwu2nq2jsUFGQBhg6NYogq0iyDWVBEbDFwqM+B&#10;nlnpwjv+b6zfUQuBkuJqioAje83+/Rz+0DawFC3gNWal6dlTxL/oiERaCf+jWOAYzBNMXIqO+CDp&#10;sg6HqXXwDXYUaZZv7BB90J5zz/2liI2Q4j9CShjdzyjyDyAfwBefx5AmDZwwguEf8A59FiGeiUec&#10;9sS0KmZANa3IccY5utAzNXk5zzpuLLPoZ8UfhKOkLIIz1G+R7kyb6HFaU7XmyqiZpfMwaDZV+NBY&#10;nxPVJ/IwUO8PPx1rc9/rZf22NbE8fUb0ijlDFMKT+kZ3OrpjEWkhKohR0kI0Rg0mDk0MFtKRGPxK&#10;ahYe9rFaE6XQz/60XrFn2COdyDB2amXk0KCAkRQ0IiKSwwwV5rH56ZZVyHXxoyzoiagZ+AWciErQ&#10;ZY2IDnN1CrVoRMBAUfAQ3uJH3dgbjFGMnfoGAKHABO9c3gNR33RcGPdty4WR53qsqwz12Njaxm7r&#10;b0M397QBm7tb19VVlvZotKPjdNEJM1i4z6biLRi/pEhJuXU1mS5dS8vVp2hh7NC5D4OGfcdYRWEm&#10;ekmqPlGhbnqPxg2thL/wiaB4EHUb8cJBjG9S6cBDsmNInxug7zNYMwyeAV+Cp/k6h8/DOMK3eA8a&#10;QNb7xo5wgsHJHZalh1Jv8M6LPutcih7RK/AQevF5IOdCDsEv4RuSgel6rpEHKiVrMh0+0GUVXsto&#10;DfCUTrHUgqGvYdwQ3SGyyXzGMh2b6/cuHVPwYhHlocshPJv9ztS1knT9FOExBl6erlmg+0VHqBT/&#10;o/00BjZzw2gFP1q0NVPwGyKcwnCm893U04K3DO4uRHq06PbGMPxeayNs/GZ4VWJd7eLif4zfPPy9&#10;geur3++/qfL7m0/X/GvgBu8cTQ86CofJVEAnaqZ7xVCDH2HkEJ2jgzD7R/p/f12z5+6gTTqYY8O2&#10;5DgDCGc6zlFqRuG5iTpmiVYwdJoKZiV6r1C8Nln7FC8Ypwi2RJLhveiA1NSWL46yKXvLbMahEpu6&#10;p5WN3dDHhi8fYGVP5sjwS7USHVu8UmwD13S1i3eNs9lbJ3w7adOlV/8nGTuB5gu9/Kol3pVVi7xT&#10;g9aH/zhme4IN3JpkI3c1sSuOj7IHPrnVFvz5WVv+1WJb/PVCe+6vz9hjf3rMHvjTA3b77++yW764&#10;3e783Z32yJ8etkf/9Ijd8cVdNu/Dq2zA4dFWsrKFS0HB+w3zdu0dhTj5AnCWCCscBowi6UdzfCUS&#10;QYVQRlg0CGBHRPpugoih47qA9dvVSKulDdjbTv+XWsKdYRaL10nfoyCzWEpVc12XPNFm2vg2Qv4+&#10;QqARQvS+KNRCEIiBlBcX9mRJ0BHqxDNAeJToDu19aQNKwwJS2Ui7gBHAIDGkOupzDJ6u+k2vNeE2&#10;eGuWDdiWZe2F6ER5GAbpaj9ESLEiHFoT4/Gn+J90N3L/++u3k0VcZSgdCB5ggsICPGAGGIGCAdY6&#10;s3KcMEWh9xkMTAXlAwbDgmlgeOi6tLWlHW/bNdFWtTrK1RjQzccVs8FUMAiAvX5PCgbTjvFkk/5E&#10;UwKmyqNw0QKaKBGeQ4rN6fDld3TDM0CnNeaa0InN7SHPwL5hjHCvPAsLBqv7JSWOLkf0qKdlJlEd&#10;ioAZyklaWAsRNilgEfqe+z0MEUbLs/OsvkLHEQYpZuWuyUJBhwFzBG/4DjAEr4RTMPUmegbmXWTo&#10;nEm6fwovXaMC4IuhoddEtBwceR5wkf3hmv4CbvrMr3OgDoz7d8aOcIfCXlIU6dzVf1uBjdjd01qu&#10;yq9/HhQPFAyOKGEwft/4QbHUd5gzlajfxwmHMXbozla7qpVVr6i0tAXh1uj1aEt4MLL+PAgPlCkt&#10;PIN4iElbS9MzMvuEe8Qwc9cjsoQCxvPwXOAYeMNePSgF5uHY+vVggozVeN1vlFakBe9JsNgHMi32&#10;/gyLuT/Fcp/Mte4rutqUPbNs/N5ZEjzNHdwwjKnPcXvlGztcg6PuC48/RjjNNDCUyW2mCJYcazqg&#10;0cgBI4fOZ9TDYHiS0pggGDCviNQZaJSCUYwNUixJ88RAR9CQOoCHGUFLeg0eUgcfZkeghMjwCWr/&#10;4CUJukfSby4opOAIsOC+tbcYQ0U6FwXjRMkwHmn2QJQ1UTBFIaeOb9puKVXCYSJBNKO4EOHxjX1g&#10;4dOsb9CAn/7/4Cu07At+Fu/pHkn9I7XOwc9P/2AffSWVBX7zW87F/UMHGDQ8F4qKbyDxjBjafMbi&#10;/bla7A84DW0JXvBCYJkI7eDZFvyCUmIwDF2tBu9rYfTQqYfXRHjo5kNkmbanLrKD0gI/4ln1/Di9&#10;SgVDIjwYPaSyUfPXeWW4zTsxzq45fYldemyaeHQLy35GRqvOQ90C3v6mr0VY+xVBGyMl+crfhtv/&#10;x95/h1t2lXfi57k5Vt3KOeecc06qoJyzhBBICDAGbDDOdDthsDHBJJmggHIoqSSVQilLCBDZmGCM&#10;jcEetzuN2+72OLRRrfl+1r27Wvavn5n5c+z+3edZzzn3nH32Xutdb1xv2nBLW+mwn/J3GmOHUcvg&#10;oZw2BrY5WFvW25N9YBzXykdRMBgpCmEoP433WzdjZ1nomKdWiWmeWRUaJ2VMzjUTM8ZlVGMnv9Xn&#10;ZGzWU2kJPNGRNeMP4E+WNbAPDKdlvZOzbifo+I8cHjk746KQGJqNMvLMTUUmeNdujynRvDpbM4RI&#10;8TJsG3mNQu4gQVllyf+nR9k9OwbPmTEAyLJTeX3whrIJXl4bnmPAi/AEihJvSK3o9WT2KvjMG98F&#10;v7KGMe9uC+ymlhl3dlX81tRarxQ4PTXzPj2/vSzPvTr79NN/MLa86/cnlotjkDgpF+khpIpBplDB&#10;2THINL7U7wrN6gdi7ZNDPwpZCC/SC0Q+rhN3ObnCIXnnHTzKdVWG+lCU8nOz7otzPwbPVd9rletj&#10;7MjZkUC+OdeQNRqM6zXjBF6lwNowMryDXFd9izHO8JE4PivPa2u8hYzDpmqcwdAZaSBavYrgx3vc&#10;GJ7N8Bl8bIxwdBo4oY31RyeXg09uLPse06j1zHLOib1l7/FNZcW9E2p4uXyZTcE5IfkUdQa6JPwF&#10;+d9ojB1GsXBzBqmQR3mwZwT+ChQI7ZULgpZ5z+EDr59cZLIRPY8KXarCZ4wPv9EAeEXuJxxRuP4o&#10;dBW8YxjVKA2GN95k+AzPgV8N/2p0ETSf+/V+svXKoS9O+Pu3fmXX30x7e+sfYkC+csqzg+80vM7A&#10;L0MPDs4Gs8/ybY481lXWhGZFJczLvB1yVbolN/I9uPAcGcsybzrb8sBhZd57XZzfLgxeLc3nDCU9&#10;dfQCmxw6HMoze6IDjc2aZoU3KVDgIFTIO52RQQRPGJ2HQ1tXhq6Unt4ffFOFTWECZajPzP8KHii4&#10;w8vk4EQ/P6FwE367dbLrV1qv9H2g8+8Hfqf7H0bf2PbKWc8tPnnO062TDtY3ZY8YO/TNZp72TYsU&#10;eYOK9+zMnp4TPD4tzzjr+f7yupdX1JBOkQ0Kq4wNfvCEkfMiVtCavkE8U/PQUfahP2us/DbDwWdX&#10;hjzL5fePLdd8fmO55sXZ5ZLnx5crX1xcznpyedl9bGHZds/4yL6OMuMTHScX3Tr4d+ec2PPdN75w&#10;6fsO37tj/+57LpoyYkf8///fsnta3Qvuba1dcVfrY5uOtv5y+/HWK4DvtJQCMSsCBlIcOTa5vP7Z&#10;XeVdX72i/Nofvr387o9+o9z8n37vHx/8b/f+2Ym/ffSle/7q6Jfe95cf+n/+3I9+/pV3/fBd5ed+&#10;+AvlF//s3eWX/uyXyy/+6N+Vn/3hu8ub/vDN5fyvHChbnpoeouyswF8SosLQKnEglhEBWhUNwoni&#10;QXhgEP4fuYa7dQ0j4Zmecvj56eWMFxaXQ08tLVM/1FM6o6AIZ5sZ4bEwG70669ARd0aIdFkQ90gQ&#10;46IgzulBoI1BSP1WWOHWDHEoTyszuD5rx1mElP+VKV4cpOdSl+QuTEiVDgjVeI+25zqhbQceGR2D&#10;cU5Z+kB/PcWuDCAKgOT3vtxDPobqWhPz/kCe84bM4awwhomEs1ORZr3eM/YoIxmSgp3y1t4pFCeM&#10;pmE8GEajQHke5SqCVP7OjDxn00P9ZePDY8Is22sfF00V62/cmyAmqPO/kATGzNgQC4OE+9eJUXcY&#10;gJLBQpB4gISqEK5O7yV8M5yEK1JONEite2r+5omBjSgbVWHLOkfnWiGEGr4ydpZnP4SD6F/T5PCo&#10;dDYtBF2rXGGojdKIkbq3e2KW8CX4VNdvHeAHj5rvPZPyR7mHT1E+9LuYm7XMyBgbOEnO46KvZYSN&#10;PJPSLryvPu9fKobuR5nxrKx1YgSNeGlheIw24S8qszFupwev9JM5+4VxZd1DMSbMjeCjwIC90Rgs&#10;hKuRfVcBiXdHkYPuCGLlZw8/uquc8+R52ZelZZLwktsGyoAiAwwYAplCk9GZeenfMTbrk4jPC6cC&#10;Xwfc8CynjebQKGHW5pnBgf73d5ZRHx5TBj48rnR+YFxp/52JpeP947PXQ6X9PWMCq4ll1O9My3UT&#10;yugPTCyr7lxdzn32wnLe85fFqN4YY2RcGf3JtmHcBCNwR8uUqeyFSml6NnQE7oxuoUNK3TJ2hKkx&#10;ridkzTMCN2FsPGyKSPRmyJtR8rb+JtfLq6MIqDqnkAca3vpoT6XnjuCEKoGYelXyxNIrXey0NXjS&#10;y/CCnwx+8yN8wQ9uNQZu9lm1O4UgGFTjQvOqjPG0SrCX86WfkdNWAs4pq0pVA8Gd2nQ0sK84SwE2&#10;4DA8ZTAY6NX/eBs88+p/tGmEtuXRCBtllFdY2i/D/lFY7b15u5/foIfG2LEuo1G6waEZfmPffT+y&#10;1gqLwEQlOsb7BLCj7HgGOmp4NdrK/9XDA5/xqfy29nzKOnn4xmS/eEyrwePz0HB77jcjn8/JECoi&#10;Pp7ROTvwOufZJeVNX72q/MTXXlPOf2ZnmfeZweGiEIHz1Fw/LXxpafjwrszrqigYb/iTYRyvij/F&#10;Ek6bq5AjcLEefINHBE0FrkJwKYZ4j+qbQpqFMfPu2zt5WBRG/Z1mhpczdOTlCCk1xsHH/D82/J6x&#10;MzfyRG5eNzxCS2CML9trvAGMwRpuZc8YhsIDp2XeE7PuCVm/CqTV2MkYE5qwpulZrxK5vDJD4MvQ&#10;abw4DBx4bN1N2FTWqsGhk3vhYQweQ26Mzu+aAtZ54DHgAx74ADzymfd4W/DAvDSQ1gCUBwZNKUwj&#10;gbsTvmTvp93WU+Y+0FYrLMoNrdUwybDAlzdAL5FL8turY9S8PnO48ovD80ArYC+/geJ9OJ9TXt2f&#10;oTMr9C1HVc6SgiqiQlSsGxv4jstQMYuR7AReSWD0LyfoUBRzzUUvznMvDW6cMnb+KEpovlsfY6dW&#10;Y8vg+eC5WZS58BjxEjnBX5hnzsvz5O4ohrAy9N6HLsAKnPXQ0VdH+NriDEYm3DKEejJsmvBCBqlX&#10;nzOGGq9jaLIvPKAePAVm645NLac9saUceWJHufy5c8sZJ/YHvzdGdxhVZgTfam5SaHFp8JL3QsEG&#10;cOK5EMbG61zzQ/JeHq2DIL2ehCHKS2LE8xII5+LhUZhB75hKx+EXwpnQHxycHLzj1ViV5zF05Kh0&#10;Wrv14pnmHL5X9Q0DzsN1PAzvwrdG7luH/7PWcVkD40AS/5HMrQ9fAhOGNvng9+gUj2DoZPAUWhv9&#10;E7+o5dizbp4bRQgcStDVFKrwGZ3NWBbaNTQPp7cxeMAPHMkLYWPr8urAhQE9JvMfyPN5eDQSdRAx&#10;O7i1Js92MM/TJ9TR71Rie01wSxgbr5k11TyxGO2qAqqativGSE2HYIDmudODq+PI3cBh9sf7o3OI&#10;nMh6sobTo/vwMFVelOsZafRRRhtPTi2oNWLwnBWcFSanFP6FL3eUs54dVSMJHAaujb606Xhb7Tfo&#10;cHsSnB4x3Kfnf7q25tAxumqIbH/W3Zv1kl0b7htVrnlpfbn8hQXlwPHusiPPZljymi6/uXVy6a2t&#10;Vxbc1PrbnfeN+vo5x3f8zDkPnDNzxHz41/V3+NFWz6b7W6vX39/6jb2Pd3zv8NM9/yhRSsz7qDCf&#10;mhQexix3wSn38rs7yo6jo8tFjy4ob3/p9Fd+65tv+e93/OgD333kr2771h3/9TN/9Vt/8b5/+uU/&#10;+6Xyiz/8xfKuH/xMeesfv7285ftvLW///jvKT//pz5Z3/vDnyzt+8PPlTX/01nLFNy4qhz6/vax5&#10;fFqZeUvXsLDA1AnbEUFaFQ4CA3FgOo3iSqiGuMR+73+isxx4ZkzZ98zMctozC8uCmzvrKZaiBbNC&#10;MCuzDt4dsZialxI064P4ZwaRzshQajLGXrWmmxOBavBk01XK0N1WmUsNR1VukbvjpKtxeztl4iXg&#10;9tyY+24N8vH07DzaVQ4+NrVse2x8GZPn18aQ+d1ACEezLHk6umQfyLWX5/PTw8SPHO0tex4fG6EX&#10;hdi6DUqEtYNB/m+Psir3oipwQeJTDKcZGAxGE2akGIDqSEI5tj4wWHY8PDFMr69WRkEUlckQ0BQZ&#10;jAfsA6OeEIu8HrH7U7NOSp7PmrAcCXDyL2pz0mYOmB9FOsqWmPiaOE/x8gzzshaKwIhAdZouGVVD&#10;yfUxPhkJ8l4WhsiX5VVVGTHGCyLwKfqn7o/heoUrlBnKn1efgQlFb+SEsjJe18EjcARDwtr35pI5&#10;iZWfFoYkt4O3SunnxhPHyyOMr967Udb93n5g0vDUszPaMy+Vwsx7YfBF7o5y1MpPT8s+O4lywiZX&#10;qiqelB8wbwydkapXdRAwnhXYdmcPanW4wErOyhnHNpU3Pf/Gcv5jF5T19ywvM24dqMnsNUzFPShX&#10;1ps5DUR4CB2BL3V92T+llmslLYoyIe155jHiFTI3Bndfnj3xI31lyscnlfG/OyVG07T8P6uM/uC0&#10;0vbb44NXk8uEj86NErqwTPz47LLgs0sitI+US1+6phx46mCZckvfsPACI3tvzRQr88se8QDUUMjA&#10;XOiK02ceHg09xwbnBrMmRrlcmElZv1O+/tC72GSKuIalQjcWhWZVeYKnkwIrIaEEzdaHx5c9x2aU&#10;y06sLQcfmlpGwW0KIoOHYpx9FKeuiEE1bpr52Q+4g9fAF/iavVb0QRip/CeGB4PeEDIgN5HnRaI2&#10;o1dIpwIG1qGcec1bC01UBRj+gos9aIQ8OoGrcNdnhv8N+5pr2zJPRRXArc6Pgsq4RbtOSSn35uy3&#10;foNPmrv1GA3OW2OzD/434LR7jhgs8J3glCA/JzBtcz1DAp6bb2NMZW+Vp4VvvXnuzPe3l6nZ097Q&#10;lAOQgcx3TPaMF6/yCYYemAcGaE4svOtVD5NDtuGB7vK6L51T3vqN15bXvXxB2X7/7DL1YxHigd/4&#10;XMsroIw6BeeMCP6f/ONWueG7+b39o3iaIzgYcNm6wBatzQveR9nHC5cR6OErDBxKBmNHOMyc8H49&#10;bRjYEqNnhOc7bBGyVo2bvNYQtnwvV0fBgqXhV3BPBdH6HLQcHlzLccN9eAX2aMwIrDSKnpYhCZzn&#10;wmn6mMBLvgQvj0p1+hIJa3G6326PGTSMHa/WSvnmqYTPURyFTa6LsrUzCtm+lyMXY6gciKGh2eHi&#10;0E/FDfMDG3AyzNWc4BJ4odPgyuisBV8WZnZ67rE1a5wbA4BhIHKiI/RAUVrwcHv1tvLs9GTAUyW0&#10;eXYohZfG+LgiiqDKVRfH8FEkyKGBsCJ9czQZpYireOigwoHFlNBLzSsMHaneNxDZ4mCqL7Sgwa1K&#10;UtMC21p5NfORU7ufZyfK4JlZ67l5pp4n530zcwh+XPWHw0opGaPS57oMZZgZM7MyV4qtdgSUWkOo&#10;nGpcGo3yGvEqtQllm5UxJjwjRs6Ca3vL+p+aUIauiJxmzNgPrwYDh/etKfXNK4qfj/D29tCNapk1&#10;tDIDT9v58IJy5PGt5fQYPJc9f045+6nTyr7jK8riOztrqOycwEPujgNYSrtcJp7mWjQo/E6Z/JmB&#10;l0I0DoxERhwKDC7KHlCOGfUMZ7iuWAj+LvzUQc9QcM7g4bZ3DAPJ+ztfbi8r7pta+s8ZKK05mSuP&#10;KRrONZV/kYl4jdeGl9ED8B4D78Ir8pvp4etKLjMWVInbnbloIFv5F5xzPb3F9YE3zzCaEknDg6dk&#10;vZAsXptFWSvvzsLAg1GjTYh0A/qb8uZC2ISuVUPHd4ERL9b6/L89cNiWocqa/EEFEyZk/mMyfzS5&#10;IHthLAwOrMnvNESG92DOEwyvr/n2MG4fCa6dF/zl1Tk373l0lAffHTyjL67JmhUH0FNMuDjjVuER&#10;OXrWO5TnM3IYlKp/OrBjzHll/OunpFk+785pMdAZU4zV0wLHiz7fXcuwy9uakzXy7Bx+emwtJiGS&#10;Y1bwhQEPt6eHToayX/jL5KzXXPBakThr7hpdznpsVtl1f3fVa4UtcyKsD/yEOS6KsbPstvYf73lw&#10;1kNr7x69YMRs+Ff6V1pts25vjV3w2dbBvY+13Xbu80P/8dCzva/YBKEkTpa5xpS+lX9C6WCUjA2C&#10;rI6BsvHu8WXJrX1hpmPK1qMzysXP7yxv+foV5R1/+Jbyjj/+mfIzP/i58os/+IXySz/4xfLOP/mZ&#10;GDlvKW/43pvKDd97Y3l9xuv+8I3luu++sVz6rWvK9i/sLePunVxa720fFrgEL4FqNKfDCMN730WJ&#10;rRUiwuQ3h3h2PtlXtp4YUzaeGF/m3TtQy/oOhJnMy/xXB1kh96QoseOy2WOC2IhoV5Dq7CDUnhDA&#10;mhCD0xNjbd6vDQIqVEBxcn9GTwzDsgJRhVjEDXNzMqQwS6dNyhWuz//bgyjGtjDUvY8MljOenF+2&#10;HZ9UFV+GDuWX+1ke0Oa835v5QVBNFycGxpse7SibHhldOn+17X8pIhQX77P+wTAEJ55VccKAMB9K&#10;m1dMFPPBPKJcqJIk9Gb9fYNl7/FpUSgGan5DVegJY0zYKQuBF1iPD1zkRihWIGRO5SkVtpzeVWMi&#10;z9QAjYLHY9CV5ys6UJ+LWWF6zSlP5tkoOHUNhCvligIQ4StuVBU8pyFyXlZkL1Q/0oBuTQxRneqV&#10;WxXGVfN1PMM9Pcfc4QEh7t7+9yzwoPx4DqME0wUPOAV3wNHwG9dEAZJ0XcunBt8ZddW7g6lbY/al&#10;lgyHh+bN6GmUYM9ucDPP5NXS2Vpzt1qVLfgyJXjAWFGlzwmwBrEVDhQYCgYFhJFiD5pTQoIlgoAB&#10;I3yQYQwvlA0/8siO8sYXry9veO7acu7xI2XjPcvC5KdEOQ2uBAadgcmU7FV/9oQyP5C9kiMl/8R7&#10;va+E9lSYUHgpPZ5pPhQhijNcyHeEIkNp1W3Ty7rbV5fltywrCz+9JIrY/MBrWun/4NQyPcbOgk+v&#10;KtN+b1GZ/pkFESa7y7nPXVyWHl0wjJ/2BazAmmLlGZTnrE1Ss5AZig6mLbQTbcC/UcG70XllNDDO&#10;eRs7wrxVnZFXpliAZqVyfowp+V/45RRC8c62KA/TysHjs8vMm7pqBcSqoFNEmtj6zMe+GxWPzK8x&#10;BJqDFZ8xFPwf46E7uCffoyn2wJPZHZjqj9MXfIFDDgmENI3Lq+ICjB9GavXywCP7D4fRjGcbaBeN&#10;eG9fmtHgbjNyXVeexTtSeQFloTGUKVRO7v0G7aEB824M9MbQt+fW6FrfWZ/3DZ+Bz6EVbQMk++KB&#10;o9wLXuT7UyFsua4tMKkhbHnflf3ccmv/yV//xtteuen773/lnV+4qOy4b0o1DvGRejACH9BweERP&#10;4KD59NSMofABJ59TP9VWznt+WfnJr19VbvjKZVH+VpeFn+mulbwMxo6+EbMDTxEI50aBftufR5mO&#10;Ql1xjGIJHo2nwtrQPdo9PXPMPsM1oUAMHfkP60KvTlAVJxB2zJs4PetWEVAoJa+s99PymT5aU/I6&#10;NZ8pprEqyocQuNqYr/HU2pM8rzaJBDfwNsA4+CQfc1rgMDk4MC78WkitA5dxWT/PhfeMndlZJ9kj&#10;bKvd/jbeAiF7CjPAY71cGPDBVcZ/7acShXJ3lLK9UcB4dpxAU5YrfNCee+Ev6B7vgQvglfe8wb7v&#10;DS6AycEYOtW7EwXLSe9s9JW5DcRg68+a8TTe5ipL4GRwT77R/lx/1bda5ZIYHhfm95dmHpcxQDKX&#10;7eHtDBQtIRg8PKI8EpR2kSQMHTlC8/N+dmhtKPdlSCsyosmtk3hzkPfrAHNd9uO0GDunM3Zi5Mnb&#10;UfyAZ0MltstiDCvYoEywYjibnou8z7UUOvugoFE9sMzahBzNz/N5jXj8KcyU4DaG5Uij0L7gO6Pt&#10;kpe7yhVfHChn3jW2TL0qOguDSE4Pzxv+wuAxGDz46whP1bOEh1a+Wi96Dyx7PtRWdhyfVw4c31DO&#10;fGJ3Oe/Jg+XAY9vK/ifW1BB03nkHresyZ41P5wT/KcZ68PGIySucQQfJGhQvWBk5yti5IIq4ULaa&#10;D5nPFYioOBk49gT3miqA9InBwNk99DDiQRi6s6PMeXB52fKZDWX0Jb3Dssoeuwf+BefJegMPYLAw&#10;fMj+V/2vObeKqwdHlPVdUdwVJhLV0w738BzX+l3gITRYUQrFoHh/KewafjJoGDsMHUO+tYNp6QWn&#10;RmAkv9qhdZNjrd0EY0fI1+7oE+tzH6FdtRBB1i7Xe1QGo2B+4Dw7shPNKWS0LL9l7Dgs4FU7GLx+&#10;2x9PK2/9Tl/1Xio1/brg+ZlZk0p1Oxk8WaMS1fK+hAPqeefwR4SBnov6uVmvqANpAgyjtVnHEvuZ&#10;4QCcYbo+e+ZwVD7aYfcPDBWKUN2w9ujJ+sFkYdap8IJ+YHgZb6g0C2uZGbqcmGer8ihfclyMnVr8&#10;JPNi2ICPpqOT87+8ScYl/DKW3db6u/0Pz/3qmQ9tvkArmhGL4V/537tb7a0bWxNW3t26fM+jrUf3&#10;Pdr6qyj2GhiVviy6KceruaEmTlUJCNPsC9GIcV131+Qy45Od9XSHMFcNAtFsu29aueCFPeW1X720&#10;/MS3ry/v/ON3lJ+N8fNT3/+p8oY/fFM1dF7zh9eVK7/zunLVd64rr//uDeWN+ezS339N2fDczjLq&#10;1jAQCsGIYVOJwWklYUyBcnqNcENsEq30xdn/dFfZ89TMsj2KzsaHJ5QpITQErbGdjcWIxwUB+kcI&#10;VqI2g0UJQI1DNReD2BLS1oVglLhk9HCV15H3PDyrg2iS9tTnl8SmypdqMwwebvAV+Z/3SBED/Xl2&#10;HGsrZz81txx+fE6Eam+ZmO8orpAbU6fMVQ8CJTvErXKXJnK7guD7np06rCA1CssIc0BE9fQQA2oM&#10;CsZOw4QI+TBWIUNOV5fc1VW2PTw+ArS/Kon1d5S5JjSC8ItyoNeDHCb5ORIL5V70530NU8DMKCvZ&#10;F54lyioC9pu9Ibh3fLGnvOv3x5TzMbPAicFUn0NBwti48ikFhH8MB8mw3NQ66Euk5NnRW0UYGEOH&#10;wSMmXihYvY91ERCUucYI9kpIwwn4QvBiKBQ9yodXuAOH4BL4MVoM8GyUXIZC4KkqW1v2sbrrM7qy&#10;9p7sSYWnebveb70ajWJsBPa679du1lkDzw7lSIPRicEtfRCmgr3fUTjAghIpAZai1hg63vvsDZlL&#10;YEtZHhcccYo6+In2suaOBeWqE5eXa556bdl7dGdZ9NmppesDMXayP6qQ6amjGV2nfYIP+VwolCIU&#10;XQRV9lD8dVfwhYetF2zMiTLE+G1CLkaUIDlWi2/uLVvvWV923LOjbLp7S1lx+4YI3eUxchZG2C4r&#10;C25eXaZ/ekGZ+OlZZfk9a8rOxw6U8Z8dNax8gzPYvVox97zMwUmU/hpKk4rbbzw7csNUa1MUQ+ga&#10;z46CBsLexuX/KaGf6uHJ9SpVgStPpJNQPYa2HOssmx8YXQsl4EkVb8CUkkhxjOHlNL7m68Ad9EU5&#10;ZpB5ZdSas/fZh4pr4T+q1zDQ5EMJCxS+WY1HuJdBiA0FX4S7MYxU1WLw9GdNtRcPPmkPGpqFy+gK&#10;7cJb/zfGjbkZ8N7nXvOb6jX1e3hrn8AT/dovPNL9Gnw3d2uxvgZv/c6wvmaNhn2Cx+ASXJEDwKiY&#10;jM9QjNEZWnJf7z0LH3b/wGfnZ6ec/KmXj7zypq/NfuWDPzq33Pwf31ne+o2zyoETi8rMz3YMr9Ea&#10;gn88VfKh5KeMz/31uVCdbePR0eWaLx0pb/raZeXiz+0tK+8cqDgyJjDlUTN4eebjG1EsLv9Gq/zC&#10;f4mC+1Tuy3iDX43hYc7WbO/zTDyL549Xp7YZCI2qPKbSkWIYDiNmhcfLt5OjMzFD3t3Y0K+wk1qs&#10;wCFGhhBb3egZ1+BVy3LjRfYhMMZL6h6CdwPfzK8r8JuS7/SFmxCa5NVh8AwFd4warhXerhcYmUMx&#10;67Am3oMmdI03Bx6vzgjNqtq3NLxSeWUhW3uj9O9h7EQZoyCNh3P2230o5DwQeE0DI3gTY4zXoYYr&#10;5TvNdeXVHIjhdEbuJz9C7x+K55jgYldkr0M0BuEpnM56eQ7IrUuyL/aGwfOab7bKNRlXZ/DwHMq+&#10;HczQL0cvK60NnFJLQBe+N5yflT0O/sGN3uAzY0duhWRy+U5TgjuqZ63K8/UicvItREuPGU1Gz8jr&#10;JTF0Lo/Bw7u1Ljy5hvtkz/bH2KHsDYa2JgX+ZHcd4TVC2RREmJZBH1gQ3tHFyOzJCMzJOxWxdN7X&#10;p2dHxtVf6S2veXRlacPL7U+Tr9MYPWAe+Cvf7qBVJVAFlypPGZFh/R/qKjsfXVxOe3xTufjZw+W6&#10;Fy8ulz53etn3+IJq8JivinSMYEYnZd5p/MzMG7zoXAxFcNRs+WD27JzA+2DWLnJFvkblCSM8RVgT&#10;Q8dAgw5wrUtlTP3SyLuBG3vKtodWlg23zKnXVxlsr+G2/+E32kLT1oNHNboa3saQz9wORlk/FHgx&#10;CBhStcdR6G4sowjPcZ/cj74md4qBAc+EuYreYQAsQwuBA29WDVMLbdbD6ayXoQAGSpX731iU9Whm&#10;zNDnrdKfaVvodmHuOy30NT37MA4PylxV850evUGEDs/Oorw6IBetI00BjuEXvDnXfS/7/e1h+F4U&#10;/IbbmtfjRQofqBLnWQwHnpyBwIDM1bCzwgSc8jzFXhitWzInVQVruKK1RWdUiAJunRW4nSd8LbDb&#10;HkP9QP6/LM916M6T5eBd419hjUvzGwUMNCpdnDXPCm1MyjqFyc7ImjRzBl+tN+bnucICa/NiOBN8&#10;4oUSaRNZ+9+m3DXmfa/51pv+f8vHGbYfukb++1fx1z7z5tb8WJk/teex1hf2HG/997x/RUWk9gCn&#10;DYMLwji9rEzTKXSE7GAE6Zx8turWnjL3U73DQhihNIIcM89vF34mRHPfrHL+MzvKNV+9uLzpW9eV&#10;t33vLeXt339refN33lyu/fbry+XfvLpcknHBNy4v53/jsnLuVy8p+758Zpl/Ynnp+0x/kCXKHKIw&#10;KCcEbXOCQKEK0UkW5hZkFS871lFWPTyqzLmjs37ODTo9GzwuCIghC0txL+5knpm9QaB9EYLrIF42&#10;HbEwZtYwekJYQicYO6rTqMOvPCUDS2ykEwDhcnKC5kGoEOmi3JPXZ22QWAzk5nvbyr5Hx8f6n1oW&#10;Pdhde+0wJpzcO8Eek/sMUIiCfIxLHrXuvFetbd0jnWXDoxPKgCaQhHeUC42gam6MdVC08v+pAUZg&#10;g/EELvIjFt3VUbYdZ+wM1qTwGlbjGkxZOASGnD2VhOy0bXLWz6MzOsKnnqrnHvV6zBm8PSf7TIFY&#10;knm+7pmu8s6vjC/nRtBtD/wR/qEQ5/4wguWBF8Wwnm5SzCgj8CjrGJ/Pa1xqlBUnUrwi83I9746T&#10;DQSsW3SFCQaLuRoULoySgKagmRdm6zmYsTlS8Ahzr65rlLQRQ8fp1u7PtpfNt3bVcAlMu8afZ801&#10;9Ch7INFcrlJl6H5HGXbKZVBg3Dt0UEfmoWCDMp1C8eYFVyhPU4NDypELj5mX/2sJV56URvFn4DSG&#10;jn2glBvmnv3tCV6Mzn5UL5N9yPqGPjJYDj6wr1z6xOVhmJvL6I92DsPDvMwlOMDrVhtmgguYhdHq&#10;KVMTTTMHgluYEvd2XZtnUtbMyftmTnnVlX3ce9vK2tunlb0P7Ci7H9hTtt+3q2y4d0cE7/oy+6bl&#10;MSyWlum3LIkhMrcsvHtplMiNZeCmnmFD0X5Tqpp7W38EjWowQsCELSiK4aSSd0R+DoNHnxsNPfWG&#10;kj8lWX8qWs511SMU+nLCKYRjfGhOrwBGz5J7OsrW42MjGPtKn/WBObxzSkt5iaInBKtWPoQ/TagR&#10;+JkrJbX533sKvevCd/QnUO2NUdPDuA6fq4MyQLAF7r3BI0n6Chk4uR6DtuGVuUQAVT7pN83+jBgB&#10;dXgPf9ExxcFwTXNd9q/20rKPcAQ/bgYa8zv7jUcy7uGFwTBvjLpmjY3BY32utUYGTOYxOvsilMeh&#10;Vjf68r29REtwDC0Z7p3vxf4LKxH+tiPC/01fn1fe/s29ZeujY2I0jS3nPLM+ezWqGuF1fcFH3jIK&#10;oHwVJ8yzYpye9fyS8oavXVKu/dL5Zc/D82M4ttXwPZ404Zhgz+AUbuzEmBfhJ34YPhsaO7Vv4GJY&#10;Z+Cn+ArcEOZCmWhaEDj1psgsCX+fTxmKASQEVb4Ob85EtBs+z5ujwqLhEEN+4eooIKPtZfB6wq8N&#10;lKU3jy+9b4hRFzzjGeu1v+DZGJr4dubC2JmU75W7lRg9xsj7UXk1VEvSC8zpLXnSgWYYOkbj2ZEs&#10;H8VaSWkHBJT5zVGKtrwYpS4GCmNnfwwLYWLdcAa9oWWGTuOFcLiBJnmjwM3+esbOwDZK03lyEcK/&#10;Jf9rcKrnCFnHUOsIDihhy7vTmznC584MhqhT5kvkzuT3F8TYuSxK4RX+/1qMnRgh55pjeKPDPiGo&#10;VYkNLStu4GS6honnO0qZni8anQpN74r8GZX3coomBrY8PEJ3lFHem72Qo3Ika2bonMOb9J1W7Slz&#10;IAri2uDjhgzVP7dFLlHwekIfowIb+bzyGxg8lGN5Kz7jPREG1QtGGohOyhzCJ1Twk58hdGlLcGd7&#10;5Bev0mlZUy2JDoaNh4d8HTF2uoLzU6OLjA0Ok7OnjB30GNqceOPocvjJTWX38RXljBPby/UvXVGu&#10;eeGSsueRWWVO4K56qKFa3aLAjdeCkqotBWNHuW4eHGXU5W2dH7o4GGVZT6uKh/hd1tsXHBsIDPVP&#10;YewImZQbxtjpcy0jOPjQ9e/by6Lbp5f9D68PHMbWkPh6IEu+4lMNj6IX+B++41V4BF6VZ0wPfpyX&#10;PeH90Edmb3C0Gj/BgaWZb1d4jQM5Ya3wS3EAffGUZmfsLMjaGDYLo5PMgRNZHw8P/GQEMYoZOUbN&#10;zcmohk72txqGuacQQFXPFgefatXDzFO/mQHzDB/rjgwQFum5ysKvyLzW5T7mZ6wLL7DH5wamr48B&#10;fXHw+rSs6fI/yMi+78l3wsoUPlBCWuEcuMsrqWhLNXDAyvPse/QQB20Mj01Zy8qsAZ4xruXrwOcj&#10;gc9h+lPgtSu60Z7Q4Tmhw/Pyqu/Uqgyv1uvAnHdnS35XPVeBHdqgW8FneCLXnKyvuXDBdcaOaCKf&#10;8aTO+lTrlQWf7fjTfU+tuPL6r9zYNWIX/G//Dn/ocM/+B88747Inr376qqc23jf7Y+FK/6r+PtIa&#10;DALt3Xu89am9D7f+fMux1j8p7yo5mrLldLkKUMoQholxUtbyOpiNW/LptrLgU53DxALpjSA7wS5m&#10;uydMUKWv8b/XXhbcMVi2H59Rznh+bbno5dPK1b9/WXndt15XXvft68pVf/CacvE3ryjnfP2SctZX&#10;LyiHvnJ2mPbZZdML+8qU++eW9g9HmBDylBTKK4EOiSBTCIwwVHBA59p5GRLF54YwJLs5LeMRkajV&#10;b24MMsSZ30qYl2+zL9fz9ihCwLWnBv/q/M/gUQJSx13WOGa9OfDhAVKK2nVcn3oBQGInE5LgCIf1&#10;+f3azInVvePYQNn92JSy5GhPGcy1vUG40XmlzA5laBzJyKmKESGS+/D0qNy29fH+KHBTo6TG6ImQ&#10;kyfSSdhSHihNYWKV6WA01gVGGX1RIlbc1lF2PTq5rLq/r1Z6sT9i6rsYjtsyMGZ7GsWnJgNm32sH&#10;+jAhYTm1shKiJbgJRff3rDxbsvbpIfJ3fH1lufL5iWVL4GjdqtwwHPVF2DsiFIQc9Zqv+0QAt4UJ&#10;q5ai2ZwY1ZW5rnYQDnxVRFqT/xdnH1XkqvhEcJsHpkFJo6RSuDBzTNc1mXdlyObYKHcUPWs1d+/h&#10;DqWOsGm+y31VCNO52RDOpnFobaQGVyh1lEmDQmVQEjyDskgBDC46EWeoCWkT+jIt8KgVxjIYbvIG&#10;6jzQUmPYSG5FV05WCUeKK2UkNNeZ62sOHUW58WgGhkJlFnxqUtl6z/Yw98n1FGlCPp+Q33SDR57R&#10;GWF0KokcfBwOuKd9Cy04GeTxrDBqDBHDHChFvEzeG5mvUJdpH+ouW+5bXM58/Ixy9mPnlAMPHwpN&#10;7C6r7t5clt61ocy7Y1WZctu8MvPOxWXZA2tK/8f6h+FNiPJENOsLvITaySWqZYYDN8YNL0534M+j&#10;JraZh8Qp8qj8L2+lGjyBRw19CT7NCVwZSpRZ3ykNPe/WtrLjoXFly4PjqtJecRWuUERUUHIKa+8p&#10;7vbCdwwbCnLzSgnE47yHa/YfruV3DhuGsh9opHpY4V3D9zIYvehLz4PG6OGl6kLX+ax6INHsiOFZ&#10;eSu6bd7DXXvd7NsIf6v4T8FA6+7jWjCFP4xTOGWOrvVbeGDeDY56ZQBYozXZdwMe+76hjeCJ3DsH&#10;H2LgKeNOpjsbA8p9XOs9OohCOCrCvZbHpVgEz3lL9j49UM55aV6Ze3dXTWZfff+ksufReWXG7/VW&#10;Q5yHpz/wErpF8ZqSvdr58Phy7ZdPL9d99aJyznObo7x01KRaseZKpo/JkIumX5Qw2LOiBFz7R8MK&#10;9QwGZ2PkNK/ZY54qRqfwF7kLNYwtQ6sBvXbmRcmYF1p1UMHY4cWZls/GBbckWAtHFd7mM9+teTL3&#10;Cm+qsid4oqT70lv6yvj3tVfYdmR/GHGnjJ0R+LfneqElDJ3B8Jve7FO3kX102s9DJAR1ctbnoG1B&#10;cKcmiTPSDV3ul2UwdkJDDizmZX8cFG2MIrQ5StKWKP3bY/BsD1wkr3fibQ1tC6uST4LXU+LRARwP&#10;TrfBE93/lwQG2YfTY6jsizGpRYDTZbki0yLn19w9viz40LjS+UttZSh4LY+uI3vTk+FQS34iY+d1&#10;fxiD45sxcvL+yrxeFiXxohgiquntCfwo6XpZSbZn5AhRpIzNyvsaypT9kmc7OnDpDs9rD/71hS4m&#10;BHYaQU4PXwYjB2vKAh/K+hU+OCOG3rl5jnydKzP0nVGFTTEcoX48YDxmvQy20IjqsA4odc8nt6cF&#10;5pNC2xRBFbXGoD8lpycHRuGJ5GPNa4lyKZdDNS2y7azPd5TXPD+jLH3HxP+VTwXW+HhoRRUsCng/&#10;GkdjaAl+oL3sBVk4/5bJ5axndpS9j64sFzy9v7zx868t13zu/LLjgUm1TQKvn3vwHNBPFuSVYm3O&#10;ePmC0CtjZ2f2/8wYmWcH1gopNXpSd54NV5WbltM5Pb+TL4mOJgbWbWQbfuA1tNP9y91l1T3Ly9q7&#10;F5SeD0S/+922YV2g0TXwIzTgfzywOaDxefB/zrGOcs4X26riXvvbxOCUg8LDsyfw453jeRQ6aE9r&#10;j5usk6HDYKntP4IfcEU+C16kWBTaZ+jw6vCIMP4YC4yGBZEjlHxeC58pT74xdDAvcBAqOph5jwq9&#10;MXa6AvP+7G/jKWTkKke+OfS+NvdkiGjquufpYU/lDcGn84NbB2PsXJBxKHqLsMbd2X+DZ8f1dE20&#10;XOUtmHi153hm+IAQ8ZmZ59bwEwUhNLUV5eIQRqVARqFmot4zrOWkXRV6PD+frcgajbV0z5H1gpNi&#10;DPPzXPmAWk8o4EEHg6+VtgzfBw6NcQyHFt7aOrnjyRnf/Znvv/XQiDXwv/97S6tn/Ien79t8974H&#10;9x09+29e//T13/m5z1/4ltb7W30jV/wr+Sut9igOc3c/1Hr7vodbX87r321+oHVSNS4VapysVsIk&#10;VBGwVwyT2zaEPZjvxAqK0a7J7xDfQAROIgn/EJamgtzumvOxSKfldervtZX5t/WE4KaUC1/eW17/&#10;7dfG8LmhXPGta8pFX7+0nBehd/qXzyv7Xj6zbHpxf5n/5Ooy/u5pwwUUIBJm3iiBQeDOEA3GrAKJ&#10;RlxO8IQvOEVWWWlsCApjrkYCJcJvwww6w1SVHNzDsAmRLA6iYCReWdKQS+IWpOLpWR8moYiBKjM8&#10;R5jN/BCoE4QFeRVzCuEQj3A3DUnXBSk33t9e9j02McbHpHrq3woM9ODpyO80jjQYOKq3VYPHOkOE&#10;wqt0kt9yvKtseGjssHcGfClY1kLxaQbiAo8w9Ooyzb7sOT4pishgVSD9To4KT1cVdsLZKKFhzMIp&#10;MJBxea6wHMmoerXUstJgTYlwUun+eRaFRSLtFc9PKW/9yunl/Kfmle0PdJQNgRV3MIJzeqSCndhj&#10;FUjEqorJVg1mSj7fFqLWMXhpPjeEfOkZ4JR4afZwan5XFcRG2SOAMOTmVJKC1zDdwKXm3cA/TN73&#10;rsVoKLcZTvXBRUf4WgKdYpi1yQNzgiU/pBoX4OM1BmNVGikHhFejTDUn/+DRjMxNBTvV2RjcwmOm&#10;ZO8nZu/kBcyNIihnoSobzUkrI8d7g4FhoK8wyPbse0dgWDv0W7/nG+YcwYW2+j/YNjyn3IcQn5r7&#10;c9WPjjFRK/w1NJLfON0bFRgJ6ZyQ9fF0VtqmNHum08gm1tx8/I/mm5F5S6beeM/Mct6JM8ulT11c&#10;zj9xQTntkTPK9gf3B793lhX3by6zIyQX3Ls8iu+S0vvhnmH4gx/eYc1RksFfLpETYUYiOmUMClmz&#10;B0LZ5I2p7KV3S3fmqlwmb4/CGbXcaga+wyByn3EZwtk23tdXtjwwVEOfqrEKZ6yP0sgoYJzCG6/2&#10;0H7CJ6ez3jfeN7BmqMEhBoE9jnIowXd8aAT8BsNPau4a4wWuZMit6Y/QUfrbHBht5q1PFWP6VCl1&#10;uOA36JaRAoeNVxupzavvCVHXehY+5ju0a2+EzZiv79FJY8xbYzOsgYECX5pBwfE54wXNZF80Cq3N&#10;LUOvhHd78Kfd/RoYuC+4MCADJz2GNgXnJdjylIgM4AlZ82hblOWx9XsK0MDHdW0fW/Y8PDFGbkfN&#10;Y6t8OTjJmFl6Z0c5/8Vl5fqvnFeu/sLhKAQThnl2YKVwhtwDFRTFm5NPGu9pVCnExAnyaHAzL/Tl&#10;NTSk/LTwXafyNWF7ZKi4uSw8fGbmOSd0qUy8ZqL6ZemDNj78eWJehaNOyqvPeJ43R1lTxr/hCXIx&#10;poRfyytiFOIjtdKovQEr+MW4zP9TghcTs3ea/9YCD6FP/Yu6KfUZjB0Hck6oJeO3o0HenDUZyh1T&#10;vIPDbeg8uL88fFKpfgUKNjN4MjeGDoWXR6DD8x0uuE/jcRCqCtfRPHzBG8xRD5np2YfgjhyLrdlP&#10;3dv1pSH3poa2FtzSVXYfX1ne/IU3louf2VgrJ1Z+O4L/wlGV5L3mO8On4BK5L8mrfiRXxfC5Kt9d&#10;xAAJXjl1F3bKyBGGJbRH+Bolk8wUjqMwQUf4F2OnP7xa+BHPDgV5NXmS/aBk7osieIiSz5MQhfTS&#10;b0cmRTk9kvfKWzN2tmQd1qU4QWdwvSv47JRfc0mVqyi7jJ5peT87axXKPi970cZ4UaRgR+aTveIR&#10;3MlTRJYFZ1Rt1ajy4PPt5bJnJ5b1/35s6dqW6/HR0Fdb4Ku3lC796KjydXSG3tAfPA1NtufeK+6d&#10;Uc5/dm85/clN5brPX1re8qXrynlPbal5RQ4FZkRu0zcYPU7tKfbClFQtYwQICd8fOBwMDijF7ZBW&#10;CCA5oCGw0RceMuZ3gvtZ3+7Me1Zwsg1fxu/wRDhDtmVO498zFMNieun9YFetjDqK/kD3sN+ZbzVu&#10;vMdzyBk4n8/1X1r5aHu5OMaO/Kwt2SP54NtDr/tDp9UACg0xMuRGTck9a4hZ/q/9DCMrjYXBBeFd&#10;wrYYBNZuyNPh3VAtrVYPy1A4ymEz2NABReHsy/rWB0/mBV8mZ53Voxo668s+tAX+9nNu9n1hvpfr&#10;sip8QlQOr86K/M49GPsqDF4bnFJYA47V6mgxEg+H7nh2dmd9uwJ7+d0M8aqD2Wuj2WtwvTbPDZz0&#10;ldqb9a/KWpdYb9ayPzjFaGfs6NmzK/cWwqY4wpv/oK+cl2fSQ+mUQhsZSYy6eVkrmPDoGPg1g4aH&#10;GF4wdKblffN/9erk+k1H28pVX9z8ww/9xScOjlgC/7u/tnHvbm2JfvV43891/v26m9eUIw+e84+X&#10;nLjy5de+eOaOkWv+lf29vzVuxR2t8w4fb91/8NHWf9n+UOsVzZTUJhc3XYkS8VKMKUBOihg7YodD&#10;2EPZUPW9GTBCp6ogb6z/vOr+72S2dh+PgTP35vbahV91r0Zhb4+AlbiqmsWZL64v13z9ovL6P3h9&#10;ufQbV5Yzv3x+Oe2LZ5S9Xzi9bH/xQNn07O6y+JEVZdSnRw0rC5CLQkCI5F7KXOrYrKrNimOdZUoQ&#10;1xx0+1cJqs1vKASQkRCP4OoKoa4NMpx2f1vZnSE0Quwmrw1jRTLZakQYhDMkDarsYjhVgHAIjmdj&#10;SV4rggV2Kr0IB1HOkiW/IUi+/7EJ5cCJuWXxg+1ldO7dyvUMH2WpO7zHVAgRijf4e5/5W6uSrk4S&#10;djw8voaYqX4kL6N6PQxK0Yixg/nI4Vh/bFRZ/kDnsKcijEmYE5f4aAK32U8CMISor4L42C5MLYqi&#10;coYSICtToxhRJAhHzC3MriPXrMv6Xvv8knLdF06LENxQznliZTn86KIYPlNDoGPK8pu7a38NJwsI&#10;dHUYmOp/p4eA5fk4RVwdprGEsROGsSijxtTnGsnrOgRXhkqZwWApnxRyCjRFwh76LmtXElvFuHo9&#10;5m3Orsl8u4KPTtcGcl1vrtcM0Okqxbsj/0smVN6b0aM4AabdRqkES0pD80wweLXB0yiTeY6KUyqq&#10;CMtT2WlqcEau1tgwJYqVsLZ6LQW1CXdAW81gDBA+ToTzfE3DePwqDlDcG1qkrMBfe4/OKLuLMt8o&#10;84OBkdPjqlBhtkZwoTfKQs1dy2/sG3oDkyroKEEMAYqRuXn1HEpSk3DLYIhxxCNEMdl3bH0M3UvL&#10;a158bbn46cvKgeNnlg0P7ArtbS6r7ttUVhxdX6beMWM4FhysGHLuE/hJcO/LPMYGv3hphI4wXnho&#10;NEiD23Juam+evK9hhhkaoeEdQtp4dabnVeNUzXLl9ahQt/Te7ii0g2XMh2MIwgvDngljs86R0/aq&#10;tHvPALCvzXANI8KpeLPfjWFAUQrOCOWRbAwWPBs1RBD92SP8LN8rKqDCkORbdKgi32D4JCO2GvD4&#10;UK6rCoR9dA/Gjs/wJ3zN3JtXtA2vPcc1eAIch0O8VvaJ8eo+FA/fEbSvHoSudTR0wbMFH/0uilil&#10;r8wBnGuzzcBY3kSFl2v9Dq8AS56GKMxCajQj1ftieYwKxsDU0DjPyLLw4K1PDpRRuaYeRmTdc+9o&#10;K2c+OalsvLurVi1iwChW4PRxz2OTypUv7ytXvXx6OfTE0uKgRG4mo7IW28h7nkmHUZtDYxSCGmYS&#10;5XZLntVlzYxVI2viaeMJlItqbnqTrMp1KzPkF86OvKmha/nekLOjx9Xo/EYVtqn5X0jbxKxH406l&#10;jIXaVv4Hl4MfvKgqx4Eb+eOQqO5Tg194RGDL+zom/EdoVnd+0xPac9LOu9OFF+VVCIq8DM0Au/AC&#10;OTqGLv0MnqyLR1R+pRwNBV6EsW0KDzUYO4weBlcbvEVz8IPshh/4GCMHfPAwe+6z0RnjQneZ7+zc&#10;W0SEUFF5TRKvlwRva8Pe4NyMW2aXt375XeXffeeXy+p7JgzDIrg1KzDS1FSlKqFs9sVpuJNxOQ5X&#10;ZXjPMOUFnJ09rPkmwQ0HoLw68lHkI9SKbMHxWggj9x8bHnIksL/2azGgs25yV9j0tsgICeLC2YRI&#10;8fDwLl313VY5O3Ng7KjGtiVK45asZSJ9JGvsCM6Pz/tamS00qkIgr8/MwI3SXb0Fwb0OfIA3LfBr&#10;uzTXRBYK8duVZ2phwQMkB6nx8pz+2GCZ+0vdpR1MQyu8KDND+4N4MTyAn2AON8gxvMfn4dFCNrc8&#10;PK1c9tKRctHzB8pPvXxDeduXbyiHjy+rIXZTMjcKPcWV0ir5fGLmyvhnOGpCKS9pJyU5SrkolNH4&#10;O9oODMk4vEpomNCyWWQbXk+PM/A682uM9Lwf+K222mV/5qcnhufPHC7aE7hVPpFReTu+RAbjU+F/&#10;Ink2xbA5Pfu8L3MR2roxsEercqwcemoSq6S5/DUGrGa7DkHl49SclNCf8LTopcO5LcEJBh78cBjA&#10;q+G96nkOpXmx5KjwyvEC0S92ZF9W5xrhXfK9FAPRiJ6X2oFBFPkyPzi9OL+TsyNKR1qCHB58T6GQ&#10;g9nr1wafr8k4K4b6GfAp93UYoIT0rrxWYycDTtaS/fQvewwmeC4eMGLsqCbMm8zYWZo5C8fc89Tw&#10;cw5k6Nmjx5aqiLsDv2t/f9LJX/nBnh/f8MW2VzYHLtbqEJn3Uw6Xwz4pI+gFLTl4hxv+56WUXz12&#10;BEfocmjt4KO9Jy95ccZ/evf333j1iAXwf/krpdX29kfP3b3ugxP+VDhp7y+0lWWfnFe23r3z7y84&#10;fsGNr3n2Nb0jl/4r+3t7q2/Kja2NOx5s/dbpJ1rf3/9Y65+2P9w6qaESdzNmXhUAJxaUH6fRhKtT&#10;J+71EMxgiAkRTgpQKYlVaBP8CCHA4u4ele+FqowNk5t0U/twzC+CawR9oywEKVX8Eo+/+uikKMR7&#10;yxv/4Prypm+9pVz59SvLGV88vxx48Yyy8/lDZcHxVaX30wPDwh+xZSjTTLFWXU1InnAop421bHKY&#10;Na9FVRAbowAiRjA48WFpn/5IZ9l/rKNsCHJpiFpD1cJMEN2qEJ+a6JLhalffIO6mCEtEiRh5dmpT&#10;U8SZ9xidIXlstfXkc2X+tj88qhw6sSBEMrUsuq+7Cte2IGor8FF2uCv3kDNVDR5w8gqumTtPz8Tc&#10;Z0yur8q49YAbAYsJIbQwc8SmV8Gm+/vL0rs7hhlV1i2xmpJRT5sozRie/Q0cEAZBNzqvFZbZexVq&#10;GKpVqDWKBOWvYXB57sJPtJWzH5tZrnxhb7n0uZ3l3CfXlUOPLijbHphcVt4xUDuhr7ljqCy7pb/M&#10;/ER7LSs5P/jAAyTmFVN08lYLFWS/lgT31ochC22T7FiNLc+CiwSF+VK+CXSKGOUOU49w5B2ofY7A&#10;BCwIlcCDcjEqn/UHJ9tdn/XI3eDhqTkcGbxVlFRVpOCs9/WZ1two/YwDJ3IUePeGP4SE92Fsckec&#10;svFSzaAwBTc0xZwWnBHL3AnXGU5NJ3RGj4G23D/fteV+Q8FXtKKxZnfg3xWYVS8buFNg0CNvRISP&#10;7vV1DhSjKEUd+bw3sHCSVHE8uE55cELoBFmIW2+U7bGYs7V4LrpuDBLJ/I2XqfHI+D+wdsoubNVY&#10;ctPYcsYj+8oVz11ZLnvuinL6ibPLtuP7yvoHt5c1R7eWpcfWlaHPjhveO8aUeceIMC/Gl1NGZYWF&#10;K9SeHqETYWBwnWLM0GEwtEUpYSAIDxuba2pRgvyON2hseE53fmPPeS01GV19rL/Mu61nuFADQ8FJ&#10;PFhTXij59opAhztwmWFjfoY1M/bsEfqw3xRDin7wSP5FZ5QXr+hL6daaC+hZeBhlYITvKQ6Blw2Y&#10;W+Y4OvOrvXjQM9rFt/A/+9Dcw4Aj7gFuaJrSN0Jr9f6uQRN+B/+assTowTUG/oYm0EvmXYdrKVgN&#10;7jYGDzjAH7/Jb3szZz2LVGUTylYFtuvBh6Gj3wglMPdSTYvxoGeSk2/9MFQccvI/GF6iQiGaVvyk&#10;GnZZt7ysVffxdPfU+PO+fN4X3rzszq5y/ovryjUvn1XOez4G850dZVTg2xnYqGjUlTXz8Oi/I6Z/&#10;i1CSKAmShq+JguvZHfbankWpccgmN0TIjgMwBg+PjlC7JZmTLuS1t074+NSMiVmzA6jR4ffeT4nc&#10;EMrGINIHbFuUkKHgXd0PPAgs4IhnBtYSku1zLdUNnuAK5m/P/UI3yk43YWwOW/ryKremMzgqnI3h&#10;V8O7gh8dFGYyVoiZZpahya7gHa/boszV/Fc7vY5iqbSyfjK7o+QyfnhgKwzQLb4ykpNT8RzPYLCa&#10;F/4Ad7oyejPyTIVtRqG5yPAJwddVkVeiFsjU6pnOWqbePLdc/YU3lHd+7Z1l9fuWVjxy4n4xL853&#10;sh8xNHSbZ/AwfJSilrdzCc+LAgrh+XIG9FBymOZ9zT2JjFQEiFGhyFD1xAf/HR46Zb/uO+3l7d+f&#10;Xa788kDZl/1wsr43yiIDRCL3aTFqzgsuXJ458PIoN70xsJHLpLpqNToy1/asXTntOVmnk/85DIm8&#10;6rmiMEfN+Qiv7ravYIdXh77G5Pc8FUdyXzkbIj14IeSTwEfhkSq29uLR2X/eIs9Q/rwamZRfMHdf&#10;dIhe851cHoU6FOTYdGxyueLz55crXjin/MTL15VrP3dB2XDX+OHT+XzPw+MQwH4wjoV3asCLFg5E&#10;Gdd9X0ifOeofU/l/5q3MNEOBF3Zu5lT5fGNIT8pweEHOmSOeYZhr6G3OTZPL/E9PqwfGp4wdOhTe&#10;hU81/Cm8YvCm7rLxye5yMHBXMU/oH7goguAAnVE5PnSgs78qe3Jp6EgOjXlsGDEO0yTvMwbqYXJw&#10;Q4qBam011SDrdV0NXQssHCyrgib0bWuM8x3hQ4pPbchezM/eVkMnz+sPnXVmb8gfnh57PjejFpjC&#10;x9wz98OTGDVHgk+vDy4JlVWo4JwvtlfaY+wczrp2Zl3C5bZnrA2dDOGVr+a5+GZzSETHDNyEe+4J&#10;vmhZcji4e072TNNQ3hxenT3B413Pt04e/nLnf3zvX77+t7538nubH/8Pb7z63AdaP9D2RP/I2vMx&#10;ezktQwERNIR+GDqTA8uJWZNKlhqN4pWMnE2Bx+HH2k8efKbjP77+6/vefH25vmvEAvhnf/eUizre&#10;9eL2Pe944TXfP/2mVWXayH5P+sjMVzbdvec/nPfYJRdF/rSPXP6v7M/Ef6c1dc6trat3P9w6sfeJ&#10;1n+P9X3SiYWwI8mnfRCbAtAQPmNH0qQTAZ9FiRgXJFoM6YI4NYkeIbxK8Dt1Vw528FNtZeynuuqJ&#10;geo1TtTrdXkGgSavoDtII5G8LQjTGWagf86q2yeWs55dW6796qXlyq9eXQ5//tyy7XOHy5pndpZZ&#10;x1eUzttGD592uk9+Ozebzxjhsp0fRqR3h5C2tsyFwdNGiYWYGM+IO5lg1yx0D0Ecgbg5SCk3hxEE&#10;0TTmwvx5J7wyclaNGD1yVHxfq7u4Ps/nVhRzy725OESkgtu6EJTGVRvvaS+7j08ue5+YXdbG+JmW&#10;3yv13Z7fKfstdE3ORicjKAhcvTxB4noqHPjqsdCGmVkzRckeUVYwWkI2sNMdee1dvVEi2qvybi8I&#10;sYHAQZx8H+ZPASUUIwQVbhByI9xQBSr3c5I9L9cKO6oCslEAKUwYKUaX+4hV33L36Bg9K8qFJ7aX&#10;i05sq6dSOx6YVtbdN64su2sg8BoMAxsIo+quLmenU6rUOJEgXPR22BohIoeHh2RFxpTAuK5xxCCp&#10;BgzBQSk1D4zEOuxl9lHy86jcuxrd8Mr1+a4jBNtP0aD88opkCDNoQkrqZ7lGOdz24KpTq1pmmEJJ&#10;ADj58jyKgucbI8Lq1AlucEgVIQJwTeYudI1Hx94KaZsTPFGauO4PA4cCwrBAU14NRkcYJA8cT4CE&#10;/GV3ji2TPtlXlX9GQFVmzYOHFf1RxinABoV+Ta7LvCTjSipeEFisD05patj5KuFkz6pB1Hh0PJtx&#10;43/zIxDdz/+MnSgKegdI/gcj+WMTPtxdtt2/qlwZg+e6z72hXP7cVeXw4+dmL/eX9Y/sitG3pvT9&#10;3uDwPrjHkTwzwoByJ6xOCBDvAGatsaACAMo627+O4LdGc3UvM1frF44JPyueZk28ObV8uO9Ca+6x&#10;7J7+svGRSWXWrV11npUmrIsCScFvPDX2AR7bV8qr+aEHhu2rDZ5mz/M7CdMd1uKawF1I4IQ8W7hV&#10;NXbwFbRo5H+HC/KsGBDWwgPFg9qZ10rL8Mtvs9+Vjh0U4Ynoz/3cxz3tm333mX1mEPmN9+ZPcTF3&#10;Sof72GN7a+3w1yB44YoBX43G2EE/aCDPsscEpFhy66t0T1G2ZjyfsbM++597akK8KnJiW+hW7xoG&#10;hUMmpZ4nhkeOCq+bnf8nBv9r2BNahne5rxDPQyfGl9OfmDxc6S77uPGRMeXCl7aUiz63N4rLzJpr&#10;WPl11qvIB6+kkrkEvJC0nVEQ5O+85tvDFZMW3Ns2zJey9oHwyHn4dOhOZTFltTURnZtXhxGL83uG&#10;mPA1Bo1y02NyvZ460/N/DWML7fIArc1zdKkXGlfpncxoDigaXAr89LRykFBhz+AJruMxTpcpecJn&#10;9I+BRzw6+l/VCoHZ14HggwNGCfzdcMye6tyfV/RMsXUyz9CRO7Qi/FISvrltjHK7NwaGk2GHOhXX&#10;m4OLxtiB4xTa4LPT7VqJjceoNqTICM3Lf61hziN8sbadyJrIC6XXHcSg5a1HN5R3//4vll/95r8v&#10;u25fVZsdXhCj5mrlp5WBzlwYPF7lOTB25O+o0HYkyt2iKHu15HT20ahhNqFdslWu69TMwUFUT3Be&#10;Evu+wP6iGEpv+cNR5d0/2FZe+/WpNafiQIb+S5T7w1EUz881jC5FC7blsw15lrLcCgZ1RyZWYy/7&#10;NRDeOCvwpPDy5jThbFpVWCsePgUc4Tzen1eHg8KrnMYfiLLrVL/qSVHi6UryiPbm86VZz9js88Lg&#10;82T3QDuNIQEv4A++Yy6hLQfKqhTyYCo5vePYhPL6L15SfvLL15Vf+v13lde9uCvz765KPS+GUDv5&#10;GQ6reDodEqliujVrZczo7H9+DE2Hr8LYyHCwRqPL8R08XYieXjpjMiZmTM8gh0bmVOdKLmZOM26a&#10;UqbdOKnqcJU/MXbwIjoFGYvX4FGh0zGf7SsrH+6rBx/gweMlx2kFHSzPHpXrlfLuz/WDwS3eKR4Z&#10;3lohWLwQ8ID3QtEK3iyRQwwe7xl7DBvXCJOfiuczVvM9b9uBPG9b+I2UhGX5Xi6Lcu/ydRRGEJKr&#10;fL6KiIxcBi4DTOQNTxBjQhQPWJ39cqu8NjzlwuAzfHrtN4dq+fR9oTn5yCqk0f3kdIsEqkVBGmOH&#10;Xom/4rVgmv3vCo3LRxaCuTf3P/dzuS+PTgydrcEpFWr3Pt96Zf3zrR8e/uact/zmX10/VFX00mp/&#10;64lJl635TOs/0pvwvll53swMoaBgph2LMtNolzyqxk6uVZL7QHBi70Otkzsfav315S+t+PV3/9nb&#10;x7nvv/x7z4tDY4/c3/r5sx9t/ddfCO5deOe+Mg3+vq11csz7xvzFsptXv2H2TbP/lXp1mr93t/qj&#10;IG5dfm/rw/sebf1g76Otf9oRwbUjSLorm+PkAtM5FcLmFLExdhg+I4y0J8RBsVddQ8hMFcgQwAjB&#10;SerVxX/ok21VSeml0AQRJa+rSCOJTNWjeoKXa1UyqYLciWIQpi2I0/+mtrL0o13l0NOLy3nfuKSc&#10;+aXLyraXDpSVT28u806sK6PumTIc9hNlQVwrg4Tbn3teSJseGZWIG6IlpCisUYIogpi9k4at+d2+&#10;IPLW/EYYWi1RmPspRsBoYQSJFxVnrAjBliD8llyvKRVipMjr61MbWeV+CGpxkHJ1EHVdfqvyh6II&#10;O46NLgdPzC07H59ZVhwbqMqxxHY9ViZTFDIPYVDV85N71jA3Rg/Gg9lQeChMmI71YKYILUMFluV3&#10;dpeFt7UP9+mAuPmMQj8598LguzDdkVPv6t7N57xq4FCZWJiDmGIJhJSMqhzZE8wb3ChII9c57Z73&#10;e21l/4NTy5mPri3nPLG5nHF8bdnz0IKy+f7JZc29YzKfMMM7Bsqq20aVZZ/uKfM/0VZmBy5KJMqF&#10;wPDUq5cIqhQjg6GulxLnWfbOcymjlHPKKIUuDKwy8Qgyle7gWWMEtue3Bg8OJcPJfPXuEOjN8Hv3&#10;Dp5TruAqxaZWNqN4UG4IvcbQaRTgxuABF6+Zi/AsJ8gLwwyVaZV7xLOjn8fs4AjcrsaaU9VtGU6I&#10;G4OHgh2cVNVpdHCFctsZ5rngo/1l2R1TSu9H2odzihi65mXvKEXuZY7wwGgM+cxLmekFuV5Sbg1d&#10;G1mrwwVx3HUt7tMYOIxf/5ub9+gevK0v81J1rCro6DtD2OOim8aVc08cKTd8/k3l+pfeVC58+tKy&#10;5/jhCL19ZfFD60vPp/uGlT/3yR7xGvYGtmOy57w0MzKEwurGzhPCu9aZ+eoZVfu15BlCX2sfqNCi&#10;XJ2pGH3wRcf1wfyGt0lImxyp5Q/1lIX3ddTePHWeFA7KXnOi2gh1hg+8YeiYG4OhOQDwPyPJ7/ze&#10;78Dc7ygL2TfC0wkrhbCHkQK+BL/BQMn/lHTeCVUMeZd5eJQvVpChemzRlYE3oWuwbV7dA+4398OH&#10;R+i4GkSu853548UUKet1LXy215RaygtDD45Yu3XDWQLZeuAKOkJjecaYzJFHhJIh9KcqfXg+T4MR&#10;uKhmxGMiPGx7FO/tEaoMJGWeGT5OQQfCu0YF9xUAwNOqsd6sN7/n5Vl9fwzmh0bXhHXlVc97fnmM&#10;nW1l32Pz66l/T9bYbr1Zt8qCDjTGhb713tBnYncUzPOjmGj+d87XJsSA6a2V63h2GGMMntqEMfOo&#10;PZryfmHmzYOsmA1jRxgb40wlTHk6cnZq+fjwX96ptVFIhNvW/cUH8E2KTKPIgmtww4FaN54M7s0J&#10;b2CqUeX4rKE3e4n/dGRUr3J4pjzC7uyZfhg8ZWMDh7bw5rofYB6alHMh/Lg2VMy+6PWjj8zaKEnr&#10;ozBtfalVTotBsSOwGA0f4C5jDF/BG+xfY7jbf3ICPjjVZ+zoKZM1OOARBqP0fMX1EZxgwE0JrXVa&#10;Twyprt/sLKed2F3e8fWfLm/91g3l8m/MrB4dRudlvz/s1aEsnvXFkfydGCGXZQhl04dHGKLSwRTd&#10;mmuQZ8p9rQ0OyevsL8/XqMBFKWDK4fm51+tz/5/6485y3be7a4f5QzF2KIwMHv9fwcv3nTw7sNhC&#10;+c84GOVfeHnlX/bK+sNjJ2SfVL4TvqZP2TSvWb/qZ3KVFub/utf2GV8OPKfnN8peyxU6ENjvCE7I&#10;3RGCL/RJWJ1Tet385QB10y/sBTyBD2gSDOGLEZ5obxWa6c9QVKMncD785Lzy9q++obzzG28rP/uN&#10;N0eezqx6BUNHY9VaxCF7ogBCzbHLvivIIARcXol8NiGRykfL7dHhfzEdwqEW/Q2vkKs1PmNmBjzg&#10;SbRexrs5kovBySW3L4zhNH24FUXD47ziPQ5fGn6X+Yy9paPMvaujFgQ5EhgJuxf2b95jw6+6yd/Q&#10;hh5dKjny2jFUHHiap6iPus7wd8aRwdPHi1PzVHJdreCWV54uJbQZgXJf6KxbQ6sMl1WByYJ8Pykw&#10;lZ81lDnXMFfGZZ4vV2hW9tdwmE0Xq2Fs+Z2m8yqjXRWj+fo/DE8Jvh6MwXw4+AWfLwit8erI21Kw&#10;alN0NpV4eSEr3PBSPBMc0Ru6C7/tzvp43s7Kvc/KPYT1MXQ2BWfkIO5/rnVy77Ot/7zn872/fPmP&#10;Vo4dVs6H/659cPyGrOn7DgbwSQU9pE8oUsHAGUcGBSfkPzJ2fL8z89sXfFA8YfPDrX884/Mz7/iF&#10;H/7E3JFb/rO/X3i8NfPMB1qf3np362933Nc6+ZNfPKNc/cg5ZcH7+nke/+fgv+u7e9bHJs0bufxf&#10;8d/uVmcUqHkLb2395N4nWp8/9Gzr/5XXWjmDsWOsCMLWamY2TsURwt5ANBjqCEFDKIl/ta686xFD&#10;I7AhXDaj9tL4ZHvpC1MR54yhTc/r7o93lzNuW1bWf2ZU3TBVmyqDohg6qcIcKNqeFQVEJRPdj09/&#10;YXW54KvnlP1fOLOsfnZHmX9ifRn34IQyFKKbGaYzMwJuQYSEUz0GRDV4wshruIG5jSAnhZir1veQ&#10;RozkriDyzgg8hIDQEK2Ka6uDaGvy2fKRwejBpJUVlGRZq2EEBk5iEEI1lvJeR2rDCYLyzYymTff0&#10;lz2Pzir7Hp9Xth6fXNYfG1tWHO0f7uqdey65d7CsvH9cjLWO/5XXk3mcOimlFGE+iA0zpdiE6Ebl&#10;M/NCFJ0RtNbLY8PYIZDH5/eKBVRljqId+DI8NVCkVNbka/eLYHQ6ND1EhcFWIvYbgoOyRJmiXCPw&#10;MHR9IzZ/dqicdXxNueDx7eWKJ/aVK06cVs58ZEPZe2xB2XZ0etlydHzGxBg248qiW/rLjBhJihY4&#10;jdCvZHLWqba+UyHJr7wIVYEwPJMCTjmnlFI8PJ+iTrBnrbVkcxgaTx7BzZDVX4WSwehh7PhfpaQq&#10;1CPQGdziuIcCU4qpJrUVfykGlEPrJQwMBnijPHg+hZHyGBhQesWwzw8jFMomfG1y9kGD3tnBJ/1i&#10;dCSvxoTDg8bgsR74nf1jZKl6VPeXURXDbuzbusq6WydFUR5VvR1dmWs16HzfeFsZKYGP+fdRhrMf&#10;wl/ESOvkXNcLVtkzDUx10nZCXw1HCpHfU/b9bz5OhRujJ/gBnrX6ImWVAgp/8hwhlcrI7rxvYbni&#10;qQvL6168vlz8/BVRUg6Xzcf3lpXHN5bOT3UP44j7BP7doe/BzItCK0a7Jt2GnhXJ6Mr9CFeVnmoJ&#10;87wXiinERniNZ/mdEA65heYk52oUAZZ7LTvaXube2VYV3GrwWCOFw341r+YCl+Cy9Vk3BdF68bQG&#10;vxgSeBA4E2aEJqVB8njWosEkfiXhnle68hTCn1Jg5P9q8AQveoOTPNqjwhuaogzNoUVHeE4tmU2J&#10;gHs+dz/3cvDjvmBu4I0jsK/XNQdD1oUP+N4hRGPo4HEGfkp5Y/ShYzgLd8HCdXA9eOEgalFw1clg&#10;u9/BT+sVuozvg0nggNedEQF+MPJCHxVJ4/Ip9kd2CPVRKGZ8cH9M+BxaqBU+c+9TfGsEd3jr1t/f&#10;VjY+2FH2nphaLvv87nL+C5vKmrtH11BAa665UXh2cJBy6FRTor5S9cJlNBy99JtRKKJkjQtsdQzn&#10;JZmfNcyNEq03k8I7DhzkBi4QVpP5CWPjQR6f7zUD9qrn2cS8Kj+tf9bGrM0hVKUdfIDhC35gziD2&#10;PvDmxUN7FfauDUwdsFCshe7w6ggx7SFrsp/d+d+hnvzB0YHDrMBnCH1Zp2Ev872KXBQx+W28Zoq4&#10;WPfmrHV7lCcNRVXi4nUY7TdwF2/BF+wX3G7wI0ZO7TVFpvZlMHZ464Ir+H/T2LMaOtZAYc97MnG0&#10;PXA4EPwZ/J3ecsbTe8oNX7+gvOYb48vrohwaF8eokT9zOPPSnPSMKInnxvBhkF6QeV6c1z2Bp2Ry&#10;NF9H+L5cjs3ZCwnsFFiFGyjEEsZ5g3iHVHijgL71+13lNV/rqMndDsVUZhMOdGEMritjEJ0VBXWr&#10;E/N8djiK6jx0RX/Au0cOqEaFrqZHBjrImxiaE9o9NddNCR+RO6SwTqf1ux7NRLYoQ604kcM4fVYU&#10;XNC8ck0+4xGQxyM6YccLubdnkhF4CP6B1sga8MRL3DMwd+IvvHggvNyBosOjgY+3l0PPLC1v/cYb&#10;ys9/6+fL279ybdl+z6gyO3ARmiVEbWJwYnL4CJyQh6MMMQ+mkDZhVxLphTwpuLAAn8HbHIyR9V4Z&#10;uDw68zMmZwiXJFfxRHN08JHnrLlrRYyNucNh1PgNPe432oaNH/LEwWE+c0A45baOMi96ytLA4rTs&#10;CY+XIlY8m7w5Hbknb5OwalXh5GspqKEIhlwzBo/8PaGc2iMwhIWt1fC13KeO4IoDaftUS4iHLrQH&#10;8Sx7wNjh1ZkTOpqY54zJc2thAnwueEv2MnaUnBbStzz3V4WNR050joObc4Izmoe+IbjEo6iBLW+V&#10;HlYMFcb3zvAQfXzgLJ2wwoF8MMAQvqE58ibPnxWjA01cGNo40z3gZ3CIV+fAi62Tp73U+vtNz7SO&#10;Hvhq99Jhxfx//b32wembF/5e6w+mgE3okzeHJ8ehtINi+rbhoEL+GwNTz65197RObn2o9Y+HXxz/&#10;2Lv+6Ib/a7no0mp7y6Pdy8492jq6L3Snqu6GjMueXVR+4snryroPz3il+2da/7nzLcHUD7V6Rn71&#10;r/zvva1Roz/ZOm3jA63PnvFs6z+d8VTr5IEQzd5s/J4Q9P687gwy1eaUGABmyujBTCkHzekFD0GQ&#10;alyQicXpRPOU8DfyXnjK4I1tpT+bdKpgQBi6XAInvrVySQRsVwSwEteaY/UiKkolZuWUBQOhkBG6&#10;ee7Y/Hb5HaPLjmdXlf2fO1B2vbC3rHhiTVl4fEGE1ZgyMwJvaoTu1AgsJ4y1epznRDDUUCaenbwK&#10;1xI/rnFgbxjtoiDVrvx2dwZvjHC2hfkMMfHwNCUECaJFeV2de28JwW2J8JTopjqbELYV+R1i8n5+&#10;ENI9GEDV6Akhr72zM7CeWs58JvN/Yl7Z9ciUsuORqWX5fX1lWu6ly/ziGEUr7xvKGrpKF+IK/E5V&#10;DSOEKFaMAUIqTFTlKGUaNeyqXdDBNkpCbYgYwavRqgpAVZkBxzB18eNO1522VyWT4HS/MCild8WV&#10;91K2EDLGiJkjbAogIm+U/uDI9Fx72tFpMXLWlkPHVpezHtpYznlkWzmY97sfmF+23Te1bDw6KWNC&#10;WXPvUFlyR0+Z+9nOMvum9jJbWfO8iuFeS5BkMIac7J5SXOEg5ZyyCifhxsKMCBH9guRxMNh4pppi&#10;BNZXvTsR9pI2naxWhg0XKIZGvuddFGbVReEgoKyJ0MO8GmPHc/3vpNApKYXH++Dt6Dx7aZjbwjBh&#10;HdkpU7WxbPZROJtqXVVpokSiH6+MNUIwsJTbI36+hjpRUEeMu868zv+NGL93ji9DvDwEDqXRqSFY&#10;EGKUUvQY5guX4fSo3EdISsUPezWi2A7mOUPo0z76vXk0hpfhFFA8N1rPuvUQOKWQ2wvGINxrcDCw&#10;nPw77eXAI6vKa198bbn6hWuDz2eW1Q/tLPOPrSodH28bxqnMDb33EHrZV6FsTqzk/Y2OEHIowqAj&#10;YGvhiAhSnh45ETw5DhMoSU66GMjC38B0bASmk8JN9w2U5Xd11rA3xo5qjRVP7R3cAWd7at/sJXgx&#10;YCgElAHDezB4tcHD6KUI4EF4X+4lD0yJUyfDvA5CrqrxYZ2USrQH9wI7J+RyVHgrFEwRznvq0CL8&#10;pr5mrXVPjay5fo62jUYJ9gx07LtcXz0B9gJdMlzQaJ5XDyvQb2PwgEHjlbAWOAsGxohSa848wcqm&#10;L43ypCJWXauQJx38GYJRlOU97Iqw3xsl66wTfeWtL28s131+VhTgKLhRMoX6yOdhYAxlDxTokKA7&#10;mH2r+NMMewMe4Tur7x8oFzy/qlz60sZy4ec2R6mcUw9fGIryMSsMwDMwp3wvCV1VRS+ySrlkCeo6&#10;kAv1oBT4Xp+dWv0LjuV/oWvoktdYM1HVMceFj+uDZozPe7RqvryxQsbkxozKPSvOwB94hNYZjXDJ&#10;e/DM/FRKrPuPJwXueIx8Hf11amGUwLd6l/GfvDec7uvfw3gf3Rga+V1bPu8PHqh8KZdB9/TlgTkv&#10;0/ooXKeMnRgQZ8fY4WkY9Ft466CikdFkpTmba/bZM+vBEHVHzg7cxxuy18KDKE2VN1oDvIAf+R+t&#10;CTmsfDL4NPSJUWXfSzPL1X/QW4sQXJk56LOjB83B7MdpUQ6FmJ0bBY+h4/XsKJLCvRgxvDkK2IiA&#10;WJz3IiSEhamsiEYYPTvy/zkxHhhJ7v+G78XY+eFwJT5J4/qcOJhV/evCPPviXLM/z+H12pbv92Uo&#10;TlD3rTmgCp10h+erBFYrg+WVsaMp48S8gre83Ilg4Hf2Foz25PrQec3VyLz2BN7V2Mm1cnqtSb6w&#10;Km2q/g2RK2CPd+Dj9gZ9kiXBJTDGE+y5sGJDzoWQwSmf7CwHn1pRbvjya8tPf+OnynUvHywrbmo7&#10;1aBW3gkvlMgbYVfrgtcKhdRiBVGm9wVm8ktmhE7a8S+8HG9Hv+SkPkKMHZX+hEsKZ4MreIM9j3zQ&#10;q2r9PatilMwZzhEmQ4KT7b8ePo4/RVZWPpfPBj7UUVbe0zvcOD1DQSZGrJwZTTy7HaRkCNvTfLPm&#10;50Rvko+kSbneQNOydqFp4wMH//PsyFGyH1Ikah50rmEI1Sp1+UzvLQWp9EB0uLss95QnPSf3nBgZ&#10;NSZ01he81jcO7+uL7JkZ3FJxb16esTzyQj61Q2kV3oTfnR/8Yexcm3Fu8HZ36AxstwbXNEuVL6Yo&#10;Ck8S4wD+VnrBY0eMqlN6QnCtK/NWROPy3IuxpO+QEFx75d4HX2y9sum51rfWfilaxb/4u+5oa/6i&#10;T7SOTvxo65/kuTFueIH1bnLIpjIoI2hO4KlSMCNsS3BSeF2MwB/vfbL/K+/4wRUHSyn/LNdGeNw7&#10;Xxi//5wHW1/al2u3B44O6zeFJ5731JjyxmeuOLntY/P/fuzPt+4PvS8b+dm/gb8bW12DH24tWXl7&#10;6+dPf6b1+2e/0PpHFVAOhGj3hWD2ZXMPZJyW//UqUOu/MgGnR4gHMVH+vGZ0R4hCKLG3XQTziMBv&#10;CEN4ipATCkwV0vlOeVynvcKvNFmTaNmDQMKgOsMsBiK41YuvCNUoJ07VDCdXeW5XlL6JH+koy+4Z&#10;U/Y8FSX7pcNl21NbyoKHp5Up93fW/AlhDDWkLc+vDJ4ikHmJB6cYMgI0S0PYEgcxw20h3oMQIr/j&#10;1WH0YM4IRZibYgZOppwMrAnBOZ2S86Oym+u4kJ0gMHp063VCY1TDyef5reamu46NKYefmJ8xLwbm&#10;rLLvkVll04MTy+J7e8u8GER6YGw4OrGsvX9CGZ9naYBZFSIwDlyr4k45iTBS5UhBBcykliL2OViD&#10;YWCsCp7QMcZAhWcIs4ayhfEykAi16lGxBxTkMImewAhj8loVK6d8hAcCxyApA5g64ZDXrjxz4Yfb&#10;yr77J5cjD68rhx5cW854aH05/ZENZfexBWVLjKGtD04r2zI2xehZe9/osuae0TFu8nr3mLLu3jFZ&#10;6+iyNuvfcF93WXdfRy3nW/eMJ4JAJ0w833Mp5msDl6xTDoA4Y6ft3Pm1v0UYX/Xw2G8KidOYESZc&#10;BTshHpxgHKqZL56+fg7nrImQapgYfG8UH7DwfIokxSfr1uNDfL0cAUpT9fBEWWH8TA5jZnhVHCaE&#10;GDxgSdAE1vZET5f2MPYqHBlC1snoiZIycElH2frZGWXJXUPDIW2GPTEXNEnJMWJQ8d7VRG97T9gy&#10;jKwp762vP7/roART7glDAo8iROE3N8noQpco/ZmzCmMqXVWcc8+8qgxYDzVGlOiJ7+koe44uLlc9&#10;f1W5+IUryrbH9paFD6wrM+9bWPtMVWU896LAqhSj7Lm48gnB1dGMhsy3GjsZeEXNlQguOvVkDMFN&#10;IY/VrZ/fCR3k9VHYYUr+X313f1kfXOFBMTc9fWoTWfOzZ/bImuGN//EP68XLwMD6De/tEb6Gz/id&#10;4Xr4FxzoCs4sCR1vD2+hfAgPrEY5hRI92md8L+87AiOKO693b5QHa1NWuzO/q4atdRqNYmF4jw7d&#10;pxn4KfijZXuRtdfwXZ/bX7yg+Q2ctu8OI9AnQQxPvcJpg9EDx10L58MbJuFtUerqWhjQkpnhBjzA&#10;L4JbGmWqRnXOid7yU19YX97w0pwiKkAitwpYK3lQIjwZTpooK9ihR4xqe3Xu5phnVaMtw0HYoju6&#10;y/nPrygXv7SlHHlmRVn22d5aia0aO9Y1Ak/Go5AXuTuMHSFc8ne2R0ZRymfkeRL+NSZUAGN6FBkV&#10;HoWw8e6gR/MZm++7c21HcKk7ax7MtRpqOxRjDMmLcX/GacUXBxyUZocVYAin0GYMYAY8z12dIxoD&#10;8+z7uKxxbParL/uD91Rjv8EPPCjXV2MnOO0AohoXvLJZr/47kuadgmusKERobWC7IevkvdghJCaG&#10;wJlR9Ndkvr1+C3ftFW8vGh7Zr8q/8E7DST5jZ1RgGyNIZANckNsn57R2/G8OR+BN5uOwS75AbTZO&#10;nmQtynLzqGggqpmkUJ+zYtAwPhSfUVyAgnd+PjMYPMLOKFULsy4NvimnKyPPdjIggk9K7MoXc4iw&#10;JzjIULrsy8PGzk98v1V+/s9b5e1/mmd+JTpJjBqeIs1mVYC7IAbvvjxHjhWPl4pgPfAaf8Wz8cjI&#10;rI7AwMm/vA3RKJMDfx6esXA/61T6eAGaHDGOqics8qUjsBDCtBve5VUlLodytYpb9kiVMO0qeHgY&#10;PoNg7dloDizJSTiTz+E0LyUPOy8Wo8cJPUUero//WGe58KXt5V3ffnv5uW+9rZz/6PxamlwZc2GR&#10;DliE3G0NzBRJWJ65yH09M4bmmVk7JbwdvcIDOEHOkA+vDmGTuzMjY1wGIwg/JMvMMzBZe++6svz2&#10;FaX3Q53D9Jo5d763ffjQFC7THzLXwY93lhX39NWu/LNDT9OCt0NkS3QPekWlh8jZ/sCX8eKA2Kvy&#10;3PREKRA8OvKmGJ7CC2dFHswMfxSypgkpQ0jTWbrhWNfAm6x5tbUHZ2rfw+Dnitx7Ua6dFDiNDl73&#10;B49rOG5oQ8XSBXne0txvae6/Krju4NpBdPXsZN94IYVMvia4BJY8eLx2u0Jz8E21t6b/4vrAX9RO&#10;pZVGB7K/cM3hQmCo+S38PZJ7MXQYOMq7M3gUloih899XvNB635Y/m3Gqf81Nz+7uXfmB9rfF4P9P&#10;s25snazenMBBISlpEjXnOQMMefcY3mfknjt4FzMvuLn76fY/e/sfnntlDJ2OkdvWv1Le3f7ul7qu&#10;v+Ch1l8dZCDBm4ztGXKeDuU+b3j+7JPn3r71B3N+Jdgg+uvfzN89rY7+j7SmTLutdcnep1qPXfCF&#10;1v+IwVMOYiRZuE1WRaUJa3P6opHfKcODIkAIeE8hy0b3ZuNnhokgSMnvlTAMDD6E2p/PY2DVpPkm&#10;zI1SKlRqfJiOExaJeBCekKgK5s4IpCgbY3JNF+TyLIoIZmJQTEKsTu4ZLEp1rrq9vZz97Mpy5gu7&#10;yprHF5TpD3TX5FPhC91B7jofxkDuWYmZgkHgEPKEaxQUDGlNCOJQEGF/frspwnBNCMpna40QmVyc&#10;9SOjycnZHIa5PogoZI0nR0nLJRm1oVmIUUjbgiArAwixyQPafrQ3RubMsvP4hLL52Liy7YGZZfuD&#10;s2PkTA9DGyoL7ugoc7OmxXd1l8mfbhsuPgC+hBM4UtzfHjgSWpnDYAiiei7sFZhhTtaXdUpwnJp9&#10;qEQKjlEAudUljguzoYxVGBBsfhuhzENQwwzBihBwyu2VItAoU40SRbiG8Hvy/EXZxz33TcqIkXPv&#10;1LL/6JJy9sNby+kPry97jy0qOx+YVbY/MCXrHIrRM6qsOzqubDw2tWx7aG5wbnHZ88iiGH6TyrL7&#10;2mqITW10hilTPAkka6CcTglO5X/VuyhVtbN5YKT0Zq+1ZL8bY6YaPNbVKIMYImURPjSwbD7HwCgM&#10;8BwuEn6G95iauVA0vAYOwshq1afQit4j1ciJUBRKKUSxz74QvHLfzNt97BF8DM5VbwYFy7MpU80J&#10;oetcH8E79mfawoTH17DDmstDSJo/L43wlSjw7flfs8gqnChWzRpHlGB5PBr4VdolEBlJ4rcpSQQj&#10;RZex47vs42BwtlaqQ7fgaXgPB+05mswr43LVLdPLhc+dXy5/6Zqy/6nTy9KHN5YZDywuA8HbSl9R&#10;rB0wqMimWZ4wNqFoPVlLrSCY74xaaCD7J0xImJtu+jx99aQrg7EjIR1P4c1ZdEdbWRdard4xAje4&#10;KmyzrrNR+hg79ssegG2jCDTGTmP0MYAYNq4hwOAZfPNdcF/TVWVMj0QAbro9z8y+2ftaDAK80Z7n&#10;GvApPFDlLsVZ2jN43+TIKDpS968ZYMyIRGfggD/hg3B2hF9WuONX+b4rv6+hjfbBd64HYzzXc+25&#10;9cJj60ez9gu+MnbQ78ihht8pmb0pPJ9BWdcPB8Cm8fqF548PHzkSGSE2X6Uh4VWbIisI8s0ZtWdW&#10;9oGBMym8aGz2uRbuiDJY8RVOWp+5WkvuBw7ro+Ce9+yKcvDJJWXZvQNlIHRQi8sE12o+SWAAvir6&#10;Lcy9tkShFcqm5wWDQF7XjPDk+XmmcvoKfQhpXJS56K0zbeTgQT5kX5SdDgco+Y0w4cHwc+WyeXYU&#10;MtCrRYXFenILd+w9HtAowZRYvBOM0JO9swd4Jt6R/R/K2obyGc+OUNrKc5phb/KZJHU5LJKp6x6F&#10;FzhUclil4I5qWhRafUvAWJz/Hp6LKPanR8k/J4qZ0r3d5oSG8RWeXjhtfuZsrp7HYI+RE8k/HM40&#10;8jx8TMd51UedrteoB3wC7vg+MOeZU2K44lZwRYf7S77Zqv11VAI7PYqdU2xhOvKpeNqEATUhbdEt&#10;Ct1CvoPwH5EOtWJp7iMXgrEj15Yhuyzr3hMcctKuktuVecYN32mVn/qTjB8Oh83pecKjJY/m7Bhb&#10;codOyxx4vQ7nf80iq0yio+DXlHkjtDAh+CYCgWdH0vrY4KIS4UPBNV4HB5QdYAZ2YASWkTfmzOOk&#10;5w+DBrwo2wwdh5569MnlFdLp/47G60/OgKN7xthRMZKR4xBXKBtDQO8pOlA9DMs8HDpc8fLB8mt/&#10;9BvlF7/ztsjNwRpyLd9yUui94kTmQuFdmP2vlcQCZ8UbxjMwGl6Ov+FlTQgbT44+Qgwdr/J2GD90&#10;KMZ85jj0u/1l90P7yszPzBs+UMlc8ZueD/SXjvfE+MGP0GM+G/2ZnrLxvtEVhxkwY7M2RXKqkQN/&#10;wlsk8SvaxHi3v5Mzf4alsLwZoWWGtgMUIfOqpMl35slh8Ag5lKskamg0fp5nkBkMHZ41lfC0+pCD&#10;Iz96TvjwBPgaHNWHrg3fzhDJoEreotxzaa5bHfiuDP0vynx4h4T/nRP8eW3oSa7Z/sBRf8VVDrsd&#10;/D8R2gu8N+e52zKUhZ6fedaDUXtrr/GJ4MtgeBnP5sWhi4Mx+oVbMqZ4o1WoU0WQkb7jydZXLv96&#10;/5qqi5dW29m3de4a85utL039SOvHvL0OAhUhsOYa6hfY8ILJWdXfb33mfHrufSC8oXpHGWKPtv77&#10;T/zRkZ/5lx6dZ8u7O3/66dZ7Dz7QOrk/6+Cd32ltWePOvN+dz87M3G546ax/uPCe0+6b996YwP/m&#10;/m5q9UZx2LD7aOu3L3ih40/P/lzrx+JgdT7ekc1BuBjP7oxdASpXrlOzWp7a5lLCKAOUJoZHCGZM&#10;EG3hxzqGexFQxgkMQj+fC2GjkNZTW8I59xFupD69SiMseMSgDv4A4dGcqmNYIci2KH5j8jtVbSpx&#10;NkKYokcBD4H1huCE3mAqXJQHnhgb5rukbD4xp8x7YKCMv7t9uMEnhYHQJagawYuZNyPP6c5nCHB3&#10;COJwEGN7GNr6CNFq6GRsGHlVZrpWXsvzNueaHWF6Ch5oXIVJOm1R4lDRAjHCiFjS4fwgbi2CkOs2&#10;3dtRdj40NkTWX+aFmPQjWXrnqLLi7nFl/u09Ze5tPWXsjVEYzZXCgAk1iidFKDDR80HCr9PtU0yW&#10;oKPMYKRZl1Ku5jToPhhwlHQnjk6WVERRyKB6uRrFn/DLM/RJcSKvCWEV+vabkEXojaFjuKfv7Vv+&#10;58qWF7PljlFl573TIogml633TC27j84t+48tLrsenBshMqPsODajenw23j8uxs/4su3Y9ODdgrI3&#10;Rs+uR+bF2J4Ug6g7Rk9bGHLmjNHAK4IZU4+wlwRJCZY03J/5igGv87cOCqg1NYqg0zcDjIyRU6j6&#10;GQWREUcZtJbG0IFjzYB/BCrF0boJxuCfEC2MSF8PITRTYuxMyV7K3VGMop7yUiB5VRhMnm2OmWtV&#10;9oMfVVDw7FCmGsOesHZiNyf7E+Ni1se6yvRbumtVsna/QS+uy290U1cUoXp20Apc94w3DI+OCKS+&#10;7GmH+RPmTfgLZYmQZOwQmOgq1zKeJTJXvGvoAx5YC4GOBhmg8CFwnPG7Q+Xcp84sV790bTnw5Jll&#10;zSMby6wY8D2/F9qDrxQOAir0opTmhNCBZ1TvTvBTbHhTpIDRo+raxNAO744QJ8bOhAgteDCY7+C7&#10;vJ31Dw6VWTfnGeaXdQuLkVdTw7Ks1V7aOzwLLK2bgWjNzWjgAad4fhhywQUn7rWSXfheW4ym6eFX&#10;B7KfuzOc8jmZpLhUr2lj5BD8IwYm3ONJlnjvsEefjbFZB0Oy7rn1Zv114I9o0CuYw1v7CHaG9eFX&#10;9sA++03WWofPKCPmYN2MGfhpnxqDpzmcgOPw3jxzf4alfitCLfABvUZOeb68wofgpiIA8JuxU3uz&#10;5HqeEINQ19BTrxsGD0O/hrPleqFi1WtljtbnvdescXx4z4En55Uzn10X5WN6De+qEQLW3ozwMDyZ&#10;4Ss5XNicE24FVjSZ1Ydpau4zMa/Cr+Vtroggn5+58OxPyLzH5vNRuaYvsO/N6M9zRud6n03K/JZm&#10;7nperM06VHGqdDjiGaiv6LwxIENvGhb2Bv41bBI9gGd4jQppo4ILivhoQFr3ouFXwQc8N8pNTcIe&#10;bU/tTXjB6KyvNr3M3DRXZMDXDv5RujRl3uWUOIrtkShlZ31tWMnrxJvQr9N8ii2jnaJvvtnr+nz4&#10;Tq0yhDLhX3hKaEE+0crskdN0/X/qPOEsZRH+4KVRvISYKgKhauaFUQwvzeDRORxF8UiGktDbggM8&#10;K4cyT94dxg5F8twMJXvlwZLvoh/WhD86SBUWSekkJ53UC6E/L9czeOQDvVYuxR+1yptj8Fyf1/Py&#10;TL1VNGVk6FwWw0vPmR2UyzyX8lx1EnuH1g28MXs4JrRBydbgUliYinkTs3eMHuF8er+Msodgg7eD&#10;I14YeOhBtDGynRdHjoQWFauyR7wDynULb1eoQC4Jr0X1LIAfOoMvuUd3+PRA8NroC47Qfcbk+aMy&#10;F7oQ75rDupmBx2VfPFB+84/fV975ldeWpR9trx55B5W1KEiUVUn+qsWtuK918pyXu//p9V8Z9w+L&#10;frnnf7atbr1SeXhDtw4tGDtC1xg5zZC3w9uD75M1cOQ3O8qexw+UNbcuL30f7Phfxs7v9JaOfFf1&#10;CCPrGBtjZ+t9Q9VTJrerph5Yb2QMOeoAml7HIyH8TM4RODOqeXaE5+m9Y79E08il8goPeXkUfPAd&#10;o5SRp9TyvMAcrjA66U14r745Sorz6owKDfaH/rQWAXcHf5My/9n5/czgL6OHV35hfseoci8HJsqk&#10;XxtD+qK8KmXNiGXQCpncFz6jolotSpV93xCY13LedAo6gr0NPyVreDYvYujEoOHp3J//8Uf5dozz&#10;w/ls02Ot/7Hihbbf+uRfv3/BGx4ct2zZx7o+PuH9rb8Jzz0pnJT3RgGCiYGHgg6MRDlOeGJtbp/n&#10;Lwpv2xsaoJfzmG452vrb13xp2ceeLc8OVt1+5O+Br58z5w2Pd3724NHWP+4PL9mVNRi7g0P7QscH&#10;sj75l5eGbn7y5bO///rHrrh45Kf/5v7aJt7UmrL8ztZVYTpPnfFs628OPdk6uSeLl7TFPepVaNv+&#10;bNieAFf5xbURXPpdVGGAKVDIMAUMJQy2P4oohi1voApeRAAxEHOQXCNHxgSFtZakDTKK8xTnLKZW&#10;TG8tk9ycrI4w5apwUhIjdLnuXVNPYSglzWlW/lfIAFPRmE6yW21s+VBnOfOZ8eXQs4vLogfHl76b&#10;u4YT/ykKlEGDcMXsKSwEV4hVDPX43GdblKkzjnaUfXe3lS0huA0hBoOxU8PawuwwcCdTG3PtjiDj&#10;dkSZ7yFrjUXN4Lbl+WKli0lV0IDBsyi/XxEk3hijZ81dbdWonJB7jQ4sRgfW/YFno8RhNMrF1pN7&#10;88V88qqyWvXs5N5VgSGsMG6KF3haV9Yot6q6YQk0yk++F/pUm6PmeRJmax6C32Qo261beH+e5+RF&#10;Va0qnBkBFCLETnEnXJ2IEaS+GzntwAjawwAn5Hebbx1dDhydE4NnSlkXY47hs/PovLI9Rs/OY/NC&#10;vPPKlmPTaijbuvsHy6YHJoTRzCi7H5oV42d2GFGMokcmlJUP9JaJn2wbroiC4WQeYnR5t0YFhxi7&#10;co7qPoKFQYgb4IEpY4gG5tzAyeeNAefVeuC1QVFu3sNHuNdc631gImTOyZsTbrk6DJ6p2UvV2RaE&#10;bsYHvhVmhLFXgtCczDWMveKj+RA8DAg04FrPpnChAWFmC7LPb26LgtdWe1i15Xc1tCzroEgpSNFm&#10;f83T3sAb+4YOs8aaP+A9Q4WCRFmSjE7weU/Ao7XMTWERIWNKmAuFbLyEFXYUikYRxgPAKzCZ+IGu&#10;sv+JPeWi5y+vwnPpsVVl0t0Tajl68xC+preCCk3i9RWp0KRY/oPhtLwjyiBjpz9rg9sKFegrwAsp&#10;j4exo0+Pnl7CljbcP1CW3TkSWx4YoAkFAoTg1rxAeGmuYAmmjBoK4qsNHu8NioI12Qfwg2NRGmuV&#10;v8BE8vmaKBvrMvelmdPc0LRwUAqM8sIVzo3B45XCmd/CSaf3FHnFUZSlnpB7UCZPeeoy36pkGHAC&#10;zNHuCJ1XPmAPGDyuzTWas2pkyvit3zvgsP9widIGd6wf3Ta43Shj5pfrzcleONGsoYKhpW6GN0UI&#10;PMAr9Oy7pRGy8FkZaonbByLU9dnQB0XegNNm+T/zovypiKYVwLwIWzkydY0Nv214b5615J62ctqT&#10;C8q+E3PLojt6qrF6Srmyn3hR3o/O74X3ypPwHMav0qvyDvVkmpT5TQsP1vBUzzUFQsbnuWPy/UD2&#10;TPWrnuBQf+Clt5UqiEMZvD+aiO6K4rwhMtCzKq3zrqJvvBI/w1fhfmCJ58jJUmq8yjr7nnk6rOvP&#10;/52RcfqqVDzwXWP85hp4qUCB8rzur9KfalKUMKEq+rvp7aIpp0aNNbkZjGMIXBQFnxFR+2LAaXRL&#10;wZVjxdhhpOO/8BYOhF9E3g8XKHC9dXnFX4IDSo9LDqdQV54Kf+CGwxiyGo5FDiqisiHzOC9GiHLH&#10;KlbtjRLHm+NEvIYzhvcpnHAon1HuzmDsxHARKSKEzUGfIj+qWvEQ8kjI0yQfydHd2QNV1zRyZCRd&#10;MWLwvDmGzltj8Fyc5zaenUu+EaMgRhcjZ3eetSW/raXi8S780zrBAh2H7ruC66oKTsl6yCOeStW7&#10;xmRQwCm/U8EU30Qz+Bm+GN1CHxgHv+uCJ/I21uXaWsI4fIyHQTd+B6xyf9Zl3+gNlQeDIfwJLYks&#10;4FnHow2NZh08OqRVFEh/HIqufMSFgc8bv3lhec8P3lsuf2Z7NQCc8q9x0JBnCH9bnGevuqd18ooX&#10;x/3Dgz96y5+98Mcf+fylv73tcwOHOv4y9PpK3WOhagybKSPDe4YPzw5vH+MX3vBc/1pb2f7Y7rLk&#10;lqXhJT2nPM1DHxyMzhGdCR3ib5nvmNCcHGW6G0OH3lUP6oJvZItS0zw+DL+JoQ9GHS+NCB7hg3ru&#10;MGQccKuONzF7wiDizRHhMynXqOjmc4awQgZ4vxBC/XjoiTPzu5n5fkbuPTG8cSj0xtjRSLbyufC4&#10;SZmrA1elx1Vs0+BzXubk8HldYKy0NCPnquARr8zS7KHKunpJrQ+sfV/zYhgVuV7aghykygPI7+yx&#10;/eJ51Tj9UGgUbu7M7xg6Dj95dTQTZTjx+Jz5VOtvtt7V+yezb2z97fSPtk7OCl0ox65XDiOH0aNw&#10;iKHHEjm5N3NwwM4r1lSRE1656Vjrf575uTFPfuSvfmv2sFofQi+l7dY/2Lv6+id7j512tPUPuxk6&#10;WcuuXO8+BzOnQ+GfBzPOzrxu+Nq0H//SN99+7xWPXjF65Bb/Bv9+qzWw6JbWjrV3tD516PHW/+PQ&#10;U60fH8gmYUJioQ0nL3J3Duaz/WFmTmicrM2MwIH0VWljaGCcGEuYhPChCZTuIGsjqKpSFwFNcRfH&#10;7jOhCaMhdBB/UhAWI5IXU2uYM2Lcl5B2X+8xL25XRBym3hXlb0yYc4/TNkoa5Y1Aem3ukftzmS7M&#10;/Zy6qPCxMcbKedXomV1WHx9VxgRxq5JhPojYXD0bwzdnHoS8qiayJdee92BPOXJvT9kSghDOVuM/&#10;g3i1PLXnRNDqQC3cbXPgI65/fX4npA0znxXEVZWEsVNPMPIe81cSU7yyRmuqwjhhmpb34vsrwzEn&#10;ghIzIWxDzPWUmPKT7yRKS1pbcFuUX3A3dwRvYEIEAGGba6uXJvetlXYwdASb9apKprThmBBuV+4n&#10;p6ox+iT7C3cbym8xuOoZogRSvr02yhSDh5BtjFPKFUbvc59lb1QnmvOxzrLt7jFl6wOTy/p7x8TI&#10;i1FzdGbZoXrbsbll+7E5MXzmlm0PTg/DGRMFrL8aQFsemlJ2PDq7bIvRs+WRiWVlDFDGYF1vhApF&#10;k1LuBLjup88JHDDwCoaUO/8TQgaYYly+I+Aph3CIQtiskYJMmTfgIjy0XtcZFCEwyG8nBf4UvuVo&#10;JEJRroBCBYpmeF9pBkzQDbwFY3thn7MHVUFhRDTGjuF5DEjPpHxRyGdkvVHaCZTB4E5VfLP2HvQV&#10;Oqpr9FtKPIUV829wHD54rvtJRGfcGE1SemPsRElzQIGZD/x2Rw3Dqh5bAx6aB+PLYQO4NMZuYLz0&#10;9s5y+vN7y1nPX1h2nDgQeltTZmevu0IHSoUvCA2pJMNbo5IWLw2FipGjYEjt2B18c9Ipdlkxg8az&#10;A9dPhbLlO0bk8hg6KtKoclaVNbQb+qjKqHvZHwoh+JmrOVMSDUYP/tEYe413B6+xJrAb2S/hC06E&#10;lapdmXksyzyWZQ6LMpwYq9ZWPY+NoWOAN/zKvNBV9RQFhtaqktiY8A2V2mqpZvsIF7L2avBEuJ3i&#10;owbYw2+fuQbOZN/RvYbA1XNun/FbOA+f0GFDn413B577Ds6DF2Uh+7w8Roqwk2ro5jk1pBg+MopD&#10;Bxqrys1ZnsGLsz8C/MIXJ5XzXxgsZ0RwUnyFM8n1pLDJmZyQfWb4C+/scm/4iYfAe/SQ9c64qa0c&#10;emJGOeuZFWXzgxNqD5Jq6MBTY2RPedBm47kR3kvCX+X0wQteQnlzeltpNjuHQhiFZXz4aG3Ym73q&#10;gXvZLzlTQrP06DLGMJKizCpmIIxN2FgNYwMzuIJ3NTDDF9AWnhH44ZX/zNjJPOGAPl8d9rvBA69w&#10;wMg6Ks/OfjnlJ69UjZKI7nTbIVg1drIXEtEZOzw7OzO3Q18c9qzsCuxHCc1sjBx0qMraqz07+L95&#10;66/C2KHswn947To8JrhBIVVpj6IpXKqG+1qL3+OPwTu0zzjXbFUvknMyj32Zz67stRyaHdEPNsUY&#10;EHbnkLRWTMv3vDtnRgnkjVkcPKBkaumwPvvjdPq0KILCwBykaeUgmkSlv9OjMJ6V3/PkyNW57jut&#10;8pYYO3KFtuc3DGuVsxQoEN7Hs6iYQOXZ+J61NTzb//SHKL9gLF+HZ2dM8Htc4C+MjYdHPz35HZXW&#10;0b0x4jHTU21D9mNt5s0TZsjlrSNwafrt6Xqvs//CDHtc+ST+gdYafmAEB8hUFfHAVwghPaP28srQ&#10;dNSB2Zu/eXX593/4s2XP/TOqZ0yvH8Zhbc4ZuOkRtOPh1sk3f2Hc3977vTc9/Rd/+613fesvj//a&#10;wV+Z+u3w/n+qxgzjRsgaQ6cxdnyuaAGDR/4OPMp8dz11qGy/Y0vp+2CMG/wnY+JHJpbe3+wd5j/h&#10;Bw69VBOk51X8xkPgihHawCM13ZzCeMl1DJuhwJmRo1LouPyvKi9DhkdnavDOYVFj7NAF5f/IZ7On&#10;DoSF+uE9y0PbikPRQ2bk3jNyj0l5lnLTqrDVRqJgDe+z34ygGXnezNxzYeC6OHBj/IhwWR9+dDiG&#10;8mXBqSsy6Lc+V4VXKe/14WFydhz4C/sSxrY2zxe6jI5VO3W4Iqy2yVnTDwr/U81tdYxvDdP38Drm&#10;O0UshKfWAgzhO9Wgye9rD6HwOwZsY+Q4IDcYtD/99XHlnj9aV3bkd+OzBvmJKvGte6j148PPDX3l&#10;p7936eZhhZ6h8+72e7532prrHx997OD9rX/YH/6xJ2OvkefvC32eFvo8kjmfm7W/7qsT/ue//6M3&#10;vHjsz+/fMnKLf7N/bWM/2JoVBfEn197S+lKYzP9r9/HWSSVFVTzBtJzUcDfvHxkKGAhxQ3QqVvRl&#10;Ayrzp5A5MSUcwnCGMEfMh3CmdGKeIQKKB2UG0VC4uTJ1nJ6Wz8RdLg6y1UZpThqcrlI2GyOHAoZx&#10;OWk0KCxh8j0RwpOD8LrJV+YUJtUWJX4wz5yZe44LQVWBmfsKH9mWjdd8KWvNWjrK1NvbhgUwYsbo&#10;CdaR+da553O5K3JwDh+NUL6/vWwKMShRzThj9DB2VobhLQui1nycIPHGfL8zzGhnmJNrEaiBsQtn&#10;mxbERfw8Wk3DK41KhTBwo0rArvPGMBEv5kvxZlBEGamhM4GvEpZzP9VRlt7RWwY+mrX4DSHl9BYD&#10;wowoPtYVGAxkrSp81H1z3whuvZWErzhZ6M39uiIIalhO4OGU08kT5iwUDhHWE0kCtVH8eeC8mpt5&#10;UhAo6K4xfGeMfKbh3to72mPcDMXoGVe2HB0XZXWorLtvQtl8dFrZcP+UGDljysr7BsN0xsbYGSpL&#10;7+3N/30xgMYG/yaVzQ+Pq3lOKhaJl6VwyC2qoXjmbr3WCAYMGwoKxRM8GHmYItiCE3i5lgFCMQYX&#10;7ymK1gavCczmtTHmXm3sWGfwxumeEx35CjUxOvspaVvxgokRhlXh8ZvMi9dMeXCKflV0PZPRvi0D&#10;vsN7MG6MRjRGkKMNZUSj6AxRVIN7FF+Kl7yQut6GVtAEBZ7gt0b0ZbjGyaVkdMqSU0BhD97nGR3B&#10;fzRc8xIIZXuOnsHWXBhHhKjBUKBIjeCnwha7Towqh5/dVo48f6jsfOq0svyRDWXaXYP1lH1m4KAc&#10;rf45PDdNVbYKAyM4SPjKUVMkoXZ7D2/QeFIY29j8L2eHcTcqv5cHtCZ0ycNR6ZhCYf8Dm77coxog&#10;jD4DHMDXnK2foAcjg3EIVg5UXNsYmvYbbgcvNKybEZisylxW53kMnRUZm0L3ThpPKYv2Gd0Z8MuA&#10;f3iKazJP4W1CFFQPazw8bV7DDyocghsVFuDP8AB7exDeWQ2GfCeUTb7XUPiKCnW16qX7g4E9hsuU&#10;QHRp37xvDHpzorDk+t7MXQUw3knNAP2Ot6qWrIf3wcXBzKEmzkeQr4kMINR3RNGk2NYT/igHQkN0&#10;Umfwz43C5mCM4aFgzLjQQi2uAEdDqxWncn8G8Mr7u8qRpxaX007MzH52Vh5U95DhZi0UjPA2fd3M&#10;c3EMqCnBH32YGD1ewVH56WpoBSfGRzFQBU8+X7vn4nsZYM3QQTeKKczI/bZF5p3/cnutvFTDvxqe&#10;1uw9pRXc8I4RhbXmimbPhE/XPc9cRSwMZgitVXb9nxm+Rq7pyr6qhNkPttmjjnyuISIFUVUrJ9ir&#10;Ai+Vp/TmEKa1K0r9WVH8KfnyS9rRG0OHkcN7g37JTfhtr+2tazpGBnlpPY3sHDlQGZ09FgHByHKa&#10;jrcz1qpnAj/CJzNnslMzRPk0+unU0DX6QOCmQpjiFRuy503TTb1pDuUaFdlOiwKosE/tYC8yIsqj&#10;E3BRI8vzP4NLGJscHgYQBfNQFLKzo0Se94UopF9vlTd8d1gxZdiYBzicF3iAi2aytS8Q3glX8T68&#10;klfHZwz26Afjstbp4Qc8B4wdXh2KOOVaDziw7yYP7Dk4gmf4gKR7iqpKoV4p3DxV1QuQ/ynkQtOF&#10;V1nPmqxvZl6rxwOvJ2fgFJjiC9lv8rXmpPk/Q+j1YGiCjBUZ0xY8nXe0t7zjuzeUn/7GZWXb/T21&#10;KEXjfVgZnF0dXKePqYh4fvbiJ09s/dt7fnDjnzzy57/9o4P/vufva/U1Bo4iBbw5RhPSxvgdyFCh&#10;D/4EBrue3F+O3H2wTP/opHoY0/FbXTWHZ+BDg8N8J/Pro8PhQ3CZLDWsM//LURMmzWvD0KkeGvDN&#10;oOsxfIRuTgjsZ4duaqPXrFXRCDk8yrbbi/5cozCBxqJydsBH9TpV8JYErg6PGUXT89nk8Dv8qiuw&#10;rdVm8bvIZmFsU/PcuWgKzwj9Lw6e8fIwaoSA6YNzZfDoopeDw9Ej4KeB/tZFfsNPoZVb814Ymybx&#10;+h2BFUMH/p/O0Aku68nEuymyo5aLz28ZQnIhl2fewlPrYTf9L8+oZbczD++1LqnlpHON3FRFdhRc&#10;eXPw/WPfa5UL8t46RE1NzneL72r9eMcTbX98/Te3XXnTn95Um3/K17n3u0c2vPFE74l9R1s/Zujs&#10;yxC2ZlRjJ3Ph0Tk3dHnNlzp//LZvHvzaI//9xP+l/PW/zb93t3pDgNuXv7f1icMPtH504Hjrn7iJ&#10;EZDBNbwpzAsDc+rC/cUy3O2zAHB7BqFTS90iasqBcXWQNpujrGIlEkyfMAhx6+ugEls3gyeMlUt5&#10;ShCae3l+Nh6hVKUJU8awXm3wYFw+d/pMKXMSS0lB1LlGjGZ/CKMtCF/7m1AQCG7ESXHI98JjxHer&#10;srEtwmRzkHzHw+1l9p1tw0m/FAUKieG3XnMfoR4rwtCO3NdeTrs3QjEEwbXIs1OLF0RorgkBLA+y&#10;MnpWRSCtz+c7gqi7Qig6/TJmlNgUk8p9qxy0k5xaijGEWE/1nHzd3lnW3d1WPS1VaFG4Gu8WARaF&#10;RYz1QAheWdaFn+4pa+8aKhNu7Bg2dprTFkwWIyJwjaxFPsfk/EY4zimFP5/z7kzJHFThqd4RMHMv&#10;Y8QQ1ENEHwgJ4DXkgfA0J4qBOTbDHAkdrxQFwz76P4ZQ+2sjJLLXCA8uSQLc+kBf2Xj/YFl970BZ&#10;dW9/9mVS2f7g9LLugfFl7QNjy4YYRKuPji7LwvSX3d9ZVj/QW9Y/NLpsfGQoRvmYsvpYZz3V1XSy&#10;er3sG4bMyLFG8IAT/9LY8UrAYZROSxkxBmWQEWPe8JHghIMGvKQ4YqyNMgkGUYiEfa0OrSzPuiRI&#10;z4hAEoc9P+9nRQi2w0O/yb4ydvRFYmDWkzTPdH+eTbhuENyZXwc88Ax40Bi9lHOCLHMZHXj2Be+U&#10;4a6NGRvDifJOaKMb93YPuGB/3YuxQmFi6BB63kcRgh8SbnWKr94EMCWc0TJFScy3U0GvTgrN2f4G&#10;Hyj8Gr+d/uxQOfj0mnLaM/vK5se3lhUPLSiL759QFtzVW+bf0labF0qOZ/Aoc11LngYPq6IfeAih&#10;0diUMcvgYcxQcJ3mq/DI0NG4k2Kx4cHRtcdKVaApEPYd7gd35aRUZQNuwkvGDm8FZZHRw+DxvwGm&#10;zWFLQ3ON8uT3UZqESkwPTFZlXqszlv9O6+R5dw38j7c8u/qHiz46+j+3vaP14won+NfgHPyyh+Yx&#10;ohh75eledGtXWXx7f+nPuqqhY4TOqpEDX+AG+LsnWrQP6Nd34Z2q2fGaE5K8cZVmwcD64XdjtFOC&#10;4XRj7KCJEQNM6fap4WfLgqcDnoW28zvNMZ06V89G8FYC8ergtuptq8iHCHXCXtjSWc931VAO3k2n&#10;/KqJLY5SIZRNKwAGP29L3d9mnz0rsJzymfay9/FJ5dBTi8qaewaHq4CiYbACR+sJ3vaGD8ObWaF1&#10;CkcNZcu6hTbyiC/J8xbFUJiS90P5vif4IbetDVwCJ/knfa4Pf2YI8aAzpOdljsJPhPJVz7YDBnTt&#10;4Aa9eY+mwAHcMjeyTE5ZbS5qrtkfyt5A9kdTxXZ0Zg/gQDOynlqGPc+kALbn+678bnTgrzqVbvgO&#10;uyi2qs+ti7zdlHntjWJ20e8Pe1Vm2A/0jGbJPjSMdn1GSbfH5kpOtmUMZViD/WfowHHXBa/lo9Vy&#10;vIEF5dSpOyNgEI7B1xEDT/7crihJ50Y51HgRrLZmfrvw8Iyt2W+d7TflM8YOw1eIo3A0zUB5cBQp&#10;oKxuyTVHXsj3uQcvCZwSDqaQgYJImiM6dFWQQIEDyqgCBddE+RNatD3jrHwmpG537s0j0GZ9jBp4&#10;2xg66BavMoL//dkjh4vWSQEfFVk4ZuRVKJveLgPooeH3fofPhn710uENsA4RIwsyX9EaFG97picM&#10;7472Eta4OmsBs8rr0aD7wgXDe7oFHoBPBbd5fOVyNfoAPUgO6qZHppZf/qN3luu/uKesj96hCaf8&#10;HZ4yUSCec1ro77zA+6rHx5U3f+5IeePLh8vFDy0p4+As3Gg8PI13p/lsdEZnhsIF4RkbH95Sdty5&#10;tYz90OjKWzp/q7dM+dSM0vv+vvq/g9XadB5e42kjcxcq3Jnfi8phPNcwwRghYMvw9xl5MpDv/c/g&#10;nB/lfm7gw9AR1ePQ20E3b7JXXh15O2RfW+hNyBu6YOyp/qZC3cSMsZlPX3BY8ZhamAC+4luZl56O&#10;s3Pvufktr87CDLk7DGtFJ+SHXRmcOl/4Kv6U+wpzQwsbwkO0ZBFaqeLupshxB94MUYeXGyPjDwY/&#10;lVbXYFbvI82ZeZ3X5zuHQJrQimCYEfzmmZqUZ6viqXDD5DyH8ePwmHdHHpawNQaPXpevCZ1fHyN2&#10;TX6jwe2svMo5m/K7rZPzj3b+9XlfWv3+m/9fd09n5KjA9sSP3rj+dY93PXfgwdYrGeW0zPtg5iE3&#10;5zS0FD6tTxqPzpVfaD95/Vfm/dV7f/C260csgf8D/i5qdYSRTRv1lta1625pPbX7kdbfxAg4uT3M&#10;iPdmazYLQ5OgZ2BoevCopCKkTWUQeTxLszn6X1Qh0DDRMEjxjbwItffLiLByIqmsrHyQ3ihF46Kc&#10;VMQNgUBEbuYqUCgaFA6Mq1HynLgajBwnWQaGjnkrRTw3iB/lZFrux/VchSTlgALUjBCS00RejJ1B&#10;4v1Zh5KCBgNOTDghVn+HGVEwQlBOYcdlboya/SGEvbl+WwTu+vy/KkySN4d3h0Gk4prQNIOnR1NS&#10;3qD1GVzfEH1i1gr5dWVHCEKSEPGsEAbGqdEpxuqaqoRTVDFfDJ0SGxh1hAiE88z8ZEdZeefoMiOv&#10;Nd6cYoXwKfXeN7AHjzAmeS0Yfq2gghGHAQsrZPBw01bjFfwIPILf/mV05DP5OxiySlk1H6IxbAgI&#10;70cU3ooH9oyxQADZQ+99FwVCAQOJqioAqhm/KnuxIkN5ybX3dpYN9w3ldbCsubu/bLxvXNn10Jyy&#10;77iiBXNjfE8pax4cLEtVa4tysvxoe5SrvrL5kVFl+f0dZXyYlbnWNRMu8NIAB4IGTBojx6uBcfuc&#10;koNhUhZ4C83Z+ppTwsY7QJDA0+bEl4JBMEahEWcr/EQytxK4DB5D7oKwmarAZV6MMqe8/YE5j1vd&#10;L8+gjMP9Zs8Dv7ERjmP8Dhx9TnExZ3Nh8MTY0JyXt6MqkU7ErB/9MHgoQpR49MNrxFiD3+ZNaVKW&#10;1HDq5/r81umzELNTngUwRQ/u1Z3hxLhnZFC67Dc4BW5i8MUEn/V8fzn43NJy4NmdZfNj68rShxaV&#10;tY8sjhE7qSyMoqNHitBKRmItT2/uRgRrO/wObUhCd3IvZE1uhuqBE/M7BhCjRwiT7vyETSf+YY8J&#10;Y8P74HCtKEjBsFcMM4YOnsHAYfA0Ro9X/AWsGgO3MYCavWf0RIkZEx6xIvNe8eHWP51+z8CX7voP&#10;b7z6PV+67sCod/fcF+X37+o+mwPcozjCL3s2QocVlnnVVX/BTX1l5V1jysTf6yj9WdNghnyc6tkx&#10;d+tq4N8YPP4Pr6uGYYQwxZ0xWEMZKd/wvVEA4Asahc/2vAmvoYC7Z+6nt9HC0JM4+0rHcC94IqeE&#10;EsyrpaeXnJiVwW/GzqoIUn1g9Ed501fWlEtf7K9FblRZk3Mi5GJB+KVcGkULeDs1m658GF7Za3SQ&#10;NSy/q68cfnJu2XhsdC26UtdgfvYQLuf5cqfG4JPhvdNCZ3CDZ5Bny2eLwpdn5DnyoRg0vflcD5HG&#10;uGLs8ApWHo+35X7CJf220mzmV3ko+neAh6YZPAaYNXw189GU2vNVQKwGZubLM+L0uie4JpSt7rO5&#10;2wt7n/eaESsvK3SnO9fIexgMPHSJV9BG/gdjBww3Br6SnHVhl6eyK+8pjRUHeSbRPkWWp1d4GgUf&#10;DzN8LoSNjMTL8F74LgTVe/Sa9TA0VLYSUkRJdQJPYVXwpPKJ8B8n7crqXhmD60x5OFGcJHTLx3FA&#10;uim8bi1vVHBjK2Uv88TbnXxflN85XVYRS4sGyd/KlouuIONmZY8Wh4Y17HR6L7pB5TMHJjw9Qtqu&#10;/EqrvPabw7kVevrw7Aipo4P0ww/rhtv4IxpteKdX9B5a5kGbmnVMzvqqIp69Uj2Pca8ymh5gGlNW&#10;OvFbMLLnkRP92V9wMsdF2R+9kBxOyqfh5WHoaOPAO8RLpNM/42gsOkVn+AAegBeM4EHlv5T0zEue&#10;i0JNDN6mRLM8nsEPtpfTn1tTfuF7bytnP7G0HkjCG89S6EU1O41PNV3d91BbueiZbeWSp7eVM47P&#10;Lit+vbe04WmNd0dVNgdUXv3vfcO7g/MrH95Qtty1LXxkYJgu39depn9yUgy63tpovho6DW8doUve&#10;SwYKGA5mwH/D/5qLGgPhUw4BvBdCqB9Q42GbEP7G6FcGXL6b4TBWjrO8N/DnIdNrRi9BRt7swEBR&#10;gmm519hcT5dQXrwWhkCz4XejQnezcv85GXPzLB74BYGrfjvagii7zBC/Jjh1UfDLwTRjaEnoWfEP&#10;vYMOBH+VQ18bnZCBBObKsQvhZewzcoRw8vAoHsHQWROclU/Im6PKX61El/kKVavltjOHaujkc96e&#10;uZmLAgyT81yHyHKSzsh9d4UGZgUu08ErfGZ2fjftd1onR3+s9ffLn5j14G/+2Sc3nTx5siej74X/&#10;8Eu7X/94+1cPZw6H8+zTMmeGzunBi9MzvzNikJ0dw+niF1vlui93lTd9be4//uwfXXHTb/3lb00a&#10;NgT+T/m7qNXddUFr7aJfaf36gftb391/rPU/a0JWkIGxw/BphsoUPCK7srk2mAHE61NjtMMEav4A&#10;po5JRFgq/yoZX++Eqmj4LoxaLxCeCZ2NheFMCKPXFErYGSu2KveUSQwHo8LECBvKBkXLwLSdQjN4&#10;vFJcKCoUN4yPkkvY5Bn19DBEUd/7LHPpcSoQQpsdBNuf9R7IupwccOmrXV49VgRiY/Bk3srMcrmr&#10;wLIxyLjrzvay9eb8zmlOEFd1ENU+vOe5mMtwyVAUYFkQWmGDLWGCXPncl4zBZqg6ojIagwozQySq&#10;pImnnpH3tfs9eDT5BnnvJEVy25zPdJQlt/eXyZ9qr96CykwxJEyWQo7JWseI0JVorQRmPb1zDSaB&#10;aYXh9IbAqhIFVoQq2Bn5vz2vwlr0JJKfUhtmUuDMyyA87b3RGAiUbfvXGEXNiAAVM82ohkuMZiEy&#10;i7IHKq8szOv6e/vKjgdmlq33Tykb7h/KGFu2Pjg9hvbs/G5qLU+99oGBmhDtRFfp2zXHesuWR8fV&#10;991hmlWxNMdG0cSkvfqf4LF2ik0DB/CiHDr5pjDAu0aJJzgZI95THp3avdrggbNRKuQ7MODWhjZO&#10;GTvBp9mhkVl5rd6SCBdhDE55K8zBm1HI0GhCqeC+53l+7i1HbdCcwRotOLG3PvBl7ITBy4Gpihx8&#10;z35WpdJ9KeuMKPhjNGFyFDe44Z76cVCQKPu57/jgqCIBNWyKMkcJBDv4J/zBqXF7BoVqMMO8R3KO&#10;CDZ0dDiM9vAz7eXgs7PK/ud2lM0nNpf1jywtGx+aWntDOSGF5065RudZDkLaQ5dN3g7jhbdO7o5q&#10;XNNzrbhlIXByeRQsUMZapaQdD42pc26UiDrAy55Hqe1jOMBpygxFkXeY0WM0762NMgheYILXCNnz&#10;ufeMUJ9TqGI0ODBY9oHWP138cN/TR//yJzZ95S++0r/6k0N72t/a+kLo7ZW6P+aBBhtF2WujwPs+&#10;o+LMXVPK9vtnl/E3dtRy5UNZV3f40z/z8NgHv/FqLfbZd4Eb40iTXZ7raiB5hv3CTymt8ISSDG/g&#10;LhxHB64LfMAaripzWpVj+GKd+a3qY06ehYzNyjUKFayKQF2TsT70e+ipKJ/PttfT0M1RYjdE6Ms5&#10;UbltWfBACfk5aDv7hF4VYKm4aW15LqONl27bIxPLaSfmlIW3dA8fWDRwMkbeO4yx/7PDSxm/GvuO&#10;D49UBU6+zsR8xjBmACmpXzvAo4XAiWe/DWxGjEGHDVNyrwX57frMWTnd+hwwQ9fgwOABNzC0j+SY&#10;32Yeld7glf0IDxWtMCbz7g+tnPLu2K/m0CX31qwZjx+d67rzfV9+K9zHKTcvB0VagQJ5ME6MtwWm&#10;SgxfEuV+fWDYhvegf6+UWcorhbUxdvAk/BZNok90bh1+08hJPNq14SuKbOhXorLV9MBnStZDGSWb&#10;6+/Cr0eFV8k/uCLGzrmfj6GSefHQGDwxDB09cyh5qsgxaITB88QIRTsnBsrG7NeaDL1MHJZq2Khs&#10;szwJoUVKClP2DLkpuxg7UdYOB7eU9H3N14dD45S6vjCG3wUxgHiL9A6quG39PBYNz7RufG7kgKct&#10;cKEkiyRxwGpNozOEVTN85gS3p6Axe+33DgXQSORDe+hWHvDy4Jc8YInzDiWduMs9qaWTs3cqzs3J&#10;q8aV6wMLuHBKvsAp9I8fwAm0F5kj/0O4lrwW1R3pAcpUO1iAn5M+2V4u/dLOcv1Xzy5Lbh6s0RXy&#10;gyj+eKhCIdsylCbe88iCcv4TG8vWhybl+WPKEDpv+LowNrk6vPHN//0ZdKasf+Pj26Lkby6jPjFq&#10;mCYzeE6tW1GFykvISK94atZQyzCTC/A9+CIEzegJTDXV7cvnA8FvRr2S7DwtszJ4cuT28OKAPWNI&#10;CKjDVroPQ6/SC3jlOUOhDTk7YM/AhJsq7GkcKoqnM/RVw9gYR4H3uDxzduA5I89h9FRDJ/rA3AyH&#10;0qJ69HR6bXDq7MioNeGZy/PcJdk7IW/yrfWgORAc3JB9VAVOeNv60CXPZS0Jb9Bd8LnoG/TgpcFn&#10;za7pdxqi8uQ4xGbA8thNytz1EeLNYeS4Tgib6Ab86+zHJpatwZ2ZI/Oeldead5Q9CM842f7B1p8t&#10;fWLOOz9/8nu8OhOe+9N3n3/Fo+3f3JNnHw5NHUQzGU0hgtMz13PRbQy767/UVn7i6+N//M4/2PfF&#10;9/3w57a/u7z7n5Wq/j/j70BrqP+a1qF1n2jdctrx1l/EoPlxjJ2T6yOUbK5mWsambCjvh1LUvDtO&#10;XsTpOoUS6638ovJ4QnOqghXhwPKWjzI6m1Zr+UcRkZinqVYf5A7SapzF4EEIU3J9FSoYGIZMucDU&#10;MV1Kiv8J4X9p8FBWDEyPsPIsRNgoBd4j2BGh5FVIBI+GefDIsIy3ZA3Kgs4Lwi4JguvZIDSouQfB&#10;5iRaVYw1MVr23TWpbL2tpxLLshCLPhwLg7wqfxjeqwSi1vuKIPjaXKdx6fYYSktDdJpnVSIIMdTk&#10;xBCjymKS0ZwAMGa4bqfmeZWxYOAUtcDAaYa5zL25uyy8o7+M+Uz7sKFCsBLKDYPFoDDYRnHI+uXg&#10;CFeo4X4jBhF4OOHCZCnfvG+qSNUKZxlC4FS7s3+uI6T0v6hKQWMEEBIGJYmhQ/n1au987hqDoI3S&#10;5TTRySA8YmBSiPTNoMjKz1BWdoa9+GxbGPFA8HEw+JbXo2Ni+Ewpu47PKbw9Gx8aKsvubyvzgrN6&#10;Zmx8ZFxZ+8hgGR8Y14Tjhkk7abVmTJQgAx+vzXuCyXqaV4oOxcF8wd4wf581eEp5dJ3X4H17DB/h&#10;ihQ+3h3Koaps3N/zw9CcOsutEOuv6aS8koqfcJeSzWjwCtfBj3EYWujMGqbkuh6GFSHuOydZ1hKh&#10;Zp0d9h+eExboMHtaFUprIfTdl7EDh5p8HnQGZ+ABZYjSHxhRIGvpafcEQ/eFU5T/Vxs6BuPH7+x1&#10;nkGxEJLp1FG4iopN+56eFUVlc9n8xJqyJnu3/M7Oaug4IeXqd3pXc67MHb/IK8NnIHMQEisnhcFT&#10;Xf55VYlLqXvhWwtDI1se7Clz81qN81fTgL33PvSjSlv9DgyaQ5Jm4CfN8D1jkyIg7AOPaRRFMLM3&#10;lMest/vNrX886/6BBx75r79Y458f+NMPjJn2oY73htb+vio18A3uEd7mA7fsmc99jy4zJ/2Ktt81&#10;vRx5ZG0Z/+n20pb1jco6u8MbqkFDqTbwL7+1J/YYvCjzvsu1GtTW38CpEYWq8k/4BW+9wl3GvO9G&#10;7sW7IhRUz5oO82zymNAyPM9n8gqWhE6rMZPBoBe2QejL0zjrhfZy9osd5dAzbbVXxSoKQGiSsaO0&#10;vgptvChyamrYcNZc8TM0IP9owe19Ze/jc8rqB/qH87ga+OFbjAx7l/WrzCZsUTlsUQX4hAM3//P6&#10;TQzceHzgr/yDCj+wYmCBG0Ut/E3ZWMbysvB9uUZjwBKM8APPtU9gRwY5+KAA28vMQ2XDcYHz2My7&#10;I/JBaC/FjUxTjKV6vkcMo1P7n+f2ZM2qn3Xk+858N5BrVSQVky/3Q9NK4UmMRjkxigBc8OUYDF8K&#10;DLPW6r1o+AO+Qx7y7PgMn6Xgko+8r5R/shhvcn1TiMQaRwbFkyxi9Ajz8v9kcg7c4EeuYcTtiZFx&#10;UebBu8LIWZM9NeQpLgzc52YPeBuUZ5a3si68T3GCI1G2zoqxpvqaA1I5Ow4nhKwxkhgIwpaEh5Gr&#10;5G8NdwveCHNmWDGYXh9DS7NS1a1UYrss8FBauPJAMOGVxoesHY6jT2tGxxltweGx2acpwbfxgb/i&#10;BJRmh67KhYuqmGEv0QU+1nj08MfwfP0E8TQn/ZqEm/fs7IciS3JU/F4/PYYbQ0jYkTDFukfm2MgV&#10;hx340YgMcvgIH/qDn0JGNVp36OlwwasDnfUP95e3fvvCcsXnVpfpH2mrxpXCCHBFvpkqeJp8rr93&#10;ern6pTPKgeNLy8FHF5clvzl2+PCGcaMMtZBGBo//m1A2vC1wWP3IhrL3/v2hh6EyQK5nTR3Bg2ro&#10;4CPNwUjmS5eTu6N5MrnQFVroz/88OnpMOeg2ulwbHHcQJ80AfMFKoYJB680e+A0dTB7ylKx1cmBa&#10;ew+NHFaBz4TAViSIRqI8Q6PzjB46HroCT4P8tnfhU2MzJ6HGQtkUKJgdvD4V0hY8g3vnvTwcxnY4&#10;dL8ie0Z/o6PND03Lw5anzoioVfey56rhweet+ZxBvzmv8uoU7ZI/BW/lGanGZ9+0GzGkLNRKvHmV&#10;n8PzJ3enyrTMZ9JHWifn3N36nxd/ceN/+sUXd/6XFR9ovVKNtAzznwZuud+0jP7fbr0y5+5Zf/7+&#10;P3n/jc/85Xs/8JZnBv7k8LHWKwydIxmHwjOaHPuDmevhGDvnhF6uERb35c5Xrv/yvL/42T+66m0P&#10;/pcHR5FV/nbf1Oq98KnV0699+vLZu9/9b6mp6P/+ryNK3OwJb21dt+mm1pOxev86m3fSqYG4UFU/&#10;uG95ezZmVCMoGy/ETWgb5lU/GxkYmfLPCLw9TFbimThTCjZlk/fByUV/GKjTFfGcEjR1MZ5GOcNg&#10;MK8RRVPfhy6Ehon7rjmxwdQoHxg4V70TGQJqxJj5Z8aNQfggVsInAobiXj0hvosQMoedEcZ7Mn8N&#10;QFnmThkwXp3fMZ3BEA13I9f1ilsGy9pb+sqBe+aU7beNjSHTVmND5/g+v9XZV7WmxRnz8v/8wGBx&#10;iHZV7i3fR/8e3p55+Z/Rw/o3nNxojKnqSTV4QoBCfjQTw1Sq0pq1d0YBkLDG2Fl0W18Z94m2YQ8B&#10;Bms0DJXi4r21Ux5GmJXTZIIXQ3FdZz6bEMJSJQgjI8w7w4h0MBdTbP9UkmL4aIwm50hnbCWf614R&#10;LhTwVxs6jcBhDPnfqXhjNBhRiuU5bQ/TWBbB6bSW4kJh0TCQclsr+IWZSUKU27Xq1p6y44FxZfux&#10;SRG6Q2X7wxPK7uPTy/bjk8vaYwNl4X1tNV9GB/XVD3eXuTEsa2geHLJWTBRcCCCKjMGAoOwTSN57&#10;dU1jdJs7nCM4G2PHd+5BkaA8UoSMCFqnheL/nWzPCj7NyNBgUQiQNVLEhFZ1Z5+7Mqpx7jlOJyna&#10;cBvcwMizfRea0KV7UnC60zN953PzzdrklREc1TDLUFiiloy2x9mzun6/oRQ1tMPoobzbH2uBJ/Yy&#10;1wotq81m0SS8Q0toUFEDBo54b0aP917Ffpure2efB/JsYYmat4lt3vNUW9nx5JSy46m1ZfPjS8ua&#10;+0bXxOX52WMVCp3eVe+F5wU3KfE1lC34pWy6UzF9ByR31kTOvBfupDT1bErIfe3VI9jh94Sg9VLW&#10;KBgEYfZdiFL93n7hGwR9owAycsDEKyXfXlMKGHVOQ4X5MX7wGvtEyRzeo3/su777np999sIFSn/+&#10;l5PfHXXDs0vfOepX2v7bKY8EvHv1fMDRnMC7odfMGX1vuX1iueDRjVEeu2t57YmfaC99Hw5twxN8&#10;lRJqP/Ct4FndW9/Z68CKd0fFsdqo1nWeQQmAs2iTQoyPggHcoSjgieEdwimWB0fHwRkwABv7Cc/g&#10;duZuX4WL6bVT++1EqJ4VhfZ1nx8qb3p5frnhy4vK9V9aUK790txy2cvjy5kv9FRjiPdVHzG5QVOj&#10;FE+I4lI9ePh0eIxws8nhh5uOjy9bMibqL4YuzB/NNgZD3vMyTwoOKH6gqh2aqg1Nc0+FLCp9gQm6&#10;z72rwW6AxwgPdHosLMhJ7LL8Vo6M/I26Zntrv+wLvoAmwItcQnvmFHrQBFV1QIVGGE+85cLM5OFU&#10;WWTO7tHwnPyulohHw/lcBSmd36dmLjwEDtkYD7wligQJk3FQcGGMjLNfzN7k+z74ZD/sC1o2NwYN&#10;XPQ5fsaQF2YKl+29ecNZHiDrgwvkZfgExXFl+PiirGMqBTu0JwGcctUHL8LnGEBC0lRIY3ysjcyn&#10;GyjLvCR7Kd+FrGSsSOR3AEovsAbV05Qnr/2Rwuf1MpHMr0Gk/iFOuWs/lTyfXGXwCQtbG+WWzrEj&#10;OsZZLwyHHOl4r2mpcLoL8zoFzuPDeFjjyWpCaskesrLxkmfNA9EBJgQfHK6OCw6Nzl413h0n8CIz&#10;RqMH/NDv0ACegD+Et8mlWZ01KzeNbznwYxhOzDyUQ5aLYggLlHRf95yhbJinvWBIwyn/h/4UxHDQ&#10;OJR760UjlG1C6FgFVO05NJicEYV729Ojyhv/4KwosuPqIQ/PgIpdwqlU/JoVuC399EC54QsXlXMf&#10;31V2PbSgbPr0hDJkr4WyNZ4dFfqEseFnChXAh8Bi95P7yrnHzisLhK59pKvK+Mq/8Cw6BHymQ0V3&#10;aipL6r3Ym/foRpNcuN8T3FfqW6+p7lwvHFKOlNA8+Tk1bC04xgPEo8P74x5C+vH2UcFBB62V9vN8&#10;hwg8IKJuhBJqDMtQHQjdCLGtdArOI7K7PfMdn/vNyPwZPIwdBbCMBdnjFeERvIsXxVi+ImNfcEx1&#10;zRUZ2gk4nLZ/O0ODIpnQoxB7Ro7f1RSPEYNnbWQ8b9Os/IYHjHeOUVPLhWffGDqNV4fBwxiS68Xo&#10;8dmEj7ZemXR760cbn1v0rmf/87HL3vPonGcWvq/113Mz55nhKVMCtxqyF5hNCn6MyxoYtfsebb1y&#10;1mOtkwczh9Myn0OZz+mMmwx59YdDo2eH7q4IjdwQ3vHGL7dOvvHLPX/zM9/YeONNf/mBOeTUa+5p&#10;TQn9vXHuvb03Hjix8NNve/GN8yLL2xgE/7b/Zrd6w8zXTn9369dW3dH69rr7Wv+4IsysxqdmLA6B&#10;iw9lwTq54fFxcmPjDcaPhleMHV6g5fktpR1RKwcoDtNGNQaIMDKnGSx4Vr3ENVXZVNCoTNggVCJg&#10;+8J8JufaGhKAaVCkMSICCbPHkJzkECqQ33UhyKqceU+4YdqEBKHjmryn0Ndk9lcJJkJKCcq9Wau+&#10;OUpDq54GmeUhcE07XVBCcN4n28v8z/SXTbdNKztum1523TalbLl5sCz7WFv18DBwFmUsDZIvR0B5&#10;dWqgMZUY0lVhTvr4KHYgzwdx6HEhCc6J49gMLm2hcyq+rLutM6Oj9GDwUZTE+s++qSMK3qgy+7Nd&#10;/+skFByaNWMElCrMwHufhQmBC09ADyXDtSPfix03uKHriQ7lgOKT/zHEjuwTI6lWjsmQOKgsZqd9&#10;w1QZBAyaxqjxv73y6n8CqLmG0ZDPVE5R4Ua51WXBr9l5PybwVVqYsid5vc6ZskWY5zfdwQOdmzGu&#10;rfd1x/AZiuE9pmx5aFTZ/NBgWf9wb+HhURRgybHOsvRoVxkdQ7MyawoIgUYpoCgQOq82eowR5bgK&#10;JutqBCecM38GBRz1W0aCubmX91EmuyLUxPiqXDUnRo6qbBqNChOalTEhuNSfdfHqVG+D9VFEncIJ&#10;I4PTzeltY0SaR543EFzts8dwHhy9RgmUKD06wrIyfQr52nwWfFZpq+5f9q7uP/pxf0aVVyf43lub&#10;PYpCKzdLXpsk2Wp8wAV0AkaUCSeojJ1Xe3dU96F0gE8UhI7MgweGi98p9a4IZcrbjhNTy76nVpWt&#10;D88ui27tqIJM0qZTrurZCX41HinG2kDm7wRddTgleylHFNSpea1NR/OMaaEPSrrSr3LP6joJafvI&#10;uAATr4GbA45abdAeCvFwKs4r/C+NHfvN2LE2iqOTUV4e63d9AzfX7W39j74L2z597u8tWfS3J384&#10;9S1fnPorE3619V89r9KX+dgzuGde8KqZk8/wHyM4p6Trmpv6yjmPrw98hmoO2tQbO0rv77QPK+/2&#10;xBopA+5tb8AL7EKTetf0hm8JFau0gxdSruBJY+x4D39HDJiqvFNM8vu5cBWvpkxTini0rJGHEf8N&#10;rtWwksB7c/B7ZwTtkQhXMeJ77+8p62/uLSt+r7Os+XRf2XT7QNn/0Phy9pOzyznPzigHTowqq4+2&#10;lxmRDw4BBrK2ekBjLdkT3p4l9w6UvSdml6X3dA6vFx2a3wh8PB//gteMI6FrCiHMInOCBwNZe+WF&#10;weFqCOLxhj1H/xnd+Y4SKaREjp2cQSe0tc8bo51iCFbN8+wVWgczdIhH5D4qKdbS4WCf+/cFtzTr&#10;lIdRq7o1++oe9t06yCTf5bOO3F9DRHkkPDtyNcnWGt4bRYZnRwibimS789mY8ONRoUPKXKe9eLX8&#10;o0ibo/kJbdNbBy3aY7iOrzioYAi5ngGUfe3KvCiBi9BX1uHAiwIvKV+xBTREUVUo4JIoh063GTS1&#10;70mG3ARhqLzZjBQn8HJ3VLRScleY8j7haDF29C1h0OiVQp/gGSLbKPeMDVEgwsG0bFgd2ciLIkFc&#10;cvXrYuBc/tUYPF9olavz3qn1WDKeIdOsF61S5q3X/vkODwWHyJvOwB/sxmVIbh8KPIcYqXkP54Wf&#10;jbNfaNvBhgH/w0/bg//jAw9esOVZs7nWMLbMXXRK7ZWU/3l0aqPMvNbQquYgrJETcAf902+uzDXB&#10;o1HheePAPnMQNTEUvkcOazqK780Kns8Ovex6pq+8/qvba78fHkkebR5UyfJTsgfKz+97cnU5/8k9&#10;Zc/Dq8qme6eVcW8I37DvDJ7Gu4Ov4Xu8YdYa2bDmxPpy9kNHyuyPt5eBzIVHpeJsozfA2+Ae/ung&#10;s3ooA0eGx5joEaPpcvm+K7gtvLeX7Anv4emsul3mxgsmP1vYZq38F9gzdhh6wvV5dXpyTT2Qgnv5&#10;vj1wmBu8WhdcAHu4KUxUeBz6qbIcDxuR4V3ZY4bO3Dxvbp47L0NIG6PHwbN+OXKclJy+Oji9L/i1&#10;IfdfFZyjt/Ec2Vd5OyKZHPqvCk1W/ZbxHZ4nDJMurIgPL9vk7JteQg6tGTU1NcEIP2Pw0OFqienc&#10;tzaYD+4s+mzrx3Pubv3JqifGve4j/+ndg1//s49Pv/zO1iMr3t86uRD9BSemBLY8kcJKJ+f+yqQr&#10;UiHKitdpR/TuvXk9LTyYocPgkadzTgydK8M3qqHzldbJq77Q/o8/8fsrv/Tgf7n7hk9+9XVnLbyp&#10;9xeG7u25dtm3lo0LzdT+PF7/z/nb1hoVYXYgCHLT2rta/8HJS61tfms2NUMtep9BAgaNJEKvmJqc&#10;CwixPN+zhNUqp5D0Z3Mo0r1Bfm5eFcSqERIiaQ9CK7ko94RyjRCUJaynVASykKAwhKEQjxhb7tCq&#10;vFAqKb0UPUogBg/hIT5G1RAmgWJQJppB4SBwjBBjLf9IAPocUVP6MzDEPWEk+8NU5OSIw8XIMLHl&#10;jJTAQkddHeHnfLqjbImxs+XWyWVPDJ+9t04sm29sLytDBIyd6uHJ76uXJ0jP60O4iA0V3qZB4fbc&#10;a22ErhNu5VWFsWkypjoal+iUvDeHVblm463tNb5Zk78Zn24ri+/oK3M+E2PHCWYjXI1mTU5lDDBq&#10;4AMuee0KM1EdrzK1EQEuEbE2SBwxTKuSkM+cpgpl4+3hFZPDxANFSDmRqXCkLA8rf8NKemPcEDpO&#10;ywieRgA130UoOeHhEXTSNyeMXXUxSdfdgYOqWx3BjTpHQtrvG2UzAqgzOMFFDiZbj3VESeiL0dNT&#10;tjyckfcrH2wryx8KzB7prFWhqmICBhRAAmfEqK54BAaUBngGfpgopYCB0MzXOuAeHGxOxw3MllLk&#10;+ghWCeyqW/EyTclzhbJR8uZEyDvZZnwpFV2bKHqWe1KeG2OHstkIajD1PYUzQtOpcJtnMRidYgaf&#10;a/O/4AmPX4UTxT2KTVtwoBotwXVhm7WSHqWNYdV4krxvFHf3i6BzYl2VRjRJYYYz1ksZpPwzeF5t&#10;7BhOCc1RLkHm7RDDCTClR0jb9jBiCtyOE2PLtscmlaV3xdgJ82ZYCd+UJ1fLJ1NUs6eq1zEGNbyt&#10;Bk9g5nolm53sg6Hy1DyBS8N31kSRlkdRDTO4D0bN/niPvuF47gsWVSlywtmEwjISGTsNLBpjx2Dc&#10;8fAwACgJDCXrtVfD3rJXei5q/bdL75jww3d/q/evF/x66xU4orFuDbmwL3gUPIZfzQmvOVGGGx5l&#10;3tnf6R/tLDsenFWm3dxf+8RMuLGrdIZ/VKMGzoCTvUR3aBX9o5N8157r5FCqSNYdnKj3HcHLOuAu&#10;HMFrwcYcco0DEOGLwkYqD3bya51wEt77LNfzGgo31elfPmc9WTzeVnbdPbqs+vio8LZRZelHxpUV&#10;H51cFv7uuDrW3jS17H5gboTykrLzoall/r0x4HKPOne4hedEJjjo2P7o1LLniek1nPWUd8cawA98&#10;/J/1TonSyXuqBL3QOCWSNZytsAnuVSMnitEpXmYPws/64VSGQjEaa9aY+9yj1/2F9+hBYu3gBL6e&#10;DU54RRPalP0TatkVWMNZSqC8Bc0jVaeqh3MNH8ZvzNk6fT6yz5KvlfQW/TA9OC6HjeEl8V4+LEPh&#10;zCgt58fIWJy9rDgT+peUr6FiJ1jgEXDQvrqvuZk/OrXn5CU5yYtrbSq3WYPPg+PtwQMlfEUlUKoo&#10;o/qXUNa9V4aa54ahcWmUpz3HhxXA+dk7/eEYLnoEaQgpR1cUhNwdB56826q6aspZQ2tioCj7Ozf7&#10;Wr034fc8PYwpTROFszGyHDC6RnUzOa7C2a7O85UKlmtx+TeGPUxDZBolXqK9NaNTeSgObprDN/Ji&#10;RCZ1hN6EOI0LzMfllYIuukQYW+2hhRfZHwYhgxedMwoiazpCK2MCd6FrDjyFsvHm2DeJ9+5TG6QH&#10;hj6TG1TlR0NneKdXcgYvgkvZS3ii3Lf8Fcqs5pvyifVsksszNfTIc43/yfk864vjylWfX1Nzh3l3&#10;eM/l7cijxaf3PrakXPTc6WX7w6vLtmPzy5R39g4bbQxCoylSgO85uMH7s/4lD68sux5YXw8w2xv+&#10;iVfB2ebwGI5nXg48NUbtQ0uBZX9gybDpDq6QTT0x9vuyrsF8Bg6zAo8ZjMLAqfbRCdx7c7+ODLKf&#10;oazvDD6v4EeV9/SSPM8BDKNuI1wJPoAR75F8t0pTeClP+Ygs78E7M79Z2YvZuXZ+1sOro3yzKBL4&#10;p3qkprWXvRQDMjDdlGdviEwRdaMqG4Ob3HKIz8BRWW116NKr8vTLGTm5phb1yHxFuUhFkIvHO6fI&#10;y/gMr7WRfO7LmyNCgQxTPn/Jva2/mnlP59uW3TNxMMZG52O/f8nO029u/fna0MDi/G5O5j49/JB3&#10;h8eV12hChtQGfeV2ZR4Mnto/J0O+zhmhibNCYxdnfdeHTn4yfON1L7ZOvukLg6/8zMs7/mHX0Ql/&#10;F577eP9dXatDK/+HGTj//K+Gs/Vd27phxcdaL665rfV3S29qnZwXopK4ycWOuen4z8WsyVZTgYXb&#10;enn+F27F0FmW7706pVeysBVhjpjF51erPcTBq0JpZuyI85weRJlEYGPQTmWidHWGMUg208TKPSqT&#10;cEKCaWDqTrdGBHU95USYBEuj1BNejZDM/6qH1A7yvs9rPeElTAmk5hSDYUCQ5RoGC4NHFTYFBySR&#10;6o9jCD9bm/U6KVjyme6y8JNdZd1NA2XfbZPKwdsmlv23DJXNgZmeHCsiBFbmdU1+4/8FuRfPz9wg&#10;P0/PyhDhjluUtG6v9+UV4wnTs6SO/M/gQWAEgETPtTFyVt8+UJbd2l1LfVf4WDPGBBbW5DMMF9wI&#10;Sv9buwEmuU6/B0mSFe6uiaJbT3XACUMJ/J3kEORVmGePGDwq3g2EqeiQrGw4L1iFNaW8MW4IG4Pi&#10;3ijvPjcYDyOCqD376HREyKS+KWNyr46sVyld70dR8igtDAr3p2QKLWg8M4yR4ENP9g5j25z7bD3W&#10;XpXsjV5j+Kx9uKssf6SrenvawjQq3hBAcKgZ7o9xghl8gAue0eQbebb1mD8chYcMpRFGWxUi84lS&#10;2BdYO6kVHrMw9CEfiZdHMvTC0Ipke94doVqVaVNIeEYoLowFr4Q0GIGdNRLg8B4NYPL2zP/Zy56s&#10;2+keAVTnQMj6HSU+a6h0h74aJdBaKbGMIgLPq2GdoRPNKlWvahE6hB/cAi9CkqFjMHoaY8BgDFiH&#10;58Zo4OGiwNSciDBknp2adJ2x/4nesu3B/pps64TdSftg1tAV4VaTyCOsKO9OK/uCB0KTNNybEPpx&#10;yAB+8rp09J4Q+pkXmhBDraN+VZzhoj1ulFSvDNkoSMI45RHWME54SKFh6IA7YwdcwJ0n59Xro0hR&#10;gpsKR05MKRJ+A4b2LPuxKXPaBmcZ5IFFT+iNwVN7b+Ax5sXQgWsGuqO4oU8457tcN+V3usu2+2eW&#10;xXeMLaMjkJVLrv1iGoPHnqJV+4M+GKY+z75Rwhk8Y2II1pAuON3gsQF/Gw+67+Bg5jghv5sX+Pb7&#10;zPoYfF7Bxu/QQ64Vvqp6JY/s/gja8x7tLKffN7Gs+sS4Mvk3O8vk93SUub89NvxuQdn0ydVlyyfX&#10;lPWfXFU23rKy7Dm6Or9ZVXYcXxi66B7GLfRmPzL/WXe2lYPPLSmr7++sZbErXMDHHO3rCL/nATcH&#10;Xp3RWStPlippFc/BAy/Ewwx8LZ8pra9IgHBdlTBnB//kFck57bEP9rZRCJ3qoxO80LPhj/UzFtB+&#10;4NUV3JRbhqY68MesoYsiZ1/Io1fzW+v0mflnf7vyv7wRiowwsMVZR813Cc9g8PCGCmE746nspd/j&#10;P54f/HCCPTmwoWTWfXVwYX/QPQMVPuMTDFR8BR+AzxR590APcDaG+mDmKjlbAveUKKQ8FfJ3DCFG&#10;C2JwyNdRwUpoGkOGcjong6JKHlqDU2uGET2hHpAydmLkOAnflvd7si64spayl2tULHMvOQy1GlkG&#10;OaCctOpVQn7k8qj2dmEUt8u+klcepq8HPrl/j0MJPKg3o2mg6lDCWu0RXuQgwnWBQXv410BwYXTo&#10;ZXT2bij7NDa8QjhbLbcfWpmO94AlLwhaB7PQcEd+2x85OiE4xBsl35A3jnHDq9OXfUDjjCaG4ni0&#10;CcaNl6nBmVfLiexPR+bDsKH0C1sbm3vpA1RLNgemMzKnaZGveJWQ3ZXBhf0vBpaPd9V+ZUKpDj0d&#10;uOPXue+UTw2Wa798YeC8qWx+YEGZ+6tDpQN/sh48y6twtgYXwCZrWvzgjLLhxrZhvH21oRMY4adt&#10;mROvi0MCYzDrG8jvBvP9YPQ5YWsd4W8GvO4JzehtpJEn45VnRzQG+eQwAA+mf03Omhbd3FYPWBQb&#10;UcDHwR0vP5nVH1xgQG8Inij05FBcmFylRzyBHATPkQPLvtDJzPxuVvB4ZuDJ8FGhd1aer/m7BrFn&#10;xhhQyvySZ0Nj0d82BMbr851oG1E38zMX+VDCSY11kd8imlTZqzlmuQauTsg9RS0xcHjm7JdoHKGI&#10;vDk8OE0Rgim556zgjOiVNXe1/n7e7W33rn5s/vJ7Sun41p99ZMFbH2w9tzn4vio0tCyDV4qHaobX&#10;/O8wgCEqokGOvL5Uqq7x6jhskq+jkpvqctfF0PmJ0MubQivXvBDaO9o6OXhz66/7b299YPazwer/&#10;+y9/q1oDUao2jf/p1vs33tX64ZrbW69wU6sQI3fFqJVAMtTId5rOnS2ecnWEhZN5FjFEcWoj10fy&#10;4iiKSxi+brk1Np+yBekjlAgH7lBlIWdiNCPKIgYxEIE7NUirss0pJaBR+CgJPkOYBAGB0ij4rx6I&#10;gXKR74QXtBM4lH+DEHNvRI1w3MsrQW/kvqpi7Mv6Nme9yhNKskO4OjITBkoZbr2jrayJsVKTBj/V&#10;USt+7LypvZwWWOwNfDYFXghJL571+W5t3jOAGDvc4HNyT8Jm02faagEDp0YMHLXmayzoyHtxwFys&#10;vve8TXf1Zy86q8u4CjBwoOj5vxGwDQzAztrACLPwfdYtybDmLhHqYRg8aDWxENMbGR1hZvbJabhY&#10;XUYqI2kw+6o6G1ctQaGUZFWIt2UwbCiSjVFjNMZPo8Qbro0w6cx+ChdUkGFS4Kw/CgV+VO7N2Kn9&#10;LCgJhAZhxOAJnoh7r3vZKHIMkeCQJFRz4o1UKYXRsfFYR9ny6GBZ9nB76QksKw65H6OB4sfgaUIN&#10;4BZ4+Z+hwVvl3ubstQnrAXcCDPwoFyOMty2KE3isCrNUppeBMyd0MTfDe8n0yui2EYpwDbwaeFAs&#10;GXONwUNZ8Wp9hKdng7M5m3sEh/waydq1uhulzJwN98392qIE1dBNex0cqcaPNTJMGoOHku/64EVf&#10;YF6V6vym4hMasVaKBGWQ4k+xeLUx4H970xik2WunfooKOACR2KwghVNZp7y7Hw0d5HNKDRc/j6bq&#10;jfKYCLv2rMVQHlhlOKWw9VWZGRpyqqly2OSMKXnvoEXYwaLQm/DMiivW1yio9tH+wJXQuVNFhwrw&#10;uq6Z0dLk7jBSwBncX70+oXq+s0ZGQOP5aELhnJ7bu+xPP5oDT9eFl3UGfvhPFdL4jD03N3My0CcF&#10;o+FbmbsE50kf7Cyr7xlbZt7cXT083Rm8nnVvQh/VwEGnwYG6V/Z15LuOwFQZ68nh4fW0lLLVHDRQ&#10;BOEH5Rj+jvDI2uHfIVX2ra6H8k8x4v2CI+gg10vKnxG+Jp6dwqX63ub72svqW4bKgg+NLlPe015D&#10;oqb8Wm+U6Cll3ceXle2f2VR23LSt7LhlR9l9z45y+KFd5ZwTp5XVN80sHZ5vHuHHcE9ltiNPL62h&#10;Laf486uNnfC2ttC40DXlpscFL+BIB1ljT19t7IB79ltuhEqUksGFDk0OPjmQky+o5HM3WpK0zWh3&#10;6m1YN9p2L/sDl9C9awMvydy1lxPYZ3Tn2dV7ak/wWoPMwYu9msuIseM7pXu1XBAO3DQ0VM1R0ZZ9&#10;T0a5j4K/NbK1wp2iag/IyPCX9uCIkKzpWXMn/IZ7lHt4Bf/sL3z1OXqk7MJz18I3im7W15X/5QUw&#10;dqblXnJapoYGySXGx6rwK0UCNPpUlZUeQAGnwAnVIdfHZ/DyS8BmLJP79AGV2WpPu7zfFUNO3w89&#10;+lYG3uty35Whf8YOhVH4ln3h2WA4KVzCc7QpMLkwhpaiBOcHHufxdAW3qqcKXfLsoM2GTsGJgUGP&#10;wDetMzTbFr1BHlL17ARuwgJHZ68UUhJVonLqvKynGx8W7uU+9j9w7Mm+d2WMCh6CCy8DA6PRBVRe&#10;k6MiB4h3YKJDJThiD/BrOov54NvwB91ln+g2QrqE0imFXXv/5P/ReS+qQ4liB0YS/sGHJ3Nx5Mmm&#10;4MbGh9uqIn4kxo6yyR3WHF59+Nkt5ciTO8rWRxaVFb87pvSSKQwc/Apu499gByfAJzQibBzuVnyF&#10;n3QjNJS59GQ/yGE5k8K0FKxQjlsoGWNH5E7F7xG8dqjDWybvq5aZDnzkgtHz9FikT9R2F/luze09&#10;ZeddU2tj8/G5N74uXFlLBsZVb3CRXiWFQJihKB9l8CsvgOP4KDmORoPTDNlp+c2kwLMWKQjM4LRi&#10;Fg6KGc5nxgB4TYyd82M47g7Nbcwz1zIi8lyhbnKDatpGcLZWGgyPYOSI7KHzOZjnvWPkM3h4cBgi&#10;wjG9RxNKyXsV2sazsyTPkecO9xfc1vqnqXeM+5O3fPXf/fqf/NXXr3jP07Me2PPp1j+tyPqX5HeL&#10;c595gdmM4ILwOwfj1euaz8FmafiVaoa8pXrpyNER6nl5DJ0bQqc8OtfJr8vzptzSemXi7a0fzX6k&#10;9aYtn5/RF/r4v/9O/a0MWZzbOnPer7buXf2Z1n+de2PrlVoqL4g2m5LhNUOeBQGxPGNFhI0wJF4e&#10;tfN9xhhaH2aGyXH7Ok0jkFmoqrFJdq8VvkIAeu5INlRXvJPgj+LaEUYxKYjLNVzj3gkaTJwihfFD&#10;bsiOwAiREQWhnpI2BNAoNwSlz13vc8yH4ug3jVByf79rfut6v8s1iHtbmPeeEMCawGAuJhekdpo1&#10;NkxX5ZrlQWgFBzBB9fa5xLcFRqcFHqcHBocDn10Usny/PfDYkWv16VEFRP13Ro/OwqtDeHtCGL5T&#10;GltCHgNLLKn33NxOFSSUbgicnXZomFYVBQyAsdMIeevChAjWBi7W3BhCBkUWU/N9FH89kjBtfSK4&#10;s+UQ1GswKcwqTKov8KgjTMVplFONWSFUTbIYSnWPCBhMFjNl4DTKfKPQE8qUScO1uUZTN5VsCD+V&#10;75QLbkKYBrP+WpGOoKeoUcTc117ZO5/DC0YPA2bEuKNEDWT+wg+EWioxuynGzuoI4MEw2Iozrm+M&#10;HsIILP0evLwnRCiJrzbUzKERXq4xGDrgaE4MnsAazeiqvDJMdnFwYFHwQeND3d4la/Nc1N+CA5i4&#10;v0FRpkBTvpvPKamN0eWV4R+aQEsUxFFZIwNKlacqZOG4eYK3++X6mvxpv4MzvaGtiiPWRSFqlNn8&#10;XnU04T5VcUR/BrxxT0JT2IgT1X/p3aH4m+dIhbPOwFD88pysVZUpDYv16GDw7IniIxR2TmjHKfuo&#10;wMKed2ZeBgVdlTB5bKrXDGWNQpvmhH6EdujTo1gBAeDUTGPClaE1HseK5w29ww0KhteGtvO9sK0x&#10;oakatgEG4G0wehg7FFuKQbO27sAssJ8XGHaDK4OPB4DiwCBojB7GIzgaTZhcDI12SjsYokd4R8GH&#10;Z3hZg3N4ju+9wuvsz+QPtceQm1AW3z5QJmWdQr1q7o79C3yqwcM4aRSUxuBhOAYnxuY3QidbodeK&#10;F/CJkWufGsMZr8zzOhmnuT/lteINhc/6rINy5DO/yfzBjieWgbko+Lw0/JFMmP+7nWX6ezqrsePE&#10;fMyvtJUZvzmmLPvd+eGj28tpd51ezrj/3HLG0fPKBccuKVc8fmXZePPyejqMX7eFzueFP5773PIo&#10;J6Nqjs0pPvZqgyfrldM1Pfig8mJtqkoJDp+qJ9LuB2+D67XyJiUNzwq88FF9LlQQo9TIwegED0oz&#10;I4dnxLrtP3ywV2BsDugcbuS9UNTaIyr3r/3j8lo95a/mv/bcXjayqtn74IM5kYkOESlYNe81eKxi&#10;lFwM3pSZ9k1YGnzjwTAfezbC0wfzLLKzen/sK1onK/Eze8bg8cpwhaN+Sy7iOQsy7+znqKxtavCJ&#10;Mjku/EQPPLkWc0Jzux5qlYu+GDmmolrmRvbrFcIj6xSbki4JnUem5rMG3xaFPoW+Uy5rF/rgx5as&#10;b0d+L/yG913paSFvs3OvmtcbeperMibzkMxOoeQVUARBtT8V6S76el6jyM0EUwr8CF1W2DR0Kn+H&#10;TEHz6No6HRyFHrsDeyFswox5dgyGj1DohVmPKqoD4NbktuT33YEXQ6c3NDop+DcnsF5IDwptKdU9&#10;KXMWlTIYPtIbfGMsUrrrYVTj2UF3XpsDKsZO+BOjQGiXBH+J/oxfeSx0DkUKGJXCpOSniIARRaOx&#10;75KHO8qBZ0fV0Kq9j0fGRA/oRJu5/6p7h8o5z+wsW48vLytvGlv6yQl0bP+F5zWeS7iAn6MRsrXB&#10;VbiLjzgYCPwdMAkPVhFTJIc5wxeV7AaD67XXTXDdHLXJoD+g/RnZw1p9LfupeIfeOTw6PKwKhJDz&#10;C29qL2s+21XDk/X6UnQJPxfOX6u65V6MHUYHmKsiK/SvesnREBmNHvHQ/K9Fg1yXSZnb1FyLLmpY&#10;W2h0ce7jwO284PKlGac5oAmeOoBeGTgrULAk+Et/ZYgrOS2cUoim4hSeLZQMnjcha42HR64V76RI&#10;HIYO44dhqEqbwwI9e7Zm76R5MF7DC07uuXHp3//MU0v/7oI723+8Jc9Zkd8tzu8W5t5wTDU24XcL&#10;cr2KbPVZwVG8Vq7k4YwzIkMZOhc83yqvj6Hz1tDIhTGEF4QnT846pt3V+tGkx4OF7279H1hq+v/7&#10;X3sUyRkhmjfMe3/r+TCtv4m1/WPuVElkLO8mpG1xBBJ3LuOnMrj8T3hghpLKnNJvyMZwW2uyWXM9&#10;soGQgVdAeJSTVfGbEzBLnxH4UVgHwsjn5H8JcG2IkIDAJJyQYOSQnOBplAfKgWsoMwQ35cFr8z8G&#10;7/cUVMKeYpfPaxO5Rhh5NiGAePzOZ4RrFCMMcWvWdCBEx1MDAauLNgjo5EKFEe+VsV4TAuLxEdol&#10;R2dNrj0SOJxzf1s5mNcdMXoYQptzn3WB5/IQmuQ4zaO4wBfkd4ydjRm8SWKDGVe8PI2nh3Bw3cZb&#10;OsuCT7RVj0sVpAT8q40d8wcf8LI2DILQteZG+BLOlEMKv1M/8KaYvXrkvnJ5aphGnuX0XNwuxdKQ&#10;TImInch1UDIZBAQvBgzeRmPcGE7HCSBCyevIabp8KSGDYwNTioBCCCrTCZuBP3VfCI7m9wRao8BS&#10;QDyTkmkvrcOrE21CJtfBp5VhBJti9KwJA5qYfagw8z0lDgzgSmNMwzWfN4aG18aAa4QXmLkefJvf&#10;MLoiZCYG3yU38iwtjlI1O3s/JwMzkgyu+kx9ZgOXxthplBahBgwH6/W5OTAcwY2gyt7qHyIxezBD&#10;QntV9s3LPRhG9gL83Q/9wA/KICGX/ayvhLI9MIfQkVLojI8q9OASPLIudObVCbEKSBSNpiqb4eQQ&#10;jOwNJT9z1BMB06cUC9PZEFiI5Xc6pULTgtBBNWjtcfa7ydfpCw5IlnUCaD6SdZ0AzgqNCa3lMcKX&#10;ZuJJ+V8+4aYHOmscdeUFcN5ojB3DXjV8AV0EFiq+1TWCL1gzVsDD94yXZm0Mu/CNBcH/lRH6bWAL&#10;Bs2pKYW0iYUX+uV+9opSAbaei5bQHTwxN3jb8Bw8y3t8x7OtwQgeC6Hddd+ksvTOrhrSphdPLVQQ&#10;WFWjh0KMju1t6LT+7zvwzG818yT8Kq6bk/2BE/CYMgQugYnEeiXlnbK245U8HRRs+Qv2k/Ft3WAa&#10;3JiSucwNPjf9sZSQF/o87f1t4eddZfKvdJQJv9pdJv1qX5nxnqHww+llzY0ryv67D5XzH768XPX4&#10;azNeVy5/7Jqy79592bsxw7iW+e96eGw59NScqmxVQw5MXj3CszpCz3Be0Y/e4FDN94LT1gnWjSIX&#10;fO/IfOWHChnCP0UokGHyZBwoteNVDBz75TAFLvifYshYsDcMHrxzxGCGo735rfBQnlM5O06u63zx&#10;X3ttmK9XaxvhV2CtgiLlaX5kCy8HZdZQpOCMF6PQRMlvgysOFxhicM0hA49i9kASfEfwpTdzmhy6&#10;lxB+6jAITsExBxlws/FU2Dt4Zf/heniFMCxhcTziVYllBGRNQpQ1WLyEsZO5bA4vE+lBF2jCzxiP&#10;jJTq3QneOPSSs7s0cp9BI9x7fYb+dFuzxl2B946sUc6X4kcqsVEiR+f55EpP7iWcy2dKMaPtvY9F&#10;oYsyV3v9fC5yBo3ATXT5Lz07Bvjg+3g03on+sr8dgclg9mYo65W/w+hRmY2xw1OzNvJggr2C76H9&#10;jhglHYFPe3j0UPjexMBzXPZxeualaqvoDEnkKhjyEslbka9Se+MxaMgB8qM5eEJr6Cp8WOUwhRI0&#10;Hx3y+7zvy3xqeFhgwCDn2aFk4wndoe+5wfOdUWYZPDtP9JQjzw7W8GAyrQvPCv/u/WhP2fPM5rLj&#10;sQ1l412zypgruoYNnObgAj7z8sF3a2WYmS+8hrvZA+GgUz7RXWZ/pqcMhde05f++7Ik8THOFZ3Ke&#10;RgeOQtbk0PBeM07IWMUuak+jzJ3hVkM7GTp5VdCo5rDQFUI7CwJzLQTk6uqjJrRU9c2mD9Xy4I6C&#10;ANIghPgpZV3nGvo7daCVvenOGiaG/hg647MOxoKiVwweedIq6TEML3k5RvMLwzipSq7QtSXBwWXB&#10;WQ3m5QfJFTNHBW8YZvQboc/0Esa4kDW4z6vpVWQCz2Yded94dEQ6cQI4BNKLalXW1ku/yF7JjZOz&#10;vcVzf7d1cvH7hseC3K+G4GXu1dhxrzxvSoYDhuWBxYEYOWdlLefE0Lkshg5vzg0vBX/zXV9wZvod&#10;rZML7299f/Xnx00PPfzff/8f/nrCCNeNekvrvYs/2vrunE+0/mFmNkMColNYigujh9LB61M7wuZz&#10;FjgBwg1Yu90ShPmsJjLmPQTmDaCMjMuQ7KZ8odNETSYxWwy6LcxgfIQUZK2d/ilYjRKJeWN0mLVX&#10;3xkE0QjSV6UCQ/cew4dcDZOhiDkZI9DCcJw0VIXfvdzDbwh+v6co+3xEUOl2LZ5ydwgBgi4OEooF&#10;nRaEr4Sd9XBnc22LD1VQYAZFJMxyen5/JIh/7tFWOZjX7bmHUwWVQBg8XKiKFswP81TUYHmQWizp&#10;pnzP+1MNnjCG6tkJAVTXaT7DAFSH4aIV81oFOyHfMINGYWLkgIX1gRfm5ntrYxS4njFI8bZmn7nG&#10;8J17Zi8qsyLUw/Cclho8C6qmKCmuOglBVZVtQqZR4l89KOFeKd8Gxat5T6jk/k75VOobCA4MBb61&#10;JHfWXsPrmnAc97ef5kyRzdrGZZ5rfmOojMXA4Yo9tf+usf9GrlWZR4MzzEHjQ00IKzzc2/X2328p&#10;NeBCUL3a2KEwMrqs07NffT2jixKZa9ryHDHvFHyKvkR6IWwURJUO66m1+zSeMAqIV+vzLGukaDlp&#10;ZqCDXWPsEG6ETXCyL/NXGWp06FDSfrs9Nk/Db5rhfmgBfAgNyiAhRDFrTv2DK6qj6ZxdhR8atP/o&#10;wnMpEGAFHk5AX61kKFrgGQwsNEZhCN4RCLwvtbIjRceJbwS2qlPCYPEWngLluNsCE+V8CVc4ReAo&#10;TSoJVMJn7T49wn+mBf+dfirRrjHwztyP8VS9W4wHOM8QpXgw9LzaH5+jb8pi1igOXe+qCnuKUZQU&#10;OFL3vVmbPKXswawI+dOyd1flWRPwHAaPk2WnppQIg3LJIARPsAATe+qZYO7e8NP/8KbhWXDPe/Rn&#10;DfYR7WZ/KMU7HpgVGA5Wr6RyzdXgsU94Z+im3tt+4QMjRo+GocK8eIUmZ9TDI/OyTq/2EVw8P3xW&#10;4RghkRK6q3JEkWTESm4fURorLLMGFQWFyc2Ez9lHYW2Mh4XhfTwWDoGG/l1bDJ6+MvU3RpeZ7x0b&#10;HjelLP3I3LLlpi3lnAcvKlc/dm153dNvLDc895Pl6qdeVxbfuqy0/3p7zTc6dGJuWXX3mJonWHkV&#10;3tTw/fyPHwwFLnK1hDniRacMeTgLxxtczyuDR9lb3kYHcqqxSURWbraTQmqtDHgGK37EOLCfjFce&#10;a3SCJkYOktDvYORaV/h8zWkMzOU9nCpQ0Az04tW+g2v4hNK5mi0q3kNGwl8REkLAndwq9ywMrN7L&#10;HBg56I3nguHNmxje05t7dgUeXXmGHBSlrGtYG54RfNJosRrt8BRNwn9zsIf48OI8IzxhKOuieNfe&#10;M4EhZVboDgVRM1FVrBQmUtShhrHlOyfavGXkOk8ED62WCWiTp4qitzb8b1PoZVMU8o3Bk21Z4/Z8&#10;LmdnYT6Tr4Q/4Pdki72ufJ9iGZ7AcNofY0fezqXfiBx9IvtnDf/v9u49yNOqvBP42/fL3Hpmenou&#10;PT0zzKVneq7MDDMwXAYYRyeAoEaDAS9ESyEkxkslVsXauJroyEUQQYwJICZGIwkYFEMERCBAUFF3&#10;s8QKG2Lp3iy3tkx2XcvdTQbm7Pdzug81ZaUqWf/Zf+iqU++vf7/3fc85z/15znOew8lpfAlnjU81&#10;eETXZDMa59QFnz2R18Phq0WRedXhyRzHM2cVX9elrz0Z33JBNTQeOdsfvdEfOI0EnksCx/nRMaOB&#10;nVSpTYHBmtCe8sBjGbc2EjrrxV/sFboGzZDT5IjPnB/yM78pXsKh5DwocCAFrm74T2vlmuvB7Bkj&#10;GYFerBjYB3V6cOKMq5c+Olhe8ZWBulI2oL/gd/hdA+WM+04uZ99/Wtl+x2SZf3n/rIPDUUZHeJpe&#10;QMPps/JKo+v020fXfrS/zHxyYznwmX1l/KbBmh6KvlUbVFSDjra6I6tkNHw1nHlb4UEzth6wiSby&#10;DGfH3Bwyas+0PgT4pKd6J9lkVVPBJYVmrBTbi+S4Eu/mOEnv3BG9oTCAzfrOqKrjJQfIRjI48JGi&#10;uCLjWpFxwo+2LH0r5jGTdwuGHXmoK6/9RlcuCi0LSGsz0ZnTaXvSB3tgQ8bCWVFVzUGngn4cHmcM&#10;slkF6sfopbmr1U1OfnX0My+pl+a0U/AivGwfm0Jfe4OjxewDAczQAHvRloY9H+2O77ul+9Gb7l39&#10;zMs+vfQ709d1/3vt0djbgePa9I0uwdNKq71AgoZ48hVfjg56rCtXfjV0kP+lHy8Kr2y8o3t2z/29&#10;33jlU2fuDC+88PfP/q2PWD2/u2DJb3R/uOFj3fcj9J5VKYWxIXLDuNDWIFBOToCsFLDDNuvG/TQV&#10;V5xMXJe0Q8TuUemCwW65bzQEpGY7BnDujtUdSmAwyn51CMEGN6d3V8GhEdqIhdKjNPxG6fmegUDA&#10;N0eFoUMgUuKMOIqM0GOAYHzRSkvUjALv8F4GUHuPZxkhrU+Mlf5EGmYCh4OZ077MjVOyLsTu4CqO&#10;jw2eNp0SYGvz/Y7cM0GYRNhN5B1n5/+X3dVTXhzCP0AJ5D2WoE8OLLfnXRsDF7nTqohsDcOdku+l&#10;ve3Jc1Z/7NuxylOjB7nHKo/VFMp6R4hdtKQKLYYS+Bg3Z+dEGJkneM4ZDFURE9DgBk5g5zut/U64&#10;UNYUeWBQCxYEZ1LbNCmJUhUpLQypYko17hgMDGSGOqdGa5/9Rglpoo+ugVPNfY4gafuJhkIXyiEv&#10;DLPLu6/jg0uKmtCmTETP4JqxyEnQp/nAHVw2Z4eicS+DP5/7YgjLiz1wd2D8hcAvcK7GIhhxDMGO&#10;sYyGzIcT05wICsw7vVu/7teffilaBm6ek4NtX0M9bTwOjxLJUtk2R7Dan1Tn0/LtKdnmEJoHfPif&#10;sYJ2wQjsGJ2UZ+Bug75ziZy6vyCGw1j4s670UazNiXI90eGJA+dspUoneAmNogFzCd1LHxwNPVeD&#10;mXLxmzl6vo3VfDmHVjVOXN3RFxhz0hiNgZl9ZcpvqrYn51gVoX0xMm1eFkmTLqDQxnCUh5PDlVhX&#10;3IQTQuGoTsi4stmzBlfInjRGFxg6kK7lRW/Pe2vlRzjkjMI/o4dxp5mj/8GdogwfCLjYWyhKXnEc&#10;2A75DJet0pNrYLc4vHRm+nvXv+3KrzzSHRu/sDsWY+t4hQO4gA9DdC46XPGHduABzvQbXno+FcMY&#10;0FiTO6E5B1RK+3ief/Fr8GReO+4YLpv/YKSWZu8PTGpRAg5P4FedHgEBjZHEcAs8ewNDDtJicA5/&#10;VjpFR+gJPaA1PJFxMKrGgnuGW1XMIugcOXNqzg4YwX36sKq4MrLd/pcNkftbQtfSCbcF11J+J472&#10;xOjpLRPvG47Ds6BMXr0oTs9YOen65WX7x7aUsz59sLzinovLpfe/oVz20BXljY/8UrnoixeXU+7a&#10;XX7m/gNp28uKj/TM0ih4gQW4kE0ZqzOmFKvg6Pe2+aNr92ucnjSpuUORXXUVOrCzAsUxlmaijLbs&#10;gzpftExHWB3R4JHzKkhGfnxcPtEAACGxSURBVOAX8i3vHEh/Cmc4y0uWgLOSevVPhhgDvoFnn43D&#10;uDkaGbtS17ICBKzqPtgYWxx/aWz26zibhm6t8hwNMe45PJwdraXYhZZVZhuMnOb4jGVsjKT55DUZ&#10;G7nYq0/OKkMX3sh+Mo0e5CyEFuZljFbWOUy1zHVgZbVeJUUVrOy3Ayt8J+rN8HY4pNUsVTxVDxOU&#10;wKdWfpSmlqa6PXThLB/HOewJnezOnE4LfVRnJ785r00/ZHs9wyUyzbvaHgj7gPZ/risXfKUrl/zV&#10;bOrOOD5uewb/KWdHI3vwE57Dk1YlI7OHAyfBsLHA38oOg3gifdLdgpRbMv5hAS5BCnI8vDsUGDdn&#10;Z2FgKcVemlY9iDXPcRLHOCp5p+M2qtwgf70D79MXeMZ39FXeL+jQyi87o8bVyg6HQkqbNHkrBaNz&#10;+kg6v+APY9f5S86vOjXtlU8OlfPu6S1DxhynvO8XesrM3ZPlgkfPLaffPV0WXT44G6xAO5wd/aPF&#10;Jv+19E2OWDGeH0dH5cfx311WTv703rLy5sFZh1ZgLc1BuBzjBbmORkZonB0pgfZ+TeY9ywOTZZE9&#10;VoCGMse6qhOYyTqwSl8Pn893VkVPjpNvlX5Z6EpKqkqPy0JfCwMDgWMFCtDKodDSdGDej6fwfrPN&#10;yM9cFdpYlT7hs5ZtzmdtKs/YXiDN+aVxDl7ztdkUNjS5IzJgV/rcG95zvAiHhcNO77RAmyMdRqIb&#10;hsLj9Zqxq0jnHjQq+CzdUjqmgL/9aBwrQYuT8t10+jk9Y18T+FTdSOaGBxW22E3+5PczPt33D+/+&#10;+pv+6qH/eudNV9x98s3rP9B9Z837u+fWp29Fl8DUHii23trIVSXgnaPz2kcjZyMzhtPPWN61+a7u&#10;+BkPDn3vbU9ffMV7vvWewfDBC3//gr+eGKVrRi7tfnH9Vd2j07/d/Wjqhu44pKqUogoLgSaFzeqN&#10;lR2HbLWykg4OU3GFV8tTViqRZ74xBF3TnULwBFmtBhYiGA2B2ijI0FocYp4OckUPnndoCBACG3E3&#10;ZefK4GpGAgOGIPc/w4whSrgQNoiMsJe3KsKxKcwXgVT3mOjDuzANA4kx4n0+U66YSn+5jyJTaWUH&#10;JZD5HCDIM2fn86icMckDDxETfjb5cnrWh1g3hHFG4mwM5b0HwkwXhvGOxOA9M+/YF/hpyh/uCXxm&#10;AlvOjiVMjs+2GBNS3k5Jc9J1LXeY31Ro4zhaShX1VRZ7Z+BM4VThRSkbf2tgxajSwLE5NO4j/MCX&#10;AR/l2BeYOwOnzhv8CRgtglE0tZatjkBRZIKjIxqnGpENhQoWSD2rzhUFg7kZSSc2Do+r6KNGaWvB&#10;lSISCh/USDVBmfc7V8gpyw41rGXIzQWOGB8UkmbsFBsDhVL3v3k2WqAgGeEtuuaze2IQS0UQtRRR&#10;ta9nafBQDRpzBxfPoiOtOTw+ewea0we4uhcdWn1hTLovMBa5tenYisb2CMGNEa5SfyzZ27RZlWIz&#10;PJuz0xSkMaJfhpjILDi5N8ZKb4Tu4uBdpS6ODoNvWWhgUXix0i3j27s877PxcqAYQcYN7+gfbhmG&#10;cBt427zN+ah7fBqPcBIa/pqjCi6CAnDYjI/2bgYGI9FvwYPVOaVUGcT1bBO5/IHJvigCMoRSUWBB&#10;tHw4jYOrzct3qtxQksp3ihwzEMkVpTg5PBwg5XCtntmPxQG0qvY8vo2dM2y8jHpOEJw1Po984fBQ&#10;ZjZ+12fyWz98moO5MZ7gPHDsCf3uP9p978ljV13963/0+l8b2dI93vV1/1AdA7Snyfl3tSqAD+Ch&#10;OUMZQx9eAneyBwyb7AE748I/+ve7K1qOkrc6seP3h8qeO5aUReaJ3zPumsLFySNHOUqZT43cMiz8&#10;Hjiq1DYaeHFmq5xEU+gJzTGCwCX9UeyciOoEtRx/Rr/ULs4OfsNDGZfUQyts9qetjeyHh22RbVZ5&#10;OKD14NjIrOXvHywrjw6X1UcXlDUfWFRWx/GZunqsTN+4uuz9+M4YM4fLy+99dbn0wTeWKx77lfKW&#10;J95R3v7kr5ZffvLysv/OjWUodFmNHPjBlz4Hx/THWIyAFel/iNxojgba1uY+k932RNQqbLlXoQur&#10;FCqx0V9rwkcqjFVegUewwcPgw9FrK3bmT25GPjB8loQea78M9YzF+VbOT6nBIfjl7PhfI4fhMeMe&#10;DY44O07e3xoDxhk1CqrY5/KiODquZGydD93U6JDRanz+FwAx3tByb96tSpvS1IsyBsV1JuCe/IBH&#10;MhPeGMXgxxHHr5yF8PJonl0a2rKBX4qXFCVFAs59IPoqzs45kY2i1ZwdZ2Mpr6sqpwqnDFkp6lJO&#10;lfTGl1LapbGdnKtUbUadPa+78rx0MZF0fMxIlBFQ9/WmX1W6pLQpyqPICwPPfsvzH+/KpU9Fb0Y+&#10;j5lHC7BY5TKH5uS0xjmkD8hjcpVeCA+qErkwsm7+XOP02Mdj740VgL2hicXgQ0fluZ7IgvnhTXt2&#10;nG+0MHBeFTitznitAilGwElk7NvDUvUmHqYD8DvZ3pwePGbsZFFoyL6U/uAXzQgQymSxd026WNXx&#10;mfuQ95FFGausCXJPpb5zHgpc4oCe+9jS8ur7p8voK/pngxKRLeO3LS7nPXJWOf2uTWXhLw/M8i+H&#10;h+xrsoG8R1vBd3/kwbpPbizDHxkuA9f1l+EbB8uiW1eVfXfsK1M3DFa+EbBSTro5wtIBtQUZr+84&#10;i1PBWc1yieywKlMP2c0zMmhUQLQPi5NQHa28z/ESdODyzMnKjjQ2+/Vc7cecydX+b2lsW91HLuEr&#10;MGk2IH6KTHDu0mRskGUZ64rgcnn6d7U9AH+dHbq5+C+68uonZlMpd+R9J6dtj8xSgMBqr71CVhM5&#10;OVKo6SFHFdAL9JAVR6ls0itlJ3FILQKwezlU+qmpcKF7e7rQtmCeMtgV/+gALUYfKVm+N/dvu6U7&#10;duBTQ3/9mf/w2Y8/9aPvvu/rP3jsN95y177bV7y3+y/rP9g9p7gC+SmY7p0qGB4JT5IP9P14eGpz&#10;5nNq+PPwgwP/6xf/8tAtH/pvH1oZHnjh71/8t7lbEMPozMXv6G5a/+HuO3FSjllNQLBTAbolVkje&#10;EKKsQgtyIwTrXpV8Nw0JIWKfCXSb6qfzDOJbl/t8Z5NXPdclhE9R9EfIrA2DrAlRyQXtKBVKjSHJ&#10;ICD0W3SsrVQQLBohLqLie8YCxc3YIVxEmRkfFDcDhEHGAMY4lBGmac8Rjt7F8NCPfv2esUgpsA/D&#10;kqJKU1vDHIoNcFKktSldWaMbIW4nK9dc3jA252cyTDJiLjFSN4UpFS648E/6akEC6WrN6bHK4xBS&#10;lWEsk5+Uq81z+8KYHB5Vy2pljigWpS9Fl1YEjpO5d2sExra8wwpLFWTGTcG6mgc4ghE4EugNvuDg&#10;d8Y1IQ0WzbDQPK95hvEQfPVFiInqVackTUqbFR+rMspkq+xUo4eMhWYka4xkiofR5zPcuMd3DIng&#10;tz9Cqq4qEMq5OuenL4pFZZh6GKw5NIOVAG/j5iAwAhgEDBX4Y0RSLgxYjfLXjI0yZITme7nb0khU&#10;D1IpbHcMcfnK1WBh2Hl/68MzLVJnHGgGzMDQmAg1c3Vv+pcOsi+GuDx1pSOnI7Dagb1WPOp8wEMj&#10;DJthDB4MFeNsKzxSazgQ6bdu3g++nZzPiFWCd1X+lwetpGl9FhwYRN4dZTseY0j1u/qdfuETHVAg&#10;lBnBmncpf17ThygmMDBP72K4m5vP3gkmaAyvgbugAniAAQeBgxb4OalcaoCqPhsz952BNZioorYz&#10;PECmUDZyo0XOOLhKBXNwre4wsKTCSnEgexywJgVmZXhD2W17dzhRUuPsH/F8HQf+NzZ04gqXeL/R&#10;DxkyR+8KpqjYxdl3fw9+QZeMy7ZKA6ezcPj6VZ978+Gb7rt+14oj41f37+r7Xu9U77FutHuuG+mO&#10;11QaefJWfMgedA6fHAZ7CkKT9fDJn1zhIcs4ZcZpjIxUjmsLuoQf+3P/hpsHyq4/Gq7KTgpjTWmL&#10;7KnlqfEe/okRUq9R/NXpCf/0BgfSHusZT/gCvtATekNn+id7OU36tw+pnTsCFmAApmh/ToYyEET7&#10;rbBxIpwloZS8iCycoMd63sZv9ZXJ9w1GTs4va46OlZOuWVbWXTNRTrp2MgbxdDntU/vLBZ97abnk&#10;/svKZY+8uVz5F28p7/jqr5VLvvzqsvZjy2bHBTfanNOjyp0orLKsnJ5a9Q49g2trnJ3QNoMLv9lr&#10;WtOyye05mep09/X5TkGdXvPm7LTgA5yZP4dHwAzNpw8OoeIZViLRzrzAuhqwDa+CBGRrvquf55xW&#10;m7nrgYuB28b0KfPBkQLSvs6NAXvkwdkASa0e6j2ehx8rGAz7pseMkRHFMA8/D0TWjKaf0Ty3MM/U&#10;TdrBcy+6Cs5ExWu1OLSEjzkFeDbyZjj91HNoQjNWPBi2nJ1z4nid/8jsKiwHBvxqik/gNUA+GyMj&#10;PTRmAztnkvPoYPL9mY/IuT0R9Wy5tJnM13cMQ0EV2SJSfxiWNaU2/cOTvRFkgbL0nJ3zYqRe/Jcx&#10;VONwjZBdzamROvuTZ361RvbQ43BIx4BTdLz9HfMy3wXgFF0mnW1x8CcbY09odRl4N2cncmAoz0j1&#10;G4i8WJFnpjO+FZk73U7HW9XhAFjtmOdZPItG9Atv5Dk8CTThMXIn71FZzDEXAnhoRgBkILC0siMo&#10;bG9ZTScNT/p+cWAkfd0huEfi/J375a6cFVp50b1Lyujre2fpIn0tvHZBOfTo2eVF95xaFr11ZHbu&#10;5Al5AGdsA3RALrBnbptfzrn7cJn42OJayXHwwyNl1cfXllP+YFOZONpX+cf4OHO1il3mWZ2dvMdn&#10;qWvrM1YBWg4Pp0SgV8pbTX2LLuIUCHLXMwH1nfdIwRZwWBG7RVsdvqQbxkMTbAqBLCs/aMmxHFL9&#10;aoCo2S3kYWi5P/+PZxzL05/VHY7oyty7krMTelR04GCcnZc93JXLnpxdHdweR0oBDhUHOS8Ocnew&#10;OyfHOYKcb8EMdMmRt3+4plbm6mDUidD62jyPf6XBsXetzO6zry3/s4c5PZvIWbqnBVzRQj5L8d0f&#10;R06Qe/KWnh//7AMv+uatT//+o9c/9aFnbnvm1qfe+aUzn954de+PNl7XHcfDmnLn4DUVGiX37QGu&#10;WRLhzTPu7479/JMbH3z3t391b2j/hb//x7+eCMSJ3pd3F0++p/tchNXfr7q+e86ynXxsxIshIZXj&#10;IjpDaagLXqNVMT4cyilasj4Ccl1+c8aMdCwGPOdHKWWR5CrMQ7zOpFhHwDHUMCRB3xQ9Q9KVJ0+A&#10;ERiMGcpZ46BwVihwDXMz9jA6JcVgIQwYHQQ9QZR3EjD1vYxixl9zoLyP0JpTUJWxMj4531ZUjE39&#10;/ZNC/AdCgLtjeDlItC7jRlDbgKYqiRUrebfORFiazw6KGspcx6OUDwY+F/5xbzkcRadS2ymBmeog&#10;ol8OemMgKHVIKa7Lu5Wv5vBsyG/wIPKlGpwlThvYVLHx3Eyet2GUIH3eYdOaQ2eevicwNHB2basI&#10;lD0DjEExJ1BaBKUaxWAW/NjDU50dAjSCRhqCTaYqlKCNGlllMMABw7g5O/7X4ILxrjEo9J1x2QNU&#10;3zsnFKWz1ZS2wLTuJTEXSgOeCRDGFyMUXkWwRPUYAuYKr4RNUzTNMXJlkBM+xhjjzdK5ghqnRWBx&#10;eqRuOAi05gmDjWcoLUarZ0XqjAEdohv0Arbu4VAbVwwN5yTU0rJ5p9WHeqZQlD3BvjECyzJ/fSdj&#10;ck7JVvpszXi9E3wY3WAYfCwOzS0NPThQcUkErBUdB26KrnMK6lgY5t7pmYxZSfdBjqvx69Nnhphr&#10;8IW2N6OfCP7nN3tTMByFE1fhNO+EV+9HMwx2TqR7jVnkmcGRfhxwuiT4o6ylLZi3iN2hwERZWhHL&#10;akSFjuVFKxEskiZfWqTNiiHDiFG9OjRuVVnj7FCK9g/aCErZSBGsG9bNC97Rhis6aDRD+TSZwRjE&#10;D7nfquVo+pVTX2WM+ZijuaJfNKat7/7H8pcN3/Kq606/cvOvD9966MObntrwC6u+G2fnx11/nB3G&#10;FjokczQODzh5h8+M54sCFzyKp8AfXRuLMXImwNEYfe93fMjQj/zriYxafV1/2f3Hg2XlbT1lXmRr&#10;dXgCv57Ihg4PRebUho/wKHwGnv2Rvw5l5UxWuuaUmiOaMF+wcK9+4a+tUME5esQHaB8cI1MEI6wo&#10;j0e218Nf4Te42B48OJhPapbqRuSWPSUT7+0tq35rtKz5wHhZc+3KGEmry+YPrS+7Prqt7L99bznn&#10;jrPKS79wQXnl/T9XLvvzN5Q3Pvbmct6fnl2W3zA6Cy+wIJ/AIrCTPsYIRw/VySXL4A/+2zV0jJas&#10;Im5IQzM229uYLBq9PM+R3TbMC+IN6cM80Q5e5hTCGQeW8xc42bs4Fj6TXmj/KTkvMl8r75Gp+Ibz&#10;FYO6joMsCt+KTqt4RodKQZb6vSvyQQGAF98Xw+VP8i7zMEeN/EGnZBuHpzmfZAGZZnyCPFagQmOC&#10;GfYwLEjfUnoYoWPgBmdkOJpAh2jUXp7QwEBgJGXKSocoucJBNkSfFcPw0P2zfGUvAgdIGrXItoIP&#10;bYUA34xkzPbuSDeVfuSZfaGB3YGxDIWZfO8YBodyb2OwRcZIHbLPV4aCcanGpzjNWGRFrcyW362I&#10;S2O79N9lPLl3kJxsDs1PVoQ8seE/fI6PPYOHYxcMBKZDme9IWjPYOS7237BZGMw9YJqmJHlf3tEb&#10;XlwUvtgQuMwEpn1kfnh0NPi2V8XelaHgXcn4qgs4OWCMX+gYugD8yaHwjKySSiuBX01pJQM4o/lf&#10;dTb6k27voVMyBgd2qv6qcIPN7kdiuHNCHSp6Wq5bbh+enWNoYPiKvrL3izPl4H17y4L3xdlBQ2gQ&#10;3uGLLPCZrAmdj/xOXzn37iNl1e+uKH3BifOjRm/qDU/11AIDeM4xD1JbVTedx9HJezg89jtN536V&#10;xNYEhxwfdo50fpXb6FR2zMytvWXJNT2zsoi+yxjmwX3kxOrI/npIO9sm/49kjnib4yHjgr6Uzuh9&#10;Vuzpksrj5pXxD4XWl+c3zs5k+oa/5eFNpaedm7MnsufFcdov/mroKLRsn5wS50s5OGmCbBrHRgEF&#10;QQyp4Jr0SnpI8JDTtiifBZrZuhwwKzrOWxTYkbVRVyrzmz06jhip53ehFboRD9PjaCnjqyucmfOW&#10;T/T+41sfv+w7n//un33tI//mhm+//8lrv3f3f/7i4+/988Nf2nh194O14SkBdDJuOdmV52bSl+py&#10;UvAPfrF79sJHFz399qcves2fPfPMUGj/hb+f4q8/DL+h/zXd26au6p6Il/zjVdd2x+0bqaUhI/Qg&#10;XdUWdeoRkYpimpQrHq/flCYW3baisyH3M9yt8KgoxminLDH6YBpmkdZWDWUKh+J1RTQ+n+iMaAyD&#10;1ggSRhbhQsgwoC3hEugahcX4IxQo7jwjylaVOkL0XkYbAckwakaQ313DgPbtUI71AEfPh3Cn8vn0&#10;GFv70rZnflNhUsviS8PoGN+qgcPLar5rBONUjIw4kGVtmsOkjkQhOJOHw6Pmu7YnsLMniGPI2Vmd&#10;Zm+QyNg+xJ7flSOU1rYi38PJ8nzWwNYqmpWzGj029ga/5ijOCbquGQOaeRPyFDzHiGJkYGFUQhcc&#10;/E/QcHgi7ETieghPQiyNw2PDKuNUXnc1uBu8KRsGM0eEowM/DOK2AuC+jM0errrvhEDOu3sjxBgT&#10;3kvY15LYHFnGCIMQ3v3vnRScdA8OLmPMuM2LstHQR4u2NWcHTWhR+iJ1+zmfEV6cHqfEO9FcxZgK&#10;Q32entYMaO9GM2AKZuhTHxQdg5WBE0UxCZ93zkYppfiIftsgbVOmlIX6nDGAf3N4jK01YzXH5giF&#10;blfEYZqM4rOaIxVA+p3c53UxCCiNPrhnxIKza3Nk0Xb7ngJmNKKD3O/8AJFWEdq6ssPQgm9zBV8N&#10;DjXPM/y9y5UgBwdpY4ww98AtWGR+SvPaD+LEb4amtJizI6ydCeD8Do4QerZ/Zn6UilUWeywopnaG&#10;gUIFk5EbovJWdxzcxuGRyqYiJIORclSiuZ4rBK4MeriHD3LC/NGGK553DzpF31GmjDhVpmrRAsa/&#10;8ZsjvMAPHMDVru7ZGJz/Z96u4b/7pdsv+evXf+Tl/35kYviHkZvHqxEm1YZxao+FYAt4eQfHQTot&#10;4xSs9IPX0Cp6MR50pW9BG8oS7eE9Cn4OHyrCrb2mLzQ1UMaCf2fr1D08nB7GY3im4m+Oj5rD4/wi&#10;hSwmYnjac1fpiWw0N7QLh81Ax7eMbGOFY3SI54wb7Iw3Rpuy4dJXF4Z+RGbXhCanQ4MzwYX9WXVf&#10;XPCtitWqyMfx0Nb4v+6JvF9Qpq5aXtZ/cE0cnpPKzIfXlx03T5d9v7erHLrrYPm5B15V3vTY5eUN&#10;j19eDt17sCy5cWgWXk0W5bNyz4wWVUFdq6PRZJcWnLqHs2OvqbQ7m6RrOluudWN+fpd+wxmjuzbn&#10;nkX6QTv43dytcoEDXJIvkYsLA/MFoUsBjaHIQis7Dj6s6bZ5XppXLZuPx8jRjEvakgMo6UTnge0M&#10;3TqsW/T5JXF2NqXv/kYPgk34GC44N1ZirC6hIfyMpuEIPZF9jPw4pwN5zj4Gp8rbjC8Vxj6KaqQb&#10;B3qf2/tj477VzMHAyUpH3Y+RuXD6DsbZOXhvDLqMT2EQjowzsUS5+3NPHVvmSD4zDK3GuAfuzw7e&#10;XxW8vyqG2ZHoN4V9HK7NyOPgKHAgBXtXPgvqSWGTIcDRW5BmE7hN31J2LnqiK6/7VvRsxtBDBjWH&#10;5p9KYTux4TlwRLfkUeSA9NTR4GZe5DIYLcicFS0An62hj+mMSXGC3vDYEHmZKz2/LDiZyTzX5/4e&#10;7w0dWE2T+mfvygh4cyrZErPyYVZ24Hn9k4nkaGh3JO9Qqnog+KmBFXjOtS/PsxVWgXHsh8qL8BN5&#10;bzXAwZoONn1xnJ0LH5/dv7MnBvzuB/rKBDoLbQxk7DvvnCwveXBbmfqdoVn7KmOrsoAMSN+Vh+le&#10;NlRo8PDnzy1TcXac49Ub+dEb2Nsva2+nymj2I4GTg1mlSnKmpe6pdmZVZ234zpk2nHirlpwdjhL8&#10;7ritv8zcsqAGkU5cbZZurGpvdXbS7Om0Ki9ljG3ivB2l4a0oWn0ZMO7m5OCPuSsnXRW2ZZnbitBP&#10;rciWfpRTZ4NaYTz/oTg7oaFzPpu+AtuaHRPeXZ4msGflhrOjCIHVp7pXOPDmwNeVxvwmtVJlTCtC&#10;Ut82hm6VxbYfaCZ6WAU2tu5uzg99hh7IRwGhyG/FeqpcD8w5blY47W/fdHv33KZPjPzPtz3+hr85&#10;+uT7v3XorrP+9nUPX/mpr/zwqfPfe8/mdy67uvtPVq4VmJkM78gOOUMwNrx1wb3d8Z/9Uv9/v+Kb&#10;26775Pc/OxGaf+Hvp/zribCYH2F/YOzK7oaTruu+vfqa7llVMaRyMbA5NpbzFB8QFYNsBpPfrOSI&#10;5DDMbVbV6on7uTo3xj0qjc0LIVWFzBgPw9fKHZRDM9IpLIY5Ax3zaxQtw6VFQAkSRiEFQGljZFE4&#10;lZIIdZEvAorAY1RTHBQ7IYNxOAEEm3cyhBgZ+pkj1vp7lITIjepxdY+R5yiPCJfxMNzJUV7alsxL&#10;VGEcQ8811Vrs42mHcdnktzbMtD33Hgh8joToD4epT40ClspWnZ4ova2B1brAyOoNI8Hn7RiYsZh7&#10;MB8D0eF0Ig6uNZc031ths+m7Kn8KzlwYUs1RNKc5IVvhbe6MOo0h2AQKHFAY3gEXvmcIEOyZdy8B&#10;xtkhSAmyNAIDvimtarSBt9aMZPjRrOowiEUq/R9YOlzNfo3evE+1rHoQWfqYFzhavZJiVfHP6GTE&#10;MrIZJIw2KUIMTcqfQ0KpM8womebsoJMWceP4eA+aoaByH2W/NwLLxkLtjAizQ1H6lotrugV68zzH&#10;pxmj+kEnaFQ/ftcvuAW+IqHOIlGNTFRGKpsS1Fst0UeA1XKlnmnjoCTRcpuXZj4aWg+PTDJA4jRN&#10;hRYmI3hXRWFoazk7+U1aSX2eIwmn6N58jZvBwHiDC/NBB8GlCKuVk7r3i5LEi+iD0ecZ+HJlYDVH&#10;58RmnOYP5+bSzmjxfPqoKQCheakuFISNnAcjtHcHDopbOExPBb56aC2HJ82GZTi3T61WvYlcsUdQ&#10;dUjODufJIYcKoqioY4MoGNTVHZFMCkb/Gnz535XscEXrcKjN4atuuoZrMsD4wQle4ESDH/Pb2B2b&#10;NzX6H//VHW999IaH3/a1JdsX/iBy8/jzqTWujFByqDkUDFUGK6MZfNAy/tM3+sGXDCbjght05Ptm&#10;vLvX1buCA9WbNn12pJ6pIzWkOjsaowFfBq9VvuLNGAMMDdWQxgNLTkm9Bw8IQjDMONXez5AFMytR&#10;zTnDM+TkiXIxhlhP8DQcvDr1XHGLJZGDa4IDTv3WGARWNKXfKNahWqfVAaf1L3t3jLTfHIgxvrhs&#10;uH6qbLlxU9l68+ay86Obyim3bC0HP7OvXPSFI+V1D19a3vT4ZeXlD15U1t6+aHY+xohuY3gxtKXQ&#10;rYhMrHKIvgBPOiQGEmen7ikJvSivbQ8Yh9lmaoUpBjIHEX4r8uSoCC1DaZ73kxlwDj54SWoinRJ6&#10;4JAvylx6Iu8cVqvAiv0VdQUqPG2vUF0BJ0cznp68jw5wGKVAoZWdXZH7B8IHL7GKkuZ8uQpXOGfc&#10;eRc+RKtWCTmfaAmeGn44QVIn20pHfpOWpvDASOT/aMbEGN0UnNdCHOiLzCJP0B9YxghX1U35ZFXZ&#10;rIAdemA2tc4J8mvCX9JJFYux35YjV/VA+iCjh8MzghkrAzcpPa+NEf6uGONHH+4pv/lIV974+Rjn&#10;ec/p4XVpRAIZVpL3539Op0AZw7xW/gqNMjalunGWna/zmm/mM7lExp/o0PxzzVzRLHkV+u3N/4PB&#10;h31KbYWCIT8eHQM+9uEuD4xqhT64j7xUtGAqfLfFfWBldS2w7om8s+LR0rpUe6s6Fh/Rd/r0ueka&#10;74s+hQ+OTt1b2PQsvg48OZpkpMM7q6xKG8x70SZeXxqYKFDA2Tkc+J4S/GzO/1vvHJgNXqXPZR/s&#10;Kdvu6JldIcT/of9efI+nOV6CwObA1gkfnH3P/jL9ickyELtsIPjtzXO2Flg1QQ/SGqXoceo4PIID&#10;slRUNV2b+zXHh3DQnKsjA8b+Fhk/jseYuLFvdh8gGcReEBANfTm43jk7Wj3kN/RBLpAvgxmL1X80&#10;wBGuDht4oV+wCswqP2U8S/Kb4hycnLGMWzqmwAUedtaTQ3Ff+dhsSpu0W0EzATT7g60gWZ2dnzlI&#10;WZPCRv9YpZSWX4NtmadtHGxWNu7mjJujsw1fROfKVrCnXRl5Za7Xej58uyD4nB8eHs14B9ENWkwT&#10;gFAkYa541/GJm7u/O/funb/3zb//24t++OMfnvaFv/nMW6756ju/8fZHXnJs463d8fHII8EZB/if&#10;yi6JLD0vOP+Z+7p/vOSJeX/629+/bXto/af96wk+5qf1z/3//+Gv6/4vS0KSOn7IyBsAAAAASUVO&#10;RK5CYIJQSwMECgAAAAAAAAAhAHZ+0gT7TQcA+00HABQAAABkcnMvbWVkaWEvaW1hZ2UyLnBuZ4lQ&#10;TkcNChoKAAAADUlIRFIAAANQAAABNggGAAABGC5DyQAAAAFzUkdCAK7OHOkAAAAEZ0FNQQAAsY8L&#10;/GEFAAAACXBIWXMAACHVAAAh1QEEnLSdAAD/pUlEQVR4Xuy9B3hV1bY2vHZ67wkppJCekN5DIAkh&#10;offem0iRDtJUjKICCoiIDRVRAem99xYIhNBD7x0EBEGlZo//fWc2EQQUz/He75z7M/KsJ2uvOufo&#10;Y645x9BewAt4Af+N0POqVtaw+wL+k6HmPk0Mu38bOmxNCq+UZ/Iv3/8C/gZ0OGokbY65SKEUmhoO&#10;/S2otMH9HyNU+Sn/OtP8n4eMQm3pm+ezpcupoGciacAVz7rf6usnGX4+Bg23hUj9/LjnRnCuaEaG&#10;3SegwkLXZz4nY4J1D8Pu/3+h3UEvaXXE+5lIev1KpH749ZhXDT8fg6Zb/e5kbYgovbfpeufxht2n&#10;QufC+GdKbtwC52e2IXOGvfwZkf9roPXWtOmGXQWDT2a/Y9j9S2i6z1zSt1s/E0lDr8bJxzerDzb8&#10;fAIy1kVIjQ1RN7lff5n//feO1auiTjwFRh4faW/YfQIiF7pJblETM8PPUui9P7Vj5Zm65TVWuugN&#10;h/77YKbMNOb/L69O+rT/WbNB6iBg5JkOCvHpm2NuqAN/AmkFmiRs8ZEm+322Gw4p+PJ6nXL8/8o5&#10;d5l696Um6uBToHVhtjTOr1FK6Jh5bs8k+jfnv4gz7D4BqUvCpcHmKDfDz1KYoR/nKqLpqq4Ke+Zz&#10;/6tg1s8zzxt2tYq7NAHoWu9oUtq5IUeG7DXsPgbvX+noWasgWaK2PG7MC4u3zOL/nmcTZak+147I&#10;Uif+AO8d71WmZ1H70nsTF1hJxjKXJ5CasU4zabk5p7vh52Pw+U+9VlVYGiNN1oW7t8hz/tZw+DEI&#10;mP3nzsbIU0F3Dbt/CTX2ma4/KessDD//d0AkV+nuoSdeVx3JPqDdi9uhydsn6q1pXVD/7sSb77lS&#10;8iZe6qFvsbHyr5elyIbXPQpvnO3xWWze45Lwxtm++gUPRjXtfLpM6fH1xet3GXYfA90QTcafHXmZ&#10;+5XXGf1Ufr6JDDqec/f7i/2t1QWAyku0k8nLvCYafj4GE37uL0021Zbm+cllam/9nSDt9+q+M+xq&#10;mcs8ZEBR98Xc77mt7QN10ADVVyX+KRH/CCNOvq3/4vQb3xt+/rOg1y815/9l9xffUwcegSIgv84u&#10;TT/nx2/iYvZokl6oSbVdDpc+PPWhR86GsndzttvqMwu1nz+98IWc059L5T3v3Smzif9DNmi72hQF&#10;Pqiw6XHV0u5gnDTdlyNDLqZI02NW6tzYy28dVyf/AP5wrdsfsC3mfi4Yx2+WJuXnmMrgU1Eb1AWA&#10;rFVmMvbs2zVAhickc/T5HpK0vLzUzQuxrQFVzGOn9Qc9a4Hh1AWAFRdHWb9S0EZJTYtVlUuPb7zx&#10;3ZtBf+Lav1FQIcSwWwrvHusro0/2+0uz8C9Br3PaWcMuCHM45rtfJki+fnMHwyGtynZNxl0Zc7/B&#10;gUoePc6GSebOksbHrvB80PlIxtW6hSbfd9/bXuIWlXh43a+WnI9cponbPE3vPd1UX63Q+WMeI9Q/&#10;ot0dcmaADD1b5ZdD+hP1+l4K+7bLsZTi3POvK65+FBIXuEv8it+RlYZ9r8maNMovW3osbIEmo44M&#10;3z7hKZ5fYwTeM66+67X4xlTH+LyS58z9aUhG9MaS/UE7Xt3H/zU2VC4O/U5bUGay8TH+jp2unU34&#10;XhP/b39/9x9h3JFxisEfhX77W8v0a+OvGX7+s1D/gPY+/z+0FRMuT3wwoXCC6aJ7sy4suf19zub7&#10;q5WEEEx/0CR0kyZzLs5xC1xoIXFrnWWdNLGJWqzJwL2vqk61u6TJGf0ZS68ZmgQCscMuDLgy5+4H&#10;pY0fcMRN2h6sKI13Zv7aY0+1A32OV7jT7JC7/sOLo0u9ry/PjK2GYNkqeX655Q5TNZlw/sOBPJ4F&#10;SSg3DRuINenK8OU8lop31FyfKhmbQ2vz90Nod0Cb3GmP9S3u99ptJ0n5JUjvXVh+QMSakn2bCZp+&#10;2Im3b3Ta3bQ4bLbz9ffPju9dZpy2vMy32gPtPU0cP9Fk0KE2SvU+CrnrMp5qh9oV1pavr4/MM/z8&#10;Z6HVkUC7L65Xv8j9BHDnmPPd7084P15x2jtXut7aV7xvft7tAZV7HtHMtVxNTCaWdLLttvSvrWaW&#10;7A883vV+0vxwiQVx2p7V9GN+SaY0id9STTzma/LD3aHqup57mki7vfaSXeBbvP7OJtWhD0+OlZwi&#10;I/nsx8/v8PdDGHm6c8W8B9v2WkP9DDiWoJ95+RObBCDbD++0naBJxcUuMvrCkENBeH6VjQniPv1x&#10;7k+F1Lh9biw07pXg0KQZnJqU9ZpEQNq5325xdIz2IfaHgdEOt9O/vL2f3vUrqPdVFfS60ZrY4dyI&#10;0yUM+CiU/cF8f4edjZ5w65tvTZeBR156Lnd/0+WPow27zw8vH/AvbYznd5p0OexVXCgTTF8/VWML&#10;bJSsL165r+ZO2IIrrxZrAzTxnq4drLPNR+zhMTmDIGWp5oA8n8lW0vGclSTAcPtByvi8MjjvhOve&#10;+ClKwhZqUmMbkAaEZ27zU+ebFoVK9l44KWdyH7ORvY+HKub55PLYX7xm6SQYz0jcDBu1RBMHILPs&#10;t7by0r5wCV+kScYq22Kf2cbqeWPOdOhfeaN2JAjXmXxc0gaqvQRsk6+Os0teq0nyQ0KtMX/LDc8K&#10;naPpv7z62S8Bn2j6Mp+aXAv+yvSB/Ud2or2pyXsnh5RqFEK9SfYO2QgbRh7s9lvl9YbRE4M2alWQ&#10;KS23Zv6ll/jO4ZCvGq6v9pjj0vdESZv+FHqdrCd187X73H9pS1+nWEjW2Ms95OMLIxsGAhFZsEur&#10;Hyy8F7YO6mwVHogOVN9RRgIWG4vtHE3i1hnJe4eG/+z4hSaxIIYr7nHDM/i8mBVGd02gruzA8UN/&#10;jBNXILzufkjBNgv54dr31cNBtAp4freD3fRw/a14T8c9qaoTTWZqxqHz3cUR90758fP7FcEAdpCo&#10;Ml9rYv2ZJvU2ekooJCoZklsGjJK+0iGS90378fu9ERt057y+sVNISwOBkyFRISu1X0Nwbde9acrg&#10;h+O5Dt+YSYOCzAdxIKAnnvHZqS9uRaJPtWbXVP0EPDZyETXfQqos12TZb1/tTVrsXqwNR/s3mFf9&#10;4lSDWg3y0iRrQ8xjCJ90slmmYbcU6kOFDyzs/9h1nQ48B6FeP99JosH5hp9a9rpwqQwPz2qKpg8A&#10;IjIgVZnfmdVrv8P6jvVsTe+OazPpOU3SRAdVWHWrjURutJAgGOAy+G0B78zb8LxWcEJC5huJ9o0m&#10;LnONxBx2Ln6DJg132YsLCGv2pSZRIFa/w31k9e0lnVbo+1u32x2t7q29x7ST9XfaNg3P/eT8+3cT&#10;80xFg8RXxf2hUzwkfLKfeIHwWXQOYFNsv9N+rb8hafugg+0leYrxd1+ce+0jPicWNikFtrU6iJUE&#10;gvhBRX9+pkuSNxgocHqo1AAhXT9FO+Y4y5Kb645r3eFtLn9J3MY9OfwUgve1ynOVNieMFTN5TwPD&#10;wmbmoE1V14RL2tpAdU/8dHt9zhKjB123Gb/N349CXXig7fIazTX81F5eXzbv5ef54tDqYIKEglNn&#10;iqZGJKrD02u+OTW2IVxyUyA+HYiMQEdtpmozY5ckiwU4sRJe5jQXNu3CiOJg6P16B6FeYNj9QJCc&#10;7ebi8gjhPSFhMXNNFVEz8xIlCL+DcK0nEEa75w011eNgN3nrRB8pv1qTNntKCFV+o3a3295ajkaQ&#10;oPp5cdLuOGzeXHupvdVYHCFRft97S5OCUImBmtWNgZQuSxJ7XBux1FaS19lJ/YMWO/mcMKi6JBAz&#10;EtIUi7bagEHoqTpSXU93hMcKQsHDy1gRXhyw0E+ve1mT3IIPxPNLL9HGaYV8RtwSo+5jDr/mZfK5&#10;JtHQKml4Xo+iFNHhGfHTwqTllnISvcReEteWqPSHUG2jpobBHoVqwKdhV0E0mK8JmMXw89nQ5ECk&#10;BIErfAyOwms/NvCYMEEzjQAy7aZZCaP3ECAD3pC4zrSW7FXVxAjeWP3dcJM/gp3CuVjYns5wT1OA&#10;lEAQcPjpAepZHXbGuPrgPB0Pj7k6cZ9lJ554Vww7SzUKQ/79z1/pG+7W5K1jfaQi7YnBvvlD1Tbf&#10;mpQXuNBbwlf4Sm3Yss5nIE2rzMUN76++oLokzUqA14d2TbKUGhtyxBE2p/rGTP3w00MlwqB+g6EV&#10;4vCupJXafb+VGuIwZ2lX0EDg76o++4Lx0teUEf+F3sWBE50VIccf+EY6b+twXXsb7ZlncpTPabTJ&#10;V+y/0PTxaFctqGtjaAMfXKsbhWcvtgahnKXyhljpWdRMhl17pTzvqQIG5/9HId0QKjyEspDmzPna&#10;XzshbQ8HSADUmDGQZjikucDbCoUKI/c4T7MWutvaOzgG7reZZCqmY3TKtmiDcR+4OAxqxR66vTII&#10;RkKEQ4/7TTO+7zpN+6kcOLlWXqrU3uwOfR4hluBKDzzfF6qHKksbCoLAbg043UGqbjMDwW1UO3yB&#10;1KYFyXo7vFsHlZmJd8SjPXWhJpxwr9ckE4mYFirBYILwuT7SdmcDCZ9lKwyOef+rR9pJ5XU24grV&#10;GQKiuYO45SCxFcF4TTbWEm0EjoHRXEGsDmC6sjPL6hsdgmTR8Tgz626nfWWkLAj/1c/DfrEao81M&#10;g9rkPUF0imAaqG08cH+/nVW+SJ0VLfGLy0jzLfWk956cUjxWBBMZdhV8cDS8ej3DYHWzfdq+vLwB&#10;tj4IA9Lmaw8+L4oJVxc9DToUeRzrdCT0ZMYKR9F6QGrGaYiN2lkomwXCOKNzjDv8wZUOkKisVUbi&#10;OFUn2gfgXKhGGlwNascLSNWgjrocSpMgECwaBHUE8Um0hHWeKwKXGUnrvbZ6X6gZPscI77Gga/wu&#10;NvxvDAT1OOcj9fMjJRwSBTAJWGAjfnivDs/QwLl0q6MpbXCdq5NJ0L5W61pIr22dEQTniD8IGrHI&#10;VyFh4NFO8t5ZhAWQCHeoFniq4gcCBYKByBiVloWK8auwa+iHxfgSBjCeZiJN0Y4QELNfUb/7DWGb&#10;dejflJujzmm4xhrvNUN7zcaCIWmj0V+rQdAm6GvF+QkStsBUuuxoJX4TS6Qj78rXtjFgUu4/hMZb&#10;tXsDD3WR1Reqh9fapRU6vwacA3+NdmpHg6GJpl6bWs1w6eOwTjJMuhy2gx2CwW+Ph0JC3jrq/nrw&#10;PNPxdMWdwTXlKClQg+WnOogGMSdX8To3dCI730q0vtgnAsEZI0+OkCxIVVkgLRmcZw2xtsDWdGs9&#10;cHy8vi7ccm8gjN6S9haIBgRqI0EoeD1ND4OA4GAitAJVBtxrHzggVpAIXl9jtaO4wwYSad2OQl3B&#10;C6y+LEvab24nw4+/IY5AYNMNhgFjOAQhaLfla9olOxCZ6rsl1Ksf+mGEPtAp0DqAmWAjLdDuCLTf&#10;+UMjaYnnJkKiuu9s+Us2xwffRfA7QiuuDOJZgei0ZVpnxmj4D0I1XpsivrONfyGTR6C/Awtf0ZcF&#10;Y/Q+0Khh2grtdhWoSYBy32utyvy+PnCTA82Qtlx70Caviuh6QirBqENOed0OWKK7oNr+NEDc5Nxy&#10;j4V0OQZ70wcvbwoV81CvomFG4FodHlR9k5HUWZQi5UA4UyCehEqB1CXS44LxNQYytE7YICkZOEbV&#10;Zgnuo+qgobfGM2osrSDZ67ykPLnsdWxDQHyOEgBZdYHE2lBpkeB4V9wbA8R4ANGOkGgNXKcjsYgo&#10;GG/+1wEZabiXyKy2LAPEyhJnvNsSSLespXlpvdF2EDcIbaUE+EB1NoeEhIFQGn4bo/1aN9hgSBTb&#10;nL0yQLTKCNjhsFiDGXwm20tdGnico81KhCbAn04bpN3RgFw+3x4aI3tFBUmCWh2S3+U0GXD4gbfu&#10;h8Nk9Coq/yARfakA1de1yE3/8NPRh8eG3q+2VXuQjHbU3Wc7UuuH56P/8ZAmhfNngcdCzarBeu1Q&#10;Q6iSOtvtRWuAjq8oI602aldNIOqUKhrdMpCQhIU2UuYTI3ECItXxLvC04CFSDWr9NWmR10i0ukDU&#10;F9YSCO4KACEbL3E6aQJCUU3RcQib5CnGBkKzsyZAOD2yOnAUakCdUM1W3qwTFxCIXmE9eHXWIJIz&#10;Og8kiQXbhI5lgVMbgkjR6OCQPa9K36K2wk6TAequrypaRxB9EVQQ3kEt4A472gSESsG7dGwvVW5X&#10;bGACSmj2yjDRMiGRR9AeqMGwdcbSFYxDz9AFklORBAZE0ST00x60PghJA1P7w35b4NkW6AfbPPn8&#10;D3c4mBsDU5CJNlIt8r6KO91G8v+AHY3uNtxjtqssmKHm/jBf4zeMxAi4YD94/gkInWNK1On8lls3&#10;S8fLW6JRqRD5wKVuYg6OjYBdsEEHNOhxI6gmqqc0vNQZSC4DTiJhtDrgWHB9Ig0mpCkbSK6+NErS&#10;Nnlig10Ah3kAycP2VIlUhAKCSaDEWUliRmRBPRlB0kLw3GpglBwQygcdCAD3eoAwLnASLOFZuU43&#10;EU92ZCA2EEvrBcThXc5QP/Hg5rp5YdK1oL1SSS54nhEkxg2SnwhEaW+UbC64tjq9rVewgSCqPTzX&#10;RSsI/cFVLN+C6i8PYsJGUaOkQ5pCFhvdpU1acWv5MfadffYCMWJA7EZwfkhoE+DDCFKsg9TZ4J3z&#10;r6247o420y7GwL5WpE0EVN2qqeA7Ya3FgwGHK4g91PrSkyObu7xvLpTQ9C0Oq3n+6fCRph+4q72+&#10;PJASjAdXo/5EIyw+hbNQQRNzGF0ixoR2CUh2QkPcvjWWsBmW0qzQRXTgVgccC4CRp3pIgUrzh4pR&#10;nhyk0BuI5n1BC3XiTNtCu0SVN8xIai+vrSSSnO2JDsXjvdURXzii40kgQjxUnx3UJrndhuqObeHH&#10;DEoApMUTDMCxuBrgXC/c07uwi2Ic9XxcGzIjUBLxDKrXGuujxAvIg11ADIZjTbDBvjbfUkU5JjHz&#10;AqXzxmqipeIYCNXtAjicHh4B9pfXdlyZsJ/79sATpb4mnRlIlBukic6UKdpqjLZ+cf7Lu6Zgag5T&#10;MT4LoyMESME9/J+A53bd7a0cKT8wq+8IuxKT80zoq0VqzbSrOiCv186OEgWOrQ9EEUkZ6FAlqK5I&#10;IhodVSoFiKetSlzoLPZoUCV6eXgRuTcU+67fgzOAdBJca1dyPSXKGQhNXhojTiAU3XJKJhEZOSlW&#10;SQbjMFsY6EAYc747Cu+N+BYOB9QeRxRoT/heZf+gVpVU8vmQLnMSHkwRD1e91/YO4v0p3Pp6OAYG&#10;0kFi0iHpPtAWHIcsg/fEYr8cNgvamIaMj3SQxCbSflc1eeNUfwkDszWArXz5FK7FvbxHa4EtTJM3&#10;C4fqKYG0OQxRatLrI8HJbGiDHZ0MEH3Avu5iMUy7EwZNkwq8hOE4bXIUtqTZ2s2KkNT66JcVnu0C&#10;Zyruk2Axe/tZMVSuZqMMItUXxR9c2GCV14qa6EQFPDwRyMrA/jen3zntDm4tCymxx38SLX1JGbEC&#10;4oJABBsYWvcZViXcR6kD50VDNfiBe22gp+1BHLr3zdc3UIaXxDPCNbpRVpAMI3lj5ztihAabQHX4&#10;gVFC8M6cNSB4SyAJnFoWRNZxYJXMwhiPEkNppXdKBDXHeRArGM9um1dVspeA+NVwHBLHj4w02GUh&#10;rdpLaAfeHUZpxz2ebCueURXINkK/qgNxOZAQL7wvG+qy2UEgFeovlfdCajRbaApoEao62pxgMFUl&#10;aACtOiR0s7FiPCX9YNTmeenyxt6WenqcCcBROTAnR+wZ7iSgTRnYv3L7SndnMLsjro/+PFR8Pg4o&#10;/RD6GPh9q73xwemR98idLuBYcrYrpMMeXFoNlI8DocLApZXmGIsZOILIVoSF7aKYW6LTlCYHIJhE&#10;rgZ3k8M4ynADqWWprqjqoCp80GAlAZBK+++hUoEgb6qyN41E97axQrQF2uCDTtmjsyGU4jRsbdAm&#10;/A6m+07igMD0LpV0U7q4nwGVQ5UI6bED8r2JrCioILQxCkgm8Z34PNilMmgvv2NpFYFMjquBYNVB&#10;qMA5zlKnAESD/SoHgseAwRh8p4JQAWxnIrYUPGeA+dWcZakSA9z4Ah9RUGs2wIclbR367DcZfaM6&#10;3RyvJDcKRHHAb384IvUgpU1XRUoy7GkqHBXY1WJ+lDQHoerNypb0WbWfPh2uzjqbC25o9JCibvo+&#10;x/qB+5yVIc5cYyEJaGg8kJaKhgShoVkrPCWTIwgw/ESYETpMbnbGOQsgRAeimUKEo6CTla4lArmR&#10;a8GBHNTVWmGrr0nn9e3FHN6iFQkNqfGY4C9VV9ZQ6sUfCLUCgUkcrTY2ENcYHaVbT/VHplL2B8+h&#10;xDAGsuVvMgC41h3XBUw0l95QW4xpSCgvICuIDAQGdIVEBlEtx0Bq6KniHV64zxQMWKcQ6hYMwdFz&#10;N8SI9SFdCZCsciRUJWx0PvC+6stTJB6M58WRGLTXFohWTAgHKZMSBnvuDcIEQzLLY7PF7wBc2xrP&#10;cwSuUtAWqsNgENob7U2aaSlhFIJngfVXWhkzqJwAuNqmUC21N8VL7e0IFKEKORxDSSgPiseAQOVp&#10;W4A8HTqlY6AL6XOBuiCRyEnl0XkTNMifXhklikjFfzMgnVJBqfMmJ1MltQaBiVy69jWx1QJTzEoT&#10;rTE6j/fZoC1loDaVSm6LDfcb451OtG1gBuXxPbQLOE+vis/kYKsRCNEqP0foGJHw1Aoe6EsEVJUb&#10;nmsHQnsBiVo0PDEOiqI9RnBOqq2IkUhc2wKuuy+QSuLXpK3egN/sAyS0Xr6ZlKX2gAr1hLr3oBkA&#10;45bD/5hp5VTb6kAiGbjSRtOByMB7LeExU91l0anBfiUIAGO/KOC1HPrpQ6YENFrW/LAizNOgEgM4&#10;cBc51RRG0AL/621vLbZ0NfHiDHSSaoCDjrHgDiMikDEMpMQInKQ4H/o7eYatlJ9qKZHU/1RLsCNm&#10;tCncp2EHJ7rhOVRncdM8RcsBg1AqaW9ALJux8CIXpIgniGGGjtLwu9CToh0CIdUGO0o7pmIfShbd&#10;dBDRnsYehl4RDCq07sbyYoFrgmdbqwCXn/F53AqbDbxFZzyjLPqRRYnic8uCMYDsCqstpBnUoDcD&#10;WyC2FtReFjYvPh99TAUhLSg5UKGv7e4vtnieMc0AbJdqC/qTCXtIL9kP7edzYsF4TmhLGpioCmMw&#10;BNc5IFjqOm0/VbQTcPnGwZaRwHNB+MzwJyaIlkJVelR4sR241AEc50p1BG61QePocdF4R+Nl8eCO&#10;IHBi1hI3iZhpq6RNOSBQGUYGV7nmomhJnuMqSfNdFKcrt57xCohEFcfhJC0ZG5BjjneZ4z5LIpyM&#10;gv0WmxCs4r8R2lAWnfSGy6/sEO+BTaHKs6A0k8CUSG6wMep/FjoPtcsvwPa4V4fnpMMOlMNvExKc&#10;bcCzbNFmN0hIIDi+LqRHa4SN9gXnWxeVECcYRKwFlZcFrzcBqrAsGMcE55PxrHgwrgnabAb17wok&#10;x1JLeGGDdBsNNxYPqHp/EMAbGsUW15THvh+uq2p4HvFS2eDy2+MaOmvcr0gb/mdQZbn2Y3VSuio2&#10;IN8NXMJOe8B9phelg4hT1YThhRUgqr7kLnTMiESiDaLdoSqiywzJiZxmJMnz3CV1sXtJrMNr6NpC&#10;vdCIKsJR/eF9ViCWuiYYG58HV9l/jreYgBCMo2iIlcSRkFCLYZQmIIRfkJVUUe2SUFDDNmCoHDCd&#10;JyWaDgdUTFm03w0EseX1tGngZjNwvg2QWR5SVpFI4nGoQQsQu+Ue2A9omGBIQ1XgpC5VIzw6V/Q3&#10;FMTmXJBgOkewfWZ4BzVN69Um9ymRbKP1KGulCh0hZSSYGwjsCXx6oa3N4KhUhyRFwjQk4dm+YIZQ&#10;ELnCCu3HnNmavjkcMQNJngH1taRk3BwNinpD7biRw6tgC8IGAlAVOuJ4xlQzCQQnuoNwXkQYJIRI&#10;c6AnBhVnT6SRAFBpnuhMPLyo+IUI4hgjwX5w/IzIprNA6XDHPWaUOATUSlpIbDdw2xoP4XC/Axgi&#10;EJJMpFCtaf5AGO0TvU7YPkqkUn9AvpI6eGWxMNIcoTADkpxwvxckUtk12kzYFd5rh/faAXnBlIRm&#10;hi0QiIUUt4Dao11JBoOEg8BtGCPhHK/xwftMwWRlyahQx+x3zBInqcpxQA9sILY9VSEcCjM6Smwb&#10;HDNT9L8sCN0S0lsd9ioJbaQN8wLz+OKdt+W2fxUc+/jUKDXF+0/BHx2KQ+OMwdXm2Eyh95WE4CVU&#10;a4ngpjjYp2RIlT/E1RVEiZkK7qF0AJE6cKmSMHpG6SA4uQ4ucxJUhTvtEiWKhKL6o72Am6tlo2N4&#10;lo5xESWGBNHwHtgZNyDDBp1xotHnvWQaTh2JwEZmQPuS5kBigRQlLZQ6nPPCewPG2EvaorKSvtKr&#10;hEnA+RwU1pywQarNcA8JFkNVw9iIhAKDeADJ9YF0LzBiJtrgjj62JqFof2BXbXgf3u3IfsJTtMRz&#10;fSCxFaFujVvCJad6hkayBJFc8D4TMiE3EMsXvztsgzBAIstADVLSyk/TToSAoVLBWB0gTeFF2rPt&#10;00MImKhd86EooqMmUAE+VH+QFiUJEH3q1VBIU3kQNA2NiwQC3fASxankaKg3E3CqG+0bGmxG95w6&#10;m54ZHQl6diQUEBwF4ilCxRukghJFN5tIBTEcwRihkCQ7PItus1Kt9P5iQVR4XmQE5QmSSfg+qjk8&#10;y4IEByP4o51xX0WXGHeqXUiqFW0YCYVjarQcEhhFe+kAgtA+OaPtUFdUd47oewKkyh7HGQBrltjA&#10;SC5k4AZwREgo4MQBz6Q9r7VJJ3GTXJWdjJsSItZQuQwBTKG+LdlutMELz07D++gxOsKk+JABE9DW&#10;EZqejOn+/XN81VVQQUugi6kMH5FHJNDIMo6hWsK+HRDiAXE3ATKiwMVlIQ0R9ABJDAamIJgpkQaE&#10;UrLMafTJZbBF9lRrvAYcTJeU0saYxIHSwECSxKZ3SMmCvSJH2wJRnlSxtCFsC5BUeaB/B80C+5R2&#10;IIuBOblWjZbQ1sG2MoD0fMdKasyvXsIAeC491mA6JiAWOZ4MyNECzQ5bHLZUEBPSkAgTYEZGAQ6o&#10;4hnvADtKEm1xnzna4UBC43odNIAJ2p2JeCjuhwAlpb5fWYoNmNQWTKtGXsiwkChPPhO4tQDBnNGv&#10;srT7wEFuwbAf6TWPOTPGsoQQL+AFvID/cqi7/3n17tOhwTGY+L8Jz1pj9QL+BBoW6QrrHdEem677&#10;dyBhOTypfxBG3PBxNOy+gD9CbQSQo692+lOE595CrPUUqL81QFLWP7my8F+FCou1J1ZjvAADJCA+&#10;yNmDeOZPYPBPnk8933VXhQGVN/j8I4Squ9zvvcqLn51cJFc81Fz3/5Pw+Z0uz54kaIAme+FSb3eX&#10;V057rDEcUnBGP6PUHe17+dmErLoxRJpuS/+3iZWzzH1PzVWhz3wOR2YMu/+34JMb3WZ/9uPoxxaM&#10;PQ1a7NNWVypwlkSOUj8C3c96q6nBs/XvB716sfwzkVQ/P1Zqb6pQej5hof0zr22y3rbjw6lYf4RG&#10;K3xX1V2frO6dKblPjAAkzC9ZqvNfCeseWdU98eLYZMOugpdPxd7pe6xvTcNPbeKp95R0FUnRE0hI&#10;2+IqSfmPI6L1iRKPMPdK6oMuZ56u+h5CxvpYCZhmp65PWmwnNdY/PX1B1krXu2izieHnY1Bthf/1&#10;7JUlBP/wdKdK6iDgveORar/GynLSKD9qqDr4b8KAvZpKxfDR0T6fqQP/G5CnX5LA//2P9dY3Mazw&#10;GKNvbNnpiK/kHsm1a781tSOPEeb+NHPV/KsrGnP/i9sp1dVBQLt9URKx0bFk0qIBJv88Rq2RHXIh&#10;Vfqcj/uJ+/NkrAP//xH6HmgvjbdWU0jusCl4aNhss6cSKn6JrUyQCaaGn49Bt6I0yVqequ4bdDqz&#10;njoIqLKthGGSFhjtbLe5tlrM/TRou10LMOw+Nww70f2p7fy3YIY+5U+HMD642ExmXvu2C/drH9JC&#10;63CuOSB7U5Ba9FZvp7l8fOFT/ewby7L5u/0V7e7SXyerFHAtC8tuDlrjKNV3OKzkb8KM66PKdTrU&#10;St//YoR0OBWinlWNExmfAkv1k+1eOuJbisTIBZpEzLOQzfrFvoZDCjJXluGigKdK1Pir3fXxi4Nl&#10;0sl2Fh/93CXIcFhL4vw+A0TOc1L7+TLP71EV2nl9zvd/Jz4buv8l1dZ3TvR9JuH/bXiW6qi9Xfdg&#10;+Ll31YsbHzGVuAJNrZRot7NkfnfatpIOpy4tWaXe5SdtFf8T/Ndo0ut4zv2IjY+42uj4sHOvP/jk&#10;Wo/rOfs1GXXlpcxWRzz2fH71m/WGKx4Dq4maLPp1hhf3E1dq4jlNkyY7ShYBPIR5P82elptbsnrj&#10;UZh1Z/SWQUeqSMXlSVJlk3ZynkwqldxacHYMu1qzTdlCAoVNhZQ9Qhiu83qW7XsaDD7UWoYe6/bg&#10;kwsf/SOq9Jkw8ed3e7XbW/HBnHszS0cWdhfvn0JXm/seyzWJAaG4n7Yu+uc6W+IkjhM6AO8dG67+&#10;d/jJKvqI/oh5vV3RDh9ebn/J/FtNovICfuW5h1BnV6jU3lNJXj1VSSrv1e5m7rT+ftyPnxYZTj8G&#10;nDr98aX3VHs4MyhgpiZBM4jAJgqBzdZrNTLXl5cRx94cw9+PwssHnfVt9pntaJ/fSJI3a0IJ5fGI&#10;9SVTw7hPSWydlzWs1fY65yJn2KpjMd9oN47ol5pzdnDKbKeX+u7PUdrjUXhpU623DLul0HNfXem6&#10;r37pkp9/HPpf0K4YdrVpv0w7xJUHQ852uFdQnP9TwnqTX7LyNVl8e7a/9Q9acdQ6SFRuSTYuP6ii&#10;jDzn4tm/zlldY0NFSZljrjJ1vXJZE/fZQCq/uq7glKzfF3K33h2a2/KgsUy6/unZqTf7hU6+NKOY&#10;OZM+vvjJIZ7fp9/nzf+bijfP53+v6ZqEcW4HIGO39jPXFnt8h/cuM5Wvboyem71Gu5azzkP85j9p&#10;v4Jmamplf+7BAQKbVEqoOTc/GFplZ8kqwLI/mMrMmxN2ty1sqA+b4aI0Bz/nRy+GdA3TxHWS8/R5&#10;v06N5/FHod7mmqXM/BBa5KVJh121nmjHs2D0kTeemq3mmdD6sJV8cDR8YsAPpl9w3sDXP35dqmOr&#10;7zGRguJtKtdRSJ6lJ5fbmE3X1Hm3uToJXKbJS0U19JFLXfXZS0u8qwbHNHFhfAJp8lqoCRexdb5k&#10;uz5jVbnsURf7Se65pjc6Hqgl03+aGN1hR/NfQyGxfY/00H90ZfgrU65/O4zPIGy6scmxzvrMu76G&#10;WKdukSYJqzXhkhb/7y2k8+F6Egsicm6EDSQt93JuaYqfWtu1s4H8cAn46MwH27kKf4Z+jFOHnb4b&#10;hx//UN/ukJnKW2ENokROC7r38YWxd9Pw7Ilnp9z3JiNwjsOb6MdXRk9FfJv8FBlzbmRp0hRCY4QU&#10;Xfc2fi5CTQbTvLWn92nDz+eD7ierSXNDvMMvkVXBfe8dGa44xn+xJkMvdpcjxQe/63IQHlh7EGmU&#10;JvF5pqtrbDYWl1ma9DjQ8tKiX5efDPjWSiJmavomIJQfOuoOJLbcW8ufSUSClphLx92VO3I6MdPb&#10;dNqfLpsfbFJSEwYkvn56YPFL+1v9Ou3Kt515rNeBrJKFzLMsbn1/7bsfOTu14QEQHs/0AwEsONlm&#10;hZ8wEYn7HK24zfb64jO/ZFU/7W007NngM9H3Y+fFdln288RpTHvw8nH7jo0LNXn1YA8ZdNxfpY1z&#10;/c5OUhdE/hyx2Lw4Zasmn5355oLVJDAjv6nxWxJnTf0BuIyoxm5NmhfUlW57u5VKW5v8aH3zgixZ&#10;enOiq+HQM2Emwpk+e3u2MvxU0OOU6TLD7tOh58mcB9kGW0PgvL5qQGbzjdWPekHVVIOnVyfPe330&#10;JhM9l2oOOtVCX3WbTnxwzgJI8wayKubbSyT2HSbg2sOa2IGAsRtKnukK4nBpTcIaX7VCo9YuTdmM&#10;d870vlt9k02TcCCo+/GO8uqhfncKf9vkw3syN+vUPLevL3/Q3ghGfcO99ediIb2BkM6GkEAPIDN4&#10;ko9EgYDRK8317XZmPOCkGN4z6tRbtzzmGV0eerLCJe1z7WKzPcZqAXfLvabLOL89wjATqOc6y7JO&#10;k4ylDBjMC23nAvPKK+NPJi+NLlmo9xZwsLXuE4Qyw3s65weo42FzXdUnde432xYizfKrykeXhpTh&#10;7z+DJvzU/wg0ArMOPq89kYvqMeh3qlE+J77XXK4pz6vpYesF0QvNpespW3GeYSpVgRiugOe5T89/&#10;dMt5Ptfn6vTVC4PEBAhzx+8wIL7CMhs1MTNjk07Mp2qStlk7wnu4nNN2uk5spxlL0z05kghEZQAp&#10;L5+I/YmfyDN2mUjjXZEy9szYYtrHpjtCZZQhe9gEqW0VON9VAhe4S/cTCUK7SFVY9mu89ysLabsr&#10;Qprh+lhIcBlwOu+pujJI0labybsXcrgAobjmNu1mKM6TQTi5PwDEeu/YUL0ZnsHJOZwV1HCLjYSB&#10;iThX3updI73zbKNdrmNcJWa+TakZaLBW28j/dtON1GzXutsq9Av4wfg314l2kgV3v0VBgjTIqyJ5&#10;+vm26oZnwIyLOVkN8ys9RqgeYO7+J4JL8yI+FXqcyUriNKYK6AB/L/+1S9IEiTelutDgHnMqVhKI&#10;5TPKqJfJRGN589CbYgGpY7YVI0gQ0wn4wrb1PPSSBML4+3CyJji06yGtDZ9XYZPp3aAF1mKEZwUu&#10;dZcKcEi4UqICY5l3NTHFM6LWmcjn57+6qHLv7Y0oXUr5/pUKtg4zjcRumq34LDSTBvvhNACZcWhr&#10;zIwIKT/FXzrBg+REl3K4rs2W6F+qbMiSl3bWlURy+hjtXt1t2g2uv2KaHc5FD8e7oxaaqnXDnIJd&#10;Bf0LBLN5cHYSiG3dx/R+2Y9BwM8DS+b9AXpuD1SB72vbzD9kCoZoSDbnGPKzvtF4Td7eMTS1Ub6v&#10;VN9UUdneqsuyfuu3o5nK2Nl6n/1j6VgbbNEujj42upRQ/Vf4xNfLi4Kz0/OJJFiPA2KHV482VKvq&#10;3tuoufY8GLyDRluDd8e1rFyXG4yGcR1tA6hBuynOYgKCZEFPcw2rBzwwl1VQb+hoGpDgBSmrvNVG&#10;gHQ1FFUhz6m98wKdNCuIUwlE4pebqoUDVFtUMZZA/OcX3xg788ac4mBIXzm8R7UL0Pl8vJUp1KbR&#10;VBNxgP2sBRe9OpyKJFzHJaJxM6KkNZ7LNcLddjSTcvPMxQaSwkxjzfZCesH5iKHu0TYmgUHa7XBV&#10;qzSC5rqI7yQHNXuoEtrOOYBm35vqe5yA/dnpfccPz6s8u7qMLWpfuqa2W0FwYo/CSPEHUweDCRxB&#10;sFD0xwp9iPshVNLwrsQVPjL6zO8ORe66XJMGu43U+OZDaABtkntooEpUQkA4IGplJ2DqpcFq4OCZ&#10;UHuns1gibqCeb7jdQR+wTLvN41zflJEfIxVgb5xAiPApJmLyrZmEzfOVJkU24rnOQk1zdgAhq23O&#10;lO6Hm0o0PL00Sg2QqR4O8IET0GRHtCSDe/3mGYkzPEK1AIzz9eAGc4pxi6NQobinRr5OhhwP+GHi&#10;hRHncFb35YUPc0lgTnThyIgvkJ4DJjEHkzRcVU/abWwuLrNNpM4mK2mWVw8qCbZle8Ofy6M/1eE8&#10;pKMt5aABuBCarn5VZqQBkdNWuqvZSbGQMiI9YX2Ivj0coYb7TMT7I6ii/EHiyTmCM8yV02OK9tI2&#10;htLzBKNybW/bbVXFGf33/dJe0ua7QLvAWTmRqJKr8J6MldqlaoWPfw+rB5s84lKP7BYQgs0/rfH1&#10;w3O4SJznYtdp54YVvfRY3PkQdB0K7P2r7zAWExpQNJw2CX86EsCX8RDUwluHm6mVhVRVXP6oVmpA&#10;LSRyRim40hxENJlqIe131lFLKv3RkXJoNBdztVpRaSizuKSsDpLEJabiMV+npnsxvY7rVGM1N9wM&#10;Kqcx9DRVTzw4kyspjD/VbnXOb/E+M3BacYpXS6hLSCzf1xQeYOsj5lA94ZI6J1nCJ+skDUSuuiZL&#10;WoLoRv21k5x42ZqLt9EONzAGGcgfkkDniGqrVX4tlb6Aq+xdsJUdayqN0Ib2J3G+A5C5f4y03e0h&#10;1uNtCo0HafdS8Bwu5/EgkTrBngEP5WY6ihMQzXf3ze8k4Qvs5PUDDfXhi7QfidwsMHjdndpjiM8B&#10;geiec676pJO5Dlxo7QqG+OZwhZpVN5c4KU+F5vss7/U4klqij5tAVVDtAZzJ8YNgQ6CDaVfITcxB&#10;UYOE5Fw66PgUOhmcB8jpXdT5ON94j5H4wZlIhGrToQFWn0PiwP3JywP0YXAk6GIrSYL7O+PI91fV&#10;fHJIcg5sXoP91moFhjsMexbe4zXbTWqud1OL4rhE1A1tIIH5riwwxODTidJifVNJmuGiVo3QXf/s&#10;ypCWWg9Nn7DYVprutNL74l4rPN8bzyyDZ5u/DoSDQK/s7qDaYY7nMgtZxfXl1LqpTiAUUwJtvrWt&#10;ikoAQsD9apo1gXMaB0Blow3hs13FG23i3P0h2/tJ0AJzqQNPkAsMeCmZo9leTR+9TFPf5S7LZRsl&#10;CDxneJ4OOKZUhoER+PuZ8PX+mr7NgSS61uSkMpzcCPAgodAgU4ilJxAfiHjIZ4JJicritF1weF24&#10;meXX26r5gO50RnD/kEPvcMWCGpdjJ2w5XxBqiNLYeWe1koVtnA7NuXmD0Uj85qrybKiz6vDMqGJd&#10;8T4uuI5eaSdWsB+ekEhe7wHJsARX+8wvI413wo6AOztsbCUDd/QWHZ5vDUmvvSpTz7ZxAiezijFj&#10;JleJeINgKqcf56zXhLOzvaVamUJPj9ojZVOo1AMeWhwB0tD+Chvh3YHroWJvJYF51VopAteJgVG5&#10;1MgaUmUFBo9a4KvwwfDD/xtjtRqel3J1fbciSylHBrr4vds7O1qm1wdzC2K9Gmu9JPVjs/rEsQ36&#10;FPyQEZ4JH2v3m+0yknoc/+KUZiC7zz5vCV+XYcMJ92qCI9QiPUM7NDaAqo/S1xaqkbqfXPcyGkib&#10;xMmUVFGwRVxoHQAkc871w3W73IjQcpzezEmKaGQwOkU1Qpe9CZwFpmmjDQvDf3MQmiMcjkA2pciS&#10;ROfsV0hBw805anF3y21m0mpjIzHGcRu0q8W2ymoCaXyuh1U2B40h1TowBqXcnbaDkzoz6NQAuehr&#10;+Tl2JdogCYRFGzrCoSgLFRmNa9l2KyCR89qdqO4BfXeFnuVgsdZa+80Njk8ApZ0apaamdwQz2+NZ&#10;yQgHWhZaFCeA2eqAWcouLLFTb+w2+zZxmk7e3ZvVg/cFoG2cKWyOd/U52zqL1zwBvpO0zHFnx/6k&#10;+0z7NQtIrg1C1abNgfpLmGssyeQ+Eonb2+gk56AvDBZPIElNJ+ZsVCA7HFxj9rVOLKHezLCpdU3U&#10;/bjfHjGKFxofNcP1HRVEclowCUapha2haqWnRwPPAd6mIFQyCMfceVxT5QICxS6zEhcSDJJtDdWq&#10;Ztfi+RGQsiy8OxySO/rISPEeB9vXH20AUSIW+CjvsRL7Q0MNZLhCapX0cOYuJZrTt3uC43dmZzB9&#10;jwVUeFXYr3ZQfQzW7d4wkUQgkLNxOTtYSRLaT0eJaRAyyWxQgz78T0LXBYOhvUbQNsyDWw8Eigeh&#10;a+J/yDJNfXtrvzFd331n0l1PELosGJDz0fmMHNhlRZSnQdACbbPfF1rhkEODi8PRoBrwRpjajIkv&#10;2m+sIjXHO5Ws2aWKQsdMwVk567zVSkMj/LaF4bcAJ8VAelJWxygCcHllIAy/EYgSjpdT/VH1Bc22&#10;Ew9OgwbH60aYie1YHxVskgm8oJuZ+SsC6kXlhYDElQcR6uwwFwcQyIzcCmSR0HyvIlQPEB/cyoUG&#10;zJpSe02mvHfwdbVqRCXewnVc4ZGFPlFCqeI8wUR+tI+8n8wCImUvSrrLqdhuP1iqBQm0UW3g+dE5&#10;SF6pFXPxBInfaU0nvSIUcMElsMwKmgMmsIF95XpetcCvKnCEPr5b0KowARJFh4oL10HYYq4V7n60&#10;1qRM9HM0nCM3XBcAPNmhrVyMgeufSBVXAr21GK0d4hyoqvQZxuILTuBiaS6ajkPHsuG6MtGHCedb&#10;Q2oy8WLqZUdwpeJq7JMIREw0EEVng2uWKmE/CkS3ZCyExpfFvhOQzDwOXFpKIvBe7/Fe0jWvl0I4&#10;s5ZFgTm41jYOSIiZ7SDlgVB6VxZ0HCi95GhIn5p7ToS1A7fSbsEZqABCc7Vik3VVSlZ8cP48pJW5&#10;jSpCMpkEkoRyB8PQo+RaLGWnIEEBCJI5F95lJgjlzxWXcIYQp5WDNKvnQ41zoUHa/EBxeNtYESsc&#10;TlJNXNeQahW2Tq0jo2rPwgZVFry0zF0uS2WOCc47rwHHouNBc2lwwC2H89Vd4EXbgGkq4BojtNMR&#10;jGugylNgGLQ8OkSOICE6bcsSm49NKjXNNyN1JRLIa7wlVIw7oyPgPubgUwgDMZjh0vk7IzUKwYZa&#10;4BkxJCQ6xNQ14VRTVIFAIhc7M1EvO2iMRsdOsVQLlSlNadMqqXdbA8nkylAQmVJQDurJEh1mKgGm&#10;6FHEpZfI93Ofqz864524nqqISXo98L56Kyv+vuIDtodZyDxwfwAQQnXsCvXkxsVuddAWEhxEMEdb&#10;nMDdlddYiHVtnSTjHua8rc3F17yWCUi4oCBGk575nYv43AD0qSoktSmdKNo7SjmlmMSnekfbwxDW&#10;cGV8ABiNa4OZE4nZYKgKA4A3epoBIDDXHduN/BNCvXVq8MS4eXFK9XAppYpN8qtIMJDGhW0cfokH&#10;V/nhoUZAfDQeampY6sL0AjaQEiYw1NGwQx2EogGqkZAQI6gUCxp97EeC+0KpbtBBW0oZVzjgPpUJ&#10;5g2dtMvrrpDNUIASzKQk9ARpwLk6kNKoVheSSFRXuF85IUA8M58Yo+1cwuOPdvfa1Uka53uVLPfB&#10;+XA8i/lrXWiwW+A/mMiRtgQSpBabgVD0Zk0gra2gxnocbyswBWphdD2owHDYELWwj6sKwQD1VlUS&#10;O+DBH/dwAJfre/0p8XwWpR3ahZKVs8JUQsHodES80bY28CQ5apG+NP6X8ugjTYsx7nUC81Vb5SUW&#10;I8yfQSgEsxxfq78oRAadGCTdj0AFAbkkljUMrCceTvVVDshLxX8mY0pfgYfRo8PDU1nmh7pbIRsb&#10;kKLSU5Pr2WBcx7ji4RoqD3JmUxxDx72+txUHIr4Wjk+wEO8vQpTnRwQwfY8PVHCHjZAM2i+oJjt0&#10;iDmNSpHBdlIdU2rwW4f9lkuT9SRkmy2Z4knEwS23ApczP58n2q882dZ4PjkfjoQjJNaMfWkGZgQh&#10;dWhPK4QGTEDCpTcVofqbQv15Q1KD8LzQt+zV4jumUkhZUEb4nashzpujv+XXupb0G+0IBU659Mcf&#10;fSgPsxAEhvSHfe1+WKeW6OjAaCG4NxtBO/NZOINBImnf/gySoCfVaj1Igc+3Ommxp50SWS5ydkED&#10;K4AjuLiY61YTZxsL3dH4xRaKMBWXeJRwLRyDLvm+EgOEwPAq50LZDy7FhDQpAwtJop3islHqcruP&#10;TMUYRFBpBHCs4aoG4jMDxMJ9llAHXmCK2DkmJQvRoEqMIK066n/aKEoVJZjOAJ5LFajDPu2BPeI7&#10;JjZhHFUP0kH3n2qTcY33V/AGcb0JmQoqjKkOFPfjHVXgPFH1NoV6CqZrDaSnQZvws78FJDce96dy&#10;TDIO78LvBqszVNqBHKhHrjxUi+3IAGgXRyG4/ikAOGNuCXs4YszT0QFErURG7kSvGYy1RScBwBWd&#10;m6/1ebYQkKcWO1OQvkTbwUVZPuAm5jLii+zBTe5wv33oJIALyU0p4DhvvDxzuZ8w6S1FO34uDC8X&#10;uZEr4RFVW1JeraQrT5sB4jNmUfEXEQxXP4rHQRS12I3qkSsZ6ZrDS6L6ar+ps1qs5ggp5AiGHd1/&#10;IgBczHaYoMOmlF4+j2o6GhuJBYkjwitB/7ugzXXXuSt7WRmeFRNn+YFQKsDlqkdcq1YcIlaKJtJg&#10;+I0o8UB+5BQEughCGSuFgSH7HnGTVszsAil0A24q4HkZjBVxPdW/H9rI1D1BbCdtIvsEAnPEnSv6&#10;A/GMUKh5R/Q3CoxXHfYsnloFbaUXSPxzHW8mzQUgYITps6XKY6JWMYMXclUfVQpVDVfHo1OVNySr&#10;DniCiDEQ5WBQPxxclL7YW+xgM5gk2IuNJEFolKH/qy6IkuR5kDQgmHkquJjalBzM83BaVJYxvgeI&#10;Uut9uUg6ocQW0QvzmxesckCYotNM5qSDOiQjkahVKf1gCJW4ikghY1EFwvMzgTGvwc8UfD7aEzfH&#10;VvyBHBZfYbIslaSERh5eH1UsCUbDrlZHYqMNMYfkMy5qAI+X43mvIuBtxC8DwI0TA/t4IJ7xF6Te&#10;Bs5Mr4KGEgaNo9rnShtpKqafw+kC83ihbXwmv5RbA4ccGc8AYzDVAT+lVIHUlflM+43S1HSHz3s1&#10;5mn6FnOqnTCQ5amgY/45JvNzJrKAVB0XH/PlQEDN1cZK71abpZMQUN8bBAqgN4dO+38LFQjOZuo1&#10;S8ZZ9HzQqcTZLhI9y6pEWugik+u5xNRgtJUuBzOoFfHovBYOiaKUhIIYaxLEn8gAYmwhwSp249LN&#10;ClBjJBA6TcdBORb0sPgMPJcI84Wk14Let0b76q6NUPcyWT0zxwTSa2QiD66pxTNM0TaOmmgh2GCt&#10;ma6AKpQGniMI1CD82sq85GQSJ/avMt6BZ3FWErUCHakgqLZ245OOMc+E1RjEhWi3Ha7lMloHtI+f&#10;P3QdgSu0nSPx5fE7naPuaCuThfixT4AMapu/AnJPJvU1uJurx61pV4AYtTgaqisSnGkJLg0Bh8QB&#10;iUyCQc4sNwXuJNUGNyKMeYJAEBI+fa6zxC9yLLFVtCMkFFQIk3VYkDspTVz7y/tSoB6IeGOoLrw/&#10;dr6rGsGn+lD3My4hQXFPv3UZLirxyJJEJf1KXcNOOgHR1mgjJ6OwuIrK04R2+UGiSPQwqj6oHK6r&#10;JUFsQMRKHHQGc5ARbPgetCcJuOAq9xTYkCz0owGIRrVmx3ZCK/gCB3S1+QymKmC+o+orwBTO+P0F&#10;nA3gzhLMTlMCiVGEodr2BXHLo40cCCiPzR3tDptnpByVbBCpPUdO/grc39EmxoDTQ9EpejCWNOBA&#10;qiIAiQZE++DB5b+ykgi8PA3i64GGcBBScSlcZXKYLyWAwzJQmzYcRYDUJC2C1JEg9LggcXyHFZFL&#10;RuC9JAI22hTNFBvUUMXl5ip/rRc6ZkKpoWRyNbw7CMLn0CZh42iIGjGhqmZMlQEHYjHaOKFcieuO&#10;dvErM5mtPFUfh5XIEFCXzugnA1VTtoEORTIQjT5w/DIC6pO5n2iDIiExZAQ72loXMCuYlqaA+OHq&#10;+SYFvlJrVYpojiVSRC/TGDizR7uZyZmmgv0PgSTGgcCxcEocwIRlgIOJW6KbusPmZsP0tOdnm+cA&#10;I18gxR+NYmpSa3aajYe7rbw6uMC24EAnuMYV8TK+lIQLZCNoY4gUNM6UrjPTEpBDSUTmGAL3JzDQ&#10;pFQxaEQ8Ekjk0QmhnaJtBBLsGMCSOUBofsCjWmOb4mkDqFJBKCPYMpXKhg4G2pc2BxwMe6MyajJf&#10;BOKcQDCc6zuW8tKqLqJDe9zZRlwTC0kmoZU6hfRwyKYKHAMd38nngXGYpdkDfQsDM1H12QPp1nQS&#10;ymCfdg0axh6q3IQMDGa0hkmIY1vJiEwIApVsgc2E+ANTMOuaL9SjGRgmijYejMWUO8xjwYw4CZ9q&#10;xT4gVDc4GQY6/DW4jdL01L8BeLDiWHaAbju4iDaALmwsiMSl/+l4KUXWg1JAAjD4xGZEl5lpCZhl&#10;hQ4DiUADDpVYiaqV6g5EDCChSFAQKgjPcgKH85M387iSsznYawdVwYTvKXQggBQj2pYIcGiHclfV&#10;dZQsMBIDRuWuR2LzLEEEDbjv+17SbUuvkvQBQG4IJQN215Y2Ab9V9hX2EzbKlte4gbnQfmZjCUH7&#10;6J3ZgmmNSQDYMBOEGkG4JxjXmFDLwHs1hrfrwgFdb2xkmM8dxBLHAoH8wC+MxQPOF/vlAiavABvp&#10;BHxZg0HC0BYd1Gj4RO2+7witWIVIL+AFvIAX8AJewAv4fwU9z5pJe2aP/X8A7fKT/fgNodNhLcZw&#10;6AW8gP9uqFqgeWfv0lR5nLevGFeeeuP10kni/woMvaWpOrDPA1ww3GB7eamzOUTaHzH+wHD4Pwac&#10;Rmt3qq3Vthl+voAX8HzQdL9OuIY491KKdDtZSd6+WFutuP+7UCidTfte1clJmfTcxfgzNljrMzY6&#10;Sb0tKdKo0HWB4fA/C4+sJ35eeHlLSlzKfCupsvQvlvC8gBfwR2h8RHNteshI+p4Ml9QCC2l5zE3e&#10;uZjz13l0/wADrwTuePN6qHzwS3xbw6G/BjB7rXw/iVruKHU2JUqrPUGvG878c2BYKv13oNPGjCWJ&#10;i52l4qqSjAx/B2K/1PS18rTfDD9fwH8DzL8zuRb/D73UtoE68G8C19O3LvKUKgVe0viAs9TZ/+dx&#10;1bT7/dTSskehz+WyMvBqjIy6UfkNw6HngsZ5kZ2ab60oFdYGSrV1MfLaiXqPlZBMmKnpuxxw/5PS&#10;Xc+GDw9U88iVXAv5Q03tv4J6a8MK0pb5Sp01KfK0zBtPg9yjVVSunZx5HvcrLrDl5LbR6sQL+N8B&#10;Ljl/uG7zUXjnWK6aXP0sWHBn+p1ep3zVCupRZ0fUarUlsp068QiI3HQx7D4XNCnSzGrttpGMAh+J&#10;22IsFQqMZMj5WqWZqf4I3c+4PyZw4281m9nvYqh0OesjX9ys39Vw+LmhbWHWvnr5FaTi2khptKWK&#10;5K7LKE1/031DnS9TFnlIrbVBMu7HPlcNh58Laq122frZ6RH+fydtDKHhmoQvKi4JlnrrK8srRRml&#10;uRw+OPfyM5cxfnSxdQT/99tcJTZ5roXUXhn2X/HtBTz4t3DzHw/okKlhV0Her3me4y59dL/rCaun&#10;DhBU26fJsl9mK9/+lf2dyjcpqPZE5hPCjJ9+uGPY1dbd2dLHsKvgaYLcrshjfa0dAdJgR1WJ3GQh&#10;aQVmzxygGHop8cArZ81UNhfCoDOR+r3Fyw91PuMhS/S5KpvapJPPH0sR2hZmXOu7v8P91ttrQ3hi&#10;H2PG9OVWxSGzTSV5cRnptTe7NHXeX0HyInt599DAGs/KmPY0WCi5Vq23pUnV1RmStiJBuh/M9uTx&#10;mSdz3d87W7eyuugP0GKX7rxhV0HyEnNJWuAgbTal/2w49LeBmXsG7a05y/DzH4Mup36v+P3u8W7/&#10;FUL/L8F+/bZ0w662/sGyY8NODvp1wuXOFQ2HtEEn3fr2ulWnTCrcM47MfXVmeCCPd93ZurjT7jpq&#10;PfdDyD3ZdOXY831uTPt5lkrqNefKwkTDKQU9fzLbbth9DHocqqzP3FJeyq8rIxEbTaXrkdRYw6nH&#10;YPiZXj2W31sy55Csc1knn9i8fjlBepyLkw9v9r79aJ6pLidDf92u3x5p+PmX0Lww4+dX9tbVt9le&#10;V9/7cOPH4ikuWIyeq5OouZbScKP7Ywz8NHhlq0ObxMVW+oor/Yczn5bh8F/CZ9d7yIiz7aTamopS&#10;cUm8xC/0UNa+4Vbj2yPPNaugLnoE3j0T5JVmWKH6EFqsdMlIXeIqDddXkZ5HOqlMfgQBLd4p6rnI&#10;8POZ0PJgSfXafxpImy8u9larkqaeH1lt2Ime/30CNQk+/Fb9hqqGn38KS+/NUukuOh51knm3v786&#10;4mxJdj9CzcOadD0Xfi9hhyZjLrzxQ7sDzrt5vPG2OksabMksfvtIV+UG1tnjMyJVLXYxvjPq5Edd&#10;Pzo7Tt7c3+vOEf2+0vyTnX7ULk2QeKuTsqs0617/Y1FuyRs0GX6hz5nIDU4SvN5OojdZPdX6zZRX&#10;bPqc6CC5519/0Pf0K3eHnI/X9zwXKu2OecjAs7VKh84bHTa9tvzeGv2Cu4uee1jcc5Im5WZp8uWV&#10;8aV52ghfXegWxtVmnCccMddcEhaaSq/jXvrJN3M7GS55DGquNJLqawIfVF4TtG5C4fNZqOV3JjT6&#10;9OeBsubBt00rrIrTxy0KkexVjvYdd/i0qQVF9r0+94l0/zW3a/panAv8BwibYXQ+ZYm/tN5cpxSH&#10;LVd5j6+7MvnBszI6Js6yLI6cbvxUnP8T0G9/Y3n3WD/57Mdxnw8/0v/0yNNvnzKc+s+HNy5bPpb7&#10;GpbCZvODOQuHnutZZ5d+l0pD+TSY99s078rbjE/W3wvBOd/k8tBTr1/jcY9N2uw4CErCNp1UBAEH&#10;nKtSmqEweaW7RCyxlJ4Hm+nT8jU98/lU2qpTw99vHxkmXXd1lg8O9jigLgb0vebcv8/Nx5mAq7vL&#10;YvNarBPHGZpsurd8cvAaa1l6dZxKzPdH6HvWRtruz9IPPtmjuPmB6r/0PBVY3OlEgFSHS9r6eMlq&#10;slr7bb94/Uz7B2OvfjJq+Y0ZTurGv4BKSwLVkpWUVZqg7/mGwwq6HXRWa1jtv9ckeI5OoheYSO7J&#10;ak/kZs2VDJOQ2cDfobdu/HBp6rl1sFATztf+y6TsP/z63s02RdbS7oCxVFxZ/maNNRmwMD3Nk9dr&#10;kgXcL5bPSssorLo7+ZM6O43usxInUxAYDj/mTjfckKVvnFfr/sDdrV9lntb4WSZSe0lJmuuHUGmN&#10;kUrx2XmDrziN18Rloib1NlRWlnBCYa6VPGdmycwldqUu+LOgR1Fd6be/tbx6sI18efa9K19d/kp5&#10;Of8V0PKotnD2nfTSBLkPYeqvH+/7+sqk+99fHGU99EyvNVN/mXRvvay+seL+gs8Nl2j1dzrdzdiu&#10;/ZRsmEv91ZX3VepQix80KQMt7YmtnCFJBrVd74OD/KKWuOkjlplKy93Z931Ww5od0JpPu/l+YcwK&#10;I+m7p79kgzmarYpqxnvG6QPtul+D23jP9wZ/ey3RZlRabyrp+e5SbVewVFoXVWzyrSaDLno+CN1k&#10;/sTH2v67o6wbHWSGMTt541R3fdcDrX98/Wzvi59e6SCjj3/+YPmtlYdqFWlSeZdO2h8JlPGXPinO&#10;PfvuY0xXiLjmqP5gXcMhBZ/8OKRpuVlmDzwh0CHzNWlTFPhYVmqmAmKOQFYB5/pnLnflktp3zrYZ&#10;POO3r0qFr/46bbqqJr7KSWKWB0rmmvI/P/qcZwHLoDPXx+CjsYrRBu3pLvNvjHk/A3RgRrh1j3xj&#10;W3tz0GuVtmgPItdpUmH77wLljnbFLQ55MONMY8uWu0zkrSMDf220uYY+fKr268KfflhVfWlsHV7X&#10;ekUZa/cJ6MsU7cG6Xz5wd+AU9eGaWhUaOtVm1AH9Mo/XTnRYoh76F9BhS9sn0r8+DVpshYIoaqYS&#10;Vs69OeFPB7/+FZj/c8no8/8IND3oXLnd8RJEL7w25Nv4hfFWCXO1K4xpdum3dv/u6jf3xl8eV/q9&#10;YuCJdi+PvfrG/Q0PVu5ee3/5jYnXxuxMWKvpH2agnnVnbA2rucYfcuGh3RRNfFbC9Vmnm73u8jo1&#10;CpW6KnxuwAJN/JZo0mRnvHrvpxfevREGxkpZFiAN1taQ4KkW8mpeI+V+drwIt/CQJhvBJvZgYMdp&#10;mjAJpyueYT8PjLpc0390dcwvbc7/ziyE737+pH+1zdqR4Sdipd5+07ut9yXLoJPd7q69t/7QOGjz&#10;8T93d+6/b7CMOvWxRHDFzQET+erKt5tHnPmgeIt+i8o2vuy3BSr3/KPwzdUv75zSn/LIWB5VPWKB&#10;q2qPD9rx8YXRpfFh7QOa+ghdayv6CStW5hu4gN9BuUCwBp/sIG+dK4kJKgAHwXM0iVwMoVofKUHz&#10;zcV/vu5P3RumyQ34WNP3396lNHnZ+0dfu5+5yUhSESMxO+sK/fcq7SEHDGpCwD6/8MVvkaBD7T3a&#10;ZnUDIPozbYPLRFPxnOV4V/tMu197U4S8fqz/3YFFrS+YfKHJm0UlyVDtPoNHgLYHzzITv9maXi1V&#10;Gwrafsj+2N1+83hn0P7JwaM/QsoMo/zXj424v0O/I8pw6JnQrjBHWm2vKt33NpG3z/W5aDj8b8Ok&#10;8wNU8tEPDg79W6OwfwvarfO1aHMkXF4+YC7ddpqW5sOKma7pWVa/4Xqd9Djud3/8mU/uL7oyKdNw&#10;Gtq7yKbhTg/58qfht/cW71yQX5w3lce77Gn8+huX428wGQ6n0hvDNWAyt5prNN9XdlT8qNI67Wr7&#10;vXXEEfEHU4J02Jd6ofPuasWha2ApttlI2DQr8ZnsKE64p+fWio0bntRuNoPA14El8YKr5wjmNYOg&#10;MiNeObhVlhAyJlZluo5Pb/aVMWdSLJtvqdw0AQwUu9bqQXIeNPMGY5l39asHWdtt5N0TfU5Mvfbd&#10;OrZ16MFu8V321ZFQXFN1n076nXxFpl2ffuXNc3238vzkK18P4P+H0KIgfNzAI2mlAw2r76+83iS/&#10;9r3A+dYSAqFIXKndHnt5wN4aaCuTkQdBYJKwuYMhmbig7DdGUvZbc3njZEfpur+SUIlwPaIvhCp8&#10;ubEkrQgSV+A8fIFuruEVpcBU+xxUiICLyfQiTPlVdV3t0FXSy+ebc6PHJjJJArYUCNSHP6WrTwlt&#10;4NamwA0cdfJjlZyv/QGPOPUwQPwEzdTtG3OVd+fVfa/+xiWHvQ+8cvfNE70eJOKe6ht9i3MPDLuj&#10;G6sVm8NCtVmbpWcJbesPTUqW2sNKuX9rLUOOdnmuWCpsaYDUO2gqmWuDpFVhbfnw3AfDDaeegJZb&#10;k/RtdlaWltuzpdv+xo8NZP2rMPlqKzsKfqd1iXk9CzovNxx+AnJ3a24dD2p/msv0L+Htsx2k08Fo&#10;lb6l2SbtK8NhLWNdhkkQ3Dcujq0CF2PI6XLSdHMLNQDxxumXv2T230og4suHsqTurjL6TcWrL/c9&#10;2eiXWrvcpAI0aY1dlsWeX/s9YDI+7WNNxv/4xusvQZiYiVcHoWDuUQcIVqt9EWIF4Xr/WO6diJn2&#10;+ujvjcV/qrvKUtj5qI8wT3cwiOxJywYmDABzqAYCwvEsMzAhn8W00N6LrGTwdUeVRtoMv31xPZP8&#10;Me9A26JUaV6UIHn3Nn1vuF1L366dCGR+Ibhp/U53lX5H+jzovL+DYpJVvy0tHb0cfb6fy0s7E0oz&#10;5BOilrlL8uJQqbg6Qr/rwa4Dbx57SSLnafp0CGg6LAOzJDujHVwSz5jDeByY8BszaHwb6XsoTWUu&#10;CcE1wQs4a8Fa/9rBXneiFrlKGa4RegSW/jJ779gLPXfQEkavhQt8tdMd96/NxXWq+1qeH3o8SJIQ&#10;j8Zt0CQV/xsc0o2vnO84hWth47B1KaonUWjDo3UsIiDIVqQLXDfLiebFmav9i2MXW8BamhanbzQR&#10;bwjRkhvr5/fc1uFo2eluYsVkI7kQ6EkRpck/Ki6Nl+9uTizF0dPAYbx21vZLTXrtryVLb0+c2vfH&#10;hIy4ueYf1t6ULmmro1Q/s1doD9670LM0xXWTLXHAR4K03FJdqm5MLB59vkWo4dQTMOZwg+eaNNBg&#10;lyZTfnlvYM+tHfXPGmzptE4bwFQGuVe00k85/xK8crzmtQHn2qscddkg2Iwz2mMFVhpuLqen61ID&#10;cQFzkJOJGxU6Flv9oOlDQagGaES7I6GSCCHi9dNvffa2OzSzA4hWdrmm3LM6hSZiMkErrgg/3gPH&#10;HaGVNfjxVtCM9th/aX+GREOgU/OTVaqdMnA7Ar83Uulqup8OFVtcY482eOHegNW/z13Lyvf9wAdt&#10;oDvIhMWesy3EGAJWfo2HWOC/Gxi6Mpg7E1sCGP3bn977qeOBivLSDiiG1+AG7TOXMLw3HQqj/YH6&#10;0utwL3n31Ls/776zLXi3frdynfocqju46+50mX5rTOn3nWZHNe9x+p7m7tN1YjNVJ0GLAqTcPFsZ&#10;eX5Icdd92cKYJQgxpC3enwKmjkY8xYybZb7USfmp/hI+1UuyEA/6oT/Zee5gHFwDi2sFV8ofjO4z&#10;y2Ys3zP2RKuQzntq6z84+ab+44tvKUEfcaT3gzrLK26EMChXvMUurTgGCicQ9EvBcxrsNdNXwjuZ&#10;+DgG1iwYbmnQHE3/8MOx1STtKBNVwvpI0swECZvhJLmXYyQU+IoDrTLwjIAfzJijVz/z0pzzmcti&#10;JJnrnyFE9eY2EKP3TNSa6VGn3n6mddqtH6VwF7XYSKXKq7c5QJojnh1z8GWVwXvm8UH2frNdxOc7&#10;e7U2OwTta7hV07cpMJZ2O+Kl2tpIabKlmmRuiJC5P3/nzHseQqVVWiP+z1xr/NmE4xl/nosXAE1i&#10;1BACVW2zvfTa3uWpcdxHq93K9D4KHtgDA3FU+/dGFTscSx3e9URVyQDSuGoxh+kYHoH1v02uFLVO&#10;u9tvb7/QNGjBypz5vbuqWDNGAqMzmVY2hG3gySwJWFpSnunlw9qtmnl1pO/e1/Rwy/SOYCjmq68L&#10;4Wu4L0xZE3sQWvscjIZnMMs2BzBq4Nk1t8ZKEAStPJ7PheZROM/qEdYQGo7yZW7TSi0Mga6VGc7R&#10;dbLFfXym2xxT8V3iJD2OtJYUtJmpAStC4JkxtdkeH3EFQ1HjMrNCZVinaDBR8BqddD3YRb6+/PWv&#10;k376nFjQVYbGr7zFTNrujn2sRkr2Lm3LuKvV7SrNC/D2muMoxnCHrLCVm2MmOVszpc0hBymzRCcm&#10;6ANzljTbbqFWyHp9ZSp+k9wkfEqwRMz2kkAwcOe9KZIKxvek1YYlcPhGJ96zLRUNcjZ4witoKm8e&#10;7Y6th8RA4MB4sql42Swm3OE1VbdoN2JBu3C0mC5uBs5HQ7gCoWgqQlkEAD+0jq3zKkqfXU2VVWLF&#10;Cy7FTp2fLRVAv3jc27TIVC15doKiq74mXqwh2BU2Zt4yfQ80bQ1FCLwOWD9AbMY4ievHjirLX71t&#10;9R5b1tJohfEIZkIHEyvhZZbbsnN0wooiCegjLLfeFYqPuMzeaCUmX+vEeqKZOH5ekhuFCUdr5wVL&#10;yio3aZRXWSqtC5GZlz9R8feYHX0b9Sp8rcHHB/u9Fl8Yrz4x1NlotveNi23Lc/9Z8Pp+29mMZ3MP&#10;DpJnfcgPgrIbhFi9Oa775ELNx6pf/W1ovTvHuvWBFKlX4P9AaTNsqQu0/YbT2mvH/EdFbtRt8Z+p&#10;qUzg/su1A5XAaD2OZouObgNMei0IFBNiMzMsE5IiWL9OLW0N1815hrdErwwQDcxO4jJresoWH5Ux&#10;yWumDRgkR+zAAI5EJjqVss4XAmunkmCHQ1Cc8XxmO8/e4HHXB/d/dD5cFYd4CDlbbPRM2Ru21Ek0&#10;uKfus43EFMzrMNNYQle4SNU8Z/GDsDHOiYfmZmZ3PptxQBrOD9jf5wHapG+wPfzc0OOD5f2TH9wa&#10;cPQVef1Es6rhEEBWB+l31PsxJRMHxs09Ge0w/GjnZnyn3wJvMf/BSmptTFT1FRrAknc7A+WA/5ZT&#10;zKDh0Rb0wR0MVm6KuwRMCZTkmYmIUeOleUGIpOMdTABhDWavgliq+ZbaUhVa2g74ffVYe+m+u9OF&#10;jEUOPbofaCPd91WVmnugpL4yU9o2e4N2L5D9Z/84mgflEI7fHIUMg6KKRVvbbfOUpJWB0jI/R3RQ&#10;IswWz2QV5nhnJq4JB36YVzsQW5kZOolcVE7PkqAhX3nLS7Mb/MxcPAEQqA/3fiZJk9MlZ2F2ScaQ&#10;97AZIHK+rnQAodHGyAKvyZreAvcwCSCH9P2hUBmfMTNxMHAUCQWkKuhDMMkLLnAz/WDRq280l5jF&#10;LpK1LkEqrQ+VTy52k4U3J7j03TXwvbd3RacZXqGgEp7XeJepqvPwLKgLIamG7f0j7/xiOPQYpE3R&#10;bjLLlRPa2RS4Mhz+96DJvkDpfCRTaVGmDXaCZYieoikEvbI3WA1WJIAZ7T/VVJ0iavxICEGDHdCk&#10;aAjTh0WtBLIgjCov3OsgJKyK0qITHcT0WxvJXBErOrgVTY8g9oIAMpkrU6zY0+0DIj3pGiGo9l1q&#10;J8NODZH6EDzGARxy9kO7kqFt44HA7NWBpS5f8kpt4sifBtmHoi0eEBL/JfbSbUej4pEnW0r4Sg/R&#10;QLS0lb4qz5wrGD8MjMvsiDW22JXk62FyDAhWDNo+6mLvYcxX+tIpW3njRF8pj2trFJjKB1cGy4Dd&#10;Ze8+LPjI4fhwtIsxZtoa91t+c03EGe4o8WAHJjbqhDbCteVMESaybQKh4n7aGjuxwm9mUU6YnSBR&#10;M6Kl4pwK8squHKkEwfX61hh9dZaGG6ykxqYsCVvko/LWucOad94bfbtbQfPrs3+a4psCRk5YYaLe&#10;8e31dzvlbND0vuhTEBiWuKfSKIvfUbA6fhycAZMMPGUi9mhf6y31pHV+Vkm/EQsFgrmZpZIuYFlY&#10;yJcP+ojXLA+91xwveek4mBVuWhRw7ojz3uM1mXhyZnHr5R1l4ME6ervh2oMhBV1l8P5mTXofavT7&#10;yBn6R4vQamqlTqR/ZdCUaU6p1FjuiHnXmYi33ko/8YHAOcJ9NBtl9KPrp0biPdVVItD2kAVWUAou&#10;Ugex1vjLQ/Q99nX5rfVy49IimoTWm8tkMatnrZ260pIPf4TFN1o6NgSv1dpmLm8cH6xK3vZbZ1O/&#10;1/HU0lk54WhDOWxloFxS5/5ey7HJNmPlnj43hMzXPGuf19SHxGZFjvqqO2zFA4zHVDfMQsIUONmL&#10;zO/Wytcpqa21za9aCIimNBNcE5aEYDL5eDBDw7yG+ppbTZUL4wrmNwUjcCSq+kaYciYVQZxBS0bm&#10;VXlogdjKBdYlGWAgfNZgfEdo1UBYPg2Erbo+UQYcGaxykTMZPfOWh+JdLOHAD6psBxNVddhaT32n&#10;CAbBnKD16m3Nlhqb429VXOe0m6lPqblb7WisyjyYgLg2QBwTODLdnBGFnYmz6PqhT1URZzXcD4GH&#10;Lz3wbFWJhYuSvdmouNF2F0lFHytvKslWmb086lj6umC1n7zaQ2Zen3bbdLJWbPQtngMGVfmVwNRV&#10;wfCsCULt2xKuLivu1NhtJCbjdCoBcJXFmZIwK04arKwlJiONpNoqF2mwsYpUWWkqFVZZSv28GpK4&#10;qqzUB0PyXWHfaV+lfOp/mAnBXjnSEcKO48BxBProBHyXAd450MHUe8zVWxGCxFoi6XB1jQaBadH3&#10;RptqSvJKT3GHcDHzDqsYMKsnk3E5oO3Zm03E7gMjsZ3hKB0gUPWhDHqdg9ewTSdG7eEdnPzk7sCd&#10;b0lrKLu0WZZSdSvixsIJ9t//MuoWnqhjXMq8UgHAsUrfNwCKDnTzhFL0RpsYh1PIAqabSuaaWGUl&#10;naDA6YEwl2/1BRnSbE26RC6wFA94Gl0LW8uQo+kqb1fI7JJSJA+BSSqToDBqbnu8WsOjMGifzVLm&#10;cOxWVEOGXWqpppdlg64NdpSEJsEfGH/uDCtbDgbEmcK/VlPfPFMXaQ/i8OyRRwfK6l9XP3OCwxMw&#10;4lS77q32WRWPvthUcsAADXf5ijm/NTDdURdoLmiTLLgQ7x3yCOX1AdO1+3RLdMwbhc0RTMR88ipr&#10;Na4PBVMz3XkyiBoCRNpBmCLpXlGY6B4waw5MPIuaxcKvLr8KrhTT6THLG4gcAsY1nW0jus9MxWKi&#10;TgYdeVca4tpKiIM8wDAkCjNRu4KBrPiNBIRzASOUnWws1TfFiwPeW3VD+JVhp+oUZ250lSaF5cQW&#10;gs/MpeobCois44gVlIbfVEPGcDClyryKIJ0xXlUIcdtjUABo58sQRj/cz7IeHIrnd56E1dZQJubi&#10;hnYEz0PMtMFDWTMnXNdkTZI0XlujmMzBj74+jBP5Xjw7GHig0NaAMul1zhHubBnpkN9Oshaky4Cd&#10;vcUBuG5bUF8CcA/TObXMbylZK1Ph8hnc7z7aXWYvsu5nKuVmG8srB0IeWL2h/cZ0hawDwzS/CO6l&#10;LAQkB7i1QhtYHK/GIhMxJu6hRPxnWEjuocEK59afW4gzcGFJeqJ9xugvM+dFzrMVn7l+0gLudxNs&#10;HeG6soYnk4x23dP+7rijnzxg7q96HISCMvT7wKnqkmtfHKXFS4UiYfzLlFSIdK1VyirilpkBsWWh&#10;7ypFPvrnMtVIYr+1VRmQ3j3YYwA9B2Pg6oM970jUQnO45XbSu+Alff9dCeKDvjHOVHgAtM7TplaA&#10;68409IjfbyBmM0N8Vjqn8528yuo7Zk3QiwUn2u0qp+6ts1bby4/pOfB20hYl3LDsr+nt0VZmX2JG&#10;xLYHTc+kL9WKw4GH104MzOU9fwsCl2rmb5zt0pg5HzsfdZfa261LkrMxRRNTLUJI/GAK6+RrZ3h9&#10;/4s51qyQwW8RJkCEBYhEQtigw/SRmdeZHzIjp7mLI5BDv9T/IVPRsjFfF4Q1DkxQbSc0DDqrg9VS&#10;QjVQE1u4ZdS2SqDx/ND5AdKooINkgHiMCzxALFaDojZh5ljmg7YEoY2ADEswJPNZ1luTI+13Vpbq&#10;EMKU5db6NjvKiyuIpd7PbyhM7kaCQ5hqot9qGBjunxmYkt+7akCgasH1qwi3JSvPXllCDwox2lx1&#10;q5lybdvsDYJrZC864CJsnonSuq7MOQZLyPeYo98c+GBKYSZhpQAb4zetRA0Qmcm1K+P5zTZnSfdt&#10;naXm0hx5Ob+2DD/eWyWSY4JwFzw7eVG4hM/zKqnVxmy9zP3ZEfevtJB0PCfkY514wyW0xfWmuI8F&#10;mHzR1k4HTMQLwuULRafjfcARc5VywKHttqYlDN4dNBxSEk8xDRhLliUsMpaMHTEq7xqrhTWHtWa1&#10;EhamqlJgLFkrAu7Nvpqb3QHnKgEPqiYEYbSm94JCScL7mNMNcbQaOFKJa8FDqt3AsQnwbgO8u4DO&#10;LlNMpcaaSuIFvDOpefMNDfWmL2vFbAu/z5VfYC9v7XvtQeJEJwlBn7LBK8Mv9NnD58ZBgXHaVn3w&#10;RUMYAh4LXaSdZWHet3a9Moq/u+ztdKdxgZE0AJ4hQMoi8btg3U3u0n5Pte8GzXS0ZyJBZlpkOjZ7&#10;8FCrLRYSAby1PZiharX/bSizQrN2n6Zd734w7EJTMFETbG2KXEtyVpMQjUAo5izdZCrvHK+ivkFZ&#10;TtAOKQGBAJCBzYAAujVWsEas/cPJoXWWp4gzCOUOJo+Y5iQ2sC4qZiEzQ8ua4x66J9HQfClgLoV0&#10;g6WqlAc3kVkVmekRQt1lWwMJm+ujZgKwDA7jBX8wjjs0sOs43QK78TZ7VA5TMK0JCGhGhfAuBHCy&#10;l7TbnaG0aPA8WBy2k8lzaSWZuRjtD4EGp9WhUNlAGFgcJIs+NwSN368icF7FjhAGWuNQ9C0c7okb&#10;FAervLDKpqpChufW2lxZlapT8Qn64QIm4bw31W9aQghZjfUZYvODidSA1Wf6ZwpXrQ2VZMiuQdKv&#10;sIea98dsx5Zv4Xq0u3NhveIaK6vrzXoalSq4wNedvzOBkmM9Cw4w0I2lFTDix1a0pRyYrxGUVRko&#10;svJ0OZuCNng3M1EaQQDabq1fkmKU9EXbvKbAgjGehdDFLikr7u9ZqQSLmbAmzOPRCkLFMnbReFbY&#10;RgvpuMdYWgFHyWg/R1TpsTBGrYzzZFjHkdrvwT89DwoTcQ4aDd5W6Zp6d2fcB+FOX5AgduAlJoS3&#10;RBuzN6TfA8/pvUBfVjf47Nj4B4znWZOEuV7fOd5Vn389148jy1l4H72fVhCoXof8WABFauw0Ko3l&#10;Zp1s1nD1jU0H3zpQT5+xQHfj2+NZUR23VVLVEOodiq/v+752VPED2mMPJWgN+gfgXMiS559Fr4MG&#10;UdP0w2doTo131KpLC6V9qt2tMFXTd9pprWoysdxBCzBU2gZnpdWYzLA8ENaywEpS0PFpF5tlWpOB&#10;2RhYHGpgZWWw2QJJdAGdweyJc4PE72s78SbBIXCKscjIFJ4G8KvBcDTH4fDz2+2qXpKoEfFBGWge&#10;IrPO8rSSijrJHDSIESMQLgkC6AmNXAYb3YoYxl24vvUW84/ALA+UW0krZGBI7jt/4aSsqKpIw2PM&#10;VMkN8RsLtCSAWcKgbTm8XR+al7MNqoKZmkG46OZx8IWjVDULPMUO1pOxox1cTXsIEzfnmbBQ6KMx&#10;nsVaWKrcBfDiyn6zHYwTaZmxXxFMEQImKD/PURriPQlwJckYjTfWkz47usrre3uJLfEEPLC4ig2Y&#10;jYLSPK+pmFIhtAS+P9Fux8P94UirLQSIlRSIe1pdb+C+LJQXywc6oD++tPZM6fow4yeENXw2XF0m&#10;Zia+0a7aK0K6mNANA0N7fGEtJvQOEtBWPKPtMVi7E1CSjIugQGrt1Ik53tUZvMKk+1agKwvbeIPu&#10;TKnOj9i0frr3dQsbTHbxsAUOUtC/0Uc65fETREMobNdBJg+YydT9e3NW3RMOo/P9SknTwtfX9By8&#10;cUQ/vr0w/bbd+5reD3hmQWsWTqsLvCWC7iyJRdyxr+RpCMK51kd1B7lPGFnU/mC15REPXip0e9Bo&#10;q04fB8+GrjTT2E74aaSPB/n1LdCOmU0hVPHoY9ScEkv23NBghb+bL27ymKM1+OhMbt47h147m7VA&#10;uxkFJmE5jrpg8EYInrPRaFZ/qw5N6smKPXhp6DQrjvxJGq61JnHpQlHz0FWjwND8U2NC23HqUPJS&#10;D3GGhmaFBw4qkJmDpkL7MYtpzZLfHPGKJpNBs1lNMitxNdFR1iCpuR6/cW/0LBdVRZYpXt3ByD5w&#10;rfjNyRsIcsRxxlBBi7Wfqy6uVMF3CiwRhWoENDoFixuF6D0byVqYJSFTHUqyqZKhaC1HQnjxnFAw&#10;BwchKoM4LGNVB0qFxQJY8ZauLUcBQ3Fd9a0mKkZkSnUyIIsnsLJg0tJgMUZbKGCKMaAwzOhmUUPz&#10;XdygqUPRbsY5tsQfcFUN1i8GjMEqE+22tpaOiJtqzUawTuZvC61NV5EWD7iutSFLeQ6sQkuryZnl&#10;7IMtGLLGpgiFO0+0gSWKaS2coW1V2lsKCDPJ0kryWVAm5acYBoTQBnNYvqAZbmogyeF14JwpfP2g&#10;XKBQmiOGaguBagsrVRM44Yhf+rqSCvRMQ8z2mOAZDZY1kIVXFl5i4SHlaVBYoXA5QkkXmeW4WDGQ&#10;Jcoqg96qTXXQxi+NJWe2x03lkoLuprSkOM7qTkbYn3Jp5nWz97QHDsBXAhRbMPoUD6Fi3BgFekTD&#10;I6iWV9Ke0OVacTQ8Cu7339F+Xh20tcIqTf/a/kp3eu+PVNU4WIkkdIqmr/+ZzRkHvM/5HWvRgX/p&#10;EbEMAD8C8/6/BTbfaJWUGQYiyn9jKoN2dZbYRc7iDyZhI5sBcawWz8I7rApVAw2rstxUla16p9Dh&#10;N4dh2s2yIJwzhz8pVLQ6ZBgyKrUrNnNongimtp9uoQqXqi/zON54m0WJNqW1wG9mVU9ei3YA6UFL&#10;cM4Q2/jgXXF0H/GfLgUtVeoKnIeAsTYAa5m6k2HQB1Y8rLIiRLxm2KlhalojMrwScDIQ3Dn7UQ5i&#10;PNJGKs2oJqZjwDRsL98FV4kTXFmgLwFEjwKjslh5NfSfhSFYbE8V6wNzcNQwAO/lR9TgucZqBoAR&#10;NSuFA+8KQntVmmMKMdMnM2E3BYpKgqmS8U5T9DcATEbCGqPtbEMKcM7U/zVX+MvYoyOke0HbEs8A&#10;Qqn+8xl0waG8EpY6SASEjzjLhPJjne4QaOsaGwMUjhhYM/6iO8ZPBBHY6GG4A986tos0Au3rbQyW&#10;Ckv9pfYPgSo/dtqqOPGcbi8jTgzXs9xZBIS2WgHcfw5MIK7schptBEPGgB+YGT53RtVA5ZajT5ak&#10;OfqXuSit+MDt4x+UDjJBYDkYxNEyToGqD0XNwvasgqLydlOxAh/mdDf5DLjqqtY4s+5TwED3944O&#10;k/zbe7eRjpxJEgPah4IGofifSEUIOmeDbhygYMiSCKUYX6iZvrvL0ov1hegBddvbRJrhGg6QMd6m&#10;svaCIrWCIPl+4CI6elrYjuiP/EW56kdhguYCZOpVZ3tpehD2Z0V4uiLoTPu8KGmbX4Nla4413Or6&#10;gDXHK4BorG2aBKlnUacMILLBhgCpAdPtiUaRYcwZr1DCscUhkKQ/rCwEnmkGpqm8LFDVVWUZGwpR&#10;LK6h26PK11Br4jpaKbp9ZFQloGQedJDfwyKhiVgYJAnIU64U78M7WU60LDQ9pz4xoG2f304R1hmM&#10;SUIogoBZOSRrNgoxGa0UNr/PA6Xpktbi83WoMvOctEptZw9CstRBOVhpFruKQ3tIwCprzJRLSQVi&#10;hWvD0f4ysEKqXBwHWziC9bDPEJBUakgSiInfiVu+lzEDhYsxC4TLCYKojrGvYBR7CCTrQ7CtXfNb&#10;ScaicGm/uWZJxn8+hwJJBdilRLhZDY3TmcIhWP4QcpZTZa1aWgWO2rHCcwyEm0Pn9sQZLJANXVyW&#10;oaPlg3VIBO5Y/jt7cYS4QVArr4KlWO0idXa6qETu1hDObLyDIQBnrLc8DpxAwdDSsBxCFvCjYjom&#10;nWcFAWdYKrQhbnY56bSxpV7hoD2uw/X+eBc/prOsEGfL5+A5KqF9Oqwr+qxoSsWHTZXfqw1FxWPA&#10;bYeCuoqWHx9441wE6EBaxaL/mXheWfBTedCiEZ4Zj99NtupUYUkubUnGtVQqGQwRoBTb5Zmo0UzW&#10;vkqAYnClAKPfKZ+VF7dRTmI30ubvZ4AqN80sGEymV24aiMTiwkqo+JvaBkLRIC+ymGbPDczI2cWc&#10;jkTNnIDG0S3k1+10CFe11Z5qcCBpgY9iJlqUjkAOq2WqYWgwlw4I4ZIFamQyQuBMR2WpWAQrkNr8&#10;3RJ3itqMlbA5Y9wZz1H345k6IhvWLwn3s/CYMZjDnq4jBQ7MSk3NGovGeEbQDFs1iMFrWHc+fVmI&#10;KljGZ3MUyYexBKueUfhB7DrLGovdGAexYJVRuKusP+wORLMoGL+lsTAZSxRx1IqBP8sjqQT3YBJ+&#10;D+N6Ig7ZUxAVM1DzU0CATze6LQ8rCBEfFB4OsNANwkZ8qCT3FDY8m66hM/rHkkYV5lhJl63NJWG2&#10;t6oMp+o1kmlp4WBpyNTUzpw9zvKzLmgvhYrCRqFlIRcX4D0IeKJbrCwmnkFNbUWhYnJ/XFcb7lzA&#10;LFMoOE+1tqk23LFsaPRm0PJddjdXNGKJCxYJoFA0g5XiFgcGLY9zqvIPBZ7vdcLGYgYpwAuUW9UV&#10;yeI6FkoMeA4CPWlRqJQy8ZwMbJwSZVRDJ+4Q/qz1JWUZleIBbVSBblplw8hrm/wMtc+yHRxM4DS0&#10;aCgQdwgcC9P4gt6M9zPQfg6rpywzoSJ8wCl0LK/L71QR87UHXx54/wyVOmej+EABsmSJPX7nfJco&#10;zh+YS8BXcaXr/P4aRNPFztV+q7rYTr47O04mXvuq+PXTQ4vfPvO2JC12EBdKK7Up3SAwcCIYpvam&#10;ZPEAw5dDA+qhoSxUxvoiYehUIJCZAIJVW4ngFvc6YT8dCFNDsfxQx2CcjEQtBeJGzEMMRhcAghIM&#10;ATADATm5kqWi1Hsh3JFAAOMoFg1V91LjUutTeMAIbkCgJQUNTKfeg2P22GcpempA9S5aAWg+BxC8&#10;/op64vQuiAVGVHVbOLgBZlaFcEbZI9B3QADuISGzg0vuxfNMITD8FsLpL5ZgZpbe8ISQGdN1hDY1&#10;ZczAkiXoYzkwG6ugs06Xqn1GoeJzuIEBOMKp2sOKGQbroSr9MXYgvuuiLbiWmzm1MTY7tNMR7+qz&#10;u4uaU1d+mokE8Fx1bBROXBsNPJUDk9LtZV1mJ1ghRTcG1rA+rmAWJzzDF0pECVMiNrShJtwsOzIu&#10;S3nBstBto0KwxfUs71gPbn7/PSaSAsubDMvkBaXghHayEkgi+tgCgsYR0FQKBJSPPxjZnBYXca0S&#10;LJaBpKvWmvGykTRbU1MNkFAJU4Gw5DBjqHDglhWpnNAvlkdRhZCo1Kno0MfoFVD4PEaBAq0iwVv0&#10;jjh7gtWngqCgU6FIrIALb7Q7GALYicKO9nEUkDMe7Mbo1PzE8uBVeleMJzlQw08sPqCLPfpsA1o3&#10;XuuklEbOgvC/NyOCkDxf681xe3sgkaWnKKl0uzpsbyS9DveWVvvaS/XtDUosFYNVMDWz4nBqCEf0&#10;UkBEmtdYmlx0MBJCxUJE8RCQ8AXmJRXmgfyUZdD4RDQZjIIBZFVYBDeCMQWQbWkQIgsQfXhRWanK&#10;IXNqc9zDaSRquhIZmG4OYzMyChkSzMmv/WraCi0PmRXuKysVsva1up5+eU08m20BwirNrlAisCCO&#10;KZkD2lO5GvUgCHOTJHRyrHh9EyhOEx1VG3hNORCfgyr8NuMFa8oZBRUXOZRYCGp4ChT7B6vjSqHB&#10;PXYglLJUUECKEdhOMgktLOsFEQ9dsPFebugXCxSp/kE5VIGb0nxTeWXd7dH30KkWkjbfW+zR1+qw&#10;CKr0GoSFw/BRECgKkyuYixYonoNG461KSkijjSzrYo92UOkpYYrAu/D8TLhFaqSPwgkBM0UbM8HQ&#10;1mBkjh5yTlzrvRAsWDLWsfNFf1hTlUKVDObkgESzA2Bm3OMIxcK5b6qeKt6ZhPM2jPcy8Txacwh4&#10;3Hwf6balg6rjyiKCrAZWZw/OAW82aCPLW9MzcvkUloz4Id5gpRrkl4za0YL4UKmA3+jqBUMggsF/&#10;jJlcwbfmwB1r20aBXt2Pwu2Dh5OCZ5qTBlDCKcAvByxqAz+NtqKt4PtUhgf0mtA3Lk8pM+n3GRZN&#10;V5SkV3t+6KyZZi/Vbqsad9QmydDkZE50wgGd5ewBjiY13V5TamyrL34LEGMA2Yx5lIZG56nhotGw&#10;OAgRYi1VN45FniKpfVb5i46MTJ8dzEx3SY0qgdGTF9iW+MrQPF4gNOePkajUpE03VABSrMUTzFkH&#10;necHPR9qXWosuicgKBmYhDIGE5jyP5/F8m9kEBCUCVG8GM+wKBWOmwHh/PKv+gl3yQbtfhh4KqFj&#10;dTFoU1tc02ZDe4mem1xiDWFByqF/dMGotTlZ0xlEU0XgKdQUBgoWmYcFtsAc/M5GhmA9dvU9iIqE&#10;TEXLSjeGuKMGpzAyfqUiQDzkh/coq+kPHNN1o8UDI0fPNlZWo+22mmKG/6xL2JQfn/FOWvdIuDv8&#10;1sdhey5GpHvKdquPx3iePQTZAv31pOKKRL/RxhgIVDqYSgkTYzJatHJ4NoSCQjtg1yBVQZTlvFnf&#10;1gf0DER7HOAKc2CIE3c5PN0KAsWi+8ZQDqxX60d6p3KEEe0GDZzghShvx6B46m1Ik2Zrs6Us+uAM&#10;nmA8Q34IYd9ZD5HWmu0Fkys6A285eA9nebBWIYWAGwUyCO1h+bs0KBMH4JhV2ULBR1HglcaImRjv&#10;pUGwVd+Ah8poD5URPwZ/eiJrexCe4YPr3dFuV+Cq9jq70m9N3nhXlQU1vzH8fH4Inam9lwWN7kGG&#10;Zs1AaGW1cAyMxi/txmBiJxBRMQtihqw14RKyPFy5BoohQTh+OE0F4cOATFYViwWzsTycP5AWheuS&#10;FroinjIqGa2hJQHzREOLcOqLNZCg6hvCCrLGrxrlAVLrLomWhksrSdJsN/GEwBF5ykWk0IAJOAuC&#10;BYx11PywWKx0rfxsWj0IG805P/KyiBa/8KuCYxDeIE4tIgNjX1UuhTWwogWm4MXimXT/IAzhkxwk&#10;Y1k1pTQ4/O+GvnAeGhWONyyUDYSLsZ/CC5mArg0rtdHagTFcKOAQIA4fqwrcxOlDd5Xal3jgfxKb&#10;gwJgNo54KuHOAEMgjsgG07sCf4wHeX/VVWXFDYqOeEgEzZqAaeh2c1YEJ746AUec06iElM8kffB8&#10;K1xvSsamgKHPQWg3h5vr0jpAidJi6ng9YjorCj7bBCXRerelcJpOfQheVVghFvbkqF42YrWux+Bl&#10;wO1rjGdkgnGppDggUAb400HQHcCQjLXovSiaQKB0sCAPFUP5SUbiBhxx0CqOoQErtdpjg1AT5yxX&#10;zxkVxsA53Tk70JkK1pV4x31sCwda+FknDPSwhAdVBtdHAwfVIYC10W4KIkeElWuNNjWEe8ma0B2O&#10;xKiFixxUcqXFg1JKmlcyAXbIausySbgn+XO/0qxdfw9GavY1N2j3U4GcdMYqDHaBAGpCxcBwj1yg&#10;3Y2piXmcbhS0PKeLVF9ftsSFoUkF8SpBkOJBrAhIfiU0klVfPYAAlj2MmG4s5b63KAk28VxfCggE&#10;y5rvgQCw9Kwy9yQ6rQwFC9YoY4aHpM/1l/SF/qrCd+p8V+UGGUPjmJEhabXIANSAtBTUtmRqCFck&#10;kO1FS0JG53t5jt+66Pag3eYUMjI4+8Rj2MwpmLyW9ZgheNmrairG50dKI5yjS8wZyFz3Ez7TQhXL&#10;VlqeyojPwLtYe7kC+scCooqRgBtz4okKg8eoBMBwqsIfhZnfhRhLof+qkCmEm1OoWFWW31fcoRwU&#10;jqF4sleFqDZbgHlCIUgc7GAOCjvgnFs4rlcfbYk/bmBiC74P/93hflP5MI5IAWM1gkAqRqZScMQG&#10;3ND1YZsZOzaDu8dFjrREnIwbBDoy50U1xM8vIXai69QE1suabioUVFn00RXt9KAXAiWWCEsRibZH&#10;kAagkTnwSgXHUpf993UVV1zvh/ctONT3vLLYrEjojA0KxXysCRS1kVh+phNTtJmeCAXJAzhkOWMK&#10;b1nQIQJ4ZjFWMyhGP/wPAR/VgQUKw/FMCH4UlR54tw7iPE62TV2l3fP5RDtNQeLkArrBiRRowFsb&#10;Hd9JBy5z0MeuK9ulKPn4VyDyY+37SjCN9Cf5nx8BVaAKwpmBAdyxWTBuIaMaykWWoXanywME8cMd&#10;h4/J3KzVnIBORIPQ4dAA4dinVvEBA3IkiMJojnvCp9qWxB3QLLZAtC0ZjQwO5rMnk1KrUVtzWBcI&#10;SUJHI2aaSNpCX7icdrB61irmUtqHGpmu0kMLRfcNQslvOt4QbFtodU7dUaNjsHA6MhCezSrwKtgF&#10;8VVbAtFXumvU7FbYwJgZwEfailQwr6VY0lJAoDjtxRlb2EwzZeGMyex0V8icFCoG/ohxyqPfzsOM&#10;9iiBB/4Yjxnx+byeigC/XalIONpHlxGumJrjCDyb43omamm51V2NYHlBeDgUHz/XVHRUdDjvCWZ1&#10;QB/UKBiYibPDOWCiFIvBKhCnSqBwvQ20viX2GdQnQlg9iD+WzGS8SoEKB9NCUFkRn3in20SmTAR9&#10;a3PmCAQ2FcxHi1IVAtkaMVR9CiXfxSLypCX4gtXwSWe6X3TlqVBjOUhExQWesYBX4o72Dj/ymhoQ&#10;oEVptz61pC0UqmDgeLwjlKu1Uroc/mcNcRbKdQMO3NgP8gqUEAXHkQoQ4YIPaFMOSqrlTgg/+LEK&#10;Rz3Bd1mr0Wf0gYtTWXPdCzh3x3sboB8cFVx1u8C/92r7qVVB61q49pWiFJU38t8BE5jOmxyti4VW&#10;SYYZToCpNiUjgPCMN2zgIysh40bGIXKgUVWHcZ7+KxeGhYHIoZOsJfEbCwkCQwXjWBKIzErA9uhw&#10;FJdswEUqO9FI3asEghoOTEC3hFNrrMBwigmoaemKwZ3yQccp6GY4ZwutnjLPVhIWWknUYsMHWQoT&#10;3RYKIO/hSBqsLZeF+IBJlcWlMuA5ChSEzgYMZUxBopWiIEAzWpPJOGihw8axUGjtCiBM2opw8aAw&#10;QAgcIVg+YBIPbGRUZV3IhKxfy+8vvI81zCFYJ+WkhRrQoVsIwTdG2ykE6jsVFRJwYsp3UnnAUpnT&#10;/S2LDQKWAIGqv1IntZY7SdZya/GlsAHPEbOhjCB8ZriWMyyU9QMjG2Erz1jTFxvxgXaZ4pwp6QR6&#10;GeF9DsAvBz+qwbo4kRFpGTjAQbp6YgP+3IBjanyW7yYTctSMHkwlKNx43OsLy5CA93SABcsEfjUL&#10;bIxNYdUd0QZV2zYGG/gkFDhyQTs5Cqi8Hyg6Dmw4oM/8dBE/015q4z1N1lYRHenD4XZYe98vrEqU&#10;JPhPFTEGDi3QD1cIvA0UHmMeWnoKrTEVB6yxN875o7/tYTVZwbsi2saBjmQoJIYtbqCbF9rObfuN&#10;vABf9NMD+K8M97k6+leXlne7dj93sZt/r60t45Vk/MtQVYv2QacD0ECO3NFMx0ErukAbsIy4LQji&#10;RQLQPSETkonZYf4ns3AfxyvgPiI0Ec+Ih6ZKgTAlwlqx8H4wNShMdgjjALojZDRqUwonrSEJD2Y2&#10;x/ucyXCMS/ihl0QHslkGnKmqlDbnOyFwLmDkxEUQUj7PYM2UheA1OGaB53FtD78RqeewqDLPg4Es&#10;IOTKmsFCGdPiggmUC0ohscNGwUCMwUA7HULFeWmm6JsVcEIXkPEMly8ohiSjED8R2MxwHd1MCoah&#10;YLOORKfAE3cQLE66Ve4fLRWeZ0xcsL88T5eXAglGigDjegw3lsAPPaXKjGpSbqy9+E4yLsE7Ni/g&#10;WVlUCIsNcBENhlfD1nRBIVQO0MimPA8BIZ5tgFsOKnDJPNtlQoVG5ufmhg1KwRvM7ok21YC29gDj&#10;0ppEQLBSwA+cZuYIxmUVbsYkDhQSChRdZCglJ7zLmd4AnmUKegQCZxRQ0l+5xsC7A9ppBQvDAYVw&#10;MjwUuPdoW/EfATpSoBgnQ2FwlJLvsYHg6ICzsmiXGfb9JhipGTnsF1cMK96De+6OvrGwd0NYvEgc&#10;Z7l4xnR0EznYVQb9SIBVMh1jdD/7e+1OIGhNNzEG768Bi90dOPGap40vEYh/AFyHaBM8wSDUvpyJ&#10;4A+iU7NwfpY5OmhMhqc2NgR5aviXGpnM8zDugSXLAOP7oiO26LAVBKYWOpGAZ/oywISQueJ/GSKY&#10;hKYA0JqQQfhMPFuH95DBiQBlDbnxPbAWdHfUtBYKBbU6kcn/EK4K0DTqeRRCEpjtgSuWAIQFgBGU&#10;W0ahIrNin9NOzEA0FZinYoPFVKXsaTmjsflhI5PjXSEgTgLiGxOcZ2CtGA3ES2bcybiMGxjYhNaW&#10;SgdC+vXF6GPKhfHBRu0LHCrho9BAIXh+bVIyWAFlomN8RdcLmt6V7jOFAozlBcHlUK8b+lx2uK2k&#10;Ta4gL2/oAe3rpZ5hxfZTAaDN1PpRjMFssLGPaJMdcGhKi0uBAi08gPto9EUNAEHwOQhgCprZUKkF&#10;YXOHwEDI7cHwFeECOeM6xj2BcN1jQdcUeC5Uss7YOChhCfdMM8VG5QOhtIdicMK9XuiTCfjDGXR1&#10;BaMr/iDN4BqyGjsVnS2u42hf1BJ4K1AACZPLlNAHfbH71FzipqWIJRUF+MGLngmut4F1M4Licgc/&#10;kYfiGF+C5pbAgTvOJUBZxEOJB4FvSSdLbDa4l9/OkmHN46mAwBuVplv+8tKs8mOoPMLBn/a4vv2O&#10;tMUlkvDPgXHgGO06Az6uVgxAI+hqeRH5FCL6+hQoxlKMR6iNDb63YiIyNoTDHQRwAVLKobEOEAxH&#10;IDcTghQNBvYDQWPwnx9lXclMDMrpgj3UlBQIDo2TMXEfy+er94Rio7YHsa1pCRDHKUGjMJDpGQdB&#10;Q6aC4FHU0mRgw4gbPxgy2KfbUHoPkKpmS2BTrhrdS/SBPr0SKDIKhYquDASCS7IrAvGcxsOZ33Rh&#10;qWFVwE0rw/sNQqVcLFoIbJ/nDeNanRLtb4uNFplxGxkMsYeaIEw8QLmoEUb2i0LH4Bzt5yRNe7wr&#10;BpaqHIX4HTsJ+9hPmi5vIG6f2CkhVfEnnksB98AzyqB9FrSGiAlNcL8pcUmBAu388IyqsLbq/VQ8&#10;dHURL1rjvDuFk0oSz3KEEHCElsLE9VEcvX1zlbkkQRgjoWw5OqsGsWhR2D9uoL0RcGiL90WD4XXA&#10;cQhoaA0FYkGBNeDTGO8yogJFPx3x/FprQKNWOsRncN9xPS172S9cxIQCBFw6wSoxPnLAO50+MFJK&#10;0JNeDp9L/gBfuqGfTtiqwm3j4AVnxJjhHK0p8cb4PQYW1pwjvMB7JARrypHvB1X+zulIJHBbd+X/&#10;TJGDF/ACXsALeAEv4AW8gOeAh4koX8ALeAEv4AX8N0DPy9roVicfzxT7vwnxC51DDbsv4AX890PG&#10;Os2kfpEmLU8+kvjjfxGCJmt36mx+MSr0Av4PQbsTOul5VpPXr2nehkP/MrBKoGH3uaD2Wr+7XKRW&#10;bbfl364a/78BQZPtehp2S+FfyovwAv7/A11OWUjdfZrUO6Tdf/t84x5r9LP+NDn8n0H3k1oHw+5z&#10;Qeq6MjcqbXSTZttKMsX+JwFrZAV9pv3HtesF/IdDzT3aIqb2anBIk7cuNpG3f2z4o+HU34bel8y+&#10;efsX15mGn38J1Ta4T6ydHyh18xOl+T67+YbD/xFQa0HQWs6EGHs9urSo9wt4AX8J9XdrwY336pSV&#10;6nQiXXIv14dX868NMQ/+0eXM0Bsuz52QY8yZMZYNt0VI7FobqbLR9z/KGtRfGXmPM7v7njCNNhx6&#10;AS/g+aDLcWuJ2cy8BknS/miIvH4xUxUk+7vQ/7K9Pvd60BMV2f8M6uT7SNWNPtJoa6p0Kop533D4&#10;/zk0XJssaYttpcNu27aGQ38JD+OrsJnaYXXgBfz/E2rt1fRpXE26y0MaH/STVscc/1QoivTLnyjF&#10;zw+nr10LkP4/ev+t7KB1NnkcaJAfKbU2JUrD/JR/3ErlFga7/O2BBNF07TZXkxqro6RRoce7hqN/&#10;CXiPrqhoplnABE2G/+z5WGXAF/BfAicl96lV4/4ONNmvbWdq4Jp7nSVnt7k0OVJS4e9Z8N7FBhMM&#10;u6Uw+mbt0IFXA6T3pb/nug0qSvNpsyNDsjaESa28FOl7JPMlwykFW87MeKyE6t+FJnk2L/9dgeJo&#10;ZbONmRCoCGm1OeAzw+Hngi/XdSqbOsuYa5MOGA69gP90WHDrh1KtOf5KR0/D7r8FDbhMe0cZSc43&#10;kvpF1jL9bq9nZqoZdaXRE1r7tcsJW3tcdJVOZ8v+bStTLz9GX3NTguRsiJWW+dmPWbivD4yK4PKH&#10;f3XqUP0NnnNpOQw/nwtyc3ON2m2rJdkrw6XJprDNhsPPBTOliXH8LCNJX2z6HxUT/v8WWB81tyjc&#10;zPDzqTD8cqsiw67WYU+NdYbdfwsS4PLV2e0klQqcJGenTloctT9mOPUEfHara9ajVc8Jr19LkB4X&#10;3KT1KeO/zUgtC1K/a1lQVZJW+UrO+lh5/3TzUiVRJDPN4hZY4LjZ34rNHkLbbWkb/65AsW/ZayIl&#10;fXmoVF7je9xw+E9h/pWOtoZdrc7KUKm2wke+vjL+H1F2L+A5YZMs9jfslsJ8/XzbPjvaDTT8fALW&#10;31+e0/6ElxTKBFP+7nPo5ScY+LycV5UT/w6w8kPbA8GSvMVT0guMWVb0mbHQN7/18x7+Y3I/w08F&#10;fS6HSM8LPtLppOffq7BggKbbMyR1XZDUzsuUatvCVGnUh9BgdaRUXOIvjbZ5y1b9UjvD4eeCaqvL&#10;7zPs/i2ovDxcEhZ6S501EbcMh1RsZdh7Al7abrPTsKulL3KV6Lk6yVruvdxw6D8WPj/W57G6uv/1&#10;sE6/8ImPoe+fHaVSL23Rj3kifmh+0KvXmgfLikdcSlclGLvtby+Nt6Q8cd1+/dZ6hl3EBOv+Ms7q&#10;caz8wPZFsZK1rbzEbDGXpC3P/qjZuVAz7XrG/I7hp7ZUP868/4UQGXQxUrqeKPsvCVSrbck/dtxZ&#10;T1LWhsrLu1sVN8zTSgW24mK7K2FzLCVzaVkZdqbeOMPhv4Qu+V5BOatCTxp+PjfMu/a6dwasU/hc&#10;N6m8PKK0P+8W1XhmPFVj8+8KKHO+5b6Y+UbSYOM/P8jy70KvU/VVLdyHMPhIC1Wm8/8UHNBvbWHY&#10;VfDRhQ9vfXNt4oH+Z6weC9AJzQ4YFbQ/7K8fcfHlt/i7ztYMyV7vv0qdfAS+O/dd8LYH21safmpn&#10;9GdKha7/xTLWht1SoKvZZI+7JG/2lYTN7hK+SZMepytmG04/BjMl16zJEd0l3sPf0/WvNupxJOpG&#10;//ORxR2OuZS6Zn8n7sk939mqQ2E1ffaGOHnjYB9pkOfQynBKG7y9UTILCcQtdJEKi+2fW2DrrjT+&#10;usmmCpcMP58b3r/Q5FLFpdHiM8sRljG89H2tdrqVFvR+FOiiV91SUvaF0Hq5e/W4eVbSdWtz/StF&#10;7dwNh/829N3hXn3CTyPtDT//EcjZrf1s2NW+Oz+s5fDTgw8Zfv7fgjP6LaUMP/fnWbVHnX/naq8T&#10;IaVxTK5kqHlylfdq52sVaTL7p0+383fNjenXKrN+0R9ghn6G5YJbC3986KbsfbC3qToBePNWyBNz&#10;1Aj1txv/kp7vI1EbnCVxs41UL7DdaDj1GMyc2cR4e/H2CW9eDVfPGf5T1aWdT5eXSbffvtLxlGup&#10;5ep8zP+5Z00QmhZUvNb3QAd96x2NpNYm11OGwwqyVpupImDpsFLdClOea4Z8zRUW97vtaPozY6i/&#10;E0eNu9ZBKsLlC57pJtnLo0txy1JEht3HoP0+izeqbHmkuLNoRomL7aXqqsjil3c0n2Q4+reg4Wbt&#10;yobr78YZfv5j0PWA8ceGXW3E0Z6nPrs05h/P//AfAXn6laUB7Ee32kYNPNpXP//m3NKS9nX36U7w&#10;f8Yu7dfGBzR55VCE0pZtdzaa3nhblj73wO/5o8k8034Zv/7Dsx/Ja0V9VCX3ZbdW56mTgOH3KiYb&#10;dh+D7kfiWlbZFiKBaxwkdqOTJOdb3DecegKm/PL11c9/+lDNUh9xrcqV/hfj5dXzVWXKnf6lU5d6&#10;ng5uurt4z1rDz7+EcReGuA452uN23/2di7sUhjxmiRpudF4ZO18nUXPNJHaBjXCwwnDqmcDklr13&#10;tr7dZKZmLAZr+lewRT81Y9y1LlJhaaCkLomW9CVhSoiG7a4Sq3LnPQWa7NFu1N2tleKXUH6Odj9q&#10;obU03VT1scyptOrzby1tbvj5BCy6MHlo/a3am6+eM3+qd/Dvwuyr3375zrn2aiL0sOPd5curn72m&#10;TvxfhO36Te34f/CZ8q/OuDX11zdODC5lqri9umlTb2a4pO7Qiits16Q6C2sBhh17P6jRtpziAQfa&#10;XFcXAlrtT97VoyhYxp0d/eCbq1Nkzo9feMy5vvSi4bQ2/OdE53duW1U3/HwMxlwYOi9sg+v9pM1+&#10;Erbx2SN2uWe63xl9+a177158Y0j/C4n3Xr0QLa+cjpbci21LlUDfS3GR464NKCiU/MGGQ38Jpm9r&#10;LE6n7324/i9wGUuFJnddhknCUk2V6oldaCeZK9yKm+41vmI4/VRgDaoa65KLOcVpZlHuXwog4csb&#10;/U9+eO1lyV4boU9kUevZ7sqFrbfZ8lCdnU8XqCqs8XTI4rG0WZXnmU1JWOgsXQtaPqYYRu7qPXvY&#10;rsHXDD+fgCpLg+WTH5s/4cL/E7D4wijf1w901k+6OknFgrnHuskK/WY3dfI/Hh4ZEfr+xti5j/7+&#10;K/jsp0Hd2x02vTv+ysd3pl39WpWwr31c65RZpD0oD2GK3KIr7nkqbfkN/e0AnmtbWOdB4io7/aST&#10;JR956+8uI6n5mky48HLGJ+c/12esKC/f/ji1dM0T3cduN7SziKucDIcU1NymXcvMM9GHb7C/nbA5&#10;SNxX6eS1M429DKcfgx4nYi6Nujiq+OXDLeS9q41u971YXtocd5KXTvrLtNtj/XjNVzdynVof8dfP&#10;/nXObXXTc4DHOG2v3VeqXuyDcefef9NwWAET4jNdsj+EqvxsTTruD5XR16DPnwLTTtbzi56r6eOW&#10;uOonnB/tMu/6pOea5Dr51lvFX98YKkN2Ng6vsioN73FWAlF5i6YKWauLHoGRZ8KTKuJch+NG/Q2H&#10;FNAiVloSIDVWJxWPPzc81XBYq7YsRIbuHPxUfLRdEZseP9NMOm/v9D+ynOX1vVXefeNwN3nreG85&#10;f7PQZeix7vIwDv6PhxHXfWMNuwqm/vrZhWm/fPeh4eczYf5v09N/uPtp1GtnEuWb6wPujr/4gSLi&#10;KH1/68qs07PTURKhEXucqliq+bLWR95LXuMiA4pa7Kl3ODqmAghcs1Ann91q4PbO8eHTBux/VboV&#10;1FQuI4HfWbre1OSc/sfXDYeUkCVBCGPzNInZ7PDAa6X2c9Bqe2m6J3q64ZLHoOtpsy2djzTQDz7Z&#10;+36bo/XutTxmK51O+kgO3NHOJ8KUm0PXk22+oL8ZPunm18/FJJ5favstv9RUEeXR58b8PmQN6Lnf&#10;7VfW4nWdoknEHGOJnGsqfU7GP9VqtFyvffz2zu7F1/S3Ipbcmhf5ycnc5xocmHTrLelelCnDjraR&#10;lpsbSvLS4LtNEDNWBm4qA++Gy9g3FdNWydeuJG7WpP9F7zrqxCOQtMBZn7MqXt8yL1v1Y6m+unmN&#10;pVHSeFXtp37ji/7B+Lbn1+jbTPPzhkN/Cyqv1C0y7D4Veuyq+G3f/U3klaKGsqF48ZJhx/s+FXf/&#10;kdDmuOZj2C2F727lHmm6M33rynsLUgqlUH1HehrsLt42vv+JSlKjUNMPv/TenaVXJ6tvL6Egav1D&#10;dhIDpo+Etpwk7ZRFar6t3vjsDRGSucFPcs+3OxfHej64lrPGR556p8IHp0ZLyhKfx5D38lVN8otH&#10;LTP81II3mr1ZDi6SDTR/6DJNquQ7XfdYbnMpLM/8qR9Uu593HFRtp7e8dXaAvsXebBnz00uHhl7O&#10;lFr7NWl8WJPhV3Je4XWV92iyTXbFjLoy9rk+zPp8r21wm6pJ0AJNPvix5YNHZ763OaJtzFynqdqy&#10;7tgiIFAtdgbLa6crJBguKYUqK7XrA3e2vf/FmU9/zr+fV5ezHwynngm79Iu8Pr7SWdodMpGhZzOK&#10;Xi5oK7FLgy+9cyijYgbwXQ3egeFSBcvuTDqRAyGriHNf/Fal1Ao9hH759Ss23Vxb366gqVIwFWZr&#10;l+ouTZQGq6qUTrhNnWg5nP8/PBX2KQux2X+Ovk3WSkcThx6pPtqw+6fQek2tv5xz2HVHxsru++pK&#10;l70NZNL10ReGHOrz3J7D/3NofEaz/Opm5BMfaGf88u6gl/ZUuz/q8kD5/revi1c+WHFqqX7pYwV9&#10;18k6k/YHQ3+qBZ+910HrB8Mvvr2Jx20RZHuzAh5iiQo499Hlxj3WGTRlhTX+ep8Fmr7vgRZ3vFZo&#10;+iQIHY/HrtLW5x7Jlaabm0qP7fVLZ5G3uqzph/yilQ46eMzT7r91JPW2/UxTvcsMTay+1WTazY/P&#10;hq4xeywGeAi5lzNi+p30BfPVlu6HO0rLoqx7fY9H6Meceu3GO+dbDqteVPL+igjkN9zd0P7jK5+X&#10;BudFsu2Z1sJvijbWC8LCulQ5eTr9p5fHlDJfn9Na7+aIHcvP11RdKSa3jIYLOOhM5SfmzcUt1PT1&#10;NgRKzU2V5LOTH5+dwA/hf+F2L737WfM6uzVpAqsKV8ikxeY6+kabqpyruEbbmQp81vhDDDXoqIe+&#10;KvqXBqH6Wp+tBpX6rq9b+d0DwwrUBYC++7rff3lbswdfnenr5P6NJkmzQ6Xvlr5qRPf9g3VtmQRz&#10;QmFn08EHrG9bf6iJ3UeaOE8oec/3Fz9zG3e5ZwXu/xW03FCzdHT1WdCzMG1276Im0nVPQ3nrVKd7&#10;gw/23mY49V8AuZpR93O6J75b0A1ae3ft2nfP5p4ae3GE3+grbxUve7Do1+UPFt4slHUuvCb3bKuy&#10;a+6t2VsLzNNqlzb885/GDuFxm5XaNBdo7tq7LSQa2rLXIfu9eJ7SvEkrgyRosYlkbwyWVvti7oSv&#10;0vQUzKgV2v3qm7Pljf25Ej7nd2vT7ap2qclZTQ7JIfVOB8QlNbbbSNJmG3n3MlwBuF1Bi+3BrF1v&#10;sc3qpkfg9cPJpxsf0qTOrlCZdn3kvYr5UfrOx8J/euNETVlya8XGBgfMr3c46SEZ6MMbZ96SkefH&#10;6hfcWlCG90775Ws1sjT/2oyXr8v10tiGccc7R1/3Tl7qo4bIg2Axv7jwSelgy2tXg7zI7NFQKKwJ&#10;6wGhLzcN1nSjFZooxqvvLA03XKoxtXPcIhNJWO0nXbe3lmYFVZhT90+tVLPdtp82gkVFLKmYs11B&#10;g6Ot8utfhDDpWQwt5w+jfKNP15rD6oXJcLHHnGmshKTdIuvMiJnO0mv/K1UqLNFOtdrR4H77nS2K&#10;Xzvc+XzkbPNfu6yvO1ndDHD/SjvHAmmVNrtWaLUx5p7pB5pYQKDsmHUXMPRQh+ey6h3WVkzusa/L&#10;Xy4zabUxYXnnPY2k+75m0utA0+L3Tw6rbzj1j8DOmxNVvaj/MWh7/HECPIRVD+Z3nHVj9m9Dj/dU&#10;8/Be3t/gh/E33ru/VTYXfnL1rUtf3HxvYsZ681/hs9+uVaipKS3Tro3rHLpB8yCje4BZPGGpfNf+&#10;7ho0KmzZnTV0w5cZSa2tUfrw1dodCkLVreZHkpdZSYetrSVyloP021xDfSnv+KO2tdMlTZYXjz/e&#10;hx9wvwNjFpiJO9y9kFVwb/Z4/Oax0OFenROI2/LN6qqXPAJtdpWRGmC+unt8pfeRJvrd93Z/O/bH&#10;V3/LBdP2KOwh316ccpOLFpMh+CMvjjwz5sKYn4efGTqD9y67M7e3eogBpvz03TkOkIw826MXf8cu&#10;9lEFtFnjd9T51qU47CyaaVVaEDA2q2WwUFvQDyVFDFb/OqfBp9fwdkD3A5pzMvoRswTMujpYvOaa&#10;iO8807/8wPvOicR2Bb+uONl0v3FN/h605+W+b+4fKGkQmEoQnEqPxFAj9nZzrLos8HT0eu1OLNxQ&#10;/JUoHfxn2R/XqTqJXWl9r9EW65+HHR5YPPhoj5tu32r6RhsblVpqVuSIhzfQdKPz7ZpLnFTRAxZG&#10;M4OluqW/6PbWic7P/GzxKGQvDzvbebfVX1qol7dkze+8s5F02dNYeh9srgd//K0cIH8G624vD/zs&#10;QI+PnqZ8/zFoddBS3v/RYdZ7FzPUN6KYqdrlRht0ytf99Mqoi1OuTbs75sxrDfibLsZrZzv8uvD+&#10;5KMdD0Xf21m8/fw318dcaVDwu9AQdB+DZCCYD7S346KS6S7Lb8xQo3W+iH/csEWtspYqW7WtX158&#10;p1yNzRY/R0DQmq6vLS/lt2OZHXVPiwumYztd0OT9n931tfbYigPcLDdo+4Dlmjgg8A+FUFXKd/mt&#10;yVEn/UsX3Uo/pL55uNvYhVJolbwJLue1l+71OF5Pmu/PkoW/Ll889Fhf9dW9y46m1z8//6003usr&#10;6bBQw88Pu/fJla8ujLw8Uo00rri7uD3/PwqfXxzVdOP9dTu4H73YRZzQHj+0o5aKBUvizUEnGveu&#10;BGHiqFo8+h8EZvSClULcJRWXlpG3z/aQERdfK6i9SasRA0vOihTpa72k9qZUKQsBbLY+NozPeRpU&#10;L9B2N9+h6SvMtiu1CqOPdvMeebSfvjJipMr8VPGIhep3xOtm9GJTiV6pFVfY+PtxQsBkK7GYoJNh&#10;B/ocdP7OUd//WPebrXbXvx832/uB1w92Mvr4x6/FTjDvYTYOihHKIGOVXXHVmQ4l1flHaGL0vibf&#10;Xv7kx2FnepRa5z+DtFVJsuyXVX+5XOSl/PQP2u+oKSOPDZFOu+vLAf2Bf2TN1sNvfL0Lap2dd33e&#10;/1zKgOb7fYs7ndD0Aw66lRKJdXaSoDlr55nc/eHGtPtTrky+/6hUv3yoercvfxkrS36bdWBz8Ybd&#10;dQo9Sr9ZvH7SdZjVZO0maxs5gPlN4KbVWq816Lij+iCe/+jUUPFGfOELZqu7zf2NrkcaDWpUWE7/&#10;5dVxxQEzbSVomruUnaSTd/bVq9DulFal5WlNGh/TJBHxgTvaZQ5t3zDPUfzQvjL47Y//8es1aX/Z&#10;XLgsge/IWOksuSd7SgoEKiffRL78efyZmjsC5dWjHX9d+NsSNS9s/LlOwSOOfyTVdttLNLT6Rz+O&#10;lpFnRtx/68wbivFm3ZzxMv8/Cq23lkyInXz9m9P5d/I3BM61Ezf0j8XSxpx4V42O1tqRLpkQ0CBY&#10;56y1aCOsKqs9OLJYwXc6efVYM3npYD2ptFK7GY/7gtGHtDVWkr4mRvzmmLAo9dPjQVjVBAhFMjbG&#10;MFWWJU2+qF9hzT6PPNbmAUdNM9GPqo/MlOi6H64nrGAKBCqd9W0fAa9vTSXkB2epn1e/mFUcszZH&#10;6F8/2r/Y62tjqQNL99bBkcWW47ViFgn3+MFYQqZoelX0exi2d0uE6r1T/WXEuSHPNdOkZWEbaZKf&#10;fuftY/0f+4j8R+hbUP2VTrvryeD9XaTNjmoy7+b0f8TlG3eqaSf+H7C7vahY9X8Kuh/PKup4zE3a&#10;bzORzoWamgEeNCPIi5W346Exq0Lrrby75tr4cx8/5itX2+ywtSUItubB4o1FxUULDYe1j64MuOyx&#10;0qqk7ApL2NDfnq799s1v33h/dem9MrXyzcUVz3YCI/ou0PRV8z1vdtydo4/ZYClecC+8vjWRsOll&#10;JX6eVpz7a2TZBicRNx0E44FBaZUc0Cbz77WDfvMtJ7nA3fICQ/qQMVeaSatzJXFF4nJzyc73v9Nk&#10;h7UMPOgno073Ku53qK6+59Hmknc3r3TU8PXD7xUnQbMngQnfONtf+h/vfX/g8f5wMzTdmHPvbTBc&#10;VgoDD2Q9mPXzh325P/HSh30LH+wocobScEIs1XKXkySs1z5vtrf1A8Zk8RDmJFhQxk8OXwMHECr/&#10;KY6SvNRd2u2vJcmwslFQKmWBi9YFMdKusJG4ACdB/Br4FMjO1w4lQSgS6LrB7XKd7KxyBW7VzyjX&#10;Y1+gcvkyaaEgDDze90By80RcHwWBikM8lwT88fhDMBuvXTNHHGQ50USvG64Vw1rqv/zx89s5eeb6&#10;Zkc0mXR++k99dnY6w3pWFebF631hZVnBpLReMP7nnuwrefodf7n8o++amOgmB5yk/64O0mV3G+lR&#10;1P6pfSSMOtQ1q21BZem0q5502F1blurnqu+Y/y50L3JUnknfAjjlfwJ1CnT/3qLLPierfdf2cLA0&#10;AVM136yVlkcMmGz/TiiYgeUV+fV92k9zised/EBpaH5oq5RnJBFgmAGnG8ncO9/fLSrevTL3fIcL&#10;PQ/VlFeO1pVGWxvcVmUqQQQdCAcNa9LvQFNhjjsKhS2e7QoGeqWoanHOtuDiscfefNBse707KTNd&#10;JHlWlJQDAQcdq32/ySlYSghUCO8D8wWuwLZYU9+d/Odpeme0z5puFaxe+uayMuRn22Hl5mgPQsCs&#10;tGisbM6Bk15HGktWQVlYiJZH59z6Xrm3H55+t04FaPUoCFW/M21k6KmBxePOj9N/dmOE//tn3rjM&#10;ax7CDz+Oix135aUbo8/XVgMknXbXKZeyMkR2Fu886DPXUZ+52UpC0Z8wvLMK4rZ4WJKyUACpbAf6&#10;YgocOLAY3XcuMuAY3FowecRCKAPg4u1jnX7OyYuW8kvKKLf2lcPu6eqlgO9/GjGm75kUy2gIRAAU&#10;RxBwbvuR8X3rry0UYww5YzW26S6L+4l4HwWq4uYSwam9TbseBZwl4L4QtKPSeu0qjz8EJ7TF4lMj&#10;0cYCR6ujLjTeUlk+uPjBb3U3W95jYtHOu3qe+ur8t5d1n8Aj2NC0mOVS3T7XqSqMykq9jXaf7P+n&#10;zEkwfVO7YAz3vz54qC6ryC/3upm9IUHabW/01Hhq8vH2iY0L4qR5QRVpvK2SfH7xw+cakv8raFlk&#10;eqJIcs36FHR95iBK7x0WzboeLcHfvwy9T1bp1vVwFcmBhmv0h4mVwdPMtwXRfwZRaoJJehwYJEP3&#10;v1KF5wLAEMFwt6ojAI+DJvzg+uDiQ8WHvnnpUCyCY3NJBJO+c7ndA1Vn6i0w2BLdjLStOgnCfbW3&#10;OYk9tDo1si+YpN2+NKm6zlc//cbs31j4zRaEdoR7wTKZTeDuNTkMPx4E9QQD0tVruFNTX/w776w0&#10;2BlCpn0D15IVGClU24Ol8VFfcYOguYJZ6xVaSy0OPMBiNNrlL72Otiiee3Pxd7yfEI12lodQ9TrT&#10;UPqd6CU/XPv+p4EnXho68tSQ0hnPhM67sq5VyTM+Y/ipvXLUt7/NNJ3YTTWWeb/NvVY1L/p+4kLr&#10;u2HoUxXgJArunjveXwW4KYf4if0xGY93TSsnNdeGSiQsRyDa6IdrRp3sd3fI8Sb3623KUEXPMpfa&#10;rDS8Rut0oMrWjy+9e8hrkVbMb28N9jj/kj3F/K7GInawpG8es+2dA6sUi/dUgkDxAy7va7vbCHEq&#10;aIffwcBb1npttXogoHO+SUWjzyCcU8uKyefAf0GTm9kb46Tq2kC91w/wGvAch2+1X989MuIW3vPg&#10;5bwm0myzl3ihD6YUKNaWgpXKPdrrT5mv59JAcycIkzYZHsDx7j+n5hureCtzVSjelSB1NtRcOGq3&#10;T7mKG7TSOOyboz3r5WwKkuqbEiV7Q6zknuh7xHDqX4Zj+u/dWu3XHvQraLml9/aejymWR6EjPK5u&#10;sM7/1syMVy/XD3jz/MuSjRilHoLroTu0xz7+Bc9yuOoLrZkDJDeFhumy92X1wuAVrkpjNt6jQ0wQ&#10;o77Qj7rSf/roK4PvJ222kCgwcFlYk4Q8Te8z20N0ICCvqVXgJZ5gfGNoSA2MZgUG7HW0toTBlamx&#10;NfGyIzS5N6xauUmmqkJf91OekgxBt4IAuuK+IDxz4FHH0kSX8ctMxZ5CBbfKkkI1z0jaHI0TjRoY&#10;hGy0y0WqwkLV3avJy4eypFVRisy7Nft2u3UZFqMu99peHn2OwtbxSKoMONFXvrv23ZHXT/Td+M2l&#10;caVLBnofqJ3adLv3Y8xTsVAr8Jisu+E5y0pM8Z7ORc3uz7w5/WbcIgvEZbDsq2E50f5yaHMSLIQb&#10;+kQXy/MbWynztZXU3WqtPgzT/e2yK7C4wkqdvuXWanrGJ5WWmZRq0ak3PnMcc3LYTzsfFLxJBfbJ&#10;lXcXfX6x52EKVOvdra2/u1y7YgJwTYXBJDYxGzT58FSPtAbAdTKEjDFVp0IffcY6m8aGR2rOP2i/&#10;sfC1x2QXCZ7sA/cz4UH8KisJQXtCoEAZb7lPNpJlN1dutZ2kuxf2hbHEQChJG+PhRmLxvrESqtdO&#10;9Cn9lvU06LGhUrMw9D1lTZgEo//1Nkfc5sBWqxWBjdOWhorDd8ai64t2Q1HwesbpHbf7/lJlnZ/U&#10;WB8tqRC8noeb3VQPewaMONvjL1OovXXIblQLKNX2W5tKu60tvzEcfgyGrDeuPBDhRVtcVyRFzzWn&#10;8qnwSlGGzZCzzaUKmCoNLkL2Rq104iiB3y4SFnkLA2iOIr17oYYMO9xDBp8dWBwAZqkG7ZgFBsoC&#10;w/p9oa0hUhLX2eldQABalTDGEYgXck/21NeClWtXlMaYSmwRL1mCEe0gUHFrdRIGhkjZaid11sZJ&#10;JIjqAkvlBo2YDMaMhZZ1BmFcsHG4fIa+5HsKwRlMwHZY4HkUKm0S7ltgLqOv91CDItm4l8zWANon&#10;fatRcbsDIfe7n6xYzIp4YWhj2g5odfSr2j4TuKpdZeSZ98/0PdLz/KQfPyldydpnf02pt9X5MYGK&#10;zdNO9sqvFVR+gacSXpsZxtL7SH2Zf3uR+rgajnYzxnOCO9pim52UhRX1m2SJPhlL4Hde0jg/SPzR&#10;dk9a0S02kglF4Qd8kNErL3crfVfcYt2tt48NkBqbve6XXa2tfmldSqfx19ts1j7mbJE4j3FnW5WN&#10;gTX0h+VPBg0j8Zwueyvo6e5FAO/p6Btr8w4+0ku587lFmlkZtImFr8tO8RKbSQ5SdZlOVW4PAF1U&#10;XIfrHaDsRp/++FDY/MD7LLeZtsxSEufg+pE24jgGSuQ9I/2Eqx8/Mdt83fVlao4koe5y78lUxpHL&#10;3CUc9Gl4XLvdraiF+nAfP8uu2GGKmVAxcGi+7mbdjXY7jKThNgupuj5UUld4SuV1MdJlf43HRhET&#10;vtPy+b/tGkc1Et3xoN8Tn0v+CG12Gf3UAnTus/tVmfDTzKeu3aq5VLvdHjzC4tyGQ/8iwG1oeSgM&#10;gmEjCWCwymAEw5lSaAiihC1ykjQwZhaYpeq2ZBlyrFOxBxgmFdosBwLV83iCxEM78nrOqhhzYszd&#10;iDWuvzlBCDzA8N5gnrYHwySr0EzFQgzk+b3KHkxvA6HyAlMkodMZG6OFsVs5MCCLT3PGQfp2M7HD&#10;u0yBeMZtqlEGiFptep/ftmIW2wq/U3G4nv8DVrrBjY2VdFheuqSVoampyUdc6nOnx6kEvRo0gdtS&#10;YauJxIIR60MztT3QUvoc7FPcq6jbne+ufa1W3VbfYv19m52R0nFP0mOjU6lbNOX++c6zFR1iJKtp&#10;xvLSjoa32hV5yGdXR0gM3ulkcEdp+aPAxGWhpV2+NJW02QkSN9dbEsHI7rimTr6VGhF0RdtdYMmz&#10;VwZK7YXxVhzBKzPFVzoUpkrrLQky9vywQSnjHWXMj91/Nv9Sd9tuml1A7sloh0jcGwjrlcK+Yr9x&#10;UTkJxe8A0JOegieUTOYqnwff/Djuks3nWoEV2qG9zhkcMRL8g6dkQPhowV1ADw5gaKNAj+k6sfrS&#10;4reuu1+6F4M2VoRwjt0/dLT9+7ZiO9pCyk/2lBobohopZPwBOuyHkw9IW2g33xLvDlniIcGgd0V4&#10;ISnTTRQeRxY2H+I3HYpmqrPYf20mVaD4WsKqNsy3kOoQqIQlLpK2OkRa7kkpXWozZE3zvumLAvrn&#10;bm3cuEm+c2sea7P/97j/WVB/u6ZvAh5+Y89rzxIWXaO15sWtwQP94fIZjv3r0Od0PWjnaEkEAZLA&#10;nH22mpW6B7A4RrUKtTNNZmo2Mcvti9PAHA33GYk5mLbaWitJgkZseQhuCpDBqS/lPtG68b6cNRWk&#10;2bbWUmtrXDFdMgoVBxCyIZD8fkRh0ljVGwznjXeWgSAH4f5aO6pKFJjBD88Pw+YDguRsNld+uCks&#10;FxlENcwA1fJdvnWj0M7VSblZpqLBsllAuxqBgTM2Ral3MfaIQhwYCSbP2Gohb1+opxiKsZ0GN6Y8&#10;ntnhcBS0YQfpuK/zgy77uuiX/bqot+NobR0FsktRury8N/6xxJCJ+SWWHAyjN/vBSJKWpiJO9JZq&#10;GzOlKfAx8caX6nsb+8eRtgpgSDJsxA+BcGfLSNmv3aTr7ooSCEVTeSOYDe1zGAtGxjXN8tMlenFg&#10;6/D52pLstbWk4mov4axrrp2qDAvCxZtRc7z22021S+q9S3OIRh9DgDOO9CWDaXsc81TD8b6wOsHo&#10;cyTakbCkjIw88qaelo0jrxwq5wCDP5RBOu6Pw/10Tfmh2gYxbOB0KCjg5v0Dw26xkn0q2ld1VZg4&#10;jfOUgC8DJH1uqLjRbf8DZKzS7ryx4yX1LS1omlZItz5omZnEg77xENym68oV9z7Ytm6LLSZryky2&#10;EDvgJ/QHP+mxt83QgXvKv87Z+rU3RUjsYgeptTlZGu+MLPWYMhbEKmGss8KndOJubQiLYfeZUB/K&#10;tOkOSxm8u89TB0Lqz3Dq6At+aQcPqvWOx7+p/kvQ9UimDDrVruRDJKxAxcXwsQ0w/8r7tinbtOqR&#10;i0teFLdadz0DwtNsf4aYQ9OlrdLJgAOpEgembHXYTxy+LOlgm4McwfIVh7kB4jbPUazQYHOY/yrQ&#10;Ao33V1RukstUnYy7NLKYH4CdgPAYuI9lV5mh87ESC+aJhlbzgJUKgzCagDDm2IINVvAhtN0VVp4j&#10;f2VwjTmIU26OlRLUtDWh4rfEGkLSWHzpKkLzso1JuD8FDKwECm4PYxYOWnQ9niQdihpIv0MD7vc+&#10;0OfBmt9m+0Ys0XZXhED1OVpWXioMKY0X2p30tUgs0NQooCmC98AFCO4nmoj/QncJAGM2AMO3hz8+&#10;9HTJ9ChP9CMZTOvFWRPfQ5i+8ZCEGfGSszxMjU7W3GIiXEdlCfen7Hc20ragnnjPMNG7QYm03FFF&#10;+uzpIyNPDRZnWLC+h5tJTeB/6K5ub7lNdkoZvFdzpMJwQfzI2RAcHh9wykvC0Y7yeKYH3hsMRVQO&#10;uH95ezMJnu4g/Eaoth4QNhzPgFVLgcB3PugmfgvsJWqui778XB8xnmgkn1/85CaLfqdC6QVD2MpP&#10;iJakKWlSe3FASQHuR6Di0t9LDuUW5Zp54738LFAbdI2jQkN7GsMCuaJfiWhfAONe8IHRJ/g/Tncz&#10;fY7J/kb5TpINCxW92A7KKUlytkUoXvxy9+vlXt7xapcvjvUqTZmw6vgg+zqIjw0/nwpX9F/b1kZs&#10;2aLQU3rt7PaJ4fBjkIB2hkCxdEA72+3Q1GLXfwvaH6og7Q5W0sfP1/T8qs8Pu4ZT2tirvZW2yQYR&#10;Hy5xrwAmqwITqiwMtFgGCMrvLolgVh8Igs9X2uEG6ITNdAtxmuYnzba0FA2EM0LDm0LQau+DxQHz&#10;a0Dk+8fegjsWK1YgaBg0rDMQ3fdwJzW8HgMCUqAC4AJ+cLZFsSnugYV8zPV69UDdfkG41hGMaTnT&#10;WNJW2MEymIsDrEbnnS0kY7O/BKA/HJ5OQhsj+VwwkGKoIZoMP9m12HK6kfQ7kX4sK7+svtOersX9&#10;DvR/QAUQuFK72HgX3BU8u90e39JlB/V3ai3i8jT1MTt8gSkEtozqjzGUkT3ew9nddQ5AsA7DTbqU&#10;KxA6aVLoKP4QLM7UTpubhuA/RBKmlZdaW1wZt0oI+mo/vmSIvdW2BhI5312c0HdjuIAN82sIv+5n&#10;50VIVr6/xKFt3Y8GXHL9zLFaz52aK907TxyLRb84TN77VMm7aBX8ofGDgHsdhLHyhihpU1i5xDqx&#10;ovorEDR4AbSeyWD2ljtMxGtWGem4IUjfc1c1xKZlpMIW7b6WiTYDh4F4R+XJWZI8tZJkLzZWOKy+&#10;vpFaAtRzc/ygnvqeagI1+aTxZrd7nGhrDeFpCM2fiHb5A48J4BVayaabzMQP3oRuNH5DkdSeX0US&#10;F5hJJbS5yvoQiVniCjzUlVrbAuS9Sy+9+Up+89IR1ofQZYtF2xzwmeHnU+GjY74168BCdS2CYjrQ&#10;x8Nw+DEIBm5C0dYO8L6a77B8bFXzvwQtDiafbrAvUEKhTdzQSR9YnvjZJZLa43h95asmrtfu+36v&#10;qSFM5wXaScZLDYrsSoQKrgpnJXiBmdI4bAuCmeM5TvjtOs1J7KZ6SPUN1cUMhG26x0hSIIy+cANo&#10;HaxBeP8VxuIF7VoOz4jd5Ar3qro03a1Tbkh5nC/LGABavOW+ROl4IOz3vAiAEXur+MNC6cvQoq0o&#10;h7jBTBpvCRPfBQjsof367HtFyoCo/GgcBmIGgqiJYCC+W32kfAfWdq+nfHTl/2PvLcCrOrb28X3i&#10;CRHiCXH3ECFGFAguQYK7u1OgVNIWWigUCi0V2lKsUNwJ7hCCW3D34rS45Kz/+04OfOVWbtvb+937&#10;/f7M88xzztlny8yatd4ls2b2kKEtdic9Hnm1lvQ79JreGIwdAc2Xlm+sFgoOOBn4IrUpcq22o9IO&#10;Te0nkb7OU80dMWzPgIgxNF8yaFMNWq8m/JI6cHQ/uNhLGhfaiS2AgUKSOCdG/KcHScLsaGm+IwPn&#10;6yQEfqTzV8Ywu3yl+562Un9zDUlYWFrs0Yc2+5Kl98HuVZsVpD/tebSVtN4ToSKJ2nijXv0O2nuF&#10;ou8OGLMYMC19Wprg/Y4kXymHdgTidzqOO0O7p62OlsQVHqINwrUMf0OgfNCmaAiLH4QlAdosZlGs&#10;NCio9jh9nRnMYFdJ4XjW056mYyzoB1WbU1OqL8iRPQ9W9HcfYf+D2We6SeOO9zTPWuetchxZKm6w&#10;LKZ26rSlxY8UGNKDGqocwCxliZmYQIDa7aooPgBjV3ynQDE/0HmiqTI7M9eGQGN6SafdLeAHh0kt&#10;AG3Lws7fvrvDM8HwCFWqbtDtqgKtYvj5q6XLLouFjGC/feK1Xz1v0BLLeu54flm0t9kGT2m9N/g3&#10;t8f7w6XLyeRRdfd7S/JyU3GBgJhAlVMz9MzXzOvv95sy/8cOwRk7tZGcM2GGeuUNZT4OA6IxDSZw&#10;mY9oQNbqaDTVuxsGiE6tO5CP/gcFrtQ3NjAZyorzPCPxx6ClQ01n7ACqc4JwJP4HM7oDXb0w+G0O&#10;11RBip4n2ksGBCwF53vhXkS2shA6ho7HHnozyNB0beypiq5JW+3ueaM9lTZEw4TCoKwy0odAaPyX&#10;eIoGQaJAMfWH2eH+6AMXAFrQh+Ngck4FQlBum/a4eVHg+eanNPny2kgV0g+DQNXb7S2VV5vqU1eZ&#10;vpjo9UIbMvZo+/k9dIVOrPGMsss8VHCC827l0BclTDD9GkGwaqEOvdxGuOTEEULnCJrUyc+RyJkR&#10;Uj0/HT5UaUlCm8K/94QpFCgtdoZJ3S01Ifie4ozzlW2/s4UypfsWNnn0TkGUVATqGgEQ3j9RoREn&#10;k51BowTQh/5axxPmYgG6ci6MJjKzJ1zxzIZba0jm6kjR9Yc2hHVgOgB0h8Am45pQ0MYPtdamVGmx&#10;vd6zqlvMpdUJTXLgL6esdJNMaFBG7OouqKtvs7atvHOy/snEBU5iPNz4EEzBJ8/nbqJnaCO8QONO&#10;l9wmZsw0H64NLxEmTmJT0/viHu7oU8QiK3EHEDuAVyxHa89Kj9X0PpMdJA08kr4iGBqqjLxZNFCy&#10;NnnLkNM5suT+Go/yq7QTfMbzEgdtlg2tYvj5q6XRDu2nKjhn+MmRL6Yiqq/QXnwP/1Db44l2RIBH&#10;Gm22kR5HPSry+NiDEbVw57+WRNvrTGSNHJg27YrSxB2oYQTUtkBHIz7XJlXdZnPkraMefXjzWDCp&#10;6Uhtq+U32reBIBBDtGlbdOIIE8sVg8FQrS2Yyg6NIyEbbLdU2svkGzOxhEr1m1hG/JaZSGUwWwRQ&#10;R2mJPNwTzGsJhvIG4dP2WMB0iZIPzwyVOkDhVDCFG/73BTNS+9G8CYfPlbsi6f1v9K/ZTLhUyyp2&#10;lW4VQ/TBKy3FY7GR1NnhLq12u0tovk4Cl5YRXwhoKTCUGxg/CN9dABbe9LWI0ugrBZthfJpqHU5b&#10;SLdzwSqAwqyDhnv9pfEeM4lbYaQGjoyTtbWMPn2Htvzbmx95Tbz28TYI1GPPBegrmFrrp4nZEAAM&#10;GF6tTQId2kNIa0Mo3rnYTpk7XPFacWmWJMyLl+yF6RIHTVQe7c9YmigV1kYKE4Uz16dL0BIHcQQt&#10;WxYZXf7o4htq0xLT+tq4DqATQ+T2oHVVgBYdak4cJ4FWoRCu5kU6FXhgEnE4BEpZDe/AtFvuL513&#10;thDHsebiBKZ2AnAyopqIZ7uh7c4AHb8vdFJlY4XidIxPcwhUl/P2aqoiGePtB8Dssr5Lcc/t3WT4&#10;hSrKbGxWmCrbn2zMOK4/XrJebqimZxY9pzw49jacQKZ2w/h6gfbmOE5eKD3NSFzRRmsAmsdE4ys2&#10;Y7WHMdNgzs71l6SlLjjfXD44OkwqbgqRnscyJAv3qLrT58VWdhN2xZumA0CqYsz+ca3ez0tD/M++&#10;vHa4u8qKf2tbUBK17fPcVMeh2iMPAGsALKqmGxyl5xk7ZcJWWaM95massy6ObT3i7Ht5PPZPS5si&#10;VyWN7c9Xcai+txSc0mRxGgdC0FkHsbwx8FW3l5KeRU5q5p5rfMzAEL4UDhCHeWyhONZhb6o+Y3WM&#10;xEDAPHHMFoNFhzUCA20OhrCYZvIiBYnarAkGChqhJNLXExWENeM9wSgpu0zEeoaJZG0JkvaHyimC&#10;MVGXJgQQSj1PRa/A8A5gqNlF463HnWsV4AGmsMKA+y21lG33899vsytK5b0lbrCXssvtlTZyQhsY&#10;QrbCQAd8X6pEQ9LsA5qT8ZsftwTzm0ub01ZKy1Dr9T1W6Qn9kjgw1eDTrmonpqrrIqX5bs+v+hW1&#10;aNPtUKvigYc6/GgPQFEhewARo2Jkbk6scv2QEWjWGD4VF/r1PVZVPdN/qrM0WttQYmH29dzeQSKh&#10;pVtvaShtd1RXplV9paHKSmX0YfAPpsP53MEn3nqstcT98Iw3z9RWEb2KeIYrAMcCfYoDIzNVLIcZ&#10;59BAzhCuMKB4GtpuQcsD9O61t4skL3ARc7TBAWBCn40Z8a74NAfz+72pk/qF9SUNJnbbM2jTWZrh&#10;EHBoFoJPr4J+zwYeaCqvnQsUHX77L3S5u0tWe+/T7/PTvaYt1GDihUITOYCPTNGmYPAELRsv9C8A&#10;48OUJzO0xQi1wixvKYUx8AXP1KK5PyNE6i6vKuXz7SRioZXkHRkqFQrKSo8TQXoY3JK2SXuxlqnN&#10;Fqs88iMDNBNuTfjNfQEZLs+GQHU8EK9yH3PWanfTwE89Ttd5k79t4Z54sJ2gTaV8E3n9cqDz9KO1&#10;QiNBxwFFneWjk2+9tFXc75bx53o2alpk9TGk1bRpkaVU2WMk9jSDgLKMANmBGZpvd5VWe0zUOp2I&#10;fG0tUUw5tUA8LqWgiUfV6/mdmUSC4R3RcXtUopAxGsr0IRsIJtHqud9SHgMfh05WKgxQz6EAmxEd&#10;yYQ7jMVokqnyR14//qbUgpZi+gyZJprMstVePMEAHhDUMAyU3Vc6pb6poTjJW3NLlnxxefzTMJhi&#10;KWhXKQxijS3RitGNCRb4NB8NZKQwM2xOAaCDDgc7ByZas2PQCCdxDTRMtfWxkrnRSGVs049rfdj2&#10;h/YFmoPfglISttCpuPamhIPhS21k5Jk3xYoMBybhhCjNPqYWxYKZ3Ohbgclox1cHozOtp/rWQPGb&#10;bCN1VteWtPnJ0mpjSzED2PQ50E7a7KqlMkXa7amJ51eROlstZJX+Qyag6sjArn3ge6K9H51/Rxbd&#10;+FyBDTV4afTHH/QJAk2qAqw8AHhlQPtQgIEVwIJRUo5dcwhLmx2ZonXFuKD/ZTBOoaCnJYSpFADB&#10;exh811VxkrzeSDqeQzsgVFnQtFGgLcfvw0NjivscjJJ6O3WSvQlaGRrmjJyJWf7gy1vaYGhDaMVI&#10;CJQ56YoxZ6jciZqbidLgK3+CLNoaNLu0dNxWX0rDSgjB+TU3WUgpaImW6+pL4mILcUf7BxwaLDlb&#10;yov3t8ZPI0Df3PP/s/tw1mpNXxb9qwBz9st7Y3412HBJJlgxRzUD/FNll6Z4uBJdDvrQKK9trvcD&#10;21QadPXB2JUFrzAxOhbtIWDnHer/m3l/v1q4XXHrg6V/bHfIQt/lWJBwAxQbMh1sbK05NAoYPRCd&#10;z4F/wfMzttkEhRGJMRA6VC6as8EguYFI8TTXMLie6LgXfpdDg6il6FtROBTjMsxKoeqOQYKgqCXw&#10;nGBlxYB6oaMpIJD9dDdoL2MZcqyX1NlvLlVBFGo+b9RyeEYE7u3I54IZuCrWDFqv444GUgrHa2xJ&#10;Kv7sUr8n1Qo1+erqmzAxMYBkaj6bJh4EmhqKn9ZTbEvaxTbhf64pqgdNwmzrHucqKM3pP99YpQ9x&#10;gJMxMG1P+JZk0OO5vvDXmN6UWxgoVmibDv3M3ZxdbNQOwgSB4uJBoq8CINy/KwSVez5koT/RC6wl&#10;bUmctNjSFJqqkeSuSpTOu7Ok3+EuagKYfl7WyjTJWheoBj8+TwulhmiyO1tM8PnZlY8k/97E02Gg&#10;tzO0C4MXzPyg5ZAB35bP5/xeWSA/k5TZNiMIbYONlaXbjqpi9q6J2KFNHqBhGVxvQo0CrWYDgPNb&#10;ECRll9hIa5iqrSFQ9Y/iPjQbYcp+fuLrJ1322OmZ+2kEYaq7u1NKpVUYoTc0Pa2PCmBYBzAnQPJ+&#10;zvigGHfQSeuLCpqQ1tC1woRbe1gtLbfWFQeMA/jnx9e2VzpBLdlqQwPJWG4u/guM5LWivsV1CjLE&#10;Be3mxPiHl1u/SBtitn451GrQUMvuzqhsOPyiVFhqXH/Flb6JtTGmdVBr77dU+8dnQ6vHgU4dd2ZJ&#10;r6UpRfQjbTA+ZcATkQCjz4+lfUPaw7353WUmv1lGXHq9cssic3n9bJJkQKB8MJgknNYatT1+w1wh&#10;uhpO18jAz1HdCEhvBVSxBbIxgmaKY2pPujkYLEo9/BIGN9x4Dc0rzv10AIODiE3AuDQlSn9nLRoX&#10;fkND2ILxg9Fhop79d95wkt2k3cHeSksxQkQkJuLbQHM64r4WaJstBN4VTEGzrdwiLwi2l7QqqFb8&#10;+tFsabwrUSoWWKkkXB01LzUS24G2hX7m9rRCQZlitRSBJh8Emttw1T8CpkPtds5erCAsylzB9eEw&#10;LzLxP824DseTxW0O2g0mpbYMmK8TK/TRBt9LgVm8IKicO+N2Yg7UhERnMBtzDTknk4H71D2E9s4L&#10;lN47u0rGkkwZsq+/RE23k7dP91c0KwOaJudHw/8DuKCYNNf6KPMYrrI72uqMcz6/0WmHDwTJDs+g&#10;KR4JLcL5JmY7OEGQmSfI1cg0QTUwKwUrZ0MFGXC0fcm0AccIx11pQRBw0EazuujTfBdJXR0t7SFM&#10;LU/DjwTAcIK8zvZEmXh6yq2Wey32cUUyo3UfHlloY56nLSVYReCcKNDAAve2+sysZv3vwnwUzdug&#10;QqDsQC9TAhmfB74Jn+8h5mBmzq+1Koh5xPZx4WL11dZqmqPboXZPW++oLw4QKC7G/OBkLUWL9Wd6&#10;l46D9o/AORXAm+Ov9Hop1P321rajXzvYb+GgA86baoCnW+0tLfUP2Mw+J8PtOT1QZZ2JNNvWrWPy&#10;GItxoKpoA8FvEHT6kqlLtWfhAObfMyN/t4w7Hmje9KCNtCkyk67Hw5WfopgMGkprDAaBkJQnkxsi&#10;HoGztNvmILxiEhDDAoNrygEGQ6WB2bhUIDvfVQIm2ok9BQ4DzXw8mj3aa6ggbONNOqkMZzkZjFWl&#10;0KlEoLjUA8wYBk2nVUYF4bXPzWTM2XFSebuJyjW0x4BwYxRXfFZcXUpMgapW0BasjFoZQTB8vzaV&#10;znvaypDDTWTMyebFFTeWFh8gEudzFFCw3az47kqBB9PRf2L7KuIZnJRtYjD7mLLkDgZ1Qt/43HAw&#10;TDkc4/18FlpK4Fx3MYIw0x/QoZpSExI0gHplMSgEH2v0nwDhPhf9xDmtD4JO6COFtz2Qv82WJlJj&#10;eXVpX9hGSqM/A4+3EBfQ1wV9CsIza66Fz8VSUduiBKoG+kqBw7PaFQVJKbTbCuez7xTgAAg/s9hL&#10;g0acMM9kWBl+lwkFCsKSsTxYBh/vUWLWwwLxIRhRY0O4zEFDkyoArU/sYMrbwZcsCUxwmwBL0CEC&#10;TD39h0W7YtZr95jdYQlB4JvoLUdqH1ijb2Tushh/S9IApfVSHzfFsFxxgPH1R3uMQHtr9NMMQBA3&#10;P0isIXD04fyg7ftsa/lEa4tnbopU49J8Z71HnIym30tzv/7mkpfsdd5i1DEb/JOO8ehzOFE6HPZW&#10;a9wqHbBU+X0jIAzj9nfwHHCovVCgWuzVSa/zqT36bDR5Kw5AV3d9ybZujiNhBqJ9JmiTo9K2ACU8&#10;FybfX9NOLK7TtAlvXezQpf5eDNAxW2l8CCYNfYoWqBgArTMEAqbL+8fKqGRR3wVaY0sQnmYh9xWg&#10;wNA3obPJkHQiNFXmolJAWCMVEi0NjRcEIiuziqYPzDszIBhtYm5txXU8SpjwHP4fCKKTqGQcomb2&#10;2jiJWV5BpdVwpyEux+bGKOVQfUBoYwitKSoRUn1CEM3BZL33NpNeBypJ8EITZbLZQNsoZqdQAZHU&#10;XAyYMImmDIMweHZFMF8OmKchtCeZKQR9qYSBs4MP4ITrGQ5mFjmfn74Vfh76bIL/TIC21HzKtIQg&#10;EP3JBAyCcHUtpyEIFhFL/RQy18VzmNdWCf2vvilWRh39QJqsayA5y8Kly96KYgL6W6M/1Ow1VleR&#10;5NUBrbQE7S79Hq1qiXYm87Y+4iT2oD8jmOw7rQMPXOONT0Y0A4HGdK61hqgEydoEIh/pf7J7iQmG&#10;sbCFMNJ3Ii2s8GkEEIXwKt+2IzRUB5h9jQAyNM+5nmnq5VnSqchY7UnoBYuhwrKY+yYQSEYN0wDG&#10;KdAcRu9pyryqNUFzUmMLE5/8wqCVAlWagGhz+Fwf8Uf76Uako+/Bi/yeak20pxZoB6PGDQurPxl+&#10;9G3xA+2jQfuqBUYy6tYon9yNJqsZaKmCNrXcHShtD5tI+/3wqdZpx/oU1unOZ7N8cu5LfU2Mb+5u&#10;nQy71icuYaF2ts2ueImnP4jiQX5h+wCA9P/6H/NQ0wfhG4z/hZcTTNC+6XM4ZXbrolKSC9OqxWEd&#10;bGg8gAzeDBWaKhKMUxmNn36l/zu8xOa5hgJxLIFsypyC8DhhEDlv5AlCR011k7Bv7CV5urPKXlaq&#10;n4zLIASFFZ/1DuDeGBgTCIrSUmAYpqJYTDAXLQe/wTzsaFOgdzJQnUEPmnzuqKZ4ri2Y4JKIlY6E&#10;IdPiGbTribZm+N1gS4nzzU0pGbZVbcb9FAEpVDg/FIztC8HhfwwYcCKWwYkWMHOSIEz0DWPQRgZW&#10;3EHsaHznYDugr7V2BqnopRn66/qdndovUEX6wDzO6Icp6YK2KIACffwXcY6lnDSCQBEpy4Ph6eu1&#10;29ZK6q6uLqOOfCDvnh4gZhBuIwi/3RdGUjU/6mnysnKiJeMeMJe1Kpr+syMtvioPc5lzXEa4t+o/&#10;BNAPdGGwhoEJ+rYe6LMVQawOKgUFAhUww0LePjWwRGtAqMwAdDzXjJYGhN2I2jq85HylqSFQjHgy&#10;TzMBoDbu/HhpCjplgGZRoAMTAcwBGnxuWQhyBZz7PHgQPxa2Bv1jChCA7I0jtmLUX3vCsfafYySm&#10;EKqyM10lGOPPKQAz0Nh3mN19RkZpslbZFF886vAgpUUjocWyMP7Vd9t/nLlGu8SMigTQr/JWE2mN&#10;8epw0LI4DmOZd3xYMp/Nkrm+nH7Q/io/NlvlKzPu55VJz9eeMNUqlCCjaTpnPIcCZYz2GaN9PXcG&#10;Kz/q59tr//kyQfskco72sMdhl7tcVVkNxGoKwTIi6tL2zkVnMWjZG40kC0RcfKmWlfFHcEDJJGhI&#10;KQ4mmIUmE5HOFYNKxzhzMdT215ZSBkSLXViSFaE0FM2WJqhA9Jw9OrV+p+JWqxIB5iBD27miw86T&#10;bUXLxO80OPN7GknyPB81kcygB+9vhfM+uDDkQfXVdkeVX0dBoplIJKbw4lk6PLPu2vSS9pF49Bso&#10;UGwDkRLfywHBksAsFAKu1+KORZz/qrW/RJC4OI9a1AGgwHB9OBxhNzCSJYSoDNqhoz8AdA5fDBMQ&#10;QkKtxWeXAuhQMxnTZ+MzASacdM1a5yVRy3ylCacDoOkqwISssipDXtvTS3rt6SLDzg8WHYTbFAJl&#10;Qm0K+lZblS0+X9qVAFxj7eLCI6/Z0PTMQRtVfwkmEAR/CDkDNdRUDFSUIRITvGhCV0BlO0CjvDMD&#10;SmiNag5aWaPNTt8CEHCNLU3UBFT4agSVxhAqRj6TQQs/MPAXZydIE86xYdzYfoKrLYSRK5CT8Dyu&#10;VjD5zGQuWUs3WFsaBsGYuu/N1QQw8tZreyvuUyYoA0TwjaJm+0h50JianSt7aywsW8ygizlomrou&#10;/NmHe9s+dIJ2Zz5iMujbeL9OTy3I6GYIACwd7Wh61Ho9o3PMtFc8bSgV1prok77V9K33lFbzTjXg&#10;OzEI4z1fe/L+4shQO7oh3TCGtFbQPs7JRRs2FfpDJX259iK8GLsCBlCeZqb7WnuHKFNjpVbc6qCZ&#10;0PSrAdRssgcmDQerAR4IRA+ZayQV0YmKS7Ri9xkwMIi8RB80REdGpsCAqZnQmQwtVWN5sjhM0InX&#10;Z8biQBudjaeGQgd4T56v7FWgSgSY1PxT2MccZDB9nW1B4jRFJ7YTbESLhonzNtoCJksFE5GJfSFw&#10;NC8bb0tTJg1TlKovy2imAg5sM007PouEAlOmLyyrhMoGA6gimGwD2w4/whvPjgDysR3MT6wJYWLe&#10;YkV8D19aoqWY2lMJ6OwAsKBm8gHj2ELALIDsmevtxPF7c7HGbzf03RiCpgQXbaF/o0xMPhNt4a5G&#10;3NAlZ2vJ/FIS7huL9tfa4iBjTo2UtgUtZMS5N5RWpQbn6l0zCIoL7p+2LEZs2Te03XWqVsz9IqhR&#10;GUpXAgWAY+Y4I4Rl0A57tJVZJUo70R+OQ+UY4R4DjnQpsRRAb/95oZGRs0uL9zRH8cRz6L8xd4/W&#10;QVMIVDP4UB1QnQBk8J1kxIkPpfM+C2kBenBFgDHaZzNK0yeDJrHQIhl8JrU/fW6AVnkweexGaKVB&#10;2r3GR6C9jun01JQEa1u0NWKWl2JkzhNSYzVZF1usg19jDJ6MW+mt77Y+/RH9UG7FloJ7cyKb2okm&#10;IDUN3ZHmJ2y+IE8TZPLySvY1pADVWRUpc67Nvlob49l8p3kx15txwjl2lXYvbqQ2D+3+H14AfzFs&#10;XmdH0Ahe/4dK7vlcS91H2iZtvWZSaYVt8+Gnh52GLTuAIddUoE0LOGX1gHq18UmnmSkwiskxwIlL&#10;HKXtVk9JBNEq0Hwi89J0QnWjw0+hAuqYgygc0JgFxvAhTMUGwsRon44DRc3B+0HrUUuUAkHToSGY&#10;oR2YD+EhI0EFJ4LJy8wxURrPZLSxMNtZV1cnprhHGP+DhvBGpSPOyJ8fiMv+cVb+OTMrgaKJx/qe&#10;kQTP8VTtUEJGItIpR9s9wdTc/4F5e2qXJAAKtwBj5dJ/vh2DqTNl8X/bQ/YqqsjnE81LQTuZgHZh&#10;i0orU48To2Q8Zb7SzCGz83nUiNAO7G88tBQdd5pJRHkKVHUwav2N1aVzYWv57MLIkqgY6GQDgLKF&#10;UOnoMG/OVv0yQQVDcJJTBVGU9mV/wcRl0DZboDkXFAYBzWmqKYEiLSgkPA/C3Wl/kxINTUZCqbQs&#10;Sh8yy1N859mKC2mYjgoN1RSCRA1Ff5JA1gAmZt6p16TWNk3fBOOmw/10ENAWBS0exX5b6qdwjEUA&#10;2qCsDY4DaM8FnoloR4V1jtIa98uFUKm2tMa502HaQ5CYh0hNTI2Vmu+o+MAM94laWbo4Z374Awad&#10;qFlSMFYNACIMeweD+fkZi3a1PmH5DjVUvb1GkrBPC2af3trValg90HfejeVX6oNOjdZaiBe0Hne8&#10;hVV0ynO49rTMp3g+eY50AC/wxQ289s+Vt7Q5QNzDCfPNgkefydNXXx/6XVXao2QsoEwtojQFCoSo&#10;g4Y03OaiggTZs0wkEGrXEUIRDUQxIQE4UGiMDuio/AUgILUVBSp7jQnQx1morhkCpklCta2cQApU&#10;PTAVhK0CmDgQqF0DWon+CJmdS7G5gtQI/3OPBp8pDmI3V6dMKfoODE6onEG0hXMeDBWPPzPADb7b&#10;U+vngks0p4lDbfVBKTH60EbC5juVaAy2gQyF/1zxHO5TATNALdCjZqIJyMztNAgRt1LOBPMyF40h&#10;8/iVJuKIY2XwfAsMDn0PRtUoWEagAUPtylQmbeiPUDs9FzC0i5Oe3AmJc2GVIFzlqHEhmHU3JMvb&#10;B4fIsONvltAHWsUE/eUUg2JO0DZwFtoPIeUSjUy0kWPFPhCp664IljJojxOYkpPQzF4PprakcIAO&#10;tDKUgKMdiSu9S+iA6vuB0bPcLVkSPjdAUtckqf0DtVTURhCmoyWVS1GiAWTpoH2/oy2lx4FOoWOK&#10;qnTiXCR9D6dhpaXbtm6Pk6aaXTcj7dlf0h1akO3kAlCmYjWBMOXAR1UWCsx+p/dhwUwqfdOUZiZA&#10;g/tcVF0FgSLggW/KrfHUz7749UkLALUrBCycfIW+c2UxJ5q5wpzJtK1PGrXhvnsd0dbE3drAqSfz&#10;XEYWpa3iHOjrR7vd67jPUSrifE5HuIAXmx9wKvLEPT3GW5QIVPcScM5ca/ziZRV/uATNNfcPWKQV&#10;A12u9ttR+8lbh3o8ZaQHfpRaf1QVaFkLKpL5X5x/ygYTVVznKc5ogOdYWzGFHV97jZM4osPKJ+JA&#10;gWmMaU7Qr0JVKA6mi19URkrj3o7wd4xQawAxTICocQtKKa1DW9oXz2R+XvomSzH5xEQhLZGfAsU1&#10;OEo4MMA+9E/AWIxgeaIyjM0omgkQnMs7fOdbi9cME7U8gmFkZd4YtJTRB2ZSeoy3+H4dIWaj8Qwy&#10;N7UG2u+Aax0xQIwucqMTvkeJgQiiO7V0JuhBwIhGWzh7noT/qGlMMDC0+dWmnmzDYnsxA0MzUVaF&#10;imHWmNBv43OocYjaeC4XTxIAzPkf2lcJjBoGoKm4zFTeO/K2tN7aWGwo7DVRGUhQGhYVmq78qijV&#10;r0QAICOE9PVs8Tw3CiXa5Iy2uKC6ol1M9TGBMNoB3flcLtNQAg7mscf/w4q6PdO9BkSGj1qnIAJC&#10;6SM1t9QWL/RBq4QKDcJ0KS63YQpSHQhEMmjR+XAd6Xosyt9/pGkbNfboqy1Mzlorczjpe0/XXXuk&#10;+kvNjP+SQVMKlDJRcQ/uha8AA/0zB+iFf+9Rop0gUKZoV3VoMhV8wbGAhSbF31yZdAx91ltD2CJg&#10;FTCYw8x8avlw/I6BxdTttHfLgQWeiQ13GjNSq7RM7wLLzpngt6ytpaQ+nhsBGpMX7XGfDgXOYodn&#10;+4yDX0rhRXUCz/3eyzF+t9jM1M7wJhSC1/a0gqPYWWWHc3eeRmComhgsClUaGkQbOBs+UbW1/uLy&#10;hqlMONX/VCgH5zkKkTmhpRgkUAOGezKHyw6IXXlVgFiiE6UgjBYTddJ+u23JPBd9CwoUmIorNpUP&#10;Ayaxmw7TCdcSSakto9GebPznDiE0AcPELway4l7cQ8IXKp+TrWRaD3xPWpqoIk0uIDIjcgzpKzOU&#10;6A7i2YxxkcRpmZK7slWJ5iIygVEZMXQAsTnvwcWEFdFvzj+loO9VASrMq6N5yKwHbqrCFba1dxmp&#10;4AnDu+yLDm1m2gzvx2iV0kp1DUJD4WKImhWMEovrCQCWpBXAohq0VCLAwxkA1XhdNWm2OUeabqwk&#10;WnX8T8Yj07K9FDLc1wftjUa/GTZvXITvuN6bYIPxZOaDMwSoDJgmHAxHQDQBo1KoKXBKK7HfYHa3&#10;GRiPnXVF80Kfvi0FgQqQBjtqix/HxhA2p4nHZ7SCQNUFT9SHMLTZnwSgsWmF+xQrTYz7WcCCsUb/&#10;h2wfUth0XtRKBR5sL+5BAApEW8qCj6il6Isa1cd/TVEhzMoVIC0ALsx4Sc+Hv0y3AH3xWKgTy+na&#10;k9jJpj/Q7AvBWNBi4cYv9EG9cT4zKBrBomKKE6dsojZraiPT9CXaIwZSqFXb7fYUb4yLJcaM2wzE&#10;ghZOoIvnWPAThRcWS8As+xeLI/9Y6al54sJ4EN4NDN/OhJJJ9Af6dtpRS+pvSBGmscQATaqiERyw&#10;THxGgpFSaJqgEyGzLaU2mEzlxDE1iQxLBKVQoVH2EA51TyA/Z+5TljqJKwSL0TaH70wlAcxExFdC&#10;A4ZLWh0vnCRWKAYmMf8CjEqth85mMJIDRgukfwcUN8a91V4IEC6aH94QAEbVaHbQh6q7vrpiamoP&#10;hsm5RMKU/gXNHGpODFj85HhpkN9CXD+DGctBQ7vKoM8WAAhzPIdCxC2LuZw8gyYfmMEVJlTZyf5K&#10;c0bA7OPyiyg8PwAajUKlNCGDAmizE80lMiRpAoahCaiEi4PWHhUg5AWhD4VQmLFduJbh/RgIWBnQ&#10;ocn6atJjV3vptL1xSWSOzjuBi0JJwcKYRaHP8Xg+hYXt4ORtxCrQDc+whwA7os8UqCy0nxFKEwoQ&#10;GDyUmpNze+w3xsoa/ai1OkYqTgpTYeOU/GiVa1jhq0AxgTAbA4joS9fcDh+JvhSEqw4Eqtm+IGWm&#10;qrklaiLOGQaiQqNVWBwj7+97tyT7hPyF+0aCd0LBU2ojTlSVdcPpkByMHc6hJlV+IMbICrROmw8z&#10;jH2mmYcxJugeeHp4LxOCw/CbNRm8wk1tgjDOkQDDRmgXfXFGf8ut1opHF3g6cD/EBJzDpft5x9qI&#10;G8aXLgaXq/hjjBwAfh6fuJf4TwDMzKVVfvVtmb9dhmjrVCdJiJ7aT0AQvUI+MCTDsx121FFrhF4/&#10;UrU3N4msR3MHjE6migNBGBItD6Gqs9UOmgQExyATDRXqAQG5KrQyBlgxL5jLGsRhJrM/TQ8QI3y2&#10;p9C/KYv72IDZOXnpPQtOIdrE5EWGZMvmWym0J6OZQyCzwdhcSRkCIbEH03Mvcd7bBGjO3Dom5/I3&#10;fZgmmxqIGYhvinMpHHRAOaCl0Q4lVNSmEIr0GVny9r4PSwYc13p/b6qAoBSYkFFEZolTE3Hei+YZ&#10;U2Eo5NS6DM9zqYQ3ajzaSztfmSsEEaIsz+VzaO5wasBgbikGoYYCM9Pn41IERSdehzbEgUb+oH3K&#10;fDd5s6if1FyRJCZkVmopojkRn1E5CCV9B5qfHBsGSnzxOxVt5TmOYEIHtMETfUlDP1zIrLwHhM2G&#10;QZikkntQQEOWOkja4mDJWO6rwvGV4BtyX8ZRF94WMzA7w93cs70iQLXOfvgpxzFOEIZme1wkjLSF&#10;D6wq/VFnVG+M1SwreXdvnjjQDEZf+ZbHeLQxDP2tBMFkEEUtJaFgEzBwjh3HBzSgEBqBXpGwLlQb&#10;ccyC4wv6vnbyrUf+07XiSPBfOASKyavkCT9cGwutxc1Mme/J1CuOWSUASSp5lhoKtc6uKLVkxxiC&#10;5IlPX/CjPWjv8QUEimAFbRq/uJPaNfkPF4vxULCDtXvKpsfgcEMQJQwkCBggDgzbrCC7ZAb5Q03f&#10;cmdpSYWplwxVyvUtcRw4MG7aIiNJW6V71GhrZrER7sU9rslEXGcUjMFXWovMwuMk0BwLlXAbPMtV&#10;PY/pNExwtSHRQTSu6OQS8HAQnilOCtUpAKxoVzjaFQAmpIBY0dRkm0EM7uhDX4pagdkBOavKKy1k&#10;Q+FAVRuI4FyabGZjdRgw1DdNRPc2GGd5c3H/DOoemsT/e/uSfDs8twIYMwZ9ZX5eCsCBSbicT2I7&#10;GD3jGjE6+y64PxfjMez7HF2Vn4PnMcKmzB3mQhqOKdPouR9F9KZ2pzBR+CAEDFB4oo9OeNbr+3tK&#10;1EwHSZpjI1oi/qeWIghSICGYzLBmYIO5jczVYyjeh8+EprAD7amhXEFbZvkrwKE2wPOawmRTfhk1&#10;Chg2fIaZaj9ThojStSGAHOdh198WHQUK964EejAsXRcCxbw+msJMiuWYGLF/FFYGGGxQIVBm6FvS&#10;oojH4d+56rVWYG7QilFSbi/NHbNoiVBTaVVQGcYH/5Tm88kzGDvykh0tFAIQ6GNDjQ8aMYOf48hl&#10;/YzsZUBInAEcoRCOKPSxOu7ZBG3k6gPuklULfMsQO5d3MKPCbJ52zuVL7aYZ6ByL8z35PIypw+c2&#10;ag7KfoT1S/NXf7yM0rYpieQAATnNDDd+blfX3mAnLbdkzjYeqJ3yBDKwYTEgCCftaGowupcCQlde&#10;YavSYmpvhQMJYeGsdgi0hwmQzoGoTWEgI0FjJCx2UszIkDIZj1kUVLtGNJXQFttvrMDUeIbBj1LX&#10;Uchp4uB8Swgd9x6wJ2OT8ekTgchcNMgVwmQoxcAGm90Gg20OQuuoLcA8zIh3pX+jtIcxtI2Z2Iy0&#10;kU7beitG8vjOWkwh+Ey0JdIzJM65Jpp3Qbi/2iuPjI9zzXEP5icS7ejYc4CVQLFNnHt5LlhgDqUB&#10;qRV4nAxCRqZgoV8mYBZLChS+M3xO5OQCNwd8DtzfW7ymGEGLwVlnxgIFgmNGBgazsV0qXw+fbkBs&#10;R7aB4AWBswRD24JeLgAHrnA2IXhSE0BDdT6GvrMNBl+Om/EQRJjJbQxLpSl8R3f0qe7ekqAGN7xM&#10;wHNCcB6jvh3OQlggENWhZUIAKEEERAYv3FCtUaNR0dby8HPTlpZVgsa5Keb/MXOjIpiePg3nztJW&#10;JogxeI/78SkNTz4k0IB+5gQeaij8Zuic4+oF/mDQjBO53I6gEoDXFUDElRDl8Ls6tF4TmKT0sRbc&#10;GfG0LgCaAuWP/8oDqJsf1H6ymqAVm4HW8eCP0uA9hvurLI1S4+Aw0vbPCRTQ2rX2utBR469+crDL&#10;vs5gcGc10JxzCCRCGOxzMkLrnSESMcVBXPDAeJgM1UAEJnomAPGYasIQbzoaWnuDn0o1cpupE1cI&#10;UwCJAwbyJBHIVEB/YwxYer67OEGALMAs4bMtxBmDYYtnliH6kFHIkCAoV//G0GTktRRynK8YFMIV&#10;DdORESwuP2BUj8/RgYm55RWTV9XCRTIcBoObgtDsS1rso0wZP3x3gDCWpqB/AC31lqkYv28v5b5P&#10;ENsvHcX/u1KKFnxtC9dpMUjBoAYTNn3xPWGpTmwxeJyXKUXGRXuYW8aNOJn3xbSd5wirTDgAAnPr&#10;lCVAxuAxaia2j79xfRwYjMvQSXdTCAC3K2Zo2AXM1WFHDUmcW0YiZlhJwkSzEg1FIcC1pF00BImM&#10;44W+c0+/GICeYkYIbWnQrjTAzBbt5GS3llFSnTE2OfvwnVkTbAcESiUs04zEGLGNzcDoTOViNgOX&#10;nJBu9FE4t1QDx9qdxliCUSvAz+QusEl4vsoR9EJ1QWV4Hm2tvdT3ZoO1lcV8oE4ScQ4BjXTkXhfc&#10;eKcqhFNNVgOc6E9xzZzyQwmkpBU1HumEvjBbhwJPQWIwIhz9DkbbyqK6gQ/CME5JAPrKEPIa0IDh&#10;OKfmotinbx9I/Yk+FE1A7q5Up9BS+a424AFfXGeL8SoF4epUkCqlQK+0Gcl/TqCiZmmtSYB+OxrI&#10;lz+Ml/fOv3/37fNvS+P9rSQSxObGIi+QFESuvjFCjIHIERAETuIyeVGZarRdQeBAdDQFv1OWW6nV&#10;qFxtW5EMRQHhIBGxWdFwmieMAJFIdmAcJ5zLJQ6WFCQSkswIAYkFY9DW5saIirBkSCI674lribrc&#10;booJnOo4tGw8riGzNCuoWOKzNEZbwMx0uB2ngBkx4KXwDAqz+h/X6MYAjd63FcuRjtJqa1fVHjI8&#10;o0g0UbgKmCuOaUZydr48+mhB7VYRzE9zBP0zhaA7Aozs0R7OKT3PVFBMQb+UDE6A4jMNzP7c1OL1&#10;9M/UMWpi9F35eaCXP/pG1K69Jkntz9eek6BMvyLjwqIgsNFioLmp9qfAJzWVei4ExRZ9dYBg2qM9&#10;XL2rBCoBDAPGrQPNo1KXKFQQKK50NcUYu6Kf1MC5MAkjgN7cIYgvavAAHZ0h7F5oWw34P21PQiBg&#10;FpYHsFKgyuHZyhfyRaUvxWfVAa1xTeUVifBzgtQ+DZy75L6A4WgPTf3GaIcFaOIFervQUmJghyBK&#10;fkH7a8wyU7v68juvDUSbIiAo0ax4Zjj6XQbjSQsqDvdPBxBz2RGDXXxbDDNHuHwlAXSiv07zsNe+&#10;+BJTHn1yA2gQGOtsiJXq+Rb0qYqbrqgfahCVP1bKztJqJqMzxrihExCh88bqj/LOvC79TgyQHid6&#10;S4sDrUoEisyLTnoC0ZNWO0kZPNyVph8aQyeVc0PlUKMgVGEQtvLzdGKPTtNZTwQTmr0LDQBGsTag&#10;HlE7AteVphAAeazAhHxXEkPdnP1/geq4pjwQjFncXGmqnFQyJBmY2oqRKYZn0S4uGSBD0ATjGwK9&#10;MFhccq3SazCgtIldMAi1llQXY5pcqDYUKA4SGNwIjOn/rb+YjnYRly99JHlpuZL7Q1swk4JvyOA7&#10;nTh7z0lOgkm5eTBtU3AO28Jn43xGL7mPHlfBKl+KwMD2MsKHqia6OY/EfvAaPp+aBvSl+UIfg6AR&#10;Ot4MloKpmlhkipYJBrvzrsYKmTkPV4rnUTBhutGniwONuD6LZjarG7UhQQz3twVTOlDjQaBsKMjx&#10;JTUVAkWnXbWH90P7aXr5AAzV/B7a2wSaoyrGgIvxmEXOd0GZw9zifgv0UeofBoNCw8ThmTRPfWnC&#10;w28aesSzJNjBUDt8aG4OEwYfsOaqCsqE9Adf0McLh+BToFSgCLTiHhpOnWApcWzIBwQFtL0qfT3S&#10;CQDlDxqHwwJhZVJAGNqVDpp4gScDwQuRuDdNOqbKcaMZuiSmBFAIKaOa9N8qo0+VKWDLjSQIGo1+&#10;JoMmHugDNV3m3KBfbCf9z0snzRQNuaeiUkC7yO/MVeMTF/hIr2M9pc3hDtK8qK2YfoPjNP8gXMyE&#10;Dv7OVJxAUNqbiRjEskBsogSRJwidjQa6V853EUd8cjLXEozFjeTN0SmFzCASF7BZ8bnZYFBcxwk6&#10;/heK69tgkFW6EBiGaOIHojNvTvksRC8yJQUFTElEoglpRF+qJSqJjnZySQUzK5SpQMQE09AMa7e2&#10;tZrFNwdxVQAA1QyaiOcwA7v83DTx/TZCQufA3iezQxjL4DqmYXHBndqwBO3lsdJsI5kTQqyeDaY0&#10;BhNw6ysOPEOyOiCuQlr2m1qKgsU2ci6J11Ej0dyCdlVzdvwP/bIEvd84Ei/ZK8NUv61Bu867G6s8&#10;QA56n/M4jwKF4wwMsfpCCLixJfuuNB8FBZ926CMTme1wLsPCyvEHEHFBI+cTFX14L/BATWgo+kLO&#10;hvHIhUC1gFnI8fVAf4IgBKagrwsYkJP71HBlYZJTmDiV4cn+upYELhpsB9/Qn8opCYpooHPtVekw&#10;bY2VYPqDjoxOqmUToAvD+3Q34ueFlkyhcLwBVtyWIIvaG9dTC3KeyQfXBkM4QtAeHwhoAtpni3v4&#10;4/pwtD8DmqkW2s7EbT+0jTxnjHsxq4L34vQHtT5Nz0C0mULlifv44TNhe+qLl07ETbN5kaX+h0p2&#10;vrZOzZPQSYV6tvwU2gTEYrg4doGtdCxqJ9V350jYaiA2zS0wXTgGzoFMjYHywnn+aEQcOkTbOBDf&#10;ua8aQ76J+TYqUdQUBGH6iM1oEJiBCXS8NK7n+iQOrg/+cyaigiEtgMTZS2zV7qFUz0RUhoOJKorA&#10;ZFxqKraFCEy/iYLBAeCkoMF0CcP57uwX125xshi+DttARrd731QcqDXAtNY0y8h8jHTBefaAZqiR&#10;X1sCZ5YVs89gHlbDQEFouTcDk4UZ4udkIPca5z6FKgObQk6GpPAC5bkRCdtIAeEapRdmH0GJn7if&#10;CirQX6IwUztQW+E8M2o7CJkx7skgQ9mF5pK2xBUOsiZNt6WII+hmD7pxll89E7Qk6HARIZfXOILu&#10;AfgkEJhRYAEK1qChDkLAFbP2FOxQnIcxYpY+o3aK6Wk+QttWhxnHfsZPD1SZ3+2ggVodgEmJtnCF&#10;AEPjOtCdJlIWBIlJ0/ShPNEmmmuu6LMJ7sO3ciRjDMoOgbaBD6tjWwActdalSO8dnZTJGAQ6cu8/&#10;bvlMn4UbmLJPuv46NfGvNBS0oftcY8ULaaiuGC9aN6y8PhIC4g8BCkLbbEC7QGgZmnxMj2MSQgYE&#10;ypn0Bu35Rg9GABm8qATfKgJ9Ie/S4nLH9R4QqOwVDmoCmCVscuSd3nsz/9xrQmGq9aGj9tyu5hZO&#10;7AidfO4pQHSNhGptvbedpHKmnmhJ1QqU4cQsB6zmMhMJw7nsJCf36BR6oYEx7Ow8OPtkKjIZhYmO&#10;PAWDtjGYzgSMY8pIHNGbGgFM1nxjolTJD5TQSSAkns0JS04sKwITTWmGEmmBsia41gSEVBkQjAQ1&#10;QgXa0+xzoUDRvKPZAQZmCpDSBhRIojRMWQf0pRTbw1AvK/7PmBcJDVtTIhYmKKAphfOZhGlC2uA5&#10;/M5ghc8045J787kUXF4PzWmMweN8GgWdgQ817wSgUILFtlOYGSJmfxhJJUjQvIRwlGE/YCJZol/h&#10;6IMngIq+GJE4YV4piZhqIuZoDyfVE6iJcC9m1nNFtJqDA71CSSsKLAUYwGOF/pnj3moFKipNMoaS&#10;mYXtQSuBZiu1GTQLN71JgD9iNa60WHQ0htmP8YCGygVzclm9yoYB3foetVbBmuo4znk6O/TLF7T0&#10;RX+t8UxT+IFwKaQsBIsmoqIRwI6btHTa2qIkcwNCxQyRHNyDVoMP6eSPCnDx+dalhFYQxKhlOhWm&#10;p9C4gvmDwWs084IwDky6ZTCHpp4pxjoQ/QnFMfpkGeAbmoKlyGu4J6OWCaATt5judDj4dvhETc/5&#10;J/aLu3rRL5uqX1mKctFnTZORLp86/YWw+UgtIG2xpqeNqeY3gFZqyzB00GGihRgB0bhYjYhXc3W4&#10;xK3LVAhLJ1AxBBpKRzUB6pNRtwh0lLlVRKAoNDRtoY2y7b0w0MwaVuhM4SFiQSjU+1lBaBM8350E&#10;5cCCMPXgwMbNsQMCWUsZEIk2sRJIw/9cq6PDJ30fJngaU0hIOCItNR2+kxkZWlVJnRUwmLw/n18e&#10;FUyqg+A5g9GteC0Fg8ep5SAIzdY1hXmbrWx7CzAtt05jGJvXOUMwueK27GKLEi3BCg2o1hbREYeA&#10;EKkJHGyX8hXpSxm0szL/+Bv3VnTgMw1gwuCOFgNagEH41hMuaed2AkwItsEzK60IUf0MBFh1YHAC&#10;NORCPK5+9kB/uSaLu00pk5hMDGamhjIHjYwwpvYEN7STG45w4Z0Lx52LFAlEphA40NqYbUR7RhwZ&#10;qRbpkeHbQLB8QXOaSSYYv5YQMi7s4xtEmJRrjGd5gJae6DeFiqZwBfzPgJUvaUHLAf2k49+usLZk&#10;L3JX4EEg4AJWmluqHe6ovBcFitocbQkHD3FJixnoQ14jbbxpIYCfXEGXDAiNm2E8PXFPAnr7Q8xA&#10;1ymANyKoYkzMAebclozvuZots41TJmmr+TYXWlvUUAkLNbVHH/f2G1DYUMzfMv8LL3WboJlWX6c9&#10;ynqupdLAYERQdEZl+4J4NI/U3AVQ2BQCVGlrVfFeZKnQzBjCxty0aKhP2tGRkPJo2KXseACIFAKB&#10;qbU6VKLmW0nYHCu16YkSRDISGE6tpAVaM9JnRHOHK3JhUtCRrrcsWVIXeEFD2qpsYOW0k/E4+DiH&#10;q1dNiGJEYqIgv9Ps4v/QNNyAUQkUzTLm0IEhjRjRAvG1sugLnm0KZqNGUX3n8gEABxnfiObO5o7w&#10;3eLFCPcORP+Y2UH/yA1tKQ3aRM82UoOkrqHmBO2U6YyBLUWhYT/RRis+j4EFCjM1FelLgWI7GdGj&#10;uUezE9qaM/5aGAQJz2mx2VqqQDiYwc65O+8pRtJka6ryXW3xf0UIBIWbPijTrVxAd5rvnNxVwEJB&#10;xfMpUJagDQXBFHSlL8vXlKaBuZzZTgiw0pJaiTamD8c1V8kry6n3IlXHeczZ86EpiLZY4HoGKxqj&#10;VsN/3JuQz7MCnZgszaReamtqBzr4KuhAoEF/uYElTeEB+3qJO+jCCVmuYAimZmYQwwcVtIiaCd+R&#10;AgUhivzeWLwgRATPAJjZHhQo8JcvKgNl0RByF5r9ABEv0CUU53QD2DBQw6QDZaXg2cwfpO+UuaXk&#10;nctu47U9nD/Ep5q3ancwrQmPZ8/Rbuau8aV2b8fff7rkbNZOV8jHw9E5xVgwF+w48OgMJ1qtIDS0&#10;mW0xOPQpaJIkLPUTz3nwiUBA7nPANTDV0fhwoENZMF8SCBkCxvNBh6Ogsaos95Oycx0lZBb8EmoS&#10;oiB9IA4oGNKLmgoMRX9F+RQgjgeeWWF+mKQv8oW2Ki3lF3vhevxHbRJY8kz6BgrpaTrxfmRSztGA&#10;Qbh9FjdcUQyP+zFtif/5jrIpiSLB7NNx0Bhx4z2JkOVQidqonLupuLK6mmykicH9GYzBBPSf6IME&#10;fmdUEuZnGhCfSdOJ9MOzTXFPawoNaUhw4vPQnxdaiiYrv1O4DOYQBZETlFoU0LgdaLbSXM2X2NFX&#10;47kYh5yNkWJM5oFwpEHYmPmhtvwCXXRgeGaE8I0ZioFpVuI6Swi2EdpBU80EQOaBtpORucGNJZ6p&#10;xaIyOAKBMuMn6GnFtqKdtXAOtwDL2QKmx7OSCVIApuZ7NOl5EgKF45ymUOYu2syJVUbh+D0Z/ECN&#10;FkfrhICDcbVGexjN67ynqdii71weVJWBEfh1WjCqJypAsfyCtBeBHIKZKS0F9J/RxTIYBwYm3ABS&#10;DOXTL1LAgGeGQTjo57U7iHZB+yUBOOg7kR71qE1h6aQXagPSJlomMbjDXEm+FKH8vJJs9E8LoqI4&#10;n1oF5ix//6WSuVibmIkHVYRQMXmUA8EwK5mBO49ypt2Lahsob0QNko5GYnBiQaiwJbAzKQQ4hzP9&#10;6UCneHSIkb5yYEJvdJCBi6S5ZsJlFWonHjIHmZaDCYI5grnodJO5ODGrhJYmCwSBRI//3kEyFvjB&#10;abWBeg+Q4NnwXfC/WmZPTUcE4r2ovejLkLkxeEqVoz30+dR/6IvSIOif/3TcAwOgY0AB1xuTkcDI&#10;SqjYdzI6zqu0vLz4LvBRuV7P04woTMxOdiMIAGSUw02Tj8JIbUjhgE8UgXOUeQtacUk5t1V7kZJE&#10;7UUzhRqOYEBTFp9qlyZej2fTLOMGJ8FgCm7aT5px3z61ohTagFMe7mAKZtNzD3Mu4uTOR0wLU2Yo&#10;+qR2EkIbjdAG0soUoONJxx0ajUmpRqQVBYqg4oAKTaOW2IMujGzWgPaggFJLMX8yHQIQgP7XxbW9&#10;TkMYIFDc6UiZu6C9M4SFe5PzPt5oZzx5BPfhhpEcE7aFu8Jyjq3uUi/F9LU3as+0aO2JVgbneKBG&#10;a1J5VdUSHgFgUoCpxcug3dzWyxHHaS464js35PFBH+1h3ehwji+Oh+IYTVK+OjaZVg14g6lhTCGj&#10;Vh92qP5rtKAoTF6gF32wyuvMNlEWKuA85vy13Gr8FxYVGorH11r9CiAakzNVgibNJyIKmIHmHEOu&#10;/hQoMg0ZkowHs6Q0mJ8bZ5RbalkyFwPTqRw6EwHBoR2bCPTwgzB5gBCc2/DFf+ycEQZWLX83ROpU&#10;xBDCy41BiOZeYCoVVqZwUOOAwRLnOkjaoiCJn2cvqUvKCBMiuTmi0kqsFAhGzMiYbCNNO1QmrXIz&#10;TGXS0PR67ucQCSnE1A48n+0nStKPovagKQYBscCAVlxTRWU8qzQnCIAdaME0HDv0yQiCYUUGZ5QQ&#10;ZqQKdvD+EI4IXMPlAOpe6J9aMsE2UHNR0PDbgSYw/+c1MFPNeA4Enc+OBtPX2gjgojkHcOK1djg/&#10;ZLpOaRGmAXmAzpxEtqawgqalSXea79QYYDCapqYUEAoUNRSuo68aj3syRK7ay8pncszhQzuSLqAn&#10;l+6QAZn/x2URZaFtKFC+GJ/q0EqcYOYKBK5BUhoelg233XIkYJAeECr60wxJl6WWouVhoAVD5GPO&#10;j5EEaAMGCrZf3zRXZVbQhzLDczfUKAlgEWDJJxB4TtwyKOGNfroBJG1AR07feID+Zrwv+uCP75wP&#10;ZRI3N3BJoUCB1mx/IhRGOqoHaOgGunCN2OTj9uJJExWl/3r78ZloS2XIwCcXRgxWwvGXSlfNPm25&#10;9ow5VtRSaZwXAEO7k7ExAOYYELW1EtNI6GcwLd8PlcgMzRQA5EpdbKQIReStAomPhlDx/TopcKrd&#10;MICOuD6cpguREwPnwnvzeggDIzwq3MyBBGNbEZk4IERPCjHOz4bAJ8wzkcT5zpK8qIyUnW8hMYtM&#10;S8w9ahlqIAoVo3gUGgoimJSmDYWK/3MzRZpk5kRj3p9BGB6j7U4B5uw+j5Gp6YOUQkUbqq0PlohF&#10;PiWTpRhkCwwi9yBgRjQ1gBpwCnAEKtGephaYywf3+fpEy++UBqWwgz7Rs+xUgEEJLZiFm0K+EChq&#10;JmoTCD+tAia8JsFyYDSNr5dRk8KgVfpiN3VNKbSdE700E5l3yA1GGVmMZGSQ94MvwklUMzCU0qKg&#10;NachuBsqX1zXmJu5BKFSs9JUNZjLNNNt8BzmOoIv1CYojJjBLFLmH4MBcWDUhvCruI8izUjVZ/AG&#10;/SIu0lPPB1gx+ktQ9UM7jGlFkPaoTmgrM2MYtg6Fhm26ykuseQ8nVFv2O02MR5qr+TcVqUR7bEAv&#10;fnrjWoI8J5EpFE7oM5cdmQHEgjAeCaBVZYAK56Po8zHflC/A5vIO+lwu6D+DYZwKcIO1ZDtFeyJS&#10;ZFYFwsR1aM1gGnLvCYN0/LVSfal2kmlIJB5n4jnpplDdIFDuZDIyHU0+OrFkHqIe/qOtnQ2m5WYc&#10;VNGcSItHZ8LBgDQPKFTOQBfuic6UJiK52kiRwQBqCN4HDE8GUUyGAWFelQr9soLQ1jDBwnB/bg4f&#10;P9dGUpf6qPdWhc03KRkkOvYMPdO55zUcUAhvFFBWRRhxX2MONCN+RG9+QpupcDtNLppqvEcIKpmd&#10;WotvGsa9KoOJyq9JUUhrBoGimcal1wyJh83E88Eo3Cdc0YRaiqBD1Ee7517tkQqBuqGewXaCVtyv&#10;XD2DYAC6Mr1JBRDI0LAOaBZRoJmexUxvJnRy11KafgxqZK8OUmDE6CbXZXF6w5KAh3tx0SZNOqUN&#10;IKDM3lchc4Id2sksES8cI3NxWYaiBUGEmoEaCgIVjPGjJuCYcbkDX1jANWvcg4GJsV5gSL6WtcqG&#10;EpNQAR9BDELpDgGgMCqAA32ZisTIGwNUz7UIx5yTzPZoa4stqRICyyVwmpWkTrUTzR7/u8JSWlu9&#10;xIIwAJEFgJp9KIW+OOBac/zWgVYEZmuAsBHNZfzPnDy+eC6Bgor/qFVT0VemZ3GKgNqZEUVuGFr5&#10;WzO9N2im+0Y7OWiD/YYq6GtV0LvLHs+HJVLxLxTr7lqnEAhRPBrD9fhMJeJAMP+LuWDuZHAQyJ5B&#10;ADIjtRW/k0hEaAxwRTAuI30MGWfN9C3ZrBAND8MnAxWckGQI3ByD6j8F2oXXkcAQKO455wDU4VZZ&#10;xviumIKMycqJR1SG6tU6GTBb0ixLmH6OahGhKZmTPhcBgEJBtCWjwLm1BCpToJi0qgIQZJ5sEJQm&#10;Hs1D5sTRX2KfKARkfIIHf+tQcS4XWKauslS2OTUa59/c0A7u06C0AZ/JgaeGY3Y1aUN/AP6Y8yCb&#10;VuGfWRxQ/7N9aE/O0jCVkKmei2epHXepWcmYOI+gwQCHFdAzHQNcdZGVNC5wVYmcvCZ0rkWJmQsB&#10;4ZIRmoEawQICSqaxo39GYUX/2VYloNTioDUZzxu0Ze5ddQYDSFua1iaobDeuCcf9OIHKBGnuV0f/&#10;hxP3XKHNTG6+DC0QTJkOLdCAZiPBhyY0rnfGsxm88mJ7IkE7MDYFypfjSfCkhQJB5ytzGH2sutld&#10;rRrmyyjSl/qXrKEK4LquLLFgu8Ej3JbZFvc1A98wPM4IsB3HCLziB/+sFMcVQOqITz8IIYMh8bgn&#10;fSumJ3ETFy71YUjfDc9Rof1Z2taYj7WbbtBuzgAI5qZWhxbuuF2T0SfadXSdW6qHQTT+YgnXrCOm&#10;aU8ZIYkH8SKASpyJZtoKB5HMTiY142ARycggFAgOFJHXMGA09bwhROETLaX6TG8JBSHpS6hBQkeY&#10;gkJVHDoNTMFBJ5FpClA4eR8QzQTPsIaQ6MhkFCiGoyEkREo1F8RnQUtaQZgTFhlL9FL4FNRODJmT&#10;uZkZwetoQmGw+Q6pQBCWiKZMMvpJFKY6uB8Zk0yFQVJaimYHBZTnUaCgcfh6F5pdMTPNSzQUhIrb&#10;IzMRNm5BSXCDwqKWvYCJFGPyWmZcQ6gqgaaW9JnYH7YTpqkVzUcyBTUHtAtBRD0bmsUf6K8mOHHP&#10;FGiG8HE2EvtloKTPjVSmHbWUJZ8F4VApXGiL8slQyRxWpCeXeBBkMEb085R5Tbrh2ZwjLIf7+oA5&#10;bfh8mnyOqEyjwjUBaI8zaMC9RJiq44oxo+nGMDi3H/CFMLnhWDTaydC56qsVKuhqi/GzQzvCCRje&#10;EBSAJd2F0hQwamBGREF7brVMoWBWCfersIRwlF8cpbQT+152RWKJloNQkReYimWBPnhBIJgIwGuM&#10;MRbh0EDmtHCg4d3RT08ASPYa9A//0+9n9g4XHTpB0BzRXwYiGKXlVtHlxml6T4wtAaIiAQaarAsE&#10;yupb7V/YIfZnBcJwhCjMyVmab1xGbImB5oDYES1oSnGw6H9wcMi87DRNQQoXmIGLtChQdByZ21Ud&#10;jByPT3/8TsC9ORC0s8vRsabJRyEiQ5KxIRAM73JikXun00xQmoICxZA00I1hapXlTfMKyKqDQNKe&#10;jwDCKKSlL0MBoeah0OA3933guiz1LAoTtRSdaFzLVCeaK5zbUX4Tn0fhokAaoXJNDwSUWjsDBKeW&#10;5WRtKSId0JpMp4SENAAzKYEi4MBcNA7DJwWDCE5mIr2I0ACjsrNLiyVRG31laJub/Kt+wqQuTaEh&#10;Y+G5RNioyWZS+h2dZE7NkvpL6yrBTJwH8wgCxUCO2vQFz+YaHmZOm3OagPM5BBDSg8+gQFH7og3B&#10;ALREmJMKNPC/B/pDOipzFUjPuUbOPTJAFYwxswdDc+Uwp1WyIIiBYFAKBDUXMxLYV1UBJCagBbMm&#10;ylLLwtc2wxgwLcmclgz9YfIOTVHQm+Fzc4Aq39ToivZl5JcVrTT+h3ZXWThovyMEwBr347J4ZlwQ&#10;2JkZEz3FSpl7jDwyO573dEebPEBLClQSTT4IFXNLXTDGzuAb1jIQsnLg7SmHPl0XDEH3wnNccLwy&#10;BKodzFeHr//KlmG/UcwbaW2ZaEhBYCSEiYLBqMxStqRapV9CAaIAkInIHGRCIjtRgoiIwajI6BNt&#10;eZp4IFwdMHw53IfokoBPrlkJIILR7GIggZqEGo/+GZkehKOWYgawChg8nx+CVrLH4Jemv0DBwGCZ&#10;kkkgSJyzUjsssT3UUBQMaiwgFycaubJXR5OL1zGaB6EzApI6gOjqXAosBYIo/Rw84BwrofJDe4HG&#10;fC2PHYhP7UBNQMeWDrXyf9h23J+JoyrsDwZLx/8K+YHU6plsKxncAEQuX5XkTVJLKaEg/SDcTKfS&#10;LFHRFkYB+T5hu3eMxGuUgzTNbyU1FtSUqqu8S8YAQMRJaJre1MBkdiMKJulFvwYgpzQUAY80hsAw&#10;+ZV5cZodqgXohvYYUegZoODYoi/WoA1NQq5/sgYTMzshFn1NBTPSRDMBjZi21ZyBjecCBUHWgUcY&#10;wo7HucbQuC64XwCFgn2iQGFsjPA8mqVkcB3axLVc/hCGLPipStMRlEAru891asNMgrkFaEQ/nuYd&#10;QY3BDC/0Qy0zopZFP93xnxvaWg+CEQa60X3hRDIDPKVxH/pPzDyPptUEPg8apT30wv8euF9dZnXQ&#10;kllr0pWy8PeUQM3We5z2lHsPcFacWQ9haDRDlIwUeRLp6PSTIcgYZF4iPZhGR8GggAE9LXBeWZgV&#10;ZdCJQAhRIDqaiEGIQEdCwYh+6BjNCIbX1b3IkBzs559gEpqWFCr1P5mcaAr/hATiBJ9CfWoiBhGI&#10;yGBiFxy3JGNSM9HsonkBzWAMIY2CUCtQoIDyOk6egplVVjs1FgWIJiifz+dSQ1HrkFGAtHwlKt9t&#10;ZQNwsUIbGK4laqtJTNBG+T8QbM7mK+2I61yI+h7aDaWl+FwCEsGDAQMIlOdXJqJjeymEuKdKUeKU&#10;BAWL8zEQCi44pAnISVX39y3Fb7Sb5K5oKS02tCyxFkB3LsykwDCXjQs9udmLEmBGYnFMR3OSgIe2&#10;GYEWYaB7JaYnUZOSgTGWDgQ3ggIFygZtQZ+I9J7otyn+Y3/jwLxRoBczFOjrcgybHcD5zwWK1wOc&#10;aPZxjAlSpTCmtFps2EcKOGijg7Awq4JznTqAQmUIbuJIc0ldEacEXNEDWtF8nInY0jTEbwu0nWao&#10;Ma5jIgHdEQ+AZBgEl/mg5Ds3jJsnxofL+mPAt4wkco99S/AFlxtRmynfHHTlHhXrrm8f4422EYzr&#10;wj/k+ir04+8twZ9oh/myXqbB+4OY/tAk/iAmtUYAkZBMQqIT/clwRHwisMFkIzMw+uSNjlCgHGE+&#10;0aSoRS0FBlQLwNAZOr2cP1DhXDIZ0fa5j0GhxaDwFSeczFNRRaIW/QKgDZdIKKEhEpuj0tSjAIBp&#10;OZOvTBwGJnicbYRQxczDINAMYeCBzA2TkZOLahEfNQqBgQOOfqhoIDUWUZ7PwSfno0Kh6RiqNcfA&#10;OoMm1ObcSYhroJSAE4HBnKZETDIzhCOmd1AvzVQrVlE0HqMGpmDxvhCqQCbYAiEVE1G42A5W9o0g&#10;QqAAwsdASzGtxm+4s8R8ESnNVjcXDzAc7+FPYMJ9qaHUHAu1Hu9BQYbQmNOE5fhAi9HfiAUdmBmj&#10;TG5O5kIILHG9H/pEQaHJ5QghqggmUwyI6+ww9gxH0zeixcJrifp8tSbYpqRSG8NstITAOBC8aELC&#10;xLPEeFqRJrQ02C6OOZ7nAaHjS+jUHhUzLMXjW9cSPxL3dvjGQkw+NhIdnm1LfsKz3MBHDEiQVlxP&#10;xWRW7gXBHD7yTBkAhy9oyN1r2UZrXGNBgYTlwgALzfN4zjmBJ8KgMOacWrY3b0vuProgvgCLahut&#10;Lyoh+FtLjtaS+90xQkJVGITBDAIR7TFInMhVwkRmILqR6Wg2kOF5nChNgaK2AjMnYnAd0UkboJ0v&#10;mDATBIhBx7zR6XAwMiM2IThHITYZn8JErWIwAWmSEV2UMDEtJQDEgaDyuNVzLcLoFAWZgg1NYw9B&#10;TIEmUVqL9jq1KJi8LAQq4LlA8VwIj9qvD0JhgWuUFmSUjtoRbVXMQG3BZ/M5eAbX4jAMy/QZroCl&#10;cHHjk2CafTQzSRO0n9tvKR8PgmhibXIbbXym5rR4jChOTU7GgTCY0iQDvQlYBAJX0oNtJI3ZBnwy&#10;DYjrkBh5dUC/A8Z4S+K3UdJ6c2tFO4aAyVDGYDQXjJslns93wypT3BS/wYhqrgjVBuZTDOhAv0IJ&#10;GX0W9tEY/QZjmnIcYQlYQfD4mkxn3I/+MoXn3U3GUgXajyYU5w4pZI258O+5QLGCZha4DzUefTlr&#10;9gM8YkkfyhAQYnCBfaflYwSAZgJtFMxptYUdBY+a/lsjleZlCs1rhfMZQCmNZ4ZSi4NONPkYOONa&#10;POU2wJIhCJBfuSsW55poSTBCzXQlnsvoniP6ZYZncjondX74xpF7R8/gm/DLow15xzv8ubVPr8qr&#10;8qq8Kq/Kq/KqvCqvyqvyqrwqr8qr8qq8Kv99hWuCDV9flVflVXlVXpVX5VV5VV6VV+VV+dtKi2Na&#10;r+bHNaldpEnfq5o0uaBFG/76f77kSZ6Rw+faSe8p2tP6u81qGw6/Kq/Kq/KqvCr/LaXHOZ2+/lFN&#10;ah3SpP15TRqc1RYY/vp/ujRaG1O2cr7zE258m7JKk8o7tUN5ReFmhr9flVflVXlVXpX/dKl+UGvc&#10;+jQAeq8mLeBNNTymSZtL2jrD39q8u191N3z9Xy9vXDHPGnk/sp7h599a8opquFVe6/UgdYOtVNrk&#10;oGqFzUZ3+p73tDSc8qr8TsmebTGYm6ZV2GjyluHQq/KqvCqvyt9cZmvGOUXaswZQTKmFmjSCN1Xt&#10;oCadz5WWd641evDJj33kmx9fG284+3+19LtkOvK1HzWZoW9R2XDoby2pqy0PN9xVTtI3O0uFLd5S&#10;Y0uEZG0ykgW3W/+5V178/6w0WBje0ecrTR8wWZOMZdrR2dLwlef5qrwqr8q/p6Tt1do2hGJK3aZJ&#10;1nZ4UieMpfUpP+l1ror0vZAtAy9l68f+1KK94fT/tdL/qm774NuavPdjmUuGQ39r6bUvrVbtwjJS&#10;q8BHEtbaStoGL6m2taxU2Gr36L1r2UGG016Vn5Vxx5vb5uTH3OT2btySIWGh9vC1c1oZw9+vyqvy&#10;qrwqf3+puFu72eqEJuULNKmyT5NxN+tJu5MZ8KhCpeOZaBl4JVW+eNA51XD6v72Mf1DDZ8hNj3uD&#10;bzvKwFu2jxfqu/9bQLDOJreDGZtKSd1twVJhk7vU3hondQrKoQbeH3w+M9Bw2n9/4eaE/wul9fqI&#10;lk3Wl9eXX2AtlZY6wYPSSZfjpWsZ/v7by4sdqdG/5scdbNX3V+VVeVX+/1Wq7dN61jukSUqhJpFb&#10;NOl20ldq7veXpO2mUquojHQ85S9NT7qdyNePMzdc8m8teTfiv3rndpi8cctLhlx3L/7qUaUcw19/&#10;a8k72cKl+lanpzmFAZK9OUCS1npKtc1lpc7WclKvMORe36JwB8Op/7WF7zvMU/s3/ouvF/gDJXdV&#10;2OQGG1IkYbGDZOS7S+WVTtJpv/1rhr//1gLl9GI9V+Bo7Vzk15o0P2L6geHQq/KqvCr/7jJb8sx2&#10;yQRTw8//aKl5ULvR7oStlN2qSduj7pK5s5SU22EiDQ/7SaPj9tLshKXkXU/pZDj9T5fv77zfDKBj&#10;ZPj5m2WavrntgGuBt/pd85S3b8VInx/8ZdTd+H9x5/zfLt33Z/euXhgoLfdUkOS1jpK5Pkha7agp&#10;1TfFSpPCqPsief+0zf/J0nWPJ3drM/p3L9Blan67gqxtDTekS3q+p1RaGSK5G+Ok+fbAUYZT/i1l&#10;8rEhHnx7YvIsTTIWa9L9jHUXw1+vyqvyqvw7y/B7bcv+b3kl/6zU3a8sa/o0AAD/9ElEQVQ1rbhT&#10;k5z9mrQ8EiypO00kYZuxpO00lvpFDpJ71EbqHTNSbyn/K+XN8+WnHtAvcjX8/M0y6k7t19+4GSH9&#10;rnrKwOth0u2il4y5kzjC8PffX0TTNd0WvaN6QaDUKUiQpDXekr42RBoUZEju1gpSY3Pwnd8LoU06&#10;Mtw3frpWnLvddsu//JK0P1lmi2bcYKPjJ512dTKl8v93Pn+95JnUXRdyqBFokrK0jNRYGys5a8tJ&#10;w01B3xlO+dvKlIvdHQ1ftennBtvXXBQuwTM1KTtXxxdI6PN+SPM3/P2qvCqvytfn+/5LoZ7ZMsHu&#10;q5vDHn1/e+RnhkOqjLn+TvPeh3NbGX7+x0vjg5pU3qOT3IMmkrnDShK3WUs4PKraB5yk9kFrqQLl&#10;NfhS5BjD6X+qjLnVvPWwG1m/a203lIbG79xMvT34Rrj0vxYgA65HS7vz7vLx3crvGE75t5TRRe0d&#10;crZF3Wy2s4LUK0yRzA3hkrE+TGpsSoQnlSg1tgTmG079RZl34SvPzMWli7mbc4VVxtKrKPLf6lH8&#10;vPQsDEyutdFv3fii8dZUTv9OL0qgpCuv8N9Wf1O6JC3zlvL5PlJ1TZRkb/Q+mrc+08Rw2t9S2u0L&#10;a2f4qkr6AtuzKYtdJGGRqWQutZOU5do5w1+vyqvy/++SJ3lWLQtqXm25OiHYcOhPlV2yy7T1Ce+7&#10;/c5Hy4dX6603HFZl2IVh1dsXNfyp++7s/4pMqJYHzcKStmnS/JCl5O53kYzdbhK52RyelCaZ8K7i&#10;tmtSZ79rcYF+9J9eL/TNkwEp3S8GPZqlf8PPcOgXZebjgW0HXYuRvld8pN+VYOlzJUw6nfeUsT9V&#10;/beHdT463i62dkHEs9a7a0r1LXGSujZMstdHQ1FFSbPCqvqmhUG/GWasudz/QvYyX0lb6gfQDpXa&#10;Bc4Pt+i/D5jz40f/tgQCluqrrT9utjll17jj7zvz9787zFd7deTiiisjpdwid0lY4iU5G9IkOd/2&#10;XM/j1X41CjD56hsBhq9/uIw5kdnhvbPVX6Jb03yvQQ2Xh0rQ95pUyneHknL8cdTp1982/P2qvCr/&#10;75WV+qmlFj2b2uafzYtMkAmm029M3Tv8RN5ZKCtlKc6719xd/fkHyrsXO1Va9WDus1HXuz1rdsTs&#10;9qyfeiowYRl2aUi9LkdaS5VNAcsMh363bHo45btLcsnK8PPvL6IZNd5ncqLSTiNpWxQtmdt9JXt7&#10;lMRvLSVJhWaSuctCKan6Ra5/2ksYd6OnbfuzltLzkvP63wpFvXM98/TAa7HS+3KgdL/oKZ3P+0ib&#10;0/b6zx/Ua2g45d9ahhxqVb3BjjRpt6em1NuWJrErvaGcakvVzSlSb2uyvs3u+EmDToV7G05/Ub4/&#10;84Vv1ZVlJGWpq0QvcJDMfF/JyC8tXQ+mFs/5cey/RUnlFQbapuWb/5C+yq9o6pWvlNKnMaT+/DeV&#10;SisCx1ddFS8p+UESs9hDqqxOlYy1fo+6b094EZJ7XuZceD16xLk/t4Yt/3hP85xtWvEnt3u8ZMS0&#10;nuRjkbG49JOURfagr5nU35AoWatdHw0+0eL/Tqblf6AMOJbwuwvdi+7Mcui7L+uu4eer8t9atunX&#10;DDJ8/dUy96cFdb+59tWTL698doLg2uOcbtnwH0pHGf7+3dLsqNu3OQc1mX7zs0fT733+6M0LabmG&#10;v7SW++qmtd+dq6+9vZI+73DHOMPh3y2jTry7cq9+dwvDzxelSIrM9j3ZmfSvzkOMudbcPbfI8X6T&#10;g0FSeYe7ZGzzl4hNzpK+zVsitxpJ0GZNKu6yuD1VP6qU4ZI/VBrObmjc6pR2o9UZTT64Fd3LcPhF&#10;2aD/LOztH8rp9z7Lu/P2tfhbfS+HSKszttLtbJlnMx/2rGA47d9eBhbV7dhibxXpd6g1PKlkiV3t&#10;Ja125EjfQ530MXOs9DlrtP6GU18q9deFTElZXkrCF2jiMVsDkJaWlOWO0qDQ5/wumfDbRsVfTBHv&#10;sLlMo/Tl9lJjbcSxeT9MUi9pWy/r/9ZQ28/Lx5fafdRkU8Kz8stDJHlZmPjMspBKqxIlPj9Acvek&#10;vTC6npe2O3yvfHy5U4bh5x8qHQ8Zf1ehgAl8v0xMabjM6bP0pdYSCNqWX+IubbZm62uv99v9V+n3&#10;/4ey93br0lUOGx83/Hyp7Ls7z+XDs93uvHe+z79lneGr8jeX7bLe7ah+R4Lh50uFoP/OxXe2j7ky&#10;+ulXN746M/Z6/6fdTlu9NJ/0a4UeV80i49MJOzVpcsRExl0ZrJ/304Rphr+1/kc7+FXdkvS06a7a&#10;krU+5MEfVC668RfGb1/zaO3lpQ/W+hiOqbL0zvI3j8rRUMPPl8obN93f2aH/1svw83dL24Pe7Vvu&#10;c5WcneGSttVPUrcESvRGe3hSzhINBVVumyatjkS9Zzj9D5WJP73ufLi46JtNj+d0rHfa5FLeneSX&#10;5vW+uN9iZP+LUdL+VJD+/ZtNnk55/NbTVqdt9d3OBz3ZJh/7Gk5TJe9SLatex+OaGX7+7aXdzsrv&#10;Nt2ZIQOPdC5uurOGtN5dWzrtbSa5BZnSZJv/m4bTXiqT1re2qL7C4VTSUnMJm28mEXMsJWVJGUld&#10;5iqZqx2v5p1pbWE49V8vAOWsZdrh+CWlpOuuBj/1O9C5OQ/Pltn/ll0dpv74bu0xN9pIh11pErfY&#10;V+IWBUvQXCcpvyJW0vODpfa2yJeSX97eV6lxy72li9/9ofof9qBGn4+KqrJTe1h+q3bPcOilMmB9&#10;uFvKQu1u0lIriV1kKvXWp0jjjeWl6Y70BoZT/ldKs62az8A94fs7Fhg9/ehkWiXD4f/a0vqAVtjk&#10;sMXrhp8vyqfnBs1773QXGXnxrX2GQ6/K/4WyU7+2qeHrS2Xavffajbg4/PboC+89++ba+AuTbn94&#10;+fVTLr/ISut62u4kU3L5PQ8WTKXD2q0KezWpc0CTHNQR57tcWy+zrfk/5wxyd1Tf32pnQ33Nrcn6&#10;sqstjvD4b5Xz+vOWYy91P/remQFPv74yQT/v7sLiL08Or2n4W5v6w6zKWx5u+9jw86Xy4U8pdYfd&#10;8//DCQ6N97tu6XI4Qypu95O0AnhRG50kfrOPRG4wkZBNmkRu0659fObPbQs0/uqI1ZN+mnB37tPp&#10;hwqL172w7Eiv4bcrHBxwOU66nA+T/pcryAc32havLp5ypfUZl/tnZP0vwL3DSZc337nSat8lueRk&#10;OPS3lrbbK49qtquq/q1jPZ+13ldX2u1tKo231ZYu+zKLZ9zP+9U5w7FFLb1rbLC+m73aUqLnaxLK&#10;970vtJHkpc5SZV1p+eb6a+UMp/5Lpf/WMJ+s5eYSt8Ra376wzoPKayP4snEdDaLZ0vBvnYeiZ/7Z&#10;jW6PxtxuJa+fysEzfSVjWZxSUhWXJ0JhuRY32V3+BT0UT2+xPF4fvs3QMzlZhsO/W+gxNdqtK8wq&#10;1KTaLu204fAvStWFlh8lL7GQ4Pk6SV3qJ20LGulbbq12ftzxnr86B3ZGzii+KTg/2nL9+pLw/F8t&#10;eWc0i0oF2tEux7Wb+frXf+Ex/reWfscdm2fv1S6P/tm88fLbk3yHHu/6IO9UV/n0h7ETDYdflf8r&#10;pUC/qtE+/cqXQliDzsfV+/Z2l0ejr4x59sbZ14rHX/7oxvL70zsb/n5Rah7SttQq0o7ye8ercQHl&#10;92gPUKX2QQjfPk0aF9nK2DPdX1j//Y726dB2d2NpvL26vnJB2LNRJ/r+asZa7zON6rYrCil+61S1&#10;Z+Mvd5H3zw6VSTenypgLY6Xzttz3ec6SmysjF/+4+oS64B/K0JvpXp2vazeWSjN7wyHlGRq+/qIs&#10;ljyrFvv97r5xpuaD6E2ujyI2lpGkrSESu6mMRGwykcD1muTuC+hnOP0PlTHn3oz44MpbT8ZfH35j&#10;0p3PHoy+OmwRj6/Uj/IbcDXh/oDLZaXP5WjpfiFUel9MkzevNNJPfzT0xea1Py/NT5hn1Txq9GzL&#10;s/XzCooL1qIvf3uCQOfdNb+utTFGX2qEpu9yKPbRgOOdn/QsyryRd7JvoeGUX5RuhcE5GSu14rCF&#10;moRDSYXN0SRqgaXEL7KT8svs9d33Z47bqZ/m/s31djaGS353HH6tNF6nzY5boklyvrW0Kqj8LH2F&#10;/2fj9OPMOV/6dydKLHzw8YSvfuwr4292kzFXW0v5NSFSa0O2lFsaIVlQUOUWe0jtNX4vDLUGWx1G&#10;1tsOft+pyeirbcsaDv9u6XfYvWntXZo+HZ55zl5tueHwL8qES52syi0yupq5AobSQjOpuiZeGm2o&#10;qO9/oOMLI+0fS9dtadFdCps8/vDoB6sMh/5w+Xhv76x2W2s+/eDU+9s6HzF50uOM0a+Gd/9bywcH&#10;e08feeod/Rc/fPJgtWx+kZr/9YV3Xn8Hymn4uYGy8OHC/7Xw+f/zZYJovzoJvPTOdPt8ff7fup5o&#10;xcMVgbtk1wvr/IOLdfsNPFtO/9qFjMcTb3z7NO/sm/rh5/N+Ye2lHNV9mntC0/c8a/lRtaLSzZMg&#10;qCmoGfCi+p4O1ydu0/Svn6p49TkoTTqz3iJ5TcSFlvsaPKm1NVVftSD02fAz/bqqmxlKi8PlInP2&#10;uj6rvEuTWruNpMV++2czb46Y9PkPX1z49vq30udAD6m/MfnGip9m755yddb5K/qTLoZLX5T+V6JL&#10;Nb+q3elz0+JT/j6u15tv06/5zXVJtXZZDGhU6KlvtD3+8be3xq9OKgh5GAsPKniDvQRvtpfADcaS&#10;vtvixp8JXY26Us/lzXNtn751vnfxoLO9ng083/dht+Oti6fc/eRRj0shTwddjZIhP8RJj0vB0va0&#10;h7Q46Sz9LlbSj7jdfqjhFi/K2FstvZudsHjQ53zW43XFm64ue7Lk0n59oafh77+t6AZrK2y+1KTU&#10;BE0awMCYeX/orXfPv/nDJ+fzEg2n/KI02+b8ZdYaTcou1cRrriY+qBELzSV2ka3EL7WVypudpM+p&#10;9OLGh7Xr2/WrHYdervFSqPb3Sqdd8ablFmlPYnDvqusCpMLqEEla5TV/vIy35hzU4ku/M9/1J8tu&#10;/YwyH9/o9vjzO/1l3K1e8t39d5e3215lRvbqcvrs1SmSsCxaguY6SPx6dyUng3fHBtbcqj2pBT6t&#10;AQ9q8v0hHupGv1O4g3zNXdrVTHhPFXFN6+Pa7+6Q3nVtTPmwBbpnNVYnSPRiN8ndVE3fa3+rO4a/&#10;Xyrfnu44rcbKmGf11qYW99vZuXjc8T++5hDerk2D5WUvJc6xkOT5ZfQTf5j4f2rt1dijzRq+dbiD&#10;vv+R1vL2ib7ywZl3H8zSz3Ig7nx85o1N75zuKe+e6nuv067/jo0C/p8po+5G/wJ8Wabqp5aa/XDS&#10;vuXFy/dCUH91HubPFiq9zY9W1ef3dy91zsnZbyQDz8Xph1yMejDh5sTHb51/UwYc7XVVnWwo7S6G&#10;hFQ+BoV0QJNuF8MlDNZk7A5Y0Vs0fa2Dbkc/vfXurXr7dIfBKC/CY/0P9+1WZWOEvtaW8vrUdZ76&#10;3F0p+tHnB6gMnE67alnV3V36h+ydVpIMCzOmQJO4Qu1B3qXM0IX6LTajLnz88JNLX0iDrZWk5too&#10;+ez8Rz8d1R/4xcsHuR1Ouxva7j53NP03D+OqnNZf9rkqRSrU+I8leadZ36o7NX3yVgDrOk3f63SV&#10;x+Fb7Ir91hhJQoGvRG12F/fVphK81lz6n6r8IunjnxXunNHrrNexpoczZdiFN/R559961udU1yc5&#10;e6roP7k19F6vi0FPOp11kIGXYqXV6TJS/YhOco+bSNszPvLBtebzuBbHcCs139L4mP3paoeNZOmD&#10;FRfm3Zt/dsZP39+ed3fer/LHXy2u47VT3lM0cZyoic00TSLXafLd3TeOjbk4dIPhlF+UAv0sy0YY&#10;84TlmoTAk/KcqYkHasBs8MICK1RLyVxjJ6+fqyrtjpvJlHtvK6Phj5R+u0vXqbJSp2+/I2PlqJNv&#10;1q+wymdJ9U0h2+fdneoyAWAz9crnf1v/5z8YO+67+8Pk4+v9ZMipXBl4pM6p14+2PJq0MkbfeFMd&#10;ScmPhQdV5nFuQcl8YoOt5nOrMkwHgywb/ee8o7rRzwr4/qUEiFq7tc+r79GECqoWDIDOFyz/KT81&#10;WBb4VvbKQMlYHiRpK8KLu+9u/aTzzoa/GI+4udqhqstDpHJ+ePGAHT1vrl//x5NIsmc6j46crok/&#10;xj7ie43e4mLDX/8rpd8+n9i8n2r95fD1oKKKnw0+2kL6H2kiw072lgFQVCPODrhx6FnhkNFnh9zP&#10;O9lTPjz//lLD6a/K31U6XdbKTbz/2+mTFIDJ98Ye2Fa8aPbyR8s/P6I/8iKU8lcK50fWPFg0cJN+&#10;da0qO3SPB5xLk5wiTdofL/1k8o/f3Ic1/fTLK+OmGE5XJbRAu5UCoStPgTsbpPa3S4TQVsB1qVBc&#10;vS7F3uR5PxfWtLXBPzQoyJSsDaESuUKT5ruryczbn/evust8bxUIeyzuEbsZ3hiUVIUd2rVZ5/uq&#10;mPLEc9PTRp7/WEadHSOVVpWTqisCfrikP19V3fQfSsc7xl91va3Jm/e1J/uKN281HH6pRO+zCXZf&#10;oT0JXqVJ6AZNLBdB2W5zkdh1paTu3uBHp4sPvJ+9K2t11FpXfehGS6mw1fm84dI/VLpcsP6u1TEH&#10;qbc/Xvqf7iSDz3Z/1vtE2+Lc/eVl5LW+t9uecn/w2qV46XjWR2odMpKcI7DGD2lS76gmXc55H589&#10;W3sRwso9Zr8gAzT+4MqAm0yxnnjr66/G3/h0D61Ewyn/cvGYpB0qt9BNHAFULlBQsfmaVCkw0k+6&#10;++W9cT982MFw2i9Kx6Mm52tgrMpBSUUs0MR7liZlZkBZMcNvnqWEzNEkKd9SBpzJlm5nfa/l6/P+&#10;0GaoNddoe+iZDTvY5+Gki1/fnX9n9uV1j9e9t/vRtjDOP4260r/UqH0t/lSG5a+Vffp9pWY/Hnlp&#10;0k95MvZyZ2l/xEoGnAyT109VkMTl/tKioGlxxvJIqbCy3P1aMKKGn4uyz9ysPauAPmdD2VRAXSCT&#10;fnWOcn/x5neP6wtth5z2aAVelkqoceDvqhjLET9GqYzEf1Zy18SsaFWYIzkbs6RNYaMnLQrqPRl+&#10;/s0XmbX1860GR83WSdWlIdJgZbo0WVd7quGvX5Tnc8Ysmx+M8M7blyQe8JgdP9fECZ/ekzQJnGF8&#10;97Ujv5x7nHU+z+HvTO+fXdTQLH2B2f0WO1wjDYf+Uumxu+Ks/ocaSr8jjeS1o62hqFrIkBMdZf79&#10;yYeGn+p3++3jffVfX/u6huH0V+XvKq1va6X7/2B6bZG+8m8u+GSZ+3Ci//jr/bbMuj2tXex6pwdv&#10;nW79bOK9Tx5Of/j11XmPv1uwUr+01379/j8cElr1cEnX18/Xntn1eJzU3qtJddSKO7TiGT9NfDzy&#10;4vvFH10c2thwqhaxw7RJyHpNwlCT4EE1OeQocQD7WHyPgOC2Phkon1yPV17ecyX18eWPw2KWO0nN&#10;zQmSvNpJvKEYKm+Lk/FX8+7Fb9UeRkA5lYUQ04PK2q57seC3/YEqbQcc6SHvnx4hw05/IAn54VJp&#10;pV/x+rszf8Hgg6675LS8Cs8OSuqL4qCVhsP/U/I0o4CV2hEPAKo7qifA1RzA6r1IJ/YAVMupqADq&#10;locSb391Z/ybjsuMzpTdVErePdfkD2drdb1kXbfVaa6lspYm++P1b5zvU9zzZNvidoca6isVhulH&#10;X+1zveOZMs/eu1pFWp50lncv1rvS8Xi5LdmHtCfVoayan9I9fA4I9Q9Yj8nEOPQ+VUM/7da0Cd/f&#10;mzXkox/GPJt8d/JLiS6g8V+el4mdafN56jJvcYE1bY/qN0+TINCmfZFX8YgLwx9MujrezXDqS6X9&#10;CW1ilxNGUg1eaPwyjBvG0w80pCflAyUVOhf8gZqx3FoGn8qRty/XecNw6W+WEafivbNWag/D8Pxu&#10;O+tIzubM+x+f+vjIlxfGn8m/vXjhDv0OlaU56W/IGFynn5H03d33n9TZayz1oDgawbBqVKQ9HXq1&#10;QkDLgqpdOu9uJTkbKknt9ZnXOu3qZNWq0PST8uDRBPQ3jQoKSmf2rUF2htu9VObdHdV3+KVsSQUv&#10;Q4YkCZ/ZMOD44swp+hphhtNUWXT2E7/BO/vvxBi+pAT6FuRaNtxY4Wrr7Y2Ka26oIE231Stuv6eB&#10;mtOsu1xLifhOexY101iqLUuRyvMjnlZfnfaLhfZ1Fmo1vaCEEhZqL+TptRO6M7UX2kuZLzSx+lgT&#10;W/zvB8PEfZKmj1vk/dKathGnmrz71pl6f9suJ1NP5rk031z3bvXNCf9yhmrvfZXmDzrWTHrurytd&#10;9zeQ7gfqQ1m1ktEXBzyddO2je2+dGHhjgSx49e6zv7s0hAXd/KR2OO+abdF6+edbrEy8/fb324rX&#10;vjPr3pyT317/8umw8/0u5V3st+G9K4Mefnp7dPH3D6c9XPJ04Z38pwufLCteMG6LftWvZmhNuJRn&#10;9dUPb/z41c2Rx9N3asVVdmvCSd2Wh7QRc+5PTBp7bfi9D87nqYWDmes1E8u52g92ACB3gDznoRK2&#10;mkpZCGICrguGEL9zqeYknst5g+cW/4ADvccE5Vs+q7gx/LbvUu1ZzpYYqbApUP/OmW73Q9cbPw5Y&#10;B+sbiq7WLqM8nj/2h16uQcu0u/W3lZOu+7rJu8eGyaCiIRK9oIykL/a5kP8PMfeB9y09213X7nW9&#10;CW8EdX3xuy+9jDBjW6nKVE71t1tLmwNli7ucyH784bWBT0deGVBsN81STL/VRAdr0gJKKr3A7um0&#10;+5/dcVphXJyypdR2wy3+afn4VrOMRse0hz3PaJK51UyaH8qSYReG6HucaC9tD+VKSmFY8cjrne42&#10;KrIo/vgqrb/Gxd9cmXL98LPjg96/0mh+xX2aPveE8dOv7g0em7nH8io91S4nUvSfX/1q5xc3vrr0&#10;4eUx+vevDLv+j+tjZj+c3NbwVbsku6yYEWn4+Ztl1p3RDvXWxR+LXeQgMQvMlHJxRI1cDAUDL/f9&#10;Kznyxon+cw2nv1Rev+qfmom2NYfXnLkJYz5fkwAoKG+AndtkTZxRvaHwmOmXuNhIOh0qW/w1xpPX&#10;rvyHBJ3npcFG3bvxeHYsauoKc4mEciu3OkCqr8t88t7BXk+bbqu4c/i5PiVzJdzh/F8owy9k9q25&#10;v2RvxjpQUFWhSOoedFY7l5Nf62/K+qnrjtbFbbbmXii4vySxQoF2RykZnMfQcPYu8JeM/9UQ8uof&#10;PwjucMj8QQIUWjbkIRGGF3cwoVJbpG//0rxo7hK7XA/wXY01FaTljpZQFyXj+vqBUq5tdgSd7LS3&#10;xeNBh3r/kLutlr5VYYPifgdzf4iapT0NnakVR35v+7ji0sTipNkuv8hUC/1C937CdxgX3Nt3ivZj&#10;vX3RLnf0KxzeOpLwOPBLKKbReNJw8PoYjNc3mpQaD9n73vbF/NjQo52WDDhR7+I/JlP91TKb6wS3&#10;NDjWZFPdX00K+rPltb0187vsrSVdDzSQHgcbSWcoqs5QUoNOdni88O6Ui8NOvvm/tiXX/78KGLTp&#10;MW1q5/OafHk77A9tvz9J8izWPlt857s703+a9tP3Pw081eMUj+fl5RkNPt2qTp8zze5+fCdPP//J&#10;1DuFxVuPbipefWXJs7l3v7j5zvvP5z06H0oKqrRVezb0fINT/c40OJoKbygTQlWvUJvF/5k9NfqH&#10;YRupyPjba61FI2N4HDqAkPH3AHQIovNCTQIhlO5rYTkXaJd5HguUlBJkhhoqrC13OAqelA+8Fh9Y&#10;3Unr3CRrS7B0O16v2GWZpg9apT0bfT4kiiCx6OHcwph1xvejoQTLrysrXXd3ll77ekjPXV0lZHYp&#10;qbLY+9jPs7r49tNO17VjXW9AsV6CkvyxlH5d8eKS9Uzop+tc7UczAHD8cjPJ3GEiIVCGERs1Cefn&#10;BmPpfabOs95H290zmaLpvZY5SI2jxvrhP1a5mLXb8/aYsx3/6e4aXfaHJvc97KNvdthUZTW2PqZJ&#10;pZ1O0v5oJRl1tcujU8UHpnQ83PxU/f0V7uZdrn9x6t3BE8debdGj/76u8vWFSffn3Fx8Y9aP312o&#10;sFfTNzpmIqkAxEoAz9zD1jLi8tAHQy+/9+Cjyx8/+fDKGPn81pjWhseqMuvulKH/qJTyb0yz3Xp3&#10;Tf/txdu+OaY/9lLGWZ9D9bPH/vC6K+niMt3oXEJ+oHjOMhL7GfCCoGhCoSQqQPF8c2OErNB//4v1&#10;ZT2Pa+aV9mpP2D4mV6TCmw6E9+UD+paBkncC6AUCIAPBGz6c24Kiars3+sTxn447j7/+xrH5D6de&#10;LNQXvhT2q7NZO5ywBM9dWeKVNd0aIZU2BMHjDpOoZa4SuKR0cWS++3LQ8A/vdPJrpf+VUi7NDhjf&#10;m3lr8M2G+0yuUzlV3WW0xfC3KgP2tln0VtEAfZ8D3X4aear6kTjwSUV4TomQiXTIRlV4Q7P0JWHo&#10;nxfy7ciD9VO/uPjx8Ny95vnpUGZlYXgxwpAJw++5AnpeRu/ODPSbCNmZZCJRc9wlZlnI/Y8vDLq5&#10;8MGIi8lrtKc520OKPzz79rV2+5o/bVBQS593osc9v+/MHsXMKi2D9ww+uvjH5RO2XF/4Upg/8Qvj&#10;3KRpmt7lK01CIJ8BGIO3Tnefl7bOfFH2yjLF2ii0YgTqUE3MoaCcoBatP4Eim2b3Oa//+EzfCW+e&#10;bC8fXXl9oLrh31Bar8kY2mxbfel9uvcvFrH/ldJwXVx+y8KK0mN/U+m2r6H0LII3dbCpDD7WunjG&#10;nS+uLb219A8n5vwnyvIrXzSafHHsPMPP/1slt0hr3grg1vOspl/8oOGLrWcOyHSVQg3rqVvVZVYd&#10;xv3sJWeF+nzbFQ8XHvjq6riLc39acGv8lc+K3zvZ+yUr4s2THaMGnWu1+6MbrxVPe/jZuZXPFu7b&#10;VVy4fcjZxjeWP5r349biTZsa7I05/+7ZNtc7Hou7DctPX7VAe2kO5oubHzSlUshcn2liOUs7qIGx&#10;NQiCDkJWDsLoAmALAFi5r9D0rQ7aVuE1885Oc38eB88tyPWIWOb80AtgFgiF5gWPJniFkSRucJE+&#10;x+uK3yrtGpUmlJrFmB/ePF270FwfDbCKWKqT9OUh0r6wiTTdXF/qbqgtwQC+mkv89vw8xt76qjaj&#10;DZRT9ysATngx3z3N0e8qPpzf4LDTVQ3CagUAtcB1BN+yAA2vfIAD2uyBZwSsApiiVtnl8nDE1feu&#10;Jm4Me9Lnmqnknjct/vb+B8MNj/jNUneX87I0KOg3TjtLCkAv94ip9D5ZSeruD5NuRxsUjzw3/NHa&#10;pxu3zbo3a3+v4+3v5esnqkn2t8826NhiW66MOfOZjD47Xj6/8onU3m8pZQmIsNTrHraTNy689viL&#10;a1+d/fLGhLsfXhhZ/OGVocfUQw1l7eMVrQqfbEg3/PxF4W7dE698OnT5wxVXDhYfXHpWf7Ki4S+t&#10;yorIvPglbhI4v5SUgtFBJRUA4yEQyqLHyQD58Ox7Lz2Lpf8V11LwoIqzANTJaGfTveZSEUAcyXFl&#10;qA/KyRFKygveaAC++4Lm8fC4ex2sdeyTK29dHHapj4y4OlhmPf5Wzau026FFlluqPYnGMyPBF5FL&#10;4Y2vMIFy8pFKG+MkbU2k+C2yEO+FJk+i8q0//Ueg/6Nl+JUk3zq7tKdN9hrf9/xM++n9o4MujT/3&#10;9jXw0EvRilEn3sgaevQt/TuH++mb7i4lmQUliQ7lURnm47zpr+2g8e6JlC9bwCtLWVrmyYp7S2ZE&#10;rNZuUUElgtfqFGnKcPzHYvGJ9oP915p4wou3hsfT7UD3C7XXR5yLXOr38P1Tfe7WKUjWjz074kG3&#10;/W2KW+xv9FObrdXPRc9y1vtMtRDfWR76j0+Nvzn90mKVcBD9eSkXu0+0R67wktxwT5/vjcRzusmz&#10;7DWlHwfN0/R1871KlNN7qO+iwouyHquJJTwqx4m2+9c+WDx4yOl2T9861elRgb7gb3lfWLX5zgHp&#10;yyOLW+xu/ePCH4etXKH/+l++b9OtaZObFWZKh931pMOeHOl/qI203ldVuhxsKKMuDPrQcNp/VVl6&#10;53P/Qv00hdmv7a6x571Dfa8xGUr9+X+pNDziHt/8iMPTtic06X1ed4cL/bocsB0z5mTUi/cVeUx1&#10;rJgCIU4GkMQv0cC81it7F6UeWPNg0VdTr00omHh9UvGMm7Nujbk06tHC65/+IqzXf1+LUl2O1Tjy&#10;+Z2hxV/9NPzBh9daPfn0xuCfjhQfXL2zeFvB/uKiLTGbnK833KPJEf2Ml66f+FOdcH7aLzKupoNy&#10;0t5HhSWmgcmD4O04AIisATLuC7Sbiy/VsoJVaTTy9KAXL+WrsDmxndsCnUSh/W4AND8oCC/UxDWm&#10;8sG5loq5RlzqV3nIiQ768utNi7NhvcbivnHLvCRxib9kLYmXSiszJHaBj4RD6aTM0V6sjapz3rxd&#10;y8uaNLsA7w/06wFlNb94jKTuMBaX+ZqUnqWJHZSUBiCos9lJvHHfMCglR9DRiQoTbfKHsgpdzYlt&#10;o2fT737yqOVFTZpc0O6OupXyklXW60B71z77c29PuDrq1Lona4412G0nKVBQ/Q/7SLVdRk+PPrv8&#10;Q7ujlR9WKHSQBgfKS69jTfWTr357aOHdpee+vTbxJif8DbfS2u7L+rTznu7y6fmJMuT4EKmxrzQX&#10;C0t5KIBax4xl/NWxxeNvjB8/+faUcSMvjtS/c+Gdp7PvTYoxXK4tuje3/ewb0/oYfv5mGXiiQfnX&#10;juUeWfzj4rarn6y8f1J/stKWBxs/y1wRUlx5ZYSUmaUTe1jc9pybA72iQIsx13rJ9OtfxxtuoUrD&#10;3WkX6h6BpwwFyuSWANCrOkC8/AqAIq71xT28JmN8QWdXVO8pOvHG77BZFtJ2f4r0P9cSyru59D7b&#10;Ujbqt5bP3mQ8MpFjDPpHQUlFgR/CUJNWGkmNzUlSeWOCBCw1l5CFpuI+RyuOXaLbY2jKHy7vnwmp&#10;UGmrps9CO6GkxA3A7ITadnP9p70OdHipf0zDHnFqyNUxp/o8y9qCfuGacjBqsuDVcg6qPLyoWfrR&#10;LwHt+6frZvY9YScVcH4c6PDmiWHPEldqxTH4zmNNjmq/+uqOst9o79lCmZSCLLl8bSJmUC7vn/rg&#10;sfWX8LjeBu1mmEqj3RWLP7ow/GlPAHGHA3X03tNM9ZZfwKtbFy9tC/sWv130wbP51+YH243TLrrg&#10;XhafoW/wZP1n2krcfHd93AILPb3TqMm6EnmlgnpLExMoKMdx+I5jAVPtZOzFd/TDz/eT9y8OKDI0&#10;718u4TO1qTU319HnnXz/7Kmnp2pNuzLpxPIna37TmPojpVdhhWF1t5WTDnvrSpOdWfLhybdk2LH+&#10;0uVArrxxpuPTVQ8X/1ftgpF/Ic/z4wvd1cJuetmdd+To3z7Y51Y+HAt1wv+l0vx4oG3rI5EXGx6x&#10;k+bHddLjhIm8dtRL+h7xP5mX9z+x92r51cyDZhgdjwOQREAplMVn5kpNsiFMr51K1y+6u+jZt1e/&#10;fTrt2tSnU65+PtZw2S9Ku30pkS2OZvw08GJtaV7k/Axe1Z7DxUWz9hXvW7mzeEfBDv3iX2y3krVf&#10;mz/yapVFZt9rj7QPwOD9UPNQ8d0BSkeD5WwMyzl8ibaG5/c52iZn47159KRMam6y2fPB6Z4Ss9ZB&#10;hflKMQMMnz4ApIjl2jXGvXseqbnk9VOtHw053ra45vZoffuDdSRhvYO4TDeWhPne4jfDWZIXxgPw&#10;7CUS16fPM1KLh1td0SKandMe557WpDk8qHrH4U1BwZQDQLgA/BypOPEse0MbXWfoiiuvdz7kCyB2&#10;w3/Ws0uqL9riDYEOxPHyG631X97pU9zqsrH0u2Hehs9hqbIuvHkk/o9fYSwd9zV+1GRPcnH9vTZS&#10;HdZ1x4P2kr7FQr/84dz7A4+3eFJrR2l9z5Ptpd/xlvrFd+dtXf9009YZN79513ArVZoWVsn/8NRY&#10;GXCkq1QAgIZgHOPxWaPISD64+Ja8eba/9DrRvXjazanFwy6Akhd6f2u4VJv+45ShX1359He3Z5p+&#10;Z4x/gwKP+0vuT/Z4vh8cvc9JN78cs/bpmvM7nxbuabS11kPnmUbiACXuu8BEgkGTyttsnw6/3Pn2&#10;J5deU6Dy6flPo1oCCOoe0iQVCjQB/Y2ClxAMWlSEMREFPvSAJ8ZqB7C0n4DvUFKRMxwlZLqNhH9v&#10;JS12J4BH20iLwzVl0MmW91JWacXhGJc43INzYD68B3g6fpUxvN0wqbO1IgwZG/GarxMXeGiB8zV9&#10;5U0hf3gJQIt9Fk0yt0FZwLunRxOPdibiGQTmUl/oJHpuyPm+BSUhu/G3yqutlb468+7KIUfSihOg&#10;mDKgkKikOI+UCsMhC7+/etTyRWICd3Noudf8aV2MF72lZCjs905+VBy/TNPHQyYT8bvNMQ+1pOMf&#10;S63FmpXrNyZS+gtz8f7WVow+AZ9OtX3aYVurG9owrVg3FM9faa1//8y7xR9fHPlk0PFOxRHzjKUq&#10;2lEfY5Czo/Kz8We/eTLi+Ed3Y+a43DChwoGxaApFFz8vQJqtzyjmWrds0NUL42HzMZQUFJP2Buow&#10;TcwZ8sNnmcmm8s7p3pJ3updMu/NVI0Pz/qUy+2pDa6+Z1k9r7gqR9geTpc7GAGm7u740311duh1s&#10;KSPPD/vddWG/VUYfadOs1c5MfZs9laXVnmzpuq+xtIUn1XZvLelztPmjlY8XvDDe/tOFsjb4cOTa&#10;59MRXxxqN6DvzjYyeG/XXVRW6qQ/WZ7L73+kcE1P31M1CtqeTJZmRzyk/VFfaQEgaI06/IjxL7ZX&#10;aba+fnb8XE0fCcENmAEBhGDXggDl7NakyzEf/Zw7859OvDLx9tcXPru74s6KX7jX31x5bXbmJuMH&#10;MbBgm+Cazkc9ZMZPU/WzH3/zsKB466FjxUfW7CnePgbENO59prVvj4P1pfux+k+GXx7w8Iv7H0mp&#10;uVbPtB6aXusFRu9bwuz0UBj6M4FAZK8xUpvVlt9idWPyjS83VdtqJ6kAiS5Ha4kx2lsGyqIULe4F&#10;UCIAjfBVltLqYIb0PFBPqu3wV2tzQtYBqHaYSgj6Rqs8doadlMb94+aFicskI4mGUkldbH16/bNp&#10;feqe0u43hHJqfhZ0gABXgBcYhnu4A/w8KKT4ZGiPXpPD99pmto2bvXou1J31gxJzQBuYAOKKTxe0&#10;zQXt8sS5ASuM5J1bFaXVZW0Tr0lZZVs1eplWTGuZiipxjYMEA4wqg/bdD7pLGkCwAQCr1i5H+fLK&#10;aKlcqJMWh7Kl6cEqT+b+NO275feXH+R9fl7eOzHoSPvDWfD44I1CqTIzssYhnfI0Bp3rC1AfIB+e&#10;H/5s5LkRxV1PtL38fFup0effOzLr5pTffG0HBaHZTv8rw843XDLuRo8Tax/PfSmTquvmSv7tdtS5&#10;t/xp/o1DxYd3vHF04I/Riz30VFQeoEH9fY4SBhpHgCbRSzR9/d2Wxa1Ogrb7oKAA3LHoqy8VOuib&#10;CnpE4BpnWPCuqLYYJ1r7BEm3by2lzLfW4jfNVtrtqyS9jzeX7ocrSTlcE0wag9b+eIYfFCMzPQcf&#10;qq8PWmaq77K3mVRYFwflBE94rk4c6KXN1a782gL2f9wOqc5um7ZppCWV0xoNhhHGC15z0+0mepvR&#10;8FIA5qW/MZeIBRHlDZdon95J7rLo2rdDWu9zkTh4iAzxJeAeqfCemG1KZTXwgscLBVl3u+W6ppDP&#10;CIx/KmgRj2e8cSxPyoIvkvGspLXak06nLH6xUzxLrzVJrmbjtWfe05zFdDxoBYWu+xRGzvZ2D52/&#10;snlSFjRJXemqr7ExsnjS9W8ef3Zt1KOMjRbPUiGr9GIjZmhPp16dfWTY8VFPpv0w+Yw2AkYj7lMa&#10;tI9eEKfPXBCijyW9MAY+kB2rscYlXtQg1HdQGeqDzLpNtZc3oaAGHut2y9C0v1w6rwny6Ljdpr/l&#10;eO2H8HXl1c4bVQ4Av8731FdcXkZfe2uqNNpWHbWadN3TSvoceqOl4dI/VD460aJ8m53l9S13pUmT&#10;7WnSbGdVabO7mrTYVRV8lVM87sLbq4hXhtP/o2XehdyKbQ/bnH4+FZGzKvnJgB1d9F12dfjToUgq&#10;pvbbtcIWReDfQ44qqec/Urqfqvje6xeaScfjiVAYEVITAlEXwtGoUCuefF77xQp2AqzfdOuZUWBE&#10;P1iunvAOGAKsQYDkotqTnvLxuXHSe39v+eTUey/2s+N8z5DT9daEQoiCIEz+AO7aAPScA6bS5ECq&#10;tDtRUb68N/LZmuJlP+2VHbsKiwu35+53kpYHI6T2vgDJ2mUtGbuspPWJ1KeDz3Z+bNrb4qnWFQz/&#10;FioASfsIAve19uz1PWmZbY7W71dtp6+03JsicZwIhxAzScISIGgDBWUGZUWFUArKIXWzY3GlbWVu&#10;dzlUS09F0qgw+fhh/alan1+beM71K00f+52pJH3vIVUWZkm5eRHiAWGMgYKutN5UBl7ylrrwnOoe&#10;1aTZqZLU9QA8LwAK2JMKikCK337oa41t2ktMkrLCakPwEiOxBxgbwQPUJsMDwHcq0NK4v98SWK57&#10;ysrgm+H6YT9FPfYHWDvjeAhoTU/QCe2PAwjSumWGWD0wEhdoMiPybQh/uW06qb0/CZ5Qyx93FO9e&#10;MPfW970Nj35RKu+yuBOJsfYF0EVCUVU+qMmA8y2k39nu+kFn+ut7Hu15a/LNiVfaHWyuf/NCN7XW&#10;48PzQx7Ouf7dizDqP5aeRfWGNt4dJN0Ohesb7TDvZjj8ovQ5kJkdPt/5me98ByggT+l9uOuTDU+2&#10;XFtyf8n11JURxU4LzaT6Jif15tcQ0MMPtToAsgbaloC20oPyBj09AaZUUtWZeIJxLAP6OU2EoQLA&#10;NYFn4ACDxX+yo/hPdcJ4uUvf443hffpINOjHeadQjHUs+DAQ9ykDRfXO8TZPmxdE6jvsy5SGhdWh&#10;pGKk7FJn8QKv2I+BZ5Fv9ov09Y8udQp962zThzN//Gbv5sfzx5XboN0LZygXSpA8HgZvJgZKZvyt&#10;+sXeX5sVW0EhmKJ9ft+7f2G4hTbolPbxNz90uVNrJ3gN5yZBSVFRpUOekvE7DTzV5rTRAJ7b5WB0&#10;rcZ7tWcc8xjIUQL6nopz28KQ80J/6BVW3KQdmSCdTNXN/6FELdB+tAWNHL+1EC/QxgFyQy/KY4b9&#10;w/776xZF5Zs/a1xYU8ouNtZ3OtTi8dy7869nrra4P+Ckh1TDGGRMA/0XBZ3ceL8wf+TJMfdT58ff&#10;A731njNspNnWJuIAD6n6WhNhuND5c534TPBWkQ7+NuZ8FCMfqGFz/eS9M/3k06uj/qXUcp9PzUea&#10;Q+49IZM0VLmcpHKB9qzSLu1hIto7/afpDZqsjywXvsThQS76lbkuVrLWxErDrbUutC/6n5enDjqm&#10;ZQy7mPHleln6i6UOc8/0C21WGKuvXRgtjbenSt2CVKkHpcfPnC1pTz65OmrYqsdf/qE3MvxjmXgu&#10;72/dVaPVbu1Wy8NGd2bpxznPKuof3mRDQ333wo6PBh56L8Jwyh8qeZJp0mSndrvvaU06HdPk9Uva&#10;r+4w8r9S+pyqmv7GuWb63mfqSYfjqVKRqa2oubCoczdolzD0v+oa9jw+ztxrhukVgkg0AIJpvxVw&#10;XVUwRlOAySfX2kvH/T2lwpq0R88XPI6+NqxPwGorNQ8UBpCJBng3wLm1DxpJ2a1GUhcAywniQRcb&#10;6zcWr3iy7en6m1V3uugr7ABgQRgjIYzcAZyCzPVMnU9H6HN3NCw2es+4WBuJlsJCtUY72hzyf8gY&#10;fsu9FSRrYynJ2KCT5A1mYguwsUJlVqAlQJ7hNyu0veYOX2mwN0IplMg1ZtJlb53Hq36c13bY0SFj&#10;nWEhxnynE6+JRsKYu+80K5UumwBAYAJE5wt20uAEhAMKwh+AVAYWuQNAj3NMzrTQ8ekP0Gq3X6uj&#10;CGcoH5xvH1hhna2UwbkqDIg2KW8QQGsKcGaSBT2swBV2knOwvIx4FAkQMhVbtJvVGv0gKOXusVcL&#10;ngng9Q6XWN5VtxtJu8NVpNoeF+l0tLZ+wd0pHyy9v3ziz1N56RExMSICAEglxUSJONCs68ka0v1U&#10;W+l3urv0Otn90eJ7iw/1ONK1+M0z3WbDUjT69MKIHzc9WqPmBv+xtDlQaVLH/SlSp9Ba33F/UnXD&#10;4ZdK+yM239fbmlzsMdNMHzrfU5xnmikPOHyJh3x0edj9/c/2nx5+dsj9OTennAyda/kwEvRJx3hX&#10;hNfAMY0AjTl3ZwtlbQM6RIC+1cF3oaCXO2jnAYOJSRMWsOKtP8e5U90kcKqX+M6wlk4Hk1RILAL8&#10;F4yxZvXD/YMXa/q++yvr6YXAQHg89frnx5pvr/k0ar6VAlTncWjDMqOrvffm/GK9y2fnBtUedKzN&#10;03EXPni28ObsBfW2BW/HPfXBGPNRl9reOCPHYj64lP1ltx2Jt3y/c9Iz2cdxitn+58kSH571rtTp&#10;iLlSSknoB5ScxKNmYDyYNs6wX4cjxl+vl0kWwfnauVwYdaGQnXgYJ1SEzICtu6e8xOCZpFXGFstf&#10;zcgNma9tjAQ/6cDPNt/oJOR7L3hQOimNavWlTt+yoNnjqptTnqWvDVbZle6gJxcy4zpJQxsYTvbE&#10;OFlBGQw48vrGiZcnXxh1csQ1baz2zHceDLh5oWpRbuYaJxXWc/gMbfwuXoypoN6EImSoD5/0oups&#10;qCRvnOh2b/zVX0+f/yPl9fWZoQFTNL0TxtwK7fJb5im11ztK0lwLabu9yqNV9+eczNyvU2sUOc9X&#10;dpH1lSrrEiQ+31fKLvER35k2zC7ckDxdu1sJOJSyRrvfsEj7hec5eH/G0la7Y6X8OlfJ2ZwilTdE&#10;SrPttSR9XVlJWhMuPU40e5x36X8SzP5MmXi8ca3nfPCvlkVXcivmAj+bHdKk33FPaV9YV/rv6Cpd&#10;t3f807us54Knep/UpDUwpT2M78GXtCf/7nek/Wbpdaqia88zVe++c6W79D9XXyoBsDLhcVSCkNTd&#10;pOkbFwI2f6c03t44OGShjfjNNZIggD1TabmGg+mxzY9bAiCryJuHuuhrFqbn9ztZYW+9XbF6Jiww&#10;zEYlVRMCp9aJwPtqfixUKoLI8BZu5K503zH8h1b1lj6ctq/lkazHZVZq+uhNRuIEcHGF4Lihhq8v&#10;+YxCWzueKidp65PUpCwn3Pn8jO1m0uZAVbHBsxyhSGPWGIkG0DIHiJmi0lOxJtChdi7KlNo7fMQf&#10;fY8BUCRu85VhJ4bqQ6DwAiGU/lAeLrA4OcfBtFpOzMfjvtUB8q3PmKq35bIt1ugbwdMVisoNCiQY&#10;gBgNAR9zNv0XKctxK432By8DWMCTYltMphuUFBShEe5vYcgGdJlvImXXuMuAHypL4iZncUZfLPGf&#10;Ez6rFhqpRZpM168C2tWHkmJYqEmRn9Tc5a2vtN1B+p5qKeOuDL0/6eqka5ZDjU85wTOsuNtMGhwt&#10;I+E4NxT9jUD7q4EhaxwqDUOlqfQ71VO6FHXVT70xdeebp978sffRLifOyTn7r66M2XNGzrwE1Hnr&#10;80y67q10svv+SlBODjLwTO2X9kB8Xl474miTXKjtz9ePM/efZfmR/0J7CVjgKOZQzjooFf95ruK7&#10;wEIqby5bPO3O14+XPFz85G20o9YGB3iToDfoSA88BODvCF6jF+mOmg6vqtY6E3GFd8BwrBqjb4zF&#10;GkrK6WtziZ4O0J3oKHHw2joeiJZUjAnnoaic6IllbXSStrtdpAKOV11vIeVWWUrqCm+xHQtvG0aP&#10;HUA9dZmVxC1xV3NGPy/d9ifmfnJhxKOeh9s9fed4n/tTrk3c1n5P9OOAJdrTYTdqenx0sXvwZ+db&#10;3Z1z//W1YTMdLqskn0+1Oz4LyioafnG5eXiHIhulhBOhpKKpeFBpaJTHuJRFm+oXWV5//VTu1sS1&#10;WnEy+uoJ3ioLOkRBQXGuKgT87jxJ07fdX+3e2odrf/H23cCZRnku32t6P3rq74PfvzaVMlM9xHe6&#10;l4R+7yelv7GSllsbwHvMeca5QG+cx7VmFSFf4TACiAmc72O2nvdMI8rP/fX3t6/94uJXt5xn2D2u&#10;sjZdbOAhpZGukE+mlTtCWeXMrSOWH1qq38bDjdWn0TBN3+9AF/2Yy0P/6dKWXfLb+9u1XBH9dsRC&#10;ExW90aAMk1dFYIxAO8hqfcjk0Gvlf2izK/HuBv2GWMMlWtIco22hC8pI8Hw3cf7OTHQf49pB4BFg&#10;Qhz67b9UY+t1g4tcmrfeaXGw/R6bZ212+UizHWGSuNxWGmxOlqxVAdJgaxVgZJRkbYiSXkfq/Tju&#10;8m/vys4dLVoUWLU3/FRl9Em/qGn65raTT2fX6XUq5ldfTfRnS4sdRgdy0O+mwNKa24yk84628tqe&#10;ATL44GCV4fxHS4M1WgE3Ke4Jo7sV7tXpiCbdTmgPDH//75dMuHO9z9Y52+FYmuRd7ipZEApameUw&#10;8OkQgoxVWnGTzdpvbonEeazqB7XTlTcFSeQSL1hcRrA2IPQQsGroYBN0cNTlAWIDQO1+OF2GXh6q&#10;N4MABAIgGKKpCOZvgPMY565/yFrqHnGQLHz3maOdNDxClX7Hc5v7r9D0zovNxQ7Wojuu9UYbPVHp&#10;rbjifgH4jIaCGX2155NaB+yfcc1Ug71BkrTJVKwgaExWcIOgUUlZGDwWzv+URnUCULU7liHO6HsM&#10;2s707XJbwqTm1gzxgLKIQPs9AaIU0kDch0oqGMe4G3aro6XVvEEpgCUz9Oil0cNh6CiEgLpOU1sy&#10;/WNptCcmm/MVzC6MWWYmwQt14jrXWEzYNjxLg5A7zzJX3pU5lJH/cgd4j27S+WRN5UUxA47Axm1x&#10;kvDJms0wH9rOUF/v49kPv7o96HL9A+7PhlxOEzeGQrqhDkQF8AbCQGh80loiMOZJuKY8GLwGDIWG&#10;8Ng6HG8l3Y92keHnPnw86tyYpwNOdH+09f7qhMnXP/n+5zH3vuf7Wjba6Se9D1WV2oXu0rUoTWbf&#10;y/vVXSEaHbZJjtyqnZ4kJTs02E7RnrrNsxL7mTrlObrA+jX6HuO6oJR0OlBDBp9sUDzwfAMZce5d&#10;qb/fQoXLykJJMUmC4VCOnzHGIhjj3hjtz0B/wkF3Fxz3nmQsrl/B64VR4TXJXrLmlZeAqWWk8go/&#10;aboT4IyxoZFERVdnuz+9PqkKXswG7zLDj1vzmIwCbwD8OO6py1w4pruex/dZaqyNGK37WCe5WwNl&#10;0PFO0qOoKUAsQNrty5Bv7o6NbLm9jGPKJLObAw5VkPG3uh1/Y1/nCZZf6OhFPfZZ4KrezfX5nZr2&#10;DXZodyPBdwzXceEyeaYcvjPBIgm13gGdNNoXLFXQ/0j0kR4UjTuG+BIxdmHgQYY4HWF4dNnX+MkX&#10;Fz/NP68vUIkY4fO0itaTtGdWMLQcyFMMsw2DrMwOkqjZMeIz3UMCQKOqUIrVMP79L/lIAPjKlzIK&#10;WjLLMQkehgW8yLKzbcQTPM85v/TV5S7Mu7niUpXVacXxs8uIG+TBDQZBAs6tvTlk+1s7WkxvtDhX&#10;LEdYie2o0mIx0kwsRxlDGcDDOZBznRuusn3/rCw4k1f6q4vDYjrvMe/2+W2nF8omZbH9ZIZq7Wnc&#10;YLyDlzpJjbVukoLnd7sIT+KsJm9fC79WfqHD7bE/jH2xaDlmptkm52nG4jnDXuynmIFujvC0jRVt&#10;uJarFuSGHnnHvRZSD99zC8ylxa5yUnGNv5Rf7i5xyxyl3paKEgcDJmVtoLQ4kH37t9LZG8xxn+M7&#10;VXeGezvyd7PVAe9Wytdu9TS81uT1vaYdOxzV/tAa1N8rx/XjbJvu1h7V3Yl+A/Nqb/ORNw/mSdtN&#10;TX4Vd36r1J9l0qM8ZOvNc5q0hSfWDgZrd+B3n9M6lYD2Hyv9zzaY2fFEqvQ8W1ty9rgrCzMGTB8H&#10;0M/AgFdbq917fY/2m1ZC3rWaI2rv14rLrtWetdvRbG1yvtuTdAgPww9UNrWLNHnjUjpAxVSF4HI2&#10;24srPANudZOEZ2VCKBvC8k8GyDQsspfcw2VUNpPtN9q559mEdIW7nNDuNdvS/l6XA92ffn5p4k9x&#10;a931JrD0GFJjmMwD7XXEpyt+E7jpmVWC5V1rT7x4oj/GEGKCvgtASVmyYGx6Kn4YFCcAViza7AoF&#10;5wMQjCfIQ1Glbo2X3G2JakudIAiDP873gJKionLDvYIpxBCUunvNhXNa5uiXFcDTFMxOhRkBwEsr&#10;KEl2+MfSSTqZpmy2OBy/2kjsodhMAM4RSywVaLoQtKlQAJA6PMt+jrHo8HxL/OcNa27I6e7oZynJ&#10;3GwsyQAx0F5NzNN7ykDbwxkyAv0rb7fVv3W56d3cIic952U0vvGIWVVvo35UopizoJSCaC3j2hoH&#10;jSWjwFU6HGkjPY/2lP7HBzydcOmrez0OdtUv/mnu4Dk3pqp1Wj7fmMaG52u3qxVY6Gtvd5QGOwOk&#10;35Ga0mpf7C/W+jwvUJ5fxhdqF6fqS0K+sQvdupSZYyEhCz3EdAa8W9DTc66XBC50k1qbyz81n6wr&#10;ztnRVJodLiVNj7jL0Eu9JWqTTmVBOnMMqcgxhhzP8uh7HYwXDSsf0M0F9wqZVgaGhZ+4wUMIgccQ&#10;NyNMwqb7St3NUdJwu7t4gXeY4t5yT5RUL9BJJdAxA/wYivs7fgK6D4eHBuB1BN2qbygrJnhWytIw&#10;tQSg5lrnspU3eT2utK46wKuWVN1YWr64PAoWdQtpVIj7bXDUO8NjqAF+HHgRnvypkOINj+cMt59i&#10;fkmDZ+byrYuatxh8wM4eiulONJ6bAF4JAp+GQ0FVANhwKQE9Koa9Ox/zkEr4HQSFEQp+9ca4caeJ&#10;KHqV+O0P3uGasJRlNjLwYBf5/OJYfZXlTk9N0X4T0EIHo8wG37XBqH1gTH0JvlmYJRHfWaklJNkY&#10;/3Q8KwG19xlbcYTScoDC4Rwud+woNVrTN9uU9Sx0bml1LyjZ4pHnvzw6cF+P27ohUPagl9YK7QYf&#10;eoJOHXbkPOm+rrs4fGQvTmNdxP1TN3H7xFHS54ZLIGQjYqH9cRrHpMHvleYFxuOrbtCK37rQ6qWQ&#10;cZV8bQuVpSnG2mN+KfFcZCONwL+JaH8KaizaXfOw0dOcVUF3yy50OgKeVOuAFv/4be3s/KCtjtN0&#10;4jjVVLymu0rYTH+x/9pGXKdZqTndlnvLHOm21/spDW1mi7bckS5V1vtLfH5piV/qIPUKKsN7isR4&#10;REvTg6lXF+pfXsB85Po3NtXnx9yKWhh2jZsYrL863rr5upSL8PBWGE5RpcEWk/k5e7WHhp9/uYw6&#10;ajWoAXEWcl+TvLKrqbyxb7D+rWNv/ebrU/6xjNmY7h4w3fSniZfeedwWiqk1MKEZeLDzQa14zJXc&#10;F2sZ/yOl3enyVbqfriZtj6dIr1O1JAkDnAimLwugTYQgZEJ4Kq/8n322fl5EZhsflcVO6Tt131aD&#10;MohZBMhAqVtQNzNlncU9KgoVftoLy+ZUqDjPs1RMZQGhT4QgciV/EhRUy6PmyurnTuM5B6yk5gF7&#10;ZUGajNYu5c3WFHMFrdJ2pW6ylZAl4RKeHy/JaypJj/399LHr3UUHRcEQmZrTAehQUXEbpQwoqVr7&#10;TaTrkVzRMcRBIUVtvDNaIvKD9LovND0XjNIqD8fzHNF3fwo+BxtWROa2aKmzK0sqb7GWaNw7BEDA&#10;TL5gWO5MpfWC5RWEY0zxTdpqItpETeghmkAR07uD9yS5+wEJv1FyCr1bxq83UuFAO7TZc6GZOM/W&#10;lcwBLHQtUaoEBFTfeY5QSrbivNhYolZ5SOv9daTXsQYSATrSog5bjmsANCkQVM7TReE75zCytplI&#10;myM+4s7+A0yUcuJ8AK1pgjBAkaHVUPS99bEYtfdh26JG0qmonXQ71K14/KUvHvU81EP/2dX3HhQ8&#10;XZ+dO8vT0n2SdoHeX4UCC3jBpaTr4crSaHeodNwfsffnXsaLIpoucbt2NalQuz7uRqJakxGY72Br&#10;+q12L2RxGXGeY6MUlPX3lspoiF7uJTU3p2KM3CR9XTmpAd5qcwK0hLHzzuWB4rXESnSgMT1NIygq&#10;D4x5kz1mkgBejQYdnQGwnDP0meIIw8IXSgZKanqIhE0NkNjv/aRlYaJkrTNV/NKjqJJU2mSsEijS&#10;ALD2uKcxPEztQ1w/0UpcJxlJh92N4eHai+9iu61jjjeq7TFduxsAxZhTmCO1t9SUTrvaSbmVDvL5&#10;pbHSraiehOAejVeGSp1N7krpNQQvfXSj7fqqq5LztY81vd0UO+UN9C3SHGrt0B5yPhYKX/zQj3DI&#10;A5VPEsYuATTOgEz0Pe2mvCeu0/MnH6Kt3OLIH//7os3+8HqYkRexmK/Id5ahhwYXv3u0n1iCDkqh&#10;wBu0oYHCpKKeqOCD2AWxEgJaJ+NeVOzMzuUnjcZm2+zFGX3wRB+5zskT4J25Mkpi5vmoEDTkRlwX&#10;ez/7/Oz4O2bvak+06rhnO9AP7XOBAg5ZYiEDt74unp8HSOmP3aTs5Hgp87mrVFkSLCagqzkUmvts&#10;19988WeLrfZNkhdrD2tusFZLDriFUZ8dbVVSAbdmQ19u2UERcomJOeQvhd4kaFgOPFyOUQsYGUzR&#10;r7PBispVUte6S5Ptps+IORloow0MP5fpZlS0Yvm1kQR+5wUvEDI+N0FtEN10i+PQjPU6paDqbvaX&#10;aptC4Em6S7l8e6mzOQPHYyV1XYhU2hZzdcLPXs3CLNYWq6turLayotrhhsrpjd3NT/38ZZQsXNBe&#10;e7PRhfrAxa6Hff9UGO7nhfjbaaf54dpQTNXQ3wY7bWX4sQ/ktT29frHo/bdK3uxws7Rp2o1QYJcb&#10;+KX74bLSHPjXADyYC97sVhT+l+cK/5bS60LNoPYn0qTN0Qx57XRTWJKWnHSVshD0AIA+037TAOA9&#10;Nmu/WF/x9Q+vu068UrtR/yuVSyUUaLdiISwVFv3Pu2ja7E+O4gRwGq15KIwOJ/3gBZiJGYXFYNlV&#10;W2UvXLMPa0K4foTAR6uR8w5MqICFdqXdQs1Gm6YN7QCQskV7vCEorrM9JHxxkoQujZXXjw0SUxy3&#10;AWMypVxDjcZ9mP5dFdZA/UPhErXGuSTjj9be55p+4JGOd7scaPn03fNvSbsjVcQJzGuH6gylEoXB&#10;zj2F3xDYlnsrS+eiZpIB6z2Gigx0iSGQgDaeGFQXCDJfAZGFftJTU2nvEB4HtCUFg5x33i2jhBq/&#10;LF0OVYtN3mL5NAqCxfVQtrhv1HIX0QE4uFcf34Pkycl60gv3ZfiwxpYsCVjuJP4r7aTx7kw1iU1P&#10;wAdj5g9FFwEBpJKi4kqAgGUVmEl5nMN97LTXUTlxzdRfKqo8TQ8g1gfh+ZxH63o0Qx+zyUoa7E+Q&#10;Hoe7SrcDPfVDz4x40q+ov/6NUz0kcYvpR2w32ruE63y4LU+DXR5SDqDW5USQ1Cp0XK069g+l0wHH&#10;0LKgRTyUVN7xEgX10ZnXQ22+0/QM03lA+Vp+byRGoKfdTGtxmGstdbeGq7kWjmctGBpNMfbtzgHs&#10;8Vn/mJmMuzpMrCdbKNpwA9oa26wle4uZ8jKCMB4Mw7p/bSJxc2IlcJofFFWQxM0ui3ELlcS5IdJi&#10;Z6zyvFrtjZFsjJ0CaYyBzXhY5gB0hkFdJ5tI+AIbab2zoVRfnym+802k3uay9O6lFJ4bCUVZZXNV&#10;qVFQU7rsry9td8XcGri3+bPkVc765I2u0upgFamxprRSfPAgfxp7/vUPtPHabZ/vPNQL7gYf0Oxr&#10;b9F+9MGzGap0haLhLvyUAaapc04nDt/7nS2tQnnceYM8EQe6cOGyO9rPsGcQ+h9LxQxlnb46QOoX&#10;ZEmj7RWk9trokvGGMVIaSkWNOdcSdgLNcC5fgcEF6lkYS6bslyX/gI/aHbKSINDdaa6LOMIQaLYx&#10;6Fni8vDioHkuyqu3mWkiUUtC9B1OZN1zGej0QKsMQ6EXPFnwvA9kORD0f3fnCKk4LUP8JgRLxVnV&#10;xPNrN6mTX6bEOIJ3qY3R7jX82RZiz0vGcqOTqcsZi3g5QYsvpxx/bshRt++0Yl/QyYhKhmdhnGnx&#10;x4AW9ESpnMIhp4mgW43NOjHnei3gTOY6BykPJR8HRRyMsXOl4sY9GEkw/8JEXCY6SvBkH1T7Z0bw&#10;GANAj3icX2uzHTzMAImCd5qw3FdqbCovDeFFZWwIkYa7E/Sf/zCEqwWVUTZwZ9Me9TbUvfLhkW9s&#10;GP1553jjX52PHba3fEzGJu0Z3/fV8JD9J4bDf7qsulY/KGe79rg+FEoNYFbz3QEy6sSH0udAn2zD&#10;Kf+0NF6oTYsDL0RC9vhZboGxtKRyAl+0OqAdoxI0nPqfKQ2Lws1aH0+92+RwouQeCJfO++OexUEw&#10;QsAEHhDEMmCACDBczGxN33W9WV3DZaq8e7Vz6mtHoubze8wWo66V0LGopVpx5FTtxaailbcExXB9&#10;CDOUaBkykSJ2U3CJZwBmhkUpXE+RCYLEQtj8IYhM01XrSXCMliHDUlFgFh8wFzMFaTm5z3QFOBmJ&#10;95xA8ZkbLJ13dxPzmcZq3z4TCBe9qMbHIXxQfNzhuerucBV647OY9UdPrvqmKGm/q7GU3+ImpXF/&#10;VzC5A5g8CO2sBFB0XWMlLvOMZPDJntL2UHmpiH7QUoshcECQmeLqBPpwqx3OR71xJKd4wU/T7/U7&#10;1lwfv96S80JPWlzRfnUjTKZzfnphyKDs7WW2MyXZF893wT2C851hIduJFcAjbKm1tNlRUZzQ76AF&#10;AAeMhxGe6TzLSvoUdZLyG3ylwgZbta7HG+d4YJwYJmImWDzoR6s7DMDH0EcMvqv1KEz55SesaSsI&#10;ap3dMfLhxfelwh5b6Xoq9smoCz0flN+i0w86lSwfXXxHPjg1unjIkcH6gcdAX9A1iv0HoBE46+6C&#10;V4FjVH6ZeOYb5+PVnor/WMpv1CaEY2yTtmuXRukrK3r02FN7dNJqJ+V1Bi/xgHL1EmOAofn35qJh&#10;fJPXRKl+OYMPuearJryn2ochhDAcupwv+d7gmCafXP0AytlGAtHPJjvtVWYfFJ94ol124DGfydZS&#10;e1ktKT8vWfym+km5OXESNzNa0hdHQzllSP3tQZKBvmRhDELBM0y/tgTPuX1jKb7fmUuLrVWl74Fu&#10;8LoaScaqWAldbC/euDdTtu0wHsGLdNJ8TxNps7PF7XGXJzrniWbSeHvW47wzr8NQ8JGeR5tI/EJj&#10;yQTvNDpkLu6zrMX1a3u1a3//fa4ulTdpD7ibBddlOYGP6B1RVriMoBzoXA5t634KHh7G9ZMz1dXO&#10;FzQE/fF/EOQjEXSNW6KTwcf9xR5tKr8yXCqsjZLGhVWl5pY4sf/ItMRzBhCrdUl9ULuDj8AHfpCH&#10;FCjEJBg13HA3GP0vgzHI4litssG4+oj9NHN9zY0RTyOgkHK2mErvU9bSdn8DMYOig3zqe+1p9kBL&#10;0PQW8IzS0HYfyBfXSH6wb5xU+h5APquypH6fIXXX1NZ33hr8VBlJUJgMoYZM93qx/GHgzrio2Pna&#10;0xaF9X7xBuEKS3UjOh9MlvJoZ+YKW7GdoOn58ksTjBXlvBIMpfLkedIEPEOe5/6EiVC4XH7AsKob&#10;5KldYZhKpPCBzPqBN5wNO9M8rzrQKH5WiPh8ZyLJy40kA7SpBvqXXxkoEYusJX5ZGXhOEdJqez2p&#10;uCFa6mzzl08uNpYWwKSBxxreb7m99Y9Dz36i3hDRYJvVr2aysjTdavdJOgyMbBiFNfcaHzYc/tOl&#10;7z6H12tDNug9MX+g7+GWMuTw4H2Zf/DV/LOLMq0TJmt6dyhxX9AyHHJTCkq7yzY/qQE5b77PeZnh&#10;1P9saXss/nj9g/7S4GCIDDrTTOIX6yQIjMqUaidYXqXRAS94BYFTNH3KbNg+htL1aOX3W+33uH5G&#10;8tTEd/Q67RwtF89ZsEDGay/WyySuNh0RBwCgVU/h4lxJzT1JJcqCCghejQkIw+QKLkIsA2Eh2DJ0&#10;5Q2BVCvSIWRRYNBsMCItJU6sR80PUNfbz/AGA3oDRNqI6zxblVTAPfFSMWh8D1IyGCh7t4mU22Kn&#10;PDe1BQsEitdGQhAxDFIajO0BQOAmtH5UlBD+mnujxQJWWspaTxl4si+UVJACmmSck4y2JFIgQSdu&#10;r+OL5zHExNcfMGkiaYOF9DrYQj/7zhe/yP5iabQ7KmPYsZoeeYcbB5ffaPqUKdRlAELO6G/S2jCV&#10;Dei32ALAlym1t7pJ7jYHgHBp0AOKGWPB/ocutZCmhZXEGcDmCuvHhZ9gMiorhvwIegQ2zpPV2mRf&#10;0meG9mhVc+EkLdlhJddV2W2k/+hin7zZMtv6+x8mXsrZbVrcHB7LR9eb60edH6HvdaSd8kA5JuFo&#10;a9UdOtn4+LtiBzyPC5tD8axa20HRXymOi7W7BNNKu5gkkal4peJ6/0tJq23VWNsB8P0W2on/Aicx&#10;+04nppONoKwxVo3Bg6AvrWOGietgLCvDcMiCkUOvsPVJGBk4XnGXTgadqy89D2VIEtrniPuZg0Zc&#10;wGuDMfb41kHqrmooSXNTJGBagGTOzZCM+eWl3uoMabEjQQEbFSxfL++EZwdOcxR3KKdKK5OkyfZQ&#10;ab0nR2puriJtCpsCAEupMJo1lDsTBsqA7rHrjKTxrkbSbnfnI7nrEvq/d7pv2W8uf3bg/TMDJX1S&#10;Kem6O1p8AJBMl88Ab4D/1Iv72m3VfPi+K3puNL5K454BaAPX7tGTYr+ZudfxhJmELNbuZC03OlB5&#10;vVExk4t88R83Ig4C0FUFnw8+b6qUDOlVG95ey4J6kBdHqbEKXhSVEsecSorzkP1LeJYZj+XA+zSu&#10;mERDz8QD13N9WP0dLpK+Mk6sZzroO+9r9cB3YRl9hU0m0ukME4Mov6YqscRvtaYPHm4htrhXMpQF&#10;ky74cskJxydLjfnVpf7SJlJzcT3pfqD5lWsPzjSJnGZ0fNzJj25ZDTV7po3STSMd6qz3fNNttnYJ&#10;vPlSeJiLoWMXabd8cF/uS9j0uHa30e7A2gvhofhM0A4SF7gRM5Oj4qnMwZcMvao5qJ3gVdCSO11Q&#10;mTEsmbLKWhLRR29gjS+O2UNJ2+EeJjBYuZEtk0FMxhhJ7MxQCZ1hLXEYs3JQcplrYNjku0rMclcY&#10;aJ7y2oEe8JyTJXtTqHxxoX9x7i4o6iOdHr93+vMQthue6EbVgV8p7x+o6Iox/TENY8f0/ep7jV5K&#10;CPujhVmOudu1w5x7Ij9UKTCCMflR8ZATb/1inWKdDcaf50nDX+zHl/OtNiURfOAHHPaBwo7G2FuD&#10;Fs02OUp2vlbc6oD/Swly8KbM2u+z/c2XjP7bSv9zyV1aHg2VnAOe0uBAACwvO/FDw53QcHMMojEA&#10;nVvmW8AS8Z2oPUv8TFMhiqwtpqub7XF++tGldBW77Xw+2YO7goeD4WG9Pqs52U7tPRYxT5vM8ASP&#10;h9NChBJLBsA02RsqljPNxQxCTmUVA8ZKwX/+cNOdAHy0erguQ4UEqVQgZOlrdZINIbcECCkFN9lS&#10;eWPO3zmJ3wwHqba2khiDyO4LTFXIrDGsbO5EkAaGzdzlKKZzdCXCymw2WJTGUMJ2UC5Md3ZC253Q&#10;BiqqeIavjkRJk9111HxHzq4EefP0QGl5yE0JCy2gTFSG/Lj+xhPnhEKw08Es3CCWSpQLKrljd/RC&#10;q7vdNzV76T04ELpT3xwpb4NW6KpsNr0RDMBhZqIbLWR4FikrQ8R3kYm0P1BdsjY6SteD5bngV2V6&#10;Ra32gqXtJRYEFAikG2jBdT82EDpvgIPypEBDrvlxQ9uYmZW0wljs8V2FWLhujDSgRc1PQ+gvFXRN&#10;Qb/bHPKT+gfBqFAAXIj8+sUa8hbAltYqs8joPTXY5yP/H3tvAV7lle3/vyeeEIeEQEiCBQ2QYAka&#10;3N3dpUbdjXqn3k69Q5UKpRR3d3coUFq0pS016gY56//97Jzwm962M525ZW7v/2Y/z36Oved9916+&#10;1l577b7bK9qwt3JtxK6QM5e8k/T9Yx+OOz3xUOrPTiIevju0XprgWlXwaLjRW8umbY7COG9vs5+G&#10;7m7zcfnpQd8S5osVrrPmpxWuLQkX4cK724zdWUpAeOYAPzaM4kFTxT1Vc44XjZ4vgdlvf+F3HaW8&#10;7n5/nFWeE2ahspwRTiQ54BVVe7mMdVvYzZrObGrpL6fLk6pnTd5sYP1W51uH1fHWd6PP8gV/BHSt&#10;aelSumUlmGpazzVx4odS1m19B2u+JNeGSPDXnl/WKaYkXUuR4UF7vW9mf/dA/uid/VeO2zr608DU&#10;vcwLSj/cTrD+665qNmxXa3nqmsN2ea5Smr23lRXcok+3XO75qdCeJpyxr4f3OaI/QpWEqmoL3oM0&#10;v7Ki0WDBIVbPrCoaLa+eJR7CUyCTc4zo23ez6ECKpsOKxtZLCnXA6s7WaVWWhU0MckZesn7DKCkh&#10;Yy9F/FxZ96KCRAM9J1nPJsUcQwfeG/tWdcufHyQDJ9PfflWLgkqzKlurtWE2VvAeQ4mvd+TZHY93&#10;+7fqiuar6D4kXKRJRshAtUmHJ/v7zO1ro5efZ+evuciufKeFXXMw22JlJAVrLEPWdre82WX8uQvj&#10;Cnpuyv1q0hcTvysq00PrPCcxNfR+7ysiLA1F81TOkMIpIKU+4nGvgEQn332iVz2ffWdp4vVMdc4L&#10;I0uzneCMRxkkbylFRg9eVJnXQ2zUuvqWIm8pQ3QRJ5ovJaVd4qkSz3JkT8R93r5STwRZuWcirN4b&#10;NazKaxHGVpN6c0vJAIuSoZdkmXOj7aZ911v/dR3E/xXtyiP1bOQ+GbB7J9iFW+t+nDnF+7HlWt/j&#10;gWn8ovVcFvEkCTnN1DvK8+m01fdx4Kd/qT33Xm7m0C2ev6/wTg3Gbpuj7Ob915+5/uilZ5MjWK/r&#10;udzb217wG7I/42clz6gWkXKXd6qK5EayaDRNtFVDRka04Dp0fbq1mO2duel4ubNp8PDtkNVhq9qu&#10;9faJis6GX2edfKzy1Zt7/vJcvH+7YaX8l/juyLfTK448UMG67yotxMbbRQc6OqaOw/UtXKtwYbYQ&#10;9lEIobWf8b5+5d0LOnVd5x3vsTHCLtmXfDaOWneZ91qOAEKWVIiIotYk76nSL3pfRAgQFSRMK0lw&#10;lhUBE8ogXKQJC8AtrMyb0ZYkIdVWgqiO/s8CLQKAE1hLBhSYE6wi8BHbY51L78KEYrqwl4ItdkqE&#10;+SToWL/JnZftMpbIRuwk5dRFDM7GVKoRNNlcrjDMdaW6LEkX7hIRk+0UIaEXJ8FAVls9MV3T7eHO&#10;E+u7obu8vxg7b2d/u+6da2zQW1KEIozmKCmNo6bmRKgLK5n3bcU0KGEETFUxLcwL88D4TWdWWvPE&#10;0Yffab009uTTJ8a5BdaOG1OvY49POV1PHT9S37uuzxeMYqznhoYf3vX+sFdyFvl+GrChirOoKXuE&#10;N9l9YzurNCtKCtBn4cJXVEBJwZjUp8vQ2MsJdtGCXZy+rzEtrLBEFB0Y4EEFFD9KKliCk/WezlIC&#10;fQWz848l2wApqfOOpNnl73cWcwouwll9WawdNgfbBXtb+jsJpniVDfRdj42lpdBjvyo6XoVjU9qt&#10;K/l557V1dH28Ndzs/Y3vHzlyfV6PzTn28LHbC5Z8v2ByxdmJ78ZO8fypbwZbqMbrkkPwElnUlxfF&#10;ugmeBwqUgy45Cp2styDGL2uYvTrDJDCpqoESIwvuuqP9XAjTJQgILmVkiNSfXtP6Letr3Zd0sTqy&#10;kptMz7OBS7vZKOEX4d5QsG+6INo6L2tprZc0tG5rGus1zGVxDtucZY2XNrHe67pJAaZYs4WlrIZo&#10;HAEx5t2Qswx654EbHr374L29+070wryB3uGwi6T09PxrDl9qo/fJAxe85A1Ztu7J2hTCN0V0wdlW&#10;rH/hAdXTd9U1lhqiG9aEekrYEo7D44fuS4mmygkPmfo/G5g5Ij5OvEmIKlp4rj4t3DqvzLfLdl8s&#10;oVrC6r4caj7xDQkglApLFP6TxNtESbJk0NTQWGJR5vodLw4a6rQlxDIEk5ylURxkaOGvhVm7TUF2&#10;nrzqEYeEa4mpUUflxR72ubGwJ5C9gUms34m2HnvnqYILV19gV268zi7bNd5GiQ/v/7C7Zeo5eHGZ&#10;KJI5FAMw31v+ZRkvfnXft1tttuOHmo971SVzfkL2sJ5FglJtwYPszFjWkFkWkDwqq7FnSoGjzJEt&#10;ZQSjDL1mSsmzL4h5uIxdwbX2G3EWNslnXVY3suyXYqykaAeYJQpmbPLO0xy6r41yXlTmi2Ws3muZ&#10;8rrbWhdCpgvLWc6cBKeoKs0Kt7vfvteF+TptqG/XH2pqYw7k2cW7arutJ1Ve9/y5G8IyHTH8l3bD&#10;xoYV2F+WK14nCtMJQ3eD93XR8UL/SrttX+WJPQh9C/coqJG7c+3yfQN+uuPDYQ0Dl3iDFnkLOus5&#10;ZGP3Fw2N3NPyk0X+nS7EfsGribklbxbPCT7pgg+eb3XxXJLg22VRgrVa7H170dH0swfanr86alau&#10;5Gmu7jfpg2e3vnj0oeW3HbjYf9/RGzfttb1/YLX0SV7M0B1Jdw5+K+6qPns9l8OP+zfiQNI3PXfH&#10;ysKLsOF7q1llIT9BCia0yMIWoyH0gyTQEsUo5UXIg7aVtI7rg23MjuC3imqTdd6dniAL5ts6Ihqy&#10;iLDSQ1F0YopEEUwZCfF0EVFJIZOjMNiM6GqYyf0et3WYvKMSYgpZvAIGVjILv5zEGi9mwgpCSUUK&#10;iOftTnWeFt9FPe/T/Qo34nosiiJ8uZbnShGNk5BlLQqlQ/p15SVJhfX8yGgiYYCYOLFqjZe09bJC&#10;QrKERNbaYIt+LcaCn5UFJiKuJma/4+hNNu6tCwSjULd3hKK5TfB+NMayEjQkTHBaa0tZSFSYxjJO&#10;0vccV15Z864s5ZOsOSU+7yvoszT3CmBGi5rhfUEJqNKCGwkWTVdmWu5SCdGlVeyOQ5d+3WVr0ulO&#10;65PduTtNJKSo6J6q61qtrmJdN9RzC/fuDB7BJ0IEF625cEAcYZxoMTR7evCmwp/UXEg1B0YofIQ8&#10;71FaUtYUuR14UIJXntOQd3yuDtuwQ0F2+Ylcl76fOS/Imq+oaT3Wpfg7bQg2GSQuRFZH4xkihrni&#10;nXzrsVaQDLTU10OOV58TZ/mLK1vjecKo2pDNre+vMT/Ghm3vYA++f6//lc9e/t73nFcQJ1iFC44O&#10;hxo/KfZOQY0VLAUbwpbQCsoJIwiv0RkYssgJNY7B45Mg7Cxck8XZf1+EmLKBU8DQTOWXSkoJ1bXe&#10;y/pZz0XdLffN+tZiZnO7cP04a/xmFRcxaLkg1s7fMtwGrutqo7d2kyKS0BPu2bzac30Xa7O0qXVc&#10;1dJqzUu2PsJ9L835sS+bnz32O+hqb33vdbXtom1jTArKJSQA21uPX21U8CaN9+JNpd24yZCtIzon&#10;TRyPLFLzLq1nuTJMErLsQ6olfFB+rLw+l+A3/YeN4BmCB/Uj8/X8apo7dByj38FlkODSeUVTG7tl&#10;qMbY0nouq2mxgpF3ibroPk7Pxvhk7ZQqMBXE6yhx1mviRUcl9B5BVE4KouSdwTJIci1ySpQ1kZfZ&#10;523xnhRTHymoEfKmxh7XGATrSqL3NJ4xUl30ddW+q8/csu0O/3W77rSr9rS3IcLL0D0lrNeyci4E&#10;TdaixlpQ6836lx70b096+av7P915ZuewvCcj+mkuZ5A5pcUvTTT/2oIDVV2I4jha5VXPYJ21jGgG&#10;HmM9sMSTohno+VIZcet8xubkaBmfVBYJFy2F6Zq6czOt7Rt1XAQlRrKppOQEoU3CrF3WhFszwb7U&#10;s2HWaU5L67e4m12/aYLVmO0TnmKt2swIS5oRYje/daON2NLPuq5taNfsH1Zwz+G+X5R/1isg6aTK&#10;NO/jLlvL/KrCab6APaOiX82dwr4oKPVvHv1k4q8e8PpbDQNw6GbvBMkRhHepADThraE2YFfUV49+&#10;W3ivg/5HwtuLProILygoGXafTQ3sYZz59q25mXf5foyQPI+R7EsS3spKRlQTrJJFg3kzg9l398nE&#10;QDh+8DJvV7ZojhB4/WVBdvW+8+yOd677+pVPXz+rDP/Q9sDxYakXv91wwcDdUT/02+0te+WLm++7&#10;/njHk4P2lrB2W33WdrNPlnsVi5cAcwoKwobRhhUiP0xKKl3KprUIp70ExqBN3qlnP2h6dq9U9vzo&#10;87F8sAad0BSh+1AWNxYyQLIIB6UTpfdkoFUScbCwj5CN0DWt9L68CDOZMA7egBivnawO4uW49SEC&#10;JscrDNtRwm1SxLLkGHUXY4eAeRYhPCwt9RKyHrH4msnarC1k5m/yFSoklC6bV/GmNCcIOEzfVxZz&#10;UlWCYqoJ0xLMN4n0Z3loz/is9cp6dv/Re23M3tE2cK8UlJRUSwkQwpOEaNiPQtovawo91yVaruaR&#10;JgFQRp4eFioH7RFKKafOgXuxgmOzaZUOPHb03i86rK1libo+Xp1Nv61X5RQ0W5ry9Runnvt62P6k&#10;AvY6dV6fZI01NkrdpAhueHhV54RYeT3jrGeE4oGJRXhREswcu+3T96FixtKTIwuvYQ0K3AArmDqA&#10;J5RDJ8GppxTTIHklZEKSbDLuaCnruy/KrRemvBplIyW8Gy72WabGStkgsszSJWSJ/1MVoe2m6FcH&#10;7yh9S/gTnj/jzTB5lilOmNSeXcr6rGruQpNUwxi5s6+N39XeVXanogbH47NOeMXOgf6ea6oXeMP1&#10;eVShF4oSJNW6pp5Fnb6K6s54Yr6aR7j+N471EeGEhWMMCLJHCQM2X1DWYh6Vcp2RbR0XNrdBqwdZ&#10;h7ntLHd6AxuxapjduPNaqyZ6JfRz494RNnZbP7t051i3FSIdOhWcO6wqZ22XtZWH1V5eULrwm2zD&#10;d3n+ANl7EyYnxopXvkT5lH28lA1c3Nm8ERqbBMGlB3vbQyfut0G74gtmf/3ql1F3eGfwjvDOEkQT&#10;iaK7WAnSBAkJl5EpWHDmVVX1VhJqhIrJ6mMTeIbGVAkFJeHTWvxXVOWfUClGGjxRe3qCDd/Uyy7e&#10;eZ6N3NimMDFCSqyc8BwjHosTT7AJnSrwCPJQ4T1MfMSm1UgZM/BayZt8VvbpCOG3hsW9kWA15oVZ&#10;PykoElX6CM5D9TryPcFlt/CDstVYQpEVUh6X7Dnv9FOH/nbm7n332vm7SjtPk/USChszR2RBhZdS&#10;j4suTz3x/os3zf1x8rHm00qdzfIrI/pviZEooY9RBr0GaY7Rz/oW9Huj0aR4jZWQOpEDR7tEQ2TI&#10;eOPVdR1rlexXjNSzgjFkdF2FN0q45KiRG/tZyl9CLE7PoWIIxgAJOR1WxBiCmLXLmi9XtovXjrUL&#10;1w6z/AXJelaIZU4PtkrTQ+zafVcVXLhphL/n2hZ23dtNXXHcdD2ntnAl3ix44uPLz24qLmp370jv&#10;3Fgwai6c1RcN50p5tCqk0a9e+eKJihY4jv/i93J+FiL/+/boofN6n/duo+RDP7xWBQ8R44gIFGuB&#10;F+3pYK22eccIVXLtVdu9h9jf1kDzYR2t42bv2yXfv9lh7JpOh0cszPGXkMzzyZONF1zjJftSBYck&#10;yc+S6iSADdjlbf7U/165rouC3q2je2B0Q3+jdnQomPr5nF9dV/9D25L3p5ccsa/a/AG7g/yj9kfa&#10;ZYer2LXHmlmnbZGu1ErHLeEWJyIIk5XhLG4soyHqg9Ul2AmvlJWw6iTgdFnnFdx1oFyHwK29vvKm&#10;hPD97BEiZOCSHCRIUC5YcDCQy4ISYomrs+8HRUX4IkbXVBQxgUSsVoQ4ad0VJ/ssXIRXT8AiDbiE&#10;nl1ev7ddGWTBIihPzO0Er65xHaXDgrCuQ8GSMtpe1muekMqxGM3WixkQ0uepQ9R4UmJal7as+5bV&#10;82tL0Ibo3mFPRVrEiyWdVxY2KdRarahvdx+52/ru6WcDdE/WRVrJM6ulsZWRkCa0xnlFGRKgmWL+&#10;bMEhTa+EX6LF/IQekjR3hBJeTRSWn+6d8nyQtVta17qtbWmxIogWK6pZ/SXpdt3+Yf7Jnz5ZMGin&#10;z199oc9G7WplE49eYNnLQlz9P46GYL3OMSoGBThjLsxPSoe9J7wP1fctptb5oe+mNn4X2uM6YAZ+&#10;+K/wzRwJmZGQwFEXwKyfhBGC6fL3cqzeonJO6deanWKVxbSsdxFeYfNoTcGY8kEkipAIQ7/4SJ7b&#10;TpAyJVRKKULXh1m0YJEzN9miBau8BSUsf1kJp6xYf+IYEip9YMVjcJR+JcIGrGrvhCkhWzxRMvWA&#10;M2t/wPNslhrKVoq5vzwoGV5GfUjWrgircabUZe+lWbXp0TIaakpB9bNxm0Zbi9nNrcW8VjZ83VC7&#10;dttFlqz7dVlc0647cLHdcPByp3TLigYTNGeMjKEb+1vHFR30/76aa4I9/GHNZwJk70Wd57UXb5xx&#10;ocm+msN1wdb6taoWLlijbPquq2FXv13f/9qpm2Zl3OI7RIINBWnZRAttkEFFNXbWtQjxYdhwejDp&#10;8L0k4ClFVFLzTxGMK8pgqyU6bjA51PEjZy4FCR7B98hDFs7luVq3FS3s0t1sF+hVKLzhB9F5rGik&#10;tOBVHtoT/yWJDlFOPsGOSufQAHuywmQcNJxd2irMrizDo77lLSxvfWS4sA7F+iQe1FD13qINSlGx&#10;JwsPr7I8jev2X/7jIwef+W7qiamvD90W+Vk3KSeOCekmmmCNGNrru/fKlDZPe3FVJ1U93HFmjf2i&#10;Qz/GBmeptZAgbyiByOGUCZpbCDz9F89tY+jzeo3KRFbCNU6He4xn+BgZJfkCveE1+AR3vNJ48VoQ&#10;Hrl6+pRYa7uokfWZU8FKiCfidI+ov3mf3vbuVZm3b+1xM8ZlCPi7WLJlfkO7futl1mZxSQd71rnq&#10;zC1pV++5/Mzl28+3fhvb2Yil6VZGMCsruVFLOGbD80Vvl5P3YWcTPtgf1XG5d5xNxPXFI2QBU32+&#10;nWSRPP7vpnz50GNFiiVnhTfJ/env2tNbLy/VcFrKpsBH79kjHS4ltNdd/8dB6LctynoKvgN3x7iq&#10;D6SGt1zkfcVY2DJEaG7AxgrWYlHe6Ql7bmjc5rm06+VoFIRLRkaLVkqol5ecTJYMKCt45eg/E95J&#10;8vdcHllAeFVeIQrK33FLtef/fp3wXDffTv/OEkP2lt8/cFeQf9i+UDv/3SS76Wg7G76vlqumXHuW&#10;PA2EGIIOIY412F0dJSVCiBaR15BgZC/OyC2FmUlFLWtxSH7l17yC0lh1ECSEJEuyhADAe9ZG4kQw&#10;ZNjAEGT+ED9uIMSRxks2VlUBJ0XXdVpQwWpOibPysoBDpSyr6fcQMRP112rKOqgxV0xZJGixwLCq&#10;UaowpZ5Z6sUQt9jeXkzuvCgpQnbq11yZUhjqY26yMJ0lKuYNkTAsLcZgf1AEYx+qzisM8ZQEwoM+&#10;eRB9JcRutpZbm1r37VJQIhAWclkgLqk5l9EYmRNHZIRJQWRJaTWaF2SxYh7i3Hg2CXpfUp29GikS&#10;UpHcX9dGSBhWeinCBq/vYt3WtLahm3tZz01V7dZ3L3YE2XhZvF2ym6KbgyxvhbwnCWzCISEIF+YN&#10;rIEDjAYs8Ix4T9f3eCC99sgbwuMCvwh3XhHwUpYwTk8pph7yELGOB0gA9ZYHOvKwni1F3HJDmFsn&#10;StX8SLxIRWjqPfXtKPGUJeHQVMqBcBzZdngz9ZeWtJKvRlipKREW90qQRUo4V5webu1WlHLhXtYJ&#10;XJ1B3StUsMOTC7412Kq8WN3hldAw63sodpI+yDDFSInBANG8QvUaOTmsMMwrRiOUMkpjJpEFhYsB&#10;Qe26IZrLBfubWet5TWzsumE2es1QazS9oQ1Y2d8u336hjV3dwkpKWN95+Hq75uAYi9C90kSnybp/&#10;osaYqzFkzSxpHZa0k4Xf1HqsbpMfIHkvrKv3nBOUhI4Rmj3UBe8eG0u5wxU5u4pwzIUHa1uUFEWk&#10;7ldRcGO9kJAsHm64cMA8q0jYlRc8MHLA1wjhgjB3uuiSkl3VgLEEfhDPwssUfYbq9yBoXnxabWqQ&#10;dV/VxMZs6W9XvzXOvNH6XkI3WOMhDBYmvijDc4VvehB8KYHuA54aB0ZHaFuNd2u2jIRY83pK2C2u&#10;bL1ED2OOFu5LQ0n11yvrldAFxZFrr4iyck8G26B1bb5//vhrx477P8watDV2L6cXdBJ/5Iun8NDw&#10;kh45WHiMSemHgkaI7v3QX6SMALLSuM5tbxFN+QSr8Nu9z2JfL1ySuGBuTkYEtEqUBL5lbiTUAAsp&#10;MujQrZ+LLpBfeKgoqCjJC6qvZ76eYH2Wt7Fo/VZRtFdWNMz6HOnpdx24rCDt3qifBFc/92yxLNu6&#10;LE2zsoIHPFZtdgkbuqGX/6bd17j9cc0mJ1spwYw1wlr6vblky8Vbs+zKIxefPWrmhUN1GuYt8c6w&#10;5ojHXE/G7+V7y9iDh7u5tbJrDkmVBFqlWd6mCf4OZ493OWGzo3otaP8i70et63DltQeu+mn8zgzr&#10;IgXVWTDHQRi6MwpDzD/2UDl3gsSUd+s0yZvr+SldVE+0M2yz6H1F4438Rniw2l3eGpfZKXmHggqR&#10;jEiVDIgXThIlV6miccXeUn72wlIMvNqbnj9nZcwb/P8/1kq/5CXnz/LypN2DhuypfqSHrM5eIqKh&#10;YoTx76bagLcyrPHaEJe55wQcEyKmjrDurQ5TSLin6/dsWU1dNng/9t1bWPWhqEW94q0iRIeV5ix2&#10;BKcEKJYPVlQYzCBhTAIFxRtJiCCe7PYxCEgwKoqs2fx4y5laySr8LdwqPB1pJURYNVF8Eh7lZY2z&#10;qOw8AJ6BEBbzOeIlhCdLNhH3WwKihYiepImmAS+q/cYoi3s5slCRQeQIF86b0r3IHMzS9VR5cL+3&#10;V0cx46EIieHydm5+5zobJkuqwcpUd5ZPc/V6ggWp3i7dW3NBiFPANkZCtvmiILeQShgpWPdAydKD&#10;1HmmTzApIeEYyWe99+lZcQ8FW9cFrezKvRPs6r0DbMimmv4b3up6pvrsMH85Caoc3bPu4iBXAihE&#10;sHbeI0oJBUUHDuCO98Bf8AkTvNlz1krM4ZQUXcSJkgoXMxMa6y4FVZTWjXIiQ46QTjsp+FqaI9sF&#10;6iwNsWAxflnBtoyUBskvpTQ/jnEHHtXEiAgt1huqL/BZn21V5PXGyDNOsniUksab9HpQYShWDOKT&#10;IUQZI1L7XZIEyhbjSOPOFL4rSnGxTlJSnY24MaIj1teKjnNIeDXIyk0vW1gmSnBk0yZrHy0kNFgn&#10;JLWX7EvmMGR3lHVZ0dkmbLrALtgw1vJnN7FR64fZ5dsutKrPRdn5O7vb+bvaWrBgEqH7lxYNJ+pZ&#10;URLk0GTF10pbxyWtreK0+MPQ+vCJXoTXzDvqwuAIS2iPCgvwinCbuyDMhekaie5G7ytraXhLEqLQ&#10;L/yBcRKiz/AGmaEoJ4wdjDUSbIbs8rlQN2n5FXUfsjmpoOCiGuLFIDwgda+LuowxDKucOfE2QkL0&#10;5kNXFgryonFdIS9KvEI1FM7RYouHwwG0DUylsDqtqmbBHWTpr61siefLAMzVb4IFCmqEDBXCv9AD&#10;CRM9RScYKeWF7xy8VsmSkq+XLHjto9lnmq5O/rrvNv1PApXz2RrLACWJB5g8fmRu9ebPVaglWfBV&#10;hMZeUvNjvyMVHHKEO/ZjZgGfW70fvWe8PCdU1Pq8npLkaBxexbjEGGBe0LnGWFX3cOvluiYchXyL&#10;7iGawIMK1ZybzM6yzkubWUnNN0HjqEnERPTVYmGWtV/S3AZu6H+6/oMVvxS/+70x8uSEO9bNy2I0&#10;zAiy4Zt7/nTfgTt+vHHPZVbt6QirrLkjyGsJb11EX8O2lLLx79T5SqNwyUJ91oQ+wv7JtpoXSVOs&#10;W3eXsXTenhY2XvJ27L7Er6d8/njXlz7qO66i+KXp1uCCF7+56qplh++pevPuW15zkw60nqub7Xji&#10;+BOiz1ynnEiUGLzdZ+02eAXjjzRwaeE9loTMYwtMy2WhNnhjrrVbmmTddoa6LSCDng/NTnvEK/AR&#10;ihXMggUnn+ghSbCIkpyPEjxGi9/barxEwKppzjUWel9O+uTnJZ3OeRPxJwY/673ccqm39qp3G70+&#10;Zl/qDwN2B/sp286RGSP2RdiYAxWs+apYC4JwCYHhQiPIWbiW4Od9sARbbQkUNoMSZ379o2vuwaXl&#10;GX3W94nEaiR84JQHREWsWK8lxAjEkVlPCoU5JJSD9ZoowUT8nRNPu26IsEq6N+tZfRa3tMxno6yi&#10;lFT6E2GWIaZqNDPOWc5k7UTgifEMBHRgr4dbO4OBNW4ypKIk6PrvTHS1/qhawcF/jdbFFYbDikJ9&#10;dAhdAjNORFtV17lwIXPmt1bqKGkJ9Qjd865375Tw62y1FyRaYxEg4S2SP1hjc16U5lJJAoasyARd&#10;T6pvnObZYkrUd51m5W0Jvt/zI5hQWG4cgieKKUrPd1ai3mPxRkngNJpW3SbsHGq9N5azoVuaW5hg&#10;WFGMUXF2kMvqK6NnuXsAZ/CFcsJDBB68Zx4oKQl9NtuSBYbn50KvwE4KgaPAKRPTRUIGJdVSwgVP&#10;qhuCiUw5fUf6PKcAE84hXRbFGC9YxWluqXgKGgf3byQlmCZYVBEuWXNKFiP32VFOlqg8Wl0bLoEU&#10;JMvVVQSQ9RussbdeXstihG/CfeH6zY0do0PjLivaKKNOVmKShGiYFAe0yf+cESUYltD/Gi6qZfUX&#10;1nD7qUg5Hqq5tBYe2btGQVE2lLNA3XFDnHVe1tZu33WzjV07wvqu6GVXbb3Yrt9+ntWZFmE3vjPW&#10;4TmSUJCeFaFngLthW6pa/EPR8qZqWc/lXeQllz4T3sX7XCK0kDbgE2ilpfA2wTvTbUH4GQQnWw+a&#10;69kDBM/Swm2o7kl4jTOsGDvJRCH6Du+JbQsk3RBWZBF/gPiSNU7oir2BWcJdGeHKG6QuT815JXgQ&#10;ndSloHzCde6cBBuxqZtNPCoFhQCHdyVw3XvBLfo+n6W9EubW7lwoXvSEFxOmz03nZTqeqDYnzbwa&#10;+l7eFHOjBNgoeU59WYsSPeBJkVABnNnHyLoYa7fNt0fbU8eetq4ydsbIuOknmmoqukFwUsMSDzld&#10;uCSSEKFOJXoSRPIFH9ZMOJASo6LGk15B6GMyEf+uNX8yJtPROPyN0kX5MncMU8GPorX6hx8F5YP+&#10;4W3NK1E0ygGLhIabz61vNV+KtTApsAzBufXiBKsxI97xfMaUeDtv27CvokZH/ADfh0tOYRhQoDnz&#10;zWBrs65xwcNv31Nw79sTC6u8C1e1NX+UFFU52gsGVx7o7h+4r+4YjqrosMo7yGZoOuvrbaXEGOOw&#10;LQ3s1ncb24i3Qu2ifaVtjHiLvaIVF3kf/uWr0dUnbB7zi9Orl71/T9VhWwb5F30y7/jADYkFlDka&#10;u7ey/eVIu4J53988dtPHd1WRwjzVdW2U9VxT3apo3GRA9n2nxoX8v+ZD3mPJgpGTC9ABcBOPxUuJ&#10;AwvWq6/eX9PhiOxO9jcOP9zlXzro8Q9pZZ72omTBPhzzvPdj73URb4/fVXXHeXvTzgzAYhYzUCcK&#10;j2rwHp/eR1uCkOAmg4WI94RliNAWcZABMmhTBWdVX7I3XS5wqZ8eOz7MlfiJeNUbAvM4LwHhiJCE&#10;uASMeH0nAV3o/QA0CRqUVEkRDEKOcAahGjYBtlpUxWpNSXVCPuOZOCslZiqt+w5d09olV2DFu3vQ&#10;sbxRUCgaBIbG6eLKIuCOut/AvUEuZdntVxJBZa2KKbTGsMSK4tn6P95B6+UR1mfzYIuZJKEKQtup&#10;IxSaqEv5lXk21q7af7XlL2hvNeaGuvtSBaM0XgUKSgTCOo3LOJSAw22OkjeV9nTwpAfeuaxy1ive&#10;B2HApmjshClRsiIY5z3wHuWBANZ34RIsaX+Ls/O3DbTIOzUmmFLKyx0+J0HvQqbAl+9RUhAicGB+&#10;fKbrXhyDT1ZjJc2/g3DtLGj9FiNYtpZQwSp2JwXjTUk54UH1k2UlL9llT1Ezjkrs1IxjTxtriBES&#10;MqU0Z0K1pYW/KsTbJZRTNP8UMXe88BotIdRsRbDVWJTqlBTbAqiQES1BXX1eBassGDK2MP2HhW2X&#10;0RdQrO4IDSx+zTeS8QIj8Ip3CKz4rN/ry6usvzjWeq3raDVmV7A6CyJtMOFdCQX2/WCZo1gpDtph&#10;Xbp1Xd7Sbt5zs/Vf1cvGrh9qN+650kZszrdH3r/NwT9Yzw5SJznI0bBoI0gw7LGicUGnlU39+Qsb&#10;WdpLieY10G991AmFowh6eKfjzovL2fHp0lSEF2HlDhLefSWIgLVP9y5aa3NGAvQv/CMYykhQktmX&#10;JjqiwgPn8yQKXiSaUHuQiueh0GovdXlNruYeHhsGlPiTjaecMNx7XRu76Z3LCgU5Y4J/eRW8Ssjw&#10;qTwlynkWrNWmv5BcSAfCR/sVOZYg4etD4dVVR0H1RPEUKicyPfGexsubomQPXgEV1lGc1fWatjjC&#10;njnxvPVYH+0qLYzESJDCaSTvmhqfeFFsQyFiQCdxgpOU82T41NIcKUvUUvdJutv76YqdQ86mO9Oq&#10;3C/qLjJCb/B+En3/VETbwZrHxRpXvz0R3wx6uemHUsp+hw/JADI9Xbarnpc9NdWqvxZjZSVDGui5&#10;bp+ZeIcNvSReZM4sfab5pOQfhU9/iHiutOg6WjghwtN4cfmCpw8/deaRfVeeSXzU86frerywGuK/&#10;5pp/PdHv8D3l/QN2puyY+tHwwQ0Xej+QjdkSo41ogvDJeVvNxDc9JC8G7g0p+MuJsc//7aPRbdOl&#10;xOCvjtuSD0y1qb9I375vT8ZteQti/HNPrdg15eg9b9d5IaSA89CG7kk6QaLFHbvSug/bnG6c/4Xy&#10;ZJ2z+nTP3/3tOtnjZpeJSr7H85eE1uCZgIIKEdxKiI9CJDd9z/qsk8aWpXmCj8Zrgv5DG3P7esH1&#10;lnhxYji3eJfxvBchi+kv3uPe6XIvev76L3hfD9jgfTN+T7K/9y6f23vRTYQFQ3UXcw/YHmRdN6a4&#10;hXYX8uqnjhclazFKArHJtFBruyTWhm4KtjwJgLYixHHro19yz37U20P4yglahA0CUxY9+6pCECpF&#10;Cop7Yw2LSagVloIXIgbNE2GTZNB+fn2r8WqalftbCSsn15oF7eq6LlL/Y4OlC1Uh0AE+gpkMvfHq&#10;KNOA18N9GopQqCOHImEfBRsjy0mQuXnB9LzyX12fobkgdGu+6bMui5tZ7OPRhQzeWJ2wnxRV/vSq&#10;ljZF/5dwodguViCVANIklFmHoqIDIRCykaJE7PcfvKlg1ObGfhbOc0QMEKu8RL8Eb4ELs6CkCLkx&#10;FwRw0SuwQlExP8GywnNlrPGMTAsW/Fx4R7BzCor/o6DwmiBC5oK1CVOzzqZX4vFYu/XEINXFVOwf&#10;ItxICjxrNYR8e0gxUR29mwwWCrZStWGAlBZJCrkSHhQzZQ8KnhRrlt23RLnQKB4kRkWG5l1BdJCu&#10;z2RZYnhEoZB0TdW5PnndaYXHi+g3FAtCgIwrlFmChDSC0u1/Y/4oWFnBpSQMSPrAe/IBEwQTChmj&#10;hFfRDuPjTDOy/tqsqmCd17Z1h++NkpJtKfywXydHnxtqbCipjqsznXJ67NBfbeS6QXbxlnF2w75L&#10;7a5jV1o4zwBmWOmCZ5jGQgZcqPATLnixBtdxVSNrvSjfqk5NtAhonHVavKjh3o+1notu1mZ6bD+q&#10;QpCpSlmeNvIm2JfGfYNRwNA8eIf+wSu0H/AW2V9XQfDoI/zwrCQJNxJRSBhxyrCreht1cE0YDkXC&#10;GKAV0W+D+Wl27btSUNAAHdqFxgWrsDt8JxrPzviM8FaQ4Fzx5TJOeJd6JcjqTCntzkryWqs3V+fe&#10;UoAUf0Y5DTigLkXlkiX0SoZaBQlhThWoItrPXRtkD7/7oJUWXoeLbi7ck2h9pFRZsCfpKUzyIEZz&#10;j9LcSVTgOvaEVREf1xXum8iYoMxQKPi9w/u+wrxy/+/k2iu9L+JFB5TYInTWb0fGB51fST+JXCGE&#10;1k/KvPs2zz/27bgP48d5X52VVZIJ5acEOUPKFdedluaSb9j/FiyadGuxwinh0uBnPH//xXmnxeP+&#10;YNFWosZFhi9hvvqLUwte+ejN76/c0O77OP0HYyBDMOSIksYaD8W2KVjQaV2QDZSBR4mmJuIxwpbs&#10;/8IrYVmCM7Sowj/sYOzzTMvMC6o63zvFNpvBB1N+Ftorapdsj1kz8a1h1n5GSWv6RmLB4C1JLkFi&#10;xN6yn7z+0Y2Dhm+Me5f1zvKiIU4AJ8mn6hzvh/HHW6UOf8YbXQa4a8wlbg4upGnJBbL5nEwWrFNF&#10;WyhaPMJaS70Pio4H+UNb3gqvcoWp3m2VXvDOHvebt96LrDXPu+/JDya9XWNBat+Sk7wYCYsbxdA/&#10;lBTCWoooOghofSRoRuwMdyGFHhJK9NYiyrZiZM4c6bM50ZqvqFIo+FgEBvmaZJom7WKwK5Osx/Jo&#10;y5Zyydck21KVeHGNo85LgAkRnDA8ikqvZNk4gQuTIlgDjErojpR0kiRYFOd8qgYzS1i96eUt6akg&#10;K/dUuMvZTxYT4bKT/eTuUSTEYViUE8wII8v6gymJR5fQfRtJKXFMBbF8lFDLddFWck6JwnFhbdKF&#10;MDYJN1kaLEunqqvCnvSCzzrOqyPLN6JQCNVUFxw6y113MJFQoFQMx3Wzd4XsOlLOWU8gCyhEv3MQ&#10;XAV9z76oVMGJUi5jNpZyVTcqPRu92Akq5gE8ipQTMKIjhGFaLHm6fqv8QiVrNKtm4fUS3IRKnMCG&#10;8FBMwICx8R7FjQcg2LG+VlXMgLKh/iGJDXhElIhCGXWVQOfMIbI6UVooq4HyoupKqVcQw1LBoCEW&#10;s/7LVoFGUng9dkq46fdoCVeUFN4jR9mnaK5h+pwkJZWg8TlmFxwaLUuU8pDlLoGNEsPqj+E6wYps&#10;P5dZyNihG407XoKUOnIOBuAYPOHZMy+uEXxKCWdkTLH5EgOA413aLEtxaxxDEBgBIUlGKNZuVwnO&#10;rmua2VU7LrE73rpJSmqIXbH9AnkADxoM7egoQEtBgivbL+I1hkh1FCV013llNeu+vIOVeC7MoqBF&#10;KdQQjYnzqVhDypWwzdNzSC1urzG4VGrhnjAtdemcUoE+NQfOHCsj+LhamBoz1n03wZpUaBIlOLSR&#10;KgiO/xqpg+fO6vXVgQn0Izrj+yTx9o0HrilU8MCReRAhON87Ar1dtLJtxwYS1NGTgi3r9coWoedW&#10;mBpnsfeEW5pwkQAdNVavpS6DrK3kAoppwDue234w/khhVh8ZnIRqCZsjL6CX2965wcI0J9afCO91&#10;FZ21Eb+xzkEv9dcg/xsn7/3x1j3jTqW94J3OgU6QI5ovnlYD0YfDLf0ar6Dh3MyBoTd466HtWPEi&#10;5zdJ1rHe6c/fkPBxznPlPsIzHqKx9ZCSwsPLekgeVL7+jxeluVMzsMwLoS4ZpKRww3oiITpn4GEo&#10;y8CJAH+CW/clknMyAHySU2z6JuQM/OsuTvW/8fHs7/rNqfNjhODMOmh50Wol4S1f86dCPNtNOksG&#10;cPI2RxiRzEVWcpZeKcrbVuOuL7nTRdf0PRDtijDTZPB9Thi4527fF52PeQmBr107Yisizlvd6aMu&#10;y6pb7zXZZ2Z+Mu/TMbuqnO4teHN+Vf/VkVZRY0ApkXyFMQefZi/x3tvkX1Az9XbvwxTRRsKDPou6&#10;LbQQrtBEEW2IpzAMMN6y53vfjTrc0pVuOietyYISLco94R3OetV7q9ocieepXpjcvbxH3rv/yK3v&#10;XFtwzcGrl8rauVVC4csyEg45EiAQRZ56awF0iIQT4b6+IsiOUkytBYCmQn4nKbCuAHV9igRcTGFc&#10;G0Etxmg1q6RTFj2XpFlNAaahLIpcEVltERyL2lj6TnkEhI1jJnWypJwgxoIpsiQR0LKY2WhH+RUq&#10;VOcvKWGN5pazqq8mWLwQQOpvEl2EQ3aXi6HDUPyXe6MICUeS3EFojveyGlyat8bn9i9JkFXC4tFr&#10;zQWJLknAbfZjXlicGo+rdC3m67U63CkpsuWoutBpSbrFPRnlBBeWVdhFPvMq6j9igpq6Jx4GIRnS&#10;6KlCXVpwKK3PCCeMAo4ycBUo9F2XdZGuEG+lKUnDSr8UXLimQNgKwYWwQUnRmR89IIy9W0Vod8aY&#10;784wazGjtSW9kmylXg61Ks/K0+N3hBeWEgSI8gUuhKwkZFOlGDk/i2QQysUQUmXhHW8IQUqoj2SK&#10;JsI9tc0I4XSUJd9LvYkEDrhm3xM1CClMS3klqkxQYaPnjnIubEedQMKvCWJYlHW45o2XRuUOvKM4&#10;XdNocbxVnyHrXTgFvsHCYwL/EWywaJ1HCz40dpIUnCJGWTMffkPoMj9oSkqYNb26mg/CgM2FZE4R&#10;W2eNh3OOumt8TYRTKoBniT45WqbHqhBrubyxTdxzo1257SK7aMso++ux+632k6ULQ7oIOPooKVzR&#10;RKwUE3XLSug1GPyI5qq8Uco6Lc93WwYwFLBg2e/G+ixHQbDRmVJY7QRPhz/oFJoXvQ9aXccSNT4X&#10;Mhds4iVA2aPDmVQZghfrFiQNsY7CGqBL2CGk100demimTrgP3oGX4CMMEsFp+JYuhUodeCGMoIEr&#10;vIKH9lzXK/W2sPUDVjay7DczrcYblV0WXfUZqRYkWBIicnyDB1VBXZ4h4WCSZtjIzV6oIVICw9RZ&#10;s8RjJnOTQ0g5Luead8Zb5rMhNnpL6+fXf7G+8p0HsvYSUoOuQ5m76JlU8OYzcm3IqiGnl3+zbnHj&#10;F+M+q645ckJuIvICvGNggWNkB4aJFD/lvVoJJtAr+wPr6rWPjKMOev5INmzL+yck3Rp+I3EEz5H1&#10;aMmC1BfDLE5wRSHlTIuyGNGEC21CVxgkeO3i7yaLyxYaAXo2tRfJcGWvZOV54f7JH8/8+pq13b9l&#10;TJSD43DM0vqtgRRwQ9EVCqq75Es7GcJUimcdnb1EpG1TmDhXr7lSUJ02eP6RByPdkTyUH5Is+nzM&#10;vmC3Gb/57vC2fE+7Y+eY9hds6nCm79pgV4G+7jLP/8T7T311wbasMwO3hNiVB/KsnWCWLvyxLYJi&#10;ClTe0Gd/041Bux9a1uTliuKleNFFub+GW8JdMrBlqPighSIjQHNprntI3p0ZciDn7Lahc9PM85V/&#10;3Rsq6/zLtBleQfDz3sFKk70xtxwY/ez1e8f4b953/ncPHLlnT8yDUd82EaA4D4b1Ecq3cMQGbi9e&#10;E/tIukg4ERKjpA2xZqp6dxZxcAJpj7UiaoSNmKGBgNNkRgVLltBxXssAIUSIrS5lECqmSSRkgNCE&#10;yFAegVAfjEPKtRPIMCnEC9Njneh7lA8xa2K3rRaXkRdVxhJELBSxjRaRwcx1pstlhdn1nCYSll03&#10;ZjnC5uymzkvk3RAKoesaFpAjxCj1xOhUQiDrp5Jg0GZlSau2oEIhsSIIYQwxENZ/toQdSpyNfCy0&#10;IwBIOyb9uMyDsa6eX85yeWAICikAkj/YjFdJghLvibUoSrPgVaHAqGzAgnusCIm1Bk4FbrSk2sc9&#10;lzbbUmlqeEGFV0OstODqUs9RmHSUFUoKz8kpJ3WYlu/ujrXge0tp7EnWbmFHqzZVzMXvCCXgjKcB&#10;zIE9Ak1jYC2D8BuCBaucEA2FSqkZxzlEKKj6YgZi4hzl7wr9SmGhkDhqhNNnGROhTKpJZOseCFGO&#10;I+c0WI70LyXcsyEbI4OwYoxoBAEQJQGB1UoCDTF/9oUkT4l0aymcF1RC1+FxOYHB+Duoy2BwySTQ&#10;BnSDAMaIwEACVzAZnwUfxsQZT+zhqIxiFF2FB5RBGT2jp+bB8RD1hI9KGl8Nja/j0hhrt7Sd3XPw&#10;Lhu0tpddsmW0XbZ5SKEywAOns+6qZ7F+FF7k4YIDaFbPZa4D1vUu/E44w/jAy0RBUZWdav7sByrC&#10;X878YGu4sIT12dDG2s/IcONPFWzSxTelBZtyep+KEhfMuRdJNyWkdILBOeE3YIPS0XsOWnTjgE7o&#10;wEeKm7WrejMyC/EfUFpOgYk/Cd11XlPbcmfVkSCtbLGTfdZ1XQ/LejbNeXIuQkDyR5q6FLXboCsP&#10;aghhPr2OOiwP6qjnKsyT0t9BcoJ6mxg2F7zViY2pP9323sWu9E/zFzNyNG+/U86BkBKbb1E4lZ9L&#10;t+ErRtrYtWM+XPLp5JdyJnvfBRfRLcqFcUP3gf9yDAhRkBzRDRVGSC5oJvgipwhJQ3td9dpH3ojD&#10;GYpOyiZOc8cz5MDRAcv7bxu5RNQOHoEHdCV5Eqrf8PC7rpTRhMyQEURYENmEF1Vldog99t7T3639&#10;asW2nL8lfhum/5F5y0ZrZEodjY0QbK6EvTvsVHhjTQjZwT4ol6EoPObo+1YrvIJhh71+TmRLZleX&#10;bBn2VrBbu621yVvO95fu6eOqvj+wL6Nna92/vZQXnmPbTQ0L7n33Av/gnSF26d5sV6yXA1U5SgSZ&#10;iIIi83XsnvKns+73CkrjPYkuKvw12pLvlAELzxB5wKMWnSCzms3z/EMP1vzNM+z+2DbRi6o+27sr&#10;eZr3oxNiIuSwuzx/ulzry7f1set3j7fLd4+1wevauHpgFTQZlFNFvec8EIDBbmXWoai8S3l4rGPq&#10;wdHz1TsKWC0WhVjb5SJuIbHDvDJW6e4y/oZXZnyddH3YV60fLW9tZkS7IpExYtowFBAMAmEiPAMW&#10;Ea/sJ3CMhTCG0SAaWSclJMA4cA2XvPn8aGn4FEt9IdhlAZLpxppA5uQwF7Yi5XjU5jgpKAndGeGO&#10;4EJ0Xcx9UmAsIEOEInp2i+PBEOaDuKtKqOLxZM0ta5VfF2HqOh9jZXx6xS1nVzabbrMl/DicLQVB&#10;AhMjIMVAsYJb3YXJhaECCcNQEWxt3RvPhDTV8uqsRfEeJRGpa6KkgKiKkDYj1NoubCvPzmfsHSMj&#10;jk28YShBvacUjbOOgQ1zCFig9Nj7Ey3+fimnO8Ks8lO1reakhtZmemer8UqtQkGJF1UY1vk7hab7&#10;ay6J6jE8T2NHYZFCjnLJFl5RSnhXKCiy3lBe1EnsIDqI09yItbu5Co+UsWqq66pJOCFI2djIcREs&#10;BHffnOAsUp+MAjwnt1AtXDE3l+EJnMXgWdNDnGJyn2WtJ+FBMVcEFd5CJ91DAiqcZ0I/fI/gklfj&#10;OkIo4C2y8E4RVAQEmaAwbJRog1Jd0F8Zjb+T5sa+prrCSUXhstILmtvSOnbR5rF299t32KA1Pe2G&#10;3ZdZ7UnyovBOUJKsZxLWRhkKrsHgAZiicBCg8jwQcF1Xt3feIcVe8TIxVuAf9vhQjok5osiraozA&#10;veOqKi7xAmEYp/mhnOgoU8bqFtdldbO+x9plM8Ga7DdHexpLnJQdJz5zwi1195wRwhgFCzbV91xb&#10;z0ZsyLU7DoyxwYuaFfIZYbsc4FTe8ubWEn2WsZiXfdZn4wC7/e0rC0r9RcqkvK4R35SCRwVj6h32&#10;3isFtV8yQq+sRZFuPuqYZwPlRdUUrDmbiBOqR+1taQ3EN622p9Rw8uhibwt7mpy3i1IVrkhAIWQK&#10;DKu+mGJXrLuq4MV3Xz+x7dT+3mm3CrrgE88VgwQ65lV0jNLllGHS0jm9Gg+KzcI9NQaKObPnkfU+&#10;Njg7LwjjAk+Y54JD0RtVXSiS64wgOrSm7ymNRDp660UyOAkPat6s0TkFJTqpNiPI/+Che8903Jjz&#10;3drv1m6Kvsf3Y5hgTJ3AusKnHAHL1ZhY8iAFnaxMTijP01hbIQ+EU9Lna4m+2ZB8/oHQb3qujbm7&#10;1hzvgz6Cb0cZiJxuLG/0s/wVntvAi/LqNNf3BhuQXbq+46t4e/Dw7ZpjkA3fGGXpord40R7n67E+&#10;yrpeDfFiDxnfqaKJOOGcbL2MR8pY6dvinGdI8o8z6mS8VHot2Mbtz/lZUdlz3y7x4sOf9V6WFXHa&#10;hbgQThCnhF3jKT67cEM3u3rXeDt/23CXaMDiGufzZ4kZsNo6CRB9RHBNRAwtxVyuaCdWtQDtFvoE&#10;rA763EgCu/2iMtZnTX0rIUJqKaYbvt57r9W87P14O1UR5HKv2UviGBrAFFnBWHYQjsYWDnMhgCAY&#10;mJ+u9ywms4DOYmRbPSdnWpwlSOCxWZOsuBT9lvKarALNjYVwTjLthPWEABSynLLD1cermlHa7UzH&#10;qndHRIu4qRCdpTngUfmEWOdBQbCMR+NC2bQUgTUSoREjZx9WNhaQ4EAqPUKLUjPsTXLPRMjqv9ES&#10;xtSNw/JFUZEIgKdBFhop0iwUV0DozAqRwGxj6a/JG5MiJpRDEUvuRQowIYZYwiPAhXANOMRDKlJU&#10;gmfCg4mW9lSmBFq6tZrexXrNH2hd5nQthDPwRUkhIFByUowkoRBTj9L4g/XMaH3mWBT2c3H0OBtc&#10;KanEoi145yh/EjpgKgQ/lQjKaYzlHg1zygIrkqoHpL6zvkLKOQkLHKEybG+kq4cWKjyhqMIFTwdb&#10;cM0rXXPDcHDrki10LfMtCmWyxoIljHBBUWPkBASwE9KB8JuztsV4eDhUISBdlsVrNpWzJcLBilf9&#10;TgmjfFm6NSUsMjX/FAmhum9EW7/l7e2Bg3fbiPV9bMDqDnbZ1pEWh3BkDGS1FQk8hDZjAL4oS2Bc&#10;RNPCLaWYsjR/yjNh7RORIMUdBV9D37HuRxp+umiq/mxf4dg1D7KsSgs/iYJHWeG/nGBGmLka1wkv&#10;1HgkUxKh6Bb/JWCiBY+agjebLt3zi7xKBLx600Xhbg0uc7rPei5rbncdvdR8DfWbPC8pIhmYDXVN&#10;riW8FmRtZOBNPHqPVflrhHnVRacS0vJoHI21lywgnDdonzwVeYL99xR6URSRHSjFW0E04Q4f1XxH&#10;7qnvSn01my/Zc533vYMVIVk6uNIrexq9pur1RIvCd9ZrqdZpXuuCh/Y88P1Fq7r53TyAMzKD/yNM&#10;Rcdsq6DoLq8k6mAIEoruGViSoFwXhacxrBy+wB0eI3hD6QhflBkj+9XRHjzFMwRTDN1I0UPTuaJr&#10;ElCAI5EMrtH1JUTbN+y/juiGf+KxOw6/euSmNb4bvAKWMMgShTdqqpONSUjPLRFojMhSFBNnL1UR&#10;LqqKLilVxXo/MoFTAoYIrpn6X33k0Qrvx+Gn6sQjxnssDL5HcLTmmmeufsNRYB2r8apKdsXedtZX&#10;74E96frsXWWzPyFa1llriIbKCs4oqDAZUGmPZFjaPSUL+QR+gEZEN3lz8/7AquT/tY3zQsXMjwmZ&#10;p/TAz9U/EhL2iIGfllCaEHyTt1OI9TuLj1g9yNCgqeLccX6SDd/QWQqlm2XPSrRyQg7hvrwlPnee&#10;EPn7Q7ZEOM1OXTCYjPUojlAGsJQRqq/rWuk9KZudlla2LisT3bVUPiB2S0FKx4AQJQKIcaCk8KIC&#10;jB0ugUthSBZUnQDmGpgQISUlFKL/hUuI1Hkj2HLnlJKn57NQlI9+Y7NjyZfkMWlOeCAsVBI2otq4&#10;c+EhLixsKalaS7ILnyumxroG2ZzHREYfrjUbRd06AshDIaCodC37cBBoDTXHOrqGDEKOSkZRpQQU&#10;Icd34Em55/FfjQePgtNu2adEOjaZiSx4c1/2Z7Frv8fqntZmcb5VeTnFpd+GiLg4KgDYReo9YTEq&#10;HDi8qUfpWSGErO4OKoQVHgXjFawqPlHeGk5uaC3faGcXr7/auiwcWKiYUFAiSoQnTFh+aogrHYTX&#10;wv4QLMfqGicH1rGG1lCw46RXrHYYBg8JC5Fj+pstDnLeazUxK/fNfiXGjYvsNJIo8BY5NJC9PCSB&#10;oKgIc/n0u4vxo5iAETjGeCgSEsJ3iARyA9GSU0IIXF5RDAhjCfBI/e6+K1IQeIYoqKLOHPUbadIk&#10;pNQSrrAUQ8Ej8ANeCEa9VtG8G2qsdYRLqo7Halw9F9eyMRv62XW7LrMui3NtoLyhbgurF44B4Yah&#10;Q+iH8aAMEJooKMbCZ3U8+XoIJsELBcWBnBQQBgZkPZKiz5HzrAE2WhlhYcCBcYs/SBRIFn7pKRKI&#10;5YQX6qO1xZDSPdnCQIKJez6hdME/Uoq6DPSAAG4Z+A1FwD1F67Vf9Vn8FHnYU2Ot7fzK1mNhnubV&#10;pFB4D/Pskn1t7dbdQ+SlBbvMsiF7mtq4JQMKCO2FaN4pgl208ET1gt7bPOu7vTDcT4UIjgOhygib&#10;/BHOeN4oqP7bylhd0Xt90X+OaMGluKMkCJnyqrEFsT5cSp0QYn3N4blgzTXNRq4abDdtu8Z/ycrh&#10;rqq5o23wrDmRaASNUtWf+nCcGkA1fZJQqFrCejnV1TGou+k7l22LB8x6Gokk0Iju5YpZw6PQHzIC&#10;g090ESThXkK8V/8VGQ1kReqZTs4EDKpowf68rQMsSO8jn/R+2vjTniNNXk7+jrUsFALp2cg7NlwT&#10;ZSDU11rjqyfYcPYSlcNrSkFh6PbUGLsLnmxqZx/ZyL2sx4oexUMcT9Ruu/dlv5URe/P0XRPoSHPm&#10;RAFO8KaYARVcbj4wzProfZLoPUx8zdYdCusS4uP8q3KixVKCYSloXnRa5rFSlvt4DUensXdojsiG&#10;id4PJSfl/EtFa/+llviIV0OA3q+HnZHA9zumKXKlYRwxOhaiUwowPZYeQpr3N2gSmtCojXk2fnNP&#10;67+2Jeeg3MJ9Oy4Kvvvyt6pY21Uh1m1dkDUToOsKQACHFE82P7IWATNSw6mJENRBCMnXa/fVadZ7&#10;U6ys6uDT2YtLfRNypcYlN5vdyyUZC0IVQaNxEM8nq409Kt10n3gIJWDpOoEiAsVbgng4T6fFgjIu&#10;tkuoCcslVoip92YVt48hVITE6aiEQmpoHCgDiIlNkFhrVK2o9HqagwWhIBRUDc2lsuZCenhDCRJ+&#10;c4kKwAkiBomMScRcDsTr3lmyKivqfQVdV1UCzpV10mf2W7gqGQgdMRNJF66Wl8aBsC4loqGOINXG&#10;KSBbe3qoXbZzgrVb2rwwjKHryWTDiuN+TqhrDFSfZu8XOCPNuZKeWbiHSkR2e3AhboEn4R29rzkp&#10;S0qqtV247iobs/aKQkWPwNLvPj274pRot4hPTUAX1tB3bBCl1AneHvF9zpRi3ayOcEptL6x4KjS0&#10;XR7qFCQ4d7DRvUlxJ+xE+SHWoqhGjxeFJ4iSpqBsFf3fZUwxbqdg1RkvQqgI38K1YzThydEnnRAf&#10;HhRKBnxwPbgJeAhO6GBtYwRh8UqoBEngkO1VFUXP7/wXQcczihSj7pWhudcWbCvoOpJuKgonF2we&#10;YjfuvtzaLahnTWdWtoErWlvcX0IK060JFaOkEO54AvAZz8QAYCx6j6KmKjnZW9TVY/EcocqRJeUF&#10;ByrRc3o0RXKp/O/4lbHrfokaF4U7S4lmy8hYodYbSpa1TzzecsJHaBFMUEj6X6gEbjRzAkbyPl1C&#10;AAYZ89a98zEupssjEuxrTU20Sq9GyNBKsYoPa06CGxGQNrp/40XBHAFhnWXVP/n5Y+ZV1v+ljMle&#10;hDdb6JoO4pceuqap3lMTjjUfavSNPCgjVb9xRhOnZ/fcGm7VJYQ5xbaVlLKDF4qCcet9EAZGsnqC&#10;epx6qrqUa+kXfVb19Vh5sl0KxqwadDJtUpjfKX5gLfmRLprC+KTCPec/UayYcCnVS/CaXMUQGcYk&#10;+7SRsnBp/+AL5YQnJR4gGYyyY07pILiBHbSBrBHcqY9J+R+XhCK8UmzZ0QuyRnMasbFTIT2Jjlss&#10;r/3TzJOTP609zSvAayIhgk4UinUnyg1RugnDo6KeyWm+lUWXpNNTZYNir5ygTHiSfZ8oOOimlv7n&#10;TpPWPOtpnoyZrRE4BlRH4Z7wWKN1KYcXnHj8tdhHPT/ls5AJbBGoKvmRJTosrzmWhrfkmJDFXPHZ&#10;ZMt9SgpK/BNzT5RF3RZiJR8qddwpknPeHpbTPtF73ykfGAfE8kqX8CK0FAEyihQVVgnWH8jRd/kS&#10;ll1XV5I3lf8BZ+0PWjMoIelG74vSmmQlTbrfqjBnlTQVQVC2BGBB3MT7cWeri5EqiSDrCXBNxUit&#10;54dZ7zVVpf3D/e2WJ9n4vR2t0pMJFilks/7ixiSgIshI/R2r/8eJoFIk1BwBAFiIJiDAUDQQSe03&#10;Q6z+zHgrJ2Jh8y4WQ+JzPqswNdnNiywfTrklAwqLhPW10igNBLR+D5/kczvEuTd7Fghh1tFc3AI/&#10;XhdCjefSURoQssZaVHg1SPBqrvtWknDPlEBj4ZWkBqx/QlkuA61IWeg1WPOlphrHbSD8YyRoUGSE&#10;vPBksqZUt/RnogsFlXAXqufHa+w+3ZsSNwlPBxVuxtX1GB08n31VlKtJkUUW9oiU1D2Rhc8ErzeF&#10;6VVzvD3c2szsaMNXjLeui+RJBRbKUdKpk0u4M4RY3KX8EWHJalKebJBkjNXEXCikJI2TDaOcvIow&#10;JXyRvyTYSuvZcVIkjtYkcHzCF+tqJYQfUnPJkGM9E6VHJQ2y/jhQkUK6LhEFXML0AdpzYwfPwEzf&#10;YbUmgSPujyBG2BbBFNpAMULX4BThRQgbrwFlQdfveIRO8IumIkQ/1KIDPoyVbL8gQrESUKxBpYqO&#10;Smtc8fqu1/Jsu2TbGBu1tqdVfy3WGs0sb31W5RYK2XrqCFmEHR4ARiDPRkHiHcggpPp6dZSPFBLK&#10;GoHK53IaT7JgS9HXaMGUBB3WDNy48TCkWKJEc4kSiHSqS6cIxtSfbKR74TlhjDnLno7gldAmuWmw&#10;hF0Iwpi1liKFHVBUvXaJB14MsUT1zNfjrc60Qj4p92ywK2bbSfRPdiNHNJBUgrA8/2Ary7m7msUK&#10;J6zX8D2RFcJ2rs6b3lNNGwU18ICuPy5FtVuyQEI2V/fqKCVWAwUl+sV7SAb2KE/W8sBJbXWUU5Q6&#10;R3fyGSUyVP+fmWx1pidZ8/m1rMGsihaCjMIrlAFAKjSyBgOAJBhCYlTV59jzNnouRaebSCGTpdth&#10;aymrdXeZwo31OcI3hrBosu9WzRs4Il9QPtAddBgIm7tjRzDsWW+EtqA3ugwa9vIN35RfyGeSB6w1&#10;NpMMqSXeriL8cMJ0jsZDZz8RG3Q5c4lQKsYsUZcKGEWC50DhpYMUFNmIw6TkkafAmeoPpKWjbDvh&#10;FOg+bGImyYLQJpEhyV2/5v/aim+eH/HE23ctrfA3r4DweLhoOE7Pa4oMhIdE31RuZyNukOaQ8WyS&#10;Nfxbllu3LPtQKUu6N96iHyz7SkCDnKPGBtypXrD3mBddZlLobaH3BX3nrAIQC4NjbcpiQcAnaNAJ&#10;YkK3YEnHkoHJuBYrW/8buLmC9V6fVzB8Q7c94Td4PyYKeWWFXDKeWglAQ9eHOeuZFEry+VFQbhe4&#10;gFpX3+Fd1JKAbStAo6g6LU21nLlRLsWYigItV8Rap5UV3e5s0pDZDMv6wwgxSzBKU2NCuThrmXmg&#10;KJiDXgmBoVxaL6nsztJhjYvK65wHw1pN/GM+i9b82A9UVsRQUkSB91ESTwQBTddcgnQ986dobTsR&#10;CaEXMoJQUhC8I1iEKAoK2EDMwIvxECaVEOQAtqp6JpXdWV9zeyhEHFF6nrPMYETGrf+zhoQyJGuO&#10;/UHOi+I6wkUQO8IWZmD+ImZ+o4QQm1+rTku0MP3f4QyhKPhUFnxIKcVaItSGp+bDyr8rqlCIg8ub&#10;YyT8g6zckxnWf8VwazWvq6OHYMGnzGRZ1AHYJmjceHTUuuNANSp5gBfCe4T/KLhZW3gkm5GFX7KS&#10;2LzMMxD8LvTVp1B4kozghK3gXEnj4lRbElzwfMExG0+TdW+npIARQqFIsTIeOl6OPqPY41CeRYkJ&#10;RREBrgcWeC0IdzqbsRHMeA581rXAh20UrLVQ+iYUnGr+ZI9RFZ8CrW7NS3PgVNHyepbzXvR66Y4R&#10;dtG2kZY5OdqqvxxrDaeVtPP21i1UTqybgDfWxBgD4+HZUlCslzYSDBGgVQUzPH1nmAiWyeBer6UE&#10;X/bFlREvuPlyD8at/+NBJYs+OVCP/VbseWLtFR6jDJh7PmE8YK55hUi4UlV/yF7BGLyjmIqUFApT&#10;yrODlAhZizkzSjnarTG9pKMnQuMILoqP9pVCaSdhSPp8N0J4Wz27+fB1bm2oomiNrD6UTY5wmiND&#10;owZ8LEHZQ4qxn5499pju8VahsUfVDFLjqwrfHIRXRXSVzVzxQFHseFJ4TEnqKKdK6vzWWF1KN/6+&#10;kNNdFjYs6Lgoz5rNy5HHp3GL7qnXSIid8BkdYU6kJFM0hdfUUs9kyYFSQt2kZDmGhj1P4DZa/8XQ&#10;xhNhjM6Lh/agXwwkaANeFT7KS36FQnMoRXiY65BBwgWp5n3W13f0lSja5tiU6lJKeE/IQ94jG/lM&#10;2SaWG5KkGJL0bE6vpUxbhsaDgu8v2LVjXVKw7qWO0Q+9dFxUyjotqOW/8+AFP3ZY4RU01j2aCv+s&#10;ZbFBmb1V7PPjKAzd48fxm9t8xZ47soPDxFelRPNVMWg1XuouQp+s75d/JcImbO5gHV9r6qrEJ94Z&#10;YZUfrWLlJzU8uxfrD295s738XgvjPhyztWnBlXuH+yd9/IS99sVke+LzJ+yhkw/bQx89YjceuVWu&#10;aHuHFErFkIqYJ6UQiyBA+CK0i5gdxhfCMiS0usr76b2plYWLCeLF4MQz60OgItZuAlJjIaCoqGBV&#10;ARYvqCpEIwRDnBUEKK5vrN/aLIiy9ktLuxi6OyVXAMRdZg2GCg99dU0EQpqx6JXSMrFCZJFV4wQu&#10;ygKlJSFSf1aYC+Vxpg2L4giecCE/TUzEceDsd8I7oLNmw9oXITWnAFDaCEcEnt63kMVF5kymiJdF&#10;6GoiBqecIF6sK2DEKwTMOHge73UvavyhqFJEGDA8yRzEtzljx3lEeLF0KZVKGi+eFGtRpKbXmecT&#10;Ucrd5n4BYVJk9ZLqiqILF+HVerOipU0NpIZynYQx+8cSNV+Ugk9CKQjPiOeI8Lx7pKjulkd1S6h6&#10;uMXcW9ri7k+wHgt7Wc9VQ523lCwv0glWYK55ovgjpURQQlhvFO+lziEFfxM0BjYXY0HDvOCryXwp&#10;OMEEY8dtGG2jsQqmVPZwCgqYSRiSeIOhUEp4IDUfZdpVgrCc5uYSIcREzopFSIBnBAXwoGt8hFei&#10;gSX3pDN/hC/4gFaACcId2BV5T+BYigwFh/eCt+HTPKkK4BSUaNmHRSk6gqmdh6z7UcS1nMYYKRh2&#10;X1bZLt95nuVPr+yMnCryPhrNDbGL39a8UVBFa1EaD+tbodCD8F1NdIzRxnoq2zeAISdJOwWlzynq&#10;VG5n3SQIWmLewApBKNwjSJM1nlIae0nNPR7BInrmkDs3/6LKDmxpEMzJQu0iBURaNZaygw2KEzoC&#10;VjJ6WIDHu0gTHvmcNzXDpfdjqBAK7SfhOF7CcsKOSBdSZL0RoTloT6zLJk0T3+DNojjLic4zJZgJ&#10;b+fr2e2k2KgvOPxgYWYfG7ZRAPmaH+G9qvov0RcMWOeBYkiQHVhanTp/JCKgbFG6dK4Z6fmjHvD8&#10;bRflWLelza3L4pby9ko4/LDmiweF3KksWiJLjjPWOJONyiAoJ0JklJRiHS9UeC0hWkJQ19Z/W4q/&#10;3XqicH+WzsABBhI4FDwaz6v2Y+IV0d8Kjn5nNCKDgK1wQoSk1/LyLskGrwnZh9yjnFV1jQn5V13j&#10;IQmihZ5VHvmje3PMfhr8JX6oKbjky1gdKo+TCveDBbc2UvbsL8TIr/V8kEU9HHxq+PzW74zYWKeg&#10;vubbUIq3uu7JkgrXURWdxIuhmyu6dHJOIcc4osIOx7dXEG6jxE/xwhnn+pWZ7LNx62vY0DW1rNf8&#10;blb/1crWcEqa/8L1A071mdVnQkCd/LGt3tNeqBB2RauFId/VEZBCRXR4BE2mx9h5G9rbk4du/2br&#10;j+tmTf5i8okbj19v1x+70a48fI3d8P7tNvbgJQJGsjtzxiEGTwrBjZJCWel9mBBHunmn5RWszisx&#10;VlKArqr7V1FPFzC6CwEtJXApj1ENxIgAKCUDQLHwK0ow4c5WETGzcRdF1X5hqkX9TcJRyOJMIPaO&#10;9BQTd5VgSrxXghWBieIQw0YIsG6TIVYARIKA0XXULssRIhvMinGplU5QwYxCCAqJI74RgAhijrdw&#10;Nf9EYFhgsVjuKDoEKXO9UJaG5tNYTFlTSKf6NouU1JNzwpJn4zEh9HDzeUWg0BkrgkWdBVD2Zbm1&#10;E5QVYUKu5Xeuw/IX/FCAeGiU9KEUUgsxslu7QKDQsdqwMjVvUsBZixq6dKDVeC3dyj0v+LDArHsG&#10;C18oJ3ayuzpxxMsDygt4lPprpMU/UtKiHihtwfeUtBIPpVrcI+Ws1tRs6712iKW+klCI9/HqEu7A&#10;OVRwAodYpew9o4oBx5GTmFBWigmBS4gEhVNvlphIzJD1nBQnQoYwiuglCKWHIAW2KGjNnf0Z7Gwn&#10;/JcohQB+2MxIqr/LegQXwJbxFAkLDCXuxXvhDTw6zwDLluQArisyrBDKeA5FXhQwFw2RBMRiuvtN&#10;SszHvaAt7o0yF36J2buUbQkqFuAzNFfOS2Lbw9it/Wzo2q5OOJdSz9C4yVrtR3YYSoqQGviCnuoI&#10;TqJXduIT2iEkigXv9sHpM2G9RMETJcU6JOsnTqnyX/iOcWt+MaLhZJSTBAtWLll9FQQnvDtX7w/F&#10;RAZejrpouoW8f/asUcEhgvmxDkVIFBzwXvglRNhRXlINvRatR1SY4XMhXmBO4gPW/KAt4gMJwOoa&#10;XxfdEw/FZWuKlstp7rG6Plo8mCIjEUXFdgtOdSUkOOiA7kGlEdFzQ/ESe33Kiycq6794DDXF68kY&#10;IITySIxgfYtwH0qJ0B+Kl/U9FJRgSsIK/Np5SRPrs6yjdVjc3FV9qCzaA8YVRJeuxJDGStUNElLI&#10;ICSsynoZuALfFPoFjpm6vtVGyZ1quj8KXPd3/E3HUIAmgJ94iTB/H93L0Rl0DB0iPzRv9syRFAVM&#10;OXmc2oE1NQaWN1yZID7rGjy9HH2fLjhF6/6cucTpDzmi+0zNgdMVRu8XPUmpDpaiaqrPzWSE1NZ/&#10;SiOzRItpGiPGNuFdjh9B6VEdhSSi9jICOMKjx1qfZQhPzZaEWJL4kTVUcAMdcbQ/nlPFl0Jt2MqK&#10;rsIPmYR1Jnv+rCmhJzOelKlwrlviM165tktDFzTXoAkJsSOfxVQYspoUQfqkYFmJQdZ6TlUbv3OU&#10;XXfwKrvx8E124duX2pj959uI/eNs2L4xVmuZ3FaUAMIUhuEVpSXgZgvwzeX91JgZZ9FCIOE7ir3G&#10;CPlYA60hak2czJRsXFx1dkuT7cYCdC0BuZyQWk+vjfVds9mR1nZRhjs1l2rCeGRs0AyWcmm+OLhQ&#10;KWAJS8CxodV5BXzH+ERIZEkRtms2J7lwjxCMKKuIhVfqmFFYlM24/Ifq4AjGYL1nkZISSY7g6Ag7&#10;CQY2BbYUcaA8qkqwYJ1gkbjn0RG0KBEEItY2Ag+lRec3hKSUC2mb4XqGT8/Am3NWPsKySOnrWgqE&#10;Ekrk/hAfGW9OsaCcEHgoJxhX8yfDrqR67wVdbOzy0ZYzpbLbcJry11ALlkCNEhGHaX4hCB2YH2FJ&#10;5z6ERITHBq9lWr1XssWwVazUE+Wtygt15UmWt9aL5FEXjY+wocYQK4IGrhz3wBk5VPJgozTrX+zH&#10;Yt8I5WGS9RsGSNM5pQoLAQN/hCfClo6wRUDi2QArKQOOVE8QXKjBCP7YN0J4NkX3dQVLERjMAyME&#10;qxZhgfDgla6xsoZwdn5YtvwOnfIc5gEceR7Phn6EL7KbCKu478AfCkr4jrst1P/QW5cVvHDsamsy&#10;O7Xw+YJhqPCdIkGC9dlycUm7YNtgq/lyjFNQCIAqotdhsnjzRfNOEQA7niljhAM3WRhHOXEaL8rJ&#10;VRPRa5LonvAuyTJUP3BeP+MFVuAO5ar7cMppkmgVBcVpp4mit0zoANjgObFOwx6mdqJVGTqEtjiU&#10;sZ16CDSKoYJ3x/1Q6KIrakCyP4j1GyIMERhlmofzIqSgOLphABl5EsqsZTXTfUlsIHOVrN4MCdSK&#10;GgPnB4UJv2SEoaTwitrqvyizXvJYequT2ZsnJV5b15fVNXhbKCkquJMggHLyCf7tpMQ6LvdZ40dL&#10;FSp7lBOeFApKxlwp6ErXRehZrefXs34rOlu7xfVd+LUOckP3zBQNorxThRdq3LHHrLHmiFeIDOPM&#10;JzwINj+3Wq7n/tVnrafmFfIsc4f+MXRQThicknVkClOIgESw9vJQHI50TYLotbzuU060UUXPJTJA&#10;oVYSQdiaw3esuaEgOIa/uWggQ/SeIvxFayyVNMZKuncd8RdbG6g9eOWhJLdvDNizrk+RgWq6TwmN&#10;2dGH6DtYPU/4cFnDmjdn5XXWuDhZu7cULvv48KwIeTqPXfDhmUR0WHZgzYuScJz6i3IXPj+6fNu4&#10;1gH18Z9pma96uW0XeO+S5kiMlDRJJ+jEQPEiqMrPBp31RCj5kvCkz3JnlrdBW7vZBfvOt9F7xlif&#10;nYOE4AHWcXtPS59dqZBpUFAIHCEwUpMmbJE5M8zVCiPEVAokS3gA0LYCYpaAT+IAC4BYUHkaj4sZ&#10;i4ggWNzdTHk8taVA6wmwrRelu7NaOJqZzDWqDRD6I0kgb2GExd8f6QjHbT7U2B1BMR4hnN3gefPK&#10;uJx/p1BhXs03QwwYI2HiSpggkLheBAsRX7o53Vk1HLTYWgSRqmc64SKhl6b7kcJZTYInS8TFbnBX&#10;zJNnwvh4QwhDxgIDIPD4LvB9uOAQgtITU7Cxz52zA3yKPCOux1vRtaxJVJSgIuWcBJESXIfQRbiA&#10;N9YZ9JmK6i4dVsIp5F6fdZ/fy50RFcx9pPAoXoqAQTHiLVQAfgglQhgoOV51n5J/CbYWs5pYmznt&#10;xUQNrPzkOlZucqZVn1m7UGAj9PVcQk4Jgh34pYoHp7wmS8CQQZkk+JDowEZE1vMoG9RsTqLzjJzy&#10;JXkAOOEp4hkguJk3ygvloe/xMPHSnMckoUmFB9bmOLPLpZ8X4RmhAYxRTHhVCBC+QyHhaQEjOr/j&#10;CWEA0Is8qCJYMxY9q77o0OGJuQZwxvHkhCypNH3ejlxLfinI2iys7jbMUsQYzyVV8xy7rad1WVbP&#10;IjVW8EQJogaijbHviLfgKeaKENPYWKupq2e5yiO6huxNigWX1XNKSShxbAPhXQoUQ6vVJ8e7/3Oc&#10;ihu/lCrZeImCARawO6NHcKgsnqaOmoMxnlN1wU7fs6bJxmpKKMGbzrsmnRqPlvfAQXQQIph0k3fU&#10;ToIXARoregpXx3Pk7CjWPoZL6bInx53fpPuRJVpRuOZYD8JZVcQrKMwQ8VSc6I41Fcr1cJSJO859&#10;l5SbvChC5Sz6pwuvcXgOoqcMwbGMFA7eBmPHC0QBNJKCayw+7DQ7orBqOt6hjMZEwdmdQIDS0BwS&#10;7g+3FvNq2dDVXa2LlFSycEDCUGXxemXJD3iXslac98baGHIrQmMEduwpY1+kM1gEh/Tny1iFl2Jd&#10;5YSzHjqyDsNIPfEln/XQ/CmAy9aaSrquJM/T+MvrfXnxA4qCs93waPBKOa+MTF7207E0QlJIJfEH&#10;ocUSot8Q0RpeDZGnuroOgx/PE5hTRqyDYNFSuKTcHMk6bLh2ckv0GqzXhoIbJaDwzjj4sZWUE+dL&#10;9ZKiqiUcobAxGHEIqB9JhfXywhmRIcpLIRdS/+b52yxNfyCgMs62Rm+0zhmwZOQH3edmZge+Ogft&#10;AS+y1VzviSazvdPUGAsH4K3VEVIi6EgJoCrPyb2FoYQ0TppE+LCZi3pfeBllnwuy/hta2QVvXWCd&#10;t/a25hs7W6M1bS1paulCISFvgdpZ1aV4akm4sqZDxhMZUU4RSPA2F6BYcyLFkUVRV+tM1+NREe4j&#10;W6qGXtNEXLVEWLi7zecmWM1ZUS5zjlp4QRoTSsptjlOvM9vnwpZOMIE4CEqIQ+HmzUt21rgTkux3&#10;kDCO0XWsdZAo4dawEJJYTCK+ttOJw7aw1rOSrQGn9IqwIe4WIgxCWxAleyuoK9dAlkqsxuPcfzwl&#10;FAiCWETnwnjABIEoJgrVuCJ1//AAYZElx3qfO6kUQY2nhuLA6tc9yEpiET1NsMFDctUlECZYkWRn&#10;MRe68BSJ0kEBo7RQSMBaVnSC3kfwPAS0nglTR4NflCiKjntxD6xS3TNYyqPB62k2fMUw67a4r9Wb&#10;3syqvFHHKrwuYwQhK6Hmk1Cn2jEVtfGSOKuIY9URZCQTEJrDAmePBetfNV6Xh874YG6sYOaHYmAu&#10;zBkhiUWMkuI3zbuU8BKPkmIuEpKci4Twp36YwzOeDN4Cv4Nz4A+z8oqxAG2jsBBm3BshwzPBDUKI&#10;ZzOfQJiP+xByi0HxFSkyGTORwmk94Zo1DOol5i+Ndjgr/bzPWs6MdIfZxYrZOy4pY6M2dpHgCXZr&#10;UyU1VoQiIeFL39e9gDfzQxjL2CB7i/tWFh9SKBivKVF8wXlYSfqdz9VEWxgPbDKPUE+CThmXBCil&#10;jKJ0ryDRF2u/VFRnw24cdJ+lXlVdypksTtZdXIHfDaIh4cV5ToTLMEwIT6GM9R9fnsYkeoOm4T8M&#10;gn6rh4h/Mhw9kXU4fJ88EAnLwVI0wyToEZoYI2m6tqL4Gas/UWNF6WOhVxINNBTdErlpozFwOuzA&#10;wBoUlQ7KgFvhpJzgVU60g4AneaoE45K3jXFISKuBnk3K+vB1SYVjF6+mwvuMHdoGnzIiUyb5rOuy&#10;pnbZ5vHWZFqKpYom2cSM4VlGHZnE3svOUirOUMKDEm2Rju0jfAhsoA/RRulnIi2e07FR+vAWryhD&#10;wbi87oOHQlJKc+YiXJYWHeAxpmvOKAm8pZrCaQXxA6XcqqGg4GMppar6zKb+iig2DAHBN1K4rCYc&#10;1xAsqwv+tUUXVLkYJDhTW6+tFE5z/QdYxkHzOAbMnbC0aJ+agvyPLEsMArZ8kFwxakuk85BIQkEh&#10;ERoko5iQJ2uJwKWMaKeBaPHSfcOeDWgL14a8VLuEaPZ0tSczrM/cgZsnrsh3VSvOWUt6xmvfaYl3&#10;Ei2MZndCCibGMqkta1vCtJwEgPNGsE7EsFReTnxWFrkEBvFemDlIAgDLPPe10jZentWgbUOs2ZoO&#10;ljw9vRCRYh4qDbNOAaEH8R0CBIEgRm3+hs9aSBFkCWFk8NRCUUlp1ROQa6PppYCy9RuZbyQX5Iix&#10;GkwLslYLK1j5qUHuHCC3B0jE56xqESsbZ93BhggunoVAEuIbzixR6BVKwbpzTiSMfSLOcro/42Qv&#10;iRNmCDLCQHqf9aLP+onQuy+iflWyZb0WLasr1o0HD4+9BoT4SOfMFLGeDQMATwRR4PmEJJ3QlGCJ&#10;EbyCUWISiITVUF6cGkzatVNuLKYjsFFWjENMh9tdQ/fnHCeyuaJhStZxwBldSgVLntDa2TO1Al6R&#10;Oz+Ia/U5SM+khElJ8Kr5EW93cX0UXZGwQlHJyidZhKMO2s9rYcNWj7JW8zta/TnNLeJFGQgoYClR&#10;svJYFEfxUGQVheG8VP0PBYJRU1Jwcsdz6HP9OTISEP4IAIQJBgHKCJjzXdHCNwpasCJEFCG4RTPe&#10;IgtW9Mi4gEG0hIAzpIRTh2/uzTXgkVfwwXfQQJ3AZ2Ac8IycN4OCwpPis/5DKj6WrxsbcKukMQhn&#10;FJRlvYKF7kjRId6OU5ASqk3mRTtvo5T64PVtLG92ikvTZbN7jMZKKK+dhOHw/bpeQpvMQNYJyOQi&#10;/Zn9YhzkRyFhSkmx5khldbYzYByeHYuEuPOg8fY0pxKaD6ndVALnRFj2DbrwIvRWRb2mYCSeI53Z&#10;bQSWcMuXB0NKuvOciCRgzKAIELol1KOJmuhVdIyQLQss9Nwh60ZY+5dbu1DV0LcKPSGyyTh8dKiE&#10;JxUP2MpAeIgQkwuVSniy/jvurSi7aE+GO2mAQ/oo1MpRF5R1om4nYUSSdzJEJ6y9pKmjaMsgZ0SP&#10;QTKgqOfZQrzGsgBV5utJTsSLFuLgIeCDgcGreIa1pMqTfTZkbU+7dMt5TiGQdEBSC4YyCVN5UngU&#10;uQ7V/6n/CW6D8bTJEiQpAxqHJiQ7arxSoZDG4GfoDRoSbmvML1FYsYFIiu4Zq/HE6nsEvYOB4IHH&#10;REYz9IG3wnvGQVSphRRNQ8GT4qzgMlh4JRmtIv+XXEPR4EQM2u1ZF8G7y9oS1lbjzhWtNJI8cEYn&#10;tI2c0NwxfpsKPt0F4zZSTqw7NVzlnbn0WOvhfv/6yOxnvZMY/pRdI5RJaaxSUlTQCxXW22s8vdam&#10;TQ+oCdfGLw7LvHrjqO/SNK7YexJ+bPJafovAT+ew3e0l5M30prVe7J2mKi31n1w6JyEB4taNCycM&#10;oMJQKggHAZ91BjasRksYtJUXBSE5SxyhikCWkCmjyQ7aO8garm5l6fNrOUuT2CsLlG4NCILCapFg&#10;Chfz4pk002+1hBCIuqYQiMfE/qhGYmI8KFI/yQRiXaimxkDmSev5Za3xvLJWe1aMOz20wpQgF7J0&#10;ykr3LVKQziPCC3k9xG0+Y1NvSYQoSlIEybqVq1gh69YJbLwOhCQWlAgmXMKuw4wK1nNBnnojqz8t&#10;0eq+Hmc1J8dZuWd8Fi8YIKCJ93IMt7NoEHx4JVjqenUL63quc8c1/yD1EMYmy4csMZjGbQ5GsCKc&#10;CaOBD2AK8WkcpA0XKSjSzp1gpTgnWXGaB/ud3H4NCZu8adUKhSf3A5/yWAjXAotEMUIS89SzgxHY&#10;PA/lhHJA2fFezyek5oS7CDPjuRI2bs0o67dqkCzpVhb/QowLO5EYg3dEWIA1F7I+Y4Rvwm8oLLwn&#10;FBjvgXH16UFuz1kIApbnsi4DHhCSwAvrlXHwGQUN82l+pE+XKPKK8cBEj5w3FqrnuZAfc0WAAEOE&#10;L/TKtcyPOUALCGEUEd/xfJ7LGALrOc4rkZAjm6+OmNyNAS+koegFJSOBgCBib0+2hJkrMSULuEhB&#10;spaZMzXCrZd2W5VtYRoT9EY4lfJapDT32CjBsdHnlA7HG5BRxjEqGDiEcV3NQzxSvbKdgmolTihi&#10;sEATenXHdqB8RVsxmiedJJgIvYZozsniT+qrOThpvoTR2QBcX8KdEF/7HcIVMEHhBULdjs6AR5C6&#10;jBXCVBxOh4B26xvASK/jN42yUXtjbbgEJkeIsyeKGpwkgrAui0IjbFVb86omHqacUp6EKbX3rjwc&#10;5/ZPtZHQ7CqLnrU5iuOSYu7wIA86TrDCgyKjrrR6LcHY8ZIMZzI6eQZrLJzMTdUFFwbEGCSRAb5l&#10;HqJr9ofhcZafEmHX7LrKzlvfxYUR8czwdtmjh/dK3dBy4k2iNi4MjGdPKjuZg9nq8Jjg33Bq3cJq&#10;LNAV8EdB6RkVpoS6TD9qbiYQbRIeONwRD4ViBxj5rKcTtqwkZUWnvh6bqtliQ3ivpn4jJBsDvIWv&#10;Uvp/mvglWwofBcX620UH5KkJzi31vstKGfYaOwUA2EPo5APwk7wgqoRX2EHXNBJsO671/PXXSNoG&#10;WodXvTcJ5REJ4nwq1u5Ye8KIqK/xtFoZs4M9rYHLvcHzQscgg4esqWP1Hknx+y73TQv8dO5bxove&#10;oK4rvM/ay2VuLWS3EwG7fSliSIcolI6IN1UTcHWYYAohJfYpn2NydoxHCCkRAlKwmAfLwREI1jjW&#10;uv6b8XKMdVrbzuouybFy00KdcHVrRwgICYMIPY/MERZ3W4vo6okgq0vg1JYCqqrrquk1V99T9ZeM&#10;wFpCcBUJAhb3qul97psR1mVplqz7dKvxRqSlv+IT4ksWVhTG6mbcuL8iMo7ycIQlAoDZCL8ghLBC&#10;CCk6hta1HJEQxPiw6BGQWPgi1BR932F2TWs3q651ntNQjFfGGs4oJRc8Rgo4wrJejrCaU3xWS8LF&#10;KWGUPPcgdCVrlSOrqetHKCYErwkFhdXKs3S92yOEckOIIoxQkkUpwIIrC8CEV1BSFOylCKYLyaGk&#10;JLiCRODOU+OZrXXNZWGW8UJsobLGM5IH4ZPQT5QAAHdFipsTMh2+wTsKKnBsdxTwCXjK7lXCqs2c&#10;HBu1dpxVn9XQIp+JdAYA48L6ouIHa0YhEgB4hBF6j2DGG+G3RDFl1mthziI/G05FaaAc8PZ4Nso2&#10;4BG6eeBlaWyEPQg3ubHovaNF9XApLc7tcV4G8wTnCF+ESeAap5DAKbBBCTEX8MP8wW2RkgLuGE66&#10;nkol7vnAQhY8e/uaSijcur2b22hJGm86SkTz5pgQpxxRoJp7y/mp1m9dIwnUoMKirhqDs9D1f0o/&#10;cTYRazWsS6QJh4T2Kkg4gNcIfY4QzbO1gmLBVIN3Y8ZYYYy8QjPAQfiI1P1RUI6uoSfReSnxq6uz&#10;JziRmcVaB3tg8PTZc9Rlu+APT6CcMEi5J3AGB57GqrlGiQ6p7+dCkqJ9cBase4Y9GOTSnXvLc+oq&#10;gcmx5N3IzFsvYah7Ez6qLOHHOghrJwnCQ8el8lTkZV12RApOHiQVJqh9SbHT2nrP3h8na0QLGC5k&#10;/LI2wmZVThgIQqaoh4onmkqxUMrH1bgUjEi8SGTu8ApjFS4xuigKnaB7wOOVXkm0q/Zcbm1npFgZ&#10;Ka1k4YjNwyQJtJLAJ3HDzR3aAx5kDXJkSBl1jCSNqcG0ejLwgpyMoEIMsA590OeUJgZANHxNREQw&#10;ryTZkyoZRaIHG6cxbgjn4TURjuQznhWeIAlk1fU+RTQZBV6FhzSNsZIURx3RAqn3GAEXSEGRWk5B&#10;XdafgAFnYjl5gRJl/np+X+EEPLD80G61eGa5d6BQ2nteo0neqNQnvDMUISD5ixAfRYM7gQPRX+NF&#10;Iccf8U+ODVzujVwUMqO5xthIcOqgZ3Z9KfdrycPUwM/nvklIVJaCWieN7CcrpJkIpbk6i51OMCIk&#10;xZyhQhLKwTG7AMJ6ThiCQJ+xFggXYfWEwvCEDaTRgyAWFmARNhLylJmv9WKEdVpV19LfjLQEEa9T&#10;HljyMBvvhfzaQnYbAaSeEFNPjNVAAKzDq8aUBzFoHJWFbDy3DAGajB88rWazEq3aa8GyrsrrNdKS&#10;9H9nNXNvLFC9ksXjFA4ELSJOFiM7F14CgMVGPCHH/LoexuKcG4d4BBfCAUtOjJKsOTefVlqudIZ1&#10;mVvfWsq7ajgzSVZYtMZRXsqyltWfnmAVUYgIQBRQquAjGLDw74peSqmjqNxY8LLw1iA23mMRITSw&#10;DBGS4IExSKBTFgWBliJ4UGUhCIGKoMH6Ffx8IuyzYTpCFDXFiC/HFqYIA2MpIU4edZW6EdKafxiC&#10;jWtRUDAolqO8LhbEHQz5H3BkPIJBeRkoI9aPtTpzGlvUc2HuPhx+Rlknd+SH/hckmqAT16ZqRpLw&#10;RkiOc3AqvxziLFFKBTkFhRDAeuX5zIUMP5Q7HhXz09iCBZf2ssQxlqhm4PBEJ6wjODIft7kapUoX&#10;nF1HETM/YC1ac/BhLtyjCPY8HyWFkIYedD0hEBcGZRzQsOiAfSyEgaiGwuZaFtrThWP26rnkFO4J&#10;vCTAOi+rao3mprkMMTxkEkrYT8hR5tkSBlSPJsORRBLuQzFeDm4M1xw48I7CwYT9yBQ9G4JjnNCC&#10;BBIluhDI4I41KGeEQT+CCUIxFJrT71jvrHMQiuakVo656CbFEMlcCeeDazwo+CJDncN3RIuholv2&#10;JLkTVMGB5kASEF5+X8JNEuooGUJ27K9BiPaRd0hKNIlNbPRtIDrNFP67SAkQBjxfQvbCw8LjcikF&#10;eXJ95VUxpnLQJvQKr2mOZYS3UuIVeqrGXwI8I4Q1VhRWTcEqS7DDeCUZACUVCv0DA82L6jdkD0cK&#10;9jEYfRp7g3mpdvehu12ZNkqjsSmW1PPcBZ6/3kue3xkieJRsCAYO1PtDUYF70V+rhe0K6Ur3C74n&#10;1N0z/Klgt05EEoijI8EpWdeU05xRrmX1nvUoZBXZfGmSV0n6DF2RpIDBXAN+kOxJ0P3CkJnCAwe6&#10;kmBRQ3IOhd9ZimnUHsFUtIeXQ8QrV3KgnoxUN2fBjKWC/nhYeE5SOJzAK1r7afTxdonDp3opJe71&#10;PsO7JZsar45kiKqSwSjqJlJC8nK/fuKjByuiFzhrqsdM70uUU3M9r6Vw2VN0O2x237/y+3+uTfTC&#10;NLCrOi/zvmkhQiNtkWy11mhoETSWsLMs8IZk5SYhfLBe1d0ajwRdCREChETefjCWDsQOQ4ngfLLu&#10;YyBw9jKIwdgcSjFLDijstbKUZc0r6zaqOouWcAzXYvUJgV1nhFuuiK+uFA0KigoMOXrfVMIApYS7&#10;Tow6XZ0FWEoIkZVCqqsrSSOEc7+zFqzuSUq0YzaYF69Pz2VDHEKX/ThlNTa+Q+BS2p8qAS5sUBQC&#10;QWnQCbfoc7gIqvGUBGs4JV7MWFrKqZIUZJqYM9kacMzy3HKWv6C81Z4RUSgMpXhIxnAldGA6xgGB&#10;QdwICIQt1jLCA4WBoqGjGPA28MT0TJfWrrnijboQE+NDgaJIwBnWKMYBTM94awmX+s4dvCY4uAxN&#10;lCDhNAQ4zwWvZEyBK7oUBUZIJUoqAUOUGaFCwn8aW6lHIqzXqt5WUx5V+NM+Vy2e1GISTgjzBeu/&#10;JNOQKo4XxRoapbM4fLHeNCko8KPxcpjf2bUvss4QmrzyLIQDcJewxHqvoWdUF77LCy+RzLVISamH&#10;ah6swSXo/qT+Om9KdOngAbyZJx6+xkTZIjI3z3pRPAMFAAwDhgL7atx8uA+KUmMh64705PYSuBwd&#10;00y8Qi00ahRSgZ7tAu4ZoiHWNTstq+GyHF2YFZ7RmKkYkKnrWecqBR1LSHESNGn6EaLjUF1PTcA4&#10;9WoIJAkbh38UE0oUWtErZ4MxfursOQMDOoWWBAs81VC9umrUek86M+cKUT2e89k6Sjk4r5v08yIF&#10;xX3D1TESMBBEN5XES1EIX2gX+hSvl9FYe8sDQ8G0lqIhsw44UJyWUB8WfxWNvakMXar5kypO3b7O&#10;ghle1IR3C8N7WPl9dJ/m+t7RdiDqQmdfF2GukoIjm4+rCO8OBqKTaI0jV7CuL+OMLSsIcJKsXEiW&#10;+QuHPsarHia6JVM2RgoJwdxkaSm7cf/lbv2tnvBWWf8jIWb+0YkbJ6246g7h+AevrP5Lp+4flStS&#10;1KW42i/tahEPhzv6ifiL+Fkwjxc9u2ocyBQZNhHCbxnRVgLKVfQfrzmgoKgIgWLilWzLysI9ipc1&#10;u3Kis9KCK6nlLttWtJ6uOeNBZeoaMp0JCw+Qx5om+iKRDBmdJwXFur3zojWf7sIrqfGN9FsdyW68&#10;rWZ6rfiMd4ZwHutdFBPGc6Oe5Li1Ca5yeZaMe4oLX39oRFdUwsEPHknqMtv7gtJsLUQzrElx1Mzl&#10;u5p8qaf5nN74j7YbvVptXvd2ynvyE0vF3UZTt9IrhxO6BApCMAgQASMagQ4BCPGELRKEBEJfFfR9&#10;BAIUwci1CB2EDMSeKaZBWEhIRuOBIVxENKQmsz+kyRyfK7nhhA33lmLBCuos7Z0nhqgrIsSbqiEg&#10;1xRwm2lMDcXkJClgUScJyVgrFfV7g9eC3AZKp0RQlGJmjhoge6fSy4VHPThmg6g0FhbfnbUpQcWB&#10;gpRuceeeIFT0ihJ0QgyhDyPjWTI/BBoWH4JfY201P9QaTY+3WlOjreGbpa3WG5GW9WYJqzLVZ3Vm&#10;RMs1T5AwC3ZC2ofA5JlYfbyilIo6FjwCE2FUpGjofIcFLUZNFyxcSEhwIPnE3U8KhwV5vBbH6ITs&#10;WMvB8yrCiaxCFIirtoxAwjsAP1I4bp0BC5KNiWyKlEDG+nbhUO7PfVg4pgsOwVKibZbESVi3szry&#10;ItNfCrLywhPZdW7tinGILlh7IjW8tHBDeSROua39eljhuiaKEeEKzlGmCMcioYmSYnyMmy4BHSt8&#10;5OheNTT+di+Hn3EKBnyCH+bDfaQIqrwQWqikMKg0BtdRwAgTvBwxNONwsEKoQd/gFZpBWAonrB2R&#10;xBCkz2TGudCoviM9my0FPdfGuvUQ1qTYU0LIldqBZxWjvLXWi9PF/PGFc0SB6L5s2iSDDo+SahmU&#10;N3KJLRqv83IFO45MoSJHk/k+azRbyhzlhIAG/xgvmid4hEZZx3QeFLCElvTK2gJJEyGCTxnBn/Ug&#10;F16UoOkpQVdFdO48BtZZ4FGMIeaP9wQPB/ZNIWxJdyZ0zxoXwjNF4+KUZM53I9RJklVDwYQN+iie&#10;uoIBnhcnbTcQ/MoLXy0Eo3wJum5SaiRTcOR4a70nycJtKC5K0oFOZQzECleUGYoV3GPUqSLveIFw&#10;tjwpwnsVBSMMVcJpeGx4U5nIKvgGOOCNYPCKLjBeOEeK7S0tV6fbyHWNrZoMO0KfZMj11ljGL8j1&#10;n7e8QYGjfUJ7KKZ09Uh18UTz+S2s9KOJFnJ/mMX9NcbC8MaBO/yq5wVrzKT7U6aIJKh4dcafKTxR&#10;SLaUrqeKDPgIEs2WFW1WFR1g3JcUfEMZr5RrmAyk8hprJf2OF1VXBjnre+0FT2rlgcu2gjVV36tp&#10;3pQpwiNtJiOAdVE25qKk2PfFGh7eNNEh11FS6uPljbUTjljn4lTdMW+1ucvMfLOPDKzWcab3dVvh&#10;tKXopY3uRXh2zObEH5849srPjpT/z7W+XljS5d6ENnO874hDNpHmbAIxqxPua6BJc24JFbFZ1wiV&#10;sHKL1WIEFmthDlKYKbHP2U6OyEhZJ9RHTBerXAoKoeOrKkQGBL+zysVEkbpvIxEcLmsTPT9eTOuE&#10;jn7D+msiomsiYgIZ1QXcaursNK8hAsXDYn9DkhBB3J1XFjxZnGXDnVOS8gSCNC7S46u9LG8AgVSk&#10;DBAa6iURYITiNDZ29ztBRmd8IjqsHScYigQ9io/3CA0+i3kIO2CJsEM8+3WfNZiWKGUVKQVcSQo4&#10;TcoqwpUEypkRIkUV4krnOOJGWSJgGQ9eDZ+x5OmEvWBeLHgUFGEOvfo0VsIabJBlgb0sjCl8hMji&#10;dHjiekJl+q9PAicKhoW5EWI5Uv6CPVsHnPLhexQTygDhhMdFiENeVAyKBniAM5RxcKCjxIRjwrEd&#10;VwRbu1W5VntuDc2/pGMMFl2dl6ZnECak9E9ZfQ8O3OZVjTnlWV+hEAEGur9LHkFZkpTAyax4cQhP&#10;6IjsO7wpwTpIc68mpnv++JAe2Y9VHCj8nXH3QEHxCu1ovjUmhxiny8bpeS7shieFkGUuolfKFrmq&#10;Iihf/ovBAT4RcOBAwr20BJgzXiQ8g3RNtGi8imiUc5vyJATGri9lDfWe/YRVhVuqZ7gNrdC24MZa&#10;bfvFlVyoycFeY6MWHuWf2HjM/jHKzuBVOgNN90dpYnDg+VeUtUwoyBkH4B8hDZ2IXjiAExolSQUe&#10;JBPNPUOGF+svJBtESWiiZNiTRIiP0E//Xbo394B+EcJ4rChA4M66C3iGX7uIr3Xf6oIRBURTwKcM&#10;EyIOw3WP5lJOGLBUziZhgfOHUEq9Vws+En6sMxHmg1fZ50hmLunUhPsGScF1ksVPkoUPow96RWbQ&#10;kRkS0sl6JmtrbPbF6nf4gR9kTCSKbrmf2/YhGUEEBU+NdepE+Ar8MUd4Xe9jBVfWnTBkMeJG7Ohs&#10;tV6McVEYQoZtJeBzZUh0XFDVkq6SQYD3RHgPYyxWXbSYPa+hhf1VBq5gm/pX8S/w5jnIQcEpEjxo&#10;vBgGlCqK1HeE6krq2Sh41qhIwKIUFfgkcw68lBJtxOj6UAxm8Xy0aCRdtJOp3yvo/w0EO5Q6kaPq&#10;yD3BtoMUFEe+kJnIvjDS7nOFX7xBktFIwmDzuFNQeiWrknRy+LCj5Hqq4FdO8EVBJb0WtMnv95dY&#10;dvSGxp1mej+11304Dr6TntGXta+tsf67Dl10UUBb/A+1PC+xzuPeS41neAV1JPTqiDFIY2wogYub&#10;yGJeXawhARRLN00TJ1xBGAzmSxTwKYkSiUeAkEOoYO1BeFjyKCksNixVLNmiDpL1ioWKldNFBE38&#10;FkucjZ4wOiHB7JcirPHLsVZN711sVoiqJAavKiatrzHlIhiEUNaU2DNDx41FKDrhK8uY0isVXgmE&#10;2iAsFBJEISJ26bkQsxiD4puUPGF+CBM2ABLGJD3UWZlFll6REqbrvU9M3oSwgQQOgrGkrmcxFcZp&#10;NKukNZyeKC+rgqzNeBcOypodbkkak/OiAtaTW+NCCWHF8xllAQwJxSE8EVIwqr6PFYG5tQsJRBQf&#10;9efIanPeKcoGBcV/pUyjJVyDuTdj1v0j8CIk7NyxAMKdY3xCPigGBASCTt5MFMwk5nIeAHgkwwsr&#10;m1CQ4BAl+BHi6SChk78023JmlXVrEFhrbiFZz+E1AUYQvrDgOGqcUji1pcSdpRtQzFijPt5jwaIA&#10;UVBY8jyX4xX4nvUxYKHxvvHRnbWP2IqIxNt9u5wgQskgyKEx7itllf1CpAR8vFMATkmJLpySYs6M&#10;T3QcorG6+QJvjA28CeCv7xJgchQH6doYJbo3a20cF8OptaM2R9uEXenWZ22k28tEdmIZ/U71D2fg&#10;SDk3nJtgZdhTCK1hiKBcdN9E4Z7ixYT54oU7t/2CcYE/CSnW5yiJwyZZtw5J6LHIa9dcXWKI8MeG&#10;7yiULjRE12/wUrCew14o1mkJ41A8lHOGeska96GEwTf0jILic7w6dI1BRJq1eCZctEmGWWk9BwUV&#10;LJ4pq7HiAXGWG6e8klxEqCxL8qERFrcUFMqKPUzspwF+ToFong0lR4jSsG+qq+5BjUXntYLfovAx&#10;/CpaTxLdJQgWHLueIsWSiPEL/fK7erZonm0nqVLALnqieVYBz/APcMKghJ5E92G6B0qKtR+yQdmb&#10;d96eLk7WMH72FqX/LcKGrGhrHeZWK/QsUVBUTy+nLjpssjjfKvytVKHnH6AvaAkZyBoj+9E4CDJM&#10;uAuGdjT+sho3VcDdXjVkGXSB/BFuCLmRBMYc3b0CY43T76n6b4Zop6Lmhac0bIdoTvRSSzKNcGcb&#10;4ZJSTG4tSvIZJyKLkL/oipAoiRgp+i9HdpCcwZ5HeVqnx+7sPb3eI2GfZkhRlmZ8eqU6/p17+h/q&#10;Msvzd9T9UE7thL/e4ulxWzy7cEfWOnlXwcNnePHNZic+nf98RkSh0vhPt7ZeVt3J3h6390jaGaLG&#10;Recs/IbSurjCbKIlZRhBSaYNgot0TjKGyOEPB8hiIKx2B3gELASPwCwKZ6GYsHKLrGeEpxDofpPi&#10;oMBsUwnd8rp/ZSGUxIiKsrazJ5eylq+mWV0hlt3a1UWQ1XVNBb1HUTXWmCsLeSQ3sLkTb6qqGKOW&#10;hAMZZZkvRbuQinvu3wnGos/sIkdIUZ8MonNCGUbXPChjw74K0nedJc+cEJS8xwNBiEoZsJcDeKWJ&#10;8Nh57o4IQTEQuuog4tKYG82KsEZzYqzBnCirLAOgxkxZZTyLscCsRWsNKFGUPffnOShGfkdJIUyl&#10;YGoIL6wJEOpDMFJhAG/RCR8ED3BnnHp2NEIcASzmZR8NXhghDLdFgOcjlPFg6CgpPc+VeRJjO3wx&#10;hzB1PCiUFHPWc4hvNxZBk2STv7SyVZ4c7FKUIzUWlBtV0ykQy9lU6bKEWatKEh6oyuC8JubNfDQe&#10;MhydAMaSx6LHc0Ig8bxodYQFyoL5Nfe+eHLHRWNzHgt736WsB4SzE1DQWoC2Uv8aYTVfjpexUrh+&#10;4EJwKCmeLWFDpXu39QEFQGi0SEkBH9EqR6+4hXOUJWFI3RdhnC+h0H5usNWZFGvVH4+1Kk9HWOs5&#10;Za3tglKusruDqTpnPTVZkOyyu9z41LG+OaSOTb/Ow0MJodDowhOKh0wrCoqWQKAxd2gCmkWpYKyI&#10;XlkjdsqIewMDlCB0g8LVfOI0RxbmSSHO03jZe4RFTqUIvCOHZ3gU+BPKwpvhO0Jc0KHmyzoIHhTZ&#10;b9F6DoqHxXiUJ94HyVGE2vGSkA9NpKTay/quqO8o1Mp+wQzdg+tqii/YEzlSCor1qFy9d946z05U&#10;B/7gW7yUIKWbqPGjoAidpWMsgX+Up/gPOUHNzgzxWYJkD4qKcL8zUlBQwIl5ia4pqMsaEGtCJE9k&#10;yPMAr71WlXFp8fny/Ig+dF7ayJouqGU+jBG8qJLq0KLoLWdhg8JICkYGcBafEU3CuEUxUQUjRL9F&#10;ilcShJNUPY9UfmoRhmkubBSmtJXbA6h5uc26UqiRug/eeVF0JEnyJkPwrqD/VxYfNZUCGimPMw8F&#10;JdlHrb76Mg6ALc4EiW1V9BvKCI8pWa+snePpkghBiK/6697pmGkxXd9//9GS9R/1vq8gPkjRcwij&#10;ltaYOJevme7ZVsqJ86R6rfTsYhkyIzfG/vDX3RfOjntZUuBP0ILDh3jjcqd4X2MRsUDqTnKUACTm&#10;SwICJTsgdldYUUgi1k0YjMVINn9GgzgRdZyYOIjwGcIZogf4CBB+DwgOGCkEQcFnmDDAVFippGu2&#10;xIUXcFlYxI3PfcVnVf7ms9znS1hbeVT1JexqSbDUFYEh+FlszBEC60sh4UbjzkOUnKmS/XKQLJH4&#10;wuczLp7Fe4iZ5yO8GUtAULtxaUxseiPTDgsMBUaGDovnjomLFBMMhQJBEUghEOrkjCs2OJMg4Iqh&#10;wnhVdT+IWx6XT0KBvV6uQKSUTJ15Ea7mnBOMdBQRngAdDw3LEqWI8EZBBeCKkYAXxTEVVGt2C/LM&#10;jXHhbWCVoqR4Ph2vVv9nHZFMPucVSAk4AY9wBA8ohcD/wsCv5u8UFHPmLB6fOgqDhWRdFywYUiW6&#10;qQi7+SIYKqgwI1LPKAojsleJQrXlhDNKTrFhN2e6z3kBDucoYsYmZeX2oUEzRWE+5s/z6AgohCcW&#10;Lr9JmWYyvjSNlbEDXxQewhzhBJ0JhoRwa0yJLfSWeCaKChzzXwk6UvOpZu+EGnBGSTEe0QjCzMEf&#10;JQVshJ8Y0SMGW4c5wZb1t5JOgFd+MMWaPNvA6j+bbS2n5VrrhVmFglKCoK486DJPyhBhbNCbxhmv&#10;sRBCdIq8CPaiw3ApaTYFlxT8OIohEsMBS56KEEU0wTjlIRTtdXL76cBRkZLiVXBFcLIpE4FG+Lnv&#10;VuGEMQFT4Y3FeUfHeCYYQChgFDGhP3hWME5GyWGc6dpUwY69OyQ8kD3Hui48xroKa0LsSSINHGHH&#10;Inu2lJlLNBFOWYNxiQH63E/KqY+EbjloELyyORjvHE8RfhJdRYuO4/V7vOYWqznWlhxySQuiuxAp&#10;6HDhp5p4CIFNmCxUfF1RNOZop8jICBh7bKMgOYG1YiIPFTRW0vM5Kqee+I+07Tj9P2dqVWs+N9vK&#10;XCqPF4+S57EOJRilai5nZZjGQ2QAI5iKMOxfIgLjE72Fiq5QTnicbDDHMImXzKj5fLiV1vxjNF6q&#10;+LNmhgFNWSOHUzw+8QGKI1XzIe2crTStNMahGwsVVLauZ02LCBfeKfcgO5DTkUvpmRQaYExlBAdg&#10;jfHIck2lyeG7PvV/mzp6WszKGnp+pq5LRVHr2iRdiwOCciIhoq9we6EMkFHyhONf9L5PnSX1/Kdp&#10;Fb241Bu85zMneafLCjikI1J4EmIk847qtqzv5ElZsXGW8B7hIgR4IlYEwJYgrIhgQzhAcBAMjAli&#10;sWwRHggkBAjvxRgu5ABToTD4HoTp+haECfQ8yp8Qy03TK5UkWIdqIIR1FUM01+d8EW+OGDFDv1cW&#10;wJvAPAI+SgsGIgSQ+3KIq0rgnoOSwtLEIuWZEB6CA0bXmB2xIcDE9Gx85AycSAkNduRTwNH9jxAa&#10;QpuOEsDD4DspK9bLqBjuFmZRaCgVFAYMAyFyPYJHisan+UJoDWQJkcXlYIYiQkByLcIDAYkSJBQH&#10;7FBQwEmKjLNkqggOmSh01j+ANeOA0XkmghwhhODlHoIre5Aoxuq+IwwogeDWJYCL5urmJKsxBmWB&#10;VwPMgBHMGqGOUCHMxzOyBWuYRmPAemZnPMKKsj8h0IZgRqiQ4pmsJVAKh/AGx3qX1avDNfhH6AIT&#10;BKv+59ZbCAszZ5SDnhlUT4KScWBxo6gqqqM08KiYJzgrwin3An4oQMGE85IaTku2EjyTeemzux4D&#10;Qu+DNb54fuNe4Ac86B4xEkQUK3WbN7GmgY3omNpzKOaqojWOlUi+LchK313C6jxewzpP62F95wyy&#10;vvMGOZhiwbdfXKEwesB4RGt4uhy0Scajozueoe8iNR5CymSmcTJuCLhDOeE5MGfmB45FHxESToSj&#10;3YZacISC5ndoW9dQp48zmRBmeFDdlut7vAJCanjK8hLZe0Oo1hkleGaEVwlvgRdgKhjgCbBO4vYB&#10;LtVc5HFgxJJAFKO5sa+HEB7p7HhIjWQsNZcCz5WCpWoCWbmRGgt7m1BmlOqhMkIcRhO0VERTPA96&#10;lPdPSDpB8MIzKaX/ZgvObqlAtO0TbhKkQMtrPIQwk6VsIoXLWOCAckLRonCJ5ghXrJGTCs66EMdo&#10;4J1SsYEEl0aLfM7oTpVXC9/nL2xktR6PLFRQeFF06BO6g150HyIxGG+sc3OsUIzuG6b/BusaEmkw&#10;qgnrgWN4gCMtqCIRBw8IThSbpkoERQfc0gI44xkaa5LuR/WMVD0nU8/pKIXRTuPM0j3IYkVR1xGf&#10;Y8BQjgvPibCeO7RScCbMxyZnqldQaQJPC5i0eiXY30j0XU3yqKLGnSbYEUIko7GBPKhO4ts+etal&#10;bFyWp1vtTe+bGnu9MOHlT9byveyKD3nb5S77WURESbH+Qpo3lXUpRZQuQYpQhdgABps+qStXQsCO&#10;gTEgFEIkCIqicAufQQICFkGNAMKSY21BzMH5O04o8zvXwYRSctUFxDw9mwXDNCEgXohHEWUIwCUk&#10;vHq+6bMWGlMDjaeOxllJv2VqTI0E5CwRgKuLpe9weXGpScF1xIaggAl5Jq98RqkS8mDcvIfhRcjs&#10;YcGbIhQZKuJxJVyI16MIUExFnbAaGWhidFJNsYSJefNfJ8wRbvotQnMLKnoOlh5CWPDAAyU5hc2n&#10;TmDzO0IDIcX/ixIzUE5YwhKmxOcpburO1ZLADMLyRcjSUWwIIgQ9rxpjsDwajq/m+HuHlyLlSgfm&#10;go3bnS5BwR43J8BhIpQZTI/XhTCh4zUitAVDV95GzMD4yTyiMgZ7k9jzBeOwpoLRA+2UlkLDQ28k&#10;xnN0gceIQihSwKIZLF1HH3yHwAkIsJbCaz/d33lyKGCUF4KL8XE9OANuwEh0FiS8uk3XmhvhsDpT&#10;EtxZVs6LAs4IHehVY3V7tSRE3H3BFTSq/7OG5ryYgNcIHii1RCo5hYQ51weLOfH2UCt3d5yVfyDZ&#10;8l7IsyGLRtj4lROs9hR5VjPLiZdkmcMPAdom49F5qUURBMGZFOkSojHq2VFloCSKi7lDV3iQRYpY&#10;uCNDknXSYNZyuQ5FQwemUlKlNUcyxdgw20reLesUTgHhsYSqay5hGgeZYyngWvQchFLHAAB+wLO0&#10;xiAaYD2LxAv2cTWTtY2xQQXsMDwI4QrLndI+LN7X1zPpeRo/m7TjNQ54Jw5Frv+0kYIbuFPzZE7M&#10;jbHwSvgY2cD3ojVKGCWK9wh7YfSVYGzCc5AEboJ4Nk6CvYJw6daroFNgW7SOFqAHVy9SYyyhHqk5&#10;sJ6GwkJxUa2bNdRBmyKtEvQgY7DdsqaWNblkYbQA2gKWwFtjCbnf5+pN5rxSx+3FY/N4rO5ZQr+h&#10;6F1oT/dHoVJ9BrxSqJZKIhgKlP2iYG20FBc1+dpKMYYgi5A/gneEaCBF9yir8VGbkP2d/eQ9sSeU&#10;xJMc/Ye19QTxE4qFBDOK+JK8gwcFPsiKJNPPHQIruvRBw5IDNfR99t+8H2Yf/svaSnd435UXzpCn&#10;VJCvIb4dLI+pjZRUpMZYfbb3zdO2NVQ4+VO2kND+3uiqj3lfkGKKq1hejEucOUPAZr8R9fEoO4SL&#10;ysY3Yp6c3komSnkIHaBjFWDFwoxFAhWhjDeB0EF4EqrBjUboIkQQrggrrgVpugfZMXhkeWh1Pb+M&#10;CIlzYmJFuJUFXGp0tQXZQmYDjau+BCVZXgC/tsZcV99h4bnNf0IKmYCsU8HA7hl4IygphDVKCuUo&#10;IkewubHzKsKBEfGkENhYxMSznbDAgkegoZwIS9HFGBxtgWVMzTU8L2fNMy/mTSfmjiCFgIqsvkCH&#10;sJrLtadmoBsbigAFxSseKUKcV4SlYMyeDuL/7NNBULixFK0l8SyUDxa4vqfQKgcNUr3dFW7lvtwH&#10;xYP1ypyBjZiOUMHZPVuEDUn9JgSEEESYIARQflkSJIKxO75f1joWO+EGGIdKI8CCigaEE9wuewwf&#10;vbLA60JcKD5oADgAD+AkweA2NOtzKDjBY0NgagwzjzwwoGKnknd6IfqM4iAkBS0xX42PBAEnWIAd&#10;98UjBdZ04bPB1HgLFgzc2o8EilNQzFNjJc2byhguk405y4CgMr8Tmigo8M14BXfgQ+VuQt+syWDN&#10;p94ZaRl3x1r5uxOs6sPp1vKNljZk2Ui7eNNldv6G0YXKHkEKXYm2EVqOX/he40bZkHlVtF+Qhf1Y&#10;xoUhAJ7YQMo4dD3HnXCMSrgEobPEwRvKTrTGBu5U4YDziDgJAK/F1X/kWSgEPELmKAMlRLCK0f/T&#10;hAsfHjvKEliRxSb44snQ4bm2srIJG4FDrHbuR7Fpwt8oKCIcZJthLFLcGbxTUQEYY7ShzPBcBuzQ&#10;/8AZiqko+YYOL2H46TVK92btlGdnCA7VwIPgHyYlRs28FCmOFD27pPgyTtdEIEOKwu7QJoYdMNU9&#10;KMKKlwNdRmp+KCjGReHaBgt8lvvXdOep1p6VaXUmly30NIEX3eEpyqIfjTbvkRCr/2q2C5GTJYnX&#10;Fq17J0pRpSNnNMcSup5KMWRQEpFAQVGJg83ZFI4lUQhDn6QOlyUK3iQjY/WsZN3HhfmkzHPFR33W&#10;Cn/6D9UmXOFkwTxGcEBBwlcYchiAGKpEd5xyEg7oceAaw084RcFVfMb7YMnJdbesOLn4qZTbvM8Z&#10;b7pkISE+DnLFwG22xCu4792JrVAEf95W0YsreaX3XOqDXgHxzbJSVBVFkGwUQyFRC6+igFFBgE4X&#10;0NjxHCygcvw6mt8pGwQyRI5FhDAtEhQwN0zA4ihWCgyv7tZnEER4DgCV/0th+URMLpNJ/2+k59bW&#10;OIiHY6XECflRQmpZva8uYd5xis+F/nJQnhobWTRk/dWX4CQOzsmjZdVZfAShTnHyHMaIooJQEBww&#10;CMoyYNk4gaJxUEqIMA1hFZeyym8s5iO8sEwJxRB20v8RzAh5rnXvuS8KCEWAYkNI8BmYwEx4Migg&#10;lIkUJGVOCJFwRIFT9DAevwMbxosiRxHpFe+FBfVMCTRKlwShwIqUFHPhf4FXjnqGUSgGijXn7s34&#10;8bi4L/hAAQkfZCCy180JNZQTc8VbQYigLBgD49WcsVQ5ToWSR61F8JR/QYCxdodQQhhwlAEWoKsq&#10;rVcylMoyBuiE8GORkuKVe8tAiQL30AXCmfkwr7reidjuQbsGPth2l6j1tBNwJBIgxBmfBF8oQhb8&#10;cB9CSXiqKC0MJyniuq9FuMrrTkGhkPAahVsUFfUUQyWMXUIGwg54YFRhUQMH5i6aZvMwniI119gM&#10;21CeLDUkkzTn0reGW/n7Uq3Gw5Ws/qRa1nFmBxu77jxrMye/UAFAX4Ix4c4w8Y4zDDQ+l0AhYVRW&#10;98wUnghxYeWiPBwNQDsoqTIap77jGA0seaegGCfGhGg5SlZ6unigjuCLQuH4Godrfi8yDMEn+COV&#10;WgZMFAJcPFUSjx/lDo+KpvGy4vUMEqHyZThly4BCOScAO92PzcIYIxgoDVin1rhravx19T5WfEny&#10;EsYaihZvitNhB24VnRI+K1JMf98ZpwyfEL2W0JyixePAIUs0Aw34xB+RMmJqAjfRQ4xwhxxwWaBF&#10;NIJhJjxFCp5ujVW/4UljdENvFB5gDxJ7udh0nb0kxIJE+/F3BVnujMzCDGM8J2Ah3gl9IdgqTEq1&#10;COGbEkrAmwQWPCcUVEXJlTTREclhsaIhUrjLPxbkwrbsyyRiQCYxp4fjPRN6wxBxMgf5ojGVFhzL&#10;CP6E+fAMW2lsXeWxsukXRY+C4sRfZC00wyZqDGWK61Jeim1C4ABvs7Ke6QxZ8Cj6Z1lEPFlw747b&#10;d46Y2/v7eR+vvLfGX4J2lREvltHYoJHWczz/iG3ZjwkHxa24FbfiVtyKW3ErbsWtuBW34lbciltx&#10;K27FrbgVt+JW3IpbcStuxa24FbfiVtyK28/bRPLPiltxK27FrbgVtz9b+/uTR4tbcStuxa24Fbc/&#10;TeOIgsDb4lbciltxK27F7c/Tij2o4lbcitv/L9q49zzr/Jb32UUfe53zzQsJfP1/oo3bWi+02vxk&#10;tgIXexzFrbgVt+L2Z2tXnwyzdjs8G3Pcs9HveZv11f8ZYd1xRnDvmMc9f6P53uIHjudFBr4ubsWt&#10;uBW34vZnaBe/5zs84IBn/Q56NvyYZ+M/8IYFfvr/fav2mu+NjFc9y5ur+e/05ga+Lm7FrbgVt+L2&#10;Z2gdtnjDL34/xNrs9mzwu571PezZ/5U05dw3SyykanTuAs/y13g2YF9kz8BPxa24FbfiVtz+p1u3&#10;/V7MhPfDrcMez0ZIQY047tmQ497awM//422q9T1nZ780mB4yr8uqclZ3oWdNlgdZ9lrvgyE7S5cI&#10;/Fzc/klrMycmM3t+0OjAx99sxVmFxa24Fbd/r031ggcc9KyrFFSXvZ6NlAfV+13vpzu+Cc3m59e/&#10;f6nyW/6Vme7a/4F2/nGPA7jPiYBrtTj+2e7rqln+yljLXxVtHdbEW/+dETcHfi5u/6Bt3TouNOlB&#10;75usF7xPrrGKcYGvi1txK27F7Y9tffZ5S4cdirI22zzr85Zn3fZ5Nuywt26vTQ178uSYo89/NZHk&#10;if94m7i3Rti1H3vv3fdT5csCX/2hrenSsjf029LQnycF1XZdmg3bmGsdNob8JK8tOHBJcfuN1nJK&#10;1HUcbZPzsucfvMtrFvi6uBW34lbc/tjWZos3cNQRz1pJQTXb7NnQdzzrfsCzK07U/fzhzy+x+z8Z&#10;c3q/f2ZM4PL/WPvbF+0Srz/lfXHTNxGfB776Q9vYzU3zW61NKei0oZI1XZMiJZVprVaWsn47w18P&#10;XPK/q/2H0uXNvKBaLwZ9xvlQtV/zbPCOiH6Bn4pbcStuxe2PbW02eJmDDoRYh52eNd/k2SApqJa7&#10;PLv+g7Z218fD7e5Phvif/Hr8OfFi/lF7/Lv6aTd/kfDN1V94tsLuTQl8/Ye1iXsviG67NvH00O15&#10;lr+6tOWvSrfem5taq/XRZ+7/rF1a4LLi9l/apWs71m/0esRPHN/dYJpnvTZFXBv4qbgVt+JW3P7g&#10;NtELarPD+7r7bs9y18t70mvX/Z5d+1FXu/R4W7vyg9Z2w8kOx1bYxP/oRt6bPo5oduWnXsEtXyfb&#10;M6fbnpMMu3arkt/rtjHNWq5OtuylUdZ9QyPLXRZvfXaVejNwyf+aNlF4DLw9p63H/Mzbms2I9+dN&#10;D3Kn9XZc4z0R+Km4FbfiVtz++NZmqzfzgiOR1kIeVNvtnp1/NNKu+aCnjT/cxCYcb2a3fNjV/+QX&#10;owYHLv+PtMs+ihp7/eeJdt2pCPvLl5VuD3z9h7Yea1MnddxQzjpvSLd6yyOt+eo067auvnVen/rD&#10;dR/Wzgpc9r+j/YdCfB0Xll/afl55qz/ds2Yzg6z3puI9ZMWtuBW3c9habPUuGPFusLXa4lnjDZ5d&#10;dqyM3fhBX+uxr7INOVjVrjzR2G77uKP8q/9cpYmrPkmadNOpDLvxyyS79lTiK4Gv/9D28KEBtdus&#10;T7Cu68tbh3Xp8qTK2aBNra3t2irWf0f6i4HLilugPb11XGjvZTUOtZmXYU1nlrA2CxKs82pv99M2&#10;LjRwyR/azOysVzhoTVxC4G1xK27F7f9Sa7vRq0CqecddntVbS5gv3q463tPa7ky3vm9Xs4uO1bax&#10;hyt8NenbC8sG/nJO20TLD7n4o8i9l35Swu78uq5d+knYusBPf2ibalODe6zL+LLbxgwpqUrWYqW8&#10;qfV1rOu6OtZna60vJ37YMzlw6Z+7/YfCew8cH53YeWnmZy3mlbOmc0ta49kh1m1VyNGJR/IjApf8&#10;oa1IQa1YkR8Sfbt3csA+b6z7obgVt+L2f6s13uKdJM28gTyoDtvDbfCBTGu6Jc5a7yxlQ9+pYgPe&#10;jvZf+2G7/oHLz2l7/Lv+aTd8Vu376z8vbzd/XskuPxlyJPDTH95Gbsme0nptnPXfmG0Nl6VY3opy&#10;1ndDvvXemGvDdla5N3DZn7qN21omKvD2nLb7dg6p0G1ptW/bLa5peXPirc3CitZ9Zcgn1xz64/dC&#10;/f0G3xuWtWxV9n7P2iz2Tt35QUpS4OviVtyK2/+VJg9q9eh34q3Vds86bY+w/vszrMPO8tZOCmrI&#10;wQzrezDaLj1Rc1bg8n+rHfAvqhB4+w/bPafatbz6kzS78fNMm/hFTRtzIuyDvw/3/JHtop3NWrVZ&#10;leAfsLmuNViaaM1XZFqv9fnWYXUta7Mm7cyEg5XDA5f+aVufpZGpvJ7rozZu2jao3rBVzX7stKS2&#10;5S/IsJaLMqz5qogvrt3XoGTgknPS+r9R9Z7qz3hW82XWR0PvDnxd3IpbcTvXbe4X1/4pYusDD3jn&#10;d9sjK3WnZ/mbPev3VlnrsCvNmm2NsH5vJ1v/gyVs2KHYkxP/zfJDK2xFyKLTd3QMfPyH7Y5TLa65&#10;+uNKdvVnleyWUw3sog8SPzGbek420F6wom903801T/aQguq+McsaLClp3dY1tr7rW9jAjfl26b4m&#10;FwYu/VO214/3iey3uaJL6CBk6b48R23izgGtBq9pfKbj4mxrviDd2i+pZv3WZH09YXv2OfVqOk9J&#10;mVtnsmf1X/Os52bvwwf85Yqrzxe34nauG1ULnvqqV/PAx//R1uWEF9Vyu1cw+kAJa7jBs7Hv1LRO&#10;O9Ot8eYw6/1WSRv8ToqUVKj/sc87ZQT+8i+1JZ9PjZv81SW/q5TQxE8bLr3hsyy77GSaXfNJll30&#10;UcnPttrT52QhnjZ2a61JvTfWsEFbm1mT5eWt5eqa1nVNrvVY18y6rK/6xT8T/COXVbjs2ZMX1Ql8&#10;/I+2ibuzqnVfVakx78913buhK2p26b4s299iYRVrMi/dOi7Nsm7L0r+9an/jP3xt8u+9waEz6iyo&#10;J+WU94bP8hd5dtGx5DaBn4pbcStu56qJCUMmnujQNPDxf7x12OF9N2RfsLXYEm799le0BhtCrOIq&#10;z/rsKWs998VZn7fD7dL3q90UuPxfauv9r0fec7Lda4GPv9kekEdw/WfZX135cUW76mR5u+zj6nbx&#10;iZQvD/onxwYu+cPbuG2Nmrdfne5HQTVdUUleVIZ1WtPAuq3Jsz7rW9mF7zYZFLj0V1uLqSGzm83x&#10;fnjgg4GdAl/9x9olWyv0HbapkTNyzlUYtKhduL5Jz24rcvwdl9exVgurSkHVtS4rqv04fkdu+cAl&#10;f1Tz3fPJqLPVSwbMrfdynTdKWM60IGsww7MO671VgZ+KW3Erbn9EW2Erot/4+oUNgY+uSUGFnf9O&#10;qz9NTL3Hbm9v3kbPuu/0bOj+WtZ6c4o1XB9sXXamWO99MdZiu2fnHUvfGbj8X2pmnu+q41lvBT7+&#10;Znvs6zE1r/q4il30YSm77JOKdsXJmnb+icxTR+z5c5IpRpt4ZHhEl/VVjvbb3FgKqYm1WVlLSird&#10;eq5pYr3W5luPDTUPBC791dZjbpXVOW941mW176f7Twz8jxocfVZG3zd+S2enGM+1gjp/TdM2/dY0&#10;Lei5upnlzU+zHsubWs9Vde3i3bn1Apf8Ie35kxekPH9qYnzgozd8XpWbus2rbNnTQqz5nHhrONv7&#10;aap4J/BzcStu/7cb4YbHTvaNDnz8t9rDH0984oUv7/16u//1s/F6FNQN71yw+e/DGf+TbeS+kHzK&#10;HQ1+K9S67oy37A2e5ayPsGZbQqzr7hhrvTPYBh5M+LeFw4T3q5xa5L/vHx5p8fg3Q66+8fMGduXH&#10;ldSr2oQPqthlH2aeWuufdE7rAQ7a1ODO3pvq+wdvaWMd1tSzxsszrf2qetZyZRae1I8Xv9v5Nzfu&#10;9p9be0ajOeGWN8dnPTeEf/bIe4PLBX46563jsuglV+wcMoD3rNOdyzDf2NV5+a2WVivouLSB5cwp&#10;aZ2W1Le2K6rZ8B0NOwcu+UPa3QdbDvr7or3jVjVr3ntZrtWc5lnTuXHWZG6QTdhXt13g5+JW3P5v&#10;tyvfGdqoz/Iq//Tsm99qj355V8lHTo598raTvb9b4L+nauBreVUTQ244dNmR3puy6ge++h9vHbd5&#10;1n57iPXYFWYtt8ZZu60ZlrspwtpsD7fWO3wuieKhT7vlBi7/l9qF71d876FP2/cKfPzVdv9X3dbf&#10;8Fk9u+rDynbxB2l23vtl7IL3k1iDOqep1BOlVHpuqvNd/03Nrcf6ZtZwaQVrsby6dVnbSJ5RI+u0&#10;JvU3S/pMWN319rYLylqt6WHWfEmC9duQIF/z3G9qfnprvdDuq5KOXrZ9mDsJGQ/qXBo7V2xokdtm&#10;Ybmfmi6qYXVmJ1u3lU2s88psG7SpXt/AJT9reM3/jsKcsKvCzzZJv7r74tKdF6Rb7sxwazKnhHVd&#10;XMXfb23NBYGfi1tx+7/dbjg04cIeCxrMDnz8l9vtH40afPHhqv4bTzT/acq3E/ICX7usq2sOXXSw&#10;99Zmfw189T/eOku0Nt/ss2H7YqzdtmRrvbWKVV5NpfMga7bVs7zNnl3wbs59gcv/pXbxe7XeueGj&#10;uv9wHeqmTxqduvZkll10ooxd83FdG3e8jF3+UdWPt9rWc5YkUdT6rcte039zCxuwuZU1W1nDmiyr&#10;ZB1XNbKOaxpZzzW13p9tE39VSd791iXNuyyqKuu+nLVYUMW6rMqwaw/2eGrBT5ManbS9/y3P+x+1&#10;Kzc1SGmzpNSXF20ZchGfoadzqaAuXdO7Zv788j81nVvZas9Mts7LGlqHZbWt39qsXy2DNffIxJR/&#10;J+zYfW3QwcDbs635mxHfNnozxupOlze/pGbBsA1Njr7kf6n4gMni9v/Pts2/tuxeW/G7hMfznzx1&#10;xdhtIz99ZOOEf3mhHgty/ZmVe68/0eXM8EMJBY980vksM0uYhNx8+IqDfTc1Pso6SODr32wf+DdU&#10;D7w9Z23Y3tJPNtzo2fi3q1nn7RnWanMNq7nGs6abI63F1lCrs55U9Mhdgcv/pTbhWIUVF79f5oO9&#10;9tivwn2u3Z1wyYeZdt3HDez890vbJR9Ws6FH4u3aD7M/kPA952sOtx8Y13TA5mbWa3Nza7u6tuUu&#10;r2xd1re15str2IAt7az/ztpdApf+rB2xFRHdl9Q602pBhjWcnWrtF1ez9iuS7MajPe2Zz2+cGLjs&#10;D29DViU1brWo3OnRm7q5iuIog3/HY/m97YbN/dNaLqj8VevF2VZ/dhlrs7Se9VjR1MZsbvyrc7x9&#10;b5uBgbe/uz3/YffyvTYH/WKtsu60oB3t51e0um8GW4v5aVZ1SvCZRz+4508Tefjf2siOnXTyruJw&#10;6Z+xzfa/mL/UP7NG4ONvtulfTu/41PuPn3700B29+cxhevv/hTWRxz684tjS03N/HH4wyX/t8ap/&#10;CXztPS3iuOjt0Ud7bm7x08B1WdUCX/9mW+t/o/4B/+rzAx/PSbv2SE6HDts8G7a3vHXaVt6abapk&#10;uevLWO6GKMvd5LO6Gzg7Kujblz684l+2Xi/7IPPlUYdDztz7ZetGga9+1qSg2lwrr+mak3XtwvdT&#10;7cL3Mmz44QSbcCLj8H9qnW7Axmbv992cb6O2d7GWK2tZ3rJqNnBTJ+uzoZ313VzvRNt18RcELv1Z&#10;67m4ysZ2izKszox4Ce8Ua7OgvLVdHm1//fiyXedqf1L/5XGX15+X+NO4rX2v53NAQZ2zvVCXre+c&#10;2mxB5pdtFtezWrNKW5sledZqSX3rvrbyo4FLftaGrSs5JfD2d7fR20v8pe+2yBWBj2dbj3lp93VY&#10;VMmqviEvfm6i9VzZ0FotT/5fV3X+P9kO+h+JvffkPz6q5r79wx568pPbrwx8LG5/trbCv7j+Bv/8&#10;2oGPv9rm+1eUe+TDJ76+5ej1+/h84Scly97yfuJI9+M/aSih89/J/vTVU08UPPnV7Tbu3dSz1Rjw&#10;oIbu7L9/8O4+1mdL8xsCX//D9vSxGydJCP2qN7HPv++/vaP/qv3dYrpsD/6s7dYo67O9jjVen2J5&#10;6zOt/oZkq7veJ0XlWevtIWf+cnKE23vzr7Tz30t7dPSxYLvx48ovBL76WXvii4H3XHsy2y4+kWqX&#10;nChvl56oYkMOxdmNH2QfQvgGLjun7eq3+vYbsKmRXbCrn3Val2cNlle1fps6Wpc1zf1DN7cvSH7R&#10;+/bXlOUV67uPbrogxmrPjLIab8ZZnjypNovK2IhdVb+Zeg7Os6L1Whk/tdmCMmcu3z32IcYEjM6l&#10;Ir92d9fHsmfE+TsubWpZ05Ot0bwsa7e0sRRF+V8U853vfyS837oSvwjV/bPWe4tvR98t4b9QPOct&#10;rdWs1YJkazC7hDWdn2L917a07quzPrnqk6v+44dp/m9qTTYH/2aZsA1fv1r6tneGf/3E53f+qTej&#10;/59vG/2L87bamvTAx180qiA8/fHTex758MEzi07NqnDj8Qq1bvggcnHg53/YXvJPTO63P+i78/fX&#10;KVhzZuWX15/o9k7RplOESde1TTZduHd0Qbs12bvdH/5Jm/PtnNT5X83YesyO/aICxWb/5gZH7Mh/&#10;Ox37ssN5j3XYGWZ9d9W0lhtTrf7adGu8oaLVWhtmDdaHWtW1ng3Zn3lb4PLf3W75pOn5w454Nvq4&#10;d3KqXfCLMN/9p9qufvyT5gUbf7r76IXvVygYf6y09X/Xs4kfNNkeuOTcN/OCBm9u9vn5u/rKi+ph&#10;jVZWlXJqpvd9rfeqJv7yk72vfk0J3L37/ITcuWE/1Z8bZumy8iu/EWG5c5Os6ZI4u+Vo999MsCGR&#10;IPD2X2p48R0WhR7JnVvyp78cuPreRw5OCJeC8p0rb+3ZD65Luu5Al68bzE7zt1vaxKq8WdKyZ6VZ&#10;3gIpqWU1JgcuO9v+emBMq5Hbk44HPv6uNuOzdmkdN3s/9N+WdH/gq7Nt9MIaiU2mewUNZkdanVmR&#10;1n1ZPeuzulbBkC1N2gYuKW6/0rpt8hZf/lGj1oGPP2uPHb/igbuPXWIvffV8j8BXxe3P2g74N3X4&#10;RwvaL3364lPPfPzUj/e//8A3d3408Mj4w9578/0T/mmdtvPfrVSv79teQZ99nt33/vjTL3724OcP&#10;fNEn0f0o4dR1fatFg7d193da39Bmn/j1Rfj/2u4/es+qVadXbdnp3/mzMNuir1dkbf9pT2MEVeCr&#10;n7X7Pmz7u8JyNx1p3ajjdl/BQCmoFpsqWrct+dZsfXXLWVfSaktJVVvjWY/dqTsCl//u9tTnY64f&#10;eTxm7+BD3ukHvm7cMvB1YRMs7vy0xZGBexILln775L7nvr3sy/HvpdnQQxF29XvZawNXnW2vHDt3&#10;JaKu3N3n8sFb8+zKt0af6bEhv6D9mjy7+cBlNnpLH6sxM+zjwGU/ayiarovTNuXOC7HK0zyr+WYJ&#10;KagUazg30bquKrfjt46k+HcV1NAlXskmUoh1Z5Xw337gqlcminZQnOdKQT316WUX336st+UvzLJO&#10;S1tarVmVrNbs8tZsUa51XFb1F4kvE7bkPN93529b77/WbjocPa71Rs8/YV+DywNfnW2knTed4dvf&#10;fGFpqy4DoP2yWjZqbVf/8E1tHgxc8h9tE3Z55W7al3/HjfsGjgl89adsNx8KGpy/M3Re4OPZZrY1&#10;9IEjFx287fBFNvu72X+aYgHF7R80eVIX/ZZwf/GrF5tee/Sagkc+fujTl79+9eOLj2V8/Zf3Kv/T&#10;/S5jj1cc0HmvZ212eTb27Wr+6V9N/uG1U3ef3XnfY0OrVwZt7WG9t7SzEZtb/q5Y8OMfPN1gxpfT&#10;v1n89dKnA1+5tujrRclrvl93h+bwCyHFvK75JO6fVnKgPW8TI7psCTly8d6W1nh9aWu/sZ5VW1HC&#10;Gq4rY7XWhFn2es9abo/69PUvJhYq2t/ZJn1yx3Mf+T8fcu0nuc+O/CDqZ+sTG/2TY+//osO3o94t&#10;axe/1/DM8z/ccvqajxqfGXw4yu482Xp64LKzCN38EAAA//RJREFU7bp3GvWYak//4VW0aRMPDCzV&#10;Y23dzy7dO9R/2d5R/k5r8+zyvWNt6JbuVntu9Ld41IFLf9Yu2th0YPMFEVZ7lpT4tFDLnpFgTeaV&#10;tcbzE23M5laXBi77Q9oFm8o3z5sXKgWRarfuu3rJJTuGx6Ogfmts/91290eDDj/00WhrMLestVjU&#10;wLKmZ1j1GeWs0YI61nJx2s/oyjSOkZvLvNt9u+9Q4Kvf1frtCZ/efINnE443GhX46met17z4B3Pn&#10;hlqdmT5rvjDDRqzpYD1XNzhwrs6j+q02fnvIdUOWeN9ftavMinNZguuPaE+faFSt1x7vE8HoZ8bv&#10;zE+eqHrXofNO33X0Upv/4z9e4ihuf5KG9bnXv6Fb4OPPmgR80J1Hbzl6z/t3/vTkx4+889SnE38Y&#10;czDqV7O6/r513hdyUXspqNZSUF33+uzBD8YXLPpuSpPAz96grb2vHLSlh/Xd3NFqLgz//PdY1Pd9&#10;eGe/h99/7Mcl3y35YOonr5zdxb/X9oZt+GH7Xz/0f/irntJFJ4PdGtrvab13Jj593t5a1mFTGfUc&#10;a7C2vNVcFWv116dYrbUea1GnRx+oc3Yev6e98ul9IxefnrVqT8GuZx/9etjqwNeuzbY7q916sulP&#10;Y49UtAnvN7BrPuz00/zTTx7rtN935rZPmz0euOxsu+JYrXqXHm98deDjH97GbOt898CtLezWd670&#10;n7e3v523e5gN3NLTmixJtic+ubRV4LKftb/tvSyx3dKQT1ssjLPMqZ6Vn+qzhrOTrPmCstZmUcJP&#10;+/0z/7D1kkGrfHe0X5pm+QvK+i/fNXbtiM3d0/BCz4WCWueflvHAxyP9950cYK2XVLLWi/IsZ0am&#10;VZ1WxtovbmItF2S8EbjUtUnHLizbb2Pwd123+T4LfPVP2xPHmiZ03uadbLnRsysPN+4e+Ppnrfvi&#10;uNa1Z3ryYoOlKBP9o9Z1Kxi8rtMP4/aO+83w/B/deq7ynui/yfOv+vL21//syon29OcV41pv906P&#10;OZJ6dnsL7W/Hbx5567vn2V+OXn56g3936cDXxe3P3jbbkoon/ccrBz6ebbjE07+ZfPDady8uuPXo&#10;NV8t+WHRe7cda/GL7KX+R0q2uPF45kuBj16j3eF3dtvvGZXC2+30bPi+8jblsyeuCPzsnb9nVLuB&#10;m7v6B2zq5G+wvKyN3vCPY+pvfv384Ic+vOL7W965wT/r6/kFDxy65/+FUViD+Gz2kiO2/1dro439&#10;IPjQ763IcO2xHvVG7q10pteOLMvbkGo5a9RXp1j2ytJWc7Xn9kZ13F76usDlv6tN+uShqpM+f6zg&#10;jW9fObzgzLwT+/wLzmbzvfzDxV2u/bBuwcUnsmVB17MbTvayF36848u7vuzz7UOfd7oxcNnZNvFU&#10;fvyAtxM/X/X9on97A/U/ao8cvC6px4bcU9cfvPDM5ftG+y/cNdz6b+5mrVdWO3P1/rZLApf9og3f&#10;VOWpdstKyHOSFyUlVWNasDWamywvKsGGb670duCy/3ZrMddbn7+ojJRFBf/AtW22Dd/R3uH8XAjN&#10;qV/95cGHT422v54aY+1XVJfCrWO5c7Ks7sxMa7kw25otLPtq4FLXLtxWc0DvzeEFvbf73g189U/b&#10;VW/Fte682StoLO/8wVOD6wa+/lm7bkNW6fozvS+azkuxatN91n5JXRu6trN/wo4hv7oPy+8/frbq&#10;+dwvnvhvh4T7bokY2HWrV/Doqar/a478GLe1XmiHbd5nvQ+U/FkixFOHr5808dB5dtvhy3/Yalv/&#10;I+eJFbc/qG3zrx5i8kYCH8+26d/dvPChk4+cvOno1QVPnHzgo2c+uXv9RPv5aaZjj5Rs2Wev923R&#10;8RBNd0Y81UHeU3t1FFS3HUF2z+GxZzf9Tjg4odLQLT3ODN/Wo6D35ianx25vtTDw0y/ahMM98l/4&#10;8o43X/ninj33Hr2t4IVPX7K/ffys3bnn8rOp529+Pm/dpp82/WqF9JEfe3ufttq/K95MuGjgrtTj&#10;Q3e3tKYbKlnDVZlWbWWS1VgRZ3XXJVjttT7rujl10b9SMWHiiXFRj39y55EXvnpm57wf5qx/5fun&#10;z4b5Xvju/OvI4Lvhk8Z20fu15UU1tBtP9vevLHjjuxe+G+MqJfx9e8Q/IXzQOyXefvGb+/fuKNj5&#10;+G+FZv877eLdvR8auqvVmWveHfvjdfvH+EfvHFjQalmc/5Z3LyigCkjgsp+1ibt61m212Pspd36w&#10;ZU33LHtGhNWeHma1pkda84Xx/ht2dxofuPT/tX9jHarxHO/TOnM8G7Ku2Zneq5se6LOxldsucS4U&#10;1HOfX3XosVMX2iOfjreB6xtZ00VSSotyLGdWVXlP9a3RvNTXA5e6Nmhd7OyeWz1rs963N/DVP22j&#10;90U93EX/QUE9/t35aYGvf94EpwZvBq1rMqekFJSn55a3URv62PAtPX+RpEEjosDrbbvH1Hvy/Yff&#10;mforPP3P2ryjzzdZ9t3cjGu2JsS13+x9OvaQt+Jp8/70nlNRe+TI3TlvfvrUqTs+7He2Egpe9gNH&#10;Ltt166EL7fajV3wV+Lq4/W9pS2xq3A5b/bPMFsJ/l74bd2DWd1O+vvrdSwtuPXztt298+eph0mkD&#10;l7h27ReZFfvv8wpuP1HebX5rvif85fwdhecsdd4tRaXXC9+q+16RgHvd/3rkiO0Dj523bai/+erq&#10;BRN29f5sq83+hUUjhREyYl+dfRcfaGD3Hh9w5r7j19ojHz5mr5yaYqM2Dfp6RaCY6tRPZ81b9t3q&#10;oe5P/6WN+9hbePVnJW4PfHTtHwn2895ucuvF79b+qfO2rC8brK1ktValWt01adZgXbJVXeFZzRVB&#10;JyceHPwvbV6+6/1r5t/74cQvXv7qyVM3H7vizGL/nEy+f/irQS+PP1HBrv6wvl30Xg277EQDu/KD&#10;NnbbJ0MKPvbvrOL+/HcNw6DHW96Wq97vcHRXwa45b9vbf/gRDI8cnJA0cke3HxKe9PlrTokoePzU&#10;Vd+2XFP69AsfP/b5PSeu+lUrnxBtu8XBb9WZ61n1GXhQep3ms3qzE9RjrMOylFPTvnii4oyvL6sV&#10;+IujrcDb39UeWF8usuk8z+rODbJ+qxr7Oyyrdbzf5tYN+O2/0uN/t+31r0+c9Pm1Z57+4lJ76NNR&#10;dv6eVtZ8WZ48tyZWZ3YVy59Xy5osSDpraNy7t1NK+7Xe5723iN63+X5X9uXzR4ZH9N7hvdt6k/hk&#10;s2cv+q/9ze0S7ebHXdlwbqTlzIi2pvPLW/81HfwDVrc+3Pfvavf9rAkfo9a0nHPRlvE/zvpsQc3A&#10;t7+rwRuXreuzccTm/p898/Hlh2R4Hrnr/bLn9HDGP7Kt+Xxq+jW7x/zw8PH7/NO+euNs+SjWe29/&#10;Z/yp2w5fbA+cuOVf3gpQ3P4Ebal/TjMqBAQ+YnVEDNsf8ulLn9/8w0MfPnH6xkPX+v9ydOLHB/3z&#10;fyYQHvumb0rPw96Zdrt9buG4yXZvYUMpqFwxLKWC2m2nGGv8mZmfPHr2DJ3+W/tMG7N98JneG1v5&#10;e2zK+v62ty96KPDT2XbBuwM79d1dqWDAjhh75P2O9tfj1xTce/yhgpc+f9luPHi9f+DK1pOnmgXP&#10;/mLBqqmfzzy7Gfjv23mf+566/EtvR9E613z//Nh/dBDgyJ2Vu1ywr9PazQWb7266ofKB9KXhTkHV&#10;X1fWaq6Osew1nn/ovmq/UB7/qD3wwTUv337iCv9t711RcOPRK89c9O6ID1b5F6bd93nfLRecyLRr&#10;Psy2S05UtTFH0m3c8Sy7/EQHm/T1Db9a663fu3ELur4d9c3eggPTlpxZcPCIHTlbAfuPagMXNnjV&#10;u8yzmPs9a7LC57/ucPsztx6+8vCtBy/8zbOthm7KuKLJUs9ypESqS0GR1Zc9q4TVnhVh9WfH25CN&#10;VX+84p0qZ644VOYprv+tEkq/1a7YWrJVrhRgbfU+qxpbw4Xl3x+6uUM+v0Gn7qI/qC09/XSPJ766&#10;zJ48dYnd88kwu+Wdof68xVnWfVkbqzyjjOXPz7HsmcnPBy73xm+pMbDDWs+PB9XnLd8vsi9/rf3l&#10;UEI66eX1V0tB6X//SMk+vqd7WsM5wd+1X1JbXlSYdViS4x+zZYj/0U/u+cWZVFvtlVKTj9/U4N63&#10;bvly5Oqe/invTf2XElWeOnhDpe7z6nzTYkFVu3r/mJ8e/qS+MwL+t7Tb3xr55uW7B/pvP3SNPfje&#10;Pd+9+c2bZfh+4WfPpU08eMGZWw5dZA+8f+d8d3Fx+2Pa3l8peUM4avZXr5QKfPzD2hr/wrNZdQf9&#10;B8N77I34+MGTY06/8tUz3911/Bb/zUeu80/57LmfnQF0jfWN6/yOd7rVHu/zmT/cVjVvs7evibym&#10;BlJQ/fZFWa89qQVdt3v+ZV+8OSHwF6//lv7n99nc9nSHjU3O5CyPPXPpW0M//K+Kr+e2MnO6bo+2&#10;Vpx2uzPKLjuYfWTaF2++8OzJZwse/+BJ67gy78ydBybsXf39mm0vfPDSM4G//axd+U3qtcM+8r56&#10;0p/pjghf9NO830xymPDp4NhBW0t/lLvc8z/24UNv9d7bcl/26nR/I3lSaSujrNrqaMteH2bjD9X/&#10;1coKv9X+8tGQv15z7PyCq45dVHDHieu+H/f2kDO3vX/N6Ye+HPX9xScy/TeebGCXf1DDxh+raAMP&#10;xtvoI5Xt5o/6fv5rGXsTjlWd1Odtn8344Y2P3/x+2herClY8HPjpD2uXzOgen/CAZ2FPeFZlume3&#10;n6x65pEPHzp+9/FbtgQu+UWbfeLpqLYrvB8bLvIsc5ZnqVP1+qaUlJRTzqwYa7Ag2sa81dA/cn+U&#10;/4mvzxv0xIejsv6VEOXA1d7tdWZ71nB+hPVYnWt1F5X9bOTOri5hB+976tQ/LtX82S9veOXhUxfY&#10;419cbg9+dv5XM7584ta6c1JODVnX22rOrKAx1JLijXs5cLk3ZFPJNzrLE+ogeu+wzZsb+PoftgkH&#10;S13aQYqp4XoP+v7p7yuZ/1rLmRq0udWSqpY7J83qzatk4zYP9N/77s2/qLDyoX9RiSHLsr8fuLyt&#10;f/Dq9gX37L9rUuCn39XGr+hwWeuZpa3+mzHWdelvh97/jI1MyjFb8z68fN8Au/Wdy2zioSvtiY+f&#10;cDU/Z5x6PvvWdy+2W49cYo989EDxEfp/ZPutLLenv7yj46LT057b6V+XHPjqv9222opSO/zrnRAn&#10;nj367ZSTj3922ZmrjlU7Nfmr1765+/27ztxz/LZj7uJAg7ka7/W+ab3H85//fsZ3dbaHWJ48qKwN&#10;nnXalnZy/nfzb267PeTr2V89erZyxMPHH87qsLbRj0O29bTOa3MKBmxq6H/0+NXuCAXakJ2Nkrvt&#10;SPmy2ZZgyxMTtxUzD9mVvOiQHYq79+i9Hz118lkbsWWQdV5W1//6Z69++/KHk6cF/vqzdsUX5QZM&#10;OOXZDd8kusSClacX/mZCRsfNoX9psdazfPV+O3O+Hbyv3fs1V5TyN1yTajVWp1rGsjDLWBFsPbdX&#10;mRP4y+9qE0/Uvfi8d7rYbe/f4L/5xE1nLjt0XsHoAwP8j5y645tL3qty5ip5UJeeqGljjpW1we8k&#10;25ijGXb+sRy779PzfqF0xx+qelvHfZ5N+vyhgunfzTgz58e5H8+1uX9o1YZRi9pmZTznWdwkz+L/&#10;5lm95Z49dWrY13cfu/UDeSu/uW+u+3pvQ568qCwpknQpqApvFCqprOkhVuvNYGu7MtquOZ5vo/aH&#10;fvfGj/cv+1c8n/4rvJWE+OrPjTjTZnE1f715Sd9csm+IW6eT8IlnjcFd+N9sZK6+/M3EA899dYM9&#10;8vnl9sZ39+zTdxG15pRe23d1V6sys5y1mF9PiqLUY1w/8Uh+RIdV3rHWGz1rp951l/e7Ciz32e5t&#10;67atcP2pxWbPH/j6N1u/+RUH1J4Za03mV7TGc6r6x27sXzB+68BfJKCwjlz7jZAzUlA2Zm2/07fv&#10;uvWuwE//tE2d2je4ybS4dQ2nRlrdqf8fe+8BlcW5/I8vvQkIUpTeO0gTQVEERZAiiqIi9t57L8FY&#10;YjRqorEbY++9d1EB6UjviGLvvQHvzv8zK/Ebo7k3uff+v+Wc35yz56Xs7rv7PPPMZ2aeKUrkc9Tk&#10;8X9qXP87KOnRIs2+6d6vJxbG0UKA0+yykTS3cvLrVDHV5PCj9SO/qRhF31ZOpG2Ptn01avn/0b9I&#10;8RSgeEb8eh24A2839ThSt//5GdmpOf9qAuQf6VTt4Y4MTqzhDig1uznxhgd1KVSo2/Ry0et51fNk&#10;827NpVXViz7br3LLFQojyrDYcuWoW6UFuUOb5Nwhnwz5t5Nu9MwfVuEiW3w7ul21KEpRRsvF5SoR&#10;yS3u9suK4GZ5oneCOo0u6VHKZZL4/z0LrId0zTGh5riHF98HYBecqb6X//dtxbwlK+6up2/KZ5P/&#10;aUualNeH9jzYtv1rGvmEF2Ytxj4XaNpzuQLe90ioPf3VDPLQMhutgBThbhA0YY8rsP6S1GWDKzp9&#10;MIFwdr9iSO5JAKlL+tTotED+yTr36y/7SzT9rn3XYRW+1Lu4A624v7w2/vbsmriCzrK4ouja1S+H&#10;vhpebU5jbprSuFuu1LlMjTqWKlBMuQJNuNP23eZX0z/L1xhz3bdvaKEcTb/Zu/ZiXULu3lf7nm9/&#10;tX1x/b//IzT4dFgLmy0CNd4EK2odrCi8c0yu3Ltfnm0s3vRgxZ9aoFNKbNe0SRCIAxnMAU7GOz8C&#10;lf0+efI6rEleR9Sod54rjao0o1l3fV4miWf/ctt0/9PCrfbn9N8sKZswfMy1XlM8j6ncml85WUoY&#10;3fN8qe6mqv9Mc8cy8Yr+zrfzXq5/NosW3RtFIwpb1S67Oep8wAWP97FXO5PviaYUeq4VtT5rIQHU&#10;qBw7y+AkoTYEfNMBPB+VK3y1Vh4DX/2PQgLFNPBJFt6HA6Da4ZrAbOFt/b/+lDJpiJLXQeUPIeea&#10;UpvTLmLP5I41cYnh4rzrM83rT5FobnZgU9f9StTprA/1vxQlW1iwcHz9v/4pTUoIaOy0Q3hhjXl3&#10;3oZjv9aH7yqX/C139r9DHH3XP0fvn6ax/BmV0A69iQURb8cURNP8irE0ubg/zSgZJB59s2vjkScb&#10;zs2rHEczK0bX7nq+y7r+kv9H/wligFr9yvZPN8T3vN3S86TscO2ud5seJIsXPmPYf4UYJI693deX&#10;f+6X3zhlRJk1dYN1NLqicd32l1s/zLoxnZbcis+UTq4n6xxhbUCBQK1yBBp724WcAShuOHxh+QTn&#10;qlD8ve7i2AqD2N8v1E6p7Y/0zGhHgVccyeOssmxQTljtjrtzpRynoPSGKcEZytQsWco/orhcW2qf&#10;pSq5sxIpUWf1vfW0tPonikiAsDhlQide7OZk3S9coQteWbkMgQU14JlQky/uGpstZnw136Rthma4&#10;8xVB5nhZIM9ECNkr8mKfwsDartccqVWqwUuni4Z1zRNtyeqcOkBTX7aXvv/LCbPj7xv4Dqs0pLii&#10;AJp9a2zdtJtja4eUxMq6F3QQlz2e/bTP9Sa1o6ttacJtd+pUqkTt8gWKrlCi7uWqNLk6OJvdufW3&#10;EiZU+4VEFilS73Jb8UJNwujjby5GrXy88gEHntSf8m/T4HNtm9nvVCRNWE/aGwWygRXU7IJA6598&#10;+37prXkb6k/7gpbfDp0UBUHtDAvK9jAAao9A+tsFsgZIuR1UJ4cDcuR7UoXGVfnRsPIm4q/Pp/2l&#10;/Y29D2IawHr6MDCxnfhj6fynuWJBx3tiufOyW/OHMD/tfbCywfdPp/5HEpgTaFebPW8W1qx5PIWm&#10;lXWhUfm+9H11LHVPbkdRiSHU7lxLanc+AABlJ1kmY645dA6EAhUC64mDHTpcE76aGF4tlhr/pkBN&#10;LTPoFYhz24CvA7A+/K8J96ST/gl1OGWyOfpSKwq96E3dr4TURicEyCYVDPjkNmeKOCjs8tyvQl3P&#10;tKB+l7rQjNwpHer/9Q+p4EFCg2/Tu1ZYbBZEfSglrKA47BTEiLPt/tuqRkScEC6OKNf/It3lrxIs&#10;KKPhOeHvJxf3pLnlI2lMQQ+aUNyHlj+cX33q2eaUeQCtb8snPzv8H8zN+3/EBMto9H315exjrf/L&#10;F7Tv/Zaoy3X7M05+OHosWUwOqf/zv0zssy2ozQodWO54fGCJGXUtkqOuBYK46smItz/cX1S35tGP&#10;r/Y+2PvJtRReqdDOHYvUHwAVU6FFLQEuXliAWHzkB4E7/k4Q9SpSlLS53xbqoOx+Uf4XzSkqOYB8&#10;zutS0BVYEYV9Hq16OrWX/1WhrhWubwqwYJDyh+DrU6Q8la9jmlwy/caS6hU0OncENT9mTMvKJ68W&#10;xUdfMN7ol4L+gKcCjQBIHavr/LhYLP9qwVeTC8I+K1gKthDEHK2ne1yOwtLtyOa0IG56Pjd/1+td&#10;k5tesnhleVGJfK/q0fxbPf/Swmea9dDddnCV/NuIa1YUWxRIc25OFWcDpGLz24t9i4Nrf3gU+3hg&#10;pbE4rtqV4ir0KapIoPYYs04lAObKBjT/aWhk/a2EKTcDnTsUyL3rVmJFe57vGbb96Xbztc/Wvt30&#10;YtNnSYn/Do1M6uHtsl+brPYokA60aSsATHNYkvF33d//dOen61fFq18FwyV3moUMKFSjFhwsASvK&#10;ClaUEawoo90Y131y1BSC0xlg1yXTimbdbkeTqpv+paTjGbnGvkHnBFm78w1lm26ue7Xj4abHR18d&#10;zagQS4IOvjjYKD5ekF/9fKHOf8KDcKLml7Hb3nxLW198T6NKrWlsmSlNrnSlnul+FJIQIIZdDJR1&#10;SmhLEZdbTObze6Y32BICPm3LvI6je8HXASpXTLIvEJO7porLtdqnC7e4SSYrQgGwoEIKhL9UfeKn&#10;giFmEQnesp7JERQGcBqQ1uPN5GtDL9f/W9hUFaAKC+hti0O6FHrCmTqdblMzJmXgVxNS/5gysPJm&#10;u5PBBzTIaL1AmqsEMvkVisUOKJiHLT+r3MLE6zfpzc6/bP3+FRpzscWUpofkLtT/+i/R8bvzzEdc&#10;C/0wpSSOxhV1oymlA2hsUSwtuzvz1ek32wqmlwytm18xu+T/ktvy/wwNuiVs2PrC/R9W09768sfh&#10;B17Nv7H52YqjcdmtFm18+pN/hnjJlfdt6k/5W3Sp5vg3ax6MWtczV5PiiuWoUy40+1z5txDWj+Nv&#10;zRZX3Fk0v/5UYfTjUC0HLFAfaIQMVHGVBuTB4PJRQ4QVpUGDK3SksM/fAOrMvTMavuctqd1lR/K/&#10;YE42EGpdM9vQpidLH7ZMU37bAvdpxu69jy4+2dAyjU/JiaPyhpV9X7WEFt9YQq3OuFLUeU9ZVu3p&#10;0Pp/f6JFj+w1+90Xnox6LtCyWtW6Z+Izy/p/fSKvTEHb6JTw3Arf3xjav8UZgeR3AVgvKpDxIVgB&#10;+wVa8mhY0tjKYacMT6nUNU3UpeAMw0+Jyf+MNj2Lajj4pvCgd0ljCr9mT3NujRMnXR8iG13aVwxO&#10;c6Z1T5eUDL1h8mLBo/Y0stqNYspUqQMAKqoY4w2QGnnL/AlbCnyv7x93NgnIFV52LtChLc+2njz9&#10;/LTN949+erTm6YovBMm/SvFJA4zcDjYkxwOa1ATjYAygaYYxicnRFBfcmVe3/N6iz2sK1tOaZwEW&#10;I6+rUxTmzecUgP4ggH6rQI1gRZkC5JwPKUr7UX5nlGnOja40psLlzG+88I+oe6IwrfkJgPaZBuLi&#10;4umvVt1c8uLX2+vvHHi2J6lMLJNC/pdWj1fbS8K/HShx7O2KlVtffUsTrrtQD8zBkFJ1WL7C+9kl&#10;fTPaXPSlXsnR1PZ8awpO9JX2NEOuCEVQpiTria2iAcXCV9ttXBX3GF+qPfJgTrX3fa4cEQxg8knC&#10;dQCqjiXCZ3u6TL/lM/2Rwi965/ZL6SaGX2wjjsjuXzM4PfopF83l//U+odqzKeYq4IgZdT8TSH4H&#10;bKtjCmK+uM/Sq766thuF0nUUIUVSMmjOKmkiNoXVZLRWoAY/C6QDoDKCcmK5U/0TAP5GC4sjuqy6&#10;O/w/Ft13+NEvmh1Oerzrkm7/t7sF/J5OPZprPzgvuHZsYVcamRdNYwpjaWRBN5pTMaT2Ys3esull&#10;I2u+r1ogbRP8P/oP08BqYcqPz4w+RQ79Ga16PGt9Qs3OcZ2yg/bHZHjL1jxZULvx1U8vd7/7NfdI&#10;7f7lmZTiD6Hwl/z1bApfk2Vu8UwS7vUtaUgR2dKCEkdXutasf7JONu/mjJLf57NonxGeWMICcbos&#10;0KAbZuQJrdvxykfQYpffzFt+UlM2fP+nayKutMlrcbYJtUtwAUApUPtER+pfEFY3rSryud0lQXRn&#10;dxsOtyShZnalpbQo2OXVLcX/ZXzlHPru+vfUJ6M3rCgTGp8d8cVi4pplfe8LJcOfCDT6hUBVlPBF&#10;QEGHzIYRZocF0QAC1fCwQGYnBVKE5u90Qp5UtgmkjIVrd1RBtvXtmmNOV0zW2F3UqPNMVLpRf/k/&#10;Jc7n6lYpFA6pkqfwLH0aUxknm1o1UhxW1kvWIy+UumT7vJ5/v9PLcbcdaewtNxpZ4STOuds9MTRX&#10;rTocANW5TKCJ992kEO8F93sYtsoRnnXIU6I1D5e9OFt7NvznJ2tLvr///QPpy35HGOd/SVNcdyde&#10;3XqvUo0LAEoTAGOAsbA/Ao3/jCCueDClbnHV3K/2QsqkePW+JUJtbI4ccci5FwCfLSYTWFAMUNYQ&#10;nlz01OuQHHVPt6GZVR2f/vhs7D8Nk49OVNjlBcWh7dkG1DetA43KHVq+oHT+g2PPjhUmfbjc/aR4&#10;UoWj+GIKhL+dlPpHOvjhp3Pxt4OoPXi2cw4UrQKBepXobE59fFIr4KLng6EZ/ajjpbbUNz1KCt9u&#10;cUmo8wPQtAB/twLwROULX12jXJR549PJd3vlq5EvzufIVL4mBGsqqlT4ohnmoAsdExNeX/1C4Rp+&#10;tcOwgRk9ZeGX2ohxyZ3F6Kvt38+6Ptae/+e9V0ixwnz5H7GnrmeCyPuA5SHpot8TrEyzdUKJ4yah&#10;tlOqILnT9z+Pbjez0I7MAU76KwVS/VEgPQCULea9yRbFzxop7ri5UGdsUcsbx2nHf6xwcWxC1MqO&#10;533u/SvJ27+n/TfjraaV9PgwrTSWBmaF0qi8rjQ6vzvNLB0oHnm97uWsktF1P935Seoj9v/oP0yD&#10;bgr9Zj1Qf5Iq/uMOt9DU1JY9HJZ3j4ot5l6fdL5bulvNtOux4tqXS2nzm/W0t2an7EjdwdqrssSd&#10;KeIl23+mwZ4W9/dc9GD42e4F6tSeN3WxcD0uC+Lax9M/LLw3v2Zl9Q+fKjhonREOaUKQMUh5pUGg&#10;pMmRHcDKFwu9KRbvlJstnvF5/J2/uSsXlM3t5XhGl1olOMqcTqnInE8LFJHiLa5/NPdRk3PCewY7&#10;dvH5Jgpvfr3dXsq2H5wfah191YLG5I+g768vptml8eRx2BICzPENJ+TxOb+nbg+EC4MeQxt+JNBR&#10;6vhFvpT1WWGtLgTp0CwDccOjkQ86pGp+UN4iJ7M6LpA2AEpjs0BKvwpiXJbv+1Uvll43PC3IzM8J&#10;lEnr/nIuT69yjeNDqriqhi11zW9Ok2+MpAlVY6h/UQy1SrEVlz4c92pAqVHt3LthNKY4UDzy5MRB&#10;WL7+oQXaRbCYxH43NWu2vJjWaER1gI1PmvAmFNr90gffJhx9e3Lm8gc/f/jm9hwxgY5+lnZwXjz6&#10;1cTaf0askettUqh1P6xLOrB+jGBF2QNsvGBFzbzpJ5t3fc6tP8vbCc8VXvUvguCFYuKF8bPHuJrv&#10;AUhhHKFeQSMXpHJIrU6p0NiyFrT4cc9/mmzc5oxQaA/FodkJRYpMakZtL7lTXFrXlwce7bmyoHh2&#10;0S8Pl3uwcAstE/40l+ivEEfALb3foyQC/No1V6AueQLF5gvihJsOUuRn2CXPS1Nyx1KXK+1oYn6/&#10;EQceDvZsxV4CHBxp6gvA6VMs/Kll/fO9bpnBWBfsCmyJg70DrQFU3SuELxSr7heCri0oWFDy063F&#10;UsPQ3yi+oKtu56R2z0ddG/Yh4lKQODird13v3IgRwxIUfQ1+Ed7a7IBitVufnHYZid5HHb9IXm++&#10;QW6OD+bBF0qD62H5wfy3lXc94yek2lKDZQKp/yCQHA7DNR/3ofTXy92Ir4r/pNDOL+23dWZl+F/K&#10;9fortK0sXmtQctfHnRPDltb/6V+m43dnmo/ICf0wgS2n/C40oaAPDc7pSGOKutO2F8uezioZ9n7V&#10;vbVftf7/H/2bBA283dBqQfbLa89/2qr4oLjZevubH7JSZOlr9rzcW/PD7Vnv59wem/b9nVmV8+7P&#10;ELe82Vi76/32V+dlp98er9uXf0k8Efxn2vbYkoAFaXVp5Z3ztV+EQttrC4BySxSeX3g70/yXZytO&#10;/XB3zqfGbU2vasVpQUM2hGAyOivQ4GpLMgXgeGUAoLAQ/XOEurJ6wZZJmVK0XgJVqQZdcK/xPmf0&#10;yvm0xluXkwpiVLIXrIoWdQMLWr60PCeILhB2OJ5x9j1bX00vy33b7oocxWV0pW9L5tM3Jd9SZEII&#10;eRwyEgcnBXyRGzLwscKqwbCgBgOgfq7VfPdHl2fjI0K1G56zT64JDStt82F0Ree6X9+sqA256kMK&#10;GwWS/xXibwMsqwOC+NPj/q/aXPN61zRBRVxwa+BfqojMpXgGVTY6FVcKbbxAjiIybWnijYE0o2qc&#10;OKK0H7XN8qGB5V3eD6u0ez/zpj/Nqg6i+NL4mtMvz58uEK+NiihQeR4KTX7sfef88dXBewD+srBC&#10;gX58+O3r1ffXX156b3nNTw9W0MZXaz5rN55Mpx0eicWf9uW4QgLG70/3MX+jbfeXjjPdI1/T8rix&#10;VAC2EUDFEkDjBJAKz1Kn+JvTxTWP50t5ZX+kwByhiGswdoUy4w5L1Hq/QFYAKGMIOz0AvSE+rVk4&#10;gk/Cr+jRrBsdpJp2v0WNSjf5HU1OstcMOis8cTnEOVXgofP65HZal/wuuMtm545+Nyyt65uhuVFT&#10;YvbGKAQkCP/W3kKSeFizb7HW3TCAU2cc4eDbNhnC/e+fxkj8MiAtbNaU3FGy3skd6YeKuZPnVTT7&#10;jgMd2oK329UDT59i1a/m4zEtvuW9kwMqgnBfDi/34wPXxJYLZ+pP+USN1+Gd9+lQj5SYl2OLx36q&#10;MzkkXXNyt7T2su8q4h+GJQZ96JfaVRxbMOR1xDmDp447BdFjl9p770Nmdc13m74JP+dqVX+ZRF33&#10;NNb33CQ8tsU8uAOkGu5Qktp2rLkbuiH2lBE1hOWkshi8vgj/+xnzDitKd43wML7qo5V7+sku0/GF&#10;HesW3hk5ln//T1DoMfuuA5J7iN9Xfv9vF789cm+e5Zi8iJphedE0hIGpIJaG5XYCWHWjX54tvPvT&#10;zTl3tz38mLj7v5V+HxD1f4o6lwpNe1cK9N0Tvb/UNHDbqx/bJMnOF61/sunOmkfr65bdmzOaBcC8&#10;O9MHzrw19sXaFytkR2v3vz0nO/PyYt3pN2dkxwrP1B6K/KOQiEhT3Dv7Zt+Xix+NyGmbIciCIXhs&#10;L3LdPUF+z/M9ussfLrix5+5yfT7XKbOJmfIBoU4LQs0AwswbVpM5wMoZC9EJP3vDEsoSdznyubz/&#10;xJ9MHS+HnHQ5biA6n9AkS5wfmGBFwVccxW9uDnlvfV5BZnkeiz9JuMXnlokZXTuk6T3zAQAGXLKi&#10;Xhm9aULeFJqcPwXaui41P6pZ8MdN0FFPNCaOfAqAeijQsIdy4gXZmk/N4UbebttIZ58gMzwoUEyW&#10;Nqw+ffJJVCff1EY07HoUxVcPI8UNCjJhE4TrHiUKTFMQd3+Y89bmslxd91znv7RQxxe4Dp5UZSoF&#10;PwysYOGkQf2KQsS1j+aKPz/85mFkVmBtQJrXhxWPJ1SOr/KuW3wHArBqHq27vfnh+TcXEtY9nF/N&#10;4B5bpkzdSxuSJ4Qh71EtuDuJZlZ9Q2serpUtvLsMzzrrcP1XSlRCmXpJ4vlW9b8KCc+P2Jx/dfy7&#10;d+I7S8zzV4V5fNUQh6R3J62ddqvt9jlpTk5HVMkQFhQ3JHTF3DgByH+8O03c8/DXr7aH6JAjnOsI&#10;y6MXns8/QSBHjKslAMoQIN8IYG8MS8oMwtEa93SBVTQwz+Ul89yZ9wc77H+/BWrA526eyYWCbdtT&#10;wjtPnOsKkApLMKCmpzQo+DIn69pRn6vhsuBLrpcGF8U1+XddRN/fcjVplyG8jIIFxe69jgCSqGz1&#10;T0EPC8qnB07NG0m9UqJow62ff+meIV/IrTL8wdu8/8Ruu8g84asABcVM/8SLWaeCk1XKQqDk+bDr&#10;+hIsKcxl90rh1/rTPpHZGqHcYKMctTzmQoHnfVOYpzucFYb1wPmd0xzFyaVjXvXL7CYbmt1b1je7&#10;89velxzumG4WxHklo8vXVP24LvSo44E/7j/pL5cfbQsFwQK83IznZKeSZAkNyLTY6b9HjZSWwnpa&#10;KJACQEptORSKtdLxbFhyZynP8ufKSQcmlfd8v/X1mqb8+79NmK8eFzqc65UcfUuI/7y+579Ce8qn&#10;2fRNbVfbPzuShuZ2pgmF/WhwXhQAqistvjvhzeb7S7L+bomt/24682jj/81Ov51yBLu+14XaiTeF&#10;NydFm7/kyjjw4ZdvT3w4dn/7891vF99b/GHzg8WS9bXw5jSd4cWRJ757ME626fWymgTZ2RspsssV&#10;l2Snn218+eOd029XfSpc2T1d/mqLZOFdal1Ksnuy8IYByj1BkGXW91rZ9fqX9isfLZQqlTsVCMrK&#10;+4RqLDdSh+bc6IgAQQ9rCkLNGiBlAlD55VGclCTHjQd/A8O+WXFtPU8bk8MJdWoCIeR6Wp6aJxhB&#10;g/WidhmNZbZnAEZX5C7yuSfe7QmaeaPbcx+AlvsZdQpNbEdTAFBTC6eS/3EX8trXUOx7scVnbpFh&#10;97R6jHgs0HhYUV1vCbRPFvs4r747b89cpcFKWKwqWwFQ17SlquUOlyGIITycIGCD0o3E9S++/9Do&#10;gPDO6IAyWV7UpE7VcjX76jZn2Z5V/KzlwteINaKuaULStzftKBJCuxNXec9pQDF5njTtRpy488WC&#10;vEvvzu71S3Gs/enxjMrBla6Pr9RsbD6hqN3Dbwq+rdv/+MjTQ89P3R5QYfWqUzGsL1hOPhCcAdDw&#10;51RPEOfemfP050cr3y+6s1ScdGPSq/qvlYgrgRx4vmN2/a8S8fNcenw6OL0mKT6LsuZgDj4JMV68&#10;syr7SGHF7U65RTsfMQBA6ZAWAEUfVo8j5tMeIMVW3orbS75wSzH1LBVWheM9O1zDAYHteuJjFKD5&#10;DvDDLwAoaO82uJcl7mmDI+isBh14/lPwlueLe259/pN4vubYqPpbSTQoVYhqdUoQW8Aa8zsFq+aS&#10;DnW4bEX+F+3I5JA8NTvjQBaH1Z+2veTW549FjP8u9bym8tNPd9vWLLsVeiMoVaiFVVQ3ssrgU/X5&#10;VeUzTWfljRUHZcSJm+8sz299Se4DB0gwQPF+UhsAT69yQSrl9EfiZOKxGW0XHHzx4wQoW2/dzgnk&#10;CR5jS2rADYjnP5D3r0KiAQDddU8TstzdgHqndblz9OX6VxOK3Z60vCxHw/Ji3nxXMetF/6ye1DMj&#10;oq5faptn9gCo5sfs6w4/Pr3z6KsTPetvJVHMXkHZaZVQbAtwMoOS4LNPkTxPmLxedLPX+MCExi9M&#10;WTWA5SR8hwMgpQmA0l2NzzXCq0EJnU0KxD26s8v61M2sHPT4zwI4/i6Nv9pet9/l8BedUzs+/E8U&#10;/P2leLJ935R2NUOyoqXO0JMLB9BQWFPTSgbS/OpRH069PfCpeOz/NmKFkZWQTVXz7xx/vv8zy/f/&#10;BAWkCY1jS4VXA28KtONNq88EMNPXQmx58/hs3bHcHS92PNv6dOfbRbe+h7CN/5R4N6mkb8vR5d1v&#10;f/9gsvjL2+Vvkuou5iXKrlRdqDn59rs7I1cXitkdehVa3rI6LdQsvzmyZHSVfzmEjuiNhbXxpbtk&#10;NTH99CB+bULCx7BVoyPCejksLAGCSA4CqDUWrS4Emy00RqML0EgzsARAXGV5edlHd198Zry693n3&#10;p87HFMic97BgfTU9r0XeFw1oQkUPmeY+QYxIFaQcqH3v9rVdcW/mNbdTwvumEH6+Zy2pb0osDckc&#10;QN2TosgBmnmnU5aF6zL/q6Hb6IeqAcMeCWL/+/gfrNCNH5zEK2JWfzCFvOd5uSoBC1bAM3dKaUB2&#10;eLcmAFRTgKIlDgc8c5Mzgrjq+cznjhdMnjucthBH3VahXrfk3g2tDPqnrRVGl4Vq+SYJT5dXtyHe&#10;2+DiucMrTCDAjWlEaSdxSnkvMVeWv2fZ3fk5Awsi3y5/MkyykJfc7BHcK6mzuPLmOtp4b2vNtkcb&#10;nkfmKIodAEzuEIatAABzbo2pWX1/Y+bye8sfL7i78MO86nl4r5Of5oVpx9NfvhpVdubeVo1Vt5Zu&#10;P/Xh1MsSsaQDxkJh+Z1vo5bfGi01pOyTFGrtedSUrA+oky7GVBtzyVaUOSyirumq9NOt+bXSjf5A&#10;PcuFScF4zwAoMtHZsCwwns64xhYKS2PwRBMISHPcy3onNHkoBa4Ar+H5/lcSPxztuerRrDdrnsyT&#10;7X+38dMC7ZYkzG0BYPLHXDTDp/sJOYpMdCO/c/bkc8qWHI7qkMlhuTqn45q746v6/st1CWdU6xpH&#10;5ageDj2pN3NMbsybxDcrCzFvnwUI9E3oqzopd9iT4dn96JcbU6klFBm2nFoDoFrBsmmGeelfAs7/&#10;Cn1f3d7H75BqzrZ7W9a1TZG/7HER4wIliwFq5B2lL3KNbDcLi4wAGloAdf0dCuR/3qeuV7rTs/Hl&#10;gx4vutGmKDq1mWxm6XjZpMKRsq6ZIbKxub3uwTqt9dpvQq4HrWUj8sbcPvn45Kf9WI8NSm4m6wXR&#10;cD14G+Nut0MQWx7Xee9zQqjzP6NEpuuwBhbgmIcDIKX+E74bIKWwTHg1One07/p734yeVTlQXFA1&#10;LrH+lv82dT1h0adrcjj1y+4kG1eFb/43aU/pDOOeya0/9EsPp96ZoTQ8twf1vRYGMO9CM68P/JAo&#10;nv+UrvG/iVLFk1qce5patlxrTu7g9yvvLv8iOOZ/PbF10qNYvnoABOych2qfIsi41xEL2vjMCHXn&#10;bXLrBiUqfWrmx5Qqnh+1/P7COydfnrix/cnumm+uT3m8+ff7BwC2SWU942fdHfRm7cvF7w6+354B&#10;UCs5/nZP7oK7A95clSVf//Xx0sveV9TfHn616ZZ/ulDrBKG9+pbxpwZ21eJVta1PlkpligyPKEco&#10;8p4NGFwBwkj/MDRoCBYLXGOGw/myILUjwDPLHX70X7kUgZdbrDI6KE82ACgzFmjQmB3PqlB0pjcF&#10;sEssR5BcSj8/+nbYD7fGyNwBIi7Q5t2OaVH3xA7EZWiGZ40gp9261GyPIk1P7flpM3TaOxWbgQ+E&#10;d31vC9S7WqDJj1XF87LDD4992HZU56Qg44g9xS34XlhvfgBSLwhV/aMQpgBKU7YAoO3aX5STxd/p&#10;/zQiq83z3qWuYk/ca+HL4Gc7ni/8h9FM8eWRNr6XBNn4IksKy5aTgGXqTS+KzGlCPQpa0KIbs2rX&#10;Ptx4/Wrd1YwRJf3ub322XGpUuEccrzYwu+3dCblTaMOd7bSoajmNvx5KbSD4XSDUWuI+M6ohMO4s&#10;uLv6weonP9xb9m7pvSXitmeb2khfXE+7n276hy7h7Q9Wuu9+trMsqS4lqVxW/stv2nHwmWANp4Ma&#10;r1uctCYtWD8cLMLzYoEx8oVlufzhTDr0as+n6uS/UfcyYXMAgKkFFBPem4nG4Ysx5GRdG97PgsA1&#10;4BwbgBRbUfa4d6tTarTp0eIrC+9MrJt/Zxx9/zA+tf52QshF4Si7ApuBH2zw3S6Yk9YXDMj7rAX1&#10;To8h0yOwag8rkdVRpetBly196i/729S/QO50+yyhLvCgwoeOp5vf+K5iZs2SO50/Aw7e55pTNDln&#10;1LWB4sob/agZrG0OGeeAB7ageD+pb8mX7rrV9zobTCpt8i4A4zYjb2rhlDK3cw5QejyxHhigZj82&#10;/aL8VsQhtUhLALr6ejky2qpEBrsafNj9eFO2/m65D6PzRz/tme5TO7ywV+13VXPeR6a0kc27MaPK&#10;epfGa78D5lz9QxyaPkrcdGfHnPrbCU1WKqw0hRLWBECkiTkw3S4vtjtr+AHjKWt5So4MAEYSQH2L&#10;Y65ASj8I1ABrWHGZ8GH8teELl1RNzPimaigtuj3jT/fY/ibJ+RzQ3BN5JUz8+f7qzJ+f/Ptt7E/e&#10;XaAfmxrwvn9mOA3ICqfJBQNpUE44jkiaWNLnRZKY9L8uQZeDxY4/3SwFmh28Pc1uWm5/cWn5t595&#10;Ef5PUAwJCt2KtFN7lsrR6GqhplhcJA320ptt9ua+2SZpvS5b1Ib5HRJq/I4JSXPL9Dz4b1fEK/rn&#10;P5w+veTO/A8Hnx388OujzR++uzmLfbGfmelTK2PMJlXFJS5+NEnc8GrRoyTZ2dy5d/ve//nB9A+X&#10;ZRefZNamF2589nNJl1zrD35YWPNvyi2qv1SiC2+3m7OLqFmaemP5bcJLdhMI0NaEFQAaaIqNIWRM&#10;oAU3Oi28n1lmI5UaWVH57af9kW7JvVzsj6l9sMN5jaFtG3M+EgSb/2UTGne9PU0vaeTA582sHLJr&#10;/YPvHjY5IMgccY73SW0KPOtFva50oR6J0RRyyo+1Q2p9oGGJdGPQxHuGBr3uCC8lgLoFIXJDEA/X&#10;ThVXPp9MDmcF0oHgZCGsAoEQfkWH7PGcJvjuhhCIjXDoQSi64B2szgh18bf7vYwrjq0Z8kCgjtfl&#10;3u5/O++Lyh1cfub7W5PSy8RUrZnXu/ZulSRQTKYSLbkdLo6o8Ho77rqv2PmaDQ0v60aDS6LEpXcW&#10;l135cPXCnue77353a+KnyKuppdFzB2cOpiVVKyWAmlM5lppD4PPhByvlmzuDxDl3vr21/uGvV1c8&#10;XPVu6f0faen97z4rhLnp4dp/2lGYy04tvjO7/MibI0+yxWypWDC3cnA4oF7if9qemuyTJx2AeGO2&#10;oDA/7Ob7/nYH2nJ3w6cmlEzsPuxRLDzjTsq+sCg4si2MLQyMnQPmlMPMzaAINAZAmUB5sQDomeLT&#10;eY8SNN0g+qZ6KM26NZwW3p1MR98fdWCXHUfweUNpccPBFS0YoJqdVqCwRF8KuuJFrscbkg0ASn+v&#10;8N7pqNzfKoz6G829bts06Kog8t5Q5HFBbPyTUDcipYfs25LpbetP+URLSybunVU0UTa72IO4EjmH&#10;lnNCeQDek8tk9SgSvniG2aV+k0YUq1IzjEPnq+3qZpS3fu8IBcsTig/vYc16ZC+Fif+e1mW2NHPc&#10;KEc6GxVhaaqSsFqgeeXzb5ltV3iouEZB9D1uLnZJD6hbfOvb50NzeolTy4Y+a3/G5YUexlYPY9r+&#10;fKS4sOSHJ1thKYcuF1QUFwkPGq0Fr/O+Eu9D7Vah4PNNRNN9giziQkNqwMER7N6LxwGQUlsCBfN7&#10;rIkfBXFcZt+H390Y82HOjRG04fEP/xHh+V1GWHPb3ZofOqfEiHufHXl+7t25v5xX+GdUQHsb9EsP&#10;etMnK4R6ZbajiYUDaFbRcBqcF03DC7uIu99u/cKV+j9NO2+Nbb7pwWIp9WVX2bj28fnjoPws+qJZ&#10;6f9+wmLtnq9/onepGg2/LtDG544z4yv8DEbnyt+5Wj1eyuxnDc9yp5DlC8GNQxaaICRPLG1esqi6&#10;/9ksWcaPC299W7Pt2Y5Xmx9ve7fu3uKvJnaOL+k6MP7OyJpVL+fXbn/z47thJbaydFn6tWxZekqe&#10;7NrlLS9/Trc7JchmV8kdqb/kEy255zeAhZT8DiFHWIonBoMLYHxtCP+Gu6C9wZJSx4JofkHuWz5/&#10;dvm0T/59dvfZn9K9YQRBZovnNwIwcJi3Pa7pmGr+Xor+g7U3raJv9oSSyDrrE4LIuTZ+Z7TJ/pA+&#10;hZ9qTl6HHKljQpjkOmq6WxBX5A6TAHAvxSh3uyXc6Alw6oMjqkSgDe9a0LhbfuQKsAXYkQYEsDKu&#10;08JzxqTpkSUECIOUNqwGYwhFDvaw5b20s4I47WanD/GPmtb1uS2IfW6pfSGQeqe1XfT99Uk1p94d&#10;vbz43rj3HOnVDsJ6cK6quO7lgpe7326+H5ZpS0EZTWhQcUeaWTnmwbFXx8uPvjn1dNnNeZ/yNJZW&#10;DzXultL+5bzypbTi5lqKywskPwhRDpJggJp9ZyDNuxV/P6k2pcvKBysfxd+aTwvufJtSf7lEmx+u&#10;esbWav2vf0p9Mz0Ltj9aNeXwmwPnk2VXMu6ID1vNKZpU3eKkOTU7YiS5+VRxmGCsuJRRlywlmncj&#10;Pq/+commVk1t06dUkYLzYYUClN1gibpcBOjDKuV8KGNcz2HmRhCibEUZQSGw2KJEJhCYQWdMaOKN&#10;GBpTGUsTqwbQlOpRGStvdnH2OS089Ib15IHxd8U8WGM+fDEPbS/bUeAlF2p62hCWtLbkfnQ8Aku1&#10;vNffLpXTJV2oaI354YKvHQAairAkmu1qQL0uhX82lkw/VE4d/2PlgppR+Y2lfCYOdvBLBiDAsmUX&#10;X5evJOr2ztYu6Z0Hawm8FpDgS1OLwmqdwFt+GJtAzOX4akG3/tTPSH4lAOUXtqA0SP5HKGOnPOt6&#10;JUbUCvhZmA7wv+pEc69PrZ1dMUkcmttVjLrkJyr+DF47p0fuJ1vTopKVshXVv67reNhtjNIyKAYb&#10;ADxr8AnL1WSHEkWetxOb4OfIs1qkDItJsqBm45iH9YDfud2KIj6HZHQRF9+aRAurJ9LRmj1Si5N/&#10;lwaedzG0PqQvG5I7ou7g8+NLrtYkDdvzZA9m4J/z6p9Rzr0fNGJSWrzult6a+mWG0fDc7rSiaiGN&#10;yu1Bo4pi6NenSz5Z5v9baH31uE9BEd9mh30zO3cUfV/6zaei2v+nqF+Rw/LeJcYUBwE7+Z7qh0U3&#10;Ax5PLtR+t6Ey6FM5k8ALjuae+4SXTSHgfbCoA2Ah9EhVFbtkNXp75NW+2nUP1ombHm6q3XT/l7ot&#10;D1d9ldnYlz+2KjptxfN54sTb7WjCdb+aQlnevmxZ1pUrsksVvz5bUNA/W/4z4cTUq1RpSCbF6yns&#10;kVslD8tJmIaDQQoLygjCRY73eti1c1wo4PI0x+m4zr7bq6Ts8YnXB5iPyu70ZuC1UHLAueqwappA&#10;WzfFz5ZnhDcMfAAxrQFFoQ9GFnUSg1N0ZWsfrqwbUtRFZrxPkZodtiKHfSbU8pAHOe3RJ3t8l99h&#10;Qar2zPtz0ZVCFgCF+t6EMIQAnf9SlzoX6ZIbhIQBW3cQuqoQngq4jpNSm11QJBuAoynGUBdjaQmB&#10;oo9PW3xaQ0DOqoqj+a88qPstoXbBS9dPlmB8fLy8y1GV7AHpgTS5dAAtvD2F4gqsiJM5Z5W7klei&#10;IEuru3o9LKfpqw4ZRtQ134/GlfUWV91dVnal9vK1Xx9u+GwRDc4M2jm9eC79WLWaRhSHS+DUlA9o&#10;7JPudKc5N2bSjOuT6359+usb3mOcemPC/d+3Z1l9d+kLDpao//WrNPfmCOf+6U5Z9b8KOx5umn30&#10;7ZGXJbKK00uvf3fL7bCRqANw0ebghno3HwvXdQ8XvD339NynkP3+ebE7ehRpUhuApx+erynemffx&#10;2l0WyB3jaAgFgPc/9CAotddhjvFpulmRLAFS9juUKS7Di6bd6Ed9iyNpWFHnmilF3rmumBe+lvtM&#10;2eBna3w3/94ywZTaX2lONscMYHErwsqDQoOj2SltyUX6V6lvvnzvtikf91Wb4WgPsFGA9a8NQe99&#10;wPLt6NxBknciS/xFspSXVn0buPHmitrYa9qiL8CJLSC2FNmCkipE/KFY7Nqbo63HFRtRMM5rA4ur&#10;5Tlb8duyfjLwmMiV31teFZ4BoL5aOkprhZBrulmDDDaqkupKBVLZIC9Oy5v8AZaOKEyAVXpYjUYW&#10;DqhbVLWgbnzxAFmPRGdqAuDnKukBF81oUdlq2ez878TuF/xruL6eEt5JbyP4GIqB6R4d6nrOQTTe&#10;IojNoTzoAgylIIlvcMCCUoRiyaClDJCKSmpBC29OBK+NpuT/UOeEPsftA93PeNL43AEUcsVOFpve&#10;Xja+dGjt/BvTizY92/Qv7SVyn7eBae2eR6f70OCsCOqfFUnTiodS76xQGpgbSWvvL/5f1ahwW9lo&#10;rW8qIqSSWUxDrwYVzMoZLvuu7Jv+9X/6v0WDyrzHdSs2oZhiBRpRpUA9s2EJ3OtO44uEz4DGfVej&#10;nhDOMnaruEGgeEHgRmAxRWQq0dYny2Vbnmyv2/Zoa83Gh+tff62TrUQAkKhMuy3f3BtNwTmCuPXF&#10;4icFspzjJbLiA6xhZ8oS9/2x8V9kub7N8IqGJd7JTXI5b0iYhGPGx0MLwl8O2pschFyjvUJN6CWh&#10;GWtL3dKaSaZ972zHsO5XrcTvb8eTAZ67ERaNNgQOA5QjBFK3VPNxE6p6eMytHPp2SfXMurBUR7Ff&#10;bhiFZTiR5SF1stvTgJruMybznQYUdMKfzCEI3XH9xPTWUs288HLhOO8/dYf1GVGMvz+Uo8BrACaA&#10;kBHuzy5FTtZVAzAKa6EJX2n0zOSY3AMbCMaGGEO2HgwYoKDNG2I8m55ToDEl7cT4Z15i3G3hxiYy&#10;l5IZl14dr+Z6VKnC+6wC+Z5vIBtR2OvdkEIPaY9icqkt2UNDn3urd+2O56vf9svxl3W55khDy7vS&#10;ktuznmfIMrYdfLX/+e9DYWdV9HMdnTPqw+KKn6nTtSbkBSHohqM5hNC4G1E09+Z0ml41gRbdXli3&#10;8M4Cmn5jwptj4mZpj5FzzVbdXfQWFtQ/jLrqn+1+ZUR+i3W8l1n/J2Hb3XXN9r3eXnpNlpG78f76&#10;m5YHG5L+LjkyPaBAxpgfp6OCuOBBv3ezq2L3/AaAsddicgeAP7kXWHNYelyB3gHj64139oeiZAUe&#10;MMa8GG4CP2CMDcAjNtvVyWWXHj4bUKsTejStohf1KYqgfkWd6uJy9N6w1cSAxN16OVnXBN/NkYFO&#10;pxUpNi2CWl1sSo0PyEnux8Z7cL8jcvf+isXIxFVGglOFouZYG6youMPCaYdnVgVAqUGYW2zXJ4/D&#10;bsP43HPitEYJ4nqTH8pGO224Ob8uMk1J9OUEcoBTaygMATg4DyoqV0iXbl5PfdIbLxpXokO+AOlW&#10;AKh2F53EacXdZZbgpeYYkxaJwnUuBl1/+mfktElutfWWhtJ+ru02Ff4Uh2cNfWawoeFbYQrGAO8b&#10;m9pO/OnOsrpvq6bV9E71JH+AXpsMgUIzlcQFZatr4gvm1C25/sMdheXCB8nyWg7Fb7M8hZ5uKTbb&#10;pyPzAM9bclmjtcqStSS5+BikAFZysKgUAFBdklvRN9dHUfyN8X+riv8/IruNwqbmCS0pJleT+sLi&#10;6ZMWSN0zACQ50TS1dGz1gVcH/jYQMv/2SQ940jujJQ281oH6ZoXQMFhR/bIjaHBOZ/rxTvxf6tX1&#10;30W/VES1nVLVTgIjVir7JQfWTskcXDe/5Nu/XOfzfxWNqAzqOqCiGfUuNaXh16F9Y1FMxQQPTQfb&#10;/YGabBL2AaTIFoDggsXbGgI4Gowbky8vbnw6/eWvT7a/WX9nQ93Gez//aYvqdfeGxPidV6gZdd2T&#10;hpSZyk7VHLmVKUs+UiIr3JkhS02HNvWpHtfk62PtF92eeuC7Bz2fDL1lX8uh5pIFNQYHgxSYXYru&#10;2wKmhwbnfOzjZnL7JINLVVSl2iPLci5r5VPKokgPgMDh5pz02xgLiH92Oav8YWJ5dFW7K4aymaWD&#10;ZT6J2mR3XgmCQYs8zshL0WEOu3TI4FcFcttnR7qbFMgOArHVccVy/p7gcqU1cQCoyAoIkTIsbHx6&#10;QqDoAWyaAHT4swG+TwcCEOAqtjguBHa60swOQPnaAkKS/6eBwxw/G+NcG1zjdlqeeha0pvjn9jT8&#10;rpzUEXh02WiV9hcsyjjxt9lZebFTus/b5pdURU7kjM1WoBAItSG5ruLmB8vq1t9dLOOK7d3zWtDs&#10;qlEfdj759dzFt5eLTj8/8pmbqmdm1+RlVasoMF1OqhDPVTm4W/GIikCadHMUgxLNvjXz2apHq15P&#10;rhxXt/nVx1p5x98eN/+5+vvX/6g4JixT5dgMk9rpJYGvV9wfUZRJez9ZRJuqNjXc+fzX2+my9NKD&#10;rw49tDigQ+YHVUl3rxyZY1665Wlz6LfY/JKQ37vAbPW0ymnvuuY7iRzA4Q+A4rw3Z4ATW51tEwAw&#10;GFtO2DXE/Kusxniuwrj/wm4+dbLYpkmW29WozzV/mljRmwYVdaIICH+2nBzAu84AKAvwBScMM0C1&#10;v9yE4tI7UkSSPzXZr/wRoMDrbkflPwzP/1hx5J9R3DXNXgFXBRm76hicPPGMrfGzNqwJ5WWwOH6U&#10;J+v9rp8sooWP7fvtv7vSfE311BcBeDfee/IC8HDNyN/2orpek/sU2cmWe3iy3K3uuXhmgJEfzg2+&#10;aEdzy3tJlqg3eKR9ipD0Z0Vu/baqD9HdqETKeB6rzaokADRbnfKp9d7f9D17JjzBix2uuNStvLfq&#10;7aJbsz+MLuoktoAV2Bq80btAjqYWzHy7pPzHN9vu7buns0F4JY93YpBqvF2J4hJiRJvNChSOZ9Bn&#10;y2qNohQYIQVJ1FtRvCfFVSV6pIXSzOvDacmtuZ/l2f07pLpKvrRNWmvqjrU4obwLtT5rTP0zo6lX&#10;ZkeASxeaXjLx2T+z/L9GPTL8qnrCguoPq6lnVgANuxZD3TJa0bD8rjTr1hgpKfx/C/1Q4bl0yq3g&#10;rvxzcsVqg35Xo2hc6oCa+KL5/1IFmNhk+dk9CxW+2ln8v4VGVQS3HFkeLPYuc6bB5fYUA0HQG0eP&#10;dOF6/SmfkflWuepmLEyh/TtD22qBhR0OwcFJiKsfTBe3P9jxYs3t1XVb7q75AuDW355mN7PC743L&#10;GUEWgMXbq0CgNQ9miWufLxHPyU7cK5AVJuXKci9miSlurLF2THY/MywvShxX0fP1ry9+kvUs7yLK&#10;zRJkEkCNwzFRIPnt+OS9qXUQVLuFx6NTBa0RxT37zb4+NHdcSeenrSEgWID7X7YiTvbVw6GD5zYB&#10;QHGQRZ98P4pKc6DR+V3IHs9kDW3RP0WZmifKSdFhrrtUyWKTKhlvbkCOe4wkd5LbPkG2uHjQd+Mf&#10;WF/odl0QO1cBKCoxDngfT3xXEwg+dj9aQNPnvSaO2lPYJci6XBGkKhG+J3T7WJwQZPz9uhAqDJoG&#10;EJKGOLh2nwmu6VvkR30fqtFmMciY9wHdT8llc2mgFmdViC0pA8wBJ30GQYANzNGmDvjsAMCaUtGD&#10;Zlf2ptCMJhRbGEyTKwaXZ8oyl627vXyBNAn19P29KT4r76yjVrhH03qA8sD1Y240pxHXB9I31TNo&#10;RPFQcfuj7bIx5dB0b0+YwNcdeL3bc/XtH179I4CaUhreY3yh//ufHwzdtvPl4vI/djUOP+e8afm9&#10;72oz6jILr3y4XO512rrO/kgDMsU4OJyTozZQKpwwFlzpwe2sIE6tchPbQSC3goXnBcvECYLZHADj&#10;gfHlgq/m4EV9KBM8XxqwotRhVUN4kummhlAu1KjVSTOaVjmYxpcOkNxtbEFxh15TgJsV7sNBGt7n&#10;FWlsTrjY+pIldUkJIbtj+mR6SFnaP7TcI4geJxU/a0HxG7GbuP5HIT6ziTpA5ia79TzAS67gJf70&#10;gpXTdpecjIW5HHjVZI8xnuIjgKx7EdgipfZYm6UVfW60wF/bYg44UIKtKAYpR7xvcJbwUvoC0E/3&#10;B7rFZcrV8bluZ3A+Pltf0qLJBbFsgZIvwDsy+89LIzlsEg5zkITBRg2MkTwJsGZMdzSSDUju/kZz&#10;He/BKpHXMXlxTuWk2o1PN7ydXdmv1vmiIHJHgdh0WGtn/e9vubfnzvcVP72OPOF1G1aRqAElUXcL&#10;AOpKb1EHwNQec6KHT+P1WtJ+sbQHxQrlfBwMVACouIwomlExnLY8+kWyJv8Nkou5oBrb5ZzSzwpb&#10;lCkqy/1jLcIigZYUTpI1P21I/TK6UWRSa8k6HpU35tHv5+yv0MAs33u9032pb2Zb6pTqQ0OuRVPP&#10;jLb4PYLGFcW+OvVq32dRrv9TxDJzeK789Wn320sFsNfmD2g/LKUPjUzt83TJnXV/u1P6qCTVVsOL&#10;YYAUCDX1f/rvp1E3gi0n3ej6ZnCFLw0odaDOrJVDEPRIFcQ1BQ2c6k/7RAEJAQ1NNgvP3CHoOXrK&#10;ZMfHvBQu9d8RTLz20Yy6JTd+FpdW/FC38c7SzvWXSTSipLn/yBIncsPCNQYTczO2TnmatPD+TPrp&#10;yWzZGdmxR1my9AtFssIjqbLUk74ZynUD85vT6JII6lccRHNvjaCVz+d90J9r8EEYDEYfi2MuDs63&#10;WCGFuophFxuGn3yTYNIqWYtmlg2QOrdy+HhMlhcpAMx0IQQ1IXRMIfw08Q7u5zVpRvngVwPyOr7g&#10;UkoRV4zFIy+OPFv/5JcHRjvUZS7b5MkNVpTdlkbU6lBzarge1wDg2pzRrpv3KEgWexNWJCyn7gAo&#10;3idxg3CxgCXEwMP7XVb42Qzfb3hEkC0qtv8UAu98Qv0wW3GNISjVcT8VPBMDqCGEphH+5nFWi0bd&#10;CKMB9+We7a0Z7uV4WDmH3WBtLxpSQ5xnjXNYQ2eAGpyvIW2oc4fgoHRlWnhzFrVJV6eIbHdql2bz&#10;4dDrbQd2P9n1RduBeeUz7/thDrhSvCvu44HPgVUmNL5qhDj/ZnzdSADUnud7a6aWT6KRxT2lqvHr&#10;n/wcsur2EqlSg3STr9D4/IgrC27F1X33qNOTkdetpIK0vyfPo403Wh3UpEE5PWSnPpy8n1qXVtQ3&#10;O7qGg154XiJStSRwssW4OOLTB+8ZVYrxxTtKJarAP/oYXx4DDm5wxng0AS9ypBmDkyKsKHUAVZNf&#10;Vclkoya57DHAd7WnmVWDiRUWNygQXMHCHgLdBnPUBOPqf6nR+7klw96wZdYbwjMsqSXZHNKmhrCY&#10;WalpfkEeI/S5VcIVs5feGZx95sN2d/69T4ZOLIfLs2XjgoMDcrgxo1+qIBue5FGjyHuoACnz3abV&#10;QzI/JqWvvudmsPl5j00LqoJvcmBEcxwesIq4GgTnQXFliKAM4TWfy9QlTfPbwYXy5IPvcQcYsXXj&#10;l6BNE/M7EEegtgRodb+m86mFzO9pHXkptTkkvGW3uAX4WR0WJ1s/mmvlZdMLJl033S68D7viSi1O&#10;GYqhyb51O19sezn/xtB3WEMih/j3TpLDNQrvjjw/f21+6ffvpmePrAQA1TbgAJUdmjQwuUut0VpB&#10;5MaEagBiwzU6pLZM/aOLrz5QggMxlACKg6/FcaM/uixe/qITwN8hk0WKEzUBeKycNDmoR91yzSgU&#10;CjanJSy5M0aMPm/9qM0FF7FneidqfdGFwhNb0NBr/U59jX/ZnVf/42c0MM2+MDrFkXqm+1O3VH/w&#10;Rxh1T29DXdP8aXB21+yEV3s/de3+n6RH4mHNnteEulG3HKR6iOOutP9uRNoQANTAEoDynyqUX6OT&#10;ZYJKXLZQMe66QCMqhdrfqtv/t9PYqoCG06qiIUg60ODSZhJAdYKg6gZhEJssXKk/7TPy3ufmYbND&#10;eOMKAcLlZjgxMhgLiwGqIzTddY+m0ejc8TS3eMazzY+XfsqPGlneyrNnniM5QfNtDMHTAtphpzyB&#10;+hf7UliWBc26P1x2tHZPTaLs3K0yWdm5Kbe6PB1c1JSic+0oNLsJ+acrUsg1Y9m3D3vWeG/1+SAM&#10;EUQJpDj0/HtYKSsBfDuFxDv0Us85Wf7pmOKeEPRKkoDrkmlASgBTtlTkIMwaAajYcuG8pJ75zd9E&#10;Ztu9db8oD4GiXLfl9oaZF2sTF3dKjKjjxMbmuzSpzX4vanckgMy2aXHTNWoKATm63IX6XJenjlwP&#10;DwDFodAuEBgc8MB7SuzGM4OQssT7Quuv2Xov+FMppvjiAUZNT6qQGQQk70Vx2SNVPB8HDWjg0MNz&#10;up/ToQl3Y2jKC9XaqDyLOjMIUk461mYgY4sLYxgCTbsjFmMExjEaFhzvXfQr8MHRgvzTDCgqp6W4&#10;/cn6jHPvzqf+VqvwNxpf0W2oN7RiqyQAAe7jhp8HV5nS6Kp+9M2taeLw0mF121/sqJhUPv7DoMJu&#10;ubyPteb+kthVd354Un+LL2jrvR80+uW2eN47x4L65hjcHFGg/1k7dw7zDjtjk26yX4ucjjSmoAQf&#10;ccvzzS/SZFl3pxaNe8dBJV2yLckMY+GBsbHBHPE+UUw5AArv6QLBzDlzDP6cY8aWuB+UAK6SzVF8&#10;DQBMvL/CllSTX5XJbntjstrWiMIvOdOim+OpFcDNGfPC7j0OXOFOvQb4jvZXjGTTC3vX9Upzpt6Z&#10;HSnmagi5nsC1B1VIF4BnsUl4GP849IuiwRMLg/eve7jgw5m3h34eU+yeBqtGZP5moHMAH7BV3jVf&#10;VfyuNKpOiYMGILi1Niq+CT0ZIAVKLH8saM28afVscpnzWx+2hgCDruAhrpbCIMWuQszpG07hYAEa&#10;lKJ8bWA+LHW8R3Oc1wwKmD+u65UNqw/v4wOAiito9NX2450uyA9wAu/IQ6FrutuG5JfLkfYaOdLf&#10;KC9GXYm64XhI7UH39EhqddpU9L9oKm54uOHpwvJhzwCGdX0KNSgW6xUWUs0vd7cdXX1j9Y2VN1e/&#10;hDVUq7tFHlaXK7Xbb0/2UALNYKGx4uiw2Zw0ftT46NpjcOI0kVlYp7CqRhUMoFlVo1jR+VuC8/cU&#10;fMDQQGGB8NoA618D72R+qikFJkJJTRfetcwUZJ1L1a4fqtrU0PNww/1Bl7wp/EoAhV5qQSEX/cSe&#10;GT0+9Q1bd0dQH1msMnr7y0VfBfYxGS0zOqTYAJRaUkSyBwAqnNpfdoelHUCx1yJzzr7fOO7vWmVM&#10;vFf/n+razLT/ZnRkXJ4gjrplIRXJ7ZMQnDU0ZQgNSx10VDrhb9C0fMURI8sEGoZjTIUgLnoR+S93&#10;Jf63KL4qQHXs9Q53Jld3o4GlvtQtR1sSemFYKB1ThQ/1p31BrY55hlhuE+pcwPAcgs3BAxze2g5C&#10;pBMW0KqH8zGZ3WhQelzub+ViptwabdIjy/E9R7Jx9BprgGHQdqJyVSk0rTGFpCrSqJvR4v4Pm2oy&#10;ZannkuoSk2LyrCk6zxgAZSAt2lYQor6pcuKQSqfaiaWj64RBgkxifgglXgDya4R3596sj2qdIZR2&#10;zLDGPY3Iml0fl+U48ZLUIPyVsIhUINB4L6ohjpAUE4rOtoZWKkdcOX1K3oDa7Y82fZhcHP++0c8C&#10;ee+QJ7MNcqSyRp6cd5lL7qPmEGxtL8vT8NsqFAXhyS4+rhNoy9Yh/tcIAGYBIciuKAYoh7PCy/g/&#10;1DFrfbbBe957aoBnkoNAFqAFKuCTq2VoAoyMj8iT5Rl1GlTdkua9NQXYKUoBF2xl8TUc9NESQqp7&#10;PkCyEPMFgArD+HNi8LjyXgAoVRpT3p1+vBd/o1BWvuzYh2Mu9V8t0YKHca2awYKyhxB0wnw7Y2zj&#10;yvVofPVAmnZzAo0sHS6uurfi+bybc2r6FXZ9xG3Q1z5c0X3N7WXSHtzXqE924KKxeWFix2RNcViB&#10;52elcZhGl9loxWbZ3jc4oEQ2B/XJdF9D0tutStMqx9Vm1mWW/PLwl0f+VxrTpPzIWsudQl0zCHm2&#10;pLjUUWsoTZ6wLjinjBWNJhhj7vcVAtBidzPnQjXC3KjBMlAEP6gCpBx2YP63GZLdrgY0taQHheBd&#10;GZw4QIL3nrhLrxF4t0+WZ93w3NDakKQG4uanq970Sg2XeZwwJY/9SqQOAWu3VagZWRzgXf8an2hy&#10;XteA+TfGvz/yYnvGiff7r3qcV3/GlhM/my/mhhtVLr3V6dGGe4M+NPgBChUsFuUNyri3h3Sv+CpB&#10;dXyxxvM+edrEgRXs2nMDqEmBEpgPdmn6pggftonLteYWx9ljbl/3gyLkCABsjnt7A6ACMHd9MluS&#10;A97F46QgG1Ss/lli/W/kdEgoMIAiJIfxMdqqTWprFElvowqvGXI56P6+42Wnt9FX24m+Z4yoxVk9&#10;8j2jJ7M+JMhYSeiQLUchsAo1VwliZFJE5v6H+/OW3VpzX3el8mMNjHuny53IBevD56Qama3VkKL1&#10;mm5xJf0VOhJAybF7bw6OGbBuf1ShScXDaPb1MV9E7f4dCt5p1Zf3HM03f1z/bVNCaGR+G9m2x5sy&#10;vr3d4hTWo9QTa8BZeyOXoxrPIhJbUXCCN/mfc6bIS0EfuqZ2lTxEzfcKF9udE8QeBRafucGZ2NIa&#10;lt76YftEa4pM8qI2l52od3pH6nDFi0ITfSgqre2rNffG7q8//W+RKF5V+6F0YvP6X/9tmpQrd6An&#10;eGPELYuii493jB2SFPthbOoocVT24M9Kk/0zIopR6Jwi1I6uEGgA5MroKoGmPlT/n8mj4v2NUTeC&#10;c+fcGULDr4cCoKDVYhGHQivrliyIU9M/Vlv4Gvke8Rxns1MQm2Kh895McwgTbpoWDtAZVqFD6x6u&#10;puBLHSg6wXcln79UXKrWr7DdI27iZ4wFzEmFQRDqXKqnW5HHx8REXB+Vb0w7362qS5clvZ5xu8/b&#10;iGxL0ZFdOzjc8Gzsm+fadtAwxUVPhovaP2rXCcux+Nndh8XX5orwPjxHgYJTG0KLb02cbW8CoRF4&#10;2VAqP9QQwozLJmli4Wnj2fXxPOPLo8kd4KKJ54pKd6A5JWNTbou3WwB8XzrgXNetEFTQgJ13m0rh&#10;zG641h3gMrjSjmIwkZ0BUq4YMwYnIwgPBo8mACcGICv87nJRuC0N2u/I+5x8psdJZcldpQLA4WAP&#10;BillWFTK+L0hgIj3mrwvm9GEh140qMqRNABenGOlgPHWxf9ZSPUsAjBBgEeCmSLAoKyBDy2JhFDR&#10;oQElITT5elxpMVUM2fl4m9Rv6DfqWWxziC0oa4wpN4G0gTDsVqxGY673p1GVA2lUxTD6+d7P1Yuq&#10;Fz8cXTzw3dYnP7nseL6l3dZ7a67V3+IzmnRzsHWva35v+uQ4UevEr+9h9i4S7CaXt3xnultVdDjY&#10;GOCgSWp4b2UIztjMjrKLNefvHn69+8HCG7OfzCroXG22R5B5AeBDwCPcypz3Z9hFzGPGc6eLuQzC&#10;GHBdPXY5s6uPgaoh5kgZwsvwFxVy3mlFJlsaUtAFE+qdbS7t1TiBHxwxV7z/ZIz79En3Ftte0BBt&#10;jghiVJrdrXkVMx52SPCRSvOofQegwX0jk42/qmFPzO9etuRW/Pu5FZPunn2xa631Mbk3Rni+PrkG&#10;4s5nq36+9uqU888Po5+prxPemmzWJWVo/J6H7KUO1ax5jytWKJTqUWLeuAoEu27ZcuIgCc77CksT&#10;ak6LS3VDLusM8gffB2AM2ErzwnkeWENeuKZ7kgs57RdE9xPCUygBn5WmYhqQrOPicFSQ8bioAMT1&#10;N6mS1Y4mZLpJl+ShhJltN6ybkDf0fdvLniLnDLK1zv22uKkkl5EKwZpui+/U+xWK2hbhSfKHnLNL&#10;b6x+5b7f/rnKL4LY9XIkaS3AeUkNSPtHeVIGYPjs8CODlQ0/7jtxPhSvT1hQ2ms0aHb5GFpUPf+z&#10;BPC/S632aJ6TSl1hLShhTDsCpL3xzGFnbWjpzXm3vrvl9XriXT8plD/wZKNpLc5ZyYIueJH7MTOy&#10;PKgNBUbhlf4y4VgbvK8/3i0w5cuE6LO35toOy25e0/aKMbW75EChV9ypW0o7CktsQd5nHSg8NYDm&#10;3e61rf70v0UMfsOzPTfW//pvU68s4QksKC6NRaNzW9GIlAE0IX20bHrZ7L+VZzb2gtCnP/hxeCkA&#10;CrJlCGTbtEeQnP9TNOpm+/Oz7vSjibd6UXdYK4FYACEQVjFYINHJwj+sk9XitPdc270KkivGDFZJ&#10;AK7j/SgGnQlVVvRt9XTqn96HxqRFteXaUGNLehSy+4uTZh3BFOyi6FwgRzGF6tQ1v7FkgWHhvZtV&#10;ETd73et5LxPrzr8PyjaRtbyqxRXPyR3PZo9Pc2hznKTLwrh7gYMYV9Dxo5a2GEIJTNo5r4EEZHH5&#10;gdT0jBxpQeA3g4WkgMXJ1R0UcfDejwYWIheh7ZXrQREpjaXis9zQsFWyuWxBxbwSz31aZArmd4Nl&#10;owXwMwfAGQBETPDZDEKIN90HVitQ+2IAEQQG51rp4O8NMR5cMcIGC9wBQgSCJqd+yD5RxFWbb/zO&#10;qUkb9WxxMTAJWGwMUur4WR3fyZF+jid0qfVVR5r/0pvMT6uTNv8PQkMbz88b5bGF8pIAYZCKBkNx&#10;sdEe+foUk+tC7TJ0aWxZD3HNwx9e7X2+N4fdRM0OqbvPvRM+PTRHodYVY2QLDZyByg7vEluqQv3K&#10;OgCkRtCkivE08/r05z/f/vnW2JJhtO3hilYX3h5uvefR5uT6V/hErOj0zm2VMDi3OYWnNaDRZf5f&#10;XRTheSrthlY2PxR03Hm9xT68+8FG1HCngtR6xHi/JtkfayRufrT22cUPF+4ffnXg3aisABEgRaHg&#10;KbaeuY8X7/GwC1Qdc6pbL0Rjk7XJDHPKEXycrCsJYgCUzlo5st1iQsYbdMlpjwb1z7ElH8wHA5QD&#10;+JAj31gRGFMUJPM8LicGJSiQ9xlV2eyKiTK3/dpS5QONZeA5zEWz4yon6l/jM1pcNn7djPJxr/c/&#10;3lFx6sWp3cPzPHeZHRJEuzNCXVSuTdL+52suLX0Y8tT/iGmV5gYlab/UZI+JlEzJZWlmV5he4+Kw&#10;7gBaVtic8X6e4POW+Jn3NP1ThLpDNQu9Wl4w2BeOuWL3HnsfWKFiN583/hZwUYHmlEe9a3Op0TVO&#10;Ipce7HdkvVvYxN2IFQAcSrCY9Laqk+0uK9LeoECaOEx3GIpj8gfV+Cc4ixyubor3dcNzeOPghOj2&#10;UBw9ME5mW5VhAQof9jw5cm5t9YaHMZfavNTdqixGnw8ibVhNQZgfTXZlzgM/HgohqzUWEig1/EHz&#10;U7i54SYdml42SvzpzhL/+sf7+0SCnN8hnUdWeDZu38Lta0Kv6JA31oYv+GXMtZZifMXUoqX3IyTN&#10;H2Oi4HNUo7TZMVNqcdyRLPZqkjy7g8di3YJXWkKJ9DkrlMTs/a8Oyuduf9do/DXLw/0ym8JiMof1&#10;ZU+dE30pJjmIgi57UqtzbhSR6kuLb4//l0oqMUB1T1fdUP/rv0VcGq4TZGdXyIGe7O6/ak1j00fR&#10;mNTB75f/IUjpn1HMBaF4YiWUXMi0gQWceiLQjIfa/3NFcSfdjPp5fHVnmn1nEPUotJA2klkr7QBB&#10;3SlZeDWvXPiHIbZux60u2RxUwqRjEYOhQyFIGGgYpKbebEs9sz1pWO7A1/5X1X9a+WDhB0MsXj0w&#10;O2e+c+2wHhiIthBAIyv9qQ0GGIJIZrRJJX1KofWmHa+XDdr7ZkON2RmlWpfLclKOEYdvG0NjtsEi&#10;bYx78J6E71V1Gl/dnVSXq5ACBFNElhz5peHeOc1ggaiRDgQ9u10a7/soDNkSUQIYaOM5GAQ4t2ZM&#10;cQQ1u6JIlnh33xQ1isgMohHpsdQEjOyM87nhGncFtdykIJV3YSuqGQTdgCo9igQwcARgA9xPBwtc&#10;HwuH3YcMULxv0iJFOPZxtP6LBuS19rPF9e6nlIhbc3DQBlt2Ur4XvkcNgC+BFP5ud1KPAjOs6MeX&#10;sSSHxWiAv3FQAV8fibHmDfUACBF29fEmcWCGHPUqaCl6XRHEAcVtafr1wbJjr46+an+yZZ4wW3jL&#10;Vkj3EiNqgXF3gFDh7sR89IC2FF3oQ8PLBtCUikk0tnjcw+2PduSPKhwhrr77fd+Mmqs++59u+SK0&#10;dnZZbJcxBaHUJ8uN2qaoP/2zMOeIPI0JYTmNenPofGO8g/1hIzLcoyyBcmMAiCrmxOuUiTi1YlDt&#10;udrzH5bcmV83NieMrQip1xFHxNnDUjeB5cMWJIO0FfihT1YDcmKrE8JGH8qDGSwELcyXJn633NIY&#10;82dFxhu1qGuyFXXPaEROuIarV/A+FrfgH1fUhgLBR2FXVKUcqQ7J9mS5WYHkYD3pgZ9sdyiR3QG5&#10;yviqvp/tGSRQvGLPNO/i5TeXvPqmYnLN5JL+5bufbbxhcUxO5nNFbgdbSMtvjPp1wV3/RxMyok5Z&#10;bNWv432ohpv0PgWPLLjhl8B9orxhHXEVCUfwjAfesw3WEUcC+qUIstVP+l30PKP0OBJzxModN+F0&#10;wHNyLyhH8JfbfhWyPqQtW3F/yReFZYcnmulobREeueKdOYKOD5PtTch2ty2p/6IEYNcljwPO4qKq&#10;b+vsjyrJLMFX5uA9XzyHJ8aoFcaFW9FYw4o02y6PZ+cgh+GZux7vLxmU0fuVyV5Dsc1+EzLHHPqy&#10;ksYAhXFru78NuW5wllx7DZZofIziA0jZ7jQVF9yY+nzLi58b1T/in9KfRYtywIfbQfW3bng+PfCM&#10;3p6GkrLmtQ2ADst48A3tD1NyQqrXPFkodSxgGn/J19X6gBI5HTInsz1apLVB7mOqyiS8H/jJ9oDw&#10;PjzdzSXhdXzj3mlqW0bl6T6LwRz0z3KndhcMqc15c+p82YdCE7yo/SUfCrjgQiEpTenHuxP/oSU4&#10;LcO2eWyhnm39r0JCVYDq7OuGzQFQSrEZil8tvPx36fzjoU4RWMudIQticyB7E51pWvY0GpbWv6r+&#10;lL9EE88ILoEnhboZ1QKNgCzpD6V38nWBvn/SXAq8+B+hERURkwdVtKa5d0dSvxI38oeFwiV/WoPZ&#10;gi8Jsh6pwvj6U79K/UtsZrc774mJVyJTCIkoTCrXEOMmbSzwZt7oT10vGVHPTA/x58dT6qxO6Yqc&#10;pc+FWT3BVNzILRhgFpmvSJ2KdCgQvxvuE8QF2f6Sq+KQuMt0QlnnewAnUR8M2RDMxCDFYGWFhcMu&#10;NXMAFtfA++5+JNkf0q1rivty1Be7uSLTLUgDwpAtFM41Yjcgt1znYq7siuNgCT3cc0xpsFREll1d&#10;PtBefa46U79rPaUEXQYoSwg+zp7nhcoJobZYDB5YDN0KFahzkbIUrcdgx4KT99gYFB3wHFy9vHMW&#10;bLs/UFyqj5bFaeGtNs5tekyBjPAsvAfFbToYoLg1vBp+58roariX9Rk9is7zo6gcbylUvgH+Z4d3&#10;5zB/tpo4yZOVglAwKJcDGlHq+Hbbk0VvfK/KidOq+tIPD0fKNL8DQA/GMwJguWtrbJkJOeBajuDj&#10;jsWdS2A955jR0LL+NKFyPPXLH/B+26NtFeNKxsp+uvtdfL6Y33Tv482Sy/YTAYz65/i9mV7UjTql&#10;GdKwPP8/3aMKzBK2hxc07Ms/G2wWcqwO6pLFAW3J9aqJ99HZK0+Wh3WofaITLL8u4pG3x2WrH/0k&#10;ARQnJjPY22LeTTH/vE/HASUuGIOuqfLUBvPPcyLV5eNjowoZYL5Mf21ITXfak9VmQ2pxxIj6ZJtL&#10;idoMbKZQDDhycFg+rE0ARGsoPQGYR7Y2WDFhocqKSctDDchot/A66LzlpworTAHHtHd0umoli6+c&#10;SAuvT6fBOe1lwwsiZQMKbcRxN72tJp4J1hiS1K7yh4d93+57sGyt0RatNwxQutv0Pmmk35Q33d8e&#10;7+eI7/aARWQKHm+KZ2GrinPfeG/q2zu+IhQ6MSwJvM7gir/b4R14nTljrrlTLScsd0i0la26s/az&#10;BqQ2O4Ve2jsEGVfFkGrjzQb/bm9EFtstSRtj47KnKfmC96LTFWh2dWsyhZLEleG575YrDnYrcn5U&#10;I4yp1S4lgBcUqt1qL8+/TsmfWTDjtfVhK9H6Z3kped8F66vJamWprFG30zEAKDcJoEx+Nv0YJIGf&#10;mx9xETc8Wp71j1IVfqOjL3d8Co9mpaeA4iXrcEfecJ2mR5XrWMlQASCawhJ3Od2Awk/qUiuMYY8S&#10;QVz2IrK63THNh4mU96n4co8jDtst92qQ+T59arhFnhpgbhk0tfC8LnjX5meF951ThZroNEEcnqNG&#10;UVgbsZn2FJPmSgHnLCjkoisFXnSiiMSW5J/gCEXGk356MEUqs/Y1mpHUzhvy4lMNz4IHext47BMe&#10;jX0WJVW2iMmR/8Ib8a/Q+ptufbpj3XeBzOsK+ds5JZRm5syiuJRen5q//hWKPCy3tT3W0dgKKH24&#10;Xz/Ik6FQvtfXDPOtP+W/n8ZUdOw8uCxAnH1rIA0u8yMfMDy31uayRkEMUueEor30X6bvHymuwrFt&#10;9xwNan7GGZqpmtQ0jpMO2wLNOwGFp99yIZ8zjanF+Qb086NvRefzRlL9NV5gLhA2jPwc/cehoUMq&#10;PCkAA8MAEbxb8VPrd66r1zpJ47opFoD2QSXR8IggNsGC4KrmnHMk7ffgYADqX+Qkm3QjrCYoW17k&#10;DPie2S2pEc6Rh/DShGCXAAAAo4BFzZFzHBHGrr7mifIUkGlExnh/7o/ErpOgZD/yPm5I1licdgAp&#10;Ywg8jhqyBHNzHTIPCLfWECC9ixtTY7wP72FxuDhr9ixwrfF8XJtvcL7wRatsdov5JakUsstK2lQ/&#10;pUFmB7FoIBxYYEuWFIRFg11yJM/C+5AcOZwzoBHXu5DdWTUJvBwgnDn/qRUWEu/P+OPnEB4/CLJO&#10;GQ3EX58vetCjwPTl1KpYMbYIWuwE3JNzyL6BkMT7tMpQoLZ5iuSJ8fbGtRFgxoB0dRpYFkfjK0cT&#10;W06bH219N7FsovhD9ZwtJeK1lkdf7/2sbEq/nGYrh+b4Ub8cL3ynCU0vjTpV/6/PiINlfNOFlLbZ&#10;Dfvw7832N5nWaJ886e9V/AjE0MzNASA6+5Wo6RkdWnhjvNgr31q25eWvuLeHVM3AHXzFlTe4fQrP&#10;HydvcyFgFkqReH9v8JUp/m6E8TP9VYX0ATKG6yE8d7uR+y4HCGMAVKYrLAIFqZI6R0My2E0o8aEW&#10;mPdw3L8NgIJdXA058OZ7WA2wDPyPaMHSk8NzmbWUXgYUXxDQ2HCLzjOngw0oNsOXppYOppHZHQF0&#10;DWly+SDJpRu4R21O1+NNaNm9UXVHP/y4wnWvdRVXXlDeILddugloarHNd2wJcT+nluAljv7k8HJv&#10;/Cwl+oIPJ940klxunNPHe0TO4CtHjAODGPc28wYPc3BIsxOGdd9d//b9gRfbJIHCLivtTcJVrhzf&#10;GIcEUDMBNpvUyWiHOXnu9yLbrTrkBZ4Lw727lWEtpqlKShn32LIAj/jhGfhTD7xvv1ed7PeokcJy&#10;uZrtDw4U/lD2w1u/U26iIoDHD89tjPlocVHlw8i08MUDEmKfO69zJGGeHJmvNJPGUn4Rxve0C829&#10;PeUvb9wvLp7Rb0SWis24MoWlv1nm6yqnatsdFERLzL0cAMriMKzAE4bUGs/QC0rWQFgAnauE2lHJ&#10;bo/6Zkd/csEtTI+20sM4GO/QoCbbNMlurwU1XK9KSisgS/DOPhjTCIwDQIoGwyoPxzrqkW5HXZLd&#10;qfkpPWp9xoJanbWlNhfdoVybUNBlR1p87+sAtTVnlKX9r4LM52SDgfz7z7dHNmpxUHjbLUVZcjty&#10;1ZyO6cLTAPp61Y+/Q5OLFLZ1gfzkwglcbKFfVm/6NmcmDcka/ZfbgRzN9FJvdUC4zdWERoEPhkAW&#10;9IVcHl0m1J4UN36xr/nfRhMqO9gNLQ+WDasMpNE3QqklGJL75DQF07eEptbqpFDb7bzwp5nI4276&#10;W3WBKdjhsgY1O+tIzkf5U16K6uONbY4um3MvWqpL53veVDYkL0zkPRZLCAZOPm2PxRmJgeCk0ZjC&#10;hhSd31iKYDLeIXxqAcI0stR87oistrWbH2x7P7Sw1wvNw0KdFoQMWz+838MBCZxbxJUZQlMbiZ0L&#10;GknVBzrnuEhuE2UIHTkIfO4/xFaUPEc0sSBjgIJ2yflLgekG1ATvz+4uTgz1vGQLc9kNixICAc9v&#10;hesNoHUZ4zpuX22F9+AeUtEF6lL1CHUIPLbU+P00cT674DwgaGaXK34qYvt7Ck4x2uAKYcnuTg5+&#10;cD+uQjaHNSVLSqqcwZbUVjkpKIJzpcyOaZLj+SY0/cZIyXrgAIxgjB9vrHNLD3aDtb+G+cMi4/Ef&#10;UOgj2/Jq8fPwHK33XXPUPwLUb+WiIDB4vLqUakgWlCMWYwgUipA0FRpYHEPDSofSkPwh4qo7q+qm&#10;lE2m+MqpFwvF/N6X3p6S3oX9+tNvBDkFJyl/GJjTkrqkm9DIomCaVhH5uYVVT2B0Fe+rwt3oPO0h&#10;/PuYzBgzvb1y5HzMmLT2KEluPrNDTUgNGrrHCYvatXeWvZxW1kcWW6BEyx7PwfP4SE0fWQkxg5Dm&#10;aEwOLNHAWPH49UhXlNpwsDXRGPeyhQDiZF29dQoQwsbUal8z/K+J1Jywa3oj4r0WzoGyBr+ML/aV&#10;+L4tByEAqMwwtlKr8iUAOwhmX8yJ9UEtcj9k+qnw7qA0+5CAs8F1etsbU7tz8rSoahr1TvWjsMsm&#10;1Dcr6NGgNIeIxvHC6x/Ku9LoKm86ULPoaMuTrslcvUFYJRysv40wIk8vvgXGnqP3XAFSHAXYFM/Q&#10;EnPJLnC2jEdVaZFfkoIExKzYMThxBXjOm2I3sj3exQLjYLtfXjYkO7oOY1e369W6OS0PqvdVWPsx&#10;V6khxkWdv3sieHOlCjnv86BmB1uQFoDYH/fikP2OWC9Dq9TJGGuDeZyL8HL5JG12b29UJGsAFKcA&#10;KP0siH2v9by55f7upx6HLGSKsDQ1AT56OM96r1AzvLjPwphTEZVev3hJwRGOa2xIYwks2hVasGIB&#10;jEc1i+L/ENX6Z7S0wNom4qrwYN1TnU8VSX7ImWjA8qkJrxPMtfUxPQq95C6595wwFm14HrGGR+bb&#10;1lnv0boT/zheShFIevSLZuDBhsXmO1VF8106pLNFlcy2GVKjDVBA8K5sKQZiTDnVhq0n3ovvnmpP&#10;0VebwnpypICzVtTitAksqAAAlDEFJznSt7cHSUnsv6eEgpUNgvZaP/DarfmAlWsuO9TltE1e4DHh&#10;Fu/F8zlVtEk1MkV4NbLC5Yvo0L9LfbMUS6PZxQe5GZHSgEZnj6JxaUNrVj5Y+Vmaxz+i3gcV/cek&#10;2NWOLhJEjt4bUwq+K+a0FeF5/Sn/MzShJEJv8u1uNXGlzjTmRkdpE9kPwOQBIcDh1KxRDkgW/nQj&#10;MOHdIQuA0PU2mNS2l40eRVxud8XzlLxU4oWBhpvNxZYqUVxOe8mt1vSoqpTNz2G+NgCLEDBTOIRp&#10;IJCbS6pMuNGCWuA6dne4rJXvVf81woSqBsP7pDf7EJfWq3Zh5Q9vplVM+qAIYGGQ4ogurmvHBVq5&#10;3p4dFjC32WYrLiSnMfkm6koh5pzUy1XGuTaelD8FpmwEIcX5SmyBueCZG+F9OWCgA673vGxAoSmt&#10;yP+MJtkyqOJ8OwYptqRwmGERc/O8NknysJTkJEuMAx1UAWhc/48BpDkYfe3DVk3qX+Mz6pxr39Hj&#10;PCwjjDfvNTXaD20T72G4V17aJ5OeEUJFc6eCBFoKeIaGhxQoIr0l9c4JIT2cG5aqIAm0puehSfPC&#10;xFh64Pk52KNNqgrF5Nm+H1nV8n3nLJWPpaKm4oAWzRvZ8rDSuNUGh5lzkEcYtCZPXNe7IJIGFg2g&#10;ccXjxTV31ryeVj69dmr5+MIC8drILDHLCFfLNdkkHGiTLNR2SmtCEak6NDS/NQ3N9ac5N+OG1r/e&#10;ZxRbIui5pQjvInIbfaq2rLJJeORyzJwM92tJgkZvvy54RI6CE1qKtgcNa91Puopdc/ypS6E8zaju&#10;S90L7ckMc9sYYy7lj2Eu5MFTlhBW3TPkqBVAhuvJsSvWdKMSee6xJfPN+gAsdVhRTuS4zZJ8jljT&#10;kBxfKWGXlRXP08o0MM+SAjB2rTD3vAfLyofGUow3DrYcAk4woDUk1Y1yH61DvH/AObmjIVfaUYsz&#10;QRR6wZ6+rRhB40t6Sy1M/C+oktdhQWYGRWAYxrRruRydfL8/uV9K2HZhpSCDFZWAu0jWQKd0jbkB&#10;4DtnAI0X5tASfMgWcDvMS1M8D89pnxJ16p6pJLn2bLF2GKSYZ3wxb+z2bA6FUhHgwC3sO13ypoUV&#10;s2nVrbkyrXVCHfO6GuZZjXmJ3WysoMzCdfucqeWxtmSOv4fD+myB7+fxC8uSow7nVUlnlaQkkju+&#10;j8ch+IRDnf0BbZntzoZcf0802mX8/Ozr5BKL1bp1xlD4hN4fx50LxfqcUK4bmjiI2mxtLe3zOG1w&#10;JIPljch4VSNqDSXEcY+CGJjU4qv5Wr+n7wuczKKvCk+jkpRz6/8k0ZriKAtHrBd9BijwgNPRhhSY&#10;aEQtMH4tsRa8AKqc+DzxhsUrw01QsFPaSg1Z9xbsVd5ya9Fqve3ybzQAwg67zQHshmS8RY8arIMS&#10;gLXonyTUxJcGlrE7tTnu1TXNkbole0AmGuIwpuYAqC5Xg6QOzB1Sm9LcO0PHSg/1O5p4IWqO734n&#10;sUNiuOQtmJHae1zbE5p1/dO9PzXOPFMxzADfURNbrCY1XP1XiShBtfc14RFXlokAz3ROMaJZeTOp&#10;T2q3zxT8f0bNdmj9GHPBr3blbfsarpTfH/KvH5TdwQX/5aL8H6Ehd7zUR1R2eNevvDnNuDOIOFKI&#10;LSd2G/Dhj587nhFurMsUJOT/I2WJF8xj80yndQKCOx0VpJDL9ldanva9AI0Pk8wb+KzVj7/uRjp7&#10;NUgNJrYT7uuHBWEBZg7G4uAEyo4YFI7U6pKnQd3yGkvVupVXCfe4Sjnf0/+KENEnR56iEjtTx+Ro&#10;6pLSh368+ZOockCQaeE+koCHwLHE4uWkXN6z4Mg2Dhpol2EnWVmSVQJBaILzWDtmVxq3xGCtVcr8&#10;x7M0wrPY8RhAm2yTYUJhGf4UmmxItrwPhHNtcTjiHaxwrSEWvz0EJbtEwzLUSAk/c/klDhvn+n/2&#10;uBeXP+Ln/xr1y/c29TgnX8ffzdGEDGyWB+XJDO9jvk/1o5uPDyx860P6Ur5UI/zf5awZDSnuRs0u&#10;6UoWFAs3BmUuA8R7S2xJcbQjR4OFZejT/Ht9JSVACvn97eD8MQgPtkDDIUTNcG33AhXySTOkTpnN&#10;qHd+TxpbMkGce33umxkVs2rHlA5+nC5L2sJ1DtXj1T2b4zp2SbFwjcgwpdFF7anPtaY0vyIuvP71&#10;PqMBZXoe3NOp/TXtT+HujTYJ5wx2KwOYG0jAbrzfmAx265D9YR2yPahKzc44UvvEDtQpT4+6lgi0&#10;8N446lvsJwWUSDUOAU4soLiOX8dUJWrLrjE8F7tf9SF4bbc2IfutZmTyiy65brcli00mZLrZkKKu&#10;OFHEVTUpxLzNJW3qe81MCvDhEG5PCHuNFRD4XH37R4wP5jjonBH5n3VkV+QLfKOc3wXB3PKgUNct&#10;LZLCLobRkOwR5HJcl7Y+3ACQ6kd909zJGnMWuktOihAbBG10TLX3g9VVM7fBen+PI1Go5+uu2crf&#10;tMb3umAOWcng3C5u3c4WgCdbUuCfuGJ16pShIAExAxSHgXNQAFvKDmxV4j108X2NwJcRF11pdsEY&#10;WlG9ROR2+OwtgMVGcmw9Mc9PwTEO99hhSu777MgKgroDvt8bPMjlo5riGF7akHQxBtx9l/fj1Jbh&#10;ec7YkR0UCS4My/eT3yBft/PF8SdG3+nXWuC7hVB8Pz49wcOmeI5xKWMpYEcQLHUVMl9jTfYbbMl0&#10;HQesKFIjgKn+ViFNYoI/oQVl7voRZ4UnQUnCOrbW486HfPLirCzwtdHHWtbC/OvtU5GS16NT1ckd&#10;c+iDMWSA4srw/cpVZY1+FMSW56yKuEfZ8rIBHh2vKpEe1pHZdnUS8ByNNquTzS5zWNuNyHyn9uME&#10;Kmhw6NnYhkEXhacc9NH+sg5Fp7hRYII5FBgz8jipSz1SQgCEDhSUZE1Tb/T6pHAxATAUO51oWRx8&#10;vLWUWpJ4c4fOmJT2D3tdbSaVIPqNfi2K8AxOFMTYUrnz9X/6lyjr+TSbuEzhfQTWVhRAqj8UukUl&#10;31H/jLi/3A9rU0KAqttm4Y4R1kzfa02kcndxkOdxkMfDC9T+YYPS//8JC2VQuf+rQddb04SqbtQh&#10;XUdqh+2GSXcDs7UCwzY/LtROytCyrr/iMzotrjLtU6ZvHZItvHU9J9SMPimocGmNgIv2J/0uCiLn&#10;c3COU+d8eeqS4y3lvSgySOD+7rh3CBYH+37bAbFZsHIG/dDKZuQKzdF4tyCaLBWkhmZtr5q4Trih&#10;TGYHbcnqmD21S4gg19MtKb5yuqiA5+S2G8yoUkNALCoOmmCAagUramRZFH5X+xglh8WlDwDpn9eV&#10;tDepi5Lwx6LnvaLGYG49CAVOWvXDJAVlmVC3a2EQwG7kCUHjAsFgy1olvoeDJowhCC3xPg4QEO3T&#10;lKQoPnbHseDkXB0OnHC+IryRBuorxCVE2iSqX+e9Kq5wroXrrY42oEYAOhv8bL5P86OAwUJiYG1x&#10;zkWy0oyPq1NIcnOaWNGPglO1JKHljDFkFxGXyuG9KEe8B1uhbVJUpHHtU9DoIzBxwiQ0aCnsFwcn&#10;brbFu9rg3TvnKGOuTMn/qgmNKBpCM8umi2OKJ7yfV7mwblzxsLpjb7ZJhYDN1jcY2Azf5Yu5a3NV&#10;nnrlulKvHE/qmWlPP93s/dXw4ZgCoW9zPFdYvuandgCNd8otNtynTLZHTEgO78f7UDrQ0A32aVC7&#10;S9Baz9pT09NW1D7ZhHoCoLoWCzTpZgR1y/GTlAFJ4cAc6GI+/S8pUDBrvRhz3jfiiEvDX+TJcbs1&#10;mfyqR3oAqaa73KSw87Yn7GhYToDUUiMk2QDAakeeGL/m4HvnI5hD3n+CtcFWBANU2CUHanexGWnu&#10;lqdl1+e1b3ZEOMppFaGJjhSQEEj90wdAqTOkb2BFTSjuRzGXzclxhTyNK4qWIsSiwINtcoTaUy8P&#10;LlNcLTwTVgistkgWVFyG8AOHZ/N+Ih/ceoSjFTlZtxlbR5jPvrCgotLlJJc4rxlOLmb3H+cGWmKO&#10;WeEywthx0mzzk/o0MLWLODN/rCzirCfJ4R04tJ2DM9T5Z3bzDoMSB75vtV+P7AAmLbFWmLc98O7s&#10;Ihteqk5muJ/tPiUODpFyyiITvMkW5+tvUZL4UWWrEo0unfrGa53FS2GyIAphPN4ANDyDDu49PG08&#10;he7rQIo/aJLlOgfy2OxBzXd7S2kbiosAcKuED/EJXy/BM/GMm0bQKblrzY8Kl38D8pn5w01/O7/N&#10;UWEEB20oYg1qYO3z3nI4xssVc+gLvudai1x2qkexPOkAXI0hGwbl+tfw/LIbl3MblfGsyuAdFcyv&#10;ynpYp9stqeEqdSnqbVqiq07rc8Lb1jg34oo+db3qSr5noaScNiWvkwCsq6Hkd9EGVrcT9S/pNJyv&#10;+Y2WXZvUssMJ/9pBqaNi+fdNFTPG9EoOlKo7/J5mZDfu0x6ysW+hUFj/p3+JtlU5dI5OFcRQrK1I&#10;yK0ReR3p+8J54oyi2V9VFL9GcftUYz1Z0cNYNDumRgNzBeqG8WSAGlNq9j9XLFYiLJTBZf75w8vb&#10;0pDyEOqRYyu59zgBl6t3czh1ACa+0znoX1+h7+916497yMNSyg3AS/kdgkgFcWmcVuc1NkKjF9nN&#10;1Q6IPLzSnrQPNCDVesFiBCETdVWRws8rUWyuoqQRSu6NbHkKztUgeywcpbnC7RF79RtEpgQZdgOI&#10;cZKv4W49MjlkRS4nmlPQxXAaeC2O5PGsbIFwLhK3XOciraGFYEhYZmH5itQ6xf4jeLCwxwLqnuEu&#10;/vpkgywms6PIId1cRVoL32cABmeXV2tMkhQ4kO5N/fKioS2pSlqmHQMrFjNHjEl+el6UGCNvCHgn&#10;WI0sZBmgWGgaYUH4pAgPpYH6Ewq+onHELUEOoIPzsbBsTqhRQ4CgCcam6SEtarBT7iNI4Zk1d6hS&#10;WHIA6R1RgICyoc7pgdQv34+sIFS4YgZH9XEYNluPtngXd7xLK4ypGxZrMBaDBE6cNMm10fjgMjSw&#10;FLhxIrsGAzOUKTq7KXlCa5wuhZmPFmeWffN8UfXSZ5PKJsA6iGTXlOB5VKU95+twYdSQ9AYAqIY0&#10;tcqXuqQZ00+V/T5VpP89BWYIKz3wXB3yND91zfU/ZrWSaySaHtAlQwZjCELDvYawQuUo9JIXhImZ&#10;FGUZCO24K6y8oTcBovgcUxVA3bNCPlazBx9xzTxXCO6IVM5jwhiAD3Qwz002KJL7biey32ZNjX81&#10;ILfdLuS8w5F89tpTjzQvKdigfZIB9cyykfZdfTAO1phbdVhOchCiGnwPLNygi+bUMymK7PfrUq/U&#10;Dm/Mdwl1RpgjxwNKFJnaiWJTYmhgViy0dwPa9GATWe5UIBs8Q7/8EOqYaEyt8ExQwGR7Xi+bYfyr&#10;ZrbwI6yHesHbP1uY5w+gscca48hCQ/BNU4APh5xznqAPxrhvsRp1xtxwcrENzmEQ42AmzgdkgGIL&#10;yqEeSHyOa8OStAVoRtOgrE5SOwwpxBsApYT3AphIkZxcF9D3kBI54joODmE3oSd4kBOj26epkcdh&#10;FYCduVS7Uhnj0C81SOZ8yFRsuE1Zcjvr7dWhHtmd3w+6FPIa4CQK4ZhHjJUt5oMDiYakDaHog13I&#10;dJUVWW2wJ5/tvhR8zI/0+Bk4WAPjOyB92Bedf5nCL2psbXZMKPdP1P4UgcdW1JL8maZZ4iIjyx3C&#10;GwN8lyrmn3PheD+Wy63xXmwzHDwe/uD5LkXykguT6yAGJlhIrsyWGGcXrF0tjJUG7iEFrayVI1Mo&#10;MZab9Mlsq8ma+Zlh/Vz2y8uGZ7tRlxQj6pjsAN4wIK/TTTAH6tQnrRu1vuxIfpesaWxZ34OcX1j/&#10;mMLghM6/hJyJuDeE1inhmZW/Kxx0gLtJ1//7E/VNUVnGxYHj8oQ/LR32V2heofYkqVg0Dq4ANLN4&#10;DM3Mn/ByfMH4rzat/Bq12C7kukFmeYCnuWTYwsrm1BXj2TdToDlVzT4D4P8RGn09+PigsiCKK/al&#10;saWBUrdRjlBzhHCwwkM3g/DzPfJ1QTvnevACTjpzTlKYy4mGjoeEF+syvT66AwF+NmeFTI5Iagvz&#10;k4MhehQGSFq7HBiHwcJslwI1XidPPfD/5gAn3k9h87xTniK54meV5YJovlRxXEBCgKI7ngmCjtSw&#10;SPT3m5DbEXcIMwMaXzCRmp61JnWAF+9LMVhxaHYULCiuhB1WIE/RuW0+RouxqwPfa7SvQc2Kmz+9&#10;isuOoFVPl0uVIDSx4DUhpLg+XQCAjUHS6pQmTSgdTjHZppLwc4GAYPB2xf2tweCsNRqD4XlfLQTP&#10;JkXgQRPhUHArWBlgGqnJ4Z9RhzTjM56X5aTNbo5IND6qRvoHVCTBy11dG++Th5CAUMA9Gfz0APCR&#10;Ke1I/5g8tbriQDFZsAowXyy0LKCt2+Ee3CyPtXDOd2KA4gg/DtWW3Hqc0c/gNB0HW1FzBJE1UQ71&#10;901WFvvkBYhcqWNS+UgaUTiKBuUPq1t6Y0Xt6KLhFJZuUcubvLA27V1YGOC87nlW1BSLfkixNsBK&#10;C3Ph+9UOtF5XhatcNb19pqbUAp6p8xU8GcZPd48CGR38WOlDezfeHaDVOsGNfC7IkyHeia27GFhQ&#10;vapg+QKkuP/WtDtB1CMzTBIwqlhcHHQzMM9QEvR2mB8TzA3vH9ltN6ame5rC0rUgp52O5LnHjZy2&#10;21HoeVvqfNWMOqU0oZCrGtJeqy+ubYK5VIfwZiHaANdrYcx7pbSlHqmdqeUpJ7KDcuAAoaiLZ1XA&#10;/4fAEve56EOj8kdRWFIj2ZrqxS8bbFWSjSnsQ24XtWBFhZErQC86VxCHXm981OuYyzGARe5vSaFD&#10;MoRvvTGWZnh+1vzZOuKAF2lfEfzIIfFd85Woc6ayNLcm+L8dxoRrWZriOs7b46TjQPxPCzzjBy3f&#10;7ZQ29UrrSMNzupI2W0087z/UW4bs4huKg4MX8B5cbDcamrIz+IfDyv0AUM0xFh0T1MnzlK3kerXe&#10;IScOyehU63rUlrS3QmHC99gewXie06j7qXTBc8FXqBM64B3A847gUw4kGpI+kAad6Ed2a23Je1tL&#10;cocFFXHKnQwYoNiSB0A5HjL7VBPvNxqb7tqx5QnF153THT4rzcU0LrXzpKEZdk+Nsb41wTeamHdl&#10;zAMrGmyFcvV4D4wZV8bnJGOu9WmD+WTXpg5ALCpRVYo2dMY72eF6Bm3JusR8q65VJq/deL61DUTL&#10;DYp1XHyYlZX2LIuuOJH3aT2AlDmsNAMakNmDgi65UrtEF5p3s59s/ZPvu/Hznbn3g0aXi+3vD8+a&#10;IgVOLCnrELzn5Z6vRsB1uKSa0A7roXOB3Nv4ByP+cjDDH2nMtYb7OLUnDEc47je3fDZNKRh3/a/W&#10;B1x3x0u9xV5BdAMwNeW5xtwOynClKPBfzFVBtrg6ILT+1P85GlrRdkmvouYUnedAs6uH13mdEWRc&#10;WNISi5z77bgz4wKkZmQIX2z2jyt1Sa8Wl6qFFGo4t04RZG6nBNH/gDCi/t9C92tRFhx2zr701hjA&#10;OFg1hqd0P1YhZ6GLwxAMF5UkJ2n+3O+HfckcodQWg67OjDRL+ND+kmGK/FpBjCv9aCU5HnEh4Vd1&#10;gGdzsj7kSEOvDSXFXVg8WCQs4JRxTy6kGgqAYuEbne8kJc9KAMULFYtoaFYUfVMyiWwuGlBAhgGp&#10;gtH5sGDtFWDToVBZsspGFsXR4IIoab+F/fScI+KFg/ekdAG0jcHMbljg3bL1aNmt/h9UNyqJHCTB&#10;+SwRWcKfNjVb/jheq881l7veCYJoBWDUwxhzXpTDKX3JClMBoAaeN5Pyg7R2K0iJu+p4r5bnHKhz&#10;SiA5X9ClyLRmkiCzgtAyZtDEPbiaNo+3K0CPFy+XRArGO/FClKwmCCd5COAJhQHihvsra52PWYgO&#10;AAHvdMV3y+/OyXI8L9RMrxxJQwqGi2PzJ75feH3Z2wnFo0TfhCb4XvNjfsma3zbFPbntQ5esRmSB&#10;7+UIs7Gl9jS1OMSi/vU+I/uLwtOmeIaI3Aaf2k/HXnW9wwnTmlBSrI6YS5aTwlZYoVtgUR5uAAtK&#10;TypJxaH4EbCeOQy6WwW0+euYG4DUuOoW1C2rnSQwG0EADci1kCos8FhwhCW7mnh+mh3wlkDKgoMk&#10;9mK8djpT8GEv6prGlpQDBV1RoTDMFbvjdDDuRmyxQqiZbtYkk23yWLBdqevVUGpz1pus9ylT21NN&#10;SAX8o4nvdT2ujGeIpj7pPWh+xazJHLEl94twf/bNydQiqQmNLI6j9ufUpDYi4Xny76IveTyFcC6C&#10;ciC5q/pkya1kfncAEPEeE7u+JUGL8WXriYsdx+QqUFS6BtmBN5rgvbjgLStxRmy1gye5oG6/VDUp&#10;wq7JPjUAmSYNy46luMz2ZLez0ceoTcw3W1jCeBzDcMCa5m65duBvTgB2xNpwA9Bx2R9WUKNTFMn6&#10;YGOSA29HnVKl6CvtxMDzLjSnpCs5HzenFmc9JBfoxKrY54pBCrVCNO6F6+0x3iY4xmYNoyFnh5Ln&#10;xmbkBYBqsasN9U1uTrq8D8YKElt1y4TP6vFtquqr6n1C7m3L03qfleViirpoEjK2oF2d2U6hjq1T&#10;dldyZCJ7F/wxTqyEsVXJACWB+AkI7WsATbyjEpQYJciRnmku5It1a4Pns4Dc0Wew5IPXBc7RXqNC&#10;zbZbkTX4kCvp83h3ucr7lGaYeytyOtaA3I7rwzLtS2FXmsOKsqSZN3rS0AK7N0fpqPqKsonj+yX3&#10;errg7nJ9VtqHl/hLLXb+SHsL4pWDLgjXWcnolivUTaqM/Op5/4w4VL1PhkJOZ8iqEMjW8DRlWlb1&#10;E80onLy2/pR/SmOPC9HeAHE7rBVbgH0TjGvIOSXqxPx6WaibXunyLz3bf5SGXQ/p3b3InboVuNOY&#10;kkiZ5zElkbUpUzAn77NYgRGaYuH4HRQK9v4hPHRoofOTs29GGnE3Uc/LwmPeaDbeIVwfsu6/gios&#10;TgrXpcXGJjYWQ58iM4nxJXcbMwhAozEEVSAAyQ5Clcv/8B4SB1hoQvCwxsUhr0o4OKSdo+44h0l5&#10;cwNS2taQGu5sQpGXOpE/NFlObOX9CS66ypGFHYtgDWUxs+qS3XltSZhJm8XQnGyOqFNcWgeKSe1A&#10;thAEuvjuBvz9YBzuMhtepCrdr1tGCxpe0hPMpER+EAq8gJthAdjiO3gz3hATywu9c3ID2vjwu7c7&#10;nmysCUq2kNw0kdnCV8OumRbdHOn9XfXYhe6XFN+zO5N7SWlB2ARe9JB86xwaPyK7Izke0yCjA2oQ&#10;wmrSXhQn8QYnQDinB1OHJFepdA+X7THGNSzknAB2HGTCUV/OeE6ucs0bvmo83gxQ9Vn9DFTOpzVo&#10;2vXR1L/InwJzFMTtT3563TZVr3ZgkSN9U92F5lctFpdVLZdNLZ1ATc9oSgDI+3W8B9I2XUkKEGGL&#10;whrfP6K0ofj9485Spe7f0/irgppDgiBzxjN1LtKQNpW5QndkssM7Lt3Erlen4/ZkdthIshJVdqmR&#10;wSENan7KSKqawQEEHSBsOkM54UjDEdUQNgCqDlB2ZtxrQ/2vhZMy5iImk/PtwLdQDhoByPUxVuzq&#10;a37AgyJPRpINhI/zLidqtteLvPe6UcfLbhAuoeR3QZFC8WxeEEi8X2EA4SUHJcZ5pzHZ7lammUXj&#10;qV96T+qe3EnK2wpPcJX2cHTBj4o4d2RhV4pKCaPxhR+rChhuE+Z8e3MWjSzpQ+3TnGl4gS9ZYi45&#10;eb1TpjHzX5VX/fron9ngZyiEknDn+necr8SWKZQWycXHNSs7AZw7JCtQ33Q9KFWwEjHmXDjXHHPA&#10;lj8D1PgSPck60IZS2ea8Ow2Clh9w0Z6CT9t/BChYzFxAV9qDGo1j4kd3Duc7cXAJ76PymueyZey+&#10;7JXXkKwONAJP6eJQkkUmBdd6nzKmQQWcG+NDrY81I23wUatsjVrbSY0+CN2xZsBvthgXE3zPmCwI&#10;7nOjyHOrDwXtCyHfPW1oQm4nmd1qOZlkvTMPLhDe/F7T73BC93SLkw2+yKPrdUbDIOSy3vMesHYD&#10;zihwO3+R874asAwBsPD4+GA8vDBWTfEM3EZFSuDGs3InY3bVcg3EdgCaIIyzBX7mEkfm7MlhdyNb&#10;UbDo2N3tscuRmmxUIe9jACvcIxpj43tOH3xuQC7HtLEWtWhszkhqf8mL2l22pVkV3alPdgOaUOrz&#10;clRuX3Foxqh1/Mw/FXiZXRWvfrX1/rYbcU2CEoSXrSAfwrMFWf8yh3+pWvjeyhjtTqnCk46Qm0GQ&#10;q5HpWvR9+eK68QXj/7LVE7VD2OcImWgOYLKDnG+Mz6Bz6tQR49j2tFAbf9/1U+Th/xgNrPBvGVvi&#10;TT0K3al/cQsKuaxNThAcXHOOBbABJtIEi91hmyBGnPx8Lyo2z6hu7f2Itvyz/Vm53Tzo9ocEmfdm&#10;4VOIuMuFxmGciMhRSs0gCNhSaoeFK1lQrK1CGMiBSdrif5wPwgBligXDdcec8btkimORcR8fzjvi&#10;6DF2PXgexeLbKA+t1omM9trQqMzRpIJFzgCliIOTOruVQEBxRF6WPIVl2pASa13MjDjkMDFGJxSo&#10;8WkVqUdVE3yfHp7TBMxug2cJzVeQ8o+cT6rTlLLhNKCgDbXFs7MLhAWzNwQCW1EMnqy9ukPQtIcQ&#10;aZduQFMqBtDs671oUHGTufXD8AUNvuYQvi5znZLDebmbXBGD96G0ISTcz5vDglCU6gV2SnajTinW&#10;5HFanYwOqZH+fk0JpDiooEd6FHVMDiBzCGQGeBauvHfFIMKWBG+6c8UO7hUUeEme9Nnnzu4VBmh2&#10;9TFYYRy8L6rQ7Ns96efHc+/ufLYsaG7l4MehqSqyoRWKtPvFr+LPt9bKJpaMp5antfH9mAfcm62a&#10;btn61Ahz6AShxi5hjgBdcifgi+ZoQ8saO1nhGu6IG5WrMoj/tvXeD5aBly1gOSmTPJ7L6KAWmR8x&#10;kOZVYacSNYKlorxEjjixkvOVQqBkRMFqCoIw4urmA6sggDC3HfDz2BtNqUdOELW8rEhhlxSlTrns&#10;9uPxaIjns9ykSRHHI8ljjyfZ7rChFnu9yWO3C7U71YxG5XWA9achJaqy9dAAPG+wXoFUwZfuB6yp&#10;xVEzmlE8hmKvRgOgOpP3CTNqDW1al8EPhx7m3vKgAnXLjKQeV6NyeO/VcIOwYPODDbTg5kwKTHOi&#10;qdeHkRWAIAiCpAueX3WF8AhALJVNik1T3MlRZ+y243JhXEqIx5Z7mXnik3s+Sb2+EgWxd4b509kl&#10;bd7y3LIL1xT/55QC7m01rlKF2uEadTx/+KVA8EUbCj7vCkHqQnKsjEyC1cxliHgPiq2oKVhn4BUH&#10;jC2XebLGd3NdO3M8pz7Grnce5mNvY7LcbwW+06kLvuhX43DMhHpjvPuVyFHvbH+p/5ZXsiDrst//&#10;rdAHghzfbwPBb4QxH3etF41PmES+O1tRyKGOFH0qmrY92bxp/62Zh4edjbqO56ll/puWt1raZ+qe&#10;YN3berfwLB7WBf/+e2p1Skjtm+1CZjvlqNNldYo87SkLO+7+TollBxTcjlBeGNSlSEgIVt6rY6uq&#10;V4EccZsTLirLMsT5qDrFJDQhUzy3CYCLW9NzkVteA4qsKLOcAUi12ONGRttVyfeYHLXGGmp1wYD8&#10;TpuT+8lGuHcDGnqtL4UntaCWl+xocnlP6p2hQYPzLTi0+/W86yulArUANwmovkYjsvRDA6CwccPJ&#10;iGuCbFSJWUz9v/4WrSlzcuqSApkMRZ69O50zDWhh+by3C/IWfFbx5M+IE5891wnPLHiMYEVy8Igx&#10;fvaC7AmF3GhxSnj0/dMhn/LPmIrFXzRPPTzw1bSZ/99oRFVA4ziAU5d8G+pV7E4DcuykFgYcocZl&#10;fTiZzxiLkUvIuO4XXow5IkgDwPsRXTIby2aWOU3j33uUGAdx7gBr7TrrhbLfQsSjrpk3BNO85411&#10;zohn9110jhbp7jMk2BcfDwhNronHIbbcJ4nbbXMpGt5PUWDNn4tOYgBZw4zOxiLHp+keLWq4XZfU&#10;1jeAkNMh3xMtKSalpwROXBFcHYIzBlo39xLyZzM421jKk5JMevbL4ztZQ7c+Iy8VeTUEgxsCfNiC&#10;MsGibZetRHbnmkjuwkllg2l4cW+KwH14U5s31Xnz254XNcaJ9zzY9cdVHfj93LFgOqe40sLqGXd4&#10;DP5IvHHqf05N6tTa5rLSWS9ozOYYNwMIGxdobBZHNUkV9+561Reanz7NLo+ScqRsTppI7y4FY+CY&#10;XDiCrCBkeNO4MZ6DhYsJ3p0301lw2eKZXPEZlKAkbdxL2isDNAPUb0ETCyGkwOCxBTrPRVFUO/Rk&#10;1dQJhVHvesFKGXxbm7Y+WSNOLptAzrDk2JXGAtQN87zsYXdxdGk7GYMj72E4HxFk4wuELzZnw9OE&#10;OBamzWGVRudq9uO/LaqYFuZ9Tpu8T2lQA7wPt1h3OWospQg03KMivZsihIjCKMwH3oULljIYBePg&#10;jqkcudi3EmMMK4rLWvUtMaGJld2oR3JDCaCUMR4GGAt283FJmxYHW1PYyU5kvc2GvABUQQdaU+Dh&#10;FjQ0I5xaXFSXGm9yLpA+QM0KVrnerwrkd9QRQh9WVq4/rOwoKAuR1P6sF7me0JWqTWhjbXAQBbvl&#10;eubaUmhiuLiieuVkufXC6jOvT7afUzGexqZ1pPa75aXIPhaiwRCmupsFUX2xemMeh55pwglfAA7n&#10;BBqDb3UAMGw1sZuP3bOspHECbXiaqtjqnGqO7X7hafdMOWKXrA14xhG8yOkFgwHWA/JUSBXvG3kR&#10;wvOkE0VdDqCQZHfS/k5ZAiUlaMfS/E/D98ByaII1bQXeDsR9ONGXlRtLzC9HyHXL1iC34w3J86Qb&#10;WZ+0rQm/HFjrdIKbAgo09LpAcWVy1PSUPCxErJPLZlJvNj8GKBb+AKhe6QH0TcoMWE/tqMvJWOp+&#10;IYa2PF7/w5zEzosiLrR8OSox+hVASuydNq3Rwps9ddyPKj0IvtxMKoP1e4q9qDaUi8Kyl2DQDUHE&#10;WJwce61vw2lXw2MEbmGC920J3mUPDYfeu4Av2AXaHOPXGXwhj3fmPWJ2cXJ0bFyyJZkA2IxheVnh&#10;ORuA9zWwBtShIMsBoBqC5+y3G5PFZl3yPqAghc0HXjAEb5jCKmsouU/H5o2EnOlAQZeawjruRJNK&#10;bWTjSjpQ36wBUs3NGWmCe2hao5+kF/gKRSY2XMwA2gpz1wkWVI8Sg0/K/N+hWXnmnRicOkDxCYTM&#10;GpjXjOZVfF/M7sX6UySKT9Fw65XjLOWC/Z5SU0O1moEHrDEeZhgPR6w5U4yX8w4FisX4+Z8TivfW&#10;l5f6jVYWOg+Pv9fHp/7X/x4a8Mhes2+RG0XmGVOXPGsaWdyGbMC45nhgBifugqmFyeP8Bbutguj+&#10;y8c9Jva79szUpYWVbaQCopxr4IgXY41Q61dBdFilKFW17lrgq+t8XKixx4JjtxO7iNgKirnmRAoQ&#10;BJKrDwPEC4RDO1n4NAFjGOJ3awg+HQgNCVCg/bc8pyhtiOpAKLDG02AHQA7X6myDtrfXlALPeEOQ&#10;a0q5Moq4R+dCeQqCUPPDIg++1oAaHVX6aEGwH5yrBYAxDbEAOB9KH8/GVpQlGMcCR3SBGgVcbSHl&#10;NYVebUpzbsyivsX2xJubrC1yYiPvz5lgAXBfGt509sN13MeH9xDYanTFPadk9TsUH//5pmWPLA8j&#10;jyNKEhMHpBovaZ6oIlWzMANI2Z9UA/N7SZUpOlxuKkYmOcri0p0pNkuDLI/KU7MEd1IFE/FeG0e5&#10;+WDhNIRgY+GmizlrDGHDLjfuG8RjyqHDXhAmzc6qf4yg+gEHfzJIcfImW1JQEtglGnxN++q6J3N/&#10;bZshV9cXAMXtRL5/0IWW3llI7glGxA3+WJGQctySFGnG7cHUP9ePeiQpyvqnmtd0T1f/oqyT13lh&#10;FbswfdgNka8suTNmFvWb4HpGCRqvqtRug4NK7I81ooa7FKQqH2wlcoKp0AnzA003EM8WhDmMwFxy&#10;+w22Vh0AvENgSXVk4ILgHFbhACs3WAKoRhgbNdyjEcZEE/xl+qs2hZ4Ip8Cjbcl6uzW1hBXV5lAr&#10;6nHFnwZda0kcqMABAly53GpnI7LaqkU+xxyp7UVr6nxJmTpebQtrpA2spM6kc0CZ3A6qSWPOigHn&#10;3gwuUK7rk9OtZkrBJHI7piu1qVl/78etdjMa0iwA7MiiUGncwmBBcR6T3maFh6niSZMeaUKhF3jE&#10;GnPNm/sMqnw/CaDAD5yX1B4CqHOWOvdjIj2MCYeecwqDNXjQFfPgj6MngDr6vPLHrs+HdKjteS8a&#10;mN6dAs87kfXGhlLlbg0eT7agwftWWAMcQs/KFVtQbE1ZYg44SpUtQw5ZjoGC5X/Wj1qc85S5nHCU&#10;NT9jAcUS43xToO7sbsW4dwbgcoI7545xPUMrCHgjPGefrDbigvT5sojDnanf2YE0FIrj3KruL9of&#10;1nmoh3OHpfeiRivUqHdK1xFtzhqcbHFGi7Y+//mznKL4VB8trY3CW04o57Y5nQqFJxMyOg0fetor&#10;WGmFcJeroRjheVvgezkkn8fLAmPLfb44cKcjAEoRwpfr9fE+FIfh90rxl3LUmuD3Jvi7LtZCQyhs&#10;qj8qvNBYJrxXgyXFEX6uu22gfGpJgQNB50zI9ZgOOR7VIvvD2jQyewB1SwmjdgnO1L+gLa24N0ac&#10;VtaPppZM/3XdnSHq3vuElCGlgZ9Ktf2e2ML2OytksjuSLeGobEHsWdzoX2p9P7vA4htuMssgxeWy&#10;xhf1oBll06SuBfWnCLwl0/WMkBOeKHyW7My05LCRhxXe1wwy3hSHA3jBCvzjtFeOel6A8pEgZPLz&#10;1p/+cc/rqkp+fFXfL9rc4zv/tBzev019q8xV+5W51HYrsKTwa/o0Ctq6DRjWGA+rzgmLEGIK8/Ez&#10;XkIbDOiyUYBNIshte722SZcMdRpVaJ7xG2o7nhVyOUeG/dhGPwlJ+JNcwHH1xjb7BRlHIXEtMQ9M&#10;DPvYw9OVyf2CvVTFmoUSh7NybTlvvh6Lhd07nIfBoeWSQMUzsN8/CADAi1iyvLgq8XoF0t2qRw02&#10;qlPLY03JFBqQ7mY5Ut0nR/5XFaQac62xkLhCRdNk3Y8+Z/bLM0hhgjhUlTuN6uDZGjJI4NksoOEE&#10;XlOgwaX9yeyYgZQEvLB6Dg0p6Sz5vNnVx+1FuNKzBcCcg0ks8clN5NiC4ig3thZZwFgdFMQO59yO&#10;/FL8iyaPEVPHFOuO3kcVJHfpoFzXWL9EBeJACY7ka4wj+JK3VKMv8KIt9cppRYGXVWlKaYDk8jE5&#10;oQRw9CTVPQpS80L2ubM23wCLkaOPzCHoeKPYDQDF+TrmmAs7/O57XvW/IvmwuCXriQ/+21RcizFv&#10;g/EPy25I3XNUqB/AiTsG96vUpnl3JlAIQJqj5bhjbEiGBixZK4rNa0pDC1zEISVqHxbdj3ozIs9U&#10;ypX6PZkeF1K4bmKzZEEMvqYo1bObWd591aji8A/Nzje522inIHLJIoMD8mR0GPMDfuAcJw3+jIJm&#10;G4uxhhBiAOV9nBBwXwjASg7CJQTz0A+WVDQENFsnoyptoUmGkDpfiznlceFGho3Xy1Grw34UeTqS&#10;HHc6kvUOa2qx34/an2pBnRKtqWu6FgXxfGGcLHZqku2+xhQM4RyYYCpZVrFZ/hR+OZh6XY0hh2N6&#10;sNYbk069MsBRVJOrtbYsrZzdpU92z5pviqZI1Z9nnO9qLNdZeLEGz/5t+WhpT4kr/XN9O1YS5t1t&#10;8zYCY8JVLczAg2yJNcI9uaIE16nktcJ7Kew2j8S8aAIQeR1weD93g+aOvRx40h4A0QNg4QC+1sD6&#10;5DSFronBNCZ7GLmfMKRWR8wkflfHepbHGmY3nymUOwOca4d17o/3ZhckVzFna5jdnLzX2iVJH+/s&#10;DgveT2Z52EL0PG0JBVagMbfwfeCLwVXy1LNEiSzwHD5nVaXQbmt8hwG+Iy7TW1x8bZkYebQzDbo4&#10;gsbn9qT51Z0oEOuLrTjjTco0Kq0nxlZXZnFY6cOaB/M+bH+z/LOmgYY/ya3G+4pcuZ8tDgYijZVC&#10;DUBaJs/uPaxfLmNmx2OFcWJLm12UnHbhgPEJBW/weXIAYo7O5MjhNuecqOVOVTKC7DDAGOhAvqkv&#10;EV66n21uG72jSYgqnt1yQ0Ny2mFK1jt1yQ2KjschefI8ZkgWsKjcjutRj/QusLx7QXn0pLi8VhST&#10;r0xzyqfTuLxOtR3OaN61PSi8jiuz+aIDM9P8a7bGvueE96yIc4J2ZKYgxpX8V/L636Fp+ZqHYwHC&#10;nAPGLr6pJSNoTFG/7N+DypgkvbBIyNNWF4XX8fQxMOc36r5O6G0PMDYELzbBWNhj3g3BQ6bbFWjA&#10;JR3qnqZ48ffW2M9F1n4BF4W6yVV9Auv/JAHT0vwh4+aWjvmx/k//PxAJ8qNuuD/oXmAKgNKj4aVB&#10;kjvIDBOqDU1LhcEBzKDMmsYyLKRfhHdNlwrGCx7FO0Ska1OfHJU7CfQxVDIiq1Fv1mQ4AkZhpVDX&#10;Y6eOc+M9DfQbrRVE3gth1xOH03JPG86Uj8hsTMYnTMhwj4bU14XBhwGMN/11sVi4qKkOmEvyn0OQ&#10;KmIw+6TrUGswLIMKg03DHY1Ifo0CqbFmtEeLwi+2kQSu5QEVYouuZxkmCKDCfY/crup8TPBkcOLS&#10;Pyyg8Z4KYGIVvLMGhL0Jnssci80fwsQhwZyG5Q8gxS0K0mb8rIpp1KfYiNplfBQcvJDZf6/Hrh4I&#10;Bm4jLlUBwPdyJBEnD7I2x7kZbns1K3/Imij5qM2PCPt8j8tLbRcW3htq4XhekHEla+6XBYFOHZKb&#10;U9NzBuR1zpCGlLlQywtKNC6/tRQtx9XaXc9qU/Blf8ll6XBESRKWvHGshXdpgjEzZKsOi5X3xlhT&#10;5jYU3ifUpL0+SYtmNx9vVDNY8Sf/DT9zDThuHR8Jxh9YqUy9yjHelUo0624P8rqoKbmd2MXXhq2h&#10;rMYUm9NYWhxjSw0lN9mQHCfZ6pvhn/JXFpf2GbqkarxMH2MBgKrpnKskVQSIvup+4fsbk98lvk+Y&#10;7Xm6SQYXyeVW/I32aXwM1cdccrSmEIOjB94R/MCFU7uyBYVni8DcqOFduOFeLMCpCw7JksLfh1UY&#10;UXSmr6TAcDFRKdIS93TZa0sdz0bCkmpP9rusyXefN0WdCqG+yWHSuLXGezHf2h4yI+/DThRwxgNa&#10;pCV5Yf46p9pR2JUQCrjYinzP2MEycaSGsDTYiuuRI4jf3DWTLMeh13ptnpQ3SSqGqhcnNFHqK7wa&#10;we6pdD8Af2NJAQgF0DLfjS0zlvZduf0HK3SG4HdtPAdr1x5QVqTNftyfy491yYQihneVx/8ZoNiC&#10;sgGPNcN8tcMBQUdamD95KFx6UJa6JobRhGsjyPeUKXW66CGBAgfJqGD9yk/C2sC4SK1kMMatcS92&#10;8fFeDSuAmvi7N763Z7IOuUMot77cXOZ4xEFmfqwBxRTgXWBBce+xuOsCjb5pRs0gaLmiPitsHAlm&#10;gO8YkNW8bnXx+pqhl0fSiMSxNDavHc283oLiEjWltcl9tiITLMj5eIM3cRlh4cffbty76+3qTyXV&#10;fPYITljvb1mR4soznGTLQRzsUlUDiHBbHX4nzhnjRqEOGGOWO43B+6ygcVNHTtZl7wrn13EAEcsK&#10;z5MmFHHCXrKgNDFe2ri/znJBFnPF/UDQEc18ZTyX1UYdct5qRu2PtiLP/U3I+4gatThlAb5QIhsc&#10;Ha92oCEZ/aljYiuKy2kJ/lOhBRWzqXsSFG6Mp/1xoZrTYupf5TMakWoeG4D5YzBvg3ELTRfE2CLV&#10;rzbD/EfEeWH9M4Ryrl7O9UzZzTmhaBSNL+uW+lvgCW+x9DgnJEdgjNokCHXbXi9uz5VgEnDw/+3i&#10;5ZbYg6eMAU7GGFOObjTEuFhslKeokw2glMld4PN+oxFXtQ41Oy3IplyfJClgeZSo81Pp5KTpuf2f&#10;7KWEfzlU/gv6rQ3772nodbPEHgVmFJajT1E5JlLOD4ccqrALiIUX+64hyDQwoVzaJGCNsHHF41kr&#10;o1NVqXuG2uttD0OkjbPhN/11OGyWmYVdIMJM4VWHM4YHhJ8E0YJBD4LaGJPIAOSAczixLirTh6yO&#10;WYu8v8H5C9wuW8oJYcGPRcuHJgSupPXj4MriUVkqZIRFxO5Ble3KktZtsEdN2rsw2K1BjVcbSq48&#10;Xrgc/cWJtz6YTC63o3AUi51r0vFmMdelA+jxngVHCbJbzRIAxVF97BZsfMaAGh9sRGMKhkgt3OeB&#10;EYeXRFJHAB7nfbFmz1YUu0jM2U2CZ/bHtRzNyOHfnP3PG+As+Dgcu9EWoeabvMmbJhYMFjucVZSS&#10;Vpmh7E8LNVxRgluJcE8pjwtG5A8h6HxKp+77W71PtblsUNwzzVXkslC8z8f39bsI4ZPSgRyPyJE+&#10;xoddGRyxxDk6bDno4dMGz8MCh6PZzDBu2hsUP0bwsXuTwZnde6yA1FeX4OrY3BWZ329wlZpkRfWt&#10;VKEJt1pRULqaVJiVC6uy/zwmy0jskaUvbdKydRCcKE/RGUY0IlflU/+YgdnNZnudVxaH5UWSc6Lw&#10;alCJYMl/b3WpScGkkn607eGGm6vvfLdJaZtQy3209PC8UvAM5oND/Dk6TOj5EWjZlRWJ5+L9qLYY&#10;e33MNc8xu/IGQVhy1FY4/s+5ckPKdSnokvPH/UacY4jxsNrakEJPBVNcQiz5HmxGHnudKPxECA1N&#10;7k22mxpICpkPxj/wbFMKu9CaIq5AO77qIUW4BWJcOgHIfM/7UkdYUh4nzaU5D4VQjskWare8H2TH&#10;78W5MMOyhkgFNrW6CT3kB+Od5oD/LuhSfNUY3hSXwF0BYz4oT538AD7MM2y5cBCLMgQEBwO5Y23Y&#10;YY1wHye2wmPBi6ykNcI4cCqGEUDFGAcHnkgdeHG+HNapPK7nrrk9kzpx0AZ1uxJMbWEFykEhY0CV&#10;w3wrTcEawTpqjHVsD77h6EUjfH8DrHd272liHNiii+b6krhnr4JOZH/UmqxOqFC3YoFG3vlosfYA&#10;b4y8pU7+UBgsweud8YzsPpOfAP5PcJT9UvyLrN+lQTQudTKNK2hKE0uNaXw+5oRzsQAOHVN1yPQY&#10;IBy0/93qLXtrfvnUnRbgcVDiU8wfd1ZgJYEBledR4l0IVf4/e2I4h0wqmLv/I9DzOuM9KG5mKUUJ&#10;A5gM8H4MVO7HDCg20Y+McF9l3ovDOOhjXB1xj1CsZXOMh+F6BfLb40btjvhR21Ou1OmcLbU4YUxu&#10;R9XJA9dHJwfT6GtDqevVYBpQ2J5i8lRp8a1JFIS1wRap2ykho/41vqCQs8IFrvcIK0rq+tAOvBCW&#10;rfRFpYl/Ricfx2lFpwmvOmIdBOMevO0wu2wWjS5uc67+FGFZUasmkViXzBvc328A5m5M4RCp9h8H&#10;SChMEQotMQ5GGEsLKLeu4D/eg7KAghN9Uo/6FqhtkW4EWp3nahWI9/OC3OmZFSY79fzYD9+XT/4w&#10;t3Rs3ebnmz9r8fLvUbygGJYstO5XaMxNtD6Zbz1KG/0SlaNLbbOUKCJLl2LTncmABR4Wt2RtsEDH&#10;hMrDitED6pqAEUeW+L7n/aCu6co1C287ekg3AmrbHhMqPPAyUtQYGECDtRW+F16ek0+5UKwuu54g&#10;uHmfph0W2JSi0bLm0FjbXbGUNvwkfzIWCTMW1xjj8FnJNQcwkcczDcppRO74DkmrBLA02KFMisyE&#10;eC6ODFTAQmPhq4bvHlaF78gDM2MSWeP0SDL9uEjG4OCwWxbUOJ8rXPDelQmeyRSHBwSv4ekGpLZD&#10;icwO6lCzhMY0s3wKJq4P9S1SBWMBpHC/IACqHRYHb8ayu4/bwbM/nvtdcdVs1t7YgmJN0BggzJZf&#10;wEk7Gp/Vd440ZiBoJok2EDj6OIcByuy4AoRfAJkfUxNnlw9LPPFq92Kf80Jd8xNy1BL35g1hjlIM&#10;u9qWolLaUGMsDDm8Ky9obkvfEAuZP1mI6mI8GmDseH+i8Q7V/3LxsWvvN5BiRQQgpYMFPqhShyIh&#10;7PtVyFMchBCHdI+stqN+RXZkAZB2h+DySpCD9tikpk+Op4zBmLV+zrWyxJxEpApF9a8l9E/s0qHN&#10;GRux5VkLiklv9npCubPUALP1RcsnXdL8aVH13Nrjr048a3JQ/QMX8pXSChig8PwaGDMhFgdAiqsT&#10;tMQ4s3DnQsS858CBBZKrFjzASZWDK6G4AAB4Xrjw8Ngqe3I9aiy9myrOafKLAjRiZ+p0NorCT4WS&#10;0y4HCoKW3PdKd4o84y1VMHfF/A9J7UjRl0KoT2okDcxqKfVHssX9Y9JaUdSVDtQtOYrMjhpRi3PK&#10;FA2e6p4tvK8W90ghxb0Pajbqkx7+YUbJ1Hy5WOGdMADzjWd0P6FE31XPp975XE7qIxCFJ6hIQMRB&#10;LbxWODJQCfPHAQFc0YHr4HH5IW/wBXdLZd63x/hymoUZ5t8aB1df4cKoFuy6w7xqgofloYw0O2pB&#10;vVK7UVwK3jXFjeQxBiYs3McCwLCW9fE7N940xZrhNAEOOee9OragNMA3UKSo6zk1UhwKizXJjqyP&#10;2JLp0UYUA8tpOCyomLKPx6jb+ITg4/5sPXIUSI+9ErjG4ahG3a/Xt70fc3USjb82g0bn6VKvPHma&#10;Xe5DCuAzlgHNz+uTzyl/KTR//9u163e9W3WVf264QHCDrPnAc8tg44E14YFxaoQ55F5TCiyTwLsK&#10;AB8ObeeeXlyBgwOC2ILiYBPeZvA5pUAq4H22slUxttp41yZ71WhQZgSpYRzkMF4NoHTz3jrPQ0uM&#10;Z/glBTKDBeWzx4WCDvpQ/8vdqf0ZMwCTCjkfVifnI1qwzJrSrIJp1PlqG+qbH04DClRpXKGTyIKd&#10;ixX7XBTW83v8kRIS4hX9zggiKyX8Pm3AxyHghbgC5TX1p/xl2nsnwqwHrK+u4PMwyCC2ymeUjKX+&#10;JVCj62lpXpPOEQCoFuAXrswOpeJVmVgmddjdkta2keI04bUR5IAelCUzjJEDxkgf4yvtSx4RxD7F&#10;Gp+aMQ65pHiaI3UdcESn+9B35RNpYemUurX3V8b/3g34H6HgC0LrISXWG3vlK7YISPjolxxc5jAi&#10;tkCfQq8pYoGr0ciCdqSORaTNmgpr1yzIMan8syoWcmNMapdLWhSKxdEpVUE2q1AnTLo5yOOi0ndc&#10;08ycNWBeOAA4JQwAM5UlGE6yjCAIeZ+ETXOOwHGEBjYoux0Euw+FYMC5OoI1/m+I8/TBWOzmk0qT&#10;sLaPQfSFoGx1Xp5U+W8APpOdKiTPoMRCmg8WwBC+nD1vCqblxdQMk+iFe4dkwrrCPSSAqn8n/p17&#10;RanhaAxGNWANFdaKzQUdkvtFTqqazYmycVnBNKPiGxpY4EFdAXqsybObhitJsxZsAmHmhIXC4Mnt&#10;89kfzsEehngGbhrHgpT72DTAs9rv1ry5Om+h5A7rkGE5yAyLnIVPY4xdQxwcKmx/QoeGX+stm3q9&#10;4wsAv9gp0VJqC8Ah+1zVm4EqJq09OR9TlXJ3JO0SC1gHwkgZY86VLvSwSDXwPw65Ntut8NGCYrce&#10;jxG7+jiajxc9W8oYOy7u2x1Cp0+FEkWX4GeM3dAbTWj4dXep1UXLBGNqjSM2zVD0AVB4QVtl118o&#10;5rF/riaNLvKp/fFZgNSUzWmfRqz9IS0x8JwzuRzTejsgvaP9Jtqk2uaCjehysgHNvTGFdj3ZI2uf&#10;YP6Bc5m0mGcARhJIYcyFETgAUtyfiZNWOcCGoyg98N4cpShZwAyu4NNQLNZeeO4O7AKEJcWdmidW&#10;u5EVeIP5xvgXRXLabUHtT4dQ94s9KfBwK1hSPhR1OoKmZU+Skpe5Nt3wbPw/MZxGXesDRc1NWrAM&#10;9MEJ1tT6vB/FJEWR5REd6pKiTVz1un+R3CN+V6bWywUP1eVC3fyb88lyoaYErvIABNcj8rT49jwa&#10;X+5K8eVGZLZGjryxDphP7CGsGSgMwcuKeE9uxMeRl5JbGHPNKQ1x+R/f0QPCjfcmeQ9KCkjCWHAO&#10;jCKPA55flUEIgttstyJ1utKepuSOobBkT1g24GEGj5E4B4IfICAVdzXBu3EuFLv3OPmVw+a5E7EO&#10;PjsmKJJcHATpJTtqsKcR/X+8/Xd0ndXR9gHfR703q9mybMuSXGRbbrJsy91y770XDC6Y3lsAA4EQ&#10;Qu8QejM2xr333sEN24DpkATyJG8KhBCwpfmu3xwdP3m+913f989DtNa9jnR0zn3vPXtmrpnZs2ca&#10;rIn3MOrFnEP7MMwXc/hdr4QbObjtHu9Vuv8rMbUvfvb6uV8cucuuP3GjXfpekmfV3fZ5R0uVsUQj&#10;Rg46xzwU8/vX/rwubcV3z9/1yj8e+tP23z+bLWP4qBvEmi91QakTSCiSsGC0+DsG+dYc2KOm0gb9&#10;5RgvBWShn6fSS57HvZNiyeIj9rajJQOFi2Ms+aVYm7B7sKVeH2fpole6eIe+YfBSlWg7cleMNdRa&#10;tHyj0GZvm27zd19ggzY3l+dFF4Z0K12ZaJ22trIbjl1m4/ZX29xjo+zq02N+GLEp6nsqy7QWLSu2&#10;pZwvVPDvP899OKCSc3pEQaj92Fe8Q9X6ySeSzwMaobu6X/9//jz38aAhJEiMlP7hPqPfibXL5enO&#10;+ij3ybqPBLN2BL8dqzWhnmo/0fva/6q+gvfNFkRdtbRoQ8zVWgPJfD1AWnTgPFSeeIcSbpXLg9pZ&#10;H8b551d+NqELhRpo6siZu/Hv9LQF719b++CX9y2JNJ40eyeW1/+Vn3vODMq5+sM+S6adSjkkJTt0&#10;z5/uS73t6xGdZ5zKslFHE2zgu9E2/XQrSxEjpKG4YH4U+XxdYr5YKbQCMXP5S6B3tG/g3vpBQz/f&#10;wk+vPentZP3VthbjODNhsaM4bxYhsOK1iFQ9SJdwNNZnOK/DyXgyxKbu7GyjDuU4QJHtREXlDDEe&#10;gMYpf5iWzXGE6JKTTayJ7oVSbSLFGxIjekgHpYsSBhRF8GgxOxUouokZ2gqg+mm8yfQgonkfc8IK&#10;15zYRI3RIuVqQevraiqFW7YrLawwPRlDC7gy1e79/E67/INrbfLpWOuve5HR1llMx74P+1BlGjfW&#10;75BdSVa5IcqtwGwpX/apijVeWnRwIDJdjFD6WsLHz79/X4PFf321qHBNcI4QH200EvWZsQKedrLe&#10;Ljkxs+beL6efrdoe1A7Zn+vATxg1V5+ll1XnrfVkkWWFPSjmLhpgoUMrjIx6Ek5oRhJF/usCcv4H&#10;fQBp1gWA4hXwlxHB2TNKC6F4OGs0+SMSEeJsjkCKVg9ZL8VLOfe1CVonwpiABWEoNtkJhw07lFR7&#10;+1cDPMwn0H6M6geNlsVbsxVpVrG25NNHPvrlLa3WpNA52SYe7mdP/uFp67Uj3cO0FPwNsc5aXwcp&#10;QsvTxQeaCxUx4JUqKWXCYCjyEEDL+OEJ8ck8jZUw3yApQ4CK12t/19b5kL2L8sVNrM+qbjZx+0Qb&#10;sm6gVS5pr9ehdvO7N/geELXbJu0pt4n7qVI+1cYdLPQMTUI3leuibOb+qdZ7S0/rtK7chu9u5u1i&#10;rv40dL5aSIMFwSSNubbt2mxZ32MsGKGxXScgWZduT37zuPimkz385USbsLbY27fQlZkEBbL36IoL&#10;SGDEsI/SSM8k9IQ3NUnGEBEE8YBXROFIAt2aK8XPtMchIsD+IgkBUXqt93K0jd7dx648drFNPNjP&#10;2j4X5eDElSp5Zv/Fq4qL35vr+fUly3gkyBqeN3uao/YJ2Efr9WAXebaplrksjqwzm/WZDAHReaqu&#10;WZ9rDfVKe5f2GkvStXoGPadejK55/XfLzt594v7aO05dK287ysvxXPpRtncwaLhYhhKtP+4Pzo7b&#10;PX3Kxp+W3rbsx+dqhy7K+ErgVMuachayl+beWjyB0kzUGkcRkYE3NF886Ka68iUPhLYxMNygmatL&#10;eoP0a/YW2Zum3UieaJwmGg/f0d+6Pp9t6XeKBuKrPM2VUmW9JMPVgP6yGKv3QoaN3jDIJm8Zbpft&#10;HWqtV8Vak+UhPTPeOm5sZne/v8CG7+1hV783wXqsS6lp8lxwjq0HjucMPNzg/5mVd8n+0CtUFOHg&#10;fFvxL6Hyfu9obU8mPy8vxLddHj0zyD2c/38/955ufz/eEwDFXvjkYw3toqNtaye8n+UNEfkZvCk4&#10;NVjP6Kxn9dkR1Pz62/ktef+edy66aeTCRk6rZBnn6ZL5DNGuVDSqJ91B1myvzUHNnM+jPTV94Prg&#10;jxwjIeRM1+R5xyfYQ1/c+847/5ug9D9+LIj61R8umjn1ZNZfJ56I+nzO+5mvrPvHi4vnflwkgIrx&#10;unnjjhdZEy1ykhiC+DVue3BB+DUkhZ4uYa+vyYw9lCBXN7CbP8g/39dk3L6GifIW/szBP/ZFXPFJ&#10;IEKEk8R4eFDsmXCuKVcKnXNPbGpySBew6CCBIQON+nLsY1EPjQOFQ7aELEvfw/JPkBD212Kzwev7&#10;ELwPQPEsMZ0rYCxrjREg6idLgv5QpDrTAqNij4AHKw2AwpMChDWnRD0PgCjWWNpIkFrujLakhQ0E&#10;UBKoZ0JStA3t+tOz7YYP7pBrnuN7IjQHZJOYvQRCNZyR4WwSVtLALbLaCe2JealsQLJCIwkJXh1x&#10;/ywpiKxng3/dcezKYze8N7e2ZEOM1xTkwG637aXWflPujze8P+y7Z/54/7+GvBvUVm6hIGqUW0T5&#10;UtC0madJYpf18WFQgsaADeDDJcACoKBZnOjCmaCY56WsoA+0wgDh8xgRKHsxayPNn6QD9hjGyCMZ&#10;dTqw6fr9iq9KvAI4dBq7r7uN2F/gCsL32XQRBiMEwH5Uu13B9w//aWbv1suDrzEU2q6uL+FOsyZL&#10;462/vKlO6+tbnujVan223frR1TZoT54l6m9auVNAtt7iKLvnwzk19R6OryFJIkFji1SqJnxDtXc8&#10;DPZN3MCQcmXdsYKnabwoQ87oAFCUu7rl990s5oGQACrfqldX2vhto+VFjbFuy7vYwDUD7KpDl9j0&#10;7SOsUOvRf219u+G9i+3yYzNs4oE2XsGe6t6F4suphyZY9ZY+NmBbb61DuY0/ELL7/tjwfIX22EtE&#10;aeRFws/ZubTLwsBACOqJbx612z+dZNef6f7DXe9e9E8yxtpqDRtovuwbckwgXu9x8BrjDI+bQsTl&#10;+swoebVk8ZWJp7L0XmMpneaaa1fNsxkyJlDAuALUOZwK4E2RYr36+Dybe3S6lT6qcWhMefLckuRJ&#10;oZRyxBfZ4km6EPt+nmQFjwPjD297zN5Eo0r5pMNDLXFRojVdXmh9pRumfBLYBBl8XHSv5W+AsokU&#10;fBH3uRyZjapZ/Ie1Pz1w6qHaW0/OtWka/witxxgpZJJpPGrxy+Bc61cbnm74ctHed2p2PL3or/ee&#10;c5nU/6jCXiUZpFB1C803CXCCR38Z/PPaI7Mvkpd0ln0pQpIJyD08cJmuC3URxgQoJCPRkgn2Y9EN&#10;HMzPkzfdcmVjm7yhvSVJF2VKPpBBElXarw5Z380hN7KIRkzZONpuOHSpXbRzmPg3wQGxbFmylyK7&#10;/9SvaibvHeJVRIZsjfcKDC20jhSSnvdhmaj0f4e9em8O/kUzRfas2eMnXN17b1A784PUZ2praz3D&#10;99WP++f6h/8fP09svyTlxtP9LwXMrj2Wv4kOusNEd0KFF7xXScmq2vFnUhwczd6Kq94S1PaQfuyg&#10;cfcUr/zy6/5Ln/vknqvHbele2/nJBNd9afKgMiVbXMWiUbr0B3MZsCM4d+s3DUa8+eGguZ1XB7WU&#10;fuK4So9tCXb3Z7ed8QH9nD+/+WJG8VUfdto+9WRSzYz3E87e+kVnu+2L3jb2WKJncVFmiMwpYr5+&#10;Eh3LBIDikkKPE7PkSfEME0L3lSK/4kTC+dgnPy1WhxZjdbLp6Fa9hILGZwgS75FpxP5SrASBfZkG&#10;elZXLV6qGCpFTEryAd4VgpslpU8l8RIxgIhuMRIklHGhLPZxh6K9hYcfXBVonQ9bSQA9LMnfIj6H&#10;D0k376pFbaUxDz6cEw4/AlDUJiMsAKDpPqQ8F2lBy7XwZXvjLHgxZNkLm3gokavL5hJZEA/YuBNT&#10;PPSCpY4yxKpnXg01zsZStiSFcKC3lZiWA8a5ujcJC1yEERrpPV7xbKiT1n9jK1ntk6xwTZInS7Te&#10;mGADdlX+Y867ld8u/fa3Z0cdjq7lLNm9X86zX3wy2jpujTFa33MomYOu1IdzgGL+XACP5p4q5R2C&#10;DhgJWoPOGzqHP8d8+UwdjTw0qs8QQhoui32swGmIXikXhRd1jTyRpmvF2KJ/4ZsZNuNQe/eG2Wej&#10;xBK9jFDEHFamKv0AeeJzPm5u0eKThvJY00XXdK1ZA9GjSp4hTRkbLo2WAmxpQ3c18QPR/I9zZwUc&#10;Ftzep/aa43NqGvwq26LFP2RycWjT92f02kj8hfUbCem4YaI1vUhe33gZDnjKg7Xe/bU+nJ+6+Ewz&#10;V0ZVK9vasC39bO6hOTZ8/RABVLXN3nuR3Xb8Bs9Ca/5mlN18+lK7WAA1ak+JHyEgpE0IbtrhPtZj&#10;Qxcbv3ucQCTNLj2RYMtrL21Tx/ZBzIXBajd2xOf17kmyIWu7OI9xiHrq4fb21Nd328WnCv7+7Ed3&#10;fB4vHiV8RWNAEhjgUTxewuAoTF4LNUc8KvisDDCDl0RrqvU3FT1GvheyDLxM8Xq8aOFtS6R4my2J&#10;kvfRyq44NkfzmErzT5fh3KcznQdIkigQEKWJF0mm4RVjJRovTBfZhL1kXNHnaeThYfJsU639mgpv&#10;aTJdgMQ5qMnysC8UQM2RF9VVlnyJZKabdAHrkfiMAOqbFT/cf+rRmns/mH1uCspUnxkmgCrSuruB&#10;dFdwePGXixNluO4+8P2Btd0X5Z51cBcv5ml96W7cQTTgbJbLs76jsd8HnWPvCA62FQ3iAGeAC3Ci&#10;SjsApedTGaaF5I+q9C4XkrForX2LpbkyohrYlfvHWgIelHg57amgtvfOvPWLPn9kQeeVQQ2GZqzo&#10;U/l2G7tm/3y7dP9Ief7R1mJlnFejaLY6rfaJDx+smSCAuuLURGv/WqwncHCGrrWeeenp0h/ur702&#10;2Rmi7mf77+dmw7dkH3cSaABQA8WfvQRQF76f+8pfav/i2b0v/CE/5/9V6HXdmcvjJ67NeaZkXeAe&#10;1rT9wQcjBHADtB5UpJj3XleSts5d9vvKUfx/5ZcDSqpFP0KkJMHQ72zmkWQbtrVbzexd099rdX/o&#10;2yjRLBFnQ3TNEA05ZJ0leuVq/WVEnHvmL2OeGbMp+msq5hARIqN0+MGy3636dtX/VS3mf/2H2nmP&#10;/eHOwRNPxH9PSZCLz2TY7V/1ttkfNLduYiS6dfbZmmspKDCYg/AA4ETaLw02pDDqa0JdxEjVslRm&#10;HQ5Ob7f/Tq2s2Bw3lurGgBQhBxjP617JNY+RYsTCoyIxZzPYj+HcE+EbsvoQaDJdsMbxRmjH3Hdj&#10;tkVJqVKmhP0AXH02/QdLGZIg4DX2eA6KF+sMAQB8UFpS/glSGGOluHpKQIjb99wXJSHICM+LkAAZ&#10;fezB6LNU96YuXlMtarEYKvRwyKJeSLC01xv57+mvx/q5h2s++IWNIrYuJd5fliwn6QnxOUBJydKS&#10;mmQRkko6Sqkw3zQpBax+NsQBXyxXYud4AKQBt3470ybtHy5wKrD6WHQ7Otrg3e3syT/cWvPQH+bV&#10;YC31311gV3wwxuad6uNdhCk/hGdDbxv3iiLgw6U5RUng3XuVQDZ6PP3stP3DzqZoDj5fPgOYAVIA&#10;lNY7XwLKXsNo9nP0SuWGcVjLH6fb5Z8N8LMlCPyYfcW+8Uw4Cm8XTypPY6EOIHUIu4uHhkgoRr3b&#10;ws/fNF6aYoVvJ1uagKhgaYwVvR3vHvTwPbl+uJJCuAm6MnU/UsSTRCss2WG7Kq3lyzmeQQRPUS2A&#10;Z8IX7KH4WjM/vEGtN4d+50l50iOHA4x4uPQlm/BBjE0+1tJKF2Va9dpudtmh+TZBXlTlsi42euto&#10;u+nYVTZ0bZkbSXdTBeLUPBu7t5WnqGdpHDlan8o18TZ531SbsHOMPOMmNv1YaztW++p5ZRSaWrd/&#10;AmhIuQ/a0coS58ZYqeSkeHHIHvrdNTbrZNQ3m/68+M2oK4JznE+L7PtwkQCEZ9hGfMPBWdrPc4h3&#10;hrxADsCzF5svWjcUfzaWohvxXrTpPu61JApAk16Xp3+R5Es8WLG6kU3dP9quOjVX3rvex8hkH0rr&#10;3kiAnqc1bKC5cTwB7x76xYtXAfkY8WiV6BwMk+wd6mNFKxtZh3VdbNjeaJvxmSx2qknIq575hX4X&#10;QBE+p0FnJ71mSi6rd5XVvPnV0u9/c+aJT5758sLVow8FtVTUnyhPqkRr7vz2YLAOmqUviLrhtpPX&#10;HIv9Zeifbmjo2exrAlBUs2knOsThVS0IauOfivfacNkPBZuoau7hXWQXGZ5dd4kf2kluAR90F4YF&#10;HRSSNa56ApOGbybZlYenWz3JQ4bmnPpEUFu+Nu/h72v/1KD928Ff6QwM4KU+GG0X7Bpvdx2/zLNw&#10;G0lJt1gRZx3XNKh9/MzDNRccGCcPdYIVPB5ygKI9USut1WXvN7XrPu7sFVMiPw+9Xzi8iwCK9HK8&#10;5o5aXzL4BuwLaq/6pOGRvT9t9YO9y39XUXjp70bV8y/9288Vm4fe33hJ6mB+58DshP3Bj2TwcQaK&#10;JIkZx/PonPDjbV9P68xn7j8ZP6unaNhJa0gXCPaHJxwYblWbe27Z+dGLhcl3BF9Fi2eSxKdpomGa&#10;6ETB2CytSyPNhSrud31Uei6y9+QZpRui/nbdJzf/h4rHWhA6adtTpp5osnvqyQSbdTrJLv+ksf3i&#10;s7426nh9b5g2cI8UOIKPImMParquSbqm6GIjVMqtVJMBwae8G/ztiT+Wnc+Fn3WmXU7xouA7QlmE&#10;HFyJiJGwaLAuYRoYhpRWLHLSWoulpAjjpEpIuul3KoSTJk22Ud+1Day+AAi3nDgv2U4ZYro2Yog+&#10;Egw/tMu9eQ7j5UIgsa4BL40bdxhrmswnWoB021cUDvPB3IAZwqsFigE0tCANxUR0mvXPwOxPypN6&#10;pYnFPhltUw6Nths/vNUmHB9KKwU/m0N2GeE8rOUGKGEpFzZfObHeTEJJhXgSF/D+4jWXDDEEsXNo&#10;kA9ISTjZ5C18ic7B/QVOHUSPptZtQ/Pa+UcH1Nzz6VWerVOyOclmH6+2Qfvy/aBigegEMKTjTeAJ&#10;kZXHhRIg9AEteP/2oPb+vTd9e9HBUd8PeSc3/F5EsQNsAJSAkr2h0QIm6hgOEvgOOxnei5rzeZyN&#10;Px1lVXouxgBVwzmn5gAlelH1g8OlFDNl457zOqSGX3SmsYNPkpRD7lvJlrEo1lL1veYrkkSvaOu7&#10;LdP/5krURS8twjFYxrkv5lhItB+xra211fNQ2HhORbrY5Keygo8dRYViYZ10sVcyVetCAguHqgnB&#10;9tV7V3yVbCN3dbKqFe1txs5JdsWhi63Pmt42astom3fgArvmyHSLF91ufn+63fLhNTZ4a31L01xz&#10;pDTJaqU/WpOl8mw397dR24Zb2Zo8TynnZ9yDDRODycHXznNcI2S1XydFtC7TPaEigXnF2iTxTOjv&#10;r/7unp1RFwTnaMXB4Wo8GPZ+MBCair8xzpgjtCV0OkqGVSfxOTRifRqIxqX6m8QRAAmAitZ9EuGj&#10;0ZIZAU6nlbk2bs8Au+XMtZbzWwGUvCw3EqXsU6WQ6mndc/W5RM2LhofOL4RKxQfs2/TU2pCg0mNP&#10;b8v9bZyVv93MBu2JNSqMzBJAjZdXPU/gxLkosibpO8aB7HZb0wUuBTWLf7/0709/+tKLr/3XpbOH&#10;HQ7OUdmBjF32KuH10LNaMf00fjhoF7o7+JfWsZb3kzTHgfoctREBqBKtcaz4OObXgZ4YblNS+GSw&#10;lqxgj5LM04X3hOGMJyXe5ywlkZ8Y8TchPkpAcdYx6aVo6ZR6NmH3MCt8NMoy9DwiGcnPBjUT9rX8&#10;c6dlGgMZvtxHwN9tXRu7nQPPUvRkCWKIFa9OqX32s8fPzjow0a46MtqytGaUhKM9EeBz8ydVNnx3&#10;7P9oTzR5e+gJ+o3RDaFcOouIEPpogHjzms8Kflr0p5f98OtbJzs2GnJKmvbffjCABq3u9Icbj16+&#10;8oEvnup4/IfXqscJ7Nl/QveO1etE8bYA71/3/u0mB/DL94V+W0V4TzKDB3XRgc7y/Nv/iaaPD61v&#10;VD/tluA7dF605kryTJwcCCpKeIhPcxl+MDh39dGCHzosD2oJeRaLLtWH6t/sA/pP/SzY3ivmts+u&#10;GD3lRErNZCmk2R8m2g2fltu1n/S2wYcSPYU6VoN2DwolPVMXWTrjdKHUNTGKDHJuadDe4Kdfn8n6&#10;H5WsGy8NDuNNJMJIuOG6RzwgIqJQTgSlTFHOZF14E6Rjo9BJ26aFNZ12sZib6h6jNnex0hfiw5u7&#10;EiyYihg+2UeEHejN48oWRUWIBS8Ky0peX6KELyQmLpTwURKHBopt9YyBhzJkKYZDH87ggDAKXQJL&#10;KKq+xtIMBTBGF/dD+UGPJxMs65VEu//z39i0Y1cInKJ8r4ODpIQdCEnmanyAbqHGz0FeBKHnumhr&#10;rLkATglSAikCq1yNm1T4LAmPW254rLpoZdBnXSu78NAEG7ijyuYfG2/Tj3ay2UfLvNLG9MPt7IYP&#10;R9q8E1V+kp4zRDlYptAZ650LsI78DmBBFzFinOg36ni8h1E8pFL3TFf0miN9pUaITmPlOQFQ7EFx&#10;/oW9Bt7j3E3R2ngHEtJ3KUvF2lEJobGEuEDfB6z9ILO8VVLCL/2wws+a5S9KtsIl9TwRgkaDA7cV&#10;WMuVUcYB1JD4gdb91FKMwTPSuLsu6eGKk73MUgkaBgved7HmmiEacVjXAVbrk0kKPTQUXdkUv0Je&#10;1FBZ9KTBA5iUSxooC/7aL3Jt+LbeNmbrELvswFwbvGGgVa/qbRcfmGV3vneTFekek/f0sFvPXGM9&#10;18RZqmjTSEKbJf4h3Z3D2P029rYJO8ZYxhtJ3tqbn7Ibg0bB+OAfzkdc8I1khiSIrhtCXtGjhWhD&#10;tuHVR6tcoZIsw74lm/lJkgNkDQXeXKBEqKmpLl5HaR4cW4DW1I9sIuUDD5fq+66Y4V/RJVl0ovoG&#10;h+orVuXbpH2D7I6Pb7amv008r3TjJSfx4pNoXcggRV8dHJEf+ED8GKP7VIhXuW+nrd2s3o0xlnlf&#10;ovXcFQaoGQIowr54UdP1e2/NiQ7L7IlOPtreohaEzi3788ofXv1y+Q1vf3Pb3I67gnPTpETxikgi&#10;4jnRzye8CN0ePVMSH/Xr4BMHLa1pE9GX4r2eXr5S8yW6oPWNeVgmVt1PhxeDtz0pgjnhNQFSGJky&#10;CEL6PPuggFcM0QP9TfIHCSQU0227rLHWtdzavBZjuZorNGTPjTD5sO0VtVfsH3s2uDSoIQSGEXfF&#10;wXGejUsSF7LRdEWMPfLxQ7UXH5qhdRxvqTLU8yUHhGvLJFN3ysgvWhp1PrOTnxG7og6SzILnxL7i&#10;WAHMQ5+Mt1lH4236yaSfnvpmQRc+9+ZHrQpb7w0W+Zfqfu4/csXd4/ZdnbX9s5cS5hyZ8c1N78+q&#10;4fvs6XFId9LhaD+DNurd6G/fsrfcSei7PnS6l/ilreg3bFe+9d/Z/txVn9/tZ1VHPBHTOQ1dIF6I&#10;kYzF63d5VFZf9AegCINfdCrJhmyIrsWAYotChuc/b/rdpX7W7z/2IwBI41TxlFNNvhh3TEroeMjm&#10;fZhhF3/UzKacaMIGnheJ5eyTK+5puvCixta9yosib54skd5SRjeeyv8f9aearoi6HSAhFOOMj2Ui&#10;gmCxhUQQQlrEvGkDQGHQerIwOcRLRhhN2OhPQ8isWPcYsqmTNX0xxQqfjLN4KV4sKxi6kV7ZLCXr&#10;yC1ALhQylhWhjxkivAR/sBi2XIoCb6cnwq7xEuZrtCY1zNgALuE+FIuY0tvSC6DaiQbBVF2jdOFh&#10;idmDR0IW+3yaXXPqMrv61C+s9752NoDNXylAzuoQXmF/zdsnSNmSCh6re5Zroauk8ChgSsYU9cuo&#10;/UWhymgBA3+niTZ4hyHRK0t/Vy5tYjMPTLZrTl5pQ/en2k2nx9ml7zSunXqgS02PLWk28XCpddsm&#10;QZMAcYbJlQxrBaBykSkF3QGriDclGlGEd5CUtYMS6xt51TqwlzSsDqAGC6DoYst+FK8UZ6Wgb+99&#10;sdZmXYzXy6O1BfNEeXJ0oL7G0mtPlIf6sGTpS9VmU7QNO1gm76Oe5S9OsbxFAhMpi7zFUQLWUDgU&#10;q2enaY0ydA9vz89aYnBgaIh+ZC+iuD20JxoD4pzvol4kQJvwXJRlvpkS9pileEi0uUDeX+TgNDxK&#10;12fqx80+mWUTdg63Sw/Othm7pln3lVU2c/cUu/jQRdZtSbb1XNXIHv7q1/JCtD6iDW3k62mtMvU8&#10;t6YXpVjvDd3lATb6Z6RjaszEoIf45KzzE2MmHA7fyDgYsifTPeu2Mi4Yw10fzXTPp5HoRrg3SeuO&#10;wcJ8OU8XASeMG4y0QfpO5bqQh18p/VUkGWkj4C+QDPm+CwpaMgDouHzK6CpbHidPYZDdJE+w8AXx&#10;OQqXzFUurXWKxsX+GjxN11nngTqAosdZ66e0LuKXths7WjxGqcbbSzJDwgwARX8uCvZyhIPqKXQh&#10;IOwI74TuC2pe/Ob1fy7/ry0X9d2V8sZ40RzQoaaeA5TWO+m1LO++3XphkCdZ/jNAgjfJ4dvukldC&#10;U6TY52pMCXcE38e9GMfZTf9p+Wyw0Pkb4xKAkgfpdJcRTOdgykch/0maZ6Jown0BpyTxToflTa1c&#10;V9Vb6Zag/7PHRUcC0tb7bq622e9ccK7zIw1/ctAXXafurzYO25NV2GhpyNqvyat98vMnfrhcvHL5&#10;waGeXci+WluNl+Mm15xpZh20Pm/+8JL3Rnv2nbmx3TcGX3cj5Kb36b01Bg9I12WnGtmEI1E/3vTF&#10;zI589qET6U1LtgZ/eumHK5uQDLHhywezrnznuvPnpMbu7vb27R/dZhccbe4eFHwx/d0kN8TGvBP3&#10;O8ocHau9P7njyuDvXcX/AOL0/d1tyPZWP44/WeaFXzs9FnNtMvpA+g7vKUEAlSq+a6h5ZEp/cFzm&#10;yjOx7nm1liyWi9+qtsacP9v4n/lZEERlvxz0nPtOkHTnV7cMnng8xcMikwRUF55JtrlnmkuBZXjm&#10;kocFUPrsQQFMMCuhPi0gYb5WEjLKilx1IvQ/Dqh12ZdTkvpKcI6WDM74oLbu462nJRxk4pH+S8Vh&#10;hIQYPIfsOMQHI7cTk2F9kpo9fFM3a/xcvDV7Id0yRciG+i4p64T5WHAaBLoSRsnCuChlwiyMV0zc&#10;Qf/vKGITZugtMOmqhUWB9o4c2oUZYXRAirlqzCjcCn3O74miGarrWl0oU42795Zyu++zh61yx0Df&#10;6yCMhOdAtg8gRZiPg8kwN4dlS6V0u8uSLpUwAEQhWf6AEfsOABQhyjjooLlFa46ATYyUdMuX8u2a&#10;I1fatMO97FcfX22T9zeumXmwQw1zprVGz+2pbnW6YsebAEgjAMVcGDNz5G/WQMxIFli16EAmnb/P&#10;XhTz1DhaCFBGCpgmCJCqxQ8jpeT9Ejhd8HHIO/W2lqLtuy/Z266TQk84M1fzbaK1yBJQ0hXWK4JI&#10;QIo0NpTXyMP1rMO6fGsgL6p4aZ6HpGh/kvKqvFhoKgBN42+NiX5eHrZl7BpXrGhBhhTVMNjHw3PO&#10;lEInm5TzMQAUoF+wor6lLU7y9aPywlTxNHH6bhozZaKogUYSxwTNa9yB3jZp5zi74ci1NmrDMBu5&#10;eZjN3T/LLtrTz5q9GrIHvrzLW85gXFBtAA8qU88rFY9G6++eazvbqK2DSDv2+oJJA6LmyHup9ZAb&#10;xhGHjPvpEn0podN9S4Jb9ijzy0/3dKVKNXEy6ZCFeORC680c8ayQPUCZ8CBZmyhrMmBZs5ZSdGTO&#10;uaLheRhWGmuIhB88twlhMB+5p7td+d4l1nFh3n8rcsBTwJMkmqFYPW2bZ8Nz8IHo2uqtTGv1UIqH&#10;pNu93cyCrnp/iH6XXE4jOQKAkgc1+7Nw0gQ1IlN0r0opzU5SvPEvB7X3fv5kzS/ev+z71luDs/PE&#10;O731GQ6plkse2FtMfi72AGdyEu8NXo3T/EnMoLYhXkEnGZ2EpyrFP2maY+j+4HyFBH6aPyR/EZ6O&#10;eFDILb+L30mcQLECxAmaI2fEEtFBkkHOieW/kWJVK8ttwLpmFi3+KhIwkWrfbFmsDdvSV95Vx9ob&#10;3r302+ipwU/oD2qQYpQUiJ7Z+lzF+kL77RdP/Ouady+puWRXT8uSkUB4j8LReH3Xf9TKumq9Lv2w&#10;j3ePXvyHcTlVW4O/03erveSgQrxI/UZA5ZefTrYpR4Pa2z8du+bgv5Y1G7sv2E/U5vo/tP5yz/cL&#10;G/zy8KRn7//6v/c4bz40uvVN799Q85uPb3eQY/9p+pEkGy669zsY8z6fWXemT3GnVcFPRKAmHSi2&#10;kTvbWPXWqB8ul6eqf4faPR5sTCWiglGDx6krSTyaJTlLEZiXCJgu13qRZNJCvEeIb+A7GefLUP1n&#10;fiwIZbwWjBi9MXTnn2v/nDbpRNYfyXwaI0tn+ukom/NRjl34UVPrui3NYgnLEeJDiaPwsQyx0mZK&#10;UKVUmmnx6WY59kDw04e1qwvqnuAlfOq9HHyHpYsydgse4dAr4blUCS1WE8o5XgqfniygNxYjWUzj&#10;DuT6Bl2phHj8xn5W9nI9qy9havREjIfMWopZCJeR7QTznN9TwUvgWYwZ5pXnxwZmhT7HRiXeDo0T&#10;aavd92C8xT4tSxEPivlhkeF9CVAzpQQ7iAHOjxuAYt4AgMZMtYq7P7nLhuyaYV225Ds49dTnfd9J&#10;wkrmHmE+zgEV6neqOJNVw6HZ5ponComsLcJUfjoeBSFjAO+JmocAl89JSqPpc5k25+AEu+nUxTZo&#10;V4bdeHqihx1KloW8X1I7zauh/vZaewKg8+DEBVAjzPzO2HVRObtM8ychxmmGooNu+p2q20MF5HhQ&#10;ABQJE9Re45r9WZwflm0tS5lrwK5Yi5ZiydF8tdYe6qOGIgqUqttFUqokT7A31VDCO/ZYQ6OLbqw+&#10;mySaUBcxR2vjACVBSdHf9MGiYaPX5IP2jEuKBIOEA60oMvZM0qQ8U0VLLFgPbYpPScBovbrEMmnu&#10;qM8Vi4+mC2xJ78WTAqTYk6I0zJBD8VJI/W3Bidvt6oPzrc+qzjZ330W24NhVxhGL5//4tKfox2hN&#10;OG6RoXWhdluq3iPU23FlqY3fOcpy3wz9GX6Pbi8VCI9gyMFHAIcAKo011HcJ91IzDU/74hOt/bhG&#10;A9GBLDr4H+OE9fcMT82D7D723OAjKudzyJMD3wVSGM1EezLn4gEc9oRR0HiOGI8jdQmgGr8Ra5P2&#10;VNtVJ+dZ+8XZ4UgAAMZ3RNM4KW6ewR6Nh67hHcaq19IlGdb07gT3jHPuS7agi96v1nO1ltMFUHO+&#10;EFDJk7pQADVVf3MmjZJD7URnZIbOtreeWmBXHB9OvTm7UHxE6B6Aos4fFR501XZfWfR16KGgFqOV&#10;lHFAmZA94ESRXryAlDuCmozfBv+jqV/BfYLRCEDhOWEQcIm346UjWuIZiiaEsKg9iGdJV90EDA7N&#10;d/CGXjZgfWuXdVLj20qGqtblak0LrfXyotoJhyb8peiG3L8Es8IGB3UR8V4zRY/S1Sn2xKcP/uum&#10;49fWXryzs3tfTbRmJEK11H0oYTXkcLINPxS7hbE+eLyoTc9NwU/U4Gulz+D1UC2nq/6+8+PJNkke&#10;55yTGbWXnIyvxYBquj6oGfp+7FTKZl115Jr/qzvuhAPD/vraHxadm3uoTS2FEqYcS/O96TEn4vfz&#10;/1/sTZjcZllQO2JvtE072N26SgY7bQ7+2fGdIHbBgiCm0YPBV7HoB3gGA1C6LV5/kylLFl+z1VE2&#10;+2CitxLyZqTSK/d885v/cGddAVTcC8GwzDeCDxd8VPXI/A9Kz8x8L612nIg1XtfM07E284NMm3my&#10;madOu6KAGQjzEVJAUfO7LLd0CR8dW/uKuHd92vFvW75/+jxI5S0KniIJgI1uvwfKUkyRqL9jpVgI&#10;a2E9+f/1d4rAjgOTZM303R6yLhJErOXq9Q2s97IyP0jZ/IVUb9fc9o0kTzMmPZczI+fDVChhCM8F&#10;QElY4/ifGJiQDYVQKQ9D914s/fQ1sWGFgkUBsyPEWjAO/rbU89lncSWAlTpc1zBdhM50zxHbK+3y&#10;EzdZ+bpKr7CO5USzOUCJKhjsy/A7VamjZLVwaDdRwJP/ZFB7+bY+p7Ofiv8/UZo3AsprZA5U60iQ&#10;0o7TK8o3Toox76kEm7pnuE052NEue6+fla9M8kzGpitjHARaiBFj9beDDeAMHRgngMvFe9BfiknG&#10;iW9qkyxCo0Tfi8KqkuIq1ZzZUxsjr4niq/2lXMbqd8J7F0opMUdvhigl1FXrTqkZwieAC14j/MK+&#10;GADVSjRmY5myVoQg2Y/qv08WudaNKvYcEYjW+lIhgLEWvyXFuCrdUgEo6A5NmIPWA9AGmNKl3Niv&#10;A5xisfgBWBQray/+ab5SxsLWCstekuZp12woj5JSoJ1GNylIFP2Qw5ojICUL+MLdU+yek3fasA0D&#10;bP7+uXbvqTus/M08u+fTX1ixxheneydpDdK0NrGiU+eVsdZ/Yzu3rEdvHWkdVjWz8lcL/hw0D875&#10;wVwACmMHQOgv6/ONzJ/gc6qE02aGw93jpACQJ3iXEkNRmpt70XoWh2bZhyKMyVm5+rq8mrfWhVA2&#10;xhgVPfAEQ8ginpr41z0hAFKeDnvFHMIdtr3Crj4117qsKPZwt48LHoc3JI+t3kqyJH2OzExawAPy&#10;eJ6FiyRjdyX62sbyvY66BFCNxMuTPwyH9sbqlXDfePEFyTLVmhc8VS7Z6sde34fX2CUnutpMGTjs&#10;P1HrrrP4Rta9AxRJC25kaP4YmpwRxLjrrXtUip9ZLyqtx9wefDnX5sbWqRT/kaW/wXkasEVukV/4&#10;RPybpTUreEzAcrmAj3kS0oTWGiMZw+m6eq4qs85r2lhIIFdfMtNFSrnNingrWBRlua/HWsdVpWeH&#10;rej1N8l9LetJ2Js9U0CqbE2m3Xvm7ppff3B37eRtZZ5UgFfdToYDSVsXnoiS4RayQXtjvmasV76T&#10;OJ6145AuJY4Giz49+V2y8cbvn7KJ0rfzTmXZZe8nhavobAhqOh5L/s0Tp+b2XHDinhY+4X/7GbO9&#10;1cFF/7Xij/d/MO/vZNtNPZZv137Qyp790/RP/mKfpE/ZmPlYmcY763BPq1gb8uSsDluDvxCKnvxs&#10;SjaVy3EsXJ9DP73iibMXlSE9031HPRukcTaXDLKvJln+ru7R/9kfueF9Yp4Pvuy3PfTuFae7bp59&#10;qv7Zae/FGiDFNUUW88zTqTZgf1zYmochSJRA6QNQdckSOWLqcTtTvOryFSdT7N6PR/9+73dP+YGz&#10;njuySzkx78KHJYyS5BIxUnRPvCgvTyJFBEjhacFgnCPiEOigvSH3qrquyrCBqzpZnoSn6Lkk96Lo&#10;ijl+c1ffw6FYpIcRUVa6t4MhAIWyAFz0e7zeIzmDHv69JExUTPDupHvjwwILo0dACutCY6E3Vdna&#10;rPB+CICM0omEbgR4aRrHvR/fLUao0hXrYcPOurByCfMR+qInE2nUCaKTpxTLWk7+dfCvW/e1aTNi&#10;9YgRmnuth+Yi4wcopKjY+4tBYQBaUpCkimc8HG0DNnWzOe8OkPKSZSvrDroRGiHunilauQfF/JkT&#10;F94fa4fFCUBJ2bMx3l7jpFwOmY14sr4+umgTwgHkKR+ErA+KRb8T4htVB1AUySVRg95eFK6tkpBw&#10;HoojA1TT4LVYYymTANJnCQ8vT8xOySdqMA45lGIt1tULe0h1F4V6Q7J2B+2qttYbs/1sl1edJ/yL&#10;gmFNRQc29VPEA1Q5SYBmzBV6AU68SunFaAxVm0ttxM4B1ujtbG+njoLsJoWHldtFSrLfLgGH5jFs&#10;f64N3T7Qbn3vFzZlxwS7YO8Uu+O9W2zSjip5HpOtjcadIJoQJgKk8EKpXtFpdQO74t2p5ypXldaM&#10;3jzCipcUWNBB/wcgIjLC66Dgj08cvemyZi8Ef+esGFmNFLsdLiVFcgMHY1HODsRcmgOeYoFAG2Ci&#10;gSDp5hxA5gLkUJJUvof+kWhGlPgbIyYYqEugCA+TWNJ/Syu79MSF1mepjALAjEgBY5NCjxLYlrwW&#10;5QAFWHi/KAwl0Tx3YaLVezzeOmwMWdBZ7/fQ1U28q7Fx5ID6jFQbId2cwrGEcavlKbUXP7QVbct0&#10;XSIv/8YzvWyy5jtLPDQcgBJfdNGVoPuQGEUEgTqJHCCndxeH2zvrXnhQPTRfOtrGPyCq/M+fkNbh&#10;Q5dvvCYULTxOhEBz6iDaPP5Fpx/LH8n/W+gqyRYGp9aCrD+iIinw58JMa7usxOpJptjPps4ctIYW&#10;FNvNeSOldt7e0f8Qbc8h95RTypA812c9VkTbPR/cce7xjx6pHbq2yBrIMCjW/9rqM4DBFPEagDT/&#10;ROU/Nn63MXfWzuzbOEvUVXI1QDRgHUm0oafZRe/megbe7FMpAqhGNX12BbUYdTI+frr4NPDz3/VS&#10;+SEkOml3wZ/v/PSxb9765uXP5rzb4uyCowNqe8rwnXks7yHaXwxfF79uwv5GNnRztpfpYo+tdHPw&#10;B4qED30qpkeh+MwNduQK+knXpREKlV5OEI+Pe7edF0ugvx0RrKEnGj9R9/j/7I8EuUvU88FHhQuD&#10;7696r3rnlaeb/2XG8YRaEiZoTT1KimuygGryyVjrvEOMioDC5IQuImE+CVm0hHfQqnrWc6fA7VCU&#10;LPxYu+W97rv8wJkIHPNY8B0WonsHMBGWjhQl6eQx3BNFg3DVXdSRQ5HVF4E4dQ34lL4VZX3Xllv2&#10;0yFr8HSsNXwmyTetK99Ot+6rm3klcS/Bzz24Z8RyAmwAFFmBFAOlyO2MU8l+gLODhIi+TT1QFoRt&#10;+CxzA6QAKFnnhKwueLendVhfd7iVeWMl40nJokQwrjs+3YbtGCurq9xTq6tkBTUWA+JBNdC4qApA&#10;qC9N8+LcRUu9l3xP8MOrH40rabso/U424M+fReJC2aJ4ufCGmA+vYiL6cqU+ELK+azrYuH29wwAs&#10;unqoVHPgzIx/HyMAQOLC8+NCoPlbAEV40duFa7zsZUAH/46UMS0MBmr9qccHQA2WNUxW37ATEoKP&#10;9N5+gZiEDKuSLsl4SngGhFDIJKTkEN1/6R3VRp+jT08DCRACTj1FaDH6nY7hWnv6G28qVd+Lfz7K&#10;OmwusWZSUlSUcICS4vL5wzNaD7I706V48bjIVHPgAlihFa/iM1p39N6WbX12lNvA7b1kLGR7Ku5w&#10;jRGAQoFhybNvOOxAyPptr/LkiGvevcrGbBuq1/l247F5dv37k63PqgYWgpdEm3g9I0q0czrpvZSH&#10;YmtveP/Smi7r24o/Wlo0BswAXRhEeCrw0pBg7fjx46NHrkvfRAVreI3DqjQJRGmSxeoGGjIAQGnt&#10;yAijHxtJFZwDbKLfyX7rK88iTUq8oZQGRXmL9b5781yMERr11jVYl4CO1hqtVmXble/NE0DVeVBk&#10;/HFJqQO0Ja9GWxL8J1ls+HK6v7L3l78kwyoWyZDA4GmqC9DrIppLxgAownskScz7TDyhV2rKsecI&#10;QLXUOPO0hpecHme3n5nkZ2rmiZ/Gaw266v0q0b+x7ssRCzxLeJF9xVzNjShMCylHIh2UHuooPmjw&#10;eGhpncryn14LghjN91vn6V8IgK4L/umyjlEmGSEceuHJoPaOjy7+XeJc/Y91YGtCOqfxohjv0M2Z&#10;wW7Ly62e5tMWT0FyQ88o+I0MUAFo7eTDA3+MnRrUYJRigFFMGiOr2fKQ3XLy2nOvfPHyuV5v16+h&#10;60OpeJtsN8oyUSOPveebPun/05P/deOVk/fFbvSWIZKVXuKBjpo/xwhoqYJnT3WNyz5q/qcXv7u/&#10;b/+dwT5kpsP2oOayT0dOrJvy+R+KEk/YGfrn7Hdn/fXQDwcPXLy1/O94gBg8N34zebbZybjJe6NO&#10;jd2b6h2TCzRmWie13Rku4Nzx/uDhRhHZAZy4RDuSJKKkG4jyXPxuL68pyJmuslXBuef/8rwfIv6P&#10;/yQ8H3SVYv409pmgdvSW4OsZh2K+mHsy4xz7UIATCQXEj0mcmHg0ydptFkjBFFhgCCGJAxLKaFnn&#10;LUWMsXtb2DAx2NQDqTZYi/GLI4Xz/UFPBU+T2uwCiHBj7UiYQhL2OAiD58DF/+t+92aFWmz2SvqK&#10;6anDN3BjZ2v+eranpRe9kG45Yu7GUvrt34r2UkJkBLoyw5JGccG0WIwAFMAi4U+T0NLlFg+Raget&#10;de8OCMXGukO7KJZIRp8UXoLu2wCLe0tHG76hOgwgpNr31YUykkJo+ny29dvWz+o9n2ldV4fco6CY&#10;K2OnUjXVD/CkODfE2GYf7lY7Z1+f764/1G5ry+XBT2ycktnnAAiI8wx+j+wLoRSZE0pYAsj7yQ9E&#10;28hNfSzn2Sj/vNfXE40Jk3g6PIYAF6CEGw8toHvEi9L9aSlSrrG2FA2GCnzci5KQt9Pf/SU0WMa9&#10;BOQDxAejRS/qhk2W1Uz6OCDGGSzAh4zAjqJh5daQW+E5ohnz9cO7UkjUVcSDouV2ktYxQReeV4u1&#10;8jokQCEBFOnhRctCTisOOFPNIln3cIWJMNUBFGnU7F9G6/dEeAXasNbMFXppXnG6/7A9Cd6Ha8qB&#10;odZ9a0dPMJilOQzUWLHOO2lNCR8Pk2BP2NPSRguYHvr4QZu4Y4TNOzjLrn/vcrvm9HQbsq5FmG6i&#10;GUVfY/Q8Qn1OR/ET2XbT9o8Xvw+0ETsqvbiqJxABBjLmEifFeOmZXsuDlwlvAlCEFzlA6UARASfm&#10;QrhSoEHiDwq8nmSqiWhJryaUG3s4aaIX595YMxoO+n4TfIhyRgnLy/HIBveC33WPC49OsS5LG4e9&#10;f/gb+cWrEE81eiHGcl4NuXFHmJb9J6qhl63Js6KnEywDmjbXNUiXPMQUjXeSAInQHlmdJEvQkoW6&#10;d7TKaSmak4BD881ZJ/vaRVv7OLDOE3/NkLEDQOFNeJ1OjAnNwQsZa87UIiQMRvWIKn2O8F47zT36&#10;geBfw/f1KnFdop8rnivKi5ZcjBMtm74WnN337W835t8d83utkdfwo8I5htTsz1P+WPHLBh9pLWpd&#10;B4jeRDP8SIrmOHrjQNcrnQQseE9upEJT0SJOfFy5qWltwrTYGr5L49QkGVOcQ6OO6K0f3Hx26Tdv&#10;/6P8pZSabM2DZJoyfaaZ7j9WBhzbFGwlXHAioYbag5x/6iF5IXRJUhdtVDh4PUSyNPpo8OOlH7Xu&#10;ytzmHA6G0iuvxc7g7zf97qb/68Dusa/vzx27N/hx6v5uNVM3Fv6rhcY8Zlcmaeu1D3/7i55ff70x&#10;edbhhl+10hg5m0WWM0lmZTsCrxdZcm/wbsMH0R+xYb0AQIm/2atz3S79OWl3vpXp+5xD7bQ79Jk/&#10;+D/xI6Il1382SKr7M0h6USz3ZPARC9NOC91vVfCXi46nnJ12MpFe+TYG61nCBPNNFLEnHcu1Zivi&#10;wgo84kXVbdAWCVy6r0uxoWKw6YeyrLMWfdjG4IeF3wzPy1+a34maWK54ESSUJYpTQk/IzRUv/0Pw&#10;uVA+Eizq7nGeCEWTq4Xvs6bEeqxsLWZIsSYvZLiAFsoSIo2ck9ykqrsiR6ljUQIyLACAwlj1Xkj3&#10;Zn+LMAvnecoEJKVinur9ReHvMTcuBFnjixMz03iQ1h/dVxVZxfIOYYWIF0VcXp5UvGgwS14UyjHj&#10;5ZA38MOj4PCqAxSv+j6VgBM1z0Fr6tfe/9EvawAmzilQsbq9hDrzieDceRoAUIAtgMS4UBSRq+49&#10;Mv36reomSyk+nGQAwEiZZyOAfCZiDBCfj3hRvEe4TzSnenpHjbUcAZLywwLmvpxdYj9hogAKcKLV&#10;Op1UqdE48aSUiKy+dlICABMp5CRA8B1ak7dcHRXeWJcgE/PHyyrR3Oj1RdWJZAlMnJQsIDJ0X64l&#10;L4zySvF4UrFSRslad5RDroQ4Hy9K/OH7k4xZINVA/8PqpqqI9yoDbBEu5sW6aF7xuj/tTijvwtmh&#10;kfv6WMXGFjZEYxyveRFCqhAPcOi2jz43bH+09dnYze5+/w675dh1NmffdLvu2OV2y4dzbcLOinAI&#10;CdpJoGkVQbIE6clYoVRJ6bw5y/pv7Wt9N3QNt5ghsgBYSEYSrgnWztnZon7Z0uB99iYBqL4aA2W9&#10;HCS0biHWDhDWPVlzlDab7ngUnJ3Ci6LAaLXGnyx5oLEjqf4UffWQYndd/I6XA0DBv9xLtKCs1uRD&#10;Q633smbh94kSwNvzRKdfBmfbLMw51eSNuHPUAcx8XkoL70I0bre+viXcEWUFyG1rXexrlWn+4jEO&#10;bZMoMU4e9gwBAWBFwei2khMMi6aSVxJpLv6gow1b3su9xfknk22e9ElP/Y/+TniJiShK8XCqXrM0&#10;Zw4mk0DRSq9dtEY9JZvtRQfWOObxmPNe1ODH5TNqbm0kTySRyIM/+8iZiz+MvT44i1dIV+5ZGtew&#10;I8G/xr3V+CvJfk3kTBpnMnNeCfl5q2YLsywVgJJsYhB71ii8pjnSKr7VxrxzaVfHnUN30OmYOp1p&#10;4mkiA1e/d8W5JV8v/Lbps6GaTH0Hzx5wYi9qrOQAPqCB45z34myg1q1CstYFuojvODpAfUXSzvsL&#10;vGUs/+O6Pw4qZm7XHg0m0JC074Hgh5v+a/D/de5owx9ntZ1/rPTcxbv6W8Vr0bVjthXUTHgn1p/5&#10;1J+u/+2vPuj1QIdVwdmShQJSyUGhxkG1+u7vxr1M2nruPcGfvJzRg/EWQg8T6sX4ixiy4u2eoj3h&#10;yubLg9ppJ7vPrXv0/94P9ZpkITbr9VLgnRP9x4JQxebofj22p9wmV9V78mQsDMoFTidkxdV21EJV&#10;rwpqJu0Kame/l+W1zMYCUvKm6FkyRopqGm76u5mWQZkchAtBRPGL8TlTwSZh/y1pdtE7qdZOROkh&#10;BpqyPXTwnt/f3CLh8eDvpEw7GEEYLhgP6x8FjAUZEVIpaASBDWHOE1HTjs61rd6Ksn5rO1nDV5Kt&#10;4LkUy39anpOYqhgrnHtIuHyzHCWO0gKgUM5Yjnh7GjMMTPpkj63x1kVKAnearLXqPdHWbUdVGNAk&#10;vC7EjFEKaOj+XGu1StakxtJpeX3rsrJ9WCEQSmmpS9bl8L0VsupFFykY0jQ560Llb2rTkb1FAVCs&#10;sAyNkUZxUw/28VRiKptTV67j+uBvD56+ukvOs8kHnQbMIwK2gDqvgA4X4FsXzgjdEbLOS9tbg1dS&#10;z4dK3YsC4LDyASgUbASk+Jt5SdHSrqOZ6IonCZBw0DhFglopgaJ0E91re+u1Su8PFS/00O8kS7DJ&#10;T304qrh3lICRoIFXitKdfirPCvU3eyVk85Gqzx4UMXxCJBgdKYCRlGDR2yHrtDnXe/Q4SP1WylG0&#10;iZNyIEMxXd/BePIMUDwljT1Tf3MWiVAn/XzOzwcBY82hjZQdSTvUPCM5hbJBEw8O9WZ2M8XPvQmh&#10;aO6EkdgToengiF3VdvmRi+2hT+61absn2mXvzLZfnbnOLtjXNxzWRnhR8OLZJD2bbD7ORzlPa3wj&#10;93Sx/ni0zyX7GSLfr7xACviXQW3Co8E/6DfEGSgSG6gRiNFCKJv9RTwJN0pYd/Fusni/qWiHciGj&#10;r75ogxHDvlksACXlg5ceYjyE98iwQ67YAyPEB2/CJ+KBKMnUlAODrO/bxWGeBqDgb7yoXwQrnvvk&#10;nrx2S1I/K3w11hMIACf2MTusbuDpxxiaQRtdAJR4nWMhlMCa9YmATyBFRYk5n4kvZMQQDqemZgsZ&#10;BhxGvuh0W+v9ejfrJvpfcbzULtR7Q8UvgA8JJuxBw+Mc3q8nHYT+4AhGM/FOZ+mOXroPdHaZvD34&#10;V/rC9HDPuauCDfADHhu9s9BPfQ8mfzHopfbvZT4d1I6RniIVnj5V/XcKYEbJg8LLlBwQoi1amOiJ&#10;EvBa4Wsx7rF5TT/xlusgzRGAaro+ribr+rga9FyKPksCEsYP0YB5J+bUvPW7N75t9HhQwz46FU1o&#10;1cIhXNK/yc6kDBsHaglbkj1MCjoFtCkkzREaIkN9xBMy/r5d8OfRXuTgtqNBnxbi2zHHQrXjPowe&#10;6vP9t5/Vv79t4FWHx9X0WJ5be/OpG7979JMr/0ZXXc5ETT2UUDtyZ1CL903VEjJQG2ieJDuMOt3g&#10;sZ2HriksuDeoydAc8x9MtBAyg47kFRojRzIWoD3VLjquC/4668y4nLpH/+/9cCBLbuKMlKeDeQs+&#10;+2+QarshqBy3u9V7d3x2x2sSqsLYV4PWcc8Hx2Ux1HaUZTBEQjRUCmvmkSibIYt5bF2oj660KNwR&#10;euX08pTDHSz5BXlSozUhFL9cZzbYei3LsOZSOvOPlFhbWRKVIkxvofC1R1q8n/Rk8GM0i4+ixRqG&#10;KCC3lGiGmCMeZkWpYhXXhSc40UzVAE+z1aJxJqR6bWsrei3Dcp6WdafvNdDVSEyTLsUfJWvRBRXF&#10;jpBCdISYfRrGSdhFDEpaL2BB2way9IolQJzrqdxR6JvsDr4IMQpdY+Lg8AXvtHIPgL4z5YvTrOvy&#10;8rBChPGb6vtvZVnWExmuIPHk2AxHIeXX7aVxPog4NnHuBN2z/cqQ7y3gmZFaW7Q8OMkaDVzfoYNo&#10;cc7nAUihtCLAhJIGmFDCeAz8rXnG/jrOqld3t7TnEny8eCCxWOV4F9AZgEI5MR+YEKWu+6Xr+YVY&#10;tBor3Y3ZnKW/VWfRpYdACQ8KUOqk/1PFurv+RyuLEQIrqntw6LBKwtdB8/Q2/uIdMvxmnSqxOAkz&#10;yS7etl9zpFYgFecJqVCSiVYrCXqt2pJihUtjLGVhtNOe6vUkcJAIkCdB8SQJ+Iaxaz05N8beivMR&#10;AMwao3T5P3SBp2TsAAhdpMCwXOm/VbEuzvmor4BrtMbIpniFxtxG4+onRTFiT7pN2DPSHvr4NzZ/&#10;/4U2/+CF9qsPb7Jrj009v2fjvKTnkCxBmwYqCOARYxRkvhiyOYenWnfxJ2BDbyDkAwVBZirnBGkX&#10;0lMe1CDRj6QWQtKUJIqB9yPrrHXN0PwKRRsAihRmAIpjF6NE/3TRnYw5jhV4EgZGEgk70KNcFx49&#10;njS8wT1FkzF7qq3rsrIwKAG0EZB6LujPwc6Bq1qcKHsr33JeTfUQIs0Ky5cXOJ+Q0BBU6gL4msuD&#10;EG9PkndCBQn2oqgqMfdzgYEMF7I06TpNhQtC6MOPNLJRS/v6fsZg8UlX8dcYvZZoXh6eFR2vOdip&#10;5rXfP/xd9xV537VfEtQ2RJ71jE6SF7wL3/OD9lpXGSoHpi6rP1lyVwOtODKA4UpV8FZbg7NX7B/6&#10;YYPXgrNEfehXNQVP72hQG43s1yU1Me/Gi+J9TfCW2i3J9dqAHn0h3CqPjr1c7x8lmje5VUanjHAq&#10;psdiPIk/MbauODn/3KufP/Nd1m+CmmTNhYzJUvFXC8k7oEQfNtppAFKcwfOCqwCweJFySFVaP8Kd&#10;lGkbdUQA9bers5D/Rz7MGk1EZ+qpEMlJ5ytnRH6efP+qy4duqaodvjml9tdnHvj+ma/u/vu4gzG1&#10;w0WDKYdSrbv4uqHWsKH4h+M98F/pkqDmws873fqrtxpNLRWvpYpfGz2RFpYZeCGiI/hb9K+UkYF8&#10;9D8g8/Ln+hl/oEXH9KeCvaH7g7uFhp5R13hNkH/vB9euvu+Le/415Z0hr8S8FvSIfznYL9SsrRQT&#10;VUtRUyByhBTUzGMxNlEW9DABFNYz4RsakpHDP+ZAio0/UBHuPwRIIShShmVSRuTOT97RyAnVXgtf&#10;pb+7SgkUiSkdoACPfwMnvpeFEoIREXas4jprkvAJTc04U4Sb2hOFuLpQFkGun7zPE9OQKMEiYLWy&#10;Oe8ghwcFQCGMKBfGR0gOj0+gQl8gKmxTx6q9mAgPCqDqvCPB6i0V8AI8LBwKSfdpJbpQ2X3SgVIP&#10;DZDJVPRqnJVIqB0ExPx4kI3fzA4rDDEseymkslNZAWXLpikZQCViepQJG+D0pwGwPGPx7eAoa3TR&#10;vnFZDV6K+gtnoVzpoGSYE4AVASnmFvEWeE+fS3k0ywZvHGzRj4Y8Cwv33j8bUeIoJIApQnd9n6Kq&#10;pCtTkYAzYYTiqgRGnNNh7CNkpFTpd/boBso4IfmDV8piEULgonIGwFQG0Otelfpsf32uem+yF8cF&#10;0Jl7hsAwR1ey/s7RenIeJU5KgkO93TbVlwIWLfU3aecAFE0qqZjgVi0GSx2PAdqxKHTmBkgDuBGA&#10;Ym7wlmiG5wRAEUKlyGyB+AgrF0Xim/Uab3ssWa1ThZ4zXmMmWeLaY1fY7e/dZBcenGY3n7jMbn7/&#10;0nA4G+UOPwjok7UeaeJVeM/LBsHXemZLedf9t3aXstMaoLT0/0LNl/1RjCHfg9Jzhsjw84w51lQ8&#10;7gDMWrOmWiPKEJG6nC06pGstCYexqT5Kii9VckSV/yYAIKHrXrowvDD68HQ0Vnp/+b3gHa19s+Vp&#10;Nn5b7zCN+Bz8oHn03HFBKYlME3b3PNh9ZQsrfDXNZUhGqzVblOVj6Q6/ttXVU1ezMO/TB4p9KEJ9&#10;U+VJXcClv6kbiLFH2aPJ4p0hBwts8tYhlq817L4pdLbLhqBmqvgqSfN1YNeckwX0jV/Nqn3567f/&#10;9MDpmV+k3xWcKxYfcKieUj0hZBjlyRpjnKE/NDc28/FMSIjoIdp2EP8OOJjsxwhojDhOxhXn9qbK&#10;i0qNFBZgDUWr7GfkLT4bcm8hWXqj5M1wyM9D5NCONdHflDZqeEeU67hYvYfRRSUKogIXn5j3w5u/&#10;e/avyXcGNax/uv5PzyoOWQ/VHDEu2Eoge7Sn+LCdjK2W4jPCkvBkT82tvf5mjuPeC/7yrC3wrZd7&#10;TkWPIvP1ovfjKBJwvs8YPwvl7V68d+SfZu7NYq+udu7Jsf94+atH/zh2X3zt1MPJdtPJKiuXjNXX&#10;OCihlqExwe8ygs9e9YdRvx76ZPTiQskOxlXx03nemt+NcV7hDdGZyEY3jU8e3o8zz1R6+aWf5efy&#10;M4PSCp4OnmrxavBt6+XBU2WrgkbsQS04PfeRWz64uubOTxb8Zdihdgtk9ewixEd3T7JriM931UVM&#10;c4qsIHL0R4vI7ElQ+og2GCMlZMP3RtvQPcVh5UE4QwxEscG2SxJllSZYv9Up1lZKpqvuC1BRRSEV&#10;JsArQBgjIIWS0d/1BRieLIGw8hlASkxITTAUOQqdDJhOa1Ks08pCy342yqsxZ4rYVBQgJRfBcgZG&#10;aaPEUWgoF0AKgCIFl/f1TDKI2BMgzMd5Hiox9NqTYHFi2ASBhisjGFrjpI00B/m6iLm6bU0Np+IK&#10;nFsuDlmHFSVhoNB9m22WB1NPv0sICAl0F71Q2jA01dpJHCAEwjzx+KggzbyofJ6/JPhK3wxJYcTk&#10;v570KV6ehz1RYgDUv8+LC2GFdrz3S43p7njLfbKRDd4w2K2g3isLzMveMDaUOCG+CEDxXSl4D6Fq&#10;PCiVthJ0LENCJnjLVCOnKy3eFWWhCNmQHMGcyPAcIf4g04zNYDrc0vKdihl0OMVbmHgs2ZqsiLMs&#10;PQP6AUTQIFV/40Eh6DFSRFTNpvty2YpMq7cwwatOs08QL2VAAVwUBZXrPRmAuYgO7iEwN4CWuRGC&#10;Q4mheJmj6IJnSpkXsqfoJYbQcvYOI4iQ0yCtfaWe21ZKqKXG1ltGyrAdbW3intH2wAf32tz90+zG&#10;E1fYrz++LQwAeOFcU2XciH5xMoLYe0gWv8YCBBpPlHhx9I5qa7eyoYMD3h6HzItFY87I0X2YDMhB&#10;AnnCez4fFKL4vckrsTZ+UwtXFKT65os2XilDF4qPGm9jpXhJg6Z7sR/+ZeOfFHCUC3MnxMc9IzwD&#10;b4gutLe5YN/IcDgHmUD2pPgbvZ11vMOteReM3Nrmx+q1HaxwYZblvpFmOa/FW8MXMvyzFVqroIUu&#10;9ltLpdz0fPaexstDIc2cDgGkms+QJ9VKHgGGyjDpi+Hil+oD9e3y93pbvSei/rzkm+erl32z4OKx&#10;W8PRAWhGklSMXhs8mWFD1g+uvef0b7586sObdxc+HtR21PrRNds9f4wrZBHeRXdo3UmR76Y1pL0H&#10;oWWSdnrsC3lRXZo70u16tLy6yRprOkCODoBPoJm+X/hqlHf5TnhaMvy25AfeQN7gNTwpyRDNM4vu&#10;kGc/RuOVvBOhIcEiU2s64d0R59b/ad1fCx+JqYnVeqWJJwndy4PzRLEW4ikMiRkaD1l7hP4I7xHm&#10;oyN2H+kcQovVGvfYE8HvH6x9MBG9ffPxqCnUjZx+Ip4s20+Ct8LFcd+yBXFXHBi356IDxdZfRiH7&#10;kYMONf/p1d89893w3aHay083t7nv5FlLPR8PinOCGDhk8pUuDX546A/z3yj9TfBFvvgtTTq7+dP5&#10;FgUvCKDiMGYwBMRH7AN2BkC3x7/7/2r78b/3I2WX/mD06HqvBn8qXRH8s2hV8GzwUtDkiS9+Me+x&#10;r+784fYPr/3p7o9vW9/81eDgsO1BTWcJEb3rOwj1O2iAvcVoI8RkhPioXYYH1U+Ki3pm1NQapmuo&#10;fh+4sy65QIufK2YbuKrEckUg4pj5AplyKZpKLQxWVJoIdl7RRhQn6K3faUtOWwjfRwGcEDApAiwX&#10;WlKwSUnplr5b61tHKd/CF2O9jQWdVin4SMkW4sZ4T1ESgMl7U8LPQKlM0EWsnkwklLOYndIn9Dhh&#10;H4WqB5zj6LIt1jptbR4OKzEOQErMnCKhJKRSrnl0XxuSNyerSgxJ4kfV6jjrtLzUU4UbS0l7rL6/&#10;xqL/d5RSIqMIzwlPinRz4tecxQiJVpS44cwLe0Z4aT22ZD7G0jV+I3UXoc3CV6IsBqGBZvp8cLee&#10;C61hKC68COazQEJ0b6U9ntEAAP/0SURBVLo+k2CNXmhh3de0FY3yw+diADEEO5IwAlNCF90nVs8l&#10;jEGFh1JZck01BkJ1JHhwlmuI1r5S69xewtBfXgfARWIEoV5oQSYalStoZtZBc4VGhKJ4JfV87JEU&#10;DxcR768voSbkR2grpHWjuzDtNAhz4Wn13JpjTeQZY716AzrRDw8PZeF8AV0RIgAKZQJAMS/4ByME&#10;JRaJp+s9eI04P+33OYJAUz7CyNGiCVXJx2ou8DxKoqV4p6XGN2Jngg3a3ssWnLrd5h+cZZccutAe&#10;/fRuiwLcUWwoOowx8UWy7kN1iWi8dYw0jAZA/+UEG7lz0Pk1owca9CBji30jUts5Y0YChI9V60sB&#10;XMpj3f3pDRal9YzXdxvr/1RNydPFK3X5RkkeOYzbXkrNFTeeAaE3AAoPQwaY9/2KjAkeEU0wiOYf&#10;nxb+u85AA8gLXw1q5f3XdFnS1LqvbmO5r4t/FuVYxsIU67O0jfNWI+7HPms7XSWSE5RzXZIEezyT&#10;BFQXfBauLEFSAAbfUPEHPNT3QK7NP1Fh1dtKBF1BaPtnCxJ6vB587fvFgKj4MBpdoPUasrK/DV87&#10;rPapz1/49s53J35S9kJwjm0CX9MIQLHW8Dvj13d76hl4G1Q0KcNLEZ+yVz6G7QlCjLzK20uHb6AX&#10;iSuso3ip41LJy0PBuX7Lu3zV7OVQrYNSxDgWf8WIzhxSLrpdMif9EYVRJL7Bo+cYw4XHpp7d/o/9&#10;H/d/q8Vf40RrjrCwN0qPOup+0uSSs1FDNSbAiZJtGBl4UO6967Wt3uutccvg+yRSz3H27uCiIaLf&#10;iANR1nJL8NdeJwMv/nrn8Rl33Xvm+gfnHUj8x0AZOoMkn523p59b+LuX/j7j3djay04X2/S9ydZO&#10;NCN6Qvo8kalG4qNO64J/PHx85J7Mu4Mfs6RX6wmkyp5ubCH0gfgmEXpi4OmVMlQVq4Ka6ada/Y+K&#10;6j/LT6c1Ofn5C4PNxUuD2qy3g3/GPB28OmtXybSbT8/66o73L6m55dT8r+Ycm/pZ/QeC2kqhPJvG&#10;lLag5hllhPqL2bD4qBkF0fpIWfXVRWiMjWVSJIfujLOO6/POC+jEjZXW9I0YS0F5yjXOkBBWaaEb&#10;amEzJKxkX7mC5AKgEFKBAIdQqbfmFiWMgkJGwMUsWG14FIBU9dY4q1pbYM3eSHZLmvpo6VI8bAyi&#10;1BFOitHOfa/AUn8tj0bPufhAv/DzCL/xPCkZejBRhQKlQSYateLKpUiG7e0qyz7albcrRAkF8Wj2&#10;odg4xJPiAGG6AI5xEh6C+TuuzbJUWS9RUr6eTaUx0a+GCs80mSObj7RzMtxIU2WcWMgZugjjNBft&#10;81bE1Vy4b+jWtsvyv+NwcotFqZZBGDVCD+iDYEPrCEDdKQHi77tiLPo3Ofpsur5Xaf039PLyOf65&#10;CEChaCO01/MJs5Vo3oTSCO+VSo0A1HjK7DsNkSVMpiOJEN30HsoVb5NNafZG2IMCYElYIIRF9hFN&#10;zVpqLp0FZLTx76P38ZSoLsEBSbKlQhJ+T/XVOpEQQfwf4Oqxtam/h/fkhzcl4B5uQUlGykxhfYuP&#10;fM4RAwfLGAVGuIL3NFeq8FMstrUEjnMg7AkQYqZ6CeA8SGMdoLl01Vhb6dkNNI7+mk+PDW3tiqOX&#10;243HrrGJe0faAx/eYcUPJof3MDFyACl5UVj/dJp2no2sCYpX4DJ0R3druaSRgwDnnKgYQP01eI0e&#10;VWPek8ekZ2IwwDPdNiVbhw0ZducH17kscN6qqXizofg+X3QoEP2aiJeGShbxMCmizJyjWFOSlFhX&#10;eQjRMsaSoA0ABc+wzgCXxjbxneFhxc7FWPVsP+jcXvR5KMt6rC+3ZksKrGhxPSt8q57NPzo/XEKK&#10;77O3BUA1CQPpNIESB7ZpWjjtE9K5JWNfeqjK9QPZk+xF9tqXaVOPtLZpxzATgtCCBUFU4oJgG7Tz&#10;daszlmIBc817xLrhNmf3rJrXvnpr+fRNzY42BjRQnIALxiK8rM9FQAqAIjkH753EAjoME+lhHBgB&#10;o/CiTmtt+Tw8QrKUPPFyyRYVaUIPBz8s+/1rb5LA5YDOWvKq51Kzz7sW3y3jT3osBroyHskU2anj&#10;D/av3fDnjZ8/e/qWj+LuCGpJlqHyC3vOQyQvFLimfh+hvWbiPw7L4knRlZYSTmSQtpYu6KbPjDwW&#10;nO9QO3lLMHuCxk/ft4qdwU+D3y9qs+SrBeXbbUGM2faYsTujzwzCE5d8ab61j37+aM3c4w1rrzzd&#10;yibvivJEjVzxC4WmyYwk/V28VzNvbfrZBvcEtfUkqxSEbfdMqYWINkBXdCLrrL85ftFhc9R/ceC3&#10;bkg/48+CIKbJ0uCK0tXBd+Tvy+r8MevR4OjI1Tm/v/bIFPvl+1edu/n9q862WtygtkxEpNghRRM5&#10;bNZGVyf9jVAM1aIPk/WGBY2QYSn11zVAyqe3BK96a5I1XZHmCnP8+obWb62sL5RJHy2yJj1vbYWX&#10;qIkRc9FbxxkNywnFicBAIDGrF5XFMoZJEHp+l2Km42yGGAZQabcqznpuamIt3s62eCl2LIUUCRLu&#10;dUM8G32P/aoxB2kSl+hgxfeavanxAVBYUVIkdJmlvQHFO9l/aq6FwQqr3l1sTZY1ccsWS98FRIzH&#10;YeF2YiquDgKqPpujLEqKgESOaJTiGCkMzbF8fUZ4sfV9vD8ar9HojCrtvg8lBqbvFfMn5Z2KCJmy&#10;9gmPtVgtF315PWu4MMrDmg3lZdCKo1DK1cMPgBQWHrRByOvoGH+/rME7QvKY0i3n0WJLfLDAqlcM&#10;tJZvloSVJkIdsSJRWgisxs7Zl0KNLUdjo+lhEwwU0QFQLZOwU7OQ5o4cykUZVGv9qTJBJYlm+nyZ&#10;BIxqGSg8Qn10CW0roW4m+rSUMAJSlBNqpt8jjSkBqwzRyT0jPZ+9QJoZYrWWLA1Z7MvRfg4H2uB5&#10;uVIAoPCgCPPN032wZlHC8E1EgeEpA1LMU+/hdVFRuqXoiucNLenzRKdU5k+H3NEywLpozhhkxRJk&#10;EhtGbC23Gfsm2n0f3m1Td4+1W45fZSPWdA3zMwDFKxegILqyF+J8yprA09BWfDVh/3gHK0LPZJuh&#10;tAmRusEnKx8e5XvwnZeCEs2mHuzlSiJW68qeWUPRiugA0QfSzqlCQFt39lsJF1GZwL0n0YQ9ukzR&#10;LBXQ0Vg8LAoIME7JWK8tTWzOvuraX52++sf038Sfc94B4OQd1b8t1gZuq7C8halWuarMchcl22++&#10;eMiKno8Le2nsbUHjxhqv6DXtZBikfI9HHsrMTwVY8qB4xXAlM5VMxS57smzmO+UyeJK92/agR4N4&#10;0exzUvV93KyfXhM0Xs6X1X8xyy7cNtuuP3Tj2Rc/uf/39R+M+VSyVOvP5kJXAGrws36XArfWWmMq&#10;MlCbkOxBeJMixwOlr4bLi+J8XzbrgucL/8jbzoWn9F7OcyHrvbZj+IA/8gWoQzfxIvujGGuFeFBa&#10;d+9jB0ghrwKBCYf6//TkF09+t+cfB3bkPhr/N/pOYTCTdTxYMo/3RBIERWRZ61ZaYyJT9IHqKJ4s&#10;0xq20H1wDIYfif7w2XeejTWBeNGy4MgFGn8X6VXq8o0+GXz74J8f9NJxn9lLCQK3L9G7nCMkmnHD&#10;B7Ntyrv5dtnJ1jZEdGgomSG8R1kwKv3TkJKySn1fSrB6onOGdEiqxlr5dJmfX4WuaawHciPd0Gtd&#10;UDvpeIured5/5KfBK0H7FiuD056CrcXB2k2+N6gdv76J3XBslt104mK74fiVYviQd6qlunKpCNpe&#10;AjN2d4wNFlqPlKLCauZ8QR8hezcEW5Omplm1fq+WAhu0pb6UeJoT5MJdAyxxWHC2/5Nl/5V/bXBu&#10;4MIiV+wIUjZuMkKNgkGYYVKASoJJem0M70esUl41XurUYX2nSzg5UDdoa5HGm+Y9XFDwdP3NEdM1&#10;fDMcAitfFmXjDibZ2IO5rgDxyhq8GgqH+mQNZb0SYzESDO5HPL+lGBuQAqC6bU+25suayRsJhZNA&#10;WDwpknTNi1I5pM+3FY0AKdJgSVsvFlOSzceZqTZrovwsjzOznovSp6I33hOp5rTg4MAuG9l4k0ma&#10;G14I1QEo9V+8JN/DYnhQbK6zBwfA0pLBC8oCUpEL8NH4QndFWf1HGlr0PXGWfH+utX2pm5W/1MWG&#10;rh1jcQ9IyUBn3HmEHAGvs/Sph0ZvIap20C6c3xFKzjS11tr2k5BXAFASOLISOQ/HQUz2IekUTMo8&#10;Z7lc2emiUgKhStLsyZzDuiUEM/F4nO/DUeMND4lMvVj4UXMnvZe9AGjFvl37NZnhTEqAR8Dn6wco&#10;Aw54C1q/JAmf8wZgi2ChhEmiINTHHOu8Bqowc+4EJUHpoEQpmXjCx/CYFFQfKYveGm+lPtdatMZb&#10;6b0uyYZu6WMPnrnXq0vM2T/FLj881WLwzgDJyDg4/8fz8UZQgBFDAPpqbbqsb2rNl+b5EQkqBnQQ&#10;r2DYAfLDjooXROtc8VIb8RQ9hiip1WNlistIlGQBUMoXbTjrx0WSEQ3uqOtIvzHOb5Gq7iAkKzgk&#10;egGwafAI82Oe/A/6CIg6rYq1/psL7eb3JtvDZ6603CfEFyQOFOvSM6ccHGA58thbLS2w+m9l22++&#10;fNJ6Lsuu8ey3FlLKul+og+ikcU4QQE15X/pBlv6kUwIrgRSeFFUleos/SIknzNd5d5pNOdCCNP/t&#10;6KLmd8dUSNZrz4+LS3yZpTFHwUMC2Kv2XG1X7bzm+y1f71x/6HcrmmtNv/M1BUyhLVed54yXAV1p&#10;kEmFfeSYLNOh4ls/vylDYLD+bggtxDe+frqPJ17ob/ZbWi5ODRtB4j/nM/EIBlOsQIsEovybpTcA&#10;KIxm8SsARQbq+AO9auYdHFn7wp/e+PTKHZ0+oixZgj7jdUMZi/ifJAiSxtBZNNvEm+KwNbxWCkDp&#10;PhxzoFrPtHfS9gzcnvhKtx1B7azTMc4zZCkOPRlzmSty/Tx6JL9MgPYDnXIBqKGHomzO8RF26fH2&#10;Nv+91lYlPuY8Fof+qZ5Px4RGes4AyWWZxk218hzNke7EXZ6vCJ+D0tonQ3toIp07bG/CP96yk96W&#10;4z/zc22QXLAseDJ4PDjrlp8GGasFI9V5xrZyu/bIhV7W5eJD0yxbSpFQGSmK9HEihDddi0z2EHsQ&#10;wwApXX3FGBCIDC5KsODS9pKgDd9WZB1WJViL16Ot2z1RNU981u6bnq91/qKpBAzAE6mtHpYKygWi&#10;IOAQqS4sg1WUCCPAUDALSrjOo8IToh0HnXgHbMq39isyLU+KjpPt7AewSdl0ibwXKV4KbV56rLGf&#10;DaA0izMfTIiSGSGlub61W1SkHXMmgZh+GzEV4Sus/oTX4i3p5Zjws/kuCkj354AhFg+n2wkTdNSc&#10;OuvvIsI1hAH0jHTdc9zuKlf+hPl4PiDIoV2ynLypn15JUGAfirATe3Y0+uu7sY91WF3ue1RkA7Ee&#10;hMC8mZ3AlFplXhMR+twjwUERoRj1Gv3LGMt/rKH+l2gNnyixXosH26CVo63L233CIIvFijuPcoCu&#10;ukecQALQ5PBhqp5FuaESKWyqfXM+rJfWmlAfKfgcMCU8RaiTitQ9tO6EOamU7EpDhga1zujjUyaa&#10;NNF9yWRsK5qS5TftWHY4XKd1pNSMtz8QvfwQLoYAdBaNOcTIIW233AU87sUyz7oWEoT62Fh3AwbD&#10;hnkBSHhQABRelISO99l3ongnKfFcgFMca4qBpO83Ej8NlCIgY4z9jgYaV9nCaBu5uYfdfuI6u+7I&#10;fJu2Z7Tk43Kr/5vEsILjYhyMB9CHntAXcIKnsfIl7PGPhaz7+jwPiQHa1C6k4CtKFeXdT/TEW20j&#10;hd5IINppS5I8Jq2p5oDioHs0FQpy9ZovuhLyIzuM1iYkXFCdPU98HgFlmuu1kSIkmuBjYo6MD6AX&#10;fXJEi67rMqxkSar12djGfv3pFeEMQPaXNJ8RhzpbscCp9fISa7mmid320e02/UBprWfvFepZGkOy&#10;7lMsWo2S0ic7bpKAioPbEz8IbJbAie665eKhblpzKtB02ZUsr7AZVRP+QCXt0Kxg0/lwMxf8KDDO&#10;xmvpEzZEm7ySbANW9frbO9+eeGXDN2t+FXVx8Ff/HN/D0EJXaG0p8sp+OHt7RB/gs6YCxuECf/iU&#10;/VOSUagj2Rydg/dEmBhQBqz0Nz2iPNQMDyJTdcaolw0T3zUVb6fwXBKs0FnIngxPKkr03dPSJmzt&#10;Vzvh6JTfr/zmtYPipxrq22FMdpMnQzgP3mP/CQ+eRKAKrTdHGugQXCpZbvZvADVQvIGe4BD8jCPJ&#10;YZ4BiI6Lo+p+xq4PPdsN4NL6d9ZFy4722+LshtMjbP7xZlah52UTqZDOoM8cRwLIcKaeYWPROEd6&#10;FC8K/uj2el+LQnYkK3HQFf4Vz1xz5oJH6x73n/uRQhgiAv4hGCjrhYGg0DRgTnDP3lVh17wzw644&#10;eqH129TGGklRUVeKooecXqce1gQRghL4vvEpISHc01WEZvO3SkTkbEl//U0Zjwv2Vlv563FWJCXS&#10;Z0Nw7qGPx+8I3RP8RBglQYuNdeghPIQZ6xMiIVB1FhXp417ZmgtiolBgGphIwkpxzS4r46znmgIr&#10;klcEQMVLKLN0NX8zyxUdZ2+wYvoIOMlKc8sHIeA5EoTCJdkW0mKQfIEVRWYa4NRc82GvIEtMlf6K&#10;rFkUL0zJGASYNFDroov6YAhiW12dsIz0Xjz31pzpFEs/Kw8X4EWJsTuKjpSsJ1ECT4r6fBSL5PPR&#10;+j9NGRuLgftvqrTyFS1lIYc8/ZwUbYpoAsz0H2KD2mkXAXnoE7mgpebU5OlSy3pcAP56Vxu4YpRd&#10;uGOuJT0isGV8eBoohjqAoq03hyvxnggBU/mbcCSdlMmK8n0kKUIysyr1O2tPc0gOwPYVD6RJELqL&#10;+bMfi7KoO6RcRa/WmgfJCdTbi7QbAaB66budN6W65wToEEI5vy4RWul39hzxMn0zW16Re1AofTwW&#10;PBeAAV7BgImE+JgToVvACU8Ki1uKjD49HTUewmNNUEZ8R4DuDThFsyitay8pkg6iQSvRtqE+n6Pn&#10;jdvayS7eP8Pue/9OG7ejv809MNWGrGwWVnKEiVFwXGT3AQLIFIoTGvM349J70Jd1BoQoVYRCJdFo&#10;sAwnMh3Z86OoLlUzqnYm+Z4WgBOle7Bny2Z2juhBhitp5VjfeFudBHZ0F8abcroAzlI0bfQ3BZR9&#10;LGStRbxJ0YUOzh1W5HoYtePqPM1pgo17q3O4jJGMgZF7WmndWlnbVUWSgySbcryX3fbFBRZU6P+N&#10;tCaSPSpX4JWOFAhMFjDRP466nVM/DOwiAdQVv5NcaO2w8DFoK3cl2bTDpdZe75UvC/7mY2GtWCeA&#10;lX006YN4aAZQTkXvZFnf5V3twq3Tfnj2w8drctgDYh6sWWS9BVgYGz3Em4RIMQLwREl2Ir3cq9RL&#10;Z3E8xhNSWHfWi/1D9hKlA1g7zl/SLNXlCbnic8i6+JA+WEQTUq4SX/PdCEChh8Qn7bfk2aQNfWQk&#10;ZPx48twn28qeCv4EP5GdidEGKNGYkfp8HHPg7BPAzVGZYvFFsWSNAgMAGUDvNQg1F8LqJJ+11j0I&#10;XXY8HO6u+8A79bM7rwh+7C7Z66717ywa41HDPze+f6HNP1piZD5S3ogMZTwoetDhbPTSmlEgNkv6&#10;IRNdIZ1bDUDBt1oL917RzXcFP91y+hbvuvvz/MwMEsQAbTSAdmKGjrJOSiTMaVJejWPuCNYH1cE5&#10;FLN7LgioFoSW7VN2tLXL35lqlwioShfFewYKZ1yImbaBsCIIxTbxnPyMi16xBun5Ui4hqxTROUjL&#10;hh8pitUbm7rFOkJEJwSI1UzrANoJo0i8AyrWSiTEB0gBBmLU+lJaHK50hoEpYRoEV98ltRvio6ir&#10;NzSV+xwX7qMjBksQU+W/HOfWOCBHNWEsjZ4apzMVF0q8ivh+sqVJ4BFavBOULSGCYj2XObVZlxD2&#10;uCKKU4vLGAi7DdB9u0o5tNYYYLLWgJRoRKklrEEqIlAY1Zm+ztuh4Rx9iRygxCykm0M35sa4G+pe&#10;7dfE6WpjY3eMsawXo91TJJOIigzs2xAe84110QHjwmPiWH0IVJ3ChZ4x8qQ6vNzeyp5vbX3eHmIz&#10;ts+1cRunhtccgELYob3uQZFQ9+YEJHhR7G9glZO621rC0V7r3kGCQKo8CgAFy9p01AUvcBAQWjR8&#10;JtNGretlIQEJ2XNYtdSoA6DoX1SkzyB8vcVDHHaMhPecPniArDF0hmYaF207OPjt/+NzGDUAD8oY&#10;gIJfmD+Cxe8ovrrSQg4aKEDNlcwqsqUozst+DvtF7BsSlnW6iZYoiW5ScO00b6xaEnmqVxfaxB1D&#10;bMGpm23SzkE2dfdQm7izh4XYx6BAMBb1cF14eVjYkeQMAIqx8p6ej5fcQfPG6+RMVrXox7kdwuMk&#10;p2CUUJWcbsg9tseHwU1zwYNqIAWZr7lz6t8Po+telGriADJJF43ER2T4+Tigi+ZfKv5MRKYAURQx&#10;42VsogkJOR1Wp2s9ouSlRtkVh6fZlScnh70K3aPvpgLrJQOp9fJCa7ElwSafyLNHvn44fAZKHlQT&#10;0S9J4MKzOXZCKTRCafw+7rQA6uPALvlKfCJ+Qp44kFy5O87G7W9sbcQD3eB31glviGQFxqYx+z4I&#10;YVMK0goM678YJa+/SN7JSHvq1JM1F2wZUiudVus8gq6Ah3WPdK0bITAqulOtvkw0xsAc9Z7eF53I&#10;OgakyOirj/5gnhg9A8UDgDdetniA3mLnZRw50kVh60Qpd/g+bp4ACsMIfoHn9DmOSFRszbUBKyvc&#10;aH7i6xd+d/3uAZ+iI5BbQnkAEyBFiJkSRyQfkB6OUVsi/ufMKPqDow7TNWb2iUj0APCrxCt4hdTv&#10;67A9OEW695TNsXezX4qe5QwVXYfpKVWgz415d6DNP5Zl7aVXqFPKcR6OOBCC55hDZ+mkAunTLOmI&#10;NGghHh20aJA8pyg3GLLvTPK0/eyH0j6PZBP+PD+3BB1kbX4sK+Mvuv6k6wsx/Wa93hR7n2BiYvCP&#10;RBYaZcUFWOni9PbEPd1s5r7hNnXPQF/8JlIuFDck5txBKE265MTD0dZbr3hTbPhWiUhsRKOwsBQJ&#10;83HIq9uqeBu1q9QG7Yy2EVJK2SISPZWIj+Jic24AJesAhSJCqLnErI21wOztcBbmvPJFoYqAhNBo&#10;TZ0ppuq/saG1XhLnYSU/ia/75b0sS15KFgVE6A3GIIuM/SO3gLgEUHhj6S9m+uLE656AGGE+Nlmx&#10;yKgjxv28vw5jZKxSliExcnMxWLXuS3iPSs/NNC+8qY4rQkbLg5BoR98YBzgUrpiakEFrfcfBSReW&#10;bwvRlKKnpAWTYNBrc3MbuLnaBm/u7WE/TyTQ3OI1dsIQABQhPi/vI3rQ5TjlwWgBlSxM1pS1JBQm&#10;pZ3wywSreLXCOr1WaZM3XWhXHbjFMh6vF/Y8UN6svcYGELZcFuXlhygUSqXsDI2/p2jGpj7ZjaTK&#10;k9RB0gN0wqvGQxq4K9oPkHKGiHXLeTTR0jVuzgJxWt4b2AFSmhsZjC3gI303WwqMEJ8bDNCVNWHs&#10;/I6S4HeNLVv3JazlhgpKjCwsFIWUKYVifU8A3kGpY1Xzf64IQGltMcaoZUemJfXz4vR3CBrxDOio&#10;i3pwHIMgPbdMvMe5uhIpyZl7RtstJ66yGTuH2fAtXW3OobGWfps8UcJiZGmiVLkiSjdi3TMewEr8&#10;jFFG/x9AhbBoX9GVyAM0ZX+Ooq95ujiDV7FKygKlKQMiVvNtpLXP0VhydVEtm6Z6VKxmHQjLFuii&#10;lbmHHAFnKd8SrV8UIM17ACm/1wEU4aQua+s5Lw3ZWG791xbb2C1VVvzrFP98xzeS7drj42zm7va+&#10;Tnh5j/35iRqvlJKluUjxhfQMIiaku1MKbch+8YE+R1YixVkBKIxawpedpR86S/5H7slz8KcGH/u+&#10;DkxcrKXGTQFesgODfF0lukTL9suzre/aSnvgxH218/bNrsl9IO6c6wH4gPkIYOh3hCfZQXR03tLv&#10;5Yxb3h37fJwlGnhQY/tANOR7ADYgRciSQs/oG3kQ3uATQw/wgS/gR+kTjpCwxxdXd0wF78gPz8Oj&#10;AvuKbZnW6+3m/ve0Q6P/suqbN//A9z2VXN9jD4q9p/aiR2fpRQzmgZKfxpLjIl2ttR7oDgz6Oe/r&#10;Oxo/SQ9kILKHR+sc1rqd6H3dmfytXZYGZ7vqbw72UjaJM3UkqpG81WNbht10stQ6SbYw2F2vaFyk&#10;mTcT/7fU8xpIR9TT+BKQfRnqfd/oI7ASP0snZNyV5Po1/fEGC+uQ5Gf5CUlBTZLQfu8LieAgqAjL&#10;ZcFZeSh/Ekqejb5N1giWJ+/XKTqEq+rVWJt9eJQEcZRVrs0jjlkzY0/ivZcer9xLRgme1LgDse6K&#10;VknIeknYKHZIGQ82zNksp3d9LxG2m4g2YH2ajd1X4mBGdleyhJU9Fdxl2izXE9Hc6o+MRQxDvySK&#10;KJL90nOx3kPx8hnGKICgZhkWAmGfbmtyxQip7tLSDwoGK3pDFuLCWCc2FoyfNRADULXavRVAA+tX&#10;gtJkVVE4Hi2G9E1szYkme8V6dt+dIYvms3qOW8MoTywPjYHYboXGRikWTm231PObakxtxAheoVpM&#10;EYd3hmUGs/NdXRyCxerNFxPhSXHl6nPRmluOAGL49i42++AF1oG2CKIFYJGqi8PHpBaT8UbhT6qx&#10;O8BoXI31/8QHZeH9WiCFtwGY4iVK6OPuTLCuC3tYn0X97OqDv7ALdl8R/h58wZw0j+yX4jwFloO0&#10;tDvI0LNIPMHCR9jxejppfRFUKjMQpuIint4d4JI1ThVqaMVZEAq5YkQQliQVmiaSJAOQkcheX1vu&#10;p/vSHO+8BxUBJdYaWvEqZcQ9vA4cdEfpo2zZ+0GxSWk7cNV53ed5PZIowe94iuKtYilHNqPxRJw2&#10;3I/nAVR6Fp5oczwdfa656EmiBO3dL9o72q46Mtsu2DPKuq8stWm7h1vFa+nhwqwoOTwXLpQtY8Cy&#10;xwAApBiDnsVBZs6IcTaMjDvkhv0jMs8whIrE64XiUSx/QpA+D4EUWaENRJ8s0SNX9GmotSctepAU&#10;GAkotHwgVOxzhJ+Zt7y5pvqce3WAKCCFp4BC1xg7i/eKFsV45YS2b+dZ91VNrcOSLBu1ob3Pgw7V&#10;fTcIUHZkWx+NkzDeL7681hreLHlKDY+D+1HAldASIAVAAQbsqXFwd44AijkSIqZcVtXuaBuyNcvK&#10;xF942jnIMmFSPBkAg1fAncPt2boAqc4a58IYK1mYaCM2DbGbDl9tUzZVe5Vynwufl/HBHmhHyS3g&#10;Xyr+rNDf7URjDpGzNz5A4MRxCfqYZcIPPAuDgrqFYyU38JlkhmapznPoGHgC0Bd/wdN0U4iF38R3&#10;btggz4CU+Ld8U4Z1XFTon017I7p297+OfdN+YfBtW40FPcheKlc7rT1lg/CgOAxeIPltqKuVZL9M&#10;fAlwAVCURaPI9IxT4ld9H+8JkKLr7nR5qZ0lp130PolatMP3ztCiMWnrDcRD1783zA2tJPEARjeH&#10;0nMkQ3hVTTXGBho7e1DwKJGEfosGhA0u/d30/kYWJ1o0ebbDlXVY8jP8LAjiEh6S+N0W/CDBrXWB&#10;QVgil5RekpgslYVAUPFKAAaUloQ2JGEfvj7VZh8abnMPj7XiJXH/eEvu3viTZSkX7Uv6+6yjTW3g&#10;tigbIiKSOYOg9RBAEfIhxIeXRSViPIv++r2vfh+wIdXG7MsnzFfbe3v293mvxZx1xtTYslFqKA0U&#10;BopVY2kkJU+KKokIvaUw3VtA8WI9wSAicBKgIcVGWnyH5Um+f4PVwGHE5q8mWsmSPP8srayxZkqk&#10;5GDiWDEVJY7cwpbl1nxZfhictVhYLFgkKIoSXV31e5y+TxKDMy7CwTik+End5O+eYopmYrJWYrIS&#10;KfViKZBmEkTCZFH6nSKx/j3uoXmwH8JZo4YaD/s8mfosrepJByVrb96hKTZ9/xQpeVm0AtBYwEjK&#10;JEZK0zMwNUe8Mg6X+l6FjBBOq3uZKITmV/8GUqTGyjpMvi/Fer7Zy4avHmt3HrvfmrzYKizk8IO+&#10;U++VWPcwaHPAoVnCGmTVdRaIsElLKw2sVPbUCDl01u/05wKw2Ahu8VbIz4eU6R5+X43PG9BJuZJk&#10;U6rvUaaKVOtGUqrsFVBYlnp8njAB0ABK0IhxQy/Ag/npPYq7+nsAgBS37wWgxJkvwoZxgyUsheXK&#10;GmsXL4rfufQ+7RXgd9Jrfa8IGsFLEYUjHqTDcWutJSE+9qEI843c2MqufGeOXSqjofOyRjZwfQcb&#10;ualtWPFTvQFFi8LDyIGejA8aIHd6JdwJOJF2T4kbFA4RB/YO8Jga6H9N9L8m4nUSKEha8u8KBKK1&#10;/oTe8zQu9qAI9QFQ/fR9eoxR2Z/QqdMDkASgBokXRNNoaEVzQf7H+yj0iRqD1hKgKFiY5On7LRen&#10;Weu35amsq+9zwGAcpvuzCU8YjzJXV3482sYs7WRBinha+oFMSCrNDJJiHCw9MFDGai/Nh7YSFBGe&#10;8QnJFmGA4gwciTXVWxOslXihta6WGCYclmfMeDOsF54eAJWpK0MXBWm1Tk3eDFmv1eV28ztX/616&#10;TYcfHTgAGrxF6azeUtAYzS3El9S5BJwI91GarbvGRZgPmWZcGTyH/ScONQNQAhyq0OSKplR0cT7g&#10;QhfCf+IvDlh75ikeJGv8b/zClkXFpnTr+HpBmH8lqyv+tunvU7Y3+r5MMt1MF8cAKAaNR0nIj32j&#10;lsiB1qiRZARjCMOIfanZAihPkBC9LpTHxz5ua/EHhQRIRpsqgKIaD8UP2OevlD6jGDLnVDlYm7ow&#10;+Gnd99vfGL065a+c/+NoChX/CWtTwg6Aqi/+T0GWZJxyvq3/m30t6y4ZH9K7pQ83tZz7U2rSH2lQ&#10;XYcmP8OPBaH0h4KmIu40CeRxKbma/2HVgZwiMtahn+RGuLn4Hx6XlAIhg+k7GtqUvb1tyr5+tQuO&#10;NoZlQprY4bZi6om74m3m4SxnTJQYe1NYMZW6OgFQIh4H0DpqYfuKyF3FOIM259mw3Xm1Vx9q94c7&#10;Pr3o27LH5LmIYVL1LDrLugISY1AdAIVNWZrBWoyGCDwMAWNGFIoUDSEkFBvpnD3XF1qxPltPTEbn&#10;WQ5jli9t4sqNIpx+Ql/CzGFN0ufZ++KkPlZ49LNRlvWyFLmeT/YTZ7xIlCDdHIXRTHNhXHGMkTAE&#10;jCga+fP1nRQpyE6aZ0uNwwFKCp4imDRCI8yYrf+5d4AxoPEAhuxDEebjIoSFF0V2ImG19ktb2A3H&#10;rghb+lorNmnTdD/i3Rxs5b6MofuKDK8Fh/fQWAxOUgt7QVEPx4tedSnlv5BXdZuYT+Nu+HihDVk5&#10;yi7ZfY1N3TYnrKRR6hpPvRfirf4r0Zah+5PiTdiNrEPAB2+HdHi8XzIPaVXPwcPu+huFSxHRitWi&#10;n8ZCCrQLscaUqXESNuNiLcmopG05ni4VHcjsI8PPQyt4UcwXpYDBBC/wO2uteeCNZUmJnOdhFBs8&#10;C9hAA4Csbr/HAQnlFQEnwELKmsPYcawB76G8I8YZ3wXo6q4ija9IPANA1dOaV7ydZFe8e6Fde2Se&#10;tX8rXyBVZGO2dQ+PhZJChIkonUVmLKAJEKBA8VrksRCmdStYNMOLB6jYh8JzyhH9aEtB9h6V3is2&#10;CuiZB9+XAcUJ/zytRbbGRaJErn7nsC6Vr6lRiGXvHVFRnoAkXpMAc4a8h2J4Dg8PWnAxHilnwk0U&#10;Mm1GWR+tMan+WeItjBISfEjCGCdQGbg1ZK2WhrxQ9JAjKXbXJzdZkCRFrs81FMjgIVDElRI99Gsi&#10;IQJQmHhauuOjcMJET4FXJ0J8eu0peWK/tpno2wljgQQF6AbAQ8tcXWgZeWkOUhwK1v8LF8aJf7Js&#10;xJaBnwxZ3+O7ZOZbF25jz5noDdsKhJPx1FuKrsgsSRF4UFQyoTjvFI2p/hUJYcMC75fny5uiM3N3&#10;fd4rRNR57c4b8J7+pn8dGYu+n8eeGTqTi3HoO602pli75xuGvytZvebERbW91sX4vhOeU4n4HPAg&#10;ilOpsZG9x5oCTtQabKnnozOo3jNPNCOsytmxCRo/x5rZu2qh5xO9Gif6dhTtSL5AxxKxIgRPEhgh&#10;xJRXgnO3fnLXw7/cP+MN9IZHMfScQslOR/ELrZBIMU+E75Er/d3+lY6We7d0hHRB88ebWc4DGWdL&#10;n65sW4cmP+MP/Z5+FbwiQT7rAkncF+HmElpGerC4tRCxQBFwFJcURKaU4LjdjW3ink61F+2q8oaD&#10;sbfH3sdZgnwxRm8x74Q90U5wqhOzoedVrcWIbUVUGpEVy0LGauosAtNyY+SOxmL8nNoeG5Nqxx1o&#10;bVP39/DnceKZChIwBZltLEi1rKLh80REKZBUlBgKDJCqU2K0D0DxkwjRf2NTK10S5TXtcGlR9i1o&#10;va1FitXnOH3fRFYjyQVttLgFEjKsZd9o12v2Qrm4Yrp0MQqhCg7Vsu+Ch9hMlzOk7uv7CzCwxuRe&#10;F0wp2qHU2H9qJmZjE5m9gkhZfjIJvYEiNEYZar404iPcQ0p5thQG1Z/J9KJAZ/MlxXLh24a7tyK4&#10;eItSrlT8xoMqW5bsNGi9RJ4Sa6r7+WFOfbehnkeoLXhQAPVLMR3PZAP0Vv2t+7WR5zRi3QS7/MAN&#10;lvWoPEx4QTTPfC7Wk0SozMAr5z8SoKsYv0xCQAIFe4xUYedALhYdqfa0gabpHyfi4Rk28N0zlnJN&#10;1VhJdaYRZabWgHAHh7Tr6+JYAPsyhP0IJ57fh4K2dcLjtOJCWWjdHfygP7yMMuZ31gVFwiv8CxgB&#10;EHgMeFD8ziW+JtUWAEcpRQlIonXvWO4vGlFVgv1L2nnAF8Uae55okIvHorFe8c4FduOxS6zrssbW&#10;Tp55v7Vl1lz0pvqCh9FQtBGvLvJ8LgGU1xgUL/teguSCVuaE+SifUyAeqAcNxPOUc/JMU4xEFDAh&#10;Q407W2Mj/Zp2E3hQ9Dzrp+8Tji2UEvTnoGxRoAKoGPHMBbLEm2NQcXYJYOJ+0EMA1VS8hvfTckmq&#10;n9Prtqq5e/VRonOLZ2L9MOk4yQB1NukOwNGSQQKpJ75/zKtINGbdJNMlkqluGi97J+zzkiZNlRkA&#10;inp8nIWi4gh7UFQf6SH+KdP3WuiefM9pxvjgF2iWrgtwEggG9XVR80+eTr1HomRsZtiADZ2sy+oW&#10;1uh58T9ekIzLBuLVHqIFPdSaib8oI9RCv7MvRQo8nn6VQIoKE5NPyVjeUmmx/WW0YVgI4EheATj7&#10;wb944sg0eihiuMBX0nUAq/Mcz63jR+dX8W3FljRr+3xW+POieY/10b7vRJO/YtZUepCIEqnmnbX2&#10;1H9MlvwCUGwJtNQYiqQz2FOaLa+JNHk6LZN8wnfJAMTAI/oz5ID4R/zSVffgoG/kcDLNHfXZv097&#10;t8ugRX94YMWsjR2+htdJ10/WczC42uoZhZLDepojB6Sp4pH4aMi6vdnNGv46zvVsx2ekd+4Kfix9&#10;YWhTx5Cf86fjs0Fs0pOyK+8J/iEhrHXhQYhRSgi5FEeyCJyGoofoeAeESAApfpcVXCSlOXpvC5u2&#10;p//3t+4f0jL1meihObcFtdTaKxZxq8UIw8QAxFVJnwTRSZQgpZc2wdQ3A6CI65Mh1VPX6F1lbu3Q&#10;MgPr4uKTPS1eygMGocUyyptwzAh9ti3uf51V54wDE2Fd1zGJH3LVHPpubGzNl8aET05rUcggA2yy&#10;X0t0xoFxizQO9kbwNCiZ5EAHAGguOa/K60DRiemo0k7xWDKuyOSjlbkDkZ7lCh9QYBz6vCd4wJii&#10;bW/NlXMNbGpTLicBUBJTEJqj+rHTnnELUKjCjcLnTBTljih7VE/zRunSDt4raWBFsxZipHgBPUBH&#10;n6Syt+t5YUvaMLji0X3r6VnU3aqv7zbWa5xoENwnULpDIOUGSB1IaV27vtHZpuycbYPXjz7PBw1e&#10;TA2fR9IcOdMEuHg6staTHkqMjQwpQh2Ud8HDJcRAR1CEqPsmgaXuQzqrezeyivm+l8jh+VJACFlD&#10;zaNAl5/L0Jo20bpg9TpARdYWGgM+gBR/sy6iMU0Z03RP51/2W+p41A0qFAlhagAKDymSKMHf83SJ&#10;rznz10rCjWIjgSBW34lmPXQP6hwyXsIhjKO56FgkGrD/Q6Xyy45OthuOXiKvtcRK30iVF5Vnkw52&#10;CHtPlboAB8ZUtx4OLgCDwAMgQS4wSLDEKQHVVkqxoRRYfV15oh9tSAoF9DRxdIBiDtxL42f/KUW8&#10;T1kavCjOQvWUwvVOxeJpT9QgZFUHkqmi7ewzAge8WvZN2AdjPLwKnDlXR4myZm/GuFFU+Gq6DLgo&#10;y9T88TApcTZFoEQ32AI9i4xDFOZtn13r/YSo6ebZveIzztvQhZZW6RggnDtic5/2FvO+0Hd1D2SJ&#10;yvhk77EHiN6oEj08tAf9MBIBeTwoACpZF0VpI+Cv9eu5tqlArdR6r2tn7Zc2CsvGFI1F96OfFwYA&#10;/FUq+hLqayneHClvgzA0iT5kk1I0NiT5GbFI3q9o1QA5lRyyNgM3C/Qixi+yDkDBV/CHaN4UIwpP&#10;jyxJ3kfm+ax4pcOaFGv/UmGYH2XgEcpD9wHgHF0hUaKNxkZWI7X32D9KEe8VygAqFM1JkGgmWcYr&#10;nivDAjAl45AsaY6tEP256+NRtdceLfmRcCb7+t1FSxIuCAFi1OBFtl8e1HbfFnz77O9/9U3v5fX+&#10;SWkt9tXYb+f+JfCydF2GxhwjuYoTPzVbmGSjV1RbwX3Sfxp/2VPNLfU36f/qt+nSBnUw8rP8hLzy&#10;ra6mr8RUJDwRfSTqXgEUwkz4AAHgVYqARlaECNJQ/igShIv/o7gQeBSaiDv5UIWYtvr/dFqc82Xq&#10;TUFtnhYH4mJZzN6XYX1F1EgyAntQWAqAVGstChklnJbuJibuizJbFWPDtpVYrpg8R8JCeGvWkQqr&#10;Ly+GNGdKAbE30U+/t8E6FCCQy59YpzwiHhSMwvt4VhUrkqzdimQP7SGgKHiSCZoullLWXNmfqi+B&#10;ytb7eGvUZPP+MjCb6BCSt+DKUPfmwDF7BKSrUnwSZeJJEjAuyhLaSKE5ffgOilRjpGR9Jz2nUJ+l&#10;moUra11UPiYDz8GG77AOoiuCROkfvCj2E7zsEWMaos/jSaCgMCp0b8J79P5hX4sSKq1XSCAkXJHQ&#10;DWXzG0nh5+n/eXpeDoDImt6XojGGQ3zBzQKRBWkWdUe09VkxUEbHXEt5LM3nn/N8dDhbUnMhlMm5&#10;pkTNw2P7unK1zsUaJ1XISXcnRMeZDtac4qVVGxM8C9FDtSgcLHrRxgEKftJcMiUgWN+UhOJKFc0L&#10;tcYAFJ7meQ8ZsIEOKAHoDY1RFBob4SUvjxNJMYdfeeUzvGKJR8Jr8A40RNlDR93Pk2RIsJCiwXvC&#10;a4AH8N7ZM0OgSZagbQLhl4Z6L1H/G7KlxK4+NseGb+4uYyna2i3KsRFbi6zDi+IvQlFY1ygwgIBx&#10;R7woAQwtvdmfJcRHyAfvk5ApoT0Aiqr2maInPbg87R2AZg51ANUEXpKMpov30/VaT3+j6Kh8n4Ys&#10;AE6E8ngVIGEgzhJAcCjTx8CYUKz8LoDCiOHcUsuXY8UnSZZ0X5QX7yUcRHZjC913jIBl4iGBoXiA&#10;pCcqXlz6UTerWpnnNd3wZgGoDvpsudaQzEdalrDvBEBNkqIlk4/DppRE43whnlYZ4Kbns4cSy7gA&#10;KF5JLS/QlaaL8B7eUydd4X2f2u6rin/qsap57Zgt1dZlVRtLgC9kgBRLr/hWguZK1RsP42u80JhK&#10;6pzVIzTGPjlFY5EZqtknaZ6ZkjHAgQr8hNLce6/TAS7TLjOii3QMa+DrC++wPnwG+RJ/N1+faO2f&#10;KbQY8S0hbw7kEtJrqbXGk8JzonYnr0SXMH4Is9WXzFJRHD5DP3J+dOZJfUbj4TxUP9HNz84ti7LB&#10;G4ts/sEZ52YcTDvXV3NibdGx8BOGLjkAFJ+V7qr9zacXf1exMu6nSJIEDSHx0prqWRmSL6rvk+iR&#10;Lvkbt7u1Tdsw2Bo/mGq0zq/6baVkNvO74VuuyKvDkv/lnwVBlCzoIa0XBQ9ddWzaw498fd+6R79+&#10;+M+3fnhL7Zjdo7Q4TSzuNwlhIstK9YOtYsIyLRTZG74oWK94Ugh8HZANWJNoEw92lTfVx5KlYOtJ&#10;STTSd8vF2J1haCl0wgZYCh1FKA6dEQKix04bKbVmUqrUOOuBMtMCDlqfbT03pnupEDq3YqEn6Hea&#10;sNUTk5Hl11W/e3VdeTkoJfZZXIFxoaQAFwktYRlCdx0FUmzCU0mYjDgO7hbLMmSBKC5LDT9XjPo/&#10;Ctz3NJgnSg5PiHuKMSlFQljAWwaIEThcS4tn/z8KhM/DwCgiaAWz8p6USZ6Aixg7Byop7kofKzLv&#10;6uEBRpQp3xFQ4UGQEQdAofg5wJujV6c5yol4d2QvQsyUIXpEaxw5r8dIOaUY3Tv9M1I6HLxDcaB8&#10;KJpLir43gosofbJ0bmWfLVEufJKlP5RlYzdPtsGbJvm8sp+LdWD3MUp48Ggp0kqYFiGh8GWxfidZ&#10;gUoWtBJgD6JU46V6RuUafV9zpcQL43GFKWCiBYXfU3MADIq0xvQ3IhRL+whCRVibBXr18kesA/dA&#10;AUFvFAYXtIbmor9navIMPCm8AoFBiM/AD7wHIAFQJMHwfy4ASv/HeHLajgt7T9HIgQwzjBUSZ1I0&#10;BrK2eFaR1g1jg5YEVJe48uhFNnPPKK+HWPJKnO9NXfVRq3CYKnImin0orV8sPMHzdR+sXBQXdKTc&#10;DQdr3SjRvNl3ytZ7FOklCcVphRxGAEreQ6HWk/JCVJ/mtZ7G1Fl8QzakAzVKvkoXNNdcKZJK2SEU&#10;mCt/eIR9Qcaj33M1rxHH9GzJCkYCz2uwWBa05hmri9qKnHWcJQ+knXiO4xTU3xwhBT/2QDdPkGik&#10;NcSrAGxaiu8AKTJaiT7gqRDmo3Ase1Bs+ONBke1KeI/vtNNns5FtaAd4Ak6FuvJ0cWCY5A7mFPZM&#10;fxq7qtvnA9eUnh29pY8NXF9lrV6v77LLsYEy6R9AtInGyv4yez8YTVSSIBGFcCqp/MM0J/goVrxV&#10;T3yWJ/1VqbUgPBgvsHCAQlZYO3gPORSPkPyTwXvQGoCCz+BPrQWA13xtsrV7Ocu6r0zwItuAktcy&#10;1RioZ0pR6VZ6bSW9R3NCPKcM8SvNGAnxlUoPcT6MunoAFAklfh5KYyeEPnxLvo1YXVbbenG9H259&#10;/6rveq8JzrJnRqYwCRh4ieQBsL85QHS+9kh1LUlJ3qpGOihHz2ghT5lq9CmaH944Zy4bvBxl89/t&#10;YlPXD7WSRzJc93d6tcLavdr2+6k7f6ZDujlPBClyIV+cf7DduQsP9625//Pba9/4Py/ZS397yR77&#10;02P20B8fsfu/ftguPHGxmLKpWwGcoi4T4zTTRDi/c97SR9BRqFokzigM3Jxio/Z0ta5rii1FyidH&#10;i91S6N9KjNpfAjNYTEBhWZQWNc/ctRWhSsS8LWAemFnP6ar/99D7o7Y38tRLzt4Qp0/U/9iPQVl3&#10;02sFHgLeSt1FP5PzDIQQM1YYRYoasOmwKskVJ5Yw4yebj/0UQhq0ccDlpTYVNe/Yf6PFhX8fpQZz&#10;cj9dFJvl4BsHUsk0I8xHOq9b8ShcPCC+gzIlRMiYUHQoFynLpqJnI114DJQQwpOjEsR5BQpNdRFW&#10;In5cJEAkdMbcB25tZlmL5OmgYFEuEetX65Qi5R6t+5Qszpc3FWVFL2WHQzhS1il6fj6gq2fFaHwh&#10;gWUUY2PMDlQkTiTp72iLuTfL4n+daeUvtbIL919q+a/ke7Fdz2xkDlpbqjhwRgwPh9BtpJkiHX+p&#10;hdhAY0F4yKBkTwlQJz3a+yHhPZDdJiWbHVlDlK2AIF4AAyjliG84XJolOg2VYqY+YxZGAJ/HMo2s&#10;cQSo+L3uIvnCxwlt8CB5Ze1YgwhocdUpeB8PhojoQojKD7DKGgagQnyHdZEyIlyLxemVSsTb6Xpt&#10;LLpkY+nq9arjF9m8g5O9Nh4gVf5mik0/Fmtt4DeqLGBhsw+lMdC0jrERgq4SUJCJBY2oZN1c9GTN&#10;G0gG8jRvCvSSZo5S8bAkc2f88IDGXl80yRXfZUghsi+co+d1lFKF7q7Iu+lCmfOqOVF3jv5dJLj4&#10;/aAPwAlAaUwYb+wplYsWhPihUfUOAa3AiUKnhPimyRO68b0GNkAygOFDwdWRUppd1id5iByQw2sv&#10;1PdRtGzytxE49JOCHK1n4wHQ/p1DuvRoAqQ4AwVANRftODdYrO85AAHu7Dk10oXnRBIDYBtJkRdN&#10;U+4MajTf2l5ry23CtkHWe017byFDuIzzPdCWYwQAFABB6JiO0HjMJBEQEaFcG7xEQdo08VW+1ohW&#10;FemiMefpnNe4MIYi+kU8G/1wUDttbZ/vNI5z/wOgkH9keG2CVb4Z5WFPQt4kNZRrDOjCZhpPa9GZ&#10;g9MY65UaZ7ZonKrvsxXQXLLUWjQhTOqdcAXu/TTu6VqfXjKS8bwqFoc4XlAzavWAEx2WZv84YmtQ&#10;AxASrUL+SLjhTCLZgVQ2n7ozx8PJbC+QINFEz2iiuebquXjhJJnEic8Hb25mU3bn2oSt1dZrUSfr&#10;sai5DVlXcfay7ZPfHbpmfmYdpPzv/rReGOSVvRXsEMLWdtXiTdrS3h7+8EZ78Zun7IX/+q09/M1j&#10;P9785a0/LPji9trbv7zDrv7sJqsW6LR/O8ryJQhFWBIsAAoACyIi3Pod1B+6s9AG7exg9Z8IWaaE&#10;obE+317KqpkYdIzcaCpIkE3nIKUFoqcUrj8LRAMtUmTbaEHI5e+u8Q3bXuzeDQDBOZ8cLSghrIt0&#10;jySEFIUDo0jhev00CbwrLBgE5QsziUnIPqtck+0WPienfdz6Hp4AG/LNxLD0FuLsFItDph/lnfzA&#10;MICBUmDeAjYUlbv9Ek5OkAMibGj7ZwAoxgOA8zd04m/CWFyAu6z1xmKIFN0nQUxIyjUJE95agHEx&#10;J5S2nktGVwtdhDnriT4DtmVa++W5YasX5csrykX3prZfsqzXjstbiKZtrPB1AQ6WMQpIzyR8SVaO&#10;hwdRljwLI0N0in4ozoKH0zV+XQKqlN/kWexvUq33qr42fs90y34pKrxvBahBdwFJnOhDUgPZQRwg&#10;5lAxABUjOlK7rExjbisBKtDvnKFCKD0rlHugsKUQ8T58vihH6KtxEhriYC+eLhXoMWB6SImnYTAA&#10;kowf6xR6ASAACuHnunXnYK57e9CFsBVKg/Xg//Aq867zPP3/0ED8A0BhlDQEPNj/wIKHx+v4ncxW&#10;MkjZVI6Ec0l4wYsiU3Pq/j52ubyoRs8n+LkS9mLolUbmlYMDYT68KJ7PeHSRsUgo1EM+4vdG4m/S&#10;9AEnmt2R4ZmhixRzWq04KDH/CLCInwq0DiRJZMHneqU7LyWmohk/2WgYA1yV+p/Wqf874Qw2Ihp+&#10;H+iE9Y+hw9/iO7wLDnnSew0ea78x14GZosWs5+QjmpeAbqY8IrJ96WIwUvfE2KMgMsYQY8rROhE1&#10;aKT70IgUw85LHsmDYw+KYtKc32EfiHOCzUQzkktIQmmlV6cXh3I599Sq7u/IIVpoyu8kUcBT0k9D&#10;NncVQA2x6nXdLfeVWAe95hpTc71SKYFecC1FT1rj0/G5nehKhQbOalJmiTWn0nuO5ITzRyQB0XzR&#10;95fxwrnQKfAS9NUremPiseBc/ISg1mmIgcrnNH+SEACXIs2L7QySuzxqpNdWGgeeE23uSzUextFC&#10;tPV9IH0fHdFSdCTkR2miMTIKqMVXLWOAXlZeCFbjbyP54Gxai5fS/IAwRwC6aG0jzyAxDX4YJrDl&#10;AHeV+IvQPG1tiOKQxl6g1xQ9N1XfT9b8MRJnH6iwcVvSrSPjezmoLX4x9M9ZOybcXwclP89Ph2VB&#10;cZdVwWEAivM/lASiP/74za1swYnZtu7Pi47u+3HPlrt/d/e527+83a759Dq77Yvb7fqv7pR7XmWl&#10;ryeGQQDBReGiSBE4lDgWqIg5cFuGgKqtpUhxFGqROoopALdKPW+0QApGaCFlxoY0i0ZZDn4nztpU&#10;C8Lmc7l+rxJx+62Se7xSSlNCmCiGIS2bszQztXhdX46zEAqfZzMGjSUZBYbyijATCkwEJzTTa22O&#10;lSwMhRMXUE7zJMT6POE8rBtOhPMcWl9ErHT237ztAgqwToEyd/ahyOIjFZgQHxWmPRUaxcVnUbrQ&#10;CKBEGcK0gJWeiZJJFmOjCD10IMGnfp5XPED58xnoqrkR+iMTh/MbhDlx07ECHXjwAMgaqjvHEiVG&#10;S9Hnuy5taQPXDrP8l2MtHpCuC9/QtDFFz6JYris6vgfI6Znso+Q+mW1JD+VY8oN5Frovy+o91sSy&#10;nqpvo3ZMkJXfzRM3XBHwXClXlDXtP1CuHLAlFRmASpLSppJFsdYYK5zkDBJQ2i2PttxHYq0eNMES&#10;FnAkQy9ohWCjtLWO0aJ7Y92PsQJStKMmow/v1w81w394pYBdnZJwWkfAShfxcwcj5k5qNfPl89AV&#10;JczF3AEo/se6ypBgX5DQC5a7Z0lqzSg26jzGsyTEaQAFhojmwRk9ByjRr+/6bAHUTAl0fT9nRK0+&#10;jK+LP9Ln+D7KFJrDe/DtQK2r5km4Gxpyrq+B5skhbfadCGdTNZ4MPg6Gs//jdOLZjBmAErA2ED2y&#10;xTtZet89KNGNEF8I7wNFjveEQSBPhHb9fQQmfaXkMB58LAAUIE5YFP7TfUeiCAUcJQLsaL3XaHGU&#10;e9EOUFrfGSQ6kJGnexG56CegwTuiQwFJOBiaGBfJeLQadwPxOdERwlTsQ40RSOFBUbOT2o2AVBPJ&#10;H0lETWWsNRbtCAk6vQjrAVACWN9z4mJegC8elECLs5msT4u3k2zoxp42cvMAq1qba4UaT5nkhd5H&#10;TQWcZJFSWo2sXY6LULCYLNPuUvZRWm+8JzJKKaPWWUq94d0hbx3injt8C6/BZ7zCH/Ca5kVx7Cqi&#10;KNASfgHEtCaEqxtJRproFWAs1WeoXQpwoAOpR0htR2ojEpYjnEc4Hm+mSDwEaONRUtNzoowCAaG3&#10;qedsWW8BUYXGTigVYCnQ5zE2KW/k3rjmyRqz50g3CVLNR+4PhTs36/+Vbyd44otvOWjOadJ1aeIl&#10;OkVM2NrOuuu7rUUzOjKUvBr81GN53oN1MPLz/XR8I8juvTb61SE74s41ggEkYJSuIXuq6tUEm7i+&#10;oubGI9N/uvnMlbW3f3aLXfvx9XbNR9fa5R9fbZedudwuOXOZ9dvbJdxyHaHjwvrkQsGISbyM0aZs&#10;a/GWLHEtVBvdu5EmzcLT1r2fFoIFogkXbbQpokrreDyoUi02nyf2WqG/u+jz1esyrOVyAaPe59Ah&#10;hwiHSVlzVqMjbQcim9xS7GQceno3zARAoaClBDmQVr2+vjVfFBM+VFun1InDcgCvnoSCZniAGwvk&#10;IMb3xYQ0GPPfmR8CLOVC+IoDf5Tvp8An7cu9Sy+fQ5FBFxQvQAfg4EWhRFGadfsHjNUTOwAprYP3&#10;OkLxMB++y5z0fe5PHyASEVroFSXhihcFiyfEJaBiLlSa6Lqk2ObvvEiCWSSvKcaVGimi6VqzDM2N&#10;owPU03JrlBAgyknPpetr6UtF1ui5Ikt9rKGlPlJgjZ8rk0Xc3CbvnSHwjwqPnzHq2QA3XhnZUVTA&#10;JlzKOSYqTVDdgTAf+094Q/nisQEbCm3i5vaWonl73TY9N551gj4oSu4NcGju2ZoLCTpJUgzJog+e&#10;LN4Ne1PU6PPwCevM+nKPOmBy2vMqxUi2ptOJ+aE4mDPrEvGaeGYEoOqMLGLvvjeD0qsDJg6exsgY&#10;m7y6WW2XhU1qyTBk/421idJzCgWGSeKxFm/G2lXHLrQB69pYnt6jqjdtLcZTSUEK0BUrY2HdMO76&#10;iD4oKfE/eySE98hcra9Xzi/RYiO37m+OMzhPaJ0JwfmYuSR3XjtNPJ2lMWTpdwCqQoaM7z111UW2&#10;G4ka8oQAgz4HZERK2aG43QPHA2Fc4pMQayFPjw6zA2Rtc6g8TXQgzdy7Gos+tJifSaIDClMghXE5&#10;WPclXE8GJpmwTbTeZBfG67vogAKtI57RQAEULd6pPjHzk7AHRa04qh000OepPQdAcUiVotFx8Gg9&#10;/V9jnbe9yEKAbSTE92+p83QWjhMNYkSb6nXtbPKO4dZ3XaXvtdKLjIOvUrKe2epJHOLLngKogfvD&#10;AEV5K68PqTVNEj9RronSZ+1WdgnTD15CbwBM8BjGAgAl/svXGgHQhE5dFpF1gRgZpYQqKZ6LrsKz&#10;BKTYbwc82LvDe2quMVZIDxLR4rN5en6e5lEsHmL/rqno3Upz4NzTZD1jkowHks761HlQBaJZxPNh&#10;TFSXaKc1Yb6tRUOyEAdrLpTQGrs32vtPEe7svj7a64I20dxyRXuOTNAjrLm+R2Z1iWhFWJYu0j2W&#10;5R2rg5Cf+eetILrV0mDG4C1J35L2SRYZhUbxGhKkIDouSvZN5pJXkmzKnsF27QdX2G2f/MKu//hG&#10;m/f+fLvgg4vtQl0jjk8UsCWHvQKEngvrVMJML52+W6OtcmOO1Xs8ZI21UI1RMFI0uKL9RVQy91go&#10;0syxMqkqQfwVt7q93idzBWbtokXkjNSwLUXWfGm8p+Ry0pyNVM4UkCzRZ1NuWLFhfYuBSOxwTyZi&#10;ZUthEZbptirLyhZLYaPUyGgSY9OJ1EEKy5wFFhNSRSNBDJKoq60WyUEH5kR4EWgBDKGdrmIQEiUc&#10;oASwXu04wsARgGEc/I0y5Ll4INwHhSjliMfH/hoC4GncEQ8KEOMeUmRkyTUFoMSknDFiH8SVCsoX&#10;q5wLi1+KiUoTZQvr25wdF9qwVQPkvaR6bbAmz4b8vFG0Lk9UQKlzf+6DF0aIR6BZ+IzW7c0KK3+1&#10;rWU+WSiDodyyny22zsu6Wf1XC8IggoKVwqfCcQOtK9linhyh8RPaI+QBQFEMk4129kKwJLuvjnOg&#10;8nXBotczE1gfjBu8AWhS512wUU37crLlKI0EGOKt5QqgOKzsWZOsCfOA5qxRxIPiFVpjREFLwAmD&#10;hP8BDNAWOsMzPBeQwitkbhobZ0jcU0HR4OkAVLrPuPWdal79/Jba64+OtDzGwDP17HoSarwXkhPm&#10;HRlvY7Z397AXAJWrMfeR9Xrt7zUH7skFD2Hs6J6EPskw4/A6e0wcdM7ROtPu38tc6T2KxZZINhyQ&#10;NBevtM7vGjP9igrEp4BTPSnXDL1yWLcTIWfSywntAU662P9jvwfFPECKzusXYqCg8OEBDBn4Uwp5&#10;iJQgKeFFWr980T9e86S3FIqZM3wzT4keAqdpApoRApf+AtAm4k32JAu0biXiQ0KNSVKYXPmiT4ne&#10;76fPUjiWkkcz5FlyUJZWEbQEyREvRKp3N9R3Cc3FAuqlmo/kq58U7MydOZbAWkb2oPi/6InxmwBo&#10;SAe1XZJn/Td0lhfVV4AQcmXL/jZjKtQrF54rFc6pwcdZTNY6WkDK4fccrSdeLZVTSt5qalnXpIa9&#10;dugObyHPvMIfGjMHZ6t0Qa80+A5vTu8Tqqb0FPvNLbSeVMon7EbzQQcr3Z8KM3ipJHO01Xt0Bs4U&#10;n+ZrTUv1Xfaf8KAoEDDxeJRN17pMlXFA81fqkLLO9fWdaPGtV97X2Eg0ai9gAaDcO5QnCED1kiEw&#10;XB4j4EUXCg6HE1LFecCwoZcYwIyuLtSF1yfvr7b/uubPXXusf3Idgvz8PznPBSW91wT7Oq8MapM1&#10;QAAqBqUxXAMTczd9WV4Jwq0JN3ghZCO2Vtmlp+bY1Weutos/vMSmnrxQDHqREH26FW8qCwsqiwJA&#10;4SWguDS5npvjJXjJ7jZiJWTp3igADjhWi3DETtuIiF5iXxexWW8hr0XBiwLYWgg4KkTMrstixKCF&#10;XlWBhId03Z+SRJx0R2n32JwdFlqNwVtZw6woLxSgxkbX0KpVSVYqD8qVF22ppZwp+Iky5SINmrHj&#10;YXGAdPa2WLvueJyNl6XI5mYIhsSik2JI1GcohkkWH2V+cKP9HBLKEssKZcfFOPB4UErQB8WEMhSg&#10;N30y5EzunpeYJF5jcMsehcmFwtZFe3qSMdyq1lw5s+X7GYALZ1sAKLKd9Kx00ZlwYfOXG9qMzRdY&#10;4xfz/R6EZd3z0vhgZrLa8E7YHPU5YflxPkmKquUrCdZ3eR/rsKizNX6ptRXryn+5iaz8TmHhRMny&#10;fI2VDE/2Hcjcor0JWZCck4KevEfaOAeEASi6L5cvkbAjSFjCGjcdYR2gACbWj3tDA9EJb49My0i4&#10;NVY8SZIHYSSvcl7Ho+4ZQWfoHlEgrIPW3ueMQmN+dQaUrwvABUDx3MizAWzxDHtq3vmY9cbIwPjS&#10;/ztofSmE/Mhn063HxoaaU/gMGYkd7P/AExP2drbpB4YJnKIsWfQlREma80Xvi5cBNcJoGBYaA/26&#10;OCNGeRuSGih7AxDR9p8jA5x/o5IIZa/wQtNuj/Xq2hgaTjPxEb2dOBSPBwVApet/AGYlxidGGACF&#10;t1qpz0neuggQekmR0mCSMk1OF4AMEBdYUZkiaCiAkhKkEwEHZwm5Qw+iF0QnSF6hjt14gdwMeVrs&#10;R/WSHNAfjlB5A60/eyrIeZzok6iLvSg8o75SrIPltQBQkz/U9/QM738l5ZkgejeRLBDmIkGAPat0&#10;+KGBDEHNp7c+R3mlfovjwuE+PCgu8QtehK+TDApKQQ3bWGVz90yxidsHW1PRHS+XIriNxTscVi/R&#10;XMgg5LCu6wPpLeiKB1Wo8XOwFUMm/ekE6728ZTisKrq6sQKPoS/hJb2yf9ZTYNFfrxjUIY0DYGqi&#10;MeGdUDWmRO+T5s6eU3PRFPoAVIAT4VCMc8KatPugUG6+dBEeVBsZERjjHfX/aaL1GNF6pl6rBYg9&#10;pXMI/XFA27NUMcBEQ86mlmt+RJrwpNl3oljCAM23i+5DxmlTjYms0fa6P+FXWq9gGDTSdyl7xJia&#10;PB/U5i5JWlIHG+d/Oj7bMXbK1u7jJSs/U7PC+4PkXmuCB3usDn4s0GCpThBCaKUwoqVIi58JWSaK&#10;AYtBFxvOxa+k2KDtlTb3vRl2sTypqSdm2uhjk3SNt857+1n8E/KmWDw8KgglJdFSKE7KbLOlIXf5&#10;AYMEFIoWlvRzUspJLW+p3zn9XCFiU+GcYqokSuDewqitRcS2MNTKFBFVzxFwsTcDuEaLmNRqy9H/&#10;u62v74LrdfsYe2TRAE393nVtqhW/QVVv/U12k4QzTmPGKifzy0uZAApSbJw3GSMmGLslxl1ezmhw&#10;kNA3niU00fpcF/2fOnQcUGUjkgoXriy5UH7QFGZGESD4eB68aozEzD1bTJ+llA8decno8/9j1dd5&#10;anyWnlc8p5How8ZmMcqH/wNQAAVhDkBK90wTXSLhrx5LOliLN5qHqxIL8LwDMePX3yQrZErgKCPl&#10;3wWc6sAuJO+i/I361n/1QKta2kuWX7mAprU1f6uNQEj059l8XuPEWyZ1PVeMTekUOv5Suh+eYTOd&#10;zVbCLJybwoLsvjonvC6EnwbpWYAANEdxAxSEmgBwAQN7QKnwoebChXIkVT1La8WBbacrAIQRAiAx&#10;P5QGF3SP0B6wZ44oOz4HOAGCeFGsCf/nd8BI/MDh1myeyVrwWdZRY8zXGnH6f9jOJOu2Mc26rmoo&#10;ZSd6SMFRnZ0MqH6b8m3uuxOs6KUEP+OVruezB0cGFmePfH7QT/fDq+cQKVVVCCtyOJ0MPuovUtWf&#10;zFCMEpJx2AtNvDFkBb9JCae+o4x1DzyoXD2XNGf2e/BI8Sa6SxGF8DBQ5CQXyNPA0+0kRUXtu54H&#10;9HnoBf/URRPcm+K+mZqHQIz6bWRPEnqHDjlaR7LZ2FuiUKmHnHSNPSRe0/g55lGouVK9gdYknBHD&#10;eyLM5wAlvsDyp3AsYb5Z8qAACc4hUUcuQfT2rD/xSiEKXveph4xkifbiL/rNcfh7hDzAehfIuKNW&#10;Hh6UQLoAfmCduCR7vda1sZ5ryuyCXeOt9ZvRfoAZwMNrpEQViTd0gyajkO+EtIbsh6bqwpAiTR6e&#10;JMzbY3UnTz5wvYEsoefgO2RJ8jN4X5SfOxsoulKkN1afYX8Zz4SCr60ABPE+GXWE9QAnByhdTTQv&#10;PC1S7DEu0nRRxYRMPgrFsn/fSmMmoeVCGTk0d+T8GeDEVkpbjTUJeYIn0L0C6KbSi+wdsW54T4Pw&#10;mkW7UVpz9vU4k8Z+PxmATTVODBqiUni+FBAA7Fm/pq9F/eXmM4/m1KFG+GdBEFO9YvRLV+6e9KZ+&#10;j6p793/9J9R1eTC92+rgO9Jq6crqFiTpnGLYRAlsCV1ixYyuHLQwHOrCMi5/K17MWN+mHxljF8mr&#10;GnN0kg15Z6z1PTDcUt7MDAMCgq1XQklYiByKI+6bqvsk1nkpELSbBJJkCKyI9iIacVgu2mpTHBGA&#10;IpSGBddBBMRt7bEux1NEAaYMLXCMGJP6c94eXItC5XJfLMaOAKKQAKhr9N0VsVb0WshL1cSg/GU5&#10;xgoA2NRNETP5IVIs0zpLmj2weQcqvMoFJYpgJMqQIITQixR4yiK11GsrvRZrPm7RozBRhhJqn6sY&#10;zceC4uXeCBGKmXCKxhWvZ7P/RHsQD0FF9pciilOfo3I7igsrmMKSxMtdOLF+8Z4I04ixY0U3FyJA&#10;UGvX+PkMi9bzGov29NPxxmOiB0Vk8WiJvbuHwX0AOkBK940Wo/dZ2VYgPdp6LK+2Vm91svoLS6RE&#10;5TET9uI7AkhCcVjUhLzIiASc2Jci44/sSDrV0ggNUMnXWvVd1yhsffJ9xg2vRAAKmvF+ZLNeIIKV&#10;T8q/01VCS6klUmMxKtzjhJ/wnrCCMQygCwAFDXiPZ8ED0Irio7zHGvBMLsACOnPVAZQf1NbY8U7O&#10;A5cAlVYglJVh73bI7hxvP99+ZT15DLEWI8VGgkKHpcke5uu8JMv3s4ge4FFQ2eHSz0R3eJG11X0B&#10;KPZt8Ni4aDmCN95Y75EQw94G/cJojAm/4I0UPCnFzD24MIK0FrlaZzzRGP0/TjRI0d9YyZ5EQKSA&#10;Vu3iV84vUcm7i0Chh5QVTUGdbwAywGmMxoeSi9L3xedkidEtoOClkE3dPMzqieZkwOKNT5aHxYb9&#10;tOOBTdHrcN2TTNyG+gweCqErSvXEadwxume21o/N+D5SmAOkMIcLAGfKg6JYLGE+KtfHiM71RTMO&#10;+BeItiQXFLP2nIEScBLSojg04bQrDlWEs+ukr+I1d++0Cy8hvxNFuyfjbfDmrnbdoUts8NpyD90h&#10;w3hR9MwiDEaRWM5kxYg/YqSvEiW3eH3uPRHyREdIFlu/XibjNRSuIlJnYLsBDP2kZ0buj3XPjqQF&#10;kkBIVsCrxTMBLNjr4xgNBZvx5gAO9sRaiEaE0wi5VWqtCaWmawxxkveGojEAx8F+okxU1pgnA4dk&#10;jAGiFwBFCSY6PHsbEuQafSKeqK/7tkN/ao4UDaaKBOG9Ke9E+3YJfabYD8STI8GmEFCSfif5hRJv&#10;jbR+RLyuPD3rnjq8iPyE4m+NWzhg2ciz83aOv67uvZ/np+SloMugtcGXZNB5cztcfOK6CLEsrmIx&#10;oitsAEpM7w37xDDENWFSapN1X1PP5pyabbOOXmg9Dw61XvuHWuvNlRbSYrqilcBwHoKDiJyRYSMv&#10;Qd9zABExC/R3LxGsTMQE8QEgrJcOEiQqULB4hEXYJGwmorXTZ7AA+m8ssmT9Tlkf0qodoBirFpTQ&#10;T48NAikUU0RxwUhSNp3ejrbC16OcyUgIcAGWF0A8GBcZ4XLmQ4HolUOk1xweYkPWN7Jey/Ks7JU4&#10;X0BSVzvK6u0ipqHMTwvNjzny6vQCpGFw7sOzYWaAAKsdppfQJkkoyOSLMDvZlA5kKFlCbihrPAoU&#10;pL7TRHQg84aKEiRC0NvKDQqUPMqXS5+PlRLw4qqEbgASxiNvMUbgmM04CF1pbfysh2jAhrqDAuvO&#10;BQ/UAV7+YyEbuWGATd421fqsGipjo5OuthZ6QOuLR6KLJIc8rQM0TJDgkzyQootUfcpK4T000IXV&#10;zd891mSH14V5MX5AHJpAL8CCufM7XqTepyhxru5F2RUHeb3imeBJAYRew5A5oji4L5+B5tAVWkJj&#10;aA89sLhZGwwEFBkXRgPrxGudQUFCDeFmByYMN9aivdZYvMrZvSbiURorFlPrUPfutyHfz8zguaCQ&#10;Ljo0yAatb+mZkSSmUDWEA8DD35GCFlD5/PQ86MTpfgcovdIWA3DCa6L2Yn39zbGKDlLoPmaNhT0/&#10;5uktHQAozSFbf0dr3NGSt3gpuCTRzKvGkylJeK+Z3tdYOK9G52NvbyFAiQGgWXOiCXh2XPBMSDTX&#10;mgKeKF6s7KSX4+zmE1d62TDkesJJXUcDG89ekkCKzXv2kan5WKT1BgjYR46X8iTBhLAd+x3U2GNP&#10;bqiAaZq8MDw1ehsBPDGaSz2Nv6HoBbgVSJ5bI5OUNRLN6C9HhQkSA/DEBjzaynkwXXwdH9kLZw3h&#10;HfHA6J3dbeyOarto7zjPymuiexG6ovoFPbN6ApQaP2XZkEnOvFF+qI342KtUcC+tU+j2kPdpq/e0&#10;jHaMT/irTnbJvB0tj7CX1pWzRpQaKtW88yRbjL+ljBrAiYQwPDjvaiD5pQkh+2KN9dmuogn77vla&#10;o0zxLJnJbG8Ui+5EmgATDAUAaqieRYZmtcCalhwdMETQtcwffpVc0emhjfikQjw6UGBLm6OeAqh5&#10;72VIj2k8mjvZkhSIra9n4Dk10kXWKeWdAKrxe4p+2Fi78X/sOxU9nPJY3PXR1m/xoLMX7pwxoO7t&#10;n+nnwaBk+KbgHRgGInq4CIWNcpLVFS2hLRRhXLki1GJ6BIoyICiiSGiFQ7yDtpXZzOOzbPy7k63H&#10;7n7WY3t/i35KiwnhtOiATusV0ZaiyZOa7PcD7WW1dn09ZD2XhXwRUPxsBgJOnB0g/ZINQlLXIRyx&#10;WE8/X5FovTYUeto5xVEp7+MtGbg0LvoUYUW44oooLAl4i4VRvn/BezCrhz/E+OyXoQA9k0dKxsMd&#10;CK/GCYDO3FNtozZ3sK7Lc62lBLXo2ShnroFiEG8EJoEBnNqJcTiZ7QCMkKBsscIBBNHOvSYpuzgx&#10;d7zuHaVxxQpAUS5URPZn4/mhuAmhoRhRQhIUMovIFKS+God68aR8rbB+icPzu+jJgWNPIOA+ZHAh&#10;ZPxeomfqd/prMR7AicwnQh8OUAAO9+G1LvxGyZMGz8balB3jbcyWSdZlZU8rF0jlLwm3XQAUY6WA&#10;OImORUqKNgoMcMJYSBZv4Ok00EXiDWfM2q9MDp+FAhx4HuAEcKMc4UGezyv313xiRSfOZ7inB+Cg&#10;jLWuZEgBUh4WxdhgrTFKuFAeWJVSpJHvOC+SjQU9AC8UMWPg+QAUQMTf+hxKh/N5UYACRgL7OBVS&#10;KuJjDllS7Rs6s//IQdsU8VvP1SGvyZet+U/c29lGbG9rKRozwIChQy06LPNLPtW9eKYUH1mKVOIA&#10;9MqkeIv06qCk+6dpfUmUIIOPPlseFiUUx5xEEz84ylx05egZieK5RPES/JSodUOOHKDKdEnZZksB&#10;lYlPK2VNd5KipxNyFPNmDeATeA2aA56BZAp5EI3ZhPfeUXrmuO1TbMDS7v7MCYT4BFCkPM8EoPQ7&#10;1bbraz0Io2GBY1TRIhzenXMq2cbujrKq1aKVlDkp6RRnJWGCTswkS0GXelqvpihn0QYPhCw436/U&#10;HGgqSjNDUrJb6QLUGDf7Jz4XZA1eYi6SLdLJJ+0ZadcfvtqavxTnCQCuiLVGhAT7iQYDpPBJ3sD7&#10;ytJaEmqNhs6AIuDNWmm+hOCbv1AY5ie8FQxf5FbvD5MO6KE54dlViV6AE6nijUULtivYg+KVDGUu&#10;tjUIsbEvRpZnd/FRB73yvRTxLntQjTVGmhWW633KLRFCvFQe5xABO8lt1fq7h+hN+O98RACjT3qn&#10;uXiqlfQTmZV05qXMUb+9Qc0L/3XdwdEb4r5toedjSPmRAH2OZAiMQAoHEOLruyHZpr3bbnEYKMI/&#10;D+4bl1j9XLMfkZ3KN7v/a/zm6Y3q/vUz/fw6SO+xKlgoV7GG/RU/Y4HVgAXdOvxaX0JPyrVbp1oQ&#10;QlHJmgzN8LwmmBQNngehvOy7omz8vj528XuXWP+9w6zDth4W80y8K2u6fZL80EQC598Tw7o7LqVE&#10;aZaBK2OsQmBESI9YaGsxFiEKwn245VSiwIOqL2Zoq78pr9JzTY5VrsmyRC1QSOPxUkMoZsBTyj5F&#10;hHbFDCNhWRHieDHkByNRYJQacmUoMPLNeN0bpoaJXUhRmFLmeBojNjW3sZs7W981RdZ2UZq1X1xP&#10;3l20H25rJcYjfZPNbQCKKgrOwFgzgAyMI8XndGQ8+jtWi5wKo2tcIRSnrB9vMQ6DotwBSEADhYFX&#10;wb30PQruFkph5YlGhIN8nBgVXACVmJMU71zRhLppDojyGnzjGzrkap31PASA2DjhOS5XwigqvDCE&#10;k32J/lpvzZ2K8KXPp9uMXbNs1JZx1mV1X2uzqjKs5PWZaNEsE2GSIFH9gWwnN0L0SggrR/TmIp2e&#10;c00t34q1hi/IeMGTA4jxXBAs5gK9CDUSdoIGUjrE8wEqBOj8RrB4inTiFPEVXn2IuQJQ0Bc+5nN8&#10;D8MEOgOIgBhAw32ZM0INIPHsSJgPZaRx0VuM7KdYrFLAsk4eiqX0aQBHfUFKOwEevt56LlUuBm7M&#10;8APevTc1tAl7evtZLLIm43Q/KktgyU57T8pKSox5w4uUvOHwJhl8pXhRune2eD9LfMX96QlGKwg3&#10;6AASxqp5kdnofCEQpbkcHnkcdBEwY3hwCN5DtkW6xmvs4hlqO1IJu1KeA/svHtaDd7gvv8MHyIQA&#10;ij5TJH9wJADjkFqE9R7LsTtO3WWJ18Xb1NMCrCOBjTwU9qImCqgGCYBJWyZLDsWHUqa4LPUBRwoI&#10;bvmkk/WXshygzxHm48Buf/ZF9Hc5QCT+TZfskLjTSGuaK4DHE4zC+JKBgCIdAMCKfh1FNzb+U/R5&#10;sn3dGITPWUPJDSFPjidM2NHL5hyYaiM2tvY9McKG6CN6WlE9wlvr617Ql9AkXWzdkMnSBbgDeBgq&#10;kt/6z8r7h5/gQV6h9XMx3qkBD6pC8llfPE5khKw4QIgDuoABHiVGbbEuP+tZp884J9hLQNtBn80U&#10;nySgOzQWvFa8SOhC92aMm4vxoA7HepZpb11dRIcW4is3tgSivn6SI85KUnh7lIwAzj9Rs69qf8J7&#10;B2rPpN2xJ2V+qXQEVegL9F3mnKNnceWLNjSL7LsqOPvA7xdkh4FCzCCfetrm9NdGvybjRPqjfGHl&#10;jvFv/Zzt3vnpFcQ0WRjc0HdD8M8qTYiwmjMnYRAWSMIcJ6WOCxqP9cqiSNgSnonxLDpSl13paaGS&#10;+b+YIlrWftkzyTb18EjrsW+klUmpx76c7ABH7JO9Iyo6REcUBN6EGImMPSp9OxDp/+0BKV3s/RCb&#10;ZSORcTQQEZvptYOI235hyAZuKrY2K1O8Rh/FY3P1HfeiYDLGhEeCwkLRSBE1eDbkJ/xRUCRsABQo&#10;5FjNiyKqAAbFGV2xkXYNs0vJswE+ZF1LG7Oxs3Vd0cDaLE62Vq8nSXHH+JgQRtx0mjFSO9CVL8KC&#10;gsCag4F0HxqboThpskZyhoMTzwKgoKWeQ2adK20ACqWB4q5T4hyopr4aXhTnZVx5Y11yop5LzyJ7&#10;LvvxGGv8Yko4NRYFzHpCb8YhpR+neZYLiEnU4IrD2wDgAAcMlMg+lATNDw+Lhp0XF9u8vZfaiM3j&#10;rd2a3pbwQqIDGfs0KDGEkI1s9ovog8VFEU3CeihiQr2UzaFPUJvlyRYFiEAfLF/AAeDAYgUoeQWs&#10;xoZpBUCkaAxprKnG5JfWkGQYigGzN+LJEIAUl5Sp82Ydfzog8T4CDADDE6wRNGGNoTGeKsqIdROg&#10;saGdFKFLM9FCBguZZH2l4H3fSMo+XnzYAE8F8NPVbHGMtVuUqO/G2vi9vXyjHcMDjzFbCo7+POPk&#10;MUw6HuuZovQmI82cAqaNdB8AyturiO8pa4UHhVflZ6DYl4tUexAwkWXqAKXxkvlFphx9otibjJVs&#10;kh7udMoP8xo130i0oSwX7S0I+XjYMwJQml8IY4rfpZM4+0XpJJQl6dt5UpZRl0fZzUeus1n7BtlE&#10;eUyTdA0XQFHhYIoAinNReE0eStO6V0qmScTI09qQ/XjVmQQbJaACyIZqDGSl0Qaes1kt9Xn4PV5g&#10;0FTGI4qeJoykQ3unWvFCknQFoOQeh+jSQ8AACBZAf3hJfO2esECcQr9JGj8h/euOXGLXvzMzfGBW&#10;YEtIkCMBFF3tLcDrpnuS/EQqeyw6kH07CtJyQBcjEUNGgFn/qaz/NoB41XiSZGzBC1QMwVjFA4rV&#10;OmSKV0kMI3WbrEAMX4AJr4q/C6SjMJKprEOYjjJyhODjxZc0kiTNnqy+duhC0YA6gRecFOiI1kMF&#10;PAAJe/VUm3C5ho8xqjVeCs5SWBZDgASUQbuDmr7vpIxG7S8+0y6H1h0AFODJQXP2oglDE7kCLAfv&#10;yN3BZyM/F22IHjRoZXB21pox8ENN4QuFM+r+9fP+1PttMHLA5uCPvXCdteguaIS9OKPCqxQFrZc5&#10;wOVWqIQgQcyW/UK0h1Ja6f3u+p1NWd9QhuFRrFKKVdtKbdy7U6x0cxeLfyPRz/g000JQ5dqtbxZZ&#10;ihcFmSJG7CTidNUCs99E7JpQXlstTpUUMgBGrJTyJxzg9fpUEv4Oi2JktTaz8jUp7p3RhqPgzZCf&#10;7YqE+zzkUwdQpE+SFh0j5uIsCZYhCotMKMJ8DsJiEKx135NDcfFdCW7rZ2Nt+NpONnljb+u2okje&#10;Xbq1ezPdmr6YYDm6Dyey20toinU56AA+KHxogvUrxk/W+FGaIT2HyuYoAaeFBCtVQEBViRCMjzVU&#10;J5R+ocRFqzTNiQZ+ZF7ma65kzLlCiYCUhDOVuUvht3gs1uIjQI3QAVIS/gTNm/s319r5QVQBJyEY&#10;V9yAA14N98SbkgB62FH/54Dm8HVVNmffPHkIQ63D2qrzFiseAu1OsJyxWtlE97NouggBU/KHg7d0&#10;BCb02nJpXNiTBYRQvMwPRcCzAUjGAkhCO54hYykkACF8xsFYD6GKhtCKemtpzJP1BkwjF+MGwOsM&#10;K+cD+AGFDGjhXaLgAX+UPq+AFO9pTZpIKWTyLGShpZ4lpUfRUc4rEf7rKWOE0k4YC7Fae6ez5KB8&#10;SYxnr07a29NTilFkABT1zTjQTBPHicelHN6O8n0e71KsZxXpf3jh7ENR0ioPkNL/SIyhu7ADOGNE&#10;EUvWkEP4iuxbEhDixHMYe4RcARQSf3y+8krITqOCAX2mSOnusU+KiH0tPFV4B5qg3FDEAmOpBjcg&#10;yFp0ENczCO3z7JZvF9v841O8WCkAhbJkP2kCwCtPirONgBOeAq3jASjO6YzQ59hDmS8l20cgOVCg&#10;NEO/DzkoJarfG6Nj4HnxMIdVc7SufI/EpCSMCc09Vt4saeo9pICJrrTX1U1Am8o6I2soagwyrRXh&#10;aeZNzcgL9o+0BSd/YW1eS/HqDBwJ4PxjlWiBR8whW/poEVLzKBLhvYa6qP+H/CGP+l7JC419y8ML&#10;AWC86Ep6OcqrUvQRP5BsgNFL6J4zcCQboLcAxgbSO6RxQxfOejXQ3DC8AVt0XVP9nSW+jBb/RWkd&#10;AOkS3Y//kQgB+M8i9V9j5eB3LwEbJYuoc+iGVcTI03crRN/RWhP2+nqIPt22Bl/rP55xd+DPC9Lw&#10;5Nh3omYjmbwAVEP9Deh1XBmcm/d+r958lp+XPmucMGBp8HmFPPJLNs+wtJuCn0ofzCqo+/fP+xP7&#10;dNC2elNwikN23YWc3Yjp4s6izOoACiWN9eRCzqJI0FN+Gx1eJC0E7mymmIHNbFfoKBqUm5i/9KkE&#10;G3ZwgCykbtZ4VY7V10JSa4zzMm7BSjGTZowlnCWB6yOQ4WAaVaIJ5ZHJRyomiRFk+pGmSumPIi0K&#10;G5HEUnuszLJ+m5tZxxWZVrIk2prKii18M9b3ptjYdMWEMhKTNdB7PMdBAOBFqaEEJRQoTK8wIYVI&#10;VegoxkfYAKHl0vcrXk6zkWu72MQNfaz/ytZWtTRfzFPPil6J8XM++WJIUuWpwu3ARqgMpQ9NyzRv&#10;MQHPJvwQh+LUuGJQtlh+ep73YKkDEBcMwJ6L/SxZ/3T4pTUDSpHKDXhRvkYoGRS7gNRDlQiqlE7H&#10;F3K80rLvIwI6HfR8gRIlXbzHF8ApgaCtgCs+7oPHgBfN+mt8EYDCC6ZE0oj1fWzKzhnWYXUPS3o+&#10;zccaLcEilk64IB1w13fwBCmNhOeEoBI+SNDfxP5bLom1fDxN5kUIjbAVfEMoh3mgMNkHA1gRPmgo&#10;5dVAcyPs5MCDdyTe48wLSRPZoj8gQVNB95YADDwILoAGPuA97sfawsuAEWtbR18HKLwIzZv7kRrt&#10;1nS56KDxDdkYssk7E2zo5igbKcGnwGua+NQ9d4w7zRuvsefaDBu1u631WdckrNA0BqqhUweO4qR4&#10;H/TxwcLmbExDKXVa5eMtYXxwno5EGA6h08uHVhfOD9AJftWYozAABB4hzYXQEHtQJCSQ0UVo1tOk&#10;madoheIkrZpzLzTo68s5KIGCrzmyjnEjgPJC0Dm6onVJ0WLpu4Eg+eBMF5md8b+OtulHu9tFUpZ0&#10;b6WYKjXeRsvCR3FSdYBzOGTskYBFfUzC9GOkMC84Fdiln0pmBQpk840TUHsWn7wp2vO4h6g5UvyW&#10;/Zh88S4p5zmiXQgPQTzJdgTJAX52UrSiCWIu30XnIDeAuMZLu41UPTtVdCpflmZXHr3EJm4r8wzB&#10;HK0JSRLsaVEHkbT3tlqHaOQV3qdqOqFRaAGIwxPi68YvFLjBEQ3wQyuNq5l0DccnAMwc/S9Kspws&#10;+hPe40BznmSGKEu+vk9YDw+KOVEkmaw+QLaNZKep+EbK36LEgzHSF0X6u7k+21o8Qgr6VPEMh3Tp&#10;TNxHnhH7T4TxkAnnYQBK9COyNVnrS8o7FcwJYVbsCl4Oa/wgmL8qsRPeI00t0zWGfIEyxwK66BkA&#10;Yd8tie+/ZC8l1H08mLYm+p6eojUdwa/adbnF3hB8In3wM51/+v/+uT/IFRKvG7I9qOmPJQGaa6CO&#10;xFgSKD9Zsslieg+voEyl4Eg5pzkc1ilN3fwEtwQ4VQJB7NoZn+/KqknWdyo3tbR+u/pZq7VFfl6J&#10;PRS3LPE08B50rygxTSsRqq+IwQYfQOSH1MTcpFlS8ohkiTa6WutzJSJscwkC/xuwsakN2lgsgcix&#10;InlVLRbHWcmi5HBhUcaGlyLhImuFVGC3qvW+d8wVM6OgGup+WXwepY0CZ34wLNY1DKrPhaTQui9M&#10;t/4r2gioulnvFaVWuTzXKpZmyrpOtpavxVurhbG+4UvWmisTgAFFWBpW0GzwJ4qB2SvgckZHkdQ9&#10;lz40/nkUNkoJBY51WxcKo00A9e6w3qk64J4rQoVyB6AAJMBR6xbqIbotKgiHFnkWGV0aD8+nEK4/&#10;U3RJwKPAuOA+ZHSx9q30fd0nGhrxfxS8Pp//YMhm755tvTYOtsK3W4bpq3ET1gF82EODNwAnwI2N&#10;dixqss8AuDwJXZflqV4ZHU/WjYCIBwUQoSwByogXheChfEQHWgJQYNfBCd6BhpoL6dw8N8ScAFQu&#10;xstn8RL5PM+S0Dt4AVJ183GlhuKPgBSKUPemC3M2wo81LZqEJPzlMq5m72xpM3ann29nTyFjmmr6&#10;IW88N90/U3SYsbfKhuxsZ36sApDUWEnlJeQyQEqDxCHvmSRZKBAP4z2xr4j3FCtacoSCwq5UzPe2&#10;L/BShA/0O1m1Dh66ODPjhg400XxJm8ZCZi4UBiakQ6kdmkvSsqOXFDIN7dwYIZGCV7wX7kczwAa6&#10;xBdEM1xG5ZXw6mFw8ViXHVHuPY0WIA0QOHFeaqyAhvAdDQrxENgb6SMlmiaat5ci5v+z5DHd8KUA&#10;bZcUp+hAmnp3fZ+K5inIAMaY5gg40UIkT+tIVYwmrCtr1EYyL/p0Fa1oP9FKNKItB9mDzit4T8iz&#10;5CdZ9yC1nJJT7FfOOjTSrj9xsRWIN7Oks0hcoMQaPekGC1yLoSfeMsYR+09NdOFBIRO6J2ckKQOG&#10;wRHz66iwPInmZW8ne7iM9PSkOj1DQg+JEN5+X+/X098ACYYCB3gBYKrq0GaDlHPvgaXPpet+UVoz&#10;zoPxt3eCEM27yHHwTEl5qAByb/Ee3hMXGY/Ow0QiJEslms8oDubKgAKgKFfV9Uhqlav7jXnJTZ4O&#10;TuMt0XInT8BJUkRP3b+LxlK5PKiZerTVVY4N+vnlnsLi/kuDf9H+iC2a+bvG1Da9I3ih7t//gZ8n&#10;gpSuq4LHh+8MfuqjyfQBpEQAz3Sry+QCZEJSlOTkE5piYQizUI8MRY8rTSdPeqckC2yiRaQUrFws&#10;4brNdkIPec/J8tzd3VqtK/TN3/qEP8RQSRLqGCx4KQzi9dTc6iXl2wIw0sLj4nLauZIQhQSW8F+Z&#10;BBbXthQLQ5/rvCTKBm5oatXrGovp8iX8mdZiUayVvJEU9h6kQPFiGmte1OtyQEBB6fJkBQkGVbU5&#10;q+OAIcXM6WysIVcMKDSUl4QkWszQ++1Eq17WygasKLc+AqluKwus09sZ1mlZrnVZ0UACVGAVyxPC&#10;KfUoW6w6rHCAR+/RuMyz+FAmKBYUJf+7Rp9hrP8OUITBACkUtZQoobKmWNqAlATfG/4hWKyVvkfI&#10;yxUVyl5rEd03ZM0Xig5aP58H4CPPJAGDA+DVdwAizqBEvCxPJqCCtOZKe3xXsCh4PEGNo/NbjW3q&#10;7gus1erOlvmK7i2akX7fWErJgUL35hgCISY8Kmq3AVCcNaPuYcXbMa408vQdpy9KlwtQQiFELkJ+&#10;ACe8JBo0k0DhYRNS9HUCfPQaq7Gxie+9i5gXz2adeYVnobGADPDw5BEAHCuYMGxEuCOhRrwo8Qc9&#10;wrwUEI3yGJcMADKmBmyMtr4bQm59c7SA8BzeTjrKm2dyX/Fc59UpNmRbGy8a640vJTfJ+h8FSDlw&#10;SkV/Cuj6OTFCeVIAhG2TNT9vg6BncV+y7uIBvkjIF3pobd1ArDNssgBp5lhn7NAmhFI1KHsP92ld&#10;KLFDSSXO/gwSsJAE4rxJGSRkHX6DFrG6AC3JJtY+SQ7ukctKdy9V96dB54Qj4YyyalnzKEOqFYyR&#10;ou8umpCBB636SpeQssxh04l65mx5UDd9JU9L3+stT2CsQI4qDIzHgQVelyxmS6dwSJUwHyWcMExc&#10;BjRevBSMVZKoPF1bQEOYLBne5B4YGKIJxXvpbQQQRIsH2i7Ns9tO3WTtX4m3DMkfSQvUAaW7LWDr&#10;IUKiBhhItJantQdhPg45izeSn4mxpq+U+vrGPRAf1im6T7u3M52P6dzg4VA9m3NWVMQAiEjMoBVK&#10;keSW0CWhPaqlE1YDoFpr/IB5if5OldyiX5K0ji11j3aiN9XMOdICQNFiH+O3r3Q1dfsAlYYYkMg1&#10;xou+N0VzwTvuJvpy9qlqa/A3VP0CC6JyHg1Wiy9q0yWHeE65GhsH6UfzOd23+/qoP7/x7bPnkyMm&#10;rAo+rxb405C2h8Ywf8/I2kb3igv/Yz9zg9jyxcEV43cH32PRcAiVvahuYl6AxxcNkNHVWIudhGWK&#10;8pOlkCJiO0BpYThBny2B8QQDCAUjQbh/86Q4E0Km4IjtzaxiQ6kXwvR9AxQHgs3zBBZJ+ly1iNVN&#10;hCMZopMWsKOYvZ1euwi8OIBG2ivxYs4ZeM9+LXDvFdliuChr9VaagKKhl99xDwqAQklp8bCaPEED&#10;geM9zcktEFnHCDWC7OMBmDQWehH5/CMKlAtBlmLv+HKsdV2Sb4NWldvAleVWtbKBtV+aZhXLcqz3&#10;2uaiY6mUQsi9Jld+eKWiC/fEe/E+Q6Ilm7mu+FEOjAvliZLkWXgXPB/BBSB5T+Om/l+BaEGdOypL&#10;OOhgfbKvxXxRVAAU4Qkp1yzdL/v5mHC1du6le1IBwmt3AVJ6bgL04D4oLAAPwdT3HKAkiOcBCktV&#10;zxmxZZgN2zrGGi8vdpqRFEE4lsw1Svg4UKBgRF/q0XH4NUNGBSHI8qXRFq//eXINQg19CO/gvaEk&#10;GEfEm9N43dPUXAr1jD5STih6VxB1Cprf8cYoceVdf3k+40axA9gRL4q112f8PegUMQ4Af9YVKx3a&#10;a/1j9F1vXsh8UeQaSz3RjMKugFOVFECH1VJ04tUMeFIKw8GJS3xF2Z9ROyr9ELOvteZARij7lH30&#10;XfZ0OMBMkWa6NxfhPen3RCmlePE0XYmploICJ/nB5QqAYqwCFHqWuRWvNUnT+rCn6fSQ9U2liUYY&#10;WwI1avNx9odsQVqAs/dE7yYqtzitIwAF8MFfgS48KvErofRU5sN9pQSdf3S/Npo3GXwAFMqwrxQc&#10;SQ+j9Dd7MfTIYt8YDwqQ66L5jRN4EaK6/BO9npDCE8iNlzJlj2SgvCjndUBIvEk9OwrH1pNBQdsJ&#10;SgJ5uFc8kiA5wGtqr6u1nkH4kGrbgJV7wUQ6NF6MZM7ooZs4H8YxjmtOzrf5Bwf5oVzq/Hk1B+mh&#10;UceDWumoWjfM4D08KACKA8K8ylCKfSZBBkt4Dyr+kXD1EAy3Lsvq+TNioZFkmGgECRG5el6u9CGp&#10;8uhFQouAFeex6H6MQYdHXqYxYGg3EJ1TkFsBbLrG10T8W6Y1bKo14OzXDNGbaiSk2PcUjf8/7H0H&#10;VFXX8vehCqggoiIWUCwoHem9C4giIth7772XYIldYzQmaoyxx95RRFQQkG4HURQQBBFs2Atw5pvf&#10;8ZLvvZdmEpNo/nfWOuvccsou0/fMbAgnB257Q/BkWI48NpgXWKdSxQ2+JoDn2vCkcASsvtXXwvx6&#10;TJtw7cF6QrUIBHfBCxDIAs9+tyAGn9PehGsBq9Jad/RmoeTC73Hnszfj/Mgk/+fc179mH6hfglZb&#10;Bd/A08Kdttwp5DEgfNGNz9Y8KKgpJTE5Rg4FJgwpqADExkwUewGBiYOxa/Hg1uGBgmkuIRmQjbXe&#10;6rAIgFhgNEz88I1jods9UoM8TzWhalvYVIZQAyOBYAAj5OeDMHyZgOx48mwYAa34gC/WnpHQhScF&#10;Nb2wToVFVIR6I8IPUX+OB2pQIybq+ny9PmtKYEhSLTYwJiZyJBlL74HPFoKAf4drT2L+zMRQPUAD&#10;TBP/cTukWmVgoGCeYF5w9+EzEy8inkw3VCPXvY3Jepc2eR5sSa6Hm7AFpcdaVU1yO2pArkf0yeZQ&#10;dakCh8QImfAR3lqNGZgUoACkBpPBf2gTrBi4WcAo8D4IJ4wfhEqVC4rnATsRY/0JNfqwi61khUAA&#10;4nkYSzwbVgcUBAguI0bKcCUpZ0OKymNmhEK4kmUnE1KSpgztsWr9EaHVzJQQ2CCNH65Du3ANM/M6&#10;S1Wpc1wPsoqwo2rfK0tMWSoQynODdAQlxge4vRBaXof7jDUoCCiUQDLbqyr9DgKHH1zqK9x4YIyw&#10;4KqCdGDRoQ/oF48NElKdmLHA/SOFx+N3zBWfUcYJQgpVz5XAvKsEEfoJnIVAwz3MYBT4P2VcA8sG&#10;441xxbzKGByeh8AGFPgEvlZp1hrMOFoyQSOdABFkiJZCHlNjbhOqe0hJwxDkjHMovux/xoRMdqu8&#10;8zzg/VjX4TFy53uROyYlMDOTQPXpxsyskN+mwcIERYe1WFmChYx9ipDbJM0xBBSYEQurHxOXua2a&#10;TIfVIMQwHoyvcPFJFhRfj5JNWIxHQWY7bjdq3mHfJmZY78bajA+4hzEGoFsIKOAMCy3UpZPy5CD8&#10;oMjw2MF1ixqUqE+JBXtvfh5ydNqxkMGBKEd4N5B078fXoVwRBBQYJyL9ECiBAwIKmxZCy0eFiB89&#10;LqwQVOe+NOD3YF8kRLZJpZaAB6A/xhFX5k22zB+wTTksNdTuxNqUMJQPVjCQVqHOYwKcxjpUNf6s&#10;xf2wOVqbFmfPlSwY5H425THGPlH7HvR/ZDmy9mO2HEVpTLD2BDcnBJQOH8DHNSpktLm5RF9qK1Tf&#10;zSfPq80eNaqJ+cG7GUexHxfKHNXi6yCgkKOGtTSp3h3zK1SYqMu0gbQDRCCiWjzq9aGCuQbjsgLj&#10;nw4/z4DvNWIcgSIOAdWPhTrGCWvxcM8i38qBcQ7uXWnuGMd/DIxA8AcLKCgOHZOFVN/dNVazxVQJ&#10;dx7wWZ/xAetjJizs4NlwY8FmvU8oX3hnoj1kQvaDcM2AfcILJPW687vbMt4E8LsnpvfKwP9/Kxjs&#10;EFr5nhBSfaIEEbXm0HlfJiAPZoLNGLEkjQ1aJCMPBgM5ImD2yGeCBg5tBIUqUa69AZg7GA0YKg7W&#10;PBGqrgSEB7NhhgjNBsEPbocUqF2MEdXeyZMNJgLhBEJm5gqN02m7AvnuViDkB1QJKBSORaSfHSMs&#10;fLlIdMMCJMxnacdOZhQoY49Qdrh8JMICs2YElQQfMwepEjSQCf8xIujwhMGshtaMqBb4zKV7+HpY&#10;N6jbJTGHKi0fTAKEDGbNjN7gC1Xy2N+QrHZpksvBpuRy2JAcDzYgmwO12arSJddjTXhM9STXFogH&#10;ayYIa5f6CosESgCEIASUrB3Ss0GMEE4gTBzQcMHIWRChnhfCzbF3EKIXpcVtXA9BV9VvuMcwF1VC&#10;rh5fCwsRDIfHQAoIgUAAcmN88AxcDwGF/A8wLtbmECZbE8wc84NngVlDCeH7fKKsySPKhwwO6Epz&#10;CE0X7jxo95KAAnMAkTJhVAkodT5a71SSir5COEtrNBDMcKOBSWGdDAwB7YDlAubJTFkKBuA2W/Lc&#10;wtWHz1XbYUDIILwaVj8iCLEGJNVVxFhgviGUoQigD8Bfbhu2j5BwGQIKVlOVEgIBxeMIHAQuwaJH&#10;EVO0SZ1/N2bGYMc00uFsdSmiDFn9oBNsolmP50XCZcwvn32jGrKiV+edts3PA93U437D8oJbCIE1&#10;SGTGHOowjtfkvqEAMqrC4zNcfqhVh3VeiQZBizjAhDFnaD8zNdTgkxKwIaAwFvwuBKwAZ/WYJlEu&#10;DHmIyNNB7k9nZnZ6YLCwklvzAU8JcA5WKwQUcJyVSuznhrI9Uikd4Ci3X4XHzoUFEzM+qSoGCrhi&#10;XcSbhVF7ZpDYBqIJ0yVCp5HzhDJl9ixM/PlzCPcFrqoR2e+sAFTlhgXVgmlbmn8ow5hvVoyw/oR9&#10;w2BBoSyQhP+gQVacrFi4IMIXVRZQcBob7kGIwZ0qzSXjk1TjkfGjOo8RLCiEUWMtb3r2NLLdriYl&#10;MiPsG8UAusYJrx++yprXerhemoT3EEzYgwprUHD3wc3LvMFiexsJl2qt0nonoFgZgQBXxriDfsFD&#10;+Dtcelj2QB6XJr+/AfMU5EVhTzwEtOA7Qu9NuF8oKNuIaaAW44iajPa1+dkodWTM/yEnDMnJKMqL&#10;QAy0GZ4ubOYKV6cm6JjvQ/BUB1YCsAUHLH9Y+BBoltsFkXmYCGsJFTRgWWP/KCRAjz2pJwlTFBb2&#10;OqV4k4gUIBOmn621wuuAIEJAeTOu+rM86MZzuzZ76VL8/7dCgy2CjsV2YR9rPpWo7QR/LrZx9uNG&#10;YVdGLSYUiSHBVccMVMq/AANkpIX7ChviQdOB9YTcBYmpgKGC+WHB0ZoJDu4TaPiMgMojmPB5kJBo&#10;6MzE7hVVg3QRGg6CAyFDE2TEQg5Gh4MaZM0DifUo5EghKMKckdGRkR/rUjClMcBYiGzCB9wJWESV&#10;NqsD8wLz5XerMyKp8GHCiCkxLPhswRR5YrEmpYF3s4aIUG9s4y3tlQSGx4QvhdqCiWEMZNaTxKjR&#10;J/zG35X4evcjDajN3lrkeMiAnA83JfuD9VlrrUltDmiTc0RDHss675KH+VlSkiXGEC49ED7O8J0D&#10;yfEdwgYMA0Je5iKVmAZ+Z0JF5XkwuUbQgJjApBphIGAmSslCQnurIuEgXPEcMJ8WTEA8fthVVxLU&#10;+B8uDRA1GCgsCNQ3Q+02CCkeE2nfLzBIHGAebI1J/WahZ7K7OnWI7UDWJ5xJjecHJW50eW6x1iQx&#10;am4L9tJCxQRtZswIkEBwBIqKosCsZP2wto/EUglv0B64nCCcZBW4f3Q/cdtqMMMy5bltyc8wZmKT&#10;XH8gaowfxo77gIg5rCXCWvzRikIfwFDQBwgt/o7QcITES3iCsa+aWwgpWAtgEtwnLcYPydr05Gey&#10;cEASJPJlOsZpSC4UlJxpxoyiDlvuDfksrfVBQPF7bA+rk/8pw3frnsBrZmRYMDdmRoPiuigL1JDn&#10;Q5/nUZvPqGWIMlWqfGhyHyCgkKOjgjZCKcI6FPACOMK0IikZEFA8LhJDhoKC8eBxQdkaXItCsoiq&#10;g4CCiw/lgsKY2dWE9QwBhbByzCu+Y+7r8AGFBsE0TCcoiwNrRMJXHickS3ufY209hXkF992Jn4k1&#10;EqyL+Mez0sJC25DnyJLbHsDMEvs6SQKKr23P44WE3mFZTMN8PYIkkISMvDwJxyGEcWa6BT+BcEJF&#10;BqxpIbpNmiNLHjN+vrR2w22DBYLwbZRRwp5akoUJ+sYY8ZioQYjzuCMVBgnlrid1aeL5rtIalqTU&#10;8rl9rEDhCU65V0tPHqxuLbz5UUDhXIuPanzwvDpss5Xmtd7aepKCqQL8xrxC0WT8wxzAUoKyrsP0&#10;BesVvBEWP4QTBJY646cB9wdKhAkUTKaJxvy7Jj8PvBH4p8Xz14jfYwS+xnjqw2MHtyhKvaG/MCLg&#10;PoWA0gD/4me347FFRXVY9Vb8H/K7sJ0HahoiSAkBOsi7QmQm0obGXVahHrsUJYUJmxtOu9WnP+RB&#10;+qNwff+DQpkPzylce16M6+34ucMvmT9Ip3QNSWj8rRAuqOp/LoQHHBdeSaYjCyhUzkWcPawo7OmP&#10;bQ4kpsyHDggf2j8jLCZIg4keYdnYk0afB0piKmCK0OAhpMBomOkoM0NXZgaLZF4kXUoaLU+iPQ+C&#10;K7+r6S4WUkxokhaISWcGYc4D23aPElkz47NiBGzDiNiCJ9eOkdOdtU6sPUFA1WfEg+bShCegNRCX&#10;D4nJgKi5zUhEBZOw3Fn9XbQVmBkEFCMxNFHJjcFEocxEr8vPkBgmMwWEY8NtJAkpEG2VkKpi+mAY&#10;eAczNmSjux+uQZZ7tFgwaZHDQT0y2qfKzEiNz8qsSdciu2O1pHB2aYde9BEWE9oJxgICBKNEu8CE&#10;ICxgeYJoceB9EFBgonyfJc9VQx4D1N1CVB+YOAIsVMBMIaBgsUIrRRvRZpl1pMzXYWdUWDgS84e1&#10;AssF70WbsDAMRtWKiYnnAguqEmOHAIPbD+4P3MPKBhDf74w5uUX7UYu9eu+qSTDBIV9LiqRj/EAk&#10;H0oSwWJBpQnsZVWfiaz5duV3AorbKpXtAX5VCSiEdle5GoFDVePNzMeY7zfh5/ltEUTWSiurniGN&#10;I848b9j2osU2tsz5WklIgZGDUSHKCn1BuxhXJSsO/QI+VFnIOONZPBZ1uM0IE8bYYp0B84EN5xAc&#10;AYsBTMGFGTRq6SEJXY8ZjpRCAXwCI+LvAWdaS5VKJAsVlhnTDtxKGAsEvGCRGpsWIshCCuDg8cI6&#10;Wi3+js0fw5JqvhPEmHeMAXADjIxpRwp0YTrEhoDKeD6YMnCa8QBrHOgHggywToOKBbD8XFiIdGEh&#10;IQklzDPCqausMzDlKpcf44QC99uY70WldE3QBJg/jzcqEwSwgHJk/uDODBHRcHDZIYkWWjzWhbFF&#10;uR8zflhgYKQILQ9g4QU31JBrLHj5emxbDmtMml/QF3AUOMt9bcDjUIvnDO5L0HcNjAEUXxZgWJtC&#10;UmwLpn9UPUfgFKJ5zVgIS4IUdFXlnZApgqhmgb3o1Pj6+blzpWAD5CfB8oLV1+VoNZqR3rPCcGS1&#10;dzQAPIcFVY8PhN3z/R47nSTcafB9E8l6gnUt4RyPOdYAEaiiy/9DsOKASxhRg1Ce9fiM36BMNGB8&#10;UOJ7sAaF6D49zCXfrwi84zGvzzgKF19LFsQQ9kgD6nWBaYbHFco9UoLg5rRhvMF+aVA+sFcW3M6W&#10;zEsRiIPti1AfEvldCNqQisHi4D4jtWE+W7JNGX+wJmZ2SHiRJWbVJNqjNPaM9vfYCsmH3+HFeI3o&#10;7i5s+U6/0WO7TGL87aCgNFRo5xUhFLkdE0RHhBxyw1wY+Xy4cfiMOHxJi2MEASFggRsTAxcfKiDA&#10;FEdFZZTPkZAIjAYIh7UnaOJgbHyuxohYHc8BI4SQ40nGYrQnv8OeBxklXyQrCoyEiQzJjYH8bidG&#10;RnMmFAtGSFNmiihtAtefPZgzDzpyDHSYEYGZ4D+rHYrv8mUgJNEeZv6IbjPZXuNd+DgQGMIAbWGC&#10;g99YAVoXf8YzpPBnfr90MKOBe0C6By4ICCT0DUQNhib7jrB4bBVit0+BkUOJrPbWJJfD+uR0uDFr&#10;0nXI7GA1anNYjRyPaUnrEFK0XpXlBMaCMxgAkBSWHw4wJbwTTBpnCC0slvOBXUyb85ghWEJaoEf7&#10;eUyRdyIRJywoBEowU1OH8MFY4B0G3D++Dvk6Uv9hQWFxGNdCOQCDgpVkyETEjFtSSDAnYOQgXE0+&#10;4J9ngQJ3RYcz6tQ21pXMDjcn04MNJd86kqGl/Ck+oBAgL0yHCQthyrV4vhANZnGABRSYKo8rxkKq&#10;qoExRVg3osggqHDGmhcYF8aAx7oaj5UFt8lzq3LBmJjQNYwrb6XxQx9xQGDxc423qlFNFoRK/G4w&#10;FcmSAl6hL8wo8L0OmDgEFhQECCYoIMwgpHng9mAzSSwqg2EjfQJMRSrhwzRiwYpcYHw1CopVkSLB&#10;UOVcj5kdNtSUhCHTBiLtOpxuKdWnk8ZWxjCxRgohDcGNun76zFyl8mEQpiw4YWlDgYAig/JWiPqU&#10;2ge8q3JD8jxL63jcVwgoFYwf+oGD+yntj8R4ABcQarmBiSHMHHkxSK6VxhQBALCWgRt4pjofsGAw&#10;5sAfxj+s8cASqI0+QYliSyswmZ/DzwCjhPsJoeVQbhH+3DmJ38c0it9Qlgjb5aB6NmoRompCe7aY&#10;BmXw/SyssOEh9sGSFCQoUsBB8A7GdSz+12K+osW0KO0SXEXPPEfVuX/IN8SWEChNhP7BGkICKnKM&#10;JDwHbQEvMC487kgvQWkh7HzcK92Lgk82lWgdxVuxhUeHEwo0MN6fvDbpvMNvCGtYkxBSiGzk+1x2&#10;u0nz2nhDYykKVUq0xzv4+chDw3YZEEKoJgGBju10kICLaD7k1GlAAWacgCBDtQgIx8b8f32+FhUk&#10;JBpmRV6XnwHh0ZLHDhUm4B7tx9ZmC/SV8RnrT448vlbMR2CJo3Au0h6wyWIbPlBMFzlX4IsQgHDt&#10;wXKSEocZL/qzcmHA/UGkJELhPZLsjhCR8oncXhYdDgqvfBif/XlesO4UzErGwPOaFYvzZ7rI5MU/&#10;AB2E5k4/CAkOewURFhNKHznyAYYLNx9yBRAKK7mZWMjALK2ycpSYeDR5wBEa2hjMH4QEdxKI3YkP&#10;LDpCU4OQYsZXDa4x3Au3AU8kLKlmPIAwKRGN04YHXvqdCQ8L4RBE7kzEsJ6MeJCRG9CMJw55UFaM&#10;XNjxFgt/OKAt6PIZrj6sR0luOAhJJrpazAyMwLRg5UFjBrGBmBkxkNQnuRmYWSJCDPXTJAEKZsYH&#10;FlURhv6jGwLaPggcDEN2wA+NisMokYMKAjb7q5Pl7hpke7AOeRxrwWOoIy2kg5HZRmhIu8NKyA2B&#10;hDOQE59BXDigKYNo8b4q/zy0XNk6FNaGsAUHws0RASYtmvN8oDiptG03hA4IH33HeON+aKqYH267&#10;Oo+VZFnAtQNmhOvxHggtzBeSFZlpYdwk4QQNtj4fynwo8sF9VgOzYq3ZN7YBOUc7UJuIZjzG3CYm&#10;KinEnscMa4F4BiyrxmwFQyggqs/6oLLk5pCEqUzZkeYLbicISeALrG/gkMxVLGn2jFeNmKB9dyne&#10;vnLvlK7iROGCxPwxpxg/aLT8HYqTOwtN5OypoQ9gcGCyGAvMKzMMuAEhOCU8gEIACwU4js9oE78H&#10;1o1kjfLvNRkvsM5hwcSLskE9ErClg4JUwggFPFFRACWLsA4muTgZrzwjdanVNpUf2wVmhvUnbE8i&#10;1Sbk+yC4UQFEEuo8DtWAo3wtti5BIinWUKR5h0IEpQV9ZfysBcWJ+wMrQ6rhBhzm8UR1Frh2qvF3&#10;MEwwcezrhEKoyMECbUuKFVIJkO8DoQA8wPoT6BZjjTHn8TDjOUMoMzbQw/MwDkHM4BCxB/4AhRab&#10;46FwK/YnCmMBZcs4gBwdpK5AcCBSDVF2WOtoy0yvJwsmWFfdr3DbuJ0SbgL/IICAs3ygwjjce5o8&#10;hjW4D/COSAIM+MsKBNaOpGrg3DdYbMj1Qtkfa8wX6Af0BIWFaQvWTV1m+LDEavJzdTeq0qhLvaTq&#10;81gPx262ttz+4JO25HKABRTGBbiOckcQVqp8cP9NtptLZ7316u9yPzEP/Hy49rDnGgSTGh9ImEbp&#10;KR2+piErHVqMd7BCEeEH9x7wFAoZ1tYgoHT5f2XgG+iW6b4x444BHy0ZPxHMAsuzH1tQrbl/RjwO&#10;rtxWZ+aTiJQ0Y9qHqxXuPbjqkACONSZJMPEh5WLxMxCsgnp72NoDZc70+fmNuf/VVwrl026G+5eU&#10;lNQYe6bWgQB+ti/jXADPXRALxr6sjIy7bFd8hI78A+69KrAWNFp9LizzPi5U2vNkQUjhDI3Hg5Ea&#10;EX1gvGogCGZuiEqRclF4kFHvSosHvi4jEvYcktxQEFAgKDA8EDe0YmjlcN2AyYJJgDnJrCmsqWBR&#10;EAODffBBTJJmy0QI6Y9Kvy7bq5EZE6wRI6QRD7gh/96Kv7sw4iOKB2Ht8K0iOQ/RfUBeSUOGgLLh&#10;/7jNhlvUpTUQSbuCgAJCMNHBlacGpsVECgYvbeyH73zGepQKMzcpqx7adZWQgmWG9SEQF37rxOPG&#10;SINtGrDnPxbAHfZWI2dGeKt9NdgSbUBOEfpkyuOK3XldTjSQCrFKxFTFYPEZmiwOCCgwbAhAEC7e&#10;CeLEuHI7qjFCY3Eam9DBxVeHkRIMXwo6gKWFOQCT4XtVeMyxfiJZIegzCz4ELEiWBAQDGBSuhTUF&#10;BoH2gED5HqnILRgkNFEQrAIfYGRoDzMw4IkPI7LbaQeyOW5MrXYoEYpRwp0C60mR8QNrlYjkw55g&#10;8HmDQdsdUJdqxklMhNuEgAdYdtKaCIQUBBTwBQIK7j7gEPqEtjKT7HJC8QJQV2dB9XlS2zCn6BvG&#10;EMKAhY4tW9IGm7Xerf2hnxDiEEbAPQgsZlpShCUsOTA0MGcIKIw9Mx4oKobARVgU6C8/H7lLcKPA&#10;skHRTri2MA/YdNCIr5VcrlDmgL88v81+qEZ2h+q+278LDJ6fiyRSVB+AsGvB90BIavFnFAuW2sjt&#10;g5BB4VUwTsUq5QX4gPZBoeHxqsP3oO2o5KIBWkLfGI+U+d5a/BwV/o41EGjTSMB3ZqaDUGVUyJbc&#10;tHAhQxEBfuG5YMTAMYw36Jb7DI+EVLiV51GKVuMx8j/3LirPluceO7rCCkEtT2jv+N2XBRXqxEHR&#10;xTYbSLCXBAH31Yf/63WeGSBf14stKR3gINqBaDnQE/CPcRGRbGDwmszwtfgztoeQ2okx4OsRcYuS&#10;Z9hOvSHjF1z9cPVJggz4D4ELmuKxkwoac/uhaCKqD27rCVk9pOKzKARgw/wN61f+UebkeaIJqQUo&#10;vBNMCJCA10CDD77HYbeLZOHChS1VmgHO8RijYjvqYkqRg8Bj8DS25LG3FQ4saVTn/2C9SRY54yiE&#10;GiIdIcCQ4IsqHWirAre7Ec9ZQ54/Q/6vOb8LGw725jFvxX2DBeXG4+jMB7bwAI+GcgAejZqAmGup&#10;WjvPGRR25DuhxBvoDvjUN8ZCxLMNuF0QUDWXCJUjrs0YlfVwn5/3YaECAgr5a8iHRbWU4edVaer1&#10;Tj9WovinQEG1hxDge0QoBhJBKsNHa8dEh/L42CYYLgL4laGNKLGGCd8y3CmYcOQt1GYiaQiiB7KB&#10;YYORwtIAUwTCQysHE4RwArHigInMz6ta88HgO/KkYR0IRSIhBLEjKQSQx856ZLVRQQrJhKmLyWrO&#10;GkJrJiA3ZghAVggoCCJUpoD/Fdq8EoiW34/9n1psr/Gu0jaQocqdBqbB/YCWA8EALac6t0daf+I+&#10;IVAC+RRwIUprZ1XCAn2ERoczfuMDkUdwbegzE0PkGurQIaTcdnc1cjioywRbTyp/I+0wzNeZH1V6&#10;NwZg0mgLxgwMAsITgh5HFdHCeoBFBSEJNx+Ps7SHEJCc+2/AZ0SlqUHogYihkWK80Va2nBqBuUBY&#10;437WsrH3jhQFB2sVbjFcD80ZFi8sCRA5vw8JqxJDB9NHlYEqASWz0BANhEABr9N1yOGEJRONihQ1&#10;hmATyWJhYtDg+cAOzYiIRI0yuAAtdilJtQcloYL+8hhg11hJKEEYwTUMNx/eU5WPgt/AOFlINVmi&#10;cJqIlDodbhjGOFUhWWJg5LB+ZJozEpCDjlmQBs8FKkNIrj70F/2GIOD3ITRcCizBvVVrIRhf/o7S&#10;UlDMpHlGO9h6waZ2VkwTYGhBsQo08rI+DU7TJs9oRUlAYZt7VIaQ+s70oL1BgRzZipKSdYF33DYk&#10;aGN9CVFlTXnusNYlFWTGPWDY3G5U+0DlE1hnkoAEHletS+LM/QOzA55Cc5e2qIfgQt/5ftSEgxID&#10;Bgnmjgrgriwc4FaTKmCDLoG3VS5U4BlcWsAPWLBQBtjKasrz1pTpCuHeddA+xk8k5WLOEWAANxUi&#10;w0xZSUIoO9bmsAdRGx438AtE6CH/B4EasKLgnurKFlgHtsD6ZzKtQflBO9T4AL9Ae/hAThC8Mlrc&#10;N0QTIiFXojXQAQtXuPkQxQfrCe4zpKZgjUZqI8YIdARlBTTFY4cKLUiFqc3jgchd9zP1yfuooZSi&#10;AjqCItAh0o7aRphQ48mq79aeIKAgqKCY8b1eB7yp3peK7wo7A18w5twOfEceYQ3GDewWgAOV8BEq&#10;jyAVCC6sR4GHVAeucXuwrgiPETYMREV2qa0snBBmrsfP0efroPAjSTmQrc1QFlLgj62Zfmx53BG6&#10;j4r1CGpzYGEiWfCMR5KlyO/R4wPeJKThoA4gUmYM9ive3HS5c7w+j0EDHiesfSEny/5YzTdjEjTL&#10;IJzasUECAdWOlZk+rMwMSVUpX3BrjDeEhPkuoduEsyN64vPfD56CgfX3wlnTHwQRBR8xeFIZEUY6&#10;uARwxh5N0JagRaG0BzR2RJFIGhsjAPymVW4SDTBACAFovNCCZYmfEjOEcMJZplGCyCSmwQTswJoW&#10;Sh5BI0IIKWL3m3+rSJZba5Pb9jrUGt+ZYGDutuQzIl3MGMlgSSHsHJOCKhDaPPGI7jFkoQYrpz7f&#10;13JbjXeJrGBm0K7QPhA+I5q0bTILCUUmaikqitsIxENFbwgo7J+E0i9VC7USUYHhV/nN+azMmjcE&#10;O7Y2gHsGkWt4hwL/DmHqcFCVx1KLLSkdMj6oQIYspAx3spAC4wKjBnOAUAIDwoH2gXmAaPEeuHdw&#10;Dc5MzNiKoCnPEdahsJYBJidFCOIaaMhgMmBEfK0mmBcYL9rPfZTynhAIwf2S3K34D9fLyiHBnYS1&#10;IakcFAQU2liDDywYQ0DB0rHjfvJ4IqrNlRmWS3QrxpNaEqFo4j4wC8YPVLtACD9cf8i7QHBAS257&#10;bf5NInRou7DwgBfoG8J6qwQUAiWwYA3hiOrSEKDvtPuiPRl7VKek2HZRnSxU/jiGeA4sUPSXf2u5&#10;VoPMf9Ah3fWKkkDC/k0S7kFg8FipMP5IRXyBi7CgwCQhqPAcZjSoCq6ANkFogolzW1F9HDlFgdzn&#10;oGNq5HtEjUJidCk4TocsmFGgzqBktXF/ULDX/WRjUse8QHjgYJyrwzgORQaCqgaEJwQm2gQrkucH&#10;zAy7r8JlI70bcwomBiUFDJifARyDpQbmJ+Us4tkYT8ZvVEFR4TFAsAFoFmvJEFDdLzAj4z5Xw1hB&#10;IYEyA1zGOMPdBzcivB2wplm5qc9zaMBzqc30jQAA9L8LCxgorlBO8GzQnSXjH4QgIoH9ovk/bjuq&#10;cCNSDUmrqKMJl5Qd85AuzPg6J7/L7ZFCq6F8QPGpwnVWfFCPrjbjKKLbajD+oayRRGey9WzsiI1Q&#10;cwimuoxj0lbxUFDRxio6gXDi8cLYAE+xtXlN7k9tHhPQXt8UG2m3Y3g9UIfU/IcGLKCsyXiN8rtk&#10;XUTwwYKCkOJ72h/ykxTgH8eZ8QgeFtTVrM5tRTuxTomcNHiV9PgeHX4f/kPJN+C/5DVgvEDRAkQ6&#10;IuIP7kBJQWWhCp7ZhPtQJaBQNacjKwQdGNeQYoE1LRMec1vmM0j6xpgjfxXrfBBKUnIwxoHHAwEQ&#10;MCRQvcJgk/DW4VSjTiujtBYZ8XP1mKc1YHqAcEcZLAREIDAikAVUAONJNxaII9jSHZFa59p1ul7H&#10;YLMw3DFG1/SdsPgnwFpQ0RovzLHdI7wG4iFcG0gHLQiDgMEw50FB6CK0wRo8OQhiAPOqxt/B8JAP&#10;JQkoRvI6YDYYdGjw0OSBfGAiYA6wGvAZgoInVKr3hd+YaLA9uRcPGNaaUHLemtuBYopNNjJz396Q&#10;3LfUoVY84M34PzNGTpyxwZklTySi+7DXC7bSQGULCDmbLQqkyd/1eHJb7qj5jtmCeeHdEJgQVCAS&#10;1tikdjBzw6KzxCzBxPlAfg3yt6SN0XBflWDCGW5M9A/fWbtDIh384z+ufeB9cAOygFbjvtvuVCSH&#10;IzUYqTTJmJHC+LDiO0aD54JZQFCAuOBmQtsgUKreg3UDCDD8z0wU2g+qYGPzQhThrYl3QuCAgcFq&#10;hcCB9YW28T1SGCs+c1/hZgITQhkrac0NRIJ+wFKAEGBGgXU5KS8M/4E5QqOEGwgCCsESuIbnDHgh&#10;pShEaZB9RH2qz+2oDQEFi5MJEkE1KKuCYr16PE8Q3NiBVyqpVSVUZG41KaQbAgr5OVUWFAQUGBjc&#10;jlVCylkQdQfX+OHr237fKA0SKlWBVxhDCHU8D5+ZkaBSvefhJlIemlQZBP2GIOAxkAQof4cwwQZ9&#10;kpsLygfGGRo4jz/Wz7DDqfRuME/GbQhb1Edrx4TssluTWn1dk1quUScbFoT+UY3I7IAyqTO+Se9g&#10;3HE4rk31ICDRV7SLmVtNxmHkrmDvLikZGjgHXAEd8Hhj8zwU4MWuqFKkHYQUNHa0C1Ye91OqVs/3&#10;oWyWZEGhnTIBiLYDV7FXFCJb7fhdyHNEgVdsaVGH8VoBAhmCCe1CsARwBrgqUz5Au5rcB0Omsbo8&#10;VnCl4dl9LrGwYwHdEgKC5xMVXYxZELGGLa1Xw8WH4qJww6GgK7bNQJkf7EaAoIsgtgi6pQrU6yK3&#10;BXOFMG7gVJVFx3ioyIKwFo8HSgjBzYfNSqX/gBtQrLj/sMjg0kNABQJ24C6TdsdFv0BHoCceL7jj&#10;4OKDBYXK/To89lgPDYxrQC23KEr0ivp+emtrkf9xR7LYovkO5+B2hPUONyjf733ASUqClnAMc8tK&#10;NaqDYHkAlh529VXj8VFnxQbMX5cPKZqP+4F1NCwTSGXdeM5Ap9b8XrhOq+NZ4EXcXhWei4Z8TUvu&#10;S2O+BlZiCAv0QMY3ax5rKLpwm1owX4bRAPyw5rHGWp5kPWGueLzBB7H2BK8Sdhkw3CekhBet1+i9&#10;X2m9Cf8HC0qX34MAGFSAcWP+DiEVwDjSgWl5ICsQQ5IFceH1btcddtSLqn2cRfU/Dn6CR5sfhDst&#10;vxdEmOYwq1FmHUIKVXdhWUFrR9IlJgkMW9ISWYtDZAomRUJwJvDa0AShZYDogXiYVAgGuIpwgFBB&#10;GCAoRiDJ3YTr+bqa/EyEkTdjAgRRmDPTh5vP/Htt8tjRkNw2V5cW+owZ6c150iUhxZ/tobVxu1F/&#10;C1XLEXoOH7XtDg3WRhWoORar0QYQM4Qn3EFV2ja3AxUxwICkPYhkrkggJKwoBFIgOxzP/lEggflD&#10;m8cZAoQJCAl3CJJAhJYKtwuJjdIYgOFiHPj5Lfg/h8PKUrSNbYQaGR9VkNbhJKKChgwNEG0DwwGz&#10;hBWEA8IKWiEIj5+D+mPmjFSNGNGRi1Ofx0kKYYeSAA0YVhTahvbyvZJwhaLABITxwTNA7ArcZkkY&#10;Yy6gVeOAYGAmh+0KJGIEI4EVU2VBIVgCGi0zMWTlI4rLgRmT23EdKXwXFSKUmAAQJAHLDjX5YDmh&#10;cjKi+powURgx85LGHn3CwfMv5a3AgoFLuEpAQTjgnTX5gDaLRWy0kce7HeNjDbZ6UL9MwisQOoQd&#10;5hUCnr/XXapIzVk5qQUhgTnGAaUEOMqfEdaN3Z4l5g8XEnAY88D4qcH/IxFWcn+BgfPYosqECdND&#10;O2bS3jvqUOOlPIdrGrAl34ysNzcn36MW1Gy/6rvx5GsbbFcli72sHKGvMpxX47ExYc0dW4VIaRwY&#10;f/QBB48Bqjiw1ipp95JQhjYPSxP9Q9vYmkO1fuQlqTB+SmHmEEyYY4wDv0eV8RyVC0C3EBxuWPhO&#10;5P+g4PB8SlXAgR9g6IhaA25AoYQlBQHF46DKljxcS4gsgzsKrinUe4MFVRU1h8RUCBAIKaSooMq2&#10;B+M2/gfzBMNEHhA0eeyQ7cPt6J7GlhQLOmW8p0pAYa5BR07cL+4jgnuQE/TjpoRoH+afrSh1pgEk&#10;6CORFW5MFLSWcqcgQNAH9Al0wn1VhNDgeUDyLPaCQgFZRPO24Xb4HK8ulUDDWk6deRoUEOVGrvsN&#10;37n4cGDeIbB5vty2NX43p8ArbhOWIJA7WZ3xSJ0VC6z5wSJEpDJyn2AdwXpCtB9q7yEiVpXnQ5F5&#10;CXKXsMUQKk2oYM4wr0z31ZgvIcKuCY8pgiWwTtUDQSU8pnZQfrnt2AEYyy+o6A7+DOFfh58LSxUR&#10;yUibgaBClZxa/F4WwBVa2xQHEcUot9+qlGfO/+nzexvxOzBmhtx/L54vX7bEcHQ8LdAoViAGsuVm&#10;u1dJrPGDaijEwz8PNkJj89XCWbZYRLgXkD+B/AKUEUJimzEPFhbmkFMBooD0BXNDWDYKwkLiS9o7&#10;a6GopSUJJTBbHBAIIKCqCQahMiGpQxDgPwgF/Ib/mBBhJaEGH4gCWiCKxlpuVSGT75TIfas6Cyn+&#10;jZHWigUUalbpM8OFoHLdoixFsEBbgoCCHxjuBvtdWlL1CYnRQksFs8B7wchA0Nw2lGKCMEHVAkTZ&#10;wKKCdQgBjHIpqEuGahaSwAFhQ2hUCShYOdDwWKDAtQHNG5FsUk4QhA38+hgH3MtMUIf7i0VmKyDa&#10;URVqvJeZZ9UaAw5YShgPEBoEAZ4PxolngEHx/yrcdkvW/LDXTzOemyY8T1IeFDRstAVuVQgnHHBP&#10;gWAhvFhDx+Kp9GwIWr4WFS6kHWtxHSwUMGMeH2lbB8wR5hLEWmVBwaLBvXwt9rzBHklOLKR8TypK&#10;0UnYoA9uLaniCLdJgwkFAkqfiQxrLvo8n6asAUoMFXMC4QwhJdN2pbZXhZpDIOGdCIOGNosDTMOS&#10;54THoTr6y/2SivtizDCOGD8oPLLDbq+uVKFBEfPB7ZKEE/CA5xR5SwiWwJqTpERASGEOmGmgigPW&#10;RCVmBSsDc844jDJILjz2nnu1SW9ZNVbOVMlyrQk5fm9H9lstWXg5s5WkJOGyOuOjV5SBhFdS+/h+&#10;uLURUIFQdiUIZWawkuLEY43FdGzbjirZyPeRhAdcTcA1xktprLjPUk4ftw8KlBLoBwoN8FpGZyj5&#10;gxBnU36GlKvEDBl5LdJ48lhr8P84JNyEslKl2MBiYyEhKUc8HkiMrsdtRJ4jgi/CmHlBQMFlhYAk&#10;0BqUEtS2c2QGhxBoXxbepjzHCJaQdrDlOa3aPsONFZku/IyQFG4jrHIoPphfvBdKGAstBcZ1be6T&#10;NvMV1KZDwq8qBCtcb4xz6jwGcFNh2x1YUNV4XODe0wKuQkDBVQs64X5h3Rw7DqP6SE0oDFBI+IwI&#10;TefTCmTE7fbi9mLPsbDYAHI/2uLdfEMxgiUF65Vpoz7wBjyD8Qa0grVVKK0IUEF5JkUefwXmX9jX&#10;CYq1Nl+DjRARRGHOyjEEFEpQIUS9Fv9vzfMCF6D0TCgf3Cc1fgbWoBry78gtBd/tyWPlz7yiDffV&#10;lMfZiPECqT+o1oENGGE5wkpFrUgESCB8Hq490CX4dZtdQnloclCfqGuD2zqsFd5gHz9EwmI+pYK2&#10;zEuxkwXmDHX5BrISAwHlvF8QtXYLx3lupAoTHwNU054ofM4m3xvUqYJ/GWeYmfBxQmK35s8oNYKN&#10;t0AUNXiClHhCIKBQ8FDSMJm44fOVBh1MDEIAhAnigasI2kKVCwsMBIQAwsNE4TszdEy2KzNcROqh&#10;2CKEoSVbR7CQsBbkw+3xZKZsze2z49+wNtWUJwrJbU5bFSRzF8lxEHCYQJttiqSD9kFLhssKjBHv&#10;RztA2EAuMAkmXEUmbkT+SEIKApgPLHTWYASHz1tibND8IDSqhBOYh+yALxhFUqXgAEYGiWHgGhY0&#10;UjKeTEuHKwBb2WOB1uG40rtK5BgLCA4QF8YJn6vciBAeEFAQNGDmzISx3tWatXlEDrbg8ZCK04LJ&#10;4n1g7gg6gKsP84DfeW7g0tNAP8DE0Ra2tLBJGvqlyv2U7oOQ4vmTLED0F+3GWkGVtlul8TLxwgWD&#10;fYCQtOp9gpUabgdyx+BGBDHiQIHc2jxH2AMJ0USo0gDXsWTJQECBQWJu+D3I+peELKxOME8wHLxP&#10;g58J4QOmBi0fjAMMFWPDwgORUz8SO56Fa9Evxjk802iXmlQGS3LzAT/BzGC58H8IOa/NOC2NB8YO&#10;2jrGh4UG8pR+DNTA+3huIGBNWEihZE6LL6tLeUL1FqiTzTpL8vrBj3z2+1K3yM7SM7BO4XuyybuK&#10;EqAD4Bv3W4/HQKrAzoxWElD8Gyx2rIfqMF01Y1rDnmfSIj0EMlxOUPCAFzxecBchMEalStjivyoL&#10;CgoFtx3uN7iw4A5CtCU0cMkShaDlcdIDg4TSxEoKrBZpDRIWmxMfsGT5Oxgldu2FSwguNaxBQfBA&#10;QEFrh3sN645wb8OViAV8VCFAFXPsMQTmCRcXBBkW7SHYu8AqOMnPR3BEFU6hf8B30BbTSm3mKbV4&#10;XOCVwBqTDuYS66CMx0rc5npsNcIi02W6llyBfH1tWJKYO9AKnsV4hBB8hOIjkg67F6AShTo/F2vU&#10;2G8L9RRRLQH3BJyyJtcTrd+tw0ExwNjjM54L/AIP4zmqye1BdByeiw0T4b6Xdivg+dXDePEB6wlF&#10;ArA8YLdTi3QgNBj/sEM31g2xBoW1e8mFLMPZGswTdNFGvgclkMBr4Q4Fr7NiXtGaxx8GA35H8An4&#10;IoQh+B3GWVLM+Syt+zHuYIfc1jsE0Wyjbd78WMvr5nwP3If6PJeIEsQaJbwaCIzwY+Wlc4xAY/h9&#10;sKi0twllDqfU/57NCd8XlNoLbc2/E+7AX4oAhaZMtBBKEFZWLI1NmVghrIB8KGKJHRlRsw6x/whf&#10;VGABVZsRCfkAEuMBcwUzBeGAOPFbFfPA7yAKJgapGjOEFyYK//G19Rip/ZmwEGqJmmJgAkjWRT4U&#10;qkz48ES15TbBmnLkAzXaDHjQsR6FBUVoB3BxoMQI7pGsHwhLaJtV7ha8D4gFJEEb8J3bhdpmksbL&#10;1yL8GYESWGBFwh+SDyWmDysFhAzBhO9gXnyo87OgwSCARJMZhJTHgrUNXIf+wxIC0wXBscDAmhcK&#10;QprwIbUFmiwYdhXjhnAB04SAwXcIKDApvq4+IxgqbGNNB9uHS7vLgmGjPXgfgg3wGffiOxMthI42&#10;X6cC4YBn43r8B2YNRol5gZBiRQFFNiXCBNNDu8HckAcFhoJng3iZGRryXGBdBoWGwbyQl4bNBLEo&#10;jBwt7DiMPAxsMw3CRlQXcmikMcCcAA9gGbDCgOg7lISRFsRhSeF/vE+ZhQGPlSScoOHCksL70TcI&#10;EOAN8AzMGYoH8Aw4JVN8XPfXlmrfKbLwlKwo9BeMB4KD+6nFuC4lbEPw4ploD8+lVGQYFgwOCE0e&#10;B7hOmjMNoCoEclsQLl33cxVqsqI+uW51p5DD3ahHZG9qvZG1cZ4r+/11WSgrv2sLDn4unoGSRlJI&#10;OoQl9xvatrRNOv+HUj5gQhLjhsKAPgPngJdwXWGMML58j4S7wB2MJ3CZ+w+awjosKpdDQKE0Uw3M&#10;OcKmwXh5nhV5rBBuLOEuxgsKAcYS+AABxZZ0HW4fQr0hKFB2LCxZJqCYDuClgPDBZ7j0kMdozzTp&#10;xLjoysIJQhyuPdAOrC8omyiS2omZoA9bYZJFDstYNr8SfqMt3E/Jxcf0p830hzQUffSXrXhlKHGM&#10;+415HBBaXp+fW5fxQpVpWgXzBwEFRQMCCvyI2w8lSoPpEBuswnuAvCPsz9SaaadTTF0phwt0Yn20&#10;NVkfYwGFNsCCgsUGJQ/zg/HlsUapMGzEiUhVRDBjHyd1njtETUJJQk1SVNdByDn4BzZ8xf5cWAPF&#10;Tr7Iv0JABQLRtHiuFcCLZAKqJuOjDngpBBTjKJZXuvJ4WzDvQjAY1uatWTih7VIxX+ZHcO/hjGoZ&#10;COKAew9CGMnMUqQj/19nsoLos1UQzfn/VswXG/F7m/O8QJgiD69q7WkAW0+hPBa6TKe1DrHq9NGB&#10;ndCo8WIh0mC9UNGYtSIgHTbfglmMZC8kgSF/AFE1iDSCpFZi5MAusVhIBULo83dlWA1gGDjATEE0&#10;OOM7THUwEBAAmB4YHQgHAgO/438ZY2nD77Vjk1afkQLZ5HWYGBDlB0tGj5Em5KAyeTEDsec2wuWH&#10;kFgETTjwPbCmUN0CkS0ozmi1SZGqgxhB4GBkYBRgfkCOKosK7YR7B2f8xu3C9gVwaSLkHMnDqA0m&#10;WTJgZP95gIngYO0UBSHh94a2JIVPwyIA0wcj5j6qdVd6h/BggjwOyswosKunARO1JIBAXNDgwTSg&#10;7VYdGDP8jzazlgkrDDkQsKSwrlMXFluVwAEzwzoUxheCFEKO78eiPIq2IufrRwGL6yAQ0V9o5LiX&#10;5wGL9dJ4Vc0LXH9VAgqMDG44FnJYLDdlZoSq0k4seGBBQUAhARd7fgFXkDgI/EG4OYSUx1HVd2uP&#10;cIGCMaFv6C8zGWlreghxjCcIGO9T4fFhJmOJdkPrBgOpcvfJmJokSNEPPBNzhDGU4R5Ct+0P6JMy&#10;mD6eAXwF3qG/rMliHQoh6dI8QaiDEfKzENghMSlYblUCke/Rh4XDc4Z0Br2F6qQ9R5HPNdmiakxt&#10;9wRQ/xODaMCpoazZ1pMSZ60OqP0oLHHGOpS0xxKELsYYQoYZFPYIgzsMu7JK+/1gnOFehGsOVhzG&#10;g/sENyHWHGFBSbX40M8qHGY6U2Rmqc99hUWLBM2gc/w73g+rBUKK506Fv1fj6+uhDZhbjBeEF3AC&#10;48dn7FMkRdPxXEFAhSZxX/h5sKCwfTp2kAVjRKUChJcjb9GehbcrX4ONGVGjU0pgBT0wLsBtCRcf&#10;8nkkoYT2YH5xwDUHC4rnU4PnRostQ1hSWN824TGEgqDGuFKL8bE646MBPxuWBlyBUi4RlBNYTxBQ&#10;oDkoE/xutB8CCom/KNGFcQBTx9Yp7c6qSu5pzLvhzkbkEGH6bo7h3oMVBVySzQ/WVM13GJLWKhUp&#10;WRcBENgJFwWFwfNq8Xv0+BrkpknVd/h/KKvIO4RSKNWrZBqF1YliAlJ6C+YT/I7Hvi4Lp/rcXl0+&#10;sMuuCwvxriw0UFECmxgichFV3BGEhD2vqkMJZlqR1sf5N1iowDXkd0EAYp4whwjLt/9WEE2/EF63&#10;XilUwoXYFNfzGMAYQURqt1iBhjKO1GD6bBYhPOb5+AjBQFDTHCWEN1kjvIDfFz5TFGVFyX7scIuC&#10;hcirQBAFKusi+Q0+c2je2A4BjAZZ0EKVdQKEAUHiDOEEAgBTBkMCIgEZWTNEXo40SWC+YOK4l5FI&#10;iZHCnQcbyKnPxABfOCbfgt+vxEhoz23ssFtBCpCAu68VtHQmFnNmNk78m1TOg+8DkWAxEetRP5YZ&#10;gsAE8oEpgnBxQGgAsfE/+oAzIx+sRQgqCGMQpTq0bzB1tB9nMDQwNhzMzLT5OhAkzHuEvEv9hRCD&#10;j70z//affQVR4p38O8qbIGRcEpwYJ5xBLHAl4sC1cMmACcP64ee2OcD9Zc3VkBEee75I7wGDgfDB&#10;NRBQYD74zveCESPiT0rWxTNxLQ4WYNJaBggGY8NtkypCgHGiHXgG5hGMGswE2iXexc+HIINFYc5a&#10;G0J2UYIKkUpYXwHxICgDAgo5M2BsiPRDkq9UgRpjA2aIscFnmQVbDUyXGVUNtAfBGaxt12cmMDqO&#10;/4NAgmUBNx+YNoQv+gBBinmrmlfuQzXMN8ab2266TY20IYTA+IG3PKeSFcXziXUy7NEktQXziLHj&#10;OaoBpQYMD4wb78M4Mq4gORph6OgzXFza85VI9/Ma1HipNrX+ypCCD4ZQ/9PDqHt0f6r7XS1qG93s&#10;nTWKsWWaQJVwPWbmVaHl0n/MlGERgckgaR0lxyS3liw4QLLiMEYsNJDMizQASUCBgcoEl3Tm/qvx&#10;Ndg4D+sY0KbbxfDvGAsId1gtPI9KPF6IHMN6TzWmTUWMGQQi8Bn0ygxagX+DkNDk9qJYaSBbYojY&#10;g5aOoANVZqaYf6zx4j2WPC5YP4YV1ZqZJLbfgJcFDB0eCGNmsp3T+X/0HcpO1bomDuAYFCwLfi7z&#10;hFoyAVWfhSA2MJXaxfNSm/mDGgsoKamV6REWnlQNBu2vUuZgSbHCjAg7WE4oRwRvBXKf0DdE9GHr&#10;ExvG104Q3oxT+l/VJreT9u/uRWAK8AxjhjHlNqivUaJ6G+owDmtIeIU8Lghu5G0hQALCsj6EBr8P&#10;SgPCyVF+DIEZUHSgRMKzAxcgAhxagr7A+2RKFQSTLvelHp/BC1CNI/Q0953vRU6UOeMbQsjBUyTl&#10;l59fXSagYCxAQKFGKVyrWO9DUW0EHCEZuM06QRx/xj2/y07dC4Z8TxPwRW4H8qRQzBfWUx3mq0j8&#10;73HRYgHEwccJAYJX86+F27ACgHTQdmE1Ye0HVYQhwbEnEz4jFBzuCLix4I9VYIJuzh2vYgiSoAHR&#10;4DsIH9YJGC+YEZgjNGAmAuQ9SNdCgFUxYBAy39uKn+/Cg478J0S3YEdMuFRa8CQps4YUCHcCTxzC&#10;MK2ZUWB3yqb8Xxv+DFdf1cZhyH/ADpVwrUgMAUwXjAyWAT4DUYCIEAgyLVeyopgpwkJU5v5JEX2M&#10;FFI+BIgFBAUBhTP897Ao+EAOlZRhzkQgheNjLNBfMD0gP5gcmB6EFKxIWAs4sxWBzchaQvNBe9AO&#10;uAer1qGY4KRxxPiACPm3ljwf1szs4W7C2ojUfrQNwgP34VwVRgzhyPOI0jra0N4hGNEWWB+4B/ME&#10;IQ2hxO9GyL70GcwK/QTjhgsQzAQMG89v+m7+mzADgcaMZEwwAVhQ2HIcmh4ICtYdGCaEFPajgbat&#10;z8xTwglYK1BY0D8IbZ57SfHhscJeZFKABmu0ijx+fY8LbwOWNj/PjE2UrCfgEKL+0A8eDylaEfcA&#10;l3huFf4DF8HUbXZr/v/yR8xQJMHAOIXPqHJeA8ILQh3jxu2S1iaBmxDMGEfMA1u4iNRswuONcGtL&#10;7gdcO3XnKVHDhZqsmWqR6dqWFHQ4hHqdHky9zwyggYm93tWIRFuAW4yDcDkiKlBapwSD5QN5MfqM&#10;txBQSPdQQ39g8WD8IaDghmOBBOsT+WawpKDISXQGvMazuL3Q7JHICrc8or6wGakkjMF4IaAwpizU&#10;lbktGoz3qKAt4QHah3dgXjDPjJcQErBmoJxC0MFNh/lEhXnQBiq4wM0Hd6IZt70NMzppzZh5BPgG&#10;1tYQ+AEmCmu7Y5pAjtx36fn/KaDgxgQusDBWYeGpyf3E9hM6fD921JYChhjnNPk/dZ7bhkyT9cGg&#10;eY4Q5i3hD+YH/QCd8Twhwk6DhbU69x1JzRCswAtEZ6I4NiqDdEluIFnr2N+uXbT7O1rEOIEWMKZ8&#10;r9YaVVJfpUQ63+oxHleX8p1q8rM1+YCLD+PdgAWFNj9XUor4/6o1a1Tyx6adBkwjdfiMfZ6w6WJD&#10;KPXABeAX46we90eX75cEFI8TKsK3j+RxxHiycIMAwpbyoA3wFaRlYFyhIIDHIZoSof0oL2XJCqMG&#10;aIDxBoLU8nuhck76xEv5b/LD6nwmlIJHwoJCMdlgnlNs4giFyZHpa+fjg014Pj5ScBQMDBcKJ9n6&#10;EKHJwd8Ja8mABwcDC+sJawgYQCyaoiS8VHGBNTmU6NdjpiQNOpgaBh4ID6ZTJaCgAYI5g2ECIeHX&#10;BxHiOmhA+L9KQDHhwLy3wITyxEomKX+HKV2HJ7MuE6k23xPEDBoWky1PEEoiNWdCaMIT5sADrs8C&#10;Cb7yOpgMPsNFKPmU8T4IJggJvAuMDO1gxq+E36sYGyMpkpGlXYYZgSGkUEpEcknB9YMDriicwdiw&#10;bsLXQzOWEvkYCSUXDMYDTBhMHdfhHiAQiAG/y4Q2iko6s+bckgWV1J4qCwoWAq6DAMezYDUwU0a4&#10;vzVbUNgnCiGzkhaMsYXAAbFCKMI1hXbx+7DugdBqyVoAAUJL5Laow/rA9RDSzOSQfY+se0lA4T8I&#10;YLQZTAJCEwSMNoNp8njp8RyZMdGhQj0WzBGCq8EWFCqFaDNRIdQWlhWscTAJ5NQhA156dlXkFcYC&#10;/eM+KDHRS2uT+I6Fe4wZ3usnZCXeOmbGVtV9SWhU5augf2DiYFJg1hgj3IvvGGfgFFsLOktUuO+q&#10;76qOcxslFxusGAgK/g4Xh/QeMGkwuSrFBe4euNkwRtxeKB9wVyJfyZgZM9ZqGy5WYvysQfoLa1GT&#10;xTpkvdGcOh0Po8HxI2n6pelMR4rvlA4c3EZYvIp4L4QKDn4PGCeCk1CYFuudWBT/0Y0JCw40w+2C&#10;AoR1EBVmzqrAL7QTzBRnno9a3C9s7AnhCVeROY+35KqCEoUCqLDKMJ885uqMZ7WZllBeSMI10C/w&#10;G0KDBUYdfpcm0wwCC9rFvrOCkA8mrX/xPEGbh8aO/CdsVw4axHoxovuQpAu3Maq0oPArPDKo59cG&#10;zBvPr6pOUnVgzngulZgP1GSBXZNxQIffY8vtV8G8cPuqM81WYyHTGDwAz+XnQ0hJvAN4DwEFHsNz&#10;j8oOWBvCGhFq5kmblPLvcE3CEkSSeVBC7Xc0w/1uF+v97jk8z1IKBsaWBYLlLraslimQ5gY9arxc&#10;QxJ4yNXCuhHyxSDgUaUBHh41bgsq0iA5GPejqgwKu+oz72zI/Afri4iww5KFRIPMf5Ckq8f9QDXz&#10;+twnFN0NZMHRlnkBdhKHcAIdackEFJQ/uK2r1qCway9csHbMNxA4YQu8Ae9gRQsCmpWGipCTnjuP&#10;3Dn63YRj/tFYm4LFh3U8K+YfqGyCclVdk1pcrdob6uMEXaG61ghhof5K4a0UGsqaItZdsJUzCjKi&#10;crcRIx1yEJrxAVNUHb5UaISYGGgPVQwCTAEaN5AOCA/rCYIKyIPFbiR8gvFVCbMqIQYmi3t58hB9&#10;h8g6rDMh/Bw+Xl2eIORLoZI6XAFWPNgBexSkXAEbbh9yjbCwioKLyKNCCCY0XBS9xE6VSOSt0lqk&#10;NuF9IGwwCTB0/AYmAgEFQcWEIrm/GCFBbHBVwGyWmBgQG2e4YCAI8Bn9B/HytUqMbFIGOZgdBAw0&#10;fbilkHQICw6/YTwguGSaH9yprowszeDuw/+wliCgwMhBPBgvMBIWUlhoRcFLLEhjQV8KMACzhvsR&#10;VgAYKoiWtX9UKNfm8dDiMQChoEKAxNR5DupDg4fQA8Fwv+HbxtqdJGzB4NEvzBX6CasTAgMCBf1g&#10;QVUbyM5KAspl2XNbQDjq/AwIKTAwVB+BMAXTQo1FI2bsUiQfno8xh4BCXyFQMP487oiclHAH7cf7&#10;8O7mQnbElc3Wrcc1TGcr7qXk/oM1gDUpMHFYOWDUmF/MK4Qonom5luGY2Q+q0r5RWIuSQukxt2Bw&#10;PB4oh4U9xCRhhDGHcoX/q9aCMH88R9hVuR73CdUI4MqCWwUMosF8RdL/XJOt/QbU4gsDctnmSJ0j&#10;Q2nQ2aEUFNXunbCDQsT3A48QGizhnswCQvkwRMlCSCGEGpFWcMVI8wQlCBYjW5OwBlHCBhFhqIAi&#10;zRvOMsWrLvcBHgNo0j4neD6gVAGXMc5Y+8FzgFesYGArHA3GfT1meNWqlEqsg0JgcP9hJSBgAevR&#10;KHMEqx3FV1GDDrRRg+cYwQcoCGvGbUeVF1hQcH3iQCQsgo20GR8w/0Hp3DbMLZ5ftaZZdYAHYJ4Z&#10;F9R4XKqzUIX1BrpV5nlUBo4wHehwGw35/QjNBi+QqlKgzcCBKguK246yQ0jYloQ/twOh2cAHRPRh&#10;s0NUd3eKViQt4Ag/OyiR5wh0ifnAM0HH/H7Hfc5S/caaX2uQznwFqWqEJo8JihbU5nYY8Xgg4ESb&#10;6Q9rU6hsoQI84nthNWEPNAN+HzwLCJxA+H9NHhNJGeB5UeG+1uf7GvMcNGSaNubrUf0dFhQUbNAQ&#10;1p6wdokEYfBcBEqg4jsEEnAPlhPSPBD9ifUsCXeZppFAjN3J+53uWLI+c/317Tm7rpmvUnjYiPEK&#10;VXZ0GE8gpByPCuLYzJDhPA8fOXgJvoZfCkUoD4/SGVhshfUEl55UC48HHAIKCbKoj4dQbhAHchMk&#10;rVdGJBJTgMCpcuOAOMCMwXCwhoFy9iA6/A6ixYBWWVnQrKEJgrnzc/QZuezwXp6MutAcYLWxZgCi&#10;0uZ3+rHG4M6T04Y1D0smAuRGwd9rzoMPIarJkwGhBYLHbpUS8uEdYGJ4r0yrlYQAmBr6AETFAeJH&#10;v8CoGBkl64KfIwkntB8CAQwUDEwW2SZV6+ZrkV8Da0Ji/ugbLBC4x7AIi2dDywGjAOPDwQRWi9+D&#10;jd6g+UpVq8HAZYxRIkIIfdzDzwJzMgNj4OubMuOQkonhigOhQkCByeJ+bp+0AA83A/cfmwvCvJe0&#10;aAgeMAYINbSRxwKb9Ul7YUHrhsCA9o4+or/QwjF2YBZg5BCUPE+oFoE1DzcWPFgMhpAD80ICIfAI&#10;uRmo1Yd1KLiNUedRKj8FnIB2jL5B6GE+mGki1F+KhsJ78F4waX537QDVOO+VrbJqtKhWIjE4LLRj&#10;rQb/w8KAMoS1KAhWMB7MJ8YMOMnCXZPns+UOtma4TShjIwknZiTS/DLRS+WHINgxjng3hD4YOuYW&#10;igF+42fVZIYFyxB5g8jux7YxiCStM1uRLX9tarbCgMy/NiLX7Q7U5VQ3GnxuODMntXd0wWOM4Bt9&#10;xleprcB/bhfGCi5SWKEIPIILC3sfqWBMQDfIF0I0Jc+JJs8P1lZQTV+ytqHtc7sQjYgyNhBQSPbE&#10;LtnSGg3eAbyGBQWrFGMOwc5CXoXHpTpfg+guqX8QVCwwFBlHIbykhFnuJ+q/waMCAQWvCfADiexw&#10;+WEMbFjxMGN6s+RrkZPYnPsCawV9BTOF8A07z+MP6wQCCcLyPwUUhAvGnfFbg8cDbUKgRlN+libP&#10;pyLazHivD34D5s6fsQYEC0niMaBJ4D6u4z5pMA5BwYUSgH2lkAYCfoPACUQ5QkA5sNBtslRdooPA&#10;RPd3AURV+AAa5ff6HvElFe6z+goFacxRvaQ6PxvBHPWYF8Frg63bseaF8HGrzRrv8Ip5gLQ5JY8Z&#10;FEjkHGLzRCQ2V8M7wHd4XhCFWJ/bBDcf1tws+P/O53gO+V64RhEZC3c5dpCQUl/4XagPihqg4M0o&#10;DYegCFRIt2fFthrwHYos8zM1fjYsKpMtNR5tz9h+fUjc2KvhJ9ot1FssvEW6A2pOuh5m6/G0ULb4&#10;zpSPoGrEb4GR0KBJuHAckhmRRMhDQOY2BFVj/o6oEgNGSGx7gXwjCCr4wjEQ0j4pMuEiMQUQVhXj&#10;AZMG8oHY4QcHwYPZ4Xdod7gO6yJgkriXnwPfLrQoEI09M0Azfi8y2xE+ChMb5msDnixTbpcfT6od&#10;T6iUwMttgkbTjNuOBVkspiLrHdnT8NeCgf7YRrwXTAOMAu0E0wYhox84QKzoG4QOkJbPCJ+VmB9c&#10;lGDccMPgAOHzPQiSkNYH+HoIRYlJQjiB8UHjB0PFs6sEFJiPTEDhN2wl4sBauTszBBD4j4IGYwML&#10;popRMoKjWCeqGyDcHMmw0niCUMGwcR+Inp+L7eb1eSygzUFAoaq21FdcCyGBfuAzjwO2JsAeOhLT&#10;g8IA4QvNFsIYwgLtRJ/Qf74Hbg0INEQPYU8ZjA9CXyUBxWfJT86WE7ZGgAUF95g9a21gspJwxDhg&#10;PDH+OOM3ngOpwgeYDSw44A7aZy6I7Wd6X20doF/6owYOIQVcgssR1g4YdpXyAcGOccM8Yo75Wc22&#10;Kr0rIsttk0LN0U+eL7j8UNRWYugQypgv/AdBDLcY2gnBx/hSjRWP6ugX00Mr1ojh3oRLDhZ+nc+U&#10;Gf90qdVKQzL9pjn57nGh/nH9yCfC/Z1yBPxi3IBwkxQjMEI+Q1OG+wyCCwwQ+T1IEm0BfMWcg2bQ&#10;Px53VEGHRS+1le9VZFpAu5AwCjwHc8OGgd6IUoMrG5YaFC0IOOAp8AefYYUyHlRnQQRtG7u8SkoJ&#10;0ynKDkkbjfIYQEN3Y6UJblqkICBfEH0Bs8S6Ygj/t/KsJvXh+XdhPEA9OCzuQ3mBgAJDRTRw51Tm&#10;H2gH5u1/XXxQ3tAupgdVWNEseOBCw6J+Q+YtquAPPAeG/Ls2FBF9xi/GPbgCJQFV5eoFDTB9qfJ1&#10;sHZBJ1iPwiaOYNqozo6qC51TuE8swI2xaaqhQF5njKRqD9I4oX/wEDAueh50kNzCitwXuAwxHlLJ&#10;N+ZNjfiZqJ2ny/2DBYXALPPvaryzvhinsE8alDcE1eC9SD/BWqz0DuABxpefpcPvQxI/qny0YXyC&#10;gIKbFgnRWOdDRCwKUNfk94GuwM/AkxG8gvp8iFCEhYiisjX4udXA3xjvEamJ1KDGa4UXsQ8z5g+P&#10;GbFm3aUx2xlv3zRg/EO9VX/Gkb4JBtHhRIo8D3KQgxzkIAc5yEEOcpCDHOQgBznIQQ5ykIMc5CAH&#10;OchBDnKQgxzkIAc5yEEOcpCDHOQgBznIQQ5ykIMc5CAHOchBDnKQgxzkIAc5yEEOcpCDHD51WJ8+&#10;ROW4uKqa7Ksc5CAHOchBDnKQgxzkIAc5yOGX4OMuri4HOchBDnKQgxzkIAc5yEEOHxGEU7i8fK0c&#10;5CAHOchBDnKQwz8NY+4JugNzBF//q4KtZ65gEJQl1AzH3nly+L8D2OlDDnKQgxzkIAc5yEEOcpDD&#10;b0O/PGH9qLuK1DVLoMDLAoVlCzSsSHgwrlTYM7RI8A0jQVV2qRz+ZdA7ukHL2t8JezQ2CjesIoRv&#10;AhLUbdaTtYrsbzl8REByI1cOcpCDHOQgBznI4eOAkOtCqyl3VcQBuQIFXBWofYZAvfnziCKB2Liq&#10;6Hpb+N49T1CTXS6HfwlMTQ/Tcj2o8HnLncKjxlsFsdkOgRyPCG+DEoXE/tmq7eWGlBzkIAc5yEEO&#10;cpCDHOTwC9D1urB5UlF1GpInUKdMgTpcE6jbLYH65gs0oIANqnyhFKF+ssvl8C+ATlE2ppa7lU9Y&#10;7BfeGO8XyPiAQA7HBPKMFcg9SXjof1llXniRXh3Z5XKQgxzkIAc5yEEOcpCDHKrA95LQdOBNpVcT&#10;7mpSTzacfC4JFHhVoD78eSgbUF1zBGp3U3gxqEQIlefL/DugW5yVufV+lRMBkXpvvaKqkTUbTw5R&#10;ArlE8/zHKZBHkvDa57ywvVdBteZ8uXzO5fBXgEJ4noFa+3RB40PwFVQplFcqlIMc5CAHOchBDn8L&#10;GMQIav6XhVV9chSoX66iFMoHIyrsBhtQ+QIN5KNzliD2yBEejnooTIwhd2XZrT/CHtqjysrL/7ni&#10;E4seGzWZXVrHfdUDO03ZT58ETLzk2tTteLV97WP0X3eMb0GuZ2qQdbQiOZxSIpczKuQep042sYoV&#10;bonCicFZTc1kt8lBDh8EhsZYNDFYL2yp8YXwUn+LcLlTupKXPM9LDnKQgxzkIAc5fFLQ+bpg3uO6&#10;QumQ2yrU9boi+V8UKABFJa4J1DtboC43BQq6JohdcoWSkUXKU9mIkvKidtDyOpvvT1954OmXhWcq&#10;ts1Ip/T/O7kzrPCNyxU6jr0rZM96XO34YXHgJxPmGJ4RVsP5ZL0lXmcNnoUm25BHvDY5ntHgcz3y&#10;5CMwwZC6JLai9gk1ySdFuDT7vo2t7FY5yOFPwZQUP5Nmq4VU/RUCNf9SINPtwlv3M8KR/tmCsewS&#10;OchBDnKQgxzkIIePH9wvCrU6XhGW9rqlQn1zVantFYE8zgvkyYffJYG63hCoExtTfpfZiMoWXo4v&#10;1jy76KHjkCl3OyV+XtK9cvnDIeKSh0Mf73qzuL/skf96WE/tNUYWKU6d8UAoDX+mLM5+XvNskrjg&#10;kzCiEOoUdLZ5T+to5aJOKaZiv4ue5H3OkBzOapN7gh75JzSn4CQLapugTw5nlMg3UShadt/dQ3a7&#10;HOTwh2BUfFuLlhsVk+quESoN1wnUbL1AbbYLFBAlXBp8WSlAvoWCHOQgBznIQQ5y+KSg7QXBqeNV&#10;Ibd/jhL1u6lIARcEckwSyDVFIP6dBuVJq1Dkx5/73tKmaYXu9HlJN1rxcCR9VTaO1jwaUbnq8dDE&#10;/W+WtJE98l8NG5510B13V+Wr6Y+Vn0wuU6RJZULlirfWszIo/JMo/T4rK9TI43StGPf4WhXBqa2p&#10;XZIhucfrkkucLp8bkHd8MwpLdqHOyfb8mw55JSreH32zSReSb+gqhz8Ay68PqRN0yPgbpx/UXhpt&#10;Eshgo0AttwlksUcgp0ihMDS9xoitom912eVykIMc5CAHOchBDh8/WKcLWu7pwmIUkOhxXZDC+Oxh&#10;QCXz50sCdWbjqesNJfK4LFDPm41oZnE7NqI6UPjdLjTvXleaeS+Qphf7vVnwoHPEvtfhrWSP/dfC&#10;vOLGJmPuKR+Z9lD9zawydZr6RJlmP9G5uFccYiO75KOH7slmM9rG6bzulNyM+l6wp04pRuQVX59c&#10;YnTJOUaPjSgjCk5yId84I3KLrSUGXah1d3i2Yf89n4iR+EnDvygnKJzclXufbNMj+JhRtvNetUrj&#10;7QLZ7BXIep9AtvsFcj4sPAk+p7QkvLh6PdktcpCDHOQgBznIQQ6fBvhfFrx9LwkZXdiAQu6T/3lW&#10;bhIFcmEjKoANqi43BBqQq0yT7pjT1LudaPBtdxqa50zDbzvS2AIXmn7Pn6bd83017367XTvFSc1k&#10;j/1Xwvh7Sp2mlChfn/ZAQZzwQKDwp3X40Ctb8arNiBgK/0mhjY8RFub0bhmc2Oicb4IWBSQ1oKDk&#10;luQZV4+so1XIKlqNPM42ocBzVtQ+0ZrcYvTJM6axGJpuVDA823LEbnG8uuwxcvjQwMZTePi/J5xt&#10;anqYfoeo5ls6n7Z94RvRmOwOqJH9AcV3xtMhJbI8LLzxjBO2j84W/tU8Qw5ykIMc5CAHOfwLgY2n&#10;6u7pwoqAS0Il9oXqxgaTV9o7I8ozXaCgKwJNKKhNi+570LSi9jQiz4v63bKhvjct+WxOE+740GfF&#10;ATT7nveLpY9CNhx8ObOx7NH/KthRNlx7yr364bMeGNwPLzOkSY81aOZjTZr5qPbrOU8af5Usrvpk&#10;qvKNPu84oG18vSd+SfWpfXIT6pjanPzPNWSDqQ65x+qRd1wL6njOjoKTHMj1rB65na1Lvok18ntl&#10;1BmyicLlmyz/FfAvq0jX76y5X/uTTS92jDar9DnWkBwOKLMRJfChQG5HlKhdpEBdk4SUkTere+yh&#10;MCXZbXKQgxzkIAc5yEEOnwa0vSL4ep4XrnS7JtDgHGXyufguF8qejSgnNqb63KxLS+4H0/TCLtQ1&#10;y4YCrhpSyLVW1ONWKxqQ05zG3rGksYVWNOWO8+1lD7oOXE/hGrJH/2sgvKSF5Zji6pHjSmqWT3mo&#10;Q7OeNKT5z1vTrEcNyyc8rB51QOzdWnbpRw+7C8bX7pLU9IB3fO1Kz3gtCkxsTMHJLfjclLzi6rMR&#10;pUt+8S2pa4oLdU9zpw6J5hSSbEndLhplDr9uEbyehvzfqbz4d8G/yIDaWjyxekh00wn+Uc2KQ844&#10;kGdEY3I6pEWex9gQj9Qjr2M1yS1CkYISFLKHXtfsskr0rya79ZOAn9u+oc/RFg3NtqjMcT6lOnb0&#10;U6Gu7Gc5yEEOcpCDHOTwbwXjPYKq63nhG48Lwpt+2apSAQnLcwKZxQtkHCdQwHl1GpdrSkNuOVKn&#10;q2bkml6LHFLVqN2VxhR6rRkN5P8G3zakrjdrlQ/Oa3ly0f1g63/TBpebHvetNfu+8bQZD/RLZzw0&#10;oAn3dWjaAz2a87gFzXpsUDG2VPXKxvJAH9nlnwRMv9rBOTSxSYZ/Yh3yT9KjzimtqVNSa/KJa0Iu&#10;Z/TI+Uwj8k0w5t8cKCTJkYKT7PgaG7H7eZPk8dku7vJVgw8EbDhZp1urhO0RlP4tNPP5tcF6HU8Y&#10;rml3ssXTsFgX8osyIrsjtcn2cA2yO6xOzkc1yeOYGgWcUbzXN73WyInF5p9MIQmeI+X/NaCWn+3Y&#10;2PgL4aTOfEG03Ca8DUoVTg8vVHOS73MlBznIQQ5ykMO/HEKuCp4el4VMlDPvc7MaBfLZ+7xAdmxI&#10;BV5Upwn5JtQ7uzUFXNYn9zQdNqDUyfOSDnW61pj63WxBA3MMqFe2NvW6VffJpGKn+YvKArVlj/5b&#10;AUroh1ZEv3wWaDrrvmnk9PvNKj8rg9HUTDpmPzaiKaUNxDH31O6ueOnYTXb5JwFhGcaqoy55jGl/&#10;rsljv3P1KCi5KYWlmFFgYmuyOVWP7E41JNczzahtrAl1OudI7ePbUMg5e+qaZC92SG6QMjDDwu7f&#10;Fnb2T8D6ImuNwCta2lVjGY6Kh5+4ITXrfNfW/WId93SPdXrZLc6LfKJMyeaoDjlF1CePk02lw+t0&#10;fQqIU30w8FL9zxblu/wjvOKPwM/xlsEHLUe0+lJ40XS1QM3XCuS4VxBDLwppY+5V995DgtzRIAc5&#10;yEEOcpDDvxlCrwkb218RXvfKFqjvzRrkni6QTaJAPukKNDi7AQVn6JBHujb5XzIgy2RF8r6oSd2y&#10;DKnrjfrU+UZ1CslWpd452jQkz+BqeImPi6QM/o0A5ebw86X+cW/XOst++tNwXFxVbX6Za8/xJfq3&#10;p5Q2phn3m9FnD1vT/MeWNK/MmsaXNBOH3FG/t/yF4xCimE+ikEQVTLns36h/mu2ujinNytslt6Dg&#10;ZHPqmGRCXvFNyDK6NtlE1yOv2NbUMdGVwpI8qV28FfnFmVJQogl1Tmtwdma+v7wAwJ8A0MeIxEbN&#10;QxPrNmcDSqIVrG7Ijk/SiEK7Z17o6jQg3vl0z3jXtz3PeVO7k+bkcqwheUY2oaBTbSjwtAkFnDYk&#10;/7MNnnVObbhkwnXrOrLbP3r433nZXbCidug+w22WmwSywLFF2iiYfE4yD80QYiff1bSRr0TJQQ5y&#10;kIMc/hUAgbZdnGiw7Wk/1+xPKPn/r4ZuWYJNx6vCba8LAvW4pkidMxSkUD67JFYGshpQvxstyOdi&#10;DQq8rM+GVC1ySlWhwIw6FHa9HvW81YC639Sm0Gxl6n5L9fXUuyZfrXrg/7eObVTx1urflI6Ysf/l&#10;jD5E6z9Ins6Xz7rpLizz+nb6A+O309lwmnC/IY0rbUBT7reg6Q/MaPS9BjTqruaDOY+Mxn5q+yVB&#10;gR912cm1V0qzlI6JjcSwNAsaeNmfOqdakcsZXbI/3YC840wo8JwdhSS5UbdkHwqKd2JjyoN6pjlT&#10;jwutTn/7YHQj2eP+EEAhXXGjT8ONdxf8n8sb2XjXpW6/RN0OXc41tQ2PcZeMbxhPf7fj4UPCHtqj&#10;NCLJs13X01YXu8c6i51jXcj7pDE5sgHlygaU54lm5BvVkjrHtKEuZ1s+65XcfPmwS+afRCnznzNq&#10;vzs3wqD9Dw2jrbcKZLlDIIc97w7XwwIFxghve14Wto6+U/tP0Ygc5CAHOchBDh8FsIKivPb1UONF&#10;pd5Wn0r56b8LQjOFb30vCW/bXVCgoTd0KJCNKZcURep1rTF1v96U3M+rk2uaFrmkapN1kiIbUooU&#10;fFWburOB1fNGA+p6vTp1u6lGvW/VyF1239dL9ti/BZLFbZpz7nju/OZJz7XZ4vE/bbwRhSl99aRz&#10;+xn3zbNnPjClqaVGNKm0CU0uNaTJbEBNLjVmA0qfRhfrPl7+1H52Oq3/5IpnLCvuVX30ReeRPVLN&#10;i9sntaSgFDPqme5GwYm25HXWmNxjjMjpdDNyPGVIAXE21CnRjdrF21JwgjMFJViLIanNT+98OeEP&#10;V17cnb2xrt8u1R2u+wRWprWOL7rT2eNTNiB+D4y/0Mg9OE7js67nTJyqCnPAAPmU+w9+2j/GvL3v&#10;iUaX2582E7sleJPXCSNqc7g2eUYaUbvTFuR3qjX5RxtR+zNNXndLbPn9hJuuH33lTsiMVdmjf1Ls&#10;Yv+1cXr9jjhEBBw2IotdSmSxW4ns9qtQm30COR8RqG2M8KJfhtLnCNWU3SIHOchBDnKQw8cHieKJ&#10;2jFvj7jk05VfjKuHMJz/eKDHlIL2/aOKl8l3wv8P6HRZaBR4WXjqniZQh8sCBV9BOXMl6pPVivpl&#10;WZNbWg1yTKpBrkla1CqOjas0ZeqS0Yw6ZdSi4GsaFJqlTR0yVKhDpkCD8xvtRQic7NF/ORwXj1eb&#10;c9dn4/R8s5hIcYmR7Oc/DMjj+uyBy45J91tVTnvUiiay8TS+pBFNKNHnzy1pXEkLGnqnMY0pbPpk&#10;xWPPBRm0p4bs1k8KZl7t2jjknNG3/vGGLzokGlNYqgN1TLJhA8qIXM+0JJfTLcgZ5zMtqG2sFXWI&#10;d6QANqJCznlRu3PmFcFpTXetfzrhD4Vh7bj1ZYvAIwYnzXcLlZZ7BdEjSijve0krZVVJn7b/5hyr&#10;PSVhNXrG1xwXFFtnW98UF+8h6e8MKKxyYBXq51Y7PgWAITg+xa1TaKxJRnCstdg10ZsCY2zJ+Vgj&#10;cotqRm1Pm1HgaTsKPuNEXeLsy3skWkWMznAxlt3+UcIqcXS11Xe6WGx6PLaW7KcfISZvk1rXYy1W&#10;tjvcnDyPNCCTPQJZ7VMk6/1KZH1AIMfDAjlECXfH5DXqJLtFDnKQgxzkIIePCFjZ+u7x6uDNj7+6&#10;u+vF2vtbypbPjKGYn92zZhUr9YtKxvaZfDN035S8Lg6yn+Ugg66ZwsLASwLZJb8zorplCBR2tSaF&#10;ZRiST7ouOSRpkH2KFlkmqpN5ogL5XNCi0ExdCsnUpIArquSSLlD7qwINyGl0f2Vph+6yx/4tsPxB&#10;6NjxBa1L1pZ1Hyr76Q/Dd6+HB85+4JAz7YEpjS1pSCOLtWnMPV2afL8lTX1gRePvmdPAggY0ski/&#10;bNkz1zlFdOST9TIPTXO165Rocio4yfJt1zRnqXx51xRXCkqyJ784K/KKNSfX2FbSuX28PQWyARUY&#10;50hdzvmKwfFWT7qlWs1bUxL+uw3I77JWGnU82OS0y+FqlfYHFcieFU6vkwIFJSu+HJbRaPfSOx3M&#10;/40rUrMu2xgFx1bfGnS2wfFR54NDwjPejd07A2oPKvJ9kkZUeHi4Yo9YO8+Ak61SOsY6VvZI9KOQ&#10;WBdyiDSgNkd0yCWyCQVGW5NftDkb44YUcK7+pR7nzdw+5jlel9/bZuRVq25bf8HZ1j/KppfbQd2H&#10;HaPM2XDSIJO9iuR0tCZ5Hq9HHsdrkmOEAvnGCqfWvghtKLtFDnKQgxzkIAdBWFE2vvb0TL8uo9Is&#10;7GQ//a2AFaUND6c7bytbuWT9o/Br3zyc/GJb2ZxNZ8XvfzY0BGEmK+8tCJ6RMyp7+NXg5dOuBevI&#10;/pIDw+QsnZo9rwkv/M4L5JSqQJ2vqlFoRjUKulyN/C9UJ4cUZXJK1ib3lHpkm6RCDsnK5HO+JgVc&#10;UmPDSZ38LyuT+wVWgjOVaGhe/egfXoxsIHv0Xw6rnw4IHnmnWcmk4tYnDomT//Aq1CYKr7Xiaacf&#10;Zt23r/zskR3NemRBU0pastHUhCbea0nT7lnR6LuG1K9Ai0YX6T9c/dx/2qcYwlcFUHyHnfcM6pxs&#10;ciUkxbKie6oH9TvfnrqmelLb+DbkcLoF2Z82JJfTRmxEWbAR5UTt4m3IL7YNBZ11Er1jDHNDUlr0&#10;y6A9qrJHvhecKNhdu2+U6/dtjzWocD+mRW0OKZL5ATakItTI97Sa2CWl5u2JGdaj1mSM+CRX934J&#10;epyr077D2TpXQuPNz46/3LvHd/eX1MTvVQYUQvk+RQMK+aWTEj2cA6MNz3pFGZT7n7EmtyhTsjqi&#10;S9YRuuR+ohV1jHGmjrEOFBBjSZ6nm+T2Pm/fNTwj7Hfhzd8Jky63njvosvFg2defwII4f2OfvYqX&#10;QqMtyfdEU7I+qEy2h1TIhfHZO1KXD002HBVfdU0xmMM8Qr6HmhzkIAc5yAHGS5jq5NyBYWHnvDLa&#10;R5otnpZi+7cbI9NKe7fsk6V7YUKeWdGkO3avZxf5vF3xoNepH96G28gu+S+AcvLlvcW+s/MnXO9/&#10;pWN+UJpln49ZgP8T0PWSMDyADSj7JIG80xSp+9Vq1PmKChtR2uR7Xpc803XJJ70pWSZWI7NzimSf&#10;rCgZW6jc58rGk1kKG198f8cMjbIZd9z6/F2VqDa+He8+tsAof0R+4/uzi+ynJYor1GV//S7YL873&#10;WvzQN2f6fSuaXmpBU0tM2VBqyEaTHk2614qNKFMacqcB9c+vQ2PvNn3wxRPv8b/XePjYAI6IkRf8&#10;BnVMNCnyTzASQ1NcqHd6OwpL9iA/NqKcY1qRdXRDsjvZkLxiTMk31orcT7dmY8qRQhJdKtqfM0ru&#10;c9nMTfa494apad0HBUe2fNUuypDsj9Qmm0M65HQUIV8G1PaMHrU/q/W294VWR7Y8CteX3fJJw6rs&#10;npphZ3WmdYipU9Iz0SVxfPqAwauy3xXReGdAkeKnnAs16XwH85BTLY96Hm/41ivalI2H1mR9pCFZ&#10;HNQluwhDCop1pA4x1uR9qgW5RtXJC4sz6/57+O/x7FXVDhR+pYNxkv30l8Gmwh6WPZNrxn6W1+4X&#10;V9L3ZISreu9X3eRzWJOCI43IZp8yme9TIOfDGuTHOBwYbVzRLrrJ81EX2l/Z/ODrtrLb5CAHOchB&#10;Dp8KQOB8aK/mqgerNJcVzZk6+sKgp91jAy6NSQr1hfCX/f2XAvqTJWbZHKvcGzG/pN/b4bmtxOF5&#10;zWlUXouK2YX2aTvKevv9XH+hKC4rXhQ4PWd89pCMHpWhqe5nuye62n2osfnQY/xPQK9LQvWuV6rn&#10;urIh5JgsUJcrNWjoDX3qndmcOlxsQi6p9ck5tSnZJNan1vECWScpkVuqOh9K5JWuKhlT9nxvwHlN&#10;MeSK7uFt4pS/pRLVhqfDWw/Pa5Y29g5WiUzOf/20vbvsr/cGKK7fvOi7cFxRC3FqiRnNvm9LE4qb&#10;0wg2nsbzeeI9Mxpxx5AG5NWmwbf1RDaoSlY/9R9BlP7Je5d3i+PVh5z3Wtg7xfllzzRv6pLqSZ2T&#10;XSgo0YE8Yk3IPtqQHPloe9aWQpL8yTPGhjzPWFCPFD8KSrJ5E5RsuG9ajndL2ePeC/bkrNcPibBI&#10;Cj5pSsFRpuRxXJ8cjjYgl+NNyPdUS1a2W1GnOEPqktTsxeQb7dM33J+eu+7hjPR19+d6yx7xScHQ&#10;JMMWflEa+9xOaL3uEGt+aXBqp0krbsz4MbwL/PNTXYECzEoKbNEp2nyPW6Tha082ntwiW5F9hAGZ&#10;H9Qhu6MNyf+ULQWf9WRDyp68Tjcs6pJiNqhvnvvPhlv/HKy72a/N13eH28q+/mWwh8JVJ102+K5T&#10;omLugvzOrrKffxZ6xTp0MNurXNQ+kmnjWEMy3SuQ2T6B7NmICjplQZ7H6lea7FN42SfZe9P+5/v1&#10;ZLfJQQ7/KCDyAHl8sq9ykIMcfgli6GCtPS/Xu5wq3+17VtzdFAaI7K8/DIliovruB1sGrL27umDu&#10;rc9ez7ky7vCKjPHNZX//CH/VCsTWJ2vsj77YnJlUGfd647Mlr4fmmYndrwvisBzNwoVFruNi6Kd5&#10;GevT16ssKZoVPP7GgPyR1/tRWJrLk87nWizpHtPyT+9HUkIZNTLEE/3vipdHiGJBbdnPnxyEZxir&#10;jrzRbF7YZdXXbqkC+bJRNCCzGfW42oz8zjci3zQj8k+zIo+UlmQar0yW55TJNVWTDxhPArmnKrNR&#10;xQpEmiC6nlco6Xmz6aBw2V43fyWgmMHEO60OD8mvSYPylZ9OKG789Waxz+/KPYgWv2q5/FH75Mml&#10;ljS+1JQml1ixAdWSRhTq0ciiRjSmqCUNZwOqT54ODbytK04uMb299nlon5hPbB+oXwJWHGsMvRi4&#10;ukuqQ3mXVDfqnu5NPdN9qXOKG/kn2JBLTGtqc9KA2sY7UO+UYGp31oH845yoZ1oHap9oWRac3Gr1&#10;tJzglpuor9r7GgHLLo8L7XSydWnw6Rbkx892jNCjNod0yeZQfXI5akBeKEAQzcr3mVrU67wRLSjs&#10;+3p72aLDp9/8YCJ7xCcB69OtVUJjtEJ9o7RuuZ7Qe+sZ3eLq4POhU7YWr25aVTQDfJmPT9aACj/f&#10;rUHH09Zfeh43LvM9acnzZk1uJ0zI6ggbFofrkUeUBQWedqf2Z1wo4JTpq56JlosnZzlJIYy/BQn3&#10;l9SccN5k7vKCQX6yn/4ymJ1l0iEsRXgamqaYurCw9686BcLP+dZre1jzsPvRuuTLhr/dAQ0y36dI&#10;lodUGZd1qONpK/KK1Kt0PaZZ2D3JekJ40RB5VT45/CEgClfe9Dj8JwVNfg+At+wvWGg7+ZJvxJf3&#10;Zo0Hz5H9JQc5yOHXIFHcrR4pHnQ9RYf7JYkRrf/MihEI8ejzExbf398Ssab46zfzcz9/sSR3zldr&#10;Stb8aLhMK9PXXnCvue/GBx+22hJWCoZm2/b87Hane9+XLhRPvTn69sjrHeVTizqIoTeqPx9+q/6G&#10;7x71MJBd/iOsp/UqnxfN7TQya3DO0Mx+FHLeX3RJMMrumeYYWLUfy58BFK/YUDxp2v6HK2JuiZdM&#10;ZT+/F4CR8fFR7F4/Nc++SY9MnX1+54VyZzaKOl+qT0OvOVLIRWNyTKxLtnx4pRiTZ4oZuSY3Idsk&#10;TbJOVCa7JCVyZkOqDRtQ1okCBaSrvQnLbLx/7eOxTWSP/stgdHbzaiOLGm/se1uRjRsVGlWkVbjw&#10;UZsRUeL7VVsEPu+sGDck/KHL02mlVjSNjaep90xpdGEjGnmnAZ8N+GxAQwoaUa/cmjQgt644/k7z&#10;3G9fdAvFvbLHfPLwTf5w7d5pPvtCU10qOyXbUe/zvjT8cigbUm3JO96SbE41J/OoJtT+nBsNuBBG&#10;wUk+FHTOg7qmtKXeqX6iy8lGr5vsUyjod149RPbIXwU4NXqesfvWNUK70iOyPtmx0ml+sAaZHqjB&#10;hlRdco7QlzZidY3QJY8TmtSV8W1qTkDhN/fHjUz/hIp3jEmqp9v5dK0V7ie0njgeq1/ucaLZjVHp&#10;PT7fnL/G5D8NqHRKV/m7VvI/JMCJMDndz9X9aP2TVodqv/Y8aUHeJ23I/lhzsjzckGyONiXPKFtq&#10;e8qVfE85ktvJFhWBcS03jbnipSt7xK/Cuhv9+nY5VyNt2e1ef+kWCd/e8W/UPU3hcMckobJLmlrk&#10;5hef/6oTxj3cXblnlGFf50NqJb5MF97HGpLlARWyOlSN3I43pKAYO+qa4EMBMRaVQXHGWYMueHT8&#10;N1eZlMNfBxkUrto/RXlip4zG89f/Ad4H/rKj4HO/8MzQa5OuBbz8qjR8nOwvOchBDu8LEHZp4lm7&#10;RPH4+FQxyvSPKoAxdLHWlkfbpn1Vsqbky7tfiAvuzH21+s6iZbK/hREFms1H3hF+mFVcc90PYtAH&#10;KyiwhsJrhGXrze99Tads1A1jWnpnmHjs9YHyiNcH3i4qGVA+Ks8keWrBT3MyoJj0uNjHMySp7cUR&#10;V/vQED7aJjlVdEp03tcjP/AXy5//HoiJiVHedndDr8OPdn57W7zqXCxeei8FPlvMrpYpZhpcEC/8&#10;4xuL7tkTpjSz2Nmjz/WG5/0uqpLPhWrUI8OYOl0wIbeUeuSW1Ig8k4zIIl6PTBPqkH2SPtkk1iGL&#10;hGpklfQuL8qGjSjHVIVK/0u1b4+/1baH7NF/GYSToDyhyGRu7xyFV0PylWlInrI47m7d9CX33Tz3&#10;UNhvKqTHxVV1v3zUfk94qY04/741rX7kI06927JyQL5m5bjiZmxMmdOou01o0O061OOWIg3LbSDO&#10;v+uQvfv14KB/kwEFWJAzULd/ml1k9xQHsWuaGw261ImNqG7UOcWb3ONsyCnWjOxPN6dOSR7UPSmQ&#10;uiYFihOzRlX2SvGtbLVTQ2y8VXja/rQw7X0NgUXnh1v7ROhcdjimzgq3JivcGtR6fzUy2KMoHSZ7&#10;tcgpoj65R9Yj16ha5B+nUznihs3ptcVD7T4FZRQrsEPi9Vw6xNRIaRtdX3SN1Kvwi2qZP/3q8FU/&#10;3N1ig9BiXAc8Am/+1HKgUMJ8w90R7WZlBl7ufMpctDtcl1wjm5PfSWdqc6Qpz6UOGR+oS07HTcjr&#10;pC05R5qSfWQzcjvVcFenc4a/uZnuwcL5jYenGSeGJdco+LKkv4vs5w8OMXnhahNv1J8YdEHhgUei&#10;IAZfqP79Hvr/DsFfgnHR+oYdDtc44X5IhXwi65LdkerUep9Adse02PjXp9CzztQtwZXaxxq9DExo&#10;vntMZkgL2a1ykMPvgrW5LSycU4Q7XW6ob13/aL2W7OffBBSo+b5wboeFt4Zcm3dzqBieO/jB5ker&#10;+8j+loMc5PB7AR6JC2Kc+w1K71f2K/sn/SKwwI98G+347f0N8V+XrHmz+fH3L1cUL3+z9eGmvUde&#10;7nafc899/MAcIW9cvnBxQm41vw+lGCwt69OsR1btY51vKLz1vSpQpyuK4oz8sPKDz3a8OPHq0OsV&#10;pWOLZxcFjooqnvhfxgsUlB5Xelh3SHaL7ZEaIA692qsiLK2d6BZr/KJHokO47LI/DejnqtwvJm24&#10;983zmFfRl5LfJg/NEDN+NawPbTv5LNYsmZKDL4vZjTA3+E32998OuwvGq0/Ms+/f5UrN/HaXFKnr&#10;lUbU5bIRtb9gSN6pzcg1qRl5JZmSW7I5uSa3JudEfbJO1GGDSoXMEgQyjBWoyVmBnNM0XnW5arD7&#10;i3s9DGWP/ksgjI2+xQ98+vfOVSrpnStU9MwRKvvdFt7OvNdw56bH7r+5AnZMXOC8+IH3pc+KncSJ&#10;OSblG0q65edXRCZHv1mRPavU9uXYAn1x8O261O+2NhtQqjQ4t37F9ALrxENvJ9rLHvGvglmZ/VoM&#10;uegf3SPNrbL/xbY0+kp3cfTVbmLPVH/RP95OdIk1Ie+4NtQrPYgmXBtIE68NprA4N3I8okMGPwhP&#10;O5wS3tu7GYaw0XiPkW5HNUudI2uSXYQKtT4oUNO9jEN7BDLaq0YWh2uxcVWfHI/XI4fjWuQTXevl&#10;0It236y6M+h359j9XYVNqmDiJaF6t1jtKT6R6o9djtch66O1yrvGO99cmTf3y7V5yzzC08MlbzLo&#10;Havkn9IKFNq89sF4uwVFoedmZ7cXe51zFp0jW4tObCS1PeVG7iftyOiQHjXYVY0sDumTb7QTuUc7&#10;8Dwai21jW20beMX+V1eg4PyYeaXt6P6pDV/1u1Qjb03pgN9drOR94at7Bo49Lymm+aQKFQHJAg3L&#10;NJol++tXITzdWqNbtP4Y+wPCI+dj1dnY16RmbPi3YPy1O6xD/tFmNOBce7FHnIsYctY8PzjBdvDo&#10;n9mc998MmMfvsibXXHxnSqPNBSsaYu8+2V9y+B2AML6RmcJyr0vC4/bXVRbCmSz76xcBNHqoeKX9&#10;lzmjYxbkjqhYkD+GPi+YnLv/1X5f2SVykIMc/ihkiVk1Uyim3xU6F/x7K4qBEW59uHHI4ruLC5YU&#10;La78unTN2+VFi55///D7p+sfLnnzWZErDclRfTAuX3PaNtFfU3bbHwdWfgbn6rUNzlDKCrkukMcl&#10;NqAyBep+vQaNu+Uibn/0ZcWB55uebXz4+ep1peP+O2mX752cNcyoc5L3kXYJTmL38+0pJMWLwtK8&#10;qO3ZVrdW3phkKbvyT8OmvBi1FbkrJ39X/O2jM69OP4x/E38i7lWcN0J0ZJf8BI6XnW528vmZmUmv&#10;UvoVi8X13teAgsE27UnDdosftwopFqM+2AbBS/IHNBiYabC6XZrSs66X6tPgq07UPt2YXBMNyDHB&#10;kAJTXMkruQ1ZnK1DVnE61CZehyzjNaXcKJN4gUwTsQqlRAGX6uYPuGk7GCEIskd/cNj4dHrdrY/m&#10;rkurPPvtD8+mjRtR0HRzlzzl22G5woNppS0njBab/6LABs5vfj187OKHXg8nFhiL/bL0xL43DcuX&#10;lvZ8tO/18gcHy1e+Wvw4pGLknZbi4AI96pujQUPzDMrD77qcjBOX/Wp46vqcIVoLcjq6rszr2+Sf&#10;NIh/L6CtEy90se2b5n62a6pDZd8Lvmwo9auYmT3q7bDLXSuCktyobbw9dUtpS1OvDaWxV/pT/7RO&#10;1DnBjSyOVC/undTivUL4qiA8pW/9/metvvY6ofHS+bgKWR5SJON9StR6vyq1PqBO5vtrke3heuQY&#10;0YAPNqSO1SXHE5qvOicabQ3P7/+7jPO/24AalKzV1PeEQrTtEQVqc7gaORytJ/ZN8n0UnjnpyJSr&#10;w0PCZaXaQcefmgF18NXKJmtKhxz4orT32+V3+1Ff5gkux1uSwzET8jnpQs7Hrdn4NaIm+3So2QFd&#10;ahNhTHbHzXkOm4t+p1ts75vhXl/2qJ+FlZm97IemtorveaF2RecLCjnzCwN9ZH99UFhf5F5nxDWV&#10;ZcFpwmP3JIFcEoVXg7Ksh73vCueAqEambSOqR1kfESocj9ckp2M1pbL81kfVyOdUCxqY1JGGJXWm&#10;HvHOlb2SnE71vOzVRnbrvxYW5xhqzbzUyH/wOWFTnwQhu39ytYdDU5tETMtsZ/8p8cKPDZbnN3YJ&#10;zRAKAjMUrofeUv/NjZrjy3Zof3tn5rwlt0Y+mp8zjObnjqaFBdOuRbyN+Fc6/+Qgh38EUsRjLS+K&#10;Mf1LxWu/q1pQzNOYOivvrvhyZu60pwsK5lauKf2qbM39r7J3Pd+fufnJhkcz7nq/GZqjFjk1V8NC&#10;dssfBnjuuuXUHOCfoVDgd1Ugu1SB2rIRFXZNoB5Z2jS7oBPteLimPOLptmPHn278iXI7JmeMbmBy&#10;21Vusdavw1ICqeeFzhSS6kdOZ1uQ5+lG0T/kT/5woYYlm+p/kf/Fts2lm1+deBl1L/rFqYtRT473&#10;PVL08/HL0Y+itY48Pj4+7nXimstvM11ZyLy3wTG7rMmsMaWqCQffjDST/fTngZWHsTedHDtf1Djb&#10;7WKNijEZThR6oQU5JNZgBaMRBaXaU9tkSzKPq0dmZ2uTdXxdanOuDh+1yCpBiSzZgMLhnKz0POxS&#10;w+/n3+7QVPbkDw4xtElt+6MVs0683h2dXXl9fol4f3jq2+OTZj9wP9azQDVx6VMPZ9mlP4EYWlP/&#10;i7KOWxY88Ho9+Y4V9bpVlwbnGdHwAisad8dVXPZoYPn+8tXPv342+Fm33Jpvu96sJg67bfhmfqnP&#10;lihx2a+GIA1JH6IyNtfcb0BW05WfF4Z9MAP974AwClMae7GzR9dkp4TgFPuKoZc70bQbQ2lG9iga&#10;crkLhaS404BLoTQmYxD1v9CVuqZ2oNBET3KMrCV2SmwYFSl+8Xv4iMKURG+zkFP1j3ocVy53PaHG&#10;irY6WRxSo5Z7FchwjyIZ7VMn64N1WDltQK7HG7ByXo+cI2tVdohtcnFZ7oiPUhkI2yMoDYqvM7Dt&#10;CaX7HpE1WaFWJ7cTDWlEepenMzPGxg6+EDpozJVu0ioMlEoYUDg+BQUzWzxe7dvHExctLun+4osH&#10;/WhZSU/GBxueN13up4GU82R31JRM9uvz/NUmkwONyfOEA3mfdCD/k9bkfaLxgXYxxr9oQB1JD9cY&#10;lGwwo0uS6sOe6cpiUJrCvWmF3u1lf38wSKchKhOva3bpeEHhqleaUOHGBpQrG1AT77j3ll3ym7Ds&#10;km/1sMh6w+wPKxTZHFUix+O1yPywEpkcVGBjsgEFnrahPgn+1C3egzrFO5V2S/abMjVnyHuHYH1K&#10;0DddaNUuVviqW5JQPOWyWeXkpMbiykyrhJ33u3rL98P687Dtdhu9QRnC/vaXheehmTU2j8v3/kUH&#10;EkL3thTO9/kid2L6/JyRNC93JC3IGy+uKl4QH/0q+i+NCpGDHP7PwSHxUM3Tr48G5YiXocC/lxDH&#10;dQdfbO2wrWxbxuRbY58vzJ9Zuahw9pvwgsl39z7ZdevEy0P359/pdG9MTt0R4UV6v5n8GE7hGoNv&#10;tBi66+HQnyi9y8Re1b0yVKd6XhVKAjMF8mHjyffyuyOAj9AMFRqf7SiuL5538+jTbZ3+l2FjxWxM&#10;xrAeXVKDbvdKD6E+57tSl9R25BFvQiYnaohupw32brw7+k/lIW0Vt1b/7HbfBdOu93kyI3tS5eK8&#10;xZU7H+x6HfH85Osd97e/Wp+/cvWRondhO/8J8EDvLD0ScPp5/N60t+enXKfr710dcOFL275DS5Ry&#10;V78wHSr76YMAvOF9r7Ye2O1SvYLBmWY0LNOdQtJbknuyATknNSPPZFOySWhKrWN1yCS2NtnE6ZPj&#10;uWbkmKgrhfKh1LlJnCDaJSvf7Jxh0B0lgmWP/qAAHNz/7HvfH559nbXr5fcvD5cfKDxZGXEzsfJs&#10;0oXKpMS9FbMPp9DSn1XWdr2d5Lz4kVfy3HuO5VOLHWhYQSsaWmBKY4ucaGyhG40v9KlcWDbo+Yny&#10;bYWbX02+1/mmSnnPW5qvFpd4L894jxyJ8DvujQbkNvx+YI5x9lf3Jgy69J55cR8DACfHZ/Ty75nm&#10;caFzir046loPWpwztXJa1pDKUZm9aMjVbjTkSk+mo87UOz2MuiUHi+6nmogdz9V/PSen3UxsXi17&#10;1G8CcG10iot/x9jal3xPq5HPyVrkcrw6mR0QqPmedwfCoswOqpHjUV1yO96I3CJ1yStKmzrEaT9b&#10;eWfQL256+r/wdxko7psEtfYnhP1+J9RFv1NNyOa4FrmcqCcOTGn3cnR6j5Su8V5jh6SH6WOc4bBA&#10;DhSOT8GAii7f2H7N/ZF5qx4OpC8f9qaV93vT5OuB5H/GhOwim5F3lA05H7Miq0PNyWRfYzI90JR8&#10;opzYgLKjNocaiE7H62ztlmT6iyF8n99oa9c1qXZslxT1t6HnBQq6qFA8uyTwg1fhm5/fuFmXC6rb&#10;2qYLLz1SBPJIFsgvRbg/s9jPQ3bJe0H/U7WN3Y6qHDU5LFRYH2Vj+XANKQzV9JCy6BKhX9kjLqBy&#10;aErPyj5J7SqGpnVOHHml98/uV/hLwDiBsO6PNj+u/wWhbodzwtwOSUJpWLogjrwhvNr3LGTtE/Ga&#10;zvuu5Mnht2FrsXn1sTdqzfRKF155nBduBN+oEQJnl+zv/4Lowi06GwvnzF54a+TDubnDJQNqUcHE&#10;N9/cW7Xryh9J25CDHOTw68ACXO2ceNL7spgcWvaeJbk3PB3nfPD56vhDrw4VfHZ72tPwvEnivPyp&#10;5UvvhJftfbyz6MDTnYXLigfumZZv86teDygSXW8q9g7NFO73zRIyNz/s/F/liqc96a1jdV5tlftl&#10;4Wm7DIHc0gXqdJUNJzamvNmY8uOj85VaNPlmhxffFs//evfTVT8xhgan9WzTJaXd6b5pIeKQiz0q&#10;e6Z2qOyc5C62TTARveOaPO0U3+rzFQXjf/dGrOvZ8Nv79OuQhIrIyXterdm8rWx5xqKCyU9m3ZpU&#10;+VXxV7S37GDlwWcRlWsKV5d/dnXUgcM5G36iPOy6e8jt4MPI07GvEnfeEq+9dyW/JU/dXAeXCNen&#10;PtHYH01DPujGo9+UDdfuckn3i55X9J4OuWZP3S45kldKc3JMbkQeSS3JIcGQzGLrsgFVl1rhiKlJ&#10;RmcUyfSsErWOU6BWcQK1SVR4Fni+3tfh2f5/2b5Qy56F11t577OvNz/5pmzz0+/KtjzdkHr07Z59&#10;u15uubLvzdZH5ytihv2vYsr4prrzzdh+y5745s2410acXGxFE+/Z0fA7JjS4wIhG3LGkMXddafq9&#10;YFrwsP/bvW/WPI6s3Ph8Volz2RfPgsa+T8jrCjFUfcgt3f5dbqjcnlTo+fDI693RN8QbE6+Lt5tK&#10;ivNHDgh5m3Ctm2//8/7p3dNcKkZcC3kz89aI11OvD68YerGrOPJyPxpwsTsbUKHUK7UTuZ+uK464&#10;bCtOvd6zYNGdYb+raho2Sx173m5Ah7M18nyiBdHrpBK5R6qzEi5Qq/2sjO5VIIt9qtTmoAbZHq1F&#10;Noe1qc1hTXKO1KJ2sVrlwy5abfmmOPw3CxNIePA3KHUTUvWdXCKEbNsIBbI6pkyWEcpiaHyb8rHn&#10;ez3tEu95wTXaaFZoonvzqlL/jA/KcPrQR44XWWJCg81PZsWseTyaVj8eSl8+GsTnYRReEEYdzpqT&#10;TYQhOUVakN8pN/I4aUt2x0x4DluQ2zEbNqIcyC2iFVbiDoUmWvxslTtUgxyY1HhOp3Oq94PTBApm&#10;A6pzusLVFXf6Osgu+SCwh8JqjLlea0S3i0J+MMsShO85JArU9rxwYc2rgT/ZluPXAOX7Ox5UH2q7&#10;VyiwOiCIjkfrsPGkQq0OCGR/tL4U2tjjXHsalBJGfZPavRx5vse837MKhYJEoij+GIq8u2CF+je3&#10;J/fecm/JqmPPdpv9XUY3Vh4vPo6p9eP7mI56JgvGfknCwcB0obzHNeHF2Hxh64qSRr9r/OTwfhBO&#10;7srfFXUMnnazaWH/rNoPe2bpzRlfFvoTPQ3zs7d0ldWq21NPzLk1vGJ2zlAKzxlOn+dMeLGmZPWK&#10;8I/YGJeDHD5pgBc0no67pIunB18Xk38z9OrzUq82n981jz70+sv7O5/teTA7Z2bFtJzxYnjBtLef&#10;35ldtvXB5tI9Zduu7X28LCSGGYDstp+FCUV6rTzPC8ntLwuVvW8IByOf//9cpjGPnPX9M9U2eV8W&#10;XviysWTPQs8TRhMbUO2uCORzQaAAPvpmNKyccaN9+neFsx3/V7AsL1peZ+jlAYt6poU8HZLeSxxx&#10;sbfYJcWHfM+Zv+15se3bCZndcuZlDe7xe3IlFtybrts/y+7rMTedniwo6Pn0m9Ipj78uGVn6dfGE&#10;t18WLqTF+Utobcm3tOXxDtrycAd9fms+jUjucW7F5Vn/FXJ38OExs92l+08dLTt5OeF1ckfZz78J&#10;i1+7te5XKiQOfaCQO+9JrT4fOlRiXnEfk+5XjU6NueVfPuZ6OwpKNyaruLpkdbYhG0+NqOlpLTI+&#10;q0vWcU3JMk6P7M81IttzuvybMpmyEWWVoEIeyVrX+mWadUTVLtljPyhA+ZxbMNJvbv64i18/Wv58&#10;W9mGwkMv91yNfHMo57vH37xcWDq7eO+zrWGMDz8KDlTf+/pp95VsED2ZcM+UZpc4UXipG02+Z0Pj&#10;i6xoXJE1jb/rRJPu+tBnpV1p3v3+5VteLXgTXbnuZrL4XVvZY34V0N/R+U07dM9Wu9o9V/vN0ocj&#10;b6ZVpp1KqUy5klCZ+PXvWWn8pwCG3uys3n490ryudkvzqBx5rWt5cKpJufeZRuKYK26VX96d8CY8&#10;b+rrbmn+5e4x1StHXLEpX3x7ujjqWuieDUwbsse8F2y6OLZW19j6C72iFR/ZnRDIIkIgYzagUFjC&#10;hJVRYzakUOUMh8kBZTJnY8qSjSj7Y7XIN1r7be9zLWKWFQz+zQ1X/479yXrFK3zuEim8sTsmkOVR&#10;RbI9Vp16xLmJQ1NDyzvEWec5Remv7JjgZIlQT1z/zoBKRwjfR6vccNuUIt+uG/l92dSydWVj6OvH&#10;I2nVQzaiHgymZUX9qV+qCxtPLcg92pYCzriTW5QNOR6zoDZHjNmIwKqUKTlGNCWnY41/sI1uoCN7&#10;7I/ARo3q0JSmPUMSlG90SlaoDIWTjA0onySFjMXF3e1kl/1pAH+fdquOdY8rCpEhF4U3AWyoubAB&#10;5ZaM1S4hdsWDob9rHzlA+EX3Jm7H1DeZHBSe20fUIrfIRmR8gI3+I9XJ7bghBca4UNeEdtT5rAf1&#10;SmqXMOnGCIT1vpec+U85tuhKD+0JySFTpl0aUbD41sLC74q+//xE2Ym/fP/BiPxvtNdkzl68/Nr0&#10;4s9vzfhi78OdTt/kdx3SKVW4EXxFeDv4lnBxfIHQY5kofDKr7J8SIE97dua4o18Xri774cGOt7vL&#10;tj8/+GLnt/tebv/Jti0Ia99cOL//opxRhfNzRtHnueNoYd4kWpo/s3T7k639ZJfJQQ5y+KsgRjze&#10;KFGMHn2dzrWS/fQTwIrV6JymEwbeUr3/ZWlvcf/Lr15te7r99Zz88IoZt6aI4TkzKhYVzH7zfena&#10;OyefHxgMD5bs1p+FiY8cDXxvKkR3uyVU+mQIZd2vK0+tMgi65jRtaXtRea91mvDajoWqLR+ubEB5&#10;XxTIn89hGQL58WdUjuub2ejZ4rwei7cW//deQFAGJ1+f7N0zrUtaz9SOlQPOd63okdpR9EuwEb3i&#10;9MsHXPJ6EX5j1IlNdxa/l7czvGiqft/stuu6ZZg97XyxNg262oymZ7vRl4VBtOHeUFqeP5GW5C+g&#10;ZYUraV3pt7Tt8Q+09t4GGn1xcGX3WI+rCy4M/bEaTtTzGMtDjyKiDj0+VhL56tTI91Wklj53rz/s&#10;kbB7yAPh1dQn6rs3vTb92fm6JEZVh3Es+/q7YNINB5+2yYrp/W40y1r3aErCqvuzj7a/6HDJIbHV&#10;K8t4fWoRW4eNpUZkHt+QjagGZHNOjyzja1LLGCX+TwrnexVwoe76yVlOHyzP7H9hc9nSZmtKFu1a&#10;Xbro9edF08vnF00uX1u6pJx/ezMxd1jlhLwRj5bfm7/0CO2QjJbD4lLz5Y+7REy4Z/16RGFTmnjX&#10;mCYWm7LRZE6j7rSiIfn6NCLfmEbfsadRBQ409o47TSkKoYUPB59MFU80ll76HtAvR8e20w3VeP8s&#10;QeyT1/re3hebI65V3tgWVxl3lo2pL6+J1351w86PAbB7/bybw4KGnQ+9Y7JNjYQpAilMEqjWSkE0&#10;j1CqGHqzafncws6VPS/YVA696nJv3b1l1xfnz8qbc3NY7/9U/t4HVl8PbRoUW22f52nhtQMbUVZH&#10;+TgikCkbUCZsQBnvhSHFiumhGmRzuA7ZHNFmJZU/H9Ek1yidytBzRgWLc/ptWn9/1PeTspucHpmt&#10;Pnb9I5//9vazAv172/V7YH5mE4PAk0KyIxtP5oe57XygTHvIWVvqGOtc6XKiaSEf63qltnNaUbBC&#10;WvEGn4Pigzwo6SEfIaSKR013Pp8f+/2T6bTxyRTaUDZBMqCWPejDRtRAmnIjmNzPGJPjSSsKjvOj&#10;gFNuZH20FRkdakjOkWbkfdySLA/qVjof090W9j85UJiPMRfcbDvE1zrR9pzwBqtPndiAagcj6opC&#10;ytcPxraWXfqnYWWeQa0hV2vNYsPpkZ/MeMLqkxfemSn8wHPxu/faAfSNNvB3P6x0yTGiWoVnVGM2&#10;FNmIOlSNLA7XJmc2HLvGeIn9EoLEHgntXky5MnL6+1bky2M5C/xYnz5EY1JyUJ+RiUE5Y1L70ojk&#10;PjQ/Y3ZO5P3I93a4/RHYk7GmxpSEkAldou3vBkZZi524H6MuD69YfXdK5ez8xk/6XldYF16s9Zfv&#10;+fd/ETDvewu/GrYga9yTCVf6ip9ljReX5s6jLwqWVmwoXXdx75O9Af8r16OKt9ZbVxj+xZybQ142&#10;NQwsAAD/9ElEQVSG5wyjOWxEwYBaWbQgJeJ1xAejIznI4YPBhmemuu+r9H4qgD2KTrw6NPiGmPGz&#10;3j8YUJ/d8Rzf6Yrq/fBCX/rmweTy9Q8/e7372cHXK4pWVM7Lm1U5N2965Zzb016tK/pi0/Gnu381&#10;x2ihGKxjc1nhuw63hHL/60KF7yUhcXmhgRX+c84UTNzShFOuMJwuC2TDgtWGBZ4jH84XWPhdUCBn&#10;/uzB/3fLrEmzbgXnHX2001V68H/A+qIddXpf7rswOMnvUd+0zhWd0vwqOiZ7shHVRnSJrf9m6MXA&#10;N7Mzh6Ytyhr6q3Hw4Xl9a/XMtJjT9bLhwy4X9SjovCJ5pQoUwucJma3FaTdcKz+/3e351tJVBWuL&#10;N9xdc++bN5sfbBU3PdhC83MXUtdzIdT2lFPx6PO9Z557GeV26kXUouhnMcn77x+5vaN0z9qC3yh/&#10;XgXhop3m2LIay/uXCq8GPxSKZzyuPS6G3lX3AgAnT4mnjKNeHf5DhRyG5Fjrt0/W2tkjpdkzn0S9&#10;0pEZoTln3yZs2VK27ovA9DbnzM/qvmgRo0mWsY3JPt6QzOL0yDiuLhtQ9ckkriZ/ViXHJC0KOF/n&#10;6ogbtm5/VYjSttJxeosLB6wfk93h7bS8/mJ4wQRxQv6Qyvl3J1cuuTunfGh2n4re10IqJ98eVbz+&#10;8eqzB8pXp6542q1s1N3WlaOKDMWJd1vR3FIn+qzEQTKkRhYZ0pCC5jQ4vxX1y2tMvXMb0ODbljSp&#10;qEN5eHHPE7vFNe8VpjKtMKDlgJz6uzrdUHgVyDg9+17n/KSKpMTYynPX97/Z9/hURWRCspjQ9lPg&#10;HZ33Nm0vTBTKlOcIpLJYINWVAml/J5AZGzo9ryvR0pLgN989+KJk6Z35NxfnL7g/5/bkHdtu/66C&#10;EhIsy+li6xerkuYeK1TYn2QDKpINkQiBWhwUqDEbUA33CNQUq1GHlFk5rclGSg0yPajOnzXIJqIm&#10;eZzWpN6XW9PUXB9xxM26ld0zBXHK7Ta78uhiLeTibS0b33zVg0HYMuAvMaIGJQiDnSKFx7bcZgs2&#10;oqyOq5D/GUPqluBG7U7big4nDUsdTzbe3ivd12uZzMmDnDFseH48+3i1jzFvBCGrPzyfO2v5o4HP&#10;Vj4eSmufjOODDahHI2np/QGVa59OfLjy7pibnc7ZP7KJbFLZNtpO7BYXSJ4nbcjskAE5sfHkGtmG&#10;jPbVIaMD6ru8TjX9r9XJFRmhtQenNZ0ZdE6ptH2KQAirC+EDIXwBF4VT61+O+SDhydg4fVp+47Yh&#10;l4RLvimCiFUn6wSWGyhKdEGo6H+r+oI/ulLOBo5K0KHqY632C6V2EbUrA89Yk2dUKzb2daj1QR2y&#10;jWxBfVO70KjLg8WJV4flLS+c6y279VchWVylGfV0yZDlV0funpI28MHcS5Ne9Y4NeNM9xk8cmza4&#10;fOn15ct/rcrrn4GYmHDlual9AvrHuKb7HTWsdDygQ3bcF/tDDcV+SaE3dj3dFCy7VA5/AWzJn+oy&#10;/nzA1flZQ8XJmd1pcmY/Cs8eT5/dnMR6xCxafefLaz88/sHrPyt4Hi9b1+zrgvBDc2+NoTm5o2lO&#10;3hiamzfuzbLChVt2F+z+3SkKcpDD3wLvs3GnBOGC4trHi5psfLB44KGXm7qdE08b/NHVgb8a0K7j&#10;r/d3Sqo4OTiP8tRkP0sAA2v5vQFju2dqlI7NNRK/fTChvPd19dfLS/s/3vti/5Mv7616y4oUGxJz&#10;xIWF815uvPvVxoT7h2rKbv8JrBDHq/vdFOZ4ZAlvO2azULsilIfe0Mhb9shnV59co3jjFOGlOQs6&#10;l0tsNLFgtebPrumC2D/ToOKL4vEP5hb1utX2itZ9n4vC27E3zW6fKNu8pEAs+y9DBKtQozJHBbjH&#10;21xun+xYMeBi2OuOKT4VHRPdRJczDUS7mNo08EqHl0vyJm/bXbbiZ5VkeA5Drjbr2j5d+0bHizrk&#10;fV6Z3Lkt7iz4PdmIa39RoM4Xq70ZnNkoYceDmf3jXse1X1X4zZ7Vd79+saH0O9pyfzMtYSOq27kA&#10;NqJYQU/1Lf+2cHlp5NOo/I33dj7aUrh1Ww5lvJfCEE7GqpOe6g8e+EAoGfpAqBxdJsSFlwk/GrwZ&#10;VFIjsvyoR4aY+LvCPLC/UtdMfe+AFMWkrhc0ywMSFcg6RiD/pLqVU28MefzVvflZXTJ9cizi9F+Y&#10;xzUULdhgsotvTK3P1qMmsdrUMo6Ps1qkH6NMhmdZiUxUedv7mtmqqTn/sxrwgeCrJ8E68+56L5iW&#10;1/75xLz+NC1/JM25M0OckT+1ck7R9Ddz+Rh3a0jF0Bs9acStPpVL7s95sfbFrMdT7tm9GlPUqnLW&#10;PQdxWokNjbtnRMOL9GlYYRMamK9LfXPrUq+c+tQvtyENyW9JIwtsaEpRQOXc0h5X172Y2uG3Sk9v&#10;ez5Ob2y++Vddb6o973RDoKE5bcQtT9a+jSo/83b/qwNvDrw88ORYxbHzx8pPBH+sPKAK+ka416+9&#10;TIitv14gnY0Cqa0TqAZ/rr+V55eNqI4XBTG82Pr15kfL7y0qWFCyMG929leFi8JAc7JHvDfMvOLa&#10;0y9WocQjViAHNqIsjwtkfEQgQzacYEDpw4hiY8pwH5L11ajNIU1WVDX4UKc2bEg5RVWnkFR9cUyO&#10;szg215T6XVcWx+U2PXf09drQbc/mdF9c2NXp9xS6eF/Y82iIVo/TwjYXNp5sjrLhx222O65KAWxA&#10;+Z5pRW2O1yXzY9pP7U81ODHwSlDYpscra+G+9enrVQ7d/64mDiit0sM+IkgR99psLpsZt6Fscvm6&#10;skn0Tdlk+urxBFr7aDJtfTo7L/rtxmnXxTjz8akdO5sfbnDN+5Sj2OdcV2ob7UotDuhR68NN2Lg1&#10;ljbWtT6iu94n2vD/8wESFEekG7qEnKuW7oc8JDZq2jEf9WOeivA6v/PCwa3Pfju/7X3gyxxT3X5X&#10;lTZ1SBNed2ADDblPjuf4HReYd6cKYt9c4bM/Y8AuT+9ex2mX6voWO4XXDsf0yOeEKdkcqU+WRxqS&#10;/dEWYvBpN3Hguc5i3+Sgt59dH7fp0K/IwyoQxQL12anuW+z3qYttI02o59kA6njKuWJAQvCbGRfH&#10;ls/PnPMV8Ed2+QeF4fEhhu2PmW72PaL/0uNgbbLbp042fNju1Ra9Ii2vzM+a7yS7VA4fGDIywlXD&#10;M9uN6ZVq/mRKRk9xfGZPmnZ9MC3MmUJzb46j2dmj6fO8abSscMG1H8q2StEskCEHS79vtyx3WgYM&#10;qLk5o9nQmkiL8mY9+LZk3chPaasEOfwfAxhQa0qMf7M6VxWsKQmv8f2zL3sceb096VTFwaQTlRFf&#10;nhHP+MEwkV3y0cDBN3ssz7yNGJEjXvnRcwiv+YqH43uMzGla2CNDheYVBomjc/Qr+17Tfr3hyZgn&#10;u1/serLu4bcvFxUuKl9Y+Lk4t2DWm/k5M3dCSZA94icQUljdxz5DuNOBDajA62wgXREoJLsmjSu2&#10;IM+MemTKAtWGjSccFixoW8QJFTaJNfJnFAz6Iq7i4vgVD8ee7HC11ouulxUv7ngwtfMLUWyYTvRf&#10;wmXj0911h2YMWhWQ6P60S3Jb6n8xhILOOVQGxttVOp3SFf0T9Gl0RueXs28M2LYof/h/Fb9AOFPv&#10;K6Y2QRd0T4VcalgRdLEOOSUrkgO3xYGFsS0fzvzZJUnhTYfztU4sym9rjfvW5X9nE549P/XLwjUV&#10;q++uoy8KV9OIy0PJ65QluUU2E/sl+VeuyltQ8V3x+lebizcezBIvG0kv/A3YQ4LSxCe6gf1Khdyx&#10;TwQa9UR4E/68xg+byEgKqcgRc3QTyo+3zaGc9zZckCMSeLGah0+KQlyHVKHch5Uaxzg2aON53GMF&#10;0TGp1ttJ+WFP+txo+7RVnEZFi5hqZBpXg+zONSLrxKZkEd9IMp4an1KmulECNYhWIJNYdfJJanhh&#10;al43aUXxQ8NuNr5nFhv1H327acHgm67UL6sDTcwZTMvuLhbnFc2rnMXG1PS8SeJgNqB6XetMvTO7&#10;Vs64M+nNmrJpz2fdc3k9tqBV5bii1jSmsBlNKDShiXetaPidZtT9Vk0KvaFOYTeqU48cbep5qzb1&#10;uKVNQ/MsK+cWd7+x8cmsPlg5kDXjJ7BVXFZ92C3TMWHX1e62zWRcvl6LVt6bXhn16vQzNqCebn+6&#10;/c2BFwdf7X+1/9y+V/t8PmYB1+9EO6d6Xwu3DDcL1GSbQPX4rPWdQKpr+fMPTI/RAjmdE8RZRQYv&#10;f3j2zc3Vd7+6tbpo6eZ9j34ap/9bsONpeJ2+F6vtbct453xKoDaRApmxUWJ0SCADNpwa72YDio2o&#10;ZjCi+GzEZ/MDKmR1QJUs9vP5kDI5Rlajjsl6ND7HlQ1qe+qfpSiOvt2oYv2zMQ/2vV4Tnk7RH9yY&#10;n3vVxDbgpJAReEqRXI8rV7oer/44IKpRZscz5ue9olsXWBzRfm0dof2q/VnzuM9ujey/tfgbad83&#10;KMC7C1bU3vF0fR3Ggb9s37Q/AkWUrnHo5erJ257PLd3+bJ74/dPP2HiaRF/cH09flIylpSWD7337&#10;cOa8mOd7LGdm9O5rddwwyy7KXAxLCKIOMb5kcaQlOR63Ir+TLmS6v3aF3RGtbzrGGEiGI2D4FTPt&#10;3ukN57dNEB57M6/xZf7Zno0bfzagPFNQHEg4sq50xu9eyfxfQO7TiCyNfp6JQrE/yw82+MmLn+/N&#10;7wm6jCgG4e2gfJU/nSMy/3yIgd3+WtEmB2uQy3FUJTQll8hm5HKslegZ1aZyYEr3ioGp3Sp7Jnd8&#10;PfHqoHmrslf9qrzfkT9c2+2Q8j6z3cqi93FD6nTSgQJPtKkcntCzcv7FOU+XZSz57K9YgULIYOdD&#10;BgOsdyjmWfygSMbbFKgV073pDj52CmS5V/tFSKzf6g0Fu//yHKx/CoAzm/L6qiFHUfbT3wZX6Bvt&#10;WVc9Vwy75P5i8rXuNDGrO029MYDm3xrLxzialT2MZmQPpfCboypW3Am/duZt1NC88quehx5s/HrJ&#10;7amPw2+Nplm3htPsm2PExfnzL+x+sNvuY1zdloMcJEBJyfllzZvtfO32u+JMd4sr1He/2dh915vv&#10;r5+sPPrqFJ0o2/dmV9Shil3dksXkP78J7QeC3S82NzzyategTDFFqpAHwb/s/kyvntd0b/mnK4ij&#10;b7Wk6QVtkI9U2eu6evnSkk6vtz359s0X95ZXTGbl9fPC+bSoYF7lnLxJGzbRpv9azaqCic986xld&#10;FKLtMliQ3hDInQ0oJxZ0vXLr0ZA7JmSUUp1MWejZsSFlzsLWgj/bpAqiSapCRUBG04pFJWMqZhcF&#10;iv6X1fPCc1zacxtRGvgnSumUmzOd/BPtrrqcaSz2O9+OQlL8yPOsMdmfYSPthCC2jW8mDrja4cW8&#10;nFEr9zxa/KOi1elaK7226Trf+aRrVHS8VJ/cU9SpTcI7o8mO2+PEBlS789XIJVV45pOmtn7xg/9f&#10;fW7Vne885+UuubP27nf0zd31tCR/CQ0834M8o03JNVKfusTb0oLssfePPTqw7rZ4s83Ptft/AQx+&#10;6vPmVv3vCwnDHws04ikfZcL9Na8tZ+TQEf074sN2SWJcr9+zUbJ/mtDMOkHYbJMkvHRm5cKK+2eK&#10;VSRWZi3YgLKJU6kcnW3/dsTN4DcWibUrjGJUqXGkAtU7rkRm0ua6jcnybGOyjmtCzU7VJN0TbOie&#10;USeHc9pvB2c6z8HqluxVHwwQGji90NB7VH7ti0NyDKlrpiX1uOZKU24Prfim5Mu3S4sWvp1fHP5y&#10;VsGUF0Oy+5Z3vdSeAi64V068M/TlxmeLH80o9nza92adigG5NWnMnaY07a4NG1JWNCBPn4JvqJAv&#10;46PHVYECshSoS05N6pejR0NvtxYn3fEoWfZo4PQdtOhnS8NiP44JBY7B3bJ1rgVeUyTvawINzXWt&#10;/OHJ5tsJb9O3JFWeXxD56uTObWW7ijY93nRuy5MtPyl+8rHAyMj2bXTWCJkttylS4y0C1f5eoFp8&#10;1NggkMZGgVoeEcj2NNNCvCDOu+v8eFvZpqLlhUtzvi5ePjrqd270jNj/L4t8lg6+qFkZyHhnzziE&#10;1ZxWB9lo2s8G1C6B6rAiV2e7QLp8bsQKHQwp0/3VyOqgJpnvV2dDSo3sjlanwPiGNO6mG02+7UhD&#10;curS8Lz6b5bdD91zTNzyQfPP4EDrnyiMc4wQnnhFq4odY43K+yR4XvsiL3zGNTHb4eazmybfF33h&#10;2jvFZWZgnPHupQXTR7NSIxUsgOEMA2pTydL6639mq4N/Ei6IR1vse7liz47nC15tejaf1j6YRivu&#10;jqE5t3vT2GttadhlJxqf4V25OK9P+WfXe4iBZ53I5oQpdY4PoO4JweQV7UjuUXbkf8qdHI81f+N1&#10;svUXYemylWjmX2MvtbZvFyek+SYIoj/zcz/mpX44M+/xYT7Pxs7uHaxMStf/BsCQyKd87Z9zQq4r&#10;cDDzSBJSnRMFMZANNB84vZhnu/E7AtmAcr4klI24WztUdvmfgrlp7ewd9yrd8ItigyfGmQJP21Hb&#10;U23II9q8sluc/9uRqb3fdInzEvsltsufnj3cXXbbz8KImMb9LHYKz1CFMiCyFXWJdqWOJ2zF3qcD&#10;xH5xXe5+ljmz94dWjLHtx+fJPTo67dZKbr5VKG++WaCG3zHdbWJezrTfkumu5W6lSssj+lcGXxj+&#10;l2xy/I9CuKA4Ma2JfXCswtagJJXBo7P9/3andtrzdXrjzjtvGnsl6NUUNqBGXe1I4zI708Kc8bTg&#10;1njCitSYzG40/lpvmp07/PnmsjVxaZWx2w4/Wp/yxe1pTz/n6+byMSt7/Isvipas21q8/4Os4spB&#10;Dn8JwHM/+b6yzWeltcemiBN+t3DG8usPLzaGri9bkRfx+sCrqPLj+Qde7Ll6+OWBVXHiKfO/Ks75&#10;9wAreDqHXu7qE/86qkOBWKC++/U2415X65/yT1EoH5zVhCbm21AnVjbbs0DqwobU/Lser3c+2fDq&#10;m/trymfdnibOvxP+dn3RF/e2Fq5CoYSfMH2E1bheFSabpQiV9ufZgLokkAs/qy0rnqOKmlPPW3pk&#10;mqhAtjBYWMA68DWu8CTyNW58dLiuS+H3e1GvnAalfa8LA2WPhbH3X0r7prxNal2TOsxue9b6mX+i&#10;DfVKCyK/OGtyPtOQ7E5pV7qe0X7b47xLxdCMri+X3h6/lgWK5oiSsBoBl/WmeCQpPg1Iq0YeydwO&#10;Ni7anBPImgWxDX/2ZsHc/kJ15EM97ny52qJv8gP/S/Avy1s9YvHtpW9XFKyi5bdX0tzsBdQjqSMr&#10;Fk3INqIuhcRY3Np175vwR+IjV4RuyG77VZj4spbB4DJh72A2oEY+EWgIn8NfC4/iKqedvl6ZueOq&#10;ePW991AJvKKlbZKgMaPBSeF+8zNsMLHy2oKV4uYxbEBxP5tGs+BkgynksgmFXnQg61gtCrlgKP7w&#10;bNrTs5V7UhcWT93bNskhzS2hzXOXBGPRKEabmp5Wo9Zxmjxndcg/vXHK+vvTW8le90FhQqGB1dBc&#10;tVPDcmpW9rrWnDpctKQuma40LC+MFhbPpM/yJ4jz8ieWT88bWd47o31l6BUvsdMVZ5qQ3/3tuicz&#10;nk+46/iqx03NimG3m9KUInsaU2BCA3MNKPRGdQpg/Ot4XYGCrgsUJH1mY4rPnW9owMh6M7PU5+vl&#10;T7v/bFW9aXnejn2zm8cHZVavAJ72ym5JC+6Oz95dtrsr46XG7seHm3796JtvVz5Y9Wxd2dqN60rX&#10;/Wlv+18Bw052cmj0vXC91Z7qZLpXkxpuFUjrWzag+NBmxarZbjZ0TjJNMt6EpFer/OpBj1frH3z7&#10;fEn+4phvi1a7/t5QviVFdt2HZtUq7XJJgRwZ/xDGZ3b0XShfSzakmssMqfpsQDVkA8qADSjDvfzf&#10;XkUyYWWz9V4FMpKMKjZ+Y9RpyDULmpbvTeNuG9OI/AaZ8+76hHxInvpdrqdB6BmFI14nhQrHSEH0&#10;i238an7WpMd77m0vO/hw993DD/fFHH91Ymv6m8uDmXeanhdTbE6+PWQTTXu0oAAjNHjhtZE6XxVO&#10;01n1ngUG/mrA+ES92dBr74sVt3a9WCx+/3Q2rX80i1bdm0BTbrajIZnNafS1ZjTjljPNvd2OZt8M&#10;ox6JXuQaZUrBZ/3F3ok9K72jnSttjrQgv2gXcj1h8drvtNmsIenWkpE4Ort5tX7ndae6JgiPPZi/&#10;ODAPdWNeCgPKM+ldZbzAi8IPVaGO7wMPxBsN88RrjoVi4Y+V/pYVm1fvdknYxM+ubHuBjSfm0xLv&#10;5sODDaiAK1JV15z5j01+1x5QvwZjUtt3djreoDg4xoF6ngukoLMuFHDanjqe9agYmNL9da+EwDd9&#10;k4PKZ2WO/Pabsp83ECfGNrU12iJktWActz+gQYHHzanjcWsKPelCYVHeYuhp/7iJGaN/snH8HwXQ&#10;6PFHC3t+mzOosP9JC7H59wI1YPrGUXcdn9mIaooVaDaiWjPNGe1Qeeh61GzOqger3tvR+7E6iKrg&#10;u6wBDcJO1dvvdEwobntacTTj6j+id528v6TB0HT3zUMuBb6eltWLZtzoS5Ovd6ep1/rQzOuDacqN&#10;fjQ+qztNvNaLwm+NoC+L5pREvtl1+sTT7UmLc8Y9mpk1pDI8ewzNvTn17rridf2h88geLQc5fJww&#10;ME9oPeyOwncLS+ssihP7/6GNWWFI7Xj5bc8dTxed3/vy80sxFdsjkivjdp16G7l936Pveu++u6ru&#10;P7kUe4TWa0S83Ns9tTJ+xSVKmjbltvcBn1Slp/0zG9DU297UPUuZOrCi2ImPwAtC5fg8k6c/vFhX&#10;vPbRt0+XFC2omFMQXrGsaOGVjXdXB/wcM+1V0Ki5cbKQbcICtA0LNxSJsGFjyYONqQG3DajDNQ0y&#10;Y2FrfpYNFz47swHlfpUNLRaCNnxtD1ZQp9z1etk3S31FVUlyvOd/3zUvd56RR4xVimNUPfI/24oC&#10;423JM9ZYMqJMjquS2XFlan+uDfW7GFS5rHBq8eayped7Z7UqYENJ2njRkdtnKTOesPoEbybC+OyT&#10;BNEtRSgacK3aiP9d+fn6zgbzEZcnXFqU9wWtKPiKVuSvpM9uzKXOCR3IKaIpeRzTfzsuvdP1U0/2&#10;L3oo3nyvam+LyrS0Rz+qvrRfifB22COBxpQJNOmpULm9wvj5pcqDJ/PF/P/aU+uXwJoFhUlKnfaN&#10;TglZzaNYUEawUsxKa3M2mpqzEWXAv6myMqoCJTVahdwStMj8lAo1ZKW23mE2ZBPqvVhyb1DEJfHc&#10;pNUlX6+0SzDNaBJV843BKVVqEavGY6RDtueqPx90zWXCX1FM4ovnfnrDCmt9MSRfeDLitgp1uqJN&#10;/udbsCHVhoZkB9O8oik05fYIcXLekMqpuSMqB13rLHa54kGdLjpUTszt/XDto5k3Jxc6FvfPq/t2&#10;cqE5zbnnRmMLzWhgniF1u65Jndhg6sCHL+Oaf6ZAodkK1IWPrjeVqG+uVvn4Yov9m1+M/0kJ5Gn3&#10;vA0DsqpvdrsqPEf+Xsi1BmxATXy77+mBVbfEW/V+KNtrs+7hhsPrH2188/XDbx5uevrd4D0ZH1cY&#10;F2BKSh+TxluFC8b7q5PtkYbUfK8G1ZWtADVgZaoR44VZJNPAKabFGEEcflO3Yu3jma8X3Fn0bN7t&#10;mWu3PFr/uwoBfH3fzbZPlkLm8Bua1OdiNfKLZ5pjXLQ+xu859M5YaviDQHXYkKuz7V07GrIR1wx5&#10;UQdVyeKgGhkfUCSzA0pkeUSNPM7WpmE3nGlhUTeanuv4fEKO2drlD7u+d0XF34IBSYrdfKKEQmc2&#10;nloxPbSN0hLnXBlTvi5n1cs1+SvLvr2zumRL8aaiPQ933ttZuuPOsWeHl+aIOS2THyRryvKxFMIp&#10;TPW7+0tqri8aolHFu/5JyBBP1I4oXztv58v5D7a8mE1bn82jDY9m0IxcR+p3TYUG3VCj0bf0eFy1&#10;acgNLZqaa1sx8LLHW9vjzUXv085in8QeYqfYdqJvtBO1P+NFjpEmT3xiHceGJoZKzqGl2Z7NOicq&#10;nHHlufVmY8mX+bw/83wv5qOojteW+Wzva8L2g7TpvQ2oFPFYy7jKQztSK09FXBDPDtr8eMCkfhlK&#10;13xShEoffr4fcp/4XdZxbEQx/8YKFDZmD7wh5C570cZe9pg/DeEZYaqD490n+Z42exKW4Ee9kjpR&#10;cIIvBZ71rOyZFPp6WFr/532SOlUMTg3Nm5zZN/h/ZXp4ukGrtoeEWGvmuRZ7FcnlkB51jGxDnSJt&#10;qeMJR/I8YlEWdjpgzoCEAb+ZR1UFMxItGroc0AoLTNU2/cn7mCfvut+l57zcFqUTU1uTA+iajaaG&#10;yHn8WqDqfGjxdx02pnTYkGrARlTDHcIr4721DvRO6vqbUTfYqP6rgv6ddjya7Y7KgrKfPyqYeq63&#10;VfsjZmmeB6o9dTmh+tmKgnd4+k9ATMmK5mPTvY4NveT9dnRGEI3PDKUxGSE0LrMLTbzemyZk9aEx&#10;md1p7LUeNDV7AC26M/Htrufrbp98uTNz1e2Z96dfH1Yx89bY8oW54QkbHmyw+yO5qHKQw98KPUsF&#10;vUGFwheTi1VurnjUaFQGhf9hRShaPKCz++nXUzc8nJG35+nCE9tffDXP5Vzz4+ana5d2vux6Y3pu&#10;//QNjxYnH3i96eSBt9u27H21bUlUxcEh8RTtkkHp+iVUUoONhg8eLgWAkXf05U7X9MqUr6Je7/8m&#10;8IJGsm+qwtsJuQ7UO6saK68CBbFQascGjf8FoWLgNa2Xm54ufvLNo+9fLyyaW7ng7tzXy4sWHNla&#10;/M1PNo1FKKRWgjC/CRtIzVjIGbOQs+DDOAFeQgUafLsFeZ5XJDsWulZ8mLLhYs9C0Om8QDC6UOJ8&#10;TIFj5cTbLc58ee//73jPY4Ed3X8UGvg8LGtkD9+zLm/MIuuSZ0xLahdvQy6nmpBVpDo1Z8PA5qQa&#10;Bac4U6fzbuKc/JGvvyqZ/TTkasuXbZKECj7IjNuEELc23A5LPmy4LVaJQoVTssKFEdc1/WWv+hFm&#10;5YxpP+BiyN3pNybT53kLaWn+clpZ8CXNuvEZtYvxJaujTcg5woB6xtu92lgYvhj5B7JbfxFWFDio&#10;T3hQt1/fYuFO/xKBRsqMqNmvBYqo7HnshXj/vcqHuyWptmgaJRzSOyKUN2IF0PAIG048BnoHBdJn&#10;Q8rghEBqewRSZKW10VEFso1WJAO+RoeVVk0WttVYiWUlWgy52PDF2rKZl/e+3H7A86JjtGaEUkHT&#10;EzXLzWN1yDhencdIJembsnG/urHyHwFsaDm8QKv/gNtC3qh8ZRp8S4c6XmnCeNiCemW6ilPyh1TO&#10;uTOhcnzuYOkYld1P7JvRkdqn25JXqnnFlNzBheseT7o2rcimZPBtvfJZxc40r8SXRha0ogG5+tQ9&#10;R4s6ZAii72Wh0vOiIPowjnfIEqj9deTpCWxo1agckV8nafOrSc1kTZJgaUlY/c4ZNVZ6XhHKvLFK&#10;ekWNxuZ2rFxd8uW1Y8+PBSDkaM2jb3vOK1l0deHdxZUrSpcn73++y0J2+0cDi9OnahlsFo5Y7Nck&#10;rxPGZHawlmQ46TI+1OcDZ1THa4OVIj6c45XESbnW3M+FFZ/nzb2zsmj+4P/dWuDXYPfT0LqDbgpH&#10;ht9UpFE3NakL8xJf5geOqMzHxr05G1FGBxg3dwlUl/FPh425+vy5EeNoExj53BaT/cpsRCmR+UEF&#10;cjyqQu3O1qVRWa4UXtCRJt5yypp+xzOEFYs/bayiVHrIWYXV3ieFZ/bcNmz+GxBdQxyf1rlyTFq3&#10;8rEX+r/8/Mash8tvLS39+vaa/L2le64eeHzg8vEnEQuR78j8VA0GE3IskROzrNi3+hAS/vGIgxTx&#10;QMvDz1fu3PVy2Yv1jyfSyJtNqAPPQ0fm7aF89LomUP8sBep+FdVPFa4vuhc0fvvdJb0Dz9iccTnd&#10;5s3gtJ40MLkbtTvtQb6n3MnjlP3d0BSfQX1j+koK9IQLrQaxsf3Annm9E/NRJ+bzrmzcoKIpVol8&#10;mZf3vi7sifiFENmfA26zzrE338499HLNw00PxlWOyKoneiYLojPzaxhobVlWuMDZxe9C9T0ffofv&#10;RZZXWcKt78QAG9ljfhaOFB3RWJ01r9/Wok3BGZTxm3gzLq2TXs+zrls7x3lUDErtWdktMUj0i3Gi&#10;TnF+4pD0vmKP5JDKPikdn4+/0ntNeMH4H3OJpsXra3scEFbb7RFetGK6arNXlQ2mFuRz1JyCT/w/&#10;9t4CrKpt6x9em5IWBQRECQXpEhXFABWxAEmRMlFUUMRu7O7uwMbAQAERsOju7hJUwCL3XuMbY8s5&#10;7zn35L3vufH93zufZz5r54o5xxxj/OaoUTD58VAwfzAozSba0uLPuEQfLZrUY8J1oaX9DjKNeheZ&#10;bxZhnKs7qjR/ttnzun3toC2lYjGbCvqDe3hfGHQeQRKCJ6XTCJyOMiCOXQZfE4DqewnX3RX87irD&#10;63e9R9qYcOMfS3L8bSM5e7jc23hN3ui76wutLlxsCfzLef//thG4WJ28dILry2kZ016M6BoZqXQ5&#10;IOeXRWr/le1Bw/aBvhnjny7Pc+hcQ/FP2H0zbcE7bQoenWFxliPMz7QD32wXWJHnAevz5/FO1W/9&#10;HNF2o/5i/Z6mNYW+XeuKVnw5WL3/2LXGa/+RXg3/bf9tP2s2tYy4dyWzcFmtQMuej/K5l77o/yZj&#10;+TONfOMvfTkw4WDjkoTzTWvvFHQljk/tyhzvkWn72CJGkZ0S25ddmGvF2/tuFZz5tBsufz0EV7+d&#10;YG+1XuQGt1/tfMC99S2Ud7/sKe9R5FuI2pPDpozLoRTZf9Hu5pP2e5rpvOSdzzpCjlunKrzxzjNp&#10;88yToZSwBJxgCgqmCSgITd8yrFk8h3v4nUPrjW9BrbvqdnDXV61s2Vi17uDjz99r8/y0Wedrm0o/&#10;Y7KUw5BZozKmHoVgKhoVJhS0jiiw/Sp0YTC+1474DmIopTm5/JniUR8F5bRcMVhTa1Wzt3HMlO5T&#10;/mCF+pmwSUGAMitp+qnhESpgFC4FVi8NwPrlYDB70R80noqAEippgxEoTI0bCtOShvO2Vfh/Pdqw&#10;smFiinpT3wimc1A0wxrj9ckKRdYwSok7LI5pn5oi9PB4zdCfuXGerT0rbp+odcjprSG7LM8H1hWs&#10;ge3FO2Fr0XbYWbYbVuWsAuvIUWD6qC8MDVVmbaMN6o6WrfDq/vtvNoq9WNAoN8btHZOEAB4WfGBg&#10;CYKoxc0M7O7iZL9hD/6hMm6awgibxzPL+z9lPioheKLnppgWExx7/Qima0Ak0yGPnzFXGRAOQnCF&#10;v9FGRbE3KqtSqLiK4uc/9isMa/JcpmtLjXfua17Ybr+yWbukw0QzlSN6dOq/lIRBL5l277why/5q&#10;KxSdb0W1gqVDiUCsQzHDXVyFoKagL0xMVYSpmRrgVTieXV3hy26v2QAryxbzfAo9eQvzvdg5ec5g&#10;nWIMYxO0eavLPToPfZjX6l+l1+lbpsluq7eGjbVjYXaRKiwuGdJ1+t3mpDRuxuasrnSHIw2LFk/L&#10;lX1rkcF0UIKIcTkMOBUw7LxK6cqTrbN/zE61utqhn3WGxJmRqcxnC1wPk7OFwbfMkj3z4fDne5/v&#10;Pbv5+eb1Mx/PF57+cL7jVOM53o7a3Z3HGo/s+r2EEpQRM52NU/7phsA/u5FVzOCWxC6Fa5x2g4dS&#10;MOiuMPRB4CKJcy6LRyUEL5TgQQ/pgujGLJxhZ6T14h1umMs7WLef3VKy6dWh2r2D/x7e413E7LLD&#10;8Z1TyAGvbCGwS2TAIgbXGJ5/CF2HXPoQ4BNYItDUH5XN/t3ufNQ1sJMbnw5+Z3gP//OIAxOje8PC&#10;rOGwrmwKd33FxJBdVc5/KiX97zX/dHHjqdGc6JFhTCfVfqJYLbMwUZgRbw72caPA8qVhl80by0+L&#10;U70/L89Y2rE9f1v17cbb6Q8agzOC625dDPlw2+nh+5t9yQ2clDkqKuuSw/xbrZBEf5FdQZNufd6T&#10;cvCdO3devgy/WDklX3BB8EQeBk5ZDHgg3btmM+8XFKv47q/35APkdQXzDMdFGufPTJgOC1Pmw4zY&#10;qdgngdPr8e8XZbr5n2g4IRnXcrD3hBdM+AgCT29wTrGTRYgs+UNpU4wsUCg7bDOYSxHsnwfe5HZ4&#10;p2Wz2ym8oy01JjA9UxiGkbUJeTPfcwDPTRte5ngcj/KCZBUVZ7crZOJOw8TfrWd0OnuN0dLXsxKP&#10;5Z/OftYYeTqpK8nq99xACRQvT7IzmfF6fPS8ZFfemuxlXK8Ex64JUeas09tJ7JwEF9Yz0Z7rnDA5&#10;dW6641j6zwLkxWbXGH+tK0xDv6sMq4r8Vv+WIJjcVQbr0BEw9elwML7Tp2lYyIAdbjE2f1iMe2HE&#10;AH3NS0yE5tXvsUwGQQyrf4cpGhLB2Hb/hN/Ovx/ms7KI83Vtph5Y3OWA3AkGeh1D8HSEAZEDyPcP&#10;MiB9nIE+CKA08J4I2CldYFiFy4IFpg8UXX4NyAXjZ1dq11pvyLXNX5E7rnxXtZfXX+k2+1e1DXGO&#10;Vl4vrTK83lhzbaOGv1lb+ddv8P29LfTd7gFLUyzvBuQ7dgTkOYF/3nQESw6wIN0OlmTOgIBsTz6Q&#10;WpThhJ87w4oCd9hdtbjr1ufjn699OPx1Y4Efd0PxivKjDUe9aIOm+7T/bf9t/7mNFFH3UsZmdiWT&#10;t6SOadv/SfH2PRj1v16MEez9Pic+rjt8tnlNZmTHVdcPbHW/6M63y4Oag6qOvNvdGVA0o9Mn14q7&#10;tMiVu7bKr2tf49auo0372IMf9/BOfT7Gvdl2tTOo9VLXjfar3Gddjzvf8CLfx/DC3kZyn2yKYZ8P&#10;xwUmRwHv3Zf7042CvY+/X7/geVtIamTX42S/4pF1TpliPCpKSLuHdByb9N0dA4Uj1z2HKTvW6BZ0&#10;qelI5Mn3+1sP1G17d6B2sz8l0ug+Jb8ZZihIKEVz9kk+YLokUDnqjUqJ6nMG+mFXf8nAjKKeMKuo&#10;P/RHADWA4iPwOkNREJqhcKdU54Oxzyru9/VQ4+zAn6aXJ+b9t4rprZYHA6fH28UNfT4AdCN6c81j&#10;BnwdG6P3yShMuk3tMcMzDhNmHRFAOcSZsY4pw7jrSr3bNlZ4fBuZINuuEsnwBkUxrA4qAeRPPwQF&#10;M4KoL3YpgsevfrL/WbX9sQm9rZWfMOVTY8Vgdqo9eKfPgTV5a2Bf2UHYUbyL78rnnbYQzJ8ag8nD&#10;fjD6sWbntOdDog4ULfnDzHX+n0S0PBuZBzPfMdwFHxE8YfdGMLXiEwM3eBoFeeyD3w1UdkwboKn8&#10;mHnb/wEqoqj8jYzmwLzMvrCt0rX9WsuhxmvfDjXsbwjo2Fg1q8shzbBLM7I3r+ddIRBCgdwDFWiB&#10;iyhgL31/LXiRYWWvctihYbLsijJH3uPOW+3+Zb6t/Z5Ld2lHirN6LwVgZJz4vVN/UWrin7aDLZ4a&#10;3uW9rrkWMt/mFiOQLEPFKL0HTEnpBx7Zo8ArzwqWls2BwOp1sL4iAHwLZ8H8vBkwO9cZRicYsOOS&#10;9bsCqxZ+3dfg+W1moUKnZ15PdkutFeytd4GN5VNhR9FS3umq080hzY9Dkzoz1+dwc3xON6/a5lUg&#10;n2qdzbRPyGJYl0KGnV3ds25L0/glYew1pSWVk6wtUiWjhiYwHWQlnZSNILd4OO9AfWDK40/3Ax5/&#10;ebr8ZMPZmAPvjuAoH2N31u+GTdUbsp923DHofqxfbTHwbFQkhFn+q0DUnZrDWib3pWIUrwuA+WNl&#10;sHg6APTuifFjkGQQRMsjcFG8g2AG1yrVbTJCkDMc16pPsTocfb8cNpZuaN1csmb/2Z8kZfmjtq62&#10;n71VBlM1CZV1VwSpHmT1Q15CmfmoxpI20usgBEeUQEINr62K99EflTtyL1LALo9dCd+rU7wG/uYH&#10;EDX2hQR4pWnDiqKRzXsaXFfeYf9xVx0XYASdXjELxz1n6qjoL1nFDHANGeNry0gxsIpRA/PIvgj8&#10;dGHCq2FgET2U5xZr23y4ZHvjzrxV3/wyZr1flOX1aF2Jn+Ph5sMy/PlEIEWyhI7dl/mXtyo2Tuxa&#10;8xrvgHLNCnLJJn5O2eqckH4dcR7ICkVgyiadaXPPkb26stL8R8sruXk7vhl+yTHOirs+axU7L8Gd&#10;tX81FqbHTqzcXLDc901rpMrxcmt3i7dMpQUCGUonbtndSVbQRpQZfk4AamaByMVr7J+PsaH25Eug&#10;/rFay8e+hVId48hdD/nyODzXZLzf0XjeoQioRuLRHAHVSOwT8dncSpiYa6zD7+7UzwwbaKd2lakd&#10;dEfs6/hws3aXl/adC5O9X2wq3jTiN1ykOIGZw/rNShyz3+btqE8+6bM7thRs/Dwrafo3i2gz3owE&#10;h65FaTO589PcWgPy5r1anWWzx+apxCO9W0yz6jWGJVo2uS3KGt6RZfWD5cHysSkY31PhDrwp/dY8&#10;zGD071mfCLxNvy05ZtgF5u2o60zX4GtI/7gehuJa0L3JNGqGiK5f9f67+18+e0HqRI3x4cC8/u0+&#10;LweAwQUGJA5hR9AkjuCJsxcpEbsYfiZ7CtcX8nsFSh6DIKvnaabe6E7PVXvz9/7MlRDpWOB89UbP&#10;Fdk2tSsKJn3ZXuVx9lbrpb/MZfaval4vx+hMfz3t0fxEz3bXlzaly3L8xnV/9W9tj5sCVfxSxjxc&#10;lDGhc1GmLSzLngFLsxFEZTnDslwP8M9xh4WZCKiy7GFhthMszXWFdRXzOy4172140HKufkfJis+b&#10;StbcPVd/5U+58P+3/bf9+1swI+hSwIzyKmHi51cwsLJWpOnUJ72twfDX1L+5+HW30dmWwBchHUHv&#10;E7jxLx+1Psq6+PHy1+tNN3inGk+0H6vfk3Sj5dSCM/X7zfZUb3TeUrv2cmDtyqo97zZ2nW4+zA36&#10;drHjxrdrnffabrY+5z39HMULb4vghbVG8kK/RnBDMsN4Iaei2bBpyewrpd/bAf+h7arxlXVOlTm3&#10;qsi67Ul7cHV0V0zqvOIR5SMSmHZKFUudMimR+4TOS6Zldh6zBhDQ4LlFLny+YH+kcX/O3rpN+ftq&#10;N037WS0LZP6ayf2GiTxhUqVR6emJyk9vVEoUUGlSCmNAAxWzaQXiMDFFmh9/o0VJDvA6png9ysyn&#10;gQKTrFKrKnRi4tjzP5riCUC9ff9WilwQuz/iW6Y25m20mfxyVLX+E1lW92mvLoMwhU6tZ6LcQU8E&#10;2QF4zTExfcHmrSFMeKMNU+JMeCsLZrVuqPD6NDJBrq3/c4anQhYyvCf9GIY1fc18cE1n/OgZyCqS&#10;x8bo76n33Gr6SjTP4DnDNY9GheFlL7CNHQ3uSa4QkLUC1udt5vetBdvBO3kuDH6iBToPZMH0Qc+v&#10;E0NVru5Od/3dndGdnzXklzaL7fB5zzT7IHha+IGBee8Y8KpnILBViPuANy0zDSJ/NVsSKYDGMcxK&#10;hRDmW18cYz0cX4cEKXBNx3tM6QnTUvuDXaoGWCcPZO0zzXjLKmbxjjfv5u3/sAnc0ieB7hNFEL0k&#10;wDJnGJZBEMWg8CVgpXiHA/rhgjyvgj6dl1oXt+76uKFV86VCpwYCTvPY3u/8Cqz/siKMpCycrPPX&#10;2Vttf2FxiUKzYz7DYgdvBFA+hRwYHctBJU0anLOGgF/xDPZQ3TberupA1r9kASwpngPeuTPYiakj&#10;UanSYZ0yx3fsfRfQFFg7qWl2kXzHijIT/L0zBFaNg43F09n9JXvYMzVX24PfP8yOa088m8bLPn7/&#10;87XYJUWmLePSOTxy07PL5cDccsWuNbVWLXPLtL+MzRThEqineD6bHJyfkiGAdM/urD3YsaNmX9up&#10;xrNdxxpOcnfVHmD3NxyBnTW7uvY37t1L2bC6H/EXLZWNUr3+9dyaXDb1F2nCCyBGLq4tzOr5l0fT&#10;89hMyuhI7rz/ENC6XB4oeqZhw6SQlvM+K1Nnbh10V7BEN0QczEL7gskjSdANEQA1XJ/kwqdwG5Ur&#10;BDSUblz7CQIX7ENfIZAvHw6H6jfB3vLtSbebLw3uPvUfto3VmkYT05mUcaj42qLS7o7Kuycep6JS&#10;TAkrdHDtD0L+oInXpCQW/SkW6jIqeajgySItUqp1JVQalfFzFQR6A/D+BmHXw/+MiBACl/S+sKxk&#10;ePr5jytH0vVojF6yz3UeddzxfMmG6pASyL+R32mBOfKKTm85x8dFMp+o9pM+AigjvC99HIOhz0Rg&#10;XJQCGIeLg0aoIBiEK8KIaCMwDtNinV5b8fblrOUFpHp02r40rnSKHXFhceb0MYHl393bSJb8OwHU&#10;1Zq1sovylbbYpjMfbBEsEWgi8GSPr22Rz05Bep4Qz7DjkzgZ07PkpvytvNiQ4+PhHjexfk2mL6xI&#10;9QHPWDvwirWrO165b1/012uzFuf0Dh0dy3QSaKJ05VRHj9KKk4vdWJxfSi9OAMopV/ByBBv0py1Q&#10;tBH4+vNBi3PvpoX65Mo0jnnDdI58y7AT6LzYycJF8U+02fWDpWsEXndGKXP/Tsvvu205PxSx63uG&#10;qVdC2lK73gPGPjOFaTHWMCnGstI50WHJmtI1P8r5JUWMtE24wFq3WKZ2dlov8Ewdx85Od+3cWLii&#10;aWPhqo8eiQ6dc5Pc2TlJ03nTY6fw5qe7t63P82l0eTXgveFNpkPzOt9S1O4UNaxq5suJlTbPh1eN&#10;CtH8YHRDttL8bv8AjwSP3wWVJmeYMf1OMm+1LjNdA3A9qOI9D8K1YYrrQOMa803ymtB187f9+aC3&#10;jn0tf6h88rUlScM6pz5SgL4IjKQQLEkieBIi8LSTAQE8itJnR3FtnWFA7izK5ZMMyJ9lPhjclNoW&#10;kDPvx7HDdSN4rWbPrPX5XvUB+Y7clcVuGcdrNlJW3H8bPf9aW/d6krzTc/Pt3rEeHzxip7V5Jrqe&#10;CWwI/NOlaP6Z7UHRyoFLEiZEzk+d1OWZYgmz0qeCT5YTzM+0B79sF1iCAMonywF88P0CAlJ4XF7o&#10;1nmyIfDDo89X68/U7iraVbrVL6Yh5j/ief7/2MhAEPPhfr//pGzY/2+3QEbANpfRcy1m7s0sZWB+&#10;JcNurBequfXNfBrV7On+1f+q0aTebj0y40lnUHlyV2xu8Jfg0itNQW1BzTe6DjUc7lhfsSJvX906&#10;zx92xA5WHRTbVLnUdE3pgr1rKmcXbKn369jfuJk9/flQ17XW051Pefe/IpBqjuW9fhfHe9XwGqJa&#10;oniPm8J4d0vudQadu9N1atxvmYDXlFuoOSVzwlCQdk5M7dl6o+Vo9qOvl2Ptc+SrRiUynVNQ2JKL&#10;BD/hwiumzS2ZOfGM/Z4SlJSVO+3XtM582Hfz3Pt9sddaTg4l0ME/MTYNFEBy0QKbmXvMV4HrDIhh&#10;73UfOyom4nikjHBTMjlggICkFyotAxHE6KHg1cRrKSOYIVDlni5YGfXl2I87SnRNYihxVXE/23Fe&#10;ULtA3CXBZf3wKKN2/TAFMAjrA3rPZEDtsQCoPMZzo2I0JFIKRr3sD2NeqbMT443ZeXn2vCXFtjz9&#10;lzI85XCGVUeFTjOS4Vm+ZbI2lMjyr0lzkM1mTHzNDX/tWzi83uQFp80c75OC7Ye86AmjXo2AabH2&#10;sDR9GazMXAUrsglMbQD3WBcwedgXdKhwYYjUF5uwQee2p879zXo6B9nhYt6NkvPmNjCVfhQDRRn5&#10;EERNr2bAuYaBnV9kuKGoqsWxcZNoDLr/xm/zSjWHid1jcgRRsAqjcimOfegLVC7TZMAqSRSM3giB&#10;zishMEBFmNKZ62I3fMXBOZUC55zBsKHWm93buIbrnDypS+wqw2XOM6xQECqu90RALbQXGMeJgEMp&#10;w9vYrNN2p+N0w4yisQ19Yphvlsmyh4PhrxFWc1MVVd0SBS+uyNFoXVehAi4InmwRqNjnMuBawuB7&#10;YRiVIAQTkvuAV95oWFY+Hc58XMkmdZ1pSuM+en3ry6XQZcWLSiYmju4YlqDV5VPs2ni+aWuhX4X5&#10;O98yo67zzX6tV5t8SzaWj/+4sdAbAvN2skcrT3WEfHzYENrytOr+x8e1oV+fFmypdiofnca0E4hy&#10;KhAAt2JRBFNCMJLAPdImJUIZh0ro9Hw52F63HHbUbGM3lK3j7aveyzvdcJZ35N1Jdn/dYdhcvR2W&#10;lwbk3P92aWj3I/6i1UKt+M0vl/eEdYb44Jz+ok4JzXNoy41eEZ9CzWJani9M46YtbmBrrb+wH/Wq&#10;2CplyqLZ/dPfbKc/7FBeVejidrx2/fe0+qjUm95X2NLnpuA341AlGB4+EAweSUN/cvmheCikHQUE&#10;MmSFMcI1o0UWmacIKJMlYV/tHPbq+7Ps7YazZ/+sQjw3n5Gyz2PuUoyKLY4bZfd0IEUeeYoFuc7i&#10;mtPHa1CBXb4FCmlYAUGTHIJ4CnTvg4qjMr5XRQA1AO9PA/tABHoD8HeD8PdDn3DA6a0K658//gHy&#10;OBnic8GfTs4837wbefbZpoiuBwdwzfwiMchPm086M8zhFRNjGcFwh+O9mJHlCdf3MHxu41AOTI7u&#10;BZNfqsCIKDkYGaMOVi9NYVSUIeiE9YVxMUPAKnooaxKm1jnk+YCSsW9MjtonWw/jgyjihT/hh//K&#10;Rlb7efmylu6ZnNhlZYpdK8rlO+zTBdqsUhjuNBx76gSipiYxdTOyJZYFsSt+MZ+7C9cYLUyanrAh&#10;ewlszFkOPilesDRjQePVuhOPLtcH3LdJ5DSQ2x7FI/EtTwSK8civqUdrhQAUXsMphzn195RhuFo+&#10;T2ddltH5zXlTnz34cHLd8kLdw6NimUpKSDEGzz8UZYMhygxDPP7gymeBQM2zjDlILpTdp/nVtuqF&#10;ymDd80xW//NIZ0hfatdFwDBYGXTvKYFhiEq7U6z9vaOVe6aHfdnrv69wdM7MVMFvU+OZjnGxDM8q&#10;VpZ1Shnd5Z/r/Xlv6daP/pkL2zySndnZKe6sQ5wNOzPFvmND0cL3M2ON63RuCX4dcJlhTe/J8uYm&#10;uDafrj0dmsMW+yV8ejP3dOnOeRszF2pRvFz3bf2imV9jtOROMDc0LjGt2siLFRDskCugHtK/+QMx&#10;/hpQvidR4po23J34yOLMfmPGxUhFOUfpd2mTV8FBBEwIngT3IQXu/t4F8LXoYZQPxxjofQrXGIIn&#10;qeP8uKjP2rckj81P/m69Qz4hcLvuiNPOYp+6zSXesLZ49tctVX5nQ78GK/Jv7j+kBecEisx+PtZ9&#10;9kuHktnxHuAa75gVkLdkePfX//Z2r2SjpvMrg6dz4q06ZyZOgPlpjrAg3QnmpdkhgJoBK/O8YSmC&#10;qAWZ0xBMucHaAm9YUzCT3Vbp1xn8+WTLvebzzy69R53qv+0farQpG/v+7ND79Qdf3X5/4iDKhv8C&#10;0X9Fs8pn+jrlM4e9SpjWeWUMLCpjuFsbxGKef5v7p4L5/2x73Bqscu9b0LOwzseNNz/drr715V7L&#10;va+PP1z8eO3bzqodvFVFiwofNZ007P75jy2w3F9tRaHbloWFtoXrquZ17W1cztv/fj33/JfDX+93&#10;Xa99xntc9YYXXRfLe4PHqMZo3vPOR23XuBcad70N+rjbJaO7pgspaFNTlEZbveaUjHnFsAYvGJ5z&#10;cs+GiLaHsTdajry2TpWsHhHHdFLgLgnIwah4O6QwMXGo7PNvpLtRzY7TjTv9D9RteHi+Ydf/xCMg&#10;AWvESA3vfZ+JFUHmz5zDjoJLBJm/MAoCkWAEIrEMjEVhTgkOeoeiUEDQpI5CURWPfVG50nrFtPgV&#10;ys3vPiO/pUCKeMznGLmfWqGoeWR69LN6Pfa6cbgGa/CsN+iFSsCARxxQe4TnxK5JbknPJcAIgdTg&#10;aDkY/qovzM6yZhcWT2D7R4ixCg8ZVieC6RwXx7l5rXH0j64gD1rvWAR/DX61q9Yvx+yNUIXBU6aL&#10;ioIaPRWG4RH9YVSkATi9mQqLkxeAd9Ic8EtfDMuzlgNlrtK4JQwGt4TA8oFcq+dzszN7Mpf8WFfq&#10;py0QLIQW1IvZejcyWYsROM1+h3TXyAAllXAsZ2B9szBc51l0RPIuPYpl835M3BEMe3paxzIXBtxD&#10;0IMAlUFFk3OJdvaFwTVVBsYkiPCTY+iiskHuk2q06/8ClVDKzIddC8GgNnbKiOiYp9V54ev2j4HV&#10;y5tUnki0i98W4ak/VmH1IrURaCnCzEohsClhvl7uXFl8rHlbg/4rgTfuOarG3bfyDzdK+bwgw8TV&#10;Oo4pWZY3EI5Vj4PFBb3BBhXtKdhJ8fYq4IBbvhTSijx+pgUzCyzAv2Q6rCp2gXXFLm2hbbczy3lV&#10;wTc/BUU7p01ssk02b19d7l1z6ENA/aZa28Rzn/1G07UouH9j6eTDC5NtOuYmzIGNudt4V+tudd5u&#10;uv/t1sc7zU9anjUcf7+2wS6babNOZ1g7BHB0D2NQQTPDdUC0SiDKJbcnu7Xav3Nf/b7Kow3HMndV&#10;76g9XHfo8966/d921O3mHms8gd9vZffWBu7gA5dfaaSoPG69s/xG04VD/LjGP26ceyWXNM8WH9h3&#10;tvpoxYMv93gvuS9zMtiMJfVs/S/cKY9Wr+63oniaV2Cl15CfWhfcXlkP07krk2LwWAGGPtMA3Udy&#10;0DdYAHrjmqSCur2wE5ga9BDXDQKp/vdwneL6nI9zc/zdWjhZfbDk+af7f0pRoUQKM4uZrThuX8iN&#10;byKOH2VRs0dANZ2sIKj8DkOa1MVraeB1qLAuASN+oV8ET/LdAGoAvtfE+xqE96WB4Ekd36shT6H0&#10;0EPwv/av+/L21y7cXwiFA0K+XXA62bg549zH7dwrnw7Aja+n8kK7bk76W35BLbBcVdQ9VsB3ShRT&#10;NxwB02AET6MjvvdhCKJM8LNRkaLg+FYD7N4YwKgXA8DshTqMjNID5QfCoPRAEHRD+4JmiAyrHCLQ&#10;phkqlmv6ou+u6WnWRkfZf08q87NgKrysRH2qcwbz1C9H/J5rrPRTr0TT8gcfz5dFfduZ55MhUDUy&#10;jmkze8O0jE8S3nu4edavZsjzT58lsyTD/czyjMUdWwvWwtwUF/DPXMC7XLujdW3OwE7zKIYdgbzl&#10;B2sTpSwnEGWBr0ch2KFNB0uc79nFzOVgOPt3eXAEQ6CI41N5J9+U6Xcffnp4clPlyGtGr5j3g2MY&#10;Vg/nRg9phkCUCcoJSp0+OonpnFvBrCKZ032KX22X8ZkGXWJu8gE6yiLJM+QyKgp6wYqgdlMSVO/0&#10;RoA8nvXLmsMuzJjSfqA2sOXh12uN6wtHNdjEMl/tYvvyPJLHcpfmerfuKtvwbXnOQq5vpjc7M9mJ&#10;9Uy14W4s9f/im+r4UfOW1OcBVzlclSsMq3lLBOa+ntG5IWvjt1U5a7/uKNkd9KDl2c8S1fy0Od9h&#10;euucZLYMusC0DL6NfJvWAcpOVVwHhvje+DbDqtxkeOZhfbsWpw9tGxct9dUYZZJlpDSMeiwCqiRn&#10;d2HfiZ3A009eCyKokjiKawsBlAyCJxEEVGJHmC/9r8hcmBfnqUE86dGnU8PXF8xO21A0i91UuoAb&#10;WLK44Pz7Qz+Lt/pPaDOeDTJ0jjSJcH9rAzPi7WFOmif4l05ovPJtpkP3T/6t7VyBn/rM1+Oeur8d&#10;1+keOwa8U+xgSbonriM7mJNiC0sy3WBRlissyHIEnwxHBFNusCrPnd1auajjWsuJypjOp+tQ1/lL&#10;PJ/+LzSSszVsouwPmzUxcFn0XtUev6MlGz6cqtgdfe39tf+C0X9Fsyplek7PY5a5FTF1ZIVCxgxL&#10;a5iOQx8o2e4f7yhSwOzEKFmtGc+ZvoHlFr8d/Ifnes2+0H3Ni7gR0hqcfaLxWM3NpuuNd1tCGm63&#10;3G+/+P4qb1Pl2rbN5b5Xz1RuGPhr1z5aFCi9NGf6nGUlHuEbqud/3PVuOffQx028E592fA3uuFT4&#10;mhcVHQ9vX8bwogtf8qIbXnQ+qd1fv7Juf61vSVTbw6xkXlLh064HqUtLJmUYRctVDY0UaJ2bOfjT&#10;k283c898XJ43OU3sEwpIHtX0MEZhZRXH5Jyv0/xFylNivHdaL1qcati+43HT1R/THevGMJKyj5gV&#10;4reZJmEUBMwJ7KeRkeNICmEXRYVIH5V7snApovKihIqa9msUkCiYVfB6atEMb2Qi596Rd+N+zMYX&#10;iIpQcG2wytv3D3/ms03WIs+02eaW0cPi9EKl+e5BOnhOVTwSiFJFRUvtCSprEcJg9EIKTKJlYeQb&#10;VfDOs2VnZw9jVUM5rEEk88U1hVmfAguE6ZykeJ75cNjx/MeTqYfqVjTZJvT4ZhTGsIbPUJghiDJ+&#10;JgJDw/qBdeRQ8Ip1gvmJM2FmnBv4pvjAwuT5YPnMEHRuCYLRbQ6MDpH6Mjfa/PDOrKU/PstPm3+z&#10;sPGcRibc5x3DnV2HoKGWAR88uiH9udcwsPebAjzhrW59xYt+kMuWjH/Lxgxxz1e9qvqc6RBDpZNB&#10;AEVWKA4K2p54HPFCCCYlCIAOjuMgBEmaCJiU8L4V8b4pK58KKof9sWshoBqAXQmVkgE43pPTVDv2&#10;vV/UuLV2df3ohKFf1MPluka8HcjOr+wFCxo5MKWE4W1uMmk/8XVdg2+xje/ZlO9j9Y+29RUTlZxS&#10;VS4Pe8l0WCcIwY7SIbChTJHqx8A4VLLHI2BxyhWCVeU6ML9gMNhl9AO3nCEwO3c8u7TIjbe1dCV3&#10;X/XWupDWkLBMXub96LboxLXly6pmZE1s3la9vOXqpx03H7fu+ZEmD36YqbyycGqQZ5x158w4Dwgs&#10;2AkXaoPgyrsbcKDiBPdEzWk8XwA7t1AL7LJEwBqvb4oKoQ4q++TGR4WhnQvkYWO1DxtYE/j14Ltj&#10;1WcbL9Wcfnem6VjD8abddXvb9tbsY/fW7GH31W6ND+u4+5s+7BFtoYvvNl8NzWCTfpHN8o9acMNl&#10;xVM1h+eebzwdee/rnebXXa+LsyF3Sz4UWxaxRbYJHa8PRLU+pgDkn+28TQ016GXxWOOKwYNe7OAn&#10;fcH4kQKo3hUGcVqTlxmQwiMllVBBMDMAAZR6CNIOrpuxqKhurLSEI+92wN7q7beefXj2h24RBKBm&#10;lDAbx2QwrQQ+yZXPHAHUcBzPyTi37hmCMBnHdSSu+8G4RrXuI0Aid75gXK/IGyj+SQ75Rm/silfx&#10;XpDGB+K98QEUdXyvTRZXXNtTYxQ/n6kPPBPdHrLmQsPeqCPvNrQebFgDR99vhEONgU0Xvpz0/1tL&#10;yOJYRnXaS+ac+TPmqylZqXFdjMB7GYLgiWK0jHCt6OPnI55Lg3WMFphHDgDT5yow6bUZ2Ly2BO0n&#10;fUDzkRQMeCQKKiGCMOBhj6+Gz3rGjohW8ndN//2EBv+MRu68q0qVPBCgVtqmMaXzsnoGWz0Si0ag&#10;WW8TNeTz4dItH59/efL+VO3sr9MzpYP2Vlr95qYg8lOh/aWrnTfnBVRsyVsDvmlzYRsez1Uug/kZ&#10;UoAAjB+HRK57lt3giYATHYeRpYjAFL73KmAupcDZP8xGSok3dpRNcPHPV8iYlyfQMfYFw4561Ofj&#10;oZL917K4yX5rinTOab9gGgaFMywBJyPkaWSNIguYbSbTuLZR3qX7VL/bht1kfEVOMG3qSOtUB00U&#10;uyzSVk/s0gRSHqm17y3fWbm/fGWxUWiPTyohkt/mZLmXXWzcm+ObNbzRIU63a26qA7u2wI+7r3xb&#10;+5bi1R2zU11Y2wRL3tL8hS2rC30qzMNU3/W/LtyheVOUtXpkDJpB0qzIeWGe6dPBvEXpS7h7Kw7G&#10;3Gq4a05ys/u2+M3isqqo9jnxmbJHmSo1BHkDL+EaoDTk2Hvha7LCIs2z/W8Ic61f9GufGi3fgXKI&#10;q/2QYc2Qdh3C+4MygqMfQdMO7Nuwb8G+HfsefN6D+KwInigzH8VECR5ivsldkolYkbF0RnZXvOWx&#10;qtVBG0vmtm4pW8huK/Xt2Fez/n4sG/Wb3hP/juYf01Nm8iP5HeOf6bTavbFmpyXYtvnner5bkt2v&#10;cFEhs+Us/CSc4N/UHr3bqTArdtSdGbGjOmbEjYDZyZMQONmBV8pEmJ1qA0szPcE3azrMTLWCmekT&#10;+JYov1w3dn2p9+eTH7aeiWVj/6PG/D+5xVXdEYv5EqQf+Snyx7j1R6XrFLZlTg/dkDWX3Zm/quJA&#10;xS4PXG//Fo+A/1ONgn+dssUcp2eLFXnmC8HMQgYWljGwpkbg85XPhou6f8ZvlDzhTv2y6W8+Hfcv&#10;Yu/8WDdqwFXRUcqnmXTTW0zN2MecSPtIgXU+yUIjz5YO+NmOAsXYxLDPhkdyHz290nzq3cG6HZ+C&#10;m6+1PPwU0nK7Objt2ocbvIM1B7hbS1eVH65evSz4dwK4A8v9ZVYUekxdXjbj0obquZX736/qOtG8&#10;s+v0591fzn7Z3/iw62Z2HC8mNoH7JutS8553i0vGtG+v9e583H7n68uu59VJCKaetT2u8K+wr/cu&#10;HPXhWsvpxt0Nsz+OSxLvMHnJsJQ1zzaR+XioRmZW9yV/0Z6xF+UvtuyZ/vzbhR8Fs3IUYyT6gHkq&#10;QO5hyLSZ/dgJSKFAIIsUKW0DUGkxQIGoiIoQZe5Tw9cUl9QnlGFVXjAfLeKZjZTmuvuUTHjLnd7B&#10;NeeMyR2y+yN+mxUTKDr25Xh3/TDNItkHoiCLipgGnpOUQOV7DPRFhZBAlDoKm4F4nREv5WFirBYs&#10;zJ8Es/P1YMBzpmRBpuD47tMxD9irsoffbdx7unF74/F361qnJPTo1CKlCjtlK9PDcxk+EQezZ6pg&#10;E2MOHm/twSl6Mti+sII5SbNhVvwsGP5QAzRR0TNA4Wd+X+yrV9TwI7vy1v4sQQW11d9695vzTvDi&#10;nHqmbXY9AzMRQC1CAOVRycC0IqTBWoY906rLC+Me74rnpbUGfT3U6pDbm9cXn0MYlUopsh6gMkmK&#10;sAR2yq5njN9NjhP+7vZCY4rjjIAWpHE8etKY4P33RZApj5/RuJMbIyopoIdAalyifOuW6jkN+94F&#10;NrpmunybmjmcO7dKhJ37jgH7Kry/GvEvh7+6nIxnX/wqIPzbRsrCkdpAld01y00I+Hd/zGwsm2o0&#10;JVHsDe1mD0fwPCezF+ypMIRlJbpgly0JwxIZ1j5LmF1ZOQyWlNqAS5YuzM0dD165E8ErZyIbWObP&#10;PVl7jHex4VplWGvU41hewvPIjhd5++p2f/TL83p/omHr2hgI/h8QAQxnb+30wStyHF4uSEYhlr4M&#10;Agt3w7Gq83Cy+gLsrzgBJ+suwMbyOWCfKQejUeE3IAssKYgEABBQ2eWJwebqBez2mnVt2+u2F595&#10;fzHzeOOJxjMfzn052nDi687K3dz9dQfYXfU735/8cHwOXbP76j9rLzqeeQY1nY2L6Qr/Rcr8v6dF&#10;NgX3PF9/xvVc/em0W5+ut77selmezksPK2DzFpdDueJPBYdLjouITdRwd4NHvauMQ+Vh+DN10H7Y&#10;ExSDOSCLNCSDtNQTj4q4XmjdqOP6oc0HfaQPj8wecLxhIRwu3/Px+seLk7tP+ZttZ62NtnMek0Qp&#10;48fiuI1BEEWJOEaQlQIV32l4dMH3k2LxfQQDJngdSirBt0TR9QlEIX8ga5Qi8ov+qOSSKxNZnwZi&#10;V+8+6uPvhj0QAbvXml3rS7zat1X5cndUL4Httf4IdBfBjvoVsOPd2q+nWg6sTwH4kWe4vWRGTIxk&#10;Yoc9YVhKq04Z+IxxXWsikKOMhLQBQ90QwdSISEkYE6UBltGGYPHSCGYk2sHU18Nh4GMRBE5C0P8+&#10;B+SCGVbhLtOs8UT4hXaYsBuNdfel/untLCwQnpcnuXZqMtM8GWmWsqh6ZgixU54I8uQOMm26F2U+&#10;zHlr1RSQPoe7JW9l7pX688O6//qbbWfRCt3t+cte7CjawAbkLOJtLfRn95RMBJt4EX5mPLI+8S1P&#10;uD6oUwpzczxSinH6jlKmzy5i/lQM1NGaaearCtRSlub1Zu0JZCO/Mg3tA/NSvFqvN16tWVEwtFH/&#10;BdOpF/mdl5E8GkHJJPB6kzOZjMB63T98HmprI9WHqh1nirSRlpQuC4DERQ6o3ZAGjRviIIHySPgS&#10;w7OItmy51nA1Z1GSfb7SLc4nmWviPO1HWtxZidO7ZiVa8Sa+0WU90iZzd1Vs/bKvYveXVQVLO2ck&#10;27DOaTZt28rX1gQkT6/QC5b6ZHxXmTfgujCII0gjAKR6Q5Z1ezOT3VdyjHu87HTspZpb5j8mr0Ae&#10;YXZGykziEJMojgCHYpSkKEYJ/6tEmwgEoIKFgApha94SZq0j+3Kto3pxdR8xPPJAmBApChT/JHUA&#10;z4RAiUPWJwJQW7ETgCIghcBKGOWvxGEEUvi7Hvha5CDDVboo3bAsdX7M/aarEbvL/RvXl8zhbSjz&#10;hg1lC78dqgvcFcf+3GX+39mu5vnKjn8kv0j7tnj+iAgTsI2zg8W5yzovNd2sedX5Ju01L/x0Dhv3&#10;Zyz6/9QWUh4oMyNu1BH3xHHfPBInwJzUqbAg3R7mpk6BOWlTYVXuPFifvwAWZjrCzIyJMDfDDkGU&#10;EyzNm9G+q3bV42fsQ5P/Kvx/3LJaTvW6UbfV4sbns9o4Xj96WtwpXT0sIHlS0fpMH3Z37srGo2W7&#10;VkZ0e1/9t/0Tm0swIzg9W37kjLzer93ypMG9UABmfs8Ixq6vFciK7nQ3pd+RwPIr7OPmnyuTdKJq&#10;sl9G/c+FxOiQvv1N7omcNwphOoehEDa9z3SNesJ8Hh/JeTU/g1l6rn60egycUAzrumUZ3fnEHxWe&#10;oxHtT8NONu7POFi7s/nah6u8W023Om+23Gq51hTcdKTu2Ld9NTvDL9Xt/1ms0a+1gCpnsRUls0zn&#10;FFidWVpq27jn3XL2XMs+XtDXY+032o7XPOXeybjRcbTcv2Jk26qSydwH3259SuIl1iby3hZl8jIT&#10;cnhZj2O5b5+96IrM8y+zajKOEuSOQKE1DQXbhhLmau3v7CiS1SaobcW4mI7LfPeugKrhYpIhPXwE&#10;rjGVnNN45+SXTYGtKCSYY9iRiXNQUPQhaxEq9D1RGSIriSIq+1L4mfQThqsazmQ5Jgnakl8rnZPc&#10;BrcWrbC9+fHEL3b3A5FxWUQZbDR8LNqogYCJFCDjZ0J8JVCWQBQeNVAhouQSqk85YPqiJ0yIVYUF&#10;+eNhUa72vYt1o34Ewgfq1pr6F7i+XFcyn7un0rfFOlbkq/RdhjcQFUsN7BRoPyxMGoY8U4HBT9TB&#10;OsIc3F7agmPUZJgSMR5mvHYGu6gpoBvch6/4Gd7B39/ldLpGDDpNuybdl+G3QLCQnFYhstqjhnmH&#10;IAq8ahCkVH8HUval/CxTsP59D7jROQ3C4DoEvnOBMUk9+O4sCqjw9cFnk8KxIwDVE4GUCCoIBE4H&#10;PxMEz+T+MAxBFAFVLVRUCTzSeEvi/yRRUZTDZ1HCZxmEn+vj9+o4NggyWb0XHHZscp+uDdVeHSca&#10;9nWsrLLr8kEgNweBnUsF0+VcIZC08kNva5zF36VHSjCyLMfbObDIL+9E7TbezZYLKW+4bzaFtz3f&#10;tbpkaq51HNNJ2bxoV9sGFa9V+QqwMFeGu/2dw9cX7eHvT31e1bymxq5jQaE12KSqg2WCBIIbfXDN&#10;HQ1ueZYIqGza99Vsygj7FvYssvNlSkT78+rQ9mcNh+r35O+qWjvnb92pKPvV8vyJE+emT8qYmeQK&#10;yzKXwa7iQwiiLpIVCraW7IKlBZ5gm6EAw1DJN0QljWqVjUYANZosYgU9YHPdPDjwbg83sDqw4mLz&#10;1SORbS/nnvlw6frR+mMtu2p2s3vr9sPuuj0dB2v23n/VGvKr2auedTyZe6XhdO2Dr3fm/hXCckPu&#10;XNVV+R6RW8qWcY/XH/58+9Ot5uiuqNpkXtK5XLaYv1Zofc5Pcpo8OlQtd0ioElhFGsHIZxqgdk8Y&#10;eiH9yCGNyiH90Os+wfzaYNAP6YSAFMUs+RcOgGN1gezR2sO3YtmI38zEeLkhWNEn1y5iZr4gz54K&#10;GCOIGo1giawTlKGNMrVRXN5oVLZt8L0VX2H+boVSxXugrk6WKKTnvkjHVLtGmTq+pk5gSoX6le/v&#10;KYPf4Ie9wD7WEPyLHGFd5RxYX+UNqyvnwdry+bClagmsqV7ccfT9rpUE5gNTlMStX/aYax7OlA9F&#10;eh+M9M/vtDGCQAoVU358FhXVJWuUGa4Ls+diMPmVIUx6PQQsXxvClNcjwDhMHnSeSCGPkUeeIETF&#10;gNkBIczXoaEijaOe9lxNlpzuIfmntTtVAWKzMzm7LROYtjE4lrSWKGZoRgrD2jxlWBVKHIB8VgcB&#10;gmO4Gbswaean+Qke26k0Q/cpfrUdr1kre7xo7YH9Res+7y5a23WoJIC3OnsgjHnDATMEL5QhbwTO&#10;4xCcR6oBRSUvKCMeWaFGYieLlEMecy0GDv9uIV0q0ro4TytkRZES65MnSMktYNiL75ZAmzdj2YPl&#10;h7s2F07tHBLB8Mid1Bi7KX5PAIqsXI65TFhAVb/fjXX7oQUjqNU6z1yVO81B8C2GwFwUpHFc+gb1&#10;APHTAnyZJHWZwzrEuXzaU7ylzvyRRgvKqi7mCHI5BCYixwVgTIQaOMUNYedk23ftrNrQsb18A29F&#10;/iLWJ2sG65vr2rk016PV4aVlp+5tKZ4EAiGxM0hHd4RB/6EqjI6wAv+0jbAjdx9vQ/am+HM11/ly&#10;cmKYtlKfY8xdoT0Mtw/+nuKeRHDepPluhkjnNxhQuykGfW5Q0pceMPa5AjvsiSircI1hte8zrG2E&#10;BIy81gMkSb4ScCKLE4GmDdg3fn8tiKBKiixQh74nlSArFaU4H3SlJ7s41ZV7un43d0/FCnZ7uR/s&#10;qPSHnZXLq681n3PmD9x/SFuRMEx96B3O00F3e7HjYsayc9N9uCfqLn14/vXt89TO9A1v2qK2ou50&#10;NgbeGv87AUgOBEv6x409MCvB8ptn0ijwTJ0A89KmwayUSSiPJ8CqPG84VrkHDpVuhcCCxeCb7QoL&#10;MpxgYY4zbKxa3Hbj85lHqWz8L0I4/tv+p5XDZdFTJfPcj1X6zHwMj3/Gy47lzZy5MMHma2DOctib&#10;v6HpaPHubXda7vzbgfX/ieZRpNHPrUDjyoy8vjzPAhnwQhA1p5ABn3KGt7tROvsNd+e8vdXj1izM&#10;FCxZkSX45XTF4M0JH5b8wqXF7qG5lNotKX/du0wtgiiWsjsZkyKCR1MUzhaRCErecsA1UYg3LZ7T&#10;MidLN+XMux1PH3+7X3D948W24++O8069O8NeaLjQFfQ+qONC43nuqfpDjRfrDi+iVLPdl/nDtrNq&#10;ob53odXFNTXu9fs/ruMebdnGnvy0iz3ycQXrU9wffErU2298OVKYwUt8WsDLvZfGS41K5MWnvuW9&#10;yYzjxcVvqV2apf2iV7NFDMPbVCSQmMX+Mjbrp213y6hec4p6BkR1Bo6h9+KRjAnnJhMucpnp5CDz&#10;ZgK7mTq5GpBFilwLzn1X3KnwqxAqRj0R/PRAUID/g573mTa9MCbYJ15Ek38BbEeq92ouyZix7m9j&#10;GwI/BEpPiR+zxuKlfoP1G0MwfCoBKjjmuqgY9cMjAiCQwa6Mr6mQLIE2bRTURlFM0/qyqQu6T0OK&#10;psj26iVe/gVuJWuLURHLn86aRQuzFnFCvJ1V/tzd1f68DSXuvBmJo3iGT/qxKnelQPeBPIx5ogfD&#10;HmqD9t1+YHhfE6zDLcDiqSFo3RSFASgItVEQGtxieB4RA0/H/ST9OwV+e9QITHeqYApn1zCsJ4In&#10;1woETpUM2BagQpTNwFz87HirDgR1LIZ5Zer8NL760Tg+OE7yOF4EhOTwtSw+nzAqngwqlpRVjwqk&#10;usQrgFkUB/ri8w5EZVATlRBy41PGMaBMiHI4HmSR4nd8r4LjpYrfD3iGAhbpdOhrQV5AmW3XjW+B&#10;3K0tOjC/QQBmItDzqGWqAhpkFkf8SiD6D23aSwODMc97P3F8o921LmcW7Chd0XmkdmfTzY8Xmm42&#10;ne9cW+EIE5IE+UqZJSpkvjlqsCK3LypluDYKlDqjOsNrYjsT8xaXuzSMTlbqmprUn52c3BempumB&#10;Y9YIWFjgAutKFnJ3Vaz7GPLpQWosNy7ieUdU7q2W262n3x27cv7dkV9YyWJQsfXPsXLzTBxXNC95&#10;LhtYuBcOVZ6GIxWnYVvxdpiXMxEmZ/SCIagUaqFCR9khTQhMIZAanyMAa2o94EjjQdhSuYEbWLGm&#10;6lDdwTfH648XnWw89e1o3XFUrHbD2oo17OoK/8ILH49N/TVhfv/zbe8z9Qc/XW+6shG//18p2pS4&#10;wCdz+AG3pIF1awsdVv6waxzRFqEe8jXk1JP2R82R3MjqFF56UhGv9G1cW2z8try11XYxFh2WYXqs&#10;yWNlULknwgfhErjmpBBEER31R5pSxa77RABBAgOkoO955wpHqnd8PFSxy+u3lJR5mZ6rrVP0umbk&#10;c2Aa1dnKRKUalWtTHEsqXk0JTai0gTrS4SgE95PwM0tUio2R9igroCICon58pfE7WOqDdCyDPILc&#10;rnrREZVeskypXRXGddUD+iOtq+HvjO9LgM1rNViYPx5WlXnAslJ38ClExaQYFZRiJ1hU4tZx+uOh&#10;e9srpmwc95J5axbGdJLrnhGuAyrwOxhpnixOOrgOKBvhQFxXtFlCn49+IQUWLzVh/GtTGPvSEEZH&#10;6cGAx1LQC+9X/aEIqD0QBnkcMwV6j2vO4AnDnRqn69E9JP+UdvTzJHm3dOaKTSrTOQZBDNVkIlA6&#10;ksYTj7a4pjRwvIRReZZBEKCCCvmIO/1g6rMh72wixixd8BMXXJYt6gE/KTAbWB4oerw80P1Y2c6S&#10;8+VHug6U+nBnZciyo/C8VJdpCHYCUGQFoux4FP9EmfLIGvVDdj6HHObOZQj8TQBF7la+Ofrb5+bK&#10;fFtWLAGO6UhjeE6iCbJ6jooewm4r3sdbk+/EGxaJYCGUYfVxvvA1jEEaQrDW7l7A7Fucw/zpIPHJ&#10;t3s7CRxhGmQuCID8RSGQQrCieqUnaASJgjB5SWAfeKc/uzZ7DbsibSFP9XIvHn/TbxP2AAQi+L35&#10;KxWYkmjOW17k13Gi7lD7rvJNXQF5Puyi3OkIohxYp9eDod8VQRA9jrSAdOwQKwzWb5RgaIQpLEhZ&#10;zjtSfJa3NW8/u6XgaPOx4mOldvd02nsdZdiep5D/XkL6Po2yD68jjEeyXvVB2SGPa6HXtR7shIgh&#10;PPeXRjyj+wK8PlcY1hzHaUIYB1RwniUPf7cy8bPvEYAiWUudLFEImMQQMMnieSm9OcVFCeNR4YII&#10;TI8bC/sr18OBqjWwp2oV7Kjwh13VK16/aH+m2z1s/xHN67meTv9rAi81nw0ElyQPWJjmCc4JI9pm&#10;pk5J3Vi4Mmh10dLXgWUb2k/UHmw/UX8k9ULzBfs77M83K/8VrYg92mN5yti1XimWn+3jTcApyRzm&#10;pNnBTARQjvEjYG6aPewoWguHK3bC2kIfmJ1uA7NSJ4J3th2sKfFmT73fW/ig+bpj9+n+2/6mkdy5&#10;WLbY7EyN7/JTLYd+VmqotCm45/JEy+Blqa6wOcOP3Zjp17CzcM0S1BX/W0/rX9Hm5ej2nlNgtGtW&#10;gd4nzwJVmJEvDdPzvlui/CoEYX2FAiwr7AWbS3Vga4kRb1l+z7ilucyPyv1PG5noB12WHGl0nRM1&#10;OoTppCxP5KpCYMoIBfMwFNQjkAFOihEGl1ghsEXh5JrWG7ZUOPBufDzHu9dyD483eBcaL3Kvf7jW&#10;efP99Y7rH662Xms8F/Kg5cpvBqP+WltSNKnH3NzRYxYWjr2+rtLz/YH3gey+92vBvbAfTEpn2F21&#10;np9edkVmZ0PGyxxe9oMsXtbdFF5iTCIkpKTy0lJD2y4k7a4ck/Doyyq339vdoWxIc0r7WDnnij45&#10;0TTMb3vjgjG9w2XOc64zLQwKcD5jX419LXZi7LRbhl0EvyOFXgyVOHLvE77zHUAJozLV9x7TNCKc&#10;s2ttohTf/Y0qyc/KsFu4tWDeWryXH023S/OtTWfF6YevyJzWdaXhMASWr4R+qPyRItgfx5zAhgQp&#10;Ofi+H16LCs8SiBqEQtnkOef59uJpfGtBYMnCPssL3Q6vKJ7+aU7OKO62iqXsjorFPPf0Ubw5mVN4&#10;m0qXwsbypeCaORpMIntD//sioHRLBPTvKcLwh1pgcK8/Ck450L2jCuNCR8Kox4agcVMMtFCYDsF7&#10;wM6b/lz+aHDO/2Sym13FDLUtYt64IlCfhWBpBgKo2QSiShFA5aAQLmJg/UdRWPdBFqyzhGEI0grF&#10;N1H8mDIqf2RF6ofHPkhfEjh21EVRESYgxUFlc3SEODjGyYNOOAfH5LslSg0VQ0UcA1n8Ty+8L34h&#10;XuwExjTwXNo4LuTmR783QIV3fKwirC13hivf1rHbPo9h3WtFWNcq5suid5In9nwz+EWSjCXPlvQY&#10;H63jqh8qWjQsQgQmv+4Hk9+og12sPqV2ZWdmWrMrULH1LTSFcQkcGIbKkyMq2htL9MExRRjUIhjW&#10;Ll2ee/PbiU9R7ZGNy8pmfLJK0uROTVZlJyUrwpxca/ArcgPfIld2WaEXd0f1qo+h357kxHMTEiM7&#10;o2uvNQVV3fxw0RlH4Rf0+qzoaI/F6RN9PBNtKpZnr+LtLDkIh8pOwq7S7TAr1wys00RgSAKOASqH&#10;RngcjGBqCN6bNfKCgGoXOPxuD+yo2gRrypbBeqSzwKqNnec/nm89//Fcx67q7ezu6m2woWp50/ba&#10;NdsS2F/GDAW33F5y8t2hr5caTm8jq2r3x393o/T+K/Js10xPUG+anz747oWm7b/wnyfhcb72lPvZ&#10;hpMxwd/uNLzmvs7O5eVEx7bFJh+u2lPv8HZcu+Z9OVYG1578bQHoQy59CARUHnBAld+/W3MpBtA1&#10;U7Hr7Ict7dffX4mN+vJq3E/d4qhdqLug6pnu+colcxp45SmCHdKuBQIoPojCMaT4GCpcrYu0S+60&#10;lBjAMgaVQFSIyepAcVCUupxqQVFNqH7Y5RFA9URFl7o0dhl8r4CKpSoCKK3rUqBzQxo0r4uCBvbB&#10;96XB5uUA8MufCJvKZ4MfAiivvMkwJ88W5uY6te+uWVq3OFe70fw500lWJmOkbVNcB0PxXggoaRHt&#10;Yx+AXQ2fWxXXBcVCmT4XgCFR8jDh7XCY+tYSJr4ZCaYRGiB/XxAU7iGPuS8ASnjv1CkphuFDhlV/&#10;yImbl231i7jRv6IFVmv0s0niXLVOYloJ1FCcKvUhCD4oTojSfROQ0UM+IIzKsyAq1uInGeh9XhCB&#10;piZv9FOzlPExFpY/rA3i6WHt/lr3v/p+z9qIbV/5euPj5dtfn6/az91SMJnrmCTO0kYHWYupsC0/&#10;9gn7aARPlHlvDH5GmfEIRBGYmpjNPLvJ/nrcJ7U1eeMcPNJ61a8oVISZSB+j8bxD8d7H4DWGIr+x&#10;iBrE7ig9wgYWerNmCLYpLo9ck80RQI1E+jF/y9TPKuw1fwmr8afXj+9z877q55iwvpdFQD1IGiRO&#10;ckAEx0Xjuiz0uSQMDG3yIZgZ9Fizc0XOypbJ4VbNPQ4JdTAbGZZZjt+tw3WBMmn8S1V2QaYT92D1&#10;Pu6R6gO8fZXbuZtLVnDX4r26vdUF9asCYIg0NLF7LKju1rjYnqxbihfvQOn5rl2FB7kbsrdwT1Vc&#10;+RaQOq+593lOm/QphtcT5SDn2HcAJYmgSA7pXA55uOYdWTB5rAO2USNh/BMlfiZBykxphetHH9eL&#10;Br5XOsXhzzMf8JFc3YydNivJjY/iovBzqhH1Q3pzkYO41q6IgjMCqG3lAYByDrZXBKDc9O883rB7&#10;G8nZ7mH7tzcq7Dv5joyf6i2xD+Y4Bg4p1uCdMQ4Wpo4HlzhDmIHAxCfdCcGJI8zJcIbFOe4QkD+L&#10;t654ScHeyp3+QV+C/vLahb/VKDxjTcq02Z6J45vdkoaDS/JQmJM+me/CNyNpDHilTAD/bE9YnDkD&#10;ZqfZYJ8CXmmTYV7GNFhRMIt77N2OpEdf7v9H1LT6T2yXStw0t5VYnltVYulPm93dH/PH/VHl1mnz&#10;48Y3rUybC+syFnA3Zi/J31281YW8L7p/9t/2z2yLc3QlfUpG+swrHlruUTAIAYYq9t4IoMRgUbk4&#10;LCgUIPcIWJ6tAFdq7GBFjkrj0mxmHlUh7z7FL5pVpFXPXpd7bNG6znwZi0LbAAWsFgpaKhCphQLO&#10;4D4KPFRcJ7xgwClekO8eYZMuwC4vM+ZdeL+l69GXh613Pt37evrd+c6L9Ze6Lr67xD3XcLzh0adr&#10;nj8FEH+m0e67c4qGy5g4mQLHdC3Wr8wavApkwSFDmN1SPbUjrCOk+i0v5m06L+VuIS/vbj4v/0kW&#10;LzMsgfcm8S3v5ZtUNm4h7VZ2n+4XjQTx6npbPds86ad2OYJc/yq5NpssyU7pe921hsjNYCX2Zd1H&#10;FEh8MLWBAQEUZLSjK4iCgxJOUHIEJoiBHtcZtk8IU2EUJjB7SRHDv/b+6q1m1m+UXh4p9bWh9wfZ&#10;ADHHZKV5o2MEKixfCcHcdFMUCMvAJnEYKjnfd9PJ3U2KwAVeQwGFsRrOBQErskZphjLckTGSqXsq&#10;Fi7dUD5z25REtfzZaSPaVxW4da4unNXllTaaZ4RAd8hrKZiYMAjskw1gQpISjHgrAYMeC/F3zQfc&#10;EATDu7Kgc1se+l+TBKWr4qATrA7DHw+BQbdloTcKQmX8Hc354HtMu8NzmYvnS9fxFYzZ1VKaU4o5&#10;N1zLmFb3KgacyxBMIHjyQBBlV4i9gIGFNQx44WekiFIa374EgLArIdjphc+nhM8hj2BIBp+Nam+R&#10;xU0Ax485y7A9LjNNlhGix/zSxkw2fi62t98jplEN/0cdxxYkcUyECLCiUJbDcVLHzwfiuVVQeSRQ&#10;1R+PZK0zRFAz+EUPdna2OXu0xQd2fB4Cc94Jd817x3m5+6uaET3LD42y7E2NMZkx5Jl0Ee3sk/Iz&#10;mNxwooS4SzJnft5csKZlfMKAdttkFZ5bRh9+TAXFT/jlyMGqPBUYQW5eb4XZpUVjeZfe7+2M+HKz&#10;/Vbjsc5tJYu4XqmD2InJEuCRZwlzinAdlsxm91dvaLn+/lRYfMebvXHcuLuhXx++v/r+/M1fAzDU&#10;iGZmp01bOTd1dsPu4sPsvuJjsDDLBSamiMJIVAiNUfnRQuXUEO+JrFFmCKAmZwvAktJJsLl6Fayv&#10;XI6A0h/WlC9HIOfD21q9uf1my43WvXX7uOsqVsOqimUdgVVLQ+98PvqznVwENDKnG47eOFa999vl&#10;xtObcc38wxaozcVeLk4Jyu+9UgZ2bC52eL2tzHrByiITz2vNayzr/8bvm9bmzS/nFW61XFn0oPVO&#10;TnRX1Ic0XlpWKjc19dbHGzUeCdO6CDj1QJqhuDolBAeqIQgQkI4IRJFL27BIQdav1JTrldWPNyFO&#10;vHlasmzYzJzeznPzZaWesQnSx95dnm+TZFvnnG4L3oW6MA0B1Ii07304KpJmOJaU8toY55ZA+SAC&#10;6kgXo1FxHotK8WCkX00E/lQXShnBkxKBqStI0+dx3SJPkMFOgfVklVK7JoLgqSfo3JQFzRsyMPC6&#10;JAy43gMM70vAlFcasKTAHjZVLIT5hS7gkTMV5uU6sksLpvKmxQvzSCEnwKSLa0YPO6Vup+QwZH3S&#10;xHug5yXwRPGTBgiurF7Kg1GEMJhFy8KsJAdwiLOGcS9NQTdUAXrheu5NPAXHSRE7xSOq3WdY/dAe&#10;X4xCxbYF1gb+aY+BP9NWVCio2yRzLiJA+kLFZQnQkCudEY6hPoILYxxHquFljWM9Bp9RHBVlsjhQ&#10;HSChwzi3Z4RB7ZZC88D7A/c5v3b+0W0Z6UPgTNNI2/NfnScRMD9SslHzXPWuG2eqt7StzDNgJ3Vv&#10;clACidE4h/SaXDJHI3Ciwuu0fofj5xQPNQk/c8/iFB5vdvjV2mGnyuZq2ccJvZidIQDeOUIwFs8z&#10;BO+f1vwofJ7BCAzGR2nC1uI97Ia8GaxJKAJSnJOh+DmBK3LzG/uGyZ6Xr2z5RynMf9pMzzLCppdF&#10;1sqc4bT3vyKOdCQOQseRps4JguZVERBCGUQASuqyGM/5rX3b0jTfrwOuq7QzuxgeWXOkkP6G0DoI&#10;5bB2ccO4K4sCuo7VHe04UX+0bXfVxrbA0uXceRnjWLNIYRiHQNACn4US4kxHHj49Uxhs44byNuXv&#10;bT9fEdS6o2BH59r8zV9P156rcosZX9PjJPOVOYLXIRBHchLnqgcCqn5BIjDigRHrFuXAzn01kad/&#10;XYqVRRk5Ful1FNKbAlmucD30OS0MkgcF+VYo8uzgb1ASgCIrFG1c7kBgRp+Tmx8CKM4B/A8CSafY&#10;MbClzB82li2GjaV+sKtiTeazzsf/UZnLDhZOVZY+ybxRvScNw9+MBocsFZiRz4Bbvjr4ZbmCy5vB&#10;MPGlFkxPsEJA4gQz0xzAK9UO9QAnWJo7G9YXLHu3v2r3jpDmkN91Kf0rGvHZ40XeNp7J5jWeiSPY&#10;WUkjYV6qNczPmIpAaiLe30R+WnOf9OkwK3Uq3udEfja+xVnTYWm+27c9tWsvRsLjH5Mf/bf9TyOd&#10;4kzpOO/l2f1S19VMmf5TYJTPPpRaE291wfONFSxLngvLU7y7VqT6vNlZuJWfifdf1Y7na/VdUyRl&#10;u/vdqAE/hJ78n2ku4CLoU2xhuaR8YsLi8vEwu8QUvAoHgEehEiwq0QLvAgVwRobojgrWXDzOTmO6&#10;POOYiOUpjFz3KX6zeby201W6wmQNRaY3HIW0IQoEUqapU4HIofjeEpmiPTLdaSiQ7NIY1iWXw1ta&#10;otoZ1LKj7fHX8M6zdRe4R6oOdx6rPt5xovZIR1Dt0SdvWx78KWtUPZshEcu97nXwnXOMVZxk1bBI&#10;pmNUNIedlizEL3TplS3Kbqy26brXeqPtfvuNlrsdV6qiec+yEEzFZvOy4/N52ZEEpuJ58acz2SSt&#10;7tPyW0BVgJhhuPRet+RRnwNLfduP1u3+cr/tZsWdjnN1F9t3tbuV2LAS18XIbY/l+2b7Y6eStXQk&#10;ILUCO1mmUGgQaOIfUZiR9YQsUuLXUIA+YnInRIlbU6wa7arbJw05bxfXP+Nh002765/PTZufPfzp&#10;+Nei7SOiUbC8xDlKU4bF+Q6g/lQApFHBUcLxVcBxJmWHCvz2QaCghvNAsVEEPlRx7K3i5Fm/wsk8&#10;xxRj1iZOC5ZnebCBRUtZt4zRyLh7g0G0ACiiQkXp10e9FYXJST3xWkKgjkoT7ZQPRBBlfEcWtFCZ&#10;U7wkBL0ucEDtuhwCKy1QuSbKLxKqgUqh6V2Gxfn+6vC815U7FcfUg9jFGg6l0pdty5kvMxBAUQpz&#10;25LvQIqsTxNxfqagMkrZzExQqR+AilJvFOQUM0YAilzxyApF7nhUc0sWQRG9lsDXzFUEUDeYJJsX&#10;zHdlBhe1ZfSAkX2CBV71DWE6tVHJosKp8gS6cFzIzZFAGFmnaGwU6TV2FXw/AMeJFF7K5qcaJgge&#10;2eawp8kNFr+XA5capnbvV+Up/GtgIxcdmxgd+5HPpfONnwmADl5n6HMOmEVyQD+MwxvxQpI1jRRn&#10;dVEhmpQgBvYIXMxQKbNGJcwvqx84oxJGu9Iz0+Vgfb4ju7XIhz1atZG90HCQ3V+zHjyz9fg74M4Z&#10;huCdbwO+ha5sQOms9kO1W0qiW58/TuKlht//eC/93serE7tv6ReNXDx8c7y2byjY3Hq48hTMzRnH&#10;31EnRV8Px3kgXl8flbuh+NlwBFG22RzwL7OAdVWLIaDCD5ZjX1+5EtaWreKuLPZvPdVwquVK0+XW&#10;LeWb2YCSZezK0sWlRxu2eP10p+zx58faB6q2pZ6s2fcFwYzfP7o7dqDGd5D9696vV+VYsqvzLT8t&#10;Lxj98cqHre0PPh2rufRhhd+F96t+lq3yp21NhteowAK/uIsfTnJfdEV+TOIl52XzcrKetT2rWpu3&#10;8qtuqArI3xMG/cd9oP8DcZBBulBGWlJGGrGIFQC7JFkwxtfIw9hhYQzP5DHTrh/Oabd4I8rzLzZu&#10;P/RuR9fqKheWXPgogQQlkrDA4xCcW7JADcZ51kUlWBPpSBPpglyzRuF7c1xXRkhz2ni9/tdxvZIF&#10;CjsF0lPq6R4nGBBFhZFcr6SQL/TCrnhJAFSvSYHa1Z7Q95IYKF3uAdq3e4LNK30IKJyOc+MNC/Om&#10;wYI8F/DJGcmPuyIAxa93hTSt2d3J6kSJZ4gnqCC9k8JOVqjBERzwy5gAHklmoIq8xCZ+BCxM8wCb&#10;2JEwIkobfyMJfXDNkPWJYsionhbFj2k+YLha9wXSpr7V/MsE+IIsRtsumbk3Npbp+Cl4MkF+R9np&#10;qJt2vyZr0RT8bhDyJQ5ZJMjygIq5IAIquas92YEP9F4NeTbmZ4oyZSvc+V7H/nan/5iXn55o3n9/&#10;ZsfJCv/3C7JVYCTOGxWxtcA5pEQgg/H8tJEzDD8nEEWdXPvoMwJYVolM3aZ6vV+kwQ5pvizjmap6&#10;ZFoip80L6YKsNDrIA3QQHA1HEDWKwCC+HhutDDtK9sG6AjcwRhrRxrmgeaNCzAig2ElxTKhvntyg&#10;7tP+qUYAavAVZqXgYeaTzEVh6HNJGnqcEgIBpCuFSz1AmDLZoewRPMNh9R+odi5PXfLZ6fm4z5J7&#10;BTqFDzMsJTgZhrQ6/Jkwa/1Sg7s0e2bn4eoDnecaznQcrN3eua18SdemknncKQliXH2cgyE4TqOQ&#10;7l2KGfBMx7XyRKBrTopH082PD6uPVZxuXp+7ufNCw42G42W7y4yCer5HoNbJB084RxQ3TO7tctcR&#10;uD82Bc/X02FK+GB+jJTODeRFOBa6KB9lEQD2xXUgd1IQJA4L8Os+8UESAaf12Mn98AdvD7JEUd+F&#10;50egpXJNBrySbWF96VJYV7oI1hYtajv97sieP1Nr7l/V7rABYqPvCPkKnRb6qB85BCyTTcA6kwNT&#10;u2XiwtLBcLRsJzi+0AO9xz1g8mszmJPmAu7JdmAXbwGuCdYwO8kefDNmoRxZ0Xqoah9pGv9UxfZQ&#10;wcJxs9MsamcmjWQ9ks2AYqFmp04AT7KYJY/hA6dFGc4wM8Ua3FIswSN5AszLcID52U68NSVzy068&#10;2+7z38QHv2yPa71U1uUpRs3PlSpdVWX1M2+oh5mrtJwi9Ru842dAQJIP+CXOafNNmX9zV87B/ymx&#10;809sQRkKEnPjhec7JTJl09MZHurvpfMrBv/p4vP/bzRcWIvLJxgvLZ/yeEn55I75JaNgXslgPoia&#10;WzQI5uepgROCG1dUptxRmfXAPiOe+eaTwOz5MwV3ya3P9K7OQqWLnAYTVBJMkCFr3SLFGxVSMsWj&#10;ACbr1BhkvlNRaZuAitzk72AKvPMU2FPvlnfd//zg26X311rP1lzoOld1jneq6ljdqaq9K2IaTvym&#10;LzgV7/MvnGC2tdI5JqDQgGvxSpCnH8awpBCTCxsKZHDKRPCGAs0fn/d880E41bIfznzaByGdNzui&#10;eeF1SbzY9Cxe+qtcXn5ELi8rLIuXdTIXcq0i2cgR80omX3DLGdW6MM8WFuRMgmUFTuxS7AHFbuyW&#10;6iVw5H0gnGvZw+5rWNtl8FyrQ2yNGJeZh2BqEfalOOpkkSIXCdoxQ2EmguPBz9xHAbwoMASxy15l&#10;OoY8Yu46v+qhTs+0t27vEOMYwVK3NGPewcoNnZuKvMEhuT9fAJObB2VzckvXAtvEYSCAY0wWFkom&#10;0RsVHAl8TzvHSqgU9kPFiRSgXqQEoVI1Pl4JfHKt2Bmpw3lzMsdzPTIteOMSlFllPKcqCnarV9Kw&#10;LHsSbC6dxy4pceA5phuy+qGSrOwFhqUaIzrXBWBosDxoX5MG+fMckLsoCPp31MDkrib0uSwIiij0&#10;9HGeB+P8m4YwHQvijKuvNe/K2dE05L1bBYc7HcETufBNR/Dkga89ShFQ55P1A4Ux0h3FkZALlBoC&#10;GVXs5LZHcVD9EUhRbBPFL2nifVLiCEoYIXGP4SFQCvN5+XNX0z2la3oahUvsVHrEtFCGQopBI/c9&#10;WTyXDI6LFN4fWaakcFzoyAdXOH6UtEKBlEy8nla4IIx43RsWlUyE9U2mMLNeuMu3kTl+FgbJURD9&#10;6Ci5MXpPOG+0HzNcyuw2GO938uuBYIj3RtYtchPk3z++pgB4W6T1cahQzc0Uh4VZskCxHRRPYY2f&#10;k3sQKd6O6epwoGo9HMLukqGKgEcUHDOHwfScsTAx1aDLKc28YX/96rCYrqdHo7uiX11pvBj07Des&#10;UNSC4YTknpLN549WHeHNzBsOo/BaZIEajNfVx/VHqczJjY9ej89iYFH5IPCvnAm+ZfNhfcVKdlvl&#10;JnZd2Sp2Yb43u7tqV9eNphvcg5UHeSuKA8CnYE7zyjLvA0HsqR9dSC42nbXYU7m56nTN/i933l9e&#10;+I8AqNCWU70CsiadWJQ1rGNN2YSW0x9XhFz8tiYo8J1d0dYGp6igT5vMcOX8ppKwNN5WQe++9EHd&#10;R9Itk18NgfXFS3j3vtz4GNsVW5jJy8x50/mm+EjV3vfu8bYdBk8U2J63Ofz05hohIjDwCQempcrA&#10;tBQJfrKFgcSzkDZ0kS70cS4NcY6pU0ybYx4qOdipQLFF6nfwRPXJTHGN6iFgopg72tigcgM6SE+m&#10;+D+qw0TgjFI397mMtIFd6QoeEUSRJUocFUtyuyJrgSi+lkYlsw+uMcVLktD3ojj0vSAG6kFyMCRE&#10;GezfGEFA0QxYWTITVhfOgwW5I2EsKv50HXLNIwBFZQ/IdU8F+0C8f7I+9evu/UMY1jxKjLe5yKNz&#10;U55n19BnIqz+cxFwTZ4I3mmuMD1hCoxAxU01RBLUscvfEwQp5F2yOCYy2BUfMV9Mo0XPra9y/sNE&#10;B2/Zh1J3WnZNuvfp4JQXX24q/FQ5oDY7TURzchxzd8QrppNc9YzJ2kQdx1EH15MWriUCIQRGBmEf&#10;/IphvfPlulzD5Lp6H+Zw+TE+ZJ0gd77zIqByp2+28SPjaX+b7OLml0mGW+p67w3nHp4b2nxp275i&#10;h0r3VBmWkkUQQKJNC4p/MsE5NMPPKGkErRc6Em/Sw/GltToulWldUibj1X1afiM3m8VZRtOnJQkW&#10;L86R5nkiXVA9J0O8X0O892G0+YX/NyEAGCUJa/JXwapsRzBEOqPkHsPxNyPwt2ZRzBfndIn96+oU&#10;f7Sg/Zm2KlVn/PBgppxopgfSklKQNAJuCRBGmSODAF0eP+NbgBBEyVyQ4NlETe5cnOb9ddD9vm09&#10;LzM8faSJsdGKMD56EBg/EQSjUHHWPd2m80TjibarzVe/nW481r6xdGbX2FeiXMNohiV+TRk8yRLr&#10;hs+pfYHhad1W/rS78nhZ8IfwiiPFJ1u3Fe1uvfwuqMr7tVNxj8NMC3OA4TEI5CRRTkgi7fe+JgIj&#10;wy15Hm8duCbX5bh98F5H4n2Mxi6HcyqHAErtgggonZYGiSPCwDnA+Q6SCDitwU4g6gcrFLnz0QYm&#10;ASqkg37X5FCxd4HN5QGwoWQRbCldWvpvdh/jON9RUO+zT/Bkj31Msxo+f39c++TiL3NHDOluIrhn&#10;GPI3sSejTjQR6WcM6izzywzgct0xdkWyDWvxTJYdHa7KusZPAu9UD7CLHQcTXpnBtLcWYB87HsHM&#10;DJ5fpk/66qJ1EwJj/jmJXo4UTB86M1GvYlbSUNYpXg9mJA1FoDoGZiSOBKeE4QiYJvJjoTxSxoN7&#10;0jgEUXhMIYA1qXNRlnP56er9ERHfHi+mrMPdp/w/3wDl5JmKsUu8UpnPM3MlypbVjaCNSb7spO/2&#10;JLrPd35h1eWbNA+WJS7k+SXNqfHP8F0eVP/PB6I78sSV5iczh31ymK+rUGdbWMzArAKmc3GJ7LHu&#10;n/zfaQFVU5X9y6xPrql0/Lyswg7ml4yBOYUGML/QCHzydcARFawfQJQTCg5nfO0Qy3xeksysgT/j&#10;ToCKzbBHw9QVL4ieV7nGfCYgRcq0NrnNINMkpWEQCt/hKBCtkOlOwuvYILOwQ0bsiAqcX7E6e+79&#10;Ot6p+nOwNncjux77ruLtHUdKdjy6UL7b5NfMhgTc/AvNzAIr7F7Oy9Xh71LqoyAiNy1FUmRRAI9H&#10;xdUBGdIUZEjTc1UgoMwNfEodwb/CFXY2Luddaj3R8ZR7t/kFL7z6De9lfgovITGPl/WolFf64EHb&#10;rczZRQZfZqDSOztbB2bnDIFZucPBJcsIpmXowLRMbXDPMYY5RaPAt8Kha3/T+lb//EXfBpwY0MXM&#10;RxC1ADtZpJZgJ4sUCTFknHxLFO2ooaAQRRAlc4X5PPIJZ19ggYVcOTTLTEjTPa33qkenZ/ooWFs0&#10;F+wSNPjZ5IagUmGKyoUFCnm3NG18zh4gcP27WxuBKMnu+CqKFSLXPnLzI6BAlheNMAGYkarftbXU&#10;p35xrn3+zKxxDdPTLXhqeL4+OFbmUb14a3LnNjxuenInmZu9IZoXf2N7xf7GYaG6XEUUwFpXOTD8&#10;Tk/sfWDYLRWwuDcEJj2ygomh1qB7W5m/e650gQEDnGMTvCa5hExP7gera0eCb21PcMcF6FCCYLYI&#10;5xv7DARQdKRYEhOcI8pgpo3POBDpQw07WZrIDY/iugiU0GeD8HsCUGqkWEUwXPMXzNlTlaN6dZPD&#10;j42UNPuXeo6ooHwcgPdBViZKskHjQWMjiGPEuYpjj+MlhzTamwAo3rNc9ziSZWrAY2HQCROBsQnq&#10;EFDjBOs+6vIWfxBoONiqHx5Yb/PaPKr3x4EhDI8Ksyph10Wa08B7pYyB/fH/lNGQrknZEcl9hwCU&#10;FSpjMzIF+IB+MnZ7pHtbPI7HtUYuQg4InNaVL4S1JbNhakpfGB4nClaJA2FCojaCKH1uQJFXw91P&#10;V6JiebGP7jXdS7zzIWhC9yP/ajvfcr73mkLvEIfM/vyse6a4rnVRCdTA9adDY44gij6bmMvAnHIF&#10;WFblCssqvNlNVWt5+2r3cDdVruP5Fi5kV5Ws6LjefOPr6cYz7WuLVrFzcjy6vAvcInbXreVn8KR2&#10;+t2haXsr1306Vb3/0833Vzy7P/672uHKta4LMydUeqbrsxsrJ8Ppj4tgc/XYdq8s0bAFWaIjaL13&#10;//RXm2/mxMEWYWpPBwRLtyvflQCV+z0RVKiDS9wkdnvlho6QbyGNidyk4nhuYuXtT7ebF2S4t2s/&#10;6cuTu8Ww4kgLVFNtWrI8H+zoIq1QvAfFZFD6cS2cY4plMsLv7FFxdEFaJgsqFVcdhmNqEIPfIf8h&#10;CxSBcHKnpU0Mqtumje8pwQ7FdgzGz/nFdZEGFZEXUDwI1YUiS5QIKpGCqDiSRUoc35Mlqt9VMRgQ&#10;JAsDrvbBoxzyU3kY8UQZlZZhsAbpZHulH8zO6A+4FvjZ9fSp4/WoLAGBKVLQDbqPqvhMlImwzz2G&#10;NyZGtmNT8ZwvG3Pnt02IVuAOxO9HR/fjgyfn+Alg92Y0mD/Xwv8qwYD7QiCD46OAtK2MY6FwiWGR&#10;l5favRGeSfWOuof/VxutxV1lM+zWlUzLOVi7pOX259PPortCp1azRf1uNa0a7ZTc48HQGOabKYIL&#10;4nG6uLbpSMCJ+DglhxmEnTZPqFA2Ahje3vcTujZmW3fKnhDmChzDNY28h6wbYmeEQeWa7Afje7qb&#10;neOsf6aknapU6bWmknNuf71h0f2WfWmbSobWTUtlumjujHE9UKryobhOydI0FD+jhDYEjunITzCB&#10;/Il+Y5HEfPIuE19AoKn71MyuGq9BUxJ63LNPZdrmIU2Qp4UZ0oMxyqKhCJ7M8L8UB0VAaszrHuCX&#10;5wE+mZP4AFsLeQbFyZnjb8e9ZqpnZPSee/Bvirv/XtuWq6w5/jETa36fYQmMk4VH4UpPMLk9CGTP&#10;S/DpiVxDBXGcBFDeyCLY0Q5WblmZ7p/vnzopX/uucLPuE4Y3Lc4C3BNtwfK5Gmv8VIw34a0xd2PZ&#10;2tYbTUEf7n2533i6PrBpRpLEV3wOrjXyjPE4Ng5ZHJj9lgMGpxlW6AjTZh1jU/iw6UV4SMPTxD1F&#10;+5uPVZ9r21mw9ZPONcVWAlBCeG+9yPIaxIEBdxXBM9aDdY2w4CkfQz56nmEtcRyonpUAgaJd+Dtc&#10;B6rn+4LSKSWQPiINHLI2/hQs/VAfioAUfYb/64F0YHBXFRZnzYat5cthXYlv18GabUEJbMJvbjb9&#10;M5tFDCM0+JTEOIntTBw+F08KZX8fBLo4D8DBo9JDVRgfNwYmx4vBJOTJpBdNQZk4DuUCZUhdUjq4&#10;7Vzt/shVyfYbbZ5rXjcNU/w8OsqQnZ5gi8BpHIx4oQUW0cYw6dUIXLMWMCN+6ucZyU5nvTO8+Ruy&#10;v9WoZErMt/v9YttjtP+sVSi43N/YN2lIinucIWsXr4V64hAETWPAI8kCHOKHg3OCBQKqKchDxoJ9&#10;/Aj8bCQ4YneKH9MxL80+4VTd/hUvW69Nj2KvDPwjXv5XNf5z/gcnW0j7dETTP0s83j2T4XnmCtYu&#10;qVFbiQCKbzSIKQ+UmRU15q5LzDTeovgF4Jvg3bUwfnZcQPaqsfw//xPbaeQrc5OYJ7Nyma6VqLv5&#10;IniaX0h6OsMLKGdKDzR6/V1W8v/ft8BaG/HFZeM3rqhw+rCldg4sr3SEhSXjEUSZwbw8bVwMAmCN&#10;woNqmJA7CAEod1zMrvFMo38q86ezp1jEBAqNemo6Uv2aZHj/IKaDqu1rkxKCCgMx+H7Yqc6JJQpE&#10;a7yONV5jIimUyDSmoUK5tKw/nG7cDFuKd4Inou55KfN5G3JXVB4sXe8X3PA/CQp+aIvKp+isKXF8&#10;ND1NkyWBq4OCl5RWsjyQMj4MBRdZvEhptcFreORow+JcO7B4IwZj46XADQHQ2vo57Kmve7ihnTc7&#10;3sKLliRebE4OL+dBAa/05pkvu/KmZilwZ+VqwYJ8Y3DOUkNFVw2mpMnDmGQhvlvUMOwjEwVYq1QJ&#10;1i5bibeixrJjd31Am32MY0fPnTJkleIxPgimqLY8+e7TjiABKBIACKo4pxhW5ALzzjVGYVU9W6C+&#10;ucp3jlk8UzEyQQI8Mi1gXtYkGP2qF+ji8xigkNFDhWJSvDCOnyo/vkroBgomVPBkCBygUkYxQj3x&#10;NQECAgbi+BsZHA/dF4LgnDqInZLUl7VJ7s8uzJsEI99IghSBlUccdtor7c+789fF3Wq4+uDpt6d5&#10;15pvty5IW8RVvSLEyp5CJQaZvukNQRh8QwyPfcD4Rn/QuakMJvd0wCBYA5RwbqnOjR5ej3bbzXAe&#10;PNIVYVWVPswtFwHbfAQMuAgdcTG6I4ByRyWUXEH0ke70ULlQxeejYrikgBJ4ohglmkuyJKmgokEB&#10;+mSdot8hmGq1S2Y2Xi7/n3paP21UENf+tcZ5swgx0HsmAuqPOHw3R7LYMWQJJCCL98ug8kp1pyjG&#10;gyx4lKSCLFO9Udnsi//RfioDhi/kYVKqCSyttoeAjyqw/ltPWNqoBUZvpPm1uPjACztld+PPB16j&#10;J76nuCt5nBdy57LEZ5yMypgDKh7OqIDT7i11pzzsCGDG4zogV6JJiaKwongOLCl2hHEp4jA8UQLp&#10;1gQ8ca5Wls5pPf/+aFZyZ/K1JF5qyJ2mOwfewJtfAMiftrXVTmajEpgCAkp6KKDVX+NYoqJPcVB6&#10;+Jk+9rG4LuaVqkFAlTssKZ8NSyu8YVXlUlhesQQWFS7kLStc0hz08WrRzZYbFetKVn+dk+POzitw&#10;rlhfMd/7h+yZZ+oOeu4s29B6omZ/zaOWO78L7H6tLcl3NZ+dahk9P31Mx6xUY7CNl4TxbwVabeNF&#10;bqzMHvyH7ryBOboiS3L0PWxfKZfoP+zF9n8gBSoPpMH0iQaYPFEHNQRT2o+UWaf4qbwDdfvawzrC&#10;mhN4ibUv2l/UHa059GXMq6FcmQccsEkaCMvzpsCIp7L8xA8GOL8EqMjNiVIvU00lSmRgj7Q8EfkV&#10;X8nG9W9MLmbIa7RREaYYPALPBKD4yV7wHEPw8ymoiI9FoEMxUToERpAG+yANUnFdAlAUt0KbK6To&#10;ip78/pnMOQ6oXJGCQdcVQeM6lQ/oDQNvyMJwBFFz08fBzqol4JdrAKio/VjLjWo/UewTlT0glz0C&#10;VKgk81/zE0I8ZFjXRB3ujhLfztW5M7qWZYxh91Y6shc/bOQGFi/jzkp25nmggjYxZgiCv15gFq6O&#10;oE0RlJFvSaDCKou8a8Bl5vPIMPFTq4uG/SLRyt+2IHa/xOLcceuX5k1+v7tyKV7n0NfLTceqIr49&#10;irnbvDfUPrFv8cAwpoPKMZAr7SA8quN6H4idYjmpVIEhji8ldVhcqAxnPnqxRys8O3QviXRKHSUL&#10;uSCfj9K4iZwX6JK7LvfA9LGpdvfl+S2wlhFfVyy4bXWJ7NcD1eN5vvlq7FScuxEog8hdj5JFEIDS&#10;QaBrSGAHP6OaaWPwmmSlok7uhaMTmPYZhZzdcd2Z0ILhbE/7JPl1o15z3nmkCbBzEUCNxfNQLJwh&#10;nouAlCl2ioWy6D7HnGwX8Egdy3ep1MJO6eYpDso6lkmely9rSRlM+Tf9B21PqVXPoU+YIKPHDEu0&#10;KYxAEmUJSJznwECkFd0baiB2SohPS3Lnvqc0l7wgCHJBMl3mYRYNvmnOpUOf9Xpv8lSSOz1+Cmv3&#10;1hLMIvqC4RMBGBzWE1yTJ/E2lQW0+2fbtlk+79OhfIPTZRrGsGtKNGBuQU++Fd0Gn1Ef5YL0CYar&#10;dF24fmPBxoi4jrR71+ov520v2v7lVPXZlqnhE5uZvUynwCGG7Yk03+9WLxj/fCzMi/eAkUFyIIXA&#10;yOi+IEx7LQX9zvX47rGBdNb3rBAYXtFGuTMQpA9LIhLHzwk4kRUKwRK/NhR9Rr/vtkgJ7cf7uT8Q&#10;luR4w9ay5bCxbGnNuaaTM7uH7F/aAgMZAaub/Yf0Oca8EUb6lMG5oQycVANOEMEhJUMyih4O7hmj&#10;YW6OLndtycTm7aXWefPz5dMsUpgGk0SGOyGLSTvavo4fb0o8blSImL3GXYEso6dKvCkvR4NT7CSY&#10;8HIYWL80A6toMxgVaQATX4/hOsbZpnskejgsKfqfkhfBwYzg3GjGafILJh550bvpmaLvN9VMPHbz&#10;J3Uuf6/dKQkw8E8dne8RZ8paxw7g15x0ThiOQMkMxr7WQf3RFNwSJ4Hj29F4P8bI74aBfdxomPTG&#10;jOuUNKH8cO2uOyGfjpy4+2XbbxZj/6tb/vuHUjsynSbf+njyV0tv/DsbAIgcLFDZ7JyC4Al1Ac98&#10;pm1xjUrwNXa/LsvWyB5O9/HxfuXSMPeNO7swzoddluT3bWmqz/mjdRf/Lgv139uCChTUZyQzSZ5Z&#10;DOuPehqCJlhY9L37lTGw/h3TtvHDkLndP/+/0QLBQiigynrSkopx+RurPWBd1UxYVDweBwUZWZEZ&#10;OGXKwzgCNMjkx6MAmIBHBxQe9nEM6/KWSTlUyPwsteIfteDgYMHJ4ZauGrdEKjRQoSSleigqIUNQ&#10;oRiE76mO0GAUjuNQqRiHjHgsAal0VCaRkGbmCcP2Wks423gSFuesBKvX9mAdPYW1jxodE5jp8TOB&#10;vadpT8+ttWu2zMwy+zwoQoSfppoUGAJQtHNJbhRDUDmfQtYu8i9GIOWapwHW6Rqgjc9pj9eciM9p&#10;mSwO04uGwMaGBeztjvNdb3lRn2J5UdWJvNcN17+d++KVY8y1z1CGaQieRiaKwVBUogZjp/gHCiAf&#10;heegOiGU1phftR6fxy5TmF1Xb8U7+mkvd1j4WC7fGkWufcg8afeJ779Nft1kkTqNzDWY+bC+ZFTE&#10;9qqZr60SmZZxeI6plJktawq4pOmD/nNhfpIIyrJHO7MT44TB9IUsCCE4/cHyJI6KGYfAASp/pLzz&#10;04Gj0kdWFoohMowWBLcsbZiZbQwe2aZAPu0EoKgY7fAYOVicOQ22FgR0XKw6WfG89fmzozUnn1o/&#10;1WlQQpDXHwW0yQ0OAicBUEUhII33LIRCWfmiIJjeGcAPkKesYhQPNQLPSRkaSfl0zJCEJdVaMKeK&#10;A3a4CKmQLlmg7Au+j+EgnB/aYSZrkzLOn9wjvFe8b8pgSIoozSUpVJp4LnLxU8euH8l8nJ3FzMUn&#10;/W2XrtypU8xfCNVTvR+Ke6JzUrZCApuCBKTwfvmp0VGB5XeyTKEiIoDfiXWDKPoPFemVf8wB9Rdi&#10;MCHNFJbVjoSd3+RgS5MBDH/Zi58iWwzHnkBTX/ytGP5fBM8li/9XxPdkhRiJz+iSLg/uSNsEmGyI&#10;FrFP7QZSdghiKF0z7XQ74u/8i91xjobzg9jtM9XBr2gaeBdMhS1V/iXRbZH7a9i6hU/bwg7deX/z&#10;d11T1lfYrhmdxnQMQ1qixBEaeA0CTybJqOThez1c85QMwbVAEvwq7CCgch74I4BaWekHK8uXIpBb&#10;DCiEeacaT3198vl+84GafW2L83zYhTkenzeU+x6/2nREhawMl5vP2u+vDPx8se545suOSJPuy/9h&#10;I3eFZdnTbeekjE5fmGHBW5w9AtxS1WDiW6FO2wTp80H1gX8q09T8PHElvyLlgwtzhn+yeKEFisHC&#10;IHdHAJSCxUAdwVPfuxIgfV0IGFx3wgTyn/UD37xZXde/XPmYwkspyOUW5l/+ePH93IwpnUtynLjH&#10;a3c0bc2eXj30kXiz6m2GRynBh5NSTHSNyjy52YzDcaN1boFjaYLAVA/XEgEospjS3BOd0ZGSvJBL&#10;H/1/IirS/PTmSBd8Pog0qPRDx3Urh8qoBCq8PcgShUdxVLr6nBfGNdUHDG9pgN5NNVC/Igvq12TA&#10;9KEceCYPhuUFo8AlSQKG4BoiEGWA3Yg2GXDNkIWDwNMgpEFS2BWC+S7OvDlpw7lbC7y50171Zofh&#10;fWmjEq4VJtaxvtiz8UzNwVr/jJnf3OOmsrYvx8CQJ31wjXNAHJVaKVRYFRGoaCP/Hhshlj8r1dDp&#10;bwuA/1p7y16QWpVvv3dVoduXs3V7qu41XSnYUbG85VTDgcqkrjevVhVOStEIYz4T4KRNCcouOiRG&#10;AHZUj4FN5eO6XHJ6leyoczryujV49emG2fHnGtw7XcP6dIkfYdh+QTLfi5mjkip2UQj6X5dJGPHQ&#10;ZMxP3UhJ+dxZ0s99WZ5wtX+RFPJxDj9xhCnKANq4ICsTxVwREOYnlUBePhrnlVz7hpH7Ha7LYfi7&#10;sQlMp2ue4JkYuCxDu+hzU0eMN34hEY/rljsD6cEB/0MyhzJ+GuGRABS9H4xzTgBqPJ7XN3caeCaN&#10;5Bc6JnqiVPfG4Uy7xWuRG/Ny5P9UbENQvaHEqFBmj+ZDpk0Xx4xAOMU6iSP9SGKXJ9B9UxUBuhgI&#10;4Od9r/YCSQTABLBEznJA7VY/dlaiW5d3mnOn3etR7DRUdEfHaCHt9ABtvCeyiOnhUQFplKyXJgRq&#10;cU5QRoEp8jIrfFYbBKDW+FyU7KE3nlvyIsNVeShfdf7djWfPWmJe7Sk+2HS05mztgYKNqVpX5asQ&#10;wHUK4H0q3lEAh7eO4Bw5EhQPILBA+Tc2qhe4vtWG/iek+XIR5xXkkf5Nrg8B0+um0OdELxBGoMUh&#10;61Q3gBIg6xO9/8EChUBK8pg4TIgaA+uLlsDm4iWwo3zdk6tNV/8tyQvmxQ3vPeqm/BG5M0wblSsg&#10;Lw1ZfH4hnAM+mH0gCa6ZjrAgZShYRYqDRWQ/mJ1i/+Viw8XEFO7b4KP1k1MHxzIdk4uY7T9YbOjo&#10;/kJ17NAnEklDnivzxr0eAjZvLJGvmMGYSD0YEaEN+qH9YXDoQASSKu06j7TOG0aM6BMDgaJOYcwW&#10;k3vMN1ucPwvkFQiGW8Yl9Ny9sGTEH/LYBoiR3Jfvsmth6qhv7klDYfxrdbB8pY4gyQTs4keA1Rsj&#10;BEpDwDPFFjwSbMA2bvj38gjRJmD9aii4JE+GZUWzOnZUud3dXTn179Il/zeN3OBOFTnZrMlxIsfP&#10;39QV/h0t5XOg9vwMJsMZdVI3lCczUA9YVCbbefSdW82+Yp+6efHTunzivGBF0iIISAng+SUvLvXL&#10;WvoPeXf82XYre2D/qZFM+UzkY4tQP1uEupoH6ilz8xhYjEDKD/W2TfVM55oGBnngz0vu/L/dAhmB&#10;gKqpw5aUWyWuqHDg7axdDGsqvGBJuSMsKpkA09MV+Ttn1Cdgn4xChKxQM5IY1v4t821mAnPufI70&#10;3+27uip/r9TgUO3AgXd6fNC8y4FByIApuYQmKhV9UdGm9yORCZOLE1mjrJEpk2uTM07Ykop+cPbj&#10;cjjx7iDMy/SGKa9tYUrM2E8LE2x8ycJA50chKXKy4eDM+XmTyjQiJKEfMnvKsEZxCJRIwAQFAe1o&#10;DkMB6IznpXOT8upWoITv+/MzLBFwm4J9AoKgsbEcdnqmRuu2ep+6u21nP0dxn3Sm8d5+utN25bNb&#10;oXnnmCQZ3phEGTCLEwO914Kgi+clFxBjFI5GOG6G+J7c0QagMtUPmZQmMivysZ+azoGlFeN5/sXz&#10;uYPDTHg9z0mzDNWuIJcE2kVDpUQYhRDVd3LM7AG2WRL8wP/R8SLgnGoIczInwtSEXsikUAi/Eua7&#10;6OmGC4DFG1F+rBOlUxclAHMLz0MJKxDgkHufFI41dUns4vg7Og6LEYeVxdPBI2sYgiZB0Mfxl0Ml&#10;i1xkRsb2gPFxqrzJscbVy3NmHg79EDL7WOWxi9q3hJt7opKijuc1QpBh2A2iKIMT1fgYGIQC+1pP&#10;kMNn6N0NoobgPZIrHxXtdMkRA9+qfuBVhnNQiPSVj0Iax1wblRNlBIOUcY8AC8U38RNGYKcaTgr4&#10;f34sFL4egMCJgCPFQxjHMIXz0xhzPpH9RnvGHu0xKqb3DcsXvcHqRR/QeSLAPxe5NJKCJkRgE5+F&#10;Q+NFAArvXQCVWHEcQwKjPVB5kMTXVItKGv/T95EIGDzvA+ZvNWF6/jBY32QEe7+agX2qLEjieUTx&#10;PHxrFNI0WQKpdpU00Tk+2xAc2+mZiuBZIAx2SIOTu7sNASiyzOGR3GIoiH0E0pJX3lCYm2sNDukq&#10;MDlFCjzzRiADc6K4l9ZD9dtSgj8Hhz9pfVp748ONG2Ffw5S6H5nfaLMkBSJ73v582N4uW6KM6j1R&#10;3SddpHUNVBr1UCkcimvbCN8PIMURX7vmi8LCEitYVOoGS0oWwNJSH1hRuhR8Syjj2/yu3TW7a282&#10;3SrYU7X3/bKCpbylBQt4a0sWhZ9r2EcFHgVDP98bc67ucO31D5fSXrdH/inz/ooMT4m5OZPne2QO&#10;L5+ZYQIz07XBPQ3BU6xox5QEqVOnWhb9rnXtx4aC0S5LaIh9NidyXcW49+vyZueZPujTiPyFq3W/&#10;Nxg/HghqIXLQJ1gUel4XBAFU+AhIydwUQppQRv6jy/oXzGq/13r3fQI3qfJ5e3jNuXcnmy83Xmi6&#10;9zGoeVnauHaDkB48BFIwCOnAHJVssphbIf2OwbEbg3xrKM6ZIc6xQSSuEVzD5C5Klkx+vB3SAFmH&#10;NZG2RyM/sMc5mBolCIb4HcVCKCKgoxTmVECXUpzTe6oN1YOUXVQiCVD1PisAyld6guY1FdC42h+U&#10;z0tD38sSYPpIBmYkD4KZGQPBMobDt0BRFj7iIz8AKHItJSsYxUbSRorWUw7rm2PJ880cwhv2TIjV&#10;QUVZHdcZdp71a6Uv+yo3vj9QteOTV8qUrpHhqvxMnD2IV6Gi2mMfPhvelxbStnko88XyheQx5zij&#10;P1X09eH7U1pHKwLDA4v9ueuKfHmXG05+O1tzqPZS47mIjK6MPVcb1h8a/VIqXTmEaVOjlOl0/xEM&#10;OzZRqnVtuXt4XOsb9xfNV5zXlw97cuLjtI+7Stxq1K4KNyldkeIpXOn1PbYUeZTgOaZEM1h1xqyY&#10;/7FOk+J5ssbYfE2xVLpXtijf4kSgl6yGlDJ9LK4RAkgGyAupE7DiF88lAIXfG+CcD0a+bpXIdM3O&#10;Ebz1kD3e93TheuVxL5X3a4YxzbTxOB1BBWXcoyyMRsinaM1T3JMW8i1y4ZtAaw5/Z/a2N8oxGbAK&#10;F2OHhUlwtUIYnuYjpnp4jIRfYI7Fb8b8/tACYxih4Y8Z7353mHc6IQxLad1FUSGn5xdB3tv7siAC&#10;KBFQvSEP2rcGQK8LItD3kjj0vSgFgjh3PS8Ks32vybKTXkzoCshd3DElfiR3/Oth7KhoVT4dKCOd&#10;KyLvU8bzkmunCVnS6DmQXtVQplgR/SLtkweJOfI2ZZQ9ilc45IoOIueZVrc4p+yY1rjwBx9CMo9W&#10;nPx8sORw29jwod/w3rp6XxVkjUO1wTlmCphekQUJlH2aeE7rOEEYFiYEkmSF7U4MIof3Ou7uWBhz&#10;ezT0PaX43V2PgBICKLE9gvxaYHz5SQCKOgIv2fM9YXrcVNhQ7AfrChZWH6vbN5N0hO6h+1c2zoqY&#10;8ZajQnoVGdwjwIq8FsdTh+Qwrm0BlDV64SoIQNRhQjjKYNpMQb5khGPvFK0BHnHDeasLF3wO+3Y9&#10;9+A7o1dzy8Tsus/Lb+tSLLRHPerxYFioXJvFs4HsuBcGCIoMkNepgsHDvqBxXwbBL44RymZ+VmBf&#10;XP84rqOQD4xGfWgU9rHhTJd5DPNiRKzw7254URKWIwUTXHyTtIsXpJrxPFOMwOatCoyPUQGraC2Y&#10;9mYE2CJ4mvjSgF9/yyXeGsa/HAwjInVgWKQumEfpwdT44bCkwOXbjmqfU3srff+UxeuvaLS5d6PG&#10;y2pucr+z+//kZty/opHMPF9psMA5leE54VqaTiAK9VJKfOaZJQCeyNPnJTiDX+ICBFD+sDzJjzsv&#10;YebL7RXHftc183/TQtKNZNzCmCtOyPPmoW6yAnW1hQii5qMuvgD7LNRRFiOAWlfHdG1oFLn6n+wa&#10;+U9py2um9V9RNe2RX+XEjtW1M2DbO19YVzsXAiocwDW7Pz82yRIFxTjs47GTy4k9MnwEUDyHOKZy&#10;Xjyz6GyK6R/uNv5aW5u4S3bEU9N9mvekWgbdo+rjKNSRWagiY6EgVgu8HgmYidjHozCjHS7yBXbM&#10;FUDgYQzrq73Br9ATlmXPgYWps7vc4yeHL8ywMzkLy+X21fovC6xYUjXk5QB+7AwVmCVFmaw15NJH&#10;Ao180SkWyoGKYBLzx+6R2xMCSifAtBxJflYtUmBRoH7Tfyj0ZNlbC++jdf67fYvGVJxoXlcb2Rlc&#10;+6z9Lru8woOr/1aKqxHNYbXxnrXwvANRuAxEIUNHNVTulVFgKuB1VRA40OeUpEEdO+1Qm77hoPCR&#10;hxXV1uBXPh20QgaB4C6h79aow6hwoQI1Es/rnCHKr4LP98Un61jWcHBKGwx6kcLQC5+NMoiR25jW&#10;Mw4YPxcAaVRoKDEFB5kwKfKSKJQE8FxkCSHLiCR2cuUjMEUAxeK1BKwotoW56WYwLlae/xyDUMhr&#10;ogIwLE4EgZsCmMfrINNbCMfKT7A2z01ACc/fFxmyFp5XD6+nTEooKndyKEDJvUcVFT+Kg6K6H3L4&#10;3SAEFYPxWiYoZCkb2axCMZhfLcOPhaIg/OE4z+o4JhSDRWnYRbFTwWG6V34xXQJV+J6SYGjhOGpj&#10;J1c/ilMwecu83V6p8YeuXS7Jpm764UwdFbE0CRcC42fCoPKYw3cRJOuSJAo1AlH8LImoxPLdK/EZ&#10;CACJEyjCTrFl5BJJyqdyiDDSlDzS0wAE3Powv8IE9n2xBveiwcDBMSHrBimrlLlMCsdeHv9HcScE&#10;5m1wHinej+aVUiST2x4fvCPTtMfxcCRXPvycAtBt0oRgdr4ZuOeag1VyH36igilp/cG32BECq5bC&#10;vtoNnUFN57+EfH7QcvfD3eu7CzdN1busNE/6COexRjBTPjW150ffMlOua54aP86JrE/6CJj4sU/4&#10;2hg7ufRRt8J14VEkBDPytcE1bxQsKJoBi4qQL6ASsqZkFfjlLWGXFa14f7P5ZnzQh6C0DUVrW/zz&#10;fGFDSUD61YZjji1Q2etVZ7j5hYaDeXebroelsWl/6GKwMGNCn/kZlofnpo/6siRnIvhmWcL05P4w&#10;Nl6YOy1N8eLD38m297ctEHRFJqdJuA9NZFKn5aqtfM3ekXd7OXGE4g1OrFKwIAx4IAOaIfKgel8a&#10;eqNSQXNLgJkKXCvfk8a5EgWpGxwYGq7CeiJo2F256evjtofNLzqjPkd0PG+/3XKla2/5BtYvczwq&#10;HlL8THdktaZNF1LEyQ2MLBiUeZFSblPSA7KaEnAi+qL1RxkyKeMfpRSnTRCPROQ5yCPItZmsTjK4&#10;tgg08YHUJQ4oXBTkpzgXQyVSCrvMGQ4onpeAgVf7gm7QAFC/3BcUzkuCepAkjAuXhTmpmjAnXR0m&#10;vu7Btz4RcOJbn7BTqvYByBMVkX4pvs88Rhr8cy1hQVpfGI7rgtyp5yT3ApfYnvzMcGNfKcGSPHdw&#10;jh0DA67h2KByTu5SgqiA9TyK94MgZRCCKotnEqDzQCBZL0TC8s/ENOzI81DySba+drHu5Ptj1Uca&#10;Agq8vxyp2V1/uvrQuwt1xzOjW6PvH6j0izMKE2tRQ1ChG8bwtF9wKh2zZNfOztOfsL166Y7rHw+W&#10;H6lx5e59Z/Hh9pd1sS6RQxMGXpf+3B/BJT/GFO+POcl8lA+SX2n+1vxHGqL7u1g/w2xLmV6iV04P&#10;/mYd3wKF/I5im8i1jpJYEHiiDSXayCDwRG6DVAOKLFBkocLPuNNzeyTf+LZi8c7SWWuHPpdMNXrO&#10;dNjjb62RBsgNkSzOBjimJHPoSHFdo/E78iigzTaiE0ryYRwqxfrmOrcFNZ9+d6Zh9fVtZWON/ihF&#10;MKU3t3zITJW7xWTK3mK4ZH3SQl4jQM+O80OxTj0vC4D8NWlQCuoDGrcGguxlSRA+ywHtmwNB6ZIU&#10;0pYEaNwYwA59as71zVzY6ZJg1WkY0ZOHfJJvZeqHfIxcAvXwHkehTBiOz0F1HrWQVs2Qtoj2qTjw&#10;UNrMQvndB2lX5XoP6HdLCMQvMrwBd2U+HKw8ERP59XXU+ZqrNSeqznyeGWf/SSaoR0efGzLs2MhR&#10;YB82FPqhvJPH+x2C8nk0ji8lb6G6XpSenjwzZFGOTA6ZCNMeTAPts5ogskf4O2DaxoD0AQkEUIL/&#10;A5424xggwFK7oQDeGR6wuSygc0fl+rtnGo7+XbUl/6pG8+QdNXSJaYjkF/2HoijnUU7jGPZHWUJx&#10;aeLXhWFUtDGMjBaC0Timhih/NHHtT8LXawvl4EiDZdey7LGf3eOHfDz1btfHqK77F0IhWLH79Px2&#10;MM65t/UTmUNDH0q3Gz+WR/DUH0yfaIL+Q2VQDZaCPkFC/JTx/I1aAp5LUR/AsdLFORuBY26KvMgg&#10;lKkzfoFgPI75Me6O1sqdqpnKOwr1p27JN9q9MlstZWaS+LfZyf2RPyL4TRgA1jH9YMwLJZgQMwhc&#10;3o4Cp1fDwSpKhx87OSN+CkxFUDUmWh8sovRRp9RHgGwCvvnOn/bVLtt3tG7dP+yCRrGHJBsuQ+Bv&#10;Ku+0hsjyRL8loHKpeOrEGSlCQWurHP5j0tgXwFk5nwxOCLkR26HMp4LbBJ7cUT+wx/U19c0AmJXg&#10;CiuSA2Bd6mpYkuTdtCB5wfLuv//l7XKMqujsF8w+uxfMV9rg21iFAArB0uJ8BuYicCLX5Dl4XI6g&#10;KqCSad/eqEalSv4lcWz/MW1uvrmUf6XtusVlEz/6lkyCwJr5sLnOG1ZUucLMPB2wQkExCpnlSGTw&#10;VAiSsr6Nw/dTUXDYvGG6psUyCYvSmX84gG1N6YKeU+LNTo+I1OINCVXHhd4TNO5xoB8KAPIFpxgs&#10;WxQyk5CgKEMZCTmKWyKXJ99yBdhQ7QQTE+TALU4VdhasYhdneXeMjVP8MitHo+t88x5uQIkXV/WJ&#10;ONsbz0e1S/jB/MgoKKDfCJ+FGL8HEoETEukERPzkhuNVoABzikxhAr6mwpgUD4JKOitxkelEppZ/&#10;ukBvJNWZOlsbKH79y8mxjzqC7p5p2vbJKkGTp/CEYVXCGVYDz90PGV9PVFIkCKCQsoLXVEZh2h8V&#10;lEEokDXxN0r4njLKaeL4ErDSixGGGXkqEPjOAWZnTYVeF3rwa10oovCahAKZ3A3JjWRMkgA4pGnD&#10;nOyJYBErDZL4XAQ4KGGBJHZKEDEgVBCEUQEjECWMCqI0nkMcBaEIMmbKxEcWHUo2QUklyLWoLzJz&#10;u0RlWFnqCg7JA2FMrBQMxDnvR0IfhePwBA6MxO+HxumCc/o0WJG9CEY8kYe+qOxpIKM3QGGqh10F&#10;3/chwISd0s7qXEOF9QqHL/z64XsjZNbDSFnA8aDd2TklvWBxZX+wxzklZYJSp9N4ieF9EVgiYENW&#10;HKr9RJnsCOxRdjwN/B2BKD28R52XDG9iPHPlcvO0P6x/MTd3rOrgKInHyjhXlBadamRp4b2ggsa3&#10;4vFrdOFz8AEUKdY/gCgcRwJSNMZ97nBADL8nS5UQPg+NvRQVGQ0VQ1rpA1MzjWFP0yzYVu/EdzkU&#10;w/P1xWeQwDmQwNeyqESTSw/t3E5Bmh6HdEjKG8VcjMB5tsJ5tsHxcEAQRcklhuE6pFo0U1NEWc98&#10;zc45OcZt7pm6nVOTFXhTUvuxfkXOsLliEbupenbHrc+Xv+0q3dEx8Jw8DwUkjwlgWGlUIimFNe2w&#10;j0kRRHDUD+xy5fkgahAqi4PwuuS6R++pUyIExwK8rywBsM5QhVl5DuBXPB9WlfnD2pKV4Jfry/rm&#10;+X47Xnei8mpjUM3Wkq1tS/N8Wb+CeZUHawP98tg8pSzIMr3ScDTmbtPV8ymQ0rN7+H+1nShbobo6&#10;z/5pQN7UroBcO1iYMRocEhVh/FtBpEXl2rMfN7h0//RPNa8aKdkJ6cIHBsczhTY5Mu7BEMjfcbZ+&#10;quEkG8R8VLknAvqP+sPgxwOgXzAqkwhyaW5pnmVuchBcqfGTJCjfEwKtUHnkFz1ZhzgTdn3ZHPbM&#10;x0PcsI7wrrufb3L3VG+EXZVrYB2CWI9scSrWzc/YRtYJitGhLHFUzJnSmNPmDYEo2sih0gIEwBXx&#10;SMlGSCH1SBVDwCIDQ5FeBuA6pUQ7Cng/CnikWMJ+CKJULvbgx65QJrXvmxJCoH5VHoxuaoPhDW1Q&#10;v9QXf9cblVgFGPe8H3il6WFXgnG4RiiBhAbSALnuUQY+co0jAEfucePeKCJAMgM3BE1WeN+0WUY8&#10;3xzv2xTvm5JRDAnHsbgrCP1xnKhQKW3wUI0dOQR15FplgKBz5FNpULvDfDB6orTGJcXqt+ccFZrA&#10;/Cnmc5IGhLunGLatK1jE7i3byltf6M/uKNvAbi5exvVMG/VxYe7EylP1u5sPVM/vMnslzMqGMg1T&#10;05hZPyQxCkyxUVmZPPnsrtKZn3fWjm++8nV+zOHyNUFmD3TT+l+Tb+NboCi29DjzWeZ6n30az4x/&#10;pqgdrndV21kx9NnsbCF+Tadh+NwGUbhOcLxMcE4G4dyR9ZD4M2VVHIG/IS+AEfiaQJAOfj/sNcNO&#10;yxHn7m10+LqscPJX4wima/QLhp2KdEBJI/oTr8JzEHAi171BOA+U2IjqIBIY08braOFvTG8LgCLy&#10;aykcX60nYlynZPOynVXbfa99uPa7yQ4sQhljuevMI5kbTFs/pCmyiCoSPZMXQ3dab7GTAgiA+kLf&#10;oL4IrjTANNgQel2SANXrSjDwmjIoXhEHq4g+yNPV4WSDI7u3xoe1eiHKEnAagDyOsucOwPWgjufX&#10;RrohkE10YYC0xN9gRb5iirSiibxQ5SrS1zWUPzeFoB/+r991IRA7x3DHvzCrf9wckRnxNTr36rvr&#10;jUszfFv7B/fpUrmrwI6PNAPTq+IggUDJEPkr1UozwfEiUClB7uzkoofPQ5sJ4++PBdt7tjD4ogn0&#10;3Cf9vZAuAqheR3qB2F6h789NFisEBkI7OKzpAx12e/E69lB1YMXh+t1zz3bHaP5vGkCMUGhLaC9U&#10;GP+0y9Lj2gXi08O0DhmHiLfrPxECcgE2xnmXJLlygniBLAyOGADG4aJg/VwCxt7ngA7O41Ac56ko&#10;86dkMby5NT1aTrz3Lnd/q95oHz+g4MrnKw7dp/+xUbzc7Geas4zv9vhkHKIE+g/6g8Z9RVC7Kwu9&#10;b4iAbJAw3w2YD6Jok3YlA6JIJzo4b0OQdsiCqfGY+Twxtsft1YXafvPShYKnxQlU2sczrV5JHJ5v&#10;piQ7O0UMHFEmeSb3h3lpw4FiVCe/6g+jniuBxQtVsH1lAlNeGsLIiH5gHW0A02OtYdJLM7CMNoJR&#10;UbowjuKhEkxhcd7UT0frVu2+WLfz7wZQMTEWQgEvjMaOvsN5ZvZEbP+8Uv1fFLO+9mGStO9LuQVW&#10;EZzbrhkijkeLJvUgC9SForHWrqmcp/PyB1p2//Tf3u7UTx7nnixQ64QAygHlL8VGz8Duin1SnBjY&#10;vR0JS1OXwvrMDRCQsoT1ivOM31Zy5GcZh/+qFgMWQg4hzGLrcObdmKcMOxf145VkfSpiYD6+poLg&#10;s/A4D3Vnf/zMp4hpPvBt6s8sov8nmgsFWlfYePmXT62eU2jOLimbAjvr/GB97XyYXWgIlPZ7JAoT&#10;SqtKO00j8Eivx6DiaoWfI6Nrs3vN3FmexWh3n/LvapSRZnaJ4iyXNLF2uwRNGPF8EBg8kQO9x2Iw&#10;8AFl5kGBhcKGgNwYEjgowEhJoaxXzoiE/UoF4eTHVSj4R4I8MvsJ0dLgnakJ87Ll4XBDAGxCBWdA&#10;uDw/KQClpSYXFhNk/rTrS8VOCZRQ6nRnRNMUczIWiXU8nt8NQZRHkR6Mz+KABe0q428GIVPvdZaJ&#10;QRD1iww1GWyExKGGtbNmpOsW6EUK8ajwK9Uv6o0MksCAPL6Wx2tTLE9fvPYPmeMoAQIdSZGXxd9R&#10;im5StihWyxyF0tISM/Zw/coux7ihnaphQl1DExneuDSGpRTUVqh4u2dRqlMj0H3O4bu70Q43Kf+U&#10;Hp0Ud7JIURYmcuejHXZBZJIECgSQMZMrmRwyTErZzc/MRwoV3ve0dEXwLpyAgEkKNFA46iKoMcVx&#10;ohgviu8yiu8D5nEjYFrcJGSMo8EYGb0aCjZtPLc+XlcDz0/WJyVUBqgYKAGsQSiESSGkHXVyS9LH&#10;65EAplojtskcWFCmBk55vfjpgQl4ksVJGp+HQBPFHpHb3A8p2Ok1KX38bFxIG5TlTCOK+eqazqz5&#10;M8Umiebd0vXnmL0SrCdFhpJSkIWSduaHPBMGrcf4PA8F+KCNwFRPVByECEiRgk0dn4O6AD6rENIc&#10;xU1xcMx7EHjF/yg+FsV76wP6MYrgXjQOVla7gckrWX66dGn8DYEpORx7LbyuJa6vyTiPFAdhgWNM&#10;O98Uf0F1osgaZYt0OQnpcjiBG5wL8ziGnZmtwN1TP6/1VPPaT265Wl9NYzlcjyw9dl25J6yoGgY+&#10;5QPB5JEC8BOUzMG+AHsAdlQyKD02pfMnN1WnAmGYViDFL55LrnyUxtwMFboh2EfjOiA3winZPcAq&#10;rQ945E2BOUUe4F08C5aWLQH/En/wy/PrOlB1oP7Wh9sVuyv3f15eFMBbWxzQfKxmz7G09gTdfDbT&#10;4FLDkUcPmq5t/j3f6F2lS4d6pBsWeWeOhDUFTrAsZzLMSNYBuyQlmJVuBCsKbJJvftzz54OMUTn3&#10;yJHUHZ3MhCEgL7dK7TnnMnx33TqREyg54AZztxfSo+JdEX5WvgEPeoNCcI/vbq44v+SyqR7SB+Tx&#10;O4qLU34ghvQgBcNeKKLAt4GVxQ4wJ8+c3Vgxj33c+QwetIWBe+JYGBougAAXlUlcm0avcL5wHulI&#10;7lpk8SagTglcehDdYKcYRXLz1MB1R2nvp+DvPZPEYBIq1GZIj5S9cgDSliLeE2VN649rTP2yGB7F&#10;oA+CKNqgoI0KhXPCuOaUYPBtfey6oHVNFbRQUR5yvy/YxqjD7FRtmBonzd8k6EfWBFw7Knh+qnVF&#10;boXkTmr9VhkWZeuBTYI4WCLfIYvYZOTvVsjzLHGNUGwqZR7si3SviGBJkpSvPQw/LkUR+Us/XNcj&#10;Q6TA/KksyN1kWNlbTLheaG8dHPJfWE9IiZkYJund+ySnkoP3P+ZFX5ieqA8Lc51gU8kypIEFsLbA&#10;B1bke4JTgi64JBnCptLFsKrUvt0xt9dqUhApGH/KXVHzyfd6xXhFGHTtKFoAx94vbz/R4p364NOR&#10;M3Ne2T9WDpL9gMCJ5YOoY0yH1BXRC5pP+v3MtfBUvUOfTcX6p5B3tJGMoXTpBHIoxomK9GrgWqFY&#10;yYHIa2guyY2P3/H1YFyPZJUyx/85ZgvA2moNcM8w4Hs4jMPvJxOQJh6F407WZgJb1Im/kxsfyTMC&#10;ZNr4WhPnRQ3nWh7Hl2KHVHEMJ8QMYNfm+XKPVR6OvlJ3xZRKdHTf9o/N4ZlYvz6XmZNiV5nP5GFA&#10;m2QDcU4pKQE/lvaHZAoITOSvSoHqbVVQCOoPJsFDQPlqP+h1VQHMQgaD0Q0JMEReNhKfdRTeD9Ue&#10;WvNBHRbkavCzTVKqfco+qYbnp4yRusjLKBmUAf6evCOoU5ZKOaQNeaSHQdcFQO0mh5+eXOWmMJXm&#10;AOHTQl+9U70Kwj69Sr7d8KQyMDewdXiEMXdIuCE79rEB9NyDvz/4Xc+gWliU4dIloT94xumzKhcl&#10;OpTPCn52jxz11SdyJuvyyBF0zumA0M7vFijRPZKgclwVZA5KgDDR5YHvQEr0kBCMCDWAbaXLv91q&#10;vnTtUdujv6xWDt+CWbbfLLwj3OgHa2tgjq7kyQYt88vNI8YnsEt+BnzP5wT0tnwke1f3AYc1RJrQ&#10;wPFSwDkTolg9XAcDkGfrhsqBwbNeYP9KFSaH9eBnKKZEWrPKGZhdgXpPMcP1bmQ+nH+/tHRWpNp7&#10;u6iB2btqttnhGX6xzvxjxltq3RCpUrwlAv1uS0G/m9KgdEMKZK4IwsBb8qB2XREET3KAQ+uDrMnY&#10;acOTrJc0x1SrbjrKgulIo3Yof8iiOiddBHzSxMEVX9sgfTvg59MT+4F7Eq7TBEOYHK0LFs/VEDRp&#10;w8QoPTyHClhG6YND7HgYH2MKZi80YdQLbRiP4GrSWxPwzpnafKhh49YHn67Kdt/2HzayJh1PdB00&#10;5pZolPIl5pvGXZEg13wLte6v+e0OjvW8qIGHhwUzXePCOMkLi5SHd39FrnKc3dlaTk5pnJL5+b3/&#10;IxIfsGxRj/3Fstu8Uvl6DDigHHHEPgO7M471pLcKMCPJAdZmbYCtGVvBN27Wt5lJs9f/NKbzr2o0&#10;vkseMBaTQ5j4Cc8Yrj3yuNVIf0uLGZib+936RMBpFuolPnkIoAoYrl8Jk36LDfy/lYWPmgswgktL&#10;bMYvK3fMnlc4mueWrw8rK11gS50vLCm1hnFxAmCGAp2KtpqiECBBSoovZVMbhcKGgJRFBPNp2gtm&#10;95LXzD9khvWs0tafnMu8ccoSwEUqAxNitBCo6SGQUgaNR+KgGcLhB6yOQEWZfNPJ7WE8AhrrDFLw&#10;EEQUMrDt3STwK5kNcvclQRyZ0sgXSuz2cl/eqQ8nedaxxqxokADfAsCvvI+davWQJWo0KQtIoLTD&#10;Q3EopDhSpqXJWYIwt0gd5hTrgFWGAD/zErlv6IYz7QgUzix51vtXdwWPf9ol65qhcWXsa6HO8a/F&#10;kbFYsl5pk7gjXml2qIRJdso/YXi9QxiWn5IbFSpFHEuK6aFirhTTQ8HmJLAJ/NCONSn35Obnka3K&#10;3VM3j7umYhrPNqs3jKL7xD41TQFcM0bA2ARlfiY6cnMTIaUeBZcQKoSkIFH8jQDtcqGS04MEGXY+&#10;mEIhS5Y5UqDwnkAUx4dci/QQjM3I0oHJ6ZrQF+edLFCGpFzgGJjh2BB4GxqrgkqGMVi8GQJjogag&#10;kKUsT/hfVDh1sKuiEqqC1yCLE2XrI8ZMO5kEoghU9cf708Fr0a74UKQhu3QhcM+T5wMIct8Tw/sm&#10;qxoBUFEU1OR2SCnGKYZIArsyCVicPwrQJ2Ax+A1TvaKAmdw9Db/fkEHMyDIxHB0n9UIHn43AKsXE&#10;UQphUnYMnwiDcagwaD8W4tOf/D0hPgCnNOf8BBM/ACl8ph5BHOh5RwSBlAAfSFG2PQJ+io9FQC2s&#10;J2hFysLYJANYUuYBMzIsQP2JBD+hBAEpUqwtEChNRroyR6VsCNIiKWZD8XmocCjRGwF6iquhXW+K&#10;qaG6M1OTRWBWtjZvV/XCbw/aLjYdbpzfZJ/du801T4+3tGoITM/sAfI41/x6Y1R3jNLlU7gs7dSi&#10;kCSBLYdjqoN0ZZMrCnb5koDA/DtIxqMhXofA1GRkjrQmrBN6gFvmUJhf4A5zUKn1L/IDv/zFMC97&#10;Lru+ZAPvbN0F3p7K/eyq4pXITH3bdlZufPD2W5RdBpvqdKHh5PlnX0Om/KppH+fBJ9vUcnJsz6Lp&#10;yQPAO90M5mUMg+nJA2FaoiLMzDAG39yxsKbQ9npw05rftWD9tFE8yLQMMdth8UwBAaiJ6T1n/wCg&#10;qNlEGE8Wv8rUyt7lQN/7EggopEHxnjjOiSDfxZXmVhjHR/1RPxDGuZK8LQT9Q6TBKKwvOy/dlnus&#10;anvXlcaDXVsr7bnuOXLIJ8fA0fe74ezHI7CifByMTxblxz7yO84lZQIdiLRKiV7IbY9/DVJwiZaw&#10;U7ZHqlNHJQmccNydcI6tcE0MRXokdyh1/D2tGwJS/XBdqV4VBZVL4qB0Xhj6nBVEMCUIypclwfDm&#10;ILC4bw7D75jAoGsqoH1dGUY/UYPp8dowO30QgiJR/iYBZYZURj7BT9ePnbJZOuKYL80zgSlxYjAS&#10;aZBct62QHsdTx/dDcI2o4X2SaxYpufzsZ3txLaOyPPASB/rj/ZkjyLQKVwP1e+T+yFQbh2u4u+T8&#10;MqX5wiRtfae35g8GPzRpFz0tDn1RqbOLVgW7V4qwOm8W7KlcC8ty3cElRgOsn4mC+QsBmPi2LyzO&#10;dnsd2hqluiDFVNgxXGKs0RmBeNPj0jyf6MGwKE8LNlXbw9GPvvWhnXuuHihadm7Yfa1iqfOCPArO&#10;RxDF5ZxlHso94Bek/VHZPFxuIROQqbzNNoH5MhLnSwfnQA/HnixRtA6pfttAnLfuGEs+fyL3vRE4&#10;LoORd9BvqNiuHcoi/wo5cM7SgMExHD54orhhAlOaxKeQBsgdjt5Tp/gnimukem8DI3COcQ4IgFC8&#10;mwLSBNUE07onznV4O6p1fd6y9oNVuzuufzyf8Ljlmk8sG8GP20A5LKd4mdkseolpFMffS2GXQPro&#10;jeeQxaMgWd7IcrMWeyB+dk4c9O4ZQv9bmqB5RxfBkgVo3OgLUkeRHo7jsyFNWOHzE3i2Q35DWWrn&#10;ouK0uLwvjHgmyLeCUnweuZgSTdKRLJPEv6l+VR+kAcooK4O8R++uNAwKlsRroVy4KchPYsEcZliF&#10;W3Kft5btqXrU/KLuVMXZrzPiHLvMnhrwlM+IsnSPRO+aJL/wvgmI0QYbyu0m0/+PvP8Ai+pc18bx&#10;NUPvvffem1TpiggCgqigqIi995qYYkzvienFxKix995FpSOICgL2khjTdnozyjz/+16iZ2fvs/fJ&#10;/p/y+77vrOt6rxmGNWvWet+n3e/TDvq+t/YvH/R778Jj48uPDDpVsW+0RL0XKRbPWYjylJ44vOIo&#10;gW/5ifHzkMXPacT6ZTMxe1FPPN43l2TwQMYRv5/718e9P7Gj4g+G9n/Fsf7CA/4Tq0NeGVKjv3tY&#10;o1K16BOTQW3/Tin/5VcWWyftsFoVtk3RhWG+3MF75phPNVeZc7rdTgJ3OUviPl8ZUOms5pIxH7w3&#10;1mMEbJyKS4oMwWshjNdxn+j/Ou5E0C/xaw3uZB0MqZ7dPjmDwKD7p9Rj5cW5jkXbbddCL//utUZf&#10;57HOTNzWWgNEO4njx3hd6yzhG/zF4UNz0IaxWL5nINbLNaqM4YZnLOiWBb2yMLIxBkA2VZzUk7JG&#10;AzWVgzQ+uMFMhp8IkzHNGTKkNkH6HPaX9P2e0uuAH4CUj0TtNJeEvY5SXN1b8qpSJBGfR+1zkZ6w&#10;GTKPBdJ2+XrJJxMeYOXK7tv+p8eq9kUuY/cmvJbwsf6vkSs0t8LXG+8rrskI7/63svXKK9bTq3rP&#10;St6qdzN1l3Kn7yHNvqkX0yO6/60eIu8azDipndu/Qfl+bIey9cFLvf/Oc/U/fVR+McV/0hmDqkEn&#10;lTsDYduqIXwYBFBF9XpSVBcO4DpBHj7ziDxwYqZuZG1x50Pnn/hvCUVdvMPYs2iT5r1+O5UfmRfH&#10;ML2FoL1JHYqUwx6Y0gn6g909CWAK4EnGn1V+m3nZ7EPml3df4n/XMf18rsPsq4OPAUR1jT2fIGMu&#10;xMm862VQCP2wkDBqIVRTYGwlQQEwZpcd9FkxKgXCjTuUWfsUXcEB5WbFMWX44jblX07OfPebhZ7T&#10;rkStLG5TfmdOEhk2vdJc0ipDJe1QVFfCbk+J3mknSQeNJR3ChI1IM8DMBDW9QGx5WNTBECwzP/GQ&#10;GZeLYRC7qqFVABK66D2OuormeIneb6R6Zmg0sBN/IJ6BzSXZhJbCgWEIVIKsfsYQuRSM3FP6Mvli&#10;qIy7ECqZzVq1qh7Dq7x2KL+7vamsWVzj+3cJiItlsf7cK1Zz5503+PXpi5N+Wnrx7W+fvPTUb69+&#10;8tbPH3659utHLs35Ouqw46+GGxSd3vq7Xh96nliQwAoKVM3zwd+sPqdWiQPIoOfMA3/T0E+v18Co&#10;1VPztXifrFTY/5SPFLSESTgUN3N4DGH03Qs7I2BitS+G9SlMxqUxAWWm4f+h8Ci46X0hcGN+ERvL&#10;ukFw0jCIqdETJ8yPHdbfB/MeiHli76BszDmNw+gjEJJVPaR/bbLkHvWWCM4rFGAwdymhBFlcgoMg&#10;yvZNDChEhvHdy4/ywRqFEkTh96NhROQAGOS2mKv5YQaYGxM8N3Og6Okxwf2zqh0NWnqFCHZolLJi&#10;IIFFSp1y8rUbXsHdy/AfHvM7Ci0KT/jNSTxu+FXcEUOJPQDABEBDIEtPEZuDBm/Tgu6MxW+rAdZB&#10;owI41fil0uMgSMFzwTBTvUr0jOnhmZj3xDwX+y364gQg5bvHDgZXsEy9MFJmXCiXoH1OqoHO8uxq&#10;HgTun7kR0XgW9i2LxvsoDO6Ck85ZRIVV3XqA7jnvrPDYp8lAils8ZGRb0p0nPhv/7eOfD/l0SLvj&#10;d2PPB+kGtliqRTuUuRj0PNETRQBFQ4oGFXemQQf0fgTRYGrTk/RTWgnBfQTjfgJhMIfjt9gLijvR&#10;aXVagDYfGdtRImM6KmRcx1iZ0TlDJp+dqsNr1xufvXHrjRtv3Fp4fmHXjI6ptxddnte46+fNU87q&#10;Wkas+2bFs3W6Onoi1GNwrbtJ7E6jzORDxo8WNVruyqrT/KWwzk435ESwDDsRKiUw5IeeDJLp7X0w&#10;+hJE/fzI5SGPLv4Pegv99THilGKWe0p5FEDwu8QG5ZMBp6wnv3Az+77XGIaMseMazQqTlcptv+1W&#10;Er83RMJ3eInDRjOsn+ZuuCZ4xGWLg9htsBLjVQYSsssLhk3o7ZL6vj9MPj30h9TDYb/HHYrsGngy&#10;QUa028nwTgMZezFYnro5XV78fKEMbQuWsCqthGId6cVQw+UwuKHBsvhqeCgMXvKpEWiHmzv+4IPs&#10;Y1oZ3mQo+Zh/blDF4jtBoDu2emCvGHpz/VaYS9gaDwla7S7uy23E8X16pAzFY7m1xK6DYbwxTqI+&#10;DpSAlR4SsdFbMmG0DDsRI6NOMXTGUA3lvLeRxJDm8D1aKW+JkpkdSTKg0UQyQHc0nPoQSMHQT8dg&#10;JT9n3LMd6N2YTWoBoPRgLNMD5kCexpwl77CEAR4ivlusxORDpctrjeWy+IPBf9hZntkSZT2oymFe&#10;/vHwz/KOFOtidmWIx6YoGFtpkn3QTAbVe8kLVxfJM5cXyrSzQ2RO+yiZ3FIgvY9YysDaYN2003nX&#10;s/Ybn/J+TfnWYQ7k30d68uR1L3n5L7Ey8pK9PHyz9Lf9Xau3bf/ujUWFR1I3G3+g9y15VFmq6CD/&#10;dll8aPGHkJfFV6ysRzSbPd6nXvkhHXNOkBQFPuyBwYp5BD8Et+wfqOY7UfcQQIEPWUUvBoNht4wG&#10;mHDJTEZ0eEpug4Ha+iMe/6PXL4AADLxOjzPBaxDlKzdKcJ0IfJebQPxfD9AJ59gGctkP9MDiAsm7&#10;rKWivq8sObdAXrzyuLz12Yu61z977LNxDdGVfh9rW/XfVH5lM1o2YDfF99RX0IodBst3q8UCKAfm&#10;QXY9Czpa7Swxm0EfGHFbUyV0taO44vssWEDwlI3nZsRHL8wDq+5m4nnLOrQwkqwkgnIR5xJEW0N+&#10;sD1FPM5NxNwwvI9FKwxeUHThax11WbvDdX4bzTHMJHCNpZiBbvVfg857Q/Nb0qEen2z6bt+Zrd/t&#10;uTbl5PjfQj6y0+k/hOfG/TLvR8NNnzGgKdB7GniA/SPZXD6/JvziQ6cnnRt6oOjWqANjJeGDOLF9&#10;0Vo0T2nE8VVHifkgQpyX2orNK5bi+qaTeLzlIAnrYNBvAx9s0JPwzfq/pu71+WhYTZ5X9/L/p483&#10;znp7ja/Xe62oWvkut1bTMveyW2L3v/7ueKl2pFufnfoHwiEDWEDCGXxv0i0D7DYZg1bsxRcjtzpU&#10;htYYqiG0bITNvLIeoA+CVPZviwd/llzQuz3vStBvyTttf7NZrf016bDXxoozZX/Qf5VXlhsf+Xrd&#10;oMUnyt6L2mRx2mO18S2Xj43EdqWeOK+xEKeVFmK/0kzC1/tDlviK0wc2YvquoZi/B+C5WiNxoMc8&#10;buKBBjgGN2pkRKO+9Add0MPaC/yQX62RIfVhMrQhVgbUhEnfo/7S+zDsgoO+4Gk/0IaLpB8MAO/2&#10;lf7V6QCyoZJ8CDLpaIjk1kbIiLaML5/6fNpsNte+e9f//kGvyLt1c1IrdmU29NwcfCdmm9edxO0B&#10;+0bUD75fQOGNswvCRlembyvc6/Zb1k7tj7kHjJ6f2fL3If31Xy+1HFmj93Z+nfLL4Fbl81Edrv+f&#10;eqEAfPXevuY9sqxZ79OiE4qOPePUDQyMIsx/fq2NlDX0kwWn58mjrYtkfMOIHyc2jX30v8P7VHml&#10;wrhgg9Xo4kO+l5e0ld9+7Urhb89cMbs9AXbxMNjmI2APTIFdMBq28mR8NrND0Y08o9x4/NNepd2X&#10;+N93TPkiw3zK1b4vzbpWfGvq5b4y7EK4TL6aI/M/KZPyVj+VWVIgyBj3HAPlG4sRB2bmDmkSGJuu&#10;3j77ldtlx5XDC+oM7xtLf+bgrkmL1Hm///28Ef1bzVfnNys/Mc8Jht0vqQf1NrzUNi1hbvvc8Jwj&#10;CTui9hnfiQNIYAd37tzTuEwmiML57BvFqmWTLjnLwsuDJPJgsOq1sIGRaAajN3K7VoqrrVWh4Auj&#10;IQCKjKEOMbh3CoIEKLUcXLMUKDsfgIxelp64dp+TGpl1CYDyaqr0boJxAaXH/h+OG5TfjV5Wtk/Y&#10;YfPHcqhg9EFtStn4C8pP5fUhXcOODr0zunaMbkRDhW5c88SuaWdmdj1+6YWuJ688rsuq9tcZ4B7M&#10;cD8sJ84QPIbUEcgQCLFyIHet+UrPEI0vVvRiCCNDu+iBY9nkvifNpeBkrKRXe6vGGotJMBle9ZLQ&#10;kIaAJnBkAQS1PDrjn/HZPQPODMqPAI2DJb35m/SGBGLY4/dsIMi9+TeEKEO9MvG7asJ1jTEUbLJk&#10;1yXI4AZW3LGXIH4fv8MdSl+ADD+8hgBQBOLVD7/lh99kjpQTwBQrNTFEKRyGAr2aDB0pbjLCc5io&#10;+VlqEQlci6FOBDWmACUMTeQ8qLv6WLtwKHoCqLQ6ZeceXe6/tANS0hYa3ava4hDDdmjAsCS6M4xY&#10;hgkS4Bji9/y2s4SviXjwN7eYSuAWc3HC5wzzUueWIArPwZLzWjyfw0YYs5v0VdCnYF71cS2ur+tu&#10;U+kBwFl2pp88dGWm5NXF4Bn1VK9D/wZjSQaPsU8MG4ay6AB3wZmLwSpfzH1iCeUeeM5Q0GoIBnOZ&#10;etZopE+DjfRvdtPNvNBL99inQ3TlZ12hmEA/XHsaTwRODONZjEEPFBOuGffO8TLml+uDOex3Vitp&#10;oKUAvGfhE3ocCzv0pOSso0TjtyKPWcrQ1r4ysWOMlJ8ZJlM7p8icc/N1Mztn33r9xtLvln/+4fcP&#10;XXzk1sTT43Uz2ydeXf/t8jdPSdOzu77f8Ph53XnVW+v+kmLr+JLyMOjhy6wqjVrCuRcUcF6djWTX&#10;m0q/elsZcTJSZp7tK1NaM2V0SywEdcyVxdeGl/7ZPjg8pl118ul3Rtke36DcwbzdGHDGetobX5T8&#10;oZJZnwPRGZYrlQ4rrJPrRlPx3uYg9hstAKC0d0M0sa52G+0kfneimAFA2a41l35HU2VUXZ7Oa42N&#10;TvOeoks6ECMD6oZKft1AKWqOkCFQLAMhg8o67GTxpwwpe1EqzieID0AUC6GwciNznxhmq1Z5xNzf&#10;80KxqIgfaI+7+cUwVIobtWoRHYbw0HD1xjlOoDcary7vacSfjVHXB2GESuBqLxVIOS+zFJ8PHSRm&#10;dbBErQmSwI88xWe5mwSvcZPUfd5S3hQjE07FS8ZhrXjht+iF52ZSwkELGYvPx5z2UDeTWF4/E3TH&#10;YgE04tJAoz64bybzmwI0sXCEGvKD966YJ0t8bon7ytzrIAOrekrkbg8xXaMnRquU08kH43t2T7ky&#10;4YaLae9DJhMjtyuf5B5z1Q2ozZKC4wVSfLy/DKoqkZLqfjAYNTKwLkRev/GsPHttkUzrKJOHL82U&#10;6a2DJfOggdpgNgy86Q46DofBnQXZWIh7HncOyv0CjI5Ore6t7x6+Wnt773sPnKl432OlzXnlDeV2&#10;dxjfMdc1rjF4d3+nvqLFynrACfOHYSB+Q53CPk2h4EGG2DG8l7KQkQCh+JwV+ahzWNSlJ85VNzww&#10;ksAfDL8d0WEiU847ypBmjSSTj/Bd9q2iV5sgivlnXpjHEMgtFhlhv8BgzDNBNv8fg3OZ/2YOWWII&#10;GU0DO2q7pfQ+6C9jGvLlqfML5bmLi+WtT5+VQUfC1DnXw7kM0dbylXLodcguvDenXOI6MXyPHmiC&#10;kgXgd/w/ckOopG7Plrgt8eIHOeYNek/HvBZSjmKt4yALEzAHiXhmeh6pbyddMZQRzVbiA1nOIkEc&#10;DMsjMGRhCcobQ9CDxataXfa+0Dul1Wl3QrZZdXlvMBTXlRrR6743yBydxQfWv407M/PmwR/rrz51&#10;dtG3rq/Y34F80nnjGkbc4BmIMRL8gu+wQiUrt7rjHoPxOvBYsm5azWSZeXi6ZK/OErtXnQDmDcT+&#10;FUcJfidYfN/wEe+3vcThNVtxedtO0jeHS+IGW7WsOiv7ea/T/Ba00+PN/Kr8P1fN8x8cr19Ldi2r&#10;Mngt96jyTcoh5dcRLcr7T5wvGD2jZfiIxTcW23ef9odjaesAv+SdSqMPN0Q4j3il/qV+89hqJp5b&#10;tOKz00oKah2kBGtB4JSA9WAOek/QmVrBEX/TC5rRonRNv+pwa/zRqF+93lLuBK01/LGkOu7FxRfn&#10;3t/UZVXily4OHjatNfl0+mGXn+zXKHcYMmiBuTR5H3JklZn4rXEXm+UGuB8bCVjrKR4rncX5Qxtx&#10;+shMonfB1qpWfq3oCH1/43cvx+398oXSR87En8wFzfJ+OCijCmu9pKwxBSApAjYAQNN+R4nabSJJ&#10;+5wB/Kylx157KahOxf+zJPtoD0mrDJPe1Ti3PkiGno77bMmN8dMquxvF/qNj/fmnQofvSd6ZsSXo&#10;VurW6K7M/ZlbF/9VD9BVnUviH64ddLjiYOidvvsszwytT+iN2f27sEYea68UeRce01Zl1yh3ik4q&#10;t4e1Kx8ubvujfvifPL7TvW/7RLvpqxUnle/Z8qA/7E6OAg7Im2EngmXhmRny9Nkn5MEzc2+PbBx6&#10;/LWr7/2XV94jSC3faBkX/pFy2OcDRRe2Wl83uDpNt/hisG4ydFsFbM5RsI1Hwk4ow72NgA04CnQ4&#10;8axy4o1vh0V3X+Z/3zH9vL/R5CuZUyZfzPll1tWBMvpCioy6kChzr5XL1AsZMGwMVMFKZRoPoBEL&#10;Y4CV1KJhELCvTzoYnVVjUnYqP5UdVV6Zvkf50x2+iaIbdWs9zkiV77BOr37ZjUptUaOiYwWk4N3K&#10;ldLDSrp6oizWDjo+IjH1QOSBuEPmv/U8qlHD77hDpvbnwGISSOXDuB933hmgJ18iDwWoQIJGogUE&#10;liVeGVfd67CRmgdFo4DltPMorHD/BFfDOhW1eASVZAaIhH2cmIsy7nyQTL2cKGmNRmqYVTTmw2qZ&#10;csv4RWXHgLV/BI39apWUrDrls7Gd+hJ1wFnCd0dI/IEeErUvDgInR7KPD5D4QzAQm6foXr7+clfy&#10;UY8uGOs6Q9ybFsYBjXdLGE00tph0rpZgxzwTRLHYA3dJWUiDPaxYbIDVCUva3KUchmdmracaFsgc&#10;CxUk0cjHMISi9MS1PLYai9k7JnfjnqFoaSwyv8cJ12YYGxPeqeAZ7++H4QLh7YzhhzkKhFEdjPlO&#10;xnwUgqFyWgKloClTBjXnSG59guTU+EjSQUMJA33QsxRMoxDzzvLl4XjPnA5W6/OC8HbiTiYUpBt+&#10;n+cEw6ikJyoVAjn/pJFaTIPeJtXTg/+zfLgWr8w5IsjzwX2qRTdwbzDwu/o1w6T7F4/JZ/Jtihr8&#10;H0k/ZvtNzCEDtV8YwyotcP+WmGd6Az22G4rbFj1xxf274h6d8Qx+mw0lYJOpGNNbcQ9AEZRyPvFs&#10;dutMJGyHmzhsMhItznfcpi8euywlYJ+DpB0Ll8ITqTKufaCMPZsDAGQvDB1iU02Cp3s5EsxTIpBi&#10;D5pYGrUwtkiLDPkJw2fqc+OVhlxWvTGAvUZKW53lyZvFEHS24oB5Vr1NrLRE8EQQxUEQxcRyfkYQ&#10;BaPHCMZ5OOe9XSMJ+A0PrD8bhw45bSSjz8fhMw8VVPWq85PRrUNkTGuFTD47QRZeXChjzkzQzeqY&#10;f+e1T968s/jCEt2Utim6Oecn/7z8m6UXjt7ZW334l73lDN9j3pnzq7Yljm8o55lHqe7Ag3971xlR&#10;SUtGLYtF+Mq41nQZ29pThraEyIiWMBl/Orr1peujM+7lGPyJQzP2vFl2+gnlXCKeJb4eYK3FYv7S&#10;rxP+IJOCV1jYOa5SVpotV+6wvG/Idi/wm7W4bLaHzDAUy48dAWocxXmTk9issRRj0KHfZguJAThI&#10;PRAivQ+zJG+k9DwULb2OJUvW8TTJqXNVvdiUIUM6mEepL49/MkKWfvmKDDyTLM67DVS+pgeVIaEq&#10;bYP+CaAYdkxg7gv6y60xkLImY7WQQyJkrpoTQtojbYHWHMDPjnjv+qGh+K5wkoAVHuK7nMUj7MX1&#10;fWvx+MhJgj8OkMCV/uL5oZt4LocMWush/Q4Ey4STqTISCpnyj0V1mAvVt9pBZpzNktGn/STjmEai&#10;8Xvc8abhxsGS5rY0kF9R1OIRKoB6Fu+X4vvv66mGrtNyfck/FiJD6mGY7/UVb/CH3RpFF7rT6YXF&#10;lRXGNFB67TUtB/9cZCnsuH1GMghGV25VPgBdLxlcUyLTWubIsPqBErJDK6UNsfLB52/KK9eXyJSz&#10;A2T+uXKZdrKXxOG7/pBdeWusZXxtkPTdryc9MWc5oKdhAK9sAVDYqvl1y+33jq3/yzsrknYEnNC+&#10;qfyiAqg3lXrL1ZYJeHffsJp8RrEpa9I8kVuj/ESgcC/MjgWGWACC4IfVCkMxX/RAcTOD4CeJHij8&#10;zVA/ht/2An+O7jSXGZe9pOiEVm1uzhL1DFFm02J6F90w39y8Ywlw8i29yX74fiCGP8Ea5L0fno9r&#10;awCwwTy9mJ12UnAoQkqOJcisk6N0T3cs6lpyblHXox1TAYAcRYPzNG9g0MvGXBpukLEqIq5hzL/J&#10;7wRQ0zGmYoD3rZcbSY9tSRK/0R0gG7+NQeDGjVCGzHGTlGCOlSWZq8NKeNl1Wpl5Gcb9YTM1580a&#10;13bE99gDit4yW9CxIX7X+h19ydofLJn7QsV3o6VEbfESj1UmajsOVUaCVjTLFJ3f3rBbr9z44LtX&#10;O1/4zuNF599MnlO6rJ9TdEoZzumHUQ6aIiiHno0Grzi9dndekvY6yZzGBbKw7kHJWNtL7Ja6AUAZ&#10;itlLtuL5ToAEvB8kwRiOr9lI8PIAAOxgCQB/EdwZgnZV8LdM+Txjf8aouxTwrx3PnEm1Ka40nNV7&#10;l3I9bZvyW+JuZcPEc/9Wsn9KZYn5rIaRYQ98+sDf5fTMqbGPsV+htFniOWxxT8bUz9BnDOu1xbpz&#10;k7AHaKMA9JUJedsDcpKgidEJcdR1WAe2JGD4aC/YJyMgXwZUWos1noubGCGb9WVwffTJxy6MGf/I&#10;uZwZ/aqUKwTBBfX6UnDcWG3Ya4I5dVttLrYr9NXoCQ6HjyDfwN92eA1f5y8+y53E4W1TcXjP/kSf&#10;gwX3N4hXnhphNr7RfUr6YeULArueoNsM8F2fYyZSUOUpw+sTZXB1nPQ5EgB70UvSDvpIjz02Er8X&#10;gLA6G//vL/2qEyXpiJ/aX6xXVbDkNkZ8PulC8dSVN1f+XV75vePQpfedZh4f+kL+rp7fZu1KvlV4&#10;sHjNK1e2qp4l6oVtn7yS+ETrxKPDa9JuFFbHzYct8g/tT27YP3s6rl9htd6lHNgz/ZsBCFo1J+dd&#10;zEzpPuV/9OD9bLmRmzrjtGl1abNyG7av6vXLwyt7rpY2W8i4033lsY6H5LmOp2Xe6RnfTTs1jbEk&#10;/y44/M8cEzcZBvRdrWyJoUwAPdAzzQ273KN2MqvDVYbDzizHfDH/bSBkVxn0a9kJ5bdpnY4fvfVd&#10;xH9qQ+L/9kMz4VpK6riLPb+edjFHplzKlorORJl2sUDmXSmVwmYPSQAjcje0J0YEBGYoDEP2mogC&#10;0/cEY/eG8M3Ypegydys3plfrFXVf9z88GE7z7jfTM2rkxeDFUmCa0gjh1KTc7IfFopIK2KZcLdmh&#10;n9p9uvKuvGtQeqJ/Sq9K53Xxh/S+gXDRMS+kJz1DWFCCqFx8d3iHhUy8lAxDzVdMV2nvVtnqNnaZ&#10;+8McAIYesJQ24/z5PgvG/6zzkdK/BdfC9djrg94NJtyzt0tZu4uUnwvG5xoJw3cYQmb8qvKrzdOa&#10;rdnLDO7H4WbXR/rYb1YOTb5ABjUT2w1W4rDeQXy3eovnFl8J2x0nKYeyJWB3IpRphizseEDmd04V&#10;nz1OqteC3gv2a2LuD3erWXWOpcbZh4ghdixAwWadfQGgUgGk0jB6w3Ab2u4jUy4MgXL2U0PgKJzV&#10;Z4bCY48JQ8xB8gE7efazRbqXv3pBN7Z1aFfcvqAu8+VGOkMoQCespS8EdAQENsuX20KpM3zPEX/7&#10;YB7CML+RYOokzE8/AKjEBlMJPeogxSezYLQPlmGnc2TwCU8YXVqJxtz0gCKOwv0GgFaCMdjjJhjP&#10;54v7oBeKYXwcTI73xfMG4xkj8b3M4xrp26Avbrs1osF9aXC+anBCATAHygH0x4qB7BXlCyEeWq18&#10;O6JVmdw9/X/6YFL2oAbPrN7HzU4kHdd2hYDG2XCZIIo5apxre+4K7jIVly2GaulyR9wH49Ijt5oD&#10;8NmL/TooIjyLCp44uo0EFiTosTdI+hxNwTVtxW47QNguY/HabSoJR4JlcFMuDMOh8uCl8VJ2KvLu&#10;bjd+Vw0XgvEaCj4LgwLl5yyhzDAhgqgo0B0rgqnl76G81DC/WhgtACI8pxdotRBCjmBPBUoEUI93&#10;DwIqgii+EkDdA1FQwAznI1Drj3VleWZWisw9aSjjLkRLLoANAVVytSvAzRCZf34W7n28zO2crZvV&#10;Ofv2ggsLv3/zs/e+eurycz/N7JjVteDCbHn2+nxZ/sVThxt/OxzEuc7doxgFrTYeDmPrCjcfIkFT&#10;iVg7gqfMOj2ASk+Z3Bkji65myYT2FBncHCKDGz1lfHPQyaVXRyVT0aiL9h8dLC7QojwUXa381APz&#10;BRD1Vf9W8wV/C6AyKh3M/TfbPAn6+t6EHo0t5hK8w0M8tzqIwUcAxjQusI6GKw3EcR1A1Uo9MV9r&#10;iLVxxZr2gMGQJMkwEHx3Gor7ViOJ2e8Bpeem9pQbek6R8VcUGXNZkUHMI2vTyLQr6QBTc2VgU6Y4&#10;bDW964GiAUXagZLie1vQF6vi0YgqbtJKLozWRMwVZVMP0KM/vuMAfrHBfdnjOy7L9PCZk0StDZGw&#10;NYF3y5gvsxb7ZTbiu8pbYtZHSfTaSAlZHYBXGDXbg6T4eLSMbekl+VXO6oYKmzrn1DjJlNY+Ut4S&#10;LP1q9CUBvxcFPuBrT9wLK6Gx+IgJDGQaovQ+sYKXLe7DG0YXC1y4gn+zj3jKlJPlMrymUOJ3+ood&#10;eMN3m+m389rG7JvanLg/aJPypesapcsNtGaPZ0ne7ySlJ/Ilq6qf5BzPkZH1w2Vy8yQpOBqvFvsp&#10;O5Eq7958S56/9oSMO1UoidsMxRWGe8AyreQd85Np50plVEuCJO8xlETcL3MySjH/vU8qt6deDTx2&#10;+OetT46vLX7P/B3tZQCLOwBRtVYfWvXA3d+npQcAoMqbNU/3b1B+YihtJJ6Z/MdB7xGLbnhiTVhx&#10;j+G15DF6ALgBoBq3GIl4zw2/kZ0msuAyaKDRUK2syEqvBKNsWsxwSXdch+CMTdwZIs0ee54YPnjv&#10;h894DmWlD+bHAM9phDUO2GICWWomEaCzkppeugdPz9A9cGaKLDg7VYZV9xanj/TuAifS672qai9g&#10;bbBeRgzXJq8zF5LN2id2vwfoCtsUKL22WautJwKxdml4vr6QJWrIHJ6bbUTicN8M2ycI5LMMOW0u&#10;Y045SOBarVrsIn6nI4ChsdqewQnrSa9Z4AZr3FeG9D3YQ8K3ekjYRhcxXY577JaR2vc0YrbWDPLQ&#10;qWvo6RG/vffp2z/mrg/5yWChclsZDQDVB+flYYwBfYMnmCYQiN9yxbPYQZf54L5G142TB2sfk4KN&#10;heL7VrDYvOoizm94ie/7IdJzdbokf5wijm85SurmeMnZ6S8OnJ+noEdIt6Tfl/A77ylbpzb8Pcj5&#10;Rwf76I2v9+qVf9DgcM9dyi+R25RTKQeUYYOv/1up73vH4vPTLRefmeX71x6SV085hQeuUo46faDo&#10;nAlksD76mBMbyGm2wtDDOjBMnaXg+0GGMzQyCvI/lrIfNBKNdSAIZw4jvZspOK+knVE1xuKMuWG+&#10;G6s3Bm83luHN8TL+NAAMv4vvMU89ETzMKrks9mIAWmFVXhvcB3uAcXPBALRm8LZGLN81log1fhK0&#10;0gMAyvS23ft2W4oqh6h5Y080x3iVVVmt6XtU2zW8wUmGNbhJ/xpTKanzlcF1QVJYA+AMcBQLwBS7&#10;1w787SE9dgOU7TSSvKpUnFcgGUcjpWelv8Qf9MJzBEiv6sivR3cMnLvsq2X/bgjfylMrzeY3lE8a&#10;sC/7WvbB3rcGHi/dPv38s+7d/1bWf/p40Mttk9fOayhaO7o+N7T743941F5/yWRmo+n8/tXKV9mY&#10;5wGwZcrblCtj2syGd5/yP3qc1y01euO8/ZgRDdqrhbif/tBZuXgluCvA+5IT9jLvbIW8dPElebz9&#10;kd9nN0/cv/jSf32xhrn7nRxz1yjv94Ts6QG6iMQIpJ0G3mOvslFnEmTheWupgA1YAlnHMQp29tBG&#10;5ec5lwMXvHQ96e/44H/VMf1qbuiUy32Oj7uQJhMu9IEySJEx5zJh0IySCW0xUKTaux3SoXB7YNCj&#10;wGotLBwQAMXPvj7JUGJJu5Su9N1Kw3vnTe4T+T87ln+72PqJa/mTV3wxIBWsrMlosfKOr9dsZnf3&#10;LBARjYnobUrr+ENKj+6vqAd3HgoqA4OTj2lWRh1VflU7x2Mw8Z5FJtiPZXinsUy5nCbRx3xE+6FG&#10;LEAUlhAcao4DBAnDChwg+POO2MjwanvxW6mVrN0WMqZVK9ncvYaipDFJjw+rLbESWv4pQxkMNM5c&#10;KFZ/Y08fCOffrRYrByJev3uPI05lm2lWKK8yf2AsQBTP426z9RobKGQvcdoExbItUtL2pInjpiCx&#10;2egvxTVl8vSlp6SoPlvMN+qLEa7LYgSmGIaYa1YDU0DcBFjs+cRSyf1hnOXB4O0LAJULwyGvFYZo&#10;W5T0bgwT3916an6TapwxdIIDCswAAjxxv92dJ64s+u21m6//uvjaw3eWfPKobsHVmZJZGyT++zWq&#10;N8ITCt0CwtcSgtwKa+CCeQjA8xNEZQC4leC5GPLlulcj6ce8ZVp7hUxvHyMVZwpgSFpKLBUxjAju&#10;YLKKE0FHFF5jaESAbuiV8oSCdMFa0ABzw3uGNrAyEXeBM2E8puAZrQGWaFzeC0nUB0Nb4DzOjQfu&#10;jb12QCfXF120yFcJ4188xp9P9utdZ7U6odrwt8hjGnUnmGXlXaCo2GvKjqAGoCdsl404rNUTPfy+&#10;MQSL3waNBG3WivtGrbhgsAEr/6eCKNCVClzxt9U6A8k6Eiv9qnqJ7x57cd1hIiEHnCW+MlByanvK&#10;kJN9ZfDJcLXnCXNTGCrIcur0RDCsh9Xb6Blk6CZ7QXHdmejOcEP2p6Ehl4bP0gHqI0BvBFUsje7N&#10;eWO4HsP42GySSf80phjSw3EPRDEfCsqXO9kM80wBQM7F+oZj/VPrDCELEqT0dAJowkiCj+nJsNZe&#10;shAAaWrHZJndMVM3q22Obmr77Fsvf/LW9y998uqvU85O7ZrSPlkeujxDBjT5XXnok8G9u6daSQIP&#10;g5+PERASpLORNUNii046y/DTIZIGuito0JMHrnkBTMVKIZT08GavqsUXi8Nxl38KQE0/7+/Qs07Z&#10;EnJc6WJT4IR65bPskxYzFn/xx2akbNzY70DwRqzlHfImK+PZrzeBkWsr3lscxIS8hnXULtOoeVB2&#10;G21EC7rz2OokuZWxACB+knIUdAF6Ybl9Nsfl3BeRNzruhpONBYgaew3vL0JRg1eL241kzrVMefnz&#10;JTD8BwJgWNwF3BygcYJYeqForBbUmUhpk6maexrJTSvQYyD4hxsN3Jm3AZ05wBj1Wm4t4auDpMeG&#10;aAlZGyweH7mJG4CU30ofiVzH8KU4iV4TLqEf+0n0umCAqFAprgqV8uYYyao0VQ39vFpnGXUqHsrb&#10;TrKrNZKEZ+IGCAsF0QvhBoBJY9wABjp38WmgE3SbYH7cVlqII/ghYJOhFByPlNK6fFw/X/ruTwHo&#10;88Hz6EnaAX/d0ONROoIDW8y1M3jfHHxvgff9a6KkomWIZBxJk+xjvWX0ydEyv32+5NfGSsA+jYwE&#10;2Fv95Ucy6+Rwnf1H+jpf8F3vI74Se9gAhoafzDw3TCaeSpDUnQYSBb4hCOrfpuiyWvUuP3lz4Asv&#10;nnv4oeB1HpUAUD/DcG50+dghBXd/35tJADWxUXm8qEb5rif4xw9z7YtnD+IreNAGa06AQB5Uw2pB&#10;u7E4TwVQeE8vAfM3uRkwtM0Q62snxc2GEo7vs9JrCK5FflbBEfUnzk3CdxmCS/nljL/9cT21WiPO&#10;88f6cqOJ+UVmoAvmyvTc5yTRu83wW5YwXPrKoLpszNMAmXqqVJK3e4sRvWssGEFepscJ68MwQD16&#10;oygDFmAwF3I8BkEUgITdaq1EUNbi+twI7YvfZ5EANZwd985iUZF4/h54Bm6csnR52nGtTDhvA4Pc&#10;TNxxn7F7/cRis4W6ueWENbV8X9Fl7HXuGtPQ907inpCuyB0BuvBt3mK3Sv+uzsU9GX+sJ56bXCR8&#10;V4Aurz7it+duPvCXJ1tmfWMzy+I3JQXApi/OywffTYEcxnXZmygI33UH/bFcfijmcFrzVHmy6SUp&#10;3zlCkpb3FO+3/cTjbR8J+SBSktdkSvTKHuL+vqvk7wFN7/YSe85Ddzl3dY6ehbxbqlwrOFzQt5sM&#10;/umxuCnWtP8R60VJ+zVfApB82fOA0dP5h/5YzfFvjw1fvGE+t25I5hvXHh/14Y0xbxQeMPjcBXPG&#10;xtvMT9MDqGOumgvmXg2txzOysmwZdGoWaJh9wRhazjw7NiymHmXEDAE+ZQK9pYMAoErrjFUPmx55&#10;EvzJHk/+Ww1l+IlQGVytr0YM9cR3e0BGhdIohl7yhPxgLzkt5Rv11NK739WSx9/SQh9bS8rGHpK0&#10;PgJzbqYzeVv7bcrmgJrU1banzF9QfrV+XdEl7DKU7COm0qtSX3KrDKR/FeieOVDHAgDa7CUCdlTM&#10;PhfQrRP4wAqfJ8moEyUykNX4ICdSjgZI5vEQKT4Rr3vk2vhv1/3w3tLjuj1/KELGvk1PnBzfZ9iR&#10;3Ia++7JuDTo6bO+slsfvV2NddX64+0sXy5969eoj0xZf+cc9oP76eA/fKT5utD7zuPIb7csC2Iml&#10;rZqfh7U7P9V9yv/ocebHB50WnrZ9qT/kTz/obYbs5WH0w8jHGNbsJY+dWygvX3xRFp6d/fmCMzP+&#10;9LP+2WODKHqT9xhMSFqn/BALGo2AXI4EbfagLIJ9zIihvvudZHFnqozGPRZDVgyGrT28XtGNOqV8&#10;9twnGeX32oT8rz0mX0u1mXYh560x59Jk5Ll0AKg0GdYeJzMvDZS5FwdJ3ypbNf6cSc3RYPRIMDML&#10;BrASD0ubMsSEYQApYNjUncqtvJ0Ql3/iePnaLN9HLiZvfe1a6mwyDEP64pu0pTE1yuXeIKBECAr/&#10;bcrtiE3K0UmVZve9PPcOAqnwY8q0yEqlixX60sAU7KnT5wRQPITRYJZZvJokOQ2pKphgvLgRDFsm&#10;26rGLgcIxJ7CGkqDyqQ3BBQrENGAp6LkbjnDqRhmRQOWXq7CM6ZqOVuWJragEHpUuWP7pHIqd71L&#10;8bzOoZEw+Hc5rVBujWdICa7FynIKBSgUXsC2UDH82FwM1zhJ1PYk8d0YIrbrXCT/aIE80P4QUP1g&#10;sd9mJXoQeqxGx+p4CuZaj4YMhiGEMJU5y5vSMGP/KrWHVasGQtVVhrX1ktijnmq1N9WQh2DsDmHh&#10;0AFEdcXvdb49p2307cUd8+6MaxkqfeuTZNrFKfLGN+9J/9NhYgbFbg5hbcVXrLsD5sQXz8vGq8nN&#10;mFcYiH3P2Io55sx2m1YKGyNk9rnxMqOjXMacSZSiRn21QAdLxdMYCwPdMLSPtBMDQzAM8838KHqf&#10;uKvOHVNHvPfHs7FBYzLmPP+EgRqiyZwk9Tkg9Bluxt45aiNdXJ9rVNis1D1z3f0PlXb+zEFam3I2&#10;p2hQo297epWpjiFxkbgmlZcPDCY3/IYl7tt2u75E7ncRz52W6k6hGnaFe7XCWoRu01cLALCaGcMw&#10;WBBA3W3F/TJPyhLnmMHoC9gNkNA4UIrq+ojXLkvcv1aiDtvCCAyVoc2p0qfaRA378QYP3RtMOGee&#10;CnMngjGHDCtieXPmYtCLE9VtzNF4SwGfqOFEoNc8rBGNMdVTQLBEI4oAil4oGlMwJJzW6UnCTg9d&#10;j+3hXR6rHe5AoTPJXt0RJYhKPgmg3WB4e9aVzO/nXhz+l/Rah9/CKxVdYXO4PHhxmsxqnyblp0br&#10;Rp2e0DWjbeavT1957qeXr73664Mdi+7M7Ziue/jSNOlX5y92O5QLiz+pUEvIBhxQQoIPKHvIT8G8&#10;d9xrfqOZDD/jp1Z8o6eDVb0GNuvLjEteUtriKP3rrPdN60z70/Hew07rp0dVKpcYahWNEVWrfNO7&#10;2fShZy/F/qHK0wuX56aX1kZ3cO0YQscKi/T2um+xF69tHmK1wVJdYy3W2nKNgZitMVH/tlinL7H7&#10;fWRobbL0PAzwjHtmsReW2vfE+rHgB/uZDeqEYgaPlAE8jbt+twTxwPMw7vH5gHMamfVpsrz4+WIp&#10;aeglBh/qqbTNwi5mUFiuoO+s48YyodVT8uvNJQg8xGIGLHyjlrsGjbEiH6tZcrh/ZCHhAEcJG2JV&#10;j1PgqgAJwAhcHSCRMIISNsRL5JooCf44UOLXB0nOnnAZUhcrg+r9pBfmvbjOCYo6RLJrzKQPaKsv&#10;eCAZfJ0A+mf4HnfMrSA7HGH0WXYb62yk67rMSGxxzwxHSthhJ6PqC6S8abBabrdfVaYk7w2RsG02&#10;MOj0pOh4jMRuN6SRLZbgDQ59yF7mDZY1ZcjY1gpJrkyW/Jp8qTg5Uua0T/356Yuz92388Y3S1Tdf&#10;mzb8aOQNs1XarpTD7rrHLi2SkuZ0yGUTGXgyDnJnqAxtcFN32TlyGxRdv9PK74PbLdoXXx6yqc/+&#10;2Frjt5UfAaBaHVc49lE2KPfz6QigxjUrz+TXKD8xn4k9n1gRjx4oFoBwwboyWoE9nBgREQeaZYEX&#10;FnphJb1YfM5+RQl4X3LaQOZedZRBTeYSgmswXM8bw43XwGDzYoZiMeSPxSMA68QH12OuaSRe+X96&#10;6gcc1UreQROxB+0xzKvHPg/JPBwqgTtNpQh0N6FlsJQ2ZMnkU0Okoi5L3N8zvbsZQvDEV6wPGy4z&#10;pE79+14O1CQMAiiACYZkMieIXk2GWrPSYmE9eB+yj7lGIRgsCkQvVDo+43t6M8pPG0lplaH6ncjd&#10;PuK51UvlCxtcK3ubgW5yTVzX+KaBtxP3BXcl7gmVrAPRkr4nTOw+1qjnOWwyBkDvIVEbg8VurdLV&#10;95TT789dfeSntOfCf9H0VO4o2bg/ACi9uZg78GYC5i8IzxKAQe+JP3h0YmOFPHXiBRm7e7RkrEqT&#10;oHfDJPwDGPyr0yVrQ1/puSZFEjckSNnxTCnYaycO9Drd87xzjigLX1C6cD8bZ19fbNtNCv/u8dbF&#10;Ysesg+b7AUJ+T9tlWDewKqQPc0W6//3vHtPP5xoNORpUMrt1YPPic4O+idlq/qPpMqWL4Znsi2UK&#10;4KIPfrfG3LMa6r1ejQztLG3FGoA26NWMBY0xJy8K885WB2pvTNCVWmYfsj7vNGgSctQL/GlGLxs9&#10;kJDhDAdOOAywDZ7og3N74rs98Dvs8+SHdQ8ED3rgfCNuhtAmwL2oNgL/Jn9zvkBDER+HSN7mdAlZ&#10;Zi+eywC415up6840CC8MTwymPRRBJ+VX2Ui/44GSddRPkqAro3bbAGC7SBxoNwIgKv9YTxnfPFKG&#10;QEZkHo3o9j4FScGJUN3D10Z0vfzZ1DvzLw86/MEPS++DqBdbJ3tMbyxZMehIwe+jq8dXL2h5MuFe&#10;JML+myPMprUl9P7wlzc91JP/xEFbcd4Jl75Zx7QtGceULubgsoF96WnlVmmb0ZYnPpvyX1Zc5M8e&#10;az5LjpvQYnp0AMAIq+6xfDl7nrInXT74ceSpcHnm0tPy/Pln7yw4Pad6cvPkf6nGwJ85Xtzn55G9&#10;TjmbCPqKAI+Ggj4CQJMheB8FG8YbtOkGWu1/zEMq6BWDvCrD3A2sUrrKTxk2Pns9LeFfCLH/f/OY&#10;0BRrOuVi1iNjOtLulLXHquBpwJkgKTkTqVt8ddLv409F/ha1Q3M7ZquiCwTj0NBlqWr2BeFgknMY&#10;PusBgRePkbBJ+XnADmX+S3/VzfrfO57/Ykr0pPagi7PP+a882F2qeOa3GdZhx/TehaL5mbGgSVA0&#10;ECC/+q1RNg/fZqGGBP31gcXTDz2kXQzD6Q7D+RjWRCXFUAvGqzPxt6LDRXJPp4rROqO7HgICKA4K&#10;HioaChIIaSbG5lYaSvFJPUkGsURDkIVAQXJHkpWYCKS4W5iG/zFPir2ITEFcbCjJcCnj55SusG3K&#10;HffNChPN1RCYUedwDzifDTQZVme3HkJ9nYdoPjKD8WYpHuv8xXW9Dww1JwikRBlzYiwETQnOt1FB&#10;lxqKh1e1MAHeM7+JwK0v5qYUBlk+QBpD+FjuOveUHgCQp/Rq9Be3XQaihzVSQeI9wchXCu+PadRE&#10;ywMdU+WBs1NlYssIgMUQ8ThkoCY2W+J5jWFEWMAoNMGwwXP4YF6DaJhiPhnC1/+skTju1ar35rnb&#10;XMaeKZCHLs2WqWfLZWRrpBrHmwyjJB7zxyaLBEYxMMhYMAKAWC1X6w66YbUlNSQJdMTwFVafisdv&#10;D2tykmWfz/u96daBH3b9sum7ilMFv3ntstLRA0cvEcEt1vfOgBZl9QOfuv7pcIx7xxOX53o9eXHc&#10;C7PP5l7JO+H0S9Ixva5APifWlABN7d2FVxu8Buyxkbj9vph3Y7VUOfOxWNAi+YClTGnOxau3Gstu&#10;v8lA3LZYY42NVADF/DJ6Ao1xPnsNZR2JkamnR0tJYz/pcdgdgMdLcuoiJaMKRjDmmYUEaHh5YQ5o&#10;dHnglTvhrNzFIhMsb07Q2AM8EUZ6xHf4vzC8Jh/RU8M90qFcwzE/GtI1jQbuvhJMEUDRoMLQgl5d&#10;V2ugzJx0088N6nrt5ktdT117TNevPlL8D+gz9E2X0qJ3e8aV5C9W/OX1zultfW/0OKr9La3WQjf7&#10;wiB54tpUWXhxgsztmKObcXbenccuPPn7i1devr2wY75u3rkZMqdzEkCerZhBJsTu1/ySXW1zKaJS&#10;+Y7eWBqg4FW1otngFifJrtaqeRRs0sln5/OUtZjI/EteutkXIzc+e+Pf4vD/6QHDpnetsijoiPIb&#10;ezCFgl7j6pXPB5yxmPPcV8n/FiKC8xa3j5ozpC7829i9VmpzaYJik9VaCd7pL6G7Yaxu9xHHjbZ3&#10;wTKMDqO1JuqgF9h2q7GkHI6QfuAX5scQeLEVAEO62Ji7H/iQoZCsDJrfrkgBBj1RUwGkhl+CwdEB&#10;PsVnReDdB26kyxtfPyujWwrFcYOJSi/0RDF8p/yUhwxtslHD+Bj65Ym5cQbtucMYcsE924JvrMjL&#10;4G/vFdaStDVO+u3sJ5nbMyVybZj4rvQS/1W+ErUuUhI2xknMuiiMcEnZEi39DkRISX0oeCxaxrSk&#10;wdgKkPQjBmpDVIAJSQM9UZbT62UPmcjcEQIok245Yv22Rrw/slY9Jd6QJQWHQdct5TIJRtKw+gFS&#10;0QAj/3iBxO8JUEODk/aDzg8HiAOezxD3a4V5JfhimBp34oc0Rsm0jgkw4nOkFN+f2jLus4fbH5z9&#10;xhd3k8vLKgPt9T5QVhfUp3YtujYPtDddCpoSJO44wF9Ltsy9UA6Z6aR6VGKxJswL7XdGkTGddl2l&#10;9ZF3nD+y1MEoPO/9nl1RRmXG/Z5k008qDsPrNW9lHlVuMUyKHiPSH+mQ+T3sLeiE9SCAZdlybqJx&#10;04Jgi6F4jJCIAV+ykASbsU+7YiAFdQYq8Oy5Ryv9DltIxHaN6mmgZ5HV/QjCfLGmbvguG5WHg1YT&#10;YISGgs9DN2tk6hlbmQbwHIq55/zY4R4S9gdAhvpK38pYyJtyKavNlpyqCBnUmCSp293FjF5meps5&#10;HoPcgSGtT51G3qf3aSbGZAzmQXFTpTvMT40gAY8ylJ3rngy6I3gKw2+reVB4DnqiWMKetMDqkIOb&#10;9CRsl1a8N1uL20YrsVpjLO7rLSV+s0Y36Ii3rvB4ti5kh48k7HMDHbjIoot+8si1LJl4aoBkHY6X&#10;nrvCxeEJM7F/DvNYrdwpbgv/aebxiT+YlhneVhJwbyWgETwP885SMWfBuE8fAijobfafmtE8Tp49&#10;/bpMPDBZMj7OlLAPIiX+4zRJWpMmPVbFS9SqBMnbkyPjGntKwR4Dcb4HoLiRRBnIueJ4XPkqfFvw&#10;3zWi5VFZuVh/Zl1iv9y9Ftd6bFd+ittl8fbYM0P/ablr9iYrrTQLz6l02TT6ZMatGWdiQQNGwpBV&#10;ep74yo0Den+Msa6MhjHiZhvkNEEP9WUBDHp65tlXi0Ua6H2i15IbacyRU4uRUNaAbvpD53OTg822&#10;XcGjanNcXIv5TH5Yq9L6EBnX4CvJ+F4w+RS/7YXhz/kEL3uARqzJz7Rd+EpPHT1ZHARTePVd7ia9&#10;N/eEjWemNmcO26BV6QE2jlrmPAM0PBC0y8ISSYccJO1ggCTudZfInTYSttNaYnY7SzjeZ0DvzT41&#10;VUY2FENuJkDvhErmMR/pX+8jj14eIm9+OgJyyFymtHtef+eLB5a8dXPRC4s6x94YXTe0a2zD2DNz&#10;Wh8uuFd1runGYtOxdWYjnrm58F8qSb/tq/kWFcfNF2RVKp8zf56VNBnyXnBKuZN/0qBpQmfK/VSR&#10;/4mjUhYbL26zHVXaqFxm6B6r7pEG+uA9e9IVnDCVae0D5cVLL+me6Hz4xgPt86fMvTn3H+aK/f9z&#10;LIYsHLlVeTJhpXK7B+jRG3ThCzryBZ0E4W/29rTHZ5bgv74HtTKuxlwKQY/FoL++h5Q7Zc0mlfMv&#10;e/+dTf6/7mA/qPHnMvPLO5O/G9rRQ0rbY6SkLVKKTrN8cbpMak3VJe8z0UVAsdD4DWQ4CxQfQ7Cc&#10;IQwcKeDwnkYx+/34Q1hErlNuZe9QDs6uNUno/pm/Ox74pDyv/Iz3b/M6gg5t/cuo+16E7Gbr9IAD&#10;ms7UY0pXOoi9x15F571R+clnhbJi4CbFt/u0+0dJZYa5627ltfD9ym1WqiHQYcw6FRP7bTBptwBK&#10;taQ1BMa3/f2QAhU4QZCowoMDgkQPn8VAMPUFIfP7YbgedybZUZ55Kuw/xNAdhlQRoNFToQeCU4Xy&#10;AxD+z+LZoXwcoTTNYSj0we+DSdVKToxz1oew9NnoIp7rPcR4JSt/mYn7Bj9xXOst5h/DCNgRJ0Nr&#10;R8ioE2PEa4erGrZngO+xuAQHw/lYCplJzMM6NTIQhlg6jLakJhg+GDknTWXAqRAASGcxh/Dkzp+6&#10;y0TByN03Ckw8O4W2z04jSTjsIanHwiSzOlrSqxzEGwxiA4NN7QGF37DGs3J4UPHjmUPxzOxDldeu&#10;Ea9j5qpRyTLp6Ue9VA/UrM7RMqatQMrbPNXGogxPY1iQCqIwLxS8DC1goQlWdWKJZrXPDV7Zg4JN&#10;G0OhJNKhPEpOeMno06m6SW39uhZdmqx79tNHZfEVNnHtK8UtjtKzUfNr3inluYwryr/k1mblyYfO&#10;FfZ588r0Xiu+fD0wqcpyaeAh5bsArBHLxTMXiuXcWZCDYZQuO0xhyAYBSNuLDYwclimnh89/h7EM&#10;b0yVCSf7SMFxfwnfZSrOmzTis80Cwxag2EgNO7xXLICvtmvMZEB1H5nfPlWGNORIr8pQAG1joYeB&#10;xjFDptSB6/PVE/zmg//RsGNYBxWsWnQCBkYoPmOIFxPVGeaRgHlmjDy9xezHch80EUCBLtW/aVTR&#10;mOjejaXCDdqrJ4XNobLo2nR5/S8vyaM3RumGdYb8Oudqn86Pvn7x8LIvn7wy6nT0neRjWt2AE6a6&#10;irOmsuBaoHzwl6dl7V/W696++aHumcsv62a3zdHN75wtj1yYAQPKQs0FY2gKi2JEgo8YAkX+pMes&#10;f7O59D5ipBpxfqAhVmOkfKGnkuV7y87oywPXI9Y//0Wec/ey/dPjwUs+TjFHlV2BoFt/zFEkaDWt&#10;Ufm06LTRlBd0kfcVz67vVtuMas7YkH3cvyv1iKtaAe/e+thu0IjHVvDAdjfxxCC/seS4wTpDvDdS&#10;8/Dct1lL8uFI0K2B2FD+4ftmeAbmFNFjyvBhFjMoBoDKwytzFYvBo8MuKDLuqiJTPlVk6MW7/+vH&#10;/wFQzf0kTl75/FEZ21IkHqA1F6x3v1prGXbCWfoc0VfDYRneSZ7lb5EuXMAr1jAqOVyX6Uv4Gh/p&#10;vS1DCncXSq+tmRK0OkS8VvlJ8JogidsQLckb4iR+Q4TEbAiXhE2xUIhxUt6cIZPP5MrQxghJrTSV&#10;JPB7LuaNzXwZPkVj2gnPbA75wU0OC8gNg9fIq2YSuwn0vtFewjdbyLSmYfLchSeY5Cwj6oZISVWx&#10;lNYUS+GxPhIMPvDcpA8AFQrD3FhNZLfCvNmA7uzwyvem+I28Wg+Z1DYURlWeFNUV/D6mZczGe/H+&#10;i0XRB50sqajP/n3pjRdkydVF8tiVBTLgZDJksKeMPFMg8y4OhyFnoVY4Y/I8IxD6n4Zhckpf/Hbo&#10;i/Yl5abR26ZjYWTer9Y5v8PDdWST8TLI6F8ZjscdfhqoBFCeWFd61xxxPRaTiMGcEDyR/wigCJ7o&#10;eaIHmB6BfpCJo7HmWdUalf/Gtfh1vXZteNezl7N1OTDWGAZInRQL2vemPAUf+OF9FPQDIy3oNe4J&#10;2TPrgpUsuOwuaZTDWGMT0GbMLj/JOZoqyYcAehsKAFJzpffhEMk8EiT9jkSJ69sWd3ma4Ihe5uex&#10;TtRv5HmWMacHivlP0+6+WsLQ5maVF2RMAGQZfzedvInnZMi1H56dYdc+E7OX1QAA//RJREFUGN4Y&#10;zHEikGY/yBGtVpJ4wFr8N7lJ9LZo8VrvKiYrtDqnjWa3B9b1/iWvKvO3gJ3+XazG2PeYodpHZjLo&#10;veKckUy42FvyD2WKyYMaMQOA6nFc0cU1KrfLW9N/znwt9BclTbnDQhKmuD9WpEwDDfqA9mjss2or&#10;UwdmNQ+XF868LZMPz5Ds9TkATqnSe1M/6bO5QPrgNX9XsZTXld9+8epD15Zdntk0/nDCzej3HG6b&#10;P6L5DXOjVvxT86GeUO64vm/+ygt/U8BgcUOGc/4B65cjtyrfhW9VWofW9Or9H+2wL24LNczfpx2T&#10;tEd7fSBA45iTQZJ2wEQFGDPO2MkS6Kth+xN0KZs9dMztoheKtoEePT+wO7ghOBC0ytwmgnHSE0PZ&#10;Ke8JoIJBlwTg9EaxLyebrw/HvPbcoRV9zBVzFK0g7zUEPjB4rbBWyftcZUxjrOTtM7wLoPCb3phL&#10;T9g3XqANehYccb7Jk/ge54PfpQ3UXSRGtROgHyzeMpJeWxIldKW72EPOhGwyl557jSQe95OCkY97&#10;7AXaST7sIKkHgyVxj7tEATRF7bKBzneRwB3mAFeBMqllrFQ0DpTc4/GSfTxWeh0LkX51wbLgQpm8&#10;9EmplDeZq2W76Xmf2V4s40+W36loHHd69qlFg96VJgPOc2VbiXnxIYOhY9pj7lf3/FOHKJoX2iPD&#10;i48bb+NmSS/wI8N9+zYoUnhS6Spu0V6Yet5tUPfZ/yPHmmt9XKeetH5nQJ1yi8Uj6HHKhv7ohfti&#10;g/0BjXbyYOdUefbic7ceOvvAjrkXH/y7CKz/7PFhXXpAyjKlJQb04Q/acIb96waa9MB7Fphh3hzf&#10;M4S7514TGVPjI3mg1d6gx9Tdyq8jT/t98OT1/H8azkqvYdM3G6ykew3/nz0qriR6l5+Nv1R2NkqK&#10;WwNkKF5L28KkoiNZHrgyUgadsBcIFbWABIESmyeyIhR7zrDPjzUYmeWp3aEY+T+GaIWtVW6nbFda&#10;irYq/aEE/yCEOLGTLhbMGNzk3jW+1efyU1fjRtxzj0NgGSbUKvMjDiu/cLcgCUKDvUi8Vym/BL6r&#10;rOj1jvJ3TcQSK4O8XXcom0P2KV0UPNyx5059HIQR86MY/pR5QiMDTjtLyMGA+4mtKrjgIJjCM3CH&#10;1RJCjjHx9GKxLwiT+hlWxd1UVmJjPDJ3hSnsWE2M/ZpUNzjjrB9U1J4bDF1zhYJyhaIqgjLPgdBj&#10;hTVDKCMmrifsDJLATR4qmNN7z1Cc1nqK3Rp3MVnlLDE74mVE9QiZ1DxVYg5EqYacPgZLe98z6ths&#10;t/8JRa34xRyoFFw/HkMFNydtIBhCAbKsxAL3q3rdCKC6Y8BVbxSUEj1U9gCFHrgvFww7MIcdmIOe&#10;FxfMoSvmwBGvzhCQXgRQmEd3fEYg1QeGSUadj9htgWGJ+3EBsGA58wcuzpCZ52fKVICpijZ7dVc+&#10;Dd9jeBkNG8bYJ8PASIEyYHI8wbgn7uP+ANP6YD6Zn8H5zWrQV70VDJ9MqtaX7HoXGXemnzx2abY8&#10;fXXm70s/nbPi/e9e+qehGH97jDgV6VNcZVXy5LneKvMPbo7vmXRIeyL6sHKHHiiWg3fGHNiA3tmn&#10;i3MUddAVSj1Q3HcYiCnujz2q/HYYyYCaHlLa0EP6HLORUU1RGNEAVoYADhrx3OEobjscxHi1wd0w&#10;RKw1jXWGjDlvNZdRzaUy6+wMSTvkKh64piPm0RlzQJc5Q6dovLKcMcMl6IliaWTVE9pt7JEOaXix&#10;OhOVbDzmNfeYifQ9aqwa2ffD+AicuObMlSCN3gNR9/ICcB5zBJmHVHLGXOZd6al758tnr+/8ZefQ&#10;Wt16k/e/WJKy5ZtVe1d9/sG3U1t7/VrcpKcbcR7K7pqFPPVFgW7tD+93rfhyZdfi84t1cwCg5p+b&#10;BPoHuMYzs1kzPbjkR248MPw0C+v53I08efJCsS7wY63OCjKEwJnGG2UMC5DA+NCNa7V5/YFrnn+q&#10;ws+wE0ov0PE1X1w/AM/BQjDgucvFp0xHLpaM+wB76WePxOZWhbQnHrKVnlD6EXvN1b5fRphzS/Cq&#10;40Z9zLWL+MLwt16HdcN6cGiwDgyzI3D22O0omhc1oowGP9Obh/tmryca1n0ZPgwQxSbf9A73AW8S&#10;RPE974neaOZFjbqsyGDwLsFWb5zf95QWBmaAPHi9AsZRquTUmUtxrbHkVmrVzQca9baUA1gnrhXl&#10;CsNeCaAsYTQ5vqcBiAqSgl39ZfC+wdJre28JXRsu3iu9JASf99wYL6kbk9TXlM0J0gsyZkhVukw/&#10;XSgjmuIk+YipaiCzSaZaUIA0BrqjLGTonftyIwxj1VhzXmEisVt9JXVnmPTeFyojT/aW6e2loOcS&#10;GVo3SPKr+kpJbZEMquoniXv9JWC7CWjTXhJ32t4NCcQ1eB2CKHtcn41jGUadddxWRp/Ol/zaflJw&#10;vN/3k1smP/Vi54v2k6tSbfTeUN4YUdvnyNovPj778rWnbi+6NF0WX54jFWf6yuBGbwCWaJl2Nl0S&#10;QDs+WE+2m2CfQHoEk/E8FsuUnyHfn4GBeT8fbkKTsWdZs/6WvjWKLgl0w0pnDKVjmwtPXIMAmc9O&#10;j3Ak5oOhsyxxTg8hDVsCKOZCMdmfrR1Gdeph3QzuJB5Qvpramlw/uzX2WN4Ri+vjTvrfGdpsq7bf&#10;YEEWL/ABvVAs1hOBzyJwr8xrZEjljItaWXTdWAbiM2/QnAl4yGW1nuQdTpHMAzGSfTRORjWWSN/D&#10;PSR6n7PkVEcByDqJPjdK6G0iWILhy0IUqsxnzS5+zjEFn4PvvUHrHtDhDL8PBV2x4EAf8Ay9C56g&#10;MXo4VfAEcMU8LBesGSt7sijGyNN2UlgTBBntKOE7gsR/iy/km4nOY7tr19CGotu5R1PvBGxz14Xt&#10;cpfUw4YyBMBg0lUAygv4bodWRnY6S/oRL/HA/DLfB3Oii6/R7yo+GH3HYrKiU8ZhziEjVS8M1oPh&#10;RL7Q066gc35nYnN/effCR/Jg9UOStzlPUtf3krytA6T/tkF4LZKBewfinPKb637c+OTFn5uKn2vp&#10;v3RGY8a59z955eyD9ZMv2j5r+TOAlE71Sr2oWVlWOedu2XHYHrNOJPXos99sJwDkzwFbNdtGtvxz&#10;45DH1itF1n336b2ftF+5lXFED7RrAWBrSP2vi9yp3O6xV7kVsVvv0+yDQSvfvbz80cdaZu72/Njo&#10;e9XrQ10MPewPvsuCnmTYHu0VejvZh4zyhPl0BPWU8XGgOYbGF0DGDD8FWtyqUSswsoAE19KENghl&#10;PuXBOq30Px4m5dU+Eon1ZAEWd5zrBhuH4MkXdG0HfWAJWrEBaDJ4CvIN9GKBc+55mm1eh4zDPdq8&#10;bS6ZW5Jg9zmJC+RAzGYzSdmuJzGQD2rUEXR15hEXyTjsLz33e0r0blvIVRvpecBbInZZ4b7dZXrL&#10;BJl9erIUVGdI6lHmQQVJdk2wzO0cKi9eHyLlzWbSH4BmansPmdY6vGt4feml0Y0zRldKpeox3n8q&#10;2yx/p3ZR0iFl00vfvf8v6fuVN+ealTfYTco4olxPhx1CAMXeVv0wj/kAUP1OaC+M6nQu6T79v/0Q&#10;APJnOzyTKxo0VQPxzCxfnk/vE/hB7XUKmVDW4itLLizRPX35qS8e6lg4ffmV5f90k5i28/rrY23Z&#10;y6n7o3960MtasVZ5JOFDpSsB8oBeSXcAaDcCetjDzJmLhq5zx+eGoI/QNfoytNJVBsD+yNqp6JIP&#10;KJfLT/mVL5d/npN19POpEQ9eSH32rZv/9QDw/6hj9vUk29EXY7ZWtMfIsLPBMvCMvzoGA0zNulgk&#10;49viJXqnnlo0gh4mCmFnCDd7TLYtGNeEuxlgOmcIOn7OwR4TQauV21iIqsQPlD+4SJdLpfHYM7Hv&#10;UbGMP+X2/ZOXk17a88OD92Ngn/tqqGt0pXI4GIqNSoshS6xSZfaB8ovHe8qbOZsVl+5T1WP4+VzL&#10;Pkc9ngjfofzG3RvmDjAMgPHrzB/h7h/j2HMbtTKqzV/ij0aJ5gPtXfBEgEHhQ8HR7YVi0i8Uq5r0&#10;y1hkfwhzVmVyhkJRB5QLd4VZLY1GLe7rrkCksboQwgiGFWPp6R2gAUT3PPM+uIOsAjUqhbV2UNS+&#10;MDQNAeAMxXyVi5ittBGzFZbitdEDICNZxjVOlOzDGWK7WU9M8fsEUfr4bfYYCsYzDehUpPAcBBgM&#10;tTQYCwRS9ET1PmkrsTW2YgZDXg1XpAFNrwPDuugtozGNe9SngUDjHPdpC2FI74olru2MZ3LBvDtB&#10;ubKcuR/mzgu/R69UAI2s04bS/3SchFb6i9V2gCjQhRuuU3EqWxZdmStTz42Xce29ZWibVvIgILiz&#10;kkIQheuB+WAMYG6xPlTg/gRRoCdPMC1DQ9lDKhz3wLh7Gj/MaWHOGftTsTcSC3swFjz+kJkMrEuU&#10;ha1jm/f/Zd2fYlCGq/Y+ZjstaqvR0693FLrysye/HO+SVKW/Mq7a8Ne4Ko0atumPe+OgN4ohfREH&#10;HSW7KkmSDoaK+y59NT/NaYuBruB4dNekpv5d+VV+XelHDHQLO7PlyUt5knCQ5cvxLHts8N1gCdzr&#10;LaZr9e96omiUQ6kx/LHHfisZdaJIYnYZqdXJ7PA/JhozOd8e77kLzuGAc9m93g/KVO0t0w2gGI/O&#10;XizRBFGg2Z6H9KV/nZ2E79TeDeMjUOLgziLHPa8UQRQ9kqRZDn4GMEVjMZugt0Hp6nPK7NSST0f1&#10;P/7DcYfFlwtHDm2xbu/fpNwedFrpGg0AMAKGUdkVReZ+5i3vfPuwvP3lUlly5VGZf34KeM5K3aRg&#10;blgY6J8l2oMwr9xwYOhE7glDWfLJsK5lPy/tGnEmUQK3aNWKPwkQzim7NLqQrYoOxmnlyLMeYbiz&#10;/7CIBOjrAZcdyh16EYNBr+yzA2DSMbjTvIQ7xN2nKU+fm1WRc9TvLwm4v9gDplDupuKNZzbBXFti&#10;jllMw2ezscTt8pGo3e5iv/4uiDJcpSf6H0Fe0PDfjPXn5ksFRhm+i3kMxLqwNxBzNwmg2Oy64CyU&#10;NEEUjB02Je4HY5LFQriO3FAZdUmRYeBdta8bzk/HZ70gJ8o73eSZzyfK0zemyLATYdJznx4M1bsb&#10;OOxdxdwYa9wTDVvmytAzZAKZZQU5FvCxr2Ruz5L8PYXSZ1dfidkUC3kdCDAVKkmb4yVjS08YQymS&#10;tS1d+h/IkNENuTIJPNuv2lmVs8ng7zTwF8unh4G+XEGnrPYWtAZgc62b+K6yFL/1dhK7MxDnBEtO&#10;ZYQMrrWS4fW2MqopC+8LpBjAaWB1vow5MVKGHRsgPlvswCsmkrzfRfVssLEqw/gY0sdnYGEJbgiw&#10;+tTgk+YyvCVNihsHSUXT6K4nLj75Q+nRtKv2a/QJDWAkrDfZ9JfVE5Z++uTNJedn6gasCpWIhyAH&#10;oW+mVXnKxDPJEoK5Ym4SvVBstM6KW/RMaR9TvuixJWRmU/du6IJW25CyBqWyH+RZHOQJARQL2ZCn&#10;uEYOmGcnDK4tQRINWw7mK4ZBtkfhlSF8BJ6FkHETL5hIEe7fdaPSpfe6csvideW23xpF1wPn0OvK&#10;sKFAzLEPrsWea0GY61B+BpnGjTpWYKsAqH7gUyMZg+vQM2tKHYs5ytwfKAVHM6ETgmVYTYGU1OQC&#10;0LhK1pEQGXY8WRxft7gLnhiu9wToFd9T86Ao71mNE7JfOx/PA7nvRXkCncAIEi/QPMP1MskzWHM2&#10;xaXs8YKOC8A8cLBoBMGuL+amCDQ6vMVCco96AeT2Bm0miuVaO13wntDb45tG/pZxMOmO7xYPXdRe&#10;F8hLAxVATYSsmMyCKqB1VqkcDHqnkUi9UIg1YpsENgqPW+Oo3qc1fp9gsifW0Qd07QUd7YZBUDui&#10;MUMHAKV7vO5R3YBtRdJnS76U7BkuFQdGy4gDI2VM9TCZ2Tbw91dvPHLw1K/HnnzoWPF651eVL7w/&#10;BHiryb397LnFv+duDtIxN0zzjGbr5AtPeHDDdmBVTP+IPRYtrpuVrsTDrtee+uTBgf9R9c9Fxzx7&#10;RGxQGh0wZ6wYaw4aY9XCgeDlCTeU72d+a7z7tS9Gj3z24LNW9GJNqAy0T1lpOM/8VeW6qn8BdpgC&#10;wCgZFoYgDTD/ieCJYdkR0B/Me6ScD4Tc4LVZEZm2xAAM5quxcARtF25IcDNCS9CMdXfA+sXvsZRh&#10;tRHSa6uleENGuMG2ccX/PPEdV8yrNfQBhxWBFO7FmPqBAAzXMMC5+rAPbGBA2+Bch/eNJGq9vwSs&#10;dhfXlZYSskFfksAjPfDsatjsYXfJOOgvcfucJGqXnYTusJLInQ4SvN0a9pGrTD09AXp6mupBLahO&#10;kV5HQ6X38QCZ0NZft+qrV7ve/Wxm15SzEbq5nSUytXXST1NPz3zxHnhaet7fKHmjMjtqh3Kz5Gz4&#10;v9z4dmaja1DvSv3N4OEu5iEyd5H8zFC54pOKLr9Fe738nOP4P13t9T95NMli0wfavCf0r1U+6wc9&#10;xca5fOX9cHMxv9FAprX3k6cvvXTn8UtPNj1yaUl291f/3WNFe7zdiIMmT2bsVv7Sr95w7dhLjv80&#10;3JTHpl0xXokvK4eCQA8RkAUEUN4A8574m6F89FpGgu9Z0twB9BWxQSNDqgylDDSasV3p6nVIaR3b&#10;5p57L7Ty3zuqbiz0nNtsvmFYk965xTfK1EJx3f/6f++Y8kWo+cxrPR8b2RGmG9oeKEWt7lJ4hr1N&#10;XGUkC0qcK5D0I0biCyHmDYHO5nYOYCxzMJkpGM4QjKeFcaYPYwICQszJ1Pg/my2GrFJ+jf1QWZ7z&#10;tnI/bnW9br1tdr3F5qEnCKD8bz10If7Au18Vx3f/Wz0Kzlr0izqk/KqWUQfBM8yJRqbFm8q3oW9r&#10;Hy1artzvNJ173Nwhbr/yFhTxbTZaDYYyCKYAovELYXSvfOzd0s9E+A5SWB8n9pvsVK+APoTP/dA+&#10;EJENCIjd+PviXPZiiMQ11O79BFFQbA4YBFKMlWeivzM+h9K8F1+tGq0UQiw9GnNIoxom7FAfgHtT&#10;Q/7wPzUHa7mJaD6yVoWgwdvGYr3SSYw/shC3NS4Sst5J/NfDyNvpIy7rzNVkXAcYb0YgZhaWYMnt&#10;vJOmMvw8rg1DjaF8LPKQhtH7pJ70aXYWn4Omaul21UVP4Uhlyt03eh9oQOM+2OfGHoqS+SAsr8rm&#10;ura4T3qenCHM6Y2iB8oNSp9hJ4lg+MJWY5l+cZCMPVsh8Yf9xGKjnhpeGH7ASmZ0jpQnri+Raecn&#10;qR7MsjZ9yeM9QUBkwGBIwXUyuA64JnvOMDnVG8zqDrrywPp64T5YmIRePK4ZQyVZaZG5M6zgFoNX&#10;NVQTgpCeKho+PXe7/DK0Mv3jhY2TYja0bfiHVWGGNodHRu1WjvXcpffKM2fu9i9YqltqNLglbH52&#10;jd13GbVmEgwhQa8cvVBOuLYT5plAKvmwJ2giDvTkppafdd+hL32PhUE5DJIS0FLCIWPJrXaQh88P&#10;klkdoZKJe2ZoUMAefQk+6Caxh8MkYJebmK7Tv1sUBM/I8vRsaErwo1azAm3QILaAkmNYBnd+6U0i&#10;ndET5Q2lSbqOwP0FgB4ZW++BQUOHCjUc99qr0kiSD1mpTRPVdSY44loTRFPBEjDxb9IqB9/zvO6i&#10;E8b4HvklE+vcs065VXjK6auHrw/79sHLeb8PbjHVDYQBVHERxtAFGFQwiEpAf7Ov+8sLn0+Tl28u&#10;AYh6AAZjkPp8LIbBjQyG8dH71LveUAaedJWBTe4ypCVQKlqTZPaVYfLI1XLdmGaHrrJG5dbC84E/&#10;Lft83vcL21N/L6k3fn/6edt/2ltuSpupc+B+ZZM3fsMfoDsIvxNfq+h6NikNvU/o9WJ+As+j4fz4&#10;+dFP5FV7/dLjsIXOd69Bl/cOpQsGio7eJ3qHLSHfGJLqtcVYYvf5iesWa9VjqDa+xf8JgOmBNAfP&#10;KBMxijAGAMDAOI2gIUFFCBCVhdGPwIkGPD3QeF8IHmWYjg3ml41QmecwHvM4AUCKTbwHYbAwDCtr&#10;5nDn/nKIPP7ZKJnUli+Ru03UqnC2oBFT3AMraLEcsjX41RrXYi6UDQ3NZfoSuS5Ysnf1kYEHBkr+&#10;3nxJ3Jwo/qv8xRfgitX5EjbGS9LGREnfFi95B+NkSG28jDuZArDmK32rjKU3+RNrlgH6D8cauq/S&#10;SuA6e4nZ6CN+a2zFd62NpO3tIekHw6X3ERcpOobvQE4MrneWovqekl/dBwZ2pmQfSZfyuiGSXZkk&#10;ntvMJWavl0Rvtxc73D+NZHpcOQhgGb4ypk25s+CS+eXHPynaNrt9TH15U8lPk1rGyazmid+WN+RM&#10;UhcbB9fx3U+fKyxcHnvKvFy5kw0afuu4Rl4+FSsLL45SK/QF435YlZWNx7MhewjgWUlQ/xVFpnek&#10;fPrxjw+9+cj5+IOD65Sf8Lw6yAQJwvr54F7uJckzB4r6hh4p5hdSFtG45QYGB/UK9QJDq9Jx/+Wd&#10;Gilq0KpeHBZq0IPM1YDXmAPF0D+2SuBmDMOkGWoaDBnIfD1GOjCkiECPDZlnd4L31mjEHN9VwTHW&#10;2W0dDBiA0twjPWVgVY5MaRov+YfTJHGvrwytTZckAFwDeptAh9wIIfBi6W9V5lMf4X+m+J8/+N8D&#10;uoa5DYwU4UYovb5peC5GB7DYAUEtPcJ+GD4YnqA7Al7mg2Xhfid1BKnlq3MPe0ifI6nit9VDl3Us&#10;4c6A2pw7Xjs8u9y2eEjCAR/pU2OkFmQaDfqechXrS5kBeVEKeTHikp6Mu2wpg6AbmFfM+UiqNRLv&#10;DXrigt9hRcBU3JcvbAgP6ChX6FYvyMARJ5N1H11d3/VC80tdg7YP1hVuGyhjDk2UMYcnyrijE2VG&#10;c7ksPJ8rj10u1s04G9WVsk3pMoV808Mc2GEu0wD6HzozW4r3pIj568qvPXc7Xyipjjgfts3o5/hd&#10;ZjLzdK68+sWcn1f88Mqj/6iBN8FQv/WW2RZvKS3K60oXdTd7LXKzlN4NehGyG5XbfWu0571XKTW+&#10;HylXg1cqZ2zfUT7X4nnUPoxcE6wNy+WzDL7q2YROo6eetMWQPdIjn5n8wQ1dP8h7Rhqw+AENbuoG&#10;NlNmQRa+eq/RE0vQHXW9BjTju9lYiquSZNixcIn4SCNO9DBwHkEXLrhneqBsCZJAE2YvKrfN3tFe&#10;iN3t8nyvrW4THJZqdhu/ovxCb5TdW/juOwbissxUItb5SNAaV/FZYyax67USiecOxnolQj7F7XaR&#10;qJ32ErzVDPdrIlH4O3i7lQTtsJAxJ4bKw+2LpKKxVEprc6TfsWjYAp4ysjVTHrueL1POe8qUzjB5&#10;+NwMmdc2486ijlnn3/rksSVzGuInx2/RPxCzVfkp85hyYPy1Xn8XffTPjjfaSsyHHnOdCtB0k8Wp&#10;OLjhwXDlHMxh/yZFl3tS8/nQDpPp3V/5bz8YvvdQu9Pbw5uV20OwlkOacB8ET5ABDN8rPGEiCzrH&#10;yhOdS+7MPjvh9PwLMwfcA5N/ezzR7O017IDhO7l7lV9ywb+9DylfTj6XMPKfhZ3SWzVntV6O39PK&#10;NX/QQwj0hztoxhW04IZXblgQQIVhbZ3xfwt85gebZWSdt4w+aimp25Q7xTXaqnlXPVP+0e/sOT/a&#10;YWaD9XMFR5Xv+tcr7Y9cGdMLlPkPAdSpm/vNXj01KfzFSwv+KVj8P/cQRTv7atygyVdibo06FyRD&#10;2jyl6JSzFLTY49UFxnJ/GXoiQE069YVB7gkmdIQwMAUTGkHQm+BVH4pMswSv+NsIxhr7hpABmSfl&#10;/b7yRew7yqSCdxVT/txrv77gk15j2lTQaCoDG626xp6xPv/4pZARbX9VErHiSoVx+DHlrUAqKiip&#10;KBCILwSKmoD8mvKX4Lf0H8hYfjf/pccxTxePVcrHnquUrkAIGu7YsJQswQ3DX/h9tZs3mIehffRG&#10;FTVZyuCTiTBuA0V/vZ4a7mYJIWRAwxMCyQPf464ow/lYUpSd192hWKlIGJ9uB+XD9ww/4Y6PGQSa&#10;WlCCxigVF+aDDSfT9xqCSYxVFy3Bgz0MXdXzRUHK1+UGonxorHrCrFfYiuc6RzF8XU8cVxhK3I5o&#10;yTmULb12pwGk4t6gHF3WQJhtNxXLbVpV+ZRA4TIXKqvbCwXDUeJgwMU2GEhMg72Y79G762WjoUwA&#10;tRCDxjLvkwY1lKkRjAU2HOZ7PTCPBe7RCvNngcGcKIbueWDuvPEaAYGfelIjvU7bQZj3lrFnRklO&#10;TZpYrDFRK9XFHrKQRy7MkuevPyVzLkyVcR1JMvSsoeRDWNCwJIBNxfyn4t6ZKEujn2E36m405tUV&#10;8+oGQMVYfOb1pGPeCKLYB4lGCJv90iCKwGs0BvOAmAAOgK0L3Wr0S/p2z4ZRR3KnLD3/b1V9eJRA&#10;ISYeMX7IcZ3yddxOvSffvVGg0iKP+ed6p6VXai/1OKLoaIQzjM8T16TBwzw3AimCw3wopMwjUeK7&#10;y1h8tutJykEvGXE6VcZ3ZEherbukH9WT4U2BsqgzR0pOGKoeNIb58HqBe4whvIMkszJB/Ha6iPF6&#10;lsnG3GKumSjsDuPFBrRtDn4xBf2ZkR6gCF0wHx6gLxcMgncmJRNwscklQ2wcQa/OGGyWyB3lsO0s&#10;R20qTszb4U7nXxeTuAecQEfq+nPwPQfPI10AcNF75Y7npkeFTXxZup/haewzVQIjb8wlQ6lgGBoM&#10;okEY5RcNZfq1aHno07Gy4PJUGFpeap8hf1yDIXxcM4KH3BP6uIaDDGj2lIHNHjLiTJiUtjhIUaOh&#10;bkq7ue6R62Fd8y87dY05a9U1sTVEN6cz4oeHLjmN7V6mvzteOVcesrhzwDvJx6z+YoffcaEhDJrq&#10;UafciW9QKvPb9BPwRKrg3vHDavsRLYkbR59O73r++oIf13z37rEXrj3yQfaxsCqPLQY/stiHBebP&#10;CvOrAuRtpgC43V5DDqwDN1sMIAPYp03NKSnGKMQYhO9ijmPxnKTxTBrv4ENW4WRvOho9bIDN5G9W&#10;aTMg32FtGObLOR0PA3M4eHgAwCmbZBcQeIGXCQCmXPKRp29OlbLTvdQG2/fCjxm+w3LiNpDFTCZ3&#10;pkzG8F5uKnGbIiV3b64UHSySnD3ZkrA5XgLXBIrfal+17HnGlhTpsy1VCvZmyYjjxTLoeDToxlAi&#10;d+lJIY15zCFLIEdBBrrDmPdaay3RW/wlfIunBG9xlewDcVDWoZJV6SNF1dYw5EEnBw1l+Mk4Ka6F&#10;oX+0j6Qf6ikFR3NkeM0g8KiLBOy0lpR9HuK9Wl/doHLEXNNApMdrMJ5z6Fnlm1mfGj/SJBus9t9c&#10;aTandeTkkSdLrg47MeTrx9ofq1AXvPsofM7OwqLIcK6mVPk8GXP5Anjs+RNm8tDZETKjY4hk1Rqr&#10;YXysyMq+gjROCFrphc2ptQWNBkDv8D3WCr+v8hL4j7mHTrgvlp1mCB/DDX1BC9yxZkgVQRM38ugJ&#10;ppHLzRt6BijXh5/VyIBGrboRwjYZaoNbGCDkb1bPZNEhN9AnARRplPIsFvfFRrwsY0w5VwL6GEig&#10;RT4FPxpCRzCkjRt2WYeiZVgt9HBNf5l3erqMqS+VmN1OknoY67EvUEyegR7h5hj0L/NsCFS1zGvh&#10;Z3PwLDDavSDfncHbbIgbDBpmYYZoPE867imB94bnt8PvUf4ynJpGOsvPs/Q8Q4q5zmNbYR9UO0k0&#10;5qvPASdJAJDOOpak612ZpvPZ6q3z3uwjgbucACr1pAR0zJL+U64pMgoAajBovBTyYhQ+m/6JvUy4&#10;bC19mjTqfIRgDjOr9FVvoBrCB/kbAHlIAOUIW8INfFnWGNn1/pWVd14680bX8AMjpXTfMJlyfIZM&#10;OjZDptZOBwAaINM6IuXxa/my+EpP6X9YIw4wANUCG3h+VpBM2uokExv6wyBMlb6H3Vjp98eYfY5H&#10;n7vx8Ee7fvmoY/n3T/y85uc3n2+Ttr/biFtc6WXs+LbBcO1TSjvk6B3KT7aB4MYWc317gk547wy3&#10;Y5EVFntxxfyx4AvzlVSaIO9DD9NDyLYOkTjfE3Tkj/lnrhzTBVgFksDdHevhgXlWCwp12zEMSyXg&#10;ZuieGjnDa2IwtJdeOlYb5rBfq5WEfd6gk0zps9lFnPC7BE4M5WPonjlkvg1kkD1sFvOXlJ/tl1lv&#10;HlEzIvm87rzDjIPxFabPac6xdYHtGxrxW2YrAR/Yic8KewDbBOm5OUrC1jsDRJmqVXXDN2okYZeD&#10;JO/2lqjtNrhXrYQCOIVuNxMP6MmBjUWypP0RGd84QkprGKILPXrcT4a2JMiMixEyuM1AJp+Lkacv&#10;L5YFbaNl/IlgKT5iIIl47kA8E/jtq+xGm/klbcqfLpnNjbO5zcGxfQ8ox9JBWwT/3LRlXjY3cPuB&#10;/wtOKrq8Zu0X5efs5tI+6P7qf9tBL9db14Jjp5/W1pcRPGGwAh8BMcMKWU26sNFM5rdPk0Xt8+7M&#10;OTfyxJIbM3P+PaDyzBlPmwnHDJYMOqb8OhC2WR/QRtoR5bfB7SYfLP4r2wa/qffXtNzWttgw+WVl&#10;ts0Tyi8BBNSgQ3qmXUAHruAz5hwGgraCIAcIuq0wXD/SSlmVgww5YCbp25U7ZY2aw3OvWcV2X/IP&#10;x7aOMRaLGuxnFB1SPks+oHQlHlc6Z10d1RtU+gcAdePGDtNtn77W59XOGR8vaBpwc0ZL6Zk3Pn01&#10;q/vf//cdYzo84qZfCmsefS5AytqgGE+7ScEpRyggWxnRFi5zzg+QcAgKLwIoKCNnCGMrTLoejTDu&#10;qDBEjIIKhgTdwSZgWFP8n0LL6wNFF/iW0p76mlGfd5smGLz45fyCohr988X1plLUYKob0qz37axO&#10;mydWfDrgDxXVxrT3DA89pFyi4mIHfYbAsPynIQQ6lOEvHi8ob2zreM4i8WhMiGaZsptJzu4wdKjU&#10;/HAuK5uxGaILjB7mkURAQDH0gjuJDMdgD528Bm9JOc7eI77isslWXNcbiwOMBlcoF1Y1o7DiDhF3&#10;G1l5i/kq9D6xW7wtBxSmNQbLuZpgblQByfmAIqPRyvK/ffZZyMhTZupOK0GDCc5VARSIVX+Fvlit&#10;sRKDDxnKh79xDZcNVmL8sUa0EIqGq/QlcmcADJjIu4YwhC9DS1IgfBkz3bdJqyapM88iDQo4GYZb&#10;PBgyEr8VW2sh4VVOooGQu28kc5eSycUEUve8ExTEeBZ6H9hYzxSCm3k+JhDaVjBMvfBb3rhvHwii&#10;UIDKVAjxpGatWOwwFNuNplJclyMzwfRB+53URsApR9zloXMz5fFLD8v881NlQmcPGXhGC2V512Dg&#10;Ll0qrsUKUGrDRswrw0YIotwwlx5UHPibnhUWFeiN83PxPMynIphliAO9T4wRv1dQIYhgmfSJ+2bT&#10;Tq9Vet/k7A7/6IW2xaE35Ibpqi8/Kut5yPIaFNLXCTu1i/4aQC3TPWcRflizzGuP0kUAxVLmBBAs&#10;JHEPQLniNeNYmPSvzZDI/Y7is8NA4g+6y4ATYV3jOl1/HnrK5fvEg0a/96q00I1vSZGyBi+1EqEa&#10;NgB6oyfGb7dGog7bSd/qRBiqfcV3h704bdZKjz3mEg6FyXA9I/CVMdaDyfssBuHEnSCsDY0Ze/yf&#10;hhENPBp87J/lClpgLgyVNAfDukI3acUfSoxVz+6vO4ETaZOvfwuiSAN8pbFFEAVeZv4Fi5XQ+GeM&#10;PsPOCrHuZe2KTLhiIhOv2snIS/gbhlHFZWOZfC1AHrhZKHM+GSw9jpmolSe5NgS6TH5miV4qiL4N&#10;MDRPOsrw0+EwOPWkN9aV4UuZUGrJlRq1ciM9AkwkH9zoIONPObQ/d7XHH3rB8aiUSuMPP3vo4Zev&#10;TP/mwXPluilnCnSZ1bbige9FVCm/ZDUpa8tbDe+Xfn3txlPBhXURDcMaU+Wxi7N1r9944buPv357&#10;V13XsSVjm3O22m8w/NpyndJljXllw2af7ebivNlCNJh/AidWX1QLTmAdLEFjasL+EIwyjOHgW/AT&#10;qwmyQTA3CBiqOBg8WQwjknPIErU5GPRo09OoygcoLy3WiOGqo8HDFZhPfocgikUQ8mD898J3emNM&#10;umAnj30yCnwQJ6a8D8oPDig4QxrGkImuUHxuy/UldJ2HpO3sKYX786Xk8CCMgZK9I0PC14dI2Fr2&#10;joqQtM0wMHfnysjKUplUVy75+0PF9jU9ddOH/f7YloIVtzy2GUnYriDpezBDsvb1lMRdEdLnUJL0&#10;rUyQgqoQyTtmpBa6IKjPrrSU4U29paC6QHoeTJAEAK3BVQMk+0gqjEJnSTsYKHE77NQwVQINrnEJ&#10;6GrIKaVrzDntmaXf9MnoXi7V2Hix85Gsea3TO2acnn54zw9/1StmkBKHeT9uMFHROYNWEzEfSZj7&#10;gmOuMu/SeBnZ3lOtxpcJMNsLg15BVrbUgO5T9urJ1HYbSQNvppMucQ8M+2NRBfIVq7GS1xgSaQZ5&#10;TFB1jx7ZmoGgicatmn+IZ2bRG3qhWImvFL9Jjw2Naq6LAdaDIXws38/CNO44zxP0rXqhIP96gB9A&#10;p+qmknqvMO48aQBTl4InWWhALTqAtY3caSsDqvKk/7FeMrGpXGa2TASACZfYXdbS/2ikeL1nfHeD&#10;DN9jw1RrzIkRN1Ag6/Ug8x2gi9xgILF4ACNDCKDCMKJB61zrODwXi0tQfrBKny1eGbpHWmWVNwL1&#10;UMjXkiYLGXhMX9xwPXfca+Jxb13fuixd4bG+uqgdYTr79bY6z53GkgU5XwJZMQY0PREAqhyvA/F3&#10;McYQyIxx1zUy47qLDOswUBvWe2N+w/H82aB1lnJmjiyLH3iCxq1p4GFtypvS7qy4vvrW8vPLb82q&#10;nNE19fhMmV//kEytmS3TmybJ9NZkGXtaXxZcCJUXbhTAEHdTvS5qOXfYJhrMDZ8rq9JIcqoDbltt&#10;1Nb67fXKXHp+qdFZXY3Xxp/fWPb+D0/+tPa3d9+u1dX+oYrwS7VJJi6vGowFDV2Cftep8hP2jT3o&#10;mAU44kAjiVhXDhbTYs822iIMlzQgkOUgvzKkGjKWspzl8Nk6g5t1rPZIr5MfaJEbvyxkwg0zvjIv&#10;mGGlTE9gcSZG5aiyneCQ18R7bvyyUqcDbQs8s9VqrcTscZHCqiQpOBAqrm/riSN42xXfIZi2BC9Y&#10;QQZZ4xlscQ3Ij66obfq/pu83+LnXfuVO7DpFxwbaru/qiecycwld6SmxqwMl8mMvyd6eIinboyVm&#10;s5fk7QuTgv0+krHHXZL3eEn0ThsJ3KoPfcYqlNbiCT1UDND07LnnZVozeLO+RAZV95Xs41Ey8nSW&#10;PHwlU4a3G8NGSJLHLsyVKaeipADPF4tnDgFPswIkdH1nTpNPGuyVf+hZ+dtjcb2t5fBqgxcyjihd&#10;mdBjybAb6IFKxftMyGgWkciqVXTgu2/yTxs89u6Nd+/bA/9dx/IrGcZPdYaMLa1XvmLrAFbfY9Pc&#10;bNyP2tMRr0Oa3eWBznkyt2Pc7ZkXCque+nJ6xt+GFy5ucjGdcES7KG+/8ksJnqcPaC4dujbvqKIr&#10;O63cXvJpzontP24Zse7GsgGrbqz6g+5cVZnrbvOgZpv9EuX3INCJD2QMPU/0QtE77Q3Zwf5rARhu&#10;0Cvspea/XCuDj4CWdjtIyg7l9xEtxttnXrH9u7Lq53XTjZ444VtRdkjzZcYuRQee0MUeVG7NPje9&#10;sum38wXfyXc2p7+vDlr9yatPvNg++/KTnVNuL+6YeueFy4s3rflx4/0+X//nHBsUPd+DilVupeI+&#10;odPcvmTDP0bwE69EeY8877h7ZLuHbvBpF8lrsZDsZjPJOWmN9w4yrjNV+sMYZzd8Z+5i0MvEXW0a&#10;4TTQKPQZRkDjnO/BpIYQMgRSjLkNW650xbyvfDGzKrJm8fWK9n51+r8V1IG5GgyhdK1+nd/pvfrV&#10;T9IDum9HPbjjkFKlnQvj8zbj2qNphELAcKeeOzoQRjqACl0IBJXvCkUHw1NHoUYhSdc3wQ5395k/&#10;xSRs5i4xrIjCinlVzG9iVbPSxmCZcWaSLrsqrytgV4DOf7uTBO6wlIiD+mpYjhqjjN9n+BTzRDi4&#10;e8xmvAz1oDfKEgLRlMYWd4Yo2DA/ajUbxhqDUPMPm0l5i7GkgolZVU0tLIB5Yeig/io9sWSX9nVW&#10;Yr3WUPRxPbWCHgeuq8U5TmvMxG2F3d25hrFLQ5oFGcrPKjIMyim/A4oYRlciBGw8hEM8lFIC7r33&#10;STdxP2x+9564NvdK2zJm/h6IYvwzmMUAhoMRnoFl2BnSZI7ntIFiJXgKwn37QQjRA9UDjJ/UbCiu&#10;B+xFWa2vGpmOm6yktL5QJpwegnk1k9ITvQCgnpB55xfIxM5hMr7DV60eRCOcxiQNZzWhE3PLjumx&#10;UBpBXB/MK40QDoaQME+KBRIyICgIpOgRZBI3PYJMsGWHeg6GtNGoYU8hGnMEUuy4TiPG+WOlq/BI&#10;T1l4ZhrDPL6Y01Q4cw+UZjeZqce0M2n5ADpfMr/KD79HwGSP69hiWOO6bOAbcdBGBjVkS6/KWPHa&#10;big+u0xuD6hNvvTxl++9fkF3adqjF6e9H7XH9EZhrXvX6KYYSQXAUwU3DAPuYPOeGaIRe8hUelX3&#10;kMEniqWwtg/AuR2MMoB2PDPL3OqBtvWg1FiSmE01adAw9Is74jRo7PBMnqC7QMyXNxSmLRSoGUEX&#10;BhOBGQ8fuNEMzw+j6h6gvwfqOe4BKAJyrj/BE40tfk764gC9uOC5iwDKh3VoZcAZjeoZGQh6427y&#10;xKv2MuqygQxTAZS+jLtsJ9M/iZD5n+bIoBbru+FOoHMangwJ9MWcspJZrxpFN6jJqWvhueFd0zvz&#10;unguGwD3xBwxVIqtC3KrDSSn1lj61hrIkAZb3dAmZdkGKflDPyfcoSZpp+PwsB2Gn/SpDNIV1PSQ&#10;nJpIKW2Ol5x6658T6zQfVHT8W9gwBHVhwmGn672qAmTqmVIqa92HX7358/Yft59b+9XKk3nH/T8z&#10;XKm5ZbFa0TlCbrgC2DKHS23kDJl3rwgIhzE+V+dvKAZBFF+nQgmBDwjyCaDofWRxAYIg9qdjqA4L&#10;ojCvkgnx6sYTxj1PBT3Z/emNugKePg+DHLxCj1U+BgFYBq7BdgXTLrvKg1eKJf1QkBi/rb0rY7im&#10;kDcM23IivX+gDwPZTVJ3JEh/gKjSIyUy8OBAydqVKTEATxHrwyRhU4Lk7MqS0oP5MqZqiEysGyoJ&#10;G+1ED/RApRkN/mHftqy9VjKoMlkGH+0nRUf7wFjvLSVVfaS0Nk1Gn0iBEW8i/uBT5jexAEjBcXvJ&#10;q0qUHJw3EEBqcE2RDDjWDwDAX8J2e0mv/Q6SALpiufRBkFOD8VylzcqtWVf0VmzWLXbsXi71WH7F&#10;y3hsbeoT45sqfpt97sHDSz95Kannk575RqXKLs0w5RfNWMzfZMgsGMemeP7EQ+Yy7+IMefbaEzLz&#10;XJIMBL0S/GdCFjJfSR80zaaswxvMhUYVPQXcmKN3g4YwQR0NW4bg0fvDwYIdkaBjbuTwXBY0YnNZ&#10;yiUWXojAiIEuoSdxENab/X5UYxlryvLzNIwC8dtsjeCJ83zwm14YgZALcfgfW22wyFE23sfju8YA&#10;QVqsATdRWLWQHmnmNFmCDvscjJVBx/pKOYzQ2WemS3ltEQx2J+lfEy6pG2xF8zBkBOiJFU4ZQq/K&#10;92mYH4B9W9CaAwAEeyOxqiJzTn0g49nTkT36GErNjTkLyBtLfJc5YNSzBGIWOJ8ecVec269RH7Sk&#10;Jz6QEfrQJe5r9aXkVIIMqy8FSA4S0w0W4rcbtkOjVoZ23s2BmvopZAZeCajuAajRAFXTbmhk0nXw&#10;CPRWAHjfHfPLzQIC0XTMsT/m0Zj6ahwG7j9un8Odl8+9dueN9vfuTDs+Uzfx+HSZ2fCATG+cL/NO&#10;j5IZrR5SAX6ZctZInr6RJY92Jkr0Cs1duwTzyjD7jCMATzXO4rrN4FL/mqwCkJlqnNbrtvts/Pmt&#10;Fat+fPGntb+8s/u6ru1+sYLYd11MrR41Go3rXFZtm25PPXtKsqosB/sdstAGPSaOmENHzJc115B6&#10;l/yJZ9FQxvJesA7e0KssHOEJunCHjvHHuGezMOeRdMRwRoaUMg+Km8L0ogyADOiB32PxHbWSH6+P&#10;ocF72iMZO3zVNAGG9vlvMZfsyngZ19BXcjc7qeuvIZgEPVgSREGG2RAE4lz+HjcKeoI2e+G+CmvM&#10;1EqIjvgdl/eNYEQ7SfqGHtJ3W6r02pYgpQcKZMjB3pK7z0967bWHrrOVBICneIwY2E6RO6zAG1bi&#10;vU1P+h5PkafOPyfzT82SirpiAKp0dSNobFu+PHghVUacMZbZl1PlpU8nyehmF4nEMxOEEuRjPu9A&#10;L+9MqlX+w6Ief33MqQvOTtmrfJENPk8FbXHzIw6DedjMwWPhBobx9alTfh50yuD1d28s/m8HUOs/&#10;G+zwyFn3d4Y0KL/RA14M3ieQ6gv5pG4k4rPJrTmg24Uypa3375PPhe15/MuhMd1fv3+8dTYupuSI&#10;crEI69QPz5YCuksF72SDPorBO0NOK7qBLf5nnrj26h9qDxCIRb2qjNBbqNy0A5D3xNo7wz5wAf14&#10;gOe9MFi0JRx8HwQZ6AiatYctwn5jObv1AKCM2Cv1pzHnTN9a8LW/e/dl1QP62fDxhoBR+XuVL5NA&#10;y7EY0aBtzvfAEz1l0dlZupcuPPzr8+cXdD15bp7umfNzb79w5ZHzy756Z1KTNP1Rt/8fcwCx+25W&#10;HPOrlbxRbR5zxnb4jh59zjSqsEOx4P+6z1KPxV8Ptxx+wXXp0Har2wNbbaG4zaVPsz5AlIkUnLSU&#10;Me0xMvZUipqrYoVJtYdysYYwZgWX+zvX9G5Q4PGVRhgWiSCLbkCWO6dgiYLBN/qknxQ3WUofEnKd&#10;vgw6YXBnUqtp7ZKLvindt3P/yK8LCQjcq+xgYjmNbIZ80dDkTr1qHMII1OIe7CGwTCEg1Z073Bfd&#10;3wy/cIWxw3LQjEW3hpBgiXEWgGB4EXfHGdpHjwjRf86xYN3YpnwZ1VQm2UdSJPNIgOTXmqoFJVTP&#10;B4RLKL7H8q5sbsdwDwotlru1x3sVSOE9QzjUeyMwoYEDwcnGlyU1FjIaBmPcPo1q9Ks5VxSCeDX9&#10;SF8cVhuJ5WrNvxlt/B/mTD2PSpl/85XGF9/z+nj2QjDiJCik/lBO6VAgcWBENTGXRhuZsyFQTDYZ&#10;3AW2BE8zMKZjcK3oNaQRTTCM+WM4nzmegyW4LSDA7PC8rjAAPDBPbpgDT+6aYb5SGo0ksNJVDNYY&#10;i+FyfbH42FBMcO/2G0xUcNHjkKPMaB8pj15+RCa0TZbRrUUy+qyjDIVR0x9Mzgp9TJykV45NPJMw&#10;t8FYJ3qgWK2LycsEUf6Ya+7yxkCY0+tGN3wC7oXVEVVwjHWgR9AJ68owOF8I3yAaBPgfcxqo9Fna&#10;lV5L6480Er3V4dfiQ0mbHm+e+YcdlOVXKox7HjV8y3G30kUjh3lPrqA1VuGjJ8oMNEMglV2dKEV1&#10;2TDIvACgTCX1UJBudEvBd89dm1rzymcz9/eutvoEAL1r2IkA6X3QSu1txV1uAgPmbrEaI6soMqwt&#10;45iHDKjrI8ObiiXneAToVavuNmu5OQAa5tCQx7DWllTI+J85aIGgij20WHyD/GiL/5mBLizwPRpO&#10;NqA1j9V6oFGtGPBaXF/ufHKNqczBI/dfCaIIrkhL/Iw0Qn4GjdFwC8dcDz1nJCMvgU8B0hmGM+qi&#10;sYy8cPc9C5kwLKfispFMueYn8z/JkkkXeqh5Hx6Ytx4HtQBQ5hK8H3N11EyKay10I1tc7wxqsupK&#10;O650cUeQHqpYzBGrndFjl0fwgUGjN7PKQvJrDL8ra1Sm/G1ewvDjqVnxO507e+xy1qXs9wYQD5TY&#10;/S6Sccj3h7K6hNfe+GKeWgad35tyZuADvY6G/Ba5z1JSj7DgwFBZcnmR7q2br93Z8t22W+/dePun&#10;tP0evygfKndMISesQXeWoCcD0KPKf5Q3mA8CKUP8jwYLK/GpAKoUA0aeDfiHHgeWkyfIZ6gwPVHc&#10;gKHnSe0dhM8ZBmbEdaHHgECMaw0ZYYzvJ4BGWLWMHqlShv2BV1gmm0CMhREyYGAOaDWUOVdDZVxr&#10;ggRtthI9yhiuIWSOLWjDfZmB+Kywk9B1vpK0PUHy9udJ6eGhMgAgKmNbmsSujwSQipTUbT0lb2+O&#10;DD0yWGY3TpGJ9SPE7h1TlVY8wf+h4J2cA/Yy7eQAGVNfJkWVfWRQVa5MbB4qoxv7SVlDpBr+xabq&#10;zJkh79HQK65JkIE1hZJ1OFX6V2bJkOpC8Ek8jFZ7idjvKjlVplIEmToAczMABkR5m/LLk1+7T/vb&#10;UJX+7yk+mieVndE7nW4/cG6GPHn1eRm4K1tMKbtGYIzEmAB+IVAALUfs0MqcS+Pl6U8Wy3PXp8j0&#10;c56qQcHE+yysiSX1A+abPYYyQNeRMBhZhIWh4ZQ37HejVgWEAWEM/aYl4MLfrM5H8BQD3mXPJm7W&#10;EDixeAvbVnCDh9W0uEHEzTWupQHohCFXifhdFthxgOzwxPf9MF9sJh2Bz9kqIx2yOwPzkACasCYt&#10;UHeC90zxfZYxp7xnYSOWJg/eYCkDj+dgDfJkXGO5TGkehecKBSAIl147PMQC57Jnlzl5mXKdYaaQ&#10;9cbQzTbQE3bgbxvQmlr+Hs+lhv2Cvv0gQ9nviQUk2JiV8sXxo7tzwU0bM8gT9jCyxrww9Lr4kLF4&#10;gnYNQP9Wj+lJn8oQyMW+4rLZU8zXW4nLDgtJrNVKUSuMObViJ2j6CuQI3hNAMfS3gqF9nwBcYfAc&#10;9l70BO+EgC76N2kl4k3oQfLXKAyuN37PeZ1+12OXHv/9g6urbi1oWHRnbv0D8uDJJ2T+mYfkwbaB&#10;MuO0tYyA/isGyBh3zkIWXYyRvF02YgreMMfaU86kHTeQgG0G3Ki6bbPM9vjwqnFqs+923TGXrT+9&#10;9+rHP7703cc/vXru5O+Nak42wJO96aPaB5V5ymeqjdO96WgIA5MV6DIwIkEPpAvmQbKlC+0dAnpW&#10;MGMeHIE7N8RU2Yrvm0OOsK0De/axsq87vs9IGW7G0p5gbqsK5AliOf+4d2PwuBm+l1yjkQE1dmof&#10;RWPQhB7Wix5PNuhlLhSLjnis01M3QW1XG0vKgSipaBggiav8xYANlUFfxtADpqAxFo+gHecAemDl&#10;RRZH4WZBT6xDQY1WBlQbSgzuy/EDPQAaW4lc6yP5O3rLgF39pP+evjKlZqzMrBkl/Q+FSyyM68id&#10;BrDPTMBT5hK2zUyCt5morT9iDgXL4vbF8nDrPBnbBDlU1wsAKkHGnSmShy70103q8Oqa2Gn5e1GV&#10;cjt0laLzwbMxtyqU+nyT8n18pcGSPk3KnzaymYOTe1jZy8q/WdAvyXgleFIBFN5zs4LVDNlPE7bT&#10;z6POGr/36udP/YfFF/6zx3tXsqMnnVTOlOB3B+P3B2EUgPdzIAfUljfggaltg2R+x1jMje+vY867&#10;rnn6iyn+3V9XD1bxW1SvnZ93ROkqAi/mgKZTsG7crGXLBADs28Mv2hx97YfXgru/oh5tssHwse3B&#10;ZVHP6XUYz1G6TCEfuKliBVnPV2fILBfQLL1QQaCdENC3C2jDDnrK9UMNwLSx9Nym6HpXKn8p6zBe&#10;tPCvGtSf1+0xeqLZ8+F++5Tv48gHoGd69VmAhzqvpLGnzGubKEvOzQWQntv1zKVFX7726Uuvbft+&#10;WxBA3X2Zj/f/7WGU//rxrmKQd0AJmdIaMH9CZ/i+EWft9g9vM3li6Cm93iUNivP0Pf5GRKZUXtMv&#10;J/Qde97nVjkM3dIzplJwSiP9ThpL7kkjGXjKQSZ2pkkMmMQYk2oDIWFFIUGjjAYXQ1ponLNh3xQM&#10;9p7gZ/ifAZQbz2dDPCamZe3QyIhGZ8mr1aiVR/rVKbqyJuXT2a1mQytl8R8S5kraQg171jgM9tmt&#10;XAqEslIrjkFJMbxAg2uqhh/BGpSPmqAJYqCgMyRBwAAngKKQUr1GEBIMtXPE5/ybIXnMp6EniomF&#10;rILD6mmhO02loi5N5pwdLcNPRkjvGn01ydMXv80wQhrm6m4lhB0rp6mV0vCeHcbN8d4Sn3F3SjVI&#10;OT+YJyYwExyUNdrKkBMQgLgXVvAhQOIutNUKrQRC+Xis7+4fRGXP58F31WekgUQjmM9Mg4lAkUYd&#10;FIsR/s9QGJZIzoICYRUyAqhYjAQwaJ8GPQher7u76FwTAigqVyqm7jW6N4c0FLUQ3BqslT4YyQxz&#10;54A5csYc2eHVBcMNxkcYGJ4lefVWau96ynhtfEet+oe1sVirpzbNW3R+pjx2eYlMbZ8jY6HkRp+1&#10;VpOl2TOHxiV3gzjY84s9VGjMcG45PLBWBFDsD8QQN4b6EYzkVutLaiXmC+vBHAMCJ+7WUQEx7IFh&#10;N9zlZx4VdwYjQDfsos5rMiHa+gPN7aD1lm3llb0nLb/yyv1iJBM6+sVZblY6XXE+ARRpwQXvCaI4&#10;rDGiD9lBAWRJ2tEoGEjuknY4TGa0TpBXP3lGllwr04047a6L3q/R9ThkIIU1nurOPEMR0yDoWGKf&#10;vaac8RyWpEe8xh80ByDrCZDQQyIAyJhgr1bQuwfAObDexlgXgiiGa5HuSU8ES85YIzvQkJp3iPMI&#10;oizxN3fRXQHIjT7E+pAGaVCRfkiTvDb4Q33PNefn3AjhbiZpizxE0IXfZuU35qBx95hl85lzNxJ0&#10;NgIG/iC852BBiXJ8NvaSucz4NEgmXvGRbNAgS68TjATvdJT+1b2kb1WMFNb6SGmjg2RXaVXvFMMb&#10;CToILNQKZ5hzNl1mGePcY0YyodNNFl/PujOjs8fRZz4fdr9fXO4exch1lfKQ6QfKN36b9MVvqyVk&#10;k5sATMHgNeuK3ulwPe9w4gNvXHneeefXO93yq2KXx+63lwDIL59tepJ13F9mdo6RFz95XlZ+tUre&#10;vfF6V58jTjrNB4qO4aymWDcbDBaV0GJNVABF+iaYAg2pFTUp4+h9KseYeFfGMSePnjSGmLKYDauv&#10;0RtFRcIwYObtcROGMkM1qLgjzbnnOmNdtOB7VlkcDh4ZTYPzzF1eIYDKA28zL6oPAAHBVPk5UwDW&#10;eBnWHCUO72vUdePmkeO7ehKwyk4i1vtK/NYoydrTC0bvACmrHCFlR4ZK7u5s6bklXhI2xUjalhQp&#10;2JMvY45XyCMtD8jQw3mqfKc30x983XOrsYxpSIWxXiFDagCaavvJ1OZyGd80QIY2hEoqnoc7lF6Y&#10;E1bUZBhj+n5bGXliMAyw/tLrUIoUHsuTYhj9kTu9JArrM6jOCSBLT7Ihb+mBmnRec2aNbmxk99Le&#10;P3yWKNnauUobZFOX/QoDgN5CeeTCAslcHSH6nHPmoI3HoFELOg7frpUlnzwgr918WZ65ukCmdcbI&#10;BNDtqpsDZeWVCZLwsalK19FYu1TQWxTWiECIzZyZ88OmpKw8yDxMFnIxwZrzPZvjqsAJssYLz8cN&#10;NIbvETxRH7HSah6AUBkAA70IlNHcUKPBzjBWhrO6gq4ZxueNv1moJgSD1UV7Q26z4IwL6Yq0AN3F&#10;NbTG940oU8mj4EuCGJY0zzgYKQMBVsadGCmzT02R0tq+UlyXKqPq0yV2hUaM7m2SUQdDF2vngZZx&#10;TQs8twV0iAVojDlzbBvB8F9uwDC3md5s5u2Y4pnZ+4U5Ywy1ZE4U3xtD1jDKgp70AdUG4k25MQTy&#10;53l96VMVKZEHeojROnPRX6svDjsMJRW6fcBprC9oeOLVu2MY3lN+DOcGwWUMfDa6G1hlgqbDMV/0&#10;RMVDtzBXR92goPeJoBL3brNCXze/bX7Xqmvrux4//UzXwy2P6x5pfVYealso81pTZcwpfRkKHmFl&#10;s6GnjOTBqyFSVueptkhIPKyVaOgMC+oqztGT4POXlZ9sP3BYu/Dk41FfyBXnHb+seODj71/47OOf&#10;lt4+2XV883unRy30fEY5Dvr6TaUxylA8Nwu5EGxkgPaTQBfsUcVqhvTmsUEto25YlZi5jvp8z2eh&#10;bMX6arAOtEPolWf1Sb7n4GasBdaFMt4KtMAqeKpepo6GbFFfsTYpMLoLQTOMziCgoj4zxfow5Jq5&#10;T7QnuHnssFIjJpD9kdvdpbQ6T4Yf7i2+L1iKEebSHs9gBZ3AEuZ2WGt76AraNNwoYE9BlrbPrzKW&#10;vrCJ2HKE3knT97Ti9pGjZGxLkhEHB0v54UG4ZpE82DhNSip7SDRLm8NuCtturAJU5kFF7XKUqD3O&#10;mPtwWdC2QBa1zZdpLaNlcG0Wrh8vU04PlhmnSrty9wX+Oqoy5vv0LZpfAEC7AsBzLGDDeYX+vplW&#10;ZV1RccXrT5XoFtmg90Szx0SszS/sJ5kF2UsAxTBjgkN6CZmnxhA+Aqj8RuWnkjNm77/+82K1Ku9f&#10;H+9fH2tL27j7z//UsWFDid4rFzLGD2lUvle9Txhq8QjaP+B/FpAY0uIo8zomyJQzvXRFzco3wy/a&#10;Pf267uk/pLW0fTfbtuiAcqAP6KcY382rhCzDs3Ejq9dxpSv3lNK+5PvRid2nq8c7rfP8Xm4av2z0&#10;Zt8f3aDrNbD/VLkA+jIHPVriMxvQhA1sSuYbBoKW/EFTDPd1Bn24gS5jIcOSdytdAxqUG+Mvayvu&#10;5Yyd162yXFhn9k7GLuUWw25pqxE8BWOQvpMqLaCfcuWB1sny+IV5v714/bnDH337ca8Nf5NjSGD4&#10;jwq3/H9+vHR9sMm7ny2JX3Jt2LPjOgLPjuiw+2b4Wcv2Ia2aD0tOK+OfvZSbel533u+DnxYXTLwc&#10;VjWy01bK2oxlcIup5Jy4m7vSFwKurDVA+hz1EAswsiUEgyUY0OAegLrXrI9dz6nUxmAQTOFzPfyf&#10;1XCc8D3GVXpAwQyuMpH+DUZqAu1gGFvjThp88cR5/wUbvunzdzsNJQ1ezpG7Dd70Xa/cZoPHIAzu&#10;0Kj9LmgI0uDjPUDZqG5yggEISSMQAJMw3SAcbGHIqZ4KDEuCHgz+j54gbwiOYBBgPBR6CgiZhg8N&#10;VosXAfC224PhjdR+VGqnehAJPVqMlae3gIPVb6xwPRaTUPN3MKwgENUQPRhHGswTqzIZ4W+GqY1s&#10;NlF7fTB0ggqKRitd7rb4njGEh+pdwvzeN6ApfPlcNHQJpAis+Pe9z6EwuWvKErH92yAAIWQTwZxR&#10;mNtoDPagyT7hKAH7nO4ayPfWioKZipYKirvhvD5+j4DOGPNrhHtjSB/D2QLw/MyFcocwCsI8pTbq&#10;SVSNo1hsdhHlPX0VONmsshENDTl832itkcQdiJD+9amy+PI8eeLykzKj80GZ2D5EKtpMZDAMQyZ4&#10;M/afYS7MHWF+GCsXqsncmN97QOgeiGJZV4Y3ZB3Rl2H1HpJzxFDisCbsvk4QRfDEXTtWJ2MICivU&#10;UdGoIUYwkghkmGvFnVULCAmLtxSdx4eaHwbvTf5g542NaR26jsLHLy44mnHM53cv0AD7YlkBgJnj&#10;N83xygICrM6XUx0H4y9BQvfYAgC46KacKfn9/S/e/+XFT2feHt5mqWNOA8uh96k2Br/YqPfMSpKs&#10;xuiJ79vxeqBhE1zPEM/nBMMvtdJBkg84qJXJVADFdQfPqOsLoaauGwff8zPQumpokW4wjEELeqAZ&#10;0jx3W5m3QB5xXWOk7kyqIIq0Q8OH1yZ93aMx8g89UTTkeW2eR37iZ+ADX8xxfxjuNH4Gnbu7Y1yG&#10;V+4kD8RgJT4aRxWXtDL5uptMuuYuA7C+bDxNhc6cjMhd7lJS30cG1cfL4DoXST+mvbt5gcGqgsxj&#10;Y+EX1cOLdXcD3XG9+H96iZOrlVsFJ433Lf1ykBrSUFanBNivVjZrlyq/muE5Q7bbwgCwg0HrJqHb&#10;7MRzs4F4bTTRpewL+GX8iYHfl1Zn3IncZQP+1QhD9Ni7LPVogMy8MENe/uwlefDcGOl1zFL1PDHf&#10;if3aCKIYrqchT94DTzTAwBdqsRkaYvSEDMeAoWeGueNz0NtI70Mw3rPaHmPvaayHQnZQsTDMlLkN&#10;apI/eY9gletKfuYaY778cF45+Hk8jE1WM8sHr+RCBpNnWKCCHlyWnCegqrikkbmf9pD0w57q+rGg&#10;j+sHZhK9wRcAiN6JZCnY31cGHx0IEFUqRfsKpNf2DEnalCgJmxMkZ3eejDo+RhY0zwaImi9ZO8PU&#10;UEAP8LQPXgcdDpJHz06SKSdHSkVjkUxsKYO8LgEQDlDbEXhhftgD0A/zRk8UQzeGNybJsNpS6XUw&#10;XdIOpkjOwWxJ2hMtHlthhFVGyqAaSymEcTMCz7PohvLGdd36P+SclCxWDA1nKbOVGcpXkE06AguT&#10;57QyACB8yYWFErc0RJTBmCvqGYYjQ37F7raUl288I299/qa89OmzMv9CLymDET/3XJpu7Zev3Zld&#10;1a9L7wlFx4qFDLvqAVoLxzwz+Z58x9wntf8aBnOgjCBnuVHHcGDKfLUSJsa9Mt8RkAkM44vF2rLg&#10;0BDQPIsY0ZCl8UDvkxP4nK0hVPCE81hMguF7LLefwDXE2saAxrQ0zrvD39VCALgHleZwDwzldQKN&#10;2y7XSvruYBlRWygjGgbIzNYpMrZpmJQ3Fcuoht4S9qb23+Q6N8lwLX0Y7aYY5nhvTgAF+mCYH8P1&#10;6MV2xPP5Qk76Uw6B56j39ECX1FX0PtEDQjDJXCyGEbPIwwDoQxfKhnw812uGUtKYKdF7o8RyvTn4&#10;xVjsNpqCp7Vq9dUSyAfmP40BUOImC0v3M2eXIX1jAKBYUIIhfeyHFgMdEIS5CeWGA3QMDXzVlqC+&#10;wu/ZrNDrWtg+7/f1n+38/bVzb955vvVl3TNtL8jDbZNl2mlfGX5KIwPBG3mYV5aWr2jTl+GnjVRD&#10;lTlKLHal8hvn5a4c1Wle0H4ZtSPhraofG0qrb+9+ZvUPr3265/cPdU+2D9VpnwLd3csXpn7E980x&#10;VwwHI3hi3kkc1pZtN6hfrLBOhpDZLKzFVy0GZbT3KuVbl3eUn7hZaQaZy6IlEaA9bvAyj5rho2pe&#10;JHmfOpj3SNuJ4JGDNhXvAeexoid7JrH3E0E1PZXMWyatGPAaeDUDkA7YZCtWON9iBcDsvhiZ2DBM&#10;8jZ6ihlkjTGe3wIy3xb3YgP6csC6MmKDUR4c3BTJP2oqWVhrFvNI3GogTjjH9G2tJG4OlZIDBTL5&#10;2EiZVlUu06rLZXJNf4nfQY+TPmSwsfhu1aihiCqvgP6j97vLwrOLdE+2PaobUTdAl1eVCv7PkHnt&#10;JbLkcr6UVJtJ0ApF5/62ovMGPQbhvsNBj1H4fo89yk/Dzwa8zFY73aLhnx5bzg/xG3BEOU8Pcwb4&#10;j6H/CdwswXMwBSQe9MVoI+ZG9obdWdiM63eYvbfsq2WuAEuGf+0RYf/SCRJr0P3nv3aIoqn5caVj&#10;g26LncgN0wu39oY92ua+a/AJRcfN7lIMgBHp2w2gmGs/4lSwzGofLkNOOOhwfzeGdFrN2SE7/rog&#10;hOa1cy5lfQ4p3/WGHUYaTAQtxWLtkvB8mUeULoDr8+/8NK8vz99x413TV9qmjZpelXdh4sF0XcYy&#10;W7HmJg03VkBjFqQDyAR70Kkd6QGv7qAH9l9zhw2i5sdhOIGmoiADMw8qXYNPKadm3DQsYDXUm3i+&#10;iVV6H/bYrnSxGA1tNLWIGwfpCfdXeiJRFrZP6nrl8jMXNv+8rfC/CpD+jx9T2kLNl1wakrbgUs5r&#10;ozo9Lgw/a35r2FnT38vbDL8r7zC4Of9y6GfLv57/44tfjr4z60qslJ91gNLWqJWMWNI4DUIo/6Q1&#10;FjdIQgAOrMB8phAU9C5pCFi463UPPNHtzh1Cvqcgh+BgbL0FjDh2N3aGgI7BNQbWatW4Xrowi+uV&#10;n+a02S178UKYR/ct3z9KNih60YfMsoO2KS1Q0DoKeybQM1RJzYXiLh2NEAg5PbzXUvDSAOTv4rc8&#10;oaDoobCFUlILP+DVGILHFMxKUMUEYzbEpKEYCsJkcQY3MK+GhuR0fBfXI+KnEczCFCxpzu/RULfC&#10;IBhzwPNEgWgGHDWU4qMmUggFkACGpRKikUo3Pnd2WRiAu55DTphKPp6dpWPVPAgoTe50q2XHaajR&#10;mOJz0ailoUvhyvuhcOWzURlwEETiM308K43PwrMwqmB4ZUIhJUFAROE3IqCQUuo0EBo2UOgmdw3j&#10;e2CXgyDqXjgfmIq/xVLJRrgXgihbzAX7l/hCKLHkbASumQqaCD+uFb21+mKx2k4s1rpC8Rt1Pwd+&#10;4y0AKbx3XG8mQxuy5fkrS+TpS8/I5PZ5MrA1Qwa2adQqTQXcUachATpjsjcrGZEBHbFGKgCAMGV4&#10;DavPMZmWxgyNUHZ6Zw4YcxE47wxBoQHkgrXgYJ4QlRLLPDtgDRiywqReNTQQgw1rWcGO/zfH/Jti&#10;BHysJ6XHMmXhmUky6/QY6VcdK757zO5WJcS622Hd6IlKOuwifY/FdKUdDvhmUE3YtSUX+ny54/ul&#10;v6z7/r1bEzs8u4qaFF1v0HTkPhh89c4y5nSwDD3hBDo3VguSsLIkjSkb3LsWdMRGrQwXu1e61pD0&#10;wLUHb6mvXGfSNF+p+EkPBET4nzHom6FJTPjV8v+kF34P53Mn2etje7FZA+BMY53KmYPf5TXu0RVf&#10;SVscvD4HgRbpBHTogvukwikCOGcIThkMoDIAJvY6ymGuDl7V8sQwhMZdMZc5n0UCUPmKLZ5F7XuG&#10;3+YGQcK+YJl2ZqQMrg+RkB3au02C8cxMmqZnlx5mVqCi8OUuKvvysGEpq5ixmXIc5jSxTvmx9Izj&#10;Z5Muhv7Sr9ZSreamhjlhvQO2WYj7JkM135HDab0GtGQmUTvtJO2An/Tc5y7O+E0WSTGh0bjDVEoa&#10;EmTimX5SfjJB+lf7qCDOBGthhXtnk2wLDCP+BmgoYZujvN05W7fx06Vdy2681DWxbkiX9WMWunuF&#10;JAwhgwLwXYaJRGF9CZwZcszCGCzLzw0A1YOBQWDPqnnqZg/zEghiyfN3DTt1XejFKABvTMS8lpFX&#10;wCPcOc3GIIiigUpQRY8U+0xNv24kC64lwpixVenB40MzSd4SIhk7YqXXziQpOlQgY6srZEwt1uDw&#10;AOm9I0NStyRL7q6+MqxymEytnywPtSyQWQ1jJXmjuRqOxN5+8VvNZV7rQHm0fbZMbC6TmWfGyxwA&#10;qqLaQLV8vi941APn8nyWxibPJgEUTzk9VEpryiRtb5JkAUgNqCyUlD09JGKHnxQc95PRzfoyqVX5&#10;4YOf1FyUPxw5LysuepOU5ZBLP6vGK2kacsoQyj9lTyC+N0KCl3qJ5t5GHeaeQDqt0kwevzxD3v/8&#10;HXnp+jyZcNbrzoJL8T8e/m3zzRdb53xt+bhymx6CAKwvvdrBWF/mfzCSQJXneAaCBgIoU/CPHd5T&#10;7rCyK+mRYYo0DNUBmUMwxZBhetAHYw3iYXQyvJs7+TQe2evHCTTuCXpgsQCW2w/AOT1A09yYTAPN&#10;O1N3UX/CWNcHHXDzSvV60jCmLIBRw6bG9Mh7rTWR3IPxqjdwzulJ8nD7XBl/slQm1veScAIoynIM&#10;k0cNJXiFg3i9ayzG9Dhg2ILvbSEzuKaUhwwJZm4TwRlD+ZhrqcVvkQ4NKVPAs2oRCbzSA8VQYXrc&#10;8o4ZiwVpNhdzstpESpoKxWd7oJiuMxGnLc4AB6EYpmruGeUCc3SZK0lv9cCOu7KDnqex1/HKASBF&#10;GZJUC3kO+eiD+YnCdxkSZ0LgQF0Fw0/vTW3XmFNDf197c8dv71/+8PbL7a93vXLudXm8faJMOmUj&#10;ZTRKwS8F4A8CWua5DDqhJ9Fb9MSI9EO9SVp6Qrky4HD/B+cenzTU9gXNaotX7dqnnJq74fTvTSsr&#10;b288N7cl77b2BegvGpvUh5SZ4EkLrCV7SzKPuRfuMx1zEYTP2HSaukWPv4G1pJcJv8VCE/Vh26NS&#10;aGyOWpGZAz19laH8DPn0hyzgxquWm6WUwbw30gA9TQy1I11zEAzzc6wfN96YB8lNC0vKe8g9ep4M&#10;sS5qxArWSUOawXBbrw9atRND6MSgbZ4A2ENkYlUfCVxqLKZ4Hmvcqz3WmddhgRD3DYrOd7ver3G7&#10;rL8cdNT76+KjLl0MC2O0j7rBgOvQ1nJ+z0oKdmfK2OPD5IGGGfLoiXl43w9g0kyNTgoBiGI+r/82&#10;LewcCwnZYiyBe+wAoBbqlnY8p5vfNEVG1hZDdmTIlLODZUFbrKQCoDG9g7n13rgXhu9Fgj8jMK8p&#10;mOspF4K+eu8viyb9o3Le9w5WcZ5WryxK3KvoWBWR4IkN4lnYg9EtzHlkxUy2DMgBjaTXKLpeJ5Tv&#10;yzus39/307qoH+QHe4Ko7sspH1+O8RpzwbFn959/6mAVutlV8cNKj7kuLap1vB8xcerbF3wmNJnU&#10;EPwSOBXBNsuBTmNBC3qfWCRr3Ol4mYiB++vq26R/eeQ175FATfcBR/3X0y1H1yi7e2NO+uI50vGM&#10;DP2ld4jpLeyxyYJME89qfn2ovejSpLoBX+XsSdANOJT1+7i90b/GLtXvUnMKJ2DMAe+DF6xAq1bQ&#10;8/RQW0P/Mx+KuVD0PpFGWMWSBeO42Z99VLlT0a6cfOXbxFHN37zcf16d+b6sfcqtJMg28qq6OQiZ&#10;yrBoevz6HnftmnK2/PIbN96f9rcep//7DiDiZ74bZvPhF08kL7426PnRrW5XhrUa3i47Y6Ab0aYv&#10;ozsMZeoFJ3n0eoo8/mmezLocLyPanKRfs55kQnEnYdFZmKDglKUk7jVVQ4XYB4rxtCrQoLCh8OaO&#10;CQFUt1GhvieQosCFscDvOIFZXPD9TCBUAigWByisU25POKkcf7rTOZ7Iv/uu7x+FHckWUXuNHw7b&#10;qvyFsbFhGEFQXgRRaigfDT4CAAgi7sSz4pK6cwVgwSRJNgFmlTcqIobPMEGWjei4s8bwO9U7BUHB&#10;an0sW5sJgqaxowXBaSDAw/B/Fj2gYmS1NxpBrI7GUCk2haSgydhvLBH4nNUHWfEmFuexQSHLmdJo&#10;NcR90mPAHR+WPC5u1qq5P2ziqeAaapI6z6UwpFClQObc8tn4ngYtn4kGAwU7DV8+O5UegBBjmqm0&#10;iqGosqDMU2FYxeM52EOJvZT6NhhJYpWHGLJ0OhUT14sCmgxFJcXdNs4hjTkKdjwb74fx3jQC2B/J&#10;F/fLkrOx+B3v41AyAFDad1n+3VQcVnuK1cduUPr69/O3KNC9N9tDyQ+Rl64+J09efk7Gts2UAWdC&#10;ZShj5GEYMs+DCfcEUWy6yx0jVt9hCW9WX7qXD0VwwcEKfQyrYegMG06y+W4cGJfhcvRAWdIAwmA4&#10;BOP5WdGOgIpl0gmuuNNKWqDS4yt7LhlgzhkCSvDiukJPkna6y+Dq3lLeOAiCIE789tiK9XaNGOB3&#10;PPfoSX5NT8k9nqqLP+TbVVQdp1tycbxu9V9e7foYY9q5gK78ekXH5qpRB8xkRnuevP3FU/Lh16/I&#10;c5/OkMJGNxVA3cuNoNeD1d/YLJW7kkagEXVt74Ghe+MeiCIAIk2QHvBqjHON7p1PZX+PZvC307ta&#10;yTmYrIvdF61TwQzphuvL63DwmveAOn+D1yH9ka74O/iOK+iY+Wr9sVZsCst+RUUwePrh71yMAXg/&#10;5ByMJQz2eplyxUceuVkkhc3hYob1UIEBhsn7Gik6nipjm3uK3xYAHa4t1xRr7Q3hyxK+LPLC/EQf&#10;zI0j+JGFN7h5kww6ZrI9wwnToHzyThrKpMsRMvZcjLhu0FOfwewDjfhtNsU1DfCZvrhtMBLn9Vqx&#10;pQGA+Y3eZS8xuxzEDn+bYe2dMNfx+wwBnBwkr8pRkg9aqJsjxvhcH3Rlg+8QSLGBtR7ohMVcfFab&#10;iv8aU4Y16QJWO+uKq9J1w6rzxH+ps2gXYa7Aw+ypQwDFUC8/zB3fc8eZxjfBBUN5vXB9hozpk3dp&#10;1JHvON8EUOR9DqwFc/cY5jEZBiiUlxSQT/D8rHLGV1b2U/kGxmIaRuFZjcz4BPx2NkTCAChdPjaU&#10;6E0+krozSvrtz5CRNSNkcuMkGQ0QVXygv6RvT4URnyYF+/tL2dEhMrlhnDxyer5MqS2VxLXmar4r&#10;vVFlNfHyyLlpMqllKIBRuSzsmC6Da0LEj2sIeeqBdXYE3bDHEOUbWxPkVHpJWf0w6VfZT/oe7iND&#10;q0qkf2W2uG+2lqh93jL5rIssvmqw75ju5T80RufhPVdJ1FYoVZBLt9W5oVFKHTMI6wCzInKDmwxt&#10;SBPv5+1EMxq0BXrnZhRDCBP2WMjDF0fIO+C5GR2RulFnjH7c+O1T7auvvtRqulD5QQ+yjw3hKS8o&#10;V+iRJnii3OC4B6BYxpnha8ylZb4KPaX0HhJQUf67Qw4R6NMDzkT1CsjcIuhJ7rzyXEYkWOH/LqBr&#10;hgW74xrMr2QxCXpZBkPn9t9lIabQUarhDEOZRrgR7oeFeYxWae8CGhrQ4NPATVoJ3GwiqbsDpbAy&#10;TUY2DJS5bTNkxtkJMrmlSNzYHJ4ynZti1LeUBaQj0BQrrrlh2IOm2FqETcsdIPeMsGbMq6RHiptJ&#10;qlcU52jw7GpIfLd+oaFvjDkhf9CwNqFOzwP/7HAETeaLzzZ/cd7kIKE7IyCXUyRuD3iqWiNDQLMj&#10;CZYwWLWT3ieG8I28jPkCcOIYe+0uuGK7BLbm8GeUAwzfVNA6ow/0ILNYjCFkh33Xgs45t9Z/vuXn&#10;Ny++/9uzna/8/O7ldz99+eLIG+NPmt9iWWjOfz7kRR4Gy+MX4ZW5ouqmKmUcZePzyvGsxsm+pDOv&#10;ZxRvwyXKO7GbUi9s+mZL/Uutk847vmL8K+jtbqU9ykrMnwHmh83V03F/GbAP6JkJBO0H4f4YasZi&#10;DPqQx1rK5Lty+bLpW3oFLOTF3xn+gX8ozqnkJh/7OpHOVLnLNaIu5poROPGVc0vwRFuKG9AEV+BD&#10;6t4M6EdW3FSfA/fG/ChGWxjTboCeY94qvVKmy7Tiu85SnFcbis8GWyk9niezm0dK1mYHMaGxDDqz&#10;xdqa49lMlyo629XKhX51oeMbdA12X+vOub18auTzcVuUH1WdCxqmHFDD/TEClztJxdGBMq12rLzU&#10;9ow8cnKM9NlvCdmqBzmnJ4EAUIzsCd5hKJG77WBMO+seaJ3T9Vrni10zTozVsRx/MQDUrNYhMqM+&#10;QoKX6alGuivoyw33H4B5jcDv0sZLxjNPafPVPXAp4+QL30zx4lz+o2PlxYzw4uOaWhZ8SQSYYH4t&#10;bQka8xwErizqxKJF3ITKAoDKb1a+m3jRdeuOXz8c16nrjPzrkt8r2oPtEiqV8pW6F8y6P/qHB5vK&#10;PntibMLwvVFv9dignRW4Q7Hv/pfqOVr7SfnA0jrlC9IlbN27dMr7gGxnv9HSJmOZ2NZDhjSbSm69&#10;8vvgM5Z1C2/27919CfUayy4E9eq9T7mRCVmjNr/GMxE4xUBnxkK+JIFvmN81oikWsrafLm1vj+9z&#10;DuWse639hWlTtiUuc3pc+VRvjnLHAPKEXmkzhvbCJmcelCVowhb07ot1CIYcYFlzbraw6AzTbpjn&#10;1+eYoht3wfq3pTezr06td/s8c7dyJx6/T0887TVufKsAapfSFV9p8UXZmZxXln6x1O+vQeD/3QdA&#10;FAlkxy8HPSd19nqk9JT152WthjK81UBGd5rIhAtWMvWSqzxwLQZAqpfMupgspac9YLDAoMSiJ2Kh&#10;e+N99jE7cQGxG0EgsYGuKjBoBNAIJ2DiYKd+JlczR4DJvjTUKSggDN0gjNn9OAaKohAERBDVr0rR&#10;jWpWPn/6slv50vO5f6iQdu+IOW4W6bdNc8htnaJjDxw2/KOhzBAH1RikkiWTQ+GqvVYoeLo9KzSm&#10;KbxoYDN8y4xCBq9UDPw+QzjY54k5Nf4gRuarMDeH3i59gBYKHCJ+VqlhUQMaQ75gcPbg4U5yFL6X&#10;udsJxryBmMAQMsBvW2B+/HFdJtUROFGAs1eULQiUxnsKrkcBH4XfY+EGCkDV2OSzdAvI+3MLYld3&#10;q+8JW4IoCnjMo5p/hHNoSPjCEChtg0KC4mJ8fU8YVUxWJoBKxuhTbyGRB13URr+qYr4nuAmiqMS7&#10;50/9XSpPPJselC09JE4wAp3BtCzHGwjh5ANGVnO9MDeapVDe7xiJAoPd8CNHsV/hC0McBsDbGnVH&#10;NWaPh8zumChPXXla5nQ8KCNOT5aS05Fq3kApDXOAKIYksYcOq9b1gJLmbj7nid4igigaK/fynViy&#10;lSWFQ8G4LKfP/LpYKCYyOoEXd1a5a8rEfBMMephoKKheKcwXX0kHNJxYupdx4ARbNBYIyGlYEPj6&#10;rDKStD0hUlKdLyW1eZJ02FfdSQ7fbyE9D7P7uocu42CQblrLYICoibrHL0/XvfTJI7rpHd6qt4DG&#10;QNRhC+nfECK5Db4AzZEy8nQqhLeFuhvNHCtWu3MG/bD3GGlQLVNNQ5qAhoO0wMH1vgd4uD6kCRqV&#10;pAvyIg0EKuRHwR9L7X5/+PiUb7dc2/D5kx0PfT/kVPqdQNyzCrbvgSheh7RGXrl3XQ6eg/lS1x/z&#10;4ABlxg0FhuWRrhjKx2p8BE99MAr4GYDT4I67IGrcZUOZeM1Wxl0JktLWBHHfgt8lnYLXbGAUJhww&#10;UHvp2BBMUEHjme+BKIZKcbefBV7ccQ69QKxWxUR7du1nYYYk0DPBFHtLlbTayqwrmRK231a9b2Mo&#10;Y49Nlhjm4rHZUtw2WojRao1oQIM2kBehO2wkaKuFWuyFuZCZB22k/3F36bHb8G6hGZxjClpjTzMC&#10;KeZAsV8XQ3c0eAaG46pzBYPCDPSkAc04rzKWosp4GVaTIUm7LdQwmCjwiieuxSpuzJ1hhUh6K1io&#10;gGFTNFjZI4bhl+pakOf4yjnn4PpTFnBtsAYsrjEe816BwYpvNAK4e0lgq7YGwN8ElvQMMyxs1EV9&#10;mX/dXwY3REn4JkeJ3uwrKdvjpPBgrkyoq5CpJybJmOoKAKd8SSaI2pkpRYeKpRwAa3bTJFl8ep5U&#10;HOutNt5knmv6Nh95/OJ0+f9x99bhVZ3p3v/aO67EFUkCgQRCkEBwgru7S6FAW0qFulHXqbtPS1uK&#10;FXd3d21pqc9MO9qZqVGy79/38ySL0zPnvOf9/fnOyXU919rZsuR+bteHzt9hN5+91u48f6OM4ULH&#10;++BnWXqmFO1vku45XXDKEY2Vai87rc90dTtdN3W0AZv72ZgdY6zj2raWvSDZ+m1vdOG1byfc8a9p&#10;HRVzvPDg5d4Yb6z3iQyCShd1h++B78iW7lqSLfVfibbBG+pb3kMxrqshdRz1BWuiYI0WRtmUwy3s&#10;mtONQtNPpnyy7LvHn9v7jzUPFTzs7Q1O837ME+wR/ESjSX+GJ9BtjkXnu2j2WnwF5wsGEvVO1EGh&#10;KLCP7C0GMotrttH+jJLCjtJOvRsZDMzWg3Yy9TpD16IOihbmBfq8uXgDmR0ZuoZTmOHBkp8RoscY&#10;ySnSRuPeCVo4Mg1npPgyNUg0xSldmmq9Nrez4bt6240nr7ZbP5xlM0+MEE+LqKobksxDLjM30Dnc&#10;9H+k4JOtc2dpL6lr4PlRxGP0mlovHyddvQ73pH2Ef5IK7BtRtM4mNbH9cvF45LqM2VZrcq1ib2cr&#10;WJYn3pVi+YtrWyMZ623XNbD+e8JtBAaUDCcMKNL2GHvguvDJcJr2hWeXaRGJIh24/QHRugxLasSA&#10;EdkTpPIVrg1Yy63Z1n9XeeV9Z2/5/r0vF3735Icv/OOpj17atP5P62f+9utp94w/EPvJoP1eZX/B&#10;lBS+4ZIn1EJ11e/rio6rU/bgoRfFi+becvwhN0h9zoKGkclzokfEPhx+quit5G+Tng7/k3jpL95D&#10;MqCq6RzHCZ3ymB9EM5LOOBC1n3nap1LtfUPtFalQkcLPWO1XxAPePwSzB7xfDfsf+GaDvJynvbVE&#10;zEmFDOAsgebBbeTulOqFHPabZ6AzsX/i6WTM0DG4RPsfrb0M096SIujq0bV3LpolmYcOgaFblcoX&#10;afUXpAlf42ToFtqUPcNs2NoSy3wkYFE6Z5J4Cw0k2PvEF73KjLlhX4zcU/7q4j+8euft+/vuabrQ&#10;+4Xh9pHIBNJkMc51rwHpGvlzE234tr52ze4Zdsfhy63PxmQXbSeLgiZdrIZLY8UHk6l7DF1/8upf&#10;Xvr0mV+uPTAtNGnvcBu/f5Bdd3SYDVmR4dLEMKCyxEtyhePUXJFVAs1Rw3T9ucZ23dk6F0cditzz&#10;wp8fK6kG6X/6Y77R7APh13Xd5H2H0UXqNNEr0muboBfofHQvJDKFwUIHvl67vdDIE97FGz6t/d1v&#10;/zxn/fJ/LOwqXnTJeb/m0yZ5jdZ5S3uej2xQ/db/8e/Z49e2GL2m04nGi7P+Nn7fmDdeOP/Cpd+E&#10;Qh9FPXamyUMyoEIu+qRFJIo5dDQoG6DjmCOJNvZw0EWieuzxfhp+OHHFvX+4/FIEy+zN6DsOenM6&#10;r/MuoDcy/oWaoybiR031bKRdjt1dy6bv72O9tna08lXlZ8buuWrAy3YwYsGGshqNn469PfJO74/a&#10;xxD7GDZbOo7wNUZ7ySLVl9ROWprXFd1nCDdI6WMWFJkF1CX33umFrvk4vfKG4+mV3Vd7oXLtNxlA&#10;NMpypTV6XX+F93Pb7cmbppwb2mnO/yVi+O/5N8cLElJe8f3G3OkftXt07KmMv407mRjCiBpzMsIu&#10;OxNjV5xLkvFU127/rJ3d+lk3m3ZWgvdolnWUsMYT3HVPwA3xdAwJoQ+Tx1iB2GECGEwwAZgs0/rJ&#10;VSelDyFBREcKH+Hj2lIM2AQUgc5aQqwfbzid+MZvzmZfst5//TdHRFKwOGJy/fe9zwre8ULUuBAF&#10;cilP3AuKIYK2OpLCDCYXHeOaYjjpYhTkt/upCwhKvG50OaOrH95hahNILcJLREF4FxEwIcoYEXme&#10;BEwnhJ+UIwpTCW3TThwFvMPyVOuzvtiK3o+3fP2fJYYdJyWXvPMCXY+hhS7PWe9To8LMljxdj443&#10;PXaGOc+eM0Z4Dhg3ijNw5ZlQkIEvyjFHDB88VBg/fE9MMwohJxhHTBWy61wM5SQK1VpChIYSJTJ4&#10;GNrXYXeYdTmQY9kr0qsUcpiib0Cx8Hj5ed/ADmVa901nQCIl1AC5gaVi5gi5IIIAZs/3UfYQVPxG&#10;MPXeqGGBVzLcM4ULvu3EvO89d4c9+PFjdsWx2Tbs6OXW60hDG0AUQ4oH3caIROFdZ2I4oWDqyUgf&#10;IEroolHCO/KrqY/CiKWzTr6UgRgZD7kS8IS0KapsoL2h1Wske6tFOo6/3IwlfUZKCrOTUCAo3EWQ&#10;UBeAUHLPwn0LT2P1PHR5LFqQJEWwlY3eM8DG7h9gA3Z1sfYbGln79cWh0bv6hibu7xwasi/Pbvlo&#10;nM35eKoNOhiwNsIfGkcM2l3P7v1orN1xZphNOdLahu6va+23By1fOFZHz0mr/QzhFNEe0kxdJz5o&#10;i/1mgQfgA4YT+8IRvMC4ZvmfVb8Xod8KBytrP+1drPmaV9l5Y0Royqks55VzESbOyfcRjv6+8Roj&#10;jP+5Pjgl+NCOmZSYwcKnITLOR2BAyVjqrddEoYhAYVTRlY8jitL0T5NsmN5nEG/nAzKYNsRZAMNQ&#10;MKbrFGlORKeIQmFEEYnCeGJoJIs5bq7eUMKhpl5jRNHqlYGjGE60A2e2FIs049mftbAhB5taULgQ&#10;8XrAjQOIfy9omQtqWPbCaAsTTBkJQPMHrlO6PN56bKllA3fkWNu1uj+9xzBK0mBo519DeBYn/hIj&#10;PMOQitX/tPZ3Ro14S/CJMCt+p6WUzBi3T2GiWWpJWkrokxoG7uI9JzoNj6Jmhlq8bJ5Z16BVdKJw&#10;kREHrm6T/dAe4syJ1H3SRcsZseyV9oGuf0TjZgjuVwJrHA7aE78AuYteY0TRmMXNPhItjdT3bvg6&#10;zW78pJMN29bRuq1qZb3XdLTRm4fYVXum2TV7Z9ik7WOsx6pu1nZpa+u9rrcMqDE2be8Eu/HINXb/&#10;6dtt7KbWzgOZq32bcrCn3X/+Nrvz3Gy78cMZorMYS9S91RBMmC2EApQsvGGuDIPW64m/lYtf4MVu&#10;tCTNOq/raL3Wd7fBm/vLkC202PfDvrzqzMhO1ez90t+YF2onxwwJPCAj6S+OP8HvcM5xnK41RGuQ&#10;lmRNiq7TY2uadVwXdPy4QIt5RqTnYrjSpIh0x5vOt79498mhFyNvkgIh3pmuPSgBz7QnvlMNJ5tb&#10;+sx1SRQt0JyFdHFqnYh6k6ZCoxu3tKd0L+NYIuVskPBwguiBOT3UsyZrkTKKAZ6ua+F4qSte0FC4&#10;3E77Q10GM5ocL8eI4lmhQd07EU8iCUH4MTJUn8cJrsWLwqzNylo2VMbtqN09bdqR0XbruRvsutOT&#10;reCl8CpeDKxu0G/FM0jBSdHCoIoSfkULd0lno8aQ1D3kHrXERNzgf/BLJ1OQDcghn5cLByLEC0i1&#10;badniuyl93StTruLrWJbZ9FUuuU+InyQgt3gjVw3YLfD9kg3HJixB7TnJ+pEKt8oLdL6aEZDXRSf&#10;uUYSgl9r4XK5eCbzkRg6n63r9dzd0DqszrHwFwIXx+zq9c9lf1n9z3e+WvT7N794/4GTP3/YdNEf&#10;bxoz5VjS/s67vYvUtYyWLBkMHYhH4KmnSQaDay/pK696b7789X/UlvRflpGZ9HDYb/TZ3xz8eW6W&#10;cJuW4Gl6XtKIe+nekP943Rtqb+lSiQHFmJZwKaNR4r2R98pAe8RbKZgVVZ/e/Y1fUFC7weveEuQM&#10;darOGYDhxF4RaUJfAreR6chhjuhT8AXdExkyGFC0RnfpjNqfcO0pRhSyAgMrTvsXpj3CeOJ/ujjm&#10;v1/DGi2uJcNf+smmDjZ6azer/0q460zIEF0yOEhnJYpFrVuS8IImNi0ll8qWBbXXEaHsR8JCgdle&#10;KCjlOwx85L51b5QvTN89ye45epX135ThdCYyCOgomCV8r6XXDaiJWhZuUw+ODj137skQ0e3p+8fZ&#10;+AODbdbhAdbt/TQXHcX5gkFPPSV0iSOUmhrS8O79rLs9eHaktVkX/ulNH04prwbpf/pb+fmYgiFb&#10;wpe1loGB0UTHTDqCotgzv4yyiW461xXHAnbdyUgZ91XlI8NFh1eeTbvwwGejtr3y7TMdfu3Meed8&#10;mzoNlns7ux/UDvwPf29/eE+riRv67S1bVTZzwTcL4h8+Oqv9zAMTdt909vqzT33+6OInz08/ecWJ&#10;mF8YmkunPVqX99WiA3EfrVHwjSPJNhTHmPC2937vhzEn49966h9PXeoMuP8PkwtGbAqsb73Gq2yH&#10;gajnw6jBMOwgnjJqT4GN2V0e6rOhyT9GbR/1EIZT9U+9a+ZGNmj3qLcw7WbvFxpI+Lw07CbRtPAw&#10;DHkGXxB/yBFOsFybe+kHGLdp2pdWMphGHYm6eM9nRT9esT/7x/Il3i+NF3kh9qqRluAcKvjA+6V4&#10;Y9yBEcc79vlXp9j/pr/AtJe9CIyoeT8uyZv6UbNXxxyv8fPII2EhIgEjpRSNPx1u0z6qYbM+ybPr&#10;zrfQamuXf1hiIw/VsordAeuwM2Ct1oRbspiBa9XpG1F4w2ECFFazMKAQdhhQvEZQIATF3ONFNJna&#10;HCYeY0S0EXJ32uFVDt/nHbzjVK3/41CtgUca5OV9EDYv/33vR9KvKPrFIHLD6lD+YEwo89yLDA4a&#10;XmA8uToh3SvpKKSYwCyYt0OBOx4bFBQ8ykSp6I4Hw6JNdpGEHEXg5M9yLZCFHGS6u5FKhkFWX9/v&#10;vSbf+m9sbaUL0q3w9RpW96UES3s04Kx6mFUdKeykuxDZQEElF5oUHrrDddwaZi3WR7h0Qie8MEpQ&#10;YrlvGCjPRGQIYcsRbxBMF6NUzKzx4oAN3JPkGnRETpTgFiOniLKfFN6uIs52Ikpy7vHoIQi67Ym1&#10;zrtyLe292Crl2zegOCeMGyIjcleddolyTY1JnO43Vc9Ke2pX7Ks9c63jh2v10+L34IH21SnfHFHM&#10;X4yWIq4lxt11cxt76Px99tAnj9qMUzdbvwPDrNu+VNdqmHoOlD+iDRR6oojgVYapJ0jYY1jQKIIo&#10;VI6EInuER7RYe0TXsCjBuZZgWK73KtaHW5PFQRchJApFLRyL+03Qom4oWXtfQzCjXgT8oXUxim2q&#10;zpEILPV/sNqQIi00Us9Cq+rCN6OsYll9G7G9t03YO9JG7x5ikw4MtyuPTbARB1rIOMq3+z++2maf&#10;7GU9BO++O2JsyO56oX476mvVDo05WGIzTlbYrR8Ot1EH893MpDpi9nTrwogiMkJbWmcosfdibpcW&#10;//uGk++ZB9f5vyr6VPUd/ue1VkD3XktCkpb2GDvNpKCE6zndefgNOIfCgPIADbFQNgQTOjFS94fx&#10;Qhc4ahVoZz5YBnov4VdPDKjTYuAfShjpfc5P3QNDYQfrNel3ZcKTjru09ztjZRCFWar2LVv7R5ex&#10;eBQ5/q+mOTpmYlAxeZ8aEjz4OaI1RggQEe68K1g1Z0mrpc7Laiw8KZDQ7Lk31kYeKbZ6K+Isa0Gc&#10;5S1Ks4x5sZa7MMky5oe7AdYYQeG6Zrxely6Pttar4wSbgEtTdYoiipaeme6D7EWqVrzwjQHRGGDO&#10;qMHwFMxrPKlneTrhP+AuGMaKRoim0ZyA2ghaQ5M6ihJO2h6RGowmDHm8/+BiBDTiO0e0V4lvx1ja&#10;/ESLeDNYVQcDX0CR1feA0QjR9BWC9wgpiigBDIVFWcSg6sqScO6K4bpffAkFVvtx9cfJNuFAS+u3&#10;vpMN3tjLpu4cazP3TbPLd022gev7W+sPyq3tktY2bONgu3LvZTbz4OV27aErbNKOTtbwtxGuVmLA&#10;5mb22Ge32wOf3Gk3nZ1o7UVnbmg6UQ3BpbaeLVNH1xpZz0VLdYrr2wu/my6PtbarGlnPdV1s8KYB&#10;1ndjdxkhaX/qtKZ8YDVrv/QXN8orDXTzVshI+tkZFihsLGQHRsZQrf5ayBTxKuoAW6+NtWF7pCwK&#10;X0jTxfFCGh2RUyLbl58psmuOdLBUcF7KKr/B4HLtu+EvgnGC+D9HaiJdxEJyjTS+2to3vKsYTc5g&#10;0sI45sg5aHTD7Dm8yhMlP1He4FV0V8MBkCt8qC1YMV+OeWglUoSJFJJGF0BeIhdxOsKDua5wKFLG&#10;Z7ReB8jkoNvgSOGg6Dr/nYA1XppgXTc0sZG7+tqk/SNtzse32B0fXWM1X42vOgcKEjICmMHL4ePC&#10;WSLUEeIXMcI1OmthZBJhorMnNU8u6ia4OPqH9wgXXaMm7T1KOg5Hat4a63fhRAF1jY4HG1v9daWW&#10;9kacJXHtjvpMynXRymzhZribxTVWRhI1TxhQdOykCQ1pfLxP5Jo1SHCD7zMvjXEPycKbJF2ry94k&#10;m3yqjhW+HcQIrBy6vflP732z+Ic3v5x3fN5XKyf9PvRxyf0fdZvTZnvE79vu9kLMRaRFdGfxhQrJ&#10;7Q7iDSjQMdAQsBWvC3sj+rVpB1++pGDO2VIRnvVs2PCwR72zkll053Opk7Qbp/kUvKerjCeiWXj/&#10;SZlCcSwTzyZ1PFPnjRRcY2/zKnWPR2JeiulfdvA/Nx+4fm2LWs1e8xY6hyMyEiel77xEbgI7/mch&#10;g8F1ZL32DeOPtObmuo8YeDV7Kv6Dk0wGm+vCSx0Tzpp40SC8jKH4yMzMd2OsbGk9a7o439qtaGQD&#10;NnWyZnOjnHOXeW/UL8Kn4E+kdHKeDD0ztaDDtg4J3Xjs2otzztz407DlXX9MvCnigvDVRTCco1zP&#10;UHNRjM3aN9T6bKjpaj4pb8jR+VgFH4RZ8bI4a7AkJjRq76ALz51/5uc5R28OXbl/kk3eP9yuPzTc&#10;2v02w2IFE8os6AJJJ08i1411HvaNsSW3fVxm43fVQNZfePB3t8/7dZodfyjrcw4lDOi5xfuk9Vov&#10;BD+kw2cr0RqObgxEIjZDRJ8jhRvXniix1768y279qJ4NOggfjfh55odFax/63ayy6lO6v7c+ya5d&#10;uMI7VbDD29fnvxkcy3UXfnZf2+v3TPlg8r4Zl+o4ef/KfUO7jj4w8Oh1p64N3XTmGpt2tKMN3y/D&#10;TbwZPkEqHw3UqIUacyjSxh8Jd/Wu3YTDQ45E/HHmp41vW2AL3HPSWfCRQ7Hj2yz3vi1foefTs7TS&#10;/pC51GljlI3d20y8oJN12tzi50F7B70//OTwS/AhwtrqmZghmQ97Z2LgfT5fEI1iPFH7RDc+IlDx&#10;4gu1hcu1RPep4gHUTKYKRwgS4IiaeSbWZhxKFh5VOQ7YJ47IupKlXqh0deDPnfcn3/92aN3/NeXx&#10;3/PPvECdJV5Sw2VevWHbs9Jd68B/rsyacqbbWyOPZ1biLWJuxhCtUVKOJp0Mc7VRUz5MtennCmzS&#10;6Xo29Gi2dT8Q7SIEpKBQe+FSh3zFDcJHGJB2gII/RgsjCiWbmigITwQYpu+m6rd0/WiqTWghptlB&#10;SD9wn/eXm07GTx9uVbnD/+VP91y42hssA+qzWu94IVqx0pYV5u+UPpgTSiXKJkcZITBCZ5QIgeiK&#10;Q0QCgUHdC8PoMKAYWkg6H8IEj2SmmAgt0PN0b6QU0XKZsDBT6Enhc8NapcwwPBPPc8dV6dZ7fQsr&#10;mZdjdV6LtoLX4qzglTjLfiposboHGmjk6z4J+4frOgHdB8ZcnhQzWuJiLJAz75RYDFJfoeV5UIZR&#10;klGYWRABigVwFkzxIJTqt12lRHYXg+8t4UH6AhEDunYxO6adCIBUvpZadL3rtS/BmmxOkUEXVkVQ&#10;MHCWn04Ck+R9GD33gGDV/ePVyhZzpNkGNXE033AMfYBWXy0UG/aZ38HsEVp43PT7sBci9IyJNmx3&#10;D/vN54/ZnWfvs9EHpssg72YddydXpfBhQOle8aS3k6JPa2sUFOfJF7MnCoXhShF3rvaHaBTfoU4h&#10;WvtfQ6tYn3fZGGcd10W6SFSu7plIE4KImhOMJRQjWsUyQ4f/MaKINqE0YDT5zRkwpDjS5Y5IASlc&#10;4TrGsX/PhVnjd3Kt//ouNn3/FLvj9O2uNeuA3Zl2y6kRdt9HV9igHQmhKftrVj7xybiLE/e1rmy0&#10;LCJUtDzMmq0Ns1abwqz79mTrsjXRzbWiVgJvZ6LwKYji7O8/ijULBsgCH8BvcAHlyDek+A50yNE3&#10;oFDMRZ+k/zQUjTGQlQGtZaI1V2vF+au/4xbGAcoT1xZMiIYwu4q9GSB8GiDDCUNpoIymHjpPT72H&#10;AUVUCuOJZgYYWXiaeY+0sibiFazmwsvue+JlSCW7QbXhwqdY0VqqnhejkfQkDCsMKvaVla7/s7W3&#10;DSQ0iOZ13RN04wZKUIykUNTTvTVgyYhuIPzvtSfBxh4rEj9Js7wP4nWOROFKunVY2dpKpUhESLF1&#10;tYZ4XKtpHCPORXrYf9Gmoz32WPiWomvHSwBH6p5QbF1dILTAPkCTLHAdvidYooBQW0NaA/N18PKT&#10;Hko7bBwmePmd4S489FeCVgBa4ZyCP57+jAWJlvtBtiW/n2BBrgsPw3jTnuBQ6CE6niKlk/lDdJui&#10;vT9pZNTiUDjdQbBy4wFESzRnocEBNVRjjza0Ebv62Mjtg2zq7gl27YGZdvX+K238ttHWc2UP67qy&#10;s43YPNQm6bOpeybJkBpnA9c2sGzRQdP34u2mU+Pt8S8esGtOD7JiPR/KG6nczAQkAsz3nNDVom6C&#10;qDtpHjRqSH49ILikW/vVLW3glr7WcXXzUNa8yPlTdg+71GGLhkGRQ2Q6dfZOiKdUOs+8r1zi1ME4&#10;wCHXW4soCHO4gJv2q74M4QE7U5zSlK39ag4sxOuIWk45VWAPfTrdmrwRcE4+DD9/aDfNE0jzdZFq&#10;HYk4O8dJtQFFGnEDyQHanftpe/AfjCnSiomGE8FkkOXUk1FWvjLMtcv2W1Tjjc8XftI8gghUM4xe&#10;3RP1SM54QoGGl9MdSzADP2niE4CukZ2+wShjCgdP4w/CrcOafBu1u7eN2zvErjt1ld167hornpta&#10;xbPh3/BkcBJ4gZ/wC5Rx4Wi8jnm6BsO4me/ky0GMBjevCPyHF3Dkf30WLxnZYF6MdduUbY2fibIw&#10;DCjBvN2ehjIYSy11TnRVamVbLcn66OfDrKWek1bmGEo4VIg2jZThNEKL/6dSB6UjvGIwBpRwtZFo&#10;OUl4RZdSmhW1E+62FY4zV8570QvVX55x8emvX78w79sV37z45YvLxh8qe6d4ffDTTru8i9N1jnE4&#10;4cB90QSKNIX14B8tvx19C+Zxb6e+Pj+023V9FL5FZvwmbEDwQe9A8AnvIs9P6iJpcaT10+DGpcrq&#10;nKR/0a6c6Ahdx+gAW6p7ZX5XxJ1eKOx+78vg48GZmW9n/hcFctjqrPSi57y5jifDM9gf9sY3oJC7&#10;pOWD5yz2ju9xbuEEI1SIgobB1/XboI6x2scYnS9S+M/YFuZ0MUYFvsrCiIp9MyC6yLKWS4pk+NW3&#10;/pu7Wo/ldSxJuI1Bnqa9LxD+UsvFOAJoAQOqZHm6dVnfwfpu7Cpa7Rm6+vDUi+NX9riQNTumUrga&#10;ciUa4KzkT+myDBu9M9/dH06vLJ2LOlNkWYPl8dZqXR2beHDQLy9//sJPD5+685eZeyaHZh2ebDN3&#10;d7cmryY45wxRYzoU09GQhgUYUMC4j+jkWhk6I/fEuLEAsz/p/dXDX87uXQ1W97flmyvjx+wIv6PN&#10;eu/PpP531N4z/4lUaupyaF+OgwkDaqjkGE1GrjhRbjd9VGFjjwgnj3i/TDube/CeLy8f+ql96tql&#10;Y7Tcttfr23Cl90PDzd7Froeivrrr2xZvvfTd+IkLfni4ttmW8JdOTBty66Hrttx/6sn/dD/8LTi5&#10;IHLU5jazxx4Y/qd7Pr7PfvPJg+Kdo4WfmW72HXV6GFCD9Xr84XgbdzRgpJ/22O1V9jsQ/smVn7UY&#10;70dx9n13S+q4TREvNV/u/UB9bbmep6XwocfmaBsj+hu+o9z6bG5o/bel/DTueP4rjP5xN6G/K+ZF&#10;12r1nPdizmPeD9Q5BXz+wFH8JUw4FpShTlc+OnW6NF/RfbJ0gBrCEbpG1hYvHXvcs1kfSu5vCTjn&#10;AXtVrOWie9qn0uXeTxXbo1bd8fkd/8fgx7//nwyorPleetI7Xr+S97yrJ27JLjK9t/SPSxOu+qj3&#10;S2OOpf48XBs5xDekhFxjpDBNPhtuU86l2uXnatqks9k29FSq9TyUZI2WyTiQwAyibKGEwaTZGIgL&#10;wwkDitcYT6RcIAgwrEgz0PeixQDIuSSHuFzMifa/vXZ6ocsPe8eW/G34f/IG/Ppv3NFxcdHvBZ6K&#10;e8v7idkJtGVFAXYGFMofCiQKJQsvjhCBSBQCIajXRBpI23NFskRJdA8wTbrMUDyLIKW9OPULRDsw&#10;ogpkNNHNpf/uKGO+AEYPTIcCVXKsO66Is8HrO1u7RY0t/7VYq/lS0Oq+Fm+FryVY9jNhFi+BhMBs&#10;KAbHBHhqkEjhofsRUahGIghqYZgD45RYFs/iK8QwU57Ffy4YMHCkzkwwjpHCgmesmRhXic7fQvcM&#10;80GAEYXqIKZBJIpOZuSVd9odkBGVY3mrkqr2D68XTBxmjpErJcMxcpg6ghwDVDCEMVN8zyBY5kyR&#10;3+/uj3QDFB32mGgUaSd+ah+/Relkj/R8me9H2fVHJ9nTnz9jM4/fZO23DrLSDc2trQwJimQx9li8&#10;hmkyn4LUvRwZTxhQ2YIZHmZSg1CUSLukyJv86RpSRPMk7NuK0bgZNXxX91xfn5HLGyeY413GWIrR&#10;HsTrnlxKhfAgiLHHAo+AifAFg5v5SnwHZSoSpYfnITqoRXFy3BMBGcwpNmBtV7v60HQ3aHTG4cF2&#10;++kr7PKDnULDduSGZh/vE5p5vEeo9YZEV+tEyh4pDvnCo4YrAq7tNR2e6uk5SHFLQmnmXjBwfIMJ&#10;OP96gRMYUCiWCFz2CScGn3HkN8Cf7+lcpMZheGBIgxPFMqhwGDgFFPoF3zj6r/Ws1K9hqJAGNVBM&#10;FAOKOii6PWJAsfz3aCzRpzoixZyXKZ9EOQO+VNcBX0pF4w5vRD9ddyZaTd0PKYII/XTtK4KbCAtH&#10;IlJEcjCumN0GnJjFhvHURquRzkObdBYNJwpFPzSAAa7NNwZsxLEcCaQivRdnUaIHIqhhUiYYL8D/&#10;FOnTuIVUPWpVHH6CByiOwFRwj5FCgvEWJx4Qpe9F6p5cFArDU3zEwVawwolEMTZ1l8zkqqXvgIs1&#10;dV7Se4lqwE+of8qUIkcUE6WBtsfxum6crkt03MEdIQdOuWvHW+0l2VawtKbVWBBTdW3hMDDDiMIj&#10;PlHwHikYI4w7VCuNzBxrz2stl+InIU2dVC/xgEGHAjZwf13rubWz9dvYwy7fNcnuOnqb3Xn4Jpuw&#10;dbhVLG9jXVd0tHFbRtq03ZfZzYeusRsPTbS283OtQM9wxaH+9vzvHrNpR9pZuu6DZj1hWuGiBeZg&#10;MciV9rd0aaU2kXk4dHwjUgPt576VZp1W6xpr29ngLf2s7crGv9ReFPvSlVKC4O3lV3uJse0l0tt5&#10;3zinDDIEfgR/ghfhPMKowoDqoiX+FxT+YgTgsMFZ1l5CvpMUXuZvtRUPIbJx2eksm3GiidXU/QW0&#10;v8y/oRU0NVCkdifoWVw9EAo08gFcEA8gCk39JR0UaVBBxAoHjkslZukcHImYoqRRB0W2Qqr2HocA&#10;yiQGVF3RNW37WdQTu2gC9Oo3WuIIDcMjtffQnnuvjxZGFM4pGY6RkgsNFkVa27U51m9LuU3eP8Ku&#10;OTHDbvv4Wms5L6UKTsAHJQkF3Y9GcW7BKV37FCt+kiUcJiJKGhajOMjEcDTgL/ARo57XggvZGcUL&#10;U6zPtgZW/GiMhUmeU8vTcWexNXqzjsUh41tptdfqoSX+w7DYIeIN4z8SL/hUBtNnVWl7NJK41Nq8&#10;2oAi3RcnZbJoE+UbGcUMw4YcwVsZRzjMkt5ICs35+KHQ+98sDc0+Ocpab422DuJnk3SdqVr9RQed&#10;pDwzdB2HAhEjhntCe062Ch/DXvR+mH3kzhde++jRoaVvpb+sff5TxONeiH2nVpbnShN9IVuYT0et&#10;ChkdzXUeztWGPdQijYoMGrz4MXd7f5KMuK/2yhqutupf/wa9lZBa8JD3vHj0L44f+8Yt+4XcZL94&#10;z1/IU76n/WJgLvKB+if3vmR/QJ9Fah+jxOPDwSPpBmRIwBdcG3yteN0baaAJ4nvlyxpY55Xl1m1d&#10;a+u1vrHV0b4GZFjH49jVb4jcNpIsRyHusLamdV/f3CpWN7G2a8qszcrmoU6bO/90zanrfn/Zii5f&#10;pE2P+Lt0ukqHt6JP6Am+TRdgZIxzGmjRCZVyiNKVmTZp/9ALz59//KcHztz5883Hb6h88OydNmNb&#10;G+lH4ZYtHCTyVF/7Tue95pKLfmSDWVTXnSmwYQdjrQuGz+m6F0YeyXn1OXvO8Qv+5p2pyBuyNXJe&#10;h43eDzSP6CKc6SLeRwoftbR0xKXmiTT0bnpNyvOEQw3tnvMj7epTkTZOOtLUU9GhGafr/XDTmfYf&#10;33C23vGpR6P/1H6bd5FZkAVrvVCr3cHvZn3e8O1NPy9rhJH18LHJw2btn7TykXMvjK++jf/y96nN&#10;iR65qcUjV5+Y8cMrX71hr372gt12aqyN3Z/hUvdY1ESNP5JgYw+LL2NYyYAacDTq6K1/GNmVc2BE&#10;vXKqVocea4LHmy/1KsvFRzoKt4fuzrCJBzrasJ3NreemVOu0NoAT7cfexwNP+AbUnDlesN/LSRWF&#10;T3qHaUtO1NHpCr5zXPuG8eTknVaU9IYakvux0jnDxSuSxP9oiEZq5syz8XbF8ShrJ3gUiQ59A4ou&#10;pkSli9YEvxl3pu0krvu/90/GUs4HXmrka94AKQfv6MF3XX+44M513z8++K7PBz49+VStryacTvll&#10;1JGI0DApRhhSLDqlTSASdS7RZpzLthkf1bepH5bYkMM1rXBhwCmWTuFHYWNDYAoYTqTxIfwQBCjW&#10;LL8eSoo6hBenTaJeiD7zDNRsLUZFe8dJR7yLr3w19O2j/3g7o/ru/9Nfy+059dPe9Y5TR+R3W3Np&#10;fCghvmLpL2qgdH/xEp60OWeqN0NIiUhgLGHMYDgxed4prQh+nc+10ZYiW1uMgBa29YVIMORhe+Ok&#10;gIS5/FOiT0x0x2AZvL7MRm/qZW0X17P816MsV/dV65Uwq/tKtGU+FXRT4OvovcYLo6z+/IAz2vAo&#10;omiRW4+H06UaILhQYFHmgCsKtK9Ewyx5Jj8K5Uf5pFzgPaXOogDvp5gSRZ2DDoZb30O6bzEPivCJ&#10;AjCjqBGKtJSrZjtjLer9YJXC7UegMKJg6BCaL4i5Jkqj4BX+shQlEU8TnatAxEwUx90H3mDfEMNj&#10;iiAl/QRcgHD5PcaJ9qlwYYyMp8vs3o8fFSO4VgKvrzVdVcvarZPyIwZIilZ73S81LijdNFdwxpMW&#10;A3ExblGweT9Dz0xTArxf1ILFSPjX0/fwEKLIRun+6A5WV69bvhcINXo7qjL5uYiLUo5C1DqAvyhM&#10;fgTqkgGFoVS9SL2AmcQjZHUNlGWXjsEzaWGEUieX/XKsdVzWxCbvHWSzj0+1K48Os747a9qYA8V2&#10;7ck+UkAKrPCDMFfzQ4ootT6Fy4Mu77xIzLGhBDPpPij2NChw9wFOs//gNQs88I94l9mbf/2M96BF&#10;36ASTpH22Fh71lDCpTEKthg2R9fBCUMdQwp88402vY7UXjO7htRKUixpO48y00/KSicp7p3FH+jM&#10;hwI0VO9jTNFgYpKUpKlSjqhvQxkiSlSf59O5SLlrLiWf6esokkSAYiToGS+A4knqSaLew1AnZTNT&#10;ShVFyUShmup3GFGk7mFs1hb8gBvtz+uIPjHoieBhVPXZm2QDZCzkr4pzbctp6UuBfoyuEcvSa+qy&#10;EoQrNLRwUQefvqS41HgzaMUroixtScAStF80tKC5BBGCCCkojkZRaDCkgBevBX8ilkTGa+kZcnUN&#10;6u3o5kbqcIaORGZopU3ElGgm7eepoXK4BOyhf+EZA62zFydY41X1rOWahqKPBpa6IOHSjKBYnR9P&#10;O8rjCIwowRMDipRoCqhZtFxmxggNTXrJaK5SJILWd1dtG7C5h43eMtRuPjzbHv/wURlSt9rIjYOs&#10;56qONkLvz9gzzW6SAfXg6Tts2vYelv9GtHVfVSAD6nG77uRwV/NE+nakYBUpHI3TMQUlTs/G6wQt&#10;npP6mrz3wi3h6XAHszq/TbFe6zrZ8C1DbNDmXlZ3UWJlizW1jt9yYNr1dSfXus8r9T6RMl7pDChk&#10;CAYBPAVexMLz3U1L/CUgXlUkeDeDXqBf8UzGUzQRHOAhRHqIno4+GWHjDmVYPoaC6CJONEx6JZFB&#10;WpXjSCDFFxkAL3CyRPQdIZomy4BUROp+iVoRTcvVIjJOuiA1bswUlMLlBrkSDQRvme9DZBUjnMHc&#10;ecJRansqtBc0FwrjmUhDxAkGvxTvdE2NdD+OdnE68j4Lp5RkZ1DKdfZrYVaxvrYN39HVLt8/0q49&#10;Pc1uPj/TyhZnVilGyFt4LrLXNz7hv/AB+ImOMU8GrN78SN17wDUgYBhrmGCDsU/7cscHkT/IQ8GX&#10;Vtl15iVKqa5rWfdFW0DKM5kITTbXt7jZkh/N9L2WWvD8zlr6HMcj/GDch1V1TlO1qHUixXeSeAPR&#10;J5rOjD5bpUwSyaN1P/WNFdW8qUSvS7WHXYXfPQ+K/tcl2A3Hb7LXvnzTrjrWyUVX0U+mnwh30Sei&#10;DD1kOLMHtNKnCy7e+kLtRxT8VHQVoWep/17ApayRxk/jDIxn9AHqZnF6UBNEB812ur5fB01qOEYT&#10;xhPd3BgyW/8FLyTF9PvAQ4G3GyzJzKtWT/7LX8XTMTVT7vfeE2+uaoqC/Eau4hQAp9kjXvMezlG+&#10;w34JB4lmMoCbCK/7XDgQEJ+J0HIKMDKA9/Ubng2HE7VbpEgjK5OFo/nvxljFilIpwM2sy+oWVvxm&#10;lPsd0Ss63xUgLyWPuq9NsCbLE6zhsiQrmB8j/A1a1nsxljc/pbLrhjb/vOXYrK8aPd3gm8AY72fJ&#10;/JDDX1JihSM4sUi/dmMkRBsYwjTlKlwWaz13tq186NzDFx85e3/l3SfvCD3x4f02ZWszq61nw7gl&#10;GkrzFzosU8NNBIpyic7iX5NFU920D333RtsNJzuGBuwJO3HzlxNd7SQBgDsPeJ0HbPWOdlgnQ0dw&#10;IgJFyh4RMfgfziUMJyKTZE4xvH3i4eb2whf32Owz9WyEzj/pdITNOJ1q15ypadd8GGNThLfUKBXp&#10;PPXWehfzNngnGx0KjlxgcyLXnL4te/ruIQ/fcvLuiRVb5vyPjRKWfPpQ3pDNzXfffPqmykXfLPvu&#10;3a9e/vtNJ7tfGLgzEOqle6KhxPDDUdaPeat7w2zQkbhfrjxfuuGDn94qxnj6xhbET9kUc139Rd7v&#10;i4V/XST3xh7Is/H7yq331hyXyudSHrV3ZRu9fwz7sNatkgnunsY95sU1fMK7Lv1R7+cM0T2ZSs44&#10;R6+rxiPHF3itIwYUaXxEpQKSaXR1xsHXckO03fxhkWRCwA04xoCipp8sCyJ80mN+aXMg7M0ttuX/&#10;17Djf+u/ggVejag3vJ7eK97bsW97nxct8z6dcDht+bUftXtz5pmme686Vfj3y05lVI47HhUafSJg&#10;I2Wdk/7Boj5qlJSj0afFFE/H2MTT2Tb4SLKVrgk6D5UT/ihvbArCAUHnM3EIzTeg/CiUmIazdKVA&#10;lIiAeqE0C/k7CsnJFb3tbN3Qs1+O+8Pcb69/eNcPr/3nFpYinNwPvOESYBdoO+vmQaHIo4SgCIIs&#10;KEIwl2qliEJa2q8j1BP0XReNEEON1tG1b9V7lwwpvSZ0joeOuih/Lg05vk3ERKlt6cYwUCEQNQ7M&#10;6GizIsH6r21lXZc0tQZv1rAcwaT2S+FW/7UEq/tytGvdnqNV+HLAOn9QYK2XpjnDD2MN72ZdnQtF&#10;0gk5FFkUZ5goMEVJg1n6Ch7Ij2IBLDFcBOtwfTdO5w9O1xJTLhIj67Un3AZJ+KD8EtWhpXmRhEtx&#10;tRLbdmeE1d0igSjG65g6jByGjjGl87jF/9UeCxRL6sUSJWRIm2q2PWBJ7weqlD5gjSHFXrPn7DEG&#10;FN5ilCHfy8reaJ8aLki2W0/NsptP32bdtg625mu6ahVa+bpwN7i4Dfggw4+uaww3xquFgKWTkUux&#10;1PPh4SJKSI0PHicU1jDtM6lFTHcn7S9B+5mo/dS6WPJ69MnnToy+4qXTb/Zt+X7zt6Oeivir94gX&#10;CkhRYO8xotw8JfZAz+qUZJbuN1zPyOBojCUUXoyoAN8D57RfeOMj9D/pQcnPhFvT9/JsqJTUsXt7&#10;2PC9jW368S429nAbKW0xVbAWPEkXcsaCngEvduPVAWuMsiXmFC/h4nAa4waY/TqqBB6wUNpZwB66&#10;48jnLPCG31QbQyiWjSQ8mkiQ1JMC0EgwphMY81eYru9wjsXz8htdF4MeowdFBeNpqATL6DMBF4Hq&#10;JJyqkFLTTQJogHgDDSaouyOVb+LHnl12Xq/1fVJzWonxowRg7JToyHBchhoybBScpOaBaFei9g/P&#10;aQ09OzRHtDFB/2cJPoX6LVEspvgz9JqIVIGEClEn18FPR6JaacILIld19Vm3PTE2/Eg9a7oh1eKk&#10;DBB5CudZBQsMFJpO4PFPmRewMCkBTphoX0htbbW20Ibs6mmla7MvpfEFdF6+7+atiNYcr2EvgXW1&#10;4Qn+0CyCFGdS9oh+x+q7qeIHadC7cIyUPVc7Wo1j7n9oCPjzHoqrvo+BR2fAhiszpbSVWo8t7azN&#10;2mbCj0yLfyfCNcXA2z5eND5UPJMuYSh5NLPg2B5vueDGd6iR6q397kWqyL5IGVxF1nNThQ3Z3Meu&#10;O3C13X/yHrvu4CwbvKG/Dd7Y36btmWyzD/H+XfbYmXut15piN67hZinscz6eaY20PzTpidBz09WL&#10;9DAMp1g9Fyna4GqCnqOe4N51Y02bdmSgjdzWL1T39axQ/m+TQz3WVog+hlr3NZ2s+ar6Vue1tCo+&#10;0UCrtRZGAzwDPuIbBPAijCqU9O7ehYwbw764Yl3XQ7N3lXyR9aKUU8GeGjtm+dFshBRGGtMgtwbv&#10;DXfp1DiISDt3c59QNLXvzviC1li6Z7/tNXTOENF68BjhIntKV1AML/6H7xMNx/mFwUr3tzbC7xr6&#10;DYovzh1oW7LKampPoLkWwt1EeAzPBv+GX4pPBoVHDEd12RTwdqJPLPgnR+Sp4IyS3/SDeOu/qZlN&#10;3DvQZh6fYnd/dou1X1K/Sgnntz7v9htU4BSD90Lb4g3U0hTJiKg5N+iiFMwTCgrf6ExL+lpQOOtH&#10;o4LC2Shds+b8OCtbUdsS7pbyLZ5Dymzem9ozomPFWuwZhm0nLT0bcpMunRhJ489VzYnjNR33SOvj&#10;PQwq0vfoepsmGiPNuLv4SnvtG5Fr6sWaSg7Q4pyGSOUHYu26j6bZc1+8aNeeaW1jxW8mif9MENwn&#10;6DhS3yGF3dWJiI8yMBnDB6WPZyANlgYL2VquDhHa1Hs40jgSKcaAot6Zoe4YTx11LrrsklKGQUZN&#10;XwfdW/t14j9Pexcj7vbW1X0v4n9MXWr9UkTz4J3ePse/4dPsBTKV/UKhxWjif96Hd/M9+L7wBMNy&#10;+J4Im7gu55eiR1J+DJ/lXQjc4IWIPAX4PjyLvYY+RHcZwsvceUFXD4U+QVQWPaa5dI52y5pbg4U1&#10;rf5bsRYjfSFa+FBTeEozlfIV4dZqVZQ1WCTjekGMjK+A1RCvTNJKeStg+QszQsP2Dvhp2uYhf0+/&#10;MfEH6XKV3nAZUcJLRrTQDInoEw1UMJ6oZ0WOFa+qYb33tK986KO7L77wyVMXHz/3SOi+U7NtwNoC&#10;1wUwW/tC+mCh7gGjyUWftF+k85HtM/FYgBlEzhi6/dyk0KD9id91OZxyF63Dd/ztoeTLdyVdKb73&#10;mTOWhZPsDd2S0SO7a/+ISPHab2neRMd+u7Lt3rOj7JqT2c6Amihd9/JT8XbV2Sy7+sM0m3ZSPAu9&#10;Q3tfvMYLSW5e6Hgw8uTkc/lP3XB61Gs3nrrxsnHrZv9fa30WfXZDu4Fbiz/pv6t36OWv5369+a87&#10;Pnr1s4e+nbyv4JeuW73Q2ENZds+5kfbIRxPsjiNtbOaemheuPpVw5KU/9hjzRehkyubPZ5cNXZPw&#10;foPF3j/bbAzahH0tbNKe9tZ1TaKLAjF0nq6FNNwQ7Xw77FzTCf4YoEEvJdYtetJbU1t7Q1oefPqS&#10;7ujjG7ij1zSzSdLnyfBy4Z6rj4KXiz567imw2ScaWwddA8c01ythj/R/0VIvVLYzcOzBvz1ezz3w&#10;//a/7OVebPhbXnvvVe/54KvepzXmej82We79bsaR+tuuOd1hzVUnG5698nSd7y87kVI5XkbUSClA&#10;RKNYQ6sXA1CZ4TP+ZLhNOB1nI47FWfsdQScsnMcehQ5FHMHHgnkj9DCefCMK4SGCD4iZxEngFopJ&#10;D5GQHb43w8qFKK1FMOMPB+3GM43tqqNFlXef6fThi59PnzT/i8cvTawffnJ4vPeS9wrdW4jk4EFy&#10;aVgICRgQC8XGP4oxRSA4xThjJUCIfhG2d8KThTKM4PQVaC1qpaiJSpPiRG2Gi4SAsGLMECY1B7TU&#10;JlrVYkmi9V3X2nqubGlN5uVamu6JJgW1Xo6xotfTrc6LUZah62XqPgtfDbcha8pt2MZ2VvO1cDfP&#10;CuWE67jUQgR99T04xcxXolGQfaYJXIk++UtMFMOBmSjsAcXqeMlGSvEdrD0jbQvhXSpmUiImQ4oF&#10;iiid+TJWB6uMIPaNhQEFQ/61IcWCAAWfMDE+wvXddibY0H3trNGqFhbxanSV15L7w6uKAsQRHGDP&#10;O2ghXLlX3T/DlXusbWCPnr/brjo2yzpv7GElSxtZ0ZJYlzpBBIquj0TOqKEh2kCDD4wn0ityxaBJ&#10;38MTjDHF7AkaHtBQgmGGpFORfkOhPntd41Hvp5RnA3PvO9G87qe2Jbrr4qxetV4OHk14ygu5KBp7&#10;j+eVBdzBZV+pZQ+EV677EQqinhMljC5ITvEF59gjlpQcGpfQYCXpiaDVfSPN2i9vbON2dbcrTw4X&#10;E69pQWgEuKBoYpSJyaE8JQuPeC6XtigG6RQZrv8rHHaGtC9kOQ/wRiijyHPkc9/YZmEM6Z5wFLhi&#10;ZMGzsYQD87yaS8C4FE8p17Tqds/hX0fPnCDB21R40lVKKPVNQ6WIMtuFdD2GOqLs0FxioPgByzWa&#10;EK4xF2qiFCScLczcQKElda9U+4rihVGGEcWgXBrIdJCSRC0b3tJw4RYKHcYykSEMKgzlPMGklhb1&#10;JA30XYrNMahod84MLRaRUeZHJetZiNDwGo9j//3ZLt0ofmG4S92jKx/t+SO0MKQwihLhX8Lt4MNB&#10;a7S8nnXf0d3abCm0+muiLU3XiNM9ROoaLsVKuOUWuMI+AHfgxn4KH+i2xQBn2nxTRxem85IKikfP&#10;tQUGT9gX4M3+YojhMPFpHZxi73UOugE2Fn2235grA6m59dvRxXptqbDSlQ0sdX6CZS0IdykrE7QX&#10;wwTrrhin2mfa2zInhHkhKJOkIeFVxZCiiLnfnjjrtbNMyklXG75zoM0+cr3NOX6XXbFnqg3f1N/G&#10;bR9us/bPsNuPzZYRdadN2zvAum/Kstmnx9jjX9xjLRZGWkD3HKF7d95N4RzjGzCgwnkWng88BC76&#10;Tqx4c+HcGqGhW9tcvOPkjAujdvX+pc3KJqHe67vJ0GttxSvrWMojMVU8ooUWNU7Ii2pZcckQgG76&#10;SHnr7R1rcEudyQtOvlx7ybeP9+mwMOIcEaGmUqRc9Ek4zsDMvsLvEcLNnuJ17p7Ga48FZxoo4PiD&#10;xzsHGrLj1/Sv70DjaaJLIvt1hI84y+gKimOGFDiiUtRC4Vwj+jdOuE/zAub8kF4OXyJ6igFVRwp5&#10;qeiNQdFR0CzGInyxOsoUFM1FCV8C7D+fYSRWaGGU8D3RMhF2ImVpbwgf1tWz8fsH23Unptmd5663&#10;7h8U/ocBBaxYvGYBPxR19kaL4bp154ZZrXejLVo0jnMlKHmFgZH5RpRl0pACOQRcxDdoZpL6Xpx1&#10;3Fhsjd+PdV1sifAnXB4wr74+L9XifrtqYUhp36ix7ABOihfQKIJUvdE60h2S6BNpfThaRolHUKdG&#10;pJrmQdS+UvOEg6+p8JooFA2Qagu++Ruj7YpTI+35r161u84Ns3EHE1wb6HHiT5eLP+FIGKRzdBbN&#10;txOPaCPcbyO4txDtUosYIfhiJNEJF6MJA4pjlJ6VNE5qGPmcbo7tdL2OMuxoFc2Cpkjfg45or91W&#10;tBX/gPdd6vPeDS//qinFf/MXaPK4NKAbvd85vgqv8Pk2DgHkLXKd9zhWOx+c81TwJy1t5ulwm3U2&#10;4eLMs7l/mbmt11f1H0j6q2TzL25PkcvQBQa29CwcM6Q74kB0RpSeCSM4/c0wa724gbVc0sDKFmRZ&#10;pvA8RTKqULjsZmvqGUnJYjwMWSYuFVC/I5JFlkLS20FruaHo4qT9Q34qeTrlx+AY76L2OcQ1cRxi&#10;PCGX6WZKd1X0Qfgvkcr2mwsq55y6XQbUcxdfO/9y5dNnb7Fey0TvwrdsXaOOroFyTiohNWbM1uI1&#10;BtQIGcVthWtNBO87Px4WuvvDYd8PP5w3b+53b7be+829TcbvTHxKxuyfGR3BnE7gxaDjbsIdjFzw&#10;lKZfRVpk5ZRqD4nKj9kXsBE60nRknIz4y0+lhK77qMX3t33e+8z1HzU+1nGH9z2zvzDk0ZMYodFj&#10;f8x3s872fuaJb1/6L7Pr/vWPOqlXzpZfNWpn1D/bri8MzTp+y3er/rLtzLbvNh9e8vuXPnz2w8v/&#10;MnNXk18qFsSEKDFoLjgN3RH+zS3ne9xw0L6OpQ7riSO12w3eENw7bHtSaPL+ptZ3S7Lbq1zJIBaR&#10;O5w71PmVyIgceqYM7ukaxfV42puW/ZD3Qy3JnlStCPQb8Aq88xd6JLqY8A4DKlG8h6hmuPhkFLxC&#10;+zL+cCsbvy3B1fsxe7Wh7hMDSjQREiz/cN0nlw2tfuT//X+y9mPD3xSLe1Xs8WXvk7BXvQtS2i62&#10;WR34y4yDzU5ediDhyPSjiV9febrWz5OOxYdIDaEeaqiUJZpLDNSRYY4s/h8thWkM0amjkTZAzKy5&#10;kI3UGCeoYNoQNcTNa5RpBAOLqAmCUMRPAVuyGHq5CGjI9lrWd0eklYsABu0J2vUna9tohP1mLzR+&#10;d+xPNx9r8PZz5ztfikYVbSiqH3jS2+c3AfCjR04JQXn8tVLJ/zIAGP5bA0HEPUp5CfiCE6HpL1+Q&#10;akVhCAlZUegwnmAUKPKk9FGs2F5MFiOK+URtV6dZ99VlVr64vtV8vYYliTmkvRi02q8kiEnUsLSn&#10;g26AHd2q6r4RsF4rc23YtnKrs6CGS1/KhXmhOGEEoYQIif+TAo0Bw/P4zBf4+p5Mlj4L1z1TF0Bn&#10;rMYSHgMRLh/Vd+mYpG35dVCNJaAaC86tJAw67EqxCBGG2zcYMudmYUCxYPIQGwxe94NinyaCagqD&#10;2hzmFLGxe0br2dtbhJi2u38EAveGIoQHFcOJvW+jRf3CKOHKPQEbsKmR3XT6GqtY310MOE8MtNRa&#10;LE9y3kMai2BEMR+EFC7mq1Afk8MSrNywUjFGPF20xqb1NWkzRBsZakhawrRDZdZ1WRZzUX6q/ULU&#10;8jfOTxo4ZW/ZdfUXeofKlng/E44mzcopUCiuLHAAhsMRQ4rnQbn1FVwUXn/xP3vEXvmGlP+Z9pD6&#10;kFgxsHpvpNvwDTKiDoy2Ru/VqIKP9tTNBOE6XB+lRd8NaO/oQIii5j5DqCJ8WeBBNS67c/ieS3+x&#10;R3zH/z64U22oMbCXugKaiRQLd+sIBxrpf4yoHlJ2aFXvnhV60XMQaSQdis97YohL2WHoJTOgaDvM&#10;os7J1UeJD/AaI2oYDhYZUESsUGRpQ07qHumjGFDUK1G/hGHcWnuLgCLiSKteGkeQOkg+PzQB7TEr&#10;iqYS/rBrIpJFOldTCUvS90gdATdcnYR+Q8dI+FCkfsv/dJUadKiW9d7VvKrmSQqgqynS8/lHolE0&#10;lchYGLAGKyWoVsQ7eie9sqHuOV1CIwb48HtwXAqGUy7ZP+DMXgBn7Rczx1xXN9E/yho1TixSxxh8&#10;7AZ9oyCxwBd+B26BRz5Ose/6PSmHzdcGrffONGuh522+PsWG7+5m4/YOs+6b21mjlfWs7spM6ypY&#10;okiO0OoteKJAMiuEdrcMWmyhRWcqhoHSVYxi6qF7k63/1pbWd32FTdg53O48eYfdfepum7hrgg3a&#10;1MvG7RhmV+6fYrOPXWm3nZxp1xwfaTeeHW2PfXGreJcUdt0/zQ4oavd5LEYULZ0xqqL1TFE8i68g&#10;AifRSOabwdCIPR1CUw6PDHVa18I6r21nnda1tw563eCVXAtHVqCMYzjAN+BzviGAYTDU+2dgqPeb&#10;uBmeS/He+celCT2XeW81W+GFiGqCT0Sfekr5osMnDXV4dkcXyCPdF+lypHA5uoPWRXcujZOl19AB&#10;0WZSvYjm1xNfIfqEAUWkmwYU1D/V1mI+FAo3spA0G2po8NzTxjxbyg2dJAuF/0TTa4FrRIYwnKhv&#10;6qlFlIl7g/7htTRkQBXCKIF3Yhjpnlwtpo5hOma+E7D26wtt+rGJds/HN1mrxXlVvNs3OIEXMhZ4&#10;wcPhE/BuLYzc/LcipDQnW/IbYVUzhMBlwSP59QgZiuJPwlvnWBQOhume8z5IEb41tkZvxbpGKBnA&#10;qK1WgVZzLdL3uO9yLfF5UuaJUGNA0X2PJhI0kBii/4lATfvMsys+91yb88HiH/31XYbVt9H+UQ9N&#10;pJrumoWic2CXo9d110fYlad72mtfvWI3HexhXbWn1MmM0R5PE9+ZqjVar7uJFnAakOLUWkfa6WMc&#10;UO+GAYozicZCZAAA0zjdK5E90jmp2WNUCTWGRK9KxROai/aJ6pIWiFLOMNPG2v+0x7zKuGe83xUt&#10;CU4jIuKUkn/5I5Uq8z5xizu8i6TZu1bk2oP6r3sXZm5p97vLV/Y+nHKf94k3y7vg6MPn9TgnxEPo&#10;JknnNin5oennIy/c/U3/P125ofuXOTO9v2qvL7o9hj6gE2rRhD/xLwWs3qII5/zFeMIZwx43mJ9m&#10;XZa3sPx5CZakPSWFrkxwaa1nY9RClP5neLfbe8EGOUSDLVI4Ay97oeT5UZW9d7e90Hte/QuRY4KV&#10;zoASvoWLnxFxQvZGC/dZRIJxONcT/2m/ubDy1jM3/vLWl2//tPCbhT88e/Lan1rOTbuY8rQXyhY8&#10;SE+kwZaLbug3NKgp1uu22vfBouOWgj+ZJx13BmyqDJ3xJ6O/v/18+/23n2q6s/8O72/alxB16S0E&#10;K6LtLkIoXonB21TygnbmGE80mSjT/tFkpw9L+DbooBcaeyrqjzd/2eGReaHna82xOcEtNid8zG7v&#10;ulrLvZ+oo0IGykD5udvhmiuu+mLYpflM/9PfR396OvG+I8lPjdzt/dhiZSDUb0frf7zx1Ssfv33+&#10;ro8nrK/395ZvBSrzXvBCRdIbewnXRh+JsJEn48/f+6crhphZWCi0O+ahk80nXbY/5+MxezKFd0HX&#10;5p2AAYsB5vmCCc6dwiXeRelzuwedLq3PtR+Y3zS9/sPe8lzxNjrrpWrFPRZpUXcHq6JPftSTJZ0x&#10;KN5DCh9poZTW0GAEHA2Ix1x5oJ2Va08YbEwklrmmpAw2Wuv9NORU04fp6O0e+H/Z33/bh73mfC8m&#10;5nWvlQjqca1PxDAvogjkvetdbD3f+2fH+d7vhm/xvp56JOofl59O/2XC8ZgQUad+Uoz6izExxHGg&#10;XvcVs+tBuFyLVpDMJRmhz0YeTrCB+zPE/MKrhrWyUTByGDtpGBA4XkVSu0hdEPGHSemrISFLLnuX&#10;5QnWe0ue9dsabn3FBKcfjrfx+9KttRhaRxH5wPXexanbg/vuO1m/vQtVLvDCIt4JTtFz/NVFkmDq&#10;KDQoIiABghuDA0MKpRMhr/fxhrJQLp0yw+9YvtJcLVDdufQ/wjYBoSiEdbUZWkRCCoVMEDnpYzXE&#10;ALDOe69tIUOiuZVJoNV6M87SXg6znFdiLe+1Gpb9fNAydC6MG7wuBSICOuG4RgdCUPLmXScmlFiW&#10;b0ChVPE8PANKsk8ECGKUDD+yBzPlu/otgpaOYHQRJP93MBED7RdCHM9eIzGZBmIm1EOhxJZvr21h&#10;r4VXndsXuv4RpYM95DPuQ7CL0vMyxyhPgo2J+0WLw6zH+sY2cfsw67yqnUW9GFV1Lxhi5PMTgWKh&#10;MGBUoSBJQUi5NcrG7uxoY/YPt7RX0x3M015PsVarYlxNHG2rqWVAuSZtkMgXxhIRGmqJSKvMF9xd&#10;REqvycUmhx0jKlU4OGJzSejJLx748dXfP/f9g+eu+GnwtqyfxWwvlorhMu+CsH5Dva6r8zEU1A1L&#10;BScwpKr3373mPfYEIwlll2djYejyHkfe5+jvGQsFkvfw6GhP8t/MsN5rOli3FY0s65WIqvoXnZsW&#10;wk7YgcdcV0fq65g2786HkuobRhzBbXDBD8X7BhS4Dp7zHYwsvgfe6PpEXBjmSRpfM+FBqRg3dVFN&#10;dXQd+kTLGBFuj7WIiBE9oiV2V62B4gUjT1UZTF1F7x1lQDFzqD8OFimPKKvMZcLYGq7vsdg7GmQ0&#10;1V42E00jjEglpCaKNLsSCTk8zkRH+W6//bHWfF2koycGXuPVxGuP0ZyEANGes8f1hQsYYaT2uflZ&#10;+h6RJ5wbGE0YUBhSUXpmXhMF6Lgj3LrtKrCMxVFuuK7rrMeRJUUZw4jW6RhspAHSdZJULK5ZQ3iX&#10;oveps3IGFHTKwmHDPvt0iVEkvHNzxsRbSatlQCrRShch1iJy4wxb9pIje8UCV1jsNbQvxSdS999Y&#10;z9hbdIDDhggLM+p6bM23YXt72qDdPazTljbWcHm0q/3ACz9J8GdIORHo5oIxyh8KZRPBgC5XOH16&#10;6nx0gRqyN13GV3Prsq6jTd13mT117nF77MyDNm33JBsjWuY4a/90u+Ho1Xbzqel24+lJdv8XN1l/&#10;KdOkYLvnBt/ANXBPhhIpfBF6DprnJOp5SRXCqcNzu3RFnDzC9YbLwmz0/u42cOcg67y+k3Va20b3&#10;gQMl0aV2OxmBoYFB5RtRrFHe72IuC7+mwSNeAnJtzu4eKW2WeAuIYrYUjoGztMTuVo23pJ+iVFE7&#10;4tKMga/2CL5+yYBiQevQOLQO/HXfNPug3TMNg+icSkofNW4oMzSioA6WtuY0QkIOYkBRz0dtHw0k&#10;MJ6Ikpbovhiymwxt+88FX8SZRJQJYxS88HklxgkRKJ4b+ueefP6ie0sSvrZZW8fGHRhkt5+fbZ2W&#10;yaCFDwAfeDZ8F0PKT+Pjf+FYxD1eKGaOF8p5Ofxio0Xxody5gRD1YEQqMJaS34iwzN+mVEVABR+8&#10;0ClzA1ayKstaLa1jqY9JMdf3MuB5OMNI32unBU8n+kQ0qq+uI/7VVrCnbfkYLT+Fj5S9kWc8myBj&#10;iqYSRKHG6XOanNCAo4n2EKWVurFcyS7mZyFj6gq+JduDNvlMO3v6/PM2clUXVzdD8w6MpunHA3bV&#10;iVibqj0YJP7GPECiRkQgONLsCYOJhkuk1eLMoMtYgo5J+j9VMjlTNItXv4XugXk7KPONtbdlkg80&#10;Juqg96CdbuJhLcVvaFoUJliGPeZ9nvVO+IyJn078L3Ugs95OLhF9nKKBFdEdUgxpSEE0s/FK7+cZ&#10;p+t9tvqvz+6cs3XY0eR7gn8T/VQ6nq19xinbXs9CCQV1pT0OeRd7Hgv/400flh4a9GrD47ETvL95&#10;o/V9jGZoBP1K+BIQLiW/GZBxH+7mQ7l6Wj1fil53kgHVeEGuM/BRwFvpGWlNTVfhKPiavucij8gd&#10;+JteM/aCVMDYN7xQ8w05lQNXlf0SMy3yomR5CGc42SS07qfte4zOG6XFKAi6qjJ3r3xD3Yu3nL75&#10;wtzfvf/Toq/f++cdBwb/WPhaVGUN0V6q8ITGOhnCszr6HfVqhbovUvqoaRosvIB34bggg4HmUv33&#10;B+yy4+E2UvIKPoah1FKLIcdtdWyGsaQ9I82M+kWyexio21w4QYSKBjsYUAPFI4Yd974ffyZh3jVf&#10;db40/JbaqutPhQ0qWOl9S6YD2RNl273v+h7LeOiW725Jrf7a//i356835113LHz58L1hF645Vm53&#10;Hxtvkzc1s4p5EdZIcqHp60EbtDHZJh/JtjGHgqRgh0afSDn82j+f6Pu1fR279psH691+tPmz/bZF&#10;/ZX0Ucbl1EIWCU7UdqMbULtGt9e8pd7PTXd584d90SSXa18/t0bXOg955/ME2xzhOI19kp+Issg7&#10;w6pkVHXkyekO4tdEv8OQReAd78HPxQ9Jre8mmONAagwMxceYh9dwjfdT70M579z6yZRLs6r+3/3T&#10;ZtZb7UXV2eJFe9UFYv+nPwn/eCknxU3Wep0brfZaxi32MsR0L/2G8yS9Jxb3nMTE894ZrV9glOTs&#10;l73thZq97f1SscT7aaCs7Un7wy5eeSwzdPnpDBt3ItLlirrmEhJGg1CahLwYUHj5+ktpIlWMdoxj&#10;jkba6MPp1mt3ppTaiCqmj1cNZo7ggMghdjwmGFXTxWy1YeliRmVCiPIlQRFMgvXZHGVj9gVt0v54&#10;ayeCaCbFrr02r7OIoN8G79u7j+ROP2kLIpttalYn8jVvQYyMQTpiOY++r8CCFAh1X7FEyLPEYCj2&#10;jkNoIrhQgiQ8mfdzSYiyfOVZwpxJ7HESnslCXJoZ0OaUAa8Um5LKh6GCkdVyWaz1Xt3Suq4os7IF&#10;9azmm/GW9VqU5b+e6rq15bwQbjVfCFqumFqh4F6oc1I7ECGGSUqJS6XgujwDwhKFCqXMfxZgiTAE&#10;0TkSefKNKCJ7eHq5Z52TWR/1hPhVM1HCXHtwQtHNJHRI4yOqQzoUOeh996Rarz1dxHhTq4xO9gtB&#10;rP1xApiF0cZnujeKjmtpP1pviba6S8JdKh0RIQpXW36QKWO3s7VdVmY1Xk6oun/Oh9JAeg5CtqMW&#10;CkI/MYJnM2z8kYFWuKyh7jtQtXfaGyIA5VI8fCMKJZwoE9EIIlDkhxN9IgpFOh+NEkinoTNMEoqr&#10;hFaT+eF27fFJdu2xSdZxfbRTdvAY046e+S7FOtLytHyNF6pYF/hDt5X5WwpeTzkiY+enS0YTi9es&#10;f90XjA0UMv4H1zn6r/mcz379Hf02/P4wy31FCsmSJsL3Qsv9bbxrb+8El6/QCQcCos0s4YjrCsb5&#10;ULLBAxgc++AzQjzU4AP4wfKNJnCBVY3z1DTV0bMyCJl0onLBtLkUbdrSM+8E4xqFkzke3Af59LQP&#10;x4DqJmWbCPQwKUCk6ZHWx6BcDC8alQwWb6DWjv+JZo04LcVGi9/RoYkiWKIDRDyJEDTTXhbpXlyE&#10;R/iJ4ksUijSeYYdibPD+DKv5QcDl02MYI6CJiNGpiygVw6dJ66PpBg0kiIjGiP4Q4HwnUa/j9Dpa&#10;8CMVLqBFBKvthkjrvqOmFSxLsOT3wyzxvXA3uNSl5on+qJMilTZSCgPwpzCbrmt5whMMqHRgo+84&#10;RUOfu/1CmWSPfXiLB2XJGM/QbxO0r1EYUMIhUj9JI2aav9sT36nDnvKa/fUNKmhAOEBLa5qN0F2P&#10;9CGGR1OHSSoKdF2xJdtG7u0nhaCDcyQ0FazHaG/Gag/wbKJQlIHjglcLwQlvOkc3L0Ww7qPVb2dt&#10;67mpkw3Z2s9uPHqdPfPpk/bA2bts+t6JNnnnWLti3xS79vAVduep6+zuj2bZQ5/fZON2tjcp4lU8&#10;CJzz+REL3NQz8Zw1hMs0l6DjV6yePUbPBJ8mUk6XOxS55msybdCOPtZ3cx/rsaGLlS7Kt7gXtDd6&#10;9jhoBnkBn8NBhDNHfCn6Lu9v9V4PX1LweuyztX7rHW24zLtAWijtyzHGSQEmNYzhqszFIqJBpJKm&#10;F9AHcoIa2AD7h7Hm83ponO9A49pXDOB84Ue+aAHFhdly2Vqk8BGFIhpFcwmU7iGCO+ldGP8MHwdf&#10;UnTNfOEofJdodxSwwkgixZmFEUKUCV4Bf8VwKtOiox3fA58w5oA1vId705G6k2YrasqA6me3fDjL&#10;Oi9sUCUb4NfwA17Ds/nfd4aBa7d5X8Y9E/PwxG39ZvRfV7KocF7U3/PmhlnaGwFnUGJI1Z6b7mgB&#10;WcQIhJpS+lqsrmn1f5vkZklhbBRDMzhCG2sRLaMWik58GFQypnAEUrvEyANqnZyhJAOKNL5xMgb4&#10;n6gURtRl+p9BxETxXC2r+DPRO9K2CwVXnH1thafdpA/MPFtuT37yG+s2v53r/NhJfGvq0aBdfaKm&#10;XXU83aYJ70dq37uKp2H0oHwzzgKjCbxjBEUM8lz7HK09p4Nmovhrsp4d5ZTIB2mvJfpNvnhCkfad&#10;9CqiNNQVktbXXfeTB/3De9Et7pAR87D3WczrUVdVbGl4qUMcndDS7hUl3+BdZH/BJYZsUw9KdzMU&#10;edJqSzZ5P04+0eTLu3aN/SjvoZg/6ZyVDHGmTpQa5hGnquAkZZ9oamjch1E/D1yT+H36zMDPLgpE&#10;JBNcQgdgr3VfOGvqyICqSa2k9pTxCAHpPNna6+ZLGjojn8Y2ZXreUi3q30jdc3wNfQi64IijQbAL&#10;g9e94IUK1yRfnLy1zcWcm6MqJc9DXBPlm9o510Zd56FGlBRq+CjOgzYbCkLXnrzm4pt/WPjD4t/P&#10;+9vsHV1+yH/eu5j4mBdiEDfRSqJ/0FmRaAljAYcy0aQhkie07mZeG8Z1D8GLhjnjDgdsuD5j5hM1&#10;T9AfUWY/fZkmB3V0DpZrZ6732+h8wByDq7NeM9R26FHvH+PPJb42+/f986u3zRlQtxz1+jWQAUVj&#10;J3hKHxmvE8/F7p30VXrb6q/9H/9oALHk60kd7jjR4titx4dXXrGvr/VekRdqtSi6ste6xj/ffmLa&#10;P28/OeSncftTQjwfLczpyDfhWPzFG86UfXPDqYZnJh1K+GOXDd5FDMk86Zv14DeCATgK/8GYwoiq&#10;JzxttMr7scvRpFfmfDm15tdfL4/t8bT3QOpD3vfUPiUKx6n5z3w8Srw0aAFfh4TX6LUblwCPAY/h&#10;4RyRR/oNTso2wlOiT272k+DYaLl3of3O+C0Tz3Qu81ut/7/8Fyhb7sW23eQ1aLba6y9G0D9vrteg&#10;10deVPXn//GnTZeFmNR6jddNBPpcnx3pm575+pnXe+3qMkqCvo73shchCz86TgZU9FvenYGXvGMi&#10;iJ+ktIXSJOhlQIkJCzkFtF5CmgFCtLH7AjbpWKxNPBFhI44JmUXMfovzoToSjaIoGSWplxZzSYZL&#10;iNBvf8j+CDHFHGuzOdcS34qsUgjwlMB0WRA9QhHFWgI3UgpIXRF5s8VB1y62xfIwGymlfvrhLOu1&#10;PmhN9V5LbWRb3WMXbWqX5d6PM/fFLX35yxuvabW68N2wZ70/0zbXDfdFCCIAQQQQhoVSiQABYXgt&#10;wUyKHQKd165+it/5gpSFMcYRAab3yf1OFuKmauERYaFcNRXMSBsoEeHWfjdo3VY2te6rWlqLDwqs&#10;zlsJLrKR/kqE5bwc6YZMUgeVAzMTs6qjczHLCuZO22zHwBDoKGU8AwvYoXRx779WVFh4KGGcCFvg&#10;iscRYavfQTi1tK/MMmm8IuA6RdHFrFQMgSiAawctYUFdSastARFxY+uxp7XlLM2qem5fIHMdGDP/&#10;A0uURd1ruvaj49ZIG3uw0IbvKZFQCLc4XYsW0BlvB618cZrwqbngUCKFKLZKMeR+SfVoolVPS8pC&#10;lIi53do61mVHucU/KYMLJRLFSfeAwYpnkmYEFIZTP8P8Kb+RBJEop0yLwGmn6mrVMKDwvOkcCMyu&#10;G+Ot59YMV+ydLzwiZxgDihbyGFRSvkjz+vDy/WkVYgrBMTvGJDebn39d4vPhXzuDnL3414Uywz2i&#10;+LA/LF77i2fwlWHwkAXc/M/0f+BeGdKv5FjnpW2s3dJSS5Mh5WrgwEGW8IA2wzRKcTjBNcBdGB5K&#10;KrgAI2RfWD4D9B0GLL7H9/VbFKRkwStXwiRfcKTTFW3NyfOmPop2y2V6j/Qn4JwnpaEcA0q0TRtZ&#10;IlAjZED1xaMvGi/X91pp0VmMYn1XT6VFZGqg+AX1Uj31msYY+doXPIIMR2RGEY0lWui6jcRrMKTq&#10;61quwYTepxNX7wNhNvlsLeu6J8WSJFCpu6O9N2l9qcIxN1RZ+0fxOZ7+PPGEDL3GiMJoSpXQAXdo&#10;kEExNL+l3qOGfttwZdAqtiZa3eWxMrwjrM7CRAt/U4Y7CoRgzXfwuNKdja5kpGRhxKXp/jN0HZcG&#10;CJ2ilKBkwFfYZ47AXrCuIVin6ve0KafhiMMZaJjF99gr3wvo8yeMKh9v+A64ot/jGCB9j+5frUUL&#10;eFubaq8wTOk+2WxVlOiv3DqsK3KpOeSoj9aejdWe9MIwFWwxoog+EY1i5AHz90hHwoPbb1eYDd5Z&#10;ZkN3DrApe8fZg2fvsec+fcLuOH6jTdo11q0rD0y1m4/Psgc/vNWe/uIBu+LgAJOQrop4+LgHLsIr&#10;+J/n0XOQzkc0KUUwqKHvx4umSaOm2Qq1E+B5pGDZYkWWXbZ/iA3b1t8q1rbSM9SSgRXmjCzqI6LB&#10;fd/xNkuKgeCeoj2ilgnnDfChFTYeY7o0+sZTbynUvQUHotZkKYALzLuh7oVULgwR1wwG3s8ewTtZ&#10;XE97hYJdKDwqEE6QNkNXPuoPiELh3HBL+AAPGUh9meiBiChzxsBbIqP1tV+txHOzdD0HL1KZcSZh&#10;eBC9AQ+QMchEnEukxMEjgSV8GKOJ++H++B44JP5T6+0wG7Gnu9105mrJxYIq+GMo+V5m3wHGkXWt&#10;5P3D3q29VveKmrNlTvjQtUX9OizLPVW2KMcK5sZZlGgs6c0wKbC5wvmg1dCzpunZa8+LtabLcy35&#10;6RjHT7Iku1rpeeOQRzjEMPa4X+67oVZP0Y1kHN3zXARKRtMEv2W5XvPexPOeTfvUsxmfeXa5Xg8V&#10;v5AiaMmCGelfOOfoAFoEzgtHie7hqBl2vMDuPXeX9Xivo4VJxpXrPsYeCNr4fdE2dFfAhoi3jNYe&#10;DBYO9BBONBNvoOU+XVLjMdoFT7JPOiyIDw1ZW/di2/djf8mRMk8tLA0VcC6Uaf9qCxbZwpECHZvo&#10;nlqJZlqJdkjfK9drOk86Q9XntTfLmJjj/SH++Ro3NVnSJGmBDQ8r+o00nFneNz7fp2lJO/HXbnoe&#10;IsnUgMIz2+3xKku3BP8y40SzQ9dvGrYn69Ho32W+6f1CrQ7ZPs7o1GIsCTVkY4HX3kAo//5gpTdQ&#10;1yX6RxQTfYp9Z8/F85NeCZN8i7AU4S2DkGkAhUGUOzfC6r+fYFna20aiC5TzSD7Tnl2KqsOz0KXE&#10;w6iBIo2PKH2dlV5o8MaGobSbI0MOj4fpO8I32q2TMUAdH406GOibKJohAtVkbU5oxomple/9YfFP&#10;875644dJa1tfyPmNF4IXsCfUhpJeiZOCmqy6oneiHhXiT8NFw22FF3TrI9pCxLGn9ri/aI3ZazSX&#10;wLlULhpjuCwypqHkQl3JAhylpO411iK9j3TPLto/jOquwg3a3kuf/fuIs/FPz/nHuP/U8fnRU3Hd&#10;Cpd7v2fWYAvJwOEnwkKjz4b/buSZqGnTvs6Orf7af/vHjNVlnz868Lb9Y86N2lwR6rKmwPqsbWST&#10;dw+rfPzjZ//5wbdL//j8+dv+fvmRmheHSY5iyPE8rJH7A9K7o6y7cJ+aI4wkN45FR+q66SCdrr2k&#10;0zIRWMbpiOf9ecy54oc2/Lio4I21PdrWvd87XldwzRZPSxBvI9Ka8QQDlMNcip7DWfCEBe7+OipV&#10;7fwi+txR8C8XPHG+ITtkX1S23Rh2ZsTx+oNetv+x7u//oT8ZRl02lmSWb4gZKGX9xagXvAXBJ72b&#10;i971ymS0JOob/2EFzvHCpQgWtl3jXf/A2St3vfGH+X95+PP7Pr3xw6lz81eGDY/6rVc34m2vRIrC&#10;TXGve4eDz3k/S0CHsP5babM6CUjdhTBEeRjM2k/IhiC+7Fi0TTwW4XK8aSLhaqHEzPxFi1yiGwgt&#10;WuaSXz9Aa7CY2qSDjWzSofbWcn0di3g6rIrBIyhQ+IlIofCL8WMJJ0k4dFyUZOXLa7gJ2Z3WxNqU&#10;/YU2anu6NZXi11iE1UJE1FZI016ft9J7/YRog9dFWE0hFEzbzTXyBSGMy1c4fWWS/1lSUEirwaIP&#10;QyjpNy4ChcBi+cJKTMQps7zW53FCYAwpFPRsIXCW7onWtoRZu4rZ4wFutCTc2q3KtxbL6opRpTvj&#10;ibzxnJfDLFOMhhosJoGn6X4Z9EqBcpqYN80oXEc0feauxzNwHyjrKFMILJAfBumnZhDFA54wM+Yv&#10;oWTwrNXKGso3DBDPYpmYTGftEUYUqXtFYiJMyEdRpl14u+0Ba7El0VJXhFtQQsM9O0SFIOeaXA/l&#10;CHjq3iiUJm2mBGGg44R9xdZqTYIF9T7F/yj/eJEbz4uyvmsaibnVtfBnhAPsC4YUefMoDFIkcp4J&#10;StkusoxXk6sMbZQBlBopPaSSoRh1FI4RwSCFi1QzDCZyr4lUubbmOpI2QP0Qwy1J08DIAfYUfOMx&#10;BtZ4jIkisncoX0S0xOg/nL47u101JXljtw3OLn4r+dnkF7y/O8OW/UBoshfcFziCYuMrW/6RfWJV&#10;K2BOsWb5ijGL9/3v6pzRj8cKtxtZn1Xd3dDD6Ocjqs4vvCMCAgOFcbpr83tfWWefUVwR5OwPR3D8&#10;17gOw2QJ5hTL02I2R/tdRzCky5AzWCSISoQLpMOxiAb1Fv2isGBM8Tm1aL1wnMiA6iM+4Orp9D6N&#10;KOjw2B0DSsKAlvl81ke/JQIFv6CtLEowOffko5ODTuOIluIvXIumIcXCobrck65PuiZRKvZ6/Akp&#10;iYdrOkGMN5wolOsWJuWOvaZImbbvKKoYUqSTMkSSLobp0JVgl6LvYkxhQBFZIlJM+mCHrZlWuirb&#10;ipdmWf4HqZcaRIQJb9NE28yEiRX8UQjo7kcdFBEout85AwpjFxxAOYVGwGvgDo1q72hgQvOIS0ov&#10;e+Yv9ghaYt+gMYQYv4PG2WP2jH3G6ND9krZHpLuV6NZ1lBKsmuoZUBowDhi5QI46KUjUbTJQlvqB&#10;kdrHbhgVUhrKxKOa6TstpVC4dsGilw4672DBeai+22dnE+u3vZsE/Si799Qd9tiHD9jsw1fb5Xsn&#10;2LR9E+zqA5fZnNPX2StfP2G3Hp/q8utdRMjnCzwLDjH+h6fr/uP17HR0SpERlSpYkNIXK9jEYERp&#10;OX4NPelcmfNibNDODjZq52Drural5bwbXWWg6nPSclFqgTVNWBhhQRodRf/MgaNxBEY5i0YERKBo&#10;jkJUtLvwEceXo1HRFd54eBedVp1jgutDWz6fRYGAx4l+EvR5nvAOPk2KV7bwh7oomoTk6D0MqFzh&#10;A5GFfoIhnuR6UrATdX8YIKSUknpEa+Zozgtvg19jcJDyhhwEb/iM94joEJUSH6cZDoaekwF8zv2B&#10;S+CG8IeUtA4bGtmNH11rPdeWV9E7ewAOcv/wUJ8/VEXudjXbNMTVEFPrcd+hyzoO3dBiT+sldUIt&#10;PyiwjLciLf2tOCtZUM+NE0BhRh7lLU604oWZFntvuLtuluBH2lcNrkO0zG8QVKJFU4k+gpuUvO6i&#10;fYynUVqjz4kXSPkfooUBNUFGALOgJmldLiNqot4vF57StZDok2v7LlyniRCOm9EnpA9oH/sdrGn3&#10;nLvNhq7oadGio7qC/0DxHSJOpGKTYtRL/GO48KGTaCNLBoAzmsA5cE0wZPhzuwWxoUnbu1fec+Ke&#10;H5f+ed23C795+4tZ+0t+33ZR8Pu8l7zKmpI7tcQvaX3PrMoy0RPNDLhOE/3vPPe+EwTah36h63u9&#10;n8Of8L4Oe9j7q3h8yO0tS3tI1Ic224xqIRKCMUXEnTrR5hu9UOm2iIu9ttf+ufmitIs4+ZhnhgFF&#10;PSmNeVxUX3BiltboM6J/4V8k2SdkchABhO78vUY/EB/J+G205b0bVZWiKVg4w0jPVDQ/1XWRpK6P&#10;6BHRKbJKHE/jOyzBAIMqTPtNl0ZqR7OEx11XZ1utO4NVOgfX17MzSwyciRBdwD+JRlHqQPpz43XJ&#10;lTOOXf7zgj8u/9vcz5//a//FDX+Iu9+rjBBfYDwIkblknR+nRG39joVRh7MIo4LoH7QGj6OOabD2&#10;m9Q+WoFXaD+oc6NhDql7ZJ8UCH/okIwuRg0U6XvUhHbRd0nphPcRuWRW5uCj3t/GnIp5aM6frkaX&#10;dn9EoJ48lzqodJX3Z+QizWjGndLxkPd968Pec23PeDnVX/1v/5Z8en/TO3aPXjdxa48Lw7a1tSHS&#10;q6QbhtpvTrl4+6nZf1/+p3W/f+PLx/8443Dpz8P2RIeG74tw0bTJh9LsqiONbNTWBGspfCOlkecm&#10;8pQrmKbIqEnWHhLwoMMrznE968WmW71Pr/yq+527vlvYdsYbwTk5D3h/yxNcM8Rr4bdZT0dbw5dq&#10;WdojMVWdG31eDf7CM3iP5eMz/EX7gQFFBIrUPcmayvLN3teDj9a8+rHQ2//XDoT/b/2ZFxx7rKJm&#10;85VRkzJe9VZLMH+R8px3uOhN76nGH3i9pVDmSjgwQCtAq3JZ6j1vPDpy7qOf3fPtnWduDD30yQM/&#10;3nX+tpNDDnd/JmtJ7Hgxxpu917ztOv4TA6qmNqm1EJ1isfZCMBhFGy3yiLsKiAOEaOPExCadCNpY&#10;MbJfR6MG4BkSkVMT1UnIThoOaT8QPwiKlT9wd4SN3FvTBu0utdyVCVWKOekYKPvkpLOZYswUIzMr&#10;qe2KDKsvhaWeCLDXmmSbvCPPui0Ls0ZCmFKtlnofI4p7LtPrMr4r4krSpuNRdJEjhA1KKsoIzA5E&#10;YfHaXxLweEGZERQlJktbXldIzO8Rqr4RhTLLQlmSQKXRAx4XGA9GFLNqaG0LoXbdGLRWq8Ks5fIk&#10;wbCelS7JsZpvx7h6iBQtDChaa5P7myOCyBRzonsU5yFMTZqgK+jlWghzhD4LZQqBxQLRYZB4Mzli&#10;iMLM8EQRyoeh89wcpaAz6yNC90zKG8oFwyXx0lLYjxJdKKZEKh/Rh7bbo6Rcx1iivpsguLo6Aa7J&#10;HsGgq5UjhAWGRYEInVoiQrx4Kahd67M9w1LelREgxsh13aBGvS6YG2691hZJia5l0c/ocwQL+z9U&#10;sNfeF66OsPorYi18WMC8PL2Pl1bPgRJFW1wUbox0jCnapiJoYdC0uSY9h/oolGoYN2kzKC/MAGMv&#10;aU+bKjjQjYk2tcAbo0r04uqotPbOOd61oIrgPO+x38+OK12UcX2tuRG/z3oz4NrNO2ULfGA/MKbA&#10;CXCZo49vRKX8yJS/UJ7ZD1955rndvuo575JScg8GU4SlvpBpbRa3s+5rukspznR4gNew1rtBK5kX&#10;a2nP6vtcl99zPhgduABDZPEaxclfKF18r/oYBI6CCakxFLfXlICpLwFRqn2nLg4cAG6uW59gDZ6w&#10;WommiVR1E53TqryLlNJyKTPN9D4NSag3gQfg6W+v72FwddHvUHzo2ElkmvqcQu0Ng6Rp209dD4YU&#10;USiazzQDF/UekSgiK2Uo/Rh3uq/BB4MypFKtbHOU1ZBiSpezFO0n3nFm8GBc4e3Hcw0+pOg7sRLG&#10;iaInio+dYNe+4x3FIKX+Jkb/89tWa6N1L7FSvFKtwQfZFoaiLZwlFQW6YU4M3lmMKfANz3i6roOA&#10;cd5alDJogtRklBfolH0R74gG/zEywA9/3/ichQHlOyZ8A4ojgozf+3so/OEe6MxICgoDvanbQzkg&#10;4o2CgGGERzJavI+aOYZqUhxP6kU/7c8A7QfCkPQWvOvM3WNoZUM9R2PtCXy+v/ZiyK4s67allXXZ&#10;3MGm7p9kD599wB48c7ddvf9ym7Z3vF11cLLdcnymPfflY3bfuVut4FnxcugXowA+VJ1e517j2NHz&#10;0M2JmSL+nKhU3SNpOyi0KLZR+iwKGFbz2uRXw6zT+sau02D7Dc0s552oKl6oz0i5I1qfo0W0oKb2&#10;n7RFojt0c3Qt7rVI+cWh10l4Sf1uVx1JY3LwZ8HbdQ/O0w49C8YRun7SowGL51rQDPuj/aRFO6mY&#10;tFxGeaFzGGmZpB1hSGFYEZXCYGW8BR5ljCkMeBRm0mCooSBq4/g1adbwtbZa1IFCt/AIeCyKcFMt&#10;mkoID+gC6J4d3gL+IJc4ghfgi+653oKATTk8xMbu6F3FUzgf5+I78AOeg9fw7Fnen4pWNJnJMNCK&#10;J+sktZ6fOXPY9tZfDt3czrqubGbNFtW1/Hlp1mB+HdFOuJE+GvNGwPIXJ1veOzUskvsUbjKIt4Oe&#10;N8CzNNLCgCJ9D+OpUEsyKEG/7Sn6x1gaJqWf+icMqBHVr2kogRGFAcVA3Qn6HtkspPQymqC+5BJ8&#10;B55CF0WyXloKR3vuy7bbP5lp0/b3sJzfRFrCU15ln13xf514IG/3xH31ll5xKPPMzMMxv4yTnGgg&#10;+DvnqOBH6mY4OMYziD/TTAP4xT8Xbs0XNwpN23fFz0+df+lPH/xp5dnnz958oPzNtM/SH/Mu5OlZ&#10;G4mfNBfNtBOdQCtZ0L0vD4ErOM9r6Bdeyx5xfp/W9R6dH5lf2FF4ShMXeF87vabGiSY7dB2kWVLv&#10;A7E28FCSdRHOEmmhNT4pjjTmYQYfjXyGaWFMdRT9JpB9QvSpuhzC0R5dj4lG6XW0aCxPNJT5Rphz&#10;/LrUPOE+ekbxggjxg1iXyucGDfNc6D/IOd+A4n1kn/CdY7Lg0HptuuXfHfYfWS+6LjXvOCXIFKBh&#10;BfwVRxUOu6LVUaHxx8ZcmPfnlf9Y+vv3v5uyuvzH1Ie8Smq1SLMnxZn5eJkyurOEN9Qaok+VCQf6&#10;CQZtRE9EgImY1Zbcwjk/Cd1T+EGKMjM5SS9jEHChFsYTXfmaCZdKtRgt0EW8E722mfhFmT7vLLkn&#10;/TQ04rj37eSPYm95+es5l6JKGFD3n44cnL/K+xO8ZPypoE05Hck8qcpWu73DrQ94zau/+p/+Hjlz&#10;Y8Id+ydddtXeEWcn7e4Wmri3lgz5gKt7Y9+bbAqEBh9p/eM7Mtfn/v6FP159tOWFwTvDQ0PFq6Ye&#10;z7VbznW0a48WWX/db7FwjqAA/AUjCqOJesxUHQl4UDPGWIU6C70LzXd6H939zYQX5x2dfGfLJwL7&#10;a2vvcpH1gmuKjrnPSqd7MclqPCiaRv8AZ8EV8QX3P3jLgl/AV8T/cCB20X1gvDZb6oWarQv8sdfB&#10;7PvmfD0nrfpx/73+hp9sGNljS3ZRwkPe7LhbvH113vB+aLDY+6FoqXe6eKX3ihSfoQXLvdreUi9B&#10;ymzJo5/ccPuzXz144qkv7r1w38e3hW47e/0PD59/8MTs06Nf77Au+pk2K7ydrVfLUn3Pq8TSZRgs&#10;aR54luheQ7iaI5a9vmu9hABDxcxI3SOcPkwMjeJGmhPA5Mgz7ypE6CbCp5tOZyF+LzGKQXpvsFZf&#10;/d/TCelEIW59q7k4vko44LFEACN8taG1tek9FidYhQwPPO9ZbwWsxQdR1mGZGJ2Isanea6ZVLuWA&#10;RUSKjji1hVAgWZJWOIIRZukrtBxBFATLrw0p3hOykOpWU8QLMVPkTKcex0B85RjBxeJcKMMIfzEU&#10;0nzSBTuUcX9eFJ7eHpujrf26RGu9Kt3Kl9W2hu+nWdZr4a74lradNI7gmqShJItx0CoXTxCFpS4P&#10;GSbnK1y6HsNgmZeA0uEYNELRZ5SktOAFwnBC8NKkAcMUJQDBKUHsR81IPWwmhoNCgceWmiJqXwp0&#10;zyjVdEmr2BFt3XfmW87CRKckRuj56MbjYOYrSAhplDzBhkgANRkocsyGoasPKUO9t0VY01UxFi04&#10;OS8yni0t0mfITR+8tVAGZgNLeSmuSvBrv5gDlC9BEgnsEcYpWnjWhCd41YkqtamOTNCEwHXlEw5g&#10;PJHOhSLNTCjS+IhGsNwARcHSDdQVDKkL4x6I+OUIj4hEUT9VZ6n3S+PV3oqp+6o62fBXMr+wb/Zb&#10;MacwkNkbvM3xug/XaAL88gXlr9evjSdwxRei1Xvp9oXF/3OCUuD0/A8mSakTPdwXZcGH4i37lbrW&#10;ZXlPq1heYelz4y1Zxmj75TWt5O3UqhoOfu+fl32B8cEUWSjg4Db7wwJfuC73g7Kq588ENqJ1FtFH&#10;mok0FC6gtNTSe8CSuhuMGzz51EahzEDjNIwg7YRBzBhP1NO11ndI1eun5byp4hUYUb31P01maPnP&#10;UMRueh9BB+PHqCY6xOw3FAk66pHjTiqUeJo10H0wLgADiohptz3hNu5EhvhKsuv2RFQyVQv8w0gi&#10;2kTtE6mdpHVybiKvpCXxPbr54YXlPdJSAqI7asLopNZ6dYy1XJOha4vnLEirSuWTkuxaqus+6e7p&#10;Bo3qGnQydBEofY6zxaWhIYzAU2gR2ANv4Ybf5cvxjmpF3X3OnkHDKF3Qsa+IYYAhyH6tAOu7tMXP&#10;1DPQVZPIE95p8X6XokK6M2mpeG9JhSE9KVrXdHxM1y3SvfYTfAdpPzoJvq0E2xb6fVP9ltoHBHWR&#10;4NZK7/WWETtkRx19v6MN3NbDrjk80x49+5DddvR6u3zPWJu+b4Jdf+RKe+z8A/bYx3dZ29/mVfFv&#10;HDjwIvg4MPBfE2WWQAZnGa8QK4MgXvwdpY5W2owXcAOpoRl/ia6YydN+ZUMbsb2fdVpbZomvi06g&#10;NWgOHNZzomTV1l4zr8cZ4cIfakbaijeQIorxxBy5nmRISDEnUuVgz+I6ujaNWximDh9vvCLCbjo7&#10;wp7+fLZ1WCDex/e0F9G6bi3hA41+qP0hLRNlD2cYXmGcj0TD8HyTXjRUOE9HMKKk1O3hpCKFKILz&#10;wZdZNI4g+oSSW62wuH3HgCKlb5LuDV6CAeU7a4ATsggcAj/AFeEG3eQG7Ghr0w6OdKk9DregeXiD&#10;b4wj58A34WXteWEXer1f90iNCVGnaswI/NxzVaEN3drG2i0vsZJF4vvvJFjDhQVWU4ZUpHAu5d1Y&#10;KaOFlv96moWDkzovtWCNBAuXulekxX2TvpevBd+WUk/aeL/jMgCqFX4XQak2ojCo3DwoGU6TMaKq&#10;DSm+x17WE7yoy+26tyrbpY9gim7RUjjcY2+W9mmKzTrZyloKzsXvJB+4/ti0rn43sAP/nJv99Idd&#10;n+q31PsHUU94Mg0cGEGBwh4Q38VRG8H7gm3M3dHW6p2WNmLtMBu8epBN2T79+yc+eeHckm9Wnnn4&#10;2GXftp4b9XO917zKpuIT6EbQThz7AM0jDzkiE33ZCIygf/g7+8C+i465Jo2O6IKJbkRtL04qVwsq&#10;uiSlvpnoFCORxl3MuOorHGaUDCMhqH/qr/f747wWnOhsSIQtAaMcIwY65B5wTEOD4BZOHd1Tzith&#10;VvR+tORewLXtF+5XRjzuXWz8bkSomd6PR0ai88CrfJ0HfsWR9/QbdADmRRKF77o+x/LvkgGF0xYD&#10;TvoAHS1xULnIfLWxRS0UKZmN1yaHRh7qf+G9Pyz+y+bvtn/15KnZ35a+lvqTjNgQsxUZKk6qM6Nf&#10;0kVXNGohq6el5BEpyE0EN7rVkeJHGh8OfTKjmPdFVziylXifRlCF4mnQH1ETusWVS9foBF+QvkAt&#10;m6tnk1yhEYjgGxp8zPt8wkfhV8yxOQQg3B8txK/d7U2tv8L7gYyq6WfDbPihKIebpdu8P1Qcj5hc&#10;8al3qWEItUCPH7uq8XUHRs6fvn/AX645UPbTtN0xoSHazy66fxwrpEq33uSFKnbVuvjwJw99P/er&#10;V/4x62jDC8P3BEJTjqbZNacb2nVnGMJfw7pqX9FpqQkjbThXvA64EIHCgZOh13TzrPu2Fypd4f1j&#10;4OG4A8+en7746veydmc+6P21DrqO4Jok/pGk/az9XLSVvFzbUu+PraqBqnbckSEQA57Cg1h8Br8Q&#10;rSBfOghOorGQYPfP3vviXrv/29v+r+3b/5/+o5FEvfcimiW87j2YPs87W3OJd0HMplJK0D9qypBK&#10;eNt7JexFb1jrxbHNn/z8+pGPfHrr0vs+nPW3Rz6+NfTQJ3dcvOXMVX+996Nbjlx/5rp1teelHc94&#10;0vtH+4VeaIA2ujUKsJCL9A5SQZgL4Lo26UjaB6E8coqJKPUWM6Pmqa8EE80kSPWhoQTI1hkDSggO&#10;k8CQYgo0nhSiUX31P60j++4Is2G7c6VU5Vnqb8OrmD2MSAwfj1+FCKXv6sbWdH6GU7YIVZYIoVL1&#10;WVCMISDhnCth2lZE01IEU6LPSStgxkqKiJ1ZQJcUFpavcIIcIAmCBSGEYKkWNghlPIx0b0MpcrOB&#10;WAguX3gj1HgtxAzX92n6QGpJthAdAe1mf+he2qwKs56bc6xiXR1Z8DWt2aJMK3gr0lJ0/ngpVWk6&#10;povhYEDRYjJT94xnnnoc1wmHayI4de/R+ryjGPesU5nWckNW1ZwQGDWMUkoXXlzHsGGWGE8sUvl4&#10;XgSwYMVsCNLpYJ4wJlIH2mkfGEZKDUqhCIWhpHhLW24IWq8dedZ7RwfLXpT+Hx4o/d4pHlwb4Q3s&#10;UIrEJBlkivIL46JzkcuZFfPqoPfw/NBY4hJz1sKj0lTfi3g0YLnPpVgnCejcd2VAoKiAhwz3ZY+o&#10;kaKVL0QuWBEFoi1qWwkhPM00EXAGlBZKP2l8zAzya6Hq6B6YRQEuoJC4WR9a1KeQ1odByyKVAWW9&#10;YIUXqr8y4g8Dd7S5e9kXr9abvm/yiIYL0vbkvutdSMX7JRys916U80gnah/pqnfJQ8zxAeZpCZ/B&#10;ver9uyRM2Q/wEBjSTtR/n3W3fvNAgva9hpaOMqbCHk+2eu+WWre13azz6taizwaW924N167fnRe8&#10;9Y0kYIUChhLOEaHt4zxHrsX96H4xoLJFz6SwEcXzZ9Qw84KUzvoSODTqIBJEFIiIUhstjKjOom9a&#10;ldNAgvf87nkYU9SouVReHf1ue6T/9dJ3iZoQ5cXAZuBhofYLJRk4JWrPy6UsYSg10bGJ7oGaqRJd&#10;nzq1Yt0j3cuIRlGP1edgwAYcCDgDK0H7gGOAov104TW1UaT5ufo4XYsZJs6rqv2mmx6RK1oDk8KF&#10;YR0h3I7WkWYZTUWz7TfUssIPMl0XKZwHRKHA7zDtNZFACqOZFxWj6zmHALQHjQFzDCgWdAn8xS+o&#10;uXERKL7DvrMfKLj+whGB4uOnvSHYoC14FJ9jQLG3+i0DX0lNJXJHoT25/Y20j0RR84S/pL0kVONk&#10;LNf1lUfdYzPRwHDt10DtFQ15cHJgMOFVb6hnr61nrCnY4Jntq33rt7W+dd7QygZvG2g3H7/JHjx7&#10;n119YIaN3TnMLts9xm47fo0988lDNnljT0sBv+A9KFI4clDmMKhQ4jhOFBz0LBTtUzcSJToh6kR6&#10;msNJ6AbYgKMcfZ4tuBUtzbRhO/tZuzWlrhbK8Rw+g/9qX4mok/5JLUkL4QgLA4roJ3W5yCMUT5o7&#10;MKzz14YEdVeFH4RJCashPpVqzVYlWO/tLe3uc7fYkJUlVXtFBEowzBEe5KHUCUYYTRnaCyJKNfV+&#10;jvAPLzFDLduLXvrp2syGAseYTQYN1UQ5RaEFPqTvwdOIQqG0sL8o3RjSpMHpO2RDuP0DHj6MfDnE&#10;ffEbcAV613fyFoTZ5CMjrfGirP/gK8CJ8+I85HfIO+Eks8miwSvSBLtp/1+vaUP3dLCOq5tY44V1&#10;ZGAlW8PF9az2/FSLQ/bOT7eBuwbahG2DrNZDKVXXEywTgSXp16QclmsRiaqtBc/WvheIxoeckaIr&#10;Q4k0vslS+MdiRMl4GqU1Vv9jPJHGN+Vzz674oqoWqo/2ikHqncRT0C1IdSO913WPFf523JVqV50a&#10;YhOONoM3XRxysGjZLaevwmxzpQy0E79xc5uu9Z70jsP7Ajw/MAFuumeURp8nhmtvw/U/siZH/LbD&#10;otbWY3k3G79pbOjGA7MvPvXRy59s+tv6hXP29lnd5h3vD63f9yqLJJ9p9+xoHlr1o8i+EwS4+Hvg&#10;8332S/wa/kTqMouoO04jFmMZGupYItor5tnFR8nogafSgp81CONJxiTDyYlEDflIsBJM0uE14BXG&#10;Ewu6w0jnPdY48UjtWek7EZb5cgC6+sfknaN27v3Tprk3b++/Pf0F7+8u4sTyeRW6DryN94S70ind&#10;DC1kB9kJ/bZkWr37JcPAYa4lGNBan6HMfp0VOgNdTMkMaLgmPjT+6KjKV758+/u1f93y2eo/rTgz&#10;a0vXbzIeDb9IxDdOuI3uFq9z0BWRmnFqy1sKJv0Fj1LxKDrz0RgCI4mIUlstBsgyB4nuhuAbSj9j&#10;G1jMfiJKT4MJMmRIoSXyXqrv0jiDAcndt3uVgw5758aeFnX+6o8I1PTd3gRSSKn3Jb20l+iaGl3J&#10;yL8X7fEeKDjo1eC71BL+5syknjcfn3zLE58/0ejQ9+tz3jhXMXPC7sjPu+veewp/iUAxDJiuwqWb&#10;ApVTjvb4+Y3fvfrDA5+M/GXq0dTQpKOxNvN0A7vmZImNlm7cUTwafTdPMgvjKVsL5w3dCqmDIlKH&#10;ASWYhMrXeBcuO17zj/fsavx1x6cifsh40KvM1d6lah9TOAq2OU9HWYMXaloKBhR8ALlT7QRniK57&#10;DS5X8yJKWcoEu46SNc1Wehe6741e9ejfbq/rgPPv/scspybL0tvVWuA9V7DYOy+F80LOEi+U+K4X&#10;Cr7k/SRh/2ny096yBm96Twxam/z2dYcHfzz72OgL1x4eYbcem1r58Nnrv3/ww5v//Nj5B/7WZ0OL&#10;nyPvD4RQbvDmUHBJ+0eQjenddKQhT74I614I3FCbWiGk7inC7lYtpPpKSDFriE58vIfnjzSrjihV&#10;GFJahKzp+IQlTtcUhj12EnJ22xxtPbcWWPGKFCk0Im4Yk4RtsYhw4sYyG7SuzJovTLPU50SshKjx&#10;dJEnLgadIGZVJGW8z4pwK18WcMKMFIM4ET9IxtwVx7xQNDkvC2RBMUHp5H2YHf+zxGSY3VID4q82&#10;khwTQXD5xhOLz3TEw8sgXn5DS1kiUcxdoCUsg/harQ63jpvSrHx1lrVYkmWN5qe59BSaBLgCcykA&#10;NDggEsX/uRJWzZbESSEKs6B/D7oOnnPSBsbtz7Bxh8os+2UJMd0782VaLI0RwZXb1P09reA1GTuk&#10;0/hGlIgC7ypMPSCjB8GJwklNUrEUVCI5pA7AFOiChhFFh7aGRKG2x2uvSqzFxkaWMFeGje6TiEGk&#10;iNbBAqGBEEa46xrUndCOuoWIjhA5BjepQeATM2hIH6KwHU8Tv6eVLF126mJY4a2W4slw42gJGDqc&#10;Fa0Jt6xFwgcUS5QzBFE1k08SkyaKRqMBGh0Q0ncRKC2MJ6JQePqYF0UHHoyBKDxiuleUEgxSFMxE&#10;wR+Fkxa2tWDQ+l5NMa6MZdHWaEWutVmdb6VSpgsXJopJx7ooI4Z84bvRl2aIwNTiUdDF/C8JHvYN&#10;A8rHGZQgX6CCg+AdQv3+MP0mWt+N+JWiFGNxj2Va6pO1LeY3ORZ4LMUSn8+zFovaWr/1faz98laW&#10;+qoMLPCSc3Au3ykAA8S4RZjzP7jNggY4P/ciXCbCSZob85RqS8iQLsMi8sT+00iCiCQzWDBmSPkk&#10;+kSaHx5gPPrUOxFhwlDCU4wnFYOcobkYUPxPg5JyCQ2UWM7BUGOMVhoY0AGOej+nGAo2McIh8KcN&#10;5xMuulbdugfXMrV6NRcOoRxzToy6/ocCTjnFMGJWSQ0UW+EOtXcuhURHjN5YcFb/g6cYTWGiGwQ8&#10;R/ca5Vb4gHGOEG6xNtEyF8mQFV2jBITp3NG6b6JQpLNS24Ji6ZQE9h0+g+ChkxoRYJwXRF8Edwbo&#10;umgQuMF+sRcIMJQv6Ic986NQvhHF8oUZChkLQSc+URvhL7g2gU61f3SQJHWMQmK8tqTucU0EYJju&#10;jcgV8OX6ZXq2IYLfINENNa44zCiGb6JzNhBeU19US8+LctFrfaR1XV9qPTd0thn7p9rDZ++3OSdv&#10;s8l7x9iYXYPtyn0T7YETt9rdJ66z1m8XWgB+gGGAQsXCM+1HW1jQOHgKDEQDKK44fogKOLwE91H4&#10;OUI/4DU0o+ep/0Gyjdkzwnps6WxR1NCC2/oONah00QQv8AwzMBml1HVrk/JJRJSxDa5eV6u2nt/R&#10;n+6D2icaz9DFEGOUDqoNxKcG7Wxn1x+faC3nx1Xdr54rUvecI1yorethQBGNIvWa2hrez9ZCoSFb&#10;oq3uBRmXKwOeNNF8nRec4lmyhWtDdE8MdY3wswfAAZQXcAL5JvyJl4wim4LmFQ4eji/ofOAZPIX7&#10;Aj/4Hb/XuRkA23tnuXVb29wSn4sM1XozvrLmC8kXI24KvyhYVgruISf74KHwIfCUeqVmutYDMdZP&#10;vL7z+qZWtrRIimuSFX9QxxovrWvZ78dYznwMy1425+M51n9NiUs5zxcsnKzBbOE8GH6kj9fVqqml&#10;Z2NOImMMxp2WASUFlLblGE5DZVQRjaKtOY0kpn4mA0prqgyomV/pe/pOT+kVZElUiNbJbIDfkyZc&#10;Kv5QsTPVZp0ZbBMONSGl9ZfhB2otfvTzCZeUO8ab1H06oa2ecy/t9Gm179rXI+N9xwSGpV4HxB8x&#10;kF07fr0XJxprv7SFjd083i7ffHlo8pZJF24+cPtXcz99/eSdB3r8ocU7YRckpypFvyFHl+A9dEsU&#10;CLplH30+D7x9/sv7eo/GNvCwVshdPVMz4Sx4i+wl+o8BhROrlXCYcghwmLERPcVveU09HyMkSEsd&#10;QERKMMnk3jHOcdyAUzgy4EXSkVK1341F29RaJ4lfkeaLIyLnt4k/dljR7K8N50f9RIq9L1td1g2y&#10;hQVvEzygwXDheLRwHIdSluim28YUq40TEDzCaSTDjWg87c6dESaeB7+N0G/IBGiwLCw0bG9F5TNf&#10;Pv/T4j8t/3rb37cfWPfHRbsGraj/edT93gXxgBA8KlzXpPsgjk6cWjSG6SOY8Azon9REEXWigQnO&#10;fhxx6BHM+CIC3Fg4h75B9IkxJbRBJ5OqVPRYot+XYszpSD0952i32asceCx48opPUwdVo4/7e+3M&#10;ZQnFC70niQYyZHfM8aCLHCKfqFnruN/7ecK55BXPfH3N6OvPDH3w3b+9m1z9UxlfW8Lv2B83qucm&#10;7xOcx2Ru0ZmTmZZ0oW2E/NpTx+75+Db7zfkbbPzRDBul/Zx1usSuOVFiw/U5PLiuZEy2+ABRZQyn&#10;GMGUKB2OW5zAGFUFep62gs/0I/k2dEGi5Qt+6eIRNcQzWIks7WW955Os/SulVu/hGlVRZPQEcFZ4&#10;6Wr5fAMKfiL+QilMhfBTxtnFNjsjNjz53SOXWrz/b/gLxr/spdX7wOvXZLk3r2iJ94e8Jd5Fp9yi&#10;7F8n4r7Zuxj9iPd9/KPeP2o97/3Qf1nWL7P29bSbj11mt5+YLmF4lc3W6xtOXm0zDk60wnmJzgvv&#10;phpXC2TqFWi7ynAzOrW0FJK20Gu8mZ0kePrLKKL1aD8JKSJRpOtQbOc3kyB3FGbRDoGtI0jUGWTS&#10;wohiUjQFmZ1EJN031bAum+pY0dJEi5UhRUe68veDNnlbexu5ubvl/SYjJMMpFKzwKuPHe7/ET/Uq&#10;G9/uha6Y19OuWzvMhq6v4+YHuLa6Uk6YsE0kyqWHIIhhMiiRMLdfG1EwN9+IEjIxz4AoFGkm7vso&#10;wjAThDyCHQHG/7wvoYaiwjRz8r2JPiHUUfDpzlf0QdC6b0zXyrfmy9Ot/oIky3kr3NVCEaqGKCgw&#10;51pEoRDIhe9EWdq7wapObLoeDKW5GNbofWE2cG/AhuwLl8EZY5m/DVo4yh/Ku4gq+bWANVoUaQkP&#10;iqnhASZFRIoLXiHqBmCs4Xq2VBElBh+pawzBJQJF8wgMEepfXMtY7Ue7bWHaMxl+60qsyYpmlvyG&#10;lHaEuM6HB9/BAEJE0dE90uKU/G7C5YTHMaKaCk8aSzlrIpxqKYbWTp911PVoA4yyxLMznyENhgsT&#10;xujT+WIEPxT81hsTLWuejAtgzYKZs3QPFGdz3yXCHyJndN1zw1S1XDqerk/nMrr0YUDhqXZ7V61M&#10;otS6OgbBj+JVvFqkjdRbHibDt1RKW67VWhBvtd+PcIZT7tthLv8aY5b/qb/BKEsWc6PAk4JyIgTU&#10;GDnYcC1/+bjDAj9RFMFD1j3C9UfiLeHxNB0TpPBKQbwv0iIfSbO0Zwqk0DaynOcaWu6LJdb83Q42&#10;YNUQq1jWxVJekhFd/TyXcBqF2xfoMETfUOM7LK6tZ6cgOEXwyBCM6GCHhzBBz5Qo+mfGEUYVih/R&#10;SCJCpM81F63ijaNhBHOeOonem+k1Ap+OjuTvI1j66P0eUn6o+cCAwrtKJ6me4gmkMRHtI1JCK+BC&#10;7b3jV9Cg7hWaZ94TAgGFqQQjQXtLjUueVoHogIG41LkgiOArAw4GrJdoghbjNHqI0n64dry6Dmkk&#10;NI0gl5taJoqkwR1y/Yk+QD8YTdH6nksx1fUxqLLfCViL1UnCoWSXssJEfjdagH2TkkRHvRqClfO0&#10;omRU8dwqpcWP/nIco++Ih+BVZSab23/OAb9BkWO/EFjTtVB+WAg1FnvIXmJooajpu0Rs6DpHGh+F&#10;1BhP1EA1BD7CdVcMrnuiUD5W/A+PLjWdvtFCC3WMqP6Cb0/B36VqizYYUoli0UB4XFvPmqtnbrYo&#10;aL025Fqvja1s4Lbekhuz7amPH7U7j99ik3fLiNoxzK4+OE1y5CabsKWH5T4gOsVo5NlRqlCmqY/A&#10;Aw4/olYGowE8rea5RAbgt5f4Kgv4oHyC0+Av/wveWQsibciOPlaxsYPFvBLhmqGQegme+N33SN8j&#10;coHjrpNwzqXx6UgzE7z3KBvwdPYe/CbyzlBnHAc0BsGg6rW1yHpvync1qg72UjTCJCeS9T+RJwZ+&#10;Mn6C6BN1MHRRJSWb9Op8wY/UZDItGEoKTTHLiD1DIcHwbS/ZV8R7ooEgz8k+EzUAH/Q6XLiAHCDC&#10;k6DnJuXMySHhmOsGyl7Cd8Eb7o8l3EOxar8mzYbv7WhXHhokg/fq0NPnb7z45CdX/TJuU4fK7Idi&#10;Q9SYutRj8IuIUQMtGVBxkn0VWwtswM7WVras0DIlp+ourmnNZETRbTLl/Ro2cPdQe+yL5+36g5NC&#10;xW8lhPTsIcezMZgwoCRvovQ80ew3RpWeBVodjvKphSFF9InGBwOpZ9L/LjL1kRRUGVbUQI2XMTVd&#10;BtSUT/V9GbwMg2YAbmMt6oFI46PhTatdSXbZyV42dn8jF80u3+St6XUi/ZIB1eaFuIykO7zXArO9&#10;n8IFP4aEXqI3FrRaTXt0JGNWGdkgLjVaeEf6f88V3ey6ndfb9I1TQ9fuuLbyxTOvf7fydxs3bvz9&#10;sptmrGgzO2p2YJ9w4+IlBwipqtCxr1f4R2idI/uk9xgOTo04yjTNl+g6SAMUDCgclxiIxeCyPsdo&#10;ousedaSkTKNf0VESZwCGFI18+oqvZiJfoDEcjRzZF4woHKd6/hh9HsH1hWdkzOS/Fy5jJEG0X89l&#10;yzg+Br4jh+GD4Jlg4tdA4cyNFk+gdpTmPDjYem9Kttw7pGugZ+AsEW3TDMa1OudcnAeYwn+lFzRc&#10;Fl45/kDvX1786oWfbz876+cbz1757fq/bzuy5KvX9nd9P+UP4Q9Kf9V16cyJg5M0ecbENBWMSLWj&#10;ls3NhdJ+txDtkiFVLF4GTROBh95o4kWHUY4MQiYajLO/qWRcfd1HkWiOaHt9nYv0ODKtOmz2QsOO&#10;BP5+w6cZ8x/6skOXx7/okfLQ8RYFXVZ4j7bY6H0/RLCfJJwdLN2rpfbH1WBr/yr2ej8NOOOteOib&#10;m5tUo92lvyN/vSZp7ObYu9qs9v5Ix0ZmUxFFpU6TSHkn8aUee6Lt6tOj7MlP77IpR/Ns6KGgXXmy&#10;xKYcSLXOuq8C4Qm1nmniHZQdUPvkhmhrkV2FUYXegZ5OiuDYjRFWJr2Z8pc06Uo1tNKkhyTrGKf9&#10;r/VEspW91Mgy70uwILSAfqDFwNzEWwP/4aiDLoQzpOhWbPAqu22P2H/v7+9oVP1o/4v+hnthMc96&#10;ObUWeZPqrgisT13gfSeFIeSIFW8EhC3gCTGdMEWoFr0WYaM3Fts1B4bZdYcn2k3HLrfbTlxlNxyd&#10;Ydcenmq99RlpL9lCslyt2lISQFqOtFDE0u8ppJxyLMxGiZgHS1C41otSmsgxx2tEGp8zpmRI+V4k&#10;Vygu5CkTY6DLTisEHYglZthHjKIHSCnh0nlthPXZnGddN9W34g/CLUsEVPR+uA1Zn2cN7s8ONbo6&#10;6sKrO4f88Z3zt5/rs6DTF4nXh/1YJqJrJuKgyJPi6EyYgRSPcMEhVUhHUbVjBggiX4lEOCOEYKTA&#10;i9e/Yq50hiEqgWfKCSwUYpgrgqxaCXVMhvf0GqUZDzXduuKE2BhRNJfAIG29PMr6bi6wDmsKZJgm&#10;We13I51AxeOeIAbjiql1LjpSJele67wVZvkLoqq64ehapN80XBiwKw6m29QjtWywDKkh+2LFdMNc&#10;WpG7NxidmA7Kn2vHSwifFBEYm56heGlN98xMv3c5/CK8RBkC9cVkiCCQOsAiVx+DhK4zNGlovSXc&#10;ilcmWfq8TMubn697knIPDFAGgSswAK7ARNdFMcHbisfHdcXRfuDdbiI4lGh/yGPmvQrtdSctZ6jq&#10;nolyJqAsoXiJqIl00YaamVJdttQS0yywZGogfMbM8+r61L04JUhMlVQ92jn7KXzMhuJIQwlmRDXQ&#10;s2Locv945VFoUYRjBEMKaOnChyJVf3mCdV7f1YZuHqHnaGbpMmhJD4OZY3S6GWA6Ug/F8+K9Y68x&#10;qFhEIamZcVEJ4MP++At8QUkEXuDVr1b4A1GW/mSm1X66ttX4TaqMvHDtfYxlPZNvjV9vaa3e7mgt&#10;53a0dvN7WP+VI63n8v6W82qOBe4T8wOfUUxJB0LpRqBP10KI+zjL4vq6ryiUQIxLPXOy9odFVIUp&#10;9EyQJ0WNGila29NYAmcI9XLgBwK+i+ibbnt04GM+CwYUAp+oEMMwSe3FwMHDyqwivHZ0nWLQKOmu&#10;5Nuj+FMr6GoNUSShQ90v/ArDqpN4A+kbGFGkVtaVckv6GoOr8WyjfPiNJ6iNmHI62TptSXI1TS4y&#10;xB4ItzB8qIGixgUlgNonF30S7UGzGFGuSQr3AV5pkdaXKyOq2YpwF8XEiHJ7icedon/xC9IF3bl8&#10;wxihhPFAHSJpa9CeXpMaRE1SDOcG/uyDb0D5eecIM4wLIhC+8cT/HP1IA/uqPY4W/uPkaiklhoY1&#10;5P4zB6Su9owUNeep1B67Bg3i/0H//qpxjjQ66kj7AjfRDWl81L7S8ampnpWZdNl6rlzxsdZLo6y/&#10;ZEL/DR3tsp0j7eEz99rj5x62qw9Ns1E7BsiQGm63HL3abj8+03qsKLF49pFoEzDAgMKgRKHmPf/I&#10;M7HXLNG8S+ODh4DDLM4BL/AXcOK7gl3GezHWa0s7a7+q0EUzMayJIJE6TBof8oU0UBQUZuuQ9UD2&#10;A2lPQ48Lj8Rz4oXndHrk++AQg7lxwNQWLBvpXL23F1qjd8RrkAl4abWCkgk1xC8Yfp4hvEHGkHLN&#10;Im08U/DCkKJTX2vtCzKRiClppBj9NLZB7vXQvSD3iJS77Aj2FMUbA0oKbpielchWsfaBAeuJwhs3&#10;L0z7RraDcyL5xoBvPGFIgR/6Do7OETtbWJvV8dZ0eawN297SJu3pZVfsH2g3Hhtvo7a2sexH9WwY&#10;96TZYfzQglx43WxBrmR6D2u7poXVms+4h1yrLyMq/b1YK1yaZyP2j7b7zj9mj3xyb+WgzVmVWQ9J&#10;1yAbhJonziNFOl00lKcVAR8XHmPgEymh+cFQLYyn8Wd1lPE0qnrRCAEjihooolGk8k3/TAaUjAca&#10;WtUTP8JZgKOWMgH4Ufn2OJt0vI2N2VNo5YKzeMTRngcyiYEFmbuUdI2o6grvzw5vfMcSyiG0xALu&#10;wExwZNgzDrw4aBL6Fv5F6BmoGe65opNN2zb94uWbpn/77vlFB/f99ciqQ9+fmXE+dL7JwN/WvCEw&#10;zfv6kgHFHnId9qfaIXQJz/3rC6cYh0BqIg5lcAI8JFWadGpSnskIYTg4zwneEj1FtyI1mjpzjCpS&#10;ojEoe0m5pxadqEMAw4kF38GAIhIFreGUwbFB1g6fCe9qigbgh9SQJkh2OScsMp0Fn0PvgWeAc5K5&#10;zPPC0UTNN2l8tXSvHddEWcrNkj3McoTedS1w1PFSwdPJacGRTADSnmsvDVqvPc1DD597MDRmW49Q&#10;/or4H2/9/M5PD108seep41efTHk87HuuSZMP0ldxbGZIVtAIooPkQF3RkjOQZFz4zSIYkMtiFImL&#10;PukzFqlnHcQLqLclilKs69cSrTJzk+gTBlSpeCBN0qjNHS3eMF6w7LnNu9hxvfd37clPMtxCyL0h&#10;1J+diLZO2hd4DeNUkGctt3t/7nbUm1HxL3NZT54cHjl1e/ToiuXeh9KDQgxjpsV6Wy0MKJw6gw+E&#10;WY/d0dZ3X4nrJjn7ZHfhe6xdcazYRu8MuvRq6iqTBbtErRpadJemORr6LJ1dMaBoMIHu1FV8rSMy&#10;QHDP1R6mildiOKVrJYq3MiS39lM1rc1v21vWA8lVpRHgq+iAyKyrgQKP4XngrX5Xb2Fc5YSjjY++&#10;9Lf7W1Q/2v/Kv6AEfn7KO96s2He9nULcfwgoVb35ARCCqVpB85W3GCFns98Gbdr2crvp0CS7/tA4&#10;u/7IeLvu6GQdZ9rwHZ1dVzIiKLSIZfo61nA9EV2+GDt5pSATAxop5GNYI8u1ERVRk7NLGp9fD8Xr&#10;LkKajmIYFIrjIWS1ETKBWOSF9tWiyJlWu+2FpJ3XRNvIrWU2altrGR5pLj0iSoKi6f1eqNcyL9R/&#10;beCnJz9q/eFzn7+4Ouzp6OORd3u/4D1lQGQtEUkEhpGYYaKeG8Hmnh1FEuGMQAJhYGwIIr7LAql8&#10;5gpjFZxc+hsIhdKLYQKDganwP8tnNJxfyItSFqbfEMZ28zSE4PUEsw5raljPDbVlTCVbowUxVkv3&#10;ylA/mAQpZLFSruLF2JgWjdehwcJ0S0WIS9nBg0yTg8FiuiNFXD2BvV6ztO9V94QwRkGDabFQymCY&#10;tAiXAKm3rKbzzqOghetZqdWiqB5jh1ooulc1FuyJPNFMgFSCUjEgx8z1f7SUM0/4kPlubNXzA0eu&#10;g0HD/z6O6T7I8SYKRdccmB1poRTfksNcyh6JEaKs4fnGC850a7xg7LFj+hj/epYw3WOErsnw1ZZr&#10;Yqz2/KCDqWPOPCuMXs/OLKCmut8iMc38amXFLeECioqbFaTnJE2RKAbRJzpbEe2gzg3PLfMlcvUb&#10;PNA9pDAO3tLXmq9sYkVLC6zO/CSXBgY9YECRLgbsMvUsGFB47xBGRDhoOIBQoo00TC7cFyTgjm9M&#10;oQSBN6xqpdYdwc9qAz/x8WTLeTbfkp/ItcjHUiz5qRwrfqO5dVzQ1zotHGBdFve34Wsn2PAN463u&#10;W4VV5/KVcgS1ryCA0/CAatp3hr/uh7lGudoT5mYlCT7xejYKfWmQEK7ni9L/DKWlGx91R7SAhq6b&#10;Ch8wlqhrYiaUa32uPSwRjpCyh2cVeicKTcoe3kMiBG31nR7iAThM6mtPEAr5um5H4QnRUKfkQIMY&#10;fCw9D3N1mBiPkkEUCsOJyCJd8zCOUUyLUDT0OTOsysSPRh0Ll/Ka6rz7KAUYTxQ+cySHnwYSrhuk&#10;hNAlWgGH/X0Cr6ppCaUBZYecemDh9hAjgAJ/KYekCULrl3gKz4CBQPoa0RbS2VAs8AqzN/weXgHv&#10;4RnZG18Jhu+g7GBA+YaTv6qVeMfPRdfMvSHaSXE0KbEF8GUt+Exd0RH1AxihLj1OcKRI3nUe+xXO&#10;kTbcWjDsqX2jHop0FlaJcKJA+4/xlKZnq6Njxco0G7yxjQ3d2MmuOXi5/eajB+2uozfahO2DxaN7&#10;2bidA23W/il2xb4RVvbbLItEmeS5kUEYUByBCx5xYAI8eB6ENXyKIzgKjIALfJnXvM9r+C9GguDl&#10;InC6v7oLA87rTH0c4xPw4tPinfonlBSiPBhOyB1WXymfdHDrIzx2+KTv0+0R/CHqTEpSrs7VdkuC&#10;VWxItXj2CthXRwUpuqYQO1s4QRt2l90g3pMp3u0iUFq1hNN0gcVxRLMk7i1H+EqKaQfdDxGH5qKF&#10;fO1ZpvYK+eLOj7MLeAAL0W4N7VGp9gIlL0N7GQZdTNdCKQfP+B+cgb7BG2ADzet9vP8VmxKt1bJk&#10;19CIbpUFi+Ot/ZpiG7q1i916ZrrdeWqiZXI+0uyoWcII0p5gNPff09g6bWxuxTKYWqxuamUrG1r2&#10;/BhrsCrJeu1raNecmWKPfPGkXXu6q5S18KoaKs5Rq+o8pCjSDTeZ/RQ9IF/gB/2l5BNJGScDivQ8&#10;jFkighhVzJRj1MEkmklozZABdeUXknfiIY3Ej0hjImthqPYPvgKtt9kaa5OPl9mY/YUuDavpIu+X&#10;rlu8dWN3J04vfCTwhmjoewcjaAzY+A4lYObTk/4PCMdor58s3hsGntL9kG52gjUOxppvRYhOGoe6&#10;r+h0ccCqft/85tiTO9d8uWbna+ee/Wr88iY/hF0bqHQOD87HdaBt9gic5drsjb9X+pxoGBF2uhPj&#10;WMLBBI8EJ3DylYrf4RBiLiONeTCgBku3ovaGZ6c2jAiU63gsHtxHn9PUqza4BG1hQOG4wJGDHIXm&#10;oDcMWvgWfEn3kIXRJPomNZnGTJfkKQtewTOwfJkhXCcK5ZpEiO/V0f21Xx1j8dAn8OJ6wBjZqu84&#10;Xgofhc9yHfErZg+22pRld5251UZu6IKT8WK79WV/Xvq3VUeP/3hoxxVbm30smvgF/oYDm1RkGl41&#10;Fz2RoeSGuEpnoOaJuk+ypIqrDSf+hx9Sf12kz1sLpkQviVzRMKKunrO28Luu7oNmOfUlH+g+ynDe&#10;7tqLUcLNEYIrWVFEsd0YDf0WuTfuZMDGHoivuva4RxUAAP/0SURBVDbyUDwTHGyw3fu+/Ij3TOsv&#10;vJhqXZy6qeDlW+K6dV/pHa5YIQNM99FO904kjPl9jJ/opGsMQCfWdWnYNXBPG7vx1Ei78mgLu+pY&#10;QxvJPSDfdJ+0Kcd4IhoXK7i6hkSCKdEo5ppRR44M6Kj7KtX3aotv1dTKED6kVeN1DHJJeF7z6TrW&#10;/u0Kq/VginMIXaIDyS8XoQVX2U/k2d1eqGhB3U/v//KxvtWP9m/5FyTKdGlVyNJl8XqOPvNnPw33&#10;IoXgTSOelWp2q3fcG+T9IKSu9IHjGC8KGoqaEJwIRRgA1ka0EoMaubHQrtg7wG48NNlmHZpgVx2e&#10;YFP3DbbWyzKc8eSEs75Hehw1UVj/5CQzOJYOKVj6vYQMA0TQhJNpHOFC1FqkT+ANxOomla+tBAn5&#10;vjAPGAevW4NgQiRyRUH4djonIVo8Sz3X59iQ7S2s7Yo8Nyk8Q4TZQdfvLUWu93bvgoy4v0sRdzm8&#10;GDvUaZXoPuNg4DAQMclYIRIeYAcDGNy/MjkEF0cENojFa5iehDlpHOTY1pLAIxXOKcAwBxQhFsqw&#10;rxBXf0ZaF6lCGFEUt5OuVioi7rQm07qvrWetlmRa/XejXQcnoh+kkRENYS4FwybT9ftab0dLyEZW&#10;KXdiYjR/aAPTEpzwxhAWJs8eZQBFzn2PBSNk8WwIBHxyE/QM76RJCDVzM48ooieCQvtnGjs0Zw+1&#10;P6RGOANK+0IaHzVR7E9bGVh1lwXc8wReCbfY31ZHoXhm4AqjROFASec94RXMDUOvg+65tfaR1UzK&#10;BEWRhRKIBboH9okOYK0RKLoes4HYK+e9F85iPIVpMdunQN8heuAbTZcYNPgsGOLpbKbnQAjRSKKm&#10;rs/QU2qjUGJoMEEkA08mHRrdfWr/SGlKEmOqpXvJ129J66m1OFaKQwMbvkWGytrOMmZzpYyEu9lD&#10;2W+HuzQ+XhNpwnAi0kFuOOmbTGsnCkk0IF3vgxvQG0X9Ae6b+9c1Hc4gnHw88l9Do+AndHtPwDKf&#10;zrTiVxta4asNpMzmW4PXi63NvArrvWSoDVk11iZuvtwma5W9X27B+2Rwo4CCw75XFB4AXvO8wJZ9&#10;ErxiXg24tArSJGnHjYcwUosUPiJQAT0L72GIkqMPLTOWgG6NeOxJY0BBZd4O3aPohoh3H+HvIgD6&#10;Pp31ygRvanWYPeaU2mrFMlGwoQ01nRpbLYm0/isa2uQN3fVsDSyKejAMQcGCyDf8gQnztKbFgKK2&#10;JF33Rlqeq3HTPRKF5N5YPfYFrNu+cEsXL8D7idHtOkhqb9wSbTq8hV6BO3sBXNgf3od++L8a1zC4&#10;sgUjDGSnVENX4hEYT67tL7SGkIKn4MH2DSjwGKUG5QIFin1nQTv8hn1CaLFXKF8oYniKMaIwlrgW&#10;0Qn+9/cSXqXrELmm0xT1hrQid/xZsKileyT6RLMUl7rHtcT3XB0Uz+njm1as6JRIFF28aMJTLHii&#10;sNKMJ18wQ6FO1neKpEQO3FBiI7b2sTHbB9kdJ260hz+8x6btn2DDtvW0Edt62KRdg23m/nH6Xqml&#10;3Cf+QOoeqT0oVxhTKHbAgfdZ8Gb4LAIb2PBcvOY9FvBk8T44zWt4Mv/r2WjqUV/4gAyCrolAkR6H&#10;wd1OfKer8IwIFPiGskrtLc470vWINNF4xtX4CX45+j9V58rXZ+22RVv9eYEqA449kPxgHxgSmixc&#10;yBEuYDRlCS6pgnMa7wlOuXq/pvg5nWyZQyNl3hlLDXUNV5sluuA+cViQTkzDoQieF/xg4TjC6aF9&#10;jhVuNBSOFwvnSC1z74MX4BQKMUY8eFbtQXbwA0cEHxxybVYFrNnyNNdIpd7CcCtcFGHFi2Js5JZO&#10;du2ByXbDycl23ZGhljtT8oVB5uyT9ide9NZre10bsqedtVzV2NqubW6ly/IsbX6UFa+Pd3WPI44V&#10;2Z2f3G2PfHmntXi+RpXBQbpeHdFDdz2/4FAipZeUQBR1jNr++h3GK7Mi6dg7XMtP+ef9Eaekg8io&#10;Gv+xZ1POezZNBtTVX1VFBZCbNFai/TORGPQJnDjlO2Js4olmNnp/PacnNBG82msvMV6j4XXABDyC&#10;tnBIYKgCL44+Ten9oPaVlP8A/wML2q/TEEPPQupt8fwkK34/zcoW1La+qzralG3j7d5Dc0LPnnyq&#10;8s4D11S2eC0x5K7h61rQGTyc5wdffQMKPBKNE0VAMceYpt6OeXtEPam/o3V7cfX/xcId5peR/jhA&#10;cAOPcUbjlCYdta8MUjodD6IG6oD0Ip6ZqBO8xzeewCscGD7tcQQGut8geCtaRz9xTiBkqb98WY4O&#10;BQ/hf/FFok/oNuAVMxg7rIi0qKtEK2S6cG5gAI/xZTO/g5fqmYOiVwyoZjKgbjk924auae+iKeGv&#10;eKF+B/v/deOPBw7s/+eWTUMWxn8cvNP7Gf5EPRWdcqllgqboNkq6P43NOLLcCAfBrVxww2hivhOr&#10;Av1INIje0UCyOl+0mS9ZXSS6K5LsYG4YKXzl+m0PwXa8cHCMDHocfDhkaFhCl1+M1XHCTd6nJIAa&#10;aboNo2s02+hdbLHb2zTqTAM3D2rBguFhMzemdei01NuNUY/u00HyiDp/0tXL9Ru6LlLHRyS6o17T&#10;wKlobaRdfWK43fHhUJtxOMcG6d5p7MO8ROoaMaASZSwxC46SB+ZapsCfxevp/Nlae0H0qZ7eJ/qU&#10;qT1IEvxqaO+ShNsRyH/RQu7TtazH/F7W8Jk8C79VugIyR3gZfV/AYknFBFeFw6RVJzwc8bfuq3re&#10;WfHpxEtdBv+d/oJi4DUlUMaJEJ+S0HhdD/eaEP91EeOr+v85KRj3a10twAzRaqX3SmUUDQh71Hs5&#10;MN37xOvp/Ryc4YXIgXcKGQIbAY8RAVFAIAJyhFamELzLB/E2ekcrm7Snj12xf7RN3jvERu/uZZ3W&#10;1bO8eeGuHSkFfHg78QS4QWQICCEU8y5QkiqEEAxiHH0wzA0SpOahuxClt96j4QSGFKl8GFHkq1Mk&#10;Tu5vEy0UJFJSIISqVD59V+dsKQW4zbKgdV2Tbj035FvF2jj3WV8RR28paaRKgJjk5kKoDEqkAxyp&#10;BI5J4t0Tw4gRYrlWwjw7cAAmMAiMS5gdChvCGaUGwVZ9xLNISgaD2pgz4A909OHnGAbMi/NxLt4T&#10;zOm8RXodqUCxIl6U7hZL46SQ17Ky5YkuX5cUsAiMJ303ovq8hMAZKJf5Zrglz42rKnzXPUM4pOpg&#10;XGJAtRVhMg+mq2BAoT1MkHtz94diyD4jcJnLIeYW90KYla5rKkU/vIrB8+xSEGPFEEvEiLqKoRMx&#10;IJ2vsQiYKBQd2VCKYfgl64JVXcnE1BJeC3M1I+6ZgYNvRPG6GsdIYSsRE+gk2HVHGAhPMJTwBrmW&#10;yYJHoRhAfYxLMTK68bVZEbDiBUGLRPBB3Dy7rhnQd5JQ8vUbZyRyLRiz9tS91nNgYCJ8WESRMKJI&#10;T3NGlJ6PWigYIJ5nOvZRjI2SSUMJlHmUcryA7dbmWv+tva392nLrtaGzDd86SApqXpXw0PdoUOC6&#10;uuk1ud0MCqRNK00ZiG5gQKFw026a9MRLSqv20LWU1vUQDIFHJXigTV+pZvFd8JPvo/iyR4Jn9P3R&#10;Vu/FAmv1dksre6ullb7RxFq/2876LRtikzbPsJl7brAZO6+zsnltq34P/BDaKFe+koVwBy90fQzO&#10;xNeClrcwYPU/CLghwrRaZmYSNRu0AWd+B8/Ea2DGnJL2whEMJGBM0wgMKlrgkw6Vr/3Fk4/CiFGP&#10;0orSQ+c9pr+zMP67bw9Yq9UBy5BASBGNkqLTQPjAc0bcHm7Fb9axpu/WsmhmY4lnUW/HgFh4Dcoy&#10;RlQd4RXdmYgIsjCiSL/EsMPo535b69rU9zF8Ft7gIpeiK+cRZYE7wBs6AdbADVwS/bgaNpZP53of&#10;zz5pnNGiM9ctiveFPwFwH94K/4Ae4DkoMhhPRF1QXKTwkibh6uO4BvTHbxBs8BwUMJaEmft9tXLn&#10;lD3/fz8SBV2IX9F4gVb8eGBRLpj1RKtyUssi9SzhejY63ZG+F2D5uMURvOMzPR/7UCb4thdt4vXE&#10;oGJRK5Cj+00SriZpD5q9l2jDNrSx0TKirtg7xhlR1x2aYaO29rBBG9rZMCnnk/YMssv29LdW72da&#10;NM9D9BvlikXKGIaUH5lC4cII8B1WvnEITHylk/eBK0cfVvoM5x+p3cx3AS9Ktd/NtO8Y6a2Flyg7&#10;3cQXaSdOqg34SHvzxsIHlFNSpWoJX3O1srUy9ew0jmm1OVr0H+HS3R3NsB8o4joSBUrXXtNgI0v0&#10;kykcSheOEIXKEswxojCuMKCa61wDdX282XSSdJ1JdcTQz9UizZi07QCKPPBA0UVOVRtKkTrSoAFv&#10;eTTPjMGJIswiksD3wQ1gxv3xO2ApGFG7VrYgYK1Xp7hmPHGi6QaLoq30gxrWbnmOjKiONmZLD5u6&#10;f5CN3NDB4oEz+wTO6nydlmbarFMDbMSunjZsaydru7KOpYveSO9mPMGQQxF2zblR9tQ3z4b6vtM+&#10;5OqoiD5lCUa6N6JwBSh6wlfS34E983oGSRElkuLPjeyDMaBFhz2MgKGnq+qjJp2rqn+64kvpESe0&#10;t4IX6akYxERf6PpJLWbrrWE2+nBNG7wnt2oYtHgItX3tJa9wzjm4QDPACVoEvsAbQ5T/qw1Q5t/E&#10;gG8ttYjIyRB0RhRRNRn/kfcGJLPSRR/1rM3yIuu1tpPdsO+G0KtnX6m858gdlXcevrmy17ySSukK&#10;lY5vwzPgJ75jgL2BZjHCxR/IiKhABxJeghdNhJPUiRUJJ4mi0rCH93AI0XGwn5R6DE2X8icdioiI&#10;S+PTkcgqrcwZlJ2FwY+zgn30DW1ek25MlJA9hqew3+CNeBBjOdBNnPz2eR58Ed4Gn2DxPNX6DPyL&#10;lGdqgHE2tpwfYZHIF64Lr8PJIx7jeCLy2V/6n8yMdO1li81pdu2Rqdb5g9Kqa+mzlHe9Czd+dOMf&#10;j1/85KMXzt7+ZfZT3g/cHwYWGU80hED3IvJUokVUk3plDCm6/JKuR8ZLK/i+4IZzmegTY3caiI4K&#10;JceIQNWTfC4RD2+IAaX/qYVqrt/3E2wny1BlNA+NPeiGWCK8xdBh9tjUU4nu/DSraaRzYkDBc3A8&#10;l27xvu99LHzxW3++ps3t+2qP7b7cO0U9Kdk31HtTf9VZPIkBvjhUyOjBWY3e1k73SdlBgnh4tz3N&#10;7P5zV9j1J7JtiL7TXM9Hih5BAeYPxnLUHlBvT+02bcyz9Dz1JQdJwS7Vd+sInjnar1TBLkVyLU2v&#10;Sd9z/PNG+HmGdX+3izV9usAib5PBxPvC/aT7g5Z8T5TDWRmvFnav90va85m7S94tK6q2R/7N/mZ7&#10;cVIoukkgL5ZS/lfnfeNhq4gRj0dIryv18L9IqPyg/7/VOiFhtCEwx1sf/rD3YWCm90++FydA0jjA&#10;KbbVAHPC21caUKr0WZgEPBb6kPW5NnFvf5uyd5BduX+YTds3wvpubW6Z70a62h4GFzZb6IUGb4v6&#10;aeS+Wj903hp3EeWoiRCqVMgFAxu2M2ij9kdYPxlP5PmiSFHPgJJOFxM8gXgJKRRvJ0TFeGIoJNEB&#10;iqMhEtK7KiR0XKcovW4pRa/jqngbsLWeDd9dYoN2Z1r3HUE3hZqoFwWY5LZT8ErEgfA7gs8jfC0i&#10;D9MzJoGIYu4ulxwlBqUSowf4+oIaYwpmpPeThKQusqF7ghC66H5JZXTdtGAuGE4cYTjAEpiyULC4&#10;loQqR1rtYnBggHZek2UdVuVak8Wx1uC9MEsVTGNhTGIWeIVgVihp2XMjZLgmuEYJjtHovEROIPgW&#10;uh+GYTYXbOgwAzHWE9G673Ef3B9KAEoHzA0mKhxouLqB5S6oXfWMMFk9L8o8A2XL9Ww0ACAdikLW&#10;+tqTutoPjlW1UBLO2hcXRdE1XEE9cERQAAfe57oIERRJfUaaVqKehdTKLjqPm58hpkd+L9EnlLRi&#10;rQLBoIH2i459zfU5aZg02XCKLsJQnzvFXszU1ZxwXaIDKIL+0vPC2PHqoSBhOGFAZWu5OVE6d4aY&#10;DbnmpPrVEK5zHnCBbnrpOj+GVrdNjW3krlE2bPtgGVDdrHx5A0t7NsIZMxi5RJ5chzfdU0DnYDAr&#10;UQ0iHJH638FF+0lNVaaen3b4lwx18Ep4RyekTH0PT1LUbyIs/BEZtTT+8HEI3OQ3LN8wF81G3xtl&#10;dZ7Pt1bvtLF271VYh/e72oAVw2369mvspgN324zdN0oJ7mgRD1VHcKqVPyfAwXVwQgKLFIvUN8Os&#10;9vtB1xIWY55aMuCH4cSR1FOMYJqhNBD9ET2qEO0SkQSGGFF+22jgifGEFxVFsYVwEuOeFN1y4RIC&#10;B0WSaHW3LUGr2Bhw0+TB91xdi2idH2FIez4oBT7oahfZY8YEUCuI4eocNboWgozBzRjEtOMnlRKF&#10;GkOLtuaugx/3V23sYeRi2LrIEziFooBg5whMoF9wGPiDV7zH5xx5z1eMBDsitr1FJ+W6B7c3/A7Y&#10;Am+OKBQoLigUKGoov+K5NDxws1c4P/vq8xz4McYGe8RCCUHp8+ugOKL48D57iQyAT4meqaOso32r&#10;LVwrF77joKjBPYvug7qGGxLq8yRe8xzIAl850rMxIypLeNpEtNVKQpv02kaCF/RYWzhObQhGFPPx&#10;eq2pb1P3DLfLdg+3m45caXcdv9km7BxkPdY1tx5rm9vQzZ3ssl1DbMy2CqvzTJwFUPSpj2AR5cBY&#10;wEPO8g0Hng0jgefi+XgNXKqNJXf0nQHAR3SAYkWHU/gfMoe0GrroYUS1EX46eSNcxYCi3ghDmigq&#10;i0Y5+fouUaiaWsxAw4CC17XeGm5F8wMWzr5yPRZw1z6EC+ZM9K8pXMSQYmUILmRESOH7jwiU6KaJ&#10;cLOf5B6NkqjVY7wDThsivjh2MPrdPCgMSeAArqDcgzt6nSj+3FjfSWO/kF98DwOUFCwUYfAKvODe&#10;uEcUYhkEpKM103WI8jf7INpqLavheGfaW2HWYWVd6yL+32llgfVf09LaLM6wzuvqWMu36lRFX8BZ&#10;GRl1XgzY+IOFdvneIrv+YJlN21ti7dckWBvR0mCiHzKihh0utse+eSx019GrQ9EYIhgeiXomPQt1&#10;JinIl2GCrWBFij6zbwZI4aeGicYQI4lG6X8/SthPBsFAKa/Mihr7keeaSUyXAUXbaFpPQ/eUBtCY&#10;iqgAtUFtdoTbqMM5NnBbpnO+EYEqFS3QqbaDvp8Ar0XGAVuOGE68Bud8gwrYISORj+laKdVHGYPO&#10;KGS2lWBP57OGiyOteEGClS2ubd1WtraZO6fb/UfusklbR4Zm7Z52sdsHJZVOr2DPoG9oFP7L3kDP&#10;wiE631HTiYGPsQ8vpZ6mSPgHjyXq0ULPRpQCY7+dnnmADChS9RgF0x2HtODmuvHJ+KRDHwN16VCX&#10;Bo34uMQzksYHroAzOFHZX/gJPAr9T/AhquGcSvAk+Bw8Djnu8z14BryRJXxnXpprJiGcwknZTDw3&#10;AjiCm+Cpzo/DhpENrg7b10NYwoUI4WXzzck2RcZ7m/nCO/ivls4barEq/+e3/7T4zzt+2P/7y7f1&#10;+2vsk94FMjxIm2PGk7+IQjHmhUUNFMYVaXgYUehFOLs7S/bQmIy6a0YH1GbpvuvqeTGgWMVaOHMp&#10;FxkumE4Xrg0SDpKODuzJuOgufKX5yfgjCa5sxc2V0vlx2rjxGlo0ShL+Vo4/5l3outqrJC26jRY6&#10;KwOX6TzMkN9WWuw9wQOM4W7C4w66T4b9kv1SsiZgU4/1tOuOldlQ4QARKNL3okVP6INEn+jASnMT&#10;dFgMqEzxf2olW+r3hdrHWto7DKh07Vu69ixTr2l+g5OK1Ofs59Osy3tdrP0LpZY+RzoCOCoem/5I&#10;nGU/mOZkEgaUdJYfE5+r9Ujtle0vdRX89/l72Yuo8YRXIKXwegm70xLSFy8p+QgUX4giTBC8vAfx&#10;sHiNR0/AihGgYx72QgJc6BLRYERxLgQUgK1W0px3EsEqgDIpvveSaLtsb0sh+kCbun+AzTw4Sq+H&#10;WJNlUdR7/KP0Le+ut492j1tgw8NmnW7a/caPivdfebJhZb9dsVWeQK0+QpShuyOtu5CFhhEwC3LT&#10;SQcjtae9mAT5oESPMAL4TTMRAvmuEEVzIRYLRKQffje930lEQrpJdzH0gdsLdf5CG6Br9BGDab/R&#10;C0kBDiW954XS3vdCyW96IdfbnnQH0iMkiOPF4GiggOIahCmgqCIsgQ/wAC5aYXo/WwpEKQqbrt9c&#10;1yRVpq+IYYjuKRuGAKP04Qaz8RkN/3NeITPNEWjFCQGgQDHrpukHsdZ5dR1ruiTBeVJyxCQSJXhp&#10;he4MKJ2bduZFc2tYkw/qWa33k6oUP50Tz0O+lE2XA6wFA2GYJiHs1oIhdVIwJIwi6qtc9BGGigIj&#10;YUtnwwbL8yz59eQqfGCJ2OL0XTyzrUXUbqCfnpM0PpQK2ljDUPCalW2KdJ4kYIZHKhYGDE4BZ54d&#10;AeLjmvCM75Cry2cpet1WTAHhRp0FUYeGena8Q3iG8Ajla5GfTPpKiWBDuqEr3tfCUGGWU4p+5xRf&#10;YO4brzBqLeBHdzwiEaTi5YiR5Wq5xhKCU5quixJDGJ7uXUSDIgVvwuTUODVbGrTL942yKw7OsAm7&#10;R9vgrf2s4Xs1LQIcEf4gIOnuRl42dU4xOjoDSvvnUsX0mevyJgGCYCrQ/WMourbtPpyEX+AhUThm&#10;ONBGnf1yRiDPAl6BP9Amv2HxGrjyewm+mAdjrf6rDa3tex1kSHWwLgt72oTN0+2uQw/bnKOPWfdV&#10;Qy36scQqfEaIs+ANKNK6Fmlnab+NtLz349zcGrx8pMpR1xWnZ4jXs4CrGFA03WDuFalRKEPMHwKW&#10;OCyITGJ4NxRtEL0jPamB4I7x0lo0j4OEfHHakNfVb/isrc7TfXOEFb0vRVX3QlSYlGDqd9ysFvEv&#10;6tJq6PrMiCLvO073S+oLaQvUI6FQ0TyAropuCcakRDHAmugUnxWDZ7pHItzUxUVgiLM3ojO3P+AQ&#10;R/YG2INPwNo3NsAp8NmncZb2B6FPAXaxcNF9j3tmb1D0OU7X8tNm8ALDe/gt19OzOmWF36Dgobyx&#10;R782ElCiUbhQan9tPKH8+AulTL+j3TLDc4FRop6jvZ4zlWfhc+4FfPINcvCK+/Wfhefi+aAB7UOG&#10;9rlY+NxU9NNIsKSRBJ78HNE4jW1qaDWaG7RxWzrY1fsn2tWHptjtx6+V0T7auq5qLOMtz7quLLUh&#10;myts8s4+1nN5TYu6vjq9p60WXnBqMjEofQMKGKGAATPw04/C+QYleOu/xzMBG8ENbyzdYSkWR5EB&#10;H/w29yikNCoh8oTSSa0taXuu3kk8rY6+Q+SJwdGk8OUJd5k5R30kcojh5m4/uDZwr15hko3MU8kW&#10;ziTDMwRnok/p2tMcwd8twbCO6KeJ8K+7ZBxt+ml6QrORDC2ipEQgXIQLJR4lF+PIjyhxrYGiT+0x&#10;Msg3jC7xcJRhvs974AW4AGx4DRwFK4w3nJi13wkKHomWor3EwZP/bpK1WVJPxkamtVmab51XNrI+&#10;65ra6I2trMF90VV7IZyLF04hf2nwgzHScV3AOq1LcF79gVIoqVui7ubq8yPsuT8/Ye2fzTMvW7+N&#10;1z1rb6PgVdqnBMEKWc7g0q7iBX13yQDX6oPSL0OM+l3gg6HbWwosnTsxFoaekkL7oWeTP/XssnOe&#10;a5SAEUwdFXWXtKdn3lz7nQEbfijBum2Md7KEJgHIE6Kn1FHXhrbBNfAMOuT5fLzjfegSGgRuzK1K&#10;1cKASq5eGVq5Wg219J3Y5wJW9/1Iq/1uwEoWZlnv1RV2w95ZdsveWaH+azqGui5vGsrW3js+gi7B&#10;XoKvHNkv0TotuXEkt9fzwCOJSBDRAEcwsul4SoSfCBSRqG4ykkjfQ/ZSo0wNOU1RSGNEVhOhGnxC&#10;3xP+JsEreD4MRZ4Pgwl8oUGIb3SLv9A1EnghK3HcuvpTeCB8iQVPgE+wj/AOngdeCP/S95BVZGKQ&#10;Hp2vYxjX8Q03PSvRbhdl5zzwIs7Nb8VHUvWb8vVJdtm+ftZ8Xm7VZyztVfBVLzT60MgLm74/8KcP&#10;vn7ty0HrU/9cstC7SH0043QwnmhTXlf0g96EAwX9h+g7jSWIROHoZjYUHela6f86er4c8fva4he1&#10;RKfcb5F4XEOW8IUxK8yRYuj15WeqcLNU/2MUdQBfhZMThY90mkaeuPmW8BsthrzjFESfZSbiOOFu&#10;b/1fJjpnRAGjIUita6X3WC211+AxMtGlFGtR14eBSNM2dNYuu7Iqn//8vu/uP9r9LxXSZdO0NzF6&#10;BpqZRGvfXPqejhhP2ZKF1Kq2EByaSAcp0PPV097U1F5lie+TvheOHoZckS5GvWW9N+pY3wV9rPWL&#10;DSzhzrAqR7r4bo1H46z+UwVV3RrvDYRiHo77Lu35+iO9BcPDqq2Sf6O/aTKgXvTykp73xgUe9d4Q&#10;Mm+TMPxYQPi7iPAXGTmh/2I0+Yv/EcgCGPU0DPrLQDFHYCJQMZ5QBiEOgIegQIjzGqLne/ocD1yh&#10;NmjExjS7Yn9XKZSD7fIDg2zyvqHWf1vTi20WB95/+iMvitutsIrwhCeDk0pe8j7rIaS5bG+SXXk0&#10;w8btq2GDZNwM3hVhfYQsIA456gg4iumIPOGdxhNTDnJxBAGFnBgrLkVQSIswImLRUYjWXe9112cV&#10;ug5GVfe1CdZ/Zy0bujff+uyICVVsifz+uhMVn93/ycxPBu9q8l32b2Irg0MkxGGeEjR05UsTkmVi&#10;sAjhnILhKxTARAyVMHs6yClCrS3kJM+edpidRcCdpXTkA18xGDrjufkl/NZXUFj+//oO3gK8ThgS&#10;KK4ROpIC2Wl1tpUvT7KiBWGus0ySlMV4CTk8XdTKxOk3eW8GrfmiAiv5oI7FSZnh3EQziJTghSGd&#10;j+4z1EHgxcATy0rTd7ku56IVaAAFBO8vggLB/26k1V2c7Ywm/55psUyL8R5iyNSpuWYS2g/ysDGk&#10;MKBQlpnxkyV4OAYrZdPVeiGofOMcZgizBcfAN507Qs9C2BlmTEpHAwm51tyvFPaGEu4cYWp1BfO6&#10;Ygx5OmddMYT6glNNfe6mmuszMViL17NniHnG6/uOQQNn4O0bUjAN3Q/RJgb90daaqBJ1PLQ4xwvM&#10;DA6OKPzkV+PNSdYxRQy1UEr9wA1dbObB6Tbr6BXWZ2NbS9Pnjk5Yep5o4Q5pYcwAwoBibAApfBhR&#10;RKSckl4tFDDCWy+JtJK3wyyG+wNGwkEiA+AB9XpEYFL1W8Lz3qNiao9FSZBp3UOdmXCX3zjFXv/P&#10;idTrYBW8Bd/036RZq7ktrcviHtZz6UAbt2mq3bxvjt148B5rv7yPRcrQcvcNDoC3nEdCDSMvSQZU&#10;vfkpVuudCGcMMrcsRXCntoQURDopEakidZH0XQQTgh+jBJgyPwpPnDOQ9JqmDqxCwZyWw35tJGl7&#10;RI1oAIGnlRbPPTbFWOOlYQ43wMlGMmbr6frOQESRRHHUnrIvOCCidB/MBcEpBKzoQEehME0EyOMn&#10;CkWNYpZgSTOSOoIr3Rvr6js0msBghpYxCN1oABkDzngCLxHy4A+KArjk80dwnPc4Qic+j0Cp0G+Y&#10;o0bHRTdom9/Af1HIULxRKlBiUGbgr+Cqr6D41wN3q/HB7Y9v6P6rAYWSzHss4MKarsVvdI5cPT8D&#10;W8MwLLSCnA/lkCP3zzV8OuHeWdAoSg73wlELhQojivoAPLSk1tYU3ZESRue5VMGM151X5djle4ba&#10;NQenyoC6xq47NNV6rWlpzRbkSHGoaZ2WF1v/dW1t8KZ2Vvd14TF8p7UWihwKnd+ZDxhhDOC55jl5&#10;HhbPhtL5awWUVW0s4OGmfpMoIxkL8DyGCZO1gILD+xj7LrtByk0T4WFtfZ6pz2gUka3F/9Q+0SCF&#10;dv1ErFtvDFrxgoCbIXgJxhgm7IXuLygDKln7mCk6RYYQfaIGitETGFGkjNN6vLbox5+TWCYlmc6d&#10;NNWBJ+HQwVnmzu+n46H0+jUrRKEEnwztGUPtkXVZwpUgBkB7LQxQ4IVCzgImwIbfEWXReaELmr3U&#10;F000XxRndReluVlUDPStOTdS9B50ae7ZcwMOd2h9n6bPfPjSpr2b6JZZYXTbJZ2+7bpwl2ZGWiyN&#10;ILpLqZ9wssye+cvjMqBHVO1tnJaeI1p8jrRQGsRQ3F4muJPK1FOGUk+ds5cWQ/RRcuEpHbVPpPPR&#10;qY9z05FvBJ36Pq7qykf3PlL9MBrKdH26fjIfqb3+77+faHbQ8Q+ibsgWmgNgtDWDnwATokvgmY9z&#10;wBra1LMGgF2xVpIWxlONf1kYULRn5/m0P9Qq15kXcA6lZv8feX8dZ9l13Qnft7i7qpqqmZmZmUEN&#10;UouZLINkdsAUx44zjpPYcRxTHFtmyWJsqVvMZBlkjAyxwzAzeZIJPSEnVu/3991VR6PJPJ/3ef98&#10;nanPZ3/urXvPPWfvtddae/G6Y1rZdtfaf3zv8+//6s1/cvNj5z186C/nXTPmhQ60TQ4DT7gD//GB&#10;0J9camFb5KAVwTm4Ozc4gX551HnwnbU8UarjOovBRZ9NUTu8F9pJSINguNoQOIDVwfx2tOc0fMda&#10;FQYxb4q3NYNF1ox/Hniko6zLXOyTctiVPzmf8AX8Dr/A0xpeiGcM8a8ahREcYQwYn+vbGu8TfGQA&#10;avhLwz/9znmYM2dkcGL5gyPKpV/aX9Z/IYp3cy2enLnMva3/5Mf+/GM//syf/sa/nv3ohJ8svrl1&#10;UoluURI8TpQn1fZETMDzlYGhfqUa5pIbeXr2Bq+25ZUxdkJoc0aeyzg7K+ueH55N1pDfOS9nndYq&#10;zqPzg8+v/EHwM3SzPHujGJJwyXO/0yoXPz94ji3LMxirq1E9Q463flOcA1p0nP/coIFdOPTafCcH&#10;ijdMSXXRQnhBzdHMvXnIead35rdqCTBi9l3b+vfZD/V8+b5/eeZ1f/5Pz7/u9Q9vfmrUx1v/KjVj&#10;WPgKIzxZkgI1Lv8r7kN22hjcXxjYzcm+TM8+jg3+GbWVjzMge9iRfejJ95M+2V82XbOhrPnE4jL2&#10;PV21/xnZf9T7esrcD80so947rEz/wLifzP3o3G/O/8TKDVUf+Sn9awtSdrQ+EiXlt1uTctBdEIS8&#10;K8D4qxzSP3nRPYxQCUj/UaHyfYCjXK0Qqv4AnkJVFSiCrUPVILD4DWuf3wA44QzwQ0S8URtv7Crn&#10;PTmznP30snLmUyvKhc/sOnnpMzu+/P5vn/NiU63lt02Y0/n2tjsmvrv1r9NzKCuluDwH8P7j7eXy&#10;L40sVzw3upzzTHft+QQZm6okBi9Ura0f5MJQq6szCCeOHKKqrkLQXJBDiDV/Q4hocwhoU8aWfLf3&#10;RE85+sSMcvozc8LwR5w867EJP77yy5v+5ZXf2PrvP/P86Sff9PwFZe89m8vE9/bVddLKNa+V4K8K&#10;WyVyjAJssl6NPR12c3J/RQ1YPk4LkZ2X30zOYTcucCP81jA+jMcgYDUMA+zcD3zDPCgz7YQ1glZe&#10;eTvWHx9T9j4wJ4Q/oiy4uaNaz3XdHkVQzHWUO+FvU6/rzSE0vUy+PnPHhDJ3ld0IhzxRczPPWYEJ&#10;7wFFShgkV/OkMLjxuW5sCE0uRGVwmGjmpmLcqGvayrgvtldXOyZmLdMiOAmrZPXaECYtt6WWNMfs&#10;M/RZYdWlUFUlwRqzvlqCGiOkhFszgQwzBgfwCD7oDVHfY8b53fjgI8sJZiNUSH+G+ZnzvMDA68ys&#10;XSy9Ep08Im1hEDXHKDg1NsxmREZVShs4e77nuX+GkK+52T/5OHPD5ITz8UIpLMELNTK4ND73UIRA&#10;U1Vlr4WtqdY39+ZpZefdW8ornr607Dq2sgw3b4IdugqOdARmvZnXiMBrdHBF2e9W/qdEjQ1eCCWr&#10;CmN+J75847GRZf7nOmoIaeNBEl6ls7g4bnAXFjs16xQy2vPR9tL+W8MCx+GB41C+Gpptxi9GkXpX&#10;vn9HXjOf7l+JIvTJ+WXv7aeU0+45r1z48MvLz3757eX1z7ylrLpxc+l6T4RYypP5E+aDp0Ixxny6&#10;K8JUf1VS5Oqx6gsR5X2q4W7gG1xkbXSI7YMbYfry7cBzDtrIewYRCtSk7KWSzSr78QARZvXr2Bx8&#10;oUDBS7SkKuOeh9vK5nynDxplQqijIgh1P3mM4WsO42GBozkxBrCMqxynstzw4Kt+O00JbwoeGhIW&#10;OCHrEfqgCuLM7DFaaZQ7XoBaCCXrbQutvahEOeTRb4ND4NzQtFc4AMfMz3eucVhlzyXxDoPf4Gt/&#10;vRLYCMaUIJ81+Gkv3Q99eI/n4LmNkksAIdRRKAgkft94oK76D8NzMo+xwRud9odZAyuz38m5yv26&#10;7LW5Bveqd6/iT/Y7822zbrQavoI/Cc3VH0ho6bzQmQNaWNrk4IXKamh2TMbi7NP5T2wpr/va5eXn&#10;v3FVecs3X10ueOxAhIapZfENo8qqWyeXzcfmlVMf3FAOPziv9OGTLOBrh4aiNoQuygCBr/FCNTRG&#10;uRhSWurwnoLgmnzXGVyYC/fC63gX5SLIv6VEwTlRDPLuDAUMKEdNqN74/G5C8GCi1+DN6OCsxHbe&#10;VMYAhjNhcFVxa/aA8Ov5mRuvCgWqKR5BkVKNT6W82g8qcKJkKv6gLQcBisFrUv4XujcmcFXNr66b&#10;UQtcGsGekpQ1tkX51az3su+2ygVfzfyD99XKz5PnGnMBE7jh1QAbAnJwZWaedWYUEaHSc77QHqGz&#10;u/ZB0wR1wrVdUaKGlVH5v7ZgyL7LJ5t1bXdZ+LFhtVmws030yDkRzo/mHDgtwvopj3WURaGlVaHf&#10;cyIo6kF0SgT7t//568qH/uYDZdZrRtUQvp7MfXLuOwVPCy1SGAiaaH5X9mN79kPVTcolpWpDPmdg&#10;OfRs7hkhVi7U+VGgzo9SoOHuVX/SKi+PIiW8T3g5BUrVTwrUpgi4Qtt2ZN8oT0pT85wqGCCUdXP2&#10;uA9OgTNcA+vG42df4RpcpChRoLz2v2SMy1AcQ5GM1RngHzqd/IXhEdonlgW39JX1d84+uenuRf+2&#10;7ticf910bNHJFcH9gQ+1D9InvKEU27PgrbN4U9asejFPCZp1XjPQCr8nb1QjU3BxfuAi9FgJbf2f&#10;CPZypnihNI7niZKrI4RPSfhX/WBh2Xr90jL8ku7BtQrbF7Zn3hTI4IjzRwPzzYH3pd/pqR5G4WGV&#10;/5Fh0Cke4rXhdXhHw/+G+BaDkWI6+i/14V9wk/cJDuJT+Az+1vzOPY3QzbDsz7IH+8t5z2wsyz41&#10;dvAZrsl3Qvz6ct9zn1pYLnhqalkZWFCcRNqo2kp5ojiJQOC1YWRfGzjBSd4nOUqKMqjWtzg4MDrP&#10;HB8+NyN0OYdylrEon/NU1oISodOloRXK1oWB8at+L3AOPHn+GAo0g6+9y4J75NMqh2YOvGGKWtTK&#10;f5mHnEsheWcHf4/m+TygFCjl0eVkUexqISV46v/ciwK1M7LwlvtbJ6OE/dvsm1t/uvCuUfec+ey2&#10;L73ze2/45r1/cf/N73n2iq/O/Ezr/1Z9j/IklF3ocu1ZmX3TZHtD8H511jQr8JsZPjQ5ezcQ2I/O&#10;4AnmDKgje0HxHf/JMWXddRvK6quXlenv6yndZJLIbQMf6CurP7mqjHnfiOgMnf828OEZd8+8euei&#10;IfH+p/tv8tWt3oFPtTblsP9wEPFHOdR/nIPwZBVYKT8YMqbvEKYINaF9Ps/hrfoSV21PADwiTL8T&#10;YgOcAYFpoX5LIXOACwFEGIgnhNQWoX1yNu7AA53lnC8tKmc9tfjkxc9u+fElz+554vVfPrLdHM99&#10;/t3d7b/Z/srud7T+YjKBKBs5KUQ5LQx6YQ74nUHyozlQzgzhHwrycJtSlOROKRxRc6D8n8ErJbYd&#10;klarYkZ14wbZVYlakiHeeUMIWOKz4gQ8UvvuHVZOf3xeOfLE3Gj70ajzm6po3NYRBO4tZ35lVrn8&#10;65vKyi9Oq+F7PA/Ck2pjwsCk5gKFCVcBsGH8efa5IYQ3ZA27IpT0OaQi8Ohgr8lYteD6fWBbmRBm&#10;YBC8CCuYic99TwHK4GlYEiI78MDcKFCjyrw8h6A3MYSgwWgvRpOh54JqbrOu7w8Mpg4WLrAnuf/4&#10;HHIUqOmBhQqJs8OYpmU+hEaEzTNFKNVDROiNakJVICCsZS7dn2gr42/qjnISIRw+ZJ4a7RJyHUqS&#10;HCU7YibKrFarTBiF5N15eW3lufV37ov5gQE8arwc1goGPgs+8ArVZsZ+A+eCu/LyNmYf4QZ3uv4M&#10;PE+1iWeYhoRsjILHR9NXIXLyjvqyzoH8rjbyBV/PgK/u69n+z7zkOAkdEyohVlmIBC+UqnPjAm8h&#10;CBPyvubHZD/Fdo/6XFsU0fFl7o1Ty6TPDasV+iotORgaI0PW1ZF792TOIwJ3ilQN48vc9K1ae/e0&#10;svr2SRWf2rJuluDqxXKooi8GiuyjTv7zsoc8UFNyP/s1idCafR6d76qC+P6uHGg5FHmjfrFtEKes&#10;VdO7d+azd+Z7n2UM+/XesvYLK8rBu4+Ucx++rFz57JvKy595fYTaNaXzXVHE8Aq0nfmzZE34bF+Z&#10;em3/YBJxmCshWoPF0ZmLVwnDcFUIwZzMk+HDASXRuSbDB3a8Ow4F1tLJ+X986McQkkCJItQ2xhDh&#10;FjynDr9tD7TVsuaT0VD2SiEPjQIrH6N4NIdy1opGKU7K/At9ciAQcLuCQzNDM5KLJZlPzT64n0ay&#10;telgfqeHCI/UjMxfaJ9DmHfqxU75hAd4yciAbuGP/THQSsMH4RncpQTBeZ95H9rWK041pOrl9xuC&#10;mZAsYS2s0EP7/eK9vaIN96FcoRl7AzfgCFxrPB/Gf1SgKBgEfPiY59WeUIH1LDQJfpSoCOXtuY7y&#10;35m5t+eZNa8HbRj5XDiIsEjGBp7xWmEULDIUSlgcPGS1RYdTwkOMMYGXnkeHHphVfvZbLy8//603&#10;lF/4zuuDaxeUrcfml0XX95ZVN40vW+6cVbbfNSsCxeqy94Fpg+tbk7Eigyel8b4YDDv22prAAr1R&#10;Dgi5DRx41CgO2Y/e7LmQPbmyFHe5T0JqFgQX5cY5R1RtJNjI1VOaXIGIaXmlOA0EBwaCA6My9Dqj&#10;UAlVnpzXWsgHjYCxvcMzzcXzsz+sugOBz8jgy6jwhtHZf6/j8rsJgV+tzhd4zQ8NEOREVWjizeBA&#10;gR8Oh3gICO4GYRcMwIOgnWcNyzU8aK/6Yau8IgLc+vCYHrBAE41CDSYNfMyzUTADw1l59un53bas&#10;X0n7xbd0lSk3ddbzY/w13WXr8eVl412za38Z+MJjqaJjb9am0AljyWnh/xd/OYpMxtkZPFHK2mva&#10;qUHwOcKVIjCe/7vjy2/+1a+WQ7fvKt3B7Sm5p6q9lKc54Xv429y8X5RXOc0KxihUsin7ITx/eZ61&#10;OvsiV01Oj8py52TuF0SJujQK1Kv/dLCkuTLneyLc8r5oqbA+coSedBQvyfm1YmGesyD0LiRcUaId&#10;geFs5xClCc5RKsCbwo7W4JyCEU3IXhTAqjj1ZlCmfAdf4S1lhEcnuKpR8LIbR5XtJ2ZXRWrffavL&#10;wQc2lN33rijb71me78aVUWjbfthTzwmcpwX+PGP63in8oiAODxScpRTwsOh9J59UmXOhfTwbim7I&#10;I5c/w6Oqep+wMc3Jdwdm50TpXHh/Wxl320A59e6tZeB1vYNhh5SnyCzoXwjuuOyxkFxeE78/8ODw&#10;KsdUmse78D+yCuXH/PE8rw0P9B7fCkxFbvBS9+JLTfgeZRE+4i/u1/BMZ6h7hndro7L+/lHlqq8d&#10;LBs/P3WQH+JL+G/myNjgrOBRUiBCWXKwkiMrbA+cyISUK4qTYmYKhgkBp5yqfKklwyS8LXMeF/ls&#10;etY4yxkWPq2gBAV7ZniYAi1rA3N0qvqeED759Csif24OjCntF303OBb8FxLsGQszB0qd0GHV9fY/&#10;3DoZfvOT1fe2TiqUdmp+tyHfr8u18p9UTZbDp9iEyA2KsfNS9JWzlMNg2Z2tH0eB/vaeJzt+/Rf/&#10;aMHVt//9J+//xPff9cCuW/r+69hPtV6QC05+78465Mmr2ixaSRXBTcH7JeHfs8KXJ2etYwPrsdlP&#10;Zfm7swf6m1GeGCInfrqnrLhxZtl3y46y83Ory7T3dVdFi2FtygcnlOW/s6iM+40RpePX2n489iMz&#10;Prf6trNmVgXkP8PfjBOtMVM+1zqt++Ot64LAfx5E//cg88mKfA7sRolyUFGGHAKEPZ8HiDVuMkDv&#10;CoDlX4xigWwOdAKYV9e7l3t4bX7vkB9CdMrLuc+OL2c+u7yc8/Takxc8tfXvXvWVQ5/59A9/df+e&#10;22a/p+vtbX8y6u2tF8blmRNCkNNCbDMhbgQbSXH7gjwXPN1Rzgqi0fwxUQoSIUgSoFA5cdNNRRXM&#10;plbYQSRBzNV51ZRV6JfCBOuCQDtDRHtDcELsdt3VXg49OLGc+djisuOegcEQnzBTFsDxOVgoK3sf&#10;H15e8Z2V5cDjc2tj1rYIUpqKqjY2kGsJhhNz/aj8r0rNzhy0ZwXJZoT5tjm0wDkwmUDYJQBi0gQx&#10;zAfjwGQwBAyEQBX4UtIIKE3SpM7S209MLNvvmx2G0FMF1IkhbkmdPAG8TGNzGMkxUpRgzOfbyrSb&#10;+wZ/n72YkPlqaEyBIjjxYownhGdMDoNwP2FNunrX/YMn5mI/zSuf93yyrQy/un2QycGBEBOBU/Uq&#10;jFuZakya8iScT2gB5iIkRvJ+FUAxVs8wr2a98MbzwAUzpehjzpioZ/kODIcU/WmBy7bMd1X2VBGT&#10;avUOvgqJGcirXK5avjxrVvmOEqUaX2fWWe8L3w3rxOw9E/5nLxQeYKGmBNby5MGRWlwCvAMfYXxC&#10;eHihqgDnsM3ceDOUkq9raYQUh+6Q0IrZD8+9a++kwJ8S1pm5E1Lk46w/MTOvPRUvKCN6f1QhzCFD&#10;OAu8x2TdjbAxI7+fkv0XSjMt91nonsGBCltw/I0cir/eH/jl9RejDDWCMEXqF/Ocd+Vz7wPbMb81&#10;vmy6ZXs588ELy8ueek254MlXlPk3LC0dPFboOvtEWZ74ue4y7bre2g+qGgLgb/ZRaGctm5rPm94T&#10;CmIQWAl2i0KTE0Mjo7JOpb3nBabGpNCODvujshZ0wyNay8vmesm9wnl8RlDw+dYc4Itubat5ZQQ3&#10;BV567CcBh3DJYhy48+YpuqEJeI95wid0GCGyJ2vRT42FkveJF1cIq/3j6bUWtMYqLudNqIw+YLyP&#10;tcIjHLZuzzUaWmgGvmfv0LXv0Lb3hs+NfEYJkZ+lIEPFmSZMCLzhYsOffeeVMOJ+9tBncIswAgcN&#10;OEJ4b7wNPoODDR4aFA33yvNnZb3yNBlMqgcP/CJswzshaV3h9byelUYyaqJ3BBqHMX4jlNKrveaF&#10;0uBVM9d5WZMxK3g5FR7k/iOyB6y4V3xpX3nLd94QReqq8uqvXVR2H19Spl/TESG7J0LkhLLm5jFl&#10;0+2jyqVfXl1Of2JB6XCu8EARSFnzKQQUB7Ay5yEvT4W7tVm/0ShQoUO4ogqjEHCFSmr4XtZdrfjZ&#10;2xrOnLNgUWidUi/fieJEiZqU97xQU4KrFKlxudardg2uUw218m0wuiqj2Q9zgG+BOcVpamBAiWLh&#10;5pEalSEfakz+55kaHzgxailmwfPKKIfPTMZjKLcE8e0ZQqsI9QZcj7DdnvXrtXh6lJNX/F5GFIk9&#10;oZ8+PAfvAAtwAo9GgWrm597531mwP0K1RqsKSiy9blhZeef40EP4RPBu9Mc7y5LbB+p5qPqmBHae&#10;1CpwBU9Uc1SU6ayMc4ZedwXeIhpGBU8Uhzn724PKDiXqHX94ZfnFH/1MFKO2GtnBezY/axCCPT94&#10;SdATFrou8FYljxzAO7Yi9CiqhBCsWuHpUQaUO28a7vJCXfnHrfK6Px/0SmmZwDNgaJ2gYqzS9EKl&#10;RDGQMRQlokAJ01Ke2msV7uXfwTkKFM8QmClZLndLmJ7CERSoEUNDEQnKkxA4w+95cuBr4D/8g62T&#10;y+8Yf3LH8YUnt9w9txx9aHvZHyVq04kVZd2xhWXGp0eWLnTNk26/AlvFp+TFSEmgWFL6eTB4NeTz&#10;1RFYLMl6aohavhO2qN9TbSgemQjOw33GJ6FgekRRoHiv2oKX47/QVU59cFNZ8Ts5I8In9fscBycj&#10;9/HE6C1GEZOLRr6qxk88reFt8B8fJBs6zxseZTi3XZPniNKZHXzuhpP4tVfGZfTSXIdHuh8Fymto&#10;ZJhz5J7h5ayn15Rln5kyyBvRW57Zk31DxyszGIFF/ywBG2cM2OS9aINaeS/fMapTrsiGawMrzWrh&#10;6epcO5mSl2fyQMlZFG47KQMfm5czelbONcWryJNKjAvhe3mUdHCRW7YvMFda/zzhqsGxrblmdWiZ&#10;R9XY//CEctVz+0/+8vde95PP/cWv/Pjnvzn/X3Y81HrhjMdaJ3dnX7dkD3dmvxSoaBwF1iRMs+ZN&#10;ZQ+UWffqvoyKUahOXvadtn/91J+/5+8+/N33/d3euyf/mwJONQ85e8fIJZqJcX1MzualwafleZ2d&#10;dU3BgwLD0VnziLzWqAMj+zcCXuQM3HRiTLnsqR3lwnsOln3XbiiT3j+s9NqX7NeoX+0paz65ukz9&#10;0JQy8kPj/nnuF7Z85NwTb540pH78FP29u9Xd/9nW+HGfaM3v+1Rr6czbWovW3zVx6f5HV2499+n9&#10;l5z79IGP739wy7c33rn8nxZcN+vkxE+Nz6HZV9odyM2hD9khpcMf4zWC0KxMrN7yCMYEqBLr+iC6&#10;30B61/mdQ9lB1ihjjRAwJJxSwPYc7yiXfm1+Of8rG8uZz2w9edaX9r2w4/jckwPv7Sh9+f2Y3G8s&#10;JSr315WcF2pZGLbwu9OCUBc82VGO0MBDxI2niYbP+kDYqmUp850QIO8rwQTZVduRD7U0RKWXkFAT&#10;lpDtCCHIuS1ja67de6K/HH1kXtn/yOSy+I72atkYl+crIDAyjF3fm0339ZfTnpxZ5t/VVzpzr758&#10;TtHSc4iHQ48kJWn35bfnBV6zA58afgEmedXobU6uETJE6KgKAuYDKb1C4Ib5BA6Qv+Z8EIgDEwrQ&#10;nvtnlPV3jazMU9lrBxmLtsa6YpNZGoZlCKtacHNnntdTvUlC4oSfERbH5vnjc2ipyEXZUDpbI96Z&#10;Wc/0rFkeVBXgMHT7OIQPjdu8CnP2PQxTpRdFPQ6w7OVQ44FSFlpZzyWUqHxHgeLRqcUkGmHS+q3b&#10;fRqcAQ+KFYHXs+EYhux5cNOceD2viuCW+SzPYbciMMDkhA3J3xuf14G8Kp1awwazNuF8FBbVCatX&#10;C566j/t5PnjD4QxFNGYFzrqHK22t9Kq8KA12Cf+a68qPmRj80WS1wqbJy6AsORAaQSXzfNETAFbZ&#10;Kz2T5FQJCdQokCdKOfDx13eUFXdNKwtvHF7DpSo83MfhPWTNdrBpECl8j/KkJ5KQNtXn5mR9Ckx0&#10;NkqnQ+h9UYB+rSu4JayPRyrKr8ET9UvD8/no0vaeEdmP9tLza8NzQCwrR+49Wi6OAnXOE1eURTcv&#10;L23/JUpW4AN/Jn6mMzjSNxgDb2/sUw5OoVyqEvZnVC9UBjwT+00oZPEX/y7ckSI6N3QLhirgjcp1&#10;qviNyKvcJB3ShaugcdY7ir3DkDK16f5hZfldbTWMCG/pp2xaJ9gTMAmavFH5TmNYbQj6wNI8WeIJ&#10;k8Er4Xys43IJeaAaeqge3ewppYBiJczP8x3Eik2o0tkBrzzffT3bAHP0QYAgSBgNnvscnnvv84bn&#10;Bqd5WR14NZTOPhPc7Dt6oBAYFB94Bf/xCLQA51znO7hlwDPrgzPN8H+jRMFLOO/eeT6aVwBhQWBe&#10;Ld+ExQg0baEHFmijo+Hx2f+OPLeGdWSuekHhSzyNowIPIXIND1Nmfo5DOmNavqdA2SOH8pZj/eW1&#10;z51XfuZbryhvyrjwiYNlxU3jKs+cG0Fu8XUjI8yMLjuPjy1XPr+qXPLlOWU0GhUSpWQ0YwXrNQWK&#10;EAZe6Mw88RM0TPi0djSTteKDrL9rI4TIf6CgCN8jbFGieU9Y73lGFQ5hHKEk6fHkdbLXnBGjc90Y&#10;uJvfKsevXHDdR/vq+faCEmvAtcC0LfDW3X9mYDUh+DIQOFQvVMZA/vd+ZM7GgdBTVaDCLwlPIiEo&#10;+W3uBacpt155RShRhv0KzhCWtkVgEzp0WZQGORjCAHvhGjg08GjCwxo6aBSq4IZCBpQbBRmExU/8&#10;fFuZfcuwMvqTQ1W3ssbpt/TUwhaVP2dN1bqd+cN5cDyNZyPj4q+1yuURLs+IUCmPRHNhLS9q+fE8&#10;Y7BKWX958x/9TATCpbUIzdScic7FWaG/2nw/Q0ES4XWS95dmrM6zV4cGyQTKNe+OLKBUt4IJ50d5&#10;0lT3oh+0yiujQL3qT/P8fKYqGqVJKB/vkyR/lcw2h/csDW0rgEJhEgIu10UpaXk+/WipyR+Da2BF&#10;GaI4GartUaSE8VGivNcHitK0ZWjYI55C+HpW698n/+rA31704MH/ft7DW/7p1AfXv3DogU3lwkeP&#10;lMMPbiu7711f1h9bUMZ9bNhgjlX2vSe8a2nWq1+V1h68QEJN8cLZgYFiQ3PzvYIwBG1FfYSgax1h&#10;H1Xfo/hUBYowH7xaHYXBPp8RYX961szY1ha67Mw+Mpz0o9/s14Q8mxdG1A5vi3OdQl+roIa+Kx9y&#10;xuBtDe9r+JqBZzhX0UW+E5UwL/eaGBpt42FjKOJxR7/4Et7mfg2/DE3UEf7enn1ZcF9fueDZjWXV&#10;1VNKV/Bt9me6y/YTHWVrQ8dZt1BvnskleU/BhHPeV+XJdxnkQWeKs0Q4H2+v6r0KR+h9NCZzmBz8&#10;nhl6nJo5T81aKX34Gdl3fnB1be4jLP3iwPjy0Jy+WlpzMAxcEJzT7Hb3Y4Mwd/7JNd9x38hy+N7p&#10;ZdexKSc33Tbh5Lo7Zpy88NnT//1XfnjxP7/sywP/uvO+1gvKp+/IeqyJHGu/RT9QjuVBqWjpLJX7&#10;77t1uYbh+uhX21942/OH/23Pgz0/Xnh76wWhsAopVfrM4IkSWSFqZUH2fHb2W+7TxOwbxak/fFtk&#10;DxlR+o7Qd7m6K44NlFd9bXd5w5f3l0vvP1xOu3lXmfehMdVTZY9HRIHa+LkNZdEnl5S+3xz993M/&#10;u/43Tnv4jROHtJKfkr+PtHqWX9davuaG1rt33N725bMfmfanr/vG4T97zx+8+c8//Ge/+lef/R8f&#10;/4fr/ubzP77t76//ya3/cMPJG/7v68pn/+4z5SN/9dvlvX/8a+X13/35cslzryoHHz+jLLtzXQT7&#10;SaX7AxGuCAJBaqF8Y7IJE7IheoUsz+ZsIkQGyJ0I5SUKl4O3HvjNge6AJ7hQCnI/yWdCOk5/sLdc&#10;8tUl5bxnd5cLvnKoHHliXZn0oc7SE0F9XAhufK6fkufOybUrwkR5jAjJqrEJ6YvGXsuUrw2xsHyx&#10;OFCk5DZw3xK8hACJoWaZ0Dl6Ye5h6HmCOc8OImGe6/L/ltzDvTdn7DzWWQ4/PLEcfmxG2XjPsGqB&#10;FnJF2B2ZV1W52kJMEv81DuV9kseh0psQOeEPm/J+C4UrDKDGxhtgATaBh8a+cjH68vq/MCKDcNQw&#10;IK+EEgfW0FB9b+OJMWX1seG1IdzUPGdMDimKbhWcIzgqPSmkTxiTmPVFyjtnrRQfiZxjA9MR+Y1w&#10;tdpwjcAYWCsKofodYVKJ59r/ivBi3g5RyrADE2Oz7/bWa/ZLLoqys0pW653Ce6M60KIMruj6Wd4P&#10;5LrqIXG4u1fz3nrByPN8Zi2eacBFsGmuo9BRgHLI1JCsrEsTRoyOF0pIjBBEMcAaJfPGUaDESo/N&#10;usQE17kTSptnGJ5tBE/FfbP6UPzkQ6kgZ0wJrowNHk0NXq28V5jnmDL5lggZuX+FBWHOYUsgbQQV&#10;Qor/PS8w7coeKq9udGTe3RnTbhyZMbqMv66jrDoxu0z85LBBgZjA47csxRGARoY+ZmV/quKUfZsQ&#10;4RB9VgE1Y1RwxBiZg6fm6hEq7RdYvzeK0K9EkXpP5is8z+H2Tp+NKD2/PlC6frWvdESJmvaJ6WXf&#10;sb3l8sdfWa54+vXBta2DinPuM+oTHRF0hlVvZ90Xe2Fkb1RREnNtCPOQj0fJ501iMVM1imVdSW/F&#10;VlhO9WKiOOnHNZZCmO8Ue3DAiRt32MnXo8hImhWmsflEZ/WmemZn5qRcdoV1I7yw+AZnNZnWYLoK&#10;efbVPrjOXqOTzJ/HcF7uPT17IgeKR4hBYnzuL/9gWubGi70ta8BvCCzK92t+XBtJejZFygBneIrf&#10;oWPCANr2vhlgZsBl1+V7HeIpa7Vq40uVbkoP4decWb8pP65xH7SIr1CGXN8oSYZrDYIJAdy9DAI+&#10;WkZn4dW8SYQOcfe1aAwBPcINg4/cBy0q2vEgxoU8r3pE86qYiTzIGl+ffXZA67vV0LLk42mBHXqk&#10;QMn/USadIjsvuH7Jl7aUN33zVbWvyyufPa9svm1WLdCjLPq8z3WWJdcNL6tv7S8HHu4rb/zhtHLB&#10;k6PLKGuhRBFKGSsMgi1hDI1lTynLIzOnNutDg9Yc/klJllPgfKgJ3XlPQSdYEfyFQFHmGUmE7E7P&#10;K6VJvtOkoTEueMz7pICE1gyKGKG3StP2w7577kv3AN1mDv35bkpgwKKtoERj9RUq5P+RgZtQKY1f&#10;RVMoaCEnSYGPKsBbMwVKMQ2jUaDk6WT/Nf1WoloO05lRnuS/6PvX52wBGzjUKOeG/w3z83lgq/Hx&#10;ri+3yqm5h3LZClrMCq/sz+eNgLv93pXhdzMHk/fDn+V18joqUiRE6ZwoRsL3Lo9Sc1WE9Jfnf+Hy&#10;Y3M95WhPhExV84wjec6rf7i3nPPMukrXQmmV1VclTEifXmJVeIVH4cU8AKznlB2FSngMdudM0RRe&#10;iW5rvyDCrLA9eVCv/KNWOTvv5ftQLnfkOk36VeOTR8KgypvgXrWvYO5PSBbyr0DAjOBS9Xby9IER&#10;ZV3hCIoS5UkFvjkZ8zKULcd77JF9YcjBh9ATBWowt/GFjte0/mX1p0f8/drruv552U3DfnLKg5vK&#10;vvvXlXMfOaWc9uDuKFK7y5Y7F5cRv9ld6Qxv0heI543s0hQ90PhaqGMNUTPCI3lZZvosr8qZa5qr&#10;dLyQVKFkwlOFsCrJf1pgdThwmIh3hV57wqd6gsMVJ4PT44KTE3OG6Lmoj6VwtGnOUDRFHvG7hq81&#10;PM5rw/fwKLwJ/nqf70XSLLpxxMlZ7+/5SccFrRda57ZOVlzkgUIrrnUPwzPwEjw1+yB6ZOGJ4eW8&#10;p5eWTTePLLOCA7xA64JbzgjKk4gkChJeTXFams8WBjZawCzIKzlRBdSFgZ3huu2hYfl1qjBOzpqE&#10;UI4OrU7MM7UdUFp/AUUicJAfZWgcrtEt+F0SWrskCpNKj7sDo/Py/2XfzP+Bv2rRcvXNT2Xgw/eO&#10;KGffN6FsumHkT7bfuuBvLn747O8dvGfNDw8/tPKf3/Gd9f9y+L7Wv1tPbRDvrMleyxdjTKzVkrNv&#10;agDI0ZQbhf/sIQdH3jrjSyPLG766anDNuQcDpQIwcpRFCzCUMRYuCP0syD5SoHifRma9IwJrnnDR&#10;Zb0ZHCWjQwerbusrlz4zv1zxlbnlsqdWlfPu21/OvONQWfQ7U8v0j44pc357cmhxejlw97byisfO&#10;Kq9+9NJ/vviBl//OBQ++pTYH/qn5m3F9a8yqW1unB0GO7bmr7W/Pf7j/5NFHRpaDjwyUy5/dXN75&#10;3avKx//sN8pN/+ML5Y6/u6Vc97fXlo//5cfKh/7yQ+V9f/m+8u6/+JXyrj/7L+VX/+uvlt/6y98q&#10;H/rvv1V+6U//S3nV772xHPjyWTlQFtWkd0K35HxMZ00Y/cxsgpylbge5g4NQQqj1ingc9gjDIebz&#10;RpGKAKyXBRf9rodGlFOemF8OPrmyHH5maxSdEYXCMTLfK7owNZs7NwfLyiDwCkwuSLE+RHBKEPiM&#10;IJLQPuF83LU1djrfVZd2kI6bFiFx9bM6LM3nlCfu/4W5H/e90C8xrZRCeTUUqa25dleQ99ADo8vR&#10;x6aX3Q+MKEuClOMi2NUk+RAawUlXbYUJpuc3cqYkmiPU0/P7c4Kk0xw6DikCjrUT4AgpDtwwCxZ8&#10;iFpzqRx0hCrMh2DVKKYUUjAjBAexDW5VVQbX3jOiesmm5LmsBQiF4lSfB96YVp4hFEyY30x7lvmO&#10;z1opTgogyJeqpadzDYt7V9Zm8D4J3Zwc2FTLsv10T8oLQYHgYG7N2jIUHJGHxuKnpCrPk67juqRL&#10;3NZTZVEYgx5LQurqWl/KjN3PvdzTe8Ko9cAtn4GL/zHkRsEET/gVIXFkvpPw6bCdmPmPyn1H5L18&#10;MInQPFFyWFSS6s519T724qqMBm+NBn55nhAuFjsCjbwIgopKfKOCC6ODS0J+jjw2v5z55L6y5Njk&#10;wXXYc0qPV4Kvw7dRqIzsJ0WOR1MoX5f5hLaW3Tqn7Lh7UxSMvjI6n8+6ZtQgzrDSNb/N/SiMBBKJ&#10;6xQnAg7ll7D7YkgEoRn9EZjBD43asw9Ecfpg7+D4wIgcUv3BvShq7+kubb/aX4a/f0Lpyxj+/oEy&#10;4SOTy4ab1pcLHrukXPHlN5St9+2LktNWwxb1eqpKKNyEG57heYTr4ChccmCqgkfxYdQgtMq54WGi&#10;RPHiSeoXDjQ6MFDFb0Tuq9cN4RHtsvSxvCq4oDJhvVc+23ZfXw2JgD8d2XeejbqXLMbyDgg94T3D&#10;hg4H+SF1X+0JgdJ7MBnyrKoi56CdmWdQTClP4Csctnrg8yok6tIIgAw3QmB5zTrhkWejYbhM6feK&#10;lsEGzsIzr/6H83DY9179b4T+KVFCaVmCK94IT2u8B3CIAg2PwNtv3ROdwFX7TWjHcwy/91vK2BB9&#10;1M/hOpqxfgJLnjU9sBVeNd4aKJ6nhY9kL+FT9T55Bjjl+qpModG8V0m0KY/rgK4KFJod4mHK304F&#10;18BO4vU0uJpnMB7tvLurvPZb55ef/93Xltd/42Xl0H2rytRPdZbRoVF5fbOzD/Ov6Sqrbu2olVjf&#10;+Ift5fRHOstINCBHgxeKBZuASziF89YVGPOS1sIX1h16Fk4qL5VQIlxRVSyGkWXByaa8cQ2BCq/S&#10;k0yfJ1XvhJvKdeRlHp8xkDEugwK1IoKMBucVLs44e2Hf/Q/OPgN7exCYs/IKD+KBIpiOzfumnLkx&#10;NrxKU3ohucJ2lC0eBa+sD04TxFUk3DD0uiUDnkc4R29yfA5GYTkUxek0I+9Z10fi1fACzuMNYEbh&#10;hE8GePrOfLPXCrsoNX44wiCr/PTsA0MJfLCWaR9vj2A4Z9AYl/mj8ZrvGbjPCU3o13RhBPfL8/rm&#10;3x1T3vrtceW8KGNzs6eKjGzK/Sl6yjefEeVmb54D9pQnRSimh/5Fu0zMM5V+HwjcpuTs4xHgDaj8&#10;PbQ5M2MRvA0t7nsm8/1KlKWsu3qhcl9Nda+MAiUvivdJ4QSFFDT03pnrhW3Jn6U81fynvC7KoECZ&#10;q56CZI12NMebTdAXRjolgwKlf5WmucL5eKWaYksUKMNnvIP4EO8T5QsfR5doL/zImbvjnpll/0Mb&#10;ai7UhY8dLqc9sDP8ZV2E5pHVq2udom+kH1CgpCzUynL5v+aJZczJmY6/MjjNwL8CF9EfYCsvmZdC&#10;KWxpDa4BA0rmKYGHXm3O0mHhJ8JMRwbeBu8TA/O60AOv4pq876EUhu5qqfGcP1UOwIcM/BV/I7M0&#10;PA1/xWO8hld0fqx1ct1DI3985dfX/MPK94345/YDrZ8EJoNKFBx1rfu4Hz4a/Koje89gxYC193hn&#10;DbeEJwsoQVk3g4izgtGcEX1FaJS8tyTnA8P5spwvy/Oe/LcwPF54qGItzhaFSYSEaiXAqNGds0AD&#10;WYq7AhIq8S3K2teAaWALR4SSKmyipP4r4FuUUTjVFI+4IPSjBc/O4Jw8Ox4xuVfCYlX4C72f7Pjl&#10;1k96P9r5z/0f6v7xmKs7Th59fP7J0x8JfAJvhn/eJ3KrcFZFWBh7RApQoshYvFCHeLwy9uc5r/36&#10;xnLk/vYa2i+sb15GT2AkvFiI+9SsRcGtRRmMzTNDS6MC477sOcWJAac3ozND9do1d40rV3xpXbns&#10;yenl/CfGlUueWlROe2hp2XnX/LLllnFlzuc7yrRPdpyc9YWefz18/+Y/es2TF336jDt2nrrz86fM&#10;Wnv1lV1DqslPwd8trY7F17VmRnl6Uxje16K9/svW462TPDKsbkIAuMM33jysnHvfovL6p4+Ud37n&#10;FeV9v//2cvWf/Va5/q+u+ae7/uHOH977j/c+88W/ueF3f/XPP/APb/+Tt7/wtj9+e3nHH7+zvPNP&#10;313e9ae/VN75J79c3v7H7y6v/cHrytlf3182PzI99+6qrt6FIXQbVAnFINg65JuDlxDnUGmEOd+F&#10;0Dpz7fRsJpfloScmhKCnlNOfWl12HJ9dteJhuc/EEOnMHC6Lw9RWB/kxOA3OeKVODZKdk4P/YBBr&#10;XZBNQiiiWhhCEea2NDCoyaZBXp4obnBxxBhRVaICl1o1Kveekflz3y93gOX7Tfn91vx2e5D/yEMz&#10;yr6HZ5QJ17YNCqFGBIPOICMPAgFYz6EosuW0POuV+Xx31jY6a2wjkDvYG6US8yTEZLTnGrHhwwmi&#10;Dl8MqWFKGBCG1AhfIe6qRFEK8ixr2nzvuLLy2PCqFPWHMDt8T7hxGDaMOnNFRHJTVN0SIiIGWM8j&#10;ypUiCEJwakJ45qJSjkZ2lLrOvFZrRNaqgkudh/00N4wNw7MWz/F55l2ToMOg12VflmZfFmeoVEWZ&#10;YvlanPdzsxe8dnU97kXosm5zN8CKUEhYA2s45Tng2HzvPeUCPhGch4SWruAM5sdyNDZzV+WsK/9b&#10;Zy1BnddaTjzwqs1C/RbzJmw1+Gm4v5HnE/rXOHCzBiW45UIJ5eSFEpImxvyMpydkLzoG99ih24TJ&#10;GI1S4xB1GBNmM5fu4B/PpuIWlPHNx5aWsx8+q2y9e0cZf01PmXxde5l59YjSZl6N0DMklA0Pbk3O&#10;OkZmPb1ZJ88h63sb+BC8CUpDClcV4oaESQULej/YWUZ8dHTp++hA6fzQQATfcaXjg+Oy76Oz76NL&#10;z2+MKyN+a3Lp++CEvI4v87+wIDRwWrngmZeXnQ/sL/NunhYlp3uwEiMaB0NzhHeeE5z1nZAN4WnC&#10;4qpXOLBjHa0KPCUluDg9NEaBGsj6FfeQVzVuSAjgGRCCuzr4KpkcL5M7SHDYeE93raCkdD9hWaGb&#10;djjI+kvQ8Rq4C1EWHlU9J3AKPCghBEJ8qlE+8luhnzOzH4wNFAKCvupxrMAOIUrVvOCtsGFVEJVv&#10;V+mxNkAGi4Y3OPwNQjwcNho69h7dEDS8dw0aMIKP6E1BkFq8xTztnX2HP4Q0Ay343m/hW7MGsDfg&#10;s72geDWDkIxGGj7sN3Al+CCEd0PodVbWU4UZSpT74V/m6BloIvNuQ4voz8h3bWgo8KUw84Kr0liV&#10;SYJQ5ggnpwduwmspUDwu8n9mB8ZnPLYkB/+l5Q3ffFk597FdZcE1oyo+66ck72dSfkfY2RTh4ewI&#10;K6/5g/CV4EI7QZRSgZYMuA7nrRFsrZGCFTipEjopPJ4QQ6EgXBjCu+2j0Kep4VmMYEL3tC3gWR4b&#10;3BuVz42BfMfzJHRvnOvCw+bkHtZWnwW+9tPe40kN/22MJsG1kfkOX5oQ2MivkPOkCp/zc0zuo8iG&#10;kuYs6xLEV+Z57e5LSWq8TTwc/qdEya+hRIX3Lgj/2flsFIkoLZSoqkhRoEJvffCuUZ6asCk4BK8a&#10;vgRf4ETg5XyUHyPUTusBJcWFeY2AC9YTnJt/d2/tSVU9+5mzCBW4IDzozChPl0SgPD/7dVkUpVf6&#10;P4L8qlwvT9M+1KT5fGdQaIUi87yJyJgUXBRKqHACo0XNZ839hVXxioBh4xmQuyTUSTieohBnZt7n&#10;f+clCtQft8q53801OY8UNqr9jzIY+BSjmB+6VSCAYLkwz3P+z8lnc4N3KqJpDD0K7uPbvH4UJz2e&#10;vPI8yclrFCTVIeEcxcleuZ6i+1IPVKPoh3YY99A7+G2+Z1bZ/8CmCKh7okSdXg49uLvsuG9tWXjH&#10;8DIt+EdRZPBdlPnwmsgTU/xJxIcQvpmBmxBURmR5zEIhFRzYz8uXUSu5Bd/hA2/InqczHgpsw2uc&#10;rR3hjYrG6FGmF9zkzGlOYL8hz1LFT/GEduvhdYM/eF2uwTvqIJugd7iG/rziG83wf7535spBOzt7&#10;pMDIWJ/L4YOH6Mhv8Wm8DS1lLgYj6NKsnfdkavZmZvaKDEdpYgBhLCfnwd1G5mN0U3DL0GR/hc9D&#10;u9VwHvjpeSZcTtEGnsepgQVlvTfzVVBhOjzLGsmaZE8OAzgCV1TKkzN1XnD7ld8bVKAUKjkU+qPA&#10;Hw3t1Kp+jwXX8lqjL/IbsuZUslj2vj3y3rxP9ZeZ4XfOCqkBhwObLeYUmtCfisJHprUexdEUShNa&#10;K594f67VlF1pe+GCF31lTPVy6TOopD1Fa+ENbTnjA7+cYTMCe8of2pmS/RuV5wvbIyONzBievZcr&#10;rMz51rtGl5d/aUO54PFZZd+JrioHayysfsDSL0S3uLb1wrzPt/5x66293zt676b3XHj8yPwhbeSn&#10;72/nY63OrXe3Zqy/vfXKrcfbHjn86LC/23N/66QyjarCdYQQCGudAQyLqbLVa2/rKbvuGFOueGhV&#10;ecdXz//Jh77/5r++6c8+/t27/8f1P/r8//jU3//qn7/3J7/0p+8q74wC9dY/fGt5449+prwh42d/&#10;9Oby83/09vKWP35HefMfvaO87oc/Uy79zgXl8LM7y9ooGbNv7KlabBVMHM4EGgftSw/5MOkqcDWK&#10;VK4Vc7s+yH/Ko71l96Pjyr5H55Tt988okz8SBAjjVlRidjZ+TeYujE8oBCse68DGCDSnBrEOZ2wM&#10;MbA2sC6wPEBABKXaytogqGo+G4OcwnC46TFglk4V3FRZqY1ZQ6AsDquDLMIUhfRtye93391X9t0/&#10;rSy5s6/makgkF743PIRFAGYhUcHnUJ55Xu5xKEh76om+su3E6DLyvRGsHVDWTdnwHizyvypXNdQs&#10;CPyiFRszakYjhOVVInS17gcWDtg9JyaXDUH2BTd11pLN+kvV+xOCHJKEbb/LXDRUkxQvx2lq8IBQ&#10;8dLwIwKvhrzyrapCgylijp6fIedBE+H6ufn4zv46fJt9zZ4iRo159Z5QOEIYn2aUCzKU4xSDrUT4&#10;1MBUv6BGcKwME0NthDUCLmHEc3wHnwgmYEiIa/DLej0bA7Ze1wS+LL5Ch0YFV1RNFGZUGb+R5w4L&#10;LGo5Zs/xG78nfDa4CW/hbObQmfuszCG0KutioZYPpbTwhOy3nBiKASVqZGiswoPQRNggRHlPcHEI&#10;Gw4gAnH2Vnl1IaG8TULYNt0yt7z6sZeXSx6+rOw6tqPM+eK4MvFzHTXHp97X4Wtu5pX5jc3aeKAU&#10;SujPuoxeCgW4eSbrNWGzEcLNKevk4ZUkPP63h0VIHR+mOamM/tjk/D+jjP7ItCjR46L4jC9jPjYz&#10;Str8CD6zyrTPzgpz317Of/rScuaTF5Qlt88d7Ifm0DMne0BQ84zgA0+o73nGxjBOhJYoPJQitEKB&#10;GpE9GJ/3YOiVJ1Tctmp+ijkwDPAyMYgoeCLfC/5KdheWu+X4mLLlrknlrPuWlfMeXFpmfLBtUFgh&#10;2Djw0UFwSsJrrcBnbxuF0n6DI1q078EDcIO/rLgT7U3wZHhgCu8J9g4iXlkFU8ZnCI2dFNrXA6s7&#10;c665duiYQAln0XKjNDWCgXlQOn3WfAefm5HPWHiF1Fb6J0RbBwXBsK9wCu67J/jDVWtwrfU1CpR1&#10;Gj7zv9EIy/YMDeV58sRqXlD2p8PnFKjsJWWpKkzwaeh6Cnpbni3MZfqH2qrnpOZO5FXoL6t5zY8A&#10;A7wiaxge3iGcb2a+mxScGB64DM/1648Nqw3X3/Stl5dXffWcsvPYvDLtEx1lbOAudJLHQol+/Fx/&#10;IZXl3hjBeFnwqV1Ym71uYEMIs05zBRsKRpSNYZmDvAteS0KJNQqDIrgTvlRWFKI9I3hZe77luikU&#10;qHxOYRKWXcP3goc+E9bHkMLS22n/wBxd5pm15YL9AGPDfNBd6KE/e8+TMiGwohDIg2oKShiUKQoU&#10;hZEAJT+qCuOUJspi43GyrqagRgRyPHxNhDR5PSqr7Y0QR5EiPBMYe+AammTUaQw4YAYvGkNPw78D&#10;R/lHKvFRoORWOCd5ZKaHLoYHBxgEed7m3t1eIxi0otBQ3Lo1Tj6L9ylC5AV5vTgKzUVR5M7LXHZH&#10;oKMkCZ3SkkRjXRZ14ehTQkuMIypSVu8jOSX0NypwUS55eHDQGBVcmhgYa0avIIcIEsn2B6IUnRJh&#10;8miec0aedzTPPTeC7cujcJ8fBWrbUESEJqeGinSr7XnuMSvw0wKDwmBU71ZondIgsoUA3c6zxNuk&#10;39PUrD/w2/oLU8qMVwwfhKf9oTRRBihM3vM+NR4o9AT2FKjAXMENoVKV9kNHYz/TVXbds7gcvG9j&#10;Of3h3eXCJ04vpz60t+y+Z0lZcEN79YjPClyEVK4J/moHIAdWvquoEsWEhEBSpFRi1aJExIfmwWdF&#10;Wdkb2MibqjlAwS3VXbvxotCyHEdeCMoTgZpxQwg83FEye+uXesvcT04s3dt6BpVGuB641WgY5zb5&#10;AE/zaj3e+xzfYFTwik+FDsdkngp5HAqunhnl+Yy89pMVKaDoBT/ye9dnr9HTyPCAefmdvXaeKxQ1&#10;P2sWilcVSMpl9pK3iZFtceCAX/Da+FzYXlWefJ7fLc31PEiKNWwLLPxf9zy8Xd79KPJmaG9OnjU/&#10;n8/L85YEF1bmt7VdSt7zcGlke17w7JXfD44F546EXvx/cZQpjbC3RPaRA6WiI+M9eCofridef85o&#10;Rdkm5T0vEBiJREL3QqkpudYirBy91CiqKFaiYHgSKWZSJRQFUSTkrGe7y6nhATPhRa6vOXAPdpdt&#10;x/vK9OANPqpSsXVOzzpV3RuRtfJ880CqsF2r7QX/N9w2tpz5QM76Wzqqwrok8FmVeyrisiowz2cn&#10;l1zX/pPtd065b+1t/YuG1JCf7r/Jd7d6593QWr35rtZ/OfXREd85+uSoH+8guAbwVdgPk5CfIUxI&#10;AqhO/e1B1mkhlvW39JQ1Nw6Uhdf2RdsdU3beNadc/PTe8qZvX17e8ntvLG/+/beWt/3hL5R3/uEv&#10;lnf94TvLW/7greW1P3pDuer3Xlte/XuvKa/KeEXGld9/bbnke68se796qEw7Pru0f6RzkHgaQdQB&#10;bBBiCK3NZw67IG1XNpR1QLLitodGRsseE6F1TATInlo+XWWUhZm3BFKJjawnA9n00SF84SEq6R0N&#10;gu0KsoqNXZx1GqtDLLR/AhevDS8U65Nu0wirWnaCXLxbq4MsiwMvlVaMZYHX5txjW5BnS5Bn6x0d&#10;Zf/948uBB2eWZcf6anNWFfeEG4lDXpp7bMn1W/IZK3JP5jUp99RMcP3xUYPWWoKb9TdC/+uyR/m8&#10;xu3nwHjRG0N4al4d1BhL3tdmuVk/4tp976QQyYSy+ObO6mGq1xJiCc4Ydg5HAtD4EK48J8IpwYyl&#10;uDYGxQg9M8QsV0QIHgu40Js2wg8mi5l5fiP0EQod7p5lb18qoGVNemVJSEfYGsWtCB7yOgl/01tl&#10;Vf5XbpUC1ZV51HtZJ0aC4cIJSlGDJxQq1xiEI8/xOdwyn8aLAJ6G7zDjzKuNcp41SZ609qow/lZG&#10;YK06nwaR9T6utxeNINHgJw+U93kOgV5BiXlZhzA+Zc0nZM9161cEgSeqwoZAQqAjOBkEXgenPTEc&#10;FpSorFEvjTFhUgqVuP+W2xeVVzx+WXndU1eWSx+6oGy/fX1ZduPMMuPz/TUUDUzGZl8wPS0ChmWf&#10;MGNGC699oQWMuQquBDmCtmd7JoW6ETYdggTkwHZ04LH8i5PL2utXlmXX5sD+3KIy8+r5UaimleEf&#10;nlQmfHx2mfeZ5WXaZ5aUcVfPzIG0ppz2yJll1wO7y+jf6R/cM3ACv8bS7TlwITjCg4MWatn80JFQ&#10;VzRRG93m89GhMQmvBCkKlD3iIaSUTAxdKpCinLgS45rdwmVFHuDY/nvHlzMeWlQWXjesNmau6wZb&#10;eTKETbAHJ0o4eNhbuEqgpGw3eEMIhldwLniu7DkFSrPIatzI/4TE2pA3Q+gtb65yzrw38qYoVSMz&#10;L3HnVcBAx3DavhEuGgUK3XiFu81ocLkZ6C2/lfxbf2e+YGrfrA9tU5ga4QVdWMdL8bjZj0aJsl5r&#10;t1bXUaLsW84BDTwJt8JCJhHswC3XoZ/aMBE9hi7bvQ/OtAVu43+t4+T5969+4be//54XPvLdd5y8&#10;/JEdZdn1PdVIo4Kh5rp17UP8g3VzUuCm59HIvPfMKZ9tL2c8sbi84RuXlNc8d1E5+tC6svia3hpO&#10;qXKbst7yYVSXFJJzMELDlXJbfpD9AV9W/0YJABtwQq8EMfDKOggHBMqaHxG+r9hQrdoaWla5i/eT&#10;N0UFVfQ8Nf/LcaQ4TclnLMPaFwjbnZX3yyIY8aSPDD5U+vJcIzCv+af2D9ybAd7BK7kGeq2MDa+r&#10;ClTm34So1f9zP+XMnUeqw43BEwnfFCeeDDitMasKb0uHPsueqBardPLWCKMEZnkYB6K8HIhAx9Le&#10;BTfACN0T9vECsIETQ3DrBDO4sStwz/4cihB4IAqOML6tgZWctemhh7Gho57gzIjMFbyE21ZB2j4H&#10;NwhqPB6S6s+LgCwf6oIIlxdmnPlsztEI9fKODkXYE3q0IDDm7a25T1k3Txchk2LAQ4nPDQ+O94SG&#10;u0OXvGm8UHJVpuS5PAfyV9zrcNZ+Wp4ndNEQuscL5ZXQzni3wZkkhC/Xrwr/sB/Tch/VIqtwnGdW&#10;ZTF4KqSLMVYOX4d9mJgh5yl7SiA+7ytt5cKv9pVzHxhRVr2rrwzD2yn0ctIaBYoy5ZVihW7BO3Qn&#10;V1V4JtmlC/8M7MZd3VN23rOw7L13XTn9wb3ljAf3l733bS57H1hVo0a05dCvivCv4e+szJViIeyY&#10;8in0mNduWvbJ9YszR/igP5YeRYyaDFiTsr52PIPCT5HL3o2mqASuenfCax4uSoDiE6Nv7o/wvr6s&#10;+NDC0nNq1yBfsef4BHzHy9zPICNYD77k1f94Rp5D1tBXjeCvMt227MXe4Iroo078CO06y/0u/LAr&#10;96cMEuKlWTC+KOAgrJBXiXKEZ82PvMXbtDT/Lwg8RBbVkc95qRjSpW1IF6FEUJh4sVW6ExpZw/Sy&#10;11Oz7oHMk0I3Kefp3MB7dj6fEf6vkJkCJvPy6h6UM+GQF3y7o/zCH80qL/tmWw0hvSiwviS0tzvr&#10;05iX8rQj/ILhngdNrzfndE9gLUcUHdUWFlmzKqwKgDDwC/Wj7Mmltwb7pviNhrq1aEoU4u0MAXl/&#10;avZY37Ut4W+UR3NjMFK4QqEJuXJoan5wXNgeQ0jlO5kHfizvUVXfCtc8D92JbOH9r46FwB++GZGn&#10;/2n38dnfOHJ84wXz9Jn9T/TX1vpMa8T8G1vbdxxv/fbee1p/tP1E6wWdlll3FTtoyjgPDwLVUC/M&#10;P4xU3sjyL3aW5dcPlHGf7BgUqgNk5Q+Ftm2/Y3o556k95YpvXFhe/90ry1t+/83l7X/4jvLzv//z&#10;5dU/eG15xQ9eU172gyujPL2iXJzx8u+/urwmn132/CvKzi8dLJOi0dYS2hQlAjcCQSgEZaOxGCK2&#10;EOO4bOiWING+R/uDgNPL1vumlGW39tVEcJuOoOZEUBmde44xT2sJIasOKPROKcjNIRDMRknnZRlr&#10;AgN1+8U1U65eHDkQV+UzVW4kS7p2Re7PAzUjh7iqLIhndT5fn/ttDOFuym/23Tsyh/3csvO+iWXm&#10;Le1lIL9xAGBos4NoBL2aYxPhkVW6O4ioVDO37+5HJw8qLRjRkOW7Cm1Zh9yjFxkTwiJsGYQQjIig&#10;FcJTIUUo04a7+8qW4+PKwps6qtBSYUtgJjwSLiJAtOf+GjRy7WpsaowMHtTqdObh3p6V+6o8p+mo&#10;ikmqZu0I8/nZZ7rL2789ppwfJiyHhZBb54hJmj9hjnDuAA4jFG42LvPTr0tHfwqU/j8UD4MHiiI1&#10;Pbgp/KkqT5iv+1kfIZZga3hPgQIPOIRZExSHDqIKE7jUKFwYMUGRAOmVApPr23JIWHcHGAWvKVDt&#10;2Re5UfXw97tGsGy8WPbHPQ2CZvZHvo6wRF4o1uqJYXQa4E6Aa/mMV6/CgZBCaCGIsj7ai0Z5EubB&#10;eu55gb/+FvCHd1gO0OwvjC1n3nNqee1jrytn3HtGWXXjgjLhU/2DzZcDK16QqZ9urxZ8uT9KCIML&#10;76PS8xgzWHpllOgIbinMUoU5gpODHI7YN4IfPhChb97nO8rmW1aX7bdsK5tu3lRW3LCuzP388jL1&#10;UwvKjM8uKvO/kIP880vKwKenl5lfXFA2Hd9RFt+xeLDYjL0CO0JZ8wwCW+hbCKXiAAo0OCAoUSzY&#10;o7JuuXn9GSrQya/0nlIpZ2Ug/7uOYqlHGc85JYvAJS9PqB1jyLbjA2X+dYP4X0OJHMQqtRnWmbV3&#10;EWrhCVqzt41SYc7NvBvFHE/KtehRQQOeEEYFseHwqCppGQpXjMoBpP+atgRTMl9eqb68CkXk9a1K&#10;lN80NGx4D+fhcqMwwfshwaHSAgXK59lzhWDqd/DJnrGGgy/chv/ug0bMG96jyWZdL12r/Tfgp+E6&#10;uE3ZyHoUTBFqoidO/a1rfOferkNj/vcaGhnz7u6T59674oXXf3XtC297ftnJa/7768on/uwN5eJn&#10;t0dQnlHGZY/qWq0l+ChcVqGP2kw2fLwveCsfav0dI8rlXzlYXpvz5cJn9kVAHKiNyoVM1hF8EE7J&#10;K7gxwvxZEbp+5s9a5eURVvrBCDzwA/CBy+jKmYKfBDYj83uJ2ML3amuL8CCCiIImmpDOyDkgJJdB&#10;R77T+IwxwTUhxppn14ISDCYZ8jn1s9PmAc8WFjrMuQXX8+wO+2o0yuoQvNtDH6MDY8op6zYlgAdq&#10;TPB1VD43CDX4JgFtQ55FqarCOF5uwGe5X6q8UabyvL7g3ZLwI7k9ylbzQCkCcQohLkIVvq+nV+XP&#10;+A9BHi/yPzoZglm7PYVP84O7gdthClTuRfDenjNrbuhPeKccpN7AtjN4Jzd0LFzBl605eyHscm/m&#10;IqTpwm8OeqEuzz69LOOyjPOi4ByMcLk/gqVE+cZ7IoeH8M+DxQNGAOaJmxQa0mOqO/eWm9IbOhgX&#10;epqENoNDikpsyp7uzjkj5+TU4IawwCN5Di/UxVGglDRXPGJ14KSI0ebsn6R7oVj9uR+PliqBdRCQ&#10;MwjUwtiqcTWf91E89XeaE1hlHvJTeNF2Bzb6Mx19qrO87MlpZe47Rv1PbxTvYVNQwnu0G7xgYJTr&#10;JjSxFtxCW/hnaGv81X1l133Lyr77N5QLHz+1vOqp88r5jx8ue+6fW5UiAu6ywH1W9pVsRkEmD1Fu&#10;pWkQlKeE9/DWywvS90k+nIp7zmMRC5WG8cLwGvmN/cEzChQPFA/PytAKD4fcoioXhIYmXjM6ctX6&#10;svTqgcFQ6MC+GiLzm3oNnuXz5hxH855jffhTnqFnoApyp2YvNECmCNQmyMHXWWROPMo5letFXFCa&#10;7K/G+DPCD4T/+qwqTxlwR/iisDUKFCWJZ86eUcDhkP8Nwr/cI148SpZIpa05O+wtZZzyNC40ODIw&#10;GZE5U6Ao1Qsy53nByWX5/XK4EJxZFtpnjBead37w/DWUdDAOzikmcW5wcG/wkfJUKxcGPylslBHe&#10;+t7QeWdwuOaqG+AVepJvCvc3M+znGYuzt+RXXkcecwqZEL+zQ+cHsz/Ca6VKCIXcFRzkdeMQIPda&#10;v8gNfSwVpVAAY072ljdVyLAm3sKqJ4Wv6tVHeaI4ob9p+RycfTYnvEgRmZzNfz35pjHvvfwrl///&#10;Vp68RB+5utWVd22DH/x0/LX1X90ap5hEtOubd9/T+sutx1s/EbJAyFM1jjdqVIDZ4UBG0BhDmOmY&#10;IO68j7aXZdcML1Ov7o5QlM+bw98mB6HEL8///LCy5bYZ5axHt5bLnzunvOb5V5Y3/d4bys/98E3l&#10;9d97fXlVFKyLv3NZueA7l5Zzvn1xOetbF5YzvnF+Ofj1s8rKJzeX/ltHlY7fiMDl+YgNgTnsEFuj&#10;IOQ7FX0wBMxR7O6yu4dl9EWAaisTs+nKSGLWGMJARpd55redIT7u+N1B8D1BurVBRH0kMBkKknKc&#10;LDhiZWtZ88CGNWlTrl0VhHOtOFF5ULxPXLjc+eKil+Z/iYQsV2uCrNuODSv7HphSNt4/tsy4ra32&#10;8REm6VDTrb0KxHnVOFW+VFWk8p4HcM2JzrLhvvGl//09g4J6RnXrYyQOzqz/ReLCgDAk8AEnMMrh&#10;S1jfcPfwsuXEhDL/xq5Ba7XfESActBI+h5QbHq5ZmTerPuFU8qo8qjbPA3/CF2HEswJL4Xq8fS97&#10;uLO85WsD5ewcFNuyDyrWHAjR6r2hE/rY7EE75cJzGqtmnq8xIia3OURec4dyLeVJ/hCiVqJXM0CF&#10;BKq13joNc3CgOPTNyb0d7pnXYHPYDOsHM8KSV9c11xL8hmC5/rNtZddN3VXxrngWfNZUtxaviGCm&#10;GEgtRR2GUp9JoGi8Ro1ATcikqJlP5qHgxsLAYVHWIIxvRhgjxZggoUeQXg21RxqBSugcQZfS1ChP&#10;lCmDEuX70EBH4Kyhbn/2pjPzqiGVGSuvW1gue+jycvj4qWXOtdNrY7sXhTIwiXAq7LOjEVKNwND/&#10;lTnnekYGxobxYOC3LKQETsP7Zl5es2Z5Giu+OLbsunNzxu6y9fYdZcNt28PEN0SAWhYlaHEEnqVR&#10;auZFoZlXVhxbVabdOqV0/Hr7IKzsibXjK+4ZGCp7LT9LtUChOsJM5DyMzrp5muAhr5KS/ryoqkZ6&#10;rbH8oUNDWX3hGpQwHg6FHSbkVQL15ntG55AYVcMEK/5flUFwIXCCdWAl17Iab3wHDs0+N0oFAdz+&#10;wx/XEGiiOOgtpRT+yAhylScGPnWEPtCpkFphioR0DXgnZQ8pfl2ZX1XUwR0f9Rs8qsFxr/aI0OF/&#10;wxzRuPfNfnqf5wjbrYpMA9tmwH94gZfCiQZXDe99b70NPjcKlM99j2bQf56lZ5YwmA3hnaM82zW+&#10;M1xLuXT90P07CRpZt6R0tHzqE23lHd/bWl793PayKALK5uOTyoEHlpZpn+mtin5dS+bak/XUnJ/Q&#10;XX/gMuPz7eXIEwvKld84r7zia2eXffcuLpOu7qrFKXj+4A4rqdh8OEAwOS8C4Rv/dFCgaEe79s8a&#10;KQT20Vyzd4yAtYJi5qhyWU0wx/NDvzxRKnfNy/+K3NRm2fmf10l+47gMXifeKYOSJRR57ZPBXXQa&#10;vtr/tu6y6NpxZezbw8fz7K7sZ82LgmvgN8SP2rI3lCRCvwpnoimEo432ms+F04wMXOQjzM18CXg8&#10;zRWPN2RQoPB0HihV4LbknjkLpof3rGXhjkC1KYLplghXFCiWffkStUIgmoQrFCeelKG+URVWjSIF&#10;dxgbJmVfM3eFKE4nCIbPq/IlskKUhlCmvuApns+DMiF0qbE2OhC1wJBAsGSJF9Z0dhSoC3MvYU08&#10;UbxSZ0axEzrFg8wIQjGQzzMlvxW+NzPPqOXLMyhQI/C54A58G5Zn88ypbGvIq1ufs5uguie4cDAC&#10;uTwUSpR8qEt+L8//QXAmz1RJdX0EeMrmpsxRznNP1joiuD4tz6nFIzIHQjZvB2FTeD+r/mg4pjmu&#10;EL7wS8YcOS6q022+Fw+KQkVZyb2nBQfaeAedvzxQ9hDMnZGhG+WfhaVqofCi8uQVbYbWZl87sRx+&#10;aFPZdmJROfrQjnLVM5dGOTuv7D4xoyqxPLgTM7dp4TGUTAo3QVdECk+tkC0eJIVS5HodDezPCCx4&#10;MuqzjPALilBv5mKYE9wDc0bedaHnylfgTmip7wNdUazml/3H1wYmwwZD3wOzeh7jZXgX+sa//G9t&#10;PqOo+Tx4rkjQgeyD3mAUKIq5PJ5TgrM7g6v98Co4zciiCbf9UOygyUUi8MsBE5LH66aoEA+m/6uX&#10;Kd81irdRld+M6sHK2UIRo3Qylq8PzetHJx+ToYJSLsePsbkjODEx/J0SXb1Pee6a3EerFIZ1xTw2&#10;hHfsyX5f+vxgv7XTgm9Hg9+XBtfhAK/ojuCEsSnyAllTk3/Kas1txffJwOQ5fD30p9rmrOAfr9jy&#10;rI0HijJEKVIR8lD2shaMyP31gVKgQhVA9KQq4IpcS75V3p98zOih4ijv15Lcd3rgSnHioJC64hq4&#10;Q+lmaJFbBqdmBEYq/M7MWZbvfrLguu7n9zy4/Nx3l8c6h/SM/8e/nY/t7Nx3+2mbzn3g0usueWTf&#10;vTtuG3tazrj/r7/5/7+/K1tdUz/Xmr/9ROvNe+9tfXPr3a1/wWBmBdF6A6z+jG5CI2GHEIepDlmj&#10;2yIAjw2zWvK5jiBa+2Bn9Wz4iwJDmL88EpZ83ouBXDP3+r4clFPLocdXlHO+sjcIlEPw+ZeXV373&#10;VeXy568o53/nknJmlKjTv3FuOfT108u+r55edj57pCy4f03p/fyoQeEVoTlwMHHIRNgN0WnYOD5M&#10;bhHFJggvwXduhjKdNdY3c1CmWSd3+RyV4P029/M5b9He/I4SJW6Vhi2OdkUQUzznuiD1hgi8G3Mw&#10;bgmMKFF6P6wI4ilpyWXL8sByoLs+Zl3LWebZa4OkQgnX39JWdp4YKNvvn1xmBol78n1vhj4xI3Od&#10;fkO633cHgWuvIIpU7tOVa3gtNtw7rGzLbwd+q7daX6xZLkEVBAlcXl9KcBgSK00YIMvBjhO9ZfOJ&#10;SWXWtW21ah6hg0eujeAuRp4AGWG5O7BFFFOzFpX6RmcOYm5V/arCl8MeE/cMz8tzdSA/kIPu576+&#10;qLzsqUk1D2xp4KFqEbeuuNgdYSTbczCpYjUCvthDh3KEU+GVBJXaiTsM2ViU+ykV7D3FWDiXhr8v&#10;tVRXZYgwRPhoDhjzgoOYNgEFozZnyiLhDv641nu/ByOvjZCIiQfX5FxRctuCx4pKSIKuFlTXu5fh&#10;2YQK74cEoEaR0lBUpUdJuTxOvFBTgmcECYnomi0L/arPbZQUA605RJu8DQKNA9WeZ/19gWelS/O0&#10;FvAI3Y35SFdZf8Oysur61WX8h4dXgUs+oAqVbeYWeBPaapgVZjyE/+DYnWsHghMSblXZqet66Zzg&#10;BoEKD2j+Dy/oyFrHf6CzrLlpZjl0775y9P4zyiknDpWtd+4pq27ZVJbctD4K++oy7fqFZcr1c8vC&#10;21YElycHd6NEEQII+Z7jfuEp8mXMRUGGyYGNSnpCSHmf9InicYKLhC9V7xQrkYsn1FRvptosODTL&#10;ADA97/Xd8d3YDArVpjv7y557p1XcrvRi38FanojXBj8a4b9RoAgHzStlllDZKBqUKPiU38mhGW1O&#10;oYcalobX4IlDA73KsZOXKFR0XNYgPFH4blvWVg0ErrWnjdKE5tAZfPe+OUjRN1z3GXrwasB9eIoW&#10;GkWcgjqEQ/VavzdnuNrgrFdrapRFazes0XcNvcCbCKZyI1cFr1miO+Bm8Eu4Xr0XmFBMwDA03plX&#10;Atva0LOYfbivuedpT48pR59eUBsij/50Z4SNqWXL3dPLxI93V8OYHlKssKyxLN+UsG13jylXfO2U&#10;cuXXzy9nPbG1LLu+t1ZVZCBQjp8hQKipEC/hLIw4l0R4ee0f5/mhv0qv9rFZq7WFluCSXjlNews5&#10;UBQpAqK54j8UKB5l5ctnZh2Tw+e0WTC0phCqpmooBUtvO6PuYXB8WPZm3ue6y/SP9pSOwAcdCoep&#10;Sqc5DA0w7M/e8zyNymtffi+3R6Pi7uCA8tHCTOWfEPScS+i8CuDw2OB5ojwJ3wuuytXDd4UVr49Q&#10;tTEC1qYIo1u/FHhGSCVA98Id/Bi+4D2NMO8zBi94z1sGh3zXk33Pd1siqJ0a5YeQKLeIwCg/Yt4N&#10;7WXDzdPL1F/rr2eVXEUGOWHl+hWpBirZ/WKCZRSXC6NIXRABXqlnHqlzI2ieGwWHhV6xIdZtIVj6&#10;1vH2UqLsMYVAZTyh+iqjDQ9cO4KLnZnnqMBLc1dlpnmLJN3viTC+N8qMEM8jUSBP/UqUtwizL/th&#10;nv/dCJvgEhgZwh035loCco99Cc0RLuVCyammWKkcOSFrIbSLWpma57XZA2F8UWQ1hBaGtjO4QEBe&#10;H5yiSPG+XfH1seXINbNL2662/xlqib8GNztD58K49CrsQOvOS7iCrtDlhaG5XLP05hnl6CPby857&#10;lpZzH9lfXvOlK8rLnj6r7Dg2sXqvROKQSZzDFO6qcIYXTsm8yUXKxaswaa0HAnNFG3g1K5/JM4Xw&#10;9YJraH5YcI9XgtdCyJe19MAbRglzQlvBkd73R9a4c31Zev20wTzsj0XmID/kHpWX+Y014XN4JJ7k&#10;XPJ5+P/YG9uj4LaHN2TPIjMwolI6DeGCUij0Q6thvrm/XlFVcQpvnZ51UYp4Y+Q/URblQPFGeT83&#10;3zWFNihRXikflBDhpzODVzVELZ+JbtoQeuZhojj1BZ9GZPRlrt3BB9EaEzJ/z5VnJy9ubZ5b2+jk&#10;fmRH/dWEjL5aw+rgVy3Jn3E0eLYvuLgz69uVsSNDjp5oJ/vmrK7nM5iADd6Lr4a/2ndedtFT8q1U&#10;ujZ/3i6ly+VTUZqURd8R+uFx5dE9nwKVOemVJq+PXFabQgcnhKBSIqcHjrWSZdZUK05mcEAIj6Y8&#10;8VryPvFkkpPnZMy/vu3fdz08+9m3/OEbdg5pF//Pf+e2Okb95ri1q67f8tm9dxz9qwvvv/xP3vz0&#10;5e972f3rpg9d8VP295HWyAj3Bw/c17pl1/HWX2+9s3WSp0Vp70nZkNqRH3FwK4vPdRAT8MIg2sKw&#10;x2aDEeWkMKd2hz9iIAAglBAHS6VwmREBOresXIC5iDevch1mXtNVVt81tpz6zLpyxXcuijJ1Vbns&#10;u68o50WROuvr55Wjz51d9keR2valg2X5Y1vKtLvnl57PDh9U1ggBhB2viD2IJgeBdcHBvvxYe62c&#10;pNpPPVzDSByuNYnVgQM5HQZhSh0hCn2BdueQUWiC8mRdkGdZiI0CBOFUaKlVToK4KrJAdq7Tqoln&#10;SCalNLBOKSmq5LleFKvcIwTJG7XpWFfZ/8C0KDNja3PUVn4nbLIjvxue5/Vk6B31ojcqxNSE91G2&#10;1t4dQePEqAiOHYNwBm/wyBoqI0J4hOuG6YbwWGe33NlZdtw7NUJCR+330xV4sOZ3IU6hBEJActC3&#10;R2BSdAOTFKLHw8SjyGpeFRKETABx4IN7nkfQmZZrzntkQvmZ5w6Xcx5dULYf66wl5HnheOswpukh&#10;QAxLTtm2MEUWHsm//dkTPVbWP5DXHDJKBCv5PS8w1kmd1VoIzUiCr7XaO2u1f6yjDniHO8HXeuxv&#10;7lmr6cFJBw9BkKKDCVmDkfmrbqg/We1RBmZwKkKinje8PDW8iqDTDPf3TAIpOLxUIDMHyooRRtcd&#10;uMwLvuhnVat2YY7BhfGB7cwwMkJZj/0THkdYoaQQXrw3KCwGmss9hbfCk7bsW12XQ4sCYk1wIbBU&#10;LryGoUV4VlZ3TODk0J+c7whxFWbW6DXr5fVhyRvIvYUFeV/vZ30EcHiB/tG+Ofm/SXomSOU6Qt6y&#10;L44rh+/bVc5/+Jxy7sPnlkP3nBal+UDZePuusur2zWX+ravK7FuWlCV3rCzjrhsY3D9wZJRxX8+K&#10;cCDMkIKtX5V4/RkZSvFrttuVoWyqHki1F1n2x3r78rncIgoXep+eoYgERWtshISBDFXxVt7cXnae&#10;mFT7x1QcASf7JvneGhscIqTAb/hib+AXYbvZdwpUE9JI2XCtPQ+e9WVfxmVerHd9oZeaH0hQgLcZ&#10;mjLzHhMghfWZY63kl9eqpOOjuabur0GRMk+vOcQrncNBuGqgQfRAMDF871l+S5mBT81eWatrKF7W&#10;SSmy181wvWteOsDA+hrl0m8zF54VfFbxnd48k+BfK0CCQ3M/wuC67F14tPLTehah8/mhg5pPlNdN&#10;D2VPHhpdFUnW6oHPtJet90wo2+8ak2e01XBUnuHaeyR4seiGjnLGkwvKq547o7zsy4fLjjunlgkf&#10;bqt0xDgmt6+G/2V+chsUbJEYf1mEl9f+waDQW/fS/tlP8w0uqkAlR0jDSeuqOVDhPULbzV0FyDl5&#10;nRPepYEuL1MNy81vxudV7tOEvPpM1T2KigpXVZFlbMg+4aP6q1ShM3tIAKx0YA5wDy4F9yhQk7KH&#10;PB41AmSIVl+qRLFQ633E4zMSfigYweukVPbCDEn8wWvClrwhPX0U6VFEQnUz+T0UqB1RoFSjpSBU&#10;XoLXUMacCfaPAgXfDfuLl1IQ2rJfwavZWT8Py6bAmUdJye8mxGfpTcPKoYd2ljc8++qy774FNdKi&#10;DX7DweDyosBJJbKXfS9nR5SmMwl5eb0sn10aZYqVXlEJ5aOX5Tm8CXJdCHK8T5QnoWqrss/Cp3ic&#10;usgDWYtXJaaFW1Gg5EBtCO4Jk9oxJJDXsLDc//RvRHH7fhSozGNfFCphfBSoTblGWW9hWx1Ze1fu&#10;y9tHWK4V/nI2UKSaSq4rA8fF4TPDwHB2Bk9g9nZpcIVAyzvAys+rIcSUZ+WcLw8vF901rwyAs+vx&#10;w9BhX2CkCtoIdO8cD+21gz26QpdwN7QpFHTtsTnl7Mf3lkMPri+v+tIF5Q1ffVU565GtVR7hLZqa&#10;udkTZzCZhoJAgZocvshzpuqpXC/9ic4J7HkrRuJZr839g6uKRwjXVEBCkQp7vTPz74YPwg7xQTwT&#10;DpMX8zr1oxPKwi9OjgIVGs46FKaqfA0/bJQCZxZ+ha/gY/A4eD3t9rZy9pfby2n2IYqFggnysuRK&#10;H4zisTvvFfFS6l+IpkIhqsXVaos5XxXNokAp603GWJZB7gAD8ieZbXlwCe7UEfrQ24tXh1FC0Y3q&#10;OQqerIN3ua+QWt7gMdmXPnJDYCMkd2b2fmFgOSeyRq3+nPuRJVWhIycqTX5mcOrKHwx6VylP8G57&#10;FJ39UW72hF54n3jWRO3I+xO2XA1V6N6w7w1vDWwVMJJmsTvXrsx+8HbJ16KInRLliQIlbM/Ykfd7&#10;A8crvtVVLg5Mt2SvGf1rlbz8RugjgzlaonzyfE+B11lLTefIvlWvUwZDPKVb6B4PnRSUrXe3lSu+&#10;tvP5j/7F72wf0ir+H/8mvq+1NOfUHV1v7vinxZ+aVw7dcca/n33fhd+77LHzrrjyuVN7hy77Kft7&#10;d6u775Ot5Tvvav2X0x5ofX/H8da/qjjCwyLxbhjmzgLu8MVQG7c+Zo1R53/9l+Z+pq0qREoR18Mb&#10;USCSIFtbkLsnGzI6gJ/8qbYy+wvtNQegy7UOeQQVxKTciEHd9/C8cslzR8pVv/uqctl3rihnRpE6&#10;5Sunlz3P5rB85pSy+Yk9Zc3DW0Nk00OY7f9ToIBwmYt8A9q5WFBlUJfe1VWrdqlWNSzPkBNU8xMQ&#10;K+R0cFw5iJQrMsd9t7WVPXe01yp+jWepKkCBh8oiKg0tHXq/LoS6PkSiot68XDcHMmdt1RsVBMOk&#10;xOSyfmmqtiL347US+rL/gSllxwNTcxi3lb581goBv6hMee+gJ7w7ZEPAL7rBIyjw7rH+7H9g/GAo&#10;V9YssfBFAYoSBR4Yr/UFxotvai/ronhJsm8Es9r4M8TQQUDckuEAjXDB+uHQlYBf82QyuGz1U/C7&#10;Krhj4JQSzC/wJ4ivyPove2xeuerLp5QLHttQTn9geTl876II0tPK2psHyvJrh5d5wQEWDcoU1zhc&#10;2xdCP51FMIxb2U0K1MKsTwnzxRmEIJVllLKmlNe9MwiQ5sFq6gAyH4rRkIJV95wSBR4ERvM2ck1n&#10;8LMXM8x1wj2MnrwX0teR9x2BIyUKTtdy7WEstXcNpu+QoNiAl+eaQ6NEYXKYHet7DjuV7/SREZYo&#10;vGdycEchCAUhCGXj8uq6qpgQXBqFpRkNzbl/9oFHUghoxQkGDusiJLvOAWb/7Zm5sGpG2OmMADw6&#10;B2JVoAgYGHIGK7hk4LE5fISgCZ8Sby8EpioK1md4PiHcq+c4NM3V/MA+9+9Hd5nb5tsWlPMfO6tc&#10;8fTLy8WPXVZOvf/MsuXuvWXVHZvLits2lhW3ry8Lo0T1fKZzcB4EBvckrAV24E8I5j2qzR9Du7wd&#10;FKfO0IBKXvpFCbmqJeezJ4YKTPoiCVedFvrzG81z8R2Wb56ruTe2lQ3Hx5Tpnx/iG4RTSgP+Zg7w&#10;x/9De1f/t7eNAGlQJK2ZRZ4HDS6ANbwKrRFwa6Wq4KlcS7k7LPD1eWgncFaWVg4j3BoR+kWH8qM0&#10;Eub1rIp6wxvRdSN4uA/ehc7huGENBnqA581z/Ma15iZECM+2RjD3PTzghSL4vHRQlho6IdDDKfBw&#10;LX6C5vIMFTgZ2pSOl5NTv4f7fuOZ9nNJRp7bm9+ocCoUjodHE0/Gg/HhsQOhaQaSlfcOK8Oz5+at&#10;Mt/im9vKGY9MLmtubB+sIBl48Y4SzHfcM7Zc/JWd5bKvHimHH16e86ezGmEkXY/MgD+Srhl15K0q&#10;03sggpeCEvJrVLKrCpT9s87Qxahcq+T9ksyN4a0pYc47Q4GamfvUsL2hQVnSm01hoImBw2TrQds5&#10;C3ig1oSn6f9UzyZwzzmqdD4jX4/nh48MZO+FtFW4wzuwDt7V8sj5fnhe9U2U19OTveUBQB8MJL3B&#10;BQKN82h8rqleD0UjKFGEd16o8HKKujYdKwNjvfWE8G2IYmBQoITz8Q522Dd7hqbhi9EoUAZ4mSea&#10;mJUheyHP47nTWFikB9gpq86yPT943OHMylpX3LqmvO1b7ypv+MYVZdZnRgzyx+CSCIPzIrDzOlGc&#10;9IU667lWuSiKk3yoSzO854lw3hHYKKDyPwi5ztwaXpT3vOcKLeDrziSh4cvCOy78SoRxCmPmuDnP&#10;2xphtSbtPxThNZ/zmuldxEt5SRSow3m+XlD2b3NwhqFUwYC20EVn9mZs9kBFPoKz4lH6CCpYIOdL&#10;/gyZoR/+2wuGmfBm4ZHyePYG9srsa6NSlSjvc67JkTp06/jSCxcp2zmfFMWYFJz3zEpXzjX0hxYZ&#10;NTzD56FjDey33zujXPSlI+XcJ/aVn/vKq8vPfu215ch9K2phC43iKQaEYTyaXILP8+jOzJwVEaBA&#10;7Qw8Dnw5MMi6pxHi7XeeKwSU0i4PhnGBctFjHvLrDCHQzqdmrkNywYiPtNfogZmfm5h9nzLolcef&#10;huS1mquLZ1mbz/IMrSwUkjo1+wIu27NPG3L+a/CrhxdPHvxSvIOXVpgrJYqSSDli5KY8yTHnlVFR&#10;j6JgbyiP8EWoHm+T92QQOW4zAyfwoVwK9eMNEj66Kt/PAavwnrGMGpm/3oqab48Irs0O7BfjHYGN&#10;0uXyzhbn1T1X5D68jcJRXx3eIzSVN2pX1oIXHoATWQ8Dwa4MDXeF5NV+bGRTcCG/2QdwNcIj2oPb&#10;c0JrezKW5NmUQOHKB7J/+zKE0kqJ0JxX7tM5Xxtx8h0/WvfCz31r4gv7j7VOUqB4lxj7rbf2Uwtd&#10;6ammsAhZj4IEVyZnXeQDXn6GQUq3Fh6U06MP9Z688OnZf/6BP3vXkUGF4n//K6XV9nMnTt+y4aOT&#10;f1+ILYP9vN+ZVLbeuP3Hh+8+cvySBy5ZNnTpT+VfexSeyQuua1168P7WQ0ceav39zntaJ1XTcfAo&#10;w9uGKAh13MuEKO8x68badTCHQhg4wKtERdCsQqZDOowHwShEwROlqMCYbNakazpKn2tzCL/osWoO&#10;foJcCIPLcN4NnWX3gyvKFd84r7zuu68vr/j2K8vZXzu/7H/mtLLvqSNl02P7yuQ7ZpeOj0UYI1QM&#10;CRMS73iQWACWhFktCLOaHmFMGBqhuDbza4RJSAoxo0S05xDDcA6d6CgHjneVjSGAShBBNsxYwh5l&#10;SXIgZY91QxUUzNlr7RUVhFSlh7IkFpZbV5gLAl2Sta/MZytz3eoIczvuGSgHHphbttwzvsy5pbOW&#10;ONcjqhVYduceXVlDW35XlajAr76CWQ4lnpFxuX68aygVDmVCFjgSrBBgI8gHJkuubS8b7+qvpZ3r&#10;dYGXpH0W2V5MbIjZEyrEtiMmlvxh9jMCUEf2Uryxcs2VqAkfBkbufwww93GoHLlnYrn0yd3lwsd3&#10;lLMeWlcO37eobL9rSll908iy9PreMMCRZeUXR5XZEXwwcQcQ2Ci6IcRC2U8V+OaHybD28kqtDoNR&#10;mEGFvMp0CYwGoYP3gqJP2IWvhDwCXeakb1Vt7gu3KHsOqewzwYSllwLV6XrfBR8k7rYPWX+Us1YQ&#10;QIhqR+Cgslo9BDyDlZHgTZimgDpAWLaH7l+fn/edEVhnBVcUxGDBVrlrcvBGA1hNYqfkvQp0dQ3K&#10;aTfx8AZFBb1R1iLgqE5Wc9Oyhz3ZCz27qgLt9xQeNOraKFXmWwsluO/UjAiy3WHEtVSxteYwpkAR&#10;SoVQ9qDBrL03tCHXoq6JMAUn3NN7RhRKFFgTrgiGvs+Brjs9z0pPYDX9k11l353ryoWPXlAuefKy&#10;cubD5+SAOKVsuHtHWX3HlrLy2KYy+64FgziN9tzffS/JeuxZ5o1Zi+PX70UelJC9GgaSueIbPE/o&#10;uS3PRBO8UapHwm/ep0l5FbpH0bL/PAyq9C27s7ssva2/jEAz6AT9ez7eRjBx+DfCCdwiOApzpUh6&#10;tW5rBgNKFOGy2ffAl7DbHjzqyr2FDFfl1D7AP7SJTw3xRbkg+nL1ZX4qQMqP0v+kKlH5vBqjDLRN&#10;0G74qv1u6BzPQ3twGD00fNTwG0qUOQrT3ZBhbegH/8Mj/qMnigLFq2pN4EGwBhOfO8gpYHkO3OLt&#10;0wKDkaiTcOfaBm8IkLwgG7MHeZYcBN4dXiid8vWiUUpX03X98WblO/2VeBqrYSD4q/Li6ts7yt57&#10;e6oFGf4bC6/rLKc/say87CunlrOf2hw+31sVE5Xt5PV1Bk7KoY/Pnsuf4UXYGp6iUtwrfm/QIiy0&#10;qvKL7Js8QB52oT7KN8vV4jVYnPcLM3hKeMNnhc9TooTuyXsamXtrkj0+v5uUuQvjE6q7PEqEAgQK&#10;vtQ9wSeb8CxwDG/QM0u+XD2Lmj0YgjF+LPRsdOblPcOH3J7heU956sr/QqoItIsDR6Fr1QAmbE8J&#10;7bkZoU2eLsYE+VtC21WXW0t4i3C1IQLzjsBhc16FoLWBBbzGd8zVeYC3+dyewgl8Hg2MyaBATcr8&#10;84yxoTVnib2RRym/wnknDBc+drytMwr0mvKa536mvObpq8rMX5hWeaSGoRdFabn0uxHyokCd9tVB&#10;JUpzUWXNCZ7nZ1z49QiGERBZyVX9airw1epy+YygTCimFNQG4cFrRgz5JEKX3vjD8eU1351Qjj7Z&#10;XisFCpvaS3iNcKn8+sHgBUXuwsxDQQx7tz4w2hVhd3X2tA+dBLfbwxPG5P6zQq9z8KfwlhrOl33k&#10;5SKA1zwoNOlswL+XZk6hv6WZyyl53gGwDz7VZq0ZQssYIXh1FEhoC1xUEJTXMzZ8oq05Y9GXAUfQ&#10;pn3JnBT+GRFc139RLuHFXzqrXPzk6eV1X3lVeeUz55dNt06shgQ9hbQHmBE+KocFrPQYUsVSrt8e&#10;+JC57Y/ick7gzWBcW1zkmXKgeEuFiGmY3IcP4CeUp6ZZMN5iXvC4GeCWNc39wuQy69OTauhm5X/4&#10;VdZYeRte5EwCs9Bu9yc7ytL7h5dTsj88NPKsFKzRVJl3U36dBtMMgobKlJM8I7ggt4eyBAcp11VG&#10;y6A8CTVzjRQNrzX0LJ/X3p6BBwWsyZ0SuqcRrxC59cGt+Vk75ak/z2Pc6HJ25twQYmv/9QeT/64q&#10;s7QNxcR4tEQr8TLK7XvdDwfL8R9+lnzTVsMmhZLuDU16Xh3hpRrwChWs8gMYkt/subPIGZN9d7b4&#10;/a7gz7rM70BogwGaAlUb8gZuO4Nru59sndz9pfZ/eMOP1tz2+L/ee9qX/uoDp73y4eEPR579tzrH&#10;0BCjhFYfztiX0lXFkaytjsBGPYEpwR3hkduCv4ce6Di5/9GOP3nb71915qAq8b//3VLO7fiFp7ds&#10;f/MTl33r9GvXlRmBH0/jyN8ce3L1jdv+x/67j77zohMXjRm6/Kf0792tYV0faa1dcWvrQ/vub/3B&#10;jvta/yZWV/lulgaN6hB1ZaoGIY81s7E+YLQR0iaEWLivufiU762KEWJBIEGI2mw1m9H36bYoUV1l&#10;VO7LiqlDfU1kD7PQyJJLuitEoeyyZLm2EGVfDphZHx1edhyfUy569pTyim9dXs75ygVl5zNHysan&#10;DpSlD20sE47NKR2fHgrvg+T5PWLi7VkURBYDTmDVRFNyHk9Vbfzo8IKkLMlBTuEoiGD7rW1l7x1t&#10;NZ9HPKuqKgtyICBgVgLu+kaZYuUQ77oxz9BEjPVhTq712niiHFJVUQiCUqLW5Bm8XBv12bp3Stl1&#10;/4yy4u7eMjkMtT/fteW37bl2VBBc41Seh6bARB1gnNERwm0PA6/eKQIT4iNMYbYIEOFFYJ51dVvZ&#10;cMfwGm7ZKFp6sgzkt2Ktq5DUHJo5KIZlv1QIHMie2hfMkHV9VuZQ88jcl9BOiMQ4Ha6em8Grsfb6&#10;4eW0+xaXsx/cXM59aGu1hu28a0ZZf/u4suTmvrLsxr4oU/1l0TW9Zc6nO+rhg0mzcLAk6WGxPQxT&#10;LwMhcHKhFoRwR2ROVYDEnDFez+UZoCh4NS+fY/LZ0+6ssRbBIJDCM8pDmJODR9lbVl4lut1PDo5y&#10;zHUd7s/SBCeHBNgOjBusCcAOtSacq7HSEjTgUSNwYniZD4s3g8TyMEkFJHie5ENNyv77f0KYeMVB&#10;wgslxUBnhveE+yho7Zkvi54y2Atv6C/TvzCiNjXugAv2BNMlvLIIUkgoBwRFaxEeEmG2PTjRmc/7&#10;Q1vL8tuVwdOxmV87WghMKI06jbe5F4HKs71SGN3THCl18MT/RtYszIN3V44DGlT5b+kXJ0WBPj0H&#10;+VXlZU++vJzx0Hll570Hy/oTO8uqE9vLlFvmDhbCAEv3CQzlLgzP/srbYBlXUpZ1WUifqoJy9xgM&#10;rLl6vP0+uE+h4kUgCAuJE56qiATPFMVL6f9xeT/v+o6yXjn/W0fUEv/1MIfDnt8oDPAZHtlHCpR9&#10;btZLMAID8HipEmXv89uewLEWS8m+tWX/9esRzldDNQOjKlATHgy8MbSoCbUwW5bk3tDiQOauaIYK&#10;kI3Xue6vVwoRRcorOmjuZcBL90SvcN119t8z7SGPpHX4Hw+A5+gBDaEXg+LIGGCABRiARWMUIFRF&#10;2NFmwcFKqEKv3aGVCitwIUzxPi3IiCCPH8xz2EeRISjy7AjlU7CB96LJI1JoZTTe16wbr877ifns&#10;lIfGlsMPTKyhmJTl1XeNKGc9va6c+/TusuPeudVjiT5V8EOzeBZFfGLmyPvFCyWp+oIIMzxRQoHg&#10;WDU2BFYKk8ih1UeFsLsw7zVA1icF3xGOx5gzM4OSxNM0Orxfz6ep+b+G8IWmeapWRWhak1ENN/gA&#10;/EaXBGr8ASxDg6o3CpOu4UtwBvzRpvmEBkcGX/qzr7wpvMIUJyF9LNCUREVL9H5hNGjzDAorY0ng&#10;r6Le2NDLggjClCf99DRMVVZ9dQSs9RGwdkVh2ZbXcWCNj5kjA45CFM1ZALcJ8cGL2nwa7fdkUKB6&#10;M5/gjzOCwsIApRUG75+cSkZVYazW2/9LfTkDTim/+t33ll/82tvKqs9Or0r0hVFchOwpJKEYBSXK&#10;q2bIFCj5UCrznRHBnnKCJzRCniiGGXmG/jOiQZSOHhb8x8PH5bkqmp2affb7d/7B8vKOH60rpz0T&#10;JSowOBhB80iUhoNZ/5Fcc17w4txctz8CrlLm66JECeVTDKPLHtq30DNlakZoleAsdK+G74WPCHuf&#10;EHgvDB7PzLM7m/OI0hx+LAyVgqJHmRA0lQVFX1CmtmRv9hB88zoj95kcvBUS1ofe3Ify6jxHq2gR&#10;bZpP9li0SON1VYFy+13jyyu/fH55w1dfWd717beVq545pay/aVgNz1LwgoFzSuZc+4rld7zfC4LT&#10;1TOZ81Zu1kXZD6W7efNqv7tcR9HbEHgOmAMcIfuNyxidEUW6Ku3wB+8EL7iMv+RZM74wpUz6pObr&#10;+R/PwnPxqdy3/u+8ZgwKTxr+uSjbx0dWQ4swf3nTG/Keso3PqEbZm9/LdRPmqMjM1PB9BnOeSQo2&#10;4V9YWv0MrgRH5gQ3KFaMwJQlhRrgjggcBUjkHekptiG0Ejm4lvpel71c6po8YyD0hh57QqsqZepx&#10;xtBIidYXSp4c5WdVZEWK1NK8aka8LzjGw/ryKOfC9858rqtc+LXhg96nwHtbrqk59kZwWGNmRsQX&#10;FSi8Ah+255Tm0KMwd726KFxC/9DGkewbL+fm8B0htQeiPK17tPU3m77c+/Ff/G+vnN0qpVa5++w3&#10;5q/cck3b11UalMfESC5ia1rmLK+QQRvfUHDNGJ/3lGx5w5oC7wte7LyzdXLnidZfvvabp151bpQk&#10;9/2Pf7/znVFjDt7Revvp97X+29u+fOnJC289VGY4c97UOjn8l3v/ZuE1i9+36uZt44cu/6n+awsi&#10;T5r42dYVG4+3Ht5/f+tvd9zbemFrCFyc6/ZslN4rlSAcAISzlypQmC2CipAxLBsvbldcsLLh/8sB&#10;T0EKAUVZKyOiRMlZ0HTSgdedoUGueF9N29S7ryEZGDuGIWwGMwrT6IiQM+Fd7WXzLcPCaPeUM7/9&#10;snLKs2eX9U/uLEse2VCm3be89Fw/YvAADrHVkuM5RPT30AhRQQbKVRUq89xKzJCU8JThcFLNiVKx&#10;Lr/lJt0axs2VS4GaG6atkS7vUq3A5/4Z3MoIYHOEArk/3Lk1URPjCoFXV3/eq9K3KESyGkLmd6q2&#10;rL2xPcrhQNn/4JwwjWll6bHhZVoOZpXnhHtNyNAodGzm0B5G0BSYqK+YEkYUhliFLEiKGVlfIxDl&#10;UJ4YBWrN7T21wlm9xt5kKCShFOUE8HJgEg4Daz0nCK0Iq3qh3C+MA8MW+60/RRWumlAmBzjhCjPM&#10;dQ5bMfqaMB+5Z0U5ev+Gcuq968re44vCnKaUNbeNLcsoUjcMLyuyX8u+0FcWfKqz9unC1DTIHBdc&#10;wTSFO0iyVFp4IEJL3VtKTzMcJo0wD08cNgZhLoee3Kme3K8q1/Awe26fHbRVMMmQo9AogHUMKVVg&#10;KaG9lvPP0HOiDfMH10a4IDx73wjSQ9bBirt5vhCISYHxkqxDAn31QmUdFHr7PDM4Vgtr8HIwUmzJ&#10;IMB4pUQNCffi0OUT8qK2ReCa/L6O4NysMubTnYMeCwKbfTUPNEppIvAQzuBH1lyZsgMuOC8/aqHD&#10;w5p8Z//AJHRRw3fBEm3DCYcjjxMeYG7uSzgwN4Jz5tYdoan2JxvCLaGyE367Jwx3Zbn8ycvLq7/0&#10;unLpEy8rh+4/Wjad2J1Dck+Zdtu8QSXIASGcLwcHHKOkq9yoMlotWxzagxNKdTO8KMjAIyi8Eg34&#10;bGSuHwj+KM7A8OM3PKmUJ8qdcKPJEbYW39VRFh/rqXHkFJeq6FqLw988wA8+2z8wgEe8VNZv3QaF&#10;xGdoxrxZ5uEhPHI/HpgoURLaeaGE8wmTrEoOBcbwHm8M7PQ6km9obxWaINDXoin2FEwNtA4P0bnh&#10;f7B2L/vnXnAz93tRgUKnfmNelHE4BQf8zvVw3L5TtvELNG0d9pTg5v9GiaLkwyW0FbpQbVDYG/46&#10;0loolM4DyhOBann2JXTCGkxp4q1SdYpAJJRPjpFCDQoXKY4ykPvIFRwT3lpxoll33oteWHl7d9l6&#10;96jKkxQWOPrYvChQW8qBBxdVyyg+JeRYTiajHEOc0BM4JCxvc4QN1akINBf/bk/Z8sRAGfh8Z1XG&#10;VWtU5U3YKM8Y3NBPTK5WVaAyhOZRoITrjcs1hlC+cblmbH5HqdL3bVUEZc206x4MnVsvGlzwS/wh&#10;e6DHSzU24pkEpqsyAl85heODD/2BaXd4Fd6ETwktRqea8ur1RrBRnW4YPHEfeyQqJPvAo6w6Vm0Y&#10;mjNJs1TNvVdHwFobYWuzEKkoKDsjOE/AF+0d2oYjjaGU8I6fwQV7Dz/cvzODAhX+oj+QSBW5Ng3v&#10;r7iU9yOCu/KdK01ljP3t0eXsx4+Wn//WW8obn39FOe+bo2vu0+URLhWQ4H06+pUoUV8efH+eynwZ&#10;F+UaoXwMakJ6CcU8KTwrhOPl2ScCqEgRuTuMGBro++xwFCQNet/we63yc3/QW+/Hu3Ewe+S7Ixln&#10;RGl6WZQGnrCDeT7vkzyxvcGVuc5Ye4cn2LfwzbGhKV4HipNmz5rJ8oIou69AgZLXPfi/fbf2wGl4&#10;eK4wRGF8oix4wYTz1b6TGcL5duW5m4KjPCYDwZ12z8RnwB/NOZOcO+6LNgNn8pKzuDeDoW9Ynn3K&#10;Q3PKz379yvLmb76pvP1bbyhnhz4oEDzFVYHKPDVlVdlSG4DFocstWe/6zEnI3NHAiBA+KvjZFzzi&#10;leF5GmtfG++kENERGYplTM+guKN9c7V2uEK2CmyWXr8wMsbkQQUKD8R3vPo/83+RH2bNwz/bXube&#10;0lUbVwtvkyOkqIXIHjJKrbIYfiWMTjEVebtCzeA6fGCEJXfAD0pSDVvMK69TNcbl86YMffXGZX72&#10;jXeOQZy8uynPU857RfjG/NxLHzm5b6NDlz2BgXBOYZZolOKkCuPcPJvyZEjjWBW625P5axb92h8G&#10;v56Pcv6l7E2Udc2BlRQ/nP3eHNirpGmsCx9hZBfB0MIL0JyzmmwKF/CPwFZhti25txwxxSj2B093&#10;Zb946RiKogSf3PN465+2Ptl23aV/sHbGoJg/+PfQH+wbtflzrXt53uQTOlsZI2YEJpSlqjiFluWb&#10;GhMyH97dXeF/24OjNfT0ntY/XvytTb/ytj+4ctTQbf+Xv198pDXztDtan9tyU+sft93aOvnaL+0v&#10;r7j//LLkg/142U+639b+5MzPTNg8dPl/gr93t/r7PtbaFQ3zU6c80vqTAw+3/o2VhBUCQmlgptRh&#10;tVITmLhvhfEZrI2YLiEjG9wdxJJkKYnXAfFiyMrQAa94gYTCkZ/tKCOCtOJgWZwnBkHXfaSjHLl2&#10;Qdlx7fhK7LxQvAIVcShRhFVMjNBCeCHo556rbuwtpz+7tZz+tdPL9qdPKUsf2VpmPbCyjLytr4yJ&#10;cjIDYmb+8/I6J0P4lD5GmJJqaXV+EDbMiVDN1WwI88F4Nuc3uzJWB5G4PVlyhPrxJq2mRGWoOlcL&#10;RoRwNuRQlXyoGAWPXI3PDRFTwDQpk/A6O2vXmE21PkmAegdsvK2/7L53Vtl7/+yy+Z6JETjG5ODv&#10;LTNyPwf5wlt7y/Lbx5SpN3SVbkJGfl97doWIqxIF3iHqyqAITBgehvumQcax6sa2al3gyWB1VdJd&#10;kjsroXCQ2msCwyYohnBZElk3WcUxtypo5V7D8ntMeIRnIW4CpL3BOD3TIUopzT16A9sVn+4tB+9e&#10;WM68f3O56IHd5bKHTiln3re17L1rcdl+bGYY1oSMcWXtrePK0utGllnBDeEfqjlR+GoVtcDWQUPg&#10;EhpTS4CzhpmTAw4+EPSHlI0q6PGeYOrBr76sQ04U63QNzcvvlaxW4YiCY7Du8nrW+2YIgRFfPT54&#10;IG+B8lSFUrgMX+AiAcna4SgFiIDkEDEnsCfURFhiIdTXqAnjmxr8UFCiKscRyCbn1cFQhRg0RdB1&#10;UKEtwk1gCVf7s09yCit87VOetfrq0WX5zVNK90faB3O14IJ9IOhTotCra3N/RVTQDIGtP/ebHCbZ&#10;b03obEg4ZnlUrrb2hYEPvC4UqUZx8H9jpfaZ9aObwEnOYz0c4Yv7Bm7yfFZcN1BOv2dXueKJK8rl&#10;T7+inPrIWWXTPXuiFO8os29fEMWrbVAoCMyEKHTlt7x9tcxs9ltM9qTgu4qPvFz2sj98ppbzz/v2&#10;PHtEvmNRVaVrRg4FIQkEBIYayl1vXifn88W3tZUFt7aX6RGA9Y5S5azuI2HRK3w2F4eXPaZcWSd8&#10;sh/NvoADeOB9fuNagjDhwffhj9WDHvzjhVLIpobzeR5eah+aEZqqiis8y3V1rpk/72mjTBBAeN1q&#10;1VO0Dh/Bm8IEb93Te/DPM+seePVMv8ET4CihLjCuvJmxAK6Ys/02KICuAQPv4TBcBg/Kl+tzL7lc&#10;+m3xJNVS2uDkTCBcUSDhcA7+kfluWw7eQzncT3HA52xhbRcms5/QlnNGmJlG02NDB+hjePa78jTr&#10;M3+8Kv8rRLQm+7fhWEeE0AnlvChQ5z61qWy6c6CMwgcDw6pAgUMGpZUQMD80piImAfVABA45NyzC&#10;C8JTan5uYD03gqIm57OCF3Bjet7Pztp4n+Zm/pQ7Bo9JuU7u1kDmSonSbmI8XMp3cjc1FRWmW4Xe&#10;xsCCJ8EPuOI1/IUhD81UfBjaA9UMGRLHZr3Ci1nae9BW9rbmaKKNDCGzPIAKolSDIBxyHwpXXjXa&#10;nZ/v5hHos4Y1gTVv/sYIbVsjeO2O0nAkSoliCrWKH76JpvEePIMCxShg7sGF9sy3DX8nLLdlUKDy&#10;HX4qP42xsBbHwPvhEnyJIDgB/cExPCy4NSm86vynj5ZXfetIufxbveVVUVz06To3gqbwJtXxDmfI&#10;hz0jQuZZUWgImxdGoZIgL/diRs4GRj89jkR5qK64OXuj5LKKcbzhhGn4dWaEVrknBNg3/KitvOmH&#10;veXsfFbLR/O4RJk5mGfxhPG8HMqz1uczRSTkk0yHf/bLPuLr2ccR2QteHNXXxocGx+ca/1Oiav+h&#10;4MMI9AV26Cm8sy38A4wUCmAM9PxNwSlFA1Zk/nKqRfzoh6gC5EgwI+fg284WMHUuoUX3db7g54G/&#10;NfPyyrd0RvV+or0ceGRheeO3rixv/923lzd//aqy987JVQaZG1ogn2lXwTuOTzJkbA4sPJfn50D2&#10;wV7o8waHFL+qyhPjORxB17ydFCivcu54oRhOnH8MLtaN34Qm1928ssz+zIzKoxsFquvX2ioPr3zL&#10;dXhXZMGBa9rLwps6a8GQHYGVvCBFqMx5RNbaGZwiEzrD5Ik5FxhZeVM0duZJ4oHilaLYqmKoeIaQ&#10;PTnq1ROVMds1+c6e6RtVDbWUmcBiZfaCArUk+DU7+8rAMDrz682zpXmAvUgOlflqA93cY2Getyq/&#10;YVinyMtzOxB8FYr6hh8MekGPBrd4GjcG1nIyTwl+7QyObg/c4a8KefCoyjTkCzBEc/APXEOP5NOZ&#10;uV6p8nOyR6flPnKeKFS8T3vyeZS0F9Y91vr6Kd/t/N8KO9z93KnjVn2udYfmt7U4BDkreKnVwEDW&#10;wgNVqxtm8CALj+XJXRM8XRdlaPOJ1v999leWfuwt33/5lKFbvvh37i2tjjc90LXq9DtbJ/aE327K&#10;elSrPu+RueVnH3t92fTbc04Of0frH9re1Pqthe8P9vyn+cMSP9GaNev61pt239d69tTHWv948MHW&#10;SQcdL9SujH1BZBVkxOnXwwARNXH1mK2DAcONogPJxoaQa9+lEEW1iiKQoeEg7PtkW+kP0vFKVcYf&#10;hsP9r2xmFWIjiLSFWQyPUNcfhjg81yj/WpmY5xBcWMUJzjm4O3PYT/n1jrL62KSy44mNZe/TB8q2&#10;J3aURfctL/PvmVMWHBtRD0QWaKFT44LsktCr4Jjn1fLOQVYHhdCK3swRMyI4a5K7JQfiniDDRgdS&#10;iJEipO7/shClnCalITEbiYoSE5VEp3gJ02P9QLBq7LuewqTxGquF/lHuRZHi+l17U1fZc+/Ucuqj&#10;K8veB+aUHScm5SCYUpbd3hvFKfPPfeffPLwsu21kmX5Ddy2HXvsVBfmrtZbQSnjAlDA9B1oInyVe&#10;DpeyplV4ygGsoWojZAnlG+t/VniMO4ITC4/iIJPyDJUM6z2H7seNzMs4zPMIW4Qn+4LgCZEELQLX&#10;kAKhgs2W6wfKkeMryil3rShH7lpdzjixtRw5sb7sPrawbLt9etl4+8Sy/o7xZd0dA1EI+su86zrL&#10;zGs6yszPtZfZn4vQ+4W2GjKpP5eym7XHikMbU2ssqEPe0DpPr/MyLgy+BUad2W9eEVZTQrOEbEqU&#10;xEZuc/HzFQ8oklljPbDcJzjC60ShZLWrcHCgOcQcrJibZxGiCaiEcDABi0ZwyvUqwimJrBzy1OCS&#10;vlAKY0zJmoTyUTSqdRFtGQR1Qrr7h5miDWFsVYGyt56FBnLd6Fe1l9XXji2zrhlRlYUqeKI7vyUQ&#10;EWgdgJmbvAX5CpLueb5qiKb7DQn/DiiJrASFuqdgai4GJdWc0L2QMF7o0Hw1PLgX/IITng23HJhD&#10;hyZr5qrrJ5TzHz2zXPnMVeWcRy8qG0/sKUvu2lQm3DR98EDNfaoin2f3Zo6zQk9yH/RDoQzJFeJt&#10;EsanRK61Ujh4pMDGNbVKV65nqYa/GqxKpqeQieNedWNXWXtbX+3FRCDvRTvWTzCxXjCzt3DX3jWC&#10;TKNIUo68wrf/qEQRHuCj/wkbgTePAmPJlOyvUD4CfqVBuEYZB+eMDgJ/8FP+Ts0pyZpGZ761qTO4&#10;om+jeU+xwD/tN5i7F14K9niAz1zj2tyrhsZ5LtxEn753HVyH53Aaj7XuxhvXKFFw2UDTrkMD+b0+&#10;XAsjLOgbUuFEeRK6xwMa3OzIfQgZeyIo7ItAdOkTM8vPfW19ufCJ4eWUHPinRojYFYGClwRvHhke&#10;ij/PCY0PD2+sc4cX1ul9XocFjktvHV7OeGxJueCZ9eXcpzeV/REYlbgWlgyfq4EFb8gYls9m5jtN&#10;TVlplfeVj3BWxuoILjyVihLIgard+AlsGYxWc4fotSkigWaFGQqrFl6tr9s4ilSGIjFC5eQZ6WVT&#10;8aDBJ7gFlvDJGQa+gTueVOkE/oFreI7QpFo2GZ8KXlQPeeiiGjCDM17xXwIjIwE+Vvcza2UcGxkY&#10;VUt75qASoXyJlVn72pznjQKlB9TRKFC7M9cBeAO/eRec6Qa8xtPMGw8j1FmHJrEkhjF51tAZIzcL&#10;vQn9recpPoIOgi9wXeU21uxmfZO+OD7K69Ry2e921kIRF2ce+kApKX4gyozegYd4hqLoUJ54iAwl&#10;rAm3vBFCkBgxVWOjQOk9qH8RhXRE6EPYPWVdM9ELnmuVK6JAvf4PWuVNfzIYMij/ROjc7uCDqnPn&#10;Zw7ysPRDUn5+ez7bltcxYGMPwYIXIPy5O2tUAY7ngQFqQt5PyHMpJYylSmBPDc9rBy+047fhk/2B&#10;lXwnxQkIzlqiUJzkG+nJIxVA0QqeUvJADxzBW/we3VHIwRUOBbdUkNUjyn4roGHIWRkTPjfxUx1l&#10;74OLyqu/dnn5uW/+TF6PlvU39JfJ4RV6FylSMj5zh/cbyXaZj/y/tXndFRgcCOy3BUbmNwJvcB7h&#10;Z2Q95wjPk/A9BUUoUP6flgFv4AvcD35rB7Lh1tVl1menDfItZ0Hwpf1X2wa94+CL3wd3u36zrSy9&#10;ZXhZnH2cEdrybEZonqcxzg+4FRgydjqH4bg8JgqSQhka+k/KnvBA8SoJ4xSep4x79UjldXrOB9X6&#10;KE2MDJQw3y0LbUsbWJ5nS9EQuilPSJGICcHh0YG1xtDtQ7yxJ3sxJXOYk9/Pyt4vyj3IgXK5VT8k&#10;K/Nwqib5mu8NelFPCVxVE1TZUz8yHjal9Xm8hAyKYqJA1ZQCypO9hgPwyNkS3ONtZmS4KHRBeXJP&#10;3sINlHLGgHy24fHWX616tlLb/9Kc9ufubo1b/ZnWeyZ8vPW3jIwUzXGBD9ocm+ca8IfXGN/Ykbkx&#10;fMnx3xjlaePx1j+d9uTUm976o8uWlqGQwObvIz+c1/Omh/vPOO2u1jf35Pqt4YUcCbzApz84srzh&#10;yZed3POZRf82/hdbT+as2Zqf/FQ1zv1//3tfa9TUz7YObb+79cUoUP/1yBOtn5wSAlLKcXcIbE/G&#10;fq/3BkGC2DXEh/JCkCJMEBgIdD7L6A7znB5C5akQoleFBAcaoSHvWZF1tH+xP0C+k5MkTMnhMDLC&#10;vEPZIdIRJtQeAXlYXrnoCYBVSCXAECAJ7yxo3gfRhoUop3y6u6y4fWzZ9/jmaPunlI0PrStzjk8s&#10;k27rKFPCsKYGQVgSu4OQlek7gBxOeT4FisdASA3LZ01qz1zWhjAOhgHuuqmtrA3h8kAtyPCqaARP&#10;lBypmieVg3VNCEJY3/o8T7hfVZJC7Etz/dK8r813Q8zyiihUiM91lK8dd40pBx+YW8fee2ZEAJlR&#10;Nh2bUBZFcJhzY2eZe72QvIGy8c4pZfJ1baUz66gNZDPfKhSBs0MPGeW9+F6MnWehKgaYFkHO9YG3&#10;YgkstVWQsoc55PWiYKFhsRGmUa/FxHkq8l1Pfo9pDXMfhC7kg0KByWAAXjFTwmiGUrBTw+y339Rf&#10;Dp9YHUVqbTl4bFU59fj6su/uZWEiM8rmY1PK1mNT8zop6xtdVt0yoqy8ZWRZefOosvrm0WXNbaPL&#10;6tv6o0R1l3W395RVt7aXMebtWfABk4eLGLjnSqwWahKmPSL4RgDjeeP1FC+vmET1RAVGXqvwDj6N&#10;8mRYcwQYCqVSwvU7cPVMQiYho2FyhgMPHMDE+l0T5kfJ0J9ocZjS7OAFa3b1RDlwKVR5D/8rLjfW&#10;PnvhwAw8KXdwsybaE154ZR1YlMe8dmT9M981sqy/ZVIZc3V3Df+qOAG/XdcIR1EAGCf6sucMBQ7i&#10;uh40YL05pMBDZ3+0V+FKeWrmRIFoFCjCsv/zu1pEIqMektZhBN9q1Uv3DgzEkC/9fG8596Gj5Ypn&#10;riynPnZmWXl8c5lzx4oy/oZxtdJe/V1oWD4kAVHZWZYy3iUKVFeeUfOgMmoYX2DiMGbwkJjflIuW&#10;KyFnguLKOzXKd6Gzhdd3lvW399ZQMMU24I8GrBVnwdLewR1WdHuHv1AcCQ8GQbMJZfE/75R9ch0h&#10;mYAM3jxW4Yl6qwnb3Rq+SYniaRKmXJWZ4EQVIgxCcnib7+XuabRaPfb5jVy3qijl/6pQZO3VC4X2&#10;vBJQvXcf9zXwaLwVzfst2HqF44Tcof2pvyHA23v7ZN3WAX+NIfqtwiC6Qv9wKoK+eS3MgclbXHFf&#10;6J4CQ9YPJqHF7sB1XmC9M+fHyx6bWt76lU3lgif6alNROVGSxJeGJuSp8sQqdz0ttDAnNFHziOAP&#10;YctcrTWD8jz7i13l1EcXlPO+tLEcfWpdeEJfFQaqAoVOnTlZm3NlbOC1LPcX4kKJ4l04+GT2Jc+h&#10;ZM/Oc2vTzdCnwgvT8l6za4Vr5CyiU+fF6HzfCW+CW9157c+1PhNqrU3BqqH712I78AlfwA8aowq4&#10;NhEUgXnN44MLeAwazGdyMxmcRuBP1oDWgxsMjM17if0UKAYBfLruU/YPL2Y9ljdIOF4WGOprpZm5&#10;hrmbI2xtY7WOAHbqNwL7CPP9cAENo2/8gcEF7pozpYEgZ89dMyyDArUwuGlPMudhGQyEhNZadh1/&#10;pIhTuLMunjIePjhd8S44uTxwErYn9+mMobC904Q4RehkpVeBjYB4FiUq48woUKfn/61ZCwOmMCzn&#10;qap3mwL3vVnfBniYZxGMGS6P5D7n5d7C9uSgvPWPW+UX/7xVXvt7eWYUJCFWuyN0Hsp7ytNZUaK2&#10;BSfs4b6vBl55Vi3Vbb/g9hA8nGPKozeNW/Uh4okayPo0XCXULwzP6bDX4Id2okBp/SIXqVGeeKAo&#10;TosjsMvX1pNH0YN1+Vz/ozlZS5ff40nOGnuANt0veNIZvKFICLXTF4wCa+/hOiVlzMc6yulPri1v&#10;ff6N5Ree/9lywUNRZD7UXsYHRwZCIxPDCxYEd3ldGBJqpczMS34OhXZnYDPMfsEHnmX8Dg6gb4q0&#10;4hGaBhvej89gUGs8ZHAgPGf97RvKoi8uKj0f7hyk4+B35/vbqwe78h7yHNnvo21lWc52/ZvwZrCS&#10;89QdfvVin7nMh6FTvhlFmmxCYRJKqfw2xWhKRlWewgsoS1VpClykl9TeWrmOgR/cav/D8JsVwZ2V&#10;oRW5S+S4Wjgsny/MvSZlr0dmnhS49iG8Hp73swPnxbnfwtx3WeYht51sxxBuDyk6l0dZv0qZ/q8F&#10;px4JrPO53LeKe+gxcNdflBJFgZqGP+PF+Cy6Y1C1/17z3SmhBd5YOMuTrlEufqNIjpDTzY+3frzk&#10;ydbNW74/9kUPz2OP7exc+9vdhyNrPjPtk60fT/tE6+T4wFbhHWF7qnmCi3QT4ZArQ09Hc78DwVO0&#10;ZY6bjrd+fOjxMQ//3A/O3fbu8u72oVvXv3tPzut5y+Ptbzvz7tbf7c9atvtNxtaMLfn/QNb5mqdO&#10;P3n2Tbv/r1nvyelzZatr6Kf/if4+2Bo+/vOtVSvvaL3n6OOt5894qvVjiWk2ekcAUEcAWkc0U5YU&#10;Mc5VQGyUGAyG8Oc9RSZIIClSnGlXc7gT7DH8EJHDY3Q2rVYiclBkKJcpNEySI4vOxCApouAm78A8&#10;PCuH84ho6fIK6vNZzwjNBEoHk8M7CMe9TTEwzzU3DStHH19dDj+xvay8b3aZemd3Tfx16PXkoKlC&#10;BcaPqB3ShEBzdrgRNELkhJ65Qba9+c0BWnYO1LUhmlUhtFV5XeN97rW2GWFOa0KQ63Od/lKrQpi8&#10;TQZv1IIIepJRVXAR0jcvh9CCfLcwg0dr6x3Dyr77ppcd94wrG6NQbblzWg6QmWX9HdOC5ANlQRQp&#10;8foLb+4pM69tH/RMEJjMFzwJOZhOBCmJgrq4V6aFKWLG1uxav8l6q0UmjKUe9Ig2zEIIDCF0QobS&#10;y5XZOezdOwd6d74XntQNZg4Me0CAtFeNAuVzDJUiMKQMTM3ebr2pu+y9Y0EIbWbZftuscuiuNeW0&#10;4xvL/ruWRYGcU7bdEUXqzvFl7e0jozSNLGvvBIdpZdvxOWXXPYvKrhPzc8gNlEXZC/1IapUfjMbh&#10;bw6YEEFXeEEEGZ4G1mvhm/Il+vM6PHtalabgJtyrDeysDRMj0LgHQciaCTCubT4nIFgPvGeldMiC&#10;m+F/31m/67wGJsIll+XAUsKXxZriJJRPM1GhpryyFf5NeCx4giOrVPYUrfCcVisVhRXuO+A9D+6v&#10;zDry+eJPjCizvthdOtAovAgd1Pm4J+9AaLQrgpicm4rnlG17Zm1whnAXvGFtrTTdWKcdnn7vPg7W&#10;RRk+z2/lc9SGy3AMXhHgA9N6f/c0R7AK7k0IX9h3YkO55JlXlLOfvKhsun9PmXf32jLh1gmlM8y8&#10;8orAmtKjWz4vlHAgChSlqVaeNPeM6sXO+qylWl8DQxY2lTy96gPVn31Xka8/956BLm9vq1ZOxWTg&#10;v/yq6l0kiBJ44asDrKEFOGXNxpYMiiSBE1wIFb4HJ78ldFkngSO/7cx652ZeB+/KQRQ+IMZ8eGBU&#10;cY0CBcaGPcWDfJbv5IfW/LtcKzxNOfaqAFm7kftUhapRLMADLaN9uAqG9gEvM/IbLRBqA+5mf/wW&#10;j8OXG8NAs240BGfQL/ylQMFF64Mv+b3WEDw3qor1spIPlc6vSveQt7Ir99Ijhcdpfc4O1fiE02mQ&#10;KaSO9XRlaAIdz8p9xmW/hfPp/UaRquuEU/bHsMbglPL1quUdjRJ1+JFlEf5GV6Oc/CdhbAZYUKB6&#10;8zul7dfkedsjdAjf2pj94G2Sj0uBmhVeqhGz6oJ6QilfPiO8vlbNzJx4nIbl2o7gVCuDIqXhvMI2&#10;PFDzIxxty5mpn131ClHEG+OK92AJv+CTMyowrSF81uRMBPvgilC4UVlf9UDZQ7gB3oY9yisjImWB&#10;9bwLr/Kc/LY3cBK+JmRJ5cIVmb9S2Rqfbn5o0LuwJ0LYoeeikESBYXWXn1PxWn4TTzV6ds6iVzhA&#10;aHQNY1RHBgUKDcAZ52x4oUpmCidpDVHni97xzeCKM6c/+w/3Gty03xdHqTk3CtSRKEdKZ7OmS4Tf&#10;mXkq+MEzJJzPODvXUKa2Zy21elj2mQIl/0l5cgZeeSTOKmfphuDk4Shh50YRokBd8R3V+Frl5/8o&#10;r3/YKhdl/fJrhNTxeMlVOSdzUc57Q/DjSITUlcGXep6QZxqeboQOxgbHpmbvpmSMC+8Zkz0ckz0b&#10;FbqVfkCxG279+Dd6Ip+EX44JbBScMlTu5WVx1lcFKr/Rk0hfK8WveMgUE6nPRH/23j4MKVDy3LSP&#10;6A98hfH1hpb1SxuZV8ZAPERO6NnPbCm//Hu/XH7p+28tR++dVOUrZfHH5N4UKLlZS4Lv84L/iqjw&#10;Sp4T3FgWHKp0bN/xOXvuldeJAsXjNGPo1ZiQoQpkY0wPnAY+PaLsPr6/TPnMzMF8TrieufZ8qLd0&#10;/HoUKvhApgg8uz/VEdlmbA3FpCCNyzqGMxzAJbQBD8MjNdWuvYiyNsqSs4SypJQ8r6BeRpRa1RFr&#10;7nnopFGgFP1wrbUz0tfw3uDQqpzFKwMD+exymEQJiTCiJI0PrDRRHh4ZoIa1Zw800yXbLsi9F+QZ&#10;WrjUnkz5jca2FCiK6KVRzIWonhrc3RYcVRlybfB1Z3BP+XJKP2VjS55PTqRA1WIt5At7jnfkdWTu&#10;q5z/eaEDoYFCT/XIwkOFXyr+oWn4todav3/h88O2DQr1rdb5d/TMjaL/uZyL/zz1k62Tcp6E6Y0K&#10;rCjbQh0poJQohiPRBErFHw0ObM3ceJ823NH6yd6H+r/1uh8dOfofPU/Plau73vhg67MH7myd3Jt1&#10;7cjvt+c3W72GHnfmsyOZ52ufPfKTC24/9NjM90bF/k/619b7261Jy69rXXTkgbbjZz3d9jeHn2i9&#10;oBO4GvNbs9ni1ncFCVhQKFHclJODbDXpzUYjdIyGIEGoizAxKt/N+3hHtUJVq6sDwfVBEgfdsCGB&#10;qBH6a38ejCiExopgUKAoUp0ObhYZwglhcXsOkjC40WEkkvrqMx1MiN5AxEF6JV9ZJSXeLv9iW9n/&#10;4Ngw6EVlw4Ozytw7+8rYm9sH+zDl+ypQOLCHCL0KFwYhMHMTW8/1vSGEdiCIvzsMcGOY3pogn3yo&#10;dWGCvFOr8yoJkdKk1OTmEMd21+Z1aZ6FsJUq1eV6Zhj+5BD2VASf96xrKgohxPW3dpTtd48p6+7o&#10;qwnbcrkW3NBXlt08UOZeP6zMuW5Ymfy5zJ8QaY4EKa8h+sqcCPxZV+3CnVF70oAjBQqh+t5hHxhJ&#10;ducN48GrB73DL2tmsVEuVlEHVRNf9G4NCXpCZPQGqLH4hAQM1MFL4MLsm0EQ8zlcyXVK5Dt0Vny2&#10;q2y7ZXzZfPOksunmiWXbbdPL3jsXlL3HFpZtx2ZkRHG8a2oOyIll3e0DZUMUqW13zwgeLii7TyzM&#10;oTorn40tq27rKvNuaquhXLw9VSiBFxh/hAPlygnTQqOEPsgjqCF7DibDuh088BN8GqaNaXpPiTIw&#10;N2ujcFiT9cA1Co0DsxmEpkb4tH5CaQ4DFq91PLlhMMIyJ2VPNa6WC0Vgq14ueGzecN1zzCn7VPvG&#10;UFLM2zPguTAPuO/56I9ik/UO/HxbmffF4TXMisW+9rGyTkpXruNF5mmtHiiHGPz3HGvOEG8uPKda&#10;UikMBuGYkNUUqaBQOVQzR8K0ktyVduAZYYqwi37AjCDCW41PUCoD77U3zi4XP3VpOffJi8u2+/eV&#10;ZSdWlQm3jaq9gCpu5l7KmcuFYpUkEPDI8EJV5SlDSB/8lyOkYARFa3wOBl4RCpQS6Aw1lC+FJBgD&#10;Vtw2LIJ/b+kNLlTjSOapdDoluu4twck8mz01b2s3rN2gQBE8G+HCXrg2a+VFrwd/cEDYx9Qc2Hsj&#10;MO3K/jKS4GcUtpqDCU8bARl++V1wteYqBo4q3rWH7uS/6WelEE9VpKwbvL2HF4QtfMAa4LI9dX/D&#10;HuBn9iY8tSm+UQeaxgPsPfxgYIGzaJlg3gj+cNi+oQXXZX94FxVgUCRiXnib0JYqfINJ47ELbuLp&#10;s4PrSoMrY663i4Of9ZRXaH3OFQ099YiaHT45PjyVIiX3iHLyoqJo/hRF682zhThuv296OfrYuggl&#10;82uubq0S2iiQQ6MjMBCuuiA8VMggw6AmwLWRcfBBlalavTG0KS9OEruiLxQ6Bg4FfJRc10JgeJ45&#10;LKM374UcjsjvKFiLo5DtiAC+JgJDraTFM4l+GyUKHOEWekKngSejzzD7Z4/AjuEifHtk9l7+U82L&#10;hA9eG8Uk7+VwVk9T5qHBa31OXlnsCYrCmkQcSP4nIG8MvLdE6DK/nRHEDkaBEMIn16PH/OAyekbb&#10;vAh4hHuas/PCqzAtylN7hvPXZ8H39qwHPiuuNBB8UqCnzhceEfiDK3Iju0J/8mDg8brswQW/Oxg6&#10;d2qUJ6FHkusJglvynfA5AqHv5ENJlj8rwqOQO/1rnJn6Kwq34s3Zl8/JI/Ki5of2N4WX8kDJgTor&#10;SpQwwVd+v1Ve86NWeV0UqJdFeTuUZ23LXukFdWGEXJX4tuez7RFQ9YhSyKHyVoNxzMBnI4OMyh7x&#10;Pk0howTmylyPD/3picaavyiwHwsHXW+/nXsU0/BA5bIJpvKl5ZfU8tvBrxVZCyVKjx65J2tDK+uz&#10;JiHAlR7hB/zJe9XxnF/yK43hoXkh0iq+UpAYv3qCQz3ZD17dM5/eVN7zw18u7/rdN5a1n26vecxj&#10;syeMHwR6hV6UtNb/c/tDrRde+6Ox/3buXaP/tfNQ6ye1MTP8QMv4n4IRYzPkw1GgDO9V5eOJck7g&#10;hXDkYx1l34MHo5gsLMM+FDkF/VKgfmtY6Xhfx6CMAl/M9+r2svXYuKqQjMhaevO5infNeQSnRuS3&#10;wvVq1d68MrSPCcwpUaKdanhi9kIPLTlqCl7VEZogR07ONbyF0hUm5qwQpUAuUkBCigMvoBz1eeSz&#10;/GZiYMv71Bva64LPOecoUQOB38w8c3pGzYHK9ZQnEUXwU3XF04JXV0QRFT56EF8IrGt6R3gLA84O&#10;yk/2mJdnU75TmXkyfkxmabxP4bdjc0/Fb8798iBN8NIqw6/nmrxGpd59tvnB1j8uebL16c//69WL&#10;3nDvvGnbPjvsreM/3PqvGSf1z9PTaSBr1lfPe3goR1/lQvLhosBgVnAQzh3IvbWV2XBr64Vtxzv+&#10;6FXfWv+aH578Yc+gqjD4d+z5o0tefl/rkf1Zw55cuyO4bOwM39wT/WBf9IQDWed5mdubnjv63155&#10;/6Wvys/+k4XuvfTv3a1hc65prdt0R+t9+x9sfffwo61/3fdg66TNZg0RciGpTyx7De0LUxaWsTzA&#10;G5FNrsy9CeMjRGMeYcLDczCL7ZSoVhUlwq3DwMEWIq6eE4JCDmTJgRjBGAdzCIEFRmUSlcI6MGz3&#10;bBQ1z/L/tiB1nieUoCfMut3njcBHoMlB1Rbm040YQljCSZQh33Z3Zzn10bHl4GMLysK7xpbea7pL&#10;K8hUBdQ8u7F01jljYg5FxB6iZ+1ZHGa9/5b2KFIh/DDB9SGAdQgkREiBqh2pQ0wq8i3P66ZcQ4lS&#10;1Y97mKWwupeDzLx0rCmsAT6bhYhzQCDGZZA6itTqm9vKnCC6Q55QzCqhEEcVfDGizJO1Wh5AFZh8&#10;ljm3B4a1elHmxqJdBSCHIkK1D9Y19NtJmAxhxcGHWWfvrFXJWLklhJBadt4eZrDuyjdgUecur8KL&#10;fbI/Do3Gkk2ZIESw0NsfrxgEoSwCZl/2fuHHe8quW6aWnbfNLGtuHBXhelTZdvuMsv3OOWXbXbPL&#10;9rvmDCpLxyaWlbf15YAZkUNzQtl69/SysypUUbZOTC2bT4wty+7sqSWtq4JEAcmclPrtz/6PDAPp&#10;yhq6cujUsBgwcOATIA3/NwqUgXl7dYARHCkDjWJkfc3BasC35r01NtdZ5xAsCHNCJjQQlftUc9uy&#10;r6ryCRlSgrsmbBNiCDfe2ys4CL7oCPwJ9xQtBzyjBboDW3B22LEKRvCf8lud9f7C+arnBj7nfkJA&#10;9Eyre22+9sMz4P2QACTfohZy4WFprNPyXFirHabeE5YpDaFluUYqn/H8VhyEb2iGMOZQNS9zBpvM&#10;U5W6BV+cGDo8rRx99Kyy8Z5tZd6di8voG4a9GDOvop4O8/KhJuV9E/orhM/gGa0lrDOEEY4JHo4L&#10;XahSpvAEj5RCAX3hMzxQCqMsv7mrrLq153/m0WWdaGN0YEQwqZ4WcCUE21PeFOslZDYKlNEoVBQo&#10;SpbfwH84ghdl7byFevqsDP2sDe9ZkrnIC+LtpVjUoh6UKPgF7ob9zh53ZK/MR7gsuh5pXaF/3qiq&#10;ZMIFCgV4ww3DIWwP0T/8tt/WhJfZD98HthoSD4SHKAFfv28MDngD2m8Ef0YrCpTP0JLv0UHwQkEW&#10;uWXKaeMxYN5PgaMs88DBjeCOZrpzcs3CHM7zg/tKmrOi7o8gsG/I67Apn2mATnnhUdb0e1p+o/DK&#10;yOx99brB12YdRtZBMdv30JxyysOLysrb+2q4Zt1TeGf9Q7yKxR7+aAa6NeeXOcuZo2TLh6NYoz0F&#10;JFTLnJE5TAjPHMizR+Xz3vCTHgMu5Tdjsg8j8/mo/FZY+OIIDXJnFJGoobgNH0D34Ie+4BVegi8E&#10;T4S3j3J2WpN5BqZ6PekFU8uX57NKfw1eOGPhVa6Rr1BzoOANvpL90/CTtV11OsUMWLzBlIIaAauG&#10;8O2OMnJOFAYFGmbDBTiOnilOTV4jfmLv8S37jf77MihQwnbhBHw3QtsEXmHiep8R3qtXHy/FO/0+&#10;OMHYoXLjuMBza5SUs7+ROXxtyPP0yKDXicFWWOem8EY4obcN4ZCH6swIkPuCM5QMgqpzdW3grlgE&#10;q7wmuaq4qjTHA0WpOpTPT43weV5+e1mE2Vd8L8LcHwyG8RFwFXMQanVxlDneMMrT7ly/PjhavQ14&#10;FoOAfYTTeHL4Aa+fc1KRoapAZf/kFenJJR+KAsR7UfmxAQfcK4rIhODm5giZwvv1mdL+RM4WZZZH&#10;TYiiEDJFHCTv81JVoxpYNh6o4EFncACuqMxoiKboz1yEmvOAei9ETQTOrODCZc/tL7/+R+8vr/nq&#10;qTWShsFUefLVoS8K92zPDTx33dd64Te/v+Vvv/vXN3/76gfe8NjiKyd+u31H6x/C405W/q/3k6gO&#10;g1JtUJwoVSMz5ETBI7z+I+1l5wP7yrwvLAifiXyFP+FjH+4vPb+W/9HnEI/SVkJ1PA1yq/IEr+GO&#10;dQfevGbwqxZ/yJoGAnueJGX4RSjxBAp9pSD5nlIlisl+SEXgeaLkjs41PhN2SrEg1widVLGZAj49&#10;v1U8ZFquHZ95jY4MQYHqRLfO8tCwfmA8UNNznznhf1r4qNgnoqhGD4UXCEnVuPvi4JUwSc9TZGRp&#10;YFzz78KDtlKgsv+G0EGOg7pefDb0zmC2C60E//FKdLI9dCyXam3wnQGq0s0QLz31kdY/7rl9+A9m&#10;far191M+0XphRvZVgQ1FwoTrUZx4rc2jKlB5D7925PmaX+tZ6n9GCfl4G0+0/cMFX5vy4TvLnaMH&#10;lYQwgFLab3h+857L7m//xu47Wi/syHV1UJyyzgOZ1ylZm9C9o5nblV+f9JN3feeNj1x04shPec+n&#10;/7e/W1odk69pzVhybevKaJGPHHmo9Xf7H2id1MROPX6Hjtr8lCfAoaVynWsCtiYAJABWAYzATJgj&#10;TGA6EZ57QiQKFdTu0w62hsGG0IXysZQgJNbwvjAhTIk1geI0O0jJ2tPuvoSvhilhZhQ1g4DjsM4Y&#10;lsNpIEyqlgFFyK7DwIKUPSEGPRsoJqwNQh3WRzE589GBcujxWWX1vaNrOdq2EPOLllnzdSAj9KHD&#10;2PyF4LBWHL6to5x+R2/ZESZFcRLStyL3lRfFCyUudmGQWN6TsD5hPFuCpJIOlUWX3GiIQZUjwVpC&#10;qeINUi5VArriFEtz/9oLI/PW36YKTg5qB2vDaML0MdNaGCBEzuunmiDL7NTPtw+uiZDkWgzBe8NB&#10;nXspHa/JHqW3HpKuyboxW25ert9avQ88KCd5Fq8hgWFk9haT0DeiCgsET4pTI4gRov1PAfadzxrr&#10;nM/yvUIho3+tray5tjsEOTkH2biy9pZRZcNtk8rWO2eXrXfNK1vumlUVqh13zw6hT8kBMKqsuK03&#10;ODiqbDo+pWy7Z2YY1LQcwuPLsjs6qqJZ8S1CrRLmfdl/1dDqGnxu/RQmwsmQgFI/A1OHKFh57xrf&#10;+Qw+mTvByDooMw7ZBh+995k1u9YAE+uPQkSwJyjI/dBAVI6FYhLTs7/eawpaD0rCuFdCFCEX/dh3&#10;80BbBJuXKlAUV7A0HPxyUqaGxrL26cGbWs49v1e6meGi0iNm7XCnDKAVCltwp+6vQ8yrNQrl4HGi&#10;NAndQ1uNByoHuxwkFe9GfqhzMCwXL4Cf5m6urieooVX3o0QFN/re21Y23jW5nPbE4XLw0dPLxvt3&#10;lOUnlpXJN3TW8ENNuHWWnx0a4FWSj0dRk0dJcdJHqXrm8kx8RDWhCdnzxgMllE8elANazs6ovGd1&#10;XB3hhHeq0jaaJoxEENIfSNJ+hS0BkYKM7xAeKJGUKO+HPH0Vbow1lCjCKLpx0Nq7K3Kv4Bhj0Pw8&#10;f1n2fUnmvyTzWJQhDIjwWXNH0LF9bUaDi5mXnBeDN4oHbkx4yojcq+aMwYfwyjoa/Mh9qycKfuNb&#10;3lM44FVzTdap0TTlsuaR2fNGiSKomX9Dt97Dd7jIOooe7Gt+o1oq44wKadVjmefVnDJ4BEaBTU9o&#10;Rp8WvdDkAAorO/JYWzn/6enlzCd6qqAr70Wpao095+VARw9jg7PC+OQL1l541mUNFA70kGdTiPfd&#10;N7Gc/tjKsuOeGdWbpDpcXTu42susS/GYCdmDxbnX8pxXMzNnrRqU8xXep3T8xLwK35uRQXkaG5yj&#10;PA0PrJUP7gq8wNz/KiQao/P9hMyVt0z1to05F2sIH9jBe7wOn4ATlFCwY832PvCqhZn+owKVtdUS&#10;5mDc4IVXezOEE/K9JmVONQcq+6KHGgs2yztFoipQUQTltSigwQPFw3Lg2SgLEeyc4wPmAX9VUEPf&#10;lCMKFJ6CPs2ZMQDeC9+TA4UunL/2Fs6H1/VmTiriKeognI0ShddW/oFfmjc8zn5NDZ7sivKihPlR&#10;XqXs+44oSxLreYTkxK0LnlCI9uRzeFG9UBFId+V/4W4iOHigVjFKRiE+mLXJI1EhV7W5TVl3ZJf6&#10;OU/U6VGKzo7CeEmeqaz0a380eL9tuYaCJh9LGJ/9I5xq1lrxHj/ERxu+Di74bHim8tYa6KJtUTB6&#10;BY0O3vmfbKFgVIUf/uGMA7fAuTO0xIjLEyFXWu9IoXvzAjtePCGKhmIESkjrtaaNSaVPCrh7gik8&#10;AF+vwXUGwWFoPDiv0EKVo8LnVdtjKFJE64qvn14++McfKmfct6iGGsr74bmTTyTKZEmeIz3jrMdb&#10;Jz/0jXV/9vX/duzj//Wfv/dz77vripumXzT8v7cWtl6ooXo8Tk3YHkWqUaoUllCdjzfKuZDn7n30&#10;tLLhurVl2Ie6BnlP4Dbut8eV3vf3DvImI3OFz/Juq8HAWdvINGSQfCY8lKdzckZtppvf8LjWIh7h&#10;X/LjeaiaUD6fy3VqQvzG5dkjyDjZJx7MKqvk94zGcEr5eH2i9H2alvtNiJwzOmeD6nt6J9Z+qPhf&#10;9kCz5Kn57bSsZU7ms4icFrrTF4oSDJfhGwXqnCjvq53t+X5u4CwvUUSXkOZdwXO9RoXwqeQsBBet&#10;4B/ypRW8OSU4uSeKkzL3osHWhT5Whn+uDf1qnKs0vtYQjIxKtjN2U4jlQXpPbqtV9fJdFKtBw33m&#10;67u993WVT/xoTnnXwzPq+aQin2qkQnvX3NX69/O/Ou3mz/7DvS/2ayrlua7PfmvzqRcd7/7GPqF9&#10;uW5Xxm4jdMjzpFaCiqtnhOZe/tzYf3/3D172pTv+9OadQ7f4T/73gVZf/wdbO0Ncn9xxrPXH++9v&#10;/du2E62TLDW7smHVE5WxK2OvEWDxRPlcTLkY2uHZhHpAECIJdg6RCBWQtxYqcPA53AjpkDMILS+F&#10;AI9IqkUniFkPg4x5IYZpIYAugjiibARFDI3gR7ghuLB4YuiEm4W5Vw4tMcpthEmhNhFe28L4RoS5&#10;aIZXFToHbOajh4xkvv2QMmvafk9bmXNze+nONf+L8uQQc2A5HLIGYTZcxzvDnE491lV25FU5y6Vh&#10;fmKIeZ6W51WSoUot8puW5/3GXLMjhLQl12vAhnAN8bpC+ao7OnM0f8mqDgzWmUUhTpViWE6rAoDB&#10;YKgE80Z4zmesUB2BJU+LmNcl18uT6hoUNJtDDUPAnBrlIbBghedl4nWqQpR75zvWrcmBkUottdRy&#10;9kx4H7jw4iB4SlRvvmPZ4FavCoO9NyeHsddGiXIAmy8hw/+NQO0an+e5iH7Hse6y+dhA2XznQFl/&#10;+5iy6pbRZd1tE8vGO6aWNbeNj+I0qiy/vb+sPTYmB83IsvjWnrI8ytS6O8YEHyeUjccH8jpQK1FV&#10;b13mWb10mWdNNLenDvdGWfLqf/AAHweWV7DwfcPYKUQORUIQwdIaHJRw07Bu+Gk9hM9GgSJcg0Ge&#10;uzxKNCvS7NAMpUkVsimEgzBTzUMrfXgGBSd7o8cNJaVWq7OHngPnCfmNItUIu5Q3B78B93PQtYVW&#10;lBweHtxRLU+43YuKGhpCW4Qir2gXHNCqAc8IVqyLBC2x7ob3W3O/4FGtyphRBVy/CT5UJcpvzdNv&#10;HbpK35qvuQZOXfl+3hc6yp6HZ5VDj+/KgXGwbHpgT1l494oy/rq2qizMDI0IMakKVPBZsYhazjvw&#10;qIPykOda14gcBJQCND06o5bCzysFitIoF05lsOU3t5UZX2iruFzp2sEduhaWBo8r7lP2wBl/AUcK&#10;Y6NEGXjNf8yFIjA3eGy/gx9dufe0wH555rUy85F4vCTz2Byanmcf0JL9tq9wz0CbcM573+E5+FWu&#10;FYpBaWGhrGF8+b+2M4jAVK289sAa7APe5f7hB9Uz5bvArDPXqgInvHFMftvmc0IaWNgzeNEYPwzv&#10;4TB8Ny9zDQ+El9oO6LzPsqt0O/4/gNejl+BnR+CAp4lWWMHglsEr0ngZVFgjLDPQEZ6F+s3K/XiD&#10;hLdqPK10eK02Cv8JYkO4qdCExrenPDy/HH5kQebRXUNTK7zw6pcoHorH8NoIXZITKoRPE14Ner2v&#10;IdJ5rr6BkwPfMeHdKnjK36lVDMGX8SFrozxRrniizHNL5n7WV9qrQVGfmooD4AYP8DbwBBs8o9nT&#10;zF/BiRo1MKRAUUCdg3reUL7rdYTkl46sjTddaHwNFwyfokg5O1Vak1zPqr4icIkgVDZSTigqT+Wc&#10;em5QeVkduHagQTgtTEvFUoNCBefxM0qweSsUwPuEdq2FYoEO8J68VwWXUEoR8Hwlp0dmbbXYFH5J&#10;6cZHszZw3Z956M90xlez75nXlsgQDLSKJxAG5ZCw2iv5rWIeDxOL/uHgimR75yFPzZqsT4TMKREu&#10;eXR4JxgehUVpiGoolX+YEhUlrBFqr/xe/o/yxit3IJ8rZqGJ75YIfarA1X3CExuliRxjzfgBXhC+&#10;rBCDXF75NhSoURn1NesWUaKYxHC4hx/AAbIKPhj+zIhrb5ZkDxhH5f2oKqi6oP9rkYzg1pJ8Dqba&#10;d+hvV88hc0OfzTk1pEQxEBjN5wy8woTl+jrTGc1UkXzD915WfuWHbyv7j/fXHm4rMuSvUfrIFjwP&#10;8nfOjPB+0fGRP3n/l6/6v47/xWd+/5fv2/9X0492/HtVlITxUZoUjqBE+Z9S5f/hGV0ZDG155r5H&#10;D5X9N+0pk6M0iRLo+M2uMu1zc4L3Iwd5UnBW5dFqIAIvsqOBd2RtPKvCWkeFL8tvMqrSGlrm8eOx&#10;kjM4Mr+flPsIvdPcdmrWXFvqDF1P/mTgUYlYZT6hj55HwRTCZ/0UC1FPU7OnE/MbTXt5G6s3Eh1k&#10;39uzB+MC59m5z8zQ4NzwBfx8Tu5DgRKKuT94dUHwSQ6UXDw5cTNzDcVYtUWNlCn4O9Bm8HZzcEEJ&#10;9GF5Jl4wLXsuFwm+N4qTMFwNdA09u4Q+q6C4PPunCmY1wGfU1jnhZ/KbvK9FNvLsKT4LDjHeCrvW&#10;qujDf9QqvxRa3JDfzYQfgRtD64o7Wv9+4In2p67/h9sWDSoGrdZflLt7f/triy688ET783vuaL2w&#10;L4r3ntCpkD1jd9bEocK5ckbmfflXO3/yc8/v/dY1f/WZdUO3+D/g79xWRwhw2sS3tl6x6wutBw+f&#10;aP3dzvtaL0iAkwPFNbkpQ/UeSABg3HW0zh35X5WRLRnKIHbTpgmOhDEjhD8iyKkCyEstboQCFe+U&#10;8BXOomw5a86kIBKCqC7VIOkwSNwoTARUDB6Dw9R8TpBhSTO8x+BnhUhyiI3HzEOUwrjaMRiCgsOJ&#10;YGGeIUQCB8Qyf03DJKVuvVvPmLYyzJxda87N8HuHV4hpSpBvTxD5yB1dZWcO3/U5nBWVUJlFgYnV&#10;YfYrwqSE/SkgsTL/rw+ibguctoV4HGaYpwOg9pTImrmrNYpT3EGFGWF99dC4rrOsjXInz6Mepg40&#10;cDAIzllvZz7vDfyE1CGkVTeMKouu7y89BAu/aYQzjBgDdkhjXlnP8MCC8oZ51IPPNXkv+Z21Rgfz&#10;WlkRPFxjEOwIatk73+sDph9HVQCavSJQNN7DxmNjmD9BsxE6fZdrWFRZZng6a6+EY51l0x1Rjm4b&#10;ESFpeA3j23zHpOqFWnPn2LL6zjFl7R0DIf4RZcntPRmdZeWdw3L4jCzrT4wqm06MKavv7iwzAnNC&#10;S83Js4fWjVk74A3vm/8bBYoSY4CZ/4eYaRUmDWswd+txwDZKvbUPCdH14GvWmd8rDLAyNLU0uDYr&#10;ShRLOw/UnBz+MyNoqhBXf2MOgW1naEYlqw4CsoPTfguTgP+eZ0QgaovA0uZ5Dm6HPiGOgse6nNGV&#10;vR8ZPBSKRAmpPXMIxlsyeFIoA95TBqwLfBzM1uKQJGwZvFteM4e+XDMn9xybNVV6ck+/gRPuTdka&#10;kyHMYyCDBwu8zDFwFNe+9/7OcvDRqeXgI5vKnkf3ltX3rC1Ljs0sC24bU+bd2FNmR9nhMVCNjxKl&#10;OW4N84PTlKjARa6FnEq5ThQDIWpyXAj4PE9CjQ1ei2W3DitLbukabKaLDzm00UXogydK/lEVds3T&#10;XgrVI2zypFGeeJ/wGK/4DeEIH7Iv1tUIXvA9QlNHcGdy7rksa12Z+S3K/A9d1/kvb3l6w59suGb8&#10;n3e8rfXjF+nQ/sJBtAfn/O9z3xuBK2vhqptGlUlfaC9twecaemyABX4WXKnDHhDo8TwKLby3R4GX&#10;nJTauDc8ogc80TH+2OA/ZRwONDTaKFC+MydzyT15USgeChu0ow0wC70II+pxz5wD/ZkDL5UCAgqp&#10;wH0CrNCTw0+0lVOf6KiVqoSKExhXhv/qD6Vi6uQoAwwL48IzX9xvr/AsQtjo7O/2e0ZFgVpcNt81&#10;oeZkCi9+EZ7WZOBjwQ995ZQqn5jf8VIqdU8ZnZ1nKUyhoe64KEYj8n0XXgGuQ/jWnt/35jeUp/78&#10;pi+/pawLUeTRYMHvJBiCEx5h//EFdAifKOYEYXw48NGTpRZkwk8zXwUA5L0MD9yqd8m84SZ4G0Pr&#10;EI7O4tzvd8ETcB6d+8mn1VKDoMYDtTqwXBOYbgisd0dYOvdbEY6/lrXCe/iKL6BluSwUJHje4K35&#10;wmOhWd0ZQwpA5Q1ogQJlbeEvzmph64RInoERwXUCrnXU9ZIFQl/ocf8zEbK+HuE6r2CmoeiOyBGR&#10;NapcIYROXyQKFMVaaJ8kepX41gUn5A6LIlmb9QkBlc+0MZ9rVs8LpQKuamdyUdxPyegjEWT9Xlnz&#10;K78bpenLeV6eLUTqDEU1MhTaoABVw5N1g4FXfNQrPmDk85qaEBg2ChQBnVA/MnvP+0ERGg0/nX1+&#10;2xhXcqZ6hvwtxSR47nikDOH7PCM1DzpDKF+t3otuAhNnej178ATnNjqFE0PGjIrveFhwhFFzVOiE&#10;F4oMMTb7w/ipH+Ev/uhny9u/8/Kcq5213L1+SZQooYfC+CizPAjnhie/8uHF5XXPnlZe9dTWsu43&#10;xpRuRiMKE2NYE8JHqXI2eO3P4K2kjAcPtty7rWy6fn0Z/eH+ypc6PzCsTPr01PDv3sqHVIOtuad4&#10;sPWYf9ZEudFAmvJEJlT5kIEATlHQDfBWrXJ4aGAg3+nbNC9rmZH1TiGvZG+E9dVWOKEr4XvwQzNk&#10;/IlnibJLcdRvCu0IxRyfMcZ9M4euzKkNvIfoWWXGiXn2jNxbCfMFed6i0P/s8FHVlCnyh4KvF4XG&#10;Lolivj+Kz7zg5SxzC69AI9uCl0JMlS9fl+sVGZub74QfywFlUKDEUqJqyF7+Xx5cXxnZVKl5NCNX&#10;iZJO6VMN2R6bvwIchpL6FCgepxnZ20apYozk8X+r/MOse2bgxrg3I7+thvvPtk6ufqD3T37zv/3a&#10;qaWUboUjnvubq0d94CvzLz/vRPv3993ROrk/tLk/eoBKfVocWePB0OqRzBXeXPJs+8krvz77b977&#10;B69//dXlyq4h7eL/iL+2IEpfBLf103+t9f5td7a+v/2e1o+z4Se30JYxpGwihocx6abtlfKkQo5r&#10;lP+U4yFUwsFUCYLwhYmE+BVhqAUJHOYOEcQfBG+8Al1huKrZjA+hQOYpQdTpQZAaVuYgJyhi3A5p&#10;wihmR5DE3Fk9EC6BjWDjMCCs5f/+HGCTc89qFfNcjB3hNgPjzOBKhtD7siZMWfIfpYp3TQ5CFQzN&#10;xeEWohQuolrdnCDrziDk/vxmBwYegqQ48T4J31OpZWkQWRU+YXn6QClrrkHvhggIa8Mk5T1BfmF0&#10;EzKEzmGAtb9BPpdnpPiEw0O1HvGslYE21jGv4JO1SlDXJ2dc5rXwixEWrx9R11bXjiEQzCkF9oeQ&#10;0Ywoh31hNJo5djq4CUthNBQiytGo7EdVoBwOYOEAJ6xkeCYFjLJVC0v4jpWTRdNBSzkyHCRwovnc&#10;QWVvHTb+N/I7HdO3BqfEuUuIVopYzwbVpdbe2h1lanRZfUtfWXVzX9lw27iy8+7ZZfc9C8v2E7PL&#10;xrsnlVXH+gcbp2bvltzRVtbe1VM2nhhZVtzZVZPGuzLXuo9gyFIKLpg4GIGLg78Z4OV7MPGeQOAw&#10;IxBZozURnh2wjaXSZwQO17iWAEqZydBzbE72niV+UfCrWtxzeNUSzpmvpqJVUSdEB46dmav+TSr5&#10;+W2FHUUH7jucPS/PH5Y9HYiA1cV6TBDynedbH+WIkBT80OOslonOa/VKgIF7UKLQkmvdm5BlfQ44&#10;a6E0Nf0/HJo8U4EH3BpFkHc4wQd7j8atV4x8ZwYhjHXSIesZaDjrGBl62pw1n/54Wzn8+EA58Pja&#10;svfRnWXNieVl8d3zy+rj86Mwj6mlmVnRWN5rGB8hkDBt4B9RCnozD8VChOcxiMhtqTkuoTX5UxQp&#10;+XELbuyIUNJexoQOq/Bh3+2tEZyQ61dDYf0PLwkOTRgj3vIfB8u9/cDn0CDeA4bewws4HoV4VJ61&#10;OHRJkdrxxfbf//wfX/TG637wG1vn/Mbo38xz/7ryFnth3+2ZV4PgjD59by+CG7zo624ZV+Zf31eF&#10;+N6sTeNr1ubG01QVDXvhd5QpNIt24T6YBV6UgEmBU620Cec8qxEaCP72ybCXlHqGFXAxn/BRoZPT&#10;w79Utev0HW8cGs7v9VnTUNvruDxnUeh5ec6KFaHpFRHUxPGf/8yIctVXF5WzHu+pwsPaXLM6NLE0&#10;ODE39DDlmhzsoQee2n48D/8x4K49yvs517aXQw/OLNvvnVzD+Or5Yh0GejHXwE0ulIbKvE2EeeFN&#10;CoyMy/v5ObPm8z5FMBkIv6ZAded7MGoUN7Ct3swGroGpYhDuh5Z5t+qzwQGPeKlxCP3gJfgufMtc&#10;lN2veVt+E7xrikjIA+HJqkWazN0a/MYIDgmV1uySZZ7BTNEJ/dsY4ITSKcm8OvATLrk+MJVwvveJ&#10;wPrbg0qJhr2VruE1YRiNomvGgSFjTF0Dzyva9T3ezRPpM7SAN/gsODIuwqwwJIWQhFjJY+YdGMjn&#10;Go9W/M/6hRSdPlTY4fCXIjdk//H3HYEdQ+2GyA4q1On3x1gr3GlXhDONdFUhO5h1CI+TR8xgSwlS&#10;UU9C/szAUg7U8pyncjl44SiS7ilSRkjfmVHEXpZn84DxfsqvUsyCEiVMvp3SiA+ieXPGZxv+6hVu&#10;R+ZoC15NzvqE8hHk5f4JI/Pq3JoTWAgdq3D0O7wYLgSmHaFvaQnWaY6UGOkEvHi1QEbWJ6xOTo5h&#10;XdbDuzECr3Imo7+GNzir8AS4ks/bgg9yyRXhqjlAwQkFFJTu7gjNbLhnfHlnlKhXPnu4zP9Mey19&#10;ThCn9MkForwybDCQH8y1F4YXn/XQirLvprFlzCXtgwoUfDCE6zGKUZ783yjbDNk5C1bfu7msvWF9&#10;6f1oFCb0+hvtZcqnJ2RNvbX5r4IWVQa0HnwPvWYdDAIMCRq+Nx5N73tDc72hkT6v+S3lifJKWVLQ&#10;QR6gfChRTML2eAZ73SN70+Sa1+flTGwPXWkHILKHF1DlPn2fpgR3x+SZ3fle7lMN38P3cn73Zo7C&#10;92blOcb8/IYSpSeUhrra1sAz+H1FcExfJN8rjrEooypQ4BucduatzLPRjYIwqoFSkChNwlkNuaEU&#10;pxXoIvSANy6lcAX/pX7UvPXwVcZ3MiNjJMVJiN5sOJTB+8S4qWiGGgZnhhYWBDcnZa3TAyP5XBSo&#10;gd9qnRy4vvV/Xf67V77lj8rfjo7y1PnDf7h3/Ief2/jaC060/eGhyPanZOyPbEx5Opx7HaY4hZ+c&#10;Hvo8P7T1qq91ldd8c/a/vu37F1z7wT/94NQhveL/qL/2MInxwy9vnbHhE61bDt/T+uvtt7VOiisW&#10;Z0yBItQaFCYDQijLWHt7UDwyJK+yStYcFAfAkHDcFkIRf1vLkDvQHQxhCoRDydJ9IY5ROXDHhGAg&#10;86Qgs6S+PszBge4+hDxMyeHuoKZQEcgwdhbiJiTBq/8pVhi+axEpoZmQ59ByAHvvswgPkuuVyuT+&#10;3RLmdiBrUTFHnCwYrMkgmL2oSIXQhfJJWORFEtes6t6269rKuhAG5ak2zs2alcYUyqfKy+wg/ZwM&#10;/aBcw2u1Kb9DTFyxXMvNmJC5YHISJ/Wk4q4VpoH4xEp3UgYJ6wQ2ByBYhLGyLCldOe/anjL/uuGD&#10;VdIwWgwX43VYELQxLeu3F3kvJ2N0CEsX/HqIYiD2yGcEM0wPzAgQYGjkfwUl6h7mGuXN5aPUktvg&#10;3hwiFCf/Gw4nAqf3BAyvhM2hV9ZsB8qW4NXGMA8WVYmvSq5iNguubyvrb+sv2+6cXjbfPqGsvX1U&#10;WXf7mLJF5b67Z5aNd00qG45NKGvu7IsiFdhH8fK68q7uHCJjyrIoUgoL1H0kMBrgAkcIKs0B5XNw&#10;amBBgcJQKUVgSKho1kOht1ZCiP8JnfC2UaIIVUPhUMrPCpnQAb72hsraJM7PzMGqAlhVSMA5Q8l4&#10;FQ+FZtb7OMib3Bv4b3h26GN4BJaB7FcH+nAdxdrc7bv3wRVhmfKJHKh1P3Pvup/oq/FCoSeDoGRN&#10;YOAAt0eELQcm+srnI4OjKiBW7wa6dh38AReHrOpdRluGcCCHMPhEMJGviIELDWa9O/BoVznl8aVl&#10;z2O7yvoH1uVQWVjWHhtbFoUG5wXfWWuFJihYUcMas4YmD0peFDwXlsazIlxvWn6jQaDcKFX6FJbQ&#10;X2rzsd4y+5rOQYEXbOw5Yc9weAZGtdS5/ymTeIj1Gk3eSKNQUZjQnT0AP4YbyqXP7A0BbAgfekJj&#10;C0PHZ97R/t3b/vur9p08eXL4zmunLet7W+vaHO7/WGnUXMwJ7hG44RwhA402AnVeVWk6cs+SsvKG&#10;ibW4hJyxmh+V+1clYwguFcf9JoJ23Wd4ZK8CLxXShKpRLKqQ0wg0nknoa4RJeAvv4TJFAJ1kj1Ux&#10;HJvfyh9SHr/iDpwZUhrl8wg7nBzhYW7ob1nwnQdKfyKleI9kz898tK1WWWtyYChQQm812XWOSISf&#10;E/pAvwPZyxeVqMy/lX1SWXDNseHl0MMLyupbRtbQpbpma2ngFbgrLKNYSOOFQgMKy3ivwMW04Bj+&#10;znupuXV37qvCY4VVRg2hxQPxy9y7O+8VOpkXel2bdRGEa+4S2IETo0mjRDES+RzcwDd0XUMo0Y3z&#10;JPfszt7IpeFZetELZe7WAR8yVBnV98eZQ3Hqzve9obmx4RFyQHhi5mc9+GVtIBwYbwls9Y8RribE&#10;rY13DF6aEz6ClnmhnB8MQM1e806hWbhuHc4Z1zBSogl8O5+NypoX5fyT7zszc9BolDA7JaPXGvCi&#10;4AOh/lAUp0siYPIIkRs2RX4wNmS/FVag/FFm1pEvgg+1qEQENdeflaFUsrNPL6WtwRX3II8wQE4P&#10;3evF47zmUdF8XTSJHpbCpniiLo6yxEPAe6WIhYqAcqIUI6jroxSiXTyuObe8wunGqBTYTAjeTc46&#10;eUeEkI3InhkEfd4knqTK79G+/QdPPDR40Zf9UkJ7GWGYsBuapfzJlVE4Szi/fRSuKPzLmhSaUEK7&#10;8nJ45BVvaPgCXhG61OR4ROaloIL8ILIDfJFj00WhyDP2PTqjvOm7l5edx2ZVgy0lbWHok1eDd0N1&#10;Qo3fF9zYHyE5ytO988vWExPKvA92lQ74wvMkjA9vF10gfM//ogyE8eGJee7mh3ZmT9eW/k/0v2jQ&#10;4fUVxihctfI5vASPRRfBczlctcBThvBmoXeUJcZvvRspVwwMw0IH8J4iy6OqzyTv58jsBwOBptT6&#10;PUppqGvMc2uRIDDL8BzG/FpGPutWsY/xfnSeMzzfUXS1oaj9n9ByznrGPkrH9DxTDtTc4Lo0k1nB&#10;a9X41gd/eXguC51d9tXgXmSVpdnHJeCbfVwSvrI9PI3HZlteV+f7lcFRXkb4z7uk7YCQ4M3BWQ2O&#10;l+U6uYy8g7OCBxQkVQQbw7pXHijG95pHn2fo6cT7RAZUYXZqcOfAfePKwevbywxzDz7MDLzqWvIq&#10;imrY+1v/NvyLbQ++7Q/fvSNn0oj/8c8/mn71t09/61nHW3+2J88/GP5GHq7ep8xN9Bmv05mPh55D&#10;P1d9ra28/pvjfvLm5/c8++t/+LYdCk4MqhT/5/115LCfNeFnWq/eeUvriX0PtP5p6+2tk/oTcJtL&#10;gORKN1h3auheALs9jE5XcDHMKgCJi5froYgB4a8y4DAnVdcke1IGKhGF+dZCBNnUWk0mRDMury8q&#10;UNnw4QRXv8f4m3yDxsKHwWFsBoGPUIPBGxi/UBsHhUOIYOeZjSDhPQXE/74L4cgd6s58lAKdG+Q7&#10;JevencEqJN5Uj425YXxCodpCrPV3+Q0hYVo+U1Fl4xd7ys4bR5UN13SUlX4Thjgn3+sdsDiIzRox&#10;P/fmcvbdsvxudQS9rYHV1hvbay8CJcQrYeR3wvlGh+mw9PNMIRZJxJieMpQ1n8UaWRRZwwMn3qKZ&#10;uef86/rKzOt7BituEXAwXPDEgA2MF/PChAkbWY9kS1afF5lHfqMkPOWyJqtSmDIkr9aqdhm8VPpv&#10;8cjps6Cqi3C+DkzSHhEuvRIkDYI4gd6gWDWeypd81p3nC3PQtZtAMI+CEaYj8VsYI0+D9zNyzZIv&#10;dpT1t/SXNbf2Bf9U6htdm/LuuGdW2XliTtlw95iy9Pa2KsTNC96uPjGyrLt3RA0RogRXmBiNwAIu&#10;FCSHlVcDvIYOwTq8JySBPWWhUaAMayF8UqIIJHDXe6+5Xglgrnb9ceR9zAyDnGptGRLp5QsI2RNm&#10;VxsAh0l3BM71IEYDBHWHGbynsIGtOeRZ47LPo7OXbeDsWrAdOgQcWJSGekhR0AjNobUqkBKs0RUh&#10;2P3REwMEocl792vwB66hscyHAsWSX++DlgxwBA99Q16qPBm8UASRof3W9V9OA2vz/oci8DwSgfqR&#10;RWXno5vLhvuXlZV3jitLru+oibjCWcGNIFwVHLwFnPLajleERkYH1xslSiUiIQzC3vR8kkOILlbf&#10;2lmW3dxWKwjW/XaIw3cHrL2PwK16p7y5akmmFDHKNKHCFCm8pRngBdaMN7xzwqNcR5iwT75r9inw&#10;O3BL+7PH//odG4RJ3P3cu3sX/s6ol3e+vfX7gdsL1agBzub0Ulo1P3MFWzQb2mJYOfXE4rL1jgWl&#10;/5NtNTxTTzEhetXTFLypihTB3n3xO3sNbviG/Q+8hAKqzlf5ovV7LlyjCBEqDXgO383F/CJQwElK&#10;h6a6jCcVd6ybgD6kRHUEF+Vjrggfhe9CywwV+VhaDwjTeqqjjv15zxOltLn+UBSoOWgjfI6na1pe&#10;axN2NAvfrI9g9vmOsvPeKWXTPRMHjVzw+6V8DR/K+vEsQtys0JncEmGh+DkPFK8UnsKLyTMkxLMN&#10;fMARzNAfHpr76cc0Kt8rBawsunVJXG/CdOs+EQ7R05ACUV99Bnb5Xi4TuOCplLvaByrz68/ctRKo&#10;87Zn1gEX8jsCcm/mQaBUrUyz5hHZU1XGVOFzTtUiEuEpLNhCsmpie5QGnhZGu4rPlHs4ab74FWXJ&#10;2QE/7bH5EpB5Feylz9A/5cK1cNp6onQIsVfwibGQMYRHYHzwSyEoVSgrHuVaxkBly8+JcHkwgqao&#10;Fn14DPkcFD8V/ZyxlCleNBEtFKlTovAcjcJzMAKbIhOMTzwzQv7cxznBAyefWJTGnMBhbj6TN7U9&#10;uKT9Cu/bhV9vlZd9s1VOy72OZC6XPx8h8MnwsPDEChdKIYVS5UHrhvfo1nvwMnLd6PBO8om+UKOC&#10;i4Tvkdm/EfncPCh03c3ZRzFzFnh1tgXmcm3IVHKmq6IUPJS7U/Nwwtv8r5BUVbCyJrCs4WRkHjjV&#10;nD/oFG4MnVMKMcAPVT4VkxiT5+ARzm6l5lVkm39zZ7ns6xsi8J5eVl3XX8/qmnuFLwaeSsrLR5v9&#10;ueHllPtXlzMf3hIBfEnZf9ec0v/yzkEDGK8T7xP+TnFqPsPbnRl55rr7Npftt+4sk35nZOnNmtAq&#10;o109e/CyIT5bjR2UlsBOmX6yhXDW4XnlieJF6g7d6U3YjeeEpuE+eMtFq3CDa9kP+U2UWL8bFloa&#10;kXnw1grfrTwQrDIUOpHbDT/0f1LUZ2SeWQ3HjBXgaoArI2h4nhz6yYHt1PACcqk8qJl5vnA+RcXg&#10;4ymB3UXfGvTIrAsO1ma72cPF2eMF2c+NuUbom9ynJcFzDb15ltQaYCyQIgP2jEhkaSXWa4pH9mhs&#10;nmUvhes16R61gnNeJ+dVTzaKk+gE56My5v+f9u472vKruhP8fffl96pevcrvVc45J1WSSllCEgIh&#10;IUQQGQwMNjbj7nbCxiI12BICSQZbsZAQEkI5IJTICCGTTI+Zbtpjd5ux29g9drttYwSqM9/PqXfK&#10;1YzXLLfnj1mrm7fWWfe+e+/v9ztn5332PnsvPtz54emPrfjLy54+688OfWjwmYXhy6VkRWT1gtCH&#10;zQ7FM8iu3qs7Pzjvi+c+/dW/+da/vOM7l95y6Sc7f6mH4dmZU3WgMu9TM0c1EDhRCkZc8NlOedVT&#10;nfL6p/uffd3XVv3HX/z2y99y8188NFY9ifyd/YHO4DkPzJ34qUdeuXrnb+/sn/r4f/C/nZ2RCI4d&#10;i361866T7+j8/t57Oj8g4Ahm1VocQGTwqBe/K6M6VkF2S+879tnUIAyVvK2EGMEsV1hKWq08EoJV&#10;0MGhx5EQpl0FESi5xZCr3Gpt1EiwMT6nBFE3wqMPgfuMgUjIMcqa0cfgYbwwWjFpiL8ads1h8r+B&#10;qSi7qd9wBOquNMcojKqK4O4I4rOzDpX1ECpP3064XS7G+7QwsMOawqkbbuiWzR+ZVvZ9dE455baF&#10;5YTDw2VLhOmqXLeM8Arh63KtGteavHKsVuZ1Xa7dEkYTuVIaXVl0jiZHyi6DMTvP4GgSCrUnQphF&#10;r5y1+T0BWZWe9QfOs8JAS2+Iw3DzaFl+eKA2kD22u92MYIaQV/83QyMCSglmZxhqdGtKiNhJtsup&#10;SpQyqqom1gphwaVDq5xOxr6d++ps5XkEv+pXXUZpcy6aA0WR+B/ODO/9pqVLwGecLEJrZ+DMWV8T&#10;OqoNLwPz2REqDCUGUC9jKvPUi0Zu+pabh8rBu2eVA/fOK3vvnREHf0456YGF5eCDE2XHfdPK2ju7&#10;9ewRR2rr/YNl4z29ZSTwPQYXr4Q7epV60wbDiOJiEBgUGKeEYckhPH49FCdaRZ+MD68UNAWIJvOd&#10;zQKd0BmLS7M2UajFGSJSjEY75A6W6rNVi63YqXYfxk8rYMCBsmvcHFS8EQW7IPiZjq7B2ryaYRc6&#10;H3U/uHaf/N5Oem20jO6Dz+pEgL/7+w0+sjGBthgS5k/JWFfW77zdMPi5R2ij8hc6Y0wzRH7cgZIn&#10;754cqNy/G1hORsFQGrXa52OdcujRbjn46JJy4NHtZc9Dq8rWj4+W9eE/PCFlgdNWHQNGNOM2cBKJ&#10;0utrJuURulPCtR6oDZ3Mz3UiNs5QLQw/bvhYT00LrZFZvN+cBgoTXsmc8ESve1sPw8muNCeqRZ/a&#10;OSjypsHGbqz1MT79niPlt/AFHn4TfPW8sucL/+rxC7baqfvD8odDP/eF/Rcuv3Lw673/ovOjyoct&#10;AtXm1Giv0eeUA+V34++K43H3snLqXavLxO/0lpkf6ilzf7tb+q0NjAKT+oqfGQihuwq3yJLqROV7&#10;0atabS5wqxERz/c8MgVtc87JYEYzGmxOVO5HHjEEVHrqYXBK8WRoozvXh3ekPTkDq5muXlCcJ8b9&#10;hZ/tltc9Oae86SuryhueXhNFvLK86ull5ZIvzyznfm6w7sSKHuN76XV6Nc3Na1+eWWnNXPN+RoyV&#10;rfcMlwMPT5YVtwwcTTWegk+dJ8OJ0RYZqNDE/BtCCxleV4cOlkSvzYpMqWXvAzfO+LFNBXxBxoBf&#10;eKpGgfK9HV67whuiC7dH90nnqjQB1+gHXYETnsf75IT3U7QleqqIBZqVws6Bmpb1DIXeaqqueZs/&#10;XDfnPs9nXPYzJPO9UuYqhi1gFNFLWc+WyBBOxcHAjoMq2nJRHCjFFDYHdqqLVVySHXi8bfSgcThj&#10;oON/0QSRBTiFc3KGXhWtQu/WFLroDf8qzrQp8HMWZV5oamZg54zQ/MiEAeuNLJXipz+TeTAYbYop&#10;3NBKScuscMhfpNkabMSyJfbFYFOFzzrOiGxwZMDZFf0SGZg2dfWLk7HBuKx9FjMXTozS0s6mSPNT&#10;JOqFMfYu/Wbm8OTR8apvRbeHDkfoe/ixWTSSIXURr5OfYNE2acEo9sZw8KPUtc3e2XmdERyMBXdk&#10;umiWAhAT+IyeaxtS7m3jBW+EHqUbbr05c89cpfarIDc3sOMsOU9mA9f5GHLPGaDKj/gP3OGDfqJ/&#10;fG6TLnjDZ0OhQ/TJYVKJzmb1eP5X9XNm9PLCwG3zgwPlJV/bVV74ue1lxXV9dZNpRZ6jqrJopcJg&#10;k1f1ljPv2VAu/ex55fQHtpZT719V1r27v/SgAc4TWaf6XusNRd4pLIEHAoMzPn12Offu8+LUz429&#10;11+zLqpsQw9oGX+ySaZkEjtC6n/lg7yvlfPyWqOxoXM6ayj2QH9eRaFE2URPOJ3gI41yODiQNjwU&#10;HuFM2cSlW5yzP2b35XrnxByD0NbG+XIFKjjCo7lv7UFF9pojuQuu4eMZuZ7z1BwokaflWacUPkcy&#10;docOz40z/vI46M97PDIhn20MXjcGtjbPV2ceO0KvhzhJaD/PtqlkQ4DdLHuLE7U7sEf7HFpRVdHm&#10;utbQt//ROOepRZ84URwsaX2yM3zGeZpzU+fPV90/69or/ujdl9769L4bt1/Z/e6q3MfZpwX4M/CZ&#10;CE5E8fQxE63amuc+79HOs+eGP513EnU6O3M6J/9zmmqlvcgU67s0dPKGyJU3Pt058qanBv/yF76x&#10;9+pb/uTqpTYFX3NrZ3549LXLbu+/5pRPLb/7f/3cT9tW+x+4F9SP/x3szAyjPmfpezs3b7+z86fb&#10;P955lgNFUIl6rA/zyzHWxZkzRYhhPoxnaAZHQHKgRKs4YM7GVKIMQdYykiEA0SeEzRCfns9UH1L3&#10;XwhWQQke8wijgcAn5AmKKKEZYYLZlBtCpwAY3gQVIUe4S6shEDEpRYZRMRBBiYkpKJ8zMikq7zM4&#10;D9Ug9zvfUWB5nRdCO5i1q7aHWYTahX1XhTkwhXKVdnEw5Yrr+yO4x8veWxaWE29ZUA7dMr/sun6g&#10;hnk5TDUalaEa18bcZ11efUb5yJlVdGJ/nrUvwlVaBCfK2SJOml1PQtDwuQP8Ww53y85b+2olla61&#10;REHW1JJbRsuaj06vOf7VACAYrLMpZ7ig4L0yMKyXcg187LCKCNZrGJSBw7T8b0g1qVUMI6SqAZP/&#10;vYIb4V0rAGUQ3CIG08O0VeBzLOCpOUkUctvZo6TaZ35H8XAKgneCTVoH5qZwF0ewSFUaCaymE46B&#10;S507+phypgeiaOQyy5ff94n+cvDesThSM8ve+6aXE+6fVnbdP1x70yyOAFt9T0/Zct9wmYhiqdWM&#10;wIbBQngyeAzz50RxGhgYlBe69DufMzKtpdGgdVC+aNC1rjM/w+/juPTH8LBjqjSpA76q8WmuuzB8&#10;tST/m08twR1cD0VQ1+qHrrf7KwJkeO+Zngd+5hF+sMEwBw0zvltkz7XhA3QkUljnJmISXhmMMeps&#10;VMVl+K/inUOGj/ATo7BFojwPjrIOvKpC4zQODSWFJjwXXDhfdigZI5yK450ou7zNScvcR6NEl4Xm&#10;twYnIhDONxx8uFtOfGRxjKfNMQgny6qbuvUchQjseJ5XI1CREdUZyHpUkxsOnDhQ0jPm57cMA31O&#10;OE2iTyKXE+Gp1ZFfnFc54gziikt8gNYZJM1ZwQvWRWZwlhgKIm/UQYs+NaMZ3hkV1mfNnCi/d/as&#10;pfU1+B3qPNP33M7Dp125aPd/OfLd2b/89e2vWnd19/d639L5IeO59kIhuxot4tPjnSjfwdHUb6a/&#10;rVtOun1BOfXetWXRdUO16MaCD/fX6oQVRngEvKYMiIoncPNZeJUTNRgDV2TduajqnHgmxxtPcaAY&#10;0hwiRpy5mEfmyfgXvVFASGS17kQzstEnmpwywMFZOuW24LimZlHMUcZnP9gth+4YKttvHCibfqev&#10;bLthuOy5dbScfv+ccv5jS8vzPr2onPHoWNl2d7cswv+RwTNyn1oEBe4ii0SKFt7SX06KA7Xr3vGj&#10;KaXWCXZgZJDlGc5rzggdiPaKPClYMRHa89lw6KaWdscfzXkywIPcjHyUyixNmbGykhEfA90GotSs&#10;imvGJRkHd54JZ2QAWIIFeeLz0BXHVVVEz2LUOdfRm2c4y6KH4bG5g3XDu3V5zdo0063RkKxf6pce&#10;QnSutDiZIZxUBvGLY9SdEjmjj820yIA5WdMAmYRm0S65AaeMczoWfTuziG7h3LzRrc0D0QZyxzrI&#10;uMiy2Zm3Mv3LQmeiT1LbRKI0Nh2iU6KnpZzrjaO8s6gSJ2lD5J0UJuc6pKfbHHEOSGpTPQ+VtUgr&#10;c0Sgnod6JOvIew1obdBJ7dWWgEPFsJyb5+kVZajKJ8KzPb8RaXBw/6IYuK/+vU65+Cud8qIYf3pE&#10;KSc9iE5E4MirwQw8zBmwPoOOIt+ndFg3uFCRTdsURQfgYEbwzwFmzOtZtQRfuYa8sJECluAauTgY&#10;J0JPuG2ZW019zLoVQGDMOlM2GdgtyfeiK4zmGoEiyxt+6BDwt5HHiUJf4T1nezhK1SAmC3Odc1lV&#10;d+dzGSzSmpcFHtsf7C+XfHldOfOTc+sZGYPhflZgtC8wHwhNLbphdjnvsX3h0T3l0EMby+brR0sP&#10;XUK2SeVD64azdCKTXtEo2bi4AABN30lEQVRGnr3n8b3lnHtOjWHfrUUwaplyzhM6JrvQMXkUGIoM&#10;D07Rfy3Kkf9FmKZFl/SHF2wUoCOpeyK0zsk7I+8cGnrzv4356nAFFyJQinHVysCBqzPPXfIu98TL&#10;Cp0598V2Wx9ZMi/3sXkvTdLGRJ0j+QfOga3NegUk2vmnFRmq8dVUvsBU1WWppJo+v+YbnfLc6LAT&#10;Iht25t6yjpaBe+ajhxnYbgttc6AUnmEn77Z5GP5UAEVlQM4TG1NREo6wdD2OUj3WYeR+nChnu2zc&#10;s/1qZCrXrDzceXbNJzrfW3b34OUXfXnP8lK+Pv6W+/rfteMDnb/ZgD9CDxOhh4msZ0Hmj9asX2ql&#10;M2HqGpwcXjkxo/V3ek4GJ+rc8OAFcZ5e/sU4Tr8rda9z5KVP9X3/57656wv3/vnHX3/tV1/z3LU3&#10;DP3SjNv7X7f8yeXzw0f6R/1P5Dgd/3dqWOSSzsvWX9N5JE7QX/HWCTv5u8pwQnTtqk2BZMTJqs4S&#10;oScU7MD/xnzPeWL42lkaC5I7EVYIstboDyG0stidIFVVFga64QCh3awhwo0DxVGK8u6L0JgbJsAw&#10;1fAn+BmDlABDEoMTLK7DDJiVMsKwXo0pZVpHU65+HyavZcIpZs6Gz6YMK+cXtoRAzwzx78n6pUMo&#10;m2nniADUUHd/YKIEqfNHG2+aUfbevKDs/ci8cvpHF5WTD88su3MNp4kDVSNRIX7RKO/l067K/erh&#10;xHy+I8x3IM/ZmftSjsLQho7SylKPI/wpAbs+z9t5uKcKZLuiHKiVN/eVdbfGgcr9qqAChzast+0E&#10;GdbZ4GTdeRVVGghOqoAOPJ1pYjALtR+L5IFVPmNEid6JSnGKNdidFqbE7PJ2a3UqhhjhyqgyGNDw&#10;1RST9xSV4X1zqiLE7L44XLwxtLQ4gq8aeVm7dJ5pgZ+SylXgUfSMAoqewZ9n9mb+dgqVjd97T28M&#10;i6E4UoMx4gbL/vtHYrR3y/oIv80P9NciDspd17WBz5QAbY57fY+20BznHf0xRNAnh8+821rQYTOY&#10;OF2G+7mWMZXvFRbYED7RNHQyPKKnmupjFNyivFchzA71UIRol2OCBzgmlD0DtUWhPBPcvLb0wcyf&#10;4qmOE4POM0MHdtg5tUqQV+PArujm/B8+qAfko8ikUtR+Lq5hYDVHyjO99yzrDd04jzSIrxkM+Jih&#10;SdmbowjUP+ZAMVIYZPDrnpkjBSAq5AC5KlyMvwOf7I0TNbvsfXBWWXtrHKjAAz1zAjXnrCW4OTjB&#10;vzLkihqITkmptaPm93hRNb7xGFTOtjjj4hzdtrt6ytIYnLV3EDyin4YnOGb4+jy0Po0jwhAEAxGW&#10;lqIn+sSBanhoDpTBALU7axefI6UktF1tcPH7vZ1n+87t/M2BK6f9x1/7+vj3Tr2h54eDF3eOeG7d&#10;Efc8PInOWmTMnLxS8OYGh14z7NxuOjxedt85UcbiiCgsMe93Bo9WkQsv1nMI+KTdGw9bO7zFWOoG&#10;rtL/xiI7hskM8hLtcKTRMv5F5wxq/EAukBv5nQIniwPT6owypBhY1mqdrnVN5IzzrqvDw1K/VTyl&#10;mM9+oK8cvHVG2fRb0yP7xsr6q2eVTdfML6uumlXW5P32GyfLobuWx4hbVw7dt7Cs+UR/GY1MPObo&#10;k0eROUNZ5+a7xsqpjywpa24ZrkZZlf/g017BMmsfDY0oUrE1fO8M09zITEVGhvJ5dThzv7o51DaK&#10;rAs88syRrEGVM468EvvOKdB3I3jNLrw0JnhH264hT/F8c6LAkSGcefdyoELHzYHSR0mEqabwuR/d&#10;1GS2NeAtn4N71sLRroWXgj96QP8gepfTYUfbeQqNY18Qh8FZmko7kUFDue9keKfOmbzA03AFPn7D&#10;SWrpe2iAA432rY/hTCZYj7VETg/nupWBh6GPI4NWOWgOAEOYUyjF6RVxWESBRJHWRb5xQBmy+lfR&#10;o0qhK2qwJnzpwLyNMzJBapNiE1KIlEs+EPpZE762gcgG4WypsqaK7MLcR0sQrzJdRKI0thftec5j&#10;R1P4LonzdHHGJXmvWNQAvJBV5FJrHNzWT4Y3+YrHI9uV7NcTaFZwOCuvnKd2Dkoapl5VK7P2+vuW&#10;4tZaQURujoQeRADgSwTEuWjFJWokJNePhf7AUUaFlD76q8okcp2tg3684sNGW9FDHChnhpwDUshD&#10;9ELTWZkjeiWJzGuDoGqmIjsHHx8pL3lqXdlz+2h1NlYFRjY3OOB09oL3j5fzHz8QmO8vBz+5pey9&#10;fX6tblzlnIHPOVA2TazPBgL9FJmy6aHt5cAntlSn1pmjSlt0KprDT/QLms/cZK04ryQ1VaEIESZn&#10;/GSVKGg1EB5SGU/0dFbWJ+WuFo7IGmXG1LS9/F6mTC1GFtpTqZL8H81vnZftpSvIhPzWRhvne1dw&#10;78gEWA3m3jUzg5xoUf8p3a/lxvw8d0nusTS/XZVni0Aty30cw9gRWnaO86LQ9iu+GpkWet0dnbM7&#10;92bHrQ9NsxU1ssWfnH7nnqSi2oBRNXJ3bA+0wHGy8SCtTuG1eowjz5qdZ/lfJhLnUDaUiK2NHBlH&#10;UtThdvNdnb9bdGvn8KL7Fy2M89L71B/8L2suub3/U3s+2HlmY363iqyOrpSOOJH1iBQrvuHe+iQe&#10;yFxONkIDp2UdCkeIQp1HljzSKS/+fKe8Iev8mciU136+c+Rnnpr1o5//8r6/P3DnrL8burHz8Mht&#10;/TT6/6RO0/F/qyJODnU2zfjpzmXbruv8mwigv197Q+eIHV1VPoR810T4Kcu5gxAzQpAMXTsZUv3W&#10;BCEEpdQ/r6qPydGkVIRjedA1QkFRRfhgJka6poIzI2B4yPUM1LkZjL04ScMxdObmu9qEEkPa9UTo&#10;hAuBzmB1zfEKhxJrw+cMD6/5H3PXike+s/NHYWJu/7s/xm+KxU5EGPZABHyNEDHQQuBKZxJWhDZn&#10;xq7XlsO9Zc11AxH0fWXv4bFyxkcnypm3zC4n3zhaGUtvmDrCBNtzny15Ve6yRqNC6CJSm/L5wcPd&#10;sv+Wbg31Yxz9DGr5yozKYBlVeeZ7hSx23DpQtn10pGy5ZXrFU4UTeFhjW2dzoBhBBAXjkeBoytr3&#10;ohWMU0KFAZTfcKJqcQi7ST4nsCJYdEyvIwJKCqQzZELomuw6HKsPVj3zBodHd+D/wdmgZAjd5ggY&#10;nKf2Xd5LA1FudVPoq0agOE1ZNweKYayRaxXKFArDxW4fx4DyRxuMwNBOfwxQlXRUPtwXx0m4nLGx&#10;Ow7VzvsHqhO1Kp/Xil/W534URhvux8AGM0IWXYAh+DAUORWe39bA8HBdc74M1/s/ND0UvNhxlQJk&#10;J9yBeQfyV8YgkLKo6ae1ahpbcYfGwY8jykEU1QA7ir7BFa80YxdeGd2MAEo3MLKJUcvNWx8l7Hfu&#10;F2egJ3OraWvBXx3BZZ0vA4ujwPj3TNEYawzNcGR6wR+tMM6bA8XIYoRwJDhRxztQ0vpEvzh21hE8&#10;T8t1DuJvDBz2RWBr4u0Q/MGHe8ppnxope+8aLKvzvdSpGvUKH/SHvmpTYMoxrw76M4L1i1Iu3nkW&#10;DVPtutZqfKGVWeEzPS+cE1kbGNfmvwxVPAJWnFzDuuE2cqIbeYTXeskShqRdZfAAC6/gAx4ia22N&#10;hnSgVu6XI8XIcC3HCyxdFxisDKxPDK/PQC/5ri/0LqJxrCv/8bxK3hlgPGVIVzzne6lda68bK/vv&#10;WlaWfGSojIaOOUXHIlBRlNWIQEuMGjxpZ9bnwaNmsQpSKA9eI7uejXbQtoF//Y8PzAXMMsfhwJ+s&#10;r41I0RLjym50c6KsC0zzXGlr66MjVNc8K3h+/oND5Yzb5pX118yII9CN4dhbll8+u2z90Oqy59qt&#10;Ze+128qua7eU3TdtKofu3FpOu39LjOk1ZfXtw0fXAGfWETzqHXbgU5Nl34Ozy/Qre/5BhoMTmWYE&#10;12TVgqyR8ySNT+RpOHRTo5ponsx0bzxC1uW9jTWpQEPhj1rpLDJ6aehIsYvNuc+wjSiGMoOSYYm+&#10;8Zd7kKnmSZ4w1sEjsOsJzFVMhYO6CZVB99WCHO06A30a1mNM4X0wc6tFl8ILmmi2XW09oFTF1Svp&#10;ot+N8fN48Oo+ZJM5BXd9uYcsjml5XpUraJG8JZvwJKffpiT5Ra7geQYyGidzrIes8dvIv8WhIU2i&#10;HUyXsaEkNAdKRGY4z7HT/uKvxQj73NEIlOiTc8VSP6UgcX6kKtlIce7DhqvUvupAxeGyQ78vazsp&#10;hqfGnScE5qJa7A5RNxuH9CI9rAeQ4azIovC8aNX6yFIFKV4UA1f06eK8XpTBoOxaa+NXMst7FeXw&#10;KdiQ6+gY72f0ZL2jkVdjoYux4Ep613hoUCofJ0plXn0gK+xEslrPJPcL7oeiB0ZDL86frM28OJAc&#10;JdEA+HTeR+oah0orlxlwBC+cXbK9OVJNn6ArDlTmxFkajjwRcdLc2HEIZ5rp4gWRBUszr2mcjvy/&#10;WuTjs3FKP91fjwKsylxODs2cEvxMz7qGf66vnPzQrnLRE2eVffduLPvvXllmvC58RaahcbSA3jmJ&#10;LcUZDYVPNt63uGy7pudoYRUyCh+SZ2wr6wnNa88xFpzbDDYnFfam5ftpWbtoU19o1jlqkVaRKNGn&#10;2ic0MFHsS8qjqJ8Mip7oHkM14CWhH1XonIWl7zTR14BdSjz9Rj+gv11Zs4wiNOr+Vd6RaWQrhxXM&#10;MzQEnwxvLsm6luT+0vikwcmQWh3aFVxQEVKBkpfHuTg7uoUDtTN43Z55SOVz5p0NJ/pkA4nzJOgg&#10;g0vkWCERjr8U0FpFMXPmNIkmOsumIIjP2Mw2pQ260DnKxeGhtZnDrts7P1z9kc7vrrx77KzfLaX/&#10;D/7TlfN/8eFpl59yfeevtgUOm3OtKnzOQC3KWkTFKt3l1fk4R0JkkJ0e/Ku2d0YGGX3WQ5Ehj3bK&#10;JaGVn8r63hzn6Y1f7pRLP10dvyPTDnf+8+gtnfctfyyU8ZO/Y389YfiZEfjPicf60V0f6/zZpls6&#10;z3KcVlEcYTY19DlRQtY6MW8KISBMBLU1xkltGpf3Uv7sEiEYUSyhZPX+hVpV5au9V8IEDiXbOVTS&#10;lSARIp1OcVA6hHmEz5woYVV+aooDQqeYCRW/YUhQZBjWdU35UDiYw6vhd671Xe7jYGJ1kDCNa5oh&#10;6D4Yql0z5USp1nJCBNGhrE258lpLPwQulUK4XXhe5Gjfrd2y4YaeaiRvuq6v9oE6FIfo9BjKhzBw&#10;YCllb3vusTO/kTe7KYzBgVqc+wn9Ukq7cp20PsyOiTCZMqV2dyhPOxb6Zq2MslAuc8+tI2X3bcPV&#10;yaqKjpBlNDEMrMu6OZDWxzAzvKecwRUM8jtRpRplmjL+GXSMtOpETQ0OmohFG5woBzinhUFbKt+a&#10;CBIVGKsQJWCnHKNjjpLdPU4ARd12+torxZXPh/NsBz51DlflzzkIZYQd+NZEtRbTgCcOAeOdExW6&#10;IHwr3tAPI5AREVqZkXnr0yBqpwM3J2bnvT3lhAeGyvYHB8rswLHHtZQV2jI4Si2NggEJZuiiKdnj&#10;1+M5DIzmeIEhWhWxgo8I5p7gRm+K2ushRgGnaVl4ZXmGnfqVeZV6xlGoOOMINlgxeERBGDYMGgOs&#10;zIGiNcDCs807tC3tSR8lbQacV6tzAxP3BesYQ92ssx7mhXc8iTfxgO89i+FvcNjCQ3CgD1N1uJrR&#10;iQd9z2nQod7O7vEOlEHpghWjxDpiEGjE7CC5IjSKhyhvrPHfmY/Ewch7O9KqXNUzgVnHaHhNLzmG&#10;bzcwMhSGGAndK3c+O78VgdKdfWF4R/qedDOKokXKpQNWurdGfABPDV/HOVFy9KXS1sIo5oy+2lko&#10;e27oC90dv0a72S11jwHV0ttaWh+DyvehlYHgp4tmpnb4pePWSETjUzBFc+bUaIgM8x26N//wlx4q&#10;y68bKlvvmF3mXtdT+tBP6JyxXh2l4Ks6TQwbhjo8owXOQ2DXDVxH8ntRmdog2TPNC29yeNEVBwAf&#10;kC15tpTe2YHrZHBXac462660jQx0yfkKH8LX6sjN2pIgBrHzKXvu6C9bbhwvK66cXua/u6emgE2+&#10;a7isuHyy7PjQhnLg+j3lwI37y8HDB8uh2w6Ws+49qTzvkTPKvjtWH225gL7Jpsx/3W3TypmPrSxr&#10;D48c3bT5cQfKYBwG78qkqxBIfgwGPj0xiio8yEmwIStDzzbVnNEl07zaWJqfazhQHH4HwocYW2ha&#10;ZTL45SgzKsEKX5gn/gc3MILv0KtnV/jjNTLUnJv+MVcyyJjSVXVYD7znvd13kRtFVvAHumaccaA0&#10;o31hHKj90b2Vz80PD5tD6Lob+mH8LwofDZBjbYOErENvjHS4axsFoqicAbyNL8g9vBt6nR4eWh56&#10;WRoc2GQUNVEsgR4zP+eypO+d+4TNq6NyXEouA5CemhW60LOIA6UynDNR7AwbsfvIgvtyj8D6QMZp&#10;+f/k/K+8t8iS8yfsEpscZIg0trHgyP/SAmup7tDzyZEhL4oBKIXvojhz58UgnGOdLerk3BcnqvEv&#10;GoY/cpz8w8fkbuTlYPBRI1ChF6mRY5yo4E+jXbpY5bzp+IOjITWQkxYZ3R/YDkS+9GXMDZ7XZp3S&#10;+GoKX/AwLzTBgWDQa+fi/PQ4+kEz5LT5GG1TjAyfoieOt8wdNOFMUO2XlP+V8nYOSpVfzun0zNM5&#10;oZXstcBye4z/A4/EVom+cVbsjE9mHeR45rj62kXluU8cKgcf2hoZvLos/eU4UGSY808tjc8afYYW&#10;yAn8ErzWdiboHh2TN2g78xnIXKR9K4aliIWGuCJIIu8cqOH8tqfZKGg9YyAwmMfoR0+BE+dJpE7j&#10;aeey2SE24Cevjg6/bTzwH6t2gmhbda7zKpPDJgj+ZUtI4dNeRsl9Z6uqjdjsPHIPv74s8woupLzN&#10;D1wX5BmL8uwFnJDcTyaS6KqeYy+OA/XiL0VfhQf35v4cKA3UpbcqdU5OyMhiB0srldInu6huwmdd&#10;Nhw4NGy7FnGaHzixoepmed7P931e8Ylz8KrK4i09M3PvZ2d9ZPB7Zz3xgsPf+Ivff/kNT5/2/hfc&#10;0vd/br+m8+y6/F4bjdW5b3UCM5bmnrWRbnSC9MCFkYV68Z0WGuBEOfOkauDzHotj+LlOeVP49y3h&#10;ndd88ajcnn9T50fzbu3870sf7Lzq0B8uHQrP/OTv//F3qLNo5JWd1667vPP4pus7/2XZhzpH1Jpf&#10;EkZkmHhdlkEgIhAHNzcFqYhKNMpBz/YZgrVzRPCpKGI3goctqqL3Sm8YokYywhDOvvDwxxg3BEQM&#10;lKEYDcsJyBB8ZUoGBAHCECNUOEAEIuZrO3X+xxAEvp1bxgfmaAYThvE/gcQIJvQYLq6npFzbGMr1&#10;7pfPGTfKVJ6R9ezL+uS6Ohdl50sfAv0whJntQHCmOFF6O8i5PZj/zwgszsm1ZwVOJ2KCfH8gBOy7&#10;nWE+5S9FoyggwnVzrj0pv9sbOHPQOE12EPTKEtLmSHGsNG7TxFePqQWMJesDlybACGNrI5wMBgY4&#10;gGVT2D4HQ0aEa6w9gl9BCLtjuoSrCFU7iLtffuPcFIFpt7GOCJq2C0YoONir4EBVzpQQxUwpcQbg&#10;z/vmNHEG7GS3wTAN/ikn1QcVp3BmZyRDxZmZWbNQfY0kMmTgkXHq3tZujfDuc4bElMKBx57gVkoL&#10;x7caIHZv7+upu54TgWE1pswZfXhFb57RjGu04TP3pjw8s62rPYuim3JCj12HljhRocPa9DjPq9XH&#10;QhNr8tw1EbR606g8VtMK0bL7gwcDxjPAkBFPcTHiwQ0sOVGMXu/NgSGU53Ay3WtGhDbHoQdc/M5v&#10;GMeud58YRrUhKdyHBnRKr46R3zYnyvpCW5pkT0dnjEA0hrb8lvIxLwqWUWJH93gnirHCMLMeKXFZ&#10;kzx3SqH2xQgsNPHmOJ0chX7ooeAmsGFcSWNQvKB2ss/c+sJrIkkKbqADRWtEoPRC00Bwecai8N2C&#10;8JCO7JwpqT922yjYSvP4Gl7QCQcKzryHJzwUnhBdVcil9gcBeyk51shJIH/QBcOirTFrHgqclgWO&#10;wzZ5GFKMDc6UCA1D2z0Yp/CJhuzi2tmF6/CjtJxjO6NNlqHd5pCbGzllTP3GeYMV1/fGCV0QWA6U&#10;uZEtzgtykGq0Dh+SoWgbzrzCn8+zvl40kmucDXIWotK99RrwzpDjtJgDmAXnqkSJQtV5WBtjvTmL&#10;1ocmGdwx+pWTly7U6FzkRFGAFR/sLwve3VsdKBXcZl7WEyNlvKy/amXZd+O+cvptzynnfOJ55dy7&#10;LigvuOfi8opHXl1Ovf1A3YirMip8PDcG8ykPLSynfnJ+mfmBGHscDnPCP+TblIwT7bE5oYz59Bg5&#10;tYE1GKB7Dgy4gH10FOeZTBNVZ5w7LyBaqmLc1tCkIgD9HEvRC06T9Vp7c6bQBVlKppon+gpt0Xmj&#10;odWaWpnnkp+1eA851hwo13iF2yab0QDeze/I2JqBEPgxzuq54zim0rD0UHp+jJ3FcM2Ax4foE7+R&#10;S3TdlPxbFP6Zbe3WMRUpqfRP9uJ5wz3QL56Fd/icKoygj9J8sAkvMkilWolCOavCyDwzRvoLY4Cd&#10;HaduT+YodY/cqwffA099exjS9JoD8SrpcXo2cZBirDHYVC/bG1pxbkmaEcdwZ9Ys40UBDUblnMhx&#10;fbHYCFIbRSroH4Y6w/XsOE0aCuuLdVpkygxwaOeehjLIpca/4EUmku9N9tJdkat9Wa/0Pal8nFCD&#10;I8VxVFRjW2hjPjxyOvF9aKIvjthA5Ep/xvTQweJ8rxy2anuLMk+wk9o3h2MQ/BuchlF4N098Z6PG&#10;a9s0NnwXOaCIhWa9msw6SyQdTiNZjoYUPs4qp5UzojADu42+WxVZe8pnx6vztDUwOitG8wK0H308&#10;523dcsbDm8JPu8reh9aW1VeEp9BHc6BEm8l4jjXZxdnEPwZaNXe8RJdkLQo26YEmO2BmeFXBKQ6d&#10;apKqGHKghvJ7pcRtVvWG9r36jdL4bJq5kVPWqax5N3wl8mTTbxbaCSw3Hu4tG27q1sJB9IDKm5w1&#10;kZz+3FuKoE1/OkBzZrRHzlanjR3UbCbyNfyhmNVEYDov85vIb2WxLMzzlQTXmoZewmuXxLl4Lmc0&#10;MmV3aNfGuGMaqvBJFWT37oxOZycr+uIYi/LrKgiy3cgV0Sfn10Rk2zk2G+Wiq5wnDpXzUHCnVP9J&#10;wd/+8BPeJwMC8yPLL5v3zM8+tutvX3XP9GcOXds5Uhu457q1uX5V5rwoNKaM+crgYnk+F/kU4bK5&#10;6IyqSoHSq2vaXpynF8V5krb3loxz89niwG7eRzrPTtzR+frEp6qV8ZOUvf+Xv4Eozs1jb+z86pqr&#10;O1+L4vibxdd2nlW2m7Gj7rxDoASicLQKddIJpI/J8aVkapiawgmCdxHyvO9cNyNI1D+IR62SnHSw&#10;GoEKswmF28maHoLvISDCmJNhFrtcNcWBUmTcNMOWYqJYGBuMOArHwBDNcaLwm1HklZHUBBDjXTpC&#10;/q8RFgqM0qUo3Ns1mMozfJ7n62i9PkR5dhjoZLuqgYnUu8WZI2afHeZQDMNnWwOjbYHBhsBmRZhq&#10;da7bFcY6L9eeHwY4M3A5GANkf2B0QmApd3ZT4CuvfGmulyO9Iky3I/fYm+85bDXyhbFC/C0iZVAY&#10;O2/olp2H+6tQqU6O9YCb94wKSrkZZm2NlDIhQuj53u8IQp9TluBHKPr8+EHgRbjI46+5/MGhKNRI&#10;cCvdxcD4Qtj9BCkl3RwBCqoZZz4z2k4f5e09g51hH0dAqoiKTgqRVCctwlRzSR36GToVRxSMa13H&#10;eYA7xoL5Y3eDcLRWRik6sL6LjyotpWUZIZpRro3i7mTu9b6MCgoCzTCK3Bd9ec/4bY4LZcsg9toU&#10;naiVZ4JzE9CUYe7H2BCtFQVbH2NgaejA+RxGplYAjMKuaxivDW7ub4APJ4ryYuSAo/WZT4MrYzc4&#10;0tum9gvKULLZ7l2NDMCBueIB9wfrpgij0CrtBK+VfsAAn8BP1oOHldmvqU95RuU99ATebc6MLoaJ&#10;s1DNOJHWJ83JMxlhHIkYlpPBJWNoXZSDdCRplnaga6nXKHqGK4dZGWgpIIxPVQQ55yoMjkUZOFsp&#10;JQHcWmPB2h8j76U7SBuysXPiA331HMYxw9Z84ZSBy2hCF3BGVlhTeEKhkSGOBryjMXMHd3jGG4zT&#10;tkbrDayWB86bIw8GwFpEjkHF+OBIMbgZ2aI1YIp+wEUEo92zyTOyxwBb8zU3w2dN3qFncwtfMlxP&#10;vXdhWfXR3jIW3hsMPI6dheJIhX8qjuEVX4Znj30X+A6hk8CnltDnYOMn9AFneAyMwCbywe6v1Ejn&#10;eOrc4ZtR1VJ7XIvvzT3PWBQcc5TRtwIUBh2x4Dd7ysQ7+su8y+JIvWMgBuRwDJWxsuqKBWXrhzeU&#10;Uz52enn+fZeUl37yleXSh19dXvbJV5fz7n1eWXb1gqOyKPJtzeGRcs5jS7Pu/qORVLrix0cMJme3&#10;pPCNhz5qn6fIqwoHdDwl1yr9Z4gM1TMa4dWJ0JeNHHrNGQayuRf/cDDgkYGJJzlRDEz4xYP0CsMU&#10;nQV/zv9qAcD5954DJYWvniXzfDK4yWk6By3AL9mRVxtG0rNqE93MZ8uUM2Hoy3jeF2LYxQCqBQg4&#10;dxwCTh3ccNKj97rBXW+GlL5ZWd9CDjOa4gSiV3Ml16xBRAYvkxfmAf9kBXkUGrTBRWePB0bSrURS&#10;nIdy/uqcJ2KIxYFSCELESKSZ/SAqwmjkmCp2YENVgSRFJWzQ2mFnoDpnsiMycXfoRd/Eg/nspMBe&#10;NWCVEMkFka7x0K5S3nSQtDBOFCPUpguD8+zHj0agXvatOA2RLdPQsTRj/Aoux0egDPikQ/AiWUv2&#10;hQe6kefTgssZwdU45ylrnRn8KQLBaZTGvxYs0f2i4CAyudfGVOwV0cr5wcmcwHZ2rq9V97JefS/n&#10;Zt7woLAO58G5n7rRxc6hLwwbXobPyOnIZHhU0MLQT9PZuFoYAR7cM3CVMskI7yHHIvP0FNJ7bccD&#10;GTGYL/jC/HJiDGS9FxcFh5XXc991dy0vJz+yLw7U5rL7xjlH8S1qh7/RERpH+3QO2wGdo1tyK3Cp&#10;UaesbeLD/WXpDUNl5tU9tcANmV0bEWe+45nvWGhfJM9GmvRUTp6hOp7InGqTcyPrRdYUi+gNjDhQ&#10;eHYo33GSp2V9UrVFnaT3O/NqE82gF5xzsjm/KfTkHL+zcxz3Prxu7vgMv5Cv4bO+yAqO8rzgdnZe&#10;pe5N5vea0epBtTHP0RP1efqKPRmaio5aneey29bldV1oXDRyd2h1R56n1YD031pROWsSDZuBRgML&#10;urT2/Axs/O9VtoXUvlpIIu/xhrNPjsTYENA7TQqg6Ow0vBqcjUYGqoq5N3Pbnd+u/83OkbXv6xxZ&#10;l+cuzTMWZu7S+Fbkf/Y0nufM0ZGONJwXB/q5GS9wZjAy5GelJsZBdARnIDp02cc7R1bd1Xl605Pz&#10;fpKy90/6W9oZD6OeNe+XO9ev+XDnj5Zc3Xlm8dWdI9JpVBJjkAD+kiCNwWJnySE+xFIVTYSlhmXy&#10;UjExYS/kPhkCUzIbsfC+lZ9lgFNWOk/LpR6lSCLoVQ1amv81savMSYA3QwLhEDJeKUeGhP991xwf&#10;SoER670oAOOIADIYBxQGJRFlUXciGI3uNcVI9XqGlfee4xkUW347N3Pan7UdCiFvz/pVZhHexfAO&#10;01IoKstwrDbkd5tC2HOzRs9eHmHBiXp+DPUzI+DtXpwQ2Ejb40Q5I6XkuZ0qBSbWxwgSGhYilv6n&#10;PHpzouR/V0cKU+QaIeJNN/TUA6Iash4zDCji440tBhiYWCsBAr7N0AALv2cAGODqf78xCB33BK8I&#10;v+ZItZQ+fZYc1B8MbgkCPS56wI3xz2AkpI3jHSgCmnFKORt+R3H5LHRgh1pkq+4KTwkg6VXTInxq&#10;VIzCY9C4zivniLLPGqdn7hsvm1YmfqF7FI/Wji78pikk70NbsyPUVXJixOvV1B/BU/Hv/mgBTbgH&#10;uHEsGL/HO1AcGQqPA+X5nuO3jHHX+x0HI3jAFzsjvKSVaRrsQKfKdF5VEqqGKrg0h9MrQ5Zx41no&#10;lxPCmAcn9zUo/TzbbvdQaGIoSmY4Yzw0VKuVmY/7uod7tuEeYIFmKEQ4prDg2YYDPDEiQt/gXlOf&#10;wN5AU+Bg/e5v3XjL2afjjRPGmGfDsZ3avPaH3uxKLyMzwg+boxhU9VTqVWUxjo9zDeMcqOBd8Yhu&#10;6EGz5+mUUOai2IoGivWgbdbp8C74qspnB9bhYps7DszaqR/KPSp8zbPJBms30Dw8kyPwFvqpZ/yy&#10;bimYx+g0v63pomDe1scwy3eL4qScGvn30jxrAu1zoux2W780R6NFpNAsuLkvGKPFZozgPc800KEN&#10;AXRkmFvjVXxtBGeacmo4vTJOhcqV3cCmRqICq+oswRucGpyp8C+DR5ntGbl2XmSIVLdaRt/aGn01&#10;2kbX5pL5KROvamTFKYPdsDZ0aV2u9/vQFMdBafIlMTSl9MGzs0Q1khBednZjxtt74kQNl8l3j8W4&#10;HC8rLp9f1l+1rOy5fnc5767nl0sfemV59WNvKD/1mZ8ur/30G8vBOw6Vkcuzztx7/30LykkPTZQR&#10;8wETsGuDXMtnCuUocb8gtOageV07gwytG+jehhOazudShUZzDaOGs7ci85cux0EYYGBbr40BjpP1&#10;StPkJPsfz5IVHDL3C370f5oWGtW/rPYgDIxVom2V+Oq80RS8Nllr/lMbN1LPHaIXla3OXODYMj8U&#10;XVBWeV+M4y4eNg80x3nnJJgnJz44dMZjIENxp5H8VpPYMc805xjqNeJKVqFbkQf4RW/4hdFsEyHy&#10;pz9rmhPacWZnevTb9KyPYWzj7Kw4LqJhUnJF7fB3TeELrjg4nB7ynBHprK8iHRqDSiur7VAiB7X3&#10;2BN62Z33e204cqBCN3pxOdsjAjUjvFyLcWQoSuXsT9UP+U6GAUdOWqMCEvvz/yhabnJJlLw5U20o&#10;CsI+QLfkIvoXOQ+/S+PjQCkGxIFSjXBenjmZOWwNHW/MunvI/tBCN86oCFRf5Ml4+HdW9M5g+HdG&#10;5IGCBMqWawirLLpUQOXpFU/g7FQZitfA2iaEV3Pi4Po899W30Uaca20+621VCzJkKLglsmdjexZZ&#10;l2dzymaEdkQuNHHdFtl6KAbzJU9Nq73Zlof/qvMXvbbi2sly2mMHy54HNsdYn3n0mRwo8osDZZOE&#10;I4pXyBOyCq2ycXIf55WnX9OXa1eWfR/bU+ZfPVI3DWQbiSJx8jh9ejFxHDVgHg4PaBStsa3IpuMc&#10;ikbMyfwV2rAu6cr1mbkPepmdobCQs0829edH9k9Efq0OzSj4YhN3JPe3sa2JrlLyKvW6r351lc/w&#10;V3OgwmeD4UFFy5yBmsxzF8YGmJs1TmZOzj+pwCw74qI4TxfHiZL5syG6ZqvnRn6y90RJOTqOMaD3&#10;2pImMlgWherTbCOBBA4V+kfDin+IzKqsx5ZblFdn5RyZqXxOVobm9U9TgGIueWXjKrxpjRvyrF0f&#10;6hzZ8aHO919695w/etXdy7698fLOf13+ns4RxTBEoPSw4rSzU2sKYa7ZGnl2TujgheGTV4Vfpesd&#10;jN4az7Mca1h3R+eHOx/tfvb1f/D6JeGPn/z9E/+6nc2dRd1LOq9Y8N7OQ8t/q/OfF13ZeVbRhNoB&#10;OQK8RqQyloRJhd81t3MeZ1sQvJ1jEYKVdyr0CPH1vFS+V+qa0S8KpbpcbWwapqKspHE4+2KHf3Ze&#10;1d3XVK0aB5SRQZAj+Cml+N9EVRhFogMGYd8MDgYghreLQxnYIbW7RjnE4OmL0KpGvvszqNyHEcWw&#10;8p7RffxzIyzsPKmydzBrC9GWNWGUmmOaNS2JYJTOYKfFLp3dCQQ+bp4RhpOZ96m57vmf6ClnRBns&#10;oygCKyHgbYHp5jCiiJXdghUZdhJ2BG778xtnsVSCkQLA8JjMd3Yqajg4z1bOdXPgjPlqKhZlSrhx&#10;lMDRGhhkzcGcUs51XUZzqKwdvPzOZ0b7vin63Fs4nQNFeVFiUvukPtmhZuAuijCwG1afRXkxNAhq&#10;w/9efWZQVBTW8SNOji7jdm6cGVCW2MFufcUYz6r51Hs3hwx+KR0GDrxThNbhWZQbGPg9Q5kDxRGa&#10;Ukr1mvw/nPVtDU6U2HbwXOpYXTtYgB2h674UG8PS4JAYnu1eDGEwZGw244OTYR6ZDyVCmanO44C9&#10;c0CKHKzJZ4vDT5T1McfGfZuzyShtzwWfViGuOZyM+8xtkPIJDczMULJZKXh9b2qREcqYo+X+7bU9&#10;K/Puw3OUIp7Aj97jo6xBw0ZV8WoEqjla1tciFoa1g7P3xztRUj/AwHpUb5uKukwLL9XeJJERCg44&#10;LwMuB6LkVU6yaaOkv0iQRsPy2kcZ/OEzB5I5ULVje2iNkSatg/FATmmqa9jA2R04w+lEcFvXhAaa&#10;c2zOaAHufO6zhu/wAxoUWVV4o9HYEPigKUaX9TE4A8MZuWZveP6tT3XKL/5u50eTL+08E2PtSDVm&#10;0Tk42+m2iyv6BGccYw6ygW7BD4+hO3PwXDRkXpFrouGiI9XB9VuDnGLkBR6bbxuOEzVUi0QoFlEj&#10;UfgwcKwFQOCObEAPcJnPRGWkfI4HbtIA62+slbMOl/DGiEPXeRaHZCL6oMKQcdXSfOAVXbkWviND&#10;e4LjseBRM2xn0mwU2DjQgF0lU7vy897VEwehW+ZeNhQnaloMzBk1pW/55fMiP1eXfR/ZV86/98Ly&#10;4k+9slz62OvKqz/zpnLxIy+Pw3hiOfXBPeUFnzlYNtzaf9QxImvJc3DxHq5ifE3P+kWhhsw78qQ6&#10;N2gBHI2p93357VBgUwvjBB4cKGd0tPKwYy8VqBf/NbqeSm2reOW80DFwag4Mv/AJWemsnl6CIpvO&#10;bNlVP7YRgeebbDUX/0/pvJ58zkkRsa0lvTOX2lso85HydlqMoNMfzXfwlt9Vfpaq1tLUvLZ0vtC4&#10;KJTm5ca0rJmBOC9z6qMnM+9e8MLTnC/02XSjaJv7ch5D+9IADelsNbUt91gZPaa/mzQnZxuVHbep&#10;5xA8vS8NsfYAItcDX5th+JdBxzGUDeCsE4dkZ9a5k12Re56Q+ygs4Yy1IkMrg5dZoWvpmeCpulvb&#10;0VcRVoqTCIumwi/5vciT0N6ISGFLLf7HHCiDbMJn5CycWnMcyoHQ0szQhTNKolAcKP2hDM2Ft+Z5&#10;8+CMjJ7SC93oFg7UzPCLYhKzws8L8ntne5ztZkdwnoxBNECWNt3b7oPvOLT0FP0SuKOHlrLXHCeF&#10;KDgozkQ5a1s3nvIseNOYVwaHDSYwOfRI5ntPp5wRHL34K8Nlc+DWdM34vx4opz6+p5z5xIll50cn&#10;jtpO6IecI6/IPLKDfMAvRp7vbOzwVT2ROb2lL/w8+7fnlq0f3VEW/tZIlZ3Dof/BDGefxvCWDYXA&#10;khMvjc97KXOLch8l3m1UzyJ3AxvV9jxPymttMhv84l8bPRpcS5OzOSItbXFoaFFwofgQ50uGjip8&#10;e6JXTsvQH6mWLydbm23HgQqe9PyaDMycfzJqCfD8r0+pBrpS8vDZxV/ulOfFEd2R52xh34a2pHHu&#10;yHOkaKJn9m1NeaenMmcOlM27WpzGa3CvXxYdVs+3Z9h0pu8cAVEkTNVrkScVKB2LcCRmZa6r/I2W&#10;2RKB/Ua2Y+ax66bOD1/7xMnfffhP7rn1Y//mrb+w/YrOEwsv6/xwWeavFHt1oDIfTYmleOqLJ81W&#10;5On80IRMmCFwjHxef3fn2ZM/Pe0PfuO773xu+OInf/9dfxsiXg51No29vvMray/vfD3e9/cXXdE5&#10;UkuGBvAGA6Wl7+mMLDxKuEO+HHcN5hx2dZCRg8WBWhNE69vA8Bee5IFznkSh5O4yHPtD0CtCJM4/&#10;1QgDBchoJcQZE4ie0e9z7xmpBJ7BsKXQOVEEEYOI0ieAGKCUO+dJaoNd8Hyv+suxfNhmrDCepoyV&#10;ymDtmRRLfqsSzJLML15/OTHrEkFyeFCYVzVBYVKlY+3OSW3gSHGKloVh+nNfYf0DWf9zoxDquajc&#10;Q7W+NkSdnLla5Zrc01D+XMdrPQeEip2DIkzstHCglMJ0MHdZhPmW/E6ufm0qR9i1nRbDWtoaOYht&#10;XZwjrwQimFIgMSx7A+euz90DzDlYU4re+Qu4s7ukFGotb57BiTLsrNiFYZBUg4IxRikx+NtgnFHS&#10;DBJCwWCQGMGdRr5S9+puV4bniF6OBL41MtDmC+eUDKPNMH/Dve34M+isFU6b88RpQh+G/71mnv35&#10;nWIYtcfKg4F9BI3+THXdBC+4USzoyqDsKDprdB90iP6aEe5/v2FAm0doGc+IthicBmlNKyK4lCed&#10;Yb0MabByDdrlJHqG+1gf5doiqQwj8LPWGNpKlM/I/FVl4zwxXueFxsbCe3XuLapFaXoPDpQ2XHAg&#10;OEbwbDDmgmcOrBRRDgtH9pgDBfbm1Z7P4HBPdAYneI1h4pVRBm74EE48L/eQgqcJrnMy0qTquY44&#10;UVoliHjbwRuKrNDTg/LhQBvwr0+adA1K1X3s/FE2ZFONQGWIhqvqWNM0c8++0E/l74Z3DhRZ4T24&#10;MxJ8z2mxyRCccxiGwr91vWDFkQFLUReGGDyghcC1Jzjb+iudP33y+29//3VP//obxvZ3Huj0dr5f&#10;d3LJH0a23dwWjRK1mTJgKr6DY+f1umgb35FB5uF5YIqezA0f++542RheHQmPbL1lpGy9dUbFfU/g&#10;U1P1yIPwZMfGA8OeYYKvKGXfBcacLOei5gd+VRY0Rx2uGn17dmhChatKI76HX2sDB3SLTuHb7wM/&#10;KXQcZalaIgiqgG2KQaDymtQtjZNF8ue/c6BMvmuoLHrX9MjYOFHvnl4Wv2dGWfn+yRjSG8uh204q&#10;z73/wnLJI68sr/ncG8ubvvSW8jNPvbX8i6/9fHnBp0+uDmR1PjhPYIdfjaxFMZWJ0JMqjXXzDv1a&#10;Y3udei8qpEmnyKb5SgUVgeLwcdBbpLM6vHDKsIQ3/GiHHm7h2P9wEvlHjpmb0vvdzIMDNRgHqspG&#10;eo5sMcwBb1mDa+E2750ZcX6BXHfO2MH0erYvfHJ6HBYbBDWt2b3QgkiYyBOHh/GL1vAdHg2Naxgq&#10;CjWU50mdn5852Z3uJx/h2j3IMDSJ9sgF6Vt42WZBZMbMzL86UFnLeOiJA2XD9MwnOuW8z0SvRX42&#10;B0rUgLM0FLjTGyricnpshElzksmyOjCu1X1zjaq0mzO2Bf42Fum0PVmvZrPOhWiia9OQXOI0ihQr&#10;0Twv95sd+Skr5oQH4kA91Skv/Wbgk3sMcY6aowQ2/5gDBV7kKx7Dk+RZXvtC8xqWT488VEV0RnA0&#10;M06A4hIKQe0iv7Oe3qZzIp+HIkOmB3a9sUkGcv3s6EzpcgvCb/PyyvmqRSkCx2mcaTRLN6Er8rlt&#10;quA7ctO8yCfOb+DXF1wPZB7oiAOmPPcoOR0+WhS5N4rHsw69rKRMSnvTh+iM4GbXQ6Gjh7rlBV9e&#10;Xk66cuFRXWytwc3uBzeVcx4/KY7s7KN4R+P4mj4jM9wXz+S35Ec/uXvT8jL4wcHS/5t9ZegDA2Xs&#10;2sk4HLvKsg+M1jmpxGw+KhhW5ylz1adsel4537KNGPhsp5p1kv9r1b08T+qebBf41UamVo/NejlQ&#10;UvgWhebwNAdqSfSc9LMF+cwmP3pRPdpmg/fzAvuaPdBsGvxFhkbnO//Ewa3nnyJDOU8cqcWRXTJ8&#10;TvhEHI3Q9iVfiuMhFTJ8KPq4PWNdno0u6aLaeibXcJ5GIlP1YmSLeU9n2RBmG4nGwpWKpmxr9rMy&#10;/Ph7Z2Tj7oxlwZnCKJw32U5dTjTdT96E1jikUgu3Xd/50Y4bu3982Vd/4a6v/dV33vuNv/79t937&#10;nQ/++q7LO5+f8+udv3f+yTpUzlwSPhTMUHzGuaf1gY2+gLIEtGpQ3v7sTw/99S/+u9f96geOfGAw&#10;fPGTv//Ov26U4pwIyfPm/3Ln5lVXd/5kwRWdH8k7VkXEoTgpfRDO4/Zam9ohgrzaoeNIITrGDKGv&#10;CprqJHYbnfNZgfDz+9rENUSg941cXdGnVSEw4e2qnBn2DF/GA0E+RezHDAqGDqfJYPhQAM0BwvyM&#10;Q4KHkUKJOPBM0TMMCCVOAYYivJozRnG4n1ef2aHw3CkHAlNTNiHMGsbnSDmrpAoLIhfWVxSj5vES&#10;BhEySoXaUdHZ2m6W3aQ1WaPiEuff1VtOifG4J4zQnChV+qTw6UOA4EW4pPeJVO3Os1YHlnb0OFIO&#10;WyouocKKpobOT23KPezSDYIvA4IyBjevYAdOBkUJxs3QoLgZZgwgjArGPjdng8AxCB9wixCEO/n8&#10;tc9Xhh1BqRWa7TpDYEem5nZTSIyK5jy1HT7De84TPHGevKc4Qg99DLzcn/B2zoEBz5FSaUdJ4LoO&#10;RjB8UTDNqaF8KE27sFJsGv2gk+Y8EUiUnlf0MKW89CBbGnjL4dfLROheM07FCyrMXOMZBqeIwvNc&#10;Tpz7U8Bgh3bMy32t2e+iTBlD7q06GQdqXQwiO/NSEKTIDjCmOE7gRVg2p8doxin8gBvDaOrsSW9w&#10;M5Z5zwj96A9kiCosDm0xWu2s13nCheH6rH12DCml3+tn5ktBUjJwTzFH8Ns4QXMijFWJMtbwh/ng&#10;J4PxZZ3mDSdoyzPsWoMTA8H3NjAY3nmWg+CM1epEUXaB8544lozDLYEJecP40nVf6dqB0EN1osNn&#10;DDDXMtBEoey8Ls19am+QvJ/IUNKXc2ZHXBUjh5qrbIF/zhDnyYA74x9zovL7eg4vz+xBQ/l9j+9F&#10;AEWX0C18WSMYbu1881duecl5T/77z6xe86Llb+3d0v1O36reZ2LMPht6PHLsjIqoDYMbPODZtWh2&#10;T+6PXzmwcOCZ+NJ8wBX9GugM3vC1MWUUDAbuaz88WDbfPljmRBZI56zpfJykGHz1FU/FoKmv+Ihh&#10;gr7hOLB0fq7KPPzZnCg0B0aeGVhUYx9tkq3WwZlodI6nwDhymBHE+bbzqbjHkhgKcMIp0Zy9pvRF&#10;gS/N3BZd1lsWvmMgMnS0LHnXeFn+r+eU5e+dW5a+d6Ks+8DKsuumHeWMO88oFz/04nLp468pr/v8&#10;G8tbv/zW8uYn31oO3rn5aC86tGvu4EFuBR4isBrjioQ5Q1dlnd95bSPw1mTdQXz0szJ8w4CRTSFF&#10;Xe8WhYPoOc5Bl+zBf2ADDmDVIlGiU/4PXlQvdJZvLHTszI5GokPkZp5XS+ajRwO+DXMnO4JLPd5E&#10;K5y/WhO6xhPb8mw9GU+NXHL2yTxrJVFrYIyTN5wBjoLoU3Og8Kp5Rsb2RMeN5pkjuW56eHluZDY9&#10;42xopeXQlj6NVRbgW7TKyRBxxLdwGvoxxrIWfaCUJD8jRuZzPt0p+8K/0mdFKlX+Gg/cajSBk5hn&#10;2HizWSTNicGvai8jVQqfc7/0newO50s4UNtDL/haISo79frmyHogi+q9Qo/ORcl+wPMcqPOfPprG&#10;tzG03wcnzVESHf/xaqFtcBZsVEzBqcqv8Fy/zYnAd3rgNRa9p6gE53Fe+GZL1r029C11r9J/9EMt&#10;IsEGOSdwjgxRYGZlZMjsOAwcCeefalPezH96xgh5SqbAHfjjIfKEvCanyHyymazO8+HbBqKzQ71e&#10;c72IjWwhG0lSpMmy3tC/Cn0KFYDxaZ8NzXy+Uw483CknP95Xtl0zs/R4HrqNPF99x8pywZfOL7tv&#10;XnF0PnQnOicnMs8q9zPvWo01MF9yw3g58c5DZc5vjdfKnwNXDpfJ65aWnTevLpPvGawpqmjceZ3/&#10;xoHKfdCQaJPURhk3S/JqE1qKok0DkbWhrEnZe86E8/P12bmHjQiyXNaGqqs2R8gV/UsVTurNmm14&#10;aNbsTJzzzlIea6pks3nwWfizN+9tCEzkmaJQi4LTyeDHe05HdaCiq/UXU33vhaHvPbnn6txTlEsl&#10;vZoRgcezBs4SXSXSxIGqG395rannGYpJODOvoJVNb/fB24INKltL1bOppMmyWgIykWy+Vz2FptBG&#10;7Frpj44e2FgPT/xg3z0r/+01377xkSu++cF/d8W33v9vf+fb7/za2dePfXfJezs/WJp5cVBFoETW&#10;VwVOqqnOyzNVAd6a9e0Jz5zyeOf7r/76ocPv/Q/vXRB++MnfP/OvL0bAsv4XdV6/7F2dx1d+oPNf&#10;J3+jc0So0TkcTCpFy46Ag/7Ou1AuHCyErgy3/ghyRFUvQSQr8rka+Up2K9m5Np8ruVmZkjAIUfP4&#10;NTDrD4McM+IYDwal3ZwnDM14MJoD1ZweBpBB0TPCGeOEJ0OHMqFImmEaouxSPO2+DJS2y9scsqkQ&#10;b3UcwmgKTxDUDD/fTctn27J+DtCWvIocEQKaA6usw9ESTpe6RWnKHZc2IR99ToTLiWHO8+/oFtX6&#10;9oWgdwVmok3ViQqMamGJwL01lVO1b1eU+YYIB06takR2ZzRKE6KVHqBC38Z8vzLX252rRoT1WUeD&#10;H4a0XoZXEyhg4beENaGKWcGGITJlnFVc+Axu/D5rcBi6VnOjILNOjo60Pnm/NV8drBh+DAqwp5QM&#10;/1NSDFFOAAOMseYzu595Rte17o0m8mrnyZCmOIJ+rKntzhEw5k4JuT+jTgoC/FuL38IrZ8nv0Edz&#10;hBiHFNZUClJfcKt4x+4YeXsj0E68L0onBsvs4Kiu37Wuade5h/taJ/pBRxwMMPZbO5OUYf7XCFDK&#10;yo4Y9PoUibwQaHbPvEpvqQYyOLiOYW1ecNKUa5u7dYJZPtOLY1bwPiv043VmaEXjUAqGA4V/69zQ&#10;PqOP0xNYjQSnA9ZkLZ4DxxQwfMeZY5xwyEUUKa5qODO0OInu1RxfeIRTRoR7g4sNDbDAjwxqv2ek&#10;wHVwQPnPynrd246/9ddysYHNiRRJ+KEaYKFrcFFeuqYTBv+10Wl4wO6fNCFOHgeqnoPKup29FPmw&#10;My4lwjmWCfjDE3gAPprji35adNIreWLe1ohHAg+pRxRh3RAgazgJ4G+tzXE0VnT+esaZvTe/5qrT&#10;X7v+F8Z/c/d75n113y9t+IPuZM//FePtR9V4U3iCPLKpw9hG/2APLujW+/Bi7RHleXCCd/GtObYI&#10;mnmYH1x59dv8pid0tvTKGEgfH4hBE5gFNrW0eWBWS53jKzxF/nrFu/jM+mLMjAamUs7q+S+4hWNG&#10;JboDK4YUA5ZxJyWxpSWCB7wfD9fMjeOrrYUGyfOCF9USGTvViYryFnnkGJBZ0njmvb1bJi8bjhM1&#10;qyyJ87TsNxaV1ZcvK5uvWld2XbetnPjR/eWsu88sz//kBeUlT7ysvP6Lbygv+fTLytabF9fU4mPy&#10;ijxjKAV/aKcWsMjzOUpV5pFjBhlo4yKyDF3JrlBiGx05r+X8kzNDdrEZIhz71aElab91rS2CyODk&#10;EHM4RH8CD8auxtYzMmrhncBZWpOzTTWK7h74Lfxb4WreZEd4cij/24jTLHZD5sDB2BaDR1EFFe9U&#10;5nKmqMokA2+iWQf/RVk4PHDTUgvJDv9zqjLXbuTVUIxKZ5BnZU4yKZZkfT6vNOZ+5oImORjWlvuL&#10;Xo1mvjNzjTNQonYcOf2FVNPk4IGP8uJSze22awJd5UbWZNPNpoQiQfNDE+TTrqxlT5xp6VHOBNtE&#10;VGBph+9iSDofYueeTJCyLqLVzqwpTsEwZVPIfNGg+4I4Ty/6SgzQ/K63OYDG8UVufnxI70O35DZe&#10;Js/iEKnGB04NVoz/2hsq+k5fR01Uh8iM/F46ZB/4RT4MRN5O5Jr1kR1L4Ds82/eSozBTic45oAH2&#10;Dxqko/A9mU/O4yO6jZzBZ4G79iKKL0jhrbaL60I/5AQbozYWDpy6aDtyTFEile2k9nE8NYI953Od&#10;cnacgX2PBE8PdsvcN/cfjZ6Gv+deOVrO/dLp0UlxoNAjmso66xkk/8MhmqBHwmPTrh8oJ915Wpn4&#10;8Lx6Bqo/ND7ywfDuVT21gp42NH2hbSXLOVGjuZbzZMzJvFZEJnEQHNtQ9Q6t10IT+c685wWf6367&#10;p6z6cO8/FDjKoIdU3cObC0MP2ljQn0q21yyDwNzGm3OCSuSr+KjgCThLa6y8b22RmZxN558msjZR&#10;KJX35nufubBXN+W+J91/9GzfBZ+Jvs4zpItynGQCiTiRbTb0bO7Z9HXWkRyqlT3zWe1/lc80P2Y/&#10;OobBZhaEwNfarNhMki3hrCPnSd9VBctGm77Bh3gbTWQMBf9K4+/O/HKPH134wIE/+8QfPvDUx779&#10;sa+9/Yu/9OfX/G+Hv/2x/+OaR84/PP+bK97Z+TsFJerxj9yT47RYFC1yZN+94Zfo21Me7jxz0ZPL&#10;P/tr33nd/l8rpRt++MnfP/tPKt++zqaBV3Tetvx9nW8svqLzgzhRFQG87rrTgQAomCBcFIoDZadM&#10;wQMedf08v9FkVYTKAcoVIQwluUVKRKQYJJiTAzUnRCuEq3R2VSqUN8OBYeAVASEkRnAbFHQzflpk&#10;gJIggCh+ikTagV1fQoKSY/D4LoLJ7kO9f3OcCDH3Y4z7n9HCiTLyOznIHCLz1Lma0TwYot4cJtof&#10;Rt4R4lwfOIhCCU1rYiiipmqOHRCHJwndxWEqjLo0Y09geFaY5VSKMUqH86RIhXQ+TXiVoeRAVScq&#10;w+6c3lI7wwQcWr01pC/AjUiUsLDDgg4/2t2wC1IFRoNncxYZYxiSkdEMCK+Md0KcI8IA9j0YgQEc&#10;eHUfhgkhTulHGdhprcaYkfcqLVJo0jZ1GK9GBiO7GZreM/4ZZwwPBhjj2i48gzTzlUNdDSKGXu6p&#10;2SmFSflyHmuqJ4EC7+ZN2TAUKD54b7uwjBxzRjPoxDU+o6QYhtZqfhQYGsnn/VF0YH9ChNoJEcSM&#10;Fo0e9ZMiLCsMG7253rPRIRpCp2CLrjgm1uN78AycldXWW0YEysF6USgKwHkghn8vPLgvPHB2jOY8&#10;tWGd7o2esx7CejLXK9k8GYUitWE2YZmxIopG+lS9LyMX/Xu1XsoezZsjXLgv5UI5R7kQ+ML+ojwM&#10;4apI4R39uAYO4dJmhVfD5+Zl/gwxxgWeAmO/h2frCS050yP1QcRIJEKK0smB8aEIdj3oVJSSpsrY&#10;4jyJBEmFQFut8SAnazIw5UBpIyDNGByl8dXCHTHMpAbKk9fTqtI6XKED9MAZAQevBnjgf/jjbKGd&#10;XFPP5WUOVW7Ap3WCI/xYK9o5KmN+lPH3A0v6/vqcdxz8zq/c9aZvLdw9+3uRrD88tgOONqXIcPKl&#10;87keXhh7IlS5Z3XWzNXzRaHQj3mhdQ47Yw8e8KeBV43gsCcO6vLf7A2N9ZfxwODYmag2spZqDDFK&#10;Gu+GtzhXQ4GnCo61dD1aRhfwC2eMOfOKHKt4lTJGzuJfcADTxgfmmnlxWPTzcr8Z8AVXoVEpfM5E&#10;1RLWwQ+jQc8WB+2VeZ79tp4ycdloWfSeuWX5+xaVNVcsK+uvXFE2XbWq7Lh2Uznxtn3l/AfPK6/6&#10;7KvKTz355vLCJ15UNtyyvFZ6rTRMVplr6FUqUC1cEj4gV2rUx2/AltMSOHcDAw6UFKBa/GBqnox3&#10;UYOaTRDZo7u/zS3tKuaAHxonS9AD+UXXcI5FwMOj/XmevmzDoVu76s6E6ElTG3tynjyb3iPPzMW8&#10;w6sqrJHnNiE9i/EmpUevI318nMERea5y2To53O6H99AVB4rTY17mCD/mRR+iwbFcn89FQBhkGsfS&#10;W8uC/1H3wRP0hevRa2igN/isKYCZs8IKHAFVAp3POvnhyEhFYKLLRO700dLLTQS59r4yvzyLDHeO&#10;1aaI36iS6ZzTBTHkLo48PDfXS293znh78CUCZaME77MtpLJzmkShnMOdFrmkJ5L0qFWB00kPHW2g&#10;q+npCrQNDs1J+sfS944fdBFdSbaSZZHtveG94chDMKkOQHClwa7KbdL4tB+ZHXrqiUwY4Ljgz/CB&#10;VL7l+f3G8No8OOK4BoY1khW64Vg4CzRA1oI1/LQNGXKEfrHZh+dCE4otiBIy+ut5NTiPLFICXI+l&#10;BZkLW6DSQ+SYdGBlzzWRZbPpuff8J+NAPRGj+dEY0J/qKWtv6JYRz4iTLZJ4zhdOKAfvWVgjplUu&#10;kBFok2zg8IMLXo8s6t7YLafcfVJZ+OG5dePFecpunkVP9E/RuGIH+GbU++B/OPeoJcPzG9EnxxQU&#10;j7A5oaogB0oFPRtrtXz4TTPKxPu7/xAxz9AzsWZWcKBCZxqpr4gTIh3eJgWYzIy8k9FApygwUlNm&#10;yW08T0Z6zRhE87nnvNyf42TMzrrNh52K9k4NXV8YB+qcOKCcFpuRjlAoNCPLRgRKpoZCEdV5yhzq&#10;me0Mtopy+7PyvfY31UYOLWuqa26qT7ItNJQWHeI8bYtc3JWxIDgdCi57YkvYzOolF8jW6NLB0BAb&#10;e0d+t+6GzpEl13b+/oKH9v6Hm7/98W+89IEL/v3e2w8+fcW3b/j5O37vX16856qROyc+2Pnr+YHT&#10;/MDNmScpnQfDb1oFnPtw59mLPjP6h2/95umv/ciffmQ0fPCTv/+Pf90I3vEYaqfN+tnO76y+vPPH&#10;C9/XeVZzM5EOxjpCgGy7Y6pAcZZUiTNqKlmEiqF0p55GUvcwhCp1wrIcLmloNZeZYUfRYlZKhQAz&#10;GAUUBCXHYKXMDYqbkUMpMCLa7lrbwWGkEZoUhXQGgqsZec14ZzgjSEzF2KXsm/NEABJoDJZmuDCk&#10;Mhd5x5rfEWb1+lzTkzktzWecoS2By+qsazKGFiNA1MnreJjUuSiCjtKZkfeu2RR47Q0jnBGiPiPM&#10;sJ/CCNwMCmRz4KtXlI7molt6Rq0NLHfHidpNiATWtbN1Rk3lywDfGvoG98ypli7m8FCG1gqGzQn1&#10;v+/ggGCxfkKcYYhZpwRNxQXBbMCH37qGMR2cMZKOOVFTgk5KH0dH+cw+18MNBcVQhAvv4coQHWyH&#10;7OEn89I/wQ6Oe0vDcX6AIp4WeHLopXTUtVA2aMBgyDD0CHm4Z8RYD2OYsYlmmgPFoPdbw3XohxIz&#10;0FOuIeD3xoHSl8Q4GMFzShT0+gi+Gi2l3Fzfdt3REVoFV3RDOfkeLMEu9KYBpBKlnKcNubcO48qZ&#10;+0wqW91dtRbzFoFqc0Kz5uV+3lOw1pB7V6USBUI4Kh+9MLSxIMaEoRoWBWMHrF7bogUcTfehFBnJ&#10;jC271dYE51F4NaUJb0chdaMIqjLFo2DpHvDWnCi81WinDfMGWw4HWPgdHMO/HdkYYqpGcZQYXevD&#10;A5TKoQh21Y9UJ3JIfDxKUOSpdtjP4FD53DlAxlWNQIXWOXsUESd1fuYtiiC3nIGmrO3sfFdz6ckX&#10;tNAMlOY8+cxoMoCsQWN4PUZLVYjg6HP0az3oD+0YjB90vrnzbN9Y33+68B3P+dLHfu/yz2+7cNkf&#10;x3h7pjpQzVhDn4YzJuCGLzhTnP6p4hSVzxhK6IkMQlueba7myFEho/CXQZ6Z6xQuRIBXf2K4zAoN&#10;DHGi8EzgVs9E4VMOMSeAgRLjgWOl+IMIFEdiLPxb4YA+zNEa0TJjCo1YL1nLMEc74AleZE2Tn6GX&#10;3uBL096R8NNInj87OFN2eHVwwona+ok4B+Gt7XllTMhysCM9923dMvftvZF9Y3EIF5Z1V64sG65a&#10;WzZdszrycW3Z95Ft5ay7DpUXPXphefXnX1ku/fyLy/67d5Sx9w0cdZLoD8ZmDDgOnGIWjKvqrJBj&#10;5uk1v+kNP2v6rneU3nNSRDnksgkUYOjP/WrqUeYlBYdjpffLLDDkiIMNHOIJvET/BLccjvH8VkGU&#10;Wso8PKT6WG3ubo4xgKVDH9N9wZ/y1s4WKSAh4iIKJgK1P/JCD59D9+ee+LHJGnjn9MAlfKEpdESm&#10;khFommMnysJxR3doMLJgNNdK5RvO9Ya0srpxl3VW/KE7DjuZNDU/YyC/VYJ7Zuah4tkZMcpPigOl&#10;5LLzYuCHfvCM8091raEb8lxEl2Grd8/aXHthZOq/imF/2eM95Z2f6ZQ35/9z41CfGPrQF0pKOGfJ&#10;mZMtwSH+l42gmIQ0vtrYPZ85A8mBeuFXOuVFn49tAvfg0HjunzLINjSMh8KDPeGxgfDWcPSd4hvV&#10;icq6xwNrqfn17HFk9kj0aQ8YgXfk3ZzQ1qr8fk3WPkr+gfus4Db3r6lswbezQDVtG87wEnmCz8iU&#10;psvI59CoZq+cpxqxIhfQNt0duA5lLoz6MTijg/I8zrUN31n5TAoZnfW8OFDnfDYwijOw+YHA875u&#10;mfNLcVA8N7S08ePdWgWuOk5wRu8GzkqoV3luc0dEMvDpxvk66Z5dZeX1E6U/dKrKJR3RFz4ajO7g&#10;7ElTFHniKHKirHtu8CU9TkPmpfgow8aEs0/6vXE4bLxKZVv6W31HK8BO2RTGQH7PgXJOVpYBJ0q7&#10;BAVWpAqCi3R2/zubVI8YWA97xTrALLKrJzBUQGJW+HE833OcnG8zOFAro0NEfEXsLvzCUYdDtoOz&#10;e5wnmRH1fFPoeFrej+Y9x0kKX60MmVH1VL7jdMkaWhAZyFZWL4Ce25B5L878yVrnoVQW3JpnLgu+&#10;xjmbwa1MJzw6SN6yYyL/RUNXZ42KWKwPviau7vxg1U0DX3j0L77x6r995m/3fPN7X3nOtV9/73W/&#10;/IWX/ulZdy59dvJDnSMKbqzO76UJKonurOI5n+wcOffxzl+87qvr3nfF9z48Gfr/5/9dHmvr1zr/&#10;Pzfb7XT+b/C57L617l2gAAAAAElFTkSuQmCCUEsBAi0AFAAGAAgAAAAhALGCZ7YKAQAAEwIAABMA&#10;AAAAAAAAAAAAAAAAAAAAAFtDb250ZW50X1R5cGVzXS54bWxQSwECLQAUAAYACAAAACEAOP0h/9YA&#10;AACUAQAACwAAAAAAAAAAAAAAAAA7AQAAX3JlbHMvLnJlbHNQSwECLQAUAAYACAAAACEAI3rAlu4C&#10;AAACDAAADgAAAAAAAAAAAAAAAAA6AgAAZHJzL2Uyb0RvYy54bWxQSwECLQAUAAYACAAAACEALmzw&#10;AMUAAAClAQAAGQAAAAAAAAAAAAAAAABUBQAAZHJzL19yZWxzL2Uyb0RvYy54bWwucmVsc1BLAQIt&#10;ABQABgAIAAAAIQDU8UFI4wAAAAwBAAAPAAAAAAAAAAAAAAAAAFAGAABkcnMvZG93bnJldi54bWxQ&#10;SwECLQAKAAAAAAAAACEAo7JH980hBwDNIQcAFAAAAAAAAAAAAAAAAABgBwAAZHJzL21lZGlhL2lt&#10;YWdlMS5wbmdQSwECLQAKAAAAAAAAACEAdn7SBPtNBwD7TQcAFAAAAAAAAAAAAAAAAABfKQcAZHJz&#10;L21lZGlhL2ltYWdlMi5wbmdQSwUGAAAAAAcABwC+AQAAjHcO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7" o:spid="_x0000_s1027" type="#_x0000_t75" style="position:absolute;width:34340;height:128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0gDzCAAAA2gAAAA8AAABkcnMvZG93bnJldi54bWxEj0uLwkAQhO8L/oehhb2tEz2oREfxgejF&#10;gw/EY5tpk2CmJ2YmJvvvHWFhj0VVfUVN560pxIsql1tW0O9FIIgTq3NOFZxPm58xCOeRNRaWScEv&#10;OZjPOl9TjLVt+ECvo09FgLCLUUHmfRlL6ZKMDLqeLYmDd7eVQR9klUpdYRPgppCDKBpKgzmHhQxL&#10;WmWUPI61UXCv17d9fXmO9FjrJV2bbbHLt0p9d9vFBISn1v+H/9o7rWAEnyvhBsjZG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adIA8wgAAANoAAAAPAAAAAAAAAAAAAAAAAJ8C&#10;AABkcnMvZG93bnJldi54bWxQSwUGAAAAAAQABAD3AAAAjgMAAAAA&#10;">
                  <v:imagedata r:id="rId20" o:title=""/>
                  <v:path arrowok="t"/>
                </v:shape>
                <v:shape id="Imagen 29" o:spid="_x0000_s1028" type="#_x0000_t75" style="position:absolute;left:29166;width:34341;height:128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/rWxLDAAAA2wAAAA8AAABkcnMvZG93bnJldi54bWxEj0GLwjAUhO+C/yE8wZum62F1q1FWZdGL&#10;B91l8fhsnm2xealNauu/N4LgcZiZb5jZojWFuFHlcssKPoYRCOLE6pxTBX+/P4MJCOeRNRaWScGd&#10;HCzm3c4MY20b3tPt4FMRIOxiVJB5X8ZSuiQjg25oS+LgnW1l0AdZpVJX2AS4KeQoij6lwZzDQoYl&#10;rTJKLofaKDjX69Ou/r+O9UTrJR2bTbHNN0r1e+33FISn1r/Dr/ZWKxh9wfNL+AFy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+tbEsMAAADbAAAADwAAAAAAAAAAAAAAAACf&#10;AgAAZHJzL2Rvd25yZXYueG1sUEsFBgAAAAAEAAQA9wAAAI8DAAAAAA==&#10;">
                  <v:imagedata r:id="rId20" o:title=""/>
                  <v:path arrowok="t"/>
                </v:shape>
                <v:shape id="Imagen 30" o:spid="_x0000_s1029" type="#_x0000_t75" style="position:absolute;left:42882;width:35157;height:128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0eTC+AAAA2wAAAA8AAABkcnMvZG93bnJldi54bWxET8uKwjAU3Qv+Q7iCuzHxMQ+qUVQUBlxN&#10;9QMuzbWtNje1iVr9+slCcHk479mitZW4UeNLxxqGAwWCOHOm5FzDYb/9+AHhA7LByjFpeJCHxbzb&#10;mWFi3J3/6JaGXMQQ9glqKEKoEyl9VpBFP3A1ceSOrrEYImxyaRq8x3BbyZFSX9JiybGhwJrWBWXn&#10;9Go1nFeEaW6V2uwm389LNanpRJ9a93vtcgoiUBve4pf712gYx/XxS/wBcv4P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PR0eTC+AAAA2wAAAA8AAAAAAAAAAAAAAAAAnwIAAGRy&#10;cy9kb3ducmV2LnhtbFBLBQYAAAAABAAEAPcAAACKAwAAAAA=&#10;">
                  <v:imagedata r:id="rId21" o:title=""/>
                  <v:path arrowok="t"/>
                </v:shape>
                <w10:wrap anchorx="margin"/>
              </v:group>
            </w:pict>
          </mc:Fallback>
        </mc:AlternateContent>
      </w:r>
    </w:p>
    <w:p w:rsidR="002C6A2A" w:rsidRDefault="002C6A2A" w:rsidP="002C6A2A">
      <w:pPr>
        <w:rPr>
          <w:noProof/>
          <w:lang w:val="es-ES"/>
        </w:rPr>
      </w:pPr>
    </w:p>
    <w:p w:rsidR="00563EEF" w:rsidRDefault="00310F5C" w:rsidP="002C6A2A">
      <w:pPr>
        <w:rPr>
          <w:noProof/>
          <w:lang w:val="es-ES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26EF2384" wp14:editId="3F32411D">
                <wp:simplePos x="0" y="0"/>
                <wp:positionH relativeFrom="column">
                  <wp:posOffset>-1049282</wp:posOffset>
                </wp:positionH>
                <wp:positionV relativeFrom="paragraph">
                  <wp:posOffset>-1063691</wp:posOffset>
                </wp:positionV>
                <wp:extent cx="7752737" cy="10021614"/>
                <wp:effectExtent l="0" t="0" r="635" b="0"/>
                <wp:wrapNone/>
                <wp:docPr id="115" name="Grupo 1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52737" cy="10021614"/>
                          <a:chOff x="0" y="0"/>
                          <a:chExt cx="7752737" cy="10021614"/>
                        </a:xfrm>
                      </wpg:grpSpPr>
                      <pic:pic xmlns:pic="http://schemas.openxmlformats.org/drawingml/2006/picture">
                        <pic:nvPicPr>
                          <pic:cNvPr id="109" name="Imagen 10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9706"/>
                          <a:stretch/>
                        </pic:blipFill>
                        <pic:spPr bwMode="auto">
                          <a:xfrm rot="16200000">
                            <a:off x="2704465" y="-2704465"/>
                            <a:ext cx="2327910" cy="7736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" name="Imagen 110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660499" y="5438425"/>
                            <a:ext cx="1793240" cy="19704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" name="Imagen 1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9706"/>
                          <a:stretch/>
                        </pic:blipFill>
                        <pic:spPr bwMode="auto">
                          <a:xfrm rot="5400000">
                            <a:off x="2838472" y="5107349"/>
                            <a:ext cx="2091690" cy="7736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9765E0" id="Grupo 115" o:spid="_x0000_s1026" style="position:absolute;margin-left:-82.6pt;margin-top:-83.75pt;width:610.45pt;height:789.1pt;z-index:251677696" coordsize="77527,10021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UC9aTwQMAAOANAAAOAAAAZHJzL2Uyb0RvYy54bWzsV11v&#10;2zYUfR+w/0DoXREl0ZIlxCkc2w0KdGuwrtgzTVGWUEkkSNpOUOy/75KU3cQ20CJDNhSoAcv85r3n&#10;nnOvdf3moe/QjivdimEWxFc4QHxgomqHzSz49OfbcBogbehQ0U4MfBY8ch28ufn1l+u9LHkiGtFV&#10;XCE4ZNDlXs6CxhhZRpFmDe+pvhKSDzBZC9VTA121iSpF93B630UJxlm0F6qSSjCuNYwu/WRw486v&#10;a87Mh7rW3KBuFoBtxj2Ve67tM7q5puVGUdm0bDSDvsCKnrYDXHo8akkNRVvVnh3Vt0wJLWpzxUQf&#10;ibpuGXc+gDcxPvHmTomtdL5syv1GHmECaE9wevGx7PfdvUJtBbGLJwEaaA9BulNbKZAdAHj2clPC&#10;qjslP8p7NQ5sfM96/FCr3v6CL+jBAft4BJY/GMRgMM8nSZ7mAWIwF2OcxFlMPPasgQCdbWTN6ltb&#10;o8PVkbXwaJBsWQnfEStonWH1bU7BLrNVPBgP6b/rjJ6qz1sZQlglNe267Vrz6CgKAbRGDbv7lt0r&#10;33kCOy4OsL/r6YYPKIYRgNnuscv8Jmqdei/YZ40GsWjosOFzLYHegKddHT1f7rrPblx3rXzbdh1S&#10;wvzVmuZjQyWEOnastZOjs6CNE25dwMvzdinYtueD8UJUvAO/xaCbVuoAqZL3aw68Uu8qfwmQ4b02&#10;liqWFk4cX5LpHOMiuQ0XE7wICc5X4bwgeZjjVU4wmcaLePG3NTEm5VZzAIB2S9mOtsLombUXlTDm&#10;DK8xp1W0oy4jWOicQYdfZyIMWUisrVqxPwBmBLhkRY4zz1ptFDesOQB/ANdHTYNO0Hr/m6gAYLo1&#10;wmFsdWLBB8wzyFzwccOjbJIcE5KBAkEg4aEDx3uwrIaSNMmLGHKY1VCep9mUuPR11AFQRGlzx0WP&#10;bAOQB7vdHXQHXnlPD0vsyd1gn4OwtPCzfuRSoCZpRiBQWTifL/OQkOU0vL2F1mKxKkgaZ2SyOgZK&#10;N7QS+w9rzUBE1b+PlbcNrHoeI8t4C/VIfuh6+KEx3gmtM35cYPNJRYFd/536bUB90j2oH0bAYTDi&#10;NdRvA/7KYk+AoVDxDXBfqnbwDLxEqR9A+17lFrQaNGLzgOfiKP+ReefqtztO6uIkyzApINeDeick&#10;nZLEVdev+o7zIk1A0r5GQqoh2K14qb5dCfjx9ZGe6SN9RX38rI7/e3WckPPiOAW95JBYrHZinKfE&#10;/UP6qp0EF3FW/KyNhzR7UfvufzK8RrgqOr7y2PeUp31oP30xu/kHAAD//wMAUEsDBBQABgAIAAAA&#10;IQCz1z+mxwAAAKUBAAAZAAAAZHJzL19yZWxzL2Uyb0RvYy54bWwucmVsc7yQwYoCMQyG7wu+Q8nd&#10;6cwcZFnseJEFr4s+QGgzneo0LW130be36GUFwZvHJPzf/5H15uxn8Ucpu8AKuqYFQayDcWwVHPbf&#10;y08QuSAbnAOTggtl2AyLj/UPzVhqKE8uZlEpnBVMpcQvKbOeyGNuQiSulzEkj6WOycqI+oSWZN+2&#10;K5n+M2B4YIqdUZB2pgexv8Ta/JodxtFp2gb964nLkwrpfO2uQEyWigJPxuF92TeRLcjnDt17HLrm&#10;GG8O8uG5wxUAAP//AwBQSwMEFAAGAAgAAAAhAKwO6+jjAAAADwEAAA8AAABkcnMvZG93bnJldi54&#10;bWxMj8FOwzAMhu9IvENkJG5bkkFXVJpO0wScJiQ2JMQta7y2WuNUTdZ2b0/GBW6/5U+/P+erybZs&#10;wN43jhTIuQCGVDrTUKXgc/86ewLmgyajW0eo4IIeVsXtTa4z40b6wGEXKhZLyGdaQR1Cl3Huyxqt&#10;9nPXIcXd0fVWhzj2FTe9HmO5bflCiCW3uqF4odYdbmosT7uzVfA26nH9IF+G7em4uXzvk/evrUSl&#10;7u+m9TOwgFP4g+GqH9WhiE4HdybjWatgJpfJIrK/KU2AXRmRJCmwQ0yPUqTAi5z//6P4AQAA//8D&#10;AFBLAwQKAAAAAAAAACEAf0Wqvl4WAQBeFgEAFAAAAGRycy9tZWRpYS9pbWFnZTEuanBn/9j/4AAQ&#10;SkZJRgABAQAAAQABAAD//gA7Q1JFQVRPUjogZ2QtanBlZyB2MS4wICh1c2luZyBJSkcgSlBFRyB2&#10;NjIpLCBxdWFsaXR5ID0gOTAK/9sAQwADAgIDAgIDAwMDBAMDBAUIBQUEBAUKBwcGCAwKDAwLCgsL&#10;DQ4SEA0OEQ4LCxAWEBETFBUVFQwPFxgWFBgSFBUU/9sAQwEDBAQFBAUJBQUJFA0LDRQUFBQUFBQU&#10;FBQUFBQUFBQUFBQUFBQUFBQUFBQUFBQUFBQUFBQUFBQUFBQUFBQUFBQU/8AAEQgCZwJj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kfwo/Cl&#10;or+PTnE/Cj8KdRQMb+FH4U6koEJ+Fdz8Gwf+E1jIyNsLk/oK4evR/glaF9a1C6x8sUAjz7swP/sp&#10;r6Lh2DqZth0v5r/dr+hUdz1iT/j5n/66y/8AoFT6t/yCJf8Aem/k9V2O6eY+skp/8cqfVv8AkES/&#10;7038nr9Bj/u2O9JfnE9n7UCHWv8Al7/30/8AZann/wCPyz/35f8A0alQa1/y9/76f+y1NP8A8fln&#10;/vS/+jUpVv8AfcZ/25/6kMcfhh8//SRkH/H6/wD15J/I0p/485v+uo/9CNJB/wAfr/8AXkn8jSn/&#10;AI85v+uo/wDQjTpfwZf9xv1B7r5FOT/jw1D/AK6Tf+hJUl1/x53P/XrL/M1HJ/x4ah/10m/9CSpL&#10;r/jzuf8Ar1l/ma8DpU/69R/ORt29SQ/8fkn/AF7r/OWrF9/x7H6y/wDo1arn/j8k/wCvdf5y1Yvv&#10;+Pc/WX/0ate/S/3LE+kv/S0YP44/10Gt/wAhK6/3R/7Tp5/48j/1zi/lTG/5CV19B/7Tp5/48j/1&#10;zi/lXZH46/rV/OZPSPy/Qp/8w3Sf+up/9mqG5/5FVP8Argf6VN/zDdJ/66n/ANmqG5/5FVP+uB/p&#10;XyGI/wB3r/8AYN/7joHVH4o/4v1ZZulL30ig4JLgf9+zX5RspRipBBHBFfq7cNt1L/toR/44a/ML&#10;4iaM3hzx94i0xl2/ZNQniUf7IkO0/iMGv3XgiX++x/6ev8kfR5BJKU4+Uf1/zOeo/OjNGa/Tz7IP&#10;zo/OjNGaAD86BRmjNMAxR+dGaM0gD86PzozRmgA/OgfjRmkzQA6tbwdE03i7Q41zue+gUfUyLWRm&#10;u6+BWjNr/wAYfCNoq7gNQjuGHqsR8xv0Q1nVly05SfRMxrSUKUpPon+R+k13/wAftz/vR/8AstWW&#10;/wCQe/8A10X+lVJm3XM594//AGWrbf8AIPf/AK6L/Sv5wpfxsX/3E/8ASpn5M/hj8v0KF3/yDx/1&#10;4JUt19y1/wCvgf8Aog1Fd/8AIPH/AF4JUtz9y1/6+B/6INeFLeXpS/8ASpG3/B/JEqf8hex/3ZP5&#10;mok/49Lv/rlH/IVKv/IWsf8Adk/maiT/AI9Lv/rlH/IV6Mvhn/iqf+o8TPt8v/SiOP8A1l//AL//&#10;ALSajTv9TY/7h/8ARKUR/wCsv/8Af/8AaTUad/qbH/cP/olK8qh/Fp/45f8Ap6Jq9n6foRWn+r03&#10;/r3k/mtaNx/qm/66j/0VWdaf6vTf+veT+a1o3H+qb/rqP/RVdmWf7pL/ALh/+mYEVPi+/wDMrP8A&#10;66P/AK81/wDQZKtr9yX8f/RrVUf/AF0f/Xov/oMlW1+7L+P/AKMavRy/ep/2/wDkRPp8jNP/ACA2&#10;/wCvgfyFSRf8gi5/66y/+gNUZ/5Abf8AXwP5CpIv+QRc/wDXWX/0Bq+cpfxYf9eV+bN3s/US162P&#10;0t//AEGvzX/bGjeP9ozxYWz8/wBlYE9x9lhH9K/SWJtqWh9Fg/8AQK+Av28tCbTPjRb3+393qWmQ&#10;y7h3dGeMj8lX86++4Qf7uov66n6n4bVo08+cX9qnJL74v8kfOGaM0fnRX6Kf1OGaM0fnR+dABmjN&#10;GfrRmgAzRmj86PzoAM0Zo/OkzQAuaM0Z+tJmgBc0Zo/Okz9aBH6mfs2RvD+zp4TR8/8AHgjAH0Mh&#10;I/Q16bb/AOuP/XUfzSuY+HWiN4X+Fnh3R5F2S2elWsEg/wBtUQN+oNdPb/65v+uo/mlfmWbO+Z3/&#10;ALsfzqH8HZhWjiMZiK0dpTm/vdxbn/kI3X/XCX+UdQ2//IRP/XOL/wBGCpbj/kI3X/XvL/KOoYP+&#10;Qif+ucX/AKMFeFiv98l/18l/6TI4o/B8kPs/vzf9dpf5y0yD/kC2n+7/AOzLT7P783/XaX+ctMg/&#10;5A1p/u/+zLWFP/d1/wBep/8ApVEb+L5r9Rusfcm/3Yv/AEIU6X/kLw/Rv/R9N1j7k3+7F/6EKdL/&#10;AMheH6N/6PrnxP8Avtb1h/6dmVH4F8/yRe03/jyj/H+Zoo03/jyj/H+Zor9Dy7/cqH+CP5I4Z/G/&#10;U+UsUYpM0Zr+aDzhcUYpM0ZoAXFGKTJozQAuK9u+EGkGw8MG6cbXvJC4z/cHyj+RP415BoOkTa/q&#10;9tYQ/fmfaWx91e7fgMmvpOztY7C0htoV2wwoI0X0AGBX6bwRgHUxE8bJaRVl6vf7l+ZrBdRhi8pu&#10;WyXMjfT5P/rVPq3/ACCJf96b+T0kq5BOBwG+v3SP60at/wAgiX/em/lJX1OOwqwtPGKKsnG6/wDJ&#10;f1uelCXM4epFrX/L3/vp/wCy1NOP9Ms/9+X/ANGpUGtf8vf++n/stTTn/TLP/fl/9GpXl1v99xn/&#10;AG5/6kM1j8MPn/6SMg/4/X/68k/kaX/lzm/66j/0I0kH/H6//Xkn8jSn/jzm/wCuo/8AQjTpfwZf&#10;9xv1B7r5FOT/AI8NQ/66Tf8AoSVJdf8AHnc/9esv8zUcn/HhqH/XSb/0JKkuv+PO5/69Zf5mvA6V&#10;P+vUfzkbdvUkP/H5J/17r/OWrF9/x7H6y/8Ao1arn/j8k/691/nLU99/x7n/ALa/+jVr36X+5Yn0&#10;l/6WjB/HH+ugjf8AISuv90f+06ef+PE/9c4v5Uxv+Qldf7o/9p08/wDHkf8ArnF/KuyPx1/Wr+cy&#10;ekfl+hT/AOYbpP8A11P/ALNUNz/yKqf9cT/Spv8AmG6T/wBdT/7NUUqNL4ZiRAWZoSAB3Py18lWi&#10;50K0Yq7eG/8AcdA6VpJf4v1ZoN/x8XII4Lg5/CvhD9sfwe3h/wCK51VE22us26ThgOPNQBHH1wEY&#10;/wC/X3lIwaRmAxk145+1J8Nm+IXwzuJrSLzNV0gm9twoyzqB+8QfVecdyq1++ZM1gaqi3o3K/wD2&#10;82/1NMpxaw+MjKWz0f8AXrY/PrFGKSiv0c/UxcUYpM0UALgUYpKM0ALgUYpKKAFxRikozQAuKMCk&#10;zRmgBcfSvpD9iPwe2p+OdU8QyJm30u18mNiP+W0pxx9EV8/7wr5vVS7BVBZicAAck1+jv7Pnw3Pw&#10;x+GenafcR7NTuc3l9xyJXA+U/wC6oVfqD614+aV1Sw7j1lp/mfO55iVQwjgt56fLr/l8z0F4tjSO&#10;WzvZePTBUVbb/kHv/wBdF/pUUi5Q9Oo5PsQf6VK3/Hg4/wCmi/0r8WxOFWHr13Fe7KEn83zN/i7/&#10;ADPz2MuaK9Shd/8AIPH/AF4JUt19y1/6+B/6INRXX/IPH/XglS3P3LX/AK+B/wCiDXx8t5elL/0q&#10;R1f8H8kSr/yFrH/dk/maiT/j0u/+uUf8hUq/8hay/wB2T+ZqJP8Aj1u/+uUf8hXoy+Gf+Kp/6jxM&#10;+3y/9KI4/wDWX/8Av/8AtJqNO/1Nj/uH/wBEpRH/AKy//wB//wBpNRp3+qsf9w/+ikryqH8Wn/jl&#10;/wCnomr2fp+hFaf6vTf+veT+a1pXH+pb/rqP/RVZtp/q9N/695P5rWjcf6pv+uv/ALSrsyz/AHSX&#10;/cP/ANMwIqfF9/5lZ/8AXR/9ea/+gyVbX7sv4/8Ao1qqP/ro/wDr0X/0GSra/dl/H/0Y1ejl+9T/&#10;ALf/ACIn0+Rmn/kBt/18D+QqSL/kEXP/AF1l/wDQGqM/8gNv+u4/kKkhBOk3AHeWX/0Bq+do61of&#10;9eV+bN3s/Uksflt044aCIA/8BFfLv7f3gdtW8BaJ4mgj3SaRdGCcgdIZsDJ+jog/4HX1Nb5W1t1K&#10;7WWJFYd8hQDWN448JWfj3whq/h6/H+i6jbPbswGShI+Vx7qcMPcCv1XJqLwmEpRe9rv562+VzvyP&#10;Nf7Izehj+kJa/wCF6S/Bs/IDFGK1vFnhi/8ABfiXU9C1OIw3+nztBKvYkHqPUEYIPcEVk/nX1h/c&#10;9OpCrBVKbumrp90wxRij86PzpliYpcUn50v50AGKMUfnR+dABijHvR+dJn60ALj3ox70n50fnQAY&#10;rvfgT4Hb4h/FvwzomzzLeW7WW5GOPIj+eTP1VSPqRXBfnX3B+wP8K307SdS8d38JWW/BsdP3DnyV&#10;bMjj/ecBR/uN61nUlyxbPkOLM3jkuT1sTe0muWP+KWi+7f0R9cTRedEUDbSSOfxpbf8A1x/66j+a&#10;U/NJEu2UYwMupwPqg/oa+HzTCpzjiYrXZ+mtvxb+8/ianL7Ilz/yEbr/AK4S/wAo6ht/+Qif+ucX&#10;/owVLc/8hG6/64S/yjqGD/kIt/1zi/8ARgr5HFf75L/r5L/0mR1R+D5IfZ/fm/67S/zlpkH/ACBb&#10;T/d/9mWn2f35v+u0v85aZB/yBrT/AHP/AGZawp/7uv8Ar1P/ANKojfxfNfqN1n7k3+5F/MU6X/kL&#10;w/Rv/R9N1j7k3+7F/wChCnS/8heH6N/6PrnxP++1vWH/AKdmVH4F8/yRe03/AI8o/wAf5mijTf8A&#10;jyj/AB/maK/Q8u/3Kh/gj+SOGfxv1PlLFGKSjNfzQecLijFFFIAxRSV6f8N/hw0skWrarFtiGGgt&#10;nHLHszD09B3+nX1ssy3EZriFQoL1fRLu/wCtRpXN34WeDTolg2o3abb26X5VYcxx9cfU9T+HvXe0&#10;lL3r+j8BgaWXYaGGo7R/F9W/U6UrKwdKj1RwdIkUElgJCc+6OakNNljE0Txt911KnHoRzU5jhXi8&#10;LUow+JxaX4P9Ea05csk2Qa1/y9/76f8AstTz/wDH5Z/78v8A6NSq+rN5kVw+MBmQ/qo/pU8//H5Z&#10;/wC9L/6NSvgK8XHG4y6/59/jiGdkfhj8/wD0kZB/x+v/ANeSfyNL/wAuc3/XUf8AoRpsH/H6/wD1&#10;5J/I04/8ec3/AF1H/oRopfwZf9xv1G918inJ/wAeGof9dJv/AEJKkuv+PO5/69Zf5mo5P+PHUP8A&#10;rpN/6ElSXX/Hnc/9esv8zXgdKn/XqP5yNu3qSH/j8k/691/nLVi+/wCPc/WX/wBGrVc/8fkn/Xuv&#10;85anvf8Aj3P1l/8ARq179L/csT6S/wDS0YP44/10Eb/kJXX+6P8A2nTz/wAeJ/65xfypjf8AISuv&#10;oP8A2nTz/wAeR/65xfyrsj8df1q/nMnpH5foU/8AmG6T/wBdT/7NUunkHS7NechBkfUCi2jWXTrD&#10;LfNExfbj6j+tTKoRQqgKoAAA7V1ZHlk+enjanwunBJd/cpa/JxJrVFZwXd/mxe1GKSlxzX3hxnwR&#10;+1F8FX+HHit9Z02Ajw5qshePYPltpjy0R9AeSvtkfw14hiv1Q8VeFtM8aaBeaNq9st1YXSFJIz1H&#10;owPZgcEHsRX57/Gr4I6v8HtcMc6veaJO5+x6iq/K467H/uuB279R7fZ5bjlWiqVR+8vx/wCCfouT&#10;5osTBUKr99fiv8/+HPN8UYpKK90+oF20YoxRQAYoxSUc0ALto20lLg0AG2jFFes/Af4Ban8XtWW5&#10;uFksfDNu/wDpN7jBkI6xxZ6se56L35wDlVqwowc5uyRjWr08PTdSq7JHYfsk/BV/FviGPxdqsH/E&#10;l0yTNqkg4ubgdCPVUPP+9gdjX27VLRNFsfDmk2mmabbR2lhaxiKGGMYCqP8APXqetXa+BxeKliqr&#10;m9uh+VZhjZY6s6j0XRdkGKc7j7G6k/MXDc/UU2jGR6V5GJo+3pSgt2mvvVjz4uzuU7v/AJB4/wCv&#10;BKluvuWv/XwP/RBpuoKBaShQQiWvljPsadc/ctf+vgf+iDX5diKM6FWdOa1Xsv8A0uR6EWpJNef5&#10;IlT/AJC9j/uyfzNRJ/x6Xf8A1yj/AJCpV/5C1l/uyfzNRJ/x63f/AFzj/kK65fDP/FU/9R4k9vl/&#10;6URx/wCsv/8Af/8AaTUad/qbH/cP/olKI/8AWX/+/wD+0mo07/VWP+4f/RSV5VD+LT/xy/8AT0TV&#10;7P0/QitP9Xpv/XvJ/Na0bj/VN/11H/oqs60/1em/9e8n81rRuP8AVN/11H/oquzLP90l/wBw/wD0&#10;zAip8X3/AJlZ/wDXR/8AXmv/AKDJVtfuy/j/AOjWqo/+uj/69F/9Bkq2v3Zfx/8ARjV6OX71P+3/&#10;AMiJ9PkZp/5Abf8AXwP5CrOnnFm453ee7D3GMf1NMtYln0sxs2P3wbHqABVkADOAAM5wBgVvkeWz&#10;nVpY2fwKnFLzd2/wJrVEk4Le4Yo/Gj8KK/QDiPk39tz4CyeI9N/4T7Q7cvqNhEE1OCMfNNAvSUDu&#10;U6H/AGf92vhbH1r9mnRXUqwDKRgg9CK+Cf2qv2VJ/Bd1d+LvCFo03h2QmW8sIVy1iTyWUd4v/Qfp&#10;07aNT7LP6K8POMIKEclzCVmtKcn/AOkP/wBt+7tf5b/OjH1oorsP6FD86MfWkpc80DD86MfWjNJQ&#10;Av50Y+tFJQIX86PzozXVfDX4Z698V/E8Gh6BaGe4f5pZmyIrePPLyN2UfmegyeKTdtWYV69LC0pV&#10;q0lGMVdt6JI1/gd8INQ+M/ju10W1EkNghE2oXgHEEAPJ/wB49FHcn0Bx+pmh6JZeG9GstK06BbWw&#10;s4UgghToiKMAfkK5D4M/B7Rvgv4Qi0bS18+4fEl7fOuJLqXH3j6KOir2HqSSe9rzqtTnemx/HnGn&#10;FMuI8Yo0dKFO6iu/eT9enZebYmOKchwy5JwCCcexzTaXFc8kpJp7H50MnIbULkg5Bt5f5R1Fb/8A&#10;IRP/AFzi/wDRgqYqD5jYyxiaNefXH+AqGAf8TFv+ucX/AKMFfneY4WeHxalLac2184y0O+nJSjbs&#10;h1n9+b/rtL/OWmQf8ga0/wB3/wBmWn2f35v+u0v85aZB/wAga0/3P/ZlrzKf+7r/AK9T/wDSqJb+&#10;L5r9Rus/cm/3Iv5inS/8heH6N/6Ppusfcm/3Yv8A0IU6T/kLw/Rv/R9c+J/32t6w/wDTsyo/Avn+&#10;SL2m/wDHlH+P8zRRpv8Ax5R/j/M0V+h5d/uVD/BH8kcM/jfqfKWaK6sfC7xEGIazjQDGWNxHjkZH&#10;Q+laVl8GdYnb/SLm0tgDhgGLsPwAx+tfz/RyfMMRLlp0ZX9LfnbscPJLscFzV3StHvdcuRb2Ns9z&#10;KeoQcL7k9APrXrej/BvSbMq99PNqDj+H/Vp+Q5/Wu4sNPtdMt1gtLeO2hHRI1Civs8v4JxVVqWNk&#10;oR7LV/5L8fQag+pw/g34V2+jtHeaoUvLwcrEBmOM/wDsx/T+degdKKK/WcDl+Gy2l7HDQsvxfm31&#10;NkktgzRmijvXojDNGaDRQAySNZl2uuVz0pXUyXFs3ZCxYn/adW/oadRmuHE4Kjik+dau2q30akl9&#10;6/PuXGbjsQwcXz/9eSfyNL/y5Tf9dR/6EaeEVZGcD52XYT7f5NIU/cvGP4nDZP1z/Wvl5ZRiKNOU&#10;Y2l/E2/vbbnR7WLf3FGT/jw1D/rpN/6ElSXX/Hnc/wDXrL/M1h6t4x8P6Nb3sN/r+lWUjvIQtzfR&#10;RnkqRncw9DVCT4s+B54Zol8Z+H97wSRjOqQY3EnH8VfMrK8e/aJUJfw0vhe95abHcoSkk0up15/4&#10;/JP+vdf5y1Yvv+Pc/WX/ANGrWRpfiLSNcuS+natY36tCE/0S5SU5Bf8Auk/3hWzKVlTaQcZb9WDf&#10;0FfQYfLMVLDV6UocrkpJX03kn67HJOShJX6f5DG/5CV1/uj/ANp05WzCEK8FEB+oFDfM5cj5j1OO&#10;tHpX0OGyuNKpKpUd7uTt0tJt2fyZzSqXSS8hEUIqqowoGAKXNFAr2klFJJaGQZozzRR3pgGaz9f8&#10;P6d4p0m40zVrOK/sLhdskEy5Vh/QjqCOQeRWhRTTad0NNxd1ufFXxg/Y+1fw7JPqfg3zNZ0zJY6e&#10;xzdQj0X/AJ6D6fN7HrXzlc28tnPJBPE8M0bFXjkUqykdQQehr9Yq47x18IvCXxHjP9vaLBdXGMLd&#10;oDHOvpiRcHHscj2r6LDZvKC5a6uu/U+uwfEE6aUMSuZd1v8A8E/MrNGa+u/FX7C9nK7y+HPEstuP&#10;4bfUoRIP+/iYx/3ya821X9jj4gacXMA0rUkTPzW15t6c871XHFeys0wdryqKPrp+Z9RSzbB1lpUS&#10;9dDw3NGa9b/4ZR+JuR/xIIgpGQxv7fGMZz9/05rb0n9jLx/qDqLl9J01TyTPdlzj2CK1UszwLdlW&#10;i/SSf5G8sfhIK7qr7zwnNWLGwutUvIrSzt5bu6lbbHBAhd3PoFHJr678J/sM6XbOkviPxFcX2OTb&#10;6fEIV+hdtxI+gFe9+Cfhj4X+Hdv5Xh/RrfT2I2vOF3zOP9qRssfpnFclbN6MNKfvP7keNiOIMNSV&#10;qKcn9y/H/I+Y/g5+xze6lJBqvjrNjZjDrpET/vpf+ujD7g9h83utfXWl6XZ6Jp9vYafbRWdnboEi&#10;ghQKiKOwAq1RXzGJxdXFSvUfy6HxOMx1fGy5qr06LogoozRXGcAUUUUwGyRrLGyMNykYINNuEMvk&#10;hR9yXefp5ZX/AAqSiuDFYKjjI8tRa6arfR3Wv6ebLjNx2Gp/yFrH/ck/maiT/j0u/wDrlH/IVMqh&#10;ZllA/eKMA+lNMYEUyA/6xVXntivma2U4iEZclpXc399JQXzuvxOhVYvfy/O5Xj/1l/8A7/8A7Saj&#10;Tv8AU2P+4f8A0SlQXGoWlhJd/aLu3g8xsjzJVX/lmw7n1NU7PxRo0KWqvq9gCikN/pKcfu1Hr6g1&#10;8pGjUo14KorWnJ69vaxf5a+hs6kLPXp+hetP9Xpv/XvJ/Na0rj/Ut/11H/oqsbTr+yuRZLDfW0xj&#10;idGEUysckjGMH2rZdldSMEgtu/8AHdtevlGAxE8M1y2v7PfypQT+5qxFSpHmun3/ADKrAmeIDkm0&#10;Qf8AjslWg+3eMZB3D/x8n/Cm4Hy8DKqFBxzgdBRX1GAypYa8qju236a/mc86nNsIiCNQqjAHaloo&#10;r34xUEoxVkjHcKKKKYC01lDqVYBlPBBGQRS5ooA+T/jz+xJZeJZbnXPARh0rUnJeXSJPktpj1JjP&#10;/LMn0+7/ALtfFfinwjrfgnVpdM17S7nSr+PrDcoVJHqp6MPcZBr9hKxfFfgvQfHOmNp/iDSbTV7Q&#10;5xHdRB9p9VPVT7gg10wrOOj1P2Hh3xIx2Vxjh8fH21NbO/vpev2vnr5n4/Z9qMmvvbxv+wF4S1l5&#10;JvDesX3h2VuRBMv2qAewyQ4/FjXjmu/sFePtOkb+z9Q0XVowCVC3DxSEepVkwP8Avo10fWKSV5St&#10;6n7bgePeH8dFWxHI+004/j8P3M+bMmjPtXtcn7G3xXQvt8OwyqhKlk1G2wCOvWQeo/OtDTf2Ivih&#10;fSbZ7LTdOAO0tdX6EA+/l7vQ/lULGYZ7VI/ej3JcTZJCPM8ZT/8AA4v8meCZPpRzX2J4U/4J5Xbu&#10;kniXxZDCg+9BpVuzk/SSTbj/AL4NfQnw4/Zn+H3wxeK403REvNSjwV1DUj9omB9VyNqH3VRVyrwW&#10;2p8dmfiVkmCi1hm60u0U0vnJ2/BM+L/gx+yJ4u+KEkF9qcMnhrw82GN1dxkTTL/0yjPJz/ebA5yM&#10;9K+9/ht8L/Dvwn8PppHh2xW1g4aWZvmmuHx9+R/4j+g6AAV1lFcc6kp7n8+8RcX5jxHLlrvlpLaE&#10;dvV/zP107JBmjNFFZHxAZozR+dFABmkVFSXzNvzHbk+wIOP0pc0VlUpQqrlqK402tiO2jKO+f4pJ&#10;HH0PmH+oqKD/AJAtp/u/+zLVk8gjmmGJRAsS/KiDCj05B/pXylfJJQi44d3XJKKT3u3Bry+y/vR0&#10;xqp/F3X6lfWfuTf7kX8xTpf+QxD9G/8AR9JqgEkMrM6xghBl2wOCO9Z9x4k0mPUo5H1SyRVDA7rl&#10;Af8AW7umfSvmcbhq1HF1ZzjZPkt8qk2/waZtGpHlSv3/ACRv6b/x5R/j/M0Vj2XjHQobZEfWbAMM&#10;8faU9T70V9jgMRRhhKMZTSajHquyOOck5N3JLj/UP/2x/wDRZq3a/wDIQuf+u/8A7K9VLj/UP/2x&#10;/wDRZq3af8hC4/67/wDsr18NgP8AfqX+P9ap3z+B+n+Q8/62BBwGhjJx6lgD+hpkMpkRmOBiVo/y&#10;J/oKf/y823/XGL/0MVBbf8e7/wDX3J/N696nmGIoYiMVK8bPR+Tj/mYuEZRLHI4IoyaS6byY1bGc&#10;u4P4yhf/AGY0Aghc8EqGA9jX2VDG0q03STtJKLt5SV0cri0r9Bc0ZoxRgV3EBmjNGKMCgAzXO+Nv&#10;iH4f+HWl/b/EGpw6fCc7EY5klI7Ig5Y/Qcd68w+Pf7Sun/C5JNH0dYtT8TsvMZOYrQEcNJjq3cIP&#10;qcDGfiDxP4q1fxnrE2qa3fzajfSn5pZmzgdlUdFUdgMAV7eCyyeISnU0j+LPpMuyWpi0qtX3Yfi/&#10;67n0X8QP23NSvHltvB+lx6fB0F9qAEkx9xGDtX8S1eDeJ/ih4t8Zux1rxFqF8j9YWmKxfhGuFH4C&#10;uXxRivqqOEoUF7kf8z7rD4DDYVfuoK/fd/eFH40YoxXYd4quyMGVirDkEcEV3nhL47+O/BTp/Z3i&#10;S8aBP+Xa7f7RFj0CvnH4YrgsUYrOdOFRWmroyqUqdVctSKa8z7D+HP7bVjfvFaeMtN/s6QnH9o2A&#10;Lw/VozllH0LfQV9K6Lrmn+I9Nh1DS72C/sphmOe3cOjfiO/t2r8p8V2Xw0+LHiL4VasLzRLwrA7A&#10;z2MuWgnHoy+v+0MEeteFicohNc1DR9un/APl8bkFKonPDe6+3T/gH6aZozXn/wAIPjPofxg0X7TY&#10;N9l1KAD7XpsrZkhPqD/Eh7MPxweK9AxXydSnKlJwmrNHwlWlOjN06is0FGeaMUYqDIKKMCq99cG2&#10;tJpUALIpYA9OoH/swrjxeKpYKhPE13aME2/RK5UYuclFdScsAyrkZY4A9TRE2+8iiP3HjWTP1Dcf&#10;+Oim3Shbm0A6C4I/UUW3/IRtf+vaP+UlfN1s0rTxkKENIqcU/NNJ/qbqmlFyfYiJL6XOzcnYhyf9&#10;9qib/Vat/wBfE3/otakX/kFT/wC4n/obVG3+q1b/AK7y/wDosV8ZipSnToSk7t01/wC5jrirN27/&#10;AOQr/wDHrH/1xf8A9ErSf8tF/wCuMn/tSlf/AI9Y/wDri/8A6JWk/wCWi/8AXGT/ANqVh/y+frH/&#10;ANsK6f15mhdfKRjjM+0/TIqBJD5zxnokCzE/hzU931T/AK+f6iqq/wDH3cf9eI/lX1+JxtfDYmKp&#10;y0utOnwyf5o5YwjKOpPz6fSinqoaNfXZCM/VyDVe2mE9rDMV2iRQQM9yM4r6ahmFOq4U56Tkm0vJ&#10;Oz/G33nPKDV2tiWjNGBRivUMwzRRijFMAyarajqdrpNq1xeTpbwr1eQ4/Aep9qwvGfjiz8I22GAn&#10;vnGY7cH/AMeb0H868P13xDf+JLw3F9OZG/hQcIg9FHavis84nw+U3o01z1e3Rer/AE39CJSseieI&#10;PjQqlotHtg+OPtFyOPwUf1P4VwWqeMtZ1kn7VqMzIf8AlmjbE/75XArGxRivx3HZ7mGYN+2qu3Za&#10;L7lv87mLk2Ge9GaMUV4JIZrW0vxZrGjkG01GeJR/AX3J/wB8nIrJxRitaVarQlz0pOL7p2/ID1HQ&#10;PjTIrLHrFqHXp9otuCPqp/ofwr0rStZstctRcWNwlzEe6HkH0I6g+xr5kxV7R9avdBvFurG4aCUd&#10;cdGHoR3FffZXxli8LJQxv7yHf7S/z+evmaKbW59NZ9qK5LwR4/tfFcQglC22oqMtDnh/9pf8O361&#10;1uBX7NhMXQx1FV8PLmi/617M2TuGaKMCjArrGFGaMCjALBe5IH5kD+tTKUYJyk7JBuIWCgk4A9TU&#10;dxKY4FkXkFtv/jhYH+VQpMbnSpJWAVmRgQOnEmB+gp9z/wAeEX/XQf8AoivicZnkqtJSwmkZRjJP&#10;raTf3aL8TrhRs/e8y2ihdTMeSUDgYP8AuE/zrNtv+PiH/ryl/wDRgrTH/IXf/roP/RZrMtv+PiH/&#10;AK8pf/Rgrx8xlKVRczvapUXyVSkbU9vkvyYJ/qL7/rtJ/wChJS3X3br/AK7/ANZKRP8AUX3/AF2k&#10;/wDQkpbr7t1/13/rJXz09v8At39Kht1+f+RpOPklOOQspH/fZqqZSq23cyuEPtlAf51af/Vzf7sv&#10;/oZqlJ93T/8Aruv/AKKFfaYrFVsOoOlJrSH4uK29DkhFSvddyyerd9pKn6g4oyfSn2yhpyCMj7S/&#10;H4PVa3l83eCP9WqlmJ/2FYn/AMer6TD5lCcYKto5Npdm0k/lp+Rg6b1t0Js0ZoABoxXsmQZo59KM&#10;UYFAB+FGfao7ieK0gkmmkWKKNSzO5wFHqa8c8bfFG41Z5LPSWa1svutMOJJf/iR+v8q8PNs5w2UU&#10;ueu7ye0Vu/8AgeZLkkd54m+JOk+HC8O/7ZeLx5EB+6f9pug/U+1eaa18V9c1QssEqafCeiwD5se7&#10;Hn8sVxuPejFfi2Y8U5jj21Gfs4do6fe93+C8jFybJrq9uL6TzLmeS4f+9K5Y/mahzRj3oxXyMpOT&#10;5pO7ID/PWijHvRUjPpm4/wBQ/wD2x/8ARZq3af8AIQuP+u//ALK9VLj/AFD/APbH/wBFmrdp/wAh&#10;C4/67/8Asr1+r4D/AH6l/wBfP1qnuz+B+n+Q/wD5ebb/AK4xf+hioLb/AI93/wCvuT+b1P8A8vNt&#10;/wBcYv8A0MVBbf8AHu//AF9yfzeu2p/vMfSX5xIXw/cS6h/x7p/10b/0elV7qXyZrdgMnyIlx9d1&#10;WNQ/1Cf9dG/9HpVTUPv23/XKH+bVjmdWdCvKrTdpRhSaf/bsh00nGz7sug5AI6EZH0ozUc9wIRaK&#10;QTviiUY7Ehuf0qXFfpGDxkMXB8r96O67P+tThnBxYma8S/aW+PS/CzRV0nSZEfxPfxkxngi0i6ea&#10;R69QoPcEngYPqHjvxhY+APCWp6/qB/0ayiMmwHBkboqD3ZiAPrX5n+MPFeoeOPEuoa5qk3m3t7KZ&#10;HPZR2VfRVGAB6CvqsswaxE/aTXur8WfQ5Ll6xdT2tRe5H8X2/wAzLubqa9uZbi4lee4lYySSyMWZ&#10;2PJJJ6kmo6MCjAr7U/SdgoFGKMCmAGijFGPegANB60YFGBQAUCjAowKANnwf4w1XwJ4htNa0a6a1&#10;vrZsqR9117ow7qehFfot8Ifinp3xb8IQaxZYhuVxFeWZbLQSgcj3B6g9x7ggfmhgV6V8AvitN8J/&#10;HlteSSMdGvCLfUIhyDGTw4Hqh5Htkd68jMMGsTT5or3lt5+R4Gb5csZS54L347efl/kfo3mjNNil&#10;jniSSN1kjdQyupyGB5BBpznYjNjOATx7V8JKSgnKWyPzG3QZcs8dtJIvZWwfcKT/AEqDWzmwvD/0&#10;y/8AjVW75dukuM5wZhk/7r1T1r/kH3f/AFy/+NV+ccR151sHi037vs00u14SZ30ElKPr+qLV5/x9&#10;Wv8A18n+YpLb/kI2v/XtH/KSlvP+Pq1/6+T/ADFJbf8AIRtf+vaP+UlN/wDIyX/XyH/pMRf8u/k/&#10;zIV/5BU/+4n/AKG1Rt/qtW/67y/+ixUi/wDIKn/3E/8AQ2qNv9Vq3/XeX/0WK8Kv/Cof9e1/7mN4&#10;7y9f8hX/AOPWP/ri/wD6JWk/5aL/ANcZP/alK/8Ax6x/9cX/APRK0n/LRf8Ari//ALUrL/l8/WP/&#10;ALYPp/XmaF31T/r5/qKqr/x93H/XiP5Vau+qf9fP9RVVf+Pu4/68R/Kvocw/3mP+Jf8ApEjCHw/1&#10;5FuP7i/7sH/ow1mw/wDIF07/AHh/6JatKP7i/wC7B/6MNZsP/IF07/eH/olq5se2pUGv5Jf+nYlU&#10;9n6/oWrebz4ElxjcAcemQDj9akqpbzC30aGQgkBlyB3/AHQq0h3ordMjOK+zyjMFjaEI1JXqKKb+&#10;fXtqclWHJJ22FrnfG3i+HwlpRmOJLuXKwQnufU+w/wDrd63rieO0t5Z5nEcUal3Y9AByTXzp4t8R&#10;y+KNamvJCVi+7DGT9xB0H9T7mvN4lzr+ycLy0n+9novLu/l08/Q5pOxm3+oXGqXk11dStNPKdzO3&#10;U1BQR1or+fZSlOTlJ3bMAo/z0ox70Y96kQnb/wCtS5ox70YFAwzRRiigQf56Un+elLj3pMe9AEtt&#10;dS2dxHPBI0U0bBldOCD61714B8ap4s04rLtTUIABMg43Ds49j+h/CvAfxrR8Pa5P4c1aC+tz80Z+&#10;ZM8OvdT9a+oyDOp5RiU2/wB3L4l+q81+OxUZWZ9LZozUGnX0OqWMF3btvhmQOp9j/WrGK/oqMlOK&#10;lF3TOkRiQjsBnapb8hSRsW2Z52zsoOOwkUCpIuYLw8j9yeD2OXB/lUUPUf8AXy//AKNWvlcfiZVZ&#10;JQfuOLdvSaV/wOmEbLXcp2f/ACAm/wB2T/0aanuf+QfF/wBdB/6IqCz/AOQE3+7J/wCjTU9z/wAe&#10;EX/XQf8AoivhaP8AuND/AK80f1Ox/HL1ZcH/ACF3/wCug/8ARZrMtv8Aj4h/68pf/RgrTH/IXf8A&#10;66D/ANFmsy2/4+If+vKX/wBGCvUzD+J/3Fqf+nKRnDb5L8mCf6i+/wCu0n/oSUt1926/67/1kpE/&#10;1F9/12k/9CSluvu3X/Xf+sleBPb/ALd/Sobdfn/kaT/6ub/dl/8AQzVKT7un/wDXdf8A0UKuv/q5&#10;v92X/wBDNUpPu6f/ANd1/wDRQr6rMfhh6Q/9Kic1Pr8y7a/8fH/by38nrPi/499S/wCvc/8AomOt&#10;C1/4+D/18t/J6z4v+PfUv+vc/wDomOscb/u9H/FU/wDTbKh8T9F+ZLbTeY0qYwUYj6jj/ECps1Ws&#10;SQ+oEHBCyc/gtTQTrcKzKCoDFcH2r6PI8x9vRjQrS9/3reaTt+Gn9XOetTs7rYfmkZgoJJAA5JPa&#10;nYrzv4ueKzplguk2z7bi6XMrDqsfTH49PoD617GY4+nluFniqu0end9F8zmbsrnI/Efx4/iO7axs&#10;3K6ZC2Mj/lsw/iPt6D8fpxH+elGPejA9a/mvHY2tmFeWIru8n+HkvJHO3fUP89KP89KMD1owPWuE&#10;Qf56UelGB60Y96Qg/D9KKMD1ooGfTVx/qH/7Y/8Aos1btP8AkI3H/Xf/ANleqlx/qH/7Y/8Aos1b&#10;tP8AkI3H/Xf/ANlev1fAf79S/wCvn61T3Z/A/T/If/y823/XGL/0MVBbf8e7/wDX3J/N6n/5ebb/&#10;AK4xf+hioLb/AI93/wCvuT+b121P95j6S/OJC+H7iXUP9Qn/AF0b/wBHpVTUPv23/XKH+bVb1D/j&#10;3T/ro3/o9Kqaj9+2/wCuUP8ANq5M5+Op/gp/+kyKpbL1ZLcDNxpnfiH+TVNE++JGyDkZ49ain/4+&#10;dM+kP8mpLObMcUW37se/dnrl2H9K9zJsSqWPnRk9J3+9KH6NmVWN4J9v+CfJv7b/AI/aS80fwdbS&#10;fu41/tC8APVjlYlP0G84/wBpa+VK7X40+J28YfFXxNqe/fG968UR/wCmcf7tP/HVFcVmv6EwdFUK&#10;EYf1dn6fl2HWGwsKfW136vcKOaM0ZrtPRCgUUUgA5o5ozS5oAbzS0ZoJoAOaSnUZoAbzS80uaTNA&#10;H3x+yR4/bxj8LYrC5l33+huLJ8nkxYzEf++cr/wCvaLo4hbI4KsQfpj/ABr4h/Yq8TtpXxRutIZ8&#10;Q6tZOoX1lj+dT+C+Z+dfbMrMftKsSQjMFHoCkZ/mTX5BxfJYKlOCX8TRfO7f5NH5lmOGVDHyS2fv&#10;ff8A8Euaj/yC5f8Aen/lJVLWv+Qfd/8AXL/41V3Uf+QXL/vT/wApKpa1/wAeF3/1y/8AjVfnue/7&#10;jiv+vUf/AE3I8+j8cfX9UWrz/j6tf+vk/wAxSW3/ACErb/r2j/lJS3n/AB9Wn/Xyf5ikt/8AkI2v&#10;/XtH/KSul/8AIyX/AF8h/wCkxJ/5d/J/mQr/AMgqf/cT/wBDao2/1Wrf9d5f/RYqRf8AkFT/APXN&#10;P/Q2qNv9Vq3/AF8Tf+i1rw6/8Kh/17X/ALmN47y9f8hX/wCPWP8A64v/AOiVpP8Alov/AFxf/wBq&#10;Ur/8esf/AFxf/wBErSf8tF/64yf+1Ky/5fP1j/7YPp/XmX7vqn/Xz/UVVX/j7uP+vEfyq3d9U/6+&#10;f6iqq/8AH3cf9eI/lX0OYf7zH/Ev/SJGEPh/ryLcf3F/3YP/AEM1mw/8gXTv94f+iWrSj+4v+7B/&#10;6MNZsP8AyBdO/wB4f+iWrlzDeh/17l/6diVT6+v6DX/5F5fqP/RQq8rZ4yPlCjA7fKD/AI1Rf/kX&#10;k+o/9FCrIm8qcptyZDEuc9P3TN/SpybErDYqjzOylGnH71Ut97sFWPNF/P8AQ4b4w68bDQ4tPjbE&#10;t63zYP8AyzXk/mcfrXi9dj8VtSN/4wuIwcx2qLCv5bj+rH8q4+viOJsa8bmlV30h7q+W/wCN2eNJ&#10;3YlFFFfLEBR+NLRQA38aXmiloASiiigApPxp1FIBPxo5paKAPW/gxrxnsrrSZGy0B86IH+6Thh+B&#10;wf8AgVelMcLnGRkA/iQP618/fDrUjpnjHTnzhJn8hh67uB+uPyr32ZmE8ahvkZCSPUiSPH8zX7Zk&#10;Oav+wpOfxU/d++yi/le3ojrornaRNa/8edz/ANcT/wChSUyHqP8Ar5f/ANGrT7X/AI8rn/rgf/Qp&#10;KZD1H/Xy/wD6NWtofwKH/Xv/ANvO7q/X9CnZ/wDICb/dk/8ARpqa5/48Iv8AroP/AERUNn/yAm/3&#10;ZP8A0aanuf8Ajwi/66D/ANEV85R/3Gh/15o/qbv45erLg/5C7/8AXQf+izWZbf8AHxD/ANeUv/ow&#10;Vpj/AJC7/wDXQf8Aos1mW3/HxD/15S/+jBXqZh/E/wC4tT/05SM4bfJfkwT/AFF9/wBdpP8A0JKL&#10;r7t1/wBd/wCslCf6i+/67Sf+hJS3X3br/rv/AFkrwJ7f9u/pUNuvz/yNJ/8AVzf7sv8A6GapSfd0&#10;/wD67r/6KFXX/wBXN/uy/wDoZqlJ93T/APruv/ooV9VmPww9If8ApUTmp9fmXbX/AI+P+3lv5PWf&#10;F/x76l/17n/0THWha/8AHwf+vlv5PWfF/wAe2pf9e5/9Ex1jjf8Ad6P+Kp/6bZUPifovzFsvv6h/&#10;uSfyWlsGxCFyBmSU/XBH+JpLL7+of7kn8lqKGYW8AlK7hG1w+3OM4XNeZgsSsHUo1pOyXNf0dSKf&#10;4Nmko8ya/rYuyypDE8jkKiAszHsB1NfNniTWX8Qa5d37k/vXOxT/AAoOFH5Yr274lakdM8HX5U7Z&#10;JgIF/wCBHB/TNfP9LjnGuVSlg4vRLmfq9F92v3nizfQT8aPxpaK/LDIT8aPxpaKQCfjR+NLRTAQf&#10;WilzRQB9M3H+of8A7Y/+izVu0/5CNx/13/8AZXqpcf6h/wDtj/6LNW7T/kI3H/Xf/wBlev1bAf79&#10;S/6+frVPen8D9P8AId/y82//AFxi/wDQxUNt/wAe7/8AX3J/N6nz/pNt/wBcYv8A0MVBbf8AHu//&#10;AF9yfzeu2p/vMfSX5xIXw/cS6h/qE/66N/6PSqmofft/+uUP82q3qB/cJ/10b/0elVNR+/bf9cof&#10;5tXJnPx1P8FP/wBJkVS2Xqyaf/j50z/tj/Jqz76+/svRtQvf+faxM3P+yZT/AErQnP8ApOmfSH+T&#10;VgeLFaTwP4iReWbR5gPriauvLlfOaSf80v8A0iBdk42fl+Z+YLs0jszEszHJJ7mm4pc0ma/qI/WA&#10;5oxRmjNAC4pMUuaM0AJilxRmjNACYNGKXNGaAExRilzRmgBMUYpc0maAPQf2ftRbS/jR4PmU4L36&#10;QfhJmM/+hV+jl0MT3w/22/8ARcVfmn8GlaT4ueCgOv8AbNmfwEyk1+lt3/x833/XRv8A0XFX5F4g&#10;Jexov+9/7bI+JzxL6zB/3f1LWoj/AIlcv+9P/KSqWtf8g+7/AOuX/wAaq7qJ/wCJXL/vT/ykqlrX&#10;/Hhd/wDXL/41X51nv+44r/r1H/03I+Yo/HH1/VFq8/4+rX/r5P8AMUlv/wAhG1/69o/5SUt5/wAf&#10;Vr/18n+YpLc/8TG1/wCvaP8AlJXU/wDkZL/r5D/0mJP/AC7+T/MhX/kFT/7if+htUbf6rVv+u8v/&#10;AKLFSL/yCp/+uaf+htUbf6nVv+u8v/osV4Vf+FQ/69r/ANzG8d5ev+Qr/wDHrH/1xf8A9ErSf8tF&#10;/wCuL/8AtSlf/j1j/wCuL/8AolaT/lov/XF//alZf8vn6x/9sH0/rzL931T/AK+f6iqq/wDH1cf9&#10;eI/lVq66p/18/wBRVVf+Pu4/68R/Kvocw/3mP+Jf+kSMIfD/AF5FyMfIv+7B/wChms2H/kC6d/vD&#10;/wBEtWlGfkX/AHYP/QzWbD/yBdO/3h/6JauXMN6H/XuX/p2JVPr6/oNf/kX1+o/9FVNjN9CP9tP/&#10;AERJUL/8i+v1H/oqp1P/ABMIP99P/RD15WG/3jC/4qH/ALeaS+GXz/Q+cvEtwbvxFqkx533MhH03&#10;HFZtWtVBXVLwHqJn/wDQjVXNfnOIk51pye7b/M8APWigmjNYCCj/AD0ozRmgA/z0oozRmkAUUZoz&#10;TAKP89KM0ZoAP89KKM0ZpATWVwbS8t514MUiuD9Dmvp66GJrX3if/wBGRV8t9a+o7jh7IdxCw/8A&#10;IkVffcPyf9m42PS9L/0s7MN8f9diW1H+hXP/AFxP/oUlMh6j/r5f/wBGrT7U/wChXP8A1xP/AKFJ&#10;TIeo/wCvl/8A0atfaQ/gUP8Ar3/7edvV+v6FOz/5ATf7sn/o01Nc/wDHhF/10H/oiobP/kBN/uyf&#10;+jTU1yf9Ai/66D/0RXzlH/caH/Xmj+pu/jl6sugf8Td/+ug/9Fmsy2/4+If+vKX/ANGCtMH/AIm7&#10;n/poP/RZrMtv+PiH/ryl/wDRgr1Mw/if9xan/pykZw2+S/Jgn+ovv+u0n/oSUXX3br/rv/WShP8A&#10;UX3/AF2k/wDQkouvu3X/AF3/AKyV4E9v+3f0qG3X5/5Gm/8Aq5v92X/0M1Sk+7p//Xdf/RQq65/d&#10;zf7sv/oZqlJ93T/+u6f+ihX1WY/DD0h/6VE5qfX5l21H+kf9vLfyes+L/j31L/r3P/omOtC1P+kH&#10;/r5b+T1nxH/RtS/69z/6JjrHG/7vR/xVP/TbKh8T9F+Ytl9/UP8Ack/ktVpP+QdL9Lr/ANAqzZff&#10;1D/ck/ktVpP+QdL9Lr/0CvmK/wDuy9Jf+nIHRH4vu/I4/wCOU5j0mygHR7kvj6Kf/iq8a/z0r174&#10;7j9zpbdhJIP0WvIs1w8XSbzeon0Uf/SUfPy3D/PSk/z0pc0Zr40gT/PSj/PSlzRmkAn+elL/AJ6U&#10;ZozTATH+cUUZooGfTVx/qH/7Y/8Aos1btP8AkI3H/Xf/ANleqlx/qH/7Y/8Aos1btP8AkI3H/Xf/&#10;ANlev1bAf79S/wCvn61T3Z/A/T/If/y823/XGL/0MVBbf8e7/wDX3J/N6n/5ebb/AK4xf+hioLb/&#10;AI93/wCvuT+b121P95j6S/OJC+H7iXUB+4X/AK6N/wCj0qpqP37b/rlD/Nqt6gf3C/8AXRv/AEel&#10;VNR+/bf9cof5tXJnPx1P8FP/ANJkVS2Xqyacf6Tpn0h/k1VhbJe201rJyk1rsYexaQH+dWZ/+PnT&#10;PpD/ACanWuBawnaA20gnHJG4kfzr0crourmqmn8HM/8AyWmv1JqS5af9eZ+U+o2Eumahc2cw2zW8&#10;rQuPRlJB/UVXxXqX7TfhFvCHxl11FTZbag41GE4+8JeW/wDHw4/CvLM1/S1KoqtOM11R+rUKqr0o&#10;1V1SYuKMUmTRmtjoFxRikzRmgBcUYpKM0ALijFJzRk0ALijFGTRk0AGKMUmTRk0gPT/2aNHbWfjf&#10;4XjC5WCZ7pjjoI42cfqAPxr9Drht016fV2P/AJDir5C/Yb8JNdeIte8Syp+6tLdbKFiOC7kM2PcK&#10;g/77r68liZFnZiD5hdhj02xj+lfj/HblVhFRV1Bq/lpL9Wkfn2cVlPHci+ykvnuXNRH/ABK5f96f&#10;+UlUta/5B93/ANcv/jVXdRP/ABK5f96f+UlUta/5B93/ANcv/jVfn2e/7jiv+vUf/Tcjw6Pxx9f1&#10;RavP+Pq0/wCvk/zFJbj/AImNr/17R/ykpbz/AI+rX/r5P8xSW3/IRtf+vaP+UldL/wCRkv8Ar5D/&#10;ANJiR/y7+T/MhX/kFT/9c0/9Dao2/wBVq3/XeX/0WKkX/kFT/wDXNP8A0Nqjb/Vat/13l/8ARYrw&#10;6/8ACof9e1/7mN47y9f8hX/49Y/+uL/+iVpP+Wi/9cX/APalK/8Ax6x/9cX/APRK0n/LRf8Ari//&#10;ALUrL/l8/WP/ALYPp/XmaF31T/r5/qKqr/x93H/XiP5VZuuqf9fP9RVVf+Pu4/68R/Kvocw/3mP+&#10;Jf8ApEjCHw/15FyMfIv+7B/6GazYf+QLp3+8P/RJrSjPyL/uwf8AoZrNh/5Aunf7w/8ARLVy5hvQ&#10;/wCvcv8A07Eqn19f0Gv/AMi8n1H/AKKFSsdt7Cf9tP8A0Q9RP/yLy/Uf+ihVyMAySkqCcRFSR0Oz&#10;nH5/rXFl9B18Vhop2t7J/wDgKqS/G1iqj5Yy+f6Hzp4yszZeKtWiIwPtDsB7Mdw/QisbFd98ZNKN&#10;p4ihvVXCXcQyf9teD+m2uBzXwOcYZ4TMK1F9JO3o9V+DPDaswxRiiivHJDFGPejNFABijFJmloAM&#10;UYoooAMUYozSc0ALijFGaKALuiWZv9ZsLYDPmzon5sBX0tcnM9sPSNx/5Eirw/4T6UdR8WxTFcxW&#10;iNKSRxnov6nP4V7fJGzTJJkbVTbjvkvH/wDEmv1HIcHP+xMRWS1nKP3Rabfy1+47MNZSTZNaj/Qr&#10;n/rif/QpKZD1H/Xy/wD6NWn2p/0K5/64n/0KSmQ9R/18v/6NWvoYfwKH/Xv/ANvO3q/X9CnZ/wDI&#10;Cb/dk/8ARpqa5/48Iv8AroP/AERUNn/yAm/3ZP8A0aamuf8Ajwi/66D/ANEV85R/3Gh/15o/qbv4&#10;5erLqj/ibv8A9dB/6LNZlt/x8Q/9eUv/AKMFaYP/ABN3/wCug/8ARZrMtv8Aj4h/68pf/Rgr1Mw/&#10;if8AcWp/6cpGcNvkvyYJ/qL7/rtJ/wChJRdfduv+u/8AWShP9Rff9dpP/Qkouvu3X/Xf+sleBPb/&#10;ALd/Sobdfn/kab/6ub/dl/8AQzVKT7un/wDXdf8A0UKuuf3c3+7L/wChmqUn3dP/AOu6f+ihX1WY&#10;/DD0h/6VE5qfX5l21H+kf9vLfyes+If6PqX/AF7n/wBEx1oWp/0g/wDXy38nrPi/49tS/wCvc/8A&#10;omOscb/u9H/FU/8ATbKh8T9F+Ytl9/UP9yT+S1Wk/wCQdL9Lr/0CrNl9/UP9yT+S0lkFIiDKGTzJ&#10;wwIyCCAOa8CNF4mNOjF2cuZffVgja/Ld/wBbM43412puPDsFwBnyrkZ9gQR/PFeK4r6O8ZaUdb8M&#10;ahaKuZGiLIPVl+YD8xXzhmseNsM6WYRrdJxX3rR/hY8Ka1FxRikzRmvzwzFx9aMUlGaAFxRikzRm&#10;gBcfWikzRQB9NXH+of8A7Y/+izVu0/5CNx/13/8AZXqpcf6h/wDtj/6LNW7T/kI3H/Xf/wBlev1f&#10;Af79S/6+frVPen8D9P8AIf8A8vNt/wBcYv8A0MVBbf8AHu//AF9yfzep/wDl5tv+uMX/AKGKgtv+&#10;Pd/+vuT+b121P95j6S/OJC+H7iXUP9Qn/XRv/R6VV1H79t/1yh/m1WtQ/wBQn/XRv/R6VU1D79t/&#10;1yh/m1cmc/HU/wAFP/0mRVLZerJbn5ZtNbBIVYicfRqsBQAAOABgCgENHCRg/uUX8QD/AI0V97lO&#10;C+rxlWlvOz9FZL8bXOOrPmdux86/tnfDhvEXgy18T2cW+80ZitxtHLW7kZPvtbB9gzGviSv1fvbO&#10;DUbOe0uolntp0aKWJxlXQjBBHoQa/OT46fCW6+EfjWew2u+kXJM2n3Lc74s/cJ/vLnB/A9xX6ZlG&#10;KUo/V5brY+24fxqlB4Wb1Wq9Oq+R53xRxSUV9IfZC0cUlFAhaPxpKKBi8UcUlBoEL360UGkoAXj1&#10;p0cbTOqIrO7EKqqMknsAKZX0Z+yL8GX8U+IU8X6rAf7H0yT/AERXHFxcjoR6qnX/AHsehrnr1o4e&#10;m6kuhy4rEwwlGVafT8X2Ppv4E/Dv/hWXw00rSJVCag6/ar3H/PZ8Fh/wEbV/4DXd3Kgwue+08k9v&#10;8ipKO9fmONp/XqdSFT7V/wCvkfkc60qlV1Zbt3Haj/yC5f8Aen/lJVLWv+Qfd/8AXL/41Vq9cHSn&#10;XOWHmk/ijn+tVda/5B93/wBcv/jVfmufxcMHi4y3VOP/AKRI6aHxR9f1RavP+Pq1/wCvk/zFJbf8&#10;hG1/69o/5SUt5/x9Wv8A18n+YpLb/kJW3/XtH/KSt3/yMl/18h/6TEn/AJd/J/mQr/yCp/8Armn/&#10;AKG1Rt/qtW/67y/+ixUi/wDIKn/3E/8AQ2qNv9Vq3/XeX/0WK8Ov/Cof9e1/7mN47y9f8hX/AOPW&#10;P/ri/wD6JWk/5aL/ANcX/wDalK//AB6x/wDXF/8A0StJ/wAtF/64v/7UrL/l8/WP/tg+n9eZoXfV&#10;P+vn+oqqv/H3cf8AXiP5VZu+qf8AXz/UVWX/AI+7j/rxH8q+hzD/AHmP+Jf+kSMIfD/XkW4/uL/u&#10;wf8AoZrNh/5Aunf7w/8ARLVpR/cX/dg/9DNZsP8AyBdO/wB4f+iWrlzDeh/17l/6diVT6+v6CEFv&#10;D6ADJLKAB/1yFXxgqpAIyoz9cAf0qvp5B02AZG4MrYx/0zA/rVivoOHsFy0o4uX2oRS+V9fxaMK8&#10;9eXzOV+JHh0+IPDMwiXddWx86IDqcdR+Iz+OK8Br6nrw34neEG8P6qby3TFhdMWGOkb9Sv8AUf8A&#10;1q+a41ymU1HMaS20l+j/AEfyOCa6nFHFGKSjmvyIyF/GjFHNJzQAfjS/jSc0vNABRiko5oEL+NGK&#10;OaTmgBfxo/Gkrqvh74RbxTrCtKp/s+3IeZuzeifj/LNdeEwtXG14Yeiryk7f15LdjSuek/Cjw6dG&#10;8Oi5lXbcXpEpB6hP4B+pP412pAI5Gcc4zQoCgADAHQClr+mcHgaWDwkMHHWKVvXu/nudK93YW2GL&#10;S6HpCf8A0KSo4eo/6+X/APRq1KrBYbrJ+9EQB9Nx/rUUPUf9fL/+jVr5fEUHhvZ0X9mDX/k+n4Hb&#10;F8yb8/0Kdn/yAm/3ZP8A0aanuf8Ajwi/66D/ANEVBZ/8gJv92T/0aanuf+PCL/roP/RFfI0f9xof&#10;9eaP6nS/jl6suD/kLv8A9dB/6LNZlt/x8Q/9eUv/AKMFaa/8hd/+ug/9Fmsy2/4+If8Aryl/9GCv&#10;UzD+J/3Fqf8ApykZw2+S/Jgn+ovv+u0n/oSUt1926/67/wBZKRP9Rff9dpP/AEJKW6+7df8AXf8A&#10;rJXgT2/7d/Sobdfn/kaT/wCrm/3Zf/QzVKT7un/9d1/9FCrr/wCrm/3Zf/QzVKT7un/9d1/9FCvq&#10;sx+GHpD/ANKic1Pr8y7aj/ST/wBfLfyes+L/AI99S/69z/6JjrQtf+Pj/t5b+T1nxf8AHvqX/Xuf&#10;/RMdY43/AHej/iqf+m2VD4n6L8xbL7+of7kn8lp9gALdgQQwkfk+hI/wpljgy3yk43B1H4hatk5P&#10;QD2Fd3D+C9q44qW0edW7tyv+FkRXnb3e9gwPWvn34ieHT4e8S3CKu22uD50JHTBPI/A5H0xX0DXN&#10;ePvCg8VaK0cYAvYMyQMfXuv0P88V6XE2VPNMC1TX7yGsfPuvmvxSPPkro+fOKOKdLE8EjxyKySIx&#10;VlbggjqDTea/nhpp2ZgGBRgetHNHNAgxRgetFHNACgcUUnP+TRQM+mrj/UP/ANsf/RZq3af8hG4/&#10;67/+yvVS4/1D/wDbH/0Wat2n/IRuP+u//sr1+rYD/fqX/Xz9ap7s/gfp/kP/AOXm2/64xf8AoYqC&#10;2/493/6+5P5vU/8Ay823/XGL/wBDFQW3/Hu//X3J/N67ppvFRS7S/OJC+H7ibUP9Qv8A10b/ANHp&#10;TJbdZmgdiGUQoNvfIz/jUswWZNrA8Oxz9X3D+QpMce30r6illKrYh18Qk4uMEl5xWt1212Od1LR5&#10;Y+YtFJijFfUHOKa5D4o/DLSvit4Un0bVF2MfntrpVBe3lxw6/wAiO4JHvXXUYq4TlCSlF2aLp1JU&#10;pKcHZo/MH4h/DvWvhj4km0fWrfypV+aKdATHcJ2dD3H6jocGuYya/T74g/DjQviboT6VrtoLiLlo&#10;pl+WWBv7yN2P6HuCK+IPi7+zP4n+GMk15bxPregLlhfWyZaJf+mqDlf97lfcdK+0wWZQxCUKmkvz&#10;9P8AI/SMuzili0qdV8s/wfp/keQUZpKK9o+iFz1oyaSigBc0Uf56UlIBaOadDDJcTJFEjSSOwVUR&#10;csxPQAd6+jfg1+yDqviSSDVPGSy6PpXDrp4+W6nHo3/PMfX5vYda56+Ip4ePNUdjkxOLo4SHPWlb&#10;836HB/Ar4Fan8YNbV3Eln4dtnH2u+xjd38uPPVz+Sg5PYH9BdC0Ox8NaRaaXplslpYWkYihhjHCq&#10;P5nuT1JOaNE0Ow8OaXbabplpFY2NugSKCFdqqP8APJPUnrV3FfEYzGTxc77RWyPzTMcxqY+d3pFb&#10;L9X5i0Un+elGP84rzjyBssYlidDxuUrn0yMf1qtrRBsLsjp5Zxn/ALZj+lW6ZPCtxC8T5KOMEDiv&#10;AznLP7RwdajTspzi0n52aV/LU2pVPZzTeyHXn/H1a/8AXyf5iktv+Qja/wDXtH/KSicNLPasBnbN&#10;ub2yRRbf8hG1/wCvaP8AlJXzdSlOnmUedWvUhbz92OxumnT07MhX/kFT/wC4n/obVG3+q1b/AK7y&#10;/wDosVIv/IKn/wBxP/Q2qNv9Vq3/AF3l/wDRYr56v/Cof9e1/wC5jojvL1/yFf8A49Y/+uL/APol&#10;aT/lov8A1xf/ANqUr/8AHrH/ANcX/wDRK0n/AC0X/ri//tSsv+Xz9Y/+2D6f15mhd9U/6+f6iqq/&#10;8fdx/wBeI/lVm76p/wBfP9RVZObu4/68R/Kvosf/AL1H/Ev/AEiRhD4f68i5H9xf92D/ANGGqFlF&#10;52j2I3AbSrEdyPKxx+dXEkwoGD9yPn0KsT/hUMUSwxJGoIVFCgewGK9mllbxU6NWqvcjCSa63c1J&#10;fLQxdTlTS3/4A9EWNFVRhVGAPQUtJ/npR/npX1kYxhFRirJdDm31YtVNV0q21rT5rO7j8yCUYI7j&#10;0I9CKtYoA/ziicI1IuE1dPRoD538YeD7vwlfmKUGS1cnybgDhx6H0PtWBX07qWmWusWclreQrPA4&#10;5Rh+o9D71474u+FV9ozPcaaHv7LrtAzLGPcfxD3H5V+IZ9wpWwUniMEnKn23cf8ANee/fuYSjbY4&#10;SjNBXBIPWkxX54Zi5ozSYoxQAuaKTFGKQC5ozSYrtPCXww1DxAyT3atYWJ53uvzuP9lf6n9a78Hg&#10;cRj6qo4aDk/y9X0+Y0r7GJ4Y8L3nirUVtrVcIMGWYj5Y19T7+g719AaDodr4d0yKytE2xoOWP3nb&#10;ux9zTtH0Wz0GxS0soRDCvp1Y+pPc1dx/nFfvGQcP08np883zVZbvt5Ly8+pvGNhaKTH+cUY/zivr&#10;ixSAQQRkHsaRFCmMZJJl3kn1Z1NH+elKMg5BIIrjxOFhiY2lva1/uf6FRk4lCz/5ATf7sn/o01Pc&#10;/wDHhF/10H/oinGAR2MkESnG0hRnuW3H+dNuhiwiB7SDj/thX5pWwNbAYenRrLWNOnG62bjdOz/p&#10;2segpqcm11bLg/5C7/8AXQf+izWZbf8AHxD/ANeUv/owVpj/AJC7/wDXQf8Aos1mW3/HxD/15S/+&#10;jBWuYfxP+4tT/wBOUhQ2+S/Jgn+ovv8ArtJ/6ElLdfduv+u/9ZKRP9Rff9dpP/Qkouvu3X/Xf+sl&#10;eBPb/t39Kht1+f8Akab/AOrm/wB2X/0M1Sk+7p//AF3X/wBFCrr/AOrm/wB2X/0M1Sk+7p//AF3X&#10;/wBFCvqsx+GHpD/0qJzU+vzLtr/x8n/r5b+T1StY/NW+j3BS8O0E9MmKMVaifypWJBOJ2bHthh/W&#10;o0iWMttBGcZz7AL/ACAr06eXTxkKPNpGMpN+acOXQzc+Rv0/UI4lj3FRyx3E+pp9JijH+cV9fSpQ&#10;oQVOmrJHM227sWikxRitRHnfxK+Hh1YPqumR5vFGZoFH+tA7j/a/n9evjrAoxDAgg4II6V9Tf56V&#10;xXjX4aWviQvd2hWz1E8lsfJL/vDsfcfrX5lxHws8XKWMwK99/FHv5rz79/XfKUb6o8N/z0ozV7WN&#10;BvtAujBf2z279iw+Vh6g9DVDFfjlSnOjN06kWpLdPRmQuaM0mKMVkIWikxRTGfTtxBIY3XYd2IuD&#10;7IQf1qzbgx3k8jcKZdw9xhh/UV+OsGu6lbPvh1G7if8AvJOwP6Gus0D46fEHwy6tp/jPWY1XpHLd&#10;vNGP+AOSv6V/TdDhmhQqxrKbbTv0te8n2/vP7kf0biPCvF8jVHFxb84tfk5fkfrCQN8bc5SNU/I5&#10;/pTUVUBCjAJLH6k5P618C+B/29/GOiyRxeJNNsfEdsMbpYx9luPrlQUP02D619S/Cv8AaZ8C/Flo&#10;rbTtROnau/8AzDNSAimY+iHJV/opJ9QK9SGAp4d80YK/c/Ns44OzvJoupiKXNTX2oe8vn1S82ker&#10;5ozRgUYrU+FDPtRmjAoxQAZozRijFAADSEj04pcCjHQUXA8m+IH7MfgXx+8ty2nto2ovybvTCItx&#10;9WTBQ+5xk+teC+KP2H/Etg7voWtWGqwjkR3Ktby/T+JT+Yr7QVw87RDgrF5uexBzj+VNJJtZGz8y&#10;yBQR6biKwXEn1VNU58yXN5r3d1d/oe5hsxxuHSjGenZ6/wDBPzu1P9mb4l6WzCTwtPMo/itpopQf&#10;++WJrMX4DfEN2CjwfquT6wED86/ReUZsL/POHmAz2G5Kmux/otz/ANesv8zXn/8AEQKvvf7Ovdip&#10;bvq2rbeR7cc7xNleMd7df8z8/wDSf2V/iXqzjPh8WUZ6yXd1EgH4bi36V6f4T/YZvJHSTxN4ihgT&#10;q1vpcZdiPTzHAAP/AAE19akkXjc8fZ0P45k/wqxckQxFgMnMn6SBR+hr0YcXzxFKdSS5FG97a6J2&#10;/rQ4a+c42fuwajfsv87nC/D74J+DvhmqvoukRi9Awb+5/e3B9fmP3c+i4HtXdZppIFxJFjlMEn8B&#10;/iKditI4lYpuSnzNNp+qdmvvPm6s6lSXPVbbfcM0A0YoxVmQZozRijFIAzRmjAoxQAZpEUR3AmGS&#10;wUKM9MDP/wAUahvby2020murueK1toVLyTTOERFHUljwB9a+cviZ+3N4N8JSTWfhy3l8V36ZXzYm&#10;8m0U/wDXQglv+AqQf71S6EazXNG9ndeT7ntZXk+Y5xUdLAUnN9bbL1b0XzZ9HmLFnLCOSyqoJ9mJ&#10;/rULRsItRG05llkdAO4MYA/Wvzm8X/tpfEzxQ7raalbeHrZukWmW6hsf777mz7givLdW+Jni7X3Z&#10;tS8U6zfE9p7+Vx+RbAryK/DWHrqKTceVWVtdPe7/AOJ9ex+t4LwwzWoubFV4Qv0V5Pp6Lp0bP1sa&#10;Nmt41Cnd5Trj3MQH86BCxkTIwPLdMnsSX/xFfj0NYvw+8X1yH/vec2f51u6N8VPGfh51bTfFmtWW&#10;P4Yb+UKfqu7B/Gso8LYdT53Ub27dLeXkelV8K8So/usZFvzg1/7c/wAj9dZmWQ9+JPMFRhQH3AfN&#10;tCZ9QK/OTwb+238SfDLomoXVp4ktV4MeoW4WTHs8e05923V9K/DH9tnwP43khs9bEnhLUnwB9tcP&#10;asfaYAY/4GFHvXtf2fTpz9ooJvvufn+a8B59lcXN0/aQXWDv+FlL8LH0PmgGmQyxXMKSwyJLE6hk&#10;dGyrA9CCOop+BWh+cNW0YUZowKMCgAzRmjFGBQAZozRgUYAoA5/xB4E0bxGWe5tRHcH/AJeIPkf8&#10;ex/EGuD1T4KXUZLaffxzL2S4UofzGQf0r1pSGuoYMEGUEhvQDP8AhUe4tbXLZwVRGBHbIGa+HzXB&#10;5NiuadWneXvax0d4x53d7PS299ylRct/66Hgt18M/ElqT/xLjKv96KRWz+uap/8ACD6/n/kE3X/f&#10;FfQKcyXwPOHOM9v3TUacP3Nj/uH/ANFJX588owFSpGNPnScmtZLpNQ/l87mjwqSvf+rXPCbb4a+J&#10;LojGmtGPWWRVx+ZzXQ6X8Fb6Yhr++ht06lYQZG/XAH616haEiPThngwSE/mtaMoCRsQP4wv4eXu/&#10;nXsZXk+T1Ye1rRm7cu8tPegp/ZUXpexMsNyO17/8PY5nQPh7ovh5lkitvtFwvInuPnYH2HQfgK6X&#10;NMEg3ohHLRLJntyD/wDEmnkYzX6fgI4OFLlwSSiuiVtfPzIcXHRoM0ZoxRgV6QgzRmjAowKACjNG&#10;BRigAzTJYlmUBs4B3YB74I/kafgV5R8Sf2lvBfw4kltJLw6xqqZBsdOw5Q+jvnavuM59qf1X62vZ&#10;OHMn0N6FGrWny0YtvyPWUfF357d2DEAeilf61SigeKeMkfKtrJGSP7xcED8q+JvF/wC2j4y1p3TR&#10;Laz8PW5+6yp9onH1Zxt/JBXles/Fzxt4gdjf+K9XnVusYu3RP++VIX9KqrwfHF2lN8ju5aO+rcW/&#10;vcV17n1FDI8W1epJR/F/hp+J+laxv5N2Npy0sjLx1BZMfyNOuIXcXAVclpdw56jL/wCIr8sJdWv5&#10;23SX1y7erSsT/Orun+MvEGkuGsdd1OzYdDb3ciEfka5XwBQa1rva2y8/X+Y7nkVTdVF93/BP1QZl&#10;2uOu4OOPds1FsXagxkIQyk9iFC/yFfnl4a/ag+I3hp0xr7apCvWHU41mDfVjh/yavcvAX7bek6i8&#10;dt4s0mTSZDwb2yzND9WT76j6bq9Krw86Vpcila3nttozxcRkuNopuPvLy/y/yPp3OaM1m6B4i0vx&#10;VpkWoaPf2+pWUn3Z7eQOufQ46H2PIrSxXK007M+dacXZrUKM0YFGKQgzRmjFGKADNGaMCjFAFe+s&#10;LbU7ZoLu3juIW6pIoIrhNa+DWnXbM+n3Etg558tv3ifqcj8zXoTkJG7nkIpc/QdabK2yNHGDuEh5&#10;/wBmvnc1oZZXi1joKTSv/eSbS3Wu7XUapufQ8Qv/AIRa/aE+SkF4vbypQp/JsVkS+AvEMJw2k3B/&#10;3QG/ka+gtQYxXLIhKqtzAoA9D1H40iMRqwGTjy14/wC22K/NcTk2Ve3lSpKatK26tvJaaN7xfUtY&#10;W6vc+ex4H8Qf9Ai6/wC+DRX0xpHzadETyTu5P+8aK97C8D4PFYenXVWS50nbTqr9jnlTUZOPY/Fj&#10;JoyaMUY96/Zz/RQM0quyMGUkMDkEHBBpMe9H40CPp74B/to6x4MlttF8bSza3oOQiX7fPdWo9z1l&#10;Ueh+YdicBa+79E1yw8SaTa6npd5Df6fdIJIbiBtyOp7g/wCcV+OWPevbv2av2jb74L68tjqEkl34&#10;RvJB9qtfvG3Y8edGPUdx/EPcA1y1KKesdz8R4x4Ao46nLH5TBRrLVxWin6LpL8H66n6WZozVfTtR&#10;tdY0+2vrK4jurO5jWaGeJtySIwyGB7gg1ZxXAfy+04txkrNCZozS4qK6l+z28koGdqsQD3IUnH6V&#10;hXrU8NSlWqu0Yq7BJydkFxcC3jLkbgCOB7nFLKNt3ac/xSA++JUAqHV1CLdKOAHT/wBlqxP/AMfl&#10;n/vy/wDo1K+FxuPrYiviKDdow5LLz9tyt/NR+R2wgoqL73/Ijg/4/X/68k/kaU/8ec3/AF1H/oRp&#10;IP8Aj9f/AK8k/kaX/lzm/wCuo/8AQjXn0v4Mv+436lvdfIpSf8eOof8AXSb/ANCSprv/AI9bn/r1&#10;l/mahk/48NQ/66Tf+hR1Nd/8etz/ANesv8zXz62q/wDXqP5yNu3r/kPb/j8b/r3T+clT3v8Ax7n/&#10;ALa/+jVqBv8Aj8b/AK90/nJVi+/49z9Zf/Rq19BS/wByxPpL/wBLRg/jj/XQa3/ISuv90f8AtOnj&#10;C2yt6JGPzHNMb/kJXX+6P/adPb/jx/4BF/KvQo1JUq1acHZp1fzkQ0mkn5foNikEsaSLnawyM0ua&#10;qqxTTtKwcZkYH6YarEMizxJIudrqGGffmvpMrzOOOhGE9KnLFvz5oRk2vJOVjCpT5Hdbf8Ednilz&#10;zRijFe6YiZrgPjF8bfDvwW0D7frMxlvJgRaabAR51yw9B2Ud2PA9zgFvxv8AjJpXwU8GTaxfYuL2&#10;UmKxsA2GuJcdPZR1Y9h7kA/mN468daz8SPE13r2vXjXd/cHnska9kQfwqOw/qSa6KVLn1ex+qcF8&#10;Fz4hn9bxd44eL+c32Xl3fyWt2ur+MX7QXiz4z6g51W7NppCPug0m1YrBH6Fv77f7Te+MDivNMmjH&#10;vRj3r0EklZH9X4PB4fL6McPhYKEFskrf0/Pdhk0Zox70Y96Z2hk0ZNAHvRj3oAM0ZNGPejHvQB63&#10;8Ff2lfFfwZu4oLec6r4eLZl0i6c7AO5ibkxt9OD3Br9DvhZ8WvD3xf8ADaavoF15gXC3FpLgTWz/&#10;AN117exHB7GvyW79a6z4Y/E3XPhN4qt9d0K58uaP5ZrdyfKuY88xuO4P5g8jkVhUpKeq3Py3izgb&#10;C57TlicKlTxHfZS8pef97fvdH635ozXHfCf4oaP8XvBlp4g0h9qSfJcWzkF7aYAbo2+mcg9wQe9d&#10;jivOaadmfyTiMPVwlaVCvFxnF2ae6aDNGaMUjHapNZznGnFzk9Ec6V9EMnnEETuRu2qWwP8APvTL&#10;rpbEZ5uMfgYScfmajv2D2juBt32YYgepOakuvuWv/XwP/RBr89zLMqmKlOnB+4vZted5Pf1stDup&#10;01FJvfUlX/kLWX+7J/M1En/Hrd/9c4/5CpV/5C1j/uyfzNRJ/wAel3/1yj/kK5ZfDP8AxVP/AFHi&#10;V2+X/pRHH/rL/wD3/wD2k1Gnf6qx/wBw/wDopKI/9Zf/AO//AO0mo07/AFNj/uH/ANEpXlUP4tP/&#10;ABy/9PRNXs/T9CK0/wBXpv8A17yfzWtG4P7pv+uv/tKs60/1em/9e8n81rRuP9U3/XUf+iq7Ms/3&#10;SX/cP/0zAip8X3/mVn/10f8A16L/AOgyVaAysh7jdj/v4wqq/wDro/8ArzX/ANBkq2v3Zfx/9GtX&#10;p5bKUJVJRdn7/wChnNXt8iKKUTR71ztzjkU7NUlcx6MWU4IuB/IVbjdZVLLnbkjn2OK+jyrNVjVG&#10;lU0qcql63utPS2vqYVKfJqtrjs0ZoxRivojAM1meJPE2meEdFudW1i8isbC3XdJNKeB6ADqSegA5&#10;PapNe1ux8NaPeapqdylpYWkZlmmfoqj+Z7AdScCvz1+OPxu1L4weIGYmS00G2ciysM9B08x/VyPy&#10;HA7k+lgsFLFz7RW7PYy3Lp4+p2it3+i8zq/jT+1Xrfj6WfTPDzzaH4f5UlG23NyP9th91T/dU/Un&#10;oPB80tGK+4o0adCPJTVkfpmHw1LCw9nSjZf1uNzS7qOKWtzpEzSZp1JQAbqTNOpOKAOk8CfEfxB8&#10;NtXXUdA1CSzlJHmRZ3RTD+66Hhh+o7EV9yfA/wDaK0f4uW62M4TSvEkaZksWbKzAdXiJ6juV6j3H&#10;NfnvxVjT7+50q+gvLK4ktbuBxJFNExV0Ycggjoa83F4Gnio66S7nkY/LKOOjd6T6P/Puj9Xc0Zrx&#10;j9nL49RfFjRm07U2SHxPYoDMigKLmPp5qj16BgOhI7HA9oxXw1WjOhN05rVH5jXoVMNUdKorNCZo&#10;zRgUuKxOcTNJBKsty0XOU8sn0IbOP5URuGldccqFYN/wPaf5VBp3/IRm/wBy1/8AQWr5bG5q44nD&#10;0MO7qcmm/SE3ZfOK17HRCn7snLp/mhsDFrC7JJJ8qfk/RKmn/wCPaH/dn/nUNt/yDrv/AK5T/wAl&#10;qaf/AI9of92f+dfG0W5UJNvX2cP/AEuB1vf5v8mR6n/x+P8A9fVtQn/IXH/XNf8A0dS6p/x+P/19&#10;W1In/IXH/XNf/R1Kt/v1T/G//S6gR+Ben6I09HP/ABLov+Bf+hGil0b/AJBsPP8Ae/8AQjRX6rlP&#10;/Ivw/wDgj/6Sjzavxy9Wfix+FH4Uv40fjX0B/ocGfak/Cl/Gj8aAE/Cj8KX8aPxoA+xv2GPje8Vy&#10;/wAO9YuCYpA8+kSSH7rctJB9CMuvuGHcV9qfhX456JrV54d1mx1XT5jb31lOlxBKvVXUgg/mK/Wr&#10;4deNLb4ieBtE8SWmFh1G2WYoDny36On/AAFgy/hXBXhZ8yP5a8TMgjgMZHM6CtCt8XlNdf8At5a+&#10;qb6nREgAk8AdaZqgxo0meo80fkriiZsYHIyG+h+U/wD1qdq3/IIl/wB6b+T18PnGJ9rRxNFbRhr6&#10;txf5P8z8epRs4vzINZ/5ev8AfT/2Wpp/+Pyz/wB+X/0alRa11u/99P8A2Wpp/wDj8s/9+X/0alfN&#10;1v8AfMZ/25/6kM6I/DD5/wDpJFB/x+v/ANeSfyNOP/HnN/11H/oRpIP+P1/+vJP5Gl/5c5v+uo/9&#10;CNOl/Bl/3G/UHuvkUpf+PHUP+uk3/oSVNd/8etz/ANesv8zUUn/HhqP/AF0m/wDQo6lu/wDj1uf+&#10;vWX+Zr59bVf+vUfzkbdvX/Ie3/H43/Xun85Knvf+Pc/WX/0atQN/x+N/17p/OSrF9/x7H6y/+jVr&#10;6Cl/uWJ9Jf8ApaMH8cf66DW/5CV19B/7Tpx/48R/uRfypG/5CV1/ur/7Tpzf8eP/AACL+Vdcfjr+&#10;tX85E/y/L9Cl/wAw7Sf+up/9mp9tMlvotrK52oseWOM8YFN/5huk/wDXU/8As1Q3P/Iqp/1wP9K+&#10;dpYqpgefFUvihh1JX20hQevl3N3FTtF9ZfqzRqvqOoW2k2FzfXkyW1pbRNNNNIcLGiglmJ9AATVu&#10;Q4lkGMANgV8wft2/E5vDHw/s/CtnLsvdekJnKnlbaMgsPbcxUe4DCv2ilarblNslyupnOY0cBT0c&#10;3q+y3b+Suz5I+PnxfvPjN8QLzV5C8elwkwadat0igB4JH95vvN7nHQCvN8+1Oor2EklZH90YPCUc&#10;Bh4YXDx5YQSSXkv617sb+FLz6UGlpnYJn2oz7UtFADfwpfwpc0UAJn2oyfSjNLQAmT6UDPpS0lAH&#10;r/7Mnxrm+DfxBgkuZW/4R3UmW31KLqFXPyzAeqE591LDvX6cxypNGkkbK8bAMrKchgRwQa/Giv0b&#10;/Yt+Jz+PPhNHpd5N5up+HnFk5Y5ZoCMwsfwBT/tnXHXh9pH8++KOQRdOGdUFqrRn5r7Mvl8PzXY9&#10;+JAGSOKkYf6C/f8AeDn8qhlbCd85HI/3h/jUzf8AIPf/AK6L/Svksfibuph49INv5pn88QjtLzM+&#10;6/5B4/68Uqa5+5a/9fA/9EGorv8A5B4/68E/pUt19y1/6+B/6INfn8t5elL/ANKkd3/B/JEq/wDI&#10;Wsv92T+ZqJP+PW7/AOucf8hUqf8AIXsf92T+ZqJP+PS7/wCuUf8AIV6Mvhn/AIqn/qPEz7fL/wBK&#10;I4/9bf8A+/8A+0mo07/VWP8A1zP/AKKSiP8A1l//AL//ALSajTv9TY/7h/8ARKV5VD+LT/xy/wDT&#10;0TV7P0/QitP9Xpv/AF7yfzWtG4/1Tf8AXX/2lWdaf6vTf+veT+a1pXH+pb/rqP8A0VXZln+6S/7h&#10;/wDpmBFT4vv/ADKr/wCuj/69F/8AQZKtr92X8f8A0Y1VH/10f/Xmv/oMlW1+5L+P/o1q9HL96n/b&#10;/wCRE+nyM0/8gRv+u4/kKsWTBLCRm4UTyEnHYKT/AEquf+QG3/XwP5CpIv8AkEXP/XWX/wBAavCw&#10;dWVDFU6sN1RT/Fm0kpRafcsRyLLGrpyrAEH1FO/Co7Q/6HbYGAIYxn32CuT+LvjtPhv8O9Z17K/a&#10;IIdlsrfxTN8sYx3G4gn2Br9bwFSWNoUqi3kl9/X8TgVKU6ipQ3bsj5d/bC+ML+INe/4QvTJv+JZp&#10;rhr5kPE1x/cPqE9P72f7or5s/Cpbm5lvLiWeeRpp5XLySOcszE5JJ9SaizX6jh6EcPTVOPQ/XMJh&#10;oYSjGjDp+L7hR+FLmjNdB2DaWjNLmgQn4UUZoyaACkxTs0maBiYopc0ZNAGv4R8Vaj4I8R2Gt6VM&#10;YL6zkEiHs3qrDupGQR6E1+lnw98b2PxF8H6b4g0/iG7jBaInJikHDofcMCPfr3r8vMmvpv8AYm+I&#10;jad4j1DwfdSn7NqCG7tFY9JkHzgf7yDP/bOvDzXDKrS9qt4/l/Wp8xnuCVeh7eK96H5dfu3Psr8K&#10;dAN1xEuBjdgj8GI/lSZz9aLJ992hByCykf8AfLmvzrF4n2NSjTW85JfLd/5fM/O4xum+w1f+P2b/&#10;AHR/6OaoNO/5CM3+5bf+gtU4/wCP2f8A3R/6OaodO/5CM3+5a/8AoLV+fv8A3rBf45/+kVTu+zL0&#10;X5ojt/8AkH3f/XOf+S1PP/x7Q/7s/wDOobb/AJB13/1yn/klTT/8e0P+7P8Azrjof7u/+vcP/S4F&#10;P4vm/wAmR6n/AMfj/wDX1bUJ/wAhcf8AXNf/AEdS6p/x+v8A9fVtSJ/yFx/1zX/0dRW/36p/jf8A&#10;6XUCPwL0/RGno+f7Oi/4F/6EaKdo3/INh/4F/wChGiv1bKf+Rfh/8Ef/AElHm1fjl6s/FfFGKXNG&#10;a+gP9DhMUYpc0ZoGJijFLmjNAhMV95/8E/8Axi2qfD/XfDsrln0m8WeIE9IpgTgf8Djc/wDAq+Dc&#10;19P/APBP7V2tvixrOnE4ivNJd8erpLHj9GesaqvBn57x9g44zh7EXWsLSXyav+F0feZlaQ4YAbDI&#10;ox6bf/r1Nq3/ACCJf96b+T1C4xcTD/prL/6BU+rf8giX/em/k9fjznKpQx0pu7s//bD+QbJShb+t&#10;yDWf+Xr/AH0/9lqaf/j8tP8Ael/9GpUWtdbv/fT/ANlqaf8A4/LP/fl/9GpWdb/fMZ/25/6kMqPw&#10;w+f/AKSRQf8AH6//AF5J/I04/wDHnN/11H/oRpIP+P1/+vJP5Gl/5cpv+uo/9CNOl/Bl/wBxv1B7&#10;r5FKT/jx1D/rpN/6ElTXf/Hrc/8AXrL/ADNRSf8AHhqP/XSb/wBCjqW7/wCPW5/69Zf5mvn1tV/6&#10;9R/ORt29f8h7f8fjf9e6fzkqe9/49z/21/8ARq1A3/H43/Xun85KsX3/AB7n6y/+jVr6Cl/uWJ9J&#10;f+lowfxx/roNb/kJXX0H/tOnH/jxH+5F/Kkb/kJXX+6v/tOnN/x4/wDAIv5V1x+Ov61fzkT/AC/L&#10;9Cl/zDtJ/wCup/k1RXP/ACKyf9cD/Spv+YbpP/XU/wDs1Q3P/Iqp/wBcT/SvkcR/u9f/ALBv/cdA&#10;6o/FH/F+rL8kipdzKc73fC4+ma/NL9sTxg3i747a3GHL22kqmmwj02DMn/kRpK/SmcZ1L/gbH/xw&#10;1+QXjHWG8QeLtb1Rzue+vp7kk9y8jN/Wv2Dh+pKrGupbQqSS/CX5tn7B4W4KNTMK+La+CCXzk/8A&#10;KP4mPj60UuaM19af0uJijFLmjNAwx9aTFLmjNACY+tGKXNGaBCYpcUZozQMTHPejH1pc0A0CDH1r&#10;6J/YX8YN4e+M40lpCLbXLOS3Kk4HmoPNQ/XCuB/vV87ZrtfgprDaD8X/AAZeg7RHq1sHI/uNIqt/&#10;46TUTV4tHgcQYOOPynE4aS+KEreqV19zSP1eeVmaSM4wjLj15K1bb/jwf/rov9KqzjbdTj0Mf8lq&#10;03/IPf8A66L/AEr8phOVSvinN3dpr5JzS+5Kx/DlrRjby/Qz7r/kHj/rxSprn7lr/wBfA/8ARBqK&#10;7/5B4/68EqW6+5a/9fA/9EGvn5by9KX/AKVI3/4P5IkX/kLWX+7J/M1Gv/Hrd/8AXOP+QqVf+QtY&#10;/wC7J/M1En/Hpd/9co/5CvRl8M/8VT/1HiZ9vl/6URx/6y//AN//ANpNRp3+qsf+uZ/9FJRH/rL/&#10;AP3/AP2k1Gnf6mx/3D/6JSvKofxaf+OX/p6Jq9n6foRWn+r03/r3k/mtaNx/qm/66/8AtKs60/1e&#10;m/8AXvJ/Na0rj/Ut/wBdR/6Krsyz/dJf9w//AEzAip8X3/mVH/10f/Xov/oMlXF+7L+P/oxqqP8A&#10;66P/AK81/wDQZKtr9yX8f/RrV6OX71P+3/yIn0+Rmn/kCN/13H8hUkX/ACCLn/rrL/6A1Rn/AJAb&#10;f9fA/kKki/5BFz/11l/9AavnKX8WH/Xlfmzd7P1FtJFjgi3Zy0MKrj1218uft0eKmjs/DXhuN+JX&#10;e/nX/dGyP/0KT8q+n4BuWzHqsA/8cr4X/bG1VtQ+NNzbscixsre3A9Mgyf8AtSv1PgWUq3uS2hdr&#10;53/zPTyqiqmPjJ9E3+n6nh1GKWjNftB+iiYpcUUuaBDcUUuaKQCYoxS5ozTATFGKXNGaBiUYpcij&#10;NIQlb3gPxNJ4M8aaJrkRINjdxzsB/EgYbl/Fcj8aws0ZpSipJxfUmUVOLjLZn6wrcgJDNGVkR3jw&#10;c8EMwGf1p2nf66L/AIB/6A9cl8J9TOt/CbwlfO26SSysA7HuwMYY/mDXW6b/AK6L/gH/AKA9fgOZ&#10;ynHO8PRb0jb725J/kj8icPZxnF7ptfcC/wDH7N/uj/0c1Q6d/wAhCb/ctv8A0FqnH/H7P/uj/wBH&#10;NUOnf8hCb/ctf/QWr51/71gv8c//AEiqX9mXovzRHb/8g+7/AOuc/wDJamn/AOPaH/dn/nUVt/yD&#10;rv8A65T/AMlqaf8A49of92f+dcdD/d3/ANe4f+lwKfxfN/kyPU/+Px/+vq2oT/kLj/rmv/o6l1T/&#10;AI/X/wCvq2pE/wCQuP8Armv/AKOp1v8Afqn+N/8ApdQI/AvT9Eaejj/iXRf8C/8AQjRTtG/5BsP/&#10;AAL/ANCNFfquU/8AIvw/+CP/AKSjzavxy9WfixtoxSZozX0B/ocLijFJmjNAC7aNvvSZozQAu2vo&#10;X9hTI+Pltjp/Z9xu+ny/1xXzzmvp/wD4J/aS118WdY1ArmKz0l1z6O8sYH6K9Z1HaLPj+L6ip5Bj&#10;HL+Rr79F+Z96Sf8AHzN/11l/9AqfVv8AkES/7038nqBzm4mP/TWX/wBAqbVv+QRL/vTfyevxmP8A&#10;u2O9H+cT+MPtQIda/wCXr/fT/wBlqecf6ZZ/78v/AKNSoNa5+1f76f8AstTzn/TLP/fl/wDRqUq3&#10;++Yz/tz/ANSGOPww+f8A6SRwf8fr/wDXkn8jS/8ALnN/11H/AKEaSD/j9f8A68k/kaU/8ec3/XUf&#10;+hGnS/gy/wC436g918inJ/x4aj/10m/9CjqW7/49bn/r1l/mahk/48NQ/wCuk3/oUdTXf/Hrc/8A&#10;XrL/ADNfPrar/wBeo/nI27ev+Q9v+Pxv+vdP5yVYvv8Aj3P1l/8ARq1Xb/j8b/r3T+clWL7/AI9z&#10;9Zf/AEatfQUv9yxPpL/0tGD+OP8AXQa3/ISuv90f+06e3/Hj/wAAi/lTG/5CV1/uj/2nT2/48f8A&#10;gEX8q64/HX9av5yJ/l+X6FP/AJhuk/8AXU/+zVDc/wDIqp/1wP8ASpv+YbpP/XU/+zVDc/8AIqp/&#10;1wP9K+RxH+71/wDsG/8AcdA6o/FH/F+rLF7u+1y7fvfvMfXyzX43Yr9lJzjUv+BsP/HDX5A+L9Jb&#10;w/4s1rS3Xa9jezWxU9ikjL/Sv1vht+7il/09l+UT908KakVPF0+rjTf3c/8AmjJxRikzRmvsj+gx&#10;cUYpM0uaADFGKM0maAFxRikzRmgBcZoxSZpc0AGKMUZpM0ALitnwWG/4THQdv3vt8GMevmLWNmuz&#10;+Cuktr3xe8GWKruEmr2pcf7CyKzf+Og0nscWNqRpYWrUlsot/cmfrFd/8ftz/vR/+y1Zb/kHv/10&#10;X+lVbg7rqc+pj/ktWj/yD3/66L/SvySl/Gxf/cT/ANKmfwW/hj8v0KF1/wAg8f8AXglS3X3LX/r4&#10;H/og1Fd/8g8f9eCVLc/ctf8Ar4H/AKINeFLeXpS/9Kkbf8H8kSr/AMhax/3ZP5mok/49Lv8A65R/&#10;yFSp/wAhey/3ZP5mok/49Lv/AK5R/wAhXoy+Gf8Aiqf+o8TPt8v/AEojj/1l/wD7/wD7SajTv9VY&#10;/wC4f/RSUR/6y/8A9/8A9pNRp3+qsf8AcP8A6KSvKofxaf8Ajl/6eiavZ+n6EVp/q9N/695P5rWj&#10;cf6pv+uv/tKs60/1em/9e8n81rRuP9U3/XX/ANpV2ZZ/ukv+4f8A6ZgRU+L7/wAys/8Aro/+vNf/&#10;AEGSra/dl/H/ANGtVR/9dH/15r/6DJVtfuy/j/6MavRy/ep/2/8AkRPp8jNP/IDb/ruP5CpIv+QR&#10;c/8AXWX/ANAaoz/yA2/67j+QqSL/AJBFz/11l/8AQGr5yl/Fh/15X5s3ez9RLXrY/S3/APQa/P39&#10;qoMfj14oz622Pp9mir9AIG2rZn0WA/8AjlfC/wC2Npbaf8arq4IIF9ZW9wD64Ux/+06/UvD92dVe&#10;X6nuZNJLGNd4v80eH4o20E0ZFftJ92G2jFGaM0AGKMUmaXNABijbRmjNABtoxRmkzQAu2jbSUUAL&#10;ijbSUUAfpD+z3n/hRHhHd18uD8vP4r0PTf8AXRf8A/8AQHrkvhNpjaJ8JPCVk42yR2dgXU9mJRmH&#10;5k11um/6+L/gH/oD1/P+bNS4hpNf3f8A0qZ+TVpKTqyXWUhV/wCP2f8A3R/6OaoNO/5CM3+5a/8A&#10;oLVOv/H7P/uj/wBHNUGnH/iYzf7lt/6C1fOv/esF/jn/AOkVSPsy9F+aG23/ACD7v/rlP/Jamn/4&#10;9of92f8AnUNsf+Jfd/8AXKf+S1NP/wAe0P8Auz/zrjof7u/+vcP/AEuBT+L5v8mM1Mf6Y/8A19W1&#10;In/IXH/XNf8A0dS6n/x+P/19W1In/IXH/XNf/R1Ot/v1T/G//S6gR+Ben6I1NGH/ABLYf+Bf+hGi&#10;jRj/AMS2H/gX/oRor9Vyn/kX4f8AwR/9JR5tX45erPxZ59aPxpM5or6A/wBDxcH1o/GikoAXHvRz&#10;60lFAhcH1r7x/wCCf3g5tM8B6/4ilTa+q3iwREjrFCDyPYvI4/4DXw1ouj3fiHV7LS7CFri+vJkt&#10;4Il6u7MAo/M1+tXw28FW3w68CaH4btdrR6dbLEzgY8yTq7/8Ccs341zV5WjbufjHihmscNlcMvi/&#10;erNX/wAMdf8A0q34m2EZWYsMbmlI9xsqxq3/ACCJf96b+T02YbsHngN/6Cf/AK1Lq3/IIl/3pv5P&#10;X5ZisN9Vp42HRxuvnyfrc/mSMuZwf9dSHWv+Xr/fT/2Wp5/+Pyz/AN+X/wBGpUGs/wDL1/vp/wCy&#10;1NP/AMfln/vy/wDo1K4K3++Yz/tz/wBSGaR+GHz/APSRkH/H6/8A15J/I0v/AC5zf9dR/wChGkg/&#10;4/X/AOvJP5GlP/HnN/11H/oRp0v4Mv8AuN+oPdfIpSf8eGof9dJv/Qo6mu/+PW5/69Zf5moZP+PD&#10;UP8ArpN/6FHU13/x63P/AF6y/wAzXz62q/8AXqP5yNu3r/kPb/j8b/r3T+clWL7/AI9z9Zf/AEat&#10;V2/4/G/690/nJVi+/wCPY/WX/wBGrX0FL/csT6S/9LRg/jj/AF0Gt/yErr/dH/tOnt/x4/8AAIv5&#10;Uxv+Qldf7o/9p09v+PH/AIBF/KuuPx1/Wr+cif5fl+hT/wCYbpP/AF1P/s1Q3P8AyKqf9cD/AEqb&#10;/mG6T/11P/s1Q3P/ACKqf9cD/SvkcR/u9f8A7Bv/AHHQOqPxR/xfqy/JGj3UxI+dXyvPTjBr80f2&#10;wfBzeEvjvrjqmy21UJqUJx97zBhz/wB/Fkr9M5QPOkI5BNfLv7d/wzfxL4CsfFdnDvvNCkK3G0ct&#10;bSEAn32uFPsGY1+25bQWETi1rJyb87vT8LL5H2/h9m0cuz2EKjtCquT5uzj/AOTK3zPgTB9aMe9F&#10;FfQH9gBg+tGD60lLQMMH1ox70UUAGD60Y96KKADHvRg+tHNFAgwfWjB9aKSgBcH1r6H/AGGvBzeI&#10;fjSmqum620S0luSxHHmOPKQfXDuR/u188V+jP7FPwzfwL8J01a7i8vUvELi8YMMMsAGIVP1BZ/8A&#10;tpWNWXLBn53x9mscsyKtFP36vuL/ALe+L/yW/wA7HvLKwklZh8pdAD6421cb/kHv/wBdF/pUEo3L&#10;3zkYA/3hU5/5B7/9dF/pX5vWw31aviEtpRlL7+Zv8X9x/H6lzRX9djPuv+QeP+vFKmufuWv/AF8D&#10;/wBEGobr/kHj/rxSprn7lr/18D/0Qa+UlvL0pf8ApUjp/wCD+SJV/wCQtZf7sn8zUSf8et3/ANc4&#10;/wCQqVf+QtY/7sn8zUSf8et3/wBco/5CvRl8M/8AFU/9R4mfb5f+lEcf+sv/APf/APaTUad/qrH/&#10;AHD/AOikoj/1l/8A7/8A7SajTv8AU2P+4f8A0SleVQ/i0/8AHL/09E1ez9P0IrT/AFem/wDXvJ/N&#10;a0bj/Ut/11/9pVnWn+r03/r3k/mtaNx/qm/66/8AtKuzLP8AdJf9w/8A0zAip8X3/mVn/wBdH/16&#10;L/6DJVtfuy/j/wCjGqo/+uj/AOvRf/QZKtr92X8f/RjV6OX71P8At/8AIifT5Gaf+QG3/XcfyFSR&#10;f8gi5/66y/8AoDVGf+QG3/XcfyFSRf8AIIuf+us3/oDV85S/iw/68r82bvZ+otpGkkEe8ZKwwsvP&#10;fbXy3+3R4VZ7Xw14kjTKxtJp8749fnj/AJSfnX1Ta4FnbEckwpn/AL5Fcj8YPAi/En4c6zoWF+0z&#10;Q+ZbM38MyfMnPYEgA+xNfrPDEFgKNGo+urfk+/omPCYr6vjYVXsnZ+mzPzM/Gj8afcW8lrPJDNG0&#10;U0bFHRxgqwOCCPUGmYr9hP1YPxo/GjFGKBh+NH40mKXHNAg/Gj8aMUYoAPxo/GjFJigBfxo/GkxR&#10;igBfxrc8DeGZPGPjHRdEiBLX93HASv8ACpYbm/Bcn8KwsV9M/sT/AA8bU/E9/wCL7mL/AEXTUNra&#10;sRw07j5iP91Dj/toK5cVWVCjKp2/PocOOxCwuHnVfRaevQ+x2hEUMEUKYRZYQEUfdUOp/QCpNO/1&#10;0X/AP/QHp4YggjqKSxXZdIo5AKgE98I9fiGYYZ/2lhsSurUX8rtffd/cflEJfu5REX/j9n/3R/6O&#10;aoNO/wCQjN/uW3/oLVOv/H7P/uj/ANHNUGnf8hCb/ctv/QWr5d/71gv8c/8A0iqdP2Zei/NDLb/k&#10;H3f/AFyn/ktTz/8AHtD/ALs/86gtv+Qfd/8AXKf+S1PP/wAe0P8Auz/zrjof7u/+vcP/AEuBT+L5&#10;v8mM1P8A4/H/AOvq2pE/5C4/65r/AOjqNT/4/H/6+rahP+QuP+ua/wDo6nW/36p/jf8A6XUCPwL0&#10;/RGpow/4lsP/AAL/ANCNFGjD/iWw/wDAv/QjRX6rlP8AyL8P/gj/AOko82r8cvVn4s59qM0lFfQH&#10;+hwuaM+1JRQAuaM0le0/s2/s66h8avEC3V4ktp4TspB9svB8pmI58mM92Pc/wg56kAy5KKuzzswz&#10;DDZVhp4vFz5YRWv+S7t9EetfsMfBB7q+b4iavblbeDfDpKSD778rJN9AMqPct/dFfbNVNL0y00TT&#10;bXT7C3jtLK1jWGGCJcLGijAUD0AqzXmTk5yufxNxFnlbiDMJ42ronpFfyxWy/V+bY4jIwRkelM1U&#10;50Z84yfNPHurn+tLTLmMz20sWcb1IBPYkEZ/WvDzXCyxOEqxpq83Fpeezt+Gh8/TlyyV9iPWv+Xv&#10;/fT/ANlqef8A4/LP/fl/9GpVfWCGW5YcgumD/wB81PP/AMfln/vS/wDo1K+Frf75jP8Atz/1IZ2R&#10;+GHz/wDSRkH/AB+v/wBeSfyNKf8Ajzm/66j/ANCNJB/x+v8A9eSfyNKf+POb/rqP/QjTpfwZf9xv&#10;1B7r5FOT/jw1D/rpN/6FHUt3/wAetz/16y/zNQyf8eOof9dJv/Qkqa7/AOPW5/69Zf5mvn1tV/69&#10;R/ORt29f8h7f8fjf9e6fzkqxff8AHufrL/6NWq7f8fjf9e6fzkqe9/49z/21/wDRq19BS/3LE+kv&#10;/S0YP44/10Eb/kJXX+6P/adPb/jx/wCARfypjf8AISuvoP8A2nTj/wAeI/3Iv5V1x+Ov61fzkT/L&#10;8v0Kn/MN0n/rqf8A2apbJBJpFmrAMuzkH8P8KbFE0mm6YR91HLN9PmqWGMQQxxr91FCjPtTyXLp1&#10;qsMRUj+79lBa9fcov5r3Wn9wVaiScVvd/mySq2p6ba6zp11p97CtzZ3UTQzQyDKujAhlPsQSKnor&#10;9GOKMnFqUXZo/Kr47/CK9+DPxAvdFmDyadITPp90w4mgJ4yf7y/db3GehFeeV+qnxz+DGl/GzwZJ&#10;pN4VttQgzLp9/ty1vLjv6o3AYd+D1Ax+Y3jbwTrPw88SXmha7ZvZahbNhlblXXs6H+JT1BFejSqc&#10;613P7G4K4rp8Q4NUq0rYiC95fzL+ZevXs/Jow6XNNzRmtz9IHZozTc0ZoAXNLTaM0AOopuaM0AOp&#10;KSup+Gvw21z4q+KrbQdBtjNcyndJM2RHbx5+aR27KP1OAMkgUm0tWY169LDUpVq0lGMVdt7JHZ/s&#10;0/Baf4y/EG3t54nHh/TytxqUw4BTPyxA/wB5yMewDHtX6fRRJbxJFEixxooVUQYCgdAB2FcZ8JPh&#10;XpHwf8GWugaSu/b+8ubt1w9zMQNzt+WAOwAFdnmvNqT535H8acZcSy4kx/PT0ow0gvzk/OX4JJDi&#10;MjFSP/x4v0GZAcD8KhzQeVI7HtXmYuh7alNRXvWaXzR8HF2aKt3/AMg8f9eCVLdfctf+vgf+iDUd&#10;8nl2bpndsswpI9QakufuWv8A18D/ANEGvy+rCVOc4SVmvZL/AMnkeindJrz/ACRKv/IWsf8Adk/m&#10;aiT/AI9Lv/rlH/IVIv8AyFrL/dk/majX/j1u/wDrnH/IV3S+Gf8Aiqf+o8SO3y/9KI4/9Zf/AO//&#10;AO0mo07/AFNj/uH/ANEpQn+sv/8Af/8AaTUad/qrH/cP/opK8qh/Fp/45f8Ap6Jq9n6foRWn+r03&#10;/r3k/mtaNx/qm/66/wDtKs60/wBXpv8A17yfzWtG4/1bf9df/aVdmWf7pL/uH/6ZgRU+L7/zKz/6&#10;6P8A69F/9Bkq2v3Zfx/9GNVN/wDXR/8AXov/AKDJVxfuy/j/AOjGr0cv3qf9v/kRPp8jNP8AyA2/&#10;67j+QqzYKGsJARkfaHyPUFSP61FDA0+kFV/57gk+gwKsRxrEpVM7dxbn3NRk2XVK+IpYicf3apxX&#10;q7vTz8wqzUYuK3uPAAAAGB6ClpmaK/SkrKyOA+K/2wPg+/hvxEfGOmQH+y9TfF4qDiG5P8R9A/X/&#10;AHs+or5vr9VfEGg2HijRbzSdTt0u7C7jMU0L9GB/kR1B7EA1+eXxu+Cup/B/xE0Lh7rRLlibG/28&#10;OP7j+jjuO/Ue32OV41VYKjN+8tvNH6FkmZKtBYaq/eW3mv8ANHnGaM02ivoD6sWlptFADs0U2igB&#10;2aTNJRQAuaXNNqaysrjUryG0tIJLm6ncRxQxKWd2JwAAOpJpbBdLVmj4V8Mah4z8Q2Gi6VCZ768l&#10;Eca9h6sT2AGST2ANfpZ8OfA1l8N/Bum+H7Abo7WPEkuMGaQ8u5+pJPsMDtXm37N/wDj+FOjnVNVR&#10;JfFF9GBKRhhaxnnylPc9NxHcADgZPtdfFZnjViJ+zg/dX4s/Ns5zFYup7Kk/cj+L7/5DqfBxcxHH&#10;8XJz/ssB+rVFRXgzpxqW5ujT+aPm07Ap/wBNn/3R/wCjmqDTj/xMZv8Actv/AEFqnjQ+c8hIwVVe&#10;TyT5hJ/nUGnf8hCb/ctv/QWr83r0Z0Mbg4VFZ88v/SKp6EWpRk12X5obbH/iXXf/AFyn/ktTT/8A&#10;HtD/ALs/86gt/wDkH3f/AFzn/ktTT/8AHtD/ALs/8682h/u7/wCvcP8A0uBb+L5v8mN1M/6Y/wD1&#10;9W1In/IXH/XNf/R1Gp/8fj/9fVtQn/IXH/XNf/R1Ot/v1T/G/wD0uoEfgXp+iNTRj/xLYf8AgX/o&#10;RopNHH/Eui/4F/6EaK/Vcp/5F+H/AMEf/SUebV+OXqz8WsikzViCwublwkNvLK56KiEn9K6vQfgz&#10;488Tuo0zwhrNyrdJPsciR/8AfbAKPzr320tz/QWtisPho81aoorzaX5nG5FA5IABJPQCvpjwN+wZ&#10;4416SOXxFeWPhm1P3kL/AGm4/BUOz83/AAr6m+FP7LngX4UPDd2lgdW1mPBGpaliSRD6xrjan1Az&#10;7msZVox21PzrN/EPJcsi40Z+2n2ht85bW9LvyPln4CfsZ6z46mttZ8YxzaF4eyHS0YbLq7H0P+rU&#10;+p5PYc5H3noGg6b4W0e00rSbOHT9OtUEcNvAu1UH+Pck8kkk1oYo21xTm5vU/mviHifH8R1ufFSt&#10;BfDBfCv835v5WWgZoyKNtG2sj5ICRRmjFG2mBFcwi4hKFtuSDkD0OadKd13ZkDo0hPtmVCKfigDB&#10;BBwa8fF5ZRxLlNaTlypvyjJSWnqvxNY1HG3Yhg/4/X/68k/kaX/lzm/66j/0I05I9k7y5zuiEQX0&#10;Azj+dIyEW0idWaQMB7ZJr5Z5fiaFOUZRvpV213vb7zo54trXsUZP+PDUP+uk3/oUdTXf/Hrc/wDX&#10;rL/M1FLxY6hngl5iM+m6OproFra4AGSbaUDH1NfIcrXtVbX2UfzkdXb1/wAhzf8AH43/AF7p/OSr&#10;F8c25+sv/o1agKk3jY6G3QA++ZP8RVm5QSxFQcHL/q4YfoK+nwuGrVsJiIQi25KSXrzo5pSSlFt/&#10;1Yjb/kJXX+6P/adPBVrUJnBKRn8hQyg3EkoyC4wR26D/AAFAUCvpMNlclUnOs9HKenlJv9GYSqaJ&#10;LyGQoIYUjByFGBT80baMV9DTpxpQjTgrJKyXZLYwbbd2GaMijbRtrQAzXnfxn+B3hz42aELPV4/s&#10;+oQA/Y9TgUedbse3+0p7qeD7HBHom2jFCbTujrwmLr4GvHE4abhOOqa3/ry6n5VfF74C+K/gzqLR&#10;6zZmfTHbbb6rbAtby+gJ/gb/AGWweuMjmvOciv2T1DTbXVrKazvbaG8tJlKS29xGHjkX0ZTwRXzZ&#10;8TP2EvCXiiSa88L3kvha9bLfZwvnWjH2UkMn4NgdlrthXW0j+jMg8UMNWiqOcx5JfzxV4v1S1Xyu&#10;vQ/P/NGRXuHjD9jX4n+FHdodHi1+2X/lvpU4kJH/AFzba/5Ka8t1fwB4n0B2XU/Duraew6i6spY/&#10;/QlrpUovZn7Dg84y7MIqWFxEJ+klf7t18zBzRkVKLWYvsETlv7u05rd0f4ceK/EDqul+GdX1Anp9&#10;msZXH5hcU7pHo1K9KjHmqTSXm0jncijNe8eDf2K/iZ4pdGvNPt/Dtq3Jl1KcBse0abmz7ECvpb4Y&#10;/sPeC/BkkN54glk8W6imDsuU8u0U/wDXIE7v+BEg+lZSqwj1Phc146yPK4v98qk/5Ye9+Pwr5u/k&#10;fI3wX/Zx8V/Ge9jksrc6boIbE2sXSERAdxGOsjew4Hciv0Q+E/wh8O/Bzw4ulaDbYZ8Nc3suDPcu&#10;P4nb88KOB2HJrsre1hs7eOC3iSCCNQiRRqFVFHQADgCpNtcU6rn6H838TcZ4/iSXs5fu6K2gnv5y&#10;fV/gui6hkUZFGKMVkfABmjIpNtLgUAR3EQngkjzt3qVzjpTboZFsBk4nz+AhIz+YqbbQBivHx2WU&#10;cYnLab5df8Lul+LNYVHD0Gr/AMhay/3ZP5mok/49Lv8A65R/yFTKm28hnJyIwQF9c/8A66j8srb3&#10;K9SyIq47kAA18xXy/E0ozvG+tR6a6Oior72mjoU4u3y/Mhj/ANZf/wC//wC0mo07/VWP+4f/AEUl&#10;CDbJfZ4y5I9/3TUad/qrH/cP/opK+aoxca1NNfbl/wCnom72fp+hFaf6vTf+veT+a1o3B/dN/wBd&#10;R/6KrPtEbZp3BGIJAc9jla0ZQHRhkZ37vw8vb/OvTynD1amFajF/8u//AEzAzqySl9/5sqv/AK6P&#10;/r0X/wBBkq2rACQE4zux/wB/GNRCMb0f+JY1j9iACP8A2Y04jr+dfT5dlVSlzSr9W9PJ2OedRPYZ&#10;BGIIggORnNPyKNtGBX0lKlChTjSpq0VokYNtu7DIoyKNtG2tRBkVleKPC+leM9EudI1mzjvrC4XD&#10;xSD8iD1BHYjkVq4oxVJuLutxxk4tSi7NHwX8af2Wtc+Hcs+p6IsuueHQS29F3XFsvpIo6gf3wMcc&#10;gV4bxX6zba8i+JP7L/gv4iPLdratoeqvkm804BQ7erx/db3IwT619Lhc3suXEL5/5n2mB4g5UoYt&#10;X81+q/y+4/Pbj1o49a988YfsY+N9Cd30eSz8RWw+75Mggmx7o5x+TGvKtZ+F3jDw87LqPhjVrUD+&#10;N7OQp+DAYP4GvoKeJo1fgmmfWUcbhq6vTqJ/P9NzmOKMCpZbOeF9skMiMP4WQg1d0/wxrGrMFsdJ&#10;vrxj0FvbPIT+QrobS1bOpySV2zN/Gk4r1Hw1+zN8RvE7p5fh2fT4W6zakwtwv1Vvm/JTXufgL9iD&#10;T7J47nxdq7ai45Njp+Y4voZD8zD6BT71w1cfh6K96d35anmV80wmHXvTTfZav+vU+XfBHw/174ia&#10;uum6Bp8t9PxvdRiOJT/E7nhR9evbNfcXwM/Zx0j4SwpqF40eq+JXXD3hX5IARysQPT0LHk+wOK9P&#10;8OeFtJ8I6ZHp2i6fb6bZJ0ht0Cgn1Pcn3PNam2vl8ZmVTErkhpH8WfE5hnNXGJ06fuw/F+v+QZFG&#10;RRto214586GaMijbRtoAN2DnNMtYRFePJuGH8oBcdAmf8afto21x18JSxMoTqLWDun2bTj+Ta/4K&#10;RUZON0upUtj/AMS67/65T/yWpp/+PaH/AHZ/50+VC8MqAgF42TJHqMf0FNmQtDGoGSqyA/8AAulf&#10;E1cpxGFhOEVzLkik11tOL232Tf6nWqsZO701/Qj1M5vH/wCvq2pE/wCQuP8Armv/AKOo1Lm6Zhyp&#10;urfB7HmhP+QuP+ua/wDo6vFrpxx1S6+2/wD0uobR+Ben6I1NHONNh/4F/wChGijR8f2bD/wL/wBC&#10;NFfqmU/8i/D/AOCP/pKPNq/HL1Zk3Lt5TtuO7MHOeeXXNTQEveTqSSodAB6ZWPP8z+dQXP8AqH+t&#10;v/6GtT23/H/P/wBdI/8A0GKvzGnXqxxNO03uur74j/Jfcj0GlyvT+vdJGbasPcuqH8Wz/hSLJuaR&#10;R1Rtp+ucf0NJJ0tP92H+TVEeBqBB5Eh/m9e/DN69GcVP3lr66Rb3+Ri6Sa0J80bqddFYBJIThQ5B&#10;9gBmmgZHByK+up4inVk4Req3XU5XFrUM0Zpce9GPeugQmaN1LijHvQAm6kZwqliQABkk9qyvEnie&#10;x8LWX2i8l+Y8Rwry8h9AP69K8T8VePtS8UuyPJ9lss/LbRHj/gR/iP6e1fLZxxFhMoXJL3qn8q/V&#10;9Pz8iHJI9R174q6NoxaOF21Cccbbf7oPu3T8s1wup/GXWbokWkUFinYhfMf8zx+lcF+NGPevyTG8&#10;V5njG+Wfs49o6fjv+Jk5Nm7c+O/EF0SX1a5Un/nm+z/0HFVh4s1sHI1e/wA/9fL/AONZn40mPevn&#10;JY7FTfNKrJv/ABP/ADFc6K0+IniKzIKapM/tKBJ/6EDXS6V8a7+AquoWcN0nd4SY2/qD+lec496Q&#10;jJ6134fPMywrvTry9G7r7ndApNH0N4f8f6P4jKx29z5Nwf8AlhP8rn6dj+Bros18sdDnOK7vwh8U&#10;73RWS21JnvrLpvJzLGPY9x7H86/Rcp41jUkqWYx5f7y2+a6eq+5Gin3PbM0Zqtp2o22r2cd1aTLP&#10;BIMq6/y9j7VaxX6jCcZxU4O6fU1EzRupcUY96oBM0Zpce9RXM6WsEkr52oNxA64rKtWp0KcqtWVo&#10;xV23skt2NJydkSZoRt9wsXRmAbPsc4P/AI6aZOpjuLUZ6z7T74Ipbb/kI2v/AF7R/wApK+erZs/r&#10;UMPSX24xbfZpPT7zZUvdcn2GGVmsJpR8rBVIx7sR/SoWYmHUuT8k0qrz0AjBA/Onr/yCp/8Armn/&#10;AKG1Rt/qdW/67y/+ixXxuLxmIq06MpzesE3r1/e9Nui+5HXGEU3Zdf8AIVyRbRnJz5Ln8fKB/nSi&#10;Rg6jcceU7fiDJj+Q/Kkf/j1j/wCuL/8AolaT/lov/XF//alcsa9WFb3Ztax6v+4U4prb+tS/MBGe&#10;O8uz6Dio1lDSFP4ggkI9jUl31T/r5/qKqr/x93H/AF4j+VfY18zr4bEKG8W0rP8Awt7/ACOVU4yi&#10;T7qN1PC5RT32R/mzEGoonWaNXRsq6hgfYjIr6Whi6VflSdpNXt1tez/H9O5zuLQ7dRupce9GK7CR&#10;M0bqMUuKAE3UbqpaxrFpoNi93ezCGFe56sfQDua8Y8XfE3UPELPBaM1hYdNin53H+0f6D9a+dzfP&#10;cJk8f3rvN7RW/wA+y8/uuS5JHpviD4j6L4fLRvcfarkcGG3+Yg+56D881wWq/GnUrglbG1gs07NJ&#10;mR/6D9K88/Gj8a/IcdxdmWLbVOXs49o7/fv91jJzbN+6+IHiG8JL6rOue0REf/oIFVP+Es1onP8A&#10;a99n1+0v/jWVj3pfxr5mePxdR3nVk35yf+ZNzetvH3iC0OU1a4Yj/nq3mf8AoWa6LS/jPq1qQL23&#10;gvU7kDy3P4jj9K8//GjHvXXh86zHCu9KvL5u6+53QczR73oHxO0XXSsbTGxuDx5dzhQT7N0/lXWb&#10;sivlj8a6zwn8RtR8MskMjm9sBwYJG5Qf7J7fTpX6DlfGzclTzGP/AG8v1X+X3Fqfc973UbqztB1+&#10;y8SWK3djMJE6Mp4ZD6MOxrSx71+rUqsK0FUptOL2aNRN1G6lx70Y960GJmjNLj3oxyPUnAoemrAT&#10;NNlmESbiOMlePXBOPyFRGYT2Ek8ZIG0kdiCH2/0pLn/jwi/66D/0RXymNzyMIf7LreMZKXS0m7W7&#10;7XOmFG794tov+m+S3QMFJH+6T/SqEMjSTxhmJDWsjke4cAH8q0R/yF3/AOug/wDRZrMtv+PiH/ry&#10;l/8ARgrwsxxdeU0ud29pNb20U6aS07Jv733NqcY9ui/Jiox8i95PE0gHPT5k/wATS3EjILkqxGJs&#10;DnoMv/gPypqf6i+/67Sf+hJRdfduv+u/9ZK+dlXqxV4za93u/wC+b2V9uv8AkaTKAsh5+USH8mIH&#10;6VCZgBETx5jBVHuVDf1qd/8AVzf7sv8A6GapSfdsP+u6f+ihX22IzHEYbkcXe6jv5tJ+fU4404yv&#10;fzLBJBwaN1PhTzJWUng3DLn2wx/mKhjkWTofmAG4ehKg4/Iivo8PjqVeMb+65NpJ9Wkm7d9H+fYw&#10;lBofuozS4ox716JAm6jdS496MUAJuo3UuK4Hxt8T7fQWkstO2XV+OGc8xxH39T7f/qrz8dj8NltF&#10;18TKy/F+SXVibtudlqesWejWxnvrmO2i/vSHGfYDqT7CuA1r41WsDNHplm9yennTnYv4Dqf0ryzU&#10;9VvNZumub25e5mP8Tnp7AdAPYVUx71+Q5jxpi67ccEvZx77y/wAl+PqYub6HXX/xV8RXxO26S1Q/&#10;wwRAfqcn9ax5PF+tytubVrwH/ZnZf5GsnHvRj3r4qtmWMxDvWrSfq2TzM1V8W62owNYvwPQXL/40&#10;VlY96KxWMxC0VSX3sLn07c/6h/rb/wDoa1Pbf8f9x/10j/8AQIqguf8AUP8AW3/9DWp7b/j/AJ/+&#10;ukf/AKBFX6bD/eqfqvzxB7j+F/1/KPk6Wn+7D/7NUDdNQ/66H+b1PJ0tP92H/wBnqFumo/8AXQ/z&#10;euqt8Uf+3v8A0iRK/wAvzRNq3/Hlcf77/wDoNRXU4gNkWO2P7MWb8AvP86l1b/jzuP8Aff8A9Bql&#10;rH/Hvbf9eMn/AKCKrM8VVwVXE4ii7Siqb/8AKi0fk9mFOKmoxfn+ReII4IoxRLIkKQliFDKBz3JO&#10;BS5r9HoYiGIjeL10uu1zglFxErF8V+KLbwppbXU/zyN8sMIPMjf4eprXubmO0t5J5nEcUal3dugA&#10;GSa+d/GPiebxVrMt0+VgX5IIz/Cn+J6mvm+I87WUYb93/FnpHy7v5fn8zKUrIo61rd34g1CS8vZD&#10;JK/QdlHZQOwqhzS5ozX8+VKk6s3UqO8nu31MBKKXNGazEHPNHNGaM0AFHNFGaQBRzRmjNMDofBnj&#10;K68JX4dMy2chHnW+eGHqPQ177p2oW+rWMN3ayCWCVdysP5fWvmHNd58K/GB0bVBpty/+hXbAKW6R&#10;yHofoen5V+icK59LB1VgsQ/3ctv7rf6Pr2evc0jK2h7XijHNLmkZgoJJwAM5r9wbSV2bjJpPJidy&#10;M7VZseuAT/Sq+tACwuwM48s4z/2zq3erjSpCQN370HHsjj+lVNa/48Lv/rl/8ar884lxU6uBxVNP&#10;3VC6+cJM7sPFKcX5/qi1ef8AH1a/9fJ/mKS2/wCQjbf9e0f8pKW8/wCPq0/6+T/MUW3/ACEbX/r2&#10;j/lJWT/5GS/6+Q/9JiH/AC7+T/MgX/kFT/8AXNP/AENqjb/Vat/13l/9FipF/wCQVP8A7if+htUb&#10;f6nVv+vib/0WteHX/hUP+va/9zG8d5ev+Qr/APHrH/1xf/0StJ/y0X/ri/8A7UpX/wCPWP8A64v/&#10;AOiVpP8Alov/AFxk/wDalZf8vn6x/wDbB9P68y/ddU/6+f6iqq/8fVx/14j+VW7vqn/Xz/UVVX/j&#10;7uP+vEfyr6HMP95j/iX/AKRIwh8P9eRbjPyL/uwf+hms63cpo2nlTjLKD7jyScfmBWlH/q1/3YP/&#10;AEYazIf+QLp3+8P/AES1Y4ypOlUoTg7NQl/6diOCTTT7/oXI3EsauvKsMg+opce1V7J1i0uF2IUb&#10;lBY+nlg/0qyGDAEHINfcZZjljsPCpK3O0m16/o/+AcdSHJJroJzVHWdYttB06a9u32QxjOO7HsB6&#10;k1fzivB/iT4vbxLq7QQPnT7UlYwOjt0L/wBB7fWuLPs4jk+FdXectIrz7+i6/JdTGTsjJ8VeKrzx&#10;XqDXFwdkS5EMAPyxr/U+prF9aM9aK/nWvXq4mrKtWlzSe7Zzhz6Uc0UVziDmjmjNLTASjmijNABz&#10;RzS0lIDU8O+I7zwzqKXdo+D0eMn5ZF9CK+gPDviC18TaXHe2p+VuHQ/ejbupr5rzXTeAvFj+FdZR&#10;3YmxnISdPbs31H8s19xwzn0ssrqhWf7mT/8AAX3Xl3+8uMrH0Dg+lGD6UJIsiKysGVhkEcgilzX7&#10;7udAjHaCT0AyaRGDGM4wRKUPPXEiipEw8N2eCBCSD/30D/Kooeo/6+X/APRq18zmOLlJ+zg/dcW/&#10;mpJHRCPV7lOz/wCQE3+7J/6NNTXP/HhF/wBdB/6IqGz/AOQE3+7J/wCjTU9z/wAg+L/roP8A0RX5&#10;/R/3Gh/15o/qdr+OXqy4P+Qu/wD10H/os1mW3/HxD/15y/8AowVqD/kMP/10H/os1l23/HxD/wBe&#10;Uv8A6MFepmH8T/uLU/8ATlIzht8l+TBP9Rff9dpP/Qkouvu3X/Xf+slCf6i+/wCu0n/oSUt1926/&#10;67/1krwJ7f8Abv6VDbr8/wDI0n/1c3+7L/6GapSfdsP+u6f+ihV1/wDVzf7sv/oZqlJ93T/+u6/+&#10;ihX1WY/DD0h/6VE5qfX5l21/4+D/ANfL/wAnqhAxSHUGHDLBkH0Iijq/a/8AHyf+vl/5PWfF/wAe&#10;+pf9e5/9Ex1ljG40KEouzUqn/pscPifovzJ4ZBIGA5KNtP8An6VJg1VseJb5sAlQ7DPqAtWVkV87&#10;WDAHBI9a+rybMHjKCVVrnV16pO1/8/8AgnNVhyPTYXBowaXNcr8Q/Fv/AAi+inyWAvrnKQj+76t+&#10;H8yK9bF4qlgqE8RWdoxV3/Xd7Iwbsc58TPiE1kZNI0yTE/3bidDyn+yp9fU9vr08k5pXdpGZmYsz&#10;HJY8kmkzX835rmlfNsQ69Z6dF0S7f5vqc7bYc0c0ZozXikhzRzRmjNMBOaKXNFAH05c/6h/rb/8A&#10;oa1Pbf8AH/cf9dI//QIqguf9Q/1t/wD0Nantv+P+f/rpH/6BFX6xD/eqfqvzxB7z+F/1/KPk6Wn+&#10;7D/7NUDfd1D/AK6H+b1PJ0tP92H/ANmqBvu6h/10P83rqrfFH/t7/wBIkSv8vzRNq3/Hlcf77/8A&#10;oNU9Y/497f8A68pP/QRV3Vv+PK4/33/9BqlrH/Hvbf8AXlJ/6CK5s++HGf4af/pxFUN4/P8AIm1I&#10;BksAehliH/j9WM5J7ckc1X1H7un/APXaH/0OpI5F3Om75yzHHsD/APXr6DK8QqWZVacnZSjD70tD&#10;CpG9NP1PPvjH4hNlpcOlxNiW7O+XHaMHp+J/ka8crpfiLqx1bxffuDmOFvIT2C8H9cn8a5vNflXE&#10;WOePzKrO/uxfKvRafi7v5nlSd2J+NFLmjNfNEiUUuaM0AJmilzRmgBM0UuaM0AJmilzRmgBM0A4O&#10;QcH1pc0ZpgfQ3gPxAfEfhq2uXbdcR/uZv99e/wCIwfxrduG2xOM8lT2/P+deSfBXVjDql7p7N8k0&#10;YlUH+8pwfzB/SvVppjIsqlceXvX6/LGf61+60c3eIyGNaUvfa5Pmt/virnfh1zyRa1H/AJBcv+9P&#10;/KSqetf8g+7/AOuX/wAaq7qP/ILl/wB6f+UlUta/5B93/wBcv/jVebnv+44r/r1H/wBNyOyj8cfX&#10;9UWrz/j6tf8Ar5P8xSW3/IRtv+vaP+UlLef8fVr/ANfJ/mKS2/5CVt/17R/ykrqf/IyX/XyH/pMS&#10;f+Xfyf5kK/8AIKn/ANxP/Q2qNv8AVat/13l/9FipF/5BU/8AuJ/6G1Rt/qtW/wCu8v8A6LFeFX/h&#10;UP8Ar2v/AHMbx3l6/wCQr/8AHrH/ANcX/wDRK0n/AC0X/ri//tSlf/j1j/64v/6JWk/5aL/1xf8A&#10;9qVl/wAvn6x/9sH0/rzL911T/r5/qKqr/wAfVx/14j+VWrvqn/Xz/UVVX/j6uP8ArxH8q+hzD/eY&#10;/wCJf+kSMIfD/XkXI/uL/uwf+hms2H/kDad/vD/0S1aUf3F/3YP/AEM1mw/8gXTv94f+iWrlzDeh&#10;/wBe5f8Ap2JVPr6/oNf/AJF9fqP/AEVV5cBQAMABR/46D/WqL/8AIvJ9R/6KFWkkVZXDNgt5YQep&#10;2En9B+lXkeIVDFU4t2U404/hUa+9pL1FWjeL8m/0OX+JniE6D4ZlWJ9tzdnyIyOoBHzH8uPqRXgm&#10;a734xasbzxLHZhsx2kQBH+03zH9NtcHmvi+K8c8Zmc4J+7T91fLf8fyR48ndiZozS560Zr40gTNG&#10;aXNGaAEzRmlzRmmAmaM0uaM0gEzRmlzRmgBM0Zpc0Zpge3fCXxCdW8PmzlfM9iQnPUxn7v5YI/AV&#10;3BIA5JHQfnXhPwq1Y6b4ugjLYju1aFvr1X9QB+Ne5ySlZFiwCHXdu9MOg/8AZq/d8jzf2mSe1qP3&#10;qfu/PRR/NI66S52kS2zbrS6J6mE/+hSUyHqP+vl//Rq0+1/48rn/AK4n/wBCkpkPUf8AXy//AKNW&#10;sotuhQb/AOff/t53dX6/oU7P/kBN/uyf+jTU1z/x4Rf9dB/6IqGz/wCQE3+7J/6NNTXP/HhF/wBd&#10;B/6Ir5uj/uND/rzR/U3fxy9WXR/yF3/66D/0WazLb/j4h/68pf8A0YK0x/yF3/66D/0WazLb/j4h&#10;/wCvOX/0YK9TMP4n/cWp/wCnKRnDb5L8mCf6i+/67Sf+hJRdfduv+u/9ZKE/1F9/12k/9CSluvu3&#10;X/Xf+sleBPb/ALd/Sobdfn/kaT/6ub/dl/8AQzVKT7th/wBd0/8ARQq6/wDq5v8Adl/9DNUpPu6f&#10;/wBd1/8ARQr6rMfhh6Q/9Kic1Pr8y5a/8fH/AG8t/J6oRf8AHvqX/Xuf/RMdaFr/AMfH/by38nrP&#10;i/499S/69z/6JjrHG/7vR/xVP/TbKh8T9F+Ytl9/UP8Ack/ktLYACA8HJkkJP0I/xpLL7+of7kn8&#10;lptpIsSIzttjDzlj7AZ/pXBl2IWFr0ardl7yfknUim/uZc480Wv62LlfPXj/AMQnxF4luZlfdbQn&#10;yYR22g9fxOT+Ne0+NtWOjeFdRulbbIIiiHuGb5Qfwzn8K+dM1pxzj2lSwMHv7z/Jfr+B4830Eopc&#10;0Zr8jMRKKXNGaAEopc0A0gE/GijNFMZ9O3P+of62/wD6GtT23/H/AD/9dI//AECKoLn/AFD/AFt/&#10;/Q1qe2/4/wC4/wCukf8A6DFX6xD/AHqn6r88Qe6/hf8AX8o+Tpaf7sP/ALNUDfd1D/rof5vU0nS0&#10;/wB2H+TVC33dQ/66H+b11Vvij/29/wCkSJX+X5on1b/jyuP99/8A0GqWsf8AHvbf9eUn/oIq7q3/&#10;AB5XH++//oNUtY/497f/AK8pP/QRXNn3w4z/AA0//TiKobx+f5E+o/d0/wD67Q/+h1E0ghnmlbpH&#10;HI5+gYVJqP3dP/67Q/8AodUtVJFhqpHUWk+PzFac3JmXMunJ+RL/AIT+Z84TStcTPK5y7sWJ9zTM&#10;f5xSZozX5E227s8MXFGKQGjNAC4oxSZozQAuKMUmaM0DFxRikzRmgQuKMUmaM0ALijFJmjNAzpPh&#10;1dGz8aaWwOA8hjPvuUj+te93C7Zr0ejsP/IcVfO/g8keLNGx/wA/kP8A6GK+ibv/AI+L7/ro3/ou&#10;Kvu8rm3lEodFV/OD/wAjvwnxP+uxa1H/AJBcv+9P/KSqWtf8eF3/ANcv/jVXdR/5Bkv+9P8Aykql&#10;rX/IPu/+uX/xqvqM9/3HFf8AXqP/AKbkdlH44+v6otXn/H1af9fJ/mKS2/5CNr/17R/ykpbz/j6t&#10;f+vk/wAxSW//ACEbb/r2j/lJXU/+Rkv+vkP/AEmJH/Lv5P8AMhX/AJBU/wDuJ/6G1Rt/qtW/67y/&#10;+ixUi/8AIKn/ANxP/Q2qNv8AVat/13l/9FivCr/wqH/Xtf8AuY3jvL1/yFf/AI9Y/wDri/8A6JWk&#10;/wCWi/8AXF//AGpSv/x6x/8AXF//AEStJ/y0X/ri/wD7UrL/AJfP1j/7YPp/XmX7vqn/AF8/1FVl&#10;/wCPu4/68R/KrN11T/r5/qKqr/x9XH/XiP5V9DmH+8x/xL/0iRhD4f68i5H9xf8Adg/9DNZsP/IF&#10;07/eH/olq0o/uL/uwf8AoZrNh/5A2nf7w/8ARLVy5hvQ/wCvcv8A07Eqn19f0Gv/AMi8n1H/AKKF&#10;SsN17CP9tP8A0Q9RN/yL6/Uf+iqnT/kIQf76f+iJK8rDf7xhf8VD/wBvNJfDL5/ofO/jC6N74p1W&#10;UnINy6g+wOB+grIxVnVWJ1S8J6+c/wD6EarZr87xM3Ur1Jvdtv72eAGKMUmaM1zALijFJmjNAC4o&#10;xSZpc0AGKMUmaM0ALijFJmjNAC4oxSZozQIu6PdGw1exuQcGGdJM/Rga+l7hds1sfWNz/wCRIq+W&#10;89K+pLgkvZE9fJb/ANGRV99kE28sxsOidJ/fP/gHZhvj/rsS2v8Ax5XP/XA/+hSUyHqP+vl//Rq0&#10;+1/487n/AK4n/wBCkpkPUf8AXy//AKNWvs4fwKH/AF7/APbzt6v1/Qp2f/ICb/dk/wDRpqe5/wCP&#10;CL/roP8A0RUFn/yAm/3ZP/Rpqa5/48Yv98f+iK+co/7jQ/680f1N38cvVl0f8hd/+ug/9Fmsy2/4&#10;+If+vKX/ANGCtMf8hZ/+ug/9Fmsy2/4+If8Arzl/9GCvUzD+J/3Fqf8ApykZw2+S/Jgn+ovv+u0n&#10;/oSUt1926/67/wBZKRP9Rff9dpP/AEJKLr7t1/13/rJXgT2/7d/Sobdfn/kab/6ub/dl/wDQzVKT&#10;7un/APXdf/RQq6/+rm/3Zf8A0M1Sk+7p/wD13T/0UK+qzH4YekP/AEqJzU+vzLtr/wAfB/6+W/k9&#10;Z8Q/0fUv+vc/+iY6v2x/0j/t5f8Ak9UIv+PbUv8Ar3P/AKJjrHG/7vR/xVP/AE2yofE/RfmLZff1&#10;D/ck/ktVpP8AkHS/S6/9AqzZff1D/ck/ktVZP+QfL9Lr/wBAr5iv/uy9Jf8ApyB0R+L7vyOV+Nly&#10;YPD9vbqcebdDPuApP8yK8WxXrvx4JEOljt5kn8lryHNcXF83LN5xfRRX4J/qfPy3FxRikzRmvjCR&#10;cf5xRikzRmgBcUYpM0ZoELiikzRQM+nbn/UP9bf/ANDWp7X/AI/5/wDrrH/6DFUFz/qH+tv/AOhr&#10;U9t/x/3H/XSP/wBAir9Yh/vVP1X54g91/C/6/lHydLT/AHYf/Zqgb7uof9dD/N6mk6Wn+7D/ACao&#10;W6ah/wBdD/N66q3xR/7e/wDSJEr/AC/NE+rf8edx/vv/AOg1S1j/AI97b/ryk/8AQRV3Vv8AjzuP&#10;99//AEGqWsf8e9v/ANeUn/oIrmz74cZ/hp/+nEVQ3j8/yJtR+7p//XaH/wBDqGaL7QbqH/nrFKn5&#10;kVNqP3dP/wCu0P8A6HT44lMjS5O8M647YyD/AErsoUJV805Y9FBv0S1M5NKlr5ny6ylGKnhhwR6U&#10;n41t+NdNOkeKtStsYXzi6D/Zb5h+hrF5r8hxFGWHrToy3i2vudjxRO9FLzRzWACYox70vajmgBMe&#10;9H40c0vNAB+NJ360po5oATHPWl/GiigBPxo/Gl5ooA3/AADbm58ZaSg5xOJP++QW/pXv90cz3x/2&#10;2/8ARcVeP/BrTTdeI57wj5LWE4PozcD9N1euuGzdFgRlmxnuNkQ/pX6Nl+HlTyNVWviqN/JRa/O5&#10;6GE3Ze1H/kFy/wC9P/KSqWtf8g+7/wCuX/xqrmo/8gyX/en/AJSVT1r/AJB93/1y/wDjVe7nv+44&#10;r/r1H/03I66Pxx9f1RavP+Pq1/6+T/MUlv8A8hG1/wCvaP8AlJS3n/H1a/8AXyf5iktv+Qjbf9e0&#10;f8pK6n/yMl/18h/6TEn/AJd/J/mQr/yCp/8AcT/0Nqjb/U6t/wBd5f8A0WKkX/kFT/7if+htUbf6&#10;nVv+u8v/AKLFeFX/AIVD/r2v/cxvHeXr/kK//HrH/wBcX/8ARK0n/LRf+uL/APtSlf8A49Y/+uL/&#10;APolaT/lov8A1xf/ANqVl/y+frH/ANsH0/rzL911T/r5/qKqr/x9XH/XiP5Vauuqf9fP9RVVf+Pq&#10;4/68R/Kvocw/3mP+Jf8ApEjCHw/15FyP7i/7sH/oZrNh/wCQLp3+8P8A0S1aUedi/wC7B/6GazIf&#10;+QNp3+8P/RLVy5hvQ/69y/8ATsSqfX1/QR/+RfX6j/0VU2cX0J/20/8ARElQv/yL6/Uf+iqsrEsk&#10;zsxIMflMuPXyyOfwJrgwNKVbE4aMN06L+UVUb/BFzaUZX8/0PnHxPbG08R6pCeNlzIB9Nxx+lZmP&#10;euy+LOmmx8XzTAYS6jWUemcbT+q5/GuNr8+zOg8Lja1F9JP7r6fgeC9GJjrzR+NKaK80QY96Pxo5&#10;ooAT8aXHvRzRQAYpPxpaKADHvSfjS80c0AJ+NLj3o5ooAnsLY3d9bQDkyyrGB9Tivp26OZrX2icf&#10;+RIq8C+G2mHU/GFgCMpAxnY+m3kf+Pba95l3G5i4O1Y2ye2TJF/hX6RkOHlHJsVWt8UoL/wGSf6n&#10;Zhvjv/WxYtf+PO5/64n/ANCkpkPUf9fL/wDo1afa/wDHnc/9cT/6FJTIeo/6+X/9GrX1MP4FD/r3&#10;/wC3nb1fr+hTs/8AkBN/uyf+jTU1z/x4Rf8AXQf+iKhs/wDkBN/uyf8Ao01Nc/8AHhF/10H/AKIr&#10;5yj/ALjQ/wCvNH9Td/HL1ZdH/IXf/roP/RZrMtv+PiH/AK8pf/RgrTH/ACF3/wCug/8ARZrMtv8A&#10;j4h/68pf/Rgr1Mw/if8AcWp/6cpGcNvkvyYJ/qL7/rtJ/wChJRdfduv+u/8AWShP9Rff9dpP/Qko&#10;uvu3X/Xf+sleBPb/ALd/Sobdfn/kab/6ub/dl/8AQzVKT7un/wDXdf8A0UKuv/q5v92X/wBDNUpP&#10;u2H/AF3T/wBFCvqsx+GHpD/0qJzU+vzLtr/x8f8Aby38nrPi/wCPbUv+vc/+iY6v2v8Ax8f9vL/y&#10;eqEX/HtqX/Xuf/RMdY43/d6P+Kp/6bZUPifovzFsvv6h/uSfyWq0n/IOl+l1/wCgVZsvv6h/uSfy&#10;Wo7aFbiJInJCO1wpI64K4r550pV6cKUN5cyXq6sEb35W2/60OL+ONuZNHspx0S5KE/VT/wDE14z+&#10;NfQfxG006p4P1BFG6SJROv8AwE5P6Zr585rm40oOlmSqdJxT+7T9EeDPcMe9H40vNHNfBGYmPej8&#10;aXmjmgBPxox70vNHNACYoo5ooA+nbn/UP9bf/wBDWp7b/j/n/wCukf8A6BFUFz/qH+tv/wChrU9t&#10;/wAf8/8A10j/APQYq/WIf71T9V+eIPefwv8Ar+UfJ0tP92H/ANnqFumof9dD/N6lk6Wn+7D/ACao&#10;W+7qH/XQ/wA3rqrfFH/t7/0iRK/y/NE+rf8AHncf77/+g1S1j/j3tv8Arxk/9BFXNW/487j/AH3/&#10;APQap6x/x72//XlJ/wCgiubPvhxn+Gn/AOnEVQ3j8/yJtRPy6f8A9dYf/Q6s7QjNjkFic+tNniWV&#10;LfeMhVDD6gnFLmvtsrwTp1qmKmviUUvktfvv+Bx1J3Sijyz40aCc2mrxrkf6iYj81P8AMflXlea+&#10;m9X0yHWtMubG5GYZ0Kn1HoR7g4P4V8463o9xoOpz2NyNssTYz2YdmHsRzX5pxllbw2L+uwXuVN/K&#10;X/BWv3nDNWdylmjNIKM1+dGYuaM0lFMBc0UlGaAFozSZozSAWjNJmigBc0UldP8AD/wq3ijXI1kU&#10;mxgxJO3Yjsv4/wAs114XC1MZXhh6KvKTsv68uo0rnqXwt0E6L4YjlkXbcXh89sjkL/CPy5/Guruh&#10;mJjnorYGPXH+FPHygAAADgAUN8ykHoRg1/SH9mQhl39nw2UbL1Wt/v1OyD5GmP1H/kFy/wC9P/KS&#10;qWtf8eF3/wBcv/jVXL850pyeCfOOPqrmqetf8g+7/wCuX/xqvic+TjgsUnv7KP8A6bkd1H4o+v6o&#10;tXn/AB9Wv/Xyf5iktv8AkI2v/XtH/KSlvP8Aj6tf+vk/zFJbf8hG1/69o/5SV0v/AJGS/wCvkP8A&#10;0mJP/Lv5P8yFf+QVP/1zT/0Nqjb/AFWrf9d5f/RYqRf+QVP/ANc0/wDQ2qNv9Tq3/XeX/wBFivCr&#10;/wAKh/17X/uY3jvL1/yFf/j1j/64v/6JWk/5aL/1xf8A9qUr/wDHrH/1xf8A9ErSf8tF/wCuL/8A&#10;tSsv+Xz9Y/8Atg+n9eZoXfVP+vn+oqqv/H3cf9eI/lVm66p/18/1FVV/4+rj/rxH8q+hzD/eY/4l&#10;/wCkSMIfD/XkXIz8i/7sH/oZrNh/5Aunf7w/9EtWlH9xf92D/wBDNZkP/IG07/eH/olq5cw3of8A&#10;XuX/AKdiVT6+v6CP/wAi8n1H/ooVfCAYYcllUn/vkDH+fWq9nGsulQKw3LvUke3lj/61WAcAAcAV&#10;7PD2Cdo4ua05IpeqTu/ulb7zKvP7K7nCfF7QTqWgJfRLmayYs2O8Z4b8jg/nXidfUk0SXELxSKHj&#10;dSrKehB6ivnfxn4Zk8La3LakE27fPBIf4kP9R0NfK8bZXKFWOYU1pLSXk1s/mtPl5nmzXUw6KTNG&#10;a/LTIdSUmaM0wFzRSZozQAtFJmjNIB1JmkzRQAtFJmtXwzoE/iXWILGHIDHMj/3EHVv898VtRozr&#10;1I0qSvKTsl5sD0z4M6CbbT7jVZVw9yfLiz/cU8n8T/6DXo7jK4zgZBP4EH+lQWVpFp1nDawJshhQ&#10;Ii+gAxU+a/pfL8thgsBHBb6Wfm3v+Z1R92wtrxZ3P/XE/wDoUlMh6j/r5f8A9GrUsfFvd9h5J5z1&#10;OWJ/nUUPUf8AXy//AKNWvnKtGWHjToy3jBr/AMnO5Pmu13/Qp2f/ACAm/wB2T/0aanuf+PCL/roP&#10;/RFQWf8AyAm/3ZP/AEaamuf+PCL/AK6D/wBEV8pR/wBxof8AXmj+p0P45erLoP8AxN3/AOug/wDR&#10;ZrMtv+PiH/ryl/8ARgrTH/IWf/roP/RZrMtv+PiH/rzl/wDRgr1Mw/if9xan/pykZw2+S/Jgn+ov&#10;v+u0n/oSUt1926/67/1kpE/1F9/12k/9CSi6+7df9d/6yV4E9v8At39Kht1+f+Rpv/q5v92X/wBD&#10;NUpPu6f/ANd1/wDRQq63+rm/3Zf/AEM1Sk+7Yf8AXdP/AEUK+qzH4YekP/SonNT6/Mu2p/0g/wDX&#10;y/8AJ6z4j/o+pf8AXuf/AETHV+2/4+D/ANfL/wAnqhF/x7al/wBe5/8ARMdY43/d6P8Aiqf+m2VD&#10;4n6L8xbL7+of7kn8lp1gqm33HkrLIAPqRz+lJYgtJfgdSsgH5LU6okWQgwuc/Wt8hwTrzhXkvdhz&#10;ffzJq3pa/wBxNadk497fkLIiyIyMu5WGCD3FfN3ijRW8O69d2LA7Y3zGT/Eh5U/lX0lmuB+LHhQ6&#10;xpi6lbJuurRTvUdXj6n8uv513cW5W8fgvbU1edPX1XVfr8jzZq6PFs0ZpKK/AjAXNGaSimAuaM0l&#10;GaQC5opM0UAfTtz/AKh/rb/+hrU9t/x/z/8AXSP/ANAiqC5/1D/W3/8AQ1qe2/4/5/8ArpH/AOgR&#10;V+sw/wB6p+q/PEHvP4X/AF/KPk6Wn+7D/wCz1C33dQ/66H+b1NJ0tP8Adh/9mqBvu6h/10P83rqr&#10;fFH/ALe/9IkSv8vzRPq3/Hncf77/APoNQ31q1ylmvKo1oyF8dMhRVi+j+0QzRBgGMjD6ZXFGPlVc&#10;8KAB7AV9A8p+v4it7dfu5KPz5ZczXfpZ+uhh7XkiuXf/AIAZwMflRmkxRtr7FJRSS2OUUmuR+IXg&#10;hPFdgJrcKmpQD92x48wf3Cf5en411u2l21yYzB0cdQlh66vGX9XXmhNXPlueCW1neGZGiljJV0YY&#10;II7EVHmvevG/w9tvFUZuISttqSjCy4+WT0Df49R714lq+iXug3bW19btBKOmRww9QehFfz5nOQ4n&#10;J6j5lzU3tLp6Ps/6Rzyi0Us0ZoxRivmSQzRmjFGKYBmjNGKMUAGaM0Yrc8L+DdR8V3AW1j2W6nEl&#10;zIMIv+J9hW+Hw9XFVFRoxcpPZIe5S0PRLvxDqMdlZx75X6n+FB3YnsBX0H4Y8O23hfSo7K3+Yj5p&#10;JSOZG7k1H4X8J2PhSxEFqu6RsGWdh80h9/b2ra21+8cOcPRyiHtq2tWX3RXZfq/u894xsFHejbSb&#10;a+1LGXCtLbyRjqUYAdslSP61X1r/AI8LznP7rHH/AGyq5tqC9tjdWk0IIUuu3ce3IP8AQV8vn2WS&#10;xuCxCw6vUlBq3e0ZJL1d/Q6KNTknHm2uS3n/AB9Wn/Xyf5ikt/8AkI2v/XtH/KSi6YNc2hHe4J/U&#10;UW//ACEbX/r2j/lJXgNNZkk/+fkP/SYm3/Lv5P8AMhX/AJBU/wD1zT/0Nqjb/U6t/wBd5f8A0WtS&#10;L/yCp/8Armn/AKG1Rt/qdW/67y/+ixXhV/4VD/r2v/cxvHeXr/kK/wDx6x/9cX/9ErSf8tF/64v/&#10;AO1KV/8Aj1j/AOuL/wDolaT/AJaL/wBcX/8AalZf8vn6x/8AbB9P68zQu+qf9fP9RVVf+Pu4/wCv&#10;Efyqzd9U/wCvn+oqqv8Ax93H/XiP5V9DmH+8x/xL/wBIkYQ+H+vIuR/cX/dg/wDQzWfbRtJo2n7Q&#10;ThlJPp+5I5/Eir6EBACRny4Wx9GJ/pUFrCbe0ihLZ2KFOO5AAz+lehHLpY6pQlL4FCSb8/aJpfOx&#10;n7RQT73/AEC3iFvCkYO7aAM+uABn9KkzRtoxX2dGjDD040qStGKskcrbk7sM1heMfClv4t0praTE&#10;dwnzQTY+43+B71u4o21OIw9LFUpUayvGSs0TufMOqaZc6NfTWl3EYZ4jgqf5j1HvVXNfRHi7wXZe&#10;LbPZMPKukH7q4UfMvsfUe1eHeIvCuoeF7oxXsOEJ+SZeUf6H+nWv5/zzh3EZRNziuak9pdvKXZ+e&#10;z/AwlFoyM0ZoxRivkiAzRmjFGKADNGaCKMUgDNGaMVpaF4dv/Ed2LexgMrfxOeEQerHtWtKlUrzV&#10;OlFuT2S3AqWVnPqN1FbW0TTTyttRF5JNe+eBfB0XhLTNrYkvpsNPKPXso9h+tN8GeBLPwlb7hi4v&#10;3GJLgjp/sr6D+ddPtr9x4a4b/sxfWsVrVey/lX+fd/JG8Y21YZozxRto219+aA3KsuSNwIOPSmxq&#10;V2Zxlp2fGegMikU7bSjCkHGcEH8jn+ledi8FHErmWkrWX3p/oXGfLp0M+z/5ATf7sn/o01Pc/wDH&#10;hF/10H/oimrB9l0qSIsGKo3PTOZN39aW5H+gRf8AXQf+iK/MpUKuFw1KhWjaUaVJNeaun+J6CkpS&#10;cltdl0f8hd/+ug/9Fmsy2/4+If8Aryl/9GCtMD/ibv8A9dB/6LNZlt/x8Q/9eUv/AKMFdmYfxP8A&#10;uLU/9OUiYbfJfkwT/UX3/XaT/wBCSluvu3X/AF3/AKyUif6i+/67Sf8AoSUXX3br/rv/AFkrwJ7f&#10;9u/pUNuvz/yNN/8AVzf7sv8A6GapSfd0/wD67r/6KFXXH7ub/dl/9DNUpPu2H/XdP/RQr6rMfhh6&#10;Q/8ASonNT6/Mu2v/AB8n/r5f+T1QgVpIdRVQWZoMADqT5MdXYGCTkscAXL/yeoLeEwtId33wvT2R&#10;VP8A6DXWsFUxtOhGK91TnzPsnC36k86g2/JfmJBB5LyNnJdifp04/QVNmjbRtr7LC4Wlg6So0VZL&#10;83uzllJyd2GaDgjB6UbaNtdRJ4p8SvATaFcPqVhGTp0jZdFH+pY/+ynt6dPSuCzX1LLAk8TxyKsk&#10;bgqysMgg9QRXkfjf4UzWTSXuioZ7f7z2o5dP931Ht1+tfjfEfC06UpYzARvF6uK3Xml28unptjKP&#10;VHm2aM0MpViCMEHBBHIox/nFfl5kGaM0YoxQAmaKXFFAH05c/wCof62//oa1Pbf8f9x7SRn/AMci&#10;r4Fj/a7+Jaybm1W0lBxlWsYgD+Sium0T9t/xdZuo1PR9J1GIdfKEkEh/Hcw/8dr+n1wTio1Y1XUT&#10;s07LydTvb/n5+Hnp9zPJsZGLsk/n6d0ux9sOuVt+RlFjyPpuyP1FNCAPMeolbcQfqf8AE14D4O/b&#10;P8G686Q6zbXnhyduryr58AP++g3fmoFe5aLrum+JNPjvtKv7bUbOT7s9rIsiH2yO/tXT/YsMJJSq&#10;03ddX6W9NjwMRQxOH0rRcf67l7NG6jGO9G2uw4A3UbqXFGPemAmaM0uPejFACZqnquk2et2pt762&#10;juYj2ccg+oPUH3FXce9JtrOcI1IuE1dPdPYDyvXvguSzSaRdjH/PC57fRh/UfjXDan4L1zSC32jT&#10;Zwo/5aRrvX81yK+jNwLlAcsF3ED0ppY+Q8g6q4XB+uP6V+cZnw1k83KdObpy1do6rTfTy7XQvYuW&#10;yPltgVJBBBHUGkzX0rdxR3NndvLFHI0TSKpeMN0KAdR7mmT6PYRQzSJYWqukEjg+QnUE4PSvgZ5N&#10;QTlyVm0oqXwdG2v5t9DT6pPufOMUMk7hIo3kc9FQEmuh0r4d6/qxUpYPbxn/AJaXP7sD8Dz+Qr3q&#10;JUt5jFEiRoIVfCqByS//AMSKtTARJuJ4y36MF/qK+iwHDGXVFKpiMQ2o3voo7O295aXM3Qadmec+&#10;Hvg7Y2TLLqk5vpBz5KZWMfXuf0+leg28EVpCkMEaQxIMKiLhQPYCpOA7Jn516j0pcV+o5fl2Cy+H&#10;LhIJd3u3bu9/8gSsJmjNLj3ox716wxM0bqXFGPegBM0ZpcUYoATOCD6HNJCNl5HKT8iRrGAOvAb/&#10;AOKp2PeuT8b/ABU8KfDqHfr+t21lKRuW2zvnce0a5bHvjHvXPPBwxU4NxvKLurb3RrTjUm+Smrt9&#10;EdKUKabOhHzFEAA7/OT/AFqFv9Tq3/XeX/0WtfNHin9ubTbd3j8PeHLi9HQXGoTCFfrsXcSPqRXm&#10;+q/tn+Pr9mFvDpGnoeghtWc/iXY5/KvNq8FYivGCpS5VGPKubt7/AG/x9uh9HQyrHT1lBK/d+nr2&#10;PuB/+PWP/ri//olaAMyoAMkwuAB/20r4JH7W/wASwwP9sW2B/D9hhx0x/dra0r9tTx5Yuv2q20jU&#10;U7+ZbsjfgUcAflUrgTFKfPKqumy7cve3Y6JZNjEtLP5/8A+67kbiMEcTb+vbioAgWZpOpaEREHpg&#10;da+ZvCn7cei3jpF4h0C60wngz2UguE+pUhSB9N1e8+DPiN4a+INqZ/D+s2upADLxxttlQf7UZwy/&#10;iK9OtkcaNT2tem20767bW6abPqeDiMJi8Kv3sGl36fejo846CjdS4ox710JJaI80TdRupcUY96YC&#10;ZozRj3pcUAJuqG8tINQt3guYUnhcYZJFyDU+PejHvUyipJxkrpgeaa/8Gra5LS6Tcm1c8+RNlk/B&#10;uo/WuD1TwBr2klvN06WVB/y0t/3gx68cj8a+hiwDKuRubgD15A/qPzpASwm7GNXP1K4/xr8+zPhr&#10;J6snJP2cv7u3/gOtvlYn2XNsfLckbwsVdGRh1VgQRTc19OLGl7PNHPGkiIkLAMoP3gSev0qnY6PY&#10;T29o72FqXkdAzeQnOS2e3sK/Pv7CoTnGFKu2pc9rwt8EuR/a77eRo8LJK9+34q584IjSMFUFmJ4A&#10;5Jrc0zwLrurEeRpsyof+Wkw8tceuWxn8K97sI0hS1EcUcfmnDbEC9k9P941eJ22/mk8BVYj6jNep&#10;l3DmX4hc9bESstfhUeilveXRilhpR3PMdA+DEUbLLq9152Ofs9vkL+LHk/gB9a9G0/TrXSrVbezt&#10;47aFeiRjA+vuferBYBgpOGOcD1wcGlx71+q5blmAy+P+xwXm9383+NtieXlDdRupcUYr2xibqN1L&#10;j3oxSATdRmlx70mPemAZqKeMyxKgIUBt3/jhX/CpsVkeJ/Fui+DNMfUNd1W00myXjzruVUBPoM9T&#10;7DmuXEYWli4ezqxujWlGpOahSTcnslq38jaRg2omXojODk/7hH86zrcFbmEEEH7FJ1/66Cvm/wAb&#10;/t7+DNDeSHw9pt94lmXIEx/0W3P0ZgX/APHK8e179vzx1fuw03SNF0yI9C8Uk8g/4EXA/wDHa8nF&#10;cPfWWpQlZ80pa66ylGT7fy6ep+j5fwNxDjIqX1fkT/naj+GsvwPvBP8AUX3/AF2k/wDQkouvu3X/&#10;AF3/AKyV+c8v7aXxVkZius2cStklU06HHP1U1oab+3P8T7Fw082k6iO4ubHbn6+Wy15b4SqyVnVW&#10;1tv8Xn/ePfl4bZ5FcydN+XM/1ifo24+SUHgkSAZ93JFVzECkAJ+aJw4x3wgWvjPwp/wUMfekfiXw&#10;kpT+K40q45H0jkHP/fdfQfw5/aN8AfFB44NI12KHUX4Gn348icn0UNw5/wBwmvop5RSdnVTdremm&#10;23mj4fMuFs8yiLnicO1FfajaS+bV7fOx6ZnknA5JJ+tG6jHvRivQjFRVoqyPjA3UZox70YpgG6jd&#10;Rj3pce9MBN1G6lx70YpAc14l8A6T4m3STQm3uz/y8QfKx+vY/jXm2s/CHWLBmayaPUYh02HY/wD3&#10;yePyJr20jA60xpAIRKPmRuhHfkD+tfI5tkeU4vmq4lckrXbWjt1duu61sxez5tkfM19o9/pbFbuy&#10;ntsH/lrGyj9ap56V9QahI1skm0g7Qp5Hqaq3Gl2cupxxyWlvIrBs74VOf3u309K/MsVw/haVaVKl&#10;Xb5bbx7ycd+ZdU+hSw0mr3PmnNFfT1j4f0uW0jdtOtSxz/yxX1+lFd1Dg2delGrGurSSfw91fuZO&#10;k02rn5R/hRz6Uu6jNf18fuIc+lb3g7x54g8Aamt/oGpz6dPxuEbZSQDs6H5WHsQawc0ZqZRUlaSu&#10;iZRjNOMldM+5fgp+1hpfjyW30fxKsWia6+EjmBxbXLdgCfuMf7pOD2OTivoDmvyazX1d+zL+0xKs&#10;9p4Q8XXZkjciLT9TnblT0EUhPUHorHp0PGMfLY/LFBOrQWnVf5Hw+aZIoJ18KtOq/wAv8j635o5p&#10;c0Zr5o+ME5o5pc02WVYY3djhVBY/QDNZzqRpRc5uyWrYJNuyEeRYl3O21c4yaGLJcWy9nLgj/ddV&#10;/qar6suyO4TOdrIP/QT/AFqzP/x+Wf8Avy/+jUr4vG5rVqVa+Hp+6ocmvVt1eV/Kyf36nXCmkoyf&#10;W/5XI4P+P1/+vJP5GlP/AB5zf9dR/wChGkg/4/X/AOvJP5Gl/wCXOb/rqP8A0I14tL+DL/uN+ps9&#10;18ilJ/x4ah/10m/9Cjqa7/49bn/r1l/maik/48NR/wCuk3/oUdS3f/Hrc/8AXrL/ADNfPrar/wBe&#10;o/nI27ev+Q9v+Pxv+vdP5yVYvv8Aj2P1l/8ARq1Xb/j8b/r3T+clWL7/AI9j9Zf/AEatfQUv9yxP&#10;pL/0tGD+OP8AXQa3/ISuv90fyjp4B8lXz/CmfqRTW/5CV1/ur/7Tpzf8eP8AwCL+VerhsRUw9atK&#10;D+1VdumjkzNxUkk/L9BFO4Ag5B6EUc1Xhk8rT9Ox1kYo305x/IVYVwyhgQVIyCOhr6jL8wp4+lGS&#10;0laLa7c0VL5r3jnnBwYc0c0uaM16pmJzVHW9csPDelXOpapeRWFhbrvlnnbaqj/H0HU9qi8T+JtN&#10;8H6Feaxq1ytpp9ohkllb9AB3JOAAOpIr8+fjb8ctW+MGtkyF7LQbdz9j04NwO29/7zn8hnA7k+jg&#10;sFPFy7RW7PYy7LamPn2it3+i8z0r4wftianrkk+meCg+ladyram6/wCkzD1Qf8sx7/e6fd6V83Xd&#10;3cX9zJc3U0lzcSsWkmmcu7n1JPJNRZozX21DD0sPHlpqx+k4bCUcJDkoxt+b9WHNHPpRmjNdJ2Bz&#10;RzRmjNABzVnTdTvNGvYrywuprK7iO6Oe3kKOh9QQciq2aXNJq+jE0mrM+pvg7+2Rc2ssGleOwbm3&#10;JCJrEKfvE/66oPvD/aUZ9j1r6107UbbV7GC9sbiO7tJ0EkU8LhkdT0II4NflJmvXfgJ+0DqPwk1V&#10;LO7aS+8L3D/6RaZyYCeskXofVejfXBHzuNyuM06lBWfbv6HyOZZJConVwqtLt0fp2f4H6D80c1V0&#10;fWLLX9LtdR065S7sbqMSwzxnKup6EVbzXyTVtGfBNNOzE5o5pc0DkgepwKWwhpO0Ek4A5JqK6lKW&#10;nmxsCGK4I7grnNLO6yW29DlXiLDI9Uf/AAFQSf8AIEtv92H/ANF18LmucTlCdPDO0eWT5lu7Lp5a&#10;nZTpJNORam4vLMejy/8Ao1KE/wCXz/dn/wDZaWf/AI/bP/rpL/6NShP+Xz/dn/8AZa4p/wAap/27&#10;/wCm6ZS2X9dWVrL/AI/Ln/rlbf8AoLU3Tf8Ajzsf+uif+hPTrL/j8uf+uVt/6C1N03/jzsP+uif+&#10;hPXgYT+JR/7j/wDp9G8tn/27/wCkiWnSw/3x/KOrcn/INf8A65x/+g1UtPu2H++P5R1bl/5Br/8A&#10;XOP/ANBrqwH+71P8L/8ATSJn8S/rqAGdVsgfSX+ZohybWNycny3dj67SP8aVf+QrZfSX/wBCNFv/&#10;AMeA/wCveb+a17eFrVKNSrKDtq//AEnD/wCb+8ymk0r/ANayFznOCDgkHB7g4NHNV4mMdncuuNwu&#10;ioJ9DOwP86njkWRAwIP0OcV9VgMyp42ME9JyipW8m2tPmvyOWdNwv2F5o5pc0Zr2DMTmkJ2qSTgD&#10;kmnMwVSScAckmvg/9qv9q2bxZc3fg/wdeGHQoyYr7UYGw16ehRCOkXYkfe/3etwg5uyPqOHuHsXx&#10;Hi1hsMrJayk9or/Psuvpdr0f48/tsaf4SluND8DCHWdWTKS6m/zWsDdwmP8AWMPX7o/2uRXxR4u8&#10;a69481eTU/EGqXOrXr/8tLh8hR6KvRR7KAKxaK9GEIw2P67yHhjLeHqSjhYXn1m9ZP59F5KyG80v&#10;NGaWtD6wTmk5p1JmgBOaUEg5HBHcUtGaAPffgx+2H4t+G0sFhrUkvifw8pCmG5kzcwL/ANM5Dycf&#10;3WyOMDb1r70+HfxK8P8AxT8PR6x4dv1vLY4WSM/LLA+OUkTqp/Q9QSOa/I6ut+GPxR174S+J4da0&#10;C6MMows9u+TDcx55SRe49+o6jBrnqUVLVbn5LxTwBg84hLE4BKlX300jL1XR/wB5fO5+tnNHNcP8&#10;Hvi9o3xl8Hw63pLeVKuI7uydsyWsuOVPqO4buPQ5A7nNee007M/lPE4atg608PiIuM4uzT6MTmjm&#10;lzRmkcwnNIrBpNgYbgVyM8gEgZ/WguCJFBwyxNIPwx/iKht+NRP/AFyh/wDRgr57MM0+rzjRo2bb&#10;ab7e639+nU3p0+ZXZJbOztLk52vIg+gMg/oKih/5Atp/uH/0NafZ/fn/AOusv/oUtMh/5Atp/uH/&#10;ANDWvi/aTq0eeo7t0p6v/FSOqyTsu6/UbrH3Zv8Adj/mKdJ/yF4fo3/o8Umsfdm/3Y/5ill/5C8P&#10;0b/0fXLif99resP/AE7MuPwL5/ki7pn/AB4xfj/M0UaZ/wAeMX4/zNFfoWXf7lQ/wR/JHDP436n5&#10;KUUuaSv24/Zwopc0ZpAJRRmlzTGfdP7KPxqf4geHH8PavcGTXtKjG2Vzlrm36Bj6spwp9cqepNe+&#10;V+Xnw88bXnw88Z6Xr9kT5lnMGeMHAljPDofqpI/Wv040jVrbXdKs9RspRNaXcKTwyD+JGUMp/I18&#10;RmmFVCrzw+GX5n5pneBWFr+0gvdl+D6lvHNR6mgGkSNjDESA/gjj+lOlPyEcHIbj/gJP9KNW/wCQ&#10;RL/vTfyevzzOsQp4bEUI/Zg7+t4/o/xPEpRtKL8yHWf+Xr/fT/2Wpp/+Pyz/AN6X/wBGpUOtf8vX&#10;++n/ALLU05/0yz/35f8A0alfLVv98xn/AG5/6kM6Y/DD5/8ApIyD/j9f/ryT+RpT/wAec3/XUf8A&#10;oRpIP+P1/wDryT+RpT/x5zf9dR/6EadL+DL/ALjfqD3XyKUv/HhqH/XSb/0JKmu/+PW5/wCvWX+Z&#10;qGT/AI8NQ/66Tf8AoUdTXf8Ax63P/XrL/M18+tqv/XqP5yNu3r/kPb/j8b/r3T+clT3v/HsfrL/6&#10;NWoG/wCPxv8Ar3T+clT3x/0c/wDbX/0atfQUv9yxPpL/ANLRg/jj/XQRv+QldfQf+06c3/HiP9yL&#10;+VNb/kJXX+6P/adOb/jx/wCARfyrrj8df1q/nIn+X5foU/8AmHaT/wBdT/7NU1h/yDLNjnJQAkns&#10;AKi/5h2k/wDXU/8As1Q3P/Iqp/1wP9K8PC42WXTli4q/JQjK3e0KGnXfa/Q2lDnXL3f6s0aPxpz4&#10;WR1B+6cV4/8AtQfEtvh58MrlLSXy9W1YmytipwyAj95IPovAPYstfs9GDrzjCHU4qFGWIqxpQ3bP&#10;mv8Aal+NT/EPxS+h6ZcZ8O6VKVUofluZxw0h9QOQvtk/xV4XS5xRn2r9Fo0Y0Kapw2R+vYbDwwtK&#10;NKnshKKXNGT6VsdIUlLmjNMQlFLmjPtQMSilzRmgBKKXPNGaBH0b+yP8an8La9H4O1a4/wCJPqUm&#10;LN3PFvcHovsrnjH97B7k19sfjX5NpI0bKykq6nIYHBB9a/R74A/Eg/E74Z6bqU8gfUrfNpfevnIB&#10;8x/3lKt/wL2r5PN8KoNV4dd/XufB5/gVCSxUFo9H69/mejVLGgMLMR8yyxrz9VP9ai3Y5OOvQ96l&#10;tf8Ajy/7aQ/yjr4XGYhJugt3GTf/AIC/6/4c+ShHqUI/+QXB/wBe/wD7JJTX/wCQJbf7sP8A6Lp0&#10;f/ILg/69/wD2SSmv/wAgS2/3Yf8A0XX5bL/d1/16f/pMT0ftfMtT/wDH7Z/78v8A6NWhet5/uz/+&#10;y0Tn/TbP/fl/9GpQp/4/P92f/wBlr35/xqn/AG5/6bpmC2X9dWV7L/j8uf8Arlbf+gtTdN/48rH/&#10;AH0/9CenWX/H5c/9crb/ANBam6b/AMedj/vp/wChPXg4T+JR/wC4/wD6fRvLZ/8Abv8A6SNtOlh/&#10;vD+UdXJf+Qa//XOP/wBBqnadLD/eH8o6uS/8g1/+ucf/AKDXVgP93qf4X/6aRM/iX9dQX/kLWX0l&#10;/maWD/jwX/r3l/mKRf8AkK2X0l/9CNLB/wAeC/8AXvL/ADFepS+Ot8//AEnDGctl/X8xXX/jwuv+&#10;vsf+lBo07/j0kbk7WwBn1kYUL/x4XX/X2P8A0oNNs/8AkGXX+8P/AEa1eVh60qGMw1WO8cPJ/c5v&#10;9DRrmhJf3l+hb/Gj8ar2GEsrcA8mMNj65/wrN8aeLLPwL4S1bxBqDYtNOtnuHAOC2Bwo92OAPciv&#10;1LBYhYzD08QlbnSdt7XW3y2OKNGdSqqNNXk3ZLu3ovvPm39tn49P4V0r/hBNDuTHqmoRb9Rnjb5o&#10;LdukYPZn7+i/7wr4Q/Gtjxf4rv8Axv4n1PXtUk82/wBQnaeU9gSeFHoAMADsAKyM19BCHJGx/b3D&#10;OQ0uHsuhhIfG9ZvvJ7/JbLyEopc+1GfatD6sSj8aM+1Ln2oAT8aKXPtRmgBKKXPtSZHpQAUUZ9qM&#10;0Aei/An4xah8FvHVtrFuXm02UiHUbMHieHPOB/eXqp9eOhNfqVo2sWfiHSbPU9PuFurG8iSeCZOj&#10;owyD+Rr8cM+1fcf7BHxWfVNE1LwLfTbptOBvdP3HnyGbEiD/AHXYEf8AXQ+lcteF1zI/DPEzh2OJ&#10;wqzihH36dlPzjsn6xf4PyR9cUqrl1HJBYA49zikzREczg8HDgZH1Q/1rw8XiFh6d+r0R/M0I8zGz&#10;gLf3QAwBby/yjqKD/kIt/wBcof8A0MVNc/8AIQuv+uEv8o6hg/5CLf8AXOH/ANDFfneJ/wB8l/18&#10;l/6TI7o/B8v8h1p9+f8A67S/+hSUyH/kDWn+4f8A0NafZ/fn/wCu0v8A6FJUcP8AyBrT/cP/AKGt&#10;c9P/AHZf9ep/+lUhv4vmv1E1j7s3+7H/ADFOk/5C8P0b/wBHim6x92b/AHY/5inS/wDIXh+jf+j6&#10;xxP++1vWH/p2ZUfgXz/JF3TP+PGL8f5mijTP+PGL8f5miv0LLv8AcqH+CP5I4Z/G/U/JSjFGfajN&#10;ftx+zi0dqM0maAFxRgUmaM0ALX3d+xv4wbxF8Kjpk0m+40a5a3GTk+U3zofzLr9Fr4QzX0x+wxrT&#10;QeNfEWk5wl3YLc49WjkCj9JTXk5pT9phpPtqeDndFVcFJ9Y2f9fI+x3lWUrtBBXzFOfXaam1b/kE&#10;S/7038pKrsNs8o9JJR/45U+rf8giX/em/lJX88TqyrUcdOe9n+HIj8/SScEv63Ita63f++n/ALLU&#10;04/0yz/35f8A0alQaz/y9f76f+y1NOf9Ms/9+X/0alY1v98xn/bn/qQyo/DD5/8ApIyD/j9f/ryT&#10;+Rpf+XOb/rqP/QjSQf8AH6//AF5J/I0p/wCPOb/rqP8A0I06X8GX/cb9Qe6+RTk/48NR/wCuk3/o&#10;UdS3f/Hrc/8AXrL/ADNQy/8AHjqH/XSb/wBCSprv/j1uf+vWX+Zr59bVf+vUfzkbdvX/ACHt/wAf&#10;jf8AXun85KsXw/0c/WX/ANGrVdv+Pxv+vdP5yVPfHNuf+2v/AKNWvoKX+5Yn0l/6WjB/HH+ugjf8&#10;hK6/3R/7Tp7f8eP/AACL+VMb/kJXX+6P/adOb/jx/wCARfyrrj8df1q/nIn+X5foVP8AmG6T/wBd&#10;T/7NUNz/AMiqn/XE/wBKl/5h2k/9dT/7NUVz/wAisn/XA/0r5HEf7vX/AOwb/wBx0Dqj8Uf8X6s0&#10;nObicFh9/AH4V8Jftk+MG8QfFUaSj7rXRbZIQoPHmuA7n8ii/wDAa+5bgZ1Ie0hP/jhr8w/iNrbe&#10;I/H/AIj1Nm3fatQnlU56KZDtH4DA/Cv3jhCbxMqzkv4cpRXzd/ydj2MioJ4l1X0ivven6M52gijN&#10;Jmv00+9FxRSZpc0AFAozQDQAYopM0ZoAXFFJmlzQAUUZ9qTNAC19JfsReMG03xvq3hyV/wDR9Ttv&#10;PiUn/ltEeg+qM2f90V825ru/gRrbaB8YvCN2rbd2oR27HP8ADKfKb9HNceLpqrQnDyPPzCiq+FqQ&#10;fb8Vqj9JnlUt5WDuVlYntghwP/QTVm1H+h/9tIf5R1UnXbesP+mcR/8ARtW7U/6F/wBtIf5R1+BU&#10;6sq2KqynuvaL5JSS/BH5c0lFW8v0KMf/ACC4P+vb/wBkkpkn/IEtv92H/wBF06P/AJBcH/Xv/wCy&#10;SU2T/kCW3+7D/wCi6+Ql/u6/69P/ANJidP2vmW5x/ptn/vy/+jUpE/5fP92f/wBlon/4/LP/AH5f&#10;/RqUL/y+f7s//ste/P8AjVP+3P8A03TMFsv66sgsv+Py5/65W3/oLUzTP+POw/66J/6E9Osv+Py5&#10;/wCuVt/6C1N03/jzsf8AfT/0J68HCfxKP/cf/wBPo3ls/wDt3/0kS0+7Yf74/lHVyX/kGv8A9c4/&#10;/QapWnSw/wB4fyjq5L/yDX/65x/+g11YD/d6n+F/+mkTP4l/XUUf8hWy+kv/AKEaIP8AjwH/AF7z&#10;fzWkX/kK2X0l/wDQjSwf8eC/9e8v8xXqUvjrfP8A9JwxnLZf1/MQJ/yD7r/r7H/pQaZZ/wDIMuv9&#10;4f8Ao1qcv/Hhdf8AX2P/AEoNNs/+QZdf7w/9GtXhx/3ih/2DT/8Abzb7Mv8AEv0HWTYhtwWAX7Op&#10;59dxA/nXzF+3743bR/AGjeGYJNsmsXRmnAPWGHBwfq7If+AV9LKu63tB6xwj/wAjrXwL+3nrzal8&#10;ZrbTwxMWm6ZDHtz0d2eQn8QyflX3XClZ1KKoPaEYP709Pwv8z7zgXL443iKjKSuoc0//AAHb/wAm&#10;a+4+b8UYoz7Un4V+hn9fi4oxSfhS/hQAYoxSfhS/hQAYoxR+FJ+FAC4oxSfhR+FAC4oxSfhR+FAC&#10;4rv/AIDeN2+Hnxd8M60ZPLt0u1guTnjyJPkkz64VifqBXn/4Uv4UmrqxyYvDU8Zh6mGq/DNOL9Gr&#10;M/ZmSRYU3sCVBGQOtJb/AOuP/XX+qVzPw81xvFPwv8PaxI2+S90u1uHJ/vsiFv1Jrprf/XH/AK6/&#10;1SvzfNas3jo0Xskn825J/wDpKP4KlRdCU6c94tp/IW4H/Ewu/wDrhL/KOoYP+Qif+ucP/owVNc/8&#10;hC6/64S/yjqGD/kIn/rnD/6GK+exP++S/wCvkv8A0mQ4/B8v8h1n9+f/AK6y/wDoUtMh/wCQNaf7&#10;h/8AQ1p9n9+f/rtL/wChSVHD/wAga0/3D/6Gtc9P/dl/16n/AOlUhv4vmv1DWPuzf7sf8xSy/wDI&#10;Yh+jf+j6brH3Zv8Adj/mKdJ/yF4fo3/o8Vjif99resP/AE7MqPwL5/ki7pn/AB4xfj/M0UaZ/wAe&#10;MX4/zNFfoWXf7lQ/wR/JHDP436n5K4oxSc0c1+3H7OLijFJzRzSAXFGKTBo5pgLivdf2MJDH8a4V&#10;B4ksJ1P0+U/0FeE4NfQH7E1i1x8Xrm4wdtrpcshPuXjUD/x4/lXDjXbDTv2PNzN2wdW/Zn29J/x8&#10;Tf8AXWX/ANAqfVv+QRL/AL038pKgk/4+Jv8ArrL/AOgVNq3/ACCJf96b+UlfzXH/AHbHej/OJ+af&#10;agQ61/y9/wC+n/stTz/8fln/AL8v/o1Kg1n/AJev99P/AGWpp/8Aj8s/96X/ANGpSrf75jP+3P8A&#10;1IY4/DD5/wDpIyD/AI/X/wCvJP5Gl/5c5v8ArqP/AEI0kH/H6/8A15J/I0p/485v+uo/9CNOl/Bl&#10;/wBxv1B7r5FKT/jw1D/rpN/6FHU13/x63P8A16y/zNQyf8eGof8AXSb/ANCSprv/AI9bn/r1l/ma&#10;+fW1X/r1H85G3b1/yHt/x+N/17p/OSrF9/x7n6y/+jVqu3/H43/Xun85KsX3/HufrL/6NWvoKX+5&#10;Yn0l/wClowfxx/roNb/kJXX+6P8A2nT2/wCPH/gEX8qY3/ISuvoP/adOP/Hj/wAAi/lXXH46/rV/&#10;ORP8vy/Qqf8AMN0n/rqf/Zqhuf8AkVU/64H+lS/8w7Sf+up/k1RXP/IrJ/1wP9K+RxH+71/+wb/3&#10;HQOqPxR/xfqyzdv5d9I46qXP/kM1+UbEuxZjkk5Jr9Xp8HUiD0LMP/HDX5U6pYvpmqXlm4w9vM8T&#10;D3ViP6V+78ENcuNX/T1/kj6XIGrzXlH/ANuK2KMUnNLzX6cfYBijFJg0vNABijFHNJzQAu2jFJzR&#10;zQAuKMUc0c0AG2jFHNHNABitfwdIbfxdocqnDJfQMPqJFrI5rovhvYNqnxD8MWajJn1S2j/OVQaz&#10;npB3M6rShJvsz9QLv/kIP/1zi/lLVi1/48/+2kP8o6rXJzfsf+mcP8pas2v/AB5f9tIf5R1/OuH/&#10;AN4retb85n5G/hXy/Qox/wDILg/69v8A2SSmSf8AIEtv92H/ANF06P8A5BcH/Xv/AOySU1/+QJbf&#10;7sP/AKLr5WX+7r/r0/8A0mJ0fa+ZbnH+m2f+/L/6NSkT/l8/3Z//AGWif/j9s/8Afl/9GrQv/L5/&#10;uz/+y178/wCNU/7c/wDTdMwWy/rqyvZf8flz/wBcrb/0Fqbpv/HnYf8AXRP/AEJ6dZf8flz/ANcr&#10;b/0Fqbpv/HnY/wC+n/oT14OE/iUf+4//AKfRvLZ/9u/+kiWn3bD/AHx/KOrcv/INf/rnH/6DVO06&#10;WH+8P5R1cl/5Br/9c4//AEGurAf7vU/wv/00iZ/Ev66ir/yFbL6S/wDoRog/48B/17zfzWkX/kK2&#10;X0l/9CNLB/x4L/17y/zFepS+Ot8//ScMZy2X9fzECf8AIPuv+vsf+lBpln/yDLr/AHh/6NanL/x4&#10;XX/X2P8A0oNNs/8AkGXX+8P/AEa1eHH/AHih/wBg0/8A282+zL/Ev0I4f9VZf7kH/o9a/Nz9saVp&#10;f2jfFgJ4T7Ko+n2WI/1r9I4jiGyP+xD/AOj1r86P21dOay/aE1yYggXlvazr7gQqn80NfZ8Ifa/w&#10;U/8A24/W/DOSWeVE+tOf/pUDwuj8aKK/Sj+nwooo/OgAo/GkpaACj8aKKADtRRSGgBfxo/GkooAX&#10;8aPxopKAP1M/Zsma4/Z18JuxyRYIv4CQgfoK9Nt/9cf+uv8AVK8++AmntpXwC8IW7jDHSbaYg9Rv&#10;Af8A9mr0G3/1x/66/wBUr8zzb/kZr/DH/wBKqH8JZpJTx+JlHZ1J/wDpQtx/yELv/rhL/KOoYP8A&#10;kIn/AK5w/wDowVNcf8hC6/64S/yjqGD/AJCLf9c4f/QxXg4n/fZf9fJf+kyPOj8Hy/yHWf35/wDr&#10;rL/6FLTIf+QNaf7h/wDQ1p9n9+f/AK7S/wDoUlMh/wCQNaf7h/8AQ1rnp/7sv+vU/wD0qkN/F81+&#10;omsfdm/3Y/5ill/5C8P0b/0fTdY+7N/ux/zFOl/5C8P0b/0fWOJ/32t6w/8ATsyo/Avn+SLumf8A&#10;HjF+P8zRRpn/AB4xfj/M0V+hZd/uVD/BH8kcM/jfqfkrmjNJRX7cfs4uaM8UZpKAFzRmkooAXNfX&#10;X7Cvhto7HxRr7p8sskVjC3+6C7/+hR/lXyKoLsFUFmJwAO9fpT8DvAp+HXww0TR5U2Xoi+0XY7+d&#10;J8zA/wC7kL/wEV4eb1VDD8nWX6anzWf11Swvs+sn+C1f6HYq2+SQ+skv/oFWtW/5BEv+9N/J6ZMM&#10;7SMAAP8Aqp/wp2rf8giX/em/k9fgVfDyw1LHU5a+639/IfCqXM4P+upFrXW7/wB9P/Zamn/4/LP/&#10;AH5f/RqVBrP/AC9f76f+y1NP/wAfln/vy/8Ao1K5a3++Yz/tz/1IZcfhh8//AEkZB/x+v/15J/I0&#10;v/LnN/11H/oRpIP+P1/+vJP5GlP/AB5zf9dR/wChGnS/gy/7jfqD3XyKcn/HhqH/AF0m/wDQo6lu&#10;/wDj1uf+vWX+ZqGT/jw1D/rpN/6FHU13/wAetz/16y/zNfPrar/16j+cjbt6/wCQ9v8Aj8b/AK90&#10;/nJVi+/49j9Zf/Rq1Xb/AI/G/wCvdP5yVYvv+Pc/WX/0atfQUv8AcsT6S/8AS0YP44/10Gt/yErr&#10;/dH/ALTp7f8AHj/wCL+VMb/kJXX+6P8A2nTm/wCPH/gEX8q64/HX9av5yJ/l+X6FT/mG6T/11P8A&#10;7NUNz/yKqf8AXA/0qb/mG6T/ANdT/wCzVDc/8iqn/XA/0r5HEf7vX/7Bv/cdA6o/FH/F+rL0sO+8&#10;kfdjZJ09crivzi/aF8Nt4W+Mnii1KbY5ro3kfoVlxJx9CxH4V+kUqbLiU5+8c18m/tw+BGdNF8X2&#10;0eQg/s+7YDoMlomP4lxn3UV++cM01gqkoyVnUlJv1vp+CSO/JMSqeLUG9JK3z3/zPkrNGaSlr9JP&#10;0YM0ZpKM0ALmjNGaTNAC5ozSZooAXNGRSUuaADNGaM0lAC5r1/8AZS8Nt4j+Nejvt3Qackl9L7bV&#10;2qf++2SvIM19n/sS+A20rwrqnim5j2y6pJ9ntiRz5MZO5h7M5I/7ZivOzCr7HDSfV6feeRm1dYfB&#10;zfV6L5/8A+jnbdev7LEP/RtXbX/jz/7aQ/yjqFxuUYxw24n8CP61Na/8efX/AJaQ/wAo6/C/q8sN&#10;iqkW739pL/wJSf4Xt8j805uaK+X6FGP/AJBcH/Xt/wCySUyT/kCW3+7D/wCi6dH/AMguD/r3/wDZ&#10;JKa//IEtv92H/wBF18ZL/d1/16f/AKTE6vtfMtz/APH7Z/78v/o1KE/5fP8Adn/9lpJ/+P2z/wB+&#10;X/0alCdbz/dn/wDZa9+f8ap/25/6bpmC2X9dWQWX/H5c/wDXK2/9BamaZ/x52H/XRP8A0J6dZf8A&#10;H5c/9crb/wBBam6b/wAedj/10T/0J68HCfxKP/cf/wBPo3ls/wDt3/0kS0+7Yf74/lHVuX/kGv8A&#10;9c4//QaqWn3bD/fH8o6ty/8AINf/AK5x/wDoNdWA/wB3qf4X/wCmkTP4l/XUUf8AIVsvpL/6EaIP&#10;+PAf9e8v81oX/kK2X0l/9CNEH/Hgv/XvL/Na9Sl8db5/+k4Yzlsv6/mIE/5B91/19j/0oNMs/wDk&#10;F3X+8P8A0a1OX/jwuv8Ar7H/AKUGm2f/ACDLr/eH/o1q8OP+8UP+waf/ALebfZl/iX6DbeHz4LZd&#10;23ECPn6Sg/0r4r/4KE+Fmt/E/hbxGifu7q0ksJGA6NG+9c/USt/3zX2zZJ/ots//AExCjH1J/wAK&#10;8m/av+HbfEb4MavBbRGXUtMxqVqoGSzRg71HqTGXAHriv0HhnDqhhKdaSs5xj9yWn5s+o4TzSOV5&#10;/QrTdoNuL9JaX+Ts/kfmPmkzSfjRX3h/aQufalptGfegBc0ZpKKBi5ozSfjRQAufajPtSfjR+NAh&#10;c+1GfakooAXNXtD0i48Q63p+lWi7rq+uI7aJfV3YKv6kVQ/GvoT9iT4dN4w+Lseszxb9O8PR/a3Y&#10;j5TO2VhX653P/wBs6mT5U2ePnGYwynL62OntCLfq+i+bsj9B7XT4dE0C20+3G23tYI7eMeirtUfy&#10;FXrf/Xn/AK6/1SnZH1+tNgBE3OOZAePqlfnma4eSxUMTfRpR+7mf43/A/hOE3O/Nvv8AeLcf8hC7&#10;/wCuEv8AKOobf/kIn/rnD/6MFTXH/IQuv+uEv8o6hg/5CJ/65w/+hivmsT/vsv8Ar5L/ANJkbR+D&#10;5f5DrP78/wD11l/9ClpkP/IFtP8AcP8A6GtPs/vz/wDXaX/0KSmQ/wDIGtP9w/8Aoa1z0/8Adl/1&#10;6n/6VSG/i+a/UTWPuzf7sf8AMUsv/IYi+jf+j6brH3Zv92P+Yp0v/IXh+jf+jxWOJ/32t6w/9OzK&#10;j8C+f5Iu6Z/x4xfj/M0UaZ/x4xfj/M0V+hZd/uVD/BH8kcM/jfqfkpRTsUmK/bj9nEop2KMUANop&#10;cV0/w6+HmrfE7xTbaJpERaWQ7pZ2B8uCMH5pHPoP1OAOTUSkoRcpOyRE5xpxc5uyR6V+yh8Jn8ee&#10;Ok1q9hLaJojrMxYfLNP1jT3wfmPsAD96vvTiud+H/gTTPhv4UstB0pNtvbr88jD55pD96Rvcn8uB&#10;0Aro/wAa+BxuKeKquS2Wx+VZljXjq7mvhWi9P+CIVBBHrkZ9OMU3VedHkPqZj/469P8AxqK/3y2E&#10;0Qyx2ttA6klSMfrXyOcYb2mErTpq8nBr11T/AEOClK0kn3I9a/5ev99P/Zamn/4/LP8A35f/AEal&#10;Ra1/y9f76f8AstTT/wDH5Z/78v8A6NSvi63++Yz/ALc/9SGdcfhh8/8A0kjg/wCP1/8AryT+Rpf+&#10;XOb/AK6j/wBCNJB/x+v/ANeSfyNL/wAuc3/XUf8AoRp0v4Mv+436g918ilJ/x4ah/wBdJv8A0KOp&#10;rv8A49bn/r1l/maik/48NR/66Tf+hR1Ld/8AHrc/9esv8zXz62q/9eo/nI27ev8AkPb/AI/G/wCv&#10;dP5yVYvv+PY/WX/0atV2/wCPxv8Ar3T+clWL7/j3P1l/9GrX0FL/AHLE+kv/AEtGD+OP9dBrf8hK&#10;6/3R/wC06e3/AB4/8Ai/lTW/5CV1/ur/AO06c3/Hj/wCL+Vdcfjr+tX85E/y/L9Cn/zDdJ/66n/2&#10;alhgW50O1ifO149px6cUBS2naSB/z0P8mqa0jaC0hiY8ogBx645rkynAfXayVSN6bpQi+2sKLt80&#10;mVUnyLTe7/Nkp5JJNYfjfwjZeO/Cmp6DqAza30JiLAZKN1Vx7qwBHuK3Pxo/Gv1OLcWpLdHDGThJ&#10;Si7NH5YeMPCmoeCPEuoaHqcRivbKUxv6MOoYeoYEEH0IrHr7z/ac+A//AAs3RRrWjRL/AMJLYRkB&#10;Bx9riHPl/wC8OSp9yO4I+EJoXgleKVGjlQlXRxhlI6gg9DX6Bg8VHFU+bqtz9Xy7HRx1FTXxLdef&#10;+TI6KcRRiu89QbRTsUmKAEop1GKAG0Zp2KKAG0U7FTWNhcaneQWlpBJc3U7iOKGJSzOxOAAB1JNL&#10;YG7as3vhv4Ev/iV4x07QNPBD3L/vZsZEMQ5eQ+wH5nA71+mPh/QrPwzodhpOnxCGysoVgiT0VRgZ&#10;9T3J7mvMf2c/ghF8JPDTXF8qS+JNQUNdyDkQr1EKn0HUkdT6gCvXq+IzLGLE1OWHwr8fM/Ms5zBY&#10;yryU37kfxff/ACAcEHg896mgULbMByBLEASOuNgqH8aejkYUn5SysfwIP9K+axNBVYuSXvJO3zTV&#10;jwYuzKUf/ILg/wCvb/2SSmSf8gS2/wB2H/0XUmxotOhRhtYW+CD2+SSo5P8AkCW3+7D/AOi6/Jqk&#10;XGhyyVmqb/KJ6S1fzLc//H7Z/wC/L/6NSkT/AJfP92f/ANlpZ/8Aj9s/+ukv/o1KE/5fP92f/wBl&#10;r3Z/xqn/AG5/6bpmK2X9dWVrP/j8uf8Arlbf+gtTdM/487D/AK6J/wChPT7L/j8uf+uVt/6C1M0z&#10;/jzsP+ukf/oT14OE/iUf+4//AKfRvLZ/9u/+kiWn3bD/AHx/KOrcv/INf/rnH/6DVS0+7Yf74/lH&#10;VuX/AJBr/wDXOP8A9BrqwH+71P8AC/8A00iZ/Ev66ir/AMhWy+kv/oRog/48B/17zfzWgf8AIVsv&#10;pL/6EaLf/jwH/XvN/Na9Sl8db5/+k4Yzlsv6/mIE/wCQfdf9fY/9KDTbBd+nXA6ZZRn/ALatTk/5&#10;B91/19j/ANKDTrKFoIirHliTgf7xI/nXJgMHPFYzDae59Xab7czmkVOajCXfm/yJIolhjVFztUYG&#10;TTsAjB5pfxo/Gv1CnTjSgqcFZJWS8kec227s/Mr9qj4NP8JPiTcG0gKeHtWZrvT2UfKmT88P/ACe&#10;B/dK14xiv1l+Mfwo0v4x+CLvQNRxFIf3tpdhctbTAHa49RyQR3BI96/Lrx34F1j4ceJ73QNctTa3&#10;9q2D3SRf4XQ/xKRyD/XNerSqc6s9z+v+BOKIZ5glha8v9opKz7yS0Uv0l569UYGBRj60tFbn6gN/&#10;OilxRQAYoxS0mKBhik/A0tGPpQISilxRQA+3t5bu4jggieaaVgiRouWZicAADqSa/UT9m34Qr8Hf&#10;hnZabcIv9s3h+16i4wf3rAYjz6IuF9MgnvXgv7GP7N8kc1r8QvE1qUAG/R7OZeTn/l4YH/xz/vr+&#10;6a+zvxrhrVL+6j+Y/EjiiGOqLKMHK8IO82usl9n0j18/QTHFOjA8xP8AeXgD3H+FJ+NAJByDXnVq&#10;Ua0OSR+Gp2dxtx/yELv/AK4S/wAo6hg/5CJ/65w/+jBUrhnuLiU9DbyZPbOEH9DUUH/IRb/rnD/6&#10;MFfm+MhKGNfMrXqSfycZHfB3h8v8h1n9+f8A66y/+hS0yH/kC2n+4f8A0NafZ/fn/wCusv8A6FLT&#10;If8AkC2n+4f/AENa5Kf+7L/r1P8A9KpFP4vmv1G6x92b/dj/AJinSf8AIXh+jf8Ao8Umsfdm/wB2&#10;P+YpZf8AkLw/Rv8A0fWOJ/32t6w/9OzKj8C+f5Iu6Z/x4xfj/M0UaZ/x4xfj/M0V+hZd/uVD/BH8&#10;kcM/jfqfkrmjNJiiv20/Zxc0cV1XhD4VeLfHsiLoeg3l9G3H2jy9kI+sjYUfnX0j8M/2JobZ4r3x&#10;tqAuiMH+zNPYhPo8vBP0UD/erjr4yhh178te3U87E5jhsIv3k9ey1f3f5nz38Lfg/wCIfizq4tdI&#10;tilnGwFzqMwIggHue7eijk+w5r76+Ffwo0T4SeHl03SY/Mmkw11eyAebcP6n0A5wo4H1JJ6fRdDs&#10;PDumwafpdnDYWMA2xwW6BEX8B/PvV3FfIY3HzxXurSPb/M/P8xzWrjnyr3Ydv8wzS5pKMV5R4YE0&#10;ZoNGKAIL2Fp4HVBl2K9T6Ef4VLMc3dnj+9L/AOjUpwFGBvRyMlOme3IP9BXzuMyiFWVSrRdpT5U+&#10;3uzU7+r1N4VWrJ7K/wCViKD/AI/X/wCvJP5GlP8Ax5zf9dR/6EaIkKXUjkYT7MIgfUjNBGLOb/rq&#10;P/QjXy/sKtClKNSLX8X9fzOjmTat5FKT/jw1D/rpN/6FHU13/wAetz/16y/zNQyf8eGof9dJv/Qo&#10;6mu/+PW5/wCvWX+Zr5hbVf8Ar1H85HR29f8AIe3/AB+N/wBe6fzkqxff8ex+sv8A6NWq7f8AH43/&#10;AF7p/OSrN4jPAQBkky/+jR/hX0eHhKeDxMYK7al/6WjnlpKP9dBjf8hK6/3R/wC06fgtZADrsi/l&#10;SMv+mTSg5VwAPyX/AOJoVcAewCj6AcV9Dhstqzq1JVVaLlU9bScrNfJmMqiSVvIZbborSGFv4B+v&#10;+TUmaTFGK+noUYYelCjT+GKSXolZHO25NthmlzzSYoxWwhc18/8A7Qf7Mdt8RTPr/hxYrLxJjdLC&#10;cLFe/U/wv/tdD39R7/ijFdFGvPDzU6bszpw2Jq4SoqtJ2f8AW5+U+taLf+HdTuNO1SzmsL6BtkkE&#10;6FWU/T+veqWa/TT4jfCPwz8U7AW+vaess6KRDew/JcQ/7r+nscj2r5P+If7Gfinw68tx4bmj8R2I&#10;yRFkRXKj3Una34HJ9K+vw2aUaytP3X+H3n6Fg88w+ISjVfJLz2+//M+e80Vf1rw9qnhu7Nrq2nXW&#10;mXI/5ZXcLRN+TAVQAr2U01dH0KakroM0ZpMUYpjFyKMitTw/4V1nxXdi20bS7zVJ84KWkLSY+uBw&#10;Pc1738Ov2LPEOtPFc+K7uPQbM4JtYGE1yw9MjKJ9csfauWtiaNBXqSt+Zx4jGUMKr1ppeXX7tzwT&#10;w14Y1XxhrEGl6NYzajfzHCQwjJx3JPQAdyeBX3L8Af2b7D4VQpq2qmLUfFEiYMo5jtARyseep7Fv&#10;wGBnPongL4Z+Hfhnpf2Hw/p0dorY82c/NNMR3dzyfp0GeAK6jFfKY3MpYhezp6R/FnweZZzPFp0q&#10;Xuw/F/12FzRmjFGK8M+aDNGaTFAFADZl8yJx3KkDn/ZYf+zGq9xGYtIhRvvIIlP1CYNWsUjxiRCr&#10;cr6V87mWUQxkZzpO03Fry17m9Oq4WT2En/4/bP8A35f/AEatCf8AL5/uz/8AstEgZ7q2bHyoXZj9&#10;XVv6GlUHF2exWYj6fLXg16FWlVm5xaXu+mlOCf4po1TTSt/WrK1l/wAflz/1ytv/AEFqbpv/AB52&#10;P++n/oT06y/4/Ln/AK5W3/oLU3Tf+PKx/wB9P/Qnr5nCfxKP/cf/ANPo6ZbP/t38htp0sP8AeH8o&#10;6uS/8g1/+ucf/oNVLT7th/vj+UdXHUvp7ADJMceP++a68ui5UKiirvlf/ppE1PiX9dRF/wCQrZfS&#10;X/0I0tuCbFAOpglA/NaNpF5BMMERhwR9ScULHsRVHRAQM+/WvqcJl1ac5yqK0W/nZxo//ISXqc06&#10;isrf1v8A5jbYNCkynGHldsexdiP0IqTNJijFfVYbDwwtGNCntFWRzSk5O7FzRmkxRiugQua8z+OP&#10;wI0H44eHxa34Flq1uCbLVI1BeEn+Ej+JD3X8Rg816ZikxVJuLujsweMxGX14YrCzcZxd01/X3rZ9&#10;T8l/ih8JfEvwi15tM8Q2LQ7iTb3ceWguVH8Ub9+2QcEZ5Arjc1+wninwjo/jbRp9K13TrfVNPm+9&#10;BcJuGexB6qR2IwR2NfIfxU/YEmSSa+8A6orxnLf2TqbYYeySgYPsGA92NdsK6ekj+muHfErBY2Ma&#10;Ga/uqn832H/8j89PPofG+aM811HjP4W+Lfh9O0fiLw9faWAdomlhJhY/7MgyrfgTXLV0pp7H7HRr&#10;0sTBVaE1KL6ppr70Lmik5o5pmwtJmrFjp91ql0lrZW0t3cyHCQwRl3Y+wAya9x+HH7GPxC8cyRTa&#10;jZr4V01sFp9TGJsf7MI+bPs20e9S5KO55WYZrgcqp+0xtaMF5vV+i3fyR4TDDJcTJFEjSyuwVUQZ&#10;ZieAAB1NfY/7Nn7GspmtfE/xBtNiIRLaaDKOWPUNcDsO/l/99d1Pu/we/Zj8G/B0R3dnbHVddA+b&#10;Vb4BpFPfy16Rjr055wSa9axXHUrX0ifz1xT4kVMbCWDye8IPRzekmv7q+yvPf0BQEUKoAUDAA6UZ&#10;oxRiuQ/CgzRmjFGKAA8gjsRg81FFEwvS+PkKxIDnkkOKlxRivOxeBpYzlc9HHVP5NfdqXGbhsRWf&#10;35/+u0v/AKFJTIf+QNaf7h/9DWrCAR7iF5OScdyQf6sagVDHpcETD50XDD0+Za+KrZfXwlJwkrpU&#10;5q621lSt+T+5nWpqTv5r9Rmsfdm/3Y/5inSf8heH6N/6PFN1j7s3+7H/ADFOk/5C8P0b/wBHivGx&#10;P+/VvWH/AKdmbR+BfP8AJF3TP+PGL8f5mijTP+PGL8f5miv0LLv9yof4I/kjhn8b9Tx3/hmX4ZW2&#10;6VPCkWR5eFe7uXHzKSeDIe9db4f+EfgrQbt10/wrpNvJFJsWY2iPIOGP3mBP8PrXRXH+of8A7Y/+&#10;izVu0/5CNx/13/8AZXr5jB51mNXF06dSvJxc7NN30vU/yX3Hp1a9WcHzTb07vyHABBGoGCUVgo9D&#10;wKUHPQ57Uf8ALzbf9cYv/QxUFqcQOR1N1IPwy9ezTzqUaypVo6NPVeVunzPPdK6uiejtTmBX6EsB&#10;9FbFJmvqITjUV4u//B1/I5mrCUGlzRmtAEopc0ZoAQdaKq6trFjoOm3Oo6ldw2NjbIZJri4cIkaj&#10;uSelfGPxs/bqurqWfSfh5H9mtxlG1u5jzI/vFG3Cj/aYE+w61cISnsfS5Hw7mPEFb2WChdLeT0iv&#10;V/orvyPrnxf4/wDDngCx+2eItas9IgIyv2mUKz46hF+8x9gDXgPi79vnwTo7vFoel6l4hkU8SkC1&#10;hb6Fsv8AmlfCGta7qXiTUpdQ1W+udSvpTmS4u5Wkkb6knNUc11rDxtaWp+/5X4W5bh4qWYVJVZdl&#10;7sfw9753XofVmr/8FA/EVx5q6d4T0m0ikJJW6mlmPJGclSnoKzB+354/JIfRfDToylCv2a4GQeo/&#10;11fM2aM1z/2bgrt+xjd6bLbsfbw4MyCnHlWFjbzbf4tn13on/BQzVoZVbVvB1lcjAVnsrx4SBz2Z&#10;Xz1PGe9et+DP24fh14mkjh1KS+8N3DcZv4d8WfaSMtge7Ba/OnNGa3jhaMFaEbLyPHxvh1w/i0+S&#10;k6b7xk/ylzL8D9jdF1zTvEenx3+lX9tqVlJ9y4tJlljb6MpIq6K/IjwR8RfEnw41Qah4b1i50q4y&#10;N4hb93IB2dDlXHswNfa/wL/bZ0nxnLb6N40SHQdYchI79Di0uG9Gyf3TH3JU+o4FZToyjqtT8X4g&#10;8OcxymMsRg37akt7K0kvOOt15r1skfUFAzxShgQCCCD6UZrnPyQSl70ZozQAnailzSM6opZiFUdS&#10;eAKltRTbegBQMs4Ucse1Nldo5YFI4eXYR9CP8aLb/kJWx7m3jJ+uJK8StmtOFeGHpq7clF+V0n89&#10;GbKm3FyZV1Gys9V06Zby0hvbYAEw3EYdWySOhBHY1weq/Af4e6ut9JP4Q0yN4ZHQfZojBnCBs/uy&#10;vrXoC/8AIKn/AOuaf+htUbf6rVv+u8v/AKLFfJ4jO8eoUpU6rjzQu7aa/vPn9ldeh30XKk3ySa17&#10;vyPLT+y/8MFjSUeFk3GNnOb25xkRhunmepra0n4G/D7RZUNv4Q0tmCM4NxD55GN3/PTd/druX/49&#10;Y/8Ari//AKJWk/5aL/1xf/2pWSz3M/a8rxEmrx3d/wCTv6s6JYitONpVJP5v/MsW+n2+lwLBbQxW&#10;0Ct5aRwoEUH2A4FSA5PXsDj2qS76p/18/wBRVVTi7nPpZKR9cV9NVzedCuqc43TdvPZv9DylT5le&#10;+pPikp2PkB/2UY/ViRj9KTNfQ0q0K0VKD3/4b9GYNNbhRRmjNbiEpRRmjNABiikZ1RSzEKoGSTwB&#10;Xm3i/wCLsVmz2uihbiUcNdPyin/ZH8X16fWvKzDM8LllL2uJnbsur9F/S7ibS3PQr7ULXTYDNd3E&#10;dtEP45XCj9a4zVfjBolkWS2We/bpmNdqH8W5/SvHNS1a81i4M97cvcyn+KRs49gOw9hVXNflWO43&#10;xNVuODgoR7vV/wCS/Eyc30PSbn413Rkd7bS4IS2ATJIzk4zjpj1NUo/jFrEKoqWlgqIQVGxzjGcf&#10;x+5rg80Zr46ec46pPnlPXXaMVu7vZdXq+71D2k+56NafGi7iKefpdvIqnI8p2Qjp0zn0H5V0ul/G&#10;TR7xlW7iuLFv7zDeg/Ec/pXilFejg+J8ywfwSTXZxX6JP8Re0k92fT2napZ6tB51ncxXMf8AeicH&#10;H19Ks9q+YLHUbrTLhZ7S4e2mXo8bEGvTvCXxgEjJa64oUngXkY4/4Eo6fUflX6NlfGWFxbVLFr2c&#10;n1+y/n0+enmWpp7nqPNLimRTJPEkkbrJG4DK6nII9Qafmv0NNNXRoFFGaM0AFFGaM0wE5oYhRknF&#10;Mll228kikMFXIOcg84NRXXzWUbHljIDn6wk/zNeBjs3pYWLVP3pWT8rNtb/Jm0KTluTtCtxI1vIg&#10;YN8rK4yDkE4I+grz3Wfgn8PvFFwDf+C9FeSSB5mljtFjkJDY5ZACa9IB/wCJu/8A10H/AKLNZlt/&#10;x8Q/9eUv/owV4OPzXFwko058vvzjp2jOml+En956GErVsK+ehNxdlqm10fY8if8AZK+E063MjeEI&#10;w0cjqNl9dKMAqBwJf9o1oWX7Mvwt0VpXg8F6fIY5dgFy0k4xluokZh/CK9NT/UX3/XaT/wBCSluv&#10;u3X/AF3/AKyV4TzfHxV1Wl8N9/8AH/kj25Z3ms1yyxdRr/HLy8yPRPCejeF7d4dH0mx0mABsx2Vs&#10;kKkK2OigVoBgQDng9PfjP8qmf/Vzf7sv/oZqlJ92w/67r/6KFfXVs2q4flckpJ8vk9Wl+p81JSrS&#10;cpybfd6liinIDJI6jGfOZB9PmP8ASmhsqD2IBGR2r6KhiaeIipQf9K3+aOVxcdwopc0ZrpJE5o/G&#10;lzRmmAlFLmuH+KXxj8OfCXSxc6xc77uVSbfT4MNPN9B2X/aPH48VcISqSUYK7ZpTpzrSUKau2dvX&#10;nfjf9oDwL4BeSHUddhnvU4NnY/v5QfQheFP+8RXxv8Uv2l/F/wASpJrdbptD0VsgWFi5Xcv/AE0f&#10;gv8AThfavJs19Hh8mbXNXl8l/mfY4Xh1tc2JlbyX+f8AXqfXfiP9ufT8vHo3hSe6Q9JdQuVi+mUU&#10;N/6FXHXf7b3i+S4EtvomhxEZx5qTOR827tIO/tXzrmkz713PJMuk+adGMn3avtqvx1PoaeU4OmrK&#10;H3t/5n0RF+3F47hjCLpfh8KP+neb/wCPUV875orpjlmDglGNJJLyL/szBvX2aP1YuP8AUP8A9sf/&#10;AEWat2n/ACELj/rv/wCyvVS4/wBQ/wD2x/8ARZq3af8AIRuP+u//ALK9fzHgP9+pf9fP1qn5zP4H&#10;6f5Dv+Xm2/64xf8AoYqC2/493/6+5P5vVj/l5tv+uMX/AKGKgtv+Pd/+vuT+b121P95j6S/OJC+H&#10;7iXUMeQn/XRv/R6U1pNkkUeMhoUfPuc/4U7UB+4T/ro3/o9KqaiPntv+uUP82rbE46pl+KlXp9IU&#10;rrurPT/gijBTjZ92XaO/WgDCR5yS0auT9R/9Y0fhX6NSqRrQVSOzOFqzswrK8UeKNM8F+H73WtZu&#10;0sdNs4zJNNJ0A7ADuScAAckkAVqn6V+dH7XXx+k+KPix9A0i5z4W0mUqhjb5bucZDSn1UchfbJ/i&#10;46qcHN2PsOFuHK3EmPWHjpTjrOXZdl5vZfN7JnN/tBftG6z8bdZaFWk07wvbyZtNNDfex0klx95z&#10;6dFzgdyfH80UV6SioqyP7PwGAw2WYeOEwkFGEdkvzfdvq92GaM0UVR3hmjNFFAC5pCaKDQMXNIDS&#10;96SgD6l/Zb/axuPBlzZ+E/GN21x4eciK01CY5exPQKx7xf8AoP04H3pHIsqK6OHRgGVlOQR6ivxm&#10;r7c/Yj+Pz6nCnw816533EEZbSLiVsl41GWgJ9VGSvsCOwrjrUvtRP578QeDafs55zl0bNa1IrZr+&#10;dLuvtd1r3v8AX9FL+FHfpXEfzmNdgiMzHCqCSfQVV1kbdPu1yDiM9PrGf6mrF5GDpjydyJRz2wjj&#10;+lV9a/5B93/1y/8AjVfBcS4yU8Bi6MfhUN+94yf3bHbh4WnF+f6otXn/AB9Wv/Xyf5ikt/8AkI23&#10;/XtH/KSlvP8Aj6tf+vk/zFJbf8hG1/69o/5SVyv/AJGS/wCvkP8A0mI/+Xfyf5kI/wCQVP8A7if+&#10;htUbf6rVv+u8v/osVIv/ACCp/wDcT/0Nqjb/AFWrf9d5f/RYrwq/8Kh/17X/ALmN47y9f8hX/wCP&#10;WP8A64v/AOiVpP8Alov/AFxf/wBqUr/8esf/AFxf/wBErSf8tF/64v8A+1Ky/wCXz9Y/+2D6f15l&#10;+66p/wBfP9RVVf8Aj6uP+vEfyq1d9U/6+f6iqq/8fdx/14j+VfQ5h/vMf8S/9IkYQ+H+vIuR42L/&#10;ALsH/oZrPs5PK0mwbGS21D7Dy939K0Ix8i/7sH/oZrNh/wCQLp3+8P8A0S1TicRUw1WhVpOzVOX/&#10;AKdiEYqSaff9C7+NFQ6eP+JdA3U/KgH/AAAH/Gp/wr7zA4uOOw8MRFW5ktOz7HHOPJJxEpssqQRv&#10;JI6pGgLMzHAAHUk0/wDCvJPiz40M8zaJZviJD/pLr/E39z6Dv7/SuTNszpZThZYipq9ku77f5+Rk&#10;3ZGV4/8AiLL4hlksbF2i0xTgkcNP7n/Z9B+ftw2aPWiv5zx2Or5jXeIxEryf3Jdl2Rzt33DNGaX/&#10;AD0pP89K4ADNGaP89KX/AD0oEJmjNFGKADNGaX/PSk/z0pAdh4E+IFx4XnW3uC0+mOfmj6mP/aX/&#10;AA717na3UV7bRzwSLLDIoZHXkEV8uf56V6F8KvGZ0u9XSbt/9DuGxEzdI3Pb6H+f41+l8K8Qyw1S&#10;OAxUrwekW/svt6P8PQ1jK2jPZvxopfwo/Cv2o2CkUhjGQQQZNp9iHUEfqaXYJIbnI+5EW+uQf8KZ&#10;D1H/AF8v/wCjVrwMwxkoP2NPZpu/pJK35m8IX1ZTs/8AkBN/uyf+jTU1z/x4Rf8AXQf+iKhs/wDk&#10;BN/uyf8Ao01Nc/8AHhF/10H/AKIr84o/7jQ/680f1O5/HL1ZdH/IXf8A66D/ANFmsy2/4+If+vOX&#10;/wBGCtMD/ibv/wBdB/6LNZlt/wAfEP8A15S/+jBXqZh/E/7i1P8A05SM4bfJfkwT/UX3/XaT/wBC&#10;Si6+7df9d/6yUJ/qL7/rtJ/6ElLdfduv+u/9ZK8Ce3/bv6VDbr8/8jSf/Vzf7sv/AKGapSfdsP8A&#10;run/AKKFXX/1c3+7L/6GapSfd0//AK7r/wCihX1WY/DD0h/6VE5qfX5ly1/4+P8At5b+T1Rtm2Je&#10;v18uIOB7iKOr9qP9IP8A18t/J6z4v+PbUv8Ar3P/AKJjqcTUlSpUJwdmpza/8Fjik20+y/MtK24Z&#10;parWP+tvc9FLPx7Bf8TVojBwRX2OVY/6/h1UatJXT+Ttf52/Q5KkOSVhKKPwrkvin8RbD4W+C77X&#10;r4BzENlvb5wZ5jnYg/mT2AJ7V7cIynJRitWKnCVWShBXbOS+Pvx6sfg/owgtxHe+JLtCbW0Y5WNe&#10;nmyY/hB6DqxHsSPgbxH4k1PxbrNzqur3sl/f3DbpJpTkn0A7ADoAOAOlP8V+KdS8aeIL3WtWuDc3&#10;93IZJHPQeigdlAwAOwArJzX3mCwcMJDvJ7s/U8uy6ngKfeb3f6LyClzSZozXpHri5ozSUUAH40UU&#10;UAfqxcf6h/8Atj/6LNW7T/kI3H/Xf/2V6qXH+of/ALY/+izVu0/5CNx/13/9lev5QwH+/Uv+vn61&#10;T8ln8D9P8h//AC823/XGL/0MVBbf8e7/APX3J/N6n/5ebb/rjF/6GKgtv+Pd/wDr7k/m9dtT/eY+&#10;kvziQvh+4l1D/j3T/ro3/o9Kqaj9+2/65Q/zareof6hP+ujf+j0qpqP37b/rlD/Nq5M5+Op/gp/+&#10;kyKpbL1ZJdgtLpyhiu5Yhx9GqyCGAIOQeQagn/4+dM/7Y/yapLclrWFj3XHHscf0r6bI69sVWod9&#10;fuUF/wC3GFZe6n/XU8N/bE+LD/DX4Wy2VjN5Ws68WsrdlOGjix++kH0UhQexcHtX5tV71+2p46fx&#10;f8a72wjk3WWhxLYRqDx5mN8p+u5tv/ABXgv41+k0o8sT+wOA8njlOS0pNe/V9+Xz+FfKNvncOKKA&#10;PejFbH6IFFFGKADiijHvRigAo4oxQaADijiijFABxV3RNavPDmsWWqadO1tf2UyTwTJ1R1OQfzFU&#10;sUUEyipxcZK6e5+t/wAKvH9r8T/h/oviW1CoL2AGWJTnypQdsifgwYfTB711FwdsMh/2T0OO1fHX&#10;/BPjx0zweJfB88pIj26naqT0BxHL+GfK/M19g3EiSI4X7yB1b64Q/wAiK+Szqv8AU8LUadm9F8+3&#10;orv5H8P8RZP/AGNnNbBRXuJ3j/heq+69vVFnUf8AkFy/70/8pKpa1/x4Xf8A1y/+NVd1H/kFy/70&#10;/wDKSqWtf8g+7/65f/Gq+Cz3/ccV/wBeo/8ApuR4dH44+v6otXn/AB9Wv/Xyf5iktv8AkI2v/XtH&#10;/KSlvP8Aj6tf+vk/zFJbf8hG1/69o/5SV1P/AJGS/wCvkP8A0mJH/Lv5P8yFf+QVP/uJ/wChtUbf&#10;6rVv+u8v/osVIv8AyCp/9xP/AENqjb/Vat/13l/9FivCr/wqH/Xtf+5jeO8vX/IV/wDj1j/64v8A&#10;+iVpP+Wi/wDXF/8A2pSv/wAesf8A1xf/ANErSf8ALRf+uL/+1Ky/5fP1j/7YPp/XmaF31T/r5/qK&#10;qr/x93H/AF4j+VWbrqn/AF8/1FVl/wCPu4/68R/Kvocw/wB5j/iX/pEjCHw/15FuP7i/7sH/AKGa&#10;zYf+QLp3+8P/AES1aUf3F/3YP/QzWbD/AMgXTv8AeH/olq5cw3of9e5f+nYlU+vr+ghJXw+hBIII&#10;5H/XIVeQYRRnJCjP5Z/rVB/+RfX6j/0VV2IlmlHZRGfzQf4V05BX9niYU/5oQX4Tl/7aTXV4t+b/&#10;AEMfxl4gXw14eurwEedjZCD3c9Py6/hXzrJI00jyOxd3JZmbkknqTXo3xq1gy6lZ6arfJChmcD+8&#10;3A/ID/x6vNs18dxhmDxeYOhF+7T0+fV/p8jyZu7Cij1ozXwpmLSUZpM0ALS03NLmgAoozRmgBaSj&#10;NJmgBaXkHIOD603NLmgD6D+H3iQ+JfDkMsrbrqH9zN6lh0b8Rg/XNdL24614p8HdYNl4iksWbEd5&#10;GcD/AG15H6bq9nkdMiM53nDD8HUH+Yr+hMmzf6zk6xVR+9BNO/Vrb5vT5s6qfv2RLbnda3R9YT1/&#10;3pKjh6j/AK+X/wDRq0+1/wCPK5/64n/0KSmQ9R/18v8A+jVrzuZzo0ZS3dN/+lnf1fr+hTs/+QE3&#10;+7J/6NNT3P8Ax4Rf9dB/6IqCz/5ATf7sn/o01Nc/8eEX/XQf+iK+ao/7jQ/680f1N38cvVl0f8hd&#10;/wDroP8A0WazLb/j4h/68pf/AEYK0x/yF3/66D/0WazLb/j4h/68pf8A0YK9TMP4n/cWp/6cpGcN&#10;vkvyYJ/qL7/rtJ/6ElLdfduv+u/9ZKRP9Rff9dpP/Qkpbr7t1/13/rJXgT2/7d/Sobdfn/kaT/6u&#10;b/dl/wDQzVKT7un/APXdf/RQq6/+rm/3Zf8A0M1Sk+7p/wD13X/0UK+qzH4YekP/AEqJzU+vzLtr&#10;/wAfP/by/wDJ6z4v+PfUv+vc/wDomOtC1/4+P+3lv5PWfF/x76l/17n/ANEx1jjf93o/4qn/AKbZ&#10;UPifovzFsvv6h/uSfyWnWGTCxZiSZHwCewP/ANem2X39Q/3JP5LRYEkRqP4pJh/I/wBK5spr+wxN&#10;GXfmX/gVSMf1KqLmi/l+Rbr4P/a4+JjeM/iE+h2sudK0ImABTw9x/wAtW/AgJ/wE+tfZnxG8Vr4H&#10;8Ca7rrEbrG0eWMN0aTGEX8WKj8a/MC4uZLu4lnmdpZpWLu7HJZickn8a/esmoKU5Vn00X9f1ue9w&#10;7hVOpLES+zovV7/h+Y3FGKTNGa+sPvRcUYpM0maYDsUYpM0ZpALiikzRQB+q9x/qH/7Y/wDos1bt&#10;P+Qhcf8AXf8A9leqlx/qH/7Y/wDos1btP+Qhcf8AXf8A9lev5RwH+/Uv+vn61T8ln8D9P8h3/Lzb&#10;f9cYv/QxUFt/x7v/ANfcn83qx/y823/XGL/0MVBbf8e7/wDX3J/N67an+8x9JfnEhfD9xLqH+oT/&#10;AK6N/wCj0qpqH37b/rlD/Nqt6h/x7p/10b/0elVNR+/bf9cof5tXJnPx1P8ABT/9JkVS2Xqyaf8A&#10;4+dM/wC2P8mqC3kWBTK7bY47cMxPYb5Mn9Knn/4+dM+kP8mrn/F9w1p4F8STpw8WjzOp9wJjXTl+&#10;ucU15y/9Igaxp+1Sp92l97Pye8U63L4l8Tatq8xJl1C7lunz1y7lj/Osyl5or9sP71hCNOKhFWS0&#10;QgopeaOaCxKBS80c0AJRS80c0AJRS0c0AJQKXmjmgBKKXmjmgD2j9jzxA2gfH/w6N+2G+E1lJ7ho&#10;2Kj/AL7VK/Siddst4PR2/wDRcVflT8CJ2tvjX4EdTgnW7NPwaZVP6Gv1Yu/+Pi+/66N/6Lir4Li5&#10;f7NTf97/ANtkfzN4nUIwzejWW8qdn8pP/Mtaj/yC5f8Aen/lJVLWv+Qfd/8AXL/41V3Uf+QXL/vT&#10;/wApKpa1/wAg+7/65f8Axqvks9/3HFf9eo/+m5H4zR+OPr+qLV5/x9Wv/Xyf5iktv+Qja/8AXtH/&#10;ACkpbz/j6tf+vk/zFJbf8hK2/wCvaP8AlJXU/wDkZL/r5D/0mJP/AC7+T/MhX/kFT/8AXNP/AENq&#10;jb/Vat/13l/9FipF/wCQVP8A7if+htUbf6rVv+u8v/osV4Vf+FQ/69r/ANzG8d5ev+Qr/wDHrH/1&#10;xf8A9ErSf8tF/wCuL/8AtSlf/j1j/wCuL/8AolaT/lov/XF//alZf8vn6x/9sH0/rzL911T/AK+f&#10;6iqq/wDH1cf9eI/lVu76p/18/wBRVRf+Pu4/68R/Kvocw/3mP+Jf+kSMIfD/AF5FyP7i/wC7B/6G&#10;azYf+QLp3+8P/RLVpR/cX/dg/wDRhrNh/wCQLp3+8P8A0S1cuYb0P+vcv/TsSqfX1/Qa/wDyL6/U&#10;f+iqlcbryEf7aH/yA9RP/wAi8n1H/ooVOozqEA/20/8ARD15WG/3jC/4qH/t5pL4ZfP9D5+8eXpv&#10;/GGqyk5CzGIfRPl/pWDzVvWHMurXznq08hP/AH0aqV+e4yq62JqVZbyk397PAYetFFFcgg5o5oo/&#10;z0pAJzS80f56UUwCiiikAUc0Uf56UAHNHNFFAGl4ZvTp3iHTbnOBHcIW+mcH9M19IXC4ntz6xv8A&#10;+jIq+XlYqQw4IOc19R3J3SWZ9YXP/kSKv0HIKjeVYyn0Uqb++SX6HZhvj/rsSWv/AB53P/XE/wDo&#10;UlMh6j/r5f8A9GrT7X/jyuf+uB/9CkpkPUf9fL/+jVr7GH8Ch/17/wDbzt6v1/Qp2f8AyAm/3ZP/&#10;AEaamuf+PCL/AK6D/wBEVDZ/8gJv92T/ANGmp7n/AJB8X/XQf+iK+co/7jQ/680f1N38cvVlwf8A&#10;IXf/AK6D/wBFmsy2/wCPiH/ryl/9GCtMf8hd/wDroP8A0WazLb/j4h/68pf/AEYK9TMP4n/cWp/6&#10;cpGcNvkvyYJ/qL7/AK7Sf+hJRdfduv8Arv8A1koT/UX3/XaT/wBCSluvu3X/AF3/AKyV4E9v+3f0&#10;qG3X5/5Gk/8Aq5v92X/0M1Sk+7Yf9d0/9FCrr/6ub/dl/wDQzVKT7un/APXdf/RQr6rMfhh6Q/8A&#10;SonNT6/MuWv/AB8f9vLfyeqEX/HtqX/Xuf8A0THWha/8fB/6+W/k9Z8X/HvqX/Xuf/RMdY43/d6P&#10;+Kp/6bZUPifovzFsvv6h/uSfyWqz8afJ9Lr/ANAqzZff1D/ck/ktVn/5B8v0uv8A0CvmK/8Auy9J&#10;f+nIHRH4vu/I8Z/bT1ptK+EaWKNg6jqEUDL6ooaQ/qi18JV9j/t6TlNG8KQgna91O5HuEQf+zGvj&#10;jNf1ZlMVHCp92/8AI+0yGCjgovu2/wBP0CijNLmvYPoRKMUZozTAKKM0ZoGFFLmikB+q9x/qH/7Y&#10;/wDos1btP+Qjcf8AXf8A9leiiv5RwH+/Uv8Ar5+tU/JJ/A/T/If/AMvNt/1xi/8AQxUFt/x7v/19&#10;yfzeiiu2p/vMfSX5xIXw/cS6h/qE/wCujf8Ao9Kqaj9+2/65Q/zaiiuTOfjqf4Kf/pMiqWy9WTT/&#10;APHzpn0h/k1YviKyOpeEtbsx1uNLkhH/AALzh/WiiunAf8jin6y/9Igaxk42kt01+Z+Q2aM0UV+2&#10;H98BmiiigAozRRQAZooooAM0UUUAFFFFABRRRQB6D+z5Zm/+OHgaIYyur28v/fDh/wD2Wv1Ru+bi&#10;+/66N/6Lioor4Li7/dqf+L/22R/NXifJ/wBq4eP/AE7/APbn/kWtR/5Bcv8AvT/ykqlrX/IPu/8A&#10;rl/8aoor5LPf9xxX/XqP/puR+K0fjj6/qi1ef8fVr/18n+YpLb/kI2v/AF7R/wApKKK6n/yMl/18&#10;h/6TEn/l38n+ZCv/ACCp/wDcT/0Nqjb/AFWrf9d5f/RYoorwq/8ACof9e1/7mN47y9f8hX/49Y/+&#10;uL/+iVpP+Wi/9cX/APalFFZf8vn6x/8AbB9P68zQu+qf9fP9RVVf+Pu4/wCvEfyoor6HMP8AeY/4&#10;l/6RIwh8P9eRbj+4v+7B/wChms2H/kC6d/vD/wBEtRRXLmG9D/r3L/07Eqn19f0Gv/yLyfUf+ihU&#10;4OL+E/7af+iJKKK8rDf7xhf8VD/280l8Mvn+h83a9EbfXNRiP8FxIv5Mao0UV+d4lKNeol3f5ngM&#10;KKKK5QCiiimAUUUUCCiiikAUUUUwCiiikA+GMzTRxjq7Bfzr6huuJbQDtE4/8ixUUV9/w+l/ZmNf&#10;nS/9LOzDfH/XYktf+PK5/wCuB/8AQpKZD1H/AF8v/wCjVoor7OH8Ch/17/8Abzt6v1/Qp2f/ACAm&#10;/wB2T/0aanuf+PCL/roP/RFFFfOUf9xof9eaP6m7+OXqy4P+Qu//AF0H/os1mW3/AB8Q/wDXlL/6&#10;MFFFepmH8T/uLU/9OUjOG3yX5ME/1F9/12k/9CSluvu3X/Xf+slFFeBPb/t39Kht1+f+RpP/AKub&#10;/dl/9DNUpPu6f/13X/0UKKK+qzH4YekP/SonNT6/Mu2v/Hwf+vl/5PWfF/x76l/17n/0THRRWON/&#10;3ej/AIqn/ptlQ+J+i/MWy+/qH+5J/JarP/yD5fpdf+gUUV8xX/3Zekv/AE5A6I/F935Hzx+3haGT&#10;w14Zuu0V7LF/31GD/wCyV8ad6KK/q3KnfCx+f5n22RP/AGGPq/zDNFFFeue+GaM0UUwDNGaKKQCZ&#10;ooopgf/ZUEsDBAoAAAAAAAAAIQCeEYTnRrEAAEaxAAAUAAAAZHJzL21lZGlhL2ltYWdlMi5wbmeJ&#10;UE5HDQoaCgAAAA1JSERSAAABsAAAAdoIBgAAARYmLIAAAAABc1JHQgCuzhzpAAAABGdBTUEAALGP&#10;C/xhBQAAAAlwSFlzAAAh1QAAIdUBBJy0nQAAsNtJREFUeF7tnQd8FEX7x89GCe9f39dCClLTAUWK&#10;3dfyKipJsKHSbIACKYCUhJoEkd5BVKzYu6ioIEWRNCANRERE6Z27S0KHJHf7n2cze+ztPXu3e7d7&#10;t3eZ3+fz/UBuZ6c+z8zu7Oysqd7KHJu1gv7XcLLEj+bof9ULTvYUQdW1w2OEcFpBo5aV0nAuEici&#10;hh7mhR3XA5qcyRo9orn4992th/P/HonNVF5AcQRGp6RZRmgWrFRNwSAwFokRoVlWrsMxmWhERkJV&#10;a4mFRWYUVPmWWH+1HIZGaCTKIjIm0OwqFxYRRlWvV7jKngvRY/6AZleZ/mg+FI0EMEdncp5kjslC&#10;z5XDXmujZzoL0sLCi1HlZ1gEgFphcYhRqjMfF6DnC9BsexZ2srfC4gK8ERYPQLPtXuXIGOartIxP&#10;GhegyBylJ2klLeMT5w8IeMFsp8/Rv3yTNI/H4rLUFezkrB9oVDKq/vUCHlTV73X6PzcSx+chTnE+&#10;AZp9eYkDy0qaATHeCItHQEbifAI0+/ISB0ZFE+zx2F0QmROeMoPKXsufI43LU3zifAIkvHuJA6Oi&#10;iZGgKHIZkRUJP2PaIDQuoC69Ihr4gsT53NV6BIR1L/EJqGihTp486ZQBAT4j0ApinTdzXEGTOqSi&#10;8UkR4q8rmGtlifOpuldEpSQjNisNTLR9wIVCYYWj8SUlJaGVpVnBIJD4JBeRRP7VpJFLBgRcMiEu&#10;kPVH18LRgslRV7C1NPAFifNYEpH+OQnrXpujhtjFJ7mITwjPjHDMSeKCCeQ3oAeJ1MZHJeRvR6sX&#10;IawyiQt25oMCGpVINMEVP8z0nIlzh10LJpVwbm0eH9fUl1+Qj49InD9FZijIozmChITFyMldoQTZ&#10;qhTFV7PziCNfiq44pJLOeXgrx/m0YL7EBRLiA1S1lqDSiLRz4kgAtXI6lxbK8bcXEp/vVaEESU1S&#10;wJOwczDsdjs9w72k5/lUKEEQCXaPpjWYsHA+F2paj+v2vNL3Rk5ArvX8CeRByA/NpnKJC+NKl4AU&#10;sCQqHclLHbndE4pp1nFNfChxM3aimIWkYFjCeiNuKTkGdo4Mo0W5ICwgRiDNEcuPlOzktutpkUym&#10;nKS2RVggDCxBxcSqm2uUsvjx29A8SXEUDjuIoaq1yBVB5bzVHkHPlUGJOQqYoHTYAQy4fMESlCJk&#10;Gs5Z0Kej4+8Vw4bwvwl/Awv7dOF/w+LBEPLiCb7FoHACWCABLCExrzx1k1Om4Rzx355+s7Qfi8Yr&#10;RsgLRk5SYtGCPp1rHaYoCAssBktIQJpZb7E+/w4avwCWL4G5PTueoEVxFhZYDJYQz22TnDL3bXo/&#10;p78xzLN/dPntoxce4/9F06Bg+RJDi+IssSliZoklBMAxIXNCWOFvtb/BOAn/x9IBhPMwXExQLDiY&#10;kxz/EvxfeiKWkDhjWoOlJ80Tn+eUxEK3hZJqYkpiiTgCLCFxRiCcu7+V/rZ7ykfc/N4dXNIqI909&#10;5APCA6oKI5X45KOS7l4wGyFz0gzC3wv7dHb8/fZz97qEgTiw8wDpgA7jGOSDXFCs8alQUkkHaHFm&#10;9EKc3ubwjNY0K9pLnBCWEa0R0hJaSzeJWw0SFsxGyIg701Ly2wcDujv9DekIvqW7hMIJiVfMXeXI&#10;jPCb9O9X+rpeleRlZrv8Jv4b8EtriQWJSTOhB34tlCBpJsQ9IPY3gLWKuHcV+GlYXcXRpPwv6+yV&#10;dshAnbm596OPySWTNIxwdS/+Df7++Nnun9EkAqujE75+WZw5b6mYszJwraREZ7+50Lt5onZ1mLEL&#10;45ibF7Pe1IoeRoWdQw8ZQ5Ah+/oGsfaCBknSjPLH8hrE0aC8sDDwu60g7Jzwf8PIKYN5DUs8ZdCW&#10;32ghhLEXNh4Gf4vPN5TEmYL/235t/Cn9U1akAo5Kz6P/NabUZNDwhRHLlt/4Z/pfj7Llh9npf/2j&#10;koiMd+l/Q0twAUr/azhZozMHen0dCQVTUjghnFb83mzILho1KiGc6oLtjx7Jn2iOySoQIgGOt8mM&#10;pUE0L4wcJZGpi2iSsmkqLiCsZ8ciMCobI1IH06y718b/e/oqLAKjQrOtTFgERsSrDgSLyEh4tXgF&#10;VHT5gCuxCI0CzaZ6YZEZDZpV5Tocq/AVq8Qx3PHhH3CWBOSYH1DtY1gkAkqEnecOOWFhpdAse1Zp&#10;VPphLIKqZ96mySlTxb2zXOJwgji/UqHnU4oj0zfQrLsXdrIv0io+LB5A8Qty0hMru8+lUXsny00T&#10;neLzReJ4xNCsu5f0JC3kiO/ml+gv3kucNwGadXlJV7lpKS3jE+cRgHzTIuCCJxviE9xKwTJXsawP&#10;TKP/kxGs1FYYnziPgMduf0+bulsWAVmJMyCGU7aw0kVYXAKIpK9KalMwmiAJ7sS5U6tlM+JWMvGd&#10;F+JD1tyDxPn0WDAnUyS14iKZTAgIx1XJy/hUFQwCiE9wEU2IBHX/botUBXTGVypRfGIg7qqqKvn4&#10;iMT53HBl38tJWHmVhKdPEZ/gIjcZEf7vkhGhUPmX1P1bU0UPEIniU1VRROJ8knCeJT7BRaKMYJgP&#10;f+ecEaFQAsK7LYLs59zGJ6QnFVyOCXn0aIaCxAWrPSKqXUEkoZpza10yAbhkIr+h+4KByDkH934t&#10;Hx9WMFEeFRdMqZ8BJDhP7dlfZDPhVDDgj2fpAZEk8TniwuIjEuePhFcu8YmAi+w258QBG/7GLH++&#10;uGByksZXXUgPOEucL8WtJUjaarD8xxsJviAUyhJH/q/w7QhM4jx5ve2FS+EIauRyLhSM/t92/DQN&#10;pVziuICSqLQ/aFbVCyucueVImhQuc6tRLufIoVTS81SbICascFpjqzpDi3BBltgxaFifCyWs0wAg&#10;Mn8U0B2QvpCfCd3iR9JsKpOnlwsg8r9avogmrBfiAmHQrMsLO0lKoFoNy4sUWowLGtst7nYsoBRY&#10;84Ql6g9Ko5S9JUGLVCcsAIZPrQXLYH14t6VEYcEAvlCwthY7iIElKAe2tAgDO1cOLE8Y/HrhnJT4&#10;DdhBKQt7KzNDIcPCeeJCuPsNi0vKmuuedoR3h1CwPPjP+G5xb2CBBJSYoTjDsOoUzhP/Bn//Nekd&#10;l9+E/2NxivHUO87q0eHwzMdvOOK0wtuTSf527RA0MQFxZn0Bi1vAq27fU8GwhATEGSufMNvpb+Ct&#10;Z+9x+e29Ackuv+2e+gn/L5YG4KlgTi0laMhNV16OBRbAEgLgmDhzQnjh7+Pzf3EJ806/rm7Pq5i9&#10;Ek3LqxYDQYmFUsO7WOKT/mqFX22IM6clWFrSggl5VfVuCwQUIsjp3rYIIpUmJM4IhBP/jf2mJIz4&#10;N2l6rgVL/JpmV53ELQiSJiTNjJAh7G+1v1XN+9kpLYBmwyVfPkuakDgzeiBOC1qLZkN7ic2xcsZP&#10;aGa0xGmKLSLtC5oNffR3q7q9eSHhBX06KTYt8d+/576q6LzX+95WVyg9W0tQyTWDbhcKJmRInBnp&#10;30p/OzD9S5ff4G7CL4USBImJM6AXVjKe0ST9p9f73lEtzsQC7D2WPs7vrLzf3/VqA3abcP2truVo&#10;UoGRODNiU5L+rfY3Gn3gJc6YL9DojCvrbDzjUqwzvzd2YWzrGi51zM2LoIdRYeG5UpPrZiOBFGRK&#10;+BeDD0SFHQeEY3wgI4hba0rg/xVlSpxZOYnD2AoafuP4f37YbvjXkPJUKEFKwwVMpNUa0f/ysq80&#10;NaX/dSv7ukZ30v/ysq1v/DH9L5PmgmtG+l8mlfLbxb2g4qi0jyFRwNw8PYr+rKlORI642hI7ulpI&#10;xxNmEnZ/65HJ9HSHrK2HXwfHsHMwIOyfzYaOo6drKs6U20hIx68NBhIXUsAcm1lDD3vUsdisV7E4&#10;goF90SMVVzYxOisWh+4N9kcL+W8xeMKK/BZq+FLG3W1GcL81G6ptA4JFYIkxfEc3bzOLpvkY2qFr&#10;9+jvFR6hzL42I/138cG6SO+BuisLT8ujVekfYRlhKMdvngXCMsBQj18aDUtYDbaKU3TlqDLVHqxA&#10;4/EXsADY3Nz5FSYtgWVvtGq1F5agJ/QQlo7XtBtDY/VetpNn8bgVoounqbmkV/oZBV8FHzrE0veE&#10;3sLS9ISmjfZ75DBFc3F2G/6lSL1lO1eD5keKv6V2hXBxZOpBWuW+CYtcihGE5QsItLA8YWjiZRsj&#10;0x/FIhdjJBk1b/BasjRvUjZfO4RbH5l2B6167wStjkUuYEQZNW/m1p5fOfPZy7a7mYrySi6vXroh&#10;EKrOd82HO1QKq0cxPjfYgRh5q1AlpLAkeheaNGnkGtYfkqT53dKpaP4AaVgeFcLqUsDnBvtTzsOU&#10;vi9sJzfKooL1fy7JpQLk4GrE1r6JRqiDRPnD8iGH+DwehULrk2COz/K9wWTHMHJfpkiiApHoVDNj&#10;6iDVFcKvycpvTP/woOoLWwdg6XvCkTcBBULrkwAvqP/WbBjE671kG4zgWeedCkOi44FtOuS26sBw&#10;xGE7SONFtK2fYzWgC+6E5A/Ys2eP098Cp06d4vM+ejS/CIlHHIcSYXUJ+OxdgrDIAUUSFYZE5ZH9&#10;+/dzZ86ccfrNY2VgjQSIP+8LYJLJX2lpqdPfcgzN6OEUhxJhdQkXd5o1mE9eJi4MgUSnCqfzMYkb&#10;RMqRT3xqNCWIz1UirA4BzRpLkLt9gj1Kss2Z/Ty+t44YcXgedxI3iBTsI9qYJOlheRIjDa9EWN0B&#10;0FilkWmvk3i1U3H4wO4+NRpIWkglKJW4kTCUCsuDOxQKqzMAGqu4Wbo+O+AXh6dOctc9qtl9lFf1&#10;RkkFrKcH1ElI374uDG2s0/NX0pBeyH6a5KuIkMdxtYfoj+rkVEcieM+KSK+g1auf3DYaxR/C0jXH&#10;kLRFjSU+5m+J0xYDe2pDHdLq9I9461DQcKq9zoN82dTEAWzupZPs1e4f9Qj1RqvR/1LccGI6ZNPi&#10;uZelnedP1GqBrxK/li1HwBtKrJdSEqcWX5vuyBSW4foIPC6B+igyPd6YVpX/lJMct0p4f9cTbz/8&#10;X0fjAYfcTCCHGkKZsXqRMiEl4SNavb5rQnLiJ1giahEKgBUulIAyCh9A9Zbs5ETV+5BctKBPFzsW&#10;mTdAIeS20wlFlHqWEmBbItomrsq9y9RoYa8uNuxEb4HMH1X6rZAQQstGA1x2/4EfsIC+8EOXJ7md&#10;rUegBdIMcmWG7brgCbikR+PTEK0bbdIj7TbxjZWTkrh00kOJv2GBfAEyjBXEaySNAx/mfbXvzU6/&#10;SXn7uXv4cNgxMbALjNY7ecIUHlYvvsB7WnZS7M1ae1hppEaNRTwBrWCn9PAGmd/7BqdwWBhAHEYI&#10;h+bFC3TvGsXCTlCKr94lrdRAYX3+XTR/SvGlwdw2jlS+etxRBXf9GFilGQFLtHfl8dXDcpITC2iT&#10;uBc02NyeHU9ikSgBy7wn4Dyssub37uAUNxYGUBLm2KwfFIUTh/k1c5zjdyzf7vDJw1ISC3OVNhgI&#10;Gk3qaaTFl+Qkx/8g/g0Dy7wcezsN58/Z/tJbTpUmRoj38Mxv0eOAEAbAjgsIYWBnROw4sDStn2xc&#10;WBnk8NRgM3tcz6+jl/4u1D3fEFpI2pBi4Li7h5xO3PySS4UEA2hZEKDB5vfqdBarJ0DaKORe+FL6&#10;X+0Fic1+smOlkDjso0sPKXpWBmCVIS6Q3BWgOAy2WSPw/vPJTuGwMABc9isJJw5TNW8NWh4xUAdf&#10;mJ64BOpjwoPx/cXnA5p6kBby1GhYpQgIhcKOCagJA7uzY8cFlMT1x8TX+DDirhQrFwA9DJSfVoWT&#10;spMTltD/Gk/uukZxZQQrWLncNVZQCPM0caH5WQYPsxEwC+EpzM7JHyia1fh8UC9F4SDM4qdvR48J&#10;lN/1glO5oKxB3ViCpI0mFFjoitx1SUrCwNbpnsIAHwx4SFE4cRi5q0k4Jp7OCpnGEiQUSNxgoUDI&#10;NZRUUDis4MHI3hfeCd2GwoRVgrg78uWy/vfcV5zCYWEAOF9JOHEY6IJpEeqvsMoR/yZFTZiScTPQ&#10;4wKOuObix4GPn3+MNZIn7Rm05Has8vxBaec3LqPZYFIq2/pGh8UreDFoUK8kjcue1yBL+L+tIOw8&#10;DcbkTvZ1DR4WVyJfeXlNzkt/w7AXhk2g0cgKO08J9uUm9x8xr4/ick0XQ+XQP1VVrr3A9H/0NFT2&#10;dabW9oLGw7n1+Ply0NON/+WAQEtaYYKE37WqQHfxaZlOSMued+nNHGe6iP7pJD0q0V2c9kJTU9vG&#10;sC/pn0xqpZfF6xUvE5N3Ko1KP3wsLusP+ieTClnbZM0ti0idSf/0j4QvR9I/mVQI6u1IbCZXFpmx&#10;lv6kv+CVT+HRAv1Jcx2NzfrOHJdpE9LxBAn/Cz3VSZa4rB+PqYjncPSoP+mpmkucjl9n+Xe2rvMw&#10;Ac6UezE95JWscVlnxPEZkaIrBzWj2fVK4rjAw0oj03bRQ/qrODJ9gzgDAvSwImHnBwtlkemv0mJ4&#10;FHa+7t5FGmisOMGK+DFcGUlU/JsYc/xodN8JS5tRHnc3DSZ2kLGcFs1J5FitNKwAVm+aN2Dh1YM7&#10;ShNRQ1Vs1u/Y76GCuz0llaCLx2EJMbSBNViQoUuDQaRYYgzf+L35EK4sKu04rWbt5O4ig+E9uniX&#10;IPaFPm0hV9P6NlhpRBr6xVSGd+jaWILYWKYNfmksQWVXpiZuazEMzQjDPTtaabi3rxphmWEooywy&#10;3b+rssoiM6qwjDCUcUDFl9Y1EZYJhjr81i3Wp6309Ib0VNW0WvUTlrDXxGZx1g4TuOPDP+Cx3jBB&#10;my1igwTdvczXWWlz5HC66apymVvo94VXJfBfmI3Wb1c6XRsNS1AJXE0trX7v5euXXD3S5SWakjKd&#10;W7sVj0cl8F40rV5tBZaAJeiO06//QounnU6O/QJNy1u0kJLPJbqjLCqjllazdsIScofewtJUA6fD&#10;l4uxdJSgebdYcvULkVhCcvhLWNpK0FOnXl+FpumOv1sP5z433aLdztvlKrpDfwvLgyzX5dKz9Bea&#10;vhs09TIsAYxACcuLlBPTltHQ/hOWDzn83mCBFpYnB+3H0VD+F5ofBM0arCwi1YIlIIaz6zCCq5Sd&#10;3DpgeQMCqfP529E8YWyKHHKWVrv3KolKRyN3oOOHZ9QKy58RhOULQxMv87T3vNEkzlvNn24+cupn&#10;ifMlhyYNhkUsxmgyat7M0c71hqF7gxlRdpuNz1v1lr30F+NIWn9SjNtgtXtEn1GUsoUG8l4+5Q1k&#10;d/7+tCtbaUB1ktafFJ8bbP2/U6/HIhZQLdsxpPAy1GynJ6mXV3kThOVFDs5Wd45C2WvrvF8Onxts&#10;Y3jaS1jEwIkZS2k2FEryaWDFeCF7TQ39nxqRWxMsfY+o+9AqVpcCPjdYSXjqUixiQJWQxtpQ8Bpk&#10;zgWudp1LWL9IkiaWN2DHto9dwnK2KhqJZ2F1KeBzg5EbuS1YxIBykW5DUkAStUeczrFV0Lh0kiit&#10;vbu+QPMjRXwOj0JhdSmghYdNxCIGFEtSMBKtYpzO1Uu2E07pYPmQQ3we34sokKXdOLQ+AQ0a7IWb&#10;sYgBxRIVikSpittva3/hfNsZGqHG8iF/O//6xOl8JTox5AO0PgGfGwyERQwokmTsItGpRny+IhVe&#10;Wbd/lFLRuK2W5Wj6nlCbv9PzV6D1CRigwS4UxnpkmaOQJ0+e5BH+doc4Do+i+0Y52PIYPeBGNG4s&#10;bQxp3p3yp+BWpPKeeWh9Apo02CGZuURFEhWmSZNGsoUWc8kllzj9zdXkX4jHnaSN5SCMBpARjVuc&#10;ZpMmTbiXXnrJ6TcBtw1WTfLqQeaW+MqzP1tqtOZe9gsPCWNoFtxIVJirr77cUUg5pk6dyleG1Wp1&#10;/MbV5F2IR05YQx372vlvOdG4xflwZ1BSHHkDaspopPJC65IAjVUcOXgFidM3QURYAoBHiQtjz0cL&#10;LEVaUU5xYBI3ihjrcsKPzr9honHHx7VwpHnZZZdxjz3Gb8zsEef8eX4uiNUjoIl3gUoi085jCQAe&#10;VV3oVCASnWounC+zZE7cIGLyG9Y1WP6lF37DpFn+CAqE1SOgWYOB5J6Jncr5jmbDjUQFIlGpYu/O&#10;L9xXRh6pMHEjSYEGs6648Pe6i+mJIlVfmFnB8uAOR94EPOj8um1oPUJjadpgmnWLBBKdYpzOlZO4&#10;gaRAg23ueuFvOYnSwfKBYRedw6NAWP0BmjYWyF2D2SwnaXbcSFI4EqVbGja8zPkcdyq/zbmRnGgq&#10;+n8DegIiO7kpF6WH5UmMOGwdCmc5kPrT7cV0d98DUySXQrpWzJVXXu4azl5NI3Ajp0aSwZOqRVej&#10;lKefesApf1yN83EHCoTVGwCNtSlqyGkSv7Zy52XwdociYYV1h5r11FgjCVh+ooE8qHYvng9ZlHkW&#10;CKs32EZDF+8ClUWmT3TnZfBwTpGQRy2uKK8IkP3UObyhBNQKzZMEFcLqC4DGglXVtIq1l1svI6gS&#10;/xhe3Hjk//az9KA6OdJHGssSrTJfUsGSBb67LCb5U/eEGST3guJfWs1suFPxf1Kba9poGkicdtUT&#10;vVwbLED5Ap2a/r1T/sRAPW68Ju0GWrX6CRIyRKPZ7HjaSGM5jvlR5wrlV/wKdUirVH9BYpubD0Ez&#10;46DFKJp17WVu6f412roGC8OP+UHWzpPQtIGAfYkWEv271YtopsRoLSwNtegpi5sN1LYQIw9IY4FK&#10;ItKSIPHfmg9FMyfFfoZcZHgp28kzaJy+YI7Wtgc4X74LTUdgZ6vhgWssQZsiMp6CTABYJlGIBdoq&#10;TtFiyqt2XwX/ogUah8b4oupi9w0F/HZtAD1LqrWmZxupbjSDUjnwLdoM7lW9bT96PoZQN7S6Aq8h&#10;d8Rc80rvTieEjBV7ej2pHmGIxhrbLe524cusUoqbpTkyubWFsrEtFNlCxnWog1d73uxUP/Oe6HSK&#10;VqP+WtCrS7U4cXcIjQZ4fCEwhDhK5wbXJvZD60XMgt4dz9Cq1VZYYkrJbzPA0XBYAUMFuFKGMmJ1&#10;oITxXeNa0+r2XtN73LAbi1wtod5YgJlczfrSYMDC3l1stOrVaUJy3CdYhN4AhXA3wx9KQFkX9u2C&#10;1oMacpLaFtGm8Kzs5LbrsUi8pT54lxhfvUxgzhOdKmiTyEuPxjrs4YX2UEOrBuNx10Vq3VhAffMu&#10;4GD0SK40QudG06WxokhjBeIrEpAmPDAEApE+QVMvI+R0l4xpOUmJRVhAX/CHd1VMWsZVzlutCkvS&#10;bDQuLdG6wQBwKr6x9PCuV8iVkl4NZh35GdoQ3mCB/YWRNHzlGGFdnOcbZzWAU+nWYHo0VsXslY6K&#10;Lpswh1vYp4tT5WNAmGVDXkCPXWANn+e97bWdRtPNywzfYJ1yXCpZnJb0mIA4zL5pX6BhAHE4LR/l&#10;6NpgM3pcp8mMhoBWDYZVsHn2j05pYWEAcZhlGf3RMIA4HPxdMUP+7Ug1aN1g2cmJ6/kGE7pFMbkm&#10;08XYSUrBCqCWV5+6xaVyBYR0Fj9zO3oc+Db9whiCHRe4MDPh3MVieVLDpmuHcK/0uVAnaoCrwpzk&#10;xIL5vbtUL+zdqQZmPhyNhQkOYhEp4cu7U9ACqEFccYEEy5tS4EvyKzv0QetICZm3NY+izeFZvlzm&#10;l0b61h1iFRdIsDwqBe5FsTpSgluPkuqlh9qVYZEowZfxC6swI4DlVQm+jGOqGswnD/OywbCKEnjr&#10;2XvQ38V8nfYMt2nCXPSYmPcGJHNHZnq+4X633wNOf2N59oTfGszdGDb7yQ4W7HcBbxoMBn5x5YgR&#10;x40dB8Rh5vfugIYBxOEOzliKhgHE4YTfLLfILwyVw68Nlts9sRiNKCWxEPtdQHWDxY7mz4PLdXGl&#10;CYjjriI3uZ7CAFgYQBxmbq/2aJh1meOdwomPofl3g6cGg6s/ud9VNRgITpj0ULvfxREJv4t/k6K2&#10;wYTzxBUjRhw3dhzYOeUDR5iKeavQMMArfW/yGBcghMFmU7AyYMBXoDxddEBdTn+0/Qbxb/Oe7HRK&#10;dWMJghMF6E8eG6wMZumRAqDcOdWlQowOWg4EeMr+3a090DoSEOoVrhnGJycUSOtaE2WntF09q8f1&#10;B7EMLOzbubYkInU8VgAMrEKCAawsUqCngfrC6gmAhhlyU8zlfKVSDb/lWu2+vSKWnJfRwx534eZJ&#10;HINWxrze1/Nx7Zi8BD0OQFcFYfZM/RQ9DlTMXcmHWdinM3pcYOPYKXy4d/t1RY8LQBgA/o+WR4LQ&#10;YHJ1pbknuVN2UmKZNCPjHoy5hR72+JYmIK2QOupmzgXQMHOVjWviMJuy56FhAHE47DggXVhTQX7D&#10;yiRGaDBQbve2peLzoe5yusUtoYf9I0hUYEK3hGfoz7y8bTC4ChQXDAsjeI67MIA4zIYxk9EwgDgc&#10;dhwQhxHCYWUSgPIXN0u30+rgxdcVucIW6oz+bAxtaubhRb+WI10qRWBBn458pZSOn4EeB6CbgzDb&#10;XlqMHgesc1Y5VbAc36Q9pyicNAxaLorYu8QalxR7Q+5d1/yL/mksufMycUUEK3CFi5UNyi3XYIZW&#10;qDcYgJUNyl0WkTafVkNwSa7RsMIHI9JyBa13CVLSYHCJvuPld51+kwJh9k6Tv4QH6sY1Zes8Pnr+&#10;IfSYwOrhI/lw2DEBmIuUlov3rqYDrqfFD065NFrchQYTBnJ3A77aMO4aTRyufMJsNIxlzgqncFgY&#10;AI6JyxX03iVIKIijcLFZToUWsJLLdXGFYGG0nPx9/enb0DCbsuc7hcPCAHAs5BpLkFOjJVyY4RAu&#10;z91VjHDT6u4RjPiGGz9ex8axUxWFE8J8MKA7ehwATxY3VnHTfm1ocUNDUCj+TUxRgwU7wgYpAC1m&#10;aEloNKzwwUhIN5YgKCBW+GAk5BtLEFZ4gR0vv82PH1XzfkaPA1tzX/U4DgEQ5q1n70OPiYFwm91M&#10;EAOvPXWb0zhqnb3Saa4w5CWuDDFQeQLYcUBtmPVjXkbDAOJw2HHglb4XLo6A/b0W30yLUf/kWjlK&#10;KlBdmHf73Y+GAcThKubiywvEj1dotuu3jqZ98S+hcoSKcffgUQjjboXU1omvO8JhxwWU3FoAGx9J&#10;v4pml0ksrLICSZFpuD6P7UNRJxf+glai3lRM/L6aZoHJF3EFl3LHX38frWRfqFqUxe9gSpNh8lbi&#10;vXsBW1HYaelvNKhqkbhOiuOxFzR+yLY+7JTwty2v0es0KJMniSvSE/QU1cLikoOewoTJpcIKCUWS&#10;32SgUcjKlh9mx85TAo2CSSxbQaNt0goSV5oS6GkuwsLKYcsLc+yL4fitMOw7+hOTIKgY+l+TfbXp&#10;KqGyPGErCNtHT5OVPc8URwzie+x8OeipJvvGS7uI/2ZCJFSaLb+J05yd8LsA/Vm13MUj9zuTjEiX&#10;xI819rwGcfQnXrb8Bh9qWZniuGyFDT+iP/MiXrtBq3RCXnwF5jXeTv90SKhALSvRXZxapxWykqsk&#10;oQLtvzaIpT/5LPuvplh3DSP3O5NIXKnpMvpfJwmX9/RPzeSuwZh8FLnSW0v/q5ls6xott68LS6Z/&#10;MjGFgDZHpVt3mB5sSP9kYvKLLNGZ0+DfkojBz/I/hKLEu6LTn5iYdJdgc8LqxK2mJxrQQ6GjjZFp&#10;L8A+Z0JhgX2XD7+SHmZi0kViewPAwcqbDQm9Dr44Mu11qYM5iM1cRoMZRpUtR7eqihuzrCJ+DJ7n&#10;AHAkJvMo9nugOBKTxW2OTJ9bYOr/f7TaDKFjMVnZWH4BcLAyAg0aWoLCYYV2Ii7rHA2uu8yxWSvQ&#10;PDA0YX/0SHtZROpbtLp1FXEqK5YHMcIlYsFV/ZXv+GokFUemjz3QetQ5vkAxWbus0Zk96SGHFDmZ&#10;hKqYrK70dK90qsW4yEoDjUT1HfjoLnG8RNo8qlXROvO/VkmcnhCci0bByxo96kFrTNafEJc5bnRt&#10;WWTGBkNfPpZEDUnd1WYEWkA9MEeP/J4m7aQjbUa9ioVnGJNDsZlceXiGy8oc0r6TsPB6cBB2uCQO&#10;aPjLR8ggVgAGw8gIn7IvDU8roKZsTHlzCchgBBrhEnJz+FNNqCkbU6URafuxAjAYRkZwMGrGxhYb&#10;xRjBRFA5l6D68i17RnADn+4A5yqJSN9ETTc4RLqDi5iTMYyMsBNfeWS6sbakVyMowNEAfV2ewcCA&#10;FUXCZSEMBNRUg1swfc+m8BmBZLMwFU8gJhkajoVpY1RaAVYBDIYebL42CCcxvNXR2Ey0EhgMvQEn&#10;K7o69S5qiqEnrNAMhj8RJjaoSYaGNjRNy8UKy2AEgj9bDgsdJyuJTPsDKySDEUgOk1sVcLLlwbx9&#10;RWlE2i6scAEhbjR3POsjzm6zcb4Izq9MfRtPgxFUHIutm64v/s/g9tRkg0clEalFWKF0Jy6LO7t8&#10;M3UH/+rM5+v59NF8BSsxWVzV04u5WstJWkr1Ov/zVs5yY7Yh6wae0YKTrQ8f1IqarvFVfPXgjlhh&#10;9MJWXUOb0liqPXEWza8hIb257Ww1zbn/dHbVZjw/fmRPmxHBdU+GFUJTSK8ajDJUD95hPM2VsWQ7&#10;STqlANRTWbP04HAyeKiHFUALbKfP0WYIbtUcrETLpzfHh35KcxA8gntnrCx6AA5maCcrj0o/jmXc&#10;V0JVdrsdLa+WmFtm0tSCW7Zz1Wj5tAYczLD7chzReJVGfRJWfl+oHPA6jTn0pOcl5JbmQ405ikGm&#10;sAx7Q+2RSlqV9UvnC7aj9aGGqqcW09hCX1j5tcBwl4rrrx4Uq0mvQuJg8tJw6mndwXNJtD58YFuL&#10;ulGs+MoX7qMmHlhpMXpV/HcGrTImkOWGiWg9YdQeO07Pqr8yt9b29sRQo9gfLYahmVTK+bKdtJqY&#10;xDr95mq0vsQwXVDt7mNoHXmD4GBrTXddSs08MCqLSv8dy6BSzv38O60eJkynZ69A641dTssLrS+V&#10;7KYPn4ujMsqoqQdGkAksg0qoTJlHq4TJnaxdJJeLsaEx9a6nnOrLS4RRjJp6YOTLxjYBlf0Mx9Vs&#10;5bjqPMJaZ2p+gyUFNKAxZJh6E2SrpHX3qxugLreRwPa6c/womIkW15k3BNzBcsn16W/Nh6KZ8wQ8&#10;ZPWbqn+RNLy3kHgCJPv5Gr7eAiJoK7Q+vCWfRqyvKh6Y5mJ3agi4gxVHDO72T2svPvYQ5wdDQRtW&#10;Y/ws8/8No//zk/gRHSm3ltTsponpI9T+FBJwByuJSl16IGYUmjl36CqsEd1wZP9S7s47rodKdDBr&#10;Ripnr8HDowTgEkg/KRut7DXruGuuvsKp3sR07hSvrg6ryWW5Djr3ZQlqg0oIuINtaTbsj71tRqKZ&#10;c4cuqt4gaTBXzp3+2cUQlNKw4WVonE4Eu9yNWMShsHpRAxqvFB2E2aASDDGCqb5E1GN62cOlzNVu&#10;elpvsBxehqbDE6ySqcO///wYrQNfqD3v4dLTpu17aeY23j2EDriDFYen9lQ9yaH1u1xYA1HOnFjl&#10;0rhagqXJE2zCykDAyqwlWJoO7L5t7SBWxZ3TcVt0g/Cmc0AdrPRfva9WPU2vpYPBdTvWOIQ/t37g&#10;0qB6gKXNo7XOH+K4DW3pHxqqdieaf6yseoCl7UAjnZ4v87DeDeXUuQLqYCDIAJZBd2gmrFEoJGtO&#10;DBgwgDt58iTPlVde6XLcF7D0NVNBGKGJK2f30wA+Csl7yxbhaDm94aabbnLUOyA9/sxT96N54LFr&#10;sxXEiSEfoHboDsG5yiLTh5B8Bk5GdLD+zyU5NeLGjRudGhmIiYlxCuMLMAHgkg+blWbSCx39DHcq&#10;lEvoSV5Kmm8CVkZvkdb7qVOnXMJgeahjI82kb7Le9BJqh3LAR9EFByP5C6zKIjMOw6b6WEblOPn2&#10;alp0X3QeaZA6GjVq4NKIq1evdjRyz549XY7LITYO7DhgPvq9az5sB2k+VWhLd8SBVODN5IA03wSs&#10;jIC4LjZs2ICGwfjkk0+4Q4cOcd26dUOPY3moQ5sH0mpfpRKcqyQq3U7yF1iVmgZeFrBRDG2UX7kF&#10;c/lXvn2mU6dOTka1fft2NByWB86uYv+QagvuMHJYf6xD7vJRzSoZJO9YGQFxXfz6q3YjHZYHHttR&#10;mknfhNmfOwwzegmCzOxqPRzNrBxnV2yixfdBWKNQSLb8Bpa+Yu2ajjuJO35/+IKTHXoPD1PwH5qA&#10;B1W7Xt4er/wJLaceSNN2QgOZ/63uOa2wd72hHKz4mtTbIENYht2hibCGoZCs6Q6WLmcjI5IS1Z5G&#10;HEMhgoMBh9/Fw/wziSbkQUgZvls6BS2vlhzavxRNm6fWi0tsRJjdybE/eqTxnEsQZMqblfU+q2YX&#10;3kAUkjVdaNy4IZoeV63i/rJyA+4YiiDpO0axJchxQnUFTUiB0LLoV39YWhcooJnyTZZodQ+YBecq&#10;jUg/QPJoPEHmoBfAMi9LrAbPxezEkNCGugDJnmZg8ddRRjOkUphzKMHyfZ2D5V/meswboWX6lTt7&#10;cjVaD96Axe9E7T80M76pqr+67wc4nItA8mlMlUel74UMYgVwi1bLp7AGk5A66GGXRlfCkUNulkcB&#10;vkrqIEr5s5/rb76outS1bCLWF76O1o87jlcsR+NyQSOd+aQQtzMZDHnfJScho1hBPKGNvHx3qZbc&#10;7APYMy13aPQwlFfeRa7OohatpNk7dArQUFXD30dtS46gci5BQobNKp8/AKde+YlWlQaqLnJtTK3Q&#10;See/7IE7jkfCaAxaS+uXLSk12m90ZIlWZ29B6VyChIx7u9uvLvL6BUJyns5y2kYbLplRJ5KjAY3F&#10;T1JdjyR87V56sj4S244SBPsMSucSJBSgjIAV0iNB+hUVtUJXGsBb36gzOWNbc4XjHNuZ8zTG+iPL&#10;Lcr3jxQICecSVByVbhcKY0YKqwitJkEMJrSsErh8mdUahNpvm+Pn1AOdW/EbWnZ3/Nmi7tvMgCGW&#10;QWmlkqbpXYWCAVjhlVK9UZtp3EDp7NJitFzuqP6kuYtznRr+IBrWAYyA/txYyE86tXgNXl4PiO2v&#10;+IrUNtQ0Q0viQm5v6dtuwEBthbG2VpNTzX4Lmn+1nHuzI2fPuwQ95o6TM76nOQleqX1oLEBGKofN&#10;hdSoJaeCq/r/n9jRYNjGKkYt5mhjXUZa2mjwMQwdqC7Td7JBS1k65qBlUMKOVi86bAyg5ld/VBKR&#10;PkJcAd4ss/LE8cwPaVPpKHIZVvnsq2j6hqeVsXYItp04g+dTBX/Vd8eSauM1gx8QVwhwWOMP+clh&#10;Dh/BVT62iDs9awV3vuQfrtZc5eB88d/875UPLeDMkV7s/RiknJq1nJq7vrKfq+GsN09C8+ANUhui&#10;5sUklrSSAG8eVjN0otUozvrAFK666G/OfvY8Z6913ZjGXlPL2U+d405O+Y6zdM7m15qicWmAmcQt&#10;tpWNkek/UlOq17poUve2r87t1fH0K31v5DDeefgup4oT2KrR/RojiCEdrngFxsZmqbzNLOzVxTbj&#10;8euKs7sldKV2Ftoa1uGKf096+LrfpM6jlvl9O3GlUc6OJlAclY43AiOkOEKcStzuyzv1RG3FEznJ&#10;bcuJaV5cZ6FBpNy7TJdmJyeuX9D3RjtWMC1567H/yjqcALusDG4OxoxyGqWW3dwDtQVfWUjsNbt7&#10;wsYhN8VcTk3ZOMpJalsEGcQy7k/efvhOJ+fCGowRHAhtWByVhra1P8hObrs+966WEdTM/adcMrRC&#10;4limAkVeXH9Hoxzy08wjQ1/gsh/asyQyHW1zfzK9x/V7clISl1IX0EfgVPN73XAGy0Ag2XhtqsO5&#10;sIZiBC/CLcD6FoPRtg8EE8ml5ITk+LepW/imMcmxbYw2Wokpa1rXAMy5Qhd4AwPa98cbn0RtIFDM&#10;79OpFnyDuoo6ZXeNu93IjgXkxQ3gK16PlR8MYyF0oq/0xm0hoPTuYgNfgVsn6j7uBYHhmhONzCAs&#10;6X63o9KxBmGEHg4nQ+zBCEx97Lp/3I5oOclx2UYftYCFfbuEpnPFZnHWbnO5yjmruMp5q71n5gr+&#10;BVX05c0gBh658O0eYVwnA8CHspPjvqduVaec5ITlweBcgHDjizWC4Wk/jquYvhx3DD9hff7doHU+&#10;4X5s/lOdUNswCuBLOSltN/DONbJreBPe61ISC7HARuLzu5P4Cj4WJAZSuWANauRGw3LfDDT/RoQf&#10;xUgni9mHUZjXq0s172TJCd+aslMSNsIfUx9uvwMLbCSgcuGDaFjFG4GK7KWoAQNvPHsXWiYsrCcW&#10;9uniEg9cOmNhPVE172eXuICf//cEWsZAs7X5UDqKdUTzbRT4QYtgyklKKBb+wAIahZU39OUrFqv0&#10;QKJklDo2+3u0TALYOXIs6CNvWB88n4ye4w4sHoGqeWs4y425aLkDCdgBvKGM5dkoOBwMJPzBQ0Y0&#10;7ARgds9OlRBm1mMdDmPH9QQq9c+WL6IV7m9WPtKbWzFsKGqwcmBlAtaMGIaGl8M8ezkaD4CF98Tr&#10;T9+GxoWNiEa5dxPWJ0IesbwHknm9Op4RfMlxH6ZU4HwTU9qVYxHryas9bzbE6LV14uvE0Hy7rzo0&#10;8xvuDz4e/Lgatk96h9s55QP0mHrWKM6XJWUOWj/+Yi/9+sl7yf9D7UUv5vXufA4ch7oDTA5+KziT&#10;M4mLaBDlyk6OnwsnYwnrTV7sAP6SAKtsf4AZGWM1Z33xE7S+9Aa2/QMHK2s6BLUXPYG3RcAPqFto&#10;J4j0pZTEEixRvYFZI+i1sMrWE8yoGK5Yuvp/FhIcDMDsRW/AF0YmtWpJXUMbQaQTA+Vgfr48rBj3&#10;NWpIDPfAHoxYfepBoB1M81FMiBRLUG/85mDEQA5M/wI1HndgebbO/QkN6w7znBVoXFhYJSzqe7NL&#10;XAv7dETDeuKnYa7GvLBvZzQsWrcaEygHm9uz4wldHAxmRLx1Ml8vLf3hYMsf6+VID2bqMMPBEOdT&#10;CkxzY+dgHJ//CxqHAHaOO97t9wAaDzCv13XoOXIUZOWg8QAL+wTGyQLlYIIPjH8wJpq6hnYSIgeU&#10;TNXDOTkp8bxjYseVoreDLejrvPQGMxg5FvSWfy6FhXcHFgcAz76w8O44NGMpGhewZ+on6DnuwOIB&#10;fnrxRTQ8oNclo2Ndog8OtqBPFzvYJekgbseOS5nbs0OVw/6TEvJ5h9BLjoQIOd3bFs18vMP+RSQT&#10;wNRHr9+enRK/mgY1ZXeNvRnCLezV2YZlXAlQkXrtkZiXOZ6b1/t67p3n7uMq5nm/0HbN8OF8PO8P&#10;6IYeVwrkYUn/B/i41o7MRMOo4dCMb7i5vdrz7J6i3rHEHJv9Ize/9w183n7PfQUNI8WSMhetd1/4&#10;ja7m8GUWMScpsQjskpqpCV6kxMK9/FDiZrG9D+xsuoye4hddlJ2S8F1OcmLBhOT4l+hvLhIyhxXA&#10;EzAtuiky42+vP33kBswgGNpj7fMGWv/eIoxeM/7XpRSzGU/A1m5gj9ibyTlJ8TMEexXI6Z5YRA8b&#10;V0JmsQLLMQEWSxKtNT37b6hQrLK9BTMEhn5Y7p2OtoNa4EpGcDDerpISJ2G24w7BFuH8kJJQMLie&#10;xQoukEsuO+kpDkGF7onWZutqzADkkFuOc2z2D2h4ObAFuoB1rvrLUiweAAvrid9yXkHjWvzU7Wh4&#10;d5jn4Mu4hNlGiwaX+YJzlUalHaGmwUvJI6RZPTtaQ9a5BAkFBOA6eF7PTqcW9O5y/qXu7TbV/R4/&#10;jgZ1UmlE6hNQsVilq+HP/ypfQ7h32qdoQwlg52CAM2LnC2DnyLGgj/y7UNov9v0ZPUcOLA6BrRNf&#10;48NgbaKUTddS5yJQs3BSTkriT7CNoDTt2U92sIjtjgYPbeUmJcx2FFrhrAxUrK97cEiNwhMwDS1t&#10;MGD/NHXPy+RGMMucFWh4d2DxAFhYT/w6ahwa1ytevP5yaOa3SDySqfw5q9B28cRR0aVhSWT6RGoS&#10;qCYkJY4XO5QAPczkTlDBO1sPRxvBExVTfnQyCPUExwuU3qNl+eTj8mb6XnAumOyipsCkh8oiMuZD&#10;Rat+q5k0KtbYDP9TMfUHvI1kEJwLoGbApKeIk1mgso+ouGm2Pq7suQ3DP2BtJOWo6IEycy4/qzgq&#10;3Q6Vvl3hS5hYIzMChyVhDNpOAmWibyoz5wqQtkQN451MycQH1sjYDfnXaU+hYeWomLsSjWdZRn80&#10;vDu+Tn0KjQsLqwR87w587aAnpPHUoX4i5JeRo/hzP+x5P9pOgNix2D1XgFUamTZOaAzZzxXFZrk0&#10;tKuxXEDNMy7sfIGq+cqnuU9ovNj3rWfl3/aFpU7YOXIsH1r3cTs5sHPkEM5ZQBxd2k77YkY5ORdp&#10;29dpMzMFWkKjoKMZuRyRNvSng+T3OpeGdce7/e5F4wCw8O7A4gDe6/8gGt49a9C4AOsc9a/SYPEA&#10;u6d8hIaXQxhV4QG+uI2cHItAm5XJSCLX7SeEBnLa3g1xsAus4f5++X3u8MxvkWNqqIvnyKzvkWPq&#10;ODLrOz4urabNd0/9hNs15WP0mFr2T/+C2zn5Q/SYGmDVB7SNsIGNQHF42kranExGlbjB+BENuURk&#10;BB5xOwG0+ZiCReLGwxqYETgsU35kjhUqgpkorJEZgeP3W3OYY4Walvd7/hWssd3x/ZCBLjf2QIXK&#10;VfBL+nfVJB5Abl0jFlYJWFzv9ffuxVEsLsivI8zMn/bT5mAKZR17edmHYsPAkNu3XQA7BwM2wMHO&#10;F8DOkWPxM3egcQhg57gDi0Pg4Ax1u2thcdTRhY1W9V2YwQByq+lhiwEsvBxyo87HLzyEhpcDRjws&#10;HgAL74llGfgI7c3HJGCvD+H8Rb1vtNGqZWJyFuluLzq58Bcn4wHDhm2qfdm3A7DOWalJPMD+GZ9z&#10;+6d/jh7zBsgX5A87poSt3efE0CpkYlKvwxO/+hozrPrIkeylJbRamJj0156+iztZZ/50rAoxxmDF&#10;OntFzZFxXz5Mi8jEZCzZChqv5gqacHLYii7aC+F29Vt8c8X8n1IODvt41tHxX+8++8q6/afm/2Kt&#10;mrPqbOWclWets1faAdjIVCn8ObNW1p6Ys+okxHd4zFfbD4/8dOKBjPfv49ab7uYKGqB5EuALwMTk&#10;b2HG6As0Wr8Ky4e32NY1WkajZWLyTrb8hkcw49KFIu2dzrYhrEaI214YNtolTa3Ib9SCJsnEpEyo&#10;IRFs+Y0/oUEcshc1esZWGLbLVtT4BHaOWkgan9bFrF5YfGqx5TWaT6Nzki2v4WwsvAANxsTkXmKj&#10;sRU2WkJ/5sWtNV0qPq4nNElF4grxOLTEVtj4JE3OIdKx1IrD0J+ZmHDZisKqbQUN0a2+xIYkhTji&#10;W8T5IoiFXcTlmi62r2vUHAsnxlbUxE6j1k0kT//G0naBXEbyo3BB4wJuA3JcQl3szoLfyeh7nP7J&#10;xKRM9rxLb5YamK2g0Rv0MCppeDE0SECE5UeABkFlK3AeqQB70WXX0cNMTN7Lyah+vfRG+rOs5C7X&#10;6OGAy77S1BrLH0CDyMqW33CjmvBMTG5l/9zUWK0xiQ1Q7bn+lC/5FMLb88OepT8xMakXf3lIRiT6&#10;pyKJDRagPxtSvuQVwts2NFpB/2Ri8o9sBZe94o3BBkpCXm15TVSvhOcKTQn0v0xM/lOwOJegYMsv&#10;k4x2/GvINfS/TEx+UWXMyMfh3w3XZHTgfwhVwbbXsGUX/ZOJyS8SbC7kN9ohDsbviUf/ZGLyi/g9&#10;MtuMehQcrDgi9TH6c2ipNCI9hy8oEJuVQX9mYtJVR2NHdxDsDhwsZPe8h4I5HIxAf2Zi0lVimwvp&#10;/RihYOLCmuOydF+Hx1S/dSwu0ya2OWG7bno4tCT3qSF6OGh0NGb0mGOxo7eaY7NqsPL4Aul0ao/G&#10;ZFqPxWZ+SJPzKBJ2hjkma5c++cm0HYkZdfpwTOYXJKlL61IMDlniss5Jy1NCvz1Gg4SW5BwMoEEM&#10;JWt05vOVsaPPY/kNBJXxY7jj8WPRY4HAStjdcmRJ+TWDDDf1jeUXCOkRTHqJKMUcM/IzGtTvIjV+&#10;0bHoUV9j+WIo50D0KK4sPHUSrVa/62jsyElYvgTABkN3BItMX4EVWsre5ulR9BTdZYkZXY3lgeE7&#10;8FHEjeGpZ2hV6yrO9EQDLA9SQtrBQHANjBUcJXrUM/Q0zXT0mrR/WWKZUwWCsmYZtX+a+v8fbQpN&#10;ZI0ecyuWFobgXBuufP5aenrwqbzZEL4wcL9gicv84UTLsU4LQYubpt73T+vhLoV3S1zWTnq61zoa&#10;m7kMjZvhd/ZHj+Q2RWSsoU3jlaxxo8uwuOWANMG5iiPSztEoTIdajWxpic36iLdVEoYcm14ckeo4&#10;bkhBIaSFcyJ21JFt1w4t391mBH7cE7FZZTQpRTLHjDLMJAXDGbiEBHtZa7pL0eykOTpzHRaPJw7F&#10;ZnK/XTuUO0z+xY4LCCMcTc6Y8uhgGlIZN6aaJuuiY3FZ/JpHRnAgZ9hV8WNdptr1gjmYBypiR58i&#10;I5zmz4IYfiJuNEc6RvyYH2AOxmDoSFA42KZmQ/hra6wADIaRCQoHK4nKWHogZhRaAAbDyASFg629&#10;5ol/Ce98MRjBArzpAc61KTJ9BzVl4woyihWCwTAqwui1MWLgndSMjSvmYIxgQ3AwasLGVnFk+vo9&#10;3j5IZjD8zJHYzOByMBAbxRjBgvAKS3FE6ihqvsYXczBGsBB0oxco71/9rnH3giWDYQRK6RvOmyOH&#10;nKemGzyCqU8zUigGwygE5eglFmQeKxiDEWgE5yoOH5xOzTX4VHr14P8yJ2MYDYdzRaZWUlMNXpFC&#10;TGJOxjAKgnMB1ESDXxuvfj6OORkj0AiOVRKVfpSaZmipLCrtOMwuBvK9H0b9At7uEJ51hdSo5U7M&#10;wRj+BByr+OrBHan5hba2tRyGVgKDoRfCcihqgqGr0qj0V7AKYDD0prw+XCJiBWcw/AU4WFlU2hFq&#10;jqGl366t2zORwQgUwlZxJVe/EEnNMjRU3DT9IazADIa/CclLxT1qd/NlMHSEv1SMTD1OzTO4VRKR&#10;WoQVksEIFAfoVtrURINbMEWKFZLBCCT8KBbsTlYSmX4UK5whgIfdMYTrxnEV/5vOVfV6hTs+/AOe&#10;ql6L+N8s7cfVhYlDzmcEPbyTNfbf57I0l6cN9/2J+aoXufMl/3B2u53zVnDuubw/OXM4u6cMBcDB&#10;gvZSsSwirRwrlD85NeNH8ArqHtrLbrNzJ8d8gaZdL4jO5MzNRzqwBNntwFG6wqPo8gFXUrMNHu0K&#10;1MzhzROp+ftflo4T8DwFK3Bp3GE8d/bLDbSE6mWvqeVOjPm87lIbSyPABOUoFoglUVXPLqZNGnhV&#10;PjwfzWMwYCaj0pkvC2lJ9FFl0lw07UAAtzHgYEH15UuYncEKowsdsmmzGU/mpsGzP2TV0A9prv0n&#10;uKc1Xxv4Ogq6UQwrhObEZNJmMriIEVliDfp6TlwWV739EM1oYGW9dxqeRz/wZ8thweNgZVEZtVgh&#10;tOT0JwW0WYJHJ6d+i5YlUJwv3UVzZixVdA/M5SM/ikWkGX+Pjn3RI9ECaEVQC0YzpEz+pLLP6zQz&#10;xpa5jX9nJEvoHonUjI2pkojBS7DMa4G5dZBcEipQoKaz9XxkoYeq/ziAlkMPhJcyy5qmPkXN2XjS&#10;azffikfn0yoPHVm65KJl1YOKHvNoqsEpf93D8peJRh7F9PiqyomJX9NqDj1VDX4HLbOWVP9zhKYW&#10;3LK0HY+WT0sM7WAl4WmzsEz7womcL2n1hq4q+yxCy64FoaYTIz9Hy6kVwjOx4si0OdSsjSPIGJZp&#10;b6l4fAGt1tCXJW4sWge+EKo6V/IPWl6tMOwotqW5hlsCJIyl1Vl/ZGmj3X1GqKtmx2G03FpgSAf7&#10;wvTEJVhmvSIu9A1ETmh9qKS+6OzyTWj5fWU7fei88Zq0G6h5B16lkelVWGa9ob4LqxOl1DcdT38f&#10;rQdf4UcxI20pABnCMqqW2iPHadXVX50v2YXWjSdqj1bRGOqXLAl4ffiC4S4TNVncmzCGVhmT2lUM&#10;lU++Rs+sn8LqxBeEveypeQdeB2NGoRlVA5OzsDpCqcf3rILgxVe0brxEWDa14cpBbamJB07kWnUt&#10;lkk1nF6yjlYVk6ATmZ+gdSUl2JY/6aUTE7R7RgYfJwEH29RsSB4188CpPCq9BsukGphwYXUl5sTo&#10;j2lIJhC/kRFST94ADlbebEjgLxMhI1gGlVK9eS+tHiapzn5TitaZAJOzYHsCrJ68AewaoGYeOPm6&#10;wJfJvbA6A2zH2IwrJotGr7kYxcEu2tJ8KJpBJZx6bRWtFiY5VT37pmvdkUshJnm51JcXGMLBNl05&#10;qNleH16wZFImab3ZKk7SI0yYzK18f+nXEC9glkZlLIRPwmAZ9AQ862FSJtjpyVF3bPTyKC3uxcqv&#10;HcI7WPF/Bren5u5/wRcqvHUw25nztDoCJNshjqveSPiFsJYC/1/PcbX7SADjTH/X/H1hcevpN1bT&#10;XwMpG8nU77TOfnVDAQkamHtFs48vaW6mDrYpcshmau7+F0xjYplTgv9FjKJ6ncQAlECMyB7gzoAo&#10;cPUmUnW5pG7UAPVYQyPSX2e/3ehkb2rZ0epF3sE2Rw45SM3d/4IMYJnzhPnakbQa/CB4EIs2uBfY&#10;ztJI/S9+doz0ygGRx5FKJX56OI7ZnlJ2tR7BO1hJsww7NXf/y1sHO7ushFaBztLaMHhInAHQyUlL&#10;uerth+lffhKMOGgdaAG5FNdZvmzXvT96FO9gADV3/8tbB9NdcEmHNqqG1B6jiYWoarbh5dYUfTur&#10;UwtXovanBOZgcqqFyQusMfWA3JOEoqrzJeXUGR2F2Z8SgtfB9JxmrjmIN6AM9pp13NrV86ECHVxx&#10;RRPu720fc3bFl5fef3nEkKoulJQPZ0v5u071JmXXX5+i58mik1AbVEDQOpg5WicHs9fiDYfQqlWE&#10;i0HIsXDuEDQOJ2pDZD1lLbnHw8onIiysIVpPcjS/tikajyv6XC7CNwwwO/SEMMkRdA5W+dyrtOga&#10;C200ZzpcH+1iAEopyCP5RuJ0YLfRjASxsHJRejz6X7RelPLm66PQeJ0hl6Yaq/KRhagdekKYpg86&#10;Bzu/9g9adA3FPyDGGqwOuNwj2fWZRo0uQ+N3EMzCykPB6sJbsPid0PgBf3X5btQOPSE8aA66afra&#10;/VZadI1kO+3aSCLsNdoaCIClw1Ozg2YqyFRrwctDwMrvK1g6F9D2UtF+vga1Q0/ANhhg3+VRaYHb&#10;/MYbB7Od1PhhLdpIFyDZ1JyLLroITYsnGIWVg9CgwaVo+X3lxi7xaHoO7NU0Y9oIs0NPCIt9NzUb&#10;+ifJc2DkjYPZz2pbeWgDUUgWdWPxqyPRNLmanTRjQSKZh8nrC15Dy60VXK27ZWvajmKYHXoCbBso&#10;icjIJvkNjALuYGjj1LFv5xdow2oJlm6gVnp4LbQM+nZOAli6DjQUZoeeEByM5DNwggyoXU1v13IV&#10;PdYwFJI93bn7zo5o2lrfqPPKv4xEq0O8SP7ffXs0Wl6tOVGxHE2fp/YUzaDvwuzQE4ZxsKMqHaz2&#10;QAUtto9y89zreMUKl8bUCyx9/nmSVoLp/4IwQpM6/hlHD2ghfCE0Vk69wNKv4xeaR9+F2aEnDOFg&#10;vzUbyu1uo+7t0fPrNZppq94qaZALtG4V6dKQZ8+e5U6ePMnt3LnT5ZgvnD+1BsmDRsbx1+ALjiUm&#10;j4xmWsh+Bsm7tg4GdS5QXl7uchxL34FGwuzQHcLXLgPuYGWRGd+Xk0xgmZSjasi7tNg+ys2zL5I1&#10;J8SNDOzbt88ljLfcdGMimgefVfBvV8eS4quQOoTLNqyc3jB8+HCXupeGkabvhEbC7NAdwgxiwB1s&#10;Q3hqMmQCy6Qs7TW6xMEahEKy5oS0kbGG9gUsDz4pvzHuUBi1J+hJXghxMFhxgZXRG3bv3u1S71de&#10;eaVTmCMHv3HJgwONhNqhG4Sts0vCMypIHgOn0siBYaodTKuXBrEGoZCsOSFt5IqKCpcwvoDlwWth&#10;TuSJrY/Tk1UKZjwl+X7yiXvQMgJffPEF7zTYMTmkdS89/t4S0uFK8uBAA9ltNtwO3SCMXsXhgzNJ&#10;HgMr1Q5G0ERYg1BItlwQGvj06dPocYx169a5NQ4BLA9eCXMepayPopGoEOJgT/S4Gy3j8ePHFdWF&#10;lCZNmvCX5GVlZejxb76Z6pIHBxrIduI0aoPuEByM5C/wgoyYkUy6QxNhDUIh2dIEsUG5MyosD6qF&#10;OQ2G9Ufyr8wlZH5DGplCVbtO0Lz3zhi0jErrQi2VFlIeSR4caKDTb/6K2qAcu9oYYBW9WJCRXa2H&#10;o5mV4/zmXbT4PkjFJIe3KDUqLA+qJOcwGNsG1TkZjFjY8TySH6WCtZNI3rEynjp1SlFdqAVL34EG&#10;MjdVZ5vC/ZdhHKwkMvWY6u2zYzQYxarLXBuEQrKlCY0aNXIY1E033YSGGTe6L5IHFdP0+9/AHUWO&#10;/AZ1DgYUXYOH+UfhN65llklh5QRmzpzJFRUVoce8BUvfgQZC7c8NgnOVh2eUkfwFXiVXvnAzZAjL&#10;rDt8FiwIxRqF8Hz/ZLQx9QBLn6v5m2ZSgTAH8YTgYEC+6CG0GKVC8o+VUy+w9OsopBn0TZjtySF8&#10;tghYaXqqCcmfMeSNg9lrNXhBEW2YOki2/AKWtuIlTceW4c7hCfNSkZMtx8MURdJEPAiZ6Pjs00lo&#10;WbXm9MnVLmk70GBZmNpXVYR3wACSP+MIMvSH2o9AdMim1eCDEOMQINnSndKNb6JpKxbmGErY0Ebk&#10;YAS5ezglqvkNLQNWXq3B0nWggSwdJ+C2J4PgXIZzsJKoNJvq+zCCz7KfwBuHYCeQrOkKli5XXUoz&#10;p0CYUyhF7GD5jfAwSoWU4+8/P0HLrBXQPli6dWizbyZmc+4QnKvk6hciSR6No81XPN8aMoZl2h01&#10;uzTYWxBtoDoy0h5FG1cL7OfxNFUJcwqliB0MG8HUTNlX57mWg4CVWwtuu6Udmp4DjYTZnBzCG8yG&#10;G70EQcb+aDEMzbw7fBZMKGCNRGkS1silgX1lfeFiNC3Vm7ZUV7g6hlL+ek7kYMhxtULL8yt38cUX&#10;oXXgLZdfTvKGpHOBjTRDvskSNxa1NzkE5zK0gwFY5t1Ra9Hg6xtoQ10AXvEnWdSETz/KQdPg8Ub5&#10;F+MO4hEyavEOtsL1WP4lNHIVgssyrEwErerviiv+hcbvhEbCbE0O8ezhpivSbiB5NZ5Km6YOgwxC&#10;ZrFCyELC+yx4ZwprLBE9HrsLbXQ1VJqJQSNx8/jymR6pgygFHKyIGK30d2+FlYsyaWJ/tE6Usrn0&#10;HTReJzT6+sqpN9bgtiaD4FwAyatxBRn0ZrKj+o/9tGp8UM2feKOJqclzaXgltGkdicfngNzD+KL9&#10;81ydRAkHX3P9rfBKGqmXQst3gcgI59Xwnrixs4cNbgRqt9EM+C7MxuSAN/IF5yqJzNhG8mxcCTeK&#10;WEE8oYmU7qlem8clJrREDUJMzvhn8fOd0GgPDjWvqLhDC6HldKZ4wxtcVNRVaL3Fxl7L7fnnc/Q8&#10;HO22Hz/78XrUvuQw3NIodyow9f8/IbNYYdxy80u0inyUzIyYW2rWEaejYMdl0ci5BGEOo4ads2hE&#10;Gggtrx5o+xkj1LZkEI9exVHpgdtgVI28djCCJqs7QPznTbHG1BLijFqr+HrccZSitdBya4jNQhPS&#10;RhXJc1C7kqMkymn0uqjOgg2ukqZpE3xxMs2kYOLDa2xVNBEdhDmOEk5uphForJo/8DrwCY1HfirM&#10;ntwh2Cl1sOCRkGlvPpBubjmKVpdGqt4kaVxf0GYBqpws0Zmc9eZU3IHcEkZj0FHeXHpjwFbnOghm&#10;ozF7kiNonQu0MWLQu0LmscJ5ouKBubTaNFTNFtLA8msX3aPD5aBEls4THeWXXfokg732HI3FD6rd&#10;TupDbT3qM2IJMseNc7IfTxwT7RpVHplRTc02uCQUYHsrdS+8CZz5UscP29V6+lDfL8Qh/6GB9dfJ&#10;CV87lz+WOBniSCiFDfhzAiJ4blW7n9RXMQFGOKCI1N1WcuwMDaSvao9WOdedAgTbBKi5Bp+Kwwf3&#10;EgqBFVIJ1ds0eD5mcJ1dvQUt+7nXlE14mIkz8udotZlQkElab54QrzksiUhfRs01OCUUxDcnO0Cr&#10;MvR0bvXvaJkFMIcSU/vDNc7n3DqJxlw/5FR2BcAu1GKbpGYa3BIKAz0HVmglnPmEXHaEmE5mL0XL&#10;KsYcPxJ1LAHsHOt9M2kKoS2s7J4IOecClYSn7xMKdYjcXGIFV0LFI/No1Qa/rDe/hJYRgyvCFwOf&#10;zr4NDQ9UDf2AphSaUjtjCIida2Nk+gZqnqEhceG8qRwHbTJpFQevLDFqF0Pjl4poWBEV3XWYiTWA&#10;vLGfbS2GOTkYNcvQkriAWCWowXZcn2cpeqr2YCVaFiWce7W9k3Mdf7oXGs6F1ho/Uwyw0DJ6QPwh&#10;B4CaY+ipJDx1gLigWGWowdx0BK1248vcbARaBlW0Hc7Z113CnUh/FD/uBrse3xXzo+BtC6xcnoAN&#10;ccU2R00xdFUcmVYtFNab11owznxWQJvBeDo170c0z4Gg+re9NFfBJctNFx7Aq0XsXGURg3tQMwxt&#10;iZ9DAFjFqIbcp1QXG+fbyOeWb+bzhOY1kATZPSxaBoWIbawkfPAaan71Q+LCA2r3tnfH6cVraPP4&#10;XyenfofmyWicXvwzzbExZW6m7qOOUsS2VRKRtoOaXf2SuBIAn2YXMVqM5GzH9V+uYzOf4EcGNA8G&#10;p2arsVbKWO+fjuZTDWKbKotK303NrX5KXBnA9pbqd6VSBHHeqgFv0mb0XZVPLuSXJqFpBRvkUvbk&#10;zB9pyQIjS4fxeN5UIral8qiMEmpm9VslzTLs4orRavLDE2Z4NaRzLnfihY+4s19u5M6X/MPVmqt4&#10;qkt3cme/2sid6PcBafwc/jUSLI6Qo2UmZzvhn0W6Z5eVa3bVIt4VirehiNSZ1LyYQMVRGafFFQTA&#10;ujGsMhn+wdx8JHdu7VbqDr4L9ok/MeFzzUf+Xa0vfM8LWH/1oFhqVkxibYoc+qW4ogSwSmUEAHCM&#10;68ZxJ0Z9zNlOnuXs1a5brMHzNvu5aq7m9/2c9ZGZZEQchcelEVJboabEJFXug3F3zOjRYcvCXp1r&#10;pZUGHIzRt6EYwYfYPorD009TU2LKTk7877RHO/z2St8bOTlKotKdKhCAe7NjoTKxwPAa6brCNx67&#10;nbeZ+T07n5r8SLuFw++/9kpqavVH2SkJ383r1bFa6kjuePuRO50qUgAczZu9PhjBj9gOClsORO1G&#10;YEGfLvZJD7dbP/q+Ni2oGYaWyEi1Hiu4WopIRYorVsxRH15/YQQP0KkKbQ5XN5ideGJ6jw77su5t&#10;fR01z+DU+AcT7n/5kfZ/YAX0hYV9u3Abmg92ci4x8GVCrGEYwc2ma53b+dVeN6H2oZZJDyf+Nube&#10;1nHUbI2vnOTEabN6dDiMFUZLwNHWxfZ3qnQpv6n90ibDcGwSfcq1NDKDW6SRY0mZ+0THiuyk+EXU&#10;jI2nCd0S583occMBLPN68/bD/+VKRTuzCmANxjA+h2NE722Rdl3eoSfa7nqwsFcXW063+Dxq1oHX&#10;+JS4nrkpbcuxzPob5lyhgXifeLhSwdpab+b17HwqOyWhkJp5YJSd3HY9zNBgGfQ3P93Q29EoW9ml&#10;YdAjtOXGa1PR9vYXLz983Z/k0nESNXn/KDs58fvpj7XfjWUoEEAvJzSIv9YvMvRHaNOFfQIzionJ&#10;6d62iJq/voJRC8tAIFnfcpCjMbCGYgQnQpuWhmeg7e5vpj7S9s/s5IQV1BW0VW5S2+fAi7GEAwn0&#10;bkJDsCn60ENo20Ddi2HAIEPdQhtld4tfnZMSvwFLLNAUR6U5GgFrIEZwU0Znh/NjBqDtHyjAycY/&#10;GHcHdRHvBRFNfqzdX1gigefC6HWYreQIWYQ2xm0gcMAV3YTktm9TV1EvcK5pj173Nxa5ERDuveDr&#10;hFjDMEIDwcGWdL8HtYNAkpvSdkNOUrz6jXTAuXK6JxrunkuMUPFabpTDMCZ8W5OOFLODQAO+kpui&#10;4uF0dnLc+pwkYzvXslse5yudTcvXD4TOFLMFI8APSEmJv1IXkldOSvxSCIxFYiSEpVFsO4H6gfDu&#10;14+dn0TtwQjwTpYct4C6kquG3XXFvyHQgj5dzmMRGIbeFy4PscYIOaATgRdMpdSzzoVvc4NeJgIL&#10;+3Su4S8X5V705D3QgM+6pJRG1DlXSG0fAM4Sk8VVzFjBVc5b7T1zVnHWhxeGpPMJ74JhNmEUclPa&#10;bQA/oi51QdkpCV/CAewkoxESoxdsp33vdK4CcxKNqZj8PZ6HIGNXm7pdo5bd2AO1C6MAfpSdEr+O&#10;ulad+NHL4BMbwOtP3spX8pbmQbhqg4wq1ufeQp3AX1TMXMFZrp+A5y8IEDpXzDaMwqTu7TY5jWI5&#10;SfEz4Ic5T3Y8jp1gJMoi6l7AwyrfsLQfhxp7oKmYsDToLiWDwcEAfhRLTqxzsro/gufyMGim5u+a&#10;ihq24Zi/uu6SFSuDwdjSYihvA68/cStqH0ZB8KmgcrAFfTvzlbu79XC08g3D/TNxQya8+tTNpCxd&#10;+EXKv+UsRMMo4eisZTBrxdcL/Fs172c0nFKWD03jF9QCi3vegpfLAAhbY+fHPu9kG0YjOyWxEHwq&#10;68GYa4PGwVZf15evXKziDUFMFmq8AliZ3nruf2hYdxSPnYbGZZmzHA3viVf6uMYFjoaW0QCADRh5&#10;uh7I7d62FHyKf/gcLA4GlWrUy8PKuatQ4xVY0LsjWiYAC+8OLA4BLLw7jsxchsYDfNW9G1rWQMM7&#10;GAHLs1F46aF2ZbxfpSRsdDjY/J6dzmKBjQJU6p96fdbIWzpMQA1XClYegV1TPkTPwVmDxiGAnyPP&#10;dxn90HgAGMWMeH8mPA+DWwYs30YgJ6ltkYuDAVhgIwCNDZWKVXigODTpS9RoMbAyCRyb/QN6jhxY&#10;HAJYeHcUZOWg8QDze9/gCGckJxM2xfn4gfvRfBsBh091S1hryu4W103sZPOe7HQKO2kRATYThTDY&#10;cT354t4U4zgYMTa+dxcZqidWDx+ClgvAwrtjQZ9OaDzz+1xwCDVgcQEHpjt3INYhH+H1EQDAFgqi&#10;/TzRgdyrYjhGL8ITJtMl/ExibnL83cKPOPHrxnaLuz0nJT5vxmPX78Ui1pOSyLqPQGCV7U+OJmbx&#10;+bHMUb+k6dWnXKeWK+a5v3eTAxxcHA/MJGLhlLBrykdOcQGfDnwcDQtg9eJvwBb8PdGxsE+nurWG&#10;3dsWTX60/ba5vTqdXNi7U82CPp1r5/XudO4l+oBZICc54XPeudQITsQS1xuozC2B3o7tzskuvbo3&#10;/DHxde7gjKXoMbVAXL5O0Qvsmfox9+dLb6LHpAT6ATXvYATMVvQEVjvl3h8dA74wvltCujAd7+RY&#10;SXFFuZ1NYbzDqFFOStsNECGWsN5AZR6KCeC2AL1fQw2tPoPWk58IlIPNfPz6Q+BE1CW0FUQ8q0fH&#10;Y1jCeiJMcATszeVezLnkCNRIJnw3DrMXvQE/uOsu06XULbTRwM6RYRBxQHbyJTeXUJlYRevOY96v&#10;tqgvoPWmM2V0BJPei/oD/jIwJfEn6hraiET4C0SMJag3i3rfFBgHu/Ul1KAYrvh7JIM9MMEmwDYw&#10;m9ETuA8DX6CuoY0gwkA52LsP3eV/B4t1v+yJ4QpajzoB3x8Am3it1y2ozehJbvfE4pBysM/uS/K7&#10;g2EGxHBPxcvL0LrUg20tX+RtYkmK/7dyE9YZUtfQRoKDze/TqRZLVE+W3drDr2sQMePxRMXcVdxH&#10;zz/KvdvvAW7v1E/RMErZPeUj7p3n7ifx9UCPq+WXkZncW8/+j1s1fCh6XA1l42eRuO7hvk0fgB63&#10;PDALrVOtERzsg6T7UJvRE+FBMnUNbSQ42ORH/b/L7+rrnuKKo9LRitaa1569DTUcd3yb/qxLnmG1&#10;BRbWE9iXRH4ZOQoNqwRpXEDFXDysJ7C4LHN+cgnHb8iD1K2WCA629I6H0XzpieAL1DW00fiktq8L&#10;EWOJ6om/HOzQ9aP49FYNf9HFaNwhza/AzyNGoOHlWD5M/qPeWHhPyH32B37HwrsDlmFhcQFYeKx+&#10;tQQWHYCDvR+AEUwXBwMJEc968gYrlrAcuSntfPoCpr8cTJwmZjQYRaNznc4To3a9orsp55Jx09Fz&#10;3IHFI4CFdwcWhwC2kqRi7JdoHWtFOZ1FfC/pf2ielDDxocTN2O/ugK2ydXcwAEscpXeXSlXhEZbd&#10;ov892OI+tzmlKTUYOX4dVbc2EUPt+kB3DrZ+zCT0HHdg8Qhg4d2BxSEgt1TLouPKG+FBsy+ziLAq&#10;aX6fzqrmFBw+kJT4PnULbeVIQKHTCOfM69X5HHZcCZ/fl6yrg5njnEevr1OfRg1GDvG5Yr7PeAEN&#10;L8fXqc+h8QBYeE9oeYm4oI93L4xi9a0F4FwAbEKL5UkJdXacqLjzF9s+7wx6KDs5YYk4ISwjwPxe&#10;XarpKXVOmZKwEQunBJiKhcrEKloLxCOHN8b3+aBeTvmti8e71e2YU3w/ZBAaVgnSuACrh7evMWBi&#10;BItrzzT3M6aWe6ahde4rgoP5spJDsEuwUey4GNiQV7D5nKTE8bxh6yVYJiIkJmRyYa8uNnhfbG6v&#10;jqfhNxqUF82U13suvqrjSg7znZO5RX1v4ub1vp7bNGE2aiRKMM9ezr+gOK/XddzW3EVoGKVszp7P&#10;5wfi83afDTHfpj3Hx/fl4N7ocTXAxA3E9d6ABxVvmorVu68IDobZi1J4u+wW3w9sNLdrm6bzenap&#10;lgsnhjdqvZWT3HakNGEBGsQhcED4Hcu8EqY/ct3fejkYZhAMbbE88zZa977gq4PNfLzDfqmtjiRO&#10;Br/lJCcWjE9OKBDs2UFSQj4N6j9lJ8ePgwxlJ8WtdLy9KdGEbjEpkEFvP+YHcejiYA/MQg2CoT1o&#10;/XvJsdhMnx1McBreQCUS1hqKGZ8cT8zbwBIyihXWHcI1MlQm7ImHVbi3YIbA0AfLQ/PRNvAGYdOb&#10;8mZDuOzuCfmY3XhCsEfeOGU0/JZrG9P/Gl9Cgab36LAPKzDGlIfab6On8w72d6sX0Qr3io7ZqCEw&#10;9ANtBy8QRq+yyPQfwTYmP9JuK2Y/cgjPssiVVypvXKGgJ9qaGghOhhVayrzenc9lJ8XfQ083bYrM&#10;OKPlVD1mAHIcmvmtU95gj0MsnCeke194M2Mp8NHzDznFtW7UWDScUhbQXYIFvNlzREA6pX9g+lf8&#10;75YbstG2UIvDwRr3jwLbGNMtIY60SY04TVl6d7EJdsgbVigJnjkocTKYkYT7Onoar7Lw1J5QqViF&#10;q4ZcakqNQg4rMTQ0jyqn4WHNHhYPbKONhXfHO891ReK5kcvPzEXDewKLC4AFzFh4d0gdVcBK1yyi&#10;7aGC/dEjHQ5GTYNXTrf4PCxdKYL9ZafE86NfyEkooNyH/uY82ZFf+UGDO0kzB8v+xsUw5JDbIg2A&#10;qXnsHAxwSCwOADYTxc6RA4tDAAvvjh0vv4fGU4e6TqRi7kokjjrA8SAM2h4qEO6/pA4GArvB0haA&#10;3aAE+6OnhJ7GdovpKhQSgH0WF/Tucn7O4x3Mnt4UhUqFb/ViFa8GNbswYQ0lAM+rsHMwsPMF/n55&#10;CXoORpXmO/v2R+MRwM6R48+X3kDjEIAw1sdeQdtEKYJzFUem/UPNwklgP3N73lAlTVu8V+GYe2Pb&#10;0OChqQnJ8f2FwkqhQVCVRKafh8rFKl4xseruv+QueYCjs79Hz8FY6GabZ3Aa7Bw5sDgEsPDu+GOi&#10;vFOId/ZVAlwGYvEA4ktqtF0UsJt+4RLgTE+gj4SILnLYU0pioXgFBjA+KeF1Gi70JS54dnLsf+nP&#10;slp/5YBEXx3sg2e6ORmFJ8yzf5QxGHX3ToclEyVisPDueP2pO9B4fhyajob3BBYXUOnFe2PYUi9A&#10;vD041i5KEJwLoCYhK2fboiQl5NDDTHKCyv3Nh8/Hio1BKXumSmf/vFtnuDX3VU3iARb1he+MXYjr&#10;04FPoOGUIo4LsJL7KSycEqT3m3+//K7TcfjME9Y2nhCca0uzoR4dDAQLHyZ0S5w34cGEXvQnJk8S&#10;tuvCGkAJ4oYODdRdXhqBitk/oW3jjpIo5aMXkw8qavrCdVDJh2JGoQ3hlhvYw2WjgLaPGwTnYg7m&#10;BwkVjTWEOyqyv0Ybm+F/1OyjKJ6aL4kc3IeaAZNeKo3M2AqVfTRW3RuzWEMzAoMlcQzaRlKEb4EJ&#10;UBNg0ltChWONIgfW0IzAYE17D20jKWLnKg1PX0ybn0lvlUVmVEOl72kzAm0YDKyhGQFi/hq0jcTs&#10;FT33AmjTM/lLQsVjjeNCdCbe0IyAgbaTCLFzlUSm9abNzuQvCVP2ipzsriloI+dn5vAPR4FXn7oF&#10;DaOEn0dmOeJZ/PTtaBilvP7UbY64vF3AKwDLwuC5VF18nTnrXNeNQtUAz7WEvO2d9jkaRglvPXcP&#10;3k4UsXMBtMmZ/C2hATy9jGl93vlhJ4B90hWQhvPEK8TYtIgHwOKBh8pYWE8cmvkNGt9fk95Bw7sH&#10;XwP5w9DBSFj3COdi7QTsaTPcybm+MMkui2LSW8Xh6flCQ2CNJVAxxflL/tCziw1FzPzeHZzCumXu&#10;KjQO4L3+6pZlvfXcvWg8gHWO+pUV7nZcwsK7A4tDAAsvx1epfR3nwcfkpe0EH1kUO1dZRLqVNjVT&#10;oCRuEGmDCcDqAXFDbxg7zclIpIjDuuPHoYPQ8wG4jMLOkQOLQ+DnEcPRc9yBxSOAhXcHFofA8fm/&#10;oOdgiJdRYQ4mbkuANjFTILXW9MS/hAbZ3hJ/nUXa0PDxcLGRSJGGl+Pvye+i5wtg58ghXcMnZtvE&#10;N9Bz3IHFI4CFdwcWh4CatwGg0xHOO5bo3EZixwKWm4Y0pE3MFGiVRGRUCA2D3Y9hjS02EjE7JItT&#10;PYHFARycUfeqvFL+mSz/8iMW3hNyDuvNl1/eeU7uIwvqRukjs75znHuk/YWFAlvoXvMC5VFD/qRN&#10;y2QUiRsIVgB4crAjMy80tsCS/g+iYd2xf/qXLvF8OvBxNKwn3u3nuh3AoRlL0bBKkDqZ2stWMfCt&#10;bHFcABbOE58PepI/91D7uvWk4ve8gJKoDDttUiajSdxQYifDGlpg//QvuJ2TP0SPqUGreIB/SDwQ&#10;H3ZMPau4v1/+wKs9NlxZQ+J6n++c8OPKMV83jjss2uNQgDYlkxG18f+evkrcWEocjBEYDrdlkxpB&#10;qbLItAxxo/EOpknvzdCSUul919WDYmkTMhldpVHp34obzzrd+33+GPpQEln3jS+eyLQxtOmYgkVl&#10;UWkFQgMem/Qt2siMwEE6Qb5tSpqmvUubjCnYVBKRugga8e9H5qKNzAgc0C4bI1MX0aZiClaVRaTd&#10;uSnB+y/1M/ShPDx1AG0ipmAX7KPnzXeOBV5/um6rNFjf96MPX5wUFhhDPKuGv4iGUYJ5znLHno3w&#10;r6/T5r+MzHSsXXzVy8XFAtsmvn7h+Rv/3M11pcfujCUJtGmYQknevJLCG4oEtZtyAmg8fdR/SGK3&#10;ZBs5Ae9Wya/mFvVx3gJOAAvria9Tn0LjEj+Do03BFKoyZ3+bLzYKd3z4/COowQBqdvaFz9RicQCB&#10;3NlX7jUUHjIK4efIg8ZDgFH2OEmLNgFTfRBmIFLcvfLxw5Dn0XMwYM0eFgdQOCYHPUcOLA4BLLw7&#10;SsbNQOMRwM6RQ24XZGDJMw/OodXOVJ90YNCS5zBjEYBLOMxggOKx09BzMNytlN/xsrpLOywOASy8&#10;O3ZO+RCNpw716xaxeGhVM9VnmSct24QZjFZ7yu+a8gEaB4CFd4fc5SZchmHhPYHFBWzJXYSGd4f4&#10;dZRvnnlqGq1eJqY6HZv03Qap0XzywmNOhgccnKl+hfsHA5y/SgkcU/GNMTHSeHxZJY99FeWNp+9C&#10;w3oCJjM+fOrBSlqdTEy4Tkz+qYfUePZM/dinV0cEdpLR7Ngs5y0MvAGMGeLSZpV83T3Uzinvo8eU&#10;YH552XlafUxMylU1e9VxzKAYdRzO/mYlrSomJu/1Z6+3oyrnrjqLGVl9wzr7J/vmR2c1pVXDxKSt&#10;Sge+cdmhEZ+iEyOhzLGRn91Jq4CJyb/aN+6LNMvMlbWYYQYrRyZ8vYcWj4nJWLKvMzU/9217rmJB&#10;LmedBZMjxv1YXsXcNVzVove5s9/+j+MKL+VseY2O0mIwMRlXXEETTp5G/EPYTR0mNzs44qsHDo78&#10;dPTB4Z+vPjr+691nFv564NT8X6xVc1adtc5eaQdgSZVy4D6JnEPO5+OZvHzvoRc/XlMx+6eUv+6b&#10;nsgVXITk5wJ85pmYAiV7nqmtLa+JHTNONdjXmNrSKP0qLC9iyOgbaStudAQ7ZitubLWvNV1Lo2Ji&#10;0k62gsZrMKPzmmL/jxb2ggYPo3nxAls+6WS+MLG945l8F2ZgWkCj95tsBWE1WD58wZbf+DiNnolJ&#10;vTCj0o38hnfTZDWRfUPD/3GFdXHbChpVuqSnITRJJibl4i+DEGNyoogYb17jE4IhawFN3mvZCy9J&#10;xuLVE1t+GNuVl0m5SI9fhhkSz9qGrWgwh8il0hJbYSMzuQyrRc9RCY1Wtbj8xr9i8anFvt4UTqN0&#10;yP5rg1i+M0HCA7b8hgtoUCYm93I1nrDT9JBDtryw89JwWkKTUSx7UcMBWDy+YstrYpPOHtrzGj6I&#10;haWHmZjkRXriuYLBwJQ8/dkhMrr9JjYqvSCjxS80SUXC4tCctaZ/0+R4kbqaLD5uK2jI3gVjci+H&#10;seQ1fpn+5JCtMMwmNiitIJeYLxHjvZQmo1r2dabWPPmNHyOXqkvIiLsbS0cLbIUNN9BkHRIfpz8x&#10;MeGSMxLiXLLT3LaiMLu9oOE99pUm8oPpIvsG0+VcfsP7sLBi7IUNhtHodZNtfdgZLG0XNoLzNF5r&#10;K2i8DyZv0DAUEi6PRu+QveCyvnCM/snEpFxwDyI1MsCW3+gtGsRFWHgBW16jTTSY34TlQwwN5iK5&#10;2VR7gen/aBAn2QsaxNP/MjEpE2Zg9BAqMgqcw84B7IVh/Wgwv4tc9h7H8gTYNobtoMFcZC+69Cbs&#10;HHqYick3qTUsaXgBW+Flr9AgAZOtOOwkljeABpGVyznkcpgeYmLyTuR+I19sVPRnWXGlpsvE4R2Q&#10;+xoaJOBC80egh91KHN62IYztx8Hkm8SrNOhPbmX/5dKbxUao5lx/Cssjuaf8lh52K/E59CcmJu8k&#10;GJK9yNSM/uRW9qKwZ8UGyJ/7a4Mketgw4vIbTpfm05YftoseditbQaP5wjn0JyYm76TWkOzrw7oJ&#10;56g919+S5lOpg4GEc+ifTEzeSa0R2deYwgXj48k3/YceMpzsG01XOeW1IKyUHvIobq2pEZxD/2Ri&#10;8k62wrBa+l/FEhst/cmwEufVvtzUkP6sSLY8toqeyUfBa/T0v4rlMNj8Bo/Rnwwre17DIUJ+6U9M&#10;TMYWvB8VTAbLHIwpqGRfd8kDsHaR/ml42QoaW20Frq/kMDEZVvY80zX0v0EhjjNdTP/LxKROG0xD&#10;Li+NTF1bEZd1hP7ExMTEFJKqihvjdPVcFpWheqKWySAqvSbtjpJmGdyxuCzOEj+as8SOHkcPMTEx&#10;MYWUzNEjO0M/Z47JrOFMpouL/5PavJT0f2XN2CAWdCr9zxNXQOMdis2sG7ygYeMybfQwExMTU0jJ&#10;EptVIfR1VgK5eLdDH8gTlXGYBmMKBpVGZhwujUp3DF6Oho0bUwtXJzQYExMTU9DrZOzYk9K+7vfm&#10;Q+sGL4HI9EdpcCYja5kpJQwa7GDMKKcGFVPROjOFBmdiYmIKSu1tnh6F9W+AOS7LeQCLSD1DT2My&#10;skqiMt5wevYlQwVhd8tnG9HTmAIgzvTEJYdajWxpic26ydpmZLeK2NHjzHGZX5ljR22tiMs6YI3N&#10;OmyOGW21xo4+Y40ddbYifgxpN1dgygSANsWOA+bYzPOW2MyzEF9FTOahirjR+4/Fjvr7WGzWCkt0&#10;1nRLm1GPkrzcWdliZGvOlNuAZjGg4kymi6zRI5ofi87sdIxcdJF6yDRHZy05Fj1qI+mg9llJOerq&#10;J/M01BFWboELdYQfJ/5Sy9dRzOgTpN6PWGNGHyS/7TsSPar0YPTIJcfaZPU60ibz3r0tRnbeek1a&#10;BM0iU4BkjiFtRdrTHSVR6Y4BrIxAT2Uysoqj0j5WMoCJqSAdFz2dSaWgk91qeqJBZcth/7ZEZy4+&#10;nTCeqyQdIlbPociJ+LHcoZjMWjL4Ddxx5ZDLyeDnNEWdazJdfDByYNjx+BG3mWOyik7Fj+MHEiyu&#10;UKSK2MLRmNHclmYZX2y9Ni1mrenZRlAntHqYVGjftcOvhIs0rJ4xxAMYQKNhMrJKw9OehMYSL+BQ&#10;SmVc1ukTkSOuplExER2JGdGVXJm/XRU/1ozVGYOhBTDldaDNqDNbmw/ZviEibXjR5QOupCZY70Xu&#10;sr3yPfHgVd5sCBvAgkVlkRm1cMuMNapi4rLOWaJHPUOjDFnB1TC5cxpXETdmf326M2AEF0fIBenO&#10;lsOryyMztpREpA6m5huSOtY6878VMaNPYPWgFOkijpLw1Hk0eiaja/X/pV8FjbalxVC0cb3BHDe6&#10;tjI6sxNNIugE0w/WmMxFWNkYjGBmf/QobtO1Q7hN4emTdpuC77n2qZajIswxWZrNcOxtM8Jp8CqL&#10;SN9Pk2Lyl+izhIvMMaOesrQefpM3D9ah8coJWCP7Cv9APC7rDXvMEFVbdeotqDdLm5GPVcSOrsby&#10;zWDUF7a1GMb9FjWsujQ87bkvTE9cQl0koCo1DbyM9Bu58GwQy7Ov/EnKLB68NkambqFJuxU8xz7R&#10;YmRba2zWKPoTL1hoRf/LpEbFkeljoQH2R49EG0rAHJ9lr4gbfdIcPWqzJTbr1ao2L3ahUfAqCU+b&#10;BfHs8xCPFpjjsmqPxWYVWWJH3kyT113m6Mx7LDGjD2L5YTAYFzgal8VtazmUK4/MqCqJSEulLqSb&#10;TrYZ2dQSO/p7S0yWxxWDvnI4ZpTTwAVsDn+qCb/KNzprpjl2VGFV/OjjlrjRtdj5AmaCNB5aHCY1&#10;KolIHwGVt5vcDmMVHUzAwGaOzfzraPTIp2nxvNaxmFHZsOQZS4fBYCgHOmvoXzZGpdtLIjNWUBdT&#10;LXObzHvJncsv5pisgMx6QDmw370BnjWKBy+2/N5LlTRLTYYK3NHqRbSiQwlrXNbZqtjR8ypaD73+&#10;6DVp/6JVwC9Rhz0c4T0d7DwGg6EtO1vXPT8qC08rKP/XkGtgau1Ym8xYMkC9ZInJrFCzjD0YgZkq&#10;8QC2ia1e9E4rTU81gQrcfO0QtKIZDAaDoS1/tXzRaQArCU8/S7tkJrWCdxfgZTwtb5EZDAaDgVMs&#10;efmZ8DrtjpnUqjQy/XeoxCMqdtVgMBgMhndIBi9uI9s2zHuVNU2/FSpxW8thaGUzGAwGQxv2Sp5/&#10;lUSlsU9Q+arSyNQaqEyswhkMBoOhDeLBix/AIlIX0W6YyVuVRKYNhcqEF/SwSmcwGAyGb7jefaWz&#10;uy+tVB45pBoqFat4BoPBYPiGePDiiUxfTLtfJi0ElerzBr0MBoPBcEK68W9xVPpp2u0yaaXyyLRx&#10;ULm/N2fvhTEYDIYW7JFs/FvcLN1Ou1wmrVUakV4Ilfx3Pdidg8FgMPRkP7J/YpFpeGPa3TLpIdhd&#10;GSp6e0s2iDEYDIY37JPcebHBy48qDR88Wah0rHEYDAaDgQPb84kHLnjfa63pwh6sTH6S0ADwKQGs&#10;oRgMBoNRh1my0zxPePom2p0yBUJlkekDhcY4ShoIazgGg8Got8RluQ5cURm1RabH2ZShUVQWkTYI&#10;GqaEsLP1cLwhGQwGo54AizSgP3QeuNJPrTU924h2m0xGVElE6mZhMPunFRvMGAxG/QCWxUsHreKo&#10;dHtxeFp/2j0yBZM2XPn8taUR6TuhETexb4sxGIwQ48+Ww5wGLNi5qDgq7RvaBTIFu0rC0zIOsYUe&#10;DAYjRDHHZTndedGujynYVdos/RTW4AwGgxFqwCMTx91YROoq2g0yBZvK/9XvGtjjC2tkBoPBCGWE&#10;QQz2jy39z8AraLfIFAzaGJE+80D0SLRhGQwGoz4gfmG5OCJ9Ae0emYys4oi0QzAfjDUog8Fg1Cf2&#10;ib7zVRaZfp52k0xGE2cyXbQpMv0MvLSHNSSDwWDUR2CDB/ECj7Wmu9h7YEZTOWkYrPEYDAaD4fzR&#10;yo1N+99Ku06mQKrUNPAyaBCswRgMBoNxAX5RB6UkIm0R7UaZAqFlpoFh7M6LwWAwlAN9pmMQi8wo&#10;od0pkz+1Ofz51nA1gTUQQ0RsJmduPpKz3jmZq0p7lzvzaRFX/cc+zmY+wWklu83O2Y4e56p/38Od&#10;+SCPqxzwJme9dRJnbjmSpM+eSTIYRmOLaIViedSQPbRbZfKH1l89KJYNXhRYtNIqk6t87DWuevsB&#10;zl5TS4cVY8p+rpo7t+EvrvKhVzhzq1F1+cfKxWAwdOWPFkMdg1hZRIaFdq9MegqeedXLwSuOEJPJ&#10;WW+aRoeC0BPcyVnic/lyonXAMDZgo3BBAnfd8Gmj6LGctd1E7vSC1Zy94hRtZR9E7OPMl8VcVc/F&#10;nKXlWJIGSQ/SgjTZhZBX/Ca6E9vSbCjbgkpPLTcNaVgclWHHGiLkII5Z8eR8zlapgeMHsWotJzjr&#10;fVNZB2UkWmdyVSPe52r2Ww15x2+32zmb9SR3cs4PnOUmckEUzS6I3OH0wnNUupl2t0xai7/zCtWO&#10;jAxYx9Pf42wnz1I3ZMIEHVPlEwuJHSB1yNAOqN/247kznxVx9tPnae2HgGw27vzm3VzlI/M5MxvY&#10;HIgXdpRFpe2lXS6TVoLB60B0aO0ob44cydXss1DPYvJG1eW7OXNL1hH5TMxo7uyycrh9oTVbv2Q7&#10;WsVZb365Xt/pCwMYUBKRtpp2vUy+qrTZ4E1bQ2FjXnCOW1+iLsOkueAZWofx9boTUgTUz3XjOe5s&#10;Na04JkwVj5O7tHq2itZpEAtPG0q7YCZvVRaV2rM4Kh2t7KChTRZnO32OugWTP1RrPcmZr2UbOjto&#10;ncmdWVbKPx9iUq/a/RZylxr6gxlsgi4exLZc0a8N7YqZ1ApeVIZKDMrNeaMzuXP5f1LzZwqkTr+f&#10;V7daDWunEMbcbCRXs/sYrQUmrWSvruEq7p6J1nkosFW0vB6g3TGTWpVFptbsbTMCrWSjYr1xIjVz&#10;JiPKkoi3WyhRs/MILS2T3rLX2jjrPdNCbtq6JOrCALY5augx2iUzKVV5eMbrwbRNVOXjC6lJMwWD&#10;rHdPRdsxKCGd5+n31tKSMQVKNXvMIXOnf4zYlPgujD0PU6HS/wxsAZWGVazROPnSV9R8mYJOdjtX&#10;1e91tF2DAVh9aT8TQkvcQ0iV3eejbRZMbG85zGkQW2u661LaRTO506bIIWf/bjUcrVSjcGL0Z9RU&#10;mUJBFd1mo+1sOOLI3X7PV2mumYyus9+VBfVdmXgAK41Kr6VdNJOcyq4eeCdUFlaZRsB6z1Rqmkyh&#10;KHPCGLTdAw4ZuE5O/pbmkinYVL15d1AOZAdinFcllkamjaNdNRMmqKQ9Bly4YW6TyXEG3yiXSRvV&#10;Hq3izAbaj/H48A9ozpiCXedL/uHMsE8k0s5GBTaREAaw4mbpdtpVM0lVHJH6FlQSVomB5PTbv1Lz&#10;Y6pPOp7xAWoP/sJ6B7nbZ+9thaROv7sObXMjcoQMuMIAxhMx+FvaZTOJBaP7wWgDvXxK7rpgmSxT&#10;/RV8/iUQL7Daz9fQHDCFsqz3TkPb32iIBzC4I6NdNpOg4oi06fDuAVZ5geBE1qfUxJiYOK7i7hmo&#10;nWjN2a820hSZ6otgg2qjPx+T7tBRGpH6Ke26mUAwqv/T2hgrD+3H2Y7wTK46v/Ev1F60wNwii9zu&#10;0YSY6qUq/zcLtQ2jUCIawEqi2LMwh0qapg6GyjEjleZPzK0zOXsNmzJkkpft+GnNP7h56t1faOxM&#10;9V21x44bdleP7S2c3wsrCU8dQrvw+q2yZumnyq8dglaavzBHwxUwuwRm8ix7dS3/fBSzI1XEZnG1&#10;R4/TWJmYLsiSOBa3mQACNxjiAawsMqOKduH1V6X/Gng1VMa+QC7eaDuemg0Tk3L59FHN6EwaCxMT&#10;rso+r+K2E0DgyyDiQWzDlX0vp115/dTGiLT5UBFYZfkDa5dcai5MTOplicXtyh3mKDZ4MSnTqUlL&#10;URsKFNtbvug0gJVHpY+iXXn9VFlEmjVg3/tqk0XNhInJe6m5E7PeNJmexcSkTOeWbUJtKRAcjBnl&#10;NIBtaTas/i6pX3vNE/+CSgjIvocxWezjfkyayHa2WtGD98pHF9AzmJjU6dyKzahN+RvYpV68GhGg&#10;3Xn9U2nTQX2hAg4HYGuV2oMV1DSYmHzX+fztqJ0JVNwzjYZkYvJOZz4tRG3L34i3lqrXA1hZZNrP&#10;/PJ5Py8bPTGS7STvLLgTJdhtIuhvTIpV+ZDMJzRas2deqHg7qyG3sFUcV3uY42r+5LjqEsJ6wlrC&#10;Ovr/cnL8LxLuKLzHQM6ppfZZ/3R82Ie4jfmRTdcOcRrAisPTZ9MuvX7pt2ZD+S9/YpWkF+bwF6kp&#10;1BOBo9fupp3BrwToGOBfb4HzaRzQ4djZS99iWVpKVtOy1YZk0DlE7CXvgt3oRhFJy0ITDV1Z2o13&#10;tjE/84fkfbDNzYZso116/RJfeD+//1VrPUnNIAQFV7P8FazeHYUckG5+3RV1PdX58t0X7C1uNFe9&#10;eQ89Ul8ENijcQWE24k8gD8QfuNDbnAAujMT9mj/Z2Xq40wBWFpV+gnbp9Ucbmj1/LRR+a/NhaCXp&#10;QeUTr9DmDxURx6zZInFao0EGNHv9+mqw9fZJvL1VdJ1FfwllwR0+GaQNMWB5guSx9gjNd3DrfIH7&#10;Z656sj/aeSViSbOM+retVHnEkLug8H5bgQi7HhwJhTsD0mHwd1mYgxqdX0j2Q/+batVlu4i9hfjU&#10;Ye0xSdsGG2Qws52ihQlOWW7Oxfs6nZEOYADt1uuPSsPTnoSC72njpx04Ok6kzR6kslciThiskM6j&#10;ZhstWGjq3Krf6P9CTPCcCW3TYAVscRMtXHAJPvUUiH0T2QBGVByeOsmfA9j5or9osweZavcjThdK&#10;FNKCMhlaMBWMtp9v1Jz9mTt7YhVX8Osr3KwZqdyLQ3o4eO+dMdzmkre5sydXcbZz/piiLKaFDR6Z&#10;/8//X69nAxhRSVTqUij4gZhRaCVpSptRtLmDSDYrcSjtnbbSupybOW0QF970P2B0XvN8/2Ru59+f&#10;cfYaYXWjj9RspQVnMpRqfsfbSw3ERjaXvcNd1741akve0uOxO7n9u7/E0/SF2r208MEhtM/TkX3k&#10;pqPeD2Bbmg37w18DWMV9U2lTB4PgGRfiVF6y869PuCuv/D8X59eDiTn9OLuvg64thFeJBpP4Fa1I&#10;+yjkn78+RW1ETxITW3JnT61B86MeYsfwnloQyHzVi2i/pxd/t3LeD7FeD2D+mEI8OW8FbWqDq/ZA&#10;neOgDqWc38redXFuf9OubWs0b8oIvqmckBLcDaPt4pmLL74ItQd/07ZtKzR/qqndRyvFuDr95jq0&#10;39OLbZL3wOrlACZMIe5srf8cbs0/h2lTG1jVG1ydRw0167jrr2vj4shG4ODer/A8u4UM5GwnEP+L&#10;f+EYaw95CtctQtvdCDRocBl33PIjmm/llNPKMaZsJ8/4dTGHdCeOkqg0G6nr+iVhAIPt+bFK0ozY&#10;LM5mMfi0VHWBxGGUYyfc9d8bUOc1GmdOrkLLIA8suw+9l1ANK5ULNaoqVqDtbFTgIg8rhzLW00oy&#10;oGx2ztzcD2sJKOLBC9gUNeQgqd/6peKI9Bwo/O8thqKVpBmw6/zZatrSBlT1zxJHUc4vq+ahjmpk&#10;ottEoWVxC5P+gtWgWN3LcOvN7dD2NTrLvp2KlkcZm2llGU/Wm17C+z+NwXaj/z1qaAmp2/qlTeGp&#10;9/Cjt95bSRl5AINnPaijeKZdu1aogwYLWJncwqSfarfjdS4D1p7BxO23tUfLpQiD7uRRefc8vP/T&#10;GOn3wICNV6fHkXqtXyq/elAsFF73zXyNOoDBrtpeLtgg1RcSqFoCzZbZ6yPY5kupHdasQ9sxGLmh&#10;QzReRo/A6kTjPZs9kfEB3v9pzJ+SLzIDpD7rp4QK0PVzKkZ9BubYHV4dUVFXuzhjMHPutNJlz8bs&#10;OJy0YwTHFTQkNKkjvxHHnd5BDxpUKhZtNPXx3UGjMST9MbScntlIK884Oj1/Bd7/aQx8PV88eG1q&#10;NgTqsn4KCg+VoPe7YDW7DHbbb6tAnMIzs2ekujihHP/5z3+4xMRELiwsDD1uJLCy4hhwNdip3y8M&#10;WO7Y0JoMwAbbB1LFu165E55D284I/Pvf/+Z+++037uzZs9yZM2e48+fPc08++SQaVkrF0e/R8nrE&#10;YCtk/TGAmQniwQsoiUytf8+/BBVHpe2FStB7JeKZt36hzWwQebOfXK3n6Ztx48ZxJ0+elAU7xwgs&#10;eXs0XmYXYGm9EUQ6r/VX4QOVJ+Cu7MA7NJ4Aq0bhsy8FthcoTp06hdq6wLx57hc6XXP1FXiZPWE7&#10;RivRGDoxRP8pROl3wID11wy8g9Rj/dSmqIz5UAl6PwerSJlJm9kg8uLZ1xuvjUQdUGDSpEmoA0u5&#10;6CJjvGgq5tJLL0HLjBLInTpOlJFBqIHroOQtReFkcAjgjujVyqZv16yci7ZboNm7dy9q41KaNm2K&#10;ni+AldkjNcaaDai4czra92lJSTPn6cMywhemJy4hdVg/VRo58GqhMmB5JlZpmtDKYHshYg7hgWuu&#10;uRx1PoGlS5eizivl//7PP9tKqYWrUfgsBr7u62/tHoMPQJoRxnGH3qSJ+VEKL6See+ZBtM0CzQsv&#10;vIDauJjKykr0XDE//7wALbd78mklGkOWxLF436cRh5DVh+VRQ/JI/dVvwSgOlbGjlb7TiNXbDtKm&#10;DrRg1RfmEO5p3LgB6nxiysrKUCcW6Nq1K3qeLyxevJg7ffq0I43t27dzjRo1QsO6w6z0WYTNj+34&#10;+yPIYKMzRVdwfnt5W+EA1uF6dTu8tGrVCp3aq6io4C655BL0HG9p0aIFd/z4cZe0gJ9//hk9R8rb&#10;bymdwhZjnAEMVlmbdf5Cs9BPi9l89eCOpP7qtzZFZvwmVAhWcVpR0W02be5Ay444g2eaNFE+KPzr&#10;X//isrOzuUWLFnH9+vXjLr30UjScL0DHgXUaAmvWrEHPk8OudFWmPwaw3x7guHxyV4QNMGopiuS4&#10;g+TuKv9S/Lgsl9HM6CjY6QSrYwmDXuiOthlGu3btUHsQgIENOy+Q/OLVHdgGWomBV3XpLrTP04qj&#10;sZkug9emyKHnSN0xlV4z+AGhUg6TisIqUAvMMVmc7eRZ2uQBlhfPwLo9cBPqfIHi3XffRTsoAbja&#10;xs6TQ/kU4glaiTpo1xBkIPEVMhBWrOI46491FFwpOe6B/IvJNY9OqxerlW3t9evP89E2w2jdujVq&#10;DwJGHMCwMnvEQO8lVqbo+xJzuWjgEigOH9yf1B0TqDwyo1qoGKwCteJ42vu0yQMsLzZM3bLpXdT5&#10;AsmxY8fQTgqIjIxEz8Fop2bncF1E7ooL/4MPIFpQ1PTCACawgZQZCyvH+jY0rxoKPqmP1bEUlasQ&#10;YVk7PHuS2sTu3bvR8IEkMoJcUGBl9gRXU1eHBpBFxwv/o3FZLoNXWVRGLak7JkHF4WnfCJWj667K&#10;8FLzufO02QMoL7+yHBbWEHXCQHP55ZdzvXr14m677Tb0uCfOnVqNltcVPZ47kMEL7nKwQUMrYDry&#10;4GLXQcz6AznWGD8HpRGxndM031oIprOVTSMumj8Mbbtgp8pC2gApr3uM81rOmSV5eF+nEeKBS6As&#10;IvUxUndMYokrCKtIrTBfPZw2fQAFO0p4MY24Z/dXqBMGM48/dhdaVhSbDle94p0z9KToGmQAo/ze&#10;Ez8HAwZD80qaeQ1U8w9e1whRkVehbRisTJrYDy2nR2p1nMZWKXg0gvVzWgDfahT3y0BJVMZJUndM&#10;UpVEpP8tVBIs2cQqVCvOfltGmz+A8vIu7NVXhqPOGIzA1kTKv+Csw+csinScNsTYnYMPYICaFY9w&#10;13beQguhgVRcTBnxPUJvuOP269DyeWYdrbTA69Sc5Wj/pgWwvR+8nysevHgiByaQ+mOSaq3p2Ubi&#10;isIqVTNiszj7eQPMYXvxLAxY+tVk1CmDiSuvvJxc/ePlQ9Faf76ADw56AisRrctdBy8B2KUDOw9j&#10;QyQtiAbiN/RF6lwGrD2DiYcfuh0tl2fIQG+Q7cDsNbX8RuVo/6YBm64VDVoCkelVpP6Y5FQSmb5C&#10;qKy/Wg5DK1YzojPrpvICLYXPIKTs3/Ul6pzBQK+e/0PLJAs8q9FU8NzLT1OHUsq64IOX+Wt1A1hx&#10;Ii2LRrKROzqs7mV4qLt3zzsDzTqvlsxT7OdoZQVe1v9Nxvs1DcCmDgFSf0yeJK4wXXfnANqNpeYQ&#10;SNmIc6h/HiZwxRXG36xXzNmTShdsUGw6LbqBi5fiBHxw0BOY/rMscx3A9kzFw2Ns7UELobHgW1dY&#10;G8hQTewWa2OjgpVBMTbjDF6nvyjA+zMNMMe7frASKG+aeh+pQyZPKm86qKtQaVCRWCVrSeVDc6lZ&#10;BFKwqMO7OzHgVNVP3CUXG/vZxAdLxqF5lwema/zw3t4/OfggoSthrgNYUQQSDmHnJJpxnaRyOhE4&#10;vP8btM2NwOWXN+Gqz3j/1XMeA31FoOaglTPH6ndhL/1cClAWlbGV1CWTUpWGp1qEytP9i82Eyh7z&#10;qXkEWD58oRk4f/YXLjz8StSRA0VJ0WI0r+4hg5c/Bd/sUrWcXQMOzLsweO2ZhoeRYvmeZtgP8mJW&#10;4Pzp1Vy4Qb4Z1vOJezgbkkfVGEj26lrO3Fq/BW7YdlH1+ntf3mrTFc/+W1yZ2/V+HsYzgZpJgGWz&#10;4o6kkj+2vM9dfPHFLo7tD269pS2aJ2VsoRURAKl5BuUzl5HBa3nddKKSbavOHqCZ9KNqdiHtowy4&#10;6/n3v/+F2odexMY0I3n27kOxzpDB22CfS4Epb0sb/V5Y/oP0seKBS6DA1P//SN0yqdXGpoP6iity&#10;Z+vhaMVribk5LOygBhNowV5rqHOpp/rsWi5t0MOo02tBfFxz7vD+pWjayvHzXZec9H6pWUzZHSQ9&#10;T59ngZeXA/lFcZjezpe0lXoqK1ZwSUm3oPbjLWmDH+XOnvF+6h2nmJbbWDI31+/O669WLzoNWgIb&#10;mw68l9Qzk7cqjkpfKa7QfW1Gog2gKbFZ1GSMIOg8vFtq74kacoX89/ZPuIk5z3E335iIdhBirr7q&#10;Cm5oRg9u+fczuErLj+qWwLvFT8+61OiPZ5CBJADASsnaMzRTARbskK+DLdaeX8tZjv3AHTzwDVeU&#10;9yr3+ScTuS8+fYn8m8ttLHidO3zwW64K7lQ1ubNyRwEtqPEEK6bRvkoDdrUZ4TRoCZREpI4gfs/k&#10;q8oi0w+JK/aAzi8588RlcWe/N9jn66sLJQ4X7MDAVU0LZ0BVkLsObFDxF/kX0YwYUD4+qzUUNX/Q&#10;QhlP8JkUPd/12tV6uNOg5SAiNYd2v0xaqCQi/by4gne3HoE2iObcmEtNyUCywVJn9Q/YjUMAn3Gp&#10;VbWVDCT+fC5Ggc1/g0FwAaL0MziGgtxJGmhlIabqbft13RcWHsmI+1SB4oi0hbTbZdJS0or+u5X+&#10;z8R4YrO4mp1k0DCc7HQ7qmAYzDaT7Brl4aJynfvld84cM5oMKn5coZh/BU09yGSDwQxre6NQSGzQ&#10;Tx8K9VFVQ5bgfZFGbG2BL9goCc94g3a3TDroIukyT9juBGsgXUg0wkvPbmSv4biaMsRxAwFMD56i&#10;GQtC1dqcp27iRnPVn0ThA46W/N6dZiAEZD9J7ECf57eegYu6jSQPBnu26kF2WGmo4zteALpFFBCZ&#10;Ppb2s0x6iTPlXlwSlWEXV7w/XnYWc2rGD9TcgkC208SRN4mcWuroWrC+bgeHEFHV42+g7Q6cGvog&#10;PvBowJmcO7iK/06nuQhVwazBvjqb4W3HF5uEc2H6spjECV/pDr47fLHOfLoBtTktEfebYsoi0nvQ&#10;LpbJHyqPSquRNoLu206JIVdJ59bvoKYX5LKdqXvnBTqW2r3O2I4SqiBQXdgQ1plPixQ9c7DenE4G&#10;HG2nFE8M6HkhDZKH6h2Haa6YQl12uNvXue86EpuJbg8FbDANuZx2q0z+VFnkkAppY2zzywvPIqCz&#10;+esQNUWmYNTZn7eo70DIBYxdk++IhXGVXQfgaSSOpjlkClVVPbcYb3sN2dkaXyZfzr6qHHiVRqYX&#10;SxumJCodbUhdgYFs/T/ULJmCQWc+LvD5yrd21TXIoKSUMM4c7fm9xsqus2mOmUJFZz7MR9taa0qR&#10;fQ15ItJ30C6UKdAiDfI/lwYi7Gj5ItqoukI6xBMvf0PNlMmIquqt7VXv2SmdkcHJEw05c6y6l1NP&#10;DP2IloApWHW+eKfPF01KOBgzyqU/FCi+OqMb7TqZjCRsI0qY9/XrszEx14/nbGcN/KJuPVKt+Tje&#10;RhphvSONDEoK9jMk2PMbk04Mj0cJlU8spKViChadXVbql4ELvqJcLukDHX1hZNp52lUyGVUlERlF&#10;WOMBWIP7BWJUlX0XU1Nm8qcq7p3hl44DsN44jAxQHgaxwoacJVqb/JhJPEzGVmWfN/xmf/ui5e+6&#10;SiIHj6ZdJJPRtbnJ4KZYIwJ/tPDzIg8J5pgs7vTrq6l5M+mhE+O+8Fun4ULsaO78m9eTwUo6kIVx&#10;5964jlwhI+f4iLl1Jlf9x35aeqZAy3bmPN8mWFvphdwKw9LI9BO0W2QKNpVGpH2HNirh71YBeD4m&#10;JTaLOz6cPdfwVfaaWq7y6dd1fwE0GKjoOoOzV9fQmmHyp07kfuX3Cyf4ViLWvwFlV6Ym0q6QKZgF&#10;y0WxBgYCstDDDTV/wguZTJ50btXvum5yGvSQO72qfm/Q2mLSS2c+WR8QO4TXhbD+DNgYOXgu7fqY&#10;QkWlVw1MwBpbYGvzoaihBAxyJWdulclVbwvARwwNqHPrtnFm+JhfoKYGgxmos8RxHGyPxeS7Tkxa&#10;qnoFqVbsaCWzezyhODLtD9rdMYWqSiLSn8UaXwBW8Bi1kzRHZ3IVD87mqn/fS10pNHVuw1+c9e5p&#10;7A5LLxLGcOfWbqW1zeRJtfssnPW2yQHtF3bIfHASKItI30e7N6b6otLItBcwYxCzX8FLpgEHFgXE&#10;ZnGVz7zOnd/wN3W54NC5vG1c5ZMLdf1MOsMD0Cl3yiYDmnG/ieVv1ewxc9au04lfBd4ut8nsGg+U&#10;R6SX0+6Mqb6q+KoXbsSMQwzclcH7FZiBBQPmFiM4S8vR3Jm387ja3WbOfr6as9tssPU1dVmNROKD&#10;eO1nz3O1fx/hTs1fxVnCR3Dmln76dhtDM6y3TOVslhO0YUNX9vM13KlpP3LmNn74SK5CoK+B3YSw&#10;vognMv1H2n0xMdWp5OoXOmEvQouBpap/GWzRB4PhD6BTNbfI5E4tXsXZTgbXJ0p42ezcuV+3kDKQ&#10;shh0avqwmw13gZLwQTfR7oqJCdda07ONyqLSzZgBSfnHXx/UZDCMDAwI7cdxlSnzuFNvrOSqt+yj&#10;o4b/VHuokjvzRQFX1f9Nfkq0bsEPklcD8ntz+aXwmyOGHMw1mS6m3RMTk3KVhKcmY0aF8Ze/d8Fn&#10;MIIV+tzWAQyAMWTAkSIOE8RT+Bj7okei/YhAydWpybQbYmJyVm5bU4PcpLYROckJL0x5NHHZ7Mdv&#10;qHil742cHAv7duFW3tCXK43CjU0KTEUeDTGHYzAYvnGYDMqyU4Skb1kR33fTlAdjrhl+y7WNaVfF&#10;VF81+r7/XJGdlDD75Yev+3NuzxtOL+zTxY4NTmoh8XA/t3sGN0IEMNhtLQz2jhmDwfALh2JGuR20&#10;vrutB/cK6VOwvkYMuYi2z+vZ8cTUh9v/Pj4pftKIzpFX066OKZg14YH4h7KTE7+f/uh1Bxb26mLD&#10;Gl83+tzIfXfLo4rvzAR+N9pL0wwGQzPg2Tjm9zwRGdx7Sffwszpon+Il8/t0qp3Ro8O+Cclxn2R3&#10;S+hKu0cmoyi3a5umOUkJU3JT2pXPfrKDBWvEQPP647dy61sNUj2gwZLZXa2HB/VSfQajvgKrB8vl&#10;9iQkfcHP7Z7mZ26wPkNv4KJ+eo/rdud2b7t8fFLcg6QrvaiuR2XSUxdlJ8UPzUmJ3zD98ev2YA1j&#10;dOAKa8lDd3Mbmg9WPaABxWRQ+6PFUO5IjHHeT2EwGKP559u/ya0cjCQDVvvADVhKmUEGtfGkfx2f&#10;FD/orrtMl9J+l8lbTUiK/yw7ObFw9pOdKhdo9LzKSMCABkb9/U1P8EaOGr8bDgbDriAMRgiys/UI&#10;2edYZU2HcG89eqfhByxPzOvV6Vxu98SiHHKnRrtkJnfKTk6YnJ3cdv3Ux67/B6vQ+gIMbG8/9F9u&#10;Y7NU1EH4vRkRp2IwGPqBbWqw9LaHuVd73qT58ysjMr9nx7PQP+ckJ66akNwmlnbb9Ve5D7Ztm52S&#10;sDYnpe0GWE2DVVp9BJyhLMJ1OgKu+A6y6UMGI2BsRz5Z8tGD96N+HOrM6tHhMAxouSlx7w2//9or&#10;abce2nopKfphGLDIwLVxfq+O1VjF1Gt6d0Gfj5WQ3zCHYjAY/mVP6xEu/vlJ1wdwf64n8NON0K8n&#10;J67PTom7kXb3oaHxDybcz996JiUWvdKnUw1WAQxC7xvRwctw3yVjMOo5sJBK6qdvP3oX7tf1jd5d&#10;bDnd2xbxg1mwLt8f/2BMdA48AExqWzSzx/UH0YIyHLyX8j8XhwAOsYUaDIYhgel8qb++9eh/Uf+u&#10;r8zt1fEk3LgAdMm+sTUhKeFd/m6L3E7Ci3RYoRjOfJB0n4sjAMfYO2AMhqGBXTWkfvvakzejfl7f&#10;mfpw+x10Ju7X3JTIMDpkBF4ju4Y3gYwBLz3UrgzLPAPnrcf+6+IA8BIz5iwMBsN4HJAOYlEZ3IK+&#10;nVF/Z9StZoQ7MhgvcpPj+9NhxP+acF/LRGHgmty93V9YZhnyvNHjdvSZF+YkDAbDuMCuOWIfLmmW&#10;Xi+W1vtE7870WRkZQ7rFr6bDiv7KfjDhLmHgevmR6/5AM8dwy6s9b3YZvDYTMOdgMBjG5w/JEvt1&#10;cf3ZIKYA2KSibgUjGVNSEgvpMKO9Rt/XtgW/soQkNJ7cAi4Mwd0x/AFML0gHr61sd3oGI+iBTQbE&#10;fv3V3Q+hfQDDlQV9OtUKd2Q53RN/pcOONspJSSwV7rrm9ex0FssAwzMweMEzLrGR/84GLwYjZIB3&#10;NsX+/doTt6B9AQNn9pMdK2H1Oj+QJbf9lg5B3im7e8JAYeDK7Z5QTG6J2V2XD+TFDXAybtieBnMC&#10;BoMRnMDqYbGPFzdLY1OJXiCMO/xAlhLXkw5JypWTnFggRDD10evq9f6EWgDTCWLDZoNXkAGvNbQZ&#10;RcjkLHdN46xPv8FVpH/IVWR+wVW8vIyrmLmCq5z5E1c5eyVXOYcwdxUOHIMws37iz6mY/D1XMeZL&#10;Pi5rv7c5y/+mk/TG1KUFn87H8sIwNHvajHTy9R87P4n2CQz3zHnihqOOgUzp87Fhd7X8t+Mkwtye&#10;Ha1Y5AzlwDSC2KDZUnkDAQNTIvk3eS5nzfqCq1ywhquct9rYkDxWjP2Ks3Sfz1naksGOvTNoODZJ&#10;vgcW7LvTB4qFvTrbxOPRhORE+Y2Ec+9t0UYceMZj1+/FImUoB6YPYBrBMXgRMINn6Ah08G3HctZn&#10;FuMDQqgxfzVnfYHczbUfxwa3AAFTiU6fXInIQPsHhmcW9ulUIzwX40mJH0qHrAsadVfLCPHgNT45&#10;oQCLjKGOZTc9fsGICUdiM1GDZ2gETLt1n8tVzFiBd+71mIpZKzlLr1c5Swwb1PzBjlYvOvn+x/fV&#10;z53rtWB+z47V4vEpOyluDB266pSTHF+3Fp+ysHcXGxYRQzkwbSA24H9aD0cNneElcYSO2VzFlB/R&#10;DpuhgBnLOcvtk9mdmk6I78JK2IIOn5j8UPtt4jEqOyn+Hn7wGtstpqvTgeTEQiwChjrKwi8YL1u0&#10;oQFwd9VtNleBdcRuODb7e+7gjKU8x2YbY7Czzl3JHZr5DZ+nw7O+RcMEBJh+7Pkqd7DdcG7f9S9y&#10;+9sP547Gs1kDbzkQ7bzV1Gf/S0L7CoYyxOMU7Ln7hMl0iSk7JbFEfGDyo+3Z1lA+8k73Ox1Gy557&#10;eQl/h5XDVU5XOx24invnOc/TNe/1T+IqYGUgGof25GflovkQs7BPZ27/9C/Q8/Xk6MxlihYarOz6&#10;WF27YO3FQHH6mnNkBrsL8wG4uRKPVRNgP0XxD8DkR9puwU5mKAMMdGPzVIfRwl5pmGEzZHhhSd2S&#10;c6Sj9UTB6GzSBuo6iI1jXkbj0grL3J/4gQlLW475fW5A49KDt5+7F82DHGDfR+LZ18GVsqeN80cw&#10;P76/fn8A0xcmPdTud/FYBZtsuAxgsOYeO5mhjHceunD3BWBGzRBBruitIz5DO1c1WOauIPWv/uoW&#10;OmTz7OVonFoAgxGWrieWD0tF49OS9WMmo2l7Yl7vDlzF2K/ZszOFiPuDksh0tE4Znhkvej+5bqxK&#10;2GjKTkrId/qRwH9BGYmA4Zn1LQc5jPVwDLtSRYHnWc+/g3aq3gLPurD2UMLOye+jcfrOGm5Bn45o&#10;mp744PlkJD5t+S6jH5q2J2DQryJlE+KxZnzIBjM3bG0h2uw3KoNb/PjtaL0y5Jnfu/N56TgFj79g&#10;HcfFwka9Uqb3uH4fFpla5vfuUj2tx3V7sGMhRe8LKw/Zsy8J5E5r++1DYONO0unp88Lwgt6d8HZx&#10;Q11+8Pi0YFnGIDRdT+ye+gkan5YcmPGVomdfUj4b+AQaH2C5fxYbzBAcAxjhp4690Xpl4Mx5omMF&#10;Nj5ld4u7nV+JCMruljACDUSp+zR0QgFsLQU7dMBXlwGIHF56nsgvBkkshHDCR8uELangb9g6H8tc&#10;KLGm/dMOI8WMuF5CBi5hag+eBVXMxTs+rVDTIfvrWdMvI7PQ9DHg7ubYrGVoPHpwfN4vqp7RfZfe&#10;D41HinXOKrYdlohi8UbeEaG9mAMeQ0GfP7F74mZfXsma8nD7rU4vMTuTQYcuV014ILHdhOS4T2Cp&#10;Yk6K8ztiPCkJG4EJSQnLyKD2em5S/G1j7mjxH3o6r+yk+KEQFgpSH94r43ebb1ZnpGCsmBHXJ/Z2&#10;HM476fzeHbkfhuj/PEcMrC5cPXwESdv1+dP8Ph25tSPH+HUFosA/k9/jXnvqVpc8LSR3gR8M6M4d&#10;m/0Dep4/sMxezn36whP8Halr/rpwf0x8HT1PCZY7XkZtpD4hfbEZvgsoredQYmJKu3K+/09u+/nY&#10;rm3a53ZPeJcfN0TjCAxOwg2Pm4FKROL6nJSEKXSI0U853eJ6ComSDuwMVsBQ451H7nJ862t3mxGo&#10;EdcLUuainRiDYenzGm4z9YBDsZlOA9jn9yaj/UgoAQMTPw6kxP9IhwZUo+9r0yI3KfaG7G4JXXOS&#10;EnoDLz0Y333cAwmdcu+Ku5oG849yu7ZpKgxesOwRK1go8tMNfXjDhGdfsBcaZsQhzcML0E6LwZBi&#10;HfgeP7WM2lGIYiZ9gnhnjsKWL6D9SKiRK3yoMil+DR0ijC2YduQzTDK+sHfnc1ihQg2YKtvQfDBv&#10;mPVu140+3k8tMeo31oFL6tVA5vRB28j6scEvrJkQbmhykuOfoMOEMTX2/uh7hMzmkoEMK1BI0udG&#10;x/QhzHVjxhtyJM1GOyUGQy2WpxfjNhZiSD+z8ooXK0CDjYV9Op8XP9+iQ4UxlSt60eylh9qVYQUK&#10;RRb3uM1hlPVhx3msE2IwfMXSYTxqb6HCluZDnQawRb1uQvuTUANuZoRxAVa70+HCeHJkkpDbvW0p&#10;VphQ5KNuXR1GaUYMNySIy+Iq4KvDSMfDYGjHqpB9j2xbS+eViK/1dF2RGorAWCCMC/BoiQ4XxpN4&#10;AJtIwAoTinx1d3feIEP25eVn3kQ6GgZDPyxDP8ZtMYiRDmAfJN2H9iehxsTu7ZyWz9PhwngSZxKY&#10;26vTSaxAocZPN/QO0QGM3HXNWYl2MFpTNmE2t7APXr+wSGbx03dyFXP9kxeB4/PXknTv4N+DwvIF&#10;bMqeh57rD74c3AeeMaD5gjx/Pqgnep7eFI+bLvuiLuRr8dP/5U7M/xU91xlyN5Y4BrHL4EQ6gH11&#10;Z3e0jkKJui8q0+X0FDpcGE/iZ2AA7MSBFSrUWH3dU7xBhtILzOuSn+HLBi8i6/nS758TF7vUpztg&#10;I1ksHi2B8qrZ0QPYPfVjNC49+Cq1L5oHOT4d+Bgaj9bsePldNH05FvW9masggxQWlxjrkI9QGw02&#10;tjR3XsTx9R0PofUSSkx9pP0O8ZgA0OHCeMpNjm0jzSyMvljBtGRh7041LwfwMzAhNYDFjeYWPu38&#10;cBk2pMU6Fl+x8jvIO9elEqDjw+LTCm834D0yU/8toFYNfxFN2xPfZwxE49OKfdO/QNP1xILeCrfz&#10;mr8m6Lem2ixZhRioKcQFvTufx37Xmrm9bjjtMh6kJM6jw4UxlZMS94ZLppPa6jaIzXniBjOkAVvt&#10;Y8f9QagMYEevHyM79XNEh/35Pn7BuytQuDuqmv8zGqevnJj/C5qmEn56MQ2NU0veeOYuNG1PzOt9&#10;PRqfVvww9Hk0XSUcJ3WOxYlhuWUSarvBgNPHLQmv9bwFrQ+9gf5yRo8OmmzULgfswCSdOgToMGFs&#10;ZScnrJBmHJj26HV/Y4X1hoV9b7TXpVUXN7zxjYXzB8tu7cEbZDA/AytIlv+0hl47tlvnLEfT88xN&#10;aHxascDLb3gdnvkdGp+WLB+aiqbtia9Tn0bj04o9Uz9F0/XEfC+mhK2p76M2bGRgdXIJfVdU4NVe&#10;gdkPURhY9Jodm/xw+61Cvyxm7P9ah/MDRDBowoMJvbBCADMfu34vVnBF9O5iy0lu63ijW9j5A5j1&#10;+A1H0HN05qMH7ncYJWa8hiZuNPdxzwfRcgGwSMCq40KO0vEzZO/6MGB6T/wtKj2A8qp9BvbnS/5b&#10;qfnh8+ruXN/r3w2NR2s2Z89H05elz42c1cuFORVTfgiq5fZHJXshAoF4kXlB705nHH0xfBCSaF6v&#10;jpOwsGqBRXuOuCXk3n/tlXyHHWzKSU5chRVIYG7PjqexyhADn2KZ/sj1O3OS2rrsp5XTLSFdiMsf&#10;z9sw3njsdodRHg0ipzKTweuNPnegZQLn2k2uqrHOQw9WDx/JD5ZoXgDS2R2c8TV6rl7wz3XcdDKQ&#10;319HjUXP1Z25q7gl/eU/Tw8D8DvP3YufqzPwnM5tWxI0actZPwXNILaz9XCnwassIjBbSYn73gnJ&#10;8R/QbtRE7ggumfLoddtgZgs7zx2ze3Q4LI7XmYQVNIngFhl8fsULeAF4yU38t7ARJKmEn2k0qMTn&#10;zHz8hv1YJevJot43ObaS2hc9EjVgw0EGr8r54g4BVoP5/xMj8hgpLwJGqyMpRs2bjvVGbDgYBjGn&#10;74ERClv7fzPfhb0628TPpXKT27SnXahDMM0nHCfnoIPZIsLLD7XfLISTg0YZWsp9uOW/s5MTv8cK&#10;7EzCijH3JlxFT3MrEnaJcB4Mggv6dqrFKl4PYAVkdnLc1yWRaefAMH+7dghqwIaCOHzFHCN3xAyG&#10;OizRxt7CTTx4AR880LUG60/0xGlLJzp9KKcxyS3+Ax+mdIRXCHwjkkbBpFQDO0eGwcfOxBWJNaDW&#10;TO/RYd+ElIRcyENps/RCMEzYcdrQ20mRwQumXrBOgMEIWuasNOydmHT5PDDlf9c9PuWR67dj/Yoe&#10;zOjRYb+4f5yQnJjEd54KNLCz6TIy4I3ITolfLV5zwP8/JfHrcd3ie9CgTN4qp1t8P3EDAVhDagUM&#10;mBMeiG5HkzeVRKQlCcZ5IGYUasgBB6YNpy/HOwAGI9iZa8zpRPHAxROVvhv6jMzb4v8P+il4xo/1&#10;MVoxu2fHSnG/mJMct4rvtJiMpZyUxE+dGgreP+vdxYY1qrfMfqJTRU5y/AaapJPKozJqwUCN+k0w&#10;6/iluONrxMEZS7n3B3Tj5vZqz/PGM3dye6d9hob1B4dmfsu9268rzU87bkm/+7kD0/27EESKec5y&#10;7schA0mnkkjzlciVT5iDhg0Ef056i1vQpwOftzm92nLLMvpzx2Z/j4b1J/unf8m93/+CbdW15Vcu&#10;4Sqm/8hfqGH2Hwi2S7aPAoqj0nvRLoMXXAzP7dW5CutvfGX2kzdYpGsLaLJMRlR2csKH4sYCpvW4&#10;bg/WuGrgn3WlJBaO7xb3Bk3KRcXhqT8JRooZcyCxPrXYxdm1YMfLSzyuOAMW9u1MOuq5aBxa8nvu&#10;q/wKPCwPYiDPOya9i8ahNbCHI7y7huVDDLxO8FkA9i/8Nr2folcZFhKOzf4BjUMPfs9dpMy2SHv/&#10;MfHCh1WtQz80xCAm/QozUB6VXkO7CydlpyQsnNg9YSNWPm+Z/JDr+1iP33JtY5okk1GVnRQ/Stpw&#10;cBUCb4djDe2O+X061wpxwC0/TUJWgqEa6qXmjhOcOgat+DL1KbTO3PHGM/9F49ICuNvC0nTH+wMe&#10;ROPSin8mv0/SUfe+D3Ta/tq4GF5Sx/Lgjk1+uBB561n1O468PyDFcb7l7im4L/iRzZK9D4HiyLTX&#10;aVfhotwHY66FfmbSQ+1+x8qnlPm9O5+X3nXBXd6QB2Mup0kxGV0DU2Bhh7gBLwBvirubd15ABi34&#10;IKfjnKSENBqtR5VEpu8WjPWwAT5uaY7N4ipEHYNWHJq5FK07Jeyaov3Gt8dm/4impYT9079A49SC&#10;+b2929XjkxceRePTkhXD0tC0PVG3M4t+L5PDjiZYukrYO+3Cu4uYP/iLA9EjXQYvAr97kCflJsW/&#10;KfQ9ap6P1e38Lh246hZb0KiZgk3Z3eIHSxtUClytuF6xEJIScmg0irXpimH/FgzWCM/C3ut9L1c1&#10;T/t9Aw9M/xJ1IiXsmvwJGqcvwHMaLC0l7J/2ORqnFsz3cluqj194BI1PS34YMhBN2xNwh6jnbiiH&#10;Z3k/gO0kd7xCPBXTlwdsKlE6dQhsCk+/m3YTiiTui+D9rblPdqqQlndez44nxOGkkH5tCI2OKZiV&#10;/UD0rTkp8Rfeg5CBXK3kjb8/ujk9zSsVh6evFIz2z5bDUAP3B7tuGMb9OHSwU+egJR8OeMTJmZSg&#10;ePdxL3j1KfWbo7757F1oXFqxNfc1NF33dOEsc1ag8WnK3NWKnjFJKRw9EY9PQ15V8MxQytvPuu48&#10;YvnvNNQ39ES6aS9PZHoV7R5UKfcu06Vk8FqG9VXumJAS/yaNgilEddHY7q3DAfq3phIbb6CmEvdO&#10;0/5OR0r5ePgQpZJnPF24n0eMQuPQkvys8UjaGF244nFT0Ti0BhY+LFA4ULz97P/QOPTk/QHJaF6k&#10;wGDnz+28CrNyFS4u6cIVjZEfVP25tP73FkOdBy4K7RZ80siu4U1yktsuxwYsnqSE/OFskQaTFtph&#10;erChYLwwnQArkjCD1wvr02+gzqwnBaTDeevZe/g7IQC+vPvz8ExyTN/NdzFg2nTtqHH850cWkbwA&#10;b5HB4dfM8bpMqSpl+6S3uI+ef5h77anb+Dp67anbuW/SnuMsc43xcvmyjIH8V6jr8nYr937/JO63&#10;7PloWP+xhvuVtCXYk2Bbbz57N7duFLSlZ9uqyPwM9RGt+auV65J5oPg/Q122bGJiMrw2RWWsExsy&#10;ZvS6EEMGDR2/osxgBBXEFyxt9N1cYE8bdNEGtzky40faHTAxBZ82RaSfEYwZvgeEGb/WWHsswh2Z&#10;wainWF9YgvqKFuzFVxxy5ZHpVtoNMDEFp4pMjzcWG7XuKxPj2F6HDIYLcBcWq/00/t+tnD+TIvZz&#10;2gUwMQW3iv/zXHOxcZcTMGfQhOv0eWmZwQh2LPfOwH3GS7a1GOY0aAmURKXZvjA90YC6PxNT8Ks4&#10;IvUpqaFjTuErFaP0e6eJwQhqJn6H+ow3SH1ZoCQq3UZdnokptLQhPHWA1OA1/fRKbJbkI5UMBkOM&#10;r98N4/c3lHycUgx1dSam0FRp09RHxAYPS+yParXEvsN41Gnds4Y7Mus7ftf4vdM+53dLx8P5j8Oz&#10;vuXzs4/kxzrHGM/zIB9QP5CvIzO/I7/5/9UAedbwu+xD3mCHFD13yVDHGn5bqLq2/MIQbWm5YzLu&#10;OwqAr62LfVdMeUTGWeriTEyhrdKowSlSB9jdejjqNGqwPrYAdVop0JHAuzTYS6FivhzcBz1fa8yz&#10;l3OLPOy8AC9L/zB0EHq+Xnw26Ek0L2Jee/o2/+yaIeGfye95fDkaXjzeJtql3R/wbanAtpam9UPP&#10;14NfRmY6Xoj+6fG+qO94AvsopUBZVLqZujYTU/3QetOAcKkjbIxKR51HKdYxX6IOLObLwep3kN+t&#10;w+a7Ah8+3x1N0x3H569F49IKuMPC0nXHl4P7onFpzxoycHVE8yDH/N4dyEWL/u8FfvpCDzR9dxyd&#10;pd+3xirmrnLZJeaN3rer2h/xaGymk4+60DSN/yI7E1O901rTs41gxZLUKQ7HeDFPH5fFVUx3fyfw&#10;16S3nZxZKXD1WjlP+w5w3/TP0PSUoN8UHgwQ6j8xAsCnU/A4tePTgeoHCQA+LorFpxXbJi5G0/UE&#10;DMZ6tSWW3qKnblY8gP3RHN8WSmDj/z19FXVlJqb6K9joU+ocmwiYU8kCn02Z4/4bUoWjX0adWgl6&#10;fMjw2/Rn0bQ8AVfVVfP12Q7qxPxf0DSVsGbEi2icWvLms/egaXtiXu/r0fi0YvmwwWi6SjhO6hyL&#10;0zfW8FOo0rTgYuxYIuI/IjzddRVHpFVS12ViYgKVhKdmYc6yP3ok6mQYuCNfAB7ue7P7+Lze7dH4&#10;fAWmeNR+7BGA/Rax+LQC7lawdD1hma3/s7Ay2DzZizrbOFbfjYuPkgscLF1PvP2c6w7yWvHhgIdc&#10;0oO6O9JefoYD3UleRFnTjKeoyzIxMUmFOQ0s2/W4GXDCGNSJXZgLUyvKO8D3ByTh8WiEde5K0qko&#10;H1Tf6Xc/Go/WvNc/CU0fA/Kv35SmKzunvO/ybEcO6LA3Zev/BWVAzQUS5OvTgY+j8WjJ16l9XdI9&#10;1N51X8QdLfGNeB1EptVQF2ViYnKn8oj0zzEncrsNldIBjAJ3P99lPI8uCICvCG8cMwU9Ty9gJd9X&#10;qU9xC3q7doCQx03Z89Dz9KZk/Az0q8rwnGwZqb9ALg0/NPMb/ntm2B3Z60/fxi9fx87TG6iTb9Kf&#10;Qwcz+B7c5hxlq2W15I+Ji0l+OroMYDDDgfmamJLwtKHUNZmYmJSqNCqtBnMofisq6R2ZygGMwaiv&#10;WNqN5b/Rh3012YmI9APUFZmYmLxRWVT6Q6hzAVGi74zBLhyIszIYDGdKm8u/0wUUN0u3b2V7GTIx&#10;aaeN4amLMWcTOBKTyVXMZrvQMxieKImQ3wpq4zWDH6Aux8TEpLXKo9KdPpLpAO7Gpmi/1J3BCCWs&#10;01cQX0EGsIi06dTFmJiY9FZxZNoPUifc+8K7qNMyGIw6jk78xslnyMA1g7oUExOTv1USkT5CcMat&#10;d05EnZbBYNSx46E5vK+URKVlUxdiYmIKtErC+kYWX5Vqx5zWv6zhjs7+ntsz9WN+twxYro+H8w/w&#10;btKhmUu5PdM+0W33DvWs4fOyZ9rHdbtQzMXCBI6qeT9ze6d9yh2e+Q3Jn1HqrK4twbb2+tCWm+LH&#10;3kNdhomJyYh6/+kH97z21K2oA+vBJwMf4Ty+HN2niy7bUWG80+9/6LtRUiqQc/Xin5eXeHz5GF6I&#10;Lhk3DT1fbxb1vRnNkxjYxgo7V08+GJBM0vZQb33gRXL8fKBqzpraDQ/mXk7dg4mJKRj0Xa8B4aVj&#10;pp/FnFoLDs742mOnLOXdfl3RuLQAPjGiZOAS88kLD6NxaUUFubtSMjiIgZek/XXn+sMQ9XsYbntp&#10;MRqXlsBL2Fja7pDu7HF09NdvU1dgYmIKZu0ZsOR268xV58QO7hvqP+shUDpuJhKfj5CBwpt9HoEd&#10;L7+Dx6kBnw70/E0xjHf9sGXWrikfqb4AqaOLrtOecGfszR6ZwG9j5h2yPLiA3W0xMYWqDned1eT4&#10;gp9tWOehFHhOovZuR+D7Ic+jcfqCde4KErd3+SkcnY3GqQWLn7kDTdMT8NkPLD4tKR43DU1bCXD3&#10;jcWpBebZP6JpyrGwb2f7yqeeakLNm4mJqT7p6Livv8E6Ek98+PzDaIfiiaOzlqHx+YraqTqg7vmJ&#10;fhvxbs1ZhKbrCb13jxfw5q51QW/4hhcen1Z4ujNc1OfGM6t69Y+iJszExMRkMu1sPyXc/PIPv2Od&#10;Csb3GS+gHQwK6ZSsc/XdLeTj52FBCZI2Qt3HFPF4tOTvl99VfLcK4ba99CYaj1689vStaF4wPiIX&#10;LVgcegCbO19IuzP3wbMpG6mZMjExMXkWPE84lr10NSxhxjoZgZ2TP+CnvaRXzjBIfJXai6vQ4YvO&#10;7tiS8wqfvnTggAUS3w95ISBL12FqbEm/+13ueuDvt5+9x2+rNOVYPnQwXz/SOoP8lY3X4bmlJ6Yt&#10;P3jw2SUJ1BSZmJiYfNcyU2SYeebyKuuclQZ474wRCvC2NHfVCWpiTExMTP7TgefebX5k/Jc/VM1e&#10;xQY1hkess1bU7B/0wVjOlHsxNSEmJiYmY+nA02/GHRrx2Svml5dVVM3331eLGcYA2rxiyvJth0d8&#10;mkJNgomJiSk0VPzQtI7H56z+Ca7IsQ6QERxY56y0VU5fvmKj6emraNMyMTExMYH2D3zvHcusFZss&#10;M5bXVM5dbYcdLrCOlKExpJ4r5q7hLFO/5068Pcf22z0v30mbhImJiYlJrTiT6SKuoAnnTBihEY/t&#10;1yacbe1V3PnvE7lTH/bgznz2Ilc5fwZ37KUPOfNU6JR/IZ2zcTap9S+/cBWzfiF18R538t0J3Kn3&#10;n+XOLWtH6utKUm9CHcK/0vptwtkLL+tPm4CJiYmpfsue1+guW0HjabbCxitthWF7bYVNangKmtTy&#10;wP/zwv7mj5Nw9nUNHqanmuy/Xnor1skqppDwhekSGl3Iy5bf6Ae0HhRiy29ynkbFxMTEVD9kX226&#10;iito/AU/YCAdYyCxFTR6g2YzpMVtNTXAyh8oyAXJcXv+Zf3ty00NaRaZmJiYjCF7XoMUcsVuxzov&#10;o0GzHNKy5YdtwMpuJGz5DefS7DIxMTH5X7b8xn9inZORsW1s9B1XagqzFTR435bXuIjcHfxByrHO&#10;tq7hS7RYQS2YJsXKbVTIYGvjCk1s9w0mJib/yLau8WqsMwolbAVhNfZfG8TSIgdcMC1o2xD2HZbX&#10;UMFecOmttLhMTExM2opba7oUFltgnY8nyJ3OCdu6RsvteY2eptHJyp7fMJ0MIDttecaYlrQVNPya&#10;Zs3vshU1/gDLU6CwFTQ+Tu5Y99jyG35J6mWWLa/hbPL3p7Z1YSW2okbHyB2VT21G4jpOi87ExMSk&#10;jeybTU2xDgfDVhRWbc+/pCs9FRV/R5EXVhwsz84AMvjm0OzrLlt+o5+wPBiCQhhoGh0lg9dXnhZm&#10;cKWmy0i4WfxUIRaXHMQ+aBRMTExM3ovceV2NdjIi7Osu60SDo7Kvb5BolDsqX7AVhum6vJzU9b+w&#10;dIMFcud8xp536e20OKjshZfeqOROngZnYmJi8l7kjqpG2rnYChvvhSXzNAgq+7pGzeFZkvRcw0Nf&#10;AbAVNDKTO4c9toLGf/PkNd4Od0a2osZ/wnQqLaZmInX1iUteghxy15pLiycr27qG67Fz4YKHBmFi&#10;YmJSL3tBo76ODqUg7JS9yNSMHpIVCdOYK3LtkFQDA4kULJwP2PIbfkWzHVTiX10obLQJK5MRIYP/&#10;PzTrbkUuGDY6nZff6F16iImJiUmd4BmVPb/BMPqnR9ny1HeqsIydnu5RsK2UrTDsHBaPEuoWGVx2&#10;A40uZGQvaJBJLjDUPWeSQM7/hkbnViSth2wbvGsDe37jF2k0HgVtRezPRv9kYmJi0k+kwzmLdVpS&#10;yNW4hVttuoKeplj2QlN7LD4l2PMbZdNoQl5cqelq0hbeT92Wmi6jUSkS94WpARn8dqBxIdgKG++i&#10;pyqSkrt+JiYmJq9lK2i8C+usHMD0X37Du2lw1eLWm1qh8XrAnn9ZHxpFvRQZWNy3iwz25abLaRSq&#10;xK86XB92AItTDEx/0lOYmJiYAid7YcMHsE5KwF5waRca1GvZ8htZsbjlUHuVH+pS+/zQVtCkhp7q&#10;tWx5DUuwuAXs+Q2606BMTExMgZEtr/EJrIOyFTScRoP4JPtG2CDYNX457OtN4fRUJpHseQ2ysPqS&#10;A6Zs6ak+idxtVWLxAzQIExMTU2Ckd8dkX9e4B5aGC+sJnOkiehoTIlI/ivdKJHdhm+lpPovbaIrA&#10;0vDmWSgTExOTJrKvu/QmcYdk2xC2gR7STPaisGfFaWDY8sMO0OBMCmQr8LyKkNSp5tOwJN1TTukU&#10;Nn6PHmJiYmLyr+x5l97s6PDyGs6jP2sqcRoYsICEBmVSIf6OFalPAVt+4200qKYi8RY60tjQaAX9&#10;mYmJicm/suebOvAdUV7DqfQnzcW/GC23CCG/URUNxuSFbIWN0OeXAGnTSTSY5rIVNv6QT2Nj2Jf0&#10;JyYmJib/y5bf6Fv6X91kW+/67TFbQdhZepjJB9mKJNN6FHpYN8HWXPa8Rln0TyYmJqbQlD3vsuvF&#10;nSvs0kAPMWkg6R0uuSg5Rg8xMTExMfkqW0HjbY5OdpPp3/RnJg1kLzBFiQcw+jMTExMTk1ayFYTZ&#10;bQX6PW+rz7LnNRoPg5etsOEU+hMTExMTk1Yidwr/R//LpIP0/t4ZE5P3Mpn+HwgF7U8RNt/bAAAA&#10;AElFTkSuQmCCUEsBAi0AFAAGAAgAAAAhALvjoV4TAQAARgIAABMAAAAAAAAAAAAAAAAAAAAAAFtD&#10;b250ZW50X1R5cGVzXS54bWxQSwECLQAUAAYACAAAACEAOP0h/9YAAACUAQAACwAAAAAAAAAAAAAA&#10;AABEAQAAX3JlbHMvLnJlbHNQSwECLQAUAAYACAAAACEAVAvWk8EDAADgDQAADgAAAAAAAAAAAAAA&#10;AABDAgAAZHJzL2Uyb0RvYy54bWxQSwECLQAUAAYACAAAACEAs9c/pscAAAClAQAAGQAAAAAAAAAA&#10;AAAAAAAwBgAAZHJzL19yZWxzL2Uyb0RvYy54bWwucmVsc1BLAQItABQABgAIAAAAIQCsDuvo4wAA&#10;AA8BAAAPAAAAAAAAAAAAAAAAAC4HAABkcnMvZG93bnJldi54bWxQSwECLQAKAAAAAAAAACEAf0Wq&#10;vl4WAQBeFgEAFAAAAAAAAAAAAAAAAAA+CAAAZHJzL21lZGlhL2ltYWdlMS5qcGdQSwECLQAKAAAA&#10;AAAAACEAnhGE50axAABGsQAAFAAAAAAAAAAAAAAAAADOHgEAZHJzL21lZGlhL2ltYWdlMi5wbmdQ&#10;SwUGAAAAAAcABwC+AQAARtABAAAA&#10;">
                <v:shape id="Imagen 109" o:spid="_x0000_s1027" type="#_x0000_t75" style="position:absolute;left:27044;top:-27044;width:23279;height:77368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XOw2+AAAA3AAAAA8AAABkcnMvZG93bnJldi54bWxET82KwjAQvgu+QxjBm031IGs1iigWb7rq&#10;AwzN2BabSUmiVp/eCAt7m4/vdxarzjTiQc7XlhWMkxQEcWF1zaWCy3k3+gHhA7LGxjIpeJGH1bLf&#10;W2Cm7ZN/6XEKpYgh7DNUUIXQZlL6oiKDPrEtceSu1hkMEbpSaofPGG4aOUnTqTRYc2yosKVNRcXt&#10;dDcKJnJ79bMSC5cf3rv8aF/bHDdKDQfdeg4iUBf+xX/uvY7z0xl8n4kXyOUH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EYXOw2+AAAA3AAAAA8AAAAAAAAAAAAAAAAAnwIAAGRy&#10;cy9kb3ducmV2LnhtbFBLBQYAAAAABAAEAPcAAACKAwAAAAA=&#10;">
                  <v:imagedata r:id="rId24" o:title="" cropright="45683f"/>
                  <v:path arrowok="t"/>
                </v:shape>
                <v:shape id="Imagen 110" o:spid="_x0000_s1028" type="#_x0000_t75" style="position:absolute;left:56604;top:54384;width:17933;height:197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5rbjvDAAAA3AAAAA8AAABkcnMvZG93bnJldi54bWxEj0FLw0AQhe9C/8Mygje7iQeRtNtSKoV6&#10;Uaylehyy02xodjZkxyb+e+cgeJvhvXnvm+V6ip250pDbxA7KeQGGuE6+5cbB8WN3/wQmC7LHLjE5&#10;+KEM69XsZomVTyO/0/UgjdEQzhU6CCJ9ZW2uA0XM89QTq3ZOQ0TRdWisH3DU8NjZh6J4tBFb1oaA&#10;PW0D1ZfDd3Tgy5eCP0XO4/450OspNG9fvHHu7nbaLMAITfJv/rvee8UvFV+f0Qns6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mtuO8MAAADcAAAADwAAAAAAAAAAAAAAAACf&#10;AgAAZHJzL2Rvd25yZXYueG1sUEsFBgAAAAAEAAQA9wAAAI8DAAAAAA==&#10;">
                  <v:imagedata r:id="rId25" o:title=""/>
                  <v:path arrowok="t"/>
                </v:shape>
                <v:shape id="Imagen 113" o:spid="_x0000_s1029" type="#_x0000_t75" style="position:absolute;left:28384;top:51073;width:20917;height:77369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rjlzDAAAA3AAAAA8AAABkcnMvZG93bnJldi54bWxET9tqwkAQfS/0H5Yp9K1ubEElzSqhoIhS&#10;S41QH4fs5ILZ2ZBdk/j3bqHQtzmc6ySr0TSip87VlhVMJxEI4tzqmksFp2z9sgDhPLLGxjIpuJGD&#10;1fLxIcFY24G/qT/6UoQQdjEqqLxvYyldXpFBN7EtceAK2xn0AXal1B0OIdw08jWKZtJgzaGhwpY+&#10;Ksovx6tRkMnxM927n9Se53q+LjaHYvd1UOr5aUzfQXga/b/4z73VYf70DX6fCRfI5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+uOXMMAAADcAAAADwAAAAAAAAAAAAAAAACf&#10;AgAAZHJzL2Rvd25yZXYueG1sUEsFBgAAAAAEAAQA9wAAAI8DAAAAAA==&#10;">
                  <v:imagedata r:id="rId24" o:title="" cropright="45683f"/>
                  <v:path arrowok="t"/>
                </v:shape>
              </v:group>
            </w:pict>
          </mc:Fallback>
        </mc:AlternateContent>
      </w:r>
    </w:p>
    <w:p w:rsidR="00563EEF" w:rsidRDefault="00563EEF" w:rsidP="002C6A2A">
      <w:pPr>
        <w:rPr>
          <w:noProof/>
          <w:lang w:val="es-ES"/>
        </w:rPr>
      </w:pPr>
    </w:p>
    <w:p w:rsidR="00563EEF" w:rsidRDefault="00563EEF" w:rsidP="002C6A2A">
      <w:pPr>
        <w:rPr>
          <w:noProof/>
          <w:lang w:val="es-ES"/>
        </w:rPr>
      </w:pPr>
    </w:p>
    <w:p w:rsidR="002C6A2A" w:rsidRDefault="002C6A2A" w:rsidP="002C6A2A">
      <w:pPr>
        <w:rPr>
          <w:noProof/>
          <w:lang w:val="es-ES"/>
        </w:rPr>
      </w:pPr>
    </w:p>
    <w:p w:rsidR="00563EEF" w:rsidRDefault="00061E47" w:rsidP="002C6A2A">
      <w:pPr>
        <w:rPr>
          <w:noProof/>
          <w:lang w:val="es-ES"/>
        </w:rPr>
      </w:pPr>
      <w:r w:rsidRPr="00061E47">
        <w:rPr>
          <w:noProof/>
          <w:color w:val="auto"/>
          <w:lang w:val="es-ES" w:eastAsia="es-ES"/>
        </w:rPr>
        <mc:AlternateContent>
          <mc:Choice Requires="wps">
            <w:drawing>
              <wp:anchor distT="45720" distB="45720" distL="114300" distR="114300" simplePos="0" relativeHeight="251789312" behindDoc="1" locked="0" layoutInCell="1" allowOverlap="1" wp14:anchorId="4C0F6A66" wp14:editId="0671A8B9">
                <wp:simplePos x="0" y="0"/>
                <wp:positionH relativeFrom="page">
                  <wp:posOffset>6399530</wp:posOffset>
                </wp:positionH>
                <wp:positionV relativeFrom="paragraph">
                  <wp:posOffset>177909</wp:posOffset>
                </wp:positionV>
                <wp:extent cx="1339850" cy="5592445"/>
                <wp:effectExtent l="0" t="0" r="0" b="8255"/>
                <wp:wrapNone/>
                <wp:docPr id="86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9850" cy="55924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5DAE" w:rsidRDefault="00D15DAE" w:rsidP="00061E4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0F6A66" id="_x0000_s1027" type="#_x0000_t202" style="position:absolute;left:0;text-align:left;margin-left:503.9pt;margin-top:14pt;width:105.5pt;height:440.35pt;z-index:-25152716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UdXKQIAACwEAAAOAAAAZHJzL2Uyb0RvYy54bWysU9tu2zAMfR+wfxD0vjhJ4y4x4hRdugwD&#10;ugvQ7QNoSY6FyaInKbG7ry8lp2m2vQ3zgyCa5OHhIbW+GVrDjsp5jbbks8mUM2UFSm33Jf/+bfdm&#10;yZkPYCUYtKrkj8rzm83rV+u+K9QcGzRSOUYg1hd9V/ImhK7IMi8a1YKfYKcsOWt0LQQy3T6TDnpC&#10;b002n06vsx6d7BwK5T39vRudfJPw61qJ8KWuvQrMlJy4hXS6dFbxzDZrKPYOukaLEw34BxYtaEtF&#10;z1B3EIAdnP4LqtXCocc6TAS2Gda1Fir1QN3Mpn9089BAp1IvJI7vzjL5/wcrPh+/OqZlyZfXNCoL&#10;LQ1pewDpkEnFghoCsnmUqe98QdEPHcWH4R0ONO7Usu/uUfzwzOK2AbtXt85h3yiQRHMWM7OL1BHH&#10;R5Cq/4SSqsEhYAIaatdGDUkVRug0rsfziIgHE7Hk1dVqmZNLkC/PV/PFIk81oHhO75wPHxS2LF5K&#10;7mgHEjwc732IdKB4DonVPBotd9qYZLh9tTWOHYH2ZZe+E/pvYcayvuSrfJ4nZIsxP61SqwPts9Et&#10;CTqNX0yHIsrx3sp0D6DNeCcmxp70iZKM4oShGtJEknhRuwrlIwnmcFxfem50adD94qyn1S25/3kA&#10;pzgzHy2JvpotFnHXk7HI387JcJee6tIDVhBUyQNn43Ub0vuItC3e0nBqnWR7YXKiTCuZ1Dw9n7jz&#10;l3aKennkmycAAAD//wMAUEsDBBQABgAIAAAAIQDldDwb3wAAAAwBAAAPAAAAZHJzL2Rvd25yZXYu&#10;eG1sTI/BTsMwEETvSPyDtUhcELUbQZOmcSpAAnFt6QdsYjeJGq+j2G3Sv2d7guPMjmbfFNvZ9eJi&#10;x9B50rBcKBCWam86ajQcfj6fMxAhIhnsPVkNVxtgW97fFZgbP9HOXvaxEVxCIUcNbYxDLmWoW+sw&#10;LPxgiW9HPzqMLMdGmhEnLne9TJRaSYcd8YcWB/vR2vq0PzsNx+/p6XU9VV/xkO5eVu/YpZW/av34&#10;ML9tQEQ7x78w3PAZHUpmqvyZTBA9a6VSZo8akoxH3RLJMmOn0rBWWQqyLOT/EeUvAAAA//8DAFBL&#10;AQItABQABgAIAAAAIQC2gziS/gAAAOEBAAATAAAAAAAAAAAAAAAAAAAAAABbQ29udGVudF9UeXBl&#10;c10ueG1sUEsBAi0AFAAGAAgAAAAhADj9If/WAAAAlAEAAAsAAAAAAAAAAAAAAAAALwEAAF9yZWxz&#10;Ly5yZWxzUEsBAi0AFAAGAAgAAAAhAOu1R1cpAgAALAQAAA4AAAAAAAAAAAAAAAAALgIAAGRycy9l&#10;Mm9Eb2MueG1sUEsBAi0AFAAGAAgAAAAhAOV0PBvfAAAADAEAAA8AAAAAAAAAAAAAAAAAgwQAAGRy&#10;cy9kb3ducmV2LnhtbFBLBQYAAAAABAAEAPMAAACPBQAAAAA=&#10;" stroked="f">
                <v:textbox>
                  <w:txbxContent>
                    <w:p w:rsidR="00D15DAE" w:rsidRDefault="00D15DAE" w:rsidP="00061E47"/>
                  </w:txbxContent>
                </v:textbox>
                <w10:wrap anchorx="page"/>
              </v:shape>
            </w:pict>
          </mc:Fallback>
        </mc:AlternateContent>
      </w:r>
      <w:r w:rsidRPr="00061E47">
        <w:rPr>
          <w:noProof/>
          <w:color w:val="auto"/>
          <w:lang w:val="es-ES" w:eastAsia="es-ES"/>
        </w:rPr>
        <mc:AlternateContent>
          <mc:Choice Requires="wps">
            <w:drawing>
              <wp:anchor distT="45720" distB="45720" distL="114300" distR="114300" simplePos="0" relativeHeight="251787264" behindDoc="1" locked="0" layoutInCell="1" allowOverlap="1" wp14:anchorId="5DF7D95B" wp14:editId="085A5E57">
                <wp:simplePos x="0" y="0"/>
                <wp:positionH relativeFrom="page">
                  <wp:align>left</wp:align>
                </wp:positionH>
                <wp:positionV relativeFrom="paragraph">
                  <wp:posOffset>168275</wp:posOffset>
                </wp:positionV>
                <wp:extent cx="1339850" cy="5592445"/>
                <wp:effectExtent l="0" t="0" r="0" b="8255"/>
                <wp:wrapNone/>
                <wp:docPr id="86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9850" cy="55924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5DAE" w:rsidRDefault="00D15DA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F7D95B" id="_x0000_s1028" type="#_x0000_t202" style="position:absolute;left:0;text-align:left;margin-left:0;margin-top:13.25pt;width:105.5pt;height:440.35pt;z-index:-251529216;visibility:visible;mso-wrap-style:square;mso-width-percent:0;mso-height-percent:0;mso-wrap-distance-left:9pt;mso-wrap-distance-top:3.6pt;mso-wrap-distance-right:9pt;mso-wrap-distance-bottom:3.6pt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4/KKQIAACwEAAAOAAAAZHJzL2Uyb0RvYy54bWysU9tu2zAMfR+wfxD0vjhJ4zYx4hRdugwD&#10;ugvQ7QNoSY6FyaInKbG7ry8lp1m2vQ3zgyCa5OHhIbW+HVrDjsp5jbbks8mUM2UFSm33Jf/2dfdm&#10;yZkPYCUYtKrkT8rz283rV+u+K9QcGzRSOUYg1hd9V/ImhK7IMi8a1YKfYKcsOWt0LQQy3T6TDnpC&#10;b002n06vsx6d7BwK5T39vR+dfJPw61qJ8LmuvQrMlJy4hXS6dFbxzDZrKPYOukaLEw34BxYtaEtF&#10;z1D3EIAdnP4LqtXCocc6TAS2Gda1Fir1QN3Mpn9089hAp1IvJI7vzjL5/wcrPh2/OKZlyZfXN5xZ&#10;aGlI2wNIh0wqFtQQkM2jTH3nC4p+7Cg+DG9xoHGnln33gOK7Zxa3Ddi9unMO+0aBJJqzmJldpI44&#10;PoJU/UeUVA0OARPQULs2akiqMEKncT2dR0Q8mIglr65Wy5xcgnx5vpovFnmqAcVLeud8eK+wZfFS&#10;ckc7kODh+OBDpAPFS0is5tFoudPGJMPtq61x7Ai0L7v0ndB/CzOW9SVf5fM8IVuM+WmVWh1on41u&#10;SdBp/GI6FFGOd1amewBtxjsxMfakT5RkFCcM1ZAmcpa9QvlEgjkc15eeG10adD8562l1S+5/HMAp&#10;zswHS6KvZotF3PVkLPKbORnu0lNdesAKgip54Gy8bkN6H5G2xTsaTq2TbHGKI5MTZVrJpObp+cSd&#10;v7RT1K9HvnkGAAD//wMAUEsDBBQABgAIAAAAIQDs1WW13AAAAAcBAAAPAAAAZHJzL2Rvd25yZXYu&#10;eG1sTI/NToRAEITvJr7DpE28GHeAuOAizUZNNF735wEa6AUi00OY2YV9e8eTHruqUvV1sV3MoC48&#10;ud4KQryKQLHUtumlRTgePh6fQTlP0tBghRGu7GBb3t4UlDd2lh1f9r5VoURcTgid92Outas7NuRW&#10;dmQJ3slOhnw4p1Y3E82h3Aw6iaJUG+olLHQ08nvH9ff+bBBOX/PDejNXn/6Y7Z7SN+qzyl4R7++W&#10;1xdQnhf/F4Zf/IAOZWCq7FkapwaE8IhHSNI1qOAmcRyECmETZQnostD/+csfAAAA//8DAFBLAQIt&#10;ABQABgAIAAAAIQC2gziS/gAAAOEBAAATAAAAAAAAAAAAAAAAAAAAAABbQ29udGVudF9UeXBlc10u&#10;eG1sUEsBAi0AFAAGAAgAAAAhADj9If/WAAAAlAEAAAsAAAAAAAAAAAAAAAAALwEAAF9yZWxzLy5y&#10;ZWxzUEsBAi0AFAAGAAgAAAAhAF2bj8opAgAALAQAAA4AAAAAAAAAAAAAAAAALgIAAGRycy9lMm9E&#10;b2MueG1sUEsBAi0AFAAGAAgAAAAhAOzVZbXcAAAABwEAAA8AAAAAAAAAAAAAAAAAgwQAAGRycy9k&#10;b3ducmV2LnhtbFBLBQYAAAAABAAEAPMAAACMBQAAAAA=&#10;" stroked="f">
                <v:textbox>
                  <w:txbxContent>
                    <w:p w:rsidR="00D15DAE" w:rsidRDefault="00D15DAE"/>
                  </w:txbxContent>
                </v:textbox>
                <w10:wrap anchorx="page"/>
              </v:shape>
            </w:pict>
          </mc:Fallback>
        </mc:AlternateContent>
      </w:r>
    </w:p>
    <w:p w:rsidR="00310F5C" w:rsidRDefault="00310F5C" w:rsidP="00310F5C">
      <w:pPr>
        <w:jc w:val="both"/>
        <w:rPr>
          <w:noProof/>
          <w:lang w:val="es-ES"/>
        </w:rPr>
      </w:pPr>
    </w:p>
    <w:p w:rsidR="00563EEF" w:rsidRDefault="00563EEF" w:rsidP="002C6A2A">
      <w:pPr>
        <w:rPr>
          <w:noProof/>
          <w:lang w:val="es-ES"/>
        </w:rPr>
      </w:pPr>
    </w:p>
    <w:p w:rsidR="00563EEF" w:rsidRPr="00310F5C" w:rsidRDefault="00563EEF" w:rsidP="002C6A2A">
      <w:pPr>
        <w:rPr>
          <w:noProof/>
          <w:color w:val="auto"/>
          <w:lang w:val="es-MX"/>
        </w:rPr>
      </w:pPr>
      <w:r w:rsidRPr="00310F5C">
        <w:rPr>
          <w:noProof/>
          <w:color w:val="auto"/>
          <w:lang w:val="es-MX"/>
        </w:rPr>
        <w:t>Nombre de la Profesora:</w:t>
      </w:r>
    </w:p>
    <w:p w:rsidR="00310F5C" w:rsidRPr="00310F5C" w:rsidRDefault="00310F5C" w:rsidP="002C6A2A">
      <w:pPr>
        <w:rPr>
          <w:noProof/>
          <w:color w:val="auto"/>
          <w:lang w:val="es-MX"/>
        </w:rPr>
      </w:pPr>
    </w:p>
    <w:p w:rsidR="00563EEF" w:rsidRPr="00310F5C" w:rsidRDefault="00310F5C" w:rsidP="002C6A2A">
      <w:pPr>
        <w:rPr>
          <w:noProof/>
          <w:color w:val="auto"/>
          <w:lang w:val="es-MX"/>
        </w:rPr>
      </w:pPr>
      <w:r w:rsidRPr="00310F5C">
        <w:rPr>
          <w:noProof/>
          <w:color w:val="auto"/>
          <w:lang w:val="es-MX"/>
        </w:rPr>
        <w:t>Direcció</w:t>
      </w:r>
      <w:r w:rsidR="00563EEF" w:rsidRPr="00310F5C">
        <w:rPr>
          <w:noProof/>
          <w:color w:val="auto"/>
          <w:lang w:val="es-MX"/>
        </w:rPr>
        <w:t xml:space="preserve">n: </w:t>
      </w:r>
    </w:p>
    <w:p w:rsidR="00563EEF" w:rsidRPr="00310F5C" w:rsidRDefault="00563EEF" w:rsidP="002C6A2A">
      <w:pPr>
        <w:rPr>
          <w:noProof/>
          <w:color w:val="auto"/>
          <w:lang w:val="es-MX"/>
        </w:rPr>
      </w:pPr>
    </w:p>
    <w:p w:rsidR="00310F5C" w:rsidRPr="00310F5C" w:rsidRDefault="00310F5C" w:rsidP="002C6A2A">
      <w:pPr>
        <w:rPr>
          <w:noProof/>
          <w:color w:val="auto"/>
          <w:lang w:val="es-MX"/>
        </w:rPr>
      </w:pPr>
    </w:p>
    <w:p w:rsidR="00310F5C" w:rsidRPr="00310F5C" w:rsidRDefault="00310F5C" w:rsidP="002C6A2A">
      <w:pPr>
        <w:rPr>
          <w:noProof/>
          <w:color w:val="auto"/>
          <w:lang w:val="es-MX"/>
        </w:rPr>
      </w:pPr>
      <w:r w:rsidRPr="00310F5C">
        <w:rPr>
          <w:noProof/>
          <w:color w:val="auto"/>
          <w:lang w:val="es-MX"/>
        </w:rPr>
        <w:t>Nú</w:t>
      </w:r>
      <w:r>
        <w:rPr>
          <w:noProof/>
          <w:color w:val="auto"/>
          <w:lang w:val="es-MX"/>
        </w:rPr>
        <w:t>mero telefó</w:t>
      </w:r>
      <w:r w:rsidRPr="00310F5C">
        <w:rPr>
          <w:noProof/>
          <w:color w:val="auto"/>
          <w:lang w:val="es-MX"/>
        </w:rPr>
        <w:t>nico:</w:t>
      </w:r>
    </w:p>
    <w:p w:rsidR="00310F5C" w:rsidRPr="00310F5C" w:rsidRDefault="00310F5C" w:rsidP="002C6A2A">
      <w:pPr>
        <w:rPr>
          <w:b/>
          <w:noProof/>
          <w:color w:val="auto"/>
          <w:sz w:val="40"/>
          <w:lang w:val="es-MX"/>
        </w:rPr>
      </w:pPr>
    </w:p>
    <w:p w:rsidR="00310F5C" w:rsidRPr="00310F5C" w:rsidRDefault="00310F5C" w:rsidP="002C6A2A">
      <w:pPr>
        <w:rPr>
          <w:b/>
          <w:noProof/>
          <w:color w:val="auto"/>
          <w:sz w:val="40"/>
          <w:lang w:val="es-MX"/>
        </w:rPr>
      </w:pPr>
    </w:p>
    <w:p w:rsidR="00310F5C" w:rsidRPr="00310F5C" w:rsidRDefault="00310F5C" w:rsidP="002C6A2A">
      <w:pPr>
        <w:rPr>
          <w:noProof/>
          <w:color w:val="auto"/>
          <w:lang w:val="es-MX"/>
        </w:rPr>
      </w:pPr>
      <w:r>
        <w:rPr>
          <w:noProof/>
          <w:color w:val="auto"/>
          <w:lang w:val="es-MX"/>
        </w:rPr>
        <w:t>Correo Electró</w:t>
      </w:r>
      <w:r w:rsidRPr="00310F5C">
        <w:rPr>
          <w:noProof/>
          <w:color w:val="auto"/>
          <w:lang w:val="es-MX"/>
        </w:rPr>
        <w:t>nico:</w:t>
      </w:r>
    </w:p>
    <w:p w:rsidR="00310F5C" w:rsidRDefault="00310F5C" w:rsidP="002C6A2A">
      <w:pPr>
        <w:rPr>
          <w:b/>
          <w:noProof/>
          <w:color w:val="auto"/>
          <w:sz w:val="40"/>
          <w:lang w:val="es-MX"/>
        </w:rPr>
      </w:pPr>
    </w:p>
    <w:p w:rsidR="00310F5C" w:rsidRDefault="00310F5C" w:rsidP="002C6A2A">
      <w:pPr>
        <w:rPr>
          <w:b/>
          <w:noProof/>
          <w:color w:val="auto"/>
          <w:sz w:val="40"/>
          <w:lang w:val="es-MX"/>
        </w:rPr>
      </w:pPr>
    </w:p>
    <w:p w:rsidR="00310F5C" w:rsidRDefault="00310F5C" w:rsidP="002C6A2A">
      <w:pPr>
        <w:rPr>
          <w:b/>
          <w:noProof/>
          <w:color w:val="auto"/>
          <w:sz w:val="40"/>
          <w:lang w:val="es-MX"/>
        </w:rPr>
      </w:pPr>
    </w:p>
    <w:p w:rsidR="00310F5C" w:rsidRDefault="00310F5C" w:rsidP="002C6A2A">
      <w:pPr>
        <w:rPr>
          <w:b/>
          <w:noProof/>
          <w:color w:val="auto"/>
          <w:sz w:val="40"/>
          <w:lang w:val="es-MX"/>
        </w:rPr>
      </w:pPr>
    </w:p>
    <w:p w:rsidR="00E8092D" w:rsidRDefault="00E8092D" w:rsidP="00E8092D">
      <w:pPr>
        <w:pStyle w:val="Puesto"/>
        <w:rPr>
          <w:noProof/>
          <w:color w:val="auto"/>
          <w:sz w:val="56"/>
          <w:lang w:val="es-MX"/>
        </w:rPr>
      </w:pPr>
    </w:p>
    <w:p w:rsidR="00D15DAE" w:rsidRDefault="00D15DAE" w:rsidP="00D15DAE">
      <w:pPr>
        <w:rPr>
          <w:lang w:val="es-MX"/>
        </w:rPr>
      </w:pPr>
    </w:p>
    <w:p w:rsidR="00D15DAE" w:rsidRDefault="00D15DAE" w:rsidP="00D15DAE">
      <w:pPr>
        <w:rPr>
          <w:lang w:val="es-MX"/>
        </w:rPr>
      </w:pPr>
    </w:p>
    <w:p w:rsidR="00D15DAE" w:rsidRDefault="00D15DAE" w:rsidP="00D15DAE">
      <w:pPr>
        <w:rPr>
          <w:lang w:val="es-MX"/>
        </w:rPr>
      </w:pPr>
    </w:p>
    <w:p w:rsidR="00D15DAE" w:rsidRDefault="00D15DAE" w:rsidP="00E8092D">
      <w:pPr>
        <w:pStyle w:val="Puesto"/>
        <w:rPr>
          <w:noProof/>
          <w:color w:val="auto"/>
          <w:sz w:val="56"/>
          <w:lang w:val="es-MX"/>
        </w:rPr>
      </w:pPr>
    </w:p>
    <w:p w:rsidR="00E8092D" w:rsidRPr="006D40F9" w:rsidRDefault="00E8092D" w:rsidP="00E8092D">
      <w:pPr>
        <w:pStyle w:val="Puesto"/>
        <w:rPr>
          <w:noProof/>
          <w:color w:val="auto"/>
          <w:lang w:val="es-MX"/>
        </w:rPr>
      </w:pPr>
      <w:r w:rsidRPr="006D40F9">
        <w:rPr>
          <w:noProof/>
          <w:color w:val="auto"/>
          <w:sz w:val="56"/>
          <w:lang w:val="es-MX"/>
        </w:rPr>
        <w:lastRenderedPageBreak/>
        <w:t>Calendario</w:t>
      </w:r>
      <w:bookmarkStart w:id="0" w:name="_GoBack"/>
      <w:bookmarkEnd w:id="0"/>
      <w:r w:rsidRPr="006D40F9">
        <w:rPr>
          <w:noProof/>
          <w:color w:val="auto"/>
          <w:sz w:val="56"/>
          <w:lang w:val="es-MX"/>
        </w:rPr>
        <w:t xml:space="preserve"> de la SEP</w:t>
      </w:r>
    </w:p>
    <w:p w:rsidR="00E8092D" w:rsidRDefault="00E8092D" w:rsidP="00E8092D">
      <w:pPr>
        <w:pStyle w:val="Puesto"/>
        <w:rPr>
          <w:noProof/>
          <w:lang w:val="es-MX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97504" behindDoc="0" locked="0" layoutInCell="1" allowOverlap="1" wp14:anchorId="19DE6B96" wp14:editId="04D210DE">
            <wp:simplePos x="0" y="0"/>
            <wp:positionH relativeFrom="page">
              <wp:posOffset>945931</wp:posOffset>
            </wp:positionH>
            <wp:positionV relativeFrom="paragraph">
              <wp:posOffset>257284</wp:posOffset>
            </wp:positionV>
            <wp:extent cx="6069242" cy="5104765"/>
            <wp:effectExtent l="0" t="0" r="8255" b="635"/>
            <wp:wrapNone/>
            <wp:docPr id="870" name="Imagen 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" name="calendario_escolar_sep_2015_2016.jpg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2"/>
                    <a:stretch/>
                  </pic:blipFill>
                  <pic:spPr bwMode="auto">
                    <a:xfrm>
                      <a:off x="0" y="0"/>
                      <a:ext cx="6069242" cy="5104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092D" w:rsidRDefault="00E8092D" w:rsidP="00E8092D">
      <w:pPr>
        <w:pStyle w:val="Puesto"/>
        <w:rPr>
          <w:noProof/>
          <w:lang w:val="es-MX"/>
        </w:rPr>
      </w:pPr>
    </w:p>
    <w:p w:rsidR="00E8092D" w:rsidRDefault="00E8092D" w:rsidP="00310F5C">
      <w:pPr>
        <w:pStyle w:val="Puesto"/>
        <w:rPr>
          <w:noProof/>
          <w:sz w:val="56"/>
          <w:lang w:val="es-MX"/>
        </w:rPr>
      </w:pPr>
    </w:p>
    <w:p w:rsidR="00E8092D" w:rsidRDefault="00E8092D" w:rsidP="00310F5C">
      <w:pPr>
        <w:pStyle w:val="Puesto"/>
        <w:rPr>
          <w:noProof/>
          <w:sz w:val="56"/>
          <w:lang w:val="es-MX"/>
        </w:rPr>
      </w:pPr>
    </w:p>
    <w:p w:rsidR="00E8092D" w:rsidRDefault="00E8092D" w:rsidP="00310F5C">
      <w:pPr>
        <w:pStyle w:val="Puesto"/>
        <w:rPr>
          <w:noProof/>
          <w:sz w:val="56"/>
          <w:lang w:val="es-MX"/>
        </w:rPr>
      </w:pPr>
    </w:p>
    <w:p w:rsidR="00E8092D" w:rsidRDefault="00E8092D" w:rsidP="00310F5C">
      <w:pPr>
        <w:pStyle w:val="Puesto"/>
        <w:rPr>
          <w:noProof/>
          <w:sz w:val="56"/>
          <w:lang w:val="es-MX"/>
        </w:rPr>
      </w:pPr>
    </w:p>
    <w:p w:rsidR="00E8092D" w:rsidRDefault="00E8092D" w:rsidP="00310F5C">
      <w:pPr>
        <w:pStyle w:val="Puesto"/>
        <w:rPr>
          <w:noProof/>
          <w:sz w:val="56"/>
          <w:lang w:val="es-MX"/>
        </w:rPr>
      </w:pPr>
    </w:p>
    <w:p w:rsidR="00E8092D" w:rsidRDefault="00E8092D" w:rsidP="00310F5C">
      <w:pPr>
        <w:pStyle w:val="Puesto"/>
        <w:rPr>
          <w:noProof/>
          <w:sz w:val="56"/>
          <w:lang w:val="es-MX"/>
        </w:rPr>
      </w:pPr>
    </w:p>
    <w:p w:rsidR="00E8092D" w:rsidRDefault="00E8092D" w:rsidP="00310F5C">
      <w:pPr>
        <w:pStyle w:val="Puesto"/>
        <w:rPr>
          <w:noProof/>
          <w:sz w:val="56"/>
          <w:lang w:val="es-MX"/>
        </w:rPr>
      </w:pPr>
    </w:p>
    <w:p w:rsidR="00E8092D" w:rsidRDefault="00E8092D" w:rsidP="00310F5C">
      <w:pPr>
        <w:pStyle w:val="Puesto"/>
        <w:rPr>
          <w:noProof/>
          <w:sz w:val="56"/>
          <w:lang w:val="es-MX"/>
        </w:rPr>
      </w:pPr>
    </w:p>
    <w:p w:rsidR="00E8092D" w:rsidRDefault="00E8092D" w:rsidP="00310F5C">
      <w:pPr>
        <w:pStyle w:val="Puesto"/>
        <w:rPr>
          <w:noProof/>
          <w:sz w:val="56"/>
          <w:lang w:val="es-MX"/>
        </w:rPr>
      </w:pPr>
    </w:p>
    <w:p w:rsidR="00E8092D" w:rsidRDefault="00E8092D" w:rsidP="00310F5C">
      <w:pPr>
        <w:pStyle w:val="Puesto"/>
        <w:rPr>
          <w:noProof/>
          <w:sz w:val="56"/>
          <w:lang w:val="es-MX"/>
        </w:rPr>
      </w:pPr>
    </w:p>
    <w:p w:rsidR="00D15DAE" w:rsidRDefault="00D15DAE" w:rsidP="00D15DAE">
      <w:pPr>
        <w:rPr>
          <w:lang w:val="es-MX"/>
        </w:rPr>
      </w:pPr>
    </w:p>
    <w:p w:rsidR="00D15DAE" w:rsidRPr="00D15DAE" w:rsidRDefault="00D15DAE" w:rsidP="00D15DAE">
      <w:pPr>
        <w:rPr>
          <w:lang w:val="es-MX"/>
        </w:rPr>
      </w:pPr>
    </w:p>
    <w:p w:rsidR="00310F5C" w:rsidRPr="00CD32F3" w:rsidRDefault="00774952" w:rsidP="00310F5C">
      <w:pPr>
        <w:pStyle w:val="Puesto"/>
        <w:rPr>
          <w:noProof/>
          <w:sz w:val="56"/>
          <w:lang w:val="es-MX"/>
        </w:rPr>
      </w:pPr>
      <w:r>
        <w:rPr>
          <w:b/>
          <w:noProof/>
          <w:color w:val="auto"/>
          <w:sz w:val="40"/>
          <w:lang w:val="es-ES" w:eastAsia="es-ES"/>
        </w:rPr>
        <w:lastRenderedPageBreak/>
        <w:drawing>
          <wp:anchor distT="0" distB="0" distL="114300" distR="114300" simplePos="0" relativeHeight="251793408" behindDoc="0" locked="0" layoutInCell="1" allowOverlap="1" wp14:anchorId="312CA062" wp14:editId="18119F1A">
            <wp:simplePos x="0" y="0"/>
            <wp:positionH relativeFrom="margin">
              <wp:posOffset>4761186</wp:posOffset>
            </wp:positionH>
            <wp:positionV relativeFrom="paragraph">
              <wp:posOffset>39129</wp:posOffset>
            </wp:positionV>
            <wp:extent cx="1576551" cy="877897"/>
            <wp:effectExtent l="0" t="0" r="5080" b="0"/>
            <wp:wrapNone/>
            <wp:docPr id="871" name="Imagen 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" name="bc3baho-comienzo-de-curso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6551" cy="8778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0F5C" w:rsidRPr="00CD32F3">
        <w:rPr>
          <w:noProof/>
          <w:sz w:val="56"/>
          <w:lang w:val="es-MX"/>
        </w:rPr>
        <w:t xml:space="preserve">Directorio Telefónico </w:t>
      </w:r>
    </w:p>
    <w:p w:rsidR="00310F5C" w:rsidRDefault="00310F5C" w:rsidP="002C6A2A">
      <w:pPr>
        <w:rPr>
          <w:b/>
          <w:noProof/>
          <w:color w:val="auto"/>
          <w:sz w:val="40"/>
          <w:lang w:val="es-MX"/>
        </w:rPr>
      </w:pPr>
      <w:r>
        <w:rPr>
          <w:b/>
          <w:noProof/>
          <w:color w:val="auto"/>
          <w:sz w:val="40"/>
          <w:lang w:val="es-MX"/>
        </w:rPr>
        <w:t>(Padres de familia)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310F5C" w:rsidTr="00CD32F3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310F5C" w:rsidRDefault="00CD32F3" w:rsidP="00CD32F3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678720" behindDoc="1" locked="0" layoutInCell="1" allowOverlap="1" wp14:anchorId="443418BA" wp14:editId="1DA56460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116" name="Imagen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310F5C" w:rsidTr="00CD32F3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310F5C" w:rsidRDefault="00CD32F3" w:rsidP="00CD32F3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682816" behindDoc="0" locked="0" layoutInCell="1" allowOverlap="1" wp14:anchorId="6D087151" wp14:editId="77F02456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120" name="Imagen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310F5C" w:rsidRDefault="00CD32F3" w:rsidP="00CD32F3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680768" behindDoc="0" locked="0" layoutInCell="1" allowOverlap="1" wp14:anchorId="52AEF772" wp14:editId="1D57A22A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118" name="Imagen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D32F3" w:rsidTr="00CD32F3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D32F3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681792" behindDoc="0" locked="0" layoutInCell="1" allowOverlap="1" wp14:anchorId="45F4DF41" wp14:editId="5E258AB7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119" name="Imagen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CD32F3" w:rsidRDefault="00CD32F3" w:rsidP="00310F5C">
      <w:pPr>
        <w:rPr>
          <w:noProof/>
          <w:lang w:val="es-MX"/>
        </w:rPr>
      </w:pPr>
    </w:p>
    <w:p w:rsidR="00CD32F3" w:rsidRPr="00CD32F3" w:rsidRDefault="00CD32F3" w:rsidP="00310F5C">
      <w:pPr>
        <w:rPr>
          <w:noProof/>
          <w:sz w:val="2"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CD32F3" w:rsidTr="00C41C98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CD32F3" w:rsidRDefault="00CD32F3" w:rsidP="00C41C98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684864" behindDoc="1" locked="0" layoutInCell="1" allowOverlap="1" wp14:anchorId="614780F8" wp14:editId="0F2B98EA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121" name="Imagen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D32F3" w:rsidTr="00C41C98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686912" behindDoc="0" locked="0" layoutInCell="1" allowOverlap="1" wp14:anchorId="1696154A" wp14:editId="16BB67EA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122" name="Imagen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685888" behindDoc="0" locked="0" layoutInCell="1" allowOverlap="1" wp14:anchorId="2E8E400B" wp14:editId="223BBD24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123" name="Imagen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D32F3" w:rsidTr="00C41C98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687936" behindDoc="0" locked="0" layoutInCell="1" allowOverlap="1" wp14:anchorId="68D3CB11" wp14:editId="202245D6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124" name="Imagen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CD32F3" w:rsidRDefault="00CD32F3" w:rsidP="00310F5C">
      <w:pPr>
        <w:rPr>
          <w:noProof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CD32F3" w:rsidTr="00C41C98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CD32F3" w:rsidRDefault="00CD32F3" w:rsidP="00C41C98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689984" behindDoc="1" locked="0" layoutInCell="1" allowOverlap="1" wp14:anchorId="5DDDE37B" wp14:editId="246CBD20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125" name="Imagen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D32F3" w:rsidTr="00C41C98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692032" behindDoc="0" locked="0" layoutInCell="1" allowOverlap="1" wp14:anchorId="7AA04D7D" wp14:editId="72C99E95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127" name="Imagen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691008" behindDoc="0" locked="0" layoutInCell="1" allowOverlap="1" wp14:anchorId="3BD5A2CE" wp14:editId="0DD3893D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704" name="Imagen 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D32F3" w:rsidTr="00C41C98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693056" behindDoc="0" locked="0" layoutInCell="1" allowOverlap="1" wp14:anchorId="074498D1" wp14:editId="6DA7517B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705" name="Imagen 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CD32F3" w:rsidRDefault="00CD32F3" w:rsidP="00310F5C">
      <w:pPr>
        <w:rPr>
          <w:noProof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CD32F3" w:rsidTr="00C41C98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CD32F3" w:rsidRDefault="00CD32F3" w:rsidP="00C41C98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695104" behindDoc="1" locked="0" layoutInCell="1" allowOverlap="1" wp14:anchorId="46EDC76E" wp14:editId="2B08A898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706" name="Imagen 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D32F3" w:rsidTr="00C41C98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697152" behindDoc="0" locked="0" layoutInCell="1" allowOverlap="1" wp14:anchorId="06389CB3" wp14:editId="44E02B76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707" name="Imagen 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696128" behindDoc="0" locked="0" layoutInCell="1" allowOverlap="1" wp14:anchorId="66F01CB1" wp14:editId="24898F70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708" name="Imagen 7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D32F3" w:rsidTr="00C41C98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698176" behindDoc="0" locked="0" layoutInCell="1" allowOverlap="1" wp14:anchorId="4C508D0F" wp14:editId="49405C54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709" name="Imagen 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CD32F3" w:rsidRDefault="00CD32F3" w:rsidP="00310F5C">
      <w:pPr>
        <w:rPr>
          <w:noProof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CD32F3" w:rsidTr="00C41C98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CD32F3" w:rsidRDefault="00CD32F3" w:rsidP="00C41C98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00224" behindDoc="1" locked="0" layoutInCell="1" allowOverlap="1" wp14:anchorId="4522E13A" wp14:editId="66273852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710" name="Imagen 7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D32F3" w:rsidTr="00C41C98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02272" behindDoc="0" locked="0" layoutInCell="1" allowOverlap="1" wp14:anchorId="09A8A238" wp14:editId="2563FE8F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711" name="Imagen 7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01248" behindDoc="0" locked="0" layoutInCell="1" allowOverlap="1" wp14:anchorId="082980FB" wp14:editId="3B45C62C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712" name="Imagen 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D32F3" w:rsidTr="00C41C98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03296" behindDoc="0" locked="0" layoutInCell="1" allowOverlap="1" wp14:anchorId="7ED0472B" wp14:editId="17473DE0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713" name="Imagen 7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CD32F3" w:rsidRDefault="00CD32F3" w:rsidP="00310F5C">
      <w:pPr>
        <w:rPr>
          <w:noProof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CD32F3" w:rsidTr="00C41C98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CD32F3" w:rsidRDefault="00CD32F3" w:rsidP="00C41C98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05344" behindDoc="1" locked="0" layoutInCell="1" allowOverlap="1" wp14:anchorId="231D7A97" wp14:editId="3CF4BFE2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714" name="Imagen 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D32F3" w:rsidTr="00C41C98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07392" behindDoc="0" locked="0" layoutInCell="1" allowOverlap="1" wp14:anchorId="14721074" wp14:editId="76EDF353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715" name="Imagen 7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06368" behindDoc="0" locked="0" layoutInCell="1" allowOverlap="1" wp14:anchorId="219CB868" wp14:editId="145B2DFF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716" name="Imagen 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D32F3" w:rsidTr="00C41C98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08416" behindDoc="0" locked="0" layoutInCell="1" allowOverlap="1" wp14:anchorId="09005CAB" wp14:editId="6DEFB51B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717" name="Imagen 7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D32F3" w:rsidTr="00C41C98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CD32F3" w:rsidRDefault="00CD32F3" w:rsidP="00C41C98">
            <w:pPr>
              <w:spacing w:line="276" w:lineRule="auto"/>
              <w:jc w:val="both"/>
              <w:rPr>
                <w:noProof/>
                <w:lang w:val="es-MX"/>
              </w:rPr>
            </w:pPr>
          </w:p>
          <w:p w:rsidR="00CD32F3" w:rsidRDefault="00CD32F3" w:rsidP="00C41C98">
            <w:pPr>
              <w:spacing w:line="276" w:lineRule="auto"/>
              <w:jc w:val="both"/>
              <w:rPr>
                <w:noProof/>
                <w:lang w:val="es-MX"/>
              </w:rPr>
            </w:pPr>
          </w:p>
          <w:p w:rsidR="00CD32F3" w:rsidRDefault="00CD32F3" w:rsidP="00C41C98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10464" behindDoc="1" locked="0" layoutInCell="1" allowOverlap="1" wp14:anchorId="7A3C07CF" wp14:editId="6C047F51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718" name="Imagen 7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D32F3" w:rsidTr="00C41C98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13536" behindDoc="0" locked="0" layoutInCell="1" allowOverlap="1" wp14:anchorId="03952EA8" wp14:editId="0D2B899F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719" name="Imagen 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11488" behindDoc="0" locked="0" layoutInCell="1" allowOverlap="1" wp14:anchorId="5A4B6124" wp14:editId="18DA8DC1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721" name="Imagen 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D32F3" w:rsidTr="00C41C98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12512" behindDoc="0" locked="0" layoutInCell="1" allowOverlap="1" wp14:anchorId="137CD944" wp14:editId="37A7C95D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723" name="Imagen 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CD32F3" w:rsidRDefault="00CD32F3" w:rsidP="00CD32F3">
      <w:pPr>
        <w:rPr>
          <w:noProof/>
          <w:lang w:val="es-MX"/>
        </w:rPr>
      </w:pPr>
    </w:p>
    <w:p w:rsidR="00CD32F3" w:rsidRPr="00CD32F3" w:rsidRDefault="00CD32F3" w:rsidP="00CD32F3">
      <w:pPr>
        <w:rPr>
          <w:noProof/>
          <w:sz w:val="2"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CD32F3" w:rsidTr="00C41C98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CD32F3" w:rsidRDefault="00CD32F3" w:rsidP="00C41C98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14560" behindDoc="1" locked="0" layoutInCell="1" allowOverlap="1" wp14:anchorId="09E67F17" wp14:editId="6AA65258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724" name="Imagen 7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D32F3" w:rsidTr="00C41C98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16608" behindDoc="0" locked="0" layoutInCell="1" allowOverlap="1" wp14:anchorId="09B1F4A1" wp14:editId="0B02853B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725" name="Imagen 7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15584" behindDoc="0" locked="0" layoutInCell="1" allowOverlap="1" wp14:anchorId="7ABDD982" wp14:editId="604E4F74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726" name="Imagen 7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D32F3" w:rsidTr="00C41C98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17632" behindDoc="0" locked="0" layoutInCell="1" allowOverlap="1" wp14:anchorId="374AFF77" wp14:editId="53374867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727" name="Imagen 7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CD32F3" w:rsidRDefault="00CD32F3" w:rsidP="00CD32F3">
      <w:pPr>
        <w:rPr>
          <w:noProof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CD32F3" w:rsidTr="00C41C98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CD32F3" w:rsidRDefault="00CD32F3" w:rsidP="00C41C98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18656" behindDoc="1" locked="0" layoutInCell="1" allowOverlap="1" wp14:anchorId="0AE17EE6" wp14:editId="07CDEB1D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728" name="Imagen 7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D32F3" w:rsidTr="00C41C98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20704" behindDoc="0" locked="0" layoutInCell="1" allowOverlap="1" wp14:anchorId="01C17BCD" wp14:editId="76B706CA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729" name="Imagen 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19680" behindDoc="0" locked="0" layoutInCell="1" allowOverlap="1" wp14:anchorId="668C70BD" wp14:editId="34CDEF15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730" name="Imagen 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D32F3" w:rsidTr="00C41C98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21728" behindDoc="0" locked="0" layoutInCell="1" allowOverlap="1" wp14:anchorId="5B59CC19" wp14:editId="1EF7C243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731" name="Imagen 7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CD32F3" w:rsidRDefault="00CD32F3" w:rsidP="00CD32F3">
      <w:pPr>
        <w:rPr>
          <w:noProof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CD32F3" w:rsidTr="00C41C98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CD32F3" w:rsidRDefault="00CD32F3" w:rsidP="00C41C98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22752" behindDoc="1" locked="0" layoutInCell="1" allowOverlap="1" wp14:anchorId="21E43C63" wp14:editId="4BED76B5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732" name="Imagen 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D32F3" w:rsidTr="00C41C98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24800" behindDoc="0" locked="0" layoutInCell="1" allowOverlap="1" wp14:anchorId="6FEFE84D" wp14:editId="61AFB70D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733" name="Imagen 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23776" behindDoc="0" locked="0" layoutInCell="1" allowOverlap="1" wp14:anchorId="2D0E48E9" wp14:editId="180FEEA9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734" name="Imagen 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D32F3" w:rsidTr="00C41C98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25824" behindDoc="0" locked="0" layoutInCell="1" allowOverlap="1" wp14:anchorId="36437EF8" wp14:editId="566AC510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735" name="Imagen 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CD32F3" w:rsidRDefault="00CD32F3" w:rsidP="00CD32F3">
      <w:pPr>
        <w:rPr>
          <w:noProof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CD32F3" w:rsidTr="00C41C98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CD32F3" w:rsidRDefault="00CD32F3" w:rsidP="00C41C98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26848" behindDoc="1" locked="0" layoutInCell="1" allowOverlap="1" wp14:anchorId="5916CFE7" wp14:editId="5B32A9A2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768" name="Imagen 7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D32F3" w:rsidTr="00C41C98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28896" behindDoc="0" locked="0" layoutInCell="1" allowOverlap="1" wp14:anchorId="41A28817" wp14:editId="134BA4D6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769" name="Imagen 7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27872" behindDoc="0" locked="0" layoutInCell="1" allowOverlap="1" wp14:anchorId="57FF6E59" wp14:editId="7D39268B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770" name="Imagen 7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D32F3" w:rsidTr="00C41C98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29920" behindDoc="0" locked="0" layoutInCell="1" allowOverlap="1" wp14:anchorId="14889703" wp14:editId="571612F3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771" name="Imagen 7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CD32F3" w:rsidRDefault="00CD32F3" w:rsidP="00CD32F3">
      <w:pPr>
        <w:rPr>
          <w:noProof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CD32F3" w:rsidTr="00C41C98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CD32F3" w:rsidRDefault="00CD32F3" w:rsidP="00C41C98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30944" behindDoc="1" locked="0" layoutInCell="1" allowOverlap="1" wp14:anchorId="04E1CB59" wp14:editId="6542CB5A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772" name="Imagen 7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D32F3" w:rsidTr="00C41C98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32992" behindDoc="0" locked="0" layoutInCell="1" allowOverlap="1" wp14:anchorId="4E803A79" wp14:editId="28501AAF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773" name="Imagen 7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31968" behindDoc="0" locked="0" layoutInCell="1" allowOverlap="1" wp14:anchorId="241C868A" wp14:editId="7562233D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774" name="Imagen 7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D32F3" w:rsidTr="00C41C98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34016" behindDoc="0" locked="0" layoutInCell="1" allowOverlap="1" wp14:anchorId="50EEC376" wp14:editId="72CD59B6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775" name="Imagen 7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601AEE" w:rsidRDefault="00601AEE" w:rsidP="00601AEE">
            <w:pPr>
              <w:spacing w:line="276" w:lineRule="auto"/>
              <w:jc w:val="both"/>
              <w:rPr>
                <w:noProof/>
                <w:lang w:val="es-MX"/>
              </w:rPr>
            </w:pPr>
          </w:p>
          <w:p w:rsidR="00601AEE" w:rsidRDefault="00601AEE" w:rsidP="00601AEE">
            <w:pPr>
              <w:spacing w:line="276" w:lineRule="auto"/>
              <w:jc w:val="both"/>
              <w:rPr>
                <w:noProof/>
                <w:lang w:val="es-MX"/>
              </w:rPr>
            </w:pPr>
          </w:p>
          <w:p w:rsidR="00601AEE" w:rsidRDefault="00601AEE" w:rsidP="00601AEE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55200" behindDoc="1" locked="0" layoutInCell="1" allowOverlap="1" wp14:anchorId="0B78FC31" wp14:editId="3B6FA297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31" name="Imagen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58272" behindDoc="0" locked="0" layoutInCell="1" allowOverlap="1" wp14:anchorId="44BD5CF0" wp14:editId="2FA3341D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929" name="Imagen 9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56224" behindDoc="0" locked="0" layoutInCell="1" allowOverlap="1" wp14:anchorId="2312F69B" wp14:editId="298B6962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931" name="Imagen 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57248" behindDoc="0" locked="0" layoutInCell="1" allowOverlap="1" wp14:anchorId="64569C9B" wp14:editId="69C2D580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932" name="Imagen 9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601AEE" w:rsidRDefault="00601AEE" w:rsidP="00601AEE">
      <w:pPr>
        <w:rPr>
          <w:noProof/>
          <w:lang w:val="es-MX"/>
        </w:rPr>
      </w:pPr>
    </w:p>
    <w:p w:rsidR="00601AEE" w:rsidRPr="00CD32F3" w:rsidRDefault="00601AEE" w:rsidP="00601AEE">
      <w:pPr>
        <w:rPr>
          <w:noProof/>
          <w:sz w:val="2"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601AEE" w:rsidTr="00601AEE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601AEE" w:rsidRDefault="00601AEE" w:rsidP="00601AEE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59296" behindDoc="1" locked="0" layoutInCell="1" allowOverlap="1" wp14:anchorId="72857E9E" wp14:editId="06575B8D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933" name="Imagen 9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61344" behindDoc="0" locked="0" layoutInCell="1" allowOverlap="1" wp14:anchorId="605FF647" wp14:editId="5C77FBA0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934" name="Imagen 9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60320" behindDoc="0" locked="0" layoutInCell="1" allowOverlap="1" wp14:anchorId="01FD104E" wp14:editId="64673861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935" name="Imagen 9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62368" behindDoc="0" locked="0" layoutInCell="1" allowOverlap="1" wp14:anchorId="66EADC59" wp14:editId="5B141D85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936" name="Imagen 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601AEE" w:rsidRDefault="00601AEE" w:rsidP="00601AEE">
      <w:pPr>
        <w:rPr>
          <w:noProof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601AEE" w:rsidTr="00601AEE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601AEE" w:rsidRDefault="00601AEE" w:rsidP="00601AEE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63392" behindDoc="1" locked="0" layoutInCell="1" allowOverlap="1" wp14:anchorId="2DBD5354" wp14:editId="53329974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937" name="Imagen 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65440" behindDoc="0" locked="0" layoutInCell="1" allowOverlap="1" wp14:anchorId="5735CC1C" wp14:editId="45E42743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938" name="Imagen 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64416" behindDoc="0" locked="0" layoutInCell="1" allowOverlap="1" wp14:anchorId="5CC30E0E" wp14:editId="41FF0B53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939" name="Imagen 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66464" behindDoc="0" locked="0" layoutInCell="1" allowOverlap="1" wp14:anchorId="706239A1" wp14:editId="0349C476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940" name="Imagen 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601AEE" w:rsidRDefault="00601AEE" w:rsidP="00601AEE">
      <w:pPr>
        <w:rPr>
          <w:noProof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601AEE" w:rsidTr="00601AEE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601AEE" w:rsidRDefault="00601AEE" w:rsidP="00601AEE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67488" behindDoc="1" locked="0" layoutInCell="1" allowOverlap="1" wp14:anchorId="400296CB" wp14:editId="3E5FBEDE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941" name="Imagen 9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69536" behindDoc="0" locked="0" layoutInCell="1" allowOverlap="1" wp14:anchorId="7A2A2250" wp14:editId="3D7344D5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942" name="Imagen 9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68512" behindDoc="0" locked="0" layoutInCell="1" allowOverlap="1" wp14:anchorId="0A247D45" wp14:editId="34E66408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943" name="Imagen 9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70560" behindDoc="0" locked="0" layoutInCell="1" allowOverlap="1" wp14:anchorId="059867F1" wp14:editId="42D844A5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944" name="Imagen 9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601AEE" w:rsidRDefault="00601AEE" w:rsidP="00601AEE">
      <w:pPr>
        <w:rPr>
          <w:noProof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601AEE" w:rsidTr="00601AEE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601AEE" w:rsidRDefault="00601AEE" w:rsidP="00601AEE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71584" behindDoc="1" locked="0" layoutInCell="1" allowOverlap="1" wp14:anchorId="7DCE3B57" wp14:editId="6BC76ACB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945" name="Imagen 9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73632" behindDoc="0" locked="0" layoutInCell="1" allowOverlap="1" wp14:anchorId="5C58E70E" wp14:editId="59A4E0EC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946" name="Imagen 9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72608" behindDoc="0" locked="0" layoutInCell="1" allowOverlap="1" wp14:anchorId="25559999" wp14:editId="5FF25095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947" name="Imagen 9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74656" behindDoc="0" locked="0" layoutInCell="1" allowOverlap="1" wp14:anchorId="6E0A4156" wp14:editId="1A797EF3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948" name="Imagen 9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601AEE" w:rsidRDefault="00601AEE" w:rsidP="00601AEE">
      <w:pPr>
        <w:rPr>
          <w:noProof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601AEE" w:rsidTr="00601AEE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601AEE" w:rsidRDefault="00601AEE" w:rsidP="00601AEE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75680" behindDoc="1" locked="0" layoutInCell="1" allowOverlap="1" wp14:anchorId="4207E9BF" wp14:editId="449F2A70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949" name="Imagen 9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77728" behindDoc="0" locked="0" layoutInCell="1" allowOverlap="1" wp14:anchorId="292BF3AA" wp14:editId="162F8698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950" name="Imagen 9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76704" behindDoc="0" locked="0" layoutInCell="1" allowOverlap="1" wp14:anchorId="384B33C9" wp14:editId="380E7332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951" name="Imagen 9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78752" behindDoc="0" locked="0" layoutInCell="1" allowOverlap="1" wp14:anchorId="1D662274" wp14:editId="72447515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952" name="Imagen 9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601AEE" w:rsidRDefault="00601AEE" w:rsidP="00601AEE">
            <w:pPr>
              <w:spacing w:line="276" w:lineRule="auto"/>
              <w:jc w:val="both"/>
              <w:rPr>
                <w:noProof/>
                <w:lang w:val="es-MX"/>
              </w:rPr>
            </w:pPr>
          </w:p>
          <w:p w:rsidR="00601AEE" w:rsidRDefault="00601AEE" w:rsidP="00601AEE">
            <w:pPr>
              <w:spacing w:line="276" w:lineRule="auto"/>
              <w:jc w:val="both"/>
              <w:rPr>
                <w:noProof/>
                <w:lang w:val="es-MX"/>
              </w:rPr>
            </w:pPr>
          </w:p>
          <w:p w:rsidR="00601AEE" w:rsidRDefault="00601AEE" w:rsidP="00601AEE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80800" behindDoc="1" locked="0" layoutInCell="1" allowOverlap="1" wp14:anchorId="0B78FC31" wp14:editId="3B6FA297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953" name="Imagen 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83872" behindDoc="0" locked="0" layoutInCell="1" allowOverlap="1" wp14:anchorId="44BD5CF0" wp14:editId="2FA3341D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954" name="Imagen 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81824" behindDoc="0" locked="0" layoutInCell="1" allowOverlap="1" wp14:anchorId="2312F69B" wp14:editId="298B6962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955" name="Imagen 9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82848" behindDoc="0" locked="0" layoutInCell="1" allowOverlap="1" wp14:anchorId="64569C9B" wp14:editId="69C2D580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956" name="Imagen 9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601AEE" w:rsidRDefault="00601AEE" w:rsidP="00601AEE">
      <w:pPr>
        <w:rPr>
          <w:noProof/>
          <w:lang w:val="es-MX"/>
        </w:rPr>
      </w:pPr>
    </w:p>
    <w:p w:rsidR="00601AEE" w:rsidRPr="00CD32F3" w:rsidRDefault="00601AEE" w:rsidP="00601AEE">
      <w:pPr>
        <w:rPr>
          <w:noProof/>
          <w:sz w:val="2"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601AEE" w:rsidTr="00601AEE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601AEE" w:rsidRDefault="00601AEE" w:rsidP="00601AEE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84896" behindDoc="1" locked="0" layoutInCell="1" allowOverlap="1" wp14:anchorId="72857E9E" wp14:editId="06575B8D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957" name="Imagen 9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86944" behindDoc="0" locked="0" layoutInCell="1" allowOverlap="1" wp14:anchorId="605FF647" wp14:editId="5C77FBA0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959" name="Imagen 9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85920" behindDoc="0" locked="0" layoutInCell="1" allowOverlap="1" wp14:anchorId="01FD104E" wp14:editId="64673861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41" name="Imagen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87968" behindDoc="0" locked="0" layoutInCell="1" allowOverlap="1" wp14:anchorId="66EADC59" wp14:editId="5B141D85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50" name="Imagen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601AEE" w:rsidRDefault="00601AEE" w:rsidP="00601AEE">
      <w:pPr>
        <w:rPr>
          <w:noProof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601AEE" w:rsidTr="00601AEE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601AEE" w:rsidRDefault="00601AEE" w:rsidP="00601AEE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88992" behindDoc="1" locked="0" layoutInCell="1" allowOverlap="1" wp14:anchorId="2DBD5354" wp14:editId="53329974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62" name="Imagen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91040" behindDoc="0" locked="0" layoutInCell="1" allowOverlap="1" wp14:anchorId="5735CC1C" wp14:editId="45E42743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129" name="Imagen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90016" behindDoc="0" locked="0" layoutInCell="1" allowOverlap="1" wp14:anchorId="5CC30E0E" wp14:editId="41FF0B53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130" name="Imagen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92064" behindDoc="0" locked="0" layoutInCell="1" allowOverlap="1" wp14:anchorId="706239A1" wp14:editId="0349C476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131" name="Imagen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601AEE" w:rsidRDefault="00601AEE" w:rsidP="00601AEE">
      <w:pPr>
        <w:rPr>
          <w:noProof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601AEE" w:rsidTr="00601AEE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601AEE" w:rsidRDefault="00601AEE" w:rsidP="00601AEE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93088" behindDoc="1" locked="0" layoutInCell="1" allowOverlap="1" wp14:anchorId="400296CB" wp14:editId="3E5FBEDE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132" name="Imagen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95136" behindDoc="0" locked="0" layoutInCell="1" allowOverlap="1" wp14:anchorId="7A2A2250" wp14:editId="3D7344D5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133" name="Imagen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94112" behindDoc="0" locked="0" layoutInCell="1" allowOverlap="1" wp14:anchorId="0A247D45" wp14:editId="34E66408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134" name="Imagen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96160" behindDoc="0" locked="0" layoutInCell="1" allowOverlap="1" wp14:anchorId="059867F1" wp14:editId="42D844A5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135" name="Imagen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601AEE" w:rsidRDefault="00601AEE" w:rsidP="00601AEE">
      <w:pPr>
        <w:rPr>
          <w:noProof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601AEE" w:rsidTr="00601AEE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601AEE" w:rsidRDefault="00601AEE" w:rsidP="00601AEE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97184" behindDoc="1" locked="0" layoutInCell="1" allowOverlap="1" wp14:anchorId="7DCE3B57" wp14:editId="6BC76ACB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136" name="Imagen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99232" behindDoc="0" locked="0" layoutInCell="1" allowOverlap="1" wp14:anchorId="5C58E70E" wp14:editId="59A4E0EC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137" name="Imagen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98208" behindDoc="0" locked="0" layoutInCell="1" allowOverlap="1" wp14:anchorId="25559999" wp14:editId="5FF25095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138" name="Imagen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2000256" behindDoc="0" locked="0" layoutInCell="1" allowOverlap="1" wp14:anchorId="6E0A4156" wp14:editId="1A797EF3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139" name="Imagen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601AEE" w:rsidRDefault="00601AEE" w:rsidP="00601AEE">
      <w:pPr>
        <w:rPr>
          <w:noProof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601AEE" w:rsidTr="00601AEE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601AEE" w:rsidRDefault="00601AEE" w:rsidP="00601AEE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2001280" behindDoc="1" locked="0" layoutInCell="1" allowOverlap="1" wp14:anchorId="4207E9BF" wp14:editId="449F2A70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140" name="Imagen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2003328" behindDoc="0" locked="0" layoutInCell="1" allowOverlap="1" wp14:anchorId="292BF3AA" wp14:editId="162F8698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141" name="Imagen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2002304" behindDoc="0" locked="0" layoutInCell="1" allowOverlap="1" wp14:anchorId="384B33C9" wp14:editId="380E7332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142" name="Imagen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2004352" behindDoc="0" locked="0" layoutInCell="1" allowOverlap="1" wp14:anchorId="1D662274" wp14:editId="72447515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143" name="Imagen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601AEE" w:rsidRDefault="00601AEE" w:rsidP="00601AEE">
            <w:pPr>
              <w:spacing w:line="276" w:lineRule="auto"/>
              <w:jc w:val="both"/>
              <w:rPr>
                <w:noProof/>
                <w:lang w:val="es-MX"/>
              </w:rPr>
            </w:pPr>
          </w:p>
          <w:p w:rsidR="00601AEE" w:rsidRDefault="00601AEE" w:rsidP="00601AEE">
            <w:pPr>
              <w:spacing w:line="276" w:lineRule="auto"/>
              <w:jc w:val="both"/>
              <w:rPr>
                <w:noProof/>
                <w:lang w:val="es-MX"/>
              </w:rPr>
            </w:pPr>
          </w:p>
          <w:p w:rsidR="00601AEE" w:rsidRDefault="00601AEE" w:rsidP="00601AEE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2006400" behindDoc="1" locked="0" layoutInCell="1" allowOverlap="1" wp14:anchorId="0B78FC31" wp14:editId="3B6FA297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144" name="Imagen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2009472" behindDoc="0" locked="0" layoutInCell="1" allowOverlap="1" wp14:anchorId="44BD5CF0" wp14:editId="2FA3341D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145" name="Imagen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2007424" behindDoc="0" locked="0" layoutInCell="1" allowOverlap="1" wp14:anchorId="2312F69B" wp14:editId="298B6962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146" name="Imagen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2008448" behindDoc="0" locked="0" layoutInCell="1" allowOverlap="1" wp14:anchorId="64569C9B" wp14:editId="69C2D580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147" name="Imagen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601AEE" w:rsidRDefault="00601AEE" w:rsidP="00601AEE">
      <w:pPr>
        <w:rPr>
          <w:noProof/>
          <w:lang w:val="es-MX"/>
        </w:rPr>
      </w:pPr>
    </w:p>
    <w:p w:rsidR="00601AEE" w:rsidRPr="00CD32F3" w:rsidRDefault="00601AEE" w:rsidP="00601AEE">
      <w:pPr>
        <w:rPr>
          <w:noProof/>
          <w:sz w:val="2"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601AEE" w:rsidTr="00601AEE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601AEE" w:rsidRDefault="00601AEE" w:rsidP="00601AEE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2010496" behindDoc="1" locked="0" layoutInCell="1" allowOverlap="1" wp14:anchorId="72857E9E" wp14:editId="06575B8D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148" name="Imagen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2012544" behindDoc="0" locked="0" layoutInCell="1" allowOverlap="1" wp14:anchorId="605FF647" wp14:editId="5C77FBA0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149" name="Imagen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2011520" behindDoc="0" locked="0" layoutInCell="1" allowOverlap="1" wp14:anchorId="01FD104E" wp14:editId="64673861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150" name="Imagen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2013568" behindDoc="0" locked="0" layoutInCell="1" allowOverlap="1" wp14:anchorId="66EADC59" wp14:editId="5B141D85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151" name="Imagen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601AEE" w:rsidRDefault="00601AEE" w:rsidP="00601AEE">
      <w:pPr>
        <w:rPr>
          <w:noProof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601AEE" w:rsidTr="00601AEE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601AEE" w:rsidRDefault="00601AEE" w:rsidP="00601AEE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2014592" behindDoc="1" locked="0" layoutInCell="1" allowOverlap="1" wp14:anchorId="2DBD5354" wp14:editId="53329974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152" name="Imagen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2016640" behindDoc="0" locked="0" layoutInCell="1" allowOverlap="1" wp14:anchorId="5735CC1C" wp14:editId="45E42743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153" name="Imagen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2015616" behindDoc="0" locked="0" layoutInCell="1" allowOverlap="1" wp14:anchorId="5CC30E0E" wp14:editId="41FF0B53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154" name="Imagen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2017664" behindDoc="0" locked="0" layoutInCell="1" allowOverlap="1" wp14:anchorId="706239A1" wp14:editId="0349C476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155" name="Imagen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601AEE" w:rsidRDefault="00601AEE" w:rsidP="00601AEE">
      <w:pPr>
        <w:rPr>
          <w:noProof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601AEE" w:rsidTr="00601AEE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601AEE" w:rsidRDefault="00601AEE" w:rsidP="00601AEE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2018688" behindDoc="1" locked="0" layoutInCell="1" allowOverlap="1" wp14:anchorId="400296CB" wp14:editId="3E5FBEDE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156" name="Imagen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2020736" behindDoc="0" locked="0" layoutInCell="1" allowOverlap="1" wp14:anchorId="7A2A2250" wp14:editId="3D7344D5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158" name="Imagen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2019712" behindDoc="0" locked="0" layoutInCell="1" allowOverlap="1" wp14:anchorId="0A247D45" wp14:editId="34E66408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159" name="Imagen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2021760" behindDoc="0" locked="0" layoutInCell="1" allowOverlap="1" wp14:anchorId="059867F1" wp14:editId="42D844A5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224" name="Imagen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601AEE" w:rsidRDefault="00601AEE" w:rsidP="00601AEE">
      <w:pPr>
        <w:rPr>
          <w:noProof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601AEE" w:rsidTr="00601AEE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601AEE" w:rsidRDefault="00601AEE" w:rsidP="00601AEE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2022784" behindDoc="1" locked="0" layoutInCell="1" allowOverlap="1" wp14:anchorId="7DCE3B57" wp14:editId="6BC76ACB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234" name="Imagen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2024832" behindDoc="0" locked="0" layoutInCell="1" allowOverlap="1" wp14:anchorId="5C58E70E" wp14:editId="59A4E0EC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243" name="Imagen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2023808" behindDoc="0" locked="0" layoutInCell="1" allowOverlap="1" wp14:anchorId="25559999" wp14:editId="5FF25095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254" name="Imagen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2025856" behindDoc="0" locked="0" layoutInCell="1" allowOverlap="1" wp14:anchorId="6E0A4156" wp14:editId="1A797EF3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255" name="Imagen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601AEE" w:rsidRDefault="00601AEE" w:rsidP="00601AEE">
      <w:pPr>
        <w:rPr>
          <w:noProof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601AEE" w:rsidTr="00601AEE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601AEE" w:rsidRDefault="00601AEE" w:rsidP="00601AEE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2026880" behindDoc="1" locked="0" layoutInCell="1" allowOverlap="1" wp14:anchorId="4207E9BF" wp14:editId="449F2A70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780" name="Imagen 7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2028928" behindDoc="0" locked="0" layoutInCell="1" allowOverlap="1" wp14:anchorId="292BF3AA" wp14:editId="162F8698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781" name="Imagen 7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2027904" behindDoc="0" locked="0" layoutInCell="1" allowOverlap="1" wp14:anchorId="384B33C9" wp14:editId="380E7332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783" name="Imagen 7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2029952" behindDoc="0" locked="0" layoutInCell="1" allowOverlap="1" wp14:anchorId="1D662274" wp14:editId="72447515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796" name="Imagen 7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4446CB" w:rsidRPr="00CD32F3" w:rsidRDefault="00D01BBF" w:rsidP="00601AEE">
      <w:pPr>
        <w:pStyle w:val="Puesto"/>
        <w:rPr>
          <w:noProof/>
          <w:sz w:val="56"/>
          <w:lang w:val="es-MX"/>
        </w:rPr>
      </w:pPr>
      <w:r>
        <w:rPr>
          <w:b/>
          <w:noProof/>
          <w:color w:val="auto"/>
          <w:sz w:val="40"/>
          <w:lang w:val="es-ES" w:eastAsia="es-ES"/>
        </w:rPr>
        <w:lastRenderedPageBreak/>
        <w:drawing>
          <wp:anchor distT="0" distB="0" distL="114300" distR="114300" simplePos="0" relativeHeight="251795456" behindDoc="0" locked="0" layoutInCell="1" allowOverlap="1" wp14:anchorId="50DB6031" wp14:editId="0B0627AC">
            <wp:simplePos x="0" y="0"/>
            <wp:positionH relativeFrom="margin">
              <wp:posOffset>4902570</wp:posOffset>
            </wp:positionH>
            <wp:positionV relativeFrom="paragraph">
              <wp:posOffset>23780</wp:posOffset>
            </wp:positionV>
            <wp:extent cx="1576070" cy="877570"/>
            <wp:effectExtent l="0" t="0" r="5080" b="0"/>
            <wp:wrapNone/>
            <wp:docPr id="872" name="Imagen 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" name="bc3baho-comienzo-de-curso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6070" cy="877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46CB" w:rsidRPr="00CD32F3">
        <w:rPr>
          <w:noProof/>
          <w:sz w:val="56"/>
          <w:lang w:val="es-MX"/>
        </w:rPr>
        <w:t>Directorio Telefónico</w:t>
      </w:r>
    </w:p>
    <w:p w:rsidR="004446CB" w:rsidRDefault="004446CB" w:rsidP="004446CB">
      <w:pPr>
        <w:rPr>
          <w:b/>
          <w:noProof/>
          <w:color w:val="auto"/>
          <w:sz w:val="40"/>
          <w:lang w:val="es-MX"/>
        </w:rPr>
      </w:pPr>
      <w:r>
        <w:rPr>
          <w:b/>
          <w:noProof/>
          <w:color w:val="auto"/>
          <w:sz w:val="40"/>
          <w:lang w:val="es-MX"/>
        </w:rPr>
        <w:t>(Personal)</w:t>
      </w:r>
      <w:r w:rsidR="00D01BBF" w:rsidRPr="00D01BBF">
        <w:rPr>
          <w:b/>
          <w:noProof/>
          <w:color w:val="auto"/>
          <w:sz w:val="40"/>
          <w:lang w:val="es-MX" w:eastAsia="es-MX"/>
        </w:rPr>
        <w:t xml:space="preserve"> 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4446CB" w:rsidTr="00C41C98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4446CB" w:rsidRDefault="004446CB" w:rsidP="00C41C98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36064" behindDoc="1" locked="0" layoutInCell="1" allowOverlap="1" wp14:anchorId="0335B547" wp14:editId="3E7819D8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823" name="Imagen 8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446CB" w:rsidTr="00C41C98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39136" behindDoc="0" locked="0" layoutInCell="1" allowOverlap="1" wp14:anchorId="20843E07" wp14:editId="0C4C52C3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824" name="Imagen 8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37088" behindDoc="0" locked="0" layoutInCell="1" allowOverlap="1" wp14:anchorId="670FA980" wp14:editId="5EE68936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825" name="Imagen 8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446CB" w:rsidTr="00C41C98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38112" behindDoc="0" locked="0" layoutInCell="1" allowOverlap="1" wp14:anchorId="4D2AC42B" wp14:editId="7CB48081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826" name="Imagen 8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4446CB" w:rsidRDefault="004446CB" w:rsidP="004446CB">
      <w:pPr>
        <w:rPr>
          <w:noProof/>
          <w:lang w:val="es-MX"/>
        </w:rPr>
      </w:pPr>
    </w:p>
    <w:p w:rsidR="004446CB" w:rsidRPr="00CD32F3" w:rsidRDefault="004446CB" w:rsidP="004446CB">
      <w:pPr>
        <w:rPr>
          <w:noProof/>
          <w:sz w:val="2"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4446CB" w:rsidTr="00C41C98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4446CB" w:rsidRDefault="004446CB" w:rsidP="00C41C98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40160" behindDoc="1" locked="0" layoutInCell="1" allowOverlap="1" wp14:anchorId="33B2E1BB" wp14:editId="708A88FD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827" name="Imagen 8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446CB" w:rsidTr="00C41C98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42208" behindDoc="0" locked="0" layoutInCell="1" allowOverlap="1" wp14:anchorId="0DB64BBF" wp14:editId="25849F5A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828" name="Imagen 8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41184" behindDoc="0" locked="0" layoutInCell="1" allowOverlap="1" wp14:anchorId="6BE205AD" wp14:editId="5900B0B6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829" name="Imagen 8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446CB" w:rsidTr="00C41C98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43232" behindDoc="0" locked="0" layoutInCell="1" allowOverlap="1" wp14:anchorId="0A88217E" wp14:editId="23799D6A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830" name="Imagen 8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4446CB" w:rsidRDefault="004446CB" w:rsidP="004446CB">
      <w:pPr>
        <w:rPr>
          <w:noProof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4446CB" w:rsidTr="00C41C98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4446CB" w:rsidRDefault="004446CB" w:rsidP="00C41C98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44256" behindDoc="1" locked="0" layoutInCell="1" allowOverlap="1" wp14:anchorId="0B98BFA8" wp14:editId="7DFD42D4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831" name="Imagen 8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446CB" w:rsidTr="00C41C98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46304" behindDoc="0" locked="0" layoutInCell="1" allowOverlap="1" wp14:anchorId="77F9C50F" wp14:editId="4409CF01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192" name="Imagen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45280" behindDoc="0" locked="0" layoutInCell="1" allowOverlap="1" wp14:anchorId="47572B43" wp14:editId="76237145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193" name="Imagen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446CB" w:rsidTr="00C41C98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47328" behindDoc="0" locked="0" layoutInCell="1" allowOverlap="1" wp14:anchorId="48BD4C4B" wp14:editId="2124A633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194" name="Imagen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4446CB" w:rsidRDefault="004446CB" w:rsidP="004446CB">
      <w:pPr>
        <w:rPr>
          <w:noProof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4446CB" w:rsidTr="00C41C98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4446CB" w:rsidRDefault="004446CB" w:rsidP="00C41C98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48352" behindDoc="1" locked="0" layoutInCell="1" allowOverlap="1" wp14:anchorId="1608BAE9" wp14:editId="67F741F3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195" name="Imagen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446CB" w:rsidTr="00C41C98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50400" behindDoc="0" locked="0" layoutInCell="1" allowOverlap="1" wp14:anchorId="13AA0828" wp14:editId="7D07AA30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196" name="Imagen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49376" behindDoc="0" locked="0" layoutInCell="1" allowOverlap="1" wp14:anchorId="2A18F477" wp14:editId="1A674AFB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197" name="Imagen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446CB" w:rsidTr="00C41C98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51424" behindDoc="0" locked="0" layoutInCell="1" allowOverlap="1" wp14:anchorId="07B4392F" wp14:editId="280263D1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198" name="Imagen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4446CB" w:rsidRDefault="004446CB" w:rsidP="004446CB">
      <w:pPr>
        <w:rPr>
          <w:noProof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4446CB" w:rsidTr="00C41C98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4446CB" w:rsidRDefault="004446CB" w:rsidP="00C41C98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52448" behindDoc="1" locked="0" layoutInCell="1" allowOverlap="1" wp14:anchorId="7EBC150D" wp14:editId="1080828B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199" name="Imagen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446CB" w:rsidTr="00C41C98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54496" behindDoc="0" locked="0" layoutInCell="1" allowOverlap="1" wp14:anchorId="2D1CDAD9" wp14:editId="47049431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200" name="Imagen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53472" behindDoc="0" locked="0" layoutInCell="1" allowOverlap="1" wp14:anchorId="15B60215" wp14:editId="027A90C9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201" name="Imagen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446CB" w:rsidTr="00C41C98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55520" behindDoc="0" locked="0" layoutInCell="1" allowOverlap="1" wp14:anchorId="3311287E" wp14:editId="344B2977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202" name="Imagen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4446CB" w:rsidRDefault="004446CB" w:rsidP="004446CB">
      <w:pPr>
        <w:rPr>
          <w:noProof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4446CB" w:rsidTr="00C41C98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4446CB" w:rsidRDefault="004446CB" w:rsidP="00C41C98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56544" behindDoc="1" locked="0" layoutInCell="1" allowOverlap="1" wp14:anchorId="428293D8" wp14:editId="266EA89A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203" name="Imagen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446CB" w:rsidTr="00C41C98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58592" behindDoc="0" locked="0" layoutInCell="1" allowOverlap="1" wp14:anchorId="7E46DB55" wp14:editId="7F593F57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204" name="Imagen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57568" behindDoc="0" locked="0" layoutInCell="1" allowOverlap="1" wp14:anchorId="1DDFE95D" wp14:editId="320858E5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205" name="Imagen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446CB" w:rsidTr="00C41C98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59616" behindDoc="0" locked="0" layoutInCell="1" allowOverlap="1" wp14:anchorId="0547274E" wp14:editId="15BB9436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206" name="Imagen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446CB" w:rsidTr="00C41C98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4446CB" w:rsidRDefault="004446CB" w:rsidP="00C41C98">
            <w:pPr>
              <w:spacing w:line="276" w:lineRule="auto"/>
              <w:jc w:val="both"/>
              <w:rPr>
                <w:noProof/>
                <w:lang w:val="es-MX"/>
              </w:rPr>
            </w:pPr>
          </w:p>
          <w:p w:rsidR="004446CB" w:rsidRDefault="004446CB" w:rsidP="00C41C98">
            <w:pPr>
              <w:spacing w:line="276" w:lineRule="auto"/>
              <w:jc w:val="both"/>
              <w:rPr>
                <w:noProof/>
                <w:lang w:val="es-MX"/>
              </w:rPr>
            </w:pPr>
          </w:p>
          <w:p w:rsidR="004446CB" w:rsidRDefault="004446CB" w:rsidP="00C41C98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61664" behindDoc="1" locked="0" layoutInCell="1" allowOverlap="1" wp14:anchorId="4A85D408" wp14:editId="0B2401C3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207" name="Imagen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446CB" w:rsidTr="00C41C98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64736" behindDoc="0" locked="0" layoutInCell="1" allowOverlap="1" wp14:anchorId="7F645AEC" wp14:editId="4800FBB5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208" name="Imagen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62688" behindDoc="0" locked="0" layoutInCell="1" allowOverlap="1" wp14:anchorId="68C51EDA" wp14:editId="6D3D71B3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209" name="Imagen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446CB" w:rsidTr="00C41C98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63712" behindDoc="0" locked="0" layoutInCell="1" allowOverlap="1" wp14:anchorId="693FDE6E" wp14:editId="52450C49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210" name="Imagen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4446CB" w:rsidRDefault="004446CB" w:rsidP="004446CB">
      <w:pPr>
        <w:rPr>
          <w:noProof/>
          <w:lang w:val="es-MX"/>
        </w:rPr>
      </w:pPr>
    </w:p>
    <w:p w:rsidR="004446CB" w:rsidRPr="00CD32F3" w:rsidRDefault="004446CB" w:rsidP="004446CB">
      <w:pPr>
        <w:rPr>
          <w:noProof/>
          <w:sz w:val="2"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4446CB" w:rsidTr="00C41C98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4446CB" w:rsidRDefault="004446CB" w:rsidP="00C41C98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65760" behindDoc="1" locked="0" layoutInCell="1" allowOverlap="1" wp14:anchorId="3DF51CB1" wp14:editId="7F5A99C6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211" name="Imagen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446CB" w:rsidTr="00C41C98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67808" behindDoc="0" locked="0" layoutInCell="1" allowOverlap="1" wp14:anchorId="51CA3B36" wp14:editId="564E713D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212" name="Imagen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66784" behindDoc="0" locked="0" layoutInCell="1" allowOverlap="1" wp14:anchorId="1A5B1D36" wp14:editId="347C513F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213" name="Imagen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446CB" w:rsidTr="00C41C98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68832" behindDoc="0" locked="0" layoutInCell="1" allowOverlap="1" wp14:anchorId="2045B34F" wp14:editId="2CFC93E0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214" name="Imagen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4446CB" w:rsidRDefault="004446CB" w:rsidP="004446CB">
      <w:pPr>
        <w:rPr>
          <w:noProof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4446CB" w:rsidTr="00C41C98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4446CB" w:rsidRDefault="004446CB" w:rsidP="00C41C98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69856" behindDoc="1" locked="0" layoutInCell="1" allowOverlap="1" wp14:anchorId="70C1B85C" wp14:editId="52CAA645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215" name="Imagen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446CB" w:rsidTr="00C41C98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71904" behindDoc="0" locked="0" layoutInCell="1" allowOverlap="1" wp14:anchorId="435980DB" wp14:editId="5BB11897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216" name="Imagen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70880" behindDoc="0" locked="0" layoutInCell="1" allowOverlap="1" wp14:anchorId="34093A30" wp14:editId="610A1B67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218" name="Imagen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446CB" w:rsidTr="00C41C98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72928" behindDoc="0" locked="0" layoutInCell="1" allowOverlap="1" wp14:anchorId="5BCA21B2" wp14:editId="747B9D5A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219" name="Imagen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4446CB" w:rsidRDefault="004446CB" w:rsidP="004446CB">
      <w:pPr>
        <w:rPr>
          <w:noProof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4446CB" w:rsidTr="00C41C98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4446CB" w:rsidRDefault="004446CB" w:rsidP="00C41C98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73952" behindDoc="1" locked="0" layoutInCell="1" allowOverlap="1" wp14:anchorId="455070EB" wp14:editId="3A08BE83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220" name="Imagen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446CB" w:rsidTr="00C41C98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76000" behindDoc="0" locked="0" layoutInCell="1" allowOverlap="1" wp14:anchorId="7C818AF1" wp14:editId="10BC3A36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221" name="Imagen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74976" behindDoc="0" locked="0" layoutInCell="1" allowOverlap="1" wp14:anchorId="2011EA6F" wp14:editId="6A5B5C5E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222" name="Imagen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446CB" w:rsidTr="00C41C98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77024" behindDoc="0" locked="0" layoutInCell="1" allowOverlap="1" wp14:anchorId="4DF37D41" wp14:editId="1119112A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223" name="Imagen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4446CB" w:rsidRDefault="004446CB" w:rsidP="004446CB">
      <w:pPr>
        <w:rPr>
          <w:noProof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4446CB" w:rsidTr="00C41C98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4446CB" w:rsidRDefault="004446CB" w:rsidP="00C41C98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78048" behindDoc="1" locked="0" layoutInCell="1" allowOverlap="1" wp14:anchorId="09B436FA" wp14:editId="61ADC991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832" name="Imagen 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446CB" w:rsidTr="00C41C98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80096" behindDoc="0" locked="0" layoutInCell="1" allowOverlap="1" wp14:anchorId="631ABB15" wp14:editId="1387F4B1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833" name="Imagen 8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79072" behindDoc="0" locked="0" layoutInCell="1" allowOverlap="1" wp14:anchorId="61C2D888" wp14:editId="0AF9B605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834" name="Imagen 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446CB" w:rsidTr="00C41C98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81120" behindDoc="0" locked="0" layoutInCell="1" allowOverlap="1" wp14:anchorId="28C8A4C6" wp14:editId="34661A4B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835" name="Imagen 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4446CB" w:rsidRDefault="004446CB" w:rsidP="004446CB">
      <w:pPr>
        <w:rPr>
          <w:noProof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4446CB" w:rsidTr="00C41C98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4446CB" w:rsidRDefault="004446CB" w:rsidP="00C41C98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82144" behindDoc="1" locked="0" layoutInCell="1" allowOverlap="1" wp14:anchorId="4C0B8B55" wp14:editId="71ED1EC8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836" name="Imagen 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446CB" w:rsidTr="00C41C98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84192" behindDoc="0" locked="0" layoutInCell="1" allowOverlap="1" wp14:anchorId="30C2D5DE" wp14:editId="3D937F30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837" name="Imagen 8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83168" behindDoc="0" locked="0" layoutInCell="1" allowOverlap="1" wp14:anchorId="5E833099" wp14:editId="69EC4774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838" name="Imagen 8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446CB" w:rsidTr="00C41C98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85216" behindDoc="0" locked="0" layoutInCell="1" allowOverlap="1" wp14:anchorId="287E203B" wp14:editId="09A75147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839" name="Imagen 8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6D40F9" w:rsidRDefault="00E83805" w:rsidP="00E8092D">
      <w:pPr>
        <w:pStyle w:val="Puesto"/>
        <w:rPr>
          <w:noProof/>
          <w:sz w:val="56"/>
          <w:lang w:val="es-MX"/>
        </w:rPr>
      </w:pPr>
      <w:r>
        <w:rPr>
          <w:noProof/>
          <w:sz w:val="56"/>
          <w:lang w:val="es-ES" w:eastAsia="es-ES"/>
        </w:rPr>
        <w:lastRenderedPageBreak/>
        <w:drawing>
          <wp:anchor distT="0" distB="0" distL="114300" distR="114300" simplePos="0" relativeHeight="251800576" behindDoc="0" locked="0" layoutInCell="1" allowOverlap="1" wp14:anchorId="05CCB84D" wp14:editId="19C70C9C">
            <wp:simplePos x="0" y="0"/>
            <wp:positionH relativeFrom="margin">
              <wp:posOffset>4768609</wp:posOffset>
            </wp:positionH>
            <wp:positionV relativeFrom="paragraph">
              <wp:posOffset>-591185</wp:posOffset>
            </wp:positionV>
            <wp:extent cx="961368" cy="1262458"/>
            <wp:effectExtent l="0" t="0" r="0" b="0"/>
            <wp:wrapNone/>
            <wp:docPr id="874" name="Imagen 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" name="buho8 copy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1368" cy="12624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092D" w:rsidRPr="00E8092D">
        <w:rPr>
          <w:noProof/>
          <w:sz w:val="56"/>
          <w:lang w:val="es-MX"/>
        </w:rPr>
        <w:t>Cumpleaños</w:t>
      </w:r>
    </w:p>
    <w:p w:rsidR="00AD2BEE" w:rsidRPr="00AD2BEE" w:rsidRDefault="00AD2BEE" w:rsidP="00AD2BEE">
      <w:pPr>
        <w:rPr>
          <w:lang w:val="es-MX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283"/>
        <w:gridCol w:w="3119"/>
        <w:gridCol w:w="283"/>
        <w:gridCol w:w="2879"/>
      </w:tblGrid>
      <w:tr w:rsidR="00CC3B7F" w:rsidTr="0054131C">
        <w:tc>
          <w:tcPr>
            <w:tcW w:w="2547" w:type="dxa"/>
            <w:tcBorders>
              <w:right w:val="nil"/>
            </w:tcBorders>
            <w:shd w:val="clear" w:color="auto" w:fill="FFC000"/>
          </w:tcPr>
          <w:p w:rsidR="00CC3B7F" w:rsidRPr="00D9424F" w:rsidRDefault="00CC3B7F" w:rsidP="00AD2BEE">
            <w:pPr>
              <w:rPr>
                <w:b/>
                <w:color w:val="auto"/>
                <w:lang w:val="es-MX"/>
              </w:rPr>
            </w:pPr>
            <w:r w:rsidRPr="00D9424F">
              <w:rPr>
                <w:b/>
                <w:color w:val="auto"/>
                <w:lang w:val="es-MX"/>
              </w:rPr>
              <w:t>Enero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CC3B7F" w:rsidRPr="00D9424F" w:rsidRDefault="00CC3B7F" w:rsidP="00AD2BEE">
            <w:pPr>
              <w:rPr>
                <w:b/>
                <w:color w:val="auto"/>
                <w:lang w:val="es-MX"/>
              </w:rPr>
            </w:pPr>
          </w:p>
        </w:tc>
        <w:tc>
          <w:tcPr>
            <w:tcW w:w="3119" w:type="dxa"/>
            <w:tcBorders>
              <w:left w:val="nil"/>
              <w:right w:val="nil"/>
            </w:tcBorders>
            <w:shd w:val="clear" w:color="auto" w:fill="00B0F0"/>
          </w:tcPr>
          <w:p w:rsidR="00CC3B7F" w:rsidRPr="00D9424F" w:rsidRDefault="00CC3B7F" w:rsidP="00AD2BEE">
            <w:pPr>
              <w:rPr>
                <w:b/>
                <w:color w:val="auto"/>
                <w:lang w:val="es-MX"/>
              </w:rPr>
            </w:pPr>
            <w:r w:rsidRPr="00D9424F">
              <w:rPr>
                <w:b/>
                <w:color w:val="auto"/>
                <w:lang w:val="es-MX"/>
              </w:rPr>
              <w:t>Febrero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CC3B7F" w:rsidRPr="00D9424F" w:rsidRDefault="00CC3B7F" w:rsidP="00AD2BEE">
            <w:pPr>
              <w:rPr>
                <w:b/>
                <w:color w:val="auto"/>
                <w:lang w:val="es-MX"/>
              </w:rPr>
            </w:pPr>
          </w:p>
        </w:tc>
        <w:tc>
          <w:tcPr>
            <w:tcW w:w="2879" w:type="dxa"/>
            <w:tcBorders>
              <w:left w:val="nil"/>
            </w:tcBorders>
            <w:shd w:val="clear" w:color="auto" w:fill="00CC00"/>
          </w:tcPr>
          <w:p w:rsidR="00CC3B7F" w:rsidRPr="00D9424F" w:rsidRDefault="00CC3B7F" w:rsidP="00AD2BEE">
            <w:pPr>
              <w:rPr>
                <w:b/>
                <w:color w:val="auto"/>
                <w:lang w:val="es-MX"/>
              </w:rPr>
            </w:pPr>
            <w:r w:rsidRPr="00D9424F">
              <w:rPr>
                <w:b/>
                <w:color w:val="auto"/>
                <w:lang w:val="es-MX"/>
              </w:rPr>
              <w:t>Marzo</w:t>
            </w:r>
          </w:p>
        </w:tc>
      </w:tr>
      <w:tr w:rsidR="00D9424F" w:rsidTr="0054131C">
        <w:tc>
          <w:tcPr>
            <w:tcW w:w="2547" w:type="dxa"/>
            <w:tcBorders>
              <w:right w:val="nil"/>
            </w:tcBorders>
          </w:tcPr>
          <w:p w:rsidR="00D9424F" w:rsidRDefault="00D9424F" w:rsidP="00AD2BEE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D9424F" w:rsidRDefault="00D9424F" w:rsidP="00AD2BEE">
            <w:pPr>
              <w:rPr>
                <w:lang w:val="es-MX"/>
              </w:rPr>
            </w:pPr>
          </w:p>
        </w:tc>
        <w:tc>
          <w:tcPr>
            <w:tcW w:w="3119" w:type="dxa"/>
            <w:tcBorders>
              <w:left w:val="nil"/>
              <w:right w:val="nil"/>
            </w:tcBorders>
          </w:tcPr>
          <w:p w:rsidR="00D9424F" w:rsidRDefault="00D9424F" w:rsidP="00AD2BEE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D9424F" w:rsidRDefault="00D9424F" w:rsidP="00AD2BEE">
            <w:pPr>
              <w:rPr>
                <w:lang w:val="es-MX"/>
              </w:rPr>
            </w:pPr>
          </w:p>
        </w:tc>
        <w:tc>
          <w:tcPr>
            <w:tcW w:w="2879" w:type="dxa"/>
            <w:tcBorders>
              <w:left w:val="nil"/>
            </w:tcBorders>
          </w:tcPr>
          <w:p w:rsidR="00D9424F" w:rsidRDefault="00D9424F" w:rsidP="00AD2BEE">
            <w:pPr>
              <w:rPr>
                <w:lang w:val="es-MX"/>
              </w:rPr>
            </w:pPr>
          </w:p>
        </w:tc>
      </w:tr>
      <w:tr w:rsidR="00D9424F" w:rsidTr="0054131C">
        <w:tc>
          <w:tcPr>
            <w:tcW w:w="2547" w:type="dxa"/>
            <w:tcBorders>
              <w:right w:val="nil"/>
            </w:tcBorders>
          </w:tcPr>
          <w:p w:rsidR="00D9424F" w:rsidRDefault="00D9424F" w:rsidP="00AD2BEE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D9424F" w:rsidRDefault="00D9424F" w:rsidP="00AD2BEE">
            <w:pPr>
              <w:rPr>
                <w:lang w:val="es-MX"/>
              </w:rPr>
            </w:pPr>
          </w:p>
        </w:tc>
        <w:tc>
          <w:tcPr>
            <w:tcW w:w="3119" w:type="dxa"/>
            <w:tcBorders>
              <w:left w:val="nil"/>
              <w:right w:val="nil"/>
            </w:tcBorders>
          </w:tcPr>
          <w:p w:rsidR="00D9424F" w:rsidRDefault="00D9424F" w:rsidP="00AD2BEE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D9424F" w:rsidRDefault="00D9424F" w:rsidP="00AD2BEE">
            <w:pPr>
              <w:rPr>
                <w:lang w:val="es-MX"/>
              </w:rPr>
            </w:pPr>
          </w:p>
        </w:tc>
        <w:tc>
          <w:tcPr>
            <w:tcW w:w="2879" w:type="dxa"/>
            <w:tcBorders>
              <w:left w:val="nil"/>
            </w:tcBorders>
          </w:tcPr>
          <w:p w:rsidR="00D9424F" w:rsidRDefault="00D9424F" w:rsidP="00AD2BEE">
            <w:pPr>
              <w:rPr>
                <w:lang w:val="es-MX"/>
              </w:rPr>
            </w:pPr>
          </w:p>
        </w:tc>
      </w:tr>
      <w:tr w:rsidR="00D9424F" w:rsidTr="0054131C">
        <w:tc>
          <w:tcPr>
            <w:tcW w:w="2547" w:type="dxa"/>
            <w:tcBorders>
              <w:right w:val="nil"/>
            </w:tcBorders>
          </w:tcPr>
          <w:p w:rsidR="00D9424F" w:rsidRDefault="00D9424F" w:rsidP="00AD2BEE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D9424F" w:rsidRDefault="00D9424F" w:rsidP="00AD2BEE">
            <w:pPr>
              <w:rPr>
                <w:lang w:val="es-MX"/>
              </w:rPr>
            </w:pPr>
          </w:p>
        </w:tc>
        <w:tc>
          <w:tcPr>
            <w:tcW w:w="3119" w:type="dxa"/>
            <w:tcBorders>
              <w:left w:val="nil"/>
              <w:right w:val="nil"/>
            </w:tcBorders>
          </w:tcPr>
          <w:p w:rsidR="00D9424F" w:rsidRDefault="00D9424F" w:rsidP="00AD2BEE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D9424F" w:rsidRDefault="00D9424F" w:rsidP="00AD2BEE">
            <w:pPr>
              <w:rPr>
                <w:lang w:val="es-MX"/>
              </w:rPr>
            </w:pPr>
          </w:p>
        </w:tc>
        <w:tc>
          <w:tcPr>
            <w:tcW w:w="2879" w:type="dxa"/>
            <w:tcBorders>
              <w:left w:val="nil"/>
            </w:tcBorders>
          </w:tcPr>
          <w:p w:rsidR="00D9424F" w:rsidRDefault="00D9424F" w:rsidP="00AD2BEE">
            <w:pPr>
              <w:rPr>
                <w:lang w:val="es-MX"/>
              </w:rPr>
            </w:pPr>
          </w:p>
        </w:tc>
      </w:tr>
      <w:tr w:rsidR="00D9424F" w:rsidTr="0054131C">
        <w:tc>
          <w:tcPr>
            <w:tcW w:w="2547" w:type="dxa"/>
            <w:tcBorders>
              <w:bottom w:val="single" w:sz="4" w:space="0" w:color="auto"/>
              <w:right w:val="nil"/>
            </w:tcBorders>
          </w:tcPr>
          <w:p w:rsidR="00D9424F" w:rsidRDefault="00D9424F" w:rsidP="00AD2BEE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D9424F" w:rsidRDefault="00D9424F" w:rsidP="00AD2BEE">
            <w:pPr>
              <w:rPr>
                <w:lang w:val="es-MX"/>
              </w:rPr>
            </w:pPr>
          </w:p>
        </w:tc>
        <w:tc>
          <w:tcPr>
            <w:tcW w:w="3119" w:type="dxa"/>
            <w:tcBorders>
              <w:left w:val="nil"/>
              <w:bottom w:val="single" w:sz="4" w:space="0" w:color="auto"/>
              <w:right w:val="nil"/>
            </w:tcBorders>
          </w:tcPr>
          <w:p w:rsidR="00D9424F" w:rsidRDefault="00D9424F" w:rsidP="00AD2BEE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D9424F" w:rsidRDefault="00D9424F" w:rsidP="00AD2BEE">
            <w:pPr>
              <w:rPr>
                <w:lang w:val="es-MX"/>
              </w:rPr>
            </w:pPr>
          </w:p>
        </w:tc>
        <w:tc>
          <w:tcPr>
            <w:tcW w:w="2879" w:type="dxa"/>
            <w:tcBorders>
              <w:left w:val="nil"/>
              <w:bottom w:val="single" w:sz="4" w:space="0" w:color="auto"/>
            </w:tcBorders>
          </w:tcPr>
          <w:p w:rsidR="00D9424F" w:rsidRDefault="00D9424F" w:rsidP="00AD2BEE">
            <w:pPr>
              <w:rPr>
                <w:lang w:val="es-MX"/>
              </w:rPr>
            </w:pPr>
          </w:p>
        </w:tc>
      </w:tr>
    </w:tbl>
    <w:p w:rsidR="00AD2BEE" w:rsidRDefault="00AD2BEE" w:rsidP="00AD2BEE">
      <w:pPr>
        <w:rPr>
          <w:lang w:val="es-MX"/>
        </w:rPr>
      </w:pPr>
    </w:p>
    <w:p w:rsidR="00AD2BEE" w:rsidRPr="004F72D8" w:rsidRDefault="00AD2BEE" w:rsidP="00AD2BEE">
      <w:pPr>
        <w:rPr>
          <w:sz w:val="2"/>
          <w:lang w:val="es-MX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283"/>
        <w:gridCol w:w="3119"/>
        <w:gridCol w:w="283"/>
        <w:gridCol w:w="2879"/>
      </w:tblGrid>
      <w:tr w:rsidR="0054131C" w:rsidRPr="00D9424F" w:rsidTr="0054131C">
        <w:tc>
          <w:tcPr>
            <w:tcW w:w="2547" w:type="dxa"/>
            <w:tcBorders>
              <w:right w:val="nil"/>
            </w:tcBorders>
            <w:shd w:val="clear" w:color="auto" w:fill="7030A0"/>
          </w:tcPr>
          <w:p w:rsidR="0054131C" w:rsidRPr="00D9424F" w:rsidRDefault="0054131C" w:rsidP="00C41C98">
            <w:pPr>
              <w:rPr>
                <w:b/>
                <w:color w:val="auto"/>
                <w:lang w:val="es-MX"/>
              </w:rPr>
            </w:pPr>
            <w:r>
              <w:rPr>
                <w:b/>
                <w:color w:val="auto"/>
                <w:lang w:val="es-MX"/>
              </w:rPr>
              <w:t>Abril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Pr="00D9424F" w:rsidRDefault="0054131C" w:rsidP="00C41C98">
            <w:pPr>
              <w:rPr>
                <w:b/>
                <w:color w:val="auto"/>
                <w:lang w:val="es-MX"/>
              </w:rPr>
            </w:pPr>
          </w:p>
        </w:tc>
        <w:tc>
          <w:tcPr>
            <w:tcW w:w="3119" w:type="dxa"/>
            <w:tcBorders>
              <w:left w:val="nil"/>
              <w:right w:val="nil"/>
            </w:tcBorders>
            <w:shd w:val="clear" w:color="auto" w:fill="FF0066"/>
          </w:tcPr>
          <w:p w:rsidR="0054131C" w:rsidRPr="00D9424F" w:rsidRDefault="0054131C" w:rsidP="00C41C98">
            <w:pPr>
              <w:rPr>
                <w:b/>
                <w:color w:val="auto"/>
                <w:lang w:val="es-MX"/>
              </w:rPr>
            </w:pPr>
            <w:r>
              <w:rPr>
                <w:b/>
                <w:color w:val="auto"/>
                <w:lang w:val="es-MX"/>
              </w:rPr>
              <w:t>Mayo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Pr="00D9424F" w:rsidRDefault="0054131C" w:rsidP="00C41C98">
            <w:pPr>
              <w:rPr>
                <w:b/>
                <w:color w:val="auto"/>
                <w:lang w:val="es-MX"/>
              </w:rPr>
            </w:pPr>
          </w:p>
        </w:tc>
        <w:tc>
          <w:tcPr>
            <w:tcW w:w="2879" w:type="dxa"/>
            <w:tcBorders>
              <w:left w:val="nil"/>
            </w:tcBorders>
            <w:shd w:val="clear" w:color="auto" w:fill="996633"/>
          </w:tcPr>
          <w:p w:rsidR="0054131C" w:rsidRPr="00D9424F" w:rsidRDefault="0054131C" w:rsidP="00C41C98">
            <w:pPr>
              <w:rPr>
                <w:b/>
                <w:color w:val="auto"/>
                <w:lang w:val="es-MX"/>
              </w:rPr>
            </w:pPr>
            <w:r>
              <w:rPr>
                <w:b/>
                <w:color w:val="auto"/>
                <w:lang w:val="es-MX"/>
              </w:rPr>
              <w:t>Junio</w:t>
            </w:r>
          </w:p>
        </w:tc>
      </w:tr>
      <w:tr w:rsidR="0054131C" w:rsidTr="00C41C98">
        <w:tc>
          <w:tcPr>
            <w:tcW w:w="2547" w:type="dxa"/>
            <w:tcBorders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3119" w:type="dxa"/>
            <w:tcBorders>
              <w:left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79" w:type="dxa"/>
            <w:tcBorders>
              <w:lef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</w:tr>
      <w:tr w:rsidR="0054131C" w:rsidTr="00C41C98">
        <w:tc>
          <w:tcPr>
            <w:tcW w:w="2547" w:type="dxa"/>
            <w:tcBorders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3119" w:type="dxa"/>
            <w:tcBorders>
              <w:left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79" w:type="dxa"/>
            <w:tcBorders>
              <w:lef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</w:tr>
      <w:tr w:rsidR="0054131C" w:rsidTr="00C41C98">
        <w:tc>
          <w:tcPr>
            <w:tcW w:w="2547" w:type="dxa"/>
            <w:tcBorders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3119" w:type="dxa"/>
            <w:tcBorders>
              <w:left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79" w:type="dxa"/>
            <w:tcBorders>
              <w:lef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</w:tr>
      <w:tr w:rsidR="0054131C" w:rsidTr="00C41C98">
        <w:tc>
          <w:tcPr>
            <w:tcW w:w="2547" w:type="dxa"/>
            <w:tcBorders>
              <w:bottom w:val="single" w:sz="4" w:space="0" w:color="auto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3119" w:type="dxa"/>
            <w:tcBorders>
              <w:left w:val="nil"/>
              <w:bottom w:val="single" w:sz="4" w:space="0" w:color="auto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79" w:type="dxa"/>
            <w:tcBorders>
              <w:left w:val="nil"/>
              <w:bottom w:val="single" w:sz="4" w:space="0" w:color="auto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</w:tr>
    </w:tbl>
    <w:p w:rsidR="006D40F9" w:rsidRPr="004F72D8" w:rsidRDefault="006D40F9" w:rsidP="0054131C">
      <w:pPr>
        <w:pStyle w:val="Puesto"/>
        <w:jc w:val="both"/>
        <w:rPr>
          <w:noProof/>
          <w:sz w:val="32"/>
          <w:szCs w:val="32"/>
          <w:lang w:val="es-MX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283"/>
        <w:gridCol w:w="3119"/>
        <w:gridCol w:w="283"/>
        <w:gridCol w:w="2879"/>
      </w:tblGrid>
      <w:tr w:rsidR="0054131C" w:rsidRPr="00D9424F" w:rsidTr="0054131C">
        <w:tc>
          <w:tcPr>
            <w:tcW w:w="2547" w:type="dxa"/>
            <w:tcBorders>
              <w:right w:val="nil"/>
            </w:tcBorders>
            <w:shd w:val="clear" w:color="auto" w:fill="E57DA2" w:themeFill="accent1" w:themeFillTint="99"/>
          </w:tcPr>
          <w:p w:rsidR="0054131C" w:rsidRPr="00D9424F" w:rsidRDefault="0054131C" w:rsidP="00C41C98">
            <w:pPr>
              <w:rPr>
                <w:b/>
                <w:color w:val="auto"/>
                <w:lang w:val="es-MX"/>
              </w:rPr>
            </w:pPr>
            <w:r>
              <w:rPr>
                <w:b/>
                <w:color w:val="auto"/>
                <w:lang w:val="es-MX"/>
              </w:rPr>
              <w:t>Julio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Pr="00D9424F" w:rsidRDefault="0054131C" w:rsidP="00C41C98">
            <w:pPr>
              <w:rPr>
                <w:b/>
                <w:color w:val="auto"/>
                <w:lang w:val="es-MX"/>
              </w:rPr>
            </w:pPr>
          </w:p>
        </w:tc>
        <w:tc>
          <w:tcPr>
            <w:tcW w:w="3119" w:type="dxa"/>
            <w:tcBorders>
              <w:left w:val="nil"/>
              <w:right w:val="nil"/>
            </w:tcBorders>
            <w:shd w:val="clear" w:color="auto" w:fill="FF0000"/>
          </w:tcPr>
          <w:p w:rsidR="0054131C" w:rsidRPr="00D9424F" w:rsidRDefault="0054131C" w:rsidP="00C41C98">
            <w:pPr>
              <w:rPr>
                <w:b/>
                <w:color w:val="auto"/>
                <w:lang w:val="es-MX"/>
              </w:rPr>
            </w:pPr>
            <w:r>
              <w:rPr>
                <w:b/>
                <w:color w:val="auto"/>
                <w:lang w:val="es-MX"/>
              </w:rPr>
              <w:t>Agosto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Pr="00D9424F" w:rsidRDefault="0054131C" w:rsidP="00C41C98">
            <w:pPr>
              <w:rPr>
                <w:b/>
                <w:color w:val="auto"/>
                <w:lang w:val="es-MX"/>
              </w:rPr>
            </w:pPr>
          </w:p>
        </w:tc>
        <w:tc>
          <w:tcPr>
            <w:tcW w:w="2879" w:type="dxa"/>
            <w:tcBorders>
              <w:left w:val="nil"/>
            </w:tcBorders>
            <w:shd w:val="clear" w:color="auto" w:fill="0066FF"/>
          </w:tcPr>
          <w:p w:rsidR="0054131C" w:rsidRPr="00D9424F" w:rsidRDefault="0054131C" w:rsidP="00C41C98">
            <w:pPr>
              <w:rPr>
                <w:b/>
                <w:color w:val="auto"/>
                <w:lang w:val="es-MX"/>
              </w:rPr>
            </w:pPr>
            <w:r>
              <w:rPr>
                <w:b/>
                <w:color w:val="auto"/>
                <w:lang w:val="es-MX"/>
              </w:rPr>
              <w:t xml:space="preserve">Septiembre </w:t>
            </w:r>
          </w:p>
        </w:tc>
      </w:tr>
      <w:tr w:rsidR="0054131C" w:rsidTr="00C41C98">
        <w:tc>
          <w:tcPr>
            <w:tcW w:w="2547" w:type="dxa"/>
            <w:tcBorders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3119" w:type="dxa"/>
            <w:tcBorders>
              <w:left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79" w:type="dxa"/>
            <w:tcBorders>
              <w:lef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</w:tr>
      <w:tr w:rsidR="0054131C" w:rsidTr="00C41C98">
        <w:tc>
          <w:tcPr>
            <w:tcW w:w="2547" w:type="dxa"/>
            <w:tcBorders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3119" w:type="dxa"/>
            <w:tcBorders>
              <w:left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79" w:type="dxa"/>
            <w:tcBorders>
              <w:lef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</w:tr>
      <w:tr w:rsidR="0054131C" w:rsidTr="00C41C98">
        <w:tc>
          <w:tcPr>
            <w:tcW w:w="2547" w:type="dxa"/>
            <w:tcBorders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3119" w:type="dxa"/>
            <w:tcBorders>
              <w:left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79" w:type="dxa"/>
            <w:tcBorders>
              <w:lef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</w:tr>
      <w:tr w:rsidR="0054131C" w:rsidTr="00C41C98">
        <w:tc>
          <w:tcPr>
            <w:tcW w:w="2547" w:type="dxa"/>
            <w:tcBorders>
              <w:bottom w:val="single" w:sz="4" w:space="0" w:color="auto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3119" w:type="dxa"/>
            <w:tcBorders>
              <w:left w:val="nil"/>
              <w:bottom w:val="single" w:sz="4" w:space="0" w:color="auto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79" w:type="dxa"/>
            <w:tcBorders>
              <w:left w:val="nil"/>
              <w:bottom w:val="single" w:sz="4" w:space="0" w:color="auto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</w:tr>
    </w:tbl>
    <w:p w:rsidR="0054131C" w:rsidRPr="0054131C" w:rsidRDefault="004F72D8" w:rsidP="0054131C">
      <w:pPr>
        <w:rPr>
          <w:lang w:val="es-MX"/>
        </w:rPr>
      </w:pPr>
      <w:r>
        <w:rPr>
          <w:noProof/>
          <w:sz w:val="56"/>
          <w:lang w:val="es-ES" w:eastAsia="es-ES"/>
        </w:rPr>
        <w:drawing>
          <wp:anchor distT="0" distB="0" distL="114300" distR="114300" simplePos="0" relativeHeight="251799552" behindDoc="0" locked="0" layoutInCell="1" allowOverlap="1" wp14:anchorId="052080A9" wp14:editId="4AF484EC">
            <wp:simplePos x="0" y="0"/>
            <wp:positionH relativeFrom="page">
              <wp:posOffset>2049145</wp:posOffset>
            </wp:positionH>
            <wp:positionV relativeFrom="paragraph">
              <wp:posOffset>1531029</wp:posOffset>
            </wp:positionV>
            <wp:extent cx="3940120" cy="1409996"/>
            <wp:effectExtent l="0" t="0" r="3810" b="0"/>
            <wp:wrapNone/>
            <wp:docPr id="873" name="Imagen 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3" name="buhos-de-la-fiesta-de-cumpleaños-20575540.jpg"/>
                    <pic:cNvPicPr/>
                  </pic:nvPicPr>
                  <pic:blipFill rotWithShape="1">
                    <a:blip r:embed="rId33" cstate="print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7" b="60183"/>
                    <a:stretch/>
                  </pic:blipFill>
                  <pic:spPr bwMode="auto">
                    <a:xfrm>
                      <a:off x="0" y="0"/>
                      <a:ext cx="3940120" cy="14099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283"/>
        <w:gridCol w:w="3119"/>
        <w:gridCol w:w="283"/>
        <w:gridCol w:w="2879"/>
      </w:tblGrid>
      <w:tr w:rsidR="0054131C" w:rsidRPr="00D9424F" w:rsidTr="0054131C">
        <w:tc>
          <w:tcPr>
            <w:tcW w:w="2547" w:type="dxa"/>
            <w:tcBorders>
              <w:right w:val="nil"/>
            </w:tcBorders>
            <w:shd w:val="clear" w:color="auto" w:fill="FF0066"/>
          </w:tcPr>
          <w:p w:rsidR="0054131C" w:rsidRPr="00D9424F" w:rsidRDefault="0054131C" w:rsidP="00C41C98">
            <w:pPr>
              <w:rPr>
                <w:b/>
                <w:color w:val="auto"/>
                <w:lang w:val="es-MX"/>
              </w:rPr>
            </w:pPr>
            <w:r>
              <w:rPr>
                <w:b/>
                <w:color w:val="auto"/>
                <w:lang w:val="es-MX"/>
              </w:rPr>
              <w:t>Octubre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Pr="00D9424F" w:rsidRDefault="0054131C" w:rsidP="00C41C98">
            <w:pPr>
              <w:rPr>
                <w:b/>
                <w:color w:val="auto"/>
                <w:lang w:val="es-MX"/>
              </w:rPr>
            </w:pPr>
          </w:p>
        </w:tc>
        <w:tc>
          <w:tcPr>
            <w:tcW w:w="3119" w:type="dxa"/>
            <w:tcBorders>
              <w:left w:val="nil"/>
              <w:right w:val="nil"/>
            </w:tcBorders>
            <w:shd w:val="clear" w:color="auto" w:fill="00CC00"/>
          </w:tcPr>
          <w:p w:rsidR="0054131C" w:rsidRPr="00D9424F" w:rsidRDefault="0054131C" w:rsidP="00C41C98">
            <w:pPr>
              <w:rPr>
                <w:b/>
                <w:color w:val="auto"/>
                <w:lang w:val="es-MX"/>
              </w:rPr>
            </w:pPr>
            <w:r>
              <w:rPr>
                <w:b/>
                <w:color w:val="auto"/>
                <w:lang w:val="es-MX"/>
              </w:rPr>
              <w:t>Noviembre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Pr="00D9424F" w:rsidRDefault="0054131C" w:rsidP="00C41C98">
            <w:pPr>
              <w:rPr>
                <w:b/>
                <w:color w:val="auto"/>
                <w:lang w:val="es-MX"/>
              </w:rPr>
            </w:pPr>
          </w:p>
        </w:tc>
        <w:tc>
          <w:tcPr>
            <w:tcW w:w="2879" w:type="dxa"/>
            <w:tcBorders>
              <w:left w:val="nil"/>
            </w:tcBorders>
            <w:shd w:val="clear" w:color="auto" w:fill="D60093"/>
          </w:tcPr>
          <w:p w:rsidR="0054131C" w:rsidRPr="00D9424F" w:rsidRDefault="0054131C" w:rsidP="00C41C98">
            <w:pPr>
              <w:rPr>
                <w:b/>
                <w:color w:val="auto"/>
                <w:lang w:val="es-MX"/>
              </w:rPr>
            </w:pPr>
            <w:r>
              <w:rPr>
                <w:b/>
                <w:color w:val="auto"/>
                <w:lang w:val="es-MX"/>
              </w:rPr>
              <w:t>Diciembre</w:t>
            </w:r>
          </w:p>
        </w:tc>
      </w:tr>
      <w:tr w:rsidR="0054131C" w:rsidTr="00C41C98">
        <w:tc>
          <w:tcPr>
            <w:tcW w:w="2547" w:type="dxa"/>
            <w:tcBorders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3119" w:type="dxa"/>
            <w:tcBorders>
              <w:left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79" w:type="dxa"/>
            <w:tcBorders>
              <w:lef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</w:tr>
      <w:tr w:rsidR="0054131C" w:rsidTr="00C41C98">
        <w:tc>
          <w:tcPr>
            <w:tcW w:w="2547" w:type="dxa"/>
            <w:tcBorders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3119" w:type="dxa"/>
            <w:tcBorders>
              <w:left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79" w:type="dxa"/>
            <w:tcBorders>
              <w:lef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</w:tr>
      <w:tr w:rsidR="0054131C" w:rsidTr="00C41C98">
        <w:tc>
          <w:tcPr>
            <w:tcW w:w="2547" w:type="dxa"/>
            <w:tcBorders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3119" w:type="dxa"/>
            <w:tcBorders>
              <w:left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79" w:type="dxa"/>
            <w:tcBorders>
              <w:lef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</w:tr>
      <w:tr w:rsidR="0054131C" w:rsidTr="00C41C98">
        <w:tc>
          <w:tcPr>
            <w:tcW w:w="2547" w:type="dxa"/>
            <w:tcBorders>
              <w:bottom w:val="single" w:sz="4" w:space="0" w:color="auto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3119" w:type="dxa"/>
            <w:tcBorders>
              <w:left w:val="nil"/>
              <w:bottom w:val="single" w:sz="4" w:space="0" w:color="auto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79" w:type="dxa"/>
            <w:tcBorders>
              <w:left w:val="nil"/>
              <w:bottom w:val="single" w:sz="4" w:space="0" w:color="auto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</w:tr>
    </w:tbl>
    <w:p w:rsidR="00653BFB" w:rsidRDefault="00653BFB" w:rsidP="006D40F9">
      <w:pPr>
        <w:pStyle w:val="Puesto"/>
        <w:rPr>
          <w:noProof/>
          <w:sz w:val="72"/>
          <w:lang w:val="es-MX"/>
        </w:rPr>
      </w:pPr>
    </w:p>
    <w:p w:rsidR="006D40F9" w:rsidRDefault="006C7328" w:rsidP="006D40F9">
      <w:pPr>
        <w:pStyle w:val="Puesto"/>
        <w:rPr>
          <w:noProof/>
          <w:sz w:val="56"/>
          <w:lang w:val="es-MX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802624" behindDoc="0" locked="0" layoutInCell="1" allowOverlap="1" wp14:anchorId="3646DAD2" wp14:editId="574574B1">
            <wp:simplePos x="0" y="0"/>
            <wp:positionH relativeFrom="margin">
              <wp:align>left</wp:align>
            </wp:positionH>
            <wp:positionV relativeFrom="paragraph">
              <wp:posOffset>-197223</wp:posOffset>
            </wp:positionV>
            <wp:extent cx="1072055" cy="882869"/>
            <wp:effectExtent l="0" t="0" r="0" b="0"/>
            <wp:wrapNone/>
            <wp:docPr id="876" name="Imagen 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" name="ihwLkk1k2h3yX.pn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072055" cy="8828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56"/>
          <w:lang w:val="es-ES" w:eastAsia="es-ES"/>
        </w:rPr>
        <w:drawing>
          <wp:anchor distT="0" distB="0" distL="114300" distR="114300" simplePos="0" relativeHeight="251801600" behindDoc="0" locked="0" layoutInCell="1" allowOverlap="1" wp14:anchorId="4B25221E" wp14:editId="6A9AC56E">
            <wp:simplePos x="0" y="0"/>
            <wp:positionH relativeFrom="margin">
              <wp:align>right</wp:align>
            </wp:positionH>
            <wp:positionV relativeFrom="paragraph">
              <wp:posOffset>-638197</wp:posOffset>
            </wp:positionV>
            <wp:extent cx="1101934" cy="1324303"/>
            <wp:effectExtent l="0" t="0" r="3175" b="9525"/>
            <wp:wrapNone/>
            <wp:docPr id="875" name="Imagen 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" name="ibaOYpRijXNe6Q.pn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1934" cy="13243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3BFB" w:rsidRPr="00653BFB">
        <w:rPr>
          <w:noProof/>
          <w:sz w:val="56"/>
          <w:lang w:val="es-MX"/>
        </w:rPr>
        <w:t>Comisiones</w:t>
      </w:r>
    </w:p>
    <w:p w:rsidR="00E71069" w:rsidRPr="00E71069" w:rsidRDefault="00E71069" w:rsidP="00E71069">
      <w:pPr>
        <w:rPr>
          <w:lang w:val="es-MX"/>
        </w:rPr>
      </w:pPr>
    </w:p>
    <w:tbl>
      <w:tblPr>
        <w:tblStyle w:val="Tabladecuadrcula4-nfasis2"/>
        <w:tblW w:w="0" w:type="auto"/>
        <w:tblLook w:val="04A0" w:firstRow="1" w:lastRow="0" w:firstColumn="1" w:lastColumn="0" w:noHBand="0" w:noVBand="1"/>
      </w:tblPr>
      <w:tblGrid>
        <w:gridCol w:w="3037"/>
        <w:gridCol w:w="3762"/>
        <w:gridCol w:w="2312"/>
      </w:tblGrid>
      <w:tr w:rsidR="00E71069" w:rsidTr="00E7106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37" w:type="dxa"/>
          </w:tcPr>
          <w:p w:rsidR="00E71069" w:rsidRPr="00E71069" w:rsidRDefault="00E71069" w:rsidP="00E71069">
            <w:pPr>
              <w:rPr>
                <w:color w:val="auto"/>
                <w:lang w:val="es-MX"/>
              </w:rPr>
            </w:pPr>
            <w:r w:rsidRPr="00E71069">
              <w:rPr>
                <w:color w:val="auto"/>
                <w:lang w:val="es-MX"/>
              </w:rPr>
              <w:t>Comisión</w:t>
            </w:r>
          </w:p>
        </w:tc>
        <w:tc>
          <w:tcPr>
            <w:tcW w:w="3762" w:type="dxa"/>
          </w:tcPr>
          <w:p w:rsidR="00E71069" w:rsidRPr="00E71069" w:rsidRDefault="00E71069" w:rsidP="00E71069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71069">
              <w:rPr>
                <w:color w:val="auto"/>
                <w:lang w:val="es-MX"/>
              </w:rPr>
              <w:t>Responsable</w:t>
            </w:r>
          </w:p>
        </w:tc>
        <w:tc>
          <w:tcPr>
            <w:tcW w:w="2312" w:type="dxa"/>
          </w:tcPr>
          <w:p w:rsidR="00E71069" w:rsidRPr="00E71069" w:rsidRDefault="00E71069" w:rsidP="00E71069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71069">
              <w:rPr>
                <w:color w:val="auto"/>
                <w:lang w:val="es-MX"/>
              </w:rPr>
              <w:t xml:space="preserve">Fecha </w:t>
            </w:r>
          </w:p>
        </w:tc>
      </w:tr>
      <w:tr w:rsidR="00E71069" w:rsidTr="00E710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37" w:type="dxa"/>
          </w:tcPr>
          <w:p w:rsidR="00E71069" w:rsidRDefault="00E71069" w:rsidP="00E71069">
            <w:pPr>
              <w:spacing w:line="360" w:lineRule="auto"/>
              <w:rPr>
                <w:lang w:val="es-MX"/>
              </w:rPr>
            </w:pPr>
          </w:p>
        </w:tc>
        <w:tc>
          <w:tcPr>
            <w:tcW w:w="3762" w:type="dxa"/>
          </w:tcPr>
          <w:p w:rsidR="00E71069" w:rsidRDefault="00E71069" w:rsidP="00E71069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s-MX"/>
              </w:rPr>
            </w:pPr>
          </w:p>
        </w:tc>
        <w:tc>
          <w:tcPr>
            <w:tcW w:w="2312" w:type="dxa"/>
          </w:tcPr>
          <w:p w:rsidR="00E71069" w:rsidRDefault="00E71069" w:rsidP="00E71069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s-MX"/>
              </w:rPr>
            </w:pPr>
          </w:p>
        </w:tc>
      </w:tr>
      <w:tr w:rsidR="00E71069" w:rsidTr="00E7106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37" w:type="dxa"/>
          </w:tcPr>
          <w:p w:rsidR="00E71069" w:rsidRDefault="00E71069" w:rsidP="00E71069">
            <w:pPr>
              <w:spacing w:line="360" w:lineRule="auto"/>
              <w:rPr>
                <w:lang w:val="es-MX"/>
              </w:rPr>
            </w:pPr>
          </w:p>
        </w:tc>
        <w:tc>
          <w:tcPr>
            <w:tcW w:w="3762" w:type="dxa"/>
          </w:tcPr>
          <w:p w:rsidR="00E71069" w:rsidRDefault="00E71069" w:rsidP="00E71069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s-MX"/>
              </w:rPr>
            </w:pPr>
          </w:p>
        </w:tc>
        <w:tc>
          <w:tcPr>
            <w:tcW w:w="2312" w:type="dxa"/>
          </w:tcPr>
          <w:p w:rsidR="00E71069" w:rsidRDefault="00E71069" w:rsidP="00E71069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s-MX"/>
              </w:rPr>
            </w:pPr>
          </w:p>
        </w:tc>
      </w:tr>
      <w:tr w:rsidR="00E71069" w:rsidTr="00E710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37" w:type="dxa"/>
          </w:tcPr>
          <w:p w:rsidR="00E71069" w:rsidRDefault="00E71069" w:rsidP="00E71069">
            <w:pPr>
              <w:spacing w:line="360" w:lineRule="auto"/>
              <w:rPr>
                <w:lang w:val="es-MX"/>
              </w:rPr>
            </w:pPr>
          </w:p>
        </w:tc>
        <w:tc>
          <w:tcPr>
            <w:tcW w:w="3762" w:type="dxa"/>
          </w:tcPr>
          <w:p w:rsidR="00E71069" w:rsidRDefault="00E71069" w:rsidP="00E71069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s-MX"/>
              </w:rPr>
            </w:pPr>
          </w:p>
        </w:tc>
        <w:tc>
          <w:tcPr>
            <w:tcW w:w="2312" w:type="dxa"/>
          </w:tcPr>
          <w:p w:rsidR="00E71069" w:rsidRDefault="00E71069" w:rsidP="00E71069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s-MX"/>
              </w:rPr>
            </w:pPr>
          </w:p>
        </w:tc>
      </w:tr>
      <w:tr w:rsidR="00E71069" w:rsidTr="00E7106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37" w:type="dxa"/>
          </w:tcPr>
          <w:p w:rsidR="00E71069" w:rsidRDefault="00E71069" w:rsidP="00E71069">
            <w:pPr>
              <w:spacing w:line="360" w:lineRule="auto"/>
              <w:rPr>
                <w:lang w:val="es-MX"/>
              </w:rPr>
            </w:pPr>
          </w:p>
        </w:tc>
        <w:tc>
          <w:tcPr>
            <w:tcW w:w="3762" w:type="dxa"/>
          </w:tcPr>
          <w:p w:rsidR="00E71069" w:rsidRDefault="00E71069" w:rsidP="00E71069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s-MX"/>
              </w:rPr>
            </w:pPr>
          </w:p>
        </w:tc>
        <w:tc>
          <w:tcPr>
            <w:tcW w:w="2312" w:type="dxa"/>
          </w:tcPr>
          <w:p w:rsidR="00E71069" w:rsidRDefault="00E71069" w:rsidP="00E71069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s-MX"/>
              </w:rPr>
            </w:pPr>
          </w:p>
        </w:tc>
      </w:tr>
      <w:tr w:rsidR="00E71069" w:rsidTr="00E710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37" w:type="dxa"/>
          </w:tcPr>
          <w:p w:rsidR="00E71069" w:rsidRDefault="00E71069" w:rsidP="00E71069">
            <w:pPr>
              <w:spacing w:line="360" w:lineRule="auto"/>
              <w:rPr>
                <w:lang w:val="es-MX"/>
              </w:rPr>
            </w:pPr>
          </w:p>
        </w:tc>
        <w:tc>
          <w:tcPr>
            <w:tcW w:w="3762" w:type="dxa"/>
          </w:tcPr>
          <w:p w:rsidR="00E71069" w:rsidRDefault="00E71069" w:rsidP="00E71069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s-MX"/>
              </w:rPr>
            </w:pPr>
          </w:p>
        </w:tc>
        <w:tc>
          <w:tcPr>
            <w:tcW w:w="2312" w:type="dxa"/>
          </w:tcPr>
          <w:p w:rsidR="00E71069" w:rsidRDefault="00E71069" w:rsidP="00E71069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s-MX"/>
              </w:rPr>
            </w:pPr>
          </w:p>
        </w:tc>
      </w:tr>
      <w:tr w:rsidR="00E71069" w:rsidTr="00E7106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37" w:type="dxa"/>
          </w:tcPr>
          <w:p w:rsidR="00E71069" w:rsidRDefault="00E71069" w:rsidP="00E71069">
            <w:pPr>
              <w:spacing w:line="360" w:lineRule="auto"/>
              <w:rPr>
                <w:lang w:val="es-MX"/>
              </w:rPr>
            </w:pPr>
          </w:p>
        </w:tc>
        <w:tc>
          <w:tcPr>
            <w:tcW w:w="3762" w:type="dxa"/>
          </w:tcPr>
          <w:p w:rsidR="00E71069" w:rsidRDefault="00E71069" w:rsidP="00E71069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s-MX"/>
              </w:rPr>
            </w:pPr>
          </w:p>
        </w:tc>
        <w:tc>
          <w:tcPr>
            <w:tcW w:w="2312" w:type="dxa"/>
          </w:tcPr>
          <w:p w:rsidR="00E71069" w:rsidRDefault="00E71069" w:rsidP="00E71069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s-MX"/>
              </w:rPr>
            </w:pPr>
          </w:p>
        </w:tc>
      </w:tr>
      <w:tr w:rsidR="00E71069" w:rsidTr="00E710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37" w:type="dxa"/>
          </w:tcPr>
          <w:p w:rsidR="00E71069" w:rsidRDefault="00E71069" w:rsidP="00E71069">
            <w:pPr>
              <w:spacing w:line="360" w:lineRule="auto"/>
              <w:rPr>
                <w:lang w:val="es-MX"/>
              </w:rPr>
            </w:pPr>
          </w:p>
        </w:tc>
        <w:tc>
          <w:tcPr>
            <w:tcW w:w="3762" w:type="dxa"/>
          </w:tcPr>
          <w:p w:rsidR="00E71069" w:rsidRDefault="00E71069" w:rsidP="00E71069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s-MX"/>
              </w:rPr>
            </w:pPr>
          </w:p>
        </w:tc>
        <w:tc>
          <w:tcPr>
            <w:tcW w:w="2312" w:type="dxa"/>
          </w:tcPr>
          <w:p w:rsidR="00E71069" w:rsidRDefault="00E71069" w:rsidP="00E71069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s-MX"/>
              </w:rPr>
            </w:pPr>
          </w:p>
        </w:tc>
      </w:tr>
      <w:tr w:rsidR="00E71069" w:rsidTr="00E7106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37" w:type="dxa"/>
          </w:tcPr>
          <w:p w:rsidR="00E71069" w:rsidRDefault="00E71069" w:rsidP="00E71069">
            <w:pPr>
              <w:spacing w:line="360" w:lineRule="auto"/>
              <w:rPr>
                <w:lang w:val="es-MX"/>
              </w:rPr>
            </w:pPr>
          </w:p>
        </w:tc>
        <w:tc>
          <w:tcPr>
            <w:tcW w:w="3762" w:type="dxa"/>
          </w:tcPr>
          <w:p w:rsidR="00E71069" w:rsidRDefault="00E71069" w:rsidP="00E71069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s-MX"/>
              </w:rPr>
            </w:pPr>
          </w:p>
        </w:tc>
        <w:tc>
          <w:tcPr>
            <w:tcW w:w="2312" w:type="dxa"/>
          </w:tcPr>
          <w:p w:rsidR="00E71069" w:rsidRDefault="00E71069" w:rsidP="00E71069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s-MX"/>
              </w:rPr>
            </w:pPr>
          </w:p>
        </w:tc>
      </w:tr>
      <w:tr w:rsidR="00E71069" w:rsidTr="00E710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37" w:type="dxa"/>
          </w:tcPr>
          <w:p w:rsidR="00E71069" w:rsidRDefault="00E71069" w:rsidP="00E71069">
            <w:pPr>
              <w:spacing w:line="360" w:lineRule="auto"/>
              <w:rPr>
                <w:lang w:val="es-MX"/>
              </w:rPr>
            </w:pPr>
          </w:p>
        </w:tc>
        <w:tc>
          <w:tcPr>
            <w:tcW w:w="3762" w:type="dxa"/>
          </w:tcPr>
          <w:p w:rsidR="00E71069" w:rsidRDefault="00E71069" w:rsidP="00E71069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s-MX"/>
              </w:rPr>
            </w:pPr>
          </w:p>
        </w:tc>
        <w:tc>
          <w:tcPr>
            <w:tcW w:w="2312" w:type="dxa"/>
          </w:tcPr>
          <w:p w:rsidR="00E71069" w:rsidRDefault="00E71069" w:rsidP="00E71069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s-MX"/>
              </w:rPr>
            </w:pPr>
          </w:p>
        </w:tc>
      </w:tr>
      <w:tr w:rsidR="00E71069" w:rsidTr="00E7106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37" w:type="dxa"/>
          </w:tcPr>
          <w:p w:rsidR="00E71069" w:rsidRDefault="00E71069" w:rsidP="00E71069">
            <w:pPr>
              <w:spacing w:line="360" w:lineRule="auto"/>
              <w:rPr>
                <w:lang w:val="es-MX"/>
              </w:rPr>
            </w:pPr>
          </w:p>
        </w:tc>
        <w:tc>
          <w:tcPr>
            <w:tcW w:w="3762" w:type="dxa"/>
          </w:tcPr>
          <w:p w:rsidR="00E71069" w:rsidRDefault="00E71069" w:rsidP="00E71069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s-MX"/>
              </w:rPr>
            </w:pPr>
          </w:p>
        </w:tc>
        <w:tc>
          <w:tcPr>
            <w:tcW w:w="2312" w:type="dxa"/>
          </w:tcPr>
          <w:p w:rsidR="00E71069" w:rsidRDefault="00E71069" w:rsidP="00E71069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s-MX"/>
              </w:rPr>
            </w:pPr>
          </w:p>
        </w:tc>
      </w:tr>
      <w:tr w:rsidR="00E71069" w:rsidTr="00E710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37" w:type="dxa"/>
          </w:tcPr>
          <w:p w:rsidR="00E71069" w:rsidRDefault="00E71069" w:rsidP="00E71069">
            <w:pPr>
              <w:spacing w:line="360" w:lineRule="auto"/>
              <w:rPr>
                <w:lang w:val="es-MX"/>
              </w:rPr>
            </w:pPr>
          </w:p>
        </w:tc>
        <w:tc>
          <w:tcPr>
            <w:tcW w:w="3762" w:type="dxa"/>
          </w:tcPr>
          <w:p w:rsidR="00E71069" w:rsidRDefault="00E71069" w:rsidP="00E71069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s-MX"/>
              </w:rPr>
            </w:pPr>
          </w:p>
        </w:tc>
        <w:tc>
          <w:tcPr>
            <w:tcW w:w="2312" w:type="dxa"/>
          </w:tcPr>
          <w:p w:rsidR="00E71069" w:rsidRDefault="00E71069" w:rsidP="00E71069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s-MX"/>
              </w:rPr>
            </w:pPr>
          </w:p>
        </w:tc>
      </w:tr>
      <w:tr w:rsidR="00E71069" w:rsidTr="00E7106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37" w:type="dxa"/>
          </w:tcPr>
          <w:p w:rsidR="00E71069" w:rsidRDefault="00E71069" w:rsidP="00E71069">
            <w:pPr>
              <w:spacing w:line="360" w:lineRule="auto"/>
              <w:rPr>
                <w:lang w:val="es-MX"/>
              </w:rPr>
            </w:pPr>
          </w:p>
        </w:tc>
        <w:tc>
          <w:tcPr>
            <w:tcW w:w="3762" w:type="dxa"/>
          </w:tcPr>
          <w:p w:rsidR="00E71069" w:rsidRDefault="00E71069" w:rsidP="00E71069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s-MX"/>
              </w:rPr>
            </w:pPr>
          </w:p>
        </w:tc>
        <w:tc>
          <w:tcPr>
            <w:tcW w:w="2312" w:type="dxa"/>
          </w:tcPr>
          <w:p w:rsidR="00E71069" w:rsidRDefault="00E71069" w:rsidP="00E71069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s-MX"/>
              </w:rPr>
            </w:pPr>
          </w:p>
        </w:tc>
      </w:tr>
      <w:tr w:rsidR="00E71069" w:rsidTr="00E710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37" w:type="dxa"/>
          </w:tcPr>
          <w:p w:rsidR="00E71069" w:rsidRDefault="00E71069" w:rsidP="00E71069">
            <w:pPr>
              <w:spacing w:line="360" w:lineRule="auto"/>
              <w:rPr>
                <w:lang w:val="es-MX"/>
              </w:rPr>
            </w:pPr>
          </w:p>
        </w:tc>
        <w:tc>
          <w:tcPr>
            <w:tcW w:w="3762" w:type="dxa"/>
          </w:tcPr>
          <w:p w:rsidR="00E71069" w:rsidRDefault="00E71069" w:rsidP="00E71069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s-MX"/>
              </w:rPr>
            </w:pPr>
          </w:p>
        </w:tc>
        <w:tc>
          <w:tcPr>
            <w:tcW w:w="2312" w:type="dxa"/>
          </w:tcPr>
          <w:p w:rsidR="00E71069" w:rsidRDefault="00E71069" w:rsidP="00E71069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s-MX"/>
              </w:rPr>
            </w:pPr>
          </w:p>
        </w:tc>
      </w:tr>
      <w:tr w:rsidR="00E71069" w:rsidTr="00E7106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37" w:type="dxa"/>
          </w:tcPr>
          <w:p w:rsidR="00E71069" w:rsidRDefault="00E71069" w:rsidP="00E71069">
            <w:pPr>
              <w:spacing w:line="360" w:lineRule="auto"/>
              <w:rPr>
                <w:lang w:val="es-MX"/>
              </w:rPr>
            </w:pPr>
          </w:p>
        </w:tc>
        <w:tc>
          <w:tcPr>
            <w:tcW w:w="3762" w:type="dxa"/>
          </w:tcPr>
          <w:p w:rsidR="00E71069" w:rsidRDefault="00E71069" w:rsidP="00E71069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s-MX"/>
              </w:rPr>
            </w:pPr>
          </w:p>
        </w:tc>
        <w:tc>
          <w:tcPr>
            <w:tcW w:w="2312" w:type="dxa"/>
          </w:tcPr>
          <w:p w:rsidR="00E71069" w:rsidRDefault="00E71069" w:rsidP="00E71069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s-MX"/>
              </w:rPr>
            </w:pPr>
          </w:p>
        </w:tc>
      </w:tr>
      <w:tr w:rsidR="00E71069" w:rsidTr="00E710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37" w:type="dxa"/>
          </w:tcPr>
          <w:p w:rsidR="00E71069" w:rsidRDefault="00E71069" w:rsidP="00E71069">
            <w:pPr>
              <w:spacing w:line="360" w:lineRule="auto"/>
              <w:rPr>
                <w:lang w:val="es-MX"/>
              </w:rPr>
            </w:pPr>
          </w:p>
        </w:tc>
        <w:tc>
          <w:tcPr>
            <w:tcW w:w="3762" w:type="dxa"/>
          </w:tcPr>
          <w:p w:rsidR="00E71069" w:rsidRDefault="00E71069" w:rsidP="00E71069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s-MX"/>
              </w:rPr>
            </w:pPr>
          </w:p>
        </w:tc>
        <w:tc>
          <w:tcPr>
            <w:tcW w:w="2312" w:type="dxa"/>
          </w:tcPr>
          <w:p w:rsidR="00E71069" w:rsidRDefault="00E71069" w:rsidP="00E71069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s-MX"/>
              </w:rPr>
            </w:pPr>
          </w:p>
        </w:tc>
      </w:tr>
      <w:tr w:rsidR="00E71069" w:rsidTr="00E7106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37" w:type="dxa"/>
          </w:tcPr>
          <w:p w:rsidR="00E71069" w:rsidRDefault="00E71069" w:rsidP="00E71069">
            <w:pPr>
              <w:spacing w:line="360" w:lineRule="auto"/>
              <w:rPr>
                <w:lang w:val="es-MX"/>
              </w:rPr>
            </w:pPr>
          </w:p>
        </w:tc>
        <w:tc>
          <w:tcPr>
            <w:tcW w:w="3762" w:type="dxa"/>
          </w:tcPr>
          <w:p w:rsidR="00E71069" w:rsidRDefault="00E71069" w:rsidP="00E71069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s-MX"/>
              </w:rPr>
            </w:pPr>
          </w:p>
        </w:tc>
        <w:tc>
          <w:tcPr>
            <w:tcW w:w="2312" w:type="dxa"/>
          </w:tcPr>
          <w:p w:rsidR="00E71069" w:rsidRDefault="00E71069" w:rsidP="00E71069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s-MX"/>
              </w:rPr>
            </w:pPr>
          </w:p>
        </w:tc>
      </w:tr>
    </w:tbl>
    <w:p w:rsidR="00E71069" w:rsidRPr="00E71069" w:rsidRDefault="00E71069" w:rsidP="00E71069">
      <w:pPr>
        <w:rPr>
          <w:lang w:val="es-MX"/>
        </w:rPr>
      </w:pPr>
    </w:p>
    <w:p w:rsidR="00653BFB" w:rsidRDefault="004C4BF6" w:rsidP="004C4BF6">
      <w:pPr>
        <w:pStyle w:val="Puesto"/>
        <w:rPr>
          <w:sz w:val="56"/>
          <w:lang w:val="es-MX"/>
        </w:rPr>
      </w:pPr>
      <w:r w:rsidRPr="004C4BF6">
        <w:rPr>
          <w:sz w:val="56"/>
          <w:lang w:val="es-MX"/>
        </w:rPr>
        <w:lastRenderedPageBreak/>
        <w:t xml:space="preserve">Periódico Mural </w:t>
      </w:r>
    </w:p>
    <w:p w:rsidR="004C4BF6" w:rsidRPr="004C4BF6" w:rsidRDefault="004C4BF6" w:rsidP="004C4BF6">
      <w:pPr>
        <w:rPr>
          <w:lang w:val="es-MX"/>
        </w:rPr>
      </w:pPr>
    </w:p>
    <w:tbl>
      <w:tblPr>
        <w:tblStyle w:val="Tabladecuadrcula4-nfasis3"/>
        <w:tblW w:w="0" w:type="auto"/>
        <w:tblLook w:val="04A0" w:firstRow="1" w:lastRow="0" w:firstColumn="1" w:lastColumn="0" w:noHBand="0" w:noVBand="1"/>
      </w:tblPr>
      <w:tblGrid>
        <w:gridCol w:w="3114"/>
        <w:gridCol w:w="5997"/>
      </w:tblGrid>
      <w:tr w:rsidR="004C4BF6" w:rsidTr="004C4BF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:rsidR="004C4BF6" w:rsidRPr="004C4BF6" w:rsidRDefault="004C4BF6" w:rsidP="006D40F9">
            <w:pPr>
              <w:pStyle w:val="Puesto"/>
              <w:rPr>
                <w:noProof/>
                <w:color w:val="auto"/>
                <w:sz w:val="32"/>
                <w:szCs w:val="32"/>
                <w:lang w:val="es-MX"/>
              </w:rPr>
            </w:pPr>
            <w:r w:rsidRPr="004C4BF6">
              <w:rPr>
                <w:noProof/>
                <w:color w:val="auto"/>
                <w:sz w:val="32"/>
                <w:szCs w:val="32"/>
                <w:lang w:val="es-MX"/>
              </w:rPr>
              <w:t>Mes</w:t>
            </w:r>
          </w:p>
        </w:tc>
        <w:tc>
          <w:tcPr>
            <w:tcW w:w="5997" w:type="dxa"/>
          </w:tcPr>
          <w:p w:rsidR="004C4BF6" w:rsidRPr="004C4BF6" w:rsidRDefault="004C4BF6" w:rsidP="006D40F9">
            <w:pPr>
              <w:pStyle w:val="Pues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auto"/>
                <w:sz w:val="32"/>
                <w:szCs w:val="32"/>
                <w:lang w:val="es-MX"/>
              </w:rPr>
            </w:pPr>
            <w:r w:rsidRPr="004C4BF6">
              <w:rPr>
                <w:noProof/>
                <w:color w:val="auto"/>
                <w:sz w:val="32"/>
                <w:szCs w:val="32"/>
                <w:lang w:val="es-MX"/>
              </w:rPr>
              <w:t>Responsable</w:t>
            </w:r>
          </w:p>
        </w:tc>
      </w:tr>
      <w:tr w:rsidR="004C4BF6" w:rsidTr="004C4B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:rsidR="004C4BF6" w:rsidRPr="004C4BF6" w:rsidRDefault="004C4BF6" w:rsidP="004C4BF6">
            <w:pPr>
              <w:pStyle w:val="Puesto"/>
              <w:spacing w:line="360" w:lineRule="auto"/>
              <w:rPr>
                <w:b w:val="0"/>
                <w:noProof/>
                <w:color w:val="auto"/>
                <w:sz w:val="32"/>
                <w:szCs w:val="32"/>
                <w:lang w:val="es-MX"/>
              </w:rPr>
            </w:pPr>
            <w:r w:rsidRPr="004C4BF6">
              <w:rPr>
                <w:b w:val="0"/>
                <w:noProof/>
                <w:color w:val="auto"/>
                <w:sz w:val="32"/>
                <w:szCs w:val="32"/>
                <w:lang w:val="es-MX"/>
              </w:rPr>
              <w:t>Agosto</w:t>
            </w:r>
          </w:p>
        </w:tc>
        <w:tc>
          <w:tcPr>
            <w:tcW w:w="5997" w:type="dxa"/>
          </w:tcPr>
          <w:p w:rsidR="004C4BF6" w:rsidRPr="004C4BF6" w:rsidRDefault="004C4BF6" w:rsidP="004C4BF6">
            <w:pPr>
              <w:pStyle w:val="Puesto"/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color w:val="auto"/>
                <w:sz w:val="32"/>
                <w:szCs w:val="32"/>
                <w:lang w:val="es-MX"/>
              </w:rPr>
            </w:pPr>
          </w:p>
        </w:tc>
      </w:tr>
      <w:tr w:rsidR="004C4BF6" w:rsidTr="004C4BF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:rsidR="004C4BF6" w:rsidRPr="004C4BF6" w:rsidRDefault="004C4BF6" w:rsidP="004C4BF6">
            <w:pPr>
              <w:pStyle w:val="Puesto"/>
              <w:spacing w:line="360" w:lineRule="auto"/>
              <w:rPr>
                <w:b w:val="0"/>
                <w:noProof/>
                <w:color w:val="auto"/>
                <w:sz w:val="32"/>
                <w:szCs w:val="32"/>
                <w:lang w:val="es-MX"/>
              </w:rPr>
            </w:pPr>
            <w:r w:rsidRPr="004C4BF6">
              <w:rPr>
                <w:b w:val="0"/>
                <w:noProof/>
                <w:color w:val="auto"/>
                <w:sz w:val="32"/>
                <w:szCs w:val="32"/>
                <w:lang w:val="es-MX"/>
              </w:rPr>
              <w:t>Septiembre</w:t>
            </w:r>
          </w:p>
        </w:tc>
        <w:tc>
          <w:tcPr>
            <w:tcW w:w="5997" w:type="dxa"/>
          </w:tcPr>
          <w:p w:rsidR="004C4BF6" w:rsidRPr="004C4BF6" w:rsidRDefault="004C4BF6" w:rsidP="004C4BF6">
            <w:pPr>
              <w:pStyle w:val="Puesto"/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noProof/>
                <w:color w:val="auto"/>
                <w:sz w:val="32"/>
                <w:szCs w:val="32"/>
                <w:lang w:val="es-MX"/>
              </w:rPr>
            </w:pPr>
          </w:p>
        </w:tc>
      </w:tr>
      <w:tr w:rsidR="004C4BF6" w:rsidTr="004C4B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:rsidR="004C4BF6" w:rsidRPr="004C4BF6" w:rsidRDefault="004C4BF6" w:rsidP="004C4BF6">
            <w:pPr>
              <w:pStyle w:val="Puesto"/>
              <w:spacing w:line="360" w:lineRule="auto"/>
              <w:rPr>
                <w:b w:val="0"/>
                <w:noProof/>
                <w:color w:val="auto"/>
                <w:sz w:val="32"/>
                <w:szCs w:val="32"/>
                <w:lang w:val="es-MX"/>
              </w:rPr>
            </w:pPr>
            <w:r w:rsidRPr="004C4BF6">
              <w:rPr>
                <w:b w:val="0"/>
                <w:noProof/>
                <w:color w:val="auto"/>
                <w:sz w:val="32"/>
                <w:szCs w:val="32"/>
                <w:lang w:val="es-MX"/>
              </w:rPr>
              <w:t>Octubre</w:t>
            </w:r>
          </w:p>
        </w:tc>
        <w:tc>
          <w:tcPr>
            <w:tcW w:w="5997" w:type="dxa"/>
          </w:tcPr>
          <w:p w:rsidR="004C4BF6" w:rsidRPr="004C4BF6" w:rsidRDefault="004C4BF6" w:rsidP="004C4BF6">
            <w:pPr>
              <w:pStyle w:val="Puesto"/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color w:val="auto"/>
                <w:sz w:val="32"/>
                <w:szCs w:val="32"/>
                <w:lang w:val="es-MX"/>
              </w:rPr>
            </w:pPr>
          </w:p>
        </w:tc>
      </w:tr>
      <w:tr w:rsidR="004C4BF6" w:rsidTr="004C4BF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:rsidR="004C4BF6" w:rsidRPr="004C4BF6" w:rsidRDefault="004C4BF6" w:rsidP="004C4BF6">
            <w:pPr>
              <w:pStyle w:val="Puesto"/>
              <w:spacing w:line="360" w:lineRule="auto"/>
              <w:rPr>
                <w:b w:val="0"/>
                <w:noProof/>
                <w:color w:val="auto"/>
                <w:sz w:val="32"/>
                <w:szCs w:val="32"/>
                <w:lang w:val="es-MX"/>
              </w:rPr>
            </w:pPr>
            <w:r w:rsidRPr="004C4BF6">
              <w:rPr>
                <w:b w:val="0"/>
                <w:noProof/>
                <w:color w:val="auto"/>
                <w:sz w:val="32"/>
                <w:szCs w:val="32"/>
                <w:lang w:val="es-MX"/>
              </w:rPr>
              <w:t>Noviembre</w:t>
            </w:r>
          </w:p>
        </w:tc>
        <w:tc>
          <w:tcPr>
            <w:tcW w:w="5997" w:type="dxa"/>
          </w:tcPr>
          <w:p w:rsidR="004C4BF6" w:rsidRPr="004C4BF6" w:rsidRDefault="004C4BF6" w:rsidP="004C4BF6">
            <w:pPr>
              <w:pStyle w:val="Puesto"/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noProof/>
                <w:color w:val="auto"/>
                <w:sz w:val="32"/>
                <w:szCs w:val="32"/>
                <w:lang w:val="es-MX"/>
              </w:rPr>
            </w:pPr>
          </w:p>
        </w:tc>
      </w:tr>
      <w:tr w:rsidR="004C4BF6" w:rsidTr="004C4B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:rsidR="004C4BF6" w:rsidRPr="004C4BF6" w:rsidRDefault="004C4BF6" w:rsidP="004C4BF6">
            <w:pPr>
              <w:pStyle w:val="Puesto"/>
              <w:spacing w:line="360" w:lineRule="auto"/>
              <w:rPr>
                <w:b w:val="0"/>
                <w:noProof/>
                <w:color w:val="auto"/>
                <w:sz w:val="32"/>
                <w:szCs w:val="32"/>
                <w:lang w:val="es-MX"/>
              </w:rPr>
            </w:pPr>
            <w:r w:rsidRPr="004C4BF6">
              <w:rPr>
                <w:b w:val="0"/>
                <w:noProof/>
                <w:color w:val="auto"/>
                <w:sz w:val="32"/>
                <w:szCs w:val="32"/>
                <w:lang w:val="es-MX"/>
              </w:rPr>
              <w:t>Diciembre</w:t>
            </w:r>
          </w:p>
        </w:tc>
        <w:tc>
          <w:tcPr>
            <w:tcW w:w="5997" w:type="dxa"/>
          </w:tcPr>
          <w:p w:rsidR="004C4BF6" w:rsidRPr="004C4BF6" w:rsidRDefault="004C4BF6" w:rsidP="004C4BF6">
            <w:pPr>
              <w:pStyle w:val="Puesto"/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color w:val="auto"/>
                <w:sz w:val="32"/>
                <w:szCs w:val="32"/>
                <w:lang w:val="es-MX"/>
              </w:rPr>
            </w:pPr>
          </w:p>
        </w:tc>
      </w:tr>
      <w:tr w:rsidR="004C4BF6" w:rsidTr="004C4BF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:rsidR="004C4BF6" w:rsidRPr="004C4BF6" w:rsidRDefault="004C4BF6" w:rsidP="004C4BF6">
            <w:pPr>
              <w:pStyle w:val="Puesto"/>
              <w:spacing w:line="360" w:lineRule="auto"/>
              <w:rPr>
                <w:b w:val="0"/>
                <w:noProof/>
                <w:color w:val="auto"/>
                <w:sz w:val="32"/>
                <w:szCs w:val="32"/>
                <w:lang w:val="es-MX"/>
              </w:rPr>
            </w:pPr>
            <w:r w:rsidRPr="004C4BF6">
              <w:rPr>
                <w:b w:val="0"/>
                <w:noProof/>
                <w:color w:val="auto"/>
                <w:sz w:val="32"/>
                <w:szCs w:val="32"/>
                <w:lang w:val="es-MX"/>
              </w:rPr>
              <w:t>Enero</w:t>
            </w:r>
          </w:p>
        </w:tc>
        <w:tc>
          <w:tcPr>
            <w:tcW w:w="5997" w:type="dxa"/>
          </w:tcPr>
          <w:p w:rsidR="004C4BF6" w:rsidRPr="004C4BF6" w:rsidRDefault="004C4BF6" w:rsidP="004C4BF6">
            <w:pPr>
              <w:pStyle w:val="Puesto"/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noProof/>
                <w:color w:val="auto"/>
                <w:sz w:val="32"/>
                <w:szCs w:val="32"/>
                <w:lang w:val="es-MX"/>
              </w:rPr>
            </w:pPr>
          </w:p>
        </w:tc>
      </w:tr>
      <w:tr w:rsidR="004C4BF6" w:rsidTr="004C4B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:rsidR="004C4BF6" w:rsidRPr="004C4BF6" w:rsidRDefault="004C4BF6" w:rsidP="004C4BF6">
            <w:pPr>
              <w:pStyle w:val="Puesto"/>
              <w:spacing w:line="360" w:lineRule="auto"/>
              <w:rPr>
                <w:b w:val="0"/>
                <w:noProof/>
                <w:color w:val="auto"/>
                <w:sz w:val="32"/>
                <w:szCs w:val="32"/>
                <w:lang w:val="es-MX"/>
              </w:rPr>
            </w:pPr>
            <w:r w:rsidRPr="004C4BF6">
              <w:rPr>
                <w:b w:val="0"/>
                <w:noProof/>
                <w:color w:val="auto"/>
                <w:sz w:val="32"/>
                <w:szCs w:val="32"/>
                <w:lang w:val="es-MX"/>
              </w:rPr>
              <w:t>Febrero</w:t>
            </w:r>
          </w:p>
        </w:tc>
        <w:tc>
          <w:tcPr>
            <w:tcW w:w="5997" w:type="dxa"/>
          </w:tcPr>
          <w:p w:rsidR="004C4BF6" w:rsidRPr="004C4BF6" w:rsidRDefault="004C4BF6" w:rsidP="004C4BF6">
            <w:pPr>
              <w:pStyle w:val="Puesto"/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color w:val="auto"/>
                <w:sz w:val="32"/>
                <w:szCs w:val="32"/>
                <w:lang w:val="es-MX"/>
              </w:rPr>
            </w:pPr>
          </w:p>
        </w:tc>
      </w:tr>
      <w:tr w:rsidR="004C4BF6" w:rsidTr="004C4BF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:rsidR="004C4BF6" w:rsidRPr="004C4BF6" w:rsidRDefault="004C4BF6" w:rsidP="004C4BF6">
            <w:pPr>
              <w:pStyle w:val="Puesto"/>
              <w:spacing w:line="360" w:lineRule="auto"/>
              <w:rPr>
                <w:b w:val="0"/>
                <w:noProof/>
                <w:color w:val="auto"/>
                <w:sz w:val="32"/>
                <w:szCs w:val="32"/>
                <w:lang w:val="es-MX"/>
              </w:rPr>
            </w:pPr>
            <w:r w:rsidRPr="004C4BF6">
              <w:rPr>
                <w:b w:val="0"/>
                <w:noProof/>
                <w:color w:val="auto"/>
                <w:sz w:val="32"/>
                <w:szCs w:val="32"/>
                <w:lang w:val="es-MX"/>
              </w:rPr>
              <w:t>Marzo</w:t>
            </w:r>
          </w:p>
        </w:tc>
        <w:tc>
          <w:tcPr>
            <w:tcW w:w="5997" w:type="dxa"/>
          </w:tcPr>
          <w:p w:rsidR="004C4BF6" w:rsidRPr="004C4BF6" w:rsidRDefault="004C4BF6" w:rsidP="004C4BF6">
            <w:pPr>
              <w:pStyle w:val="Puesto"/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noProof/>
                <w:color w:val="auto"/>
                <w:sz w:val="32"/>
                <w:szCs w:val="32"/>
                <w:lang w:val="es-MX"/>
              </w:rPr>
            </w:pPr>
          </w:p>
        </w:tc>
      </w:tr>
      <w:tr w:rsidR="004C4BF6" w:rsidTr="004C4B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:rsidR="004C4BF6" w:rsidRPr="004C4BF6" w:rsidRDefault="004C4BF6" w:rsidP="004C4BF6">
            <w:pPr>
              <w:pStyle w:val="Puesto"/>
              <w:spacing w:line="360" w:lineRule="auto"/>
              <w:rPr>
                <w:b w:val="0"/>
                <w:noProof/>
                <w:color w:val="auto"/>
                <w:sz w:val="32"/>
                <w:szCs w:val="32"/>
                <w:lang w:val="es-MX"/>
              </w:rPr>
            </w:pPr>
            <w:r w:rsidRPr="004C4BF6">
              <w:rPr>
                <w:b w:val="0"/>
                <w:noProof/>
                <w:color w:val="auto"/>
                <w:sz w:val="32"/>
                <w:szCs w:val="32"/>
                <w:lang w:val="es-MX"/>
              </w:rPr>
              <w:t>Abril</w:t>
            </w:r>
          </w:p>
        </w:tc>
        <w:tc>
          <w:tcPr>
            <w:tcW w:w="5997" w:type="dxa"/>
          </w:tcPr>
          <w:p w:rsidR="004C4BF6" w:rsidRPr="004C4BF6" w:rsidRDefault="004C4BF6" w:rsidP="004C4BF6">
            <w:pPr>
              <w:pStyle w:val="Puesto"/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color w:val="auto"/>
                <w:sz w:val="32"/>
                <w:szCs w:val="32"/>
                <w:lang w:val="es-MX"/>
              </w:rPr>
            </w:pPr>
          </w:p>
        </w:tc>
      </w:tr>
      <w:tr w:rsidR="004C4BF6" w:rsidTr="004C4BF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:rsidR="004C4BF6" w:rsidRPr="004C4BF6" w:rsidRDefault="004C4BF6" w:rsidP="004C4BF6">
            <w:pPr>
              <w:pStyle w:val="Puesto"/>
              <w:spacing w:line="360" w:lineRule="auto"/>
              <w:rPr>
                <w:b w:val="0"/>
                <w:noProof/>
                <w:color w:val="auto"/>
                <w:sz w:val="32"/>
                <w:szCs w:val="32"/>
                <w:lang w:val="es-MX"/>
              </w:rPr>
            </w:pPr>
            <w:r w:rsidRPr="004C4BF6">
              <w:rPr>
                <w:b w:val="0"/>
                <w:noProof/>
                <w:color w:val="auto"/>
                <w:sz w:val="32"/>
                <w:szCs w:val="32"/>
                <w:lang w:val="es-MX"/>
              </w:rPr>
              <w:t>Mayo</w:t>
            </w:r>
          </w:p>
        </w:tc>
        <w:tc>
          <w:tcPr>
            <w:tcW w:w="5997" w:type="dxa"/>
          </w:tcPr>
          <w:p w:rsidR="004C4BF6" w:rsidRPr="004C4BF6" w:rsidRDefault="004C4BF6" w:rsidP="004C4BF6">
            <w:pPr>
              <w:pStyle w:val="Puesto"/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noProof/>
                <w:color w:val="auto"/>
                <w:sz w:val="32"/>
                <w:szCs w:val="32"/>
                <w:lang w:val="es-MX"/>
              </w:rPr>
            </w:pPr>
          </w:p>
        </w:tc>
      </w:tr>
      <w:tr w:rsidR="004C4BF6" w:rsidTr="004C4B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:rsidR="004C4BF6" w:rsidRPr="004C4BF6" w:rsidRDefault="004C4BF6" w:rsidP="004C4BF6">
            <w:pPr>
              <w:pStyle w:val="Puesto"/>
              <w:spacing w:line="360" w:lineRule="auto"/>
              <w:rPr>
                <w:b w:val="0"/>
                <w:noProof/>
                <w:color w:val="auto"/>
                <w:sz w:val="32"/>
                <w:szCs w:val="32"/>
                <w:lang w:val="es-MX"/>
              </w:rPr>
            </w:pPr>
            <w:r w:rsidRPr="004C4BF6">
              <w:rPr>
                <w:b w:val="0"/>
                <w:noProof/>
                <w:color w:val="auto"/>
                <w:sz w:val="32"/>
                <w:szCs w:val="32"/>
                <w:lang w:val="es-MX"/>
              </w:rPr>
              <w:t>Junio</w:t>
            </w:r>
          </w:p>
        </w:tc>
        <w:tc>
          <w:tcPr>
            <w:tcW w:w="5997" w:type="dxa"/>
          </w:tcPr>
          <w:p w:rsidR="004C4BF6" w:rsidRPr="004C4BF6" w:rsidRDefault="004C4BF6" w:rsidP="004C4BF6">
            <w:pPr>
              <w:pStyle w:val="Puesto"/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color w:val="auto"/>
                <w:sz w:val="32"/>
                <w:szCs w:val="32"/>
                <w:lang w:val="es-MX"/>
              </w:rPr>
            </w:pPr>
          </w:p>
        </w:tc>
      </w:tr>
      <w:tr w:rsidR="004C4BF6" w:rsidTr="004C4BF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:rsidR="004C4BF6" w:rsidRPr="004C4BF6" w:rsidRDefault="004C4BF6" w:rsidP="004C4BF6">
            <w:pPr>
              <w:pStyle w:val="Puesto"/>
              <w:spacing w:line="360" w:lineRule="auto"/>
              <w:rPr>
                <w:b w:val="0"/>
                <w:noProof/>
                <w:color w:val="auto"/>
                <w:sz w:val="32"/>
                <w:szCs w:val="32"/>
                <w:lang w:val="es-MX"/>
              </w:rPr>
            </w:pPr>
            <w:r w:rsidRPr="004C4BF6">
              <w:rPr>
                <w:b w:val="0"/>
                <w:noProof/>
                <w:color w:val="auto"/>
                <w:sz w:val="32"/>
                <w:szCs w:val="32"/>
                <w:lang w:val="es-MX"/>
              </w:rPr>
              <w:t xml:space="preserve">Julio </w:t>
            </w:r>
          </w:p>
        </w:tc>
        <w:tc>
          <w:tcPr>
            <w:tcW w:w="5997" w:type="dxa"/>
          </w:tcPr>
          <w:p w:rsidR="004C4BF6" w:rsidRPr="004C4BF6" w:rsidRDefault="004C4BF6" w:rsidP="004C4BF6">
            <w:pPr>
              <w:pStyle w:val="Puesto"/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noProof/>
                <w:color w:val="auto"/>
                <w:sz w:val="32"/>
                <w:szCs w:val="32"/>
                <w:lang w:val="es-MX"/>
              </w:rPr>
            </w:pPr>
          </w:p>
        </w:tc>
      </w:tr>
    </w:tbl>
    <w:p w:rsidR="006D40F9" w:rsidRDefault="00A068FF" w:rsidP="006D40F9">
      <w:pPr>
        <w:pStyle w:val="Puesto"/>
        <w:rPr>
          <w:noProof/>
          <w:lang w:val="es-MX"/>
        </w:rPr>
      </w:pPr>
      <w:r>
        <w:rPr>
          <w:b/>
          <w:noProof/>
          <w:color w:val="auto"/>
          <w:sz w:val="32"/>
          <w:szCs w:val="32"/>
          <w:lang w:val="es-ES" w:eastAsia="es-ES"/>
        </w:rPr>
        <w:drawing>
          <wp:anchor distT="0" distB="0" distL="114300" distR="114300" simplePos="0" relativeHeight="251803648" behindDoc="0" locked="0" layoutInCell="1" allowOverlap="1" wp14:anchorId="25A50665" wp14:editId="46F31388">
            <wp:simplePos x="0" y="0"/>
            <wp:positionH relativeFrom="page">
              <wp:posOffset>1806466</wp:posOffset>
            </wp:positionH>
            <wp:positionV relativeFrom="paragraph">
              <wp:posOffset>63500</wp:posOffset>
            </wp:positionV>
            <wp:extent cx="4335517" cy="1899908"/>
            <wp:effectExtent l="0" t="0" r="8255" b="5715"/>
            <wp:wrapNone/>
            <wp:docPr id="879" name="Imagen 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" name="593169125_505.jpg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125" b="27047"/>
                    <a:stretch/>
                  </pic:blipFill>
                  <pic:spPr bwMode="auto">
                    <a:xfrm>
                      <a:off x="0" y="0"/>
                      <a:ext cx="4335517" cy="18999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40F9" w:rsidRDefault="006D40F9" w:rsidP="006D40F9">
      <w:pPr>
        <w:pStyle w:val="Puesto"/>
        <w:rPr>
          <w:noProof/>
          <w:lang w:val="es-MX"/>
        </w:rPr>
      </w:pPr>
    </w:p>
    <w:p w:rsidR="00E8092D" w:rsidRDefault="0096225B" w:rsidP="002F1C58">
      <w:pPr>
        <w:pStyle w:val="Puesto"/>
        <w:rPr>
          <w:sz w:val="56"/>
          <w:lang w:val="es-MX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804672" behindDoc="0" locked="0" layoutInCell="1" allowOverlap="1" wp14:anchorId="52B5D42A" wp14:editId="24992F3E">
            <wp:simplePos x="0" y="0"/>
            <wp:positionH relativeFrom="margin">
              <wp:posOffset>4683651</wp:posOffset>
            </wp:positionH>
            <wp:positionV relativeFrom="paragraph">
              <wp:posOffset>-581025</wp:posOffset>
            </wp:positionV>
            <wp:extent cx="1198179" cy="1305909"/>
            <wp:effectExtent l="0" t="0" r="2540" b="8890"/>
            <wp:wrapNone/>
            <wp:docPr id="881" name="Imagen 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1" name="iVCOyHv6ehESh.p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8179" cy="13059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1C58" w:rsidRPr="002F1C58">
        <w:rPr>
          <w:sz w:val="56"/>
          <w:lang w:val="es-MX"/>
        </w:rPr>
        <w:t>Estadística anual</w:t>
      </w:r>
    </w:p>
    <w:p w:rsidR="002F1C58" w:rsidRDefault="002F1C58" w:rsidP="002F1C58">
      <w:pPr>
        <w:rPr>
          <w:lang w:val="es-MX"/>
        </w:rPr>
      </w:pPr>
    </w:p>
    <w:tbl>
      <w:tblPr>
        <w:tblStyle w:val="Tabladecuadrcula4-nfasis6"/>
        <w:tblW w:w="0" w:type="auto"/>
        <w:tblLook w:val="04A0" w:firstRow="1" w:lastRow="0" w:firstColumn="1" w:lastColumn="0" w:noHBand="0" w:noVBand="1"/>
      </w:tblPr>
      <w:tblGrid>
        <w:gridCol w:w="1741"/>
        <w:gridCol w:w="579"/>
        <w:gridCol w:w="580"/>
        <w:gridCol w:w="581"/>
        <w:gridCol w:w="456"/>
        <w:gridCol w:w="513"/>
        <w:gridCol w:w="421"/>
        <w:gridCol w:w="456"/>
        <w:gridCol w:w="513"/>
        <w:gridCol w:w="421"/>
        <w:gridCol w:w="545"/>
        <w:gridCol w:w="546"/>
        <w:gridCol w:w="546"/>
        <w:gridCol w:w="1213"/>
      </w:tblGrid>
      <w:tr w:rsidR="002F1C58" w:rsidTr="002F1C5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41" w:type="dxa"/>
            <w:vMerge w:val="restart"/>
          </w:tcPr>
          <w:p w:rsidR="002F1C58" w:rsidRPr="002F1C58" w:rsidRDefault="002F1C58" w:rsidP="002F1C58">
            <w:pPr>
              <w:rPr>
                <w:color w:val="auto"/>
                <w:sz w:val="24"/>
                <w:lang w:val="es-MX"/>
              </w:rPr>
            </w:pPr>
            <w:r w:rsidRPr="002F1C58">
              <w:rPr>
                <w:color w:val="auto"/>
                <w:sz w:val="24"/>
                <w:lang w:val="es-MX"/>
              </w:rPr>
              <w:t>Resumen estadístico del mes de</w:t>
            </w:r>
          </w:p>
        </w:tc>
        <w:tc>
          <w:tcPr>
            <w:tcW w:w="1740" w:type="dxa"/>
            <w:gridSpan w:val="3"/>
          </w:tcPr>
          <w:p w:rsidR="002F1C58" w:rsidRPr="002F1C58" w:rsidRDefault="002F1C58" w:rsidP="002F1C58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4"/>
                <w:lang w:val="es-MX"/>
              </w:rPr>
            </w:pPr>
            <w:r w:rsidRPr="002F1C58">
              <w:rPr>
                <w:color w:val="auto"/>
                <w:sz w:val="24"/>
                <w:lang w:val="es-MX"/>
              </w:rPr>
              <w:t>Inscripción</w:t>
            </w:r>
          </w:p>
        </w:tc>
        <w:tc>
          <w:tcPr>
            <w:tcW w:w="1390" w:type="dxa"/>
            <w:gridSpan w:val="3"/>
          </w:tcPr>
          <w:p w:rsidR="002F1C58" w:rsidRPr="002F1C58" w:rsidRDefault="002F1C58" w:rsidP="002F1C58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4"/>
                <w:lang w:val="es-MX"/>
              </w:rPr>
            </w:pPr>
            <w:r w:rsidRPr="002F1C58">
              <w:rPr>
                <w:color w:val="auto"/>
                <w:sz w:val="24"/>
                <w:lang w:val="es-MX"/>
              </w:rPr>
              <w:t>Altas en el mes</w:t>
            </w:r>
          </w:p>
        </w:tc>
        <w:tc>
          <w:tcPr>
            <w:tcW w:w="1390" w:type="dxa"/>
            <w:gridSpan w:val="3"/>
          </w:tcPr>
          <w:p w:rsidR="002F1C58" w:rsidRPr="002F1C58" w:rsidRDefault="002F1C58" w:rsidP="002F1C58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4"/>
                <w:lang w:val="es-MX"/>
              </w:rPr>
            </w:pPr>
            <w:r w:rsidRPr="002F1C58">
              <w:rPr>
                <w:color w:val="auto"/>
                <w:sz w:val="24"/>
                <w:lang w:val="es-MX"/>
              </w:rPr>
              <w:t>Bajas en el mes</w:t>
            </w:r>
          </w:p>
        </w:tc>
        <w:tc>
          <w:tcPr>
            <w:tcW w:w="1637" w:type="dxa"/>
            <w:gridSpan w:val="3"/>
          </w:tcPr>
          <w:p w:rsidR="002F1C58" w:rsidRPr="002F1C58" w:rsidRDefault="002F1C58" w:rsidP="002F1C58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4"/>
                <w:lang w:val="es-MX"/>
              </w:rPr>
            </w:pPr>
            <w:r w:rsidRPr="002F1C58">
              <w:rPr>
                <w:color w:val="auto"/>
                <w:sz w:val="24"/>
                <w:lang w:val="es-MX"/>
              </w:rPr>
              <w:t>Existencia</w:t>
            </w:r>
          </w:p>
        </w:tc>
        <w:tc>
          <w:tcPr>
            <w:tcW w:w="1213" w:type="dxa"/>
            <w:vMerge w:val="restart"/>
          </w:tcPr>
          <w:p w:rsidR="002F1C58" w:rsidRPr="002F1C58" w:rsidRDefault="002F1C58" w:rsidP="002F1C58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4"/>
                <w:lang w:val="es-MX"/>
              </w:rPr>
            </w:pPr>
            <w:r w:rsidRPr="002F1C58">
              <w:rPr>
                <w:color w:val="auto"/>
                <w:sz w:val="24"/>
                <w:lang w:val="es-MX"/>
              </w:rPr>
              <w:t xml:space="preserve">Días Hábiles </w:t>
            </w:r>
          </w:p>
        </w:tc>
      </w:tr>
      <w:tr w:rsidR="002F1C58" w:rsidTr="002F1C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41" w:type="dxa"/>
            <w:vMerge/>
          </w:tcPr>
          <w:p w:rsidR="002F1C58" w:rsidRPr="002F1C58" w:rsidRDefault="002F1C58" w:rsidP="002F1C58">
            <w:pPr>
              <w:rPr>
                <w:b w:val="0"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79" w:type="dxa"/>
            <w:shd w:val="clear" w:color="auto" w:fill="00CC00"/>
          </w:tcPr>
          <w:p w:rsidR="002F1C58" w:rsidRPr="002F1C58" w:rsidRDefault="002F1C58" w:rsidP="002F1C5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  <w:r w:rsidRPr="002F1C58">
              <w:rPr>
                <w:b/>
                <w:color w:val="auto"/>
                <w:sz w:val="24"/>
                <w:szCs w:val="24"/>
                <w:lang w:val="es-MX"/>
              </w:rPr>
              <w:t>H</w:t>
            </w:r>
          </w:p>
        </w:tc>
        <w:tc>
          <w:tcPr>
            <w:tcW w:w="580" w:type="dxa"/>
            <w:shd w:val="clear" w:color="auto" w:fill="FF0066"/>
          </w:tcPr>
          <w:p w:rsidR="002F1C58" w:rsidRPr="002F1C58" w:rsidRDefault="002F1C58" w:rsidP="002F1C5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  <w:r w:rsidRPr="002F1C58">
              <w:rPr>
                <w:b/>
                <w:color w:val="auto"/>
                <w:sz w:val="24"/>
                <w:szCs w:val="24"/>
                <w:lang w:val="es-MX"/>
              </w:rPr>
              <w:t>M</w:t>
            </w:r>
          </w:p>
        </w:tc>
        <w:tc>
          <w:tcPr>
            <w:tcW w:w="581" w:type="dxa"/>
            <w:shd w:val="clear" w:color="auto" w:fill="00B0F0"/>
          </w:tcPr>
          <w:p w:rsidR="002F1C58" w:rsidRPr="002F1C58" w:rsidRDefault="002F1C58" w:rsidP="002F1C5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  <w:r w:rsidRPr="002F1C58">
              <w:rPr>
                <w:b/>
                <w:color w:val="auto"/>
                <w:sz w:val="24"/>
                <w:szCs w:val="24"/>
                <w:lang w:val="es-MX"/>
              </w:rPr>
              <w:t>T</w:t>
            </w:r>
          </w:p>
        </w:tc>
        <w:tc>
          <w:tcPr>
            <w:tcW w:w="456" w:type="dxa"/>
            <w:shd w:val="clear" w:color="auto" w:fill="00CC00"/>
          </w:tcPr>
          <w:p w:rsidR="002F1C58" w:rsidRPr="002F1C58" w:rsidRDefault="002F1C58" w:rsidP="002F1C5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  <w:r w:rsidRPr="002F1C58">
              <w:rPr>
                <w:b/>
                <w:color w:val="auto"/>
                <w:sz w:val="24"/>
                <w:szCs w:val="24"/>
                <w:lang w:val="es-MX"/>
              </w:rPr>
              <w:t>H</w:t>
            </w:r>
          </w:p>
        </w:tc>
        <w:tc>
          <w:tcPr>
            <w:tcW w:w="513" w:type="dxa"/>
            <w:shd w:val="clear" w:color="auto" w:fill="FF0066"/>
          </w:tcPr>
          <w:p w:rsidR="002F1C58" w:rsidRPr="002F1C58" w:rsidRDefault="002F1C58" w:rsidP="002F1C5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  <w:r w:rsidRPr="002F1C58">
              <w:rPr>
                <w:b/>
                <w:color w:val="auto"/>
                <w:sz w:val="24"/>
                <w:szCs w:val="24"/>
                <w:lang w:val="es-MX"/>
              </w:rPr>
              <w:t>M</w:t>
            </w:r>
          </w:p>
        </w:tc>
        <w:tc>
          <w:tcPr>
            <w:tcW w:w="421" w:type="dxa"/>
            <w:shd w:val="clear" w:color="auto" w:fill="00B0F0"/>
          </w:tcPr>
          <w:p w:rsidR="002F1C58" w:rsidRPr="002F1C58" w:rsidRDefault="002F1C58" w:rsidP="002F1C5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  <w:r w:rsidRPr="002F1C58">
              <w:rPr>
                <w:b/>
                <w:color w:val="auto"/>
                <w:sz w:val="24"/>
                <w:szCs w:val="24"/>
                <w:lang w:val="es-MX"/>
              </w:rPr>
              <w:t>T</w:t>
            </w:r>
          </w:p>
        </w:tc>
        <w:tc>
          <w:tcPr>
            <w:tcW w:w="456" w:type="dxa"/>
            <w:shd w:val="clear" w:color="auto" w:fill="00CC00"/>
          </w:tcPr>
          <w:p w:rsidR="002F1C58" w:rsidRPr="002F1C58" w:rsidRDefault="002F1C58" w:rsidP="002F1C5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  <w:r w:rsidRPr="002F1C58">
              <w:rPr>
                <w:b/>
                <w:color w:val="auto"/>
                <w:sz w:val="24"/>
                <w:szCs w:val="24"/>
                <w:lang w:val="es-MX"/>
              </w:rPr>
              <w:t>H</w:t>
            </w:r>
          </w:p>
        </w:tc>
        <w:tc>
          <w:tcPr>
            <w:tcW w:w="513" w:type="dxa"/>
            <w:shd w:val="clear" w:color="auto" w:fill="FF0066"/>
          </w:tcPr>
          <w:p w:rsidR="002F1C58" w:rsidRPr="002F1C58" w:rsidRDefault="002F1C58" w:rsidP="002F1C5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  <w:r w:rsidRPr="002F1C58">
              <w:rPr>
                <w:b/>
                <w:color w:val="auto"/>
                <w:sz w:val="24"/>
                <w:szCs w:val="24"/>
                <w:lang w:val="es-MX"/>
              </w:rPr>
              <w:t>M</w:t>
            </w:r>
          </w:p>
        </w:tc>
        <w:tc>
          <w:tcPr>
            <w:tcW w:w="421" w:type="dxa"/>
            <w:shd w:val="clear" w:color="auto" w:fill="00B0F0"/>
          </w:tcPr>
          <w:p w:rsidR="002F1C58" w:rsidRPr="002F1C58" w:rsidRDefault="002F1C58" w:rsidP="002F1C5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  <w:r w:rsidRPr="002F1C58">
              <w:rPr>
                <w:b/>
                <w:color w:val="auto"/>
                <w:sz w:val="24"/>
                <w:szCs w:val="24"/>
                <w:lang w:val="es-MX"/>
              </w:rPr>
              <w:t>T</w:t>
            </w:r>
          </w:p>
        </w:tc>
        <w:tc>
          <w:tcPr>
            <w:tcW w:w="545" w:type="dxa"/>
            <w:shd w:val="clear" w:color="auto" w:fill="00CC00"/>
          </w:tcPr>
          <w:p w:rsidR="002F1C58" w:rsidRPr="002F1C58" w:rsidRDefault="002F1C58" w:rsidP="002F1C5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  <w:r w:rsidRPr="002F1C58">
              <w:rPr>
                <w:b/>
                <w:color w:val="auto"/>
                <w:sz w:val="24"/>
                <w:szCs w:val="24"/>
                <w:lang w:val="es-MX"/>
              </w:rPr>
              <w:t>H</w:t>
            </w:r>
          </w:p>
        </w:tc>
        <w:tc>
          <w:tcPr>
            <w:tcW w:w="546" w:type="dxa"/>
            <w:shd w:val="clear" w:color="auto" w:fill="FF0066"/>
          </w:tcPr>
          <w:p w:rsidR="002F1C58" w:rsidRPr="002F1C58" w:rsidRDefault="002F1C58" w:rsidP="002F1C5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  <w:r w:rsidRPr="002F1C58">
              <w:rPr>
                <w:b/>
                <w:color w:val="auto"/>
                <w:sz w:val="24"/>
                <w:szCs w:val="24"/>
                <w:lang w:val="es-MX"/>
              </w:rPr>
              <w:t>M</w:t>
            </w:r>
          </w:p>
        </w:tc>
        <w:tc>
          <w:tcPr>
            <w:tcW w:w="546" w:type="dxa"/>
            <w:shd w:val="clear" w:color="auto" w:fill="00B0F0"/>
          </w:tcPr>
          <w:p w:rsidR="002F1C58" w:rsidRPr="002F1C58" w:rsidRDefault="002F1C58" w:rsidP="002F1C5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  <w:r w:rsidRPr="002F1C58">
              <w:rPr>
                <w:b/>
                <w:color w:val="auto"/>
                <w:sz w:val="24"/>
                <w:szCs w:val="24"/>
                <w:lang w:val="es-MX"/>
              </w:rPr>
              <w:t>T</w:t>
            </w:r>
          </w:p>
        </w:tc>
        <w:tc>
          <w:tcPr>
            <w:tcW w:w="1213" w:type="dxa"/>
            <w:vMerge/>
          </w:tcPr>
          <w:p w:rsidR="002F1C58" w:rsidRPr="002F1C58" w:rsidRDefault="002F1C58" w:rsidP="002F1C5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</w:tr>
      <w:tr w:rsidR="002F1C58" w:rsidTr="002F1C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41" w:type="dxa"/>
          </w:tcPr>
          <w:p w:rsidR="002F1C58" w:rsidRPr="002F1C58" w:rsidRDefault="002F1C58" w:rsidP="002F1C58">
            <w:pPr>
              <w:spacing w:line="480" w:lineRule="auto"/>
              <w:rPr>
                <w:b w:val="0"/>
                <w:color w:val="auto"/>
                <w:sz w:val="24"/>
                <w:szCs w:val="24"/>
                <w:lang w:val="es-MX"/>
              </w:rPr>
            </w:pPr>
            <w:r w:rsidRPr="002F1C58">
              <w:rPr>
                <w:b w:val="0"/>
                <w:color w:val="auto"/>
                <w:sz w:val="24"/>
                <w:szCs w:val="24"/>
                <w:lang w:val="es-MX"/>
              </w:rPr>
              <w:t>Agosto</w:t>
            </w:r>
          </w:p>
        </w:tc>
        <w:tc>
          <w:tcPr>
            <w:tcW w:w="579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80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81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56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13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21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56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13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21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5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6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6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1213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</w:tr>
      <w:tr w:rsidR="002F1C58" w:rsidTr="002F1C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41" w:type="dxa"/>
          </w:tcPr>
          <w:p w:rsidR="002F1C58" w:rsidRPr="002F1C58" w:rsidRDefault="002F1C58" w:rsidP="002F1C58">
            <w:pPr>
              <w:spacing w:line="480" w:lineRule="auto"/>
              <w:rPr>
                <w:b w:val="0"/>
                <w:color w:val="auto"/>
                <w:sz w:val="24"/>
                <w:szCs w:val="24"/>
                <w:lang w:val="es-MX"/>
              </w:rPr>
            </w:pPr>
            <w:r w:rsidRPr="002F1C58">
              <w:rPr>
                <w:b w:val="0"/>
                <w:color w:val="auto"/>
                <w:sz w:val="24"/>
                <w:szCs w:val="24"/>
                <w:lang w:val="es-MX"/>
              </w:rPr>
              <w:t>Septiembre</w:t>
            </w:r>
          </w:p>
        </w:tc>
        <w:tc>
          <w:tcPr>
            <w:tcW w:w="579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80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81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56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13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21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56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13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21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5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6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6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1213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</w:tr>
      <w:tr w:rsidR="002F1C58" w:rsidTr="002F1C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41" w:type="dxa"/>
          </w:tcPr>
          <w:p w:rsidR="002F1C58" w:rsidRPr="002F1C58" w:rsidRDefault="002F1C58" w:rsidP="002F1C58">
            <w:pPr>
              <w:spacing w:line="480" w:lineRule="auto"/>
              <w:rPr>
                <w:b w:val="0"/>
                <w:color w:val="auto"/>
                <w:sz w:val="24"/>
                <w:szCs w:val="24"/>
                <w:lang w:val="es-MX"/>
              </w:rPr>
            </w:pPr>
            <w:r w:rsidRPr="002F1C58">
              <w:rPr>
                <w:b w:val="0"/>
                <w:color w:val="auto"/>
                <w:sz w:val="24"/>
                <w:szCs w:val="24"/>
                <w:lang w:val="es-MX"/>
              </w:rPr>
              <w:t>Octubre</w:t>
            </w:r>
          </w:p>
        </w:tc>
        <w:tc>
          <w:tcPr>
            <w:tcW w:w="579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80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81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56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13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21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56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13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21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5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6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6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1213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</w:tr>
      <w:tr w:rsidR="002F1C58" w:rsidTr="002F1C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41" w:type="dxa"/>
          </w:tcPr>
          <w:p w:rsidR="002F1C58" w:rsidRPr="002F1C58" w:rsidRDefault="002F1C58" w:rsidP="002F1C58">
            <w:pPr>
              <w:spacing w:line="480" w:lineRule="auto"/>
              <w:rPr>
                <w:b w:val="0"/>
                <w:color w:val="auto"/>
                <w:sz w:val="24"/>
                <w:szCs w:val="24"/>
                <w:lang w:val="es-MX"/>
              </w:rPr>
            </w:pPr>
            <w:r w:rsidRPr="002F1C58">
              <w:rPr>
                <w:b w:val="0"/>
                <w:color w:val="auto"/>
                <w:sz w:val="24"/>
                <w:szCs w:val="24"/>
                <w:lang w:val="es-MX"/>
              </w:rPr>
              <w:t>Noviembre</w:t>
            </w:r>
          </w:p>
        </w:tc>
        <w:tc>
          <w:tcPr>
            <w:tcW w:w="579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80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81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56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13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21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56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13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21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5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6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6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1213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</w:tr>
      <w:tr w:rsidR="002F1C58" w:rsidTr="002F1C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41" w:type="dxa"/>
          </w:tcPr>
          <w:p w:rsidR="002F1C58" w:rsidRPr="002F1C58" w:rsidRDefault="002F1C58" w:rsidP="002F1C58">
            <w:pPr>
              <w:spacing w:line="480" w:lineRule="auto"/>
              <w:rPr>
                <w:b w:val="0"/>
                <w:color w:val="auto"/>
                <w:sz w:val="24"/>
                <w:szCs w:val="24"/>
                <w:lang w:val="es-MX"/>
              </w:rPr>
            </w:pPr>
            <w:r w:rsidRPr="002F1C58">
              <w:rPr>
                <w:b w:val="0"/>
                <w:color w:val="auto"/>
                <w:sz w:val="24"/>
                <w:szCs w:val="24"/>
                <w:lang w:val="es-MX"/>
              </w:rPr>
              <w:t>Diciembre</w:t>
            </w:r>
          </w:p>
        </w:tc>
        <w:tc>
          <w:tcPr>
            <w:tcW w:w="579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80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81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56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13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21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56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13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21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5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6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6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1213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</w:tr>
      <w:tr w:rsidR="002F1C58" w:rsidTr="002F1C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41" w:type="dxa"/>
          </w:tcPr>
          <w:p w:rsidR="002F1C58" w:rsidRPr="002F1C58" w:rsidRDefault="002F1C58" w:rsidP="002F1C58">
            <w:pPr>
              <w:spacing w:line="480" w:lineRule="auto"/>
              <w:rPr>
                <w:b w:val="0"/>
                <w:color w:val="auto"/>
                <w:sz w:val="24"/>
                <w:szCs w:val="24"/>
                <w:lang w:val="es-MX"/>
              </w:rPr>
            </w:pPr>
            <w:r w:rsidRPr="002F1C58">
              <w:rPr>
                <w:b w:val="0"/>
                <w:color w:val="auto"/>
                <w:sz w:val="24"/>
                <w:szCs w:val="24"/>
                <w:lang w:val="es-MX"/>
              </w:rPr>
              <w:t>Enero</w:t>
            </w:r>
          </w:p>
        </w:tc>
        <w:tc>
          <w:tcPr>
            <w:tcW w:w="579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80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81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56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13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21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56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13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21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5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6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6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1213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</w:tr>
      <w:tr w:rsidR="002F1C58" w:rsidTr="002F1C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41" w:type="dxa"/>
          </w:tcPr>
          <w:p w:rsidR="002F1C58" w:rsidRPr="002F1C58" w:rsidRDefault="002F1C58" w:rsidP="002F1C58">
            <w:pPr>
              <w:spacing w:line="480" w:lineRule="auto"/>
              <w:rPr>
                <w:b w:val="0"/>
                <w:color w:val="auto"/>
                <w:sz w:val="24"/>
                <w:szCs w:val="24"/>
                <w:lang w:val="es-MX"/>
              </w:rPr>
            </w:pPr>
            <w:r w:rsidRPr="002F1C58">
              <w:rPr>
                <w:b w:val="0"/>
                <w:color w:val="auto"/>
                <w:sz w:val="24"/>
                <w:szCs w:val="24"/>
                <w:lang w:val="es-MX"/>
              </w:rPr>
              <w:t>Febrero</w:t>
            </w:r>
          </w:p>
        </w:tc>
        <w:tc>
          <w:tcPr>
            <w:tcW w:w="579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80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81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56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13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21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56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13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21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5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6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6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1213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</w:tr>
      <w:tr w:rsidR="002F1C58" w:rsidTr="002F1C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41" w:type="dxa"/>
          </w:tcPr>
          <w:p w:rsidR="002F1C58" w:rsidRPr="002F1C58" w:rsidRDefault="002F1C58" w:rsidP="002F1C58">
            <w:pPr>
              <w:spacing w:line="480" w:lineRule="auto"/>
              <w:rPr>
                <w:b w:val="0"/>
                <w:color w:val="auto"/>
                <w:sz w:val="24"/>
                <w:szCs w:val="24"/>
                <w:lang w:val="es-MX"/>
              </w:rPr>
            </w:pPr>
            <w:r w:rsidRPr="002F1C58">
              <w:rPr>
                <w:b w:val="0"/>
                <w:color w:val="auto"/>
                <w:sz w:val="24"/>
                <w:szCs w:val="24"/>
                <w:lang w:val="es-MX"/>
              </w:rPr>
              <w:t>Marzo</w:t>
            </w:r>
          </w:p>
        </w:tc>
        <w:tc>
          <w:tcPr>
            <w:tcW w:w="579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80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81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56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13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21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56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13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21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5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6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6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1213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</w:tr>
      <w:tr w:rsidR="002F1C58" w:rsidTr="002F1C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41" w:type="dxa"/>
          </w:tcPr>
          <w:p w:rsidR="002F1C58" w:rsidRPr="002F1C58" w:rsidRDefault="002F1C58" w:rsidP="002F1C58">
            <w:pPr>
              <w:spacing w:line="480" w:lineRule="auto"/>
              <w:rPr>
                <w:b w:val="0"/>
                <w:color w:val="auto"/>
                <w:sz w:val="24"/>
                <w:szCs w:val="24"/>
                <w:lang w:val="es-MX"/>
              </w:rPr>
            </w:pPr>
            <w:r w:rsidRPr="002F1C58">
              <w:rPr>
                <w:b w:val="0"/>
                <w:color w:val="auto"/>
                <w:sz w:val="24"/>
                <w:szCs w:val="24"/>
                <w:lang w:val="es-MX"/>
              </w:rPr>
              <w:t>Abril</w:t>
            </w:r>
          </w:p>
        </w:tc>
        <w:tc>
          <w:tcPr>
            <w:tcW w:w="579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80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81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56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13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21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56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13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21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5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6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6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1213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</w:tr>
      <w:tr w:rsidR="002F1C58" w:rsidTr="002F1C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41" w:type="dxa"/>
          </w:tcPr>
          <w:p w:rsidR="002F1C58" w:rsidRPr="002F1C58" w:rsidRDefault="002F1C58" w:rsidP="002F1C58">
            <w:pPr>
              <w:spacing w:line="480" w:lineRule="auto"/>
              <w:rPr>
                <w:b w:val="0"/>
                <w:color w:val="auto"/>
                <w:sz w:val="24"/>
                <w:szCs w:val="24"/>
                <w:lang w:val="es-MX"/>
              </w:rPr>
            </w:pPr>
            <w:r w:rsidRPr="002F1C58">
              <w:rPr>
                <w:b w:val="0"/>
                <w:color w:val="auto"/>
                <w:sz w:val="24"/>
                <w:szCs w:val="24"/>
                <w:lang w:val="es-MX"/>
              </w:rPr>
              <w:t>Mayo</w:t>
            </w:r>
          </w:p>
        </w:tc>
        <w:tc>
          <w:tcPr>
            <w:tcW w:w="579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80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81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56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13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21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56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13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21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5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6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6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1213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</w:tr>
      <w:tr w:rsidR="002F1C58" w:rsidTr="002F1C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41" w:type="dxa"/>
          </w:tcPr>
          <w:p w:rsidR="002F1C58" w:rsidRPr="002F1C58" w:rsidRDefault="002F1C58" w:rsidP="002F1C58">
            <w:pPr>
              <w:spacing w:line="480" w:lineRule="auto"/>
              <w:rPr>
                <w:b w:val="0"/>
                <w:color w:val="auto"/>
                <w:sz w:val="24"/>
                <w:szCs w:val="24"/>
                <w:lang w:val="es-MX"/>
              </w:rPr>
            </w:pPr>
            <w:r w:rsidRPr="002F1C58">
              <w:rPr>
                <w:b w:val="0"/>
                <w:color w:val="auto"/>
                <w:sz w:val="24"/>
                <w:szCs w:val="24"/>
                <w:lang w:val="es-MX"/>
              </w:rPr>
              <w:t>Junio</w:t>
            </w:r>
          </w:p>
        </w:tc>
        <w:tc>
          <w:tcPr>
            <w:tcW w:w="579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80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81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56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13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21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56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13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21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5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6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6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1213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</w:tr>
      <w:tr w:rsidR="002F1C58" w:rsidTr="002F1C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41" w:type="dxa"/>
          </w:tcPr>
          <w:p w:rsidR="002F1C58" w:rsidRPr="002F1C58" w:rsidRDefault="002F1C58" w:rsidP="002F1C58">
            <w:pPr>
              <w:spacing w:line="480" w:lineRule="auto"/>
              <w:rPr>
                <w:b w:val="0"/>
                <w:color w:val="auto"/>
                <w:sz w:val="24"/>
                <w:szCs w:val="24"/>
                <w:lang w:val="es-MX"/>
              </w:rPr>
            </w:pPr>
            <w:r w:rsidRPr="002F1C58">
              <w:rPr>
                <w:b w:val="0"/>
                <w:color w:val="auto"/>
                <w:sz w:val="24"/>
                <w:szCs w:val="24"/>
                <w:lang w:val="es-MX"/>
              </w:rPr>
              <w:t>Julio</w:t>
            </w:r>
          </w:p>
        </w:tc>
        <w:tc>
          <w:tcPr>
            <w:tcW w:w="579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80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81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56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13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21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56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13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21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5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6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6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1213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</w:tr>
      <w:tr w:rsidR="002F1C58" w:rsidTr="002F1C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41" w:type="dxa"/>
          </w:tcPr>
          <w:p w:rsidR="002F1C58" w:rsidRPr="002F1C58" w:rsidRDefault="002F1C58" w:rsidP="002F1C58">
            <w:pPr>
              <w:spacing w:line="480" w:lineRule="auto"/>
              <w:rPr>
                <w:color w:val="auto"/>
                <w:sz w:val="24"/>
                <w:szCs w:val="24"/>
                <w:lang w:val="es-MX"/>
              </w:rPr>
            </w:pPr>
            <w:r w:rsidRPr="002F1C58">
              <w:rPr>
                <w:color w:val="auto"/>
                <w:sz w:val="24"/>
                <w:szCs w:val="24"/>
                <w:lang w:val="es-MX"/>
              </w:rPr>
              <w:t>TOTAL</w:t>
            </w:r>
          </w:p>
        </w:tc>
        <w:tc>
          <w:tcPr>
            <w:tcW w:w="579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80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81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56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13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21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56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13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21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5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6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6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1213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</w:tr>
    </w:tbl>
    <w:p w:rsidR="002F1C58" w:rsidRPr="002F1C58" w:rsidRDefault="0096225B" w:rsidP="002F1C58">
      <w:pPr>
        <w:spacing w:line="480" w:lineRule="auto"/>
        <w:rPr>
          <w:lang w:val="es-MX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805696" behindDoc="0" locked="0" layoutInCell="1" allowOverlap="1" wp14:anchorId="30B22436" wp14:editId="3D240528">
            <wp:simplePos x="0" y="0"/>
            <wp:positionH relativeFrom="column">
              <wp:posOffset>1079873</wp:posOffset>
            </wp:positionH>
            <wp:positionV relativeFrom="paragraph">
              <wp:posOffset>152554</wp:posOffset>
            </wp:positionV>
            <wp:extent cx="1391914" cy="1135117"/>
            <wp:effectExtent l="0" t="0" r="0" b="8255"/>
            <wp:wrapNone/>
            <wp:docPr id="882" name="Imagen 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" name="1519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1914" cy="11351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092D" w:rsidRDefault="00E8092D" w:rsidP="00E8092D">
      <w:pPr>
        <w:rPr>
          <w:lang w:val="es-MX"/>
        </w:rPr>
      </w:pPr>
    </w:p>
    <w:p w:rsidR="00CC3B7F" w:rsidRDefault="00CC3B7F" w:rsidP="00E8092D">
      <w:pPr>
        <w:rPr>
          <w:lang w:val="es-MX"/>
        </w:rPr>
      </w:pPr>
    </w:p>
    <w:p w:rsidR="00CC3B7F" w:rsidRPr="00853D49" w:rsidRDefault="00265A73" w:rsidP="00853D49">
      <w:pPr>
        <w:pStyle w:val="Puesto"/>
        <w:rPr>
          <w:sz w:val="56"/>
          <w:lang w:val="es-MX"/>
        </w:rPr>
      </w:pPr>
      <w:r>
        <w:rPr>
          <w:noProof/>
          <w:sz w:val="56"/>
          <w:lang w:val="es-ES" w:eastAsia="es-ES"/>
        </w:rPr>
        <w:lastRenderedPageBreak/>
        <w:drawing>
          <wp:anchor distT="0" distB="0" distL="114300" distR="114300" simplePos="0" relativeHeight="251806720" behindDoc="0" locked="0" layoutInCell="1" allowOverlap="1" wp14:anchorId="059764E8" wp14:editId="1C06CEE8">
            <wp:simplePos x="0" y="0"/>
            <wp:positionH relativeFrom="column">
              <wp:posOffset>5178753</wp:posOffset>
            </wp:positionH>
            <wp:positionV relativeFrom="paragraph">
              <wp:posOffset>-591995</wp:posOffset>
            </wp:positionV>
            <wp:extent cx="836187" cy="1008993"/>
            <wp:effectExtent l="0" t="0" r="2540" b="1270"/>
            <wp:wrapNone/>
            <wp:docPr id="883" name="Imagen 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3" name="ibaQAdrsUN1mvG.pn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6187" cy="10089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34A4">
        <w:rPr>
          <w:sz w:val="56"/>
          <w:lang w:val="es-MX"/>
        </w:rPr>
        <w:t>Fi</w:t>
      </w:r>
      <w:r w:rsidR="00853D49">
        <w:rPr>
          <w:sz w:val="56"/>
          <w:lang w:val="es-MX"/>
        </w:rPr>
        <w:t>cha de Preinscripción</w:t>
      </w:r>
    </w:p>
    <w:tbl>
      <w:tblPr>
        <w:tblStyle w:val="Tablaconcuadrcula"/>
        <w:tblW w:w="0" w:type="auto"/>
        <w:tblInd w:w="-431" w:type="dxa"/>
        <w:tblLook w:val="04A0" w:firstRow="1" w:lastRow="0" w:firstColumn="1" w:lastColumn="0" w:noHBand="0" w:noVBand="1"/>
      </w:tblPr>
      <w:tblGrid>
        <w:gridCol w:w="710"/>
        <w:gridCol w:w="4276"/>
        <w:gridCol w:w="2103"/>
        <w:gridCol w:w="2453"/>
      </w:tblGrid>
      <w:tr w:rsidR="00853D49" w:rsidTr="00265A73">
        <w:tc>
          <w:tcPr>
            <w:tcW w:w="710" w:type="dxa"/>
            <w:shd w:val="clear" w:color="auto" w:fill="00CC00"/>
          </w:tcPr>
          <w:p w:rsidR="00853D49" w:rsidRPr="00BE6029" w:rsidRDefault="00853D49" w:rsidP="00E8092D">
            <w:pPr>
              <w:rPr>
                <w:b/>
                <w:color w:val="auto"/>
                <w:sz w:val="22"/>
                <w:szCs w:val="22"/>
                <w:lang w:val="es-MX"/>
              </w:rPr>
            </w:pPr>
            <w:r w:rsidRPr="00BE6029">
              <w:rPr>
                <w:b/>
                <w:color w:val="auto"/>
                <w:sz w:val="22"/>
                <w:szCs w:val="22"/>
                <w:lang w:val="es-MX"/>
              </w:rPr>
              <w:t>No.</w:t>
            </w:r>
          </w:p>
        </w:tc>
        <w:tc>
          <w:tcPr>
            <w:tcW w:w="4276" w:type="dxa"/>
            <w:shd w:val="clear" w:color="auto" w:fill="00CC00"/>
          </w:tcPr>
          <w:p w:rsidR="00853D49" w:rsidRPr="00BE6029" w:rsidRDefault="00853D49" w:rsidP="00E8092D">
            <w:pPr>
              <w:rPr>
                <w:b/>
                <w:color w:val="auto"/>
                <w:sz w:val="22"/>
                <w:szCs w:val="22"/>
                <w:lang w:val="es-MX"/>
              </w:rPr>
            </w:pPr>
            <w:r w:rsidRPr="00BE6029">
              <w:rPr>
                <w:b/>
                <w:color w:val="auto"/>
                <w:sz w:val="22"/>
                <w:szCs w:val="22"/>
                <w:lang w:val="es-MX"/>
              </w:rPr>
              <w:t>Nombre</w:t>
            </w:r>
          </w:p>
        </w:tc>
        <w:tc>
          <w:tcPr>
            <w:tcW w:w="2103" w:type="dxa"/>
            <w:shd w:val="clear" w:color="auto" w:fill="00CC00"/>
          </w:tcPr>
          <w:p w:rsidR="00853D49" w:rsidRPr="00BE6029" w:rsidRDefault="00853D49" w:rsidP="00E8092D">
            <w:pPr>
              <w:rPr>
                <w:b/>
                <w:color w:val="auto"/>
                <w:sz w:val="22"/>
                <w:szCs w:val="22"/>
                <w:lang w:val="es-MX"/>
              </w:rPr>
            </w:pPr>
            <w:r w:rsidRPr="00BE6029">
              <w:rPr>
                <w:b/>
                <w:color w:val="auto"/>
                <w:sz w:val="22"/>
                <w:szCs w:val="22"/>
                <w:lang w:val="es-MX"/>
              </w:rPr>
              <w:t xml:space="preserve">Fecha de </w:t>
            </w:r>
            <w:proofErr w:type="spellStart"/>
            <w:r w:rsidRPr="00BE6029">
              <w:rPr>
                <w:b/>
                <w:color w:val="auto"/>
                <w:sz w:val="22"/>
                <w:szCs w:val="22"/>
                <w:lang w:val="es-MX"/>
              </w:rPr>
              <w:t>NaC</w:t>
            </w:r>
            <w:proofErr w:type="spellEnd"/>
            <w:r w:rsidRPr="00BE6029">
              <w:rPr>
                <w:b/>
                <w:color w:val="auto"/>
                <w:sz w:val="22"/>
                <w:szCs w:val="22"/>
                <w:lang w:val="es-MX"/>
              </w:rPr>
              <w:t>.</w:t>
            </w:r>
          </w:p>
        </w:tc>
        <w:tc>
          <w:tcPr>
            <w:tcW w:w="2453" w:type="dxa"/>
            <w:shd w:val="clear" w:color="auto" w:fill="00CC00"/>
          </w:tcPr>
          <w:p w:rsidR="00853D49" w:rsidRPr="00BE6029" w:rsidRDefault="00853D49" w:rsidP="00E8092D">
            <w:pPr>
              <w:rPr>
                <w:b/>
                <w:color w:val="auto"/>
                <w:sz w:val="22"/>
                <w:szCs w:val="22"/>
                <w:lang w:val="es-MX"/>
              </w:rPr>
            </w:pPr>
            <w:r w:rsidRPr="00BE6029">
              <w:rPr>
                <w:b/>
                <w:color w:val="auto"/>
                <w:sz w:val="22"/>
                <w:szCs w:val="22"/>
                <w:lang w:val="es-MX"/>
              </w:rPr>
              <w:t>CURP</w:t>
            </w:r>
          </w:p>
        </w:tc>
      </w:tr>
      <w:tr w:rsidR="00853D49" w:rsidTr="009947D8">
        <w:tc>
          <w:tcPr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</w:tr>
      <w:tr w:rsidR="00853D49" w:rsidTr="009947D8">
        <w:tc>
          <w:tcPr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</w:tr>
      <w:tr w:rsidR="00853D49" w:rsidTr="009947D8">
        <w:tc>
          <w:tcPr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</w:tr>
      <w:tr w:rsidR="00853D49" w:rsidTr="009947D8">
        <w:tc>
          <w:tcPr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</w:tr>
      <w:tr w:rsidR="00853D49" w:rsidTr="009947D8">
        <w:tc>
          <w:tcPr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</w:tr>
      <w:tr w:rsidR="00853D49" w:rsidTr="009947D8">
        <w:tc>
          <w:tcPr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</w:tr>
      <w:tr w:rsidR="00853D49" w:rsidTr="009947D8">
        <w:tc>
          <w:tcPr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9938C1" w:rsidP="009938C1">
            <w:pPr>
              <w:tabs>
                <w:tab w:val="left" w:pos="885"/>
                <w:tab w:val="center" w:pos="2030"/>
              </w:tabs>
              <w:jc w:val="left"/>
              <w:rPr>
                <w:sz w:val="20"/>
                <w:szCs w:val="20"/>
                <w:lang w:val="es-MX"/>
              </w:rPr>
            </w:pPr>
            <w:r>
              <w:rPr>
                <w:sz w:val="20"/>
                <w:szCs w:val="20"/>
                <w:lang w:val="es-MX"/>
              </w:rPr>
              <w:tab/>
            </w:r>
            <w:r>
              <w:rPr>
                <w:sz w:val="20"/>
                <w:szCs w:val="20"/>
                <w:lang w:val="es-MX"/>
              </w:rPr>
              <w:tab/>
            </w:r>
            <w:r>
              <w:rPr>
                <w:sz w:val="20"/>
                <w:szCs w:val="20"/>
                <w:lang w:val="es-MX"/>
              </w:rPr>
              <w:tab/>
            </w:r>
            <w:r>
              <w:rPr>
                <w:sz w:val="20"/>
                <w:szCs w:val="20"/>
                <w:lang w:val="es-MX"/>
              </w:rPr>
              <w:tab/>
            </w:r>
          </w:p>
        </w:tc>
        <w:tc>
          <w:tcPr>
            <w:tcW w:w="210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</w:tr>
      <w:tr w:rsidR="00853D49" w:rsidTr="009947D8">
        <w:tc>
          <w:tcPr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</w:tr>
      <w:tr w:rsidR="00853D49" w:rsidTr="009947D8">
        <w:tc>
          <w:tcPr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</w:tr>
      <w:tr w:rsidR="00853D49" w:rsidTr="009947D8">
        <w:tc>
          <w:tcPr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</w:tr>
      <w:tr w:rsidR="00853D49" w:rsidTr="009947D8">
        <w:tc>
          <w:tcPr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</w:tr>
      <w:tr w:rsidR="00853D49" w:rsidTr="009947D8">
        <w:tc>
          <w:tcPr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</w:tr>
      <w:tr w:rsidR="00853D49" w:rsidTr="009947D8">
        <w:tc>
          <w:tcPr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</w:tr>
      <w:tr w:rsidR="00853D49" w:rsidTr="009947D8">
        <w:tc>
          <w:tcPr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</w:tr>
      <w:tr w:rsidR="00853D49" w:rsidTr="009947D8">
        <w:tc>
          <w:tcPr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</w:tr>
      <w:tr w:rsidR="00853D49" w:rsidTr="009947D8">
        <w:tc>
          <w:tcPr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</w:tr>
      <w:tr w:rsidR="00853D49" w:rsidTr="009947D8">
        <w:tc>
          <w:tcPr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</w:tr>
      <w:tr w:rsidR="00853D49" w:rsidTr="009947D8">
        <w:tc>
          <w:tcPr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</w:tr>
      <w:tr w:rsidR="00853D49" w:rsidTr="009947D8">
        <w:tc>
          <w:tcPr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</w:tr>
      <w:tr w:rsidR="00853D49" w:rsidTr="009947D8">
        <w:tc>
          <w:tcPr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</w:tr>
      <w:tr w:rsidR="00853D49" w:rsidTr="009947D8">
        <w:tc>
          <w:tcPr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</w:tr>
      <w:tr w:rsidR="00853D49" w:rsidTr="009947D8">
        <w:tc>
          <w:tcPr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</w:tr>
      <w:tr w:rsidR="00853D49" w:rsidTr="009947D8">
        <w:tc>
          <w:tcPr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</w:tr>
      <w:tr w:rsidR="00853D49" w:rsidTr="009947D8">
        <w:tc>
          <w:tcPr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</w:tr>
      <w:tr w:rsidR="00853D49" w:rsidTr="009947D8">
        <w:tc>
          <w:tcPr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</w:tr>
      <w:tr w:rsidR="00853D49" w:rsidTr="009947D8">
        <w:tc>
          <w:tcPr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</w:tr>
      <w:tr w:rsidR="00853D49" w:rsidTr="009947D8">
        <w:tc>
          <w:tcPr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</w:tr>
      <w:tr w:rsidR="00853D49" w:rsidTr="009947D8">
        <w:tc>
          <w:tcPr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</w:tr>
      <w:tr w:rsidR="00853D49" w:rsidTr="009947D8">
        <w:tc>
          <w:tcPr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</w:tr>
      <w:tr w:rsidR="00853D49" w:rsidTr="009947D8">
        <w:tc>
          <w:tcPr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</w:tr>
      <w:tr w:rsidR="00853D49" w:rsidTr="009947D8">
        <w:tc>
          <w:tcPr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</w:tr>
      <w:tr w:rsidR="00853D49" w:rsidTr="009947D8">
        <w:tc>
          <w:tcPr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</w:tr>
      <w:tr w:rsidR="00853D49" w:rsidTr="009947D8">
        <w:tc>
          <w:tcPr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rPr>
                <w:sz w:val="20"/>
                <w:szCs w:val="20"/>
                <w:lang w:val="es-MX"/>
              </w:rPr>
            </w:pPr>
          </w:p>
        </w:tc>
      </w:tr>
      <w:tr w:rsidR="00BE6029" w:rsidTr="009947D8">
        <w:tc>
          <w:tcPr>
            <w:tcW w:w="710" w:type="dxa"/>
          </w:tcPr>
          <w:p w:rsidR="00BE6029" w:rsidRPr="00BE6029" w:rsidRDefault="00BE602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BE6029" w:rsidRPr="00BE6029" w:rsidRDefault="00BE602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BE6029" w:rsidRPr="00BE6029" w:rsidRDefault="00BE602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BE6029" w:rsidRPr="00BE6029" w:rsidRDefault="00BE6029" w:rsidP="00E8092D">
            <w:pPr>
              <w:rPr>
                <w:sz w:val="20"/>
                <w:szCs w:val="20"/>
                <w:lang w:val="es-MX"/>
              </w:rPr>
            </w:pPr>
          </w:p>
        </w:tc>
      </w:tr>
      <w:tr w:rsidR="00BE6029" w:rsidTr="009947D8">
        <w:tc>
          <w:tcPr>
            <w:tcW w:w="710" w:type="dxa"/>
          </w:tcPr>
          <w:p w:rsidR="00BE6029" w:rsidRPr="00BE6029" w:rsidRDefault="00BE602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BE6029" w:rsidRPr="00BE6029" w:rsidRDefault="00BE602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BE6029" w:rsidRPr="00BE6029" w:rsidRDefault="00BE602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BE6029" w:rsidRPr="00BE6029" w:rsidRDefault="00BE6029" w:rsidP="00E8092D">
            <w:pPr>
              <w:rPr>
                <w:sz w:val="20"/>
                <w:szCs w:val="20"/>
                <w:lang w:val="es-MX"/>
              </w:rPr>
            </w:pPr>
          </w:p>
        </w:tc>
      </w:tr>
      <w:tr w:rsidR="00BE6029" w:rsidTr="009947D8">
        <w:tc>
          <w:tcPr>
            <w:tcW w:w="710" w:type="dxa"/>
          </w:tcPr>
          <w:p w:rsidR="00BE6029" w:rsidRPr="00BE6029" w:rsidRDefault="00BE602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BE6029" w:rsidRPr="00BE6029" w:rsidRDefault="00BE602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BE6029" w:rsidRPr="00BE6029" w:rsidRDefault="00BE602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BE6029" w:rsidRPr="00BE6029" w:rsidRDefault="00BE6029" w:rsidP="00E8092D">
            <w:pPr>
              <w:rPr>
                <w:sz w:val="20"/>
                <w:szCs w:val="20"/>
                <w:lang w:val="es-MX"/>
              </w:rPr>
            </w:pPr>
          </w:p>
        </w:tc>
      </w:tr>
      <w:tr w:rsidR="00BE6029" w:rsidTr="009947D8">
        <w:tc>
          <w:tcPr>
            <w:tcW w:w="710" w:type="dxa"/>
          </w:tcPr>
          <w:p w:rsidR="00BE6029" w:rsidRPr="00BE6029" w:rsidRDefault="00BE602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BE6029" w:rsidRPr="00BE6029" w:rsidRDefault="00BE602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BE6029" w:rsidRPr="00BE6029" w:rsidRDefault="00BE602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BE6029" w:rsidRPr="00BE6029" w:rsidRDefault="00BE6029" w:rsidP="00E8092D">
            <w:pPr>
              <w:rPr>
                <w:sz w:val="20"/>
                <w:szCs w:val="20"/>
                <w:lang w:val="es-MX"/>
              </w:rPr>
            </w:pPr>
          </w:p>
        </w:tc>
      </w:tr>
      <w:tr w:rsidR="00BE6029" w:rsidTr="009947D8">
        <w:tc>
          <w:tcPr>
            <w:tcW w:w="710" w:type="dxa"/>
          </w:tcPr>
          <w:p w:rsidR="00BE6029" w:rsidRPr="00BE6029" w:rsidRDefault="00BE602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BE6029" w:rsidRPr="00BE6029" w:rsidRDefault="00BE602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BE6029" w:rsidRPr="00BE6029" w:rsidRDefault="00BE602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BE6029" w:rsidRPr="00BE6029" w:rsidRDefault="00BE6029" w:rsidP="00E8092D">
            <w:pPr>
              <w:rPr>
                <w:sz w:val="20"/>
                <w:szCs w:val="20"/>
                <w:lang w:val="es-MX"/>
              </w:rPr>
            </w:pPr>
          </w:p>
        </w:tc>
      </w:tr>
      <w:tr w:rsidR="00BE6029" w:rsidTr="009947D8">
        <w:tc>
          <w:tcPr>
            <w:tcW w:w="710" w:type="dxa"/>
          </w:tcPr>
          <w:p w:rsidR="00BE6029" w:rsidRPr="00BE6029" w:rsidRDefault="00BE602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BE6029" w:rsidRPr="00BE6029" w:rsidRDefault="00BE602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BE6029" w:rsidRPr="00BE6029" w:rsidRDefault="00BE602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BE6029" w:rsidRPr="00BE6029" w:rsidRDefault="00BE6029" w:rsidP="00E8092D">
            <w:pPr>
              <w:rPr>
                <w:sz w:val="20"/>
                <w:szCs w:val="20"/>
                <w:lang w:val="es-MX"/>
              </w:rPr>
            </w:pPr>
          </w:p>
        </w:tc>
      </w:tr>
      <w:tr w:rsidR="00BE6029" w:rsidTr="009947D8">
        <w:tc>
          <w:tcPr>
            <w:tcW w:w="710" w:type="dxa"/>
          </w:tcPr>
          <w:p w:rsidR="00BE6029" w:rsidRPr="00BE6029" w:rsidRDefault="00BE602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BE6029" w:rsidRPr="00BE6029" w:rsidRDefault="00BE602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BE6029" w:rsidRPr="00BE6029" w:rsidRDefault="00BE6029" w:rsidP="00E8092D">
            <w:pPr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BE6029" w:rsidRPr="00BE6029" w:rsidRDefault="00BE6029" w:rsidP="00E8092D">
            <w:pPr>
              <w:rPr>
                <w:sz w:val="20"/>
                <w:szCs w:val="20"/>
                <w:lang w:val="es-MX"/>
              </w:rPr>
            </w:pPr>
          </w:p>
        </w:tc>
      </w:tr>
    </w:tbl>
    <w:p w:rsidR="00CC3B7F" w:rsidRDefault="00CC3B7F" w:rsidP="00E8092D">
      <w:pPr>
        <w:rPr>
          <w:lang w:val="es-MX"/>
        </w:rPr>
      </w:pPr>
    </w:p>
    <w:p w:rsidR="00CC3B7F" w:rsidRPr="00BE6029" w:rsidRDefault="00BE6029" w:rsidP="00BE6029">
      <w:pPr>
        <w:pStyle w:val="Puesto"/>
        <w:rPr>
          <w:sz w:val="56"/>
          <w:lang w:val="es-MX"/>
        </w:rPr>
      </w:pPr>
      <w:r w:rsidRPr="00BE6029">
        <w:rPr>
          <w:sz w:val="56"/>
          <w:lang w:val="es-MX"/>
        </w:rPr>
        <w:t>Horario de clases</w:t>
      </w:r>
    </w:p>
    <w:p w:rsidR="00CC3B7F" w:rsidRDefault="00CC3B7F" w:rsidP="00E8092D">
      <w:pPr>
        <w:rPr>
          <w:lang w:val="es-MX"/>
        </w:rPr>
      </w:pPr>
    </w:p>
    <w:tbl>
      <w:tblPr>
        <w:tblStyle w:val="Tabladecuadrcula4-nfasis2"/>
        <w:tblW w:w="0" w:type="auto"/>
        <w:tblLook w:val="04A0" w:firstRow="1" w:lastRow="0" w:firstColumn="1" w:lastColumn="0" w:noHBand="0" w:noVBand="1"/>
      </w:tblPr>
      <w:tblGrid>
        <w:gridCol w:w="1501"/>
        <w:gridCol w:w="1505"/>
        <w:gridCol w:w="1510"/>
        <w:gridCol w:w="1575"/>
        <w:gridCol w:w="1509"/>
        <w:gridCol w:w="1511"/>
      </w:tblGrid>
      <w:tr w:rsidR="00BE6029" w:rsidTr="009938C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8" w:type="dxa"/>
          </w:tcPr>
          <w:p w:rsidR="00BE6029" w:rsidRPr="009938C1" w:rsidRDefault="00BE6029" w:rsidP="00E8092D">
            <w:pPr>
              <w:rPr>
                <w:color w:val="auto"/>
                <w:sz w:val="28"/>
                <w:szCs w:val="28"/>
                <w:lang w:val="es-MX"/>
              </w:rPr>
            </w:pPr>
            <w:r w:rsidRPr="009938C1">
              <w:rPr>
                <w:color w:val="auto"/>
                <w:sz w:val="28"/>
                <w:szCs w:val="28"/>
                <w:lang w:val="es-MX"/>
              </w:rPr>
              <w:t>Hora</w:t>
            </w:r>
          </w:p>
        </w:tc>
        <w:tc>
          <w:tcPr>
            <w:tcW w:w="1518" w:type="dxa"/>
          </w:tcPr>
          <w:p w:rsidR="00BE6029" w:rsidRPr="009938C1" w:rsidRDefault="00BE6029" w:rsidP="00E8092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8"/>
                <w:szCs w:val="28"/>
                <w:lang w:val="es-MX"/>
              </w:rPr>
            </w:pPr>
            <w:r w:rsidRPr="009938C1">
              <w:rPr>
                <w:color w:val="auto"/>
                <w:sz w:val="28"/>
                <w:szCs w:val="28"/>
                <w:lang w:val="es-MX"/>
              </w:rPr>
              <w:t>Lunes</w:t>
            </w:r>
          </w:p>
        </w:tc>
        <w:tc>
          <w:tcPr>
            <w:tcW w:w="1518" w:type="dxa"/>
          </w:tcPr>
          <w:p w:rsidR="00BE6029" w:rsidRPr="009938C1" w:rsidRDefault="00BE6029" w:rsidP="00E8092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8"/>
                <w:szCs w:val="28"/>
                <w:lang w:val="es-MX"/>
              </w:rPr>
            </w:pPr>
            <w:r w:rsidRPr="009938C1">
              <w:rPr>
                <w:color w:val="auto"/>
                <w:sz w:val="28"/>
                <w:szCs w:val="28"/>
                <w:lang w:val="es-MX"/>
              </w:rPr>
              <w:t>Martes</w:t>
            </w:r>
          </w:p>
        </w:tc>
        <w:tc>
          <w:tcPr>
            <w:tcW w:w="1519" w:type="dxa"/>
          </w:tcPr>
          <w:p w:rsidR="00BE6029" w:rsidRPr="009938C1" w:rsidRDefault="009938C1" w:rsidP="00E8092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8"/>
                <w:szCs w:val="28"/>
                <w:lang w:val="es-MX"/>
              </w:rPr>
            </w:pPr>
            <w:r w:rsidRPr="009938C1">
              <w:rPr>
                <w:color w:val="auto"/>
                <w:sz w:val="28"/>
                <w:szCs w:val="28"/>
                <w:lang w:val="es-MX"/>
              </w:rPr>
              <w:t>Miércoles</w:t>
            </w:r>
          </w:p>
        </w:tc>
        <w:tc>
          <w:tcPr>
            <w:tcW w:w="1519" w:type="dxa"/>
          </w:tcPr>
          <w:p w:rsidR="00BE6029" w:rsidRPr="009938C1" w:rsidRDefault="00BE6029" w:rsidP="00E8092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8"/>
                <w:szCs w:val="28"/>
                <w:lang w:val="es-MX"/>
              </w:rPr>
            </w:pPr>
            <w:r w:rsidRPr="009938C1">
              <w:rPr>
                <w:color w:val="auto"/>
                <w:sz w:val="28"/>
                <w:szCs w:val="28"/>
                <w:lang w:val="es-MX"/>
              </w:rPr>
              <w:t>Jueves</w:t>
            </w:r>
          </w:p>
        </w:tc>
        <w:tc>
          <w:tcPr>
            <w:tcW w:w="1519" w:type="dxa"/>
          </w:tcPr>
          <w:p w:rsidR="00BE6029" w:rsidRPr="009938C1" w:rsidRDefault="00BE6029" w:rsidP="00E8092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8"/>
                <w:szCs w:val="28"/>
                <w:lang w:val="es-MX"/>
              </w:rPr>
            </w:pPr>
            <w:r w:rsidRPr="009938C1">
              <w:rPr>
                <w:color w:val="auto"/>
                <w:sz w:val="28"/>
                <w:szCs w:val="28"/>
                <w:lang w:val="es-MX"/>
              </w:rPr>
              <w:t xml:space="preserve">Viernes </w:t>
            </w:r>
          </w:p>
        </w:tc>
      </w:tr>
      <w:tr w:rsidR="009938C1" w:rsidTr="009938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8" w:type="dxa"/>
          </w:tcPr>
          <w:p w:rsidR="009938C1" w:rsidRPr="009938C1" w:rsidRDefault="009938C1" w:rsidP="009938C1">
            <w:pPr>
              <w:spacing w:line="360" w:lineRule="auto"/>
              <w:rPr>
                <w:b w:val="0"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8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8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</w:tr>
      <w:tr w:rsidR="009938C1" w:rsidTr="009938C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8" w:type="dxa"/>
          </w:tcPr>
          <w:p w:rsidR="009938C1" w:rsidRPr="009938C1" w:rsidRDefault="009938C1" w:rsidP="009938C1">
            <w:pPr>
              <w:spacing w:line="360" w:lineRule="auto"/>
              <w:rPr>
                <w:b w:val="0"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8" w:type="dxa"/>
          </w:tcPr>
          <w:p w:rsidR="009938C1" w:rsidRPr="009938C1" w:rsidRDefault="009938C1" w:rsidP="009938C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8" w:type="dxa"/>
          </w:tcPr>
          <w:p w:rsidR="009938C1" w:rsidRPr="009938C1" w:rsidRDefault="009938C1" w:rsidP="009938C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</w:tr>
      <w:tr w:rsidR="009938C1" w:rsidTr="009938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8" w:type="dxa"/>
          </w:tcPr>
          <w:p w:rsidR="009938C1" w:rsidRPr="009938C1" w:rsidRDefault="009938C1" w:rsidP="009938C1">
            <w:pPr>
              <w:spacing w:line="360" w:lineRule="auto"/>
              <w:rPr>
                <w:b w:val="0"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8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8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</w:tr>
      <w:tr w:rsidR="009938C1" w:rsidTr="009938C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8" w:type="dxa"/>
          </w:tcPr>
          <w:p w:rsidR="009938C1" w:rsidRPr="009938C1" w:rsidRDefault="009938C1" w:rsidP="009938C1">
            <w:pPr>
              <w:spacing w:line="360" w:lineRule="auto"/>
              <w:rPr>
                <w:b w:val="0"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8" w:type="dxa"/>
          </w:tcPr>
          <w:p w:rsidR="009938C1" w:rsidRPr="009938C1" w:rsidRDefault="009938C1" w:rsidP="009938C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8" w:type="dxa"/>
          </w:tcPr>
          <w:p w:rsidR="009938C1" w:rsidRPr="009938C1" w:rsidRDefault="009938C1" w:rsidP="009938C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</w:tr>
      <w:tr w:rsidR="009938C1" w:rsidTr="009938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8" w:type="dxa"/>
          </w:tcPr>
          <w:p w:rsidR="009938C1" w:rsidRPr="009938C1" w:rsidRDefault="009938C1" w:rsidP="009938C1">
            <w:pPr>
              <w:spacing w:line="360" w:lineRule="auto"/>
              <w:rPr>
                <w:b w:val="0"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8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8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</w:tr>
      <w:tr w:rsidR="009938C1" w:rsidTr="009938C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8" w:type="dxa"/>
          </w:tcPr>
          <w:p w:rsidR="009938C1" w:rsidRPr="009938C1" w:rsidRDefault="009938C1" w:rsidP="009938C1">
            <w:pPr>
              <w:spacing w:line="360" w:lineRule="auto"/>
              <w:rPr>
                <w:b w:val="0"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8" w:type="dxa"/>
          </w:tcPr>
          <w:p w:rsidR="009938C1" w:rsidRPr="009938C1" w:rsidRDefault="009938C1" w:rsidP="009938C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8" w:type="dxa"/>
          </w:tcPr>
          <w:p w:rsidR="009938C1" w:rsidRPr="009938C1" w:rsidRDefault="009938C1" w:rsidP="009938C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</w:tr>
      <w:tr w:rsidR="009938C1" w:rsidTr="009938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8" w:type="dxa"/>
          </w:tcPr>
          <w:p w:rsidR="009938C1" w:rsidRPr="009938C1" w:rsidRDefault="009938C1" w:rsidP="009938C1">
            <w:pPr>
              <w:spacing w:line="360" w:lineRule="auto"/>
              <w:rPr>
                <w:b w:val="0"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8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8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</w:tr>
      <w:tr w:rsidR="009938C1" w:rsidTr="009938C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8" w:type="dxa"/>
          </w:tcPr>
          <w:p w:rsidR="009938C1" w:rsidRPr="009938C1" w:rsidRDefault="009938C1" w:rsidP="009938C1">
            <w:pPr>
              <w:spacing w:line="360" w:lineRule="auto"/>
              <w:rPr>
                <w:b w:val="0"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8" w:type="dxa"/>
          </w:tcPr>
          <w:p w:rsidR="009938C1" w:rsidRPr="009938C1" w:rsidRDefault="009938C1" w:rsidP="009938C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8" w:type="dxa"/>
          </w:tcPr>
          <w:p w:rsidR="009938C1" w:rsidRPr="009938C1" w:rsidRDefault="009938C1" w:rsidP="009938C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</w:tr>
      <w:tr w:rsidR="009938C1" w:rsidTr="009938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8" w:type="dxa"/>
          </w:tcPr>
          <w:p w:rsidR="009938C1" w:rsidRPr="009938C1" w:rsidRDefault="009938C1" w:rsidP="009938C1">
            <w:pPr>
              <w:spacing w:line="360" w:lineRule="auto"/>
              <w:rPr>
                <w:b w:val="0"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8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8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</w:tr>
      <w:tr w:rsidR="009938C1" w:rsidTr="009938C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8" w:type="dxa"/>
          </w:tcPr>
          <w:p w:rsidR="009938C1" w:rsidRPr="009938C1" w:rsidRDefault="009938C1" w:rsidP="009938C1">
            <w:pPr>
              <w:spacing w:line="360" w:lineRule="auto"/>
              <w:rPr>
                <w:b w:val="0"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8" w:type="dxa"/>
          </w:tcPr>
          <w:p w:rsidR="009938C1" w:rsidRPr="009938C1" w:rsidRDefault="009938C1" w:rsidP="009938C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8" w:type="dxa"/>
          </w:tcPr>
          <w:p w:rsidR="009938C1" w:rsidRPr="009938C1" w:rsidRDefault="009938C1" w:rsidP="009938C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</w:tr>
      <w:tr w:rsidR="009938C1" w:rsidTr="009938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8" w:type="dxa"/>
          </w:tcPr>
          <w:p w:rsidR="009938C1" w:rsidRPr="009938C1" w:rsidRDefault="009938C1" w:rsidP="009938C1">
            <w:pPr>
              <w:spacing w:line="360" w:lineRule="auto"/>
              <w:rPr>
                <w:b w:val="0"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8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8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</w:tr>
    </w:tbl>
    <w:p w:rsidR="00BE6029" w:rsidRDefault="009938C1" w:rsidP="00E8092D">
      <w:pPr>
        <w:rPr>
          <w:lang w:val="es-MX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807744" behindDoc="0" locked="0" layoutInCell="1" allowOverlap="1" wp14:anchorId="0610D0FB" wp14:editId="4E2DD139">
            <wp:simplePos x="0" y="0"/>
            <wp:positionH relativeFrom="margin">
              <wp:align>center</wp:align>
            </wp:positionH>
            <wp:positionV relativeFrom="paragraph">
              <wp:posOffset>96813</wp:posOffset>
            </wp:positionV>
            <wp:extent cx="2827606" cy="2827606"/>
            <wp:effectExtent l="0" t="0" r="0" b="0"/>
            <wp:wrapNone/>
            <wp:docPr id="884" name="Imagen 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" name="buho_lindo_del_dibujo_animado_en_colores_brillante_reloj_de_pared-r9241d1de08164721bbad1c23c6bd20c2_fup13_8byvr_512.jpg"/>
                    <pic:cNvPicPr/>
                  </pic:nvPicPr>
                  <pic:blipFill>
                    <a:blip r:embed="rId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7606" cy="28276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1C58" w:rsidRDefault="002F1C58" w:rsidP="00E8092D">
      <w:pPr>
        <w:rPr>
          <w:lang w:val="es-MX"/>
        </w:rPr>
      </w:pPr>
    </w:p>
    <w:p w:rsidR="002F1C58" w:rsidRDefault="002F1C58" w:rsidP="002F1C58">
      <w:pPr>
        <w:rPr>
          <w:lang w:val="es-MX"/>
        </w:rPr>
      </w:pPr>
      <w:r>
        <w:rPr>
          <w:lang w:val="es-MX"/>
        </w:rPr>
        <w:br w:type="page"/>
      </w:r>
    </w:p>
    <w:p w:rsidR="00CC3B7F" w:rsidRDefault="006F3961" w:rsidP="00E8092D">
      <w:pPr>
        <w:rPr>
          <w:lang w:val="es-MX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251812864" behindDoc="0" locked="0" layoutInCell="1" allowOverlap="1">
                <wp:simplePos x="0" y="0"/>
                <wp:positionH relativeFrom="column">
                  <wp:posOffset>-194310</wp:posOffset>
                </wp:positionH>
                <wp:positionV relativeFrom="paragraph">
                  <wp:posOffset>129540</wp:posOffset>
                </wp:positionV>
                <wp:extent cx="6184265" cy="4019550"/>
                <wp:effectExtent l="0" t="0" r="0" b="0"/>
                <wp:wrapNone/>
                <wp:docPr id="108" name="Grupo 1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84265" cy="4019550"/>
                          <a:chOff x="0" y="0"/>
                          <a:chExt cx="6184265" cy="4019550"/>
                        </a:xfrm>
                      </wpg:grpSpPr>
                      <pic:pic xmlns:pic="http://schemas.openxmlformats.org/drawingml/2006/picture">
                        <pic:nvPicPr>
                          <pic:cNvPr id="885" name="Imagen 885" descr="C:\Users\EARLY HEADSTART\Pictures\Lunares-blancos-floral-vintage-014.png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8200" y="0"/>
                            <a:ext cx="4496435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86" name="Imagen 886" descr="C:\Users\EARLY HEADSTART\Pictures\clipart de la maestras\owl post2.png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733550"/>
                            <a:ext cx="618426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A4F762" id="Grupo 108" o:spid="_x0000_s1026" style="position:absolute;margin-left:-15.3pt;margin-top:10.2pt;width:486.95pt;height:316.5pt;z-index:251812864" coordsize="61842,40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0LevRQMAAPMJAAAOAAAAZHJzL2Uyb0RvYy54bWzsVltv2yAUfp+0/4D8&#10;7voSN3GtplWWZN2kbqt6eZiUF4KxjYYBAU5aTfvvO2A3vWRTp71MlfZgGw5w+M53zoc5Pr1tOdpQ&#10;bZgU0yA5iANEBZElE/U0uLl+H+YBMhaLEnMp6DS4oyY4PXn75nirCprKRvKSagROhCm2aho01qoi&#10;igxpaIvNgVRUwGAldYstdHUdlRpvwXvLozSOx9FW6lJpSagxYF30g8GJ919VlNgvVWWoRXwaADbr&#10;39q/1+4dnRzjotZYNYwMMPBfoGgxE7DpztUCW4w6zfZctYxoaWRlD4hsI1lVjFAfA0STxM+iOdOy&#10;Uz6WutjWakcTUPuMp792Sz5vLjRiJeQuhlQJ3EKSznSnJHIGoGer6gJmnWl1pS70YKj7nov4ttKt&#10;+0Is6NYTe7cjlt5aRMA4TvIsHR8GiMBYFidHh4cD9aSB/OytI83yhZXR/caRw7eDoxgp4BmYgtYe&#10;Uy9XFKyynabB4KT9Ix8t1t86FUJSFbZszTizd75AIX0OlNhcMHKh+84D6XkOpPSkf2xxTQXylpIa&#10;AkU6L1Y3BrS1Ws4uz7+iD8vZ4up6dnm9Al8OolmddwLDN1xzDKozYcWlxjzcMGHBWxgn2YEStUuj&#10;A+H27VFgx9K5JN8MEnLeYFHTmVGgFqgDNzt6Ot13n4Sw5ky9Z5y7zLv2QBaAflaZv+C7r/qFJF1L&#10;he1lrCkH3qQwDVMmQLqg7ZpCVeqPZeKFBaV0bqzbzhWVl9b3NJ/F8VH6LpwfxvMwiyfLcHaUTcJJ&#10;vJxkcZYn82T+w61OsqIzFOLFfKHYgBWse2h/qaPhxOkV6pWONtifJ44pD+j+6yGCyVHisBpNLoFV&#10;mAdtq6kljWtWwNxgh8m7AU/zA7MuBwY0h9bbT7IEXeLOSk/GM83loxzOwgDtCy/LjsbZaBBeOslG&#10;bl6P+t6H0saeUdki1wDCAa7fA28gmH7q/RQHXUiXdh8QF08MEImz+CAc7KEJUfTVB41XpMvxni7B&#10;8se6JJB/rC0sQByjFlPIMTYrueVISWPT16/K1BfJf1X+XpW9IJPJaLT727mja+9/mKb5OP43svQ/&#10;T7hZ+ONruAW5q8vjPrQf39VOfgI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C4vxFPiAAAACgEAAA8AAABkcnMvZG93bnJldi54bWxMj8FqwzAQRO+F/oPYQm+J5Ngx&#10;jet1CKHtKRSaFEpuirWxTSzJWIrt/H3VU3Nc5jHzNl9PumUD9a6xBiGaC2BkSqsaUyF8H95nL8Cc&#10;l0bJ1hpCuJGDdfH4kMtM2dF80bD3FQslxmUSofa+yzh3ZU1aurntyITsbHstfTj7iqtejqFct3wh&#10;RMq1bExYqGVH25rKy/6qET5GOW7i6G3YXc7b2/Gw/PzZRYT4/DRtXoF5mvw/DH/6QR2K4HSyV6Mc&#10;axFmsUgDirAQCbAArJI4BnZCSJdxArzI+f0LxS8AAAD//wMAUEsDBAoAAAAAAAAAIQBozBg4gIUA&#10;AICFAAAUAAAAZHJzL21lZGlhL2ltYWdlMS5wbmeJUE5HDQoaCgAAAA1JSERSAAACkQAAAZkIBgAA&#10;ANGQajsAAAAJcEhZcwAACxMAAAsTAQCanBgAAApPaUNDUFBob3Rvc2hvcCBJQ0MgcHJvZmlsZQAA&#10;eNqdU2dUU+kWPffe9EJLiICUS29SFQggUkKLgBSRJiohCRBKiCGh2RVRwRFFRQQbyKCIA46OgIwV&#10;USwMigrYB+Qhoo6Do4iKyvvhe6Nr1rz35s3+tdc+56zznbPPB8AIDJZIM1E1gAypQh4R4IPHxMbh&#10;5C5AgQokcAAQCLNkIXP9IwEA+H48PCsiwAe+AAF40wsIAMBNm8AwHIf/D+pCmVwBgIQBwHSROEsI&#10;gBQAQHqOQqYAQEYBgJ2YJlMAoAQAYMtjYuMAUC0AYCd/5tMAgJ34mXsBAFuUIRUBoJEAIBNliEQA&#10;aDsArM9WikUAWDAAFGZLxDkA2C0AMElXZkgAsLcAwM4QC7IACAwAMFGIhSkABHsAYMgjI3gAhJkA&#10;FEbyVzzxK64Q5yoAAHiZsjy5JDlFgVsILXEHV1cuHijOSRcrFDZhAmGaQC7CeZkZMoE0D+DzzAAA&#10;oJEVEeCD8/14zg6uzs42jrYOXy3qvwb/ImJi4/7lz6twQAAA4XR+0f4sL7MagDsGgG3+oiXuBGhe&#10;C6B194tmsg9AtQCg6dpX83D4fjw8RaGQudnZ5eTk2ErEQlthyld9/mfCX8BX/Wz5fjz89/XgvuIk&#10;gTJdgUcE+ODCzPRMpRzPkgmEYtzmj0f8twv//B3TIsRJYrlYKhTjURJxjkSajPMypSKJQpIpxSXS&#10;/2Ti3yz7Az7fNQCwaj4Be5EtqF1jA/ZLJxBYdMDi9wAA8rtvwdQoCAOAaIPhz3f/7z/9R6AlAIBm&#10;SZJxAABeRCQuVMqzP8cIAABEoIEqsEEb9MEYLMAGHMEF3MEL/GA2hEIkxMJCEEIKZIAccmAprIJC&#10;KIbNsB0qYC/UQB00wFFohpNwDi7CVbgOPXAP+mEInsEovIEJBEHICBNhIdqIAWKKWCOOCBeZhfgh&#10;wUgEEoskIMmIFFEiS5E1SDFSilQgVUgd8j1yAjmHXEa6kTvIADKC/Ia8RzGUgbJRPdQMtUO5qDca&#10;hEaiC9BkdDGajxagm9BytBo9jDah59CraA/ajz5DxzDA6BgHM8RsMC7Gw0KxOCwJk2PLsSKsDKvG&#10;GrBWrAO7ifVjz7F3BBKBRcAJNgR3QiBhHkFIWExYTthIqCAcJDQR2gk3CQOEUcInIpOoS7QmuhH5&#10;xBhiMjGHWEgsI9YSjxMvEHuIQ8Q3JBKJQzInuZACSbGkVNIS0kbSblIj6SypmzRIGiOTydpka7IH&#10;OZQsICvIheSd5MPkM+Qb5CHyWwqdYkBxpPhT4ihSympKGeUQ5TTlBmWYMkFVo5pS3aihVBE1j1pC&#10;raG2Uq9Rh6gTNHWaOc2DFklLpa2ildMaaBdo92mv6HS6Ed2VHk6X0FfSy+lH6JfoA/R3DA2GFYPH&#10;iGcoGZsYBxhnGXcYr5hMphnTixnHVDA3MeuY55kPmW9VWCq2KnwVkcoKlUqVJpUbKi9Uqaqmqt6q&#10;C1XzVctUj6leU32uRlUzU+OpCdSWq1WqnVDrUxtTZ6k7qIeqZ6hvVD+kfln9iQZZw0zDT0OkUaCx&#10;X+O8xiALYxmzeCwhaw2rhnWBNcQmsc3ZfHYqu5j9HbuLPaqpoTlDM0ozV7NS85RmPwfjmHH4nHRO&#10;Cecop5fzforeFO8p4ikbpjRMuTFlXGuqlpeWWKtIq1GrR+u9Nq7tp52mvUW7WfuBDkHHSidcJ0dn&#10;j84FnedT2VPdpwqnFk09OvWuLqprpRuhu0R3v26n7pievl6Ankxvp955vef6HH0v/VT9bfqn9UcM&#10;WAazDCQG2wzOGDzFNXFvPB0vx9vxUUNdw0BDpWGVYZfhhJG50Tyj1UaNRg+MacZc4yTjbcZtxqMm&#10;BiYhJktN6k3umlJNuaYppjtMO0zHzczNos3WmTWbPTHXMueb55vXm9+3YFp4Wiy2qLa4ZUmy5Fqm&#10;We62vG6FWjlZpVhVWl2zRq2drSXWu627pxGnuU6TTque1mfDsPG2ybaptxmw5dgG2662bbZ9YWdi&#10;F2e3xa7D7pO9k326fY39PQcNh9kOqx1aHX5ztHIUOlY63prOnO4/fcX0lukvZ1jPEM/YM+O2E8sp&#10;xGmdU5vTR2cXZ7lzg/OIi4lLgssulz4umxvG3ci95Ep09XFd4XrS9Z2bs5vC7ajbr+427mnuh9yf&#10;zDSfKZ5ZM3PQw8hD4FHl0T8Ln5Uwa9+sfk9DT4FntecjL2MvkVet17C3pXeq92HvFz72PnKf4z7j&#10;PDfeMt5ZX8w3wLfIt8tPw2+eX4XfQ38j/2T/ev/RAKeAJQFnA4mBQYFbAvv4enwhv44/Ottl9rLZ&#10;7UGMoLlBFUGPgq2C5cGtIWjI7JCtIffnmM6RzmkOhVB+6NbQB2HmYYvDfgwnhYeFV4Y/jnCIWBrR&#10;MZc1d9HcQ3PfRPpElkTem2cxTzmvLUo1Kj6qLmo82je6NLo/xi5mWczVWJ1YSWxLHDkuKq42bmy+&#10;3/zt84fineIL43sXmC/IXXB5oc7C9IWnFqkuEiw6lkBMiE44lPBBECqoFowl8hN3JY4KecIdwmci&#10;L9E20YjYQ1wqHk7ySCpNepLskbw1eSTFM6Us5bmEJ6mQvEwNTN2bOp4WmnYgbTI9Or0xg5KRkHFC&#10;qiFNk7Zn6mfmZnbLrGWFsv7Fbou3Lx6VB8lrs5CsBVktCrZCpuhUWijXKgeyZ2VXZr/Nico5lque&#10;K83tzLPK25A3nO+f/+0SwhLhkralhktXLR1Y5r2sajmyPHF52wrjFQUrhlYGrDy4irYqbdVPq+1X&#10;l65+vSZ6TWuBXsHKgsG1AWvrC1UK5YV969zX7V1PWC9Z37Vh+oadGz4ViYquFNsXlxV/2CjceOUb&#10;h2/Kv5nclLSpq8S5ZM9m0mbp5t4tnlsOlqqX5pcObg3Z2rQN31a07fX2Rdsvl80o27uDtkO5o788&#10;uLxlp8nOzTs/VKRU9FT6VDbu0t21Ydf4btHuG3u89jTs1dtbvPf9Psm+21UBVU3VZtVl+0n7s/c/&#10;romq6fiW+21drU5tce3HA9ID/QcjDrbXudTVHdI9VFKP1ivrRw7HH77+ne93LQ02DVWNnMbiI3BE&#10;eeTp9wnf9x4NOtp2jHus4QfTH3YdZx0vakKa8ppGm1Oa+1tiW7pPzD7R1ureevxH2x8PnDQ8WXlK&#10;81TJadrpgtOTZ/LPjJ2VnX1+LvncYNuitnvnY87fag9v77oQdOHSRf+L5zu8O85c8rh08rLb5RNX&#10;uFearzpfbep06jz+k9NPx7ucu5quuVxrue56vbV7ZvfpG543zt30vXnxFv/W1Z45Pd2983pv98X3&#10;9d8W3X5yJ/3Oy7vZdyfurbxPvF/0QO1B2UPdh9U/W/7c2O/cf2rAd6Dz0dxH9waFg8/+kfWPD0MF&#10;j5mPy4YNhuueOD45OeI/cv3p/KdDz2TPJp4X/qL+y64XFi9++NXr187RmNGhl/KXk79tfKX96sDr&#10;Ga/bxsLGHr7JeDMxXvRW++3Bd9x3He+j3w9P5Hwgfyj/aPmx9VPQp/uTGZOT/wQDmPP8YzMt2wAA&#10;ACBjSFJNAAB6JQAAgIMAAPn/AACA6QAAdTAAAOpgAAA6mAAAF2+SX8VGAAB6q0lEQVR42uzddXhc&#10;VeLG8e/E3bVJ3ZsaldShTQst7sFhgV0WWGRx+DELC2TRxXVxl8FKkSIVqHeot6lrmqRxd5n5/TGT&#10;6SS1aCN9P8+TJ3PPzNy5OffO5J1z7znHgIiIHCIpMf4Z4A5gFTDDaDKXdLRttFqt2lEi0m5cVAUi&#10;IocEyFOAuwFXYBxwrWpFREQhUkTkWG5osHxjUmK8QdUiIqIQKSJyWEmJ8d2BixsUDwHOUO2IiChE&#10;iogcye2A+2HK71XViIgcpNMzIiJ2SYnxQcB+wA/AxdUVS22t80MmGE3mFR1le9WxRkTak1oiRUQO&#10;+mddgAQ460Yjbu4ezvf/W1UkIqIQKSLikJQYH2oPkQDE9Itj2MlnMOrU850fNjMpMX6KaktERCFS&#10;RKTOA0Bg3cKUi/8GwPhzrsbF1c35cU+pp7aIiEKkiAhJifF9gFvrlrv1HULfEeMB8A8Oa9gaOQFI&#10;VK2JiEKkiIg8BTgufky48lYwHGxsnHLh9Xh4+9R7fFJivLeqTUQUIkVETlBJifGnAhfVLfcfNZme&#10;Q0bVe4xPQDATz73GuagnYFTtiYhCpIjIiRkgvYDXHB+Irm7MuPqfh33s+LMuJygyxrnonqTE+MGq&#10;RRFRiBQROfHcD/SrWxh35mWERHc/7ANd3T2Y+Ze7nIvcgTfUyUZEFCJFRE4gSYnxI4EH65YDw6OY&#10;ctH1R31Ov1GTGBQ/zbnoZGwz3IiIKESKiJwAAdIDeB9wjN0z6/r7cPc8dl+Zmdfdjae3r3PR40mJ&#10;8f1VqyKiECki0vU9DIyoW4ibPJN+J01s1BP9gsOYcXW9xkdv4KOkxHg3VauIKESKiHRRSYnxp2C7&#10;FhKwjQM567p7mrSOkQnn0m/UJOeicUCSaldEFCJFRLpmgIwAPnP+7Dvj7w/i5evf5HWd+fcH8fYP&#10;dC66Lykx/nTVsogoRIqIdK0A6QJ8DETXlcWfcUmjT2M35BcUytk3P9Sw+KOkxPhuqm0RUYgUEek6&#10;HgFOrVuI6j2QhMtvadEK+4+azLizrnAuCgVmazYbEVGIFBHpApIS4y/BaYYZTx8/Lvjn47i6e7R4&#10;3QmX30zMgGHORWOBtzV+pIgoRIqIdO4AOQZ4z1FgMHDurY8QHBXbOh+irm5cdOeT+AWHORdfDjyg&#10;2hcRhUgRkc4ZIGOBOdiG4QHglIv/Rv9Rk1v1dfyCw7jo7qdxdXN3Lv5PUmJ8ovaCiChEioh0rgAZ&#10;DvyKU0eaweOnM/mC6xq9jm3m3/nw4b+z+Ku3j/nYmH5xnPn3BxsWf5yUGD9Te0NEFCJFRDpHgPQH&#10;fgAG15XFDhzBObf8GwyNu1SxJD+H2S/9i/1b17Hoy7dI25l8zOcMO/l0Trnk785F7sC3SYnx47VX&#10;REQhUkSkYwdID2A2EF9XFhLdg8R7nsGtCR1pln77HjXVVY5lH7/ARj1v8gXXcdL085yLvIGfkhLj&#10;h2nviIhCpIhIxw2QXwEJdWX+IeFc9sALDQcGP6rC7AOsmTfbsTxgzMlN6ohz+l/vY1D8NOeiYGCB&#10;gqSIKESKiHS8AOllD5Bn15X5+Adx1cNvEBQZ06R1zf/kFSy1NY7lKRf/tUnPN7i4cN7tj9F/9BTn&#10;4jB7kBypvSUiCpEiIh0jQAYAPzUMkFc89FqTh/LZv3U9W5bPcyzHTZ5JVK+BTd4mVzd3LrzzCXrG&#10;jW4YJP9ISoyfrL0mIgqRIiLtGyAjgPnAtIYBMqJH3yav77cPnnPcdvPwbNGsNq5u7lxy33MNhxQK&#10;AH5NSow/V3tPRBQiRUTaJ0AOAJYDY+rK/EPCueaxt5oVIAsy0ziwe6tjecI5VxEQGtGibXT39OLC&#10;u55kyMRTnYu9gW+SEuNv0V4UEYVIEZHjGyAT7AGyT11ZcGQsVz/yJiHRPZq1Tv/QCEK79QRsPbon&#10;nHNVq2yrq5s75936KCMTzm34+ftyUmL8q0mJ8W7aoyLS2WhuVxHpjAHyH8ALgCN8xfQfysX3/Bff&#10;wOAWrbuqopyM3VuI6jMYDy/voz62OC+bvZtW0TNudKNbLJfN/oCFn73WsHghcKnRZM5qyrZarVYd&#10;DCKiECki0ojw6Au8AVzpXD54/HTO+cfDuHl4Hrdtqamu4vXbL6QoNwufgGCuf/LDRgfJLcvnMefV&#10;R+qNQwmkAYlGk3mZQqSIKESKiLRegBwKfA7EOZdPPO8apl16U6NnomktJfk5vHjjmY7lHoNP4sqH&#10;XsPg0rirhNJ2JvPVf++lJD+nXjYF/gU8bTSZLQqRItKRuaoKRKSDh0dDQlzMLdjGgHTMg+3p7cv5&#10;tycxZtbFxz1AAnh4+5CTtpec1N0AFOZkYLVa6TV0TKOeHxASwbApZ5CxZysFWel1xS7ADOCUhLiY&#10;hQuS0wqPto5///vfOkBEpN2oJVJEOnKA7AG8DdTr2hzRox8X3fVUk8eAbG0VpcW8fd9VFGYfsH+i&#10;Gki8978Nh/Q5KqvFwh9fvsnSb95reFcxcBfwttFkPmyTo1oiRUQhUkSkfnh0Af4OPAX4O9930ozz&#10;OO2aO4/r9Y9Hk7ZjEx8+fAOW2loAPH38uO7x95rcQ3z3hpX88NqjFNc/vQ22MTBvMprMOxQiRUQh&#10;UkTkyAFyFPA6EO9c7h8cxpk3PkjfkRM73Db/+bOJX9971rEc3r0vf33qI1xcm3bFUEVpMT+/+wzJ&#10;S35peFeVPVA/YTSZyxUiRUQhUkTkYHiMBB4DrqfBGLZDJp7KrOvvxdsvoMNu//evPcqGP350LP/j&#10;pW+aPGd3na0rFzL37acoK8pveFcq8ADwyZFOcUunfg94AV72RVdsrfBl9i8RALVGk7lYNSUKkXIi&#10;fjh2A6KcfocBQdimgQu0/3a3H5eBDVZhBZw7GRRiu2bM+ScfyAVygEz77xyjyVylPdChjw0/4Hbg&#10;fsDP+b7A8GhO+8tdDBgzpcP/HTXVVXz2+O2kbF5Dr6Fjudz4EgZD8+dzKC8p4vfPXmPN/NlwaIvj&#10;KuBfRpP5Zx1BHe54dgEigFgg0v4TZv8Jt9/n7/S552//8WjCy5QBRfbPwSL7516a/XMvDUgHdgE7&#10;nVuuRRQipaN/gEYBI4FhwACgn/2nPXtA5No/VNOwteSk23/vAXYDKUaTuUZ777gfK97Azdha1kKd&#10;73N1c2fCuVcz6bxrWvXax9LCfHwDgtq0N3dZcQE+foGt9hoHdm/h53eeIX1n8uHuXgE8BMxTy+Rx&#10;O249gJ5Ab2yzJfUBegE9gBj7F+SONANRmj1QbgDWAWuBZKPJXKm9KQqR0p4fpj7AeOBkYBxwkv1b&#10;d2dTC+x3CpV1v3cDe5o6i4gc87iJBG4BbmoYHgH6j57CjKtuJyS6e6u9ZmVZCaan7yZly1r6jBjP&#10;pQ8836JWwuPNarWw4fcfWfTlWxTlZh7uIZuAZ4FP1fLeKsdoiNOX4D72wFgXGmPo/FMG19gD5SJg&#10;MbDUaDJna8+LQqS05Qeriz0snoFtyJXRzf3G7e0XgG9gCJ4+fnh6++Lp44uHty+e3j6Ox3j6+AEG&#10;rBYLVRWlToGglNqaGqoqSqkoK6WyrISq8jIqy0spKy443Km/lioBtjf42QrsMJrMRToyGn38xAM3&#10;AldwmFN3PYaMIuGym4kZMKxVX7eyrIRP/3NbvZa8W1/9joCwqM73bae6itW/fcPSb96zHeuHygTe&#10;Bd43mszbddQd9Xj0tAfF/sBA++0BwCAgpLVex9XNHW//QHwDgvEJDMbbLxBvv0A8vH3w9PKx/fb2&#10;tX3e2VuvvZxu16mqKMNSW4ultoZK++deZXkpFaXFlBbmUVqQS0lBLsX52VSVlzVnU9cDPwA/ASuN&#10;JnOtjhJRiJTW+KCdBVxoD4+hjXmel68/4d37EBQRQ0hULCHRPQgMj8YvKBS/oFBc3T3aZHutVgtl&#10;RYWUlxRSVpRPaWEeJfk5FOdlU5SXRUleNsX5ORTmZFBb3SoNNhlOwXIbsMP+e5fRZK7W8RMfC1wF&#10;XGP/R32I6D6DmHrZzfQZPq7VX7+itJjPHr+9XoCM6j2Q6x5/v9Ezy3REVRXlrPzhU/78+QvKi484&#10;HvlK4APgW6PJnHECf/Ht7hQOnQNjz5b+D3Tz8CQoohtBEd0IDIsiIDQSv+Aw/IPD8Q+NwD84zP5l&#10;+PiqKC0mPzON/Iz95B1IISd9H5l7t5Obvg+rxdKYVeQBs4FPgd8VKEUhUpr6wTsNuNweHgOPFRhj&#10;Bw6nW984InsNIKpX/47fymO1UlyQS0FmGgVZ6RRk2X7nZ6ZRmJ1OUV52S1s0a4G92Fss7cFyG7bW&#10;y9QufvyMAM4CzsY2TM9hP2f6jpzIuLMuo/ew+DbZjuK8bD57/Hay9+9ylIV378uVD72KT0Bwl6jr&#10;mqpKNiz6iZU/fEregZQjHu3YOuJ8b/9Z39Wun0xKjA91Cof9nQJjfw72dm76P0iDCwFhEQSF24Ji&#10;UGSMIzQGRcTgFxTa6Y6XrP27OLBrCylb1rJ/6zqK8455FjsDMAHvGU3mdfoPKQqRcqQP4u7AX4C/&#10;YrtI/LA8vLzpPXwcvYeNpfugkwjv3rtTXV/WqARYXUVhTgb5mankZaSSdyCF3PR95B1IoTAns6UB&#10;s9QeLHdiu/5yFwevw9zXmVowkxLjDfZ/2FOASfYvH0e8mNHD24e4SacRf/qlhMX2brPtys9I5ZOk&#10;Ww7OJNMFA2T970QWdq1dzrqFc9ixegmW2qP2E8sFlgFLsF0Pt9ZoMld08OPMA1vnld5AXw5en1j3&#10;O7Al6/cLDiMkugeh0T0I7daD4Cj778gYXFzd6MoKsw+wd9MqdqxZwp6N5mOdCl8NvAV8pkt5RCFS&#10;6lodz8R2rdosjnDBeEBoJIPHJ9Bv1CS6DxqJq5v7CVtnNdVV5B3YXy9Y5h5IIS99H+UlLf5ctWDr&#10;Oe7cwWcPth7l6cB+o8lc1k7Hig8wGFvP+2HAUGzXxYYeozmH3sPGMvyUMxk4dirunl5tvq0fPHQD&#10;qdvWO5a79Yvjkvue7ZIBsqGy4gI2L/2NDX/8yIHdWxr1ncn+hWYjtg46ydha0VOOR6cy+yUzYdg6&#10;rHSz/461/67rBR3b0v9XHt4+hER1JzSmF6HRPQiJ6k5It56ERvfAw+la7BNZbU01+7euZ8uK+Wxd&#10;ufBw45Q6DjNsp7pfMZrM61VzCpFy4oXHEGyDOt9s/4Z/CJ+AYAaPn07cpNPoPnB4mw6L0lWUFxeS&#10;e2Afeel1wdL+O2N/a12DCbax4dJpMB6m/adu3Li6sTMr7Mt1F0KVA5XYxqWrm04lEFsHqWBsHQqC&#10;7T+R9n/iPew/4Y3dQFd3D3oPHUP/0VPoP+Zk/IPDjut+ePveK8ncZ5slsPfweC6++2ncPb1PuOOx&#10;KDeLnWuWsGP1YvZuWkVN04/BSnugzMR2nVwetvFY87G1qGP/3bD13HnQbOexEOvGR6wbN7FuzMRW&#10;4eLqSlBEDKHdehIS3Z1Qe0gMie6B33E+Bjs7S20tezaaSV76C1tWLKCm6ogjAi0BXgW+1nXgCpHS&#10;9cPjAOBObB0dDm0SMhjoO2ICIxPOYcCYKV3+VM7xYrVaKMrJJNfeepmfkWq7FjMzjfystKN9QHeO&#10;DxKDC5G9+tN90Eh6xo2mz/D4dg1tB3ZvZdns9wmN6cWUC6/vkC3ntTXV/PDGf8jYs5UxMy9m9GkX&#10;tunrVVeWk7ptI/u3rWP/1vWk7dhEdWVFpzvWPLx9CArvRrDj+sQYgiJjCInqTlBEtyZPNSmN+CZR&#10;XsqmxT+zbsF3ZOzZdqSHpQIvAm/qVLdCpHS98DgZuBs453D73T84jJHTz2NkwjkEhEaqwo6z0sI8&#10;8jPtwdIRLtMpzE6nOC8bS23H6RxpcHEhJLoHEd37ENGjH936DyV2wHA8vLy1I5tgm/l3vnr2Psfy&#10;oHHTOOtG43HrzWuprSUrZSdZ+3aQtX832Sk7yd6/i+L8nHatF2//QPyDw/APiSAgNJLA8OiDgTEy&#10;Bh//IB087Shj7zZW//IVm5b8cqQvv0XAm8BzRpP5gGpMIVI6d3hMwDajxSmHu7/7oJGMmXkRg8ZN&#10;U6tjB2W1WigtzKc4L4vivByK87IoKcilrCif8uJCSovyKSvMo6K0mMry0ha3Lnl6++LlF4CPfxAB&#10;oREEhkcREBrl+GceGtMLtzYaoulE+2f87v1/wWo9OORKUGQM5/7jYWIHjmi37aqprqIwK53C3EwK&#10;sw9QlJNJeUkh5SVFVJQUUVFaTHlJERZLDbXV1VTbg0R1ZQXuHp6Oy148PL1wcXPDzcPLPh6ibRxY&#10;Tx8/vP0C8AkIto2fGBiKT0AgvgEh+IdG6NjqJMpLili/8HtW/fJlvQ5sTiqwdcL5r9FkTlGNKURK&#10;5wqPM4FHsA0OXo+LqxtDJp7K+LOvILJnf1VWFwydtsGIS6ksL8VqsbViVldVUFtTUy8sGgwGMBjw&#10;8vHD3csbb9+ATj1+YmezY80Svn/t0XpjPRoMLow76zKmXnJjm42nKtKanzdbV/7Oyu8/Ju3wU3NW&#10;YxsA/xG1TCpESscPjxOAJzhMy6OHtw8nTT+f+DMu0SlrkQ6iKDeLb1801utNDhDZawDXPPrWcenN&#10;LtIa9m9dz/I5H7Fj9eLD3V0BvAw8ZTSZc1VbCpHSscLjQOAZbAM81+Pp40f8GZcSf8alePn6q7JE&#10;OhirxcKy2R+w6Ku3643xeNXDr9NjyChVkHQqGXu3sfjLt9m+atHh7i4E/gO8qHneFSKl/cNjCPAw&#10;tqF63BqGxwnnXMXo0y5UeJROy1JbQ2F2BsGRMV1+mKnMvdv5/rVHydy3A7+gUG549nO8/QJ0EEin&#10;lJO6h4WfvXakMLkLuNdoMn+jmlKIlOMfHl2Av2E7dV1vBGU3dw/GnnEpE8+9WuFROq3ammrWzv+O&#10;pd+8S0lBLoPip3HhXU+eAKG5lsx92wmJ7oGnt68OBOn00nZsYuGnr7Jv85rD3f0r8A+jybxTNaUQ&#10;KccnQJ4EvE7DTjMGAyOnncMpiTecUAPrFufnsOCTVygtyHVcP+bm4eno5enl68/g8Qnt2uNVmhai&#10;Ni2ey5Jv3iM/s/404w98ulSjCEiHYbVYKCsuoKy4gJL8HMqKCmyjJpQUEdmzPwPjpzZ5neUlRXz7&#10;woPkZaTg5u6Ju6cXnt6+ePsH4uMfhHdAEL2HjqVn3OhOV1871yzltw9fONw875XAk8ATRpO5UkeW&#10;QqS0TXj0wnbq+h4OzjYCQI8hozjtmjuI7DWg0wSFvIz95KTtITtlN4XZ6fQ9aSKDx09v8rrmvPoI&#10;Gxf9dNTHuHl4cvsbPzarZTY/MxVLTQ2BEd00/EgbWzt/Nku+eY+inIxD7oubPJPzbn1UlSTtrqK0&#10;mC+fuYeUrevAaj3i4y43vkzvYfFNWvfKHz5h3kcvHfNx1z3xPtF9BnfKL4mrf/2KRV++RUVpccO7&#10;k4G/GE3mVTrKOgd9pe88AXI88D4w0LncLyiU0/5yJ4MnzOjwf8OO1YvZvWElB3ZuJnPfjkOmYFv/&#10;+w/c9MJXhER3b9J6PbyOPe9tbXV1c6Z8Y/l3H7Lg01cdy76BwQSGRRMYHk1gRDQhUd0ZNC5B1621&#10;kvULvz8kQIbG9GLqpTcyaOxUVZB0CFuWzydly9pjPq60MK/J6w6L7d2oxxXmZHTKEOni6srY0y9h&#10;yMTTmPfRi2xaPLfed0VgRVJi/LPAv9TxRiFSWh4e3YB/AUbAMYCfweDC6JkXMvXSmzrFdVNbVszn&#10;m+f/rxGPtDZ53QmX/wO/oBDyM9NsgbG2huqKcgBqqiqxYmXYlDPwCwpt8rq3mX9v8E8hn9LCfNJ3&#10;bXaUrfrZxN+e+VQHaysYMvE00nZsAiA4MpbJF1zL0Cmnayq7xrxzLBYWffkWOWl76D0snoHx0/AN&#10;DD7h66W8uJC8jP3kZ+wnPzONvIxU8g+kkJ+Vjk9AEBff/UyTv7hG9RmIweBSb6D4us9ln4BAfAJC&#10;6Bk3qllnVvqOnMjVj7zJgd1bqCwroaqynKryMsqLC22DvhcX0q1/HANGT2lWXfz58xd4+QbSf/Qk&#10;giNj222/+AYGc+4t/2bktLP58c3Hyc9wXLriCtwLnJqUGH+Z0WTepnd3x6XT2R07QPYGPgEm1GuZ&#10;6daTs29+iJj+QzvN37Js9gcs/Oy1w97nHxxGWPc+DJtyOsNOPqNDbfe6BXOY+/aTR5120NXNnfs/&#10;WdKs9Zfk5+Dp49uu80x3tCA057VH6T9qEoPHT9fA502wdeVCvn7u/nqBpseQk+g/ajJ9T5pIWEyv&#10;E+tYslr48ul72LHm6O/N8edcyfQrbm3y+nNS95C9f5dt1p2gUHz8g/EJCMRg6LjH7Ff/vZdtf/7h&#10;WI7o0ZeB8VMZOHZqu14KVV1Zwe+fv4Z5rqnh5QFlwG1Gk/kdvcMVIqVpAfIM4GOce14bDIw/63JO&#10;ueTGTndtXllxAd+/+ghFuZlE9hpAdJ/BRPcZRHj3vsdtruDmqiwrITd9H4U5tmngCrPTKcg+QGHW&#10;ASrLS5lwzlWMmXVxk9f74//+w7oFcxxBOigyhuCo7gRHdLPNTd2jX6NPbYnsWreMz5+444j3B4RG&#10;Mun8vzDq1AtOiPrIStnJW/dccczHnXfbY8RNOu2EqJNPHvsHezcd/nLDkOjuDD/5TOLPvKzdBrjf&#10;v3Udc159hIKs9IZ3vQ/cbDSZy/VOV4iUo4dHA7bpCv/lXO4fHMY5tzxCr6FjVEldpJXk8UsnHPNx&#10;06+8jfFnX9Hh/56yonyyU/eQl56CX3Ao/Ztxqk1abv3C71k779sjTT8HwG1v/Ih/Bxu9oTg/h8Ks&#10;NIpysyjKyaQoL4vi3CyK87JwcXNj+hW3EjNgWJPWWVVRzv/uTKQoN8vxJTwgNJKQqFhCoroTEt2d&#10;mP5DT6hRG3JS9/DbB8+zZ9OfWC2Wwz5mzKyLmXnt3e33pb28lLlvP0Xykl8a3rUOOM9oMu/TO10h&#10;Ug4fIH2xtT6e51zeb9Qkzr75IXz8g9p1+7JTd7N/yzp6DR3b5GuI5FBfPXvfIddcNtRj8Elc9e83&#10;mrWv9mz4E1c3Vzx9/PD08cPLxw8Pb1+8fPzwDwlv9lA5qdvWs9X8O4VZByjMOUB+ZtohvSzPveXf&#10;DJ1yunZyOynKyWDLivlsX7WY1O0bHJdjuHt6cfv/fmryddSVZSVsX7UIq8WCu6cXru6eePr41vuS&#10;GxLdo1nbOvftp1jz29HHm44dOIJrHn2z6YGkrIQDu7fgGxRKSGSs5iK3Ky8pYseqRWw1/86eDSvr&#10;dTocPD6BC+54ot23ccPvPzD37acadojMsgfJ5dqLCpFSP0DGAt8DIx07x+DCyYl/Y/L517bbTB1W&#10;i4Xtqxbx59wvHAPFevr4ccsrszWQeYsr10rW/l3kpu8jPyOV/MxU2++sdIpyM3FxceXsm//F0Mmz&#10;mrTasuICXr3lPKoqjnzmx8Pbh8R7n6VnE6fUK8hK57XbLzxiK0adqZfcyKQLrtU+7gAqy0vZs9FM&#10;1r4dDBhzClG9BzZ5HZ88dgt7N/159H1+6U1MOv8vTV73E5dPqjfV4+EMHj+dC+54XDuzDVRVlLNj&#10;9WK2LJ9HTXUVp/3lzmZ/IWhtmft28NV/7214ersSuNpoMpu099qfemd3jAA5CPgFcLxzPX38uOCf&#10;/6HPiPHtsk1lxQWsm/8dq3/9mqLczEO+3ZcXFypEtvgrnIGIHv2I6NHvkLtqa6qxWq3Nuva1vKjg&#10;qAESoKq8jPUL5zQ5RJaXFB41QLq6e9B94HBGJJyj/dtBeHr7Mih+GoPipzV7HTlpe475mC0r5jcr&#10;RA4aN43Ny35zvCf8AkPwD4kgIDQC/5BwQqJ7MGLq2dqRbcTDy5u4Sad1yOtCI3v25/onP+Tr5+53&#10;vpbTE/gsKTE+0mgyv6w92M7/xlQF7R4gxwE/AI6LlIIiunHp/c8T2k69KRd/9TZLZ39A7WHGVXR1&#10;92D8WZcz9dKbtPM6sEVfvsmmxb9QXlJIZVnpIUORYDBw/m2PMWTiqc1Y91vsWrccv6BQgiKiCQzv&#10;RnBULOExvQmMiO7QvVOleTYt+ZmFn71OZVkJNVWV1NZUH/KYU6+5g/gzLm36yq1WctL34e7hhX9I&#10;mGYkkkNYamuY+/bTrFvwXcO7HjKazI+phhQiT+QA+SvgGKm6W784Lrn/uXa7/rEoN5OXbz60FSkg&#10;NJJRp17ASdPPxSdAY891NtWV5VSWlVJZbvvxDQgmMDxaFSPNZrVYqCwvtX25dHNvtx690v5qqiqp&#10;rqps80kXlnz9Dn+YDrk29imjyXy/9oJC5AkfIPsMH8dFdz/drh/G1ZXlvHzzOZSXFAHQc8goxsxK&#10;ZMCYkzXgs4iI1JOTuocPH76B8pIiBo2bximJf2/TocnW/PYNP7/zTMOzK48ZTeaHtDcUIk+UADkM&#10;WAwE1pX1Hz2FC+98Alc393bfvoKsdHZvWEn3QSMIj+2jHSYiIoe19Nv3+f3z151ShYGhk2dxSuIN&#10;BEV0a5PX3LTkZ+a88kjDIHmn0WR+Xnvk+FLT0vEPkH2AP4DQjhggAbx8/YnuMxhfnbYWEZGj8PT2&#10;YdOSn6mtOdjDPitlJ2t++4aKshK69RuCm4dnq75mRI9+BEfFsv3PRThNlTszIS5mz4LktPXaKwqR&#10;XTVABgMLgZ51Zf1GTeKiu57sMAFSRESksfyCQhk+9SyqK8rJ3LfT0TpotVhI276R9Qu/p+/I8fgG&#10;hrR6kPQLDmPH6nrTWp6VEBfz+4LktBTtGYXIrhYg3bH1wnZMORM7cASJ9/631b+liYiIHC+e3j70&#10;Hz2Z4SefSXlJIVkpuxz3VVdW4O7h2SbD1UX3GYSLqyv7klc7Z5pzE+JivlqQnJavPaMQ2WUkxMU8&#10;BzjGvwjt1pMrH3q1yTNHNIWltobammoNmSEiIm3Oy9ePgfFTGTjmZPIyUm2DhBsMTDz3GkK79WyT&#10;1+wx+CRK8nPI2LO1rsgbmJoQF/PBguS0Gu2VtqWONcdBUmL8JcDnjiPcL4BrH3+P4MjYNnvNTYvn&#10;8tsHL1BZXspZNxmbPOuJiIhIS2Ts2Ya7p1ebBcg6tTXVfPb47c4tkgDvG01mTZvVxtQS2fYBsg/w&#10;E7ZR9jEYXLjk/ueI6j2oTV6vrCifOa8+wtJv36e6qgKrxUJFaTHDTzlTO0NERI4bv+Cw4zLmsYuL&#10;K/1GTWLz0t8cY5cCIxPiYnYsSE7bqD3RhnWvKmjTAOkGfAo45geceumN9Iwb3Savt3fTn7x1zxVs&#10;XbmwXnn/UZO1M0REpMvy8Q/igjufaHj51utJifE9VDsKkZ3VvcC4uoW+Iycw8dyrW/1FrBYLi758&#10;i0+TbqOkINdR7u0XwPm3JzHurMu1J0REpEuL6RfHtPpT8gYAbyclxuvSvTai09ltJCkxfhDwGeAG&#10;4O0fyGX/9yIebdCR5rf3n2P5nI9wGi+LviMnctn/vUjMgGHaGSIicmIEyQFD2bd5LYXZBxz/DoG9&#10;C5LT1ql2Wp9aItvO/7BfBwlw+l/vxy84rE1eaPdG88Ed6urK9Ctv49L7n2uz1xMREemIDAYXzrn5&#10;Idw9vZ2Ln7aP0yytTC2RbSApMf5S4K665YFjT+GUxBva7puAiyt7Nv5JcGQ3Eu99liETZoBBrfci&#10;ItK5bDUvZOfqpYR064G7p1ez1uHl64+bhye716+oK/IF/Bckp/2kGm7l0K4qaPUA6Q1sB2IBPLy8&#10;+ftzJgJCI9r0dS21tbi46juBiIh0TjvXLuOLJ+8AIDgylisffr3Z/zutFgvv3H81mft21BXVAkON&#10;JvNW1XTr0ens1ndbXYAEmHT+tW0eIAEFSBER6dTKig5OMpOfmcoH/7qe/IzUZq3L4OLCadfe5Vzk&#10;CjypWm5dSh6tKCkxPgj4GvACCIqM4bxbHlHAExEROYawmF7s37bB0SmmsryUreaFDBhzMt5+AU1e&#10;X2B4NNkpu8hJ21tXNCghLubnBclpaart1qGWyNb1TyCwbuGUxBtwdfdQrYiIiByDq7sHl9z3HP1G&#10;TXKUFedl8+njt1GUm9WsdZ5y6Y0YXOpFnQdU0624z1QFrSMpMd4P+AJ7K2R4977Muv4eDOrgIiIi&#10;0rhQ4ubG4PEJZO7bQd6BFAAqSovZs8HM0CmzcGtiw4xPQBAFWenO10YOSoiL+WZBclqWarvl1BLZ&#10;eq4DguoWJl9wLQaDqldERKRpQdKdC+98gl5DxzjKsvfvYtPiuc1a38Tzrmk4YsldqmWFyA4jKTHe&#10;BdupbABCorszeMJ0VYyIiEgzg2Tivf+lW784Dv5vbd4MhqHdejJ43DTnosuTEuPDVcst56YqaBXT&#10;gd51C/FnXKpWSBERkRZw9/TmCuMrbFkxn8Dw6Hotk00Vf8albFmxwLFq4GrgWdVyyyjptI6/1t3w&#10;9PFj2MlntniFu9YtZ96HL5CxZ5tqV0RETkge3j6MmHZ2iwIkQOzAEUT1GuhcdL1qVyGy3SUlxocB&#10;59UtD508Ew8v7xatc//WdXzx5J2s/PEzPk26BUttjSpaRESkBUZMO9t5cXBSYvxE1YpCZHu7EnB0&#10;Fxt+SstaIasqyvn+tcewWi0A1FRXYbFYVMsiIiItEDfpNFzd3J2LrlWtKES2t0vrboTF9Kp3EXBz&#10;LPjkFfIzD47QP+m8vzR5SAMRERGpz9s/kP6jJzsXXZiUGK++IQqR7SMpMT4GGFe3PHzqWS1aX/rO&#10;ZFb/9rVjuVu/OCace7UqWkREpBU0+D8dDJyiWlGIbC8XOC/ETTqt+WuyWvn1vWfBagVswxucc/ND&#10;mjJRRESklfQdMR5Pb1/novNVKwqR7eW8uhuRvQYQEBrZ7BVtWPQTaTuTHcvjzrqc0JheqmEREZHW&#10;Cj2ubvQZOcG56IKkxHhNLacQeXwlJcYHAVPrlgeMOblF69u6cqHjtn9wGJMv0PW+IiIirW1g/f/X&#10;0cBI1YpC5PE21bn+BoxtWYjsM2I8AAaDCzOvuwd3T2/VsIiISCvre9LEhpeKaYq5ZlKvpOabUXfD&#10;Pzis4SCmTTZm5kX0jBuFm7sHwZGxql0REZHGsFopysvCPzgcg8ux28a8fP2JHTCclC1rnf+f/1cV&#10;2XRqiWy+hLobPePGtMoKw2P7KECKiIg0genpu3n55nN49//+Qk11VaOe0zNutPPiyUmJ8RpLTyHy&#10;+EhKjI8GBh88GEepUkRERI6z8uJCdqxZAkDGnm1sXvprc0KkNxCv2lSIPF6mOC/0aqWWSBEREWk8&#10;b/9AQqK7O5bXzPu2Uc+L6T8U1/oTeUxSbSpEHi+ObyyB4VEERcaoRkRERNrBqBkHh2xO27GJzL3b&#10;j/kcN3cPYurPMDdONakQebxMOPhtZphqQ0REpJ0Mn3pWvVbFjYvnNup5Mf2HOi+OV00qRLa5pMR4&#10;d8BxEWS3voNVKSIiIu3E2y+AgWMPzl64eemvWK2WYz4vuv7/7+ikxPgeqk2FyDb/0gN4OUJkv6Gq&#10;ERERkXYUN2mm43Zxfg77t6w75nManM4GUAcHhcg2N7LuhsHgQlTvAaoRERGRdtR3xDi8fP0dyylb&#10;jx0iA8Ki8A0McS4aoZpUiGxrjoMsLLa3ZpYRERFpZ67uHoyZeTEABhcXegw+qVHPi+pdb6KQkarJ&#10;ptGMNS0IkRE9+qo2REREOoBTLvk7/UdPxsc/qNGjpkT06MeudcsVIhUi215SYryr80EW2bO/KkVE&#10;RKSD6HbodY7HCJH1GoN6JCXGnwekAulAltFkrlGtKkQ2NiT6A/2AgcAAoDcQDUTZfyIAQ93jw3v0&#10;a/JrVJWX8dPbT1KYncGMK28lZoCGCBIREWkPEYc2Bn3bIBdkAXuBbcAO599Gk7lMIfLEDYz9gLHY&#10;husZCQwBujVlHc1piVy3cA7JS34BYN5HL3HNY2/pXSwiItIOwmJ64ebhSU1V5RFzpv2n4bSIlqTE&#10;+G3AWuBPYBmw1mgyVytEdr3AaMA2NE8CcAowEQhvyTr7jZqEf0jTV7EvebXjtoubGoJFRETai4ur&#10;G6f95U6WfP0OJQW5WGprG/1UYLD953J7WUVSYvxyYAEwD/jTaDLXduX6M3Th4BgEzATOAmYBYU15&#10;vn9wGEGRMQRFxOAfEo5vYAg+AUH4+AfhFxxOePfeGAxN79z+/F9nUlZcAMCEc64i4Ypb9C4WERHp&#10;AMpLiigvLqCsuIDivGzyM1LJz0yjICuN/Mw0inIyGzWQuV0e8BPwIzDXaDIXdrX66lJNYUmJ8cHA&#10;BcDFwPTG/H2+gSFE9R5EVO8BRPUeRGhMT4IjY3GrPzF7q8hN3+cIkADd+sfpHSsiItJBePsF4O0X&#10;QEj04Sevqa6sICtlJxl7tpKxZzsZu7eSnbqb2prDnsUOAa60/1QlJcb/AHwJfG80mUu7Qn11+pZI&#10;e4/pM4Dr7L+PmP5cXF2J7j2IHnGj6TFoJJG9B+IfHHbctnXTkp/57uWHHcu3vfHjcX19ERERaV21&#10;NdWk79zM/q3r2Je8mpQta6mprjraU4qBL4B3jCbzCoXI9gmPMcCNwPXYelAfVmB4NP1OmkifERPo&#10;PWxMuw4O/uv7z/Hn3C8ACAiN4NbXvte7T0REpAupqapk3+Y17F6/nK0rf6coN/NoD98AvAR8ajSZ&#10;yxUi2z48jgXuAC4C3A/3mNBuPRk8fjoD46c2HI2+XX348A3s37oegMHjp3PBHY/r3SYiItJVWa2k&#10;797C1pUL2bR4LsV52Ud6ZA7wJvC80WTOUYhs/fA4EXgIW2eZQ/j4BzFk0qkMO/kMuvUd0iH/hvce&#10;vI70nckAnHrNncSfcYneYCIiIm2ourKCvAMpePsH4hsQjGsb9HloXJ60sC95NRv++JHNy+dTe/hT&#10;3qXAK8ALRpM5QyGy5eFxDPA0MO1w98cOGM7omRcyePx0XN3cO/TfsmeDmXkfvUBwZCxn/+NhPL19&#10;9e4WERFpIxWlxbx175UU5RzMY54+fgSGRRIY3o2g8GhiBgwjbuKpYDh+kai8uJD1v//A6t++piAz&#10;7XAPKQOeA542mszFCpFND4+9gceBSw/ZaBcXhkyYwYRzrz7uUw/WVFeRsWcrBZlp9B05EW//QL1L&#10;RUREOqDdG1by2X9uO+bjzrrRyIhpZx/37bNaLWxd+TvLv/uAA7u3Hu4hWcAjwP864piTHS5EJiXG&#10;ewEPAPfToKe1i6sbI6edzYRzryYoottx2Z7KshJStq5j70Yzqds2krF3O5Za21SawVGx3PT8lxhc&#10;XPROFRER6WCqK8t533g9WSm7jvq4KRddz8kX39Cu27pno5k/vvgfaTs2He7udcCNRpN5pULkkQPk&#10;TOBVoN6M6AaDC8NOPp2TL76BwPCo47ItRbmZzHnl36RsWXfUgUXv+eB3PLy89U4VERHpiKxW8rPS&#10;KC3MoyQ/l5L8HApzDlCYnUFhTgYBIRGcccMDHebM4vZVi/n989fJ3n9I8LUC/wPuM5rMRQqRB8Nj&#10;APACcG3D+/oMH8eMa/5JeGyf47pN8z58gZU/fnbE+908PJl03jVMvvB6vUFFREROMLnp+/jjizfw&#10;8PZlyMRT6T10bKudmbRaLaybP4eFn79GefEhE92kAH8xmswLT/gQmZQYPxV4H+jpXB4YHs2Mq29n&#10;UPy0dtmuVT9/yS/v/dex7B8STo8ho4gdMJyY/nFE9hyAi6ur3kUiIiInoC+evIOda5c5lv2Cwxg6&#10;eSYnTT+fkOjurfIa5SVF/PHF/1jz2zcNz4pagReBB4wmc8UJFyLtM808DBidt8NgcGHcWZdxSuLf&#10;cfPwbL+jw2ply8oFVJaV0n3QCEK79dQ7RkRERAD45oUH2bJ83mHv6zV0LGNPT2TAmJNb5bXSdmzi&#10;+9ceJTd9X8O71gAXGU3mPe1RB+3SlJaUGB8OfIvt9LUjQIZ260nifc8yYtrZuLi287TeBgPhsX2I&#10;6j0QH/8gvVtERETkYFCMG0NtTTX5mWlUV9ZvDCzISmfzst/w8Q+iW7+4Fr9WQGgEI6efS211FWk7&#10;krE1RAK2GfuuSYiLSV6QnLa9y4fIpMT4UcAfwEjn8lEzzufie54hKDxaR6aIiIh0aO6eXvQdOYFx&#10;Z15KTL+hWGpryDuwv95pZ/+QcAaMmdIqr+fi6kqf4ePoPmgEu9evoLrSMUuiF3B5QlxM9YLktMXH&#10;sw6O6+nspMT4s7BNOu5TV+bp7csZNzzAkImntupr1dZUs+qXr1g3fzbBkbGce9ujGtxbRERE2kxp&#10;YR7rFsxh0+K5YDBw/u3/IaJH31Z/nZKCXL57+SH2blrV8K53gZuMJnNVlwqRSYnxt2Lrge3ouhQW&#10;25vEe/9LcGRsq77WlhULWPDpK/VGgT/9b/czasb5OsJFRESk07NaLCz47FVWzPm44V3zsF0nWdjW&#10;23BcTmcnJcY/AjzpHFr7nTSRS//vRfyCwlrtdfIOpPDNCw+yfM6HVJTWnyVo3JmXHbcBykVERETa&#10;ksFgoM/wcQSFR7Nz7TLn0+h9gISEuJgvFySnVbbpNhyHAPkkcJ9z2dhZiZx6zR2tN56SxcKSb95l&#10;6ewPDpnQPDy2DzOu+Sd9ho/TESciIiJdTsqWtZieuovK8lLn4jXALKPJnN0pQ2RSYvyLQL1JK6dd&#10;djMTz7umVV9n/cLv+eGNpHplvoHBnJJ4o72nt8ZzFBERka4rK2UXnzx6M2XFBc7Fm4CpRpM5ty1e&#10;s80mfU5KjH+0YYCcdf29rR4gAaoqypxisYFRM87nxue/5KQZ5ylAioiISKdQXVlOeUnzZjSM6NGX&#10;vyS9g39IuHPxUODHpMR4n7bY3jZJWEmJ8bcBTxzMdS6ce+u/GTntnDap9Ige/agoLSYwNIqzbjIy&#10;6tQL2negchEREZEmyNizjbfuvpyl376HpbaWnnGjMBiadsLY2y+AwROms2X5PKrKHQ1sscCYhLgY&#10;04LktNrW3OZWP52dlBh/GfCpc9ms6+9l9GkX6ggREREROYyFn73GstkfOJb7j57Cubc+0qzhCfMO&#10;7OeDf/214antT4CrjCaztbW2uVVbIpMS48cBswHHdDMJl/+D+DMv09EhIiIicgQe3j5sXPQTVovF&#10;HgRT2Gb+nf6jp+Dl69ekdXn7B9J35ASSl/xCbU11XfFwoGJBctqSDhcikxLjo4GFQFBd2fizr+Dk&#10;xBt0ZIiIiIgcRUBIBL1HjGPn2qWOvh7lxYVsXj6P3sPi8QsKbdL6fANDiB04nE2Lf3Ye/ichIS5m&#10;9YLktB0dJkQmJcZ7Ar8AA+vKBoyZwpk3Ptjk8/kiIiIiJ2qQHDppJqnbNlCclwXYOg8nL/mFnkPH&#10;EBAS0aT1BYZH4x8czo7VjtkQDcCZCXEx3y5ITmtxj+1WCZEJcTEvAo7pYCJ69OOS+1/Azd1DR4SI&#10;iIhII3l4+xA3aSY5aXvJTdsL2KZyLinIYejkmU1eX1TvgVRVlJG2fWNdkRcwOSEu5v2WdrRp8RA/&#10;9vmw/1G37O0fSOK9z+Lh5a0jQURERKSJ3D29uPCOJxh16gWOsrCYXs1e3/QrbqXX0LHORSOB/7R0&#10;O1t0rtl+HeQGwDF3YeJ9z9J/1GQdASIiIiIttHvDSipKihg0LqFFY1+X5Ofw1r1XUlaU71x8mtFk&#10;/q2562xpS+R7zgEy/oxLWyVAblo8lxdvPJNPk26lsqxER5CIiIickPoMH8eQiae2ePIUv+AwzvnH&#10;ww2L309KjA9q7jqbvUVJifFXAvfULUf1Hsj5tye1+I/cvWElXz//AFXlpRRkpRES3YOo3gN1FImI&#10;iIi0QEhU94bXR/oDwQuS035ozvqa1RKZlBgfCjzvSKJu7px7yyO4trAjTU7aXr557gHHGEkGgwsR&#10;Pftpr4uIiIi0gqmX3kRIdHfnohuSEuMnHrcQCTyD02nsieddQ1hs7xb9UZVlJXzx1J1Ulpc6yhIu&#10;/wfRfQZrj4uIiIi0Ajd3D8684f+ciwzA/5IS493bPEQmJcZPAq6tWw6L7c2k865p2V9ktfLD60kU&#10;ZKY5ikYmnMv4c67U3hYRERFpRT2GjOKkGec5Fw0Fbm3TEJmUGG/A1grpcObf/6/Fp7HNc01sNS90&#10;LMcOHMGs6+/RXhYRERFpAwmX34JPQLBz0YNN7WTT1JbIC4EJjtg6eRaxA4a3+A9Z+u17jts+/kGc&#10;f3sSrm7u2sMiIiIibcDL159T6k9NHQI80CYh0n6u/Im6ZTd3D6ZeelOr/CF10/gYDC6ce9ujBIRG&#10;aO+KiIiItKGRCec2HMT8tqTE+O6NfX6jx+NJiIu5Abi6bnnc2VcweHxCq/wRA8aeTEBoJFMuvI6e&#10;Q0Zpr4qIiIg0QVVFOXkHUvANCAZD4+aSMbi4EBgeTfLSX+uK3ADfxg7506hXSUqMdwN2AL3ANrXh&#10;P17+Fk9vX+01ERERkXZUVlzA2/dcQXF+DoPip3HhXU826fkfPXITKZvX1C1WAz2NJvOBYz2vsaez&#10;L6kLkADjz7pCAVJERESkA0jbsYni/BwAtpoXss38e5OeP/n8a50X3YE7G/O8Y4ZIe4/s++uWPX38&#10;6k0ILiIiIiLtp8fgk/DxD3Is//bhC9RUVzX6+b2HxxPTL8656KbG9NRuTEvkmdjGDwJg9GkX4uXr&#10;rz0mIiIi0gF4evtyyqU3OpYLsw/w59wvmrSOCfXH/PYF/tEaIfK2uhvunl6MO+ty7S0RERGRDuSk&#10;hHOJ7Nnfsbz02/epKC1u9PMHjjmZ8O59nYtuSEqMd2l2iExKjO8DzKhbHjp5Vr3mUhERERFpfwYX&#10;FxKuuMWxXFlWgvmnz5qwAgOjT7vQuaQHMKvZIRL4K049uEedpmshRURERDqiPiPG08NpqMQV339K&#10;TVVlo58/bMrpeHh5Oxfd0KwQaR9c/Lq65W59hxDVa6D2kIiIiEgHdcrFf3Pcrq6qoKqirNHP9fD2&#10;Yejkeo2PZyUlxndrcogEzgIi6xYaNHGKiIiISAfTY8goEq64heg+g5n5l7sazo99TA1G4HHFaaKZ&#10;htyOsp5L6m54evsyeMIM7RkRERGRDm7COVcx4ZyrmvXcyF4DiOo1kIy92+qKLgYOO3r5YVsikxLj&#10;vbG1RALQf8zJuHt6NfuPqSovY8Wcj1m/8HusFov2roiIiEgHNWTSqc6Lo5IS4wc0OkQCZ2AbIwiA&#10;oZNPa9HG/PT2k8z/5GV+eCOJdQvnaO+IiIiIdFBxE09tWHRJU0LkxXU3vHz96T0svtkbUl5cyNYV&#10;CxzLpQW52jsiIiIiHVRAWFTDGWwSGxUiG57KHhg/FRdXt2ZvSPLSX6mtqcZ5fSIiIiLScQ2ZNNN5&#10;cah97PCjh0hgCk6nsoe0sEPNhj9+dNyO7jOo4WjoIiIiItLBDBx7SsOimY0JkY4Hubl71Bu0sqkK&#10;MtM4sHuLY3n4KWdpr4iIiIh0cIHhUYR26+lcdFpjQqTjasoeQ0bh5u7R7A3Y9ufvBxcMBgZPmK69&#10;IiIiItIJ9Bkx3nkxISkx3u2IITIpMT4aGHaEJzfZlpULHbe7DxyOb2CI9oiIiIhI5wuRAcC4I4ZI&#10;GjRV9m1hiCzOzXTcHjLhVO0NERERkU6i55BRuNY/I33q0ULkpLob/iHhhMX2btGLT730ZvyDw+g7&#10;ciIjpul6SBEREZHOwt3Ti9gBw5yLJjgvNBy7x3Fn7MARLX7xYSefzrCTT9deEBEREWln5SVFuLi4&#10;4Onj1+jnxPQfyr7k1XWL45IS4w1Gk9kKTi2RSYnx/sAQ5yeJiIiISOe3Zfk8nv/bTJ6/4XRStqxt&#10;Qois1xIZCAyqW3A+nT3GeTlWIVJERESkS0he9htWi4Xa6ipW/WxqQog8JA+OO1yIdPSicXVzJ6r3&#10;QNW4iIiISBcQHBnjuL1/24ZGP883MJjgyNhjhsixdTeieg9s2BtHRERERDqp2AHDHbdL8nMozD7Q&#10;6Od26zfEeXHM4ULk0IMhcpBqW0RERKSrhMiBw+stp+3Y1OjnRvWqd3Z6cFJivMERIpMS4z0Ax8Ta&#10;LR3aR0REREQ6Dt/AEALCohzLB/ZsbfRzQ+pPf+gL9HCESGw9bVzr7g3v3ke1LSIiItKFRPc5eKY5&#10;c8/2Rj8v4tBcONg5RNY72R2ulkgRERGRLiWy5wDH7ayUHY1+XmBENG4ens5FQ5xDpCOa+vgH4RMQ&#10;rJoWERER6UJ6D3f0ocYvOLzRzzMYXAjr1su5KA4OzljjCJFhOpUtIiIi0uXEDhjOhXc9ScaebZyU&#10;cF6TnhvWvQ8Ze7fVLfZ3DpGOKyaDI7qplkVERES6oEHx0xgUP63JzwsKj3Ze7A4HT2f3qCsNCIts&#10;0cblpO1l/cLvKS3M054SERER6QL8QyOcF2OSEuMNbkmJ8W6Ao893QGjzQ2RJfg7vPvAXqivLCYnu&#10;zk3PfwkGg2peREREpBMLdBoeCHAHolyAaJwGHW9JiMzYs43qynIA8g7sp6qyQrUuIiIi0skd5kx1&#10;Dxfs57WPkDSbpDgv+2BE9fTCw8tbtS4iIiLSyQWGHpIPY11wuh7yCEmz0cqK8g+uJzRSNS4iIiLS&#10;BXh4++Dp7etc1M0FCHM8wMsbd8/mtx4W5x9sifQPCVeNi4iIiHQRPoH1xhEPcwGC6pa8fANatHLn&#10;HtkasFxERESk6/CunxODXYDggyHSv0UrL87PORgi/QNV2yIiIiJdRIOcWD9Eevu1rCWyvLjwYIgM&#10;CFFti4iIiHSVEOl3tJbIFobIbn2HOG73GjpatS0iIiLSVUJkg5ZIN1rxdPZZNz7IgLEnExgeXS9Q&#10;ioiIiEiXCpFBbrRixxpXdw8Gj5+uWhYRERHpoCrLS1nz2zcEhkUxZOKpjX5eg441vm44zVajwcFF&#10;REREurZf33uWDX/8CIDFUsvQybMa9TwXNzfnRR8XIEDVKSIiInJiyNy3w3H7wK7NzV2Nh4vzkqur&#10;m2pWREREpAtz9/Bq1vM8ffzqLbsAro6V6nS2iIiISJfW4LR0oxnqL/q6AP6qThEREZETT01VVXOf&#10;6lb/dLabu2pTRERE5ARhcHFp9GM9GwwF6QI4kqO7h6dqU0RERKQLq64oc9x2dWt+fxgXwMex4Oqq&#10;mhURERHpwiy1tY7bbk3oZFNVXnZIiHRw9/JRzYqIiIh0YbU11Y7bTbmU0WqpdV6scKmfTGtUsyIi&#10;IiJdWHVVRbOeV+MUPoHKeiGyuqJcNSsiIiJygmgwH/bRQ2RVZb1lF6CstTYkfWcyv7z7DFvNC7VX&#10;RERERDqghtc2NlOJC+Bom6ytaf7pbKvFwmeP386qX77im+f+j/yMVO0lERERkQ7GYrE4bjeld3aD&#10;lsia+qezm3mOHKC6soKK0mJboLRayEnbo70kIiIi0oG5ezZ+tsKa6voDk7sApa2xER7ePvWGCCov&#10;LtSeEREREelgYgcMs4VAVzdi+g9t7mqK3XA6nV1dWdGijfL2C6C0MB+AMoVIERERkQ7nwjufZNf6&#10;5YTH9iG0W89GP6+6sl4H7Fo3wJH2KkqLWrRRXn6BjhBZXqIQKSIiItLRuHt6MSh+WpOfV1le7+R1&#10;iQuQdzBEFrdoo7z9Ah23K0qKtJdEREREuoiKkno5Md8FyD/Cnc0IkQGO2+UKkSIiIiJdJ0SWHhoi&#10;CxzBr4Wns30Dgx23W9LTW0REREQ6WogsOiRE5h8hYTbZ4AkzHD20B46dqtoWERER6SLK6+fEAjfn&#10;ENnSU9B9ho/j1lfnUFtTQ2B4lGpbREREpIto0N8lzw3IqVsqLcxr8Qv4BYeplkVERES6kNqa6oZn&#10;rHNdgBTHA6qrWiVIioiIiEjXUZyX3bAozQXY71xSlJulmhIRERGRg/kwJ6NhUaoLkHqMB4mIiIjI&#10;iRwiczMbFu13MZrM+TjNn32YB4mIiIjICR0i652pzjaazBUudWlSIVJEREREDqew/pnq/QB1IXJf&#10;XWl+ZppqSkRERKSLSduZzOdP/JPfPnie2prqpoXI7APOi6nOIXJrXWlO6h7VsoiIiEgXM+eVf7Nr&#10;3XLMP33OjtVLmvTcnLR6+XC7c4jcXFeal7G/yelURERERDqukoJc8g44RnXEarU2+rlVFeUUZtc7&#10;nb3ZOUQ6WiKtFgu56ftU2yIiIiJdRNqOTfWWu/Ud0ujnNmiFBNjiHCLrrVmntEVERES6UIjcvtFx&#10;2y8otEnTU+fs392w6GBLpNFkzgMcfbezWylEWmprsNTWaM+JiIiItKOUzWsct2MGDGvSc7NT64XI&#10;VKPJXOQIkXbJdTcy9mxt8cbu3rCS/147g+f/Nov0ncnaeyIiIiLtoLKshPRdWxzLPeNGN+n5Wft2&#10;Oi86VuQcIs11NxqeN2+OdfNnU11ZTkVpMcu++1B7UERERKQd7N+6HqvV4lju1ZQQabWSVr8xcPXh&#10;QuSKuhvlxYX1evA0R3BUd8ftPRtWUltdpb0oIiIicpyVlxQ5bvsFhxEe26fRz81J30dlWYlz0crD&#10;hciVzo9I29GyU9D9R01y3K6qKCdlyzrtRREREZHjbGD8VPqPnkJwVCwzr70bDIZGP9e5Q47dikNC&#10;pNFkPgCkHAyRG1u0wTH9h+HtF+BY3r56kfaiiIiIyHHm4eVN4r3/5eYXv2bQuGlNem6DSxz3GU3m&#10;jENCpJ2jNTJ124YWbbDBxYV+Tq2RW1cswGqxaE+KiIiIdBKp9Vsi6521bhgiHXPgZO7bQWlhXote&#10;ePCEGY7bJQW57Nu8WntDREREpBMoLcwje/8u56LlRwuRPzsv7F6/okUv3nfEeLx8/R3Lezb+qT0i&#10;IiIi0gkcJgf+dsQQaTSZt+N0XeTu9Stb9OIurm4MO/kMx3JQeDftEREREZFOESLr5cB0o8lcr9e1&#10;22Ge8yvwV7ANGG61WjAYXJq9AdOvvJWIHv3w9PFjcBMv5hQRERGR489qtTRsifyl4WNcjhAiASgr&#10;yufA7pbNXuPq5s7IhHMYPD6hSV3KRURERKR9ZOzZTllxwWHz4dFC5DzAMeH11pULVZMiIiIiJ5Dt&#10;f/7hvGi158Ojh0ijyZwPzK9b3rJiPlitqk0RERGRE0Ty0noNj0uNJnPOMUOk3Zd1Nwoy0xrOmSgi&#10;IiIiXdSB3VvJz0x1LjId7nFHCpHf4nRKe8uK+apRERERkRNAg9xnwalx8Zgh0mgy5+F8Snv5PM02&#10;IyIiItLBlRbmkbYzufm5zWpteCr7d+epDo8ZIu0+q7tRlJvFzrVLtWdEREREOqjs1N28eusFvP/g&#10;dfzwRlKz1rE3eRVFOfUy45dHeuzRQuSXQGHdwprfvtHeEREREemgfn3vOaorywHYs6F5E8as/uVr&#10;58Vy4PMmh0ijyVwGfFS3vHPdcgqzD2gPiYiIiHQwO9YsYe+mg9NLDxo/vcnrKM7PYfvqRc5FJqPJ&#10;XNDkEGn3puOW1cqaed9qL4mIiIh0ILXVVcz78EXHspevP1MuvL7J61m/4DsstbWHz4FNDZFGk3kj&#10;sLxuee382Y5m0tZSlJvV4llxRERERE5Uy777kLwDKY7lyRdej7d/YNOCaE11w8bCTUaTeVmzQ6Td&#10;K3U3yosLWTv/u1b7o9N3JvPqrefz7gPX8Mu7z+goEBEREWmC3LS9LP32fcdyeGwfxs66uMnr2bho&#10;LsV52c5FbxzrOY0JkSZgT93CijkfUVtT3Sp/+N5Nq7DU2oajXPXLV+xYs0RHg4iIiEgjLf7m3YO5&#10;zGDgjL8/gIurW5PWYbVaWDb7g3rZFHi3xSHSaDLXAI5mwuL8HNYv/L5V/vAhE2bg5uHpWP7xjSTK&#10;ivJ1RIiIiIg0ggGD4/aY0y4kdsDwJq9jy/L5DWeoecFoMh/z+kXXxqw8IS4mGfgr4AeQk7qH0add&#10;iIuLa4v+cC+/ALz9AhxjUFZXVpC9fxdxk0/DYDDoyBARERE5iu6DRlJbU03vYWM5JfHvuLo1vRVy&#10;9ksPOTfilQKXLkhOq2iVELkgOa0mIS7GFZgBUFFajJevX7PSbkPd+gwmfWcy+Rm2BJyfkYrB4ELP&#10;IaN0ZIiIiIgchYeXN31HTqDX0LFNDpAAGxf9xNr5s52LXjKazI065ezShNd5CUirW1jyzXuUFxe2&#10;/K83GDjrpn/hFxzmKFr01dvs2WjWkSEiIiLSRqorK/j989edi4qApxr7/Eafj7a3RhYA5wLUVFdR&#10;U11F35ETWiFF+xDbfygbF/2E1WoFoKaqksETZmgPi4iIiLSB5d99wPZVi52LHjOazL809vkuTXy9&#10;94FNdQurf/2anNQ9rfKHxA4cwalX3+FY7j74JO1dERERkTZQkp/Dsu8+ci5KA55ryjqa3HslKTH+&#10;dOCnuuWYAcO45tE3MRhcWuWPyti7jdqqKmIGDNMeFhEREWkDXz17H9vMvzsXXW80md9tyjqa3L16&#10;QXLazoS4mGHAEIDi3Cx8/IPp1i+uVf4ov6AwAkIjtXdFRERE2sBW80IWf/W2c9FK4NYFyWnWpqyn&#10;uc2Ht2G7+BKAhZ+/RlFOhvaKiIiISAdWUVrML+/+17moBrjBaDJbmrquZoVIo8mcDjxQt1xVXsb3&#10;rz+G1WrR3hERERHpoH774HlK8nOci541mswbmrOullzI+AawtG5h76ZVLPv2A+0dERERkRZK2byG&#10;zct+a7WppgE2LfmZDX/86Fy0G3i0uetr9pQzC5LTrAlxMQuA6wBPgH1b1tB72FgCwqK090VERESa&#10;yGqx8NsHzzP37afYunIBJQU5DBhzcovXm5+RiumpO6mtqakrqgXOMZrMu5u7zhZ1qTaazHuBG53/&#10;8G9f/BelhZr/WkRERKQpKkqL+ezx2/lz7heOsuxWGEqxtrqKb198kKqKetNhP2o0mZe1ZL0tHpfH&#10;aDJ/BnxYt1yUm8lXz97Xqs2vIiIiIl1Z+q7NvPPANfVm7HP39GbqJX9v8bp/+N/jHNi91bloCfCf&#10;lq7XtTX+8IS4mN+As4HIuiBZlJvJwLGntGmF56Tu4atn72fTkl8I7daDgNAIHYUiIiLSeVitrPzx&#10;M2a/9K9600kHhkdxufEVYls4bvay2R9g/vEz56JsYJbRZC7oECFyQXJadUJczFzgasAbIHPfDtw9&#10;veg+cESb1ftvH7zAzjVLKMhKZ/3CH6iuqqTHoJG4uLrqoBQREZEOb9UvX/HbB8/XG+Gmx5BRXP7g&#10;ywRHxrRo3dtXLebHNx93LqoGzm5ub+w2CZH2IFmQEBfzJ3Al9tPkezaaCQiNIKr3oDap+Oz9u9i3&#10;eU1dlCd123q2mn8nonsfAsOjdWSKiIhIh7ZuwRwy9thONRsMLky+4FrOvulfeHj7tGi9+7eu48tn&#10;7sFSW+NcfKvRZP6qtba9VZvsFiSn7U2IizmA7dQ2ADvXLCW0W0/Cu/dt9YrvMWgkGAykbluP1Wob&#10;ZL2sqIANf/xIfmYa3QeOwMPLW0eoiIiIdEj+oRGkbtuAT0AQ59/+GCMTzsFgMLRonQd2b+Wz/9xG&#10;dWW9jjSvG03mR1pz2w1tUSFJifFG4LG6ZRdXNy6880kGjJnSJjsgc+925rz6b7JSdtUrDwyP4sbn&#10;v8TN3UNHqYiIiHR5WSm7+OTRmykrLnAu/hq4xGgy17bma7XJxYMLktMWJcTFBAPjAaxWC1tXLiA4&#10;MoaIHv1a/fX8gkIZmXAO7p5epO3Y6Gi6rSwrYfSpF+Lp7aujSkRERLq0zL3b+fSxWxoGyAXABUaT&#10;uaa1X6/NeqAkxMX8AkQBY+qC5PY/F+EbFEp0n8Gt/nouLq50HzSSYVNOpzgvi4KsdEZMPZuhk2fq&#10;qBIREZEuLXX7Bj597BYqSoudi83AmUaTuawtXtPQln9QUmK8AXgNpwHJAaZc9FdOvuivYDBor4uI&#10;iIi0wM41S/n6+Qeoqap0Ll4GnGE0mQvb6nXbdCycBclpJMTF/AT4AhPrylM2ryE3fR/9R03CxdVN&#10;e19EREQ6raryMpKX/sKqX76itqaK8Ng+x+21zT99zvevPdawF/ZC4HSjyVzSlq993JoCkxLjHwDq&#10;DVbUre8QLrzrKQ0SLiIiIp2KpbaGPRv/JHnpL2xduZDqygp7sjJw84tfERwZ2+av//M7z7B2/uyG&#10;d30PXNpWp7DbJUTag2QitikSPevKvP0DOfeWf9N35MQOcVCsmPMx6//4gbCYXvQ7aRJ9Rk7APzhM&#10;7xYREREhbWcyq37+kp1rljS8/vBgiHzhK4Kj2i5EFuVk8M0LD5K2Y1PDu14C7mztXtgdIkTag+Qk&#10;bF3NI53LJ5x7NVMv+Xu7nt4uKy7g+b/NAvuYk3XCY/vQM24UPYaMpvewsXj5+utdJCIicoIpzD7A&#10;a7df1PDUsUNEj75MPPca4tqwU+828+/88EZSwwBrAf5pNJlfPp710S49W5IS47sBXwCTncsje/bn&#10;7JsfIrLXgHY5OGqrq3jllvMoKcg94mPcPb256t+vt0kPcxEREem40ncm896D19Ur8wsOY/D46Qw/&#10;5Uyieg9ss9euLC9l3ocvsm7Bdw3vygYuM5rM8493fbTLJNMLktOKE+JiPgL8gAl15aWFeaxbOAer&#10;xULswOG4uBzfzXNxdWXw+ATcPDypKi+jtDDvkMdYamvwCw6jZ9xovZtEREQ6kZrqKopyMykrKsDb&#10;P7DJz/cPDqe6qoLa6mqGTJjB9Ctv5dRr7qDfSRPxa8NL33ZvWMnnj9/Ovs2rG961DJhhNJnXt0d9&#10;tvsYO0mJ8bOAd4BuzuWh3Xpy2l/upM+I8e22bcX5OexZv4J9m9ewb/NqCrMz8PDy5sqH3yC6T9Pm&#10;A68oLebr5+6nKDeTqZfezODxCXo3i4iItIHammoWf/0OmXu3U15SREVpMaUFufVOAY+YdjZn3Wjs&#10;0H9HaWEe8z9+iY2L5ja8ywI8CfzbaDJXt9f2dYiBGpMS40OAV4FLG943MH4q06+4tU0vUG2skoJc&#10;PLx8mjUf99p5s/nprScA8PL15853fsVgcNE7XUREpJUt+vJNFn/1zlEf4+nty93vL+iQ22+preXP&#10;uV+w+Ku3qSwvbXj3TuAqo8m8or2307UjVNaC5LTyBclpXyfExazDNp6ko405N20vq3/7htKCXKJ6&#10;D8TD26fdttPDywdXN/dmf5tIXvILYGtOj5t4Gj4BQXqni4iItLLYAcPod9Ik1i2cc8THjJl5Ubue&#10;7Twsq5XNy+fx1XP3sXnZb9TW1GtkrMXW+/pio8m8pyNsboebMiYpMd4XeBi4A6jXVdvN3YPRMy9m&#10;3JmX4R8S3qkO6PKSIp67/lTH8rm3PsLQybP0ThcREWkjP/7vP7h7eOHl549PQAi+gSH4h4QRGBbd&#10;sXKE1cr21UtY9OWbZO7dfrhHrABubK9rHztNiHQKkwOwne8/v+F9Lq5uDD/lDMaddQVhMb06zcH8&#10;6q3nU5CVDsC4My9jxtX/1DtcRETkBGWprWXzsl9ZNvtDslN3H+4h6cC/gPeNJrOlo21/h5+82j6u&#10;5NM4TZvorGfcaMbMupgBo0/GxdW1Q/8t3zz/AFtW2K6/6D5oJFc/8j+9g0RERE4wpYV5rJ0/m7Xz&#10;vqUoN+twDykGngKeM5rM5R317zB0lgpPSoyfCvwbOOVw9/sFhTJ0yiyGnXwGET36dci/YdnsD1j4&#10;2WsAeHh5c/f7C9S5RkRE5ARgtVjYtX4FG/74kW3m3480YHkhtuseXzKazDkd/W8ydLadYG+ZvAM4&#10;jyN0DArv3pchE6YzMH4q4d37dpht371+BZ89frtj+aYXviIkurveWSIiIl0xOFotpG3fyJYVC0he&#10;+uthx5+2y8Q2Ss3LRpO5oLP8fYbOumOSEuN7Av8A/gIc8erYkOju9DtpIn1GjKfnkNG4eXi22zZX&#10;lBbzwt/PoLa6CgwGbn11DgGhEXqXiYiIdBHVleXs2biKXeuWsX3VIkryj9qguApby+MXRpO5qrP9&#10;rYbOvrOSEuPdgbOB64CZNOjR7czV3YNufQfTY8goug8cQXSfQfgEBB/X7d21bjmblvzCgDEna8Bx&#10;ERGRTq6muoq0HZtI2byGfZvXkLptQ8OheRoqAD4B3jWazGs6899u6Eo7MikxPgy4CLgYmAoc84JD&#10;/+AwovoMJrLXAKL7DCK0W0+CwqNxdffQO0NEREQcqsrLyErZwYHdW8ncu50Du7eSk7YHS23tsZ5a&#10;DswBvgR+NJrMFV2hPgxddUfbZ8E5HVsr5WlA45scDQYCQsIJiowlOKIbfiHh+AYE4xMQjI9/EP4h&#10;4bahhQwGvaNERES6iLLiAsqLCigvKaQwJ5OCzDTys9Lsv9Mpys0Eq7Wxq8sC5gLfA78YTeaSrlZf&#10;J0QKSkqMdwFOAhKw9e6eAIS0ZJ1DJ8/i3Fsf0TtORESkE1sx52NW/vQZpQV5WK0tGoqxDFgKzLf/&#10;rOmIYzsqRLY8VBqAAcBYYBQwEhgCRDa+5gzc8/7CZs2jLSIiIu2vorSY564/rTnhsRbYAqwFzMAy&#10;YIPRZK45kerP7UQ8aIwmsxXYZv/52ClcBgL9gEH2kNnbHiy72X8f7AVutZKdspOYAcP0LhQREemE&#10;svbtOFqAtADZwC5gh/1nK7AT2NZVrmtUiGy9cFkIrLb/HCIpMd4HKMI+PmVWyi6FSBERkU4qM2Wn&#10;82IVtjGoM4ADQLbRZK5VLSlEtlbILEtKjN8CDLWFyB2qFBERkXZWXVmO+acvcHF1ZeysxEaPCZ2d&#10;sst5cbPRZJ6r2lSIbEvr60Jk5r6dqg0REZF2tuDTV1n185f2QFnByRf/rVHPy9pXrzFonWqyaTRx&#10;c9M5DrLMvduwWiyqERERkXZSXVnOhj9+dCxXlBY36nmW2tqGp7PXqzYVItua4yCrqignJ32vakRE&#10;RKSdbF42j6ryMsfykIkzGvW87NTd1FRVOhetU20qRLa1PwHHSKPpOzerRkRERNrJ2nnfOm6HxfQi&#10;dsDwRj0vfWey86KVI3SqFYXIVmM0mQuwDQ0EwIFdrRAirVbyDuynqqJcFSwiItJI+7euJ80pDI6c&#10;fl6jn3tg1xbnxc1Gk7lYNaoQeTysqLuRum1Di1c2952nef2fF/HabRdQlJul2hUREWmE5XM+ctz2&#10;8PZhxNSzGv3ctB2bDvt/XRQij1uIzEzZSXlJUYtWtnXlQgBKC/P444s3VLsiIiLHUJSTwY41SxzL&#10;J00/Hy9f/0Y9t7ykiKz99Yb3WakaVYg8XpY6blmtpGxZ26KV9R053nF746K55KTuUQ2LiIgcRXVV&#10;JVhtXRRc3dyJP+PSRj83Zctax3PtlqlGFSKPC6PJvAnIdByMm1t2Le6UC/+Ki6urPZNa+F2tkSIi&#10;IkcV2q0np//tfvqOnMB5tz1GQGhE40Nk/f/bmYB6ySpEHlfz627s3bSqRSsKjopl5LRzHMvbzL+z&#10;e70uzxARETmaUTPO59IHXmDQuGlNet6ejfX+b883msxW1aZCZLuEyKyUXRRmH2jRyqZc9Fc8vH0c&#10;yz+/+wy11VWqZRERkVZUlJtJdv3rIReoVhQi2y1EAmxftahFK/MLDuPkiw5O05Sfkcra+d+plkVE&#10;RFrR9lWLj/r/XBQi25zRZN6H0+w1hzkom2zs6ZcQ0aOfY7m0ME8VLSIi0qoh8g/nxWSjybxXtaIQ&#10;2R6+rruRsmVNo+frPOLOcHXlvNsfo9fQMQwcewpjz7hENSwiItJKKstLSdlcb0SVb1UrzeemKmiR&#10;2cCjYJvIfevKBYxMOLdFKwyP7cMV/3pVNSsiItLKdqxaRG1NtXPRN6qV5lNLZAsYTeaNwM665fW/&#10;/6hKERER6aAa/J/eazSZ16pWFCLb02d1N1K3rSfvwH7ViIiISAdTlJPB3uR6Q/t8pVpRiGxv7wKO&#10;8aU2LFJrpIiISEezYdFPDWepeUe1ohDZruy9uhzDA2z4/QcstTWqGBERkRbISd1DVsrOVlmX1Wph&#10;Q/1T2UuNJvNW1bJCZEfwdt2N4rxstq5cqBoRERFppuXffcj/7rqUt+65grXzZrd4fTvXLiM/M9W5&#10;SK2QCpEdxmwgp25h5Q+fqkZERESaYdGXb7Hg04OjlDS4jrFZzD9+7rxYDJhU0wqRHYLRZK4EXqtb&#10;Tt+1md0bVqpiREREGstqZf7HL7H4q7cPhhRXN0bNOL9Fq03bmczeTX86F71tNJlLVeEKkR3Jq0BF&#10;3cLSb95r8xe01Nawa91yctP3qfZFRKTTqq2p5rtXH2HF95/UC5AX3vkkPeNGt2jdy759v95LAS+q&#10;xluHq6qgdSxITitNiIsJB8YDFOZkENM/jpCo7m32mt+//igLPnmF1b9+jYeXN7EDhmtHiIhI5wqQ&#10;1VV88dRdbP/z4HSEbh6eJN73LP1OmtiidafvTGb+xy85F31kNJk/UK23DrVEtq6ncGqNXPjpa1it&#10;ljZ7sbQdmwBbr7N5H73Ed6/8m5rqKu0FERHpNDYvn8+ejWbHsrdfAFcYX6bP8HEtXrfztZXYWiGT&#10;VOOtRy2RrWhBclpJQlxMEDARoLQwD//gCKL7DGqT1/Pw8mHH6iXUDVOZlbKTnauX0DNuND7+Qdoh&#10;IiLS4VWWFrPhD9vwO4Hh0Vz58OtE9R7Y4vVuX7WIZbPrNTp+YDSZ31ONK0R2WAlxMX8Cfwe8wXZB&#10;70nTz8XNw7PVXyuq1wBiBgxj55oljhbI0sI81v/+A/4h4UT2GqAdIiIiHVpgeDQx/eOI6j2IWdff&#10;Q2BYVIvXWVtdhemZu6koLa4rqgAuWJCcVqQaV4jssBYkp1UkxMWUAGcAVFdWUFaUz4AxJ7fJ6wVH&#10;xjJ4XAJ7k1dTVpQP2DrcbP/zD0KiuxPRo592ioiIdGghUd2JHTAMd0+vVlnf4q/fqXeNJfCU0WSe&#10;rZpuXbomsm28AayrW1i/8Hv2blrVZi8WHBXLdU+8f8gwCOk7N2tPiIjICSV7/66Gp7FTgMdVM61P&#10;LZFtYEFymjUhLmYdcB1gANiXvJoRU89qk9PaAC6urvQfPZnw7n1J25mMf3AYCVfcgm9AsHaIiIic&#10;ECy1NXzx5J0U52U7F19jNJk3qXZan0FV0HaSEuOfAe6uW46bdBrn3faYKkZERKQNLPzstYatkJ8Z&#10;TebLVTNtQ6ez29a/gC11C8lLf22VOUBFRESkvj0bzCz/7iPnoizgdtVM29Hp7Da0IDmtJiEuZjG2&#10;09puALs3muk7cgL+weGqIBER6TKsVgvJS35m0ZdvUZh9gO6DRhy31y7KzeKz/9xKdWW5c/FFRpN5&#10;g/aMQmRnDpKZCXEx+dh7a1sttexcu5S4Safh4e2jChIRkU5v+6pFfPPcA6yZ9y256fvYs/FPeg+L&#10;b5Xheo6lurKCzx+/jfzMVOfi54wm82vaM21Lp7OPA6PJ/CrgaGMvzsvG9PRdVFdWdKjtLC8upCAr&#10;XTtMRESOzWpl259/8PZ9V/HlM/eQnbq73t3HpaHEauX71x7lwO6tzqWLgfu1g9qeWiKPk4S4mJ+B&#10;04FogJL8HDL2bGfwhOm4uLT/bjiwewtv3nM5K3/4hD0bzHj5+hMa0xODQX2vRESkvoy92/j8iX/y&#10;59wvKC3IrXdfQGgkZ/79/+g1dGybb8e8j19i3YI5zkVpwKlGk1mDiitEdh326yO/BxKBQID8jP3k&#10;Z6UxcOwp7R7W1i+Yw54NtrlLi3Iz2bJ8HhsXzcVgMBDevS+ubu7aiSIiAsBXz97Pgd1b6pX5BgYz&#10;9dKbOfeWfxPRs3+bb8PyOR+x5Ot3nItK7QFyp/aQQmRXDJIlCXExvwFXAp4A2Sm7yMtMbfcg6eUX&#10;yOZlvzqmTwSoKC1m17rlrP71K8pLi4jtPwxXd4VJEZET3TbzQvIy9gPgFxTKKZfcyLm3PEL3QSOO&#10;y9m11b9+zW8fPO9cZMHWkWaR9s7xo3OV7SApMX4CMB/7/NoAI6adzZk3/B8Gl/a7TLWitJjVv37N&#10;qp9NlDQ4PQEw/JQzOfvmh7QDOyir1cKeDWYKszMoLymkvLSI8uJC209JIbXV1Yw94xKGTp7V5HVn&#10;7N3G0m/ew2BwwTcoBL+gMPyDwwiK6EZQRDf8QyMwGHSJdVezc+0yMvdup6K0iIrSEipKi7DU1lJZ&#10;VgJA72HxTLrg2matu6aqkoqyEnwDg3XsdEKlhfms/vUrAkIjGTp5ZptNpHGkAPnzO083LL7WaDK/&#10;rz2jEHmiBMkE4AfnIDl4fALn3vpou586rq2uYuPin/lz7hdkpRw8K9BnxHgu+78XtfM6qHkfvsDK&#10;Hz876mNc3T2494OFuLi6NWnd7z7wl0NOXTlz9/Ri2mU3M/b0S7QjuojkJb8w++Vjf2m86uHX6TFk&#10;VJPWnbp9A58/cQeVZSUYXFzwDQwhICQC36BQ/IPD8AsOZ8DYk4k8DqdEpXNZ/t2HLPj01YbFdxhN&#10;5hdUO8efm6qgfRhN5gVJifFnOQfJLSsWUF5SzEV3P4Wnt2+7bZuruwcjE85hZMI5pGxew5r5s6ko&#10;KWb6lbdox7WB6spy8jJSyc9IpSg3i74jxhEa06vJ60ndvvGYj/ELCmlygATw8PI+xt9QweKv31GI&#10;7EJyD6Q06nGevv5NXvfmpb85WjOtFgsl+TmU5OfUe8zS2e9zy8vf4hccpp0hYLUy7+OXWPnDpw3v&#10;uUsBsv2oJbKd2VskvwUC6srCY/twyf3PExgepQrqap+DFgtr5n1L+q7Nto5VmWmH/PP09PblH6/M&#10;xtsvoEnr3vbnH/z0v8epqa7EJyAYb78AvPwC8PYLxNsvEL+gEIZOnkVQZEyTt7soNxPzj59RkJVO&#10;SUEuJQW5FOdlY6mtcTym78gJXPqAPss7TAhM28uONUtxdXNj1KkXNPkMR0lBLt+/+gj5mWl4+frj&#10;5euPp7cvHt4+uLq54+HtQ6+hY+l30sQmb9uejWY+f+KOesfP4Vz3xAdE9xnUxKxhIWXzWiy1tQRH&#10;xRIYFtWulwl1VGVF+WxftZj0ncn0GjqGIRNP7bDbWlNVyfevP8bmZb81vOtmo8n8uvamQuSJHiRH&#10;AT8DjmlsfAODuejup4kdMLzT/31FuZn4BATj5u5xwu/rlT98yryPjn1JwI3Pmwjt1rPDB+LivCwK&#10;stKprqqgV9wYXLWP21XegRQ2LprLlhXzyU3f5yifctH1nHzxDR1qW0sL88nev4vSglyK8rIoLcil&#10;OD+H4rxsyksK6T96CgmX3QxN7HA4/5OXWTHnY8eyi6sbwZExhER1JzgqlrCY3gwan9DkL2md/xus&#10;lYx929mzwczONUvZv3U9VqvFcfffn/uCsGacAWn74ySPL5++m7Sdyc7F1cB1RpP5Y73r25dOZ3cA&#10;RpN5TVJi/ETgR2BA3QfsR/++iRlX3dapTxF+/ez9bDUvxNXdg+jeg+g+eCTd+g2hW5/BBIR1rpbW&#10;6spyCnMyKcnPJjgylsDw6Cavo7hBq2NDvoHBjJh2TocPkAAGFxcCwqJatB+rysv49f1nKSsuZOjk&#10;mQwaN61Zp9tPZJbaWjYu+ol1C78nddv6wz6mvLiww223b2AwvoFjWn29ads3NaifGnLT99UL1at+&#10;MfG3Zz49MbKjxcLCz15j/cLvKSsuOMpxVNPhtj11+wa+ee6Bhp+bJcDFRpP5Z737O8D/AVVBx5GU&#10;GB8MfAlMdy6Pm3Qap//t/na9TrJZAaGinGeumXrE+739A+k+cAQzr7uHgNCIDrXtO9csZfeGlRRm&#10;H6AoJ5PC3Ix6/4hdXN247vH3iOw1oMnfqn9571nKCvMIcrSOdCc4KoaQyO4n3FSYy2Z/wMLPDs5M&#10;5h8cxqjTLmTMzIvxasa1dieiH95IYv3C7w97n6ubO/1GTWLWdfecMNcW7lyzlO9ff4yyovwjPsbV&#10;zZ37P1nS5HXX1lSzL3k1ru4e+AWG4BcS3uE/l/du+pNPHjvy9eyRPfszZlYiIxPO6VDb/efPJuZ9&#10;+GLDcJsCnK35sBUi5chB0g14FrjNuTwoMobzbn2UmP5DO9Xf89Wz97HN/PtRHzP6tIuYdf09TV53&#10;aWE+6Ts3YbEcPCVjqal2TCcZ3qNfk6+nAkjdtp4PHjr2qb+Z193DmJkX6aBtgXUL5vDj//5zSLmn&#10;jx+jT7uQcWddjo9/kCrqKN6654p6oyi4uLrRf9QkBsZPY8CYKXj6+J2Q9VJSkEt+xn57p7X95B1I&#10;ITc9hcryUiaccyWjT2v6e/eTx25h76Y/65W5eXjiHxyOb1AoIdHdmXzBtQRHxjZrm6srK6itqXZ0&#10;OqooK6GqvJTKslI8vH3oMWhkk0/vZ+zdxjv3XX0wQLt70H3gcPqNmszAsacQFNGtQ+238uJCfnjj&#10;MbavWtzwrqXAhUaTOVPveoVIOXaYvAR4B/A9+M/BlUnnX8vkC67tVKf8MvZsY//Wdezfup7UbesP&#10;OaU78bxrmHbZzU1aZ3FeNm/efRkVpcVHfdxFdz/NwLGnNGndW80L+frZo0+7Gt69L5cbX8YvKFQH&#10;awtYLRZW//YNK3/8lILMtEPu9/Dy5oI7nqDvyAmqrCMdrysX8ut7/8UvOIyhU05n6JRZCt5t5InL&#10;J2KprT3qY3oPi+dy48tNXvdPbz7B2gXfgdV6xMdMuuBapl5yY5PXvXv9CtJ3JtOt/1B6DBp5XMd0&#10;bNJ2bljJD689erjLfl4E7jGazNU6ChUipfFBchDwGTDSuTyyZ3/OvvmhJp9K7ShKC/PJ2LOVrH07&#10;cPPwZNSM85vcIWPn2mV88eQdx3zcpPP/wtRLb2rSui21tcz78AXSd23GPyScQPt1fwFhkbbboVH4&#10;BgbrAG3NMGm1sHPNUlb88Ckpm9fUu6/fSRO55P7nVUnS7pZ88y5Lvn6X2pojZ5new+O5/MGmhciK&#10;0mKevW7GMR/XY8gornq463VGriwvZd6HL7JuwXcN7yoC/mY0mU06+hQipXlB0hP4D3CXc7mLqyvj&#10;z76SyRdch7un1wlXLzXVVXzx5B3s3bTqiI+J6NGPi+5+qtmnlqR9pGxew9LZH7B7/QoApl9xK+PP&#10;uVIVIx2CpbaW0qJ8SvKzKS3Iozgvm9JCW89yFxcXJpxzVbM6m737wDUc2L31iPd7+wVw9j8epv+o&#10;yV2qPneuWcrct5+iKPeQs9TLgCuMJvNeHXUKkdLyMDkNeBfo5VweGB7FrOvupd+oSSd0/VRXVpyQ&#10;Ybory96/i6rKCmL6xaky5IT4Ynxg1xYsllpcXFzx8PLGzd0DDx8/2/icxxjwv7Mpys3itw+eY+vK&#10;hQ3vqgIeBZ40msy1OjIUIqX1gqQf8BRwyAWEfUdOYMbV/+yQ43yJiIjUhWXzj5+x9Nv3qKoob3j3&#10;auAvRpN5k2pKIVLaLkxOBF4H6o1EbnBxYcxpFzH5out1Yb1IJ5O+azO7169gUPw0wmJ7q0Kky9my&#10;Yj7zP36ZwuwDDe8qBR4BnjeazDWqKYVIafsg6YZtGKBHgHpjeHh4+zD+rCsYd9YVXe4UiEhXY6mt&#10;ZfFXb7P02/exWi14+wdy66tzdHmGdBn7Nq9h4SevNJx1ps63wO1Gk3m/akohUo5/mIwEkoDrG+5P&#10;H/8gJl1wLSMTzlWYFOmAinIy+PbFf5G6/eDYyQaDC3e8/cuJNy2fdDkHdm/h989eZ/eGlYe7ezNw&#10;p9Fk/kU1pRAp7R8mR2AbpHx6w/u8/QMZf9YVjJmVqDApXV5NdVWnmKd976Y/+fYFY72p6FxcXZl5&#10;7d2MOvUC7UjptNJ2bGLRl285RlhoIAd4CHhLp64VIqXjhckE4HFg3CFh0i+AUaddyNhZifgGhqiy&#10;pMv5c+4XzPvoRYIiYrjoricJ7963Q27nyh8+Zf7HL2O1HpxtKSgyhvNvT6Jb3yHakdIp7dloZsWc&#10;j4/U8lgK/Bd4zmgyF6m2FCKl4wZJA3Au8DANBioH27RXw6aczrizLldv7i7IarVQWVZKZVkJVRVl&#10;jhk2aqqrqKmusr3xDQbHnL8urq54ePng4e2Lt69/k6dV60heueVcCrMzAPD09uX8f/6nw812s3vD&#10;Sj77T71ZTRk8fjpn3Wg84eZOl87PUlvL5uW/seL7T8jcu/1wD6kA3gD+YzSZc1RjCpHSucLkmYCR&#10;w7RMAvQaOpYxsy5mwOgpGFxcVGkdNBSWFuRRlJtJcX4OJfnZlBTkUVaUT3lxge12cQGVpcVUlpc6&#10;5g5vLi9ff7z8AvDxDyIgNMI+Y080geFRBEfGEBbTq8NOu/nTm0+wdv7sgx9wBhdO/9t9nDT9vA6z&#10;jZuX/ca3Lxod25dw+T8Yf/YVHSa8V1dWUJiTQWH2AQpzMijKzaS8uJCK0mLKSwqpKCmmorQYi6WG&#10;2poax/Fmqa2pd1x4+vhhMIC7pzeeXj54+Pji6eWLh48vPv6B+PgH4e0fiG9QKD7+QfgGhuAfHNbk&#10;2aukfZQW5rNu/mxW//Y1xXnZh30I8CrwgtFkPqAaU4iUzh0oZwB3AzMPd39AWBSjZpzPiKln4Rcc&#10;pgo7zorzcyjMSiM/M52CrHQKstLIz0yjMPsAxfnZWC2WDrOtLq6uhHbrRXj3PkT06EdM/6HE9B/a&#10;IXoTWy0Wfn73Gdb89k298oTL/8GEc6/uIC03Ncz/+CVy0vYx8bxr6DlkVLtsR21NNZn7dpCdsous&#10;lJ1kpewie/8uSgvz2rV+fAOD8QsOxz84jIDQSIIiYwiK6EZQhO23Ohy1r7TtG1n169dsWT7vSNM/&#10;5mEbgu4FtTwqRErXC5PDsE2heDngfsgB4eJC/1GTGJlwLv1OmqTWyVYMN4U5GeSm7yM3PYWCzFTy&#10;s9IoyEyjICvdcZq5036QuLgQ3Wcw3QeNoFfcGHoNG9uunVtW/vAJ8z9+pd41hxPPu4Zpl918wh6D&#10;leWlpG5bT8qWdezfup70XZup7YTHnaePH8H2QBkU2Y2giG4ER8YSHBVLUHg3fWa1gfKSIjYu+ol1&#10;C+aQvX/XkR62G3geeM9oMpeq1hQipWuHyQjgBuBGIOZwj/ELCmXIxBkMmTRTU881UllxAblp+8jL&#10;2E9u+j7y0veRd2A/eRn7j/StvTlygQwgC8jG1tsxy15eDBQCRfbb5UCJ03OLAAvg6/Qlwh/wAIKB&#10;EPvvYCAK6An0sP8ObewGunt60XtYPP1HT6H/6Cn4BgYf932xedlvfPfKv7HUHuwAet0T7xPdZ/AJ&#10;czwWZKWzfdVidq5Zwr7Na+rVRWPzA5BiP97ygHyn32V1hz22qerqfXwAbvb/MYFAgP0487ffDgXC&#10;gUig1S4EdXF1IyQqlpDoHoR060FodE9Cu/UgJLpnuxyDnVltTTW7169g05Jf2Gb+/WifXwuAV4Dv&#10;jCazRTWnECknVph0A84DbgKmHemYCIqMYdC4afQ/aRKxA0fg4up6wtZZdWUFeRn7yTuwn9z0vbaQ&#10;mL6P3AMpVJQWt/iz2/5Pezewx/57L5AGpAOpRpO5op2OFT9gCDAU22xJQ4HRQNBRP2RcXOg7cgLD&#10;Tz6DAWNOPq7XvO1at4yvnr2fmqpKAP72zCdE9OjXpY/PkoJckpf8zMZFc8nct6MxT6kBtgMbgU3Y&#10;xu/bB+w7HqcjkxLjveyBMsb+083+u7v9C0wfe1mLePr4ERrdg5BuPQmN7k5ot54ER3cnNLoH7p4a&#10;+gygtrqKfZvXsGXFArauXHC0z7Ni4EPgVaPJvEU1pxApQlJifB/gOvtP9NE+jPuMGE+voWPoMfgk&#10;wrr17NQ9eg/7X7W6ynZtYmYaeRmp5B1IcQTGotzMlq6+CNgB7LL/OAfG/Z1p7LSkxHgXIA6YDEyx&#10;fxGJOtLjvXz9GTplFvGnX0pwVOxx2cYDu7ey4ffv6TFkFIPHT++S712rxcK2P/9g/cI57Fq/4ljX&#10;0GYBS4Cl9t/rjCZzVQc/zjztYbK3/bfz7d7YWjibLSA0guAoW7AMie5BSHR3wrr1IjA8ust/Yc7P&#10;TGXPxj/ZtXYpezb+eayOecuBt4EvdMpaFCLlSB/YrsBp2K6bPI8G0yo25OMfROzA4XTrO4TIXgOI&#10;7DUA/5Dwjv1P12qhOC+HgrrrErNtHVryM9MpzEqjOL/FDTA19oC4zR4Yt9p/bzOazBld+NgxAGOA&#10;s4BzOMwQU7ZPHgMDRk9h/NlX0n3QCL3pmqmqopx1C77D/NPnh5uPuI4FWAZ8D/xoNJmTu+BxFw4M&#10;AvoDA4EB9p/+HOba70b/g3RxITAsyt6x52DnnmB7Zx+fgM51iry6soKs/bs4sHMz+7etJ2XLWkqO&#10;/VmXCnwBvGs0mTfrXScKkdKUD2dveyC4AJjFMU5dOgfLsNjeBEXGEBIZS0i3HgSEReEfFIpvUCiu&#10;bu5tsr1Wi4Wy4gLbT1EBZYV5FOfnUJyfTVFOJiVOt1vpGsVUezjc3iAw7tVsDJCUGN8buAa4Clur&#10;0SFiBwxn2mU30aOdeil3RhWlxSyf8xGrf/2ayrKSIz1sEbZTjrONJnPuCfyFuKdTsOzvFDZ7tHT9&#10;7p7eBNs79wSEReEfHE5AaIStd3lIOP4hEe0yS1hFaTH5mank28+i5KTtJXPvdnLTU+p1NjuKLGxz&#10;Wn8KLNG1jqIQKa31gTwJOAOYga2VqVnnenz8g/AJDMbTxw9Pb1/bj49vvQ9cTx8/wICltobqynKn&#10;D8gSamuqqSovo7KizDY+YkUZlWUllBcXtsWfXtggJG6zL2/XKZ1GHzsGbKe7/w5ccrjjps+I8Uy7&#10;/Gaieg1UhR1BVUU5q342sey7D48UHlOA94APjCbzHtXYMb8g1wXLwdRvxQxqrddxc/fA2z8Qv6BQ&#10;vO1jY3r7BeDp7esY5N/T2/bb9nh33DwOHS6rtqaa6soKLLW1VJWXUlFWQmVZCZVlxZQU5FFakEtJ&#10;QS4l+TlUljf5Y8kKrAF+AH4EVis4ikKktPWHsB8w0R4OxtlDZXgn/FNqsHUk2GP/2cXBaxT3nKit&#10;OG143HQHbgP+hq3nbj2DJ8xg+hW3Ehgepcqys9TWsvq3r1n27fuUFBz2cFwFPAd8qRbwVjlG606P&#10;O193Wfc7pit8HwHWAn8Ai4FlRpM5T3temhwirVarakFazX8uGRdjD5ND7d/o+9l/urXjZmVh69mc&#10;ju30c5r9d12HllSjyVyrvXfc/1H7A3cAdzYMk+6eXky+4DrGnXV5m1360JrSdmxi3kcv4R8cxpl/&#10;/z97K3rr2L91PXPffupI4/PNBx41msyLdEQdt+PWE+hF/Q4+vYFY+08kzTxD0waswH77F+MNwDp7&#10;eNz84Bcrq7U3RSFSOtYBdYRe2vZhPGLsH7CxQAQQhu20UQAHx5JzHrvQtcE357px6SzYejgXYhtq&#10;ou6nANtYidn24JgD5KhlpsP/Uw7CNpvSXUC983ih3Xoy87q76T0svsNuf3F+Dm/feyVlRfkAzLj6&#10;n4w787IWr7e0MI/5H7/ExkVzD3f3EuBfRpP5dx1BHe54drV/vnW3/47CNi5mmP3zL4yDY2YGOd1u&#10;yrelUg6OB1tk/9xLxTae5wH7F+VdwE6jyVx52HSp//2iECmdJUSKNOKfb3fgceDKhveNTDiXU6+5&#10;o106KRyN1WLh40dvJmXLWkfZhXc9yaD4aS1a74bff+DXD54/3HWPO4H7jCbzNzpiuuR7wBvwtC+6&#10;YRsZowTbJTcA1a11Hbb+94tCpChESlf8RzoJ29y7w5zLA8OjOecfD9Nj8EkdZlv/ML3Jkq/fcSwP&#10;GjeNC+98stnrKy3M46c3H2f7qsUN7yoDHgWedx7TUZ/fIqIQKQqRIvWDpBu2ayUfwfkUt8HAuDMv&#10;Z9plN7XJtZK11VVYrVbcPDyP+di0HZv44F9/cwyZEhgezV+f+ggv3+aNe73VvJC5bz5JWXFBw7vm&#10;ALcZTeZ9De/Q57eIKESKQqTI4cNkf+BdbDPiOMT0H8oFdzxBQGhEq71W2vaNfPr4bdRWV3POPx5m&#10;yMRTj/jY6soK3rr3CvIzUm3HvYsL1zz2drPmmK+tqWb+Ry/x58+mhnflAP80msyfHOm5+vwWkfbk&#10;oioQkY7KaDLvAKYCD3LwujDSdmzinfuuYs8Gc6u91ubl86gqL6O2ppq5bz9FaeGRRzxZ+eOnjgAJ&#10;MPmC65oVIItyMvjw4b8fLkD+AAw5WoAUEVGIFBE5epCsNZrMj2Mb6H53XXlZcQGfPX47y7/7sFVe&#10;p2fcGMftitJifn3/uSM+tqww33E7qvdAJl9wbZNfb89GM2/ffzXpO+vNQlgB/AM4x2gyZ2vvi0hH&#10;ptPZ0roHlE5nSxtKSowPBt7HNi+3w8iEczn9r/fi4urWovWbnr6bHasPdmq57MGX6DN83CGPK87L&#10;Zu7bT2G11HLatXcRHBnbpNdZO382P7/zNJbaesOT7gIuMprM6xq7Hn1+i4hCpChEijQ+SBqA/wOS&#10;nMt7D4vnwjufaNFA30U5GfzvrkupqrBNsxkW25u/Pf0JLq6tM3a01WphwaevsmLOxw3v+h64ymgy&#10;FzZtffr8FpH2o9PZItKpGE1mq9Fk/g9wHrYx9ADb6eEPHrrhSNMCNkpAWBRTLvyrYzkndQ9r589u&#10;le2uranm2xcePFyAfAI4r6kBUkSkvaklUlr3gFJLpBxHSYnxJwE/AtF1ZcGRsVz58OvN7rldW1PN&#10;G3ckUpCVDoBPQDD//N9PGFya/527urKCr5+7n13rltcrBq43mswfNXe9+vwWkfaklkgR6bSMJvNa&#10;YDywpa4sPzOV943X1es93RSubu4kXHGrY7mitJjamuZPM1xZVsLnT/yzYYAsAma1JECKiLQ3tURK&#10;6x5QaomUdpCUGB8O/AQ4ulj7h4Rz1cNvEBwV26x1/v7FG+xas4wxsy5mxLSzmx0gP/3PbQ17YOcA&#10;pzalA82R6PNbRBQiRSFSpOVBMhD4FYivKwsMj+LqR95q1UHJG6u6soIvnryDfZvXOBenAdPs41+2&#10;mD6/RaQ96XS2iHQJ9o4ppwGL6soKszP4+JGbWtTZpjlqq6v44qk7Dxcgp7ZWgBQRUYgUEWndIHk2&#10;sKquLD8zlS+euMMxbE9bs1otfPfKw+xLXu1cnG4PkDu1l0REIVJEpGMGySLgDGBbXVnG3m188/wD&#10;WC2WNn/9+R+9xJYVC5yLCrB1olGAFBGFSBGRDh4ks4EZ2E4hA7Br3XLmvvNUm77un3O/YOWPnzkX&#10;lQNnGE3mjdorIqIQKSLSOYJkKjAdW0sgAGvnzWb1r1+1yevt3rCS3z54wbmoBrjAaDIv194QEYVI&#10;EZHOFSS3ARcDjkmqf33/efZvXd+qr5Ofmcq3LzyI1VrvdPmtRpP5Z+0FEVGIFBHpnEFyHvDPumVL&#10;bQ1fP3cfxfk5rbL+6spyvnz6HipKi52LXzOazG+o9kVEIVJEpHMHyVeA/9Utlxbm891L/2qVjja/&#10;vPtfslN3OxfNB25XrYuIQqSISNdwG05D/+zbvIYl37zXohVuWjyX9b//4Fy0H0g0msw1qm4RUYgU&#10;EekCjCZzFXAptnmrAVj81dukbt/QrPUVZKbx01v1envXAJcYTeY81baIKESKiHStILkLuL5u2Wq1&#10;MOfVR6iurGjSeqwWC3Nee4TqynoDmD+gntgiohApItJ1g+RXwNt1y/kZqSz45OUmrWPlD5827OH9&#10;M/CsaldEFCJFRLq2u4C9dQurfv260ae18w7s53fT/5yLCoG/Gk1mq6pVRBQiRUS6MPvUiNc5CqxW&#10;fvzf41hqj9Efxmpl7ttPUltd5Vx6i9FkTlOtiohCpIjIiREkFwKOsRxzUvew4vtPjvqcjYvnsnfT&#10;KueiOUaT+WPVpogoRIqInFgeADLrFpZ++94RByGvLC9lwSevOBeVAreoCkVEIVJE5ARjNJkLgDvr&#10;lqsqyln46SuHfeySb96lpCDXuehho8m8X7UoIgqRIiInZpD8FFhUt7xx8c9k7N1W7zGF2Qf486cv&#10;nIs2AS+q9kREIVJE5MR2B2DrXW21svDT1+rd+fvnb1BbU+1cdJdmpRERhUgRkROc0WReA3xYt7x7&#10;/QrSdmwCbB1uNi39xfnhPxlN5l9VayKiECkiIgAPAY7mxkVfvgXAsu8+AKtjCEgrcK+qSkREIVJE&#10;BACjyZwCvFm3vHv9CrYsn8emJfVaIU1GkzlZtSUiohApIuLsSZxaI2e//BBWi6Vu0YqttVJERBQi&#10;RUQOMprMqcDndcuW2lrnu2cbTebtqiUREYVIEZHDefoI5c+oakREFCJFRA7LaDJvAn5pULzUaDIv&#10;V+2IiChEiogczevHWBYRUYhUFYiI1Gc0mb8DXgNqgfnAl6oVEZH6/n8A2rxVyCVbcxsAAAAASUVO&#10;RK5CYIJQSwMECgAAAAAAAAAhAObNNzwGFgIABhYCABQAAABkcnMvbWVkaWEvaW1hZ2UyLnBuZ4lQ&#10;TkcNChoKAAAADUlIRFIAAAJaAAAA4wgGAAAAXQG6fgAAAAlwSFlzAAALEwAACxMBAJqcGAAACk9p&#10;Q0NQUGhvdG9zaG9wIElDQyBwcm9maWxlAAB42p1TZ1RT6RY99970QkuIgJRLb1IVCCBSQouAFJEm&#10;KiEJEEqIIaHZFVHBEUVFBBvIoIgDjo6AjBVRLAyKCtgH5CGijoOjiIrK++F7o2vWvPfmzf611z7n&#10;rPOds88HwAgMlkgzUTWADKlCHhHgg8fExuHkLkCBCiRwABAIs2Qhc/0jAQD4fjw8KyLAB74AAXjT&#10;CwgAwE2bwDAch/8P6kKZXAGAhAHAdJE4SwiAFABAeo5CpgBARgGAnZgmUwCgBABgy2Ni4wBQLQBg&#10;J3/m0wCAnfiZewEAW5QhFQGgkQAgE2WIRABoOwCsz1aKRQBYMAAUZkvEOQDYLQAwSVdmSACwtwDA&#10;zhALsgAIDAAwUYiFKQAEewBgyCMjeACEmQAURvJXPPErrhDnKgAAeJmyPLkkOUWBWwgtcQdXVy4e&#10;KM5JFysUNmECYZpALsJ5mRkygTQP4PPMAACgkRUR4IPz/XjODq7OzjaOtg5fLeq/Bv8iYmLj/uXP&#10;q3BAAADhdH7R/iwvsxqAOwaAbf6iJe4EaF4LoHX3i2ayD0C1AKDp2lfzcPh+PDxFoZC52dnl5OTY&#10;SsRCW2HKV33+Z8JfwFf9bPl+PPz39eC+4iSBMl2BRwT44MLM9EylHM+SCYRi3OaPR/y3C//8HdMi&#10;xEliuVgqFONREnGORJqM8zKlIolCkinFJdL/ZOLfLPsDPt81ALBqPgF7kS2oXWMD9ksnEFh0wOL3&#10;AADyu2/B1CgIA4Bog+HPd//vP/1HoCUAgGZJknEAAF5EJC5UyrM/xwgAAESggSqwQRv0wRgswAYc&#10;wQXcwQv8YDaEQiTEwkIQQgpkgBxyYCmsgkIohs2wHSpgL9RAHTTAUWiGk3AOLsJVuA49cA/6YQie&#10;wSi8gQkEQcgIE2Eh2ogBYopYI44IF5mF+CHBSAQSiyQgyYgUUSJLkTVIMVKKVCBVSB3yPXICOYdc&#10;RrqRO8gAMoL8hrxHMZSBslE91Ay1Q7moNxqERqIL0GR0MZqPFqCb0HK0Gj2MNqHn0KtoD9qPPkPH&#10;MMDoGAczxGwwLsbDQrE4LAmTY8uxIqwMq8YasFasA7uJ9WPPsXcEEoFFwAk2BHdCIGEeQUhYTFhO&#10;2EioIBwkNBHaCTcJA4RRwicik6hLtCa6EfnEGGIyMYdYSCwj1hKPEy8Qe4hDxDckEolDMie5kAJJ&#10;saRU0hLSRtJuUiPpLKmbNEgaI5PJ2mRrsgc5lCwgK8iF5J3kw+Qz5BvkIfJbCp1iQHGk+FPiKFLK&#10;akoZ5RDlNOUGZZgyQVWjmlLdqKFUETWPWkKtobZSr1GHqBM0dZo5zYMWSUulraKV0xpoF2j3aa/o&#10;dLoR3ZUeTpfQV9LL6Ufol+gD9HcMDYYVg8eIZygZmxgHGGcZdxivmEymGdOLGcdUMDcx65jnmQ+Z&#10;b1VYKrYqfBWRygqVSpUmlRsqL1Spqqaq3qoLVfNVy1SPqV5Tfa5GVTNT46kJ1JarVaqdUOtTG1Nn&#10;qTuoh6pnqG9UP6R+Wf2JBlnDTMNPQ6RRoLFf47zGIAtjGbN4LCFrDauGdYE1xCaxzdl8diq7mP0d&#10;u4s9qqmhOUMzSjNXs1LzlGY/B+OYcficdE4J5yinl/N+it4U7yniKRumNEy5MWVca6qWl5ZYq0ir&#10;UatH6702ru2nnaa9RbtZ+4EOQcdKJ1wnR2ePzgWd51PZU92nCqcWTT069a4uqmulG6G7RHe/bqfu&#10;mJ6+XoCeTG+n3nm95/ocfS/9VP1t+qf1RwxYBrMMJAbbDM4YPMU1cW88HS/H2/FRQ13DQEOlYZVh&#10;l+GEkbnRPKPVRo1GD4xpxlzjJONtxm3GoyYGJiEmS03qTe6aUk25pimmO0w7TMfNzM2izdaZNZs9&#10;Mdcy55vnm9eb37dgWnhaLLaotrhlSbLkWqZZ7ra8boVaOVmlWFVaXbNGrZ2tJda7rbunEae5TpNO&#10;q57WZ8Ow8bbJtqm3GbDl2AbbrrZttn1hZ2IXZ7fFrsPuk72Tfbp9jf09Bw2H2Q6rHVodfnO0chQ6&#10;Vjrems6c7j99xfSW6S9nWM8Qz9gz47YTyynEaZ1Tm9NHZxdnuXOD84iLiUuCyy6XPi6bG8bdyL3k&#10;SnT1cV3hetL1nZuzm8LtqNuv7jbuae6H3J/MNJ8pnlkzc9DDyEPgUeXRPwuflTBr36x+T0NPgWe1&#10;5yMvYy+RV63XsLeld6r3Ye8XPvY+cp/jPuM8N94y3llfzDfAt8i3y0/Db55fhd9DfyP/ZP96/9EA&#10;p4AlAWcDiYFBgVsC+/h6fCG/jj8622X2stntQYyguUEVQY+CrYLlwa0haMjskK0h9+eYzpHOaQ6F&#10;UH7o1tAHYeZhi8N+DCeFh4VXhj+OcIhYGtExlzV30dxDc99E+kSWRN6bZzFPOa8tSjUqPqouajza&#10;N7o0uj/GLmZZzNVYnVhJbEscOS4qrjZubL7f/O3zh+Kd4gvjexeYL8hdcHmhzsL0hacWqS4SLDqW&#10;QEyITjiU8EEQKqgWjCXyE3cljgp5wh3CZyIv0TbRiNhDXCoeTvJIKk16kuyRvDV5JMUzpSzluYQn&#10;qZC8TA1M3Zs6nhaadiBtMj06vTGDkpGQcUKqIU2TtmfqZ+ZmdsusZYWy/sVui7cvHpUHyWuzkKwF&#10;WS0KtkKm6FRaKNcqB7JnZVdmv82JyjmWq54rze3Ms8rbkDec75//7RLCEuGStqWGS1ctHVjmvaxq&#10;ObI8cXnbCuMVBSuGVgasPLiKtipt1U+r7VeXrn69JnpNa4FewcqCwbUBa+sLVQrlhX3r3NftXU9Y&#10;L1nftWH6hp0bPhWJiq4U2xeXFX/YKNx45RuHb8q/mdyUtKmrxLlkz2bSZunm3i2eWw6Wqpfmlw5u&#10;DdnatA3fVrTt9fZF2y+XzSjbu4O2Q7mjvzy4vGWnyc7NOz9UpFT0VPpUNu7S3bVh1/hu0e4be7z2&#10;NOzV21u89/0+yb7bVQFVTdVm1WX7Sfuz9z+uiarp+Jb7bV2tTm1x7ccD0gP9ByMOtte51NUd0j1U&#10;Uo/WK+tHDscfvv6d73ctDTYNVY2cxuIjcER55On3Cd/3Hg062naMe6zhB9Mfdh1nHS9qQprymkab&#10;U5r7W2Jbuk/MPtHW6t56/EfbHw+cNDxZeUrzVMlp2umC05Nn8s+MnZWdfX4u+dxg26K2e+djzt9q&#10;D2/vuhB04dJF/4vnO7w7zlzyuHTystvlE1e4V5qvOl9t6nTqPP6T00/Hu5y7mq65XGu57nq9tXtm&#10;9+kbnjfO3fS9efEW/9bVnjk93b3zem/3xff13xbdfnIn/c7Lu9l3J+6tvE+8X/RA7UHZQ92H1T9b&#10;/tzY79x/asB3oPPR3Ef3BoWDz/6R9Y8PQwWPmY/Lhg2G6544Pjk54j9y/en8p0PPZM8mnhf+ov7L&#10;rhcWL3741evXztGY0aGX8peTv218pf3qwOsZr9vGwsYevsl4MzFe9Fb77cF33Hcd76PfD0/kfCB/&#10;KP9o+bH1U9Cn+5MZk5P/BAOY8/xjMy3bAAAAIGNIUk0AAHolAACAgwAA+f8AAIDpAAB1MAAA6mAA&#10;ADqYAAAXb5JfxUYAAgsxSURBVHja7P13lF3Zed2L/lbY8cSKqAIKsYEG0DmT3WQ3QzOLogJpK1FW&#10;sGzJcpTla/tevTvu9U3jXYc37GF7WE50oLJEUSIpUsyh2ezIzhlooJGrUPnkHdZa7499qlBVqALQ&#10;gVTLOrPHGVWorjphpzX3/OY3P+GcY4ABBhhggAEGGGCANx5ysAkGGGCAAQYYYIABBkRrgAEGGGCA&#10;AQYYYEC0BhhggAEGGGCAAQYYEK0BBhhggAEGGGCAAdEaYIABBhhggAEGGBCtAQYYYIABBhhggAEG&#10;RGuAAQYYYIABBhhgQLQGGGCAAQYYYIABBkRrgAEGGGCAAQYYYIAB0RpggAEGGGCAAQYYEK0BBhhg&#10;gAEGGGCAAdEaYIABBhhggAEGGGBAtAYYYIABBhhggAG+99CDTTDAAG9+CPGq74nE63xJN9jqf34O&#10;j+/H/nLODrb0AAMMiNYAAwwW3Q3fi01+thmhchu+FwPC9abcp1v97FL7a7APBxhgQLQGGGCAN3BB&#10;Xkuw5Ibv2WIhtmu+subfYrBgvykIMxtIs9iCNG8kzgPSPMAAA6I1wAADvMEkS675qvpfZbVWU299&#10;213B0ZeOmGNHj9oNi7EB7Fvfdpe01uYPP/CgWUO21i3YTZduuWCvZWogEBbU2QacmkNJRTAxgm13&#10;MJNVmG3hHVnA+gJ73RTJ2TlEp4e/f5ys1cYsdZDHlgBJcPM+vINj4gq3wWZv64ox99+/6VQ5xA99&#10;svEyZigirpYQM03ymSZyuIK3cxRzeh534jzeZBW7dwx9fIHuriHybTWkzUCA7BjUd15GS4kqRXT3&#10;D5GOhGAdXgZRV+Dahs7sPJVbdm+mUq2QY7kJcWYDiXKbkOaN+29AtgYYYEC0BhhggNdBtuSah+o/&#10;NKAby8vqS5//gthw3q8syAYwD97/HbPmueyax+qCXRH+ZQnX64G/fVRchkhupfZsRrjcJt9fqrzm&#10;Rv/KO7YkJK2vPvuGf2a1s7xVuXfj/lzZp5upk27D/jIb9iEDsjXAAAOiNcAAA7x2grVxkVaAV4pj&#10;73/5O/9ghx8FpVpUqVe9sPzE8Zdmnzv6YuuFIy/0XjpypLdmYc43PMyax/eMcOn3XbOZkrORQMkt&#10;Pudm/+ZSROoS5Gur71d/Vr732k2JSjq79Jq2gRyO1r7njaqV2uIhN5Ctlf1i1uxH0f+eDb8zwAAD&#10;DIjWAAMM8DoI14rqoW+94ebon/79/8+7J/LwxqnR8Z+xeT6uU8sPbL+e8G7fnGye//yjZ49+/SvP&#10;P/bCf/zN/3IGyPqLdNr/mm1CutYSLgtQEb54NWRLX7tjK2K1WflzK6+Z2OJxKaK1GcnaSKrsZb63&#10;mxEyf6y+7sWaJrnk9qjrWGyy39buP7V9aod38PA14ZOPPCoWlhYF4JWjkv8zP/6TE3fefNueHV55&#10;YlgGw2dt5/R9zz/19Ke+8NlzLx55sc0F9Svb8FkF4JouXf1hRfiDs2aAAb7XF2bnBjc5Awzwpj9R&#10;Lx3vsJaAaMADvP/3f/k/dv3wvlt/ebtf+bhXKUWpzTAOZG4JrCDxir+YmT1//9HG7ANPzJ547td/&#10;4xPPnzx3ptUnW9mar+uUrvd98AOUyiX36d//VL6WvDRc6jbzaJV3jlyKXIlN1By5QdnZ+DN5CdK1&#10;kWDB1kbxjY+NhGqrr5t5oDZTwgDIv/KsW/FoxWNDWymQax9ef1/6lagU/PWf+atT91x36y3jxttT&#10;x5vcOTrxXnxdSYVDCInEuVdac7/9G9/50n/4Z//+X78CJGv2XbaWJK8lxa+GaA3iHQYYYEC0Bhjg&#10;LzrRWvFj+UDwlV//nQ/cU9r1z5VSYz1foAHrHFoqjBAYZ0myDKkEHsLNnJ9+9OjS+cdPis5L/+o/&#10;/7uHn375xaX+Yp2sWbAzLi4rXqQWLbnU1fulxcuQq7VkaqMX6VL/loAcqte15/nSOScBKuWy1lqL&#10;lTfSbDVNnud2eWnJZnluL6NSbSRUa0tyGz1QW/1/dwnyxSYq1trPp8uViletVMKF+Xl9951vq//0&#10;Bz927YFw+LZQqG37RiY/4gtV8rRGKEmOI3WmMNbnltRZ92Q2888/9qu/+F9n5udaQO/qQwfN0uJS&#10;7/zMzApJHhCtAQb4PmNQOhxggP9BuNhGheQLj91/5OoP7VyudJMxowNkLyeWmkTkWCC0ikD59DA4&#10;rcTYjp23j+2Yun3HzJkH9/z8rx5+bOnkI//wn/1f3/V9P0jTtNsnXWqDwiXYxL+1hmRdiblbsrUf&#10;SfnaU++/596h99xy19Tk8MjocKkyGqEqIrM68qOxvRNTP6ilqKxsCGsvEAIppTk5N/2l2cbiK1op&#10;zwl6Bps5hFFCuiXTazWybiNJ0+Tl82enf++PP3XmyOlXelxsLN/s3+YSv2M3Uck2I1prFSyv1Wz6&#10;o5Va/H/+g1+79u27rr3n+njbX/WELEulUEoBkLqcPM9xWoJSIC0eEpyh3U6D3NpgRcV66YUXDRe8&#10;XGJwmgwwwEDRGmCAAV6boiXXLNgBEE5OTlb/7T/8v973ofqB/5U4GNWeRqU5TW0JhYcxgHD4QpBk&#10;GZkxaF8RKI3ILB3b42gy96X/8NXPfuIzX/niiTPT55p9dWujwmU2UXW4BMHailTpoWot+ImP/qWJ&#10;/bt2j++qj2/fT/1mMhfiS7Wnsu392tOx8GRfYXEIJVfpgxDiom2ljEMId0GO6v+uE8W/df/N5c2U&#10;M+35R2daiy/6wgtT7Roo0Xu+Mf3iV757/0vLzUb3/gceWGp3O9kaYrXZYzMitlHZWrs9Vku9ge+H&#10;v/b3/uHVb9lx4I6dqnrdrtFtH3Ge8o3QxS87wOTY1IBzaM9Dex4ZGV4vd8/NnLr/t4585zf/6b/7&#10;V98FWkAH6AI9LvjuzEDRGmCAAdEaYIABXj/RioB4eHi4/m9+9X//wffvv+VvRuhhayzSSdAKlIMt&#10;z3+Hkh55bji2MP3oo7Mvf+73/vSPH/3Cd75xtr9wr3iAVhfwDUrOqqh0CYKlAa8cxd5P//jHd7zj&#10;+tsObyPcs82vXL2nMv4B185V3s2RVR9V87HtHJcY1FBQ/DXgugbbzlA1Hzx56b46AbZrcJ0cWdaI&#10;UIFbeY4cWdEIX5Kc7UBm0RUf4RxaSxboPfP8/Kn7upLG2d7S2UeOPnv8M3/ymemZudke6zs2TX1o&#10;yMVxZM+eOZtuQrZWVKV122DnxPbS3/r4Lxx+z/6bPrw3Hv7x2AtCLRVZnmE9hZBiy8+W44iFct84&#10;+cyf/uP//q//26NPPHYKaALt/mOFaGUDojXAAN9/DEqHAwzwPwY2M3qzsLBgfve+Lz09SvjV26cO&#10;fSguxyXjBDYzCCxCbbWAC3IceJK9Q2O3Bbmpb/+BnzjwA+9+32P/6jf+06NHXjm2XCqXs3ar1WW9&#10;b8sC7tobrtfVWk09cN+3szUkSwN6pD4U3HLLrdUP333vVW8fOXCHzPJ61Q937x6dvFsppdM8JxMO&#10;pIfMDTJWoASypDGZJZ/tIrzifdtO3le11lfFXGYhd4hAwupnFAgcppXiejki0mAczjhUxUMECoTA&#10;K3lgHaLqobRGSslQ5l93Z3TwuuJpBB+ZvP7ozx98xyMmoHkmaxy77+VnXvjEJ//b6U6vmywtLuZL&#10;i4umT3rXqlurG3dicsKLo9g7duyY+OWf/cVd915/+1t2+NW37KuPfyDyQj+zhp7LkYFCO3EJAinw&#10;rKRnUzebtOZPnDyxUt6VG1TFAQYYYEC0BhhggO8B2XJ//Kefm/3Bm992+g5N6qDkpO0LQgJ3iSfy&#10;DGgpIQjYt21q/86hsf2723PX8vG/Gn/2y3/61Bcfuu9c/xqytjPRAu7Zp55eWeT9FfVmz/ap6Od+&#10;/Kf3Hh6f2nvT8M53TIb1j/R8JcMgQAtBmuZky22ydko0WcP5RcmvqPs5kKCGfFySYzsG4Ut0xcc0&#10;U7C2eJl+ypVtpthmhp6IkZ7GmUK9sz2LqgeIUGF7FqEdquStIWPF3zsHSkmyVkLeTNGRRsde8fTt&#10;jHJb7795dO/+rCq5zjreN37NyZ/Z/7avnhfJ9P2nX3jm1z/5iaMLiwsrapfZSLSmz00rwPuRez84&#10;8Utv+4G/cVV1/Id8qYSQfYIrQThZlEPdpaVMz1r77ePPPfz73/riM7ML83YTcjUoWwwwwIBoDTDA&#10;AG8AydqsM84A5t/9ye8+OuLHO+7Zf9OHgzCIreKSi7gQ4PKcJDVkCtAKFWp26vGb3u9keN2Hx699&#10;//ve//T/+i/+n/vbnc5mqhaA3D2xI/ixH/vxqdt3Xn14jGDHztLITdtqI/cQ6CK6vNHDzLWwWkBu&#10;MM0UGWmMMrjUFmqVdevoggg0ytfFz4VAhZp8IUGWPYSnsK0cLKihANtIi+cJNa6ZgTGIoQCkRFXU&#10;plMAC++XKMiXkrjcYpZSTGLBWJACO+bTjiSxkZScoB2KXQevuvrnrheKOyb2n7pn8uAXl8inv/7S&#10;Y0//+//yH09wwcMGIN75trvrP3zPe6+7bfLAvXtqY+9XCJFnOVY40IVPzhMCl1t6wlw0dPLCe7WY&#10;3LjZrLV4/6MPLV5O4RxggAEGRGuAAQZ4YwjXOpP2E88+vXT2/cvzIrdGWUilQwNyC1VLOOhpUJ4m&#10;FhrhHJk1WKmYKo8e2l0ePXSwM3XrDf/4/3ftrMzOferRbzz8B3/0qbOAObBzj/exH/3Y1J27Dh7a&#10;ZsJt9frwodF6/R4nBb7ykGjIDJ6xlMKARKZIKdDCJ9ceTvfVnNAjjx35UoLnS9By1eVku4buTJNw&#10;vISu+AUh6ubYXobQAlkPQYviZx2Da6arPxeeJDvXRuQONRYVJUPrQArccgqZRdR8nHOoQEOgQQnU&#10;WIwwlkJwEigjSJ2lq6CkSzhnyZwlDEo779lxwy8Ia3jn+IFTHz1w+xd7mOZcrzVvwFW8YHhvbfz6&#10;a8uT71UJIgMyWXjBpJRYQdFVmFukdeBL2MKjZYxxD77y3HOf+s5Xn1lYWkrZuvNxlWy91pDSy/gE&#10;B/jzdJEY+O0GRGuAAQZ41eRKsGFuIRcM2qkxJv3O0WeO/si1d7ZCYyoodUmNwwFKSjQCZSzOOZwE&#10;oyXZYhftBEOjIwfuGh46QG65e3Tfsb972wcf87Rne3ma7hifuGZbOHSLaOVI30M7VTCK3CCEQ0hN&#10;LiztNEOFPs5X9DoJJk/R2i98+tYgSx4YRzbdQYReoTQZi+vk+EKivH4RNJSI8AKBsN0c2g4Ra9Sw&#10;vmD6FxT+K0/huin5bBcZFUTKdXJwoIZCRFSQLyXAOYG1rnhd43CpLbr+Qg8pAGGwJsWTGpVaWnNN&#10;EuHwJyuURGXn28rX/4K1DrREKIW1tlCiWhlpLyWQMUpKnM3ITRHboHxNJi02SVEIxBYjCp3Dncva&#10;y9969MHzWZ5tluBvBorWAAMMiNYAAwzwxqpZa2cXrkQwpC+98vL5XiQ70oDum8MvtfrK3CIQ5Eph&#10;EFhhQYDyFOlSgu14+LUAKR1jQ2P7xmsj+wopzYGn0Z7C2Da9802s56FqIcJXOGFwaUpjepncGCb3&#10;TSCcwEiPRGQFEep7uZ2wyJqPiDW2leHSgnypuo9ZyrA9i/TkBZq54tHq5rjlFD1ZQgQKl7t1W0mY&#10;vpoVKUwzg9whqwEy6qtH1vWnBTpEv5TotMD5iqzdJZ1u4McBsuRhPUFXWXqtLradICNNZbSM5xQG&#10;SLVEO4fLDTI3eIEHFjqdBOepwsdvTEGopMLgMCZHSIUXhThrNu8OtQ6DNceWZ6Zn5+c6bD6rcqOy&#10;NcAAA3yfMdCCBxjgLwbRyo6ffGX5t+7/8h+1Tb4grcBdZt01qiAQbTIMFi+HUscRh2GhzjR6eIkh&#10;z3MSZeloR0dZnBIExpJnGa1hH7ungqloslZCerZBPt0ma6Z4vkdlW41O4Gi7jMR3uEhj0hzjcsza&#10;YT6eRA0HqNEQh8MZkCWNbfawnfyCWuUolKncImMP28qwPVOYzvomJ7OQgAXhy6Jr0Zeo0bDoblzr&#10;WxMC080L/hZ6CFuQJV3SRLWoCMGy4DcMailDeBK5s4LdXqIjDW2bYnNDkAiUkSA9jNb0HHTaKWkn&#10;Q9cjuuSkziAQeAiUFSjjkHkOeb51BIdzPHz02Rc+/dXPv8SFqI21Y3fWdYK+AURrq/mSayM8BK9+&#10;DuUAl9/Gg205ULQGGGCANwHJWklpF5uRrbn5+e5ip9kw1jgpZGG8vkSOnnKgVu/FHLmEvL+chrWA&#10;zkyTfL5FaVsFa/ov218Ckj7pKSWA0FDTUFu5vRPYToZYBBX5RRCnE4VHKlKYtsAuZqjhoO9Ncn3e&#10;IzCdjPbZBqWpGqrsowAz1yuM7lpAZnEO9EiACDVmIcFMtxG+AiFxSQ5+QdpEoDDzXVzX4E2W+uXC&#10;C8udSw2mkSICiSoV5nsF4GnyQCGUQI5GhZdrHUMFRGG0N4BRFxoOlZKkrR7tcw3ioRgVSiIHCEe2&#10;aq27EL7qKMz5aIWSEpUaMikwClRu6GLTdqfd3YRkbTYEnNdItsQWRGCz/7/xNdb6wwadkFtv140/&#10;E5e5mbrUNh9gQLQGGGCA7zHZWtt9uN6vZWyGUtY599pvi61DVXwCE9GZaYK1RGOVQs/YeLmXgryZ&#10;ki11CYZiZNlbLcmR2/XFS+sQnkSPhuSzXfJzGbISFN1/xuF6BttNCQMPpSQ4i4gUenuMaWTF85U8&#10;VNnDJgYaKbLqFflb7X55cDhARoVy5RyoyMOkDnO+g4j7WVoOXGqxnQxZ9oqAVLueO0gkLje4zICn&#10;EA7SpS6mlxGMlBD+hvDUPgdNF7p059r4tQBvOFpVpi6L3FB0ijqctTjryHH2VHNu5uSZ0002T+rf&#10;KkT2tZIByeZDwNf+3mbdjpuZ8sUbSBDE6/z/V/o+3igycyniunabbkWyNpujKQZka0C0BhhggO8v&#10;4Vq7wK0uvFpKa3HYLQMDrvAFjMWrRVS0pnu+RfPYAmEpQJZ8ZKAKl3ZqyZd6LCwsIyqaiai6ZrXq&#10;ry0bgkaLAC+JnixhWzm2mUJeeMNENUAPl7GLKTbJEb6PkAWZU3V/3XJjOxnZco9gslwoX97Fa5ew&#10;FtszqHpQlCEbKXY5Lf5fpPEm4qLjb4u2TLe6JDqElBjhWJxbJlhoU6rEqNAr/h6gZ8k7CQZHaaJS&#10;EE7XV6sutyMFeE6QWYOzxSbznKAnMc+ePjbdTXopkE9OTgoppZybm7NJkqwlWbBF6XBt99nud73r&#10;otc/+Y1vbiRZivVDwNUmZGHjYO5LdUIKgLv/4a+6+eOvMHzVfuKdu2gi8YbHOff5P+L6t99JOLmd&#10;3/rID4tLEBdxCRJzObLltvi6mYq06Q675ef/iqvs3E02NM5SN2P66adYePllAK7ePsTwrl08+K/+&#10;zVYEa+O2lRt+z63ZrnbD9l07S3NAtgZEa4ABBvg+kazNyJYFTNmPJIAVDvl6rR7WISNNaU8dOoa0&#10;0aO32GGlUmZDiZKC+lAFf6yMWzGZS1GU+bxCFRKB3PQTyLJGlvVFS46MNPlSDx1p6JO6DewBEoNG&#10;Qs/gQrPeewWF/2o5LYzxQREdIesBsh5cXsOwDptZUBKhFc46LJawFjGej2LTHF0LyRopveUOQgii&#10;MMDfVkLG3qtcDov1XUuNsTkWi0QSSEXX5K6ZdJMVEn3u3LkexbidV+3N2oJkbRwMvul8Stb7s9hC&#10;Ud1KZXOAu++f/gtxzV/66EXv88gnPymOfPKTXEYB2srD9Go8TW4TQuqu8N889on/vu7Jhn/yZ1c/&#10;y0uf/sxWBEux+YiqjWRrs+25YhFYGRo+yGsYEK0BBhjgzYCRqFIWUnjFVBf3xrhqHRAp/KjE2oQm&#10;oST5QhfbojCar6xPziF9ifMEtpEhSz6Xy5qw3QyXgax6iJJG9jT5+S56NESE/fgGCa5nMLPdooQ4&#10;FmNmO7jcoYZD1hqpbCPFNlLUcIiINK5nse0MEaki7sFu8X6kwHZyXGYRJb3uPQotsZ4g71q8QOFP&#10;xPjEWy/pr3l7X9hrWim3hWJ0xa+4Gcna+Kk3kAEtwzC+6y9/7PCP/sJf3Z93E/nk448nX/mTz52d&#10;/+7jJ/NOJ2e9R3CzbsiNhMs+9/ufupxiJbZQgrb6yobvr0QF3nS6whoiYy/xs9W/W/it/3qpzyDX&#10;kCy9hrCqDWRLcHEu3orncuV7t4Z0DdSsAdEaYIAB/kxPdq1FtVSOhEVJilDS7xkEuNySZjlGGfy+&#10;J6qolxWkRJY8srkeppGiqt6mlEBIgUlzGmeXCSshYc1DSIEaCWE5JZ/pInSR4E5uipDPoQhV8UCB&#10;Go+xc12yM02ELqIbXGoRAtRohIgLUiWVYHp2ljAKGN05XkRUbPKZhHWkjQ5WOOJKaX3pz7nCO4bE&#10;9vLV8uDr35CO1GZYuTKt0ZIYAwJR8kLN6+govAKStdE7pMqTE0PDN1z/8zf9ws//zWTP7rrJUqYm&#10;xtx7Du6fPXfk6LPPfeMb351/5LGvZbOzZ/tkYK1JP9tAuuwGouAuQU42djjKDQqQYnP/2OXI1kaS&#10;ZbdQhDd+tZf5na0I6wqZ8vpffUBLrf3SjsldZtv4nW/9yZ88/OF3vntoJPDd57/7SPtr//2TDy48&#10;8NBXTbM11/8sKReXYAdEa0C0Bvh+YpDi/D8OXmWK85Yt4dccPFSqhfGQME5qJCuZV9+bXnGBsA6s&#10;xfXLdmtXAmccMvbQw5DPdnC5RQ8F639JFHlY+WwH3yn8cliY2Ptqk6r5qIqHbedFTlZJo0teUZo0&#10;FnIQSqC2xcjUYrsGjEVVfESoLuRlAU4K6pUaeaNH73yrMKprsd5qnFra51uAIN52sfl/xXsmEG/Y&#10;kicofFymf05rIHeuSJK3Ql2/a/+2OIxUp9fdGK1w0dNsSrRuuWXL117jz1pLcNSBe+99x9v++l/7&#10;lZGD++OZuVlwoH1P7LnhhvG9N904fsuHPvSu+ePHf/Hl+75134kHHvrdE/fd/xyQcHEExUaFayui&#10;tVYBkhuUH7nhewlIL469yraJMD5wsDbka1ERzgZxrNCeSI0RaXPZJMuNrNNo5s2lpazZbOadxcWU&#10;iz1khkv7zewGdW4rH9rabaj7Dx/wdBCEN/7oD9+17bZbPz5xzeHbhnfuLEutOZnnvGIy9rz1rfzs&#10;jTf+8Kf/0T/+9aNf/Mq/xZjWmm00yEgbEK0B/jxxs0vc7Q3w529fXpRxtH/H7vItew/eEzhdKkzo&#10;7nu4dx1okEohU7PpgeSsQ5Y8PF0mm22TNtLCSC8FwoHNLLnJ8ashuhTgMouzFiHlBV+WFMiKt5GZ&#10;kC8nJK20GNETe+CD8re++XC5xReSYFuV3Bh6JxroQPe3ogBrManBr/jo4XDTkTgCUSS+Y/vK1ht1&#10;0yRwqggzFVnx+aVUyDSXO6Oh7Qe2764+eeyFedZ7pTbmWm1KuKZfeOHVHEsK0LNHj+adRqMzDrHP&#10;hfFAWZIUBFgrdlx/TWXqhus+tPCDP/iupz/z2a+++Kdf+qO5F196xqRpt0+6EjbvknQbrkdqE3Kl&#10;9dCwXz5wsNZ59qne+Ad+YHfm3O72M4+54dvv3DF5+1sP+bihShzUdGVobKxekdvqJReXy7ptkNOL&#10;DR1mvaSi6HSXG8nc/GJvbnG540y+aIOw2VlaXp5+/LtzyyeOz1dHR+c60zPnF44cXTDZRcn7ZpN/&#10;r/26kTSukCwP8IJqpbT3Xe+665r33PsTu9521z2l0SHpcoNJM5y1+LI4hkSeU5mYUPWpnfuk501Y&#10;Y06ueR3Fen/WQNl6M16QnRvsk7+AipZ4FURrK7L1F/3AeS1C0GvaZs7ZK1Uo1y5OGgiAGCh52qv9&#10;xj/5lx99z/bDvxyUolp/cE2hNr3WDSAl9BeDleuIc/1xPa4YOWMXerhWhpoqF9zObljB16Y7JAbX&#10;zlY9SCJQRfkNh2mk2FaGty0CT23toRJFqS2badOdbxPvGcKvhtjcXHKrmXaOXU76KpmPzWwRhJoY&#10;hBDFe4k1TskiMHWT66ZQknS+i20lxNtroATCFaN7RP+92RVKtma729foYzbW2CdefuHp4/PnX/w3&#10;X/69rzz81GOvAEvAMtACumuUpE2VD390dMvnT+fmxAYFJgBCofXQ7ne941d+4tf/7c97vi96y82C&#10;bK0/aEGKItneOOZePtZ84g//8HPP/tFnfrs9PXNug8KVbaJqXWTA98rloHTz7WN6x869pQMH7xip&#10;l/dMuNRQH7nGGx6e3Fb2vagUB361IvACLJBmOUudBE9LfClpdjIya/E8RSX0sULQSQ21wKPkS5I8&#10;Q+QZtpu4pNPJuob20umzjebpV6ZNpT7Xmjl/ZvqlI0+0Z+fO9l45tpCeOd1w1q71TG0cf7QCuea8&#10;9IeuPrDz6nvf9Qu3/fRPfaQ8Nh5KwGRZMdB85djo7ykdBpgszX/v7/zKJ45/6Sv/EWgDnQ37N+dV&#10;jFsazDocKFoDfH/IwVYdOpuRg80Mom9kDs6fOZl5je/ncu3jG7fb9yOwcWO5RQF6qFYLQuVVEUL5&#10;CAxuraf6tWlWxhazC9nQj+4oMrEcGKVITIpsZEV+1crIQVmQvLXvQQaq6CK8wEDAWlACGWtsM8V2&#10;cmRVXnr3ZxZyR1gKoWcwYV7MSHRb71HbSIpk99grSpPWoWIPyt4qqbI4hLXrTxTXJxUrY3QSg5QS&#10;J4qcMLcmwsFJh5RFvdEIhxD9vs/XuOYpqeTNew9eL4TM33HbnUdPTZ+ZPXd+pt1XTNZ2Aypev5dn&#10;9bhyeZ6dfOChz33nP//X6+79lb/7FtnpYo3ZhPBC2u4ihWDboYOV9/2jf/gTE9ffcNfTn/70fzt9&#10;/wNfz7rd1hqylW8gJ+uO4crkZDx+841Xl4eHb5q48dp7azfcfFNUq+ip4SqZE5xbbqOikChU2Nww&#10;t9xhqdVh50iVbeWIxXaPbpZRizzKoUcvy2n2UoSAsbAYI3VidhkpJZPDZYJSRdg099vNrr/vrp1D&#10;Q6V37D4/v8hSs8ddH1WkjcbS8Ue/+/zyy8cem3/5yEuLr5w4unTy9IzNsoJ0SVmQLWvtmpsfJaT0&#10;Dn3so+85/EM/+Leve9tdu6yzZN0exjkQ6wm469fb/Tjm5W8/3pp74cVjFOXGlItN8wMMiNYAb0LC&#10;tdYoKjf8ezOStZXh8/UQLnGZn4vXoLhdSQK2ex3vc7POp83e39r3sVl30hst8YvNFqgVovW//9I/&#10;uOWuvYd/xEOVQWL7dm/5Ol/RrfnHquNYiMKwrhReRZO3U9JGl7hcvfAHUvVzS82mSlnaTVg8Pkt9&#10;fJhgNEL4ClkLaM41KKkquuRfFOsghMBmhs50A78U4NdKZDNtzBLooXATmlyMau7MNMFYwuEIqSWu&#10;Z5g5PoNXDhjfOY4xtujQtG5N46S7QCikQGpJupSQJTnhWAkhFQi3fuF0Dtvv9iz+s5dMp7wSSKXk&#10;tXv239yVdvFz3/rys+fOz/hriJbHBR+UeB3H3Ma/EbbVOv3CZ//kT6++554btt9wXdRZXFzdBxv3&#10;iQPSVgupFbvvvXd35fC1//OpL37+zhc+87nfOP/8C8c3qFor54gE5NA11+y98SMffkf5wME7Orm5&#10;/to7bimPjI1x+vwCaZaS5wYlBPVQsdhqMbdoKXoeJNov/HqBloxWIrQStHoZZxc71GKfqaEyqbEo&#10;KeilOUpKjHXMLrXJjUVKqEU+kTP02m2SzJILQVAuUR2u17Oh0Tsn3pHe6XU7rvnykTMzx195cqHR&#10;OTr99DOPzH3jq0c3KlqjVx8YHb/xhp+65md//qMju6aCPEkweV6oypsoy0KIgrQ7xyO/+VsPNc+c&#10;Pc367sQByRoQrQHepGrWxq6ci4ykm1xkNzN/yg2k60oI15UoQuISP+cyqtFWShKbKEtXUg4Vm5DT&#10;jf6XzUzIG9vCzRbE63tBttbuVw14ntb+gfr4IZ1TUZ4qZgiqvpriXvsLGQG5WDlg3JrnK2iExuEp&#10;D1ENMTMN2osdvOGoKINKitE75uInFrmlPdtiIWsxXBpDILDOois+JVehO90kqsWFeX5FqXIOs5zR&#10;XWjhlQO8emFm1+Ml0pkWeSfFH4mQkbe6l1xqSM63cdYQjJcRoSpM+oFG+orubIukWsWvR9jcrJII&#10;SZHQjnPkAlLlEJ2UbLELocKWFcaa4rM4UKavaIm+VV6AfaOWRyHwlKaEKr/v7e+86tzszNLS8nJn&#10;jfKh16hFFx3/eadzpSTropLU+eeee+7B//rfHvjYv/wX7xZX8iTOYTsdEul7N/zMz7338Lveccdz&#10;X/rqN088+NDnZ5559qTJslRq7ba/9a07are/5T3l/YfuDIJgMhqul53SDHmKKAzpNRuIPCPNi6Kr&#10;ElDyPOKaJjFFp6unFY1ezmInQQpB5GvS3LLcTVnuJTjhCD2FrxVZbljqJGglGK+EZHlRWvSlRMpi&#10;fxnnyIwl8hQacElKt9mmkeRUKyXh33T71M7rb506KB35/GzjyM3XfvfoV7/+lca5cy9Kz/N33HrL&#10;HXf97M/8kLdrz96lniHIUqz2tyzdO+eQSuKVSpx64on26Qcfeh5jOmsI1gADojXAm5xwrVuMtfa8&#10;bWNT4b49B/yFxXlx/NRR22kvmzXXSHOJx8axL+IKXltsoaxtphK9msDBS+XgbKbObfw9cQn1b2P3&#10;00aCujH3ZiMpNbzGgMFX0UG6rjus//D+n1/9tRtvnrjqhxW64qHJZLaqQLnXyLRWNpbeuMnEyheB&#10;c44sS1GxIhwv0TnbxCSGeLLaD0td/+pCClxm6cy2Ue2cq6qTeIFXpNg7cMKhKz5lv04236ZzrIPS&#10;ulBN0hwVauLJKiLS/a5Dh9CCYEcZs5ySzLRx1uEpTWZyBAK/HhLUy8VqbYtyqsEyWq7R7ila08vE&#10;WY5XDy9UCFc+oSzCUsV8h2Sugy4HBGPx6llhBCgh8LS+UH50xeEh7IrPS7xOWRGEEfLGXQffkiiS&#10;h59+4pUHvvtwE/BHx0bDTqebddptxfqQS/cadvfGuAOcMfOnvvPAY7PHj7+rNrFNZN2k7yfcgjxY&#10;RzWO6XRTTrxyir2799Te9bd/+SOzP/ThDy6cOHGuNTs3G8al6vj+q3aWt0+GOi6Byel2esy1ugS+&#10;RgqHBCqxT2upw/Ryh8lqhK+LknM3t5yabTAUB0wMl5lrJ5xZauMpSWosse9x1XiVZjfj5EIbXwtM&#10;btGeZFutRKubcnqhyfZ6mbgSISRkxjDX6NFNDdtqcXG8CRitxchmwmjsEfseubUopQhGD1SnDh98&#10;120/9ZPvXD57Nle+L8Z27dRtA6+cPs9orUQp8re0Ga5AKQ3gnviDTx3pzM2f3eRa6C5FhN+ga8pf&#10;aLxRXrYB0foLTrIA79DVdx746Ec+/t4PvOMDO547+mLnk3/4G2eff+bbj8zMvjzT/7sVUrUxA2dj&#10;F47Y4oS/XMjglQQPbka4NhudYTd8v9kiYdl6BhsbSNdmpbiVbbdOxq+UKzJJUpdmyYqCsLKNsv7z&#10;fK8CBrd6r/6+3XtKB0d3XCOdqwgti+HPWvY76dzrekWZO6R1qwuPXTFEr5RC3IW5fDr2KU/V6M00&#10;6RydJyxFyJKGWINxq0b4tNVDlDSlnUMkC53C8xTqdXtZBBJ/ewWva3CJAQnCixGhXB1CnS8luNSi&#10;R0JkoFC1gLAS4DoZLrOEOkTEusjguuiIFZjcEI+WIRR0Z9pkSz382C8M/pIiHT635O0UZR2lsRJ+&#10;New3AvQXSgtWQa5A2AtKBc4h1syatG/AznfCUbGyfsOhayYf+O7D00B3bnYuWXOc5lwIpFj9tKOH&#10;rt7yec8/9sRWNyyrnXVJt3Pu5W9+69QdP/1Tu0yWY7KtP411DoFlfLhKZgxHjp1ibKTGxI4d3tDO&#10;XbuctbuEUswtLPH88bOMVCvsnhwmEYLMOsL+Z7UOfCmZrJc43+hwbLbV78koBkpqTxFEHlJJxisR&#10;kdZ084zhcohwjuVWj1LoU48DFjsJfuhTDj18KUmUJAo8Gr2UZjcjd8XNgK8kE/WYyFNF56ugSOsn&#10;wQGBr1mYW+L0uVniUsy20SHKlarYfsOIl+aGUzMLLC42GBuuMD5cuTAsfPPVHSklKvBZOH4if/mb&#10;971kjVne4oaSS3w/wEDRGuDPmGwpQO/fd9u7fvjWn/q1t0fvuWn5Ownjdrv9W3f8XXP+2p9oPHD0&#10;28888vI3vpjbzuPHjj95zlqz0o69NgcnY/ORH24DOVo7z2tj4OBWAYSbqVtb3W3D5YMG187+W/v9&#10;RtK12bZaJaYrX6d2HR4ZG9lxc5jW73nHTR+69h133DkcB6H30DNPLv7Rt3/ri48897nfzdLOadYH&#10;DH6v2n3WbsPVFvJ/8Ff++s137Tz0M9p5VSUVucnReBhhscIiXocj3vZLKoii4w6tii5ELRFSYJ3D&#10;ukKBQAhE5BNWQmw7IVvoki+2UXPF4uiUQPse0VStmDvYywuilhgI1eYHcqQQkdpwcAscjl43od1o&#10;M1wbJYw8jDUICaLsbU7V1yK1ZLlBeoKoWqYSB5h2imnnmDQnt8UYHCEl4bYq/lAxHDrvb5PVp9QC&#10;ayxJkiCEQPWnD60e2O6NqAEV44yERdywa/+NPyh7x7/4za8de+X0yZWONK9/jqo1quoqP1uJZLiS&#10;3b3ZI+t0F+dfOXEy6yW7hJRbqlkXOESxdXZuG6ZWiZlZbPHcS6fQnoeUxb5bbLQpacnwULlQAAVo&#10;2Q+8dRfejKck2+slenlOmlk8JYkCTaubstTNiD1DKVCUI00VD60l00sdzix32OZgdykk9BTGFipc&#10;khuWugnVwGOsGpPkhiTL8bQk1BopRJ8sFoXy1GZICQqBMZZKKcKPYlq5xSy2yM/OFTlygU859Llq&#10;ahulyMcYc1n5UGqFUIrjDz280Dl//jjOmU3I7trHAAOiNcCbVdF6zx0//O679r7zJi/VtNMmnvRk&#10;SUTyQG3/yKHbD77jL936Y/ccaRw9/ciJb//ptx/77BdOn37pBOtbs/UGdctuQrS2KrutPrT2tR/E&#10;8Uh1Mq5X64FR3fL27XtG9+w+PDxSnyhVS0M6CCKZmoRGYyFvdZbTZnOxd2bmWHt2+tySTP1lK0gb&#10;nUW7sHg+yUzS63VbiS3aobYKF9w4CsRuWH43znfzAe/QtXdM3Xjwbe+6fuy2Hz1UO3zNaDgi8zyj&#10;d7JLkzZ3j981uf8Du676J+1zvaeP3v8JW8jPK8+vtrgrfSPULLGWEI4NjUQ74+GDgRFx7kk8AF8j&#10;HAgncBsTN18Vy3KI0EMEHgiJ8Apfk/QUwtMIqTA4jLNoBKofNGrTjDzLYYfB76SIZu8ituGsQ2iJ&#10;FwXkzQxZ6Q+PvtK36kCmjth6CMOaxq8rKakIslYP5UBHXmFWzi0y0uhKUJSvPAVKIaWCQOMib7UI&#10;KqW80PkgwbeOcmJwxpFnOS5JsUmGyXOSLEdahyf16zgQHLlzqNyQahiWwfYbrz687ZXTJxdXjtcN&#10;yus6NTUaGtnymaO3v92d/fa3xSaK8QXrgLWtxZOn5kyWooMAc4Wzyo2xlMOAymSAsZZOmhdCKBAH&#10;AZ5WBFqTW4eWkkAp2r2cPLZoJdcN5I49j5IPi60u4CiHPu3MMN1os60aUQl8jLWcW2rTTnJ2DJdJ&#10;UsMrcw221WMCpeilOdONLg4YqUWkeU67kzBcLRU3Atb1y779EreD5UYPpQRKS4y1BFozVKuQ5jnj&#10;tRilhsiNxdcSSdEUcDmStaJoKaUxSWaPfO3rp7JWu7XF9ctxZc0/AwyI1gB/RkRLAuoL3/rNJw9X&#10;Dp28c887d7VNG9dP9Uny4k43kL64bei2ndfXrv9rN4ze9KH7T379Mw888adfWJg7e3YD4do4UsNx&#10;8WT6dbO9Jsf31vZNXLd7pD6+Mw/sfj+L9k5W92zfPbyrPhTU4mq5FgVBGHrCk9IqIdKiA8cEOTaw&#10;ztVyk23LsvbBVtIWvU7XJsnZmVOdU+eOLwfD8UxXtk6fOvXSqVEzvnyueWL26PRT53zrG0/4ZqZz&#10;usPmw243S3PWgDcxtnv49hvf96G7rnrXX75u5MZDFVUhMxmtpB/U7BXOo9xlZCa1SivlcOEmZO6N&#10;7ha6KHNopD4c/m+/9D/dVAsqOxs2o4LG9Mt4mRT9dyHI+yREqiIE07miI10hsEripEAbh8gMzliM&#10;EthSgCxH6FKA9tS6EkhREjHQX1BWWGW+8gueQHkeCg9XDrAjZTAO00vIW11ckqIReJ5GVz2yM13c&#10;okQMR+BrnHU4Y1BIlC1iEtwakuScozfXRkUarxKSLSVIT6IibzVRfu1Wc5kt/t4rDPqklrTRwws9&#10;SnFIgqEXCbwwQMUBMgpASayA1Nji4BD2wirnzAXToSkWTaMEIvRQOirS7nOD6CaQpthWD7vURSiF&#10;1aIwyTuHcqJ4IMj6zy+22POi7wCUSK4f2Xvb3/qBnzz74FOPnZ6Zm+2y3hS/8TgnaSxdIXXd9CYl&#10;t8ZkWbebOnBidXL3lR3arl+WE0IUpTutWWq2yHtdSpVS0UVqbdFVGAd0kjbTjQ7b6yW0kusypxZb&#10;XV4+fZ6d48NUooDJasRcq8fZpS7GdZBYfK0Yq8RUI59OkjHT6HLsfHM1z60ce4yWQ0LfY26hy9GX&#10;T7Nr73YmhypoJQs1q19xn11q0U0TdozW8KXEWoeUgjBQNNOUbmYYDTzS/tazr4IHCSlRvk/j/Iw5&#10;98xTp3Cuxfqcrs2CUQdEa0C0Bnizlg9PnH3+67/94H+6cfe2q//aeGlczzdniwTq/gUsd4Zmsowv&#10;Pe7e9a4dt+1529+4cfvt7/nGs5/7g2ePPvz15eXZxQ1ky3BxUrEClB9E/oFdt+y5oXT7jWOTk3uD&#10;kXj/pJi6aUd5qlYdrhH7JbqLLXrLXTzh4/s+DosxxeLvXNEO7wkFaCEIddnXeiSeiHCunnVT9odX&#10;Ed7wfnRFk3o5i7sXMQ3LmfTkyRlz+qVSo5zPLZyffqj1zW+dOX/k+Nz504tcbO53a8pxCtAHD73l&#10;xnsOf/Dn3n/wh9417o2KXtalZRuFzC8uhHYqqVE64Pnzz54+cf7ISeect6Z8I/netGRvHO/hzS8t&#10;qF21od2Ht+/6gJaqJIVAimJOnpArhNAilUQphXNiNW5AI7A4fCcht/SyDCscuhLiV2JUEBTBneoS&#10;PpMrfNui/86jOEJGMbaXkrQ75Gkx4DkYienNd/BDDc7ieT5aeWR5tq6Vc2WLposJSaNHeUcVXQpI&#10;Ti7SOd8knqgifb0+EsJdIMfSCVQuWDwzj8ERjtZoKYsXBkWwpZZI3wOt+/vaIPsL/eXabJ1zOGvA&#10;9BmLMQgp0FqhyiWEF9Jut7FpiicVvvLAOnKbFydSP4ZiKwpknSPQHtYYnO+LADk0OTFZm5mbXe4T&#10;rRWfVrbh+BNBpXIlO3BjeX61HC+1Fn6p5EupXtfoTOeKMrRzF7MG4xy+p9g+XOL0fJOj00vUyyGe&#10;FFgH3SSn3UspVSuU4rAIzQVGSiG1OCCzFuUcgdYkuWFmoUEc+eweq9JLU3Ln0EKh+x7DPDf4gU9t&#10;YpTlTkqSNajE/uqGWG4nmCxjx0iVUlgocmLl/zrAFaf5ymd5LSe7kJK03XG23elxcer8ZjaNAQZE&#10;a4A3KdmSgHzkha9/4fe3feKaX773194R6IjUJH1faT+hW0hSl5P1ltDC5wN7Pnzgxm23/f0v7v7s&#10;nQ8//9Xfeeb5+59bQ7bWXgSElFJdf+Dtuw9cfcv1O0d33z4utt04bie2j42O+rWhIbJmSm+5Szrb&#10;o503QIOuanppD5c7rDWY1KADD+n1L2BiZYE3JN0Emzu8UJHnBltyJDqhM99G4zGs61B17KxP7RJC&#10;7lo+v0hrqpnfEN3+oePLx84szc0dcQv5i18+9gePnpp+8RzrOxLlyMhk7cbD9/zgX7rl537s2qHr&#10;JozNaWTL/ft3uaEFyBH5Me28ydce/6Nn5xfOnewvdMkaRe9VX3f/1t3X82/ue/pyZcN1DQ7vf+e7&#10;x+pBvCfC85wUSCdWy1pSyv77L37mCYlxFtf/TE46bJbhsgQlFToOoRIgogBCHyE1yoFxOdaZ18wb&#10;pRBIT/eJiMUhkTomDDySTpe010PW+hvwXAt/KMTVBKZftnPOrhInYaEz0yBpJVS219CRD9ZR3l6l&#10;eWaJzqkG0bYyqrx+eLW1DikkMncsn55HOEe4o0oaScJaFS/wEf1We6S4kB12hUub62c8WGexeT8X&#10;3hXdiNrzsRqywBLGHqbVJW92yLKUwAtQwqOXJmgh+yR5CwbkLAiJrz061gjtRGWkPlSlSHL3NpQP&#10;13XIJs3mJd//yA3XufmnntkqtsRJT8eT1x0ek0ph83zTPKgrJlvWoT0PEQSkbn2viLWOQCv2jNZY&#10;7PRo9nJyCwJHOdTsGa8x2+rRSjJCX6OlwDhXbGelcBSjgdrtHq/MLDI5UqVWivCkwlt7wvdV0W6W&#10;E3qaHUMV2knGci8jySyeElQij+GxClrKC2VpUShzSZqhnCVQEvtaPXjOYU1OWIqEKpd8FhbXbvON&#10;u58B2RoQrQHeXNg0G9tkyfn7nvn8/Xddfe8Nt+5469Ds8kxBssQ67QEQZDYjT3PGg9Hg49f93Dtv&#10;n7rz+m9f+80Hj7/8zFeeeu6+51rJcjcMS2rH5P76xMTeW3aX97/1jqm3Hd67Y/94pGJfGUiWevTm&#10;EpbSRWSkMH6O6RY+FiklOvTBpiSLXWzaN1SPKHSkSZdSTGoIhgKkJ8k7OXk7I/cVUgn8aoB1FmMt&#10;VqUYafG0pt1qkS4mYGF0bFxPxTvHr6lfM94d6968cHouO7jv+uknGo8+9fBLX7+vPTN/bHu8p7Jn&#10;/zUH9+47+I63jL715vFowu+mHVKbFgRro68Ih5aaOCjxzec+feaJY/c/hbPZ6yFYr0HNWiVaP/nu&#10;D9909ejUDwRKR7kxSCmKSAUh6YdQI/tEMTcGrC0CHxSrd+eZpxBxQFiJceUI48kiH8rleFvmtF75&#10;m7bWkpnC2+KUJM8NwrpiEHQ5Igh9nJeSK4XvSXpnm6SLPaJ6hAg0VoAwlrybkrVSVKip7R5GBupC&#10;mVAKKlND5Is9utMNlKfxqyFCSxCgnMC0ujSaXXQtQI2VUfWYsF6BoPBokec4ipR3YS+oS1c6z3D1&#10;pOvHR8h+V6ZDgJQ47eGyYj6i8jxMt0e3lyAt+Fr3U8kusfOlxJkiyiJ1hqundt/0ix/+sbu+8cC3&#10;TxpjVnxaa72GqzdD0vdejyKOjuOh+o6pPX4Q0Gu11o+QeZWwzhL4Gl9Ker0EY6N1LkJjHUIKRssR&#10;I+XinMstZHmOVpJa5HF2oUXsaerlsDhW+38vpcCYnG6WoYOA3Ana3ZTA06vl85V92u5mLDZ71CsB&#10;Skk84dhejdBKrTbUWluQv7XXR+sc7bQwzwf97sTXxrMceS8hHh71Dn/wA4ce++RvPZ53OiuzLDe7&#10;0RpgQLQGeJMSrnV3QefmXnnxm8984dkbtt/+9kAFpDbd/Aoris6gTt5BodlfPjiy69CeD56fmnnH&#10;8cM/Oj2bnDtfqVTjHbU923dEO2qlJA7SVg/dk7jAkDoLJZBOkncybCMhSzL8so9fC8k6GcI5gmpI&#10;5mfFzLnMkHcyTC/H5A6cpbfYz+txjqAWILRAhx5CC0yzr4D5kt5iQtZIUL5Gaomuehgvp5MZpBOY&#10;jiHyS94tE7ftvGXf7VMfOPhD75xeOtvTPS23DW2Px+qjgTTQTts43GqZcLO70JJXYjltuK8+85mX&#10;Gq2Fk6xPb/5eXRTXdmdqQJfiOJgo1a6KkSVYMYMLLIXisJrfZFe6AvtKFo7c5DgpkL6HHCpjSwEp&#10;DulyZC6LK70rTO6v5xO5fknMOUs3TQtlzfMQQpCbHGMdUmkC5SGlpIsl2FVBNgx5I+2LhMUsQRdJ&#10;wm0VVEmDFOu9WCvz4oZDyuWAbLlHvtjrk85i8VaRT7irhq34eEMV/HKMxWJNVpSz+r4p4QoFhT5Z&#10;khvmPF72YruGmBXG6MLjFQhNV2RYX+BHJVTikyw2cc0uWLM6T3Kr7SiFQKiCBCutkT0rRmQ4fvW+&#10;q2rPH3mpyfooknXl64UXXrzkezatzlahvQKQYb22fc+db9mRpsmrajrY4hRCS0E1Cjjb7THXaDEx&#10;VANnV0mNcw4DhUrlLMePHKOTG645uI9aHNLu9Dgzu4CxdYarMbji2O+lGWfml5HAgckhGr2cE/Mt&#10;Jmox1djv71dJo5twZmaR0FeMVUpkJufIy6dQSnLd4X0IKTFm/eeUsjgWZhYa5GnO6HAVpS7+vStm&#10;sUJgswzt+9z+8Y/vP3bf/Qfnnnv+5JrzfWNI8utJ/R9gQLQG+B4TrNXvc5svvnTumZPnm9P5aDSq&#10;s16+Zfjgyj29wWCsQSstJ7xt5Xqpvt/fFuz3y0XZBuHIbEqSpyQLKVE9KtQGQAYSGUlcDrQEOvLR&#10;sSZPMrpzXVSgydoZDks0GiE9hUnydbd0UgmU75Esd+nNJIS1EHCY1BLUA3SgyTsZSiv8ctC/8LnV&#10;+XO9Ro90OSEcDslkisiV2BFvL21Xk6XOYgcpJM7kpP1k70s4ZRBIwrjMwy9/eemZE48coSijbkyL&#10;fyNlfrGBbK0GlL777neOlQjGPekpKyxOgu0bqiWy73UTRSnLOqTvoaQisRmpMyjpE1bKmFpEpkGm&#10;FoxDmEJ1ca6vgvVHz7zmT+Mc0jk83y+UHGvJswxjTOEdkwonBF45RHqKpNXBej3ksI/aMJj5kprt&#10;ys89gTcawWi0ZiO6YhhR5BMOV5FRQSyFc0jjUFLifA9hzOpcQtcnX3m/1f9y49uF6uvBQvYN+8Xg&#10;7QyHMDmq5/B9jZGQWIPnKeJ6lRxFstQsVD4ptlyUBYVpPHMWKT3Qktjp6vjIWPX5Iy+tKFoe66NU&#10;VomUKsfuCo61jREsSmg1OnXzjTfVt2+nu7i0+n5eD3JjqcQBY3mJcwsNjHVMDFULFXDNrsyN4dxC&#10;g/PtlF2TY/haY4xl21ANrX1mllvMNFoE2iMzjtw6qmHAWDUiCjwCr3Ainp5bQkqJ7xXJ8cZZhmol&#10;xioROItWitr4GKdOn+fEuXmmtg1f6Hpc0bKd4/TcMgvNDtuHK1RL/usjnf0YiazXY3Tv3uCdf/9X&#10;3v25X/0Hx3rLjSU2n+SxdkrHAAOiNcCbiGyty5xy1vZS0nOvLL60PBqPjighya8wFddYi5WO1CRk&#10;yykirBRDdQ0ILYnHS/QWu3TmOkglsbml2+oQjkZURmqYbo5NDaLiEY1FZK2UvJOjQomzgjw1BL5G&#10;Rx6dmQ6mZwhHQ/xqQNrJMKnFr3g4Z5FaEo+FyMgj7+Q4CyrwsEB7poVJDGEtWlV1ovEILyzm5llh&#10;yUxGt9Em7aaEYYxCXVFhKNAhqU146OVvnFtqzk2z+TieNzpYcLOyof6Rt9177aGxqXulVIFxDicF&#10;xlmk0DhxoRAlCjkEIYr/b3Fo30dXYlSthBMOmeV4sm8UdoWPxgiHU8UC/3o+hRACrYvSVZb0MMYi&#10;pCDwvII4ZBkWifY1OgzAU3SMgSRDKw9lLamzr91wDLRcTlApURkeKsJF8wwhC08U/VxX6UCK/nGg&#10;ioXVOtcvORVzHd0Vnnpr1S+hBM5CbnJkDlIpfKEQwmGVw1XCQsxa7rBa790EiiLd3HkS6cAhxI07&#10;r7r9o+/54CPffPD+E2vULL1hkbaAM+32Fm9XiE1U09VMufqunYdu+bG//Na+zveG1bKctYzWSnha&#10;cWZ2icV2Qr0UUfKLGIxmktLspmgcU7sm0boYeST7YbWj1ZBqyWexndBLc8qepF4KKEc+y+0e5842&#10;GC7HTI1UqUcBy92iS7ASaYZKAZHv9TPgCjXY8zx2796OSXu8eHaOOAoIVTEVIHfQbPcQzrJrrE6t&#10;FL5mJesiVcsYkk6bQ++9d8d3b7315uNf//qLOFqXUCjFG3htGWBAtAZ4AxSti0LvFpdnlhvd5a4U&#10;CiHlFcfgOWPRniKsRTSnl2met5RHq6up28rTREMxaSctuql6hqhSIiqHSF+iQk2ynNBd7OLHQZHB&#10;lCUgHFE9JuvktM62kFIWv1+TZO2cbLmBE+CVi7DD7nwXv+ZjLZhGQtpIi5l6gUJ7iqgWkfUMKvZA&#10;OKQSBckqjC7gHN2FDu35NlE9Ioh9Lsc1XX918XTAQnPOPPfKY+eMyZpsnTj/RmdorTPC12u1YDyu&#10;74jQXu4MBoFUxQy/Iv/H9U38Rf4PQmCsKfJ9tCKIS3jlGOl7+NbiUXhRrCvGUNtCmgEhX/dAaixk&#10;aVrMdRMSpYsQUGsN1hVqklCqiNi3OSrQxCM18uU2ttND2guBAq9tQXeUx4eR5agoISoPzwjSNCMT&#10;xXFb3Enkxed1F976SgL8q5lksrHEWAR8FtUtm+Y4YfE8XTQtSAGBRqkY2+rhMrMpixGwOs7HSPBy&#10;izUGJSWx9ktc2gx/JeWmi6JD+s81suuuO+/efcut9bTdft1K1sZzKjeWahRQ2rmNxXaXVjdhLjUI&#10;HL6S7BiuUC+FLLW7TC+1GCmFBFJjcRjr0FIwXrmgXNr+jVW73WN6ehZ/+xjDQyV8TzHuxRd+D4fp&#10;q1FCCjJr6Xa7jFRiRsbGaCcpS+2ULMuLUrKSbB+qUI0DlBJvCMlae7yYLCOoVnnLz/3M288/+9wT&#10;7ZmZBbbORxuY4gdEa4A3AcnaqnvIFuupNcbmK41Sr+ru1FiLX/Ioj1dozbZYOr2IH2uU52EzS2N+&#10;iaAcMLRrBN2xdOe7q0nPuqQBS9bI6LY7yCLpuuB5viSIQ3RLIrQkbWbknRx/KOybkR265JEsJ4XP&#10;KIVe0sVlDhUqwlqAUKLweIii1BUPR3SWO8wfnyMIQ7xyMWjYJhaTGsJaTDQUF34fc3mmJV3hLzo1&#10;czxpdZeWcC7bgtS+0e3YF6kM28a3RXXhTSbK+oHv4TlwxuEji/l/qwuKxXkaa3L8fvmQWgz1mEQC&#10;eVIYzFbvkwszvVzzua0GKy0qL0zlPWtInCP0AwLTL4GEGpt2cS5HdBymmaEzh8gyyLPCjI4C3yf3&#10;/WJcjSdQoUJ6Ek9rbJ5jbIbzJbri44SjlfTwnMQHnMlwjsKfJIoB1Lk1WIryn/A88BTOGIL+dmiZ&#10;FF0r48cBTjhSZwmEJhOOTDiCKEQpRa/VJut0kRZIDTK1eMYijSXKLVZIskCTeRoXh6hyiPQkwqX4&#10;LiGXHl0XEiQpUlicFoWnx4F1klyCry9U8yx2TdmpGHAt9k3QnZ5HNboEViCUIlWC3OYI5/CEQniF&#10;x85KSYiPyTP2VyauuuPwDSMPP/9UY8OivNY7SGnPnosOrPbxE1uNdfIArzKx7bqbPvqjd+kwFN3L&#10;dC5e+vQR5A6sKy46Yu2Vqp84VynH1MolnLOolZR4W9TuYr8oI8+3ukwOV4r9b1diIi6cZkoK8jSn&#10;m+WoUonUSbrdBE/rVWK1FrIfqbHc6AFQDgOEc8SeRzzkYymiJfoTlUhxrKa1urWykkCL4n2/FlUL&#10;IGu12PvWt9THr7vmhuPnzz+BcytDw7eM7RgQrgHRGuDNoWptTBd2ldJQZbQ2GVpjsK+2JGMdzgn8&#10;UkA98EhaCTYxmJ7BZAZfBoSlUnHNFsWsMJeZ1euCLgXoyMfmBpsbpKdJl1N657uEIyG64pM1M0zH&#10;YHOH7Ri8IY3wJOlSj2w5wR8Kkb7AGYUOCvO7s65QSTJDlmXginBBT2uiUrR6UTXOomNNabSEDr2i&#10;PHTFd6duJanaCSm2Ug2/F0rWRkVLfeyDH9l7zc6rPugjw8vVEISzSASpyfFCDx365DjEihvtEuUq&#10;BCgD1ooiwBMBiSUEZGbIhEa4HDHXwrUceSNFpwZf5WTSkUuJCgKEcJjcYJIuMjdIITFZMZw4KEd0&#10;yinKk/iRj80dvaxLqD1qoyP0ltpkrU5xV+ApXL9RVjuBkxKL64evgsmzosPSFkZ+rxITVMsFfRQK&#10;GSpSm+GkQClFttAkayeoniUwElO0EmAUJFJhtSKRDk+klGgRdjxko4e1CuN7+LUYUSmjI03Jk6TG&#10;gLOF6iGgZy2+U8ROk4tsi37ggjRa5/DjCNPNMUl/NFE/lgJrcbjVsNZihbXFeCRrpXV240zOjaOt&#10;XpViCmjp+7Xd99x99+47bh/rNhqvKSwqd4LcCTzhGNY5NS+npgxlZfGl6w9SgsQIWkazbCVLmaaR&#10;K3pWFK21skhdH6+WODO3RKB0MehZru8IVFJhneXE9BwWODg1xtxig1fOzbNvxyhaKfI153qROQdz&#10;y21mFpbZOT5EGBQp9YktVK+SNIyonLqXU5GOWFt0f6ClcYKulTRyxXKuWM41LVt4GwMBQry6Ue55&#10;mlIeG5PXfvgHbjr/+BP3txcWG1xB6v8AA6I1wJuMfCntecPV8cmpyq4hZy3GmVf/JP2EPqkk8VBc&#10;LAAIeo0OaIcKNMIJlK/wIo+0mYCSBJUikkEoQbqY0F3sUNlRIxoJ6S706Ex3iguggmAkRAWKdDmh&#10;dbbZ/7nArwXokkdrZpluq8vQjlG072GMweWW7kKbPM0pjZSL+2glCUohzjqi0bg/GLm4PtlXI/+L&#10;4sKbZQl7R64Kx4Z2jJ+ceckrJv98zy946zxa9UrVv25izwEFgeqvp5e6pIt+16HzJKymnvdN76aQ&#10;NC81ClHYYnByZixCK5T2MVmGQiBzQ7rcxnYSrCkiG1Lf0MlySlGIzDPyToNAKkoyQKiiWcGaDpIc&#10;Rxe7vIxqVEkjn2QsQpXDItfKCog8XJbgkkLVFLIwKAu3YhDvl+VEYTyXUiJt3/geeITVMrYckuQ9&#10;MDmhCvGsxLa6mFaXrJNA7vqlyxxjcpSUhP2E/cwYPOEQRmPzCpBhRYYXZKC6NJoLZE2IK0PEw2NI&#10;XyKsh0oNUjgIfIRUxSgjuwXP6p9TFgiiEBGnZMYgbTGjUrrC44Va6QYumlf6Yg/KOs+Lo7XKx1rz&#10;9MpL0F5YvKLjq/8cfnXXzptu/JEfeYdWHr20+apIVtIP8hxWGXujlN1BwqiXESt3wQ3ZJyJr53Dm&#10;QMdKzqceJ3sBJ3o+i7lGSke1HGKpc2Z+mXaSMDlcwVcK04+aWO70ODO7hBSwc3yIWjnEU4KT0wu8&#10;cHKW7WM16nHQv68opiVML7aYX2qxfbhMpRLTNhBg2e1n7I0SdvgpNc/iS4ukyMUvUu6Lq97KDVjm&#10;JI1ccjbxebkXcSbxSazAE6CumHAJ8iRh5223TFYnJva0Fxaf6xOtlYy+tUPDB6b4P09ESwg52Dr/&#10;Y2Od1Ox5YW1Hfc/OkdK4znrJa4807i8Orr+49u8R+91adtWn4tcDnHL05rskCwnC68cNZBbt+0gK&#10;n1g4FJGXihwj7WuyVkbaSfCrAX4twCQG5UlEfxSM9nx8WTxvupTgLJjcIH1BabiMDv1ijEt/Dh+m&#10;8OoguXhEyxVtxOIzdpMuw5Vx9cGbP3bg+MyLu+bmTk1zsUn1NW3RS4SVrlOzRiv1cFzF24XBU0pg&#10;LpNMba3FCdDlEi72SaRFCY2ztiAsUmAuIYsKUYxBkf0hy+iCzPTmlxGNLpGxmDyhJwRUAvxtVVQ1&#10;JCmXkOUyQTXCyP6bdyksNWGhjWtLuss5vdll4nYXbSy988uIToqoV0iEQGpBWK+SW1GQozwrPF9S&#10;YfsGdu3A9MM+PeWRuQyUJKxVsHFAYgujPxgslqTVgYUOXs+gnCURhk5Z440NE5Vj/IoPZY0uB2it&#10;SbBIA3o5IVluoro5+XKHZG4JOjmRlOjFJqaZo7bVcNWAzAOVW3RuyaUjcW7LdouV0pPs3wToUkSe&#10;ZJg0xRMSl5lCERRFqUz1f9c6h5OghNRD1VrE+hmjaxWtzX1ay42tyoY+SlXHDx2+e9cdt40l3XYR&#10;KHUF/izjBIkVjPkpt5S7XBUllKRZJVHGCbLVDy4uOm4FEEvL/ihhf5TQyhWv9HyebEdMpz6lOGKv&#10;r5meX+bI6fmCkEtJnmU4axiuRoxWyygpSNKc0PfZPzXO7HKLc/MNphcV2vNw1pCajFBprtoxhheE&#10;CGu4PupwXanLiJ8RiIL85k6QWbFKrDaSQxAoYFgbxrwO15W7TCc+T7VLHOkE9KwgkFcWzJ/1ekSj&#10;Y8FtH/mBG749O/fo4uxsZxNVK2eQrTVQtP6ckI9XU4L78/jZxCZ3qmq4tm3fzTvvuCpSEXNmeR2J&#10;eM0ymS1eQXkKrKQIEV8tsxFUQ7zIJ+tkOONQvkKFkmQhIWkmiEAilcQL9WopJWk0SRoJOvCK0NKV&#10;jCEHNi1KldF4jAo1pmPAWMIoRAf90SnWIr0i4NFmBh1qnHz916acnHanwXsP/9Dksbmjb/uDb/76&#10;sV63tbxhkbv0Avfa1SwJqKAU+ZHSFZPn0qGKWAGx9dFrnUOEPn45xgRFcGPhmCpKJ7afmSa2egJR&#10;dHQK4Qr3VjslmV3A9RIsjtlAo/btZmhHFTkUYz2NrxXOgCTF0UIbWTQ/OIuolfGGhrBWoLKckplC&#10;zzbpHTlNPJcRLCZ02ymMVvFG66RZiq6XENYhl4rhz8a35BJk7ghd8dxWFGNvnBCoUogsR1gFYEny&#10;jDAXsNDEzTXIewluqIIYqxFPjVAbrxXjd1TB3hwOYw3OWpT00FIg6j7+cIUMh7QZ5WYGZ5q46RZy&#10;qYPttMnOzZMlMW64DIFEdDN8JJ6v+0TJbUnkJUVyv/Z1YdxvWFxelN+LuA7XT/Vf5SkgBDfvPnDz&#10;B9/+rsc//42vvMTFkQAXbgCWG+JtP/ax1Tdw/+/+wWZE3gP0vhuvv+a6H3jfbdLzyDudyx6gDkid&#10;QON4S6XFrbUOFWVJjKDnxBVfiN1qubH4dyAtN1S6HIh7PN2K+G6zTK489kyMFgOk3LoKbP8GkNXB&#10;0Cs+uPF6hfF6ZX03KJC7ovS8J2hze7nFzjDDOEHqBN0t3vdmPzV9ErkiDU/4KdvDlENxwANLZc5k&#10;PoG0qzNBt76WWrwwpLJv/9TQxLbJxdnZs1y60eHP4xo1IFp/wQiW2OR6sZFgiT+HpGtTkiWVjm86&#10;8Labb7vq7l3d3krDnHwDtqZDOIEXegWBanVRvsAvhX3jqENHGi/2aM03mT83x/DUKP5QQHO6gZ01&#10;xPUY6UvyxNBb7CC0pLytQt7OaGcWv+ojpSTvpnSXuujQww89Fs7OY6xhZOcYXuBdGH+iJdZC0uxi&#10;jSk67MSanehe+2dOTI8oL/GBwz98/eNHv337s0cfPMH6VuyNrfW8TsK1riNscttE7CTaSS447C7x&#10;7EIp/DiG0MdpB7nDJhme52NF4W/a0qLlwGlJLgV5bnDNFnqhje6kZL7D2z1BcPU4piZxRpLnFk8U&#10;H7uXz3OueYrcNKFnEQR4Xky9Ok6tvA2kxPc9rANvVxV/bD+c72JOLpCfmsGbWcKlDhF7iHKICn1y&#10;rbEmLUrQVqwyfaU0Dks3S1DlEn61hJHFcRkJD5dl5PPLZIsdkJL48C68QzuwNQ9jE4wwhYm9TyYF&#10;AozE5AKtBMLLQeYoNMopcD4u9nBXx9hD20iX2tiXzmJPz+GmlwsD/3gdQk2316OXJUTepdPZpQMj&#10;+5OhyyFkOabRwe97j6x1FA2+hU/LSYHtx6vEfhhdkmT1j5DJ0fGtiLxacwx7Y1dddXDyppt22jy/&#10;pJolAENfxfIy7qo22R/3sE7QNuJ1yy4GaBuBlo7bam12RgkPLlU41gsLBXNNWe5SebIbCa4DulZS&#10;UYbbKy2uK3XwZfEz+wbIRYkrGn32Rj3GvIwHGxWebkcYwLvEtMiC2Eu8qe07Dt1yy95jTz/zDBd7&#10;tNal/g+W9QHRerOSrM1KPZsFTq58XXm82e8gtioFKEAP1ydvfuu+d90+Hm0TM0tnLj3E9lLPbmHV&#10;ILIySw6DVIK4HtGea9OeaZHXc/w4KC6YmSVp9mhMLyKERCsPHfmUtlVI5ru0zjVXX0SGiqgeoDxF&#10;1knpLRcRDkIIhHB4ZZ9wKEJphdYe3ekuDZYojVYQniy8H7mjt9DF9nLi0RJaKlyyxpMlKWbayVdH&#10;owUCi6WdNNk/fti/6+B7bn35zLNP9LrNJze5IL4RqpbYoJCpt990x+S+XXvfLY30LzpaN1GkdBwh&#10;4wArHdYWyeeyP3fQKlGU4LZ6cSlI0hQlFX5maS016PZ6xNuGqRycwk5WQTkCK+h2DY3eAq/Mf4sX&#10;T3yOlDmsCRAixsoezraRLsfmUPbG2bvtLeybup2R2lUIr0IaQ7a7RDw1ROnlKp2jZ2lPn6c2PASe&#10;xvkKqiG2YZA9g6+LeIREGrQt5iFq7eOVImygybH4xqFSg5ttknQ6ZCMlStfsxe6usyAyArqUFOQm&#10;YbmzxOzSKxw79RhnZp6iZ2fwwgzhZdiOoCyn2D51HRMTtzAydA2xP46Ph8aih8vkt+7DDJVJXzxH&#10;Mr2I7Fn88Rp+HJK4jC3rs6I4n0SeF4G9imKmYRiQ9TJcVnRWrpAJIeWaMjgIawmV9n3P02mWyUuQ&#10;rSspTeup/fsnp2666cZ4dDRweXrJA9c4QdcIdgUJ7xldZtzL6VmBca+dZBVjwcQqQRI4Mls0F4x7&#10;OR8aXeLhRoVHmmUSKwikveKTa6XJsWMlk37Ou+oNdoddelbStWLDorDyPvrq/Ks4hftDBugYSaQM&#10;76wvU9U5Dy5XSKwk3OI9O2vJ05Th3bt9M7VjR6lcLrVbreZlFK0BBkTrTQe54eKy9mcbb3qupGX/&#10;zUa6Nusg8oSQ8S373/62t+69Z1+7u4zBXkFI5wWxhBxc6oq7W1V0fxEUnWgr5MvmFmElUTWmt9Aj&#10;nemRhyloie2njdfGhzA9izEgc4MXeOgJTd5OMZkplKpKQOPMIkm7R333CPV6THe+U3izYg8dFuNh&#10;TWrwPJ+hyWGcgmS5B5nFZQ6bO2QgKU1U8Kthcee/sodzC6mDXuFOdv2oAaEE7grJVmpS8jTh3dd9&#10;5Kr7nv/T61849ugLXPBSeBTCxMqdp2PrZfZK9uU6hXKsPlwzAi20xGVi667B/mfxogDjSXKKzjZp&#10;HVoqhLMYJ1dHHG2uBIDva1yrR+/sIjLPKe/bjnfdFGnJL5ifyzg99xhPvvx5Ti89SjubJ0kdZIqh&#10;cok4gNTEmFxiXZEG37YZT52+jyfPfo1qaSe37v059u+6llgIrAa3b5y4XiZ57CWSRhsdaUQ5xJYD&#10;bC/B7+R4ucAGip50uDRHI4jqNWQ5piuK+yJhLabRZiFtEe2fZPjafaRa4Lo5Q77AaTg2N8OTL/8e&#10;s4v346xCCIOuaEIRk+eCPNc4lbJozjF/8hTfPfZ5omCMAzvv5PDe9zBRvQZtZWHEv3o7sl6l+/RJ&#10;kvkWckmiKBH64jILdb/7VUmU72FtjlKF4tdLU+zqxcoVMql1RSzJysXLoaSUGyMdNj54aakwxD/1&#10;m78ttrpWmGplKt4xudMPQrKtQk77F8Weg51hwvtGlhnTOR3zWhQhiZIrTR0W58zqVAMpim5RRdGZ&#10;mViDFo631Zr4yvLAUoXECvwr8ECJ/kmYWMmuIOG99WW2+Rktoy6Ub4Xs+5b7DST9ZiGBXP//rLks&#10;8VrZBqmVeNJye6WFcPDtRnX1Z5udcAoIh4b4o2efHd+5a9fIC889t+B5npdl2cYg2gEGROtNq/Rs&#10;vLjISxy4dovHm1nl2nT48NjIzjvuve4jt9W8mphrTKOEurItljlc4goiMq4Rkz56ykMMaawvwJNF&#10;koMBUovsWOyiwT+bkZ/qks8mmMyhqgqvWiSzN881SRptvLDa75dzeBUfXxTp23makTQTsk5G1k7x&#10;Qp9wOAaKdndnimT4tJOQdVPisZggCsiWsyI5ekSjpwK8XRF6zMP4YD1RKFhFKiayA24xJ59OcadT&#10;3HxelNACAZ64ZEDDyhzIVrfBruoe76Zddx48fvq58STttFife7PSIWRex3GysQwsJMKrJAilwEqJ&#10;JwQGixNFbpPqh2wmLscvl7CxBg3a9p9Oq9V6psKihEduDKnJCYXGSEde8vGToiux08vIF5fwlSM8&#10;dAB37SgtmVLGsdQ+ytee/G+cmP0qQ3GFIXUj9xx4L4f3vZdOd5kXTn2a0zMPMTt/Aik9nFZYmaK0&#10;w9MCz2iy5km+8MT/xMSpG3nrtT/BrqHb0DqDsYj6vdez8Nzz1J9doLNjGDVcJhqqIHJHt9klSUFr&#10;hWehG4CtaFSe4KQiF4JsZgHZyfFvOoi/fxyUQQPO15yef54nXvqPnJt9GiEtngoRMsZiMGkLJTQy&#10;j7BpytjQdraNvhtfVQCPmdkjHD/+Jzz30h+ye8f7ueumn2I8vooeDraViaK9tB8/QXe6QeAkcqJE&#10;oiXdLKWaFkONcwGBUCRZhlWSoORj8hzb6RaG7XJQ9Jf0OuhOjtCaXBZNCUJJBJZYSHLh0FIFlbjs&#10;9ZJEXErNytYPl95U+fbGRg/627df5WtNYswFf+QGVSh1glFteOdQgzEvo2vlq+qtWQlMLtTERVq9&#10;OTppg8wkGDIkEi0DAhUTh0NUg1ECr4IVxTzP20sFcXmwUSZzAl9ceii3cYLECXYGCe+pLzMW5LRN&#10;caMhhYdzhm7aoJnM0UmWSbI2uUsBi5AevgiIgzqVcJRSUEdJv4jYcOayZ3VqJYFw3FJtkSB5qFHC&#10;9Df4hosLJs8wnQ53f/SjU+0//dLkC88994pzbiPJGqTE/49ItP7l137qz+2H/3vv/s2LFq3KUKh/&#10;+tfetnvb7tpbZ083j/+H//nrz6e9fKMfy3KhFm7WPNyar+sI17/82k+5P8PPxmZ3qErr+Ppdt7/7&#10;xh237mv3WkXA46Uuh/0gU9criIe6KUZfFyG2e7hIIbToG3TdmlwA10/vFigLKneo5TLe6Qz3Yhd7&#10;LMG2LTKSRPWI1nSTzvk2pfEyUhYz3KSSZN2MxvQiQcknqkd051vYzFIeq+CKqb9FOavdozXfIIhC&#10;tCgS4P0bYsThGLXLQ9bUqvldOddn0f33KgrvjiXAtzGyaTAnErLnutjjCXQshPLSvicEmcuxac6t&#10;e9++/0TnuesfePirZ7i4Q2jlwnjZbK1/+bWf2mx/XnTsOrey0VfSlLio7dBYW3x+JS/ZLeb6qo9Q&#10;BRE1zuIhIcnoYYkceLNtet0U79AU+uoxnHSUEJyd+y4PPfl7nG8+T6ArjFbu5O3X/w2GSiNY2ySO&#10;a9xy6OfYMXEr33nqP7DUniGzHcgVSgwBhkQuoSPLUD7J8sIzfOPh/5e7rv1Vrt5xF1I4tGcYveow&#10;nfZxxOwSXjlCBgFOKkxYKCE6d+S+JKqWCZSH1ZJEQbzQpZ1muP3bqO4eRijXV026PP3KF3ni+U/T&#10;y2fxvDLg4aRGEvcHUXs410PgmNp9Fbcf/gm2xTcXJXIU3XyOx1+q8tSLX+Xs/H18+aHnue2qn+fA&#10;1D2kqUNXI2q3H6Dx3GnaZ6apLQn8oTKh03QDgzYQOUXuLNJTWGOLzCxZ5L/ZvnIlhChKhXLtAJzL&#10;3mSJTa4JAIwsNS5nNfDGdmzfUR4dDbMs2/QqsWJYj/vK0qSf07PyisuFUkik0HSzJvOtk8y3T9Hu&#10;zvdJjSxuAlfyQJ3DuhwhIPIqDMU7GC7tphpvIxCSm0tNEgOPtcskThBsQbYchW9qwk95Z73JqJ/T&#10;NaqI3nCGpfZZZhvHWOycJTGdC0Swf+5YVyhtRXk6ohwOMxrvYqS8G9+LsS67dMRKn5iG0nFzuc1C&#10;ojjSCxGbxT84gVISNTo0cm5xfgjQeZ5vNlpJvkalfICBovX9Kak1F3tSSDEUV/yf3HPN6MivffIj&#10;355+Zemhx7524oVnvnO60V5O8jUKVr7mYVifZbKOcP29d//mnwnhWlMCXXno/oLv791/zVvvvuYD&#10;N4dEdLJWEYC49coLvWIGmz4c4r2ljNgVILTA5SBMUXa7UGly6ytV4oI5W45o5LiHuCHCHkvIHmxi&#10;X07QnqYyUaV1vsnC8VmCSoj0isHQaTvBK3lEYxU8X6J8SWeuS9ZM8fp3+HkvI2tnBGFAPFTCuzZC&#10;3hyjpnzwwZniQWY3GN/XvlfXT0MXuIpG3aiR18a44wnZA23yo92CfPiX6JgSgiTrsnfs6pGrth/e&#10;/wBfjYAuEPRLh9mG8uGrDTLdTIkV1tn1b6o/2FtseHYhZDFy6HJt+cYilUKKoryojMXPIQsFWbcH&#10;3Q7lvXvwDk2SegYfxZHT3+SB536bXm8a6xqM1W/h+qt/kFIcAxlSxKtvf1v9Bq7d93P88Rf+Ndt2&#10;aCrDlla7Te4ChKyRuTaBWCaWQ6RJgy898isY8/9l//Z3gbD4FZ/oxt10H0owc8vIehk1XCKZ7RLm&#10;AmUcWclDDlUgL9Lf/a4jX2ji7RwjuG4KEaT9mXWCbz/9CZ4//Xv4no+0JZyTIHNS00WKJr6OUECv&#10;a5nYdpDbDv042+IbyU1WkB2lCPQoB3f/ZXopPH/qj2l0z/LIs79Ju32emw/9SHGRiBXla8dpddok&#10;C0tEpYg8z5Flr/BXpW51tI/UcnW4+8oIJeeKmw/pe9gku+SR0yffcsPxwhUITOvU7/r4+NDY9u3b&#10;wloNmyRFbtmGX85cMTngulKHq8KEzBXE68pIlkY4y/nGEU4tPUs7WUApn6FoO0PxTsrBKJEu4+sI&#10;6yy9rEUnX2Kpc46F7knOLL/A9PLLjFX2smvkOqphldtrXZpG81wnIkegNpjNJYUnq6py3lJtMxkk&#10;dK2HUh6t3jynF55hvnUKa1PK4QjbKgeoBOOU/CECXQJRqG69rEmjN8NC7zSN7gyLrTPMNI4yNXId&#10;I+XdhdJn80teWlMjiYXl9lqbeaNZynQ/D+5CzLyQxU2sC0IPzy+xeaPNIB1+QLTe9GRLAfrk8/ON&#10;7fvqZ0vV4N7aSHRTqRr8yMTu2gO3v2/fY09/+9RjR5+cWZh+Zbljcpv2yVXWf6wlXVsSru8j2RKb&#10;fT5AK6WCG3bfet3hiRt2ZCYrum8uEQVAxyKHFPLtVfQtJUQAJBbXvcKPssJsXJ9qUHRHiUMheneA&#10;fbyDeaiJWnRUJ6r0Wj3ytsF0MvAclckqXskv2uuNI6iW8KKQZKlL1i4uYkpJwnqZcG+MvqeKvD4C&#10;VShwdF/FVnOs9ILjMorBy4divF0B4sEW7oEmtudwvrigSV2kamVUZJnJ8p7du/devffE8Zc6QI8i&#10;YDBdc5zYNdf9y1rYL1U+vKBo9XkSrhiOvEKunMVJwFMIXxdK46XMZ0pdcO8iyJ1FCUVgBWknRe8Z&#10;JbhhG9YDH8XszMs8fuwPmXXPUi+No7sBQ9EOtpVv7vNS0/9gywgCIESbiMe/tcxjjz7AVQdC3vLO&#10;nUwdGEYEMc6USfI5Qt8hXQXPpHzriX9Bki9x/b4PFotQyUMdmiJ77CiREaS1gLBXgpkGqXOouIbQ&#10;kpwcIxz67ALecAl77QQECojITMpjL/wux6e/hlQRJq9grcHzLUoGeFJhTZulczMceXaRRx48xU/9&#10;5Rv4obfciMOhlMU5S26X0LJEPd7OSP1qgukaSEMrX+ShV36fnkt56+GfIXQGgojw2p20nzmJv9wm&#10;GwrRWRH8mmhHYIuZj0YV66XuZ2QZUyTUCyXwPI9ESly+dZewc5uT8o1Ea3TH5KXK0mp819REfXJi&#10;THgak6YXvU7eV4amgowbKh2kKMjrlRzCWvpkeZtjc48xvfwSZX+Ew9vey56hmxkv7UWI4JInazOd&#10;5fTS05xYfIzpxgss985x1dhb2VHZzh21Hgu55kziU1JuXct44gRSOG4sd7k66pLYACU05xtHOTb7&#10;MJnpMVk5xJ7hO9hRu46SN3RJfpqaNvPtE5xYfIxXFh/lhbNfZ7J+LbuHb8LvD50XW5Uv+wvIuJdz&#10;fanD/Y0KmRME4sI8VQeYNKdUq7LjwIEx3/eDNE0Vl+4qHWBAtN50ipYE9EuPTfduvGfn2bgSpELg&#10;a0/uqI3GH6uNxh+b3FN7/Lb37Hnk2QfP3nffp1880m4k3f7Cma5RK9YqXYL1Hi77fVK3NvrO9JqH&#10;Pzm1b/e1O267ue4Pe8bml0i1BNo5aneI/4E64qqgIC6dV9dpI/qdjGKNc8A6cE2L9ATyrhJqt0/6&#10;pWXcSwlRNYbRNdzDrCcFrp8kH42ViKSAvGjrl/t9vPdUERM+rmOhW5QUhVjT5nehYahQCC73AayD&#10;Zo4IBd47K9gJTfblZdx0CqGi31u/XgxyhkBF7B3dPzY+Mr7rxPGXXu4rWkH/GFlLsthwjFyJv2Lj&#10;xVRsJFobk0iEkIWpWEnw+/lhlyJawiFt/45BCqwUxQHd6IKvsLvHyHzwcJyfO8E3nvp1TrSeJSyP&#10;IKzEZTGhrRH5irQHWiqkdiCqZHmG1obYG6IeVkkWOjx/f5vnH1wiHre854du5Ja790KpQs+0gBpa&#10;7iC3izx15NfZM341w+UDmFzhJiqU928nOTOPrvmoKEJGOakomiSEsCS+QrcSTOzDgXFEKaCQYjUv&#10;nvwCz538QxKXIWQVEAQ6IFCWrNvihSeW+PaXZ3n5+QYm6zI1VWdqeE+xhVOBUxrnDNZUcb5ECRiv&#10;7yb2trHUOoMMAlr5GZ4/8TkmSvvYt+Md9Lrgj1SI9u+g89QJQlnG5HmxT6TE5TlCS4SzF8Rgt6G0&#10;G3igV2ZYbu2C6h8Xl1x8o337tiRZgBzav39badvEqDD9WYxr1FABZFYQCMs1UZshVZQMr8SX5auA&#10;VrLIkfMP0OotcM2293DttvdRDkaxDk4tdXjs9HGOzC2x0OnRzXMCJRkpRewZqnLj9lH2j45xePxe&#10;Do7dw6mlJ3ny3Od47uzXScfuYN/wPm6tJSwuKLpWEvXLcSuBowfDHteV2kU50MGpxad5Ze5RRkt7&#10;uGHyw2yvXIOSHs7BQjvlxOIyJ5aaLLR7GBxl32OiErN3pMZUtcxk9Romq9dweNu9PDP9BV6ef5Be&#10;1uDA2J1EQZXU9LY8ma0ruqcPxT2OdwNe6QVYWVhIL5RLLUp7jF+1d2jHnj214y+9NM/mYbQDDIjW&#10;m5ps6RMvzNlOK20NO5cKIfy1v1iqBTeXasHNE3vqP3zrvbsffezrJz79hf/y1FN9tSLd8FAbVC67&#10;hni9YerWCnG7lErXLxcGQBiE5dpIbeqa8WjHdl/7dNP2FrdZDlKH2hPi/1AdsSfENQxk7rKnsgO0&#10;EHhS9NUQR+4Mtu8PLWxCEt+TSAd5D/KdHvpH62RfaOCe6BRbSV/udRy0+uGNd5Tw3lmBksQ1DZ4T&#10;KK2KO0FnMdZhnMP1gx61AE8Wo1py68j7pEtsdYT0HPggryvhR5rss/PYcxkuVhf9kaDw0KhOUBmO&#10;RyeAqK9mrRwPdgPRWuvzezWEa6uaUT8wVq56RIqkeIHQEunpohaxxaglAaQYNEVGkwWEJ8mzHNPr&#10;4u8cQ4xWwBl6WZOnz36Zk/lDxOWY2OxE0KBn5+m0llhcOEt9qIYgwFmNI0epHIFHc7nFqaMnCaQi&#10;KntkuSNddHz2E8/zwndbvPfjuxierGAx5Mbg+QFZT3LfI/+Re+/4Fcrl3Sgc7B2j21gmbnQIw4he&#10;0EEpBYHuh3sq7FIXd2iCfEeN0BmU8Di9+DWePfFpOr02XlQBkRfmfiKmTyzy5U+9yIuPtwgCj7FK&#10;Tm56zE+f48zJ+X5pz5DaDlgPpfqkXAmyrIVwBi0tzkrq4Q6ajZM88Py/Z3T0JsqVGjgIhmLysTK9&#10;xQb+SA0fgUtzusIhc4NW/ZmNq35CVudQSiVxWiM2UZguo25fhO3XXsu/eP+Htgw13nb1gWpl23jF&#10;pGm/6WP9uW6RjAcp++J09eC+3HnrqYBWusiLM99GOsW7rvpFpmo3AvD46fN84uHn+fqxM7SSjDTP&#10;6WU5oa/RUhZdeFJQj0LesnOCH7/5AG/bu53dQ7cxXt7Pk2f+mKMLD6OU5erqQU5HiidaIUYIJI7E&#10;CoZ1zvWVNnVP0jGC04vPcnrxaa7Z9h5unPxBfBUD8PzMIr//5BHuO36WmWabdppjncNYSLIcqQT1&#10;yOfWHeP86A37ee+BndTCSe7a87PsqN3Id099ipfO38/ByXsIVEhmsy2vmdYJyspwIE44m/mkVhCu&#10;Zdj94yseGSnVxkZjXnppY6zDgGQNiNabGqsXlV47k8tz3cbkHrskA1Xe7Je9QI2PTVU/9J6fuPbu&#10;29+779Env3XyD/741x97dA3hStYoXCkXPFx27Xn1WtWtTcjVxrvWtXek3ho1JaoPT+wbK2+/qe6N&#10;jBYNd3Z9Cnw/v4cM5LiPfn8dsd3H9knW5aYzSSHwpSR3jrleyny3y3KS0s5yetYiAE9IQqWoBZqR&#10;csiIHxJ0JGrIR3yoRibBPNUuRlr4csthcK5bRDHoO8vo91RBgew5AqnIsMx2eiwkPRaTlE5mSPud&#10;QJ6QxJ5mKPCohyFDYUDgaXJjMdZuTVszh3M54iof9d465jOLuIZBxPIiSpT0OlT8enzbTW/b9ehz&#10;99Xn5+aT/nERsz5UUPSPk7WdiG7jMfJ67iIkFAnprt/+r2VflNicWhZ3A45cgl55OwZcL0WOlFE7&#10;hgubF4pzi0c4MfdVfK0pyRh683jlmHZT8aUvfJHW3C4++pd+AudSnLBI2ewfioJnHn+Ip555kEo5&#10;7BPggFh6WOd4+alpkk92+bFfvBrla5yQGE9jMZxvHuPl6Qe4dt8E2gaYQFHePYF4ZQHnBEmo8ExB&#10;6I3JiXJLL/ZwlYAIhXQ5xnZ44fiDzDdeIapU+8ZmjRaS2dNLfO43nuGFJ08zNFItZjp2DdovsdxY&#10;4MmnHiHrtvCiEITA0yGir5D1ess89eQjHH/xZaauLhWDujNNvTpKzyY8cuR3eMeNP4UWMcQ+wY4x&#10;lhuvEDuBcEXjAb7GJhn+Cll2tsjGQiCkKv7tqULRujwVF5f5N8O7dm5lNxCAqm/fHsX1epDmOWqD&#10;ty9zAiUse8IuFWnIrqBkqKVHbhKOzz1KxRvlLTt/klo0yUyzy7974Gn+04PPUAsC/tqd1/Leq3fS&#10;znL+5NnjfOrpYyTGEuqijNpJM/7kheN8/ehpPnB4N3/vnpvYO1znLbs/Tikc58j8tyhpnxurhzmT&#10;WM5nGi1ACbg66rIrzMjwmWm8zGzzFW6Z+hiHxt6JQDLd7PJfHnqW333iRWbaPWJP40tBqCSpsQS+&#10;5P0Hd3LPVTtIjeEzzx7nlz/1dW6bGucfvfs27t63nT1Dt1LxRnj49O/w8txDHBy/Gykk1tktyZYA&#10;dgUJIyrmnPEuMtMb66jVa/7IyEiwoWQot1C7BxgQrTedsiUBtTjTXk57+YIXqKlL/YHSsjK0rXTP&#10;PT968NYb7t75yHe/+srvfv4TTz7RJzcrC6vqky3RJ1srCsZqQviVqlsbFt3N8pQ2HQTbX9lioDQ+&#10;Mnlg19jevUPhUGSt2fxsTyxUFOpdFeQeH9dziMspWULg9ReFs60uLy8tc6rVppPnRVqzlPiy8Jpk&#10;1pHllgyLryXbooi91Qq7XZlS3afz3hpp7jDPdgCL2Ei2CpMFIgPvLSX0e6oIX+InYKXjRLPJS0sN&#10;pts9eiZHAYGUeKpQuHJrSUxhig+UZDwKOVCvs7NaQitFau3m/iUBIit8X+pQiF6qYL68XBjs9YZ2&#10;dyUJg5IQqdt36NZdt7/wVPJwp5G4bjtbe02VfXIu1yifZo3itZZ0uSu/iIq+WqXWr66uyP4p4vC3&#10;HoboAIXECENuwQqHzHJkmiN3j2FrERbIsi5HTzyMXZ6mHgzR7eWI0mlaScw3v9Tis//pSb52zTmG&#10;ayO88973IqTEmCGUkvzOb/93fvmXfola1SfrvydjE7BdPJkRaMnJJ+GP/vML/NgvHySMhkhtgokc&#10;vU7Csye+yu6Jt1MvT6EQUC/TVHPErXbh4csdHWPwfB/ZTFBTI+hSGeMsVkpOvHyc2XNz4HyEKyNl&#10;hyDuMvtywB/8h1c4/uwyQ8PD5JklSVJCr4ZSgpHxDo888TX+83/9L/zCX/ub+LqMcQ7pFELAp//w&#10;j/nJj/9t3v6OfXz8l28hGE3Jsh4uq5FlMDtzP42FG6gO34ARJVQ1JtgxhpztYiVkoSLQukjczwzO&#10;16vjY1bGKjlbZKRJKXkjfM/a9y+l8gvleZ6USm5WaHdAVVmm/AwpHM5eTlQpMrBOLzxBWY1y0/Yf&#10;ohZN8tLsEv/nlx/mD588yqGJEf6PD7yFHzi8Z/WvbpgYYTgK+FffeQbjRQSRxKQpgVIYY/m9x1/i&#10;uZlF/u8PvZU7dm7j+okP4iycW36cXcN1ri3vZnHJ0LaafUHC1VGXUPqca02z1D7Lddvez6GxdxeK&#10;2plZ/smXHua7p84Te4rxUoRDIH2fnhMoZ/jl2w7yC3ccJu5HY/z4TVfzz7/+OP/620/yM7/9Jf7n&#10;e2/jZ28/zEh5D7dNfYwnpz/L2eXnmRq6Hmcz3CZka6Vzs6YME0HKdOaRO4Feo2r5SpP6gc59f+Og&#10;8C09eAMMiNabsYSo5s40m2mSL5UILms1EAKltKwOT5Te+c6PHbr28B3bv/7Anxz94+989sjRPuHq&#10;cqEzZEXlWvFAciVkaxOCtZFUCdabIteOzgj7RKsElHeN7di3c2jnqCd9cpNfpGa5XtHl5N9YRh+O&#10;cLm9QAsvoWJpKVlOU56bW+RYo4lCsKtS4kC1xPZyxHDsEymNQJA4y3IvZbrV4eXlJsebXb5zboaj&#10;Sw1unhxjcjRGvrtG0rSYV3pFGKpck16QuyL36uoIeXcVEWl017KcZDwxO8+x5SaxVhyoxeytltke&#10;R9RDj1ArpBP0jGGxl3G2nXCq3eJYo8nXT59lZ6XMTWPDjERB/yU2mfUnQWQOoSX+DSXSsxnZ453C&#10;eeyv8WtJhyc0ntRj+28Y/8mp6/xbmwvdR5769qlvnD6yeHbDPlprkl9LuNaSLrfJsbqKTp6k2jhn&#10;lMCXXlEytQahVHGg9RfqMPAQuVmdibflPnUCa4uuQ6RA2hTGh3GjFVZSl86ef4rZpccgFKBHuGn/&#10;+7jh6pv4/d/7LR77yv/Nzok6y/Pn+Dt/42d5//vfz+49ezDG8MzTT/PQgw8yMVQqSnz9s0D3szUt&#10;HsoXlCScfrbNU19scPP7BTLQZMYnijTdbJaZ5pOUyztQGFLPIEfLZLNtApMhwgplY0hFj1acI2sh&#10;WSQI0wznJZzLvkiLI+igTOqWCJDo5TG++TtP8crzRxgZr6NkhLS9ogRIl06Wo2WJpXNt/tk/+TVe&#10;ePxhfuEXf4kDhw5w7tw0v/vJ3+APf/d3uXqizulnG3zrM2f50V+4DhNEZKZJx83QyOGxE/fxjpE7&#10;kLaY8RmOlEnOL+L7Edo40k4PTytspFHWkitJ7nK83IHNcb7GWItC4FlJ1xfk1mDzFM+B9T0SZ654&#10;tbXrB6pfdAPn7Erd+WJi4JygpjPqXk7uxCXLhoKCHC52ToOTHB6/l6F4ipfnl/nfvvgQX3zxBEP/&#10;f/b+O8yy6y7zxT9rrZ1OqlM5dVXnqFYHSa1sK1myLdkYGxsbYwNjxgNDGGAYhjAzMIaZey9zYYC5&#10;lzgz4OsB2xiDjZMs25It2cqhpW61OsfqrurK4eQd1lr3j32q+nR1dZBhGO7vp/M8+6nuCmfvs8Na&#10;73q/7/d9cwFvWjfAm9atuuhvA9fhzjb4oy/+CYfGpll967207b4Np6MLUa/QJeCV0Ql+5StP8bvv&#10;ejM7B3u4fuABotEKc9UR1uTbOex1Uq2n7Ft/RlBJ6izUxxlsu46tvSnIemV0il/60lPsOz9Nd9bH&#10;cVwIAogalE8c4uyLT/Pmret45/vuWAJZADnP5ft2rmff+Wm+cXSE//Nbe6lGmp+6cwc9+Y1s63mA&#10;g9OPUmpMUPB7UuPTFYCrBgJl6fMSPGkuaSqwgCuVcNIH57ImtLzRefgG0PpHDLQAxNRouRE1dM1a&#10;q4UQ13SehBDKC5z+VRs7vu+hj+zaff0dQ1/6wh+99NWJkdJsC2shWkpFF4113wXAag0sXr4t6rIW&#10;y4aZJtDKDXauW9eT7e/ESpJWu5VF9VgMck2AvDGHUSCuIgFRQuArxdlKlRfGp9E64c6+Tm5d1cva&#10;TAaZGJJKQjQZEtWqCCEo5lyGOzLsGixghvqYjiNenlzgqbEpHj89yq5GF5uHOvHeXKReSrAzMSLv&#10;tNg4W0S/h/PmAl6fi6gbRuYqvDQ1BRbeuqqPO1f10Bf4qGaINbHB1FMWS/oe69sz3NQpsLKP8TDk&#10;+fPTPDMxzaNnz3FjTy8b2wsIAbFdAWxZsKGGQKJuyqNHY8xklJZ3mupVYwwYQWdmwE547RnXa+zu&#10;W922e8uewXc1atG+UwemH3nkE/ufb14jb1m5OVkBdJllrNZFOi5HSGmUaPo9XV7eZa1dElhf84Nh&#10;DUJYlCsxUjVv2JDZ2hnmK6MUO3q4+fofZk3Pm5HE/PD7/z05s5lf+5WfTbVxxvClL3+ZOAyxCDzP&#10;w3WdCyBrpdKlsVijSRLN3hdPsPGWXbQNOZRrGpwEYTUTE6dZ213HcQM8JQj6eommR4hsiLQJnhSI&#10;WJPp6kQV00w56bpMzh9nbHwEbSW+p4kiB8/3OfjSGCNnzhMECkf6WKtTkTrguS5KKbTWFIttKKX4&#10;2te+yqc+/RlqYYxyoCOXpaPQRrVSZeP2bfzLn/6P7Ln1XgCmyuM8/cqfcGryqyyURtE2xBXZ9An2&#10;HFQmWCrvXogLNYuLubShZLHb35pUBG/MUkqDWOocTm8PKSSOVNJ1nJWIk2spMy5N2sZcSlMtCrgV&#10;lg6lCa4hjEYIgTYJlfo86zpupr9tK7O1kN974hW+fXyUjsADKcnncheBmCXwH4fI8bMwMsLIyBH8&#10;r36a/nd9mOId9+NIRTdw8Pwc/+mbL/G/v+MO1nS0san7Lo5MP4qnxxjwOgi1YTiIcYVgrDFFzutm&#10;S9ddAJyeLfGb33yJV8am6cn7uJ6P9HxKrzzLxMN/RWX0JABtbW/FX8Gyoa+9SGchR5vvESeGP37m&#10;AJ3ZgB/es4VVxa3U4nnGawfJusVmJ/AKbLJNbTyKKiYjLOWVSrHWCnHBukO8UTJ8A2j9Y3/ZlQaa&#10;iTML9ageV60hEer1nScphZ9v97dtvrF/4If/3ZvWfvMzBz/z0mOnT3N5994lsHUFYftygLUSqFKA&#10;07+2mN9x59Bg92BhsNCZWe16atAY3d6oJk5Yi4N1Yu2uDtnVZq1ZtLW8UBaLLPgCtcNH9sg0Xsde&#10;/sS5Mi0JHp8v8eLEFGsKGd61bi3rczmSSsKZr5zm2MOnmT48S206xFqL8iWOJwnaA/p2drP+/mEG&#10;bu7l7at6uaO3k4dHzvPc5AxVEnZt7SI/3kb58YXUXygQ2MhATqJuyOJvDHASODxd4sDMHJvaCzy0&#10;epDV2QAbG8qnyoy9MMHoi+MsnK0SViNMpJFSkB/IMXBDH2vePEj/1nbevXYVt/Z18sjIBK9MTVPT&#10;mh3dHXjWEBu7wiwDaIvsV6jrfJiN0vOVERcy0Kyh6HfbvNdlp/V5YYwl8GVfvr3wwMC69ntue2jD&#10;yNjJ+Ycf+/RrXzmxf3KmBWwtAq7ltiFm2T2xdGCxTuLEVdZtZrNZQapxW8yHM82OK2OR2FTUbK+8&#10;7pBCYEXqvK8FqMBHOCk4WqjNMlk+RqTnWNXxEGu770yrlTJtDrj9jlu57557+JvPfZ7u7m4wBjeb&#10;RUrZ9IOyV/XyUkpg0YyfDTl9vMyuoYBs1kfrEsSG6bnTVOIyvptJy4euRSgJSuJIjdBOmmVZyEGQ&#10;hkvFQjA/f5JafYbECFQS4Tk5TBJw+MAkczNVshmXOI6XAI4xabfdIjDMZDI0whBlBcMDvVTjEEc5&#10;SAONMMH1A+65915uvPlNAIQ6obvQz43bHuDsxKPMLcxw6tRBtqy9CZTA+i5eR55kvnrxeWkWjK1o&#10;bvICqWSbbRMag0CBtighU+2cFLhKYS6YXl7ROmQZRFpB03V59kUKS9YxSGmbDRcrz/ZCSBCSWjhD&#10;uz9IX2EjAF8+cIrHjp/DUZDJ5Zifm+X5x77K3mLMrbfcdtF7HDp0mHNTM4vEMmFlgbOf/a80Js7R&#10;8+AP4GeyFI3lqdPj/O2rJ/lnt19PMeijL7+Ncv0gfc4s2VyeNhcqcQWMZCB/HRm/g3qs+at9x3ny&#10;1CgdWQ83yGCF5PyXPsXkY3+LiaOl1c2xkydZKC2watlnPH74ECOnTyEch/bAZaJc5VMvHWZ7Xwc3&#10;DffSX9hCJZqiFs1TCHrQVl9ySRa7YTKOwVea8rIOznQRkjb3XGEueQNwvQG0/tGCrSVrx9mJalSv&#10;xgvWWv3d3rOOK9sHN3S896Ef3TVQ6Mz82eOfPXSAizPHVmTxLy1UXVQWbC03uYDTO9yWlUoEt79j&#10;44b1O3pvb+/J3uxn3E3WWtdo62pt/CQ2flSPZaMW018ZIl9pw9Z16qvUMmpabZGrPNTmIHVc15cv&#10;BDgiXTWfWqhwcHqeOwe6+J7Vg/gGTn3jDC/84QGmD88xdFs/G96+loWzZc49PU44G2GzDrXpBc7v&#10;n+TgZ4+y6pZ+dv7QNta9ZZj3bxhmTSHH185OcChTYtvOHNkzIbVj9ZTJsiDX+2R25/Gk4vD5OU7M&#10;z/O2Vb3cO9SDKyTzJxZ49ZOHOf7ICOXRMghQroNumkF2bmzHWMvRr57k5T89wJq7Btj90e0M7Ojh&#10;I1vW8tjYBE+MzeBIwXVdRSSWSzTytgl/HImzOYs+HGJHozR2SCyWZAyBypB1c8ZGVlkLRlustUII&#10;4QU5Z8OGnb3/dM22roemz5W/s//Js4899pcHjywDXK2gSy9jtZbm3ZePHZp8rnvto3uGtn2PCnK+&#10;FZfUeNK0oURjk9T24lofDaENWklM1kWq9O+0iamEJepRhKdyKCGxKiLWEY7yCAIHzw9ITGp86gpB&#10;kiToZnyLUipl/a6wayEEjvKJGwFHD8yw6eYCmZxPNVJoXaOeTKHjEtAFqNSfPZtDN2KEBJ1ojJJY&#10;V6an1CoQDpXGORBVlJNGrCjPMH6yxujJClIH+I6kEcVIFSClxlpx0bFGzU4/5UisSXCkROsEa9PP&#10;2N7ZzcatW1MNlQZXhggcsBlcN4fy5qhEr2C5DkEW4TnYQo6kVG2SWGlskl3U0dFSNm/miApr0wm3&#10;6ZUiFtt5F28QAZHRSRhHrV5+K4Ita8xVSovGpHbEYgVGGwJhrsGO3KJNhNGaVW1byLpdjMxW+NLh&#10;U5wvVRjsbEcql/qz3+TRr/8V5smH+e3/8l/YfeNNhGGDr375y/zav/tVytXqRXSuiWMmH/8KMpun&#10;7y3fi5fNUl8o8aWDp7hrwyA3rOqlO7ueWjxFrykxnFV40lAJGxTcbnpzqbXFK+en+MJrJ5FAEGTA&#10;wvSjf3MRyFp8HT5+kt/+7d/mY7/+G6xesxaAUydP8r/9q5/hG3sP0PPBn6KyZTeOqLNvbIqHD53m&#10;xqFeCn4P/YWtjFX3k9g0TmilkFxL6onsiUtBmE7lDObSAekNcPUG0PpH+Pq9b37INqNN7AoDka2X&#10;o5JOTKwcuQJze3Vj7Sblr7oG8m+++71bgjhM/uCpLx47dJnnanFrZSlWzCdc3Ird2cy2Wwf7bn3b&#10;+nt6V7c9GGTdbVKJ1LIYlDU2FdRa0Wz3txhtybttuMrDtEbtSVL7AiWRawNE0blUFbTsiVZSMlGv&#10;M1Iuc/tAB28b7oeZiCf/ZD8v/fFrOL7ivv90O9u+b+NSyergZ47y0u8fIJmC9vZOko6Icq3MqW+f&#10;Y/TFCXb9yHXc/FM7ub23k7xSfGNiitPdDut2ZnHGIpLpCDnk4u7O4fW4nBstM1aq8LahPu4c6EFa&#10;OP7waZ7+rZeZ2DdF0OlT6G4j62RI6oY4F7P+3UPc9JPXk+vNEi5EvPapo3z7f3uek4+Ocue/2cO2&#10;79vAWwb7yEjFk1OzjFQc1uTzRHaZQH7RzNMC3Q5q2MVMNFJ7Jl82/RQEDgGukzPGWmXNBX5hUfci&#10;HZHL+N7Goc1dq3qG2+6+4d61LxzfN/H4sw8fPzB+eqHExdYhrf5sqhVovXJg/wK3vd2xUiglBMYK&#10;tFhCfFhj0yDEpZKTvIqCI/2hsRZhDGRdCFw0FoUgjGqEocV1M0xWnmOmdAdd+W04iYdUcOL4CK/u&#10;30cuk8E2mwu0Nriug5QSrfVSlMll6pWgQBkPrQ3zkxrTENhchJI+kS1TjWcQNgQkCQJHge7Kw5l5&#10;oqSBSBxEwUMGzUdISFxgpjRGtTGH63emnYZKMn52mkrJ4gU5sCFSpUBZCIMQEinFEhsXJwlCpLmC&#10;UZhgHGfpmchkMszOznDw1ddS9lCFSJMDAbGNENIniSMq1ZAkcfC95lXMu0hEqt1Rl44Oi+7wS00M&#10;2mATjRHNVZgQINKp2zQNd0MdR5VqVa/w+F505UtT01ccxyrTM0mjWo1Ve9FfvvgSwnItmN0iSHRI&#10;zuumze8D4KnTo7x8bpJbh3v5uftvpzdQ/P6BR/g48M2nnuH++x9g+5bN1MplDhw8TMiKHsFYnTD1&#10;tc+SW7uR3HV7yAUhJ6fnePHsJDsGesl57bT5Q5joNK5oYAwoPNr9VXhOnkqY8J2TY4zOlcgEAcJx&#10;qRx4kcmvfhaTxJfUU7UxfPwTf86Lz7/AW+67C6MNX/7SVzk5OgrAW9Q83//gzbx2dpyPP/sq3zp+&#10;ju/Zvp7dq9LPPh92kiQhnpNZuXwICMxFD/jSvq3GVCtG1+vJ6ygJv/F6A2j9o3gZLvYwsvVKVDbG&#10;hiuALKsTo6USSkpxTauIjt7czXe/d+tHyrONP97/5NlTlwFZi2x8K0u8WB5cBFie48rgLR/cvn7j&#10;7r6bhzZ2/EAm7+1YCQjaJghYLNMsbbo5ELdqWw0py9GukENeGqAcr1wHsICSgmocM11pcF1bgQeH&#10;B0imGzzzX/ay97++hrWw659sYd1bhi/SZww/OMBff+ev+cJ/+zI7+ndwc+ft9AWDuP0epZkFXvzD&#10;/USVmDt/ZQ87uorUkoSXG1WmhwI61gXomQi1NkOwIctCKeR8ucrNPe3c2teFSCyvfuYYz/zWiyyc&#10;L1McbqMYtBGZiNdm93No7jA7HtjG2374DnK9qUeOX/TY8SNbWBir8MJ/eZlv/crTVCdr3PhPruO2&#10;/m4iazkwV6HoeBR9l0ivMJYZi8gqxKCH8B1sVYOf2iOksRkCjNTWWNc2Aa9d0tpcAF5SiUy24K3P&#10;5N01XQO5W7fePPDyiX2T33rkE/tfKM81KlzoYl20CbkYbEXaWm2U4zeBjAErWtIrm9qsFOC1XNsr&#10;gGmaJUgJqMDBejK1GAC0rWAp4Xge52dP8OKRv+T6de+mPVjPC0+8zG/9p99g//4DdPd0o7VGKYXr&#10;OkvM0CJouVLp0hrRnNdD6hUHYRWu42EcSeS4WNls1GimdFphiX3wXJ96vYYyIAIX64NGIpvHXovr&#10;RDrGk+n1UCIgDBvY2CCb10dKlQYDI1I7BXvheF3HQWuNQSIdj1hrHKUQQqUsVJLwzW98g6+++Yu8&#10;413fBxJGZ19j37HPYWQDhwDH1UiVAF7aZyJBNc+ubt4b1til833xRQFhUu2clQJp06QFKwTC2NRA&#10;NUqYLZdqcRJfNepp/MixKzH8durU6Vrv1Eyjq6cnb5abblpxTVO8teltW/T7yagC2lieHRnHdSQ/&#10;f88e3rqhH4Bf/Nl/wfipE3z1G48yO7/Ad557YeVa+bJTksQxC/tfJLduK14mw1y1xsHxOaaqNQYK&#10;WQp+N9VkCmOaOkGnQN7vBmCiXGX/6BRaG/wgg6kuMPfit9A6WZEmWjyOVw8d5tVDhy/62fe/53v5&#10;zX/5L1izYYh3bRrEGs2fv3SEl85NsntVN76Tp83vZS4auViPdwkSlpeudaXEkZL5hVI0OzcXX+G6&#10;vgG6/n8daF3F9+da6c2r3ih/j87qywcWA5h6Na4ZbWNr0/GrhaUStXIYxqHWbV2ZrOMq51rgVu9w&#10;2933/cB109Nj5U+MnZw3K4G7ixY0l1o0BLe9Y+PgLW9dd1//2vb3ZAvenmv9dLa50WwTx15o90+N&#10;BZqlh7zCtqmUrjNXmIGlYC6K6M443DHYjQoNez91hAN/cQzHd/EzHsXOdhx18S2mMpIz6jgvx8/y&#10;8uizPDL/JR7q+l7u7rqfjq5OFubKHPzcMXL9GW76Zzu4qbeTyoTmvKfJr1a4Uz7eOp84AzNjIcO5&#10;DLf1d+FZwdGHT/Hc7+ylPt+ge6iLjAo4XHqVh2e/wItTL2Csxsn8AF7PxSJb13cZ2jbAsaGTlKfL&#10;7P3jVwkKHrt/5Dpu7+si1JrJsEHWc5q6JrvC3WOhzUFkFZT1BRjUpGa0tjEQtGZB2svc6UIIlcl7&#10;azN5b21Hb+6WwfXtX33x0VNff/bhEyd0YpyWUiItJWUqjWpcJj5vDIm1xhEidZpe3NuiAN5ojWgy&#10;JNfgi48VqaZLei6xJxFoFAplFb5KCIIsWvuMze/j1JMv8fVPH+XZr41RyLoM9PWl+iZ9IXzXVSpl&#10;txKNcORl7zFrIQo11jQAQZw0MMaitUOiq2AlyMWoN0iLaHEaVxMEOFGC0KmVA8KQWJkGw4l0wpJK&#10;4ipBIlN4Y22DMKpjIvA8hZQKITRKSBKt0dosMXAiFW+l94KUBI6DsYY4jAgch86ONkqlOX72X/wU&#10;/+E//jxvefcWNu8eJJQTCOVijUsjSi1OXNU0ULOgTDMxYUV2PIVc9kKsQfpcS4FIUtsO3XzIjYWj&#10;o6fPvvja/lEuNb69ZP4+t/eVlcbCpe+NHzw0O3jLzfPdO6/vXk7nayBaPK4rDe9W40ifrNsBQjJT&#10;rTMyX8GVkjb/wjjRVizS2d19EaiBawgEtZba0X1E8w8RDK5BScHp+RIz1QYDhSwZt43AzVNJ6ggk&#10;GaeNrNeeAq1qjZG5Mo6jkJ5LY2Sc2sFXlp51cZkJQ7aWMJvf23XDjazZkLL4jpTs6O9GcoRj0/PN&#10;73nk3A5K8QQWk9qtLBteL8TyXLpnHWui6enawsREY9m1/G5yU994/X8NaK3QIQeXtpteLdTUXgYA&#10;LS+10Sz7/X2Br+WAx1bmGyWjTbjiiXOVOndsbiasJ/Hg+vaua93J8ObOh+77wHVnPv8HL321WgoX&#10;wZZe4YERy0HWe37qput3vnn4I+092XcJIdxr+lDLMcFlvKEWRw0nK5C+aEFmK900gkaU4AHbOtro&#10;cl1Gvj3Ka391jHo5ptCRZbo6xZ8/+j/4yIMfYseW65f+9sC+1ziy9+jSficr43yy9nHONE7xgYEf&#10;ptjeRmluntc+e4ye67tZf98wOzqK1EsLVHugsLuA6XOphgkZCTu628g7DjOHZtn73w5Qm63SXuzA&#10;lR5fm/wyn5v4S0rRwtKZPXn0JCOnRujaeeGSLVQW+OZzj1GpJbR3d7AwX2L/nx+mc1MHq+8eZHtH&#10;kcZMiXKY0B64xPrSVagQoPISk5Uklou6+kS6mI9s6lIoLVxFhH7h5WecVeuu7/lo96rCnuHNXZ9+&#10;7C8PPjN1rrTQZLZMCyAXYzNT0enZyRFrdJQIHeC0CN6bgmpl0wn92hiI1EV/aXXhuliRZvAhFY7M&#10;IsmTJB7S87GuRkpwHIMvM+T8HMY2MNrgOA4We5EQ3nHUUvrhSk+jsALluCgBOo7JFRw81yNuKKyN&#10;8dwMidbYZsCxTSK0Y/GUT80k+MpDKk0kLbEwSGFRNp0SlXAxBqIkRAgXgcRxJI6jSVAYYwnjOgaN&#10;cL0mwEqPH2uJkqRZKnTACmJtMMbiNRcWiTYgDcQqjRvKzSBUP5guNAtYOUFDz6TIyqZmsvESfS3Q&#10;TeBibVNL18I8pqAwvQdls0khNQwXS0ylsQaslbVGbbkx7oqJA2J29nJyBgOYytj5qfrk1Eys9UYl&#10;Zarpaq4+DVAz6TFfUXxqwVM53KbjejVMdU8jcxU+u/8E63s76c16/PWnPsVXv/SllWucV3nFpQWS&#10;8hyIdSilKNVDqmGqp3NFBl/lqcSTAAQqj2oOo+V6xEIY4rheetnmJpd0eOIaV+iLx/rYN77BOx56&#10;iN037WG21uDZM+eZqtapRBGVKCHvObgqi1I+xoQsd4BelNpFWhK1CuGFQEqFjmMmT5xcGBsZWVh2&#10;newKoOv1vMTfYe5843WF19+bXf9lbAjkCqWvxVb2y22LDuZey9fFrVUE3tp1t9Ti+nP3fVJ8l07a&#10;ras9oxxpF2bqlSQy1ZXYqkzeC/JF3z/28vjk7Hi1fK07UY7M7Lhz6MN3vmvTLtdTeVLbhaD5+RbP&#10;z0W5hEDw4V+549ab37r+Vzt6c++9VpB1uU8YW700Q1/UwaRAZgSOf+VSgMVSTzR9mQxr2vJEsyHH&#10;Hz7D7IlZ+jZ20rG1wDP6cX73K7/JT/7cT/DVb36NU2dP8+VHvsIv/NIv8PRTT1/E1cU24qnJJ/ji&#10;xF+TEJPN5qmN1zjx8Glq4zV6fJ81XganRyF3+5iiwlYS+rM+Q/ksSTXm2FdPMXNolnxbG4Gf4/HZ&#10;b/C5839JqbHQbJ9Pj/35p5/n137919h3YB8Wy8nTJ/nV3/y3/PSf/BiPzH6RoOjT3dvJ5MFpTnzj&#10;DHEpZiiXYU0hs8RqyMsUnlUgEJkLQdNCCIyFxBq01okxV00mueyr0BHsvukta3/5+376pvcNb+7q&#10;BxbvHa/Y3u65rusAYu/JQxM6iWIrLUZI4iTGhHE66uY8DBavGiG1IRKWGIvQFhvpVDgOaJlquyKT&#10;ls0yxsFY0M3SltNkkFzPx3UyWGaRNi27KS8m394JgSZkPv3swsc4AqMUsVZoElAWTYwVVcCk0Tw2&#10;FccnOkx1YI7CVzFxIjFBG93D7Wi3hCMc0IKwPk/eF3iBm7r9S0NAgHQ0wjoIHRPZGlIJHHyUEWAN&#10;hgTlRmSNhxMG6LhOLKoExQ4yhQIqE2NlgpUujhs0yd00vimOY0yTlVNO6kls4zoqcfGkh0YSWol1&#10;EnzPQSBRUhI4eYyt4EhDxpe4ZhV9bZvwVQaShNjEKZiTCqEcPOUiNKkHmueAsXjNyMJIGzzhUC/X&#10;MMZSsIpEW8IwxigH4wW4KMoiLk2MjjaWkUKsNBGfLZVWwg5LjPv0+PnpyfPnp5NqFcf3ln5LAsZI&#10;KolDYsQVJpR09eEKfwncJDaNd3KF4KunpvjAH/0lN9xxN//6F3+J2Ur1u5qcjDVpTiQSKwRJM3Zr&#10;cVZyZQYhFFIoXBks/V1kU9ZVySbb2mhcE9u70utb33mS93/v9/ATv/zv+Befe4IvHT5H4CiwECep&#10;XE4JD094K0/KImUqK4kiNIullBRYO57L7MQEE8eOT2utl3vsfTeM1kreW5ezDGr1aRR/DwDtDUbr&#10;7wjeWu0IlieLL//5lWDBSpu5yldLmiP4eliuFZmzWjmqJ7GuX+44uwbzxTOHp2eP7h0fv+Xt6/PX&#10;qtfys27vrQ9u+ODZo7Pjh54fa/VNWr5AcgD/PT91045ttwz+TLbg3fp3ujLNo5uvjxMkbRREHivM&#10;sqXUVa6MgBiLrwQDOY8MMHpwjpEnRxm8dZC3/h93EQw4jH/qFE/9+8d58pEneccTb6etUKBeCoka&#10;0YVHtoV/j3TIszPfYUfbLnZmbiJsNBjfP83s6QWGBrL0+QEzXkKIBaPJCsmqbICHYO58jbNPT4BR&#10;ZJ0sp+pH+MbUl1Imy2lZaropd/jlz32Zp559ijXr1zIzMc3ZY2dxXIfh9/fxll+4A3fB5esfe4KR&#10;b48y/rY1DL95kP7AZzZMaBhLRl1BW9TSlS+b5dlIN0ylVg2tMn+nlZ/rq44tewb+ues5+c//wYuf&#10;Gz0xNw2Yhfn5Jdz88qFX5148c/Spu4a3v93LBp5RKu1r0hZinQq4fUVYb0DeQTgKQ2pboEQztsCk&#10;TJhs1u8sZlGYSGujuRIZFD5GN9/HCHJBG2u3xHSvaqd0vkEmsESmSqOmyWazaAlx6OP6MVIKoBeE&#10;QRNijUFJD09l0EaTxDEShVIeVldYt2ErxUIXjWQu9SsTijxrsfU2yECCRlLDRgFW+iS6hrUFJDkc&#10;Ey+aTSHwKBZ3cTJzGiUSPOET1x0G+vpQ3hGq1Srtbe0IG6OTNKDK9/0LLJ9NfcEQBiV8lCextk5s&#10;EiweruNirEO9lmCMpLO3QFe/jxAOxsaE1ToeCkemQAwBQqbCeoTA2NSwQSyGfjc1bSm7lYrydRJD&#10;k0WLbYIf+ERRTBLHxDLBK9cZSSb1vLMQcKnS0l6FjWgdbzVgdBSF06dOT1Wnpilu2URYS4dFISzW&#10;Cua1pG4EGccgrLhsJ11ajk0PxZcKVykcKXAdxdmJBcam5pYiNL6bh0UphQoCrNCgLb6j8JyWdATR&#10;HNyEQMoL058jZFPXmPqSSc9vlmlf/xBrgWOj44w+8k0G8usJcgU8R+EqidPsGJVCIYW74vsvDr+z&#10;WtGw8iL6UQPUG6GN49qyashKgOtamavWjER5marTcgC+UmLF675kv/fND/0vBUArVcX+0TJaLQzS&#10;8jiYVjbLbzI3GdIomMUt11ydL265lu/nWv6fbf5tZhkL1MoErYi6r5HlugjM6cToRjWOjbEr2nUK&#10;AZm856/a0Nl+7JXxqbNHZiZfzzlr78led8O9a26SSmS54NzutjB3HuDdeN+a3h13Dn8w2+bf9l1h&#10;q5a1ijHWLMzUKuemjun52hRKqov0ARYwCRh9hUfGpk1rBVfREaQr0/P7JokqMdves4GOzQWy7Vk+&#10;9IEf5NZbbkn/pA4Lk2WiMEo/meJSj3MF8/Ece0vPERPiOh6V8QrzJ0uQWDp8hw7PWSqBFXxFVybd&#10;/9yJBRbOlHFch0Qk7CvvZaoxtbKJRpMnnBub45UnX+bssbMAbNq5kV/4xZ+nf2sPXbe2s+NDW9GR&#10;YeLV1LOn6Du0B6mQ+7IgSy+Dy0KgpCSKGnp2bq5qjE2WHhKxVJ57XYOTlMJbt6PnQw/96M53dfTm&#10;ulqeKwcQp0fO1E9Xp0fCSqXhJAbleBhHIKVAaENiNYmCpN5oAi+RWnw4EqmcVDxu0gBjqdLJx1ib&#10;GmkmGpk0w42tJZfrpbN9Pb4KUMpDCodEJ/QNZukdDKjUIoQ1eI4h4+fRkSBszGNFiDGSJHFphAmJ&#10;CRFSI51UZ2StQtoIJSO0FVRrdYbX9rFhW5Fao4IxMVaECEeRz63HzWWag1mAirKIuESULBB6EpUx&#10;JFGVsBahbZwCGSxtmWE816GupxHKgojpXeWxeXsPwgkwSTuekyGOGxdps6xNQahoWptoA3ESg4hQ&#10;QpJxFYIIKSSuyiAV9A5l6e0rpLEr2hJ4Ln6gaMsPIazCKoFD2g1pm8enScODjbAYa5YMXLHgSYWN&#10;kpS5ESnrlZgYIVNLCEcKnHrMOXG+PxJ1b4UJ9pJ7rp4krH7b21da1C7JG+ZHRkbmzpybQipEs1yb&#10;3suWcuIwH7tIYZd0gZfSJvaiZ6c949OR9RFKYOKQfE8v2b7+v1Mtyu9bhdvWDYkhMZqeXEDRdy/S&#10;UiyZvrYQzAXfI+f5KWMpJW5HD04ToH23x1Ls6qLQ2YVu5kN2ZnwKzWNJy8IrD7RSWEIrmIkdEpv+&#10;f/EcGgPzx09MZx1nDkgcx1kuPblCr/hlmavFUdm7TNWpdV5aXkV6g836X8BoLal9+tcWnd13r2nL&#10;Fb22RjV26pXYMdo41VIko0YihMAVQsiOvlw+k3P9sJHEYS2Jk1hrIYWol6OwUYvjJNKmVo6i8lwj&#10;qpXDOIlNazRJ69Zq6LgipXqFiJvLiAmtNtpGV5j0xOCG9s7+1cXJ5x85eap/TbHdz7r+NU2YSvjr&#10;d/Tevfa67hdPvjrV4IJHEos3crErk9l11+ob8h3+nUKgvtsromOTjB6bnZ85X20oV2S8+ExQMsOI&#10;YNOFgNOm2ELXLTK0qVWPWGGRItKJuOB65KSDDTVhOaI6UWPu+AI6NjhKcez4UU6dPtmkYmhJdbz8&#10;MGCs4Vj9OGVTpei0U6/WKZ+vE1VjvKJHu+cwFSUk1lJwHLLKwcaG0liZuJbgKJearXG6foJqUll5&#10;CFhk7byWQnECYSUibFy41EmsacyHlEer2MSQcRQF12VSJCS2KahufVsBOrSYsLm4E7ZZvoDZ2kw4&#10;MXmuXGizoRQEzV9YOrx6JWpIR5Jr84NrBFv+tlsHP/LQP90VfvZ3n384aiTh4icLw9B+7jvfePW2&#10;BwaPtmdzN8msk0ZUSomjLQ2tMcogjIUwQQQuQqlUe2W5wGIlhtRfMjWqNFJgwwQnihEZH200jnLo&#10;LW4m8NqoRVWkcklsRG/vENtunOG1V86jkyzKjTDaEEcC380iHUNi0vd33ArGJqm/lVFYIlybIJRB&#10;G00UJ3iBy8B6l0J3jJsNmJurIhwX5SQMDXaT833qgCMMyq2nsTRRBZlUkaYNGflIx8c4DolO044G&#10;8oP0eD2MhcfRIkbXfRxfs3F7N0dfGWP6bIW8cgncDCinaU2hU8NdpZZMTNNrH6ONhyKHwGBtSBRD&#10;oxbSvy7PdTesplSLEB7IOKBen6O9czVrB25KFzXKIgTIpBn8bWxTA9V8ZEzKZGmrUzRtBTqMms0q&#10;gkjHKTvmOAhrcWPL/ugUh8eOzY0enx+/DMBaGhsz69bbqaNHV1p0tmpIk4WRkVNnnnvu9La3vaVH&#10;LOq0mm9e15LzscP6FgZmpcHI2LgJMKAQuKzvKpJxHMJ6nXx3N/nhjczLx9EruK5fdahTivz1t+AU&#10;O9BhHYCN3R1057IX1kLSJXEKKOGQtJTuegsZhjvynJ2bx8Yxfnc/+U07mHvtJV7nWggAr9COv24b&#10;yvMJ5+fJeh7DnW0tY12CIbkk02gR/cxph6nYBSNQKt2/8j0cz+Pw178xdubxx6cAnSRJchlG63Ls&#10;lVxGhsgVZD6XePR1D+ZFZSGMG9V4uXGy4Y2on/9lpUO5Zmt35ua3rru/0Bl8WCDaLDYjhMhgU07B&#10;Yo3RNmwuK6xOTKi1aTSBjdGJqSaRrhpjG0mky/PT9XNTo+VzE6cXpl579txkZT5cbHNf3OIWwLVS&#10;OK+lxXl9EXA1vbRWpEgdV10V3PgZ19t6y+DAl/7by/sPPjc2csO9azZdG9MkZL7oD229eXDTyVen&#10;xrnQtr9488rOgXyhZ6htt+Oqvu+OzRKcfnX6/IFnzk64GTczsLqtq9idbaudX3AmK6PEJsFTLolJ&#10;0hW7tVDT2IZJkcNlDF6EEORUugKPYoNwUsH1qc+PUq1Ved77Np/66qc4cejEhcfWXB0Qpj5DIaGt&#10;I2QH1hqSMEE3LRV8JVHNTrmMkw7oSWJIynFqTeFAqGvMJ3NXVg6skBh48thJ/unP/Cg/8aGfYpe9&#10;idOfGyOcC8Ea4lqM1+aTEwpfCJLlJmoijc0wZQ01nZZThEBJh4iQkfHjtbGJs6XNGwoJQgghxRLT&#10;KKUUSZLo2bOlhf617Z359msDW0JId+edwz80N16Zffjj+59vuXfE3ldfKc3c//7pahgaP/KVVCIN&#10;PTap3YSx4AiFiDQyMojAIcEgjcFNY1sIkwRtBZ5Z9G+S2CTB1hOE7y95hfd1bWOw6wYOn/0CWb8L&#10;SZZqVGHjzg5uvHOQ5x85T1s+g1IxjusgRAYhIhzXEOs0RscRHqAwQmNNTGwERA7W+hAk9A573P3W&#10;NQghaNQMSjkkxlJwBhko3oXAQVBHEGBr84SzT6HEXoJgEuHmqWOJZwZwGncRBLuQgaU930V3+43M&#10;hGMIGyOVwNgaW3es4sDWCUZGjhFYhXIclJttapFSNnPRJV7rtHzoeg6OyELiEMZ1rMwADiozya47&#10;h1m7uZNGVCI2NXRcxfezDHTuRspM6qa+CG6rYdPrTDQ5D3FxLUcIMAaRGGw9TrV1Ted3B9DotJwZ&#10;JpwXZTs+OTUdNRLDpdl3F0kl6hPjl1EdLm0JkOhqdXz88OGRyuT0zdm2HHG9ke5bWBpWcr7hU83V&#10;8aVZMnq7+CERaNtkFpvj087BbvoKOUbnShQTQ37HLRSO7md+79OvV3pKrm+I9p23YJVDvVymI5th&#10;16oeOrLNta+NkKW9FGe/hTIRTn4HtucdCH+QvnyWXYPdPHtqjKhRJygUKd56DwuH96Vl2td7LNft&#10;Ir91JzRC6lHEpu4i1/ddaMDRNia2yWUpp/MNl/lEpQxhk+l0fI+FyUmqY6NTwFzLPLdSTFfr9V5e&#10;aRJX0GAtsVU3v3V9cffdq9et2db1oFTSf/5rJ3/nb//wpTFWNk5+A2j9AzNaAhD7vjOS3Pm9m+aK&#10;3dkex5W7l2mPXvdreEv692EtPvO2H95xaPJc6aWDz46++O3PHTndvNFa3bPjZeBLtyBv08putYCs&#10;5boF4wWOFFfRXQmB6B0qFDft6ut89uETp1dv7eruGsh3XNPJ91R+aFPnFuD5JscStwxusq0rk/cz&#10;zmopRfB6z9fceHXhO184cmzs2FzlutsHV629rqcv2+a3NaoRJafM+dppqoUyOb+Phm5c6GyqWsRC&#10;OoGg7CUAyTQ/tNPMu5MCpCtxCy6yodj3uYP82dn/h3N65GJ91DXePUo4KOGm04yQKFc2tTzgCpka&#10;I1q5tH8hBELJtBxgLQiF+3p7BdJZipefeIVff+E/8M8Gfoa13gbcnAd+yvak+g+BVHIFN/MmcCpr&#10;bF03JSAp+NRSUzfVqFqtVozORYufJQVb6Tn3M64bh1of3zdxfsedQ2uUI+XVysHWguur4p77131w&#10;5nxl4blHTh5bvG/mFuajV6ZOH97Rv/Y2vxa1u4WAWKZ9bIrmfo3F1BrIwEX4XtP2IfVkEsJJi1c2&#10;jXaxAowQkGhohEiTwToSQULOLzLU8ybOz3+betTA6ja0nSbIu9z/7g1EtZj9zzRozxURzgzGLKBE&#10;6nmpExdHZJHSRZsESw3lgLAu2uYIQ0n/2ojv/fAmsp2CSEuk4+M5YKOIrevfRi7fC0BQniGcf4Kw&#10;fBjHTKdC5yTANhbwpYMKj9Iov0CY205QfDtO8Qb61u/m8OzXqJXGyHl9xBi0LHPXO24gDC2vPXsC&#10;z3oYGyJlWkZdZLKEELiuAuGCkWg0Qmi01kSxoKEr7LlriLsf2kEiS2ghEAQYanRmNrJx+H7iKMJ1&#10;XJCQJAletbZ036M1Qommk4q4sGI0Fl0LEUnS7LkQKFehG7oJzASvTR7lyflXamdOj05cRh5hrjIW&#10;t/7ehYqBtdWZgwcPjLyy/55tb7m7S0QRVmtkyt0yFTucjzw2ZxskegW/KyGITUis62ScdIi8ffUA&#10;e4Z7OTWzQK00j9fZS89d7yQaH6M2dvqaJwsvyNP/rh/C6x0kqteoxTH3rB1g16q+FLROfB5z5ncp&#10;zj9He5yaJhgJJuhBrf4piht+njs3buALB04xXirhux5t2/fQfe87mXr8y5g4vuZjyQ6tpeeOt+EV&#10;OqnNTSOFZM9QLzcMXbCsiE0dY6JLOg4F0DCS0w2PyAg8SbNb10EqjzPPvTRfmV84u2yu08tYJi4D&#10;sOQK5UK35auzaXdf2y0PbtgytKFjV+dA/gE/49xgLXphqvZfj7x4Pmr+3vL75I0Q638IjdYKFKVs&#10;VGPxOz/xyIvHXh7/zTjSJ7kyx3DN+/Cz7pqOvtxbN9/Q//MP/eiu3/ml//6OX/zQr9zxQJB125dp&#10;vAIu7uZzVtJuXWGQQbnymo7Zy7j+1psHBqIwiQ88fe7069DbuNmC151vD7Isc30HHMeRvhDidZUM&#10;o0YSP/OV4wf/7GNPPF0theHbfmTH1hvfsm5t50C+TTQz0Px8Qk2NMh2eS8WpiKXHz9YS9ESESQRc&#10;Zr5P5dHpM608RaY9QPqgZUJnewerO9eh1Ou8tZrD+ipvmLwsEMcx0pdku32cQLbUOtJLuKSj9yR+&#10;h4/w09JXILL0OL0ooV5/7w3Q5XZRzBRTE3FPkOsM8PMtugqWWTs014a2obGTESYC6zUFzkZQrc6b&#10;iGqpWqku6MTUhRRLETZNnIUXKLdvbVv7+ZPzpRP7J8dfxzGLQldm/S0PbnhHsSvT1lKktX/4+U8d&#10;eHVqZG9SD7UwaenPSJuCVQs6SaARY+oRSRyjrcE2J3ZrE6y0Sw4fSiqETC0FbCMCbZBCYIzAaBju&#10;20Ffx23U6+B6Ej9QxNaQ75a85d0b2Lgrw/mZEaLE4DqQ6JA4Al9m0w5Go0FrlPQBh2pjgVJ0ht71&#10;Ie/8gR0MbS4gnQIIRaxraBPRmd3Amp6bcaVHNPM4tZHfxx1/llx9Bi92icwCOtMg9gDh4eluCuFa&#10;vNlZ9NinsRNfYGNuO+v7bkdgEUmAQzvGScj2LfDW929l9dZVlCshUkgaYUii9ZIvRxoh5DStFNKQ&#10;Z0OMsTHGneXGuzt44N030iCmHteaIEngOlmGem+hp7gOz3OX7iXTiDDlOtaY1FS16c2WDlYXvLus&#10;tUTVeqqva37faI3jCDwhIEoITcLE/FRlbqI6d2VpRPNrHF3YVgZai4vWuDo1efLwI187Foc6TRlY&#10;aoyAqpUcr3uEOv3/pRYoEoOmlpTQJmWJcr7Lu3dsYH1PkYUwRFcWyGy6jlUf/OfkV2+8orJ78fuZ&#10;9m7WfOTnyV9/EzoMadTrdGSzvO/GG9jQVoWDH8G8+D6YeBKhY0ir1OkB1qbQBz4GL7+VG9qO8PYd&#10;O4itQ1irgnLofegDdN3+AEI5XEtHVaZviFXv/gjZTdeTlOeZDyM29rTz4LZ1qCaoSkxILZ7HWI3k&#10;QmSSFBYlLeNRClhFE8BCanMSRzHHvvX4ucbs7Cgr56AuB9HLE0U8LuikM1zQQBfe//O33v4Lf/LQ&#10;T//Ir7359/bcv/bjA+vbf9HPODcA6MRMTp4tHTv28rhdptWSvKHR+gcHWpewWoD8f37jyVfOHpn9&#10;eBKb6b+v9xcCJZXIBll3fd/a4vftevPwv/6FP3nw1z/8K3c8WOgIOlsA16Jo3ueCXcKVbpCLBqQm&#10;+2CvfkDQu7rYueWmge6XHjt9buLMwvQ1nikplQgKHUtAq1XIr+rVmChMatZeufC26FR/+uD02H/7&#10;N49/69ufO3Ly3vdft+6dH73hhtXbuvo9X7lCgJQCpSSZgkK2VThdOpROpIugRKVu8PZ8jKiaFaWO&#10;ktQjSpv0oIQr6VjbRq43R61RIyuy3FDcg1Lu6wM6FgpuG7vbbiInMkRxSK7Lp31tERWkxKvGBZFB&#10;SB/TJGOFFHSsK5ApOhidkJVZNua2UnCKr3v/rutyXXEn3UEvUaOBm1O0r2lbOgdx0+xVLL9bBNiS&#10;RZ9PIDYIJxVNZ7NZxstj9W8//+hUtVyrxJGupjEuooXREkgpRFtnJju4vr1t77fOjMycr5Su7UEA&#10;KYXTt7p4y13ft+WWFqBFuVqNQqMrOoysiWKU4yAdhbICodPyl9VpK7yOk6U8vcWoHKMEZvH2lyLd&#10;tMXGCdaYtCNLSzCQ9dvYvOohOttWE+kpEqOohxH1SNC3poOP/NxOfuAje/D9IqWFLCbO4Ps+iV1A&#10;qAWUrCGkRieSWtXgZuDet2/iJ/71bazbKalUXcI4RsoMUVjHD0rcuO0H6W7rpzH2SWrnPkeQ1JC+&#10;g/UCIkfjuwWcMABHQlBHi3PgT6G8EKc2T3z+MeTM37Bz+D562t+GkfNoNUW5HlGLXbKdhh/+2et5&#10;8D07EdZDYNFJgjaGOElSG4o4AalxPUMcG+p1ixM43P+O7fzAR3eR6wZr84DAUYowrtDVPsjuzQ+Q&#10;INJWf9E0GE0SbJggmp2FwpIGlluR5uEtSf8scRylgEykDJvVqYWBsNAI60y6ZWZnZ2qV+bB68TJm&#10;RaH7FZY9FwGtFGwZO3r2qaeeHz9+PFZ+Jg0db5YPsYKR0Odc5KJEaudwcZU+HVCq8RShrix9/76N&#10;Q/zwTdvIeR4LjRDqVbLrt7DmJ3+Vgbd9P16+/RKUaAFX+fTe+VbW/av/neyOm7CNOrVGndAqfvCW&#10;m7l/4Czsexf62CfSFmAv9bi1rTNUs+3InH2WtqM/xIfWHGDP+m3MxwIdVhFSMfC+jzL8/h8jaO9d&#10;8ThsKrql65Z7WfsT/47s1p3oWplSIyTv+fzgDVu5Y23/0ucNdZV6MosUF09DQkBsBEdqWSpGoZpl&#10;Q9EsG06dPJWMPvvMMZJkkoszUPWy69mqt1psrFrejJbrXlXo/Onfuf8H/uPn3vvHN7913e8Nber4&#10;mXy7/yYhLvadMNpE547PziSx8VuIi9a5ijcA1z+8RuuiZyusxebL//3lx7//Z2/Z2re2+P1SXsY8&#10;5LtFilIEXuAMdq8qDLZ1ZW5ctbHj1r3fOvOFb/zFgQMt4KrRvBGiFXQIl/OWSYkba6/J+8gLHP/6&#10;O1YNv/bs6Pnnvnri8IM/uutW11PuVc6UjUPdaNFRtKZMiPMn56u1UjhpjW2ItDvxkpdOjJ6bqC58&#10;52+PHnr6S8fO3fTAuoHv/5e33NTRl293XKGMTg0PUyZFpp5CrqStx+Hs+VephiVcx0fHzWWoBDsR&#10;YcYi1DZ/RTLYAg0DsTH4UtKxsZ3+7d0cOnqcOErYnt/FLR238ezkUyQ24aoy/mal8rqu7ewq3EgU&#10;J4Q6YmhbPx0b0kE20fMw/zTdM89h9Txedg22+82I4k4Kqzvp2tLN6XNnEMawq7iHZxeeYn5mNh2C&#10;1DXcsQaG8qu5qe02POExXZ1m6MY+Oje2NUEehFqTGMtF1WSReo7Z0QjmdDNlMmWzrLWcq56pnJsc&#10;mZOubmhtalKJpRb99Lqkb6McpdZd39NzbN/E1IvfOHXigQ9dv0sqIa9KaQnwA5XbdOPAm1ZtOHNw&#10;9MTcLKBnFuYav/HZ//bo//WBf7Fqi6duDFxPuLhAQiOJMI7ATQS2GiEzMdL3kWpRb2aRicGTCmMN&#10;kU7wpULGDtFchM7UYDj1xnJ1BFYx1HsTW9e+k71H/gyJpk0OEEUJdRXjZiU3vr2Hrbd3s+/5MZ76&#10;+lEmJgVZv4NIT6KTDGEsyHdYbr1vHbffvZ7uwRwQE5YSqq7GVQpRP0I208aG3o+ypvd65Nij+FPP&#10;E2BooluEtfiL1Q2R4OrUKFXIPDZupsV4GRQWM/YteoY9rlv/Jr5zaIRMNEIvRRa0oi5DsjnD3e9d&#10;xbrr2njym0c58uo0UUMhhYOOYjAxxkis42DdOjtuW8t979xB2ypDTUQkNsYmJSSKhj1Prxpiz/AH&#10;cJx+IhumXRHCRVYSvLEawoKRgrqMUa7AEQ7aakKh8a1CRoZwoYIwBi0MrtVkpIOnJJExJCYhKVU4&#10;lJw156amZurVKFxBa6WXgy7ptQzJnmdNtSZaxsfFstQigxKVRs+98spffXbvwK/+21uFcqCZBegJ&#10;S1UrDlVyDHgLKLHciUqghCKyVRbCMTyVxZGpfupH9mxjrhbyx8/sp1SPaDMW6Qf0vetDdN71II2R&#10;YzTGz6ErZWSQxR9YRWZ4A15XH0YbdKVMPY4pRfDhW2/mx7aPkz/645jxQyk0kFemG6wHZvo4m+Wv&#10;8su7/3f+VW0jp84fptvUUZ5L55veSn7nLdSOv0btyKuEE+ewOkEVOsmsXk/h+psIVq3D6gTbqFFp&#10;RBjgQzdt5kM3bl4aM2LdYLZxltg0lvzEFoGqA5xseJxq+Mjm9xapqcQIjj3x7YnK5ORJLkRxrcRo&#10;tcr65AqVEu+u92xZe8f3bHpvR1/ufi9QQ8uB1fJXoxrPjhyeqTXB2iK7+Ubn4f8ioHVZR/eTr05V&#10;v/GpA3/7zn92w7rOvtwd/7M+jBc4fQPr2t97T2dma/+a4l8+/Gf7Hp85X1lYVjIUK4CtFen1eiUK&#10;tbYNa20ihHCuxi70rS52X3frYM/L3zoztvOu1eNrr+sevtLfaG2iylxjbm6iGq5wDpmbrEbnTy0c&#10;H1jXPpXJe2uW/32tHFUPv3D+1Jf/+8uHrIEP/8odu7bdNrje9RyXFv2sSFmTdFMS5Uj8jGIqe46j&#10;s/vtDf13ipAw7ZRzJHZBY06GqE0B1gER2eUMGrUkoaFToFVYlWPtW4Y49Z1RyjNVOnuLvLf3Q8zF&#10;c7w2u58lte5Kr6YedGv7Nr6//4coiCLz1XmCtoAND11PfiiDnf1r9LH/TOfCC/Q042MMoE9kcda8&#10;j/zaX2H1O27gzDMzLNTL9Bb6eF/fB5mNpjhXHrnYJWaluzaBjkwn3z/wYdZm1zOzMA0OrHnTEJ1b&#10;OpqaCkNdG7SxOM3Sn5WkjQANQ3K8ga3oNCMSgas8qlGV1868NNVolM9mPV8bbRtSCiulELIpiBeL&#10;mikg3xHkrrt1Ve+3PnPwxPqdvaObdvcNX02nhQCppCx2Z9bufPPw9tETc08v3r8nz50pnY/LY1tj&#10;vYPEeEY0O+c8RSAVSmuMVOhGDG4Dp5DFCtPUhCyGjafdZbEx+I5EWUFYqeGXA2QxQ+J4uDpBiRp7&#10;Nr4DT+V44cB/JZSj4OQwxlItubiuQ1Co86YH+rn37euolxs0Gg0wWzEmwc9LcsUsCEOjMU8pmsdx&#10;FMJ3CYQgiudRup9dQz/Czq0PYM7+GeXyCbIC1BWGsaZ1VpOd40L0VJPOqJ3/PJt7vg+59UM8efhP&#10;qEVTZINVxCaDU4sxCHp35PnArm1EkWB8JOTMsRmqpQbSuhQ6HNZtKdLX34Xrp9YnSeTgWR8pFohk&#10;mST26fS3suf6d7F61c0kCcjExQYQ6zqykqCjGGPT8poUIGxCYhO0TP3MbByj6yE2TFBGYKXESoUG&#10;FkiQEvJzIXv1KV4bP9QozdTnjLYJF3dlL4/9utp4vrx8GAGh1Xr0xGOPPj3y0EO71t16Y2AqSTMv&#10;0mKs4EQjYFUtYke+mj5etrW3TqCEy3x4jkC10ZFJb/HAVfzc3bsoBi7/91OvMlePKBgDSYLM5Mhd&#10;v4fcjluRTS9layw2iTGNOsZoqmECQvHT97yZn945Qefxn8CMH8J61wgDRNr4aicOc8fg/8lv3fO7&#10;/Pp3NnH4/HHy1uIZgwoytO2+jbYb7lzyNkPK9GFMYkyjCsYw34jxHcVP3r6dn7hjJznvgvSgHI1T&#10;icZTDy9x4U70JJQSySuVHFWTNhqJ5g+l6zJ/fty8+td/fSCp108tA1rxMpC1aJ7TqsHyHFcGD35k&#10;17Zdd63+QGdf7kGpRPFa5lRjbFyabZw/e3Q2bLJZUQvIeuN1jS/1sY99bMUf/Pqv//o1vcHbf2Qn&#10;j3zi1eU+WstFd+75UwuJkGJm1caOTX7G6fyf+aG8wOntXpXfOby5S06OlM4tTNeiK2oULhy7bGHB&#10;3DjUzrZbBja09+SuuxYmTjlSZQue++p3zp6pVaLaxl29g46rLjsLVOfDyUPPjz1z7JWJ003WbZEK&#10;XqKA40bSWL+jd12uGGxYzFtMYhNNjCyc+8ZfHHju4T/bd3j33av7P/hLt79p7XU9w44jlbgwd1/I&#10;4bMXQmqNthhtaIT1ZOxotb571Z2eEKCtAZUCBxFa1JCP6FCp2eUyViuxkHcUbW768XI9WWqTIeOv&#10;TIJr6cn2sj2/gypVzjVGsIm5GNI2h2/P9Xhzz3380OCP0xcMUCrPk0SWLe+9iet+KMCb/reYvb+G&#10;WjiNI23TcqCpIU1iGN+HjB8jWLeemdIWpg6MgwgZyq1lXbCBaTvBZDhxwd/KLlurA2sL6/nI0D/n&#10;pvZbKMdl5sdLrL93iF0fuW4pfHohShithSSkgdpY0u4wJbCnI/TzlfS8eWkQbMEtcPj8vvDLL396&#10;33x56rTrO3bt9u5V/auLa9zAkY6rUK5EOeKCL5MUIlvw/OnzldnDz5+f2HxTf7/nO+7VAH6zKONo&#10;baqnXp061qjGDcDWGw0TdLbHGws93f1BrkdlAhkpi3QcXCHTqqAU6f1gDcp3MEqSWIuSMl2FC0ia&#10;mjzR7FZMkiRlIfM+iRI4JpVDI12624fI+d1MzJ6hEYV4dJIt2DTI1wQoxyO2ZbRTw88FBG1dBEUP&#10;4VlqSY1GHIP0UYGPUA6R1pjE4iUe12/4Xm7Y8g682W8RTz9KNk4bJxD2imwp4mI9w+IKREiFJwJ0&#10;5RS9nXciC5uZLR9HJGWsDSGqot2EyPPROosRKRO8bmsPG7f1s2lXO6s2tOFlfbSsEesYgUI4MVZV&#10;kNbB6IBcsIo9m97PmtX3gvVxbNpYkUiQYZ1kvIKKU88QbQwYg0Pqb5YI8ISLbkQkpRo2TNkjIdM8&#10;UiMENQVeZBkbOc7X45c5ePZQafTY7NHyfGMSKDW3MlBrbmELC4JoK4DjLG22XhfL1QLLy1FxtRol&#10;MLD2TW9eLUUzrLx5P0YIKolilR/RoQx6mYGpRKKJqcVz+KqA7+TSVb+U7BnuY8dAF5PVKqfnylSi&#10;OG3KiGNsHKKjdDNxRBzHlMKYUBt2r+rhVx64hx++PqRw9MfQYy+n/Mvr4VokqRFu5RxrinPcuedH&#10;aOiAwxPTzNUaadduEmPjCJvEKdBrHksSJ9TCmEoUs7W3g1976y38yJ7r8FvMUkuNccZrB9O4rqZZ&#10;qgVcmdp7vFzJ8VotgyPsRfYx0s/ywic/NXb8619/3ETR+ea1rDa3Rguz1aIavaDHes9P3bTrPT95&#10;049dd+uqX8kV/ZvE62iuSiJTGzk8/dLTXz5+kEubzRIu7ex/Xa+3/8jO/6UA6JFPvHrFn3/sY//+&#10;/xNA6yLgcu7YbLWzP6/7Vhe3Oa35BxcjaBvVk0gIIaQU3zVqVo7MdvTmdvavKdqzR2dOlucaMZd3&#10;m2+9QZfo1rCeqLXX9XT2rSnuclxVuJb95otBplaOFvY+dvrcmu09xc6+fOdKfYvG2OTUa1PPPf7Z&#10;Q09VF8IFoN6ySlkSNM6OV5OeoQIDa4s7HFflK/PhxKtPnX32M7/z3JOlmXr4wV+8/fZ7vn/rrdm8&#10;l11pP4tWWIvCZmNsumnL5Nn5cy88dXh0W/9NHUMda5yGrl9gWKqp1khuaI5WLetfKQShSduKCk5a&#10;unCzDu2rC5TPVZg8NIP2NB1eJ7sLN7Mlt5WslwNX4DiKgptnILeKGztu4f39H+aB7neSd/MsVGep&#10;lizDb7+e23/OUCj9JBz+DNLEiEBhZdoBZ5vaJhwJSiAWpvB4ksz2zUyPbWT2+AxGVBkoDLMrt4f+&#10;zCoSFVOnQmQjkJBxAza3beXBnu/lff0fYn1+E6WwzMJkie5NHdz+CzcyeHNfE1RaRmoNpqIYR8ql&#10;labwFdQN8bfL2HNRymYpgbIC13H57IsfP733xJPPJ0m04AWOXbe9Z7hvuLjWDZRyXYVyJErJJb2W&#10;EOD6jutnHfHy4yPnlJLJ0ObOHiFW7nxdBFnN+oJo1OKFkcPTh+Yma5VFsH7k1LHSm26+vW+9U9zg&#10;BRknyTi4icFYi1UytQtohj4nEmTGRUiJss2gY2MwpLoha1KHeFcqTCNBuODmZVPo7SBoIKWmu30b&#10;fV3Xs1DZz3zjBazOIISL52s0GksbruohsYJYLBDGGm0dHCeHlE4adZSAMAphQtozPdyy48fZtf57&#10;iccfhfN/C7YdRYSQaafptYsZBAiZ3ucIbChQchZhR1g1+B66iruZmXuBar2ElgMgA6RdwOo5XGlx&#10;jE9Yq2J0HWk8hPZQOCiTw3FdtAzRRhFGWWo6or19gDft/CdsHLwDYV0QMULESOmgtEGfL2Fn6zhK&#10;YZsNBwpSM9RUhIdrJFRDkloNGZs0cUAINBYjIYMDc2VONsb49sKLTM3Nzpw7Onu0UY1ngIUm0Ko0&#10;t1rLZGllV+clk6PIZrD1+iV624vGR2Pi2syMKQyvub5309aMidPO5WbePPPaITaC4SDClfYiVssC&#10;jvSpxSVq0RxZtx1PZZYuz9rONh7auo7dq7pxpKAWJTS0JtKGuBmu4DqKzmyG29b087N37eJf37OH&#10;Hf0FVDhGdOIziGgC6b/+qV8oMBFo7dG98X3cv+069qzpQ1vDTC2kHiXUEk2oDVGSMr2JNviuy65V&#10;XXz0tu38m/tv4cahXlof23I4xdnyKyQ2wnOzzbaa9GQGAk7WfZ5aKJAYibtoUCoEVirmxiZ4+vf/&#10;72+Wz5x5ueU6VptzxuLi3LZUqTwg2H77qr6PfOyuj267ZfCXCx3BnUIK//XOo1EjKR1+4fyzR/eO&#10;n2vOT63asFbG9LvqNvz/F6D191I6bLFJaI1tUMuFlElsosc+/doLfauL29bv6LlfyhXKcRZbq0Rh&#10;rRyV8kU/yBWDrOPK78qsU0rhr9nW9f63/5Ods3/5W89+sVaOzDLNgmk53pXocn3wudFjm27oO+Fn&#10;3H4hrk6XSiXUrrtXb3jpsdOn9j52+vCqDR392YKXWway9NiJuf3PfvXEUxMjpbnL3LhL4O+lx04f&#10;6FtT/Eq24K15+kvH9j778ImZu9+7dce937/tgfbebN+16HgWy4fKkTiuJGrEpdMHp4+cHRub/Ppr&#10;ny9u6du+LiMD6rqBcAUmMSSHGsiNAXJLkJ6V2C4Rxq6QzEYx5xshG90MAkHn5nbe/Ku34PiK04+N&#10;MNOYIVfIs6N4I1vzu6jqUuqRhSAQAVmVQymXUDcozc8ThbD2fTdy18826Ap/GnPi2RRY+bL5GJtL&#10;ugCQaYaenBtjdc+vc9fP/DZPs4Gxbx4nTiYptLVzT/v93Fq4nTk9Q1mXMdqSVwU6vC7yKocRhtnK&#10;HPX5Or1bu7jjl25i9V2DS7sZr4WM10PU4g2QiirSFfDROuZYI3VXV6nhZ87Lc2r6ePLSqadO1hvl&#10;yeYA5biuTKQSRqmL9VnLJV9DGzv7rr99Ve/TXz52av3O3v7B9U0V7uWusARphfQCJ5Nvz2RbObtG&#10;GIrfevgvHh9+z08N71Zqj/Q6ZCIlssUhWyEwiSaq1nEyHn4uk7qQL7Jl1qadcFJiEpN2lMUafW4G&#10;11MknW0kwpKJPTAW7cb0d6zjHbf9JgfPfJvXjnydWjSONQKDRjrzzdBkD2kySJnmR5o4Zcpc62Bk&#10;iBIJ21e9jZ0bP4DO9hCWj5KZe4ZYgCsFsZW41/JQLp6kSyS7BqHaQBehOoGe/DirB3+Y7rv+jENH&#10;vsLLZz9JNZyimKwF8qk42l8gmxGYKEscOgg3QbhVjIhBSxJt0igh0cWOrR9g18YHKVAAFNLEhNSJ&#10;lCSrY5KRBernF8g7XgpoJXjKQViITQJC4KJIqjWSegMR2+YgJTDNe9+xEm+2xoHzx3hcHmA+mjeN&#10;Sjwf1nS1ZVJc3PTy8c7U6tegXlwaD+Pm+zQAv3r+/N6XP/UXjwzfeMMPBvkMXpM6VNbiCjhcy9Dh&#10;am5vq+CKFGxdeHQ1Bb+d+foEJ+eeYX3H7eS8C4WOrOdw/+bVvGXzamZrDU7PlpmpNQhjjacEnTmf&#10;ofY2+vJZZOvzk98OW/+A8IV/ilc5glNoLjKvUigVzX6PpAShtxt3yx+CtwYJ3LG6n9uG+xhbqHBk&#10;aoGzc2Wm6/U0IcP36Mll2NzbzuaedjLOpVPVQmOCU/PPYWRIMdOH1slSjc+ThsnY5amFPOVEkVFm&#10;KTnCCEUUaZ76oz86OHvs2GstjGR9mUarNbLNAfzv/7lbbtx11+qfyrf7d/9d5vYo1I2p0XKVlZvI&#10;3rBy+IdktJrIUCyjmlcKllb1SszcZG16w87eDdmC13PpeChEkPW8+cla5djeiclqKaxnC57neMq5&#10;3Mr+KmDLK3RkVsWRPjJyeGbGGtvqOaJXoDwvYuGmzpWT4c1dmZ6hwnWOK7PXss9swc/EoZ576kvH&#10;jm+6ob+joy/bvXjsSWwaYyfnX/3qx/f97YGnzp1qrkwWH57F8mHSiiriUNtjr0yMPPbpg3sdV6kP&#10;/Ktb33rH92x6R7bgFa9eVmpBsM3yoU6sPvrS+IEXvnbq1STWpflwzq7u3NC/oXurH+rGYhQYIrSY&#10;ikGs9pB5dZFFnZSCBEs1jnGlXCohZroChu8YxG/3mT9RYmFsgVin+Ya+cglkFl9kUNIhNgnVaoXG&#10;Qp1cX4Ebf+IO7vgJTUflX2JOPNmMhlnsw77CMy1TzypRX6DYfZz++x9EspGZAxNUyyWMsijpkJV5&#10;2lUnnV43OVVAImgkIZWFCibSbHr7Wu7+2C0M3T6Q+ooB042Io5UaDSvwlLzgLB8ozFhE/GgJu5CA&#10;K0EKXOnjCMknn/7DU88d++azRifTQOgHjt10Q9+6nqG29V7gOI4rlyJuFtmsFjZWFtoD7+BzY+dq&#10;pbC6fmfvgHKutNhI/7heiiZP7J/YP552vS756oxPTiRbd+/MrPfaN7lGBk4hc2HElGmQMyYtH1os&#10;ruc1y1KpeWb6c4Hnpp2kWqdeYTLUJA2FyWbIBBI06ERiHYsQdVzp0te5lfWrb6OzbZAonqNSPUe9&#10;XkbKBEfV0I0yJD4kCp2UECzQ1TbIdWvex+3b/iWbhu5DihwREl8vUD77CL6aRTv9KMdFWXMVd77m&#10;DLpMnWmb1IswVVANKmaSmt5Ikt+Dl8kx3LuaNf23olQXs9VTVMLjWGceK300Hgk1hF8GBfWGizGa&#10;RqNGxunmxk3v5+6dP8aGgRsJrIc1LlYmKTOrXRwni12oEZ4ZI6tcpONhmsJn1Sz1GynSOKRaSGO2&#10;jG6ECN00ylViKYtSRZpoYoZ9cpQnpp4hNI1o/PT8idHjc6eA+eZWao4zlZZSU/o0u5epTCfJ8ry7&#10;lZgtUZ+dLS9MTHRtuOf+4XSZodPoKVK91njkkJWGfjftsDStXuhCEPgFytEk4/NHyDpFsl77JXd2&#10;1nUYbMuxoavIlt52Nna3s6qYp+C7rDQj6PwQ5yOH2olnccI6Thaks/IQImXKYlkN1QkYr/dR3fWr&#10;tK996KKmFyEEbYHP+q42dq/q4Y61A7xp3QA3D/eyvb+T/kIWdwU7nMnKCY5MfwuhNMXsINbopbHZ&#10;k5YFrXh8vo1zoYcv05Khbd6fVvkc/NrX5l78wz94JK5WTzZLhuUWNitsmb9kU6zu/+jH7nrrrruH&#10;fz2T93b9XQHC/GRt9IWvn3phbrI637x3Gi3MVtIyV73BaP0DieGXi8v1CqsgF/COvTx+7ukvHfvC&#10;Wz98fW+Qc7tWAAhi9dauvvaebP6Zh4+fPPT82OSN960dXrOtq+fKE87Kr0zeHdq6Z+BNB546d3pi&#10;pNQqIlQrgK3l3jHRtz9/5Pne1W3bhzd33q8cedX6tlRC7XjT0KZnv3r8wLMPH39xaGPHUJBz26oL&#10;4fSJVyef++KfvPzo9Gh5qgVkNVYQNy6hi1o5qtXKkRza1NH/A79w2/f2ry3e87rocLHo7p2KnGfP&#10;V0Zee2701UYtngP0+PSZ/X/zwid6dg7tuTnrBlRNI+1ANBY7EmKeKaPuL0JWYau66bUErpTUY83B&#10;uQrCWlY1M+cy3QE3/cRO1j2wmsN/e5Izj49SnagS1uI0XiQF1LiBomtLJ2vuXsWmd26ga3Mbev5h&#10;otOH0r4xV6XxF1d7hIVFKrAJxGcOU7zpJe77336GzW/t5cBfvcr4y5OEs2FTv2qXOuuEEgTFgN4b&#10;V7HlXRvY8LY1eLkLj8RsGHJgvkJFQ8FTTRYBCCSibtDPlDFjIcKTWCmaP/LYP/FK7TvHHt0fR42z&#10;i/S+1kYhRagcqaW6UCq8HEDoGW7rvvG+NUPf/Myh49fduurcphv711+uNLwoiq9XonJpprEYNtva&#10;iRT9zqf/9IVVP/qvBt7ieg9k5n3f5HxQMr3MMmV8XGOxtYjIreG257BKYI3FWdRzAXgOSZR293n5&#10;PGHYwJ4+jxjqgqKHcBXCOhgk2tZwpSVwHNb13sn6vgeIdIWGmSDRc0zPjFJemCcTtJHP9lHMDZHN&#10;9uJ6AUpGCJtgrCFxJVkDTnY92XU/xty+PyDfPYGjmhGqQl5+nBctwOqi8ybSErRsp6HPU5M30Tbw&#10;DjKFgCTWGB3QmV3N7ds/wO7N76DWmGJi+gCjU68RmxjwMNYihcJtzzHYu451q/ZQcFdjjUAKjSBZ&#10;okoSDNoafO2TjFQonThNMZclRqTgREpc2xS9S4HyPUQtIpwuYRoJSjppY2Xz/aSx0IiJy3UWcvDs&#10;3GHqtooQhPVqvNCycGu0MFrJNetpMhlLqtVa7IhuHRPD5ljuJpXK2eNf/tLnn1+zpvu2j/7YJqMF&#10;nkoBoSctoZF8Z6GABXbk60gskV30azNgJF251cwxyt7xz7Mqfz0bu+/Ac3Lf1eQzWT7O0bmniLvz&#10;tO/6cczLnyJ//AxBr4OXTXAce1EgURRJwpKkMWMo5zcxf8uHWWh3OT/yabZ030lnbs0lMTnX8qrH&#10;JY5OfYeJ6hG62obpyA6kprxNH7ZAGuZjh2/NtXEq9PFFM9ZLpL5ouHnGXjsUPvEff+OJuFY7vmwx&#10;vlxisqiF9n/01+++f9utA7/qeqr37zqRW4utzDcWpkfLNS41u4Wrh1e/8fr7BlorlA8XB/tWu/8l&#10;puipLx7dt2pDx9duuHfN+6VauaOvrSuTe9sP7dix95unT/ztH7302tY9Ax1vfs+WrU3fqdcBNITq&#10;WdW2I1vwC80VXsilnlrLE+uXumzOHZud+tr/ePVv3vXjN3T0DrfdrBx5VWF892Ch/03fu3nNl//b&#10;Ky/sfPPws139ua6XHjvzxDc/c/BA84Gpt6xMGstq32YZaFWA42fcKA6TGZ2YinJk/nWcgUXPJRbm&#10;w5kXv3X6qZP7p04trYistQfH9j739SNf7H739g+sU1ZihEnLY7FFv9xAdHk4b8ohchIqBmQqwc65&#10;DgthxAszJWJjWJPPLmkTOje2c8cv3Mief76D+VMlFk6VqC+EqWlqwaW4Jk/Hhg68/IVVtSzcj137&#10;q8Sv/Vscu4DMypT2N5dYhTavbWpfYSNLXPeRgx/FyX8AgWD47i6G7rqHuVMlJl6eonS2QlSOsMbi&#10;5T0KQzl6r++ic3MR5V6M3yfrIS/NLFC3gs7Awy6W0jISEkv8dAW9v57uW6XZhhmZZb46Yz//8l8c&#10;mJgd2d8y0cX1Skx5pj5mjKlLKXKyRZd1GSZW7HjT8LpXHh85+8I3Th0f3NDem28PLnvNk9jUZqdq&#10;o00PLkMaOGu7urvE9NR0PDE5Uf3rFx9/ZfiWwuobQq7Xa7ul62UwWmOVRBqLjA0mtsTVOk5bFlyF&#10;0TGBTMtZOorB8/ACnyQOqUkJMsaeP8lCYw532yZswZARCRBgTA4WGzFdg7EhjuORFxuwCPrye0Bo&#10;IDWbXVydWWuw1scIh5gaDi6OcLEixOu7ha6tPvNP/Wt0f5Fc9zACe8UY3eXt0EKK5lcolw4TJuvp&#10;uO4hVFcfOhY4sca6ikSmhqJtTgdt+R76stvZMQxWWJAxqRe7xF1y+wVtEozVGOuihY9M+0tIjAuu&#10;i1moYI+P0EUG7RTQ0iJMHZvEKKlSF3gpSATIKMJW6rjKQ0qV5iDKNN7JaoutR5yYOMZ3vGOMlEfw&#10;AodGNQ6jWlwCwo7OjqTRCHW9Vgu5OKLs9YiXl4/nccv46QCuDqOjL/0/H/9098ZNP77xvvv7GrUS&#10;nu8gpcRXlsRIvj3fRmIlNxaqBMLSMBfAltaGjuwQgVdgdG4/50r7GWrfxVBxN21+99UF2yZionKY&#10;U3N7ma+P0lNYzaq2DdTb1jHjucR7P0n+zGlELo+TAeVojIU4UtiqgSimPLCT0k0/SH7VbbRbmJw/&#10;yjNn/4LOYDVrO2+mv7AZKa7uE1MKJzkz9zLnFvbhuT5DXdvxnRyJjhbJd3LSMBE7PD7fxolaQMZJ&#10;TWoRIvVqEx612Wn95O/951fqs3OvtYCrxjKZiWmpGvk/9G/vePPWmwf+zesBWdZijTZGKiGXV4yM&#10;NvHCTH2uUY2jZSBreTXoDbD1D8lotYCt1lXQon9VaxeiE9YT5yt/+spjvcOFdcNbum6/0vveeN/a&#10;Das2dLR/5U/3HfjTX33iyQc/snPrlpsGVr+uEqIjctbaVpf45QGarWzW8tVb49DzY2eB//HgP9kZ&#10;Dqxvv81xVXAleYhUwlmzrbsv1+43/ua/vPCVhZl6uYXZa7SAreUlw9ayoW0Bqo0T+ycnPvmfnvnE&#10;+372lnD11s4HPd/puDrIbCbTSFiYrI9/54tHHn3hkZP7rbX1ln3KanXuwF899V8zHV7X992z8YGO&#10;um2QCINwBTbURN8sYT2Be0sOMgJCm7JCQtARBEw1GjwxOcv1YcjOzvaLaHQv79K7o4veHV1Xp0OV&#10;x+jgh5gcG2HwzB/Qk6vidoj0ipn0thItRV5rBXresLDgMj3wINmNP8ZArn/pxhYCOte30bm+7Zru&#10;E20sx0plXplZwHE8erIB2KYPfk5iY4ifrqKfLqcn1pdLWholHP782T8ZefbQN14wOllYXgqeHCmN&#10;Gm0rUopuIWkC0suvljv7ch13fM/GdZ/7/Zf2bb154OQN96y5fiVvLSFg7nzl1KtPnn21PFdfFDsn&#10;SZLoifEJTdp9pB/+9jdGb75+44TKJZs2jySZbF8/tquNmASrDZ7jI4QhCmOqZyYp9Haj8h51EyNU&#10;KpBX9TDttvTAsyHCD0g612In5xFzR/G2DSNWdyB12oJfc236wFmBaGpxjbGpBgmBJ50L+hhMiyGs&#10;xtECx+QJHUPDSAKZQVuYTfqYdNfSPvIEZn4aNbgWUSxiE0NAqiHDetCQIBOE16yF10vguIQqTxRW&#10;iUf3MV0ymO63kDFr8WyOxA0JpSROFKZRI3AkKJfYaBKR0noOEld4KJt26sbWoGQK+CUOktS7Sy4W&#10;yqRIz8eR84RnpqE9j+P5yKiOYxKUp4glNKzB8Rx84RJNL1CfLyMcFyfROMaS5Dy0NWRisJUaC40S&#10;c16Vlyb30lAVsgWPykKjUqvEJaA+Nzu3yJi3MuXmmgfNi1mtRX5wsRLQaB3Po9m5fV//pX/9Z/wf&#10;/+nHNr7l/q56tYwfOLiOQghLwwqeWChQ0ZLbimVy0lA3FxIetAkJnCLrem5mrjrKqbnnODr1OG1+&#10;P925dRSCXnwnhxIeFkOU1KnHc8zWzjJTGyGhQXumnw29N+K7eYyJydkccvVDzAVF4tf+hvZzB4jq&#10;IYjm9TERSZBj7vr7aGx7N4X2LThJjBGW3vaNtOX6mSid4Plzn8SXWTqzaykGg+S8TjwnzYbXJiaM&#10;K8w3xpipnaYcTuN7Wfo6NtER9KdZqSYFWRkBGQdO1gMenStwPnbJOmapuSaOYuIEkqhin/it3zoy&#10;9vzzL2JtlQt2Dotb0lIulIDz4Ed2XnfdbUM/7wVq4Fovr06MLs3Wq1JJ2dYZXEIhxpGOK/ONchJr&#10;3TIv6jdYrf+FGq3W/7fotVYg8ZeAjapXY6McWV29tWuTFzhXnAnz7UF2++2rBsN6UvvKn+47XJ5r&#10;lIY3d3W5vromsNioxrMHnjr3zOxEtcTK4nOz7PiWd0+K6dFy/ZmvHH81k/dmHFdax1OB66nM4krA&#10;aJuEjaRSnmuMnz+58OrB58ZeOH1waqQyH843B7xqy9c6UJdChPZCzTteYaVw0XmrzIfJi4+eOjyw&#10;rj0udmUHHE9mxdVmbGDsxPzhb3320Nee+sKxfdbYRb1GnZZ270p9fvLo1EFzw7o7N/Zl+p3YhOly&#10;3JWIcoI5GyEyCjnsp2xXYpsHaSl4HkIIjsyVOVOq4CpJu+8hr1FWZ4GpeoOnz8/wUtkQde/GCIVz&#10;7iDMNDAyACWbq2BBrF0aZY9wLGJ+Psf02ndT3v2DHGvAiTmDLwOKnsvrUfWdq9R4/PwU++cqFDIZ&#10;+rMZhLUkBkSbxCaQPFnGPF5K/S18iRUCoQ1ZGfD1I18qf+aZP/7WQmX6aMt5XWQqrVTSbtzVt6bQ&#10;nRlSSkrZrBVc6Rjbu7O5s0dnxs4enZ1et72nO1vw88t/vzIfTj7/tZOPPP/IydeS2CzeWxfZhADu&#10;1lsGtujh0t1+f3fPlrAHP5I4UkLgE2PSHD1H4luBTRKiJMKREi/wQQq0BKsk2mikMWgBUZLgCIFs&#10;yyHDBDm2gIostGfBl8g4QSSLgdZyycpCidT93CiZasG0wbECRygckU7AoUnQ1HHxUu+y6iy1b5/E&#10;nI1Z6OvlULZC++Q07QshlKtkch7S9Zo9WArrCWzGEoURsZGoYgERRogT54jPTTNhEmZ676Ijew/e&#10;6RBRq+IVHRzl40mJUJKkebyuVLik5T1pwQiLFoJEG6SxOEIgrEFom25JOoFKJdGVBsmLJzAjsziF&#10;HEEQEEtS931fIRyF1ZbAcXGtQ31ylnB2AS+2ZJVDhKURKFyTUhBmoUZ5do7DtbN8sf4009EEQdYl&#10;yLh2drx6+vi+iYNxpGdJOw4XNT2tJadkaXJ0r5ILerFW64qbjqK52TMjk5n29o2d69bn4zDCJBrH&#10;c3CaC76zocdk7FJ0NJ0q1StpK5rxQhprLTm/SHdhDYVMN1FSZbJ6nHPlVzm3sI+z83sZmX+ZsdJr&#10;zNTOYEVMd9tqhjuupz07gBQKYxTKZJFWEFgPMt3MdQ9R7hxANBcTJtdBZXgX49c/SLL+AbpzW8nZ&#10;bJPqS7A2xpE+HblBOvPDSCmZq48yUTnMuYX9jMy/zMj8y5xb2M949TD1ZI580Mlg+3UMdGwmcHJo&#10;m5AYi5KCHl8yFWp+/3jMFyezZP0cGWmXWO16LURbh6hR56n//BvzZ5544pmwVJ1qXr/WjtHFBfLi&#10;s+3e8T0b177lB7b/ajbv7Xo9493EmYW5ybPlcntPNudn3EuqNGEtqRx6/vzLJw9MneaCEL9VoxVf&#10;Ruf8hkbrH0Cj1Tp3Ll8JLY8GcF5+/MzR9Tt6v33DvWs+cLUGIi9wvLvfu3Xnqo0d7V/57/sOHH1p&#10;/NF3/fgNOzfd0H81dstGDV2dGCnVrzBQwKVBqouM1kUZiV/8471PAM/fcO+aDf1riv3ZNq8glVSN&#10;atwozdQX5iar85NnS9PjpxdmW1Yh0bJ/R0IQb+wudhQynvPSyGSNi7shadG6JS2soDTayk/8xpNf&#10;uuN7Np26452b3tnRm92cKXi9chm3rRMTTYyUTh98bvTlg8+OHjv56tToMiatVQ/mWGvDsamT3/hP&#10;X/tl71/d9xsPre/YEFRtHeV4iILC1hLiR+awFYNzRw6RlVBLma3EaDp8j0xHkXPlKl85O0GHN8Pm&#10;Yp71bXm6fO8SsaixloUo5ky5yvFSlXP1Br5SDBc7aMt0klz/k4xlXLr2/zmFM6OQy4CfZo7ZRoyo&#10;xdRygyzsejtc/358fyuFcsDJhZCjp8/Rn/HZWMyztpClK/Bxlo1CiTHMRjHnKjWOLJQ5XwvJ+z7r&#10;O4rkXRedGIywqE6FrhmiR8uYp9LKnMy4GCw2jnGM4njlRPjJ5/7kmdny5LEWAN+qk7LnT80vHH1l&#10;4sWB9e27hCfar8XkJ1f087c9tHHdp/7PZ545vm/ieHtvtt311FKbdnUhnH7ukRNfefILR/dFjaTV&#10;V6e15duu39HbedNb1j1QbC+s3Tv9FEER3mX2oMrg6pBcPouT8TGJpiYMjuchQ008W0ZqcIoZjCMJ&#10;bYJSAldLPOOAq4h0RGgSzEABaiGcOIt3cgy5uZ9kXSe+avoztdQrRLOL0eoERyhYlF7aNB7IKJCO&#10;g2M81JxBnz5J9cwkMtuNNxhzXXEPxXnDycFPMzl9jsHZMtnSDCLXhlvsxssF4KVWCU6SUJubJToT&#10;ISol6knChNfOVMdmru98F516I7anAaNTNE4tEGxfh9mQR8oE3zpYIYmTBJmkGkehFMqCMCYFqkIQ&#10;YTAqBWcuIKOEaK5MODaLPDWLkhJWddLwJCZJcCsa0+bhC4fYGDzhoGoJulzClKr4ViIk1NGYnIeI&#10;EyIFaqZGZXySE/EEX7d7GSmdxss6eBkH5QodhUmpVo7KXGpqmVwEsF4/q9U6NsZcptlp+rUDe5/8&#10;3d9tLIyN/uANP/DB9UYqUSlVyWR9PMfBtXCmnmEydNldqHFTvkGXpwkNhAZia0lMgkCQ8drIdXZg&#10;MCQmRusLdlFS+LjKRYhUx2lsgtEGZQMUXnMwtyQk5EUeN7OZ2YEc492bUFEt7VZ2c+TdXjrdIVx8&#10;tI1RuEjrkIgQS4jWaaB4V34tvbm1JGgSHWNsWk2TwkFKD1c2G0iax7lINxVdgRTwxbGI3zoY8tpk&#10;wnVdko1tGbwgoNaIaNRDnGyWytQke3//P1BMRoPefr/r1AynW6Qsy9kkAajd96zuu/+D238q1+bf&#10;8npA1vRoeeHIS+MTa6/r7sq3+5kVyYlaXJ0Zr8wt2/8lyQJ/n6DhMvnDr6uq9o+R0RKL4rxLyxHy&#10;Wj/Y1U5Yq5/WYuZSljSPsA0obr6pf8N7/8XNH+1b3XZNXRLGWDMzVpn/5mcOvvras6NTd71ny5o7&#10;vmfTjmzBW9mbS9v49MHpx/+vn/36HwNzTZ3W8u6NuKXk2aonWymIM9v8t+96KpCOdKQUSifGRI0k&#10;bgFG0Qr6q6hl8Is7sn7+e7avvXWhHh3+woFTh1cAqK0xCkHLsSwGguZ2vml4/XW3Dm5v780NeoHK&#10;RaFOynON0rmjs2MjR2bGTx2Ymmh+xtqycmXYcprcxWujlNN10/b73vnPbvm5d6wtrPHrhGlEi1TY&#10;Ruqf5ezI4t5bgF4X6gYbpxompxkmXYsTxqs1Jmt1tNZkXEXBcQiUbPpwWapJTCVKcV4x8OjN5ejI&#10;pMJQx1pc5RJxDjv5ZYrHvkJ+7DCyVkZYi84UKA9spbLpbjID9yLVGuaiAol1kQLKYcRotcZ8o46x&#10;loxSFJqO6BaIjKGSJNTitGutPeMzWMjT7jlY0/QnyQmssISH6yRPVhGno1SfE6SdejIxuEZxcPpA&#10;9Eff+c0Xj4/s36t1MsOF7qBaC/ARgNvZn+v48C/f+QNrtnfdJaVU1zI41itR9bO/9/wX5yZq5Q/+&#10;4m1v7RlqWwPWlmbqo88+fOLh7/zt0Zcr843ZFrZ0cZ8Abs9gW9f3/NieD3UOZt4TN+KgUYuJqpq7&#10;u9/Cg/FO2twsTuCh2nOErkSZlKmJhUZai+u5eMU8Ju8TuhaBwtekDJe1eBq0K2nYBCkVAQoxU6U+&#10;PUMjKwj6u/EGuzDdeRLPSd+zaRsRaYNtZilK0RR5RymzoctV6q+ew44J2rMG05+llHfwbUjGZpjO&#10;nOC10sPUZ04zmMS0LcyTSQx4HgkWX0nwErSNYSEmiBwabQHnOgpUgo0MFO5htXM9WZMhiipoV0I1&#10;wE6WsGIBNdyBv2EIkfcwArQjl7DxIrrQxqaieCXTRo9GDLMV4vMzhBNzyASyXV04WY9EpKVRZQTW&#10;FbiOIo5jEiRebLGlOvHsAipJ388qRYzB9zwaYUhUquLMVRmpjvEVsY+XpvaiAsjkPTI5F6lEfe9j&#10;Z77x9FeOfweYAKaA6eaYV+Fis9J0ksxkruEGrIvLjEeLY+NF4zlQlK47OHzXXd93/7/5tzfle3pV&#10;WC2n6QAZr9lpK6nGliOzU6wPKnz/sM+2gsJXUE0sNW1byiBNJnTpO3bJhwoL0joo6yEv4g0untck&#10;CiMSatEstXgOISR5t4uM05Fq3qxeofhiiEWMERcIpPR5lRcJ5JeOpukhYQFPCGIDz81o/uBkyHPn&#10;YwIrWeUpMkqwoa/I5q481VqE9AOmDr7Ksb/+QwpqnkzOoVaJzuz/9tkvz0/VTgGTwEzzOi7adpDN&#10;e/6H/92d79xy48AvSyXy1wq0okYSP/OV48dcT6kb7l2zNpP3VvTXOnds7uBnfue5T549MnMSmG3u&#10;f2HZvbTcmf7ahcNXrnpd6fdWInWu9u8VwdjP3ffJq2jYzN8L0PqfxmitoNdaFFPKFjGlC7jHX544&#10;98rjZ75+z/u2rvGzbvtV9VZSyO5Vhc53fnT3zas2dhx5+M/2HTlzeGb2wX+yc9fg+vb+5eeqVo5m&#10;Tr46+doKSHwlVN66cuMyjNci0+XFkXaJdGskwfJssNZW2LjlZxaI52rhzKGJuZFbhvve/+4d6774&#10;t6+eeoVL4w3sspWkaBHwm/1Pnj26/8mzI66nMpmCF0gpHKOtLc3WQy7u+mzVhkUtjMvi4BkBVutE&#10;7D34ra/8idbhB2/66Lu2d+3MxY2I2BE4gYdIQO+voscjnNsL+DdkkQVJUjeYKGW4Mo5iY7HAmkKe&#10;UpxQiWOqccy8Ti0EHAl5P2Cg4NHmubhSIiU4xuDYNM4DDb4cIOl+iJlsP/NrD5FZGAdjaRR7MR0b&#10;yWevx2EdYeThWQM2IUFQ8By2em1EtkAtTihFEdVYU09SwlBJSTHIsrrNI+8pvCYA08YgfIlTUITj&#10;Dc7+X2eZ+cR5+q4r0vem7rRsGYUQaXyV5cWpp81fHvntSm5trePGjcN7pBIlre1U1EjON6rx9Px0&#10;bWZ2rDKfJMYAcna8Wv/CH+995MO/csdA91Bh6zWRCnkvd/s7N237s1/79pcPv3D+ZT/ruudPzh/8&#10;2v949bFzx2Yn4khXljVWhK3Xddc9w+t6V2dud1zXx6bXx2jLS5UXCbKCt4bbUbHPfFKls6uTQGbA&#10;UcSkJT83ATNbRcSGTEcW44IRhliAVAorwSQJQWJRaKwyRJ0+qq2ffLlGdH6O+ukJPNcj6ChgO7LU&#10;cy5WSYJmJqQxFh3HJLUGttwgLtVAJ2SCADtYoNHnY4ylLdY0pOJk9gwl9xxBex8hDqemzrPal7SZ&#10;MkG1Qt0abC6HiMFNEqzjMdbWxplijnLQxkCmn558kWyiqVWqNKwhiyUoGCKZQ9cNcqRC+cQ+dF7g&#10;57O4xQJuIT03psnISgsqSrD1CFutU58vEdbq+H5AeyGHbC+QBB5JqYFUksQVCM/BYCCM8ZQHScLC&#10;3DxU6gQWHM9r6gItTmIR1SpxWMdZaKBtwnPeCM+ffREnI/AzHl7g4AYOVlutja0vK1knLeOZ/a6Y&#10;iItZLdvCgi8uShfHF29xMW3ieObMN7/51w8vLJy74yd/+oH+7dsLcZQQR5pM1sV1FWcmS7wwWuLr&#10;UcInjifs7lbc16e4u9tjfV6mYbNNNGXtBYNPUAircJp6OGkXAbC9WMHf8gkNGoEk7/WS93qblFBq&#10;aXLpmbjgYe1ZH4GPQWNFgrVpToJO+exLm46aWT7tjsuROvz3w3M8NxbRX/AYdFUaX6YNZ6cr5K2l&#10;q5DDYpk/dRjPllESlJLki0GxZ6jQNz9VO7OClMUBuOn+tauHNnW+WyqRfz1z86Hnx86dPTo7/5YP&#10;XLflciDLWgjrcbU0U69dgcl6vYyWuIKUaHl16Wqg67KRf6ycALP0/0US6B+S/fqfWTpcDrZaJMxE&#10;LYyRa4x193175LWNu/teWL+j9y3X4kEoBOSKfvbWt2+4vnuwUHj4z/bt//jHvv2td/7T3du33Tq4&#10;2QucoFk+S6ZGS8ee+JvDry4Tm6/UedNq8XC5UmhrSdFrEdaLZaAoaQE5yTLqlZavvHR26nCb7+7Z&#10;Ptj1S+/ase4/f/HVU3svs3/NhWDs1uOJgEYc6Wo8U3dagNryTqGoZSIOucgZq5k43Dy9SRI7Lx9+&#10;4rGJ+dHyW69799sf2vru4YzJikZcww0CVKAQcwb99Xnmvz1HY1iRv7NIYU0uHYLqljhMT2fRc2gP&#10;vGa2X7pH2/yH1iCxuBgckwarLnaKGZrsmRgkG2RpyGHmipMILIHqIO8NYemhqlP/Hkek0jGNJUSQ&#10;GIES0Oa5tPve0lmTzXE5WYwlwpKYtJNSKogmIyY/Mc3oH50jOVwh2y2Jkjq1mTp+u4euhEjl8MjY&#10;5/jO9F/Irg22M8i2tWfyng1yngmyTux6qiqkmAur8ZnRU/P7jr88cXpipFQtz9XtmcPT85/+7Wc+&#10;8/5/eev7+9cWt13LszS8uXP9nvvXdT/1xaPPv/joqWdHDs9MtQCrlXzYlu6b1Vs61+fbM0NJrIVn&#10;VDOKCerVEt9aeBKKgnvrW+hz2oinSswUYtxsJhUyS4GOEtAJJAk2SbAFH5ULCLTFxgmJkjSMJnIs&#10;GanIJgJtLFGgyLlF/LY8IkwwtQbRQg07uYAyqeFmw0ltRESiMYlBiFQTlsu2kRRcKgVNPpY4kUPN&#10;SZj2RtBqBuFOohxJxinidGaYkj5HS2c5H2mG64LOisZtSCIEoZ+hlM9w1s8S5nvozvfQEWSZVEeI&#10;9QztmfUUTBETN6jRQLRlkLkApyhoa2TTLMtyAz01SdxkPgxpB6DWBgeJ57gopShk87R1dGMdQaIE&#10;NQfiRo2cFAhhyTYsRhlCZdCBR/X4ONHoLG3tbSg/g3YtDRuDkiTWgCeRMzWcSo2D9VEOBuN8c/xJ&#10;lA9+xsXPOPgZBy9wiBtJbO1F4vd4Wfn6Ei2NKlzjHF3IWz05tbyrXLeI491lgu1IQFTo7jZSCeUG&#10;DqZhIYlpVA0H52ucLddZHUiGgoDRSPPMmYRnzsZUdgT8+21t1LQmMqZllm1GPTUhjdt0om8YQ6jt&#10;UueqFOBJga/Ssl1iQNtFsKYvYqJWIkwEaeiEIwSRttQTSKwE66Yh4EDggqdImyTM4t+pNG0AQaIF&#10;awPY2h3w7dmYtuakFgKOEtS1ZrIe09sh8AOXPT/4I4xs3saZr/05Qk7iejLb3pPtapknW8OhhRco&#10;teWmgd2ZnLvl9czJ42cWZp975OTpG+5ds6pvbbHj8kyONY1qXK2Xl4LJV/KetN8FuFppk8u+Xg50&#10;XY3JslxqQ7H863LAZf8/D7RWOAkrsVp1wBk7OT916PmxZ/rXFnfm2vy+a31j11fulj0DGzv7c22P&#10;/eXBlz75m888fe8Hto3e/tDGG9t7s33VhXBy/3fOPluea5SXle2uVGtuXbmt9L24BSyqFYBWqxdX&#10;0sJgLQ54rVoqZayNnjsz8cUtve03b+4u/t7btg7/4tcOn32xBQTZFlaQlrLQ4vkMWx7C5ceSLCtl&#10;RsvA32KL8GLpdCmfUuvEPTt6+OWPj//n6cOTB97yz+74+Rt6VKdXL1VwAge/kCGaiTj/+UkmDpfx&#10;hrL0fV8vHfd1EmzI4Pf7qchVp7qbxUdGANJaVLNpz3Fg0VvKLn5KbZtISKMtSNFOJiji2wbCWoT0&#10;SFAYqxGYi546ZSErLfhpq3ycOhVhrMUkkCR26YyKFuDu5yTJXMjZXz/JuU+fI/AFnddnEBlBPBcx&#10;f3yG4uYige9xeP41Xqk+hl/UKOXguEo6rsTzpfICx83k3GyQc3tc39m8dkfP3bc9uGH27JGZpx/+&#10;0/3fGR9ZCE8dmJ7/5G8+/Td3vXfrzVv3DNxY6Ah6Vrq/dWKieiWery40Ji22PDFSGv9/ufvv+Lqu&#10;80oYXruccvtFLwTBToqkqEp12bJkSZbjJte4OxnH6cnrL5N5k8y8M0km804y873zfpnJpBen2HGK&#10;u2zL6pbVuyhS7BUEQKIDt56y936+P8659x5cXICk7ThO8PvhB5IAccvZ59lrr2c9ayU2M08w5hug&#10;npgiDZOFbXRnd6bQn1kvJOcAwZjoVA0iGLLgVT3cN/VNBAMKb1/cCUq7CBiBhRp2JgOKBkzhODaM&#10;VghKZQijQIogiilIboEHIWzXhiQCCxSqFoFzDjckKKajoGqLQRTSEIU0mDagUANEECwyRCVDkJYA&#10;tyWMLVCxJJgJUaiH8Ow0Qh0gwHHMOEfgZwkOQqh6iDqzkbdS2NQ7hJMIMFXnKGUD5Ls07DCAgIWK&#10;cFBiNhwng/WZfnQ5eSgTomTmsWQvwmU15GkIXakuuH4OsqbASYMcwOt2oGHBMjmIQIP7IUhpCIq8&#10;okhwGBZlEoZ2JGyXBFgEWCFBVhRgM8CKvMVCocGljNqjT52Ev/8UKG1DihQYtxBIgGKAgHoA8hWU&#10;1jjoj+N1GsMjZ56EsgKkYpBlu/GnI6B8HRqlkzpQvcah8vtRy02HWqcAKDubkzd+6ifuve7Hf+xW&#10;O+1KowLYFkfoCxybXsJ4uR7/Eg4OYLsrcMwQ0hmOG3ttpAVHKaT4u8v3bcmjgjVRC/HitIfnZ32c&#10;r4eoKgMCQ0YCgykLl3c5uKrHwdaCDVcw+Lqdg1q5f0sGSM4wXTc4sOjjlbk6jpd8zHsKnoq+X7Q5&#10;duRt3DyQxp5eFwVbIDQERY12J8EzhG5b4LpuG3/rMpzzNfIyynvmYFDGYMELUDUGKUYwYYDR669H&#10;32U7cehLfwVz/nkRezbKBFNoN/bPka3dhb51ues559lGMYuX5KofYaDVM18/fiyTd6xd1w+PrBVx&#10;R4ZM4CtPhTppSKqxdl7wxQAsjuVxd50+WYIsWA1wdWKrOtlP6LauGn0f74UfHqC1RgtRYLkfi73v&#10;O2OHd+wdenHrlf1vZezicw4ZA/rX5/vf+VNXv2Hd1q7U1/7o5RfGDs+duPPDu69ZnK6dfewfDu3D&#10;cvO+dmaruXBufOtmevb+kywBQPQqACpMLJZ2gxXTJqpPLtCGhWJCSMpkJVCz3z4x+adv3Tn6+7sG&#10;u3+fCL/84JGzz6yyoHUbcyYTAIljpV1FEvAlvzZee8M3mbedTiMBv9HzPoLz4/Vxf7C73xZ1BqUC&#10;eGMeKieq0FaA3p0peOMBzv6vkzj752ew9Zc2Ytu/3QBYEmHJIM7AjYWBgGQEmeYgDuiagSobQJuo&#10;DFkATzOInAApgvENjFbxOdaNLSsMCHpFqWQWA3c5SBuYkgbzCZaJF7oNICfA0hymTjCBia0FopOx&#10;QwQqSKSHHaTSNlK9gChwqFrU2vLnAgTzPtyNKVyWuhqU/gk8fu7z8NmZOOi6GQ4dO8tHX4Xgtu3I&#10;wZ03DL9n4+6+m1565MxDX/mDF185e3R+8Su//9ITo5f1HNq8p2+4f32+r6s/0yNtYalAeyrU3uJM&#10;ber4q1NHDzwzcbIUWYQkGUkPDIHNeeArXUuAZwZACMkxtKGYS6WsbmExDnBY1DyxRgvSRKDzgakH&#10;cb5nHj+qb6J1VYeZQKFaXwTLuHDyWWiLRwySNvC9ABWvDqvqwO4twORc2L6BHWiEjg2yOUTVhww0&#10;uG0DwoKxGBRFtg6ESDQuGIeII0sUDJQxYIYgA4N0qMCYjaoFLNonMGOPo85mIYwDCgmhcOBwQoEp&#10;BNJHTSmMDq1Hz9IAJhdmULJK0KIEbQhABvlsN0b6i7AloaYVFFIw3IKPGgI9B/Lr4F4WXI2CsQFo&#10;4UIjA7uu4JoaDAgBB3RKAtyOfI+IIDXgGgbNCQoETY2THIFLFgeQK4SSII0APIPaqUmYZ47DzFVh&#10;ejNI9RSx6NXg5ixwywXVPPjzZeRCBuFpLAqFAxjH18cegkwxZNIuXLcFsixbQFgCXDJFBK8D8Pmn&#10;9Dta8TtFKtV9+Qd/9Keu+vCH96YKGR7W6gARHMvCQi3ERNlDSIg0dPGT84mhZgyuzDnYk7PhaWoW&#10;4GYrhEUHs4maxtfPlvHYpIfTFRXR8aKhmiJMAThe8vH4lI8uR2Bvr4N3jmZwdY8d6QJNZ1TgCIbF&#10;wOD+iSoemKjj+JIPX1MU8twouMbgTBV4Yc7Dl8fKuLzbwQc2FXDbUBouj7Sn0aBPdI/tyFjYnpY4&#10;UPMRGBMdJgEIzlEPDCYXa+jJuDBkoGt1OG4K13z8F3Dyicf4+NifFsFO2ohsiZz4UwMQxf5Mj52S&#10;o0SGkeFR5ucFwNarj4+dOPrK+dn3/vzeKzIF50JelCZOUWkH6uYCYKsdYHGsnOAX7UMUic/kzwEr&#10;Y3+wCovVac9VWBlrt8wM/F8N0FqlhZj0Y2mALXtmvDz3ymNnvj2wPr8z35PafKmPk8k72Vvese3W&#10;gdF86ut/+upDv/fphz6XEO61j6a2J48DAJ69/wRGUxkaq9eS4BBtC44nmDmOFQEfK5B1EmQlhwTi&#10;xUU2wPjhqcXDadv6gzdtHf6tywa6/lvGtv7zl/effHyVRZ5cTLzDc6E2zVhSO2awPCOLEkybSrYe&#10;bCeVvufGj77lI9d/6pZepzfthR4sJw2zUEf15CK8mQDC4eBZjvyVDqwJgaDG0HtFDpZkgNIQgpa9&#10;O9yJAqHr50OUX67CO1JDOK9gvMhDiacZrH4b6S0ppHen4IxEbT9TN9EIeCeHdItFGY11QvWVGqr7&#10;q6if8aBKqrnCRJbBGbaRuSKDzO4MZJeEqRmQIsAAJiSIAkf3bTmc+4INf9qD3UtRfIdmUHUNb14h&#10;O8rgWBb2dt2CjZnteHzmyzjrPw1karE2hECGln2NtFEM6Zw9dMs7t36wuz/d/5e/9cQj1ZLvHXp+&#10;cvzQ85Nn0zlbdg9mHGkJzE9Vy7E+IsRKH53GgcHXhjxtdDLLLlmcjAopZIwZzuMQ7ubzE7FbYeO5&#10;EV6deZFOh9PV2/xd+o6RK/KubTNmqkCoQbYFnXZBUkAThyMl5JyG/+oRGBuwt22G2VAEXAMKCEY6&#10;0DahRgE4aXBNkCbyDjOcRYHJxCHqVnRC4AaaKRgWwkgPIQfqYhGncq9CMwVOAi4sQMSaGhWCcQbD&#10;BYThYCRR90OQZTDQXYDWORANI5VKQUoZXYO4A8oYg4UAYIATpKAphJbzmM/OYwnTcMNeOOEQuOpH&#10;NyQsYcCNBQcSxgjAMBAzMDAIOeBzgMd3GzOAIAYGAcEYQBaIKQi1CDHuQ7w0C3N6Ckg5CIYGUevm&#10;SBkgFTKwRQ9UD2EHCrxmUGIaT9QO4cHKCzh6/iDcjIymQSWDsDksW0DaHNIWkBYHEbzA1/UO9e2f&#10;wlyykwUOl6nUuht/6qd+8Zaf/Zm9QoIF1UokRecc9UDh+NQSap6CbbUglIgWMgJG2JaTGHYEqmq5&#10;PbFgQEpwvLbg4/cOLeGVuRA2B7KOaAnT2UqdUV0THpqo4+W5AG9bn8H7NqYx6HJUFTV36tgKD8/O&#10;BfjrExXsm/UAEwHBKGY1ji9DxMBaIDiGITQGz07X8cpMHR/dXsQnd3Qhb3HUYyF/aICRlMTmnIWX&#10;ZwLUDCEnWMQycCA0BjNlD+V6iHzahoaBDgMQEbbfdQ/Lrt+4PXD/4K5Tjzz2DX9pqSE+NwB0pmD3&#10;MI68MS1ecC2wtTRbKz/z9WOnLr9ppHd0Z88FO0bGEKnAhG3gZS2wtZruqh1UybZhMwlAXH37hp6e&#10;wWwx35PKF3pT/em80w2KKj3j3GYMIgy0FxMrHACqS8FsZdFbMoZCvxbWVWg8o41XmveqXjWoLM3V&#10;6/PnK/XKou91YGN/oGBL4gf7kQQJPAG2Gi1E6/lvnTg8vKn4jb13b/qIm7a6L/UBhORyx7VDN4S+&#10;nv2L//SdkybyjEpqWLwOhaiJyjO2hVzRxaeu3kh/+vRB1uHCtAMt1gFodaIz0SpIZNq0URIgxxCC&#10;/ZNzjw7m0lt2D3b93Jbewq+/4/JN//2+A6ce6kDVdxLto61tuCIkGystJHii3i27edLpQv/bb/z4&#10;xz+291PX5uy8iAKnOTgx1M958OYD8LhKEQi6QtAeIXtlFrlrslH4bWCWPTPuMgSzCovfKaP0RAX+&#10;WQ8UUvOk19S0Mg9LThl2n4Xs9Rl03VmAvc4G+aaVNxD/B+FyGM+g9EwZpafKqB/xECyoJogAsSYA&#10;AqoQ31pE5ooMet7WhfxVOUBGz1MrAlMMhd1ZpDaksTDmQdUMZJaDReIv+HMevBkPfIgh1AG6rCLe&#10;NfzjOFy+Fo9Nfwa2swjtErQmaGWglWm2RRknEAOE4PZlNwzf9rF/f4v67G8//ahWJgSga+VA18pB&#10;8hQWtLV9/Tahc9BB9NwIl9VaGTM/Va2rQJc554hCADik1VqRxsRCdE2oV5V++PFvT98//6T/Ux97&#10;f+o9fK89gi6EfgDSGtr3wR0rEqgbA1X1wCsewvIC5s8uwu7JIjPYBbk+D38gA27SyDA74egfRfkI&#10;ApxYp6fdECELELAaanIJNWsevliAL6owsSMMJ7GajqTZkmaMQXIByQVIWit+rsV+s2V3qREEQxKM&#10;WTCxvsa3lkCiComjmPeHUVbDYGDg2oENC5IEODFwUrBIQsIBIbICAQgUg0YCh++WMZU+ieDAebj3&#10;Gbgsh/zoIJhNSGVtZAxQDmsQ0oGuezBGQFpR+5QJgdnFBRyfPAJuMXDJYduRCaiUHMKKGEEhOITg&#10;KM3XZ6fGluY7aLM6tW8IAPT0zJoTWqK/r/Fzq2UeNqUGXVu3bdh0222/dMvP/ex1nBloL3KkYQAE&#10;YzizWMVsxYuMXeP7vQGiykZDSo5NGQtpybGkVGvVMMBiDK/Nhfifh8t4bUmjYMuIOWatkteJ9rAE&#10;kLKAwAB/d6aGiZrCp7ZlsClnoRoSXMEQArj/XIC/OV7GXF0ja1vgMbhCHJ0UBVMzMG5iA+gI3knG&#10;UNUGnzmyBNIGP7GzC3nbQl0Z+Magy+LYkrXABKGiDYqCxwLKSHFWC0LMlD0U0nZ0cDCR/Ud9YQED&#10;mzaKd/7f/+WGF/f8Q/crn/3cPyycOHG00QX069pSvmFGUbyLrw62tDLmia8cPRh4Krz69g0bbUfa&#10;F7FTG6ObQMusITBfjcVKsleddGby1ndtH9l907qre4ezV2UK7i7LEeu/2+ggY6huNFXJUE1rM0uG&#10;FsNAnz21f+ZvPvObT7zWRpb8wD9+YEBrFdd41TYVJ1Vo5Bf+1wuPMM7kNXdseH8qa/de6mMtTFdP&#10;Tp8tnXQzllcrB7UOYuGwDWgRAGzuydH5cg0yDhT+0LVb6fMvHWcdFpW5gGCvfTGyNShW1tocyfGV&#10;9p45de6rPWl780gx99bRYvbf333Z+u4nT567rxaoegcx/Wp959V618mbhq/GtPX1rB998553/fQn&#10;b/n0XkZAVUXeM5JzVMZKqE1Wo9hAwQADcIvBW1QIq4TBnXnYRRnprBK/nWc4vFMeZv9+HqVnq1EB&#10;tjjgsuWn0ph2hwbCyRDzX1lE/YCPnncVkdmbAbMBCggQAE8J+OcU5r80h9KTJZh65N7NUzzeVKn5&#10;bkREuIEKDZaeLME74cG/N0TxrgKEy0EhgQLAGbSR3u5g4QmCqRqwbIRBmWDQnoY3XUO6JwVYHDVV&#10;h2QSlxeuQb81hMen/xE17IeUGkIwcMGjjYUzaNZ4ew2k5Klt1wzeeOeHdo8/8Df797UBqKRFSLtd&#10;SFLoHHTYVFlijeql2apXWfLO9FE+YIzZXCACnlZkR2DZApZIA1Slc2cWy1NjpfmewWzXscpxOdtz&#10;BQYCAyYkYAxYSBAaQMgQ+j4q9QBW0UEu2wOqEPy5CuqTi9CHOFi/A31lBgu7FZxqD6TqAac0wBVI&#10;lqCsBYTWEkJWixclIeAKIQsQMgXFIlljyqwde9IAUVHLNrYBiO9fxhjCMITRBqvl0RP34kgeFyAe&#10;MW3QIFaC4h5qzhy0OQquU7B0FlZYgK1zsLULkEBWp5HVGqHwEMg6PFGCJ0vweAVK+PBYgMD1UBi2&#10;kesehAzSYDmBUAXQJoCtJZiIXqPNBGpBiJIK4aZTMJZBxsngus17cXDudUAoECMwATDB49ccXW1D&#10;pKfOLJ2dHistdmCvlk2rrTGxtaJ+JIBYO0shkvqhzOBg/95P/ptPXvGOt1/PoaO4pgS4rWuNycUa&#10;Qk2Qgi9Hf4yhrICiy7EhJWL9YATAGANcwXC2qvDXpys4WNLI2xbsGFC0risDo5VHzcY/SQHYhuOp&#10;GQ0h6/jJrQxb0haqZHDflIe/Pu7D84CcLSN2u8liMTDiIIqBNPFmbQIHGBlkmEAlUPjHM2UMF2y8&#10;b2MBtmAIDaFoMYymBSxLoKJoGY/CGINSBnPVOjaoLGwpogGg+DUFdQ9CClz/sQ9tS3V3//izf/hH&#10;n587fPg1AHL+fEXVKn7NzVoQxKNQ+1XA1ol902efvu/YmXf+1DWXDYzmL2o/NdrowNeeMaRWaR92&#10;+uBt60NguRWIDcD6N//5jbev29J1e6bg7HHT1s7vB77gnKU4ZykAsCBGAUAv+l8/d3qpHj8HkyB4&#10;TJv2mf7VAK0LgK0goQ2qA7D/8Xeff6xeDfSNb9363kzB7meMXVSY9LlTi/uevu/4/U985cg+tLyM&#10;GpYGq6WOR2eXWLcieXQKMwRcua6XFmoe1qXTeGZimq1Bl14U4RYPHeu20+Yyn7H5mj/z2PGJf7hn&#10;58b1PRn38ssGuj6ttOk9NLXwhXOl2lyCDWx8qARTuJaFRacx2OQJVQKQoyO7Ru684t6f/cCej+8V&#10;hqOu69GTtzjCaojKRBWqpiOWJ7FUTZXAbIbM5S6ka8GomFFiAE8LqNMB5j6/gPJzVQiHg1lsGce9&#10;/FjEYujJQZpQP+Vj5i/nEC4Y5O/MQmYZyDB4x0PMfn4OlRfLgAPwrEgKOmPQFgvfJYEMgxQCZDGE&#10;MyFm/mEaxA163toDZnMYT0N2cWS2piHSEmFFwxmMGBLGGUxo4C3UEdQCuF0pgEVO6ZWggh63H/e6&#10;P4Nnlx7EqeABsOFqc9NvSMRal9vAcWVxxzWDlz//4MmDC1PVSmKN+h2AVNguOMby/DrddqLUEdCq&#10;e4deOLevb33u9Xx3+mrGIsDIDYOQHFpxBEEdzHC9cM5f8Cph/cbrr9z8puHr+ADycIa6QUojqPoA&#10;KVCoEHgBSBmk4zFNzRlQlGBFF1YtBE1V4c0uwU+VMWtXQfwEDA8BZsDAIbQNS0feVD4LotM9MQhI&#10;CIosHwTSIBBCHl4cVR4DLiJavg1Qi8VaCbYYJIuMVA2LY5aIQxMHKAujcwAPAB7A8BA+FuGLhYj3&#10;IgXGQkwyCY85YMtu5USB5QyOlAh7JKqbNXKvzMFUACffC6NtlJUCYwQuGLQfwiCEVUwjVcxDkcY7&#10;L7sTb65X8NzUK3jGfw1nKicSj8Qa3RWUZuvTE8cXz7Xd30nWyUr8G62hdUFbDWnflNp9tGxu211D&#10;N97wse1vvuNtqWyGh/VqQlcVHTIWSnUseR7ADDgTKxCdNoRuS6Db5staDA5nqIWEx84H2LeokbEE&#10;XMHiIHEs89e6oI+UAIQAnp8lDLghfmaLwGvzCl8/EaIeAllHNi0bePwnoihY3TAeXWOto+9E8QAw&#10;YBAwSFsCJV/jy8fLuCzrYG9/Cr4hMBCGUhLdNsdCoGNVKSXPlCh7Aaq+gm2JVkh84zQdKgjLwjXv&#10;vXc409PzE4/819/5u7mDrz8/f66i56eqU9mu1GV2o3R2AFulea/y5NeOHh7Z3p3ZsXdwVEh+Ufuo&#10;1qT8eljHSqPS1VrQ7SyWlfh0Bkbzufd/+vq3DW/putdNW7u4YLl/SqyxNFt79Eu//9Lv7nt8bC5+&#10;DnoVmc+/ytZhp8kV3Qa4mp4sX//TV5+ZOL4wf8eP7nr7wGh+h+XIzGo3U2m+fu7k/pmXnv3m8WcO&#10;v3DuFFpxN7U2kNUevZMAWo3TT2SqaQzFJxuC7Urcddl6Knk+gtBgW28BmZSNzzx76GJfcpQ8DBYv&#10;VmoXyrOGXovArLML1cOPH5/4uzu3r//5nGsN7hru+enutDu4/9zcXx6ZXjybWNRB2ymDOrQHqYNO&#10;jLeddC0AdrFneMNde9//c+/f9ZEbbS5RV/UWcwWG+qyH+oIHikOqmxVDA6ZGYFkJe9ACMQLpGGQ5&#10;HFQzmHtwEZVXamCOAHcbII1dWAjCGbgFqIrG/JcXwWyg59151I+GmP7cPGqvVsHTMXBLrjAe47xG&#10;5SIWN26jXDqR4jAVg5mvLsIZSSG/NwMyDJwkshtS4EWJYEHB6ETbiTGEVYVgwYdbdKO+Rvz7a6oG&#10;m1l4Q9fbUZjvxVOH/hI924NlhbMlRucQksl8b2p41w3r+p/62tHpeG02vM6SLcHQkYL3ZVNWLQj9&#10;+ZofrFIAGy3g5vXXyoRP3XfsxMCG/Df23Lp+xHFlX4NFYCxugXBgbnZx6fTB8+c+9c57h9+666bC&#10;tYXL0FXog2aARXYEqGoBjOfDKB0tGsGhicAoCkOGK6ElIZxKodyrsbB1AQEAmyScULaOlYyjLjkY&#10;MaRUBg0qwsSGntGobABwWmYMeUlgKz44MQCcrzZXY8BNxGQxbsAbbycBRALaCEhwCEho4lGrk8U3&#10;LBfQEOCMw2YSzESeWlybKIqHAGE0FBeoKSvKYewtIWUkPE/BFDhsDWSIoCyJUGtA62jyUkpAMGhF&#10;EIbQ6+Tw5g23IHPOwYnMEF6pvgqtomlEoRm0Yjj26vnDrz0xNr68ljTbNU7i38wqQMu0gSzdVqfR&#10;BrQigTZDprhly1tv/vFPfrA42Ce1V28FsKPJtmGuHNVN3nY9I5sVAwWNrJRICdasw1FrDjhZ13hl&#10;PoQhBldyCB613aLbMbonEx1EtGTxK4kKG1GO+b5Fjb8cU5jwGWYNR9HhcSmKrE8add9Q1ApmFBns&#10;suY+oZqtcCIGiwgZi3BoycfTMzXs7HEgORAS0GtzDNkc0yZEAGreBxH7ylENNMp+gO6sE9tD0LJJ&#10;L60UqFrFjtvfWHDzhY8+/F//a2by2WefOvLiuQO9w7mrWcEpNOtToo0IZsyBp84eO/DU+NQnf+u2&#10;G4t9meLF3kteLSzNTlTmLgJosQ6H9SYIlxZPffhXbrr5suuGfyqVtfYyxqx/anCxOF174dG/P/g3&#10;+x4fK7cNiLV3kf7VA632mzwp2ky2E/1XHjtz6pXHzvzFtXdu3HHN7Ruv6l2XG3EzVoYBXGsTLs7U&#10;ps4emT8xfmz+9PMPnDwSA6xqAmh1Cm7WnSYmxhYqDACeOz2F505PNZ/g+mKGBGOxqBkQkkNKDq0N&#10;3r5rA0nGMFWp4bVz86gG7Sfw5KxdcvKS6RhshfGiTAiZKUtg8tjM0tN51xq8eePQRx3Ji+uKmQ+7&#10;lhjsTjt/9uyZqf1ETaDkdwCxnYooawNbyZOHk84Wh67ddOuH7x596x2OcHhd10CI87gkhw416rNV&#10;aE+BNcyoTHS4JGOgQ0CkJKxsjHBieT2zgeq+Kuqv1wENiCxf1t4B1misJm/nDIeuGFSerUKmOczZ&#10;AOpYHVZGADZraXGawmQTFcWGej5htNOcabIJetrH0qMLyGx3IPIWQEBqvQPZIxFMG0BF7RqKT+gm&#10;MPCXfBhlwKWA1q0CH5JCGJRxRfeN6KkN4ltH/wBmy3T8flDbjcchLJnpGczkEgcNv02LpQGEthS5&#10;TT2560e7cvVvH5t4amKpqjpg0k73lfZroffF//XiE0ZT/oo3rP+w5YjepGJYh0bNnC5PfezydxXe&#10;esW1Q1t7tohUsQcVpWCBQXAJN5NGoBl8PwAXMnJFZ4BiDNJiUKRgMwlbCTDOURskaLeGjJeJtVBA&#10;PdalSDBk4mdPUsViY4IWkWaMnwfcw4TUccA9bSAWKHowCegiIVgvoIYN/MsFgg28BR+abQS+jFta&#10;Lf0iojljRgkE0oCYJDivK1hnGKxJQMwBTHFAEFSRQY0A/laG+m4JGnGjwQIvjNYUJ4RCxscXBsMY&#10;BBHSxobvEMLuOlQ2Bcu3AZ9BCQ3L1CGRBmwZ+WapEAgUtB80Gd8KGTBp4YpNN6B2WiFdvBlH2QnM&#10;+efABcf503OnXn749BEVGuqw2SUNiTuFSnea3DIdxM9oA3A2gFTX9u033/F//srPD+3akTP1GrRu&#10;tb5YzLr5SqPs+dEBJ9E2bFwjRZHKQMYdsEaRkiwOeS8bHK0BaUtA8kSLmDUYLbZCEL8CsCQ+sgIo&#10;E/DwjAEHIW81/K8ikGI4gVPcOjQUZTESxZ+IwsLj+kUmfq3cQBCDJsIrs3WMl3LY3mVDE5ATHEWb&#10;gwyDMgQn1qc1zplaG5TrQXRoWaWRZbRCUClh9Krdmbf+1m+9/+u/+mvy4LOv7xva3PXCZXuH3tzg&#10;8yQEIAHGCNNj5anvfPnIoZvevnVw0+V9I5cS0bM0Wzt/6PnJcXTOBDYdgFZ7m9C98o2j/W/9sSs+&#10;0TeS+4iQvOsHASbKC97Jp+479uXvfPnIxEVoqP91Aq1ELE8nj412NmYZ6Hrp4dPHX3r49LibttxM&#10;wXHdjCVsR8Krh965k4uzMZiqrgK0kvqX1RbLqkDw7GKVnV2sLvvHnf1FMnFbjIkoToNzdinAksdg&#10;K9kC0okWY5chVPdNzD2Uc5yuK4e73wswtzeTvsO15KBryf/9wtj0ixU/rKCz2RsSJ9ROYsVkS8Fh&#10;jKcvW3/N2z9y3U++f6iwzqqqOgyZqIDFTL2q+giWAoBiHQy11KpGE7QiWIKBOyLi7hjALA5dMqju&#10;8xHMGDApwCVv+VitdvevUnBkVkBNKMz/4xKgGcgSTRDE2tQmFJ90qQ2KMJjoe6w1mlA9VEftiI/c&#10;DRaYAEQXg5XnoBAwPiCyMSzmAIWEoOIjDBQcKVY8VQKh5JewLr0J91q/jK8d+13QlsmVnYyoNyHc&#10;jLTjXxG0Cd+bmYllL5ip+mE5Y8lPvXn7yNAX9538fDUI1RrvWGONKwBB4Cnv7//Hcw/XK6G++rbR&#10;91spOaA1WUYTwrJYumvoHr6Ougsb1m1ysukiAhXCkhakBmA0/HqIoFKF9gNYTACCw/bi3TulwY2G&#10;DhnMAkFlPJjNHoywUeMCghiEZrDiNp5mDL5oiGhYvBo1nCMG3fcR3H0xiuM8+mycV0KA1xmscwSQ&#10;BL5ECDZo1G5jqF3PYbItUN1YV6uDrOgt0yIAqxmkXuLIPEqwjwPM8JZAqGG2pgB7CrCnGNIvAF0y&#10;QLBdYelHGLwrCFxHjyWMjlADos2aGQ0jJJibg+qzsTRE6DriQlQ9qLyFQArwUMFTARzLhiCCKtch&#10;smlkCkV4XhUaGpwMBARuWn8zZKmOfeVeHMifxksnX5p9+AuvPz9+dKGUvJ8RReMQANE3ksP6bd2O&#10;nZIilXWsroF01rKFrFcCb/58denU6zMLE8cXah0OvZ2mphuP4drdXVu33/2Wj21+wy0DFNQbITVt&#10;lZ1QDxVqoQJxQHQotc1dr+1SSQ4shcDJKkFpQtoREDwyLW2EkzcAV7J1eLEsaES8EYRIbD4m8jAz&#10;ZCIQzQnMMBhloJiJah3xCHSxWPsXr2vBI4n7RE1hPlCwuYNQR4L7nIhOpWHb+VEgYr2qgYI2Bqtn&#10;ckV+hEGlinU7tztv+fX/9M6v/9Iv0SOff/0Jx5X5zXv6rgeT8fvBEYQ6fOmRU6+W5uqVG+7ZclMq&#10;a6cvdp/2amF5/Nj88dJ8vbIK0Go/Eif3EhuAe+eHdm++7X2X/Vquy70TAP9B4AuvGs49843jX33o&#10;cweOrnKIWG0//tcDtNpAVnKj7+SnwdI5W/YMZTNESHu10K4sePBqYeDVQu3VwkZRUIlWYz0Bript&#10;Ani/DczoVYDexbQ7AYD+5oWjzf/z7is2kTamOQF11Ugfso7Ei2dm4Cm92oWNN0EmAWoweDaWGaxR&#10;d6BN+YWxqQdzrujf2tt1R6CNyDnWrm29xd/Qhv708PTCA7MVb9EQJd+/IPG62k1Xk+93Q6Dobt14&#10;zR3vvfrjP3pZ/67UUrAUt12a6gcwMOiqgvZU9AISV5PFM5hkYtImKbUXBDWtEZxRgGLgbixgTdD+&#10;zamhi7kdYxbN1KI/C0eATFQw0WwdJYSwFG14zVYCASABRibaOXjEgKgFDX/MR+6GbDTG7TDItIQx&#10;DFpFkT2RTjUuxHUNUzdRylubsILFRb8SlNCfGsQ9+Z/EfYf+N2jnHNp9uLUyRkgRtrVs2lvbHAD2&#10;n5t/ebQrO7mzv+fX7t2zyfrcS0f/Gi2TWd3GPCBxjzQsIryv/fHLT54+ODt3w1s2390znLvaaJPZ&#10;PL+59KOjt23s7e5z6xkLwguisGMdtXoEcfheDSoIwQnQKkTgaziUgpYCNV5FFhxWTYAtCdQHfcz3&#10;L4IHKThGLWu7EjgEA0Q8yWUEIJYIufs0cg8DzGcgK9KbEIudKZuRAgmH2Xia1BonFD4HZB8yKL0N&#10;qN7IYGR0hOmsy0rcDDbBec5C8QsazlicuSiieIHosdscbZfdwQzWEYa+Yxq1GzTK75AwAwKGolaZ&#10;jsXUQjIwGYD7NbBMDv5AADqRBrcMpJHwpIUUaShBCMnA4hxpIeHVPFClCgONNElwRwC+Ag8MjOVi&#10;79B1qIxTvbpIU09UTihgoZnLumlPX+GKW0dHhrcUBnNdqa501i4IKdLSYpwxZnHJs0IwYTR5WpuK&#10;Dk3J99RMdck/PXlyYf93vnhk/8SJhXIb2Gp28+INNdV/+Z57rvnwh28RoHhis90ONHrPvFAjUKYF&#10;qlfczpFw28S+7Y3yYTFgMSCM1QlSCgguwDmP24bReuLx/ciwfALxUtvN7ad8RnE0VOOWlAzc8Oba&#10;o0Q7gchEWrnYk4+Iw8RrlWJRv4xJ/oCoqSuLyHYG4kA9NFA6Wi8X2vv9Sgmj11yZfsMv/9u7v/M/&#10;/l/vvj999f47P7SrsvP6dbcyBhsMOHdy8djT9x07ePsHdu4e2lxcdynvycx4+eR3vnT0JSzP6VVr&#10;kBQ80aa2b33X9pEYZN39g8IXfi0sP/ON4/d98y/2vdaBsLmQLcW/DqDVFjDdPrWSnEiw3/juHRvW&#10;be3aXuhNb8r3pLa6GWuQMbi1UrA0eXJh7KVHTh86/MK5WSzPHKwn9FidrBzapwyxBrPGLgJsLeNO&#10;vvzaqWW/ZktPnvpzaZxbquHEbKkTyEoat/rxTm0nFrWNpo0E9ZT9sPLkyan7HcvqGSlkrgqU4a4l&#10;+q8Y7v13m7pzW548df6zJ2aXJtDyKEnqr1RCHN2xZVjoGtx66/a73nPjxls3VsM6NJllhZLxqOgo&#10;T4OU6Xw8aRQm09wDI+7fAOFkAL2owAXAJYvbji3ABYYVU4cdOZpmTyGCp80WIU+CqPirIQgwmETH&#10;joEDJs434xEDRjGkZYZA2jRZMSY5mCWiTaCNNyIG6NBA+1HbazX2jUAo+yUMpEbwtr5fwKNn/oKq&#10;G880eh5gYPBqob80X6920Cy2swgi1Kb86uTcF3qzqTeuK2T+84eu2WZ/cd/Jvw60Xs0Yd1lklJTS&#10;7+7pSR99cebUa0+MffbaN23Z92tv/+m7tutckTsSEEDaU5h3AceS4IGGUYCpB9AlHyIwkJYFDQNL&#10;ONASMCaE42UikGwCVHI1lDeEEDkLNokW+GXJdyU+obuAdUaj+FcK7uuRRoZSAhS5yEZslog2o3g8&#10;re1OIrB4slVMG3T/GeAeMVh8H4MusibY6tRg5RWg8LcKmUcIzAfIZiAeg6v4saOw6w5AK95sozUj&#10;kXlKwp7QWPyARn0PBwsBGW+8MAImSMFYgJefh9vngC1VUWcp8J0SKT+EDw2LCRiDKPIlUOAgiHQI&#10;mXGhmYbWYcNVs/n6bxm61jHTJvsb7/s3V//Zyw8d0P2zuV03rNuR7XIL6byTt11hCcnBRSRI55zH&#10;h5notQgJWLHXcqbgoHsgg+HNxdKVbxydr5WCE+NH57/z4N/sf3r8xEKlbS3aXTt2XHPV+z/4juLw&#10;kDC18qptOoAh1AZam46FtZE5yMFQC4GaMmg0BjgDfANUFIt0s1xEITycQSxjtFhzevFC4HpVXV8M&#10;jBuTAo3IniiForFZEnRzPbNm2xIxi8Sgm7R60syQNfWscT1asRw5QqMRagXXurCEiQxBVcrY8/a3&#10;9VTn5t/02O/8zn1f/ZNXHpo6Uxq/9V3b3ma5kj/4uQMP53tc2nPzyGVCcLtxNrnQW1Oaq0+9+NCp&#10;J2bGS3NYPpgTYuUQV3v+oj24sZC/44O7fi7X5d71/cAO1SW/Vln06sX+TM5Jdbal0MqE+544+52v&#10;/9mrL2Hl4FAnW6MfKMj6JwdaCYDVCWRZCZrbufujl2+9/OaRO4v96ZtyXakbGVv+3Lr6M1i3teu6&#10;a+7YGJw9Ov/it/7qtQcOv3BuvE3X4mG5c3YSZCUFw4xFbffVBH2dgNhqgZWm/Xtf3HfyYtixthYp&#10;82K3eDvxvqjoK/XMVb25bx+b+NodW0bcoUJ6Z2gMI8DuSqc+eMfWkc0A/emJ2dKr6Oyy23Dip7ZT&#10;qQPAvXx079vu3HrPGxzpYjFYWkm9s6htZnwNYwjNDNfk1hkzW8ZXUJ6KdlYBQBNMxUQ5ZzxyBEei&#10;bdc6hSamhi6WaE6wVi0BbPw7iWASWhFQUhzL4/Yhre47zKPXw2Lx7DJEzjiMIihfrdl4ZmDQxsAn&#10;HxtzW3CD9z7z5Zd/O9xwbeR7yDmDCrSaO1fxsDxiqU1sSnEhYzSxWD18vlT7esF1fmY4n/nVe/ds&#10;su97/fRf10MVdmAgkq1q5aZS4fzcXFUpxQDID+x4T/769K6RwuW5rChm4WuC4ylkawae9KA4R4pk&#10;JMYFQQgB00StDGQMeIygiAEURnq20GXQPNJbidWuWwawjxsU/0jBPSFBDkCCg+KWHckY9MjoQlAn&#10;oEWEJrK3OBAapJ5msM4BCx8lBJtWnr1JAtZZoOsvNdz9BLIYyImidCJgx6LnkABdhBh8LXtsEz22&#10;AbRl4J6xkfucj9oHPeAaF8xrW04agOFQGQmditgb6anodfGksDACRATABAoyRTACHVP5bC757Vff&#10;uKFWL9Pw9u4tT1mv2nPqHGMc0KFGyNCMNrqQ11KznS15Xkied1LWxmJ/6radNwxX5s9X9p86OPv0&#10;gafGD586MF2uVVR69MYb795+x23DFNRXBVkNoKGIYIitep9wFhl4zocaC4FuASYwaBBCEBq2pIKz&#10;qH0Ys1nLgBZnif97kS2KhK6TiCJ7D2OwPKCXNcE+MdYSsiPKr4xpLcCwWIXIlnv+xFovrPpOEZSO&#10;khEu1m2AjAYFHna/7Uc2HX388RvOPvzwN5755vHXxo7On+4eSOdO7ps+d+/PXntLsT8zmIS0a31U&#10;Fv25p79+/JuPf/HwPqw+RJYEK8nulARgveNTV9+aK7q3fS9ic2PIzE1Wlo69OjXtpi258/qhEdsV&#10;qyLQk/un9z/+hcMvaWXavQXbAde/PkarA8hqNy9rtq1++r/f8Y7127s/mMk711+ocSQkd0Yv67nh&#10;w79y0/pnvn78i/f/5WvPYWWWX9iBxWpuYoyB7erv6tk51L3VCxUkZ+cPnl8ITs2XqqEm7wLs1mq2&#10;CWY14IXVV3qDZYrtLZgEyENrUqjRSnQAyk+X6xOPHj/7jbt2jKb6c6mNShsWaI1Cyrr+jq0jIxu6&#10;lv7q0WMTX8Vy992kqDoJtFwAbl/P6A137XznnSPFjbIcVFbXNzCCNqbZPmt/RyJvH0AFCuGCQWNv&#10;MgSYuK3IRCSqb2gaGGfLhLMJkcVFAy0Gao64N6k0IkDwqAhqioXvSLQsW6wKo4TdYdJynhoTcLHD&#10;O1t5EiZFF7xdGRgUaVT9Knb1XCVeOnpH9Wt/8EcHr7xjMDu6o7t3Ybo2NjtRriXuE7McdJForQfK&#10;hNpUXhyb/k5PJnVzd9q5dl0x++m37FyfeuDQ2b+qh8rr0B7nAGDbNnV1d2F+jrSqVNQvfOjHN902&#10;uP2KNAnX5FNQjMCNilyvwREYBcMFyGiEng9mCIKLKCan6YRoYjI28giTgQaDQliIbneuTMd+MKUY&#10;xKRG/u/DCGTZAMl4wcjIegOcg4SIWNFG23EZ0IqEyZFZSgx6BAFSQ0waFP/CYOETHMEOgAUxC2ED&#10;1mmOrj/34B40IEcCkkcAT/JotxcM4CICXg2dVrzBLruuhkDGRHosYxAIA3fSwtBDFmYHAD2go3Z6&#10;/LPcGISG4OUYwi4Gq8bAayEoLVrriaL2m+CRV5MOw+YhotMWTbEVbNHJsRt7rnOK5zN4Kn8IJ72D&#10;8Em12vjABb2W2si6xquUjFOx2J95w54u9w3brx4Mz59eeumJb03M7XrnO9/gpBwYv74Km9s6a5Em&#10;sBWWgkktA4PNOSZCgzFfRwxXjFAMRc9YiAhgNT6bAIu3gJZkiUPchRBWfMsb03hnWwyWiUcLWWOA&#10;Je56gmsQMTATHbYEJ5DhUIjC0Fl8IiOe0JyxCGi2chBXUUMQxbcTu8jSx6CDALnuLlzzkY/u8k+f&#10;Pjl97NgLE8fnZyaOz5+XthBuRjIVGiVtA874mu/L3LnKmSe+cvRb3/7HQ69g5SCZ3wZYOgrhnbTl&#10;Dm0u3iltMfjd4oa5c5Wllx85fXphuupdf8+WDRt39a75u86fWTpz/1++9u2JEwuzFyBa9L86RquD&#10;Hot3aBU6A6P5/Mf+wy0fG9hQ+Jh1CReHcybz3anRN7x7xwe5YLVv/Pm+p7FSQK9XEfBxIuIHpxcW&#10;js4uvXr9aP+e0a7Me2/aODi0d3SgUg/CuVIQHjPGnH79/MLCdLlevwhmq90UFFjpRbMqgE+0d7wY&#10;bIkEs9X4zABkT1e8M48dH//WW3ZseFcxZQ+TMaiHGilbDu8a7P50d8bd+dLZmb86NVcaj2+Sxvse&#10;ttqREdByXDe3vefyd1w7cv0ORQqatVpnq8HLFQfT2AiUy8guoVY3qJ6MJ4wadgsmNrVI3J4t0LNc&#10;e8MvhfZnCTqcom2HNbcfgLOIDWiUBmKJI+ayhvHKUzCFLBqHalqod7hw2sQb4dp3LgODpz24los7&#10;dr49d2jp+fXf/odvPwXoaTslF2plv9xBv0cJFli2wDHlZyreyeMzS9/eO9q31ZApbOku/MzdO5B9&#10;7PjEZ0peUO5wguNBEODsmTEfgP2LP/7TWz608do7Lyuu2+329chAGci6gm0AzRkCm0HAgiQG7QdQ&#10;fggZU4UtI7lYoxIPHWgGMB9gUFB5wAgOFnRoVQiA1Qip5wipl6J2JVkMEAJk8fhrBLCIx+CHtTFK&#10;ybaPiVrUTPOINZAMLDSwpzkKX1BY+HFCOMrAPYAtGHT9rUbqgIDJyKg1KGPWTIoI2AneemzOV20d&#10;UoPBMBHQI0XQ+RDWYSD/AMf8x3Vi3pjATSRIMxmOsA+wj2nAV2BuZOVA1DLg5IxDkYbyA7BQgckL&#10;lGkuYTHgsr6dsOYFeBo4Vj8I34RxpmWCV7xIsNWgi8lEbIzRBCKyij2FG/v3DqJv2w5Q4K+68pOt&#10;s7XoA4rXkBQC8EKcLAfwtYHFGAyitp0lWLSWeAJcodEOFbGMjyWGkeJQ7jVObE2jW94CWoYIpHX0&#10;exhgdMtQtaG9igTw8bkMrYGb5AmpjRhHYAj1kC7pDHlR9c8YmMDH4J7Lc1vedPtOGQZTE6dOHwag&#10;VKD1V/7g5a/f9Lbyie1XD+zpGsiOpgt2t+3KvJBcGm2UVwsri9O1c2NH5o5++x8PvTA1VpqJQVY5&#10;AbaSgKVTlFNTBpTvdlO2I4cZg7jU11It+d6LD506/tLDp89d8Yb1A2//1NVXpnO2e4E259yDf7P/&#10;wZP7Z8axfABurbi9Zp2NfT3/ZQKtVUBWg2Fpia+v7O993/9x/U/2jeQ+ICTPfzePlc7ZQzfcs+W9&#10;sxOVs89968TBNsCzSr5XFOZMRCLUBs+dmTr82qSY3dCdG9zcW7yqL+3u7c2mfiTvWujLpCbPLlX3&#10;L9S8VzljM1PlerUWKN9XWhkis0oL8UJfgc4eJA1Q6MWqI9lBw5YGyJpcqh379vHxR+/ZtfGdjmR5&#10;panR0kkN5NJvu23L8M49Qz1//bUDpx6JF1tD/5WMaHFuveWuO2/teteNFrnwKQBbAzJQy3t0RUVl&#10;MbEhMww0obH4UgVBOYSbcuJVELUMSVPrxBYDHOIsRhOsM+jpBHETZ2NGSPjuxGArBl3EY9MjFluY&#10;EVtOHDFaob2K0I2A8gzCWhjvYytPg5d6JGKMoa7qKNpFdvfudw/37dJ3HDr8+neOvnR+Kgx0+2Gg&#10;HayzZJtdE4nXJmefGyy4128o5m/xtUpv7S18jDOWfubM+b84X6rNt+kpuGVZFojsbCbrvH/HjT9y&#10;lTt4s93fxT0BcAOkmAUmgSpCaEaQYJAGUF4IUhqciUjbJiIDRxhqipJjSRxUAJgUgExjA+/AwtiA&#10;fVIj+3AIzm0YG4DgICliNktEQnjBY8uE2L6huW54k3Fs3H3MMJCInhNTkXWHIQXnjED2Wxyl92ro&#10;HoPC5zXsQwwmzSMGTfCI0ZICJGSkvpaRNot4g91iCaDVjC2IWS0WT6KyKINRWKBAQ54J4RwEgp3R&#10;aaApmmYcZCsEvTbyhwy0CsCNHT1OzKhwFlufGAOmDXSgQK5YdewfAGqMIASHY6Wx09kDc54Qugqn&#10;vaMIoLDiMlwE2CJqsGxxRFMcJyX5ADI7roCwGNAQga9xN1yoR9MUfgkGGIbTSwHG/RBDlg1jCI5g&#10;yDoCC56GQEP83ghvF5GnVrONxxIGpq2DQcf7ttkyjAYXWux25J8YnR5j1pK1WoeNn+MUgz0GGGow&#10;jqz5/Sajx4CSIsyHEWoTrHOVbdTXS6krxAAThpC2hY033ThYFHzPxB/+4cEGMKos+bWH/vbAcw/9&#10;7YEX+kfyhfXbuvsKfamisIUb+lrPn6uU9z81PklESf++WgxYKgnAEnQ4vKFNbiOGNhXzjCF9SWCR&#10;gEPPT55+6LMHjroZS7z75669fNPlfUMX+n+Bp7zHv3j44ZcfPXM0fq6Nz+oqbc8Vucb/IhmtS9Bj&#10;uduvHex7z8/v/an+kfz7uWCZ7+Vxc93ulje8e/s9s5Plcydem652ODQkFga1mXWSpQxQ9tX8gXML&#10;s0enl8bStnzpsoGua9bl03cO5NO37BzovsuA/Nen5k92p50j9VAfLPvh/vGFylgtVLoDgGqPKrhQ&#10;8nmyBjSE6z7AajHYsjoxW6cXyocfO3o2c/uOkbsdzjPKNE9MVsaxtudc699+6Jrtu751+MznF2r+&#10;bILRAgCRzmTy12y88aYdcudQtArouyZUGy9MpgQ4KSy8WEJ9MoTbZ4NJBrtPwipI+FNh00uHxQIo&#10;hrYpRDSG+JabEK4Ad40TN6JiFpkMNjtZYJqaQveWrwMlxPftbZK4dYBoBF3NG/glHZ2qrY6d1OV2&#10;EhcCWnELkbTGpsx2Rj2393pyevuZQ3P7w0An10SSiWVt6ytuuVO27Iel1ycXnhzMZTcLJoYDbdKj&#10;Xdn3FFKjztcPnvnr2Up9OlFceBiGViGbS332F//Lh/cU1t3m5gqciOCbEAaASxyhZNBgSBuOkDRU&#10;SKAgbL5OapJsUS+FRMQ6cDAwpWCUgbYBLjU48Tj7b3m1YRWCdZBgnZMgCZDVYLJ4BLJsEWmkJG+x&#10;Sp3E8A1KAVH7BsZE7bxGO5oDrCqRei1A7UYNawrIvG6Dh4BJU9wa5E1wRyJurfFYJyYSIr0OjBaI&#10;QCxGqRxgKhY7pwFrCki/ohDs0jAxIGCMgwwHYwq6aMCYgDE6em+TAwPxUAmPq4EJQjCysRbSEpaA&#10;CkOExkBKgc09O2BPMzybyeFgcAAhvGX6Qs4RT9OtAbaoFY5utIHRBn5N4+yUwuZ7b4t8phhbdd9q&#10;vCzBIrYbq/8oGIA8A2Y5w+slhQPlEJsGHCwGQI/FsD0DnF5sXYYGoxXDmmYNaddsrQ1SIjrcIAoB&#10;J1Bkstw4lDEORhpsmcsHi4XtTQePjlXcFQxWbH8jAUz5ChN+BNhstkqi8XdjoRn1pcG0Rs+WrX29&#10;+cJl+MM/bNSQZP4pnx4v1afHS7NYbuDZ2B9VQuOcHCxrgJVOkXXthAorzdU10cUDmemzpfkHP3vg&#10;wPF9Uwu3v3/nphvfuuUyJ21dMIdRK6NefvTMU4/83cFX2kBWEmh1chswSTbrXxzQ6sBidfLWcAC4&#10;t75r+6bbP7DzZ7v6M3d+ryArZgqswY3F269+04anT7w2fQ7LJ+4aoK/TmxqLxanxHEWgjQnqweln&#10;T0+dlpw92pNxN+7oK940WMi+bX0+e9Wu/u7btSEVaj05V/XGJ0u1o2U/eHW6Ut9/fGbpDNbOFlwt&#10;L6qTuWjc/mQeQDUsF6+HANJEhCMziwc0GXbntvV3Zhwr62ndYJ0YEbp7Ms577r5sdMvZ+dKXnz49&#10;9Xxj8xZCiN7e4SuqZ8Kdfdf2wXCDCzXAGGMQjDdp9mWlLK6qVobDcgXqMz5mnlxAcXcKwpGwNkm4&#10;Gy2oGR215CRaxYyx5dIstobVA2s7zrVU7lGhRcsNnBr/X7WwVgNUNWj+xu8jQ7B6JFIjNpgEFBRq&#10;p3z4MwrCZmA2a8WAd3g6l3QKhYHDUuhjO8zE0fkxvxaGqwD1pNN7u2mGDaD72OzSocF85uXr1vcP&#10;1JWWBsgUU/Y7b986nH/o6MRfLda8iUZRdB3H+u8/9yt37JJd14lCVngWhwwVGBdgpBGYEEZzCCty&#10;O2fKQAcBWMPbpxnMbWLmJRpLp8ZEiTKRNtwBJEKEBlCcoRlqQoCRgD0OZPdxQBKMFQMaIUCWjJgs&#10;ySPgxUUEehg6gKzkBW0MVkRAAVw3r7+BATM2Cl81YIEBK3HoLIt6VSLWgNmxDqzRuozBHXG2yuMm&#10;oHOcfRexoaa5e/IAsCYJ8qyBHgUMZ1CIbOU5NOAoKGFDKxVP3FGTfWFxW4tR1EbXQQgemwavNtlK&#10;FQ9px4HHQ4RhgIxtY2P/DujzDNWsh6PeAQAqxqssDhZvGVvCsBZRSMtEydFn7JG3sKCwwArYlMuB&#10;/MrFbzK8obGjjlhBAUhxIGsJjFUUvj1Tx529KXDG0SUNLs8AzzkCylDkPWeirEfelO+1pg5XTCCu&#10;wrA1IuwbxrsNwMsZQJxFPlo8jgK4FATEgKu6HYxmBAJNSHNgvK4wG2jYPPZeWHU9JVIsLuGDE0Fb&#10;UvCuYq5V9VaEzSclPLyNiGhPZfE6tN7aI+tWhIzPTJT9MFClaJta/aNWDurP3n/iyIN/s//4tqsH&#10;i5/6L2+6cd3WroGLfb2nD84efvyLh59PMG8VLLd0Wk2f9c8Csr4fQIslepxr6rEApN7109dcfd3d&#10;mz6dzjtXcc7s78cLCH1dnh4vvXjq4MxcgvWRCaCX3Lh4h/0xoYOhhi4KykBPleunp8r1M5zhqxu6&#10;cjt3D/e8uStl31ZIucPdaXe0O+PeGBr6QKj01N6RvklN5kQlUAdmK97BV8ZnTqookLN981yN4Uqy&#10;gWidMlgsjqfGe9loxWaIiB2bKR3S5iy/Z+fom1O2zHjhspn21EAmdWPettYX0u5DL49PPzZVqi90&#10;9wwOrO/Zfu2OwcsHOBhCmDXRAhFFp1JLxAjGrCguRkfB0m6vRO1sgIl/mMHwO3pR2CJh93CkrnBQ&#10;PxkinNPLYjhYkjFgLarpYkSh1BAKNwHXcrCYjOJIionbAi7BGIO7O4PU5RlwzhBqhaVjJQQzAVxb&#10;gFuJDahxwiUWqf/BsLqwbSUwoximWoEbHn7x3Kkw0Mk1oleuE8YSprYJ8EWuNgheHp95ZjCf3rau&#10;mLnMDxRCwF1XyNx5/fq+wuRi9XMHpuZPCiHEW+64a/CWzMibBvsGdmrHYsoAtZSAwzmsUEBbGoIi&#10;3VmNmciBmwiKIk0KxRNRTa+0hDVHlHNAMOAwkoNrDUZ8ub9YXB3kDME+YWJdVDzhJwUgOYyIw+h4&#10;o22YeAyw5af+Bn0Zj+WjGbUUgTOmonYPUxrWdApMm4h9ciKAH7FWMXMmE2J4ntCEdXrcpF6RtxYE&#10;S3huGZsgFhicU4C/IZ6IJAZmIg0hYxpGRE65jZZTg8UFY2DaRMMjkkGFOjI+XQXQMzBkbAvGKEgi&#10;SMURaAWeTWFo8+V4y0kbXtrDqfrhRAdUxixylN8X+GGgQhPajpSWIy0hwRspGA2gZbRBaHLo2nkD&#10;jAqa7bG11nrjQCSFiHJRNS3v4CcupUMMqTgv8IVpDwdG6rg6l0VdM2zJEa7o5nhu1kRawWalbAGr&#10;RkuxwYw3agxrE8dTHFjduG+NSW4IrLmOeDxCwzow2cu8ApuKRYa6NhhMAbcOuBhIWTAEVA3haDlE&#10;6BnkbAtW5DCz/L2jOCRcfHe+noYMOBewbLehjdIJlqoBlNq7Te2MVjKovh2oqA4HwHbsSl41NPPn&#10;q4fy3anrhOTZFc/TkDm5f2bsq3/40r7ygqfe83N7d151++h225EXHctTXvDmn/rasafOnVqc6gCy&#10;2oHWijzjfw6Q9b0CrbVahcvsA4p96ex7fmHvnduvGfxpJ2Vt/m7Ecu0f8+erE2NH5g7t+87Yiwee&#10;Gj8SBnrBzVgprxp6bUBLtW117dYKogPgsQBKRcCGMUOgU/Plk6fmy0ddKT67e7j7+q3dhbuLaWdP&#10;PmV3uZJvcqTYFGh9fZcxSyOF7PTmnvzZ0wvlE7OV+ilt6BQBk5NL1VKojcJyx+VOkxCJLQx+9HxY&#10;LQaCyYnNDEDs1FzpyAOHxsRbdm643ZUi7WvdvDiKDGwp1q0rpH9U8oHtR6YWHsmNbEjt3LRn+0B+&#10;MKeNXlH4Oh47BYNwJDjnMLqDQZGOcIedYbAALOwvYfz+eWR/Og3pCrBtDmijD8xrMAXAZmu22Tqu&#10;snZ1G9oUt51O+01GhbVEEI2NUkeTg9agjeIdBchiFHYbzhuUDnlQnoLd74DJyPl+WUuFWORwzy+1&#10;6x/n7ynu16O1qrFyBLkxHNHU0ybYzKShba7sh0svn515sivl9KWk7KlrBV9rubknd1N3ys4Y0Bfm&#10;tTX2P+/9mV9bv8A3B5k0mNYgOw5vDkw0ZYWIcWAEWCZqz4S+AfMIXMgmryYoas8Ro0iALgEwH0xx&#10;kKVhBQq6zlBndQhqaVlJALwGWGMAqzGYbMNOIZ76ExxMsub0ISUm/laz32ih/AbB1QpSIYFmrApj&#10;MTthRPP/NjRgaE4bita/AWs/dlLpbWI2zfCYKSPA4eB1C/YYQfoejA2EikNYBoZL+JxBuxqW5rAU&#10;g7Ej/aKMbyQjYt2aIUjisDSgJYdiCkJIkB8C2kBICZIcdaNiAMUAOy6uvg+HAUMjm/CWCY0HUoTT&#10;3hEYQ2b2XKVcmquXKwtezc3asrsv42a6XDvX5bjCEpIZ1mwbkiEYY2A0wU33Q/QOw2gFwS5sFxCj&#10;Frh2ZDYaGB1p6Tr8PwOgwBnmbY4X5xX+cbKGy3c44JAoSoOrinUcKnHUwhQs1i7UTE4vt8wVOiV1&#10;sMbmQ9QMeF7rFqZlf6BVR87DeAL1ruEsru1LQSOK2jnlhzi25EfRY5zDouhmXt7GjCJ9LM7X8CNb&#10;fRcmQmJ6uvWU0MpOTe45rMMKTuYNh1gZYH+haT0CQFoZve/xsacHNxTuyhScbckfWJqrzz311aP7&#10;HvzsgdNX3TY6/NFfu/nmgQ2Fvkt5qYGnvGe/efzx154YO5Fgs9oF8KsZrP6zgazvBWh1Erwvc4cF&#10;YDtpK73nlpHh2z+w84ODGwrv44J3M3bpgxfGRA6a9XJQP/ry+RMHnhk/cei5yTNamfKNP7K178d/&#10;8433SovXX39m4tuPf/Hwq4nnIdraiA1+vyE+Txp5Nrym9PJ2DdlJAOkpjZfGZl5++ezMSwO59IYd&#10;fcWb1nVlrh3KpTd1uU4mCE2vH+redE7uGilmAaAcanN6cql65HS2dGJysTrpKT3pK3NeG1PylA5X&#10;YbdEG7sVtxJhJ9gtG0CKQPap+dLpbx068/Q9l224OWXxtK9bpUOTAWcsNZBN3ewIsS07umVyQ9/W&#10;omQWC3UYMQoXUKwyBghXxH5Fq1wnTRBpINUvsTDt4+xnzmHg9iL6dueRGhboe5OLhQUF77SGtC6i&#10;PbhCpEXL+Ei2FsYx6DwGlCwNPsDTEoUfKSK7240Fy4TF16sovV6FAMFKxa0mtfz5ccbBGxlpF033&#10;R8dhTQbV0NNtxUx3AFuNB5UAtXvDEACLyMhT80snXplwX7550+AdkrjwlQYZwLWtKy4f7s1v2XPL&#10;q05VFeo9RUg3iooiEwXl0irMYROisrVeTTSEwVmUX2hMFCcCHuUdtjx3o9UsSgRrJhLuEIvaddFn&#10;BOQp2bbDJVh9cAAmYiiIR15GiK8li1tB4Hw5uyZ49Bxkws5hmRP8RTx2rAVript4FAcV0S4cfIFB&#10;LABm8Lsv0I1Bg5YHE0VMDrGWjcBa9y3nWNe7AdedrwdPvXx48rkXnp+zXEGDGwvp4c3FdM9gJj0w&#10;Wsjnul2Xx/mlycjQhkhbGwG7bxTMsaHDAJYlL3i+aAzPuELCtiVqNR+rxYSHANIMKFocMzWNB8c9&#10;3DVQx53dOaiA49pMCtM9DPfPEkIdYeMV2T3JjEXewTYmbnNHQy+saUZKOnnAo6Z6LdIiUsLUtNX+&#10;p4RUSStCTRFuXufi3k05dDkCvgbSNuFAycf+pQCIY3hWnAmpxfpJznHJncP4ImijEHg13abzDDoA&#10;j3akazqArU4T+6aDzKV9+Ew9+bWjp6++Y8PzG7K9G7hgttGkjr58/pWv/9mrryzN1tjH/69brrv8&#10;lpFdtiPtS8UApw/OHnr2mydeU6EpJ0BWuyar/bX+s4Os7wZorcViJS0JnIHRfP6N77nsyj23jPxE&#10;rjt166WyWMYQBZ4K6pXAmzpTmn/x4VOnjr18fkYpE2y9ciDzwV++8dbBjYWebNEtpLJWUSuqhL5e&#10;ePq+Y4fDQNex3LSznfhncc4g79Brbve94gngw2KQkyYCP1+qlabLtW+6lnxipJi9bCiXuXy0O7t5&#10;fTGz2RCkFyooQzkAe9YVMns29eZhCWG0NqfPl2tHxhfKhxWZscNTSxNzVW9MGeO3YwfWOqw0KF4v&#10;imkmN/F+W4ZInp4vn/3mwVPP3blj/XU96VS2rsLmRB5R5HacsmXfaO9AX1+24LNqtOkLZsUW6atv&#10;qJEGS8JyLHjVoLMrWMyEpPsE6tMCSweWcPrPzyH7G2k4aY7U7hTMecDMVqHqBjwTjZ4ztgZjdYFN&#10;aHnloqbmqokOtUlMqEWvg3GCqWoQI+RuTqPnTQUIK3oeOiTMPr6IytkabEfAyonWW8MSLUvJwFOi&#10;BdUv4tYxFEXahKFvjsztL2Gl95tuo7t163TKAoDqAFKNVnz8czLUhu0/N/tqX9ZZv723eJlHkYO1&#10;IUIhX9j4yevfsT6vHREUUxCODfg+LBUJfyOir/UmJjVCF7ROJBaF6orIuVsxQBMDwYIlguU3k4hI&#10;fb6Alvt6bA7anPATLNFCZpeWkMbR7EkRozh9gJpxUYwv79e0TEl5ghXBsvb1RVfERou04bclImZO&#10;lDnENCEYNHGbLsGMJEHfWsWWIkZJxPCRVvTcL4KMdmxsdYftT1z+I72FYV5gBc/pGsg66ZwlbFdC&#10;WgLGUKTXittnDU1iw9pBWCmIdF8tIEqTMtHxky782NoQHAG4joimLk0kv+s0CSTAkBccixbH0TmN&#10;PzlZwVV5C0XpAppwWy/DKY9hf4lgGQ0uRLP12g5gjKEWo9WGXljcHtSISwNraA1NkwFvDgI0Ji+J&#10;QGTiDMTWVKYhjbI2WOdyfGg0ix0FB5XQICUYylrhsZk6zpcN0lIiG5udJi+hib3CHJvD5pfGQTDG&#10;YLQG4wK1UlnVT51cWoWh8hIHuqTGitrAVif5Qrs9EXXYT5vAzGjyv/PFI9947y/m9mpl+COfP3j/&#10;k187On3tmzft+PHfeMOdPUPZoe8GqJTn67PPfevEc3PnKrNYnmfcKQXmn3XC8HsBWp1CiTtNFdoA&#10;nJ3XD/ff8aM779mws/fHbFduuJQnVFn0a+X5enV+qlo+eWB6dt/jY+cCX6sNl/Vk3/bJq3bt2Du4&#10;3s3YjrS4JSRvPn8hkc53uyODm4qFs0fmKm3tQ45l8SQsFhUz1ba9t9k1rNjKG6+5Qdo6hsBrgaLj&#10;M4uHT82VTuw/Z/Vv6M7tGC6kt44Usuvzrj2kDSE0UbRGHYoTsLng2pu71/W8VRvSe4Z7z3mhPnFu&#10;qXJqbLF6dqnmj5X9cHyh7i8kynGQaMn6CXarAbZsQ4aPLVYmvnHwjLlz+8jVw8VcdzXwoXXSSJug&#10;wgDGBA7F4suGHcKqldNEpz4rIyEzNjBXjRgRufxI3divZYqhsNHBzOkazvzZBLK7stj8b4YgUhzp&#10;m1ywMrDwUBVBXYOlqGUrEauYm87zy5KiO1whxEwGTLMYNqzhGxYEST4dAAwnmLIGBYT8GzMYeH8v&#10;RDZiO5gjsLivhMmvzkKXNVLDNngqHvdOvkjNIDIWRIq39RcuKKaA5BKztengyVcfONN2Cgs7FAmT&#10;OPD7McCuo2n1gSD+6tQDVX3p7OyLBdfpKbh2X0UrEOO4btdNyNWZoC4Hri2hSMHAIKWjoQRzcUbU&#10;TfDVvmMxcDDiEFxGRpsBgXkMAiKa4koEj/OagZg3MEJEthC8BbooNpukS00H6CSC4/H1BwOTAjCx&#10;UJ4S8wQcCSPUxuN9ly5HzZyV1vqLBAkM3GtRY4YiRyueOPyQuYhpX2PAG1VLRwwi463hBL7WNSSC&#10;EwK6rxu7g4Hs0rYb8Ir3cmREGxhwYWJ/Kh4FKKOle2uAwXolqL7+4sLhwVvQaw9gg2kXN6zVTwJg&#10;gyPvOphgVWgykIytYG4aLYUCY+ixBc4r4OEzPv60WMavbBcwSmLQNnhnP8e8sjAVEgRFyQQUC8Ya&#10;z9eg5cdHazyvpize6DhQOg6TbuiuiFqUTQy4GuDLxH+uK0KXxfHJHTncMpiCpw2UYUg7DN9Z8PHs&#10;VABojpTLkeK8aVzaoisj77q0bUEyXBqjxQCtDWA5mDlyePbsww8d7gCykrUl7ACaqIN0dbXp+E6D&#10;W6adQXvl22fOLkxXf31mvGwDyH3iP976tl03rHuT5Yj0d3N7aWXC469Ov7b/yfHjWOmXlTRV/aGY&#10;MPxugVYnFquTy3sjSmfH3rs2fbB3Xe59nDPnYp5ErRzUp8aW5ufPVyvnTy+Vzp9ZKlcWPX9gQyHz&#10;tk9eddnmK/qHCj2pfLzuV9FJMyFtkS/2pfNnj8xNx+BDdBD/dXJr7zQhqGObTdOCGssWloOWiF4Y&#10;AjfaYL7mzy7W/YXDU+L1/lxqZH0xs31dPrexN5sakIJnKXYbN0QwERMiGLAubcnBLb2FG9Z35Xwv&#10;1EuB0uOLdf/0XM2fNMZMnV2snJ+t+mVNRhPBa7zfiMwHrAbgMkTifLk2df+hsZfftH1kz+ae3EDV&#10;V1CmRbuMTx6BUb3oL2yNInKMghDWsuK6otYrA+Fy2EUbGBMgpaO8wfYiFkccu90MuTkbC+U6jv32&#10;KTjrHIzc0wPRzZG6w0VoQiw9WgeqBJMh8EaLqWGM1Ritp86iiaZjO4+ctxsK00jE26D8o3Zm9L14&#10;oL1moOoa+Rsz6P9oD6xhC6ZEkFmO0CeMf2EOC0eXYIHByQkwQcsidUkTSBPsjAU7ZTUZoDVvIM6g&#10;TIgUHGim8cjxb04fPPXywUSRaACuTnERy/IKE1q9WrwGMhHIJne6XJt6/sz0q7dsGrxFMJbOFnqx&#10;I7cBKeGAd2fBlI5OHBS106IkmeUZdC1ik12wL0TE4jF/gpYmcv73GMQSBwsFiKnW9eIEFjKIioiY&#10;JpFgthqZgmvpoi6F2TKsOWsc3eC8OaHYvI5onyr8Hh6btd47Fs//EzNghkejlqQi6wnR2LCjZc5x&#10;AUK08XtVtBQYRZOUETvGcLGT9JwTpGOhv3cU188onLXO4nwwAcu2AcOhQwPOWeRgzykJrmn82MLp&#10;h/72wHOTp2qlOwffeMu6y3ZBGwOtdKQXuwBKNAQYRuhL2ThkcRjPNIX0nWIyOBi6uUA1ZVCuAp87&#10;4mFnroJ3Deaw4HHsyBB+dIjwuQmFJcWiiczYST4JtJoRUY1MVRMx3CYBIilmCw0aACsOOtdRvVNk&#10;oI2JfoZ09LpNdKgjbeBrDckZPrIpjXuGU5Eg3hBykqGuA3xtsoaD8wrS4ciL+F5pK2aKDCAECikL&#10;knME+uKuKWMAaQ3DJZQXYOKll6dPPf/CPnRORlFtLbXVjq7tf+4EsDq1Dhv1ScaP450+ODu99aqB&#10;De/7P6778MBo4ebvRjLU+JgZL5/59hcOPRN4qtSmzWrUzwArnet/aEDWpbYOWQeQ1QyDHt3R03X3&#10;xy6/bdPlfR/P5J1rLgKl6skTC1ML07VqteQHM+PlSr0ShL3rcpk3vGv7lqHNxd5cl5tpW1xsjYXH&#10;OGdOPM3YKVyZdUDjifib5vnMdFiYceum8XdqF9rFQJMsANIQWD1U3pn5yokz85VTRXehe7Q7t2N9&#10;MbujP58aytp2VnAmtTEN4oYRkWSAdKRwU5YscLDR4ULmhnqogsW6v7ipJz9ZD9WZsYXK2TML5al6&#10;oHxNxA2RMYQAYGG8AYOI7LmqV3rk8NmDpdE+dVl/z7AjwOrxiE1QnsQZ/RQG9CZc3n8NKvUqyAWE&#10;sNZktRgDUv02uGNB1RWEu8odqAFuA7mNEuExB+WTFRz61eOAK7Du9iJ40SB7TxbSsrD4QBV+WUHm&#10;AW5anj7xrrVawzDBUETtiUhOQU37ARgdQ2PTZDd0TYN8g+ItOfR9ohfORgd6SYNLBnI5zj08h4nP&#10;TgBVhdxQGjLLIjCckIAYFfk22UUXzOIwxnTcNSIjz+gboVbgCkjbGTxw7L6lR1798vNevXY2Lhj1&#10;DrS3blOZNfzVYhaTVePWcSoBuJgyhk+U62eePzvVs3f94FW7Nl7Ot/ZsRaqYRwgGwwjkhxCSxyPt&#10;dFEdqHYc2YwkYhG6YCBoyaAtwC4zpGYJns+gHQaeaLsyDbAwnvprhGOy9um+7xVpLddsRSCvgzVC&#10;e9zT9+FhWynCLYaMEbvI9LrOvzBiUXQr7ByRWSaPWSFq3Cpr/JZQMlAQwqQlJCyMiBFMh7MIvADS&#10;EhCMwFXkrE4sYrWqS/7Sy4+efvmBv9n/auApHwCdP3RwqnjzTbu7RzfCq1aRzoqYWevMyjU4JW2A&#10;PteGm7JRrodIEXU8LTcWeoox9AoLFRc4VTL47QNVDKc4rsym4RkLu1MePtBn8KXFPGarAVxJkFws&#10;s0YgY5rzLy20vwxENpkpA2paWWjSLcYq0S40sXFrdEAmVLWBxTk+NGrjvZuycCyBujYQxFB0DO6b&#10;ruGhs3VAA/mUQJ7zZaN/jaejCJC2QJdrRdD5IigtFk/b+r6Clclj8vknS4e/df+rtenpIx0YrE7T&#10;gxcCURf6XpKgoDYGzW/gg4H1eZ7O2oXvBWRVl/z5J75y5OHxYwvnV2GzgtVahj8sIOt7AVpJI037&#10;nk9csePKN66/t399/gNC8p4LACxVnveqXj0MCOBuxnLSeSe96fK+wXx3Kp3O2anv9sUYTSYMNGtj&#10;sVYZzl5xmGJtAEy29DHNtmi8cJnTurjkJgCZ3WKaYMXKFLHo+dXFyeDF18/PvTaUz45s7M7tXt+V&#10;29iXdbstxm1lDFRDqGkip+J4JQspRGogl04xxoZAuHZbXxdCo2ulejC5VPcnJ0u1mZPzpfmFmhdo&#10;wxonC04AX6j7S985ce7QbNXzrxrpG5GC2UoDoV+HVzuOhxb+CkO9WzHg9qJcXYRvBbDcVOzZ0+aa&#10;TgTjE9J9DlLdKZROejApA27zpph0+XUGZJqhuN4GTjMsvbaAo//+GPjvbMPQbQVI0kjf7UIzA/1A&#10;FaZK4GlqCmgbhoLtbtXL/pKwU44YrpZb+PJvE6ge1ZfcG/Lo+1AP3PUWzFI0d8SzAgsnPRz77bNY&#10;OlNDznGQ6oqEzSZM7MuGQCEgLAtOb+R6T6qzPpXr6DRN2iBlJCwp8fLci7W/fuEPnqvWlg4iirlo&#10;nMySLUTd4WSZPDXW47VZSaw1N24hikBrc2xm6fjWDZt6t3VtHnVSOTDXhdCEgKuEWatYUXNbHmkX&#10;ByhIGEhjwA1HKDRIMNg+h5nVYHUO7QpwplqW+3ELsWGRYZIeWez7XNkamq0GS8rY6pQR/34+cGJa&#10;kreYV4bIXYKxlkbLXKRHsDGmSeVTjKpW89Xq9KEaHXgN9BSGcU01xGl+FtP+BLj04DILQvCoRW4I&#10;508unn7ob/d/+8DTE2NoJUrQ0e888Vo9k13/1t/4zW31eg2Vch1OyoaUYlXA3hDzpwTHcM7FvsUq&#10;AkNISY5wFVChAHQxwLcEJjVwYFrh06+U8Qd7DS7P5FA2Ald3c9iuwt+e45iuG+RJN01FBRg0ePOy&#10;s076kIT2KgJSgAZBx1OWmjQ0RX9vMFkmvmZVpeEw4ONbs3jvaBo2B+ragAxD0QJO1+v4zIkaTswT&#10;hMORZxwSbNm0YVxOoAB0uxZyloz1jWuBq8Y+p+F5HkS6gIXxCf3cn/zxi7Xp6ZfbGJ5OGX/f76w/&#10;SuydjfrUIGG8p+47dtRJW3/0pvdd9jP5ntTuS/3lizO18w9+9sDXnr7v2IG2ernWhCH9sIGsiwFa&#10;rAPIajJaXf2Z9Af/3Q13jWzt/lCm4Nx2UfVPcJEpOplU1nKFJYSQXLLvT5Elrx5WayU/xNqh0Kuh&#10;9dXaiQKtGBsLLVM3J6GVSgHU2PQaJ4fG3xFrqSxtwMcXKxPji5XxrDPbO9qd3bahmN24sTu/ruja&#10;mcAQAq2T0iJoY5adhKLxZJYupt2txbS7dWNPATdvGkIlCGrzVW9mulJfmq7UqzMVL6j4ofaUMvvP&#10;zU/4yrBrRnpHpBBWaAwEDHzvGP7o0Z/FtvW349Yt70Cf6G9md1GHd8uEBGlzFLZkUD1bRVj2keqP&#10;QFUnYbzRgNXNkAsl9Dgw9+wcjvwqA/23bRi8tQDJNLJ3p4EMR/lbVaglHY3Gi9hIMck8YPnptEX/&#10;R6xKNIqe+LOO4jOIIuE7s4CuOwrovrcLskdAVzW4BlhWoFolnPgfZzD35DQcSOSGLIhMDKKaGSEM&#10;JiCYgCE15MIt2lEAbYdcIkmAF9axVF8i4gzz3qz65st/N/HM0UderNWWDgFYBLCUKB4NVitJ9ZsO&#10;Ba2hg6hHLePmmkvFQMsNwzADwB8Y2bGwMbN+xLYk15aA0SEYY/CFgWCEDLGkT8SabBZbxScsds5q&#10;bo5cMMiQQZaj8UNKiHuZAYwLhEUG6zxbhbn6PgOfpAfXD+QjYRRALHK+dzswXpewBRA1dJTLCxpr&#10;Whpc+JdJxmAYg2XZCFiAvnoOl/XvxMTMGCxHQKvIviEMtDr50vnXvvFn+749M1GaQ8st3ABAeW62&#10;fOqB+x/ed/nl6V0/8iPrjCHUqzWk0jZsx2pqu1Zcglj0vSmfwuuuhVLVh7uGZ1S0JhkGuIBygGkQ&#10;9p3T+IWXq/izvRzbUxks+AJXpANgWOBvzzHMVAhpGEiRSJoAlrnEL5N2NoAWTAysGqxWBKqUaQAw&#10;DUMGWhsobVAJNWwOfGxLFh/YkIZgBD8WrdmSAMvHn5ys4htnQ0AydDkChQ5sFkcUNh1yhv5sCmku&#10;EMbyhg6pngj8EIxLcGlBMQ4rk8a5A/uDp3//fz859cKLD8a1pJ64ZkkAor/PAKtT+konVks8+vcH&#10;D9Qrwf9+84d2f7J3OLv3Yh/g/OmlE1/4Xy98+firU2NYLn6/ULzODxXAulRGKwlcBADx4V+5aduO&#10;awc/li267xCSD1/0FWJgli0kbPF9zVlUofEWpmpTS7N1DyuFfGsJ+lbe48uBlkpIKRotRdkCWk3A&#10;5bT+TG7MMrgJ8NVoL7oArIof+AfPLbx6dHrxSE/aHV7fld2wrbe4bn0xO8Q4gxeqqCXWvqrjaZn2&#10;iuZKmV5XzI0O5jNGGyhPKVXzQ132QzVXq9cZOKsro/OcWyIOrrW4gVEz2HfiK+jJDmPbno9i0V/o&#10;rDli0ek8rBtkRl2khtNYOOTBzhGYy0EhdWwhAoDbx1HQFnCOMPvsLPQvGIT/dQuG39INVxByt7oQ&#10;OYmlb5QRTIRRjIvF4/YIrTiSNk6kIIofo0VfNUJwCfGfqwYix1F4WxHFewqQKQZTjcTFyAtU6gbH&#10;/58xjP3VOChgyPXbsLob+qWErIcRdN2ASCI1nAZ3Y2+tDm+VEBLZbBF//szvTX/rxb87DKJzRHpO&#10;G70Qg6xFAKX4s0GD+1guWE1ioGQLsXEPNsCWnQBaWQCmkMunPjR648BAJsvtgg3BAS0EtA7hMAuS&#10;cSijGsmQy6snZwnmiUVsCgGSC3DBm7EqBgRuAEkpeBaDYQp2WkP3MciJXnQfmEVlvUIYZpFTZxGG&#10;WZhiAWrEg33uh7Qafj95LcNAKSDsVggtBqZdOLwKAwl7wUEuYAjyKQSWgmhDls3A45iNDY1BCoDF&#10;OAJNIEEIjAKIIMEBZtYUUVNswGoZArk2VNrFqN+LIiuirirQ2qBW9usHn5147pHPH3q6XguWEgeA&#10;MMFaiPrM7KuP/qf/OPH8n/zxzdd/6lM3737b24q2zZuayFVpDyIMug5Gi1kcrAYoKANHrgQgSVbL&#10;BjDIOZQtME8aL59V+GmU8Yd7CdtTaSz6Fq5Ma6TXAX93zsapsoFDDLZkaCgQWJudRNNKbxmbZRIg&#10;S0PFLFZDl2W0gTaEmjIo2oSf2JrFPeuixounozvHEQxZy8efj5XxV0c8IAQyaYE+JiDiTaN9oiwA&#10;wGyB0bwLg2hSuONaim1DJg4eUfMnT/nKq4eT+/bNnHjg/udU3Xs9PrQlQYi3SruQvksgdSFWq92j&#10;KynZ4c984/iR/U+N//b7P33dO7ZeOXB3Kmv3crHSsFwro+qVoHTwuclXvvbHrzxZWfQW0cpeTL62&#10;NYOuf9jYrO+mdcjv+cQVhevv2fzOfHfqZ6XFd/+wvJDSfH3i6Cvnj5YXVgCtCy0yukAPOnkOVQlq&#10;NEwwWwlxOuoASwCtppbGSXyNPymlNInpSn1qturNH51eOtWddvo29xaGd/V3r884MhVqg9DQRXk1&#10;ERHjjAkhmUhZjtOTdiP9DHXBV4p8pWNDbRZP03MIZpBPDWB3/1XQRsGQwZotdUWAy9G7J4/aeB3V&#10;iSry2+woqaIDPULx7ZcejnORJ4GF1xZw+GcPI/hPmzH6iSGk8hyZqwG7L4vSN2oo7/OhlQZcsdJw&#10;o6nBiK0aKIp+gW4U0VgI7xkYz8DZYKPnPV3I3hANvJhqLPztsbG0FODEb5/G+P8chwoJ+ayD7CAH&#10;k3HLMJljHBqoCsHuspHd4EbalLCzPss3IbrtIm7Y+Mbs04ce1PNL56ZjUNUOsqqJ1mHS/Z06AP9G&#10;MWsYmNaitchSAFUQieLrAPw37L0pv6FvOA+rJVa+ZE4nbhc3MuSaNhDU8sIGWBTIGwvqSUgwlxAu&#10;BjBzApmSgufUEKR7IhuRdA1mPQeeSdprd7jtzPe7nfeD+jDNLyQN1LBGOEBgimCbaFiAVwPw8y6U&#10;0hCGRy27tQ+msSfZd/+hYx0dA4PgHLZtIxfYcLWNcmgwN1mdffGRk0/ue/zsgXhdlhMMSZBYdxaA&#10;0ASBqUxMvHB+//7117zvfUWBEFqptZ+DITgc2NOdwbGFMuZrAQZj/3ZaZbMJAFiMYUgIKJtQYoTn&#10;xxV+gqr4vWuAHZkU/NDGFpvhE+tDfOU8x/55gg4BR1DT+b7d5SEaRoqF702xO+JWYePfVMRyaYO6&#10;MvCUwcYsx49tzeDGXheGgMBE76nFgKxdxxcmq/gf+wPMVg2YK9ArJDKMwW+7/wQDlDaoksFgIYs+&#10;24oZtFXuUyLkenuwNHbaf+y3fuMlVasfj8HVApaLwyttuqV2TVZyT1sLVLGLAFztwdLt9Skp4eGV&#10;RY9/5jee+Er3QObJN7x7x/Ubd/fuSWXsLiGZoxWZyqJXPrF/+syz3zhxeGG6WsLKQSGvTY/VqS36&#10;Q/txqYwW5qcqammmNu648gClZMqyxcZ/7rIY+Kpy8JmJJ/c/cfaMCk2nfKOLCZFvB1ntfzaJ3oDG&#10;coPT2L0dLlqO+LF2hjX0MymA/ATLlW78HBHZmsiUPH+p7AeV86Xq9OHzC+Pripn+LT2FocF8upux&#10;qIHTEGpeAHA1x4ibdwPjTHKCMtF4OOfRJxM2Rvp3oys7AE/VL6z94ICqG6TXuejZU8DEI3VUxwNk&#10;Rm0Yv7MdFxFgFJAe5mDCxuI4Q3msgiP/9gi8yQCb/90GZPI2rE0cXR+REAM1lB+rISwpsDQiB/Zk&#10;MiS1PJpNU+gS+9sYA13RIBjkbsyg593dsLfakZNmncBdDlZwMT9ex5FfP47znxmHJoa8I1HYyMFT&#10;gA7aT5QMwZIBaY78xhzcHhthTWEVnh8MDLWgjr2bbs3s2XB9/+P7v+aBaCmxgZVWKYydKP72Eeyk&#10;FsKPfgdzAMoCqKXcVHDbzqt7bGFZcCw0BdUMbdFH7KJGySMfTt4ca29aRrEoIkfraKJTEAODBXJC&#10;kAhhTdqwzivUt9VAqgioCsJ0CH9bGqleDebHM73UAnD/Oj4iYKXzGt7mAOQwSMMgtUHIAFnRcMYj&#10;cCUNA8eFjT953GbTiKMVlzkgmTW3xGWK5Ri0McYgAwb4DGMnZ8+88OCpp6fGSmcTa7LBaFXitUZJ&#10;oAUAqd7e/NY33T5iORZUzbvgWjIAAmMwnHKxuyeHZ+rzyGiNopTwiVbd7RUAhzGstyycYQwVpvHK&#10;OYWPPVvB/+8ajTf2uPBCF0PE8WNDBt90LDw2o1EJFFKCg/GWd1Uzl7MhO0A8dRgf1iKg1ZouNJpQ&#10;VRqeNrixV+JTWzPYlJUIDEWh0mAQnNDteviHiRp+/aU6xssGcAQGpEQv5whWzBlGfmElQwgticuK&#10;2fhepDXruQl87LrnnvRrX/xyz+SzzxxOHNLaJ/CSE8ztflJsja/sAkCLOnztJLfRbaxWg4FnANj8&#10;VJV99Y9e/g6AF2PiwUUr6BqJrpGfYK46TRVeKkv3Qw+0ll2A57910n/+Wyef33PLyKkr3zh6Rfdg&#10;9op8t7snW3R3W47o44I7jP3ggFetHCy+8tiZBx79+4MvVEt+FWuESWLF+AljFwm4NDpPLTb63wKt&#10;CY9k/JAdL6RaDLpSrTYP+YmF1mC9LCIiT+naZKkyPlWpzZycW5oYymcGN3fnBwfzmWLaFjZnLHY0&#10;oIu6eM2RcsbAWYul4IxBawOmGDJOFl5YA7uYGAhD0D6huCeP6jkfUy/MQqYN3F4B7XVuIZCJwFZq&#10;gIELG6WzHJUlD8f/y1F4RyvY8hubkd/swurl6HpHBu6whdIDFVTOeNAWgTt8RcYYUWS9YGIWC5qg&#10;lhREjqPr7d3oenseIithKgZQBpSXUCkLs88t4Pi/P4apR2fAIZCzbOS3CvBsG8iKtxdjDPxFgtub&#10;QtfOTEvFitWAVhRMLQ3HzuErCgcmXszMzU2cSgCtxibWyc24k6d9cv02Rg8aa82LWdQqQNWuYjHc&#10;nu3PcikEbAkmODSLBwWSrakLGZI2Wi9xm9kwA2M0GEuEJnCOUBkIYyAgAS4Q8gjM5pZclI8HwAYL&#10;IvQAMlDcgjfAUbvKIPc0muCteWEbk6Q/UF3V9wVbtUILTDRdqfo1vO0KjPF4rYYwRLDmBdKLFnSa&#10;Q0rE7SK26gYLxiCEiFzgjVl2Bmz87rVQTvO3x+jMECEMAxhtMHVsaeyRrx18pl4JpxKbdinxtdHS&#10;bsiKGppTOXjFFQO927YVtOcB5uLqUGgInBGu7yviRNnDxHwFac5gc45gjRCCMH7gzVLgNAglaJya&#10;1fj401X831cZfHzUoB6mkNYC7+sL0O8IfPWcwGJVwWlotpZTWpFGi7U0WabBblG0zrXSqBmAg/Du&#10;ERcf35xGj8NQVQQTOdPCkiFSloc/PVPD77zqY7IcxS/1C45BEbG97TeyZEBoNBaNQV8ui02ZVMxm&#10;rTWEQtBBgExPD9t+15v7p1571dW1erKlVsPyoZqkBKEBemgNgMUugsnqZANhOtSnJBGR1HQnwRfa&#10;6lnDiqmByZNTk6uZjybblCYh78Gn7/gc+5cmhl+V/dn/1Hh5/1PjrwA46mash25//85r1+/oubLY&#10;l95c6EltcNJWFxdMMsYE+yeqmXPnKmeevf/Ew0986cgrXi1cWKV/u4ZQ7rsGXO2C+STL0DBw9dHS&#10;cjVMJp0Wu8UaupoMQOn4Z5LAy9bGBHNVb3qu6s2fWShP9mdT/SPFbP+mnlxv3rZtwSGMuQhIz+Iw&#10;W7TAFmcMgkebqM3sKBS4MeVHF66a2teQWYmBN3TDL4dYPLYAxmw4XQIq6Pw7yETCeacXKDoCYsxF&#10;pRJg/LMTqL5cwYbf3IShdw/AzRHc6wFrfR7yAYHSM1WoxRA8Gx/ndcNQsGXzQIGB0RqpPS563lFE&#10;5pp0JMJdigJ8acBBZS7A+P8cx9nfO4PKZAUCFnJpidwWAZ4CTPvzZgCXQH3KAEqie1cebp+FYFGt&#10;jQNiDx+tDbKpoihke2hubqI9m6uTdxZ1aBt2KmQs8f+CFrXOqrdec0P6xqHtI5wJTlLAMGqNvTOA&#10;kQGYuGC+JSHKZjOsBbyb7zWoxXzG5Y6ZKOySWRaYa8AXOXJHbQTbDOqbKxB1A+HlEBYJ/lVA6lWC&#10;8AmwonxAFrfHWWPy6l9c+zDyFROKEBY0qjsUKBe9Hs0YyGIQoQV7hsMiCc+RoFQcpL3GwZwxBi5F&#10;XGQaXlAx8on/26X0TJpxMgGCcwdLJ+uVcCmxWVcSIKscr9XGupSJq+L48wt2pq+X6ziC6WLoUQIQ&#10;GI2U4Lh9qAtfr/kY9wJsSjmQWDtgIRr9ZtgoJM6CYYFplCqEX3mujjNVg//PdgPBHATKwu1ZwuB6&#10;ji+dt3BkKQQ3JspHjCc+dXzwjExKo+EZAwNNkR4r1AY1Reh1OD6yMY27Bh1YgqGiGqpGQtYJUKY6&#10;/p9DHv7icICST4DD0GMJDAoRAcsOiEWAYS40CCyBK7qzcDlH5QJtV4BFnllBgL6duwvdW7dlZ157&#10;rY7lGX9JXRa1AZFOjJVYBWytcZSIA4MYOI8SREMiqFWYd4U2XXfis2mAIiRnO64d7Nt988i2gdHC&#10;SCZv57Uy/tJs/dyZQ7Ovv/zYmUOzE+UalucoNz51Yk1SAnT90IEtebHAqu3NTrrPKq8a1u//y9de&#10;AXAUQOb6t2zesWFn77a+dbmR7qHsukJPasByROp7KmPxqK7RpBZna9NHXjz3yksPn9p34rWZs0RU&#10;btO7rCmW6/zbLwlwtWu4OrUVk1S7lwBayRiVdNz6abQWM/H3UonWogtAlr1gsewFC2cWyuPHZhYH&#10;NnblB3cMFAfyruMwIq7WKHStJ8rAYp+cBqNlSQZYHEqHoCAEBI9YLWMuDLbqGm6PjfV39yOsa8wf&#10;K6Friw2nW6CZ4Nihh6BDQOYYitskrDGGpbkQ8weXUP+xAyi9UMKGX96IbJ8FKYGujxRgb7WxeH8Z&#10;3rgPZkeu2w2RPCmCrmjILo7uNxdReFMe1qAEfAOtAJ0T8DjDzH2zmPhvZ7Dw1AICGNhwkeuRyG5g&#10;YAKgDvmN3AJ0zcCfMijuKqC4Owddo2Ui+Y69NgBaaTDDMFeeLs8unp/FSjGnn2BBVzsMtK+5dsCV&#10;nPLxMm4qvH7Lrm4HTAohwSwRmWeSiatd7GxE5mJgQzylFunleNxyapGaETvBBYfRBgwGgluQTgqB&#10;Y+CLEIVzHGq/hfIGF+AeLM9AM0IwwlC5miH/jAJTHLBYU3PX7O18L07t/wxsVoONY9rArAsR7FZR&#10;r65RMC0Gd8lBalLCCAUDBkpJkBRgYbjmfcbi1mFyMIQRXfzbE5vWMxNN4tpCQoKT5CJMsCFJtrWa&#10;YFwbT85ubpqck5XL2YwAo9Qyk9MLs+uRFcKOfAozI914+PQ0znoBRl07khisJRGJNVsbhIDFGGa4&#10;Ri3Q+N1XPRxeNPgPl2tsz9ioBw52uISfWc/xTZfh0WmDkq+Rin3Ckoe0yLA0ygbVhlAJNTRp3NBj&#10;40MbUthZENAE1OOhG1uGKFgBXlwM8R/21/HUuGqGefdKgXUxyFIdKGkJoK40pozB1mIOOwtp+MZc&#10;5DIjaKXgpDNWtr/PmmlN3jU+dQJkIQFosAaLxS5Cj0W25Glb8O7hfCa9sScPW4o8B8JD5+dPHJ8t&#10;TVPr5ZpVuj4Nr8pkHrJ1yzu2bb3lXdvfObixcD3nzEo+6Mg2YNeN69715g/tnps4vvDQc9868a3n&#10;7j9x/OL28x8+sCUvsZwkhWfJIp+kBOn5B04efP6BkycBuAMbCt3brhpYv25r10j/+vxQV39mIJ2z&#10;C27Gyq7amTJkjCZFcZi0VkYtztZm589Vpk68Nn389WcnTpbm6ou1clBq61W3T3B1aB+uOZ/z3QKu&#10;TiwXT9CgTcfcuGA1GK5KAlSlo/ZPA2hRpsV+tSYYlTbe5FJ17NxSbebw1MLkaHe278p1fcO9WTej&#10;lcFqgKsRpc2IxQNl0VfJDRaqY6j5VdjkoFqtwEmlwLnoeO+RaRmJkiaoikJ6wMbmdw3h5JcN5o+V&#10;0b3Jhd3L4wnAzqvJBFFUcnazgEgzlM4q1KsKJ//7CSw+s4RNv74ZfW/shmsZZN6YhjVqo/xoFZUX&#10;KgjKYeRSFkSbT+ryFLreUUD2inRUkqoGJiXgpRkWXylj/H+NYearM/BrChwcGUsiOyThDvJmS3PF&#10;+yUBCgmVUwpObxoDNxchHQ5VUa0dgzNw8JZXUmMyM/CRhotZf8a8dOrJI6Wl6WNtp8/VWNdOU7Kd&#10;1mHDdiTJpob9+S7amRscMgTpmChD0AgGri691jAQhCUjFiIM4NpubMLa8nBiZMC5gNIcDd0t5zZY&#10;Ng3jLYLNh0gdt1E8xlDdAGhbgRGDN0gwtwRIHXHgLADaid37NaE5LpZsevzQg61oIEAqjlrRw+K2&#10;RaBgAQEgDMAEIWAGmfMc7gSHkiEszsBkOl4/a7f9uBAgHoV2s4QcoNk+57QmKOXEmxYRKlSA1gDn&#10;ITGWbDtVEn9Oan6SdS1i6xmrMyl9IkArAyEiMEiXkB9TUQY39RYw7yk8f3YG3FcYsWUTLaym2QoB&#10;CMYwIgQcAJNWJCz/+qkAry0o/PoVGu8aNgi0iywsfHgI2JyT+NI4w5nFEBIanCeAVsxiKQI8TchK&#10;wrvWp/DuERc5yeBpFlE2XCEjPdRJ438cC/A/D/mYrxjAYmAMGBACQ1ws6+0vZ7Ki5z+jNDIpCzcO&#10;FCE4hxeqC9+LsaO9MRo68I3y/Poq+xtH5OYBwTnXhnjkM9IkPpMCdivel1wGWCIGOpwxpC3Z15tL&#10;9Wzoyg6FGhu39uQHDKOw6gfhbMU/dWJ26aETs6X98e+z2hj45OPoBKPVEOarnqGseM/P77172zUD&#10;H7Ed2b1WI8ZJyd7Ne/o+NLK9665r79j4d1/7k5e/On5sYe4i2p0/VGDrUoEWtTE2YRvoSHr9+ADq&#10;U2eWajNnS9O2Kw+m83aqf32+q3ddrqt7MNtd7E13pbJW2nKkazvCFpJbxpDxa2G9WvIrizO1hbnJ&#10;yuLCdHVp7PDcbK0S1MlQoEJTa2lTlvWoa2196k46rYusnG0UxUp2rx1gIUFhAsvjipIRBUktl514&#10;DUlAlY1BVwagBsOVQWtyMUUgb77unZ+f8BaOz5amNnTnBq5Z1zPUl8tkDVFTd5D03Wk4gbNm8gmD&#10;zRnmFl7HY0e/hPdc/VMwFY2wGkBJgEsBzgQEk2BECEMPRjBIy2n0oUCGEJYVMoMOtr53HU7ddw5z&#10;J5aQr9nIrJdgdtyS6/Qux83W1DCHlbVQHmOoVQ1mn5hD/QMVrP/FUaz7yXXIDjmwtjD0DOeRvdLB&#10;/DeWUD5YhegT6Lq7C8U7chAFAVPVgODQfTZK5wOc/d9ncO6PxlGdi84CNgTSeY7MBgmRYdFkYQcg&#10;2MCYSydCGCMxeGsP0oMuVC3KRAOPon2Mr+A6LqSwoLSCMQZMaaSNjbKp4I+f/H+f3X/q2Uc7MFmd&#10;TPZWA1m0RgsxeV+Guf4eVUzncjoIBXMsMGLNlhPHJdozEwPjAgQGo+MImOZqZ/HUFoHBikG5AZGC&#10;VgLCdcGzDNVaAFZKY+BlhbFhG/VCFVadQ2sNtdmgehfB/kcG+ASwKHOPOIs3beCHfgKx6RUQ7yaG&#10;g+10YK6T4GFj5+OQnOAjBJ9VsGYYVApISYBBwmhzgcIUR/p8D5pfGUsHYCJWRPshPKhqOfQWEu3C&#10;ZFu7nqjhlLgCAQALWtdIhUthrUbCcVg9DJBKO6uKujv4H0MbQsgM7lrXBU9rvDYxBwODEdtuThit&#10;BrYaJ/0+IeByhtOBQsgIY4sGP/1MDS/v0vjlHQY5O2K3bslyjGzh+MqMjacnPJTqCk5cnQ0RPKWh&#10;DWF3QeAjWzLY221DGUI1HqXO2T4UC/Gt8yF+92iAV8/HEnc7CiVfLzn6OIcGW7X9aTGG6SDEDIA3&#10;DhQwmnZQDzUIF1QhgMHA9wysjIW5U6dmzr/66gSWWzfwxP7BiYgrrVMActFeAquNIGn8H5mxZZ9r&#10;yRFbiMFi2u5bV8j1ZWy5zhKshwzKU5X68QePjB1d9IJjFT9o5LN2AXhjS7KAGqJp6nIUEQa/raXX&#10;qHO6ZygrP/KrN79j467en+CCXXSXy3Zk7/ZrB3/+E//xDdu+/Acv/cHBZycm2lg5P7FE1A8b2LpU&#10;jVYSbLW3oJPRNUldkmUM2V4ttLxaaM2fr07jhXMCgJQWt6QlZDR1zLgxxFSgjQqNbmPQFJaHZDY2&#10;rOSkxVop3t/DdMKaLFenFiJWaSuyBBBt6LmCxHOuxe9XKi54DS1XUseV/GzcWKbiB+rg+fnqqbnS&#10;zJae/MC16/vX9eXSrtYaYZvQstE+5AlBfME2OHj2y3BzWezuvQEFqwiHp8DBoUjBVx7OlycBMhgo&#10;rIPgArqRnRgX0aAUwu21sfneYcgHLUztn4dX0ujaYkPkWNRK1CurJpmImZJZhq6dEvY4oTwF1OYD&#10;HPuNo1h8YgEbf3Mrem/pgs1CuHtd9A5LpI/mIPs40rucSAdTiuwgVF5g+pkFnPg/T2DuyRkQGCQk&#10;XIcjMyxg90azd8ZfpbAJgFkMpSMeggrD+rt60b0rC11TTasKTgyWsHF88bA6cPSV6uV9V6ZG8xts&#10;MkBd18yBuf2zX3jhM88cPfvqt8noSSxPmV9tPHlVJut3H/0IffqOz7FVtBDN+yPlpuBI6dvSNpIE&#10;N14Il9kIfQ0uOKRjITAGihEgBLg2y2JL2j+qKYPQMciVOQRxBLwVbQIYmJDALBVBOMpGL4IUeKiA&#10;Qh4O5UETCt6YRmZ/AFxrQTMg7zvwHR/lvSHYmRDFl/IR4NCsBbYak6UMrezCH7aWYfSCwcFgasDU&#10;9nlU3lgD4wQTcHCZRmgA5oboPu+geBjQtgTSWVA+DY0AhlTkcUUM3HD4ksMzCsWQoGwGo0IYrcGk&#10;hGSJEHPOYRrvT8ykGKNblhxcRPExRsPnAiIEmAqQ1QQYhm8HC9OvTJ44h5WxJl5bOyrJ0DfZ0+nD&#10;h/adfv7Zycvf8a51SxPjMNrASVmwpLVsVyAiKBVZKEQO8qxZTQNDSEuBt6/vhQHhwMQ8lA4x6tqw&#10;GSG8wCWIQqg5LnNsnA4VykwjVITf3+fhxRmN/2uPxk3dCkHoYkha+Ll1DNdlU/iHMY4js14UrG0I&#10;fSmOd6xP4a1DDoo2h6/jaBwRIm/72F8K8Tuv+/jmWAjSBFhRKHlWCKyXEmm0RjM7LROXMZSUxlio&#10;sbEvj5v7is3oH9bq4gBgEM1k6TiIXBvUa3VYuSJKM9Nm3z/83WthpXIqcU2yAOXjPVcmdEwCy+dd&#10;mCVEtjfjjqQsuT7jyHU9abcn41g5wVhRcp42ALQ2tfPl2ktj8+VjC3VvLFBmyhB5aGmPG9P1lABt&#10;PoCeaB3RHIDzACu3ASECgA/80vVv2rCz5xOXArKSH30jube89xf2pi1H/N6+x8dOY/l0Y3KP1kmG&#10;7Z8bbMmLKCesrXWYpOqCNl1SEIMFP8HYJON6ZOLvQoVGqNAkg5/R4fF0G0AJEp8+lnts+B02Mrq4&#10;tuE/Ccu1Vlux0W+RWO487ydYroTrN8u0QBY1zCmboIuIdC0I1cGphdqZ+fLs7qHudVeu6xvMOVKG&#10;OnI6XqbVimliwRkkMaSphgOHP4On1Ocw3HslCm4/QISQQozPHcf4/Ans3fYWfOLGX4IBITRhFASd&#10;BFtlBZmV2HTvINwBCxPfmcXCAY38qAVrwAA2i9p0HVgkoyJn8exGBjvvoHzaoBaEOPfIeVQOlbHp&#10;V7dg+N8Mw7U4ZL9AcSQFMgympiN2PCdR1YTpP5nEyd88hsXJCiw4SFsWMoMMbj8H49HjmFVWOrej&#10;i7J02Ed1gTDyhj4M3tQFrQnJgS9GHGkni9Ozx6t/9sDvPDXYNcJ2brxuxA/rtFCdPXPq3MFXSuW5&#10;s2gJituN9jqJ3+m72eaT95/nex6IESnDyq6BxQmuI8FsgUC1vI4k51BaAxc4T3POIyG2ZLFfGQPn&#10;vCWYFHFMEi1vcxAiEThjCirrgWo+7GcV6gMu2HYfYcWHqTPILiC8V8Kr1GCfyoKHBMNNQyYLxiOB&#10;eZSmzL4/eYTfT10WI5AiONpCuKOG4PYaUmkOrjlqjoGqVeBKCR3aSJ/msOcZjLQgjRclDXAOQxY4&#10;dDNoOZKnMYQMoFCDOxYYX1tsbnEBpUIYFXnECS6iFj8RLG4hrTmYECjXPSxqD2R8aK3rvb19QXd/&#10;P44ePFjtcFBNHgREAtBrAGF1fOKlZ3//978ysHPnT/Zs2GhV5uZRLdUhRAAuecudnVuRxo8RLEus&#10;YL1qSsPmHPeO9iElOV4Ym4XnGWxwbWQZwyqkc/MyNDaarZbENGc4zw201njunMKHFqr4xd0ufmqz&#10;QVrYqAYObilwbN2ZwpcmBB6drGJTiuGjG9K4slvCMxQbkBLSlo8QHv74lML/94CP2SUN2JEWi3GG&#10;IUtgkIlmRttqV8cGUDcGp/0A/TkXd490weUMddNygeecQYUKnhcilc2CMYJSAXSgYIjDznehNDFh&#10;7vu3v/TE9GuvfSd+uFjDS0lA1Qx7kILLwVy6ry+b2pKy5CZX8tGsYxcdKV3G4IrY3iU0BoFWi/N1&#10;74UjU0v/f/b+O0y29K4Ohdebdqhcnc7p7pPDzJmck7JGGiEkYZCECBL4EswVxr5YmHtxgGsMtnEC&#10;gwkfny2ykQUIoYw00mhmNDnnOXPmzMmpc3flHd50/9i7unfvru7TZ5IGW/U89XSurtr1hvWu3/qt&#10;9dRcp3fSWNszdpmV6kcQSMCGA/bjrPSBpiCM5XhoAoD+8C/cfM2Oi0d+hHFafSXTb3i89NYP/OTV&#10;kJH+nYMPnT21DtDKlxG/rWCLX+DygtwGYXJAi2fKYhvdsx0IgxCpHQC2FFZ3WskBH7NuuK+hLf8F&#10;sVx5AIkcw5Utw2a7FT2s2EP4GT1XESClBIgtA65i+lFqY1QriuVjp+eCk0vtxrWTo9sObKnXGLEI&#10;tcl0H2KZ0UrAFoXVMcoIsThzD85pA6kSalsbBaKAkltByatisTO3thCVvjodaTCHYvu7x1Dc6uKl&#10;r0xh4ZRGdUFA7FCgVYDqFHBhteu7UUmpyBkC6iUC9wxHe95D61wPh37uRbQe72DnL+9EfXcBdF6C&#10;agNGCMywQHNB4vh/PIFzv38aURDDg4fSMEdxkoH5SRxQP7dwUPILcwmMtFh8MUa3o7Dt5jFMvH0Y&#10;YIBum8S0tA8iCAG0xlzjXKx0PHNq9qXZU7NHHgFslhnIlmO6uQ1MbXZs/tadHxvk6bZGhg3AhFEY&#10;9ZhepIboDjUcWoPEMUKWlow5S9zBjYGFgSUUdD3bNGvBDYCCB8UDEKlBHA5FLVhq1EiSbJWBHYzG&#10;AigS8EgBmsFbqEPcGeLkEIdb6EJIAhW5MOMcrQ/FqP15B+JcssmAZM76hC6XqROR4RsEZKXCF1cJ&#10;zA4tYu6aeVQmfUBSEEtQFICmCkuextCsh+pTDlSXJlRAnUDxEJSUoQgDtQn6tzRhgFxLYJmFCRVY&#10;rZg0p2wwSmQcgxIGzpCWeTW44IkLiZJglMLGMag2EBI4plpn/uxbX3nk0KEXZgrFYgOrY03kgIMq&#10;xeoGqBhAtHj48N/c+e9+rX3J93zgR3fccOOEW6kRKhLPNWIsdBxh7thRGbe7ZtuVBxzKGBnUZBMb&#10;A0EJ3r9tFGXBcefxObzYC7HVczHB6DKY2YjZogDGGUOJUZyUQEgMOpHFrz0W4vF5jV+9wuCikkEz&#10;djFEOf7+No73bSmjyAjqnCDQiTcWIQYVJ8LxIMK/ez7C54/HCdvkJXijzijGGYOfgsCN9HUifW4n&#10;ghjC4Xjb9hFsL/poxWrVxsCEA6KMPfjlz/dmXnihd92P/mi9OjnJraUIGg3zxF98euaFL37h/ubR&#10;Yy/AGJKu9zxZvqlglNK6x53t9fL2kUJhd8Hlu11GxxklbnIcSHW5ICAU0MaGrSBeaoTxkdOL7cfO&#10;NLvHlTEhBpubppUka7HSuKMGrGX9MbOUyl6yucgMAJ/YXb/cLYhLX41pODJZfsv3/IOrg7ArP3ns&#10;2dl8GTF7V28EsLXZrkOSAxFYBwix89x5DmCxnJYpz2itqu/mAJfMga9BAGt54PzwL9xiP/2fHsBr&#10;A7g2xXJl6cx8WTG7kLFMWdHJlEfdTFkx1W+RYgq4Kuki2We9ilJrc67Zle1Q9hZ64fbrto+NCUpZ&#10;rHW6SSY6LUaTS5+FjoQYUEohKaCMgdIMw/Wd2DNyMZrtOYAmovqBAgqLJHyaebCT5/DlsV/HYhjh&#10;XcFP4uIX9oOMdCG2GTCXIg4F4sADtRTcicBEnJAXkQVhBKVdDE6VonWaohsqnP7TkwhPBNj7n/dj&#10;y3UVYD6GGhFYPBfi6L84iqn/eRbaAD71UN3O4Y0np7blDkiyoj9aRrzMggggbhk0joRQMbDjTVsw&#10;+c5hUIdBtRXICnEHAgJuKE4unlT3HrzjiLVmNtEn2GyifN7jJqt72XRJOwVZDID9rTs/Zj5x66fs&#10;gHL98jzpBkHwYm/+0OWl4Xe52pZoJwShFG7Jh2YAUcl7j00EElskXWpOsYCe0waNJSgRiLWGg9Ss&#10;tK/9sjmwlZb+tGCA78BrRugIA3HSw947BWY/TGCcNmIt0GtG4JMEze8HKp+ScOY5LEs41wRXUVhm&#10;V8DWtxNprQJZFiwikDUJfauFe7ULERCwmKLlWjBi4QoK13KUDgP8NIeiaU59wQcQgliAEZMBDBYa&#10;BAKpANsaoOAkE3WD7jTCKHS/bMgICEtBltEwFOgRCR0H8Noxgvml4Mne6cPPHTt8DkC31+22Bmhb&#10;dQZkZcfZ6iYoa3sn777rrjMPPnCwODl5y753vPMa6rnDxBhOHUefeeSRuaknnli89EMfunLvLddt&#10;o5xBhSGWJ1QWLKaxWW8fq2NICHzjxAymgghtIbAz1WLFG3Cw/fpVCQQXc4HTVGOJKlgJ3H4sxpGm&#10;xi9epfGBcQ0lPRDtYNKh0DbJKrSWgBKNmhfg/sUI/+yJCM9OK0AQQBB4jGInZygRuowyNhom/Xy2&#10;E0GELiO4bfsIrqqX0ZF6TaQaYRRGWbJ08mT3pS9/6Ylj37zDre/bOwJj4uap06fiRuO4kTIQjBZ8&#10;39kyUvQKBKjsGq6OVF2x1RN8K6Uo9BtRs93BlBDwpFEhWuqFZ882e6dm28HBqXb3SCh1O7cP9w3t&#10;TKZ0nOmMJlFur5Urv2MNQIKUxbdYbevAAfC7PnPwnnd+/yWTYzsq73ELYvKVTEVCQMb31N7zAz93&#10;o/jif3vikwcfPndyALGR3Xe/rWDrQsTwedF7NnQlC5Zo7s2jOWDFcgCLDbgwwOBOR527q9zXJse4&#10;WQD47h+74jUAWS+L5cq/Toq1XYo6U1aUKdjqg64wA7wymgqSlk9t/5SxzEq3o7j55Jl5TQllN+4Y&#10;G+WEEAmboFqa1b/QFGSl2q2ULZKGgBGCsp80ifaCDly/uIG9ARJxtCF48fQLWGgcBK9IfC36VzjW&#10;+RCun/8gCvMUhbEQ2646hm1XPgomepg6egVmT16CqFcGqAW1CcARw8BQQUAcp2i3JGa+NQ31jxXw&#10;6xdjy1tH0TjZxEs/9xKmPn8O1DKUPYHyHgannIjds12PWgtYw8B4DMYkQBjijoNgxiBYkmDcx753&#10;D2HkTRWAUuieTso2KS6xRsOGCh0VYtY7OR3QhUestXPrgKogV47Jlg03xWZ94tZP2d+682N6g7m4&#10;6gBy5vTp8HMP3PH0pW+tP3oFH32LD1foTgRiAVHwQGky3ZVViQ5qE0OacA5ecKE7MYg2YDR90pRs&#10;aFRpiYWwHKRchoYFX4pgSQGFFxTCv+1g6rsqUKQHrgBGOKI9Gq3v62LrZ8pQbQrjmQQPcgVCEsPO&#10;VL28ksf4uoMsu0zXCcXQK3Wx+NYeyGWAaEuEgsJ4DMIa+BHQcB0UZwsoH2QIrIDHFOK6B84dOJYg&#10;NgaEpGwpJcuEHTNABAPCGYjnDFhS8qs4A7EUVuukUYEsnydAQCFaIUwQw3QDTLFw7kvPPvT0qXNn&#10;suM268MkcxsTcvrSrFY2AMB0FM20jh2744ljxx5ID3v9TmqfFwqjO2+66U2EUGKU2fC1SJ04tF9R&#10;L2HUE7j95CyONSMcYsAWYzBK6XL72nojL05X4F2MoUYozkAipsDRhsLHHzT4xKUGP7vfwKcGXekm&#10;+joLCKbgOyE+PxXh/3kiwGyjH3BPsZUxbE0tNuJNDBUXQMdanAojBADesn0UbxqrItB6rTEpAYwl&#10;CHo9u3T6VM8oFailpYWlJ5+ccxgtljirlyv+5LbqSKnkOxVOyDCjxHc5ByxSL8SkE5PQZGthhIBR&#10;gFFiFoL4yItn5o7Md4MzjVCd6ETxYvp+8uR9stl9NAOcSJwBW/nKUX8Ny5SYicr8PnL7P7/xu/ZM&#10;tBsR+42f+dpfHrhh/JFb3r/vHdsvHr5haEtxzyuZllt3Vd/54Z+9oSj++5O/9/S3Th1dh9XK21Cb&#10;nOb1DVk6zLNOwOpMtvWA16A7GaDPwjrlQzMAdJkB7NWqDezN37PPfvVPnnk9V+QLYbnMgLIiG/Ca&#10;VG4yDGL1dHrk7/MLvP8/QqU6U61uI1R62BOMKZXgZJqHfKAgxIKlYEsZA6qTz3vRIpZ6cyBFCxtL&#10;WDfpSFz2ZErdvPt+TYvNedzz7F9DUA1OKEQhwhnvMwjok/jYzqtw23sew9Ybn4b2JbQhOPDWz0H3&#10;fBx+9Lvw5Dc/hl5jCFwEIJEF9wwqBwBxhqAxBSw9soRj//oogn8YYOGL85j+0hSIpajUXJR2UVAH&#10;UDGB0QywFNZQgGiUR6YwuuMlbNn/FLbueQHd2RG8dMeNODJ3if0qXlw6Vnlw/lbxzqHvjz467Fuf&#10;hDpKyjlpnp9rHSyGHXz92BfPPHzuq3979uzpYwPExHlwFeVK2/pC9Fkp2MInbv3UQG4lB7bir995&#10;x9R7r7z5oZ3j9WtMaGpEEjApQWIN5XNYl8MyBk4ZiDbrtuQng5PAGA23VETcDKGjGNx1oEnCZPUj&#10;ffLkJrFJ1IuJZQIYqgUUAiBED52YYuShKlTNYvamGL6b2GgoAwSXMMx9MEL1LzhIzJetJBKeJwe2&#10;8DpqtvogK5N4atwY8i0BcCMFiZJSqjEJC8yURCQ4eFxB/YEI/lmG0LeQnICVHCjOwBUFhYQlCsTy&#10;BBzZNNPLGkAq0IoHK1hmGRj8YrVWoJSBcwEYC2qSg5RSFlEUw2uEYLHE02rx1B+/eM/Xv3bPN49k&#10;Stv5QHOd0wACazvO+96A+Zy7OKeVjcpbxopupWKVVBCCbhj9lHgRW0ScY6zEUP3s/5zCo0+29Y//&#10;9I5zBy715rtt7LBAjbF0wK8sn1n40i811ihByRE4rjTaBJDS4j8/FeJMaPBvLgPqLsFS6KIoFAjr&#10;4c9ORfjlJyO0uwZwKQQj2MM5yufRiiGzhAoA89rgVBDBCIa37RzFO7bUoayFNHZ1FziS7uU41jj1&#10;zHOy+/QTdEfFv75ecL2y6zgeZ57LqUtpMtMYTQ7DnCZAihKartX9nxFQSk0zCI8dmWu+eGKxdbIb&#10;6/leLJfSpy8AW16nOpQFVwqrcwXj1b+3/F7nZT1Zm4n+JWETu2uld/3gpR+pbSm+P2jH08/cd/qh&#10;P/u3999bGy0cuuSmif3XvGPn1bsuHbmIcfpyDNQxPF668YM/c51Xqfu/f+/nX3weg01YVebAMEjm&#10;84YBWpsFXWQA8CIDgBXFxqZpFoPDoQd9RB5g/exv32bv/swh3P+ll76dgo7NsFxZepNmPg663nnt&#10;l83VwtOGA9IfUJJRUh8peUMXjdWGBaN0+USVGmvRZcI4aQGn1kITu8xuESTMgpYtkMoUIiKBgAI2&#10;huEchPJUrAvAaBBlEcQhnus8AFFYgsdoEkqMxLPrqusO4YbvewgTOzRcm1g8EAAQAbAlwNXv+SpG&#10;d51EZ3EIwokw/dLleOnJd6DbHoU3EWDIIWieibFw5yKadzagYMEIRXXUQXEHBYiFjiisJfC8NpgI&#10;ICMfkxc9hevf+ymM7TkKGQNSA2MTL2H/1Q/hpWMlc/YbZuqez/Se+8IDTzr3P/fiJT908/snDoxe&#10;VCo5JWqsRbPVMC3R7D7TeOj5Lz/zqbtmZs6ezgCs7jogK9+YoQaVtV/mLV/OUQCUUir4xd//9Qf1&#10;z/zftWv9ibfsr4wdqIKIqNNFFFM4Q2W4vgNuko1Kb6QgtRrEUjgFD3HBge5GcDigXQptDDghMGww&#10;s0W1RexQeBZwI4pWvQgzvwSuNWA9+Hc1UCFAfE2iS6LGwlCCzuUW5gckap8noAGBJWkZMTmrr4Ct&#10;10uztQoOW5CYQJcM2m/tIrguBo04IqphXILRHkXFWJzxFbouxRXPc4w/ZtHTHKwgYcslUCFgmIVW&#10;BoIIRGCASRhG2i/JKgsWa7CCB0MI6EYCLQJQA5goTjr7KAWxQBTG0FEMaIOeVTgUz5z+jUe+/KW/&#10;+vLnngfQ8guFrjUmCMMwwGABfN470GQqGfl1Ostyrcqps9ZWtDZGagPOyarGiYEvh1JQ4WDqhcP6&#10;1DPPn8HBZ5/Hr/6LE/jQD10Xf/f3Dh9xOEpRgK3EAaMFKBBwaAgiQXLTKfHTIdjPOc4RihmqYGOL&#10;Tx+U6EiLX7uSYmfBINAK/+1YhF9+KoSViR6rzDl2M7YcKLoezCUwYCDgSATux7RGm3KIahnvHivh&#10;li2VFGSZZT1k/3GUVAikAdMxSs8/JS6qFnY4jIBTmpb8Eh0kS3W0jFIwkjSpcErBWQLApNZRK4zn&#10;Ty11XnhxtvFiO4pb2pjIWMTJ3mCLyHnurbxfy0yUzAFumQNdeoAGWq9zcES2dHjdbbt2lIf9mxyP&#10;73R9vvMt33fRddfftrtx4vm5Q3d95tChP/u3999brrtP3/jevfuvfPP2/ZVhv0wZuaA+49po4cr3&#10;/h9X/MLYjvIff/a3H/tWDl9kg67JAP32aw62+Ct9gGytM6XjBl3wjdxoL8j+f5378u2f/+H77V/8&#10;xkP47Z/9Ot44t3UB1wbL53mvmc4tgL3+pPA4KxZdvnXI9yYna6WJyVpxZKTklWCRdB8uJwOnYKtP&#10;DtDEuoBYA0poagMBEJ2Iv4+8dB96Qy6uq74PdVpG0A1AWNpdZClc7iKyMe4+/hU8feazCFuzcDlb&#10;flFbRoD33aJxzQ4NCw4ldSJ+ZhVYth3UDoP7BLtvWgLEPODE2LfwOCjt4Ok7P4S45cMdcVAXQOOU&#10;RC8yEISgOuagvJ0i1hxhqwIlBfZe+S3c+H2fwuj2KajYA/c0XE/CRCNgugVhY9go2asv2tdm/2Ir&#10;9tgimf+NP4pfXGx+7sx/nL7Tr1TrE7vG99UF8+y52RPzje7U843mwulcCTcPsiKcP2V+M+akmwVb&#10;JkPjxwCidrfT/pe//R/u+sQP/mSk9lwZl3p6fM/wxFixPsyt40LLGExagNPVzm+5EaiVhst44qcl&#10;eArpNKwvAJV2G/btGDJgi6RmkAwGllpobVAQDKo2Ajm9iK67gOqSB/GwwEv7Z8GEAyFE0tjALMLr&#10;LZaKErVPE/AWgSFkuSuPgMPSjGbrtbR+yGqyjAWNCEwlQvddbfSuUiAyAUFcGwTcouUzCC1QYBxb&#10;jgXwH5lH19sNKbsg6KBMt6BFgYKOE0BlLSx1QKxOrSySuamtBdUa1HdgUguUdQu9SYIRYCxkECHs&#10;hTBSQRCK6aWFhTgIoqMiOPu793/xnjvvvbuft9kKer1+pmHed3CQdtAOAFvZMagGgC0JQGllylEQ&#10;hDqKEVsGx2Vp8oRdM94Ikq7WMIjxyOe+OLfw3DMJY9xuHcb/+IPTePKxK/HhH7u8s/8K/4yZx5vZ&#10;S5hkEWbMGE6YSUjC4SEEy3BPMt1lJxhFiXCcgUIYG3zpqITDAvzO1RafOaPwq0+FsHGSVTjKGXYw&#10;tqzwHrRBWVDE4DCWI7YWizpGh1jALYLc9Q2zS3Xs/h/4MA0wRuJeG0yQZRZLaQMVaxgm0Gh1Mf+5&#10;P0b8rTuIoAnIEoyCp59zSpNmJUrBGIFDKBijiIwJ5tq95nS7d+z4YvuluU5vwRiotBTY1+KzHHDK&#10;Mlf5uxzwuRxQOclWWUxuH1ql8e8TAGPbqjuZoCPLhzBKeKHsjFx68+RbLrlp8s0zp5rnHv36scOP&#10;fv34qdv/7Nmjl940OXbz+/buG99dGymUnU3bQBSr7u6b3rv3E0NbSuN/8esP/U17KczKlfJ7qc4d&#10;WF9TsEXWLR1sElD+1p0f20hjQjYAEbgA4n9QYvjy7dNHfsZ+7c+eQWcpxD2fexFzZ1p4Y93Ietch&#10;S7GSnG6NZdjorD9K3zbDBVAkSQSYqHrOztGif8VQwbtoslbcWfWdMZdz1xfcpwSItVmjD+in2a80&#10;UVmYNNk+MT21UMYk5oJpBlhIPNQqV+K2q38EJTsCFaedjMSiaRu4+8W/wslz94HbcNmBvg81339r&#10;AR99zzwmKkvLixWcHYCzN3k5NlWt20ScTxkHcWbQOCWxMDWC3kIdRx57G6bPXAnZCNE9qeCOUJR2&#10;MlhNQRBBeA14tbO4+QN/hT1vOQfYnYBMtFlW+mmgcguQp4B4KimQUQqpCZ49Zc98/Dfs1584jNkc&#10;YMrkCS5/DAdosfJlwkEM1gVbOgwoHWYXM4aVAPO+SWEFiangEID69ZddtevTP/ZLPzZaHhp2ttTA&#10;YwXpUMBYEL1BlItNWuUNI/CZB3V8HtFCG7ReSTLfwjCxE+AcnFEYa6GsgTGJRxClFAwE2prlCB8T&#10;RIjbAUwYgLc4iO9j6QMtNK/uoMssnK4DzxDEXIEfZ6h9gUFMO7BuEhVlOU18o2jazdGnZ+lrALLM&#10;Stg1lRbxUIz2O7swBzSo8WCsQZcbMKJR7YYIOUNULqA4LbD3iw7ESwRRIUa3yFCqVuEUfUgYyH62&#10;XeLcCaYtBHcRGwtNLYIgQH24BrWtBM9SSKNXeS7lB4JrBUJm0LQScaur7z/85NGp+ZnFJ+dOnPns&#10;V790JIijJpL8wn6GYTNXOhyoIazs2W0BoHXsOFlnfeKrmfTlyDAv1WgV/HJ55M0/9mN/f/9Hf/RW&#10;UMI5NfAKHgglq8CjJRYqkjDCQzy3EN/5i//yvkP33fdEZiOnhBDnPe++4prrf3jsTe+beF5cQ6bg&#10;w6JtBR6Ql+Mz8ffibvlm9KwHFzEENfBIjKRXmCbmjsbipFboRBpFl2K8ytDqGcy2NYiTdBSOp9mS&#10;atVCbdKyA0XbFuFCYhc9hQrOYsoaPGd3oTXnoHD7pzH62ANwtQG278B1v/jLGL3oAAgjsEqnTv6J&#10;0amcn8fhT/4egofvhzAagvVBVvKR0QRwCUbhMgZjrZxq92anW7252U7v9Llm74w2Nkz6VZfBT7aU&#10;lwFNZNB6Fm1QIsw37mQjfvLVpDzQ6u9RHoDCP/r1d/3AzstGPyEcNrwR1RD1ZHjsubmzLzx87tzh&#10;J6cXS1XXvfSWbVsvuX58cnxPbXTTp09t4zNHFr/yN7/z2J+dODg/tc5BWA44AK+p2G0mrux1YbQ2&#10;y3ZlwNcrOsVnH9MYi8m9dXzh9x/Hlz75JNpL4RsZXOWZqTy1mU05Z5nFC7lFzRWMjjBCqlXfHTmw&#10;pXbtZKV4S8kTEy7jBaRxCqkRPJRZAVj5J9Qv6Vlr0yoMWYnqMSnDRSh0IqxM7jpCt/kYvvn8NCZ3&#10;XY6tW7aBUwcLSzM4dOgRzE4fhUc0GGOpq3FyULAW2D5mMVHvpWcJBrh7E5BlAdhgZYwTgFIXYEUY&#10;fTlqe7uoX9UBzCG4ZYnmZ0agvG0YuqILyoA49CDcNq562xex/52PwClZeMKH7V0DIy2sjdJ2yrS8&#10;QGuAWwPYEBAehjURKCHYNkxq112EwhOH15g3ZvVW/YmaBVt5x3c5gJ4exBLkxzbp67I2AQOy7HG/&#10;41dhtZlvj1Hq3Xb9m0c8UEe4LiylsBQwUoKQlbLuuroTSmFJ0mHI62WES12QdginWoRyHXBKoLVG&#10;pBWsTsYRE2yZ4aKMQSkDpVRSBuEcXsFFZDSkH8ONAlTuFIhkEfKaJlDuohuVQYwDfWkPDd+i8lkC&#10;9xxfccPjSRkRQAK4Xm2frT7IshbEJGAoHrFovVtCXWwBzRGREJZoOJKCgiIoULS9HoqNArbdW0d4&#10;9BwilwLOGJibmJJqrROGqj/pLUkOtAyQJM13jBRILGFHynAJg4xCWE5WQrwHaDbmnBieYRgOCDox&#10;wQMnXzj7u5/+o+exkl/YzzDsf56N2ckDLLuOHClvXJpnuVhuk9cAdNBu2/LCwn12fuZqOTwyRsDQ&#10;bnbBBQdjDJQkLvFaavBiEWdPnkbp4YefPvbIIw+m86v/nNgleyo7f+67zl33XfufFwhSSwwLlCHx&#10;Xe6TeIt7BH+jTuOQvgQ9Q3FQbcXJeBiMWAhqEAFwKcFukgRTN5TGkdkkUos5FONCYAslUKvEswbS&#10;cgTGhQSHoRQ3s8fx487/xNvEY6gQA8IIzog6/uZEEX9+sIm2ZolI/dxpPPYzPwWyfQe2vPltGDpw&#10;KZjgWDh2DI0nHsGWVgPx9Fm4lEBwBs4oRFoSFJTC5QyUEDPX7c2dWuzMTnd6080gnkm6BS3JHLKy&#10;B7tB4CocAK6iXKkwxurc1f46ZjY4LNoBsqE8e8QYZ0VKCT9fPcctCO+SGyf2XnLjxN7GXK91+vDi&#10;7EtPTs9+5r8+8kR9S9G/8s3bJw7cML7DLQhnQ60cI86Oi4c/+CP/8s1bvv7nz37yka8dOzxAG04y&#10;YzUreXpN2C3+esOPV6Ot0hqL8pCP2lgBf/or9+L2//Es4lC90YAV1tGpAasTzOkA9spmvs88wUpl&#10;V4wJynbVfGf7gS31i7bVizcSkF2EJBljxphEtJKK2G1KU5GMAzwlywf0pFTRb6IixKL/19YmGzC3&#10;MJZAKYW21CpSxhgYIrVBpLXtTR3F9Nkj1CZuTCDEUkIIcSkBpXzZt2XZ8sFaLHYqaHSAagnQZByM&#10;bU/f0AiregNYFWB1oO/zpIdBulthoBBEBWiZaBOoA2jJoUOCka1nsOOGFzC0fxTEjAKBD6MA4kSA&#10;bgGms7JP2BAgDsAnAAeg5hBYQWJxDvbQ8WWhbzBAd5U3xo3WYbH0OqLidQ8Zv3Xnx+i6v2M3hgRY&#10;nTYgs2DL87z42om9WwtEuNThkDCJmaW2SZ4j2biCTVPWSFsLUSkkAGtmCXAFmC+gjYJNO00ttUlI&#10;rzbLIK1fStRaw1ICxgWo54IYDWgNSQmiLsPY1yXKcgjnbpEwoo2CojCBRbRToPkTCoWvWJSe4iBh&#10;ck62LDmrENDkNRBcYHX+PKVCm3hB0Zigd0mIhVu7wAgFkxQgQMESKEIQeAqOpWCWoDZbQe0OF/rp&#10;JrzKCGSsIG0XfrEKMAZlbRrA3XdvT2KODABpDbi2EGEMW/AgfQJh7apumfWebskwOIQjLDJARvSG&#10;HRfX6rW6Xmos9Xbu2W3arVa0OL+QDYzuDQBZ2RL3qltlz26bslpZ5iIrkGcZoLXGv/DrX/jCE6Mv&#10;vfiFy/7Rz/7QruuvL+t2BzrWMFYuu9gz10G31cTdv/orj0bPP397HMeNzEZPL943Xv/QO/gNN+47&#10;VYJM4hqTC8MAMQGISRTB8aP0eYA8BwtgXhfwW43b8OfdmxBKjioLYaiGSwi2s6TZokk0GCEY5wxb&#10;UguJhGu3MGDoWg/b2RKu909glPdQJEv4IP8bTNhTK1dKW2yzi/jZWxbxtlGOn/o3PmTkglEClxDQ&#10;2bMIvvCXOP1FCso4OAyq1iCmBC5ny6wVZxROCrRCbdovnJ0/c2KpPR1K3Qyl7KbvlU3Zov46JVdr&#10;rMggMBXk1oW8HivLgOU7/NfTQQ9i5vt7msmSCVppfZ7z3CDNVaU2Wqhc/qZt+xanO42Zk82l+XOd&#10;zl2fOfRcqea6l940OTm0tVjb6DFGJkpv+t6PX7tlcm/9Dz/3e4/fh7VNePHrVUrk+Lt0s4BfdlAb&#10;K+I//PgXEfUUDj12DkbbNwq4Wk9btZ79RR9gOZk3lgJg9YK7peo5O6u+s7vuu5ePV4rjWyuFix1O&#10;xyOZZHOZ1RGmJOs03J+w1iZdTEpbGyllYmW11EbHWutQaSOVthpGB7GOI6njQGnZiWTcjWMda2uJ&#10;BQGxhBBCCCWMJLplwIIxCgYQyinhNd/1h8t+oewwISglNLUPMCnzqK3F1+9p4NlDPv6vj2hcdmkV&#10;BhxGx+lVtOm6WU9BVjL2raWgTCGyp3HmsMHRx69D0N0K7gYwioBSDcot2u1RzExPYjRuQdgCtKYJ&#10;g0VcEDoGGAdQSykVTAErQYgA4WOIo0WEzSlz8qw5eXSKnM0sUgFWt7/ngVWcY7HUAJ0LweYioOx6&#10;bJYo8vNBg0FRVRGA6D1vu7Wyx60Pu0wwA8BqA20tfM5hUp0Q2UCYbFLCiEkL7Rg443VESy1Ei00U&#10;xoYgOYW2CtYacM5BLIWSEkg7+a1J3crTgOpEl0TAfReaUqggQjU0sGEV/B5gst1F65YYcSWEpBxO&#10;5MGWge6HY9hhidI3/cStx1vBRElsTzr9+h2J9OWALLtCqqYNIotvXkLzrW24jKPUc6CFRpsbRFaj&#10;BhcFy7FE2vBm69h6xzBwMAJ1NGwgwUoOsLUEyt1lhix5agl3TCxgYKAZg7AcNuwBWsPZOgYtFWIC&#10;UMGTMWvXF3M6hoAZDUIBhwlypb9l8uarr/e/evc3wplzUy0pZQurGzeC3Ka7RpvVLxuuA7YGRY/1&#10;Adeazu9ut0u6jz7+ud5v/Pos//7v/57Jm2++WBWKLk3F5uHSolw6cmTukT/8w/vnn37qkfR5Zp8X&#10;vf7y8fEff8/iZM1L47MIAFoH3P0AqQIw0DAghqc9iBqjbAk/XH4UIa1gytTR0hwnZAUhAI9ajCPp&#10;XixTgq2MLXsAKMPQMg40KN5TOIRfqX0Bu5wpwIjUA2wXjN4JqxYAdRLQXUADNACuvlLhg+8K8Vd/&#10;yyGYkwrYE1CdHHZNYhJNGChNOhs5ZQBgpDbq7FJr9vhi52wjDBtSm561Ns4B4CxISg9+JM69p/n1&#10;SubWrSinvzLrgOT1ANZ6Mp5Bik8S9GRbaxMxTl/WDjs8XqoNj5dqRlsTh0oqqXV7KexNn2wu1EYL&#10;JdcXDllHxFisunvf9IH9vzC2vbL9z3/tgb/utiJ6Hg34a6LV+jsFtGpjBfy/H/4slNSYPtF4RYE6&#10;r2M5MG/Mmjdv7b+xbHuttHt7vXRtyeP7ap53cckRW6q+GHEZH4q1Qaw1ZMoWLJfl0mwzzigclpy2&#10;u5EKZ9pB0AqljJRUgdRhK4qjVhgrqY1SxqhYm6gXy6gXq3ClhQuEkmXYY22fFlv9mvJmsxwAO9Ps&#10;UDpDWNVzi1srhfJ4tVCt+Z7n8cQSVZtE43X6TAV/eYfBr14JUGpgugBourPRAsAr6RVJonWoRyHp&#10;Udx1XxmP/tGHUTi7D6XRGIRbGA0w18IJJRYPV3HnnbfAXvxFXL7lGBy2C8aK1FqMJSyZBaAWkQQg&#10;J2dW7hEYzc0v/jZe+Nz95K5zi2hjrQnueukDKlffJ5nFhuD8HeHLk32jcuHS0dZG5UODtT5Hy/eb&#10;Dlw1sq88ts9xBJM8Mb5klIJzDmlNajS2DtSiBIpYCGXgpHEdpuKCbK1AHp2GbHdB66WkMyuKoLWG&#10;4zgglC53gBnTZ7cYLEkYHWUMmBAocw7EEi1iQAtAMQDG7jcwHR9T7yqDDnURBU0gMPAFR/huhng0&#10;QP3LDmgnsTKwwiIxFMHqjsQLKSWaZZFiWiq0MAWN7pu7aN4QwGMeqrGLFo8haQwfFppZLFEC6ngo&#10;Ha9h/MsU/okYUZFDUo1ejWK04IMRFxFWNFaMps/VJoHsmlhoRuGBIgoCyLIDp+bBNxaKWCjoDQPB&#10;LYAAGo62EIpAWoMD1fGR77nh7Ttuv+ebz4dhmPd2y5bC8w7wZhDIyoKtjGZrUKf5eia8BACZffbZ&#10;+7925MizN7ztbRfvv+rKbXu2bS+eWlw0c4cONR6+555T8+fOtTKHnP7zIgDYdbuXiuNDbc/GgCUE&#10;4FsB5+IkAX4ZeSVMvU3ztAjdjot8H79WfBgujXA0ruLfzL0Jd/V2gLEYggJ7U0eBfmdhbCi2iTbe&#10;7jbBofEh71Fs53OALkBbd2VKUwo4E4AYBeRxID4LozVYBHzo7Qpfv09DRclhl2fAVr+D0GGJZrEd&#10;y3CmHfamW93ZqVZ3JlI6wIp9QpZpyulESZZ5z0ocgnXKg1ld0npNOnYDgIVN6kvzJrd26ljjzJ7L&#10;R+ccl295JbsvZYR6ReECAqWaV9js3wmX1Q7cMP5TP/tfb9v5lT96+g+euff0CQy2jRp0iLD/WwEt&#10;1xf4uXd9Ckuz3TcSsNrItqIPpmiGqaJIvOUKBPA5o3RnvbxnZ738zlrBvbzqii2MsRGP06LDmGdT&#10;gBLIREfAUy8GZWwsk1RnYizidhgvznSCxlSz04u0jpW2YTuKw0iaJHDFwEprtDFW5l5H+lzt8sQw&#10;Fv3jc6rU6v+uzTNxead/ZqylS0HYbYTh3OG5BvMFL2wpFWpjZb9c9p1CUVDhcUEFKyIIFfwCSRzm&#10;jQURDISXYMGWXUYJc2HEIp549EX8+R9tR/cxBzcZH0p2IXZZMEEQLhroExoqcnHf3RR/emwWH3vH&#10;SfyTvw94pUtgujp5GZYCrAhiIljTwbLdGDM4Oq3l1x7m55ZaljFquDYmf9JZFfrMOCWUEipjzXIL&#10;T/a9t9hYAG8H6K0G3n7pY587n64xb3irAKiSXzTby0N1IEnTAaWgxCb5eym7tLFtadJVp5WBJQyE&#10;AoFVECNV0GYPnYUWfE7hlfyk/GV0osUCliN6rLXQ1oCkOYmEUFhYMFhIQqELFZR4jLiziBaNwYtD&#10;KB1UmFjsYf57Suhu68BTQI8QcEkhL2fojRqMfU7DOZ1oqKwDgBEQwwCW0W3166JkE6VCkzwWlQTh&#10;ZIT2uzpQuxVcuCARRdsAtlQEtxZx0IEmDixzUH0eGLunCNlwoes9UKWgCVDyCuBeCV0qAZWOZ5u0&#10;6CfNJgYGSXcvJwxRN4RUGmyiDssBpimMUUlTwbLScTCjBQJEDgEBQ0AUigxkf3G4ftVVV3lPPvnk&#10;egLogSBrM7csELv4fR/Ao7/7O9nxqfJPL7Pe2CgI1H233/7Ufbff/kJOKqFzGqP+5icAOAdn90yf&#10;nnmquW8MJUqrMHx/Ms2MwiovbQsQUQF4DYCAIAYknR573Rb2OW3c2SPLEyZ7TTvGwV7WxK+N3ocb&#10;S6dhtAtrKIjdBW2agMpYhxm7Uq13DgDEA8JjgFSYHLEoFYCOWhG3c0ogKIXDGYy1ZrrV60y3e42p&#10;dm+uE8ZtrBayRzlWPf1I8mAq/3kWjOUPh1l7mSyDmS+ZbWa92sw61P/aPPCll05cdN3Wx4pV7xJC&#10;wL49tSfCt+ysvu8Hf/6m3Zffsu2//c//9OBdOZmHwWpB/99tjdbLvclYo7UQvBF0Vhv5gvVF7DQz&#10;6CgjRBRdXqSEjriCbtlVq+zaM1q9tuqJWxilw5RAAIQTAirS04+x6cnMEsRatwOpuu1QRm0Z94JY&#10;LSx0gtlzrd5SoLSEtURbq43p18VATJIAb9YBhxlqmOgcuu//XRYAsJXQuTUASwB2VWekteDaGt6J&#10;4m4gVeN0o+1wRv2K61SGik7Zq9JKpycdvxaC+hVAx7CkhyhcAveKYITBWg3CBYwI8Bdf6OGpU4fR&#10;q/4b0PaP4ZbZW2F0COtJ6LNFtBDgIeevcaZwF8jiDL50B8WbrjuBt75zNxCK9MSb4CBLHRDDQIgF&#10;SYFrp2Gdmlu6obKFb5dan53vBieavfiMNGZaW8wzSrRKgG1SfVOG6LWahL5GJbtx2A0Amx1Aw9t1&#10;Tof5ZAYM2Mzyj2V8x7E15hUUNKcmaRjihIEaICQ62eg3AFrGGHALGEoQ0CRD2pEa1KXgOxINUtRq&#10;gzEK4SVMlrYm8b2yFlrrJI4n/R/EpAakNBnfVFsQz0W7buBTD15EEcYSpiDgLxWx/S87ELeWofcw&#10;qEKAJovgGIrCsI/Wj8Qo/62B95SXbHoOheUWIGytbsuSwc50q0qFFlxRLO1eQvu2HtgkB2ICSixi&#10;bmGNRqEVAyZCWCzBU3WM3R+g+hCF0+UICxGYcWFcjWK9DuKWMGe7qMUMMbVpo0ACsqxNyv6aAkJw&#10;8Fij2+qADRfgDpUAaxAaA2sAwR0AKjWWJQMXJ0sIjDHwDCCsQI+BEEpsr9MNMLC9f80Gs27JcDO3&#10;+hWX26Vnn8uyq/3NnOY2Lp1ha5zMQRQ5sKVypSj655+998TDD0Rf+3//Pv/wh989UWPMhVZyzdUg&#10;op6CLKTSg3RVpwr39iZwfzgGRhKgv6Y7xQLDIsBupw0YAmpZ8p6REggtAKQNq5eS4NTlp60T9lTs&#10;ADUBUDyNF45QBD2WdA9SCocxuIIhkCo+PLW4NNsJGs0gasR6mb3Klvsz7BTJaukG+fTlQVbW+0pi&#10;rZnoRuzVRgDLnk/ygMHRfAaAbi4E4bf++tDXKv+nf+nweOnGbyeOKFbcS657965/PbG3tuvP//0D&#10;fzJ9oikzY5VeyIHjf0mgFQcSWpvXA1ydrxw4qEuwr7PqP0FGCHF21IoThNKJmicucjjddfnWkf1j&#10;Zf+GWJmSMv1FgKRtvYnLelfKXieUna5Ui3OdcHq2FbRCpXqx1u3FXrTUi1VnZYGy2S5FkpFqZXv2&#10;B00wnRM92hw4GDSRsq89C6wEQEQKuJz0ZyK9Ho42RmhAxFo7QSybC73An+6w6m99Kpz8dz+risQd&#10;QXtRY+rcOYxWDKo7KrB2HFAasBLBmXOIuwYOd+HyAIf5n6DbnMNtCz8KBoXTZAZ3Fn8LtnIUHjOw&#10;YAh7wGOPtvHWtzVBvS0wXQoiHIRhA6Z3DMWiheXjaRPBHJ59oU3qfqnmcqfmMnbgiolhOJQaqfW5&#10;njKHW2H0wkwreOnYfOtUpPWisbabvkY9YNMapHMY9HGj7p31Frn1qPt8tw8AwBMOKRDugAuitYHR&#10;KvHFkhJa2JUu0/VWUGtANCC4QIspOFqhTBxEcQQMlzAUbUH7uVNoLTbgVUpwKgUQJN2mVmrIWIIw&#10;Cs5F6oOV/E8KAmsATTS4CTDUJOi6dcQjGnSpAzdWIJRBzbjY9iUHvRsV5m4mEHUJqxUMIeBlivkf&#10;7MHfLVG7vQQWAMQlaRUwAdGWILWASEuJ2cuYcXunlkC6Bu23NhFcH4O6PJUdExgWQnACEjuICgBx&#10;yqgclajdPYPy8RFwUgFoABFKxJ4DWtkFKgwcE0ESgjmmUNGpbx1SJssYGGsAkbxlqh2CKAV32yS4&#10;BSKpEGkF13HhU4bYaOh17B0sAD+2UJRAUAYbxgi6XXjgolgogjGmavW6WZifH2Q2uaqt/eWArP5t&#10;yy232JkHH8yXy+WATbgPtPgA+UTeY66/P/EwjONnj5MH/v2f8+plVwx/76V7jSDtpJu5v+QRXgNY&#10;ZRV+oNQCjsZfti/G/z19Dc70itjjBHAJRWRXTkgCFpGJ8cVOCddG+/Dz1RfBA5sYmCKJNgKrgFAH&#10;Vs0DOs6ALQVGHGixBc8/38Cv/B6gpI+CSyEoQ6MXdY8vtRfnu0EjkKprrY1yZcGMror0NaH5pIn1&#10;Ir3ywvZslM6gRJWN2KvNlgczpxSykd5puVHnqW+dOkco+eT7fvxKOrqtcv23E0swTmvb9g/97Mf/&#10;wzuHHv7qsf/2tT995hgGe1b+7wW0CCGIAvV6Aav1/K2yHQtZRmeZcSAE3vXbx67aWinuDZXcWRLO&#10;ZROV4o5a0dkJS0QgFXqxAgBJCIHDKA+Umju32JmaaQWNUOnFuV4ws9QN2waQUpkwTGr2SIEMz5Sl&#10;+vlSdsAGvl5c0SAwkAdf61kQDAKZfe+c1EuH9P2cBGCznjoeANcCrtQmXOyY7m//tWp/62k6cdsN&#10;3eLc3JI6dEKQW66qlX7mg/eLrVu2A2wScBfxW396FM8ddeGkreCekFhwv4ZHgxqq4RY8M/w/UKRT&#10;qV8XS58wxdHjAeZOnsDoWBkWDqwNwcwR3PfIQTR6Lt53awzuWtxx1zTufdwDIxyUJGHbfeskX/Bt&#10;RZdu21r2b71kbMi+de94pyv1qa7WL7WD+FgQxcePzjenl7pRUxnbsdbG2toQa81k7XnA13ony40W&#10;wkFC1FVZoh0d265PO8XIaAIG09GIawpLQkIQAt8ygDEYliiqmNJgsQGhieO7JgREWSijIASHLy2k&#10;ldAOg4li0K1lFPQ22ENnodsxjOeDMwZrDCJqQASBaxhiCmhOQAzApQHRCRAiJAkTlsyCcYqSK6CE&#10;j6DZAYkCuHUKqQH7MEVp3oPzFovujgBd2wZTRRRZHeamNmYn26h9rQD/uADVSd8DWNI9C5vYWax1&#10;nEy6CokE1GSE6N0BmvsMWMzhxxZdxySLABMwsQSzCsS6GH6MYfi+AuycC+kkNg+KxRAFH6zowroR&#10;NAECUDiWwDcEyioE3MCzBMxaxBSQmsCTBLQXIuw0QLZWYDyBFiw4I6iIIrRRCGyU0ESBBOMcxBVQ&#10;sQQ3gPBdRJygEYeoSoEWFGwcoS7KeEk1QkKp1lrLhfn5CINzYe0rBVgbMBz5jtg8syVyQAs5jUxW&#10;60gIIDij1bF6tdoNFU3+PPMn1ANYGcsTuP/PKi7+4395CJ+882HM3WqA996G02EAKzWGebJeKGtx&#10;UknMMQ6QGv79F7s42ngBv/GxbSjXykkXre2fXwsgtA7ouaRJgaSFXd/i9DkP//6PPPTaDhxO7Vw7&#10;6J1cbC8sBVFTG9PDYF++MA1jzjbeZHNTQwy2mcn7Xul13t/NslcXAK6wkWYUOQlD/3mGT9518kSn&#10;Ef337/mpq9vb9g+9mTLivI4wwmplAhnrRnsxePr04cVvPnPv6cdOH16cx9ooQODvYtfhOsal697y&#10;FhCEAlEgX2/WKhuKifRszOxKaYgDoL5g1cu3Dl+7o166RgMXjRS8PQ6n4xXPKXFKESuNTihVqPV8&#10;LLWMjem2Q3n85FL73Gyn15BSd7tStaQ2EgDV1tpMVzdLwZVNQBWRuYkzaEPPTjSV0U3oDRgtYLAJ&#10;XV4/NKhrsu9A3DdRTT+SPtDyAetjJWjWA+B3AisffK7Te/QF4khluLWR88jRJe9E59raB99WK9Lg&#10;ef7CiXn6wKMuYxCk6JA0FsjCEwqzxc9iljAUTGfFUylFSBbA0TM+HrjnOD7wrhjMrSNozuGPPnsO&#10;X767gjCm+P2/nkO5AFDtIwhFRktBlzuESP+eWB4SRmm55rFLq9ZehIIXSmO7O+vldieU7a6UM4HU&#10;c71YnuvFaqoTyTmXs0YjiIJImVAaEyltpLE271d0vpPm+ZivbLMCzzCKQirFzrbmF1q1LZJpCxP0&#10;4MFgpFKAYgSIFRixcKhFrBW0tTCcgVgLEpsVcXlaYOx3IBKbBDubKIY7UgLdP4b4hbNQZxXslhrc&#10;cgFOaKAsQeQkqQJcpSbIhMAygn7HWX/4Ka2hrALnDJVqBSoIEPZiaOGAuW2MHDQwU3XM3jYMefUS&#10;rO2iF8ZwDIHZQdD+YQn9IFC8l4N2LaxPYVnKdCBpElkl2TKAhUFwXYT4rRLNUQUqFYyhaFOOiqHQ&#10;KgShDiK/An5YYd8XBfh8Gd0hDVJoIpYUxPXgF0ogjgAVAnY5gNwmNhqMgnIKL1KAoFCcgsYKInlK&#10;CFtdGJ9jaHIrAs4QaQnOOGD6mzjApAQ8AUoYSKTgUIrAtViMuyhYB0PMhdQGqt0BlzF6843Wc51T&#10;J46fPNHKaXPWlLNfKch69Hd/hwwoYw8qJfWfB8ltyBxr49gIAE4IcXcPl3dUXGdPveDcXC94N8DK&#10;2uFjS7jh6hIIMbDGJn5/rgsLnpZYLWANSNHF4kwXdz4wD78lse3Lf4KZmSPofPQf4BQ1IFqiwBhO&#10;KIkOd5PS0hc/hfEH/hYPxRF+qbmE//xLb4IDBiP1ysDhRcB2AdVeYUeJRa1CMNcgdr4bhuea3cWl&#10;IGra5OAVY7VlTAqm1gCs7gAWK8xprgaBq0HGyAYvjzW/EHC1kfJRD2Dtei89OX36v/zM137/u3/8&#10;yqevfefO22qjxd3CZYXXAnfIWEdhVzZ7rWh+5lTrxafvPfXI43eceBErvnLdnKbwNbvx1xFckXUm&#10;4hqhXc4FG79774/asKdeTWA1SGuVBVcsp70hvuBu2RVeJ5JDFd+tXzRaO7C9VrzVYfSKksfLjLBq&#10;weHMprlWrTBebAbx2dlOsNAOormOVOfONrtnmmHcgbVIROf9rj1LV2StfVEJsckAJecL09brMFf5&#10;769HJWdZrPzXWd1F/lryTBmxXzp1MmXDDJtF+iCrmAKvIgDfGFuIjfVTgCba3Tj41Ocfbv3N17gg&#10;0DyOLSWEiprvFLYU/WK96PtFhwtGKSiVIFCAFTCp5sXajNu9ovizL/t4fnoMe7cbHDy6FQ8/GiAM&#10;ZfICLEGv04+8IKtcmXkGaPWDt5eP49aSPpARlJTHSv7WiUpx2QXfWnS1sR0QtM82OwunltqLvVg3&#10;Yq0XYqUXI63nYmkWelLOh1K3Ym3CTSyQm6H8syVsF4BbKpf9J069tHCFGHn62sK2W3qBFooogGkQ&#10;ztD0AUcQlDWDxxg0JQihEWsJzhmI1LCp3xZJ11uTXl9iEhuR0ErwyRqK2iI6eBZstoGYAEKIJLuQ&#10;KJRAULAMlhAE0FAkAcXcJl2QlCdnCa10MvJdDsELAGUwiwpKuYjLPgpthh2fAbyjZUy/3UKOhSBa&#10;gAUUrCYQvitCNB6jcI+Ad06AaAYImwAuQlfIDgPEYxLdtwawFxlERKHUc2AFB4nnwUKKhjeMjl/A&#10;2KLC5FcpyMERdCyB44cwbQNDXZS4AXM5dKmQWEwwmnRWmhWDYG1NcjjgAiEhiI2G4wi4FgiabWij&#10;UJzcChQcWGj4zIEwBlppEFfAwoAwB1pQSK1RcF1oAsQ6RkF4KBkOooGw04HbihCFIRZJ2P3Ws48e&#10;WVxcCNYpFb5sDUbacThII0jW0ayy3Bq7nv6QASAOp4Vbdm09EEl1YKRUODBa9C83MJNaW8TGIIop&#10;7nuwgw+/38IrcjAYBD2Fw4fa2LO7irLPU7sfCngMX3/oHJZaCoIxOFAoPHI3zk2dw8LP/gscEw4g&#10;Y6BQBj96CCN/+DsYay2AkQSeP/5ME88faeGaS+pJALtZiUkirgegBx2nKg3BcPhkD8emO92Tc8Gs&#10;sTYjYl9mpzoA6W/w3dzPejlw1bdsGBTnpdaRf5xvndiksP0V9fPb3PNK274RZMfCV//4mQe++sfP&#10;PP2uH7r0mouu23r1yER5Z220MM44fdksV9iTvfZiuNhaDBaXZrrzUycaZw4+dO7Y1PHGHFasTQb5&#10;xlm88uzZjRHJqxnBsw64out8vh7dvEHZZMN01ZdTEsxqnPr3vss2qflOsea7I6HSo2Ml/6KJanHf&#10;RaPVawVj10hjuMMYcxlFrE3cDOOlZhifW+wEx861ulPtSHYCqWaXetGsMlZlSmxsRV9FsozEIMZp&#10;UPxB/vO8udx6eiGdG1AqJ4zfiM0iAyhijrV2FWJ1KXE5FqaQfvRTsFVMv1dIQZeLlfgOkdFv8KQk&#10;SzinhDNKhc+ZN1Tw/KGi51cLrlcUTAjKCCWJ66pJQCyMSfyiEh8xi+w472eOMUrACAVnSTeYyOSK&#10;9Vux++VEQjZusR/0TYdTeJynF9lCWxipTVtq1Y6kXgyVaUVKLUpjOp1AtltRPB9r0zPWBrEyjUjp&#10;trE2VMYoZWwYax1FUseR1rE2VufeJ6wA95Xr7gin/Hs/96++94NjV35fkbnFDiPghKPMPYSuAQSF&#10;DwZCKIjLERmFKI4hGIeWEpwB8B1oQkCNTTYcAlhKoWESoCQEHOrAHp1FeOgsNGNAtQRW9WG4hQsC&#10;akmS8QaTeEmleZvEEhBOE02VtVBKAcZCMA5BGeJehKjRBG1JcC/B8rZr0N0eoPGeLuK9QGhd2LgH&#10;0BBcFFFsuXDulXAfcEEjkRSxSXJ5tGsRXh+id0sIXTKIjIUAhxUGxCiQgEIyi6IRKD3lwLm/DLer&#10;Qd0upKlAEgqBLvySD8+rwgqC2DHpw5OVtqVU+wWT6LK44FBKQXKCguOBLHbQmF+EMzmCykWT6EYh&#10;qGDwOIdVCtpoWMGhjQY6Ek6xAAkDRSw0Z+DaohRbQGkEnQ6YVNBRjEOdubN/ffqJv/3NT/3BQ2EU&#10;zgNopPd+5E6YEUyb9RitAYBqEKjCOmxUthrAB6wRWX2WU/XdoV1DpRsnK8UrtlYKeygje3zG68ra&#10;JDosEwMWa4NARjhwBcHPf3wcYQT82/96Cs8dCvGv/unV+MB798F24sSQd0sJH/+/7sDjjy8lAcz9&#10;rEFrcWrXpZj5x/8c4AKFe+/Ajq9+BrWgvWqXMdD42Ef24x//xKVgkYSJNKjg6MUWjz97HPu2SYyP&#10;eQBjQJHhp//Zk+EnPz87YyyyTFXqYUbaWIlAamfYq94ADVY0oHlBDThQ23WAwsuxZXiZAIsM+oIO&#10;2BPczPpfWL0HoDC+pzay/6otO4YnSqOjk+Xx2lhxrFRz68WKW8mDL2OsCbuy3W1G7U4zbC5Od+fn&#10;z7UXZk62Fk4fXpybO9NqDtC/BTlgm41PizJzIsv+wq4J5fw2A60cyBrkJzWoUw8DTu52ACjYAHBd&#10;UFmQYbAfVL+NhBYdXrl++9jesu9sbfSiK4eL7rW76tW99YK7rRtJSKM1I1SFSp062WifmG72pnux&#10;OjfXDaZ6seppY+NI6W76BFNmx5KMQN0MeM2D2CmVAVQyB6Lyv2fWoY7zk3KjCbnZLhOss7DmbR/6&#10;gMtbKSHCSyeYl5tsfRDmptquPkjjq8Fp8pFRyh1GXUcwr8CFN1RwCkMFz696ruc5jLG0RmWsIdok&#10;4MumYuxkP0zAU98xvw+seAq8VswF09/FSmbjyxWs5ChBmy76BgSGpoC7GcWx1EZrY7XUuqu0aSpj&#10;Y2WNVNrE2tpurPRUrMySNjY2sIE2JtTWxsYgVsYopY0xgCCwJaktkdrwYrla+Hc/8k/efuvIxTe6&#10;fsFlhsJGBopoGJdCi0Q47hIBx6TxPMrACAo+VAb1ErNRSwmI0onTOyMwqbhbMA4BBhgKc66B3sEz&#10;CI2GGCmhXPShOUUMA6UVHMvAOU8Al7UQTEBpBUMsGE2LiVqDgIIJC0UjkJ4L1u7BtkLEmiAummQA&#10;BS5m3hSj/aYu2oUetGag0sC1Fo7rgxxX8L/C4J7wAcsgd2p03hsi2isBkxiGSksBKgEOaDBoh6E2&#10;5WP4LgL/iIQNCQwrw3MpdDwHCwFnZBe6dQpNmigYBmgHGkm8DgNNSqJpEDa3CUCN0pWHMAbd6SGe&#10;a4AXfZQu3QkMeQjDIGkYUAYOYxDUQWBU8hjTTTRtDOH7KHkeDKcwYQzVCROLOGvQjULcs3Bk5o5j&#10;Tz/wF7d/6d7FxtJ0BmS1MqWSEKvNQLFJQLXZ7ms2YH3NRohxRomzo1bevXekfMuu4epNgtFdPmcj&#10;ylhPG7OyOGYOTSrNXV3OXFUK1OPoRQo6ltDaYuv2Mv7ZPzqA6y8uASD4zNdP4Nd//zBciFQGsPJi&#10;JKE4e+AaRIUStj//GAphdzUqSc1kd+/08Z9++QZsHfJgexKk4uLZFxfw8//6YQiu8C9+ZgeuvbyG&#10;//qnx+Sv/eGp2U5oOytlwGVw1Uzfh2YGbGVZrXzqhNqAvdqoa9BcGLh6NZwoyXp7Qx5sOZnDtD/g&#10;7mWkJ2Joa7FUGfJLfsnxvKJwSSK4JNYCcahkrx3HvXYcdpbCsNuKwtzemAWpOT3cMsuY1b3lGcNl&#10;1vcNBbQyIGsQdZynkOk6QCtf5tIblLjSQXJeZ3aKwcahq56rw2npmsnRG66YGL52sRdeXHOdS0ue&#10;s7vmu1waHS12w1Ygdacby2ePzLVemGp155U2rU4sm8oYBYCnpcBM+WbZXsGso6OyG5T8BtXe1QaM&#10;10Zia+DlWQvgAsEWzZ1ieUa7lZ9kbgZsFXKTr19+9FN9movV4bVrxhElxPU48wVnftHhhXrB9UdL&#10;hWLdd7yi47iMJMHG2iZlneXTQAq0GF39sV8y7J+AKXnVm1AG3gSjKwxa3xIhxyWaZAMy2liprZXa&#10;WKWtibW2cWyMUkpLaQ2V0jqx1cZy1zSbTW2YIB+89e8Nf3TPOyp1WqQ9j8MxGlASljIUXAdcJcaj&#10;IbVQJRfcWHjlElgxcTZXLNFbUUugE0oQRms4JrlmMQEY4ZBTDQQnZkG7ETzPAa2XoD0Hllhwk4AR&#10;BQtDDDhjMFpDm5TpSmN7EkPPpGuMOgpAEbJpES+eA4s7cFCGpzxoN8bZS1pov8NBXA1BVQQXHFRR&#10;NMsUomdRvd8BDEdwbQhV0yBq5aJySxBQDs9YCG7Bjzio3sFQOsvQqpBEMxZEiIiEWxsBHSqgRWMU&#10;IhewEQJHwUEBxqSBwX1gnpaxQSgcwsCMgXQYVBChe3YaxHMwfNkesKESeiROdIDKwEqVNGZQBlgL&#10;E0t76vSxxvN6aX5HfcvorharVplDYmbBmUAQRzjemFn65tLRk//9G3996Mixo1MAOQXgNICldHPv&#10;ZtisLNDaCFxtxFjRddbXgQCLUVJzOatcPFbfcemW+luKLr/FZWw7ocTVxhKSO5As56+mH/uHpT7Y&#10;UinY6gMvnSZPGGsxuXMCb33HjbDW4vav3Ivm4mJ6WEplAP0XRggMSRQbNDXVhbUrJ9D0YKaMxtve&#10;Ooxf/CfXweEC03Nd/PJ/fRbPPz0HWAJLDLqxVKeWOgtLXdlI88SCFGT1wdVS5r3oA60gfU8GbfZy&#10;QGXCbqCjvRBRuz0vsfXKgVa+apQFW05GWuLmPmblJyJ3eM+XnvP76hqzZqz2Ess2IcS5+3qWJ28c&#10;oDXgwuZPMSxXCqJcULb3yi2l5nxPTp9sRhtcrEFCTrOJjX95M04TLygBoYSAaGMJIfCGC974FeND&#10;N48UvfcUXXfPaMkbM7CjBDChMmfm2sHUbKc73QnlobOt7uHZTrCgtNWZ/+VitTsPxVoDOLUOw5Rn&#10;pGzu8+xJJvs1NsH6vVK/pgsBWedjMEVuomVpZGfAaSb7My8D0NLwVJt9HCdThsiPPdfhzHc4LbiM&#10;exXf8cdLfmG47Bfqnuv5nKdVHbuSCbnMdK0uFW5UMnxNWmMuYFnrbxj9tiybAWNJ6RTQ/USBPisA&#10;gpuueRuuru7FzduvgM9c6DACpxwHGyfx9NJJe7w9iydeeob8xDs/glt3XQdvtAorNSKRMFpCE2hO&#10;YAmFMBQwCpIn108pDQgHohEjPHgGstOFUyrCKfmgvpvSswbKGlhrwQnAUnDVd5EnaTAaNQYOCELX&#10;QYQYPIwgAgcklNBhCyFVkITA7VXheS2039/F8asZ4lCgrDQYacEQDgux7pUNiQOPaTgRULy/gOKD&#10;FEIReL4Ajzm0jRFVKZxqEUYYRAQogYJAITQuGHFBWGI9Y9OUhv5NKZU4bjouPAXYMESv0UZoFfx9&#10;W1HaMQ6tFSJEIIaAEwpKKWSsQYyFwzjiTg9Pnzk8+3/86b+/66VjR5d+/kd+ascN43vHKWOMgqip&#10;oD33F/fdPnP/4w+1002+C5AlAGcATKebe1+f0ncT769DJNdMsRmvwEGVgVXgyhd82ONsy87h8sRl&#10;W4YuLrr8OpezywBSspskUZbBVpqTalLApW0yjrUxUDoBXv0DlMmAs/7c6B+YaGYe9zNYyTr/E6sY&#10;NQvXL+Ct774FlWKMZ5+bw7NPH0wyK0kiL+CMYqkXhUfmmjPtKF6MtVlMQVY7w2b1gVYTa/Mm812E&#10;+jws1ssEVxey0rxsoJXHBFkALjLShvXu2fJynqAZVAXTA/CDHgC4FAb7yeVTPuxrAbT4q3SV6Tp6&#10;nWUk+/c+fs2+S26ceHeh7OwmlBQAMK1Mu9eKzzTmekeeuff0cw9/7eg01jrakhzIyA0uSzJCcpp5&#10;TQQAEZyKPcPVAqekJrW97KLR6lXbqqV3lj1xOaMUsVLdViS7p5ZaT55tdQ9NNXszkTLzS73obDeW&#10;jQza5hnhNzJvLHKAKI+0Fda3WTBYcUEexHqdz4/pfGzV+SaifZkzj+Q+6txEoJn3LRuYzdJFxssA&#10;pj7IEhmQ5WS+J1auP/EyE1VkyowiB8CiWOlurDTvQLLFXuicaXRcj1PP5dwtCO4PFz1/vFLwh3zP&#10;8x0uXJ5s9yZrKP76ZzxdEKiz2VN4yqCkjBfUMgtgIE3ytUwjnO5+4Ou4wwK14VH4fgmxjBHGEXq9&#10;HlqtJpFKoVCuIAkLX//c6shk0wpdBiMjgHE4rgMbSrDhIvzLd0AcPIO400PUDeHXK6C1AkBpwiym&#10;+X+mHwtEV0yjbVLbRWwVaBjBJQJWcFgagzCSmEgGBqWQQ9MOopCDfXUEw80QC29qQhZjiJ4Lq+ly&#10;/M2gq+0VF0HbFRTvrqL0UAzPFMBKRdg4hPQUouECiOtBMg5pLbhUiChAuAvKJKzpgegkDigh+ejy&#10;qsQYhSUEkgJEK/C5DlgQoHpgEmJiBL0oAGEUAgzGqMRqwwJgDIwTQAM20Gh3W11CSE8I0fvN//mH&#10;T8PisVKpaFrtduB7HkbHxyvFUkl3O52UtbLdZE0gWTNQmpmHWWPd8wGrfBViTWlwpOhNFBy+c7jo&#10;7bh4tLZ7uORf5FC6zwJ1lYLnlTSvC5gHKde1bKpLAWJpmmUIEFhQShKQRZPxvvy/+g0sfbCFTOlw&#10;I4Y6nU9mubHGQkch7vzyncugz6EUoHT5cEYpwWS16O0aKu+YbQeVs41OuRHErBFFi7EyzQxzJbFx&#10;/A3WkdMM0mFtphLx7QoBxoD9Ovu9rO1HnMMKPAeyBjVTbCS90euArvWIHL2BKP5Vu36vhNFajyJc&#10;Blelmlu49Ycuu/i6d+36yWLFvYUyUiaEOAB4/4BhLZRWZqnTCJ8489LiN5648+RjT9x5YgproyJk&#10;TvRtB9SEbVpK4pdurU+MFLzhZhTvn6gU37p7qPzW0ZK/N1S6Md3uHTyz1DnZCOPj893w1FIvbEpt&#10;epHSHWVslNESZSN0Bumr8mafg7RTeeH6IIZuPY2VfQXaKnsBYMq+QkxwPh1H/gQsMp9nqWKerdPn&#10;6OYMwFr1OxlQZrMgbb2yIwPABKPCE9wvCe75jvAqnlOoF1xvyHfcgiO45wjuMEoZIX3d9ipgY18m&#10;OHqt2TCzhgVISiuqz2ilJRedsgKWUKi0dNcvwWhjcd1VN+IfX/Mh7Nm+B2qkAB5IOJRDCw6tFWKj&#10;QC2BsIAUFJRz0FiDKg04HJJRGEEhpIE8PIXg6CwICJTvolguwS/7MESDGQppBTSVAA2gSQRri2BK&#10;wOoOiJPYI4AIKOWCGANKYlBrYSIO3ZYIewswHKh1PXiRxNkbDaZvtfBL8zBBATHn0CKAljF8wyB8&#10;HwFF0o14fCtGvxpg7KUFkFodjDuIgwiNOgcZKaBEXHADGIQgVINSDpoOK2sMjKHQlEGSNoi08G0F&#10;CgrGbUMYwAkd6J5Gc2kRQnB4u7YCu4ZguAVVGlQISGuhjYZQFj5xEFiNmGj4iiI6O2u/PvPMoZ/5&#10;k/9y++LSUgtApJQKXddVUkppEulCf371y1BZsW8r/bq/nhqvIGC0RRwpu4lS4KqSYNERld3D5f2e&#10;YPsvHRvaKxidLHvOFkbJGICq1GYZ8LwqO3WGpcqOa5MpKWbHfH5e9rWYffap/wNiByyMfV+dtGy4&#10;+v/159bq17b82GnzjMsZHE5hDOKpTm/6bKN7YrEbHpxqdZ+R2sxixWA0yL0vfdChsbYrbqPOwpe5&#10;lr+mjNag/YEOkJewHLDKfqTrsFkYUD7U6wCuQZ/nm8fWA7KpguHVMUnnr/DqrleHdfdcMVb/4D+6&#10;7iNbd1V/ggu2Zb2MI0LAuaCjtdHCd1VH/HdO7K1/fc8Vo5/51mcPPTN3pt3ODMQ+Q0JyF2X5kDJa&#10;9EYqnrN1oloaHa8Wb3AZfXvZd8YpyNyLs42vfOn548/3Yr0QKNUOpA6sBbWJwM6u6IJQyoCWOMc0&#10;YUAZMAu48pqqLFJW65T8zud7cj626nylP7uJGfZqAq1BOg+TGStZZ2iavr/ZSeVkQFJ+XPEc0Mp1&#10;tRCBVd2La4DXcu1fasOkjlk7jNHfqCihbsUTftERfsVzivWCV677TqHkOk7J5bzoCM45IwwUhK50&#10;NGrTd/1erfP4drBhFCt5yhQkITWoSb+yiRmcISmoSpglRhiMIcuvRRkDwRI2y3K6sjIRAp1QZxCg&#10;IDTJL+SMQhoNwwEuHJgwBlEEvmQ4eeYk/urgnViM2vjukStx40INMtZYDDvQw3UUXR9Md8FAEtsH&#10;UwehDITHoLQCowWMiWBZCGtCWOuAWJFoazwNyQ3KpALSDtEqGSyVKdznetjajLD0vhqa22JUmm0U&#10;lUCHe5BWQFoNDYLCKQ/+fQ2U5gx0vYweB0AU+GgZhZECysrARAyBYClTxaEVgbQBQLog1gVnEpyE&#10;YNqDoBwBa8CAgKGOGARBbx7OUg8VIhCNlIDtNRDBoFUEyhmEtDBSAg5BxAlkGKFEHXiUoj07B6u1&#10;PN6aPzu/sNA0iellACCOoigbtZJdl7KmlnGmhN9f73XYkxuVdxgA4Qnm7x2ubhsrF/Y5jO5yOdvu&#10;crpjuOBVCo4oEYJirA0HkIL412hM9085q0p/KUNFE8ZpRQKQJ6csLIhthGE41w67sdaSkpQmI4DH&#10;GPMcLiwAQSktOdx1ORMiCeUk2QABk457s/x5FmhhFZDTxoIR4uyslXfsHarskMZc3wnjpZlO8OTB&#10;6cV7zzV7LxprZbo22dz6J3Pkgc7tPSSznq5n8/LtZrIwQHaX3eeyEXVqQPl5UPJKfs+xG0hp8p+b&#10;Dfbe9UDrtz3rML+Z5jdD76b37t12249c/vGhrcUPU0qKFzCpnKEtxQ9ce+uunc354N9+41PPHRpw&#10;8ZEZeKsWDEapO1Lyt7mc7l3o9qZPLXX+88nFzlykdD/sLsuY9N/EbN6WyoCrQZ2Qeb2VGiDIyyNn&#10;bFBnP1/dfbMdgfYCgdWrLSey64wN5BYG5BaQQdqPMHeqEVhtjJrXaIkB7FfWNDXzvYGlxuXuGGNN&#10;rxFErUYQkbPNlZOX4NSve15xqOCVqwWnUHGFXxKOV3Q5LzqcCc6YoJRySpa1UqtO2a8n+CIExFpQ&#10;QpIuS5rkgRNYEGJBDQElBoymp/VlFmsFaFFNIKQGPAGrFTgorEisH4ihya5tgNhqSKIhNIPLEx8u&#10;TQDDKRwQRNZCcA9Bp4Ov3P9lPD72GD7xzo/hltYojBSg4TTCYQdFUUdsNAgvw+EaNgzhUAnKDCIu&#10;YQ2BMS44SUJ8rJVQRoMQA0YJ1JgP4lG4C20oLWDpENyZLiq3xwjeF0ONMoRdDXhFWC1hEcM9KzD0&#10;RYvKqeR4FXECMIZSuQxSctElGtpYWKagWQ+EalhTTLA70SA0AIGFURzcFBEJDyGN4cOFtokrfLSw&#10;hN78ElB0IXePojw+CmUkZBQAnPfVQknitwIosbAFgdAayJlF2DDE461TJ/7ywW8eMsZEOU1PthSF&#10;nFQhe+Aj6fjvzz/DGBGeL3wltUs1irtGKkOT1eJk2XX2FAS/yOV0l8PZiMOZoCDZBAxom2j+XtdS&#10;+jLYSo8L6dZNk1TLRNhugEhpE2qt22EUz3XD7nSr117ohJ1Q6djCDizVkVX/ihBCQB1OeVEIt+I5&#10;fskRnu9wr+wLv8C463BGBaNUcEopIYSlesIVBm1FF2asgTQEFCjUCl5huOhP7h+tfVcg1dRiN3zg&#10;kVOzD8x1guPKmEVr0cnsySKn1xok1N6I4SJvkNJhFhzmLYNMbh8YVKIeBLLIgP3QbAC6NutD+Jpe&#10;r1fCaOXdwR0A/vW37Z58z49e/o+HthY/RAhxL/SBtTLd+bPtQ+eOLeHSmye3E4Lu8efm5nrtOEsf&#10;ZoXiAECttWyq1W1OtXr3AXggp/VxMjl8SP2r+q8j3gAhYx1AlXdZHvT9jd7kV1tTZV8lwPRKOeNB&#10;Icgkw2Rlgdf57DfynasiA4zz93xpUWCteaoAiDMAoPF0bOQ1Ast3qUw41+m15rvBLCGEUUI4o4Q7&#10;jLolxylUfeEVHeGVXcctucItONwpOIK6jDHOQCmhhBJCyHLYd/8i9U1W115RstGShZy6xq63MaUb&#10;EQgIXYn8o5atlFzoCtAy1kIpA6IMlFJQMIgbPXDHASs4kDTxuzKUgBELmj4eNwDTJAlDtgqgFJYS&#10;OI0IrVYDxzrnIBjF4sIcfvmzv4XrrroBv7TnBzBsHehZC00VnDEK6TSg5CgELSAkFqAaDjgUurAI&#10;+1csyUykAhQ+rDKIPQVRZyioGsKWQUQVuHEx/AJFqQNMfyiGnCRAoCBKGvQ4wfAXfJSmy1CFGMwh&#10;cIUDuC6474MQAqcXoUk0uKfg2AJMWAVICMoboIQCGAG1ElJIdK1CUbdRohI9waEXKcL5eTBpUDMF&#10;qOEC7NYypEPgGIHYhDBWwUggsImOoiQpuq5GR4coLoTg7cg82Dh1+pvThw4fOXl8KVNWyufarQUP&#10;hFBOaUUw6jJGSowQwQkK9YJXuGisNlT3vO1CsAmP0+0OpRMW8C1W19IskGif3gB79aqmDwowkuC+&#10;rpR6MYzi+W4YN7txdzGIurPtoNWN4wDrd2hnRc/Wrkq9sIAFCWJDg1jR+W6Q3fRBAF5yRaHqe4WS&#10;ywtFV/gVR/hV3+Vlz3FKjnAEpwR2dcmzz66pRKQvioLvKNZLO3YOlX8oiNVLZxrd+w/OLD471w0P&#10;dyN5OrPuZbMh8+XE/HtPBwAJ8gbRa61pKs1VOjTWmofnbaAu1HvzfI74r+t1uVCN1kaGZN6eK8ZG&#10;fvCf3vjTo9srP0Ip8S/0ychY9w49cu6rf/yv7/3c2z58YMs7P3LgI5RRPHvf6T/4m9997GElV+VF&#10;ydUDyq4nxM/kaZFBZa1Bmqv1vKg2YreAVy9f6tUEVPb1XA83wYJuVGJcL2dykH0EzTFePKfHyo7N&#10;QVovZwAbxtcBYHyAfmCZ3qaEcEoIY5QITqlglDgOZ05BcLfmef5Q0fWKrnBLLhNFxxEuZ7wgOGep&#10;kJanAuqkVd0sM2LGAmbZkTrxrSLLI83CyNQSQRAQxlZdxWyLfF9zsuwnZi107ntaG6hYQ3MAVY6t&#10;Qzvwkzd9FBdjFLbigQ9VYD0BqRWMUeCELzMMTFpIHQNu4gbPlAGXBtHpeXzqyLfwh1//cxCY5Y48&#10;a4GKV8LH3/t/4tZwHwrxHGCKMLUysO8bEKMPgrqz0ATQS29BNPc+QI9AcA0CDqMKIJSCMQuiFUIe&#10;gUCBWAcqsHAW2nA6ESLHg6MF4tEFHPn+EM0DGhOPe9jx+SJkw4XxYsRGgvsFeLUSYpchYoCINbzI&#10;QHkAcSiY4tAKMAhAiAIlPgg8gHahQMEtg6+7aIdFhG0JP5qD6XZwooLuXfGp6WtGdlfePrJvtOcA&#10;slpAoViAVhaGJr4w3FJ0iYKREk4gwZuhPTF9eume7umXfvEv/n/3zy7MNykhESEkEoxQwSgRlLmM&#10;E8EpLXBKHU6IxxnxJ6vFwkSlVOWElh3BqoKTmqCkyAmrWgDSGFj7RiA6NnmaJwSMJV2DvVjphW4Y&#10;nGv3grl20OvEca8ZxN12GHczzB4wuNU//R5RGCxAx9rDnc1WPLK5jKvWrIIjvLLjFEouKxQc4Q8V&#10;PW+iXCwOldyKx7mbzLeEPR505WmSe2vbsXzu2Hzr6TPNznNnljpPtSN5BqsbrrJCerkO4FpPipLb&#10;E+zrsOxf0B8O2gvy1ZH19rfN5sGuiffLp9CsLT9/+zRagwzJnMqwX/zAP7j6741uq/zQywFZUU92&#10;nrrn1F2f/k8P3XfrD156zbt++NKPFCvuDgC44i3bSXO+17r9fzz3Qu4MnwVGeY+NDCNFBr2Jdh2m&#10;KTt48TLLf68zqBq0cr7uEm27wROwmygx5tkuM+B00wdgcY79ylo88AEgOwuyeI7xGiTIFxkGLAPG&#10;rMDa1mNmrKXGWqoMaJQczgggKWDZKbQFo9ThKQgTLLk7nDkOZ47HmeNzLhxGebXgOhVXcIdR5lDG&#10;iLaEcErcMmdu2aG84oD7DOAUoIDuashGDNOTIBIwykCHGkZZUE5ARaqzIoCxCbtliYW2BNT2y3AW&#10;WloQDbCKA3dfCc7+EuySxaLugToUiBTiRhusUgBnFCaNmiFph2bIE7dyx3EgpALtSdC5No61p/Do&#10;1HMQFGCULfsZGVgEsoff+MJ/wb3Xvhn/9N3fj1HvkyhuvRsRBWaNB0piWMvAxr6MkbG/ADEu4sXv&#10;RTz7kYTdIMkQcS2Boxz0CANBD0WXwo6V0C5w0HYTlDgIZ6sYupuDddrw7yVgZ0vg1RAd1QMvlYFy&#10;AR0BuILBtwYSGiHT8OGAmhgGIRj1AevCGAfKMBAegpWfQmHo8wA/gUjW4Cxchrhxsz3VKJsn6vPd&#10;//DFP505NX02fueb3kZmr3yHc6034e8am3RCpwcqHEBpUMoSCwhr0A06EJGxjy2dDL9w6jH9hW99&#10;ZaTOzPcc2DvBi66AoNR6nHGXU8448xxKBSXUYxSiX8Lqa+z6um9rkdggEP2Gado4T+U79eMhiLTW&#10;0+1e79RSpz3d6nY6sQojqcKuVD1rbZRbv7Ot/JnWfZL3UxokhCYDSASWdm3mBduZu2UA0Isl7cXS&#10;zHSIBWAoIazocN/l1HM587fVy+XJSmlotOxtKQhe7h+iVjocLUKlicPoFZePD11xzeRovNALjp9a&#10;ah+a74T3vTTffKwTyfn0ORgMtiXYjO9WRtdMNtg7Xr/9ImN4vt6eR17G3jMQVH1bx/UFMFr9F5x3&#10;/3YBFD/yiRtvvP7du37FLYh9F/okwq7s3Pu5F+/+yh89/eT7fuKq/W/9votu80vOcPZ3Zk61vvwX&#10;v/7Qbx5/bm4WSbdGnKPP+7GxGSHd8kTZqNSlc+BsUIffZkN/NwuqXkVAhb8jy+erwnatB7zyjBfD&#10;2s4Wtg7jRbHa32VQOZIPAGPp3Q5ivAa1JjMs+7oluheSNKwzEDACcIdR1+XM4YRyX3B3bLTo7zgw&#10;Utp985bC6L6a65YdQjiBNWll0FgYZdE90bELd08bNR8Rb1uRgBEE0z0rW9IySkA57ZNJBOmGzNKK&#10;oo4BrST4hAvv8jrEzgJQ4ujO9rBn+iJ8X+XNGBZlSI+Cug4KrgdR9JetJDQlsDDJRTcWqhOi1+2h&#10;02jhr4/djS/d/xUQa0ApST2+bFJaBEEQhrj6uv349Z9W6M09hOEqwBysaQo3JPUEMQxq7rshZz4O&#10;Tj2AKURSoxhyWOEgFiGYUVDMRWQJ3Pk2zFI7Ye6cMkoGWGDzsIbD5SNAUcMvOoBwoYiBkBauIYgF&#10;QZdZcKXhKA+WeCAsgAEBKT0JseUPIPxDaMNDCwwMARQRKFiLYhjj0/dvx+99XiPohZYRYiklqJWq&#10;+OF3fZhc5m4h3PWwe2xP6iqvoalFx8Y4MX0MSyTCHS/dj4OHnk7yN3kCUAUlEGnjAcvEQyXl4dUz&#10;Z5X/2/Ib/8ZaDfp2C/3anbHWSq3NUi/qnVrqNE8vdVrNMAqUMbHUJkrF43mrnAEeSURibYSNxNru&#10;9UGM1qpS4TrzmQ9YT0gWeK0c5PvAC5xTmkSIOczdWS+P7KiXJ4aL7raCEJW+rGB5g7EWjBAwRmGM&#10;6bUjubDYi549sdj62gszS09GUndspos0BzQHWQptUgD+iiN4LviWjfD7dtxeL0brQoFWtlzTL8sU&#10;rnr7ju3f9w+v/Wf1seL7L/QJ9Npx9xufeu6+u/7qhUMf/EfXXfamD+x/i3CZl/89JU3j2ftO//an&#10;/9NDX40j1XfWDXN1awzQ+5ANRkQeRBmsb+XwHVD12oOu87FdFwq8SIa1zS+ag+J9siXE9QT4edf7&#10;LGBjaxkvK9aehNd02GQW7uRwMDRRrF53257xm967d2xsV8UnIMQovWpUUkHhlhw8/rUjnbv/6NnG&#10;yFDJeeePXl6vTRT54ktNffLxmeDokzO9oBUZz+HMczh1GKOEALE2xsTGEkvY+GV1d893b/eLO0o0&#10;lgYykpChAT9dsNe3LsPNo5eSaqUGqWQSBO0JMJqI341D4VkG2wlBIgkNiwVEeJ7M4lc++Z8xNzub&#10;lH6YAAGS0iOhiKMIb75uK37zH/ZA7DlsGU/cn7TKuD9hxYSVM0BRD23JUUIPDEnmIgyDXbwVeuqn&#10;EchhaBahzC0c6iIgHuJmE7SxBBJqSMrhWQ0ZKehKFWy8CJdqUGUQk8Q3zSUMIQc6xKKsGQQsQtKD&#10;0WXQ8hPwJn8H0jsN2CTSYM3oBNBpA1OzBH/y8DX4yh2nlhMIKCEo+wXcePUt2FWfhM98MErQ1SHa&#10;souDx57H8VNHQGDBWZK9mQ07F8sgqx8TlTPUHWCuS94As52kDBWliQ5QKm0CqXUvVroVxcFcu9c+&#10;2+w257pBVxsrrbXKrvU5UgNYK5kyVlmLhCzQijNfZ0tueclHHmzlbQXWYbRWyRYGAC8wwNIBVRRC&#10;U2fkkaJX3VUvT46W/Ima746XPVHwBC9SgPTd7jOgVMdKzy4G0b0vzjTue2m+cSiSek5b28kRBnIA&#10;4HqNQNcrG2G/e++PQsYG5Ns0UN9opUMyoIadlAyH/OI7PnzgfdWRwq0X+s+7zaj71T955qFHv3H8&#10;7Ed/4ZY3Xf+e3ddROlgcxgWtbttXu2Vib+3REwfns7XqvJ9VXwSosNq5fVDbq8H63X6vY/nvf1VQ&#10;tZnXSjYSOeZLvRcCvAhWW4Lkma9soDjHWqE9GwCcBunA8kxWDmgRMQDc5R8vW8ak47urY+/4yCUT&#10;N3/3vknH4zyOFIy2q169NRZccJhQmaPPzLanF7uNscuH69X9FVKseYQPu5Rs8/hpHciDd5+abc0E&#10;MSwIgbWEEGotNOOU7r98tHb5O7aMDx8YItoaaB3DEArDgdZQwz5y+rl4lBb5NdJyPlRHkwOutChF&#10;CkUDKEoQewyh1ZBWoq3aeIIcxdePP4qj81OQPQVGAUKiJKibUmhjMDxUx/fdugVjpQdAfEC3Uw4g&#10;a7FJCAirA2ISmtVACUXdT89W1sJQFz2t4dJ7wGgL7rl/Dm1LCHQXQRiC0QW4hRJC5SNGB5ARJCVw&#10;xgpwKg60lehpH8KRsCqCJQpG+CB2BKXCl8G3/A6Yv4CCTQZMx7qIuECJMhilobIhYBawiWQOpRFg&#10;smrxE/5T8FURX7rPT7IbKUEsQ9z/6N14gKx2KO+7l4v0GnFGwTMsFk8DzxlNYppYJruPkDcGX5V9&#10;HSztwFXaohPFcTOM40YQyVYUh0vdqD3fDTuNIO4aa/LsSzavTq9lpMig+JQ8sIrXYbTWM6hE5jCW&#10;F2Wvcb4fAK6yoCu3BhC2+kBnKZKmGApryWy7NzPb7k0BRHFG6dayPzpRLe2q+c7klrI/NFTwhgVl&#10;hTRCjAlGx7eU/B/YWi78wNv3T5w51+je89jpmUdboTzaCOJjxtoAqxuQ8uacgzrz6FrQlR1Ur93+&#10;NHu6hdHtFWhp/pfe9fiFzqPsYPIKwnv3Ry+7YsvO6gcuVJfVXAjaX/7vTz569JnZub//i2++5bJb&#10;Ji85398Uq96+i6/buvfEwfnFzGQiudKfyZxM1oPe69kmfAdUfVuB14agC68S8DqfA3Z/sRWZxVes&#10;c5Jdb9Ed9Dv5E3BeKyYA0NHJ0tb3fOzybde9e/cEY5RHgVz34OgWGE4cXJAnDy40CxVXX3T1loLv&#10;CyYDBWItndxd8z/yczdO7LpslH/zU8+fOXdsqWMNWTaQLw/7havetau87/rxAqWEqJ5KyhXcQkkD&#10;v+zQg+RweO/dL87/2Lu+d8v3kAPlEa+OJjQiyhAKCkUsiqFCXRqc4C18Do/g2fknsRQ3Uax66Ea9&#10;5CKnJa6kc4zgu2+7Fu+66mFML1qMbx0wk5gHuBcDbChFMQrWaijbv2QA0UCRUtjSZTA4hOBcE0yV&#10;IbiBZB5CUkCBEPhFD1ZJSBugVCrDLRUQWA1LCSjRIAjgMAYeb0HUK0GPfB7exG8iLpdhnLfCQwBY&#10;izIhsPBgLIc1AYicAdQUYKKV0WsB3QM8F9iz2+Dd10W49ykf3V4S1cIGZGlmMzVpWhZMnPJJBmCl&#10;TNby3357Qdby8yZIy5gUyhi0ozha6kXRQjcIF4Mo6kYy6Eaq14riXiBVgMHd2mrAPU7LgDEGZ9bF&#10;63xP5kqK8QBmzGJ9MXx+7ciaZ2aZcZpjxMUAZjsfQdaXs4iV9cYuC++V1vpMo3vuTKN7HICpeKI2&#10;UvTHy47Ysq1eHN1WK+8ou2Kib8NijN02US1+9PuH9n1UGn3sbKP39OG5xuMz7d5jM+3gWGYdM7mS&#10;6SC269sCup697wze/w+uRqcRfgdoDSgdMgBieKJU2nvV2Dv8knPgQv5pY7bX+uqfPPPkiRcWGj/0&#10;/9x840XXbt2zmf/vFsRYfWtpPFfeyXYPmnVOKhu1uV5o+e87JcA3Btv1SoAX1ik3bjYwl2JtFlfe&#10;0TjLkmWBFh0AsjwAjDvMvertOw5c+67d25mgQkZ6gytlIQTFS09Oz89Pdc5dfN3W0X1XjRcsDDFJ&#10;Ii6iroLwGH3LB/ZvMZGOPv/fnmx0lsIeAMsFJeM7K+Vdl44WHY/zOJCpASkBZQRcUJjQYNslI4WD&#10;jz8nf/7//xuHX/yHH77ohvKBciHiuILtApHA0fAsjCA4yM7iqfln0I4a8IoCIxMVO7K9ZcKl0DIN&#10;KhilhYIPShmsMdg+KlC2i0AVsHGWb6aAsxVw9iS9CDZe9daSVW+/gbUUBB4CylG67MegqAC3Gqx9&#10;A+T8J6Dak6Dowi36cFwHXAhoAlDGYBmFSwOYuIBICWgxBU0r4NWHQOsUPt2VtuUXUrDXj/JRyXNz&#10;dwPONkAeB+Kzq1yCqAXaPaBaUrj12ghffbAEnoKnFcaHZDI2VzuY939nOfA8Vy7cXBX+1QFU2bJk&#10;vxQYa21aQRQu9sLebDsI5jph0JUyVtrEsTZhKFVkrI2xttkoz7JktVV9YKSwWmcVDWCvsr8f5742&#10;WBt1cz6QtR6xQAYw4GSdtYCfh7kewJivYryz4Iu1QtluhXIBwNMvzC65RYfXC44Y2lYvje0dru4c&#10;KroXU4JypA0Asmd7rbRn93Dle7uxPD7TDo7NdXoPPnNu8ZuNIDqbrjHZTN28PYgasIcOaBp7dUGX&#10;cNnfmS7Y1xporVc2FBdfu3WyXPOuIGTzgK25EHS+8annnp0+2ex89BduvmH35aPbL2QbNsrkSzZ5&#10;EJWfRGQTIOlVMvz8Dqh6gwMvvEzwlQdheQ1HHohltVfZgO1s+SHr8+YCoBN7qruveeeubUxQX8Yb&#10;m0JSSjE/1ZGzZ5pTjNPepTdOFv2yEEatdG4TCshIgwDkxu/eO3H2eGPugS++NBOFqiccVr78Ldsq&#10;Y7uqvoo1rAEoJbCUgHGaWEpYjkrdd659x66x208/e/SbDzwwM3XTUc9SKz7LfDDC0Qs6UEYlTIyg&#10;KJQdOJ6AcCmYS6OlIOrFodYAyLAhvFYucgoqGCEOoWAQSKwkbfqEnW2Auw+wKgVZ601hC1AHllZh&#10;aRHl+o7Ed4sknrda3AGv/ShMZwyxsuCcwfFcxFEEpQyE54KAQvdqYCNfgD/xSUjRgrAUygKxvgge&#10;ZTBWgqwZSv1aYQwQDjgHADYMRC8BOgAIYCTgU2D3NoNbLovw9YfKCUOVslr9EuBK6PGKlqkPuvog&#10;i27Agr1iEJUBUP0ZlwlUtsZY24uVbEcybIZRONsJutPtXqcbychYq4y1SiW6Kom13Xzr5cxlgZXE&#10;6kDlPmgK1yn/xQOA1qAMO4P1c+zOF8S8GT0oXWc9WI/ZzrLYNCMZyFvUsGRQZR/PslhrFQdmeimI&#10;z51rdemTZ+ZcQak7XimMXDxWv2ik4F1U9MR2Y63nMLZ311B5766h8rsObKl/fKkbPbPYC+969PTc&#10;Q+0onrMWAVYbh+YzdwcFLBOskdSQN4pP1/8yjNYaNqs2VijsvmLsEq8odmz2n3UaYe/r/+PZZ+bO&#10;tbvf/09uuHb7RUPjF/JktdRRtxmFOH/Q5GZLeq/QvOw7wOrvCPDKAy2sA7o2u8gC6xvsracFyy7O&#10;eRd7AcC/9KbJ4e37hydlrM/PVRBg/mynNXuy1dh5YLiw/cBQ3Q7ITiYEiCMNLqi49SOXjp872jj4&#10;4mNTTcfncuuOmqWWUK0TERIxBIQRMCRAi1IBSji27atXd1064h8/ND23/UClPra9MqS1JErHcIoU&#10;DhwwRkE5ARcMjs/hOByUU6mk6RhjYgB2bqmJuaUmKRR81jVmyFpSJ6n43ViAiGHA2Q0YjcE6ZaCf&#10;h0xYDeBl9DvejSWwmqcAxGLJuRGF8v3gzcug9AEo0oBSEmA01YlpwHBo/zhY/Uvgo1vBnfcDRsK1&#10;BMYIaCMB0gRMNxFgDVIj2HQv56MJyxW+AOgubGLID8qAJIOYpIwWBU87yhhZDayQZ7eQBWKr9Vzn&#10;7Sjpa8CQFaQnf9tPLFDWGKm0DZXSkTImkn1AFffaYRy1ojhc6Ia9WJuUVrTG2oE2AnodUNUXq6sB&#10;5Tw5AGRFWB02HGON+H2V0DsLqrKa3TxztVECBzZRQhy0LmzEgueBV7a8mGe61vMBzDDkJPMYlloL&#10;GyvTi2G6R+Zbi0fmW4cpIWak6NUuHqtdMlb2r6x67kTZE/WK524puc5tE7XibQfG6s1OrB58cbbx&#10;tRfnlg52IjkrtWmk1y1rkMo3KC2udz2/A7peJaC1yg1+fFetXBstHOCCjWyWybrrr1442G1G0ff9&#10;w+uunthTG7uwLdaa5kJw7tzxxsL5fnWdN/8VDoLvgKq/w8Brs6zXywFfg8DYet2Q6zFahS07KuWL&#10;rh3fAYIKrCWbKQvNn2s3mwu93qU3799eGfIr6+2/hABaGgiXV3deMlI9/MT0uWLVU9Yi1kZbyujy&#10;L1KaPATjFFppEG5QrLn86rfvGD/z0uLB6ZPNucl9Q1WXEd4P+iUkARKM0+QuGAoFF6OTNUMZaUGS&#10;KIOS0OsF7OnDTTRv3FqBOs1GtwGs68PwHemlkeuDLOKC8FGA+lhtlwcQ2OTSMQUvfhZi/geg421g&#10;IgaxHFIpMMbSC2LBLIcYvhutug/f7kZBEWjrATCplswF6BhgQli1lLRFrpdvayKAVgF3DxAeBIwG&#10;NYBKRfLUJF2NFBZMUDCT+nvwTBkxY3uQ1UCt+h4lSYYlVmu0aKb02A9cjrTWUmkdKq1jpXU3Vqob&#10;SxVJo0KtokDquBPKsBVFvW6sIm2MGrCJbhZUqRyoyntaZQGVGgCiVO7ng77Oe0blEzs2C67sBewD&#10;m7Gf2Yj5zpceN5IS5BkwZ21pkvC1j2mJsRaznWBxthPcDeCOiidKO+rlvWNl//Kt5eKOkaK3teCK&#10;YUew9960a+y9N+/astQIwrsPziw9fHqpc3CuE7ykjO2mr83JXe/suOhH5mzUlf8d0PUqAS1erntl&#10;ryC2Unb+mJ1OIwoev+P4cRVr8/6fvPqq0W3loQt9ojLWwenDiy88/+DZGWxsFIrz0MLfAVX/+wKv&#10;zbBemwVfgwDXZhkxntmoCAC++/LRyuhEeZdW2t2MwLnXjsOXnpye8osO23nJ8BjjlJ1vBguXetUR&#10;v5RkQ1uV5AKRFfclYkFpuoZyml5BAkIJdhwYGbryzTuGjzwzPd9phCNbdlZH+oaLywCAEVBGwRgF&#10;mLFOgYaU0QYhpscY00opQwgxjHHx6c/etRTGb+9+8qf5pVPHjnNedDE6UoQ1GoP9szVAPBBnLMWm&#10;eu27SiiIR7AYdOEv7QB6t8CYMqxpApSBCQFrNIw2YGnyR7R4A3jxQYjycVhyJWCyreYpq0Z9EMeF&#10;VYuAbmAlBzh/UwAdAhHbQJ2T6ErgzBGGhw+X4G31USi78KtOUj5UAJEGuilhuwpEWzDOc2J3Cs4S&#10;9GyshbTWWGNtoJVW2hpltAmlVtIY042UbIWR7MRKRkorpY2S2kiptYy1kVIbGSgd99nF1S9wjYZK&#10;Y20nYGbTJXoAS5X3tBr0cYA9wyrHc4m1hpxZQJXf8NfbB15OGsf5gBY2uQZstvFmUDfjepouMbjE&#10;uMZYNX1867RCGT43tfgEpvBg0eHl4aK3o+SK7ftGq7t31SsHBCfb6wXvg2/dM/FBAnLuxGLriaML&#10;jScXutF9p5Y6L6b/z8PabtBBhq8bXfeXBbo+ceunXnZl/I1kVHqhQCt/IueFilt2PDaM8xhphF0Z&#10;Pf/gmTPWAO/+6GWX1UYL5QvfPq2ZP9s5+tTdJ5+OQxVicLvqhZ5UvgOsvgO8zsd6ZcEXLhCAYQAI&#10;68+h/uMxAKpQccnEnvoQE3RoMyDLGGvnz7UXZ061mjsvGakOj5c2dXDR2kgZqsgaqE4j6nYaYcNa&#10;a2haTiJpEDUhBJSlwIVaEErAGKEHbtq65fihuYXThxdndh4YrVNGmNY6AQUpIOuDLSONhkXP9Xgj&#10;DnSTc64IIUprbQkhnFLqfO5L32rOn640/viXrrl+d+mlAjzA9BLmZ/VbZdJy4VAKstaWFQll0L7F&#10;3KkHUJzxgfZt6FkXgvcAQ6CMgiVIgCChIMZCyxDm6Hb4hb3oTByF68YoUBc6VlhtMpPgYSKGAcJg&#10;1cJgPG40GHPQs2UsnAHikOFPbi/qJ8NRbLt1lBWqLlxfwHEZHMESX6metp2prj756Gw4/+JSrCNj&#10;A6NVbIxSxujFbhhpY7QFjLZQSGRT2lirLazVBspYq7WxWmo9yIzTrgNEBsWLpesq0TnAk418kRjc&#10;JTjAlX3V3w4CT9mf6wGb+kZM1SAPKIP1O8o3mu8bgayN9L4bzfXNdj1nvbroYCC1xjqCrS0vZnWh&#10;JCPYt6WEyey8COCZI3NNv+SK0YIjRi4Zq+3eN1q9zmHssh310sSekcoHglifmun0Xpxpde8/utC6&#10;K+2A7HdQ5tnMvD9XVvdFBuzJG4ZdDwBXG62v6zW12ezjvFFAF9/EQBsU8ssrQ16dC1Y/H8g6+szs&#10;rFcU/JKbJvZWhvzCywBZdmmmd+bez714x8GHz53B6g6T9cDWd4DUd26bBNSbBl+bZb82KjdkhT6s&#10;P24rQx4fmSxPugW+OcAkjZ4+0WzEodLbLhoa8oqOt6lXb2CFywkAFXalbcz15o22ivHUL6FfiqIA&#10;SdxA07KVBaUE47vrtSvfsn30yBPTC4uz7cbWXbVhbsmyoJoysgy4NCEQHpfCYU1jzGIYhmE6dy0h&#10;cECsAOAVisNeaegSCnM41TvxAYdgAvASwPy1U9wm5lvGBxZO3Anv1Cjk4X8A09sJPdSGrbVBhQcS&#10;KRhq4RIPQlM04wjhQhskVMDzb0Kl0MNC/U7I+hWolnbD9HpJPS77PCwBaBmEyoQlA8uvVdCcoFAC&#10;Tp308Gvf2BH9ze0nmxP7F52d/njFKTlUOBTCFxAeA3cY6BgjlT1l5u+tiEe/drTz2B3HFxanO73U&#10;tDMLUgYZT2IdUKU3AFTpz0he25T3sBpkvZD9efZ55V3X1YCf5YHbIJA3qHP8lcacXYhmd6N1YL2D&#10;1oUcwjaSFcQ4v8ZrPU3XIOf69O9J9rEKsTZ2sRedW+xFp6aa3WfvOTb1tYon6ge21PfsqJVvrPjO&#10;dduqpR076+Vbr5gY+blurJ4+vtj63CMnZx4IpWoai276mlnmFKI2AYrtekDpp677o80A1HVq9gMP&#10;EWtA17cbcF2oGH6Z6qwOF0a4oOWNTt29dhzXRguF2lihWCi73oU+OaOtmjvTOnnXXx/6yqO3Hzuk&#10;leki6UbJtvtmJ+t3gNV3bq8V+LpQALbe4ov84uMVBPcKvEwo2dQcCXsymjnVbFSGfGd8d21kMw1o&#10;1gJRT/YWzrUXrLWxjLU58vTMicvftG12aGtxVz8OpQ+2LJIyoiUWhALWEHgFwS+7cXJi+nijceqF&#10;hZlt+4eGVhUfadrBxhJBEec07raiBQANJCk6EoC0ALMWHiHEr5VEpSgMQYS8W+lqIpAUBh5kCaGw&#10;jCLqziLstcydUx/EdWQrHY0X4TYpqLCQRQPreTDEohtKVLoWpNVGpSsRWYJvWi/8g79s4u+9fa/3&#10;93Y9CjJmUKnvhenmwZZJJDK8DMgw7Yqkay+0mseMdwOOdKbBXarbi2HQa0WF+ljR6XtlkVSqTm3i&#10;zDq2veK+60cuHykOuebOv3yhszTd7a5sYlatw/rky2hZAGU2ADTZ72W/lgMAkV4HaGWfgxzw+/ky&#10;U74kadYpPV1oGXDQnHyF0pFNA68LPYSRdVju9QT2WbZrkHlq3kyZDmC6soxXtkPS0dZarXQ019Hn&#10;5jpTZ4Cpb5Vc4V6ypX7xlkrhhiHfvWSo4F55w/axt109MSJ7sbz78Fzjy0+dnX+qG6tzUptO+phO&#10;+nolVuQQWS0XW7tHJ6/5r37zEQy4FnldW/ZzgoEdkKvG9BoT80/c+iny7QRbF2rvQAAwx+WiWHVH&#10;KKMbbQy2VHf96ohfpIzSC7F80cqoKFDdEwfnn7vzLw/efeSpmZMA2uli3Y/eiXMLgMV3hHffub1m&#10;4OtlATAMWFTzHm+ojhZ81xf1TR0+jDVLs93W/NlOZ//VW0aGthaHNveKrG4vhQsvPTVzBkBsrdUn&#10;D85Pn3px4fnaWGEbpYTnwVY/Nfr/Y+/Lo9u67jN/974NDzvBndRCidolS7JsWZbt2HVsJ3Ht2G3i&#10;ybRN0qZJ0zZdkrannTnTZWbayZzpzOm0mTlJOz1t0jip69RNvMVLFEtetC+mKFGkJO77TgIEiO2t&#10;d/4AHnlx+UAC2mXf7xwcgguIhwfc3/vub/k+RBAQRAALCCrqfP4texuq+9tnYonZ7Hxlgy+4MN2G&#10;Fx+LACFvQEaiLGQgZSQAIJlfu6Zt2U5wVs90pcmh3mDrkw1wL7ZtQEyWCBECSMSABHFBdqDgTGMM&#10;yGNDpu8EvHYMMt/teF3Zs34C/+6aj0PzmAJ6QgePoIBsIojaWbB0E2aTaRASKTAUEV6Xp5L/+/g/&#10;aqEGoeK5YwgqbAGeqpoFTVsNiojBtl2urUgGQB5KfqLw3SYIANkyhKtUMRBRUSKaSU4OJXzrd9TI&#10;uWlOtJj9y08XmoYNHo8o3vfExmrbJJlDz3dEE9FsIhffECtrUGzyz4alDex2kZIc2+hsM5ksi/mZ&#10;WyM6mxGjJ/6cn0EZpKqUnturJFZXswlf9ipWagsC+zPa1NoqkskxoPhkI2sr5mYxxpYYBViqgo8B&#10;AJKaYZwZmmoFgOOKiIWmSKC5NuC9s8bv3VIb8G68d23d/9m3pi41lUy/1T0dP9kfTZwZjacuweLk&#10;osiQdmBe40pyGsX61uip7QK6AO59ZIjNjt7M7FapRKtgPN0fVhTFK1ZgAcnFHoQxwrIi4nIORsuY&#10;6WxKT432zvWd+WnfmdZ3BnvzAdq5pSBnKJ0tktHiRIvjViJgbAC23dLfgbBHVbxSJUJoxfWoZ0x9&#10;vH8uqgZkuaE5XCXJQklZaS1tpAcvzXRNDMZnnbUTn81ku85OXGreWXNnoMLTQL+S3CvNDz/mJ94I&#10;ARBlQVi7tapmeiSR7Dk3MVZRu94rK9Qx5Bu5CSEgyQIJRlRrPpZN5ddvOp+NJvmdt6evfyTb1mt0&#10;PFwT2pedGEGV9esB0hiInTeiFjGkMhqAngGfX8qRvgWhsFzZENk2SEi3Xm2V5+WQqHRG2+E/ZQfh&#10;T9d9EXb3W0CIADNBHUJxCzQ9C2nBhPkaiXx9+ED0hQOvxLfvW1UXqFCxaVrQMhGG7QOdsG5TEJTg&#10;FoBkNqc+Sr2dCCHAogi2nvdCyzPMXIYK5RJfGCBU6RU271olnj7YPTc5GMcCRj4bgbBIshY/DQgR&#10;sCwCskeUHnh6U8Ps2Pzk8dd7R03dSuffL436ajKExi1LxBIxs8hX1vuPJVnEpXRpu2SsiglGl1P2&#10;W2ky8AYTq3L+1xX3f7r9rNzmepacFOhdUpku5JIBY4mb8z+9mmmTzql4d+dUvE0SsFDp89SFPXLz&#10;6orAto3VoZ0PbWh8/CN2XaJzOn68dzbx1kA08VY8o0fzj1dgcXwYQXFfRTdnDrYXTQQA8dFf2r4q&#10;Uuev0DOG2ds2NX3h2Egclpa8TZcMK51dg5uR3SrX6xADAA5VeT2yIgZLuTCU8tGdm05Nzk2lp/sv&#10;zvSfPTRwaaQ7OpXf/abz5MohWSkqWOtQWO/nGS2OW4yArRiAEQAgy7QJsYlZSglQ10wrGdO0QNij&#10;hKt9wVIzxFPDiYGOk6Odhmal82vLAADoODHau3lP3ckd9696QhCx4nbUNOlCCKCy3h+8+9H164a7&#10;ZmcTM5lk9epgeGnmDSxDszJWToMpm3/OVH7tOr1qGQAwbLtmWm74Mngn/hIsuxakgB+QboKtSGDp&#10;McDZczCZXgVKxYMgGgKAZeT6wpAANrZhbnoMxsbtNPIqRA3IWBAwGCgLfz37PHxt8+dgXdcchHUv&#10;ZDAANjToX63B14/+U/zge62Tm/Y0Vjauq1KxiEDLZuFiPARd0XnYLhoANi7cP5NcH5puGJBJpsCj&#10;2CCLUs6njQAIqgwpPQnTgzNwIWYAFhAEa2TZF1JIJqnPxmaStZGagA9jBAgvyjcw7xWofkXdtn9V&#10;5MLxETM2mY7lY52TyWdjH0t2CLhPhllFiFgxCQdSJFtWrG9quaZ02yUjVUpv1UrZ4utMrK42BpRE&#10;vthWg2IOF26kaznihWCpRRCdAZPAvQ+M1QIUASBgWLY9kUhPTiTSQ13T8bdPDkxUKoJQvbrCv/nO&#10;1TV7P14d/upcJvuVyfnskf5o/AftY9F2mxCR+jwYVEafJZhuVmUSAEjPfHXv9m33Nj7jDco7BQFX&#10;Iow8hBBr/5Mb04ZmTcyMzR/96fcv/OTiqTFnA6nDokaMSZE9m/l6y2W0gHkjkS+kyJIiBJfk+ctA&#10;NmUkJwbjwyPd0cHetqnB1ncGB/InKUsF5jQVoJ37mSIZLXJzFxoHRyF8IQU+9rk7yDNfvQemRhLw&#10;+4+4OsUjy7KJZdk2IUBWIluJ2UwqmzbMxg0VkUDEU9IEb2wyNX76J33HO06MDlDryAAAiM+kjSOv&#10;dB0J13hr126tur9UqhiqUn2GFjJtQgghxGbN4EURC6KMBYyRU16iFb+dNav4/T7yX//7/zp2rv3R&#10;P/zbX6n9aoV2eu2IVQ+iHAaSHQCRWOmJZGNic32sRpJ1DBAAYhk5hVNRAKSYoMfP22+eMobmTEWp&#10;UiVblAUsiBgMkoZvzXwffn/H50G+mAJdxPDezmn4Xsu/ZlovD0zVrA3L63ZUhiUvIAACPtkDpmGC&#10;JckQj6dAtGLgV7xgG2auJEgIgCxDfH4UjNnD4K+vBkvdCqJCcsxSFkHW52A264PzkwbIqgQev6w2&#10;bqhQJwbi0fhMdr6qIejDeasjhJBbghN0zYD126urtu5tCJx4o7eb2ISOexlYtKExXUgRKZJlcpND&#10;YB8DsLTEtxyJssvMSn1ASNU1JV/lav2tpONFkySdIksaLO31Yj0b2ZIiTbqcx/lsQux5zUjOgxGb&#10;SWd7L0zMHvRK4roNVeFNayt8ZGdD1ZMbK8P3T8ynT50dmW7LGGYqT5wcsuW8Vvo5nOybVLM6qD7+&#10;hZ13brqr7jdUv7wPYxRyO7uKKm70hZT7vvBfPvK5vvbpZ7//9WOvphKak4hxOIJzrkx6H3ijs1rl&#10;lA4X3khJFiRBxJ5yXSAIAZgaig/1XpjuHu2Jjg5emhkf6Y7NUClxjdq10YElQxEwns3iuOVR1RCA&#10;J764Cx773B0wNRJf1vzX65c9kiyoK/UxmoZtZZK67gspSs3qYFiUVi4bpuJa7PKZ8bPtx0d6qAxx&#10;BhZLR1Jf29TI+28NHPSFPJGqBv/WUl6fIGHBF1bUzLyuZ1OG4Q3IBXp6CCPRG1R8FbU+eaxvzrnQ&#10;0+a/AABWMpmy/H6/ffjImd6GV+L/8dE7UdOf/NLk4+tqx5ufexvO/NmzqHN17VTwx39Z/1ST/sqq&#10;jHcPRPwNICICupGF2Yle6BucG3n2sHzZ36xsUXwikRUxV3ZEubaXH9rvwCe33gfn1VE4NnKETIzM&#10;zeqamd62v7ExUu9TclryBIgNIJoYurOrYMfsGKxWBwHknUB0I1cuxBhAwlDli0FbUtUnh0FuCr4H&#10;KbsBsOgD0RwByzThyPQayIAAPlUBRcVS7ZqQb6Q7Op6IZucRxnUoXzosFj2JTcAbVHx1TaGQKGHd&#10;0KxEiRtNwpAl9n7R6Sy48rLeSk3ppfjHktKvIB+07HdZWn+oSBZsJeJlgHtzOe3HSlva0Rku5EK+&#10;HMgAQDAgc1NNhbm1pgKSmtH/6oW+0/OakQYCGVJYRhSYY2enKeXVmyKBX/7T+3+9qjHwFYRWHg5C&#10;CATZI67efFf9H//eNz+++7Vvn/v78+8NjTCkkXWPwbDYs3VDPlPllv4QACCPT5IFEXtKdTUlBMho&#10;T6zv0unR9stnxgdGe2PT2ZSRooIuTaCyDOGif0fbMrBaHjybxXHL4NFf2g6Pff4OmB5OAMLLL5PY&#10;VDplaFaKEGIjhITiWWBdS8/renVjIBiMqP6VVl8qrs2dPzx0/ODzHSfis5koLPY6ZimiJdo2MU8f&#10;6O1Q/dJr9z250ROu8a5b6fVhjFCgQvWqfll21ji98UIIQBCQ5AspMiz1vnMIAgYAI5lMOlkv78FW&#10;0A+2kpH8mKECAMrghB5/5PfHn/3On2187NH1J+4CvEawpSCAPkfGBsb7vnvAbp2Zx4n6sEfwBT1Y&#10;knFuAjJ/gmbNcfgn8kMAHUBLG/OxyVR0/R01/nXbqysUjwCiKIMkyqBpWdA0DbpTGM6Rj0LNzI/B&#10;yHohHKwCZFuQsCzQB45CdHQg8zdvBOcGcLhm/Zqtwhe3noOaUAJe7KqH8/EqkBQRFFUEUQYQZQyN&#10;zeHQ5RaPONIVnbrj/lWrZI+iOo3wbpdahBBomqms31FbV98U9g51zk7n37M0RbjoXq1yMkulfg9w&#10;9c3oH3JSddOIV7FyYzHxVJpwsSVH+vd0hguc+wQABqPzAxndmJJEAYsYo9zQCsJFCBphyJ60elPE&#10;Lymib24qJehZSwYor1qGEODqVYEnn/7NPWGvX/7Widd7umGpToxzjiwo3ph/U4iWG0MGf9ijihJW&#10;wV0eOf/xIbZlEmvo8kz36QN9Lf3t06OxqXRcz5ppJntFZ7NoQkXfZ+0bTOAN8By3KNZsroSKWh8k&#10;Y1k3krWklNLdOhH7yM9vnqi2iCaIqKjWHMIIK6okKaooKqooL3cMidnMzPsH+4/85NkLJ/WsSZMs&#10;RyLFoGKApWVMcvilzpbKen9k14NrPuXxrTwFiRDAcs34ildSAxUelQl0rH0KPb1mUGs/BQBqftcs&#10;T8f0+Cf/oOOf6yrQj564Z3hVbQUE+icg+fppmEqkAQIRElQDEvH6JSzkxUCxUHjuTc22RvtGJz1+&#10;yd6+v7E2GPGIjiQFITqIHgAQJBBEDO1TM7CtqRm2K7NgZwYAsA/UzDD09c/H//A7uGtCCkSatqkQ&#10;zSbgb9qaQZRyuliKVwA5T7RkVQTJI0K4xudtaAr7pkYTc/GZTCJQ4VEXm+CLZAwxwopXDIWqVAk6&#10;F86X5pLZt6D0Mt1KmaZSynqkBCIA5cVlvkG+DsTL7RpuwVL9LpRfd4jiA2xTPdvLVUDcDMuG6WQm&#10;O53MRAHAFpCTMSX0a8DMMTllS/nxX93ZdO/jzb8lSsKqM2/1f+8bv3PgR7/zN49G1m6t+sVyz16k&#10;1vfAI7+wzUgltL9tOzI8AEtFUunze8MIV7kZLQIAxBeUZSxgxa10aJm2kU0b6eGuaO/hH10+03dh&#10;ekLXzJRtkYxLlkpzyVaxhqNuEwR0vwFfrBy3FJ76zT1w1yNNMDedXq5kuLDw0/O6kZrLzpqGnRZE&#10;XJRombpl+cMeNVSlekUZF1270yPzoyff7Dny9g8utRBCElA4uZumMlpODDABwM6mDHj3R5ePqn45&#10;uOmuuo95vFLoas6DpAiq1694mYsAQKHWEmbIl5PVVvLHKgMl1DgRA+nbB2ASCke/pUitL1hR7VXV&#10;QM7gGrkQranZRCKV0FJb7m6orGsKB3J9Uvk3wSZg2wREyQZDxJAyCfxTbx34+20Im/0kNj4XO3BA&#10;u9jSAVFBBHvL3Ujy+CRT8UqCIAAIEl4gW7IigCQLIHlEkGQBPD5JqWsK+Uf7Y9NzU6n4qo0VNagE&#10;CwDZI6iROn8QYwS2TVgBUTo2kjKySqUQpeX+5ioIVbG/RzxolH6+rgXxsqFQ64omYjQBY8kWKpLd&#10;ovuubIss6LmZS6/TBeVJ+Wee2bL63p/d8LVQpfrvAQDu/dnmNam49rff/IODP/6tv3qkct326o+V&#10;e8IqG/wPPvIL22ZHuqP/GJ1IsVlbepgDQ6GK/S1BtAgAkNxOTZKwgCT6l7ZFjPS8Fhu6PNt55OWu&#10;s5dOj01Qu9MssxNzKweyxMp0IViuSrMI56asOThuNrbsbQBfSIFUQl+JZBWMy08MxkfW76yJKapY&#10;1NbKG1AURZVESRHEYhfq6ZHEyJGXu949/GLnechpz9E3Z6hEp4iWQAVENN43N/nGd86/mUnpma17&#10;Gx4JVqqNV3ouEEJYUgTZ45WkbNoAWFo+cDMndmKGxJIsWOoB5xjvyv6wx/L4ZFNRcxmp3GTf4ilK&#10;x7V0X8fMaFVjUN6wq6bK4xUL3h9CCNgWyfkgChgM3QJD1yFq2NA/W5F5/925S10d+jAAmJZJrFRC&#10;G5cU3Kz6RUWUBBBEDKKUM9UWZQFESQBJzpEvQcKofl24wnNKHpqdSCZM07ZkAYsrUS2PVwqFqr0h&#10;hBGCRT0v4rLptMsgR6TEC/pK318BoeK4CcRrpalGG4r3d5ngPoXIliKd+3SPoNtELN38Lq/ZUhl6&#10;4Oc2/1qoUv0M9Zlf//Bntn5NyxjP/cMfv3vgV//8Qe+GXTX7l2upcIk7wqqNkSee/LXdQ9/7+rFX&#10;YalYLs0hbnpGy80Mkiheiag+SXDMpAkBO53QRsf75y4feaXrzPn3hiaoUoDuQrLYLNZy2hds9qqA&#10;HX/jnc8SI2vBHz3+PF9+HDcdex5ugl/8D/shEPFAJmks18HINh1bPecmh3c/tGbMF1KaMC7cxDj5&#10;WkkRREkpXqqLz6SnWw4Nnjj5Rm87Q7BoDboMLJacHKJFe5XBxGAcXv1/rW+N98cn9n5s3WO1a0Jb&#10;RQmX7ewgKYLiCyoBj1+SsmmDbUhlJ+ZoLRwdlhro0pNREnVTAMAjykJa8YqWoko5v8U80UIoJ/Ka&#10;mMsm6tYGfeu2VdcGIh7VIWEIodw0IQGwbQKWaQMW7LxnIwJRsmGkOzM61hvry59HEwCs5FzWyqbN&#10;sepVwY2CiLAgYBCknKG2kCdc9K2qMRBuWBcKTQ4nEtmknpYVcUVpDtsmFkaAsYCwZS757LjJNJR6&#10;cSYl/A0nVLcf8bpaOYmVGusd8sX2fdGEy81Pkz4GR2pCeerX93wiXO19ij1ub0Be/fFfvuNLWtr8&#10;4Xf+8+F3v/QXDwY27K7dVc5JEUSsbthV+8R9T27oOv5aT4cLpxBgqfn1dfssl5PRsgHAUlSJ+IKK&#10;F2MsaRlzaHIw3nL6QN/Jo690jVI7VjpgsqVCNoNVLHNVzBk8R7Le/iwBhEDLGHypcdx0PPTpLfCp&#10;394LoiJAtjSSVbDrG+qcnZsZS/ZUNgTudiNahartS/9pNm2k2o4Onzn5Zs8FPWvG86TAIVlOydDp&#10;jzSotUUTrYWnSyU0ePffLr0/0h2dfujTWx5eu7XyTl9QqRJELJUc7AQsyh5BlmSR3QUDs/MlVBxg&#10;fdvc/N7EPMGSAcDEGEFlnV8OhD0h2SMgRMsnIAAtY5oej4jCW6ojFbW+3HQnpWFFSH7H6Ki2Y8cg&#10;G8P0cHzi4qmxs8m4NknFLTsV11JzU6mutVsijR6f7BfyZtpYQCDkv2IBgyAgQAICWRWlxg0V4c6W&#10;icz0SDIWiKiBlcqHGCMxEFHDskcUDc1yI+nFvOSuBxnihOqDle1iiVepE40WtYbppnvB5TlsKpNF&#10;kzJp78fW19atDTwiSrjG7YX4gkr101/Z8wuGbr7+7f98+PBv/OXDvqZtVRvKORnBSnXznkfWPdp+&#10;fHQkEc3QiRx2kO6WKB0WLGxCiDE3nR6cHIw/N9wVHfrBX528QO0+ERSWBJyMFtuDxRqQ2kWyVwVN&#10;m6zuBUYItIzJlxfHTcenfuduwCICQzNXajlx8+eytIypDVyaudy0vSoqSorXLUgWuyxrGTPTdmT4&#10;5OEXu87MTaVn8gQrwWSzWOsqm9oU2S7HaAOA3XNusm+0Jxa98+G1F+/8mTX7Gportqs+OYiFlcWK&#10;EUaC4pW8iiqILq+H9Sejgzg7hk73hzg3AwA8AACqX/bUrglGPH5ZFWUhb2wNgAABIYQYmplVA4oc&#10;qvSoooypyUi0YOlDbAQIk/wtl82KxrOzF45PnpjqS/dhjFO2bTu9bVYmZeDWd4dONm6MRNZHvPeI&#10;MpawgCmStkj2EAYQFCxEan0BQUATWtrQS5nXFiRBxBgJQAAVOX9srOREiuNKiVc5UhKswTOrU4Vc&#10;CB3dmyXuuK9xl8cn71zu4L0BueKZr93z9IvffP/Qs39x9PgX/+JBZfWmyOpyTsCqjRUPPvjpze2v&#10;/cO5w7C0PcmGGyQPVQ7RsgDAjM+ktYPPd7RNDScuUrtKCQq7++mM1koZLDZ7tWR3VkxYDGME2STP&#10;aHHcXHzyy3eCadgglL5U2dKPCQBm5/vjg7s+sqZb9ct1blktN2SSeqrtyPDJt55rPz4zlpyCwnIh&#10;TbIyUKi9xGouuZm02gBgZpK6dfzH3a0tB/t77n9q06477l91T/368CZFFX0IoaKTxwgB9gWVQKBC&#10;lQFibMBnywz07+jpKDoL5mS5ZOoiIMke0faFFZ/sEcRcIzws9F8RgkggrKq4EgmCiDF7yUE5rVIg&#10;iAAhjlo7gXRCm2s7Mnyi9d3etmzKmIdCRwobAHAylk0OtE+faVgXbqwI+Jqc5nok5E2jF9TfEQAC&#10;FKkPhCP1fv/cbDqtZUzd45WU5d5b07CMVFxLGbp1Nf1TnEBxuH0WVvJtXa7MaIG7fZBrGGAyXgIA&#10;iOFq7xpBElatdMDegBz4ua/seeTlvzt79Nn/dvT4l/78wYfq14frSn3BHq9Us+Xu+o+0vjN4cbQn&#10;psFSiShMxZ/rltnCJRAsOhhbhmbpU8MJJ3g7AogJahcdz9/YHXUaCm0kNHCfKiQOuXJuRQ9eQJBO&#10;6nz5cNz0bJYorWzrmf8su2a0AMCcGIjPRSeS/cQmJe0eTMM2+i5Md7zzwqVTeZKVdCFZrDcou9Ex&#10;mY0RbZdDr+mYljFn3/7Xiye/9/Vj//zOC5deGLw025pJ6onljlHxSj5RwoAF5CY9gFzOAz1Zx0q9&#10;sO0HJgCY1Y1+OVLja5BkwZPLJC1OHQoixrIqSqIsYOT0bWHK0NnJfuHc47CAIJM0YmffHjhy9KWu&#10;U9mUMQs5lhgDgCh1P2ZZdvTkm73vX24Zf0vPWjOCRPVpiXjhOBzC5fFJSs2qYJjYBOlZc8X3mNjE&#10;tizbwhiV0sC+nOgoB0ex6/tyn5NiZWrWaWA5NwGbWe8IAARCoGTBc3/YE/jkl3fft3pjJPSjb77/&#10;/vTI/Gw5L7SqMbBr3yea74ScXIyTHHIy43R/2XUDLuMNsZcJyKkiO2k60GeZ7BZbKy0gWKUcPEIA&#10;psnHDTluDhSvBL/yZw9Ack4rV1xkCckCAIPYRB/tifXkL+4rYmIgPnDsx92nJgbjk0VIFr2xYS1b&#10;6ODINqLTm6h5avMUA4BYbCo1fuB7F4793R8devbgv3S8MHBxpjWT1OOu50gVfaEqrwzuafpiwpnF&#10;iBctbbBAFgOVqiJ7pADCGGMBUWKlqCBWuN0W8lp5wqVnrXT32fHWU2/0tWTTxiwAzNHkKv/9ws0y&#10;7bnX/+HcobbDgy8ZWSvq9GnRhM45DkFAQvWqQEhRRWk+mk2v9JlBCCFBxFiQMIKVxUI5OK4V8SqV&#10;nBXzz2TJGNsMj/WsmSWElFyOClV5Q0//5p57PV5J/On3L5xPRDPzZWS1qmrWBDfmB3roKhyrgH/d&#10;UGrpkO6hACY4Yybl5ubuTpuWAjDlwavxHEJcgoXjJsHQTPjEr+yCycF4ucuUJRQmABiGbmldrRP9&#10;O+5rvOwNyo3FynKEEHtyMDF8+MXLh7taxgfKJFk2uDfEugVS24WELQy4aBkzc+gHF4+fPzx0eecD&#10;q5s3763f2tgc2eIPKwupfVkRPOEar2pbhLaLAShdZoCG284ZqhoCQckjeNne8lJiA90Qn4rrsfZj&#10;w6fe+bdLJ2cnk5NQOLnpnE8DFntOZAAwbZtYr/x96yECYN/16LpP+YJKtdvzCyLGHp+kKF5JzgnO&#10;5oqVxY4tk9ITw13R8cy8boB7PxYnWRzXi3QVLJMy/rakz+TMWHJszebKUY9Pair1oMI13vCnfvfu&#10;fS/89amTh56/2PbEl3btlT3LCzcvPLbKu7Z5Z219Z8u447tI93pe94yWWMaJt5n7ThBGRS4gxZjt&#10;NSFYHBw3E5X1fvj8n9wP0cnklSxR1x4tANBjk6nEaO/cherVwT0er1TpQrLI7Hhq4sTrPUda3x3s&#10;NA07AUtlHEohWWzvhb3MOqYFMgvIFgBkZ8aSmSMvd82ePzJ8cd2O6qpdD67ZsXpTZHswojbJqhhp&#10;bK6oxQIybYuwLQKkxHPFBvwCu5HKOn+1RxWrML6yYGmZtjXeH+9rOdR/8vhrPRe0tBEHd/0xjTp2&#10;x8PNBgBkmTZ+6Vst7xKb4LseXfdkoMJT7/Zc/pDHV7MqaFgWWdZEPEf8tNhId3TGtglts8O9XTlu&#10;ZeJV7LEFm7jjP+663LyzprMcogUAEKn1Vfy737tn30vfamk5/GJn+4Of3nyHrIgr9rN6g3Jt07aq&#10;1Z0t40MU0aJV79khgJuS0aKzWHQARuAuce8WFDjB4vjAAGEE+5/YCGN9MUBlpFW/8fZnSd7MFFwy&#10;RsbcdHr+4snRjg27avo9XinCBjUtY6Z7WifOnXyz94KhWXFYWqp3Gt9LIVl0RsttvbLlTdYmx2kJ&#10;UAzdUmbHk4nZ8eRkz7nJno27aw/vuH/Vxob1FZsRQlnVJxuphFYsq1ZOgKPHxLGsiKLHJwWQgOQr&#10;eR8T0cxsx4nRlkPPd5yaGUvOUOdzJf0xDEsnNvFbz3Uc9wYV/x33r/qE6peX2BiJsiCEa7yBXMar&#10;+CCBbdl6bDI1OTedToK74CLPanHcKsRrOfLFXv9tALBHumPzvecnj4aq1F0er1RXzpNX1vsjP//b&#10;d9395nfb2jrPjA9tu7exSRDxsoKmskcMBKvUalgsG9K6fKwO2E3PaCEodIUvNnIMnGBxfFCxbns1&#10;fP5P7oeZsfmySBZ7LaUu1jSJ0QYuzoyP9MTOhKq9myRZcIQtiaFb2YGOmdb3Xuo8oaWNuWUyWXTj&#10;eykXZppsFZs+LCCE+edQ8oSLbjAV5qbT+Mxb/ZNn3upv33Zvo18QkGbolgZXP1a9REAxUu/zBCvV&#10;OlEU/CVfJQix4zOZ2b4L05cvHBu+eOHocK9p2DRZZXtMaeJKawPR6tIYAIRUQsNHX+46Gq72VjXv&#10;rHlIEHEBAUQIkKJKCq2L5oZM0pgfuDTTn4prGXBvweA+rxy3C/lifU4tADB++H/PHA/X+Jq37K3/&#10;bKlT1hTZqnj8Czt3HX2lqytYqfpXb66swbh4MBZE7FE8YmAFknXTiJZb/8ZyY52uwZwTLI4PEhSv&#10;BNv2NcL4wNzVEC06g1RgP5OIZuYvnhptbdpadX+4xrsTAMAybX20J3b2nRcuvTXeNzeWJwBJl6yL&#10;BoUDJzas3BdF/47NbtmwtJ/MzAcsI/98Mk20YHHIxr54cjRG/Z0b2YIyCVdB/InU+VVfUK5DJQRq&#10;2ybW7Fhysr9juvPs2wMXL58ZH4LFxv80dU7p71kDZzqjRVwIIB7qnB078XrP26Eqb23tmuBOd7JX&#10;vDuLEELmplOTg5dmRyliy9rt8OlCjtuFfLEbNgMADNsi2Ze+9f5rz3xtr3/j7rqncJlZ6cp6f/iB&#10;pzdt6jk3OeHxSnLNmlC4WCkeYyQqqhiARUsvt9LhdevTKqd0uJwL9hJwcsXxQcSejzbBZ/5gH8yO&#10;J6+YZFHlQ3aad2Gid2Z0fmJuJn0pVO3djhAIybnsUPvxkWOdLeO9+Qt/BpZO9jqEwCyTZC2X3aL1&#10;c9ghFyMftHQmeNG7QwuWmiBfbUZmgWwFKjyS4pUqESo+QZ1NGamZsfnx3rap7vZjI929F6bG8ib3&#10;GYpo0YSLLr9qDNmhjbHZ/rEFgdXWdwa7ghH1tYee2eKN1Po2MFmt5QmhRcyhy7PdAx3TU1BoUeZG&#10;tjg4bgfCxW7WdADQpkfmo//yP0/+25Nf3p3Ysb/xKdUvV5VLthBCWEsbhqGZpuxx79fCAsKKVwoE&#10;I6o3Ec3EbyTJKpVoLZcahG+8/Vn+MeL40KCq3g8N6yvyROuaBCB2p6cDQLbvwvRUf/v0sbq1oXsF&#10;EQeHOqPvnnyjp4UiABmKbNETcayEQzkkq1h2i85k08crUF91WJqOZxvqWbP4KykdFhzn+juq6xSP&#10;WMv+oWXaRiqhxaaGEsMdJ0cvtxwc6E1EM0ko9F7NMLcsdX7ZEuxK5BAzgRu/96PL5zw+Sb3vkxuf&#10;CVWqJSlaEwIQm0pP9rZN9dkWcRNYtICXDjluP6JFxwEnVkgAIMZn0rHn/sfx1/d8tKlv/xPNDzdt&#10;r94vyYK31H8eqfMFdc00BQGjYplihJAge0RvsNLjTUQzArNebwl5Bw4OjjxUvwx61rxWsiJs74JD&#10;tDAAoPGBuYGpkcRPDc2yj73a9XZyTpuFpWbtdLlQd8lkXe3xAZOdQi4EkQ5cAiwdkmH7M1yHZK7k&#10;3IUqvRFxsY8NLNNOz4wlewYvznR2nBod7D47MZWe1x3CpDFEiyVWtCAqW7JjiSEtdwPgbrQrHHu1&#10;+2z9uvCqrfc0VCiquGIfmW3Z5lhfrLe7dXLUtgl7LCbPaHHcxhktRw7KiWEZemN29u2BS+feHRzZ&#10;cd+qY3d+dO1dm+6s2+cNKlWlxFpZEVfkMpIieLxBxQOF/ql0rLqppUMODg5nJeJrsxaZ8iFNRHRn&#10;wZ/+SV9fdDz5fTWgqCPdsRQUlpHcVNKXZDuuUQmfAABQx+sQLpv5ylrmFHAIcLfaco6z6JPnn3eJ&#10;jMyWvfVK7drgHQgjJZXQOqaGEu3tx0c6Th/oG5uPZWmi6ZxXmlDRxIo1u6czb+xx08fA+r2x5rlC&#10;ci4rnHqz93h1Y2Bt44aKe1Y60VrGTE8MxEfS81rK5f1lS8KcaHHcblktZ0NJrxPn95ZtE7Pt6PDl&#10;tqPDQ1UN/sP7Hm++Y/dDa+8P13gbJFlQruYABBErikdUoLBceENKh4gUGX1ZZvKYg4PjGq0/JwbA&#10;Yirdubk1mBcInDLZDnbKEK7jhRgVyeSgIjtEtimWvb/SsdJB0Tk3ysbdtRUPfmrzPYBQxck3evo7&#10;ToxmIDcBKVIB3KaIlr4CuTLA3YfVbWqTNtjF1PsnQ87qwwsAgfwt9MDTm3Y//Jmtv1hZ799ULKjb&#10;NrEHL820/fAbZ14c7Y0NwqIavaPrxcpMWJxscdxmcQ7DolionF+vnvyacdaNl/peBQD1gZ/btHXv&#10;Y+v2VzUE1vhCSuRKDmJmdL73ze+2PdtyaKANcnZac7Cok5ehNjQLcYmQa+M8wzNaHBw3d5fHNsWz&#10;WS6HhNHZGZps0VZWN0pfya2HC1yIVrHHFbOTKeU5F85V97nJ+e5zk8fygdqx19CogO78LU1MdYak&#10;uhEsskwWi33v7CKEkC5PiEdf6WqP1PkO3vPx5rA/rNS6vcBsykgMXZ7tjk2logwhZD0qWZLKwXE7&#10;wKZiGJvpovs4WZ2+zNGXu1qOvtzVvvWehtX7Hm++a8Ou2j3+sFJZzpNjEQuCtKC3VWxzeF3AiRYH&#10;x61BuAgUWlzRPQ2YIVrs9J8NV9f8frWEy410Xcn/WImQAriXIIAK1LS8BHEJ4CYsLQ+yHm2lZtto&#10;soUooswSLQEAxDM/7T+7enPlhuadNY9ijAoEFgkBMjueHG45ONCWntfnobg/LC8bctzuG0q32Ldk&#10;IjG/ecrmN1AqACiXTo9lLp0eG9q+v/H9+57cuL95V83dHq/kv0bHyXu0ODg+4IHIdvmevnCzQYnc&#10;ZJJVCmFCV0isViKktG8q3TdmQOEEEduEz5IrN4JVbraNzWy59aAIACCO989NnjnQ93ZFja+xqsG/&#10;g/4n2ZQe72+fvjDSHZ2EQnkJdvKRq8JzfFDIlpsLBS1z42S1PPn14GSuPR0nRjMdJ0aHNt1Vd+yj&#10;n9n2UPPOmrskRVCXOwBBQEgQMLoZa4cTLQ6OWycAsU3ilgtxYIMT3MIZDnId/h9rcK9TQZoe1WYJ&#10;6XLq6sV22ldDljEUSl6IACCcPtB3qXpV4PV9jzf7ghF1nfPY6ZH5i0df6Tpl24TuxaIlJtjpRw6O&#10;DwrZYt0n3EzsZVjMbjmES+1qmch2tUyMbt/fePyxz+54pLG5YrukCB63J0cIIUkRCBTxXmY2iNd0&#10;jXGixcFx64D2DyXMzwDcLa7gQ5bhcNsR27BUD8dN1d5N7b7cXrFSybIJhSKmC2Ps7x8caF27parJ&#10;F1TqBRF7dM1MTA0nOuem07PgrvJPlzc/LO8zxwefbDmbI7fyoUiRLcefkCVcGciVFLMdJ0azHSdG&#10;Bx94etP2+z658aG6ptBmjJHI0CeCMWLbBW6ITAonWhwct07woclDMW2XYqTqw0KyAJYa3LMNrqyJ&#10;rVu2kFzjc+dWQnSIlkYTwcnB+OT5I0Pv1qwJbgpXe++MT2cuHn2l67CeNedgUaG+mGAqJ1scH6R4&#10;Z0NhloudrhZg0YHCIVr01wJtvKOvdLWc+Wnfpce/sHPv7p9Z+1C42rvWeVKMkS2ImNWkuyE2Vpxo&#10;cXDcWiSiLKurD+FFdzmDe7dzt5wn4PUobbpZK7FaPfbpn/RdXLul6qWNe2qTU8OJ1pHu6Ch14XDz&#10;rLwSJX0Ojtsh3rHZebo9QHAhXW5Ea4FwaRkz/fLfnT10/sjwuY9+Zuu+TXfVP6aoYgQhRLCI2Szx&#10;DSFbnGhxcNyaAYij+C74ig3ub9D5pcubCAqb4wEAbEO3zHPvDZ6cnUgOXDw1NmEadgKWNgFfrW8l&#10;B8ctDVpQOS9MbDMEjO6/FGBpWVGHRVkXekpR7m+fnv92+/Tg3o+tP/bYZ7f/vDcgV8qywJrEL6eV&#10;d83ABUs5ODhuN5Q7hk1u0vE55ULHcNvpNWHFaJ0LDKv3RctROLtvTrQ4PkhEa8nP8oSLXkvOTQBG&#10;nw4KBZ4Vh2TlbwsahJE6n7Rhd21gPppNXDo9Ng5LJ3vdeiGvmWApJ1ocHBwc149sCS4XBpG6YYpo&#10;0RIUDrnipUMOvqEqjXDJzCaGXl+0BIybM4Sr28J1V4a/Vk/AcZt9sjnB5uC4FnBTjgcq4BcTV3WT&#10;ouAEi+PDuoYACvu4ELO2WJ08hzTR1mWsqDFrW3bdJVN4jxYHBwfH9b1YsKr/dN8JvWu3l7kBJ1sc&#10;nHAVJVysD6zgQrQIFBcv5s3wHBwcHLfpBcK5EGBYzFA5wR8XIWXLaX1xcHDCtXQgxiFaAhSKF7Ob&#10;GVbAuJjkCydaHBwcHLch2WLFaBEs1f5yk6YATrY4OIoSLgvcpxRREaJFb2JuyIaGEy0ODg6OG3eB&#10;cJOlQPDhVPnn4LjWhAuDu30Zu87sIvc50eLg4OC4zS8I5ZIpTrg4OEpfX7YLqULLbHrYNXZd1hsn&#10;WhwcHBw39oIAK1wAODg4rmx9ufnCXun65ESL4zp9UrmsBwfHzSJeZYPLsXBwrLim0I0mVksOoJhg&#10;KQcHBwcHBwcHx9WBb4c4ODg4ODg4ODjR4uDg4ODg4ODgRIuDg4ODg4ODg4MTLQ4ODg4ODg6O64f/&#10;PwClqTHy4xzR7gAAAABJRU5ErkJgglBLAQItABQABgAIAAAAIQCxgme2CgEAABMCAAATAAAAAAAA&#10;AAAAAAAAAAAAAABbQ29udGVudF9UeXBlc10ueG1sUEsBAi0AFAAGAAgAAAAhADj9If/WAAAAlAEA&#10;AAsAAAAAAAAAAAAAAAAAOwEAAF9yZWxzLy5yZWxzUEsBAi0AFAAGAAgAAAAhAFzQt69FAwAA8wkA&#10;AA4AAAAAAAAAAAAAAAAAOgIAAGRycy9lMm9Eb2MueG1sUEsBAi0AFAAGAAgAAAAhAC5s8ADFAAAA&#10;pQEAABkAAAAAAAAAAAAAAAAAqwUAAGRycy9fcmVscy9lMm9Eb2MueG1sLnJlbHNQSwECLQAUAAYA&#10;CAAAACEALi/EU+IAAAAKAQAADwAAAAAAAAAAAAAAAACnBgAAZHJzL2Rvd25yZXYueG1sUEsBAi0A&#10;CgAAAAAAAAAhAGjMGDiAhQAAgIUAABQAAAAAAAAAAAAAAAAAtgcAAGRycy9tZWRpYS9pbWFnZTEu&#10;cG5nUEsBAi0ACgAAAAAAAAAhAObNNzwGFgIABhYCABQAAAAAAAAAAAAAAAAAaI0AAGRycy9tZWRp&#10;YS9pbWFnZTIucG5nUEsFBgAAAAAHAAcAvgEAAKCjAgAAAA==&#10;">
                <v:shape id="Imagen 885" o:spid="_x0000_s1027" type="#_x0000_t75" style="position:absolute;left:8382;width:44964;height:274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XQEvGAAAA3AAAAA8AAABkcnMvZG93bnJldi54bWxEj0FrwkAUhO9C/8PyCr3ppkIlpK4hrRQ9&#10;WbTtwdsz+0xCs2/T7GoSf71bEDwOM/MNM097U4szta6yrOB5EoEgzq2uuFDw/fUxjkE4j6yxtkwK&#10;BnKQLh5Gc0y07XhL550vRICwS1BB6X2TSOnykgy6iW2Ig3e0rUEfZFtI3WIX4KaW0yiaSYMVh4US&#10;G3ovKf/dnYyCta67De8Py/xt9bn/u/wMRbYalHp67LNXEJ56fw/f2mutII5f4P9MOAJyc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1dAS8YAAADcAAAADwAAAAAAAAAAAAAA&#10;AACfAgAAZHJzL2Rvd25yZXYueG1sUEsFBgAAAAAEAAQA9wAAAJIDAAAAAA==&#10;">
                  <v:imagedata r:id="rId41" o:title="Lunares-blancos-floral-vintage-014"/>
                  <v:path arrowok="t"/>
                </v:shape>
                <v:shape id="Imagen 886" o:spid="_x0000_s1028" type="#_x0000_t75" style="position:absolute;top:17335;width:61842;height:2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54FPDAAAA3AAAAA8AAABkcnMvZG93bnJldi54bWxEj0+LwjAUxO8LfofwhL2tqSJSqlFEXSjo&#10;xT8Xb4/m2ZYmL6XJ1u63NwsLHoeZ+Q2z2gzWiJ46XztWMJ0kIIgLp2suFdyu318pCB+QNRrHpOCX&#10;PGzWo48VZto9+Uz9JZQiQthnqKAKoc2k9EVFFv3EtcTRe7jOYoiyK6Xu8Bnh1shZkiykxZrjQoUt&#10;7SoqmsuPVeCa+3xq+uaEp/mwvzaH/GjyXKnP8bBdggg0hHf4v51rBWm6gL8z8QjI9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HngU8MAAADcAAAADwAAAAAAAAAAAAAAAACf&#10;AgAAZHJzL2Rvd25yZXYueG1sUEsFBgAAAAAEAAQA9wAAAI8DAAAAAA==&#10;">
                  <v:imagedata r:id="rId42" o:title="owl post2"/>
                  <v:path arrowok="t"/>
                </v:shape>
              </v:group>
            </w:pict>
          </mc:Fallback>
        </mc:AlternateContent>
      </w:r>
    </w:p>
    <w:p w:rsidR="00CC3B7F" w:rsidRDefault="00CC3B7F" w:rsidP="00E8092D">
      <w:pPr>
        <w:rPr>
          <w:lang w:val="es-MX"/>
        </w:rPr>
      </w:pPr>
    </w:p>
    <w:p w:rsidR="00CC3B7F" w:rsidRDefault="00CC3B7F" w:rsidP="00E8092D">
      <w:pPr>
        <w:rPr>
          <w:lang w:val="es-MX"/>
        </w:rPr>
      </w:pPr>
    </w:p>
    <w:p w:rsidR="00CC3B7F" w:rsidRDefault="00C41C98" w:rsidP="00E8092D">
      <w:pPr>
        <w:rPr>
          <w:lang w:val="es-MX"/>
        </w:rPr>
      </w:pPr>
      <w:r w:rsidRPr="00C41C98">
        <w:rPr>
          <w:noProof/>
          <w:lang w:val="es-ES" w:eastAsia="es-ES"/>
        </w:rPr>
        <mc:AlternateContent>
          <mc:Choice Requires="wps">
            <w:drawing>
              <wp:anchor distT="45720" distB="45720" distL="114300" distR="114300" simplePos="0" relativeHeight="251814912" behindDoc="0" locked="0" layoutInCell="1" allowOverlap="1" wp14:anchorId="559C7124" wp14:editId="6DAD458C">
                <wp:simplePos x="0" y="0"/>
                <wp:positionH relativeFrom="margin">
                  <wp:posOffset>983078</wp:posOffset>
                </wp:positionH>
                <wp:positionV relativeFrom="paragraph">
                  <wp:posOffset>16510</wp:posOffset>
                </wp:positionV>
                <wp:extent cx="3909695" cy="1280160"/>
                <wp:effectExtent l="0" t="0" r="0" b="0"/>
                <wp:wrapSquare wrapText="bothSides"/>
                <wp:docPr id="88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9695" cy="1280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5DAE" w:rsidRPr="00C41C98" w:rsidRDefault="00D15DAE" w:rsidP="00C41C98">
                            <w:pPr>
                              <w:pStyle w:val="Puesto"/>
                              <w:rPr>
                                <w:color w:val="000000" w:themeColor="text1"/>
                                <w:sz w:val="1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41C98">
                              <w:rPr>
                                <w:color w:val="000000" w:themeColor="text1"/>
                                <w:sz w:val="1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Agosto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9C7124" id="_x0000_s1029" type="#_x0000_t202" style="position:absolute;left:0;text-align:left;margin-left:77.4pt;margin-top:1.3pt;width:307.85pt;height:100.8pt;z-index:2518149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s2RFgIAAAMEAAAOAAAAZHJzL2Uyb0RvYy54bWysU9uO2yAQfa/Uf0C8N3a8STax4qy22W5V&#10;aXuRtv0AAjhGBYYCib39+g44SaP2raofEONhDnPOHNZ3g9HkKH1QYBs6nZSUSMtBKLtv6Levj2+W&#10;lITIrGAarGzoiwz0bvP61bp3taygAy2kJwhiQ927hnYxurooAu+kYWECTlpMtuANixj6fSE86xHd&#10;6KIqy0XRgxfOA5ch4N+HMUk3Gb9tJY+f2zbISHRDsbeYV5/XXVqLzZrVe89cp/ipDfYPXRimLF56&#10;gXpgkZGDV39BGcU9BGjjhIMpoG0Vl5kDspmWf7B57piTmQuKE9xFpvD/YPmn4xdPlGjocnlLiWUG&#10;h7Q9MOGBCEmiHCKQKsnUu1Dj6WeH5+PwFgYcd6Yc3BPw74FY2HbM7uW999B3kglsc5oqi6vSESck&#10;kF3/EQTexg4RMtDQepM0RFUIouO4Xi4jwj4Ix583q3K1WM0p4ZibVstyushDLFh9Lnc+xPcSDEmb&#10;hnr0QIZnx6cQUzusPh9Jt1l4VFpnH2hL+oau5tU8F1xljIpoU60M6lSmbzROYvnOilwcmdLjHi/Q&#10;9kQ7MR05x2E3ZKFvzmruQLygDh5GV+Irwk0H/iclPTqyoeHHgXlJif5gUcvVdDZLFs7BbH5bYeCv&#10;M7vrDLMcoRoaKRm325htP1K+R81bldVIwxk7ObWMTssinV5FsvJ1nE/9frubXwAAAP//AwBQSwME&#10;FAAGAAgAAAAhACZegrjcAAAACQEAAA8AAABkcnMvZG93bnJldi54bWxMj8FOwzAQRO9I/QdrK3Gj&#10;dqOkhRCnQiCuIApU6s2Nt0nUeB3FbhP+nuVEj0+zmnlbbCbXiQsOofWkYblQIJAqb1uqNXx9vt7d&#10;gwjRkDWdJ9TwgwE25eymMLn1I33gZRtrwSUUcqOhibHPpQxVg86Ehe+RODv6wZnIONTSDmbkctfJ&#10;RKmVdKYlXmhMj88NVqft2Wn4fjvud6l6r19c1o9+UpLcg9T6dj49PYKIOMX/Y/jTZ3Uo2engz2SD&#10;6JizlNWjhmQFgvP1WmUgDswqTUCWhbz+oPwFAAD//wMAUEsBAi0AFAAGAAgAAAAhALaDOJL+AAAA&#10;4QEAABMAAAAAAAAAAAAAAAAAAAAAAFtDb250ZW50X1R5cGVzXS54bWxQSwECLQAUAAYACAAAACEA&#10;OP0h/9YAAACUAQAACwAAAAAAAAAAAAAAAAAvAQAAX3JlbHMvLnJlbHNQSwECLQAUAAYACAAAACEA&#10;QxLNkRYCAAADBAAADgAAAAAAAAAAAAAAAAAuAgAAZHJzL2Uyb0RvYy54bWxQSwECLQAUAAYACAAA&#10;ACEAJl6CuNwAAAAJAQAADwAAAAAAAAAAAAAAAABwBAAAZHJzL2Rvd25yZXYueG1sUEsFBgAAAAAE&#10;AAQA8wAAAHkFAAAAAA==&#10;" filled="f" stroked="f">
                <v:textbox>
                  <w:txbxContent>
                    <w:p w:rsidR="00D15DAE" w:rsidRPr="00C41C98" w:rsidRDefault="00D15DAE" w:rsidP="00C41C98">
                      <w:pPr>
                        <w:pStyle w:val="Puesto"/>
                        <w:rPr>
                          <w:color w:val="000000" w:themeColor="text1"/>
                          <w:sz w:val="1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41C98">
                        <w:rPr>
                          <w:color w:val="000000" w:themeColor="text1"/>
                          <w:sz w:val="1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Agosto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CC3B7F" w:rsidRDefault="00CC3B7F" w:rsidP="00E8092D">
      <w:pPr>
        <w:rPr>
          <w:lang w:val="es-MX"/>
        </w:rPr>
      </w:pPr>
    </w:p>
    <w:p w:rsidR="00C41C98" w:rsidRDefault="00C41C98" w:rsidP="00E8092D">
      <w:pPr>
        <w:rPr>
          <w:lang w:val="es-MX"/>
        </w:rPr>
      </w:pPr>
    </w:p>
    <w:p w:rsidR="00C41C98" w:rsidRPr="00C41C98" w:rsidRDefault="00C41C98" w:rsidP="00C41C98">
      <w:pPr>
        <w:rPr>
          <w:lang w:val="es-MX"/>
        </w:rPr>
      </w:pPr>
    </w:p>
    <w:p w:rsidR="00C41C98" w:rsidRPr="00C41C98" w:rsidRDefault="00C41C98" w:rsidP="00C41C98">
      <w:pPr>
        <w:rPr>
          <w:lang w:val="es-MX"/>
        </w:rPr>
      </w:pPr>
    </w:p>
    <w:p w:rsidR="00C41C98" w:rsidRPr="00C41C98" w:rsidRDefault="00C41C98" w:rsidP="00C41C98">
      <w:pPr>
        <w:rPr>
          <w:lang w:val="es-MX"/>
        </w:rPr>
      </w:pPr>
    </w:p>
    <w:p w:rsidR="00C41C98" w:rsidRPr="00C41C98" w:rsidRDefault="00C41C98" w:rsidP="00C41C98">
      <w:pPr>
        <w:rPr>
          <w:lang w:val="es-MX"/>
        </w:rPr>
      </w:pPr>
    </w:p>
    <w:p w:rsidR="00C41C98" w:rsidRPr="00C41C98" w:rsidRDefault="00C41C98" w:rsidP="00C41C98">
      <w:pPr>
        <w:rPr>
          <w:lang w:val="es-MX"/>
        </w:rPr>
      </w:pPr>
    </w:p>
    <w:p w:rsidR="00C41C98" w:rsidRPr="00C41C98" w:rsidRDefault="00C41C98" w:rsidP="00C41C98">
      <w:pPr>
        <w:rPr>
          <w:lang w:val="es-MX"/>
        </w:rPr>
      </w:pPr>
    </w:p>
    <w:p w:rsidR="00C41C98" w:rsidRPr="00C41C98" w:rsidRDefault="00C41C98" w:rsidP="00C41C98">
      <w:pPr>
        <w:rPr>
          <w:lang w:val="es-MX"/>
        </w:rPr>
      </w:pPr>
    </w:p>
    <w:p w:rsidR="00C41C98" w:rsidRPr="00C41C98" w:rsidRDefault="00C41C98" w:rsidP="00C41C98">
      <w:pPr>
        <w:rPr>
          <w:lang w:val="es-MX"/>
        </w:rPr>
      </w:pPr>
    </w:p>
    <w:p w:rsidR="00C41C98" w:rsidRDefault="00C41C98" w:rsidP="00E062F6">
      <w:pPr>
        <w:jc w:val="both"/>
        <w:rPr>
          <w:lang w:val="es-MX"/>
        </w:rPr>
      </w:pPr>
    </w:p>
    <w:p w:rsidR="00C41C98" w:rsidRDefault="00C41C98" w:rsidP="00C41C98">
      <w:pPr>
        <w:rPr>
          <w:lang w:val="es-MX"/>
        </w:rPr>
      </w:pPr>
    </w:p>
    <w:tbl>
      <w:tblPr>
        <w:tblStyle w:val="Tabladecuadrcula4-nfasis1"/>
        <w:tblW w:w="0" w:type="auto"/>
        <w:tblInd w:w="437" w:type="dxa"/>
        <w:tblLayout w:type="fixed"/>
        <w:tblLook w:val="04A0" w:firstRow="1" w:lastRow="0" w:firstColumn="1" w:lastColumn="0" w:noHBand="0" w:noVBand="1"/>
      </w:tblPr>
      <w:tblGrid>
        <w:gridCol w:w="1134"/>
        <w:gridCol w:w="1134"/>
        <w:gridCol w:w="1134"/>
        <w:gridCol w:w="1134"/>
        <w:gridCol w:w="1134"/>
        <w:gridCol w:w="1134"/>
        <w:gridCol w:w="1134"/>
      </w:tblGrid>
      <w:tr w:rsidR="00C41C98" w:rsidTr="00E062F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C41C98" w:rsidRPr="00E062F6" w:rsidRDefault="00C41C98" w:rsidP="00C41C98">
            <w:pPr>
              <w:tabs>
                <w:tab w:val="left" w:pos="1817"/>
                <w:tab w:val="center" w:pos="4560"/>
              </w:tabs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D</w:t>
            </w:r>
          </w:p>
        </w:tc>
        <w:tc>
          <w:tcPr>
            <w:tcW w:w="1134" w:type="dxa"/>
          </w:tcPr>
          <w:p w:rsidR="00C41C98" w:rsidRPr="00E062F6" w:rsidRDefault="00C41C98" w:rsidP="00C41C98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L</w:t>
            </w:r>
          </w:p>
        </w:tc>
        <w:tc>
          <w:tcPr>
            <w:tcW w:w="1134" w:type="dxa"/>
          </w:tcPr>
          <w:p w:rsidR="00C41C98" w:rsidRPr="00E062F6" w:rsidRDefault="00C41C98" w:rsidP="00C41C98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M</w:t>
            </w:r>
          </w:p>
        </w:tc>
        <w:tc>
          <w:tcPr>
            <w:tcW w:w="1134" w:type="dxa"/>
          </w:tcPr>
          <w:p w:rsidR="00C41C98" w:rsidRPr="00E062F6" w:rsidRDefault="00C41C98" w:rsidP="00C41C98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M</w:t>
            </w:r>
          </w:p>
        </w:tc>
        <w:tc>
          <w:tcPr>
            <w:tcW w:w="1134" w:type="dxa"/>
          </w:tcPr>
          <w:p w:rsidR="00C41C98" w:rsidRPr="00E062F6" w:rsidRDefault="00C41C98" w:rsidP="00C41C98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J</w:t>
            </w:r>
          </w:p>
        </w:tc>
        <w:tc>
          <w:tcPr>
            <w:tcW w:w="1134" w:type="dxa"/>
          </w:tcPr>
          <w:p w:rsidR="00C41C98" w:rsidRPr="00E062F6" w:rsidRDefault="00C41C98" w:rsidP="00C41C98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V</w:t>
            </w:r>
          </w:p>
        </w:tc>
        <w:tc>
          <w:tcPr>
            <w:tcW w:w="1134" w:type="dxa"/>
          </w:tcPr>
          <w:p w:rsidR="00C41C98" w:rsidRPr="00E062F6" w:rsidRDefault="00C41C98" w:rsidP="00C41C98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S</w:t>
            </w:r>
          </w:p>
        </w:tc>
      </w:tr>
      <w:tr w:rsidR="00C41C98" w:rsidTr="00E062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rPr>
                <w:lang w:val="es-MX"/>
              </w:rPr>
            </w:pP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C41C98">
              <w:rPr>
                <w:color w:val="auto"/>
                <w:lang w:val="es-MX"/>
              </w:rPr>
              <w:t>1</w:t>
            </w:r>
          </w:p>
        </w:tc>
      </w:tr>
      <w:tr w:rsidR="00C41C98" w:rsidTr="00E062F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rPr>
                <w:color w:val="C00000"/>
                <w:lang w:val="es-MX"/>
              </w:rPr>
            </w:pPr>
            <w:r w:rsidRPr="00C41C98">
              <w:rPr>
                <w:color w:val="C00000"/>
                <w:lang w:val="es-MX"/>
              </w:rPr>
              <w:t>2</w:t>
            </w: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C41C98">
              <w:rPr>
                <w:color w:val="auto"/>
                <w:lang w:val="es-MX"/>
              </w:rPr>
              <w:t>3</w:t>
            </w: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C41C98">
              <w:rPr>
                <w:color w:val="auto"/>
                <w:lang w:val="es-MX"/>
              </w:rPr>
              <w:t>4</w:t>
            </w: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C41C98">
              <w:rPr>
                <w:color w:val="auto"/>
                <w:lang w:val="es-MX"/>
              </w:rPr>
              <w:t>5</w:t>
            </w: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C41C98">
              <w:rPr>
                <w:color w:val="auto"/>
                <w:lang w:val="es-MX"/>
              </w:rPr>
              <w:t>6</w:t>
            </w: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C41C98">
              <w:rPr>
                <w:color w:val="auto"/>
                <w:lang w:val="es-MX"/>
              </w:rPr>
              <w:t>7</w:t>
            </w: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C41C98">
              <w:rPr>
                <w:color w:val="auto"/>
                <w:lang w:val="es-MX"/>
              </w:rPr>
              <w:t>8</w:t>
            </w:r>
          </w:p>
        </w:tc>
      </w:tr>
      <w:tr w:rsidR="00C41C98" w:rsidTr="00E062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rPr>
                <w:color w:val="C00000"/>
                <w:lang w:val="es-MX"/>
              </w:rPr>
            </w:pPr>
            <w:r w:rsidRPr="00C41C98">
              <w:rPr>
                <w:color w:val="C00000"/>
                <w:lang w:val="es-MX"/>
              </w:rPr>
              <w:t>9</w:t>
            </w: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C41C98">
              <w:rPr>
                <w:color w:val="auto"/>
                <w:lang w:val="es-MX"/>
              </w:rPr>
              <w:t>10</w:t>
            </w: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C41C98">
              <w:rPr>
                <w:color w:val="auto"/>
                <w:lang w:val="es-MX"/>
              </w:rPr>
              <w:t>11</w:t>
            </w: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C41C98">
              <w:rPr>
                <w:color w:val="auto"/>
                <w:lang w:val="es-MX"/>
              </w:rPr>
              <w:t>12</w:t>
            </w: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C41C98">
              <w:rPr>
                <w:color w:val="auto"/>
                <w:lang w:val="es-MX"/>
              </w:rPr>
              <w:t>13</w:t>
            </w: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C41C98">
              <w:rPr>
                <w:color w:val="auto"/>
                <w:lang w:val="es-MX"/>
              </w:rPr>
              <w:t>14</w:t>
            </w: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C41C98">
              <w:rPr>
                <w:color w:val="auto"/>
                <w:lang w:val="es-MX"/>
              </w:rPr>
              <w:t>15</w:t>
            </w:r>
          </w:p>
        </w:tc>
      </w:tr>
      <w:tr w:rsidR="00C41C98" w:rsidTr="00E062F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rPr>
                <w:color w:val="C00000"/>
                <w:lang w:val="es-MX"/>
              </w:rPr>
            </w:pPr>
            <w:r w:rsidRPr="00C41C98">
              <w:rPr>
                <w:color w:val="C00000"/>
                <w:lang w:val="es-MX"/>
              </w:rPr>
              <w:t>16</w:t>
            </w: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C41C98">
              <w:rPr>
                <w:color w:val="auto"/>
                <w:lang w:val="es-MX"/>
              </w:rPr>
              <w:t>17</w:t>
            </w: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C41C98">
              <w:rPr>
                <w:color w:val="auto"/>
                <w:lang w:val="es-MX"/>
              </w:rPr>
              <w:t>18</w:t>
            </w: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C41C98">
              <w:rPr>
                <w:color w:val="auto"/>
                <w:lang w:val="es-MX"/>
              </w:rPr>
              <w:t>19</w:t>
            </w: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C41C98">
              <w:rPr>
                <w:color w:val="auto"/>
                <w:lang w:val="es-MX"/>
              </w:rPr>
              <w:t>20</w:t>
            </w: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C41C98">
              <w:rPr>
                <w:color w:val="auto"/>
                <w:lang w:val="es-MX"/>
              </w:rPr>
              <w:t>21</w:t>
            </w: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C41C98">
              <w:rPr>
                <w:color w:val="auto"/>
                <w:lang w:val="es-MX"/>
              </w:rPr>
              <w:t>22</w:t>
            </w:r>
          </w:p>
        </w:tc>
      </w:tr>
      <w:tr w:rsidR="00C41C98" w:rsidTr="00E062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rPr>
                <w:color w:val="C00000"/>
                <w:lang w:val="es-MX"/>
              </w:rPr>
            </w:pPr>
            <w:r w:rsidRPr="00C41C98">
              <w:rPr>
                <w:color w:val="C00000"/>
                <w:lang w:val="es-MX"/>
              </w:rPr>
              <w:t>23</w:t>
            </w: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C41C98">
              <w:rPr>
                <w:color w:val="auto"/>
                <w:lang w:val="es-MX"/>
              </w:rPr>
              <w:t>24</w:t>
            </w: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C41C98">
              <w:rPr>
                <w:color w:val="auto"/>
                <w:lang w:val="es-MX"/>
              </w:rPr>
              <w:t>25</w:t>
            </w: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C41C98">
              <w:rPr>
                <w:color w:val="auto"/>
                <w:lang w:val="es-MX"/>
              </w:rPr>
              <w:t>26</w:t>
            </w: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C41C98">
              <w:rPr>
                <w:color w:val="auto"/>
                <w:lang w:val="es-MX"/>
              </w:rPr>
              <w:t>27</w:t>
            </w: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C41C98">
              <w:rPr>
                <w:color w:val="auto"/>
                <w:lang w:val="es-MX"/>
              </w:rPr>
              <w:t>28</w:t>
            </w: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C41C98">
              <w:rPr>
                <w:color w:val="auto"/>
                <w:lang w:val="es-MX"/>
              </w:rPr>
              <w:t>29</w:t>
            </w:r>
          </w:p>
        </w:tc>
      </w:tr>
      <w:tr w:rsidR="00C41C98" w:rsidTr="00E062F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rPr>
                <w:color w:val="C00000"/>
                <w:lang w:val="es-MX"/>
              </w:rPr>
            </w:pPr>
            <w:r w:rsidRPr="00C41C98">
              <w:rPr>
                <w:color w:val="C00000"/>
                <w:lang w:val="es-MX"/>
              </w:rPr>
              <w:t>30</w:t>
            </w: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C41C98">
              <w:rPr>
                <w:color w:val="auto"/>
                <w:lang w:val="es-MX"/>
              </w:rPr>
              <w:t>31</w:t>
            </w: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</w:tr>
    </w:tbl>
    <w:p w:rsidR="00C41C98" w:rsidRDefault="00C41C98" w:rsidP="00C41C98">
      <w:pPr>
        <w:tabs>
          <w:tab w:val="left" w:pos="1817"/>
          <w:tab w:val="center" w:pos="4560"/>
        </w:tabs>
        <w:jc w:val="left"/>
        <w:rPr>
          <w:lang w:val="es-MX"/>
        </w:rPr>
      </w:pPr>
      <w:r>
        <w:rPr>
          <w:lang w:val="es-MX"/>
        </w:rPr>
        <w:tab/>
      </w:r>
    </w:p>
    <w:p w:rsidR="00C41C98" w:rsidRDefault="00C41C98" w:rsidP="00C41C98">
      <w:pPr>
        <w:tabs>
          <w:tab w:val="left" w:pos="1817"/>
          <w:tab w:val="center" w:pos="4560"/>
        </w:tabs>
        <w:jc w:val="left"/>
        <w:rPr>
          <w:lang w:val="es-MX"/>
        </w:rPr>
      </w:pPr>
    </w:p>
    <w:p w:rsidR="00E062F6" w:rsidRPr="00E062F6" w:rsidRDefault="00E062F6" w:rsidP="00E062F6">
      <w:pPr>
        <w:rPr>
          <w:color w:val="auto"/>
        </w:rPr>
      </w:pPr>
      <w:r w:rsidRPr="00E062F6">
        <w:rPr>
          <w:color w:val="auto"/>
        </w:rPr>
        <w:t xml:space="preserve">Valor </w:t>
      </w:r>
      <w:proofErr w:type="gramStart"/>
      <w:r w:rsidRPr="00E062F6">
        <w:rPr>
          <w:color w:val="auto"/>
        </w:rPr>
        <w:t>del</w:t>
      </w:r>
      <w:proofErr w:type="gramEnd"/>
      <w:r w:rsidRPr="00E062F6">
        <w:rPr>
          <w:color w:val="auto"/>
        </w:rPr>
        <w:t xml:space="preserve"> </w:t>
      </w:r>
      <w:proofErr w:type="spellStart"/>
      <w:r w:rsidRPr="00E062F6">
        <w:rPr>
          <w:color w:val="auto"/>
        </w:rPr>
        <w:t>mes</w:t>
      </w:r>
      <w:proofErr w:type="spellEnd"/>
      <w:r w:rsidRPr="00E062F6">
        <w:rPr>
          <w:color w:val="auto"/>
        </w:rPr>
        <w:t>:</w:t>
      </w:r>
    </w:p>
    <w:p w:rsidR="00E062F6" w:rsidRPr="00E062F6" w:rsidRDefault="00E062F6" w:rsidP="00E062F6">
      <w:pPr>
        <w:rPr>
          <w:b/>
          <w:color w:val="auto"/>
          <w:sz w:val="72"/>
        </w:rPr>
      </w:pPr>
      <w:r w:rsidRPr="00E062F6">
        <w:rPr>
          <w:b/>
          <w:color w:val="auto"/>
          <w:sz w:val="72"/>
        </w:rPr>
        <w:t>Libertad</w:t>
      </w:r>
    </w:p>
    <w:p w:rsidR="00487F01" w:rsidRDefault="00487F01" w:rsidP="00C41C98">
      <w:pPr>
        <w:tabs>
          <w:tab w:val="left" w:pos="1817"/>
          <w:tab w:val="center" w:pos="4560"/>
        </w:tabs>
        <w:jc w:val="left"/>
        <w:rPr>
          <w:lang w:val="es-MX"/>
        </w:rPr>
      </w:pPr>
    </w:p>
    <w:p w:rsidR="00487F01" w:rsidRPr="00BE6029" w:rsidRDefault="00487F01" w:rsidP="00487F01">
      <w:pPr>
        <w:pStyle w:val="Puesto"/>
        <w:rPr>
          <w:sz w:val="56"/>
          <w:lang w:val="es-MX"/>
        </w:rPr>
      </w:pPr>
      <w:r>
        <w:rPr>
          <w:sz w:val="56"/>
          <w:lang w:val="es-MX"/>
        </w:rPr>
        <w:t>Efemérides del mes</w:t>
      </w:r>
    </w:p>
    <w:p w:rsidR="00487F01" w:rsidRDefault="00487F01" w:rsidP="00487F01">
      <w:pPr>
        <w:rPr>
          <w:lang w:val="es-MX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815936" behindDoc="0" locked="0" layoutInCell="1" allowOverlap="1" wp14:anchorId="5A3CA6BB" wp14:editId="63D53650">
            <wp:simplePos x="0" y="0"/>
            <wp:positionH relativeFrom="margin">
              <wp:align>left</wp:align>
            </wp:positionH>
            <wp:positionV relativeFrom="paragraph">
              <wp:posOffset>190500</wp:posOffset>
            </wp:positionV>
            <wp:extent cx="5339715" cy="3853815"/>
            <wp:effectExtent l="0" t="0" r="0" b="0"/>
            <wp:wrapNone/>
            <wp:docPr id="3" name="Imagen 3" descr="http://lh6.ggpht.com/-bWOBwR752iU/U98V-XFZFuI/AAAAAAAAMok/eOc-d6IN3f8/image_thumb.png?imgmax=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lh6.ggpht.com/-bWOBwR752iU/U98V-XFZFuI/AAAAAAAAMok/eOc-d6IN3f8/image_thumb.png?imgmax=80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9715" cy="385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7F01" w:rsidRDefault="00487F01" w:rsidP="00487F01">
      <w:pPr>
        <w:rPr>
          <w:lang w:val="es-MX"/>
        </w:rPr>
      </w:pPr>
    </w:p>
    <w:p w:rsidR="00487F01" w:rsidRDefault="00487F01" w:rsidP="00487F01">
      <w:pPr>
        <w:rPr>
          <w:lang w:val="es-MX"/>
        </w:rPr>
      </w:pPr>
    </w:p>
    <w:p w:rsidR="00487F01" w:rsidRDefault="00487F01" w:rsidP="00487F01">
      <w:pPr>
        <w:rPr>
          <w:lang w:val="es-MX"/>
        </w:rPr>
      </w:pPr>
    </w:p>
    <w:p w:rsidR="00487F01" w:rsidRDefault="00487F01" w:rsidP="00487F01">
      <w:pPr>
        <w:rPr>
          <w:lang w:val="es-MX"/>
        </w:rPr>
      </w:pPr>
    </w:p>
    <w:p w:rsidR="00487F01" w:rsidRDefault="00487F01" w:rsidP="00487F01">
      <w:pPr>
        <w:rPr>
          <w:lang w:val="es-MX"/>
        </w:rPr>
      </w:pPr>
    </w:p>
    <w:p w:rsidR="00487F01" w:rsidRDefault="00487F01" w:rsidP="00487F01">
      <w:pPr>
        <w:rPr>
          <w:lang w:val="es-MX"/>
        </w:rPr>
      </w:pPr>
    </w:p>
    <w:p w:rsidR="00487F01" w:rsidRDefault="00487F01" w:rsidP="00487F01">
      <w:pPr>
        <w:rPr>
          <w:lang w:val="es-MX"/>
        </w:rPr>
      </w:pPr>
    </w:p>
    <w:p w:rsidR="00487F01" w:rsidRDefault="00487F01" w:rsidP="00487F01">
      <w:pPr>
        <w:rPr>
          <w:lang w:val="es-MX"/>
        </w:rPr>
      </w:pPr>
    </w:p>
    <w:p w:rsidR="00487F01" w:rsidRDefault="00487F01" w:rsidP="00487F01">
      <w:pPr>
        <w:rPr>
          <w:lang w:val="es-MX"/>
        </w:rPr>
      </w:pPr>
    </w:p>
    <w:p w:rsidR="00487F01" w:rsidRDefault="00487F01" w:rsidP="00487F01">
      <w:pPr>
        <w:rPr>
          <w:lang w:val="es-MX"/>
        </w:rPr>
      </w:pPr>
    </w:p>
    <w:p w:rsidR="00487F01" w:rsidRDefault="00487F01" w:rsidP="00487F01">
      <w:pPr>
        <w:rPr>
          <w:lang w:val="es-MX"/>
        </w:rPr>
      </w:pPr>
    </w:p>
    <w:p w:rsidR="00487F01" w:rsidRDefault="00487F01" w:rsidP="00487F01">
      <w:pPr>
        <w:rPr>
          <w:lang w:val="es-MX"/>
        </w:rPr>
      </w:pPr>
    </w:p>
    <w:p w:rsidR="00487F01" w:rsidRDefault="00487F01" w:rsidP="00487F01">
      <w:pPr>
        <w:rPr>
          <w:lang w:val="es-MX"/>
        </w:rPr>
      </w:pPr>
    </w:p>
    <w:p w:rsidR="00487F01" w:rsidRDefault="00487F01" w:rsidP="00487F01">
      <w:pPr>
        <w:rPr>
          <w:lang w:val="es-MX"/>
        </w:rPr>
      </w:pPr>
    </w:p>
    <w:p w:rsidR="00487F01" w:rsidRDefault="00487F01" w:rsidP="00487F01">
      <w:pPr>
        <w:rPr>
          <w:lang w:val="es-MX"/>
        </w:rPr>
      </w:pPr>
    </w:p>
    <w:p w:rsidR="00487F01" w:rsidRDefault="00487F01" w:rsidP="00487F01">
      <w:pPr>
        <w:rPr>
          <w:lang w:val="es-MX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487F01" w:rsidTr="00487F01">
        <w:tc>
          <w:tcPr>
            <w:tcW w:w="9111" w:type="dxa"/>
          </w:tcPr>
          <w:p w:rsidR="00487F01" w:rsidRDefault="00487F01" w:rsidP="00487F01">
            <w:pPr>
              <w:rPr>
                <w:lang w:val="es-MX"/>
              </w:rPr>
            </w:pPr>
          </w:p>
        </w:tc>
      </w:tr>
      <w:tr w:rsidR="00487F01" w:rsidTr="00487F01">
        <w:tc>
          <w:tcPr>
            <w:tcW w:w="9111" w:type="dxa"/>
          </w:tcPr>
          <w:p w:rsidR="00487F01" w:rsidRDefault="00487F01" w:rsidP="00487F01">
            <w:pPr>
              <w:rPr>
                <w:lang w:val="es-MX"/>
              </w:rPr>
            </w:pPr>
          </w:p>
        </w:tc>
      </w:tr>
      <w:tr w:rsidR="00487F01" w:rsidTr="00487F01">
        <w:tc>
          <w:tcPr>
            <w:tcW w:w="9111" w:type="dxa"/>
          </w:tcPr>
          <w:p w:rsidR="00487F01" w:rsidRDefault="00487F01" w:rsidP="00487F01">
            <w:pPr>
              <w:rPr>
                <w:lang w:val="es-MX"/>
              </w:rPr>
            </w:pPr>
          </w:p>
        </w:tc>
      </w:tr>
      <w:tr w:rsidR="00487F01" w:rsidTr="00487F01">
        <w:tc>
          <w:tcPr>
            <w:tcW w:w="9111" w:type="dxa"/>
          </w:tcPr>
          <w:p w:rsidR="00487F01" w:rsidRDefault="00487F01" w:rsidP="00487F01">
            <w:pPr>
              <w:rPr>
                <w:lang w:val="es-MX"/>
              </w:rPr>
            </w:pPr>
          </w:p>
        </w:tc>
      </w:tr>
      <w:tr w:rsidR="00487F01" w:rsidTr="00487F01">
        <w:tc>
          <w:tcPr>
            <w:tcW w:w="9111" w:type="dxa"/>
          </w:tcPr>
          <w:p w:rsidR="00487F01" w:rsidRDefault="00487F01" w:rsidP="00487F01">
            <w:pPr>
              <w:rPr>
                <w:lang w:val="es-MX"/>
              </w:rPr>
            </w:pPr>
          </w:p>
        </w:tc>
      </w:tr>
      <w:tr w:rsidR="00487F01" w:rsidTr="00487F01">
        <w:tc>
          <w:tcPr>
            <w:tcW w:w="9111" w:type="dxa"/>
          </w:tcPr>
          <w:p w:rsidR="00487F01" w:rsidRDefault="00487F01" w:rsidP="00487F01">
            <w:pPr>
              <w:rPr>
                <w:lang w:val="es-MX"/>
              </w:rPr>
            </w:pPr>
          </w:p>
        </w:tc>
      </w:tr>
      <w:tr w:rsidR="00487F01" w:rsidTr="00487F01">
        <w:tc>
          <w:tcPr>
            <w:tcW w:w="9111" w:type="dxa"/>
          </w:tcPr>
          <w:p w:rsidR="00487F01" w:rsidRDefault="00487F01" w:rsidP="00487F01">
            <w:pPr>
              <w:rPr>
                <w:lang w:val="es-MX"/>
              </w:rPr>
            </w:pPr>
          </w:p>
        </w:tc>
      </w:tr>
      <w:tr w:rsidR="00487F01" w:rsidTr="00487F01">
        <w:tc>
          <w:tcPr>
            <w:tcW w:w="9111" w:type="dxa"/>
          </w:tcPr>
          <w:p w:rsidR="00487F01" w:rsidRDefault="00487F01" w:rsidP="00487F01">
            <w:pPr>
              <w:jc w:val="both"/>
              <w:rPr>
                <w:lang w:val="es-MX"/>
              </w:rPr>
            </w:pPr>
          </w:p>
        </w:tc>
      </w:tr>
    </w:tbl>
    <w:p w:rsidR="00487F01" w:rsidRDefault="00487F01" w:rsidP="00487F01">
      <w:pPr>
        <w:jc w:val="both"/>
        <w:rPr>
          <w:lang w:val="es-MX"/>
        </w:rPr>
      </w:pPr>
      <w:r>
        <w:rPr>
          <w:lang w:val="es-MX"/>
        </w:rPr>
        <w:br w:type="page"/>
      </w:r>
    </w:p>
    <w:p w:rsidR="00C41C98" w:rsidRDefault="00C41C98" w:rsidP="00C41C98">
      <w:pPr>
        <w:tabs>
          <w:tab w:val="left" w:pos="1817"/>
          <w:tab w:val="center" w:pos="4560"/>
        </w:tabs>
        <w:jc w:val="left"/>
        <w:rPr>
          <w:lang w:val="es-MX"/>
        </w:rPr>
      </w:pPr>
    </w:p>
    <w:p w:rsidR="00CE1EB2" w:rsidRDefault="00CE1EB2" w:rsidP="00C41C98">
      <w:pPr>
        <w:tabs>
          <w:tab w:val="left" w:pos="1817"/>
          <w:tab w:val="center" w:pos="4560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EF4E04" w:rsidTr="00EF4E04">
        <w:tc>
          <w:tcPr>
            <w:tcW w:w="9111" w:type="dxa"/>
          </w:tcPr>
          <w:p w:rsidR="00EF4E04" w:rsidRPr="00EF4E04" w:rsidRDefault="00EF4E04" w:rsidP="00C41C98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 w:rsidRPr="00EF4E04">
              <w:rPr>
                <w:b/>
                <w:color w:val="FF0066"/>
                <w:sz w:val="40"/>
                <w:szCs w:val="36"/>
                <w:lang w:val="es-MX"/>
              </w:rPr>
              <w:t>Lunes 17</w:t>
            </w:r>
          </w:p>
          <w:p w:rsidR="00EF4E04" w:rsidRPr="00EF4E04" w:rsidRDefault="00EF4E04" w:rsidP="00C41C98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EF4E04" w:rsidRPr="00EF4E04" w:rsidRDefault="00EF4E04" w:rsidP="00C41C98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EF4E04" w:rsidRPr="00EF4E04" w:rsidRDefault="00EF4E04" w:rsidP="00C41C98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EF4E04" w:rsidTr="00EF4E04">
        <w:tc>
          <w:tcPr>
            <w:tcW w:w="9111" w:type="dxa"/>
          </w:tcPr>
          <w:p w:rsidR="00EF4E04" w:rsidRDefault="00EF4E04" w:rsidP="00C41C98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 w:rsidRPr="00EF4E04">
              <w:rPr>
                <w:b/>
                <w:color w:val="FF0066"/>
                <w:sz w:val="40"/>
                <w:szCs w:val="36"/>
                <w:lang w:val="es-MX"/>
              </w:rPr>
              <w:t>Martes 18</w:t>
            </w:r>
          </w:p>
          <w:p w:rsidR="00EF4E04" w:rsidRDefault="00EF4E04" w:rsidP="00C41C98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EF4E04" w:rsidRDefault="00EF4E04" w:rsidP="00C41C98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EF4E04" w:rsidRPr="00EF4E04" w:rsidRDefault="00EF4E04" w:rsidP="00C41C98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EF4E04" w:rsidTr="00EF4E04">
        <w:tc>
          <w:tcPr>
            <w:tcW w:w="9111" w:type="dxa"/>
          </w:tcPr>
          <w:p w:rsidR="00EF4E04" w:rsidRDefault="00EF4E04" w:rsidP="00C41C98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19</w:t>
            </w:r>
          </w:p>
          <w:p w:rsidR="00EF4E04" w:rsidRDefault="00EF4E04" w:rsidP="00C41C98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EF4E04" w:rsidRDefault="00EF4E04" w:rsidP="00C41C98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EF4E04" w:rsidRPr="00EF4E04" w:rsidRDefault="00EF4E04" w:rsidP="00C41C98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EF4E04" w:rsidTr="00EF4E04">
        <w:tc>
          <w:tcPr>
            <w:tcW w:w="9111" w:type="dxa"/>
          </w:tcPr>
          <w:p w:rsidR="00EF4E04" w:rsidRDefault="00EF4E04" w:rsidP="00C41C98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20</w:t>
            </w:r>
          </w:p>
          <w:p w:rsidR="00EF4E04" w:rsidRDefault="00EF4E04" w:rsidP="00C41C98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EF4E04" w:rsidRDefault="00EF4E04" w:rsidP="00C41C98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EF4E04" w:rsidRDefault="00EF4E04" w:rsidP="00C41C98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EF4E04" w:rsidTr="00EF4E04">
        <w:tc>
          <w:tcPr>
            <w:tcW w:w="9111" w:type="dxa"/>
          </w:tcPr>
          <w:p w:rsidR="00EF4E04" w:rsidRDefault="00EF4E04" w:rsidP="00C41C98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21</w:t>
            </w:r>
          </w:p>
          <w:p w:rsidR="00EF4E04" w:rsidRDefault="00EF4E04" w:rsidP="00C41C98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EF4E04" w:rsidRDefault="00EF4E04" w:rsidP="00C41C98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EF4E04" w:rsidRDefault="00EF4E04" w:rsidP="00C41C98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C41C98" w:rsidRDefault="00C41C98" w:rsidP="00C41C98">
      <w:pPr>
        <w:tabs>
          <w:tab w:val="left" w:pos="1817"/>
          <w:tab w:val="center" w:pos="4560"/>
        </w:tabs>
        <w:jc w:val="left"/>
        <w:rPr>
          <w:lang w:val="es-MX"/>
        </w:rPr>
      </w:pPr>
    </w:p>
    <w:p w:rsidR="00C41C98" w:rsidRDefault="00C41C98" w:rsidP="00C41C98">
      <w:pPr>
        <w:tabs>
          <w:tab w:val="left" w:pos="1817"/>
          <w:tab w:val="center" w:pos="4560"/>
        </w:tabs>
        <w:jc w:val="left"/>
        <w:rPr>
          <w:lang w:val="es-MX"/>
        </w:rPr>
      </w:pPr>
    </w:p>
    <w:p w:rsidR="00C41C98" w:rsidRDefault="00C41C98" w:rsidP="00C41C98">
      <w:pPr>
        <w:tabs>
          <w:tab w:val="left" w:pos="1817"/>
          <w:tab w:val="center" w:pos="4560"/>
        </w:tabs>
        <w:jc w:val="left"/>
        <w:rPr>
          <w:lang w:val="es-MX"/>
        </w:rPr>
      </w:pPr>
    </w:p>
    <w:p w:rsidR="00C41C98" w:rsidRDefault="00C41C98" w:rsidP="00C41C98">
      <w:pPr>
        <w:tabs>
          <w:tab w:val="left" w:pos="1817"/>
          <w:tab w:val="center" w:pos="4560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CE1EB2" w:rsidRPr="00EF4E04" w:rsidTr="00431A2D">
        <w:tc>
          <w:tcPr>
            <w:tcW w:w="9111" w:type="dxa"/>
          </w:tcPr>
          <w:p w:rsidR="00CE1EB2" w:rsidRPr="00EF4E04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 24</w:t>
            </w:r>
          </w:p>
          <w:p w:rsidR="00CE1EB2" w:rsidRPr="00EF4E04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CE1EB2" w:rsidRPr="00EF4E04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CE1EB2" w:rsidRPr="00EF4E04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CE1EB2" w:rsidRPr="00EF4E04" w:rsidTr="00431A2D">
        <w:tc>
          <w:tcPr>
            <w:tcW w:w="9111" w:type="dxa"/>
          </w:tcPr>
          <w:p w:rsidR="00CE1EB2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25</w:t>
            </w:r>
          </w:p>
          <w:p w:rsidR="00CE1EB2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CE1EB2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CE1EB2" w:rsidRPr="00EF4E04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CE1EB2" w:rsidRPr="00EF4E04" w:rsidTr="00431A2D">
        <w:tc>
          <w:tcPr>
            <w:tcW w:w="9111" w:type="dxa"/>
          </w:tcPr>
          <w:p w:rsidR="00CE1EB2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26</w:t>
            </w:r>
          </w:p>
          <w:p w:rsidR="00CE1EB2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CE1EB2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CE1EB2" w:rsidRPr="00EF4E04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CE1EB2" w:rsidTr="00431A2D">
        <w:tc>
          <w:tcPr>
            <w:tcW w:w="9111" w:type="dxa"/>
          </w:tcPr>
          <w:p w:rsidR="00CE1EB2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27</w:t>
            </w:r>
          </w:p>
          <w:p w:rsidR="00CE1EB2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CE1EB2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CE1EB2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CE1EB2" w:rsidTr="00431A2D">
        <w:tc>
          <w:tcPr>
            <w:tcW w:w="9111" w:type="dxa"/>
          </w:tcPr>
          <w:p w:rsidR="00CE1EB2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28</w:t>
            </w:r>
          </w:p>
          <w:p w:rsidR="00CE1EB2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CE1EB2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CE1EB2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C41C98" w:rsidRDefault="00C41C98" w:rsidP="00C41C98">
      <w:pPr>
        <w:tabs>
          <w:tab w:val="left" w:pos="1817"/>
          <w:tab w:val="center" w:pos="4560"/>
        </w:tabs>
        <w:jc w:val="left"/>
        <w:rPr>
          <w:lang w:val="es-MX"/>
        </w:rPr>
      </w:pPr>
    </w:p>
    <w:p w:rsidR="00C41C98" w:rsidRDefault="00C41C98" w:rsidP="00C41C98">
      <w:pPr>
        <w:tabs>
          <w:tab w:val="left" w:pos="1817"/>
          <w:tab w:val="center" w:pos="4560"/>
        </w:tabs>
        <w:jc w:val="left"/>
        <w:rPr>
          <w:lang w:val="es-MX"/>
        </w:rPr>
      </w:pPr>
    </w:p>
    <w:p w:rsidR="00C41C98" w:rsidRDefault="00C41C98" w:rsidP="00C41C98">
      <w:pPr>
        <w:tabs>
          <w:tab w:val="left" w:pos="1817"/>
          <w:tab w:val="center" w:pos="4560"/>
        </w:tabs>
        <w:jc w:val="left"/>
        <w:rPr>
          <w:lang w:val="es-MX"/>
        </w:rPr>
      </w:pPr>
    </w:p>
    <w:p w:rsidR="00C41C98" w:rsidRDefault="00C41C98" w:rsidP="00C41C98">
      <w:pPr>
        <w:tabs>
          <w:tab w:val="left" w:pos="1817"/>
          <w:tab w:val="center" w:pos="4560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CE1EB2" w:rsidRPr="00EF4E04" w:rsidTr="00431A2D">
        <w:tc>
          <w:tcPr>
            <w:tcW w:w="9111" w:type="dxa"/>
          </w:tcPr>
          <w:p w:rsidR="00CE1EB2" w:rsidRPr="00EF4E04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31</w:t>
            </w:r>
          </w:p>
          <w:p w:rsidR="00CE1EB2" w:rsidRPr="00EF4E04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CE1EB2" w:rsidRPr="00EF4E04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CE1EB2" w:rsidRPr="00EF4E04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CE1EB2" w:rsidRPr="00EF4E04" w:rsidTr="00431A2D">
        <w:trPr>
          <w:trHeight w:val="2206"/>
        </w:trPr>
        <w:tc>
          <w:tcPr>
            <w:tcW w:w="9111" w:type="dxa"/>
          </w:tcPr>
          <w:p w:rsidR="00CE1EB2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Pendientes del mes</w:t>
            </w:r>
          </w:p>
          <w:p w:rsidR="00CE1EB2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CE1EB2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CE1EB2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CE1EB2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CE1EB2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CE1EB2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CE1EB2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CE1EB2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CE1EB2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CE1EB2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CE1EB2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CE1EB2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CE1EB2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CE1EB2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CE1EB2" w:rsidRPr="00EF4E04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C41C98" w:rsidRDefault="00C41C98" w:rsidP="00C41C98">
      <w:pPr>
        <w:tabs>
          <w:tab w:val="left" w:pos="1817"/>
          <w:tab w:val="center" w:pos="4560"/>
        </w:tabs>
        <w:jc w:val="left"/>
        <w:rPr>
          <w:lang w:val="es-MX"/>
        </w:rPr>
      </w:pPr>
    </w:p>
    <w:p w:rsidR="00CC3B7F" w:rsidRDefault="00C41C98" w:rsidP="00C41C98">
      <w:pPr>
        <w:tabs>
          <w:tab w:val="left" w:pos="1817"/>
          <w:tab w:val="center" w:pos="4560"/>
        </w:tabs>
        <w:jc w:val="left"/>
        <w:rPr>
          <w:lang w:val="es-MX"/>
        </w:rPr>
      </w:pP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</w:r>
    </w:p>
    <w:p w:rsidR="002979F8" w:rsidRDefault="00BD3A6A" w:rsidP="002979F8">
      <w:pPr>
        <w:pStyle w:val="Puesto"/>
        <w:rPr>
          <w:sz w:val="56"/>
          <w:lang w:val="es-MX"/>
        </w:rPr>
      </w:pPr>
      <w:r>
        <w:rPr>
          <w:noProof/>
          <w:sz w:val="56"/>
          <w:lang w:val="es-ES" w:eastAsia="es-ES"/>
        </w:rPr>
        <w:lastRenderedPageBreak/>
        <w:drawing>
          <wp:anchor distT="0" distB="0" distL="114300" distR="114300" simplePos="0" relativeHeight="251820032" behindDoc="0" locked="0" layoutInCell="1" allowOverlap="1" wp14:anchorId="5BDA14A8" wp14:editId="58576ACA">
            <wp:simplePos x="0" y="0"/>
            <wp:positionH relativeFrom="margin">
              <wp:posOffset>5050213</wp:posOffset>
            </wp:positionH>
            <wp:positionV relativeFrom="paragraph">
              <wp:posOffset>-541798</wp:posOffset>
            </wp:positionV>
            <wp:extent cx="1143000" cy="1385485"/>
            <wp:effectExtent l="0" t="0" r="0" b="5715"/>
            <wp:wrapNone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baR96AA1xnodg.pn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385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56"/>
          <w:lang w:val="es-ES" w:eastAsia="es-ES"/>
        </w:rPr>
        <w:drawing>
          <wp:anchor distT="0" distB="0" distL="114300" distR="114300" simplePos="0" relativeHeight="251819008" behindDoc="0" locked="0" layoutInCell="1" allowOverlap="1" wp14:anchorId="02645C6C" wp14:editId="5F3A5F7E">
            <wp:simplePos x="0" y="0"/>
            <wp:positionH relativeFrom="margin">
              <wp:posOffset>-392430</wp:posOffset>
            </wp:positionH>
            <wp:positionV relativeFrom="paragraph">
              <wp:posOffset>-20782</wp:posOffset>
            </wp:positionV>
            <wp:extent cx="1163320" cy="877570"/>
            <wp:effectExtent l="0" t="0" r="0" b="0"/>
            <wp:wrapNone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bird10.p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3320" cy="877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79F8">
        <w:rPr>
          <w:sz w:val="56"/>
          <w:lang w:val="es-MX"/>
        </w:rPr>
        <w:t xml:space="preserve">Consejo técnico escolar 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</w:tbl>
    <w:p w:rsidR="002979F8" w:rsidRPr="002979F8" w:rsidRDefault="002979F8" w:rsidP="002979F8">
      <w:pPr>
        <w:rPr>
          <w:lang w:val="es-MX"/>
        </w:rPr>
      </w:pPr>
    </w:p>
    <w:p w:rsidR="001779F9" w:rsidRDefault="00C3610E" w:rsidP="001779F9">
      <w:pPr>
        <w:pStyle w:val="Puesto"/>
        <w:rPr>
          <w:sz w:val="56"/>
          <w:lang w:val="es-MX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816960" behindDoc="0" locked="0" layoutInCell="1" allowOverlap="1" wp14:anchorId="4EC1AD4D" wp14:editId="77225144">
            <wp:simplePos x="0" y="0"/>
            <wp:positionH relativeFrom="margin">
              <wp:posOffset>4916805</wp:posOffset>
            </wp:positionH>
            <wp:positionV relativeFrom="paragraph">
              <wp:posOffset>-766928</wp:posOffset>
            </wp:positionV>
            <wp:extent cx="985444" cy="1184564"/>
            <wp:effectExtent l="0" t="0" r="5715" b="0"/>
            <wp:wrapNone/>
            <wp:docPr id="720" name="Imagen 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baOYpRijXNe6Q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5444" cy="11845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817984" behindDoc="0" locked="0" layoutInCell="1" allowOverlap="1" wp14:anchorId="600BA569" wp14:editId="39D593CC">
            <wp:simplePos x="0" y="0"/>
            <wp:positionH relativeFrom="margin">
              <wp:align>left</wp:align>
            </wp:positionH>
            <wp:positionV relativeFrom="paragraph">
              <wp:posOffset>-409419</wp:posOffset>
            </wp:positionV>
            <wp:extent cx="1019330" cy="831272"/>
            <wp:effectExtent l="0" t="0" r="9525" b="6985"/>
            <wp:wrapNone/>
            <wp:docPr id="722" name="Imagen 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1519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330" cy="8312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79F9">
        <w:rPr>
          <w:sz w:val="56"/>
          <w:lang w:val="es-MX"/>
        </w:rPr>
        <w:t>Asistencia de agosto</w:t>
      </w:r>
    </w:p>
    <w:tbl>
      <w:tblPr>
        <w:tblStyle w:val="Tablaconcuadrcula"/>
        <w:tblW w:w="9640" w:type="dxa"/>
        <w:tblInd w:w="-431" w:type="dxa"/>
        <w:tblLook w:val="04A0" w:firstRow="1" w:lastRow="0" w:firstColumn="1" w:lastColumn="0" w:noHBand="0" w:noVBand="1"/>
      </w:tblPr>
      <w:tblGrid>
        <w:gridCol w:w="646"/>
        <w:gridCol w:w="5025"/>
        <w:gridCol w:w="567"/>
        <w:gridCol w:w="567"/>
        <w:gridCol w:w="567"/>
        <w:gridCol w:w="567"/>
        <w:gridCol w:w="567"/>
        <w:gridCol w:w="567"/>
        <w:gridCol w:w="567"/>
      </w:tblGrid>
      <w:tr w:rsidR="001779F9" w:rsidTr="001416B2">
        <w:tc>
          <w:tcPr>
            <w:tcW w:w="646" w:type="dxa"/>
            <w:shd w:val="clear" w:color="auto" w:fill="00B0F0"/>
          </w:tcPr>
          <w:p w:rsidR="001779F9" w:rsidRPr="001779F9" w:rsidRDefault="001779F9" w:rsidP="001779F9">
            <w:pPr>
              <w:rPr>
                <w:b/>
                <w:color w:val="auto"/>
                <w:sz w:val="20"/>
                <w:szCs w:val="20"/>
                <w:lang w:val="es-MX"/>
              </w:rPr>
            </w:pPr>
            <w:r w:rsidRPr="001779F9">
              <w:rPr>
                <w:b/>
                <w:color w:val="auto"/>
                <w:sz w:val="20"/>
                <w:szCs w:val="20"/>
                <w:lang w:val="es-MX"/>
              </w:rPr>
              <w:t>No.</w:t>
            </w:r>
          </w:p>
        </w:tc>
        <w:tc>
          <w:tcPr>
            <w:tcW w:w="5025" w:type="dxa"/>
            <w:shd w:val="clear" w:color="auto" w:fill="00B0F0"/>
          </w:tcPr>
          <w:p w:rsidR="001779F9" w:rsidRPr="001779F9" w:rsidRDefault="001779F9" w:rsidP="001779F9">
            <w:pPr>
              <w:rPr>
                <w:b/>
                <w:color w:val="auto"/>
                <w:sz w:val="20"/>
                <w:szCs w:val="20"/>
                <w:lang w:val="es-MX"/>
              </w:rPr>
            </w:pPr>
            <w:r w:rsidRPr="001779F9">
              <w:rPr>
                <w:b/>
                <w:color w:val="auto"/>
                <w:sz w:val="20"/>
                <w:szCs w:val="20"/>
                <w:lang w:val="es-MX"/>
              </w:rPr>
              <w:t>Nombre</w:t>
            </w:r>
          </w:p>
        </w:tc>
        <w:tc>
          <w:tcPr>
            <w:tcW w:w="567" w:type="dxa"/>
            <w:shd w:val="clear" w:color="auto" w:fill="00B0F0"/>
          </w:tcPr>
          <w:p w:rsidR="001779F9" w:rsidRPr="001779F9" w:rsidRDefault="001779F9" w:rsidP="001779F9">
            <w:pPr>
              <w:rPr>
                <w:b/>
                <w:color w:val="auto"/>
                <w:sz w:val="20"/>
                <w:szCs w:val="20"/>
                <w:lang w:val="es-MX"/>
              </w:rPr>
            </w:pPr>
            <w:r w:rsidRPr="001779F9">
              <w:rPr>
                <w:b/>
                <w:color w:val="auto"/>
                <w:sz w:val="20"/>
                <w:szCs w:val="20"/>
                <w:lang w:val="es-MX"/>
              </w:rPr>
              <w:t>L</w:t>
            </w:r>
          </w:p>
        </w:tc>
        <w:tc>
          <w:tcPr>
            <w:tcW w:w="567" w:type="dxa"/>
            <w:shd w:val="clear" w:color="auto" w:fill="00B0F0"/>
          </w:tcPr>
          <w:p w:rsidR="001779F9" w:rsidRPr="001779F9" w:rsidRDefault="001779F9" w:rsidP="001779F9">
            <w:pPr>
              <w:rPr>
                <w:b/>
                <w:color w:val="auto"/>
                <w:sz w:val="20"/>
                <w:szCs w:val="20"/>
                <w:lang w:val="es-MX"/>
              </w:rPr>
            </w:pPr>
            <w:r w:rsidRPr="001779F9">
              <w:rPr>
                <w:b/>
                <w:color w:val="auto"/>
                <w:sz w:val="20"/>
                <w:szCs w:val="20"/>
                <w:lang w:val="es-MX"/>
              </w:rPr>
              <w:t>M</w:t>
            </w:r>
          </w:p>
        </w:tc>
        <w:tc>
          <w:tcPr>
            <w:tcW w:w="567" w:type="dxa"/>
            <w:shd w:val="clear" w:color="auto" w:fill="00B0F0"/>
          </w:tcPr>
          <w:p w:rsidR="001779F9" w:rsidRPr="001779F9" w:rsidRDefault="001779F9" w:rsidP="001779F9">
            <w:pPr>
              <w:rPr>
                <w:b/>
                <w:color w:val="auto"/>
                <w:sz w:val="20"/>
                <w:szCs w:val="20"/>
                <w:lang w:val="es-MX"/>
              </w:rPr>
            </w:pPr>
            <w:r w:rsidRPr="001779F9">
              <w:rPr>
                <w:b/>
                <w:color w:val="auto"/>
                <w:sz w:val="20"/>
                <w:szCs w:val="20"/>
                <w:lang w:val="es-MX"/>
              </w:rPr>
              <w:t>M</w:t>
            </w:r>
          </w:p>
        </w:tc>
        <w:tc>
          <w:tcPr>
            <w:tcW w:w="567" w:type="dxa"/>
            <w:shd w:val="clear" w:color="auto" w:fill="00B0F0"/>
          </w:tcPr>
          <w:p w:rsidR="001779F9" w:rsidRPr="001779F9" w:rsidRDefault="001779F9" w:rsidP="001779F9">
            <w:pPr>
              <w:rPr>
                <w:b/>
                <w:color w:val="auto"/>
                <w:sz w:val="20"/>
                <w:szCs w:val="20"/>
                <w:lang w:val="es-MX"/>
              </w:rPr>
            </w:pPr>
            <w:r w:rsidRPr="001779F9">
              <w:rPr>
                <w:b/>
                <w:color w:val="auto"/>
                <w:sz w:val="20"/>
                <w:szCs w:val="20"/>
                <w:lang w:val="es-MX"/>
              </w:rPr>
              <w:t>J</w:t>
            </w:r>
          </w:p>
        </w:tc>
        <w:tc>
          <w:tcPr>
            <w:tcW w:w="567" w:type="dxa"/>
            <w:shd w:val="clear" w:color="auto" w:fill="00B0F0"/>
          </w:tcPr>
          <w:p w:rsidR="001779F9" w:rsidRPr="001779F9" w:rsidRDefault="001779F9" w:rsidP="001779F9">
            <w:pPr>
              <w:rPr>
                <w:b/>
                <w:color w:val="auto"/>
                <w:sz w:val="20"/>
                <w:szCs w:val="20"/>
                <w:lang w:val="es-MX"/>
              </w:rPr>
            </w:pPr>
            <w:r w:rsidRPr="001779F9">
              <w:rPr>
                <w:b/>
                <w:color w:val="auto"/>
                <w:sz w:val="20"/>
                <w:szCs w:val="20"/>
                <w:lang w:val="es-MX"/>
              </w:rPr>
              <w:t>V</w:t>
            </w:r>
          </w:p>
        </w:tc>
        <w:tc>
          <w:tcPr>
            <w:tcW w:w="567" w:type="dxa"/>
            <w:shd w:val="clear" w:color="auto" w:fill="00B0F0"/>
          </w:tcPr>
          <w:p w:rsidR="001779F9" w:rsidRPr="001779F9" w:rsidRDefault="001779F9" w:rsidP="001779F9">
            <w:pPr>
              <w:rPr>
                <w:b/>
                <w:color w:val="auto"/>
                <w:sz w:val="20"/>
                <w:szCs w:val="20"/>
                <w:lang w:val="es-MX"/>
              </w:rPr>
            </w:pPr>
            <w:r w:rsidRPr="001779F9">
              <w:rPr>
                <w:b/>
                <w:color w:val="auto"/>
                <w:sz w:val="20"/>
                <w:szCs w:val="20"/>
                <w:lang w:val="es-MX"/>
              </w:rPr>
              <w:t>L</w:t>
            </w:r>
          </w:p>
        </w:tc>
        <w:tc>
          <w:tcPr>
            <w:tcW w:w="567" w:type="dxa"/>
            <w:shd w:val="clear" w:color="auto" w:fill="00B0F0"/>
          </w:tcPr>
          <w:p w:rsidR="001779F9" w:rsidRPr="001779F9" w:rsidRDefault="001779F9" w:rsidP="001779F9">
            <w:pPr>
              <w:rPr>
                <w:b/>
                <w:color w:val="auto"/>
                <w:sz w:val="20"/>
                <w:szCs w:val="20"/>
                <w:lang w:val="es-MX"/>
              </w:rPr>
            </w:pPr>
            <w:r w:rsidRPr="001779F9">
              <w:rPr>
                <w:b/>
                <w:color w:val="auto"/>
                <w:sz w:val="20"/>
                <w:szCs w:val="20"/>
                <w:lang w:val="es-MX"/>
              </w:rPr>
              <w:t>T</w:t>
            </w: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RP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</w:tbl>
    <w:p w:rsidR="001779F9" w:rsidRDefault="005C3BBA" w:rsidP="005C3BBA">
      <w:pPr>
        <w:pStyle w:val="Puesto"/>
        <w:rPr>
          <w:sz w:val="48"/>
          <w:lang w:val="es-MX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822080" behindDoc="0" locked="0" layoutInCell="1" allowOverlap="1" wp14:anchorId="1D597821" wp14:editId="0C6248DB">
            <wp:simplePos x="0" y="0"/>
            <wp:positionH relativeFrom="margin">
              <wp:posOffset>5694218</wp:posOffset>
            </wp:positionH>
            <wp:positionV relativeFrom="paragraph">
              <wp:posOffset>-581544</wp:posOffset>
            </wp:positionV>
            <wp:extent cx="639674" cy="768927"/>
            <wp:effectExtent l="0" t="0" r="8255" b="0"/>
            <wp:wrapNone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baOYpRijXNe6Q.p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674" cy="7689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C3BBA">
        <w:rPr>
          <w:sz w:val="48"/>
          <w:lang w:val="es-MX"/>
        </w:rPr>
        <w:t xml:space="preserve">Resultados de evaluación </w:t>
      </w:r>
      <w:r>
        <w:rPr>
          <w:sz w:val="48"/>
          <w:lang w:val="es-MX"/>
        </w:rPr>
        <w:t>diagnó</w:t>
      </w:r>
      <w:r w:rsidRPr="005C3BBA">
        <w:rPr>
          <w:sz w:val="48"/>
          <w:lang w:val="es-MX"/>
        </w:rPr>
        <w:t>stica</w:t>
      </w:r>
    </w:p>
    <w:tbl>
      <w:tblPr>
        <w:tblStyle w:val="Tablaconcuadrcula"/>
        <w:tblW w:w="9351" w:type="dxa"/>
        <w:tblInd w:w="-289" w:type="dxa"/>
        <w:tblLook w:val="04A0" w:firstRow="1" w:lastRow="0" w:firstColumn="1" w:lastColumn="0" w:noHBand="0" w:noVBand="1"/>
      </w:tblPr>
      <w:tblGrid>
        <w:gridCol w:w="911"/>
        <w:gridCol w:w="3904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5C3BBA" w:rsidTr="005C3BBA">
        <w:tc>
          <w:tcPr>
            <w:tcW w:w="911" w:type="dxa"/>
            <w:shd w:val="clear" w:color="auto" w:fill="00CC00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  <w:r w:rsidRPr="005C3BBA">
              <w:rPr>
                <w:b/>
                <w:color w:val="auto"/>
                <w:sz w:val="20"/>
                <w:lang w:val="es-MX"/>
              </w:rPr>
              <w:t>No.</w:t>
            </w:r>
          </w:p>
        </w:tc>
        <w:tc>
          <w:tcPr>
            <w:tcW w:w="3904" w:type="dxa"/>
            <w:shd w:val="clear" w:color="auto" w:fill="00CC00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  <w:r w:rsidRPr="005C3BBA">
              <w:rPr>
                <w:b/>
                <w:color w:val="auto"/>
                <w:sz w:val="20"/>
                <w:lang w:val="es-MX"/>
              </w:rPr>
              <w:t>Nombre</w:t>
            </w:r>
          </w:p>
        </w:tc>
        <w:tc>
          <w:tcPr>
            <w:tcW w:w="567" w:type="dxa"/>
            <w:shd w:val="clear" w:color="auto" w:fill="00CC00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</w:tbl>
    <w:p w:rsidR="005C3BBA" w:rsidRPr="005C3BBA" w:rsidRDefault="005C3BBA" w:rsidP="005C3BBA">
      <w:pPr>
        <w:rPr>
          <w:lang w:val="es-MX"/>
        </w:rPr>
      </w:pPr>
    </w:p>
    <w:p w:rsidR="003903B9" w:rsidRPr="003903B9" w:rsidRDefault="008A612B" w:rsidP="003903B9">
      <w:pPr>
        <w:pStyle w:val="Puesto"/>
        <w:rPr>
          <w:sz w:val="28"/>
        </w:rPr>
      </w:pPr>
      <w:r>
        <w:rPr>
          <w:noProof/>
          <w:sz w:val="28"/>
          <w:lang w:val="es-ES" w:eastAsia="es-ES"/>
        </w:rPr>
        <w:lastRenderedPageBreak/>
        <w:drawing>
          <wp:anchor distT="0" distB="0" distL="114300" distR="114300" simplePos="0" relativeHeight="251823104" behindDoc="0" locked="0" layoutInCell="1" allowOverlap="1" wp14:anchorId="3866CEA3" wp14:editId="5B120394">
            <wp:simplePos x="0" y="0"/>
            <wp:positionH relativeFrom="page">
              <wp:posOffset>5648325</wp:posOffset>
            </wp:positionH>
            <wp:positionV relativeFrom="paragraph">
              <wp:posOffset>-527050</wp:posOffset>
            </wp:positionV>
            <wp:extent cx="1881577" cy="1047750"/>
            <wp:effectExtent l="0" t="0" r="4445" b="0"/>
            <wp:wrapNone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bc3baho-comienzo-de-curso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1577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03B9" w:rsidRPr="003903B9">
        <w:rPr>
          <w:sz w:val="28"/>
        </w:rPr>
        <w:t xml:space="preserve">Primer </w:t>
      </w:r>
      <w:proofErr w:type="spellStart"/>
      <w:r w:rsidR="003903B9" w:rsidRPr="003903B9">
        <w:rPr>
          <w:sz w:val="28"/>
        </w:rPr>
        <w:t>Momento</w:t>
      </w:r>
      <w:proofErr w:type="spellEnd"/>
      <w:r w:rsidR="003903B9" w:rsidRPr="003903B9">
        <w:rPr>
          <w:sz w:val="28"/>
        </w:rPr>
        <w:t xml:space="preserve"> (</w:t>
      </w:r>
      <w:proofErr w:type="spellStart"/>
      <w:r w:rsidR="003903B9" w:rsidRPr="003903B9">
        <w:rPr>
          <w:sz w:val="28"/>
        </w:rPr>
        <w:t>agosto</w:t>
      </w:r>
      <w:proofErr w:type="spellEnd"/>
      <w:r w:rsidR="003903B9" w:rsidRPr="003903B9">
        <w:rPr>
          <w:sz w:val="28"/>
        </w:rPr>
        <w:t>)</w:t>
      </w:r>
    </w:p>
    <w:p w:rsidR="003903B9" w:rsidRDefault="003903B9" w:rsidP="003903B9">
      <w:pPr>
        <w:pStyle w:val="Puesto"/>
        <w:rPr>
          <w:sz w:val="28"/>
        </w:rPr>
      </w:pPr>
      <w:proofErr w:type="spellStart"/>
      <w:r w:rsidRPr="003903B9">
        <w:rPr>
          <w:sz w:val="28"/>
        </w:rPr>
        <w:t>Regist</w:t>
      </w:r>
      <w:r w:rsidR="008A612B">
        <w:rPr>
          <w:sz w:val="28"/>
        </w:rPr>
        <w:t>ro</w:t>
      </w:r>
      <w:proofErr w:type="spellEnd"/>
      <w:r w:rsidR="008A612B">
        <w:rPr>
          <w:sz w:val="28"/>
        </w:rPr>
        <w:t xml:space="preserve"> de </w:t>
      </w:r>
      <w:proofErr w:type="spellStart"/>
      <w:r w:rsidR="008A612B">
        <w:rPr>
          <w:sz w:val="28"/>
        </w:rPr>
        <w:t>Competencia</w:t>
      </w:r>
      <w:proofErr w:type="spellEnd"/>
      <w:r w:rsidR="008A612B">
        <w:rPr>
          <w:sz w:val="28"/>
        </w:rPr>
        <w:t xml:space="preserve"> </w:t>
      </w:r>
      <w:proofErr w:type="spellStart"/>
      <w:r w:rsidR="008A612B">
        <w:rPr>
          <w:sz w:val="28"/>
        </w:rPr>
        <w:t>Lectora</w:t>
      </w:r>
      <w:proofErr w:type="spellEnd"/>
      <w:r w:rsidR="008A612B">
        <w:rPr>
          <w:sz w:val="28"/>
        </w:rPr>
        <w:t xml:space="preserve"> 1er.</w:t>
      </w:r>
      <w:r w:rsidRPr="003903B9">
        <w:rPr>
          <w:sz w:val="28"/>
        </w:rPr>
        <w:t xml:space="preserve"> </w:t>
      </w:r>
      <w:proofErr w:type="spellStart"/>
      <w:proofErr w:type="gramStart"/>
      <w:r w:rsidRPr="003903B9">
        <w:rPr>
          <w:sz w:val="28"/>
        </w:rPr>
        <w:t>grado</w:t>
      </w:r>
      <w:proofErr w:type="spellEnd"/>
      <w:proofErr w:type="gramEnd"/>
    </w:p>
    <w:p w:rsidR="003903B9" w:rsidRPr="003903B9" w:rsidRDefault="003903B9" w:rsidP="003903B9"/>
    <w:tbl>
      <w:tblPr>
        <w:tblStyle w:val="Tablaconcuadrcula"/>
        <w:tblW w:w="9640" w:type="dxa"/>
        <w:tblInd w:w="-431" w:type="dxa"/>
        <w:tblLook w:val="04A0" w:firstRow="1" w:lastRow="0" w:firstColumn="1" w:lastColumn="0" w:noHBand="0" w:noVBand="1"/>
      </w:tblPr>
      <w:tblGrid>
        <w:gridCol w:w="568"/>
        <w:gridCol w:w="3171"/>
        <w:gridCol w:w="1905"/>
        <w:gridCol w:w="1969"/>
        <w:gridCol w:w="2027"/>
      </w:tblGrid>
      <w:tr w:rsidR="003903B9" w:rsidTr="003903B9">
        <w:trPr>
          <w:trHeight w:val="510"/>
        </w:trPr>
        <w:tc>
          <w:tcPr>
            <w:tcW w:w="568" w:type="dxa"/>
            <w:vAlign w:val="center"/>
          </w:tcPr>
          <w:p w:rsidR="003903B9" w:rsidRPr="003903B9" w:rsidRDefault="003903B9" w:rsidP="00431A2D">
            <w:pPr>
              <w:pStyle w:val="Sinespaciado"/>
              <w:rPr>
                <w:color w:val="auto"/>
                <w:sz w:val="16"/>
                <w:szCs w:val="20"/>
              </w:rPr>
            </w:pPr>
            <w:r w:rsidRPr="003903B9">
              <w:rPr>
                <w:color w:val="auto"/>
                <w:sz w:val="16"/>
                <w:szCs w:val="20"/>
              </w:rPr>
              <w:t>No.</w:t>
            </w:r>
          </w:p>
        </w:tc>
        <w:tc>
          <w:tcPr>
            <w:tcW w:w="3171" w:type="dxa"/>
            <w:vAlign w:val="center"/>
          </w:tcPr>
          <w:p w:rsidR="003903B9" w:rsidRPr="003903B9" w:rsidRDefault="003903B9" w:rsidP="00431A2D">
            <w:pPr>
              <w:pStyle w:val="Sinespaciado"/>
              <w:rPr>
                <w:color w:val="auto"/>
                <w:sz w:val="16"/>
                <w:szCs w:val="20"/>
              </w:rPr>
            </w:pPr>
            <w:proofErr w:type="spellStart"/>
            <w:r w:rsidRPr="003903B9">
              <w:rPr>
                <w:color w:val="auto"/>
                <w:sz w:val="16"/>
                <w:szCs w:val="20"/>
              </w:rPr>
              <w:t>Nombre</w:t>
            </w:r>
            <w:proofErr w:type="spellEnd"/>
            <w:r w:rsidRPr="003903B9">
              <w:rPr>
                <w:color w:val="auto"/>
                <w:sz w:val="16"/>
                <w:szCs w:val="20"/>
              </w:rPr>
              <w:t xml:space="preserve"> del </w:t>
            </w:r>
            <w:proofErr w:type="spellStart"/>
            <w:r w:rsidRPr="003903B9">
              <w:rPr>
                <w:color w:val="auto"/>
                <w:sz w:val="16"/>
                <w:szCs w:val="20"/>
              </w:rPr>
              <w:t>alumno</w:t>
            </w:r>
            <w:proofErr w:type="spellEnd"/>
          </w:p>
        </w:tc>
        <w:tc>
          <w:tcPr>
            <w:tcW w:w="1905" w:type="dxa"/>
            <w:vAlign w:val="center"/>
          </w:tcPr>
          <w:p w:rsidR="003903B9" w:rsidRPr="003903B9" w:rsidRDefault="003903B9" w:rsidP="00431A2D">
            <w:pPr>
              <w:pStyle w:val="Sinespaciado"/>
              <w:rPr>
                <w:color w:val="auto"/>
                <w:sz w:val="16"/>
                <w:szCs w:val="20"/>
              </w:rPr>
            </w:pPr>
            <w:proofErr w:type="spellStart"/>
            <w:r w:rsidRPr="003903B9">
              <w:rPr>
                <w:color w:val="auto"/>
                <w:sz w:val="16"/>
                <w:szCs w:val="20"/>
              </w:rPr>
              <w:t>Comenta</w:t>
            </w:r>
            <w:proofErr w:type="spellEnd"/>
            <w:r w:rsidRPr="003903B9">
              <w:rPr>
                <w:color w:val="auto"/>
                <w:sz w:val="16"/>
                <w:szCs w:val="20"/>
              </w:rPr>
              <w:t xml:space="preserve"> de </w:t>
            </w:r>
            <w:proofErr w:type="spellStart"/>
            <w:r w:rsidRPr="003903B9">
              <w:rPr>
                <w:color w:val="auto"/>
                <w:sz w:val="16"/>
                <w:szCs w:val="20"/>
              </w:rPr>
              <w:t>qué</w:t>
            </w:r>
            <w:proofErr w:type="spellEnd"/>
            <w:r w:rsidRPr="003903B9">
              <w:rPr>
                <w:color w:val="auto"/>
                <w:sz w:val="16"/>
                <w:szCs w:val="20"/>
              </w:rPr>
              <w:t xml:space="preserve"> </w:t>
            </w:r>
            <w:proofErr w:type="spellStart"/>
            <w:r w:rsidRPr="003903B9">
              <w:rPr>
                <w:color w:val="auto"/>
                <w:sz w:val="16"/>
                <w:szCs w:val="20"/>
              </w:rPr>
              <w:t>puede</w:t>
            </w:r>
            <w:proofErr w:type="spellEnd"/>
            <w:r w:rsidRPr="003903B9">
              <w:rPr>
                <w:color w:val="auto"/>
                <w:sz w:val="16"/>
                <w:szCs w:val="20"/>
              </w:rPr>
              <w:t xml:space="preserve"> </w:t>
            </w:r>
            <w:proofErr w:type="spellStart"/>
            <w:r w:rsidRPr="003903B9">
              <w:rPr>
                <w:color w:val="auto"/>
                <w:sz w:val="16"/>
                <w:szCs w:val="20"/>
              </w:rPr>
              <w:t>tratar</w:t>
            </w:r>
            <w:proofErr w:type="spellEnd"/>
            <w:r w:rsidRPr="003903B9">
              <w:rPr>
                <w:color w:val="auto"/>
                <w:sz w:val="16"/>
                <w:szCs w:val="20"/>
              </w:rPr>
              <w:t xml:space="preserve"> un </w:t>
            </w:r>
            <w:proofErr w:type="spellStart"/>
            <w:r w:rsidRPr="003903B9">
              <w:rPr>
                <w:color w:val="auto"/>
                <w:sz w:val="16"/>
                <w:szCs w:val="20"/>
              </w:rPr>
              <w:t>texto</w:t>
            </w:r>
            <w:proofErr w:type="spellEnd"/>
            <w:r w:rsidRPr="003903B9">
              <w:rPr>
                <w:color w:val="auto"/>
                <w:sz w:val="16"/>
                <w:szCs w:val="20"/>
              </w:rPr>
              <w:t xml:space="preserve"> a </w:t>
            </w:r>
            <w:proofErr w:type="spellStart"/>
            <w:r w:rsidRPr="003903B9">
              <w:rPr>
                <w:color w:val="auto"/>
                <w:sz w:val="16"/>
                <w:szCs w:val="20"/>
              </w:rPr>
              <w:t>partir</w:t>
            </w:r>
            <w:proofErr w:type="spellEnd"/>
            <w:r w:rsidRPr="003903B9">
              <w:rPr>
                <w:color w:val="auto"/>
                <w:sz w:val="16"/>
                <w:szCs w:val="20"/>
              </w:rPr>
              <w:t xml:space="preserve"> de </w:t>
            </w:r>
            <w:proofErr w:type="spellStart"/>
            <w:r w:rsidRPr="003903B9">
              <w:rPr>
                <w:color w:val="auto"/>
                <w:sz w:val="16"/>
                <w:szCs w:val="20"/>
              </w:rPr>
              <w:t>su</w:t>
            </w:r>
            <w:proofErr w:type="spellEnd"/>
            <w:r w:rsidRPr="003903B9">
              <w:rPr>
                <w:color w:val="auto"/>
                <w:sz w:val="16"/>
                <w:szCs w:val="20"/>
              </w:rPr>
              <w:t xml:space="preserve"> </w:t>
            </w:r>
            <w:proofErr w:type="spellStart"/>
            <w:r w:rsidRPr="003903B9">
              <w:rPr>
                <w:color w:val="auto"/>
                <w:sz w:val="16"/>
                <w:szCs w:val="20"/>
              </w:rPr>
              <w:t>título</w:t>
            </w:r>
            <w:proofErr w:type="spellEnd"/>
            <w:r w:rsidRPr="003903B9">
              <w:rPr>
                <w:color w:val="auto"/>
                <w:sz w:val="16"/>
                <w:szCs w:val="20"/>
              </w:rPr>
              <w:t>.</w:t>
            </w:r>
          </w:p>
        </w:tc>
        <w:tc>
          <w:tcPr>
            <w:tcW w:w="1969" w:type="dxa"/>
            <w:vAlign w:val="center"/>
          </w:tcPr>
          <w:p w:rsidR="003903B9" w:rsidRPr="003903B9" w:rsidRDefault="003903B9" w:rsidP="00431A2D">
            <w:pPr>
              <w:pStyle w:val="Sinespaciado"/>
              <w:rPr>
                <w:color w:val="auto"/>
                <w:sz w:val="16"/>
                <w:szCs w:val="20"/>
              </w:rPr>
            </w:pPr>
            <w:proofErr w:type="spellStart"/>
            <w:r w:rsidRPr="003903B9">
              <w:rPr>
                <w:color w:val="auto"/>
                <w:sz w:val="16"/>
                <w:szCs w:val="20"/>
              </w:rPr>
              <w:t>Localiza</w:t>
            </w:r>
            <w:proofErr w:type="spellEnd"/>
            <w:r w:rsidRPr="003903B9">
              <w:rPr>
                <w:color w:val="auto"/>
                <w:sz w:val="16"/>
                <w:szCs w:val="20"/>
              </w:rPr>
              <w:t xml:space="preserve"> </w:t>
            </w:r>
            <w:proofErr w:type="spellStart"/>
            <w:r w:rsidRPr="003903B9">
              <w:rPr>
                <w:color w:val="auto"/>
                <w:sz w:val="16"/>
                <w:szCs w:val="20"/>
              </w:rPr>
              <w:t>información</w:t>
            </w:r>
            <w:proofErr w:type="spellEnd"/>
            <w:r w:rsidRPr="003903B9">
              <w:rPr>
                <w:color w:val="auto"/>
                <w:sz w:val="16"/>
                <w:szCs w:val="20"/>
              </w:rPr>
              <w:t xml:space="preserve"> </w:t>
            </w:r>
            <w:proofErr w:type="spellStart"/>
            <w:r w:rsidRPr="003903B9">
              <w:rPr>
                <w:color w:val="auto"/>
                <w:sz w:val="16"/>
                <w:szCs w:val="20"/>
              </w:rPr>
              <w:t>específica</w:t>
            </w:r>
            <w:proofErr w:type="spellEnd"/>
            <w:r w:rsidRPr="003903B9">
              <w:rPr>
                <w:color w:val="auto"/>
                <w:sz w:val="16"/>
                <w:szCs w:val="20"/>
              </w:rPr>
              <w:t xml:space="preserve"> </w:t>
            </w:r>
            <w:proofErr w:type="spellStart"/>
            <w:r w:rsidRPr="003903B9">
              <w:rPr>
                <w:color w:val="auto"/>
                <w:sz w:val="16"/>
                <w:szCs w:val="20"/>
              </w:rPr>
              <w:t>en</w:t>
            </w:r>
            <w:proofErr w:type="spellEnd"/>
            <w:r w:rsidRPr="003903B9">
              <w:rPr>
                <w:color w:val="auto"/>
                <w:sz w:val="16"/>
                <w:szCs w:val="20"/>
              </w:rPr>
              <w:t xml:space="preserve"> un </w:t>
            </w:r>
            <w:proofErr w:type="spellStart"/>
            <w:r w:rsidRPr="003903B9">
              <w:rPr>
                <w:color w:val="auto"/>
                <w:sz w:val="16"/>
                <w:szCs w:val="20"/>
              </w:rPr>
              <w:t>texto</w:t>
            </w:r>
            <w:proofErr w:type="spellEnd"/>
            <w:r w:rsidRPr="003903B9">
              <w:rPr>
                <w:color w:val="auto"/>
                <w:sz w:val="16"/>
                <w:szCs w:val="20"/>
              </w:rPr>
              <w:t>.</w:t>
            </w:r>
          </w:p>
        </w:tc>
        <w:tc>
          <w:tcPr>
            <w:tcW w:w="2027" w:type="dxa"/>
            <w:vAlign w:val="center"/>
          </w:tcPr>
          <w:p w:rsidR="003903B9" w:rsidRPr="003903B9" w:rsidRDefault="003903B9" w:rsidP="00431A2D">
            <w:pPr>
              <w:pStyle w:val="Sinespaciado"/>
              <w:rPr>
                <w:color w:val="auto"/>
                <w:sz w:val="16"/>
                <w:szCs w:val="20"/>
              </w:rPr>
            </w:pPr>
            <w:proofErr w:type="spellStart"/>
            <w:r w:rsidRPr="003903B9">
              <w:rPr>
                <w:color w:val="auto"/>
                <w:sz w:val="16"/>
                <w:szCs w:val="20"/>
              </w:rPr>
              <w:t>Opina</w:t>
            </w:r>
            <w:proofErr w:type="spellEnd"/>
            <w:r w:rsidRPr="003903B9">
              <w:rPr>
                <w:color w:val="auto"/>
                <w:sz w:val="16"/>
                <w:szCs w:val="20"/>
              </w:rPr>
              <w:t xml:space="preserve"> </w:t>
            </w:r>
            <w:proofErr w:type="spellStart"/>
            <w:r w:rsidRPr="003903B9">
              <w:rPr>
                <w:color w:val="auto"/>
                <w:sz w:val="16"/>
                <w:szCs w:val="20"/>
              </w:rPr>
              <w:t>sobre</w:t>
            </w:r>
            <w:proofErr w:type="spellEnd"/>
            <w:r w:rsidRPr="003903B9">
              <w:rPr>
                <w:color w:val="auto"/>
                <w:sz w:val="16"/>
                <w:szCs w:val="20"/>
              </w:rPr>
              <w:t xml:space="preserve"> el </w:t>
            </w:r>
            <w:proofErr w:type="spellStart"/>
            <w:r w:rsidRPr="003903B9">
              <w:rPr>
                <w:color w:val="auto"/>
                <w:sz w:val="16"/>
                <w:szCs w:val="20"/>
              </w:rPr>
              <w:t>contenido</w:t>
            </w:r>
            <w:proofErr w:type="spellEnd"/>
            <w:r w:rsidRPr="003903B9">
              <w:rPr>
                <w:color w:val="auto"/>
                <w:sz w:val="16"/>
                <w:szCs w:val="20"/>
              </w:rPr>
              <w:t xml:space="preserve"> de un </w:t>
            </w:r>
            <w:proofErr w:type="spellStart"/>
            <w:r w:rsidRPr="003903B9">
              <w:rPr>
                <w:color w:val="auto"/>
                <w:sz w:val="16"/>
                <w:szCs w:val="20"/>
              </w:rPr>
              <w:t>texto</w:t>
            </w:r>
            <w:proofErr w:type="spellEnd"/>
            <w:r w:rsidRPr="003903B9">
              <w:rPr>
                <w:color w:val="auto"/>
                <w:sz w:val="16"/>
                <w:szCs w:val="20"/>
              </w:rPr>
              <w:t>.</w:t>
            </w: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4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5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6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7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8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9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10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11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12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13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14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15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16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17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18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19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20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21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22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23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24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25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26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27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28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29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30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31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32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33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34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35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36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37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38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39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40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</w:tbl>
    <w:p w:rsidR="00CE1EB2" w:rsidRDefault="00CE1EB2" w:rsidP="00C41C98">
      <w:pPr>
        <w:tabs>
          <w:tab w:val="left" w:pos="1817"/>
          <w:tab w:val="center" w:pos="4560"/>
        </w:tabs>
        <w:jc w:val="left"/>
        <w:rPr>
          <w:lang w:val="es-MX"/>
        </w:rPr>
      </w:pPr>
    </w:p>
    <w:p w:rsidR="003903B9" w:rsidRDefault="00017951" w:rsidP="00017951">
      <w:pPr>
        <w:pStyle w:val="Puesto"/>
        <w:rPr>
          <w:sz w:val="52"/>
          <w:lang w:val="es-MX"/>
        </w:rPr>
      </w:pPr>
      <w:r w:rsidRPr="00017951">
        <w:rPr>
          <w:sz w:val="52"/>
          <w:lang w:val="es-MX"/>
        </w:rPr>
        <w:lastRenderedPageBreak/>
        <w:t>Reunión con padres de familia</w:t>
      </w:r>
    </w:p>
    <w:p w:rsidR="00017951" w:rsidRDefault="00017951" w:rsidP="00017951">
      <w:pPr>
        <w:jc w:val="right"/>
        <w:rPr>
          <w:color w:val="auto"/>
          <w:sz w:val="28"/>
          <w:lang w:val="es-MX"/>
        </w:rPr>
      </w:pPr>
      <w:r w:rsidRPr="00017951">
        <w:rPr>
          <w:color w:val="auto"/>
          <w:sz w:val="28"/>
          <w:lang w:val="es-MX"/>
        </w:rPr>
        <w:t>Fecha: ___________________________</w:t>
      </w:r>
    </w:p>
    <w:p w:rsidR="00017951" w:rsidRDefault="00017951" w:rsidP="00017951">
      <w:pPr>
        <w:jc w:val="right"/>
        <w:rPr>
          <w:color w:val="auto"/>
          <w:sz w:val="28"/>
          <w:lang w:val="es-MX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017951" w:rsidTr="00017951">
        <w:tc>
          <w:tcPr>
            <w:tcW w:w="9111" w:type="dxa"/>
          </w:tcPr>
          <w:p w:rsidR="00017951" w:rsidRDefault="00017951" w:rsidP="00017951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17951" w:rsidTr="00017951">
        <w:tc>
          <w:tcPr>
            <w:tcW w:w="9111" w:type="dxa"/>
          </w:tcPr>
          <w:p w:rsidR="00017951" w:rsidRDefault="00017951" w:rsidP="00017951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17951" w:rsidTr="00017951">
        <w:tc>
          <w:tcPr>
            <w:tcW w:w="9111" w:type="dxa"/>
          </w:tcPr>
          <w:p w:rsidR="00017951" w:rsidRDefault="00017951" w:rsidP="00017951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17951" w:rsidTr="00017951">
        <w:tc>
          <w:tcPr>
            <w:tcW w:w="9111" w:type="dxa"/>
          </w:tcPr>
          <w:p w:rsidR="00017951" w:rsidRDefault="00017951" w:rsidP="00017951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17951" w:rsidTr="00017951">
        <w:tc>
          <w:tcPr>
            <w:tcW w:w="9111" w:type="dxa"/>
          </w:tcPr>
          <w:p w:rsidR="00017951" w:rsidRDefault="00017951" w:rsidP="00017951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17951" w:rsidTr="00017951">
        <w:tc>
          <w:tcPr>
            <w:tcW w:w="9111" w:type="dxa"/>
          </w:tcPr>
          <w:p w:rsidR="00017951" w:rsidRDefault="00017951" w:rsidP="00017951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17951" w:rsidTr="00017951">
        <w:tc>
          <w:tcPr>
            <w:tcW w:w="9111" w:type="dxa"/>
          </w:tcPr>
          <w:p w:rsidR="00017951" w:rsidRDefault="00017951" w:rsidP="00017951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17951" w:rsidTr="00017951">
        <w:tc>
          <w:tcPr>
            <w:tcW w:w="9111" w:type="dxa"/>
          </w:tcPr>
          <w:p w:rsidR="00017951" w:rsidRDefault="00017951" w:rsidP="00017951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17951" w:rsidTr="00017951">
        <w:tc>
          <w:tcPr>
            <w:tcW w:w="9111" w:type="dxa"/>
          </w:tcPr>
          <w:p w:rsidR="00017951" w:rsidRDefault="00017951" w:rsidP="00017951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17951" w:rsidTr="00017951">
        <w:tc>
          <w:tcPr>
            <w:tcW w:w="9111" w:type="dxa"/>
          </w:tcPr>
          <w:p w:rsidR="00017951" w:rsidRDefault="00017951" w:rsidP="00017951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17951" w:rsidTr="00017951">
        <w:tc>
          <w:tcPr>
            <w:tcW w:w="9111" w:type="dxa"/>
          </w:tcPr>
          <w:p w:rsidR="00017951" w:rsidRDefault="00017951" w:rsidP="00017951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17951" w:rsidTr="00017951">
        <w:tc>
          <w:tcPr>
            <w:tcW w:w="9111" w:type="dxa"/>
          </w:tcPr>
          <w:p w:rsidR="00017951" w:rsidRDefault="00017951" w:rsidP="00017951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17951" w:rsidTr="00017951">
        <w:tc>
          <w:tcPr>
            <w:tcW w:w="9111" w:type="dxa"/>
          </w:tcPr>
          <w:p w:rsidR="00017951" w:rsidRDefault="00017951" w:rsidP="00017951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17951" w:rsidTr="00017951">
        <w:tc>
          <w:tcPr>
            <w:tcW w:w="9111" w:type="dxa"/>
          </w:tcPr>
          <w:p w:rsidR="00017951" w:rsidRDefault="00017951" w:rsidP="00017951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17951" w:rsidTr="00017951">
        <w:tc>
          <w:tcPr>
            <w:tcW w:w="9111" w:type="dxa"/>
          </w:tcPr>
          <w:p w:rsidR="00017951" w:rsidRDefault="00017951" w:rsidP="00017951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17951" w:rsidTr="00017951">
        <w:tc>
          <w:tcPr>
            <w:tcW w:w="9111" w:type="dxa"/>
          </w:tcPr>
          <w:p w:rsidR="00017951" w:rsidRDefault="00017951" w:rsidP="00017951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17951" w:rsidTr="00017951">
        <w:tc>
          <w:tcPr>
            <w:tcW w:w="9111" w:type="dxa"/>
          </w:tcPr>
          <w:p w:rsidR="00017951" w:rsidRDefault="00017951" w:rsidP="00017951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17951" w:rsidTr="00017951">
        <w:tc>
          <w:tcPr>
            <w:tcW w:w="9111" w:type="dxa"/>
          </w:tcPr>
          <w:p w:rsidR="00017951" w:rsidRDefault="00017951" w:rsidP="00017951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17951" w:rsidTr="00017951">
        <w:tc>
          <w:tcPr>
            <w:tcW w:w="9111" w:type="dxa"/>
          </w:tcPr>
          <w:p w:rsidR="00017951" w:rsidRDefault="00017951" w:rsidP="00017951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17951" w:rsidTr="00017951">
        <w:tc>
          <w:tcPr>
            <w:tcW w:w="9111" w:type="dxa"/>
          </w:tcPr>
          <w:p w:rsidR="00017951" w:rsidRDefault="00017951" w:rsidP="00017951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17951" w:rsidTr="00017951">
        <w:tc>
          <w:tcPr>
            <w:tcW w:w="9111" w:type="dxa"/>
          </w:tcPr>
          <w:p w:rsidR="00017951" w:rsidRDefault="00017951" w:rsidP="00017951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17951" w:rsidTr="00017951">
        <w:tc>
          <w:tcPr>
            <w:tcW w:w="9111" w:type="dxa"/>
          </w:tcPr>
          <w:p w:rsidR="00017951" w:rsidRDefault="00017951" w:rsidP="00017951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17951" w:rsidTr="00017951">
        <w:tc>
          <w:tcPr>
            <w:tcW w:w="9111" w:type="dxa"/>
          </w:tcPr>
          <w:p w:rsidR="00017951" w:rsidRDefault="00017951" w:rsidP="00017951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17951" w:rsidTr="00017951">
        <w:tc>
          <w:tcPr>
            <w:tcW w:w="9111" w:type="dxa"/>
          </w:tcPr>
          <w:p w:rsidR="00017951" w:rsidRDefault="00017951" w:rsidP="00017951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17951" w:rsidTr="00017951">
        <w:tc>
          <w:tcPr>
            <w:tcW w:w="9111" w:type="dxa"/>
          </w:tcPr>
          <w:p w:rsidR="00017951" w:rsidRDefault="00017951" w:rsidP="00017951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17951" w:rsidTr="00017951">
        <w:tc>
          <w:tcPr>
            <w:tcW w:w="9111" w:type="dxa"/>
          </w:tcPr>
          <w:p w:rsidR="00017951" w:rsidRDefault="00017951" w:rsidP="00017951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17951" w:rsidTr="00017951">
        <w:tc>
          <w:tcPr>
            <w:tcW w:w="9111" w:type="dxa"/>
          </w:tcPr>
          <w:p w:rsidR="00017951" w:rsidRDefault="00017951" w:rsidP="00017951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</w:tbl>
    <w:p w:rsidR="00601AEE" w:rsidRDefault="00601AEE" w:rsidP="00017951">
      <w:pPr>
        <w:jc w:val="both"/>
        <w:rPr>
          <w:color w:val="auto"/>
          <w:sz w:val="28"/>
          <w:lang w:val="es-MX"/>
        </w:rPr>
      </w:pPr>
    </w:p>
    <w:p w:rsidR="00601AEE" w:rsidRDefault="00601AEE" w:rsidP="00601AEE">
      <w:pPr>
        <w:pStyle w:val="Puesto"/>
        <w:rPr>
          <w:sz w:val="52"/>
          <w:lang w:val="es-MX"/>
        </w:rPr>
      </w:pPr>
      <w:r>
        <w:rPr>
          <w:sz w:val="52"/>
          <w:lang w:val="es-MX"/>
        </w:rPr>
        <w:lastRenderedPageBreak/>
        <w:t xml:space="preserve">Acuerdos 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</w:tbl>
    <w:p w:rsidR="00017951" w:rsidRPr="00601AEE" w:rsidRDefault="00601AEE" w:rsidP="00601AEE">
      <w:pPr>
        <w:rPr>
          <w:lang w:val="es-MX"/>
        </w:rPr>
      </w:pPr>
      <w:r>
        <w:rPr>
          <w:lang w:val="es-MX"/>
        </w:rPr>
        <w:br w:type="page"/>
      </w:r>
    </w:p>
    <w:p w:rsidR="00017951" w:rsidRDefault="00ED53F3" w:rsidP="00ED53F3">
      <w:pPr>
        <w:pStyle w:val="Puesto"/>
        <w:rPr>
          <w:sz w:val="52"/>
          <w:lang w:val="es-MX"/>
        </w:rPr>
      </w:pPr>
      <w:r w:rsidRPr="00ED53F3">
        <w:rPr>
          <w:sz w:val="52"/>
          <w:lang w:val="es-MX"/>
        </w:rPr>
        <w:lastRenderedPageBreak/>
        <w:t>Asistencia de padres de familia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704"/>
        <w:gridCol w:w="4536"/>
        <w:gridCol w:w="3871"/>
      </w:tblGrid>
      <w:tr w:rsidR="00ED53F3" w:rsidTr="00601AEE">
        <w:tc>
          <w:tcPr>
            <w:tcW w:w="704" w:type="dxa"/>
            <w:shd w:val="clear" w:color="auto" w:fill="FFC000"/>
          </w:tcPr>
          <w:p w:rsidR="00ED53F3" w:rsidRPr="00ED53F3" w:rsidRDefault="00ED53F3" w:rsidP="00ED53F3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No.</w:t>
            </w:r>
          </w:p>
        </w:tc>
        <w:tc>
          <w:tcPr>
            <w:tcW w:w="4536" w:type="dxa"/>
            <w:shd w:val="clear" w:color="auto" w:fill="FFC000"/>
          </w:tcPr>
          <w:p w:rsidR="00ED53F3" w:rsidRPr="00ED53F3" w:rsidRDefault="00ED53F3" w:rsidP="00ED53F3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Nombre del (la) alumno(a)</w:t>
            </w:r>
          </w:p>
        </w:tc>
        <w:tc>
          <w:tcPr>
            <w:tcW w:w="3871" w:type="dxa"/>
            <w:shd w:val="clear" w:color="auto" w:fill="FFC000"/>
          </w:tcPr>
          <w:p w:rsidR="00ED53F3" w:rsidRPr="00ED53F3" w:rsidRDefault="00ED53F3" w:rsidP="00ED53F3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Firma del padre, madre o tutor</w:t>
            </w: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</w:tbl>
    <w:p w:rsidR="006F3961" w:rsidRDefault="006F3961" w:rsidP="00ED53F3">
      <w:pPr>
        <w:rPr>
          <w:lang w:val="es-MX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251825152" behindDoc="0" locked="0" layoutInCell="1" allowOverlap="1" wp14:anchorId="10B4E4BC" wp14:editId="06B7C190">
                <wp:simplePos x="0" y="0"/>
                <wp:positionH relativeFrom="column">
                  <wp:posOffset>-180975</wp:posOffset>
                </wp:positionH>
                <wp:positionV relativeFrom="paragraph">
                  <wp:posOffset>0</wp:posOffset>
                </wp:positionV>
                <wp:extent cx="6184265" cy="4019550"/>
                <wp:effectExtent l="0" t="0" r="0" b="0"/>
                <wp:wrapNone/>
                <wp:docPr id="111" name="Grupo 1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84265" cy="4019550"/>
                          <a:chOff x="0" y="0"/>
                          <a:chExt cx="6184265" cy="4019550"/>
                        </a:xfrm>
                      </wpg:grpSpPr>
                      <pic:pic xmlns:pic="http://schemas.openxmlformats.org/drawingml/2006/picture">
                        <pic:nvPicPr>
                          <pic:cNvPr id="112" name="Imagen 112" descr="C:\Users\EARLY HEADSTART\Pictures\Lunares-blancos-floral-vintage-014.png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8200" y="0"/>
                            <a:ext cx="4496435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4" name="Imagen 114" descr="C:\Users\EARLY HEADSTART\Pictures\clipart de la maestras\owl post2.png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733550"/>
                            <a:ext cx="618426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EF6814" id="Grupo 111" o:spid="_x0000_s1026" style="position:absolute;margin-left:-14.25pt;margin-top:0;width:486.95pt;height:316.5pt;z-index:251825152" coordsize="61842,40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5xUYQwMAAPMJAAAOAAAAZHJzL2Uyb0RvYy54bWzsVk2P0zAQvSPxH6zc&#10;03w023ajbVFpy4K0wGo/Dki9uI6TWDi2ZTttV4j/zthJy+4WBOKCkDgkscf2+M2beY4vXu0bjrZU&#10;GybFNEgGcYCoILJgopoG93dvwkmAjMWiwFwKOg0eqAlezV6+uNipnKaylrygGoETYfKdmga1tSqP&#10;IkNq2mAzkIoKGCylbrCFrq6iQuMdeG94lMbxKNpJXSgtCTUGrMtuMJh5/2VJif1YloZaxKcBYLP+&#10;rf17497R7ALnlcaqZqSHgf8ARYOZgE2PrpbYYtRqduKqYURLI0s7ILKJZFkyQn0MEE0SP4vmUstW&#10;+ViqfFepI01A7TOe/tgt+bC91ogVkLskCZDADSTpUrdKImcAenaqymHWpVa36lr3hqrruYj3pW7c&#10;F2JBe0/sw5FYureIgHGUTLJ0dBYgAmNZnJyfnfXUkxryc7KO1KtfrIwOG0cO3xGOYiSHp2cKWidM&#10;/bqiYJVtNQ16J81v+Wiw/tyqEJKqsGUbxpl98AUK6XOgxPaakWvddR6Tnh5If9fgigpgHSwFNQSK&#10;dJGv7w1oa72a31x9Qm9X8+Xt3fzmbg2+HESzvmoFhm+44RhUZ8KSS415uGXCgrcwTrKBEpVLowPh&#10;9u1QYMfSlSSfDRJyUWNR0blRoBaoAzc7ejrdd5+EsOFMvWGcu8y7dk8WgH5WmT/gu6v6pSRtQ4Xt&#10;ZKwpB96kMDVTJkA6p82GQlXqd0XihQWldGWs284VlZfWl3Qyj+Pz9HW4OIsXYRaPV+H8PBuH43g1&#10;zuJskiySxVe3Osny1lCIF/OlYj1WsJ6g/aGO+hOnU6hXOtpif544pjygw9dDBJOjxGE1mtwAqzAP&#10;2lZTS2rXLIG53g6TjwOe5u/MuhwY0Bza7N7LAnSJWys9Gc80NxlO4CwM0Knwsux8lA174aXjbOjm&#10;dagPPpQ29pLKBrkGEA5w/R54C8F0Uw9THHQhXdp9QFw8MUAkzuKDcLD7JkTRVR80/iFdZie6BMtv&#10;65JA/rG2sABxjBpMIcfYrOWOIyWNTf99Vaa+SP6r8ueq7ASZjIfD49/OHV0n/8M0nYzivyNL//OE&#10;m4U/vvpbkLu6PO5D+/FdbfYN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CPeRtA4AAAAAgBAAAPAAAAZHJzL2Rvd25yZXYueG1sTI9BS8NAFITvgv9heYK3dpOmKTVm&#10;U0pRT0WwFcTba/Y1Cc3uhuw2Sf+9z5Mehxlmvsk3k2nFQL1vnFUQzyMQZEunG1sp+Dy+ztYgfECr&#10;sXWWFNzIw6a4v8sx0260HzQcQiW4xPoMFdQhdJmUvqzJoJ+7jix7Z9cbDCz7SuoeRy43rVxE0Uoa&#10;bCwv1NjRrqbycrgaBW8jjtskfhn2l/Pu9n1M37/2MSn1+DBtn0EEmsJfGH7xGR0KZjq5q9VetApm&#10;i3XKUQX8iO2nZboEcVKwSpIIZJHL/weKHwAAAP//AwBQSwMECgAAAAAAAAAhAGjMGDiAhQAAgIUA&#10;ABQAAABkcnMvbWVkaWEvaW1hZ2UxLnBuZ4lQTkcNChoKAAAADUlIRFIAAAKRAAABmQgGAAAA0ZBq&#10;OwAAAAlwSFlzAAALEwAACxMBAJqcGAAACk9pQ0NQUGhvdG9zaG9wIElDQyBwcm9maWxlAAB42p1T&#10;Z1RT6RY99970QkuIgJRLb1IVCCBSQouAFJEmKiEJEEqIIaHZFVHBEUVFBBvIoIgDjo6AjBVRLAyK&#10;CtgH5CGijoOjiIrK++F7o2vWvPfmzf611z7nrPOds88HwAgMlkgzUTWADKlCHhHgg8fExuHkLkCB&#10;CiRwABAIs2Qhc/0jAQD4fjw8KyLAB74AAXjTCwgAwE2bwDAch/8P6kKZXAGAhAHAdJE4SwiAFABA&#10;eo5CpgBARgGAnZgmUwCgBABgy2Ni4wBQLQBgJ3/m0wCAnfiZewEAW5QhFQGgkQAgE2WIRABoOwCs&#10;z1aKRQBYMAAUZkvEOQDYLQAwSVdmSACwtwDAzhALsgAIDAAwUYiFKQAEewBgyCMjeACEmQAURvJX&#10;PPErrhDnKgAAeJmyPLkkOUWBWwgtcQdXVy4eKM5JFysUNmECYZpALsJ5mRkygTQP4PPMAACgkRUR&#10;4IPz/XjODq7OzjaOtg5fLeq/Bv8iYmLj/uXPq3BAAADhdH7R/iwvsxqAOwaAbf6iJe4EaF4LoHX3&#10;i2ayD0C1AKDp2lfzcPh+PDxFoZC52dnl5OTYSsRCW2HKV33+Z8JfwFf9bPl+PPz39eC+4iSBMl2B&#10;RwT44MLM9EylHM+SCYRi3OaPR/y3C//8HdMixEliuVgqFONREnGORJqM8zKlIolCkinFJdL/ZOLf&#10;LPsDPt81ALBqPgF7kS2oXWMD9ksnEFh0wOL3AADyu2/B1CgIA4Bog+HPd//vP/1HoCUAgGZJknEA&#10;AF5EJC5UyrM/xwgAAESggSqwQRv0wRgswAYcwQXcwQv8YDaEQiTEwkIQQgpkgBxyYCmsgkIohs2w&#10;HSpgL9RAHTTAUWiGk3AOLsJVuA49cA/6YQiewSi8gQkEQcgIE2Eh2ogBYopYI44IF5mF+CHBSAQS&#10;iyQgyYgUUSJLkTVIMVKKVCBVSB3yPXICOYdcRrqRO8gAMoL8hrxHMZSBslE91Ay1Q7moNxqERqIL&#10;0GR0MZqPFqCb0HK0Gj2MNqHn0KtoD9qPPkPHMMDoGAczxGwwLsbDQrE4LAmTY8uxIqwMq8YasFas&#10;A7uJ9WPPsXcEEoFFwAk2BHdCIGEeQUhYTFhO2EioIBwkNBHaCTcJA4RRwicik6hLtCa6EfnEGGIy&#10;MYdYSCwj1hKPEy8Qe4hDxDckEolDMie5kAJJsaRU0hLSRtJuUiPpLKmbNEgaI5PJ2mRrsgc5lCwg&#10;K8iF5J3kw+Qz5BvkIfJbCp1iQHGk+FPiKFLKakoZ5RDlNOUGZZgyQVWjmlLdqKFUETWPWkKtobZS&#10;r1GHqBM0dZo5zYMWSUulraKV0xpoF2j3aa/odLoR3ZUeTpfQV9LL6Ufol+gD9HcMDYYVg8eIZygZ&#10;mxgHGGcZdxivmEymGdOLGcdUMDcx65jnmQ+Zb1VYKrYqfBWRygqVSpUmlRsqL1Spqqaq3qoLVfNV&#10;y1SPqV5Tfa5GVTNT46kJ1JarVaqdUOtTG1NnqTuoh6pnqG9UP6R+Wf2JBlnDTMNPQ6RRoLFf47zG&#10;IAtjGbN4LCFrDauGdYE1xCaxzdl8diq7mP0du4s9qqmhOUMzSjNXs1LzlGY/B+OYcficdE4J5yin&#10;l/N+it4U7yniKRumNEy5MWVca6qWl5ZYq0irUatH6702ru2nnaa9RbtZ+4EOQcdKJ1wnR2ePzgWd&#10;51PZU92nCqcWTT069a4uqmulG6G7RHe/bqfumJ6+XoCeTG+n3nm95/ocfS/9VP1t+qf1RwxYBrMM&#10;JAbbDM4YPMU1cW88HS/H2/FRQ13DQEOlYZVhl+GEkbnRPKPVRo1GD4xpxlzjJONtxm3GoyYGJiEm&#10;S03qTe6aUk25pimmO0w7TMfNzM2izdaZNZs9Mdcy55vnm9eb37dgWnhaLLaotrhlSbLkWqZZ7ra8&#10;boVaOVmlWFVaXbNGrZ2tJda7rbunEae5TpNOq57WZ8Ow8bbJtqm3GbDl2AbbrrZttn1hZ2IXZ7fF&#10;rsPuk72Tfbp9jf09Bw2H2Q6rHVodfnO0chQ6Vjrems6c7j99xfSW6S9nWM8Qz9gz47YTyynEaZ1T&#10;m9NHZxdnuXOD84iLiUuCyy6XPi6bG8bdyL3kSnT1cV3hetL1nZuzm8LtqNuv7jbuae6H3J/MNJ8p&#10;nlkzc9DDyEPgUeXRPwuflTBr36x+T0NPgWe15yMvYy+RV63XsLeld6r3Ye8XPvY+cp/jPuM8N94y&#10;3llfzDfAt8i3y0/Db55fhd9DfyP/ZP96/9EAp4AlAWcDiYFBgVsC+/h6fCG/jj8622X2stntQYyg&#10;uUEVQY+CrYLlwa0haMjskK0h9+eYzpHOaQ6FUH7o1tAHYeZhi8N+DCeFh4VXhj+OcIhYGtExlzV3&#10;0dxDc99E+kSWRN6bZzFPOa8tSjUqPqouajzaN7o0uj/GLmZZzNVYnVhJbEscOS4qrjZubL7f/O3z&#10;h+Kd4gvjexeYL8hdcHmhzsL0hacWqS4SLDqWQEyITjiU8EEQKqgWjCXyE3cljgp5wh3CZyIv0TbR&#10;iNhDXCoeTvJIKk16kuyRvDV5JMUzpSzluYQnqZC8TA1M3Zs6nhaadiBtMj06vTGDkpGQcUKqIU2T&#10;tmfqZ+ZmdsusZYWy/sVui7cvHpUHyWuzkKwFWS0KtkKm6FRaKNcqB7JnZVdmv82JyjmWq54rze3M&#10;s8rbkDec75//7RLCEuGStqWGS1ctHVjmvaxqObI8cXnbCuMVBSuGVgasPLiKtipt1U+r7VeXrn69&#10;JnpNa4FewcqCwbUBa+sLVQrlhX3r3NftXU9YL1nftWH6hp0bPhWJiq4U2xeXFX/YKNx45RuHb8q/&#10;mdyUtKmrxLlkz2bSZunm3i2eWw6Wqpfmlw5uDdnatA3fVrTt9fZF2y+XzSjbu4O2Q7mjvzy4vGWn&#10;yc7NOz9UpFT0VPpUNu7S3bVh1/hu0e4be7z2NOzV21u89/0+yb7bVQFVTdVm1WX7Sfuz9z+uiarp&#10;+Jb7bV2tTm1x7ccD0gP9ByMOtte51NUd0j1UUo/WK+tHDscfvv6d73ctDTYNVY2cxuIjcER55On3&#10;Cd/3Hg062naMe6zhB9Mfdh1nHS9qQprymkabU5r7W2Jbuk/MPtHW6t56/EfbHw+cNDxZeUrzVMlp&#10;2umC05Nn8s+MnZWdfX4u+dxg26K2e+djzt9qD2/vuhB04dJF/4vnO7w7zlzyuHTystvlE1e4V5qv&#10;Ol9t6nTqPP6T00/Hu5y7mq65XGu57nq9tXtm9+kbnjfO3fS9efEW/9bVnjk93b3zem/3xff13xbd&#10;fnIn/c7Lu9l3J+6tvE+8X/RA7UHZQ92H1T9b/tzY79x/asB3oPPR3Ef3BoWDz/6R9Y8PQwWPmY/L&#10;hg2G6544Pjk54j9y/en8p0PPZM8mnhf+ov7LrhcWL3741evXztGY0aGX8peTv218pf3qwOsZr9vG&#10;wsYevsl4MzFe9Fb77cF33Hcd76PfD0/kfCB/KP9o+bH1U9Cn+5MZk5P/BAOY8/xjMy3bAAAAIGNI&#10;Uk0AAHolAACAgwAA+f8AAIDpAAB1MAAA6mAAADqYAAAXb5JfxUYAAHqrSURBVHja7N11eFxV4sbx&#10;78TdtUndmxqV1KFNCy3uwWGBXRZYZHH4MQsLZNHFdXGXwUqRIhWod6i3qWuapHF3mfn9MZPpJLVo&#10;I30/z5Mnc8/M3Lk5987knXPvOceAiIgcIikx/hngDmAVMMNoMpd0tG20Wq3aUSLSblxUBSIihwTI&#10;U4C7AVdgHHCtakVERCFSRORYbmiwfGNSYrxB1SIiohApInJYSYnx3YGLGxQPAc5Q7YiIKESKiBzJ&#10;7YD7YcrvVdWIiByk0zMiInZJifFBwH7AD8DF1RVLba3zQyYYTeYVHWV71bFGRNqTWiJFRA76Z12A&#10;BDjrRiNu7h7O9/9bVSQiohApIuKQlBgfag+RAMT0i2PYyWcw6tTznR82MykxfopqS0REIVJEpM4D&#10;QGDdwpSL/wbA+HOuxsXVzflxT6mntoiIQqSICEmJ8X2AW+uWu/UdQt8R4wHwDw5r2Bo5AUhUrYmI&#10;QqSIiDwFOC5+TLjyVjAcbGyccuH1eHj71Ht8UmK8t6pNRBQiRUROUEmJ8acCF9Ut9x81mZ5DRtV7&#10;jE9AMBPPvca5qCdgVO2JiEKkiMiJGSC9gNccH4iubsy4+p+Hfez4sy4nKDLGueiepMT4wapFEVGI&#10;FBE58dwP9KtbGHfmZYREdz/sA13dPZj5l7uci9yBN9TJRkQUIkVETiBJifEjgQfrlgPDo5hy0fVH&#10;fU6/UZMYFD/NuehkbDPciIgoRIqInAAB0gN4H3CM3TPr+vtw9zx2X5mZ192Np7evc9HjSYnx/VWr&#10;IqIQKSLS9T0MjKhbiJs8k34nTWzUE/2Cw5hxdb3GR2/go6TEeDdVq4goRIqIdFFJifGnYLsWErCN&#10;AznrunuatI6RCefSb9Qk56JxQJJqV0QUIkVEumaAjAA+c/7sO+PvD+Ll69/kdZ359wfx9g90Lrov&#10;KTH+dNWyiChEioh0rQDpAnwMRNeVxZ9xSaNPYzfkFxTK2Tc/1LD4o6TE+G6qbRFRiBQR6ToeAU6t&#10;W4jqPZCEy29p0Qr7j5rMuLOucC4KBWZrNhsRUYgUEekCkhLjL8FphhlPHz8u+OfjuLp7tHjdCZff&#10;TMyAYc5FY4G3NX6kiChEioh07gA5BnjPUWAwcO6tjxAcFds6H6Kublx055P4BYc5F18OPKDaFxGF&#10;SBGRzhkgY4E52IbhAeCUi/9G/1GTW/V1/ILDuOjup3F1c3cu/k9SYnyi9oKIKESKiHSuABkO/IpT&#10;R5rB46cz+YLrGr2Obebf+fDhv7P4q7eP+diYfnGc+fcHGxZ/nJQYP1N7Q0QUIkVEOkeA9Ad+AAbX&#10;lcUOHME5t/wbDI27VLEkP4fZL/2L/VvXsejLt0jbmXzM5ww7+XROueTvzkXuwLdJifHjtVdERCFS&#10;RKRjB0gPYDYQX1cWEt2DxHuewa0JHWmWfvseNdVVjmUfv8BGPW/yBddx0vTznIu8gZ+SEuOHae+I&#10;iEKkiEjHDZBfAQl1Zf4h4Vz2wAsNBwY/qsLsA6yZN9uxPGDMyU3qiHP6X+9jUPw056JgYIGCpIgo&#10;RIqIdLwA6WUPkGfXlfn4B3HVw28QFBnTpHXN/+QVLLU1juUpF/+1Sc83uLhw3u2P0X/0FOfiMHuQ&#10;HKm9JSIKkSIiHSNABgA/NQyQVzz0WpOH8tm/dT1bls9zLMdNnklUr4FN3iZXN3cuvPMJesaNbhgk&#10;/0hKjJ+svSYiCpEiIu0bICOA+cC0hgEyokffJq/vtw+ec9x28/Bs0aw2rm7uXHLfcw2HFAoAfk1K&#10;jD9Xe09EFCJFRNonQA4AlgNj6sr8Q8K55rG3mhUgCzLTOLB7q2N5wjlXERAa0aJtdPf04sK7nmTI&#10;xFOdi72Bb5IS42/RXhQRhUgRkeMbIBPsAbJPXVlwZCxXP/ImIdE9mrVO/9AIQrv1BGw9uiecc1Wr&#10;bKurmzvn3fooIxPObfj5+3JSYvyrSYnxbtqjItLZaG5XEemMAfIfwAuAI3zF9B/Kxff8F9/A4Bat&#10;u6qinIzdW4jqMxgPL++jPrY4L5u9m1bRM250o1ssl83+gIWfvdaweCFwqdFkzmrKtlqtVh0MIqIQ&#10;KSLSiPDoC7wBXOlcPnj8dM75x8O4eXget22pqa7i9dsvpCg3C5+AYK5/8sNGB8kty+cx59VH6o1D&#10;CaQBiUaTeZlCpIgoRIqItF6AHAp8DsQ5l0887xqmXXpTo2eiaS0l+Tm8eOOZjuUeg0/iyodew+DS&#10;uKuE0nYm89V/76UkP6deNgX+BTxtNJktCpEi0pG5qgpEpIOHR0NCXMwt2MaAdMyD7enty/m3JzFm&#10;1sXHPUACeHj7kJO2l5zU3QAU5mRgtVrpNXRMo54fEBLBsClnkLFnKwVZ6XXFLsAM4JSEuJiFC5LT&#10;Co+2jn//+986QESk3aglUkQ6coDsAbwN1OvaHNGjHxfd9VSTx4BsbRWlxbx931UUZh+wf6IaSLz3&#10;vw2H9Dkqq8XCH1++ydJv3mt4VzFwF/C20WQ+bJOjWiJFRCFSRKR+eHQB/g48Bfg733fSjPM47Zo7&#10;j+v1j0eTtmMTHz58A5baWgA8ffy47vH3mtxDfPeGlfzw2qMU1z+9DbYxMG8ymsw7FCJFRCFSROTI&#10;AXIU8DoQ71zuHxzGmTc+SN+REzvcNv/5s4lf33vWsRzevS9/feojXFybdsVQRWkxP7/7DMlLfml4&#10;V5U9UD9hNJnLFSJFRCFSRORgeIwEHgOup8EYtkMmnsqs6+/F2y+gw27/9689yoY/fnQs/+Olb5o8&#10;Z3edrSsXMvftpygrym94VyrwAPDJkU5xS6d+D3gBXvZFV2yt8GX2LxEAtUaTuVg1JQqRciJ+OHYD&#10;opx+hwFB2KaBC7T/drcfl4ENVmEFnDsZFGK7Zsz5Jx/IBXKATPvvHKPJXKU90KGPDT/gduB+wM/5&#10;vsDwaE77y10MGDOlw/8dNdVVfPb47aRsXkOvoWO53PgSBkPz53MoLyni989eY8382XBoi+Mq4F9G&#10;k/lnHUEd7nh2ASKAWCDS/hNm/wm33+fv9Lnnb//xaMLLlAFF9s/BIvvnXpr9cy8NSAd2ATudW65F&#10;FCKlo3+ARgEjgWHAAKCf/ac9e0Dk2j9U07C15KTbf+8BdgMpRpO5RnvvuB8r3sDN2FrWQp3vc3Vz&#10;Z8K5VzPpvGta9drH0sJ8fAOC2rQ3d1lxAT5+ga32Ggd2b+Hnd54hfWfy4e5eATwEzFPL5HE7bj2A&#10;nkBvbLMl9QF6AT2AGPsX5I40A1GaPVBuANYBa4Fko8lcqb0pCpHSnh+mPsB44GRgHHCS/Vt3Z1ML&#10;7HcKlXW/dwN7mjqLiBzzuIkEbgFuahgeAfqPnsKMq24nJLp7q71mZVkJpqfvJmXLWvqMGM+lDzzf&#10;olbC481qtbDh9x9Z9OVbFOVmHu4hm4BngU/V8t4qx2iI05fgPvbAWBcaY+j8UwbX2APlImAxsNRo&#10;Mmdrz4tCpLTlB6uLPSyegW3IldHN/cbt7ReAb2AInj5+eHr74unji4e3L57ePo7HePr4AQasFgtV&#10;FaVOgaCU2poaqipKqSgrpbKshKryMirLSykrLjjcqb+WKgG2N/jZCuwwmsxFOjIaffzEAzcCV3CY&#10;U3c9howi4bKbiRkwrFVft7KshE//c1u9lrxbX/2OgLCozvdtp7qK1b99w9Jv3rMd64fKBN4F3jea&#10;zNt11B31ePS0B8X+wED77QHAICCktV7H1c0db/9AfAOC8QkMxtsvEG+/QDy8ffD08rH99va1fd7Z&#10;W6+9nG7Xqaoow1Jbi6W2hkr7515leSkVpcWUFuZRWpBLSUEuxfnZVJWXNWdT1wM/AD8BK40mc62O&#10;ElGIlNb4oJ0FXGgPj6GNeZ6Xrz/h3fsQFBFDSFQsIdE9CAyPxi8oFL+gUFzdPdpke61WC2VFhZSX&#10;FFJWlE9pYR4l+TkU52VTlJdFSV42xfk5FOZkUFvdKg02GU7Bchuww/57l9FkrtbxEx8LXAVcY/9H&#10;fYjoPoOYetnN9Bk+rtVfv6K0mM8ev71egIzqPZDrHn+/0TPLdERVFeWs/OFT/vz5C8qLjzge+Urg&#10;A+Bbo8mccQJ/8e3uFA6dA2PPlv4PdPPwJCiiG0ER3QgMiyIgNBK/4DD8g8PxD43APzjM/mX4+Koo&#10;LSY/M438jP3kHUghJ30fmXu3k5u+D6vF0phV5AGzgU+B3xUoRSFSmvrBOw243B4eA48VGGMHDqdb&#10;3zgiew0gqlf/jt/KY7VSXJBLQWYaBVnpFGTZfudnplGYnU5RXnZLWzRrgb3YWyztwXIbttbL1C5+&#10;/IwAzgLOxjZMz2E/Z/qOnMi4sy6j97D4NtmO4rxsPnv8drL373KUhXfvy5UPvYpPQHCXqOuaqko2&#10;LPqJlT98St6BlCMe7dg64nxv/1nf1a6fTEqMD3UKh/2dAmN/DvZ2bvo/SIMLAWERBIXbgmJQZIwj&#10;NAZFxOAXFNrpjpes/bs4sGsLKVvWsn/rOorzjnkWOwMwAe8ZTeZ1+g8pCpFypA/i7sBfgL9iu0j8&#10;sDy8vOk9fBy9h42l+6CTCO/eu1NdX9aoBFhdRWFOBvmZqeRlpJJ3IIXc9H3kHUihMCezpQGz1B4s&#10;d2K7/nIXB6/D3NeZWjCTEuMN9n/YU4BJ9i8fR7yY0cPbh7hJpxF/+qWExfZus+3Kz0jlk6RbDs4k&#10;0wUDZP3vRBZ2rV3OuoVz2LF6CZbao/YTywWWAUuwXQ+31mgyV3Tw48wDW+eV3kBfDl6fWPc7sCXr&#10;9wsOIyS6B6HRPQjt1oPgKPvvyBhcXN3oygqzD7B30yp2rFnCno3mY50KXw28BXymS3lEIVLqWh3P&#10;xHat2iyOcMF4QGgkg8cn0G/UJLoPGomrm/sJW2c11VXkHdhfL1jmHkghL30f5SUt/ly1YOs57tzB&#10;Zw+2HuXpwH6jyVzWTseKDzAYW8/7YcBQbNfFhh6jOYfew8Yy/JQzGTh2Ku6eXm2+rR88dAOp29Y7&#10;lrv1i+OS+57tkgGyobLiAjYv/Y0Nf/zIgd1bGvWdyf6FZiO2DjrJ2FrRU45HpzL7JTNh2DqsdLP/&#10;jrX/rusFHdvS/1ce3j6ERHUnNKYXodE9CInqTki3noRG98DD6VrsE1ltTTX7t65ny4r5bF258HDj&#10;lDoOM2ynul8xmszrVXMKkXLihccQbIM632z/hn8In4BgBo+fTtyk0+g+cHibDovSVZQXF5J7YB95&#10;6XXB0v47Y39rXYMJtrHh0mkwHqb9p27cuLqxMyvsy3UXQpUDldjGpaubTiUQWwepYGwdCoLtP5H2&#10;f+I97D/hjd1AV3cPeg8dQ//RU+g/5mT8g8OO6354+94rydxnmyWw9/B4Lr77adw9vU+447EoN4ud&#10;a5awY/Vi9m5aRU3Tj8FKe6DMxHadXB628VjzsbWoY//dsPXcedBs57EQ68ZHrBs3sW7MxFbh4upK&#10;UEQMod16EhLdnVB7SAyJ7oHfcT4GOztLbS17NppJXvoLW1YsoKbqiCMCLQFeBb7WdeAKkdL1w+MA&#10;4E5sHR0ObRIyGOg7YgIjE85hwJgpXf5UzvFitVooyskk1956mZ+RarsWMzON/Ky0o31Ad44PEoML&#10;kb36033QSHrGjabP8Ph2DW0Hdm9l2ez3CY3pxZQLr++QLee1NdX88MZ/yNizlTEzL2b0aRe26etV&#10;V5aTum0j+7etY//W9aTt2ER1ZUWnO9Y8vH0ICu9GsOP6xBiCImMIiepOUES3Jk81KY34JlFeyqbF&#10;P7NuwXdk7Nl2pIelAi8Cb+pUt0KkdL3wOBm4GzjncPvdPziMkdPPY2TCOQSERqrCjrPSwjzyM+3B&#10;0hEu0ynMTqc4LxtLbcfpHGlwcSEkugcR3fsQ0aMf3foPJXbAcDy8vLUjm2Cb+Xe+evY+x/KgcdM4&#10;60bjcevNa6mtJStlJ1n7dpC1fzfZKTvJ3r+L4vycdq0Xb/9A/IPD8A+JICA0ksDw6IOBMTIGH/8g&#10;HTztKGPvNlb/8hWblvxypC+/RcCbwHNGk/mAakwhUjp3eEzANqPFKYe7v/ugkYyZeRGDxk1Tq2MH&#10;ZbVaKC3Mpzgvi+K8HIrzsigpyKWsKJ/y4kJKi/IpK8yjorSYyvLSFrcueXr74uUXgI9/EAGhEQSG&#10;RxEQGuX4Zx4a0wu3Nhqi6UT7Z/zu/X/Baj045EpQZAzn/uNhYgeOaLftqqmuojArncLcTAqzD1CU&#10;k0l5SSHlJUVUlBRRUVpMeUkRFksNtdXVVNuDRHVlBe4eno7LXjw8vXBxc8PNw8s+HqJtHFhPHz+8&#10;/QLwCQi2jZ8YGIpPQCC+ASH4h0bo2OokykuKWL/we1b98mW9DmxOKrB1wvmv0WROUY0pRErnCo8z&#10;gUewDQ5ej4urG0Mmnsr4s68gsmd/VVYXDJ22wYhLqSwvxWqxtWJWV1VQW1NTLywaDAYwGPDy8cPd&#10;yxtv34BOPX5iZ7NjzRK+f+3RemM9GgwujDvrMqZecmObjacq0pqfN1tX/s7K7z8m7fBTc1ZjGwD/&#10;EbVMKkRKxw+PE4AnOEzLo4e3DydNP5/4My7RKWuRDqIoN4tvXzTW600OENlrANc8+tZx6c0u0hr2&#10;b13P8jkfsWP14sPdXQG8DDxlNJlzVVsKkdKxwuNA4BlsAzzX4+njR/wZlxJ/xqV4+fqrskQ6GKvF&#10;wrLZH7Doq7frjfF41cOv02PIKFWQdCoZe7ex+Mu32b5q0eHuLgT+A7yoed4VIqX9w2MI8DC2oXrc&#10;GobHCedcxejTLlR4lE7LUltDYXYGwZExXX6Yqcy92/n+tUfJ3LcDv6BQbnj2c7z9AnQQSKeUk7qH&#10;hZ+9dqQwuQu412gyf6OaUoiU4x8eXYC/YTt1XW8EZTd3D8aecSkTz71a4VE6rdqaatbO/46l37xL&#10;SUEug+KnceFdT54AobmWzH3bCYnugae3rw4E6fTSdmxi4aevsm/zmsPd/SvwD6PJvFM1pRApxydA&#10;ngS8TsNOMwYDI6edwymJN5xQA+sW5+ew4JNXKC3IdVw/5ubh6ejl6eXrz+DxCe3a41WaFqI2LZ7L&#10;km/eIz+z/jTjD3y6VKMISIdhtVgoKy6grLiAkvwcyooKbKMmlBQR2bM/A+OnNnmd5SVFfPvCg+Rl&#10;pODm7om7pxee3r54+wfi4x+Ed0AQvYeOpWfc6E5XXzvXLOW3D1843DzvlcCTwBNGk7lSR5ZCpLRN&#10;ePTCdur6Hg7ONgJAjyGjOO2aO4jsNaDTBIW8jP3kpO0hO2U3hdnp9D1pIoPHT2/yuua8+ggbF/10&#10;1Me4eXhy+xs/NqtlNj8zFUtNDYER3TT8SBtbO382S755j6KcjEPui5s8k/NufVSVJO2uorSYL5+5&#10;h5St68BqPeLjLje+TO9h8U1a98ofPmHeRy8d83HXPfE+0X0Gd8oviat//YpFX75FRWlxw7uTgb8Y&#10;TeZVOso6B32l7zwBcjzwPjDQudwvKJTT/nIngyfM6PB/w47Vi9m9YSUHdm4mc9+OQ6ZgW//7D9z0&#10;wleERHdv0no9vI49721tdXVzpnxj+XcfsuDTVx3LvoHBBIZFExgeTWBENCFR3Rk0LkHXrbWS9Qu/&#10;PyRAhsb0YuqlNzJo7FRVkHQIW5bPJ2XL2mM+rrQwr8nrDovt3ajHFeZkdMoQ6eLqytjTL2HIxNOY&#10;99GLbFo8t953RWBFUmL8s8C/1PFGIVJaHh7dgH8BRsAxgJ/B4MLomRcy9dKbOsV1U1tWzOeb5/+v&#10;EY+0NnndCZf/A7+gEPIz02yBsbaG6opyAGqqKrFiZdiUM/ALCm3yureZf2/wTyGf0sJ80ndtdpSt&#10;+tnE3575VAdrKxgy8TTSdmwCIDgylskXXMvQKadrKrvGvHMsFhZ9+RY5aXvoPSyegfHT8A0MPuHr&#10;pby4kLyM/eRn7Cc/M428jFTyD6SQn5WOT0AQF9/9TJO/uEb1GYjB4FJvoPi6z2WfgEB8AkLoGTeq&#10;WWdW+o6cyNWPvMmB3VuoLCuhqrKcqvIyyosLbYO+FxfSrX8cA0ZPaVZd/PnzF3j5BtJ/9CSCI2Pb&#10;bb/4BgZz7i3/ZuS0s/nxzcfJz3BcuuIK3AucmpQYf5nRZN6md3fHpdPZHTtA9gY+ASbUa5np1pOz&#10;b36ImP5DO83fsmz2Byz87LXD3ucfHEZY9z4Mm3I6w04+o0Nt97oFc5j79pNHnXbQ1c2d+z9Z0qz1&#10;l+Tn4Onj267zTHe0IDTntUfpP2oSg8dP18DnTbB15UK+fu7+eoGmx5CT6D9qMn1PmkhYTK8T61iy&#10;Wvjy6XvYsebo783x51zJ9CtubfL6c1L3kL1/l23WnaBQfPyD8QkIxGDouMfsV/+9l21//uFYjujR&#10;l4HxUxk4dmq7XgpVXVnB75+/hnmuqeHlAWXAbUaT+R29wxUipWkB8gzgY5x7XhsMjD/rck655MZO&#10;d21eWXEB37/6CEW5mUT2GkB0n8FE9xlEePe+x22u4OaqLCshN30fhTm2aeAKs9MpyD5AYdYBKstL&#10;mXDOVYyZdXGT1/vj//7DugVzHEE6KDKG4KjuBEd0s81N3aNfo09tiexat4zPn7jjiPcHhEYy6fy/&#10;MOrUC06I+shK2clb91xxzMedd9tjxE067YSok08e+wd7Nx3+csOQ6O4MP/lM4s+8rN0GuN+/dR1z&#10;Xn2Egqz0hne9D9xsNJnL9U5XiJSjh0cDtukK/+Vc7h8cxjm3PEKvoWNUSV2kleTxSycc83HTr7yN&#10;8Wdf0eH/nrKifLJT95CXnoJfcCj9m3GqTVpu/cLvWTvv2yNNPwfAbW/8iH8HG72hOD+Hwqw0inKz&#10;KMrJpCgvi+LcLIrzsnBxc2P6FbcSM2BYk9ZZVVHO/+5MpCg3y/ElPCA0kpCoWEKiuhMS3Z2Y/kNP&#10;qFEbclL38NsHz7Nn059YLZbDPmbMrIuZee3d7felvbyUuW8/RfKSXxretQ44z2gy79M7XSFSDh8g&#10;fbG1Pp7nXN5v1CTOvvkhfPyD2nX7slN3s3/LOnoNHdvka4jkUF89e98h11w21GPwSVz17zeata/2&#10;bPgTVzdXPH388PTxw8vHDw9vX7x8/PAPCW/2UDmp29az1fw7hVkHKMw5QH5m2iG9LM+95d8MnXK6&#10;dnI7KcrJYMuK+WxftZjU7Rscl2O4e3px+/9+avJ11JVlJWxftQirxYK7pxeu7p54+vjW+5IbEt2j&#10;Wds69+2nWPPb0cebjh04gmsefbPpgaSshAO7t+AbFEpIZKzmIrcrLylix6pFbDX/zp4NK+t1Ohw8&#10;PoEL7nii3bdxw+8/MPftpxp2iMyyB8nl2osKkVI/QMYC3wMjHTvH4MLJiX9j8vnXtttMHVaLhe2r&#10;FvHn3C8cA8V6+vhxyyuzNZB5iyvXStb+XeSm7yM/I5X8zFTb76x0inIzcXFx5eyb/8XQybOatNqy&#10;4gJeveU8qiqOfObHw9uHxHufpWcTp9QryErntdsvPGIrRp2pl9zIpAuu1T7uACrLS9mz0UzWvh0M&#10;GHMKUb0HNnkdnzx2C3s3/Xn0fX7pTUw6/y9NXvcTl0+qN9Xj4QweP50L7nhcO7MNVFWUs2P1YrYs&#10;n0dNdRWn/eXOZn8haG2Z+3bw1X/vbXh6uxK42mgym7T32p96Z3eMADkI+AVwvHM9ffy44J//oc+I&#10;8e2yTWXFBayb/x2rf/2aotzMQ77dlxcXKkS2+CucgYge/Yjo0e+Qu2prqrFarc269rW8qOCoARKg&#10;qryM9QvnNDlElpcUHjVAurp70H3gcEYknKP920F4evsyKH4ag+KnNXsdOWl7jvmYLSvmNytEDho3&#10;jc3LfnO8J/wCQ/APiSAgNAL/kHBConswYurZ2pFtxMPLm7hJp3XI60Ije/bn+ic/5Ovn7ne+ltMT&#10;+CwpMT7SaDK/rD3Yzv/GVAXtHiDHAT8AjouUgiK6cen9zxPaTr0pF3/1Nktnf0DtYcZVdHX3YPxZ&#10;lzP10pu08zqwRV++yabFv1BeUkhlWekhQ5FgMHD+bY8xZOKpzVj3W+xatxy/oFCCIqIJDO9GcFQs&#10;4TG9CYyI7tC9U6V5Ni35mYWfvU5lWQk1VZXU1lQf8phTr7mD+DMubfrKrVZy0vfh7uGFf0iYZiSS&#10;Q1hqa5j79tOsW/Bdw7seMprMj6mGFCJP5AD5K+AYqbpbvzguuf+5drv+sSg3k5dvPrQVKSA0klGn&#10;XsBJ08/FJ0Bjz3U21ZXlVJaVUllu+/ENCCYwPFoVI81mtVioLC+1fbl0c2+3Hr3S/mqqKqmuqmzz&#10;SReWfP0Of5gOuTb2KaPJfL/2gkLkCR8g+wwfx0V3P92uH8bVleW8fPM5lJcUAdBzyCjGzEpkwJiT&#10;NeCziIjUk5O6hw8fvoHykiIGjZvGKYl/b9Ohydb89g0/v/NMw7MrjxlN5oe0NxQiT5QAOQxYDATW&#10;lfUfPYUL73wCVzf3dt++gqx0dm9YSfdBIwiP7aMdJiIih7X02/f5/fPXnVKFgaGTZ3FK4g0ERXRr&#10;k9fctORn5rzySMMgeafRZH5ee+T4UtPS8Q+QfYA/gNCOGCABvHz9ie4zGF+dthYRkaPw9PZh05Kf&#10;qa052MM+K2Una377hoqyErr1G4Kbh2ervmZEj34ER8Wy/c9FOE2VOzMhLmbPguS09dorCpFdNUAG&#10;AwuBnnVl/UZN4qK7nuwwAVJERKSx/IJCGT71LKorysnct9PROmi1WEjbvpH1C7+n78jx+AaGtHqQ&#10;9AsOY8fqetNanpUQF/P7guS0FO0ZhciuFiDdsfXCdkw5EztwBIn3/rfVv6WJiIgcL57ePvQfPZnh&#10;J59JeUkhWSm7HPdVV1bg7uHZJsPVRfcZhIurK/uSVztnmnMT4mK+WpCclq89oxDZZSTExTwHOMa/&#10;CO3WkysferXJM0c0haW2htqaag2ZISIibc7L14+B8VMZOOZk8jJSbYOEGwxMPPcaQrv1bJPX7DH4&#10;JEryc8jYs7WuyBuYmhAX88GC5LQa7ZW2pY41x0FSYvwlwOeOI9wvgGsff4/gyNg2e81Ni+fy2wcv&#10;UFleylk3GZs864mIiEhLZOzZhrunV5sFyDq1NdV89vjtzi2SAO8bTWZNm9XG1BLZ9gGyD/ATtlH2&#10;MRhcuOT+54jqPahNXq+sKJ85rz7C0m/fp7qqAqvFQkVpMcNPOVM7Q0REjhu/4LDjMuaxi4sr/UZN&#10;YvPS3xxjlwIjE+JidixITtuoPdGGda8qaNMA6QZ8CjjmB5x66Y30jBvdJq+3d9OfvHXPFWxdubBe&#10;ef9Rk7UzRESky/LxD+KCO59oePnW60mJ8T1UOwqRndW9wLi6hb4jJzDx3Ktb/UWsFguLvnyLT5Nu&#10;o6Qg11Hu7RfA+bcnMe6sy7UnRESkS4vpF8e0+lPyBgBvJyXG69K9NqLT2W0kKTF+EPAZ4Abg7R/I&#10;Zf/3Ih5t0JHmt/efY/mcj3AaL4u+Iydy2f+9SMyAYdoZIiJyYgTJAUPZt3kthdkHHP8Ogb0LktPW&#10;qXZan1oi287/sF8HCXD6X+/HLzisTV5o90bzwR3q6sr0K2/j0vufa7PXExER6YgMBhfOufkh3D29&#10;nYufto/TLK1MLZFtICkx/lLgrrrlgWNP4ZTEG9rum4CLK3s2/klwZDcS732WIRNmgEGt9yIi0rls&#10;NS9k5+qlhHTrgbunV7PW4eXrj5uHJ7vXr6gr8gX8FySn/aQabuXQripo9QDpDWwHYgE8vLz5+3Mm&#10;AkIj2vR1LbW1uLjqO4GIiHROO9cu44sn7wAgODKWKx9+vdn/O60WC+/cfzWZ+3bUFdUCQ40m81bV&#10;dOvR6ezWd1tdgASYdP61bR4gAQVIERHp1MqKDk4yk5+Zygf/up78jNRmrcvg4sJp197lXOQKPKla&#10;bl1KHq0oKTE+CPga8AIIiozhvFseUcATERE5hrCYXuzftsHRKaayvJSt5oUMGHMy3n4BTV5fYHg0&#10;2Sm7yEnbW1c0KCEu5ucFyWlpqu3WoZbI1vVPILBu4ZTEG3B191CtiIiIHIOruweX3Pcc/UZNcpQV&#10;52Xz6eO3UZSb1ax1nnLpjRhc6kWdB1TTrbjPVAWtIykx3g/4AnsrZHj3vsy6/h4M6uAiIiLSuFDi&#10;5sbg8Qlk7ttB3oEUACpKi9mzwczQKbNwa2LDjE9AEAVZ6c7XRg5KiIv5ZkFyWpZqu+XUEtl6rgOC&#10;6hYmX3AtBoOqV0REpGlB0p0L73yCXkPHOMqy9+9i0+K5zVrfxPOuaThiyV2qZYXIDiMpMd4F26ls&#10;AEKiuzN4wnRVjIiISDODZOK9/6VbvzgO/m9t3gyGod16MnjcNOeiy5MS48NVyy3npipoFdOB3nUL&#10;8WdcqlZIERGRFnD39OYK4ytsWTGfwPDoei2TTRV/xqVsWbHAsWrgauBZ1XLLKOm0jr/W3fD08WPY&#10;yWe2eIW71i1n3ocvkLFnm2pXREROSB7ePoyYdnaLAiRA7MARRPUa6Fx0vWpXIbLdJSXGhwHn1S0P&#10;nTwTDy/vFq1z/9Z1fPHknaz88TM+TboFS22NKlpERKQFRkw723lxcFJi/ETVikJke7sScHQXG35K&#10;y1ohqyrK+f61x7BaLQDUVFdhsVhUyyIiIi0QN+k0XN3cnYuuVa0oRLa3S+tuhMX0qncRcHMs+OQV&#10;8jMPjtA/6by/NHlIAxEREanP2z+Q/qMnOxddmJQYr74hCpHtIykxPgYYV7c8fOpZLVpf+s5kVv/2&#10;tWO5W784Jpx7tSpaRESkFTT4Px0MnKJaUYhsLxc4L8RNOq35a7Ja+fW9Z8FqBWzDG5xz80OaMlFE&#10;RKSV9B0xHk9vX+ei81UrCpHt5by6G5G9BhAQGtnsFW1Y9BNpO5Mdy+POupzQmF6qYRERkdYKPa5u&#10;9Bk5wbnogqTEeE0tpxB5fCUlxgcBU+uWB4w5uUXr27pyoeO2f3AYky/Q9b4iIiKtbWD9/9fRwEjV&#10;ikLk8TbVuf4GjG1ZiOwzYjwABoMLM6+7B3dPb9WwiIhIK+t70sSGl4ppirlmUq+k5ptRd8M/OKzh&#10;IKZNNmbmRfSMG4WbuwfBkbGqXRERkcawWinKy8I/OByDy7Hbxrx8/YkdMJyULWud/5//VxXZdGqJ&#10;bL6Euhs948a0ygrDY/soQIqIiDSB6em7efnmc3j3//5CTXVVo57TM2608+LJSYnxGktPIfL4SEqM&#10;jwYGHzwYR6lSREREjrPy4kJ2rFkCQMaebWxe+mtzQqQ3EK/aVIg8XqY4L/RqpZZIERERaTxv/0BC&#10;ors7ltfM+7ZRz4vpPxTX+hN5TFJtKkQeL45vLIHhUQRFxqhGRERE2sGoGQeHbE7bsYnMvduP+Rw3&#10;dw9i6s8wN041qRB5vEw4+G1mmGpDRESknQyfela9VsWNi+c26nkx/Yc6L45XTSpEtrmkxHh3wHER&#10;ZLe+g1UpIiIi7cTbL4CBYw/OXrh56a9YrZZjPi+6/v/v6KTE+B6qTYXINv/SA3g5QmS/oaoRERGR&#10;dhQ3aabjdnF+Dvu3rDvmcxqczgZQBweFyDY3su6GweBCVO8BqhEREZF21HfEOLx8/R3LKVuPHSID&#10;wqLwDQxxLhqhmlSIbGuOgywstrdmlhEREWlnru4ejJl5MQAGFxd6DD6pUc+L6l1vopCRqsmm0Yw1&#10;LQiRET36qjZEREQ6gFMu+Tv9R0/Gxz+o0aOmRPTox651yxUiFSLbXlJivKvzQRbZs78qRUREpIPo&#10;duh1jscIkfUag3okJcafB6QC6UCW0WSuUa0qRDY2JPoD/YCBwACgNxANRNl/IgBD3ePDe/Rr8mtU&#10;lZfx09tPUpidwYwrbyVmgIYIEhERaQ8RhzYGfdsgF2QBe4FtwA7n30aTuUwh8sQNjP2AsdiG6xkJ&#10;DAG6NWUdzWmJXLdwDslLfgFg3kcvcc1jb+ldLCIi0g7CYnrh5uFJTVXlEXOm/afhtIiWpMT4bcBa&#10;4E9gGbDWaDJXK0R2vcBowDY0TwJwCjARCG/JOvuNmoR/SNNXsS95teO2i5sagkVERNqLi6sbp/3l&#10;TpZ8/Q4lBblYamsb/VRgsP3ncntZRVJi/HJgATAP+NNoMtd25fozdOHgGATMBM4CZgFhTXm+f3AY&#10;QZExBEXE4B8Sjm9gCD4BQfj4B+EXHE54994YDE3v3P78X2dSVlwAwIRzriLhilv0LhYREekAykuK&#10;KC8uoKy4gOK8bPIzUsnPTKMgK438zDSKcjIbNZC5XR7wE/AjMNdoMhd2tfrqUk1hSYnxwcAFwMXA&#10;9Mb8fb6BIUT1HkRU7wFE9R5EaExPgiNjcas/MXuryE3f5wiQAN36x+kdKyIi0kF4+wXg7RdASPTh&#10;J6+prqwgK2UnGXu2krFnOxm7t5KdupvamsOexQ4BrrT/VCUlxv8AfAl8bzSZS7tCfXX6lkh7j+kz&#10;gOvsv4+Y/lxcXYnuPYgecaPpMWgkkb0H4h8cdty2ddOSn/nu5Ycdy7e98eNxfX0RERFpXbU11aTv&#10;3Mz+revYl7yalC1rqamuOtpTioEvgHeMJvMKhcj2CY8xwI3A9dh6UB9WYHg0/U6aSJ8RE+g9bEy7&#10;Dg7+6/vP8efcLwAICI3g1te+17tPRESkC6mpqmTf5jXsXr+crSt/pyg382gP3wC8BHxqNJnLFSLb&#10;PjyOBe4ALgLcD/eY0G49GTx+OgPjpzYcjb5dffjwDezfuh6AweOnc8Edj+vdJiIi0lVZraTv3sLW&#10;lQvZtHguxXnZR3pkDvAm8LzRZM5RiGz98DgReAhbZ5lD+PgHMWTSqQw7+Qy69R3SIf+G9x68jvSd&#10;yQCces2dxJ9xid5gIiIibai6soK8Ayl4+wfiGxCMaxv0eWhcnrSwL3k1G/74kc3L51N7+FPepcAr&#10;wAtGkzlDIbLl4XEM8DQw7XD3xw4YzuiZFzJ4/HRc3dw79N+yZ4OZeR+9QHBkLGf/42E8vX317hYR&#10;EWkjFaXFvHXvlRTlHMxjnj5+BIZFEhjejaDwaGIGDCNu4qlgOH6RqLy4kPW//8Dq376mIDPtcA8p&#10;A54DnjaazMUKkU0Pj72Bx4FLD9loFxeGTJjBhHOvPu5TD9ZUV5GxZysFmWn0HTkRb/9AvUtFREQ6&#10;oN0bVvLZf2475uPOutHIiGlnH/fts1otbF35O8u/+4ADu7ce7iFZwCPA/zrimJMdLkQmJcZ7AQ8A&#10;99Ogp7WLqxsjp53NhHOvJiii23HZnsqyElK2rmPvRjOp2zaSsXc7llrbVJrBUbHc9PyXGFxc9E4V&#10;ERHpYKory3nfeD1ZKbuO+rgpF13PyRff0K7bumejmT+++B9pOzYd7u51wI1Gk3mlQuSRA+RM4FWg&#10;3ozoBoMLw04+nZMvvoHA8Kjjsi1FuZnMeeXfpGxZd9SBRe/54Hc8vLz1ThUREemIrFbys9IoLcyj&#10;JD+XkvwcCnMOUJidQWFOBgEhEZxxwwMd5szi9lWL+f3z18nef0jwtQL/A+4zmsxFCpEHw2MA8AJw&#10;bcP7+gwfx4xr/kl4bJ/juk3zPnyBlT9+dsT73Tw8mXTeNUy+8Hq9QUVERE4wuen7+OOLN/Dw9mXI&#10;xFPpPXRsq52ZtFotrJs/h4Wfv0Z58SET3aQAfzGazAtP+BCZlBg/FXgf6OlcHhgezYyrb2dQ/LR2&#10;2a5VP3/JL+/917HsHxJOjyGjiB0wnJj+cUT2HICLq6veRSIiIiegL568g51rlzmW/YLDGDp5JidN&#10;P5+Q6O6t8hrlJUX88cX/WPPbNw3PilqBF4EHjCZzxQkXIu0zzTwMGJ23w2BwYdxZl3FK4t9x8/Bs&#10;v6PDamXLygVUlpXSfdAIQrv11DtGREREAPjmhQfZsnzeYe/rNXQsY09PZMCYk1vltdJ2bOL71x4l&#10;N31fw7vWABcZTeY97VEH7dKUlpQYHw58i+30tSNAhnbrSeJ9zzJi2tm4uLbztN4GA+GxfYjqPRAf&#10;/yC9W0RERORgUIwbQ21NNfmZaVRX1m8MLMhKZ/Oy3/DxD6Jbv7gWv1ZAaAQjp59LbXUVaTuSsTVE&#10;ArYZ+65JiItJXpCctr3Lh8ikxPhRwB/ASOfyUTPO5+J7niEoPFpHpoiIiHRo7p5e9B05gXFnXkpM&#10;v6FYamvIO7C/3mln/5BwBoyZ0iqv5+LqSp/h4+g+aAS716+gutIxS6IXcHlCXEz1guS0xcezDo7r&#10;6eykxPizsE067lNX5untyxk3PMCQiae26mvV1lSz6pevWDd/NsGRsZx726Ma3FtERETaTGlhHusW&#10;zGHT4rlgMHD+7f8hokffVn+dkoJcvnv5IfZuWtXwrneBm4wmc1WXCpFJifG3YuuB7ei6FBbbm8R7&#10;/0twZGyrvtaWFQtY8Okr9UaBP/1v9zNqxvk6wkVERKTTs1osLPjsVVbM+bjhXfOwXSdZ2NbbcFxO&#10;Zyclxj8CPOkcWvudNJFL/+9F/ILCWu118g6k8M0LD7J8zodUlNafJWjcmZcdtwHKRURERNqSwWCg&#10;z/BxBIVHs3PtMufT6H2AhIS4mC8XJKdVtuk2HIcA+SRwn3PZ2FmJnHrNHa03npLFwpJv3mXp7A8O&#10;mdA8PLYPM675J32Gj9MRJyIiIl1Oypa1mJ66i8ryUufiNcAso8mc3SlDZFJi/ItAvUkrp112MxPP&#10;u6ZVX2f9wu/54Y2kemW+gcGcknijvae3xnMUERGRrisrZRefPHozZcUFzsWbgKlGkzm3LV6zzSZ9&#10;TkqMf7RhgJx1/b2tHiABqirKnGKxgVEzzufG57/kpBnnKUCKiIhIp1BdWU55SfNmNIzo0Ze/JL2D&#10;f0i4c/FQ4MekxHifttjeNklYSYnxtwFPHMx1Lpx7678ZOe2cNqn0iB79qCgtJjA0irNuMjLq1Ava&#10;d6ByERERkSbI2LONt+6+nKXfvoeltpaecaMwGJp2wtjbL4DBE6azZfk8qsodDWyxwJiEuBjTguS0&#10;2tbc5lY/nZ2UGH8Z8Klz2azr72X0aRfqCBERERE5jIWfvcay2R84lvuPnsK5tz7SrOEJ8w7s54N/&#10;/bXhqe1PgKuMJrO1tba5VVsikxLjxwGzAcd0MwmX/4P4My/T0SEiIiJyBB7ePmxc9BNWi8UeBFPY&#10;Zv6d/qOn4OXr16R1efsH0nfkBJKX/EJtTXVd8XCgYkFy2pIOFyKTEuOjgYVAUF3Z+LOv4OTEG3Rk&#10;iIiIiBxFQEgEvUeMY+fapY6+HuXFhWxePo/ew+LxCwpt0vp8A0OIHTicTYt/dh7+JyEhLmb1guS0&#10;HR0mRCYlxnsCvwAD68oGjJnCmTc+2OTz+SIiIiInapAcOmkmqds2UJyXBdg6Dycv+YWeQ8cQEBLR&#10;pPUFhkfjHxzOjtWO2RANwJkJcTHfLkhOa3GP7VYJkQlxMS8CjulgInr045L7X8DN3UNHhIiIiEgj&#10;eXj7EDdpJjlpe8lN2wvYpnIuKchh6OSZTV5fVO+BVFWUkbZ9Y12RFzA5IS7m/ZZ2tGnxED/2+bD/&#10;Ubfs7R9I4r3P4uHlrSNBREREpIncPb248I4nGHXqBY6ysJhezV7f9CtupdfQsc5FI4H/tHQ7W3Su&#10;2X4d5AbAMXdh4n3P0n/UZB0BIiIiIi20e8NKKkqKGDQuoUVjX5fk5/DWvVdSVpTvXHya0WT+rbnr&#10;bGlL5HvOATL+jEtbJUBuWjyXF288k0+TbqWyrERHkIiIiJyQ+gwfx5CJp7Z48hS/4DDO+cfDDYvf&#10;T0qMD2ruOpu9RUmJ8VcC99QtR/UeyPm3J7X4j9y9YSVfP/8AVeWlFGSlERLdg6jeA3UUiYiIiLRA&#10;SFT3htdH+gPBC5LTfmjO+prVEpmUGB8KPO9Iom7unHvLI7i2sCNNTtpevnnuAccYSQaDCxE9+2mv&#10;i4iIiLSCqZfeREh0d+eiG5IS4ycetxAJPIPTaeyJ511DWGzvFv1RlWUlfPHUnVSWlzrKEi7/B9F9&#10;BmuPi4iIiLQCN3cPzrzh/5yLDMD/khLj3ds8RCYlxk8Crq1bDovtzaTzrmnZX2S18sPrSRRkpjmK&#10;Riacy/hzrtTeFhEREWlFPYaM4qQZ5zkXDQVubdMQmZQYb8DWCulw5t//r8Wnsc1zTWw1L3Qsxw4c&#10;wazr79FeFhEREWkDCZffgk9AsHPRg03tZNPUlsgLgQmO2Dp5FrEDhrf4D1n67XuO2z7+QZx/exKu&#10;bu7awyIiIiJtwMvXn1PqT00dAjzQJiHSfq78ibplN3cPpl56U6v8IXXT+BgMLpx726MEhEZo74qI&#10;iIi0oZEJ5zYcxPy2pMT47o19fqPH40mIi7kBuLpuedzZVzB4fEKr/BEDxp5MQGgkUy68jp5DRmmv&#10;ioiIiDRBVUU5eQdS8A0IBkPj5pIxuLgQGB5N8tJf64rcAN/GDvnTqFdJSox3A3YAvcA2teE/Xv4W&#10;T29f7TURERGRdlRWXMDb91xBcX4Og+KnceFdTzbp+R89chMpm9fULVYDPY0m84FjPa+xp7MvqQuQ&#10;AOPPukIBUkRERKQDSNuxieL8HAC2mheyzfx7k54/+fxrnRfdgTsb87xjhkh7j+z765Y9ffzqTQgu&#10;IiIiIu2nx+CT8PEPciz/9uEL1FRXNfr5vYfHE9Mvzrnopsb01G5MS+SZ2MYPAmD0aRfi5euvPSYi&#10;IiLSAXh6+3LKpTc6lguzD/Dn3C+atI4J9cf89gX+0Roh8ra6G+6eXow763LtLREREZEO5KSEc4ns&#10;2d+xvPTb96koLW708weOOZnw7n2di25ISox3aXaITEqM7wPMqFseOnlWveZSEREREWl/BhcXEq64&#10;xbFcWVaC+afPmrACA6NPu9C5pAcwq9khEvgrTj24R52mayFFREREOqI+I8bTw2moxBXff0pNVWWj&#10;nz9syul4eHk7F93QrBBpH1z8urrlbn2HENVroPaQiIiISAd1ysV/c9yurqqgqqKs0c/18PZh6OR6&#10;jY9nJSXGd2tyiATOAiLrFho0cYqIiIhIB9NjyCgSrriF6D6DmfmXuxrOj31MDUbgccVpopmG3I6y&#10;nkvqbnh6+zJ4wgztGREREZEObsI5VzHhnKua9dzIXgOI6jWQjL3b6oouBg47evlhWyKTEuO9sbVE&#10;AtB/zMm4e3o1+4+pKi9jxZyPWb/we6wWi/auiIiISAc1ZNKpzoujkhLjBzQ6RAJnYBsjCIChk09r&#10;0cb89PaTzP/kZX54I4l1C+do74iIiIh0UHETT21YdElTQuTFdTe8fP3pPSy+2RtSXlzI1hULHMul&#10;BbnaOyIiIiIdVEBYVMMZbBIbFSIbnsoeGD8VF1e3Zm9I8tJfqa2pxnl9IiIiItJxDZk003lxqH3s&#10;8KOHSGAKTqeyh7SwQ82GP3503I7uM6jhaOgiIiIi0sEMHHtKw6KZjQmRjge5uXvUG7SyqQoy0ziw&#10;e4tjefgpZ2mviIiIiHRwgeFRhHbr6Vx0WmNCpONqyh5DRuHm7tHsDdj25+8HFwwGBk+Yrr0iIiIi&#10;0gn0GTHeeTEhKTHe7YghMikxPhoYdoQnN9mWlQsdt7sPHI5vYIj2iIiIiEjnC5EBwLgjhkgaNFX2&#10;bWGILM7NdNweMuFU7Q0RERGRTqLnkFG41j8jferRQuSkuhv+IeGExfZu0YtPvfRm/IPD6DtyIiOm&#10;6XpIERERkc7C3dOL2AHDnIsmOC80HLvHcWfswBEtfvFhJ5/OsJNP114QERERaWflJUW4uLjg6ePX&#10;6OfE9B/KvuTVdYvjkhLjDUaT2QpOLZFJifH+wBDnJ4mIiIhI57dl+Tye/9tMnr/hdFK2rG1CiKzX&#10;EhkIDKpbcD6dPcZ5OVYhUkRERKRLSF72G1aLhdrqKlb9bGpCiDwkD447XIh09KJxdXMnqvdA1biI&#10;iIhIFxAcGeO4vX/bhkY/zzcwmODI2GOGyLF1N6J6D2zYG0dEREREOqnYAcMdt0vycyjMPtDo53br&#10;N8R5cczhQuTQgyFykGpbREREpKuEyIHD6y2n7djU6OdG9ap3dnpwUmK8wREikxLjPQDHxNotHdpH&#10;RERERDoO38AQAsKiHMsH9mxt9HND6k9/6Av0cIRIbD1tXOvuDe/eR7UtIiIi0oVE9zl4pjlzz/ZG&#10;Py/i0Fw42DlE1jvZHa6WSBEREZEuJbLnAMftrJQdjX5eYEQ0bh6ezkVDnEOkI5r6+AfhExCsmhYR&#10;ERHpQnoPd/Shxi84vNHPMxhcCOvWy7koDg7OWOMIkWE6lS0iIiLS5cQOGM6Fdz1Jxp5tnJRwXpOe&#10;G9a9Dxl7t9Ut9ncOkY4rJoMjuqmWRURERLqgQfHTGBQ/rcnPCwqPdl7sDgdPZ/eoKw0Ii2zRxuWk&#10;7WX9wu8pLczTnhIRERHpAvxDI5wXY5IS4w1uSYnxboCjz3dAaPNDZEl+Du8+8BeqK8sJie7OTc9/&#10;CQaDal5ERESkEwt0Gh4IcAeiXIBonAYdb0mIzNizjerKcgDyDuynqrJCtS4iIiLSyR3mTHUPF+zn&#10;tY+QNJukOC/7YET19MLDy1u1LiIiItLJBYYekg9jXXC6HvIISbPRyoryD64nNFI1LiIiItIFeHj7&#10;4Ont61zUzQUIczzAyxt3z+a3HhbnH2yJ9A8JV42LiIiIdBE+gfXGEQ9zAYLqlrx8A1q0cuce2Rqw&#10;XERERKTr8K6fE4NdgOCDIdK/RSsvzs85GCL9A1XbIiIiIl1Eg5xYP0R6+7WsJbK8uPBgiAwIUW2L&#10;iIiIdJUQ6Xe0lsgWhshufYc4bvcaOlq1LSIiItJVQmSDlkg3WvF09lk3PsiAsScTGB5dL1CKiIiI&#10;SJcKkUFutGLHGld3DwaPn65aFhEREemgKstLWfPbNwSGRTFk4qmNfl6DjjW+bjjNVqPBwUVERES6&#10;tl/fe5YNf/wIgMVSy9DJsxr1PBc3N+dFHxcgQNUpIiIicmLI3LfDcfvArs3NXY2Hi/OSq6ubalZE&#10;RESkC3P38GrW8zx9/OotuwCujpXqdLaIiIhIl9bgtHSjGeov+roA/qpOERERkRNPTVVVc5/qVv90&#10;tpu7alNERETkBGFwcWn0Yz0bDAXpAjiSo7uHp2pTREREpAurrihz3HZ1a35/GBfAx7Hg6qqaFRER&#10;EenCLLW1jttuTehkU1VedkiIdHD38lHNioiIiHRhtTXVjttNuZTRaql1XqxwqZ9Ma1SzIiIiIl1Y&#10;dVVFs55X4xQ+gcp6IbK6olw1KyIiInKCaDAf9tFDZFVlvWUXoKy1NiR9ZzK/vPsMW80LtVdERERE&#10;OqCG1zY2U4kL4GibrK1p/ulsq8XCZ4/fzqpfvuKb5/6P/IxU7SURERGRDsZisThuN6V3doOWyJr6&#10;p7ObeY4coLqygorSYlugtFrISdujvSQiIiLSgbl7Nn62wprq+gOTuwClrbERHt4+9YYIKi8u1J4R&#10;ERER6WBiBwyzhUBXN2L6D23uaordcDqdXV1Z0aKN8vYLoLQwH4AyhUgRERGRDufCO59k1/rlhMf2&#10;IbRbz0Y/r7qyXgfsWjfAkfYqSotatFFefoGOEFleohApIiIi0tG4e3oxKH5ak59XWV7v5HWJC5B3&#10;MEQWt2ijvP0CHbcrSoq0l0RERES6iIqSejkx3wXIP8KdzQiRAY7b5QqRIiIiIl0nRJYeGiILHMGv&#10;haezfQODHbdb0tNbRERERDpaiCw6JETmHyFhNtngCTMcPbQHjp2q2hYRERHpIsrr58QCN+cQ2dJT&#10;0H2Gj+PWV+dQW1NDYHiUaltERESki2jQ3yXPDcipWyotzGvxC/gFh6mWRURERLqQ2prqhmesc12A&#10;FMcDqqtaJUiKiIiISNdRnJfdsCjNBdjvXFKUm6WaEhEREZGD+TAno2FRqguQeowHiYiIiMiJHCJz&#10;MxsW7Xcxmsz5OM2ffZgHiYiIiMgJHSLrnanONprMFS51aVIhUkREREQOp7D+mer9AHUhcl9daX5m&#10;mmpKREREpItJ25nM50/8k98+eJ7amuqmhcjsA86Lqc4hcmtdaU7qHtWyiIiISBcz55V/s2vdcsw/&#10;fc6O1Uua9NyctHr5cLtziNxcV5qXsb/J6VREREREOq6SglzyDjhGdcRqtTb6uVUV5RRm1zudvdk5&#10;RDpaIq0WC7np+1TbIiIiIl1E2o5N9Za79R3S6Oc2aIUE2OIcIuutWae0RURERLpQiNy+0XHbLyi0&#10;SdNT5+zf3bDoYEuk0WTOAxx9t7NbKURaamuw1NZoz4mIiIi0o5TNaxy3YwYMa9Jzs1PrhchUo8lc&#10;5AiRdsl1NzL2bG3xxu7esJL/XjuD5/82i/Sdydp7IiIiIu2gsqyE9F1bHMs940Y36flZ+3Y6LzpW&#10;5BwizXU3Gp43b45182dTXVlORWkxy777UHtQREREpB3s37oeq9XiWO7VlBBptZJWvzFw9eFC5Iq6&#10;G+XFhfV68DRHcFR3x+09G1ZSW12lvSgiIiJynJWXFDlu+wWHER7bp9HPzUnfR2VZiXPRysOFyJXO&#10;j0jb0bJT0P1HTXLcrqooJ2XLOu1FERERkeNsYPxU+o+eQnBULDOvvRsMhkY/17lDjt2KQ0Kk0WQ+&#10;AKQcDJEbW7TBMf2H4e0X4FjevnqR9qKIiIjIcebh5U3ivf/l5he/ZtC4aU16boNLHPcZTeaMQ0Kk&#10;naM1MnXbhhZtsMHFhX5OrZFbVyzAarFoT4qIiIh0Eqn1WyLrnbVuGCIdc+Bk7ttBaWFei1548IQZ&#10;jtslBbns27xae0NERESkEygtzCN7/y7nouVHC5E/Oy/sXr+iRS/ed8R4vHz9Hct7Nv6pPSIiIiLS&#10;CRwmB/52xBBpNJm343Rd5O71K1v04i6ubgw7+QzHclB4N+0RERERkU4RIuvlwHSjyVyv17XbYZ7z&#10;K/BXsA0YbrVaMBhcmr0B06+8lYge/fD08WNwEy/mFBEREZHjz2q1NGyJ/KXhY1yOECIBKCvK58Du&#10;ls1e4+rmzsiEcxg8PqFJXcpFREREpH1k7NlOWXHBYfPh0ULkPMAx4fXWlQtVkyIiIiInkO1//uG8&#10;aLXnw6OHSKPJnA/Mr1vesmI+WK2qTREREZETRPLSeg2PS40mc84xQ6Tdl3U3CjLTGs6ZKCIiIiJd&#10;1IHdW8nPTHUuMh3ucUcKkd/idEp7y4r5qlERERGRE0CD3GfBqXHxmCHSaDLn4XxKe/k8zTYjIiIi&#10;0sGVFuaRtjO5+bnNam14Kvt356kOjxki7T6ru1GUm8XOtUu1Z0REREQ6qOzU3bx66wW8/+B1/PBG&#10;UrPWsTd5FUU59TLjl0d67NFC5JdAYd3Cmt++0d4RERER6aB+fe85qivLAdizoXkTxqz+5WvnxXLg&#10;8yaHSKPJXAZ8VLe8c91yCrMPaA+JiIiIdDA71ixh76aD00sPGj+9yesozs9h++pFzkUmo8lc0OQQ&#10;afem45bVypp532oviYiIiHQgtdVVzPvwRceyl68/Uy68vsnrWb/gOyy1tYfPgU0NkUaTeSOwvG55&#10;7fzZjmbS1lKUm9XiWXFERERETlTLvvuQvAMpjuXJF16Pt39g04JoTXXDxsJNRpN5WbNDpN0rdTfK&#10;iwtZO/+7Vvuj03cm8+qt5/PuA9fwy7vP6CgQERERaYLctL0s/fZ9x3J4bB/Gzrq4yevZuGguxXnZ&#10;zkVvHOs5jQmRJmBP3cKKOR9RW1PdKn/43k2rsNTahqNc9ctX7FizREeDiIiISCMt/ubdg7nMYOCM&#10;vz+Ai6tbk9ZhtVpYNvuDetkUeLfFIdJoMtcAjmbC4vwc1i/8vlX+8CETZuDm4elY/vGNJMqK8nVE&#10;iIiIiDSCAYPj9pjTLiR2wPAmr2PL8vkNZ6h5wWgyH/P6RdfGrDwhLiYZ+CvgB5CTuofRp12Ii4tr&#10;i/5wL78AvP0CHGNQVldWkL1/F3GTT8NgMOjIEBERETmK7oNGUltTTe9hYzkl8e+4ujW9FXL2Sw85&#10;N+KVApcuSE6raJUQuSA5rSYhLsYVmAFQUVqMl69fs9JuQ936DCZ9ZzL5GbYEnJ+RisHgQs8ho3Rk&#10;iIiIiByFh5c3fUdOoNfQsU0OkAAbF/3E2vmznYteMprMjTrl7NKE13kJSKtbWPLNe5QXF7b8rzcY&#10;OOumf+EXHOYoWvTV2+zZaNaRISIiItJGqisr+P3z152LioCnGvv8Rp+PtrdGFgDnAtRUV1FTXUXf&#10;kRNaIUX7ENt/KBsX/YTVagWgpqqSwRNmaA+LiIiItIHl333A9lWLnYseM5rMvzT2+S5NfL33gU11&#10;C6t//Zqc1D2t8ofEDhzBqVff4VjuPvgk7V0RERGRNlCSn8Oy7z5yLkoDnmvKOprceyUpMf504Ke6&#10;5ZgBw7jm0TcxGFxa5Y/K2LuN2qoqYgYM0x4WERERaQNfPXsf28y/OxddbzSZ323KOprcvXpBctrO&#10;hLiYYcAQgOLcLHz8g+nWL65V/ii/oDACQiO1d0VERETawFbzQhZ/9bZz0Urg1gXJadamrKe5zYe3&#10;Ybv4EoCFn79GUU6G9oqIiIhIB1ZRWswv7/7XuagGuMFoMluauq5mhUijyZwOPFC3XFVexvevP4bV&#10;atHeEREREemgfvvgeUryc5yLnjWazBuas66WXMj4BrC0bmHvplUs+/YD7R0RERGRFkrZvIbNy35r&#10;tammATYt+ZkNf/zoXLQbeLS562v2lDMLktOsCXExC4DrAE+AfVvW0HvYWALCorT3RURERJrIarHw&#10;2wfPM/ftp9i6cgElBTkMGHNyi9ebn5GK6ak7qa2pqSuqBc4xmsy7m7vOFnWpNprMe4Ebnf/wb1/8&#10;F6WFmv9aREREpCkqSov57PHb+XPuF46y7FYYSrG2uopvX3yQqop602E/ajSZl7VkvS0el8doMn8G&#10;fFi3XJSbyVfP3teqza8iIiIiXVn6rs2888A19Wbsc/f0Zuolf2/xun/43+Mc2L3VuWgJ8J+Wrte1&#10;Nf7whLiY34Czgci6IFmUm8nAsae0aYXnpO7hq2fvZ9OSXwjt1oOA0AgdhSIiItJ5WK2s/PEzZr/0&#10;r3rTSQeGR3G58RViWzhu9rLZH2D+8TPnomxgltFkLugQIXJBclp1QlzMXOBqwBsgc98O3D296D5w&#10;RJvV+28fvMDONUsoyEpn/cIfqK6qpMegkbi4uuqgFBERkQ5v1S9f8dsHz9cb4abHkFFc/uDLBEfG&#10;tGjd21ct5sc3H3cuqgbObm5v7DYJkfYgWZAQF/MncCX20+R7NpoJCI0gqvegNqn47P272Ld5TV2U&#10;J3Xberaafyeiex8Cw6N1ZIqIiEiHtm7BHDL22E41GwwuTL7gWs6+6V94ePu0aL37t67jy2fuwVJb&#10;41x8q9Fk/qq1tr1Vm+wWJKftTYiLOYDt1DYAO9csJbRbT8K79231iu8xaCQYDKRuW4/Vahtkvayo&#10;gA1//Eh+ZhrdB47Aw8tbR6iIiIh0SP6hEaRu24BPQBDn3/4YIxPOwWAwtGidB3Zv5bP/3EZ1Zb2O&#10;NK8bTeZHWnPbDW1RIUmJ8UbgsbplF1c3LrzzSQaMmdImOyBz73bmvPpvslJ21SsPDI/ixue/xM3d&#10;Q0epiIiIdHlZKbv45NGbKSsucC7+GrjEaDLXtuZrtcnFgwuS0xYlxMUEA+MBrFYLW1cuIDgyhoge&#10;/Vr99fyCQhmZcA7unl6k7djoaLqtLCth9KkX4untq6NKREREurTMvdv59LFbGgbIBcAFRpO5prVf&#10;r816oCTExfwCRAFj6oLk9j8X4RsUSnSfwa3+ei4urnQfNJJhU06nOC+Lgqx0Rkw9m6GTZ+qoEhER&#10;kS4tdfsGPn3sFipKi52LzcCZRpO5rC1e09CWf1BSYrwBeA2nAckBplz0V06+6K9gMGivi4iIiLTA&#10;zjVL+fr5B6ipqnQuXgacYTSZC9vqddt0LJwFyWkkxMX8BPgCE+vKUzavITd9H/1HTcLF1U17X0RE&#10;RDqtqvIykpf+wqpfvqK2porw2D7H7bXNP33O96891rAX9kLgdKPJXNKWr33cmgKTEuMfAOoNVtSt&#10;7xAuvOspDRIuIiIinYqltoY9G/8keekvbF25kOrKCnuyMnDzi18RHBnb5q//8zvPsHb+7IZ3fQ9c&#10;2lansNslRNqDZCK2KRI968q8/QM595Z/03fkxA5xUKyY8zHr//iBsJhe9DtpEn1GTsA/OEzvFhER&#10;ESFtZzKrfv6SnWuWNLz+8GCIfOErgqPaLkQW5WTwzQsPkrZjU8O7XgLubO1e2B0iRNqD5CRsXc0j&#10;ncsnnHs1Uy/5e7ue3i4rLuD5v80C+5iTdcJj+9AzbhQ9hoym97CxePn6610kIiJyginMPsBrt1/U&#10;8NSxQ0SPvkw89xri2rBT7zbz7/zwRlLDAGsB/mk0mV8+nvXRLj1bkhLjuwFfAJOdyyN79ufsmx8i&#10;steAdjk4aqureOWW8ygpyD3iY9w9vbnq36+3SQ9zERER6bjSdybz3oPX1SvzCw5j8PjpDD/lTKJ6&#10;D2yz164sL2Xehy+ybsF3De/KBi4zmszzj3d9tMsk0wuS04oT4mI+AvyACXXlpYV5rFs4B6vFQuzA&#10;4bi4HN/Nc3F1ZfD4BNw8PKkqL6O0MO+Qx1hqa/ALDqNn3Gi9m0RERDqRmuoqinIzKSsqwNs/sMnP&#10;9w8Op7qqgtrqaoZMmMH0K2/l1GvuoN9JE/Frw0vfdm9YyeeP386+zasb3rUMmGE0mde3R322+xg7&#10;SYnxs4B3gG7O5aHdenLaX+6kz4jx7bZtxfk57Fm/gn2b17Bv82oKszPw8PLmyoffILpP0+YDrygt&#10;5uvn7qcoN5Opl97M4PEJejeLiIi0gdqaahZ//Q6Ze7dTXlJERWkxpQW59U4Bj5h2NmfdaOzQf0dp&#10;YR7zP36JjYvmNrzLAjwJ/NtoMle31/Z1iIEakxLjQ4BXgUsb3jcwfirTr7i1TS9QbaySglw8vHya&#10;NR/32nmz+emtJwDw8vXnznd+xWBw0TtdRESklS368k0Wf/XOUR/j6e3L3e8v6JDbb6mt5c+5X7D4&#10;q7epLC9tePdO4CqjybyivbfTtSNU1oLktPIFyWlfJ8TFrMM2nqSjjTk3bS+rf/uG0oJconoPxMPb&#10;p92208PLB1c392Z/m0he8gtga06Pm3gaPgFBeqeLiIi0stgBw+h30iTWLZxzxMeMmXlRu57tPCyr&#10;lc3L5/HVc/exedlv1NbUa2Ssxdb7+mKjybynI2xuh5syJikx3hd4GLgDqNdV283dg9EzL2bcmZfh&#10;HxLeqQ7o8pIinrv+VMfyubc+wtDJs/ROFxERaSM//u8/uHt44eXnj09ACL6BIfiHhBEYFt2xcoTV&#10;yvbVS1j05Ztk7t1+uEesAG5sr2sfO02IdAqTA7Cd7z+/4X0urm4MP+UMxp11BWExvTrNwfzqredT&#10;kJUOwLgzL2PG1f/UO1xEROQEZamtZfOyX1k2+0OyU3cf7iHpwL+A940ms6WjbX+Hn7zaPq7k0zhN&#10;m+isZ9xoxsy6mAGjT8bF1bVD/y3fPP8AW1bYrr/oPmgkVz/yP72DRERETjClhXmsnT+btfO+pSg3&#10;63APKQaeAp4zmszlHfXvMHSWCk9KjJ8K/Bs45XD3+wWFMnTKLIadfAYRPfp1yL9h2ewPWPjZawB4&#10;eHlz9/sL1LlGRETkBGC1WNi1fgUb/viRbebfjzRgeSG26x5fMprMOR39bzJ0tp1gb5m8AziPI3QM&#10;Cu/elyETpjMwfirh3ft2mG3fvX4Fnz1+u2P5phe+IiS6u95ZIiIiXTE4Wi2kbd/IlhULSF7662HH&#10;n7bLxDZKzctGk7mgs/x9hs66Y5IS43sC/wD+Ahzx6tiQ6O70O2kifUaMp+eQ0bh5eLbbNleUFvPC&#10;38+gtroKDAZufXUOAaERepeJiIh0EdWV5ezZuIpd65axfdUiSvKP2qC4ClvL4xdGk7mqs/2ths6+&#10;s5IS492Bs4HrgJk06NHtzNXdg259B9NjyCi6DxxBdJ9B+AQEH9ft3bVuOZuW/MKAMSdrwHEREZFO&#10;rqa6irQdm0jZvIZ9m9eQum1Dw6F5GioAPgHeNZrMazrz327oSjsyKTE+DLgIuBiYChzzgkP/4DCi&#10;+gwmstcAovsMIrRbT4LCo3F199A7Q0RERByqysvIStnBgd1bydy7nQO7t5KTtgdLbe2xnloOzAG+&#10;BH40mswVXaE+DF11R9tnwTkdWyvlaUDjmxwNBgJCwgmKjCU4oht+IeH4BgTjExCMj38Q/iHhtqGF&#10;DAa9o0RERLqIsuICyosKKC8ppDAnk4LMNPKz0uy/0ynKzQSrtbGrywLmAt8DvxhN5pKuVl8nRApK&#10;Sox3AU4CErD17p4AhLRknUMnz+LcWx/RO05ERKQTWzHnY1b+9BmlBXlYrS0airEMWArMt/+s6Yhj&#10;OypEtjxUGoABwFhgFDASGAJENr7mDNzz/sJmzaMtIiIi7a+itJjnrj+tOeGxFtgCrAXMwDJgg9Fk&#10;rjmR6s/tRDxojCazFdhm//nYKVwGAv2AQfaQ2dseLLvZfx/sBW61kp2yk5gBw/QuFBER6YSy9u04&#10;WoC0ANnALmCH/WcrsBPY1lWua1SIbL1wWQistv8cIikx3gcowj4+ZVbKLoVIERGRTiozZafzYhW2&#10;MagzgANAttFkrlUtKUS2VsgsS0qM3wIMtYXIHaoUERGRdlZdWY75py9wcXVl7KzERo8JnZ2yy3lx&#10;s9FknqvaVIhsS+vrQmTmvp2qDRERkXa24NNXWfXzl/ZAWcHJF/+tUc/L2levMWidarJpNHFz0zkO&#10;ssy927BaLKoRERGRdlJdWc6GP350LFeUFjfqeZba2oans9erNhUi25rjIKuqKCcnfa9qREREpJ1s&#10;XjaPqvIyx/KQiTMa9bzs1N3UVFU6F61TbSpEtrU/AcdIo+k7N6tGRERE2snaed86bofF9CJ2wPBG&#10;PS99Z7LzopUjdKoVhchWYzSZC7ANDQTAgV2tECKtVvIO7KeqolwVLCIi0kj7t64nzSkMjpx+XqOf&#10;e2DXFufFzUaTuVg1qhB5PKyou5G6bUOLVzb3nad5/Z8X8dptF1CUm6XaFRERaYTlcz5y3Pbw9mHE&#10;1LMa/dy0HZsO+39dFCKPW4jMTNlJeUlRi1a2deVCAEoL8/jjizdUuyIiIsdQlJPBjjVLHMsnTT8f&#10;L1//Rj23vKSIrP31hvdZqRpViDxeljpuWa2kbFnbopX1HTnecXvjornkpO5RDYuIiBxFdVUlWG1d&#10;FFzd3Ik/49JGPzdly1rHc+2WqUYVIo8Lo8m8Cch0HIybW3Yt7pQL/4qLq6s9k1r4Xa2RIiIiRxXa&#10;rSen/+1++o6cwHm3PUZAaETjQ2T9/9uZgHrJKkQeV/PrbuzdtKpFKwqOimXktHMcy9vMv7N7vS7P&#10;EBEROZpRM87n0gdeYNC4aU163p6N9f5vzzeazFbVpkJku4TIrJRdFGYfaNHKplz0Vzy8fRzLP7/7&#10;DLXVVaplERGRVlSUm0l2/eshF6hWFCLbLUQCbF+1qEUr8wsO4+SLDk7TlJ+Rytr536mWRUREWtH2&#10;VYuP+v9cFCLbnNFk3ofT7DWHOSibbOzplxDRo59jubQwTxUtIiLSqiHyD+fFZKPJvFe1ohDZHr6u&#10;u5GyZU2j5+s84s5wdeW82x+j19AxDBx7CmPPuEQ1LCIi0koqy0tJ2VxvRJVvVSvN56YqaJHZwKNg&#10;m8h968oFjEw4t0UrDI/twxX/elU1KyIi0sp2rFpEbU21c9E3qpXmU0tkCxhN5o3Azrrl9b//qEoR&#10;ERHpoBr8n95rNJnXqlYUItvTZ3U3UretJ+/AftWIiIhIB1OUk8He5HpD+3ylWlGIbG/vAo7xpTYs&#10;UmukiIhIR7Nh0U8NZ6l5R7WiENmu7L26HMMDbPj9Byy1NaoYERGRFshJ3UNWys5WWZfVamFD/VPZ&#10;S40m81bVskJkR/B23Y3ivGy2rlyoGhEREWmm5d99yP/uupS37rmCtfNmt3h9O9cuIz8z1blIrZAK&#10;kR3GbCCnbmHlD5+qRkRERJph0ZdvseDTg6OUNLiOsVnMP37uvFgMmFTTCpEdgtFkrgReq1tO37WZ&#10;3RtWqmJEREQay2pl/scvsfirtw+GFFc3Rs04v0WrTduZzN5NfzoXvW00mUtV4QqRHcmrQEXdwtJv&#10;3mvzF7TU1rBr3XJy0/ep9kVEpNOqranmu1cfYcX3n9QLkBfe+SQ940a3aN3Lvn2/3ksBL6rGW4er&#10;qqB1LEhOK02IiwkHxgMU5mQQ0z+OkKjubfaa37/+KAs+eYXVv36Nh5c3sQOGa0eIiEjnCpDVVXzx&#10;1F1s//PgdIRuHp4k3vcs/U6a2KJ1p+9MZv7HLzkXfWQ0mT9QrbcOtUS2rqdwao1c+OlrWK2WNnux&#10;tB2bAFuvs3kfvcR3r/ybmuoq7QUREek0Ni+fz56NZseyt18AVxhfps/wcS1et/O1ldhaIZNU461H&#10;LZGtaEFyWklCXEwQMBGgtDAP/+AIovsMapPX8/DyYcfqJdQNU5mVspOdq5fQM240Pv5B2iEiItLh&#10;VZYWs+EP2/A7geHRXPnw60T1Htji9W5ftYhls+s1On5gNJnfU40rRHZYCXExfwJ/B7zBdkHvSdPP&#10;xc3Ds9VfK6rXAGIGDGPnmiWOFsjSwjzW//4D/iHhRPYaoB0iIiIdWmB4NDH944jqPYhZ199DYFhU&#10;i9dZW12F6Zm7qSgtriuqAC5YkJxWpBpXiOywFiSnVSTExZQAZwBUV1ZQVpTPgDEnt8nrBUfGMnhc&#10;AnuTV1NWlA/YOtxs//MPQqK7E9Gjn3aKiIh0aCFR3YkdMAx3T69WWd/ir9+pd40l8JTRZJ6tmm5d&#10;uiaybbwBrKtbWL/we/ZuWtVmLxYcFct1T7x/yDAI6Ts3a0+IiMgJJXv/roansVOAx1UzrU8tkW1g&#10;QXKaNSEuZh1wHWAA2Je8mhFTz2qT09oALq6u9B89mfDufUnbmYx/cBgJV9yCb0CwdoiIiJwQLLU1&#10;fPHknRTnZTsXX2M0mTepdlqfQVXQdpIS458B7q5bjpt0Gufd9pgqRkREpA0s/Oy1hq2QnxlN5stV&#10;M21Dp7Pb1r+ALXULyUt/bZU5QEVERKS+PRvMLP/uI+eiLOB21Uzb0ensNrQgOa0mIS5mMbbT2m4A&#10;uzea6TtyAv7B4aogERHpMqxWC8lLfmbRl29RmH2A7oNGHLfXLsrN4rP/3Ep1Zblz8UVGk3mD9oxC&#10;ZGcOkpkJcTH52HtrWy217Fy7lLhJp+Hh7aMKEhGRTm/7qkV889wDrJn3Lbnp+9iz8U96D4tvleF6&#10;jqW6soLPH7+N/MxU5+LnjCbza9ozbUuns48Do8n8KuBoYy/Oy8b09F1UV1Z0qO0sLy6kICtdO0xE&#10;RI7NamXbn3/w9n1X8eUz95Cdurve3celocRq5fvXHuXA7q3OpYuB+7WD2p5aIo+ThLiYn4HTgWiA&#10;kvwcMvZsZ/CE6bi4tP9uOLB7C2/eczkrf/iEPRvMePn6ExrTE4NBfa9ERKS+jL3b+PyJf/Ln3C8o&#10;Lcitd19AaCRn/v3/6DV0bJtvx7yPX2LdgjnORWnAqUaTWYOKK0R2HfbrI78HEoFAgPyM/eRnpTFw&#10;7CntHtbWL5jDng22uUuLcjPZsnweGxfNxWAwEN69L65u7tqJIiICwFfP3s+B3VvqlfkGBjP10ps5&#10;95Z/E9Gzf5tvw/I5H7Hk63eci0rtAXKn9pBCZFcMkiUJcTG/AVcCngDZKbvIy0xt9yDp5RfI5mW/&#10;OqZPBKgoLWbXuuWs/vUrykuLiO0/DFd3hUkRkRPdNvNC8jL2A+AXFMopl9zIubc8QvdBI47L2bXV&#10;v37Nbx8871xkwdaRZpH2zvGjc5XtICkxfgIwH/v82gAjpp3NmTf8HwaX9rtMtaK0mNW/fs2qn02U&#10;NDg9ATD8lDM5++aHtAM7KKvVwp4NZgqzMygvKaS8tIjy4kLbT0khtdXVjD3jEoZOntXkdWfs3cbS&#10;b97DYHDBNygEv6Aw/IPDCIroRlBEN/xDIzAYdIl1V7Nz7TIy926norSIitISKkqLsNTWUllWAkDv&#10;YfFMuuDaZq27pqqSirISfAODdex0QqWF+az+9SsCQiMZOnlmm02kcaQA+fM7TzcsvtZoMr+vPaMQ&#10;eaIEyQTgB+cgOXh8Aufe+mi7nzqura5i4+Kf+XPuF2SlHDwr0GfEeC77vxe18zqoeR++wMofPzvq&#10;Y1zdPbj3g4W4uLo1ad3vPvCXQ05dOXP39GLaZTcz9vRLtCO6iOQlvzD75WN/abzq4dfpMWRUk9ad&#10;un0Dnz9xB5VlJRhcXPANDCEgJALfoFD8g8PwCw5nwNiTiTwOp0Slc1n+3Ycs+PTVhsV3GE3mF1Q7&#10;x5+bqqB9GE3mBUmJ8Wc5B8ktKxZQXlLMRXc/hae3b7ttm6u7ByMTzmFkwjmkbF7DmvmzqSgpZvqV&#10;t2jHtYHqynLyMlLJz0ilKDeLviPGERrTq8nrSd2+8ZiP8QsKaXKABPDw8j7G31DB4q/fUYjsQnIP&#10;pDTqcZ6+/k1e9+alvzlaM60WCyX5OZTk59R7zNLZ73PLy9/iFxymnSFgtTLv45dY+cOnDe+5SwGy&#10;/aglsp3ZWyS/BQLqysJj+3DJ/c8TGB6lCupqn4MWC2vmfUv6rs22jlWZaYf88/T09uUfr8zG2y+g&#10;Seve9ucf/PS/x6mprsQnIBhvvwC8/ALw9gvE2y8Qv6AQhk6eRVBkTJO3uyg3E/OPn1GQlU5JQS4l&#10;BbkU52Vjqa1xPKbvyAlc+oA+yztMCEzby441S3F1c2PUqRc0+QxHSUEu37/6CPmZaXj5+uPl64+n&#10;ty8e3j64urnj4e1Dr6Fj6XfSxCZv256NZj5/4o56x8/hXPfEB0T3GdTErGEhZfNaLLW1BEfFEhgW&#10;1a6XCXVUZUX5bF+1mPSdyfQaOoYhE0/tsNtaU1XJ968/xuZlvzW862ajyfy69qZC5IkeJEcBPwOO&#10;aWx8A4O56O6niR0wvNP/fUW5mfgEBOPm7nHC7+uVP3zKvI+OfUnAjc+bCO3Ws8MH4uK8LAqy0qmu&#10;qqBX3BhctY/bVd6BFDYumsuWFfPJTd/nKJ9y0fWcfPENHWpbSwvzyd6/i9KCXIrysigtyKU4P4fi&#10;vGzKSwrpP3oKCZfdDE3scDj/k5dZMedjx7KLqxvBkTGERHUnOCqWsJjeDBqf0OQvaZ3/G6yVjH3b&#10;2bPBzM41S9m/dT1Wq8Vx99+f+4KwZpwBafvjJI8vn76btJ3JzsXVwHVGk/ljvevbl05ndwBGk3lN&#10;UmL8ROBHYEDdB+xH/76JGVfd1qlPEX797P1sNS/E1d2D6N6D6D54JN36DaFbn8EEhHWultbqynIK&#10;czIpyc8mODKWwPDoJq+juEGrY0O+gcGMmHZOhw+QAAYXFwLColq0H6vKy/j1/WcpKy5k6OSZDBo3&#10;rVmn209kltpaNi76iXULvyd12/rDPqa8uLDDbbdvYDC+gWNafb1p2zc1qJ8actP31QvVq34x8bdn&#10;Pj0xsqPFwsLPXmP9wu8pKy44ynFU0+G2PXX7Br557oGGn5slwMVGk/lnvfs7wP8BVUHHkZQYHwx8&#10;CUx3Lo+bdBqn/+3+dr1OslkBoaKcZ66ZesT7vf0D6T5wBDOvu4eA0IgOte071yxl94aVFGYfoCgn&#10;k8LcjHr/iF1c3bju8feI7DWgyd+qf3nvWcoK8whytI50JzgqhpDI7ifcVJjLZn/Aws8OzkzmHxzG&#10;qNMuZMzMi/FqxrV2J6If3khi/cLvD3ufq5s7/UZNYtZ195ww1xbuXLOU719/jLKi/CM+xtXNnfs/&#10;WdLkddfWVLMveTWu7h74BYbgFxLe4T+X9276k08eO/L17JE9+zNmViIjE87pUNv9588m5n34YsNw&#10;mwKcrfmwFSLlyEHSDXgWuM25PCgyhvNufZSY/kM71d/z1bP3sc38+1EfM/q0i5h1/T1NXndpYT7p&#10;OzdhsRw8JWOpqXZMJxneo1+Tr6cCSN22ng8eOvapv5nX3cOYmRfpoG2BdQvm8OP//nNIuaePH6NP&#10;u5BxZ12Oj3+QKuoo3rrninqjKLi4utF/1CQGxk9jwJgpePr4nZD1UlKQS37Gfnuntf3kHUghNz2F&#10;yvJSJpxzJaNPa/p795PHbmHvpj/rlbl5eOIfHI5vUCgh0d2ZfMG1BEfGNmubqysrqK2pdnQ6qigr&#10;oaq8lMqyUjy8fegxaGSTT+9n7N3GO/ddfTBAu3vQfeBw+o2azMCxpxAU0a1D7bfy4kJ+eOMxtq9a&#10;3PCupcCFRpM5U+96hUg5dpi8BHgH8D34z8GVSedfy+QLru1Up/wy9mxj/9Z17N+6ntRt6w85pTvx&#10;vGuYdtnNTVpncV42b959GRWlxUd93EV3P83Asac0ad1bzQv5+tmjT7sa3r0vlxtfxi8oVAdrC1gt&#10;Flb/9g0rf/yUgsy0Q+738PLmgjueoO/ICaqsIx2vKxfy63v/xS84jKFTTmfolFkK3m3kicsnYqmt&#10;Pepjeg+L53Ljy01e909vPsHaBd+B1XrEx0y64FqmXnJjk9e9e/0K0ncm063/UHoMGnlcx3Rs0nZu&#10;WMkPrz16uMt+XgTuMZrM1ToKFSKl8UFyEPAZMNK5PLJnf86++aEmn0rtKEoL88nYs5WsfTtw8/Bk&#10;1Izzm9whY+faZXzx5B3HfNyk8//C1EtvatK6LbW1zPvwBdJ3bcY/JJxA+3V/AWGRttuhUfgGBusA&#10;bc0wabWwc81SVvzwKSmb19S7r99JE7nk/udVSdLulnzzLku+fpfamiNnmd7D47n8waaFyIrSYp69&#10;bsYxH9djyCiuerjrdUauLC9l3ocvsm7Bdw3vKgL+ZjSZTTr6FCKleUHSE/gPcJdzuYurK+PPvpLJ&#10;F1yHu6fXCVcvNdVVfPHkHezdtOqIj4no0Y+L7n6q2aeWpH2kbF7D0tkfsHv9CgCmX3Er48+5UhUj&#10;HYKltpbSonxK8rMpLcijOC+b0kJbz3IXFxcmnHNVszqbvfvANRzYvfWI93v7BXD2Px6m/6jJXao+&#10;d65Zyty3n6Io95Cz1MuAK4wm814ddQqR0vIwOQ14F+jlXB4YHsWs6+6l36hJJ3T9VFdWnJBhuivL&#10;3r+LqsoKYvrFqTLkhPhifGDXFiyWWlxcXPHw8sbN3QMPHz/b+JzHGPC/synKzeK3D55j68qFDe+q&#10;Ah4FnjSazLU6MhQipfWCpB/wFHDIBYR9R05gxtX/7JDjfImIiNSFZfOPn7H02/eoqihvePdq4C9G&#10;k3mTakohUtouTE4EXgfqjURucHFhzGkXMfmi63VhvUgnk75rM7vXr2BQ/DTCYnurQqTL2bJiPvM/&#10;fpnC7AMN7yoFHgGeN5rMNaophUhp+yDphm0YoEeAemN4eHj7MP6sKxh31hVd7hSISFdjqa1l8Vdv&#10;s/Tb97FaLXj7B3Lrq3N0eYZ0Gfs2r2HhJ680nHWmzrfA7UaTeb9qSiFSjn+YjASSgOsb7k8f/yAm&#10;XXAtIxPOVZgU6YCKcjL49sV/kbr94NjJBoMLd7z9y4k3LZ90OQd2b+H3z15n94aVh7t7M3Cn0WT+&#10;RTWlECntHyZHYBukfHrD+7z9Axl/1hWMmZWoMCldXk11VaeYp33vpj/59gVjvanoXFxdmXnt3Yw6&#10;9QLtSOm00nZsYtGXbzlGWGggB3gIeEunrhUipeOFyQTgcWDcIWHSL4BRp13I2FmJ+AaGqLKky/lz&#10;7hfM++hFgiJiuOiuJwnv3rdDbufKHz5l/scvY7UenG0pKDKG829PolvfIdqR0int2WhmxZyPj9Ty&#10;WAr8F3jOaDIXqbYUIqXjBkkDcC7wMA0GKgfbtFfDppzOuLMuV2/uLshqtVBZVkplWQlVFWWOGTZq&#10;qquoqa6yvfENBsecvy6urnh4+eDh7Yu3r3+Tp1XrSF655VwKszMA8PT25fx//qfDzXaze8NKPvtP&#10;vVlNGTx+OmfdaDzh5k6Xzs9SW8vm5b+x4vtPyNy7/XAPqQDeAP5jNJlzVGMKkdK5wuSZgJHDtEwC&#10;9Bo6ljGzLmbA6CkYXFxUaR00FJYW5FGUm0lxfg4l+dmUFORRVpRPeXGB7XZxAZWlxVSWlzrmDm8u&#10;L19/vPwC8PEPIiA0wj5jTzSB4VEER8YQFtOrw067+dObT7B2/uyDH3AGF07/232cNP28DrONm5f9&#10;xrcvGh3bl3D5Pxh/9hUdJrxXV1ZQmJNBYfYBCnMyKMrNpLy4kIrSYspLCqkoKaaitBiLpYbamhrH&#10;8Wapral3XHj6+GEwgLunN55ePnj4+OLp5YuHjy8+/oH4+Afh7R+Ib1AoPv5B+AaG4B8c1uTZq6R9&#10;lBbms27+bFb/9jXFedmHfQjwKvCC0WQ+oBpTiJTOHShnAHcDMw93f0BYFKNmnM+IqWfhFxymCjvO&#10;ivNzKMxKIz8znYKsdAqy0sjPTKMw+wDF+dlYLZYOs60urq6EdutFePc+RPToR0z/ocT0H9ohehNb&#10;LRZ+fvcZ1vz2Tb3yhMv/wYRzr+4gLTc1zP/4JXLS9jHxvGvoOWRUu2xHbU01mft2kJ2yi6yUnWSl&#10;7CJ7/y5KC/PatX58A4PxCw7HPziMgNBIgiJjCIroRlCE7bc6HLWvtO0bWfXr12xZPu9I0z/mYRuC&#10;7gW1PCpEStcLk8OwTaF4OeB+yAHh4kL/UZMYmXAu/U6apNbJVgw3hTkZ5KbvIzc9hYLMVPKz0ijI&#10;TKMgK91xmrnTfpC4uBDdZzDdB42gV9wYeg0b266dW1b+8AnzP36l3jWHE8+7hmmX3XzCHoOV5aWk&#10;bltPypZ17N+6nvRdm6nthMedp48fwfZAGRTZjaCIbgRHxhIcFUtQeDd9ZrWB8pIiNi76iXUL5pC9&#10;f9eRHrYbeB54z2gyl6rWFCKla4fJCOAG4EYg5nCP8QsKZcjEGQyZNFNTzzVSWXEBuWn7yMvYT276&#10;PvLS95F3YD95GfuP9K29OXKBDCALyMbW2zHLXl4MFAJF9tvlQInTc4sAC+Dr9CXCH/AAgoEQ++9g&#10;IAroCfSw/w5t7Aa6e3rRe1g8/UdPof/oKfgGBh/3fbF52W9898q/sdQe7AB63RPvE91n8AlzPBZk&#10;pbN91WJ2rlnCvs1r6tVFY/MDkGI/3vKAfKffZXWHPbap6up9fABu9v8xgUCA/Tjzt98OBcKBSKDV&#10;LgR1cXUjJCqWkOgehHTrQWh0T0K79SAkume7HIOdWW1NNbvXr2DTkl/YZv79aJ9fC4BXgO+MJrNF&#10;NacQKSdWmHQDzgNuAqYd6ZgIioxh0Lhp9D9pErEDR+Di6nrC1ll1ZQV5GfvJO7Cf3PS9tpCYvo/c&#10;AylUlBa3+LPb/k97N7DH/nsvkAakA6lGk7minY4VP2AIMBTbbElDgdFA0FE/ZFxc6DtyAsNPPoMB&#10;Y04+rte87Vq3jK+evZ+aqkoA/vbMJ0T06Nelj8+SglySl/zMxkVzydy3ozFPqQG2AxuBTdjG79sH&#10;7DsepyOTEuO97IEyxv7Tzf67u/0LTB97WYt4+vgRGt2DkG49CY3uTmi3ngRHdyc0ugfunhr6DKC2&#10;uop9m9ewZcUCtq5ccLTPs2LgQ+BVo8m8RTWnEClCUmJ8H+A6+0/00T6M+4wYT6+hY+gx+CTCuvXs&#10;1D16D/tftbrKdm1iZhp5GankHUhxBMai3MyWrr4I2AHssv84B8b9nWnstKTEeBcgDpgMTLF/EYk6&#10;0uO9fP0ZOmUW8adfSnBU7HHZxgO7t7Lh9+/pMWQUg8dP75LvXavFwrY//2D9wjnsWr/iWNfQZgFL&#10;gKX23+uMJnNVBz/OPO1hsrf9t/Pt3thaOJstIDSC4ChbsAyJ7kFIdHfCuvUiMDy6y39hzs9MZc/G&#10;P9m1dil7Nv55rI55y4G3gS90yloUIuVIH9iuwGnYrps8jwbTKjbk4x9E7MDhdOs7hMheA4jsNQD/&#10;kPCO/U/XaqE4L4eCuusSs20dWvIz0ynMSqM4v8UNMDX2gLjNHhi32n9vM5rMGV342DEAY4CzgHM4&#10;zBBTtk8eAwNGT2H82VfSfdAIvemaqaqinHULvsP80+eHm4+4jgVYBnwP/Gg0mZO74HEXDgwC+gMD&#10;gQH2n/4c5trvRv+DdHEhMCzK3rHnYOeeYHtnH5+AznWKvLqygqz9uziwczP7t60nZctaSo79WZcK&#10;fAG8azSZN+tdJwqR0pQPZ297ILgAmMUxTl06B8uw2N4ERcYQEhlLSLceBIRF4R8Uim9QKK5u7m2y&#10;vVaLhbLiAttPUQFlhXkU5+dQnJ9NUU4mJU63W+kaxVR7ONzeIDDu1WwMkJQY3xu4BrgKW6vRIWIH&#10;DGfaZTfRo516KXdGFaXFLJ/zEat//ZrKspIjPWwRtlOOs40mc+4J/IW4p1Ow7O8UNnu0dP3unt4E&#10;2zv3BIRF4R8cTkBohK13eUg4/iER7TJLWEVpMfmZqeTbz6LkpO0lc+92ctNT6nU2O4osbHNafwos&#10;0bWOohAprfWBPAk4A5iBrZWpWed6fPyD8AkMxtPHD09vX9uPj2+9D1xPHz/AgKW2hurKcqcPyBJq&#10;a6qpKi+jsqLMNj5iRRmVZSWUFxe2xZ9e2CAkbrMvb9cpnUYfOwZsp7v/DlxyuOOmz4jxTLv8ZqJ6&#10;DVSFHUFVRTmrfjax7LsPjxQeU4D3gA+MJvMe1dgxvyDXBcvB1G/FDGqt13Fz98DbPxC/oFC87WNj&#10;evsF4Ont6xjk39Pb9tv2eHfcPA4dLqu2pprqygostbVUlZdSUVZCZVkJlWXFlBTkUVqQS0lBLiX5&#10;OVSWN/ljyQqsAX4AfgRWKziKQqS09YewHzDRHg7G2UNleCf8U2qwdSTYY//ZxcFrFPecqK04bXjc&#10;dAduA/6GreduPYMnzGD6FbcSGB6lyrKz1Nay+revWfbt+5QUHPZwXAU8B3ypFvBWOUbrTo87X3dZ&#10;9zumK3wfAdYCfwCLgWVGkzlPe16aHCKtVqtqQVrNfy4ZF2MPk0Pt3+j72X+6teNmZWHr2ZyO7fRz&#10;mv13XYeWVKPJXKu9d9z/UfsDdwB3NgyT7p5eTL7gOsaddXmbXfrQmtJ2bGLeRy/hHxzGmX//P3sr&#10;euvYv3U9c99+6kjj880HHjWazIt0RB2349YT6EX9Dj69gVj7TyTNPEPTBqzAfvsX4w3AOnt43Pzg&#10;FyurtTdFIVI61gF1hF7a9mE8YuwfsLFABBCG7bRRAAfHknMeu9C1wTfnunHpLNh6OBdiG2qi7qcA&#10;21iJ2fbgmAPkqGWmw/9TDsI2m9JdQL3zeKHdejLzurvpPSy+w25/cX4Ob997JWVF+QDMuPqfjDvz&#10;shavt7Qwj/kfv8TGRXMPd/cS4F9Gk/l3HUEd7nh2tX++dbf/jsI2LmaY/fMvjINjZgY53W7Kt6VS&#10;Do4HW2T/3EvFNp7nAfsX5V3ATqPJXHnYdKn//aIQKZ0lRIo04p9vd+Bx4MqG941MOJdTr7mjXTop&#10;HI3VYuHjR28mZctaR9mFdz3JoPhpLVrvht9/4NcPnj/cdY87gfuMJvM3OmK65HvAG/C0L7phGxmj&#10;BNslNwDVrXUdtv73i0KkKERKV/xHOgnb3LvDnMsDw6M55x8P02PwSR1mW/8wvcmSr99xLA8aN40L&#10;73yy2esrLczjpzcfZ/uqxQ3vKgMeBZ53HtNRn98iohApCpEi9YOkG7ZrJR/B+RS3wcC4My9n2mU3&#10;tcm1krXVVVitVtw8PI/52LQdm/jgX39zDJkSGB7NX5/6CC/f5o17vdW8kLlvPklZcUHDu+YAtxlN&#10;5n0N79Dnt4goRIpCpMjhw2R/4F1sM+I4xPQfygV3PEFAaESrvVba9o18+vht1FZXc84/HmbIxFOP&#10;+NjqygreuvcK8jNSbce9iwvXPPZ2s+aYr62pZv5HL/Hnz6aGd+UA/zSazJ8c6bn6/BaR9uSiKhCR&#10;jspoMu8ApgIPcvC6MNJ2bOKd+65izwZzq73W5uXzqCovo7ammrlvP0Vp4ZFHPFn546eOAAkw+YLr&#10;mhUgi3Iy+PDhvx8uQP4ADDlagBQRUYgUETl6kKw1msyPYxvofnddeVlxAZ89fjvLv/uwVV6nZ9wY&#10;x+2K0mJ+ff+5Iz62rDDfcTuq90AmX3Btk19vz0Yzb99/Nek7681CWAH8AzjHaDJna++LSEem09nS&#10;ugeUTmdLG0pKjA8G3sc2L7fDyIRzOf2v9+Li6tai9Zuevpsdqw92arnswZfoM3zcIY8rzstm7ttP&#10;YbXUctq1dxEcGduk11k7fzY/v/M0ltp6w5PuAi4ymszrGrsefX6LiEKkKESKND5IGoD/A5Kcy3sP&#10;i+fCO59o0UDfRTkZ/O+uS6mqsE2zGRbbm789/Qkurq0zdrTVamHBp6+yYs7HDe/6HrjKaDIXNm19&#10;+vwWkfaj09ki0qkYTWar0WT+D3AetjH0ANvp4Q8euuFI0wI2SkBYFFMu/KtjOSd1D2vnz26V7a6t&#10;qebbFx48XIB8AjivqQFSRKS9qSVSWveAUkukHEdJifEnAT8C0XVlwZGxXPnw683uuV1bU80bdyRS&#10;kJUOgE9AMP/8308YXJr/nbu6soKvn7ufXeuW1ysGrjeazB81d736/BaR9qSWSBHptIwm81pgPLCl&#10;riw/M5X3jdfV6z3dFK5u7iRccatjuaK0mNqa5k8zXFlWwudP/LNhgCwCZrUkQIqItDe1RErrHlBq&#10;iZR2kJQYHw78BDi6WPuHhHPVw28QHBXbrHX+/sUb7FqzjDGzLmbEtLObHSA//c9tDXtg5wCnNqUD&#10;zZHo81tEFCJFIVKk5UEyEPgViK8rCwyP4upH3mrVQckbq7qygi+evIN9m9c4F6cB0+zjX7aYPr9F&#10;pD3pdLaIdAn2jimnAYvqygqzM/j4kZta1NmmOWqrq/jiqTsPFyCntlaAFBFRiBQRad0geTawqq4s&#10;PzOVL564wzFsT1uzWi1898rD7Ete7Vycbg+QO7WXREQhUkSkYwbJIuAMYFtdWcbebXzz/ANYLZY2&#10;f/35H73ElhULnIsKsHWiUYAUEYVIEZEOHiSzgRnYTiEDsGvdcua+81Sbvu6fc79g5Y+fOReVA2cY&#10;TeaN2isiohApItI5gmQqMB1bSyAAa+fNZvWvX7XJ6+3esJLfPnjBuagGuMBoMi/X3hARhUgRkc4V&#10;JLcBFwOOSap/ff959m9d36qvk5+ZyrcvPIjVWu90+a1Gk/ln7QURUYgUEemcQXIe8M+6ZUttDV8/&#10;dx/F+Tmtsv7qynK+fPoeKkqLnYtfM5rMb6j2RUQhUkSkcwfJV4D/1S2XFubz3Uv/apWONr+8+1+y&#10;U3c7F80Hbleti4hCpIhI13AbTkP/7Nu8hiXfvNeiFW5aPJf1v//gXLQfSDSazDWqbhFRiBQR6QKM&#10;JnMVcCm2easBWPzV26Ru39Cs9RVkpvHTW/V6e9cAlxhN5jzVtogoRIqIdK0guQu4vm7ZarUw59VH&#10;qK6saNJ6rBYLc157hOrKegOYP6Ce2CKiECki0nWD5FfA23XL+RmpLPjk5SatY+UPnzbs4f0z8Kxq&#10;V0QUIkVEura7gL11C6t+/brRp7XzDuznd9P/nIsKgb8aTWarqlVEFCJFRLow+9SI1zkKrFZ+/N/j&#10;WGqP0R/GamXu209SW13lXHqL0WROU62KiEKkiMiJESQXAo6xHHNS97Di+0+O+pyNi+eyd9Mq56I5&#10;RpP5Y9WmiChEioicWB4AMusWln773hEHIa8sL2XBJ684F5UCt6gKRUQhUkTkBGM0mQuAO+uWqyrK&#10;WfjpK4d97JJv3qWkINe56GGjybxftSgiCpEiIidmkPwUWFS3vHHxz2Ts3VbvMYXZB/jzpy+cizYB&#10;L6r2REQhUkTkxHYHYOtdbbWy8NPX6t35++dvUFtT7Vx0l2alERGFSBGRE5zRZF4DfFi3vHv9CtJ2&#10;bAJsHW42Lf3F+eE/GU3mX1VrIqIQKSIiAA8BjubGRV++BcCy7z4Aq2MISCtwr6pKREQhUkQEAKPJ&#10;nAK8Wbe8e/0Ktiyfx6Yl9VohTUaTOVm1JSKiECki4uxJnFojZ7/8EFaLpW7Riq21UkREFCJFRA4y&#10;msypwOd1y5baWue7ZxtN5u2qJRERhUgRkcN5+gjlz6hqREQUIkVEDstoMm8CfmlQvNRoMi9X7YiI&#10;KESKiBzN68dYFhFRiFQViIjUZzSZvwNeA2qB+cCXqhURkfr+fwDavFXIJVtzGwAAAABJRU5ErkJg&#10;glBLAwQKAAAAAAAAACEA5s03PAYWAgAGFgIAFAAAAGRycy9tZWRpYS9pbWFnZTIucG5niVBORw0K&#10;GgoAAAANSUhEUgAAAloAAADjCAYAAABdAbp+AAAACXBIWXMAAAsTAAALEwEAmpwYAAAKT2lDQ1BQ&#10;aG90b3Nob3AgSUNDIHByb2ZpbGUAAHjanVNnVFPpFj333vRCS4iAlEtvUhUIIFJCi4AUkSYqIQkQ&#10;SoghodkVUcERRUUEG8igiAOOjoCMFVEsDIoK2AfkIaKOg6OIisr74Xuja9a89+bN/rXXPues852z&#10;zwfACAyWSDNRNYAMqUIeEeCDx8TG4eQuQIEKJHAAEAizZCFz/SMBAPh+PDwrIsAHvgABeNMLCADA&#10;TZvAMByH/w/qQplcAYCEAcB0kThLCIAUAEB6jkKmAEBGAYCdmCZTAKAEAGDLY2LjAFAtAGAnf+bT&#10;AICd+Jl7AQBblCEVAaCRACATZYhEAGg7AKzPVopFAFgwABRmS8Q5ANgtADBJV2ZIALC3AMDOEAuy&#10;AAgMADBRiIUpAAR7AGDIIyN4AISZABRG8lc88SuuEOcqAAB4mbI8uSQ5RYFbCC1xB1dXLh4ozkkX&#10;KxQ2YQJhmkAuwnmZGTKBNA/g88wAAKCRFRHgg/P9eM4Ors7ONo62Dl8t6r8G/yJiYuP+5c+rcEAA&#10;AOF0ftH+LC+zGoA7BoBt/qIl7gRoXgugdfeLZrIPQLUAoOnaV/Nw+H48PEWhkLnZ2eXk5NhKxEJb&#10;YcpXff5nwl/AV/1s+X48/Pf14L7iJIEyXYFHBPjgwsz0TKUcz5IJhGLc5o9H/LcL//wd0yLESWK5&#10;WCoU41EScY5EmozzMqUiiUKSKcUl0v9k4t8s+wM+3zUAsGo+AXuRLahdYwP2SycQWHTA4vcAAPK7&#10;b8HUKAgDgGiD4c93/+8//UegJQCAZkmScQAAXkQkLlTKsz/HCAAARKCBKrBBG/TBGCzABhzBBdzB&#10;C/xgNoRCJMTCQhBCCmSAHHJgKayCQiiGzbAdKmAv1EAdNMBRaIaTcA4uwlW4Dj1wD/phCJ7BKLyB&#10;CQRByAgTYSHaiAFiilgjjggXmYX4IcFIBBKLJCDJiBRRIkuRNUgxUopUIFVIHfI9cgI5h1xGupE7&#10;yAAygvyGvEcxlIGyUT3UDLVDuag3GoRGogvQZHQxmo8WoJvQcrQaPYw2oefQq2gP2o8+Q8cwwOgY&#10;BzPEbDAuxsNCsTgsCZNjy7EirAyrxhqwVqwDu4n1Y8+xdwQSgUXACTYEd0IgYR5BSFhMWE7YSKgg&#10;HCQ0EdoJNwkDhFHCJyKTqEu0JroR+cQYYjIxh1hILCPWEo8TLxB7iEPENyQSiUMyJ7mQAkmxpFTS&#10;EtJG0m5SI+ksqZs0SBojk8naZGuyBzmULCAryIXkneTD5DPkG+Qh8lsKnWJAcaT4U+IoUspqShnl&#10;EOU05QZlmDJBVaOaUt2ooVQRNY9aQq2htlKvUYeoEzR1mjnNgxZJS6WtopXTGmgXaPdpr+h0uhHd&#10;lR5Ol9BX0svpR+iX6AP0dwwNhhWDx4hnKBmbGAcYZxl3GK+YTKYZ04sZx1QwNzHrmOeZD5lvVVgq&#10;tip8FZHKCpVKlSaVGyovVKmqpqreqgtV81XLVI+pXlN9rkZVM1PjqQnUlqtVqp1Q61MbU2epO6iH&#10;qmeob1Q/pH5Z/YkGWcNMw09DpFGgsV/jvMYgC2MZs3gsIWsNq4Z1gTXEJrHN2Xx2KruY/R27iz2q&#10;qaE5QzNKM1ezUvOUZj8H45hx+Jx0TgnnKKeX836K3hTvKeIpG6Y0TLkxZVxrqpaXllirSKtRq0fr&#10;vTau7aedpr1Fu1n7gQ5Bx0onXCdHZ4/OBZ3nU9lT3acKpxZNPTr1ri6qa6UbobtEd79up+6Ynr5e&#10;gJ5Mb6feeb3n+hx9L/1U/W36p/VHDFgGswwkBtsMzhg8xTVxbzwdL8fb8VFDXcNAQ6VhlWGX4YSR&#10;udE8o9VGjUYPjGnGXOMk423GbcajJgYmISZLTepN7ppSTbmmKaY7TDtMx83MzaLN1pk1mz0x1zLn&#10;m+eb15vft2BaeFostqi2uGVJsuRaplnutrxuhVo5WaVYVVpds0atna0l1rutu6cRp7lOk06rntZn&#10;w7Dxtsm2qbcZsOXYBtuutm22fWFnYhdnt8Wuw+6TvZN9un2N/T0HDYfZDqsdWh1+c7RyFDpWOt6a&#10;zpzuP33F9JbpL2dYzxDP2DPjthPLKcRpnVOb00dnF2e5c4PziIuJS4LLLpc+Lpsbxt3IveRKdPVx&#10;XeF60vWdm7Obwu2o26/uNu5p7ofcn8w0nymeWTNz0MPIQ+BR5dE/C5+VMGvfrH5PQ0+BZ7XnIy9j&#10;L5FXrdewt6V3qvdh7xc+9j5yn+M+4zw33jLeWV/MN8C3yLfLT8Nvnl+F30N/I/9k/3r/0QCngCUB&#10;ZwOJgUGBWwL7+Hp8Ib+OPzrbZfay2e1BjKC5QRVBj4KtguXBrSFoyOyQrSH355jOkc5pDoVQfujW&#10;0Adh5mGLw34MJ4WHhVeGP45wiFga0TGXNXfR3ENz30T6RJZE3ptnMU85ry1KNSo+qi5qPNo3ujS6&#10;P8YuZlnM1VidWElsSxw5LiquNm5svt/87fOH4p3iC+N7F5gvyF1weaHOwvSFpxapLhIsOpZATIhO&#10;OJTwQRAqqBaMJfITdyWOCnnCHcJnIi/RNtGI2ENcKh5O8kgqTXqS7JG8NXkkxTOlLOW5hCepkLxM&#10;DUzdmzqeFpp2IG0yPTq9MYOSkZBxQqohTZO2Z+pn5mZ2y6xlhbL+xW6Lty8elQfJa7OQrAVZLQq2&#10;QqboVFoo1yoHsmdlV2a/zYnKOZarnivN7cyzytuQN5zvn//tEsIS4ZK2pYZLVy0dWOa9rGo5sjxx&#10;edsK4xUFK4ZWBqw8uIq2Km3VT6vtV5eufr0mek1rgV7ByoLBtQFr6wtVCuWFfevc1+1dT1gvWd+1&#10;YfqGnRs+FYmKrhTbF5cVf9go3HjlG4dvyr+Z3JS0qavEuWTPZtJm6ebeLZ5bDpaql+aXDm4N2dq0&#10;Dd9WtO319kXbL5fNKNu7g7ZDuaO/PLi8ZafJzs07P1SkVPRU+lQ27tLdtWHX+G7R7ht7vPY07NXb&#10;W7z3/T7JvttVAVVN1WbVZftJ+7P3P66Jqun4lvttXa1ObXHtxwPSA/0HIw6217nU1R3SPVRSj9Yr&#10;60cOxx++/p3vdy0NNg1VjZzG4iNwRHnk6fcJ3/ceDTradox7rOEH0x92HWcdL2pCmvKaRptTmvtb&#10;Ylu6T8w+0dbq3nr8R9sfD5w0PFl5SvNUyWna6YLTk2fyz4ydlZ19fi753GDborZ752PO32oPb++6&#10;EHTh0kX/i+c7vDvOXPK4dPKy2+UTV7hXmq86X23qdOo8/pPTT8e7nLuarrlca7nuer21e2b36Rue&#10;N87d9L158Rb/1tWeOT3dvfN6b/fF9/XfFt1+cif9zsu72Xcn7q28T7xf9EDtQdlD3YfVP1v+3Njv&#10;3H9qwHeg89HcR/cGhYPP/pH1jw9DBY+Zj8uGDYbrnjg+OTniP3L96fynQ89kzyaeF/6i/suuFxYv&#10;fvjV69fO0ZjRoZfyl5O/bXyl/erA6xmv28bCxh6+yXgzMV70VvvtwXfcdx3vo98PT+R8IH8o/2j5&#10;sfVT0Kf7kxmTk/8EA5jz/GMzLdsAAAAgY0hSTQAAeiUAAICDAAD5/wAAgOkAAHUwAADqYAAAOpgA&#10;ABdvkl/FRgACCzFJREFUeNrs/XeUXdl53Yv+VtjxxIqoAgqxgQbQOZPdZDdDM4uiAmkrUVawbMly&#10;lOVr+169O+71TeNdhzfsYXtYTnSgskRRIilSzKHZ7MjOGWigkatQ+eQd1lrvj32qUFWoAtCBVMs6&#10;s8cZVaiuOmGnNff85jc/4ZxjgAEGGGCAAQYYYIA3HnKwCQYYYIABBhhggAEGRGuAAQYYYIABBhhg&#10;QLQGGGCAAQYYYIABBhgQrQEGGGCAAQYYYIAB0RpggAEGGGCAAQYYEK0BBhhggAEGGGCAAQZEa4AB&#10;BhhggAEGGGBAtAYYYIABBhhggAEGRGuAAQYYYIABBhhggAHRGmCAAQYYYIABBhgQrQEGGGCAAQYY&#10;YIAB0RpggAEGGGCAAQYYYEC0BhhggAEGGGCAAb730INNMMAAb34I8arvicTrfEk32Op/fg6P78f+&#10;cs4OtvQAAwyI1gADDBbdDd+LTX62GaFyG74XA8L1ptynW/3sUvtrsA8HGGBAtAYYYIA3cEFeS7Dk&#10;hu/ZYiG2a76y5t9isGC/KQgzG0iz2II0byTOA9I8wAADojXAAAO8wSRLrvmq+l9ltVZTb33bXcHR&#10;l46YY0eP2g2LsQHsW992l7TW5g8/8KBZQ7bWLdhNl265YK9laiAQFtTZBpyaQ0lFMDGCbXcwk1WY&#10;beEdWcD6AnvdFMnZOUSnh79/nKzVxix1kMeWAElw8z68g2PiCrfBZm/rijH337/pVDnED32y8TJm&#10;KCKulhAzTfKZJnK4grdzFHN6HnfiPN5kFbt3DH18ge6uIfJtNaTNQIDsGNR3XkZLiSpFdPcPkY6E&#10;YB1eBlFX4NqGzuw8lVt2b6ZSrZBjuQlxZgOJcpuQ5o37b0C2BhhgQLQGGGCA10G25JqH6j80oBvL&#10;y+pLn/+C2HDeryzIBjAP3v8ds+a57JrH6oJdEf5lCdfrgb99VFyGSG6l9mxGuNwm31+qvOZG/8o7&#10;tiQkra8++4Z/ZrWzvFW5d+P+XNmnm6mTbsP+Mhv2IQOyNcAAA6I1wAADvHaCtXGRVoBXimPvf/k7&#10;/2CHHwWlWlSpV72w/MTxl2afO/pi64UjL/ReOnKkt2Zhzjc8zJrH94xw6fdds5mSs5FAyS0+52b/&#10;5lJE6hLka6vvV39WvvfaTYlKOrv0mraBHI7WvueNqpXa4iE3kK2V/WLW7EfR/54NvzPAAAMMiNYA&#10;AwzwOgjXiuqhb73h5uif/v3/z7sn8vDGqdHxn7F5Pq5Tyw9sv57wbt+cbJ7//KNnj379K88/9sJ/&#10;/M3/cgbI+ot02v+abUK61hIuC1ARvng1ZEtfu2MrYrVZ+XMrr5nY4nEporUZydpIquxlvrebETJ/&#10;rL7uxZomueT2qOtYbLLf1u4/tX1qh3fw8DXhk488KhaWFgXglaOS/zM//pMTd958254dXnliWAbD&#10;Z23n9H3PP/X0p77w2XMvHnmxzQX1K9vwWQXgmi5d/WFF+IOzZoABvtcXZucGNzkDDPCmP1EvHe+w&#10;loBowAO8//d/+T92/fC+W395u1/5uFcpRanNMA5kbgmsIPGKv5iZPX//0cbsA0/Mnnju13/jE8+f&#10;PHem1Sdb2Zqv65Su933wA5TKJffp3/9Uvpa8NFzqNvNolXeOXIpciU3UHLlB2dn4M3kJ0rWRYMHW&#10;RvGNj42Eaquvm3mgNlPCAMi/8qxb8WjFY0NbKZBrH15/X/qVqBT89Z/5q1P3XHfrLePG21PHm9w5&#10;OvFefF1JhUMIicS5V1pzv/0b3/nSf/hn//5fvwIka/ZdtpYkryXFr4ZoDeIdBhhgQLQGGOAvOtFa&#10;8WP5QPCVX/+dD9xT2vXPlVJjPV+gAescWiqMEBhnSbIMqQQews2cn3706NL5x0+Kzkv/6j//u4ef&#10;fvnFpf5inaxZsDMuLitepBYtudTV+6XFy5CrtWRqoxfpUv+WgByq17Xn+dI5JwEq5bLWWouVN9Js&#10;NU2e53Z5aclmeW4vo1JtJFRrS3IbPVBb/X93CfLFJirW2s+ny5WKV61UwoX5eX33nW+r//QHP3bt&#10;gXD4tlCobftGJj/iC1XytEYoSY4jdaYw1ueW1Fn3ZDbzzz/2q7/4X2fm51pA7+pDB83S4lLv/MzM&#10;CkkeEK0BBvg+Y1A6HGCA/0G42EaF5AuP3X/k6g/tXK50kzGjA2QvJ5aaRORYILSKQPn0MDitxNiO&#10;nbeP7Zi6fcfMmQf3/PyvHn5s6eQj//Cf/V/f9X0/SNO02yddaoPCJdjEv7WGZF2JuVuytR9J+dpT&#10;77/n3qH33HLX1OTwyOhwqTIaoSoiszryo7G9E1M/qKWorGwIay8QAimlOTk3/aXZxuIrWinPCXoG&#10;mzmEUUK6JdNrNbJuI0nT5OXzZ6d/748/debI6Vd6XGws3+zf5hK/YzdRyTYjWmsVLK/VbPqjlVr8&#10;f/6DX7v27buuvef6eNtf9YQsS6VQSgGQupw8z3FaglIgLR4SnKHdToPc2mBFxXrphRcNF7xcYnCa&#10;DDDAQNEaYIABXpuiJdcs2AEQTk5OVv/tP/y/3veh+oH/lTgY1Z5GpTlNbQmFhzGAcPhCkGQZmTFo&#10;XxEojcgsHdvjaDL3pf/w1c9+4jNf+eKJM9Pnmn11a6PCZTZRdbgEwdqKVOmhai34iY/+pYn9u3aP&#10;76qPb99P/WYyF+JLtaey7f3a07HwZF9hcQglV+mDEOKibaWMQwh3QY7q/64Txb91/83lzZQz7flH&#10;Z1qLL/rCC1PtGijRe74x/eJXvnv/S8vNRvf+Bx5Yanc72RpitdljMyK2Udlauz1WS72B74e/9vf+&#10;4dVv2XHgjp2qet2u0W0fcZ7yjdDFLzvA5NjUgHNoz0N7HhkZXi93z82cuv+3jnznN//pv/tX3wVa&#10;QAfoAj0u+O7MQNEaYIAB0RpggAFeP9GKgHh4eLj+b371f//B9++/5W9G6GFrLNJJ0AqUgy3Pf4eS&#10;HnluOLYw/eijsy9/7vf+9I8f/cJ3vnG2v3CveIBWF/ANSs6qqHQJgqUBrxzF3k//+Md3vOP62w5v&#10;I9yzza9cvacy/gHXzlXezZFVH1Xzse0clxjUUFD8NeC6BtvOUDUfPHnpvjoBtmtwnRxZ1ohQgVt5&#10;jhxZ0QhfkpztQGbRFR/hHFpLFug98/z8qfu6ksbZ3tLZR44+e/wzf/KZ6Zm52R7rOzZNfWjIxXFk&#10;z545m25CtlZUpXXbYOfE9tLf+vgvHH7P/ps+vDce/vHYC0ItFVmeYT2FkGLLz5bjiIVy3zj5zJ/+&#10;4//+r//bo088dgpoAu3+Y4VoZQOiNcAA338MSocDDPA/BjYzerOwsGB+974vPT1K+NXbpw59KC7H&#10;JeMENjMILEJttYALchx4kr1DY7cFualv/4GfOPAD737fY//qN/7To0deObZcKpezdqvVZb1vywLu&#10;2huu19VaTT1w37ezNSRLA3qkPhTccsut1Q/ffe9Vbx85cIfM8nrVD3fvHp28Wyml0zwnEw6kh8wN&#10;MlagBLKkMZkln+0ivOJ9207eV7XWV8VcZiF3iEDC6mcUCBymleJ6OSLSYBzOOFTFQwQKhMAreWAd&#10;ouqhtEZKyVDmX3dndPC64mkEH5m8/ujPH3zHIyageSZrHLvv5Wde+MQn/9vpTq+bLC0u5kuLi6ZP&#10;eteqW6sbd2Jywouj2Dt27Jj45Z/9xV33Xn/7W3b41bfsq49/IPJCP7OGnsuRgUI7cQkCKfCspGdT&#10;N5u05k+cPLFS3pUbVMUBBhhgQLQGGGCA7wHZcn/8p5+b/cGb33b6Dk3qoOSk7QtCAneJJ/IMaCkh&#10;CNi3bWr/zqGx/bvbc9fy8b8af/bLf/rUFx+671z/GrK2M9EC7tmnnl5Z5P0V9WbP9qno5378p/ce&#10;Hp/ae9PwzndMhvWP9HwlwyBAC0Ga5mTLbbJ2SjRZw/lFya+o+zmQoIZ8XJJjOwbhS3TFxzRTsLZ4&#10;mX7KlW2m2GaGnoiRnsaZQr2zPYuqB4hQYXsWoR2q5K0hY8XfOwdKSbJWQt5M0ZFGx17x9O2Mclvv&#10;v3l07/6sKrnOOt43fs3Jn9n/tq+eF8n0/adfeObXP/mJowuLCytql9lItKbPTSvA+5F7PzjxS2/7&#10;gb9xVXX8h3yphJB9gitBOFmUQ92lpUzPWvvt4889/Pvf+uIzswvzdhNyNShbDDDAgGgNMMAAbwDJ&#10;2qwzzgDm3/3J7z464sc77tl/04eDMIit4pKLuBDg8pwkNWQK0AoVanbq8Zve72R43YfHr33/+97/&#10;9P/6L/6f+9udzmaqFoDcPbEj+LEf+/Gp23defXiMYMfO0shN22oj9xDoIrq80cPMtbBaQG4wzRQZ&#10;aYwyuNQWapV16+iCCDTK18XPhUCFmnwhQZY9hKewrRwsqKEA20iL5wk1rpmBMYihAKREVdSmUwAL&#10;75coyJeSuNxillJMYsFYkAI75tOOJLGRlJygHYpdB6+6+ueuF4o7Jvafumfy4BeXyKe//tJjT//7&#10;//IfT3DBwwYg3vm2u+s/fM97r7tt8sC9e2pj71cIkWc5VjjQhU/OEwKXW3rCXDR08sJ7tZjcuNms&#10;tXj/ow8tXk7hHGCAAQZEa4ABBnhjCNc6k/YTzz69dPb9y/Mit0ZZSKVDA3ILVUs46GlQniYWGuEc&#10;mTVYqZgqjx7aXR49dLAzdesN//j/d+2szM596tFvPPwHf/Sps4A5sHOP97Ef/djUnbsOHtpmwm31&#10;+vCh0Xr9HicFvvKQaMgMnrGUwoBEpkgp0MIn1x5O99Wc0COPHflSgudL0HLV5WS7hu5Mk3C8hK74&#10;BSHq5thehtACWQ9Bi+JnHYNrpqs/F54kO9dG5A41FhUlQ+tACtxyCplF1Hycc6hAQ6BBCdRYjDCW&#10;QnASKCNInaWroKRLOGfJnCUMSjvv2XHDLwhreOf4gVMfPXD7F3uY5lyvNW/AVbxgeG9t/Ppry5Pv&#10;VQkiAzJZeMGklFhB0VWYW6R14EvYwqNljHEPvvLcc5/6zlefWVhaStm683GVbL3WkNLL+AQH+PN0&#10;kRj47QZEa4ABBnjV5EqwYW4hFwzaqTEm/c7RZ47+yLV3tkJjKih1SY3DAUpKNAJlLM45nASjJdli&#10;F+0EQ6MjB+4aHjpAbrl7dN+xv3vbBx/ztGd7eZruGJ+4Zls4dIto5UjfQztVMIrcIIRDSE0uLO00&#10;Q4U+zlf0OgkmT9HaL3z61iBLHhhHNt1BhF6hNBmL6+T4QqK8fhE0lIjwAoGw3RzaDhFr1LC+YPoX&#10;FP4rT+G6KflsFxkVRMp1cnCghkJEVJAvJcA5gbWueF3jcKktuv5CDykAYbAmxZMalVpac00S4fAn&#10;K5REZefbytf/grUOtEQohbW2UKJaGWkvJZAxSkqczchNEdugfE0mLTZJUQjEFiMKncOdy9rL33r0&#10;wfNZnm2W4G8GitYAAwyI1gADDPDGqllrZxeuRDCkL73y8vleJDvSgO6bwy+1+srcIhDkSmEQWGFB&#10;gPIU6VKC7Xj4tQApHWNDY/vGayP7CinNgafRnsLYNr3zTaznoWohwlc4YXBpSmN6mdwYJvdNIJzA&#10;SI9EZAUR6nu5nbDImo+INbaV4dKCfKm6j1nKsD2L9OQFmrni0ermuOUUPVlCBAqXu3VbSZi+mhUp&#10;TDOD3CGrATLqq0fW9acFOkS/lOi0wPmKrN0lnW7gxwGy5GE9QVdZeq0utp0gI01ltIznFAZItUQ7&#10;h8sNMjd4gQcWOp0E56nCx29MQaikwuAwJkdIhReFOGs27w61DoM1x5Znpmfn5zpsPqtyo7I1wAAD&#10;fJ8x0IIHGOAvBtHKjp98Zfm37v/yH7VNviCtwF1m3TWqIBBtMgwWL4dSxxGHYaHONHp4iSHPcxJl&#10;6WhHR1mcEgTGkmcZrWEfu6eCqWiyVkJ6tkE+3SZrpni+R2VbjU7gaLuMxHe4SGPSHONyzNphPp5E&#10;DQeo0RCHwxmQJY1t9rCd/IJa5SiUqdwiYw/byrA9U5jO+iYns5CABeHLomvRl6jRsOhuXOtbEwLT&#10;zQv+FnoIW5AlXdJEtagIwbLgNwxqKUN4Ermzgt1eoiMNbZtic0OQCJSRID2M1vQcdNopaSdD1yO6&#10;5KTOIBB4CJQVKOOQeQ55vnUEh3M8fPTZFz791c+/xIWojbVjd9Z1gr4BRGur+ZJrIzwEr34O5QCX&#10;38aDbTlQtAYYYIA3AclaSWkXm5Gtufn57mKn2TDWOClkYby+RI6ecqBW78UcuYS8v5yGtYDOTJN8&#10;vkVpWwVr+i/bXwKSPukpJYDQUNNQW7m9E9hOhlgEFflFEKcThUcqUpi2wC5mqOGg701yfd4jMJ2M&#10;9tkGpakaquyjADPXK4zuWkBmcQ70SIAINWYhwUy3Eb4CIXFJDn5B2kSgMPNdXNfgTZb65cILy51L&#10;DaaRIgKJKhXmewXgafJAIZRAjkaFl2sdQwVEYbQ3gFEXGg6VkqStHu1zDeKhGBVKIgcIR7ZqrbsQ&#10;vuoozPlohZISlRoyKTAKVG7oYtN2p93dhGRtNgSc10i2xBZEYLP/v/E11vrDBp2QW2/XjT8Tl7mZ&#10;utQ2H2BAtAYYYIDvMdla23243q9lbIZS1jn32m+LrUNVfAIT0ZlpgrVEY5VCz9h4uZeCvJmSLXUJ&#10;hmJk2VstyZHb9cVL6xCeRI+G5LNd8nMZshIU3X/G4XoG200JAw+lJDiLiBR6e4xpZMXzlTxU2cMm&#10;BhopsuoV+VvtfnlwOEBGhXLlHKjIw6QOc76DiPtZWg5carGdDFn2ioBUu547SCQuN7jMgKcQDtKl&#10;LqaXEYyUEP6G8NQ+B00XunTn2vi1AG84WlWmLovcUHSKOpy1OOvIcfZUc27m5JnTTTZP6t8qRPa1&#10;kgHJ5kPA1/7eZt2Om5nyxRtIEMTr/P9X+j7eKDJzKeK6dptuRbI2m6MpBmRrQLQGGGCA7y/hWrvA&#10;rS68WkprcdgtAwOu8AWMxatFVLSme75F89gCYSlAlnxkoAqXdmrJl3osLCwjKpqJqLpmteqvLRuC&#10;RosAL4meLGFbObaZQl54w0Q1QA+XsYspNskRvo+QBZlTdX/dcmM7Gdlyj2CyXChf3sVrl7AW2zOo&#10;elCUIRspdjkt/l+k8SbiouNvi7ZMt7okOoSUGOFYnFsmWGhTqsSo0Cv+HqBnyTsJBkdpolIQTtdX&#10;qy63IwV4TpBZg7PFJvOcoCcxz54+Nt1NeimQT05OCimlnJubs0mSrCVZsEXpcG332e53veui1z/5&#10;jW9uJFmK9UPA1SZkYeNg7kt1QgqAu//hr7r5468wfNV+4p27aCLxhsc59/k/4vq330k4uZ3f+sgP&#10;i0sQF3EJEnM5suW2+LqZirTpDrvl5/+Kq+zcTTY0zlI3Y/rpp1h4+WUArt4+xPCuXTz4r/7NVgRr&#10;47aVG37PrdmudsP2XTtLc0C2BkRrgAEG+D6RrM3IlgVM2Y8kgBUO+XqtHtYhI01pTx06hrTRo7fY&#10;YaVSZkOJkoL6UAV/rIxbMZlLUZT5vEIVEoHc9BPIskaW9UVLjow0+VIPHWnok7oN7AESg0ZCz+BC&#10;s957BYX/ajktjPFBER0h6wGyHlxew7AOm1lQEqEVzjoslrAWMZ6PYtMcXQvJGim95Q5CCKIwwN9W&#10;Qsbeq1wOi/VdS42xORaLRBJIRdfkrpl0kxUSfe7cuR7FuJ1X7c3agmRtHAy+6XxK1vuz2EJR3Upl&#10;c4C775/+C3HNX/roRe/zyCc/KY588pNcRgHaysP0ajxNbhNC6q7w3zz2if++7smGf/JnVz/LS5/+&#10;zFYES7H5iKqNZGuz7bliEVgZGj7IaxgQrQEGGODNgJGoUhZSeMVUF/fGuGodECn8qMTahCahJPlC&#10;F9uiMJqvrE/OIX2J8wS2kSFLPpfLmrDdDJeBrHqIkkb2NPn5Lno0RIT9+AYJrmcws92ihDgWY2Y7&#10;uNyhhkPWGqlsI8U2UtRwiIg0rmex7QwRqSLuwW7xfqTAdnJcZhElve49Ci2xniDvWrxA4U/E+MRb&#10;L+mveXtf2GtaKbeFYnTFr7gZydr4qTeQAS3DML7rL3/s8I/+wl/dn3cT+eTjjydf+ZPPnZ3/7uMn&#10;804nZ71HcLNuyI2Eyz73+5+6nGIltlCCtvrKhu+vRAXedLrCGiJjL/Gz1b9b+K3/eqnPINeQLL2G&#10;sKoNZEtwcS7eiudy5Xu3hnQN1KwB0RpggAH+TE92rUW1VI6ERUmKUNLvGQS43JJmOUYZ/L4nqqiX&#10;FaREljyyuR6mkaKq3qaUQEiBSXMaZ5cJKyFhzUNIgRoJYTkln+kidJHgTm6KkM+hCFXxQIEaj7Fz&#10;XbIzTYQuohtcahEC1GiEiAtSJZVgenaWMAoY3TleRFRs8pmEdaSNDlY44kppfenPucI7hsT28tXy&#10;4OvfkI7UZli5Mq3RkhgDAlHyQs3r6Ci8ApK10TukypMTQ8M3XP/zN/3Cz//NZM/uuslSpibG3HsO&#10;7p89d+Tos8994xvfnX/ksa9ls7Nn+2RgrUk/20C67Aai4C5BTjZ2OMoNCpBic//Y5cjWRpJlt1CE&#10;N361l/mdrQjrCpny+l99QEut/dKOyV1m2/idb/3Jnzz84Xe+e2gk8N3nv/tI+2v//ZMPLjzw0FdN&#10;szXX/ywpF5dgB0RrQLQG+H5ikOL8Pw5eZYrzli3h1xw8VKqF8ZAwTmokK5lX35tecYGwDqzF9ct2&#10;a1cCZxwy9tDDkM92cLlFDwXrf0kUeVj5bAffKfxyWJjY+2qTqvmoiodt50VOVkmjS15RmjQWchBK&#10;oLbFyNRiuwaMRVV8RKgu5GUBTgrqlRp5o0fvfKswqmux3mqcWtrnW4Ag3nax+X/FeyYQb9iSJyh8&#10;XKZ/Tmsgd65IkrdCXb9r/7Y4jFSn190YrXDR02xKtG65ZcvXXuPPWktw1IF7733H2/76X/uVkYP7&#10;45m5WXCgfU/sueGG8b033Th+y4c+9K7548d/8eX7vnXfiQce+t0T993/HJBwcQTFRoVrK6K1VgGS&#10;G5QfueF7CUgvjr3KtokwPnCwNuRrURHOBnGs0J5IjRFpc9kky42s02jmzaWlrNls5p3FxZSLPWSG&#10;S/vN7AZ1bisf2tptqPsPH/B0EIQ3/ugP37Xttls/PnHN4duGd+4sS605mee8YjL2vPWt/OyNN/7w&#10;p//RP/71o1/8yr/FmNaabTTISBsQrQH+PHGzS9ztDfDnb19elHG0f8fu8i17D94TOF0qTOjue7h3&#10;HWiQSiFTs+mB5KxDljw8XSabbZM20sJILwXCgc0sucnxqyG6FOAyi7MWIeUFX5YUyIq3kZmQLyck&#10;rbQY0RN74IPyt775cLnFF5JgW5XcGHonGuhA97eiAGsxqcGv+OjhcNOROAJRJL5j+8rWG3XTJHCq&#10;CDMVWfH5pVTINJc7o6HtB7bvrj557IV51nulNuZabUq4pl944dUcSwrQs0eP5p1GozMOsc+F8UBZ&#10;khQEWCt2XH9NZeqG6z608IM/+K6nP/PZr774p1/6o7kXX3rGpGm3T7oSNu+SdBuuR2oTcqX10LBf&#10;PnCw1nn2qd74B35gd+bc7vYzj7nh2+/cMXn7Ww/5uKFKHNR0ZWhsrF6R2+olF5fLum2Q04sNHWa9&#10;pKLodJcbydz8Ym9ucbnjTL5og7DZWVpenn78u3PLJ47PV0dH5zrTM+cXjhxdMNlFyftmk3+v/bqR&#10;NK6QLA/wgmqltPdd77rrmvfc+xO73nbXPaXRIelyg0kznLX4sjiGRJ5TmZhQ9amd+6TnTVhjTq55&#10;HcV6f9ZA2XozXpCdG+yTv4CKlngVRGsrsvUX/cB5LULQa9pmztkrVSjXLk4aCIAYKHnaq/3GP/mX&#10;H33P9sO/HJSiWn9wTaE2vdYNICX0F4OV64hz/XE9rhg5Yxd6uFaGmioX3M5uWMHXpjskBtfOVj1I&#10;IlBF+Q2HaaTYVoa3LQJPbe2hEkWpLZtp051vE+8Zwq+G2NxccquZdo5dTvoqmY/NbBGEmhiEEMV7&#10;iTVOySIwdZPrplCSdL6LbSXE22ugBMIVo3tE/73ZFUq2Zrvb1+hjNtbYJ15+4enj8+df/Ddf/r2v&#10;PPzUY68AS8Ay0AK6a5SkTZUPf3R0y+dP5+bEBgUmAEKh9dDud73jV37i1//tz3u+L3rLzYJsrT9o&#10;QYoi2d445l4+1nziD//wc8/+0Wd+uz09c26DwpVtompdZMD3yuWgdPPtY3rHzr2lAwfvGKmX90y4&#10;1FAfucYbHp7cVva9qBQHfrUi8AIskGY5S50ET0t8KWl2MjJr8TxFJfSxQtBJDbXAo+RLkjxD5Bm2&#10;m7ik08m6hvbS6bON5ulXpk2lPteaOX9m+qUjT7Rn5872Xjm2kJ453XDWrvVMbRx/tAK55rz0h64+&#10;sPPqe9/1C7f99E99pDw2HkrAZFkx0Hzl2OjvKR0GmCzNf+/v/Monjn/pK/8RaAOdDfs351WMWxrM&#10;OhwoWgN8f8jBVh06m5GDzQyib2QOzp85mXmN7+dy7eMbt9v3I7BxY7lFAXqoVgtC5VURQvkIDG6t&#10;p/q1aVbGFrML2dCP7igysRwYpUhMimxkRX7VyshBWZC8te9BBqroIrzAQMBaUAIZa2wzxXZyZFVe&#10;evdnFnJHWAqhZzBhXsxIdFvvUdtIimT32CtKk9ahYg/K3iqpsjiEtetPFNcnFStjdBKDlBInipww&#10;tybCwUmHlEW90QiHEP2+z9e45imp5M17D14vhMzfcdudR09Nn5k9d36m3VdM1nYDKl6/l2f1uHJ5&#10;np184KHPfec//9fr7v2Vv/sW2elijdmE8ELa7iKFYNuhg5X3/aN/+BMT199w19Of/vR/O33/A1/P&#10;ut3WGrKVbyAn647hyuRkPH7zjVeXh4dvmrjx2ntrN9x8U1Sr6KnhKpkTnFtuo6KQKFTY3DC33GGp&#10;1WHnSJVt5YjFdo9ullGLPMqhRy/LafZShICxsBgjdWJ2GSklk8NlglJF2DT3282uv++unUNDpXfs&#10;Pj+/yFKzx10fVaSNxtLxR7/7/PLLxx6bf/nIS4uvnDi6dPL0jM2ygnRJWZAta+2amx8lpPQOfeyj&#10;7zn8Qz/4t6972127rLNk3R7GORDrCbjr19v9OOblbz/emnvhxWMU5caUi03zAwyI1gBvQsK11igq&#10;N/x7M5K1leHz9RAucZmfi9eguF1JArZ7He9zs86nzd7f2vexWXfSGy3xi80WqBWi9b//0j+45a69&#10;h3/EQ5VBYvt2b/k6X9Gt+ceq41iIwrCuFF5Fk7dT0kaXuFy98AdS9XNLzaZKWdpNWDw+S318mGA0&#10;QvgKWQtozjUoqSq65F8U6yCEwGaGznQDvxTg10pkM23MEuihcBOaXIxq7sw0wVjC4QipJa5nmDk+&#10;g1cOGN85jjG26NC0bk3jpLtAKKRAakm6lJAlOeFYCSEVCLd+4XQO2+/2LP6zl0ynvBJIpeS1e/bf&#10;3JV28XPf+vKz587P+GuIlscFH5R4Hcfcxr8RttU6/cJn/+RPr77nnhu233Bd1FlcXN0HG/eJA9JW&#10;C6kVu++9d3fl8LX/86kvfv7OFz7zud84//wLxzeoWivniATk0DXX7L3xIx9+R/nAwTs6ubn+2jtu&#10;KY+MjXH6/AJplpLnBiUE9VCx2Goxt2gpeh4k2i/8eoGWjFYitBK0ehlnFzvUYp+poTKpsSgp6KU5&#10;SkqMdcwutcmNRUqoRT6RM/TabZLMkgtBUC5RHa7Xs6HROyfekd7pdTuu+fKRMzPHX3lyodE5Ov30&#10;M4/MfeOrRzcqWqNXHxgdv/GGn7rmZ3/+oyO7poI8STB5XqjKmyjLQoiCtDvHI7/5Ww81z5w9zfru&#10;xAHJGhCtAd6katbGrpyLjKSbXGQ3M3/KDaTrSgjXlShC4hI/5zKq0VZKEpsoS1dSDhWbkNON/pfN&#10;TMgb28LNFsTre0G21u5XDXie1v6B+vghnVNRnipmCKq+muJe+wsZAblYOWDcmucraITG4SkPUQ0x&#10;Mw3aix284agog0qK0Tvm4icWuaU922IhazFcGkMgsM6iKz4lV6E73SSqxYV5fkWpcg6znNFdaOGV&#10;A7x6YWbX4yXSmRZ5J8UfiZCRt7qXXGpIzrdx1hCMlxGhKkz6gUb6iu5si6Raxa9H2NyskghJkdCO&#10;c+QCUuUQnZRssQuhwpYVxpriszhQpq9oib5VXoB9o5ZHIfCUpoQqv+/t77zq3OzM0tLycmeN8qHX&#10;qEUXHf95p3OlJOuiktT555577sH/+t8e+Ni//BfvFlfyJM5hOx0S6Xs3/MzPvffwu95xx3Nf+uo3&#10;Tzz40Odnnnn2pMmyVGrttr/1rTtqt7/lPeX9h+4MgmAyGq6XndIMeYooDOk1G4g8I82LoqsSUPI8&#10;4pomMUWnq6cVjV7OYidBCkHka9LcstxNWe4lOOEIPYWvFVluWOokaCUYr4RkeVFa9KVEymJ/GefI&#10;jCXyFBpwSUq32aaR5FQrJeHfdPvUzutvnTooHfn8bOPIzdd+9+hXv/6VxrlzL0rP83fcessdd/3s&#10;z/yQt2vP3qWeIchSrPa3LN0755BK4pVKnHriifbpBx96HmM6awjWAAOiNcCbnHCtW4y19rxtY1Ph&#10;vj0H/IXFeXH81FHbaS+bNddIc4nHxrEv4gpeW2yhrG2mEr2awMFL5eBsps5t/D1xCfVvY/fTRoK6&#10;MfdmIyk1vMaAwVfRQbquO6z/8P6fX/21G2+euOqHFbrioclktqpAudfItFY2lt64ycTKF4FzjixL&#10;UbEiHC/ROdvEJIZ4stoPS13/6kIKXGbpzLZR7ZyrqpN4gVek2DtwwqErPmW/TjbfpnOsg9K6UE3S&#10;HBVq4skqItL9rkOH0IJgRxmznJLMtHHW4SlNZnIEAr8eEtTLxWpti3KqwTJartHuKVrTy8RZjlcP&#10;L1QIVz6hLMJSxXyHZK6DLgcEY/HqWWEEKCHwtL5QfnTF4SHsis9LvE5ZEYQR8sZdB9+SKJKHn37i&#10;lQe++3AT8EfHRsNOp5t12m3F+pBL9xp298a4A5wx86e+88Bjs8ePv6s2sU1k3aTvJ9yCPFhHNY7p&#10;dFNOvHKKvbv31N71t3/5I7M/9OEPLpw4ca41OzcbxqXq+P6rdpa3T4Y6LoHJ6XZ6zLW6BL5GCocE&#10;KrFPa6nD9HKHyWqEr4uScze3nJptMBQHTAyXmWsnnFlq4ylJaiyx73HVeJVmN+PkQhtfC0xu0Z5k&#10;W61Eq5tyeqHJ9nqZuBIhJGTGMNfo0U0N22pxcbwJGK3FyGbCaOwR+x65tSilCEYPVKcOH3zXbT/1&#10;k+9cPns2V74vxnbt1G0Dr5w+z2itRCnyt7QZrkApDeCe+INPHenMzZ/d5FroLkWE36Bryl9ovFFe&#10;tgHR+gtOsgDv0NV3HvjoRz7+3g+84wM7njv6YueTf/gbZ59/5tuPzMy+PNP/uxVStTEDZ2MXjtji&#10;hL9cyOCVBA9uRrg2G51hN3y/2SJh2XoGGxtI12aluJVtt07Gr5QrMklSl2bJioKwso2y/vN8rwIG&#10;t3qv/r7de0oHR3dcI52rCC2L4c9a9jvp3Ot6RZk7pHWrC49dMUSvlELchbl8OvYpT9XozTTpHJ0n&#10;LEXIkoZYg3GrRvi01UOUNKWdQyQLncLzFOp1e1kEEn97Ba9rcIkBCcKLEaFcHUKdLyW41KJHQmSg&#10;ULWAsBLgOhkus4Q6RMS6yOC66IgVmNwQj5YhFHRn2mRLPfzYLwz+kiIdPrfk7RRlHaWxEn417DcC&#10;9BdKC1ZBrkDYC0oFziHWzJq0b8DOd8JRsbJ+w6FrJh/47sPTQHdudi5Zc5zmXAikWP20o4eu3vJ5&#10;zz/2xFY3LKuddUm3c+7lb37r1B0//VO7TJZjsq0/jXUOgWV8uEpmDEeOnWJspMbEjh3e0M5du5y1&#10;u4RSzC0s8fzxs4xUK+yeHCYRgsw6wv5ntQ58KZmslzjf6HBsttXvySgGSmpPEUQeUknGKxGR1nTz&#10;jOFyiHCO5VaPUuhTjwMWOwl+6FMOPXwpSZQkCjwavZRmNyN3xc2AryQT9ZjIU0Xnq6BI6yfBAYGv&#10;WZhb4vS5WeJSzLbRIcqVqth+w4iX5oZTMwssLjYYG64wPly5MCx889UdKSUq8Fk4fiJ/+Zv3vWSN&#10;Wd7ihpJLfD/AQNEa4M+YbClA799327t++Naf+rW3R++5afk7CeN2u/1bd/xdc/7an2g8cPTbzzzy&#10;8je+mNvO48eOP3nOWrPSjr02Bydj85EfbgM5WjvPa2Pg4FYBhJupW1vdbcPlgwbXzv5b+/1G0rXZ&#10;tlolpitfp3YdHhkb2XFzmNbvecdNH7r2HXfcORwHoffQM08u/tG3f+uLjzz3ud/N0s5p1gcMfq/a&#10;fdZuw9UW8n/wV/76zXftPPQz2nlVJRW5ydF4GGGxwiJehyPe9ksqiKLjDq2KLkQtEVJgncO6QoFA&#10;CETkE1ZCbDshW+iSL7ZRc8Xi6JRA+x7RVK2YO9jLC6KWGAjV5gdypBCR2nBwCxyOXjeh3WgzXBsl&#10;jDyMNQgJouxtTtXXIrVkuUF6gqhaphIHmHaKaeeYNCe3xRgcISXhtir+UDEcOu9vk9Wn1AJrLEmS&#10;IIRA9acPrR7Y7o2oARXjjIRF3LBr/40/KHvHv/jNrx175fTJlY40r3+OqjWq6io/W4lkuJLdvdkj&#10;63QX5185cTLrJbuElFuqWRc4RLF1dm4bplaJmVls8dxLp9Ceh5TFvltstClpyfBQuVAABWjZD7x1&#10;F96MpyTb6yV6eU6aWTwliQJNq5uy1M2IPUMpUJQjTRUPrSXTSx3OLHfY5mB3KST0FMYWKlySG5a6&#10;CdXAY6wak+SGJMvxtCTUGilEnywWhfLUZkgJCoExlkopwo9iWrnFLLbIz84VOXKBTzn0uWpqG6XI&#10;xxhzWflQaoVQiuMPPbzQOX/+OM6ZTcju2scAA6I1wJtV0XrPHT/87rv2vvMmL9W00yae9GRJRPJA&#10;bf/IodsPvuMv3fpj9xxpHD39yIlv/+m3H/vsF06ffukE61uz9QZ1y25CtLYqu60+tPa1H8TxSHUy&#10;rlfrgVHd8vbte0b37D48PFKfKFVLQzoIIpmahEZjIW91ltNmc7F3ZuZYe3b63JJM/WUrSBudRbuw&#10;eD7JTNLrdVuJLdqhtgoX3DgKxG5YfjfOd/MB79C1d0zdePBt77p+7LYfPVQ7fM1oOCLzPKN3skuT&#10;NneP3zW5/wO7rvon7XO9p4/e/wlbyM8rz6+2uCt9I9QssZYQjg2NRDvj4YOBEXHuSTwAXyMcCCdw&#10;GxM3XxXLcojQQwQeCInwCl+T9BTC0wipMDiMs2gEqh80atOMPMthh8HvpIhm7yK24axDaIkXBeTN&#10;DFnpD4++0rfqQKaO2HoIw5rGryspqQiyVg/lQEdeYVbOLTLS6EpQlK88BUohpYJA4yJvtQgqpbzQ&#10;+SDBt45yYnDGkWc5LkmxSYbJc5IsR1qHJ/XrOBAcuXOo3JBqGJbB9huvPrztldMnF1eO1w3K6zo1&#10;NRoa2fKZo7e/3Z399rfFJorxBeuAta3Fk6fmTJaigwBzhbPKjbGUw4DKZICxlk6aF0IoEAcBnlYE&#10;WpNbh5aSQCnavZw8tmgl1w3kjj2Pkg+LrS7gKIc+7cww3WizrRpRCXyMtZxbatNOcnYMl0lSwytz&#10;DbbVYwKl6KU5040uDhipRaR5TruTMFwtFTcC1vXLvv0St4PlRg+lBEpLjLUEWjNUq5DmOeO1GKWG&#10;yI3F1xJJ0RRwOZK1omgppTFJZo987eunsla7tcX1y3FlzT8DDIjWAH9GREsC6gvf+s0nD1cOnbxz&#10;zzt3tU0b10/1SfLiTjeQvrht6Lad19eu/2s3jN70oftPfv0zDzzxp19YmDt7dgPh2jhSw3HxZPp1&#10;s70mx/fW9k1ct3ukPr4zD+x+P4v2Tlb3bN89vKs+FNTiarkWBUEYesKT0ioh0qIDxwQ5NrDO1XKT&#10;bcuy9sFW0ha9TtcmydmZU51T544vB8PxTFe2Tp869dKpUTO+fK55Yvbo9FPnfOsbT/hmpnO6w+bD&#10;bjdLc9aANzG2e/j2G9/3obuuetdfvm7kxkMVVSEzGa2kH9TsFc6j3GVkJrVKK+Vw4SZk7o3uFroo&#10;c2ikPhz+b7/0P91UCyo7Gzajgsb0y3iZFP13Icj7JESqIgTTuaIjXSGwSuKkQBuHyAzOWIwS2FKA&#10;LEfoUoD21LoSSFESMdBfUFZYZb7yC55AeR4KD1cOsCNlMA7TS8hbXVySohF4nkZXPbIzXdyiRAxH&#10;4GucdThjUEiULWIS3BqS5JyjN9dGRRqvEpItJUhPoiJvNVF+7VZzmS3+3isM+qSWtNHDCz1KcUiC&#10;oRcJvDBAxQEyCkBJrIDU2OLgEPbCKufMBdOhKRZNowQi9FA6KtLuc4PoJpCm2FYPu9RFKIXVojDJ&#10;O4dyonggyPrPL7bY86LvAJRIrh/Ze9vf+oGfPPvgU4+dnpmb7bLeFL/xOCdpLF0hdd30JiW3xmRZ&#10;t5s6cGJ1cveVHdquX5YTQhSlO61ZarbIe11KlVLRRWpt0VUYB3SSNtONDtvrJbSS6zKnFltdXj59&#10;np3jw1SigMlqxFyrx9mlLsZ1kFh8rRirxFQjn06SMdPocux8czXPrRx7jJZDQt9jbqHL0ZdPs2vv&#10;diaHKmglCzWrX3GfXWrRTRN2jNbwpcRah5SCMFA005RuZhgNPNL+1rOvggcJKVG+T+P8jDn3zFOn&#10;cK7F+pyuzYJRB0RrQLQGeLOWD0+cff7rv/3gf7px97ar/9p4aVzPN2eLBOr+BSx3hmayjC897t71&#10;rh237Xnb37hx++3v+cazn/uDZ48+/PXl5dnFDWTLcHFSsQKUH0T+gV237LmhdPuNY5OTe4OReP+k&#10;mLppR3mqVh2uEfsluostestdPOHj+z4OizHF4u9c0Q7vCQVoIQh12dd6JJ6IcK6edVP2h1cR3vB+&#10;dEWTejmLuxcxDcuZ9OTJGXP6pVKjnM8tnJ9+qPXNb505f+T43PnTi1xs7ndrynEK0AcPveXGew5/&#10;8Ofef/CH3jXujYpe1qVlG4XMLy6EdiqpUTrg+fPPnj5x/shJ55y3pnwj+d60ZG8c7+HNLy2oXbWh&#10;3Ye37/qAlqokhUCKYk6ekCuE0CKVRCmFc2I1bkAjsDh8JyG39LIMKxy6EuJXYlQQFMGd6hI+kyt8&#10;26L/zqM4QkYxtpeStDvkaTHgORiJ6c138EMNzuJ5Plp5ZHm2rpVzZYumiwlJo0d5RxVdCkhOLtI5&#10;3ySeqCJ9vT4Swl0gx9IJVC5YPDOPwRGO1mgpixcGRbCllkjfA637+9og+wv95dpsnXM4a8D0GYsx&#10;CCnQWqHKJYQX0m63sWmKJxW+8sA6cpsXJ1I/hmIrCmSdI9Ae1hic74sAOTQ5MVmbmZtd7hOtFZ9W&#10;tuH4E0GlciU7cGN5frUcL7UWfqnkS6le1+hM54oytHMXswbjHL6n2D5c4vR8k6PTS9TLIZ4UWAfd&#10;JKfdSylVK5TisAjNBUZKIbU4ILMW5RyB1iS5YWahQRz57B6r0ktTcufQQqH7HsM8N/iBT21ilOVO&#10;SpI1qMT+6oZYbieYLGPHSJVSWChyYuX/OsAVp/nKZ3ktJ7uQkrTdcbbd6XFx6vxmNo0BBkRrgDcp&#10;2ZKAfOSFr3/h97d94ppfvvfX3hHoiNQkfV9pP6FbSFKXk/WW0MLnA3s+fODGbbf9/S/u/uydDz//&#10;1d955vn7n1tDttZeBISUUl1/4O27D1x9y/U7R3ffPi623ThuJ7aPjY76taEhsmZKb7lLOtujnTdA&#10;g65qemkPlzusNZjUoAMP6fUvYGJlgTck3QSbO7xQkecGW3IkOqEz30bjMazrUHXsrE/tEkLuWj6/&#10;SGuqmd8Q3f6h48vHzizNzR1xC/mLXz72B4+emn7xHOs7EuXIyGTtxsP3/OBfuuXnfuzaoesmjM1p&#10;ZMv9+3e5oQXIEfkx7bzJ1x7/o2fnF86d7C90yRpF71Vfd//W3dfzb+57+nJlw3UNDu9/57vH6kG8&#10;J8LznBRIJ1bLWlLK/vsvfuYJiXEW1/9MTjpsluGyBCUVOg6hEiCiAEIfITXKgXE51pnXzBulEEhP&#10;94mIxSGROiYMPJJOl7TXQ9b6G/BcC38oxNUEpl+2c86uEidhoTPTIGklVLbX0JEP1lHeXqV5ZonO&#10;qQbRtjKqvH54tbUOKSQydyyfnkc4R7ijShpJwloVL/AR/VZ7pLiQHXaFS5vrZzxYZ7F5PxfeFd2I&#10;2vOxGrLAEsYeptUlb3bIspTAC1DCo5cmaCH7JHkLBuQsCImvPTrWCO1EZaQ+VKVIcvc2lA/Xdcgm&#10;zeYl3//IDde5+aee2Sq2xElPx5PXHR6TSmHzfNM8qCsmW9ahPQ8RBKRufa+ItY5AK/aM1ljs9Gj2&#10;cnILAkc51OwZrzHb6tFKMkJfo6XAOFdsZ6VwFKOB2u0er8wsMjlSpVaK8KTCW3vC91XRbpYTepod&#10;QxXaScZyLyPJLJ4SVCKP4bEKWsoLZWlRKHNJmqGcJVAS+1o9eM5hTU5YioQql3wWFtdu8427nwHZ&#10;GhCtAd5c2DQb22TJ+fue+fz9d1197w237njr0OzyTEGyxDrtARBkNiNPc8aD0eDj1/3cO2+fuvP6&#10;b1/7zQePv/zMV5567r7nWslyNwxLasfk/vrExN5bdpf3v/WOqbcd3rtj/3ikYl8ZSJZ69OYSltJF&#10;ZKQwfo7pFj4WKSU69MGmJItdbNo3VI8odKRJl1JMagiGAqQnyTs5eTsj9xVSCfxqgHUWYy1WpRhp&#10;8bSm3WqRLiZgYXRsXE/FO8evqV8z3h3r3rxwei47uO/66Scajz718Etfv689M39se7ynsmf/NQf3&#10;7jv4jreMvvXm8WjC76YdUpsWBGujrwiHlpo4KPHN5z595olj9z+Fs9nrIVivQc1aJVo/+e4P33T1&#10;6NQPBEpHuTFIKYpIBSHph1Aj+0QxNwasLQIfFKt355mnEHFAWIlx5QjjySIfyuV4W+a0XvmbttaS&#10;mcLb4pQkzw3CumIQdDkiCH2cl5Irhe9JemebpIs9onqECDRWgDCWvJuStVJUqKntHkYG6kKZUAoq&#10;U0Pkiz260w2Up/GrIUJLEKCcwLS6NJpddC1AjZVR9ZiwXoGg8GiR5ziKlHdhL6hLVzrPcPWk68dH&#10;yH5XpkOAlDjt4bJiPqLyPEy3R7eXIC34WvdTyS6x86XEmSLKInWGq6d23/SLH/6xu77xwLdPGmNW&#10;fFprvYarN0PS916PIo6O46H6jqk9fhDQa7XWj5B5lbDOEvgaX0p6vQRjo3UuQmMdQgpGyxEj5eKc&#10;yy1keY5WklrkcXahRexp6uWwOFb7fy+lwJicbpahg4DcCdrdlMDTq+XzlX3a7mYsNnvUKwFKSTzh&#10;2F6N0EqtNtRaW5C/tddH6xzttDDPB/3uxNfGsxx5LyEeHvUOf/ADhx775G89nnc6K7MsN7vRGmBA&#10;tAZ4kxKudXdB5+ZeefGbz3zh2Ru23/72QAWkNt38CiuKzqBO3kGh2V8+OLLr0J4Pnp+aecfxwz86&#10;PZucO1+pVOMdtT3bd0Q7aqUkDtJWD92TuMCQOgslkE6SdzJsIyFLMvyyj18LyToZwjmCakjmZ8XM&#10;ucyQdzJML8fkDpylt9jP63GOoBYgtECHHkILTLOvgPmS3mJC1khQvkZqia56GC+nkxmkE5iOIfJL&#10;3i0Tt+28Zd/tUx84+EPvnF4629M9LbcNbY/H6qOBNNBO2zjcaplws7vQkldiOW24rz7zmZcarYWT&#10;rE9v/l5dFNd2Z2pAl+I4mCjVroqRJVgxgwssheKwmt9kV7oC+0oWjtzkOCmQvoccKmNLASkO6XJk&#10;LosrvStM7q/nE7l+Scw5SzdNC2XN8xBCkJscYx1SaQLlIaWkiyXYVUE2DHkj7YuExSxBF0nCbRVU&#10;SYMU671YK/PihkPK5YBsuUe+2OuTzmLxVpFPuKuGrfh4QxX8cozFYk1WlLP6vinhCgWFPlmSG+Y8&#10;XvZiu4aYFcbowuMVCE1XZFhf4EclVOKTLDZxzS5YszpPcqvtKIVAqIIEK62RPStGZDh+9b6ras8f&#10;eanJ+iiSdeXrhRdevOR7Nq3OVqG9ApBhvbZ9z51v2ZGmyatqOtjiFEJLQTUKONvtMddoMTFUA2dX&#10;SY1zDgOFSuUsx48co5Mbrjm4j1oc0u70ODO7gLF1hqsxuOLY76UZZ+aXkcCBySEavZwT8y0majHV&#10;2O/vV0mjm3BmZpHQV4xVSmQm58jLp1BKct3hfQgpMWb955SyOBZmFhrkac7ocBWlLv69K2axQmCz&#10;DO373P7xj+8/dt/9B+eee/7kmvN9Y0jy60n9H2BAtAb4HhOs1e9zmy++dO6Zk+eb0/loNKqzXr5l&#10;+ODKPb3BYKxBKy0nvG3leqm+398W7PfLRdkG4chsSpKnJAspUT0q1AZABhIZSVwOtAQ68tGxJk8y&#10;unNdVKDJ2hkOSzQaIT2FSfJ1t3RSCZTvkSx36c0khLUQcJjUEtQDdKDJOxlKK/xy0L/wudX5c71G&#10;j3Q5IRwOyWSKyJXYEW8vbVeTpc5iBykkzuSk/WTvSzhlEEjCuMzDL3956ZkTjxyhKKNuTIt/I2V+&#10;sYFsrQaUvvvud46VCMY96SkrLE6C7RuqJbLvdRNFKcs6pO+hpCKxGakzKOkTVsqYWkSmQaYWjEOY&#10;QnVxrq+C9UfPvOZP4xzSOTzfL5Qca8mzDGNM4R2TCicEXjlEeoqk1cF6PeSwj9owmPmSmu3Kzz2B&#10;NxrBaLRmI7piGFHkEw5XkVFBLIVzSONQUuJ8D2HM6lxC1ydfeb/V/3Lj24Xq68FC9g37xeDtDIcw&#10;Oarn8H2NkZBYg+cp4nqVHEWy1CxUPim2XJQFhWk8cxYpPdCS2Onq+MhY9fkjL60oWh7ro1RWiZQq&#10;x+4KjrWNESxKaDU6dfONN9W3b6e7uLT6fl4PcmOpxAFjeYlzCw2MdUwMVQsVcM2uzI3h3EKD8+2U&#10;XZNj+FpjjGXbUA2tfWaWW8w0WgTaIzOO3DqqYcBYNSIKPAKvcCKenltCSonvFcnxxlmGaiXGKhE4&#10;i1aK2vgYp06f58S5eaa2DV/oelzRsp3j9NwyC80O24crVEv+6yOd/RiJrNdjdO/e4J1//1fe/blf&#10;/QfHesuNJTaf5LF2SscAA6I1wJuIbK3LnHLW9lLSc68svrQ8Go+OKCHJrzAV11iLlY7UJGTLKSKs&#10;FEN1DQgticdL9Ba7dOY6SCWxuaXb6hCORlRGaphujk0NouIRjUVkrZS8k6NCibOCPDUEvkZHHp2Z&#10;DqZnCEdD/GpA2skwqcWveDhnkVoSj4XIyCPv5DgLKvCwQHumhUkMYS1aVXWi8QgvLObmWWHJTEa3&#10;0SbtpoRhjEJdUWEo0CGpTXjo5W+cW2rOTbP5OJ43Olhws7Kh/pG33XvtobGpe6VUgXEOJwXGWaTQ&#10;OHGhECUKOQQhiv9vcWjfR1diVK2EEw6Z5XiybxR2hY/GCIdTxQL/ej6FEAKti9JVlvQwxiKkIPC8&#10;gjhkGRaJ9jU6DMBTdIyBJEMrD2UtqbOv3XAMtFxOUClRGR4qwkXzDCELTxT9XFfpQIr+caCKhdU6&#10;1y85FXMd3RWeemvVL6EEzkJucmQOUil8oRDCYZXDVcJCzFrusFrv3QSKIt3ceRLpwCHEjTuvuv2j&#10;7/ngI9988P4Ta9QsvWGRtoAz7fYWb1eITVTT1Uy5+q6dh275sb/81r7O94bVspy1jNZKeFpxZnaJ&#10;xXZCvRRR8osYjGaS0uymaBxTuybRuhh5JPthtaPVkGrJZ7Gd0Etzyp6kXgooRz7L7R7nzjYYLsdM&#10;jVSpRwHL3aJLsBJphkoBke/1M+AKNdjzPHbv3o5Je7x4do44CghVMRUgd9Bs9xDOsmusTq0UvmYl&#10;6yJVyxiSTptD7713x3dvvfXm41//+os4WpdQKMUbeG0ZYEC0BngDFK2LQu8Wl2eWG93lrhQKIeUV&#10;x+A5Y9GeIqxFNKeXaZ63lEerq6nbytNEQzFpJy26qXqGqFIiKodIX6JCTbKc0F3s4sdBkcGUJSAc&#10;UT0m6+S0zraQUha/X5Nk7ZxsuYET4JWLsMPufBe/5mMtmEZC2kiLmXqBQnuKqBaR9Qwq9kA4pBIF&#10;ySqMLuAc3YUO7fk2UT0iiH0uxzVdf3XxdMBCc84898pj54zJmmydOP9GZ2itM8LXa7VgPK7viNBe&#10;7gwGgVTFDL8i/8f1TfxF/g9CYKwp8n20IohLeOUY6Xv41uJReFGsK8ZQ20KaASFf90BqLGRpWsx1&#10;ExKlixBQaw3WFWqSUKqI2Lc5KtDEIzXy5Ta200PaC4ECr21Bd5THh5HlqCghKg/PCNI0IxPFcVvc&#10;SeTF53UX3vpKAvyrmWSyscRYBHwW1S2b5jhh8TxdNC1IAYFGqRjb6uEysymLEbA6zsdI8HKLNQYl&#10;JbH2S1zaDH8l5aaLokP6zzWy66477959y631tN1+3UrWxnMqN5ZqFFDauY3FdpdWN2EuNQgcvpLs&#10;GK5QL4UstbtML7UYKYUEUmNxGOvQUjBeuaBc2v6NVbvdY3p6Fn/7GMNDJXxPMe7FF34Ph+mrUUIK&#10;MmvpdruMVGJGxsZoJylL7ZQsy4tSspJsH6pQjQOUEm8IyVp7vJgsI6hWecvP/czbzz/73BPtmZkF&#10;ts5HG5jiB0RrgDcBydqqe8gW66k1xuYrjVKv6u7UWItf8iiPV2jNtlg6vYgfa5TnYTNLY36JoBww&#10;tGsE3bF057urSc+6pAFL1sjotjvIIum64Hm+JIhDdEsitCRtZuSdHH8o7JuRHbrkkSwnhc8ohV7S&#10;xWUOFSrCWoBQovB4iKLUFQ9HdJY7zB+fIwhDvHIxaNgmFpMawlpMNBQXfh9zeaYlXeEvOjVzPGl1&#10;l5ZwLtuC1L7R7dgXqQzbxrdFdeFNJsr6ge/hOXDG4SOL+X+rC4rFeRprcvx++ZBaDPWYRAJ5UhjM&#10;Vu+TCzO9XPO5rQYrLSovTOU9a0icI/QDAtMvgYQam3ZxLkd0HKaZoTOHyDLIs8KMjgLfJ/f9YlyN&#10;J1ChQnoST2tsnmNshvMluuLjhKOV9PCcxAecyXCOwp8kigHUuTVYivKf8DzwFM4Ygv52aJkUXSvj&#10;xwFOOFJnCYQmE45MOIIoRClFr9Um63SRFkgNMrV4xiKNJcotVkiyQJN5GheHqHKI9CTCpfguIZce&#10;XRcSJClSWJwWhafHgXWSXIKvL1TzLHZN2akYcC32TdCdnkc1ugRWIJQiVYLc5gjn8IRCeIXHzkpJ&#10;iI/JM/ZXJq664/ANIw8//1Rjw6K81jtIac+eiw6s9vETW4118gCvMrHtups++qN36TAU3ct0Ll76&#10;9BHkDqwrLjpi7ZWqnzhXKcfUyiWcs6iVlHhb1O5ivygjz7e6TA5Xiv1vV2IiLpxmSgryNKeb5ahS&#10;idRJut0ET+tVYrUWsh+psdzoAVAOA4RzxJ5HPORjKaIl+hOVSHGsprW6tbKSQIvifb8WVQsga7XY&#10;+9a31Mevu+aG4+fPP4FzK0PDt4ztGBCuAdEa4M2ham1MF3aV0lBltDYZWmOwr7YkYx3OCfxSQD3w&#10;SFoJNjGYnsFkBl8GhKVScc0Wxawwl5nV64IuBejIx+YGmxukp0mXU3rnu4QjIbrikzUzTMdgc4ft&#10;GLwhjfAk6VKPbDnBHwqRvsAZhQ4K87uzrlBJMkOWZeCKcEFPa6JStHpRNc6iY01ptIQOvaI8dMV3&#10;p24lqdoJKbZSDb8XStZGRUt97IMf2XvNzqs+6CPDy9UQhLNIBKnJ8UIPHfrkOMSKG+0S5SoEKAPW&#10;iiLAEwGJJQRkZsiERrgcMdfCtRx5I0WnBl/lZNKRS4kKAoRwmNxgki4yN0ghMVkxnDgoR3TKKcqT&#10;+JGPzR29rEuoPWqjI/SW2mStTnFX4Clcv1FWO4GTEovrh6+CybOiw9IWRn6vEhNUywV9FAoZKlKb&#10;4aRAKUW20CRrJ6ieJTASU7QSYBQkUmG1IpEOT6SUaBF2PGSjh7UK43v4tRhRKaMjTcmTpMaAs4Xq&#10;IaBnLb5TxE6Ti2yLfuCCNFrn8OMI080xSX80UT+WAmtxuNWw1mKFtcV4JGuldXbjTM6No61elWIK&#10;aOn7td333H337jtuH+s2Gq8pLCp3gtwJPOEY1jk1L6emDGVl8aXrD1KCxAhaRrNsJUuZppErelYU&#10;rbWySF0fr5Y4M7dEoHQx6Fmu7whUUmGd5cT0HBY4ODXG3GKDV87Ns2/HKFop8jXnepE5B3PLbWYW&#10;ltk5PkQYFCn1iS1Ur5I0jKicupdTkY5YW3R/oKVxgq6VNHLFcq5YzjUtW3gbAwFCvLpR7nmaUh4b&#10;k9d++AduOv/4E/e3FxYbXEHq/wADojXAm4x8Ke15w9XxyanKriFnLcaZV/8k/YQ+qSTxUFwsAAh6&#10;jQ5ohwo0wgmUr/Aij7SZgJIElSKSQShBupjQXexQ2VEjGgnpLvToTHeKC6CCYCREBYp0OaF1ttn/&#10;ucCvBeiSR2tmmW6ry9COUbTvYYzB5ZbuQps8zSmNlIv7aCUJSiHOOqLRuD8Yubg+2Vcj/4viwptl&#10;CXtHrgrHhnaMn5x5ySsm/3zPL3jrPFr1StW/bmLPAQWB6q+nl7qki37XofMkrKae903vppA0LzUK&#10;UdhicHJmLEIrlPYxWYZCIHNDutzGdhKsKSIbUt/QyXJKUYjMM/JOg0AqSjJAqKJZwZoOkhxHF7u8&#10;jGpUSSOfZCxClcMi18oKiDxcluCSQtUUsjAoC7diEO+X5URhPJdSIm3f+B54hNUythyS5D0wOaEK&#10;8azEtrqYVpesk0Du+qXLHGNylJSE/YT9zBg84RBGY/MKkGFFhhdkoLo0mgtkTYgrQ8TDY0hfIqyH&#10;Sg1SOAh8hFTFKCO7Bc/qn1MWCKIQEadkxiBtMaNSusLjhVrpBi6aV/piD8o6z4ujtcrHWvP0ykvQ&#10;Xli8ouOr/xx+ddfOm278kR95h1YevbT5qkhW0g/yHFYZe6OU3UHCqJcRK3fBDdknImvncOZAx0rO&#10;px4newEnej6LuUZKR7UcYqlzZn6ZdpIwOVzBVwrTj5pY7vQ4M7uEFLBzfIhaOcRTgpPTC7xwcpbt&#10;YzXqcdC/ryimJUwvtphfarF9uEylEtM2EGDZ7WfsjRJ2+Ck1z+JLi6TIxS9S7our3soNWOYkjVxy&#10;NvF5uRdxJvFJrMAToK6YcAnyJGHnbbdMVicm9rQXFp/rE62VjL61Q8MHpvg/T0RLCDnYOv9jY53U&#10;7HlhbUd9z86R0rjOeslrjzTuLw6uv7j27xH73Vp21afi1wOccvTmuyQLCcLrxw1kFu37SAqfWDgU&#10;kZeKHCPta7JWRtpJ8KsBfi3AJAblSUR/FIz2fHxZPG+6lOAsmNwgfUFpuIwO/WKMS38OH6bw6iC5&#10;eETLFW3E4jN2ky7DlXH1wZs/duD4zIu75uZOTXOxSfU1bdFLhJWuU7NGK/VwXMXbhcFTSmAuk0xt&#10;rcUJ0OUSLvZJpEUJjbO2ICxSYC4hiwpRjEGR/SHL6ILM9OaXEY0ukbGYPKEnBFQC/G1VVDUkKZeQ&#10;5TJBNcLI/pt3KSw1YaGNa0u6yzm92WXidhdtLL3zy4hOiqhXSIRAakFYr5JbUZCjPCs8X1Jh+wZ2&#10;7cD0wz495ZG5DJQkrFWwcUBiC6M/GCyWpNWBhQ5ez6CcJRGGTlnjjQ0TlWP8ig9ljS4HaK1JsEgD&#10;ejkhWW6iujn5codkbgk6OZGU6MUmppmjttVw1YDMA5VbdG7JpSNxbst2i5XSk+zfBOhSRJ5kmDTF&#10;ExKXmUIRFEWpTPV/1zqHk6CE1EPVWsT6GaNrFa3NfVrLja3Khj5KVccPHb571x23jSXddhEodQX+&#10;LOMEiRWM+Sm3lLtcFSWUpFklUcYJstUPLi46bgUQS8v+KGF/lNDKFa/0fJ5sR0ynPqU4Yq+vmZ5f&#10;5sjp+YKQS0meZThrGK5GjFbLKClI0pzQ99k/Nc7scotz8w2mFxXa83DWkJqMUGmu2jGGF4QIa7g+&#10;6nBdqcuInxGIgvzmTpBZsUqsNpJDEChgWBvGvA7XlbtMJz5PtUsc6QT0rCCQVxbMn/V6RKNjwW0f&#10;+YEbvj079+ji7GxnE1UrZ5CtNVC0/pyQj1dTgvvz+NnEJneqari2bd/NO++4KlIRc2Z5HYl4zTKZ&#10;LV5BeQqspAgRXy2zEVRDvMgn62Q441C+QoWSZCEhaSaIQCKVxAv1aiklaTRJGgk68IrQ0pWMIQc2&#10;LUqV0XiMCjWmY8BYwihEB/3RKdYivSLg0WYGHWqcfP3XppycdqfBew//0OSxuaNv+4Nv/vqxXre1&#10;vGGRu/QC99rVLAmooBT5kdIVk+fSoYpYAbH10WudQ4Q+fjnGBEVwY+GYKkontp+ZJrZ6AlF0dArh&#10;CvdWOyWZXcD1EiyO2UCj9u1maEcVORRjPY2vFc6AJMXRQhtZND84i6iV8YaGsFagspySmULPNukd&#10;OU08lxEsJnTbKYxW8UbrpFmKrpcQ1iGXiuHPxrfkEmTuCF3x3FYUY2+cEKhSiCxHWAVgSfKMMBew&#10;0MTNNch7CW6oghirEU+NUBuvFeN3VMHeHA5jDc5alPTQUiDqPv5whQyHtBnlZgZnmrjpFnKpg+20&#10;yc7NkyUxbrgMgUR0M3wknq/7RMltSeQlRXK/9nVh3G9YXF6U34u4DtdP9V/lKSAEN+8+cPMH3/6u&#10;xz//ja+8xMWRABduAJYb4m0/9rHVN3D/7/7BZkTeA/S+G6+/5rofeN9t0vPIO53LHqAOSJ1A43hL&#10;pcWttQ4VZUmMoOfEFV+I3Wq5sfh3IC03VLociHs83Yr4brNMrjz2TIwWA6Tcugps/waQ1cHQKz64&#10;8XqF8XplfTcokLui9LwnaHN7ucXOMMM4QeoE3S3e92Y/NX0SuSINT/gp28OUQ3HAA0tlzmQ+gbSr&#10;M0G3vpZavDCksm//1NDEtsnF2dmzXLrR4c/jGjUgWn/BCJbY5HqxkWCJP4eka1OSJZWObzrwtptv&#10;u+ruXd3eSsOcfAO2pkM4gRd6BYFqdVG+wC+FfeOoQ0caL/ZozTeZPzfH8NQo/lBAc7qBnTXE9Rjp&#10;S/LE0FvsILSkvK1C3s5oZxa/6iOlJO+mdJe66NDDDz0Wzs5jrGFk5xhe4F0Yf6Il1kLS7GKNKTrs&#10;xJqd6F77Z05Mjygv8YHDP3z940e/ffuzRx88wfpW7I2t9bxOwrWuI2xy20TsJNpJLjjsLvHsQin8&#10;OIbQx2kHucMmGZ7nY0Xhb9rSouXAaUkuBXlucM0WeqGN7qRkvsPbPUFw9TimJnFGkucWTxQfu5fP&#10;c655itw0oWcRBHheTL06Tq28DaTE9z2sA29XFX9sP5zvYk4ukJ+awZtZwqUOEXuIcogKfXKtsSYt&#10;StBWrDJ9pTQOSzdLUOUSfrWEkcVxGQkPl2Xk88tkix2QkvjwLrxDO7A1D2MTjDCFib1PJgUCjMTk&#10;Aq0EwstB5ig0yilwPi72cFfH2EPbSJfa2JfOYk/P4aaXCwP/eB1CTbfXo5clRN6l09mlAyP7k6HL&#10;IWQ5ptHB73uPrHUUDb6FT8tJge3Hq8R+GF2SZPWPkMnR8a2IvFpzDHtjV111cPKmm3baPL+kmiUA&#10;Q1/F8jLuqjbZH/ewTtA24nXLLgZoG4GWjttqbXZGCQ8uVTjWCwsFc01Z7lJ5shsJrgO6VlJRhtsr&#10;La4rdfBl8TP7BshFiSsaffZGPca8jAcbFZ5uRxjAu8S0yILYS7yp7TsO3XLL3mNPP/MMF3u01qX+&#10;D5b1AdF6s5KszUo9mwVOrnxdebzZ7yC2KgUoQA/XJ29+67533T4ebRMzS2cuPcT2Us9uYdUgsjJL&#10;DoNUgrge0Z5r055pkddz/DgoLpiZJWn2aEwvIoREKw8d+ZS2VUjmu7TONVdfRIaKqB6gPEXWSekt&#10;FxEOQgiEcHhln3AoQmmF1h7d6S4NliiNVhCeLLwfuaO30MX2cuLREloqXLLGkyUpZtrJV0ejBQKL&#10;pZ002T9+2L/r4HtuffnMs0/0us0nN7kgvhGqltigkKm333TH5L5de98tjfQvOlo3UaR0HCHjACsd&#10;1hbJ57I/d9AqUZTgtnpxKUjSFCUVfmZpLTXo9nrE24apHJzCTlZBOQIr6HYNjd4Cr8x/ixdPfI6U&#10;OawJECLGyh7OtpEux+ZQ9sbZu+0t7Ju6nZHaVQivQhpDtrtEPDVE6eUqnaNnaU+fpzY8BJ7G+Qqq&#10;IbZhkD2Dr4t4hEQatC3mIWrt45UibKDJsfjGoVKDm22SdDpkIyVK1+zF7q6zIDICupQU5CZhubPE&#10;7NIrHDv1GGdmnqJnZ/DCDOFl2I6gLKfYPnUdExO3MDJ0DbE/jo+HxqKHy+S37sMMlUlfPEcyvYjs&#10;WfzxGn4ckriMLeuzojifRJ4Xgb2KYqZhGJD1MlxWdFaukAkh5ZoyOAhrCZX2fc/TaZbJS5CtKylN&#10;66n9+yenbrrpxnh0NHB5eskD1zhB1wh2BQnvGV1m3MvpWYFxr51kFWPBxCpBEjgyWzQXjHs5Hxpd&#10;4uFGhUeaZRIrCKS94pNrpcmxYyWTfs676g12h116VtK1YsOisPI++ur8qziF+0MG6BhJpAzvrC9T&#10;1TkPLldIrCTc4j07a8nTlOHdu30ztWNHqVwutVut5mUUrQEGROtNB7nh4rL2Zxtveq6kZf/NRro2&#10;6yDyhJDxLfvf/ra37r1nX7u7jMFeQUjnBbGEHFzqirtbVXR/ERSdaCvky+YWYSVRNaa30COd6ZGH&#10;KWiJ7aeN18aHMD2LMSBzgxd46AlN3k4xmSmUqkpA48wiSbtHffcI9XpMd75TeLNiDx0W42FNavA8&#10;n6HJYZyCZLkHmcVlDps7ZCApTVTwq2Fx57+yh3MLqYNe4U52/agBoQTuCslWalLyNOHd133kqvue&#10;/9PrXzj26Atc8FJ4FMLEyp2nY+tl9kr25TqFcqw+XDMCLbTEZWLrrsH+Z/GiAONJcorONmkdWiqE&#10;sxgnV0ccba4EgO9rXKtH7+wiMs8p79uOd90UackvmJ/LOD33GE++/HlOLz1KO5snSR1kiqFyiTiA&#10;1MSYXGJdkQbfthlPnb6PJ89+jWppJ7fu/Tn277qWWAisBrdvnLheJnnsJZJGGx1pRDnElgNsL8Hv&#10;5Hi5wAaKnnS4NEcjiOo1ZDmmK4r7ImEtptFmIW0R7Z9k+Np9pFrgujlDvsBpODY3w5Mv/x6zi/fj&#10;rEIIg65oQhGT54I81ziVsmjOMX/yFN899nmiYIwDO+/k8N73MFG9Bm1lYcS/ejuyXqX79EmS+RZy&#10;SaIoEfriMgt1v/tVSZTvYW2OUoXi10tT7OrFyhUyqXVFLMnKxcuhpJQbIx02PnhpqTDEP/Wbvy22&#10;ulaYamUq3jG50w9Csq1CTvsXxZ6DnWHC+0aWGdM5HfNaFCGJkitNHRbnzOpUAymKblFF0ZmZWIMW&#10;jrfVmvjK8sBShcQK/CvwQIn+SZhYya4g4b31Zbb5GS2jLpRvhez7lvsNJP1mIYFc//+suSzxWtkG&#10;qZV40nJ7pYVw8O1GdfVnm51wCgiHhvijZ58d37lr18gLzz234Hmel2XZxiDaAQZE602r9Gy8uMhL&#10;HLh2i8ebWeXadPjw2MjOO+697iO31byamGtMo4S6si2WOVziCiIyrhGTPnrKQwxprC/Ak0WSgwFS&#10;i+xY7KLBP5uRn+qSzyaYzKGqCq9aJLM3zzVJGm28sNrvl3N4FR9fFOnbeZqRNBOyTkbWTvFCn3A4&#10;Bop2d2eKZPi0k5B1U+KxmCAKyJazIjl6RKOnArxdEXrMw/hgPVEoWEUqJrIDbjEnn05xp1PcfF6U&#10;0AIBnrhkQMPKHMhWt8Gu6h7vpl13Hjx++rnxJO20WJ97s9IhZF7HcbKxDCwkwqskCKXASoknBAaL&#10;E0Vuk+qHbCYuxy+XsLEGDdr2n06r1XqmwqKER24MqckJhcZIR17y8ZOiK7HTy8gXl/CVIzx0AHft&#10;KC2ZUsax1D7K1578b5yY/SpDcYUhdSP3HHgvh/e9l053mRdOfZrTMw8xO38CKT2cVliZorTD0wLP&#10;aLLmSb7wxP/ExKkbeeu1P8GuodvQOoOxiPq917Pw3PPUn12gs2MYNVwmGqogcke32SVJQWuFZ6Eb&#10;gK1oVJ7gpCIXgmxmAdnJ8W86iL9/HJRBA87XnJ5/nide+o+cm30aIS2eChEyxmIwaQslNDKPsGnK&#10;2NB2to2+G19VAI+Z2SMcP/4nPPfSH7J7x/u566afYjy+ih4OtpWJor20Hz9Bd7pB4CRyokSiJd0s&#10;pZoWQ41zAYFQJFmGVZKg5GPyHNvpFobtclD0l/Q66E6O0JpcFk0JQkkEllhIcuHQUgWVuOz1kkRc&#10;Ss3K1g+X3lT59sZGD/rbt1/la01izAV/5AZVKHWCUW1451CDMS+ja+Wr6q1ZCUwu1MRFWr05OmmD&#10;zCQYMiQSLQMCFROHQ1SDUQKvghXFPM/bSwVxebBRJnMCX1x6KLdxgsQJdgYJ76kvMxbktE1xoyGF&#10;h3OGbtqgmczRSZZJsja5SwGLkB6+CIiDOpVwlFJQR0m/iNhw5rJndWolgXDcUm2RIHmoUcL0N/iG&#10;iwsmzzCdDnd/9KNT7T/90uQLzz33inNuI8kapMT/j0i0/uXXfurP7Yf/e+/+zYsWrcpQqH/61962&#10;e9vu2ltnTzeP/4f/+evPp718ox/LcqEWbtY83Jqv6wjXv/zaT7k/w8/GZneoSuv4+l23v/vGHbfu&#10;a/daRcDjpS6H/SBT1yuIh7opRl8XIbZ7uEghtOgbdN2aXADXT+8WKAsqd6jlMt7pDPdiF3sswbYt&#10;MpJE9YjWdJPO+Tal8TJSFjPcpJJk3YzG9CJBySeqR3TnW9jMUh6r4Iqpv0U5q92jNd8giEK0KBLg&#10;/RtixOEYtctD1tSq+V0512fR/fcqCu+OJcC3MbJpMCcSsue62OMJdCyE8tK+JwSZy7Fpzq17377/&#10;ROe56x94+KtnuLhDaOXCeNlsrX/5tZ/abH9edOw6t7LRV9KUuKjt0FhbfH4lL9kt5vqqj1AFETXO&#10;4iEhyehhiRx4s2163RTv0BT66jGcdJQQnJ37Lg89+Xucbz5PoCuMVu7k7df/DYZKI1jbJI5r3HLo&#10;59gxcSvfeeo/sNSeIbMdyBVKDAGGRC6hI8tQPsnywjN84+H/l7uu/VWu3nEXUji0Zxi96jCd9nHE&#10;7BJeOUIGAU4qTFgoITp35L4kqpYJlIfVkkRBvNClnWa4/duo7h5GKNdXTbo8/coXeeL5T9PLZ/G8&#10;MuDhpEYS9wdRezjXQ+CY2n0Vtx/+CbbFNxclchTdfI7HX6ry1Itf5ez8fXz5oee57aqf58DUPaSp&#10;Q1cjarcfoPHcadpnpqktCfyhMqHTdAODNhA5Re4s0lNYY4vMLFnkv9m+ciWEKEqFcu0AnMveZIlN&#10;rgkAjCw1Lmc18MZ2bN9RHh0Nsyzb9CqxYliP+8rSpJ/Ts/KKy4VSSKTQdLMm862TzLdP0e7O90mN&#10;LG4CV/JAncO6HCEg8ioMxTsYLu2mGm8jEJKbS00SA4+1yyROEGxBthyFb2rCT3lnvcmon9M1qoje&#10;cIal9llmG8dY7JwlMZ0LRLB/7lhXKG1FeTqiHA4zGu9ipLwb34uxLrt0xEqfmIbScXO5zUKiONIL&#10;EZvFPziBUhI1OjRybnF+CNB5nm82Wkm+RqV8gIGi9f0pqTUXe1JIMRRX/J/cc83oyK998iPfnn5l&#10;6aHHvnbihWe+c7rRXk7yNQpWvuZhWJ9lso5w/b13/+afCeFaUwJdeej+gu/v3X/NW+++5gM3h0R0&#10;slYRgLj1ygu9YgabPhzivaWM2BUgtMDlIExRdrtQaXLrK1XigjlbjmjkuIe4IcIeS8gebGJfTtCe&#10;pjJRpXW+ycLxWYJKiPSKwdBpO8EreURjFTxfonxJZ65L1kzx+nf4eS8ja2cEYUA8VMK7NkLeHKOm&#10;fPDBmeJBZjcY39e+V9dPQxe4ikbdqJHXxrjjCdkDbfKj3YJ8+JfomBKCJOuyd+zqkau2H97/AF+N&#10;gC4Q9EuH2Yby4asNMt1MiRXW2fVvqj/YW2x4diFkMXLocm35xiKVQoqivKiMxc8hCwVZtwfdDuW9&#10;e/AOTZJ6Bh/FkdPf5IHnfptebxrrGozVb+H6q3+QUhwDGVLEq29/W/0Grt33c/zxF/4123ZoKsOW&#10;VrtN7gKErJG5NoFYJpZDpEmDLz3yKxjz/2X/9neBsPgVn+jG3XQfSjBzy8h6GTVcIpntEuYCZRxZ&#10;yUMOVSAv0t/9riNfaOLtHCO4bgoRpP2ZdYJvP/0Jnj/9e/iej7QlnJMgc1LTRYomvo5QQK9rmdh2&#10;kNsO/Tjb4hvJTVaQHaUI9CgHd/9leik8f+qPaXTP8sizv0m7fZ6bD/1IcZGIFeVrx2l12iQLS0Sl&#10;iDzPkWWv8FelbnW0j9Rydbj7yggl54qbD+l72CS75JHTJ99yw/HCFQhM69Tv+vj40Nj27dvCWg2b&#10;JEVu2YZfzlwxOeC6UoerwoTMFcTrykiWRjjL+cYRTi09SztZQCmfoWg7Q/FOysEokS7j6wjrLL2s&#10;RSdfYqlzjoXuSc4sv8D08suMVfaya+Q6qmGV22tdmkbzXCciR6A2mM0lhSerqnLeUm0zGSR0rYdS&#10;Hq3ePKcXnmG+dQprU8rhCNsqB6gE45T8IQJdAlGobr2sSaM3w0LvNI3uDIutM8w0jjI1ch0j5d2F&#10;0mfzS15aUyOJheX2Wpt5o1nKdD8P7kLMvJDFTawLQg/PL7F5o80gHX5AtN70ZEsB+uTz843t++pn&#10;S9Xg3tpIdFOpGvzIxO7aA7e/b99jT3/71GNHn5xZmH5luWNym/bJVdZ/rCVdWxKu7yPZEpt9PkAr&#10;pYIbdt963eGJG3ZkJiu6by4RBUDHIocU8u1V9C0lRAAkFte9wo+ywmxcn2pQdEeJQyF6d4B9vIN5&#10;qIladFQnqvRaPfK2wXQy8ByVySpeyS/a640jqJbwopBkqUvWLi5iSknCeplwb4y+p4q8PgJVKHB0&#10;X8VWc6z0guMyisHLh2K8XQHiwRbugSa253C+uKBJXaRqZVRkmcnynt27916998TxlzpAjyJgMF1z&#10;nNg11/3LWtgvVT68oGj1eRKuGI68Qq6cxUnAUwhfF0rjpcxnSl1w7yLInUUJRWAFaSdF7xkluGEb&#10;1gMfxezMyzx+7A+Zdc9SL42juwFD0Q62lW/u81LT/2DLCAIgRJuIx7+1zGOPPsBVB0Le8s6dTB0Y&#10;RgQxzpRJ8jlC3yFdBc+kfOuJf0GSL3H9vg8Wi1DJQx2aInvsKJERpLWAsFeCmQapc6i4htCSnBwj&#10;HPrsAt5wCXvtBAQKiMhMymMv/C7Hp7+GVBEmr2CtwfMtSgZ4UmFNm6VzMxx5dpFHHjzFT/3lG/ih&#10;t9yIw6GUxTlLbpfQskQ93s5I/WqC6RpIQytf5KFXfp+eS3nr4Z8hdAaCiPDanbSfOYm/3CYbCtFZ&#10;EfyaaEdgi5mPRhXrpe5nZBlTJNQLJfA8j0RKXL51l7Bzm5PyjURrdMfkpcrSanzX1ER9cmJMeBqT&#10;phe9Tt5XhqaCjBsqHaQoyOuVHMJa+mR5m2NzjzG9/BJlf4TD297LnqGbGS/tRYjgkidrM53l9NLT&#10;nFh8jOnGCyz3znHV2FvZUdnOHbUeC7nmTOJTUm5dy3jiBFI4bix3uTrqktgAJTTnG0c5Nvswmekx&#10;WTnEnuE72FG7jpI3dEl+mpo28+0TnFh8jFcWH+WFs19nsn4tu4dvwu8PnRdblS/7C8i4l3N9qcP9&#10;jQqZEwTiwjxVB5g0p1SrsuPAgTHf94M0TRWX7iodYEC03nSKlgT0S49N9268Z+fZuBKkQuBrT+6o&#10;jcYfq43GH5vcU3v8tvfseeTZB8/ed9+nXzzSbiTd/sKZrlEr1ipdgvUeLvt9Urc2+s70moc/ObVv&#10;97U7bru57g97xuaXSLUE2jlqd4j/gTriqqAgLp1X12kj+p2MYo1zwDpwTYv0BPKuEmq3T/qlZdxL&#10;CVE1htE13MOsJwWunyQfjZWIpIC8aOuX+32891QREz6uY6FblBSFWNPmd6FhqFAILvcBrINmjggF&#10;3jsr2AlN9uVl3HQKoaLfW79eDHKGQEXsHd0/Nj4yvuvE8Zde7itaQf8YWUuy2HCMXIm/YuPFVGwk&#10;WhuTSISQhalYSfD7+WGXIlrCIW3/jkEKrBTFAd3ogq+wu8fIfPBwnJ87wTee+nVOtJ4lLI8grMRl&#10;MaGtEfmKtAdaKqR2IKpkeYbWhtgboh5WSRY6PH9/m+cfXCIet7znh27klrv3QqlCz7SAGlruILeL&#10;PHXk19kzfjXD5QOYXOEmKpT3byc5M4+u+agoQkY5qSiaJISwJL5CtxJM7MOBcUQpoJBiNS+e/ALP&#10;nfxDEpchZBUQBDogUJas2+KFJ5b49pdnefn5BibrMjVVZ2p4T7GFU4FTGucM1lRxvkQJGK/vJva2&#10;sdQ6gwwCWvkZnj/xOSZK+9i34x30uuCPVIj276Dz1AlCWcbkebFPpMTlOUJLhLMXxGC3obQbeKBX&#10;Zlhu7YLqHxeXXHyjffu2JFmAHNq/f1tp28SoMP1ZjGvUUAFkVhAIyzVRmyFVlAyvxJflq4BWssiR&#10;8w/Q6i1wzbb3cO2291EORrEOTi11eOz0cY7MLbHQ6dHNcwIlGSlF7BmqcuP2UfaPjnF4/F4Ojt3D&#10;qaUnefLc53ju7NdJx+5g3/A+bq0lLC4oulYS9ctxK4GjB8Me15XaRTnQwanFp3ll7lFGS3u4YfLD&#10;bK9cg5IezsFCO+XE4jInlpostHsYHGXfY6ISs3ekxlS1zGT1Giar13B42708M/0FXp5/kF7W4MDY&#10;nURBldT0tjyZrSu6pw/FPY53A17pBVhZWEgvlEstSnuMX7V3aMeePbXjL700z+ZhtAMMiNabmmzp&#10;Ey/M2U4rbQ07lwoh/LW/WKoFN5dqwc0Te+o/fOu9ux997OsnPv2F//LUU321It3wUBtULruGeL1h&#10;6tYKcbuUStcvFwZAGITl2kht6prxaMd2X/t00/YWt1kOUofaE+L/UB2xJ8Q1DGTusqeyA7QQeFL0&#10;1RBH7gy27w8tbEIS35NIB3kP8p0e+kfrZF9o4J7oFFtJX+51HLT64Y13lPDeWYGSxDUNnhMorYo7&#10;QWcx1mGcw/WDHrUATxajWnLryPukS2x1hPQc+CCvK+FHmuyz89hzGS5WF/2RoPDQqE5QGY5HJ4Co&#10;r2atHA92A9Fa6/N7NYRrq5pRPzBWrnpEiqR4gdAS6emiFrHFqCUBpBg0RUaTBYQnybMc0+vi7xxD&#10;jFbAGXpZk6fPfpmT+UPE5ZjY7ETQoGfn6bSWWFw4S32ohiDAWY0jR6kcgUdzucWpoycJpCIqe2S5&#10;I110fPYTz/PCd1u89+O7GJ6sYDHkxuD5AVlPct8j/5F77/gVyuXdKBzsHaPbWCZudAjDiF7QQSkF&#10;ge6HeyrsUhd3aIJ8R43QGZTwOL34NZ498Wk6vTZeVAGRF+Z+IqZPLPLlT73Ii4+3CAKPsUpObnrM&#10;T5/jzMn5fmnPkNoOWA+l+qRcCbKshXAGLS3OSurhDpqNkzzw/L9ndPQmypUaOAiGYvKxMr3FBv5I&#10;DR+BS3O6wiFzg1b9mY2rfkJW51BKJXFaIzZRmC6jbl+E7ddey794/4e2DDXedvWBamXbeMWkab/p&#10;Y/25bpGMByn74nT14L7ceeupgFa6yIsz30Y6xbuu+kWmajcC8Pjp83zi4ef5+rEztJKMNM/pZTmh&#10;r9FSFl14UlCPQt6yc4Ifv/kAb9u7nd1DtzFe3s+TZ/6YowsPo5Tl6upBTkeKJ1ohRggkjsQKhnXO&#10;9ZU2dU/SMYLTi89yevFprtn2Hm6c/EF8FQPw/Mwiv//kEe47fpaZZpt2mmOdw1hIshypBPXI59Yd&#10;4/zoDft574Gd1MJJ7trzs+yo3ch3T32Kl87fz8HJewhUSGazLa+Z1gnKynAgTjib+aRWEK5l2P3j&#10;Kx4ZKdXGRmNeemljrMOAZA2I1psaqxeVXjuTy3PdxuQeuyQDVd7sl71AjY9NVT/0np+49u7b37vv&#10;0Se/dfIP/vjXH3t0DeFK1ihcKRc8XHbtefVa1a1NyNXGu9a1d6TeGjUlqg9P7Bsrb7+p7o2MFg13&#10;dn0KfD+/hwzkuI9+fx2x3cf2SdblpjNJIfClJHeOuV7KfLfLcpLSznJ61iIAT0hCpagFmpFyyIgf&#10;EnQkashHfKhGJsE81S5GWvhyy2FwrltEMeg7y+j3VEGB7DkCqciwzHZ6LCQ9FpOUTmZI+51AnpDE&#10;nmYo8KiHIUNhQOBpcmMx1m5NWzOHczniKh/13jrmM4u4hkHE8iJKlPQ6VPx6fNtNb9v16HP31efn&#10;5pP+cRGzPlRQ9I+TtZ2IbuMx8nruIiQUCemu3/6vZV+U2JxaFncDjlyCXnk7BlwvRY6UUTuGC5sX&#10;inOLRzgx91V8rSnJGHrzeOWYdlPxpS98kdbcLj76l34C51KcsEjZ7B+Kgmcef4innnmQSjnsE+CA&#10;WHpY53j5qWmST3b5sV+8GuVrnJAYT2MxnG8e4+XpB7h23wTaBphAUd49gXhlAecESajwTEHojcmJ&#10;cksv9nCVgAiFdDnGdnjh+IPMN14hqlT7xmaNFpLZ00t87jee4YUnTzM0Ui1mOnYN2i+x3Fjgyace&#10;Ieu28KIQhMDTIaKvkPV6yzz15CMcf/Flpq4uFYO6M029OkrPJjxy5Hd4x40/hRYxxD7BjjGWG68Q&#10;O4FwReMBvsYmGf4KWXa2yMZCIKQq/u2pQtG6PBUXl/k3w7t2bmU3EICqb98exfV6kOY5aoO3L3MC&#10;JSx7wi4VaciuoGSopUduEo7PPUrFG+UtO3+SWjTJTLPLv3vgaf7Tg89QCwL+2p3X8t6rd9LOcv7k&#10;2eN86uljJMYS6qKM2kkz/uSF43z96Gk+cHg3f++em9g7XOctuz9OKRznyPy3KGmfG6uHOZNYzmca&#10;LUAJuDrqsivMyPCZabzMbPMVbpn6GIfG3olAMt3s8l8eepbffeJFZto9Yk/jS0GoJKmxBL7k/Qd3&#10;cs9VO0iN4TPPHueXP/V1bpsa5x+9+zbu3redPUO3UvFGePj07/Dy3EMcHL8bKSTW2S3JlgB2BQkj&#10;Kuac8S4y0xvrqNVr/sjISLChZCi3ULsHGBCtN52yJQG1ONNeTnv5gheoqUv9gdKyMrStdM89P3rw&#10;1hvu3vnId7/6yu9+/hNPPtEnNysLq+qTLdEnWysKxmpC+JWqWxsW3c3ylDYdBNtf2WKgND4yeWDX&#10;2N69Q+FQZK3Z/GxPLFQU6l0V5B4f13OIyylZQuD1F4WzrS4vLy1zqtWmk+dFWrOU+LLwmmTWkeWW&#10;DIuvJduiiL3VCrtdmVLdp/PeGmnuMM92AIvYSLYKkwUiA+8tJfR7qghf4idgpeNEs8lLSw2m2z16&#10;JkcBgZR4qlC4cmtJTGGKD5RkPAo5UK+zs1pCK0Vq7eb+JQEiK3xf6lCIXqpgvrxcGOz1hnZ3JQmD&#10;khCp23fo1l23v/BU8nCnkbhuO1t7TZV9ci7XKJ9mjeK1lnS5K7+Iir5apdavrq7I/ini8LcehugA&#10;hcQIQ27BCofMcmSaI3ePYWsRFsiyLkdPPIxdnqYeDNHt5YjSaVpJzDe/1OKz/+lJvnbNOYZrI7zz&#10;3vcipMSYIZSS/M5v/3d++Zd+iVrVJ+u/J2MTsF08mRFoyckn4Y/+8wv82C8fJIyGSG2CiRy9TsKz&#10;J77K7om3Uy9PoRBQL9NUc8StduHhyx0dY/B8H9lMUFMj6FIZ4yxWSk68fJzZc3PgfIQrI2WHIO4y&#10;+3LAH/yHVzj+7DJDw8PkmSVJUkKvhlKCkfEOjzzxNf7zf/0v/MJf+5v4uoxxDukUQsCn//CP+cmP&#10;/23e/o59fPyXbyEYTcmyHi6rkWUwO3M/jYUbqA7fgBElVDUm2DGGnO1iJWShItC6SNzPDM7Xq+Nj&#10;VsYqOVtkpEkpeSN8z9r3L6XyC+V5npRKblZod0BVWab8DCkczl5OVCkysE4vPEFZjXLT9h+iFk3y&#10;0uwS/+eXH+YPnzzKoYkR/o8PvIUfOLxn9a9umBhhOAr4V995BuNFBJHEpCmBUhhj+b3HX+K5mUX+&#10;7w+9lTt2buP6iQ/iLJxbfpxdw3WuLe9mccnQtpp9QcLVUZdQ+pxrTbPUPst1297PobF3F4ramVn+&#10;yZce5runzhN7ivFShEMgfZ+eEyhn+OXbDvILdxwm7kdj/PhNV/PPv/44//rbT/Izv/0l/ud7b+Nn&#10;bz/MSHkPt019jCenP8vZ5eeZGroeZzPcJmRrpXOzpgwTQcp05pE7gV6javlKk/qBzn1/46DwLT14&#10;AwyI1puxhKjmzjSbaZIvlQguazUQAqW0rA5PlN75zo8duvbwHdu//sCfHP3j73z2yNE+4epyoTNk&#10;ReVa8UByJWRrE4K1kVQJ1psi147OCPtEqwSUd43t2LdzaOeoJ31yk1+kZrle0eXk31hGH45wub1A&#10;Cy+hYmkpWU5Tnptb5FijiUKwq1LiQLXE9nLEcOwTKY1AkDjLci9lutXh5eUmx5tdvnNuhqNLDW6e&#10;HGNyNEa+u0bStJhXekUYqlyTXpC7Ivfq6gh5dxURaXTXspxkPDE7z7HlJrFWHKjF7K2W2R5H1EOP&#10;UCukE/SMYbGXcbadcKrd4lijyddPn2VnpcxNY8OMREH/JTaZ9SdBZA6hJf4NJdKzGdnjncJ57K/x&#10;a0mHJzSe1GP7bxj/yanr/FubC91Hnvr2qW+cPrJ4dsM+WmuSX0u41pIut8mxuopOnqTaOGeUwJde&#10;UTK1BqFUcaD1F+ow8BC5WZ2Jt+U+dQJri65DpEDaFMaHcaMVVlKXzp5/itmlxyAUoEe4af/7uOHq&#10;m/j93/stHvvK/83OiTrL8+f4O3/jZ3n/+9/P7j17MMbwzNNP89CDDzIxVCpKfP2zQPezNS0eyheU&#10;JJx+ts1TX2xw8/sFMtBkxieKNN1slpnmk5TLO1AYUs8gR8tks20CkyHCCmVjSEWPVpwjayFZJAjT&#10;DOclnMu+SIsj6KBM6pYIkOjlMb75O0/xyvNHGBmvo2SEtL2iBEiXTpajZYmlc23+2T/5NV54/GF+&#10;4Rd/iQOHDnDu3DS/+8nf4A9/93e5eqLO6WcbfOszZ/nRX7gOE0RkpknHzdDI4bET9/GOkTuQtpjx&#10;GY6USc4v4vsR2jjSTg9PK2ykUdaSK0nucrzcgc1xvsZYi0LgWUnXF+TWYPMUz4H1PRJnrni1tesH&#10;ql90A+fsSt35YmLgnKCmM+peTu7EJcuGgoIcLnZOg5McHr+XoXiKl+eX+d+++BBffPEEQ/9/9v47&#10;zLLrLvPFP2utnU6qUzl1VeeoVgdJrWwrWbIt2RgbGxtjA2PGA0MYYBiGMDMwhpl7L3NhgLmXODPg&#10;6wHbGIONkyzbki3ZyqGlbrU6x+qu6srh5B3WWvePfar6dHV1kGEY7u+n8zz7qe4KZ++zw1rver/v&#10;931zAW9aN8Cb1q266G8D1+HONvijL/4Jh8amWX3rvbTtvg2nowtRr9Al4JXRCX7lK0/xu+96MzsH&#10;e7h+4AGi0Qpz1RHW5Ns57HVSrafsW39GUEnqLNTHGWy7jq29Kch6ZXSKX/rSU+w7P0131sdxXAgC&#10;iBqUTxzi7ItP8+at63jn++5YAlkAOc/l+3auZ9/5ab5xdIT/81t7qUaan7pzBz35jWzreYCD049S&#10;akxQ8HtS49MVgKsGAmXp8xI8aS5pKrCAK5Vw0gfnsia0vNF5+AbQ+kcMtADE1Gi5ETV0zVqrhRDX&#10;dJ6EEMoLnP5VGzu+76GP7Np9/R1DX/rCH7301YmR0mwLayFaSkUXjXXfBcBqDSxevi3qshbLhpkm&#10;0MoNdq5b15Pt78RKkla7lUX1WAxyTYC8MYdRIK4iAVFC4CvF2UqVF8an0Trhzr5Obl3Vy9pMBpkY&#10;kkpCNBkS1aoIISjmXIY7MuwaLGCG+piOI16eXOCpsSkePz3KrkYXm4c68d5cpF5KsDMxIu+02Dhb&#10;RL+H8+YCXp+LqBtG5iq8NDUFFt66qo87V/XQF/ioZog1scHUUxZL+h7r2zPc1Cmwso/xMOT589M8&#10;MzHNo2fPcWNPLxvbCwgBsV0BbFmwoYZAom7Ko0djzGSUlnea6lVjDBhBZ2bATnjtGddr7O5b3bZ7&#10;y57BdzVq0b5TB6YfeeQT+59vXiNvWbk5WQF0mWWs1kU6LkdIaZRo+j1dXt5lrV0SWF/zg2ENQliU&#10;KzFSNW/YkNnaGeYroxQ7erj5+h9mTc+bkcT88Pv/PTmzmV/7lZ9NtXHG8KUvf5k4DLEIPM/DdZ0L&#10;IGul0qWxWKNJEs3eF0+w8ZZdtA05lGsanARhNRMTp1nbXcdxAzwlCPp6iaZHiGyItAmeFIhYk+nq&#10;RBXTTDnpukzOH2dsfARtJb6niSIHz/c5+NIYI2fOEwQKR/pYq1OROuC5LkoptNYUi20opfja177K&#10;pz79GWphjHKgI5elo9BGtVJl4/Zt/Muf/o/sufVeAKbK4zz9yp9wavKrLJRG0TbEFdn0CfYcVCZY&#10;Ku9eiAs1i4u5tKFksdvfmlQEb8xSSoNY6hxObw8pJI5U0nWclYiTaykzLk3axlxKUy0KuBWWDqUJ&#10;riGMRgiBNgmV+jzrOm6mv20rs7WQ33viFb59fJSOwAMpyedyF4GYJfAfh8jxszAywsjIEfyvfpr+&#10;d32Y4h3340hFN3Dw/Bz/6Zsv8b+/4w7WdLSxqfsujkw/iqfHGPA6CLVhOIhxhWCsMUXO62ZL110A&#10;nJ4t8ZvffIlXxqbpyfu4no/0fEqvPMvEw39FZfQkAG1tb8VfwbKhr71IZyFHm+8RJ4Y/fuYAndmA&#10;H96zhVXFrdTiecZrB8m6xWYn8Apssk1tPIoqJiMs5ZVKsdYKccG6Q7xRMnwDaP1jf9mVBpqJMwv1&#10;qB5XrSER6vWdJymFn2/3t22+sX/gh//dm9Z+8zMHP/PSY6dPc3n33iWwdQVh+3KAtRKoUoDTv7aY&#10;33Hn0GD3YGGw0JlZ7Xpq0Bjd3qgmTliLg3Vi7a4O2dVmrVm0tbxQFoss+AK1w0f2yDRex17+xLky&#10;LQkeny/x4sQUawoZ3rVuLetzOZJKwpmvnObYw6eZPjxLbTrEWovyJY4nCdoD+nZ2s/7+YQZu7uXt&#10;q3q5o7eTh0fO89zkDFUSdm3tIj/eRvnxhdRfKBDYyEBOom7I4m8McBI4PF3iwMwcm9oLPLR6kNXZ&#10;ABsbyqfKjL0wweiL4yycrRJWI0ykkVKQH8gxcEMfa948SP/Wdt69dhW39nXyyMgEr0xNU9OaHd0d&#10;eNYQG7vCLANoi+xXqOt8mI3S85URFzLQrKHod9u812Wn9XlhjCXwZV++vfDAwLr2e257aMPI2Mn5&#10;hx/79GtfObF/cqYFbC0CruW2IWbZPbF0YLFO4sRV1m1ms1lBqnFbzIczzY4rY5HYVNRsr7zukEJg&#10;Req8rwWowEc4KThaqM0yWT5GpOdY1fEQa7vvTKuVMm0OuP2OW7nvnnv4m899nu7ubjAGN5tFStn0&#10;g7JX9fJSSmDRjJ8NOX28zK6hgGzWR+sSxIbpudNU4jK+m0nLh65FKAlK4kiN0E6aZVnIQZCGS8VC&#10;MD9/klp9hsQIVBLhOTlMEnD4wCRzM1WyGZc4jpcAjjFpt90iMMxkMjTCEGUFwwO9VOMQRzlIA40w&#10;wfUD7rn3Xm68+U0AhDqhu9DPjdse4OzEo8wtzHDq1EG2rL0JlMD6Ll5HnmS+evF5aRaMrWhu8gKp&#10;ZJttExqDQIG2KCFT7ZwUuEphLpheXtE6ZBlEWkHTdXn2RQpL1jFIaZsNFyvP9kJIEJJaOEO7P0hf&#10;YSMAXz5wiseOn8NRkMnlmJ+b5fnHvsreYsytt9x20XscOnSYc1Mzi8QyYWWBs5/9rzQmztHz4A/g&#10;Z7IUjeWp0+P87asn+We3X08x6KMvv41y/SB9zizZXJ42FypxBYxkIH8dGb+Deqz5q33HefLUKB1Z&#10;DzfIYIXk/Jc+xeRjf4uJo6XVzbGTJ1koLbBq2Wc8fvgQI6dPIRyH9sBlolzlUy8dZntfBzcN99Jf&#10;2EIlmqIWzVMIetBWX3JJFrthMo7BV5rysg7OdBGSNvdcYS55A3C9AbT+0YKtJWvH2YlqVK/GC9Za&#10;/d3es44r2wc3dLz3oR/dNVDozPzZ4589dICLM8dWZPEvLVRdVBZsLTe5gNM73JaVSgS3v2PjhvU7&#10;em9v78ne7GfcTdZa12jram38JDZ+VI9loxbTXxkiX2nD1nXqq9Qyalptkas81OYgdVzXly8EOCJd&#10;NZ9aqHBwep47B7r4ntWD+AZOfeMML/zhAaYPzzF0Wz8b3r6WhbNlzj09TjgbYbMOtekFzu+f5OBn&#10;j7Lqln52/tA21r1lmPdvGGZNIcfXzk5wKFNi284c2TMhtWP1lMmyINf7ZHbn8aTi8Pk5TszP87ZV&#10;vdw71IMrJPMnFnj1k4c5/sgI5dEyCFCug26aQXZubMdYy9GvnuTlPz3AmrsG2P3R7Qzs6OEjW9by&#10;2NgET4zN4EjBdV1FJJZLNPK2CX8cibM5iz4cYkejNHZILJZkDIHKkHVzxkZWWQtGW6y1QgjhBTln&#10;w4advf90zbauh6bPlb+z/8mzjz32lwePLANcraBLL2O1lubdl48dmnyue+2je4a2fY8Kcr4Vl9R4&#10;0rShRGOT1PbiWh8NoQ1aSUzWRar077SJqYQl6lGEp3IoIbEqItYRjvIIAgfPD0hManzqCkGSJOhm&#10;fItSKmX9rrBrIQSO8okbAUcPzLDp5gKZnE81Umhdo55MoeMS0AWo1J89m0M3YoQEnWiMklhXpqfU&#10;KhAOlcY5EFWUk0asKM8wfrLG6MkKUgf4jqQRxUgVIKXGWnHRsUbNTj/lSKxJcKRE6wRr08/Y3tnN&#10;xq1bUw2VBleGCBywGVw3h/LmqESvYLkOQRbhOdhCjqRUbZJYaWySXdTR0VI2b+aICmvTCbfplSIW&#10;23kXbxABkdFJGEetXn4rgi1rzFVKi8akdsRiBUYbAmGuwY7cok2E0ZpVbVvIul2MzFb40uFTnC9V&#10;GOxsRyqX+rPf5NGv/xXmyYf57f/yX9h9402EYYOvfvnL/Nq/+1XK1epFdK6JYyYf/woym6fvLd+L&#10;l81SXyjxpYOnuGvDIDes6qU7u55aPEWvKTGcVXjSUAkbFNxuenOptcUr56f4wmsnkUAQZMDC9KN/&#10;cxHIWnwdPn6S3/7t3+Zjv/4brF6zFoBTJ0/yv/2rn+Ebew/Q88GforJlN46os29siocPnebGoV4K&#10;fg/9ha2MVfeT2DROaKWQXEvqieyJS0GYTuUM5tIB6Q1w9QbQ+kf4+r1vfsg2o03sCgORrZejkk5M&#10;rBy5AnN7dWPtJuWvugbyb777vVuCOEz+4KkvHjt0medqcWtlKVbMJ1zcit3ZzLZbB/tufdv6e3pX&#10;tz0YZN1tUonUshiUNTYV1FrRbPe3GG3Ju224ysO0Ru1JUvsCJZFrA0TRuVQVtOyJVlIyUa8zUi5z&#10;+0AHbxvuh5mIJ/9kPy/98Ws4vuK+/3Q7275v41LJ6uBnjvLS7x8gmYL29k6Sjohyrcypb59j9MUJ&#10;dv3Iddz8Uzu5vbeTvFJ8Y2KK090O63ZmccYikukIOeTi7s7h9bicGy0zVqrwtqE+7hzoQVo4/vBp&#10;nv6tl5nYN0XQ6VPobiPrZEjqhjgXs/7dQ9z0k9eT680SLkS89qmjfPt/e56Tj45y57/Zw7bv28Bb&#10;BvvISMWTU7OMVBzW5PNEdplAftHM0wLdDmrYxUw0UnsmXzb9FAQOAa6TM8ZaZc0FfmFR9yIdkcv4&#10;3sahzV2reobb7r7h3rUvHN838fizDx8/MH56ocTF1iGt/myqFWi9cmD/Are93bFSKCUExgq0WEJ8&#10;WGPTIMSlkpO8ioIj/aGxFmEMZF0IXDQWhSCMaoShxXUzTFaeY6Z0B135bTiJh1Rw4vgIr+7fRy6T&#10;wTabC7Q2uK6DlBKt9VKUyWXqlaBAGQ+tDfOTGtMQ2FyEkj6RLVONZxA2BCQJAkeB7srDmXmipIFI&#10;HETBQwbNR0hIXGCmNEa1MYfrd6adhkoyfnaaSsniBTmwIVKlQFkIgxASKcUSGxcnCUKkuYJRmGAc&#10;Z+mZyGQyzM7OcPDV11L2UIVIkwMBsY0Q0ieJIyrVkCRx8L3mVcy7SESq3VGXjg6L7vBLTQzaYBON&#10;Ec1VmBAg0qnbNA13Qx1HlWpVr/D4XnTlS1PTVxzHKtMzSaNajVV70V+++BLCci2Y3SJIdEjO66bN&#10;7wPgqdOjvHxukluHe/m5+2+nN1D8/oFH+Djwzaee4f77H2D7ls3UymUOHDxMyIoewVidMPW1z5Jb&#10;u5HcdXvIBSEnp+d48ewkOwZ6yXnttPlDmOg0rmhgDCg82v1VeE6eSpjwnZNjjM6VyAQBwnGpHHiR&#10;ya9+FpPEl9RTtTF8/BN/zovPv8Bb7rsLow1f/tJXOTk6CsBb1Dzf/+DNvHZ2nI8/+yrfOn6O79m+&#10;nt2r0s8+H3aSJCGek1m5fAgIzEUP+NK+rcZUK0bX68nrKAm/8XoDaP2jeBku9jCy9UpUNsaGK4As&#10;qxOjpRJKSnFNq4iO3tzNd79360fKs40/3v/k2VOXAVmLbHwrS7xYHlwEWJ7jyuAtH9y+fuPuvpuH&#10;Nnb8QCbv7VgJCNomCFgs0yxtujkQt2pbDSnL0a6QQ14aoByvXAewgJKCahwzXWlwXVuBB4cHSKYb&#10;PPNf9rL3v76GtbDrn2xh3VuGL9JnDD84wF9/56/5wn/7Mjv6d3Bz5+30BYO4/R6lmQVe/MP9RJWY&#10;O39lDzu6itSShJcbVaaHAjrWBeiZCLU2Q7Ahy0Ip5Hy5ys097dza14VILK9+5hjP/NaLLJwvUxxu&#10;oxi0EZmI12b3c2juMDse2MbbfvgOcr2pR45f9NjxI1tYGKvwwn95mW/9ytNUJ2vc+E+u47b+biJr&#10;OTBXoeh4FH2XSK8wlhmLyCrEoIfwHWxVg5/aI6SxGQKM1NZY1zYBr13S2lwAXlKJTLbgrc/k3TVd&#10;A7lbt9488PKJfZPfeuQT+18ozzUqXOhiXbQJuRhsRdpabZTjN4GMASta0iub2qwU4LVc2yuAaZol&#10;SAmowMF6MrUYALStYCnheB7nZ0/w4pG/5Pp176Y9WM8LT7zMb/2n32D//gN093SjtUYphes6S8zQ&#10;Imi5UunSGtGc10PqFQdhFa7jYRxJ5LhY2WzUaKZ0WmGJffBcn3q9hjIgAhfrg0Yim8dei+tEOsaT&#10;6fVQIiAMG9jYIJvXR0qVBgMjUjsFe+F4XcdBa41BIh2PWGscpRBCpSxUkvDNb3yDr775i7zjXd8H&#10;EkZnX2Pfsc9hZAOHAMfVSJUAXtpnIkE1z65u3hvW2KXzffFFAWFS7ZyVAmnTpAUrBMLY1EA1Spgt&#10;l2pxEl816mn8yLErMfx26tTpWu/UTKOrpydvlptuWnFNU7y16W1b9PvJqALaWJ4dGcd1JD9/zx7e&#10;uqEfgF/82X/B+KkTfPUbjzI7v8B3nnth5Vr5slOSxDEL+18kt24rXibDXLXGwfE5pqo1BgpZCn43&#10;1WQKY5o6QadA3u8GYKJcZf/oFFob/CCDqS4w9+K30DpZkSZaPI5XDx3m1UOHL/rZ97/ne/nNf/kv&#10;WLNhiHdtGsQazZ+/dISXzk2ye1U3vpOnze9lLhq5WI93CRKWl651pcSRkvmFUjQ7Nxdf4bq+Abr+&#10;fx1oXcX351rpzaveKH+PzurLBxYDmHo1rhltY2vT8auFpRK1chjGodZtXZms4yrnWuBW73Db3ff9&#10;wHXT02PlT4ydnDcrgbuLFjSXWjQEt71j4+Atb113X//a9vdkC96ea/10trnRbBPHXmj3T40FmqWH&#10;vMK2qZSuM1eYgaVgLorozjjcMdiNCg17P3WEA39xDMd38TMexc52HHXxLaYykjPqOC/Hz/Ly6LM8&#10;Mv8lHur6Xu7uup+Ork4W5soc/Nwxcv0ZbvpnO7ipt5PKhOa8p8mvVrhTPt46nzgDM2Mhw7kMt/V3&#10;4VnB0YdP8dzv7KU+36B7qIuMCjhcepWHZ7/Ai1MvYKzGyfwAXs/FIlvXdxnaNsCxoZOUp8vs/eNX&#10;CQoeu3/kOm7v6yLUmsmwQdZzmromu8LdY6HNQWQVlPUFGNSkZrS2MRC0ZkHay9zpQgiVyXtrM3lv&#10;bUdv7pbB9e1fffHRU19/9uETJ3RinJZSIi0lZSqNalwmPm8MibXGESJ1ml7c26IA3miNaDIk1+CL&#10;jxWppkt6LrEnEWgUCmUVvkoIgixa+4zN7+PUky/x9U8f5dmvjVHIugz09aX6Jn0hfNdVKmW3Eo1w&#10;5GXvMWshCjXWNABBnDQwxqK1Q6KrYCXIxag3SItocRpXEwQ4UYLQqZUDwpBYmQbDiXTCkkriKkEi&#10;U3hjbYMwqmMi8DyFlAohNEpIEq3R2iwxcCIVb6X3gpQEjoOxhjiMCByHzo42SqU5fvZf/BT/4T/+&#10;PG959xY27x4klBMI5WKNSyNKLU5c1TRQs6BMMzFhRXY8hVz2QqxB+lxLgUhS2w7dfMiNhaOjp8++&#10;+Nr+US41vr1k/j6395WVxsKl740fPDQ7eMvN8907r+9eTudrIFo8risN71bjSJ+s2wFCMlOtMzJf&#10;wZWSNv/CONFWLNLZ3X0RqIFrCAS1ltrRfUTzDxEMrkFJwen5EjPVBgOFLBm3jcDNU0nqCCQZp42s&#10;154CrWqNkbkyjqOQnktjZJzawVeWnnVxmQlDtpYwm9/bdcONrNmQsviOlOzo70ZyhGPT883veeTc&#10;DkrxBBaT2q0sG14vxPJcumcda6Lp6drCxERj2bX8bnJT33j9fw1ordAhB5e2m14t1NReBgAtL7XR&#10;LPv9fYGv5YDHVuYbJaNNuOKJc5U6d2xuJqwn8eD69q5r3cnw5s6H7vvAdWc+/wcvfbVaChfBll7h&#10;gRHLQdZ7fuqm63e+efgj7T3Zdwkh3Gv6UMsxwWW8oRZHDScrkL5oQWYr3TSCRpTgAds62uhyXUa+&#10;Pcprf3WMejmm0JFlujrFnz/6P/jIgx9ix5brl/72wL7XOLL36NJ+JyvjfLL2cc40TvGBgR+m2N5G&#10;aW6e1z57jJ7ru1l/3zA7OorUSwtUe6Cwu4Dpc6mGCRkJO7rbyDsOM4dm2fvfDlCbrdJe7MCVHl+b&#10;/DKfm/hLStHC0pk9efQkI6dG6Np54ZItVBb45nOPUakltHd3sDBfYv+fH6ZzUwer7x5ke0eRxkyJ&#10;cpjQHrjE+tJVqBCg8hKTlSSWi7r6RLqYj2zqUigtXEWEfuHlZ5xV667v+Wj3qsKe4c1dn37sLw8+&#10;M3WutNBktkwLIBdjM1PR6dnJEWt0lAgd4LQI3puCamXTCf3aGIjURX9pdeG6WJFm8CEVjswiyZMk&#10;HtLzsa5GSnAcgy8z5PwcxjYw2uA4DhZ7kRDecdRS+uFKT6OwAuW4KAE6jskVHDzXI24orI3x3AyJ&#10;1thmwLFNIrRj8ZRPzST4ykMqTSQtsTBIYVE2nRKVcDEGoiRECBeBxHEkjqNJUBhjCeM6Bo1wvSbA&#10;So8fa4mSpFkqdMAKYm0wxuI1FxaJNiANxCqNG8rNIFQ/mC40C1g5QUPPpMjKpmay8RJ9LdBN4GJt&#10;U0vXwjymoDC9B2WzSSE1DBdLTKWxBqyVtUZtuTHuiokDYnb2cnIGA5jK2Pmp+uTUTKz1RiVlqulq&#10;rj4NUDPpMV9RfGrBUzncpuN6NUx1TyNzFT67/wTrezvpzXr89ac+xVe/9KWVa5xXecWlBZLyHIh1&#10;KKUo1UOqYaqnc0UGX+WpxJMABCqPag6j5XrEQhjiuF562eYml3R44hpX6IvH+tg3vsE7HnqI3Tft&#10;YbbW4Nkz55mq1qlEEZUoIe85uCqLUj7GhCx3gF6U2kVaErUK4YVASoWOYyZPnFwYGxlZWHad7Aqg&#10;6/W8xN9h7nzjdYXX35td/2VsCOQKpa/FVvbLbYsO5l7L18WtVQTe2nW31OL6c/d9UnyXTtqtqz2j&#10;HGkXZuqVJDLVldiqTN4L8kXfP/by+OTseLV8rTtRjszsuHPow3e+a9Mu11N5UtuFoPn5Fs/PRbmE&#10;QPDhX7nj1pvfuv5XO3pz771WkHW5TxhbvTRDX9TBpEBmBI5/5VKAxVJPNH2ZDGva8kSzIccfPsPs&#10;iVn6NnbSsbXAM/pxfvcrv8lP/txP8NVvfo1TZ0/z5Ue+wi/80i/w9FNPX8TVxTbiqckn+OLEX5MQ&#10;k83mqY3XOPHwaWrjNXp8nzVeBqdHIXf7mKLCVhL6sz5D+SxJNebYV08xc2iWfFsbgZ/j8dlv8Lnz&#10;f0mpsdBsn0+P/fmnn+fXfv3X2HdgHxbLydMn+dXf/Lf89J/8GI/MfpGg6NPd28nkwWlOfOMMcSlm&#10;KJdhTSGzxGrIyxSeVSAQmQtB00IIjIXEGrTWiTFXTSa57KvQEey+6S1rf/n7fvqm9w1v7uoHFu8d&#10;r9je7rmu6wBi78lDEzqJYistRkjiJMaEcTrq5jwMFq8aIbUhEpYYi9AWG+lUOA5omWq7IpOWzTLG&#10;wVjQzdKW02SQXM/HdTJYZpE2LbspLybf3gmBJmQ+/ezCxzgCoxSxVmgSUBZNjBVVwKTRPDYVxyc6&#10;THVgjsJXMXEiMUEb3cPtaLeEIxzQgrA+T94XeIGbuv1LQ0CAdDTCOggdE9kaUgkcfJQRYA2GBOVG&#10;ZI2HEwbouE4sqgTFDjKFAioTY2WClS6OGzTJ3TS+KY5jTJOVU07qSWzjOipx8aSHRhJaiXUSfM9B&#10;IFFSEjh5jK3gSEPGl7hmFX1tm/BVBpKE2MQpmJMKoRw85SI0qQea54CxeM3IwkgbPOFQL9cwxlKw&#10;ikRbwjDGKAfjBbgoyiIuTYyONpaRQqw0EZ8tlVbCDkuM+/T4+enJ8+enk2oVx/eWfksCxkgqiUNi&#10;xBUmlHT14Qp/CdwkNo13coXgq6em+MAf/SU33HE3//oXf4nZSvW7mpyMNWlOJBIrBEkzdmtxVnJl&#10;BiEUUihcGSz9XWRT1lXJJtvaaFwT27vS61vfeZL3f+/38BO//O/4F597gi8dPkfgKLAQJ6lcTgkP&#10;T3grT8oiZSoriSI0i6WUFFg7nsvsxAQTx45Pa62Xe+x9N4zWSt5bl7MMavVpFH8PAO0NRuvvCN5a&#10;7QiWJ4sv//mVYMFKm7nKV0uaI/h6WK4VmbNaOaonsa5f7ji7BvPFM4enZ4/uHR+/5e3r89eq1/Kz&#10;bu+tD2744Nmjs+OHnh9r9U1avkByAP89P3XTjm23DP5MtuDd+ne6Ms2jm6+PEyRtFEQeK8yypdRV&#10;royAGIuvBAM5jwwwenCOkSdHGbx1kLf+H3cRDDiMf+oUT/37x3nykSd5xxNvp61QoF4KiRrRhUe2&#10;hX+PdMizM99hR9sudmZuImw0GN8/zezpBYYGsvT5ATNeQogFo8kKyapsgIdg7nyNs09PgFFknSyn&#10;6kf4xtSXUibLaVlquil3+OXPfZmnnn2KNevXMjMxzdljZ3Fch+H39/GWX7gDd8Hl6x97gpFvjzL+&#10;tjUMv3mQ/sBnNkxoGEtGXUFb1NKVL5vl2Ug3TKVWDa0yf6eVn+urji17Bv656zn5z//Bi58bPTE3&#10;DZiF+fkl3PzyoVfnXjxz9Km7hre/3csGnlEq7WvSFmKdCrh9RVhvQN5BOApDalugRDO2wKRMmGzW&#10;7yxmUZhIa6O5EhkUPkY338cIckEba7fEdK9qp3S+QSawRKZKo6bJZrNoCXHo4/oxUgqgF4RBE2KN&#10;QUkPT2XQRpPEMRKFUh5WV1i3YSvFQheNZC71KxOKPGux9TbIQIJGUsNGAVb6JLqGtQUkORwTL5pN&#10;IfAoFndxMnMaJRI84RPXHQb6+lDeEarVKu1t7Qgbo5M0oMr3/Qssn019wRAGJXyUJ7G2TmwSLB6u&#10;42KsQ72WYIyks7dAV7+PEA7GxoTVOh4KR6ZADAFCpsJ6hMDY1LBBLIZ+NzVtKbuVivJ1EkOTRYtt&#10;gh/4RFFMEsfEMsEr1xlJJvW8sxBwqdLSXoWNaB1vNWB0FIXTp05PVaemKW7ZRFhLh0UhLNYK5rWk&#10;bgQZxyCsuGwnXVqOTQ/FlwpXKRwpcB3F2YkFxqbmliI0vpuHRSmFCgKs0KAtvqPwnJZ0BNEc3IRA&#10;ygvTnyNkU9eY+pJJz2+WaV//EGuBY6PjjD7yTQby6wlyBTxH4SqJ0+wYlUIhhbvi+y8Ov7Na0bDy&#10;IvpRA9QboY3j2rJqyEqA61qZq9aMRHmZqtNyAL5SYsXrvmS/980P/S8FQCtVxf7RMlotDNLyOJhW&#10;NstvMjcZ0iiYxS3XXJ0vbrmW7+da/p9t/m1mGQvUygStiLqvkeW6CMzpxOhGNY6NsSvadQoBmbzn&#10;r9rQ2X7slfGps0dmJl/POWvvyV53w71rbpJKZLng3O62MHce4N1435reHXcOfzDb5t/2XWGrlrWK&#10;MdYszNQq56aO6fnaFEqqi/QBFjAJGH2FR8amTWsFV9ERpCvT8/smiSox296zgY7NBbLtWT70gR/k&#10;1ltuSf+kDguTZaIwSj+Z4lKPcwXz8Rx7S88RE+I6HpXxCvMnS5BYOnyHDs9ZKoEVfEVXJt3/3IkF&#10;Fs6UcVyHRCTsK+9lqjG1solGkyecG5vjlSdf5uyxswBs2rmRX/jFn6d/aw9dt7az40Nb0ZFh4tXU&#10;s6foO7QHqZD7siBLL4PLQqCkJIoaenZurmqMTZYeErFUnntdg5OUwlu3o+dDD/3oznd19Oa6Wp4r&#10;BxCnR87UT1enR8JKpeEkBuV4GEcgpUBoQ2I1iYKk3mgCL5FafDgSqZxUPG7SAGOp0snHWJsaaSYa&#10;mTTDja0ll+uls309vgpQykMKh0Qn9A1m6R0MqNQihDV4jiHj59GRIGzMY0WIMZIkcWmECYkJEVIj&#10;nVRnZK1C2gglI7QVVGt1htf2sWFbkVqjgjExVoQIR5HPrcfNZZqDWYCKsoi4RJQsEHoSlTEkUZWw&#10;FqFtnAIZLG2ZYTzXoa6nEcqCiOld5bF5ew/CCTBJO56TIY4bF2mzrE1BqGham2gDcRKDiFBCknEV&#10;gggpJK7KIBX0DmXp7SuksSvaEngufqBoyw8hrMIqgUPaDWmbx6dJw4ONsBhrlgxcseBJhY2SlLkR&#10;KeuVmBghU0sIRwqcesw5cb4/EnVvhQn2knuuniSsftvbV1rULskb5kdGRubOnJtCKkSzXJvey5Zy&#10;4jAfu0hhl3SBl9Im9qJnpz3j05H1EUpg4pB8Ty/Zvv6/Uy3K71uF29YNiSExmp5cQNF3L9JSLJm+&#10;thDMBd8j5/kpYyklbkcPThOgfbfHUuzqotDZhW7mQ3ZmfArNY0nLwisPtFJYQiuYiR0Sm/5/8Rwa&#10;A/PHT0xnHWcOSBzHWS49uUKv+GWZq8VR2btM1al1XlpeRXqDzfpfwGgtqX361xad3XevacsVvbZG&#10;NXbqldgx2jjVUiSjRiKEwBVCyI6+XD6Tc/2wkcRhLYmTWGshhaiXo7BRi+Mk0qZWjqLyXCOqlcM4&#10;iU1rNEnr1mrouCKleoWIm8uICa022kZXmPTE4Ib2zv7VxcnnHzl5qn9Nsd3Puv41TZhK+Ot39N69&#10;9rruF0++OtXggkcSizdysSuT2XXX6hvyHf6dQqC+2yuiY5OMHpudnzlfbShXZLz4TFAyw4hg04WA&#10;06bYQtctMrSpVY9YYZEi0om44HrkpIMNNWE5ojpRY+74Ajo2OEpx7PhRTp0+2aRiaEl1vPwwYKzh&#10;WP04ZVOl6LRTr9Ypn68TVWO8oke75zAVJSTWUnAcssrBxobSWJm4luAol5qtcbp+gmpSWXkIWGTt&#10;vJZCcQJhJSJsXLjUSaxpzIeUR6vYxJBxFAXXZVIkJLYpqG59WwE6tJiwubgTtlm+gNnaTDgxea5c&#10;aLOhFATNX1g6vHolakhHkmvzg2sEW/62Wwc/8tA/3RV+9neffzhqJOHiJwvD0H7uO9949bYHBo+2&#10;Z3M3yayTRlRKiaMtDa0xyiCMhTBBBC5CqVR7ZbnAYiWG1F8yNao0UmDDBCeKERkfbTSOcugtbibw&#10;2qhFVaRySWxEb+8Q226c4bVXzqOTLMqNMNoQRwLfzSIdQ2LS93fcCsYmqb+VUVgiXJsglEEbTRQn&#10;eIHLwHqXQneMmw2Ym6siHBflJAwNdpPzfeqAIwzKraexNFEFmVSRpg0Z+UjHxzgOiU7Tjgbyg/R4&#10;PYyFx9EiRtd9HF+zcXs3R18ZY/pshbxyCdwMKKdpTaFTw12llkxM02sfo42HIofAYG1IFEOjFtK/&#10;Ls91N6ymVIsQHsg4oF6fo71zNWsHbkoXNcoiBMikGfxtbFMD1XxkTMpkaatTNG0FOoyazSqCSMcp&#10;O+Y4CGtxY8v+6BSHx47NjR6fH78MwFoaGzPr1tupo0dXWnS2akiThZGRU2eee+70tre9pUcs6rSa&#10;b17XkvOxw/oWBmalwcjYuAkwoBC4rO8qknEcwnqdfHc3+eGNzMvH0Su4rl91qFOK/PW34BQ70GEd&#10;gI3dHXTnshfWQtIlcQoo4ZC0lO56CxmGO/KcnZvHxjF+dz/5TTuYe+0lXudaCACv0I6/bhvK8wnn&#10;58l6HsOdbS1jXYIhuSTTaBH9zGmHqdgFI1Aq3b/yPRzP4/DXvzF25vHHpwCdJElyGUbrcuyVXEaG&#10;yBVkPpd49HUP5kVlIYwb1Xi5cbLhjaif/2WlQ7lma3fm5reuu7/QGXxYINosNiOEyGBTTsFijdE2&#10;bC4rrE5MqLVpNIGN0YmpJpGuGmMbSaTL89P1c1Oj5XMTpxemXnv23GRlPlxsc1/c4hbAtVI4r6XF&#10;eX0RcDW9tFakSB1XXRXc+BnX23rL4MCX/tvL+w8+NzZyw71rNl0b0yRkvugPbb15cNPJV6fGudC2&#10;v3jzys6BfKFnqG2346q+747NEpx+dfr8gWfOTrgZNzOwuq2r2J1tq51fcCYro8QmwVMuiUnSFbu1&#10;UNPYhkmRw2UMXoQQ5FS6Ao9ig3BSwfWpz49SrVV53vs2n/rqpzhx6MSFx9ZcHRCmPkMhoa0jZAfW&#10;GpIwQTctFXwlUc1OuYyTDuhJYkjKcWpN4UCoa8wnc1dWDqyQGHjy2En+6c/8KD/xoZ9il72J058b&#10;I5wLwRriWozX5pMTCl8IkuUmaiKNzTBlDTWdllOEQEmHiJCR8eO1sYmzpc0bCglCCCHFEtMopRRJ&#10;kujZs6WF/rXtnfn2awNbQkh3553DPzQ3Xpl9+OP7n2+5d8TeV18pzdz//ulqGBo/8pVUIg09Nqnd&#10;hLHgCIWINDIyiMAhwSCNwU1jWwiTBG0Fnln0b5LYJMHWE4TvL3mF93VtY7DrBg6f/QJZvwtJlmpU&#10;YePODm68c5DnHzlPWz6DUjGO6yBEBiEiHNcQ6zRGxxEeoDBCY01MbAREDtb6ECT0Dnvc/dY1CCFo&#10;1AxKOSTGUnAGGSjehcBBUEcQYGvzhLNPocRegmAS4eapY4lnBnAadxEEu5CBpT3fRXf7jcyEYwgb&#10;I5XA2Bpbd6ziwNYJRkaOEViFchyUm21qkVI2c9ElXuu0fOh6Do7IQuIQxnWszAAOKjPJrjuHWbu5&#10;k0ZUIjY1dFzF97MMdO5Gykzqpr4Ibqth0+tMNDkPcXEtRwgwBpEYbD1OtXVN53cH0Oi0nBkmnBdl&#10;Oz45NR01EsOl2XcXSSXqE+OXUR0ubQmQ6Gp1fPzw4ZHK5PTN2bYccb2R7ltYGlZyvuFTzdXxpVky&#10;erv4IRFo22QWm+PTzsFu+go5RudKFBNDfsctFI7uZ37v069Xekqub4j2nbdglUO9XKYjm2HXqh46&#10;ss21r42Qpb0UZ7+FMhFOfge25x0If5C+fJZdg908e2qMqFEnKBQp3noPC4f3pWXa13ss1+0iv3Un&#10;NELqUcSm7iLX911owNE2JrbJZSmn8w2X+USlDGGT6XR8j4XJSapjo1PAXMs8t1JMV+v1Xl5pElfQ&#10;YC2xVTe/dX1x992r163Z1vWgVNJ//msnf+dv//ClMVY2Tn4DaP0DM1oCEPu+M5Lc+b2b5ord2R7H&#10;lbuXaY9e92t4S/r3YS0+87Yf3nFo8lzppYPPjr747c8dOd280Vrds+Nl4Eu3IG/Tym61gKzlugXj&#10;BY4UV9FdCYHoHSoUN+3q63z24ROnV2/t6u4ayHdc08n3VH5oU+cW4PkmxxK3DG6yrSuT9zPOailF&#10;8HrP19x4deE7XzhybOzYXOW62wdXrb2upy/b5rc1qhElp8z52mmqhTI5v4+GblzobKpaxEI6gaDs&#10;JQDJND+008y7kwKkK3ELLrKh2Pe5g/zZ2f+Hc3rkYn3UNd49Sjgo4abTjJAoVza1POAKmRojWrm0&#10;fyEEQsm0HGAtCIX7ensF0lmKl594hV9/4T/wzwZ+hrXeBtycB37K9qT6D4FUcgU38yZwKmtsXTcl&#10;ICn41FJTN9WoWq1WjM5Fi58lBVvpOfczrhuHWh/fN3F+x51Da5Qj5dXKwdaC66vinvvXfXDmfGXh&#10;uUdOHlu8b+YW5qNXpk4f3tG/9ja/FrW7hYBYpn1siuZ+jcXUGsjARfhe0/Yh9WQSwkmLVzaNdrEC&#10;jBCQaGiESJPBOhJBQs4vMtTzJs7Pf5t61MDqNrSdJsi73P/uDUS1mP3PNGjPFRHODMYsoETqeakT&#10;F0dkkdJFmwRLDeWAsC7a5ghDSf/aiO/98CaynYJIS6Tj4zlgo4it699GLt8LQFCeIZx/grB8GMdM&#10;p0LnJMA2FvClgwqP0ii/QJjbTlB8O07xBvrW7+bw7NeolcbIeX3EGLQsc9c7biAMLa89ewLPehgb&#10;ImVaRl1ksoQQuK4C4YKRaDRCaLTWRLGgoSvsuWuIux/aQSJLaCEQBBhqdGY2snH4fuIownVckJAk&#10;CV61tnTfozVCiaaTiriwYjQWXQsRSdLsuRAoV6EbugnMBK9NHuXJ+VdqZ06PTlxGHmGuMha3/t6F&#10;ioG11ZmDBw+MvLL/nm1vubtLRBFWa2TK3TIVO5yPPDZnGyR6Bb8rIYhNSKzrZJx0iLx99QB7hns5&#10;NbNArTSP19lLz13vJBofozZ2+ponCy/I0/+uH8LrHSSq16jFMfesHWDXqr4UtE58HnPmdynOP0d7&#10;nJomGAkm6EGt/imKG36eOzdu4AsHTjFeKuG7Hm3b99B97zuZevzLmDi+5mPJDq2l54634RU6qc1N&#10;I4Vkz1AvNwxdsKyITR1joks6DgXQMJLTDY/ICDxJs1vXQSqPM8+9NF+ZXzi7bK7Ty1gmLgOw5Arl&#10;Qrflq7Npd1/bLQ9u2DK0oWNX50D+AT/j3GAtemGq9l+PvHg+av7e8vvkjRDrfwiN1goUpWxUY/E7&#10;P/HIi8deHv/NONInuTLHcM378LPumo6+3Fs339D/8w/96K7f+aX//o5f/NCv3PFAkHXbl2m8Ai7u&#10;5nNW0m5dYZBBufKajtnLuP7WmwcGojCJDzx97vTr0Nu42YLXnW8PsixzfQccx5G+EOJ1lQyjRhI/&#10;85XjB//sY088XS2F4dt+ZMfWG9+ybm3nQL5NNDPQ/HxCTY0yHZ5LxamIpcfP1hL0RIRJBFxmvk/l&#10;0ekzrTxFpj1A+qBlQmd7B6s716HU67y1msP6Km+YvCwQxzHSl2S7fZxAttQ60ku4pKP3JH6Hj/DT&#10;0lcgsvQ4vSihXn/vDdDldlHMFFMTcU+Q6wzw8y26CpZZOzTXhrahsZMRJgLrNQXORlCtzpuIaqla&#10;qS7oxNSFFEsRNk2chRcot29tW/v5k/OlE/snx1/HMYtCV2b9LQ9ueEexK9PWUqS1f/j5Tx14dWpk&#10;b1IPtTBp6c9Im4JVCzpJoBFj6hFJHKOtwTYndmsTrLRLDh9KKoRMLQVsIwJtkEJgjMBoGO7bQV/H&#10;bdTr4HoSP1DE1pDvlrzl3RvYuCvD+ZkRosTgOpDokDgCX2bTDkajQWuU9AGHamOBUnSG3vUh7/yB&#10;HQxtLiCdAghFrGtoE9GZ3cCanptxpUc08zi1kd/HHX+WXH0GL3aJzAI60yD2AOHh6W4K4Vq82Vn0&#10;2KexE19gY2476/tuR2ARSYBDO8ZJyPYt8Nb3b2X11lWUKyFSSBphSKL1ki9HGiHkNK0U0pBnQ4yx&#10;Mcad5ca7O3jg3TfSIKYe15ogSeA6WYZ6b6GnuA7Pc5fuJdOIMOU61pjUVLXpzZYOVhe8u6y1RNV6&#10;qq9rft9ojeMIPCEgSghNwsT8VGVuojp3ZWlE82scXdhWBlqLi9a4OjV58vAjXzsWhzpNGVhqjICq&#10;lRyve4Q6/f+lFigSg6aWlNAmZYlyvsu7d2xgfU+RhTBEVxbIbLqOVR/85+RXb7yisnvx+5n2btZ8&#10;5OfJX38TOgxp1Ot0ZLO878Yb2NBWhYMfwbz4Pph4EqFjSKvU6QHWptAHPgYvv5Ub2o7w9h07iK1D&#10;WKuCcuh96AN03f4AQjlcS0dVpm+IVe/+CNlN15OU55kPIzb2tPPgtnWoJqhKTEgtnsdYjeRCZJIU&#10;FiUt41EKWEUTwEJqcxJHMce+9fi5xuzsKCvnoC4H0csTRTwu6KQzXNBAF97/87fe/gt/8tBP/8iv&#10;vfn39ty/9uMD69t/0c84NwDoxExOni0dO/byuF2m1ZK8odH6Bwdal7BagPx/fuPJV84emf14Epvp&#10;v6/3FwIllcgGWXd939ri9+168/C//oU/efDXP/wrdzxY6Ag6WwDXomje54JdwpVukIsGpCb7YK9+&#10;QNC7uti55aaB7pceO31u4szC9DWeKSmVCAodS0CrVciv6tWYKExq1l658LboVH/64PTYf/s3j3/r&#10;2587cvLe91+37p0fveGG1du6+j1fuUKAlAKlJJmCQrZVOF06lE6ki6BEpW7w9nyMqJoVpY6S1CNK&#10;m/SghCvpWNtGrjdHrVEjK7LcUNyDUu7rAzoWCm4bu9tuIicyRHFIrsunfW0RFaTEq8YFkUFIH9Mk&#10;Y4UUdKwrkCk6GJ2QlVk25rZScIqve/+u63JdcSfdQS9Ro4GbU7SvaVs6B3HT7FUsv1sE2JJFn08g&#10;NggnFU1ns1nGy2P1bz//6FS1XKvEka6mMS6ihdESSClEW2cmO7i+vW3vt86MzJyvlK7tQQAphdO3&#10;unjLXd+35ZYWoEW5Wo1Coys6jKyJYpTjIB2FsgKh0/KX1WkrvI6TpTy9xagcowRm8faXIt20xcYJ&#10;1pi0I0tLMJD129i86iE621YT6SkSo6iHEfVI0Lemg4/83E5+4CN78P0ipYUsJs7g+z6JXUCoBZSs&#10;IaRGJ5Ja1eBm4N63b+In/vVtrNspqVRdwjhGygxRWMcPSty47QfpbuunMfZJauc+R5DUkL6D9QIi&#10;R+O7BZwwAEdCUEeLc+BPobwQpzZPfP4x5MzfsHP4Pnra34aR82g1RbkeUYtdsp2GH/7Z63nwPTsR&#10;1kNg0UmCNoY4SVIbijgBqXE9Qxwb6nWLEzjc/47t/MBHd5HrBmvzgMBRijCu0NU+yO7ND5Ag0lZ/&#10;0TQYTRJsmCCanYXCkgaWW5Hm4S1J/yxxHKWATKQMm9WphYGw0AjrTLplZmdnapX5sHrxMmZFofsV&#10;lj0XAa0UbBk7evapp54fP348Vn4mDR1vlg+xgpHQ51zkokRq53BxlT4dUKrxFKGuLH3/vo1D/PBN&#10;28h5HguNEOpVsuu3sOYnf5WBt30/Xr79EpRoAVf59N75Vtb9q/+d7I6bsI06tUad0Cp+8JabuX/g&#10;LOx7F/rYJ9IWYC/1uLWtM1Sz7cicfZa2oz/Eh9YcYM/6bczHAh1WEVIx8L6PMvz+HyNo713xOGwq&#10;uqXrlntZ+xP/juzWnehamVIjJO/5/OANW7ljbf/S5w11lXoyixQXT0NCQGwER2pZKkahmmVD0Swb&#10;Tp08lYw++8wxkmSSizNQ9bLr2aq3WmysWt6MluteVej86d+5/wf+4+fe+8c3v3Xd7w1t6viZfLv/&#10;JiEu9p0w2kTnjs/OJLHxW4iL1rmKNwDXP7xG66JnK6zF5sv//eXHv/9nb9nat7b4/VJexjzku0WK&#10;UgRe4Ax2ryoMtnVlbly1sePWvd8684Vv/MWBAy3gqtG8EaIVdAiX85ZJiRtrr8n7yAsc//o7Vg2/&#10;9uzo+ee+euLwgz+661bXU+5VzpSNQ91o0VG0pkyI8yfnq7VSOGmNbYi0O/GSl06MnpuoLnznb48e&#10;evpLx87d9MC6ge//l7fc1NGXb3dcoYxODQ9TJkWmnkKupK3H4ez5V6mGJVzHR8fNZagEOxFhxiLU&#10;Nn9FMtgCDQOxMfhS0rGxnf7t3Rw6epw4Stie38UtHbfx7ORTJDbhqjL+ZqXyuq7t7CrcSBQnhDpi&#10;aFs/HRvSQTbR8zD/NN0zz2H1PF52Dbb7zYjiTgqrO+na0s3pc2cQxrCruIdnF55ifmY2HYLUNdyx&#10;Bobyq7mp7TY84TFdnWboxj46N7Y1QR6EWpMYy0XVZJF6jtnRCOZ0M2UyZbOstZyrnqmcmxyZk65u&#10;aG1qUomlFv30uqRvoxyl1l3f03Ns38TUi984deKBD12/Syohr0ppCfADldt048CbVm04c3D0xNws&#10;oGcW5hq/8dn/9uj/9YF/sWqLp24MXE+4uEBCI4kwjsBNBLYaITMx0veRalFvZpGJwZMKYw2RTvCl&#10;QsYO0VyEztRgOPXGcnUEVjHUexNb176TvUf+DImmTQ4QRQl1FeNmJTe+vYett3ez7/kxnvr6USYm&#10;BVm/g0hPopMMYSzId1huvW8dt9+9nu7BHBATlhKqrsZVClE/QjbTxobej7Km93rk2KP4U88TYGii&#10;W4S1+IvVDZHg6tQoVcg8Nm6mxXgZFBYz9i16hj2uW/8mvnNohEw0Qi9FFrSiLkOyOcPd713Fuuva&#10;ePKbRzny6jRRQyGFg45iMDHGSKzjYN06O25by33v3EHbKkNNRCQ2xiYlJIqGPU+vGmLP8AdwnH4i&#10;G6ZdEcJFVhK8sRrCgpGCuoxRrsARDtpqQqHxrUJGhnChgjAGLQyu1WSkg6ckkTEkJiEpVTiUnDXn&#10;pqZm6tUoXEFrpZeDLum1DMmeZ021JlrGx8Wy1CKDEpVGz73yyl99du/Ar/7bW4VyoJkF6AlLVSsO&#10;VXIMeAsosdyJSqCEIrJVFsIxPJXFkal+6kf2bGOuFvLHz+ynVI9oMxbpB/S960N03vUgjZFjNMbP&#10;oStlZJDFH1hFZngDXlcfRht0pUw9jilF8OFbb+bHto+TP/rjmPFDKTSQV6YbrAdm+jib5a/yy7v/&#10;d/5VbSOnzh+m29RRnkvnm95Kfuct1I6/Ru3Iq4QT57A6QRU6yaxeT+H6mwhWrcPqBNuoUWlEGOBD&#10;N23mQzduXhozYt1gtnGW2DSW/MQWgaoDnGx4nGr4yOb3FqmpxAiOPfHticrk5EkuRHGtxGi1yvrk&#10;CpUS7673bFl7x/dsem9HX+5+L1BDy4HV8lejGs+OHJ6pNcHaIrv5Rufh/yKgdVlH95OvTlW/8akD&#10;f/vOf3bDus6+3B3/sz6MFzh9A+va33tPZ2Zr/5riXz78Z/senzlfWVhWMhQrgK0V6fV6JQq1tg1r&#10;bSKEcK7GLvStLnZfd+tgz8vfOjO2867V42uv6x6+0t9obaLKXGNubqIarnAOmZusRudPLRwfWNc+&#10;lcl7a5b/fa0cVQ+/cP7Ul//7y4esgQ//yh27tt02uN71HJcW/axIWZN0UxLlSPyMYip7jqOz++0N&#10;/XeKkDDtlHMkdkFjToaoTQHWARHZ5QwatSShoVOgVViVY+1bhjj1nVHKM1U6e4u8t/dDzMVzvDa7&#10;nyW17kqvph50a/s2vr//hyiIIvPVeYK2gA0PXU9+KIOd/Wv0sf9M58IL9DTjYwygT2Rx1ryP/Npf&#10;YfU7buDMMzMs1Mv0Fvp4X98HmY2mOFceudglZqW7NoGOTCffP/Bh1mbXM7MwDQ6sedMQnVs6mpoK&#10;Q10btLE4zdKflaSNAA1DcryBreg0IxKBqzyqUZXXzrw01WiUz2Y9XxttG1IKK6UQsimIF4uaKSDf&#10;EeSuu3VV77c+c/DE+p29o5t29w1fTaeFAKmkLHZn1u588/D20RNzTy/evyfPnSmdj8tjW2O9g8R4&#10;RjQ75zxFIBVKa4xU6EYMbgOnkMUK09SELIaNp91lsTH4jkRZQVip4ZcDZDFD4ni4OkGJGns2vgNP&#10;5XjhwH8llKPg5DDGUi25uK5DUKjzpgf6ufft66iXGzQaDTBbMSbBz0tyxSwIQ6MxTymax3EUwncJ&#10;hCCK51G6n11DP8LOrQ9gzv4Z5fIJsgLUFYaxpnVWk53jQvRUk86onf88m3u+D7n1Qzx5+E+oRVNk&#10;g1XEJoNTizEIenfk+cCubUSRYHwk5MyxGaqlBtK6FDoc1m0p0tffheun1idJ5OBZHykWiGSZJPbp&#10;9Ley5/p3sXrVzSQJyMTFBhDrOrKSoKMYY9PymhQgbEJiE7RM/cxsHKPrITZMUEZgpcRKhQYWSJAS&#10;8nMhe/UpXhs/1CjN1OeMtgkXd2Uvj/262ni+vHwYAaHVevTEY48+PfLQQ7vW3XpjYCpJMy/SYqzg&#10;RCNgVS1iR76aPl62tbdOoITLfHiOQLXRkUlv8cBV/NzduygGLv/3U68yV48oGANJgszkyF2/h9yO&#10;W5FNL2VrLDaJMY06xmiqYQJC8dP3vJmf3jlB5/GfwIwfwnrXCANE2vhqJw5zx+D/yW/d87v8+nc2&#10;cfj8cfLW4hmDCjK07b6NthvuXPI2Q8r0YUxiTKMKxjDfiPEdxU/evp2fuGMnOe+C9KAcjVOJxlMP&#10;L3HhTvQklBLJK5UcVZM2GonmD6XrMn9+3Lz61399IKnXTy0DWvEykLVontOqwfIcVwYPfmTXtl13&#10;rf5AZ1/uQalE8VrmVGNsXJptnD97dDZssllRC8h643WNL/Wxj31sxR/8+q//+jW9wdt/ZCePfOLV&#10;5T5ay0V37vlTC4mQYmbVxo5Nfsbp/J/5obzA6e1eld85vLlLTo6Uzi1M16IrahQuHLtsYcHcONTO&#10;tlsGNrT35K67FiZOOVJlC5776nfOnqlVotrGXb2DjqsuOwtU58PJQ8+PPXPslYnTTdZtkQpeooDj&#10;RtJYv6N3Xa4YbFjMW0xiE02MLJz7xl8ceO7hP9t3ePfdq/s/+Eu3v2ntdT3DjiOVuDB3X8jhsxdC&#10;ao22GG1ohPVk7Gi1vnvVnZ4QoK0BlQIHEVrUkI/oUKnZ5TJWK7GQdxRtbvrxcj1ZapMh469Mgmvp&#10;yfayPb+DKlXONUawibkY0jaHb8/1eHPPffzQ4I/TFwxQKs+TRJYt772J634owJv+t5i9v4ZaOI0j&#10;bdNyoKkhTWIY34eMHyNYt56Z0hamDoyDCBnKrWVdsIFpO8FkOHHB38ouW6sDawvr+cjQP+em9lso&#10;x2Xmx0usv3eIXR+5bil8eiFKGK2FJKSB2ljS7jAlsKcj9POV9Lx5aRBswS1w+Py+8Msvf3rffHnq&#10;tOs7du327lX9q4tr3MCRjqtQrkQ54oIvkxQiW/D86fOV2cPPn5/YfFN/v+c77tUAfrMo42htqqde&#10;nTrWqMYNwNYbDRN0tscbCz3d/UGuR2UCGSmLdBxcIdOqoBTp/WANyncwSpJYi5IyXYULSJqaPNHs&#10;VkySJGUh8z6JEjgmlUMjXbrbh8j53UzMnqERhXh0ki3YNMjXBCjHI7ZltFPDzwUEbV0ERQ/hWWpJ&#10;jUYcg/RRgY9QDpHWmMTiJR7Xb/hebtjyDrzZbxFPP0o2ThsnEPaKbCniYj3D4gpESIUnAnTlFL2d&#10;dyILm5ktH0ckZawNIaqi3YTI89E6ixEpE7xuaw8bt/WzaVc7qza04WV9tKwR6xiBQjgxVlWQ1sHo&#10;gFywij2b3s+a1feC9XFs2liRSJBhnWS8gopTzxBtDBiDQ+pvlgjwhItuRCSlGjZM2SMh0zxSIwQ1&#10;BV5kGRs5ztfjlzl49lBp9Njs0fJ8YxIoNbcyUGtuYQsLgmgrgOMsbbZeF8vVAsvLUXG1GiUwsPZN&#10;b14tRTOsvHk/RggqiWKVH9GhDHqZgalEoompxXP4qoDv5NJVv5TsGe5jx0AXk9Uqp+fKVKI4bcqI&#10;Y2wcoqN0M3FEHMeUwphQG3av6uFXHriHH74+pHD0x9BjL6f8y+vhWiSpEW7lHGuKc9y550do6IDD&#10;E9PM1Rpp124SY+MIm8Qp0GseSxIn1MKYShSztbeDX3vrLfzInuvwW8xSS41xxmsH07iuplmqBVyZ&#10;2nu8XMnxWi2DI+xF9jHSz/LCJz81dvzrX3/cRNH55rWsNrdGC7PVohq9oMd6z0/dtOs9P3nTj113&#10;66pfyRX9m8TraK5KIlMbOTz90tNfPn6QS5vNEi7t7H9dr7f/yM7/pQDokU+8esWff+xj//7/E0Dr&#10;IuBy7thstbM/r/tWF7c5rfkHFyNoG9WTSAghpBTfNWpWjsx29OZ29q8p2rNHZ06W5xoxl3ebb71B&#10;l+jWsJ6otdf1dPatKe5yXFW4lv3mi0GmVo4W9j52+tya7T3Fzr5850p9i8bY5NRrU889/tlDT1UX&#10;wgWg3rJKWRI0zo5Xk56hAgNrizscV+Ur8+HEq0+dffYzv/Pck6WZevjBX7z99nu+f+ut2byXXWk/&#10;i1ZYi8JmY2y6acvk2flzLzx1eHRb/00dQx1rnIauX2BYqqnWSG5ojlYt618pBKFJ24oKTlq6cLMO&#10;7asLlM9VmDw0g/Y0HV4nuws3syW3layXA1fgOIqCm2cgt4obO27h/f0f5oHud5J38yxUZ6mWLMNv&#10;v57bf85QKP0kHP4M0sSIQGFl2gFnm9omHAlKIBam8HiSzPbNTI9tZPb4DEZUGSgMsyu3h/7MKhIV&#10;U6dCZCOQkHEDNrdt5cGe7+V9/R9ifX4TpbDMwmSJ7k0d3P4LNzJ4c18TVFpGag2mohhHyqWVpvAV&#10;1A3xt8vYc1HKZimBsgLXcfnsix8/vffEk88nSbTgBY5dt71nuG+4uNYNlHJdhXIkSsklvZYQ4PqO&#10;62cd8fLjI+eUksnQ5s4eIVbufF0EWc36gmjU4oWRw9OH5iZrlUWwfuTUsdKbbr69b71T3OAFGSfJ&#10;OLiJwViLVTK1C2iGPicSZMZFSImyzaBjYzCkuiFrUod4VypMI0G44OZlU+jtIGggpaa7fRt9Xdez&#10;UNnPfOMFrM4ghIvnazQaSxuu6iGxglgsEMYabR0cJ4eUThp1lIAwCmFC2jM93LLjx9m1/nuJxx+F&#10;838Lth1FhJBpp+m1ixkECJne5whsKFByFmFHWDX4HrqKu5mZe4FqvYSWAyADpF3A6jlcaXGMT1ir&#10;YnQdaTyE9lA4KJPDcV20DNFGEUZZajqivX2AN+38J2wcvANhXRAxQsRI6aC0QZ8vYWfrOEphmw0H&#10;ClIz1FSEh2skVEOSWg0ZmzRxQAg0FiMhgwNzZU42xvj2wotMzc3OnDs6e7RRjWeAhSbQqjS3Wstk&#10;aWVX5yWTo8hmsPX6JXrbi8ZHY+LazIwpDK+5vnfT1oyJ087lZt4889ohNoLhIMKV9iJWywKO9KnF&#10;JWrRHFm3HU9lli7P2s42Htq6jt2runGkoBYlNLQm0oa4Ga7gOorObIbb1vTzs3ft4l/fs4cd/QVU&#10;OEZ04jOIaALpv/6pXygwEWjt0b3xfdy/7Tr2rOlDW8NMLaQeJdQSTagNUZIyvYk2+K7LrlVdfPS2&#10;7fyb+2/hxqFeWh/bcjjF2fIrJDbCc7PNtpr0ZAYCTtZ9nlookBiJu2hQKgRWKubGJnj69//vb5bP&#10;nHm55TpWm3PG4uLctlSpPCDYfvuqvo987K6Pbrtl8JcLHcGdQgr/9c6jUSMpHX7h/LNH946fa85P&#10;rdqwVsb0u+o2/P8XoPX3UjpssUlojW1Qy4WUSWyixz792gt9q4vb1u/ouV/KFcpxFlurRGGtHJXy&#10;RT/IFYOs48rvyqxTSuGv2db1/rf/k52zf/lbz36xVo7MMs2CaTnelehyffC50WObbug74WfcfiGu&#10;TpdKJdSuu1dveOmx06f2Pnb68KoNHf3ZgpdbBrL02Im5/c9+9cRTEyOlucvcuEvg76XHTh/oW1P8&#10;SrbgrXn6S8f2PvvwiZm737t1x73fv+2B9t5s37XoeBbLh8qROK4kasSl0wenj5wdG5v8+mufL27p&#10;274uIwPquoFwBSYxJIcayI0BckuQnpXYLhHGrpDMRjHnGyEb3QwCQefmdt78q7fg+IrTj40w05gh&#10;V8izo3gjW/O7qOpS6pGFIBABWZVDKZdQNyjNzxOFsPZ9N3LXzzboCn8ac+LZFFj5svkYm0u6AJBp&#10;hp6cG2N1z69z18/8Nk+zgbFvHidOJim0tXNP+/3cWridOT1DWZcx2pJXBTq8LvIqhxGG2coc9fk6&#10;vVu7uOOXbmL1XYNLuxmvhYzXQ9TiDZCKKtIV8NE65lgjdVdXqeFnzstzavp48tKpp07WG+XJ5gDl&#10;uK5MpBJGqYv1WcslX0MbO/uuv31V79NfPnZq/c7e/sH1TRXu5a6wBGmF9AInk2/PZFs5u0YYit96&#10;+C8eH37PTw3vVmqP9DpkIiWyxSFbITCJJqrWcTIefi6TupAvsmXWpp1wUmISk3aUxRp9bgbXUySd&#10;bSTCkok9MBbtxvR3rOMdt/0mB898m9eOfJ1aNI41AoNGOvPN0GQPaTJImeZHmjhlylzrYGSIEgnb&#10;V72NnRs/gM72EJaPkpl7hliAKwWxlbjX8lAunqRLJLsGodpAF6E6gZ78OKsHf5juu/6MQ0e+wstn&#10;P0k1nKKYrAXyqTjaXyCbEZgoSxw6CDdBuFWMiEFLEm3SKCHRxY6tH2DXxgcpUAAU0sSE1ImUJKtj&#10;kpEF6ucXyDteCmgleMpBWIhNAkLgokiqNZJ6AxHb5iAlMM1737ESb7bGgfPHeFweYD6aN41KPB/W&#10;dLVlUlzc9PLxztTq16BeXBoP4+b7NAC/ev783pc/9RePDN94ww8G+QxekzpU1uIKOFzL0OFqbm+r&#10;4IoUbF14dDUFv535+gQn555hfcft5LwLhY6s53D/5tW8ZfNqZmsNTs+Wmak1CGONpwSdOZ+h9jb6&#10;8llk6/OT3w5b/4DwhX+KVzmCU2guMq9SKBXNfo+kBKG3G3fLH4K3Bgncsbqf24b7GFuocGRqgbNz&#10;Zabr9TQhw/foyWXY3NvO5p52Ms6lU9VCY4JT889hZEgx04fWyVKNz5OGydjlqYU85USRUWYpOcII&#10;RRRpnvqjPzo4e+zYay2MZH2ZRqs1ss0B/O//uVtu3HXX6p/Kt/t3/13m9ijUjanRcpWVm8jesHL4&#10;h2S0mshQLKOaVwqWVvVKzNxkbXrDzt4N2YLXc+l4KESQ9bz5yVrl2N6JyWoprGcLnud4yrncyv4q&#10;YMsrdGRWxZE+MnJ4ZsYa2+o5olegPC9i4abOlZPhzV2ZnqHCdY4rs9eyz2zBz8ShnnvqS8eOb7qh&#10;v6OjL9u9eOxJbBpjJ+df/erH9/3tgafOnWquTBYfnsXyYdKKKuJQ22OvTIw89umDex1XqQ/8q1vf&#10;esf3bHpHtuAVr15WakGwzfKhTqw++tL4gRe+durVJNal+XDOru7c0L+he6sf6sZiFBgitJiKQaz2&#10;kHl1kUWdlIIESzWOcaVcKiFmugKG7xjEb/eZP1FiYWyBWKf5hr5yCWQWX2RQ0iE2CdVqhcZCnVxf&#10;gRt/4g7u+AlNR+VfYk482YyGWezDvsIzLVPPKlFfoNh9nP77H0SykZkDE1TLJYyyKOmQlXnaVSed&#10;Xjc5VUAiaCQhlYUKJtJsevta7v7YLQzdPpD6igHTjYijlRoNK/CUvOAsHyjMWET8aAm7kIArQQpc&#10;6eMIySef/sNTzx375rNGJ9NA6AeO3XRD37qeobb1XuA4jiuXIm4W2awWNlYW2gPv4HNj52qlsLp+&#10;Z++Acq602Ej/uF6KJk/sn9g/nna9LvnqjE9OJFt378ys99o3uUYGTiFzYcSUaZAzJi0fWiyu5zXL&#10;Uql5ZvpzgeemnaRap15hMtQkDYXJZsgEEjToRGIdixB1XOnS17mV9atvo7NtkCieo1I9R71eRsoE&#10;R9XQjTIkPiQKnZQQLNDVNsh1a97H7dv+JZuG7kOKHBESXy9QPvsIvppFO/0ox0VZcxV3vuYMukyd&#10;aZvUizBVUA0qZpKa3kiS34OXyTHcu5o1/beiVBez1VNUwuNYZx4rfTQeCTWEXwYF9YaLMZpGo0bG&#10;6ebGTe/n7p0/xoaBGwmshzUuViYpM6tdHCeLXagRnhkjq1yk42GawmfVLPUbKdI4pFpIY7aMboQI&#10;3TTKVWIpi1JFmmhihn1ylCemniE0jWj89PyJ0eNzp4D55lZqjjOVllJT+jS7l6lMJ8nyvLuVmC1R&#10;n50tL0xMdG245/7hdJmh0+gpUr3WeOSQlYZ+N+2wNK1e6EIQ+AXK0STj80fIOkWyXvsld3bWdRhs&#10;y7Ghq8iW3nY2drezqpin4LusNCPo/BDnI4faiWdxwjpOFqSz8hAiZcpiWQ3VCRiv91Hd9au0r33o&#10;oqYXIQRtgc/6rjZ2r+rhjrUDvGndADcP97K9v5P+QhZ3BTucycoJjkx/C6E0xewg1uilsdmTlgWt&#10;eHy+jXOhhy/TkqFt3p9W+Rz82tfmXvzDP3gkrlZPNkuG5RY2K2yZv2RTrO7/6Mfueuuuu4d/PZP3&#10;dv1dAcL8ZG30ha+femFusjrfvHcaLcxW0jJXvcFo/QOJ4ZeLy/UKqyAX8I69PH7u6S8d+8JbP3x9&#10;b5Bzu1YACGL11q6+9p5s/pmHj5889PzY5I33rR1es62r58oTzsqvTN4d2rpn4E0Hnjp3emKk1Coi&#10;VCuAreXeMdG3P3/k+d7VbduHN3ferxx51fq2VELteNPQpme/evzAsw8ff3FoY8dQkHPbqgvh9IlX&#10;J5/74p+8/Oj0aHmqBWQ1VhA3LqGLWjmq1cqRHNrU0f8Dv3Db9/avLd7zuuhwsejunYqcZ89XRl57&#10;bvTVRi2eA/T49Jn9f/PCJ3p2Du25OesGVE0j7UA0FjsSYp4po+4vQlZhq7rptQSulNRjzcG5CsJa&#10;VjUz5zLdATf9xE7WPbCaw397kjOPj1KdqBLW4jReJAXUuIGia0sna+5exaZ3bqBrcxt6/mGi04fS&#10;vjFXpfEXV3uEhUUqsAnEZw5TvOkl7vvffobNb+3lwF+9yvjLk4SzYVO/apc664QSBMWA3htXseVd&#10;G9jwtjV4uQuPxGwYcmC+QkVDwVNNFgEIJKJu0M+UMWMhwpNYKZo/8tg/8UrtO8ce3R9HjbOL9L7W&#10;RiFFqByppbpQKrwcQOgZbuu+8b41Q9/8zKHj19266tymG/vXX640vCiKr1eicmmmsRg229qJFP3O&#10;p//0hVU/+q8G3uJ6D2Tmfd/kfFAyvcwyZXxcY7G1iMit4bbnsEpgjcVZ1HMBeA5JlHb3efk8YdjA&#10;nj6PGOqCoodwFcI6GCTa1nClJXAc1vXeyfq+B4h0hYaZINFzTM+MUl6YJxO0kc/2UcwNkc324noB&#10;SkYIm2CsIXElWQNOdj3ZdT/G3L4/IN89gaOaEapCXn6cFy3A6qLzJtIStGynoc9TkzfRNvAOMoWA&#10;JNYYHdCZXc3t2z/A7s3voNaYYmL6AKNTrxGbGPAw1iKFwm3PMdi7jnWr9lBwV2ONQAqNIFmiShIM&#10;2hp87ZOMVCidOE0xlyVGpOBESlzbFL1LgfI9RC0inC5hGglKOmljZfP9pLHQiInLdRZy8OzcYeq2&#10;ihCE9Wq80LJwa7QwWsk162kyGUuq1VrsiG4dE8PmWO4mlcrZ41/+0uefX7Om+7aP/tgmowWeSgGh&#10;Jy2hkXxnoYAFduTrSCyRXfRrM2AkXbnVzDHK3vHPsyp/PRu778Bzct/V5DNZPs7RuaeIu/O07/px&#10;zMufIn/8DEGvg5dNcBx7USBRFEnCkqQxYyjnNzF/y4dZaHc5P/JptnTfSWduzSUxOdfyqscljk59&#10;h4nqEbrahunIDqSmvE0ftkAa5mOHb821cSr08UUz1kukvmi4ecZeOxQ+8R9/44m4Vju+bDG+XGKy&#10;qIX2f/TX775/260Dv+p6qvfvOpFbi63MNxamR8s1LjW7hauHV7/x+vsGWiuUDxcH+1a7/yWm6Kkv&#10;Ht23akPH1264d837pVq5o6+tK5N72w/t2LH3m6dP/O0fvfTa1j0DHW9+z5atTd+p1wE0hOpZ1bYj&#10;W/ALzRVeyKWeWssT65e6bM4dm5362v949W/e9eM3dPQOt92sHHlVYXz3YKH/Td+7ec2X/9srL+x8&#10;8/CzXf25rpceO/PENz9z8EDzgam3rEway2rfZhloVYDjZ9woDpMZnZiKcmT+dZyBRc8lFubDmRe/&#10;dfqpk/unTi2tiKy1B8f2Pvf1I1/sfvf2D6xTVmKESctjsUW/3EB0eThvyiFyEioGZCrBzrkOC2HE&#10;CzMlYmNYk88uaRM6N7Zzxy/cyJ5/voP5UyUWTpWoL4SpaWrBpbgmT8eGDrz8hVW1LNyPXfurxK/9&#10;Wxy7gMzKlPY3l1iFNq9tal9hI0tc95GDH8XJfwCBYPjuLobuuoe5UyUmXp6idLZCVI6wxuLlPQpD&#10;OXqv76JzcxHlXozfJ+shL80sULeCzsDDLpbSMhISS/x0Bb2/nu5bpdmGGZllvjpjP//yXxyYmB3Z&#10;3zLRxfVKTHmmPmaMqUspcrJFl3UZJlbseNPwulceHzn7wjdOHR/c0N6bbw8ue82T2NRmp2qjTQ8u&#10;Qxo4a7u6u8T01HQ8MTlR/esXH39l+JbC6htCrtdru6XrZTBaY5VEGouMDSa2xNU6TlsWXIXRMYFM&#10;y1k6isHz8AKfJA6pSQkyxp4/yUJjDnfbJmzBkBEJEGBMDhYbMV2DsSGO45EXG7AI+vJ7QGggNZtd&#10;XJ1Za7DWxwiHmBoOLo5wsSLE67uFrq0+80/9a3R/kVz3MAJ7xRjd5e3QQormVyiXDhMm6+m47iFU&#10;Vx86FjixxrqKRKaGom1OB235Hvqy29kxDFZYkDGpF7vEXXL7BW0SjNUY66KFj0z7S0iMC66LWahg&#10;j4/QRQbtFNDSIkwdm8QoqVIXeClIBMgowlbquMpDSpXmIMo03slqi61HnJg4xne8Y4yUR/ACh0Y1&#10;DqNaXALCjs6OpNEIdb1WC7k4ouz1iJeXj+dxy/jpAK4Oo6Mv/T8f/3T3xk0/vvG++/satRKe7yCl&#10;xFeWxEi+Pd9GYiU3FqoEwtIwF8CW1oaO7BCBV2B0bj/nSvsZat/FUHE3bX731QXbJmKicphTc3uZ&#10;r4/SU1jNqrYN1NvWMeO5xHs/Sf7MaUQuj5MB5WiMhThS2KqBKKY8sJPSTT9IftVttFuYnD/KM2f/&#10;gs5gNWs7b6a/sBkpru4TUwonOTP3MucW9uG5PkNd2/GdHImOFsl3ctIwETs8Pt/GiVpAxklNahEi&#10;9WoTHrXZaf3k7/3nV+qzc6+1gKvGMpmJaaka+T/0b+9489abB/7N6wFZ1mKNNkYqIZdXjIw28cJM&#10;fa5RjaNlIGt5NegNsPUPyWi1gK3WVdCif1VrF6IT1hPnK3/6ymO9w4V1w1u6br/S+95439oNqzZ0&#10;tH/lT/cd+NNffeLJBz+yc+uWmwZWv64SoiNy1tpWl/jlAZqtbNby1Vvj0PNjZ4H/8eA/2RkOrG+/&#10;zXFVcCV5iFTCWbOtuy/X7jf+5r+88JWFmXq5hdlrtICt5SXD1rKhbQGqjRP7Jyc++Z+e+cT7fvaW&#10;cPXWzgc93+m4OshsJtNIWJisj3/ni0cefeGRk/uttfWWfcpqde7AXz31XzMdXtf33bPxgY66bZAI&#10;g3AFNtRE3yxhPYF7Sw4yAkKbskJC0BEETDUaPDE5y/VhyM7O9otodC/v0ruji94dXVenQ5XH6OCH&#10;mBwbYfDMH9CTq+J2iPSKmfS2Ei1FXmsFet6wsOAyPfAg2Y0/xkCuf+nGFgI617fRub7tmu4TbSzH&#10;SmVemVnAcTx6sgHYpg9+TmJjiJ+uop8upyfWl0taGiUc/vzZPxl59tA3XjA6WVheCp4cKY0abStS&#10;im4haQLSy6+WO/tyHXd8z8Z1n/v9l/ZtvXng5A33rLl+JW8tIWDufOXUq0+efbU8V18UOydJkuiJ&#10;8QlN2n2kH/72N0Zvvn7jhMolmzaPJJlsXz+2q42YBKsNnuMjhCEKY6pnJin0dqPyHnUTI1QqkFf1&#10;MO229MCzIcIPSDrXYifnEXNH8bYNI1Z3IHXagl9zbfrAWYFoanGNsakGCYEnnQv6GEyLIazG0QLH&#10;5AkdQ8NIAplBW5hN+ph019I+8gRmfho1uBZRLGITQ0CqIcN60JAgE4TXrIXXS+C4hCpPFFaJR/cx&#10;XTKY7reQMWvxbI7EDQmlJE4UplEjcCQol9hoEpHSeg4SV3gom3bqxtagZAr4JQ6S1LtLLhbKpEjP&#10;x5HzhGemoT2P4/nIqI5jEpSniCU0rMHxHHzhEk0vUJ8vIxwXJ9E4xpLkPLQ1ZGKwlRoLjRJzXpWX&#10;JvfSUBWyBY/KQqNSq8QloD43O7fImLcy5eaaB82LWa1FfnCxEtBoHc+j2bl9X/+lf/1n/B//6cc2&#10;vuX+rnq1jB84uI5CCEvDCp5YKFDRktuKZXLSUDcXEh60CQmcIut6bmauOsqpuec4OvU4bX4/3bl1&#10;FIJefCeHEh4WQ5TUqcdzzNbOMlMbIaFBe6afDb034rt5jInJ2Rxy9UPMBUXi1/6G9nMHiOohiOb1&#10;MRFJkGPu+vtobHs3hfYtOEmMEZbe9o205fqZKJ3g+XOfxJdZOrNrKQaD5LxOPCfNhtcmJowrzDfG&#10;mKmdphxO43tZ+jo20RH0p1mpJgVZGQEZB07WAx6dK3A+dsk6Zqm5Jo5i4gSSqGKf+K3fOjL2/PMv&#10;Ym2VC3YOi1vSUi6UgPPgR3Zed91tQz/vBWrgWi+vTowuzdarUknZ1hlcQiHGkY4r841yEmvdMi/q&#10;N1it/4Uardb/t+i1ViDxl4CNqldjoxxZXb21a5MXOFecCfPtQXb77asGw3pS+8qf7jtcnmuUhjd3&#10;dbm+uiaw2KjGsweeOvfM7ES1xMric7Ps+JZ3T4rp0XL9ma8cfzWT92YcV1rHU4HrqcziSsBom4SN&#10;pFKea4yfP7nw6sHnxl44fXBqpDIfzjcHvGrL1zpQl0KE9kLNO15hpXDReavMh8mLj546PLCuPS52&#10;ZQccT2bF1WZsYOzE/OFvffbQ1576wrF91thFvUadlnbvSn1+8ujUQXPDujs39mX6ndiE6XLclYhy&#10;gjkbITIKOeynbFdimwdpKXgeQgiOzJU5U6rgKkm77yGvUVZngal6g6fPz/BS2RB178YIhXPuIMw0&#10;MDIAJZurYEGsXRplj3AsYn4+x/Tad1Pe/YMca8CJOYMvA4qey+tR9Z2r1Hj8/BT75yoUMhn6sxmE&#10;tSQGRJvEJpA8WcY8Xkr9LXyJFQKhDVkZ8PUjXyp/5pk//tZCZfpoy3ldZCqtVNJu3NW3ptCdGVJK&#10;StmsFVzpGNu7s7mzR2fGzh6dnV63vac7W/Dzy3+/Mh9OPv+1k488/8jJ15LYLN5bF9mEAO7WWwa2&#10;6OHS3X5/d8+WsAc/kjhSQuATY9IcPUfiW4FNEqIkwpESL/BBCrQEqyTaaKQxaAFRkuAIgWzLIcME&#10;ObaAiiy0Z8GXyDhBJIuB1nLJykKJ1P3cKJlqwbTBsQJHKByRTsChSdDUcfFS77LqLLVvn8ScjVno&#10;6+VQtkL75DTtCyGUq2RyHtL1mj1YCusJbMYShRGxkahiARFGiBPniM9NM2ESZnrvoiN7D97pEFGr&#10;4hUdHOXjSYlQkqR5vK5UuKTlPWnBCIsWgkQbpLE4QiCsQWibbkk6gUol0ZUGyYsnMCOzOIUcQRAQ&#10;S1L3fV8hHIXVlsBxca1DfXKWcHYBL7ZklUOEpREoXJNSEGahRnl2jsO1s3yx/jTT0QRB1iXIuHZ2&#10;vHr6+L6Jg3GkZ0k7Dhc1Pa0lp2RpcnSvkgt6sVbripuOornZMyOTmfb2jZ3r1ufjMMIkGsdzcJoL&#10;vrOhx2TsUnQ0nSrVK2krmvFCGmstOb9Id2ENhUw3UVJlsnqcc+VXObewj7PzexmZf5mx0mvM1M5g&#10;RUx322qGO66nPTuAFApjFMpkkVYQWA8y3cx1D1HuHEA0FxMm10FleBfj1z9Isv4BunNbydlsk+pL&#10;sDbGkT4duUE688NIKZmrjzJROcy5hf2MzL/MyPzLnFvYz3j1MPVkjnzQyWD7dQx0bCZwcmibkBiL&#10;koIeXzIVan7/eMwXJ7Nk/RwZaZdY7XotRFuHqFHnqf/8G/NnnnjimbBUnWpev9aO0cUF8uKz7d7x&#10;PRvXvuUHtv9qNu/tej3j3cSZhbnJs+Vye08252fcS6o0YS2pHHr+/MsnD0yd5oIQv1WjFV9G5/yG&#10;RusfQKPVOncuXwktjwZwXn78zNH1O3q/fcO9az5wtQYiL3C8u9+7deeqjR3tX/nv+w4cfWn80Xf9&#10;+A07N93QfzV2y0YNXZ0YKdWvMFDApUGqi4zWRRmJX/zjvU8Az99w75oN/WuK/dk2ryCVVI1q3CjN&#10;1BfmJqvzk2dL0+OnF2ZbViHRsn9HQhBv7C52FDKe89LIZI2LuyFp0bolLaygNNrKT/zGk1+643s2&#10;nbrjnZve2dGb3ZwpeL1yGbetExNNjJROH3xu9OWDz44eO/nq1OgyJq1VD+ZYa8OxqZPf+E9f+2Xv&#10;X933Gw+t79gQVG0d5XiIgsLWEuJH5rAVg3NHDpGVUEuZrcRoOnyPTEeRc+UqXzk7QYc3w+ZinvVt&#10;ebp87xKxqLGWhSjmTLnK8VKVc/UGvlIMFztoy3SSXP+TjGVcuvb/OYUzo5DLgJ9mjtlGjKjF1HKD&#10;LOx6O1z/fnx/K4VywMmFkKOnz9Gf8dlYzLO2kKUr8HGWjUKJMcxGMecqNY4slDlfC8n7Pus7iuRd&#10;F50YjLCoToWuGaJHy5in0sqczLgYLDaOcYzieOVE+Mnn/uSZ2fLksRYA36qTsudPzS8cfWXixYH1&#10;7buEJ9qvxeQnV/Tztz20cd2n/s9nnjm+b+J4e2+23fXUUpt2dSGcfu6RE1958gtH90WNpNVXp7Xl&#10;267f0dt501vWPVBsL6zdO/0UQRHeZfagyuDqkFw+i5PxMYmmJgyO5yFDTTxbRmpwihmMIwltglIC&#10;V0s844CriHREaBLMQAFqIZw4i3dyDLm5n2RdJ75q+jO11CtEs4vR6gRHKFiUXto0HsgokI6DYzzU&#10;nEGfPkn1zCQy2403GHNdcQ/FecPJwU8zOX2Owdky2dIMIteGW+zGywXgpVYJTpJQm5slOhMhKiXq&#10;ScKE185Ux2au73wXnXojtqcBo1M0Ti0QbF+H2ZBHygTfOlghiZMEmaQaR6EUyoIwJgWqQhBhMCoF&#10;Zy4go4Rorkw4Nos8NYuSElZ10vAkJklwKxrT5uELh9gYPOGgagm6XMKUqvhWIiTU0Zich4gTIgVq&#10;pkZlfJIT8QRft3sZKZ3Gyzp4GQflCh2FSalWjspcamqZXASwXj+r1To2xlym2Wn6tQN7n/zd320s&#10;jI3+4A0/8MH1RipRKVXJZH08x8G1cKaeYTJ02V2ocVO+QZenCQ2EBmJrSUyCQJDx2sh1dmAwJCZG&#10;6wt2UVL4uMpFiFTHaWyC0QZlAxReczC3JCTkRR43s5nZgRzj3ZtQUS3tVnZz5N1eOt0hXHy0jVG4&#10;SOuQiBBLiNZpoHhXfi29ubUkaBIdY2xaTZPCQUoPVzYbSJrHuUg3FV2BFPDFsYjfOhjy2mTCdV2S&#10;jW0ZvCCg1oho1EOcbJbK1CR7f/8/UExGg95+v+vUDKdbpCzL2SQBqN33rO67/4PbfyrX5t/yekDW&#10;9Gh54chL4xNrr+vuyrf7mRXJiVpcnRmvzC3b/yXJAn+foOEy+cOvq6r2j5HREovivEvLEfJaP9jV&#10;Tlirn9Zi5lKWNI+wDShuvql/w3v/xc0f7Vvddk1dEsZYMzNWmf/mZw6++tqzo1N3vWfLmju+Z9OO&#10;bMFb2ZtL2/j0wenH/6+f/fofA3NNndby7o24peTZqidbKYgz2/y373oqkI50pBRKJ8ZEjSRuAUbR&#10;CvqrqGXwizuyfv57tq+9daEeHf7CgVOHVwCorTEKQcuxLAaC5na+aXj9dbcObm/vzQ16gcpFoU7K&#10;c43SuaOzYyNHZsZPHZiaaH7G2rJyZdhymtzFa6OU03XT9vve+c9u+bl3rC2s8euEaUSLVNhG6p/l&#10;7Mji3luAXhfqBhunGianGSZdixPGqzUma3W01mRcRcFxCJRs+nBZqklMJUpxXjHw6M3l6MikwlDH&#10;WlzlEnEOO/llise+Qn7sMLJWRliLzhQoD2ylsuluMgP3ItUa5qICiXWRAsphxGi1xnyjjrGWjFIU&#10;mo7oFoiMoZIk1OK0a6094zNYyNPuOVjT9CfJCaywhIfrJE9WEaejVJ8TpJ16MjG4RnFw+kD0R9/5&#10;zRePj+zfq3Uyw4XuoFoL8BGA29mf6/jwL9/5A2u2d90lpVTXMjjWK1H1s7/3/BfnJmrlD/7ibW/t&#10;GWpbA9aWZuqjzz584uHv/O3RlyvzjdkWtnRxnwBuz2Bb1/f82J4PdQ5m3hM34qBRi4mqmru738KD&#10;8U7a3CxO4KHac4SuRJmUqYmFRlqL67l4xTwm7xO6FoHC16QMl7V4GrQradgEKRUBCjFTpT49QyMr&#10;CPq78Qa7MN15Es9J37NpGxFpg21mKUrRFHlHKbOhy1Xqr57DjgnaswbTn6WUd/BtSMZmmM6c4LXS&#10;w9RnTjOYxLQtzJNJDHgeCRZfSfAStI1hISaIHBptAec6ClSCjQwU7mG1cz1ZkyGKKmhXQjXATpaw&#10;YgE13IG/YQiR9zACtCOXsPEiutDGpqJ4JdNGj0YMsxXi8zOEE3PIBLJdXThZj0SkpVFlBNYVuI4i&#10;jmMSJF5ssaU68ewCKknfzypFjMH3PBphSFSq4sxVGamO8RWxj5em9qICyOQ9MjkXqUR972NnvvH0&#10;V45/B5gApoDp5phX4WKz0nSSzGSu4Qasi8uMR4tj40XjOVCUrjs4fNdd33f/v/m3N+V7elVYLafp&#10;ABmv2WkrqcaWI7NTrA8qfP+wz7aCwldQTSw1bVvKIE0mdOk7dsmHCgvSOijrIS/iDS6e1yQKIxJq&#10;0Sy1eA4hJHm3i4zTkWrerF6h+GKIRYwRFwik9HmVFwnkl46m6SFhAU8IYgPPzWj+4GTIc+djAitZ&#10;5SkySrChr8jmrjzVWoT0A6YOvsqxv/5DCmqeTM6hVonO7P/22S/PT9VOAZPATPM6Ltp2kM17/of/&#10;3Z3v3HLjwC9LJfLXCrSiRhI/85Xjx1xPqRvuXbM2k/dW9Nc6d2zu4Gd+57lPnj0ycxKYbe5/Ydm9&#10;tNyZ/tqFw1euel3p91Yida727xXB2M/d98mraNjM3wvQ+p/GaK2g11oUU8oWMaULuMdfnjj3yuNn&#10;vn7P+7au8bNu+1X1VlLI7lWFznd+dPfNqzZ2HHn4z/YdOXN4ZvbBf7Jz1+D69v7l56pWjmZOvjr5&#10;2gpIfCVU3rpy4zKM1yLT5cWRdol0ayTB8myw1lbYuOVnFojnauHMoYm5kVuG+97/7h3rvvi3r556&#10;hUvjDeyylaRoEfCb/U+ePbr/ybMjrqcymYIXSCkco60tzdZDLu76bNWGRS2My+LgGQFW60TsPfit&#10;r/yJ1uEHb/rou7Z37czFjYjYETiBh0hA76+ixyOc2wv4N2SRBUlSN5goZbgyjmJjscCaQp5SnFCJ&#10;Y6pxzLxOLQQcCXk/YKDg0ea5uFIiJTjG4Ng0zgMNvhwg6X6ImWw/82sPkVkYB2NpFHsxHRvJZ6/H&#10;YR1h5OFZAzYhQVDwHLZ6bUS2QC1OKEUR1VhTT1LCUElJMciyus0j7ym8JgDTxiB8iVNQhOMNzv5f&#10;Z5n5xHn6rivS96butGwZhRBpfJXlxamnzV8e+e1Kbm2t48aNw3ukEiWt7VTUSM43qvH0/HRtZnas&#10;Mp8kxgBydrxa/8If733kw79yx0D3UGHrNZEKeS93+zs3bfuzX/v2lw+/cP5lP+u650/OH/za/3j1&#10;sXPHZifiSFeWNVaErdd11z3D63pXZ253XNfHptfHaMtLlRcJsoK3httRsc98UqWzq5NAZsBRxKQl&#10;PzcBM1tFxIZMRxbjghGGWIBUCivBJAlBYlForDJEnT6qrZ98uUZ0fo766Qk81yPoKGA7stRzLlZJ&#10;gmYmpDEWHccktQa23CAu1UAnZIIAO1ig0edjjKUt1jSk4mT2DCX3HEF7HyEOp6bOs9qXtJkyQbVC&#10;3RpsLoeIwU0SrOMx1tbGmWKOctDGQKafnnyRbKKpVao0rCGLJSgYIplD1w1ypEL5xD50XuDns7jF&#10;Am4hPTemychKCypKsPUIW61Tny8R1ur4fkB7IYdsL5AEHkmpgVSSxBUIz8FgIIzxlAdJwsLcPFTq&#10;BBYcz2vqAi1OYhHVKnFYx1looG3Cc94Iz599EScj8DMeXuDgBg5WW62NrS8rWSct45n9rpiIi1kt&#10;28KCLy5KF8cXb3ExbeJ45sw3v/nXDy8snLvjJ3/6gf7t2wtxlBBHmkzWxXUVZyZLvDBa4utRwieO&#10;J+zuVtzXp7i722N9XqZhs000Ze0Fg09QCKtwmno4aRcBsL1Ywd/yCQ0agSTv9ZL3epuUUGppcumZ&#10;uOBh7VkfgY9BY0WCtWlOgk757EubjppZPu2Oy5E6/PfDczw3FtFf8Bh0VRpfpg1npyvkraWrkMNi&#10;mT91GM+WURKUkuSLQbFnqNA3P1U7s4KUxQG46f61q4c2db5bKpF/PXPzoefHzp09Ojv/lg9ct+Vy&#10;IMtaCOtxtTRTr12ByXq9jJa4gpRoeXXpaqDrspF/rJwAs/T/RRLoH5L9+p9ZOlwOtlokzEQtjJFr&#10;jHX3fXvktY27+15Yv6P3LdfiQSgE5Ip+9ta3b7i+e7BQePjP9u3/+Me+/a13/tPd27fdOrjZC5yg&#10;WT5LpkZLx574m8OvLhObr9R502rxcLlSaGtJ0WsR1otloChpATnJMuqVlq+8dHbqcJvv7tk+2PVL&#10;79qx7j9/8dVTey+zf82FYOzW44mARhzpajxTd1qA2vJOoahlIg65yBmrmTjcPL1JEjsvH37isYn5&#10;0fJbr3v32x/a+u7hjMmKRlzDDQJUoBBzBv31eea/PUdjWJG/s0hhTS4dguqWOExPZ9FzaA+8ZrZf&#10;ukfb/IfWILG4GByTBqsudooZmuyZGCQbZGnIYeaKkwgsgeog7w1h6aGqU/8eR6TSMY0lRJAYgRLQ&#10;5rm0+97SWZPNcTlZjCXCkpi0k1IqiCYjJj8xzegfnSM5XCHbLYmSOrWZOn67h66ESOXwyNjn+M70&#10;X8iuDbYzyLa1Z/KeDXKeCbJO7HqqKqSYC6vxmdFT8/uOvzxxemKkVC3P1e2Zw9Pzn/7tZz7z/n95&#10;6/v71xa3XcuzNLy5c/2e+9d1P/XFo8+/+OipZ0cOz0y1AKuVfNiW7pvVWzrX59szQ0mshWdUM4oJ&#10;6tUS31p4EoqCe+tb6HPaiKdKzBRi3GwmFTJLgY4S0AkkCTZJsAUflQsItMXGCYmSNIwmciwZqcgm&#10;Am0sUaDIuUX8tjwiTDC1BtFCDTu5gDKp4WbDSW1ERKIxiUGIVBOWy7aRFFwqBU0+ljiRQ81JmPZG&#10;0GoG4U6iHEnGKeJ0ZpiSPkdLZzkfaYbrgs6Kxm1IIgShn6GUz3DWzxLme+jO99ARZJlUR4j1DO2Z&#10;9RRMERM3qNFAtGWQuQCnKGhrZNMsy3IDPTVJ3GQ+DGkHoNYGB4nnuCilKGTztHV0Yx1BogQ1B+JG&#10;jZwUCGHJNixGGUJl0IFH9fg40egsbe1tKD+Ddi0NG4OSJNaAJ5EzNZxKjYP1UQ4G43xz/EmUD37G&#10;xc84+BkHL3CIG0ls7UXi93hZ+foSLY0qXOMcXchbPTm1vKtct4jj3WWC7UhAVOjuNlIJ5QYOpmEh&#10;iWlUDQfna5wt11kdSIaCgNFI88yZhGfOxlR2BPz7bW3UtCYypmWWbUY9NSGN23SibxhDqO1S56oU&#10;4EmBr9KyXWJA20Wwpi9iolYiTARp6IQjBJG21BNIrATrpiHgQOCCp0ibJMzi36k0bQBBogVrA9ja&#10;HfDt2Zi25qQWAo4S1LVmsh7T2yHwA5c9P/gjjGzexpmv/TlCTuJ6Mtvek+1qmSdbw6GFFyi15aaB&#10;3Zmcu+X1zMnjZxZmn3vk5Okb7l2zqm9tsePyTI41jWpcrZeXgslX8p603wW4WmmTy75eDnRdjcmy&#10;XGpDsfzrcsBl/z8PtFY4CSuxWnXAGTs5P3Xo+bFn+tcWd+ba/L5rfWPXV+6WPQMbO/tzbY/95cGX&#10;Pvmbzzx97we2jd7+0MYb23uzfdWFcHL/d84+W55rlJeV7a5Ua25dua30vbgFLKoVgFarF1fSwmAt&#10;DnitWiplrI2eOzPxxS297Tdv7i7+3tu2Dv/i1w6ffbEFBNkWVpCWstDi+QxbHsLlx5IsK2VGy8Df&#10;YovwYul0KZ9S68Q9O3r45Y+P/+fpw5MH3vLP7vj5G3pUp1cvVXACB7+QIZqJOP/5SSYOl/GGsvR9&#10;Xy8d93USbMjg9/upyFWnupvFR0YA0lpUs2nPcWDRW8oufkptm0hIoy1I0U4mKOLbBsJahPRIUBir&#10;EZiLnjplISst+GmrfJw6FWGsxSSQJHbpjIoW4O7nJMlcyNlfP8m5T58j8AWd12cQGUE8FzF/fIbi&#10;5iKB73F4/jVeqT6GX9Qo5eC4SjquxPOl8gLHzeTcbJBze1zf2bx2R8/dtz24YfbskZmnH/7T/d8Z&#10;H1kITx2Ynv/kbz79N3e9d+vNW/cM3FjoCHpWur91YqJ6JZ6vLjQmLbY8MVIa/3+5++/4uq7zShhe&#10;u5xy+0UvBMFOiqSoSnXZsmRJluMm17g7Gcfpyesvk3mTzLwzSSbzTjLzvfN+mcmkF6fYcYq7bMvq&#10;ltW7KFLsFQRAogO3nrL3fr4/zrn3HlxcgKTtOE7w++EHkgBxy9nn2WuvZz1rJTYzTzDmG6CemCIN&#10;k4VtdGd3ptCfWS8k5wDBmOhUDSIYsuBVPdw39U0EAwpvX9wJSrsIGIGFGnYmA4oGTOE4NoxWCEpl&#10;CKNAiiCKKUhugQchbNeGJAILFKoWgXMONyQopqOgaotBFNIQhTSYNqBQA0QQLDJEJUOQlgC3JYwt&#10;ULEkmAlRqIfw7DRCHSDAccw4R+BnCQ5CqHqIOrORt1LY1DuEkwgwVecoZQPkuzTsMICAhYpwUGI2&#10;HCeD9Zl+dDl5KBOiZOaxZC/CZTXkaQhdqS64fg6ypsBJgxzA63agYcEyOYhAg/shSGkIiryiSHAY&#10;FmUShnYkbJcEWARYIUFWFGAzwIq8xUKhwaWM2qNPnYS//xQobUOKFBi3EEiAYoCAegDyFZTWOOiP&#10;43UawyNnnoSyAqRikGW78acjoHwdGqWTOlC9xqHy+1HLTYdapwAoO5uTN37qJ+697sd/7FY77Uqj&#10;AtgWR+gLHJtewni5Hv8SDg5guytwzBDSGY4be22kBUcppPi7y/dtyaOCNVEL8eK0h+dnfZyvh6gq&#10;AwJDRgKDKQuXdzm4qsfB1oINVzD4up2DWrl/SwZIzjBdNziw6OOVuTqOl3zMewqeir5ftDl25G3c&#10;PJDGnl4XBVsgNARFjXYnwTOEblvgum4bf+synPM18jLKe+ZgUMZgwQtQNQYpRjBhgNHrr0ffZTtx&#10;6Et/BXP+eRF7NsoEU2g39s+Rrd2FvnW56znn2UYxi5fkqh9hoNUzXz9+LJN3rF3XD4+sFXFHhkzg&#10;K0+FOmlIqrF2XvDFACyO5XF3nT5ZgixYDXB1Yqs62U/otq4afR/vhR8eoLVGC1FguR+Lve87Y4d3&#10;7B16ceuV/W9l7OJzDhkD+tfn+9/5U1e/Yd3WrtTX/ujlF8YOz52488O7r1mcrp197B8O7cNy8752&#10;Zqu5cG5862Z69v6TLAFA9CoAKkwslnaDFdMmqk8u0IaFYkJIymQlULPfPjH5p2/dOfr7uwa7f58I&#10;v/zgkbPPrLKgdRtzJhMAiWOlXUUS8CW/Nl57wzeZt51OIwG/0fM+gvPj9XF/sLvfFnUGpQJ4Yx4q&#10;J6rQVoDenSl44wHO/q+TOPvnZ7D1lzZi27/dAFgSYckgzsCNhYGAZASZ5iAO6JqBKhtAm6gMWQBP&#10;M4icACmC8Q2MVvE51o0tKwwIekWpZBYDdzlIG5iSBvMJlokXug0gJ8DSHKZOMIGJrQWik7FDBCpI&#10;pIcdpNI2Ur2AKHCoWtTa8ucCBPM+3I0pXJa6GpT+CTx+7vPw2Zk46LoZDh07y0dfheC27cjBnTcM&#10;v2fj7r6bXnrkzENf+YMXXzl7dH7xK7//0hOjl/Uc2rynb7h/fb6vqz/TI21hqUB7KtTe4kxt6vir&#10;U0cPPDNxshRZhCQZSQ8Mgc154CtdS4BnBkAIyTG0oZhLpaxuYTEOcFjUPLFGC9JEoPOBqQdxvmce&#10;P6pvonVVh5lAoVpfBMu4cPJZaItHDJI28L0AFa8Oq+rA7i3A5FzYvoEdaISODbI5RNWHDDS4bQPC&#10;grEYFEW2DoRINC4Yh4gjSxQMlDFghiADg3SowJiNqgUs2icwY4+jzmYhjAMKCaFw4HBCgSkE0kdN&#10;KYwOrUfP0gAmF2ZQskrQogRtCEAG+Ww3RvqLsCWhphUUUjDcgo8aAj0H8uvgXhZcjYKxAWjhQiMD&#10;u67gmhoMCAEHdEoC3I58j4ggNeAaBs0JCgRNjZMcgUsWB5ArhJIgjQA8g9qpSZhnjsPMVWF6M0j1&#10;FLHo1eDmLHDLBdU8+PNl5EIG4WksCoUDGMfXxx6CTDFk0i5ctwWyLFtAWAJcMkUErwPw+af0O1rx&#10;O0Uq1X35B3/0p6768If3pgoZHtbqABEcy8JCLcRE2UNIiDR08ZPziaFmDK7MOdiTs+FpahbgZiuE&#10;RQeziZrG18+W8dikh9MVFdHxoqGaIkwBOF7y8fiUjy5HYG+vg3eOZnB1jx3pAk1nVOAIhsXA4P6J&#10;Kh6YqOP4kg9fUxTy3Ci4xuBMFXhhzsOXx8q4vNvBBzYVcNtQGi6PtKfRoE90j+3IWNieljhQ8xEY&#10;Ex0mAQjOUQ8MJhdr6Mm4MGSga3U4bgrXfPwXcPKJx/j42J8WwU7aiGyJnPhTAxDF/kyPnZKjRIaR&#10;4VHm5wXA1quPj504+sr52ff+/N4rMgXnQl6UJk5RaQfq5gJgqx1gcayc4BftQxSJz+TPAStjf7AK&#10;i9Vpz1VYGWu3zAz8Xw3QWqWFmPRjaYAte2a8PPfKY2e+PbA+vzPfk9p8qY+TyTvZW96x7daB0Xzq&#10;63/66kO/9+mHPpcQ7rWPprYnjwMAnr3/BEZTGRqr15LgEG0LjieYOY4VAR8rkHUSZCWHBOLFRTbA&#10;+OGpxcNp2/qDN20d/q3LBrr+W8a2/vOX9598fJVFnlxMvMNzoTbNWFI7ZrA8I4sSTJtKth5sJ5W+&#10;58aPvuUj13/qll6nN+2FHiwnDbNQR/XkIryZAMLh4FmO/JUOrAmBoMbQe0UOlmSA0hCClr073IkC&#10;oevnQ5RfrsI7UkM4r2C8yEOJpxmsfhvpLSmkd6fgjERtP1M30Qh4J4d0i0UZjXVC9ZUaqvurqJ/x&#10;oEqqucJElsEZtpG5IoPM7gxkl4SpGZAiwAAmJIgCR/dtOZz7gg1/2oPdS1F8h2ZQdQ1vXiE7yuBY&#10;FvZ23YKNme14fObLOOs/DWRqsTaEQIaWfY20UQzpnD10yzu3frC7P93/l7/1xCPVku8den5y/NDz&#10;k2fTOVt2D2YcaQnMT1XLsT4ixEofncaBwdeGPG10MssuWZyMCilkjBnO4xDu5vMTsVth47kRXp15&#10;kU6H09Xb/F36jpEr8q5tM2aqQKhBtgWddkFSQBOHIyXknIb/6hEYG7C3bYbZUARcAwoIRjrQNqFG&#10;AThpcE2QJvIOM5xFgcnEIepWdELgBpopGBbCSA8hB+piEadyr0IzBU4CLixAxJoaFYJxBsMFhOFg&#10;JFH3Q5BlMNBdgNY5EA0jlUpBShldg7gDyhiDhQBggBOkoCmElvOYz85jCdNww1444RC46kc3JCxh&#10;wI0FBxLGCMAwEDMwMAg54HOAx3cbM4AgBgYBwRhAFogpCLUIMe5DvDQLc3oKSDkIhgZR6+ZIGSAV&#10;MrBFD1QPYQcKvGZQYhpP1A7hwcoLOHr+INyMjKZBJYOwOSxbQNoc0haQFgcRvMDX9Q717Z/CXLKT&#10;BQ6XqdS6G3/qp37xlp/9mb1CggXVSiRF5xz1QOH41BJqnoJttSCUiBYyAkbYlpMYdgSqark9sWBA&#10;SnC8tuDj9w4t4ZW5EDYHso5oCdPZSp1RXRMemqjj5bkAb1ufwfs2pjHoclQVNXfq2AoPz84F+OsT&#10;Feyb9QATAcEoZjWOL0PEwFogOIYhNAbPTtfxykwdH91exCd3dCFvcdRjIX9ogJGUxOachZdnAtQM&#10;ISdYxDJwIDQGM2UP5XqIfNqGhoEOAxARtt91D8uu37g9cP/grlOPPPYNf2mpIT43AHSmYPcwjrwx&#10;LV5wLbC1NFsrP/P1Y6cuv2mkd3RnzwU7RsYQqcCEbeBlLbC1mu6qHVTJtmEzCUBcffuGnp7BbDHf&#10;k8oXelP96bzTDYoqPePcZgwiDLQXEyscAKpLwWxl0VsyhkK/FtZVaDyjjVea96peNagszdXr8+cr&#10;9cqi73VgY3+gYEviB/uRBAk8AbYaLUTr+W+dODy8qfiNvXdv+oibtrov9QGE5HLHtUM3hL6e/Yv/&#10;9J2TJvKMSmpYvA6FqInKM7aFXNHFp67eSH/69EHW4cK0Ay3WAWh1ojPRKkhk2rRREiDHEIL9k3OP&#10;DubSW3YPdv3clt7Cr7/j8k3//b4Dpx7qQNV3Eu2jrW24IiQbKy0keKLeLbt50ulC/9tv/PjHP7b3&#10;U9fm7LyIAqc5ODHUz3nw5gPwuEoRCLpC0B4he2UWuWuyUfhtYJY9M+4yBLMKi98po/REBf5ZDxRS&#10;86TX1LQyD0tOGXafhez1GXTdWYC9zgb5ppU3EP8H4XIYz6D0TBmlp8qoH/EQLKgmiACxJgACqhDf&#10;WkTmigx63taF/FU5QEbPUysCUwyF3VmkNqSxMOZB1QxkloNF4i/4cx68GQ98iCHUAbqsIt41/OM4&#10;XL4Wj01/BrazCO0StCZoZaCVabZFGScQA4Tg9mU3DN/2sX9/i/rsbz/9qFYmBKBr5UDXykHyFBa0&#10;tX39NqFz0EH03AiX1VoZMz9VratAlznniEIAOKTVWpHGxEJ0TahXlX748W9P3z//pP9TH3t/6j18&#10;rz2CLoR+ANIa2vfBHSsSqBsDVfXAKx7C8gLmzy7C7skiM9gFuT4PfyADbtLIMDvh6B9F+QgCnFin&#10;p90QIQsQsBpqcgk1ax6+WIAvqjCxIwwnsZqOpNmSZoxBcgHJBUhaK36uxX6zZXepEQRDEoxZMLG+&#10;xreWQKIKiaOY94dRVsNgYODagQ0LkgQ4MXBSsEhCwgEhsgIBCBSDRgKH75YxlT6J4MB5uPcZuCyH&#10;/OggmE1IZW1kDFAOaxDSga57MEZAWlH7lAmB2cUFHJ88Am4xcMlh25EJqJQcwooYQSE4hOAozddn&#10;p8aW5jtoszq1bwgA9PTMmhNaor+v8XOrZR42pQZdW7dt2HTbbb90y8/97HWcGWgvcqRhAARjOLNY&#10;xWzFi4xd4/u9AaLKRkNKjk0ZC2nJsaRUa9UwwGIMr82F+J+Hy3htSaNgy4g5Zq2S14n2sASQsoDA&#10;AH93poaJmsKntmWwKWehGhJcwRACuP9cgL85XsZcXSNrW+AxuEIcnRQFUzMwbmID6AjeScZQ1Qaf&#10;ObIE0gY/sbMLedtCXRn4xqDL4tiStcAEoaINioLHAspIcVYLQsyUPRTSdnRwMJH9R31hAQObNop3&#10;/t//5YYX9/xD9yuf/dw/LJw4cbTRBfTr2lK+YUZRvIuvDra0MuaJrxw9GHgqvPr2DRttR9oXsVMb&#10;o5tAy6whMF+NxUqyV510ZvLWd20f2X3Tuqt7h7NXZQruLssR67/b6CBjqG40VclQTWszS4YWw0Cf&#10;PbV/5m8+85tPvNZGlvzAP35gQGsV13jVNhUnVWjkF/7XC48wzuQ1d2x4fypr917qYy1MV09Ony2d&#10;dDOWVysHtQ5i4bANaBEAbO7J0flyDTIOFP7QtVvp8y8dZx0WlbmAYK99MbI1KFbW2hzJ8ZX2njl1&#10;7qs9aXvzSDH31tFi9t/ffdn67idPnruvFqh6BzH9an3n1XrXyZuGr8a09fWsH33znnf99Cdv+fRe&#10;RkBVRd4zknNUxkqoTVaj2EDBAANwi8FbVAirhMGdedhFGemsEr+dZzi8Ux5m/34epWerUQG2OOCy&#10;5afSmHaHBsLJEPNfWUT9gI+edxWR2ZsBswEKCBAATwn45xTmvzSH0pMlmHrk3s1TPN5UqfluRES4&#10;gQoNlp4swTvhwb83RPGuAoTLQSGBAsAZtJHe7mDhCYKpGrBshEGZYNCehjddQ7onBVgcNVWHZBKX&#10;F65BvzWEx6f/ETXsh5QaQjBwwaONhTNo1nh7DaTkqW3XDN5454d2jz/wN/v3tQGopEVIu11IUugc&#10;dNhUWWKN6qXZqldZ8s70UT5gjNlcIAKeVmRHYNkClkgDVKVzZxbLU2Ol+Z7BbNexynE523MFBgID&#10;JiRgDFhIEBpAyBD6Pir1AFbRQS7bA6oQ/LkK6pOL0Ic4WL8DfWUGC7sVnGoPpOoBpzTAFUiWoKwF&#10;hNYSQlaLFyUh4AohCxAyBcUiWWPKrB170gBRUcs2tgGI71/GGMIwhNEGq+XRE/fiSB4XIB4xbdAg&#10;VoLiHmrOHLQ5Cq5TsHQWVliArXOwtQuQQFankdUaofAQyDo8UYInS/B4BUr48FiAwPVQGLaR6x6E&#10;DNJgOYFQBdAmgK0lmIheo80EakGIkgrhplMwlkHGyeC6zXtxcO51QCgQIzABMMHj1xxdbUOkp84s&#10;nZ0eKy12YK+WTautMbG1on4kgFg7SyGS+qHM4GD/3k/+m09e8Y63X8+ho7imBLita43JxRpCTZCC&#10;L0d/jKGsgKLLsSElYv1gBMAYA1zBcLaq8NenKzhY0sjbFuwYULSuKwOjlUfNxj9JAdiG46kZDSHr&#10;+MmtDFvSFqpkcN+Uh78+7sPzgJwtI3a7yWIxMOIgioE08WZtAgcYGWSYQCVQ+MczZQwXbLxvYwG2&#10;YAgNoWgxjKYFLEugomgZj8IYg1IGc9U6NqgsbCmiAaD4NQV1D0IKXP+xD21LdXf/+LN/+Eefnzt8&#10;+DUAcv58RdUqfs3NWhDEo1D7VcDWiX3TZ5++79iZd/7UNZcNjOYvaj812ujA154xpFZpH3b64G3r&#10;Q2C5FYgNwPo3//mNt6/b0nV7puDscdPWzu8HvuCcpThnKQCwIEYBQC/6Xz93eqkePweTIHhMm/aZ&#10;/tUArQuArSChDaoDsP/xd59/rF4N9I1v3freTMHuZ4xdVJj0uVOL+56+7/j9T3zlyD60vIwalgar&#10;pY5HZ5dYtyJ5dAozBFy5rpcWah7WpdN4ZmKarUGXXhThFg8d67bT5jKfsfmaP/PY8Yl/uGfnxvU9&#10;Gffyywa6Pq206T00tfCFc6XaXIINbHyoBFO4loVFpzHY5AlVApCjI7tG7rzi3p/9wJ6P7xWGo67r&#10;0ZO3OMJqiMpEFaqmI5YnsVRNlcBshszlLqRrwaiYUWIATwuo0wHmPr+A8nNVCIeDWWwZx738WMRi&#10;6MlBmlA/5WPmL+cQLhjk78xCZhnIMHjHQ8x+fg6VF8uAA/CsSAo6Y9AWC98lgQyDFAJkMYQzIWb+&#10;YRrEDXre2gNmcxhPQ3ZxZLamIdISYUXDGYwYEsYZTGjgLdQR1AK4XSmARU7plaCCHrcf97o/g2eX&#10;HsSp4AGw4Wpz029IxFqX28BxZXHHNYOXP//gyYMLU9VKYo36HYBU2C44xvL8Ot12otQR0Kp7h144&#10;t69vfe71fHf6asYiwMgNg5AcWnEEQR3McL1wzl/wKmH9xuuv3Pym4ev4APJwhrpBSiOo+gApUKgQ&#10;eAFIGaTjMU3NGVCUYEUXVi0ETVXhzS7BT5Uxa1dB/AQMDwFmwMAhtA1LR95UPgui0z0xCEgIiiwf&#10;BNIgEEIeXhxVHgMuIlq+DVCLxVoJthgki4xUDYtjlohDEwcoC6NzAA8AHsDwED4W4YuFiPciBcZC&#10;TDIJjzlgy27lRIHlDI6UCHskqps1cq/MwVQAJ98Lo22UlQJjBC4YtB/CIIRVTCNVzEORxjsvuxNv&#10;rlfw3NQreMZ/DWcqJxKPxBrdFZRm69MTxxfPtd3fSdbJSvwbraF1QVsNad+U2n20bG7bXUM33vCx&#10;7W++422pbIaH9WpCVxUdMhZKdSx5HsAMOBMrEJ02hG5LoNvmy1oMDmeohYTHzgfYt6iRsQRcweIg&#10;cSzz17qgj5QAhACenyUMuCF+ZovAa/MKXz8Roh4CWUc2LRt4/CeiKFjdMB5dY62j70TxADBgEDBI&#10;WwIlX+PLx8u4LOtgb38KviEwEIZSEt02x0KgY1UpJc+UKHsBqr6CbYlWSHzjNB0qCMvCNe+9dzjT&#10;0/MTj/zX3/m7uYOvPz9/rqLnp6pT2a7UZXajdHYAW6V5r/Lk144eHtnendmxd3BUSH5R+6jWpPx6&#10;WMdKo9LVWtDtLJaV+HQGRvO593/6+rcNb+m6101bu7hguX9KrLE0W3v0S7//0u/ue3xsLn4OehWZ&#10;z7/K1mGnyRXdBrianixf/9NXn5k4vjB/x4/uevvAaH6H5cjMajdTab5+7uT+mZee/ebxZw6/cO4U&#10;WnE3tTaQ1R69kwBajdNPZKppDMUnG4LtStx12XoqeT6C0GBbbwGZlI3PPHvoYl9ylDwMFi9WahfK&#10;s4Zei8CsswvVw48fn/i7O7ev//mcaw3uGu756e60O7j/3NxfHplePJtY1EHbKYM6tAepg06Mt510&#10;LQB2sWd4w1173/9z79/1kRttLlFX9RZzBYb6rIf6ggeKQ6qbFUMDpkZgWQl70AIxAukYZDkcVDOY&#10;e3ARlVdqYI4AdxsgjV1YCMIZuAWoisb8lxfBbKDn3XnUj4aY/tw8aq9WwdMxcEuuMB7jvEblIhY3&#10;bqNcOpHiMBWDma8uwhlJIb83AzIMnCSyG1LgRYlgQcHoRNuJMYRVhWDBh1t0o75G/PtrqgabWXhD&#10;19tRmO/FU4f+Ej3bg2WFsyVG5xCSyXxvanjXDev6n/ra0el4bTa8zpItwdCRgvdlU1YtCP35mh+s&#10;UgAbLeDm9dfKhE/dd+zEwIb8N/bcun7EcWVfg0VgLG6BcGBudnHp9MHz5z71znuH37rrpsK1hcvQ&#10;VeiDZoBFdgSoagGM58MoHS0awaGJwCgKQ4YroSUhnEqh3KuxsHUBAQCbJJxQto6VjKMuORgxpFQG&#10;DSrCxIae0ahsAHBaZgx5SWArPjgxAJyvNldjwE3EZDFuwBtvJwFEAtoISHAISGjiUauTxTcsF9AQ&#10;4IzDZhLMRJ5aXJsoiocAYTQUF6gpK8ph7C0hZSQ8T8EUOGwNZIigLIlQa0DraPJSSkAwaEUQhtDr&#10;5PDmDbcgc87BicwQXqm+Cq2iaUShGbRiOPbq+cOvPTE2vryWNNs1TuLfzCpAy7SBLN1Wp9EGtCKB&#10;NkOmuGXLW2/+8U9+sDjYJ7VXbwWwo8m2Ya4c1U3edj0jmxUDBY2slEgJ1qzDUWsOOFnXeGU+hCEG&#10;V3IIHrXdotsxuicTHUS0ZPEriQobUY75vkWNvxxTmPAZZg1H0eFxKYqsTxp131DUCmYUGeyy5j6h&#10;mq1wIgaLCBmLcGjJx9MzNezscSA5EBLQa3MM2RzTJkQAat4HEfvKUQ00yn6A7qwT20PQskkvrRSo&#10;WsWO299YcPOFjz78X/9rZvLZZ5868uK5A73DuatZwSk061OijQhmzIGnzh478NT41Cd/67Ybi32Z&#10;4sXeS14tLM1OVOYuAmixDof1JgiXFk99+Fduuvmy64Z/KpW19jLGrH9qcLE4XXvh0b8/+Df7Hh8r&#10;tw2ItXeR/tUDrfabPCnaTLYT/VceO3PqlcfO/MW1d27ccc3tG6/qXZcbcTNWhgFcaxMuztSmzh6Z&#10;PzF+bP708w+cPBIDrGoCaHUKbtadJibGFioMAJ47PYXnTk81n+D6YoYEY7GoGRCSQ0oOrQ3evmsD&#10;ScYwVanhtXPzqAbtJ/DkrF1y8pLpGGyF8aJMCJkpS2Dy2MzS03nXGrx549BHHcmL64qZD7uWGOxO&#10;O3/27Jmp/URNoOR3ALGdiihrA1vJk4eTzhaHrt1064fvHn3rHY5weF3XQIjzuCSHDjXqs1VoT4E1&#10;zKhMdLgkY6BDQKQkrGyMcGJ5PbOB6r4q6q/XAQ2ILF/W3gHWaKwmb+cMh64YVJ6tQqY5zNkA6lgd&#10;VkYANmtpcZrCZBMVxYZ6PmG005xpsgl62sfSowvIbHcg8hZAQGq9A9kjEUwbQEXtGopP6CYw8Jd8&#10;GGXApYDWrQIfkkIYlHFF943oqQ3iW0f/AGbLdPx+UNuNxyEsmekZzOQSBw2/TYulAYS2FLlNPbnr&#10;R7ty9W8fm3hqYqmqOmDSTveV9muh98X/9eITRlP+ijes/7DliN6kYliHRs2cLk997PJ3Fd56xbVD&#10;W3u2iFSxBxWlYIFBcAk3k0agGXw/ABcyckVngGIM0mJQpGAzCVsJMM5RGyRot4aMl4m1UEA91qVI&#10;MGTiZ09SxWJjghaRZoyfB9zDhNRxwD1tIBYoejAJ6CIhWC+ghg38ywWCDbwFH5ptBL6MW1ot/SKi&#10;OWNGCQTSgJgkOK8rWGcYrElAzAFMcUAQVJFBjQD+Vob6bgkacaPBAi+M1hQnhELGxxcGwxgEEdLG&#10;hu8Qwu46VDYFy7cBn0EJDcvUIZEGbBn5ZqkQCBS0HzQZ3woZMGnhik03oHZaIV28GUfZCcz558AF&#10;x/nTc6defvj0ERUa6rDZJQ2JO4VKd5rcMh3Ez2gDcDaAVNf27Tff8X/+ys8P7dqRM/UatG61vljM&#10;uvlKo+z50QEn0TZsXCNFkcpAxh2wRpGSLA55LxscrQFpS0DyRIuYNRgttkIQvwKwJD6yAigT8PCM&#10;AQchbzX8ryKQYjiBU9w6NBRlMRLFn4jCwuP6RSZ+rdxAEIMmwiuzdYyXctjeZUMTkBMcRZuDDIMy&#10;BCfWpzXOmVoblOtBdGhZpZFltEJQKWH0qt2Zt/7Wb73/67/6a/Lgs6/vG9rc9cJle4fe3ODzJAQg&#10;AcYI02Plqe98+cihm96+dXDT5X0jlxLRszRbO3/o+clxdM4ENh2AVnub0L3yjaP9b/2xKz7RN5L7&#10;iJC86wcBJsoL3smn7jv25e98+cjERWio/3UCrUQsTyePjXY2Zhnoeunh08dfevj0uJu23EzBcd2M&#10;JWxHwquH3rmTi7MxmKquArSS+pfVFsuqQPDsYpWdXawu+8ed/UUycVuMiShOg3N2KcCSx2Ar2QLS&#10;iRZjlyFU903MPZRznK4rh7vfCzC3N5O+w7XkoGvJ//3C2PSLFT+soLPZGxIn1E5ixWRLwWGMpy9b&#10;f83bP3LdT75/qLDOqqo6DJmogMVMvar6CJYCgGIdDLXUqkYTtCJYgoE7IuLuGMAsDl0yqO7zEcwY&#10;MCnAJW/5WK12969ScGRWQE0ozP/jEqAZyBJNEMTa1CYUn3SpDYowmOh7rDWaUD1UR+2Ij9wNFpgA&#10;RBeDleegEDA+ILIxLOYAhYSg4iMMFBwpVjxVAqHkl7AuvQn3Wr+Mrx37XdCWyZWdjKg3IdyMtONf&#10;EbQJ35uZiWUvmKn6YTljyU+9efvI0Bf3nfx8NQjVGu9YY40rAEHgKe/v/8dzD9crob76ttH3Wyk5&#10;oDVZRhPCsli6a+gevo66CxvWbXKy6SICFcKSFqQGYDT8eoigUoX2A1hMAILD9uLdO6XBjYYOGcwC&#10;QWU8mM0ejLBR4wKCGIRmsOI2nmYMvmiIaFi8GjWcIwbd9xHcfTGK4zz6bJxXQoDXGaxzBJAEvkQI&#10;NmjUbmOoXc9hsi1Q3VhXq4Os6C3TIgCrGaRe4sg8SrCPA8zwlkCoYbamAHsKsKcY0i8AXTJAsF1h&#10;6UcYvCsIXEePJYyOUAOizZoZDSMkmJuD6rOxNEToOuJCVD2ovIVACvBQwVMBHMuGIIIq1yGyaWQK&#10;RXheFRoanAwEBG5afzNkqY595V4cyJ/GSydfmn34C68/P350oZS8nxFF4xAA0TeSw/pt3Y6dkiKV&#10;dayugXTWsoWsVwJv/nx16dTrMwsTxxdqHQ69naamG4/h2t1dW7ff/ZaPbX7DLQMU1BshNW2VnVAP&#10;FWqhAnFAdCi1zV2v7VJJDiyFwMkqQWlC2hEQPDItbYSTNwBXsnV4sSxoRLwRhEhsPibyMDNkIhDN&#10;CcwwGGWgmIlqHfEIdLFY+xeva8EjiftETWE+ULC5g1BHgvuciE6lYdv5USBivaqBgjYGq2dyRX6E&#10;QaWKdTu3O2/59f/0zq//0i/RI59//QnHlfnNe/quB5Px+8ERhDp86ZFTr5bm6pUb7tlyUyprpy92&#10;n/ZqYXn82Pzx0ny9sgrQaj8SJ/cSG4B754d2b77tfZf9Wq7LvRMA/0HgC68azj3zjeNffehzB46u&#10;cohYbT/+1wO02kBWcqPv5KfB0jlb9gxlM0RIe7XQrix48Gph4NVC7dXCRlFQiVZjPQGuKm0CeL8N&#10;zOhVgN7FtDsBgP7mhaPN//PuKzaRNqY5AXXVSB+yjsSLZ2bgKb3ahY03QSYBajB4NpYZrFF3oE35&#10;hbGpB3Ou6N/a23VHoI3IOdaubb3F39CG/vTw9MIDsxVv0RAl378g8braTVeT73dDoOhu3XjNHe+9&#10;+uM/eln/rtRSsBS3XZrqBzAw6KqC9lT0AhJXk8UzmGRi0iYptRcENa0RnFGAYuBuLGBN0P7NqaGL&#10;uR1jFs3Uoj8LR4BMVDDRbB0lhLAUbXjNVgIBIAFGJto5eMSAqAUNf8xH7oZsNMbtMMi0hDEMWkWR&#10;PZFONS7EdQ1TN1HKW5uwgsVFvxKU0J8axD35n8R9h/43aOcc2n24tTJGSBG2tWzaW9scAPafm395&#10;tCs7ubO/59fu3bPJ+txLR/8aLZNZ3cY8IHGPNCwivK/98ctPnj44O3fDWzbf3TOcu9pok9k8v7n0&#10;o6O3bezt7nPrGQvCC6KwYx21egRx+F4NKgjBCdAqROBrOJSClgI1XkUWHFZNgC0J1Ad9zPcvggcp&#10;OEYta7sSOAQDRDzJZQQglgi5+zRyDwPMZyAr0psQi50pm5ECCYfZeJrUGicUPgdkHzIovQ2o3shg&#10;ZHSE6azLStwMNsF5zkLxCxrOWJy5KKJ4geix2xxtl93BDNYRhr5jGrUbNMrvkDADAoaiVpmOxdRC&#10;MjAZgPs1sEwO/kAAOpEGtwykkfCkhRRpKEEIycDiHGkh4dU8UKUKA400SXBHAL4CDwyM5WLv0HWo&#10;jFO9ukhTT1ROKGChmcu6aU9f4YpbR0eGtxQGc12prnTWLggp0tJinDFmccmzQjBhNHlam4oOTcn3&#10;1Ex1yT89eXJh/3e+eGT/xImFchvYanbz4g011X/5nnuu+fCHbxGgeGKz3Q40es+8UCNQpgWqV9zO&#10;kXDbxL7tjfJhMWAxIIzVCVIKCC7AOY/bhtF64vH9yLB8AvFS283tp3xGcTRU45aUDNzw5tqjRDuB&#10;yERaudiTj4jDxGuVYlG/jEn+gKipK4vIdgbiQD00UDpaLxfa+/1KCaPXXJl+wy//27u/8z/+X+++&#10;P331/js/tKuy8/p1tzIGGww4d3Lx2NP3HTt4+wd27h7aXFx3Ke/JzHj55He+dPQlLM/pVWuQFDzR&#10;prZvfdf2kRhk3f2Dwhd+LSw/843j933zL/a91oGwuZAtxb8OoNUWMN0+tZKcSLDf+O4dG9Zt7dpe&#10;6E1vyvektroZa5AxuLVSsDR5cmHspUdOHzr8wrlZLM8crCf0WJ2sHNqnDLEGs8YuAmwt406+/Nqp&#10;Zb9mS0+e+nNpnFuq4cRsqRPIShq3+vFObScWtY2mjQT1lP2w8uTJqfsdy+oZKWSuCpThriX6rxju&#10;/XebunNbnjx1/rMnZpcm0PIoSeqvVEIc3bFlWOga3Hrr9rvec+PGWzdWwzo0mWWFkvGo6ChPg5Tp&#10;fDxpFCbT3AMj7t8A4WQAvajABcAli9uOLcAFhhVThx05mmZPIYKnzRYhT4Ko+KshCDCYRMeOgQMm&#10;zjfjEQNGMaRlhkDaNFkxJjmYJaJNoI03Igbo0ED7UdtrNfaNQCj7JQykRvC2vl/Ao2f+gqobzzR6&#10;HmBg8GqhvzRfr3bQLLazCCLUpvzq5NwXerOpN64rZP7zh67ZZn9x38m/DrRezRh3WWSUlNLv7ulJ&#10;H31x5tRrT4x99to3bdn3a2//6bu261yROxIQQNpTmHcBx5LggYZRgKkH0CUfIjCQlgUNA0s40BIw&#10;JoTjZSKQbAJUcjWUN4QQOQs2iRb4Zcl3JT6hu4B1RqP4Vwru65FGhlICFLnIRmyWiDajeDyt7U4i&#10;sHiyVUwbdP8Z4B4xWHwfgy6yJtjq1GDlFaDwtwqZRwjMB8hmIB6Dq/ixo7DrDkAr3myjNSOReUrC&#10;ntBY/IBGfQ8HCwEZb7wwAiZIwViAl5+H2+eALVVRZynwnRIpP4QPDYsJGIMo8iVQ4CCIdAiZcaGZ&#10;htZhw1Wz+fpvGbrWMdMm+xvv+zdX/9nLDx3Q/bO5XTes25HtcgvpvJO3XWEJycFFJEjnnMeHmei1&#10;CAlYsddypuCgeyCD4c3F0pVvHJ2vlYIT40fnv/Pg3+x/evzEQqVtLdpdO3Zcc9X7P/iO4vCQMLXy&#10;qm06gCHUBlqbjoW1kTnIwVALgZoyaDQGOAN8A1QUi3SzXEQhPJxBLGO0WHN68ULgelVdXwyMG5MC&#10;jcieKIWisVkSdHM9s2bbEjGLxKCbtHrSzJA19axxPVqxHDlCoxFqBde6sISJDEFVytjz9rf1VOfm&#10;3/TY7/zOfV/9k1cemjpTGr/1XdveZrmSP/i5Aw/ne1zac/PIZUJwu3E2udBbU5qrT7340KknZsZL&#10;c1g+mBNi5RBXe/6iPbixkL/jg7t+Ltfl3vX9wA7VJb9WWfTqxf5Mzkl1tqXQyoT7njj7na//2asv&#10;YeXgUCdbox8oyPonB1oJgNUJZFkJmtu5+6OXb7385pE7i/3pm3JdqRsZW/7cuvozWLe167pr7tgY&#10;nD06/+K3/uq1Bw6/cG68TdfiYblzdhJkJQXDjEVt99UEfZ2A2GqBlab9e1/cd/Ji2LG2FinzYrd4&#10;O/G+qOgr9cxVvblvH5v42h1bRtyhQnpnaAwjwO5Kpz54x9aRzQD96YnZ0qvo7LLbcOKntlOpA8C9&#10;fHTv2+7ces8bHOliMVhaSb2zqG1mfA1jCM0M1+TWGTNbxldQnop2VgFAE0zFRDlnPHIER6Jt1zqF&#10;JqaGLpZoTrBWLQFs/DuJYBJaEVBSHMvj9iGt7jvMo9fDYvHsMkTOOIwiKF+t2XhmYNDGwCcfG3Nb&#10;cIP3PvPll3873HBt5HvIOYMKtJo7V/GwPGKpTWxKcSFjNLFYPXy+VPt6wXV+Zjif+dV792yy73v9&#10;9F/XQxV2YCCSrWrlplLh/NxcVSnFAMgP7HhP/vr0rpHC5bmsKGbha4LjKWRrBp70oDhHimQkxgVB&#10;CAHTRK0MZAx4jKCIARRGerbQZdA80luJ1a5bBrCPGxT/SME9IUEOQIKD4pYdyRj0yOhCUCegRYQm&#10;src4EBqknmawzgELHyUEm1aevUkC1lmg6y813P0EshjIiaJ0ImDHoueQAF2EGHwte2wTPbYBtGXg&#10;nrGR+5yP2gc94BoXzGtbThqA4VAZCZ2K2Bvpqeh18aSwMAJEBMAECjJFMAIdU/lsLvntV9+4oVYv&#10;0/D27i1PWa/ac+ocYxzQoUbI0Iw2upDXUrOdLXleSJ53UtbGYn/qtp03DFfmz1f2nzo4+/SBp8YP&#10;nzowXa5VVHr0xhvv3n7HbcMU1FcFWQ2goYhgiK16n3AWGXjOhxoLgW4BJjBoEEIQGrakgrOofRiz&#10;WcuAFmeJ/3uRLYqErpOIInsPY7A8oJc1wT4x1hKyI8qvjGktwLBYhciWe/7EWi+s+k4RlI6SES7W&#10;bYCMBgUedr/tRzYdffzxG84+/PA3nvnm8dfGjs6f7h5I507umz53789ee0uxPzOYhLRrfVQW/bmn&#10;v378m49/8fA+rD5ElgQrye6UBGC941NX35orurd9L2JzY8jMTVaWjr06Ne2mLbnz+qER2xWrItCT&#10;+6f3P/6Fwy9pZdq9BdsB178+RqsDyGo3L2u2rX76v9/xjvXbuz+YyTvXX6hxJCR3Ri/rueHDv3LT&#10;+me+fvyL9//la89hZZZf2IHFam5ijIHt6u/q2TnUvdULFSRn5w+eXwhOzZeqoSbvAuzWarYJZjXg&#10;hdVXeoNliu0tmATIQ2tSqNFKdADKT5frE48eP/uNu3aMpvpzqY1KGxZojULKuv6OrSMjG7qW/urR&#10;YxNfxXL33aSoOgm0XABuX8/oDXftfOedI8WNshxUVtc3MII2ptk+a39HIm8fQAUK4YJBY28yBJi4&#10;rchEJKpvaBoYZ8uEswmRxUUDLQZqjrg3qTQiQPCoCGqKhe9ItCxbrAqjhN1h0nKeGhNwscM7W3kS&#10;JkUXvF0ZGBRpVP0qdvVcJV46ekf1a3/wRwevvGMwO7qju3dhujY2O1GuJe4Tsxx0kWitB8qE2lRe&#10;HJv+Tk8mdXN32rl2XTH76bfsXJ964NDZv6qHyuvQHucAYNs2dXV3YX6OtKpU1C986Mc33Ta4/Yo0&#10;CdfkU1CMwI2KXK/BERgFwwXIaISeD2YIgosoJqfphGhiMjbyCJOBBoNCWIhud65Mx34wpRjEpEb+&#10;78MIZNkAyXjByMh6A5yDhIhY0UbbcRnQioTJkVlKDHoEAVJDTBoU/8Jg4RMcwQ6ABTELYQPWaY6u&#10;P/fgHjQgRwKSRwBP8mi3FwzgIgJeDZ1WvMEuu66GQMZEeixjEAgDd9LC0EMWZgcAPaCjdnr8s9wY&#10;hIbg5RjCLgarxsBrISgtWuuJovab4JFXkw7D5iGi0xZNsRVs0cmxG3uuc4rnM3gqfwgnvYPwSbXa&#10;+MAFvZbayLrGq5SMU7HYn3nDni73DduvHgzPn1566YlvTczteuc73+CkHBi/vgqb2zprkSawFZaC&#10;SS0Dg805JkKDMV9HDFeMUAxFz1iICGA1PpsAi7eAlmSJQ9yFEFZ8yxvTeGdbDJaJRwtZY4Al7nqC&#10;axAxMBMdtgQnkOFQiMLQWXwiI57QnLEIaLZyEFdRQxDFtxO7yNLHoIMAue4uXPORj+7yT58+OX3s&#10;2AsTx+dnJo7Pn5e2EG5GMhUaJW0Dzvia78vcucqZJ75y9Fvf/sdDr2DlIJnfBlg6CuGdtOUObS7e&#10;KW0x+N3ihrlzlaWXHzl9emG66l1/z5YNG3f1rvm7zp9ZOnP/X7727YkTC7MXIFr0vzpGq4Mei3do&#10;FToDo/n8x/7DLR8b2FD4mHUJF4dzJvPdqdE3vHvHB7lgtW/8+b6nsVJAr1cR8HEi4genFxaOzi69&#10;ev1o/57Rrsx7b9o4OLR3dKBSD8K5UhAeM8acfv38wsJ0uV6/CGar3RQUWOlFsyqAT7R3vBhsiQSz&#10;1fjMAGRPV7wzjx0f/9Zbdmx4VzFlD5MxqIcaKVsO7xrs/nR3xt350tmZvzo1VxqPb5LG+x622pER&#10;0HJcN7e95/J3XDty/Q5FCpq1WmerwcsVB9PYCJTLyC6hVjeonownjBp2CyY2tUjcni3Qs1x7wy+F&#10;9mcJOpyibYc1tx+As4gNaJQGYokj5rKG8cpTMIUsGodqWqh3uHDaxBvh2ncuA4OnPbiWizt2vj13&#10;aOn59d/+h28/BehpOyUXamW/3EG/RwkWWLbAMeVnKt7J4zNL39472rfVkCls6S78zN07kH3s+MRn&#10;Sl5Q7nCC40EQ4OyZMR+A/Ys//tNbPrTx2jsvK67b7fb1yEAZyLqCbQDNGQKbQcCCJAbtB1B+CBlT&#10;hS0juVijEg8daAYwH2BQUHnACA4WdGhVCIDVCKnnCKmXonYlWQwQAmTx+GsEsIjH4Ie1MUrJto+J&#10;WtRM84g1kAwsNLCnOQpfUFj4cUI4ysA9gC0YdP2tRuqAgMnIqDUoY9ZMigjYCd56bM5XbR1Sg8Ew&#10;EdAjRdD5ENZhIP8Ax/zHdWLemMBNJEgzGY6wD7CPacBXYG5k5UDUMuDkjEORhvIDsFCByQuUaS5h&#10;MeCyvp2w5gV4GjhWPwjfhHGmZYJXvEiw1aCLyURsjNEEIrKKPYUb+/cOom/bDlDgr7ryk62ztegD&#10;iteQFALwQpwsB/C1gcUYDKK2nSVYtJZ4Alyh0Q4VsYyPJYaR4lDuNU5sTaNb3gJahgikdfR7GGB0&#10;y1C1ob2KBPDxuQytgZvkCamNGEdgCPWQLukMeVH1zxiYwMfgnstzW950+04ZBlMTp04fBqBUoPVX&#10;/uDlr9/0tvKJ7VcP7OkayI6mC3a37cq8kFwabZRXCyuL07VzY0fmjn77Hw+9MDVWmolBVjkBtpKA&#10;pVOUU1MGlO92U7YjhxmDuNTXUi353osPnTr+0sOnz13xhvUDb//U1Vemc7Z7gTbn3IN/s//Bk/tn&#10;xrF8AG6tuL1mnY19Pf9lAq1VQFaDYWmJr6/s733f/3H9T/aN5D4gJM9/N4+VztlDN9yz5b2zE5Wz&#10;z33rxME2wLNKvlcU5kxEItQGz52ZOvzapJjd0J0b3NxbvKov7e7tzaZ+JO9a6MukJs8uVfcv1LxX&#10;OWMzU+V6tRYo31daGSKzSgvxQl+Bzh4kDVDoxaoj2UHDlgbImlyqHfv28fFH79m18Z2OZHmlqdHS&#10;SQ3k0m+7bcvwzj1DPX/9tQOnHokXW0P/lYxocW695a47b+16140WufApAFsDMlDLe3RFRWUxsSEz&#10;DDShsfhSBUE5hJty4lUQtQxJU+vEFgMc4ixGE6wz6OkEcRNnY0ZI+O7EYCsGXcRj0yMWW5gRW04c&#10;MVqhvYrQjYDyDMJaGO9jK0+Dl3okYoyhruoo2kV29+53D/ft0nccOvz6d46+dH4qDHT7YaAdrLNk&#10;m10TidcmZ58bLLjXbyjmb/G1Sm/tLXyMM5Z+5sz5vzhfqs236Sm4ZVkWiOxsJuu8f8eNP3KVO3iz&#10;3d/FPQFwA6SYBSaBKkJoRpBgkAZQXghSGpyJSNsmIgNHGGqKkmNJHFQAmBSATGMD78DC2IB9UiP7&#10;cAjObRgbgOAgKWI2S0RCeMFjy4TYvqG5bniTcWzcfcwwkIieE1ORdYchBeeMQPZbHKX3augeg8Ln&#10;NexDDCbNIwZN8IjRkgIkZKS+lpE2i3iD3WIJoNWMLYhZLRZPorIog1FYoEBDngnhHASCndFpoCma&#10;ZhxkKwS9NvKHDLQKwI0dPU7MqHAWW58YA6YNdKBArlh17B8AaowgBIdjpbHT2QNznhC6Cqe9owig&#10;sOIyXATYImqwbHFEUxwnJfkAMjuugLAY0BCBr3E3XKhH0xR+CQYYhtNLAcb9EEOWDWMIjmDIOgIL&#10;noZAQ/zeCG8XkadWs43HEgamrYNBx/u22TKMBhda7HbknxidHmPWkrVah42f4xSDPQYYajCOrPn9&#10;JqPHgJIizIcRahOsc5Vt1NdLqSvEABOGkLaFjTfdOFgUfM/EH/7hwQYwqiz5tYf+9sBzD/3tgRf6&#10;R/KF9du6+wp9qaKwhRv6Ws+fq5T3PzU+SURJ/75aDFgqCcASdDi8oU1uI4Y2FfOMIX1JYJGAQ89P&#10;nn7osweOuhlLvPvnrr180+V9Qxf6f4GnvMe/ePjhlx89czR+ro3P6iptzxW5xv8iGa1L0GO5268d&#10;7HvPz+/9qf6R/Pu5YJnv5XFz3e6WN7x7+z2zk+VzJ16brnY4NCQWBrWZdZKlDFD21fyBcwuzR6eX&#10;xtK2fOmyga5r1uXTdw7k07fsHOi+y4D816fmT3annSP1UB8s++H+8YXKWC1UugOAao8quFDyebIG&#10;NITrPsBqMdiyOjFbpxfKhx87ejZz+46Rux3OM8o0T0xWxrG251zr337omu27vnX4zOcXav5sgtEC&#10;AJHOZPLXbLzxph1y51C0Cui7JlQbL0ymBDgpLLxYQn0yhNtng0kGu0/CKkj4U2HTS4fFAiiGtilE&#10;NIb4lpsQrgB3jRM3omIWmQw2O1lgmppC95avAyXE9+1tkrh1gGgEXc0b+CUdnaqtjp3U5XYSFwJa&#10;cQuRtMamzHZGPbf3enJ6+5lDc/vDQCfXRJKJZW3rK265U7bsh6XXJxeeHMxlNwsmhgNt0qNd2fcU&#10;UqPO1w+e+evZSn06UVx4GIZWIZtLffYX/8uH9xTW3ebmCpyI4JsQBoBLHKFk0GBIG46QNFRIoCBs&#10;vk5qkmxRL4VExDpwMDClYJSBtgEuNTjxOPtvebVhFYJ1kGCdkyAJkNVgsngEsmwRaaQkb7FKncTw&#10;DUoBUfsGxkTtvEY7mgOsKpF6LUDtRg1rCsi8boOHgElT3BrkTXBHIm6t8VgnJhIivQ6MFohALEap&#10;HGAqFjunAWsKSL+iEOzSMDEgYIyDDAdjCrpowJiAMTp6b5MDA/FQCY+rgQlCMLKxFtISloAKQ4TG&#10;QEqBzT07YE8zPJvJ4WBwACG8ZfpCzhFP060BtqgVjm60gdEGfk3j7JTC5ntvi3ymGFt132q8LMEi&#10;thur/ygYgDwDZjnD6yWFA+UQmwYcLAZAj8WwPQOcXmxdhgajFcOaZg1p12ytDVIiOtwgCgEnUGSy&#10;3DiUMQ5GGmyZyweLhe1NB4+OVdwVDFZsfyMBTPkKE34E2Gy2SqLxd2OhGfWlwbRGz5atfb35wmX4&#10;wz9s1JBk/imfHi/Vp8dLs1hu4NnYH1VC45wcLGuAlU6Rde2ECivN1TXRxQOZ6bOl+Qc/e+DA8X1T&#10;C7e/f+emG9+65TInbV0wh1Ero15+9MxTj/zdwVfaQFYSaHVyGzBJNutfHNDqwGJ18tZwALi3vmv7&#10;pts/sPNnu/ozd36vICtmCqzBjcXbr37ThqdPvDZ9Dssn7hqgr9ObGovFqfEcRaCNCerB6WdPT52W&#10;nD3ak3E37ugr3jRYyL5tfT571a7+7tu1IRVqPTlX9cYnS7WjZT94dbpS3398ZukM1s4WXC0vqpO5&#10;aNz+ZB5ANSwXr4cA0kSEIzOLBzQZdue29XdmHCvrad1gnRgRunsyznvuvmx0y9n50pefPj31fGPz&#10;FkKI3t7hK6pnwp191/bBcIMLNcAYYxCMN2n2ZaUsrqpWhsNyBeozPmaeXEBxdwrCkbA2SbgbLagZ&#10;HbXkJFrFjLHl0iy2htUDazvOtVTuUaFFyw2cGv9ftbBWA1Q1aP7G7yNDsHokUiM2mAQUFGqnfPgz&#10;CsJmYDZrxYB3eDqXdAqFgcNS6GM7zMTR+TG/FoarAPWk03u7aYYNoPvY7NKhwXzm5evW9w/UlZYG&#10;yBRT9jtv3zqcf+joxF8t1ryJRlF0Hcf67z/3K3fskl3XiUJWeBaHDBUYF2CkEZgQRnMIK3I7Z8pA&#10;BwFYw9unGcxtYuYlGkunxkSJMpE23AEkQoQGUJyhGWpCgJGAPQ5k93FAEowVAxohQJaMmCzJI+DF&#10;RQR6GDqArOQFbQxWREABXDevv4EBMzYKXzVggQErcegsi3pVItaA2bEOrNG6jMEdcbbK4yagc5x9&#10;F7Ghprl78gCwJgnyrIEeBQxnUIhs5Tk04CgoYUMrFU/cUZN9YXFbi1HURtdBCB6bBq822UoVD2nH&#10;gcdDhGGAjG1jY/8O6PMM1ayHo94BACrGqywOFm8ZW8KwFlFIy0TJ0WfskbewoLDACtiUy4H8ysVv&#10;MryhsaOOWEEBSHEgawmMVRS+PVPHnb0pcMbRJQ0uzwDPOQLKUOQ9Z6KsR96U77WmDldMIK7CsDUi&#10;7BvGuw3AyxlAnEU+WjyOArgUBMSAq7odjGYEAk1Ic2C8rjAbaNg89l5YdT0lUiwu4YMTQVtS8K5i&#10;rlX1VoTNJyU8vI2IaE9l8Tq03toj61aEjM9MlP0wUKVom1r9o1YO6s/ef+LIg3+z//i2qweLn/ov&#10;b7px3daugYt9vacPzh5+/IuHn08wbxUst3RaTZ/1zwKyvh9AiyV6nGvqsQCk3vXT11x93d2bPp3O&#10;O1dxzuzvxwsIfV2eHi+9eOrgzFyC9ZEJoJfcuHiH/TGhg6GGLgrKQE+V66enyvUznOGrG7pyO3cP&#10;97y5K2XfVki5w91pd7Q7494YGvpAqPTU3pG+SU3mRCVQB2Yr3sFXxmdOqiiQs33zXI3hSrKBaJ0y&#10;WCyOp8Z72WjFZoiIHZspHdLmLL9n5+ibU7bMeOGymfbUQCZ1Y9621hfS7kMvj08/NlWqL3T3DA6s&#10;79l+7Y7Bywc4GEKYNdECEUWnUkvECMasKC5GR8HSbq9E7WyAiX+YwfA7elHYImH3cKSucFA/GSKc&#10;08tiOFiSMWAtquliRKHUEAo3AddysJiM4kiKidsCLsEYg7s7g9TlGXDOEGqFpWMlBDMBXFuAW4kN&#10;qHHCJRap/8GwurBtJTCjGKZagRsefvHcqTDQyTWiV64TxhKmtgnwRa42CF4en3lmMJ/etq6YucwP&#10;FELAXVfI3Hn9+r7C5GL1cwem5k8KIcRb7rhr8JbMyJsG+wZ2asdiygC1lIDDOaxQQFsagiLdWY2Z&#10;yIGbCIoiTQrFE1FNr7SENUeUc0Aw4DCSg2sNRny5v1hcHeQMwT5hYl1UPOEnBSA5jIjD6HijbZh4&#10;DLDlp/4GfRmP5aMZtRSBM6aidg9TGtZ0CkybiH1yIoAfsVYxcyYTYnie0IR1etykXpG3FgRLeG4Z&#10;myAWGJxTgL8hnogkBmYiDSFjGkZETrmNllODxQVjYNpEwyOSQYU6Mj5dBdAzMGRsC8YoSCJIxRFo&#10;BZ5NYWjz5XjLSRte2sOp+uFEB1TGLHKU3xf4YaBCE9qOlJYjLSHBGykYDaBltEFocujaeQOMCprt&#10;sbXWeuNAJIWIclE1Le/gJy6lQwypOC/whWkPB0bquDqXRV0zbMkRrujmeG7WRFrBZqVsAatGS7HB&#10;jDdqDGsTx1McWN24b41JbgisuY54PELDOjDZy7wCm4pFhro2GEwBtw64GEhZMARUDeFoOUToGeRs&#10;C1bkMLP8vaM4JFx8d76ehgw4F7Bst6GN0gmWqgGU2rtN7YxWMqi+HaioDgfAduxKXjU08+erh/Ld&#10;qeuE5NkVz9OQObl/Zuyrf/jSvvKCp97zc3t3XnX76HbbkRcdy1Ne8Oaf+tqxp86dWpzqALLagdaK&#10;PON/DpD1vQKttVqFy+wDin3p7Ht+Ye+d268Z/GknZW3+bsRy7R/z56sTY0fmDu37ztiLB54aPxIG&#10;esHNWCmvGnptQEu1bXXt1gqiA+CxAEpFwIYxQ6BT8+WTp+bLR10pPrt7uPv6rd2Fu4tpZ08+ZXe5&#10;km9ypNgUaH19lzFLI4Xs9Oae/NnTC+UTs5X6KW3oFAGTk0vVUqiNwnLH5U6TEIktDH70fFgtBoLJ&#10;ic0MQOzUXOnIA4fGxFt2brjdlSLta928OIoMbCnWrSukf1Tyge1HphYeyY1sSO3ctGf7QH4wp41e&#10;Ufg6HjsFg3AkOOcwuoNBkY5wh51hsAAs7C9h/P55ZH86DekKsG0OaKMPzGswBcBma7bZOq6ydnUb&#10;2hS3nU77TUaFtUQQjY1SR5OD1qCN4h0FyGIUdhvOG5QOeVCegt3vgMnI+X5ZS4VY5HDPL7XrH+fv&#10;Ke7Xo7WqsXIEuTEc0dTTJtjMpKFtruyHSy+fnXmyK+X0paTsqWsFX2u5uSd3U3fKzhjQF+a1NfY/&#10;7/2ZX1u/wDcHmTSY1iA7Dm8OTDRlhYhxYARYJmrPhL4B8whcyCavJihqzxGjSIAuATAfTHGQpWEF&#10;CrrOUGd1CGppWUkAvAZYYwCrMZhsw04hnvoTHEyy5vQhJSb+VrPfaKH8BsHVClIhgWasCmMxO2FE&#10;8/82NGBoThuK1r8Baz92UultYjbN8JgpI8Dh4HUL9hhB+h6MDYSKQ1gGhkv4nEG7GpbmsBSDsSP9&#10;ooxvJCNi3ZohSOKwNKAlh2IKQkiQHwLaQEgJkhx1o2IAxQA7Lq6+D4cBQyOb8JYJjQdShNPeERhD&#10;ZvZcpVyaq5crC17Nzdqyuy/jZrpcO9fluMISkhnWbBuSIRhjYDTBTfdD9A7DaAXBLmwXEKMWuHZk&#10;NhoYHWnpOvw/A6DAGeZtjhfnFf5xsobLdzjgkChKg6uKdRwqcdTCFCzWLtRMTi+3zBU6JXWwxuZD&#10;1Ax4XusWpmV/oFVHzsN4AvWu4Syu7UtBI4raOeWHOLbkR9FjnMOi6GZe3saMIn0sztfwI1t9FyZC&#10;Ynq69ZTQyk5N7jmswwpO5g2HWBlgf6FpPQJAWhm97/Gxpwc3FO7KFJxtyR9YmqvPPfXVo/se/OyB&#10;01fdNjr80V+7+eaBDYW+S3mpgae8Z795/PHXnhg7kWCz2gXwqxms/rOBrO8FaHUSvC9zhwVgO2kr&#10;veeWkeHbP7Dzg4MbCu/jgnczdumDF8ZEDpr1clA/+vL5EweeGT9x6LnJM1qZ8o0/srXvx3/zjfdK&#10;i9dff2bi249/8fCriech2tqIDX6/IT5PGnk2vKb08nYN2UkA6SmNl8ZmXn757MxLA7n0hh19xZvW&#10;dWWuHcqlN3W5TiYITa8f6t50Tu4aKWYBoBxqc3pyqXrkdLZ0YnKxOukpPekrc14bU/KUDldht0Qb&#10;uxW3EmEn2C0bQIpA9qn50ulvHTrz9D2Xbbg5ZfG0r1ulQ5MBZyw1kE3d7AixLTu6ZXJD39aiZBYL&#10;dRgxChdQrDIGCFfEfkWrXCdNEGkg1S+xMO3j7GfOYeD2Ivp255EaFuh7k4uFBQXvtIa0LqI9uEKk&#10;Rcv4SLYWxjHoPAaULA0+wNMShR8pIrvbjQXLhMXXqyi9XoUAwUrFrSa1/PlxxsEbGWkXTfdHx2FN&#10;BtXQ023FTHcAW40HlQC1e8MQAIvIyFPzSydemXBfvnnT4B2SuPCVBhnAta0rLh/uzW/Zc8urTlUV&#10;6j1FSDeKiiITBeXSKsxhE6KytV5NNITBWZRfaEwUJwIe5R22PHej1SxKBGsmEu4Qi9p10WcE5CnZ&#10;tsMlWH1wACZiKIhHXkaIryWLW0HgfDm7Jnj0HGTCzmGZE/xFPHasBWuKm3gUBxXRLhx8gUEsAGbw&#10;uy/QjUGDlgcTRUwOsZaNwFr3LedY17sB152vB0+9fHjyuReen7NcQYMbC+nhzcV0z2AmPTBayOe6&#10;XZfH+aXJyNCGSFsbAbtvFMyxocMAliUveL5oDM+4QsK2JWo1H6vFhIcA0gwoWhwzNY0Hxz3cNVDH&#10;nd05qIDj2kwK0z0M988SQh1h4xXZPcmMRd7BNiZuc0dDL6xpRko6ecCjpnot0iJSwtS01f6nhFRJ&#10;K0JNEW5e5+LeTTl0OQK+BtI24UDJx/6lAIhjeFacCanF+knOccmdw/giaKMQeDXdpvMMOgCPdqRr&#10;OoCtThP7poPMpX34TD35taOnr75jw/Mbsr0buGC20aSOvnz+la//2auvLM3W2Mf/r1uuu/yWkV22&#10;I+1LxQCnD84eevabJ15ToSknQFa7Jqv9tf6zg6zvBmitxWIlLQmcgdF8/o3vuezKPbeM/ESuO3Xr&#10;pbJYxhAFngrqlcCbOlOaf/HhU6eOvXx+RikTbL1yIPPBX77x1sGNhZ5s0S2kslZRK6qEvl54+r5j&#10;h8NA17HctLOd+GdxziDv0Gtu973iCeDDYpCTJgI/X6qVpsu1b7qWfGKkmL1sKJe5fLQ7u3l9MbPZ&#10;EKQXKihDOQB71hUyezb15mEJYbQ2p8+Xa0fGF8qHFZmxw1NLE3NVb0wZ47djB9Y6rDQoXi+KaSY3&#10;8X5bhkieni+f/ebBU8/duWP9dT3pVLauwuZEHlHkdpyyZd9o70BfX7bgs2q06QtmxRbpq2+okQZL&#10;wnIseNWgsytYzISk+wTq0wJLB5Zw+s/PIfsbaThpjtTuFMx5wMxWoeoGPBONnjO2BmN1gU1oeeWi&#10;puaqiQ61SUyoRa+DcYKpahAj5G5Oo+dNBQgreh46JMw+vojK2RpsR8DKidZbwxItS8nAU6IF1S/i&#10;1jEURdqEoW+OzO0vYaX3m26ju3XrdMoCgOoAUo1WfPxzMtSG7T83+2pf1lm/vbd4mUeRg7UhQiFf&#10;2PjJ69+xPq8dERRTEI4N+D4sFQl/I6Kv9SYmNUIXtE4kFoXqisi5WzFAEwPBgiWC5TeTiEh9voCW&#10;+3psDtqc8BMs0UJml5aQxtHsSRGjOH2AmnFRjC/v17RMSXmCFcGy9vVFV8RGi7ThtyUiZk6UOcQ0&#10;IRg0cZsuwYwkQd9axZYiRknE8JFW9Nwvgox2bGx1h+1PXP4jvYVhXmAFz+kayDrpnCVsV0JaAsZQ&#10;pNeK22cNTWLD2kFYKYh0Xy0gSpMy0fGTLvzY2hAcAbiOiKYuTSS/6zQJJMCQFxyLFsfROY0/OVnB&#10;VXkLRekCmnBbL8Mpj2F/iWAZDS5Es/XaDmCMoRaj1YZeWNwe1IhLA2toDU2TAW8OAjQmL4lAZOIM&#10;xNZUpiGNsjZY53J8aDSLHQUHldAgJRjKWuGxmTrOlw3SUiIbm50mL6GJvcIcm8Pml8ZBMMZgtAbj&#10;ArVSWdVPnVxahaHyEge6pMaK2sBWJ/lCuz0RddhPm8DMaPK/88Uj33jvL+b2amX4I58/eP+TXzs6&#10;fe2bN+348d94w509Q9mh7waolOfrs89968Rzc+cqs1ieZ9wpBeafdcLwewFanUKJO00V2gCcndcP&#10;99/xozvv2bCz98dsV264lCdUWfRr5fl6dX6qWj55YHp23+Nj5wJfqw2X9WTf9smrdu3YO7jezdiO&#10;tLglJG8+fyGRzne7I4ObioWzR+Yqbe1DjmXxJCwWFTPVtr232TWs2Mobr7lB2jqGwGuBouMzi4dP&#10;zZVO7D9n9W/ozu0YLqS3jhSy6/OuPaQNITRRtEYdihOwueDam7vX9bxVG9J7hnvPeaE+cW6pcmps&#10;sXp2qeaPlf1wfKHuLyTKcZBoyfoJdqsBtmxDho8tVia+cfCMuXP7yNXDxVx3NfChddJIm6DCAMYE&#10;DsXiy4YdwqqV00SnPisjITM2MFeNGBG5/Ejd2K9liqGw0cHM6RrO/NkEsruy2PxvhiBSHOmbXLAy&#10;sPBQFUFdg6WoZSsRq5ibzvPLkqI7XCHETAZMsxg2rOEbFgRJPh0ADCeYsgYFhPwbMxh4fy9ENmI7&#10;mCOwuK+Eya/OQpc1UsM2eCoe906+SM0gMhZEirf1Fy4opoDkErO16eDJVx8403YKCzsUCZM48Psx&#10;wK6jafWBIP7q1ANVfens7IsF1+kpuHZfRSsQ47hu103I1ZmgLgeuLaFIwcAgpaOhBHNxRtRN8NW+&#10;YzFwMOIQXEZGmwGBeQwCIpriSgSP85qBmDcwQkS2ELwFuig2m6RLTQfoJILj8fUHA5MCMLFQnhLz&#10;BBwJI9TG432XLkfNnJXW+osECQzca1FjhiJHK544/JC5iGlfY8AbVUtHDCLjreEEvtY1JIITArqv&#10;G7uDgezSthvwivdyZEQbGHBhYn8qHgUoo6V7a4DBeiWovv7iwuHBW9BrD2CDaRc3rNVPAmCDI+86&#10;mGBVaDKQjK1gbhothQJj6LEFzivg4TM+/rRYxq9sFzBKYtA2eGc/x7yyMBUSBEXJBBQLxhrP16Dl&#10;x0drPK+mLN7oOFA6DpNu6K6IWpRNDLga4MvEf64rQpfF8ckdOdwymIKnDZRhSDsM31nw8exUAGiO&#10;lMuR4rxpXNqiKyPvurRtQTJcGqPFAK0NYDmYOXJ49uzDDx3uALKStSXsAJqog3R1ten4ToNbpp1B&#10;e+XbZ84uTFd/fWa8bAPIfeI/3vq2XTese5PliPR3c3tpZcLjr06/tv/J8eNY6ZeVNFX9oZgw/G6B&#10;VicWq5PLeyNKZ8feuzZ9sHdd7n2cM+dinkStHNSnxpbm589XK+dPL5XOn1kqVxY9f2BDIfO2T151&#10;2eYr+ocKPal8vO5X0UkzIW2RL/al82ePzE3H4EN0EP91cmvvNCGoY5tN04IayxaWg5aIXhgCN9pg&#10;vubPLtb9hcNT4vX+XGpkfTGzfV0+t7E3mxqQgmcpdhs3RDAREyIYsC5tycEtvYUb1nflfC/US4HS&#10;44t1//RczZ80xkydXaycn636ZU1GE8FrvN+IzAesBuAyROJ8uTZ1/6Gxl9+0fWTP5p7cQNVXUKZF&#10;u4xPHoFRvegvbI0icoyCENay4rqi1isD4XLYRRsYEyClo7zB9iIWRxy73Qy5ORsL5TqO/fYpOOsc&#10;jNzTA9HNkbrDRWhCLD1aB6oEkyHwRoupYYzVGK2nzqKJpmM7j5y3GwrTSMTboPyjdmb0vXigvWag&#10;6hr5GzPo/2gPrGELpkSQWY7QJ4x/YQ4LR5dggcHJCTBByyJ1SRNIE+yMBTtlNRmgNW8gzqBMiBQc&#10;aKbxyPFvTh889fLBRJFoAK5OcRHL8goTWr1avAYyEcgmd7pcm3r+zPSrt2wavEUwls4WerEjtwEp&#10;4YB3Z8GUjk4cFLXToiSZ5Rl0LWKTXbAvRMTiMX+CliZy/vcYxBIHCwWIqdb14gQWMoiKiJgmkWC2&#10;GpmCa+miLoXZMqw5axzd4Lw5odi8jmifKvweHpu13jsWz/8TM2CGR6OWpCLrCdHYsKNlznEBQrTx&#10;e1W0FBhFk5QRO8ZwsZP0nBOkY6G/dxTXzyictc7ifDABy7YBw6FDA85Z5GDPKQmuafzYwumH/vbA&#10;c5OnaqU7B994y7rLdkEbA610pBe7AEo0BBhG6EvZOGRxGM80hfSdYjI4GLq5QDVlUK4CnzviYWeu&#10;gncN5rDgcezIEH50iPC5CYUlxaKJzNhJPgm0mhFRjUxVEzHcJgEiKWYLDRoAKw4611G9U2SgjYl+&#10;hnT0uk10qCNt4GsNyRk+simNe4ZTkSDeEHKSoa4DfG2yhoPzCtLhyIv4XmkrZooMIAQKKQuScwT6&#10;4q4pYwBpDcMllBdg4qWXp089/8I+dE5GUW0ttdWOru1/7gSwOrUOG/VJxo/jnT44O731qoEN7/s/&#10;rvvwwGjh5u9GMtT4mBkvn/n2Fw49E3iq1KbNatTPACud639oQNaltg5ZB5DVDIMe3dHTdffHLr9t&#10;0+V9H8/knWsuAqXqyRMLUwvTtWq15Acz4+VKvRKEvetymTe8a/uWoc3F3lyXm2lbXGyNhcc4Z048&#10;zdgpXJl1QOOJ+Jvm+cx0WJhx66bxd2oX2sVAkywA0hBYPVTemfnKiTPzlVNFd6F7tDu3Y30xu6M/&#10;nxrK2nZWcCa1MQ3ihhGRZIB0pHBTlixwsNHhQuaGeqiCxbq/uKknP1kP1ZmxhcrZMwvlqXqgfE3E&#10;DZExhABgYbwBg4jsuapXeuTw2YOl0T51WX/PsCPA6vGITVCexBn9FAb0Jlzefw0q9SrIBYSw1mS1&#10;GANS/Ta4Y0HVFYS7yh2oAW4DuY0S4TEH5ZMVHPrV44ArsO72InjRIHtPFtKysPhAFX5ZQeYBblqe&#10;PvGutVrDMMFQRO2JSE5BTfsBGB1DY9NkN3RNg3yD4i059H2iF85GB3pJg0sGcjnOPTyHic9OAFWF&#10;3FAaMssiMJyQgBgV+TbZRRfM4jDGdNw1IiPP6BuhVuAKSNsZPHDsvqVHXv3y8169djYuGPUOtLdu&#10;U5k1/NViFpNV49ZxKgG4mDKGT5TrZ54/O9Wzd/3gVbs2Xs639mxFqphHCAbDCOSHEJLHI+10UR2o&#10;dhzZjCRiEbpgIGjJoC3ALjOkZgmez6AdBp5ouzINsDCe+muEY7L26b7vFWkt12xFIK+DNUJ73NP3&#10;4WFbKcIthowRu8j0us6/MGJRdCvsHJFZJo9ZIWrcKmv8llAyUBDCpCUkLIyIEUyHswi8ANISEIzA&#10;VeSsTixitapL/tLLj55++YG/2f9q4CkfAJ0/dHCqePNNu7tHN8KrVpHOiphZ68zKNTglbYA+14ab&#10;slGuh0gRdTwtNxZ6ijH0CgsVFzhVMvjtA1UMpziuzKbhGQu7Ux4+0GfwpcU8ZqsBXEmQXCyzRiBj&#10;mvMvLbS/DEQ2mSkDalpZaNItxirRLjSxcWt0QCZUtYHFOT40auO9m7JwLIG6NhDEUHQM7puu4aGz&#10;dUAD+ZRAnvNlo3+Np6MIkLZAl2tF0PkiKC0WT9v6voKVyWPy+SdLh791/6u16ekjHRisTtODFwJR&#10;F/pekqCgNgbNb+CDgfV5ns7ahe8FZFWX/PknvnLk4fFjC+dXYbOC1VqGPywg63sBWkkjTfueT1yx&#10;48o3rr+3f33+A0LyngsALFWe96pePQwI4G7GctJ5J73p8r7BfHcqnc7Zqe/2xRhNJgw0a2OxVhnO&#10;XnGYYm0ATLb0Mc22aLxwmdO6uOQmAJndYppgxcoUsej51cXJ4MXXz8+9NpTPjmzszu1e35Xb2Jd1&#10;uy3GbWUMVEOoaSKn4nglCylEaiCXTjHGhkC4dltfF0Kja6V6MLlU9ycnS7WZk/Ol+YWaF2jDGicL&#10;TgBfqPtL3zlx7tBs1fOvGukbkYLZSgOhX4dXO46HFv4KQ71bMeD2olxdhG8FsNxU7NnT5ppOBOMT&#10;0n0OUt0plE56MCkDbvOmmHT5dQZkmqG43gZOMyy9toCj//4Y+O9sw9BtBUjSSN/tQjMD/UAVpkrg&#10;aWoKaBuGgu1u1cv+krBTjhiullv48m8TqB7Vl9wb8uj7UA/c9RbMUjR3xLMCCyc9HPvts1g6U0PO&#10;cZDqioTNJkzsy4ZAISAsC05v5HpPqrM+levoNE3aIGUkLCnx8tyLtb9+4Q+eq9aWDiKKuWiczJIt&#10;RN3hZJk8NdbjtVlJrDU3biGKQGtzbGbp+NYNm3q3dW0edVI5MNeF0ISAq4RZq1hRc1seaRcHKEgY&#10;SGPADUcoNEgw2D6HmdVgdQ7tCnCmWpb7cQuxYZFhkh5Z7Ptc2RqarQZLytjqlBH/fj5wYlqSt5hX&#10;hshdgrGWRstcpEewMaZJ5VOMqlbz1er0oRodeA30FIZxTTXEaX4W0/4EuPTgMgtC8KhFbgjnTy6e&#10;fuhv93/7wNMTY2glStDR7zzxWj2TXf/W3/jNbfV6DZVyHU7KhpRiVcDeEPOnBMdwzsW+xSoCQ0hJ&#10;jnAVUKEAdDHAtwQmNXBgWuHTr5TxB3sNLs/kUDYCV3dz2K7C357jmK4b5Ek3TUUFGDR487KzTvqQ&#10;hPYqAlKABkHHU5aaNDRFf28wWSa+ZlWl4TDg41uzeO9oGjYH6tqADEPRAk7X6/jMiRpOzBOEw5Fn&#10;HBJs2bRhXE6gAHS7FnKWjPWNa4Grxj6n4XkeRLqAhfEJ/dyf/PGLtenpl9sYnk4Zf9/vrD9K7J2N&#10;+tQgYbyn7jt21Elbf/Sm9132M/me1O5L/eWLM7XzD372wNeevu/YgbZ6udaEIf2wgayLAVqsA8hq&#10;Mlpd/Zn0B//dDXeNbO3+UKbg3HZR9U9wkSk6mVTWcoUlhJBcsu9PkSWvHlZrJT/E2qHQq6H11dqJ&#10;Aq0YGwstUzcnoZVKAdTY9Bonh8bfEWupLG3AxxcrE+OLlfGsM9s72p3dtqGY3bixO7+u6NqZwBAC&#10;rZPSImhjlp2EovFkli6m3a3FtLt1Y08BN28aQiUIavNVb2a6Ul+artSrMxUvqPih9pQy+8/NT/jK&#10;sGtGekekEFZoDAQMfO8Y/ujRn8W29bfj1i3vQJ/ob2Z3UYd3y4QEaXMUtmRQPVtFWPaR6o9AVSdh&#10;vNGA1c2QCyX0ODD37ByO/CoD/bdtGLy1AMk0snengQxH+VtVqCUdjcaL2EgxyTxg+em0Rf9HrEo0&#10;ip74s47iM4gi4TuzgK47Cui+twuyR0BXNbgGWFagWiWc+B9nMPfkNBxI5IYsiEwMopoZIQwmIJiA&#10;ITXkwi3aUQBth1wiSYAX1rFUXyLiDPPerPrmy3838czRR16s1ZYOAVgEsJQoHg1WK0n1mw4FraGD&#10;qEct4+aaS8VAyw3DMAPAHxjZsbAxs37EtiTXloDRIRhj8IWBYIQMsaRPxJpsFlvFJyx2zmpujlww&#10;yJBBlqPxQ0qIe5kBjAuERQbrPFuFufo+A5+kB9cP5CNhFEAscr53OzBel7AFEDV0lMsLGmtaGlz4&#10;l0nGYBiDZdkIWIC+eg6X9e/ExMwYLEdAq8i+IQy0OvnS+de+8Wf7vj0zUZpDyy3cAEB5brZ86oH7&#10;H953+eXpXT/yI+uMIdSrNaTSNmzHamq7VlyCWPS9KZ/C666FUtWHu4ZnVLQmGQa4gHKAaRD2ndP4&#10;hZer+LO9HNtTGSz4AlekA2BY4G/PMcxUCGkYSJFImgCWucQvk3Y2gBZMDKwarFYEqpRpADANQwZa&#10;GyhtUAk1bA58bEsWH9iQhmAEPxat2ZIAy8efnKziG2dDQDJ0OQKFDmwWRxQ2HXKG/mwKaS4QxvKG&#10;DqmeCPwQjEtwaUExDiuTxrkD+4Onf/9/Pzn1wosPxrWknrhmSQCiv88Aq1P6SidWSzz69wcP1CvB&#10;/37zh3Z/snc4u/diH+D86aUTX/hfL3z5+KtTY1gufr9QvM4PFcC6VEYrCVwEAPHhX7lp245rBz+W&#10;LbrvEJIPX/QVYmCWLSRs8X3NWVSh8RamalNLs3UPK4V8awn6Vt7jy4GWSkgpGi1F2QJaTcDltP5M&#10;bswyuAnw1WgvugCsih/4B88tvHp0evFIT9odXt+V3bCtt7hufTE7xDiDF6qoJda+quNpmfaK5kqZ&#10;XlfMjQ7mM0YbKE8pVfNDXfZDNVer1xk4qyuj85xbIg6utbiBUTPYd+Ir6MkOY9uej2LRX+isOWLR&#10;6TysG2RGXaSG01g45MHOEZjLQSF1bCECgNvHUdAWcI4w++ws9C8YhP91C4bf0g1XEHK3uhA5iaVv&#10;lBFMhFGMi8Xj9gitOJI2TqQgih+jRV81QnAJ8Z+rBiLHUXhbEcV7CpApBlONxMXIC1TqBsf/nzGM&#10;/dU4KGDI9duwuhv6pYSshxF03YBIIjWcBndjb60Ob5UQEtlsEX/+zO9Nf+vFvzsMonNEek4bvRCD&#10;rEUApfizQYP7WC5YTWKgZAuxcQ82wJadAFpZAKaQy6c+NHrjwEAmy+2CDcEBLQS0DuEwC5JxKKMa&#10;yZDLqydnCeaJRWwKAZILcMGbsSoGBG4ASSl4FoNhCnZaQ/cxyIledB+YRWW9QhhmkVNnEYZZmGIB&#10;asSDfe6HtBp+P3ktw0ApIOxWCC0Gpl04vAoDCXvBQS5gCPIpBJaCaEOWzcDjmI0NjUEKgMU4Ak0g&#10;QQiMAoggwQFm1hRRU2zAahkCuTZU2sWo34siK6KuKtDaoFb26wefnXjukc8ferpeC5YSB4AwwVqI&#10;+szsq4/+p/848fyf/PHN13/qUzfvftvbirbNm5rIVWkPIgy6DkaLWRysBigoA0euBCBJVssGMMg5&#10;lC0wTxovn1X4aZTxh3sJ21NpLPoWrkxrpNcBf3fOxqmygUMMtmRoKBBYm51E00pvGZtlEiBLQ8Us&#10;VkOXZbSBNoSaMijahJ/YmsU966LGi6ejO8cRDFnLx5+PlfFXRzwgBDJpgT4mIOJNo32iLADAbIHR&#10;vAuDaFK441qKbUMmDh5R8ydP+cqrh5P79s2ceOD+51Tdez0+tCVBiLdKu5C+SyB1IVar3aMrKdnh&#10;z3zj+JH9T43/9vs/fd07tl45cHcqa/dysdKwXCuj6pWgdPC5yVe+9sevPFlZ9BbRyl5MvrY1g65/&#10;2Nis76Z1yO/5xBWF6+/Z/M58d+pnpcV3/7C8kNJ8feLoK+ePlhdWAK0LLTK6QA86eQ5VCWo0TDBb&#10;CXE66gBLAK2mlsZJfI0/KaU0ielKfWq26s0fnV461Z12+jb3FoZ39XevzzgyFWqD0NBFeTUREeOM&#10;CSGZSFmO05N2I/0MdcFXinylY0NtFk/TcwhmkE8NYHf/VdBGwZDBmi11RYDL0bsnj9p4HdWJKvLb&#10;7CipogM9QvHtlx6Oc5EngYXXFnD4Zw8j+E+bMfqJIaTyHJmrAbsvi9I3aijv86GVBlyx0nCjqcGI&#10;rRooin6BbhTRWAjvGRjPwNlgo+c9XcjeEA28mGos/O2xsbQU4MRvn8b4/xyHCgn5rIPsIAeTccsw&#10;mWMcGqgKwe6ykd3gRtqUsLM+yzchuu0ibtj4xuzThx7U80vnpmNQ1Q6yqonWYdL9nToA/0YxaxiY&#10;1qK1yFIAVRCJ4usA/DfsvSm/oW84D6slVr5kTiduFzcy5Jo2ENTywgZYFMgbC+pJSDCXEC4GMHMC&#10;mZKC59QQpHsiG5F0DWY9B55J2mt3uO3M97ud94P6MM0vJA3UsEY4QGCKYJtoWIBXA/DzLpTSEIZH&#10;Lbu1D6axJ9l3/6FjHR0Dg+Actm0jF9hwtY1yaDA3WZ198ZGTT+57/OyBeF2WEwxJkFh3FoDQBIGp&#10;TEy8cH7//vXXvO99RYEQWqm1n4MhOBzY053BsYUy5msBBmP/dlplswkAWIxhSAgom1BihOfHFX6C&#10;qvi9a4AdmRT80MYWm+ET60N85TzH/nmCDgFHUNP5vt3lIRpGioXvTbE74lZh499UxHJpg7oy8JTB&#10;xizHj23N4MZeF4aAwETvqcWArF3HFyar+B/7A8xWDZgr0CskMozBb7v/BAOUNqiSwWAhiz7bihm0&#10;Ve5TIuR6e7A0dtp/7Ld+4yVVqx+PwdUClovDK226pXZNVnJPWwtUsYsAXO3B0u31KSnh4ZVFj3/m&#10;N574SvdA5sk3vHvH9Rt39+5JZewuIZmjFZnKolc+sX/6zLPfOHF4YbpawspBIa9Nj9WpLfpD+3Gp&#10;jBbmpypqaaY27rjyAKVkyrLFxn/ushj4qnLwmYkn9z9x9owKTad8o4sJkW8HWe1/NonegMZyg9PY&#10;vR0uWo74sXaGNfQzKYD8BMuVbvwcEdmayJQ8f6nsB5Xzper04fML4+uKmf4tPYWhwXy6m7GogdMQ&#10;al4AcDXHiJt3A+NMcoIy0Xg459EnEzZG+nejKzsAT9UvrP3ggKobpNe56NlTwMQjdVTHA2RGbRi/&#10;sx0XEWAUkB7mYMLG4jhDeayCI//2CLzJAJv/3QZk8jasTRxdH5EQAzWUH6shLCmwNCIH9mQyJLU8&#10;mk1T6BL72xgDXdEgGORuzKDn3d2wt9qRk2adwF0OVnAxP17HkV8/jvOfGYcmhrwjUdjIwVOADtpP&#10;lAzBkgFpjvzGHNweG2FNYRWeHwwMtaCOvZtuzezZcH3/4/u/5oFoKbGBlVYpjJ0o/vYR7KQWwo9+&#10;B3MAygKopdxUcNvOq3tsYVlwLDQF1Qxt0UfsokbJIx9O3hxrb1pGsSgiR+toolMQA4MFckKQCGFN&#10;2rDOK9S31UCqCKgKwnQIf1saqV4N5sczvdQCcP86PiJgpfMa3uYA5DBIwyC1QcgAWdFwxiNwJQ0D&#10;x4WNP3ncZtOIoxWXOSCZNbfEZYrlGLQxxiADBvgMYydnz7zw4Kmnp8ZKZxNrssFoVeK1RkmgBQCp&#10;3t781jfdPmI5FlTNu+BaMgACYzCccrG7J4dn6vPIaI2ilPCJVt3tFQCHMay3LJxhDBWm8co5hY89&#10;W8H/7xqNN/a48EIXQ8TxY0MG33QsPDajUQkUUoKD8ZZ3VTOXsyE7QDx1GB/WIqDVmi40mlBVGp42&#10;uLFX4lNbM9iUlQgMRaHSYBCc0O16+IeJGn79pTrGywZwBAakRC/nCFbMGUZ+YSVDCC2Jy4rZ+F6k&#10;Neu5CXzsuuee9Gtf/HLP5LPPHE4c0ton8JITzO1+UmyNr+wCQIs6fO0kt9FtrFaDgWcA2PxUlX31&#10;j17+DoAXY+LBRSvoGomukZ9grjpNFV4qS/dDD7SWXYDnv3XSf/5bJ5/fc8vIqSvfOHpF92D2iny3&#10;uydbdHdbjujjgjuM/eCAV60cLL7y2JkHHv37gy9US34Va4RJYsX4CWMXCbg0Ok8tNvrfAq0Jj2T8&#10;kB0vpFoMulKtNg/5iYXWYL0sIiJP6dpkqTI+VanNnJxbmhjKZwY3d+cHB/OZYtoWNmcsdjSgi7p4&#10;zZFyxsBZi6XgjEFrA6YYMk4WXlgDu5gYCEPQPqG4J4/qOR9TL8xCpg3cXgHtdW4hkInAVmqAgQsb&#10;pbMclSUPx//LUXhHK9jyG5uR3+zC6uXoekcG7rCF0gMVVM540BaBO3xFxhhRZL1gYhYLmqCWFESO&#10;o+vt3eh6ex4iK2EqBlAGlJdQKQuzzy3g+L8/hqlHZ8AhkLNs5LcK8GwbyIq3F2MM/EWC25tC185M&#10;S8WK1YBWFEwtDcfO4SsKByZezMzNTZxKAK3GJtbJzbiTp31y/TZGDxprzYtZ1CpA1a5iMdye7c9y&#10;KQRsCSY4NIsHBZKtqQsZkjZaL3Gb2TADYzQYS4QmcI5QGQhjICABLhDyCMzmllyUjwfABgsi9AAy&#10;UNyCN8BRu8og9zSa4K15YRuTpD9QXdX3BVu1QgtMNF2p+jW87QqM8XithjBEsOYF0osWdJpDSsTt&#10;IrbqBgvGIISIXOCNWXYGbPzutVBO87fH6MwQIQwDGG0wdWxp7JGvHXymXgmnEpt2KfG10dJuyIoa&#10;mlM5eMUVA73bthW05wHm4upQaAicEa7vK+JE2cPEfAVpzmBzjmCNEIIwfuDNUuA0CCVonJrV+PjT&#10;VfzfVxl8fNSgHqaQ1gLv6wvQ7wh89ZzAYlXBaWi2llNakUaLtTRZpsFuUbTOtdKoGYCD8O4RFx/f&#10;nEaPw1BVBBM508KSIVKWhz89U8PvvOpjshzFL/ULjkERsb3tN7JkQGg0Fo1BXy6LTZlUzGatNYRC&#10;0EGATE8P237Xm/unXnvV1bV6sqVWw/KhmqQEoQF6aA2AxS6CyepkA2E61KckEZHUdCfBF9rqWcOK&#10;qYHJk1OTq5mPJtuUJiHvwafv+Bz7lyaGX5X92f/UeHn/U+OvADjqZqyHbn//zmvX7+i5stiX3lzo&#10;SW1w0lYXF0wyxgT7J6qZc+cqZ569/8TDT3zpyCteLVxYpX+7hlDuuwZc7YL5JMvQMHD10dJyNUwm&#10;nRa7xRq6mgxA6fhnksDL1sYEc1Vveq7qzZ9ZKE/2Z1P9I8Vs/6aeXG/etm3BIYy5CEjP4jBbtMAW&#10;ZwyCR5uozewoFLgx5UcXrpra15BZiYE3dMMvh1g8tgDGbDhdAiro/DvIRMJ5pxcoOgJizEWlEmD8&#10;sxOovlzBht/chKF3D8DNEdzrAWt9HvIBgdIzVajFEDwbH+d1w1CwZfNAgYHRGqk9LnreUUTmmnQk&#10;wl2KAnxpwEFlLsD4/xzH2d87g8pkBQIWcmmJ3BYBngJM+/NmAJdAfcoASqJ7Vx5un4VgUa2NA2IP&#10;H60NsqmiKGR7aG5uoj2bq5N3FnVoG3YqZCzx/4IWtc6qt15zQ/rGoe0jnAlOUsAwao29M4CRAZi4&#10;YL4lIcpmM6wFvJvvNajFfMbljpko7JJZFphrwBc5ckdtBNsM6psrEHUD4eUQFgn+VUDqVYLwCbCi&#10;fEAWt8dZY/LqX1z7MPIVE4oQFjSqOxQoF70ezRjIYhChBXuGwyIJz5GgVBykvcbBnDEGLkVcZBpe&#10;UDHyif/bpfRMmnEyAYJzB0sn65VwKbFZVxIgqxyv1ca6lImr4vjzC3amr5frOILpYuhRAhAYjZTg&#10;uH2oC1+v+Rj3AmxKOZBYO2AhGv1m2CgkzoJhgWmUKoRfea6OM1WD/892A8EcBMrC7VnC4HqOL523&#10;cGQpBDcmykeMJz51fPCMTEqj4RkDA02RHivUBjVF6HU4PrIxjbsGHViCoaIaqkZC1glQpjr+n0Me&#10;/uJwgJJPgMPQYwkMChEByw6IRYBhLjQILIErurNwOUflAm1XgEWeWUGAvp27C91bt2VnXnutjuUZ&#10;f0ldFrUBkU6MlVgFbK1xlIgDgxg4jxJEQyKoVZh3hTZdd+KzaYAiJGc7rh3s233zyLaB0cJIJm/n&#10;tTL+0mz93JlDs6+//NiZQ7MT5RqW5yg3PnViTVICdP3QgS15scCq7c1Ous8qrxrW7//L114BcBRA&#10;5vq3bN6xYWfvtr51uZHuoey6Qk9qwHJE6nsqY/GortGkFmdr00dePPfKSw+f2nfitZmzRFRu07us&#10;KZbr/NsvCXC1a7g6tRWTVLuXAFrJGJV03PpptBYz8fdSidaiC0CWvWCx7AULZxbK48dmFgc2duUH&#10;dwwUB/Ku4zAirtYodK0nysBin5wGo2VJBlgcSoegIAQEj1gtYy4Mtuoabo+N9Xf3I6xrzB8roWuL&#10;DadboJng2KGHoENA5hiK2ySsMYaluRDzB5dQ/7EDKL1QwoZf3ohsnwUpga6PFGBvtbF4fxneuA9m&#10;R67bDZE8KYKuaMguju43F1F4Ux7WoAR8A60AnRPwOMPMfbOY+G9nsPDUAgIY2HCR65HIbmBgAqAO&#10;+Y3cAnTNwJ8yKO4qoLg7B12jZSL5jr02AFppMMMwV54uzy6en8VKMaefYEFXOwy0r7l2wJWc8vEy&#10;biq8fsuubgdMCiHBLBGZZ5KJq13sbETmYmBDPKUW6eV43HJqkZoRO8EFh9EGDAaCW5BOCoFj4IsQ&#10;hXMcar+F8gYX4B4sz0AzQjDCULmaIf+MAlMcsFhTc9fs7XwvTu3/DGxWg41j2sCsCxHsVlGvrlEw&#10;LQZ3yUFqUsIIBQMGSkmQFGBhuOZ9xuLWYXIwhBFd/NsTm9YzE03i2kJCgpPkIkywIUm2tZpgXBtP&#10;zm5umpyTlcvZjACj1DKT0wuz65EVwo58CjMj3Xj49DTOegFGXTuSGKwlEYk1WxuEgMUYZrhGLdD4&#10;3Vc9HF40+A+Xa2zP2KgHDna4hJ9Zz/FNl+HRaYOSr5GKfcKSh7TIsDTKBtWGUAk1NGnc0GPjQxtS&#10;2FkQ0ATU46EbW4YoWAFeXAzxH/bX8dS4aoZ590qBdTHIUh0oaQmgrjSmjMHWYg47C2n4xlzkMiNo&#10;peCkM1a2v8+aaU3eNT51AmQhAWiwBovFLkKPRbbkaVvw7uF8Jr2xJw9bijwHwkPn508cny1NU+vl&#10;mlW6Pg2vymQesnXLO7ZtveVd2985uLFwPefMSj7oyDZg143r3vXmD+2emzi+8NBz3zrxrefuP3H8&#10;4vbzHz6wJS+xnCSFZ8kin6QE6fkHTh58/oGTJwG4AxsK3duuGli/bmvXSP/6/FBXf2YgnbMLbsbK&#10;rtqZMmSMJkVxmLRWRi3O1mbnz1WmTrw2ffz1ZydOlubqi7VyUGrrVbdPcHVoH645n/PdAq5OLBdP&#10;0KBNx9y4YDUYrkoCVKWj9k8DaFGmxX61JhiVNt7kUnXs3FJt5vDUwuRod7bvynV9w71ZN6OVwWqA&#10;qxGlzYjFA2XRV8kNFqpjqPlV2OSgWq3ASaXAueh475FpGYmSJqiKQnrAxuZ3DeHklw3mj5XRvcmF&#10;3cvjCcDOq8kEUVRydrOASDOUzirUqwon//sJLD6zhE2/vhl9b+yGaxlk3piGNWqj/GgVlRcqCMph&#10;5FIWRJtP6vIUut5RQPaKdFSSqgYmJeClGRZfKWP8f41h5qsz8GsKHBwZSyI7JOEO8mZLc8X7JQEK&#10;CZVTCk5vGgM3FyEdDlVRrR2DM3DwlldSYzIz8JGGi1l/xrx06skjpaXpY22nz9VY105Tsp3WYcN2&#10;JMmmhv35LtqZGxwyBOmYKEPQCAauLr3WMBCEJSMWIgzg2m5swtrycGJkwLmA0hwN3S3nNlg2DeMt&#10;gs2HSB23UTzGUN0AaFuBEYM3SDC3BEgdceAsANqJ3fs1oTkulmx6/NCDrWggQCqOWtHD4rZFoGAB&#10;ASAMwAQhYAaZ8xzuBIeSISzOwGQ6Xj9rt/24ECAehXazhByg2T7ntCYo5cSbFhEqVIDWAOchMZZs&#10;O1USf05qfpJ1LWLrGaszKX0iQCsDISIwSJeQH1NRBjf1FjDvKTx/dgbcVxixZRMtrKbZCgEIxjAi&#10;BBwAk1YkLP/6qQCvLSj8+hUa7xo2CLSLLCx8eAjYnJP40jjDmcUQEhqcJ4BWzGIpAjxNyErCu9an&#10;8O4RFznJ4GkWUTZcISM91EnjfxwL8D8P+ZivGMBiYAwYEAJDXCzr7S9nsqLnP6M0MikLNw4UITiH&#10;F6oL34uxo70xGjrwjfL8+ir7G0fk5gHBOdeGeOQz0iQ+kwJ2K96XXAZYIgY6nDGkLdnXm0v1bOjK&#10;DoUaG7f25AcMo7DqB+FsxT91YnbpoROzpf3x77PaGPjk4+gEo9UQ5queoax4z8/vvXvbNQMfsR3Z&#10;vVYjxknJ3s17+j40sr3rrmvv2Ph3X/uTl786fmxh7iLanT9UYOtSgRa1MTZhG+hIev34AOpTZ5Zq&#10;M2dL07YrD6bzdqp/fb6rd12uq3sw213sTXelslbacqRrO8IWklvGkPFrYb1a8iuLM7WFucnK4sJ0&#10;dWns8NxsrRLUyVCgQlNraVOW9ahrbX3qTjqti6ycbRTFSnavHWAhQWECy+OKkhEFSS2XnXgNSUCV&#10;jUFXBqAGw5VBa3IxRSBvvu6dn5/wFo7PlqY2dOcGrlnXM9SXy2QNUVN3kPTdaTiBs2byCYPNGeYW&#10;XsdjR7+E91z9UzAVjbAaQEmASwHOBASTYEQIQw9GMEjLafShQIYQlhUygw62vncdTt13DnMnlpCv&#10;2cisl2B23JLr9C7HzdbUMIeVtVAeY6hVDWafmEP9AxWs/8VRrPvJdcgOObC2MPQM55G90sH8N5ZQ&#10;PliF6BPoursLxTtyEAUBU9WA4NB9NkrnA5z932dw7o/GUZ2LzgI2BNJ5jswGCZFh0WRhByDYwJhL&#10;J0IYIzF4aw/Sgy5ULcpEA4+ifYyv4DoupLCgtIIxBkxppI2Nsqngj5/8f5/df+rZRzswWZ1M9lYD&#10;WbRGCzF5X4a5/h5VTOdyOggFcywwYs2WE8cl2jMTA+MCBAaj4wiY5mpn8dQWgcGKQbkBkYJWAsJ1&#10;wbMM1VoAVkpj4GWFsWEb9UIVVp1Daw212aB6F8H+Rwb4BLAoc484izdt4Id+ArHpFRDvJoaD7XRg&#10;rpPgYWPn45Cc4CMEn1WwZhhUCkhJgEHCaHOBwhRH+nwPml8ZSwdgIlZE+yE8qGo59BYS7cJkW7ue&#10;qOGUuAIBAAta10iFS2GtRsJxWD0MkEo7q4q6O/gfQxtCyAzuWtcFT2u8NjEHA4MR225OGK0Gthon&#10;/T4h4HKG04FCyAhjiwY//UwNL+/S+OUdBjk7YrduyXKMbOH4yoyNpyc8lOoKTlydDRE8paENYXdB&#10;4CNbMtjbbUMZQjUepc7ZPhQL8a3zIX73aIBXz8cSdzsKJV8vOfo4hwZbtf1pMYbpIMQMgDcOFDCa&#10;dlAPNQgXVCGAwcD3DKyMhblTp2bOv/rqBJZbN/DE/sGJiCutUwBy0V4Cq40gafwfmbFln2vJEVuI&#10;wWLa7ltXyPVlbLnOEqyHDMpTlfrxB4+MHV30gmMVP2jks3YBeGNLsoAaomnqchQRBr+tpdeoc7pn&#10;KCs/8qs3v2Pjrt6f4IJddJfLdmTv9msHf/4T//EN2778By/9wcFnJybaWDk/sUTUDxvYulSNVhJs&#10;tbegk9E1SV2SZQzZXi20vFpozZ+vTuOFcwKAlBa3pCVkNHXMuDHEVKCNCo1uY9AUlodkNjas5KTF&#10;Wine38N0wposV6cWIlZpK7IEEG3ouYLEc67F71cqLngNLVdSx5X8bNxYpuIH6uD5+eqpudLMlp78&#10;wLXr+9f15dKu1hphm9Cy0T7kCUF8wTY4ePbLcHNZ7O69AQWrCIenwMGhSMFXHs6XJwEyGCisg+AC&#10;upGdGBfRoBTC7bWx+d5hyActTO2fh1fS6NpiQ+RY1ErUK6smmYiZklmGrp0S9jihPAXU5gMc+42j&#10;WHxiARt/cyt6b+mCzUK4e130Dkukj+Yg+zjSu5xIB1OK7CBUXmD6mQWc+D9PYO7JGRAYJCRchyMz&#10;LGD3RrN3xl+lsAmAWQylIx6CCsP6u3rRvSsLXVNNqwpODJawcXzxsDpw9JXq5X1XpkbzG2wyQF3X&#10;zIG5/bNfeOEzzxw9++q3yehJLE+ZX208eVUm63cf/Qh9+o7PsVW0EM37I+Wm4Ejp29I2kgQ3XgiX&#10;2Qh9DS44pGMhMAaKESAEuDbLYkvaP6opg9AxyJU5BHEEvBVtAhiYkMAsFUE4ykYvghR4qIBCHg7l&#10;QRMK3phGZn8AXGtBMyDvO/AdH+W9IdiZEMWX8hHg0KwFthqTpQyt7MIftpZh9ILBwWBqwNT2eVTe&#10;WAPjBBNwcJlGaADmhug+76B4GNC2BNJZUD4NjQCGVORxRQzccPiSwzMKxZCgbAajQhitwaSEZIkQ&#10;c85hGu9PzKQYo1uWHFxE8TFGw+cCIgSYCpDVBBiGbwcL069MnjiHlbEmXls7KsnQN9nT6cOH9p1+&#10;/tnJy9/xrnVLE+Mw2sBJWbCktWxXICIoFVkoRA7yrFlNA0NIS4G3r++FAeHAxDyUDjHq2rAZIbzA&#10;JYhCqDkuc2ycDhXKTCNUhN/f5+HFGY3/a4/GTd0KQehiSFr4uXUM12VT+IcxjiOzXhSsbQh9KY53&#10;rE/hrUMOijaHr+NoHBEib/vYXwrxO6/7+OZYCNIEWFEoeVYIrJcSabRGMzstE5cxlJTGWKixsS+P&#10;m/uKzegf1uriAGAQzWTpOIhcG9RrdVi5Ikoz02bfP/zda2GlcipxTbIA5eM9VyZ0TALL512YJUS2&#10;N+OOpCy5PuPIdT1ptyfjWDnBWFFynjYAtDa18+XaS2Pz5WMLdW8sUGbKEHloaY8b0/WUAG0+gJ5o&#10;HdEcgPMAK7cBIQKAD/zS9W/asLPnE5cCspIffSO5t7z3F/amLUf83r7Hx05j+XRjco/WSYbtnxts&#10;yYsoJ6ytdZik6oI2XVIQgwU/wdgk43pk4u9ChUao0CSDn9Hh8XQbQAkSnz6We2z4HTYyuri24T8J&#10;y7VWW7HRb5FY7jzvJ1iuhOs3y7RAFjXMKZugi4h0LQjVwamF2pn58uzuoe51V67rG8w5UoY6cjpe&#10;ptWKaWLBGSQxpKmGA4c/g6fU5zDceyUKbj9AhJBCjM8dx/j8Cezd9hZ84sZfggEhNGEUBJ0EW2UF&#10;mZXYdO8g3AELE9+ZxcIBjfyoBWvAADaL2nQdWCSjImfx7EYGO++gfNqgFoQ498h5VA6VselXt2D4&#10;3wzDtThkv0BxJAUyDKamI3Y8J1HVhOk/mcTJ3zyGxckKLDhIWxYygwxuPwfj0eOYVVY6t6OLsnTY&#10;R3WBMPKGPgze1AWtCcmBL0YcaSeL07PHq3/2wO88Ndg1wnZuvG7ED+u0UJ09c+rcwVdK5bmzaAmK&#10;2432Oonf6bvZ5pP3n+d7HogRKcPKroHFCa4jwWyBQLW8jiTnUFoDFzhPc84jIbZksV8ZA+e8JZgU&#10;cUwSLW9zECIROGMKKuuBaj7sZxXqAy7Ydh9hxYepM8guILxXwqvUYJ/KgocEw01DJgvGI4F5lKbM&#10;vj95hN9PXRYjkCI42kK4o4bg9hpSaQ6uOWqOgapV4EoJHdpIn+aw5xmMtCCNFyUNcA5DFjh0M2g5&#10;kqcxhAygUIM7FhhfW2xucQGlQhgVecQJLqIWPxEsbiGtOZgQKNc9LGoPZHxoreu9vX1Bd38/jh48&#10;WO1wUE0eBEQC0GsAYXV84qVnf//3vzKwc+dP9mzYaFXm5lEt1SFEAC55y52dW5HGjxEsS6xgvWpK&#10;w+Yc9472ISU5XhibhecZbHBtZBnDKqRz8zI0NpqtlsQ0ZzjPDbTWeO6cwocWqvjF3S5+arNBWtio&#10;Bg5uKXBs3ZnClyYEHp2sYlOK4aMb0riyW8IzFBuQEtKWjxAe/viUwv/3gI/ZJQ3YkRaLcYYhS2CQ&#10;iWZG22pXxwZQNwan/QD9ORd3j3TB5Qx103KB55xBhQqeFyKVzYIxglIBdKBgiMPOd6E0MWHu+7e/&#10;9MT0a699J364WMNLSUDVDHuQgsvBXLqvL5vakrLkJlfy0axjFx0pXcbgitjeJTQGgVaL83XvhSNT&#10;S/9/9v47TLb0rg6F15t2qFydzunuk8PMmZyTskYaISRhkIQIEvgSzBXGvliYe3GAawy2cQKDCR+f&#10;LbKRBQihjDTSaGY0Oec5c+bMyalzd+Ud3nT/2Lu6d++u7tNnkgZb9Tz1dK6u2vWG9a7f+q311Fyn&#10;d9JY2zN2mZXqRxBIwIYD9uOs9IGmIIzleGgCgP7wL9x8zY6LR36EcVp9JdNveLz01g/85NWQkf6d&#10;gw+dPbUO0MqXEb+tYItf4PKC3AZhckCLZ8piG92zHQiDEKkdALYUVndayQEfs264r6Et/wWxXHkA&#10;iRzDlS3DZrsVPazYQ/gZPVcRIKUEiC0DrmL6UWpjVCuK5WOn54KTS+3GtZOj2w5sqdcYsQi1yXQf&#10;YpnRSsAWhdUxygixOHMPzmkDqRJqWxsFooCSW0HJq2KxM7e2EJW+Oh1pMIdi+7vHUNzq4qWvTGHh&#10;lEZ1QUDsUKBVgOoUcGG167tRSanIGQLqJQL3DEd73kPrXA+Hfu5FtB7vYOcv70R9dwF0XoJqA0YI&#10;zLBAc0Hi+H88gXO/fxpREMODh9IwR3GSgflJHFA/t3BQ8gtzCYy0WHwxRrejsO3mMUy8fRhggG6b&#10;xLS0DyIIAbTGXONcrHQ8c2r2pdlTs0ceAWyWGciWY7q5DUxtdmz+1p0fG+TptkaGDcCEURj1mF6k&#10;hugONRxag8QxQpaWjDlL3MGNgYWBJRR0Pds0a8ENgIIHxQMQqUEcDkUtWGrUSJJslYEdjMYCKBLw&#10;SAGawVuoQ9wZ4uQQh1voQkgCFbkw4xytD8Wo/XkH4lyyyYBkzvqELpepE5HhGwRkpcIXVwnMDi1i&#10;7pp5VCZ9QFIQS1AUgKYKS57G0KyH6lMOVJcmVECdQPEQlJShCAO1Cfq3NGGAXEtgmYUJFVitmDSn&#10;bDBKZByDEgbOkJZ5NbjgiQuJkmCUwsYxqDYQEjimWmf+7FtfeeTQoRdmCsViA6tjTeSAgyrF6gao&#10;GEC0ePjw39z5736tfcn3fOBHd9xw44RbqREqEs81Yix0HGHu2FEZt7tm25UHHMoYGdRkExsDQQne&#10;v20UZcFx5/E5vNgLsdVzMcHoMpjZiNmiAMYZQ4lRnJRASAw6kcWvPRbi8XmNX73C4KKSQTN2MUQ5&#10;/v42jvdtKaPICOqcINCJNxYhBhUnwvEgwr97PsLnj8cJ2+QleKPOKMYZg5+CwI30dSJ9bieCGMLh&#10;eNv2EWwv+mjFatXGwIQDoow9+OXP92ZeeKF33Y/+aL06OcmtpQgaDfPEX3x65oUvfuH+5tFjL8AY&#10;kq73PFm+qWCU0rrHne318vaRQmF3weW7XUbHGSVuchxIdbkgIBTQxoatIF5qhPGR04vtx840u8eV&#10;MSEGm5umlSRrsdK4owasZf0xs5TKXrK5yAwAn9hdv9wtiEtfjWk4Mll+y/f8g6uDsCs/eezZ2XwZ&#10;MXtXbwSwtdmuQ5IDEVgHCLHz3HkOYLGclinPaK2q7+YAl8yBr0EAa3ng/PAv3GI//Z8ewGsDuDbF&#10;cmXpzHxZMbuQsUxZ0cmUR91MWTHVb5FiCrgq6SLZZ72KUmtzrtmV7VD2Fnrh9uu2j40JSlmsdbpJ&#10;JjotRpNLn4WOhBhQSiEpoIyB0gzD9Z3YM3Ixmu05gCai+oECCoskfJp5sJPn8OWxX8diGOFdwU/i&#10;4hf2g4x0IbYZMJciDgXiwAO1FNyJwESckBeRBWEEpV0MTpWidZqiGyqc/tOTCE8E2Puf92PLdRVg&#10;PoYaEVg8F+LovziKqf95FtoAPvVQ3c7hjSentuUOSLKiP1pGvMyCCCBuGTSOhFAxsONNWzD5zmFQ&#10;h0G1FcgKcQcCAm4oTi6eVPcevOOItWY20SfYbKJ83uMmq3vZdEk7BVkMgP2tOz9mPnHrp+yAcv3y&#10;POkGQfBib/7Q5aXhd7nalmgnBKEUbsmHZgBRyXuPTQQSWyRdak6xgJ7TBo0lKBGItYaD1Ky0r/2y&#10;ObCVlv60YIDvwGtG6AgDcdLD3jsFZj9MYJw2Yi3Qa0bgkwTN7wcqn5Jw5jksSzjXBFdRWGZXwNa3&#10;E2mtAlkWLCKQNQl9q4V7tQsRELCYouVaMGLhCgrXcpQOA/w0h6JpTn3BBxCCWIARkwEMFhoEAqkA&#10;2xqg4CQTdYPuNMIodL9syAgIS0GW0TAU6BEJHQfw2jGC+aXgyd7pw88dO3wOQLfX7bYGaFt1BmRl&#10;x9nqJihreyfvvuuuMw8+cLA4OXnLvne88xrqucPEGE4dR5955JG5qSeeWLz0Qx+6cu8t122jnEGF&#10;IZYnVBYsprFZbx+rY0gIfOPEDKaCCG0hsDPVYsUbcLD9+lUJBBdzgdNUY4kqWAncfizGkabGL16l&#10;8YFxDSU9EO1g0qHQNskqtJaAEo2aF+D+xQj/7IkIz04rQBBAEHiMYidnKBG6jDI2Gib9fLYTQYQu&#10;I7ht+wiuqpfRkXpNpBphFEZZsnTyZPelL3/piWPfvMOt79s7AmPi5qnTp+JG47iRMhCMFnzf2TJS&#10;9AoEqOwaro5UXbHVE3wrpSj0G1Gz3cGUEPCkUSFa6oVnzzZ7p2bbwcGpdvdIKHU7tw/3De1MpnSc&#10;6YwmUW6vlSu/Yw1AgpTFt1ht68AB8Ls+c/Ced37/JZNjOyrvcQti8pVMRUJAxvfU3vMDP3ej+OJ/&#10;e+KTBx8+d3IAsZHdd7+tYOtCxPB50Xs2dCULlmjuzaM5YMVyAIsNuDDA4E5Hnbur3Ncmx7hZAPju&#10;H7viNQBZL4vlyr9OirVdijpTVpQp2OqDrjADvDKaCpKWT23/lLHMSrejuPnkmXlNCWU37hgb5YQQ&#10;CZugWprVv9AUZKXarZQtkoaAEYKynzSJ9oIOXL+4gb0BEnG0IXjx9AtYaBwEr0h8LfpXONb5EK6f&#10;/yAK8xSFsRDbrjqGbVc+CiZ6mDp6BWZPXoKoVwaoBbUJwBHDwFBBQBynaLckZr41DfWPFfDrF2PL&#10;W0fRONnESz/3EqY+fw7UMpQ9gfIeBqeciN2zXY9aC1jDwHgMxiRAGOKOg2DGIFiSYNzHvncPYeRN&#10;FYBS6J5OyjYpLrFGw4YKHRVi1js5HdCFR6y1c+uAqiBXjsmWDTfFZn3i1k/Z37rzY3qDubjqAHLm&#10;9Onwcw/c8fSlb60/egUffYsPV+hOBGIBUfBAaTLdlVWJDmoTQ5pwDl5woTsxiDZgNH3SlGxoVGmJ&#10;hbAcpFyGhgVfimBJAYUXFMK/7WDquypQpAeuAEY4oj0are/rYutnylBtCuOZBA9yBUISw85UvbyS&#10;x/i6gyy7TNcJxdArdbH41h7IZYBoS4SCwngMwhr4EdBwHRRnCygfZAisgMcU4roHzh04liA2BoSk&#10;bCkly4QdM0AEA8IZiOcMWFLyqzgDsRRW66RRgSyfJ0BAIVohTBDDdANMsXDuS88+9PSpc2ey4zbr&#10;wyRzGxNy+tKsVjYAwHQUzbSOHbvjiWPHHkgPe/1Oap8XCqM7b7rpTYRQYpTZ8LVInTi0X1EvYdQT&#10;uP3kLI41IxxiwBZjMErpcvvaeiMvTlfgXYyhRijOQCKmwNGGwscfNPjEpQY/u9/ApwZd6Sb6OgsI&#10;puA7IT4/FeH/eSLAbKMfcE+xlTFsTS024k0MFRdAx1qcCiMEAN6yfRRvGqsi0HqtMSkBjCUIej27&#10;dPpUzygVqKWlhaUnn5xzGC2WOKuXK/7ktupIqeQ7FU7IMKPEdzkHLFIvxKQTk9Bka2GEgFGAUWIW&#10;gvjIi2fmjsx3gzONUJ3oRPFi+n7y5H2y2X00A5xInAFb+cpRfw3LlJiJyvw+cvs/v/G79ky0GxH7&#10;jZ/52l8euGH8kVvev+8d2y8evmFoS3HPK5mWW3dV3/nhn72hKP77k7/39LdOHV2H1crbUJuc5vUN&#10;WTrMs07A6ky29YDXoDsZoM/COuVDMwB0mQHs1aoN7M3fs89+9U+eeT1X5AthucyAsiIb8JpUbjIM&#10;YvV0euTv8wu8/z9CpTpTrW4jVHrYE4wpleBkmod8oCDEgqVgSxkDqpPPe9EilnpzIEULG0tYN+lI&#10;XPZkSt28+35Ni8153PPsX0NQDU4oRCHCGe8zCOiT+NjOq3Dbex7D1hufhvYltCE48NbPQfd8HH70&#10;u/DkNz+GXmMIXAQgkQX3DCoHAHGGoDEFLD2yhGP/+iiCfxhg4YvzmP7SFIilqNRclHZRUAdQMYHR&#10;DLAU1lCAaJRHpjC64yVs2f8Utu55Ad3ZEbx0x404MneJ/SpeXDpWeXD+VvHOoe+PPjrsW5+EOkrK&#10;OWmen2sdLIYdfP3YF888fO6rf3v27OljA8TEeXAV5Urb+kL0WSnYwidu/dRAbiUHtuKv33nH1Huv&#10;vPmhneP1a0xoakQSMClBYg3lc1iXwzIGThmINuu25CeDk8AYDbdURNwMoaMY3HWgScJk9SN98uQm&#10;sUnUi4llAhiqBRQCIEQPnZhi5KEqVM1i9qYYvpvYaCgDBJcwzH0wQvUvOEjMl60kEp4nB7bwOmq2&#10;+iArk3hq3BjyLQFwIwWJklKqMQkLzJREJDh4XEH9gQj+WYbQt5CcgJUcKM7AFQWFhCUKxPIEHNk0&#10;08saQCrQigcrWGYZGPxitVaglIFzARgLapKDlFIWURTDa4RgscTTavHUH794z9e/ds83j2RK2/lA&#10;c53TAAJrO8773oD5nLs4p5WNylvGim6lYpVUEIJuGP2UeBFbRJxjrMRQ/ez/nMKjT7b1j//0jnMH&#10;LvXmu23ssECNsXTAryyfWfjSLzXWKEHJETiuNNoEkNLiPz8V4kxo8G8uA+ouwVLooigUCOvhz05F&#10;+OUnI7S7BnApBCPYwznK59GKIbOECgDz2uBUEMEIhrftHMU7ttShrIU0dnUXOJLu5TjWOPXMc7L7&#10;9BN0R8W/vl5wvbLrOB5nnsupS2ky0xhNDsOcJkCKEpqu1f2fEVBKTTMIjx2Za754YrF1shvr+V4s&#10;l9KnLwBbXqc6lAVXCqtzBePVv7f8XudlPVmbif4lYRO7a6V3/eClH6ltKb4/aMfTz9x3+qE/+7f3&#10;31sbLRy65KaJ/de8Y+fVuy4duYhx+nIM1DE8Xrrxgz9znVep+79/7+dffB6DTVhV5sAwSObzhgFa&#10;mwVdZADwIgOAFcXGpmkWg8OhB31EHmD97G/fZu/+zCHc/6WXvp2Cjs2wXFl6k2Y+Drreee2XzdXC&#10;04YD0h9QklFSHyl5QxeN1YYFo3T5RJUaa9FlwjhpAafWQhO7zG4RJMyCli2QyhQiIoGAAjaG4RyE&#10;8lSsC8BoEGURxCGe6zwAUViCx2gSSozEs+uq6w7hhu97CBM7NFybWDwQABABsCXA1e/5KkZ3nURn&#10;cQjCiTD90uV46cl3oNsehTcRYMghaJ6JsXDnIpp3NqBgwQhFddRBcQcFiIWOKKwl8Lw2mAggIx+T&#10;Fz2F69/7KYztOQoZA1IDYxMvYf/VD+GlYyVz9htm6p7P9J77wgNPOvc/9+IlP3Tz+ycOjF5UKjkl&#10;aqxFs9UwLdHsPtN46PkvP/Opu2Zmzp7OAKzuOiAr35ihBpW1X+YtX85RAJRSKvjF3//1B/XP/N+1&#10;a/2Jt+yvjB2ogoio00UUUzhDZbi+A26SjUpvpCC1GsRSOAUPccGB7kZwOKBdCm0MOCEwbDCzRbVF&#10;7FB4FnAjila9CDO/BK41YD34dzVQIUB8TaJLosbCUILO5RbmByRqnyegAYElaRkxOauvgK3XS7O1&#10;Cg5bkJhAlwzab+0iuC4GjTgiqmFcgtEeRcVYnPEVui7FFc9zjD9m0dMcrCBhyyVQIWCYhVYGgghE&#10;YIBJGEbaL8kqCxZrsIIHQwjoRgItAlADmChOOvsoBbFAFMbQUQxog55VOBTPnP6NR778pb/68uee&#10;B9DyC4WuNSYIwzDAYAF83jvQZCoZ+XU6y3Ktyqmz1la0NkZqA87JqsaJgS+HUlDhYOqFw/rUM8+f&#10;wcFnn8ev/osT+NAPXRd/9/cOH3E4SlGArcQBowUoEHBoCCJBctMp8dMh2M85zhGKGapgY4tPH5To&#10;SItfu5JiZ8Eg0Ar/7ViEX34qhJWJHqvMOXYzthwouh7MJTBgIOBIBO7HtEabcohqGe8eK+GWLZUU&#10;ZJllPWT/cZRUCKQB0zFKzz8lLqoWdjiMgFOalvwSHSRLdbSMUjCSNKlwSsFZAsCk1lErjOdPLXVe&#10;eHG28WI7ilvamMhYxMneYIvIee6tvF/LTJTMAW6ZA116gAZar3NwRLZ0eN1tu3aUh/2bHI/vdH2+&#10;8y3fd9F119+2u3Hi+blDd33m0KE/+7f331uuu0/f+N69+6988/b9lWG/TBm5oD7j2mjhyvf+H1f8&#10;wtiO8h9/9rcf+1YOX2SDrskA/fZrDrb4K32AbK0zpeMGXfCN3GgvyP5/nfvy7Z//4fvtX/zGQ/jt&#10;n/063ji3dQHXBsvnea+Zzi2Avf6k8DgrFl2+dcj3JidrpYnJWnFkpOSVYJF0Hy4nA6dgq08O0MS6&#10;gFgDSmhqAwEQnYi/j7x0H3pDLq6rvg91WkbQDUBY2l1kKVzuIrIx7j7+FTx95rMIW7NwOVt+UVtG&#10;gPfdonHNDg0LDiV1In5mFVi2HdQOg/sEu29aAsQ84MTYt/A4KO3g6Ts/hLjlwx1xUBdA45RELzIQ&#10;hKA65qC8nSLWHGGrAiUF9l75Ldz4fZ/C6PYpqNgD9zRcT8JEI2C6BWFj2CjZqy/a12b/Yiv22CKZ&#10;/40/il9cbH7uzH+cvtOvVOsTu8b31QXz7LnZE/ON7tTzjebC6VwJNw+yIpw/ZX4z5qSbBVsmQ+PH&#10;AKJ2t9P+l7/9H+76xA/+ZKT2XBmXenp8z/DEWLE+zK3jQssYTFqA09XOb7kRqJWGy3jipyV4Cuk0&#10;rC8AlXYb9u0YMmCLpGaQDAaWWmhtUBAMqjYCOb2IrruA6pIH8bDAS/tnwYQDIUTS2MAswustlooS&#10;tU8T8BaBIWS5K4+Aw9KMZuu1tH7IarKMBY0ITCVC911t9K5SIDIBQVwbBNyi5TMILVBgHFuOBfAf&#10;mUfX2w0puyDooEy3oEWBgo4TQGUtLHVArE6tLJK5qa0F1RrUd2BSC5R1C71JghFgLGQQIeyFMFJB&#10;EIrppYWFOAiioyI4+7v3f/GeO++9u5+32Qp6vX6mYd53cJB20A4AW9kxqAaALQlAaWXKURCEOooR&#10;WwbHZWnyhF0z3giSrtYwiPHI5744t/DcMwlj3G4dxv/4g9N48rEr8eEfu7yz/wr/jJnHm9lLmGQR&#10;ZswYTphJSMLhIQTLcE8y3WUnGEWJcJyBQhgbfOmohMMC/M7VFp85o/CrT4WwcZJVOMoZdjC2rPAe&#10;tEFZUMTgMJYjthaLOkaHWMAtgtz1DbNLdez+H/gwDTBG4l4bTJBlFktpAxVrGCbQaHUx/7k/Rvyt&#10;O4igCcgSjIKnn3NKk2YlSsEYgUMoGKOIjAnm2r3mdLt37Phi+6W5Tm/BGKi0FNjX4rMccMoyV/m7&#10;HPC5HFA5yVZZTG4fWqXx7xMAY9uqO5mgI8uHMEp4oeyMXHrz5FsuuWnyzTOnmuce/fqxw49+/fip&#10;2//s2aOX3jQ5dvP79u4b310bKZSdTdtAFKvu7pveu/cTQ1tK43/x6w/9TXspzMqV8nupzh1YX1Ow&#10;RdYtHWwSUP7WnR/bSGNCNgARuADif1Bi+PLt00d+xn7tz55BZynEPZ97EXNnWnhj3ch61yFLsZKc&#10;bo1l2OisP0rfNsMFUCRJBJioes7O0aJ/xVDBu2iyVtxZ9Z0xl3PXF9ynBIi1WaMP6KfZrzRRWZg0&#10;2T4xPbVQxiTmgmkGWEg81CpX4rarfwQlOwIVp52MxKJpG7j7xb/CyXP3gdtw2YG+DzXff2sBH33P&#10;PCYqS8uLFZwdgLM3eTk2Va3bRJxPGQdxZtA4JbEwNYLeQh1HHnsbps9cCdkI0T2p4I5QlHYyWE1B&#10;EEF4DXi1s7j5A3+FPW85B9idgEy0WVb6aaByC5CngHgqKZBRCqkJnj1lz3z8N+zXnziM2RxgyuQJ&#10;Ln8MB2ix8mXCQQzWBVs6DCgdZhczhpUA875JYQWJqeAQgPr1l12169M/9ks/NloeGna21MBjBelQ&#10;wFgQvUGUi01a5Q0j8JkHdXwe0UIbtF5JMt/CMLET4BycURhroayBMYlHEKUUDATamuUIHxNEiNsB&#10;TBiAtziI72PpAy00r+6gyyycrgPPEMRcgR9nqH2BQUw7sG4SFWU5TXyjaNrN0adn6WsAssxK2DWV&#10;FvFQjPY7uzAHNKjxYKxBlxswolHthgg5Q1QuoDgtsPeLDsRLBFEhRrfIUKpW4RR9SBjIfrZd4twJ&#10;pi0EdxEbC00tgiBAfbgGta0Ez1JIo1d5LuUHgmsFQmbQtBJxq6vvP/zk0an5mcUn506c+exXv3Qk&#10;iKMmkvzCfoZhM1c6HKghrOzZbQGgdew4WWd94quZ9OXIMC/VaBX8cnnkzT/2Y39//0d/9FZQwjk1&#10;8AoeCCWrwKMlFiqSMMJDPLcQ3/mL//K+Q/fd90RmI6eEEOc9777imut/eOxN75t4XlxDpuDDom0F&#10;HpCX4zPx9+Ju+Wb0rAcXMQQ18EiMpFeYJuaOxuKkVuhEGkWXYrzK0OoZzLY1iJN0FI6n2ZJq1UJt&#10;0rIDRdsW4UJiFz2FCs5iyho8Z3ehNeegcPunMfrYA3C1AbbvwHW/+MsYvegACCOwSqdO/onRqZyf&#10;x+FP/h6Ch++HMBqC9UFW8pHRBHAJRuEyBmOtnGr3ZqdbvbnZTu/0uWbvjDY2TPpVl8FPtpSXAU1k&#10;0HoWbVAizDfuZCN+8tWkPNDq71EegMI/+vV3/cDOy0Y/IRw2vBHVEPVkeOy5ubMvPHzu3OEnpxdL&#10;Vde99JZtWy+5fnxyfE9tdNOnT23jM0cWv/I3v/PYn504OD+1zkFYDjgAr6nYbSau7HVhtDbLdmXA&#10;1ys6xWcf0xiLyb11fOH3H8eXPvkk2kvhGxlc5ZmpPLWZTTlnmcULuUXNFYyOMEKqVd8dObCldu1k&#10;pXhLyRMTLuMFpHEKqRE8lFkBWPkn1C/pWWvTKgxZieoxKcNFKHQirEzuOkK3+Ri++fw0Jnddjq1b&#10;toFTBwtLMzh06BHMTh+FRzQYY6mrcXJQsBbYPmYxUe+lZwkGuHsTkGUB2GBljBOAUhdgRRh9OWp7&#10;u6hf1QHMIbhlieZnRqC8bRi6ogvKgDj0INw2rnrbF7H/nY/AKVl4woftXQMjLayN0nbKtLxAa4Bb&#10;A9gQEB6GNREoIdg2TGrXXYTCE4fXmDdm9Vb9iZoFW3nHdzmAnh7EEuTHNunrsjYBA7Lscb/jV2G1&#10;mW+PUerddv2bRzxQR7guLKWwFDBSgpCVsu66uhNKYUnSYcjrZYRLXZB2CKdahHIdcEqgtUakFaxO&#10;xhETbJnhooxBKQOlVFIG4RxewUVkNKQfw40CVO4UiGQR8pomUO6iG5VBjAN9aQ8N36LyWQL3HF9x&#10;w+NJGRFAArhebZ+tPsiyFsQkYCgesWi9W0JdbAHNEZEQlmg4koKCIihQtL0eio0Ctt1bR3j0HCKX&#10;As4YmJuYkmqtE4aqP+ktSQ60DJAkzXeMFEgsYUfKcAmDjEJYTlZCvAdoNuacGJ5hGA4IOjHBAydf&#10;OPu7n/6j57GSX9jPMOx/no3ZyQMsu44cKW9cmme5WG6T1wB00G7b8sLCfXZ+5mo5PDJGwNBudsEF&#10;B2MMlCQu8Vpq8GIRZ0+eRunhh58+9sgjD6bzq/+c2CV7Kjt/7rvOXfdd+58XCFJLDAuUIfFd7pN4&#10;i3sEf6NO45C+BD1DcVBtxcl4GIxYCGoQAXApwW6SBFM3lMaR2SRSizkU40JgCyVQq8SzBtJyBMaF&#10;BIehFDezx/Hjzv/E28RjqBADwgjOiDr+5kQRf36wibZmiUj93Gk89jM/BbJ9B7a8+W0YOnApmOBY&#10;OHYMjScewZZWA/H0WbiUQHAGzihEWhIUlMLlDJQQM9ftzZ1a7MxOd3rTzSCeSboFLckcsrIHu0Hg&#10;KhwArqJcqTDG6tzV/jpmNjgs2gGyoTx7xBhnRUoJP189xy0I75IbJ/ZecuPE3sZcr3X68OLsS09O&#10;z37mvz7yRH1L0b/yzdsnDtwwvsMtCGdDrRwjzo6Lhz/4I//yzVu+/ufPfvKRrx07PEAbTjJjNSt5&#10;ek3YLf56w49Xo63SGovykI/aWAF/+iv34vb/8SziUL3RgBXW0akBqxPM6QD2yma+zzzBSmVXjAnK&#10;dtV8Z/uBLfWLttWLNxKQXYQkGWPGmES0korYbUpTkYwDPCXLB/SkVNFvoiLEov/X1iYbMLcwlkAp&#10;hbbUKlLGGBgitUGkte1NHcX02SPUJm5MIMRSQghxKQGlfNm3ZdnywVosdipodIBqCdBkHIxtT9/Q&#10;CKt6A1gVYHWg7/Okh0G6W2GgEEQFaJloE6gDaMmhQ4KRrWew44YXMLR/FMSMAoEPowDiRIBuAaaz&#10;sk/YECAOwCcAB6DmEFhBYnEO9tDxZaFvMEB3lTfGjdZhsfQ6ouJ1Dxm/defH6Lq/YzeGBFidNiCz&#10;YMvzvPjaib1bC0S41OGQMImZpbZJniPZuIJNU9ZIWwtRKSQAa2YJcAWYL6CNgk07TS21SUivNssg&#10;rV9K1FrDUgLGBajnghgNaA1JCaIuw9jXJcpyCOdukTCijYKiMIFFtFOg+RMKha9YlJ7iIGFyTrYs&#10;OasQ0OQ1EFxgdf48pUKbeEHRmKB3SYiFW7vACAWTFCBAwRIoQhB4Co6lYJagNltB7Q4X+ukmvMoI&#10;ZKwgbRd+sQowBmVtGsDdd29PYo4MAGkNuLYQYQxb8CB9AmHtqm6Z9Z5uyTA4hCMsMkBG9IYdF9fq&#10;tbpeaiz1du7ZbdqtVrQ4v5ANjO4NAFnZEveqW2XPbpuyWlnmIiuQZxmgtca/8Otf+MIToy+9+IXL&#10;/tHP/tCu668v63YHOtYwVi672DPXQbfVxN2/+iuPRs8/f3scx43MRk8v3jde/9A7+A037jtVgkzi&#10;GpMLwwAxAYhJFMHxo/R5gDwHC2BeF/Bbjdvw592bEEqOKgthqIZLCLazpNmiSTQYIRjnDFtSC4mE&#10;a7cwYOhaD9vZEq73T2CU91AkS/gg/xtM2FMrV0pbbLOL+NlbFvG2UY6f+jc+ZOSCUQKXENDZswi+&#10;8Jc4/UUKyjg4DKrWIKYELmfLrBVnFE4KtEJt2i+cnT9zYqk9HUrdDKXspu+VTdmi/jolV2usyCAw&#10;FeTWhbweK8uA5Tv819NBD2Lm+3uayZIJWml9nvPcIM1VpTZaqFz+pm37Fqc7jZmTzaX5c53OXZ85&#10;9Fyp5rqX3jQ5ObS1WNvoMUYmSm/63o9fu2Vyb/0PP/d7j9+HtU148etVSuT4u3SzgF92UBsr4j/8&#10;+BcR9RQOPXYORts3CrhaT1u1nv1FH2A5mTeWAmD1grul6jk7q76zu+67l49XiuNbK4WLHU7HI5lk&#10;c5nVEaYk6zTcn7DWJl1MSlsbKWViZbXURsda61BpI5W2GkYHsY4jqeNAadmJZNyNYx1ra4kFAbGE&#10;EEIIJYwkumXAgjEKBhDKKeE13/WHy36h7DAhKCU0tQ8wKfOorcXX72ng2UM+/q+PaFx2aRUGHEbH&#10;6VW06bpZT0FWMvatpaBMIbKnceawwdHHr0PQ3QruBjCKgFINyi3a7VHMTE9iNG5B2AK0pgmDRVwQ&#10;OgYYB1BLKRVMAStBiADhY4ijRYTNKXPyrDl5dIqczSxSAVa3v+eBVZxjsdQAnQvB5iKg7Hpslijy&#10;80GDQVFVEYDoPW+7tbLHrQ+7TDADwGoDbS18zmFSnRDZQJhsUsKISQvtGDjjdURLLUSLTRTGhiA5&#10;hbYK1hpwzkEshZISSDv5rUndytOA6kSXRMB9F5pSqCBCNTSwYRX8HmCy3UXrlhhxJYSkHE7kwZaB&#10;7odj2GGJ0jf9xK3HW8FESWxPOv36HYn05YAsu0Kqpg0ii29eQvOtbbiMo9RzoIVGmxtEVqMGFwXL&#10;sUTa8Gbr2HrHMHAwAnU0bCDBSg6wtQTK3WWGLHlqCXdMLGBgoBmDsBw27AFaw9k6Bi0VYgJQwZMx&#10;a9cXczqGgBkNQgGHCXKlv2Xy5quv97969zfCmXNTLSllC6sbN4LcprtGm9UvG64DtgZFj/UB15rO&#10;7263S7qPPv653m/8+iz//u//nsmbb75YFYouTcXm4dKiXDpyZO6RP/zD++effuqR9Hlmnxe9/vLx&#10;8R9/z+JkzUvjswgAWgfc/QCpAjDQMCCGpz2IGqNsCT9cfhQhrWDK1NHSHCdkBSEAj1qMI+leLFOC&#10;rYwtewAow9AyDjQo3lM4hF+pfQG7nCnAiNQDbBeM3gmrFgB1EtBdQAM0AK6+UuGD7wrxV3/LIZiT&#10;CtgTUJ0cdk1iEk0YKE06GzllAGCkNursUmv2+GLnbCMMG1KbnrU2zgHgLEhKD34kzr2n+fVK5tat&#10;KKe/MuuA5PUA1noynkGKTxL0ZFtrEzFOX9YOOzxeqg2Pl2pGWxOHSiqpdXsp7E2fbC7URgsl1xcO&#10;WUfEWKy6e9/0gf2/MLa9sv3Pf+2Bv+62InoeDfhrotX6OwW0amMF/L8f/iyU1Jg+0XhFgTqvYzkw&#10;b8yaN2/tv7Fse620e3u9dG3J4/tqnndxyRFbqr4YcRkfirVBrDVkyhYsl+XSbDPOKByWnLa7kQpn&#10;2kHQCqWMlFSB1GEriqNWGCupjVLGqFibqBfLqBercKWFC4SSZdhjbZ8WW/2a8mazHAA70+xQOkNY&#10;1XOLWyuF8ni1UK35nufxxBJVm0TjdfpMBX95h8GvXglQamC6AGi6s9ECwCvpFUmidahHIelR3HVf&#10;GY/+0YdROLsPpdEYhFsYDTDXwgklFg9Xceedt8Be/EVcvuUYHLYLxorUWowlLJkFoBaRBCAnZ1bu&#10;ERjNzS/+Nl743P3krnOLaGOtCe566QMqV98nmcWG4Pwd4cuTfaNy4dLR1kblQ4O1PkfL95sOXDWy&#10;rzy2z3EEkzwxvmSUgnMOaU1qNLYO1KIEilgIZeCkcR2m4oJsrUAenYZsd0HrpaQzK4qgtYbjOCCU&#10;LneAGdNntxgsSRgdZQyYEChzDsQSLWJAC0AxAMbuNzAdH1PvKoMOdREFTSAw8AVH+G6GeDRA/csO&#10;aCexMrDCIjEUweqOxAspJZplkWJaKrQwBY3um7to3hDAYx6qsYsWjyFpDB8WmlksUQLqeCgdr2H8&#10;yxT+iRhRkUNSjV6NYrTggxEXEVY0Voymz9UmgeyaWGhG4YEiCgLIsgOn5sE3FopYKOgNA8EtgAAa&#10;jrYQikBagwPV8ZHvueHtO26/55vPh2GY93bLlsLzDvBmEMjKgq2MZmtQp/l6JrwEAJl99tn7v3bk&#10;yLM3vO1tF++/6spte7ZtL55aXDRzhw41Hr7nnlPz5861Moec/vMiANh1u5eK40Ntz8aAJQTgWwHn&#10;4iQBfhl5JUy9TfO0CN2Oi3wfv1Z8GC6NcDSu4t/MvQl39XaAsRiCAntTR4F+Z2FsKLaJNt7uNsGh&#10;8SHvUWznc4AuQFt3ZUpTCjgTgBgF5HEgPgujNVgEfOjtCl+/T0NFyWGXZ8BWv4PQYYlmsR3LcKYd&#10;9qZb3dmpVncmUjrAin1ClmnK6URJlnnPShyCdcqDWV3Sek06dgOAhU3qS/Mmt3bqWOPMnstH5xyX&#10;b3kluy9lhHpF4QICpZpX2OzfCZfVDtww/lM/+19v2/mVP3r6D5659/QJDLaNGnSIsP9bAS3XF/i5&#10;d30KS7PdNxKw2si2og+maIapoki85QoE8DmjdGe9vGdnvfzOWsG9vOqKLYyxEY/TosOYZ1OAEshE&#10;R8BTLwZlbCyTVGdiLOJ2GC/OdILGVLPTi7SOlbZhO4rDSJokcMXASmu0MVbmXkf6XO3yxDAW/eNz&#10;qtTq/67NM3F5p39mrKVLQdhthOHc4bkG8wUvbCkVamNlv1z2nUJRUOFxQQUrIggV/AJJHOaNBREM&#10;hJdgwZZdRglzYcQinnj0Rfz5H21H9zEHNxkfSnYhdlkwQRAuGugTGipycd/dFH96bBYfe8dJ/JO/&#10;D3ilS2C6OnkZlgKsCGIiWNPBst0YMzg6reXXHubnllqWMWq4NiZ/0lkV+sw4JZQSKmPNcgtP9r23&#10;2FgAbwforQbefuljnzufrjFveKsAqJJfNNvLQ3UgSdMBpaDEJvl7Kbu0sW1p0lWnlYElDIQCgVUQ&#10;I1XQZg+dhRZ8TuGV/KT8ZXSixQKWI3qstdDWgKQ5iYRQWFgwWEhCoQsVlHiMuLOIFo3Bi0MoHVSY&#10;WOxh/ntK6G7rwFNAjxBwSSEvZ+iNGox9TsM5nWiorAOAERDDAJbRbfXromQTpUKTPBaVBOFkhPa7&#10;OlC7FVy4IBFF2wC2VAS3FnHQgSYOLHNQfR4Yu6cI2XCh6z1QpaAJUPIK4F4JXSoBlY5nm7ToJ80m&#10;BgZJdy8nDFE3hFQabKIOywGmKYxRSVPBstJxMKMFAkQOAQFDQBSKDGR/cbh+1VVXeU8++eR6AuiB&#10;IGsztywQu/h9H8Cjv/s72fGp8k8vs97YKAjUfbff/tR9t9/+Qk4qoXMao/7mJwA4B2f3TJ+eeaq5&#10;bwwlSqswfH8yzYzCKi9tCxBRAXgNgIAgBiSdHnvdFvY5bdzZI8sTJntNO8bBXtbEr43ehxtLp2G0&#10;C2soiN0FbZqAyliHGbtSrXcOAMQDwmOAVJgcsSgVgI5aEbdzSiAohcMZjLVmutXrTLd7jal2b64T&#10;xm2sFrJHOVY9/UjyYCr/eRaM5Q+HWXuZLIOZL5ltZr3azDrU/9o88KWXTlx03dbHilXvEkLAvj21&#10;J8K37Ky+7wd//qbdl9+y7b/9z//04F05mYfBakH/322N1su9yVijtRC8EXRWG/mC9UXsNDPoKCNE&#10;FF1epISOuIJu2VWr7NozWr226olbGKXDlEAAhBMCKtLTj7HpycwSxFq3A6m67VBGbRn3glgtLHSC&#10;2XOt3lKgtIS1RFurjenXxUBMkgBv1gGHGWqY6By67/9dFgCwldC5NQBLAHZVZ6S14Noa3onibiBV&#10;43Sj7XBG/YrrVIaKTtmr0kqnJx2/FoL6FUDHsKSHKFwC94pghMFaDcIFjAjwF1/o4alTh9Gr/hvQ&#10;9o/hltlbYXQI60nos0W0EOAh569xpnAXyOIMvnQHxZuuO4G3vnM3EIr0xJvgIEsdEMNAiAVJgWun&#10;YZ2aW7qhsoVvl1qfne8GJ5q9+Iw0ZlpbzDNKtEqAbVJ9U4botZqEvkYlu3HYDQCbHUDD23VOh/lk&#10;BgzYzPKPZXzHsTXmFRQ0pyZpGOKEgRogJDrZ6DcAWsYYcAsYShDQJEPakRrUpeA7Eg1S1GqDMQrh&#10;JUyWtibxvbIWWuskjif9H8SkBqQ0Gd9UWxDPRbtu4FMPXkQRxhKmIOAvFbH9LzsQt5ah9zCoQoAm&#10;i+AYisKwj9aPxCj/rYH3lJdseg6F5RYgbK1uy5LBznSrSoUWXFEs7V5C+7Ye2CQHYgJKLGJuYY1G&#10;oRUDJkJYLMFTdYzdH6D6EIXT5QgLEZhxYVyNYr0O4pYwZ7uoxQwxtWmjQAKyrE3K/poCQnDwWKPb&#10;6oANF+AOlQBrEBoDawDBHQAqNZYlAxcnSwiMMfAMIKxAj4EQSmyv0w0wsL1/zQazbslwM7f6FZfb&#10;pWefy7Kr/c2c5jYunWFrnMxBFDmwpXKlKPrnn733xMMPRF/7f/8+//CH3z1RY8yFVnLN1SCinoIs&#10;pNKDdFWnCvf2JnB/OAZGEqC/pjvFAsMiwG6nDRgCalnynpESCC0ApA2rl5Lg1OWnrRP2VOwANQFQ&#10;PI0XjlAEPZZ0D1IKhzG4giGQKj48tbg02wkazSBqxHqZvcqW+zPsFMlq6Qb59OVBVtb7SmKtmehG&#10;7NVGAMueT/KAwdF8BoBuLgTht/760Ncq/6d/6fB46cZvJ44oVtxLrnv3rn89sbe268///QN/Mn2i&#10;KTNjlV7IgeN/SaAVBxJam9cDXJ2vHDioS7Cvs+o/QUYIcXbUihOE0omaJy5yON11+daR/WNl/4ZY&#10;mZIy/UWApG29ict6V8peJ5SdrlSLc51werYVtEKlerHW7cVetNSLVWdlgbLZLkWSkWple/YHTTCd&#10;Ez3aHDgYNJGyrz0LrARARAq4nPRnIr0ejjZGaEDEWjtBLJsLvcCf7rDqb30qnPx3P6uKxB1Be1Fj&#10;6tw5jFYMqjsqsHYcUBqwEsGZc4i7Bg534fIAh/mfoNucw20LPwoGhdNkBncWfwu2chQeM7BgCHvA&#10;Y4+28da3NUG9LTBdCiIchGEDpncMxaKF5eNpE8Ecnn2hTep+qeZyp+YyduCKiWE4lBqp9bmeModb&#10;YfTCTCt46dh861Sk9aKxtpu+Rj1g0xqkcxj0caPunfUWufWo+3y3DwDAEw4pEO6AC6K1gdEq8cWS&#10;ElrYlS7T9VZQa0A0ILhAiyk4WqFMHERxBAyXMBRtQfu5U2gtNuBVSnAqBRAk3aZWashYgjAKzkXq&#10;g5X8TwoCawBNNLgJMNQk6Lp1xCMadKkDN1YglEHNuNj2JQe9GxXmbiYQdQmrFQwh4GWK+R/swd8t&#10;Ubu9BBYAxCVpFTAB0ZYgtYBIS4nZy5hxe6eWQLoG7bc2EVwfg7o8lR0TGBZCcAISO4gKAHHKqByV&#10;qN09g/LxEXBSAWgAEUrEngNa2QUqDBwTQRKCOaZQ0alvHVImyxgYawCRvGWqHYIoBXfbJLgFIqkQ&#10;aQXXceFThtho6HXsHSwAP7ZQlEBQBhvGCLpdeOCiWCiCMaZq9bpZmJ8fZDa5qq395YCs/m3LLbfY&#10;mQcfzJfL5YBNuA+0+AD5RN5jrr8/8TCM42ePkwf+/Z/z6mVXDH/vpXuNIO2km7m/5BFeA1hlFX6g&#10;1AKOxl+2L8b/PX0NzvSK2OMEcAlFZFdOSAIWkYnxxU4J10b78PPVF8EDmxiYIok2AquAUAdWzQM6&#10;zoAtBUYcaLEFzz/fwK/8HqCkj4JLIShDoxd1jy+1F+e7QSOQqmutjXJlwYyuivQ1ofmkifUivfLC&#10;9myUzqBElY3Yq82WBzOnFLKR3mm5Ueepb506Ryj55Pt+/Eo6uq1y/bcTSzBOa9v2D/3sx//DO4ce&#10;/uqx//a1P33mGAZ7Vv7vBbQIIYgC9XoBq/X8rbIdC1lGZ5lxIATe9dvHrtpaKe4NldxZEs5lE5Xi&#10;jlrR2QlLRCAVerECAEkIgcMoD5SaO7fYmZppBY1Q6cW5XjCz1A3bBpBSmTBMavZIgQzPlKX6+VJ2&#10;wAa+XlzRIDCQB1/rWRAMApl975zUS4f0/ZwEYLOeOh4A1wKu1CZc7Jjub/+1an/raTpx2w3d4tzc&#10;kjp0QpBbrqqVfuaD94utW7YDbBJwF/Fbf3oUzx114aSt4J6QWHC/hkeDGqrhFjwz/D9QpFOpXxdL&#10;nzDF0eMB5k6ewOhYGRYOrA3BzBHc98hBNHou3ndrDO5a3HHXNO593AMjHJQkYdt96yRf8G1Fl27b&#10;WvZvvWRsyL5173inK/WprtYvtYP4WBDFx4/ON6eXulFTGdux1sba2hBrzWTtecDXeifLjRbCQULU&#10;VVmiHR3brk87xchoAgbT0YhrCktCQhAC3zKAMRiWKKqY0mCxAaGJ47smBERZKKMgBIcvLaSV0A6D&#10;iWLQrWUU9DbYQ2eh2zGM54MzBmsMImpABIFrGGIKaE5ADMClAdEJECIkCROWzIJxipIroISPoNkB&#10;iQK4dQqpAfswRWneg/MWi+6OAF3bBlNFFFkd5qY2ZifbqH2tAP+4ANVJ3wNY0j0Lm9hZrHWcTLoK&#10;iQTUZITo3QGa+wxYzOHHFl3HJIsAEzCxBLMKxLoYfoxh+L4C7JwL6SQ2D4rFEAUfrOjCuhE0AQJQ&#10;OJbANwTKKgTcwLMEzFrEFJCawJMEtBci7DRAtlZgPIEWLDgjqIgitFEIbJTQRIEE4xzEFVCxBDeA&#10;8F1EnKARh6hKgRYUbByhLsp4STVCQqnWWsuF+fkIg3Nh7SsFWBswHPmO2DyzJXJACzmNTFbrSAgg&#10;OKPVsXq12g0VTf488yfUA1gZyxO4/88qLv7jf3kIn7zzYczdaoD33obTYQArNYZ5sl4oa3FSScwx&#10;DpAa/v0XuzjaeAG/8bFtKNfKSRet7Z9fCyC0Dui5pEmBpIVd3+L0OQ///o889NoOHE7tXDvonVxs&#10;LywFUVMb08NgX74wDWPONt5kc1NDDLaZyfte6XXe382yVxcArrCRZhQ5CUP/eYZP3nXyRKcR/ffv&#10;+amr29v2D72ZMuK8jjDCamUCGetGezF4+vThxW8+c+/px04fXpzH2ihA4O9i1+E6xqXr3vIWEIQC&#10;USBfb9YqG4qJ9GzM7EppiAOgvmDVy7cOX7ujXrpGAxeNFLw9DqfjFc8pcUoRK41OKFWo9XwstYyN&#10;6bZDefzkUvvcbKfXkFJ3u1K1pDYSANXW2kxXN0vBlU1AFZG5iTNoQ89ONJXRTegNGC1gsAldXj80&#10;qGuy70DcN1FNP5I+0PIB62MlaNYD4HcCKx98rtN79AXiSGW4tZHzyNEl70Tn2toH31Yr0uB5/sKJ&#10;efrAoy5jEKTokDQWyMITCrPFz2KWMBRMZ8VTKUVIFsDRMz4euOc4PvCuGMytI2jO4Y8+ew5fvruC&#10;MKb4/b+eQ7kAUO0jCEVGS0GXO4RI/55YHhJGabnmsUur1l6EghdKY7s76+V2J5TtrpQzgdRzvVie&#10;68VqqhPJOZezRiOIgkiZUBoTKW2ksTbvV3S+k+b5mK9sswLPMIpCKsXOtuYXWrUtkmkLE/TgwWCk&#10;UoBiBIgVGLFwqEWsFbS1MJyBWAsSmxVxeVpg7HcgEpsEO5sohjtSAt0/hviFs1BnFeyWGtxyAU5o&#10;oCxB5CSpAlylJsiEwDKCfsdZf/gpraGsAucMlWoFKggQ9mJo4YC5bYwcNDBTdczeNgx59RKs7aIX&#10;xnAMgdlB0P5hCf0gULyXg3YtrE9hWcp0IGkSWSXZMoCFQXBdhPitEs1RBSoVjKFoU46KodAqBKEO&#10;Ir8Cflhh3xcF+HwZ3SENUmgilhTE9eAXSiCOABUCdjmA3CY2GoyCcgovUoCgUJyCxgoieUoIW10Y&#10;n2NocisCzhBpCc44YPqbOMCkBDwBShhIpOBQisC1WIy7KFgHQ8yF1Aaq3QGXMXrzjdZznVMnjp88&#10;0cppc9aUs18pyHr0d3+HDChjDyol9Z8HyW3IHGvj2AgATghxdw+Xd1RcZ0+94NxcL3g3wMra4WNL&#10;uOHqEggxsMYmfn+uCwuellgtYA1I0cXiTBd3PjAPvyWx7ct/gpmZI+h89B/gFDUgWqLAGE4oiQ53&#10;k9LSFz+F8Qf+Fg/FEX6puYT//EtvggMGI/XKwOFFwHYB1V5hR4lFrUIw1yB2vhuG55rdxaUgatrk&#10;4BVjtWVMCqbWAKzuABYrzGmuBoGrQcbIBi+PNb8QcLWR8lEPYO16Lz05ffq//MzXfv+7f/zKp699&#10;587baqPF3cJlhdcCd8hYR2FXNnutaH7mVOvFp+899cjjd5x4ESu+ct2cpvA1u/HXEVyRdSbiGqFd&#10;zgUbv3vvj9qwp15NYDVIa5UFVyynvSG+4G7ZFV4nkkMV361fNFo7sL1WvNVh9IqSx8uMsGrB4cym&#10;uVatMF5sBvHZ2U6w0A6iuY5U5842u2eaYdyBtUhE5/2uPUtXZK19UQmxyQAl5wvT1uswV/nvr0cl&#10;Z1ms/NdZ3UX+WvJMGbFfOnUyZcMMm0X6IKuYAq8iAN8YW4iN9VOAJtrdOPjU5x9u/c3XuCDQPI4t&#10;JYSKmu8UthT9Yr3o+0WHC0YpKJUgUIAVMKnmxdqM272i+LMv+3h+egx7txscPLoVDz8aIAxl8gIs&#10;Qa/Tj7wgq1yZeQZo9YO3l4/j1pI+kBGUlMdK/taJSnHZBd9adLWxHRC0zzY7C6eW2ou9WDdirRdi&#10;pRcjrediaRZ6Us6HUrdibcJNLJCbofyzJWwXgFsql/0nTr20cIUYefrawrZbeoEWiiiAaRDO0PQB&#10;RxCUNYPHGDQlCKERawnOGYjUsKnfFknXW5NeX2ISG5HQSvDJGoraIjp4Fmy2gZgAQogku5AolEBQ&#10;sAyWEATQUCQBxdwmXZCUJ2cJrXQy8l0OwQsAZTCLCkq5iMs+Cm2GHZ8BvKNlTL/dQo6FIFqABRSs&#10;JhC+K0I0HqNwj4B3ToBoBgibAC5CV8gOA8RjEt23BrAXGUREodRzYAUHiefBQoqGN4yOX8DYosLk&#10;VynIwRF0LIHjhzBtA0NdlLgBczl0qZBYTDCadFaaFYNgbU1yOOACISGIjYbjCLgWCJptaKNQnNwK&#10;FBxYaPjMgTAGWmkQV8DCgDAHWlBIrVFwXWgCxDpGQXgoGQ6igbDTgduKEIUhFknY/dazjx5ZXFwI&#10;1ikVvmwNRtpxOEgjSNbRrLLcGrue/pABIA6nhVt2bT0QSXVgpFQ4MFr0Lzcwk1pbxMYgiinue7CD&#10;D7/fwityMBgEPYXDh9rYs7uKss9Tux8KeAxff+gclloKgjE4UCg8cjfOTZ3Dws/+CxwTDiBjoFAG&#10;P3oII3/4OxhrLYCRBJ4//kwTzx9p4ZpL6kkAu1mJSSKuB6AHHacqDcFw+GQPx6Y73ZNzwayxNiNi&#10;X2anOgDpb/Dd3M96OXDVt2wYFOel1pF/nG+d2KSw/RX189vc80rbvhFkx8JX//iZB776x888/a4f&#10;uvSai67bevXIRHlnbbQwzjh92SxX2JO99mK42FoMFpdmuvNTJxpnDj507tjU8cYcVqxNBvnGWbzy&#10;7NmNEcmrGcGzDrii63y+Ht28Qdlkw3TVl1MSzGqc+ve+yzap+U6x5rsjodKjYyX/oolqcd9Fo9Vr&#10;BWPXSGO4wxhzGUWsTdwM46VmGJ9b7ATHzrW6U+1IdgKpZpd60awyVmVKbGxFX0WyjMQgxmlQ/EH+&#10;87y53Hp6IZ0bUConjN+IzSIDKGKOtXYVYnUpcTkWppB+9FOwVUy/V0hBl4uV+A6R0W/wpCRLOKeE&#10;M0qFz5k3VPD8oaLnVwuuVxRMCMoIJYnrqklALIxJ/KISHzGL7DjvZ44xSsAIBWdJN5jI5Ir1W7H7&#10;5URCNm6xH/RNh1N4nKcX2UJbGKlNW2rVjqReDJVpRUotSmM6nUC2W1E8H2vTM9YGsTKNSOm2sTZU&#10;xihlbBhrHUVSx5HWsTZW594nrAD3levuCKf8ez/3r773g2NXfl+RucUOI+CEo8w9hK4BBIUPBkIo&#10;iMsRGYUojiEYh5YSnAHwHWhCQI1NNhwCWEqhYRKgJAQc6sAenUV46Cw0Y0C1BFb1YbiFCwJqSZLx&#10;BpN4SaV5m8QSEE4TTZW1UEoBxkIwDkEZ4l6EqNEEbUlwL8HytmvQ3R6g8Z4u4r1AaF3YuAfQEFwU&#10;UWy5cO6VcB9wQSORFLFJcnm0axFeH6J3SwhdMoiMhQCHFQbEKJCAQjKLohEoPeXAub8Mt6tB3S6k&#10;qUASCoEu/JIPz6vCCoLYMenDk5W2pVT7BZPosrjgUEpBcoKC44EsdtCYX4QzOYLKRZPoRiGoYPA4&#10;h1UK2mhYwaGNBjoSTrEACQNFLDRn4NqiFFtAaQSdDphU0FGMQ525s399+om//c1P/cFDYRTOA2ik&#10;937kTpgRTJv1GK0BgGoQqMI6bFS2GsAHrBFZfZZT9d2hXUOlGycrxSu2Vgp7KCN7fMbrytokOiwT&#10;AxZrg0BGOHAFwc9/fBxhBPzb/3oKzx0K8a/+6dX4wHv3wXbixJB3Swkf/7/uwOOPLyUBzP2sQWtx&#10;atelmPnH/xzgAoV778COr34GtaC9apcx0PjYR/bjH//EpWCRhIk0qODoxRaPP3sc+7ZJjI95AGNA&#10;keGn/9mT4Sc/PztjLLJMVephRtpYiUBqZ9ir3gANVjSgeUENOFDbdYDCy7FleJkAiwz6gg7YE9zM&#10;+l9YvQegML6nNrL/qi07hidKo6OT5fHaWHGsVHPrxYpbyYMvY6wJu7LdbUbtTjNsLk535+fPtRdm&#10;TrYWTh9enJs702oO0L8FOWCbjU+LMnMiy/7Crgnl/DYDrRzIGuQnNahTDwNO7nYAKNgAcF1QWZBh&#10;sB9Uv42EFh1euX772N6y72xt9KIrh4vutbvq1b31grutG0lIozUjVIVKnTrZaJ+Ybvame7E6N9cN&#10;pnqx6mlj40jpbvoEU2bHkoxA3Qx4zYPYKZUBVDIHovK/Z9ahjvOTcqMJudkuE6yzsOZtH/qAy1sp&#10;IcJLJ5iXm2x9EOam2q4+SOOrwWnykVHKHUZdRzCvwIU3VHAKQwXPr3qu5zmMsbRGZawh2iTgy6Zi&#10;7GQ/TMBT3zG/D6x4CrxWzAXT38VKZuPLFazkKEGbLvoGBIamgLsZxbHURmtjtdS6q7RpKmNjZY1U&#10;2sTa2m6s9FSszJI2NjawgTYm1NbGxiBWxiiljTGAILAlqS2R2vBiuVr4dz/yT95+68jFN7p+wWWG&#10;wkYGimgYl0KLRDjuEgHHpPE8ysAICj5UBvUSs1FLCYjSidM7IzCpuFswDgEGGApzroHewTMIjYYY&#10;KaFc9KE5RQwDpRUcy8A5TwCXtRBMQGkFQywYTYuJWoOAggkLRSOQngvW7sG2QsSaIC6aZAAFLmbe&#10;FKP9pi7ahR60ZqDSwLUWjuuDHFfwv8LgnvAByyB3anTeGyLaKwGTGIZKSwEqAQ5oMGiHoTblY/gu&#10;Av+IhA0JDCvDcyl0PAcLAWdkF7p1Ck2aKBgGaAcaSbwOA01KomkQNrcJQI3SlYcwBt3pIZ5rgBd9&#10;lC7dCQx5CMMgaRhQBg5jENRBYFTyGNNNNG0M4fsoeR4MpzBhDNUJE4s4a9CNQtyzcGTmjmNPP/AX&#10;t3/p3sXG0nQGZLUypZIQq81AsUlAtdnuazZgfc1GiHFGibOjVt69d6R8y67h6k2C0V0+ZyPKWE8b&#10;s7I4Zg5NKs1dXc5cVQrU4+hFCjqW0Npi6/Yy/tk/OoDrLy4BIPjM10/g13//MFyIVAaw8mIkoTh7&#10;4BpEhRK2P/8YCmF3NSpJzWR37/Txn375Bmwd8mB7EqTi4tkXF/Dz//phCK7wL35mB669vIb/+qfH&#10;5K/94anZTmg7K2XAZXDVTN+HZgZsZVmtfOqE2oC92qhr0FwYuHo1nCjJentDHmw5mcO0P+DuZaQn&#10;YmhrsVQZ8kt+yfG8onBJIrgk1gJxqGSvHce9dhx2lsKw24rC3N6YBak5Pdwyy5jVveUZw2XW9w0F&#10;tDIgaxB1nKeQ6TpAK1/m0huUuNJBcl5ndorBxqGrnqvDaemaydEbrpgYvnaxF15cc51LS56zu+a7&#10;XBodLXbDViB1pxvLZ4/MtV6YanXnlTatTiybyhgFgKelwEz5Ztlewayjo7IblPwG1d7VBozXRmJr&#10;4OVZC+ACwRbNnWJ5RruVn2RuBmwVcpOvX370U32ai9XhtWvGESXE9TjzBWd+0eGFesH1R0uFYt13&#10;vKLjuIwkwcbaJmWd5dNACrQYXf2xXzLsn4ApedWbUAbeBKMrDFrfEiHHJZpkAzLaWKmtldpYpa2J&#10;tbZxbIxSSktpDZXSOrHVxnLXNJtNbZggH7z17w1/dM87KnVapD2PwzEaUBKWMhRcB1wlxqMhtVAl&#10;F9xYeOUSWDFxNlcs0VtRS6ATShBGazgmuWYxARjhkFMNBCdmQbsRPM8BrZegPQeWWHCTgBEFC0MM&#10;OGMwWkOblOlKY3sSQ8+ka4w6CkARsmkRL54DiztwUIanPGg3xtlLWmi/w0FcDUFVBBccVFE0yxSi&#10;Z1G93wEMR3BtCFXTIGrlonJLEFAOz1gIbsGPOKjewVA6y9CqkEQzFkSIiIRbGwEdKqBFYxQiF7AR&#10;AkfBQQHGpIHBfWCelrFBKBzCwIyBdBhUEKF7dhrEczB82R6woRJ6JE50gMrASpU0ZlAGWAsTS3vq&#10;9LHG83ppfkd9y+iuFqtWmUNiZsGZQBBHON6YWfrm0tGT//0bf33oyLGjUwA5BeA0gKV0c+9m2Kws&#10;0NoIXG3EWNF11teBAItRUnM5q1w8Vt9x6Zb6W4ouv8VlbDuhxNXGEpI7kCznr6Yf+4elPthSKdjq&#10;Ay+dJk8YazG5cwJvfceNsNbi9q/ci+biYnpYSmUA/RdGCAxJFBs0NdWFtSsn0PRgpozG2946jF/8&#10;J9fB4QLTc1388n99Fs8/PQdYAksMurFUp5Y6C0td2UjzxIIUZPXB1VLmvegDrSB9TwZt9nJAZcJu&#10;oKO9EFG7PS+x9cqBVr5qlAVbTkZa4uY+ZuUnInd4z5ee8/vqGrNmrPYSyzYhxLn7epYnbxygNeDC&#10;5k8xLFcKolxQtvfKLaXmfE9On2xGG1ysQUJOs4mNf3kzThMvKAGhhIBoYwkh8IYL3vgV40M3jxS9&#10;9xRdd89oyRszsKMEMKEyZ+bawdRspzvdCeWhs63u4dlOsKC01Zn/5WK1Ow/FWgM4tQ7DlGekbO7z&#10;7Ekm+zU2wfq9Ur+mCwFZ52MwRW6iZWlkZ8BpJvszLwPQ0vBUm30cJ1OGyI891+HMdzgtuIx7Fd/x&#10;x0t+YbjsF+qe6/mcp1Udu5IJucx0rS4VblQyfE1aYy5gWetvGP22LJsBY0npFND9RIE+KwCCm655&#10;G66u7sXN26+Az1zoMAKnHAcbJ/H00kl7vD2LJ156hvzEOz+CW3ddB2+0Cis1IpEwWkITaE5gCYUw&#10;FDAKkifXTykNCAeiESM8eAay04VTKsIp+aC+m9KzBsoaWGvBCcBScNV3kSdpMBo1Bg4IQtdBhBg8&#10;jCACBySU0GELIVWQhMDtVeF5LbTf38XxqxniUKCsNBhpwRAOC7HulQ2JA49pOBFQvL+A4oMUQhF4&#10;vgCPObSNEVUpnGoRRhhEBCiBgkAhNC4YcUFYYj1j05SG/k0plThuOi48BdgwRK/RRmgV/H1bUdox&#10;Dq0VIkQghoATCkopZKxBjIXDOOJOD0+fOTz7f/zpv7/rpWNHl37+R35qxw3je8cpY4yCqKmgPfcX&#10;990+c//jD7XTTb4LkCUAZwBMp5t7X5/SdxPvr0Mk10yxGa/AQZWBVeDKF3zY42zLzuHyxGVbhi4u&#10;uvw6l7PLAFKymyRRlsFWmpNqUsClbTKOtTFQOgFe/QOUyYCz/tzoH5hoZh73M1jJOv8Tqxg1C9cv&#10;4K3vvgWVYoxnn5vDs08fTDIrSSIv4IxiqReFR+aaM+0oXoy1WUxBVjvDZvWBVhNr8ybzXYT6PCzW&#10;ywRXF7LSvGyglccEWQAuMtKG9e7Z8nKeoBlUBdMD8IMeALgUBvvJ5VM+7GsBtPirdJXpOnqdZST7&#10;9z5+zb5Lbpx4d6Hs7CaUFAAwrUy714rPNOZ6R5659/RzD3/t6DTWOtqSHMjIDS5LMkJymnlNBAAR&#10;nIo9w9UCp6Qmtb3sotHqVduqpXeWPXE5oxSxUt1WJLunllpPnm11D001ezORMvNLvehsN5aNDNrm&#10;GeE3Mm8scoAoj7QV1rdZMFhxQR7Eep3Pj+l8bNX5JqJ9mTOP5D7q3ESgmfctG5jN0kXGywCmPsgS&#10;GZDlZL4nVq4/8TITVWTKjCIHwKJY6W6sNO9AssVe6JxpdFyPU8/l3C0I7g8XPX+8UvCHfM/zHS5c&#10;nmz3Jmso/vpnPF0QqLPZU3jKoKSMF9QyC2AgTfK1TCOc7n7g67jDArXhUfh+CbGMEcYRer0eWq0m&#10;kUqhUK4gCQtf/9zqyGTTCl0GIyOAcTiuAxtKsOEi/Mt3QBw8g7jTQ9QN4dcroLUCQGnCLKb5f6Yf&#10;C0RXTKNtUttFbBVoGMElAlZwWBqDMJKYSAYGpZBD0w6ikIN9dQTDzRALb2pCFmOIngur6XL8zaCr&#10;7RUXQdsVFO+uovRQDM8UwEpF2DiE9BSi4QKI60EyDmktuFSIKEC4C8okrOmB6CQOKCH56PKqxBiF&#10;JQSSAkQr8LkOWBCgemASYmIEvSgAYRQCDMaoxGrDAmAMjBNAAzbQaHdbXUJITwjR+83/+YdPw+Kx&#10;UqloWu124HseRsfHK8VSSXc7nZS1st1kTSBZM1CamYdZY93zAat8FWJNaXCk6E0UHL5zuOjtuHi0&#10;tnu45F/kULrPAnWVgueVNK8LmAcp17VsqksBYmmaZQgQWFBKEpBFk/G+/L/6DSx9sIVM6XAjhjqd&#10;T2a5scZCRyHu/PKdy6DPoRSgdPlwRinBZLXo7Roq75htB5WzjU65EcSsEUWLsTLNDHMlsXH8DdaR&#10;0wzSYW2mEvHtCgHGgP06+72s7Uecwwo8B7IGNVNsJL3R64Cu9YgcvYEo/lW7fq+E0VqPIlwGV6Wa&#10;W7j1hy67+Lp37frJYsW9hTJSJoQ4AHj/gGEtlFZmqdMInzjz0uI3nrjz5GNP3HliCmujImRO9G0H&#10;1IRtWkril26tT4wUvOFmFO+fqBTfunuo/NbRkr83VLox3e4dPLPUOdkI4+Pz3fDUUi9sSm16kdId&#10;ZWyU0RJlI3QG6avyZp+DtFN54foghm49jZV9BdoqewFgyr5CTHA+HUf+BCwyn2epYp6t0+fo5gzA&#10;WvU7GVBmsyBtvbIjA8AEo8IT3C8J7vmO8CqeU6gXXG/Id9yCI7jnCO4wShkhfd32KmBjXyY4eq3Z&#10;MLOGBUhKK6rPaKUlF52yApZQqLR01y/BaGNx3VU34h9f8yHs2b4HaqQAHkg4lEMLDq0VYqNALYGw&#10;gBQUlHPQWIMqDTgcklEYQSGkgTw8heDoLAgIlO+iWC7BL/swRIMZCmkFNJUADaBJBGuLYErA6g6I&#10;k9gjgAgo5YIYA0piUGthIg7dlgh7CzAcqHU9eJHE2RsNpm+18EvzMEEBMefQIoCWMXzDIHwfAUXS&#10;jXh8K0a/GmDspQWQWh2MO4iDCI06BxkpoERccAMYhCBUg1IOmg4rawyModCUQZI2iLTwbQUKCsZt&#10;QxjACR3onkZzaRFCcHi7tgK7hmC4BVUaVAhIa6GNhlAWPnEQWI2YaPiKIjo7a78+88yhn/mT/3L7&#10;4tJSC0CklApd11VSSmkS6UJ/fvXLUFmxbyv9ur+eGq8gYLRFHCm7iVLgqpJg0RGV3cPl/Z5g+y8d&#10;G9orGJ0se84WRskYgKrUZhnwvCo7dYalyo5rkykpZsd8fl72tZh99qn/A2IHLIx9X520bLj6//Xn&#10;1urXtvzYafOMyxkcTmEM4qlOb/pso3tisRsenGp1n5HazGLFYDTIvS990KGxtituo87Cl7mWv6aM&#10;1qD9gQ6Ql7AcsMp+pOuwWRhQPtTrAK5Bn+ebx9YDsqmC4dUxSeev8OquV4d191wxVv/gP7ruI1t3&#10;VX+CC7ZlvYwjQsC5oKO10cJ3VUf8d07srX99zxWjn/nWZw89M3em3c4MxD5DQnIXZfmQMlr0Riqe&#10;s3WiWhodrxZvcBl9e9l3xinI3Iuzja986fnjz/divRAo1Q6kDqwFtYnAzq7oglDKgJY4xzRhQBkw&#10;C7jymqosUlbrlPzO53tyPrbqfKU/u4kZ9moCrUE6D5MZK1lnaJq+v9lJ5WRAUn5c8RzQynW1EIFV&#10;3YtrgNdy7V9qw6SOWTuM0d+oKKFuxRN+0RF+xXOK9YJXrvtOoeQ6TsnlvOgIzjkjDBSErnQ0atN3&#10;/V6t8/h2sGEUK3nKFCQhNahJv7KJGZwhKahKmCVGGIwhy69FGQPBEjbLcrqyMhECnVBnEKAgNMkv&#10;5IxCGg3DAS4cmDAGUQS+ZDh55iT+6uCdWIza+O6RK3HjQg0y1lgMO9DDdRRdH0x3wUAS2wdTB6EM&#10;hMegtAKjBYyJYFkIa0JY64BYkWhrPA3JDcqkAtIO0SoZLJUp3Od62NqMsPS+GprbYlSabRSVQId7&#10;kFZAWg0NgsIpD/59DZTmDHS9jB4HQBT4aBmFkQLKysBEDIFgKVPFoRWBtAFAuiDWBWcSnIRg2oOg&#10;HAFrwICAoY4YBEFvHs5SDxUiEI2UgO01EMGgVQTKGYS0MFICDkHECWQYoUQdeJSiPTsHq7U83po/&#10;O7+w0DSJ6WUAII6iKBu1kl2XsqaWcaaE31/vddiTG5V3GADhCebvHa5uGysX9jmM7nI52+5yumO4&#10;4FUKjigRgmKsDQeQgvjXaEz3TzmrSn8pQ0UTxmlFApAnpywsiG2EYTjXDrux1pKSlCYjgMcY8xwu&#10;LABBKS053HU5EyIJ5STZAAGTjnuz/HkWaGEVkNPGghHi7KyVd+wdquyQxlzfCeOlmU7w5MHpxXvP&#10;NXsvGmtlujbZ3Ponc+SBzu09JLOermfz8u1msjBAdpfd57IRdWpA+XlQ8kp+z7EbSGnyn5sN9t71&#10;QOu3Peswv5nmN0Pvpvfu3Xbbj1z+8aGtxQ9TSooXMKmcoS3FD1x7666dzfng337jU88dGnDxkRl4&#10;qxYMRqk7UvK3uZzuXej2pk8tdf7zycXOXKR0P+wuy5j038Rs3pbKgKtBnZB5vZUaIMjLI2dsUGc/&#10;X919sx2B9gKB1astJ7LrjA3kFgbkFpBB2o8wd6oRWG2MmtdoiQHsV9Y0NfO9gaXG5e4YY02vEUSt&#10;RhCRs82Vk5fg1K97XnGo4JWrBadQcYVfEo5XdDkvOpwJzpiglHJKlrVSq07Zryf4IgTEWlBCki5L&#10;muSBE1gQYkENASUGjKan9WUWawVoUU0gpAY8AasVOCisSKwfiKHJrm2A2GpIoiE0g8sTHy5NAMMp&#10;HBBE1kJwD0Gng6/c/2U8PvYYPvHOj+GW1iiMFKDhNMJhB0VRR2w0CC/D4Ro2DOFQCcoMIi5hDYEx&#10;LjhJQnyslVBGgxADRgnUmA/iUbgLbSgtYOkQ3JkuKrfHCN4XQ40yhF0NeEVYLWERwz0rMPRFi8qp&#10;5HgVcQIwhlK5DFJy0SUa2lhYpqBZD4RqWFNMsDvRIDQAgYVRHNwUEQkPIY3hw4W2iSt8tLCE3vwS&#10;UHQhd4+iPD4KZSRkFACc99VCSeK3AiixsAWB0BrImUXYMMTjrVMn/vLBbx4yxkQ5TU+2FIWcVCF7&#10;4CPp+O/PP8MYEZ4vfCW1SzWKu0YqQ5PV4mTZdfYUBL/I5XSXw9mIw5mgINkEDGibaP5e11L6MthK&#10;jwvp1k2TVMtE2G6ASGkTaq3bYRTPdcPudKvXXuiEnVDp2MIOLNWRVf+KEEJAHU55UQi34jl+yRGe&#10;73Cv7Au/wLjrcEYFo1RwSikhhKV6whUGbUUXZqyBNAQUKNQKXmG46E/uH619VyDV1GI3fOCRU7MP&#10;zHWC48qYRWvRyezJIqfXGiTU3ojhIm+Q0mEWHOYtg0xuHxhUoh4EssiA/dBsALo260P4ml6vV8Jo&#10;5d3BHQD+9bftnnzPj17+j4e2Fj9ECHEv9IG1Mt35s+1D544t4dKbJ7cTgu7x5+bmeu04Sx9mheIA&#10;QK21bKrVbU61evcBeCCn9XEyOXxI/av6ryPeACFjHUCVd1ke9P2N3uRXW1NlXyXA9Eo540EhyCTD&#10;ZGWB1/nsN/KdqyIDjPP3fGlRYK15qgCIMwCg8XRs5DUCy3epTDjX6bXmu8EsIYRRQjijhDuMuiXH&#10;KVR94RUd4ZVdxy25wi043Ck4grqMMc5AKaGEEkLIcth3/yL1TVbXXlGy0ZKFnLrGrrcxpRsRCAhd&#10;ifyjlq2UXOgK0DLWQikDogyUUlAwiBs9cMcBKziQNPG7MpSAEQuaPh43ANMkCUO2CqAUlhI4jQit&#10;VgPHOucgGMXiwhx++bO/heuuugG/tOcHMGwd6FkLTRWcMQrpNKDkKAQtICQWoBoOOBS6sAj7VyzJ&#10;TKQCFD6sMog9BVFnKKgawpZBRBW4cTH8AkWpA0x/KIacJECgIEoa9DjB8Bd8lKbLUIUYzCFwhQO4&#10;LrjvgxACpxehSTS4p+DYAkxYBUgIyhughAIYAbUSUkh0rUJRt1GiEj3BoRcpwvl5MGlQMwWo4QLs&#10;1jKkQ+AYgdiEMFbBSCCwiY6iJCm6rkZHhyguhODtyDzYOHX6m9OHDh85eXwpU1bK59qtBQ+EUE5p&#10;RTDqMkZKjBDBCQr1gle4aKw2VPe87UKwCY/T7Q6lExbwLVbX0iyQaJ/eAHv1qqYPCjCS4L6ulHox&#10;jOL5bhg3u3F3MYi6s+2g1Y3jAOt3aGdFz9auSr2wgAUJYkODWNH5bpDd9EEAXnJFoep7hZLLC0VX&#10;+BVH+FXf5WXPcUqOcASnBHZ1ybPPrqlEpC+Kgu8o1ks7dg6VfyiI1UtnGt37D84sPjvXDQ93I3k6&#10;s+5lsyHz5cT8e08HAAnyBtFrrWkqzVU6NNaah+dtoC7Ue/N8jviv63W5UI3WRoZk3p4rxkZ+8J/e&#10;+NOj2ys/QinxL/TJyFj3Dj1y7qt//K/v/dzbPnxgyzs/cuAjlFE8e9/pP/ib333sYSVX5UXJ1QPK&#10;rifEz+RpkUFlrUGaq/W8qDZit4BXL1/q1QRU9vVcDzfBgm5UYlwvZ3KQfQTNMV48p8fKjs1BWi9n&#10;ABvG1wFgfIB+YJnepoRwSghjlAhOqWCUOA5nTkFwt+Z5/lDR9YqucEsuE0XHES5nvCA4Z6mQlqcC&#10;6qRV3SwzYsYCZtmROvGtIssjzcLI1BJBEBDGVl3FbIt8X3Oy7CdmLXTue1obqFhDcwBVjq1DO/CT&#10;N30UF2MUtuKBD1VgPQGpFYxR4IQvMwxMWkgdA27iBs+UAZcG0el5fOrIt/CHX/9zEJjljjxrgYpX&#10;wsff+3/i1nAfCvEcYIowtTKw7xsQow+CurPQBNBLb0E09z5Aj0BwDQIOowoglIIxC6IVQh6BQIFY&#10;ByqwcBbacDoRIseDowXi0QUc+f4QzQMaE4972PH5ImTDhfFixEaC+wV4tRJilyFigIg1vMhAeQBx&#10;KJji0AowCECIAiU+CDyAdqFAwS2Dr7toh0WEbQk/moPpdnCigu5d8anpa0Z2V94+sm+05wCyWkCh&#10;WIBWFoYmvjDcUnSJgpESTiDBm6E9MX166Z7u6Zd+8S/+f/fPLsw3KSERISQSjFDBKBGUuYwTwSkt&#10;cEodTojHGfEnq8XCRKVU5YSWHcGqgpOaoKTICataANIYWPtGIDo2eZonBIwlXYO9WOmFbhica/eC&#10;uXbQ68RxrxnE3XYYdzPMHjC41T/9HlEYLEDH2sOdzVY8srmMq9asgiO8suMUSi4rFBzhDxU9b6Jc&#10;LA6V3IrHuZvMt4Q9HnTlaZJ7a9uxfO7YfOvpM83Oc2eWOk+1I3kGqxuuskJ6uQ7gWk+KktsT7Ouw&#10;7F/QHw7aC/LVkfX2t83mwa6J98un0KwtP3/7NFqDDMmcyrBf/MA/uPrvjW6r/NDLAVlRT3aeuufU&#10;XZ/+Tw/dd+sPXnrNu3740o8UK+4OALjiLdtJc77Xuv1/PPdC7gyfBUZ5j40MI0UGvYl2HaYpO3jx&#10;Mst/rzOoGrRyvu4SbbvBE7CbKDHm2S4z4HTTB2Bxjv3KWjzwASA7C7J4jvEaJMgXGQYsA8aswNrW&#10;Y2aspcZaqgxolBzOCCApYNkptAWj1OEpCBMsuTucOQ5njseZ43MuHEZ5teA6FVdwh1HmUMaItoRw&#10;StwyZ27ZobzigPsM4BSggO5qyEYM05MgEjDKQIcaRllQTkBFqrMigLEJu2WJhbYE1PbLcBZaWhAN&#10;sIoDd18Jzv4S7JLFou6BOhSIFOJGG6xSAGcUJo2aIWmHZsgTt3LHcSCkAu1J0Lk2jrWn8OjUcxAU&#10;YJQt+xkZWASyh9/4wn/Bvde+Gf/03d+PUe+TKG69GxEFZo0HSmJYy8DGvoyRsb8AMS7ixe9FPPuR&#10;hN0gyRBxLYGjHPQIA0EPRZfCjpXQLnDQdhOUOAhnqxi6m4N12vDvJWBnS+DVEB3VAy+VgXIBHQG4&#10;gsG3BhIaIdPw4YCaGAYhGPUB68IYB8owEB6ClZ9CYejzAD+BSNbgLFyGuHGzPdUomyfq893/8MU/&#10;nTk1fTZ+55veRmavfIdzrTfh7xqbdEKnByocQGlQyhILCGvQDToQkbGPLZ0Mv3DqMf2Fb31lpM7M&#10;9xzYO8GLroCg1HqccZdTzjjzHEoFJdRjFKJfwupr7Pq6b2uR2CAQ/YZp2jhP5Tv14yGItNbT7V7v&#10;1FKnPd3qdjqxCiOpwq5UPWttlFu/s638mdZ9kvdTGiSEJgNIBJZ2beYF25m7ZQDQiyXtxdLMdIgF&#10;YCghrOhw3+XUcznzt9XL5clKaWi07G0pCF7uH6JWOhwtQqWJw+gVl48PXXHN5Gi80AuOn1pqH5rv&#10;hPe9NN98rBPJ+fQ5GAy2JdiM71ZG10w22Dtev/0iY3i+3p5HXsbeMxBUfVvH9QUwWv0XnHf/dgEU&#10;P/KJG2+8/t27fsUtiH0X+iTCruzc+7kX7/7KHz395Pt+4qr9b/2+i27zS85w9ndmTrW+/Be//tBv&#10;Hn9ubhZJt0aco8/7sbEZId3yRNmo1KVz4GxQh99mQ383C6peRUCFvyPL56vCdq0HvPKMF8Pazha2&#10;DuNFsdrfZVA5kg8AY+ndDmK8BrUmMyz7uiW6F5I0rDMQMAJwh1HX5czhhHJfcHdstOjvODBS2n3z&#10;lsLovprrlh1COIE1aWXQWBhl0T3RsQt3Txs1HxFvW5GAEQTTPStb0jJKQDntk0kE6YbM0oqijgGt&#10;JPiEC+/yOsTOAlDi6M72sGf6Inxf5c0YFmVIj4K6DgquB1H0l60kNCWwMMlFNxaqE6LX7aHTaOGv&#10;j92NL93/FRBrQClJPb5sUloEQRCGuPq6/fj1n1bozT2E4SrAHKxpCjck9QQxDGruuyFnPg5OPYAp&#10;RFKjGHJY4SAWIZhRUMxFZAnc+TbMUjth7pwySgZYYPOwhsPlI0BRwy86gHChiIGQFq4hiAVBl1lw&#10;peEoD5Z4ICyAAQEpPQmx5Q8g/ENow0MLDAwBFBEoWItiGOPT92/H731eI+iFlhFiKSWolar44Xd9&#10;mFzmbiHc9bB7bE/qKq+hqUXHxjgxfQxLJMIdL92Pg4eeTvI3eQJQBSUQaeMBy8RDJeXh1TNnlf/b&#10;8hv/xloN+nYL/dqdsdZKrc1SL+qdWuo0Ty91Ws0wCpQxsdQmSsXjeaucAR5JRGJthI3E2u71QYzW&#10;qlLhOvOZD1hPSBZ4rRzk+8ALnFOaRIg5zN1ZL4/sqJcnhovutoIQlb6sYHmDsRaMEDBGYYzptSO5&#10;sNiLnj2x2PraCzNLT0ZSd2ymizQHNAdZCm1SAP6KI3gu+JaN8Pt23F4vRutCgVa2XNMvyxSuevuO&#10;7d/3D6/9Z/Wx4vsv9An02nH3G5967r67/uqFQx/8R9dd9qYP7H+LcJmX/z0lTePZ+07/9qf/00Nf&#10;jSPVd9YNc3VrDND7kA1GRB5EGaxv5fAdUPXag67zsV0XCrxIhrXNL5qD4n2yJcT1BPh51/ssYGNr&#10;GS8r1p6E13TYZBbu5HAwNFGsXnfbnvGb3rt3bGxXxScgxCi9alRSQeGWHDz+tSOdu//o2cbIUMl5&#10;549eXq9NFPniS0198vGZ4OiTM72gFRnP4cxzOHUYo4QAsTbGxMYSS9j4ZXV3z3dv94s7SjSWBjKS&#10;kKEBP12w17cuw82jl5JqpQapZBIE7QkwmojfjUPhWQbbCUEiCQ2LBUR4nsziVz75nzE3O5uUfpgA&#10;AZLSI6GIowhvvm4rfvMf9kDsOWwZT9yftMq4P2HFhJUzQFEPbclRQg8MSeYiDINdvBV66qcRyGFo&#10;FqHMLRzqIiAe4mYTtLEEEmpIyuFZDRkp6EoVbLwIl2pQZRCTxDfNJQwhBzrEoqwZBCxC0oPRZdDy&#10;E/AmfwfSOw3YJNJgzegE0GkDU7MEf/LwNfjKHaeWEwgoISj7Bdx49S3YVZ+Ez3wwStDVIdqyi4PH&#10;nsfxU0dAYMFZkr2ZDTsXyyCrHxOVM9QdYK5L3gCznaQMFaWJDlAqbQKpdS9WuhXFwVy71z7b7Dbn&#10;ukFXGyuttcqu9TlSA1grmTJWWYuELNCKM19nS255yUcebOVtBdZhtFbJFgYALzDA0gFVFEJTZ+SR&#10;olfdVS9Pjpb8iZrvjpc9UfAEL1KA9N3uM6BUx0rPLgbRvS/ONO57ab5xKJJ6TlvbyREGcgDgeo1A&#10;1ysbYb97749Cxgbk2zRQ32ilQzKghp2UDIf84js+fOB91ZHCrRf6z7vNqPvVP3nmoUe/cfzsR3/h&#10;ljdd/57d11E6WBzGBa1u21e7ZWJv7dETB+ezteq8n1VfBKiw2rl9UNurwfrdfq9j+e9/VVC1mddK&#10;NhI55ku9FwK8CFZbguSZr2ygOMdaoT0bAJwG6cDyTFYOaBExANzlHy9bxqTju6tj7/jIJRM3f/e+&#10;ScfjPI4UjLarXr01FlxwmFCZo8/MtqcXu42xy4fr1f0VUqx5hA+7lGzz+GkdyIN3n5ptzQQxLAiB&#10;tYQQai0045Tuv3y0dvk7towPHxgi2hpoHcMQCsOB1lDDPnL6uXiUFvk10nI+VEeTA660KEUKRQMo&#10;ShB7DKHVkFairdp4ghzF148/iqPzU5A9BUYBQqIkqJtSaGMwPFTH9926BWOlB0B8QLdTDiBrsUkI&#10;CKsDYhKa1UAJRd1Pz1bWwlAXPa3h0nvAaAvuuX8ObUsIdBdBGILRBbiFEkLlI0YHkBEkJXDGCnAq&#10;DrSV6GkfwpGwKoIlCkb4IHYEpcKXwbf8Dpi/gIJNBkzHuoi4QIkyGKWhsiFgFrCJZA6lEWCyavET&#10;/lPwVRFfus9PshspQSxD3P/o3XiArHYo77uXi/QacUbBMywWTwPPGU1imlgmu4+QNwZflX0dLO3A&#10;VdqiE8VxM4zjRhDJVhSHS92oPd8NO40g7hpr8uxLNq9Or2WkyKD4lDywitdhtNYzqETmMJYXZa9x&#10;vh8ArrKgK7cGELb6QGcpkqYYCmvJbLs3M9vuTQFEcUbp1rI/OlEt7ar5zuSWsj80VPCGBWWFNEKM&#10;CUbHt5T8H9haLvzA2/dPnDnX6N7z2OmZR1uhPNoI4mPG2gCrG5Dy5pyDOvPoWtCVHVSv3f40e7qF&#10;0e0VaGn+l971+IXOo+xg8grCe/dHL7tiy87qBy5Ul9VcCNpf/u9PPnr0mdm5v/+Lb77lslsmLznf&#10;3xSr3r6Lr9u698TB+cXMZCK50p/JnEzWg97r2SZ8B1R9W4HXhqALrxLwOp8Ddn+xFZnFV6xzkl1v&#10;0R30O/kTcF4rJgDQ0cnS1vd87PJt17179wRjlEeBXPfg6BYYThxckCcPLjQLFVdfdPWWgu8LJgMF&#10;Yi2d3F3zP/JzN07sumyUf/NTz585d2ypYw1ZNpAvD/uFq961q7zv+vECpYSonkrKFdxCSQO/7NCD&#10;5HB4790vzv/Yu753y/eQA+URr44mNCLKEAoKRSyKoUJdGpzgLXwOj+DZ+SexFDdRrHroRr3kIqcl&#10;rqRzjOC7b7sW77rqYUwvWoxvHTCTmAe4FwNsKEUxCtZqKNu/ZADRQJFS2NJlMDiE4FwTTJUhuIFk&#10;HkJSQIEQ+EUPVklIG6BUKsMtFRBYDUsJKNEgCOAwBh5vQdQrQY98Ht7EbyIul2Gct8JDAFiLMiGw&#10;8GAshzUBiJwB1BRgopXRawHdAzwX2LPb4N3XRbj3KR/dXhLVwgZkaWYzNWlaFkyc8kkGYKVM1vLf&#10;fntB1vLzJkjLmBTKGLSjOFrqRdFCNwgXgyjqRjLoRqrXiuJeIFWAwd3aasA9TsuAMQZn1sXrfE/m&#10;SorxAGbMYn0xfH7tyJpnZplxmmPExQBmOx9B1peziJX1xi4L75XW+kyje+5Mo3scgKl4ojZS9MfL&#10;jtiyrV4c3VYr7yi7YqJvw2KM3TZRLX70+4f2fVQafexso/f04bnG4zPt3mMz7eBYZh0zuZLpILbr&#10;2wK6nr3vDN7/D65GpxF+B2gNKB0yAGJ4olTae9XYO/ySc+BC/mljttf66p888+SJFxYaP/T/3Hzj&#10;Rddu3bOZ/+8WxFh9a2k8V97Jdg+adU4qG7W5Xmj57zslwDcG2/VKgBfWKTduNjCXYm0WV97ROMuS&#10;ZYEWHQCyPACMO8y96u07Dlz7rt3bmaBCRnqDK2UhBMVLT07Pz091zl183dbRfVeNFywMMUkiLqKu&#10;gvAYfcsH9m8xkY4+/9+ebHSWwh4AywUl4zsr5V2XjhYdj/M4kKkBKQFlBFxQmNBg2yUjhYOPPyd/&#10;/v//G4df/IcfvuiG8oFyIeK4gu0CkcDR8CyMIDjIzuKp+WfQjhrwigIjExU7sr1lwqXQMg0qGKWF&#10;gg9KGawx2D4qULaLQBWwcZZvpoCzFXD2JL0INl711pJVb7+BtRQEHgLKUbrsx6CoALcarH0D5Pwn&#10;oNqToOjCLfpwXAdcCGgCUMZgGYVLA5i4gEgJaDEFTSvg1YdA6xQ+3ZW25RdSsNeP8lHJc3N3A842&#10;QB4H4rOrXIKoBdo9oFpSuPXaCF99sASegqcVxodkMjZXO5j3f2c58DxXLtxcFf7VAVTZsmS/FBhr&#10;bVpBFC72wt5sOwjmOmHQlTJW2sSxNmEoVWSsjbG22SjPsmS1VX1gpLBaZxUNYK+yvx/nvjZYG3Vz&#10;PpC1HrFABjDgZJ21gJ+HuR7AmK9ivLPgi7VC2W6FcgHA0y/MLrlFh9cLjhjaVi+N7R2u7hwquhdT&#10;gnKkDQCyZ3uttGf3cOV7u7E8PtMOjs11eg8+c27xm40gOpuuMdlM3bw9iBqwhw5oGnt1QZdw2d+Z&#10;LtjXGmitVzYUF1+7dbJc864gZPOArbkQdL7xqeeenT7Z7Hz0F26+Yfflo9svZBs2yuRLNnkQlZ9E&#10;ZBMg6VUy/PwOqHqDAy+8TPCVB2F5DUceiGW1V9mA7Wz5Ievz5gKgE3uqu695565tTFBfxhubQlJK&#10;MT/VkbNnmlOM096lN04W/bIQRq10bhMKyEiDAOTG7947cfZ4Y+6BL740E4WqJxxWvvwt2ypju6q+&#10;ijWsASglsJSAcZpYSliOSt13rn3HrrHbTz979JsPPDAzddNRz1IrPst8MMLRCzpQRiVMjKAolB04&#10;noBwKZhLo6Ug6sWh1gDIsCG8Vi5yCioYIQ6hYBBIrCRt+oSdbYC7D7AqBVnrTWELUAeWVmFpEeX6&#10;jsR3iySet1rcAa/9KExnDLGy4JzB8VzEUQSlDITngoBC92pgI1+AP/FJSNGCsBTKArG+CB5lMFaC&#10;rBlK/VphDBAOOAcANgxELwE6AAhgJOBTYPc2g1sui/D1h8oJQ5WyWv0S4Ero8YqWqQ+6+iCLbsCC&#10;vWIQlQFQ/RmXCVS2xljbi5VsRzJshlE42wm60+1epxvJyFirjLVKJboqibXdfOvlzGWBlcTqQOU+&#10;aArXKf/FA4DWoAw7g/Vz7M4XxLwZPShdZz1Yj9nOstg0IxnIW9SwZFBlH8+yWGsVB2Z6KYjPnWt1&#10;6ZNn5lxBqTteKYxcPFa/aKTgXVT0xHZjrecwtnfXUHnvrqHyuw5sqX98qRs9s9gL73r09NxD7Sie&#10;sxYBVhuH5jN3BwUsE6yR1JA3ik/X/zKM1ho2qzZWKOy+YuwSryh2bPafdRph7+v/49ln5s61u9//&#10;T264dvtFQ+MX8mS11FG3GYU4f9DkZkt6r9C87DvA6u8I8MoDLawDuja7yALrG+ytpwXLLs55F3sB&#10;wL/0psnh7fuHJ2Wsz89VEGD+bKc1e7LV2HlguLD9wFDdDshOJgSIIw0uqLj1I5eOnzvaOPjiY1NN&#10;x+dy646apZZQrRMREjEEhBEwJECLUgFKOLbtq1d3XTriHz80Pbf9QKU+tr0ypLUkSsdwihQOHDBG&#10;QTkBFwyOz+E4HJRTqaTpGGNiAHZuqYm5pSYpFHzWNWbIWlInqfjdWICIYcDZDRiNwTploJ+HTFgN&#10;4GX0O96NJbCapwDEYsm5EYXy/eDNy6D0ASjSgFISYDTViWnAcGj/OFj9S+CjW8Gd9wNGwrUExgho&#10;IwHSBEw3EWANUiPYdC/nownLFb4A6C5sYsgPyoAkg5ikjBYFTzvKGFkNrJBnt5AFYqv1XOftKOlr&#10;wJAVpCd/208sUNYYqbQNldKRMiaSfUAV99phHLWiOFzohr1Ym5RWtMbagTYCeh1Q1RerqwHlPDkA&#10;ZEVYHTYcY434fZXQOwuqsprdPHO1UQIHNlFCHLQubMSC54FXtryYZ7rW8wHMMOQk8xiWWgsbK9OL&#10;YbpH5luLR+ZbhykhZqTo1S4eq10yVvavrHruRNkT9Yrnbim5zm0TteJtB8bqzU6sHnxxtvG1F+eW&#10;DnYiOSu1aaTXLWuQyjcoLa53Pb8Dul4loLXKDX58V61cGy0c4IKNbJbJuuuvXjjYbUbR9/3D666e&#10;2FMbu7At1prmQnDu3PHGwvl+dZ03/xUOgu+Aqr/DwGuzrNfLAV+DwNh63ZDrMVqFLTsq5YuuHd8B&#10;ggqsJZspC82fazebC73epTfv314Z8ivr7b+EAFoaCJdXd14yUj38xPS5YtVT1iLWRlvK6PIvUpo8&#10;BOMUWmkQblCsufzqt+8YP/PS4sHpk825yX1DVZcR3g/6JSQBEozT5C4YCgUXo5M1QxlpQZIog5LQ&#10;6wXs6cNNNG/cWoE6zUa3Aazrw/Ad6aWR64Ms4oLwUYD6WG2XBxDY5NIxBS9+FmL+B6DjbWAiBrEc&#10;UikwxtILYsEshxi+G626D9/uRkERaOsBMKmWzAXoGGBCWLWUtEWul29rIoBWAXcPEB4EjAY1gEpF&#10;8tQkXY0UFkxQMJP6e/BMGTFje5DVQK36HiVJhiVWa7RopvTYD1yOtNZSaR0qrWOldTdWqhtLFUmj&#10;Qq2iQOq4E8qwFUW9bqwibYwasIluFlSpHKjKe1plAZUaAKJU7ueDvs57RuUTOzYLruwF7AObsZ/Z&#10;iPnOlx43khLkGTBnbWmS8LWPaYmxFrOdYHG2E9wN4I6KJ0o76uW9Y2X/8q3l4o6Rore14IphR7D3&#10;3rRr7L0379qy1AjCuw/OLD18eqlzcK4TvKSM7aavzcld7+y46EfmbNSV/x3Q9SoBLV6ue2WvILZS&#10;dv6YnU4jCh6/4/hxFWvz/p+8+qrRbeWhC32iMtbB6cOLLzz/4NkZbGwUivPQwt8BVf/7Aq/NsF6b&#10;BV+DANdmGTGe2agIAL778tHK6ER5l1ba3YzAudeOw5eenJ7yiw7becnwGOOUnW8GC5d61RG/lGRD&#10;W5XkApEV9yViQWm6hnKaXkECQgl2HBgZuvLNO4aPPDM932mEI1t2Vkf6hovLAIARUEbBGAWYsU6B&#10;hpTRBiGmxxjTSilDCDGMcfHpz961FMZv737yp/mlU8eOc150MTpShDUag/2zNUA8EGcsxaZ67btK&#10;KIhHsBh04S/tAHq3wJgyrGkClIEJAWs0jDZgafJHtHgDePFBiPJxWHIlYLKt5imrRn0Qx4VVi4Bu&#10;YCUHOH9TAB0CEdtAnZPoSuDMEYaHD5fgbfVRKLvwq05SPlQAkQa6KWG7CkRbMM5zYncKzhL0bKyF&#10;tNZYY22glVbaGmW0CaVW0hjTjZRshZHsxEpGSiuljZLaSKm1jLWRUhsZKB332cXVL3CNhkpjbSdg&#10;ZtMlegBLlfe0GvRxgD3DKsdzibWGnFlAld/w19sHXk4ax/mAFja5Bmy28WZQN+N6mi4xuMS4xlg1&#10;fXzrtEIZPje1+ASm8GDR4eXhorej5Irt+0aru3fVKwcEJ9vrBe+Db90z8UECcu7EYuuJowuNJxe6&#10;0X2nljovpv/Pw9pu0EGGrxtd95cFuj5x66dedmX8jWRUeqFAK38i54WKW3Y8NozzGGmEXRk9/+CZ&#10;M9YA7/7oZZfVRgvlC98+rZk/2zn61N0nn45DFWJwu+qFnlS+A6y+A7zOx3plwRcuEIBhAAjrz6H+&#10;4zEAqlBxycSe+hATdGgzIMsYa+fPtRdnTrWaOy8ZqQ6PlzZ1cNHaSBmqyBqoTiPqdhphw1praFpO&#10;ImkQNSEElKXAhVoQSsAYoQdu2rrl+KG5hdOHF2d2HhitU0aY1joBBSkg64MtI42GRc/1eCMOdJNz&#10;rgghSmttCSGcUup87kvfas6frjT++JeuuX536aUCPMD0EuZn9Vtl0nLhUAqy1pYVCWXQvsXcqQdQ&#10;nPGB9m3oWReC9wBDoIyCJUiAIKEgxkLLEObodviFvehMHIXrxihQFzpWWG0yk+BhIoYBwmDVwmA8&#10;bjQYc9CzZSycAeKQ4U9uL+onw1Fsu3WUFaouXF/AcRkcwRJfqZ62namuPvnobDj/4lKsI2MDo1Vs&#10;jFLG6MVuGGljtAWMtlBIZFPaWKstrNUGylirtbFaaj3IjNOuA0QGxYul6yrROcCTjXyRGNwlOMCV&#10;fdXfDgJP2Z/rAZv6RkzVIA8og/U7yjea7xuBrI30vhvN9c12PWe9uuhgILXGOoKtLS9mdaEkI9i3&#10;pYTJ7LwI4Jkjc02/5IrRgiNGLhmr7d43Wr3OYeyyHfXSxJ6RygeCWJ+a6fRenGl17z+60Lor7YDs&#10;d1Dm2cy8P1dW90UG7Mkbhl0PAFcbra/rNbXZ7OO8UUAX38RAGxTyyytDXp0LVj8fyDr6zOysVxT8&#10;kpsm9laG/MLLAFl2aaZ35t7PvXjHwYfPncHqDpP1wNZ3gNR3bpsE1JsGX5tlvzYqN2SFPqw/bitD&#10;Hh+ZLE+6Bb45wCSNnj7RbMSh0tsuGhryio63qVdvYIXLCQAVdqVtzPXmjbaK8dQvoV+KogBJ3EDT&#10;spUFpQTju+u1K9+yffTIE9MLi7PtxtZdtWFuybKgmjKyDLg0IRAel8JhTWPMYhiGYTp3LSFwQKwA&#10;4BWKw15p6BIKczjVO/EBh2AC8BLA/LVT3CbmW8YHFk7cCe/UKOThfwDT2wk91IattUGFBxIpGGrh&#10;Eg9CUzTjCOFCGyRUwPNvQqXQw0L9Tsj6FaiWdsP0ekk9Lvs8LAFoGYTKhCUDy69V0JygUAJOnfTw&#10;a9/YEf3N7SebE/sXnZ3+eMUpOVQ4FMIXEB4DdxjoGCOVPWXm762IR792tPPYHccXFqc7vdS0MwtS&#10;BhlPYh1QpTcAVOnPSF7blPewGmS9kP159nnlXdfVgJ/lgdsgkDeoc/yVxpxdiGZ3o3VgvYPWhRzC&#10;NpIVxDi/xms9Tdcg5/r070n2sQqxNnaxF51b7EWnpprdZ+85NvW1iifqB7bU9+yolW+s+M5126ql&#10;HTvr5VuvmBj5uW6snj6+2PrcIydnHgilahqLbvqaWeYUojYBiu16QOmnrvujzQDUdWr2Aw8Ra0DX&#10;txtwXagYfpnqrA4XRrig5Y1O3b12HNdGC4XaWKFYKLvehT45o62aO9M6eddfH/rKo7cfO6SV6SLp&#10;Rsm2+2Yn63eA1XdurxX4ulAAtt7ii/zi4xUE9wq8TCjZ1BwJezKaOdVsVIZ8Z3x3bWQzDWjWAlFP&#10;9hbOtRestbGMtTny9MyJy9+0bXZoa3FXPw6lD7YskjKiJRaEAtYQeAXBL7txcmL6eKNx6oWFmW37&#10;h4ZWFR9p2sHGEkER5zTutqIFAA0kKToSgLQAsxYeIcSvlUSlKAxBhLxb6WoikBQGHmQJobCMIurO&#10;Iuy1zJ1TH8R1ZCsdjRfhNimosJBFA+t5MMSiG0pUuhak1UalKxFZgm9aL/yDv2zi7719r/f3dj0K&#10;MmZQqe+F6ebBlkkkMrwMyDDtiqRrL7Sax4x3A450psFdqtuLYdBrRYX6WNHpe2WRVKpObeLMOra9&#10;4r7rRy4fKQ655s6/fKGzNN3trmxiVq3D+uTLaFkAZTYANNnvZb+WAwCRXgdoZZ+DHPD7+TJTviRp&#10;1ik9XWgZcNCcfIXSkU0Drws9hJF1WO71BPZZtmuQeWreTJkOYLqyjFe2Q9LR1lqtdDTX0efmOlNn&#10;gKlvlVzhXrKlfvGWSuGGId+9ZKjgXnnD9rG3XT0xInuxvPvwXOPLT52df6obq3NSm076mE76eiVW&#10;5BBZLRdbu0cnr/mvfvMRDLgWeV1b9nOCgR2Qq8b0GhPzT9z6KfLtBFsXau9AADDH5aJYdUcooxtt&#10;DLZUd/3qiF+kjNILsXzRyqgoUN0TB+efu/MvD9595KmZkwDa6WLdj96JcwuAxXeEd9+5vWbg62UB&#10;MAxYVPMeb6iOFnzXF/VNHT6MNUuz3db82U5n/9VbRoa2Foc294qsbi+FCy89NXMGQGyt1ScPzk+f&#10;enHh+dpYYRulhOfBVj81+v9j78uj27ruM3/3vg0PO8Gd1EKJ2iVLsmxZlu3YdWwnce3YbeLJtE3S&#10;pknTNl2StqedOdNlZtrJnOnM6bSZOUk7PW3SOKnr1E28xUsUS160L6YoUaQk7vtOAgSI7a13/gAe&#10;eXH5QALaZd/vHByCC4iHB9zf++5v+T5EEBBEAAsIKup8/i17G6r722diidnsfGWDL7gw3YYXH4sA&#10;IW9ARqIsZCBlJAAgmV+7pm3ZTnBWz3SlyaHeYOuTDXAvtm1ATJYIEQJIxIAEcUF2oOBMYwzIY0Om&#10;7wS8dgwy3+14XdmzfgL/7pqPQ/OYAnpCB4+ggGwiiNpZsHQTZpNpEBIpMBQRXpenkv/7+D9qoQah&#10;4rljCCpsAZ6qmgVNWw2KiMG2Xa6tSAZAHkp+ovDdJggA2TKEq1QxEFFRIppJTg4lfOt31Mi5aU60&#10;mP3LTxeahg0ejyje98TGatskmUPPd0QT0WwiF98QK2tQbPLPhqUN7HaRkhzb6GwzmSyL+ZlbIzqb&#10;EaMn/pyfQRmkqpSe26skVlezCV/2KlZqCwL7M9rU2iqSyTGg+GQjayvmZjHGlhgFWKqCjwEAkpph&#10;nBmaagWA44qIhaZIoLk24L2zxu/dUhvwbrx3bd3/2bemLjWVTL/VPR0/2R9NnBmNpy7B4uSiyJB2&#10;YF7jSnIaxfrW6KntAroA7n1kiM2O3szsVqlEq2A83R9WFMUrVmABycUehDHCsiLicg5Gy5jpbEpP&#10;jfbO9Z35ad+Z1ncGe/MB2rmlIGconS2S0eJEi+NWImBsALbd0t+BsEdVvFIlQmjF9ahnTH28fy6q&#10;BmS5oTlcJclCSVlpLW2kBy/NdE0MxmedtROfzWS7zk5cat5Zc2egwtNAv5LcK80PP+Yn3ggBEGVB&#10;WLu1qmZ6JJHsOTcxVlG73isr1DHkG7kJISDJAglGVGs+lk3l1286n40m+Z23p69/JNvWa3Q8XBPa&#10;l50YQZX16wHSGIidN6IWMaQyGoCeAZ9fypG+BaGwXNkQ2TZISLdebZXn5ZCodEbb4T9lB+FP130R&#10;dvdbQIgAM0EdQnELND0LacGE+RqJfH34QPSFA6/Et+9bVReoULFpWtAyEYbtA52wblMQlOAWgGQ2&#10;pz5KvZ0IIcCiCLae90LLM8xchgrlEl8YIFTpFTbvWiWePtg9NzkYxwJGPhuBsEiyFj8NCBGwLAKy&#10;R5QeeHpTw+zY/OTx13tHTd1K598vjfpqMoTGLUvEEjGzyFfW+48lWcSldGm7ZKyKCUaXU/ZbaTLw&#10;BhOrcv7XFfd/uv2s3OZ6lpwU6F1SmS7kkgFjiZvzP72aaZPOqXh351S8TRKwUOnz1IU9cvPqisC2&#10;jdWhnQ9taHz8I3ZdonM6frx3NvHWQDTxVjyjR/OPV2BxfBhBcV9FN2cOthdNBADx0V/avipS56/Q&#10;M4bZ2zY1feHYSByWlrxNlwwrnV2Dm5HdKtfrEAMADlV5PbIiBku5MJTy0Z2bTk3OTaWn+y/O9J89&#10;NHBppDs6ld/9pvPkyiFZKSpY61BY7+cZLY5bjICtGIARACDLtAmxiVlKCVDXTCsZ07RA2KOEq33B&#10;UjPEU8OJgY6To52GZqXza8sAAOg4Mdq7eU/dyR33r3pCELHidtQ06UIIoLLeH7z70fXrhrtmZxMz&#10;mWT16mB4aeYNLEOzMlZOgymbf85Ufu06vWoZADBsu2ZabvgyeCf+Eiy7FqSAH5Bugq1IYOkxwNlz&#10;MJleBUrFgyAaAoBl5PrCkAA2tmFuegzGxu008ipEDchYEDAYKAt/Pfs8fG3z52Bd1xyEdS9kMAA2&#10;NOhfrcHXj/5T/OB7rZOb9jRWNq6rUrGIQMtm4WI8BF3RedguGgA2Ltw/k1wfmm4YkEmmwKPYIItS&#10;zqeNAAiqDCk9CdODM3AhZgAWEARrZNkXUkgmqc/GZpK1kZqAD2MECC/KNzDvFah+Rd22f1XkwvER&#10;MzaZjuVjnZPJZ2MfS3YIuE+GWUWIWDEJB1IkW1asb2q5pnTbJSNVSm/VStni60ysrjYGlES+2FaD&#10;Yg4XbqRrOeKFYKlFEJ0Bk8C9D4zVAhQBIGBYtj2RSE9OJNJDXdPxt08OTFQqglC9usK/+c7VNXs/&#10;Xh3+6lwm+5XJ+eyR/mj8B+1j0XabEJH6PBhURp8lmG5WZRIASM98de/2bfc2PuMNyjsFAVcijDyE&#10;EGv/kxvThmZNzIzNH/3p9y/85OKpMWcDqcOiRoxJkT2b+XrLZbSAeSORL6TIkiIEl+T5y0A2ZSQn&#10;BuPDI93Rwd62qcHWdwYH8icpSwXmNBWgnfuZIhktcnMXGgdHIXwhBT72uTvIM1+9B6ZGEvD7j7g6&#10;xSPLsoll2TYhQFYiW4nZTCqbNszGDRWRQMRT0gRvbDI1fvonfcc7TowOUOvIAACIz6SNI690HQnX&#10;eGvXbq26v1SqGKpSfYYWMm1CCCHEZs3gRRELoowFjJFTXqIVv501q/j9PvJf//v/Onau/dE//Ntf&#10;qf1qhXZ67YhVD6IcBpIdAJFY6YlkY2JzfaxGknUMEABiGTmFU1EApJigx8/bb54yhuZMRalSJVuU&#10;BSyIGAyShm/NfB9+f8fnQb6YAl3E8N7Oafhey79mWi8PTNWsDcvrdlSGJS8gAAI+2QOmYYIlyRCP&#10;p0C0YuBXvGAbZq4kSAiALEN8fhSM2cPgr68GS90KokJyzFIWQdbnYDbrg/OTBsiqBB6/rDZuqFAn&#10;BuLR+Ex2vqoh6MN5qyOEkFuCE3TNgPXbq6u27m0InHijt5vYhI57GVi0oTFdSBEpkmVyk0NgHwOw&#10;tMS3HImyy8xKfUBI1TUlX+Vq/a2k40WTJJ0iSxos7fViPRvZkiJNupzH+WxC7HnNSM6DEZtJZ3sv&#10;TMwe9Eriug1V4U1rK3xkZ0PVkxsrw/dPzKdPnR2ZbssYZipPnByy5bxW+jmc7JtUszqoPv6FnXdu&#10;uqvuN1S/vA9jFHI7u4oqbvSFlPu+8F8+8rm+9ulnv//1Y6+mEpqTiHE4gnOuTHofeKOzWuWUDhfe&#10;SEkWJEHEnnJdIAgBmBqKD/VemO4e7YmODl6aGR/pjs1QKXGN2rXRgSVDETCezeK45VHVEIAnvrgL&#10;HvvcHTA1El/W/Nfrlz2SLKgr9TGahm1lkrruCylKzepgWJRWLhum4lrs8pnxs+3HR3qoDHEGFktH&#10;Ul/b1Mj7bw0c9IU8kaoG/9ZSXp8gYcEXVtTMvK5nU4bhDcgFenoII9EbVHwVtT55rG/OudDT5r8A&#10;AFYymbL8fr99+MiZ3oZX4v/x0TtR05/80uTj62rHm597G8782bOoc3XtVPDHf1n/VJP+yqqMdw9E&#10;/A0gIgK6kYXZiV7oG5wbefawfNnfrGxRfCKRFTFXdkS5tpcf2u/AJ7feB+fVUTg2coRMjMzN6pqZ&#10;3ra/sTFS71NyWvIEiA0gmhi6s6tgx+wYrFYHAeSdQHQjVy7EGEDCUOWLQVtS1SeHQW4KvgcpuwGw&#10;6APRHAHLNOHI9BrIgAA+VQFFxVLtmpBvpDs6nohm5xHGdShfOiwWPYlNwBtUfHVNoZAoYd3QrESJ&#10;G03CkCX2ftHpLLjyst5KTeml+MeS0q8gH7Tsd1laf6hIFmwl4mWAe3M57cdKW9rRGS7kQr4cyABA&#10;MCBzU02FubWmApKa0f/qhb7T85qRBgIZUlhGFJhjZ6cp5dWbIoFf/tP7f72qMfAVhFYeDkIIBNkj&#10;rt58V/0f/943P777tW+f+/vz7w2NMKSRdY/BsNizdUM+U+WW/hAAII9PkgURe0p1NSUEyGhPrO/S&#10;6dH2y2fGB0Z7Y9PZlJGigi5NoLIM4aJ/R9sysFoePJvFccvg0V/aDo99/g6YHk4Awssvk9hUOmVo&#10;VooQYiOEhOJZYF1Lz+t6dWMgGIyo/pVWXyquzZ0/PHT84PMdJ+KzmSgs9jpmKaIl2jYxTx/o7VD9&#10;0mv3PbnRE67xrlvp9WGMUKBC9ap+WXbWOL3xQghAEJDkCykyLPW+cwgCBgAjmUw6WS/vwVbQD7aS&#10;kfyYoQIAyuCEHn/k98ef/c6fbXzs0fUn7gK8RrClIIA+R8YGxvu+e8BunZnHifqwR/AFPViScW4C&#10;Mn+CZs1x+CfyQwAdQEsb87HJVHT9HTX+ddurKxSPAKIogyTKoGlZ0DQNulMYzpGPQs3Mj8HIeiEc&#10;rAJkW5CwLNAHjkJ0dCDzN28E5wZwuGb9mq3CF7eeg5pQAl7sqofz8SqQFBEUVQRRBhBlDI3N4dDl&#10;Fo840hWduuP+Vatkj6I6jfBul1qEEGiaqazfUVtX3xT2DnXOTuffszRFuOherXIyS6V+D3D1zegf&#10;clJ104hXsXJjMfFUmnCxJUf693SGC5z7BAAGo/MDGd2YkkQBixij3NAKwkUIGmHInrR6U8QvKaJv&#10;biol6FlLBiivWoYQ4OpVgSef/s09Ya9f/taJ13u6YalOjHOOLCjemH9TiJYbQwZ/2KOKElbBXR45&#10;//EhtmUSa+jyTPfpA30t/e3To7GpdFzPmmkme0Vns2hCRd9n7RtM4A3wHLco1myuhIpaHyRjWTeS&#10;taSU0t06EfvIz2+eqLaIJoioqNYcwggrqiQpqigqqigvdwyJ2czM+wf7j/zk2Qsn9axJkyxHIsWg&#10;YoClZUxy+KXOlsp6f2TXg2s+5fGtPAWJEMByzfiKV1IDFR6VCXSsfQo9vWZQaz8FAGp+1yxPx/T4&#10;J/+g45/rKtCPnrhneFVtBQT6JyD5+mmYSqQBAhESVAMS8folLOTFQLFQeO5NzbZG+0YnPX7J3r6/&#10;sTYY8YiOJAUhOogeABAkEEQM7VMzsK2pGbYrs2BnBgCwD9TMMPT1z8f/8Du4a0IKRJq2qRDNJuBv&#10;2ppBlHK6WIpXADlPtGRVBMkjQrjG521oCvumRhNz8ZlMIlDhUReb4ItkDDHCilcMhapUCToXzpfm&#10;ktm3oPQy3UqZplLKeqQEIgDlxWW+Qb4OxMvtGm7BUv0ulF93iOIDbFM928tVQNwMy4bpZCY7ncxE&#10;AcAWkJMxJfRrwMwxOWVL+fFf3dl07+PNvyVKwqozb/V/7xu/c+BHv/M3j0bWbq36xXLPXqTW98Aj&#10;v7DNSCW0v207MjwAS0VS6fN7wwhXuRktAgDEF5RlLGDFrXRombaRTRvp4a5o7+EfXT7Td2F6QtfM&#10;lG2RjEuWSnPJVrGGo24TBHS/AV+sHLcUnvrNPXDXI00wN51ermS4sPDT87qRmsvOmoadFkRclGiZ&#10;umX5wx41VKV6RRkXXbvTI/OjJ9/sOfL2Dy61EEISUDi5m6YyWk4MMAHAzqYMePdHl4+qfjm46a66&#10;j3m8UuhqzoOkCKrXr3iZiwBAodYSZsiXk9VW8scqAyXUOBED6dsHYBIKR7+lSK0vWFHtVdVAzuAa&#10;uRCtqdlEIpXQUlvubqisawoHcn1S+TfBJmDbBETJBkPEkDIJ/FNvHfj7bQib/SQ2Phc7cEC72NIB&#10;UUEEe8vdSPL4JFPxSoIgAAgSXiBbsiKAJAsgeUSQZAE8Pkmpawr5R/tj03NTqfiqjRU1qAQLANkj&#10;qJE6fxBjBLZNWAFROjaSMrJKpRCl5f7mKghVsb9HPGiUfr6uBfGyoVDriiZiNAFjyRYqkt2i+65s&#10;iyzouZlLr9MF5Un5Z57Zsvren93wtVCl+u8BAO792eY1qbj2t9/8g4M//q2/eqRy3fbqj5V7wiob&#10;/A8+8gvbZke6o/8YnUixWVt6mANDoYr9LUG0CACQ3E5NkrCAJPqXtkWM9LwWG7o823nk5a6zl06P&#10;TVC70yyzE3MrB7LEynQhWK5Kswjnpqw5OG42tuxtAF9IgVRCX4lkFYzLTwzGR9bvrIkpqljU1sob&#10;UBRFlURJEcRiF+rpkcTIkZe73j38Yud5yGnP0TdnqESniJZABUQ03jc3+cZ3zr+ZSemZrXsbHglW&#10;qo1Xei4QQlhSBNnjlaRs2gBYWj5wMyd2YobEkixY6gHnGO/K/rDH8vhkU1FzGancZN/iKUrHtXRf&#10;x8xoVWNQ3rCrpsrjFQveH0II2BbJ+SAKGAzdAkPXIWrY0D9bkXn/3blLXR36MACYlkmsVEIblxTc&#10;rPpFRZQEEEQMopQz1RZlAURJAEnOkS9Bwqh+XbjCc0oemp1IJkzTtmQBiytRLY9XCoWqvSGEEYJF&#10;PS/isum0yyBHpMQL+krfXwGh4rgJxGulqUYbivd3meA+hciWIp37dI+g20Qs3fwur9lSGXrg5zb/&#10;WqhS/Qz1mV//8Ge2fk3LGM/9wx+/e+BX//xB74ZdNfuXa6lwiTvCqo2RJ578td1D3/v6sVdhqVgu&#10;zSFuekbLzQySKF6JqD5JcMykCQE7ndBGx/vnLh95pevM+feGJqhSgO5Cstgs1nLaF2z2qoAdf+Od&#10;zxIja8EfPf48X34cNx17Hm6CX/wP+yEQ8UAmaSzXwcg2HVs95yaHdz+0ZswXUpowLtzEOPlaSRFE&#10;SSleqovPpKdbDg2eOPlGbztDsGgNugwslpwcokV7lcHEYBxe/X+tb433xyf2fmzdY7VrQltFCZft&#10;7CApguILKgGPX5KyaYNtSGUn5mgtHB2WGujSk1ESdVMAwCPKQlrxipaiSjm/xTzRQign8pqYyybq&#10;1gZ967ZV1wYiHtUhYQih3DQhAbBtApZpAxbsvGcjAlGyYaQ7MzrWG+vLn0cTAKzkXNbKps2x6lXB&#10;jYKIsCBgEKScobaQJ1z0raoxEG5YFwpNDicS2aSelhVxRWkO2yYWRoCxgLBlLvnsuMk0lHpxJiX8&#10;DSdUtx/xulo5iZUa6x3yxfZ90YTLzU+TPgZHakJ56tf3fCJc7X2KPW5vQF798V++40ta2vzhd/7z&#10;4Xe/9BcPBjbsrt1VzkkRRKxu2FX7xH1Pbug6/lpPhwunEGCp+fV1+yyXk9GyAcBSVIn4gooXYyxp&#10;GXNocjDecvpA38mjr3SNUjtWOmCypUI2g1Usc1XMGTxHst7+LAGEQMsYfKlx3HQ89Okt8Knf3gui&#10;IkC2NJJVsOsb6pydmxlL9lQ2BO52I1qFqu1L/2k2baTajg6fOflmzwU9a8bzpMAhWU7J0OmPNKi1&#10;RROthadLJTR4998uvT/SHZ1+6NNbHl67tfJOX1CpEkQslRzsBCzKHkGWZJHdBQOz8yVUHGB929z8&#10;3sQ8wZIBwMQYQWWdXw6EPSHZIyBEyycgAC1jmh6PiMJbqiMVtb7cdCelYUVIfsfoqLZjxyAbw/Rw&#10;fOLiqbGzybg2ScUtOxXXUnNTqa61WyKNHp/sF/Jm2lhAIOS/YgGDICBAAgJZFaXGDRXhzpaJzPRI&#10;MhaIqIGVyocYIzEQUcOyRxQNzXIj6cW85K4HGeKE6oOV7WKJV6kTjRa1humme8HlOWwqk0WTMmnv&#10;x9bX1q0NPCJKuMbthfiCSvXTX9nzC4Zuvv7t/3z48G/85cO+pm1VG8o5GcFKdfOeR9Y92n58dCQR&#10;zdCJHHaQ7pYoHRYsbEKIMTedHpwcjD833BUd+sFfnbxA7T4RFJYEnIwW24PFGpDaRbJXBU2brO4F&#10;Rgi0jMmXF8dNx6d+527AIgJDM1dqOXHz57K0jKkNXJq53LS9KipKitctSBa7LGsZM9N2ZPjk4Re7&#10;zsxNpWfyBCvBZLNY6yqb2hTZLsdoA4Ddc26yb7QnFr3z4bUX7/yZNfsamiu2qz45iIWVxYoRRoLi&#10;lbyKKogur4f1J6ODODuGTveHODcDADwAAKpf9tSuCUY8flkVZSFvbA2AAAEhhBiamVUDihyq9Kii&#10;jKnJSLRg6UNsBAiT/C2XzYrGs7MXjk+emOpL92GMU7ZtO71tViZl4NZ3h042boxE1ke894gylrCA&#10;KZK2SPYQBhAULERqfQFBQBNa2tBLmdcWJEHEGAlAABU5f2ys5ESK40qJVzlSEqzBM6tThVwIHd2b&#10;Je64r3GXxyfvXO7gvQG54pmv3fP0i998/9Czf3H0+Bf/4kFl9abI6nJOwKqNFQ8++OnN7a/9w7nD&#10;sLQ9yYYbJA9VDtGyAMCMz6S1g893tE0NJy5Su0oJCrv76YzWShksNnu1ZHdWTFgMYwTZJM9ocdxc&#10;fPLLd4Jp2CCUvlTZ0o8JAGbn++ODuz6yplv1y3VuWS03ZJJ6qu3I8Mm3nms/PjOWnILCciFNsjJQ&#10;qL3Eai65mbTaAGBmkrp1/MfdrS0H+3vuf2rTrjvuX3VP/frwJkUVfQihopPHCAH2BZVAoEKVAWJs&#10;wGfLDPTv6OkoOgvmZLlk6iIgyR7R9oUVn+wRxFwjPCz0XxGCSCCsqrgSCYKIMXvJQTmtUiCIACGO&#10;WjuBdEKbazsyfKL13d62bMqYh0JHChsAcDKWTQ60T59pWBdurAj4mpzmeiTkTaMX1N8RAAIUqQ+E&#10;I/V+/9xsOq1lTN3jlZTl3lvTsIxUXEsZunU1/VOcQHG4fRZW8m1drsxogbt9kGsYYDJeAgCI4Wrv&#10;GkESVq10wN6AHPi5r+x55OW/O3v02f929PiX/vzBh+rXh+tKfcEer1Sz5e76j7S+M3hxtCemwVKJ&#10;KEzFn+uW2cIlECw6GFuGZulTwwkneDsCiAlqFx3P39gddRoKbSQ0cJ8qJA65cm5FD15AkE7qfPlw&#10;3PRsliitbOuZ/yy7ZrQAwJwYiM9FJ5L9xCYl7R5Mwzb6Lkx3vPPCpVN5kpV0IVmsNyi70TGZjRFt&#10;l0Ov6ZiWMWff/teLJ7/39WP//M4Ll14YvDTbmknqieWOUfFKPlHCgAXkJj2AXM4DPVnHSr2w7Qcm&#10;AJjVjX45UuNrkGTBk8skLU4dCiLGsipKoixg5PRtYcrQ2cl+4dzjsIAgkzRiZ98eOHL0pa5T2ZQx&#10;CzmWGAOAKHU/Zll29OSbve9fbhl/S89aM4JE9WmJeOE4HMLl8UlKzapgmNgE6VlzxfeY2MS2LNvC&#10;GJXSwL6c6CgHR7Hr+3Kfk2JlatZpYDk3AZtZ7wgABEKgZMFzf9gT+OSXd9+3emMk9KNvvv/+9Mj8&#10;bDkvtKoxsGvfJ5rvhJxcjJMccjLjdH/ZdQMu4w2xlwnIqSI7aTrQZ5nsFlsrLSBYpRw8QgCmyccN&#10;OW4OFK8Ev/JnD0ByTitXXGQJyQIAg9hEH+2J9eQv7itiYiA+cOzH3acmBuOTRUgWvbFhLVvo4Mg2&#10;otObqHlq8xQDgFhsKjV+4HsXjv3dHx169uC/dLwwcHGmNZPU467nSBV9oSqvDO5p+mLCmcWIFy1t&#10;sEAWA5WqInukAMIYYwFRYqWoIFa43RbyWnnCpWetdPfZ8dZTb/S1ZNPGLADM0eQq//3CzTLtudf/&#10;4dyhtsODLxlZK+r0adGEzjkOQUBC9apASFFFaT6aTa/0mUEIIUHEWJAwgpXFQjk4rhXxKpWcFfPP&#10;ZMkY2wyP9ayZJYSUXI4KVXlDT//mnns9Xkn86fcvnE9EM/NlZLWqatYEN+YHeugqHKuAf91QaumQ&#10;7qEAJjhjJuXm5u5Om5YCMOXBq/EcQlyCheMmwdBM+MSv7ILJwXi5y5QlFCYAGIZuaV2tE/077mu8&#10;7A3KjcXKcoQQe3IwMXz4xcuHu1rGB8okWTa4N8S6BVLbhYQtDLhoGTNz6AcXj58/PHR55wOrmzfv&#10;rd/a2BzZ4g8rC6l9WRE84RqvaluEtosBKF1mgIbbzhmqGgJBySN42d7yUmID3RCfiuux9mPDp975&#10;t0snZyeTk1A4uemcTwMWe05kADBtm1iv/H3rIQJg3/Xouk/5gkq12/MLIsYen6QoXknOCc7mipXF&#10;ji2T0hPDXdHxzLxugHs/FidZHNeLdBUskzL+tqTP5MxYcmzN5spRj09qKvWgwjXe8Kd+9+59L/z1&#10;qZOHnr/Y9sSXdu2VPcsLNy88tsq7tnlnbX1ny7jju0j3el73jJZYxom3mftOEEZFLiDFmO01IVgc&#10;HDcTlfV++Pyf3A/RyeSVLFHXHi0A0GOTqcRo79yF6tXBPR6vVOlCssjseGrixOs9R1rfHew0DTsB&#10;S2UcSiFZbO+Fvcw6pgUyC8gWAGRnxpKZIy93zZ4/Mnxx3Y7qql0PrtmxelNkezCiNsmqGGlsrqjF&#10;AjJti7AtAqTEc8UG/AK7kco6f7VHFaswvrJgaZm2Nd4f72s51H/y+Gs9F7S0EQd3/TGNOnbHw80G&#10;AGSZNn7pWy3vEpvgux5d92SgwlPv9lz+kMdXsypoWBZZ1kQ8R/y02Eh3dMa2CW2zw71dOW5l4lXs&#10;sQWbuOM/7rrcvLOmsxyiBQAQqfVV/Lvfu2ffS99qaTn8Ymf7g5/efIesiCv2s3qDcm3TtqrVnS3j&#10;QxTRolXv2SGAm5LRorNYdABG4C5x7xYUOMHi+MAAYQT7n9gIY30xQGWkVb/x9mdJ3swUXDJGxtx0&#10;ev7iydGODbtq+j1eKcIGNS1jpntaJ86dfLP3gqFZcVhaqnca30shWXRGy229suVN1ibHaQlQDN1S&#10;ZseTidnx5GTPucmejbtrD++4f9XGhvUVmxFCWdUnG6mEViyrVk6Ao8fEsayIoscnBZCA5Ct5HxPR&#10;zGzHidGWQ893nJoZS85Q53Ml/TEMSyc28VvPdRz3BhX/Hfev+oTql5fYGImyIIRrvIFcxqv4IIFt&#10;2XpsMjU5N51OgrvgIs9qcdwqxGs58sVe/20AsEe6Y/O95yePhqrUXR6vVFfOk1fW+yM//9t33f3m&#10;d9vaOs+MD227t7FJEPGygqayRwwEq9RqWCwb0rp8rA7YTc9oISh0hS82cgycYHF8ULFuezV8/k/u&#10;h5mx+bJIFnstpS7WNInRBi7OjI/0xM6Eqr2bJFlwhC2JoVvZgY6Z1vde6jyhpY25ZTJZdON7KRdm&#10;mmwVmz4sIIT551DyhItuMBXmptP4zFv9k2fe6m/fdm+jXxCQZuiWBlc/Vr1EQDFS7/MEK9U6URT8&#10;JV8lCLHjM5nZvgvTly8cG7544ehwr2nYNFlle0xp4kprA9Hq0hgAhFRCw0df7joarvZWNe+seUgQ&#10;cQEBRAiQokoKrYvmhkzSmB+4NNOfimsZcG/B4D6vHLcL+WJ9Ti0AMH74f88cD9f4mrfsrf9sqVPW&#10;FNmqePwLO3cdfaWrK1ip+ldvrqzBuHgwFkTsUTxiYAWSddOIllv/xnJjna7BnBMsjg8SFK8E2/Y1&#10;wvjA3NUQLTqDVGA/k4hm5i+eGm1t2lp1f7jGuxMAwDJtfbQndvadFy69Nd43N5YnAEmXrIsGhQMn&#10;NqzcF0X/js1u2bC0n8zMBywj/3wyTbRgccjGvnhyNEb9nRvZgjIJV0H8idT5VV9QrkMlBGrbJtbs&#10;WHKyv2O68+zbAxcvnxkfgsXG/zR1TunvWQNnOqNFXAggHuqcHTvxes/boSpvbe2a4E53sle8O4sQ&#10;QuamU5ODl2ZHKWLL2u3w6UKO24V8sRs2AwAM2yLZl771/mvPfG2vf+PuuqdwmVnpynp/+IGnN23q&#10;OTc54fFKcs2aULhYKR5jJCqqGIBFSy+30uF169Mqp3S4nAv2EnByxfFBxJ6PNsFn/mAfzI4nr5hk&#10;UeVDdpp3YaJ3ZnR+Ym4mfSlU7d2OEAjJuexQ+/GRY50t4735C38Glk72OoTALJNkLZfdovVz2CEX&#10;Ix+0dCZ40btDC5aaIF9tRmaBbAUqPJLilSoRKj5BnU0ZqZmx+fHetqnu9mMj3b0XpsbyJvcZimjR&#10;hIsuv2oM2aGNsdn+sQWB1dZ3BruCEfW1h57Z4o3U+jYwWa3lCaFFzKHLs90DHdNTUGhR5ka2ODhu&#10;B8LFbtZ0ANCmR+aj//I/T/7bk1/endixv/Ep1S9XlUu2EEJYSxuGoZmm7HHv18ICwopXCgQjqjcR&#10;zcRvJMkqlWgtlxqEb7z9Wf4x4vjQoKreDw3rK/JE65oEIHanpwNAtu/C9FR/+/SxurWhewURB4c6&#10;o++efKOnhSIAGYps0RNxrIRDOSSrWHaLzmTTxytQX3VYmo5nG+pZs/grKR0WHOf6O6rrFI9Yy/6h&#10;ZdpGKqHFpoYSwx0nRy+3HBzoTUQzSSj0Xs0wtyx1ftkS7ErkEDOBG7/3o8vnPD5Jve+TG58JVaol&#10;KVoTAhCbSk/2tk312RZxE1i0gJcOOW4/okXHASdWSAAgxmfSsef+x/HX93y0qW//E80PN22v3i/J&#10;grfUfx6p8wV1zTQFAaNimWKEkCB7RG+w0uNNRDMCs15vCXkHDg6OPFS/DHrWvFayImzvgkO0MACg&#10;8YG5gamRxE8NzbKPvdr1dnJOm4WlZu10uVB3yWRd7fEBk51CLgSRDlwCLB2SYfszXIdkruTchSq9&#10;EXGxjw0s007PjCV7Bi/OdHacGh3sPjsxlZ7XHcKkMUSLJVa0ICpbsmOJIS13A+ButCsce7X7bP26&#10;8Kqt9zRUKKq4Yh+ZbdnmWF+st7t1ctS2CXssJs9ocdzGGS1HDsqJYRl6Y3b27YFL594dHNlx36pj&#10;d3507V2b7qzb5w0qVaXEWlkRV+QykiJ4vEHFA4X+qXSsuqmlQw4ODmcl4muzFpnyIU1EdGfBn/5J&#10;X190PPl9NaCoI92xFBSWkdxU0pdkO65RCZ8AAFDH6xAum/nKWuYUcAhwt9pyjrPok+efd4mMzJa9&#10;9Urt2uAdCCMlldA6poYS7e3HRzpOH+gbm49laaLpnFeaUNHEijW7pzNv7HHTx8D6vbHmuUJyLiuc&#10;erP3eHVjYG3jhop7VjrRWsZMTwzER9LzWsrl/WVLwpxocdxuWS1nQ0mvE+f3lm0Ts+3o8OW2o8ND&#10;VQ3+w/seb75j90Nr7w/XeBskWVCu5gAEESuKR1SgsFx4Q0qHiBQZfVlm8piDg+MarT8nBsBiKt25&#10;uTWYFwicMtkOdsoQruOFGBXJ5KAiO0S2KZa9v9Kx0kHROTfKxt21FQ9+avM9gFDFyTd6+jtOjGYg&#10;NwEpUgHcpoiWvgK5MsDdh9VtapM22MXU+ydDzurDCwCB/C30wNObdj/8ma2/WFnv31QsqNs2sQcv&#10;zbT98BtnXhztjQ3Cohq9o+vFykxYnGxx3GZxDsOiWKicX6+e/Jpx1o2X+l4FAPWBn9u0de9j6/ZX&#10;NQTW+EJK5EoOYmZ0vvfN77Y923JooA1ydlpzsKiTl6E2NAtxiZBr4zzDM1ocHDd3l8c2xbNZLoeE&#10;0dkZmmzRVlY3Sl/JrYcLXIhWsccVs5Mp5TkXzlX3ucn57nOTx/KB2rHX0KiA7vwtTUx1hqS6ESyy&#10;TBaLfe/sIoSQLk+IR1/pao/U+Q7e8/HmsD+s1Lq9wGzKSAxdnu2OTaWiDCFkPSpZksrBcTvApmIY&#10;m+mi+zhZnb7M0Ze7Wo6+3NW+9Z6G1fseb75rw67aPf6wUlnOk2MRC4K0oLdVbHN4XcCJFgfHrUG4&#10;CBRaXNE9DZghWuz0nw1X1/x+tYTLjXRdyf9YiZACuJcggArUtLwEcQngJiwtD7IebaVm22iyhSii&#10;zBItAQDEMz/tP7t6c+WG5p01j2KMCgQWCQEyO54cbjk40Jae1+ehuD8sLxty3O4bSrfYt2QiMb95&#10;yuY3UCoAKJdOj2UunR4b2r6/8f37nty4v3lXzd0er+S/RsfJe7Q4OD7ggch2+Z6+cLNBidxkklUK&#10;YUJXSKxWIqS0byrdN2ZA4QQR24TPkis3glVuto3NbLn1oAgAII73z02eOdD3dkWNr7Gqwb+D/ifZ&#10;lB7vb5++MNIdnYRCeQl28pGrwnN8UMiWmwsFLXPjZLU8+fXgZK49HSdGMx0nRoc23VV37KOf2fZQ&#10;886auyRFUJc7AEFASBAwuhlrhxMtDo5bJwCxTeKWC3FggxPcwhkOch3+H2twr1NBmh7VZgnpcurq&#10;xXbaV0OWMRRKXogAIJw+0HepelXg9X2PN/uCEXWd89jpkfmLR1/pOmXbhO7FoiUm2OlHDo4PCtli&#10;3SfcTOxlWMxuOYRL7WqZyHa1TIxu3994/LHP7niksbliu6QIHrcnRwghSREIFPFeZjaI13SNcaLF&#10;wXHrgPYPJczPANwtruBDluFw2xHbsFQPx03V3k3tvtxesVLJsgmFIqYLY+zvHxxoXbulqskXVOoF&#10;EXt0zUxMDSc656bTs+Cu8k+XNz8s7zPHB59sOZsjt/KhSJEtx5+QJVwZyJUUsx0nRrMdJ0YHH3h6&#10;0/b7Prnxobqm0GaMkcjQJ4IxYtsFbohMCidaHBy3TvChyUMxbZdipOrDQrIAlhrcsw2urImtW7aQ&#10;XONz51ZCdIiWRhPBycH45PkjQ+/WrAluCld774xPZy4efaXrsJ4152BRob6YYConWxwfpHhnQ2GW&#10;i52uFmDRgcIhWvTXAm28o690tZz5ad+lx7+wc+/un1n7ULjau9Z5UoyRLYiY1aS7ITZWnGhxcNxa&#10;JKIsq6sP4UV3OYN7t3O3nCfg9ShtulkrsVo99umf9F1cu6XqpY17apNTw4nWke7oKHXhcPOsvBIl&#10;fQ6O2yHesdl5uj1AcCFdbkRrgXBpGTP98t+dPXT+yPC5j35m675Nd9U/pqhiBCFEsIjZLPENIVuc&#10;aHFw3JoBiKP4LviKDe5v0Pmly5sICpvjAQBsQ7fMc+8NnpydSA5cPDU2YRp2ApY2AV+tbyUHxy0N&#10;WlA5L0xsMwSM7r8UYGlZUYdFWRd6SlHub5+e/3b79ODej60/9thnt/+8NyBXyrLAmsQvp5V3zcAF&#10;Szk4OG43lDuGTW7S8TnlQsdw2+k1YcVonQsMq/dFy1E4u29OtDg+SERryc/yhIteS85NAEafDgoF&#10;nhWHZOVvCxqEkTqftGF3bWA+mk1cOj02Dksne916Ia+ZYCknWhwcHBzXj2wJLhcGkbphimjREhQO&#10;ueKlQw6+oSqNcMnMJoZeX7QEjJszhKvbwnVXhr9WT8Bxm32yOcHm4LgWcFOOByrgFxNXdZOi4ASL&#10;48O6hgAK+7gQs7ZYnTyHNNHWZayoMWtbdt0lU3iPFgcHB8f1vViwqv903wm9a7eXuQEnWxyccBUl&#10;XKwPrOBCtAgUFy/mzfAcHBwct+kFwrkQYFjMUDnBHxchZctpfXFwcMK1dCDGIVoCFIoXs5sZVsC4&#10;mOQLJ1ocHBwctyHZYsVoESzV/nKTpgBOtjg4ihIuC9ynFFERokVvYm7IhoYTLQ4ODo4bd4Fwk6VA&#10;8OFU+efguNaEC4O7fRm7zuwi9znR4uDg4LjNLwjlkilOuDg4Sl9ftgupQstsetg1dl3WGydaHBwc&#10;HDf2ggArXAA4ODiubH25+cJe6frkRIvjOn1SuawHB8fNIl5lg8uxcHCsuKbQjSZWSw6gmGApBwcH&#10;BwcHBwfH1YFvhzg4ODg4ODg4ONHi4ODg4ODg4OBEi4ODg4ODg4ODgxMtDg4ODg4ODo7rh/8/AKWp&#10;MfLjHNHuAAAAAElFTkSuQmCCUEsBAi0AFAAGAAgAAAAhALGCZ7YKAQAAEwIAABMAAAAAAAAAAAAA&#10;AAAAAAAAAFtDb250ZW50X1R5cGVzXS54bWxQSwECLQAUAAYACAAAACEAOP0h/9YAAACUAQAACwAA&#10;AAAAAAAAAAAAAAA7AQAAX3JlbHMvLnJlbHNQSwECLQAUAAYACAAAACEAK+cVGEMDAADzCQAADgAA&#10;AAAAAAAAAAAAAAA6AgAAZHJzL2Uyb0RvYy54bWxQSwECLQAUAAYACAAAACEALmzwAMUAAAClAQAA&#10;GQAAAAAAAAAAAAAAAACpBQAAZHJzL19yZWxzL2Uyb0RvYy54bWwucmVsc1BLAQItABQABgAIAAAA&#10;IQCPeRtA4AAAAAgBAAAPAAAAAAAAAAAAAAAAAKUGAABkcnMvZG93bnJldi54bWxQSwECLQAKAAAA&#10;AAAAACEAaMwYOICFAACAhQAAFAAAAAAAAAAAAAAAAACyBwAAZHJzL21lZGlhL2ltYWdlMS5wbmdQ&#10;SwECLQAKAAAAAAAAACEA5s03PAYWAgAGFgIAFAAAAAAAAAAAAAAAAABkjQAAZHJzL21lZGlhL2lt&#10;YWdlMi5wbmdQSwUGAAAAAAcABwC+AQAAnKMCAAAA&#10;">
                <v:shape id="Imagen 112" o:spid="_x0000_s1027" type="#_x0000_t75" style="position:absolute;left:8382;width:44964;height:274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LGxbEAAAA3AAAAA8AAABkcnMvZG93bnJldi54bWxET0trwkAQvhf8D8sUetNNcpCSuoqtFD21&#10;GO3B2zQ7TUKzs2l2zcNf7wpCb/PxPWexGkwtOmpdZVlBPItAEOdWV1woOB7ep88gnEfWWFsmBSM5&#10;WC0nDwtMte15T13mCxFC2KWooPS+SaV0eUkG3cw2xIH7sa1BH2BbSN1iH8JNLZMomkuDFYeGEht6&#10;Kyn/zc5GwU7X/Qefvjf56/bz9Hf5Gov1dlTq6XFYv4DwNPh/8d2902F+nMDtmXCBXF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RLGxbEAAAA3AAAAA8AAAAAAAAAAAAAAAAA&#10;nwIAAGRycy9kb3ducmV2LnhtbFBLBQYAAAAABAAEAPcAAACQAwAAAAA=&#10;">
                  <v:imagedata r:id="rId41" o:title="Lunares-blancos-floral-vintage-014"/>
                  <v:path arrowok="t"/>
                </v:shape>
                <v:shape id="Imagen 114" o:spid="_x0000_s1028" type="#_x0000_t75" style="position:absolute;top:17335;width:61842;height:2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8SGJbCAAAA3AAAAA8AAABkcnMvZG93bnJldi54bWxET01rg0AQvQfyH5YJ5JasFinFZpWStCA0&#10;l8ZcehvcqYq7s+Jujfn33UKht3m8zzmUizVipsn3jhWk+wQEceN0z62Ca/22ewLhA7JG45gU3MlD&#10;WaxXB8y1u/EHzZfQihjCPkcFXQhjLqVvOrLo924kjtyXmyyGCKdW6glvMdwa+ZAkj9Jiz7Ghw5GO&#10;HTXD5dsqcMNnlpp5OOM5W0718Fq9m6pSartZXp5BBFrCv/jPXek4P83g95l4gSx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vEhiWwgAAANwAAAAPAAAAAAAAAAAAAAAAAJ8C&#10;AABkcnMvZG93bnJldi54bWxQSwUGAAAAAAQABAD3AAAAjgMAAAAA&#10;">
                  <v:imagedata r:id="rId42" o:title="owl post2"/>
                  <v:path arrowok="t"/>
                </v:shape>
              </v:group>
            </w:pict>
          </mc:Fallback>
        </mc:AlternateContent>
      </w:r>
    </w:p>
    <w:p w:rsidR="006F3961" w:rsidRPr="006F3961" w:rsidRDefault="006F3961" w:rsidP="006F3961">
      <w:pPr>
        <w:rPr>
          <w:lang w:val="es-MX"/>
        </w:rPr>
      </w:pPr>
    </w:p>
    <w:p w:rsidR="006F3961" w:rsidRPr="006F3961" w:rsidRDefault="006F3961" w:rsidP="006F3961">
      <w:pPr>
        <w:rPr>
          <w:lang w:val="es-MX"/>
        </w:rPr>
      </w:pPr>
    </w:p>
    <w:p w:rsidR="006F3961" w:rsidRPr="006F3961" w:rsidRDefault="006F3961" w:rsidP="006F3961">
      <w:pPr>
        <w:rPr>
          <w:lang w:val="es-MX"/>
        </w:rPr>
      </w:pPr>
    </w:p>
    <w:p w:rsidR="006F3961" w:rsidRPr="006F3961" w:rsidRDefault="006F3961" w:rsidP="006F3961">
      <w:pPr>
        <w:rPr>
          <w:lang w:val="es-MX"/>
        </w:rPr>
      </w:pPr>
    </w:p>
    <w:p w:rsidR="006F3961" w:rsidRPr="006F3961" w:rsidRDefault="006F3961" w:rsidP="006F3961">
      <w:pPr>
        <w:rPr>
          <w:lang w:val="es-MX"/>
        </w:rPr>
      </w:pPr>
    </w:p>
    <w:p w:rsidR="006F3961" w:rsidRPr="006F3961" w:rsidRDefault="006F3961" w:rsidP="006F3961">
      <w:pPr>
        <w:rPr>
          <w:lang w:val="es-MX"/>
        </w:rPr>
      </w:pPr>
    </w:p>
    <w:p w:rsidR="006F3961" w:rsidRPr="006F3961" w:rsidRDefault="006F3961" w:rsidP="006F3961">
      <w:pPr>
        <w:rPr>
          <w:lang w:val="es-MX"/>
        </w:rPr>
      </w:pPr>
    </w:p>
    <w:p w:rsidR="006F3961" w:rsidRPr="006F3961" w:rsidRDefault="006F3961" w:rsidP="006F3961">
      <w:pPr>
        <w:rPr>
          <w:lang w:val="es-MX"/>
        </w:rPr>
      </w:pPr>
    </w:p>
    <w:p w:rsidR="006F3961" w:rsidRPr="006F3961" w:rsidRDefault="006F3961" w:rsidP="006F3961">
      <w:pPr>
        <w:rPr>
          <w:lang w:val="es-MX"/>
        </w:rPr>
      </w:pPr>
    </w:p>
    <w:p w:rsidR="006F3961" w:rsidRPr="006F3961" w:rsidRDefault="006F3961" w:rsidP="006F3961">
      <w:pPr>
        <w:rPr>
          <w:lang w:val="es-MX"/>
        </w:rPr>
      </w:pPr>
    </w:p>
    <w:p w:rsidR="006F3961" w:rsidRPr="006F3961" w:rsidRDefault="006F3961" w:rsidP="006F3961">
      <w:pPr>
        <w:rPr>
          <w:lang w:val="es-MX"/>
        </w:rPr>
      </w:pPr>
    </w:p>
    <w:p w:rsidR="006F3961" w:rsidRPr="006F3961" w:rsidRDefault="006F3961" w:rsidP="006F3961">
      <w:pPr>
        <w:rPr>
          <w:lang w:val="es-MX"/>
        </w:rPr>
      </w:pPr>
    </w:p>
    <w:p w:rsidR="006F3961" w:rsidRPr="006F3961" w:rsidRDefault="006F3961" w:rsidP="006F3961">
      <w:pPr>
        <w:rPr>
          <w:lang w:val="es-MX"/>
        </w:rPr>
      </w:pPr>
    </w:p>
    <w:p w:rsidR="006F3961" w:rsidRDefault="006F3961" w:rsidP="006F3961">
      <w:pPr>
        <w:rPr>
          <w:lang w:val="es-MX"/>
        </w:rPr>
      </w:pPr>
    </w:p>
    <w:tbl>
      <w:tblPr>
        <w:tblStyle w:val="Tabladecuadrcula4-nfasis1"/>
        <w:tblW w:w="0" w:type="auto"/>
        <w:tblInd w:w="437" w:type="dxa"/>
        <w:tblLayout w:type="fixed"/>
        <w:tblLook w:val="04A0" w:firstRow="1" w:lastRow="0" w:firstColumn="1" w:lastColumn="0" w:noHBand="0" w:noVBand="1"/>
      </w:tblPr>
      <w:tblGrid>
        <w:gridCol w:w="1134"/>
        <w:gridCol w:w="1134"/>
        <w:gridCol w:w="1134"/>
        <w:gridCol w:w="1134"/>
        <w:gridCol w:w="1134"/>
        <w:gridCol w:w="1134"/>
        <w:gridCol w:w="1134"/>
      </w:tblGrid>
      <w:tr w:rsidR="006F3961" w:rsidTr="00431A2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6F3961" w:rsidRPr="00E062F6" w:rsidRDefault="006F3961" w:rsidP="00431A2D">
            <w:pPr>
              <w:tabs>
                <w:tab w:val="left" w:pos="1817"/>
                <w:tab w:val="center" w:pos="4560"/>
              </w:tabs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D</w:t>
            </w:r>
          </w:p>
        </w:tc>
        <w:tc>
          <w:tcPr>
            <w:tcW w:w="1134" w:type="dxa"/>
          </w:tcPr>
          <w:p w:rsidR="006F3961" w:rsidRPr="00E062F6" w:rsidRDefault="006F3961" w:rsidP="00431A2D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L</w:t>
            </w:r>
          </w:p>
        </w:tc>
        <w:tc>
          <w:tcPr>
            <w:tcW w:w="1134" w:type="dxa"/>
          </w:tcPr>
          <w:p w:rsidR="006F3961" w:rsidRPr="00E062F6" w:rsidRDefault="006F3961" w:rsidP="00431A2D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M</w:t>
            </w:r>
          </w:p>
        </w:tc>
        <w:tc>
          <w:tcPr>
            <w:tcW w:w="1134" w:type="dxa"/>
          </w:tcPr>
          <w:p w:rsidR="006F3961" w:rsidRPr="00E062F6" w:rsidRDefault="006F3961" w:rsidP="00431A2D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M</w:t>
            </w:r>
          </w:p>
        </w:tc>
        <w:tc>
          <w:tcPr>
            <w:tcW w:w="1134" w:type="dxa"/>
          </w:tcPr>
          <w:p w:rsidR="006F3961" w:rsidRPr="00E062F6" w:rsidRDefault="006F3961" w:rsidP="00431A2D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J</w:t>
            </w:r>
          </w:p>
        </w:tc>
        <w:tc>
          <w:tcPr>
            <w:tcW w:w="1134" w:type="dxa"/>
          </w:tcPr>
          <w:p w:rsidR="006F3961" w:rsidRPr="00E062F6" w:rsidRDefault="006F3961" w:rsidP="00431A2D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V</w:t>
            </w:r>
          </w:p>
        </w:tc>
        <w:tc>
          <w:tcPr>
            <w:tcW w:w="1134" w:type="dxa"/>
          </w:tcPr>
          <w:p w:rsidR="006F3961" w:rsidRPr="00E062F6" w:rsidRDefault="006F3961" w:rsidP="00431A2D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S</w:t>
            </w:r>
          </w:p>
        </w:tc>
      </w:tr>
      <w:tr w:rsidR="006F3961" w:rsidTr="00431A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6F3961" w:rsidRDefault="006F3961" w:rsidP="006C279F">
            <w:pPr>
              <w:tabs>
                <w:tab w:val="left" w:pos="1817"/>
                <w:tab w:val="center" w:pos="4560"/>
              </w:tabs>
              <w:rPr>
                <w:lang w:val="es-MX"/>
              </w:rPr>
            </w:pPr>
          </w:p>
        </w:tc>
        <w:tc>
          <w:tcPr>
            <w:tcW w:w="1134" w:type="dxa"/>
          </w:tcPr>
          <w:p w:rsidR="006F3961" w:rsidRPr="00C41C98" w:rsidRDefault="006F3961" w:rsidP="006C279F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</w:t>
            </w:r>
          </w:p>
        </w:tc>
        <w:tc>
          <w:tcPr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</w:t>
            </w:r>
          </w:p>
        </w:tc>
        <w:tc>
          <w:tcPr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3</w:t>
            </w:r>
          </w:p>
        </w:tc>
        <w:tc>
          <w:tcPr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4</w:t>
            </w:r>
          </w:p>
        </w:tc>
        <w:tc>
          <w:tcPr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5</w:t>
            </w:r>
          </w:p>
        </w:tc>
      </w:tr>
      <w:tr w:rsidR="006F3961" w:rsidTr="00431A2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6</w:t>
            </w:r>
          </w:p>
        </w:tc>
        <w:tc>
          <w:tcPr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7</w:t>
            </w:r>
          </w:p>
        </w:tc>
        <w:tc>
          <w:tcPr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8</w:t>
            </w:r>
          </w:p>
        </w:tc>
        <w:tc>
          <w:tcPr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9</w:t>
            </w:r>
          </w:p>
        </w:tc>
        <w:tc>
          <w:tcPr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10</w:t>
            </w:r>
          </w:p>
        </w:tc>
        <w:tc>
          <w:tcPr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11</w:t>
            </w:r>
          </w:p>
        </w:tc>
        <w:tc>
          <w:tcPr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12</w:t>
            </w:r>
          </w:p>
        </w:tc>
      </w:tr>
      <w:tr w:rsidR="006F3961" w:rsidTr="00431A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13</w:t>
            </w:r>
          </w:p>
        </w:tc>
        <w:tc>
          <w:tcPr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14</w:t>
            </w:r>
          </w:p>
        </w:tc>
        <w:tc>
          <w:tcPr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15</w:t>
            </w:r>
          </w:p>
        </w:tc>
        <w:tc>
          <w:tcPr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16</w:t>
            </w:r>
          </w:p>
        </w:tc>
        <w:tc>
          <w:tcPr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17</w:t>
            </w:r>
          </w:p>
        </w:tc>
        <w:tc>
          <w:tcPr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18</w:t>
            </w:r>
          </w:p>
        </w:tc>
        <w:tc>
          <w:tcPr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19</w:t>
            </w:r>
          </w:p>
        </w:tc>
      </w:tr>
      <w:tr w:rsidR="006F3961" w:rsidTr="00431A2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20</w:t>
            </w:r>
          </w:p>
        </w:tc>
        <w:tc>
          <w:tcPr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21</w:t>
            </w:r>
          </w:p>
        </w:tc>
        <w:tc>
          <w:tcPr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22</w:t>
            </w:r>
          </w:p>
        </w:tc>
        <w:tc>
          <w:tcPr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23</w:t>
            </w:r>
          </w:p>
        </w:tc>
        <w:tc>
          <w:tcPr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24</w:t>
            </w:r>
          </w:p>
        </w:tc>
        <w:tc>
          <w:tcPr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25</w:t>
            </w:r>
          </w:p>
        </w:tc>
        <w:tc>
          <w:tcPr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26</w:t>
            </w:r>
          </w:p>
        </w:tc>
      </w:tr>
      <w:tr w:rsidR="006F3961" w:rsidTr="00431A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27</w:t>
            </w:r>
          </w:p>
        </w:tc>
        <w:tc>
          <w:tcPr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28</w:t>
            </w:r>
          </w:p>
        </w:tc>
        <w:tc>
          <w:tcPr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29</w:t>
            </w:r>
          </w:p>
        </w:tc>
        <w:tc>
          <w:tcPr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30</w:t>
            </w:r>
          </w:p>
        </w:tc>
        <w:tc>
          <w:tcPr>
            <w:tcW w:w="1134" w:type="dxa"/>
          </w:tcPr>
          <w:p w:rsidR="006F3961" w:rsidRPr="00C41C98" w:rsidRDefault="006F3961" w:rsidP="006C279F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6F3961" w:rsidRPr="00C41C98" w:rsidRDefault="006F3961" w:rsidP="006C279F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6F3961" w:rsidRPr="00C41C98" w:rsidRDefault="006F3961" w:rsidP="006C279F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</w:tr>
      <w:tr w:rsidR="006F3961" w:rsidTr="00431A2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6F3961" w:rsidRPr="00C41C98" w:rsidRDefault="006F3961" w:rsidP="006C279F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</w:p>
        </w:tc>
        <w:tc>
          <w:tcPr>
            <w:tcW w:w="1134" w:type="dxa"/>
          </w:tcPr>
          <w:p w:rsidR="006F3961" w:rsidRPr="00C41C98" w:rsidRDefault="006F3961" w:rsidP="006C279F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6F3961" w:rsidRPr="00C41C98" w:rsidRDefault="006F3961" w:rsidP="006C279F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6F3961" w:rsidRPr="00C41C98" w:rsidRDefault="006F3961" w:rsidP="006C279F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6F3961" w:rsidRPr="00C41C98" w:rsidRDefault="006F3961" w:rsidP="006C279F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6F3961" w:rsidRPr="00C41C98" w:rsidRDefault="006F3961" w:rsidP="006C279F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6F3961" w:rsidRPr="00C41C98" w:rsidRDefault="006F3961" w:rsidP="006C279F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</w:tr>
    </w:tbl>
    <w:p w:rsidR="006F3961" w:rsidRDefault="006F3961" w:rsidP="006F3961">
      <w:pPr>
        <w:tabs>
          <w:tab w:val="left" w:pos="1817"/>
          <w:tab w:val="center" w:pos="4560"/>
        </w:tabs>
        <w:jc w:val="left"/>
        <w:rPr>
          <w:lang w:val="es-MX"/>
        </w:rPr>
      </w:pPr>
      <w:r>
        <w:rPr>
          <w:lang w:val="es-MX"/>
        </w:rPr>
        <w:tab/>
      </w:r>
    </w:p>
    <w:p w:rsidR="006F3961" w:rsidRDefault="006F3961" w:rsidP="006F3961">
      <w:pPr>
        <w:tabs>
          <w:tab w:val="left" w:pos="1817"/>
          <w:tab w:val="center" w:pos="4560"/>
        </w:tabs>
        <w:jc w:val="left"/>
        <w:rPr>
          <w:lang w:val="es-MX"/>
        </w:rPr>
      </w:pPr>
      <w:r w:rsidRPr="00C41C98">
        <w:rPr>
          <w:noProof/>
          <w:lang w:val="es-ES" w:eastAsia="es-ES"/>
        </w:rPr>
        <mc:AlternateContent>
          <mc:Choice Requires="wps">
            <w:drawing>
              <wp:anchor distT="45720" distB="45720" distL="114300" distR="114300" simplePos="0" relativeHeight="251827200" behindDoc="0" locked="0" layoutInCell="1" allowOverlap="1" wp14:anchorId="3EF8C245" wp14:editId="684194A6">
                <wp:simplePos x="0" y="0"/>
                <wp:positionH relativeFrom="margin">
                  <wp:posOffset>982980</wp:posOffset>
                </wp:positionH>
                <wp:positionV relativeFrom="paragraph">
                  <wp:posOffset>-5561330</wp:posOffset>
                </wp:positionV>
                <wp:extent cx="3909695" cy="1280160"/>
                <wp:effectExtent l="0" t="0" r="0" b="0"/>
                <wp:wrapSquare wrapText="bothSides"/>
                <wp:docPr id="1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9695" cy="1280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5DAE" w:rsidRPr="00C41C98" w:rsidRDefault="00D15DAE" w:rsidP="006F3961">
                            <w:pPr>
                              <w:pStyle w:val="Puesto"/>
                              <w:rPr>
                                <w:color w:val="000000" w:themeColor="text1"/>
                                <w:sz w:val="1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 w:rsidRPr="006F3961">
                              <w:rPr>
                                <w:color w:val="000000" w:themeColor="text1"/>
                                <w:sz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Septiembre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F8C245" id="_x0000_s1030" type="#_x0000_t202" style="position:absolute;margin-left:77.4pt;margin-top:-437.9pt;width:307.85pt;height:100.8pt;z-index:2518272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Yf4gFQIAAAMEAAAOAAAAZHJzL2Uyb0RvYy54bWysU9uO2yAQfa/Uf0C8N7bTJJtYcVbbbLeq&#10;tL1I234AARyjAkOBxN5+/Q44SaP2raofEONhDnPOHNa3g9HkKH1QYBtaTUpKpOUglN039Pu3hzdL&#10;SkJkVjANVjb0WQZ6u3n9at27Wk6hAy2kJwhiQ927hnYxurooAu+kYWECTlpMtuANixj6fSE86xHd&#10;6GJalouiBy+cBy5DwL/3Y5JuMn7bSh6/tG2QkeiGYm8xrz6vu7QWmzWr9565TvFTG+wfujBMWbz0&#10;AnXPIiMHr/6CMop7CNDGCQdTQNsqLjMHZFOVf7B56piTmQuKE9xFpvD/YPnn41dPlMDZVTeUWGZw&#10;SNsDEx6IkCTKIQKZJpl6F2o8/eTwfBzewYAlmXJwj8B/BGJh2zG7l3feQ99JJrDNKlUWV6UjTkgg&#10;u/4TCLyNHSJkoKH1JmmIqhBEx3E9X0aEfRCOP9+uytViNaeEY66aLstqkYdYsPpc7nyIHyQYkjYN&#10;9eiBDM+OjyGmdlh9PpJus/CgtM4+0Jb0DV3Np/NccJUxKqJNtTINXZbpG42TWL63IhdHpvS4xwu0&#10;PdFOTEfOcdgNWejZWc0diGfUwcPoSnxFuOnA/6KkR0c2NPw8MC8p0R8tarmqZrNk4RzM5jdTDPx1&#10;ZnedYZYjVEMjJeN2G7PtR8p3qHmrshppOGMnp5bRaVmk06tIVr6O86nfb3fzAgAA//8DAFBLAwQU&#10;AAYACAAAACEAtEbmcOEAAAANAQAADwAAAGRycy9kb3ducmV2LnhtbEyPzU7DMBCE70i8g7WVuLV2&#10;q6QpaZwKgbiCKD8SNzfeJlHjdRS7TXh7lhO97eyOZr8pdpPrxAWH0HrSsFwoEEiVty3VGj7en+cb&#10;ECEasqbzhBp+MMCuvL0pTG79SG942cdacAiF3GhoYuxzKUPVoDNh4Xskvh394ExkOdTSDmbkcNfJ&#10;lVJr6UxL/KExPT42WJ32Z6fh8+X4/ZWo1/rJpf3oJyXJ3Uut72bTwxZExCn+m+EPn9GhZKaDP5MN&#10;omOdJoweNcw3WcoTW7JMpSAOvFpnyQpkWcjrFuUvAAAA//8DAFBLAQItABQABgAIAAAAIQC2gziS&#10;/gAAAOEBAAATAAAAAAAAAAAAAAAAAAAAAABbQ29udGVudF9UeXBlc10ueG1sUEsBAi0AFAAGAAgA&#10;AAAhADj9If/WAAAAlAEAAAsAAAAAAAAAAAAAAAAALwEAAF9yZWxzLy5yZWxzUEsBAi0AFAAGAAgA&#10;AAAhAH1h/iAVAgAAAwQAAA4AAAAAAAAAAAAAAAAALgIAAGRycy9lMm9Eb2MueG1sUEsBAi0AFAAG&#10;AAgAAAAhALRG5nDhAAAADQEAAA8AAAAAAAAAAAAAAAAAbwQAAGRycy9kb3ducmV2LnhtbFBLBQYA&#10;AAAABAAEAPMAAAB9BQAAAAA=&#10;" filled="f" stroked="f">
                <v:textbox>
                  <w:txbxContent>
                    <w:p w:rsidR="00D15DAE" w:rsidRPr="00C41C98" w:rsidRDefault="00D15DAE" w:rsidP="006F3961">
                      <w:pPr>
                        <w:pStyle w:val="Puesto"/>
                        <w:rPr>
                          <w:color w:val="000000" w:themeColor="text1"/>
                          <w:sz w:val="1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 w:rsidRPr="006F3961">
                        <w:rPr>
                          <w:color w:val="000000" w:themeColor="text1"/>
                          <w:sz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Septiembre</w:t>
                      </w:r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6F3961" w:rsidRPr="00E062F6" w:rsidRDefault="006F3961" w:rsidP="006F3961">
      <w:pPr>
        <w:rPr>
          <w:color w:val="auto"/>
        </w:rPr>
      </w:pPr>
      <w:r w:rsidRPr="00E062F6">
        <w:rPr>
          <w:color w:val="auto"/>
        </w:rPr>
        <w:t xml:space="preserve">Valor </w:t>
      </w:r>
      <w:proofErr w:type="gramStart"/>
      <w:r w:rsidRPr="00E062F6">
        <w:rPr>
          <w:color w:val="auto"/>
        </w:rPr>
        <w:t>del</w:t>
      </w:r>
      <w:proofErr w:type="gramEnd"/>
      <w:r w:rsidRPr="00E062F6">
        <w:rPr>
          <w:color w:val="auto"/>
        </w:rPr>
        <w:t xml:space="preserve"> </w:t>
      </w:r>
      <w:proofErr w:type="spellStart"/>
      <w:r w:rsidRPr="00E062F6">
        <w:rPr>
          <w:color w:val="auto"/>
        </w:rPr>
        <w:t>mes</w:t>
      </w:r>
      <w:proofErr w:type="spellEnd"/>
      <w:r w:rsidRPr="00E062F6">
        <w:rPr>
          <w:color w:val="auto"/>
        </w:rPr>
        <w:t>:</w:t>
      </w:r>
    </w:p>
    <w:p w:rsidR="006F3961" w:rsidRPr="00E062F6" w:rsidRDefault="009362A1" w:rsidP="006F3961">
      <w:pPr>
        <w:rPr>
          <w:b/>
          <w:color w:val="auto"/>
          <w:sz w:val="72"/>
        </w:rPr>
      </w:pPr>
      <w:proofErr w:type="spellStart"/>
      <w:r>
        <w:rPr>
          <w:b/>
          <w:color w:val="auto"/>
          <w:sz w:val="72"/>
        </w:rPr>
        <w:t>Generosidad</w:t>
      </w:r>
      <w:proofErr w:type="spellEnd"/>
    </w:p>
    <w:p w:rsidR="00ED53F3" w:rsidRDefault="00ED53F3" w:rsidP="006F3961">
      <w:pPr>
        <w:rPr>
          <w:lang w:val="es-MX"/>
        </w:rPr>
      </w:pPr>
    </w:p>
    <w:p w:rsidR="00A75D06" w:rsidRPr="00BE6029" w:rsidRDefault="00A75D06" w:rsidP="00A75D06">
      <w:pPr>
        <w:pStyle w:val="Puesto"/>
        <w:rPr>
          <w:sz w:val="56"/>
          <w:lang w:val="es-MX"/>
        </w:rPr>
      </w:pPr>
      <w:r>
        <w:rPr>
          <w:sz w:val="56"/>
          <w:lang w:val="es-MX"/>
        </w:rPr>
        <w:lastRenderedPageBreak/>
        <w:t>Efemérides del mes</w:t>
      </w:r>
    </w:p>
    <w:p w:rsidR="00A75D06" w:rsidRDefault="00A75D06" w:rsidP="006F3961">
      <w:pPr>
        <w:rPr>
          <w:lang w:val="es-MX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829248" behindDoc="0" locked="0" layoutInCell="1" allowOverlap="1" wp14:anchorId="4BBF8E24" wp14:editId="0EBCE9D3">
            <wp:simplePos x="0" y="0"/>
            <wp:positionH relativeFrom="margin">
              <wp:align>right</wp:align>
            </wp:positionH>
            <wp:positionV relativeFrom="paragraph">
              <wp:posOffset>241935</wp:posOffset>
            </wp:positionV>
            <wp:extent cx="6076950" cy="4366747"/>
            <wp:effectExtent l="0" t="0" r="0" b="0"/>
            <wp:wrapNone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4366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5D06" w:rsidRDefault="00A75D06" w:rsidP="006F3961">
      <w:pPr>
        <w:rPr>
          <w:lang w:val="es-MX"/>
        </w:rPr>
      </w:pPr>
    </w:p>
    <w:p w:rsidR="00A75D06" w:rsidRDefault="00A75D06" w:rsidP="006F3961">
      <w:pPr>
        <w:rPr>
          <w:lang w:val="es-MX"/>
        </w:rPr>
      </w:pPr>
    </w:p>
    <w:p w:rsidR="00A75D06" w:rsidRDefault="00A75D06" w:rsidP="006F3961">
      <w:pPr>
        <w:rPr>
          <w:lang w:val="es-MX"/>
        </w:rPr>
      </w:pPr>
    </w:p>
    <w:p w:rsidR="00A75D06" w:rsidRDefault="00A75D06" w:rsidP="006F3961">
      <w:pPr>
        <w:rPr>
          <w:lang w:val="es-MX"/>
        </w:rPr>
      </w:pPr>
    </w:p>
    <w:p w:rsidR="00A75D06" w:rsidRDefault="00A75D06" w:rsidP="006F3961">
      <w:pPr>
        <w:rPr>
          <w:lang w:val="es-MX"/>
        </w:rPr>
      </w:pPr>
    </w:p>
    <w:p w:rsidR="00A75D06" w:rsidRDefault="00A75D06" w:rsidP="006F3961">
      <w:pPr>
        <w:rPr>
          <w:lang w:val="es-MX"/>
        </w:rPr>
      </w:pPr>
    </w:p>
    <w:p w:rsidR="00A75D06" w:rsidRDefault="00A75D06" w:rsidP="006F3961">
      <w:pPr>
        <w:rPr>
          <w:lang w:val="es-MX"/>
        </w:rPr>
      </w:pPr>
    </w:p>
    <w:p w:rsidR="00A75D06" w:rsidRDefault="00A75D06" w:rsidP="006F3961">
      <w:pPr>
        <w:rPr>
          <w:lang w:val="es-MX"/>
        </w:rPr>
      </w:pPr>
    </w:p>
    <w:p w:rsidR="00A75D06" w:rsidRDefault="00A75D06" w:rsidP="006F3961">
      <w:pPr>
        <w:rPr>
          <w:lang w:val="es-MX"/>
        </w:rPr>
      </w:pPr>
    </w:p>
    <w:p w:rsidR="00A75D06" w:rsidRPr="00A75D06" w:rsidRDefault="00A75D06" w:rsidP="00A75D06">
      <w:pPr>
        <w:rPr>
          <w:lang w:val="es-MX"/>
        </w:rPr>
      </w:pPr>
    </w:p>
    <w:p w:rsidR="00A75D06" w:rsidRPr="00A75D06" w:rsidRDefault="00A75D06" w:rsidP="00A75D06">
      <w:pPr>
        <w:rPr>
          <w:lang w:val="es-MX"/>
        </w:rPr>
      </w:pPr>
    </w:p>
    <w:p w:rsidR="00A75D06" w:rsidRPr="00A75D06" w:rsidRDefault="00A75D06" w:rsidP="00A75D06">
      <w:pPr>
        <w:rPr>
          <w:lang w:val="es-MX"/>
        </w:rPr>
      </w:pPr>
    </w:p>
    <w:p w:rsidR="00A75D06" w:rsidRPr="00A75D06" w:rsidRDefault="00A75D06" w:rsidP="00A75D06">
      <w:pPr>
        <w:rPr>
          <w:lang w:val="es-MX"/>
        </w:rPr>
      </w:pPr>
    </w:p>
    <w:p w:rsidR="00A75D06" w:rsidRDefault="00A75D06" w:rsidP="00A75D06">
      <w:pPr>
        <w:rPr>
          <w:lang w:val="es-MX"/>
        </w:rPr>
      </w:pPr>
    </w:p>
    <w:p w:rsidR="00A75D06" w:rsidRPr="00A75D06" w:rsidRDefault="00A75D06" w:rsidP="00A75D06">
      <w:pPr>
        <w:rPr>
          <w:lang w:val="es-MX"/>
        </w:rPr>
      </w:pPr>
    </w:p>
    <w:p w:rsidR="00A75D06" w:rsidRPr="00A75D06" w:rsidRDefault="00A75D06" w:rsidP="00A75D06">
      <w:pPr>
        <w:rPr>
          <w:lang w:val="es-MX"/>
        </w:rPr>
      </w:pPr>
    </w:p>
    <w:p w:rsidR="00A75D06" w:rsidRDefault="00A75D06" w:rsidP="00A75D06">
      <w:pPr>
        <w:rPr>
          <w:lang w:val="es-MX"/>
        </w:rPr>
      </w:pPr>
    </w:p>
    <w:p w:rsidR="00A75D06" w:rsidRPr="00A75D06" w:rsidRDefault="00A75D06" w:rsidP="00A75D06">
      <w:pPr>
        <w:tabs>
          <w:tab w:val="left" w:pos="6735"/>
        </w:tabs>
        <w:jc w:val="left"/>
        <w:rPr>
          <w:lang w:val="es-MX"/>
        </w:rPr>
      </w:pPr>
      <w:r>
        <w:rPr>
          <w:lang w:val="es-MX"/>
        </w:rPr>
        <w:tab/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A75D06" w:rsidTr="00431A2D">
        <w:tc>
          <w:tcPr>
            <w:tcW w:w="9111" w:type="dxa"/>
          </w:tcPr>
          <w:p w:rsidR="00A75D06" w:rsidRDefault="00A75D06" w:rsidP="00431A2D">
            <w:pPr>
              <w:rPr>
                <w:lang w:val="es-MX"/>
              </w:rPr>
            </w:pPr>
          </w:p>
        </w:tc>
      </w:tr>
      <w:tr w:rsidR="00A75D06" w:rsidTr="00431A2D">
        <w:tc>
          <w:tcPr>
            <w:tcW w:w="9111" w:type="dxa"/>
          </w:tcPr>
          <w:p w:rsidR="00A75D06" w:rsidRDefault="00A75D06" w:rsidP="00431A2D">
            <w:pPr>
              <w:rPr>
                <w:lang w:val="es-MX"/>
              </w:rPr>
            </w:pPr>
          </w:p>
        </w:tc>
      </w:tr>
      <w:tr w:rsidR="00A75D06" w:rsidTr="00431A2D">
        <w:tc>
          <w:tcPr>
            <w:tcW w:w="9111" w:type="dxa"/>
          </w:tcPr>
          <w:p w:rsidR="00A75D06" w:rsidRDefault="00A75D06" w:rsidP="00431A2D">
            <w:pPr>
              <w:rPr>
                <w:lang w:val="es-MX"/>
              </w:rPr>
            </w:pPr>
          </w:p>
        </w:tc>
      </w:tr>
      <w:tr w:rsidR="00A75D06" w:rsidTr="00431A2D">
        <w:tc>
          <w:tcPr>
            <w:tcW w:w="9111" w:type="dxa"/>
          </w:tcPr>
          <w:p w:rsidR="00A75D06" w:rsidRDefault="00A75D06" w:rsidP="00431A2D">
            <w:pPr>
              <w:rPr>
                <w:lang w:val="es-MX"/>
              </w:rPr>
            </w:pPr>
          </w:p>
        </w:tc>
      </w:tr>
      <w:tr w:rsidR="00A75D06" w:rsidTr="00431A2D">
        <w:tc>
          <w:tcPr>
            <w:tcW w:w="9111" w:type="dxa"/>
          </w:tcPr>
          <w:p w:rsidR="00A75D06" w:rsidRDefault="00A75D06" w:rsidP="00431A2D">
            <w:pPr>
              <w:rPr>
                <w:lang w:val="es-MX"/>
              </w:rPr>
            </w:pPr>
          </w:p>
        </w:tc>
      </w:tr>
      <w:tr w:rsidR="00A75D06" w:rsidTr="00431A2D">
        <w:tc>
          <w:tcPr>
            <w:tcW w:w="9111" w:type="dxa"/>
          </w:tcPr>
          <w:p w:rsidR="00A75D06" w:rsidRDefault="00A75D06" w:rsidP="00431A2D">
            <w:pPr>
              <w:rPr>
                <w:lang w:val="es-MX"/>
              </w:rPr>
            </w:pPr>
          </w:p>
        </w:tc>
      </w:tr>
      <w:tr w:rsidR="00A75D06" w:rsidTr="00431A2D">
        <w:tc>
          <w:tcPr>
            <w:tcW w:w="9111" w:type="dxa"/>
          </w:tcPr>
          <w:p w:rsidR="00A75D06" w:rsidRDefault="00A75D06" w:rsidP="00431A2D">
            <w:pPr>
              <w:rPr>
                <w:lang w:val="es-MX"/>
              </w:rPr>
            </w:pPr>
          </w:p>
        </w:tc>
      </w:tr>
    </w:tbl>
    <w:p w:rsidR="00806FB8" w:rsidRDefault="00806FB8" w:rsidP="00A75D06">
      <w:pPr>
        <w:tabs>
          <w:tab w:val="left" w:pos="6735"/>
        </w:tabs>
        <w:jc w:val="left"/>
        <w:rPr>
          <w:lang w:val="es-MX"/>
        </w:rPr>
      </w:pPr>
    </w:p>
    <w:p w:rsidR="00D372AC" w:rsidRDefault="00D372AC" w:rsidP="00A75D06">
      <w:pPr>
        <w:tabs>
          <w:tab w:val="left" w:pos="6735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D372AC" w:rsidRPr="00EF4E04" w:rsidTr="00431A2D">
        <w:tc>
          <w:tcPr>
            <w:tcW w:w="9111" w:type="dxa"/>
          </w:tcPr>
          <w:p w:rsidR="00D372AC" w:rsidRPr="00EF4E04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01</w:t>
            </w:r>
          </w:p>
          <w:p w:rsidR="00D372AC" w:rsidRPr="00EF4E04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D372AC" w:rsidRPr="00EF4E04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D372AC" w:rsidRPr="00EF4E04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D372AC" w:rsidRPr="00EF4E04" w:rsidTr="00431A2D">
        <w:tc>
          <w:tcPr>
            <w:tcW w:w="9111" w:type="dxa"/>
          </w:tcPr>
          <w:p w:rsidR="00D372AC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02</w:t>
            </w:r>
          </w:p>
          <w:p w:rsidR="00D372AC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372AC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372AC" w:rsidRPr="00EF4E04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D372AC" w:rsidRPr="00EF4E04" w:rsidTr="00431A2D">
        <w:tc>
          <w:tcPr>
            <w:tcW w:w="9111" w:type="dxa"/>
          </w:tcPr>
          <w:p w:rsidR="00D372AC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03</w:t>
            </w:r>
          </w:p>
          <w:p w:rsidR="00D372AC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372AC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372AC" w:rsidRPr="00EF4E04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D372AC" w:rsidTr="00431A2D">
        <w:tc>
          <w:tcPr>
            <w:tcW w:w="9111" w:type="dxa"/>
          </w:tcPr>
          <w:p w:rsidR="00D372AC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04</w:t>
            </w:r>
          </w:p>
          <w:p w:rsidR="00D372AC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372AC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372AC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D372AC" w:rsidTr="00431A2D">
        <w:tc>
          <w:tcPr>
            <w:tcW w:w="9111" w:type="dxa"/>
          </w:tcPr>
          <w:p w:rsidR="00D372AC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07</w:t>
            </w:r>
          </w:p>
          <w:p w:rsidR="00D372AC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372AC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372AC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A75D06" w:rsidRDefault="00A75D06" w:rsidP="00A75D06">
      <w:pPr>
        <w:tabs>
          <w:tab w:val="left" w:pos="6735"/>
        </w:tabs>
        <w:jc w:val="left"/>
        <w:rPr>
          <w:lang w:val="es-MX"/>
        </w:rPr>
      </w:pPr>
    </w:p>
    <w:p w:rsidR="00D372AC" w:rsidRDefault="00D372AC" w:rsidP="00A75D06">
      <w:pPr>
        <w:tabs>
          <w:tab w:val="left" w:pos="6735"/>
        </w:tabs>
        <w:jc w:val="left"/>
        <w:rPr>
          <w:lang w:val="es-MX"/>
        </w:rPr>
      </w:pPr>
    </w:p>
    <w:p w:rsidR="00D372AC" w:rsidRDefault="00D372AC" w:rsidP="00A75D06">
      <w:pPr>
        <w:tabs>
          <w:tab w:val="left" w:pos="6735"/>
        </w:tabs>
        <w:jc w:val="left"/>
        <w:rPr>
          <w:lang w:val="es-MX"/>
        </w:rPr>
      </w:pPr>
    </w:p>
    <w:p w:rsidR="00D372AC" w:rsidRDefault="00D372AC" w:rsidP="00A75D06">
      <w:pPr>
        <w:tabs>
          <w:tab w:val="left" w:pos="6735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D372AC" w:rsidRPr="00EF4E04" w:rsidTr="00431A2D">
        <w:tc>
          <w:tcPr>
            <w:tcW w:w="9111" w:type="dxa"/>
          </w:tcPr>
          <w:p w:rsidR="00D372AC" w:rsidRPr="00EF4E04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08</w:t>
            </w:r>
          </w:p>
          <w:p w:rsidR="00D372AC" w:rsidRPr="00EF4E04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D372AC" w:rsidRPr="00EF4E04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D372AC" w:rsidRPr="00EF4E04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D372AC" w:rsidRPr="00EF4E04" w:rsidTr="00431A2D">
        <w:tc>
          <w:tcPr>
            <w:tcW w:w="9111" w:type="dxa"/>
          </w:tcPr>
          <w:p w:rsidR="00D372AC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09</w:t>
            </w:r>
          </w:p>
          <w:p w:rsidR="00D372AC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372AC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372AC" w:rsidRPr="00EF4E04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D372AC" w:rsidRPr="00EF4E04" w:rsidTr="00431A2D">
        <w:tc>
          <w:tcPr>
            <w:tcW w:w="9111" w:type="dxa"/>
          </w:tcPr>
          <w:p w:rsidR="00D372AC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10</w:t>
            </w:r>
          </w:p>
          <w:p w:rsidR="00D372AC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372AC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372AC" w:rsidRPr="00EF4E04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D372AC" w:rsidTr="00431A2D">
        <w:tc>
          <w:tcPr>
            <w:tcW w:w="9111" w:type="dxa"/>
          </w:tcPr>
          <w:p w:rsidR="00D372AC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11</w:t>
            </w:r>
          </w:p>
          <w:p w:rsidR="00D372AC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372AC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372AC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D372AC" w:rsidTr="00431A2D">
        <w:tc>
          <w:tcPr>
            <w:tcW w:w="9111" w:type="dxa"/>
          </w:tcPr>
          <w:p w:rsidR="00D372AC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14</w:t>
            </w:r>
          </w:p>
          <w:p w:rsidR="00D372AC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372AC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372AC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D372AC" w:rsidRDefault="00D372AC" w:rsidP="00A75D06">
      <w:pPr>
        <w:tabs>
          <w:tab w:val="left" w:pos="6735"/>
        </w:tabs>
        <w:jc w:val="left"/>
        <w:rPr>
          <w:lang w:val="es-MX"/>
        </w:rPr>
      </w:pPr>
    </w:p>
    <w:p w:rsidR="00D372AC" w:rsidRDefault="00D372AC" w:rsidP="00A75D06">
      <w:pPr>
        <w:tabs>
          <w:tab w:val="left" w:pos="6735"/>
        </w:tabs>
        <w:jc w:val="left"/>
        <w:rPr>
          <w:lang w:val="es-MX"/>
        </w:rPr>
      </w:pPr>
    </w:p>
    <w:p w:rsidR="006A5E4E" w:rsidRDefault="006A5E4E" w:rsidP="00A75D06">
      <w:pPr>
        <w:tabs>
          <w:tab w:val="left" w:pos="6735"/>
        </w:tabs>
        <w:jc w:val="left"/>
        <w:rPr>
          <w:lang w:val="es-MX"/>
        </w:rPr>
      </w:pPr>
    </w:p>
    <w:p w:rsidR="00D372AC" w:rsidRDefault="00D372AC" w:rsidP="00A75D06">
      <w:pPr>
        <w:tabs>
          <w:tab w:val="left" w:pos="6735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6A5E4E" w:rsidRPr="00EF4E04" w:rsidTr="00431A2D">
        <w:tc>
          <w:tcPr>
            <w:tcW w:w="9111" w:type="dxa"/>
          </w:tcPr>
          <w:p w:rsidR="006A5E4E" w:rsidRPr="00EF4E04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15</w:t>
            </w:r>
          </w:p>
          <w:p w:rsidR="006A5E4E" w:rsidRPr="00EF4E04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6A5E4E" w:rsidRPr="00EF4E04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6A5E4E" w:rsidRPr="00EF4E04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6A5E4E" w:rsidRPr="00EF4E04" w:rsidTr="00431A2D">
        <w:tc>
          <w:tcPr>
            <w:tcW w:w="9111" w:type="dxa"/>
          </w:tcPr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16</w:t>
            </w:r>
          </w:p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A5E4E" w:rsidRPr="00EF4E04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6A5E4E" w:rsidRPr="00EF4E04" w:rsidTr="00431A2D">
        <w:tc>
          <w:tcPr>
            <w:tcW w:w="9111" w:type="dxa"/>
          </w:tcPr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17</w:t>
            </w:r>
          </w:p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A5E4E" w:rsidRPr="00EF4E04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6A5E4E" w:rsidTr="00431A2D">
        <w:tc>
          <w:tcPr>
            <w:tcW w:w="9111" w:type="dxa"/>
          </w:tcPr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18</w:t>
            </w:r>
          </w:p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6A5E4E" w:rsidTr="00431A2D">
        <w:tc>
          <w:tcPr>
            <w:tcW w:w="9111" w:type="dxa"/>
          </w:tcPr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21</w:t>
            </w:r>
          </w:p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D372AC" w:rsidRDefault="00D372AC" w:rsidP="00A75D06">
      <w:pPr>
        <w:tabs>
          <w:tab w:val="left" w:pos="6735"/>
        </w:tabs>
        <w:jc w:val="left"/>
        <w:rPr>
          <w:lang w:val="es-MX"/>
        </w:rPr>
      </w:pPr>
    </w:p>
    <w:p w:rsidR="006A5E4E" w:rsidRDefault="006A5E4E" w:rsidP="00A75D06">
      <w:pPr>
        <w:tabs>
          <w:tab w:val="left" w:pos="6735"/>
        </w:tabs>
        <w:jc w:val="left"/>
        <w:rPr>
          <w:lang w:val="es-MX"/>
        </w:rPr>
      </w:pPr>
    </w:p>
    <w:p w:rsidR="006A5E4E" w:rsidRDefault="006A5E4E" w:rsidP="00A75D06">
      <w:pPr>
        <w:tabs>
          <w:tab w:val="left" w:pos="6735"/>
        </w:tabs>
        <w:jc w:val="left"/>
        <w:rPr>
          <w:lang w:val="es-MX"/>
        </w:rPr>
      </w:pPr>
    </w:p>
    <w:p w:rsidR="006A5E4E" w:rsidRDefault="006A5E4E" w:rsidP="00A75D06">
      <w:pPr>
        <w:tabs>
          <w:tab w:val="left" w:pos="6735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6A5E4E" w:rsidRPr="00EF4E04" w:rsidTr="00431A2D">
        <w:tc>
          <w:tcPr>
            <w:tcW w:w="9111" w:type="dxa"/>
          </w:tcPr>
          <w:p w:rsidR="006A5E4E" w:rsidRPr="00EF4E04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22</w:t>
            </w:r>
          </w:p>
          <w:p w:rsidR="006A5E4E" w:rsidRPr="00EF4E04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6A5E4E" w:rsidRPr="00EF4E04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6A5E4E" w:rsidRPr="00EF4E04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6A5E4E" w:rsidRPr="00EF4E04" w:rsidTr="00431A2D">
        <w:tc>
          <w:tcPr>
            <w:tcW w:w="9111" w:type="dxa"/>
          </w:tcPr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23</w:t>
            </w:r>
          </w:p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A5E4E" w:rsidRPr="00EF4E04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6A5E4E" w:rsidRPr="00EF4E04" w:rsidTr="00431A2D">
        <w:tc>
          <w:tcPr>
            <w:tcW w:w="9111" w:type="dxa"/>
          </w:tcPr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24</w:t>
            </w:r>
          </w:p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A5E4E" w:rsidRPr="00EF4E04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6A5E4E" w:rsidTr="00431A2D">
        <w:tc>
          <w:tcPr>
            <w:tcW w:w="9111" w:type="dxa"/>
          </w:tcPr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25</w:t>
            </w:r>
          </w:p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6A5E4E" w:rsidTr="00431A2D">
        <w:tc>
          <w:tcPr>
            <w:tcW w:w="9111" w:type="dxa"/>
          </w:tcPr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28</w:t>
            </w:r>
          </w:p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6A5E4E" w:rsidRDefault="006A5E4E" w:rsidP="00A75D06">
      <w:pPr>
        <w:tabs>
          <w:tab w:val="left" w:pos="6735"/>
        </w:tabs>
        <w:jc w:val="left"/>
        <w:rPr>
          <w:lang w:val="es-MX"/>
        </w:rPr>
      </w:pPr>
    </w:p>
    <w:p w:rsidR="006A5E4E" w:rsidRDefault="006A5E4E" w:rsidP="00A75D06">
      <w:pPr>
        <w:tabs>
          <w:tab w:val="left" w:pos="6735"/>
        </w:tabs>
        <w:jc w:val="left"/>
        <w:rPr>
          <w:lang w:val="es-MX"/>
        </w:rPr>
      </w:pPr>
    </w:p>
    <w:p w:rsidR="006A5E4E" w:rsidRDefault="006A5E4E" w:rsidP="00A75D06">
      <w:pPr>
        <w:tabs>
          <w:tab w:val="left" w:pos="6735"/>
        </w:tabs>
        <w:jc w:val="left"/>
        <w:rPr>
          <w:lang w:val="es-MX"/>
        </w:rPr>
      </w:pPr>
    </w:p>
    <w:p w:rsidR="006A5E4E" w:rsidRDefault="006A5E4E" w:rsidP="00A75D06">
      <w:pPr>
        <w:tabs>
          <w:tab w:val="left" w:pos="6735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6A5E4E" w:rsidRPr="00EF4E04" w:rsidTr="00431A2D">
        <w:tc>
          <w:tcPr>
            <w:tcW w:w="9111" w:type="dxa"/>
          </w:tcPr>
          <w:p w:rsidR="006A5E4E" w:rsidRPr="00EF4E04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29</w:t>
            </w:r>
          </w:p>
          <w:p w:rsidR="006A5E4E" w:rsidRPr="00EF4E04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6A5E4E" w:rsidRPr="00EF4E04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6A5E4E" w:rsidRPr="00EF4E04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6A5E4E" w:rsidRPr="00EF4E04" w:rsidTr="00431A2D">
        <w:tc>
          <w:tcPr>
            <w:tcW w:w="9111" w:type="dxa"/>
          </w:tcPr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30</w:t>
            </w:r>
          </w:p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A5E4E" w:rsidRPr="00EF4E04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6A5E4E" w:rsidRPr="00EF4E04" w:rsidTr="00431A2D">
        <w:trPr>
          <w:trHeight w:val="6547"/>
        </w:trPr>
        <w:tc>
          <w:tcPr>
            <w:tcW w:w="9111" w:type="dxa"/>
          </w:tcPr>
          <w:p w:rsidR="006A5E4E" w:rsidRDefault="006A5E4E" w:rsidP="006A5E4E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Pendientes del mes</w:t>
            </w:r>
          </w:p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A5E4E" w:rsidRPr="00EF4E04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6A5E4E" w:rsidRDefault="006A5E4E" w:rsidP="00A75D06">
      <w:pPr>
        <w:tabs>
          <w:tab w:val="left" w:pos="6735"/>
        </w:tabs>
        <w:jc w:val="left"/>
        <w:rPr>
          <w:lang w:val="es-MX"/>
        </w:rPr>
      </w:pPr>
    </w:p>
    <w:p w:rsidR="008D4996" w:rsidRDefault="008D4996" w:rsidP="00A75D06">
      <w:pPr>
        <w:tabs>
          <w:tab w:val="left" w:pos="6735"/>
        </w:tabs>
        <w:jc w:val="left"/>
        <w:rPr>
          <w:lang w:val="es-MX"/>
        </w:rPr>
      </w:pPr>
    </w:p>
    <w:p w:rsidR="008D4996" w:rsidRDefault="008D4996" w:rsidP="00A75D06">
      <w:pPr>
        <w:tabs>
          <w:tab w:val="left" w:pos="6735"/>
        </w:tabs>
        <w:jc w:val="left"/>
        <w:rPr>
          <w:lang w:val="es-MX"/>
        </w:rPr>
      </w:pPr>
    </w:p>
    <w:p w:rsidR="00431A2D" w:rsidRDefault="00431A2D" w:rsidP="00431A2D">
      <w:pPr>
        <w:pStyle w:val="Puesto"/>
        <w:rPr>
          <w:sz w:val="56"/>
          <w:lang w:val="es-MX"/>
        </w:rPr>
      </w:pPr>
      <w:r>
        <w:rPr>
          <w:noProof/>
          <w:sz w:val="56"/>
          <w:lang w:val="es-ES" w:eastAsia="es-ES"/>
        </w:rPr>
        <w:lastRenderedPageBreak/>
        <w:drawing>
          <wp:anchor distT="0" distB="0" distL="114300" distR="114300" simplePos="0" relativeHeight="251834368" behindDoc="0" locked="0" layoutInCell="1" allowOverlap="1" wp14:anchorId="40E16195" wp14:editId="216974A3">
            <wp:simplePos x="0" y="0"/>
            <wp:positionH relativeFrom="margin">
              <wp:posOffset>5050213</wp:posOffset>
            </wp:positionH>
            <wp:positionV relativeFrom="paragraph">
              <wp:posOffset>-541798</wp:posOffset>
            </wp:positionV>
            <wp:extent cx="1143000" cy="1385485"/>
            <wp:effectExtent l="0" t="0" r="0" b="5715"/>
            <wp:wrapNone/>
            <wp:docPr id="776" name="Imagen 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baR96AA1xnodg.pn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385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56"/>
          <w:lang w:val="es-ES" w:eastAsia="es-ES"/>
        </w:rPr>
        <w:drawing>
          <wp:anchor distT="0" distB="0" distL="114300" distR="114300" simplePos="0" relativeHeight="251833344" behindDoc="0" locked="0" layoutInCell="1" allowOverlap="1" wp14:anchorId="65AC4D15" wp14:editId="1E15FD7E">
            <wp:simplePos x="0" y="0"/>
            <wp:positionH relativeFrom="margin">
              <wp:posOffset>-392430</wp:posOffset>
            </wp:positionH>
            <wp:positionV relativeFrom="paragraph">
              <wp:posOffset>-20782</wp:posOffset>
            </wp:positionV>
            <wp:extent cx="1163320" cy="877570"/>
            <wp:effectExtent l="0" t="0" r="0" b="0"/>
            <wp:wrapNone/>
            <wp:docPr id="777" name="Imagen 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bird10.p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3320" cy="877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56"/>
          <w:lang w:val="es-MX"/>
        </w:rPr>
        <w:t xml:space="preserve">Consejo técnico escolar 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</w:tbl>
    <w:p w:rsidR="00431A2D" w:rsidRPr="002979F8" w:rsidRDefault="00431A2D" w:rsidP="00431A2D">
      <w:pPr>
        <w:rPr>
          <w:lang w:val="es-MX"/>
        </w:rPr>
      </w:pPr>
    </w:p>
    <w:p w:rsidR="00431A2D" w:rsidRDefault="00431A2D" w:rsidP="00431A2D">
      <w:pPr>
        <w:pStyle w:val="Puesto"/>
        <w:rPr>
          <w:sz w:val="56"/>
          <w:lang w:val="es-MX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831296" behindDoc="0" locked="0" layoutInCell="1" allowOverlap="1" wp14:anchorId="0CB0BA33" wp14:editId="72E3F5FD">
            <wp:simplePos x="0" y="0"/>
            <wp:positionH relativeFrom="margin">
              <wp:posOffset>5031105</wp:posOffset>
            </wp:positionH>
            <wp:positionV relativeFrom="paragraph">
              <wp:posOffset>-766445</wp:posOffset>
            </wp:positionV>
            <wp:extent cx="985444" cy="1184564"/>
            <wp:effectExtent l="0" t="0" r="5715" b="0"/>
            <wp:wrapNone/>
            <wp:docPr id="778" name="Imagen 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baOYpRijXNe6Q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5444" cy="11845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832320" behindDoc="0" locked="0" layoutInCell="1" allowOverlap="1" wp14:anchorId="1D95771D" wp14:editId="0A0761EA">
            <wp:simplePos x="0" y="0"/>
            <wp:positionH relativeFrom="margin">
              <wp:posOffset>-390525</wp:posOffset>
            </wp:positionH>
            <wp:positionV relativeFrom="paragraph">
              <wp:posOffset>-389890</wp:posOffset>
            </wp:positionV>
            <wp:extent cx="1019330" cy="831272"/>
            <wp:effectExtent l="0" t="0" r="9525" b="6985"/>
            <wp:wrapNone/>
            <wp:docPr id="779" name="Imagen 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1519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330" cy="8312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56"/>
          <w:lang w:val="es-MX"/>
        </w:rPr>
        <w:t>Asistencia de septiembre</w:t>
      </w:r>
    </w:p>
    <w:tbl>
      <w:tblPr>
        <w:tblStyle w:val="Tablaconcuadrcula"/>
        <w:tblW w:w="9629" w:type="dxa"/>
        <w:tblInd w:w="-431" w:type="dxa"/>
        <w:tblLook w:val="04A0" w:firstRow="1" w:lastRow="0" w:firstColumn="1" w:lastColumn="0" w:noHBand="0" w:noVBand="1"/>
      </w:tblPr>
      <w:tblGrid>
        <w:gridCol w:w="568"/>
        <w:gridCol w:w="2693"/>
        <w:gridCol w:w="276"/>
        <w:gridCol w:w="276"/>
        <w:gridCol w:w="276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</w:tblGrid>
      <w:tr w:rsidR="00C24A6F" w:rsidTr="00C24A6F">
        <w:tc>
          <w:tcPr>
            <w:tcW w:w="568" w:type="dxa"/>
            <w:shd w:val="clear" w:color="auto" w:fill="00B0F0"/>
          </w:tcPr>
          <w:p w:rsidR="00C24A6F" w:rsidRPr="00C24A6F" w:rsidRDefault="00C24A6F" w:rsidP="00C24A6F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No.</w:t>
            </w:r>
          </w:p>
        </w:tc>
        <w:tc>
          <w:tcPr>
            <w:tcW w:w="2693" w:type="dxa"/>
            <w:shd w:val="clear" w:color="auto" w:fill="00B0F0"/>
          </w:tcPr>
          <w:p w:rsidR="00C24A6F" w:rsidRPr="00C24A6F" w:rsidRDefault="00C24A6F" w:rsidP="00C24A6F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Nombre</w:t>
            </w:r>
          </w:p>
        </w:tc>
        <w:tc>
          <w:tcPr>
            <w:tcW w:w="276" w:type="dxa"/>
            <w:shd w:val="clear" w:color="auto" w:fill="00B0F0"/>
          </w:tcPr>
          <w:p w:rsidR="00C24A6F" w:rsidRPr="00C24A6F" w:rsidRDefault="00C24A6F" w:rsidP="00C24A6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00B0F0"/>
          </w:tcPr>
          <w:p w:rsidR="00C24A6F" w:rsidRPr="00C24A6F" w:rsidRDefault="00C24A6F" w:rsidP="00C24A6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00B0F0"/>
          </w:tcPr>
          <w:p w:rsidR="00C24A6F" w:rsidRPr="00C24A6F" w:rsidRDefault="00C24A6F" w:rsidP="00C24A6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C24A6F" w:rsidRPr="00C24A6F" w:rsidRDefault="00C24A6F" w:rsidP="00C24A6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C24A6F" w:rsidRPr="00C24A6F" w:rsidRDefault="00C24A6F" w:rsidP="00C24A6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C24A6F" w:rsidRPr="00C24A6F" w:rsidRDefault="00C24A6F" w:rsidP="00C24A6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C24A6F" w:rsidRPr="00C24A6F" w:rsidRDefault="00C24A6F" w:rsidP="00C24A6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C24A6F" w:rsidRPr="00C24A6F" w:rsidRDefault="00C24A6F" w:rsidP="00C24A6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C24A6F" w:rsidRPr="00C24A6F" w:rsidRDefault="00C24A6F" w:rsidP="00C24A6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C24A6F" w:rsidRPr="00C24A6F" w:rsidRDefault="00C24A6F" w:rsidP="00C24A6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C24A6F" w:rsidRPr="00C24A6F" w:rsidRDefault="00C24A6F" w:rsidP="00C24A6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C24A6F" w:rsidRPr="00C24A6F" w:rsidRDefault="00C24A6F" w:rsidP="00C24A6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C24A6F" w:rsidRPr="00C24A6F" w:rsidRDefault="00C24A6F" w:rsidP="00C24A6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C24A6F" w:rsidRPr="00C24A6F" w:rsidRDefault="00C24A6F" w:rsidP="00C24A6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C24A6F" w:rsidRPr="00C24A6F" w:rsidRDefault="00C24A6F" w:rsidP="00C24A6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C24A6F" w:rsidRPr="00C24A6F" w:rsidRDefault="00C24A6F" w:rsidP="00C24A6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C24A6F" w:rsidRPr="00C24A6F" w:rsidRDefault="00C24A6F" w:rsidP="00C24A6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C24A6F" w:rsidRPr="00C24A6F" w:rsidRDefault="00C24A6F" w:rsidP="00C24A6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C24A6F" w:rsidRPr="00C24A6F" w:rsidRDefault="00C24A6F" w:rsidP="00C24A6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C24A6F" w:rsidRPr="00C24A6F" w:rsidRDefault="00C24A6F" w:rsidP="00C24A6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C24A6F" w:rsidRPr="00C24A6F" w:rsidRDefault="00C24A6F" w:rsidP="00C24A6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C24A6F" w:rsidRPr="00C24A6F" w:rsidRDefault="00C24A6F" w:rsidP="00C24A6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C24A6F" w:rsidRPr="00C24A6F" w:rsidRDefault="00C24A6F" w:rsidP="00C24A6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RPr="001779F9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</w:tbl>
    <w:p w:rsidR="00C24A6F" w:rsidRDefault="00C24A6F" w:rsidP="00FE58E7">
      <w:pPr>
        <w:pStyle w:val="Puesto"/>
        <w:jc w:val="both"/>
        <w:rPr>
          <w:sz w:val="48"/>
          <w:lang w:val="es-MX"/>
        </w:rPr>
      </w:pPr>
    </w:p>
    <w:p w:rsidR="00C24A6F" w:rsidRDefault="00C24A6F" w:rsidP="00431A2D">
      <w:pPr>
        <w:pStyle w:val="Puesto"/>
        <w:rPr>
          <w:sz w:val="48"/>
          <w:lang w:val="es-MX"/>
        </w:rPr>
      </w:pPr>
    </w:p>
    <w:p w:rsidR="00431A2D" w:rsidRDefault="00431A2D" w:rsidP="00431A2D">
      <w:pPr>
        <w:pStyle w:val="Puesto"/>
        <w:rPr>
          <w:sz w:val="52"/>
          <w:lang w:val="es-MX"/>
        </w:rPr>
      </w:pPr>
      <w:r w:rsidRPr="00017951">
        <w:rPr>
          <w:sz w:val="52"/>
          <w:lang w:val="es-MX"/>
        </w:rPr>
        <w:lastRenderedPageBreak/>
        <w:t>Reunión con padres de familia</w:t>
      </w:r>
    </w:p>
    <w:p w:rsidR="00431A2D" w:rsidRDefault="00431A2D" w:rsidP="00431A2D">
      <w:pPr>
        <w:jc w:val="right"/>
        <w:rPr>
          <w:color w:val="auto"/>
          <w:sz w:val="28"/>
          <w:lang w:val="es-MX"/>
        </w:rPr>
      </w:pPr>
      <w:r w:rsidRPr="00017951">
        <w:rPr>
          <w:color w:val="auto"/>
          <w:sz w:val="28"/>
          <w:lang w:val="es-MX"/>
        </w:rPr>
        <w:t>Fecha: ___________________________</w:t>
      </w:r>
    </w:p>
    <w:p w:rsidR="00431A2D" w:rsidRDefault="00431A2D" w:rsidP="00431A2D">
      <w:pPr>
        <w:jc w:val="right"/>
        <w:rPr>
          <w:color w:val="auto"/>
          <w:sz w:val="28"/>
          <w:lang w:val="es-MX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431A2D" w:rsidTr="00431A2D">
        <w:tc>
          <w:tcPr>
            <w:tcW w:w="9111" w:type="dxa"/>
          </w:tcPr>
          <w:p w:rsidR="00431A2D" w:rsidRDefault="00431A2D" w:rsidP="00431A2D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</w:tbl>
    <w:p w:rsidR="00601AEE" w:rsidRDefault="00601AEE" w:rsidP="00431A2D">
      <w:pPr>
        <w:jc w:val="both"/>
        <w:rPr>
          <w:color w:val="auto"/>
          <w:sz w:val="28"/>
          <w:lang w:val="es-MX"/>
        </w:rPr>
      </w:pPr>
    </w:p>
    <w:p w:rsidR="00601AEE" w:rsidRPr="00601AEE" w:rsidRDefault="00601AEE" w:rsidP="00601AEE">
      <w:pPr>
        <w:pStyle w:val="Puesto"/>
        <w:rPr>
          <w:sz w:val="52"/>
          <w:szCs w:val="52"/>
          <w:lang w:val="es-MX"/>
        </w:rPr>
      </w:pPr>
      <w:r>
        <w:rPr>
          <w:lang w:val="es-MX"/>
        </w:rPr>
        <w:br w:type="page"/>
      </w:r>
      <w:r w:rsidRPr="00601AEE">
        <w:rPr>
          <w:sz w:val="52"/>
          <w:szCs w:val="52"/>
          <w:lang w:val="es-MX"/>
        </w:rPr>
        <w:lastRenderedPageBreak/>
        <w:t xml:space="preserve">Acuerdos 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</w:tbl>
    <w:p w:rsidR="00431A2D" w:rsidRDefault="00601AEE" w:rsidP="00431A2D">
      <w:pPr>
        <w:jc w:val="both"/>
        <w:rPr>
          <w:color w:val="auto"/>
          <w:sz w:val="28"/>
          <w:lang w:val="es-MX"/>
        </w:rPr>
      </w:pPr>
      <w:r>
        <w:rPr>
          <w:lang w:val="es-MX"/>
        </w:rPr>
        <w:br w:type="page"/>
      </w:r>
    </w:p>
    <w:p w:rsidR="00431A2D" w:rsidRDefault="00431A2D" w:rsidP="00431A2D">
      <w:pPr>
        <w:pStyle w:val="Puesto"/>
        <w:rPr>
          <w:sz w:val="52"/>
          <w:lang w:val="es-MX"/>
        </w:rPr>
      </w:pPr>
      <w:r w:rsidRPr="00ED53F3">
        <w:rPr>
          <w:sz w:val="52"/>
          <w:lang w:val="es-MX"/>
        </w:rPr>
        <w:lastRenderedPageBreak/>
        <w:t>Asistencia de padres de familia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704"/>
        <w:gridCol w:w="4536"/>
        <w:gridCol w:w="3871"/>
      </w:tblGrid>
      <w:tr w:rsidR="00431A2D" w:rsidTr="009970D8">
        <w:tc>
          <w:tcPr>
            <w:tcW w:w="704" w:type="dxa"/>
            <w:shd w:val="clear" w:color="auto" w:fill="FFC000"/>
          </w:tcPr>
          <w:p w:rsidR="00431A2D" w:rsidRPr="00ED53F3" w:rsidRDefault="00431A2D" w:rsidP="00431A2D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No.</w:t>
            </w:r>
          </w:p>
        </w:tc>
        <w:tc>
          <w:tcPr>
            <w:tcW w:w="4536" w:type="dxa"/>
            <w:shd w:val="clear" w:color="auto" w:fill="FFC000"/>
          </w:tcPr>
          <w:p w:rsidR="00431A2D" w:rsidRPr="00ED53F3" w:rsidRDefault="00431A2D" w:rsidP="00431A2D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Nombre del (la) alumno(a)</w:t>
            </w:r>
          </w:p>
        </w:tc>
        <w:tc>
          <w:tcPr>
            <w:tcW w:w="3871" w:type="dxa"/>
            <w:shd w:val="clear" w:color="auto" w:fill="FFC000"/>
          </w:tcPr>
          <w:p w:rsidR="00431A2D" w:rsidRPr="00ED53F3" w:rsidRDefault="00431A2D" w:rsidP="00431A2D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Firma del padre, madre o tutor</w:t>
            </w: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</w:tbl>
    <w:p w:rsidR="009970D8" w:rsidRDefault="009970D8" w:rsidP="009970D8">
      <w:pPr>
        <w:rPr>
          <w:lang w:val="es-MX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251839488" behindDoc="1" locked="0" layoutInCell="1" allowOverlap="1" wp14:anchorId="3A491248" wp14:editId="204F3843">
                <wp:simplePos x="0" y="0"/>
                <wp:positionH relativeFrom="margin">
                  <wp:align>center</wp:align>
                </wp:positionH>
                <wp:positionV relativeFrom="paragraph">
                  <wp:posOffset>178435</wp:posOffset>
                </wp:positionV>
                <wp:extent cx="6184265" cy="4019550"/>
                <wp:effectExtent l="0" t="0" r="0" b="0"/>
                <wp:wrapNone/>
                <wp:docPr id="784" name="Grupo 7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84265" cy="4019550"/>
                          <a:chOff x="0" y="0"/>
                          <a:chExt cx="6184265" cy="4019550"/>
                        </a:xfrm>
                      </wpg:grpSpPr>
                      <pic:pic xmlns:pic="http://schemas.openxmlformats.org/drawingml/2006/picture">
                        <pic:nvPicPr>
                          <pic:cNvPr id="785" name="Imagen 785" descr="C:\Users\EARLY HEADSTART\Pictures\Lunares-blancos-floral-vintage-014.png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8200" y="0"/>
                            <a:ext cx="4496435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86" name="Imagen 786" descr="C:\Users\EARLY HEADSTART\Pictures\clipart de la maestras\owl post2.png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733550"/>
                            <a:ext cx="618426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5B0E46" id="Grupo 784" o:spid="_x0000_s1026" style="position:absolute;margin-left:0;margin-top:14.05pt;width:486.95pt;height:316.5pt;z-index:-251476992;mso-position-horizontal:center;mso-position-horizontal-relative:margin" coordsize="61842,40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2/kZRQMAAPMJAAAOAAAAZHJzL2Uyb0RvYy54bWzsVl1P2zAUfZ+0/2Dl&#10;PeSjoS0RBXVtYUhsQ3w8TOqL6ziJhWNbttOCpv33XTuhA7oJxMuEtIck9rV9fe659zg+PL5rOFpT&#10;bZgUkyDZiwNEBZEFE9UkuLk+CccBMhaLAnMp6CS4pyY4Pvr44XCjcprKWvKCagROhMk3ahLU1qo8&#10;igypaYPNnlRUwGApdYMtdHUVFRpvwHvDozSOh9FG6kJpSagxYJ13g8GR91+WlNhvZWmoRXwSADbr&#10;39q/V+4dHR3ivNJY1Yz0MPAbUDSYCdh062qOLUatZjuuGka0NLK0e0Q2kSxLRqiPAaJJ4mfRnGrZ&#10;Kh9LlW8qtaUJqH3G05vdkq/rC41YMQlG4yxAAjeQpFPdKomcAejZqCqHWadaXakL3Ruqrucivit1&#10;474QC7rzxN5viaV3FhEwDpNxlg73A0RgLIuTg/39nnpSQ3521pF68cLK6GHjyOHbwlGM5PD0TEFr&#10;h6mXKwpW2VbToHfSvMpHg/Vtq0JIqsKWrRhn9t4XKKTPgRLrC0YudNd5TDqQ0pF+1uCKCmAdLAU1&#10;BIp0li9vDGhruZhenn9HnxfT+dX19PJ6Cb4cRLM8bwWGb7jiGFRnwpJLjXm4ZsKCtzBOsj0lKpdG&#10;B8Lt26HAjqVzSW4NEnJWY1HRqVGgFtCwmx09ne67T0JYcaZOGOcu867dkwWgn1XmH/juqn4uSdtQ&#10;YTsZa8qBNylMzZQJkM5ps6JQlfqsSLywoJTOjXXbuaLy0vqRjqdxfJB+Cmf78SzM4tEinB5ko3AU&#10;L0ZZnI2TWTL76VYnWd4aCvFiPlesxwrWHbR/1FF/4nQK9UpHa+zPE8eUB/Tw9RDB5ChxWI0ml8Aq&#10;zIO21dSS2jVLYK63w+TtgKf5N7MuBwY0h1abL7IAXeLWSk/GM82NB2M4CwO0K7wsOxhmg1546Sgb&#10;uHkd6gcfSht7SmWDXAMIB7h+D7yGYLqpD1McdCFd2n1AXDwxQCTO4oNwsPsmRNFVHzTekS6HO7oE&#10;y6t1SSD/WFtYgDhGDaaQY2yWcsORksam71+VqS+S/6r8uyo7QSajwWD7t3NH187/ME3Hw/jfyNL/&#10;POFm4Y+v/hbkri6P+9B+fFc7+gU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MtRYoLeAAAABwEAAA8AAABkcnMvZG93bnJldi54bWxMj0FLw0AUhO+C/2F5gje72RZj&#10;G/NSSlFPRbAVxNtr9jUJze6G7DZJ/73rSY/DDDPf5OvJtGLg3jfOIqhZAoJt6XRjK4TPw+vDEoQP&#10;ZDW1zjLClT2si9ubnDLtRvvBwz5UIpZYnxFCHUKXSenLmg35mevYRu/kekMhyr6SuqcxlptWzpMk&#10;lYYaGxdq6nhbc3neXwzC20jjZqFeht35tL1+Hx7fv3aKEe/vps0ziMBT+AvDL35EhyIyHd3Fai9a&#10;hHgkIMyXCkR0V0+LFYgjQpoqBbLI5X/+4gcAAP//AwBQSwMECgAAAAAAAAAhAGjMGDiAhQAAgIUA&#10;ABQAAABkcnMvbWVkaWEvaW1hZ2UxLnBuZ4lQTkcNChoKAAAADUlIRFIAAAKRAAABmQgGAAAA0ZBq&#10;OwAAAAlwSFlzAAALEwAACxMBAJqcGAAACk9pQ0NQUGhvdG9zaG9wIElDQyBwcm9maWxlAAB42p1T&#10;Z1RT6RY99970QkuIgJRLb1IVCCBSQouAFJEmKiEJEEqIIaHZFVHBEUVFBBvIoIgDjo6AjBVRLAyK&#10;CtgH5CGijoOjiIrK++F7o2vWvPfmzf611z7nrPOds88HwAgMlkgzUTWADKlCHhHgg8fExuHkLkCB&#10;CiRwABAIs2Qhc/0jAQD4fjw8KyLAB74AAXjTCwgAwE2bwDAch/8P6kKZXAGAhAHAdJE4SwiAFABA&#10;eo5CpgBARgGAnZgmUwCgBABgy2Ni4wBQLQBgJ3/m0wCAnfiZewEAW5QhFQGgkQAgE2WIRABoOwCs&#10;z1aKRQBYMAAUZkvEOQDYLQAwSVdmSACwtwDAzhALsgAIDAAwUYiFKQAEewBgyCMjeACEmQAURvJX&#10;PPErrhDnKgAAeJmyPLkkOUWBWwgtcQdXVy4eKM5JFysUNmECYZpALsJ5mRkygTQP4PPMAACgkRUR&#10;4IPz/XjODq7OzjaOtg5fLeq/Bv8iYmLj/uXPq3BAAADhdH7R/iwvsxqAOwaAbf6iJe4EaF4LoHX3&#10;i2ayD0C1AKDp2lfzcPh+PDxFoZC52dnl5OTYSsRCW2HKV33+Z8JfwFf9bPl+PPz39eC+4iSBMl2B&#10;RwT44MLM9EylHM+SCYRi3OaPR/y3C//8HdMixEliuVgqFONREnGORJqM8zKlIolCkinFJdL/ZOLf&#10;LPsDPt81ALBqPgF7kS2oXWMD9ksnEFh0wOL3AADyu2/B1CgIA4Bog+HPd//vP/1HoCUAgGZJknEA&#10;AF5EJC5UyrM/xwgAAESggSqwQRv0wRgswAYcwQXcwQv8YDaEQiTEwkIQQgpkgBxyYCmsgkIohs2w&#10;HSpgL9RAHTTAUWiGk3AOLsJVuA49cA/6YQiewSi8gQkEQcgIE2Eh2ogBYopYI44IF5mF+CHBSAQS&#10;iyQgyYgUUSJLkTVIMVKKVCBVSB3yPXICOYdcRrqRO8gAMoL8hrxHMZSBslE91Ay1Q7moNxqERqIL&#10;0GR0MZqPFqCb0HK0Gj2MNqHn0KtoD9qPPkPHMMDoGAczxGwwLsbDQrE4LAmTY8uxIqwMq8YasFas&#10;A7uJ9WPPsXcEEoFFwAk2BHdCIGEeQUhYTFhO2EioIBwkNBHaCTcJA4RRwicik6hLtCa6EfnEGGIy&#10;MYdYSCwj1hKPEy8Qe4hDxDckEolDMie5kAJJsaRU0hLSRtJuUiPpLKmbNEgaI5PJ2mRrsgc5lCwg&#10;K8iF5J3kw+Qz5BvkIfJbCp1iQHGk+FPiKFLKakoZ5RDlNOUGZZgyQVWjmlLdqKFUETWPWkKtobZS&#10;r1GHqBM0dZo5zYMWSUulraKV0xpoF2j3aa/odLoR3ZUeTpfQV9LL6Ufol+gD9HcMDYYVg8eIZygZ&#10;mxgHGGcZdxivmEymGdOLGcdUMDcx65jnmQ+Zb1VYKrYqfBWRygqVSpUmlRsqL1Spqqaq3qoLVfNV&#10;y1SPqV5Tfa5GVTNT46kJ1JarVaqdUOtTG1NnqTuoh6pnqG9UP6R+Wf2JBlnDTMNPQ6RRoLFf47zG&#10;IAtjGbN4LCFrDauGdYE1xCaxzdl8diq7mP0du4s9qqmhOUMzSjNXs1LzlGY/B+OYcficdE4J5yin&#10;l/N+it4U7yniKRumNEy5MWVca6qWl5ZYq0irUatH6702ru2nnaa9RbtZ+4EOQcdKJ1wnR2ePzgWd&#10;51PZU92nCqcWTT069a4uqmulG6G7RHe/bqfumJ6+XoCeTG+n3nm95/ocfS/9VP1t+qf1RwxYBrMM&#10;JAbbDM4YPMU1cW88HS/H2/FRQ13DQEOlYZVhl+GEkbnRPKPVRo1GD4xpxlzjJONtxm3GoyYGJiEm&#10;S03qTe6aUk25pimmO0w7TMfNzM2izdaZNZs9Mdcy55vnm9eb37dgWnhaLLaotrhlSbLkWqZZ7ra8&#10;boVaOVmlWFVaXbNGrZ2tJda7rbunEae5TpNOq57WZ8Ow8bbJtqm3GbDl2AbbrrZttn1hZ2IXZ7fF&#10;rsPuk72Tfbp9jf09Bw2H2Q6rHVodfnO0chQ6Vjrems6c7j99xfSW6S9nWM8Qz9gz47YTyynEaZ1T&#10;m9NHZxdnuXOD84iLiUuCyy6XPi6bG8bdyL3kSnT1cV3hetL1nZuzm8LtqNuv7jbuae6H3J/MNJ8p&#10;nlkzc9DDyEPgUeXRPwuflTBr36x+T0NPgWe15yMvYy+RV63XsLeld6r3Ye8XPvY+cp/jPuM8N94y&#10;3llfzDfAt8i3y0/Db55fhd9DfyP/ZP96/9EAp4AlAWcDiYFBgVsC+/h6fCG/jj8622X2stntQYyg&#10;uUEVQY+CrYLlwa0haMjskK0h9+eYzpHOaQ6FUH7o1tAHYeZhi8N+DCeFh4VXhj+OcIhYGtExlzV3&#10;0dxDc99E+kSWRN6bZzFPOa8tSjUqPqouajzaN7o0uj/GLmZZzNVYnVhJbEscOS4qrjZubL7f/O3z&#10;h+Kd4gvjexeYL8hdcHmhzsL0hacWqS4SLDqWQEyITjiU8EEQKqgWjCXyE3cljgp5wh3CZyIv0TbR&#10;iNhDXCoeTvJIKk16kuyRvDV5JMUzpSzluYQnqZC8TA1M3Zs6nhaadiBtMj06vTGDkpGQcUKqIU2T&#10;tmfqZ+ZmdsusZYWy/sVui7cvHpUHyWuzkKwFWS0KtkKm6FRaKNcqB7JnZVdmv82JyjmWq54rze3M&#10;s8rbkDec75//7RLCEuGStqWGS1ctHVjmvaxqObI8cXnbCuMVBSuGVgasPLiKtipt1U+r7VeXrn69&#10;JnpNa4FewcqCwbUBa+sLVQrlhX3r3NftXU9YL1nftWH6hp0bPhWJiq4U2xeXFX/YKNx45RuHb8q/&#10;mdyUtKmrxLlkz2bSZunm3i2eWw6Wqpfmlw5uDdnatA3fVrTt9fZF2y+XzSjbu4O2Q7mjvzy4vGWn&#10;yc7NOz9UpFT0VPpUNu7S3bVh1/hu0e4be7z2NOzV21u89/0+yb7bVQFVTdVm1WX7Sfuz9z+uiarp&#10;+Jb7bV2tTm1x7ccD0gP9ByMOtte51NUd0j1UUo/WK+tHDscfvv6d73ctDTYNVY2cxuIjcER55On3&#10;Cd/3Hg062naMe6zhB9Mfdh1nHS9qQprymkabU5r7W2Jbuk/MPtHW6t56/EfbHw+cNDxZeUrzVMlp&#10;2umC05Nn8s+MnZWdfX4u+dxg26K2e+djzt9qD2/vuhB04dJF/4vnO7w7zlzyuHTystvlE1e4V5qv&#10;Ol9t6nTqPP6T00/Hu5y7mq65XGu57nq9tXtm9+kbnjfO3fS9efEW/9bVnjk93b3zem/3xff13xbd&#10;fnIn/c7Lu9l3J+6tvE+8X/RA7UHZQ92H1T9b/tzY79x/asB3oPPR3Ef3BoWDz/6R9Y8PQwWPmY/L&#10;hg2G6544Pjk54j9y/en8p0PPZM8mnhf+ov7LrhcWL3741evXztGY0aGX8peTv218pf3qwOsZr9vG&#10;wsYevsl4MzFe9Fb77cF33Hcd76PfD0/kfCB/KP9o+bH1U9Cn+5MZk5P/BAOY8/xjMy3bAAAAIGNI&#10;Uk0AAHolAACAgwAA+f8AAIDpAAB1MAAA6mAAADqYAAAXb5JfxUYAAHqrSURBVHja7N11eFxV4sbx&#10;78TdtUndmxqV1KFNCy3uwWGBXRZYZHH4MQsLZNHFdXGXwUqRIhWod6i3qWuapHF3mfn9MZPpJLVo&#10;I30/z5Mnc8/M3Lk5987knXPvOceAiIgcIikx/hngDmAVMMNoMpd0tG20Wq3aUSLSblxUBSIihwTI&#10;U4C7AVdgHHCtakVERCFSRORYbmiwfGNSYrxB1SIiohApInJYSYnx3YGLGxQPAc5Q7YiIKESKiBzJ&#10;7YD7YcrvVdWIiByk0zMiInZJifFBwH7AD8DF1RVLba3zQyYYTeYVHWV71bFGRNqTWiJFRA76Z12A&#10;BDjrRiNu7h7O9/9bVSQiohApIuKQlBgfag+RAMT0i2PYyWcw6tTznR82MykxfopqS0REIVJEpM4D&#10;QGDdwpSL/wbA+HOuxsXVzflxT6mntoiIQqSICEmJ8X2AW+uWu/UdQt8R4wHwDw5r2Bo5AUhUrYmI&#10;QqSIiDwFOC5+TLjyVjAcbGyccuH1eHj71Ht8UmK8t6pNRBQiRUROUEmJ8acCF9Ut9x81mZ5DRtV7&#10;jE9AMBPPvca5qCdgVO2JiEKkiMiJGSC9gNccH4iubsy4+p+Hfez4sy4nKDLGueiepMT4wapFEVGI&#10;FBE58dwP9KtbGHfmZYREdz/sA13dPZj5l7uci9yBN9TJRkQUIkVETiBJifEjgQfrlgPDo5hy0fVH&#10;fU6/UZMYFD/NuehkbDPciIgoRIqInAAB0gN4H3CM3TPr+vtw9zx2X5mZ192Np7evc9HjSYnx/VWr&#10;IqIQKSLS9T0MjKhbiJs8k34nTWzUE/2Cw5hxdb3GR2/go6TEeDdVq4goRIqIdFFJifGnYLsWErCN&#10;AznrunuatI6RCefSb9Qk56JxQJJqV0QUIkVEumaAjAA+c/7sO+PvD+Ll69/kdZ359wfx9g90Lrov&#10;KTH+dNWyiChEioh0rQDpAnwMRNeVxZ9xSaNPYzfkFxTK2Tc/1LD4o6TE+G6qbRFRiBQR6ToeAU6t&#10;W4jqPZCEy29p0Qr7j5rMuLOucC4KBWZrNhsRUYgUEekCkhLjL8FphhlPHz8u+OfjuLp7tHjdCZff&#10;TMyAYc5FY4G3NX6kiChEioh07gA5BnjPUWAwcO6tjxAcFds6H6Kublx055P4BYc5F18OPKDaFxGF&#10;SBGRzhkgY4E52IbhAeCUi/9G/1GTW/V1/ILDuOjup3F1c3cu/k9SYnyi9oKIKESKiHSuABkO/IpT&#10;R5rB46cz+YLrGr2Obebf+fDhv7P4q7eP+diYfnGc+fcHGxZ/nJQYP1N7Q0QUIkVEOkeA9Ad+AAbX&#10;lcUOHME5t/wbDI27VLEkP4fZL/2L/VvXsejLt0jbmXzM5ww7+XROueTvzkXuwLdJifHjtVdERCFS&#10;RKRjB0gPYDYQX1cWEt2DxHuewa0JHWmWfvseNdVVjmUfv8BGPW/yBddx0vTznIu8gZ+SEuOHae+I&#10;iEKkiEjHDZBfAQl1Zf4h4Vz2wAsNBwY/qsLsA6yZN9uxPGDMyU3qiHP6X+9jUPw056JgYIGCpIgo&#10;RIqIdLwA6WUPkGfXlfn4B3HVw28QFBnTpHXN/+QVLLU1juUpF/+1Sc83uLhw3u2P0X/0FOfiMHuQ&#10;HKm9JSIKkSIiHSNABgA/NQyQVzz0WpOH8tm/dT1bls9zLMdNnklUr4FN3iZXN3cuvPMJesaNbhgk&#10;/0hKjJ+svSYiCpEiIu0bICOA+cC0hgEyokffJq/vtw+ec9x28/Bs0aw2rm7uXHLfcw2HFAoAfk1K&#10;jD9Xe09EFCJFRNonQA4AlgNj6sr8Q8K55rG3mhUgCzLTOLB7q2N5wjlXERAa0aJtdPf04sK7nmTI&#10;xFOdi72Bb5IS42/RXhQRhUgRkeMbIBPsAbJPXVlwZCxXP/ImIdE9mrVO/9AIQrv1BGw9uiecc1Wr&#10;bKurmzvn3fooIxPObfj5+3JSYvyrSYnxbtqjItLZaG5XEemMAfIfwAuAI3zF9B/Kxff8F9/A4Bat&#10;u6qinIzdW4jqMxgPL++jPrY4L5u9m1bRM250o1ssl83+gIWfvdaweCFwqdFkzmrKtlqtVh0MIqIQ&#10;KSLSiPDoC7wBXOlcPnj8dM75x8O4eXget22pqa7i9dsvpCg3C5+AYK5/8sNGB8kty+cx59VH6o1D&#10;CaQBiUaTeZlCpIgoRIqItF6AHAp8DsQ5l0887xqmXXpTo2eiaS0l+Tm8eOOZjuUeg0/iyodew+DS&#10;uKuE0nYm89V/76UkP6deNgX+BTxtNJktCpEi0pG5qgpEpIOHR0NCXMwt2MaAdMyD7enty/m3JzFm&#10;1sXHPUACeHj7kJO2l5zU3QAU5mRgtVrpNXRMo54fEBLBsClnkLFnKwVZ6XXFLsAM4JSEuJiFC5LT&#10;Co+2jn//+986QESk3aglUkQ6coDsAbwN1OvaHNGjHxfd9VSTx4BsbRWlxbx931UUZh+wf6IaSLz3&#10;vw2H9Dkqq8XCH1++ydJv3mt4VzFwF/C20WQ+bJOjWiJFRCFSRKR+eHQB/g48Bfg733fSjPM47Zo7&#10;j+v1j0eTtmMTHz58A5baWgA8ffy47vH3mtxDfPeGlfzw2qMU1z+9DbYxMG8ymsw7FCJFRCFSROTI&#10;AXIU8DoQ71zuHxzGmTc+SN+REzvcNv/5s4lf33vWsRzevS9/feojXFybdsVQRWkxP7/7DMlLfml4&#10;V5U9UD9hNJnLFSJFRCFSRORgeIwEHgOup8EYtkMmnsqs6+/F2y+gw27/9689yoY/fnQs/+Olb5o8&#10;Z3edrSsXMvftpygrym94VyrwAPDJkU5xS6d+D3gBXvZFV2yt8GX2LxEAtUaTuVg1JQqRciJ+OHYD&#10;opx+hwFB2KaBC7T/drcfl4ENVmEFnDsZFGK7Zsz5Jx/IBXKATPvvHKPJXKU90KGPDT/gduB+wM/5&#10;vsDwaE77y10MGDOlw/8dNdVVfPb47aRsXkOvoWO53PgSBkPz53MoLyni989eY8382XBoi+Mq4F9G&#10;k/lnHUEd7nh2ASKAWCDS/hNm/wm33+fv9Lnnb//xaMLLlAFF9s/BIvvnXpr9cy8NSAd2ATudW65F&#10;FCKlo3+ARgEjgWHAAKCf/ac9e0Dk2j9U07C15KTbf+8BdgMpRpO5RnvvuB8r3sDN2FrWQp3vc3Vz&#10;Z8K5VzPpvGta9drH0sJ8fAOC2rQ3d1lxAT5+ga32Ggd2b+Hnd54hfWfy4e5eATwEzFPL5HE7bj2A&#10;nkBvbLMl9QF6AT2AGPsX5I40A1GaPVBuANYBa4Fko8lcqb0pCpHSnh+mPsB44GRgHHCS/Vt3Z1ML&#10;7HcKlXW/dwN7mjqLiBzzuIkEbgFuahgeAfqPnsKMq24nJLp7q71mZVkJpqfvJmXLWvqMGM+lDzzf&#10;olbC481qtbDh9x9Z9OVbFOVmHu4hm4BngU/V8t4qx2iI05fgPvbAWBcaY+j8UwbX2APlImAxsNRo&#10;Mmdrz4tCpLTlB6uLPSyegW3IldHN/cbt7ReAb2AInj5+eHr74unji4e3L57ePo7HePr4AQasFgtV&#10;FaVOgaCU2poaqipKqSgrpbKshKryMirLSykrLjjcqb+WKgG2N/jZCuwwmsxFOjIaffzEAzcCV3CY&#10;U3c9howi4bKbiRkwrFVft7KshE//c1u9lrxbX/2OgLCozvdtp7qK1b99w9Jv3rMd64fKBN4F3jea&#10;zNt11B31ePS0B8X+wED77QHAICCktV7H1c0db/9AfAOC8QkMxtsvEG+/QDy8ffD08rH99va1fd7Z&#10;W6+9nG7Xqaoow1Jbi6W2hkr7515leSkVpcWUFuZRWpBLSUEuxfnZVJWXNWdT1wM/AD8BK40mc62O&#10;ElGIlNb4oJ0FXGgPj6GNeZ6Xrz/h3fsQFBFDSFQsIdE9CAyPxi8oFL+gUFzdPdpke61WC2VFhZSX&#10;FFJWlE9pYR4l+TkU52VTlJdFSV42xfk5FOZkUFvdKg02GU7Bchuww/57l9FkrtbxEx8LXAVcY/9H&#10;fYjoPoOYetnN9Bk+rtVfv6K0mM8ev71egIzqPZDrHn+/0TPLdERVFeWs/OFT/vz5C8qLjzge+Urg&#10;A+Bbo8mccQJ/8e3uFA6dA2PPlv4PdPPwJCiiG0ER3QgMiyIgNBK/4DD8g8PxD43APzjM/mX4+Koo&#10;LSY/M438jP3kHUghJ30fmXu3k5u+D6vF0phV5AGzgU+B3xUoRSFSmvrBOw243B4eA48VGGMHDqdb&#10;3zgiew0gqlf/jt/KY7VSXJBLQWYaBVnpFGTZfudnplGYnU5RXnZLWzRrgb3YWyztwXIbttbL1C5+&#10;/IwAzgLOxjZMz2E/Z/qOnMi4sy6j97D4NtmO4rxsPnv8drL373KUhXfvy5UPvYpPQHCXqOuaqko2&#10;LPqJlT98St6BlCMe7dg64nxv/1nf1a6fTEqMD3UKh/2dAmN/DvZ2bvo/SIMLAWERBIXbgmJQZIwj&#10;NAZFxOAXFNrpjpes/bs4sGsLKVvWsn/rOorzjnkWOwMwAe8ZTeZ1+g8pCpFypA/i7sBfgL9iu0j8&#10;sDy8vOk9fBy9h42l+6CTCO/eu1NdX9aoBFhdRWFOBvmZqeRlpJJ3IIXc9H3kHUihMCezpQGz1B4s&#10;d2K7/nIXB6/D3NeZWjCTEuMN9n/YU4BJ9i8fR7yY0cPbh7hJpxF/+qWExfZus+3Kz0jlk6RbDs4k&#10;0wUDZP3vRBZ2rV3OuoVz2LF6CZbao/YTywWWAUuwXQ+31mgyV3Tw48wDW+eV3kBfDl6fWPc7sCXr&#10;9wsOIyS6B6HRPQjt1oPgKPvvyBhcXN3oygqzD7B30yp2rFnCno3mY50KXw28BXymS3lEIVLqWh3P&#10;xHat2iyOcMF4QGgkg8cn0G/UJLoPGomrm/sJW2c11VXkHdhfL1jmHkghL30f5SUt/ly1YOs57tzB&#10;Zw+2HuXpwH6jyVzWTseKDzAYW8/7YcBQbNfFhh6jOYfew8Yy/JQzGTh2Ku6eXm2+rR88dAOp29Y7&#10;lrv1i+OS+57tkgGyobLiAjYv/Y0Nf/zIgd1bGvWdyf6FZiO2DjrJ2FrRU45HpzL7JTNh2DqsdLP/&#10;jrX/rusFHdvS/1ce3j6ERHUnNKYXodE9CInqTki3noRG98DD6VrsE1ltTTX7t65ny4r5bF258HDj&#10;lDoOM2ynul8xmszrVXMKkXLihccQbIM632z/hn8In4BgBo+fTtyk0+g+cHibDovSVZQXF5J7YB95&#10;6XXB0v47Y39rXYMJtrHh0mkwHqb9p27cuLqxMyvsy3UXQpUDldjGpaubTiUQWwepYGwdCoLtP5H2&#10;f+I97D/hjd1AV3cPeg8dQ//RU+g/5mT8g8OO6354+94rydxnmyWw9/B4Lr77adw9vU+447EoN4ud&#10;a5awY/Vi9m5aRU3Tj8FKe6DMxHadXB628VjzsbWoY//dsPXcedBs57EQ68ZHrBs3sW7MxFbh4upK&#10;UEQMod16EhLdnVB7SAyJ7oHfcT4GOztLbS17NppJXvoLW1YsoKbqiCMCLQFeBb7WdeAKkdL1w+MA&#10;4E5sHR0ObRIyGOg7YgIjE85hwJgpXf5UzvFitVooyskk1956mZ+RarsWMzON/Ky0o31Ad44PEoML&#10;kb36033QSHrGjabP8Ph2DW0Hdm9l2ez3CY3pxZQLr++QLee1NdX88MZ/yNizlTEzL2b0aRe26etV&#10;V5aTum0j+7etY//W9aTt2ER1ZUWnO9Y8vH0ICu9GsOP6xBiCImMIiepOUES3Jk81KY34JlFeyqbF&#10;P7NuwXdk7Nl2pIelAi8Cb+pUt0KkdL3wOBm4GzjncPvdPziMkdPPY2TCOQSERqrCjrPSwjzyM+3B&#10;0hEu0ynMTqc4LxtLbcfpHGlwcSEkugcR3fsQ0aMf3foPJXbAcDy8vLUjm2Cb+Xe+evY+x/KgcdM4&#10;60bjcevNa6mtJStlJ1n7dpC1fzfZKTvJ3r+L4vycdq0Xb/9A/IPD8A+JICA0ksDw6IOBMTIGH/8g&#10;HTztKGPvNlb/8hWblvxypC+/RcCbwHNGk/mAakwhUjp3eEzANqPFKYe7v/ugkYyZeRGDxk1Tq2MH&#10;ZbVaKC3Mpzgvi+K8HIrzsigpyKWsKJ/y4kJKi/IpK8yjorSYyvLSFrcueXr74uUXgI9/EAGhEQSG&#10;RxEQGuX4Zx4a0wu3Nhqi6UT7Z/zu/X/Baj045EpQZAzn/uNhYgeOaLftqqmuojArncLcTAqzD1CU&#10;k0l5SSHlJUVUlBRRUVpMeUkRFksNtdXVVNuDRHVlBe4eno7LXjw8vXBxc8PNw8s+HqJtHFhPHz+8&#10;/QLwCQi2jZ8YGIpPQCC+ASH4h0bo2OokykuKWL/we1b98mW9DmxOKrB1wvmv0WROUY0pRErnCo8z&#10;gUewDQ5ej4urG0Mmnsr4s68gsmd/VVYXDJ22wYhLqSwvxWqxtWJWV1VQW1NTLywaDAYwGPDy8cPd&#10;yxtv34BOPX5iZ7NjzRK+f+3RemM9GgwujDvrMqZecmObjacq0pqfN1tX/s7K7z8m7fBTc1ZjGwD/&#10;EbVMKkRKxw+PE4AnOEzLo4e3DydNP5/4My7RKWuRDqIoN4tvXzTW600OENlrANc8+tZx6c0u0hr2&#10;b13P8jkfsWP14sPdXQG8DDxlNJlzVVsKkdKxwuNA4BlsAzzX4+njR/wZlxJ/xqV4+fqrskQ6GKvF&#10;wrLZH7Doq7frjfF41cOv02PIKFWQdCoZe7ex+Mu32b5q0eHuLgT+A7yoed4VIqX9w2MI8DC2oXrc&#10;GobHCedcxejTLlR4lE7LUltDYXYGwZExXX6Yqcy92/n+tUfJ3LcDv6BQbnj2c7z9AnQQSKeUk7qH&#10;hZ+9dqQwuQu412gyf6OaUoiU4x8eXYC/YTt1XW8EZTd3D8aecSkTz71a4VE6rdqaatbO/46l37xL&#10;SUEug+KnceFdT54AobmWzH3bCYnugae3rw4E6fTSdmxi4aevsm/zmsPd/SvwD6PJvFM1pRApxydA&#10;ngS8TsNOMwYDI6edwymJN5xQA+sW5+ew4JNXKC3IdVw/5ubh6ejl6eXrz+DxCe3a41WaFqI2LZ7L&#10;km/eIz+z/jTjD3y6VKMISIdhtVgoKy6grLiAkvwcyooKbKMmlBQR2bM/A+OnNnmd5SVFfPvCg+Rl&#10;pODm7om7pxee3r54+wfi4x+Ed0AQvYeOpWfc6E5XXzvXLOW3D1843DzvlcCTwBNGk7lSR5ZCpLRN&#10;ePTCdur6Hg7ONgJAjyGjOO2aO4jsNaDTBIW8jP3kpO0hO2U3hdnp9D1pIoPHT2/yuua8+ggbF/10&#10;1Me4eXhy+xs/NqtlNj8zFUtNDYER3TT8SBtbO382S755j6KcjEPui5s8k/NufVSVJO2uorSYL5+5&#10;h5St68BqPeLjLje+TO9h8U1a98ofPmHeRy8d83HXPfE+0X0Gd8oviat//YpFX75FRWlxw7uTgb8Y&#10;TeZVOso6B32l7zwBcjzwPjDQudwvKJTT/nIngyfM6PB/w47Vi9m9YSUHdm4mc9+OQ6ZgW//7D9z0&#10;wleERHdv0no9vI49721tdXVzpnxj+XcfsuDTVx3LvoHBBIZFExgeTWBENCFR3Rk0LkHXrbWS9Qu/&#10;PyRAhsb0YuqlNzJo7FRVkHQIW5bPJ2XL2mM+rrQwr8nrDovt3ajHFeZkdMoQ6eLqytjTL2HIxNOY&#10;99GLbFo8t953RWBFUmL8s8C/1PFGIVJaHh7dgH8BRsAxgJ/B4MLomRcy9dKbOsV1U1tWzOeb5/+v&#10;EY+0NnndCZf/A7+gEPIz02yBsbaG6opyAGqqKrFiZdiUM/ALCm3yureZf2/wTyGf0sJ80ndtdpSt&#10;+tnE3575VAdrKxgy8TTSdmwCIDgylskXXMvQKadrKrvGvHMsFhZ9+RY5aXvoPSyegfHT8A0MPuHr&#10;pby4kLyM/eRn7Cc/M428jFTyD6SQn5WOT0AQF9/9TJO/uEb1GYjB4FJvoPi6z2WfgEB8AkLoGTeq&#10;WWdW+o6cyNWPvMmB3VuoLCuhqrKcqvIyyosLbYO+FxfSrX8cA0ZPaVZd/PnzF3j5BtJ/9CSCI2Pb&#10;bb/4BgZz7i3/ZuS0s/nxzcfJz3BcuuIK3AucmpQYf5nRZN6md3fHpdPZHTtA9gY+ASbUa5np1pOz&#10;b36ImP5DO83fsmz2Byz87LXD3ucfHEZY9z4Mm3I6w04+o0Nt97oFc5j79pNHnXbQ1c2d+z9Z0qz1&#10;l+Tn4Onj267zTHe0IDTntUfpP2oSg8dP18DnTbB15UK+fu7+eoGmx5CT6D9qMn1PmkhYTK8T61iy&#10;Wvjy6XvYsebo783x51zJ9CtubfL6c1L3kL1/l23WnaBQfPyD8QkIxGDouMfsV/+9l21//uFYjujR&#10;l4HxUxk4dmq7XgpVXVnB75+/hnmuqeHlAWXAbUaT+R29wxUipWkB8gzgY5x7XhsMjD/rck655MZO&#10;d21eWXEB37/6CEW5mUT2GkB0n8FE9xlEePe+x22u4OaqLCshN30fhTm2aeAKs9MpyD5AYdYBKstL&#10;mXDOVYyZdXGT1/vj//7DugVzHEE6KDKG4KjuBEd0s81N3aNfo09tiexat4zPn7jjiPcHhEYy6fy/&#10;MOrUC06I+shK2clb91xxzMedd9tjxE067YSok08e+wd7Nx3+csOQ6O4MP/lM4s+8rN0GuN+/dR1z&#10;Xn2Egqz0hne9D9xsNJnL9U5XiJSjh0cDtukK/+Vc7h8cxjm3PEKvoWNUSV2kleTxSycc83HTr7yN&#10;8Wdf0eH/nrKifLJT95CXnoJfcCj9m3GqTVpu/cLvWTvv2yNNPwfAbW/8iH8HG72hOD+Hwqw0inKz&#10;KMrJpCgvi+LcLIrzsnBxc2P6FbcSM2BYk9ZZVVHO/+5MpCg3y/ElPCA0kpCoWEKiuhMS3Z2Y/kNP&#10;qFEbclL38NsHz7Nn059YLZbDPmbMrIuZee3d7felvbyUuW8/RfKSXxretQ44z2gy79M7XSFSDh8g&#10;fbG1Pp7nXN5v1CTOvvkhfPyD2nX7slN3s3/LOnoNHdvka4jkUF89e98h11w21GPwSVz17zeata/2&#10;bPgTVzdXPH388PTxw8vHDw9vX7x8/PAPCW/2UDmp29az1fw7hVkHKMw5QH5m2iG9LM+95d8MnXK6&#10;dnI7KcrJYMuK+WxftZjU7Rscl2O4e3px+/9+avJ11JVlJWxftQirxYK7pxeu7p54+vjW+5IbEt2j&#10;Wds69+2nWPPb0cebjh04gmsefbPpgaSshAO7t+AbFEpIZKzmIrcrLylix6pFbDX/zp4NK+t1Ohw8&#10;PoEL7nii3bdxw+8/MPftpxp2iMyyB8nl2osKkVI/QMYC3wMjHTvH4MLJiX9j8vnXtttMHVaLhe2r&#10;FvHn3C8cA8V6+vhxyyuzNZB5iyvXStb+XeSm7yM/I5X8zFTb76x0inIzcXFx5eyb/8XQybOatNqy&#10;4gJeveU8qiqOfObHw9uHxHufpWcTp9QryErntdsvPGIrRp2pl9zIpAuu1T7uACrLS9mz0UzWvh0M&#10;GHMKUb0HNnkdnzx2C3s3/Xn0fX7pTUw6/y9NXvcTl0+qN9Xj4QweP50L7nhcO7MNVFWUs2P1YrYs&#10;n0dNdRWn/eXOZn8haG2Z+3bw1X/vbXh6uxK42mgym7T32p96Z3eMADkI+AVwvHM9ffy44J//oc+I&#10;8e2yTWXFBayb/x2rf/2aotzMQ77dlxcXKkS2+CucgYge/Yjo0e+Qu2prqrFarc269rW8qOCoARKg&#10;qryM9QvnNDlElpcUHjVAurp70H3gcEYknKP920F4evsyKH4ag+KnNXsdOWl7jvmYLSvmNytEDho3&#10;jc3LfnO8J/wCQ/APiSAgNAL/kHBConswYurZ2pFtxMPLm7hJp3XI60Ije/bn+ic/5Ovn7ne+ltMT&#10;+CwpMT7SaDK/rD3Yzv/GVAXtHiDHAT8AjouUgiK6cen9zxPaTr0pF3/1Nktnf0DtYcZVdHX3YPxZ&#10;lzP10pu08zqwRV++yabFv1BeUkhlWekhQ5FgMHD+bY8xZOKpzVj3W+xatxy/oFCCIqIJDO9GcFQs&#10;4TG9CYyI7tC9U6V5Ni35mYWfvU5lWQk1VZXU1lQf8phTr7mD+DMubfrKrVZy0vfh7uGFf0iYZiSS&#10;Q1hqa5j79tOsW/Bdw7seMprMj6mGFCJP5AD5K+AYqbpbvzguuf+5drv+sSg3k5dvPrQVKSA0klGn&#10;XsBJ08/FJ0Bjz3U21ZXlVJaVUllu+/ENCCYwPFoVI81mtVioLC+1fbl0c2+3Hr3S/mqqKqmuqmzz&#10;SReWfP0Of5gOuTb2KaPJfL/2gkLkCR8g+wwfx0V3P92uH8bVleW8fPM5lJcUAdBzyCjGzEpkwJiT&#10;NeCziIjUk5O6hw8fvoHykiIGjZvGKYl/b9Ohydb89g0/v/NMw7MrjxlN5oe0NxQiT5QAOQxYDATW&#10;lfUfPYUL73wCVzf3dt++gqx0dm9YSfdBIwiP7aMdJiIih7X02/f5/fPXnVKFgaGTZ3FK4g0ERXRr&#10;k9fctORn5rzySMMgeafRZH5ee+T4UtPS8Q+QfYA/gNCOGCABvHz9ie4zGF+dthYRkaPw9PZh05Kf&#10;qa052MM+K2Una377hoqyErr1G4Kbh2ervmZEj34ER8Wy/c9FOE2VOzMhLmbPguS09dorCpFdNUAG&#10;AwuBnnVl/UZN4qK7nuwwAVJERKSx/IJCGT71LKorysnct9PROmi1WEjbvpH1C7+n78jx+AaGtHqQ&#10;9AsOY8fqetNanpUQF/P7guS0FO0ZhciuFiDdsfXCdkw5EztwBIn3/rfVv6WJiIgcL57ePvQfPZnh&#10;J59JeUkhWSm7HPdVV1bg7uHZJsPVRfcZhIurK/uSVztnmnMT4mK+WpCclq89oxDZZSTExTwHOMa/&#10;CO3WkysferXJM0c0haW2htqaag2ZISIibc7L14+B8VMZOOZk8jJSbYOEGwxMPPcaQrv1bJPX7DH4&#10;JEryc8jYs7WuyBuYmhAX88GC5LQa7ZW2pY41x0FSYvwlwOeOI9wvgGsff4/gyNg2e81Ni+fy2wcv&#10;UFleylk3GZs864mIiEhLZOzZhrunV5sFyDq1NdV89vjtzi2SAO8bTWZNm9XG1BLZ9gGyD/ATtlH2&#10;MRhcuOT+54jqPahNXq+sKJ85rz7C0m/fp7qqAqvFQkVpMcNPOVM7Q0REjhu/4LDjMuaxi4sr/UZN&#10;YvPS3xxjlwIjE+JidixITtuoPdGGda8qaNMA6QZ8CjjmB5x66Y30jBvdJq+3d9OfvHXPFWxdubBe&#10;ef9Rk7UzRESky/LxD+KCO59oePnW60mJ8T1UOwqRndW9wLi6hb4jJzDx3Ktb/UWsFguLvnyLT5Nu&#10;o6Qg11Hu7RfA+bcnMe6sy7UnRESkS4vpF8e0+lPyBgBvJyXG69K9NqLT2W0kKTF+EPAZ4Abg7R/I&#10;Zf/3Ih5t0JHmt/efY/mcj3AaL4u+Iydy2f+9SMyAYdoZIiJyYgTJAUPZt3kthdkHHP8Ogb0LktPW&#10;qXZan1oi287/sF8HCXD6X+/HLzisTV5o90bzwR3q6sr0K2/j0vufa7PXExER6YgMBhfOufkh3D29&#10;nYufto/TLK1MLZFtICkx/lLgrrrlgWNP4ZTEG9rum4CLK3s2/klwZDcS732WIRNmgEGt9yIi0rls&#10;NS9k5+qlhHTrgbunV7PW4eXrj5uHJ7vXr6gr8gX8FySn/aQabuXQripo9QDpDWwHYgE8vLz5+3Mm&#10;AkIj2vR1LbW1uLjqO4GIiHROO9cu44sn7wAgODKWKx9+vdn/O60WC+/cfzWZ+3bUFdUCQ40m81bV&#10;dOvR6ezWd1tdgASYdP61bR4gAQVIERHp1MqKDk4yk5+Zygf/up78jNRmrcvg4sJp197lXOQKPKla&#10;bl1KHq0oKTE+CPga8AIIiozhvFseUcATERE5hrCYXuzftsHRKaayvJSt5oUMGHMy3n4BTV5fYHg0&#10;2Sm7yEnbW1c0KCEu5ucFyWlpqu3WoZbI1vVPILBu4ZTEG3B191CtiIiIHIOruweX3Pcc/UZNcpQV&#10;52Xz6eO3UZSb1ax1nnLpjRhc6kWdB1TTrbjPVAWtIykx3g/4AnsrZHj3vsy6/h4M6uAiIiLSuFDi&#10;5sbg8Qlk7ttB3oEUACpKi9mzwczQKbNwa2LDjE9AEAVZ6c7XRg5KiIv5ZkFyWpZqu+XUEtl6rgOC&#10;6hYmX3AtBoOqV0REpGlB0p0L73yCXkPHOMqy9+9i0+K5zVrfxPOuaThiyV2qZYXIDiMpMd4F26ls&#10;AEKiuzN4wnRVjIiISDODZOK9/6VbvzgO/m9t3gyGod16MnjcNOeiy5MS48NVyy3npipoFdOB3nUL&#10;8WdcqlZIERGRFnD39OYK4ytsWTGfwPDoei2TTRV/xqVsWbHAsWrgauBZ1XLLKOm0jr/W3fD08WPY&#10;yWe2eIW71i1n3ocvkLFnm2pXREROSB7ePoyYdnaLAiRA7MARRPUa6Fx0vWpXIbLdJSXGhwHn1S0P&#10;nTwTDy/vFq1z/9Z1fPHknaz88TM+TboFS22NKlpERKQFRkw723lxcFJi/ETVikJke7sScHQXG35K&#10;y1ohqyrK+f61x7BaLQDUVFdhsVhUyyIiIi0QN+k0XN3cnYuuVa0oRLa3S+tuhMX0qncRcHMs+OQV&#10;8jMPjtA/6by/NHlIAxEREanP2z+Q/qMnOxddmJQYr74hCpHtIykxPgYYV7c8fOpZLVpf+s5kVv/2&#10;tWO5W784Jpx7tSpaRESkFTT4Px0MnKJaUYhsLxc4L8RNOq35a7Ja+fW9Z8FqBWzDG5xz80OaMlFE&#10;RKSV9B0xHk9vX+ei81UrCpHt5by6G5G9BhAQGtnsFW1Y9BNpO5Mdy+POupzQmF6qYRERkdYKPa5u&#10;9Bk5wbnogqTEeE0tpxB5fCUlxgcBU+uWB4w5uUXr27pyoeO2f3AYky/Q9b4iIiKtbWD9/9fRwEjV&#10;ikLk8TbVuf4GjG1ZiOwzYjwABoMLM6+7B3dPb9WwiIhIK+t70sSGl4ppirlmUq+k5ptRd8M/OKzh&#10;IKZNNmbmRfSMG4WbuwfBkbGqXRERkcawWinKy8I/OByDy7Hbxrx8/YkdMJyULWud/5//VxXZdGqJ&#10;bL6Euhs948a0ygrDY/soQIqIiDSB6em7efnmc3j3//5CTXVVo57TM2608+LJSYnxGktPIfL4SEqM&#10;jwYGHzwYR6lSREREjrPy4kJ2rFkCQMaebWxe+mtzQqQ3EK/aVIg8XqY4L/RqpZZIERERaTxv/0BC&#10;ors7ltfM+7ZRz4vpPxTX+hN5TFJtKkQeL45vLIHhUQRFxqhGRERE2sGoGQeHbE7bsYnMvduP+Rw3&#10;dw9i6s8wN041qRB5vEw4+G1mmGpDRESknQyfela9VsWNi+c26nkx/Yc6L45XTSpEtrmkxHh3wHER&#10;ZLe+g1UpIiIi7cTbL4CBYw/OXrh56a9YrZZjPi+6/v/v6KTE+B6qTYXINv/SA3g5QmS/oaoRERGR&#10;dhQ3aabjdnF+Dvu3rDvmcxqczgZQBweFyDY3su6GweBCVO8BqhEREZF21HfEOLx8/R3LKVuPHSID&#10;wqLwDQxxLhqhmlSIbGuOgywstrdmlhEREWlnru4ejJl5MQAGFxd6DD6pUc+L6l1vopCRqsmm0Yw1&#10;LQiRET36qjZEREQ6gFMu+Tv9R0/Gxz+o0aOmRPTox651yxUiFSLbXlJivKvzQRbZs78qRUREpIPo&#10;duh1jscIkfUag3okJcafB6QC6UCW0WSuUa0qRDY2JPoD/YCBwACgNxANRNl/IgBD3ePDe/Rr8mtU&#10;lZfx09tPUpidwYwrbyVmgIYIEhERaQ8RhzYGfdsgF2QBe4FtwA7n30aTuUwh8sQNjP2AsdiG6xkJ&#10;DAG6NWUdzWmJXLdwDslLfgFg3kcvcc1jb+ldLCIi0g7CYnrh5uFJTVXlEXOm/afhtIiWpMT4bcBa&#10;4E9gGbDWaDJXK0R2vcBowDY0TwJwCjARCG/JOvuNmoR/SNNXsS95teO2i5sagkVERNqLi6sbp/3l&#10;TpZ8/Q4lBblYamsb/VRgsP3ncntZRVJi/HJgATAP+NNoMtd25fozdOHgGATMBM4CZgFhTXm+f3AY&#10;QZExBEXE4B8Sjm9gCD4BQfj4B+EXHE54994YDE3v3P78X2dSVlwAwIRzriLhilv0LhYREekAykuK&#10;KC8uoKy4gOK8bPIzUsnPTKMgK438zDSKcjIbNZC5XR7wE/AjMNdoMhd2tfrqUk1hSYnxwcAFwMXA&#10;9Mb8fb6BIUT1HkRU7wFE9R5EaExPgiNjcas/MXuryE3f5wiQAN36x+kdKyIi0kF4+wXg7RdASPTh&#10;J6+prqwgK2UnGXu2krFnOxm7t5KdupvamsOexQ4BrrT/VCUlxv8AfAl8bzSZS7tCfXX6lkh7j+kz&#10;gOvsv4+Y/lxcXYnuPYgecaPpMWgkkb0H4h8cdty2ddOSn/nu5Ycdy7e98eNxfX0RERFpXbU11aTv&#10;3Mz+revYl7yalC1rqamuOtpTioEvgHeMJvMKhcj2CY8xwI3A9dh6UB9WYHg0/U6aSJ8RE+g9bEy7&#10;Dg7+6/vP8efcLwAICI3g1te+17tPRESkC6mpqmTf5jXsXr+crSt/pyg382gP3wC8BHxqNJnLFSLb&#10;PjyOBe4ALgLcD/eY0G49GTx+OgPjpzYcjb5dffjwDezfuh6AweOnc8Edj+vdJiIi0lVZraTv3sLW&#10;lQvZtHguxXnZR3pkDvAm8LzRZM5RiGz98DgReAhbZ5lD+PgHMWTSqQw7+Qy69R3SIf+G9x68jvSd&#10;yQCces2dxJ9xid5gIiIibai6soK8Ayl4+wfiGxCMaxv0eWhcnrSwL3k1G/74kc3L51N7+FPepcAr&#10;wAtGkzlDIbLl4XEM8DQw7XD3xw4YzuiZFzJ4/HRc3dw79N+yZ4OZeR+9QHBkLGf/42E8vX317hYR&#10;EWkjFaXFvHXvlRTlHMxjnj5+BIZFEhjejaDwaGIGDCNu4qlgOH6RqLy4kPW//8Dq376mIDPtcA8p&#10;A54DnjaazMUKkU0Pj72Bx4FLD9loFxeGTJjBhHOvPu5TD9ZUV5GxZysFmWn0HTkRb/9AvUtFREQ6&#10;oN0bVvLZf2475uPOutHIiGlnH/fts1otbF35O8u/+4ADu7ce7iFZwCPA/zrimJMdLkQmJcZ7AQ8A&#10;99Ogp7WLqxsjp53NhHOvJiii23HZnsqyElK2rmPvRjOp2zaSsXc7llrbVJrBUbHc9PyXGFxc9E4V&#10;ERHpYKory3nfeD1ZKbuO+rgpF13PyRff0K7bumejmT+++B9pOzYd7u51wI1Gk3mlQuSRA+RM4FWg&#10;3ozoBoMLw04+nZMvvoHA8Kjjsi1FuZnMeeXfpGxZd9SBRe/54Hc8vLz1ThUREemIrFbys9IoLcyj&#10;JD+XkvwcCnMOUJidQWFOBgEhEZxxwwMd5szi9lWL+f3z18nef0jwtQL/A+4zmsxFCpEHw2MA8AJw&#10;bcP7+gwfx4xr/kl4bJ/juk3zPnyBlT9+dsT73Tw8mXTeNUy+8Hq9QUVERE4wuen7+OOLN/Dw9mXI&#10;xFPpPXRsq52ZtFotrJs/h4Wfv0Z58SET3aQAfzGazAtP+BCZlBg/FXgf6OlcHhgezYyrb2dQ/LR2&#10;2a5VP3/JL+/917HsHxJOjyGjiB0wnJj+cUT2HICLq6veRSIiIiegL568g51rlzmW/YLDGDp5JidN&#10;P5+Q6O6t8hrlJUX88cX/WPPbNw3PilqBF4EHjCZzxQkXIu0zzTwMGJ23w2BwYdxZl3FK4t9x8/Bs&#10;v6PDamXLygVUlpXSfdAIQrv11DtGREREAPjmhQfZsnzeYe/rNXQsY09PZMCYk1vltdJ2bOL71x4l&#10;N31fw7vWABcZTeY97VEH7dKUlpQYHw58i+30tSNAhnbrSeJ9zzJi2tm4uLbztN4GA+GxfYjqPRAf&#10;/yC9W0RERORgUIwbQ21NNfmZaVRX1m8MLMhKZ/Oy3/DxD6Jbv7gWv1ZAaAQjp59LbXUVaTuSsTVE&#10;ArYZ+65JiItJXpCctr3Lh8ikxPhRwB/ASOfyUTPO5+J7niEoPFpHpoiIiHRo7p5e9B05gXFnXkpM&#10;v6FYamvIO7C/3mln/5BwBoyZ0iqv5+LqSp/h4+g+aAS716+gutIxS6IXcHlCXEz1guS0xcezDo7r&#10;6eykxPizsE067lNX5untyxk3PMCQiae26mvV1lSz6pevWDd/NsGRsZx726Ma3FtERETaTGlhHusW&#10;zGHT4rlgMHD+7f8hokffVn+dkoJcvnv5IfZuWtXwrneBm4wmc1WXCpFJifG3YuuB7ei6FBbbm8R7&#10;/0twZGyrvtaWFQtY8Okr9UaBP/1v9zNqxvk6wkVERKTTs1osLPjsVVbM+bjhXfOwXSdZ2NbbcFxO&#10;Zyclxj8CPOkcWvudNJFL/+9F/ILCWu118g6k8M0LD7J8zodUlNafJWjcmZcdtwHKRURERNqSwWCg&#10;z/BxBIVHs3PtMufT6H2AhIS4mC8XJKdVtuk2HIcA+SRwn3PZ2FmJnHrNHa03npLFwpJv3mXp7A8O&#10;mdA8PLYPM675J32Gj9MRJyIiIl1Oypa1mJ66i8ryUufiNcAso8mc3SlDZFJi/ItAvUkrp112MxPP&#10;u6ZVX2f9wu/54Y2kemW+gcGcknijvae3xnMUERGRrisrZRefPHozZcUFzsWbgKlGkzm3LV6zzSZ9&#10;TkqMf7RhgJx1/b2tHiABqirKnGKxgVEzzufG57/kpBnnKUCKiIhIp1BdWU55SfNmNIzo0Ze/JL2D&#10;f0i4c/FQ4MekxHifttjeNklYSYnxtwFPHMx1Lpx7678ZOe2cNqn0iB79qCgtJjA0irNuMjLq1Ava&#10;d6ByERERkSbI2LONt+6+nKXfvoeltpaecaMwGJp2wtjbL4DBE6azZfk8qsodDWyxwJiEuBjTguS0&#10;2tbc5lY/nZ2UGH8Z8Klz2azr72X0aRfqCBERERE5jIWfvcay2R84lvuPnsK5tz7SrOEJ8w7s54N/&#10;/bXhqe1PgKuMJrO1tba5VVsikxLjxwGzAcd0MwmX/4P4My/T0SEiIiJyBB7ePmxc9BNWi8UeBFPY&#10;Zv6d/qOn4OXr16R1efsH0nfkBJKX/EJtTXVd8XCgYkFy2pIOFyKTEuOjgYVAUF3Z+LOv4OTEG3Rk&#10;iIiIiBxFQEgEvUeMY+fapY6+HuXFhWxePo/ew+LxCwpt0vp8A0OIHTicTYt/dh7+JyEhLmb1guS0&#10;HR0mRCYlxnsCvwAD68oGjJnCmTc+2OTz+SIiIiInapAcOmkmqds2UJyXBdg6Dycv+YWeQ8cQEBLR&#10;pPUFhkfjHxzOjtWO2RANwJkJcTHfLkhOa3GP7VYJkQlxMS8CjulgInr045L7X8DN3UNHhIiIiEgj&#10;eXj7EDdpJjlpe8lN2wvYpnIuKchh6OSZTV5fVO+BVFWUkbZ9Y12RFzA5IS7m/ZZ2tGnxED/2+bD/&#10;Ubfs7R9I4r3P4uHlrSNBREREpIncPb248I4nGHXqBY6ysJhezV7f9CtupdfQsc5FI4H/tHQ7W3Su&#10;2X4d5AbAMXdh4n3P0n/UZB0BIiIiIi20e8NKKkqKGDQuoUVjX5fk5/DWvVdSVpTvXHya0WT+rbnr&#10;bGlL5HvOATL+jEtbJUBuWjyXF288k0+TbqWyrERHkIiIiJyQ+gwfx5CJp7Z48hS/4DDO+cfDDYvf&#10;T0qMD2ruOpu9RUmJ8VcC99QtR/UeyPm3J7X4j9y9YSVfP/8AVeWlFGSlERLdg6jeA3UUiYiIiLRA&#10;SFT3htdH+gPBC5LTfmjO+prVEpmUGB8KPO9Iom7unHvLI7i2sCNNTtpevnnuAccYSQaDCxE9+2mv&#10;i4iIiLSCqZfeREh0d+eiG5IS4ycetxAJPIPTaeyJ511DWGzvFv1RlWUlfPHUnVSWlzrKEi7/B9F9&#10;BmuPi4iIiLQCN3cPzrzh/5yLDMD/khLj3ds8RCYlxk8Crq1bDovtzaTzrmnZX2S18sPrSRRkpjmK&#10;Riacy/hzrtTeFhEREWlFPYaM4qQZ5zkXDQVubdMQmZQYb8DWCulw5t//r8Wnsc1zTWw1L3Qsxw4c&#10;wazr79FeFhEREWkDCZffgk9AsHPRg03tZNPUlsgLgQmO2Dp5FrEDhrf4D1n67XuO2z7+QZx/exKu&#10;bu7awyIiIiJtwMvXn1PqT00dAjzQJiHSfq78ibplN3cPpl56U6v8IXXT+BgMLpx726MEhEZo74qI&#10;iIi0oZEJ5zYcxPy2pMT47o19fqPH40mIi7kBuLpuedzZVzB4fEKr/BEDxp5MQGgkUy68jp5DRmmv&#10;ioiIiDRBVUU5eQdS8A0IBkPj5pIxuLgQGB5N8tJf64rcAN/GDvnTqFdJSox3A3YAvcA2teE/Xv4W&#10;T29f7TURERGRdlRWXMDb91xBcX4Og+KnceFdTzbp+R89chMpm9fULVYDPY0m84FjPa+xp7MvqQuQ&#10;AOPPukIBUkRERKQDSNuxieL8HAC2mheyzfx7k54/+fxrnRfdgTsb87xjhkh7j+z765Y9ffzqTQgu&#10;IiIiIu2nx+CT8PEPciz/9uEL1FRXNfr5vYfHE9Mvzrnopsb01G5MS+SZ2MYPAmD0aRfi5euvPSYi&#10;IiLSAXh6+3LKpTc6lguzD/Dn3C+atI4J9cf89gX+0Roh8ra6G+6eXow763LtLREREZEO5KSEc4ns&#10;2d+xvPTb96koLW708weOOZnw7n2di25ISox3aXaITEqM7wPMqFseOnlWveZSEREREWl/BhcXEq64&#10;xbFcWVaC+afPmrACA6NPu9C5pAcwq9khEvgrTj24R52mayFFREREOqI+I8bTw2moxBXff0pNVWWj&#10;nz9syul4eHk7F93QrBBpH1z8urrlbn2HENVroPaQiIiISAd1ysV/c9yurqqgqqKs0c/18PZh6OR6&#10;jY9nJSXGd2tyiATOAiLrFho0cYqIiIhIB9NjyCgSrriF6D6DmfmXuxrOj31MDUbgccVpopmG3I6y&#10;nkvqbnh6+zJ4wgztGREREZEObsI5VzHhnKua9dzIXgOI6jWQjL3b6oouBg47evlhWyKTEuO9sbVE&#10;AtB/zMm4e3o1+4+pKi9jxZyPWb/we6wWi/auiIiISAc1ZNKpzoujkhLjBzQ6RAJnYBsjCIChk09r&#10;0cb89PaTzP/kZX54I4l1C+do74iIiIh0UHETT21YdElTQuTFdTe8fP3pPSy+2RtSXlzI1hULHMul&#10;BbnaOyIiIiIdVEBYVMMZbBIbFSIbnsoeGD8VF1e3Zm9I8tJfqa2pxnl9IiIiItJxDZk003lxqH3s&#10;8KOHSGAKTqeyh7SwQ82GP3503I7uM6jhaOgiIiIi0sEMHHtKw6KZjQmRjge5uXvUG7SyqQoy0ziw&#10;e4tjefgpZ2mviIiIiHRwgeFRhHbr6Vx0WmNCpONqyh5DRuHm7tHsDdj25+8HFwwGBk+Yrr0iIiIi&#10;0gn0GTHeeTEhKTHe7YghMikxPhoYdoQnN9mWlQsdt7sPHI5vYIj2iIiIiEjnC5EBwLgjhkgaNFX2&#10;bWGILM7NdNweMuFU7Q0RERGRTqLnkFG41j8jferRQuSkuhv+IeGExfZu0YtPvfRm/IPD6DtyIiOm&#10;6XpIERERkc7C3dOL2AHDnIsmOC80HLvHcWfswBEtfvFhJ5/OsJNP114QERERaWflJUW4uLjg6ePX&#10;6OfE9B/KvuTVdYvjkhLjDUaT2QpOLZFJifH+wBDnJ4mIiIhI57dl+Tye/9tMnr/hdFK2rG1CiKzX&#10;EhkIDKpbcD6dPcZ5OVYhUkRERKRLSF72G1aLhdrqKlb9bGpCiDwkD447XIh09KJxdXMnqvdA1biI&#10;iIhIFxAcGeO4vX/bhkY/zzcwmODI2GOGyLF1N6J6D2zYG0dEREREOqnYAcMdt0vycyjMPtDo53br&#10;N8R5cczhQuTQgyFykGpbREREpKuEyIHD6y2n7djU6OdG9ap3dnpwUmK8wREikxLjPQDHxNotHdpH&#10;RERERDoO38AQAsKiHMsH9mxt9HND6k9/6Av0cIRIbD1tXOvuDe/eR7UtIiIi0oVE9zl4pjlzz/ZG&#10;Py/i0Fw42DlE1jvZHa6WSBEREZEuJbLnAMftrJQdjX5eYEQ0bh6ezkVDnEOkI5r6+AfhExCsmhYR&#10;ERHpQnoPd/Shxi84vNHPMxhcCOvWy7koDg7OWOMIkWE6lS0iIiLS5cQOGM6Fdz1Jxp5tnJRwXpOe&#10;G9a9Dxl7t9Ut9ncOkY4rJoMjuqmWRURERLqgQfHTGBQ/rcnPCwqPdl7sDgdPZ/eoKw0Ii2zRxuWk&#10;7WX9wu8pLczTnhIRERHpAvxDI5wXY5IS4w1uSYnxboCjz3dAaPNDZEl+Du8+8BeqK8sJie7OTc9/&#10;CQaDal5ERESkEwt0Gh4IcAeiXIBonAYdb0mIzNizjerKcgDyDuynqrJCtS4iIiLSyR3mTHUPF+zn&#10;tY+QNJukOC/7YET19MLDy1u1LiIiItLJBYYekg9jXXC6HvIISbPRyoryD64nNFI1LiIiItIFeHj7&#10;4Ont61zUzQUIczzAyxt3z+a3HhbnH2yJ9A8JV42LiIiIdBE+gfXGEQ9zAYLqlrx8A1q0cuce2Rqw&#10;XERERKTr8K6fE4NdgOCDIdK/RSsvzs85GCL9A1XbIiIiIl1Eg5xYP0R6+7WsJbK8uPBgiAwIUW2L&#10;iIiIdJUQ6Xe0lsgWhshufYc4bvcaOlq1LSIiItJVQmSDlkg3WvF09lk3PsiAsScTGB5dL1CKiIiI&#10;SJcKkUFutGLHGld3DwaPn65aFhEREemgKstLWfPbNwSGRTFk4qmNfl6DjjW+bjjNVqPBwUVERES6&#10;tl/fe5YNf/wIgMVSy9DJsxr1PBc3N+dFHxcgQNUpIiIicmLI3LfDcfvArs3NXY2Hi/OSq6ubalZE&#10;RESkC3P38GrW8zx9/OotuwCujpXqdLaIiIhIl9bgtHSjGeov+roA/qpOERERkRNPTVVVc5/qVv90&#10;tpu7alNERETkBGFwcWn0Yz0bDAXpAjiSo7uHp2pTREREpAurrihz3HZ1a35/GBfAx7Hg6qqaFRER&#10;EenCLLW1jttuTehkU1VedkiIdHD38lHNioiIiHRhtTXVjttNuZTRaql1XqxwqZ9Ma1SzIiIiIl1Y&#10;dVVFs55X4xQ+gcp6IbK6olw1KyIiInKCaDAf9tFDZFVlvWUXoKy1NiR9ZzK/vPsMW80LtVdERERE&#10;OqCG1zY2U4kL4GibrK1p/ulsq8XCZ4/fzqpfvuKb5/6P/IxU7SURERGRDsZisThuN6V3doOWyJr6&#10;p7ObeY4coLqygorSYlugtFrISdujvSQiIiLSgbl7Nn62wprq+gOTuwClrbERHt4+9YYIKi8u1J4R&#10;ERER6WBiBwyzhUBXN2L6D23uaordcDqdXV1Z0aKN8vYLoLQwH4AyhUgRERGRDufCO59k1/rlhMf2&#10;IbRbz0Y/r7qyXgfsWjfAkfYqSotatFFefoGOEFleohApIiIi0tG4e3oxKH5ak59XWV7v5HWJC5B3&#10;MEQWt2ijvP0CHbcrSoq0l0RERES6iIqSejkx3wXIP8KdzQiRAY7b5QqRIiIiIl0nRJYeGiILHMGv&#10;haezfQODHbdb0tNbRERERDpaiCw6JETmHyFhNtngCTMcPbQHjp2q2hYRERHpIsrr58QCN+cQ2dJT&#10;0H2Gj+PWV+dQW1NDYHiUaltERESki2jQ3yXPDcipWyotzGvxC/gFh6mWRURERLqQ2prqhmesc12A&#10;FMcDqqtaJUiKiIiISNdRnJfdsCjNBdjvXFKUm6WaEhEREZGD+TAno2FRqguQeowHiYiIiMiJHCJz&#10;MxsW7Xcxmsz5OM2ffZgHiYiIiMgJHSLrnanONprMFS51aVIhUkREREQOp7D+mer9AHUhcl9daX5m&#10;mmpKREREpItJ25nM50/8k98+eJ7amuqmhcjsA86Lqc4hcmtdaU7qHtWyiIiISBcz55V/s2vdcsw/&#10;fc6O1Uua9NyctHr5cLtziNxcV5qXsb/J6VREREREOq6SglzyDjhGdcRqtTb6uVUV5RRm1zudvdk5&#10;RDpaIq0WC7np+1TbIiIiIl1E2o5N9Za79R3S6Oc2aIUE2OIcIuutWae0RURERLpQiNy+0XHbLyi0&#10;SdNT5+zf3bDoYEuk0WTOAxx9t7NbKURaamuw1NZoz4mIiIi0o5TNaxy3YwYMa9Jzs1PrhchUo8lc&#10;5AiRdsl1NzL2bG3xxu7esJL/XjuD5/82i/Sdydp7IiIiIu2gsqyE9F1bHMs940Y36flZ+3Y6LzpW&#10;5BwizXU3Gp43b45182dTXVlORWkxy777UHtQREREpB3s37oeq9XiWO7VlBBptZJWvzFw9eFC5Iq6&#10;G+XFhfV68DRHcFR3x+09G1ZSW12lvSgiIiJynJWXFDlu+wWHER7bp9HPzUnfR2VZiXPRysOFyJXO&#10;j0jb0bJT0P1HTXLcrqooJ2XLOu1FERERkeNsYPxU+o+eQnBULDOvvRsMhkY/17lDjt2KQ0Kk0WQ+&#10;AKQcDJEbW7TBMf2H4e0X4FjevnqR9qKIiIjIcebh5U3ivf/l5he/ZtC4aU16boNLHPcZTeaMQ0Kk&#10;naM1MnXbhhZtsMHFhX5OrZFbVyzAarFoT4qIiIh0Eqn1WyLrnbVuGCIdc+Bk7ttBaWFei1548IQZ&#10;jtslBbns27xae0NERESkEygtzCN7/y7nouVHC5E/Oy/sXr+iRS/ed8R4vHz9Hct7Nv6pPSIiIiLS&#10;CRwmB/52xBBpNJm343Rd5O71K1v04i6ubgw7+QzHclB4N+0RERERkU4RIuvlwHSjyVyv17XbYZ7z&#10;K/BXsA0YbrVaMBhcmr0B06+8lYge/fD08WNwEy/mFBEREZHjz2q1NGyJ/KXhY1yOECIBKCvK58Du&#10;ls1e4+rmzsiEcxg8PqFJXcpFREREpH1k7NlOWXHBYfPh0ULkPMAx4fXWlQtVkyIiIiInkO1//uG8&#10;aLXnw6OHSKPJnA/Mr1vesmI+WK2qTREREZETRPLSeg2PS40mc84xQ6Tdl3U3CjLTGs6ZKCIiIiJd&#10;1IHdW8nPTHUuMh3ucUcKkd/idEp7y4r5qlERERGRE0CD3GfBqXHxmCHSaDLn4XxKe/k8zTYjIiIi&#10;0sGVFuaRtjO5+bnNam14Kvt356kOjxki7T6ru1GUm8XOtUu1Z0REREQ6qOzU3bx66wW8/+B1/PBG&#10;UrPWsTd5FUU59TLjl0d67NFC5JdAYd3Cmt++0d4RERER6aB+fe85qivLAdizoXkTxqz+5WvnxXLg&#10;8yaHSKPJXAZ8VLe8c91yCrMPaA+JiIiIdDA71ixh76aD00sPGj+9yesozs9h++pFzkUmo8lc0OQQ&#10;afem45bVypp532oviYiIiHQgtdVVzPvwRceyl68/Uy68vsnrWb/gOyy1tYfPgU0NkUaTeSOwvG55&#10;7fzZjmbS1lKUm9XiWXFERERETlTLvvuQvAMpjuXJF16Pt39g04JoTXXDxsJNRpN5WbNDpN0rdTfK&#10;iwtZO/+7Vvuj03cm8+qt5/PuA9fwy7vP6CgQERERaYLctL0s/fZ9x3J4bB/Gzrq4yevZuGguxXnZ&#10;zkVvHOs5jQmRJmBP3cKKOR9RW1PdKn/43k2rsNTahqNc9ctX7FizREeDiIiISCMt/ubdg7nMYOCM&#10;vz+Ai6tbk9ZhtVpYNvuDetkUeLfFIdJoMtcAjmbC4vwc1i/8vlX+8CETZuDm4elY/vGNJMqK8nVE&#10;iIiIiDSCAYPj9pjTLiR2wPAmr2PL8vkNZ6h5wWgyH/P6RdfGrDwhLiYZ+CvgB5CTuofRp12Ii4tr&#10;i/5wL78AvP0CHGNQVldWkL1/F3GTT8NgMOjIEBERETmK7oNGUltTTe9hYzkl8e+4ujW9FXL2Sw85&#10;N+KVApcuSE6raJUQuSA5rSYhLsYVmAFQUVqMl69fs9JuQ936DCZ9ZzL5GbYEnJ+RisHgQs8ho3Rk&#10;iIiIiByFh5c3fUdOoNfQsU0OkAAbF/3E2vmznYteMprMjTrl7NKE13kJSKtbWPLNe5QXF7b8rzcY&#10;OOumf+EXHOYoWvTV2+zZaNaRISIiItJGqisr+P3z152LioCnGvv8Rp+PtrdGFgDnAtRUV1FTXUXf&#10;kRNaIUX7ENt/KBsX/YTVagWgpqqSwRNmaA+LiIiItIHl333A9lWLnYseM5rMvzT2+S5NfL33gU11&#10;C6t//Zqc1D2t8ofEDhzBqVff4VjuPvgk7V0RERGRNlCSn8Oy7z5yLkoDnmvKOprceyUpMf504Ke6&#10;5ZgBw7jm0TcxGFxa5Y/K2LuN2qoqYgYM0x4WERERaQNfPXsf28y/OxddbzSZ323KOprcvXpBctrO&#10;hLiYYcAQgOLcLHz8g+nWL65V/ii/oDACQiO1d0VERETawFbzQhZ/9bZz0Urg1gXJadamrKe5zYe3&#10;Ybv4EoCFn79GUU6G9oqIiIhIB1ZRWswv7/7XuagGuMFoMluauq5mhUijyZwOPFC3XFVexvevP4bV&#10;atHeEREREemgfvvgeUryc5yLnjWazBuas66WXMj4BrC0bmHvplUs+/YD7R0RERGRFkrZvIbNy35r&#10;tammATYt+ZkNf/zoXLQbeLS562v2lDMLktOsCXExC4DrAE+AfVvW0HvYWALCorT3RURERJrIarHw&#10;2wfPM/ftp9i6cgElBTkMGHNyi9ebn5GK6ak7qa2pqSuqBc4xmsy7m7vOFnWpNprMe4Ebnf/wb1/8&#10;F6WFmv9aREREpCkqSov57PHb+XPuF46y7FYYSrG2uopvX3yQqop602E/ajSZl7VkvS0el8doMn8G&#10;fFi3XJSbyVfP3teqza8iIiIiXVn6rs2888A19Wbsc/f0Zuolf2/xun/43+Mc2L3VuWgJ8J+Wrte1&#10;Nf7whLiY34Czgci6IFmUm8nAsae0aYXnpO7hq2fvZ9OSXwjt1oOA0AgdhSIiItJ5WK2s/PEzZr/0&#10;r3rTSQeGR3G58RViWzhu9rLZH2D+8TPnomxgltFkLugQIXJBclp1QlzMXOBqwBsgc98O3D296D5w&#10;RJvV+28fvMDONUsoyEpn/cIfqK6qpMegkbi4uuqgFBERkQ5v1S9f8dsHz9cb4abHkFFc/uDLBEfG&#10;tGjd21ct5sc3H3cuqgbObm5v7DYJkfYgWZAQF/MncCX20+R7NpoJCI0gqvegNqn47P272Ld5TV2U&#10;J3Xberaafyeiex8Cw6N1ZIqIiEiHtm7BHDL22E41GwwuTL7gWs6+6V94ePu0aL37t67jy2fuwVJb&#10;41x8q9Fk/qq1tr1Vm+wWJKftTYiLOYDt1DYAO9csJbRbT8K79231iu8xaCQYDKRuW4/Vahtkvayo&#10;gA1//Eh+ZhrdB47Aw8tbR6iIiIh0SP6hEaRu24BPQBDn3/4YIxPOwWAwtGidB3Zv5bP/3EZ1Zb2O&#10;NK8bTeZHWnPbDW1RIUmJ8UbgsbplF1c3LrzzSQaMmdImOyBz73bmvPpvslJ21SsPDI/ixue/xM3d&#10;Q0epiIiIdHlZKbv45NGbKSsucC7+GrjEaDLXtuZrtcnFgwuS0xYlxMUEA+MBrFYLW1cuIDgyhoge&#10;/Vr99fyCQhmZcA7unl6k7djoaLqtLCth9KkX4untq6NKREREurTMvdv59LFbGgbIBcAFRpO5prVf&#10;r816oCTExfwCRAFj6oLk9j8X4RsUSnSfwa3+ei4urnQfNJJhU06nOC+Lgqx0Rkw9m6GTZ+qoEhER&#10;kS4tdfsGPn3sFipKi52LzcCZRpO5rC1e09CWf1BSYrwBeA2nAckBplz0V06+6K9gMGivi4iIiLTA&#10;zjVL+fr5B6ipqnQuXgacYTSZC9vqddt0LJwFyWkkxMX8BPgCE+vKUzavITd9H/1HTcLF1U17X0RE&#10;RDqtqvIykpf+wqpfvqK2porw2D7H7bXNP33O96891rAX9kLgdKPJXNKWr33cmgKTEuMfAOoNVtSt&#10;7xAuvOspDRIuIiIinYqltoY9G/8keekvbF25kOrKCnuyMnDzi18RHBnb5q//8zvPsHb+7IZ3fQ9c&#10;2lansNslRNqDZCK2KRI968q8/QM595Z/03fkxA5xUKyY8zHr//iBsJhe9DtpEn1GTsA/OEzvFhER&#10;ESFtZzKrfv6SnWuWNLz+8GCIfOErgqPaLkQW5WTwzQsPkrZjU8O7XgLubO1e2B0iRNqD5CRsXc0j&#10;ncsnnHs1Uy/5e7ue3i4rLuD5v80C+5iTdcJj+9AzbhQ9hoym97CxePn6610kIiJyginMPsBrt1/U&#10;8NSxQ0SPvkw89xri2rBT7zbz7/zwRlLDAGsB/mk0mV8+nvXRLj1bkhLjuwFfAJOdyyN79ufsmx8i&#10;steAdjk4aqureOWW8ygpyD3iY9w9vbnq36+3SQ9zERER6bjSdybz3oPX1SvzCw5j8PjpDD/lTKJ6&#10;D2yz164sL2Xehy+ybsF3De/KBi4zmszzj3d9tMsk0wuS04oT4mI+AvyACXXlpYV5rFs4B6vFQuzA&#10;4bi4HN/Nc3F1ZfD4BNw8PKkqL6O0MO+Qx1hqa/ALDqNn3Gi9m0RERDqRmuoqinIzKSsqwNs/sMnP&#10;9w8Op7qqgtrqaoZMmMH0K2/l1GvuoN9JE/Frw0vfdm9YyeeP386+zasb3rUMmGE0mde3R322+xg7&#10;SYnxs4B3gG7O5aHdenLaX+6kz4jx7bZtxfk57Fm/gn2b17Bv82oKszPw8PLmyoffILpP0+YDrygt&#10;5uvn7qcoN5Opl97M4PEJejeLiIi0gdqaahZ//Q6Ze7dTXlJERWkxpQW59U4Bj5h2NmfdaOzQf0dp&#10;YR7zP36JjYvmNrzLAjwJ/NtoMle31/Z1iIEakxLjQ4BXgUsb3jcwfirTr7i1TS9QbaySglw8vHya&#10;NR/32nmz+emtJwDw8vXnznd+xWBw0TtdRESklS368k0Wf/XOUR/j6e3L3e8v6JDbb6mt5c+5X7D4&#10;q7epLC9tePdO4CqjybyivbfTtSNU1oLktPIFyWlfJ8TFrMM2nqSjjTk3bS+rf/uG0oJconoPxMPb&#10;p92208PLB1c392Z/m0he8gtga06Pm3gaPgFBeqeLiIi0stgBw+h30iTWLZxzxMeMmXlRu57tPCyr&#10;lc3L5/HVc/exedlv1NbUa2Ssxdb7+mKjybynI2xuh5syJikx3hd4GLgDqNdV283dg9EzL2bcmZfh&#10;HxLeqQ7o8pIinrv+VMfyubc+wtDJs/ROFxERaSM//u8/uHt44eXnj09ACL6BIfiHhBEYFt2xcoTV&#10;yvbVS1j05Ztk7t1+uEesAG5sr2sfO02IdAqTA7Cd7z+/4X0urm4MP+UMxp11BWExvTrNwfzqredT&#10;kJUOwLgzL2PG1f/UO1xEROQEZamtZfOyX1k2+0OyU3cf7iHpwL+A940ms6WjbX+Hn7zaPq7k0zhN&#10;m+isZ9xoxsy6mAGjT8bF1bVD/y3fPP8AW1bYrr/oPmgkVz/yP72DRERETjClhXmsnT+btfO+pSg3&#10;63APKQaeAp4zmszlHfXvMHSWCk9KjJ8K/Bs45XD3+wWFMnTKLIadfAYRPfp1yL9h2ewPWPjZawB4&#10;eHlz9/sL1LlGRETkBGC1WNi1fgUb/viRbebfjzRgeSG26x5fMprMOR39bzJ0tp1gb5m8AziPI3QM&#10;Cu/elyETpjMwfirh3ft2mG3fvX4Fnz1+u2P5phe+IiS6u95ZIiIiXTE4Wi2kbd/IlhULSF7662HH&#10;n7bLxDZKzctGk7mgs/x9hs66Y5IS43sC/wD+Ahzx6tiQ6O70O2kifUaMp+eQ0bh5eLbbNleUFvPC&#10;38+gtroKDAZufXUOAaERepeJiIh0EdWV5ezZuIpd65axfdUiSvKP2qC4ClvL4xdGk7mqs/2ths6+&#10;s5IS492Bs4HrgJk06NHtzNXdg259B9NjyCi6DxxBdJ9B+AQEH9ft3bVuOZuW/MKAMSdrwHEREZFO&#10;rqa6irQdm0jZvIZ9m9eQum1Dw6F5GioAPgHeNZrMazrz327oSjsyKTE+DLgIuBiYChzzgkP/4DCi&#10;+gwmstcAovsMIrRbT4LCo3F199A7Q0RERByqysvIStnBgd1bydy7nQO7t5KTtgdLbe2xnloOzAG+&#10;BH40mswVXaE+DF11R9tnwTkdWyvlaUDjmxwNBgJCwgmKjCU4oht+IeH4BgTjExCMj38Q/iHhtqGF&#10;DAa9o0RERLqIsuICyosKKC8ppDAnk4LMNPKz0uy/0ynKzQSrtbGrywLmAt8DvxhN5pKuVl8nRApK&#10;Sox3AU4CErD17p4AhLRknUMnz+LcWx/RO05ERKQTWzHnY1b+9BmlBXlYrS0airEMWArMt/+s6Yhj&#10;OypEtjxUGoABwFhgFDASGAJENr7mDNzz/sJmzaMtIiIi7a+itJjnrj+tOeGxFtgCrAXMwDJgg9Fk&#10;rjmR6s/tRDxojCazFdhm//nYKVwGAv2AQfaQ2dseLLvZfx/sBW61kp2yk5gBw/QuFBER6YSy9u04&#10;WoC0ANnALmCH/WcrsBPY1lWua1SIbL1wWQistv8cIikx3gcowj4+ZVbKLoVIERGRTiozZafzYhW2&#10;MagzgANAttFkrlUtKUS2VsgsS0qM3wIMtYXIHaoUERGRdlZdWY75py9wcXVl7KzERo8JnZ2yy3lx&#10;s9FknqvaVIhsS+vrQmTmvp2qDRERkXa24NNXWfXzl/ZAWcHJF/+tUc/L2levMWidarJpNHFz0zkO&#10;ssy927BaLKoRERGRdlJdWc6GP350LFeUFjfqeZba2oans9erNhUi25rjIKuqKCcnfa9qREREpJ1s&#10;XjaPqvIyx/KQiTMa9bzs1N3UVFU6F61TbSpEtrU/AcdIo+k7N6tGRERE2snaed86bofF9CJ2wPBG&#10;PS99Z7LzopUjdKoVhchWYzSZC7ANDQTAgV2tECKtVvIO7KeqolwVLCIi0kj7t64nzSkMjpx+XqOf&#10;e2DXFufFzUaTuVg1qhB5PKyou5G6bUOLVzb3nad5/Z8X8dptF1CUm6XaFRERaYTlcz5y3Pbw9mHE&#10;1LMa/dy0HZsO+39dFCKPW4jMTNlJeUlRi1a2deVCAEoL8/jjizdUuyIiIsdQlJPBjjVLHMsnTT8f&#10;L1//Rj23vKSIrP31hvdZqRpViDxeljpuWa2kbFnbopX1HTnecXvjornkpO5RDYuIiBxFdVUlWG1d&#10;FFzd3Ik/49JGPzdly1rHc+2WqUYVIo8Lo8m8Cch0HIybW3Yt7pQL/4qLq6s9k1r4Xa2RIiIiRxXa&#10;rSen/+1++o6cwHm3PUZAaETjQ2T9/9uZgHrJKkQeV/PrbuzdtKpFKwqOimXktHMcy9vMv7N7vS7P&#10;EBEROZpRM87n0gdeYNC4aU163p6N9f5vzzeazFbVpkJku4TIrJRdFGYfaNHKplz0Vzy8fRzLP7/7&#10;DLXVVaplERGRVlSUm0l2/eshF6hWFCLbLUQCbF+1qEUr8wsO4+SLDk7TlJ+Rytr536mWRUREWtH2&#10;VYuP+v9cFCLbnNFk3ofT7DWHOSibbOzplxDRo59jubQwTxUtIiLSqiHyD+fFZKPJvFe1ohDZHr6u&#10;u5GyZU2j5+s84s5wdeW82x+j19AxDBx7CmPPuEQ1LCIi0koqy0tJ2VxvRJVvVSvN56YqaJHZwKNg&#10;m8h968oFjEw4t0UrDI/twxX/elU1KyIi0sp2rFpEbU21c9E3qpXmU0tkCxhN5o3Azrrl9b//qEoR&#10;ERHpoBr8n95rNJnXqlYUItvTZ3U3UretJ+/AftWIiIhIB1OUk8He5HpD+3ylWlGIbG/vAo7xpTYs&#10;UmukiIhIR7Nh0U8NZ6l5R7WiENmu7L26HMMDbPj9Byy1NaoYERGRFshJ3UNWys5WWZfVamFD/VPZ&#10;S40m81bVskJkR/B23Y3ivGy2rlyoGhEREWmm5d99yP/uupS37rmCtfNmt3h9O9cuIz8z1blIrZAK&#10;kR3GbCCnbmHlD5+qRkRERJph0ZdvseDTg6OUNLiOsVnMP37uvFgMmFTTCpEdgtFkrgReq1tO37WZ&#10;3RtWqmJEREQay2pl/scvsfirtw+GFFc3Rs04v0WrTduZzN5NfzoXvW00mUtV4QqRHcmrQEXdwtJv&#10;3mvzF7TU1rBr3XJy0/ep9kVEpNOqranmu1cfYcX3n9QLkBfe+SQ940a3aN3Lvn2/3ksBL6rGW4er&#10;qqB1LEhOK02IiwkHxgMU5mQQ0z+OkKjubfaa37/+KAs+eYXVv36Nh5c3sQOGa0eIiEjnCpDVVXzx&#10;1F1s//PgdIRuHp4k3vcs/U6a2KJ1p+9MZv7HLzkXfWQ0mT9QrbcOtUS2rqdwao1c+OlrWK2WNnux&#10;tB2bAFuvs3kfvcR3r/ybmuoq7QUREek0Ni+fz56NZseyt18AVxhfps/wcS1et/O1ldhaIZNU461H&#10;LZGtaEFyWklCXEwQMBGgtDAP/+AIovsMapPX8/DyYcfqJdQNU5mVspOdq5fQM240Pv5B2iEiItLh&#10;VZYWs+EP2/A7geHRXPnw60T1Htji9W5ftYhls+s1On5gNJnfU40rRHZYCXExfwJ/B7zBdkHvSdPP&#10;xc3Ds9VfK6rXAGIGDGPnmiWOFsjSwjzW//4D/iHhRPYaoB0iIiIdWmB4NDH944jqPYhZ199DYFhU&#10;i9dZW12F6Zm7qSgtriuqAC5YkJxWpBpXiOywFiSnVSTExZQAZwBUV1ZQVpTPgDEnt8nrBUfGMnhc&#10;AnuTV1NWlA/YOtxs//MPQqK7E9Gjn3aKiIh0aCFR3YkdMAx3T69WWd/ir9+pd40l8JTRZJ6tmm5d&#10;uiaybbwBrKtbWL/we/ZuWtVmLxYcFct1T7x/yDAI6Ts3a0+IiMgJJXv/roansVOAx1UzrU8tkW1g&#10;QXKaNSEuZh1wHWAA2Je8mhFTz2qT09oALq6u9B89mfDufUnbmYx/cBgJV9yCb0CwdoiIiJwQLLU1&#10;fPHknRTnZTsXX2M0mTepdlqfQVXQdpIS458B7q5bjpt0Gufd9pgqRkREpA0s/Oy1hq2QnxlN5stV&#10;M21Dp7Pb1r+ALXULyUt/bZU5QEVERKS+PRvMLP/uI+eiLOB21Uzb0ensNrQgOa0mIS5mMbbT2m4A&#10;uzea6TtyAv7B4aogERHpMqxWC8lLfmbRl29RmH2A7oNGHLfXLsrN4rP/3Ep1Zblz8UVGk3mD9oxC&#10;ZGcOkpkJcTH52HtrWy217Fy7lLhJp+Hh7aMKEhGRTm/7qkV889wDrJn3Lbnp+9iz8U96D4tvleF6&#10;jqW6soLPH7+N/MxU5+LnjCbza9ozbUuns48Do8n8KuBoYy/Oy8b09F1UV1Z0qO0sLy6kICtdO0xE&#10;RI7NamXbn3/w9n1X8eUz95Cdurve3celocRq5fvXHuXA7q3OpYuB+7WD2p5aIo+ThLiYn4HTgWiA&#10;kvwcMvZsZ/CE6bi4tP9uOLB7C2/eczkrf/iEPRvMePn6ExrTE4NBfa9ERKS+jL3b+PyJf/Ln3C8o&#10;Lcitd19AaCRn/v3/6DV0bJtvx7yPX2LdgjnORWnAqUaTWYOKK0R2HfbrI78HEoFAgPyM/eRnpTFw&#10;7CntHtbWL5jDng22uUuLcjPZsnweGxfNxWAwEN69L65u7tqJIiICwFfP3s+B3VvqlfkGBjP10ps5&#10;95Z/E9Gzf5tvw/I5H7Hk63eci0rtAXKn9pBCZFcMkiUJcTG/AVcCngDZKbvIy0xt9yDp5RfI5mW/&#10;OqZPBKgoLWbXuuWs/vUrykuLiO0/DFd3hUkRkRPdNvNC8jL2A+AXFMopl9zIubc8QvdBI47L2bXV&#10;v37Nbx8871xkwdaRZpH2zvGjc5XtICkxfgIwH/v82gAjpp3NmTf8HwaX9rtMtaK0mNW/fs2qn02U&#10;NDg9ATD8lDM5++aHtAM7KKvVwp4NZgqzMygvKaS8tIjy4kLbT0khtdXVjD3jEoZOntXkdWfs3cbS&#10;b97DYHDBNygEv6Aw/IPDCIroRlBEN/xDIzAYdIl1V7Nz7TIy926norSIitISKkqLsNTWUllWAkDv&#10;YfFMuuDaZq27pqqSirISfAODdex0QqWF+az+9SsCQiMZOnlmm02kcaQA+fM7TzcsvtZoMr+vPaMQ&#10;eaIEyQTgB+cgOXh8Aufe+mi7nzqura5i4+Kf+XPuF2SlHDwr0GfEeC77vxe18zqoeR++wMofPzvq&#10;Y1zdPbj3g4W4uLo1ad3vPvCXQ05dOXP39GLaZTcz9vRLtCO6iOQlvzD75WN/abzq4dfpMWRUk9ad&#10;un0Dnz9xB5VlJRhcXPANDCEgJALfoFD8g8PwCw5nwNiTiTwOp0Slc1n+3Ycs+PTVhsV3GE3mF1Q7&#10;x5+bqqB9GE3mBUmJ8Wc5B8ktKxZQXlLMRXc/hae3b7ttm6u7ByMTzmFkwjmkbF7DmvmzqSgpZvqV&#10;t2jHtYHqynLyMlLJz0ilKDeLviPGERrTq8nrSd2+8ZiP8QsKaXKABPDw8j7G31DB4q/fUYjsQnIP&#10;pDTqcZ6+/k1e9+alvzlaM60WCyX5OZTk59R7zNLZ73PLy9/iFxymnSFgtTLv45dY+cOnDe+5SwGy&#10;/aglsp3ZWyS/BQLqysJj+3DJ/c8TGB6lCupqn4MWC2vmfUv6rs22jlWZaYf88/T09uUfr8zG2y+g&#10;Seve9ucf/PS/x6mprsQnIBhvvwC8/ALw9gvE2y8Qv6AQhk6eRVBkTJO3uyg3E/OPn1GQlU5JQS4l&#10;BbkU52Vjqa1xPKbvyAlc+oA+yztMCEzby441S3F1c2PUqRc0+QxHSUEu37/6CPmZaXj5+uPl64+n&#10;ty8e3j64urnj4e1Dr6Fj6XfSxCZv256NZj5/4o56x8/hXPfEB0T3GdTErGEhZfNaLLW1BEfFEhgW&#10;1a6XCXVUZUX5bF+1mPSdyfQaOoYhE0/tsNtaU1XJ968/xuZlvzW862ajyfy69qZC5IkeJEcBPwOO&#10;aWx8A4O56O6niR0wvNP/fUW5mfgEBOPm7nHC7+uVP3zKvI+OfUnAjc+bCO3Ws8MH4uK8LAqy0qmu&#10;qqBX3BhctY/bVd6BFDYumsuWFfPJTd/nKJ9y0fWcfPENHWpbSwvzyd6/i9KCXIrysigtyKU4P4fi&#10;vGzKSwrpP3oKCZfdDE3scDj/k5dZMedjx7KLqxvBkTGERHUnOCqWsJjeDBqf0OQvaZ3/G6yVjH3b&#10;2bPBzM41S9m/dT1Wq8Vx99+f+4KwZpwBafvjJI8vn76btJ3JzsXVwHVGk/ljvevbl05ndwBGk3lN&#10;UmL8ROBHYEDdB+xH/76JGVfd1qlPEX797P1sNS/E1d2D6N6D6D54JN36DaFbn8EEhHWultbqynIK&#10;czIpyc8mODKWwPDoJq+juEGrY0O+gcGMmHZOhw+QAAYXFwLColq0H6vKy/j1/WcpKy5k6OSZDBo3&#10;rVmn209kltpaNi76iXULvyd12/rDPqa8uLDDbbdvYDC+gWNafb1p2zc1qJ8actP31QvVq34x8bdn&#10;Pj0xsqPFwsLPXmP9wu8pKy44ynFU0+G2PXX7Br557oGGn5slwMVGk/lnvfs7wP8BVUHHkZQYHwx8&#10;CUx3Lo+bdBqn/+3+dr1OslkBoaKcZ66ZesT7vf0D6T5wBDOvu4eA0IgOte071yxl94aVFGYfoCgn&#10;k8LcjHr/iF1c3bju8feI7DWgyd+qf3nvWcoK8whytI50JzgqhpDI7ifcVJjLZn/Aws8OzkzmHxzG&#10;qNMuZMzMi/FqxrV2J6If3khi/cLvD3ufq5s7/UZNYtZ195ww1xbuXLOU719/jLKi/CM+xtXNnfs/&#10;WdLkddfWVLMveTWu7h74BYbgFxLe4T+X9276k08eO/L17JE9+zNmViIjE87pUNv9588m5n34YsNw&#10;mwKcrfmwFSLlyEHSDXgWuM25PCgyhvNufZSY/kM71d/z1bP3sc38+1EfM/q0i5h1/T1NXndpYT7p&#10;OzdhsRw8JWOpqXZMJxneo1+Tr6cCSN22ng8eOvapv5nX3cOYmRfpoG2BdQvm8OP//nNIuaePH6NP&#10;u5BxZ12Oj3+QKuoo3rrninqjKLi4utF/1CQGxk9jwJgpePr4nZD1UlKQS37Gfnuntf3kHUghNz2F&#10;yvJSJpxzJaNPa/p795PHbmHvpj/rlbl5eOIfHI5vUCgh0d2ZfMG1BEfGNmubqysrqK2pdnQ6qigr&#10;oaq8lMqyUjy8fegxaGSTT+9n7N3GO/ddfTBAu3vQfeBw+o2azMCxpxAU0a1D7bfy4kJ+eOMxtq9a&#10;3PCupcCFRpM5U+96hUg5dpi8BHgH8D34z8GVSedfy+QLru1Up/wy9mxj/9Z17N+6ntRt6w85pTvx&#10;vGuYdtnNTVpncV42b959GRWlxUd93EV3P83Asac0ad1bzQv5+tmjT7sa3r0vlxtfxi8oVAdrC1gt&#10;Flb/9g0rf/yUgsy0Q+738PLmgjueoO/ICaqsIx2vKxfy63v/xS84jKFTTmfolFkK3m3kicsnYqmt&#10;Pepjeg+L53Ljy01e909vPsHaBd+B1XrEx0y64FqmXnJjk9e9e/0K0ncm063/UHoMGnlcx3Rs0nZu&#10;WMkPrz16uMt+XgTuMZrM1ToKFSKl8UFyEPAZMNK5PLJnf86++aEmn0rtKEoL88nYs5WsfTtw8/Bk&#10;1Izzm9whY+faZXzx5B3HfNyk8//C1EtvatK6LbW1zPvwBdJ3bcY/JJxA+3V/AWGRttuhUfgGBusA&#10;bc0wabWwc81SVvzwKSmb19S7r99JE7nk/udVSdLulnzzLku+fpfamiNnmd7D47n8waaFyIrSYp69&#10;bsYxH9djyCiuerjrdUauLC9l3ocvsm7Bdw3vKgL+ZjSZTTr6FCKleUHSE/gPcJdzuYurK+PPvpLJ&#10;F1yHu6fXCVcvNdVVfPHkHezdtOqIj4no0Y+L7n6q2aeWpH2kbF7D0tkfsHv9CgCmX3Er48+5UhUj&#10;HYKltpbSonxK8rMpLcijOC+b0kJbz3IXFxcmnHNVszqbvfvANRzYvfWI93v7BXD2Px6m/6jJXao+&#10;d65Zyty3n6Io95Cz1MuAK4wm814ddQqR0vIwOQ14F+jlXB4YHsWs6+6l36hJJ3T9VFdWnJBhuivL&#10;3r+LqsoKYvrFqTLkhPhifGDXFiyWWlxcXPHw8sbN3QMPHz/b+JzHGPC/synKzeK3D55j68qFDe+q&#10;Ah4FnjSazLU6MhQipfWCpB/wFHDIBYR9R05gxtX/7JDjfImIiNSFZfOPn7H02/eoqihvePdq4C9G&#10;k3mTakohUtouTE4EXgfqjURucHFhzGkXMfmi63VhvUgnk75rM7vXr2BQ/DTCYnurQqTL2bJiPvM/&#10;fpnC7AMN7yoFHgGeN5rMNaophUhp+yDphm0YoEeAemN4eHj7MP6sKxh31hVd7hSISFdjqa1l8Vdv&#10;s/Tb97FaLXj7B3Lrq3N0eYZ0Gfs2r2HhJ680nHWmzrfA7UaTeb9qSiFSjn+YjASSgOsb7k8f/yAm&#10;XXAtIxPOVZgU6YCKcjL49sV/kbr94NjJBoMLd7z9y4k3LZ90OQd2b+H3z15n94aVh7t7M3Cn0WT+&#10;RTWlECntHyZHYBukfHrD+7z9Axl/1hWMmZWoMCldXk11VaeYp33vpj/59gVjvanoXFxdmXnt3Yw6&#10;9QLtSOm00nZsYtGXbzlGWGggB3gIeEunrhUipeOFyQTgcWDcIWHSL4BRp13I2FmJ+AaGqLKky/lz&#10;7hfM++hFgiJiuOiuJwnv3rdDbufKHz5l/scvY7UenG0pKDKG829PolvfIdqR0int2WhmxZyPj9Ty&#10;WAr8F3jOaDIXqbYUIqXjBkkDcC7wMA0GKgfbtFfDppzOuLMuV2/uLshqtVBZVkplWQlVFWWOGTZq&#10;qquoqa6yvfENBsecvy6urnh4+eDh7Yu3r3+Tp1XrSF655VwKszMA8PT25fx//qfDzXaze8NKPvtP&#10;vVlNGTx+OmfdaDzh5k6Xzs9SW8vm5b+x4vtPyNy7/XAPqQDeAP5jNJlzVGMKkdK5wuSZgJHDtEwC&#10;9Bo6ljGzLmbA6CkYXFxUaR00FJYW5FGUm0lxfg4l+dmUFORRVpRPeXGB7XZxAZWlxVSWlzrmDm8u&#10;L19/vPwC8PEPIiA0wj5jTzSB4VEER8YQFtOrw067+dObT7B2/uyDH3AGF07/232cNP28DrONm5f9&#10;xrcvGh3bl3D5Pxh/9hUdJrxXV1ZQmJNBYfYBCnMyKMrNpLy4kIrSYspLCqkoKaaitBiLpYbamhrH&#10;8Wapral3XHj6+GEwgLunN55ePnj4+OLp5YuHjy8+/oH4+Afh7R+Ib1AoPv5B+AaG4B8c1uTZq6R9&#10;lBbms27+bFb/9jXFedmHfQjwKvCC0WQ+oBpTiJTOHShnAHcDMw93f0BYFKNmnM+IqWfhFxymCjvO&#10;ivNzKMxKIz8znYKsdAqy0sjPTKMw+wDF+dlYLZYOs60urq6EdutFePc+RPToR0z/ocT0H9ohehNb&#10;LRZ+fvcZ1vz2Tb3yhMv/wYRzr+4gLTc1zP/4JXLS9jHxvGvoOWRUu2xHbU01mft2kJ2yi6yUnWSl&#10;7CJ7/y5KC/PatX58A4PxCw7HPziMgNBIgiJjCIroRlCE7bc6HLWvtO0bWfXr12xZPu9I0z/mYRuC&#10;7gW1PCpEStcLk8OwTaF4OeB+yAHh4kL/UZMYmXAu/U6apNbJVgw3hTkZ5KbvIzc9hYLMVPKz0ijI&#10;TKMgK91xmrnTfpC4uBDdZzDdB42gV9wYeg0b266dW1b+8AnzP36l3jWHE8+7hmmX3XzCHoOV5aWk&#10;bltPypZ17N+6nvRdm6nthMedp48fwfZAGRTZjaCIbgRHxhIcFUtQeDd9ZrWB8pIiNi76iXUL5pC9&#10;f9eRHrYbeB54z2gyl6rWFCKla4fJCOAG4EYg5nCP8QsKZcjEGQyZNFNTzzVSWXEBuWn7yMvYT276&#10;PvLS95F3YD95GfuP9K29OXKBDCALyMbW2zHLXl4MFAJF9tvlQInTc4sAC+Dr9CXCH/AAgoEQ++9g&#10;IAroCfSw/w5t7Aa6e3rRe1g8/UdPof/oKfgGBh/3fbF52W9898q/sdQe7AB63RPvE91n8AlzPBZk&#10;pbN91WJ2rlnCvs1r6tVFY/MDkGI/3vKAfKffZXWHPbap6up9fABu9v8xgUCA/Tjzt98OBcKBSKDV&#10;LgR1cXUjJCqWkOgehHTrQWh0T0K79SAkume7HIOdWW1NNbvXr2DTkl/YZv79aJ9fC4BXgO+MJrNF&#10;NacQKSdWmHQDzgNuAqYd6ZgIioxh0Lhp9D9pErEDR+Di6nrC1ll1ZQV5GfvJO7Cf3PS9tpCYvo/c&#10;AylUlBa3+LPb/k97N7DH/nsvkAakA6lGk7minY4VP2AIMBTbbElDgdFA0FE/ZFxc6DtyAsNPPoMB&#10;Y04+rte87Vq3jK+evZ+aqkoA/vbMJ0T06Nelj8+SglySl/zMxkVzydy3ozFPqQG2AxuBTdjG79sH&#10;7DsepyOTEuO97IEyxv7Tzf67u/0LTB97WYt4+vgRGt2DkG49CY3uTmi3ngRHdyc0ugfunhr6DKC2&#10;uop9m9ewZcUCtq5ccLTPs2LgQ+BVo8m8RTWnEClCUmJ8H+A6+0/00T6M+4wYT6+hY+gx+CTCuvXs&#10;1D16D/tftbrKdm1iZhp5GankHUhxBMai3MyWrr4I2AHssv84B8b9nWnstKTEeBcgDpgMTLF/EYk6&#10;0uO9fP0ZOmUW8adfSnBU7HHZxgO7t7Lh9+/pMWQUg8dP75LvXavFwrY//2D9wjnsWr/iWNfQZgFL&#10;gKX23+uMJnNVBz/OPO1hsrf9t/Pt3thaOJstIDSC4ChbsAyJ7kFIdHfCuvUiMDy6y39hzs9MZc/G&#10;P9m1dil7Nv55rI55y4G3gS90yloUIuVIH9iuwGnYrps8jwbTKjbk4x9E7MDhdOs7hMheA4jsNQD/&#10;kPCO/U/XaqE4L4eCuusSs20dWvIz0ynMSqM4v8UNMDX2gLjNHhi32n9vM5rMGV342DEAY4CzgHM4&#10;zBBTtk8eAwNGT2H82VfSfdAIvemaqaqinHULvsP80+eHm4+4jgVYBnwP/Gg0mZO74HEXDgwC+gMD&#10;gQH2n/4c5trvRv+DdHEhMCzK3rHnYOeeYHtnH5+AznWKvLqygqz9uziwczP7t60nZctaSo79WZcK&#10;fAG8azSZN+tdJwqR0pQPZ297ILgAmMUxTl06B8uw2N4ERcYQEhlLSLceBIRF4R8Uim9QKK5u7m2y&#10;vVaLhbLiAttPUQFlhXkU5+dQnJ9NUU4mJU63W+kaxVR7ONzeIDDu1WwMkJQY3xu4BrgKW6vRIWIH&#10;DGfaZTfRo516KXdGFaXFLJ/zEat//ZrKspIjPWwRtlOOs40mc+4J/IW4p1Ow7O8UNnu0dP3unt4E&#10;2zv3BIRF4R8cTkBohK13eUg4/iER7TJLWEVpMfmZqeTbz6LkpO0lc+92ctNT6nU2O4osbHNafwos&#10;0bWOohAprfWBPAk4A5iBrZWpWed6fPyD8AkMxtPHD09vX9uPj2+9D1xPHz/AgKW2hurKcqcPyBJq&#10;a6qpKi+jsqLMNj5iRRmVZSWUFxe2xZ9e2CAkbrMvb9cpnUYfOwZsp7v/DlxyuOOmz4jxTLv8ZqJ6&#10;DVSFHUFVRTmrfjax7LsPjxQeU4D3gA+MJvMe1dgxvyDXBcvB1G/FDGqt13Fz98DbPxC/oFC87WNj&#10;evsF4Ont6xjk39Pb9tv2eHfcPA4dLqu2pprqygostbVUlZdSUVZCZVkJlWXFlBTkUVqQS0lBLiX5&#10;OVSWN/ljyQqsAX4AfgRWKziKQqS09YewHzDRHg7G2UNleCf8U2qwdSTYY//ZxcFrFPecqK04bXjc&#10;dAduA/6GreduPYMnzGD6FbcSGB6lyrKz1Nay+revWfbt+5QUHPZwXAU8B3ypFvBWOUbrTo87X3dZ&#10;9zumK3wfAdYCfwCLgWVGkzlPe16aHCKtVqtqQVrNfy4ZF2MPk0Pt3+j72X+6teNmZWHr2ZyO7fRz&#10;mv13XYeWVKPJXKu9d9z/UfsDdwB3NgyT7p5eTL7gOsaddXmbXfrQmtJ2bGLeRy/hHxzGmX//P3sr&#10;euvYv3U9c99+6kjj880HHjWazIt0RB2349YT6EX9Dj69gVj7TyTNPEPTBqzAfvsX4w3AOnt43Pzg&#10;FyurtTdFIVI61gF1hF7a9mE8YuwfsLFABBCG7bRRAAfHknMeu9C1wTfnunHpLNh6OBdiG2qi7qcA&#10;21iJ2fbgmAPkqGWmw/9TDsI2m9JdQL3zeKHdejLzurvpPSy+w25/cX4Ob997JWVF+QDMuPqfjDvz&#10;shavt7Qwj/kfv8TGRXMPd/cS4F9Gk/l3HUEd7nh2tX++dbf/jsI2LmaY/fMvjINjZgY53W7Kt6VS&#10;Do4HW2T/3EvFNp7nAfsX5V3ATqPJXHnYdKn//aIQKZ0lRIo04p9vd+Bx4MqG941MOJdTr7mjXTop&#10;HI3VYuHjR28mZctaR9mFdz3JoPhpLVrvht9/4NcPnj/cdY87gfuMJvM3OmK65HvAG/C0L7phGxmj&#10;BNslNwDVrXUdtv73i0KkKERKV/xHOgnb3LvDnMsDw6M55x8P02PwSR1mW/8wvcmSr99xLA8aN40L&#10;73yy2esrLczjpzcfZ/uqxQ3vKgMeBZ53HtNRn98iohApCpEi9YOkG7ZrJR/B+RS3wcC4My9n2mU3&#10;tcm1krXVVVitVtw8PI/52LQdm/jgX39zDJkSGB7NX5/6CC/f5o17vdW8kLlvPklZcUHDu+YAtxlN&#10;5n0N79Dnt4goRIpCpMjhw2R/4F1sM+I4xPQfygV3PEFAaESrvVba9o18+vht1FZXc84/HmbIxFOP&#10;+NjqygreuvcK8jNSbce9iwvXPPZ2s+aYr62pZv5HL/Hnz6aGd+UA/zSazJ8c6bn6/BaR9uSiKhCR&#10;jspoMu8ApgIPcvC6MNJ2bOKd+65izwZzq73W5uXzqCovo7ammrlvP0Vp4ZFHPFn546eOAAkw+YLr&#10;mhUgi3Iy+PDhvx8uQP4ADDlagBQRUYgUETl6kKw1msyPYxvofnddeVlxAZ89fjvLv/uwVV6nZ9wY&#10;x+2K0mJ+ff+5Iz62rDDfcTuq90AmX3Btk19vz0Yzb99/Nek7681CWAH8AzjHaDJna++LSEem09nS&#10;ugeUTmdLG0pKjA8G3sc2L7fDyIRzOf2v9+Li6tai9Zuevpsdqw92arnswZfoM3zcIY8rzstm7ttP&#10;YbXUctq1dxEcGduk11k7fzY/v/M0ltp6w5PuAi4ymszrGrsefX6LiEKkKESKND5IGoD/A5Kcy3sP&#10;i+fCO59o0UDfRTkZ/O+uS6mqsE2zGRbbm789/Qkurq0zdrTVamHBp6+yYs7HDe/6HrjKaDIXNm19&#10;+vwWkfaj09ki0qkYTWar0WT+D3AetjH0ANvp4Q8euuFI0wI2SkBYFFMu/KtjOSd1D2vnz26V7a6t&#10;qebbFx48XIB8AjivqQFSRKS9qSVSWveAUkukHEdJifEnAT8C0XVlwZGxXPnw683uuV1bU80bdyRS&#10;kJUOgE9AMP/8308YXJr/nbu6soKvn7ufXeuW1ysGrjeazB81d736/BaR9qSWSBHptIwm81pgPLCl&#10;riw/M5X3jdfV6z3dFK5u7iRccatjuaK0mNqa5k8zXFlWwudP/LNhgCwCZrUkQIqItDe1RErrHlBq&#10;iZR2kJQYHw78BDi6WPuHhHPVw28QHBXbrHX+/sUb7FqzjDGzLmbEtLObHSA//c9tDXtg5wCnNqUD&#10;zZHo81tEFCJFIVKk5UEyEPgViK8rCwyP4upH3mrVQckbq7qygi+evIN9m9c4F6cB0+zjX7aYPr9F&#10;pD3pdLaIdAn2jimnAYvqygqzM/j4kZta1NmmOWqrq/jiqTsPFyCntlaAFBFRiBQRad0geTawqq4s&#10;PzOVL564wzFsT1uzWi1898rD7Ete7Vycbg+QO7WXREQhUkSkYwbJIuAMYFtdWcbebXzz/ANYLZY2&#10;f/35H73ElhULnIsKsHWiUYAUEYVIEZEOHiSzgRnYTiEDsGvdcua+81Sbvu6fc79g5Y+fOReVA2cY&#10;TeaN2isiohApItI5gmQqMB1bSyAAa+fNZvWvX7XJ6+3esJLfPnjBuagGuMBoMi/X3hARhUgRkc4V&#10;JLcBFwOOSap/ff959m9d36qvk5+ZyrcvPIjVWu90+a1Gk/ln7QURUYgUEemcQXIe8M+6ZUttDV8/&#10;dx/F+Tmtsv7qynK+fPoeKkqLnYtfM5rMb6j2RUQhUkSkcwfJV4D/1S2XFubz3Uv/apWONr+8+1+y&#10;U3c7F80Hbleti4hCpIhI13AbTkP/7Nu8hiXfvNeiFW5aPJf1v//gXLQfSDSazDWqbhFRiBQR6QKM&#10;JnMVcCm2easBWPzV26Ru39Cs9RVkpvHTW/V6e9cAlxhN5jzVtogoRIqIdK0guQu4vm7ZarUw59VH&#10;qK6saNJ6rBYLc157hOrKegOYP6Ce2CKiECki0nWD5FfA23XL+RmpLPjk5SatY+UPnzbs4f0z8Kxq&#10;V0QUIkVEura7gL11C6t+/brRp7XzDuznd9P/nIsKgb8aTWarqlVEFCJFRLow+9SI1zkKrFZ+/N/j&#10;WGqP0R/GamXu209SW13lXHqL0WROU62KiEKkiMiJESQXAo6xHHNS97Di+0+O+pyNi+eyd9Mq56I5&#10;RpP5Y9WmiChEioicWB4AMusWln773hEHIa8sL2XBJ684F5UCt6gKRUQhUkTkBGM0mQuAO+uWqyrK&#10;WfjpK4d97JJv3qWkINe56GGjybxftSgiCpEiIidmkPwUWFS3vHHxz2Ts3VbvMYXZB/jzpy+cizYB&#10;L6r2REQhUkTkxHYHYOtdbbWy8NPX6t35++dvUFtT7Vx0l2alERGFSBGRE5zRZF4DfFi3vHv9CtJ2&#10;bAJsHW42Lf3F+eE/GU3mX1VrIqIQKSIiAA8BjubGRV++BcCy7z4Aq2MISCtwr6pKREQhUkQEAKPJ&#10;nAK8Wbe8e/0Ktiyfx6Yl9VohTUaTOVm1JSKiECki4uxJnFojZ7/8EFaLpW7Riq21UkREFCJFRA4y&#10;msypwOd1y5baWue7ZxtN5u2qJRERhUgRkcN5+gjlz6hqREQUIkVEDstoMm8CfmlQvNRoMi9X7YiI&#10;KESKiBzN68dYFhFRiFQViIjUZzSZvwNeA2qB+cCXqhURkfr+fwDavFXIJVtzGwAAAABJRU5ErkJg&#10;glBLAwQKAAAAAAAAACEA5s03PAYWAgAGFgIAFAAAAGRycy9tZWRpYS9pbWFnZTIucG5niVBORw0K&#10;GgoAAAANSUhEUgAAAloAAADjCAYAAABdAbp+AAAACXBIWXMAAAsTAAALEwEAmpwYAAAKT2lDQ1BQ&#10;aG90b3Nob3AgSUNDIHByb2ZpbGUAAHjanVNnVFPpFj333vRCS4iAlEtvUhUIIFJCi4AUkSYqIQkQ&#10;SoghodkVUcERRUUEG8igiAOOjoCMFVEsDIoK2AfkIaKOg6OIisr74Xuja9a89+bN/rXXPues852z&#10;zwfACAyWSDNRNYAMqUIeEeCDx8TG4eQuQIEKJHAAEAizZCFz/SMBAPh+PDwrIsAHvgABeNMLCADA&#10;TZvAMByH/w/qQplcAYCEAcB0kThLCIAUAEB6jkKmAEBGAYCdmCZTAKAEAGDLY2LjAFAtAGAnf+bT&#10;AICd+Jl7AQBblCEVAaCRACATZYhEAGg7AKzPVopFAFgwABRmS8Q5ANgtADBJV2ZIALC3AMDOEAuy&#10;AAgMADBRiIUpAAR7AGDIIyN4AISZABRG8lc88SuuEOcqAAB4mbI8uSQ5RYFbCC1xB1dXLh4ozkkX&#10;KxQ2YQJhmkAuwnmZGTKBNA/g88wAAKCRFRHgg/P9eM4Ors7ONo62Dl8t6r8G/yJiYuP+5c+rcEAA&#10;AOF0ftH+LC+zGoA7BoBt/qIl7gRoXgugdfeLZrIPQLUAoOnaV/Nw+H48PEWhkLnZ2eXk5NhKxEJb&#10;YcpXff5nwl/AV/1s+X48/Pf14L7iJIEyXYFHBPjgwsz0TKUcz5IJhGLc5o9H/LcL//wd0yLESWK5&#10;WCoU41EScY5EmozzMqUiiUKSKcUl0v9k4t8s+wM+3zUAsGo+AXuRLahdYwP2SycQWHTA4vcAAPK7&#10;b8HUKAgDgGiD4c93/+8//UegJQCAZkmScQAAXkQkLlTKsz/HCAAARKCBKrBBG/TBGCzABhzBBdzB&#10;C/xgNoRCJMTCQhBCCmSAHHJgKayCQiiGzbAdKmAv1EAdNMBRaIaTcA4uwlW4Dj1wD/phCJ7BKLyB&#10;CQRByAgTYSHaiAFiilgjjggXmYX4IcFIBBKLJCDJiBRRIkuRNUgxUopUIFVIHfI9cgI5h1xGupE7&#10;yAAygvyGvEcxlIGyUT3UDLVDuag3GoRGogvQZHQxmo8WoJvQcrQaPYw2oefQq2gP2o8+Q8cwwOgY&#10;BzPEbDAuxsNCsTgsCZNjy7EirAyrxhqwVqwDu4n1Y8+xdwQSgUXACTYEd0IgYR5BSFhMWE7YSKgg&#10;HCQ0EdoJNwkDhFHCJyKTqEu0JroR+cQYYjIxh1hILCPWEo8TLxB7iEPENyQSiUMyJ7mQAkmxpFTS&#10;EtJG0m5SI+ksqZs0SBojk8naZGuyBzmULCAryIXkneTD5DPkG+Qh8lsKnWJAcaT4U+IoUspqShnl&#10;EOU05QZlmDJBVaOaUt2ooVQRNY9aQq2htlKvUYeoEzR1mjnNgxZJS6WtopXTGmgXaPdpr+h0uhHd&#10;lR5Ol9BX0svpR+iX6AP0dwwNhhWDx4hnKBmbGAcYZxl3GK+YTKYZ04sZx1QwNzHrmOeZD5lvVVgq&#10;tip8FZHKCpVKlSaVGyovVKmqpqreqgtV81XLVI+pXlN9rkZVM1PjqQnUlqtVqp1Q61MbU2epO6iH&#10;qmeob1Q/pH5Z/YkGWcNMw09DpFGgsV/jvMYgC2MZs3gsIWsNq4Z1gTXEJrHN2Xx2KruY/R27iz2q&#10;qaE5QzNKM1ezUvOUZj8H45hx+Jx0TgnnKKeX836K3hTvKeIpG6Y0TLkxZVxrqpaXllirSKtRq0fr&#10;vTau7aedpr1Fu1n7gQ5Bx0onXCdHZ4/OBZ3nU9lT3acKpxZNPTr1ri6qa6UbobtEd79up+6Ynr5e&#10;gJ5Mb6feeb3n+hx9L/1U/W36p/VHDFgGswwkBtsMzhg8xTVxbzwdL8fb8VFDXcNAQ6VhlWGX4YSR&#10;udE8o9VGjUYPjGnGXOMk423GbcajJgYmISZLTepN7ppSTbmmKaY7TDtMx83MzaLN1pk1mz0x1zLn&#10;m+eb15vft2BaeFostqi2uGVJsuRaplnutrxuhVo5WaVYVVpds0atna0l1rutu6cRp7lOk06rntZn&#10;w7Dxtsm2qbcZsOXYBtuutm22fWFnYhdnt8Wuw+6TvZN9un2N/T0HDYfZDqsdWh1+c7RyFDpWOt6a&#10;zpzuP33F9JbpL2dYzxDP2DPjthPLKcRpnVOb00dnF2e5c4PziIuJS4LLLpc+Lpsbxt3IveRKdPVx&#10;XeF60vWdm7Obwu2o26/uNu5p7ofcn8w0nymeWTNz0MPIQ+BR5dE/C5+VMGvfrH5PQ0+BZ7XnIy9j&#10;L5FXrdewt6V3qvdh7xc+9j5yn+M+4zw33jLeWV/MN8C3yLfLT8Nvnl+F30N/I/9k/3r/0QCngCUB&#10;ZwOJgUGBWwL7+Hp8Ib+OPzrbZfay2e1BjKC5QRVBj4KtguXBrSFoyOyQrSH355jOkc5pDoVQfujW&#10;0Adh5mGLw34MJ4WHhVeGP45wiFga0TGXNXfR3ENz30T6RJZE3ptnMU85ry1KNSo+qi5qPNo3ujS6&#10;P8YuZlnM1VidWElsSxw5LiquNm5svt/87fOH4p3iC+N7F5gvyF1weaHOwvSFpxapLhIsOpZATIhO&#10;OJTwQRAqqBaMJfITdyWOCnnCHcJnIi/RNtGI2ENcKh5O8kgqTXqS7JG8NXkkxTOlLOW5hCepkLxM&#10;DUzdmzqeFpp2IG0yPTq9MYOSkZBxQqohTZO2Z+pn5mZ2y6xlhbL+xW6Lty8elQfJa7OQrAVZLQq2&#10;QqboVFoo1yoHsmdlV2a/zYnKOZarnivN7cyzytuQN5zvn//tEsIS4ZK2pYZLVy0dWOa9rGo5sjxx&#10;edsK4xUFK4ZWBqw8uIq2Km3VT6vtV5eufr0mek1rgV7ByoLBtQFr6wtVCuWFfevc1+1dT1gvWd+1&#10;YfqGnRs+FYmKrhTbF5cVf9go3HjlG4dvyr+Z3JS0qavEuWTPZtJm6ebeLZ5bDpaql+aXDm4N2dq0&#10;Dd9WtO319kXbL5fNKNu7g7ZDuaO/PLi8ZafJzs07P1SkVPRU+lQ27tLdtWHX+G7R7ht7vPY07NXb&#10;W7z3/T7JvttVAVVN1WbVZftJ+7P3P66Jqun4lvttXa1ObXHtxwPSA/0HIw6217nU1R3SPVRSj9Yr&#10;60cOxx++/p3vdy0NNg1VjZzG4iNwRHnk6fcJ3/ceDTradox7rOEH0x92HWcdL2pCmvKaRptTmvtb&#10;Ylu6T8w+0dbq3nr8R9sfD5w0PFl5SvNUyWna6YLTk2fyz4ydlZ19fi753GDborZ752PO32oPb++6&#10;EHTh0kX/i+c7vDvOXPK4dPKy2+UTV7hXmq86X23qdOo8/pPTT8e7nLuarrlca7nuer21e2b36Rue&#10;N87d9L158Rb/1tWeOT3dvfN6b/fF9/XfFt1+cif9zsu72Xcn7q28T7xf9EDtQdlD3YfVP1v+3Njv&#10;3H9qwHeg89HcR/cGhYPP/pH1jw9DBY+Zj8uGDYbrnjg+OTniP3L96fynQ89kzyaeF/6i/suuFxYv&#10;fvjV69fO0ZjRoZfyl5O/bXyl/erA6xmv28bCxh6+yXgzMV70VvvtwXfcdx3vo98PT+R8IH8o/2j5&#10;sfVT0Kf7kxmTk/8EA5jz/GMzLdsAAAAgY0hSTQAAeiUAAICDAAD5/wAAgOkAAHUwAADqYAAAOpgA&#10;ABdvkl/FRgACCzFJREFUeNrs/XeUXdl53Yv+VtjxxIqoAgqxgQbQOZPdZDdDM4uiAmkrUVawbMly&#10;lOVr+169O+71TeNdhzfsYXtYTnSgskRRIilSzKHZ7MjOGWigkatQ+eQd1lrvj32qUFWoAtCBVMs6&#10;s8cZVaiuOmGnNff85jc/4ZxjgAEGGGCAAQYYYIA3HnKwCQYYYIABBhhggAEGRGuAAQYYYIABBhhg&#10;QLQGGGCAAQYYYIABBhgQrQEGGGCAAQYYYIAB0RpggAEGGGCAAQYYEK0BBhhggAEGGGCAAQZEa4AB&#10;BhhggAEGGGBAtAYYYIABBhhggAEGRGuAAQYYYIABBhhggAHRGmCAAQYYYIABBhgQrQEGGGCAAQYY&#10;YIAB0RpggAEGGGCAAQYYYEC0BhhggAEGGGCAAb730INNMMAAb34I8arvicTrfEk32Op/fg6P78f+&#10;cs4OtvQAAwyI1gADDBbdDd+LTX62GaFyG74XA8L1ptynW/3sUvtrsA8HGGBAtAYYYIA3cEFeS7Dk&#10;hu/ZYiG2a76y5t9isGC/KQgzG0iz2II0byTOA9I8wAADojXAAAO8wSRLrvmq+l9ltVZTb33bXcHR&#10;l46YY0eP2g2LsQHsW992l7TW5g8/8KBZQ7bWLdhNl265YK9laiAQFtTZBpyaQ0lFMDGCbXcwk1WY&#10;beEdWcD6AnvdFMnZOUSnh79/nKzVxix1kMeWAElw8z68g2PiCrfBZm/rijH337/pVDnED32y8TJm&#10;KCKulhAzTfKZJnK4grdzFHN6HnfiPN5kFbt3DH18ge6uIfJtNaTNQIDsGNR3XkZLiSpFdPcPkY6E&#10;YB1eBlFX4NqGzuw8lVt2b6ZSrZBjuQlxZgOJcpuQ5o37b0C2BhhgQLQGGGCA10G25JqH6j80oBvL&#10;y+pLn/+C2HDeryzIBjAP3v8ds+a57JrH6oJdEf5lCdfrgb99VFyGSG6l9mxGuNwm31+qvOZG/8o7&#10;tiQkra8++4Z/ZrWzvFW5d+P+XNmnm6mTbsP+Mhv2IQOyNcAAA6I1wAADvHaCtXGRVoBXimPvf/k7&#10;/2CHHwWlWlSpV72w/MTxl2afO/pi64UjL/ReOnKkt2Zhzjc8zJrH94xw6fdds5mSs5FAyS0+52b/&#10;5lJE6hLka6vvV39WvvfaTYlKOrv0mraBHI7WvueNqpXa4iE3kK2V/WLW7EfR/54NvzPAAAMMiNYA&#10;AwzwOgjXiuqhb73h5uif/v3/z7sn8vDGqdHxn7F5Pq5Tyw9sv57wbt+cbJ7//KNnj379K88/9sJ/&#10;/M3/cgbI+ot02v+abUK61hIuC1ARvng1ZEtfu2MrYrVZ+XMrr5nY4nEporUZydpIquxlvrebETJ/&#10;rL7uxZomueT2qOtYbLLf1u4/tX1qh3fw8DXhk488KhaWFgXglaOS/zM//pMTd958254dXnliWAbD&#10;Z23n9H3PP/X0p77w2XMvHnmxzQX1K9vwWQXgmi5d/WFF+IOzZoABvtcXZucGNzkDDPCmP1EvHe+w&#10;loBowAO8//d/+T92/fC+W395u1/5uFcpRanNMA5kbgmsIPGKv5iZPX//0cbsA0/Mnnju13/jE8+f&#10;PHem1Sdb2Zqv65Su933wA5TKJffp3/9Uvpa8NFzqNvNolXeOXIpciU3UHLlB2dn4M3kJ0rWRYMHW&#10;RvGNj42Eaquvm3mgNlPCAMi/8qxb8WjFY0NbKZBrH15/X/qVqBT89Z/5q1P3XHfrLePG21PHm9w5&#10;OvFefF1JhUMIicS5V1pzv/0b3/nSf/hn//5fvwIka/ZdtpYkryXFr4ZoDeIdBhhgQLQGGOAvOtFa&#10;8WP5QPCVX/+dD9xT2vXPlVJjPV+gAescWiqMEBhnSbIMqQQews2cn3706NL5x0+Kzkv/6j//u4ef&#10;fvnFpf5inaxZsDMuLitepBYtudTV+6XFy5CrtWRqoxfpUv+WgByq17Xn+dI5JwEq5bLWWouVN9Js&#10;NU2e53Z5aclmeW4vo1JtJFRrS3IbPVBb/X93CfLFJirW2s+ny5WKV61UwoX5eX33nW+r//QHP3bt&#10;gXD4tlCobftGJj/iC1XytEYoSY4jdaYw1ueW1Fn3ZDbzzz/2q7/4X2fm51pA7+pDB83S4lLv/MzM&#10;CkkeEK0BBvg+Y1A6HGCA/0G42EaF5AuP3X/k6g/tXK50kzGjA2QvJ5aaRORYILSKQPn0MDitxNiO&#10;nbeP7Zi6fcfMmQf3/PyvHn5s6eQj//Cf/V/f9X0/SNO02yddaoPCJdjEv7WGZF2JuVuytR9J+dpT&#10;77/n3qH33HLX1OTwyOhwqTIaoSoiszryo7G9E1M/qKWorGwIay8QAimlOTk3/aXZxuIrWinPCXoG&#10;mzmEUUK6JdNrNbJuI0nT5OXzZ6d/748/debI6Vd6XGws3+zf5hK/YzdRyTYjWmsVLK/VbPqjlVr8&#10;f/6DX7v27buuvef6eNtf9YQsS6VQSgGQupw8z3FaglIgLR4SnKHdToPc2mBFxXrphRcNF7xcYnCa&#10;DDDAQNEaYIABXpuiJdcs2AEQTk5OVv/tP/y/3veh+oH/lTgY1Z5GpTlNbQmFhzGAcPhCkGQZmTFo&#10;XxEojcgsHdvjaDL3pf/w1c9+4jNf+eKJM9Pnmn11a6PCZTZRdbgEwdqKVOmhai34iY/+pYn9u3aP&#10;76qPb99P/WYyF+JLtaey7f3a07HwZF9hcQglV+mDEOKibaWMQwh3QY7q/64Txb91/83lzZQz7flH&#10;Z1qLL/rCC1PtGijRe74x/eJXvnv/S8vNRvf+Bx5Yanc72RpitdljMyK2Udlauz1WS72B74e/9vf+&#10;4dVv2XHgjp2qet2u0W0fcZ7yjdDFLzvA5NjUgHNoz0N7HhkZXi93z82cuv+3jnznN//pv/tX3wVa&#10;QAfoAj0u+O7MQNEaYIAB0RpggAFeP9GKgHh4eLj+b371f//B9++/5W9G6GFrLNJJ0AqUgy3Pf4eS&#10;HnluOLYw/eijsy9/7vf+9I8f/cJ3vnG2v3CveIBWF/ANSs6qqHQJgqUBrxzF3k//+Md3vOP62w5v&#10;I9yzza9cvacy/gHXzlXezZFVH1Xzse0clxjUUFD8NeC6BtvOUDUfPHnpvjoBtmtwnRxZ1ohQgVt5&#10;jhxZ0QhfkpztQGbRFR/hHFpLFug98/z8qfu6ksbZ3tLZR44+e/wzf/KZ6Zm52R7rOzZNfWjIxXFk&#10;z545m25CtlZUpXXbYOfE9tLf+vgvHH7P/ps+vDce/vHYC0ItFVmeYT2FkGLLz5bjiIVy3zj5zJ/+&#10;4//+r//bo088dgpoAu3+Y4VoZQOiNcAA338MSocDDPA/BjYzerOwsGB+974vPT1K+NXbpw59KC7H&#10;JeMENjMILEJttYALchx4kr1DY7cFualv/4GfOPAD737fY//qN/7To0deObZcKpezdqvVZb1vywLu&#10;2huu19VaTT1w37ezNSRLA3qkPhTccsut1Q/ffe9Vbx85cIfM8nrVD3fvHp28Wyml0zwnEw6kh8wN&#10;MlagBLKkMZkln+0ivOJ9207eV7XWV8VcZiF3iEDC6mcUCBymleJ6OSLSYBzOOFTFQwQKhMAreWAd&#10;ouqhtEZKyVDmX3dndPC64mkEH5m8/ujPH3zHIyageSZrHLvv5Wde+MQn/9vpTq+bLC0u5kuLi6ZP&#10;eteqW6sbd2Jywouj2Dt27Jj45Z/9xV33Xn/7W3b41bfsq49/IPJCP7OGnsuRgUI7cQkCKfCspGdT&#10;N5u05k+cPLFS3pUbVMUBBhhgQLQGGGCA7wHZcn/8p5+b/cGb33b6Dk3qoOSk7QtCAneJJ/IMaCkh&#10;CNi3bWr/zqGx/bvbc9fy8b8af/bLf/rUFx+671z/GrK2M9EC7tmnnl5Z5P0V9WbP9qno5378p/ce&#10;Hp/ae9PwzndMhvWP9HwlwyBAC0Ga5mTLbbJ2SjRZw/lFya+o+zmQoIZ8XJJjOwbhS3TFxzRTsLZ4&#10;mX7KlW2m2GaGnoiRnsaZQr2zPYuqB4hQYXsWoR2q5K0hY8XfOwdKSbJWQt5M0ZFGx17x9O2Mclvv&#10;v3l07/6sKrnOOt43fs3Jn9n/tq+eF8n0/adfeObXP/mJowuLCytql9lItKbPTSvA+5F7PzjxS2/7&#10;gb9xVXX8h3yphJB9gitBOFmUQ92lpUzPWvvt4889/Pvf+uIzswvzdhNyNShbDDDAgGgNMMAAbwDJ&#10;2qwzzgDm3/3J7z464sc77tl/04eDMIit4pKLuBDg8pwkNWQK0AoVanbq8Zve72R43YfHr33/+97/&#10;9P/6L/6f+9udzmaqFoDcPbEj+LEf+/Gp23defXiMYMfO0shN22oj9xDoIrq80cPMtbBaQG4wzRQZ&#10;aYwyuNQWapV16+iCCDTK18XPhUCFmnwhQZY9hKewrRwsqKEA20iL5wk1rpmBMYihAKREVdSmUwAL&#10;75coyJeSuNxillJMYsFYkAI75tOOJLGRlJygHYpdB6+6+ueuF4o7Jvafumfy4BeXyKe//tJjT//7&#10;//IfT3DBwwYg3vm2u+s/fM97r7tt8sC9e2pj71cIkWc5VjjQhU/OEwKXW3rCXDR08sJ7tZjcuNms&#10;tXj/ow8tXk7hHGCAAQZEa4ABBnhjCNc6k/YTzz69dPb9y/Mit0ZZSKVDA3ILVUs46GlQniYWGuEc&#10;mTVYqZgqjx7aXR49dLAzdesN//j/d+2szM596tFvPPwHf/Sps4A5sHOP97Ef/djUnbsOHtpmwm31&#10;+vCh0Xr9HicFvvKQaMgMnrGUwoBEpkgp0MIn1x5O99Wc0COPHflSgudL0HLV5WS7hu5Mk3C8hK74&#10;BSHq5thehtACWQ9Bi+JnHYNrpqs/F54kO9dG5A41FhUlQ+tACtxyCplF1Hycc6hAQ6BBCdRYjDCW&#10;QnASKCNInaWroKRLOGfJnCUMSjvv2XHDLwhreOf4gVMfPXD7F3uY5lyvNW/AVbxgeG9t/Ppry5Pv&#10;VQkiAzJZeMGklFhB0VWYW6R14EvYwqNljHEPvvLcc5/6zlefWVhaStm683GVbL3WkNLL+AQH+PN0&#10;kRj47QZEa4ABBnjV5EqwYW4hFwzaqTEm/c7RZ47+yLV3tkJjKih1SY3DAUpKNAJlLM45nASjJdli&#10;F+0EQ6MjB+4aHjpAbrl7dN+xv3vbBx/ztGd7eZruGJ+4Zls4dIto5UjfQztVMIrcIIRDSE0uLO00&#10;Q4U+zlf0OgkmT9HaL3z61iBLHhhHNt1BhF6hNBmL6+T4QqK8fhE0lIjwAoGw3RzaDhFr1LC+YPoX&#10;FP4rT+G6KflsFxkVRMp1cnCghkJEVJAvJcA5gbWueF3jcKktuv5CDykAYbAmxZMalVpac00S4fAn&#10;K5REZefbytf/grUOtEQohbW2UKJaGWkvJZAxSkqczchNEdugfE0mLTZJUQjEFiMKncOdy9rL33r0&#10;wfNZnm2W4G8GitYAAwyI1gADDPDGqllrZxeuRDCkL73y8vleJDvSgO6bwy+1+srcIhDkSmEQWGFB&#10;gPIU6VKC7Xj4tQApHWNDY/vGayP7CinNgafRnsLYNr3zTaznoWohwlc4YXBpSmN6mdwYJvdNIJzA&#10;SI9EZAUR6nu5nbDImo+INbaV4dKCfKm6j1nKsD2L9OQFmrni0ermuOUUPVlCBAqXu3VbSZi+mhUp&#10;TDOD3CGrATLqq0fW9acFOkS/lOi0wPmKrN0lnW7gxwGy5GE9QVdZeq0utp0gI01ltIznFAZItUQ7&#10;h8sNMjd4gQcWOp0E56nCx29MQaikwuAwJkdIhReFOGs27w61DoM1x5Znpmfn5zpsPqtyo7I1wAAD&#10;fJ8x0IIHGOAvBtHKjp98Zfm37v/yH7VNviCtwF1m3TWqIBBtMgwWL4dSxxGHYaHONHp4iSHPcxJl&#10;6WhHR1mcEgTGkmcZrWEfu6eCqWiyVkJ6tkE+3SZrpni+R2VbjU7gaLuMxHe4SGPSHONyzNphPp5E&#10;DQeo0RCHwxmQJY1t9rCd/IJa5SiUqdwiYw/byrA9U5jO+iYns5CABeHLomvRl6jRsOhuXOtbEwLT&#10;zQv+FnoIW5AlXdJEtagIwbLgNwxqKUN4Ermzgt1eoiMNbZtic0OQCJSRID2M1vQcdNopaSdD1yO6&#10;5KTOIBB4CJQVKOOQeQ55vnUEh3M8fPTZFz791c+/xIWojbVjd9Z1gr4BRGur+ZJrIzwEr34O5QCX&#10;38aDbTlQtAYYYIA3AclaSWkXm5Gtufn57mKn2TDWOClkYby+RI6ecqBW78UcuYS8v5yGtYDOTJN8&#10;vkVpWwVr+i/bXwKSPukpJYDQUNNQW7m9E9hOhlgEFflFEKcThUcqUpi2wC5mqOGg701yfd4jMJ2M&#10;9tkGpakaquyjADPXK4zuWkBmcQ70SIAINWYhwUy3Eb4CIXFJDn5B2kSgMPNdXNfgTZb65cILy51L&#10;DaaRIgKJKhXmewXgafJAIZRAjkaFl2sdQwVEYbQ3gFEXGg6VkqStHu1zDeKhGBVKIgcIR7ZqrbsQ&#10;vuoozPlohZISlRoyKTAKVG7oYtN2p93dhGRtNgSc10i2xBZEYLP/v/E11vrDBp2QW2/XjT8Tl7mZ&#10;utQ2H2BAtAYYYIDvMdla23243q9lbIZS1jn32m+LrUNVfAIT0ZlpgrVEY5VCz9h4uZeCvJmSLXUJ&#10;hmJk2VstyZHb9cVL6xCeRI+G5LNd8nMZshIU3X/G4XoG200JAw+lJDiLiBR6e4xpZMXzlTxU2cMm&#10;BhopsuoV+VvtfnlwOEBGhXLlHKjIw6QOc76DiPtZWg5carGdDFn2ioBUu547SCQuN7jMgKcQDtKl&#10;LqaXEYyUEP6G8NQ+B00XunTn2vi1AG84WlWmLovcUHSKOpy1OOvIcfZUc27m5JnTTTZP6t8qRPa1&#10;kgHJ5kPA1/7eZt2Om5nyxRtIEMTr/P9X+j7eKDJzKeK6dptuRbI2m6MpBmRrQLQGGGCA7y/hWrvA&#10;rS68WkprcdgtAwOu8AWMxatFVLSme75F89gCYSlAlnxkoAqXdmrJl3osLCwjKpqJqLpmteqvLRuC&#10;RosAL4meLGFbObaZQl54w0Q1QA+XsYspNskRvo+QBZlTdX/dcmM7Gdlyj2CyXChf3sVrl7AW2zOo&#10;elCUIRspdjkt/l+k8SbiouNvi7ZMt7okOoSUGOFYnFsmWGhTqsSo0Cv+HqBnyTsJBkdpolIQTtdX&#10;qy63IwV4TpBZg7PFJvOcoCcxz54+Nt1NeimQT05OCimlnJubs0mSrCVZsEXpcG332e53veui1z/5&#10;jW9uJFmK9UPA1SZkYeNg7kt1QgqAu//hr7r5468wfNV+4p27aCLxhsc59/k/4vq330k4uZ3f+sgP&#10;i0sQF3EJEnM5suW2+LqZirTpDrvl5/+Kq+zcTTY0zlI3Y/rpp1h4+WUArt4+xPCuXTz4r/7NVgRr&#10;47aVG37PrdmudsP2XTtLc0C2BkRrgAEG+D6RrM3IlgVM2Y8kgBUO+XqtHtYhI01pTx06hrTRo7fY&#10;YaVSZkOJkoL6UAV/rIxbMZlLUZT5vEIVEoHc9BPIskaW9UVLjow0+VIPHWnok7oN7AESg0ZCz+BC&#10;s957BYX/ajktjPFBER0h6wGyHlxew7AOm1lQEqEVzjoslrAWMZ6PYtMcXQvJGim95Q5CCKIwwN9W&#10;Qsbeq1wOi/VdS42xORaLRBJIRdfkrpl0kxUSfe7cuR7FuJ1X7c3agmRtHAy+6XxK1vuz2EJR3Upl&#10;c4C775/+C3HNX/roRe/zyCc/KY588pNcRgHaysP0ajxNbhNC6q7w3zz2if++7smGf/JnVz/LS5/+&#10;zFYES7H5iKqNZGuz7bliEVgZGj7IaxgQrQEGGODNgJGoUhZSeMVUF/fGuGodECn8qMTahCahJPlC&#10;F9uiMJqvrE/OIX2J8wS2kSFLPpfLmrDdDJeBrHqIkkb2NPn5Lno0RIT9+AYJrmcws92ihDgWY2Y7&#10;uNyhhkPWGqlsI8U2UtRwiIg0rmex7QwRqSLuwW7xfqTAdnJcZhElve49Ci2xniDvWrxA4U/E+MRb&#10;L+mveXtf2GtaKbeFYnTFr7gZydr4qTeQAS3DML7rL3/s8I/+wl/dn3cT+eTjjydf+ZPPnZ3/7uMn&#10;804nZ71HcLNuyI2Eyz73+5+6nGIltlCCtvrKhu+vRAXedLrCGiJjL/Gz1b9b+K3/eqnPINeQLL2G&#10;sKoNZEtwcS7eiudy5Xu3hnQN1KwB0RpggAH+TE92rUW1VI6ERUmKUNLvGQS43JJmOUYZ/L4nqqiX&#10;FaREljyyuR6mkaKq3qaUQEiBSXMaZ5cJKyFhzUNIgRoJYTkln+kidJHgTm6KkM+hCFXxQIEaj7Fz&#10;XbIzTYQuohtcahEC1GiEiAtSJZVgenaWMAoY3TleRFRs8pmEdaSNDlY44kppfenPucI7hsT28tXy&#10;4OvfkI7UZli5Mq3RkhgDAlHyQs3r6Ci8ApK10TukypMTQ8M3XP/zN/3Cz//NZM/uuslSpibG3HsO&#10;7p89d+Tos8994xvfnX/ksa9ls7Nn+2RgrUk/20C67Aai4C5BTjZ2OMoNCpBic//Y5cjWRpJlt1CE&#10;N361l/mdrQjrCpny+l99QEut/dKOyV1m2/idb/3Jnzz84Xe+e2gk8N3nv/tI+2v//ZMPLjzw0FdN&#10;szXX/ywpF5dgB0RrQLQG+H5ikOL8Pw5eZYrzli3h1xw8VKqF8ZAwTmokK5lX35tecYGwDqzF9ct2&#10;a1cCZxwy9tDDkM92cLlFDwXrf0kUeVj5bAffKfxyWJjY+2qTqvmoiodt50VOVkmjS15RmjQWchBK&#10;oLbFyNRiuwaMRVV8RKgu5GUBTgrqlRp5o0fvfKswqmux3mqcWtrnW4Ag3nax+X/FeyYQb9iSJyh8&#10;XKZ/Tmsgd65IkrdCXb9r/7Y4jFSn190YrXDR02xKtG65ZcvXXuPPWktw1IF7733H2/76X/uVkYP7&#10;45m5WXCgfU/sueGG8b033Th+y4c+9K7548d/8eX7vnXfiQce+t0T993/HJBwcQTFRoVrK6K1VgGS&#10;G5QfueF7CUgvjr3KtokwPnCwNuRrURHOBnGs0J5IjRFpc9kky42s02jmzaWlrNls5p3FxZSLPWSG&#10;S/vN7AZ1bisf2tptqPsPH/B0EIQ3/ugP37Xttls/PnHN4duGd+4sS605mee8YjL2vPWt/OyNN/7w&#10;p//RP/71o1/8yr/FmNaabTTISBsQrQH+PHGzS9ztDfDnb19elHG0f8fu8i17D94TOF0qTOjue7h3&#10;HWiQSiFTs+mB5KxDljw8XSabbZM20sJILwXCgc0sucnxqyG6FOAyi7MWIeUFX5YUyIq3kZmQLyck&#10;rbQY0RN74IPyt775cLnFF5JgW5XcGHonGuhA97eiAGsxqcGv+OjhcNOROAJRJL5j+8rWG3XTJHCq&#10;CDMVWfH5pVTINJc7o6HtB7bvrj557IV51nulNuZabUq4pl944dUcSwrQs0eP5p1GozMOsc+F8UBZ&#10;khQEWCt2XH9NZeqG6z608IM/+K6nP/PZr774p1/6o7kXX3rGpGm3T7oSNu+SdBuuR2oTcqX10LBf&#10;PnCw1nn2qd74B35gd+bc7vYzj7nh2+/cMXn7Ww/5uKFKHNR0ZWhsrF6R2+olF5fLum2Q04sNHWa9&#10;pKLodJcbydz8Ym9ucbnjTL5og7DZWVpenn78u3PLJ47PV0dH5zrTM+cXjhxdMNlFyftmk3+v/bqR&#10;NK6QLA/wgmqltPdd77rrmvfc+xO73nbXPaXRIelyg0kznLX4sjiGRJ5TmZhQ9amd+6TnTVhjTq55&#10;HcV6f9ZA2XozXpCdG+yTv4CKlngVRGsrsvUX/cB5LULQa9pmztkrVSjXLk4aCIAYKHnaq/3GP/mX&#10;H33P9sO/HJSiWn9wTaE2vdYNICX0F4OV64hz/XE9rhg5Yxd6uFaGmioX3M5uWMHXpjskBtfOVj1I&#10;IlBF+Q2HaaTYVoa3LQJPbe2hEkWpLZtp051vE+8Zwq+G2NxccquZdo5dTvoqmY/NbBGEmhiEEMV7&#10;iTVOySIwdZPrplCSdL6LbSXE22ugBMIVo3tE/73ZFUq2Zrvb1+hjNtbYJ15+4enj8+df/Ddf/r2v&#10;PPzUY68AS8Ay0AK6a5SkTZUPf3R0y+dP5+bEBgUmAEKh9dDud73jV37i1//tz3u+L3rLzYJsrT9o&#10;QYoi2d445l4+1nziD//wc8/+0Wd+uz09c26DwpVtompdZMD3yuWgdPPtY3rHzr2lAwfvGKmX90y4&#10;1FAfucYbHp7cVva9qBQHfrUi8AIskGY5S50ET0t8KWl2MjJr8TxFJfSxQtBJDbXAo+RLkjxD5Bm2&#10;m7ik08m6hvbS6bON5ulXpk2lPteaOX9m+qUjT7Rn5872Xjm2kJ453XDWrvVMbRx/tAK55rz0h64+&#10;sPPqe9/1C7f99E99pDw2HkrAZFkx0Hzl2OjvKR0GmCzNf+/v/Monjn/pK/8RaAOdDfs351WMWxrM&#10;OhwoWgN8f8jBVh06m5GDzQyib2QOzp85mXmN7+dy7eMbt9v3I7BxY7lFAXqoVgtC5VURQvkIDG6t&#10;p/q1aVbGFrML2dCP7igysRwYpUhMimxkRX7VyshBWZC8te9BBqroIrzAQMBaUAIZa2wzxXZyZFVe&#10;evdnFnJHWAqhZzBhXsxIdFvvUdtIimT32CtKk9ahYg/K3iqpsjiEtetPFNcnFStjdBKDlBInipww&#10;tybCwUmHlEW90QiHEP2+z9e45imp5M17D14vhMzfcdudR09Nn5k9d36m3VdM1nYDKl6/l2f1uHJ5&#10;np184KHPfec//9fr7v2Vv/sW2elijdmE8ELa7iKFYNuhg5X3/aN/+BMT199w19Of/vR/O33/A1/P&#10;ut3WGrKVbyAn647hyuRkPH7zjVeXh4dvmrjx2ntrN9x8U1Sr6KnhKpkTnFtuo6KQKFTY3DC33GGp&#10;1WHnSJVt5YjFdo9ullGLPMqhRy/LafZShICxsBgjdWJ2GSklk8NlglJF2DT3282uv++unUNDpXfs&#10;Pj+/yFKzx10fVaSNxtLxR7/7/PLLxx6bf/nIS4uvnDi6dPL0jM2ygnRJWZAta+2amx8lpPQOfeyj&#10;7zn8Qz/4t6972127rLNk3R7GORDrCbjr19v9OOblbz/emnvhxWMU5caUi03zAwyI1gBvQsK11igq&#10;N/x7M5K1leHz9RAucZmfi9eguF1JArZ7He9zs86nzd7f2vexWXfSGy3xi80WqBWi9b//0j+45a69&#10;h3/EQ5VBYvt2b/k6X9Gt+ceq41iIwrCuFF5Fk7dT0kaXuFy98AdS9XNLzaZKWdpNWDw+S318mGA0&#10;QvgKWQtozjUoqSq65F8U6yCEwGaGznQDvxTg10pkM23MEuihcBOaXIxq7sw0wVjC4QipJa5nmDk+&#10;g1cOGN85jjG26NC0bk3jpLtAKKRAakm6lJAlOeFYCSEVCLd+4XQO2+/2LP6zl0ynvBJIpeS1e/bf&#10;3JV28XPf+vKz587P+GuIlscFH5R4Hcfcxr8RttU6/cJn/+RPr77nnhu233Bd1FlcXN0HG/eJA9JW&#10;C6kVu++9d3fl8LX/86kvfv7OFz7zud84//wLxzeoWivniATk0DXX7L3xIx9+R/nAwTs6ubn+2jtu&#10;KY+MjXH6/AJplpLnBiUE9VCx2Goxt2gpeh4k2i/8eoGWjFYitBK0ehlnFzvUYp+poTKpsSgp6KU5&#10;SkqMdcwutcmNRUqoRT6RM/TabZLMkgtBUC5RHa7Xs6HROyfekd7pdTuu+fKRMzPHX3lyodE5Ov30&#10;M4/MfeOrRzcqWqNXHxgdv/GGn7rmZ3/+oyO7poI8STB5XqjKmyjLQoiCtDvHI7/5Ww81z5w9zfru&#10;xAHJGhCtAd6katbGrpyLjKSbXGQ3M3/KDaTrSgjXlShC4hI/5zKq0VZKEpsoS1dSDhWbkNON/pfN&#10;TMgb28LNFsTre0G21u5XDXie1v6B+vghnVNRnipmCKq+muJe+wsZAblYOWDcmucraITG4SkPUQ0x&#10;Mw3aix284agog0qK0Tvm4icWuaU922IhazFcGkMgsM6iKz4lV6E73SSqxYV5fkWpcg6znNFdaOGV&#10;A7x6YWbX4yXSmRZ5J8UfiZCRt7qXXGpIzrdx1hCMlxGhKkz6gUb6iu5si6Raxa9H2NyskghJkdCO&#10;c+QCUuUQnZRssQuhwpYVxpriszhQpq9oib5VXoB9o5ZHIfCUpoQqv+/t77zq3OzM0tLycmeN8qHX&#10;qEUXHf95p3OlJOuiktT555577sH/+t8e+Ni//BfvFlfyJM5hOx0S6Xs3/MzPvffwu95xx3Nf+uo3&#10;Tzz40Odnnnn2pMmyVGrttr/1rTtqt7/lPeX9h+4MgmAyGq6XndIMeYooDOk1G4g8I82LoqsSUPI8&#10;4pomMUWnq6cVjV7OYidBCkHka9LcstxNWe4lOOEIPYWvFVluWOokaCUYr4RkeVFa9KVEymJ/GefI&#10;jCXyFBpwSUq32aaR5FQrJeHfdPvUzutvnTooHfn8bOPIzdd+9+hXv/6VxrlzL0rP83fcessdd/3s&#10;z/yQt2vP3qWeIchSrPa3LN0755BK4pVKnHriifbpBx96HmM6awjWAAOiNcCbnHCtW4y19rxtY1Ph&#10;vj0H/IXFeXH81FHbaS+bNddIc4nHxrEv4gpeW2yhrG2mEr2awMFL5eBsps5t/D1xCfVvY/fTRoK6&#10;MfdmIyk1vMaAwVfRQbquO6z/8P6fX/21G2+euOqHFbrioclktqpAudfItFY2lt64ycTKF4FzjixL&#10;UbEiHC/ROdvEJIZ4stoPS13/6kIKXGbpzLZR7ZyrqpN4gVek2DtwwqErPmW/TjbfpnOsg9K6UE3S&#10;HBVq4skqItL9rkOH0IJgRxmznJLMtHHW4SlNZnIEAr8eEtTLxWpti3KqwTJartHuKVrTy8RZjlcP&#10;L1QIVz6hLMJSxXyHZK6DLgcEY/HqWWEEKCHwtL5QfnTF4SHsis9LvE5ZEYQR8sZdB9+SKJKHn37i&#10;lQe++3AT8EfHRsNOp5t12m3F+pBL9xp298a4A5wx86e+88Bjs8ePv6s2sU1k3aTvJ9yCPFhHNY7p&#10;dFNOvHKKvbv31N71t3/5I7M/9OEPLpw4ca41OzcbxqXq+P6rdpa3T4Y6LoHJ6XZ6zLW6BL5GCocE&#10;KrFPa6nD9HKHyWqEr4uScze3nJptMBQHTAyXmWsnnFlq4ylJaiyx73HVeJVmN+PkQhtfC0xu0Z5k&#10;W61Eq5tyeqHJ9nqZuBIhJGTGMNfo0U0N22pxcbwJGK3FyGbCaOwR+x65tSilCEYPVKcOH3zXbT/1&#10;k+9cPns2V74vxnbt1G0Dr5w+z2itRCnyt7QZrkApDeCe+INPHenMzZ/d5FroLkWE36Bryl9ovFFe&#10;tgHR+gtOsgDv0NV3HvjoRz7+3g+84wM7njv6YueTf/gbZ59/5tuPzMy+PNP/uxVStTEDZ2MXjtji&#10;hL9cyOCVBA9uRrg2G51hN3y/2SJh2XoGGxtI12aluJVtt07Gr5QrMklSl2bJioKwso2y/vN8rwIG&#10;t3qv/r7de0oHR3dcI52rCC2L4c9a9jvp3Ot6RZk7pHWrC49dMUSvlELchbl8OvYpT9XozTTpHJ0n&#10;LEXIkoZYg3GrRvi01UOUNKWdQyQLncLzFOp1e1kEEn97Ba9rcIkBCcKLEaFcHUKdLyW41KJHQmSg&#10;ULWAsBLgOhkus4Q6RMS6yOC66IgVmNwQj5YhFHRn2mRLPfzYLwz+kiIdPrfk7RRlHaWxEn417DcC&#10;9BdKC1ZBrkDYC0oFziHWzJq0b8DOd8JRsbJ+w6FrJh/47sPTQHdudi5Zc5zmXAikWP20o4eu3vJ5&#10;zz/2xFY3LKuddUm3c+7lb37r1B0//VO7TJZjsq0/jXUOgWV8uEpmDEeOnWJspMbEjh3e0M5du5y1&#10;u4RSzC0s8fzxs4xUK+yeHCYRgsw6wv5ntQ58KZmslzjf6HBsttXvySgGSmpPEUQeUknGKxGR1nTz&#10;jOFyiHCO5VaPUuhTjwMWOwl+6FMOPXwpSZQkCjwavZRmNyN3xc2AryQT9ZjIU0Xnq6BI6yfBAYGv&#10;WZhb4vS5WeJSzLbRIcqVqth+w4iX5oZTMwssLjYYG64wPly5MCx889UdKSUq8Fk4fiJ/+Zv3vWSN&#10;Wd7ihpJLfD/AQNEa4M+YbClA799327t++Naf+rW3R++5afk7CeN2u/1bd/xdc/7an2g8cPTbzzzy&#10;8je+mNvO48eOP3nOWrPSjr02Bydj85EfbgM5WjvPa2Pg4FYBhJupW1vdbcPlgwbXzv5b+/1G0rXZ&#10;tlolpitfp3YdHhkb2XFzmNbvecdNH7r2HXfcORwHoffQM08u/tG3f+uLjzz3ud/N0s5p1gcMfq/a&#10;fdZuw9UW8n/wV/76zXftPPQz2nlVJRW5ydF4GGGxwiJehyPe9ksqiKLjDq2KLkQtEVJgncO6QoFA&#10;CETkE1ZCbDshW+iSL7ZRc8Xi6JRA+x7RVK2YO9jLC6KWGAjV5gdypBCR2nBwCxyOXjeh3WgzXBsl&#10;jDyMNQgJouxtTtXXIrVkuUF6gqhaphIHmHaKaeeYNCe3xRgcISXhtir+UDEcOu9vk9Wn1AJrLEmS&#10;IIRA9acPrR7Y7o2oARXjjIRF3LBr/40/KHvHv/jNrx175fTJlY40r3+OqjWq6io/W4lkuJLdvdkj&#10;63QX5185cTLrJbuElFuqWRc4RLF1dm4bplaJmVls8dxLp9Ceh5TFvltstClpyfBQuVAABWjZD7x1&#10;F96MpyTb6yV6eU6aWTwliQJNq5uy1M2IPUMpUJQjTRUPrSXTSx3OLHfY5mB3KST0FMYWKlySG5a6&#10;CdXAY6wak+SGJMvxtCTUGilEnywWhfLUZkgJCoExlkopwo9iWrnFLLbIz84VOXKBTzn0uWpqG6XI&#10;xxhzWflQaoVQiuMPPbzQOX/+OM6ZTcju2scAA6I1wJtV0XrPHT/87rv2vvMmL9W00yae9GRJRPJA&#10;bf/IodsPvuMv3fpj9xxpHD39yIlv/+m3H/vsF06ffukE61uz9QZ1y25CtLYqu60+tPa1H8TxSHUy&#10;rlfrgVHd8vbte0b37D48PFKfKFVLQzoIIpmahEZjIW91ltNmc7F3ZuZYe3b63JJM/WUrSBudRbuw&#10;eD7JTNLrdVuJLdqhtgoX3DgKxG5YfjfOd/MB79C1d0zdePBt77p+7LYfPVQ7fM1oOCLzPKN3skuT&#10;NneP3zW5/wO7rvon7XO9p4/e/wlbyM8rz6+2uCt9I9QssZYQjg2NRDvj4YOBEXHuSTwAXyMcCCdw&#10;GxM3XxXLcojQQwQeCInwCl+T9BTC0wipMDiMs2gEqh80atOMPMthh8HvpIhm7yK24axDaIkXBeTN&#10;DFnpD4++0rfqQKaO2HoIw5rGryspqQiyVg/lQEdeYVbOLTLS6EpQlK88BUohpYJA4yJvtQgqpbzQ&#10;+SDBt45yYnDGkWc5LkmxSYbJc5IsR1qHJ/XrOBAcuXOo3JBqGJbB9huvPrztldMnF1eO1w3K6zo1&#10;NRoa2fKZo7e/3Z399rfFJorxBeuAta3Fk6fmTJaigwBzhbPKjbGUw4DKZICxlk6aF0IoEAcBnlYE&#10;WpNbh5aSQCnavZw8tmgl1w3kjj2Pkg+LrS7gKIc+7cww3WizrRpRCXyMtZxbatNOcnYMl0lSwytz&#10;DbbVYwKl6KU5040uDhipRaR5TruTMFwtFTcC1vXLvv0St4PlRg+lBEpLjLUEWjNUq5DmOeO1GKWG&#10;yI3F1xJJ0RRwOZK1omgppTFJZo987eunsla7tcX1y3FlzT8DDIjWAH9GREsC6gvf+s0nD1cOnbxz&#10;zzt3tU0b10/1SfLiTjeQvrht6Lad19eu/2s3jN70oftPfv0zDzzxp19YmDt7dgPh2jhSw3HxZPp1&#10;s70mx/fW9k1ct3ukPr4zD+x+P4v2Tlb3bN89vKs+FNTiarkWBUEYesKT0ioh0qIDxwQ5NrDO1XKT&#10;bcuy9sFW0ha9TtcmydmZU51T544vB8PxTFe2Tp869dKpUTO+fK55Yvbo9FPnfOsbT/hmpnO6w+bD&#10;bjdLc9aANzG2e/j2G9/3obuuetdfvm7kxkMVVSEzGa2kH9TsFc6j3GVkJrVKK+Vw4SZk7o3uFroo&#10;c2ikPhz+b7/0P91UCyo7Gzajgsb0y3iZFP13Icj7JESqIgTTuaIjXSGwSuKkQBuHyAzOWIwS2FKA&#10;LEfoUoD21LoSSFESMdBfUFZYZb7yC55AeR4KD1cOsCNlMA7TS8hbXVySohF4nkZXPbIzXdyiRAxH&#10;4GucdThjUEiULWIS3BqS5JyjN9dGRRqvEpItJUhPoiJvNVF+7VZzmS3+3isM+qSWtNHDCz1KcUiC&#10;oRcJvDBAxQEyCkBJrIDU2OLgEPbCKufMBdOhKRZNowQi9FA6KtLuc4PoJpCm2FYPu9RFKIXVojDJ&#10;O4dyonggyPrPL7bY86LvAJRIrh/Ze9vf+oGfPPvgU4+dnpmb7bLeFL/xOCdpLF0hdd30JiW3xmRZ&#10;t5s6cGJ1cveVHdquX5YTQhSlO61ZarbIe11KlVLRRWpt0VUYB3SSNtONDtvrJbSS6zKnFltdXj59&#10;np3jw1SigMlqxFyrx9mlLsZ1kFh8rRirxFQjn06SMdPocux8czXPrRx7jJZDQt9jbqHL0ZdPs2vv&#10;diaHKmglCzWrX3GfXWrRTRN2jNbwpcRah5SCMFA005RuZhgNPNL+1rOvggcJKVG+T+P8jDn3zFOn&#10;cK7F+pyuzYJRB0RrQLQGeLOWD0+cff7rv/3gf7px97ar/9p4aVzPN2eLBOr+BSx3hmayjC897t71&#10;rh237Xnb37hx++3v+cazn/uDZ48+/PXl5dnFDWTLcHFSsQKUH0T+gV237LmhdPuNY5OTe4OReP+k&#10;mLppR3mqVh2uEfsluostestdPOHj+z4OizHF4u9c0Q7vCQVoIQh12dd6JJ6IcK6edVP2h1cR3vB+&#10;dEWTejmLuxcxDcuZ9OTJGXP6pVKjnM8tnJ9+qPXNb505f+T43PnTi1xs7ndrynEK0AcPveXGew5/&#10;8Ofef/CH3jXujYpe1qVlG4XMLy6EdiqpUTrg+fPPnj5x/shJ55y3pnwj+d60ZG8c7+HNLy2oXbWh&#10;3Ye37/qAlqokhUCKYk6ekCuE0CKVRCmFc2I1bkAjsDh8JyG39LIMKxy6EuJXYlQQFMGd6hI+kyt8&#10;26L/zqM4QkYxtpeStDvkaTHgORiJ6c138EMNzuJ5Plp5ZHm2rpVzZYumiwlJo0d5RxVdCkhOLtI5&#10;3ySeqCJ9vT4Swl0gx9IJVC5YPDOPwRGO1mgpixcGRbCllkjfA637+9og+wv95dpsnXM4a8D0GYsx&#10;CCnQWqHKJYQX0m63sWmKJxW+8sA6cpsXJ1I/hmIrCmSdI9Ae1hic74sAOTQ5MVmbmZtd7hOtFZ9W&#10;tuH4E0GlciU7cGN5frUcL7UWfqnkS6le1+hM54oytHMXswbjHL6n2D5c4vR8k6PTS9TLIZ4UWAfd&#10;JKfdSylVK5TisAjNBUZKIbU4ILMW5RyB1iS5YWahQRz57B6r0ktTcufQQqH7HsM8N/iBT21ilOVO&#10;SpI1qMT+6oZYbieYLGPHSJVSWChyYuX/OsAVp/nKZ3ktJ7uQkrTdcbbd6XFx6vxmNo0BBkRrgDcp&#10;2ZKAfOSFr3/h97d94ppfvvfX3hHoiNQkfV9pP6FbSFKXk/WW0MLnA3s+fODGbbf9/S/u/uydDz//&#10;1d955vn7n1tDttZeBISUUl1/4O27D1x9y/U7R3ffPi623ThuJ7aPjY76taEhsmZKb7lLOtujnTdA&#10;g65qemkPlzusNZjUoAMP6fUvYGJlgTck3QSbO7xQkecGW3IkOqEz30bjMazrUHXsrE/tEkLuWj6/&#10;SGuqmd8Q3f6h48vHzizNzR1xC/mLXz72B4+emn7xHOs7EuXIyGTtxsP3/OBfuuXnfuzaoesmjM1p&#10;ZMv9+3e5oQXIEfkx7bzJ1x7/o2fnF86d7C90yRpF71Vfd//W3dfzb+57+nJlw3UNDu9/57vH6kG8&#10;J8LznBRIJ1bLWlLK/vsvfuYJiXEW1/9MTjpsluGyBCUVOg6hEiCiAEIfITXKgXE51pnXzBulEEhP&#10;94mIxSGROiYMPJJOl7TXQ9b6G/BcC38oxNUEpl+2c86uEidhoTPTIGklVLbX0JEP1lHeXqV5ZonO&#10;qQbRtjKqvH54tbUOKSQydyyfnkc4R7ijShpJwloVL/AR/VZ7pLiQHXaFS5vrZzxYZ7F5PxfeFd2I&#10;2vOxGrLAEsYeptUlb3bIspTAC1DCo5cmaCH7JHkLBuQsCImvPTrWCO1EZaQ+VKVIcvc2lA/Xdcgm&#10;zeYl3//IDde5+aee2Sq2xElPx5PXHR6TSmHzfNM8qCsmW9ahPQ8RBKRufa+ItY5AK/aM1ljs9Gj2&#10;cnILAkc51OwZrzHb6tFKMkJfo6XAOFdsZ6VwFKOB2u0er8wsMjlSpVaK8KTCW3vC91XRbpYTepod&#10;QxXaScZyLyPJLJ4SVCKP4bEKWsoLZWlRKHNJmqGcJVAS+1o9eM5hTU5YioQql3wWFtdu8427nwHZ&#10;GhCtAd5c2DQb22TJ+fue+fz9d1197w237njr0OzyTEGyxDrtARBkNiNPc8aD0eDj1/3cO2+fuvP6&#10;b1/7zQePv/zMV5567r7nWslyNwxLasfk/vrExN5bdpf3v/WOqbcd3rtj/3ikYl8ZSJZ69OYSltJF&#10;ZKQwfo7pFj4WKSU69MGmJItdbNo3VI8odKRJl1JMagiGAqQnyTs5eTsj9xVSCfxqgHUWYy1WpRhp&#10;8bSm3WqRLiZgYXRsXE/FO8evqV8z3h3r3rxwei47uO/66Scajz718Etfv689M39se7ynsmf/NQf3&#10;7jv4jreMvvXm8WjC76YdUpsWBGujrwiHlpo4KPHN5z595olj9z+Fs9nrIVivQc1aJVo/+e4P33T1&#10;6NQPBEpHuTFIKYpIBSHph1Aj+0QxNwasLQIfFKt355mnEHFAWIlx5QjjySIfyuV4W+a0XvmbttaS&#10;mcLb4pQkzw3CumIQdDkiCH2cl5Irhe9JemebpIs9onqECDRWgDCWvJuStVJUqKntHkYG6kKZUAoq&#10;U0Pkiz260w2Up/GrIUJLEKCcwLS6NJpddC1AjZVR9ZiwXoGg8GiR5ziKlHdhL6hLVzrPcPWk68dH&#10;yH5XpkOAlDjt4bJiPqLyPEy3R7eXIC34WvdTyS6x86XEmSLKInWGq6d23/SLH/6xu77xwLdPGmNW&#10;fFprvYarN0PS916PIo6O46H6jqk9fhDQa7XWj5B5lbDOEvgaX0p6vQRjo3UuQmMdQgpGyxEj5eKc&#10;yy1keY5WklrkcXahRexp6uWwOFb7fy+lwJicbpahg4DcCdrdlMDTq+XzlX3a7mYsNnvUKwFKSTzh&#10;2F6N0EqtNtRaW5C/tddH6xzttDDPB/3uxNfGsxx5LyEeHvUOf/ADhx775G89nnc6K7MsN7vRGmBA&#10;tAZ4kxKudXdB5+ZeefGbz3zh2Ru23/72QAWkNt38CiuKzqBO3kGh2V8+OLLr0J4Pnp+aecfxwz86&#10;PZucO1+pVOMdtT3bd0Q7aqUkDtJWD92TuMCQOgslkE6SdzJsIyFLMvyyj18LyToZwjmCakjmZ8XM&#10;ucyQdzJML8fkDpylt9jP63GOoBYgtECHHkILTLOvgPmS3mJC1khQvkZqia56GC+nkxmkE5iOIfJL&#10;3i0Tt+28Zd/tUx84+EPvnF4629M9LbcNbY/H6qOBNNBO2zjcaplws7vQkldiOW24rz7zmZcarYWT&#10;rE9v/l5dFNd2Z2pAl+I4mCjVroqRJVgxgwssheKwmt9kV7oC+0oWjtzkOCmQvoccKmNLASkO6XJk&#10;LosrvStM7q/nE7l+Scw5SzdNC2XN8xBCkJscYx1SaQLlIaWkiyXYVUE2DHkj7YuExSxBF0nCbRVU&#10;SYMU671YK/PihkPK5YBsuUe+2OuTzmLxVpFPuKuGrfh4QxX8cozFYk1WlLP6vinhCgWFPlmSG+Y8&#10;XvZiu4aYFcbowuMVCE1XZFhf4EclVOKTLDZxzS5YszpPcqvtKIVAqIIEK62RPStGZDh+9b6ras8f&#10;eanJ+iiSdeXrhRdevOR7Nq3OVqG9ApBhvbZ9z51v2ZGmyatqOtjiFEJLQTUKONvtMddoMTFUA2dX&#10;SY1zDgOFSuUsx48co5Mbrjm4j1oc0u70ODO7gLF1hqsxuOLY76UZZ+aXkcCBySEavZwT8y0majHV&#10;2O/vV0mjm3BmZpHQV4xVSmQm58jLp1BKct3hfQgpMWb955SyOBZmFhrkac7ocBWlLv69K2axQmCz&#10;DO373P7xj+8/dt/9B+eee/7kmvN9Y0jy60n9H2BAtAb4HhOs1e9zmy++dO6Zk+eb0/loNKqzXr5l&#10;+ODKPb3BYKxBKy0nvG3leqm+398W7PfLRdkG4chsSpKnJAspUT0q1AZABhIZSVwOtAQ68tGxJk8y&#10;unNdVKDJ2hkOSzQaIT2FSfJ1t3RSCZTvkSx36c0khLUQcJjUEtQDdKDJOxlKK/xy0L/wudX5c71G&#10;j3Q5IRwOyWSKyJXYEW8vbVeTpc5iBykkzuSk/WTvSzhlEEjCuMzDL3956ZkTjxyhKKNuTIt/I2V+&#10;sYFsrQaUvvvud46VCMY96SkrLE6C7RuqJbLvdRNFKcs6pO+hpCKxGakzKOkTVsqYWkSmQaYWjEOY&#10;QnVxrq+C9UfPvOZP4xzSOTzfL5Qca8mzDGNM4R2TCicEXjlEeoqk1cF6PeSwj9owmPmSmu3Kzz2B&#10;NxrBaLRmI7piGFHkEw5XkVFBLIVzSONQUuJ8D2HM6lxC1ydfeb/V/3Lj24Xq68FC9g37xeDtDIcw&#10;Oarn8H2NkZBYg+cp4nqVHEWy1CxUPim2XJQFhWk8cxYpPdCS2Onq+MhY9fkjL60oWh7ro1RWiZQq&#10;x+4KjrWNESxKaDU6dfONN9W3b6e7uLT6fl4PcmOpxAFjeYlzCw2MdUwMVQsVcM2uzI3h3EKD8+2U&#10;XZNj+FpjjGXbUA2tfWaWW8w0WgTaIzOO3DqqYcBYNSIKPAKvcCKenltCSonvFcnxxlmGaiXGKhE4&#10;i1aK2vgYp06f58S5eaa2DV/oelzRsp3j9NwyC80O24crVEv+6yOd/RiJrNdjdO/e4J1//1fe/blf&#10;/QfHesuNJTaf5LF2SscAA6I1wJuIbK3LnHLW9lLSc68svrQ8Go+OKCHJrzAV11iLlY7UJGTLKSKs&#10;FEN1DQgticdL9Ba7dOY6SCWxuaXb6hCORlRGaphujk0NouIRjUVkrZS8k6NCibOCPDUEvkZHHp2Z&#10;DqZnCEdD/GpA2skwqcWveDhnkVoSj4XIyCPv5DgLKvCwQHumhUkMYS1aVXWi8QgvLObmWWHJTEa3&#10;0SbtpoRhjEJdUWEo0CGpTXjo5W+cW2rOTbP5OJ43Olhws7Kh/pG33XvtobGpe6VUgXEOJwXGWaTQ&#10;OHGhECUKOQQhiv9vcWjfR1diVK2EEw6Z5XiybxR2hY/GCIdTxQL/ej6FEAKti9JVlvQwxiKkIPC8&#10;gjhkGRaJ9jU6DMBTdIyBJEMrD2UtqbOv3XAMtFxOUClRGR4qwkXzDCELTxT9XFfpQIr+caCKhdU6&#10;1y85FXMd3RWeemvVL6EEzkJucmQOUil8oRDCYZXDVcJCzFrusFrv3QSKIt3ceRLpwCHEjTuvuv2j&#10;7/ngI9988P4Ta9QsvWGRtoAz7fYWb1eITVTT1Uy5+q6dh275sb/81r7O94bVspy1jNZKeFpxZnaJ&#10;xXZCvRRR8osYjGaS0uymaBxTuybRuhh5JPthtaPVkGrJZ7Gd0Etzyp6kXgooRz7L7R7nzjYYLsdM&#10;jVSpRwHL3aJLsBJphkoBke/1M+AKNdjzPHbv3o5Je7x4do44CghVMRUgd9Bs9xDOsmusTq0UvmYl&#10;6yJVyxiSTptD7713x3dvvfXm41//+os4WpdQKMUbeG0ZYEC0BngDFK2LQu8Wl2eWG93lrhQKIeUV&#10;x+A5Y9GeIqxFNKeXaZ63lEerq6nbytNEQzFpJy26qXqGqFIiKodIX6JCTbKc0F3s4sdBkcGUJSAc&#10;UT0m6+S0zraQUha/X5Nk7ZxsuYET4JWLsMPufBe/5mMtmEZC2kiLmXqBQnuKqBaR9Qwq9kA4pBIF&#10;ySqMLuAc3YUO7fk2UT0iiH0uxzVdf3XxdMBCc84898pj54zJmmydOP9GZ2itM8LXa7VgPK7viNBe&#10;7gwGgVTFDL8i/8f1TfxF/g9CYKwp8n20IohLeOUY6Xv41uJReFGsK8ZQ20KaASFf90BqLGRpWsx1&#10;ExKlixBQaw3WFWqSUKqI2Lc5KtDEIzXy5Ta200PaC4ECr21Bd5THh5HlqCghKg/PCNI0IxPFcVvc&#10;SeTF53UX3vpKAvyrmWSyscRYBHwW1S2b5jhh8TxdNC1IAYFGqRjb6uEysymLEbA6zsdI8HKLNQYl&#10;JbH2S1zaDH8l5aaLokP6zzWy66477959y631tN1+3UrWxnMqN5ZqFFDauY3FdpdWN2EuNQgcvpLs&#10;GK5QL4UstbtML7UYKYUEUmNxGOvQUjBeuaBc2v6NVbvdY3p6Fn/7GMNDJXxPMe7FF34Ph+mrUUIK&#10;MmvpdruMVGJGxsZoJylL7ZQsy4tSspJsH6pQjQOUEm8IyVp7vJgsI6hWecvP/czbzz/73BPtmZkF&#10;ts5HG5jiB0RrgDcBydqqe8gW66k1xuYrjVKv6u7UWItf8iiPV2jNtlg6vYgfa5TnYTNLY36JoBww&#10;tGsE3bF057urSc+6pAFL1sjotjvIIum64Hm+JIhDdEsitCRtZuSdHH8o7JuRHbrkkSwnhc8ohV7S&#10;xWUOFSrCWoBQovB4iKLUFQ9HdJY7zB+fIwhDvHIxaNgmFpMawlpMNBQXfh9zeaYlXeEvOjVzPGl1&#10;l5ZwLtuC1L7R7dgXqQzbxrdFdeFNJsr6ge/hOXDG4SOL+X+rC4rFeRprcvx++ZBaDPWYRAJ5UhjM&#10;Vu+TCzO9XPO5rQYrLSovTOU9a0icI/QDAtMvgYQam3ZxLkd0HKaZoTOHyDLIs8KMjgLfJ/f9YlyN&#10;J1ChQnoST2tsnmNshvMluuLjhKOV9PCcxAecyXCOwp8kigHUuTVYivKf8DzwFM4Ygv52aJkUXSvj&#10;xwFOOFJnCYQmE45MOIIoRClFr9Um63SRFkgNMrV4xiKNJcotVkiyQJN5GheHqHKI9CTCpfguIZce&#10;XRcSJClSWJwWhafHgXWSXIKvL1TzLHZN2akYcC32TdCdnkc1ugRWIJQiVYLc5gjn8IRCeIXHzkpJ&#10;iI/JM/ZXJq664/ANIw8//1Rjw6K81jtIac+eiw6s9vETW4118gCvMrHtups++qN36TAU3ct0Ll76&#10;9BHkDqwrLjpi7ZWqnzhXKcfUyiWcs6iVlHhb1O5ivygjz7e6TA5Xiv1vV2IiLpxmSgryNKeb5ahS&#10;idRJut0ET+tVYrUWsh+psdzoAVAOA4RzxJ5HPORjKaIl+hOVSHGsprW6tbKSQIvifb8WVQsga7XY&#10;+9a31Mevu+aG4+fPP4FzK0PDt4ztGBCuAdEa4M2ham1MF3aV0lBltDYZWmOwr7YkYx3OCfxSQD3w&#10;SFoJNjGYnsFkBl8GhKVScc0Wxawwl5nV64IuBejIx+YGmxukp0mXU3rnu4QjIbrikzUzTMdgc4ft&#10;GLwhjfAk6VKPbDnBHwqRvsAZhQ4K87uzrlBJMkOWZeCKcEFPa6JStHpRNc6iY01ptIQOvaI8dMV3&#10;p24lqdoJKbZSDb8XStZGRUt97IMf2XvNzqs+6CPDy9UQhLNIBKnJ8UIPHfrkOMSKG+0S5SoEKAPW&#10;iiLAEwGJJQRkZsiERrgcMdfCtRx5I0WnBl/lZNKRS4kKAoRwmNxgki4yN0ghMVkxnDgoR3TKKcqT&#10;+JGPzR29rEuoPWqjI/SW2mStTnFX4Clcv1FWO4GTEovrh6+CybOiw9IWRn6vEhNUywV9FAoZKlKb&#10;4aRAKUW20CRrJ6ieJTASU7QSYBQkUmG1IpEOT6SUaBF2PGSjh7UK43v4tRhRKaMjTcmTpMaAs4Xq&#10;IaBnLb5TxE6Ti2yLfuCCNFrn8OMI080xSX80UT+WAmtxuNWw1mKFtcV4JGuldXbjTM6No61elWIK&#10;aOn7td333H337jtuH+s2Gq8pLCp3gtwJPOEY1jk1L6emDGVl8aXrD1KCxAhaRrNsJUuZppErelYU&#10;rbWySF0fr5Y4M7dEoHQx6Fmu7whUUmGd5cT0HBY4ODXG3GKDV87Ns2/HKFop8jXnepE5B3PLbWYW&#10;ltk5PkQYFCn1iS1Ur5I0jKicupdTkY5YW3R/oKVxgq6VNHLFcq5YzjUtW3gbAwFCvLpR7nmaUh4b&#10;k9d++AduOv/4E/e3FxYbXEHq/wADojXAm4x8Ke15w9XxyanKriFnLcaZV/8k/YQ+qSTxUFwsAAh6&#10;jQ5ohwo0wgmUr/Aij7SZgJIElSKSQShBupjQXexQ2VEjGgnpLvToTHeKC6CCYCREBYp0OaF1ttn/&#10;ucCvBeiSR2tmmW6ry9COUbTvYYzB5ZbuQps8zSmNlIv7aCUJSiHOOqLRuD8Yubg+2Vcj/4viwptl&#10;CXtHrgrHhnaMn5x5ySsm/3zPL3jrPFr1StW/bmLPAQWB6q+nl7qki37XofMkrKae903vppA0LzUK&#10;UdhicHJmLEIrlPYxWYZCIHNDutzGdhKsKSIbUt/QyXJKUYjMM/JOg0AqSjJAqKJZwZoOkhxHF7u8&#10;jGpUSSOfZCxClcMi18oKiDxcluCSQtUUsjAoC7diEO+X5URhPJdSIm3f+B54hNUythyS5D0wOaEK&#10;8azEtrqYVpesk0Du+qXLHGNylJSE/YT9zBg84RBGY/MKkGFFhhdkoLo0mgtkTYgrQ8TDY0hfIqyH&#10;Sg1SOAh8hFTFKCO7Bc/qn1MWCKIQEadkxiBtMaNSusLjhVrpBi6aV/piD8o6z4ujtcrHWvP0ykvQ&#10;Xli8ouOr/xx+ddfOm278kR95h1YevbT5qkhW0g/yHFYZe6OU3UHCqJcRK3fBDdknImvncOZAx0rO&#10;px4newEnej6LuUZKR7UcYqlzZn6ZdpIwOVzBVwrTj5pY7vQ4M7uEFLBzfIhaOcRTgpPTC7xwcpbt&#10;YzXqcdC/ryimJUwvtphfarF9uEylEtM2EGDZ7WfsjRJ2+Ck1z+JLi6TIxS9S7our3soNWOYkjVxy&#10;NvF5uRdxJvFJrMAToK6YcAnyJGHnbbdMVicm9rQXFp/rE62VjL61Q8MHpvg/T0RLCDnYOv9jY53U&#10;7HlhbUd9z86R0rjOeslrjzTuLw6uv7j27xH73Vp21afi1wOccvTmuyQLCcLrxw1kFu37SAqfWDgU&#10;kZeKHCPta7JWRtpJ8KsBfi3AJAblSUR/FIz2fHxZPG+6lOAsmNwgfUFpuIwO/WKMS38OH6bw6iC5&#10;eETLFW3E4jN2ky7DlXH1wZs/duD4zIu75uZOTXOxSfU1bdFLhJWuU7NGK/VwXMXbhcFTSmAuk0xt&#10;rcUJ0OUSLvZJpEUJjbO2ICxSYC4hiwpRjEGR/SHL6ILM9OaXEY0ukbGYPKEnBFQC/G1VVDUkKZeQ&#10;5TJBNcLI/pt3KSw1YaGNa0u6yzm92WXidhdtLL3zy4hOiqhXSIRAakFYr5JbUZCjPCs8X1Jh+wZ2&#10;7cD0wz495ZG5DJQkrFWwcUBiC6M/GCyWpNWBhQ5ez6CcJRGGTlnjjQ0TlWP8ig9ljS4HaK1JsEgD&#10;ejkhWW6iujn5codkbgk6OZGU6MUmppmjttVw1YDMA5VbdG7JpSNxbst2i5XSk+zfBOhSRJ5kmDTF&#10;ExKXmUIRFEWpTPV/1zqHk6CE1EPVWsT6GaNrFa3NfVrLja3Khj5KVccPHb571x23jSXddhEodQX+&#10;LOMEiRWM+Sm3lLtcFSWUpFklUcYJstUPLi46bgUQS8v+KGF/lNDKFa/0fJ5sR0ynPqU4Yq+vmZ5f&#10;5sjp+YKQS0meZThrGK5GjFbLKClI0pzQ99k/Nc7scotz8w2mFxXa83DWkJqMUGmu2jGGF4QIa7g+&#10;6nBdqcuInxGIgvzmTpBZsUqsNpJDEChgWBvGvA7XlbtMJz5PtUsc6QT0rCCQVxbMn/V6RKNjwW0f&#10;+YEbvj079+ji7GxnE1UrZ5CtNVC0/pyQj1dTgvvz+NnEJneqari2bd/NO++4KlIRc2Z5HYl4zTKZ&#10;LV5BeQqspAgRXy2zEVRDvMgn62Q441C+QoWSZCEhaSaIQCKVxAv1aiklaTRJGgk68IrQ0pWMIQc2&#10;LUqV0XiMCjWmY8BYwihEB/3RKdYivSLg0WYGHWqcfP3XppycdqfBew//0OSxuaNv+4Nv/vqxXre1&#10;vGGRu/QC99rVLAmooBT5kdIVk+fSoYpYAbH10WudQ4Q+fjnGBEVwY+GYKkontp+ZJrZ6AlF0dArh&#10;CvdWOyWZXcD1EiyO2UCj9u1maEcVORRjPY2vFc6AJMXRQhtZND84i6iV8YaGsFagspySmULPNukd&#10;OU08lxEsJnTbKYxW8UbrpFmKrpcQ1iGXiuHPxrfkEmTuCF3x3FYUY2+cEKhSiCxHWAVgSfKMMBew&#10;0MTNNch7CW6oghirEU+NUBuvFeN3VMHeHA5jDc5alPTQUiDqPv5whQyHtBnlZgZnmrjpFnKpg+20&#10;yc7NkyUxbrgMgUR0M3wknq/7RMltSeQlRXK/9nVh3G9YXF6U34u4DtdP9V/lKSAEN+8+cPMH3/6u&#10;xz//ja+8xMWRABduAJYb4m0/9rHVN3D/7/7BZkTeA/S+G6+/5rofeN9t0vPIO53LHqAOSJ1A43hL&#10;pcWttQ4VZUmMoOfEFV+I3Wq5sfh3IC03VLociHs83Yr4brNMrjz2TIwWA6Tcugps/waQ1cHQKz64&#10;8XqF8XplfTcokLui9LwnaHN7ucXOMMM4QeoE3S3e92Y/NX0SuSINT/gp28OUQ3HAA0tlzmQ+gbSr&#10;M0G3vpZavDCksm//1NDEtsnF2dmzXLrR4c/jGjUgWn/BCJbY5HqxkWCJP4eka1OSJZWObzrwtptv&#10;u+ruXd3eSsOcfAO2pkM4gRd6BYFqdVG+wC+FfeOoQ0caL/ZozTeZPzfH8NQo/lBAc7qBnTXE9Rjp&#10;S/LE0FvsILSkvK1C3s5oZxa/6iOlJO+mdJe66NDDDz0Wzs5jrGFk5xhe4F0Yf6Il1kLS7GKNKTrs&#10;xJqd6F77Z05Mjygv8YHDP3z940e/ffuzRx88wfpW7I2t9bxOwrWuI2xy20TsJNpJLjjsLvHsQin8&#10;OIbQx2kHucMmGZ7nY0Xhb9rSouXAaUkuBXlucM0WeqGN7qRkvsPbPUFw9TimJnFGkucWTxQfu5fP&#10;c655itw0oWcRBHheTL06Tq28DaTE9z2sA29XFX9sP5zvYk4ukJ+awZtZwqUOEXuIcogKfXKtsSYt&#10;StBWrDJ9pTQOSzdLUOUSfrWEkcVxGQkPl2Xk88tkix2QkvjwLrxDO7A1D2MTjDCFib1PJgUCjMTk&#10;Aq0EwstB5ig0yilwPi72cFfH2EPbSJfa2JfOYk/P4aaXCwP/eB1CTbfXo5clRN6l09mlAyP7k6HL&#10;IWQ5ptHB73uPrHUUDb6FT8tJge3Hq8R+GF2SZPWPkMnR8a2IvFpzDHtjV111cPKmm3baPL+kmiUA&#10;Q1/F8jLuqjbZH/ewTtA24nXLLgZoG4GWjttqbXZGCQ8uVTjWCwsFc01Z7lJ5shsJrgO6VlJRhtsr&#10;La4rdfBl8TP7BshFiSsaffZGPca8jAcbFZ5uRxjAu8S0yILYS7yp7TsO3XLL3mNPP/MMF3u01qX+&#10;D5b1AdF6s5KszUo9mwVOrnxdebzZ7yC2KgUoQA/XJ29+67533T4ebRMzS2cuPcT2Us9uYdUgsjJL&#10;DoNUgrge0Z5r055pkddz/DgoLpiZJWn2aEwvIoREKw8d+ZS2VUjmu7TONVdfRIaKqB6gPEXWSekt&#10;FxEOQgiEcHhln3AoQmmF1h7d6S4NliiNVhCeLLwfuaO30MX2cuLREloqXLLGkyUpZtrJV0ejBQKL&#10;pZ002T9+2L/r4HtuffnMs0/0us0nN7kgvhGqltigkKm333TH5L5de98tjfQvOlo3UaR0HCHjACsd&#10;1hbJ57I/d9AqUZTgtnpxKUjSFCUVfmZpLTXo9nrE24apHJzCTlZBOQIr6HYNjd4Cr8x/ixdPfI6U&#10;OawJECLGyh7OtpEux+ZQ9sbZu+0t7Ju6nZHaVQivQhpDtrtEPDVE6eUqnaNnaU+fpzY8BJ7G+Qqq&#10;IbZhkD2Dr4t4hEQatC3mIWrt45UibKDJsfjGoVKDm22SdDpkIyVK1+zF7q6zIDICupQU5CZhubPE&#10;7NIrHDv1GGdmnqJnZ/DCDOFl2I6gLKfYPnUdExO3MDJ0DbE/jo+HxqKHy+S37sMMlUlfPEcyvYjs&#10;WfzxGn4ckriMLeuzojifRJ4Xgb2KYqZhGJD1MlxWdFaukAkh5ZoyOAhrCZX2fc/TaZbJS5CtKylN&#10;66n9+yenbrrpxnh0NHB5eskD1zhB1wh2BQnvGV1m3MvpWYFxr51kFWPBxCpBEjgyWzQXjHs5Hxpd&#10;4uFGhUeaZRIrCKS94pNrpcmxYyWTfs676g12h116VtK1YsOisPI++ur8qziF+0MG6BhJpAzvrC9T&#10;1TkPLldIrCTc4j07a8nTlOHdu30ztWNHqVwutVut5mUUrQEGROtNB7nh4rL2Zxtveq6kZf/NRro2&#10;6yDyhJDxLfvf/ra37r1nX7u7jMFeQUjnBbGEHFzqirtbVXR/ERSdaCvky+YWYSVRNaa30COd6ZGH&#10;KWiJ7aeN18aHMD2LMSBzgxd46AlN3k4xmSmUqkpA48wiSbtHffcI9XpMd75TeLNiDx0W42FNavA8&#10;n6HJYZyCZLkHmcVlDps7ZCApTVTwq2Fx57+yh3MLqYNe4U52/agBoQTuCslWalLyNOHd133kqvue&#10;/9PrXzj26Atc8FJ4FMLEyp2nY+tl9kr25TqFcqw+XDMCLbTEZWLrrsH+Z/GiAONJcorONmkdWiqE&#10;sxgnV0ccba4EgO9rXKtH7+wiMs8p79uOd90UackvmJ/LOD33GE++/HlOLz1KO5snSR1kiqFyiTiA&#10;1MSYXGJdkQbfthlPnb6PJ89+jWppJ7fu/Tn277qWWAisBrdvnLheJnnsJZJGGx1pRDnElgNsL8Hv&#10;5Hi5wAaKnnS4NEcjiOo1ZDmmK4r7ImEtptFmIW0R7Z9k+Np9pFrgujlDvsBpODY3w5Mv/x6zi/fj&#10;rEIIg65oQhGT54I81ziVsmjOMX/yFN899nmiYIwDO+/k8N73MFG9Bm1lYcS/ejuyXqX79EmS+RZy&#10;SaIoEfriMgt1v/tVSZTvYW2OUoXi10tT7OrFyhUyqXVFLMnKxcuhpJQbIx02PnhpqTDEP/Wbvy22&#10;ulaYamUq3jG50w9Csq1CTvsXxZ6DnWHC+0aWGdM5HfNaFCGJkitNHRbnzOpUAymKblFF0ZmZWIMW&#10;jrfVmvjK8sBShcQK/CvwQIn+SZhYya4g4b31Zbb5GS2jLpRvhez7lvsNJP1mIYFc//+suSzxWtkG&#10;qZV40nJ7pYVw8O1GdfVnm51wCgiHhvijZ58d37lr18gLzz234Hmel2XZxiDaAQZE602r9Gy8uMhL&#10;HLh2i8ebWeXadPjw2MjOO+697iO31byamGtMo4S6si2WOVziCiIyrhGTPnrKQwxprC/Ak0WSgwFS&#10;i+xY7KLBP5uRn+qSzyaYzKGqCq9aJLM3zzVJGm28sNrvl3N4FR9fFOnbeZqRNBOyTkbWTvFCn3A4&#10;Bop2d2eKZPi0k5B1U+KxmCAKyJazIjl6RKOnArxdEXrMw/hgPVEoWEUqJrIDbjEnn05xp1PcfF6U&#10;0AIBnrhkQMPKHMhWt8Gu6h7vpl13Hjx++rnxJO20WJ97s9IhZF7HcbKxDCwkwqskCKXASoknBAaL&#10;E0Vuk+qHbCYuxy+XsLEGDdr2n06r1XqmwqKER24MqckJhcZIR17y8ZOiK7HTy8gXl/CVIzx0AHft&#10;KC2ZUsax1D7K1578b5yY/SpDcYUhdSP3HHgvh/e9l053mRdOfZrTMw8xO38CKT2cVliZorTD0wLP&#10;aLLmSb7wxP/ExKkbeeu1P8GuodvQOoOxiPq917Pw3PPUn12gs2MYNVwmGqogcke32SVJQWuFZ6Eb&#10;gK1oVJ7gpCIXgmxmAdnJ8W86iL9/HJRBA87XnJ5/nide+o+cm30aIS2eChEyxmIwaQslNDKPsGnK&#10;2NB2to2+G19VAI+Z2SMcP/4nPPfSH7J7x/u566afYjy+ih4OtpWJor20Hz9Bd7pB4CRyokSiJd0s&#10;pZoWQ41zAYFQJFmGVZKg5GPyHNvpFobtclD0l/Q66E6O0JpcFk0JQkkEllhIcuHQUgWVuOz1kkRc&#10;Ss3K1g+X3lT59sZGD/rbt1/la01izAV/5AZVKHWCUW1451CDMS+ja+Wr6q1ZCUwu1MRFWr05OmmD&#10;zCQYMiQSLQMCFROHQ1SDUQKvghXFPM/bSwVxebBRJnMCX1x6KLdxgsQJdgYJ76kvMxbktE1xoyGF&#10;h3OGbtqgmczRSZZJsja5SwGLkB6+CIiDOpVwlFJQR0m/iNhw5rJndWolgXDcUm2RIHmoUcL0N/iG&#10;iwsmzzCdDnd/9KNT7T/90uQLzz33inNuI8kapMT/j0i0/uXXfurP7Yf/e+/+zYsWrcpQqH/61962&#10;e9vu2ltnTzeP/4f/+evPp718ox/LcqEWbtY83Jqv6wjXv/zaT7k/w8/GZneoSuv4+l23v/vGHbfu&#10;a/daRcDjpS6H/SBT1yuIh7opRl8XIbZ7uEghtOgbdN2aXADXT+8WKAsqd6jlMt7pDPdiF3sswbYt&#10;MpJE9YjWdJPO+Tal8TJSFjPcpJJk3YzG9CJBySeqR3TnW9jMUh6r4Iqpv0U5q92jNd8giEK0KBLg&#10;/RtixOEYtctD1tSq+V0512fR/fcqCu+OJcC3MbJpMCcSsue62OMJdCyE8tK+JwSZy7Fpzq17377/&#10;ROe56x94+KtnuLhDaOXCeNlsrX/5tZ/abH9edOw6t7LRV9KUuKjt0FhbfH4lL9kt5vqqj1AFETXO&#10;4iEhyehhiRx4s2163RTv0BT66jGcdJQQnJ37Lg89+Xucbz5PoCuMVu7k7df/DYZKI1jbJI5r3HLo&#10;59gxcSvfeeo/sNSeIbMdyBVKDAGGRC6hI8tQPsnywjN84+H/l7uu/VWu3nEXUji0Zxi96jCd9nHE&#10;7BJeOUIGAU4qTFgoITp35L4kqpYJlIfVkkRBvNClnWa4/duo7h5GKNdXTbo8/coXeeL5T9PLZ/G8&#10;MuDhpEYS9wdRezjXQ+CY2n0Vtx/+CbbFNxclchTdfI7HX6ry1Itf5ez8fXz5oee57aqf58DUPaSp&#10;Q1cjarcfoPHcadpnpqktCfyhMqHTdAODNhA5Re4s0lNYY4vMLFnkv9m+ciWEKEqFcu0AnMveZIlN&#10;rgkAjCw1Lmc18MZ2bN9RHh0Nsyzb9CqxYliP+8rSpJ/Ts/KKy4VSSKTQdLMm862TzLdP0e7O90mN&#10;LG4CV/JAncO6HCEg8ioMxTsYLu2mGm8jEJKbS00SA4+1yyROEGxBthyFb2rCT3lnvcmon9M1qoje&#10;cIal9llmG8dY7JwlMZ0LRLB/7lhXKG1FeTqiHA4zGu9ipLwb34uxLrt0xEqfmIbScXO5zUKiONIL&#10;EZvFPziBUhI1OjRybnF+CNB5nm82Wkm+RqV8gIGi9f0pqTUXe1JIMRRX/J/cc83oyK998iPfnn5l&#10;6aHHvnbihWe+c7rRXk7yNQpWvuZhWJ9lso5w/b13/+afCeFaUwJdeej+gu/v3X/NW+++5gM3h0R0&#10;slYRgLj1ygu9YgabPhzivaWM2BUgtMDlIExRdrtQaXLrK1XigjlbjmjkuIe4IcIeS8gebGJfTtCe&#10;pjJRpXW+ycLxWYJKiPSKwdBpO8EreURjFTxfonxJZ65L1kzx+nf4eS8ja2cEYUA8VMK7NkLeHKOm&#10;fPDBmeJBZjcY39e+V9dPQxe4ikbdqJHXxrjjCdkDbfKj3YJ8+JfomBKCJOuyd+zqkau2H97/AF+N&#10;gC4Q9EuH2Yby4asNMt1MiRXW2fVvqj/YW2x4diFkMXLocm35xiKVQoqivKiMxc8hCwVZtwfdDuW9&#10;e/AOTZJ6Bh/FkdPf5IHnfptebxrrGozVb+H6q3+QUhwDGVLEq29/W/0Grt33c/zxF/4123ZoKsOW&#10;VrtN7gKErJG5NoFYJpZDpEmDLz3yKxjz/2X/9neBsPgVn+jG3XQfSjBzy8h6GTVcIpntEuYCZRxZ&#10;yUMOVSAv0t/9riNfaOLtHCO4bgoRpP2ZdYJvP/0Jnj/9e/iej7QlnJMgc1LTRYomvo5QQK9rmdh2&#10;kNsO/Tjb4hvJTVaQHaUI9CgHd/9leik8f+qPaXTP8sizv0m7fZ6bD/1IcZGIFeVrx2l12iQLS0Sl&#10;iDzPkWWv8FelbnW0j9Rydbj7yggl54qbD+l72CS75JHTJ99yw/HCFQhM69Tv+vj40Nj27dvCWg2b&#10;JEVu2YZfzlwxOeC6UoerwoTMFcTrykiWRjjL+cYRTi09SztZQCmfoWg7Q/FOysEokS7j6wjrLL2s&#10;RSdfYqlzjoXuSc4sv8D08suMVfaya+Q6qmGV22tdmkbzXCciR6A2mM0lhSerqnLeUm0zGSR0rYdS&#10;Hq3ePKcXnmG+dQprU8rhCNsqB6gE45T8IQJdAlGobr2sSaM3w0LvNI3uDIutM8w0jjI1ch0j5d2F&#10;0mfzS15aUyOJheX2Wpt5o1nKdD8P7kLMvJDFTawLQg/PL7F5o80gHX5AtN70ZEsB+uTz843t++pn&#10;S9Xg3tpIdFOpGvzIxO7aA7e/b99jT3/71GNHn5xZmH5luWNym/bJVdZ/rCVdWxKu7yPZEpt9PkAr&#10;pYIbdt963eGJG3ZkJiu6by4RBUDHIocU8u1V9C0lRAAkFte9wo+ywmxcn2pQdEeJQyF6d4B9vIN5&#10;qIladFQnqvRaPfK2wXQy8ByVySpeyS/a640jqJbwopBkqUvWLi5iSknCeplwb4y+p4q8PgJVKHB0&#10;X8VWc6z0guMyisHLh2K8XQHiwRbugSa253C+uKBJXaRqZVRkmcnynt27916998TxlzpAjyJgMF1z&#10;nNg11/3LWtgvVT68oGj1eRKuGI68Qq6cxUnAUwhfF0rjpcxnSl1w7yLInUUJRWAFaSdF7xkluGEb&#10;1gMfxezMyzx+7A+Zdc9SL42juwFD0Q62lW/u81LT/2DLCAIgRJuIx7+1zGOPPsBVB0Le8s6dTB0Y&#10;RgQxzpRJ8jlC3yFdBc+kfOuJf0GSL3H9vg8Wi1DJQx2aInvsKJERpLWAsFeCmQapc6i4htCSnBwj&#10;HPrsAt5wCXvtBAQKiMhMymMv/C7Hp7+GVBEmr2CtwfMtSgZ4UmFNm6VzMxx5dpFHHjzFT/3lG/ih&#10;t9yIw6GUxTlLbpfQskQ93s5I/WqC6RpIQytf5KFXfp+eS3nr4Z8hdAaCiPDanbSfOYm/3CYbCtFZ&#10;EfyaaEdgi5mPRhXrpe5nZBlTJNQLJfA8j0RKXL51l7Bzm5PyjURrdMfkpcrSanzX1ER9cmJMeBqT&#10;phe9Tt5XhqaCjBsqHaQoyOuVHMJa+mR5m2NzjzG9/BJlf4TD297LnqGbGS/tRYjgkidrM53l9NLT&#10;nFh8jOnGCyz3znHV2FvZUdnOHbUeC7nmTOJTUm5dy3jiBFI4bix3uTrqktgAJTTnG0c5Nvswmekx&#10;WTnEnuE72FG7jpI3dEl+mpo28+0TnFh8jFcWH+WFs19nsn4tu4dvwu8PnRdblS/7C8i4l3N9qcP9&#10;jQqZEwTiwjxVB5g0p1SrsuPAgTHf94M0TRWX7iodYEC03nSKlgT0S49N9268Z+fZuBKkQuBrT+6o&#10;jcYfq43GH5vcU3v8tvfseeTZB8/ed9+nXzzSbiTd/sKZrlEr1ipdgvUeLvt9Urc2+s70moc/ObVv&#10;97U7bru57g97xuaXSLUE2jlqd4j/gTriqqAgLp1X12kj+p2MYo1zwDpwTYv0BPKuEmq3T/qlZdxL&#10;CVE1htE13MOsJwWunyQfjZWIpIC8aOuX+32891QREz6uY6FblBSFWNPmd6FhqFAILvcBrINmjggF&#10;3jsr2AlN9uVl3HQKoaLfW79eDHKGQEXsHd0/Nj4yvuvE8Zde7itaQf8YWUuy2HCMXIm/YuPFVGwk&#10;WhuTSISQhalYSfD7+WGXIlrCIW3/jkEKrBTFAd3ogq+wu8fIfPBwnJ87wTee+nVOtJ4lLI8grMRl&#10;MaGtEfmKtAdaKqR2IKpkeYbWhtgboh5WSRY6PH9/m+cfXCIet7znh27klrv3QqlCz7SAGlruILeL&#10;PHXk19kzfjXD5QOYXOEmKpT3byc5M4+u+agoQkY5qSiaJISwJL5CtxJM7MOBcUQpoJBiNS+e/ALP&#10;nfxDEpchZBUQBDogUJas2+KFJ5b49pdnefn5BibrMjVVZ2p4T7GFU4FTGucM1lRxvkQJGK/vJva2&#10;sdQ6gwwCWvkZnj/xOSZK+9i34x30uuCPVIj276Dz1AlCWcbkebFPpMTlOUJLhLMXxGC3obQbeKBX&#10;Zlhu7YLqHxeXXHyjffu2JFmAHNq/f1tp28SoMP1ZjGvUUAFkVhAIyzVRmyFVlAyvxJflq4BWssiR&#10;8w/Q6i1wzbb3cO2291EORrEOTi11eOz0cY7MLbHQ6dHNcwIlGSlF7BmqcuP2UfaPjnF4/F4Ojt3D&#10;qaUnefLc53ju7NdJx+5g3/A+bq0lLC4oulYS9ctxK4GjB8Me15XaRTnQwanFp3ll7lFGS3u4YfLD&#10;bK9cg5IezsFCO+XE4jInlpostHsYHGXfY6ISs3ekxlS1zGT1Giar13B42708M/0FXp5/kF7W4MDY&#10;nURBldT0tjyZrSu6pw/FPY53A17pBVhZWEgvlEstSnuMX7V3aMeePbXjL700z+ZhtAMMiNabmmzp&#10;Ey/M2U4rbQ07lwoh/LW/WKoFN5dqwc0Te+o/fOu9ux997OsnPv2F//LUU321It3wUBtULruGeL1h&#10;6tYKcbuUStcvFwZAGITl2kht6prxaMd2X/t00/YWt1kOUofaE+L/UB2xJ8Q1DGTusqeyA7QQeFL0&#10;1RBH7gy27w8tbEIS35NIB3kP8p0e+kfrZF9o4J7oFFtJX+51HLT64Y13lPDeWYGSxDUNnhMorYo7&#10;QWcx1mGcw/WDHrUATxajWnLryPukS2x1hPQc+CCvK+FHmuyz89hzGS5WF/2RoPDQqE5QGY5HJ4Co&#10;r2atHA92A9Fa6/N7NYRrq5pRPzBWrnpEiqR4gdAS6emiFrHFqCUBpBg0RUaTBYQnybMc0+vi7xxD&#10;jFbAGXpZk6fPfpmT+UPE5ZjY7ETQoGfn6bSWWFw4S32ohiDAWY0jR6kcgUdzucWpoycJpCIqe2S5&#10;I110fPYTz/PCd1u89+O7GJ6sYDHkxuD5AVlPct8j/5F77/gVyuXdKBzsHaPbWCZudAjDiF7QQSkF&#10;ge6HeyrsUhd3aIJ8R43QGZTwOL34NZ498Wk6vTZeVAGRF+Z+IqZPLPLlT73Ii4+3CAKPsUpObnrM&#10;T5/jzMn5fmnPkNoOWA+l+qRcCbKshXAGLS3OSurhDpqNkzzw/L9ndPQmypUaOAiGYvKxMr3FBv5I&#10;DR+BS3O6wiFzg1b9mY2rfkJW51BKJXFaIzZRmC6jbl+E7ddey794/4e2DDXedvWBamXbeMWkab/p&#10;Y/25bpGMByn74nT14L7ceeupgFa6yIsz30Y6xbuu+kWmajcC8Pjp83zi4ef5+rEztJKMNM/pZTmh&#10;r9FSFl14UlCPQt6yc4Ifv/kAb9u7nd1DtzFe3s+TZ/6YowsPo5Tl6upBTkeKJ1ohRggkjsQKhnXO&#10;9ZU2dU/SMYLTi89yevFprtn2Hm6c/EF8FQPw/Mwiv//kEe47fpaZZpt2mmOdw1hIshypBPXI59Yd&#10;4/zoDft574Gd1MJJ7trzs+yo3ch3T32Kl87fz8HJewhUSGazLa+Z1gnKynAgTjib+aRWEK5l2P3j&#10;Kx4ZKdXGRmNeemljrMOAZA2I1psaqxeVXjuTy3PdxuQeuyQDVd7sl71AjY9NVT/0np+49u7b37vv&#10;0Se/dfIP/vjXH3t0DeFK1ihcKRc8XHbtefVa1a1NyNXGu9a1d6TeGjUlqg9P7Bsrb7+p7o2MFg13&#10;dn0KfD+/hwzkuI9+fx2x3cf2SdblpjNJIfClJHeOuV7KfLfLcpLSznJ61iIAT0hCpagFmpFyyIgf&#10;EnQkashHfKhGJsE81S5GWvhyy2FwrltEMeg7y+j3VEGB7DkCqciwzHZ6LCQ9FpOUTmZI+51AnpDE&#10;nmYo8KiHIUNhQOBpcmMx1m5NWzOHczniKh/13jrmM4u4hkHE8iJKlPQ6VPx6fNtNb9v16HP31efn&#10;5pP+cRGzPlRQ9I+TtZ2IbuMx8nruIiQUCemu3/6vZV+U2JxaFncDjlyCXnk7BlwvRY6UUTuGC5sX&#10;inOLRzgx91V8rSnJGHrzeOWYdlPxpS98kdbcLj76l34C51KcsEjZ7B+Kgmcef4innnmQSjnsE+CA&#10;WHpY53j5qWmST3b5sV+8GuVrnJAYT2MxnG8e4+XpB7h23wTaBphAUd49gXhlAecESajwTEHojcmJ&#10;cksv9nCVgAiFdDnGdnjh+IPMN14hqlT7xmaNFpLZ00t87jee4YUnTzM0Ui1mOnYN2i+x3Fjgyace&#10;Ieu28KIQhMDTIaKvkPV6yzz15CMcf/Flpq4uFYO6M029OkrPJjxy5Hd4x40/hRYxxD7BjjGWG68Q&#10;O4FwReMBvsYmGf4KWXa2yMZCIKQq/u2pQtG6PBUXl/k3w7t2bmU3EICqb98exfV6kOY5aoO3L3MC&#10;JSx7wi4VaciuoGSopUduEo7PPUrFG+UtO3+SWjTJTLPLv3vgaf7Tg89QCwL+2p3X8t6rd9LOcv7k&#10;2eN86uljJMYS6qKM2kkz/uSF43z96Gk+cHg3f++em9g7XOctuz9OKRznyPy3KGmfG6uHOZNYzmca&#10;LUAJuDrqsivMyPCZabzMbPMVbpn6GIfG3olAMt3s8l8eepbffeJFZto9Yk/jS0GoJKmxBL7k/Qd3&#10;cs9VO0iN4TPPHueXP/V1bpsa5x+9+zbu3redPUO3UvFGePj07/Dy3EMcHL8bKSTW2S3JlgB2BQkj&#10;Kuac8S4y0xvrqNVr/sjISLChZCi3ULsHGBCtN52yJQG1ONNeTnv5gheoqUv9gdKyMrStdM89P3rw&#10;1hvu3vnId7/6yu9+/hNPPtEnNysLq+qTLdEnWysKxmpC+JWqWxsW3c3ylDYdBNtf2WKgND4yeWDX&#10;2N69Q+FQZK3Z/GxPLFQU6l0V5B4f13OIyylZQuD1F4WzrS4vLy1zqtWmk+dFWrOU+LLwmmTWkeWW&#10;DIuvJduiiL3VCrtdmVLdp/PeGmnuMM92AIvYSLYKkwUiA+8tJfR7qghf4idgpeNEs8lLSw2m2z16&#10;JkcBgZR4qlC4cmtJTGGKD5RkPAo5UK+zs1pCK0Vq7eb+JQEiK3xf6lCIXqpgvrxcGOz1hnZ3JQmD&#10;khCp23fo1l23v/BU8nCnkbhuO1t7TZV9ci7XKJ9mjeK1lnS5K7+Iir5apdavrq7I/ini8LcehugA&#10;hcQIQ27BCofMcmSaI3ePYWsRFsiyLkdPPIxdnqYeDNHt5YjSaVpJzDe/1OKz/+lJvnbNOYZrI7zz&#10;3vcipMSYIZSS/M5v/3d++Zd+iVrVJ+u/J2MTsF08mRFoyckn4Y/+8wv82C8fJIyGSG2CiRy9TsKz&#10;J77K7om3Uy9PoRBQL9NUc8StduHhyx0dY/B8H9lMUFMj6FIZ4yxWSk68fJzZc3PgfIQrI2WHIO4y&#10;+3LAH/yHVzj+7DJDw8PkmSVJUkKvhlKCkfEOjzzxNf7zf/0v/MJf+5v4uoxxDukUQsCn//CP+cmP&#10;/23e/o59fPyXbyEYTcmyHi6rkWUwO3M/jYUbqA7fgBElVDUm2DGGnO1iJWShItC6SNzPDM7Xq+Nj&#10;VsYqOVtkpEkpeSN8z9r3L6XyC+V5npRKblZod0BVWab8DCkczl5OVCkysE4vPEFZjXLT9h+iFk3y&#10;0uwS/+eXH+YPnzzKoYkR/o8PvIUfOLxn9a9umBhhOAr4V995BuNFBJHEpCmBUhhj+b3HX+K5mUX+&#10;7w+9lTt2buP6iQ/iLJxbfpxdw3WuLe9mccnQtpp9QcLVUZdQ+pxrTbPUPst1297PobF3F4ramVn+&#10;yZce5runzhN7ivFShEMgfZ+eEyhn+OXbDvILdxwm7kdj/PhNV/PPv/44//rbT/Izv/0l/ud7b+Nn&#10;bz/MSHkPt019jCenP8vZ5eeZGroeZzPcJmRrpXOzpgwTQcp05pE7gV6javlKk/qBzn1/46DwLT14&#10;AwyI1puxhKjmzjSbaZIvlQguazUQAqW0rA5PlN75zo8duvbwHdu//sCfHP3j73z2yNE+4epyoTNk&#10;ReVa8UByJWRrE4K1kVQJ1psi147OCPtEqwSUd43t2LdzaOeoJ31yk1+kZrle0eXk31hGH45wub1A&#10;Cy+hYmkpWU5Tnptb5FijiUKwq1LiQLXE9nLEcOwTKY1AkDjLci9lutXh5eUmx5tdvnNuhqNLDW6e&#10;HGNyNEa+u0bStJhXekUYqlyTXpC7Ivfq6gh5dxURaXTXspxkPDE7z7HlJrFWHKjF7K2W2R5H1EOP&#10;UCukE/SMYbGXcbadcKrd4lijyddPn2VnpcxNY8OMREH/JTaZ9SdBZA6hJf4NJdKzGdnjncJ57K/x&#10;a0mHJzSe1GP7bxj/yanr/FubC91Hnvr2qW+cPrJ4dsM+WmuSX0u41pIut8mxuopOnqTaOGeUwJde&#10;UTK1BqFUcaD1F+ow8BC5WZ2Jt+U+dQJri65DpEDaFMaHcaMVVlKXzp5/itmlxyAUoEe4af/7uOHq&#10;m/j93/stHvvK/83OiTrL8+f4O3/jZ3n/+9/P7j17MMbwzNNP89CDDzIxVCpKfP2zQPezNS0eyheU&#10;JJx+ts1TX2xw8/sFMtBkxieKNN1slpnmk5TLO1AYUs8gR8tks20CkyHCCmVjSEWPVpwjayFZJAjT&#10;DOclnMu+SIsj6KBM6pYIkOjlMb75O0/xyvNHGBmvo2SEtL2iBEiXTpajZYmlc23+2T/5NV54/GF+&#10;4Rd/iQOHDnDu3DS/+8nf4A9/93e5eqLO6WcbfOszZ/nRX7gOE0RkpknHzdDI4bET9/GOkTuQtpjx&#10;GY6USc4v4vsR2jjSTg9PK2ykUdaSK0nucrzcgc1xvsZYi0LgWUnXF+TWYPMUz4H1PRJnrni1tesH&#10;ql90A+fsSt35YmLgnKCmM+peTu7EJcuGgoIcLnZOg5McHr+XoXiKl+eX+d+++BBffPEEQ/9/9v47&#10;zLLrLvPFP2utnU6qUzl1VeeoVgdJrWwrWbIt2RgbGxtjA2PGA0MYYBiGMDMwhpl7L3NhgLmXODPg&#10;6wHbGIONkyzbki3ZyqGlbrU6x+qu6srh5B3WWvePfar6dHV1kGEY7u+n8zz7qe4KZ++zw1rver/v&#10;931zAW9aN8Cb1q266G8D1+HONvijL/4Jh8amWX3rvbTtvg2nowtRr9Al4JXRCX7lK0/xu+96MzsH&#10;e7h+4AGi0Qpz1RHW5Ns57HVSrafsW39GUEnqLNTHGWy7jq29Kch6ZXSKX/rSU+w7P0131sdxXAgC&#10;iBqUTxzi7ItP8+at63jn++5YAlkAOc/l+3auZ9/5ab5xdIT/81t7qUaan7pzBz35jWzreYCD049S&#10;akxQ8HtS49MVgKsGAmXp8xI8aS5pKrCAK5Vw0gfnsia0vNF5+AbQ+kcMtADE1Gi5ETV0zVqrhRDX&#10;dJ6EEMoLnP5VGzu+76GP7Np9/R1DX/rCH7301YmR0mwLayFaSkUXjXXfBcBqDSxevi3qshbLhpkm&#10;0MoNdq5b15Pt78RKkla7lUX1WAxyTYC8MYdRIK4iAVFC4CvF2UqVF8an0Trhzr5Obl3Vy9pMBpkY&#10;kkpCNBkS1aoIISjmXIY7MuwaLGCG+piOI16eXOCpsSkePz3KrkYXm4c68d5cpF5KsDMxIu+02Dhb&#10;RL+H8+YCXp+LqBtG5iq8NDUFFt66qo87V/XQF/ioZog1scHUUxZL+h7r2zPc1Cmwso/xMOT589M8&#10;MzHNo2fPcWNPLxvbCwgBsV0BbFmwoYZAom7Ko0djzGSUlnea6lVjDBhBZ2bATnjtGddr7O5b3bZ7&#10;y57BdzVq0b5TB6YfeeQT+59vXiNvWbk5WQF0mWWs1kU6LkdIaZRo+j1dXt5lrV0SWF/zg2ENQliU&#10;KzFSNW/YkNnaGeYroxQ7erj5+h9mTc+bkcT88Pv/PTmzmV/7lZ9NtXHG8KUvf5k4DLEIPM/DdZ0L&#10;IGul0qWxWKNJEs3eF0+w8ZZdtA05lGsanARhNRMTp1nbXcdxAzwlCPp6iaZHiGyItAmeFIhYk+nq&#10;RBXTTDnpukzOH2dsfARtJb6niSIHz/c5+NIYI2fOEwQKR/pYq1OROuC5LkoptNYUi20opfja177K&#10;pz79GWphjHKgI5elo9BGtVJl4/Zt/Muf/o/sufVeAKbK4zz9yp9wavKrLJRG0TbEFdn0CfYcVCZY&#10;Ku9eiAs1i4u5tKFksdvfmlQEb8xSSoNY6hxObw8pJI5U0nWclYiTaykzLk3axlxKUy0KuBWWDqUJ&#10;riGMRgiBNgmV+jzrOm6mv20rs7WQ33viFb59fJSOwAMpyedyF4GYJfAfh8jxszAywsjIEfyvfpr+&#10;d32Y4h3340hFN3Dw/Bz/6Zsv8b+/4w7WdLSxqfsujkw/iqfHGPA6CLVhOIhxhWCsMUXO62ZL110A&#10;nJ4t8ZvffIlXxqbpyfu4no/0fEqvPMvEw39FZfQkAG1tb8VfwbKhr71IZyFHm+8RJ4Y/fuYAndmA&#10;H96zhVXFrdTiecZrB8m6xWYn8Apssk1tPIoqJiMs5ZVKsdYKccG6Q7xRMnwDaP1jf9mVBpqJMwv1&#10;qB5XrSER6vWdJymFn2/3t22+sX/gh//dm9Z+8zMHP/PSY6dPc3n33iWwdQVh+3KAtRKoUoDTv7aY&#10;33Hn0GD3YGGw0JlZ7Xpq0Bjd3qgmTliLg3Vi7a4O2dVmrVm0tbxQFoss+AK1w0f2yDRex17+xLky&#10;LQkeny/x4sQUawoZ3rVuLetzOZJKwpmvnObYw6eZPjxLbTrEWovyJY4nCdoD+nZ2s/7+YQZu7uXt&#10;q3q5o7eTh0fO89zkDFUSdm3tIj/eRvnxhdRfKBDYyEBOom7I4m8McBI4PF3iwMwcm9oLPLR6kNXZ&#10;ABsbyqfKjL0wweiL4yycrRJWI0ykkVKQH8gxcEMfa948SP/Wdt69dhW39nXyyMgEr0xNU9OaHd0d&#10;eNYQG7vCLANoi+xXqOt8mI3S85URFzLQrKHod9u812Wn9XlhjCXwZV++vfDAwLr2e257aMPI2Mn5&#10;hx/79GtfObF/cqYFbC0CruW2IWbZPbF0YLFO4sRV1m1ms1lBqnFbzIczzY4rY5HYVNRsr7zukEJg&#10;Req8rwWowEc4KThaqM0yWT5GpOdY1fEQa7vvTKuVMm0OuP2OW7nvnnv4m899nu7ubjAGN5tFStn0&#10;g7JX9fJSSmDRjJ8NOX28zK6hgGzWR+sSxIbpudNU4jK+m0nLh65FKAlK4kiN0E6aZVnIQZCGS8VC&#10;MD9/klp9hsQIVBLhOTlMEnD4wCRzM1WyGZc4jpcAjjFpt90iMMxkMjTCEGUFwwO9VOMQRzlIA40w&#10;wfUD7rn3Xm68+U0AhDqhu9DPjdse4OzEo8wtzHDq1EG2rL0JlMD6Ll5HnmS+evF5aRaMrWhu8gKp&#10;ZJttExqDQIG2KCFT7ZwUuEphLpheXtE6ZBlEWkHTdXn2RQpL1jFIaZsNFyvP9kJIEJJaOEO7P0hf&#10;YSMAXz5wiseOn8NRkMnlmJ+b5fnHvsreYsytt9x20XscOnSYc1Mzi8QyYWWBs5/9rzQmztHz4A/g&#10;Z7IUjeWp0+P87asn+We3X08x6KMvv41y/SB9zizZXJ42FypxBYxkIH8dGb+Deqz5q33HefLUKB1Z&#10;DzfIYIXk/Jc+xeRjf4uJo6XVzbGTJ1koLbBq2Wc8fvgQI6dPIRyH9sBlolzlUy8dZntfBzcN99Jf&#10;2EIlmqIWzVMIetBWX3JJFrthMo7BV5rysg7OdBGSNvdcYS55A3C9AbT+0YKtJWvH2YlqVK/GC9Za&#10;/d3es44r2wc3dLz3oR/dNVDozPzZ4589dICLM8dWZPEvLVRdVBZsLTe5gNM73JaVSgS3v2PjhvU7&#10;em9v78ne7GfcTdZa12jram38JDZ+VI9loxbTXxkiX2nD1nXqq9Qyalptkas81OYgdVzXly8EOCJd&#10;NZ9aqHBwep47B7r4ntWD+AZOfeMML/zhAaYPzzF0Wz8b3r6WhbNlzj09TjgbYbMOtekFzu+f5OBn&#10;j7Lqln52/tA21r1lmPdvGGZNIcfXzk5wKFNi284c2TMhtWP1lMmyINf7ZHbn8aTi8Pk5TszP87ZV&#10;vdw71IMrJPMnFnj1k4c5/sgI5dEyCFCug26aQXZubMdYy9GvnuTlPz3AmrsG2P3R7Qzs6OEjW9by&#10;2NgET4zN4EjBdV1FJJZLNPK2CX8cibM5iz4cYkejNHZILJZkDIHKkHVzxkZWWQtGW6y1QgjhBTln&#10;w4advf90zbauh6bPlb+z/8mzjz32lwePLANcraBLL2O1lubdl48dmnyue+2je4a2fY8Kcr4Vl9R4&#10;0rShRGOT1PbiWh8NoQ1aSUzWRar077SJqYQl6lGEp3IoIbEqItYRjvIIAgfPD0hManzqCkGSJOhm&#10;fItSKmX9rrBrIQSO8okbAUcPzLDp5gKZnE81Umhdo55MoeMS0AWo1J89m0M3YoQEnWiMklhXpqfU&#10;KhAOlcY5EFWUk0asKM8wfrLG6MkKUgf4jqQRxUgVIKXGWnHRsUbNTj/lSKxJcKRE6wRr08/Y3tnN&#10;xq1bUw2VBleGCBywGVw3h/LmqESvYLkOQRbhOdhCjqRUbZJYaWySXdTR0VI2b+aICmvTCbfplSIW&#10;23kXbxABkdFJGEetXn4rgi1rzFVKi8akdsRiBUYbAmGuwY7cok2E0ZpVbVvIul2MzFb40uFTnC9V&#10;GOxsRyqX+rPf5NGv/xXmyYf57f/yX9h9402EYYOvfvnL/Nq/+1XK1epFdK6JYyYf/woym6fvLd+L&#10;l81SXyjxpYOnuGvDIDes6qU7u55aPEWvKTGcVXjSUAkbFNxuenOptcUr56f4wmsnkUAQZMDC9KN/&#10;cxHIWnwdPn6S3/7t3+Zjv/4brF6zFoBTJ0/yv/2rn+Ebew/Q88GforJlN46os29siocPnebGoV4K&#10;fg/9ha2MVfeT2DROaKWQXEvqieyJS0GYTuUM5tIB6Q1w9QbQ+kf4+r1vfsg2o03sCgORrZejkk5M&#10;rBy5AnN7dWPtJuWvugbyb777vVuCOEz+4KkvHjt0medqcWtlKVbMJ1zcit3ZzLZbB/tufdv6e3pX&#10;tz0YZN1tUonUshiUNTYV1FrRbPe3GG3Ju224ysO0Ru1JUvsCJZFrA0TRuVQVtOyJVlIyUa8zUi5z&#10;+0AHbxvuh5mIJ/9kPy/98Ws4vuK+/3Q7275v41LJ6uBnjvLS7x8gmYL29k6Sjohyrcypb59j9MUJ&#10;dv3Iddz8Uzu5vbeTvFJ8Y2KK090O63ZmccYikukIOeTi7s7h9bicGy0zVqrwtqE+7hzoQVo4/vBp&#10;nv6tl5nYN0XQ6VPobiPrZEjqhjgXs/7dQ9z0k9eT680SLkS89qmjfPt/e56Tj45y57/Zw7bv28Bb&#10;BvvISMWTU7OMVBzW5PNEdplAftHM0wLdDmrYxUw0UnsmXzb9FAQOAa6TM8ZaZc0FfmFR9yIdkcv4&#10;3sahzV2reobb7r7h3rUvHN838fizDx8/MH56ocTF1iGt/myqFWi9cmD/Are93bFSKCUExgq0WEJ8&#10;WGPTIMSlkpO8ioIj/aGxFmEMZF0IXDQWhSCMaoShxXUzTFaeY6Z0B135bTiJh1Rw4vgIr+7fRy6T&#10;wTabC7Q2uK6DlBKt9VKUyWXqlaBAGQ+tDfOTGtMQ2FyEkj6RLVONZxA2BCQJAkeB7srDmXmipIFI&#10;HETBQwbNR0hIXGCmNEa1MYfrd6adhkoyfnaaSsniBTmwIVKlQFkIgxASKcUSGxcnCUKkuYJRmGAc&#10;Z+mZyGQyzM7OcPDV11L2UIVIkwMBsY0Q0ieJIyrVkCRx8L3mVcy7SESq3VGXjg6L7vBLTQzaYBON&#10;Ec1VmBAg0qnbNA13Qx1HlWpVr/D4XnTlS1PTVxzHKtMzSaNajVV70V+++BLCci2Y3SJIdEjO66bN&#10;7wPgqdOjvHxukluHe/m5+2+nN1D8/oFH+Djwzaee4f77H2D7ls3UymUOHDxMyIoewVidMPW1z5Jb&#10;u5HcdXvIBSEnp+d48ewkOwZ6yXnttPlDmOg0rmhgDCg82v1VeE6eSpjwnZNjjM6VyAQBwnGpHHiR&#10;ya9+FpPEl9RTtTF8/BN/zovPv8Bb7rsLow1f/tJXOTk6CsBb1Dzf/+DNvHZ2nI8/+yrfOn6O79m+&#10;nt2r0s8+H3aSJCGek1m5fAgIzEUP+NK+rcZUK0bX68nrKAm/8XoDaP2jeBku9jCy9UpUNsaGK4As&#10;qxOjpRJKSnFNq4iO3tzNd79360fKs40/3v/k2VOXAVmLbHwrS7xYHlwEWJ7jyuAtH9y+fuPuvpuH&#10;Nnb8QCbv7VgJCNomCFgs0yxtujkQt2pbDSnL0a6QQ14aoByvXAewgJKCahwzXWlwXVuBB4cHSKYb&#10;PPNf9rL3v76GtbDrn2xh3VuGL9JnDD84wF9/56/5wn/7Mjv6d3Bz5+30BYO4/R6lmQVe/MP9RJWY&#10;O39lDzu6itSShJcbVaaHAjrWBeiZCLU2Q7Ahy0Ip5Hy5ys097dza14VILK9+5hjP/NaLLJwvUxxu&#10;oxi0EZmI12b3c2juMDse2MbbfvgOcr2pR45f9NjxI1tYGKvwwn95mW/9ytNUJ2vc+E+u47b+biJr&#10;OTBXoeh4FH2XSK8wlhmLyCrEoIfwHWxVg5/aI6SxGQKM1NZY1zYBr13S2lwAXlKJTLbgrc/k3TVd&#10;A7lbt9488PKJfZPfeuQT+18ozzUqXOhiXbQJuRhsRdpabZTjN4GMASta0iub2qwU4LVc2yuAaZol&#10;SAmowMF6MrUYALStYCnheB7nZ0/w4pG/5Pp176Y9WM8LT7zMb/2n32D//gN093SjtUYphes6S8zQ&#10;Imi5UunSGtGc10PqFQdhFa7jYRxJ5LhY2WzUaKZ0WmGJffBcn3q9hjIgAhfrg0Yim8dei+tEOsaT&#10;6fVQIiAMG9jYIJvXR0qVBgMjUjsFe+F4XcdBa41BIh2PWGscpRBCpSxUkvDNb3yDr775i7zjXd8H&#10;EkZnX2Pfsc9hZAOHAMfVSJUAXtpnIkE1z65u3hvW2KXzffFFAWFS7ZyVAmnTpAUrBMLY1EA1Spgt&#10;l2pxEl816mn8yLErMfx26tTpWu/UTKOrpydvlptuWnFNU7y16W1b9PvJqALaWJ4dGcd1JD9/zx7e&#10;uqEfgF/82X/B+KkTfPUbjzI7v8B3nnth5Vr5slOSxDEL+18kt24rXibDXLXGwfE5pqo1BgpZCn43&#10;1WQKY5o6QadA3u8GYKJcZf/oFFob/CCDqS4w9+K30DpZkSZaPI5XDx3m1UOHL/rZ97/ne/nNf/kv&#10;WLNhiHdtGsQazZ+/dISXzk2ye1U3vpOnze9lLhq5WI93CRKWl651pcSRkvmFUjQ7Nxdf4bq+Abr+&#10;fx1oXcX351rpzaveKH+PzurLBxYDmHo1rhltY2vT8auFpRK1chjGodZtXZms4yrnWuBW73Db3ff9&#10;wHXT02PlT4ydnDcrgbuLFjSXWjQEt71j4+Atb113X//a9vdkC96ea/10trnRbBPHXmj3T40FmqWH&#10;vMK2qZSuM1eYgaVgLorozjjcMdiNCg17P3WEA39xDMd38TMexc52HHXxLaYykjPqOC/Hz/Ly6LM8&#10;Mv8lHur6Xu7uup+Ork4W5soc/Nwxcv0ZbvpnO7ipt5PKhOa8p8mvVrhTPt46nzgDM2Mhw7kMt/V3&#10;4VnB0YdP8dzv7KU+36B7qIuMCjhcepWHZ7/Ai1MvYKzGyfwAXs/FIlvXdxnaNsCxoZOUp8vs/eNX&#10;CQoeu3/kOm7v6yLUmsmwQdZzmromu8LdY6HNQWQVlPUFGNSkZrS2MRC0ZkHay9zpQgiVyXtrM3lv&#10;bUdv7pbB9e1fffHRU19/9uETJ3RinJZSIi0lZSqNalwmPm8MibXGESJ1ml7c26IA3miNaDIk1+CL&#10;jxWppkt6LrEnEWgUCmUVvkoIgixa+4zN7+PUky/x9U8f5dmvjVHIugz09aX6Jn0hfNdVKmW3Eo1w&#10;5GXvMWshCjXWNABBnDQwxqK1Q6KrYCXIxag3SItocRpXEwQ4UYLQqZUDwpBYmQbDiXTCkkriKkEi&#10;U3hjbYMwqmMi8DyFlAohNEpIEq3R2iwxcCIVb6X3gpQEjoOxhjiMCByHzo42SqU5fvZf/BT/4T/+&#10;PG959xY27x4klBMI5WKNSyNKLU5c1TRQs6BMMzFhRXY8hVz2QqxB+lxLgUhS2w7dfMiNhaOjp8++&#10;+Nr+US41vr1k/j6395WVxsKl740fPDQ7eMvN8907r+9eTudrIFo8risN71bjSJ+s2wFCMlOtMzJf&#10;wZWSNv/CONFWLNLZ3X0RqIFrCAS1ltrRfUTzDxEMrkFJwen5EjPVBgOFLBm3jcDNU0nqCCQZp42s&#10;154CrWqNkbkyjqOQnktjZJzawVeWnnVxmQlDtpYwm9/bdcONrNmQsviOlOzo70ZyhGPT883veeTc&#10;DkrxBBaT2q0sG14vxPJcumcda6Lp6drCxERj2bX8bnJT33j9fw1ordAhB5e2m14t1NReBgAtL7XR&#10;LPv9fYGv5YDHVuYbJaNNuOKJc5U6d2xuJqwn8eD69q5r3cnw5s6H7vvAdWc+/wcvfbVaChfBll7h&#10;gRHLQdZ7fuqm63e+efgj7T3Zdwkh3Gv6UMsxwWW8oRZHDScrkL5oQWYr3TSCRpTgAds62uhyXUa+&#10;Pcprf3WMejmm0JFlujrFnz/6P/jIgx9ix5brl/72wL7XOLL36NJ+JyvjfLL2cc40TvGBgR+m2N5G&#10;aW6e1z57jJ7ru1l/3zA7OorUSwtUe6Cwu4Dpc6mGCRkJO7rbyDsOM4dm2fvfDlCbrdJe7MCVHl+b&#10;/DKfm/hLStHC0pk9efQkI6dG6Np54ZItVBb45nOPUakltHd3sDBfYv+fH6ZzUwer7x5ke0eRxkyJ&#10;cpjQHrjE+tJVqBCg8hKTlSSWi7r6RLqYj2zqUigtXEWEfuHlZ5xV667v+Wj3qsKe4c1dn37sLw8+&#10;M3WutNBktkwLIBdjM1PR6dnJEWt0lAgd4LQI3puCamXTCf3aGIjURX9pdeG6WJFm8CEVjswiyZMk&#10;HtLzsa5GSnAcgy8z5PwcxjYw2uA4DhZ7kRDecdRS+uFKT6OwAuW4KAE6jskVHDzXI24orI3x3AyJ&#10;1thmwLFNIrRj8ZRPzST4ykMqTSQtsTBIYVE2nRKVcDEGoiRECBeBxHEkjqNJUBhjCeM6Bo1wvSbA&#10;So8fa4mSpFkqdMAKYm0wxuI1FxaJNiANxCqNG8rNIFQ/mC40C1g5QUPPpMjKpmay8RJ9LdBN4GJt&#10;U0vXwjymoDC9B2WzSSE1DBdLTKWxBqyVtUZtuTHuiokDYnb2cnIGA5jK2Pmp+uTUTKz1RiVlqulq&#10;rj4NUDPpMV9RfGrBUzncpuN6NUx1TyNzFT67/wTrezvpzXr89ac+xVe/9KWVa5xXecWlBZLyHIh1&#10;KKUo1UOqYaqnc0UGX+WpxJMABCqPag6j5XrEQhjiuF562eYml3R44hpX6IvH+tg3vsE7HnqI3Tft&#10;YbbW4Nkz55mq1qlEEZUoIe85uCqLUj7GhCx3gF6U2kVaErUK4YVASoWOYyZPnFwYGxlZWHad7Aqg&#10;6/W8xN9h7nzjdYXX35td/2VsCOQKpa/FVvbLbYsO5l7L18WtVQTe2nW31OL6c/d9UnyXTtqtqz2j&#10;HGkXZuqVJDLVldiqTN4L8kXfP/by+OTseLV8rTtRjszsuHPow3e+a9Mu11N5UtuFoPn5Fs/PRbmE&#10;QPDhX7nj1pvfuv5XO3pz771WkHW5TxhbvTRDX9TBpEBmBI5/5VKAxVJPNH2ZDGva8kSzIccfPsPs&#10;iVn6NnbSsbXAM/pxfvcrv8lP/txP8NVvfo1TZ0/z5Ue+wi/80i/w9FNPX8TVxTbiqckn+OLEX5MQ&#10;k83mqY3XOPHwaWrjNXp8nzVeBqdHIXf7mKLCVhL6sz5D+SxJNebYV08xc2iWfFsbgZ/j8dlv8Lnz&#10;f0mpsdBsn0+P/fmnn+fXfv3X2HdgHxbLydMn+dXf/Lf89J/8GI/MfpGg6NPd28nkwWlOfOMMcSlm&#10;KJdhTSGzxGrIyxSeVSAQmQtB00IIjIXEGrTWiTFXTSa57KvQEey+6S1rf/n7fvqm9w1v7uoHFu8d&#10;r9je7rmu6wBi78lDEzqJYistRkjiJMaEcTrq5jwMFq8aIbUhEpYYi9AWG+lUOA5omWq7IpOWzTLG&#10;wVjQzdKW02SQXM/HdTJYZpE2LbspLybf3gmBJmQ+/ezCxzgCoxSxVmgSUBZNjBVVwKTRPDYVxyc6&#10;THVgjsJXMXEiMUEb3cPtaLeEIxzQgrA+T94XeIGbuv1LQ0CAdDTCOggdE9kaUgkcfJQRYA2GBOVG&#10;ZI2HEwbouE4sqgTFDjKFAioTY2WClS6OGzTJ3TS+KY5jTJOVU07qSWzjOipx8aSHRhJaiXUSfM9B&#10;IFFSEjh5jK3gSEPGl7hmFX1tm/BVBpKE2MQpmJMKoRw85SI0qQea54CxeM3IwkgbPOFQL9cwxlKw&#10;ikRbwjDGKAfjBbgoyiIuTYyONpaRQqw0EZ8tlVbCDkuM+/T4+enJ8+enk2oVx/eWfksCxkgqiUNi&#10;xBUmlHT14Qp/CdwkNo13coXgq6em+MAf/SU33HE3//oXf4nZSvW7mpyMNWlOJBIrBEkzdmtxVnJl&#10;BiEUUihcGSz9XWRT1lXJJtvaaFwT27vS61vfeZL3f+/38BO//O/4F597gi8dPkfgKLAQJ6lcTgkP&#10;T3grT8oiZSoriSI0i6WUFFg7nsvsxAQTx45Pa62Xe+x9N4zWSt5bl7MMavVpFH8PAO0NRuvvCN5a&#10;7QiWJ4sv//mVYMFKm7nKV0uaI/h6WK4VmbNaOaonsa5f7ji7BvPFM4enZ4/uHR+/5e3r89eq1/Kz&#10;bu+tD2744Nmjs+OHnh9r9U1avkByAP89P3XTjm23DP5MtuDd+ne6Ms2jm6+PEyRtFEQeK8yypdRV&#10;royAGIuvBAM5jwwwenCOkSdHGbx1kLf+H3cRDDiMf+oUT/37x3nykSd5xxNvp61QoF4KiRrRhUe2&#10;hX+PdMizM99hR9sudmZuImw0GN8/zezpBYYGsvT5ATNeQogFo8kKyapsgIdg7nyNs09PgFFknSyn&#10;6kf4xtSXUibLaVlquil3+OXPfZmnnn2KNevXMjMxzdljZ3Fch+H39/GWX7gDd8Hl6x97gpFvjzL+&#10;tjUMv3mQ/sBnNkxoGEtGXUFb1NKVL5vl2Ug3TKVWDa0yf6eVn+urji17Bv656zn5z//Bi58bPTE3&#10;DZiF+fkl3PzyoVfnXjxz9Km7hre/3csGnlEq7WvSFmKdCrh9RVhvQN5BOApDalugRDO2wKRMmGzW&#10;7yxmUZhIa6O5EhkUPkY338cIckEba7fEdK9qp3S+QSawRKZKo6bJZrNoCXHo4/oxUgqgF4RBE2KN&#10;QUkPT2XQRpPEMRKFUh5WV1i3YSvFQheNZC71KxOKPGux9TbIQIJGUsNGAVb6JLqGtQUkORwTL5pN&#10;IfAoFndxMnMaJRI84RPXHQb6+lDeEarVKu1t7Qgbo5M0oMr3/Qssn019wRAGJXyUJ7G2TmwSLB6u&#10;42KsQ72WYIyks7dAV7+PEA7GxoTVOh4KR6ZADAFCpsJ6hMDY1LBBLIZ+NzVtKbuVivJ1EkOTRYtt&#10;gh/4RFFMEsfEMsEr1xlJJvW8sxBwqdLSXoWNaB1vNWB0FIXTp05PVaemKW7ZRFhLh0UhLNYK5rWk&#10;bgQZxyCsuGwnXVqOTQ/FlwpXKRwpcB3F2YkFxqbmliI0vpuHRSmFCgKs0KAtvqPwnJZ0BNEc3IRA&#10;ygvTnyNkU9eY+pJJz2+WaV//EGuBY6PjjD7yTQby6wlyBTxH4SqJ0+wYlUIhhbvi+y8Ov7Na0bDy&#10;IvpRA9QboY3j2rJqyEqA61qZq9aMRHmZqtNyAL5SYsXrvmS/980P/S8FQCtVxf7RMlotDNLyOJhW&#10;NstvMjcZ0iiYxS3XXJ0vbrmW7+da/p9t/m1mGQvUygStiLqvkeW6CMzpxOhGNY6NsSvadQoBmbzn&#10;r9rQ2X7slfGps0dmJl/POWvvyV53w71rbpJKZLng3O62MHce4N1435reHXcOfzDb5t/2XWGrlrWK&#10;MdYszNQq56aO6fnaFEqqi/QBFjAJGH2FR8amTWsFV9ERpCvT8/smiSox296zgY7NBbLtWT70gR/k&#10;1ltuSf+kDguTZaIwSj+Z4lKPcwXz8Rx7S88RE+I6HpXxCvMnS5BYOnyHDs9ZKoEVfEVXJt3/3IkF&#10;Fs6UcVyHRCTsK+9lqjG1solGkyecG5vjlSdf5uyxswBs2rmRX/jFn6d/aw9dt7az40Nb0ZFh4tXU&#10;s6foO7QHqZD7siBLL4PLQqCkJIoaenZurmqMTZYeErFUnntdg5OUwlu3o+dDD/3oznd19Oa6Wp4r&#10;BxCnR87UT1enR8JKpeEkBuV4GEcgpUBoQ2I1iYKk3mgCL5FafDgSqZxUPG7SAGOp0snHWJsaaSYa&#10;mTTDja0ll+uls309vgpQykMKh0Qn9A1m6R0MqNQihDV4jiHj59GRIGzMY0WIMZIkcWmECYkJEVIj&#10;nVRnZK1C2gglI7QVVGt1htf2sWFbkVqjgjExVoQIR5HPrcfNZZqDWYCKsoi4RJQsEHoSlTEkUZWw&#10;FqFtnAIZLG2ZYTzXoa6nEcqCiOld5bF5ew/CCTBJO56TIY4bF2mzrE1BqGham2gDcRKDiFBCknEV&#10;gggpJK7KIBX0DmXp7SuksSvaEngufqBoyw8hrMIqgUPaDWmbx6dJw4ONsBhrlgxcseBJhY2SlLkR&#10;KeuVmBghU0sIRwqcesw5cb4/EnVvhQn2knuuniSsftvbV1rULskb5kdGRubOnJtCKkSzXJvey5Zy&#10;4jAfu0hhl3SBl9Im9qJnpz3j05H1EUpg4pB8Ty/Zvv6/Uy3K71uF29YNiSExmp5cQNF3L9JSLJm+&#10;thDMBd8j5/kpYyklbkcPThOgfbfHUuzqotDZhW7mQ3ZmfArNY0nLwisPtFJYQiuYiR0Sm/5/8Rwa&#10;A/PHT0xnHWcOSBzHWS49uUKv+GWZq8VR2btM1al1XlpeRXqDzfpfwGgtqX361xad3XevacsVvbZG&#10;NXbqldgx2jjVUiSjRiKEwBVCyI6+XD6Tc/2wkcRhLYmTWGshhaiXo7BRi+Mk0qZWjqLyXCOqlcM4&#10;iU1rNEnr1mrouCKleoWIm8uICa022kZXmPTE4Ib2zv7VxcnnHzl5qn9Nsd3Puv41TZhK+Ot39N69&#10;9rruF0++OtXggkcSizdysSuT2XXX6hvyHf6dQqC+2yuiY5OMHpudnzlfbShXZLz4TFAyw4hg04WA&#10;06bYQtctMrSpVY9YYZEi0om44HrkpIMNNWE5ojpRY+74Ajo2OEpx7PhRTp0+2aRiaEl1vPwwYKzh&#10;WP04ZVOl6LRTr9Ypn68TVWO8oke75zAVJSTWUnAcssrBxobSWJm4luAol5qtcbp+gmpSWXkIWGTt&#10;vJZCcQJhJSJsXLjUSaxpzIeUR6vYxJBxFAXXZVIkJLYpqG59WwE6tJiwubgTtlm+gNnaTDgxea5c&#10;aLOhFATNX1g6vHolakhHkmvzg2sEW/62Wwc/8tA/3RV+9neffzhqJOHiJwvD0H7uO9949bYHBo+2&#10;Z3M3yayTRlRKiaMtDa0xyiCMhTBBBC5CqVR7ZbnAYiWG1F8yNao0UmDDBCeKERkfbTSOcugtbibw&#10;2qhFVaRySWxEb+8Q226c4bVXzqOTLMqNMNoQRwLfzSIdQ2LS93fcCsYmqb+VUVgiXJsglEEbTRQn&#10;eIHLwHqXQneMmw2Ym6siHBflJAwNdpPzfeqAIwzKraexNFEFmVSRpg0Z+UjHxzgOiU7Tjgbyg/R4&#10;PYyFx9EiRtd9HF+zcXs3R18ZY/pshbxyCdwMKKdpTaFTw12llkxM02sfo42HIofAYG1IFEOjFtK/&#10;Ls91N6ymVIsQHsg4oF6fo71zNWsHbkoXNcoiBMikGfxtbFMD1XxkTMpkaatTNG0FOoyazSqCSMcp&#10;O+Y4CGtxY8v+6BSHx47NjR6fH78MwFoaGzPr1tupo0dXWnS2akiThZGRU2eee+70tre9pUcs6rSa&#10;b17XkvOxw/oWBmalwcjYuAkwoBC4rO8qknEcwnqdfHc3+eGNzMvH0Su4rl91qFOK/PW34BQ70GEd&#10;gI3dHXTnshfWQtIlcQoo4ZC0lO56CxmGO/KcnZvHxjF+dz/5TTuYe+0lXudaCACv0I6/bhvK8wnn&#10;58l6HsOdbS1jXYIhuSTTaBH9zGmHqdgFI1Aq3b/yPRzP4/DXvzF25vHHpwCdJElyGUbrcuyVXEaG&#10;yBVkPpd49HUP5kVlIYwb1Xi5cbLhjaif/2WlQ7lma3fm5reuu7/QGXxYINosNiOEyGBTTsFijdE2&#10;bC4rrE5MqLVpNIGN0YmpJpGuGmMbSaTL89P1c1Oj5XMTpxemXnv23GRlPlxsc1/c4hbAtVI4r6XF&#10;eX0RcDW9tFakSB1XXRXc+BnX23rL4MCX/tvL+w8+NzZyw71rNl0b0yRkvugPbb15cNPJV6fGudC2&#10;v3jzys6BfKFnqG2346q+747NEpx+dfr8gWfOTrgZNzOwuq2r2J1tq51fcCYro8QmwVMuiUnSFbu1&#10;UNPYhkmRw2UMXoQQ5FS6Ao9ig3BSwfWpz49SrVV53vs2n/rqpzhx6MSFx9ZcHRCmPkMhoa0jZAfW&#10;GpIwQTctFXwlUc1OuYyTDuhJYkjKcWpN4UCoa8wnc1dWDqyQGHjy2En+6c/8KD/xoZ9il72J058b&#10;I5wLwRriWozX5pMTCl8IkuUmaiKNzTBlDTWdllOEQEmHiJCR8eO1sYmzpc0bCglCCCHFEtMopRRJ&#10;kujZs6WF/rXtnfn2awNbQkh3553DPzQ3Xpl9+OP7n2+5d8TeV18pzdz//ulqGBo/8pVUIg09Nqnd&#10;hLHgCIWINDIyiMAhwSCNwU1jWwiTBG0Fnln0b5LYJMHWE4TvL3mF93VtY7DrBg6f/QJZvwtJlmpU&#10;YePODm68c5DnHzlPWz6DUjGO6yBEBiEiHNcQ6zRGxxEeoDBCY01MbAREDtb6ECT0Dnvc/dY1CCFo&#10;1AxKOSTGUnAGGSjehcBBUEcQYGvzhLNPocRegmAS4eapY4lnBnAadxEEu5CBpT3fRXf7jcyEYwgb&#10;I5XA2Bpbd6ziwNYJRkaOEViFchyUm21qkVI2c9ElXuu0fOh6Do7IQuIQxnWszAAOKjPJrjuHWbu5&#10;k0ZUIjY1dFzF97MMdO5Gykzqpr4Ibqth0+tMNDkPcXEtRwgwBpEYbD1OtXVN53cH0Oi0nBkmnBdl&#10;Oz45NR01EsOl2XcXSSXqE+OXUR0ubQmQ6Gp1fPzw4ZHK5PTN2bYccb2R7ltYGlZyvuFTzdXxpVky&#10;erv4IRFo22QWm+PTzsFu+go5RudKFBNDfsctFI7uZ37v069Xekqub4j2nbdglUO9XKYjm2HXqh46&#10;ss21r42Qpb0UZ7+FMhFOfge25x0If5C+fJZdg908e2qMqFEnKBQp3noPC4f3pWXa13ss1+0iv3Un&#10;NELqUcSm7iLX911owNE2JrbJZSmn8w2X+USlDGGT6XR8j4XJSapjo1PAXMs8t1JMV+v1Xl5pElfQ&#10;YC2xVTe/dX1x992r163Z1vWgVNJ//msnf+dv//ClMVY2Tn4DaP0DM1oCEPu+M5Lc+b2b5ord2R7H&#10;lbuXaY9e92t4S/r3YS0+87Yf3nFo8lzppYPPjr747c8dOd280Vrds+Nl4Eu3IG/Tym61gKzlugXj&#10;BY4UV9FdCYHoHSoUN+3q63z24ROnV2/t6u4ayHdc08n3VH5oU+cW4PkmxxK3DG6yrSuT9zPOailF&#10;8HrP19x4deE7XzhybOzYXOW62wdXrb2upy/b5rc1qhElp8z52mmqhTI5v4+GblzobKpaxEI6gaDs&#10;JQDJND+008y7kwKkK3ELLrKh2Pe5g/zZ2f+Hc3rkYn3UNd49Sjgo4abTjJAoVza1POAKmRojWrm0&#10;fyEEQsm0HGAtCIX7ensF0lmKl594hV9/4T/wzwZ+hrXeBtycB37K9qT6D4FUcgU38yZwKmtsXTcl&#10;ICn41FJTN9WoWq1WjM5Fi58lBVvpOfczrhuHWh/fN3F+x51Da5Qj5dXKwdaC66vinvvXfXDmfGXh&#10;uUdOHlu8b+YW5qNXpk4f3tG/9ja/FrW7hYBYpn1siuZ+jcXUGsjARfhe0/Yh9WQSwkmLVzaNdrEC&#10;jBCQaGiESJPBOhJBQs4vMtTzJs7Pf5t61MDqNrSdJsi73P/uDUS1mP3PNGjPFRHODMYsoETqeakT&#10;F0dkkdJFmwRLDeWAsC7a5ghDSf/aiO/98CaynYJIS6Tj4zlgo4it699GLt8LQFCeIZx/grB8GMdM&#10;p0LnJMA2FvClgwqP0ii/QJjbTlB8O07xBvrW7+bw7NeolcbIeX3EGLQsc9c7biAMLa89ewLPehgb&#10;ImVaRl1ksoQQuK4C4YKRaDRCaLTWRLGgoSvsuWuIux/aQSJLaCEQBBhqdGY2snH4fuIownVckJAk&#10;CV61tnTfozVCiaaTiriwYjQWXQsRSdLsuRAoV6EbugnMBK9NHuXJ+VdqZ06PTlxGHmGuMha3/t6F&#10;ioG11ZmDBw+MvLL/nm1vubtLRBFWa2TK3TIVO5yPPDZnGyR6Bb8rIYhNSKzrZJx0iLx99QB7hns5&#10;NbNArTSP19lLz13vJBofozZ2+ponCy/I0/+uH8LrHSSq16jFMfesHWDXqr4UtE58HnPmdynOP0d7&#10;nJomGAkm6EGt/imKG36eOzdu4AsHTjFeKuG7Hm3b99B97zuZevzLmDi+5mPJDq2l54634RU6qc1N&#10;I4Vkz1AvNwxdsKyITR1joks6DgXQMJLTDY/ICDxJs1vXQSqPM8+9NF+ZXzi7bK7Ty1gmLgOw5Arl&#10;Qrflq7Npd1/bLQ9u2DK0oWNX50D+AT/j3GAtemGq9l+PvHg+av7e8vvkjRDrfwiN1goUpWxUY/E7&#10;P/HIi8deHv/NONInuTLHcM378LPumo6+3Fs339D/8w/96K7f+aX//o5f/NCv3PFAkHXbl2m8Ai7u&#10;5nNW0m5dYZBBufKajtnLuP7WmwcGojCJDzx97vTr0Nu42YLXnW8PsixzfQccx5G+EOJ1lQyjRhI/&#10;85XjB//sY088XS2F4dt+ZMfWG9+ybm3nQL5NNDPQ/HxCTY0yHZ5LxamIpcfP1hL0RIRJBFxmvk/l&#10;0ekzrTxFpj1A+qBlQmd7B6s716HU67y1msP6Km+YvCwQxzHSl2S7fZxAttQ60ku4pKP3JH6Hj/DT&#10;0lcgsvQ4vSihXn/vDdDldlHMFFMTcU+Q6wzw8y26CpZZOzTXhrahsZMRJgLrNQXORlCtzpuIaqla&#10;qS7oxNSFFEsRNk2chRcot29tW/v5k/OlE/snx1/HMYtCV2b9LQ9ueEexK9PWUqS1f/j5Tx14dWpk&#10;b1IPtTBp6c9Im4JVCzpJoBFj6hFJHKOtwTYndmsTrLRLDh9KKoRMLQVsIwJtkEJgjMBoGO7bQV/H&#10;bdTr4HoSP1DE1pDvlrzl3RvYuCvD+ZkRosTgOpDokDgCX2bTDkajQWuU9AGHamOBUnSG3vUh7/yB&#10;HQxtLiCdAghFrGtoE9GZ3cCanptxpUc08zi1kd/HHX+WXH0GL3aJzAI60yD2AOHh6W4K4Vq82Vn0&#10;2KexE19gY2476/tuR2ARSYBDO8ZJyPYt8Nb3b2X11lWUKyFSSBphSKL1ki9HGiHkNK0U0pBnQ4yx&#10;Mcad5ca7O3jg3TfSIKYe15ogSeA6WYZ6b6GnuA7Pc5fuJdOIMOU61pjUVLXpzZYOVhe8u6y1RNV6&#10;qq9rft9ojeMIPCEgSghNwsT8VGVuojp3ZWlE82scXdhWBlqLi9a4OjV58vAjXzsWhzpNGVhqjICq&#10;lRyve4Q6/f+lFigSg6aWlNAmZYlyvsu7d2xgfU+RhTBEVxbIbLqOVR/85+RXb7yisnvx+5n2btZ8&#10;5OfJX38TOgxp1Ot0ZLO878Yb2NBWhYMfwbz4Pph4EqFjSKvU6QHWptAHPgYvv5Ub2o7w9h07iK1D&#10;WKuCcuh96AN03f4AQjlcS0dVpm+IVe/+CNlN15OU55kPIzb2tPPgtnWoJqhKTEgtnsdYjeRCZJIU&#10;FiUt41EKWEUTwEJqcxJHMce+9fi5xuzsKCvnoC4H0csTRTwu6KQzXNBAF97/87fe/gt/8tBP/8iv&#10;vfn39ty/9uMD69t/0c84NwDoxExOni0dO/byuF2m1ZK8odH6Bwdal7BagPx/fuPJV84emf14Epvp&#10;v6/3FwIllcgGWXd939ri9+168/C//oU/efDXP/wrdzxY6Ag6WwDXomje54JdwpVukIsGpCb7YK9+&#10;QNC7uti55aaB7pceO31u4szC9DWeKSmVCAodS0CrVciv6tWYKExq1l658LboVH/64PTYf/s3j3/r&#10;2587cvLe91+37p0fveGG1du6+j1fuUKAlAKlJJmCQrZVOF06lE6ki6BEpW7w9nyMqJoVpY6S1CNK&#10;m/SghCvpWNtGrjdHrVEjK7LcUNyDUu7rAzoWCm4bu9tuIicyRHFIrsunfW0RFaTEq8YFkUFIH9Mk&#10;Y4UUdKwrkCk6GJ2QlVk25rZScIqve/+u63JdcSfdQS9Ro4GbU7SvaVs6B3HT7FUsv1sE2JJFn08g&#10;NggnFU1ns1nGy2P1bz//6FS1XKvEka6mMS6ihdESSClEW2cmO7i+vW3vt86MzJyvlK7tQQAphdO3&#10;unjLXd+35ZYWoEW5Wo1Coys6jKyJYpTjIB2FsgKh0/KX1WkrvI6TpTy9xagcowRm8faXIt20xcYJ&#10;1pi0I0tLMJD129i86iE621YT6SkSo6iHEfVI0Lemg4/83E5+4CN78P0ipYUsJs7g+z6JXUCoBZSs&#10;IaRGJ5Ja1eBm4N63b+In/vVtrNspqVRdwjhGygxRWMcPSty47QfpbuunMfZJauc+R5DUkL6D9QIi&#10;R+O7BZwwAEdCUEeLc+BPobwQpzZPfP4x5MzfsHP4Pnra34aR82g1RbkeUYtdsp2GH/7Z63nwPTsR&#10;1kNg0UmCNoY4SVIbijgBqXE9Qxwb6nWLEzjc/47t/MBHd5HrBmvzgMBRijCu0NU+yO7ND5Ag0lZ/&#10;0TQYTRJsmCCanYXCkgaWW5Hm4S1J/yxxHKWATKQMm9WphYGw0AjrTLplZmdnapX5sHrxMmZFofsV&#10;lj0XAa0UbBk7evapp54fP348Vn4mDR1vlg+xgpHQ51zkokRq53BxlT4dUKrxFKGuLH3/vo1D/PBN&#10;28h5HguNEOpVsuu3sOYnf5WBt30/Xr79EpRoAVf59N75Vtb9q/+d7I6bsI06tUad0Cp+8JabuX/g&#10;LOx7F/rYJ9IWYC/1uLWtM1Sz7cicfZa2oz/Eh9YcYM/6bczHAh1WEVIx8L6PMvz+HyNo713xOGwq&#10;uqXrlntZ+xP/juzWnehamVIjJO/5/OANW7ljbf/S5w11lXoyixQXT0NCQGwER2pZKkahmmVD0Swb&#10;Tp08lYw++8wxkmSSizNQ9bLr2aq3WmysWt6MluteVej86d+5/wf+4+fe+8c3v3Xd7w1t6viZfLv/&#10;JiEu9p0w2kTnjs/OJLHxW4iL1rmKNwDXP7xG66JnK6zF5sv//eXHv/9nb9nat7b4/VJexjzku0WK&#10;UgRe4Ax2ryoMtnVlbly1sePWvd8684Vv/MWBAy3gqtG8EaIVdAiX85ZJiRtrr8n7yAsc//o7Vg2/&#10;9uzo+ee+euLwgz+661bXU+5VzpSNQ91o0VG0pkyI8yfnq7VSOGmNbYi0O/GSl06MnpuoLnznb48e&#10;evpLx87d9MC6ge//l7fc1NGXb3dcoYxODQ9TJkWmnkKupK3H4ez5V6mGJVzHR8fNZagEOxFhxiLU&#10;Nn9FMtgCDQOxMfhS0rGxnf7t3Rw6epw4Stie38UtHbfx7ORTJDbhqjL+ZqXyuq7t7CrcSBQnhDpi&#10;aFs/HRvSQTbR8zD/NN0zz2H1PF52Dbb7zYjiTgqrO+na0s3pc2cQxrCruIdnF55ifmY2HYLUNdyx&#10;Bobyq7mp7TY84TFdnWboxj46N7Y1QR6EWpMYy0XVZJF6jtnRCOZ0M2UyZbOstZyrnqmcmxyZk65u&#10;aG1qUomlFv30uqRvoxyl1l3f03Ns38TUi984deKBD12/Syohr0ppCfADldt048CbVm04c3D0xNws&#10;oGcW5hq/8dn/9uj/9YF/sWqLp24MXE+4uEBCI4kwjsBNBLYaITMx0veRalFvZpGJwZMKYw2RTvCl&#10;QsYO0VyEztRgOPXGcnUEVjHUexNb176TvUf+DImmTQ4QRQl1FeNmJTe+vYett3ez7/kxnvr6USYm&#10;BVm/g0hPopMMYSzId1huvW8dt9+9nu7BHBATlhKqrsZVClE/QjbTxobej7Km93rk2KP4U88TYGii&#10;W4S1+IvVDZHg6tQoVcg8Nm6mxXgZFBYz9i16hj2uW/8mvnNohEw0Qi9FFrSiLkOyOcPd713Fuuva&#10;ePKbRzny6jRRQyGFg45iMDHGSKzjYN06O25by33v3EHbKkNNRCQ2xiYlJIqGPU+vGmLP8AdwnH4i&#10;G6ZdEcJFVhK8sRrCgpGCuoxRrsARDtpqQqHxrUJGhnChgjAGLQyu1WSkg6ckkTEkJiEpVTiUnDXn&#10;pqZm6tUoXEFrpZeDLum1DMmeZ021JlrGx8Wy1CKDEpVGz73yyl99du/Ar/7bW4VyoJkF6AlLVSsO&#10;VXIMeAsosdyJSqCEIrJVFsIxPJXFkal+6kf2bGOuFvLHz+ynVI9oMxbpB/S960N03vUgjZFjNMbP&#10;oStlZJDFH1hFZngDXlcfRht0pUw9jilF8OFbb+bHto+TP/rjmPFDKTSQV6YbrAdm+jib5a/yy7v/&#10;d/5VbSOnzh+m29RRnkvnm95Kfuct1I6/Ru3Iq4QT57A6QRU6yaxeT+H6mwhWrcPqBNuoUWlEGOBD&#10;N23mQzduXhozYt1gtnGW2DSW/MQWgaoDnGx4nGr4yOb3FqmpxAiOPfHticrk5EkuRHGtxGi1yvrk&#10;CpUS7673bFl7x/dsem9HX+5+L1BDy4HV8lejGs+OHJ6pNcHaIrv5Rufh/yKgdVlH95OvTlW/8akD&#10;f/vOf3bDus6+3B3/sz6MFzh9A+va33tPZ2Zr/5riXz78Z/senzlfWVhWMhQrgK0V6fV6JQq1tg1r&#10;bSKEcK7GLvStLnZfd+tgz8vfOjO2867V42uv6x6+0t9obaLKXGNubqIarnAOmZusRudPLRwfWNc+&#10;lcl7a5b/fa0cVQ+/cP7Ul//7y4esgQ//yh27tt02uN71HJcW/axIWZN0UxLlSPyMYip7jqOz++0N&#10;/XeKkDDtlHMkdkFjToaoTQHWARHZ5QwatSShoVOgVViVY+1bhjj1nVHKM1U6e4u8t/dDzMVzvDa7&#10;nyW17kqvph50a/s2vr//hyiIIvPVeYK2gA0PXU9+KIOd/Wv0sf9M58IL9DTjYwygT2Rx1ryP/Npf&#10;YfU7buDMMzMs1Mv0Fvp4X98HmY2mOFceudglZqW7NoGOTCffP/Bh1mbXM7MwDQ6sedMQnVs6mpoK&#10;Q10btLE4zdKflaSNAA1DcryBreg0IxKBqzyqUZXXzrw01WiUz2Y9XxttG1IKK6UQsimIF4uaKSDf&#10;EeSuu3VV77c+c/DE+p29o5t29w1fTaeFAKmkLHZn1u588/D20RNzTy/evyfPnSmdj8tjW2O9g8R4&#10;RjQ75zxFIBVKa4xU6EYMbgOnkMUK09SELIaNp91lsTH4jkRZQVip4ZcDZDFD4ni4OkGJGns2vgNP&#10;5XjhwH8llKPg5DDGUi25uK5DUKjzpgf6ufft66iXGzQaDTBbMSbBz0tyxSwIQ6MxTymax3EUwncJ&#10;hCCK51G6n11DP8LOrQ9gzv4Z5fIJsgLUFYaxpnVWk53jQvRUk86onf88m3u+D7n1Qzx5+E+oRVNk&#10;g1XEJoNTizEIenfk+cCubUSRYHwk5MyxGaqlBtK6FDoc1m0p0tffheun1idJ5OBZHykWiGSZJPbp&#10;9Ley5/p3sXrVzSQJyMTFBhDrOrKSoKMYY9PymhQgbEJiE7RM/cxsHKPrITZMUEZgpcRKhQYWSJAS&#10;8nMhe/UpXhs/1CjN1OeMtgkXd2Uvj/262ni+vHwYAaHVevTEY48+PfLQQ7vW3XpjYCpJMy/SYqzg&#10;RCNgVS1iR76aPl62tbdOoITLfHiOQLXRkUlv8cBV/NzduygGLv/3U68yV48oGANJgszkyF2/h9yO&#10;W5FNL2VrLDaJMY06xmiqYQJC8dP3vJmf3jlB5/GfwIwfwnrXCANE2vhqJw5zx+D/yW/d87v8+nc2&#10;cfj8cfLW4hmDCjK07b6NthvuXPI2Q8r0YUxiTKMKxjDfiPEdxU/evp2fuGMnOe+C9KAcjVOJxlMP&#10;L3HhTvQklBLJK5UcVZM2GonmD6XrMn9+3Lz61399IKnXTy0DWvEykLVontOqwfIcVwYPfmTXtl13&#10;rf5AZ1/uQalE8VrmVGNsXJptnD97dDZssllRC8h643WNL/Wxj31sxR/8+q//+jW9wdt/ZCePfOLV&#10;5T5ay0V37vlTC4mQYmbVxo5Nfsbp/J/5obzA6e1eld85vLlLTo6Uzi1M16IrahQuHLtsYcHcONTO&#10;tlsGNrT35K67FiZOOVJlC5776nfOnqlVotrGXb2DjqsuOwtU58PJQ8+PPXPslYnTTdZtkQpeooDj&#10;RtJYv6N3Xa4YbFjMW0xiE02MLJz7xl8ceO7hP9t3ePfdq/s/+Eu3v2ntdT3DjiOVuDB3X8jhsxdC&#10;ao22GG1ohPVk7Gi1vnvVnZ4QoK0BlQIHEVrUkI/oUKnZ5TJWK7GQdxRtbvrxcj1ZapMh469Mgmvp&#10;yfayPb+DKlXONUawibkY0jaHb8/1eHPPffzQ4I/TFwxQKs+TRJYt772J634owJv+t5i9v4ZaOI0j&#10;bdNyoKkhTWIY34eMHyNYt56Z0hamDoyDCBnKrWVdsIFpO8FkOHHB38ouW6sDawvr+cjQP+em9lso&#10;x2Xmx0usv3eIXR+5bil8eiFKGK2FJKSB2ljS7jAlsKcj9POV9Lx5aRBswS1w+Py+8Msvf3rffHnq&#10;tOs7du327lX9q4tr3MCRjqtQrkQ54oIvkxQiW/D86fOV2cPPn5/YfFN/v+c77tUAfrMo42htqqde&#10;nTrWqMYNwNYbDRN0tscbCz3d/UGuR2UCGSmLdBxcIdOqoBTp/WANyncwSpJYi5IyXYULSJqaPNHs&#10;VkySJGUh8z6JEjgmlUMjXbrbh8j53UzMnqERhXh0ki3YNMjXBCjHI7ZltFPDzwUEbV0ERQ/hWWpJ&#10;jUYcg/RRgY9QDpHWmMTiJR7Xb/hebtjyDrzZbxFPP0o2ThsnEPaKbCniYj3D4gpESIUnAnTlFL2d&#10;dyILm5ktH0ckZawNIaqi3YTI89E6ixEpE7xuaw8bt/WzaVc7qza04WV9tKwR6xiBQjgxVlWQ1sHo&#10;gFywij2b3s+a1feC9XFs2liRSJBhnWS8gopTzxBtDBiDQ+pvlgjwhItuRCSlGjZM2SMh0zxSIwQ1&#10;BV5kGRs5ztfjlzl49lBp9Njs0fJ8YxIoNbcyUGtuYQsLgmgrgOMsbbZeF8vVAsvLUXG1GiUwsPZN&#10;b14tRTOsvHk/RggqiWKVH9GhDHqZgalEoompxXP4qoDv5NJVv5TsGe5jx0AXk9Uqp+fKVKI4bcqI&#10;Y2wcoqN0M3FEHMeUwphQG3av6uFXHriHH74+pHD0x9BjL6f8y+vhWiSpEW7lHGuKc9y550do6IDD&#10;E9PM1Rpp124SY+MIm8Qp0GseSxIn1MKYShSztbeDX3vrLfzInuvwW8xSS41xxmsH07iuplmqBVyZ&#10;2nu8XMnxWi2DI+xF9jHSz/LCJz81dvzrX3/cRNH55rWsNrdGC7PVohq9oMd6z0/dtOs9P3nTj113&#10;66pfyRX9m8TraK5KIlMbOTz90tNfPn6QS5vNEi7t7H9dr7f/yM7/pQDokU+8esWff+xj//7/E0Dr&#10;IuBy7thstbM/r/tWF7c5rfkHFyNoG9WTSAghpBTfNWpWjsx29OZ29q8p2rNHZ06W5xoxl3ebb71B&#10;l+jWsJ6otdf1dPatKe5yXFW4lv3mi0GmVo4W9j52+tya7T3Fzr5850p9i8bY5NRrU889/tlDT1UX&#10;wgWg3rJKWRI0zo5Xk56hAgNrizscV+Ur8+HEq0+dffYzv/Pck6WZevjBX7z99nu+f+ut2byXXWk/&#10;i1ZYi8JmY2y6acvk2flzLzx1eHRb/00dQx1rnIauX2BYqqnWSG5ojlYt618pBKFJ24oKTlq6cLMO&#10;7asLlM9VmDw0g/Y0HV4nuws3syW3layXA1fgOIqCm2cgt4obO27h/f0f5oHud5J38yxUZ6mWLMNv&#10;v57bf85QKP0kHP4M0sSIQGFl2gFnm9omHAlKIBam8HiSzPbNTI9tZPb4DEZUGSgMsyu3h/7MKhIV&#10;U6dCZCOQkHEDNrdt5cGe7+V9/R9ifX4TpbDMwmSJ7k0d3P4LNzJ4c18TVFpGag2mohhHyqWVpvAV&#10;1A3xt8vYc1HKZimBsgLXcfnsix8/vffEk88nSbTgBY5dt71nuG+4uNYNlHJdhXIkSsklvZYQ4PqO&#10;62cd8fLjI+eUksnQ5s4eIVbufF0EWc36gmjU4oWRw9OH5iZrlUWwfuTUsdKbbr69b71T3OAFGSfJ&#10;OLiJwViLVTK1C2iGPicSZMZFSImyzaBjYzCkuiFrUod4VypMI0G44OZlU+jtIGggpaa7fRt9Xdez&#10;UNnPfOMFrM4ghIvnazQaSxuu6iGxglgsEMYabR0cJ4eUThp1lIAwCmFC2jM93LLjx9m1/nuJxx+F&#10;838Lth1FhJBpp+m1ixkECJne5whsKFByFmFHWDX4HrqKu5mZe4FqvYSWAyADpF3A6jlcaXGMT1ir&#10;YnQdaTyE9lA4KJPDcV20DNFGEUZZajqivX2AN+38J2wcvANhXRAxQsRI6aC0QZ8vYWfrOEphmw0H&#10;ClIz1FSEh2skVEOSWg0ZmzRxQAg0FiMhgwNzZU42xvj2wotMzc3OnDs6e7RRjWeAhSbQqjS3Wstk&#10;aWVX5yWTo8hmsPX6JXrbi8ZHY+LazIwpDK+5vnfT1oyJ087lZt4889ohNoLhIMKV9iJWywKO9KnF&#10;JWrRHFm3HU9lli7P2s42Htq6jt2runGkoBYlNLQm0oa4Ga7gOorObIbb1vTzs3ft4l/fs4cd/QVU&#10;OEZ04jOIaALpv/6pXygwEWjt0b3xfdy/7Tr2rOlDW8NMLaQeJdQSTagNUZIyvYk2+K7LrlVdfPS2&#10;7fyb+2/hxqFeWh/bcjjF2fIrJDbCc7PNtpr0ZAYCTtZ9nlookBiJu2hQKgRWKubGJnj69//vb5bP&#10;nHm55TpWm3PG4uLctlSpPCDYfvuqvo987K6Pbrtl8JcLHcGdQgr/9c6jUSMpHX7h/LNH946fa85P&#10;rdqwVsb0u+o2/P8XoPX3UjpssUlojW1Qy4WUSWyixz792gt9q4vb1u/ouV/KFcpxFlurRGGtHJXy&#10;RT/IFYOs48rvyqxTSuGv2db1/rf/k52zf/lbz36xVo7MMs2CaTnelehyffC50WObbug74WfcfiGu&#10;TpdKJdSuu1dveOmx06f2Pnb68KoNHf3ZgpdbBrL02Im5/c9+9cRTEyOlucvcuEvg76XHTh/oW1P8&#10;SrbgrXn6S8f2PvvwiZm737t1x73fv+2B9t5s37XoeBbLh8qROK4kasSl0wenj5wdG5v8+mufL27p&#10;274uIwPquoFwBSYxJIcayI0BckuQnpXYLhHGrpDMRjHnGyEb3QwCQefmdt78q7fg+IrTj40w05gh&#10;V8izo3gjW/O7qOpS6pGFIBABWZVDKZdQNyjNzxOFsPZ9N3LXzzboCn8ac+LZFFj5svkYm0u6AJBp&#10;hp6cG2N1z69z18/8Nk+zgbFvHidOJim0tXNP+/3cWridOT1DWZcx2pJXBTq8LvIqhxGG2coc9fk6&#10;vVu7uOOXbmL1XYNLuxmvhYzXQ9TiDZCKKtIV8NE65lgjdVdXqeFnzstzavp48tKpp07WG+XJ5gDl&#10;uK5MpBJGqYv1WcslX0MbO/uuv31V79NfPnZq/c7e/sH1TRXu5a6wBGmF9AInk2/PZFs5u0YYit96&#10;+C8eH37PTw3vVmqP9DpkIiWyxSFbITCJJqrWcTIefi6TupAvsmXWpp1wUmISk3aUxRp9bgbXUySd&#10;bSTCkok9MBbtxvR3rOMdt/0mB898m9eOfJ1aNI41AoNGOvPN0GQPaTJImeZHmjhlylzrYGSIEgnb&#10;V72NnRs/gM72EJaPkpl7hliAKwWxlbjX8lAunqRLJLsGodpAF6E6gZ78OKsHf5juu/6MQ0e+wstn&#10;P0k1nKKYrAXyqTjaXyCbEZgoSxw6CDdBuFWMiEFLEm3SKCHRxY6tH2DXxgcpUAAU0sSE1ImUJKtj&#10;kpEF6ucXyDteCmgleMpBWIhNAkLgokiqNZJ6AxHb5iAlMM1737ESb7bGgfPHeFweYD6aN41KPB/W&#10;dLVlUlzc9PLxztTq16BeXBoP4+b7NAC/ev783pc/9RePDN94ww8G+QxekzpU1uIKOFzL0OFqbm+r&#10;4IoUbF14dDUFv535+gQn555hfcft5LwLhY6s53D/5tW8ZfNqZmsNTs+Wmak1CGONpwSdOZ+h9jb6&#10;8llk6/OT3w5b/4DwhX+KVzmCU2guMq9SKBXNfo+kBKG3G3fLH4K3Bgncsbqf24b7GFuocGRqgbNz&#10;Zabr9TQhw/foyWXY3NvO5p52Ms6lU9VCY4JT889hZEgx04fWyVKNz5OGydjlqYU85USRUWYpOcII&#10;RRRpnvqjPzo4e+zYay2MZH2ZRqs1ss0B/O//uVtu3HXX6p/Kt/t3/13m9ijUjanRcpWVm8jesHL4&#10;h2S0mshQLKOaVwqWVvVKzNxkbXrDzt4N2YLXc+l4KESQ9bz5yVrl2N6JyWoprGcLnud4yrncyv4q&#10;YMsrdGRWxZE+MnJ4ZsYa2+o5olegPC9i4abOlZPhzV2ZnqHCdY4rs9eyz2zBz8ShnnvqS8eOb7qh&#10;v6OjL9u9eOxJbBpjJ+df/erH9/3tgafOnWquTBYfnsXyYdKKKuJQ22OvTIw89umDex1XqQ/8q1vf&#10;esf3bHpHtuAVr15WakGwzfKhTqw++tL4gRe+durVJNal+XDOru7c0L+he6sf6sZiFBgitJiKQaz2&#10;kHl1kUWdlIIESzWOcaVcKiFmugKG7xjEb/eZP1FiYWyBWKf5hr5yCWQWX2RQ0iE2CdVqhcZCnVxf&#10;gRt/4g7u+AlNR+VfYk482YyGWezDvsIzLVPPKlFfoNh9nP77H0SykZkDE1TLJYyyKOmQlXnaVSed&#10;Xjc5VUAiaCQhlYUKJtJsevta7v7YLQzdPpD6igHTjYijlRoNK/CUvOAsHyjMWET8aAm7kIArQQpc&#10;6eMIySef/sNTzx375rNGJ9NA6AeO3XRD37qeobb1XuA4jiuXIm4W2awWNlYW2gPv4HNj52qlsLp+&#10;Z++Acq602Ej/uF6KJk/sn9g/nna9LvnqjE9OJFt378ys99o3uUYGTiFzYcSUaZAzJi0fWiyu5zXL&#10;Uql5ZvpzgeemnaRap15hMtQkDYXJZsgEEjToRGIdixB1XOnS17mV9atvo7NtkCieo1I9R71eRsoE&#10;R9XQjTIkPiQKnZQQLNDVNsh1a97H7dv+JZuG7kOKHBESXy9QPvsIvppFO/0ox0VZcxV3vuYMukyd&#10;aZvUizBVUA0qZpKa3kiS34OXyTHcu5o1/beiVBez1VNUwuNYZx4rfTQeCTWEXwYF9YaLMZpGo0bG&#10;6ebGTe/n7p0/xoaBGwmshzUuViYpM6tdHCeLXagRnhkjq1yk42GawmfVLPUbKdI4pFpIY7aMboQI&#10;3TTKVWIpi1JFmmhihn1ylCemniE0jWj89PyJ0eNzp4D55lZqjjOVllJT+jS7l6lMJ8nyvLuVmC1R&#10;n50tL0xMdG245/7hdJmh0+gpUr3WeOSQlYZ+N+2wNK1e6EIQ+AXK0STj80fIOkWyXvsld3bWdRhs&#10;y7Ghq8iW3nY2drezqpin4LusNCPo/BDnI4faiWdxwjpOFqSz8hAiZcpiWQ3VCRiv91Hd9au0r33o&#10;oqYXIQRtgc/6rjZ2r+rhjrUDvGndADcP97K9v5P+QhZ3BTucycoJjkx/C6E0xewg1uilsdmTlgWt&#10;eHy+jXOhhy/TkqFt3p9W+Rz82tfmXvzDP3gkrlZPNkuG5RY2K2yZv2RTrO7/6Mfueuuuu4d/PZP3&#10;dv1dAcL8ZG30ha+femFusjrfvHcaLcxW0jJXvcFo/QOJ4ZeLy/UKqyAX8I69PH7u6S8d+8JbP3x9&#10;b5Bzu1YACGL11q6+9p5s/pmHj5889PzY5I33rR1es62r58oTzsqvTN4d2rpn4E0Hnjp3emKk1Coi&#10;VCuAreXeMdG3P3/k+d7VbduHN3ferxx51fq2VELteNPQpme/evzAsw8ff3FoY8dQkHPbqgvh9IlX&#10;J5/74p+8/Oj0aHmqBWQ1VhA3LqGLWjmq1cqRHNrU0f8Dv3Db9/avLd7zuuhwsejunYqcZ89XRl57&#10;bvTVRi2eA/T49Jn9f/PCJ3p2Du25OesGVE0j7UA0FjsSYp4po+4vQlZhq7rptQSulNRjzcG5CsJa&#10;VjUz5zLdATf9xE7WPbCaw397kjOPj1KdqBLW4jReJAXUuIGia0sna+5exaZ3bqBrcxt6/mGi04fS&#10;vjFXpfEXV3uEhUUqsAnEZw5TvOkl7vvffobNb+3lwF+9yvjLk4SzYVO/apc664QSBMWA3htXseVd&#10;G9jwtjV4uQuPxGwYcmC+QkVDwVNNFgEIJKJu0M+UMWMhwpNYKZo/8tg/8UrtO8ce3R9HjbOL9L7W&#10;RiFFqByppbpQKrwcQOgZbuu+8b41Q9/8zKHj19266tymG/vXX640vCiKr1eicmmmsRg229qJFP3O&#10;p//0hVU/+q8G3uJ6D2Tmfd/kfFAyvcwyZXxcY7G1iMit4bbnsEpgjcVZ1HMBeA5JlHb3efk8YdjA&#10;nj6PGOqCoodwFcI6GCTa1nClJXAc1vXeyfq+B4h0hYaZINFzTM+MUl6YJxO0kc/2UcwNkc324noB&#10;SkYIm2CsIXElWQNOdj3ZdT/G3L4/IN89gaOaEapCXn6cFy3A6qLzJtIStGynoc9TkzfRNvAOMoWA&#10;JNYYHdCZXc3t2z/A7s3voNaYYmL6AKNTrxGbGPAw1iKFwm3PMdi7jnWr9lBwV2ONQAqNIFmiShIM&#10;2hp87ZOMVCidOE0xlyVGpOBESlzbFL1LgfI9RC0inC5hGglKOmljZfP9pLHQiInLdRZy8OzcYeq2&#10;ihCE9Wq80LJwa7QwWsk162kyGUuq1VrsiG4dE8PmWO4mlcrZ41/+0uefX7Om+7aP/tgmowWeSgGh&#10;Jy2hkXxnoYAFduTrSCyRXfRrM2AkXbnVzDHK3vHPsyp/PRu778Bzct/V5DNZPs7RuaeIu/O07/px&#10;zMufIn/8DEGvg5dNcBx7USBRFEnCkqQxYyjnNzF/y4dZaHc5P/JptnTfSWduzSUxOdfyqscljk59&#10;h4nqEbrahunIDqSmvE0ftkAa5mOHb821cSr08UUz1kukvmi4ecZeOxQ+8R9/44m4Vju+bDG+XGKy&#10;qIX2f/TX775/260Dv+p6qvfvOpFbi63MNxamR8s1LjW7hauHV7/x+vsGWiuUDxcH+1a7/yWm6Kkv&#10;Ht23akPH1264d837pVq5o6+tK5N72w/t2LH3m6dP/O0fvfTa1j0DHW9+z5atTd+p1wE0hOpZ1bYj&#10;W/ALzRVeyKWeWssT65e6bM4dm5362v949W/e9eM3dPQOt92sHHlVYXz3YKH/Td+7ec2X/9srL+x8&#10;8/CzXf25rpceO/PENz9z8EDzgam3rEway2rfZhloVYDjZ9woDpMZnZiKcmT+dZyBRc8lFubDmRe/&#10;dfqpk/unTi2tiKy1B8f2Pvf1I1/sfvf2D6xTVmKESctjsUW/3EB0eThvyiFyEioGZCrBzrkOC2HE&#10;CzMlYmNYk88uaRM6N7Zzxy/cyJ5/voP5UyUWTpWoL4SpaWrBpbgmT8eGDrz8hVW1LNyPXfurxK/9&#10;Wxy7gMzKlPY3l1iFNq9tal9hI0tc95GDH8XJfwCBYPjuLobuuoe5UyUmXp6idLZCVI6wxuLlPQpD&#10;OXqv76JzcxHlXozfJ+shL80sULeCzsDDLpbSMhISS/x0Bb2/nu5bpdmGGZllvjpjP//yXxyYmB3Z&#10;3zLRxfVKTHmmPmaMqUspcrJFl3UZJlbseNPwulceHzn7wjdOHR/c0N6bbw8ue82T2NRmp2qjTQ8u&#10;Qxo4a7u6u8T01HQ8MTlR/esXH39l+JbC6htCrtdru6XrZTBaY5VEGouMDSa2xNU6TlsWXIXRMYFM&#10;y1k6isHz8AKfJA6pSQkyxp4/yUJjDnfbJmzBkBEJEGBMDhYbMV2DsSGO45EXG7AI+vJ7QGggNZtd&#10;XJ1Za7DWxwiHmBoOLo5wsSLE67uFrq0+80/9a3R/kVz3MAJ7xRjd5e3QQormVyiXDhMm6+m47iFU&#10;Vx86FjixxrqKRKaGom1OB235Hvqy29kxDFZYkDGpF7vEXXL7BW0SjNUY66KFj0z7S0iMC66LWahg&#10;j4/QRQbtFNDSIkwdm8QoqVIXeClIBMgowlbquMpDSpXmIMo03slqi61HnJg4xne8Y4yUR/ACh0Y1&#10;DqNaXALCjs6OpNEIdb1WC7k4ouz1iJeXj+dxy/jpAK4Oo6Mv/T8f/3T3xk0/vvG++/satRKe7yCl&#10;xFeWxEi+Pd9GYiU3FqoEwtIwF8CW1oaO7BCBV2B0bj/nSvsZat/FUHE3bX731QXbJmKicphTc3uZ&#10;r4/SU1jNqrYN1NvWMeO5xHs/Sf7MaUQuj5MB5WiMhThS2KqBKKY8sJPSTT9IftVttFuYnD/KM2f/&#10;gs5gNWs7b6a/sBkpru4TUwonOTP3MucW9uG5PkNd2/GdHImOFsl3ctIwETs8Pt/GiVpAxklNahEi&#10;9WoTHrXZaf3k7/3nV+qzc6+1gKvGMpmJaaka+T/0b+9489abB/7N6wFZ1mKNNkYqIZdXjIw28cJM&#10;fa5RjaNlIGt5NegNsPUPyWi1gK3WVdCif1VrF6IT1hPnK3/6ymO9w4V1w1u6br/S+95439oNqzZ0&#10;tH/lT/cd+NNffeLJBz+yc+uWmwZWv64SoiNy1tpWl/jlAZqtbNby1Vvj0PNjZ4H/8eA/2RkOrG+/&#10;zXFVcCV5iFTCWbOtuy/X7jf+5r+88JWFmXq5hdlrtICt5SXD1rKhbQGqjRP7Jyc++Z+e+cT7fvaW&#10;cPXWzgc93+m4OshsJtNIWJisj3/ni0cefeGRk/uttfWWfcpqde7AXz31XzMdXtf33bPxgY66bZAI&#10;g3AFNtRE3yxhPYF7Sw4yAkKbskJC0BEETDUaPDE5y/VhyM7O9otodC/v0ruji94dXVenQ5XH6OCH&#10;mBwbYfDMH9CTq+J2iPSKmfS2Ei1FXmsFet6wsOAyPfAg2Y0/xkCuf+nGFgI617fRub7tmu4TbSzH&#10;SmVemVnAcTx6sgHYpg9+TmJjiJ+uop8upyfWl0taGiUc/vzZPxl59tA3XjA6WVheCp4cKY0abStS&#10;im4haQLSy6+WO/tyHXd8z8Z1n/v9l/ZtvXng5A33rLl+JW8tIWDufOXUq0+efbU8V18UOydJkuiJ&#10;8QlN2n2kH/72N0Zvvn7jhMolmzaPJJlsXz+2q42YBKsNnuMjhCEKY6pnJin0dqPyHnUTI1QqkFf1&#10;MO229MCzIcIPSDrXYifnEXNH8bYNI1Z3IHXagl9zbfrAWYFoanGNsakGCYEnnQv6GEyLIazG0QLH&#10;5AkdQ8NIAplBW5hN+ph019I+8gRmfho1uBZRLGITQ0CqIcN60JAgE4TXrIXXS+C4hCpPFFaJR/cx&#10;XTKY7reQMWvxbI7EDQmlJE4UplEjcCQol9hoEpHSeg4SV3gom3bqxtagZAr4JQ6S1LtLLhbKpEjP&#10;x5HzhGemoT2P4/nIqI5jEpSniCU0rMHxHHzhEk0vUJ8vIxwXJ9E4xpLkPLQ1ZGKwlRoLjRJzXpWX&#10;JvfSUBWyBY/KQqNSq8QloD43O7fImLcy5eaaB82LWa1FfnCxEtBoHc+j2bl9X/+lf/1n/B//6cc2&#10;vuX+rnq1jB84uI5CCEvDCp5YKFDRktuKZXLSUDcXEh60CQmcIut6bmauOsqpuec4OvU4bX4/3bl1&#10;FIJefCeHEh4WQ5TUqcdzzNbOMlMbIaFBe6afDb034rt5jInJ2Rxy9UPMBUXi1/6G9nMHiOohiOb1&#10;MRFJkGPu+vtobHs3hfYtOEmMEZbe9o205fqZKJ3g+XOfxJdZOrNrKQaD5LxOPCfNhtcmJowrzDfG&#10;mKmdphxO43tZ+jo20RH0p1mpJgVZGQEZB07WAx6dK3A+dsk6Zqm5Jo5i4gSSqGKf+K3fOjL2/PMv&#10;Ym2VC3YOi1vSUi6UgPPgR3Zed91tQz/vBWrgWi+vTowuzdarUknZ1hlcQiHGkY4r841yEmvdMi/q&#10;N1it/4Uardb/t+i1ViDxl4CNqldjoxxZXb21a5MXOFecCfPtQXb77asGw3pS+8qf7jtcnmuUhjd3&#10;dbm+uiaw2KjGsweeOvfM7ES1xMric7Ps+JZ3T4rp0XL9ma8cfzWT92YcV1rHU4HrqcziSsBom4SN&#10;pFKea4yfP7nw6sHnxl44fXBqpDIfzjcHvGrL1zpQl0KE9kLNO15hpXDReavMh8mLj546PLCuPS52&#10;ZQccT2bF1WZsYOzE/OFvffbQ1576wrF91thFvUadlnbvSn1+8ujUQXPDujs39mX6ndiE6XLclYhy&#10;gjkbITIKOeynbFdimwdpKXgeQgiOzJU5U6rgKkm77yGvUVZngal6g6fPz/BS2RB178YIhXPuIMw0&#10;MDIAJZurYEGsXRplj3AsYn4+x/Tad1Pe/YMca8CJOYMvA4qey+tR9Z2r1Hj8/BT75yoUMhn6sxmE&#10;tSQGRJvEJpA8WcY8Xkr9LXyJFQKhDVkZ8PUjXyp/5pk//tZCZfpoy3ldZCqtVNJu3NW3ptCdGVJK&#10;StmsFVzpGNu7s7mzR2fGzh6dnV63vac7W/Dzy3+/Mh9OPv+1k488/8jJ15LYLN5bF9mEAO7WWwa2&#10;6OHS3X5/d8+WsAc/kjhSQuATY9IcPUfiW4FNEqIkwpESL/BBCrQEqyTaaKQxaAFRkuAIgWzLIcME&#10;ObaAiiy0Z8GXyDhBJIuB1nLJykKJ1P3cKJlqwbTBsQJHKByRTsChSdDUcfFS77LqLLVvn8ScjVno&#10;6+VQtkL75DTtCyGUq2RyHtL1mj1YCusJbMYShRGxkahiARFGiBPniM9NM2ESZnrvoiN7D97pEFGr&#10;4hUdHOXjSYlQkqR5vK5UuKTlPWnBCIsWgkQbpLE4QiCsQWibbkk6gUol0ZUGyYsnMCOzOIUcQRAQ&#10;S1L3fV8hHIXVlsBxca1DfXKWcHYBL7ZklUOEpREoXJNSEGahRnl2jsO1s3yx/jTT0QRB1iXIuHZ2&#10;vHr6+L6Jg3GkZ0k7Dhc1Pa0lp2RpcnSvkgt6sVbripuOornZMyOTmfb2jZ3r1ufjMMIkGsdzcJoL&#10;vrOhx2TsUnQ0nSrVK2krmvFCGmstOb9Id2ENhUw3UVJlsnqcc+VXObewj7PzexmZf5mx0mvM1M5g&#10;RUx322qGO66nPTuAFApjFMpkkVYQWA8y3cx1D1HuHEA0FxMm10FleBfj1z9Isv4BunNbydlsk+pL&#10;sDbGkT4duUE688NIKZmrjzJROcy5hf2MzL/MyPzLnFvYz3j1MPVkjnzQyWD7dQx0bCZwcmibkBiL&#10;koIeXzIVan7/eMwXJ7Nk/RwZaZdY7XotRFuHqFHnqf/8G/NnnnjimbBUnWpev9aO0cUF8uKz7d7x&#10;PRvXvuUHtv9qNu/tej3j3cSZhbnJs+Vye08252fcS6o0YS2pHHr+/MsnD0yd5oIQv1WjFV9G5/yG&#10;RusfQKPVOncuXwktjwZwXn78zNH1O3q/fcO9az5wtQYiL3C8u9+7deeqjR3tX/nv+w4cfWn80Xf9&#10;+A07N93QfzV2y0YNXZ0YKdWvMFDApUGqi4zWRRmJX/zjvU8Az99w75oN/WuK/dk2ryCVVI1q3CjN&#10;1BfmJqvzk2dL0+OnF2ZbViHRsn9HQhBv7C52FDKe89LIZI2LuyFp0bolLaygNNrKT/zGk1+643s2&#10;nbrjnZve2dGb3ZwpeL1yGbetExNNjJROH3xu9OWDz44eO/nq1OgyJq1VD+ZYa8OxqZPf+E9f+2Xv&#10;X933Gw+t79gQVG0d5XiIgsLWEuJH5rAVg3NHDpGVUEuZrcRoOnyPTEeRc+UqXzk7QYc3w+ZinvVt&#10;ebp87xKxqLGWhSjmTLnK8VKVc/UGvlIMFztoy3SSXP+TjGVcuvb/OYUzo5DLgJ9mjtlGjKjF1HKD&#10;LOx6O1z/fnx/K4VywMmFkKOnz9Gf8dlYzLO2kKUr8HGWjUKJMcxGMecqNY4slDlfC8n7Pus7iuRd&#10;F50YjLCoToWuGaJHy5in0sqczLgYLDaOcYzieOVE+Mnn/uSZ2fLksRYA36qTsudPzS8cfWXixYH1&#10;7buEJ9qvxeQnV/Tztz20cd2n/s9nnjm+b+J4e2+23fXUUpt2dSGcfu6RE1958gtH90WNpNVXp7Xl&#10;267f0dt501vWPVBsL6zdO/0UQRHeZfagyuDqkFw+i5PxMYmmJgyO5yFDTTxbRmpwihmMIwltglIC&#10;V0s844CriHREaBLMQAFqIZw4i3dyDLm5n2RdJ75q+jO11CtEs4vR6gRHKFiUXto0HsgokI6DYzzU&#10;nEGfPkn1zCQy2403GHNdcQ/FecPJwU8zOX2Owdky2dIMIteGW+zGywXgpVYJTpJQm5slOhMhKiXq&#10;ScKE185Ux2au73wXnXojtqcBo1M0Ti0QbF+H2ZBHygTfOlghiZMEmaQaR6EUyoIwJgWqQhBhMCoF&#10;Zy4go4Rorkw4Nos8NYuSElZ10vAkJklwKxrT5uELh9gYPOGgagm6XMKUqvhWIiTU0Zich4gTIgVq&#10;pkZlfJIT8QRft3sZKZ3Gyzp4GQflCh2FSalWjspcamqZXASwXj+r1To2xlym2Wn6tQN7n/zd320s&#10;jI3+4A0/8MH1RipRKVXJZH08x8G1cKaeYTJ02V2ocVO+QZenCQ2EBmJrSUyCQJDx2sh1dmAwJCZG&#10;6wt2UVL4uMpFiFTHaWyC0QZlAxReczC3JCTkRR43s5nZgRzj3ZtQUS3tVnZz5N1eOt0hXHy0jVG4&#10;SOuQiBBLiNZpoHhXfi29ubUkaBIdY2xaTZPCQUoPVzYbSJrHuUg3FV2BFPDFsYjfOhjy2mTCdV2S&#10;jW0ZvCCg1oho1EOcbJbK1CR7f/8/UExGg95+v+vUDKdbpCzL2SQBqN33rO67/4PbfyrX5t/yekDW&#10;9Gh54chL4xNrr+vuyrf7mRXJiVpcnRmvzC3b/yXJAn+foOEy+cOvq6r2j5HREovivEvLEfJaP9jV&#10;Tlirn9Zi5lKWNI+wDShuvql/w3v/xc0f7Vvddk1dEsZYMzNWmf/mZw6++tqzo1N3vWfLmju+Z9OO&#10;bMFb2ZtL2/j0wenH/6+f/fofA3NNndby7o24peTZqidbKYgz2/y373oqkI50pBRKJ8ZEjSRuAUbR&#10;CvqrqGXwizuyfv57tq+9daEeHf7CgVOHVwCorTEKQcuxLAaC5na+aXj9dbcObm/vzQ16gcpFoU7K&#10;c43SuaOzYyNHZsZPHZiaaH7G2rJyZdhymtzFa6OU03XT9vve+c9u+bl3rC2s8euEaUSLVNhG6p/l&#10;7Mji3luAXhfqBhunGianGSZdixPGqzUma3W01mRcRcFxCJRs+nBZqklMJUpxXjHw6M3l6MikwlDH&#10;WlzlEnEOO/llise+Qn7sMLJWRliLzhQoD2ylsuluMgP3ItUa5qICiXWRAsphxGi1xnyjjrGWjFIU&#10;mo7oFoiMoZIk1OK0a6094zNYyNPuOVjT9CfJCaywhIfrJE9WEaejVJ8TpJ16MjG4RnFw+kD0R9/5&#10;zRePj+zfq3Uyw4XuoFoL8BGA29mf6/jwL9/5A2u2d90lpVTXMjjWK1H1s7/3/BfnJmrlD/7ibW/t&#10;GWpbA9aWZuqjzz584uHv/O3RlyvzjdkWtnRxnwBuz2Bb1/f82J4PdQ5m3hM34qBRi4mqmru738KD&#10;8U7a3CxO4KHac4SuRJmUqYmFRlqL67l4xTwm7xO6FoHC16QMl7V4GrQradgEKRUBCjFTpT49QyMr&#10;CPq78Qa7MN15Es9J37NpGxFpg21mKUrRFHlHKbOhy1Xqr57DjgnaswbTn6WUd/BtSMZmmM6c4LXS&#10;w9RnTjOYxLQtzJNJDHgeCRZfSfAStI1hISaIHBptAec6ClSCjQwU7mG1cz1ZkyGKKmhXQjXATpaw&#10;YgE13IG/YQiR9zACtCOXsPEiutDGpqJ4JdNGj0YMsxXi8zOEE3PIBLJdXThZj0SkpVFlBNYVuI4i&#10;jmMSJF5ssaU68ewCKknfzypFjMH3PBphSFSq4sxVGamO8RWxj5em9qICyOQ9MjkXqUR972NnvvH0&#10;V45/B5gApoDp5phX4WKz0nSSzGSu4Qasi8uMR4tj40XjOVCUrjs4fNdd33f/v/m3N+V7elVYLafp&#10;ABmv2WkrqcaWI7NTrA8qfP+wz7aCwldQTSw1bVvKIE0mdOk7dsmHCgvSOijrIS/iDS6e1yQKIxJq&#10;0Sy1eA4hJHm3i4zTkWrerF6h+GKIRYwRFwik9HmVFwnkl46m6SFhAU8IYgPPzWj+4GTIc+djAitZ&#10;5SkySrChr8jmrjzVWoT0A6YOvsqxv/5DCmqeTM6hVonO7P/22S/PT9VOAZPATPM6Ltp2kM17/of/&#10;3Z3v3HLjwC9LJfLXCrSiRhI/85Xjx1xPqRvuXbM2k/dW9Nc6d2zu4Gd+57lPnj0ycxKYbe5/Ydm9&#10;tNyZ/tqFw1euel3p91Yida727xXB2M/d98mraNjM3wvQ+p/GaK2g11oUU8oWMaULuMdfnjj3yuNn&#10;vn7P+7au8bNu+1X1VlLI7lWFznd+dPfNqzZ2HHn4z/YdOXN4ZvbBf7Jz1+D69v7l56pWjmZOvjr5&#10;2gpIfCVU3rpy4zKM1yLT5cWRdol0ayTB8myw1lbYuOVnFojnauHMoYm5kVuG+97/7h3rvvi3r556&#10;hUvjDeyylaRoEfCb/U+ePbr/ybMjrqcymYIXSCkco60tzdZDLu76bNWGRS2My+LgGQFW60TsPfit&#10;r/yJ1uEHb/rou7Z37czFjYjYETiBh0hA76+ixyOc2wv4N2SRBUlSN5goZbgyjmJjscCaQp5SnFCJ&#10;Y6pxzLxOLQQcCXk/YKDg0ea5uFIiJTjG4Ng0zgMNvhwg6X6ImWw/82sPkVkYB2NpFHsxHRvJZ6/H&#10;YR1h5OFZAzYhQVDwHLZ6bUS2QC1OKEUR1VhTT1LCUElJMciyus0j7ym8JgDTxiB8iVNQhOMNzv5f&#10;Z5n5xHn6rivS96butGwZhRBpfJXlxamnzV8e+e1Kbm2t48aNw3ukEiWt7VTUSM43qvH0/HRtZnas&#10;Mp8kxgBydrxa/8If733kw79yx0D3UGHrNZEKeS93+zs3bfuzX/v2lw+/cP5lP+u650/OH/za/3j1&#10;sXPHZifiSFeWNVaErdd11z3D63pXZ253XNfHptfHaMtLlRcJsoK3httRsc98UqWzq5NAZsBRxKQl&#10;PzcBM1tFxIZMRxbjghGGWIBUCivBJAlBYlForDJEnT6qrZ98uUZ0fo766Qk81yPoKGA7stRzLlZJ&#10;gmYmpDEWHccktQa23CAu1UAnZIIAO1ig0edjjKUt1jSk4mT2DCX3HEF7HyEOp6bOs9qXtJkyQbVC&#10;3RpsLoeIwU0SrOMx1tbGmWKOctDGQKafnnyRbKKpVao0rCGLJSgYIplD1w1ypEL5xD50XuDns7jF&#10;Am4hPTemychKCypKsPUIW61Tny8R1ur4fkB7IYdsL5AEHkmpgVSSxBUIz8FgIIzxlAdJwsLcPFTq&#10;BBYcz2vqAi1OYhHVKnFYx1looG3Cc94Iz599EScj8DMeXuDgBg5WW62NrS8rWSct45n9rpiIi1kt&#10;28KCLy5KF8cXb3ExbeJ45sw3v/nXDy8snLvjJ3/6gf7t2wtxlBBHmkzWxXUVZyZLvDBa4utRwieO&#10;J+zuVtzXp7i722N9XqZhs000Ze0Fg09QCKtwmno4aRcBsL1Ywd/yCQ0agSTv9ZL3epuUUGppcumZ&#10;uOBh7VkfgY9BY0WCtWlOgk757EubjppZPu2Oy5E6/PfDczw3FtFf8Bh0VRpfpg1npyvkraWrkMNi&#10;mT91GM+WURKUkuSLQbFnqNA3P1U7s4KUxQG46f61q4c2db5bKpF/PXPzoefHzp09Ojv/lg9ct+Vy&#10;IMtaCOtxtTRTr12ByXq9jJa4gpRoeXXpaqDrspF/rJwAs/T/RRLoH5L9+p9ZOlwOtlokzEQtjJFr&#10;jHX3fXvktY27+15Yv6P3LdfiQSgE5Ip+9ta3b7i+e7BQePjP9u3/+Me+/a13/tPd27fdOrjZC5yg&#10;WT5LpkZLx574m8OvLhObr9R502rxcLlSaGtJ0WsR1otloChpATnJMuqVlq+8dHbqcJvv7tk+2PVL&#10;79qx7j9/8dVTey+zf82FYOzW44mARhzpajxTd1qA2vJOoahlIg65yBmrmTjcPL1JEjsvH37isYn5&#10;0fJbr3v32x/a+u7hjMmKRlzDDQJUoBBzBv31eea/PUdjWJG/s0hhTS4dguqWOExPZ9FzaA+8ZrZf&#10;ukfb/IfWILG4GByTBqsudooZmuyZGCQbZGnIYeaKkwgsgeog7w1h6aGqU/8eR6TSMY0lRJAYgRLQ&#10;5rm0+97SWZPNcTlZjCXCkpi0k1IqiCYjJj8xzegfnSM5XCHbLYmSOrWZOn67h66ESOXwyNjn+M70&#10;X8iuDbYzyLa1Z/KeDXKeCbJO7HqqKqSYC6vxmdFT8/uOvzxxemKkVC3P1e2Zw9Pzn/7tZz7z/n95&#10;6/v71xa3XcuzNLy5c/2e+9d1P/XFo8+/+OipZ0cOz0y1AKuVfNiW7pvVWzrX59szQ0mshWdUM4oJ&#10;6tUS31p4EoqCe+tb6HPaiKdKzBRi3GwmFTJLgY4S0AkkCTZJsAUflQsItMXGCYmSNIwmciwZqcgm&#10;Am0sUaDIuUX8tjwiTDC1BtFCDTu5gDKp4WbDSW1ERKIxiUGIVBOWy7aRFFwqBU0+ljiRQ81JmPZG&#10;0GoG4U6iHEnGKeJ0ZpiSPkdLZzkfaYbrgs6Kxm1IIgShn6GUz3DWzxLme+jO99ARZJlUR4j1DO2Z&#10;9RRMERM3qNFAtGWQuQCnKGhrZNMsy3IDPTVJ3GQ+DGkHoNYGB4nnuCilKGTztHV0Yx1BogQ1B+JG&#10;jZwUCGHJNixGGUJl0IFH9fg40egsbe1tKD+Ddi0NG4OSJNaAJ5EzNZxKjYP1UQ4G43xz/EmUD37G&#10;xc84+BkHL3CIG0ls7UXi93hZ+foSLY0qXOMcXchbPTm1vKtct4jj3WWC7UhAVOjuNlIJ5QYOpmEh&#10;iWlUDQfna5wt11kdSIaCgNFI88yZhGfOxlR2BPz7bW3UtCYypmWWbUY9NSGN23SibxhDqO1S56oU&#10;4EmBr9KyXWJA20Wwpi9iolYiTARp6IQjBJG21BNIrATrpiHgQOCCp0ibJMzi36k0bQBBogVrA9ja&#10;HfDt2Zi25qQWAo4S1LVmsh7T2yHwA5c9P/gjjGzexpmv/TlCTuJ6Mtvek+1qmSdbw6GFFyi15aaB&#10;3Zmcu+X1zMnjZxZmn3vk5Okb7l2zqm9tsePyTI41jWpcrZeXgslX8p603wW4WmmTy75eDnRdjcmy&#10;XGpDsfzrcsBl/z8PtFY4CSuxWnXAGTs5P3Xo+bFn+tcWd+ba/L5rfWPXV+6WPQMbO/tzbY/95cGX&#10;Pvmbzzx97we2jd7+0MYb23uzfdWFcHL/d84+W55rlJeV7a5Ua25dua30vbgFLKoVgFarF1fSwmAt&#10;DnitWiplrI2eOzPxxS297Tdv7i7+3tu2Dv/i1w6ffbEFBNkWVpCWstDi+QxbHsLlx5IsK2VGy8Df&#10;YovwYul0KZ9S68Q9O3r45Y+P/+fpw5MH3vLP7vj5G3pUp1cvVXACB7+QIZqJOP/5SSYOl/GGsvR9&#10;Xy8d93USbMjg9/upyFWnupvFR0YA0lpUs2nPcWDRW8oufkptm0hIoy1I0U4mKOLbBsJahPRIUBir&#10;EZiLnjplISst+GmrfJw6FWGsxSSQJHbpjIoW4O7nJMlcyNlfP8m5T58j8AWd12cQGUE8FzF/fIbi&#10;5iKB73F4/jVeqT6GX9Qo5eC4SjquxPOl8gLHzeTcbJBze1zf2bx2R8/dtz24YfbskZmnH/7T/d8Z&#10;H1kITx2Ynv/kbz79N3e9d+vNW/cM3FjoCHpWur91YqJ6JZ6vLjQmLbY8MVIa/3+5++/4uq7zShhe&#10;u5xy+0UvBMFOiqSoSnXZsmRJluMm17g7Gcfpyesvk3mTzLwzSSbzTjLzvfN+mcmkF6fYcYq7bMvq&#10;ltW7KFLsFQRAogO3nrL3fr4/zrn3HlxcgKTtOE7w++EHkgBxy9nn2WuvZz1rJTYzTzDmG6CemCIN&#10;k4VtdGd3ptCfWS8k5wDBmOhUDSIYsuBVPdw39U0EAwpvX9wJSrsIGIGFGnYmA4oGTOE4NoxWCEpl&#10;CKNAiiCKKUhugQchbNeGJAILFKoWgXMONyQopqOgaotBFNIQhTSYNqBQA0QQLDJEJUOQlgC3JYwt&#10;ULEkmAlRqIfw7DRCHSDAccw4R+BnCQ5CqHqIOrORt1LY1DuEkwgwVecoZQPkuzTsMICAhYpwUGI2&#10;HCeD9Zl+dDl5KBOiZOaxZC/CZTXkaQhdqS64fg6ypsBJgxzA63agYcEyOYhAg/shSGkIiryiSHAY&#10;FmUShnYkbJcEWARYIUFWFGAzwIq8xUKhwaWM2qNPnYS//xQobUOKFBi3EEiAYoCAegDyFZTWOOiP&#10;43UawyNnnoSyAqRikGW78acjoHwdGqWTOlC9xqHy+1HLTYdapwAoO5uTN37qJ+697sd/7FY77Uqj&#10;AtgWR+gLHJtewni5Hv8SDg5guytwzBDSGY4be22kBUcppPi7y/dtyaOCNVEL8eK0h+dnfZyvh6gq&#10;AwJDRgKDKQuXdzm4qsfB1oINVzD4up2DWrl/SwZIzjBdNziw6OOVuTqOl3zMewqeir5ftDl25G3c&#10;PJDGnl4XBVsgNARFjXYnwTOEblvgum4bf+synPM18jLKe+ZgUMZgwQtQNQYpRjBhgNHrr0ffZTtx&#10;6Et/BXP+eRF7NsoEU2g39s+Rrd2FvnW56znn2UYxi5fkqh9hoNUzXz9+LJN3rF3XD4+sFXFHhkzg&#10;K0+FOmlIqrF2XvDFACyO5XF3nT5ZgixYDXB1Yqs62U/otq4afR/vhR8eoLVGC1FguR+Lve87Y4d3&#10;7B16ceuV/W9l7OJzDhkD+tfn+9/5U1e/Yd3WrtTX/ujlF8YOz52488O7r1mcrp197B8O7cNy8752&#10;Zqu5cG5862Z69v6TLAFA9CoAKkwslnaDFdMmqk8u0IaFYkJIymQlULPfPjH5p2/dOfr7uwa7f58I&#10;v/zgkbPPrLKgdRtzJhMAiWOlXUUS8CW/Nl57wzeZt51OIwG/0fM+gvPj9XF/sLvfFnUGpQJ4Yx4q&#10;J6rQVoDenSl44wHO/q+TOPvnZ7D1lzZi27/dAFgSYckgzsCNhYGAZASZ5iAO6JqBKhtAm6gMWQBP&#10;M4icACmC8Q2MVvE51o0tKwwIekWpZBYDdzlIG5iSBvMJlokXug0gJ8DSHKZOMIGJrQWik7FDBCpI&#10;pIcdpNI2Ur2AKHCoWtTa8ucCBPM+3I0pXJa6GpT+CTx+7vPw2Zk46LoZDh07y0dfheC27cjBnTcM&#10;v2fj7r6bXnrkzENf+YMXXzl7dH7xK7//0hOjl/Uc2rynb7h/fb6vqz/TI21hqUB7KtTe4kxt6vir&#10;U0cPPDNxshRZhCQZSQ8Mgc154CtdS4BnBkAIyTG0oZhLpaxuYTEOcFjUPLFGC9JEoPOBqQdxvmce&#10;P6pvonVVh5lAoVpfBMu4cPJZaItHDJI28L0AFa8Oq+rA7i3A5FzYvoEdaISODbI5RNWHDDS4bQPC&#10;grEYFEW2DoRINC4Yh4gjSxQMlDFghiADg3SowJiNqgUs2icwY4+jzmYhjAMKCaFw4HBCgSkE0kdN&#10;KYwOrUfP0gAmF2ZQskrQogRtCEAG+Ww3RvqLsCWhphUUUjDcgo8aAj0H8uvgXhZcjYKxAWjhQiMD&#10;u67gmhoMCAEHdEoC3I58j4ggNeAaBs0JCgRNjZMcgUsWB5ArhJIgjQA8g9qpSZhnjsPMVWF6M0j1&#10;FLHo1eDmLHDLBdU8+PNl5EIG4WksCoUDGMfXxx6CTDFk0i5ctwWyLFtAWAJcMkUErwPw+af0O1rx&#10;O0Uq1X35B3/0p6768If3pgoZHtbqABEcy8JCLcRE2UNIiDR08ZPziaFmDK7MOdiTs+FpahbgZiuE&#10;RQeziZrG18+W8dikh9MVFdHxoqGaIkwBOF7y8fiUjy5HYG+vg3eOZnB1jx3pAk1nVOAIhsXA4P6J&#10;Kh6YqOP4kg9fUxTy3Ci4xuBMFXhhzsOXx8q4vNvBBzYVcNtQGi6PtKfRoE90j+3IWNieljhQ8xEY&#10;Ex0mAQjOUQ8MJhdr6Mm4MGSga3U4bgrXfPwXcPKJx/j42J8WwU7aiGyJnPhTAxDF/kyPnZKjRIaR&#10;4VHm5wXA1quPj504+sr52ff+/N4rMgXnQl6UJk5RaQfq5gJgqx1gcayc4BftQxSJz+TPAStjf7AK&#10;i9Vpz1VYGWu3zAz8Xw3QWqWFmPRjaYAte2a8PPfKY2e+PbA+vzPfk9p8qY+TyTvZW96x7daB0Xzq&#10;63/66kO/9+mHPpcQ7rWPprYnjwMAnr3/BEZTGRqr15LgEG0LjieYOY4VAR8rkHUSZCWHBOLFRTbA&#10;+OGpxcNp2/qDN20d/q3LBrr+W8a2/vOX9598fJVFnlxMvMNzoTbNWFI7ZrA8I4sSTJtKth5sJ5W+&#10;58aPvuUj13/qll6nN+2FHiwnDbNQR/XkIryZAMLh4FmO/JUOrAmBoMbQe0UOlmSA0hCClr073IkC&#10;oevnQ5RfrsI7UkM4r2C8yEOJpxmsfhvpLSmkd6fgjERtP1M30Qh4J4d0i0UZjXVC9ZUaqvurqJ/x&#10;oEqqucJElsEZtpG5IoPM7gxkl4SpGZAiwAAmJIgCR/dtOZz7gg1/2oPdS1F8h2ZQdQ1vXiE7yuBY&#10;FvZ23YKNme14fObLOOs/DWRqsTaEQIaWfY20UQzpnD10yzu3frC7P93/l7/1xCPVku8den5y/NDz&#10;k2fTOVt2D2YcaQnMT1XLsT4ixEofncaBwdeGPG10MssuWZyMCilkjBnO4xDu5vMTsVth47kRXp15&#10;kU6H09Xb/F36jpEr8q5tM2aqQKhBtgWddkFSQBOHIyXknIb/6hEYG7C3bYbZUARcAwoIRjrQNqFG&#10;AThpcE2QJvIOM5xFgcnEIepWdELgBpopGBbCSA8hB+piEadyr0IzBU4CLixAxJoaFYJxBsMFhOFg&#10;JFH3Q5BlMNBdgNY5EA0jlUpBShldg7gDyhiDhQBggBOkoCmElvOYz85jCdNww1444RC46kc3JCxh&#10;wI0FBxLGCMAwEDMwMAg54HOAx3cbM4AgBgYBwRhAFogpCLUIMe5DvDQLc3oKSDkIhgZR6+ZIGSAV&#10;MrBFD1QPYQcKvGZQYhpP1A7hwcoLOHr+INyMjKZBJYOwOSxbQNoc0haQFgcRvMDX9Q717Z/CXLKT&#10;BQ6XqdS6G3/qp37xlp/9mb1CggXVSiRF5xz1QOH41BJqnoJttSCUiBYyAkbYlpMYdgSqark9sWBA&#10;SnC8tuDj9w4t4ZW5EDYHso5oCdPZSp1RXRMemqjj5bkAb1ufwfs2pjHoclQVNXfq2AoPz84F+OsT&#10;Feyb9QATAcEoZjWOL0PEwFogOIYhNAbPTtfxykwdH91exCd3dCFvcdRjIX9ogJGUxOachZdnAtQM&#10;ISdYxDJwIDQGM2UP5XqIfNqGhoEOAxARtt91D8uu37g9cP/grlOPPPYNf2mpIT43AHSmYPcwjrwx&#10;LV5wLbC1NFsrP/P1Y6cuv2mkd3RnzwU7RsYQqcCEbeBlLbC1mu6qHVTJtmEzCUBcffuGnp7BbDHf&#10;k8oXelP96bzTDYoqPePcZgwiDLQXEyscAKpLwWxl0VsyhkK/FtZVaDyjjVea96peNagszdXr8+cr&#10;9cqi73VgY3+gYEviB/uRBAk8AbYaLUTr+W+dODy8qfiNvXdv+oibtrov9QGE5HLHtUM3hL6e/Yv/&#10;9J2TJvKMSmpYvA6FqInKM7aFXNHFp67eSH/69EHW4cK0Ay3WAWh1ojPRKkhk2rRREiDHEIL9k3OP&#10;DubSW3YPdv3clt7Cr7/j8k3//b4Dpx7qQNV3Eu2jrW24IiQbKy0keKLeLbt50ulC/9tv/PjHP7b3&#10;U9fm7LyIAqc5ODHUz3nw5gPwuEoRCLpC0B4he2UWuWuyUfhtYJY9M+4yBLMKi98po/REBf5ZDxRS&#10;86TX1LQyD0tOGXafhez1GXTdWYC9zgb5ppU3EP8H4XIYz6D0TBmlp8qoH/EQLKgmiACxJgACqhDf&#10;WkTmigx63taF/FU5QEbPUysCUwyF3VmkNqSxMOZB1QxkloNF4i/4cx68GQ98iCHUAbqsIt41/OM4&#10;XL4Wj01/BrazCO0StCZoZaCVabZFGScQA4Tg9mU3DN/2sX9/i/rsbz/9qFYmBKBr5UDXykHyFBa0&#10;tX39NqFz0EH03AiX1VoZMz9VratAlznniEIAOKTVWpHGxEJ0TahXlX748W9P3z//pP9TH3t/6j18&#10;rz2CLoR+ANIa2vfBHSsSqBsDVfXAKx7C8gLmzy7C7skiM9gFuT4PfyADbtLIMDvh6B9F+QgCnFin&#10;p90QIQsQsBpqcgk1ax6+WIAvqjCxIwwnsZqOpNmSZoxBcgHJBUhaK36uxX6zZXepEQRDEoxZMLG+&#10;xreWQKIKiaOY94dRVsNgYODagQ0LkgQ4MXBSsEhCwgEhsgIBCBSDRgKH75YxlT6J4MB5uPcZuCyH&#10;/OggmE1IZW1kDFAOaxDSga57MEZAWlH7lAmB2cUFHJ88Am4xcMlh25EJqJQcwooYQSE4hOAozddn&#10;p8aW5jtoszq1bwgA9PTMmhNaor+v8XOrZR42pQZdW7dt2HTbbb90y8/97HWcGWgvcqRhAARjOLNY&#10;xWzFi4xd4/u9AaLKRkNKjk0ZC2nJsaRUa9UwwGIMr82F+J+Hy3htSaNgy4g5Zq2S14n2sASQsoDA&#10;AH93poaJmsKntmWwKWehGhJcwRACuP9cgL85XsZcXSNrW+AxuEIcnRQFUzMwbmID6AjeScZQ1Qaf&#10;ObIE0gY/sbMLedtCXRn4xqDL4tiStcAEoaINioLHAspIcVYLQsyUPRTSdnRwMJH9R31hAQObNop3&#10;/t//5YYX9/xD9yuf/dw/LJw4cbTRBfTr2lK+YUZRvIuvDra0MuaJrxw9GHgqvPr2DRttR9oXsVMb&#10;o5tAy6whMF+NxUqyV510ZvLWd20f2X3Tuqt7h7NXZQruLssR67/b6CBjqG40VclQTWszS4YWw0Cf&#10;PbV/5m8+85tPvNZGlvzAP35gQGsV13jVNhUnVWjkF/7XC48wzuQ1d2x4fypr917qYy1MV09Ony2d&#10;dDOWVysHtQ5i4bANaBEAbO7J0flyDTIOFP7QtVvp8y8dZx0WlbmAYK99MbI1KFbW2hzJ8ZX2njl1&#10;7qs9aXvzSDH31tFi9t/ffdn67idPnruvFqh6BzH9an3n1XrXyZuGr8a09fWsH33znnf99Cdv+fRe&#10;RkBVRd4zknNUxkqoTVaj2EDBAANwi8FbVAirhMGdedhFGemsEr+dZzi8Ux5m/34epWerUQG2OOCy&#10;5afSmHaHBsLJEPNfWUT9gI+edxWR2ZsBswEKCBAATwn45xTmvzSH0pMlmHrk3s1TPN5UqfluRES4&#10;gQoNlp4swTvhwb83RPGuAoTLQSGBAsAZtJHe7mDhCYKpGrBshEGZYNCehjddQ7onBVgcNVWHZBKX&#10;F65BvzWEx6f/ETXsh5QaQjBwwaONhTNo1nh7DaTkqW3XDN5454d2jz/wN/v3tQGopEVIu11IUugc&#10;dNhUWWKN6qXZqldZ8s70UT5gjNlcIAKeVmRHYNkClkgDVKVzZxbLU2Ol+Z7BbNexynE523MFBgID&#10;JiRgDFhIEBpAyBD6Pir1AFbRQS7bA6oQ/LkK6pOL0Ic4WL8DfWUGC7sVnGoPpOoBpzTAFUiWoKwF&#10;hNYSQlaLFyUh4AohCxAyBcUiWWPKrB170gBRUcs2tgGI71/GGMIwhNEGq+XRE/fiSB4XIB4xbdAg&#10;VoLiHmrOHLQ5Cq5TsHQWVliArXOwtQuQQFankdUaofAQyDo8UYInS/B4BUr48FiAwPVQGLaR6x6E&#10;DNJgOYFQBdAmgK0lmIheo80EakGIkgrhplMwlkHGyeC6zXtxcO51QCgQIzABMMHj1xxdbUOkp84s&#10;nZ0eKy12YK+WTautMbG1on4kgFg7SyGS+qHM4GD/3k/+m09e8Y63X8+ho7imBLita43JxRpCTZCC&#10;L0d/jKGsgKLLsSElYv1gBMAYA1zBcLaq8NenKzhY0sjbFuwYULSuKwOjlUfNxj9JAdiG46kZDSHr&#10;+MmtDFvSFqpkcN+Uh78+7sPzgJwtI3a7yWIxMOIgioE08WZtAgcYGWSYQCVQ+MczZQwXbLxvYwG2&#10;YAgNoWgxjKYFLEugomgZj8IYg1IGc9U6NqgsbCmiAaD4NQV1D0IKXP+xD21LdXf/+LN/+Eefnzt8&#10;+DUAcv58RdUqfs3NWhDEo1D7VcDWiX3TZ5++79iZd/7UNZcNjOYvaj812ujA154xpFZpH3b64G3r&#10;Q2C5FYgNwPo3//mNt6/b0nV7puDscdPWzu8HvuCcpThnKQCwIEYBQC/6Xz93eqkePweTIHhMm/aZ&#10;/tUArQuArSChDaoDsP/xd59/rF4N9I1v3freTMHuZ4xdVJj0uVOL+56+7/j9T3zlyD60vIwalgar&#10;pY5HZ5dYtyJ5dAozBFy5rpcWah7WpdN4ZmKarUGXXhThFg8d67bT5jKfsfmaP/PY8Yl/uGfnxvU9&#10;Gffyywa6Pq206T00tfCFc6XaXIINbHyoBFO4loVFpzHY5AlVApCjI7tG7rzi3p/9wJ6P7xWGo67r&#10;0ZO3OMJqiMpEFaqmI5YnsVRNlcBshszlLqRrwaiYUWIATwuo0wHmPr+A8nNVCIeDWWwZx738WMRi&#10;6MlBmlA/5WPmL+cQLhjk78xCZhnIMHjHQ8x+fg6VF8uAA/CsSAo6Y9AWC98lgQyDFAJkMYQzIWb+&#10;YRrEDXre2gNmcxhPQ3ZxZLamIdISYUXDGYwYEsYZTGjgLdQR1AK4XSmARU7plaCCHrcf97o/g2eX&#10;HsSp4AGw4Wpz029IxFqX28BxZXHHNYOXP//gyYMLU9VKYo36HYBU2C44xvL8Ot12otQR0Kp7h144&#10;t69vfe71fHf6asYiwMgNg5AcWnEEQR3McL1wzl/wKmH9xuuv3Pym4ev4APJwhrpBSiOo+gApUKgQ&#10;eAFIGaTjMU3NGVCUYEUXVi0ETVXhzS7BT5Uxa1dB/AQMDwFmwMAhtA1LR95UPgui0z0xCEgIiiwf&#10;BNIgEEIeXhxVHgMuIlq+DVCLxVoJthgki4xUDYtjlohDEwcoC6NzAA8AHsDwED4W4YuFiPciBcZC&#10;TDIJjzlgy27lRIHlDI6UCHskqps1cq/MwVQAJ98Lo22UlQJjBC4YtB/CIIRVTCNVzEORxjsvuxNv&#10;rlfw3NQreMZ/DWcqJxKPxBrdFZRm69MTxxfPtd3fSdbJSvwbraF1QVsNad+U2n20bG7bXUM33vCx&#10;7W++422pbIaH9WpCVxUdMhZKdSx5HsAMOBMrEJ02hG5LoNvmy1oMDmeohYTHzgfYt6iRsQRcweIg&#10;cSzz17qgj5QAhACenyUMuCF+ZovAa/MKXz8Roh4CWUc2LRt4/CeiKFjdMB5dY62j70TxADBgEDBI&#10;WwIlX+PLx8u4LOtgb38KviEwEIZSEt02x0KgY1UpJc+UKHsBqr6CbYlWSHzjNB0qCMvCNe+9dzjT&#10;0/MTj/zX3/m7uYOvPz9/rqLnp6pT2a7UZXajdHYAW6V5r/Lk144eHtnendmxd3BUSH5R+6jWpPx6&#10;WMdKo9LVWtDtLJaV+HQGRvO593/6+rcNb+m6101bu7hguX9KrLE0W3v0S7//0u/ue3xsLn4OehWZ&#10;z7/K1mGnyRXdBrianixf/9NXn5k4vjB/x4/uevvAaH6H5cjMajdTab5+7uT+mZee/ebxZw6/cO4U&#10;WnE3tTaQ1R69kwBajdNPZKppDMUnG4LtStx12XoqeT6C0GBbbwGZlI3PPHvoYl9ylDwMFi9WahfK&#10;s4Zei8CsswvVw48fn/i7O7ev//mcaw3uGu756e60O7j/3NxfHplePJtY1EHbKYM6tAepg06Mt510&#10;LQB2sWd4w1173/9z79/1kRttLlFX9RZzBYb6rIf6ggeKQ6qbFUMDpkZgWQl70AIxAukYZDkcVDOY&#10;e3ARlVdqYI4AdxsgjV1YCMIZuAWoisb8lxfBbKDn3XnUj4aY/tw8aq9WwdMxcEuuMB7jvEblIhY3&#10;bqNcOpHiMBWDma8uwhlJIb83AzIMnCSyG1LgRYlgQcHoRNuJMYRVhWDBh1t0o75G/PtrqgabWXhD&#10;19tRmO/FU4f+Ej3bg2WFsyVG5xCSyXxvanjXDev6n/ra0el4bTa8zpItwdCRgvdlU1YtCP35mh+s&#10;UgAbLeDm9dfKhE/dd+zEwIb8N/bcun7EcWVfg0VgLG6BcGBudnHp9MHz5z71znuH37rrpsK1hcvQ&#10;VeiDZoBFdgSoagGM58MoHS0awaGJwCgKQ4YroSUhnEqh3KuxsHUBAQCbJJxQto6VjKMuORgxpFQG&#10;DSrCxIae0ahsAHBaZgx5SWArPjgxAJyvNldjwE3EZDFuwBtvJwFEAtoISHAISGjiUauTxTcsF9AQ&#10;4IzDZhLMRJ5aXJsoiocAYTQUF6gpK8ph7C0hZSQ8T8EUOGwNZIigLIlQa0DraPJSSkAwaEUQhtDr&#10;5PDmDbcgc87BicwQXqm+Cq2iaUShGbRiOPbq+cOvPTE2vryWNNs1TuLfzCpAy7SBLN1Wp9EGtCKB&#10;NkOmuGXLW2/+8U9+sDjYJ7VXbwWwo8m2Ya4c1U3edj0jmxUDBY2slEgJ1qzDUWsOOFnXeGU+hCEG&#10;V3IIHrXdotsxuicTHUS0ZPEriQobUY75vkWNvxxTmPAZZg1H0eFxKYqsTxp131DUCmYUGeyy5j6h&#10;mq1wIgaLCBmLcGjJx9MzNezscSA5EBLQa3MM2RzTJkQAat4HEfvKUQ00yn6A7qwT20PQskkvrRSo&#10;WsWO299YcPOFjz78X/9rZvLZZ5868uK5A73DuatZwSk061OijQhmzIGnzh478NT41Cd/67Ybi32Z&#10;4sXeS14tLM1OVOYuAmixDof1JgiXFk99+Fduuvmy64Z/KpW19jLGrH9qcLE4XXvh0b8/+Df7Hh8r&#10;tw2ItXeR/tUDrfabPCnaTLYT/VceO3PqlcfO/MW1d27ccc3tG6/qXZcbcTNWhgFcaxMuztSmzh6Z&#10;PzF+bP708w+cPBIDrGoCaHUKbtadJibGFioMAJ47PYXnTk81n+D6YoYEY7GoGRCSQ0oOrQ3evmsD&#10;ScYwVanhtXPzqAbtJ/DkrF1y8pLpGGyF8aJMCJkpS2Dy2MzS03nXGrx549BHHcmL64qZD7uWGOxO&#10;O3/27Jmp/URNoOR3ALGdiihrA1vJk4eTzhaHrt1064fvHn3rHY5weF3XQIjzuCSHDjXqs1VoT4E1&#10;zKhMdLgkY6BDQKQkrGyMcGJ5PbOB6r4q6q/XAQ2ILF/W3gHWaKwmb+cMh64YVJ6tQqY5zNkA6lgd&#10;VkYANmtpcZrCZBMVxYZ6PmG005xpsgl62sfSowvIbHcg8hZAQGq9A9kjEUwbQEXtGopP6CYw8Jd8&#10;GGXApYDWrQIfkkIYlHFF943oqQ3iW0f/AGbLdPx+UNuNxyEsmekZzOQSBw2/TYulAYS2FLlNPbnr&#10;R7ty9W8fm3hqYqmqOmDSTveV9muh98X/9eITRlP+ijes/7DliN6kYliHRs2cLk997PJ3Fd56xbVD&#10;W3u2iFSxBxWlYIFBcAk3k0agGXw/ABcyckVngGIM0mJQpGAzCVsJMM5RGyRot4aMl4m1UEA91qVI&#10;MGTiZ09SxWJjghaRZoyfB9zDhNRxwD1tIBYoejAJ6CIhWC+ghg38ywWCDbwFH5ptBL6MW1ot/SKi&#10;OWNGCQTSgJgkOK8rWGcYrElAzAFMcUAQVJFBjQD+Vob6bgkacaPBAi+M1hQnhELGxxcGwxgEEdLG&#10;hu8Qwu46VDYFy7cBn0EJDcvUIZEGbBn5ZqkQCBS0HzQZ3woZMGnhik03oHZaIV28GUfZCcz558AF&#10;x/nTc6defvj0ERUa6rDZJQ2JO4VKd5rcMh3Ez2gDcDaAVNf27Tff8X/+ys8P7dqRM/UatG61vljM&#10;uvlKo+z50QEn0TZsXCNFkcpAxh2wRpGSLA55LxscrQFpS0DyRIuYNRgttkIQvwKwJD6yAigT8PCM&#10;AQchbzX8ryKQYjiBU9w6NBRlMRLFn4jCwuP6RSZ+rdxAEIMmwiuzdYyXctjeZUMTkBMcRZuDDIMy&#10;BCfWpzXOmVoblOtBdGhZpZFltEJQKWH0qt2Zt/7Wb73/67/6a/Lgs6/vG9rc9cJle4fe3ODzJAQg&#10;AcYI02Plqe98+cihm96+dXDT5X0jlxLRszRbO3/o+clxdM4ENh2AVnub0L3yjaP9b/2xKz7RN5L7&#10;iJC86wcBJsoL3smn7jv25e98+cjERWio/3UCrUQsTyePjXY2Zhnoeunh08dfevj0uJu23EzBcd2M&#10;JWxHwquH3rmTi7MxmKquArSS+pfVFsuqQPDsYpWdXawu+8ed/UUycVuMiShOg3N2KcCSx2Ar2QLS&#10;iRZjlyFU903MPZRznK4rh7vfCzC3N5O+w7XkoGvJ//3C2PSLFT+soLPZGxIn1E5ixWRLwWGMpy9b&#10;f83bP3LdT75/qLDOqqo6DJmogMVMvar6CJYCgGIdDLXUqkYTtCJYgoE7IuLuGMAsDl0yqO7zEcwY&#10;MCnAJW/5WK12969ScGRWQE0ozP/jEqAZyBJNEMTa1CYUn3SpDYowmOh7rDWaUD1UR+2Ij9wNFpgA&#10;RBeDleegEDA+ILIxLOYAhYSg4iMMFBwpVjxVAqHkl7AuvQn3Wr+Mrx37XdCWyZWdjKg3IdyMtONf&#10;EbQJ35uZiWUvmKn6YTljyU+9efvI0Bf3nfx8NQjVGu9YY40rAEHgKe/v/8dzD9crob76ttH3Wyk5&#10;oDVZRhPCsli6a+gevo66CxvWbXKy6SICFcKSFqQGYDT8eoigUoX2A1hMAILD9uLdO6XBjYYOGcwC&#10;QWU8mM0ejLBR4wKCGIRmsOI2nmYMvmiIaFi8GjWcIwbd9xHcfTGK4zz6bJxXQoDXGaxzBJAEvkQI&#10;NmjUbmOoXc9hsi1Q3VhXq4Os6C3TIgCrGaRe4sg8SrCPA8zwlkCoYbamAHsKsKcY0i8AXTJAsF1h&#10;6UcYvCsIXEePJYyOUAOizZoZDSMkmJuD6rOxNEToOuJCVD2ovIVACvBQwVMBHMuGIIIq1yGyaWQK&#10;RXheFRoanAwEBG5afzNkqY595V4cyJ/GSydfmn34C68/P350oZS8nxFF4xAA0TeSw/pt3Y6dkiKV&#10;dayugXTWsoWsVwJv/nx16dTrMwsTxxdqHQ69naamG4/h2t1dW7ff/ZaPbX7DLQMU1BshNW2VnVAP&#10;FWqhAnFAdCi1zV2v7VJJDiyFwMkqQWlC2hEQPDItbYSTNwBXsnV4sSxoRLwRhEhsPibyMDNkIhDN&#10;CcwwGGWgmIlqHfEIdLFY+xeva8EjiftETWE+ULC5g1BHgvuciE6lYdv5USBivaqBgjYGq2dyRX6E&#10;QaWKdTu3O2/59f/0zq//0i/RI59//QnHlfnNe/quB5Px+8ERhDp86ZFTr5bm6pUb7tlyUyprpy92&#10;n/ZqYXn82Pzx0ny9sgrQaj8SJ/cSG4B754d2b77tfZf9Wq7LvRMA/0HgC68azj3zjeNffehzB46u&#10;cohYbT/+1wO02kBWcqPv5KfB0jlb9gxlM0RIe7XQrix48Gph4NVC7dXCRlFQiVZjPQGuKm0CeL8N&#10;zOhVgN7FtDsBgP7mhaPN//PuKzaRNqY5AXXVSB+yjsSLZ2bgKb3ahY03QSYBajB4NpYZrFF3oE35&#10;hbGpB3Ou6N/a23VHoI3IOdaubb3F39CG/vTw9MIDsxVv0RAl378g8braTVeT73dDoOhu3XjNHe+9&#10;+uM/eln/rtRSsBS3XZrqBzAw6KqC9lT0AhJXk8UzmGRi0iYptRcENa0RnFGAYuBuLGBN0P7NqaGL&#10;uR1jFs3Uoj8LR4BMVDDRbB0lhLAUbXjNVgIBIAFGJto5eMSAqAUNf8xH7oZsNMbtMMi0hDEMWkWR&#10;PZFONS7EdQ1TN1HKW5uwgsVFvxKU0J8axD35n8R9h/43aOcc2n24tTJGSBG2tWzaW9scAPafm395&#10;tCs7ubO/59fu3bPJ+txLR/8aLZNZ3cY8IHGPNCwivK/98ctPnj44O3fDWzbf3TOcu9pok9k8v7n0&#10;o6O3bezt7nPrGQvCC6KwYx21egRx+F4NKgjBCdAqROBrOJSClgI1XkUWHFZNgC0J1Ad9zPcvggcp&#10;OEYta7sSOAQDRDzJZQQglgi5+zRyDwPMZyAr0psQi50pm5ECCYfZeJrUGicUPgdkHzIovQ2o3shg&#10;ZHSE6azLStwMNsF5zkLxCxrOWJy5KKJ4geix2xxtl93BDNYRhr5jGrUbNMrvkDADAoaiVpmOxdRC&#10;MjAZgPs1sEwO/kAAOpEGtwykkfCkhRRpKEEIycDiHGkh4dU8UKUKA400SXBHAL4CDwyM5WLv0HWo&#10;jFO9ukhTT1ROKGChmcu6aU9f4YpbR0eGtxQGc12prnTWLggp0tJinDFmccmzQjBhNHlam4oOTcn3&#10;1Ex1yT89eXJh/3e+eGT/xImFchvYanbz4g011X/5nnuu+fCHbxGgeGKz3Q40es+8UCNQpgWqV9zO&#10;kXDbxL7tjfJhMWAxIIzVCVIKCC7AOY/bhtF64vH9yLB8AvFS283tp3xGcTRU45aUDNzw5tqjRDuB&#10;yERaudiTj4jDxGuVYlG/jEn+gKipK4vIdgbiQD00UDpaLxfa+/1KCaPXXJl+wy//27u/8z/+X+++&#10;P331/js/tKuy8/p1tzIGGww4d3Lx2NP3HTt4+wd27h7aXFx3Ke/JzHj55He+dPQlLM/pVWuQFDzR&#10;prZvfdf2kRhk3f2Dwhd+LSw/843j933zL/a91oGwuZAtxb8OoNUWMN0+tZKcSLDf+O4dG9Zt7dpe&#10;6E1vyvektroZa5AxuLVSsDR5cmHspUdOHzr8wrlZLM8crCf0WJ2sHNqnDLEGs8YuAmwt406+/Nqp&#10;Zb9mS0+e+nNpnFuq4cRsqRPIShq3+vFObScWtY2mjQT1lP2w8uTJqfsdy+oZKWSuCpThriX6rxju&#10;/XebunNbnjx1/rMnZpcm0PIoSeqvVEIc3bFlWOga3Hrr9rvec+PGWzdWwzo0mWWFkvGo6ChPg5Tp&#10;fDxpFCbT3AMj7t8A4WQAvajABcAli9uOLcAFhhVThx05mmZPIYKnzRYhT4Ko+KshCDCYRMeOgQMm&#10;zjfjEQNGMaRlhkDaNFkxJjmYJaJNoI03Igbo0ED7UdtrNfaNQCj7JQykRvC2vl/Ao2f+gqobzzR6&#10;HmBg8GqhvzRfr3bQLLazCCLUpvzq5NwXerOpN64rZP7zh67ZZn9x38m/DrRezRh3WWSUlNLv7ulJ&#10;H31x5tRrT4x99to3bdn3a2//6bu261yROxIQQNpTmHcBx5LggYZRgKkH0CUfIjCQlgUNA0s40BIw&#10;JoTjZSKQbAJUcjWUN4QQOQs2iRb4Zcl3JT6hu4B1RqP4Vwru65FGhlICFLnIRmyWiDajeDyt7U4i&#10;sHiyVUwbdP8Z4B4xWHwfgy6yJtjq1GDlFaDwtwqZRwjMB8hmIB6Dq/ixo7DrDkAr3myjNSOReUrC&#10;ntBY/IBGfQ8HCwEZb7wwAiZIwViAl5+H2+eALVVRZynwnRIpP4QPDYsJGIMo8iVQ4CCIdAiZcaGZ&#10;htZhw1Wz+fpvGbrWMdMm+xvv+zdX/9nLDx3Q/bO5XTes25HtcgvpvJO3XWEJycFFJEjnnMeHmei1&#10;CAlYsddypuCgeyCD4c3F0pVvHJ2vlYIT40fnv/Pg3+x/evzEQqVtLdpdO3Zcc9X7P/iO4vCQMLXy&#10;qm06gCHUBlqbjoW1kTnIwVALgZoyaDQGOAN8A1QUi3SzXEQhPJxBLGO0WHN68ULgelVdXwyMG5MC&#10;jcieKIWisVkSdHM9s2bbEjGLxKCbtHrSzJA19axxPVqxHDlCoxFqBde6sISJDEFVytjz9rf1VOfm&#10;3/TY7/zOfV/9k1cemjpTGr/1XdveZrmSP/i5Aw/ne1zac/PIZUJwu3E2udBbU5qrT7340KknZsZL&#10;c1g+mBNi5RBXe/6iPbixkL/jg7t+Ltfl3vX9wA7VJb9WWfTqxf5Mzkl1tqXQyoT7njj7na//2asv&#10;YeXgUCdbox8oyPonB1oJgNUJZFkJmtu5+6OXb7385pE7i/3pm3JdqRsZW/7cuvozWLe167pr7tgY&#10;nD06/+K3/uq1Bw6/cG68TdfiYblzdhJkJQXDjEVt99UEfZ2A2GqBlab9e1/cd/Ji2LG2FinzYrd4&#10;O/G+qOgr9cxVvblvH5v42h1bRtyhQnpnaAwjwO5Kpz54x9aRzQD96YnZ0qvo7LLbcOKntlOpA8C9&#10;fHTv2+7ces8bHOliMVhaSb2zqG1mfA1jCM0M1+TWGTNbxldQnop2VgFAE0zFRDlnPHIER6Jt1zqF&#10;JqaGLpZoTrBWLQFs/DuJYBJaEVBSHMvj9iGt7jvMo9fDYvHsMkTOOIwiKF+t2XhmYNDGwCcfG3Nb&#10;cIP3PvPll3873HBt5HvIOYMKtJo7V/GwPGKpTWxKcSFjNLFYPXy+VPt6wXV+Zjif+dV792yy73v9&#10;9F/XQxV2YCCSrWrlplLh/NxcVSnFAMgP7HhP/vr0rpHC5bmsKGbha4LjKWRrBp70oDhHimQkxgVB&#10;CAHTRK0MZAx4jKCIARRGerbQZdA80luJ1a5bBrCPGxT/SME9IUEOQIKD4pYdyRj0yOhCUCegRYQm&#10;src4EBqknmawzgELHyUEm1aevUkC1lmg6y813P0EshjIiaJ0ImDHoueQAF2EGHwte2wTPbYBtGXg&#10;nrGR+5yP2gc94BoXzGtbThqA4VAZCZ2K2Bvpqeh18aSwMAJEBMAECjJFMAIdU/lsLvntV9+4oVYv&#10;0/D27i1PWa/ac+ocYxzQoUbI0Iw2upDXUrOdLXleSJ53UtbGYn/qtp03DFfmz1f2nzo4+/SBp8YP&#10;nzowXa5VVHr0xhvv3n7HbcMU1FcFWQ2goYhgiK16n3AWGXjOhxoLgW4BJjBoEEIQGrakgrOofRiz&#10;WcuAFmeJ/3uRLYqErpOIInsPY7A8oJc1wT4x1hKyI8qvjGktwLBYhciWe/7EWi+s+k4RlI6SES7W&#10;bYCMBgUedr/tRzYdffzxG84+/PA3nvnm8dfGjs6f7h5I507umz53789ee0uxPzOYhLRrfVQW/bmn&#10;v378m49/8fA+rD5ElgQrye6UBGC941NX35orurd9L2JzY8jMTVaWjr06Ne2mLbnz+qER2xWrItCT&#10;+6f3P/6Fwy9pZdq9BdsB178+RqsDyGo3L2u2rX76v9/xjvXbuz+YyTvXX6hxJCR3Ri/rueHDv3LT&#10;+me+fvyL9//la89hZZZf2IHFam5ijIHt6u/q2TnUvdULFSRn5w+eXwhOzZeqoSbvAuzWarYJZjXg&#10;hdVXeoNliu0tmATIQ2tSqNFKdADKT5frE48eP/uNu3aMpvpzqY1KGxZojULKuv6OrSMjG7qW/urR&#10;YxNfxXL33aSoOgm0XABuX8/oDXftfOedI8WNshxUVtc3MII2ptk+a39HIm8fQAUK4YJBY28yBJi4&#10;rchEJKpvaBoYZ8uEswmRxUUDLQZqjrg3qTQiQPCoCGqKhe9ItCxbrAqjhN1h0nKeGhNwscM7W3kS&#10;JkUXvF0ZGBRpVP0qdvVcJV46ekf1a3/wRwevvGMwO7qju3dhujY2O1GuJe4Tsxx0kWitB8qE2lRe&#10;HJv+Tk8mdXN32rl2XTH76bfsXJ964NDZv6qHyuvQHucAYNs2dXV3YX6OtKpU1C986Mc33Ta4/Yo0&#10;CdfkU1CMwI2KXK/BERgFwwXIaISeD2YIgosoJqfphGhiMjbyCJOBBoNCWIhud65Mx34wpRjEpEb+&#10;78MIZNkAyXjByMh6A5yDhIhY0UbbcRnQioTJkVlKDHoEAVJDTBoU/8Jg4RMcwQ6ABTELYQPWaY6u&#10;P/fgHjQgRwKSRwBP8mi3FwzgIgJeDZ1WvMEuu66GQMZEeixjEAgDd9LC0EMWZgcAPaCjdnr8s9wY&#10;hIbg5RjCLgarxsBrISgtWuuJovab4JFXkw7D5iGi0xZNsRVs0cmxG3uuc4rnM3gqfwgnvYPwSbXa&#10;+MAFvZbayLrGq5SMU7HYn3nDni73DduvHgzPn1566YlvTczteuc73+CkHBi/vgqb2zprkSawFZaC&#10;SS0Dg805JkKDMV9HDFeMUAxFz1iICGA1PpsAi7eAlmSJQ9yFEFZ8yxvTeGdbDJaJRwtZY4Al7nqC&#10;axAxMBMdtgQnkOFQiMLQWXwiI57QnLEIaLZyEFdRQxDFtxO7yNLHoIMAue4uXPORj+7yT58+OX3s&#10;2AsTx+dnJo7Pn5e2EG5GMhUaJW0Dzvia78vcucqZJ75y9Fvf/sdDr2DlIJnfBlg6CuGdtOUObS7e&#10;KW0x+N3ihrlzlaWXHzl9emG66l1/z5YNG3f1rvm7zp9ZOnP/X7727YkTC7MXIFr0vzpGq4Mei3do&#10;FToDo/n8x/7DLR8b2FD4mHUJF4dzJvPdqdE3vHvHB7lgtW/8+b6nsVJAr1cR8HEi4genFxaOzi69&#10;ev1o/57Rrsx7b9o4OLR3dKBSD8K5UhAeM8acfv38wsJ0uV6/CGar3RQUWOlFsyqAT7R3vBhsiQSz&#10;1fjMAGRPV7wzjx0f/9Zbdmx4VzFlD5MxqIcaKVsO7xrs/nR3xt350tmZvzo1VxqPb5LG+x622pER&#10;0HJcN7e95/J3XDty/Q5FCpq1WmerwcsVB9PYCJTLyC6hVjeonownjBp2CyY2tUjcni3Qs1x7wy+F&#10;9mcJOpyibYc1tx+As4gNaJQGYokj5rKG8cpTMIUsGodqWqh3uHDaxBvh2ncuA4OnPbiWizt2vj13&#10;aOn59d/+h28/BehpOyUXamW/3EG/RwkWWLbAMeVnKt7J4zNL39472rfVkCls6S78zN07kH3s+MRn&#10;Sl5Q7nCC40EQ4OyZMR+A/Ys//tNbPrTx2jsvK67b7fb1yEAZyLqCbQDNGQKbQcCCJAbtB1B+CBlT&#10;hS0juVijEg8daAYwH2BQUHnACA4WdGhVCIDVCKnnCKmXonYlWQwQAmTx+GsEsIjH4Ie1MUrJto+J&#10;WtRM84g1kAwsNLCnOQpfUFj4cUI4ysA9gC0YdP2tRuqAgMnIqDUoY9ZMigjYCd56bM5XbR1Sg8Ew&#10;EdAjRdD5ENZhIP8Ax/zHdWLemMBNJEgzGY6wD7CPacBXYG5k5UDUMuDkjEORhvIDsFCByQuUaS5h&#10;MeCyvp2w5gV4GjhWPwjfhHGmZYJXvEiw1aCLyURsjNEEIrKKPYUb+/cOom/bDlDgr7ryk62ztegD&#10;iteQFALwQpwsB/C1gcUYDKK2nSVYtJZ4Alyh0Q4VsYyPJYaR4lDuNU5sTaNb3gJahgikdfR7GGB0&#10;y1C1ob2KBPDxuQytgZvkCamNGEdgCPWQLukMeVH1zxiYwMfgnstzW950+04ZBlMTp04fBqBUoPVX&#10;/uDlr9/0tvKJ7VcP7OkayI6mC3a37cq8kFwabZRXCyuL07VzY0fmjn77Hw+9MDVWmolBVjkBtpKA&#10;pVOUU1MGlO92U7YjhxmDuNTXUi353osPnTr+0sOnz13xhvUDb//U1Vemc7Z7gTbn3IN/s//Bk/tn&#10;xrF8AG6tuL1mnY19Pf9lAq1VQFaDYWmJr6/s733f/3H9T/aN5D4gJM9/N4+VztlDN9yz5b2zE5Wz&#10;z33rxME2wLNKvlcU5kxEItQGz52ZOvzapJjd0J0b3NxbvKov7e7tzaZ+JO9a6MukJs8uVfcv1LxX&#10;OWMzU+V6tRYo31daGSKzSgvxQl+Bzh4kDVDoxaoj2UHDlgbImlyqHfv28fFH79m18Z2OZHmlqdHS&#10;SQ3k0m+7bcvwzj1DPX/9tQOnHokXW0P/lYxocW695a47b+16140WufApAFsDMlDLe3RFRWUxsSEz&#10;DDShsfhSBUE5hJty4lUQtQxJU+vEFgMc4ixGE6wz6OkEcRNnY0ZI+O7EYCsGXcRj0yMWW5gRW04c&#10;MVqhvYrQjYDyDMJaGO9jK0+Dl3okYoyhruoo2kV29+53D/ft0nccOvz6d46+dH4qDHT7YaAdrLNk&#10;m10TidcmZ58bLLjXbyjmb/G1Sm/tLXyMM5Z+5sz5vzhfqs236Sm4ZVkWiOxsJuu8f8eNP3KVO3iz&#10;3d/FPQFwA6SYBSaBKkJoRpBgkAZQXghSGpyJSNsmIgNHGGqKkmNJHFQAmBSATGMD78DC2IB9UiP7&#10;cAjObRgbgOAgKWI2S0RCeMFjy4TYvqG5bniTcWzcfcwwkIieE1ORdYchBeeMQPZbHKX3augeg8Ln&#10;NexDDCbNIwZN8IjRkgIkZKS+lpE2i3iD3WIJoNWMLYhZLRZPorIog1FYoEBDngnhHASCndFpoCma&#10;ZhxkKwS9NvKHDLQKwI0dPU7MqHAWW58YA6YNdKBArlh17B8AaowgBIdjpbHT2QNznhC6Cqe9owig&#10;sOIyXATYImqwbHFEUxwnJfkAMjuugLAY0BCBr3E3XKhH0xR+CQYYhtNLAcb9EEOWDWMIjmDIOgIL&#10;noZAQ/zeCG8XkadWs43HEgamrYNBx/u22TKMBhda7HbknxidHmPWkrVah42f4xSDPQYYajCOrPn9&#10;JqPHgJIizIcRahOsc5Vt1NdLqSvEABOGkLaFjTfdOFgUfM/EH/7hwQYwqiz5tYf+9sBzD/3tgRf6&#10;R/KF9du6+wp9qaKwhRv6Ws+fq5T3PzU+SURJ/75aDFgqCcASdDi8oU1uI4Y2FfOMIX1JYJGAQ89P&#10;nn7osweOuhlLvPvnrr180+V9Qxf6f4GnvMe/ePjhlx89czR+ro3P6iptzxW5xv8iGa1L0GO5268d&#10;7HvPz+/9qf6R/Pu5YJnv5XFz3e6WN7x7+z2zk+VzJ16brnY4NCQWBrWZdZKlDFD21fyBcwuzR6eX&#10;xtK2fOmyga5r1uXTdw7k07fsHOi+y4D816fmT3annSP1UB8s++H+8YXKWC1UugOAao8quFDyebIG&#10;NITrPsBqMdiyOjFbpxfKhx87ejZz+46Rux3OM8o0T0xWxrG251zr337omu27vnX4zOcXav5sgtEC&#10;AJHOZPLXbLzxph1y51C0Cui7JlQbL0ymBDgpLLxYQn0yhNtng0kGu0/CKkj4U2HTS4fFAiiGtilE&#10;NIb4lpsQrgB3jRM3omIWmQw2O1lgmppC95avAyXE9+1tkrh1gGgEXc0b+CUdnaqtjp3U5XYSFwJa&#10;cQuRtMamzHZGPbf3enJ6+5lDc/vDQCfXRJKJZW3rK265U7bsh6XXJxeeHMxlNwsmhgNt0qNd2fcU&#10;UqPO1w+e+evZSn06UVx4GIZWIZtLffYX/8uH9xTW3ebmCpyI4JsQBoBLHKFk0GBIG46QNFRIoCBs&#10;vk5qkmxRL4VExDpwMDClYJSBtgEuNTjxOPtvebVhFYJ1kGCdkyAJkNVgsngEsmwRaaQkb7FKncTw&#10;DUoBUfsGxkTtvEY7mgOsKpF6LUDtRg1rCsi8boOHgElT3BrkTXBHIm6t8VgnJhIivQ6MFohALEap&#10;HGAqFjunAWsKSL+iEOzSMDEgYIyDDAdjCrpowJiAMTp6b5MDA/FQCY+rgQlCMLKxFtISloAKQ4TG&#10;QEqBzT07YE8zPJvJ4WBwACG8ZfpCzhFP060BtqgVjm60gdEGfk3j7JTC5ntvi3ymGFt132q8LMEi&#10;thur/ygYgDwDZjnD6yWFA+UQmwYcLAZAj8WwPQOcXmxdhgajFcOaZg1p12ytDVIiOtwgCgEnUGSy&#10;3DiUMQ5GGmyZyweLhe1NB4+OVdwVDFZsfyMBTPkKE34E2Gy2SqLxd2OhGfWlwbRGz5atfb35wmX4&#10;wz9s1JBk/imfHi/Vp8dLs1hu4NnYH1VC45wcLGuAlU6Rde2ECivN1TXRxQOZ6bOl+Qc/e+DA8X1T&#10;C7e/f+emG9+65TInbV0wh1Ero15+9MxTj/zdwVfaQFYSaHVyGzBJNutfHNDqwGJ18tZwALi3vmv7&#10;pts/sPNnu/ozd36vICtmCqzBjcXbr37ThqdPvDZ9Dssn7hqgr9ObGovFqfEcRaCNCerB6WdPT52W&#10;nD3ak3E37ugr3jRYyL5tfT571a7+7tu1IRVqPTlX9cYnS7WjZT94dbpS3398ZukM1s4WXC0vqpO5&#10;aNz+ZB5ANSwXr4cA0kSEIzOLBzQZdue29XdmHCvrad1gnRgRunsyznvuvmx0y9n50pefPj31fGPz&#10;FkKI3t7hK6pnwp191/bBcIMLNcAYYxCMN2n2ZaUsrqpWhsNyBeozPmaeXEBxdwrCkbA2SbgbLagZ&#10;HbXkJFrFjLHl0iy2htUDazvOtVTuUaFFyw2cGv9ftbBWA1Q1aP7G7yNDsHokUiM2mAQUFGqnfPgz&#10;CsJmYDZrxYB3eDqXdAqFgcNS6GM7zMTR+TG/FoarAPWk03u7aYYNoPvY7NKhwXzm5evW9w/UlZYG&#10;yBRT9jtv3zqcf+joxF8t1ryJRlF0Hcf67z/3K3fskl3XiUJWeBaHDBUYF2CkEZgQRnMIK3I7Z8pA&#10;BwFYw9unGcxtYuYlGkunxkSJMpE23AEkQoQGUJyhGWpCgJGAPQ5k93FAEowVAxohQJaMmCzJI+DF&#10;RQR6GDqArOQFbQxWREABXDevv4EBMzYKXzVggQErcegsi3pVItaA2bEOrNG6jMEdcbbK4yagc5x9&#10;F7Ghprl78gCwJgnyrIEeBQxnUIhs5Tk04CgoYUMrFU/cUZN9YXFbi1HURtdBCB6bBq822UoVD2nH&#10;gcdDhGGAjG1jY/8O6PMM1ayHo94BACrGqywOFm8ZW8KwFlFIy0TJ0WfskbewoLDACtiUy4H8ysVv&#10;MryhsaOOWEEBSHEgawmMVRS+PVPHnb0pcMbRJQ0uzwDPOQLKUOQ9Z6KsR96U77WmDldMIK7CsDUi&#10;7BvGuw3AyxlAnEU+WjyOArgUBMSAq7odjGYEAk1Ic2C8rjAbaNg89l5YdT0lUiwu4YMTQVtS8K5i&#10;rlX1VoTNJyU8vI2IaE9l8Tq03toj61aEjM9MlP0wUKVom1r9o1YO6s/ef+LIg3+z//i2qweLn/ov&#10;b7px3daugYt9vacPzh5+/IuHn08wbxUst3RaTZ/1zwKyvh9AiyV6nGvqsQCk3vXT11x93d2bPp3O&#10;O1dxzuzvxwsIfV2eHi+9eOrgzFyC9ZEJoJfcuHiH/TGhg6GGLgrKQE+V66enyvUznOGrG7pyO3cP&#10;97y5K2XfVki5w91pd7Q7494YGvpAqPTU3pG+SU3mRCVQB2Yr3sFXxmdOqiiQs33zXI3hSrKBaJ0y&#10;WCyOp8Z72WjFZoiIHZspHdLmLL9n5+ibU7bMeOGymfbUQCZ1Y9621hfS7kMvj08/NlWqL3T3DA6s&#10;79l+7Y7Bywc4GEKYNdECEUWnUkvECMasKC5GR8HSbq9E7WyAiX+YwfA7elHYImH3cKSucFA/GSKc&#10;08tiOFiSMWAtquliRKHUEAo3AddysJiM4kiKidsCLsEYg7s7g9TlGXDOEGqFpWMlBDMBXFuAW4kN&#10;qHHCJRap/8GwurBtJTCjGKZagRsefvHcqTDQyTWiV64TxhKmtgnwRa42CF4en3lmMJ/etq6YucwP&#10;FELAXVfI3Hn9+r7C5GL1cwem5k8KIcRb7rhr8JbMyJsG+wZ2asdiygC1lIDDOaxQQFsagiLdWY2Z&#10;yIGbCIoiTQrFE1FNr7SENUeUc0Aw4DCSg2sNRny5v1hcHeQMwT5hYl1UPOEnBSA5jIjD6HijbZh4&#10;DLDlp/4GfRmP5aMZtRSBM6aidg9TGtZ0CkybiH1yIoAfsVYxcyYTYnie0IR1etykXpG3FgRLeG4Z&#10;myAWGJxTgL8hnogkBmYiDSFjGkZETrmNllODxQVjYNpEwyOSQYU6Mj5dBdAzMGRsC8YoSCJIxRFo&#10;BZ5NYWjz5XjLSRte2sOp+uFEB1TGLHKU3xf4YaBCE9qOlJYjLSHBGykYDaBltEFocujaeQOMCprt&#10;sbXWeuNAJIWIclE1Le/gJy6lQwypOC/whWkPB0bquDqXRV0zbMkRrujmeG7WRFrBZqVsAatGS7HB&#10;jDdqDGsTx1McWN24b41JbgisuY54PELDOjDZy7wCm4pFhro2GEwBtw64GEhZMARUDeFoOUToGeRs&#10;C1bkMLP8vaM4JFx8d76ehgw4F7Bst6GN0gmWqgGU2rtN7YxWMqi+HaioDgfAduxKXjU08+erh/Ld&#10;qeuE5NkVz9OQObl/Zuyrf/jSvvKCp97zc3t3XnX76HbbkRcdy1Ne8Oaf+tqxp86dWpzqALLagdaK&#10;PON/DpD1vQKttVqFy+wDin3p7Ht+Ye+d268Z/GknZW3+bsRy7R/z56sTY0fmDu37ztiLB54aPxIG&#10;esHNWCmvGnptQEu1bXXt1gqiA+CxAEpFwIYxQ6BT8+WTp+bLR10pPrt7uPv6rd2Fu4tpZ08+ZXe5&#10;km9ypNgUaH19lzFLI4Xs9Oae/NnTC+UTs5X6KW3oFAGTk0vVUqiNwnLH5U6TEIktDH70fFgtBoLJ&#10;ic0MQOzUXOnIA4fGxFt2brjdlSLta928OIoMbCnWrSukf1Tyge1HphYeyY1sSO3ctGf7QH4wp41e&#10;Ufg6HjsFg3AkOOcwuoNBkY5wh51hsAAs7C9h/P55ZH86DekKsG0OaKMPzGswBcBma7bZOq6ydnUb&#10;2hS3nU77TUaFtUQQjY1SR5OD1qCN4h0FyGIUdhvOG5QOeVCegt3vgMnI+X5ZS4VY5HDPL7XrH+fv&#10;Ke7Xo7WqsXIEuTEc0dTTJtjMpKFtruyHSy+fnXmyK+X0paTsqWsFX2u5uSd3U3fKzhjQF+a1NfY/&#10;7/2ZX1u/wDcHmTSY1iA7Dm8OTDRlhYhxYARYJmrPhL4B8whcyCavJihqzxGjSIAuATAfTHGQpWEF&#10;CrrOUGd1CGppWUkAvAZYYwCrMZhsw04hnvoTHEyy5vQhJSb+VrPfaKH8BsHVClIhgWasCmMxO2FE&#10;8/82NGBoThuK1r8Baz92UultYjbN8JgpI8Dh4HUL9hhB+h6MDYSKQ1gGhkv4nEG7GpbmsBSDsSP9&#10;ooxvJCNi3ZohSOKwNKAlh2IKQkiQHwLaQEgJkhx1o2IAxQA7Lq6+D4cBQyOb8JYJjQdShNPeERhD&#10;ZvZcpVyaq5crC17Nzdqyuy/jZrpcO9fluMISkhnWbBuSIRhjYDTBTfdD9A7DaAXBLmwXEKMWuHZk&#10;NhoYHWnpOvw/A6DAGeZtjhfnFf5xsobLdzjgkChKg6uKdRwqcdTCFCzWLtRMTi+3zBU6JXWwxuZD&#10;1Ax4XusWpmV/oFVHzsN4AvWu4Syu7UtBI4raOeWHOLbkR9FjnMOi6GZe3saMIn0sztfwI1t9FyZC&#10;Ynq69ZTQyk5N7jmswwpO5g2HWBlgf6FpPQJAWhm97/Gxpwc3FO7KFJxtyR9YmqvPPfXVo/se/OyB&#10;01fdNjr80V+7+eaBDYW+S3mpgae8Z795/PHXnhg7kWCz2gXwqxms/rOBrO8FaHUSvC9zhwVgO2kr&#10;veeWkeHbP7Dzg4MbCu/jgnczdumDF8ZEDpr1clA/+vL5EweeGT9x6LnJM1qZ8o0/srXvx3/zjfdK&#10;i9dff2bi249/8fCriech2tqIDX6/IT5PGnk2vKb08nYN2UkA6SmNl8ZmXn757MxLA7n0hh19xZvW&#10;dWWuHcqlN3W5TiYITa8f6t50Tu4aKWYBoBxqc3pyqXrkdLZ0YnKxOukpPekrc14bU/KUDldht0Qb&#10;uxW3EmEn2C0bQIpA9qn50ulvHTrz9D2Xbbg5ZfG0r1ulQ5MBZyw1kE3d7AixLTu6ZXJD39aiZBYL&#10;dRgxChdQrDIGCFfEfkWrXCdNEGkg1S+xMO3j7GfOYeD2Ivp255EaFuh7k4uFBQXvtIa0LqI9uEKk&#10;Rcv4SLYWxjHoPAaULA0+wNMShR8pIrvbjQXLhMXXqyi9XoUAwUrFrSa1/PlxxsEbGWkXTfdHx2FN&#10;BtXQ023FTHcAW40HlQC1e8MQAIvIyFPzSydemXBfvnnT4B2SuPCVBhnAta0rLh/uzW/Zc8urTlUV&#10;6j1FSDeKiiITBeXSKsxhE6KytV5NNITBWZRfaEwUJwIe5R22PHej1SxKBGsmEu4Qi9p10WcE5CnZ&#10;tsMlWH1wACZiKIhHXkaIryWLW0HgfDm7Jnj0HGTCzmGZE/xFPHasBWuKm3gUBxXRLhx8gUEsAGbw&#10;uy/QjUGDlgcTRUwOsZaNwFr3LedY17sB152vB0+9fHjyuReen7NcQYMbC+nhzcV0z2AmPTBayOe6&#10;XZfH+aXJyNCGSFsbAbtvFMyxocMAliUveL5oDM+4QsK2JWo1H6vFhIcA0gwoWhwzNY0Hxz3cNVDH&#10;nd05qIDj2kwK0z0M988SQh1h4xXZPcmMRd7BNiZuc0dDL6xpRko6ecCjpnot0iJSwtS01f6nhFRJ&#10;K0JNEW5e5+LeTTl0OQK+BtI24UDJx/6lAIhjeFacCanF+knOccmdw/giaKMQeDXdpvMMOgCPdqRr&#10;OoCtThP7poPMpX34TD35taOnr75jw/Mbsr0buGC20aSOvnz+la//2auvLM3W2Mf/r1uuu/yWkV22&#10;I+1LxQCnD84eevabJ15ToSknQFa7Jqv9tf6zg6zvBmitxWIlLQmcgdF8/o3vuezKPbeM/ESuO3Xr&#10;pbJYxhAFngrqlcCbOlOaf/HhU6eOvXx+RikTbL1yIPPBX77x1sGNhZ5s0S2kslZRK6qEvl54+r5j&#10;h8NA17HctLOd+GdxziDv0Gtu973iCeDDYpCTJgI/X6qVpsu1b7qWfGKkmL1sKJe5fLQ7u3l9MbPZ&#10;EKQXKihDOQB71hUyezb15mEJYbQ2p8+Xa0fGF8qHFZmxw1NLE3NVb0wZ47djB9Y6rDQoXi+KaSY3&#10;8X5bhkieni+f/ebBU8/duWP9dT3pVLauwuZEHlHkdpyyZd9o70BfX7bgs2q06QtmxRbpq2+okQZL&#10;wnIseNWgsytYzISk+wTq0wJLB5Zw+s/PIfsbaThpjtTuFMx5wMxWoeoGPBONnjO2BmN1gU1oeeWi&#10;puaqiQ61SUyoRa+DcYKpahAj5G5Oo+dNBQgreh46JMw+vojK2RpsR8DKidZbwxItS8nAU6IF1S/i&#10;1jEURdqEoW+OzO0vYaX3m26ju3XrdMoCgOoAUo1WfPxzMtSG7T83+2pf1lm/vbd4mUeRg7UhQiFf&#10;2PjJ69+xPq8dERRTEI4N+D4sFQl/I6Kv9SYmNUIXtE4kFoXqisi5WzFAEwPBgiWC5TeTiEh9voCW&#10;+3psDtqc8BMs0UJml5aQxtHsSRGjOH2AmnFRjC/v17RMSXmCFcGy9vVFV8RGi7ThtyUiZk6UOcQ0&#10;IRg0cZsuwYwkQd9axZYiRknE8JFW9Nwvgox2bGx1h+1PXP4jvYVhXmAFz+kayDrpnCVsV0JaAsZQ&#10;pNeK22cNTWLD2kFYKYh0Xy0gSpMy0fGTLvzY2hAcAbiOiKYuTSS/6zQJJMCQFxyLFsfROY0/OVnB&#10;VXkLRekCmnBbL8Mpj2F/iWAZDS5Es/XaDmCMoRaj1YZeWNwe1IhLA2toDU2TAW8OAjQmL4lAZOIM&#10;xNZUpiGNsjZY53J8aDSLHQUHldAgJRjKWuGxmTrOlw3SUiIbm50mL6GJvcIcm8Pml8ZBMMZgtAbj&#10;ArVSWdVPnVxahaHyEge6pMaK2sBWJ/lCuz0RddhPm8DMaPK/88Uj33jvL+b2amX4I58/eP+TXzs6&#10;fe2bN+348d94w509Q9mh7waolOfrs89968Rzc+cqs1ieZ9wpBeafdcLwewFanUKJO00V2gCcndcP&#10;99/xozvv2bCz98dsV264lCdUWfRr5fl6dX6qWj55YHp23+Nj5wJfqw2X9WTf9smrdu3YO7jezdiO&#10;tLglJG8+fyGRzne7I4ObioWzR+Yqbe1DjmXxJCwWFTPVtr232TWs2Mobr7lB2jqGwGuBouMzi4dP&#10;zZVO7D9n9W/ozu0YLqS3jhSy6/OuPaQNITRRtEYdihOwueDam7vX9bxVG9J7hnvPeaE+cW6pcmps&#10;sXp2qeaPlf1wfKHuLyTKcZBoyfoJdqsBtmxDho8tVia+cfCMuXP7yNXDxVx3NfChddJIm6DCAMYE&#10;DsXiy4YdwqqV00SnPisjITM2MFeNGBG5/Ejd2K9liqGw0cHM6RrO/NkEsruy2PxvhiBSHOmbXLAy&#10;sPBQFUFdg6WoZSsRq5ibzvPLkqI7XCHETAZMsxg2rOEbFgRJPh0ADCeYsgYFhPwbMxh4fy9ENmI7&#10;mCOwuK+Eya/OQpc1UsM2eCoe906+SM0gMhZEirf1Fy4opoDkErO16eDJVx8403YKCzsUCZM48Psx&#10;wK6jafWBIP7q1ANVfens7IsF1+kpuHZfRSsQ47hu103I1ZmgLgeuLaFIwcAgpaOhBHNxRtRN8NW+&#10;YzFwMOIQXEZGmwGBeQwCIpriSgSP85qBmDcwQkS2ELwFuig2m6RLTQfoJILj8fUHA5MCMLFQnhLz&#10;BBwJI9TG432XLkfNnJXW+osECQzca1FjhiJHK544/JC5iGlfY8AbVUtHDCLjreEEvtY1JIITArqv&#10;G7uDgezSthvwivdyZEQbGHBhYn8qHgUoo6V7a4DBeiWovv7iwuHBW9BrD2CDaRc3rNVPAmCDI+86&#10;mGBVaDKQjK1gbhothQJj6LEFzivg4TM+/rRYxq9sFzBKYtA2eGc/x7yyMBUSBEXJBBQLxhrP16Dl&#10;x0drPK+mLN7oOFA6DpNu6K6IWpRNDLga4MvEf64rQpfF8ckdOdwymIKnDZRhSDsM31nw8exUAGiO&#10;lMuR4rxpXNqiKyPvurRtQTJcGqPFAK0NYDmYOXJ49uzDDx3uALKStSXsAJqog3R1ten4ToNbpp1B&#10;e+XbZ84uTFd/fWa8bAPIfeI/3vq2XTese5PliPR3c3tpZcLjr06/tv/J8eNY6ZeVNFX9oZgw/G6B&#10;VicWq5PLeyNKZ8feuzZ9sHdd7n2cM+dinkStHNSnxpbm589XK+dPL5XOn1kqVxY9f2BDIfO2T151&#10;2eYr+ocKPal8vO5X0UkzIW2RL/al82ePzE3H4EN0EP91cmvvNCGoY5tN04IayxaWg5aIXhgCN9pg&#10;vubPLtb9hcNT4vX+XGpkfTGzfV0+t7E3mxqQgmcpdhs3RDAREyIYsC5tycEtvYUb1nflfC/US4HS&#10;44t1//RczZ80xkydXaycn636ZU1GE8FrvN+IzAesBuAyROJ8uTZ1/6Gxl9+0fWTP5p7cQNVXUKZF&#10;u4xPHoFRvegvbI0icoyCENay4rqi1isD4XLYRRsYEyClo7zB9iIWRxy73Qy5ORsL5TqO/fYpOOsc&#10;jNzTA9HNkbrDRWhCLD1aB6oEkyHwRoupYYzVGK2nzqKJpmM7j5y3GwrTSMTboPyjdmb0vXigvWag&#10;6hr5GzPo/2gPrGELpkSQWY7QJ4x/YQ4LR5dggcHJCTBByyJ1SRNIE+yMBTtlNRmgNW8gzqBMiBQc&#10;aKbxyPFvTh889fLBRJFoAK5OcRHL8goTWr1avAYyEcgmd7pcm3r+zPSrt2wavEUwls4WerEjtwEp&#10;4YB3Z8GUjk4cFLXToiSZ5Rl0LWKTXbAvRMTiMX+CliZy/vcYxBIHCwWIqdb14gQWMoiKiJgmkWC2&#10;GpmCa+miLoXZMqw5axzd4Lw5odi8jmifKvweHpu13jsWz/8TM2CGR6OWpCLrCdHYsKNlznEBQrTx&#10;e1W0FBhFk5QRO8ZwsZP0nBOkY6G/dxTXzyictc7ifDABy7YBw6FDA85Z5GDPKQmuafzYwumH/vbA&#10;c5OnaqU7B994y7rLdkEbA610pBe7AEo0BBhG6EvZOGRxGM80hfSdYjI4GLq5QDVlUK4CnzviYWeu&#10;gncN5rDgcezIEH50iPC5CYUlxaKJzNhJPgm0mhFRjUxVEzHcJgEiKWYLDRoAKw4611G9U2SgjYl+&#10;hnT0uk10qCNt4GsNyRk+simNe4ZTkSDeEHKSoa4DfG2yhoPzCtLhyIv4XmkrZooMIAQKKQuScwT6&#10;4q4pYwBpDcMllBdg4qWXp089/8I+dE5GUW0ttdWOru1/7gSwOrUOG/VJxo/jnT44O731qoEN7/s/&#10;rvvwwGjh5u9GMtT4mBkvn/n2Fw49E3iq1KbNatTPACud639oQNaltg5ZB5DVDIMe3dHTdffHLr9t&#10;0+V9H8/knWsuAqXqyRMLUwvTtWq15Acz4+VKvRKEvetymTe8a/uWoc3F3lyXm2lbXGyNhcc4Z048&#10;zdgpXJl1QOOJ+Jvm+cx0WJhx66bxd2oX2sVAkywA0hBYPVTemfnKiTPzlVNFd6F7tDu3Y30xu6M/&#10;nxrK2nZWcCa1MQ3ihhGRZIB0pHBTlixwsNHhQuaGeqiCxbq/uKknP1kP1ZmxhcrZMwvlqXqgfE3E&#10;DZExhABgYbwBg4jsuapXeuTw2YOl0T51WX/PsCPA6vGITVCexBn9FAb0Jlzefw0q9SrIBYSw1mS1&#10;GANS/Ta4Y0HVFYS7yh2oAW4DuY0S4TEH5ZMVHPrV44ArsO72InjRIHtPFtKysPhAFX5ZQeYBblqe&#10;PvGutVrDMMFQRO2JSE5BTfsBGB1DY9NkN3RNg3yD4i059H2iF85GB3pJg0sGcjnOPTyHic9OAFWF&#10;3FAaMssiMJyQgBgV+TbZRRfM4jDGdNw1IiPP6BuhVuAKSNsZPHDsvqVHXv3y8169djYuGPUOtLdu&#10;U5k1/NViFpNV49ZxKgG4mDKGT5TrZ54/O9Wzd/3gVbs2Xs639mxFqphHCAbDCOSHEJLHI+10UR2o&#10;dhzZjCRiEbpgIGjJoC3ALjOkZgmez6AdBp5ouzINsDCe+muEY7L26b7vFWkt12xFIK+DNUJ73NP3&#10;4WFbKcIthowRu8j0us6/MGJRdCvsHJFZJo9ZIWrcKmv8llAyUBDCpCUkLIyIEUyHswi8ANISEIzA&#10;VeSsTixitapL/tLLj55++YG/2f9q4CkfAJ0/dHCqePNNu7tHN8KrVpHOiphZ68zKNTglbYA+14ab&#10;slGuh0gRdTwtNxZ6ijH0CgsVFzhVMvjtA1UMpziuzKbhGQu7Ux4+0GfwpcU8ZqsBXEmQXCyzRiBj&#10;mvMvLbS/DEQ2mSkDalpZaNItxirRLjSxcWt0QCZUtYHFOT40auO9m7JwLIG6NhDEUHQM7puu4aGz&#10;dUAD+ZRAnvNlo3+Np6MIkLZAl2tF0PkiKC0WT9v6voKVyWPy+SdLh791/6u16ekjHRisTtODFwJR&#10;F/pekqCgNgbNb+CDgfV5ns7ahe8FZFWX/PknvnLk4fFjC+dXYbOC1VqGPywg63sBWkkjTfueT1yx&#10;48o3rr+3f33+A0LyngsALFWe96pePQwI4G7GctJ5J73p8r7BfHcqnc7Zqe/2xRhNJgw0a2OxVhnO&#10;XnGYYm0ATLb0Mc22aLxwmdO6uOQmAJndYppgxcoUsej51cXJ4MXXz8+9NpTPjmzszu1e35Xb2Jd1&#10;uy3GbWUMVEOoaSKn4nglCylEaiCXTjHGhkC4dltfF0Kja6V6MLlU9ycnS7WZk/Ol+YWaF2jDGicL&#10;TgBfqPtL3zlx7tBs1fOvGukbkYLZSgOhX4dXO46HFv4KQ71bMeD2olxdhG8FsNxU7NnT5ppOBOMT&#10;0n0OUt0plE56MCkDbvOmmHT5dQZkmqG43gZOMyy9toCj//4Y+O9sw9BtBUjSSN/tQjMD/UAVpkrg&#10;aWoKaBuGgu1u1cv+krBTjhiullv48m8TqB7Vl9wb8uj7UA/c9RbMUjR3xLMCCyc9HPvts1g6U0PO&#10;cZDqioTNJkzsy4ZAISAsC05v5HpPqrM+levoNE3aIGUkLCnx8tyLtb9+4Q+eq9aWDiKKuWiczJIt&#10;RN3hZJk8NdbjtVlJrDU3biGKQGtzbGbp+NYNm3q3dW0edVI5MNeF0ISAq4RZq1hRc1seaRcHKEgY&#10;SGPADUcoNEgw2D6HmdVgdQ7tCnCmWpb7cQuxYZFhkh5Z7Ptc2RqarQZLytjqlBH/fj5wYlqSt5hX&#10;hshdgrGWRstcpEewMaZJ5VOMqlbz1er0oRodeA30FIZxTTXEaX4W0/4EuPTgMgtC8KhFbgjnTy6e&#10;fuhv93/7wNMTY2glStDR7zzxWj2TXf/W3/jNbfV6DZVyHU7KhpRiVcDeEPOnBMdwzsW+xSoCQ0hJ&#10;jnAVUKEAdDHAtwQmNXBgWuHTr5TxB3sNLs/kUDYCV3dz2K7C357jmK4b5Ek3TUUFGDR487KzTvqQ&#10;hPYqAlKABkHHU5aaNDRFf28wWSa+ZlWl4TDg41uzeO9oGjYH6tqADEPRAk7X6/jMiRpOzBOEw5Fn&#10;HBJs2bRhXE6gAHS7FnKWjPWNa4Grxj6n4XkeRLqAhfEJ/dyf/PGLtenpl9sYnk4Zf9/vrD9K7J2N&#10;+tQgYbyn7jt21Elbf/Sm9132M/me1O5L/eWLM7XzD372wNeevu/YgbZ6udaEIf2wgayLAVqsA8hq&#10;Mlpd/Zn0B//dDXeNbO3+UKbg3HZR9U9wkSk6mVTWcoUlhJBcsu9PkSWvHlZrJT/E2qHQq6H11dqJ&#10;Aq0YGwstUzcnoZVKAdTY9Bonh8bfEWupLG3AxxcrE+OLlfGsM9s72p3dtqGY3bixO7+u6NqZwBAC&#10;rZPSImhjlp2EovFkli6m3a3FtLt1Y08BN28aQiUIavNVb2a6Ul+artSrMxUvqPih9pQy+8/NT/jK&#10;sGtGekekEFZoDAQMfO8Y/ujRn8W29bfj1i3vQJ/ob2Z3UYd3y4QEaXMUtmRQPVtFWPaR6o9AVSdh&#10;vNGA1c2QCyX0ODD37ByO/CoD/bdtGLy1AMk0snengQxH+VtVqCUdjcaL2EgxyTxg+em0Rf9HrEo0&#10;ip74s47iM4gi4TuzgK47Cui+twuyR0BXNbgGWFagWiWc+B9nMPfkNBxI5IYsiEwMopoZIQwmIJiA&#10;ITXkwi3aUQBth1wiSYAX1rFUXyLiDPPerPrmy3838czRR16s1ZYOAVgEsJQoHg1WK0n1mw4FraGD&#10;qEct4+aaS8VAyw3DMAPAHxjZsbAxs37EtiTXloDRIRhj8IWBYIQMsaRPxJpsFlvFJyx2zmpujlww&#10;yJBBlqPxQ0qIe5kBjAuERQbrPFuFufo+A5+kB9cP5CNhFEAscr53OzBel7AFEDV0lMsLGmtaGlz4&#10;l0nGYBiDZdkIWIC+eg6X9e/ExMwYLEdAq8i+IQy0OvnS+de+8Wf7vj0zUZpDyy3cAEB5brZ86oH7&#10;H953+eXpXT/yI+uMIdSrNaTSNmzHamq7VlyCWPS9KZ/C666FUtWHu4ZnVLQmGQa4gHKAaRD2ndP4&#10;hZer+LO9HNtTGSz4AlekA2BY4G/PMcxUCGkYSJFImgCWucQvk3Y2gBZMDKwarFYEqpRpADANQwZa&#10;GyhtUAk1bA58bEsWH9iQhmAEPxat2ZIAy8efnKziG2dDQDJ0OQKFDmwWRxQ2HXKG/mwKaS4QxvKG&#10;DqmeCPwQjEtwaUExDiuTxrkD+4Onf/9/Pzn1wosPxrWknrhmSQCiv88Aq1P6SidWSzz69wcP1CvB&#10;/37zh3Z/snc4u/diH+D86aUTX/hfL3z5+KtTY1gufr9QvM4PFcC6VEYrCVwEAPHhX7lp245rBz+W&#10;LbrvEJIPX/QVYmCWLSRs8X3NWVSh8RamalNLs3UPK4V8awn6Vt7jy4GWSkgpGi1F2QJaTcDltP5M&#10;bswyuAnw1WgvugCsih/4B88tvHp0evFIT9odXt+V3bCtt7hufTE7xDiDF6qoJda+quNpmfaK5kqZ&#10;XlfMjQ7mM0YbKE8pVfNDXfZDNVer1xk4qyuj85xbIg6utbiBUTPYd+Ir6MkOY9uej2LRX+isOWLR&#10;6TysG2RGXaSG01g45MHOEZjLQSF1bCECgNvHUdAWcI4w++ws9C8YhP91C4bf0g1XEHK3uhA5iaVv&#10;lBFMhFGMi8Xj9gitOJI2TqQgih+jRV81QnAJ8Z+rBiLHUXhbEcV7CpApBlONxMXIC1TqBsf/nzGM&#10;/dU4KGDI9duwuhv6pYSshxF03YBIIjWcBndjb60Ob5UQEtlsEX/+zO9Nf+vFvzsMonNEek4bvRCD&#10;rEUApfizQYP7WC5YTWKgZAuxcQ82wJadAFpZAKaQy6c+NHrjwEAmy+2CDcEBLQS0DuEwC5JxKKMa&#10;yZDLqydnCeaJRWwKAZILcMGbsSoGBG4ASSl4FoNhCnZaQ/cxyIledB+YRWW9QhhmkVNnEYZZmGIB&#10;asSDfe6HtBp+P3ktw0ApIOxWCC0Gpl04vAoDCXvBQS5gCPIpBJaCaEOWzcDjmI0NjUEKgMU4Ak0g&#10;QQiMAoggwQFm1hRRU2zAahkCuTZU2sWo34siK6KuKtDaoFb26wefnXjukc8ferpeC5YSB4AwwVqI&#10;+szsq4/+p/848fyf/PHN13/qUzfvftvbirbNm5rIVWkPIgy6DkaLWRysBigoA0euBCBJVssGMMg5&#10;lC0wTxovn1X4aZTxh3sJ21NpLPoWrkxrpNcBf3fOxqmygUMMtmRoKBBYm51E00pvGZtlEiBLQ8Us&#10;VkOXZbSBNoSaMijahJ/YmsU966LGi6ejO8cRDFnLx5+PlfFXRzwgBDJpgT4mIOJNo32iLADAbIHR&#10;vAuDaFK441qKbUMmDh5R8ydP+cqrh5P79s2ceOD+51Tdez0+tCVBiLdKu5C+SyB1IVar3aMrKdnh&#10;z3zj+JH9T43/9vs/fd07tl45cHcqa/dysdKwXCuj6pWgdPC5yVe+9sevPFlZ9BbRyl5MvrY1g65/&#10;2Nis76Z1yO/5xBWF6+/Z/M58d+pnpcV3/7C8kNJ8feLoK+ePlhdWAK0LLTK6QA86eQ5VCWo0TDBb&#10;CXE66gBLAK2mlsZJfI0/KaU0ielKfWq26s0fnV461Z12+jb3FoZ39XevzzgyFWqD0NBFeTUREeOM&#10;CSGZSFmO05N2I/0MdcFXinylY0NtFk/TcwhmkE8NYHf/VdBGwZDBmi11RYDL0bsnj9p4HdWJKvLb&#10;7CipogM9QvHtlx6Oc5EngYXXFnD4Zw8j+E+bMfqJIaTyHJmrAbsvi9I3aijv86GVBlyx0nCjqcGI&#10;rRooin6BbhTRWAjvGRjPwNlgo+c9XcjeEA28mGos/O2xsbQU4MRvn8b4/xyHCgn5rIPsIAeTccsw&#10;mWMcGqgKwe6ykd3gRtqUsLM+yzchuu0ibtj4xuzThx7U80vnpmNQ1Q6yqonWYdL9nToA/0YxaxiY&#10;1qK1yFIAVRCJ4usA/DfsvSm/oW84D6slVr5kTiduFzcy5Jo2ENTywgZYFMgbC+pJSDCXEC4GMHMC&#10;mZKC59QQpHsiG5F0DWY9B55J2mt3uO3M97ud94P6MM0vJA3UsEY4QGCKYJtoWIBXA/DzLpTSEIZH&#10;Lbu1D6axJ9l3/6FjHR0Dg+Actm0jF9hwtY1yaDA3WZ198ZGTT+57/OyBeF2WEwxJkFh3FoDQBIGp&#10;TEy8cH7//vXXvO99RYEQWqm1n4MhOBzY053BsYUy5msBBmP/dlplswkAWIxhSAgom1BihOfHFX6C&#10;qvi9a4AdmRT80MYWm+ET60N85TzH/nmCDgFHUNP5vt3lIRpGioXvTbE74lZh499UxHJpg7oy8JTB&#10;xizHj23N4MZeF4aAwETvqcWArF3HFyar+B/7A8xWDZgr0CskMozBb7v/BAOUNqiSwWAhiz7bihm0&#10;Ve5TIuR6e7A0dtp/7Ld+4yVVqx+PwdUClovDK226pXZNVnJPWwtUsYsAXO3B0u31KSnh4ZVFj3/m&#10;N574SvdA5sk3vHvH9Rt39+5JZewuIZmjFZnKolc+sX/6zLPfOHF4YbpawspBIa9Nj9WpLfpD+3Gp&#10;jBbmpypqaaY27rjyAKVkyrLFxn/ushj4qnLwmYkn9z9x9owKTad8o4sJkW8HWe1/NonegMZyg9PY&#10;vR0uWo74sXaGNfQzKYD8BMuVbvwcEdmayJQ8f6nsB5Xzper04fML4+uKmf4tPYWhwXy6m7GogdMQ&#10;al4AcDXHiJt3A+NMcoIy0Xg459EnEzZG+nejKzsAT9UvrP3ggKobpNe56NlTwMQjdVTHA2RGbRi/&#10;sx0XEWAUkB7mYMLG4jhDeayCI//2CLzJAJv/3QZk8jasTRxdH5EQAzWUH6shLCmwNCIH9mQyJLU8&#10;mk1T6BL72xgDXdEgGORuzKDn3d2wt9qRk2adwF0OVnAxP17HkV8/jvOfGYcmhrwjUdjIwVOADtpP&#10;lAzBkgFpjvzGHNweG2FNYRWeHwwMtaCOvZtuzezZcH3/4/u/5oFoKbGBlVYpjJ0o/vYR7KQWwo9+&#10;B3MAygKopdxUcNvOq3tsYVlwLDQF1Qxt0UfsokbJIx9O3hxrb1pGsSgiR+toolMQA4MFckKQCGFN&#10;2rDOK9S31UCqCKgKwnQIf1saqV4N5sczvdQCcP86PiJgpfMa3uYA5DBIwyC1QcgAWdFwxiNwJQ0D&#10;x4WNP3ncZtOIoxWXOSCZNbfEZYrlGLQxxiADBvgMYydnz7zw4Kmnp8ZKZxNrssFoVeK1RkmgBQCp&#10;3t781jfdPmI5FlTNu+BaMgACYzCccrG7J4dn6vPIaI2ilPCJVt3tFQCHMay3LJxhDBWm8co5hY89&#10;W8H/7xqNN/a48EIXQ8TxY0MG33QsPDajUQkUUoKD8ZZ3VTOXsyE7QDx1GB/WIqDVmi40mlBVGp42&#10;uLFX4lNbM9iUlQgMRaHSYBCc0O16+IeJGn79pTrGywZwBAakRC/nCFbMGUZ+YSVDCC2Jy4rZ+F6k&#10;Neu5CXzsuuee9Gtf/HLP5LPPHE4c0ton8JITzO1+UmyNr+wCQIs6fO0kt9FtrFaDgWcA2PxUlX31&#10;j17+DoAXY+LBRSvoGomukZ9grjpNFV4qS/dDD7SWXYDnv3XSf/5bJ5/fc8vIqSvfOHpF92D2iny3&#10;uydbdHdbjujjgjuM/eCAV60cLL7y2JkHHv37gy9US34Va4RJYsX4CWMXCbg0Ok8tNvrfAq0Jj2T8&#10;kB0vpFoMulKtNg/5iYXWYL0sIiJP6dpkqTI+VanNnJxbmhjKZwY3d+cHB/OZYtoWNmcsdjSgi7p4&#10;zZFyxsBZi6XgjEFrA6YYMk4WXlgDu5gYCEPQPqG4J4/qOR9TL8xCpg3cXgHtdW4hkInAVmqAgQsb&#10;pbMclSUPx//LUXhHK9jyG5uR3+zC6uXoekcG7rCF0gMVVM540BaBO3xFxhhRZL1gYhYLmqCWFESO&#10;o+vt3eh6ex4iK2EqBlAGlJdQKQuzzy3g+L8/hqlHZ8AhkLNs5LcK8GwbyIq3F2MM/EWC25tC185M&#10;S8WK1YBWFEwtDcfO4SsKByZezMzNTZxKAK3GJtbJzbiTp31y/TZGDxprzYtZ1CpA1a5iMdye7c9y&#10;KQRsCSY4NIsHBZKtqQsZkjZaL3Gb2TADYzQYS4QmcI5QGQhjICABLhDyCMzmllyUjwfABgsi9AAy&#10;UNyCN8BRu8og9zSa4K15YRuTpD9QXdX3BVu1QgtMNF2p+jW87QqM8XithjBEsOYF0osWdJpDSsTt&#10;IrbqBgvGIISIXOCNWXYGbPzutVBO87fH6MwQIQwDGG0wdWxp7JGvHXymXgmnEpt2KfG10dJuyIoa&#10;mlM5eMUVA73bthW05wHm4upQaAicEa7vK+JE2cPEfAVpzmBzjmCNEIIwfuDNUuA0CCVonJrV+PjT&#10;VfzfVxl8fNSgHqaQ1gLv6wvQ7wh89ZzAYlXBaWi2llNakUaLtTRZpsFuUbTOtdKoGYCD8O4RFx/f&#10;nEaPw1BVBBM508KSIVKWhz89U8PvvOpjshzFL/ULjkERsb3tN7JkQGg0Fo1BXy6LTZlUzGatNYRC&#10;0EGATE8P237Xm/unXnvV1bV6sqVWw/KhmqQEoQF6aA2AxS6CyepkA2E61KckEZHUdCfBF9rqWcOK&#10;qYHJk1OTq5mPJtuUJiHvwafv+Bz7lyaGX5X92f/UeHn/U+OvADjqZqyHbn//zmvX7+i5stiX3lzo&#10;SW1w0lYXF0wyxgT7J6qZc+cqZ569/8TDT3zpyCteLVxYpX+7hlDuuwZc7YL5JMvQMHD10dJyNUwm&#10;nRa7xRq6mgxA6fhnksDL1sYEc1Vveq7qzZ9ZKE/2Z1P9I8Vs/6aeXG/etm3BIYy5CEjP4jBbtMAW&#10;ZwyCR5uozewoFLgx5UcXrpra15BZiYE3dMMvh1g8tgDGbDhdAiro/DvIRMJ5pxcoOgJizEWlEmD8&#10;sxOovlzBht/chKF3D8DNEdzrAWt9HvIBgdIzVajFEDwbH+d1w1CwZfNAgYHRGqk9LnreUUTmmnQk&#10;wl2KAnxpwEFlLsD4/xzH2d87g8pkBQIWcmmJ3BYBngJM+/NmAJdAfcoASqJ7Vx5un4VgUa2NA2IP&#10;H60NsqmiKGR7aG5uoj2bq5N3FnVoG3YqZCzx/4IWtc6qt15zQ/rGoe0jnAlOUsAwao29M4CRAZi4&#10;YL4lIcpmM6wFvJvvNajFfMbljpko7JJZFphrwBc5ckdtBNsM6psrEHUD4eUQFgn+VUDqVYLwCbCi&#10;fEAWt8dZY/LqX1z7MPIVE4oQFjSqOxQoF70ezRjIYhChBXuGwyIJz5GgVBykvcbBnDEGLkVcZBpe&#10;UDHyif/bpfRMmnEyAYJzB0sn65VwKbFZVxIgqxyv1ca6lImr4vjzC3amr5frOILpYuhRAhAYjZTg&#10;uH2oC1+v+Rj3AmxKOZBYO2AhGv1m2CgkzoJhgWmUKoRfea6OM1WD/892A8EcBMrC7VnC4HqOL523&#10;cGQpBDcmykeMJz51fPCMTEqj4RkDA02RHivUBjVF6HU4PrIxjbsGHViCoaIaqkZC1glQpjr+n0Me&#10;/uJwgJJPgMPQYwkMChEByw6IRYBhLjQILIErurNwOUflAm1XgEWeWUGAvp27C91bt2VnXnutjuUZ&#10;f0ldFrUBkU6MlVgFbK1xlIgDgxg4jxJEQyKoVZh3hTZdd+KzaYAiJGc7rh3s233zyLaB0cJIJm/n&#10;tTL+0mz93JlDs6+//NiZQ7MT5RqW5yg3PnViTVICdP3QgS15scCq7c1Ous8qrxrW7//L114BcBRA&#10;5vq3bN6xYWfvtr51uZHuoey6Qk9qwHJE6nsqY/GortGkFmdr00dePPfKSw+f2nfitZmzRFRu07us&#10;KZbr/NsvCXC1a7g6tRWTVLuXAFrJGJV03PpptBYz8fdSidaiC0CWvWCx7AULZxbK48dmFgc2duUH&#10;dwwUB/Ku4zAirtYodK0nysBin5wGo2VJBlgcSoegIAQEj1gtYy4Mtuoabo+N9Xf3I6xrzB8roWuL&#10;DadboJng2KGHoENA5hiK2ySsMYaluRDzB5dQ/7EDKL1QwoZf3ohsnwUpga6PFGBvtbF4fxneuA9m&#10;R67bDZE8KYKuaMguju43F1F4Ux7WoAR8A60AnRPwOMPMfbOY+G9nsPDUAgIY2HCR65HIbmBgAqAO&#10;+Y3cAnTNwJ8yKO4qoLg7B12jZSL5jr02AFppMMMwV54uzy6en8VKMaefYEFXOwy0r7l2wJWc8vEy&#10;biq8fsuubgdMCiHBLBGZZ5KJq13sbETmYmBDPKUW6eV43HJqkZoRO8EFh9EGDAaCW5BOCoFj4IsQ&#10;hXMcar+F8gYX4B4sz0AzQjDCULmaIf+MAlMcsFhTc9fs7XwvTu3/DGxWg41j2sCsCxHsVlGvrlEw&#10;LQZ3yUFqUsIIBQMGSkmQFGBhuOZ9xuLWYXIwhBFd/NsTm9YzE03i2kJCgpPkIkywIUm2tZpgXBtP&#10;zm5umpyTlcvZjACj1DKT0wuz65EVwo58CjMj3Xj49DTOegFGXTuSGKwlEYk1WxuEgMUYZrhGLdD4&#10;3Vc9HF40+A+Xa2zP2KgHDna4hJ9Zz/FNl+HRaYOSr5GKfcKSh7TIsDTKBtWGUAk1NGnc0GPjQxtS&#10;2FkQ0ATU46EbW4YoWAFeXAzxH/bX8dS4aoZ590qBdTHIUh0oaQmgrjSmjMHWYg47C2n4xlzkMiNo&#10;peCkM1a2v8+aaU3eNT51AmQhAWiwBovFLkKPRbbkaVvw7uF8Jr2xJw9bijwHwkPn508cny1NU+vl&#10;mlW6Pg2vymQesnXLO7ZtveVd2985uLFwPefMSj7oyDZg143r3vXmD+2emzi+8NBz3zrxrefuP3H8&#10;4vbzHz6wJS+xnCSFZ8kin6QE6fkHTh58/oGTJwG4AxsK3duuGli/bmvXSP/6/FBXf2YgnbMLbsbK&#10;rtqZMmSMJkVxmLRWRi3O1mbnz1WmTrw2ffz1ZydOlubqi7VyUGrrVbdPcHVoH645n/PdAq5OLBdP&#10;0KBNx9y4YDUYrkoCVKWj9k8DaFGmxX61JhiVNt7kUnXs3FJt5vDUwuRod7bvynV9w71ZN6OVwWqA&#10;qxGlzYjFA2XRV8kNFqpjqPlV2OSgWq3ASaXAueh475FpGYmSJqiKQnrAxuZ3DeHklw3mj5XRvcmF&#10;3cvjCcDOq8kEUVRydrOASDOUzirUqwon//sJLD6zhE2/vhl9b+yGaxlk3piGNWqj/GgVlRcqCMph&#10;5FIWRJtP6vIUut5RQPaKdFSSqgYmJeClGRZfKWP8f41h5qsz8GsKHBwZSyI7JOEO8mZLc8X7JQEK&#10;CZVTCk5vGgM3FyEdDlVRrR2DM3DwlldSYzIz8JGGi1l/xrx06skjpaXpY22nz9VY105Tsp3WYcN2&#10;JMmmhv35LtqZGxwyBOmYKEPQCAauLr3WMBCEJSMWIgzg2m5swtrycGJkwLmA0hwN3S3nNlg2DeMt&#10;gs2HSB23UTzGUN0AaFuBEYM3SDC3BEgdceAsANqJ3fs1oTkulmx6/NCDrWggQCqOWtHD4rZFoGAB&#10;ASAMwAQhYAaZ8xzuBIeSISzOwGQ6Xj9rt/24ECAehXazhByg2T7ntCYo5cSbFhEqVIDWAOchMZZs&#10;O1USf05qfpJ1LWLrGaszKX0iQCsDISIwSJeQH1NRBjf1FjDvKTx/dgbcVxixZRMtrKbZCgEIxjAi&#10;BBwAk1YkLP/6qQCvLSj8+hUa7xo2CLSLLCx8eAjYnJP40jjDmcUQEhqcJ4BWzGIpAjxNyErCu9an&#10;8O4RFznJ4GkWUTZcISM91EnjfxwL8D8P+ZivGMBiYAwYEAJDXCzr7S9nsqLnP6M0MikLNw4UITiH&#10;F6oL34uxo70xGjrwjfL8+ir7G0fk5gHBOdeGeOQz0iQ+kwJ2K96XXAZYIgY6nDGkLdnXm0v1bOjK&#10;DoUaG7f25AcMo7DqB+FsxT91YnbpoROzpf3x77PaGPjk4+gEo9UQ5queoax4z8/vvXvbNQMfsR3Z&#10;vVYjxknJ3s17+j40sr3rrmvv2Ph3X/uTl786fmxh7iLanT9UYOtSgRa1MTZhG+hIev34AOpTZ5Zq&#10;M2dL07YrD6bzdqp/fb6rd12uq3sw213sTXelslbacqRrO8IWklvGkPFrYb1a8iuLM7WFucnK4sJ0&#10;dWns8NxsrRLUyVCgQlNraVOW9ahrbX3qTjqti6ycbRTFSnavHWAhQWECy+OKkhEFSS2XnXgNSUCV&#10;jUFXBqAGw5VBa3IxRSBvvu6dn5/wFo7PlqY2dOcGrlnXM9SXy2QNUVN3kPTdaTiBs2byCYPNGeYW&#10;XsdjR7+E91z9UzAVjbAaQEmASwHOBASTYEQIQw9GMEjLafShQIYQlhUygw62vncdTt13DnMnlpCv&#10;2cisl2B23JLr9C7HzdbUMIeVtVAeY6hVDWafmEP9AxWs/8VRrPvJdcgOObC2MPQM55G90sH8N5ZQ&#10;PliF6BPoursLxTtyEAUBU9WA4NB9NkrnA5z932dw7o/GUZ2LzgI2BNJ5jswGCZFh0WRhByDYwJhL&#10;J0IYIzF4aw/Sgy5ULcpEA4+ifYyv4DoupLCgtIIxBkxppI2Nsqngj5/8f5/df+rZRzswWZ1M9lYD&#10;WbRGCzF5X4a5/h5VTOdyOggFcywwYs2WE8cl2jMTA+MCBAaj4wiY5mpn8dQWgcGKQbkBkYJWAsJ1&#10;wbMM1VoAVkpj4GWFsWEb9UIVVp1Daw212aB6F8H+Rwb4BLAoc484izdt4Id+ArHpFRDvJoaD7XRg&#10;rpPgYWPn45Cc4CMEn1WwZhhUCkhJgEHCaHOBwhRH+nwPml8ZSwdgIlZE+yE8qGo59BYS7cJkW7ue&#10;qOGUuAIBAAta10iFS2GtRsJxWD0MkEo7q4q6O/gfQxtCyAzuWtcFT2u8NjEHA4MR225OGK0Gthon&#10;/T4h4HKG04FCyAhjiwY//UwNL+/S+OUdBjk7YrduyXKMbOH4yoyNpyc8lOoKTlydDRE8paENYXdB&#10;4CNbMtjbbUMZQjUepc7ZPhQL8a3zIX73aIBXz8cSdzsKJV8vOfo4hwZbtf1pMYbpIMQMgDcOFDCa&#10;dlAPNQgXVCGAwcD3DKyMhblTp2bOv/rqBJZbN/DE/sGJiCutUwBy0V4Cq40gafwfmbFln2vJEVuI&#10;wWLa7ltXyPVlbLnOEqyHDMpTlfrxB4+MHV30gmMVP2jks3YBeGNLsoAaomnqchQRBr+tpdeoc7pn&#10;KCs/8qs3v2Pjrt6f4IJddJfLdmTv9msHf/4T//EN2778By/9wcFnJybaWDk/sUTUDxvYulSNVhJs&#10;tbegk9E1SV2SZQzZXi20vFpozZ+vTuOFcwKAlBa3pCVkNHXMuDHEVKCNCo1uY9AUlodkNjas5KTF&#10;Wine38N0wposV6cWIlZpK7IEEG3ouYLEc67F71cqLngNLVdSx5X8bNxYpuIH6uD5+eqpudLMlp78&#10;wLXr+9f15dKu1hphm9Cy0T7kCUF8wTY4ePbLcHNZ7O69AQWrCIenwMGhSMFXHs6XJwEyGCisg+AC&#10;upGdGBfRoBTC7bWx+d5hyActTO2fh1fS6NpiQ+RY1ErUK6smmYiZklmGrp0S9jihPAXU5gMc+42j&#10;WHxiARt/cyt6b+mCzUK4e130Dkukj+Yg+zjSu5xIB1OK7CBUXmD6mQWc+D9PYO7JGRAYJCRchyMz&#10;LGD3RrN3xl+lsAmAWQylIx6CCsP6u3rRvSsLXVNNqwpODJawcXzxsDpw9JXq5X1XpkbzG2wyQF3X&#10;zIG5/bNfeOEzzxw9++q3yehJLE+ZX208eVUm63cf/Qh9+o7PsVW0EM37I+Wm4Ejp29I2kgQ3XgiX&#10;2Qh9DS44pGMhMAaKESAEuDbLYkvaP6opg9AxyJU5BHEEvBVtAhiYkMAsFUE4ykYvghR4qIBCHg7l&#10;QRMK3phGZn8AXGtBMyDvO/AdH+W9IdiZEMWX8hHg0KwFthqTpQyt7MIftpZh9ILBwWBqwNT2eVTe&#10;WAPjBBNwcJlGaADmhug+76B4GNC2BNJZUD4NjQCGVORxRQzccPiSwzMKxZCgbAajQhitwaSEZIkQ&#10;c85hGu9PzKQYo1uWHFxE8TFGw+cCIgSYCpDVBBiGbwcL069MnjiHlbEmXls7KsnQN9nT6cOH9p1+&#10;/tnJy9/xrnVLE+Mw2sBJWbCktWxXICIoFVkoRA7yrFlNA0NIS4G3r++FAeHAxDyUDjHq2rAZIbzA&#10;JYhCqDkuc2ycDhXKTCNUhN/f5+HFGY3/a4/GTd0KQehiSFr4uXUM12VT+IcxjiOzXhSsbQh9KY53&#10;rE/hrUMOijaHr+NoHBEib/vYXwrxO6/7+OZYCNIEWFEoeVYIrJcSabRGMzstE5cxlJTGWKixsS+P&#10;m/uKzegf1uriAGAQzWTpOIhcG9RrdVi5Ikoz02bfP/zda2GlcipxTbIA5eM9VyZ0TALL512YJUS2&#10;N+OOpCy5PuPIdT1ptyfjWDnBWFFynjYAtDa18+XaS2Pz5WMLdW8sUGbKEHloaY8b0/WUAG0+gJ5o&#10;HdEcgPMAK7cBIQKAD/zS9W/asLPnE5cCspIffSO5t7z3F/amLUf83r7Hx05j+XRjco/WSYbtnxts&#10;yYsoJ6ytdZik6oI2XVIQgwU/wdgk43pk4u9ChUao0CSDn9Hh8XQbQAkSnz6We2z4HTYyuri24T8J&#10;y7VWW7HRb5FY7jzvJ1iuhOs3y7RAFjXMKZugi4h0LQjVwamF2pn58uzuoe51V67rG8w5UoY6cjpe&#10;ptWKaWLBGSQxpKmGA4c/g6fU5zDceyUKbj9AhJBCjM8dx/j8Cezd9hZ84sZfggEhNGEUBJ0EW2UF&#10;mZXYdO8g3AELE9+ZxcIBjfyoBWvAADaL2nQdWCSjImfx7EYGO++gfNqgFoQ498h5VA6VselXt2D4&#10;3wzDtThkv0BxJAUyDKamI3Y8J1HVhOk/mcTJ3zyGxckKLDhIWxYygwxuPwfj0eOYVVY6t6OLsnTY&#10;R3WBMPKGPgze1AWtCcmBL0YcaSeL07PHq3/2wO88Ndg1wnZuvG7ED+u0UJ09c+rcwVdK5bmzaAmK&#10;2432Oonf6bvZ5pP3n+d7HogRKcPKroHFCa4jwWyBQLW8jiTnUFoDFzhPc84jIbZksV8ZA+e8JZgU&#10;cUwSLW9zECIROGMKKuuBaj7sZxXqAy7Ydh9hxYepM8guILxXwqvUYJ/KgocEw01DJgvGI4F5lKbM&#10;vj95hN9PXRYjkCI42kK4o4bg9hpSaQ6uOWqOgapV4EoJHdpIn+aw5xmMtCCNFyUNcA5DFjh0M2g5&#10;kqcxhAygUIM7FhhfW2xucQGlQhgVecQJLqIWPxEsbiGtOZgQKNc9LGoPZHxoreu9vX1Bd38/jh48&#10;WO1wUE0eBEQC0GsAYXV84qVnf//3vzKwc+dP9mzYaFXm5lEt1SFEAC55y52dW5HGjxEsS6xgvWpK&#10;w+Yc9472ISU5XhibhecZbHBtZBnDKqRz8zI0NpqtlsQ0ZzjPDbTWeO6cwocWqvjF3S5+arNBWtio&#10;Bg5uKXBs3ZnClyYEHp2sYlOK4aMb0riyW8IzFBuQEtKWjxAe/viUwv/3gI/ZJQ3YkRaLcYYhS2CQ&#10;iWZG22pXxwZQNwan/QD9ORd3j3TB5Qx103KB55xBhQqeFyKVzYIxglIBdKBgiMPOd6E0MWHu+7e/&#10;9MT0a699J364WMNLSUDVDHuQgsvBXLqvL5vakrLkJlfy0axjFx0pXcbgitjeJTQGgVaL83XvhSNT&#10;S/9/9v47TLb0rg6F15t2qFydzunuk8PMmZyTskYaISRhkIQIEvgSzBXGvliYe3GAawy2cQKDCR+f&#10;LbKRBQihjDTSaGY0Oec5c+bMyalzd+Ud3nT/2Lu6d++u7tNnkgZb9Tz1dK6u2vWG9a7f+q311Fyn&#10;d9JY2zN2mZXqRxBIwIYD9uOs9IGmIIzleGgCgP7wL9x8zY6LR36EcVp9JdNveLz01g/85NWQkf6d&#10;gw+dPbUO0MqXEb+tYItf4PKC3AZhckCLZ8piG92zHQiDEKkdALYUVndayQEfs264r6Et/wWxXHkA&#10;iRzDlS3DZrsVPazYQ/gZPVcRIKUEiC0DrmL6UWpjVCuK5WOn54KTS+3GtZOj2w5sqdcYsQi1yXQf&#10;YpnRSsAWhdUxygixOHMPzmkDqRJqWxsFooCSW0HJq2KxM7e2EJW+Oh1pMIdi+7vHUNzq4qWvTGHh&#10;lEZ1QUDsUKBVgOoUcGG167tRSanIGQLqJQL3DEd73kPrXA+Hfu5FtB7vYOcv70R9dwF0XoJqA0YI&#10;zLBAc0Hi+H88gXO/fxpREMODh9IwR3GSgflJHFA/t3BQ8gtzCYy0WHwxRrejsO3mMUy8fRhggG6b&#10;xLS0DyIIAbTGXONcrHQ8c2r2pdlTs0ceAWyWGciWY7q5DUxtdmz+1p0fG+TptkaGDcCEURj1mF6k&#10;hugONRxag8QxQpaWjDlL3MGNgYWBJRR0Pds0a8ENgIIHxQMQqUEcDkUtWGrUSJJslYEdjMYCKBLw&#10;SAGawVuoQ9wZ4uQQh1voQkgCFbkw4xytD8Wo/XkH4lyyyYBkzvqELpepE5HhGwRkpcIXVwnMDi1i&#10;7pp5VCZ9QFIQS1AUgKYKS57G0KyH6lMOVJcmVECdQPEQlJShCAO1Cfq3NGGAXEtgmYUJFVitmDSn&#10;bDBKZByDEgbOkJZ5NbjgiQuJkmCUwsYxqDYQEjimWmf+7FtfeeTQoRdmCsViA6tjTeSAgyrF6gao&#10;GEC0ePjw39z5736tfcn3fOBHd9xw44RbqREqEs81Yix0HGHu2FEZt7tm25UHHMoYGdRkExsDQQne&#10;v20UZcFx5/E5vNgLsdVzMcHoMpjZiNmiAMYZQ4lRnJRASAw6kcWvPRbi8XmNX73C4KKSQTN2MUQ5&#10;/v42jvdtKaPICOqcINCJNxYhBhUnwvEgwr97PsLnj8cJ2+QleKPOKMYZg5+CwI30dSJ9bieCGMLh&#10;eNv2EWwv+mjFatXGwIQDoow9+OXP92ZeeKF33Y/+aL06OcmtpQgaDfPEX3x65oUvfuH+5tFjL8AY&#10;kq73PFm+qWCU0rrHne318vaRQmF3weW7XUbHGSVuchxIdbkgIBTQxoatIF5qhPGR04vtx840u8eV&#10;MSEGm5umlSRrsdK4owasZf0xs5TKXrK5yAwAn9hdv9wtiEtfjWk4Mll+y/f8g6uDsCs/eezZ2XwZ&#10;MXtXbwSwtdmuQ5IDEVgHCLHz3HkOYLGclinPaK2q7+YAl8yBr0EAa3ng/PAv3GI//Z8ewGsDuDbF&#10;cmXpzHxZMbuQsUxZ0cmUR91MWTHVb5FiCrgq6SLZZ72KUmtzrtmV7VD2Fnrh9uu2j40JSlmsdbpJ&#10;JjotRpNLn4WOhBhQSiEpoIyB0gzD9Z3YM3Ixmu05gCai+oECCoskfJp5sJPn8OWxX8diGOFdwU/i&#10;4hf2g4x0IbYZMJciDgXiwAO1FNyJwESckBeRBWEEpV0MTpWidZqiGyqc/tOTCE8E2Puf92PLdRVg&#10;PoYaEVg8F+LovziKqf95FtoAPvVQ3c7hjSentuUOSLKiP1pGvMyCCCBuGTSOhFAxsONNWzD5zmFQ&#10;h0G1FcgKcQcCAm4oTi6eVPcevOOItWY20SfYbKJ83uMmq3vZdEk7BVkMgP2tOz9mPnHrp+yAcv3y&#10;POkGQfBib/7Q5aXhd7nalmgnBKEUbsmHZgBRyXuPTQQSWyRdak6xgJ7TBo0lKBGItYaD1Ky0r/2y&#10;ObCVlv60YIDvwGtG6AgDcdLD3jsFZj9MYJw2Yi3Qa0bgkwTN7wcqn5Jw5jksSzjXBFdRWGZXwNa3&#10;E2mtAlkWLCKQNQl9q4V7tQsRELCYouVaMGLhCgrXcpQOA/w0h6JpTn3BBxCCWIARkwEMFhoEAqkA&#10;2xqg4CQTdYPuNMIodL9syAgIS0GW0TAU6BEJHQfw2jGC+aXgyd7pw88dO3wOQLfX7bYGaFt1BmRl&#10;x9nqJihreyfvvuuuMw8+cLA4OXnLvne88xrqucPEGE4dR5955JG5qSeeWLz0Qx+6cu8t122jnEGF&#10;IZYnVBYsprFZbx+rY0gIfOPEDKaCCG0hsDPVYsUbcLD9+lUJBBdzgdNUY4kqWAncfizGkabGL16l&#10;8YFxDSU9EO1g0qHQNskqtJaAEo2aF+D+xQj/7IkIz04rQBBAEHiMYidnKBG6jDI2Gib9fLYTQYQu&#10;I7ht+wiuqpfRkXpNpBphFEZZsnTyZPelL3/piWPfvMOt79s7AmPi5qnTp+JG47iRMhCMFnzf2TJS&#10;9AoEqOwaro5UXbHVE3wrpSj0G1Gz3cGUEPCkUSFa6oVnzzZ7p2bbwcGpdvdIKHU7tw/3De1MpnSc&#10;6YwmUW6vlSu/Yw1AgpTFt1ht68AB8Ls+c/Ced37/JZNjOyrvcQti8pVMRUJAxvfU3vMDP3ej+OJ/&#10;e+KTBx8+d3IAsZHdd7+tYOtCxPB50Xs2dCULlmjuzaM5YMVyAIsNuDDA4E5Hnbur3Ncmx7hZAPju&#10;H7viNQBZL4vlyr9OirVdijpTVpQp2OqDrjADvDKaCpKWT23/lLHMSrejuPnkmXlNCWU37hgb5YQQ&#10;CZugWprVv9AUZKXarZQtkoaAEYKynzSJ9oIOXL+4gb0BEnG0IXjx9AtYaBwEr0h8LfpXONb5EK6f&#10;/yAK8xSFsRDbrjqGbVc+CiZ6mDp6BWZPXoKoVwaoBbUJwBHDwFBBQBynaLckZr41DfWPFfDrF2PL&#10;W0fRONnESz/3EqY+fw7UMpQ9gfIeBqeciN2zXY9aC1jDwHgMxiRAGOKOg2DGIFiSYNzHvncPYeRN&#10;FYBS6J5OyjYpLrFGw4YKHRVi1js5HdCFR6y1c+uAqiBXjsmWDTfFZn3i1k/Z37rzY3qDubjqAHLm&#10;9Onwcw/c8fSlb60/egUffYsPV+hOBGIBUfBAaTLdlVWJDmoTQ5pwDl5woTsxiDZgNH3SlGxoVGmJ&#10;hbAcpFyGhgVfimBJAYUXFMK/7WDquypQpAeuAEY4oj0are/rYutnylBtCuOZBA9yBUISw85UvbyS&#10;x/i6gyy7TNcJxdArdbH41h7IZYBoS4SCwngMwhr4EdBwHRRnCygfZAisgMcU4roHzh04liA2BoSk&#10;bCkly4QdM0AEA8IZiOcMWFLyqzgDsRRW66RRgSyfJ0BAIVohTBDDdANMsXDuS88+9PSpc2ey4zbr&#10;wyRzGxNy+tKsVjYAwHQUzbSOHbvjiWPHHkgPe/1Oap8XCqM7b7rpTYRQYpTZ8LVInTi0X1EvYdQT&#10;uP3kLI41IxxiwBZjMErpcvvaeiMvTlfgXYyhRijOQCKmwNGGwscfNPjEpQY/u9/ApwZd6Sb6OgsI&#10;puA7IT4/FeH/eSLAbKMfcE+xlTFsTS024k0MFRdAx1qcCiMEAN6yfRRvGqsi0HqtMSkBjCUIej27&#10;dPpUzygVqKWlhaUnn5xzGC2WOKuXK/7ktupIqeQ7FU7IMKPEdzkHLFIvxKQTk9Bka2GEgFGAUWIW&#10;gvjIi2fmjsx3gzONUJ3oRPFi+n7y5H2y2X00A5xInAFb+cpRfw3LlJiJyvw+cvs/v/G79ky0GxH7&#10;jZ/52l8euGH8kVvev+8d2y8evmFoS3HPK5mWW3dV3/nhn72hKP77k7/39LdOHV2H1crbUJuc5vUN&#10;WTrMs07A6ky29YDXoDsZoM/COuVDMwB0mQHs1aoN7M3fs89+9U+eeT1X5AthucyAsiIb8JpUbjIM&#10;YvV0euTv8wu8/z9CpTpTrW4jVHrYE4wpleBkmod8oCDEgqVgSxkDqpPPe9EilnpzIEULG0tYN+lI&#10;XPZkSt28+35Ni8153PPsX0NQDU4oRCHCGe8zCOiT+NjOq3Dbex7D1hufhvYltCE48NbPQfd8HH70&#10;u/DkNz+GXmMIXAQgkQX3DCoHAHGGoDEFLD2yhGP/+iiCfxhg4YvzmP7SFIilqNRclHZRUAdQMYHR&#10;DLAU1lCAaJRHpjC64yVs2f8Utu55Ad3ZEbx0x404MneJ/SpeXDpWeXD+VvHOoe+PPjrsW5+EOkrK&#10;OWmen2sdLIYdfP3YF888fO6rf3v27OljA8TEeXAV5Urb+kL0WSnYwidu/dRAbiUHtuKv33nH1Huv&#10;vPmhneP1a0xoakQSMClBYg3lc1iXwzIGThmINuu25CeDk8AYDbdURNwMoaMY3HWgScJk9SN98uQm&#10;sUnUi4llAhiqBRQCIEQPnZhi5KEqVM1i9qYYvpvYaCgDBJcwzH0wQvUvOEjMl60kEp4nB7bwOmq2&#10;+iArk3hq3BjyLQFwIwWJklKqMQkLzJREJDh4XEH9gQj+WYbQt5CcgJUcKM7AFQWFhCUKxPIEHNk0&#10;08saQCrQigcrWGYZGPxitVaglIFzARgLapKDlFIWURTDa4RgscTTavHUH794z9e/ds83j2RK2/lA&#10;c53TAAJrO8773oD5nLs4p5WNylvGim6lYpVUEIJuGP2UeBFbRJxjrMRQ/ez/nMKjT7b1j//0jnMH&#10;LvXmu23ssECNsXTAryyfWfjSLzXWKEHJETiuNNoEkNLiPz8V4kxo8G8uA+ouwVLooigUCOvhz05F&#10;+OUnI7S7BnApBCPYwznK59GKIbOECgDz2uBUEMEIhrftHMU7ttShrIU0dnUXOJLu5TjWOPXMc7L7&#10;9BN0R8W/vl5wvbLrOB5nnsupS2ky0xhNDsOcJkCKEpqu1f2fEVBKTTMIjx2Za754YrF1shvr+V4s&#10;l9KnLwBbXqc6lAVXCqtzBePVv7f8XudlPVmbif4lYRO7a6V3/eClH6ltKb4/aMfTz9x3+qE/+7f3&#10;31sbLRy65KaJ/de8Y+fVuy4duYhx+nIM1DE8Xrrxgz9znVep+79/7+dffB6DTVhV5sAwSObzhgFa&#10;mwVdZADwIgOAFcXGpmkWg8OhB31EHmD97G/fZu/+zCHc/6WXvp2Cjs2wXFl6k2Y+Drreee2XzdXC&#10;04YD0h9QklFSHyl5QxeN1YYFo3T5RJUaa9FlwjhpAafWQhO7zG4RJMyCli2QyhQiIoGAAjaG4RyE&#10;8lSsC8BoEGURxCGe6zwAUViCx2gSSozEs+uq6w7hhu97CBM7NFybWDwQABABsCXA1e/5KkZ3nURn&#10;cQjCiTD90uV46cl3oNsehTcRYMghaJ6JsXDnIpp3NqBgwQhFddRBcQcFiIWOKKwl8Lw2mAggIx+T&#10;Fz2F69/7KYztOQoZA1IDYxMvYf/VD+GlYyVz9htm6p7P9J77wgNPOvc/9+IlP3Tz+ycOjF5UKjkl&#10;aqxFs9UwLdHsPtN46PkvP/Opu2Zmzp7OAKzuOiAr35ihBpW1X+YtX85RAJRSKvjF3//1B/XP/N+1&#10;a/2Jt+yvjB2ogoio00UUUzhDZbi+A26SjUpvpCC1GsRSOAUPccGB7kZwOKBdCm0MOCEwbDCzRbVF&#10;7FB4FnAjila9CDO/BK41YD34dzVQIUB8TaJLosbCUILO5RbmByRqnyegAYElaRkxOauvgK3XS7O1&#10;Cg5bkJhAlwzab+0iuC4GjTgiqmFcgtEeRcVYnPEVui7FFc9zjD9m0dMcrCBhyyVQIWCYhVYGgghE&#10;YIBJGEbaL8kqCxZrsIIHQwjoRgItAlADmChOOvsoBbFAFMbQUQxog55VOBTPnP6NR778pb/68uee&#10;B9DyC4WuNSYIwzDAYAF83jvQZCoZ+XU6y3Ktyqmz1la0NkZqA87JqsaJgS+HUlDhYOqFw/rUM8+f&#10;wcFnn8ev/osT+NAPXRd/9/cOH3E4SlGArcQBowUoEHBoCCJBctMp8dMh2M85zhGKGapgY4tPH5To&#10;SItfu5JiZ8Eg0Ar/7ViEX34qhJWJHqvMOXYzthwouh7MJTBgIOBIBO7HtEabcohqGe8eK+GWLZUU&#10;ZJllPWT/cZRUCKQB0zFKzz8lLqoWdjiMgFOalvwSHSRLdbSMUjCSNKlwSsFZAsCk1lErjOdPLXVe&#10;eHG28WI7ilvamMhYxMneYIvIee6tvF/LTJTMAW6ZA116gAZar3NwRLZ0eN1tu3aUh/2bHI/vdH2+&#10;8y3fd9F119+2u3Hi+blDd33m0KE/+7f331uuu0/f+N69+6988/b9lWG/TBm5oD7j2mjhyvf+H1f8&#10;wtiO8h9/9rcf+1YOX2SDrskA/fZrDrb4K32AbK0zpeMGXfCN3GgvyP5/nfvy7Z//4fvtX/zGQ/jt&#10;n/063ji3dQHXBsvnea+Zzi2Avf6k8DgrFl2+dcj3JidrpYnJWnFkpOSVYJF0Hy4nA6dgq08O0MS6&#10;gFgDSmhqAwEQnYi/j7x0H3pDLq6rvg91WkbQDUBY2l1kKVzuIrIx7j7+FTx95rMIW7NwOVt+UVtG&#10;gPfdonHNDg0LDiV1In5mFVi2HdQOg/sEu29aAsQ84MTYt/A4KO3g6Ts/hLjlwx1xUBdA45RELzIQ&#10;hKA65qC8nSLWHGGrAiUF9l75Ldz4fZ/C6PYpqNgD9zRcT8JEI2C6BWFj2CjZqy/a12b/Yiv22CKZ&#10;/40/il9cbH7uzH+cvtOvVOsTu8b31QXz7LnZE/ON7tTzjebC6VwJNw+yIpw/ZX4z5qSbBVsmQ+PH&#10;AKJ2t9P+l7/9H+76xA/+ZKT2XBmXenp8z/DEWLE+zK3jQssYTFqA09XOb7kRqJWGy3jipyV4Cuk0&#10;rC8AlXYb9u0YMmCLpGaQDAaWWmhtUBAMqjYCOb2IrruA6pIH8bDAS/tnwYQDIUTS2MAswustlooS&#10;tU8T8BaBIWS5K4+Aw9KMZuu1tH7IarKMBY0ITCVC911t9K5SIDIBQVwbBNyi5TMILVBgHFuOBfAf&#10;mUfX2w0puyDooEy3oEWBgo4TQGUtLHVArE6tLJK5qa0F1RrUd2BSC5R1C71JghFgLGQQIeyFMFJB&#10;EIrppYWFOAiioyI4+7v3f/GeO++9u5+32Qp6vX6mYd53cJB20A4AW9kxqAaALQlAaWXKURCEOooR&#10;WwbHZWnyhF0z3giSrtYwiPHI5744t/DcMwlj3G4dxv/4g9N48rEr8eEfu7yz/wr/jJnHm9lLmGQR&#10;ZswYTphJSMLhIQTLcE8y3WUnGEWJcJyBQhgbfOmohMMC/M7VFp85o/CrT4WwcZJVOMoZdjC2rPAe&#10;tEFZUMTgMJYjthaLOkaHWMAtgtz1DbNLdez+H/gwDTBG4l4bTJBlFktpAxVrGCbQaHUx/7k/Rvyt&#10;O4igCcgSjIKnn3NKk2YlSsEYgUMoGKOIjAnm2r3mdLt37Phi+6W5Tm/BGKi0FNjX4rMccMoyV/m7&#10;HPC5HFA5yVZZTG4fWqXx7xMAY9uqO5mgI8uHMEp4oeyMXHrz5FsuuWnyzTOnmuce/fqxw49+/fip&#10;2//s2aOX3jQ5dvP79u4b310bKZSdTdtAFKvu7pveu/cTQ1tK43/x6w/9TXspzMqV8nupzh1YX1Ow&#10;RdYtHWwSUP7WnR/bSGNCNgARuADif1Bi+PLt00d+xn7tz55BZynEPZ97EXNnWnhj3ch61yFLsZKc&#10;bo1l2OisP0rfNsMFUCRJBJioes7O0aJ/xVDBu2iyVtxZ9Z0xl3PXF9ynBIi1WaMP6KfZrzRRWZg0&#10;2T4xPbVQxiTmgmkGWEg81CpX4rarfwQlOwIVp52MxKJpG7j7xb/CyXP3gdtw2YG+DzXff2sBH33P&#10;PCYqS8uLFZwdgLM3eTk2Va3bRJxPGQdxZtA4JbEwNYLeQh1HHnsbps9cCdkI0T2p4I5QlHYyWE1B&#10;EEF4DXi1s7j5A3+FPW85B9idgEy0WVb6aaByC5CngHgqKZBRCqkJnj1lz3z8N+zXnziM2RxgyuQJ&#10;Ln8MB2ix8mXCQQzWBVs6DCgdZhczhpUA875JYQWJqeAQgPr1l12169M/9ks/NloeGna21MBjBelQ&#10;wFgQvUGUi01a5Q0j8JkHdXwe0UIbtF5JMt/CMLET4BycURhroayBMYlHEKUUDATamuUIHxNEiNsB&#10;TBiAtziI72PpAy00r+6gyyycrgPPEMRcgR9nqH2BQUw7sG4SFWU5TXyjaNrN0adn6WsAssxK2DWV&#10;FvFQjPY7uzAHNKjxYKxBlxswolHthgg5Q1QuoDgtsPeLDsRLBFEhRrfIUKpW4RR9SBjIfrZd4twJ&#10;pi0EdxEbC00tgiBAfbgGta0Ez1JIo1d5LuUHgmsFQmbQtBJxq6vvP/zk0an5mcUn506c+exXv3Qk&#10;iKMmkvzCfoZhM1c6HKghrOzZbQGgdew4WWd94quZ9OXIMC/VaBX8cnnkzT/2Y39//0d/9FZQwjk1&#10;8AoeCCWrwKMlFiqSMMJDPLcQ3/mL//K+Q/fd90RmI6eEEOc9777imut/eOxN75t4XlxDpuDDom0F&#10;HpCX4zPx9+Ju+Wb0rAcXMQQ18EiMpFeYJuaOxuKkVuhEGkWXYrzK0OoZzLY1iJN0FI6n2ZJq1UJt&#10;0rIDRdsW4UJiFz2FCs5iyho8Z3ehNeegcPunMfrYA3C1AbbvwHW/+MsYvegACCOwSqdO/onRqZyf&#10;x+FP/h6Ch++HMBqC9UFW8pHRBHAJRuEyBmOtnGr3ZqdbvbnZTu/0uWbvjDY2TPpVl8FPtpSXAU1k&#10;0HoWbVAizDfuZCN+8tWkPNDq71EegMI/+vV3/cDOy0Y/IRw2vBHVEPVkeOy5ubMvPHzu3OEnpxdL&#10;Vde99JZtWy+5fnxyfE9tdNOnT23jM0cWv/I3v/PYn504OD+1zkFYDjgAr6nYbSau7HVhtDbLdmXA&#10;1ys6xWcf0xiLyb11fOH3H8eXPvkk2kvhGxlc5ZmpPLWZTTlnmcULuUXNFYyOMEKqVd8dObCldu1k&#10;pXhLyRMTLuMFpHEKqRE8lFkBWPkn1C/pWWvTKgxZieoxKcNFKHQirEzuOkK3+Ri++fw0Jnddjq1b&#10;toFTBwtLMzh06BHMTh+FRzQYY6mrcXJQsBbYPmYxUe+lZwkGuHsTkGUB2GBljBOAUhdgRRh9OWp7&#10;u6hf1QHMIbhlieZnRqC8bRi6ogvKgDj0INw2rnrbF7H/nY/AKVl4woftXQMjLayN0nbKtLxAa4Bb&#10;A9gQEB6GNREoIdg2TGrXXYTCE4fXmDdm9Vb9iZoFW3nHdzmAnh7EEuTHNunrsjYBA7Lscb/jV2G1&#10;mW+PUerddv2bRzxQR7guLKWwFDBSgpCVsu66uhNKYUnSYcjrZYRLXZB2CKdahHIdcEqgtUakFaxO&#10;xhETbJnhooxBKQOlVFIG4RxewUVkNKQfw40CVO4UiGQR8pomUO6iG5VBjAN9aQ8N36LyWQL3HF9x&#10;w+NJGRFAArhebZ+tPsiyFsQkYCgesWi9W0JdbAHNEZEQlmg4koKCIihQtL0eio0Ctt1bR3j0HCKX&#10;As4YmJuYkmqtE4aqP+ktSQ60DJAkzXeMFEgsYUfKcAmDjEJYTlZCvAdoNuacGJ5hGA4IOjHBAydf&#10;OPu7n/6j57GSX9jPMOx/no3ZyQMsu44cKW9cmme5WG6T1wB00G7b8sLCfXZ+5mo5PDJGwNBudsEF&#10;B2MMlCQu8Vpq8GIRZ0+eRunhh58+9sgjD6bzq/+c2CV7Kjt/7rvOXfdd+58XCFJLDAuUIfFd7pN4&#10;i3sEf6NO45C+BD1DcVBtxcl4GIxYCGoQAXApwW6SBFM3lMaR2SRSizkU40JgCyVQq8SzBtJyBMaF&#10;BIehFDezx/Hjzv/E28RjqBADwgjOiDr+5kQRf36wibZmiUj93Gk89jM/BbJ9B7a8+W0YOnApmOBY&#10;OHYMjScewZZWA/H0WbiUQHAGzihEWhIUlMLlDJQQM9ftzZ1a7MxOd3rTzSCeSboFLckcsrIHu0Hg&#10;KhwArqJcqTDG6tzV/jpmNjgs2gGyoTx7xBhnRUoJP189xy0I75IbJ/ZecuPE3sZcr3X68OLsS09O&#10;z37mvz7yRH1L0b/yzdsnDtwwvsMtCGdDrRwjzo6Lhz/4I//yzVu+/ufPfvKRrx07PEAbTjJjNSt5&#10;ek3YLf56w49Xo63SGovykI/aWAF/+iv34vb/8SziUL3RgBXW0akBqxPM6QD2yma+zzzBSmVXjAnK&#10;dtV8Z/uBLfWLttWLNxKQXYQkGWPGmES0korYbUpTkYwDPCXLB/SkVNFvoiLEov/X1iYbMLcwlkAp&#10;hbbUKlLGGBgitUGkte1NHcX02SPUJm5MIMRSQghxKQGlfNm3ZdnywVosdipodIBqCdBkHIxtT9/Q&#10;CKt6A1gVYHWg7/Okh0G6W2GgEEQFaJloE6gDaMmhQ4KRrWew44YXMLR/FMSMAoEPowDiRIBuAaaz&#10;sk/YECAOwCcAB6DmEFhBYnEO9tDxZaFvMEB3lTfGjdZhsfQ6ouJ1Dxm/defH6Lq/YzeGBFidNiCz&#10;YMvzvPjaib1bC0S41OGQMImZpbZJniPZuIJNU9ZIWwtRKSQAa2YJcAWYL6CNgk07TS21SUivNssg&#10;rV9K1FrDUgLGBajnghgNaA1JCaIuw9jXJcpyCOdukTCijYKiMIFFtFOg+RMKha9YlJ7iIGFyTrYs&#10;OasQ0OQ1EFxgdf48pUKbeEHRmKB3SYiFW7vACAWTFCBAwRIoQhB4Co6lYJagNltB7Q4X+ukmvMoI&#10;ZKwgbRd+sQowBmVtGsDdd29PYo4MAGkNuLYQYQxb8CB9AmHtqm6Z9Z5uyTA4hCMsMkBG9IYdF9fq&#10;tbpeaiz1du7ZbdqtVrQ4v5ANjO4NAFnZEveqW2XPbpuyWlnmIiuQZxmgtca/8Otf+MIToy+9+IXL&#10;/tHP/tCu668v63YHOtYwVi672DPXQbfVxN2/+iuPRs8/f3scx43MRk8v3jde/9A7+A037jtVgkzi&#10;GpMLwwAxAYhJFMHxo/R5gDwHC2BeF/Bbjdvw592bEEqOKgthqIZLCLazpNmiSTQYIRjnDFtSC4mE&#10;a7cwYOhaD9vZEq73T2CU91AkS/gg/xtM2FMrV0pbbLOL+NlbFvG2UY6f+jc+ZOSCUQKXENDZswi+&#10;8Jc4/UUKyjg4DKrWIKYELmfLrBVnFE4KtEJt2i+cnT9zYqk9HUrdDKXspu+VTdmi/jolV2usyCAw&#10;FeTWhbweK8uA5Tv819NBD2Lm+3uayZIJWml9nvPcIM1VpTZaqFz+pm37Fqc7jZmTzaX5c53OXZ85&#10;9Fyp5rqX3jQ5ObS1WNvoMUYmSm/63o9fu2Vyb/0PP/d7j9+HtU148etVSuT4u3SzgF92UBsr4j/8&#10;+BcR9RQOPXYORts3CrhaT1u1nv1FH2A5mTeWAmD1grul6jk7q76zu+67l49XiuNbK4WLHU7HI5lk&#10;c5nVEaYk6zTcn7DWJl1MSlsbKWViZbXURsda61BpI5W2GkYHsY4jqeNAadmJZNyNYx1ra4kFAbGE&#10;EEIIJYwkumXAgjEKBhDKKeE13/WHy36h7DAhKCU0tQ8wKfOorcXX72ng2UM+/q+PaFx2aRUGHEbH&#10;6VW06bpZT0FWMvatpaBMIbKnceawwdHHr0PQ3QruBjCKgFINyi3a7VHMTE9iNG5B2AK0pgmDRVwQ&#10;OgYYB1BLKRVMAStBiADhY4ijRYTNKXPyrDl5dIqczSxSAVa3v+eBVZxjsdQAnQvB5iKg7Hpslijy&#10;80GDQVFVEYDoPW+7tbLHrQ+7TDADwGoDbS18zmFSnRDZQJhsUsKISQvtGDjjdURLLUSLTRTGhiA5&#10;hbYK1hpwzkEshZISSDv5rUndytOA6kSXRMB9F5pSqCBCNTSwYRX8HmCy3UXrlhhxJYSkHE7kwZaB&#10;7odj2GGJ0jf9xK3HW8FESWxPOv36HYn05YAsu0Kqpg0ii29eQvOtbbiMo9RzoIVGmxtEVqMGFwXL&#10;sUTa8Gbr2HrHMHAwAnU0bCDBSg6wtQTK3WWGLHlqCXdMLGBgoBmDsBw27AFaw9k6Bi0VYgJQwZMx&#10;a9cXczqGgBkNQgGHCXKlv2Xy5quv97969zfCmXNTLSllC6sbN4LcprtGm9UvG64DtgZFj/UB15rO&#10;7263S7qPPv653m/8+iz//u//nsmbb75YFYouTcXm4dKiXDpyZO6RP/zD++effuqR9Hlmnxe9/vLx&#10;8R9/z+JkzUvjswgAWgfc/QCpAjDQMCCGpz2IGqNsCT9cfhQhrWDK1NHSHCdkBSEAj1qMI+leLFOC&#10;rYwtewAow9AyDjQo3lM4hF+pfQG7nCnAiNQDbBeM3gmrFgB1EtBdQAM0AK6+UuGD7wrxV3/LIZiT&#10;CtgTUJ0cdk1iEk0YKE06GzllAGCkNursUmv2+GLnbCMMG1KbnrU2zgHgLEhKD34kzr2n+fVK5tat&#10;KKe/MuuA5PUA1noynkGKTxL0ZFtrEzFOX9YOOzxeqg2Pl2pGWxOHSiqpdXsp7E2fbC7URgsl1xcO&#10;WUfEWKy6e9/0gf2/MLa9sv3Pf+2Bv+62InoeDfhrotX6OwW0amMF/L8f/iyU1Jg+0XhFgTqvYzkw&#10;b8yaN2/tv7Fse620e3u9dG3J4/tqnndxyRFbqr4YcRkfirVBrDVkyhYsl+XSbDPOKByWnLa7kQpn&#10;2kHQCqWMlFSB1GEriqNWGCupjVLGqFibqBfLqBercKWFC4SSZdhjbZ8WW/2a8mazHAA70+xQOkNY&#10;1XOLWyuF8ni1UK35nufxxBJVm0TjdfpMBX95h8GvXglQamC6AGi6s9ECwCvpFUmidahHIelR3HVf&#10;GY/+0YdROLsPpdEYhFsYDTDXwgklFg9Xceedt8Be/EVcvuUYHLYLxorUWowlLJkFoBaRBCAnZ1bu&#10;ERjNzS/+Nl743P3krnOLaGOtCe566QMqV98nmcWG4Pwd4cuTfaNy4dLR1kblQ4O1PkfL95sOXDWy&#10;rzy2z3EEkzwxvmSUgnMOaU1qNLYO1KIEilgIZeCkcR2m4oJsrUAenYZsd0HrpaQzK4qgtYbjOCCU&#10;LneAGdNntxgsSRgdZQyYEChzDsQSLWJAC0AxAMbuNzAdH1PvKoMOdREFTSAw8AVH+G6GeDRA/csO&#10;aCexMrDCIjEUweqOxAspJZplkWJaKrQwBY3um7to3hDAYx6qsYsWjyFpDB8WmlksUQLqeCgdr2H8&#10;yxT+iRhRkUNSjV6NYrTggxEXEVY0Voymz9UmgeyaWGhG4YEiCgLIsgOn5sE3FopYKOgNA8EtgAAa&#10;jrYQikBagwPV8ZHvueHtO26/55vPh2GY93bLlsLzDvBmEMjKgq2MZmtQp/l6JrwEAJl99tn7v3bk&#10;yLM3vO1tF++/6spte7ZtL55aXDRzhw41Hr7nnlPz5861Moec/vMiANh1u5eK40Ntz8aAJQTgWwHn&#10;4iQBfhl5JUy9TfO0CN2Oi3wfv1Z8GC6NcDSu4t/MvQl39XaAsRiCAntTR4F+Z2FsKLaJNt7uNsGh&#10;8SHvUWznc4AuQFt3ZUpTCjgTgBgF5HEgPgujNVgEfOjtCl+/T0NFyWGXZ8BWv4PQYYlmsR3LcKYd&#10;9qZb3dmpVncmUjrAin1ClmnK6URJlnnPShyCdcqDWV3Sek06dgOAhU3qS/Mmt3bqWOPMnstH5xyX&#10;b3kluy9lhHpF4QICpZpX2OzfCZfVDtww/lM/+19v2/mVP3r6D5659/QJDLaNGnSIsP9bAS3XF/i5&#10;d30KS7PdNxKw2si2og+maIapoki85QoE8DmjdGe9vGdnvfzOWsG9vOqKLYyxEY/TosOYZ1OAEshE&#10;R8BTLwZlbCyTVGdiLOJ2GC/OdILGVLPTi7SOlbZhO4rDSJokcMXASmu0MVbmXkf6XO3yxDAW/eNz&#10;qtTq/67NM3F5p39mrKVLQdhthOHc4bkG8wUvbCkVamNlv1z2nUJRUOFxQQUrIggV/AJJHOaNBREM&#10;hJdgwZZdRglzYcQinnj0Rfz5H21H9zEHNxkfSnYhdlkwQRAuGugTGipycd/dFH96bBYfe8dJ/JO/&#10;D3ilS2C6OnkZlgKsCGIiWNPBst0YMzg6reXXHubnllqWMWq4NiZ/0lkV+sw4JZQSKmPNcgtP9r23&#10;2FgAbwforQbefuljnzufrjFveKsAqJJfNNvLQ3UgSdMBpaDEJvl7Kbu0sW1p0lWnlYElDIQCgVUQ&#10;I1XQZg+dhRZ8TuGV/KT8ZXSixQKWI3qstdDWgKQ5iYRQWFgwWEhCoQsVlHiMuLOIFo3Bi0MoHVSY&#10;WOxh/ntK6G7rwFNAjxBwSSEvZ+iNGox9TsM5nWiorAOAERDDAJbRbfXromQTpUKTPBaVBOFkhPa7&#10;OlC7FVy4IBFF2wC2VAS3FnHQgSYOLHNQfR4Yu6cI2XCh6z1QpaAJUPIK4F4JXSoBlY5nm7ToJ80m&#10;BgZJdy8nDFE3hFQabKIOywGmKYxRSVPBstJxMKMFAkQOAQFDQBSKDGR/cbh+1VVXeU8++eR6AuiB&#10;IGsztywQu/h9H8Cjv/s72fGp8k8vs97YKAjUfbff/tR9t9/+Qk4qoXMao/7mJwA4B2f3TJ+eeaq5&#10;bwwlSqswfH8yzYzCKi9tCxBRAXgNgIAgBiSdHnvdFvY5bdzZI8sTJntNO8bBXtbEr43ehxtLp2G0&#10;C2soiN0FbZqAyliHGbtSrXcOAMQDwmOAVJgcsSgVgI5aEbdzSiAohcMZjLVmutXrTLd7jal2b64T&#10;xm2sFrJHOVY9/UjyYCr/eRaM5Q+HWXuZLIOZL5ltZr3azDrU/9o88KWXTlx03dbHilXvEkLAvj21&#10;J8K37Ky+7wd//qbdl9+y7b/9z//04F05mYfBakH/322N1su9yVijtRC8EXRWG/mC9UXsNDPoKCNE&#10;FF1epISOuIJu2VWr7NozWr226olbGKXDlEAAhBMCKtLTj7HpycwSxFq3A6m67VBGbRn3glgtLHSC&#10;2XOt3lKgtIS1RFurjenXxUBMkgBv1gGHGWqY6By67/9dFgCwldC5NQBLAHZVZ6S14Noa3onibiBV&#10;43Sj7XBG/YrrVIaKTtmr0kqnJx2/FoL6FUDHsKSHKFwC94pghMFaDcIFjAjwF1/o4alTh9Gr/hvQ&#10;9o/hltlbYXQI60nos0W0EOAh569xpnAXyOIMvnQHxZuuO4G3vnM3EIr0xJvgIEsdEMNAiAVJgWun&#10;YZ2aW7qhsoVvl1qfne8GJ5q9+Iw0ZlpbzDNKtEqAbVJ9U4botZqEvkYlu3HYDQCbHUDD23VOh/lk&#10;BgzYzPKPZXzHsTXmFRQ0pyZpGOKEgRogJDrZ6DcAWsYYcAsYShDQJEPakRrUpeA7Eg1S1GqDMQrh&#10;JUyWtibxvbIWWuskjif9H8SkBqQ0Gd9UWxDPRbtu4FMPXkQRxhKmIOAvFbH9LzsQt5ah9zCoQoAm&#10;i+AYisKwj9aPxCj/rYH3lJdseg6F5RYgbK1uy5LBznSrSoUWXFEs7V5C+7Ye2CQHYgJKLGJuYY1G&#10;oRUDJkJYLMFTdYzdH6D6EIXT5QgLEZhxYVyNYr0O4pYwZ7uoxQwxtWmjQAKyrE3K/poCQnDwWKPb&#10;6oANF+AOlQBrEBoDawDBHQAqNZYlAxcnSwiMMfAMIKxAj4EQSmyv0w0wsL1/zQazbslwM7f6FZfb&#10;pWefy7Kr/c2c5jYunWFrnMxBFDmwpXKlKPrnn733xMMPRF/7f/8+//CH3z1RY8yFVnLN1SCinoIs&#10;pNKDdFWnCvf2JnB/OAZGEqC/pjvFAsMiwG6nDRgCalnynpESCC0ApA2rl5Lg1OWnrRP2VOwANQFQ&#10;PI0XjlAEPZZ0D1IKhzG4giGQKj48tbg02wkazSBqxHqZvcqW+zPsFMlq6Qb59OVBVtb7SmKtmehG&#10;7NVGAMueT/KAwdF8BoBuLgTht/760Ncq/6d/6fB46cZvJ44oVtxLrnv3rn89sbe268///QN/Mn2i&#10;KTNjlV7IgeN/SaAVBxJam9cDXJ2vHDioS7Cvs+o/QUYIcXbUihOE0omaJy5yON11+daR/WNl/4ZY&#10;mZIy/UWApG29ict6V8peJ5SdrlSLc51werYVtEKlerHW7cVetNSLVWdlgbLZLkWSkWple/YHTTCd&#10;Ez3aHDgYNJGyrz0LrARARAq4nPRnIr0ejjZGaEDEWjtBLJsLvcCf7rDqb30qnPx3P6uKxB1Be1Fj&#10;6tw5jFYMqjsqsHYcUBqwEsGZc4i7Bg534fIAh/mfoNucw20LPwoGhdNkBncWfwu2chQeM7BgCHvA&#10;Y4+28da3NUG9LTBdCiIchGEDpncMxaKF5eNpE8Ecnn2hTep+qeZyp+YyduCKiWE4lBqp9bmeModb&#10;YfTCTCt46dh861Sk9aKxtpu+Rj1g0xqkcxj0caPunfUWufWo+3y3DwDAEw4pEO6AC6K1gdEq8cWS&#10;ElrYlS7T9VZQa0A0ILhAiyk4WqFMHERxBAyXMBRtQfu5U2gtNuBVSnAqBRAk3aZWashYgjAKzkXq&#10;g5X8TwoCawBNNLgJMNQk6Lp1xCMadKkDN1YglEHNuNj2JQe9GxXmbiYQdQmrFQwh4GWK+R/swd8t&#10;Ubu9BBYAxCVpFTAB0ZYgtYBIS4nZy5hxe6eWQLoG7bc2EVwfg7o8lR0TGBZCcAISO4gKAHHKqByV&#10;qN09g/LxEXBSAWgAEUrEngNa2QUqDBwTQRKCOaZQ0alvHVImyxgYawCRvGWqHYIoBXfbJLgFIqkQ&#10;aQXXceFThtho6HXsHSwAP7ZQlEBQBhvGCLpdeOCiWCiCMaZq9bpZmJ8fZDa5qq395YCs/m3LLbfY&#10;mQcfzJfL5YBNuA+0+AD5RN5jrr8/8TCM42ePkwf+/Z/z6mVXDH/vpXuNIO2km7m/5BFeA1hlFX6g&#10;1AKOxl+2L8b/PX0NzvSK2OMEcAlFZFdOSAIWkYnxxU4J10b78PPVF8EDmxiYIok2AquAUAdWzQM6&#10;zoAtBUYcaLEFzz/fwK/8HqCkj4JLIShDoxd1jy+1F+e7QSOQqmutjXJlwYyuivQ1ofmkifUivfLC&#10;9myUzqBElY3Yq82WBzOnFLKR3mm5Ueepb506Ryj55Pt+/Eo6uq1y/bcTSzBOa9v2D/3sx//DO4ce&#10;/uqx//a1P33mGAZ7Vv7vBbQIIYgC9XoBq/X8rbIdC1lGZ5lxIATe9dvHrtpaKe4NldxZEs5lE5Xi&#10;jlrR2QlLRCAVerECAEkIgcMoD5SaO7fYmZppBY1Q6cW5XjCz1A3bBpBSmTBMavZIgQzPlKX6+VJ2&#10;wAa+XlzRIDCQB1/rWRAMApl975zUS4f0/ZwEYLOeOh4A1wKu1CZc7Jjub/+1an/raTpx2w3d4tzc&#10;kjp0QpBbrqqVfuaD94utW7YDbBJwF/Fbf3oUzx114aSt4J6QWHC/hkeDGqrhFjwz/D9QpFOpXxdL&#10;nzDF0eMB5k6ewOhYGRYOrA3BzBHc98hBNHou3ndrDO5a3HHXNO593AMjHJQkYdt96yRf8G1Fl27b&#10;WvZvvWRsyL5173inK/WprtYvtYP4WBDFx4/ON6eXulFTGdux1sba2hBrzWTtecDXeifLjRbCQULU&#10;VVmiHR3brk87xchoAgbT0YhrCktCQhAC3zKAMRiWKKqY0mCxAaGJ47smBERZKKMgBIcvLaSV0A6D&#10;iWLQrWUU9DbYQ2eh2zGM54MzBmsMImpABIFrGGIKaE5ADMClAdEJECIkCROWzIJxipIroISPoNkB&#10;iQK4dQqpAfswRWneg/MWi+6OAF3bBlNFFFkd5qY2ZifbqH2tAP+4ANVJ3wNY0j0Lm9hZrHWcTLoK&#10;iQTUZITo3QGa+wxYzOHHFl3HJIsAEzCxBLMKxLoYfoxh+L4C7JwL6SQ2D4rFEAUfrOjCuhE0AQJQ&#10;OJbANwTKKgTcwLMEzFrEFJCawJMEtBci7DRAtlZgPIEWLDgjqIgitFEIbJTQRIEE4xzEFVCxBDeA&#10;8F1EnKARh6hKgRYUbByhLsp4STVCQqnWWsuF+fkIg3Nh7SsFWBswHPmO2DyzJXJACzmNTFbrSAgg&#10;OKPVsXq12g0VTf488yfUA1gZyxO4/88qLv7jf3kIn7zzYczdaoD33obTYQArNYZ5sl4oa3FSScwx&#10;DpAa/v0XuzjaeAG/8bFtKNfKSRet7Z9fCyC0Dui5pEmBpIVd3+L0OQ///o889NoOHE7tXDvonVxs&#10;LywFUVMb08NgX74wDWPONt5kc1NDDLaZyfte6XXe382yVxcArrCRZhQ5CUP/eYZP3nXyRKcR/ffv&#10;+amr29v2D72ZMuK8jjDCamUCGetGezF4+vThxW8+c+/px04fXpzH2ihA4O9i1+E6xqXr3vIWEIQC&#10;USBfb9YqG4qJ9GzM7EppiAOgvmDVy7cOX7ujXrpGAxeNFLw9DqfjFc8pcUoRK41OKFWo9XwstYyN&#10;6bZDefzkUvvcbKfXkFJ3u1K1pDYSANXW2kxXN0vBlU1AFZG5iTNoQ89ONJXRTegNGC1gsAldXj80&#10;qGuy70DcN1FNP5I+0PIB62MlaNYD4HcCKx98rtN79AXiSGW4tZHzyNEl70Tn2toH31Yr0uB5/sKJ&#10;efrAoy5jEKTokDQWyMITCrPFz2KWMBRMZ8VTKUVIFsDRMz4euOc4PvCuGMytI2jO4Y8+ew5fvruC&#10;MKb4/b+eQ7kAUO0jCEVGS0GXO4RI/55YHhJGabnmsUur1l6EghdKY7s76+V2J5TtrpQzgdRzvVie&#10;68VqqhPJOZezRiOIgkiZUBoTKW2ksTbvV3S+k+b5mK9sswLPMIpCKsXOtuYXWrUtkmkLE/TgwWCk&#10;UoBiBIgVGLFwqEWsFbS1MJyBWAsSmxVxeVpg7HcgEpsEO5sohjtSAt0/hviFs1BnFeyWGtxyAU5o&#10;oCxB5CSpAlylJsiEwDKCfsdZf/gpraGsAucMlWoFKggQ9mJo4YC5bYwcNDBTdczeNgx59RKs7aIX&#10;xnAMgdlB0P5hCf0gULyXg3YtrE9hWcp0IGkSWSXZMoCFQXBdhPitEs1RBSoVjKFoU46KodAqBKEO&#10;Ir8Cflhh3xcF+HwZ3SENUmgilhTE9eAXSiCOABUCdjmA3CY2GoyCcgovUoCgUJyCxgoieUoIW10Y&#10;n2NocisCzhBpCc44YPqbOMCkBDwBShhIpOBQisC1WIy7KFgHQ8yF1Aaq3QGXMXrzjdZznVMnjp88&#10;0cppc9aUs18pyHr0d3+HDChjDyol9Z8HyW3IHGvj2AgATghxdw+Xd1RcZ0+94NxcL3g3wMra4WNL&#10;uOHqEggxsMYmfn+uCwuellgtYA1I0cXiTBd3PjAPvyWx7ct/gpmZI+h89B/gFDUgWqLAGE4oiQ53&#10;k9LSFz+F8Qf+Fg/FEX6puYT//EtvggMGI/XKwOFFwHYB1V5hR4lFrUIw1yB2vhuG55rdxaUgatrk&#10;4BVjtWVMCqbWAKzuABYrzGmuBoGrQcbIBi+PNb8QcLWR8lEPYO16Lz05ffq//MzXfv+7f/zKp699&#10;587baqPF3cJlhdcCd8hYR2FXNnutaH7mVOvFp+899cjjd5x4ESu+ct2cpvA1u/HXEVyRdSbiGqFd&#10;zgUbv3vvj9qwp15NYDVIa5UFVyynvSG+4G7ZFV4nkkMV361fNFo7sL1WvNVh9IqSx8uMsGrB4cym&#10;uVatMF5sBvHZ2U6w0A6iuY5U5842u2eaYdyBtUhE5/2uPUtXZK19UQmxyQAl5wvT1uswV/nvr0cl&#10;Z1ms/NdZ3UX+WvJMGbFfOnUyZcMMm0X6IKuYAq8iAN8YW4iN9VOAJtrdOPjU5x9u/c3XuCDQPI4t&#10;JYSKmu8UthT9Yr3o+0WHC0YpKJUgUIAVMKnmxdqM272i+LMv+3h+egx7txscPLoVDz8aIAxl8gIs&#10;Qa/Tj7wgq1yZeQZo9YO3l4/j1pI+kBGUlMdK/taJSnHZBd9adLWxHRC0zzY7C6eW2ou9WDdirRdi&#10;pRcjrediaRZ6Us6HUrdibcJNLJCbofyzJWwXgFsql/0nTr20cIUYefrawrZbeoEWiiiAaRDO0PQB&#10;RxCUNYPHGDQlCKERawnOGYjUsKnfFknXW5NeX2ISG5HQSvDJGoraIjp4Fmy2gZgAQogku5AolEBQ&#10;sAyWEATQUCQBxdwmXZCUJ2cJrXQy8l0OwQsAZTCLCkq5iMs+Cm2GHZ8BvKNlTL/dQo6FIFqABRSs&#10;JhC+K0I0HqNwj4B3ToBoBgibAC5CV8gOA8RjEt23BrAXGUREodRzYAUHiefBQoqGN4yOX8DYosLk&#10;VynIwRF0LIHjhzBtA0NdlLgBczl0qZBYTDCadFaaFYNgbU1yOOACISGIjYbjCLgWCJptaKNQnNwK&#10;FBxYaPjMgTAGWmkQV8DCgDAHWlBIrVFwXWgCxDpGQXgoGQ6igbDTgduKEIUhFknY/dazjx5ZXFwI&#10;1ikVvmwNRtpxOEgjSNbRrLLcGrue/pABIA6nhVt2bT0QSXVgpFQ4MFr0Lzcwk1pbxMYgiinue7CD&#10;D7/fwityMBgEPYXDh9rYs7uKss9Tux8KeAxff+gclloKgjE4UCg8cjfOTZ3Dws/+CxwTDiBjoFAG&#10;P3oII3/4OxhrLYCRBJ4//kwTzx9p4ZpL6kkAu1mJSSKuB6AHHacqDcFw+GQPx6Y73ZNzwayxNiNi&#10;X2anOgDpb/Dd3M96OXDVt2wYFOel1pF/nG+d2KSw/RX189vc80rbvhFkx8JX//iZB776x888/a4f&#10;uvSai67bevXIRHlnbbQwzjh92SxX2JO99mK42FoMFpdmuvNTJxpnDj507tjU8cYcVqxNBvnGWbzy&#10;7NmNEcmrGcGzDrii63y+Ht28Qdlkw3TVl1MSzGqc+ve+yzap+U6x5rsjodKjYyX/oolqcd9Fo9Vr&#10;BWPXSGO4wxhzGUWsTdwM46VmGJ9b7ATHzrW6U+1IdgKpZpd60awyVmVKbGxFX0WyjMQgxmlQ/EH+&#10;87y53Hp6IZ0bUConjN+IzSIDKGKOtXYVYnUpcTkWppB+9FOwVUy/V0hBl4uV+A6R0W/wpCRLOKeE&#10;M0qFz5k3VPD8oaLnVwuuVxRMCMoIJYnrqklALIxJ/KISHzGL7DjvZ44xSsAIBWdJN5jI5Ir1W7H7&#10;5URCNm6xH/RNh1N4nKcX2UJbGKlNW2rVjqReDJVpRUotSmM6nUC2W1E8H2vTM9YGsTKNSOm2sTZU&#10;xihlbBhrHUVSx5HWsTZW594nrAD3levuCKf8ez/3r773g2NXfl+RucUOI+CEo8w9hK4BBIUPBkIo&#10;iMsRGYUojiEYh5YSnAHwHWhCQI1NNhwCWEqhYRKgJAQc6sAenUV46Cw0Y0C1BFb1YbiFCwJqSZLx&#10;BpN4SaV5m8QSEE4TTZW1UEoBxkIwDkEZ4l6EqNEEbUlwL8HytmvQ3R6g8Z4u4r1AaF3YuAfQEFwU&#10;UWy5cO6VcB9wQSORFLFJcnm0axFeH6J3SwhdMoiMhQCHFQbEKJCAQjKLohEoPeXAub8Mt6tB3S6k&#10;qUASCoEu/JIPz6vCCoLYMenDk5W2pVT7BZPosrjgUEpBcoKC44EsdtCYX4QzOYLKRZPoRiGoYPA4&#10;h1UK2mhYwaGNBjoSTrEACQNFLDRn4NqiFFtAaQSdDphU0FGMQ525s399+om//c1P/cFDYRTOA2ik&#10;937kTpgRTJv1GK0BgGoQqMI6bFS2GsAHrBFZfZZT9d2hXUOlGycrxSu2Vgp7KCN7fMbrytokOiwT&#10;AxZrg0BGOHAFwc9/fBxhBPzb/3oKzx0K8a/+6dX4wHv3wXbixJB3Swkf/7/uwOOPLyUBzP2sQWtx&#10;atelmPnH/xzgAoV778COr34GtaC9apcx0PjYR/bjH//EpWCRhIk0qODoxRaPP3sc+7ZJjI95AGNA&#10;keGn/9mT4Sc/PztjLLJMVephRtpYiUBqZ9ir3gANVjSgeUENOFDbdYDCy7FleJkAiwz6gg7YE9zM&#10;+l9YvQegML6nNrL/qi07hidKo6OT5fHaWHGsVHPrxYpbyYMvY6wJu7LdbUbtTjNsLk535+fPtRdm&#10;TrYWTh9enJs702oO0L8FOWCbjU+LMnMiy/7Crgnl/DYDrRzIGuQnNahTDwNO7nYAKNgAcF1QWZBh&#10;sB9Uv42EFh1euX772N6y72xt9KIrh4vutbvq1b31grutG0lIozUjVIVKnTrZaJ+Ybvame7E6N9cN&#10;pnqx6mlj40jpbvoEU2bHkoxA3Qx4zYPYKZUBVDIHovK/Z9ahjvOTcqMJudkuE6yzsOZtH/qAy1sp&#10;IcJLJ5iXm2x9EOam2q4+SOOrwWnykVHKHUZdRzCvwIU3VHAKQwXPr3qu5zmMsbRGZawh2iTgy6Zi&#10;7GQ/TMBT3zG/D6x4CrxWzAXT38VKZuPLFazkKEGbLvoGBIamgLsZxbHURmtjtdS6q7RpKmNjZY1U&#10;2sTa2m6s9FSszJI2NjawgTYm1NbGxiBWxiiljTGAILAlqS2R2vBiuVr4dz/yT95+68jFN7p+wWWG&#10;wkYGimgYl0KLRDjuEgHHpPE8ysAICj5UBvUSs1FLCYjSidM7IzCpuFswDgEGGApzroHewTMIjYYY&#10;KaFc9KE5RQwDpRUcy8A5TwCXtRBMQGkFQywYTYuJWoOAggkLRSOQngvW7sG2QsSaIC6aZAAFLmbe&#10;FKP9pi7ahR60ZqDSwLUWjuuDHFfwv8LgnvAByyB3anTeGyLaKwGTGIZKSwEqAQ5oMGiHoTblY/gu&#10;Av+IhA0JDCvDcyl0PAcLAWdkF7p1Ck2aKBgGaAcaSbwOA01KomkQNrcJQI3SlYcwBt3pIZ5rgBd9&#10;lC7dCQx5CMMgaRhQBg5jENRBYFTyGNNNNG0M4fsoeR4MpzBhDNUJE4s4a9CNQtyzcGTmjmNPP/AX&#10;t3/p3sXG0nQGZLUypZIQq81AsUlAtdnuazZgfc1GiHFGibOjVt69d6R8y67h6k2C0V0+ZyPKWE8b&#10;s7I4Zg5NKs1dXc5cVQrU4+hFCjqW0Npi6/Yy/tk/OoDrLy4BIPjM10/g13//MFyIVAaw8mIkoTh7&#10;4BpEhRK2P/8YCmF3NSpJzWR37/Txn375Bmwd8mB7EqTi4tkXF/Dz//phCK7wL35mB669vIb/+qfH&#10;5K/94anZTmg7K2XAZXDVTN+HZgZsZVmtfOqE2oC92qhr0FwYuHo1nCjJentDHmw5mcO0P+DuZaQn&#10;YmhrsVQZ8kt+yfG8onBJIrgk1gJxqGSvHce9dhx2lsKw24rC3N6YBak5Pdwyy5jVveUZw2XW9w0F&#10;tDIgaxB1nKeQ6TpAK1/m0huUuNJBcl5ndorBxqGrnqvDaemaydEbrpgYvnaxF15cc51LS56zu+a7&#10;XBodLXbDViB1pxvLZ4/MtV6YanXnlTatTiybyhgFgKelwEz5Ztlewayjo7IblPwG1d7VBozXRmJr&#10;4OVZC+ACwRbNnWJ5RruVn2RuBmwVcpOvX370U32ai9XhtWvGESXE9TjzBWd+0eGFesH1R0uFYt13&#10;vKLjuIwkwcbaJmWd5dNACrQYXf2xXzLsn4ApedWbUAbeBKMrDFrfEiHHJZpkAzLaWKmtldpYpa2J&#10;tbZxbIxSSktpDZXSOrHVxnLXNJtNbZggH7z17w1/dM87KnVapD2PwzEaUBKWMhRcB1wlxqMhtVAl&#10;F9xYeOUSWDFxNlcs0VtRS6ATShBGazgmuWYxARjhkFMNBCdmQbsRPM8BrZegPQeWWHCTgBEFC0MM&#10;OGMwWkOblOlKY3sSQ8+ka4w6CkARsmkRL54DiztwUIanPGg3xtlLWmi/w0FcDUFVBBccVFE0yxSi&#10;Z1G93wEMR3BtCFXTIGrlonJLEFAOz1gIbsGPOKjewVA6y9CqkEQzFkSIiIRbGwEdKqBFYxQiF7AR&#10;AkfBQQHGpIHBfWCelrFBKBzCwIyBdBhUEKF7dhrEczB82R6woRJ6JE50gMrASpU0ZlAGWAsTS3vq&#10;9LHG83ppfkd9y+iuFqtWmUNiZsGZQBBHON6YWfrm0tGT//0bf33oyLGjUwA5BeA0gKV0c+9m2Kws&#10;0NoIXG3EWNF11teBAItRUnM5q1w8Vt9x6Zb6W4ouv8VlbDuhxNXGEpI7kCznr6Yf+4elPthSKdjq&#10;Ay+dJk8YazG5cwJvfceNsNbi9q/ci+biYnpYSmUA/RdGCAxJFBs0NdWFtSsn0PRgpozG2946jF/8&#10;J9fB4QLTc1388n99Fs8/PQdYAksMurFUp5Y6C0td2UjzxIIUZPXB1VLmvegDrSB9TwZt9nJAZcJu&#10;oKO9EFG7PS+x9cqBVr5qlAVbTkZa4uY+ZuUnInd4z5ee8/vqGrNmrPYSyzYhxLn7epYnbxygNeDC&#10;5k8xLFcKolxQtvfKLaXmfE9On2xGG1ysQUJOs4mNf3kzThMvKAGhhIBoYwkh8IYL3vgV40M3jxS9&#10;9xRdd89oyRszsKMEMKEyZ+bawdRspzvdCeWhs63u4dlOsKC01Zn/5WK1Ow/FWgM4tQ7DlGekbO7z&#10;7Ekm+zU2wfq9Ur+mCwFZ52MwRW6iZWlkZ8BpJvszLwPQ0vBUm30cJ1OGyI891+HMdzgtuIx7Fd/x&#10;x0t+YbjsF+qe6/mcp1Udu5IJucx0rS4VblQyfE1aYy5gWetvGP22LJsBY0npFND9RIE+KwCCm655&#10;G66u7sXN26+Az1zoMAKnHAcbJ/H00kl7vD2LJ156hvzEOz+CW3ddB2+0Cis1IpEwWkITaE5gCYUw&#10;FDAKkifXTykNCAeiESM8eAay04VTKsIp+aC+m9KzBsoaWGvBCcBScNV3kSdpMBo1Bg4IQtdBhBg8&#10;jCACBySU0GELIVWQhMDtVeF5LbTf38XxqxniUKCsNBhpwRAOC7HulQ2JA49pOBFQvL+A4oMUQhF4&#10;vgCPObSNEVUpnGoRRhhEBCiBgkAhNC4YcUFYYj1j05SG/k0plThuOi48BdgwRK/RRmgV/H1bUdox&#10;Dq0VIkQghoATCkopZKxBjIXDOOJOD0+fOTz7f/zpv7/rpWNHl37+R35qxw3je8cpY4yCqKmgPfcX&#10;990+c//jD7XTTb4LkCUAZwBMp5t7X5/SdxPvr0Mk10yxGa/AQZWBVeDKF3zY42zLzuHyxGVbhi4u&#10;uvw6l7PLAFKymyRRlsFWmpNqUsClbTKOtTFQOgFe/QOUyYCz/tzoH5hoZh73M1jJOv8Tqxg1C9cv&#10;4K3vvgWVYoxnn5vDs08fTDIrSSIv4IxiqReFR+aaM+0oXoy1WUxBVjvDZvWBVhNr8ybzXYT6PCzW&#10;ywRXF7LSvGyglccEWQAuMtKG9e7Z8nKeoBlUBdMD8IMeALgUBvvJ5VM+7GsBtPirdJXpOnqdZST7&#10;9z5+zb5Lbpx4d6Hs7CaUFAAwrUy714rPNOZ6R5659/RzD3/t6DTWOtqSHMjIDS5LMkJymnlNBAAR&#10;nIo9w9UCp6Qmtb3sotHqVduqpXeWPXE5oxSxUt1WJLunllpPnm11D001ezORMvNLvehsN5aNDNrm&#10;GeE3Mm8scoAoj7QV1rdZMFhxQR7Eep3Pj+l8bNX5JqJ9mTOP5D7q3ESgmfctG5jN0kXGywCmPsgS&#10;GZDlZL4nVq4/8TITVWTKjCIHwKJY6W6sNO9AssVe6JxpdFyPU8/l3C0I7g8XPX+8UvCHfM/zHS5c&#10;nmz3Jmso/vpnPF0QqLPZU3jKoKSMF9QyC2AgTfK1TCOc7n7g67jDArXhUfh+CbGMEcYRer0eWq0m&#10;kUqhUK4gCQtf/9zqyGTTCl0GIyOAcTiuAxtKsOEi/Mt3QBw8g7jTQ9QN4dcroLUCQGnCLKb5f6Yf&#10;C0RXTKNtUttFbBVoGMElAlZwWBqDMJKYSAYGpZBD0w6ikIN9dQTDzRALb2pCFmOIngur6XL8zaCr&#10;7RUXQdsVFO+uovRQDM8UwEpF2DiE9BSi4QKI60EyDmktuFSIKEC4C8okrOmB6CQOKCH56PKqxBiF&#10;JQSSAkQr8LkOWBCgemASYmIEvSgAYRQCDMaoxGrDAmAMjBNAAzbQaHdbXUJITwjR+83/+YdPw+Kx&#10;UqloWu124HseRsfHK8VSSXc7nZS1st1kTSBZM1CamYdZY93zAat8FWJNaXCk6E0UHL5zuOjtuHi0&#10;tnu45F/kULrPAnWVgueVNK8LmAcp17VsqksBYmmaZQgQWFBKEpBFk/G+/L/6DSx9sIVM6XAjhjqd&#10;T2a5scZCRyHu/PKdy6DPoRSgdPlwRinBZLXo7Roq75htB5WzjU65EcSsEUWLsTLNDHMlsXH8DdaR&#10;0wzSYW2mEvHtCgHGgP06+72s7Uecwwo8B7IGNVNsJL3R64Cu9YgcvYEo/lW7fq+E0VqPIlwGV6Wa&#10;W7j1hy67+Lp37frJYsW9hTJSJoQ4AHj/gGEtlFZmqdMInzjz0uI3nrjz5GNP3HliCmujImRO9G0H&#10;1IRtWkril26tT4wUvOFmFO+fqBTfunuo/NbRkr83VLox3e4dPLPUOdkI4+Pz3fDUUi9sSm16kdId&#10;ZWyU0RJlI3QG6avyZp+DtFN54foghm49jZV9BdoqewFgyr5CTHA+HUf+BCwyn2epYp6t0+fo5gzA&#10;WvU7GVBmsyBtvbIjA8AEo8IT3C8J7vmO8CqeU6gXXG/Id9yCI7jnCO4wShkhfd32KmBjXyY4eq3Z&#10;MLOGBUhKK6rPaKUlF52yApZQqLR01y/BaGNx3VU34h9f8yHs2b4HaqQAHkg4lEMLDq0VYqNALYGw&#10;gBQUlHPQWIMqDTgcklEYQSGkgTw8heDoLAgIlO+iWC7BL/swRIMZCmkFNJUADaBJBGuLYErA6g6I&#10;k9gjgAgo5YIYA0piUGthIg7dlgh7CzAcqHU9eJHE2RsNpm+18EvzMEEBMefQIoCWMXzDIHwfAUXS&#10;jXh8K0a/GmDspQWQWh2MO4iDCI06BxkpoERccAMYhCBUg1IOmg4rawyModCUQZI2iLTwbQUKCsZt&#10;QxjACR3onkZzaRFCcHi7tgK7hmC4BVUaVAhIa6GNhlAWPnEQWI2YaPiKIjo7a78+88yhn/mT/3L7&#10;4tJSC0CklApd11VSSmkS6UJ/fvXLUFmxbyv9ur+eGq8gYLRFHCm7iVLgqpJg0RGV3cPl/Z5g+y8d&#10;G9orGJ0se84WRskYgKrUZhnwvCo7dYalyo5rkykpZsd8fl72tZh99qn/A2IHLIx9X520bLj6//Xn&#10;1urXtvzYafOMyxkcTmEM4qlOb/pso3tisRsenGp1n5HazGLFYDTIvS990KGxtituo87Cl7mWv6aM&#10;1qD9gQ6Ql7AcsMp+pOuwWRhQPtTrAK5Bn+ebx9YDsqmC4dUxSeev8OquV4d191wxVv/gP7ruI1t3&#10;VX+CC7ZlvYwjQsC5oKO10cJ3VUf8d07srX99zxWjn/nWZw89M3em3c4MxD5DQnIXZfmQMlr0Riqe&#10;s3WiWhodrxZvcBl9e9l3xinI3Iuzja986fnjz/divRAo1Q6kDqwFtYnAzq7oglDKgJY4xzRhQBkw&#10;C7jymqosUlbrlPzO53tyPrbqfKU/u4kZ9moCrUE6D5MZK1lnaJq+v9lJ5WRAUn5c8RzQynW1EIFV&#10;3YtrgNdy7V9qw6SOWTuM0d+oKKFuxRN+0RF+xXOK9YJXrvtOoeQ6TsnlvOgIzjkjDBSErnQ0atN3&#10;/V6t8/h2sGEUK3nKFCQhNahJv7KJGZwhKahKmCVGGIwhy69FGQPBEjbLcrqyMhECnVBnEKAgNMkv&#10;5IxCGg3DAS4cmDAGUQS+ZDh55iT+6uCdWIza+O6RK3HjQg0y1lgMO9DDdRRdH0x3wUAS2wdTB6EM&#10;hMegtAKjBYyJYFkIa0JY64BYkWhrPA3JDcqkAtIO0SoZLJUp3Od62NqMsPS+GprbYlSabRSVQId7&#10;kFZAWg0NgsIpD/59DZTmDHS9jB4HQBT4aBmFkQLKysBEDIFgKVPFoRWBtAFAuiDWBWcSnIRg2oOg&#10;HAFrwICAoY4YBEFvHs5SDxUiEI2UgO01EMGgVQTKGYS0MFICDkHECWQYoUQdeJSiPTsHq7U83po/&#10;O7+w0DSJ6WUAII6iKBu1kl2XsqaWcaaE31/vddiTG5V3GADhCebvHa5uGysX9jmM7nI52+5yumO4&#10;4FUKjigRgmKsDQeQgvjXaEz3TzmrSn8pQ0UTxmlFApAnpywsiG2EYTjXDrux1pKSlCYjgMcY8xwu&#10;LABBKS053HU5EyIJ5STZAAGTjnuz/HkWaGEVkNPGghHi7KyVd+wdquyQxlzfCeOlmU7w5MHpxXvP&#10;NXsvGmtlujbZ3Ponc+SBzu09JLOermfz8u1msjBAdpfd57IRdWpA+XlQ8kp+z7EbSGnyn5sN9t71&#10;QOu3Peswv5nmN0Pvpvfu3Xbbj1z+8aGtxQ9TSooXMKmcoS3FD1x7666dzfng337jU88dGnDxkRl4&#10;qxYMRqk7UvK3uZzuXej2pk8tdf7zycXOXKR0P+wuy5j038Rs3pbKgKtBnZB5vZUaIMjLI2dsUGc/&#10;X919sx2B9gKB1astJ7LrjA3kFgbkFpBB2o8wd6oRWG2MmtdoiQHsV9Y0NfO9gaXG5e4YY02vEUSt&#10;RhCRs82Vk5fg1K97XnGo4JWrBadQcYVfEo5XdDkvOpwJzpiglHJKlrVSq07Zryf4IgTEWlBCki5L&#10;muSBE1gQYkENASUGjKan9WUWawVoUU0gpAY8AasVOCisSKwfiKHJrm2A2GpIoiE0g8sTHy5NAMMp&#10;HBBE1kJwD0Gng6/c/2U8PvYYPvHOj+GW1iiMFKDhNMJhB0VRR2w0CC/D4Ro2DOFQCcoMIi5hDYEx&#10;LjhJQnyslVBGgxADRgnUmA/iUbgLbSgtYOkQ3JkuKrfHCN4XQ40yhF0NeEVYLWERwz0rMPRFi8qp&#10;5HgVcQIwhlK5DFJy0SUa2lhYpqBZD4RqWFNMsDvRIDQAgYVRHNwUEQkPIY3hw4W2iSt8tLCE3vwS&#10;UHQhd4+iPD4KZSRkFACc99VCSeK3AiixsAWB0BrImUXYMMTjrVMn/vLBbx4yxkQ5TU+2FIWcVCF7&#10;4CPp+O/PP8MYEZ4vfCW1SzWKu0YqQ5PV4mTZdfYUBL/I5XSXw9mIw5mgINkEDGibaP5e11L6MthK&#10;jwvp1k2TVMtE2G6ASGkTaq3bYRTPdcPudKvXXuiEnVDp2MIOLNWRVf+KEEJAHU55UQi34jl+yRGe&#10;73Cv7Au/wLjrcEYFo1RwSikhhKV6whUGbUUXZqyBNAQUKNQKXmG46E/uH619VyDV1GI3fOCRU7MP&#10;zHWC48qYRWvRyezJIqfXGiTU3ojhIm+Q0mEWHOYtg0xuHxhUoh4EssiA/dBsALo260P4ml6vV8Jo&#10;5d3BHQD+9bftnnzPj17+j4e2Fj9ECHEv9IG1Mt35s+1D544t4dKbJ7cTgu7x5+bmeu04Sx9mheIA&#10;QK21bKrVbU61evcBeCCn9XEyOXxI/av6ryPeACFjHUCVd1ke9P2N3uRXW1NlXyXA9Eo540EhyCTD&#10;ZGWB1/nsN/KdqyIDjPP3fGlRYK15qgCIMwCg8XRs5DUCy3epTDjX6bXmu8EsIYRRQjijhDuMuiXH&#10;KVR94RUd4ZVdxy25wi043Ck4grqMMc5AKaGEEkLIcth3/yL1TVbXXlGy0ZKFnLrGrrcxpRsRCAhd&#10;ifyjlq2UXOgK0DLWQikDogyUUlAwiBs9cMcBKziQNPG7MpSAEQuaPh43ANMkCUO2CqAUlhI4jQit&#10;VgPHOucgGMXiwhx++bO/heuuugG/tOcHMGwd6FkLTRWcMQrpNKDkKAQtICQWoBoOOBS6sAj7VyzJ&#10;TKQCFD6sMog9BVFnKKgawpZBRBW4cTH8AkWpA0x/KIacJECgIEoa9DjB8Bd8lKbLUIUYzCFwhQO4&#10;LrjvgxACpxehSTS4p+DYAkxYBUgIyhughAIYAbUSUkh0rUJRt1GiEj3BoRcpwvl5MGlQMwWo4QLs&#10;1jKkQ+AYgdiEMFbBSCCwiY6iJCm6rkZHhyguhODtyDzYOHX6m9OHDh85eXwpU1bK59qtBQ+EUE5p&#10;RTDqMkZKjBDBCQr1gle4aKw2VPe87UKwCY/T7Q6lExbwLVbX0iyQaJ/eAHv1qqYPCjCS4L6ulHox&#10;jOL5bhg3u3F3MYi6s+2g1Y3jAOt3aGdFz9auSr2wgAUJYkODWNH5bpDd9EEAXnJFoep7hZLLC0VX&#10;+BVH+FXf5WXPcUqOcASnBHZ1ybPPrqlEpC+Kgu8o1ks7dg6VfyiI1UtnGt37D84sPjvXDQ93I3k6&#10;s+5lsyHz5cT8e08HAAnyBtFrrWkqzVU6NNaah+dtoC7Ue/N8jviv63W5UI3WRoZk3p4rxkZ+8J/e&#10;+NOj2ys/QinxL/TJyFj3Dj1y7qt//K/v/dzbPnxgyzs/cuAjlFE8e9/pP/ib333sYSVX5UXJ1QPK&#10;rifEz+RpkUFlrUGaq/W8qDZit4BXL1/q1QRU9vVcDzfBgm5UYlwvZ3KQfQTNMV48p8fKjs1BWi9n&#10;ABvG1wFgfIB+YJnepoRwSghjlAhOqWCUOA5nTkFwt+Z5/lDR9YqucEsuE0XHES5nvCA4Z6mQlqcC&#10;6qRV3SwzYsYCZtmROvGtIssjzcLI1BJBEBDGVl3FbIt8X3Oy7CdmLXTue1obqFhDcwBVjq1DO/CT&#10;N30UF2MUtuKBD1VgPQGpFYxR4IQvMwxMWkgdA27iBs+UAZcG0el5fOrIt/CHX/9zEJjljjxrgYpX&#10;wsff+3/i1nAfCvEcYIowtTKw7xsQow+CurPQBNBLb0E09z5Aj0BwDQIOowoglIIxC6IVQh6BQIFY&#10;ByqwcBbacDoRIseDowXi0QUc+f4QzQMaE4972PH5ImTDhfFixEaC+wV4tRJilyFigIg1vMhAeQBx&#10;KJji0AowCECIAiU+CDyAdqFAwS2Dr7toh0WEbQk/moPpdnCigu5d8anpa0Z2V94+sm+05wCyWkCh&#10;WIBWFoYmvjDcUnSJgpESTiDBm6E9MX166Z7u6Zd+8S/+f/fPLsw3KSERISQSjFDBKBGUuYwTwSkt&#10;cEodTojHGfEnq8XCRKVU5YSWHcGqgpOaoKTICataANIYWPtGIDo2eZonBIwlXYO9WOmFbhica/eC&#10;uXbQ68RxrxnE3XYYdzPMHjC41T/9HlEYLEDH2sOdzVY8srmMq9asgiO8suMUSi4rFBzhDxU9b6Jc&#10;LA6V3IrHuZvMt4Q9HnTlaZJ7a9uxfO7YfOvpM83Oc2eWOk+1I3kGqxuuskJ6uQ7gWk+KktsT7Ouw&#10;7F/QHw7aC/LVkfX2t83mwa6J98un0KwtP3/7NFqDDMmcyrBf/MA/uPrvjW6r/NDLAVlRT3aeuufU&#10;XZ/+Tw/dd+sPXnrNu3740o8UK+4OALjiLdtJc77Xuv1/PPdC7gyfBUZ5j40MI0UGvYl2HaYpO3jx&#10;Mst/rzOoGrRyvu4SbbvBE7CbKDHm2S4z4HTTB2Bxjv3KWjzwASA7C7J4jvEaJMgXGQYsA8aswNrW&#10;Y2aspcZaqgxolBzOCCApYNkptAWj1OEpCBMsuTucOQ5njseZ43MuHEZ5teA6FVdwh1HmUMaItoRw&#10;StwyZ27ZobzigPsM4BSggO5qyEYM05MgEjDKQIcaRllQTkBFqrMigLEJu2WJhbYE1PbLcBZaWhAN&#10;sIoDd18Jzv4S7JLFou6BOhSIFOJGG6xSAGcUJo2aIWmHZsgTt3LHcSCkAu1J0Lk2jrWn8OjUcxAU&#10;YJQt+xkZWASyh9/4wn/Bvde+Gf/03d+PUe+TKG69GxEFZo0HSmJYy8DGvoyRsb8AMS7ixe9FPPuR&#10;hN0gyRBxLYGjHPQIA0EPRZfCjpXQLnDQdhOUOAhnqxi6m4N12vDvJWBnS+DVEB3VAy+VgXIBHQG4&#10;gsG3BhIaIdPw4YCaGAYhGPUB68IYB8owEB6ClZ9CYejzAD+BSNbgLFyGuHGzPdUomyfq893/8MU/&#10;nTk1fTZ+55veRmavfIdzrTfh7xqbdEKnByocQGlQyhILCGvQDToQkbGPLZ0Mv3DqMf2Fb31lpM7M&#10;9xzYO8GLroCg1HqccZdTzjjzHEoFJdRjFKJfwupr7Pq6b2uR2CAQ/YZp2jhP5Tv14yGItNbT7V7v&#10;1FKnPd3qdjqxCiOpwq5UPWttlFu/s638mdZ9kvdTGiSEJgNIBJZ2beYF25m7ZQDQiyXtxdLMdIgF&#10;YCghrOhw3+XUcznzt9XL5clKaWi07G0pCF7uH6JWOhwtQqWJw+gVl48PXXHN5Gi80AuOn1pqH5rv&#10;hPe9NN98rBPJ+fQ5GAy2JdiM71ZG10w22Dtev/0iY3i+3p5HXsbeMxBUfVvH9QUwWv0XnHf/dgEU&#10;P/KJG2+8/t27fsUtiH0X+iTCruzc+7kX7/7KHz395Pt+4qr9b/2+i27zS85w9ndmTrW+/Be//tBv&#10;Hn9ubhZJt0aco8/7sbEZId3yRNmo1KVz4GxQh99mQ383C6peRUCFvyPL56vCdq0HvPKMF8Pazha2&#10;DuNFsdrfZVA5kg8AY+ndDmK8BrUmMyz7uiW6F5I0rDMQMAJwh1HX5czhhHJfcHdstOjvODBS2n3z&#10;lsLovprrlh1COIE1aWXQWBhl0T3RsQt3Txs1HxFvW5GAEQTTPStb0jJKQDntk0kE6YbM0oqijgGt&#10;JPiEC+/yOsTOAlDi6M72sGf6Inxf5c0YFmVIj4K6DgquB1H0l60kNCWwMMlFNxaqE6LX7aHTaOGv&#10;j92NL93/FRBrQClJPb5sUloEQRCGuPq6/fj1n1bozT2E4SrAHKxpCjck9QQxDGruuyFnPg5OPYAp&#10;RFKjGHJY4SAWIZhRUMxFZAnc+TbMUjth7pwySgZYYPOwhsPlI0BRwy86gHChiIGQFq4hiAVBl1lw&#10;peEoD5Z4ICyAAQEpPQmx5Q8g/ENow0MLDAwBFBEoWItiGOPT92/H731eI+iFlhFiKSWolar44Xd9&#10;mFzmbiHc9bB7bE/qKq+hqUXHxjgxfQxLJMIdL92Pg4eeTvI3eQJQBSUQaeMBy8RDJeXh1TNnlf/b&#10;8hv/xloN+nYL/dqdsdZKrc1SL+qdWuo0Ty91Ws0wCpQxsdQmSsXjeaucAR5JRGJthI3E2u71QYzW&#10;qlLhOvOZD1hPSBZ4rRzk+8ALnFOaRIg5zN1ZL4/sqJcnhovutoIQlb6sYHmDsRaMEDBGYYzptSO5&#10;sNiLnj2x2PraCzNLT0ZSd2ymizQHNAdZCm1SAP6KI3gu+JaN8Pt23F4vRutCgVa2XNMvyxSuevuO&#10;7d/3D6/9Z/Wx4vsv9An02nH3G5967r67/uqFQx/8R9dd9qYP7H+LcJmX/z0lTePZ+07/9qf/00Nf&#10;jSPVd9YNc3VrDND7kA1GRB5EGaxv5fAdUPXag67zsV0XCrxIhrXNL5qD4n2yJcT1BPh51/ssYGNr&#10;GS8r1p6E13TYZBbu5HAwNFGsXnfbnvGb3rt3bGxXxScgxCi9alRSQeGWHDz+tSOdu//o2cbIUMl5&#10;549eXq9NFPniS0198vGZ4OiTM72gFRnP4cxzOHUYo4QAsTbGxMYSS9j4ZXV3z3dv94s7SjSWBjKS&#10;kKEBP12w17cuw82jl5JqpQapZBIE7QkwmojfjUPhWQbbCUEiCQ2LBUR4nsziVz75nzE3O5uUfpgA&#10;AZLSI6GIowhvvm4rfvMf9kDsOWwZT9yftMq4P2HFhJUzQFEPbclRQg8MSeYiDINdvBV66qcRyGFo&#10;FqHMLRzqIiAe4mYTtLEEEmpIyuFZDRkp6EoVbLwIl2pQZRCTxDfNJQwhBzrEoqwZBCxC0oPRZdDy&#10;E/AmfwfSOw3YJNJgzegE0GkDU7MEf/LwNfjKHaeWEwgoISj7Bdx49S3YVZ+Ez3wwStDVIdqyi4PH&#10;nsfxU0dAYMFZkr2ZDTsXyyCrHxOVM9QdYK5L3gCznaQMFaWJDlAqbQKpdS9WuhXFwVy71z7b7Dbn&#10;ukFXGyuttcqu9TlSA1grmTJWWYuELNCKM19nS255yUcebOVtBdZhtFbJFgYALzDA0gFVFEJTZ+SR&#10;olfdVS9Pjpb8iZrvjpc9UfAEL1KA9N3uM6BUx0rPLgbRvS/ONO57ab5xKJJ6TlvbyREGcgDgeo1A&#10;1ysbYb97749Cxgbk2zRQ32ilQzKghp2UDIf84js+fOB91ZHCrRf6z7vNqPvVP3nmoUe/cfzsR3/h&#10;ljdd/57d11E6WBzGBa1u21e7ZWJv7dETB+ezteq8n1VfBKiw2rl9UNurwfrdfq9j+e9/VVC1mddK&#10;NhI55ku9FwK8CFZbguSZr2ygOMdaoT0bAJwG6cDyTFYOaBExANzlHy9bxqTju6tj7/jIJRM3f/e+&#10;ScfjPI4UjLarXr01FlxwmFCZo8/MtqcXu42xy4fr1f0VUqx5hA+7lGzz+GkdyIN3n5ptzQQxLAiB&#10;tYQQai0045Tuv3y0dvk7towPHxgi2hpoHcMQCsOB1lDDPnL6uXiUFvk10nI+VEeTA660KEUKRQMo&#10;ShB7DKHVkFairdp4ghzF148/iqPzU5A9BUYBQqIkqJtSaGMwPFTH9926BWOlB0B8QLdTDiBrsUkI&#10;CKsDYhKa1UAJRd1Pz1bWwlAXPa3h0nvAaAvuuX8ObUsIdBdBGILRBbiFEkLlI0YHkBEkJXDGCnAq&#10;DrSV6GkfwpGwKoIlCkb4IHYEpcKXwbf8Dpi/gIJNBkzHuoi4QIkyGKWhsiFgFrCJZA6lEWCyavET&#10;/lPwVRFfus9PshspQSxD3P/o3XiArHYo77uXi/QacUbBMywWTwPPGU1imlgmu4+QNwZflX0dLO3A&#10;VdqiE8VxM4zjRhDJVhSHS92oPd8NO40g7hpr8uxLNq9Or2WkyKD4lDywitdhtNYzqETmMJYXZa9x&#10;vh8ArrKgK7cGELb6QGcpkqYYCmvJbLs3M9vuTQFEcUbp1rI/OlEt7ar5zuSWsj80VPCGBWWFNEKM&#10;CUbHt5T8H9haLvzA2/dPnDnX6N7z2OmZR1uhPNoI4mPG2gCrG5Dy5pyDOvPoWtCVHVSv3f40e7qF&#10;0e0VaGn+l971+IXOo+xg8grCe/dHL7tiy87qBy5Ul9VcCNpf/u9PPnr0mdm5v/+Lb77lslsmLznf&#10;3xSr3r6Lr9u698TB+cXMZCK50p/JnEzWg97r2SZ8B1R9W4HXhqALrxLwOp8Ddn+xFZnFV6xzkl1v&#10;0R30O/kTcF4rJgDQ0cnS1vd87PJt17179wRjlEeBXPfg6BYYThxckCcPLjQLFVdfdPWWgu8LJgMF&#10;Yi2d3F3zP/JzN07sumyUf/NTz585d2ypYw1ZNpAvD/uFq961q7zv+vECpYSonkrKFdxCSQO/7NCD&#10;5HB4790vzv/Yu753y/eQA+URr44mNCLKEAoKRSyKoUJdGpzgLXwOj+DZ+SexFDdRrHroRr3kIqcl&#10;rqRzjOC7b7sW77rqYUwvWoxvHTCTmAe4FwNsKEUxCtZqKNu/ZADRQJFS2NJlMDiE4FwTTJUhuIFk&#10;HkJSQIEQ+EUPVklIG6BUKsMtFRBYDUsJKNEgCOAwBh5vQdQrQY98Ht7EbyIul2Gct8JDAFiLMiGw&#10;8GAshzUBiJwB1BRgopXRawHdAzwX2LPb4N3XRbj3KR/dXhLVwgZkaWYzNWlaFkyc8kkGYKVM1vLf&#10;fntB1vLzJkjLmBTKGLSjOFrqRdFCNwgXgyjqRjLoRqrXiuJeIFWAwd3aasA9TsuAMQZn1sXrfE/m&#10;SorxAGbMYn0xfH7tyJpnZplxmmPExQBmOx9B1peziJX1xi4L75XW+kyje+5Mo3scgKl4ojZS9MfL&#10;jtiyrV4c3VYr7yi7YqJvw2KM3TZRLX70+4f2fVQafexso/f04bnG4zPt3mMz7eBYZh0zuZLpILbr&#10;2wK6nr3vDN7/D65GpxF+B2gNKB0yAGJ4olTae9XYO/ySc+BC/mljttf66p888+SJFxYaP/T/3Hzj&#10;Rddu3bOZ/+8WxFh9a2k8V97Jdg+adU4qG7W5Xmj57zslwDcG2/VKgBfWKTduNjCXYm0WV97ROMuS&#10;ZYEWHQCyPACMO8y96u07Dlz7rt3bmaBCRnqDK2UhBMVLT07Pz091zl183dbRfVeNFywMMUkiLqKu&#10;gvAYfcsH9m8xkY4+/9+ebHSWwh4AywUl4zsr5V2XjhYdj/M4kKkBKQFlBFxQmNBg2yUjhYOPPyd/&#10;/v//G4df/IcfvuiG8oFyIeK4gu0CkcDR8CyMIDjIzuKp+WfQjhrwigIjExU7sr1lwqXQMg0qGKWF&#10;gg9KGawx2D4qULaLQBWwcZZvpoCzFXD2JL0INl711pJVb7+BtRQEHgLKUbrsx6CoALcarH0D5Pwn&#10;oNqToOjCLfpwXAdcCGgCUMZgGYVLA5i4gEgJaDEFTSvg1YdA6xQ+3ZW25RdSsNeP8lHJc3N3A842&#10;QB4H4rOrXIKoBdo9oFpSuPXaCF99sASegqcVxodkMjZXO5j3f2c58DxXLtxcFf7VAVTZsmS/FBhr&#10;bVpBFC72wt5sOwjmOmHQlTJW2sSxNmEoVWSsjbG22SjPsmS1VX1gpLBaZxUNYK+yvx/nvjZYG3Vz&#10;PpC1HrFABjDgZJ21gJ+HuR7AmK9ivLPgi7VC2W6FcgHA0y/MLrlFh9cLjhjaVi+N7R2u7hwquhdT&#10;gnKkDQCyZ3uttGf3cOV7u7E8PtMOjs11eg8+c27xm40gOpuuMdlM3bw9iBqwhw5oGnt1QZdw2d+Z&#10;LtjXGmitVzYUF1+7dbJc864gZPOArbkQdL7xqeeenT7Z7Hz0F26+Yfflo9svZBs2yuRLNnkQlZ9E&#10;ZBMg6VUy/PwOqHqDAy+8TPCVB2F5DUceiGW1V9mA7Wz5Ievz5gKgE3uqu695565tTFBfxhubQlJK&#10;MT/VkbNnmlOM096lN04W/bIQRq10bhMKyEiDAOTG7947cfZ4Y+6BL740E4WqJxxWvvwt2ypju6q+&#10;ijWsASglsJSAcZpYSliOSt13rn3HrrHbTz979JsPPDAzddNRz1IrPst8MMLRCzpQRiVMjKAolB04&#10;noBwKZhLo6Ug6sWh1gDIsCG8Vi5yCioYIQ6hYBBIrCRt+oSdbYC7D7AqBVnrTWELUAeWVmFpEeX6&#10;jsR3iySet1rcAa/9KExnDLGy4JzB8VzEUQSlDITngoBC92pgI1+AP/FJSNGCsBTKArG+CB5lMFaC&#10;rBlK/VphDBAOOAcANgxELwE6AAhgJOBTYPc2g1sui/D1h8oJQ5WyWv0S4Ero8YqWqQ+6+iCLbsCC&#10;vWIQlQFQ/RmXCVS2xljbi5VsRzJshlE42wm60+1epxvJyFirjLVKJboqibXdfOvlzGWBlcTqQOU+&#10;aArXKf/FA4DWoAw7g/Vz7M4XxLwZPShdZz1Yj9nOstg0IxnIW9SwZFBlH8+yWGsVB2Z6KYjPnWt1&#10;6ZNn5lxBqTteKYxcPFa/aKTgXVT0xHZjrecwtnfXUHnvrqHyuw5sqX98qRs9s9gL73r09NxD7Sie&#10;sxYBVhuH5jN3BwUsE6yR1JA3ik/X/zKM1ho2qzZWKOy+YuwSryh2bPafdRph7+v/49ln5s61u9//&#10;T264dvtFQ+MX8mS11FG3GYU4f9DkZkt6r9C87DvA6u8I8MoDLawDuja7yALrG+ytpwXLLs55F3sB&#10;wL/0psnh7fuHJ2Wsz89VEGD+bKc1e7LV2HlguLD9wFDdDshOJgSIIw0uqLj1I5eOnzvaOPjiY1NN&#10;x+dy646apZZQrRMREjEEhBEwJECLUgFKOLbtq1d3XTriHz80Pbf9QKU+tr0ypLUkSsdwihQOHDBG&#10;QTkBFwyOz+E4HJRTqaTpGGNiAHZuqYm5pSYpFHzWNWbIWlInqfjdWICIYcDZDRiNwTploJ+HTFgN&#10;4GX0O96NJbCapwDEYsm5EYXy/eDNy6D0ASjSgFISYDTViWnAcGj/OFj9S+CjW8Gd9wNGwrUExgho&#10;IwHSBEw3EWANUiPYdC/nownLFb4A6C5sYsgPyoAkg5ikjBYFTzvKGFkNrJBnt5AFYqv1XOftKOlr&#10;wJAVpCd/208sUNYYqbQNldKRMiaSfUAV99phHLWiOFzohr1Ym5RWtMbagTYCeh1Q1RerqwHlPDkA&#10;ZEVYHTYcY434fZXQOwuqsprdPHO1UQIHNlFCHLQubMSC54FXtryYZ7rW8wHMMOQk8xiWWgsbK9OL&#10;YbpH5luLR+ZbhykhZqTo1S4eq10yVvavrHruRNkT9Yrnbim5zm0TteJtB8bqzU6sHnxxtvG1F+eW&#10;DnYiOSu1aaTXLWuQyjcoLa53Pb8Dul4loLXKDX58V61cGy0c4IKNbJbJuuuvXjjYbUbR9/3D666e&#10;2FMbu7At1prmQnDu3PHGwvl+dZ03/xUOgu+Aqr/DwGuzrNfLAV+DwNh63ZDrMVqFLTsq5YuuHd8B&#10;ggqsJZspC82fazebC73epTfv314Z8ivr7b+EAFoaCJdXd14yUj38xPS5YtVT1iLWRlvK6PIvUpo8&#10;BOMUWmkQblCsufzqt+8YP/PS4sHpk825yX1DVZcR3g/6JSQBEozT5C4YCgUXo5M1QxlpQZIog5LQ&#10;6wXs6cNNNG/cWoE6zUa3Aazrw/Ad6aWR64Ms4oLwUYD6WG2XBxDY5NIxBS9+FmL+B6DjbWAiBrEc&#10;UikwxtILYsEshxi+G626D9/uRkERaOsBMKmWzAXoGGBCWLWUtEWul29rIoBWAXcPEB4EjAY1gEpF&#10;8tQkXY0UFkxQMJP6e/BMGTFje5DVQK36HiVJhiVWa7RopvTYD1yOtNZSaR0qrWOldTdWqhtLFUmj&#10;Qq2iQOq4E8qwFUW9bqwibYwasIluFlSpHKjKe1plAZUaAKJU7ueDvs57RuUTOzYLruwF7AObsZ/Z&#10;iPnOlx43khLkGTBnbWmS8LWPaYmxFrOdYHG2E9wN4I6KJ0o76uW9Y2X/8q3l4o6Rore14IphR7D3&#10;3rRr7L0379qy1AjCuw/OLD18eqlzcK4TvKSM7aavzcld7+y46EfmbNSV/x3Q9SoBLV6ue2WvILZS&#10;dv6YnU4jCh6/4/hxFWvz/p+8+qrRbeWhC32iMtbB6cOLLzz/4NkZbGwUivPQwt8BVf/7Aq/NsF6b&#10;BV+DANdmGTGe2agIAL778tHK6ER5l1ba3YzAudeOw5eenJ7yiw7becnwGOOUnW8GC5d61RG/lGRD&#10;W5XkApEV9yViQWm6hnKaXkECQgl2HBgZuvLNO4aPPDM932mEI1t2Vkf6hovLAIARUEbBGAWYsU6B&#10;hpTRBiGmxxjTSilDCDGMcfHpz961FMZv737yp/mlU8eOc150MTpShDUag/2zNUA8EGcsxaZ67btK&#10;KIhHsBh04S/tAHq3wJgyrGkClIEJAWs0jDZgafJHtHgDePFBiPJxWHIlYLKt5imrRn0Qx4VVi4Bu&#10;YCUHOH9TAB0CEdtAnZPoSuDMEYaHD5fgbfVRKLvwq05SPlQAkQa6KWG7CkRbMM5zYncKzhL0bKyF&#10;tNZYY22glVbaGmW0CaVW0hjTjZRshZHsxEpGSiuljZLaSKm1jLWRUhsZKB332cXVL3CNhkpjbSdg&#10;ZtMlegBLlfe0GvRxgD3DKsdzibWGnFlAld/w19sHXk4ax/mAFja5Bmy28WZQN+N6mi4xuMS4xlg1&#10;fXzrtEIZPje1+ASm8GDR4eXhorej5Irt+0aru3fVKwcEJ9vrBe+Db90z8UECcu7EYuuJowuNJxe6&#10;0X2nljovpv/Pw9pu0EGGrxtd95cFuj5x66dedmX8jWRUeqFAK38i54WKW3Y8NozzGGmEXRk9/+CZ&#10;M9YA7/7oZZfVRgvlC98+rZk/2zn61N0nn45DFWJwu+qFnlS+A6y+A7zOx3plwRcuEIBhAAjrz6H+&#10;4zEAqlBxycSe+hATdGgzIMsYa+fPtRdnTrWaOy8ZqQ6PlzZ1cNHaSBmqyBqoTiPqdhphw1praFpO&#10;ImkQNSEElKXAhVoQSsAYoQdu2rrl+KG5hdOHF2d2HhitU0aY1joBBSkg64MtI42GRc/1eCMOdJNz&#10;rgghSmttCSGcUup87kvfas6frjT++JeuuX536aUCPMD0EuZn9Vtl0nLhUAqy1pYVCWXQvsXcqQdQ&#10;nPGB9m3oWReC9wBDoIyCJUiAIKEgxkLLEObodviFvehMHIXrxihQFzpWWG0yk+BhIoYBwmDVwmA8&#10;bjQYc9CzZSycAeKQ4U9uL+onw1Fsu3WUFaouXF/AcRkcwRJfqZ62namuPvnobDj/4lKsI2MDo1Vs&#10;jFLG6MVuGGljtAWMtlBIZFPaWKstrNUGylirtbFaaj3IjNOuA0QGxYul6yrROcCTjXyRGNwlOMCV&#10;fdXfDgJP2Z/rAZv6RkzVIA8og/U7yjea7xuBrI30vhvN9c12PWe9uuhgILXGOoKtLS9mdaEkI9i3&#10;pYTJ7LwI4Jkjc02/5IrRgiNGLhmr7d43Wr3OYeyyHfXSxJ6RygeCWJ+a6fRenGl17z+60Lor7YDs&#10;d1Dm2cy8P1dW90UG7Mkbhl0PAFcbra/rNbXZ7OO8UUAX38RAGxTyyytDXp0LVj8fyDr6zOysVxT8&#10;kpsm9laG/MLLAFl2aaZ35t7PvXjHwYfPncHqDpP1wNZ3gNR3bpsE1JsGX5tlvzYqN2SFPqw/bitD&#10;Hh+ZLE+6Bb45wCSNnj7RbMSh0tsuGhryio63qVdvYIXLCQAVdqVtzPXmjbaK8dQvoV+KogBJ3EDT&#10;spUFpQTju+u1K9+yffTIE9MLi7PtxtZdtWFuybKgmjKyDLg0IRAel8JhTWPMYhiGYTp3LSFwQKwA&#10;4BWKw15p6BIKczjVO/EBh2AC8BLA/LVT3CbmW8YHFk7cCe/UKOThfwDT2wk91IattUGFBxIpGGrh&#10;Eg9CUzTjCOFCGyRUwPNvQqXQw0L9Tsj6FaiWdsP0ekk9Lvs8LAFoGYTKhCUDy69V0JygUAJOnfTw&#10;a9/YEf3N7SebE/sXnZ3+eMUpOVQ4FMIXEB4DdxjoGCOVPWXm762IR792tPPYHccXFqc7vdS0MwtS&#10;BhlPYh1QpTcAVOnPSF7blPewGmS9kP159nnlXdfVgJ/lgdsgkDeoc/yVxpxdiGZ3o3VgvYPWhRzC&#10;NpIVxDi/xms9Tdcg5/r070n2sQqxNnaxF51b7EWnpprdZ+85NvW1iifqB7bU9+yolW+s+M5126ql&#10;HTvr5VuvmBj5uW6snj6+2PrcIydnHgilahqLbvqaWeYUojYBiu16QOmnrvujzQDUdWr2Aw8Ra0DX&#10;txtwXagYfpnqrA4XRrig5Y1O3b12HNdGC4XaWKFYKLvehT45o62aO9M6eddfH/rKo7cfO6SV6SLp&#10;Rsm2+2Yn63eA1XdurxX4ulAAtt7ii/zi4xUE9wq8TCjZ1BwJezKaOdVsVIZ8Z3x3bWQzDWjWAlFP&#10;9hbOtRestbGMtTny9MyJy9+0bXZoa3FXPw6lD7YskjKiJRaEAtYQeAXBL7txcmL6eKNx6oWFmW37&#10;h4ZWFR9p2sHGEkER5zTutqIFAA0kKToSgLQAsxYeIcSvlUSlKAxBhLxb6WoikBQGHmQJobCMIurO&#10;Iuy1zJ1TH8R1ZCsdjRfhNimosJBFA+t5MMSiG0pUuhak1UalKxFZgm9aL/yDv2zi7719r/f3dj0K&#10;MmZQqe+F6ebBlkkkMrwMyDDtiqRrL7Sax4x3A450psFdqtuLYdBrRYX6WNHpe2WRVKpObeLMOra9&#10;4r7rRy4fKQ655s6/fKGzNN3trmxiVq3D+uTLaFkAZTYANNnvZb+WAwCRXgdoZZ+DHPD7+TJTviRp&#10;1ik9XWgZcNCcfIXSkU0Drws9hJF1WO71BPZZtmuQeWreTJkOYLqyjFe2Q9LR1lqtdDTX0efmOlNn&#10;gKlvlVzhXrKlfvGWSuGGId+9ZKjgXnnD9rG3XT0xInuxvPvwXOPLT52df6obq3NSm076mE76eiVW&#10;5BBZLRdbu0cnr/mvfvMRDLgWeV1b9nOCgR2Qq8b0GhPzT9z6KfLtBFsXau9AADDH5aJYdUcooxtt&#10;DLZUd/3qiF+kjNILsXzRyqgoUN0TB+efu/MvD9595KmZkwDa6WLdj96JcwuAxXeEd9+5vWbg62UB&#10;MAxYVPMeb6iOFnzXF/VNHT6MNUuz3db82U5n/9VbRoa2Foc294qsbi+FCy89NXMGQGyt1ScPzk+f&#10;enHh+dpYYRulhOfBVj81+v9j78uj27ruM3/3vg0PO8Gd1EKJ2iVLsmxZlu3YdWwnce3YbeLJtE3S&#10;pknTNl2StqedOdNlZtrJnOnM6bSZOUk7PW3SOKnr1E28xUsUS160L6YoUaQk7vtOAgSI7a13/gAe&#10;eXH5QALaZd/vHByCC4iHB9zf++5v+T5EEBBEAAsIKup8/i17G6r722diidnsfGWDL7gw3YYXH4sA&#10;IW9ARqIsZCBlJAAgmV+7pm3ZTnBWz3SlyaHeYOuTDXAvtm1ATJYIEQJIxIAEcUF2oOBMYwzIY0Om&#10;7wS8dgwy3+14XdmzfgL/7pqPQ/OYAnpCB4+ggGwiiNpZsHQTZpNpEBIpMBQRXpenkv/7+D9qoQah&#10;4rljCCpsAZ6qmgVNWw2KiMG2Xa6tSAZAHkp+ovDdJggA2TKEq1QxEFFRIppJTg4lfOt31Mi5aU60&#10;mP3LTxeahg0ejyje98TGatskmUPPd0QT0WwiF98QK2tQbPLPhqUN7HaRkhzb6GwzmSyL+ZlbIzqb&#10;EaMn/pyfQRmkqpSe26skVlezCV/2KlZqCwL7M9rU2iqSyTGg+GQjayvmZjHGlhgFWKqCjwEAkpph&#10;nBmaagWA44qIhaZIoLk24L2zxu/dUhvwbrx3bd3/2bemLjWVTL/VPR0/2R9NnBmNpy7B4uSiyJB2&#10;YF7jSnIaxfrW6KntAroA7n1kiM2O3szsVqlEq2A83R9WFMUrVmABycUehDHCsiLicg5Gy5jpbEpP&#10;jfbO9Z35ad+Z1ncGe/MB2rmlIGconS2S0eJEi+NWImBsALbd0t+BsEdVvFIlQmjF9ahnTH28fy6q&#10;BmS5oTlcJclCSVlpLW2kBy/NdE0MxmedtROfzWS7zk5cat5Zc2egwtNAv5LcK80PP+Yn3ggBEGVB&#10;WLu1qmZ6JJHsOTcxVlG73isr1DHkG7kJISDJAglGVGs+lk3l1286n40m+Z23p69/JNvWa3Q8XBPa&#10;l50YQZX16wHSGIidN6IWMaQyGoCeAZ9fypG+BaGwXNkQ2TZISLdebZXn5ZCodEbb4T9lB+FP130R&#10;dvdbQIgAM0EdQnELND0LacGE+RqJfH34QPSFA6/Et+9bVReoULFpWtAyEYbtA52wblMQlOAWgGQ2&#10;pz5KvZ0IIcCiCLae90LLM8xchgrlEl8YIFTpFTbvWiWePtg9NzkYxwJGPhuBsEiyFj8NCBGwLAKy&#10;R5QeeHpTw+zY/OTx13tHTd1K598vjfpqMoTGLUvEEjGzyFfW+48lWcSldGm7ZKyKCUaXU/ZbaTLw&#10;BhOrcv7XFfd/uv2s3OZ6lpwU6F1SmS7kkgFjiZvzP72aaZPOqXh351S8TRKwUOnz1IU9cvPqisC2&#10;jdWhnQ9taHz8I3ZdonM6frx3NvHWQDTxVjyjR/OPV2BxfBhBcV9FN2cOthdNBADx0V/avipS56/Q&#10;M4bZ2zY1feHYSByWlrxNlwwrnV2Dm5HdKtfrEAMADlV5PbIiBku5MJTy0Z2bTk3OTaWn+y/O9J89&#10;NHBppDs6ld/9pvPkyiFZKSpY61BY7+cZLY5bjICtGIARACDLtAmxiVlKCVDXTCsZ07RA2KOEq33B&#10;UjPEU8OJgY6To52GZqXza8sAAOg4Mdq7eU/dyR33r3pCELHidtQ06UIIoLLeH7z70fXrhrtmZxMz&#10;mWT16mB4aeYNLEOzMlZOgymbf85Ufu06vWoZADBsu2ZabvgyeCf+Eiy7FqSAH5Bugq1IYOkxwNlz&#10;MJleBUrFgyAaAoBl5PrCkAA2tmFuegzGxu008ipEDchYEDAYKAt/Pfs8fG3z52Bd1xyEdS9kMAA2&#10;NOhfrcHXj/5T/OB7rZOb9jRWNq6rUrGIQMtm4WI8BF3RedguGgA2Ltw/k1wfmm4YkEmmwKPYIItS&#10;zqeNAAiqDCk9CdODM3AhZgAWEARrZNkXUkgmqc/GZpK1kZqAD2MECC/KNzDvFah+Rd22f1XkwvER&#10;MzaZjuVjnZPJZ2MfS3YIuE+GWUWIWDEJB1IkW1asb2q5pnTbJSNVSm/VStni60ysrjYGlES+2FaD&#10;Yg4XbqRrOeKFYKlFEJ0Bk8C9D4zVAhQBIGBYtj2RSE9OJNJDXdPxt08OTFQqglC9usK/+c7VNXs/&#10;Xh3+6lwm+5XJ+eyR/mj8B+1j0XabEJH6PBhURp8lmG5WZRIASM98de/2bfc2PuMNyjsFAVcijDyE&#10;EGv/kxvThmZNzIzNH/3p9y/85OKpMWcDqcOiRoxJkT2b+XrLZbSAeSORL6TIkiIEl+T5y0A2ZSQn&#10;BuPDI93Rwd62qcHWdwYH8icpSwXmNBWgnfuZIhktcnMXGgdHIXwhBT72uTvIM1+9B6ZGEvD7j7g6&#10;xSPLsoll2TYhQFYiW4nZTCqbNszGDRWRQMRT0gRvbDI1fvonfcc7TowOUOvIAACIz6SNI690HQnX&#10;eGvXbq26v1SqGKpSfYYWMm1CCCHEZs3gRRELoowFjJFTXqIVv501q/j9PvJf//v/Onau/dE//Ntf&#10;qf1qhXZ67YhVD6IcBpIdAJFY6YlkY2JzfaxGknUMEABiGTmFU1EApJigx8/bb54yhuZMRalSJVuU&#10;BSyIGAyShm/NfB9+f8fnQb6YAl3E8N7Oafhey79mWi8PTNWsDcvrdlSGJS8gAAI+2QOmYYIlyRCP&#10;p0C0YuBXvGAbZq4kSAiALEN8fhSM2cPgr68GS90KokJyzFIWQdbnYDbrg/OTBsiqBB6/rDZuqFAn&#10;BuLR+Ex2vqoh6MN5qyOEkFuCE3TNgPXbq6u27m0InHijt5vYhI57GVi0oTFdSBEpkmVyk0NgHwOw&#10;tMS3HImyy8xKfUBI1TUlX+Vq/a2k40WTJJ0iSxos7fViPRvZkiJNupzH+WxC7HnNSM6DEZtJZ3sv&#10;TMwe9Eriug1V4U1rK3xkZ0PVkxsrw/dPzKdPnR2ZbssYZipPnByy5bxW+jmc7JtUszqoPv6FnXdu&#10;uqvuN1S/vA9jFHI7u4oqbvSFlPu+8F8+8rm+9ulnv//1Y6+mEpqTiHE4gnOuTHofeKOzWuWUDhfe&#10;SEkWJEHEnnJdIAgBmBqKD/VemO4e7YmODl6aGR/pjs1QKXGN2rXRgSVDETCezeK45VHVEIAnvrgL&#10;HvvcHTA1El/W/Nfrlz2SLKgr9TGahm1lkrruCylKzepgWJRWLhum4lrs8pnxs+3HR3qoDHEGFktH&#10;Ul/b1Mj7bw0c9IU8kaoG/9ZSXp8gYcEXVtTMvK5nU4bhDcgFenoII9EbVHwVtT55rG/OudDT5r8A&#10;AFYymbL8fr99+MiZ3oZX4v/x0TtR05/80uTj62rHm597G8782bOoc3XtVPDHf1n/VJP+yqqMdw9E&#10;/A0gIgK6kYXZiV7oG5wbefawfNnfrGxRfCKRFTFXdkS5tpcf2u/AJ7feB+fVUTg2coRMjMzN6pqZ&#10;3ra/sTFS71NyWvIEiA0gmhi6s6tgx+wYrFYHAeSdQHQjVy7EGEDCUOWLQVtS1SeHQW4KvgcpuwGw&#10;6APRHAHLNOHI9BrIgAA+VQFFxVLtmpBvpDs6nohm5xHGdShfOiwWPYlNwBtUfHVNoZAoYd3QrESJ&#10;G03CkCX2ftHpLLjyst5KTeml+MeS0q8gH7Tsd1laf6hIFmwl4mWAe3M57cdKW9rRGS7kQr4cyABA&#10;MCBzU02FubWmApKa0f/qhb7T85qRBgIZUlhGFJhjZ6cp5dWbIoFf/tP7f72qMfAVhFYeDkIIBNkj&#10;rt58V/0f/943P777tW+f+/vz7w2NMKSRdY/BsNizdUM+U+WW/hAAII9PkgURe0p1NSUEyGhPrO/S&#10;6dH2y2fGB0Z7Y9PZlJGigi5NoLIM4aJ/R9sysFoePJvFccvg0V/aDo99/g6YHk4Awssvk9hUOmVo&#10;VooQYiOEhOJZYF1Lz+t6dWMgGIyo/pVWXyquzZ0/PHT84PMdJ+KzmSgs9jpmKaIl2jYxTx/o7VD9&#10;0mv3PbnRE67xrlvp9WGMUKBC9ap+WXbWOL3xQghAEJDkCykyLPW+cwgCBgAjmUw6WS/vwVbQD7aS&#10;kfyYoQIAyuCEHn/k98ef/c6fbXzs0fUn7gK8RrClIIA+R8YGxvu+e8BunZnHifqwR/AFPViScW4C&#10;Mn+CZs1x+CfyQwAdQEsb87HJVHT9HTX+ddurKxSPAKIogyTKoGlZ0DQNulMYzpGPQs3Mj8HIeiEc&#10;rAJkW5CwLNAHjkJ0dCDzN28E5wZwuGb9mq3CF7eeg5pQAl7sqofz8SqQFBEUVQRRBhBlDI3N4dDl&#10;Fo840hWduuP+Vatkj6I6jfBul1qEEGiaqazfUVtX3xT2DnXOTuffszRFuOherXIyS6V+D3D1zegf&#10;clJ104hXsXJjMfFUmnCxJUf693SGC5z7BAAGo/MDGd2YkkQBixij3NAKwkUIGmHInrR6U8QvKaJv&#10;biol6FlLBiivWoYQ4OpVgSef/s09Ya9f/taJ13u6YalOjHOOLCjemH9TiJYbQwZ/2KOKElbBXR45&#10;//EhtmUSa+jyTPfpA30t/e3To7GpdFzPmmkme0Vns2hCRd9n7RtM4A3wHLco1myuhIpaHyRjWTeS&#10;taSU0t06EfvIz2+eqLaIJoioqNYcwggrqiQpqigqqigvdwyJ2czM+wf7j/zk2Qsn9axJkyxHIsWg&#10;YoClZUxy+KXOlsp6f2TXg2s+5fGtPAWJEMByzfiKV1IDFR6VCXSsfQo9vWZQaz8FAGp+1yxPx/T4&#10;J/+g45/rKtCPnrhneFVtBQT6JyD5+mmYSqQBAhESVAMS8folLOTFQLFQeO5NzbZG+0YnPX7J3r6/&#10;sTYY8YiOJAUhOogeABAkEEQM7VMzsK2pGbYrs2BnBgCwD9TMMPT1z8f/8Du4a0IKRJq2qRDNJuBv&#10;2ppBlHK6WIpXADlPtGRVBMkjQrjG521oCvumRhNz8ZlMIlDhUReb4ItkDDHCilcMhapUCToXzpfm&#10;ktm3oPQy3UqZplLKeqQEIgDlxWW+Qb4OxMvtGm7BUv0ulF93iOIDbFM928tVQNwMy4bpZCY7ncxE&#10;AcAWkJMxJfRrwMwxOWVL+fFf3dl07+PNvyVKwqozb/V/7xu/c+BHv/M3j0bWbq36xXLPXqTW98Aj&#10;v7DNSCW0v207MjwAS0VS6fN7wwhXuRktAgDEF5RlLGDFrXRombaRTRvp4a5o7+EfXT7Td2F6QtfM&#10;lG2RjEuWSnPJVrGGo24TBHS/AV+sHLcUnvrNPXDXI00wN51ermS4sPDT87qRmsvOmoadFkRclGiZ&#10;umX5wx41VKV6RRkXXbvTI/OjJ9/sOfL2Dy61EEISUDi5m6YyWk4MMAHAzqYMePdHl4+qfjm46a66&#10;j3m8UuhqzoOkCKrXr3iZiwBAodYSZsiXk9VW8scqAyXUOBED6dsHYBIKR7+lSK0vWFHtVdVAzuAa&#10;uRCtqdlEIpXQUlvubqisawoHcn1S+TfBJmDbBETJBkPEkDIJ/FNvHfj7bQib/SQ2Phc7cEC72NIB&#10;UUEEe8vdSPL4JFPxSoIgAAgSXiBbsiKAJAsgeUSQZAE8Pkmpawr5R/tj03NTqfiqjRU1qAQLANkj&#10;qJE6fxBjBLZNWAFROjaSMrJKpRCl5f7mKghVsb9HPGiUfr6uBfGyoVDriiZiNAFjyRYqkt2i+65s&#10;iyzouZlLr9MF5Un5Z57Zsvren93wtVCl+u8BAO792eY1qbj2t9/8g4M//q2/eqRy3fbqj5V7wiob&#10;/A8+8gvbZke6o/8YnUixWVt6mANDoYr9LUG0CACQ3E5NkrCAJPqXtkWM9LwWG7o823nk5a6zl06P&#10;TVC70yyzE3MrB7LEynQhWK5Kswjnpqw5OG42tuxtAF9IgVRCX4lkFYzLTwzGR9bvrIkpqljU1sob&#10;UBRFlURJEcRiF+rpkcTIkZe73j38Yud5yGnP0TdnqESniJZABUQ03jc3+cZ3zr+ZSemZrXsbHglW&#10;qo1Xei4QQlhSBNnjlaRs2gBYWj5wMyd2YobEkixY6gHnGO/K/rDH8vhkU1FzGancZN/iKUrHtXRf&#10;x8xoVWNQ3rCrpsrjFQveH0II2BbJ+SAKGAzdAkPXIWrY0D9bkXn/3blLXR36MACYlkmsVEIblxTc&#10;rPpFRZQEEEQMopQz1RZlAURJAEnOkS9Bwqh+XbjCc0oemp1IJkzTtmQBiytRLY9XCoWqvSGEEYJF&#10;PS/isum0yyBHpMQL+krfXwGh4rgJxGulqUYbivd3meA+hciWIp37dI+g20Qs3fwur9lSGXrg5zb/&#10;WqhS/Qz1mV//8Ge2fk3LGM/9wx+/e+BX//xB74ZdNfuXa6lwiTvCqo2RJ578td1D3/v6sVdhqVgu&#10;zSFuekbLzQySKF6JqD5JcMykCQE7ndBGx/vnLh95pevM+feGJqhSgO5Cstgs1nLaF2z2qoAdf+Od&#10;zxIja8EfPf48X34cNx17Hm6CX/wP+yEQ8UAmaSzXwcg2HVs95yaHdz+0ZswXUpowLtzEOPlaSRFE&#10;SSleqovPpKdbDg2eOPlGbztDsGgNugwslpwcokV7lcHEYBxe/X+tb433xyf2fmzdY7VrQltFCZft&#10;7CApguILKgGPX5KyaYNtSGUn5mgtHB2WGujSk1ESdVMAwCPKQlrxipaiSjm/xTzRQign8pqYyybq&#10;1gZ967ZV1wYiHtUhYQih3DQhAbBtApZpAxbsvGcjAlGyYaQ7MzrWG+vLn0cTAKzkXNbKps2x6lXB&#10;jYKIsCBgEKScobaQJ1z0raoxEG5YFwpNDicS2aSelhVxRWkO2yYWRoCxgLBlLvnsuMk0lHpxJiX8&#10;DSdUtx/xulo5iZUa6x3yxfZ90YTLzU+TPgZHakJ56tf3fCJc7X2KPW5vQF798V++40ta2vzhd/7z&#10;4Xe/9BcPBjbsrt1VzkkRRKxu2FX7xH1Pbug6/lpPhwunEGCp+fV1+yyXk9GyAcBSVIn4gooXYyxp&#10;GXNocjDecvpA38mjr3SNUjtWOmCypUI2g1Usc1XMGTxHst7+LAGEQMsYfKlx3HQ89Okt8Knf3gui&#10;IkC2NJJVsOsb6pydmxlL9lQ2BO52I1qFqu1L/2k2baTajg6fOflmzwU9a8bzpMAhWU7J0OmPNKi1&#10;RROthadLJTR4998uvT/SHZ1+6NNbHl67tfJOX1CpEkQslRzsBCzKHkGWZJHdBQOz8yVUHGB929z8&#10;3sQ8wZIBwMQYQWWdXw6EPSHZIyBEyycgAC1jmh6PiMJbqiMVtb7cdCelYUVIfsfoqLZjxyAbw/Rw&#10;fOLiqbGzybg2ScUtOxXXUnNTqa61WyKNHp/sF/Jm2lhAIOS/YgGDICBAAgJZFaXGDRXhzpaJzPRI&#10;MhaIqIGVyocYIzEQUcOyRxQNzXIj6cW85K4HGeKE6oOV7WKJV6kTjRa1humme8HlOWwqk0WTMmnv&#10;x9bX1q0NPCJKuMbthfiCSvXTX9nzC4Zuvv7t/3z48G/85cO+pm1VG8o5GcFKdfOeR9Y92n58dCQR&#10;zdCJHHaQ7pYoHRYsbEKIMTedHpwcjD833BUd+sFfnbxA7T4RFJYEnIwW24PFGpDaRbJXBU2brO4F&#10;Rgi0jMmXF8dNx6d+527AIgJDM1dqOXHz57K0jKkNXJq53LS9KipKitctSBa7LGsZM9N2ZPjk4Re7&#10;zsxNpWfyBCvBZLNY6yqb2hTZLsdoA4Ddc26yb7QnFr3z4bUX7/yZNfsamiu2qz45iIWVxYoRRoLi&#10;lbyKKogur4f1J6ODODuGTveHODcDADwAAKpf9tSuCUY8flkVZSFvbA2AAAEhhBiamVUDihyq9Kii&#10;jKnJSLRg6UNsBAiT/C2XzYrGs7MXjk+emOpL92GMU7ZtO71tViZl4NZ3h042boxE1ke894gylrCA&#10;KZK2SPYQBhAULERqfQFBQBNa2tBLmdcWJEHEGAlAABU5f2ys5ESK40qJVzlSEqzBM6tThVwIHd2b&#10;Je64r3GXxyfvXO7gvQG54pmv3fP0i998/9Czf3H0+Bf/4kFl9abI6nJOwKqNFQ8++OnN7a/9w7nD&#10;sLQ9yYYbJA9VDtGyAMCMz6S1g893tE0NJy5Su0oJCrv76YzWShksNnu1ZHdWTFgMYwTZJM9ocdxc&#10;fPLLd4Jp2CCUvlTZ0o8JAGbn++ODuz6yplv1y3VuWS03ZJJ6qu3I8Mm3nms/PjOWnILCciFNsjJQ&#10;qL3Eai65mbTaAGBmkrp1/MfdrS0H+3vuf2rTrjvuX3VP/frwJkUVfQihopPHCAH2BZVAoEKVAWJs&#10;wGfLDPTv6OkoOgvmZLlk6iIgyR7R9oUVn+wRxFwjPCz0XxGCSCCsqrgSCYKIMXvJQTmtUiCIACGO&#10;WjuBdEKbazsyfKL13d62bMqYh0JHChsAcDKWTQ60T59pWBdurAj4mpzmeiTkTaMX1N8RAAIUqQ+E&#10;I/V+/9xsOq1lTN3jlZTl3lvTsIxUXEsZunU1/VOcQHG4fRZW8m1drsxogbt9kGsYYDJeAgCI4Wrv&#10;GkESVq10wN6AHPi5r+x55OW/O3v02f929PiX/vzBh+rXh+tKfcEer1Sz5e76j7S+M3hxtCemwVKJ&#10;KEzFn+uW2cIlECw6GFuGZulTwwkneDsCiAlqFx3P39gddRoKbSQ0cJ8qJA65cm5FD15AkE7qfPlw&#10;3PRsliitbOuZ/yy7ZrQAwJwYiM9FJ5L9xCYl7R5Mwzb6Lkx3vPPCpVN5kpV0IVmsNyi70TGZjRFt&#10;l0Ov6ZiWMWff/teLJ7/39WP//M4Ll14YvDTbmknqieWOUfFKPlHCgAXkJj2AXM4DPVnHSr2w7Qcm&#10;AJjVjX45UuNrkGTBk8skLU4dCiLGsipKoixg5PRtYcrQ2cl+4dzjsIAgkzRiZ98eOHL0pa5T2ZQx&#10;CzmWGAOAKHU/Zll29OSbve9fbhl/S89aM4JE9WmJeOE4HMLl8UlKzapgmNgE6VlzxfeY2MS2LNvC&#10;GJXSwL6c6CgHR7Hr+3Kfk2JlatZpYDk3AZtZ7wgABEKgZMFzf9gT+OSXd9+3emMk9KNvvv/+9Mj8&#10;bDkvtKoxsGvfJ5rvhJxcjJMccjLjdH/ZdQMu4w2xlwnIqSI7aTrQZ5nsFlsrLSBYpRw8QgCmyccN&#10;OW4OFK8Ev/JnD0ByTitXXGQJyQIAg9hEH+2J9eQv7itiYiA+cOzH3acmBuOTRUgWvbFhLVvo4Mg2&#10;otObqHlq8xQDgFhsKjV+4HsXjv3dHx169uC/dLwwcHGmNZPU467nSBV9oSqvDO5p+mLCmcWIFy1t&#10;sEAWA5WqInukAMIYYwFRYqWoIFa43RbyWnnCpWetdPfZ8dZTb/S1ZNPGLADM0eQq//3CzTLtudf/&#10;4dyhtsODLxlZK+r0adGEzjkOQUBC9apASFFFaT6aTa/0mUEIIUHEWJAwgpXFQjk4rhXxKpWcFfPP&#10;ZMkY2wyP9ayZJYSUXI4KVXlDT//mnns9Xkn86fcvnE9EM/NlZLWqatYEN+YHeugqHKuAf91QaumQ&#10;7qEAJjhjJuXm5u5Om5YCMOXBq/EcQlyCheMmwdBM+MSv7ILJwXi5y5QlFCYAGIZuaV2tE/077mu8&#10;7A3KjcXKcoQQe3IwMXz4xcuHu1rGB8okWTa4N8S6BVLbhYQtDLhoGTNz6AcXj58/PHR55wOrmzfv&#10;rd/a2BzZ4g8rC6l9WRE84RqvaluEtosBKF1mgIbbzhmqGgJBySN42d7yUmID3RCfiuux9mPDp975&#10;t0snZyeTk1A4uemcTwMWe05kADBtm1iv/H3rIQJg3/Xouk/5gkq12/MLIsYen6QoXknOCc7mipXF&#10;ji2T0hPDXdHxzLxugHs/FidZHNeLdBUskzL+tqTP5MxYcmzN5spRj09qKvWgwjXe8Kd+9+59L/z1&#10;qZOHnr/Y9sSXdu2VPcsLNy88tsq7tnlnbX1ny7jju0j3el73jJZYxom3mftOEEZFLiDFmO01IVgc&#10;HDcTlfV++Pyf3A/RyeSVLFHXHi0A0GOTqcRo79yF6tXBPR6vVOlCssjseGrixOs9R1rfHew0DTsB&#10;S2UcSiFZbO+Fvcw6pgUyC8gWAGRnxpKZIy93zZ4/Mnxx3Y7qql0PrtmxelNkezCiNsmqGGlsrqjF&#10;AjJti7AtAqTEc8UG/AK7kco6f7VHFaswvrJgaZm2Nd4f72s51H/y+Gs9F7S0EQd3/TGNOnbHw80G&#10;AGSZNn7pWy3vEpvgux5d92SgwlPv9lz+kMdXsypoWBZZ1kQ8R/y02Eh3dMa2CW2zw71dOW5l4lXs&#10;sQWbuOM/7rrcvLOmsxyiBQAQqfVV/Lvfu2ffS99qaTn8Ymf7g5/efIesiCv2s3qDcm3TtqrVnS3j&#10;QxTRolXv2SGAm5LRorNYdABG4C5x7xYUOMHi+MAAYQT7n9gIY30xQGWkVb/x9mdJ3swUXDJGxtx0&#10;ev7iydGODbtq+j1eKcIGNS1jpntaJ86dfLP3gqFZcVhaqnca30shWXRGy229suVN1ibHaQlQDN1S&#10;ZseTidnx5GTPucmejbtrD++4f9XGhvUVmxFCWdUnG6mEViyrVk6Ao8fEsayIoscnBZCA5Ct5HxPR&#10;zGzHidGWQ893nJoZS85Q53Ml/TEMSyc28VvPdRz3BhX/Hfev+oTql5fYGImyIIRrvIFcxqv4IIFt&#10;2XpsMjU5N51OgrvgIs9qcdwqxGs58sVe/20AsEe6Y/O95yePhqrUXR6vVFfOk1fW+yM//9t33f3m&#10;d9vaOs+MD227t7FJEPGygqayRwwEq9RqWCwb0rp8rA7YTc9oISh0hS82cgycYHF8ULFuezV8/k/u&#10;h5mx+bJIFnstpS7WNInRBi7OjI/0xM6Eqr2bJFlwhC2JoVvZgY6Z1vde6jyhpY25ZTJZdON7KRdm&#10;mmwVmz4sIIT551DyhItuMBXmptP4zFv9k2fe6m/fdm+jXxCQZuiWBlc/Vr1EQDFS7/MEK9U6URT8&#10;JV8lCLHjM5nZvgvTly8cG7544ehwr2nYNFlle0xp4kprA9Hq0hgAhFRCw0df7joarvZWNe+seUgQ&#10;cQEBRAiQokoKrYvmhkzSmB+4NNOfimsZcG/B4D6vHLcL+WJ9Ti0AMH74f88cD9f4mrfsrf9sqVPW&#10;FNmqePwLO3cdfaWrK1ip+ldvrqzBuHgwFkTsUTxiYAWSddOIllv/xnJjna7BnBMsjg8SFK8E2/Y1&#10;wvjA3NUQLTqDVGA/k4hm5i+eGm1t2lp1f7jGuxMAwDJtfbQndvadFy69Nd43N5YnAEmXrIsGhQMn&#10;NqzcF0X/js1u2bC0n8zMBywj/3wyTbRgccjGvnhyNEb9nRvZgjIJV0H8idT5VV9QrkMlBGrbJtbs&#10;WHKyv2O68+zbAxcvnxkfgsXG/zR1TunvWQNnOqNFXAggHuqcHTvxes/boSpvbe2a4E53sle8O4sQ&#10;QuamU5ODl2ZHKWLL2u3w6UKO24V8sRs2AwAM2yLZl771/mvPfG2vf+PuuqdwmVnpynp/+IGnN23q&#10;OTc54fFKcs2aULhYKR5jJCqqGIBFSy+30uF169Mqp3S4nAv2EnByxfFBxJ6PNsFn/mAfzI4nr5hk&#10;UeVDdpp3YaJ3ZnR+Ym4mfSlU7d2OEAjJuexQ+/GRY50t4735C38Glk72OoTALJNkLZfdovVz2CEX&#10;Ix+0dCZ40btDC5aaIF9tRmaBbAUqPJLilSoRKj5BnU0ZqZmx+fHetqnu9mMj3b0XpsbyJvcZimjR&#10;hIsuv2oM2aGNsdn+sQWB1dZ3BruCEfW1h57Z4o3U+jYwWa3lCaFFzKHLs90DHdNTUGhR5ka2ODhu&#10;B8LFbtZ0ANCmR+aj//I/T/7bk1/endixv/Ep1S9XlUu2EEJYSxuGoZmm7HHv18ICwopXCgQjqjcR&#10;zcRvJMkqlWgtlxqEb7z9Wf4x4vjQoKreDw3rK/JE65oEIHanpwNAtu/C9FR/+/SxurWhewURB4c6&#10;o++efKOnhSIAGYps0RNxrIRDOSSrWHaLzmTTxytQX3VYmo5nG+pZs/grKR0WHOf6O6rrFI9Yy/6h&#10;ZdpGKqHFpoYSwx0nRy+3HBzoTUQzSSj0Xs0wtyx1ftkS7ErkEDOBG7/3o8vnPD5Jve+TG58JVaol&#10;KVoTAhCbSk/2tk312RZxE1i0gJcOOW4/okXHASdWSAAgxmfSsef+x/HX93y0qW//E80PN22v3i/J&#10;grfUfx6p8wV1zTQFAaNimWKEkCB7RG+w0uNNRDMCs15vCXkHDg6OPFS/DHrWvFayImzvgkO0MACg&#10;8YG5gamRxE8NzbKPvdr1dnJOm4WlZu10uVB3yWRd7fEBk51CLgSRDlwCLB2SYfszXIdkruTchSq9&#10;EXGxjw0s007PjCV7Bi/OdHacGh3sPjsxlZ7XHcKkMUSLJVa0ICpbsmOJIS13A+ButCsce7X7bP26&#10;8Kqt9zRUKKq4Yh+ZbdnmWF+st7t1ctS2CXssJs9ocdzGGS1HDsqJYRl6Y3b27YFL594dHNlx36pj&#10;d3507V2b7qzb5w0qVaXEWlkRV+QykiJ4vEHFA4X+qXSsuqmlQw4ODmcl4muzFpnyIU1EdGfBn/5J&#10;X190PPl9NaCoI92xFBSWkdxU0pdkO65RCZ8AAFDH6xAum/nKWuYUcAhwt9pyjrPok+efd4mMzJa9&#10;9Urt2uAdCCMlldA6poYS7e3HRzpOH+gbm49laaLpnFeaUNHEijW7pzNv7HHTx8D6vbHmuUJyLiuc&#10;erP3eHVjYG3jhop7VjrRWsZMTwzER9LzWsrl/WVLwpxocdxuWS1nQ0mvE+f3lm0Ts+3o8OW2o8ND&#10;VQ3+w/seb75j90Nr7w/XeBskWVCu5gAEESuKR1SgsFx4Q0qHiBQZfVlm8piDg+MarT8nBsBiKt25&#10;uTWYFwicMtkOdsoQruOFGBXJ5KAiO0S2KZa9v9Kx0kHROTfKxt21FQ9+avM9gFDFyTd6+jtOjGYg&#10;NwEpUgHcpoiWvgK5MsDdh9VtapM22MXU+ydDzurDCwCB/C30wNObdj/8ma2/WFnv31QsqNs2sQcv&#10;zbT98BtnXhztjQ3Cohq9o+vFykxYnGxx3GZxDsOiWKicX6+e/Jpx1o2X+l4FAPWBn9u0de9j6/ZX&#10;NQTW+EJK5EoOYmZ0vvfN77Y923JooA1ydlpzsKiTl6E2NAtxiZBr4zzDM1ocHDd3l8c2xbNZLoeE&#10;0dkZmmzRVlY3Sl/JrYcLXIhWsccVs5Mp5TkXzlX3ucn57nOTx/KB2rHX0KiA7vwtTUx1hqS6ESyy&#10;TBaLfe/sIoSQLk+IR1/pao/U+Q7e8/HmsD+s1Lq9wGzKSAxdnu2OTaWiDCFkPSpZksrBcTvApmIY&#10;m+mi+zhZnb7M0Ze7Wo6+3NW+9Z6G1fseb75rw67aPf6wUlnOk2MRC4K0oLdVbHN4XcCJFgfHrUG4&#10;CBRaXNE9DZghWuz0nw1X1/x+tYTLjXRdyf9YiZACuJcggArUtLwEcQngJiwtD7IebaVm22iyhSii&#10;zBItAQDEMz/tP7t6c+WG5p01j2KMCgQWCQEyO54cbjk40Jae1+ehuD8sLxty3O4bSrfYt2QiMb95&#10;yuY3UCoAKJdOj2UunR4b2r6/8f37nty4v3lXzd0er+S/RsfJe7Q4OD7ggch2+Z6+cLNBidxkklUK&#10;YUJXSKxWIqS0byrdN2ZA4QQR24TPkis3glVuto3NbLn1oAgAII73z02eOdD3dkWNr7Gqwb+D/ifZ&#10;lB7vb5++MNIdnYRCeQl28pGrwnN8UMiWmwsFLXPjZLU8+fXgZK49HSdGMx0nRoc23VV37KOf2fZQ&#10;886auyRFUJc7AEFASBAwuhlrhxMtDo5bJwCxTeKWC3FggxPcwhkOch3+H2twr1NBmh7VZgnpcurq&#10;xXbaV0OWMRRKXogAIJw+0HepelXg9X2PN/uCEXWd89jpkfmLR1/pOmXbhO7FoiUm2OlHDo4PCtli&#10;3SfcTOxlWMxuOYRL7WqZyHa1TIxu3994/LHP7niksbliu6QIHrcnRwghSREIFPFeZjaI13SNcaLF&#10;wXHrgPYPJczPANwtruBDluFw2xHbsFQPx03V3k3tvtxesVLJsgmFIqYLY+zvHxxoXbulqskXVOoF&#10;EXt0zUxMDSc656bTs+Cu8k+XNz8s7zPHB59sOZsjt/KhSJEtx5+QJVwZyJUUsx0nRrMdJ0YHH3h6&#10;0/b7Prnxobqm0GaMkcjQJ4IxYtsFbohMCidaHBy3TvChyUMxbZdipOrDQrIAlhrcsw2urImtW7aQ&#10;XONz51ZCdIiWRhPBycH45PkjQ+/WrAluCld774xPZy4efaXrsJ4152BRob6YYConWxwfpHhnQ2GW&#10;i52uFmDRgcIhWvTXAm28o690tZz5ad+lx7+wc+/un1n7ULjau9Z5UoyRLYiY1aS7ITZWnGhxcNxa&#10;JKIsq6sP4UV3OYN7t3O3nCfg9ShtulkrsVo99umf9F1cu6XqpY17apNTw4nWke7oKHXhcPOsvBIl&#10;fQ6O2yHesdl5uj1AcCFdbkRrgXBpGTP98t+dPXT+yPC5j35m675Nd9U/pqhiBCFEsIjZLPENIVuc&#10;aHFw3JoBiKP4LviKDe5v0Pmly5sICpvjAQBsQ7fMc+8NnpydSA5cPDU2YRp2ApY2AV+tbyUHxy0N&#10;WlA5L0xsMwSM7r8UYGlZUYdFWRd6SlHub5+e/3b79ODej60/9thnt/+8NyBXyrLAmsQvp5V3zcAF&#10;Szk4OG43lDuGTW7S8TnlQsdw2+k1YcVonQsMq/dFy1E4u29OtDg+SERryc/yhIteS85NAEafDgoF&#10;nhWHZOVvCxqEkTqftGF3bWA+mk1cOj02Dksne916Ia+ZYCknWhwcHBzXj2wJLhcGkbphimjREhQO&#10;ueKlQw6+oSqNcMnMJoZeX7QEjJszhKvbwnVXhr9WT8Bxm32yOcHm4LgWcFOOByrgFxNXdZOi4ASL&#10;48O6hgAK+7gQs7ZYnTyHNNHWZayoMWtbdt0lU3iPFgcHB8f1vViwqv903wm9a7eXuQEnWxyccBUl&#10;XKwPrOBCtAgUFy/mzfAcHBwct+kFwrkQYFjMUDnBHxchZctpfXFwcMK1dCDGIVoCFIoXs5sZVsC4&#10;mOQLJ1ocHBwctyHZYsVoESzV/nKTpgBOtjg4ihIuC9ynFFERokVvYm7IhoYTLQ4ODo4bd4Fwk6VA&#10;8OFU+efguNaEC4O7fRm7zuwi9znR4uDg4LjNLwjlkilOuDg4Sl9ftgupQstsetg1dl3WGydaHBwc&#10;HDf2ggArXAA4ODiubH25+cJe6frkRIvjOn1SuawHB8fNIl5lg8uxcHCsuKbQjSZWSw6gmGApBwcH&#10;BwcHBwfH1YFvhzg4ODg4ODg4ONHi4ODg4ODg4OBEi4ODg4ODg4ODgxMtDg4ODg4ODo7rh/8/AKWp&#10;MfLjHNHuAAAAAElFTkSuQmCCUEsBAi0AFAAGAAgAAAAhALGCZ7YKAQAAEwIAABMAAAAAAAAAAAAA&#10;AAAAAAAAAFtDb250ZW50X1R5cGVzXS54bWxQSwECLQAUAAYACAAAACEAOP0h/9YAAACUAQAACwAA&#10;AAAAAAAAAAAAAAA7AQAAX3JlbHMvLnJlbHNQSwECLQAUAAYACAAAACEA3tv5GUUDAADzCQAADgAA&#10;AAAAAAAAAAAAAAA6AgAAZHJzL2Uyb0RvYy54bWxQSwECLQAUAAYACAAAACEALmzwAMUAAAClAQAA&#10;GQAAAAAAAAAAAAAAAACrBQAAZHJzL19yZWxzL2Uyb0RvYy54bWwucmVsc1BLAQItABQABgAIAAAA&#10;IQDLUWKC3gAAAAcBAAAPAAAAAAAAAAAAAAAAAKcGAABkcnMvZG93bnJldi54bWxQSwECLQAKAAAA&#10;AAAAACEAaMwYOICFAACAhQAAFAAAAAAAAAAAAAAAAACyBwAAZHJzL21lZGlhL2ltYWdlMS5wbmdQ&#10;SwECLQAKAAAAAAAAACEA5s03PAYWAgAGFgIAFAAAAAAAAAAAAAAAAABkjQAAZHJzL21lZGlhL2lt&#10;YWdlMi5wbmdQSwUGAAAAAAcABwC+AQAAnKMCAAAA&#10;">
                <v:shape id="Imagen 785" o:spid="_x0000_s1027" type="#_x0000_t75" style="position:absolute;left:8382;width:44964;height:274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j1B3GAAAA3AAAAA8AAABkcnMvZG93bnJldi54bWxEj09rwkAUxO8Fv8PyhN7qxkKtRFdRS9FT&#10;i/8O3p7ZZxLMvk2zq0n66V1B8DjMzG+Y8bQxhbhS5XLLCvq9CARxYnXOqYLd9vttCMJ5ZI2FZVLQ&#10;koPppPMyxljbmtd03fhUBAi7GBVk3pexlC7JyKDr2ZI4eCdbGfRBVqnUFdYBbgr5HkUDaTDnsJBh&#10;SYuMkvPmYhSsdFH/8OH4lcyXv4e//32bzpatUq/dZjYC4anxz/CjvdIKPocfcD8TjoCc3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ePUHcYAAADcAAAADwAAAAAAAAAAAAAA&#10;AACfAgAAZHJzL2Rvd25yZXYueG1sUEsFBgAAAAAEAAQA9wAAAJIDAAAAAA==&#10;">
                  <v:imagedata r:id="rId41" o:title="Lunares-blancos-floral-vintage-014"/>
                  <v:path arrowok="t"/>
                </v:shape>
                <v:shape id="Imagen 786" o:spid="_x0000_s1028" type="#_x0000_t75" style="position:absolute;top:17335;width:61842;height:2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7NdAXFAAAA3AAAAA8AAABkcnMvZG93bnJldi54bWxEj8FqwzAQRO+F/oPYQG+1nBJc40QJoU3B&#10;UF+a9NLbYm1sY2llLMVx/j4qFHocZuYNs9nN1oiJRt85VrBMUhDEtdMdNwq+Tx/POQgfkDUax6Tg&#10;Rh5228eHDRbaXfmLpmNoRISwL1BBG8JQSOnrliz6xA3E0Tu70WKIcmykHvEa4dbIlzTNpMWO40KL&#10;A721VPfHi1Xg+p/V0kx9hdVqfj/1h/LTlKVST4t5vwYRaA7/4b92qRW85hn8nolHQG7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uzXQFxQAAANwAAAAPAAAAAAAAAAAAAAAA&#10;AJ8CAABkcnMvZG93bnJldi54bWxQSwUGAAAAAAQABAD3AAAAkQMAAAAA&#10;">
                  <v:imagedata r:id="rId42" o:title="owl post2"/>
                  <v:path arrowok="t"/>
                </v:shape>
                <w10:wrap anchorx="margin"/>
              </v:group>
            </w:pict>
          </mc:Fallback>
        </mc:AlternateContent>
      </w:r>
    </w:p>
    <w:p w:rsidR="009970D8" w:rsidRDefault="009970D8" w:rsidP="009970D8">
      <w:pPr>
        <w:rPr>
          <w:lang w:val="es-MX"/>
        </w:rPr>
      </w:pPr>
    </w:p>
    <w:p w:rsidR="009970D8" w:rsidRDefault="009970D8" w:rsidP="009970D8">
      <w:pPr>
        <w:rPr>
          <w:lang w:val="es-MX"/>
        </w:rPr>
      </w:pPr>
    </w:p>
    <w:p w:rsidR="009970D8" w:rsidRDefault="009970D8" w:rsidP="009970D8">
      <w:pPr>
        <w:rPr>
          <w:lang w:val="es-MX"/>
        </w:rPr>
      </w:pPr>
      <w:r w:rsidRPr="00C41C98">
        <w:rPr>
          <w:noProof/>
          <w:lang w:val="es-ES" w:eastAsia="es-ES"/>
        </w:rPr>
        <mc:AlternateContent>
          <mc:Choice Requires="wps">
            <w:drawing>
              <wp:anchor distT="45720" distB="45720" distL="114300" distR="114300" simplePos="0" relativeHeight="251836416" behindDoc="0" locked="0" layoutInCell="1" allowOverlap="1" wp14:anchorId="5F3B3A68" wp14:editId="7E3C9B51">
                <wp:simplePos x="0" y="0"/>
                <wp:positionH relativeFrom="margin">
                  <wp:posOffset>983078</wp:posOffset>
                </wp:positionH>
                <wp:positionV relativeFrom="paragraph">
                  <wp:posOffset>16510</wp:posOffset>
                </wp:positionV>
                <wp:extent cx="3909695" cy="1280160"/>
                <wp:effectExtent l="0" t="0" r="0" b="0"/>
                <wp:wrapSquare wrapText="bothSides"/>
                <wp:docPr id="78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9695" cy="1280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5DAE" w:rsidRPr="009970D8" w:rsidRDefault="00D15DAE" w:rsidP="009970D8">
                            <w:pPr>
                              <w:pStyle w:val="Puesto"/>
                              <w:rPr>
                                <w:color w:val="000000" w:themeColor="text1"/>
                                <w:sz w:val="120"/>
                                <w:szCs w:val="1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 w:rsidRPr="009970D8">
                              <w:rPr>
                                <w:color w:val="000000" w:themeColor="text1"/>
                                <w:sz w:val="120"/>
                                <w:szCs w:val="1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Octubre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3B3A68" id="_x0000_s1031" type="#_x0000_t202" style="position:absolute;left:0;text-align:left;margin-left:77.4pt;margin-top:1.3pt;width:307.85pt;height:100.8pt;z-index:2518364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BEnqFgIAAAMEAAAOAAAAZHJzL2Uyb0RvYy54bWysU9uO2yAQfa/Uf0C8N3bcJJtYcVbbbLeq&#10;tL1I234AARyjAkOBxN5+/Q44SaP2raofEONhDnPOHNa3g9HkKH1QYBs6nZSUSMtBKLtv6PdvD2+W&#10;lITIrGAarGzoswz0dvP61bp3taygAy2kJwhiQ927hnYxurooAu+kYWECTlpMtuANixj6fSE86xHd&#10;6KIqy0XRgxfOA5ch4N/7MUk3Gb9tJY9f2jbISHRDsbeYV5/XXVqLzZrVe89cp/ipDfYPXRimLF56&#10;gbpnkZGDV39BGcU9BGjjhIMpoG0Vl5kDspmWf7B56piTmQuKE9xFpvD/YPnn41dPlGjozbKixDKD&#10;Q9oemPBAhCRRDhFIlWTqXajx9JPD83F4BwOOO1MO7hH4j0AsbDtm9/LOe+g7yQS2OU2VxVXpiBMS&#10;yK7/BAJvY4cIGWhovUkaoioE0XFcz5cRYR+E48+3q3K1WM0p4ZibVstyushDLFh9Lnc+xA8SDEmb&#10;hnr0QIZnx8cQUzusPh9Jt1l4UFpnH2hL+oau5tU8F1xljIpoU61MQ5dl+kbjJJbvrcjFkSk97vEC&#10;bU+0E9ORcxx2QxZ6flZzB+IZdfAwuhJfEW468L8o6dGRDQ0/D8xLSvRHi1quprNZsnAOZvObCgN/&#10;ndldZ5jlCNXQSMm43cZs+5HyHWreqqxGGs7YyalldFoW6fQqkpWv43zq99vdvAAAAP//AwBQSwME&#10;FAAGAAgAAAAhACZegrjcAAAACQEAAA8AAABkcnMvZG93bnJldi54bWxMj8FOwzAQRO9I/QdrK3Gj&#10;dqOkhRCnQiCuIApU6s2Nt0nUeB3FbhP+nuVEj0+zmnlbbCbXiQsOofWkYblQIJAqb1uqNXx9vt7d&#10;gwjRkDWdJ9TwgwE25eymMLn1I33gZRtrwSUUcqOhibHPpQxVg86Ehe+RODv6wZnIONTSDmbkctfJ&#10;RKmVdKYlXmhMj88NVqft2Wn4fjvud6l6r19c1o9+UpLcg9T6dj49PYKIOMX/Y/jTZ3Uo2engz2SD&#10;6JizlNWjhmQFgvP1WmUgDswqTUCWhbz+oPwFAAD//wMAUEsBAi0AFAAGAAgAAAAhALaDOJL+AAAA&#10;4QEAABMAAAAAAAAAAAAAAAAAAAAAAFtDb250ZW50X1R5cGVzXS54bWxQSwECLQAUAAYACAAAACEA&#10;OP0h/9YAAACUAQAACwAAAAAAAAAAAAAAAAAvAQAAX3JlbHMvLnJlbHNQSwECLQAUAAYACAAAACEA&#10;twRJ6hYCAAADBAAADgAAAAAAAAAAAAAAAAAuAgAAZHJzL2Uyb0RvYy54bWxQSwECLQAUAAYACAAA&#10;ACEAJl6CuNwAAAAJAQAADwAAAAAAAAAAAAAAAABwBAAAZHJzL2Rvd25yZXYueG1sUEsFBgAAAAAE&#10;AAQA8wAAAHkFAAAAAA==&#10;" filled="f" stroked="f">
                <v:textbox>
                  <w:txbxContent>
                    <w:p w:rsidR="00D15DAE" w:rsidRPr="009970D8" w:rsidRDefault="00D15DAE" w:rsidP="009970D8">
                      <w:pPr>
                        <w:pStyle w:val="Puesto"/>
                        <w:rPr>
                          <w:color w:val="000000" w:themeColor="text1"/>
                          <w:sz w:val="120"/>
                          <w:szCs w:val="1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 w:rsidRPr="009970D8">
                        <w:rPr>
                          <w:color w:val="000000" w:themeColor="text1"/>
                          <w:sz w:val="120"/>
                          <w:szCs w:val="1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Octubre</w:t>
                      </w:r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9970D8" w:rsidRDefault="009970D8" w:rsidP="009970D8">
      <w:pPr>
        <w:rPr>
          <w:lang w:val="es-MX"/>
        </w:rPr>
      </w:pPr>
    </w:p>
    <w:p w:rsidR="009970D8" w:rsidRDefault="009970D8" w:rsidP="009970D8">
      <w:pPr>
        <w:rPr>
          <w:lang w:val="es-MX"/>
        </w:rPr>
      </w:pPr>
    </w:p>
    <w:p w:rsidR="009970D8" w:rsidRPr="00C41C98" w:rsidRDefault="009970D8" w:rsidP="009970D8">
      <w:pPr>
        <w:rPr>
          <w:lang w:val="es-MX"/>
        </w:rPr>
      </w:pPr>
    </w:p>
    <w:p w:rsidR="009970D8" w:rsidRPr="00C41C98" w:rsidRDefault="009970D8" w:rsidP="009970D8">
      <w:pPr>
        <w:rPr>
          <w:lang w:val="es-MX"/>
        </w:rPr>
      </w:pPr>
    </w:p>
    <w:p w:rsidR="009970D8" w:rsidRPr="00C41C98" w:rsidRDefault="009970D8" w:rsidP="009970D8">
      <w:pPr>
        <w:rPr>
          <w:lang w:val="es-MX"/>
        </w:rPr>
      </w:pPr>
    </w:p>
    <w:p w:rsidR="009970D8" w:rsidRPr="00C41C98" w:rsidRDefault="009970D8" w:rsidP="009970D8">
      <w:pPr>
        <w:rPr>
          <w:lang w:val="es-MX"/>
        </w:rPr>
      </w:pPr>
    </w:p>
    <w:p w:rsidR="009970D8" w:rsidRPr="00C41C98" w:rsidRDefault="009970D8" w:rsidP="009970D8">
      <w:pPr>
        <w:rPr>
          <w:lang w:val="es-MX"/>
        </w:rPr>
      </w:pPr>
    </w:p>
    <w:p w:rsidR="009970D8" w:rsidRPr="00C41C98" w:rsidRDefault="009970D8" w:rsidP="009970D8">
      <w:pPr>
        <w:rPr>
          <w:lang w:val="es-MX"/>
        </w:rPr>
      </w:pPr>
    </w:p>
    <w:p w:rsidR="009970D8" w:rsidRPr="00C41C98" w:rsidRDefault="009970D8" w:rsidP="009970D8">
      <w:pPr>
        <w:rPr>
          <w:lang w:val="es-MX"/>
        </w:rPr>
      </w:pPr>
    </w:p>
    <w:p w:rsidR="009970D8" w:rsidRPr="00C41C98" w:rsidRDefault="009970D8" w:rsidP="009970D8">
      <w:pPr>
        <w:rPr>
          <w:lang w:val="es-MX"/>
        </w:rPr>
      </w:pPr>
    </w:p>
    <w:p w:rsidR="009970D8" w:rsidRDefault="009970D8" w:rsidP="009970D8">
      <w:pPr>
        <w:jc w:val="both"/>
        <w:rPr>
          <w:lang w:val="es-MX"/>
        </w:rPr>
      </w:pPr>
    </w:p>
    <w:p w:rsidR="009970D8" w:rsidRDefault="009970D8" w:rsidP="009970D8">
      <w:pPr>
        <w:rPr>
          <w:lang w:val="es-MX"/>
        </w:rPr>
      </w:pPr>
    </w:p>
    <w:tbl>
      <w:tblPr>
        <w:tblStyle w:val="Tabladecuadrcula4-nfasis1"/>
        <w:tblW w:w="0" w:type="auto"/>
        <w:tblInd w:w="437" w:type="dxa"/>
        <w:tblLayout w:type="fixed"/>
        <w:tblLook w:val="04A0" w:firstRow="1" w:lastRow="0" w:firstColumn="1" w:lastColumn="0" w:noHBand="0" w:noVBand="1"/>
      </w:tblPr>
      <w:tblGrid>
        <w:gridCol w:w="1134"/>
        <w:gridCol w:w="1134"/>
        <w:gridCol w:w="1134"/>
        <w:gridCol w:w="1134"/>
        <w:gridCol w:w="1134"/>
        <w:gridCol w:w="1134"/>
        <w:gridCol w:w="1134"/>
      </w:tblGrid>
      <w:tr w:rsidR="009970D8" w:rsidTr="00D7635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9970D8" w:rsidRPr="00E062F6" w:rsidRDefault="009970D8" w:rsidP="00D76352">
            <w:pPr>
              <w:tabs>
                <w:tab w:val="left" w:pos="1817"/>
                <w:tab w:val="center" w:pos="4560"/>
              </w:tabs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D</w:t>
            </w:r>
          </w:p>
        </w:tc>
        <w:tc>
          <w:tcPr>
            <w:tcW w:w="1134" w:type="dxa"/>
          </w:tcPr>
          <w:p w:rsidR="009970D8" w:rsidRPr="00E062F6" w:rsidRDefault="009970D8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L</w:t>
            </w:r>
          </w:p>
        </w:tc>
        <w:tc>
          <w:tcPr>
            <w:tcW w:w="1134" w:type="dxa"/>
          </w:tcPr>
          <w:p w:rsidR="009970D8" w:rsidRPr="00E062F6" w:rsidRDefault="009970D8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M</w:t>
            </w:r>
          </w:p>
        </w:tc>
        <w:tc>
          <w:tcPr>
            <w:tcW w:w="1134" w:type="dxa"/>
          </w:tcPr>
          <w:p w:rsidR="009970D8" w:rsidRPr="00E062F6" w:rsidRDefault="009970D8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M</w:t>
            </w:r>
          </w:p>
        </w:tc>
        <w:tc>
          <w:tcPr>
            <w:tcW w:w="1134" w:type="dxa"/>
          </w:tcPr>
          <w:p w:rsidR="009970D8" w:rsidRPr="00E062F6" w:rsidRDefault="009970D8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J</w:t>
            </w:r>
          </w:p>
        </w:tc>
        <w:tc>
          <w:tcPr>
            <w:tcW w:w="1134" w:type="dxa"/>
          </w:tcPr>
          <w:p w:rsidR="009970D8" w:rsidRPr="00E062F6" w:rsidRDefault="009970D8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V</w:t>
            </w:r>
          </w:p>
        </w:tc>
        <w:tc>
          <w:tcPr>
            <w:tcW w:w="1134" w:type="dxa"/>
          </w:tcPr>
          <w:p w:rsidR="009970D8" w:rsidRPr="00E062F6" w:rsidRDefault="009970D8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S</w:t>
            </w:r>
          </w:p>
        </w:tc>
      </w:tr>
      <w:tr w:rsidR="009970D8" w:rsidTr="00D763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9970D8" w:rsidRDefault="009970D8" w:rsidP="009970D8">
            <w:pPr>
              <w:tabs>
                <w:tab w:val="left" w:pos="1817"/>
                <w:tab w:val="center" w:pos="4560"/>
              </w:tabs>
              <w:rPr>
                <w:lang w:val="es-MX"/>
              </w:rPr>
            </w:pP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</w:t>
            </w: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</w:t>
            </w: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3</w:t>
            </w:r>
          </w:p>
        </w:tc>
      </w:tr>
      <w:tr w:rsidR="009970D8" w:rsidTr="00D7635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4</w:t>
            </w: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5</w:t>
            </w: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6</w:t>
            </w: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7</w:t>
            </w: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8</w:t>
            </w: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9</w:t>
            </w: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10</w:t>
            </w:r>
          </w:p>
        </w:tc>
      </w:tr>
      <w:tr w:rsidR="009970D8" w:rsidTr="00D763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11</w:t>
            </w: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12</w:t>
            </w: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13</w:t>
            </w: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14</w:t>
            </w: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15</w:t>
            </w: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16</w:t>
            </w: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17</w:t>
            </w:r>
          </w:p>
        </w:tc>
      </w:tr>
      <w:tr w:rsidR="009970D8" w:rsidTr="00D7635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18</w:t>
            </w: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19</w:t>
            </w: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20</w:t>
            </w: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21</w:t>
            </w: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22</w:t>
            </w: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23</w:t>
            </w: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24</w:t>
            </w:r>
          </w:p>
        </w:tc>
      </w:tr>
      <w:tr w:rsidR="009970D8" w:rsidTr="00D763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25</w:t>
            </w: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26</w:t>
            </w: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27</w:t>
            </w: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28</w:t>
            </w: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29</w:t>
            </w: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30</w:t>
            </w: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31</w:t>
            </w:r>
          </w:p>
        </w:tc>
      </w:tr>
      <w:tr w:rsidR="009970D8" w:rsidTr="00D7635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9970D8" w:rsidRPr="00C41C98" w:rsidRDefault="009970D8" w:rsidP="00D76352">
            <w:pPr>
              <w:tabs>
                <w:tab w:val="left" w:pos="1817"/>
                <w:tab w:val="center" w:pos="4560"/>
              </w:tabs>
              <w:jc w:val="left"/>
              <w:rPr>
                <w:color w:val="C00000"/>
                <w:lang w:val="es-MX"/>
              </w:rPr>
            </w:pPr>
          </w:p>
        </w:tc>
        <w:tc>
          <w:tcPr>
            <w:tcW w:w="1134" w:type="dxa"/>
          </w:tcPr>
          <w:p w:rsidR="009970D8" w:rsidRPr="00C41C98" w:rsidRDefault="009970D8" w:rsidP="00D76352">
            <w:pPr>
              <w:tabs>
                <w:tab w:val="left" w:pos="1817"/>
                <w:tab w:val="center" w:pos="4560"/>
              </w:tabs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9970D8" w:rsidRPr="00C41C98" w:rsidRDefault="009970D8" w:rsidP="00D76352">
            <w:pPr>
              <w:tabs>
                <w:tab w:val="left" w:pos="1817"/>
                <w:tab w:val="center" w:pos="4560"/>
              </w:tabs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9970D8" w:rsidRPr="00C41C98" w:rsidRDefault="009970D8" w:rsidP="00D76352">
            <w:pPr>
              <w:tabs>
                <w:tab w:val="left" w:pos="1817"/>
                <w:tab w:val="center" w:pos="4560"/>
              </w:tabs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9970D8" w:rsidRPr="00C41C98" w:rsidRDefault="009970D8" w:rsidP="00D76352">
            <w:pPr>
              <w:tabs>
                <w:tab w:val="left" w:pos="1817"/>
                <w:tab w:val="center" w:pos="4560"/>
              </w:tabs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9970D8" w:rsidRPr="00C41C98" w:rsidRDefault="009970D8" w:rsidP="00D76352">
            <w:pPr>
              <w:tabs>
                <w:tab w:val="left" w:pos="1817"/>
                <w:tab w:val="center" w:pos="4560"/>
              </w:tabs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9970D8" w:rsidRPr="00C41C98" w:rsidRDefault="009970D8" w:rsidP="00D76352">
            <w:pPr>
              <w:tabs>
                <w:tab w:val="left" w:pos="1817"/>
                <w:tab w:val="center" w:pos="4560"/>
              </w:tabs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</w:tr>
    </w:tbl>
    <w:p w:rsidR="009970D8" w:rsidRDefault="009970D8" w:rsidP="009970D8">
      <w:pPr>
        <w:tabs>
          <w:tab w:val="left" w:pos="1817"/>
          <w:tab w:val="center" w:pos="4560"/>
        </w:tabs>
        <w:jc w:val="left"/>
        <w:rPr>
          <w:lang w:val="es-MX"/>
        </w:rPr>
      </w:pPr>
      <w:r>
        <w:rPr>
          <w:lang w:val="es-MX"/>
        </w:rPr>
        <w:tab/>
      </w:r>
    </w:p>
    <w:p w:rsidR="009970D8" w:rsidRDefault="009970D8" w:rsidP="009970D8">
      <w:pPr>
        <w:tabs>
          <w:tab w:val="left" w:pos="1817"/>
          <w:tab w:val="center" w:pos="4560"/>
        </w:tabs>
        <w:jc w:val="left"/>
        <w:rPr>
          <w:lang w:val="es-MX"/>
        </w:rPr>
      </w:pPr>
    </w:p>
    <w:p w:rsidR="009970D8" w:rsidRPr="00E062F6" w:rsidRDefault="009970D8" w:rsidP="009970D8">
      <w:pPr>
        <w:rPr>
          <w:color w:val="auto"/>
        </w:rPr>
      </w:pPr>
      <w:r w:rsidRPr="00E062F6">
        <w:rPr>
          <w:color w:val="auto"/>
        </w:rPr>
        <w:t xml:space="preserve">Valor </w:t>
      </w:r>
      <w:proofErr w:type="gramStart"/>
      <w:r w:rsidRPr="00E062F6">
        <w:rPr>
          <w:color w:val="auto"/>
        </w:rPr>
        <w:t>del</w:t>
      </w:r>
      <w:proofErr w:type="gramEnd"/>
      <w:r w:rsidRPr="00E062F6">
        <w:rPr>
          <w:color w:val="auto"/>
        </w:rPr>
        <w:t xml:space="preserve"> </w:t>
      </w:r>
      <w:proofErr w:type="spellStart"/>
      <w:r w:rsidRPr="00E062F6">
        <w:rPr>
          <w:color w:val="auto"/>
        </w:rPr>
        <w:t>mes</w:t>
      </w:r>
      <w:proofErr w:type="spellEnd"/>
      <w:r w:rsidRPr="00E062F6">
        <w:rPr>
          <w:color w:val="auto"/>
        </w:rPr>
        <w:t>:</w:t>
      </w:r>
    </w:p>
    <w:p w:rsidR="009970D8" w:rsidRPr="00E062F6" w:rsidRDefault="00C8356A" w:rsidP="009970D8">
      <w:pPr>
        <w:rPr>
          <w:b/>
          <w:color w:val="auto"/>
          <w:sz w:val="72"/>
        </w:rPr>
      </w:pPr>
      <w:r>
        <w:rPr>
          <w:b/>
          <w:color w:val="auto"/>
          <w:sz w:val="72"/>
        </w:rPr>
        <w:t>Fortaleza</w:t>
      </w:r>
      <w:r w:rsidR="009970D8">
        <w:rPr>
          <w:b/>
          <w:color w:val="auto"/>
          <w:sz w:val="72"/>
        </w:rPr>
        <w:t xml:space="preserve"> </w:t>
      </w:r>
    </w:p>
    <w:p w:rsidR="009970D8" w:rsidRDefault="009970D8" w:rsidP="009970D8">
      <w:pPr>
        <w:tabs>
          <w:tab w:val="left" w:pos="1817"/>
          <w:tab w:val="center" w:pos="4560"/>
        </w:tabs>
        <w:jc w:val="left"/>
        <w:rPr>
          <w:lang w:val="es-MX"/>
        </w:rPr>
      </w:pPr>
    </w:p>
    <w:p w:rsidR="009970D8" w:rsidRPr="00BE6029" w:rsidRDefault="009970D8" w:rsidP="009970D8">
      <w:pPr>
        <w:pStyle w:val="Puesto"/>
        <w:rPr>
          <w:sz w:val="56"/>
          <w:lang w:val="es-MX"/>
        </w:rPr>
      </w:pPr>
      <w:r>
        <w:rPr>
          <w:sz w:val="56"/>
          <w:lang w:val="es-MX"/>
        </w:rPr>
        <w:t>Efemérides del mes</w:t>
      </w:r>
    </w:p>
    <w:p w:rsidR="009970D8" w:rsidRDefault="00407171" w:rsidP="009970D8">
      <w:pPr>
        <w:rPr>
          <w:lang w:val="es-MX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841536" behindDoc="0" locked="0" layoutInCell="1" allowOverlap="1" wp14:anchorId="46FEC5F4" wp14:editId="36FCFA22">
            <wp:simplePos x="0" y="0"/>
            <wp:positionH relativeFrom="page">
              <wp:align>center</wp:align>
            </wp:positionH>
            <wp:positionV relativeFrom="paragraph">
              <wp:posOffset>140970</wp:posOffset>
            </wp:positionV>
            <wp:extent cx="5956828" cy="4345940"/>
            <wp:effectExtent l="19050" t="19050" r="25400" b="16510"/>
            <wp:wrapNone/>
            <wp:docPr id="251" name="Imagen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828" cy="43459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970D8" w:rsidRDefault="009970D8" w:rsidP="009970D8">
      <w:pPr>
        <w:rPr>
          <w:lang w:val="es-MX"/>
        </w:rPr>
      </w:pPr>
    </w:p>
    <w:p w:rsidR="009970D8" w:rsidRDefault="009970D8" w:rsidP="009970D8">
      <w:pPr>
        <w:rPr>
          <w:lang w:val="es-MX"/>
        </w:rPr>
      </w:pPr>
    </w:p>
    <w:p w:rsidR="009970D8" w:rsidRDefault="009970D8" w:rsidP="009970D8">
      <w:pPr>
        <w:rPr>
          <w:lang w:val="es-MX"/>
        </w:rPr>
      </w:pPr>
    </w:p>
    <w:p w:rsidR="009970D8" w:rsidRDefault="009970D8" w:rsidP="009970D8">
      <w:pPr>
        <w:rPr>
          <w:lang w:val="es-MX"/>
        </w:rPr>
      </w:pPr>
    </w:p>
    <w:p w:rsidR="009970D8" w:rsidRDefault="009970D8" w:rsidP="009970D8">
      <w:pPr>
        <w:rPr>
          <w:lang w:val="es-MX"/>
        </w:rPr>
      </w:pPr>
    </w:p>
    <w:p w:rsidR="009970D8" w:rsidRDefault="009970D8" w:rsidP="009970D8">
      <w:pPr>
        <w:rPr>
          <w:lang w:val="es-MX"/>
        </w:rPr>
      </w:pPr>
    </w:p>
    <w:p w:rsidR="009970D8" w:rsidRDefault="009970D8" w:rsidP="009970D8">
      <w:pPr>
        <w:rPr>
          <w:lang w:val="es-MX"/>
        </w:rPr>
      </w:pPr>
    </w:p>
    <w:p w:rsidR="009970D8" w:rsidRDefault="009970D8" w:rsidP="009970D8">
      <w:pPr>
        <w:rPr>
          <w:lang w:val="es-MX"/>
        </w:rPr>
      </w:pPr>
    </w:p>
    <w:p w:rsidR="009970D8" w:rsidRDefault="009970D8" w:rsidP="009970D8">
      <w:pPr>
        <w:rPr>
          <w:lang w:val="es-MX"/>
        </w:rPr>
      </w:pPr>
    </w:p>
    <w:p w:rsidR="009970D8" w:rsidRDefault="009970D8" w:rsidP="009970D8">
      <w:pPr>
        <w:rPr>
          <w:lang w:val="es-MX"/>
        </w:rPr>
      </w:pPr>
    </w:p>
    <w:p w:rsidR="009970D8" w:rsidRDefault="009970D8" w:rsidP="009970D8">
      <w:pPr>
        <w:rPr>
          <w:lang w:val="es-MX"/>
        </w:rPr>
      </w:pPr>
    </w:p>
    <w:p w:rsidR="009970D8" w:rsidRDefault="009970D8" w:rsidP="009970D8">
      <w:pPr>
        <w:rPr>
          <w:lang w:val="es-MX"/>
        </w:rPr>
      </w:pPr>
    </w:p>
    <w:p w:rsidR="009970D8" w:rsidRDefault="009970D8" w:rsidP="009970D8">
      <w:pPr>
        <w:rPr>
          <w:lang w:val="es-MX"/>
        </w:rPr>
      </w:pPr>
    </w:p>
    <w:p w:rsidR="009970D8" w:rsidRDefault="009970D8" w:rsidP="009970D8">
      <w:pPr>
        <w:rPr>
          <w:lang w:val="es-MX"/>
        </w:rPr>
      </w:pPr>
    </w:p>
    <w:p w:rsidR="009970D8" w:rsidRDefault="009970D8" w:rsidP="009970D8">
      <w:pPr>
        <w:rPr>
          <w:lang w:val="es-MX"/>
        </w:rPr>
      </w:pPr>
    </w:p>
    <w:p w:rsidR="009970D8" w:rsidRDefault="009970D8" w:rsidP="009970D8">
      <w:pPr>
        <w:rPr>
          <w:lang w:val="es-MX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9970D8" w:rsidTr="00D76352">
        <w:tc>
          <w:tcPr>
            <w:tcW w:w="9111" w:type="dxa"/>
          </w:tcPr>
          <w:p w:rsidR="009970D8" w:rsidRDefault="009970D8" w:rsidP="00D76352">
            <w:pPr>
              <w:rPr>
                <w:lang w:val="es-MX"/>
              </w:rPr>
            </w:pPr>
          </w:p>
        </w:tc>
      </w:tr>
      <w:tr w:rsidR="009970D8" w:rsidTr="00D76352">
        <w:tc>
          <w:tcPr>
            <w:tcW w:w="9111" w:type="dxa"/>
          </w:tcPr>
          <w:p w:rsidR="009970D8" w:rsidRDefault="009970D8" w:rsidP="00D76352">
            <w:pPr>
              <w:rPr>
                <w:lang w:val="es-MX"/>
              </w:rPr>
            </w:pPr>
          </w:p>
        </w:tc>
      </w:tr>
      <w:tr w:rsidR="009970D8" w:rsidTr="00D76352">
        <w:tc>
          <w:tcPr>
            <w:tcW w:w="9111" w:type="dxa"/>
          </w:tcPr>
          <w:p w:rsidR="009970D8" w:rsidRDefault="009970D8" w:rsidP="00D76352">
            <w:pPr>
              <w:rPr>
                <w:lang w:val="es-MX"/>
              </w:rPr>
            </w:pPr>
          </w:p>
        </w:tc>
      </w:tr>
      <w:tr w:rsidR="009970D8" w:rsidTr="00D76352">
        <w:tc>
          <w:tcPr>
            <w:tcW w:w="9111" w:type="dxa"/>
          </w:tcPr>
          <w:p w:rsidR="009970D8" w:rsidRDefault="009970D8" w:rsidP="00D76352">
            <w:pPr>
              <w:rPr>
                <w:lang w:val="es-MX"/>
              </w:rPr>
            </w:pPr>
          </w:p>
        </w:tc>
      </w:tr>
      <w:tr w:rsidR="009970D8" w:rsidTr="00D76352">
        <w:tc>
          <w:tcPr>
            <w:tcW w:w="9111" w:type="dxa"/>
          </w:tcPr>
          <w:p w:rsidR="009970D8" w:rsidRDefault="009970D8" w:rsidP="00D76352">
            <w:pPr>
              <w:rPr>
                <w:lang w:val="es-MX"/>
              </w:rPr>
            </w:pPr>
          </w:p>
        </w:tc>
      </w:tr>
      <w:tr w:rsidR="009970D8" w:rsidTr="00D76352">
        <w:tc>
          <w:tcPr>
            <w:tcW w:w="9111" w:type="dxa"/>
          </w:tcPr>
          <w:p w:rsidR="009970D8" w:rsidRDefault="009970D8" w:rsidP="00D76352">
            <w:pPr>
              <w:rPr>
                <w:lang w:val="es-MX"/>
              </w:rPr>
            </w:pPr>
          </w:p>
        </w:tc>
      </w:tr>
      <w:tr w:rsidR="009970D8" w:rsidTr="00D76352">
        <w:tc>
          <w:tcPr>
            <w:tcW w:w="9111" w:type="dxa"/>
          </w:tcPr>
          <w:p w:rsidR="009970D8" w:rsidRDefault="009970D8" w:rsidP="00D76352">
            <w:pPr>
              <w:rPr>
                <w:lang w:val="es-MX"/>
              </w:rPr>
            </w:pPr>
          </w:p>
        </w:tc>
      </w:tr>
      <w:tr w:rsidR="009970D8" w:rsidTr="00D76352">
        <w:tc>
          <w:tcPr>
            <w:tcW w:w="9111" w:type="dxa"/>
          </w:tcPr>
          <w:p w:rsidR="009970D8" w:rsidRDefault="009970D8" w:rsidP="00D76352">
            <w:pPr>
              <w:jc w:val="both"/>
              <w:rPr>
                <w:lang w:val="es-MX"/>
              </w:rPr>
            </w:pPr>
          </w:p>
        </w:tc>
      </w:tr>
    </w:tbl>
    <w:p w:rsidR="009970D8" w:rsidRDefault="009970D8" w:rsidP="009970D8">
      <w:pPr>
        <w:jc w:val="both"/>
        <w:rPr>
          <w:lang w:val="es-MX"/>
        </w:rPr>
      </w:pPr>
      <w:r>
        <w:rPr>
          <w:lang w:val="es-MX"/>
        </w:rPr>
        <w:br w:type="page"/>
      </w:r>
    </w:p>
    <w:p w:rsidR="008D4996" w:rsidRDefault="008D4996" w:rsidP="00A75D06">
      <w:pPr>
        <w:tabs>
          <w:tab w:val="left" w:pos="6735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873EEE" w:rsidRPr="00EF4E04" w:rsidTr="00D76352">
        <w:tc>
          <w:tcPr>
            <w:tcW w:w="9111" w:type="dxa"/>
          </w:tcPr>
          <w:p w:rsidR="00873EEE" w:rsidRPr="00EF4E04" w:rsidRDefault="00873EEE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01</w:t>
            </w:r>
          </w:p>
          <w:p w:rsidR="00873EEE" w:rsidRPr="00EF4E04" w:rsidRDefault="00873EEE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873EEE" w:rsidRPr="00EF4E04" w:rsidRDefault="00873EEE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873EEE" w:rsidRPr="00EF4E04" w:rsidRDefault="00873EEE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873EEE" w:rsidRPr="00EF4E04" w:rsidTr="00D76352">
        <w:tc>
          <w:tcPr>
            <w:tcW w:w="9111" w:type="dxa"/>
          </w:tcPr>
          <w:p w:rsidR="00873EEE" w:rsidRDefault="00873EEE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02</w:t>
            </w:r>
          </w:p>
          <w:p w:rsidR="00873EEE" w:rsidRDefault="00873EEE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873EEE" w:rsidRDefault="00873EEE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873EEE" w:rsidRPr="00EF4E04" w:rsidRDefault="00873EEE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873EEE" w:rsidRPr="00EF4E04" w:rsidTr="00D76352">
        <w:tc>
          <w:tcPr>
            <w:tcW w:w="9111" w:type="dxa"/>
          </w:tcPr>
          <w:p w:rsidR="00873EEE" w:rsidRDefault="00873EEE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05</w:t>
            </w:r>
          </w:p>
          <w:p w:rsidR="00873EEE" w:rsidRDefault="00873EEE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873EEE" w:rsidRDefault="00873EEE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873EEE" w:rsidRPr="00EF4E04" w:rsidRDefault="00873EEE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873EEE" w:rsidTr="00D76352">
        <w:tc>
          <w:tcPr>
            <w:tcW w:w="9111" w:type="dxa"/>
          </w:tcPr>
          <w:p w:rsidR="00873EEE" w:rsidRDefault="00873EEE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06</w:t>
            </w:r>
          </w:p>
          <w:p w:rsidR="00873EEE" w:rsidRDefault="00873EEE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873EEE" w:rsidRDefault="00873EEE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873EEE" w:rsidRDefault="00873EEE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873EEE" w:rsidTr="00D76352">
        <w:tc>
          <w:tcPr>
            <w:tcW w:w="9111" w:type="dxa"/>
          </w:tcPr>
          <w:p w:rsidR="00873EEE" w:rsidRDefault="00DE456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</w:t>
            </w:r>
            <w:r w:rsidR="00873EEE">
              <w:rPr>
                <w:b/>
                <w:color w:val="FF0066"/>
                <w:sz w:val="40"/>
                <w:szCs w:val="36"/>
                <w:lang w:val="es-MX"/>
              </w:rPr>
              <w:t xml:space="preserve"> 07</w:t>
            </w:r>
          </w:p>
          <w:p w:rsidR="00873EEE" w:rsidRDefault="00873EEE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873EEE" w:rsidRDefault="00873EEE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873EEE" w:rsidRDefault="00873EEE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873EEE" w:rsidRDefault="00873EEE" w:rsidP="00A75D06">
      <w:pPr>
        <w:tabs>
          <w:tab w:val="left" w:pos="6735"/>
        </w:tabs>
        <w:jc w:val="left"/>
        <w:rPr>
          <w:lang w:val="es-MX"/>
        </w:rPr>
      </w:pPr>
    </w:p>
    <w:p w:rsidR="00DE456D" w:rsidRDefault="00DE456D" w:rsidP="00A75D06">
      <w:pPr>
        <w:tabs>
          <w:tab w:val="left" w:pos="6735"/>
        </w:tabs>
        <w:jc w:val="left"/>
        <w:rPr>
          <w:lang w:val="es-MX"/>
        </w:rPr>
      </w:pPr>
    </w:p>
    <w:p w:rsidR="00DE456D" w:rsidRDefault="00DE456D" w:rsidP="00A75D06">
      <w:pPr>
        <w:tabs>
          <w:tab w:val="left" w:pos="6735"/>
        </w:tabs>
        <w:jc w:val="left"/>
        <w:rPr>
          <w:lang w:val="es-MX"/>
        </w:rPr>
      </w:pPr>
    </w:p>
    <w:p w:rsidR="00DE456D" w:rsidRDefault="00DE456D" w:rsidP="00A75D06">
      <w:pPr>
        <w:tabs>
          <w:tab w:val="left" w:pos="6735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DE456D" w:rsidRPr="00EF4E04" w:rsidTr="00D76352">
        <w:tc>
          <w:tcPr>
            <w:tcW w:w="9111" w:type="dxa"/>
          </w:tcPr>
          <w:p w:rsidR="00DE456D" w:rsidRPr="00EF4E04" w:rsidRDefault="00DE456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08</w:t>
            </w:r>
          </w:p>
          <w:p w:rsidR="00DE456D" w:rsidRPr="00EF4E04" w:rsidRDefault="00DE456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DE456D" w:rsidRPr="00EF4E04" w:rsidRDefault="00DE456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DE456D" w:rsidRPr="00EF4E04" w:rsidRDefault="00DE456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DE456D" w:rsidRPr="00EF4E04" w:rsidTr="00D76352">
        <w:tc>
          <w:tcPr>
            <w:tcW w:w="9111" w:type="dxa"/>
          </w:tcPr>
          <w:p w:rsidR="00DE456D" w:rsidRDefault="00DE456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09</w:t>
            </w:r>
          </w:p>
          <w:p w:rsidR="00DE456D" w:rsidRDefault="00DE456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E456D" w:rsidRDefault="00DE456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E456D" w:rsidRPr="00EF4E04" w:rsidRDefault="00DE456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DE456D" w:rsidRPr="00EF4E04" w:rsidTr="00D76352">
        <w:tc>
          <w:tcPr>
            <w:tcW w:w="9111" w:type="dxa"/>
          </w:tcPr>
          <w:p w:rsidR="00DE456D" w:rsidRDefault="00DE456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12</w:t>
            </w:r>
          </w:p>
          <w:p w:rsidR="00DE456D" w:rsidRDefault="00DE456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E456D" w:rsidRDefault="00DE456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E456D" w:rsidRPr="00EF4E04" w:rsidRDefault="00DE456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DE456D" w:rsidTr="00D76352">
        <w:tc>
          <w:tcPr>
            <w:tcW w:w="9111" w:type="dxa"/>
          </w:tcPr>
          <w:p w:rsidR="00DE456D" w:rsidRDefault="00DE456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13</w:t>
            </w:r>
          </w:p>
          <w:p w:rsidR="00DE456D" w:rsidRDefault="00DE456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E456D" w:rsidRDefault="00DE456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E456D" w:rsidRDefault="00DE456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DE456D" w:rsidTr="00D76352">
        <w:tc>
          <w:tcPr>
            <w:tcW w:w="9111" w:type="dxa"/>
          </w:tcPr>
          <w:p w:rsidR="00DE456D" w:rsidRDefault="00DE456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14</w:t>
            </w:r>
          </w:p>
          <w:p w:rsidR="00DE456D" w:rsidRDefault="00DE456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E456D" w:rsidRDefault="00DE456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E456D" w:rsidRDefault="00DE456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DE456D" w:rsidRDefault="00DE456D" w:rsidP="00A75D06">
      <w:pPr>
        <w:tabs>
          <w:tab w:val="left" w:pos="6735"/>
        </w:tabs>
        <w:jc w:val="left"/>
        <w:rPr>
          <w:lang w:val="es-MX"/>
        </w:rPr>
      </w:pPr>
    </w:p>
    <w:p w:rsidR="00057DEF" w:rsidRDefault="00057DEF" w:rsidP="00A75D06">
      <w:pPr>
        <w:tabs>
          <w:tab w:val="left" w:pos="6735"/>
        </w:tabs>
        <w:jc w:val="left"/>
        <w:rPr>
          <w:lang w:val="es-MX"/>
        </w:rPr>
      </w:pPr>
    </w:p>
    <w:p w:rsidR="00D560A3" w:rsidRDefault="00D560A3" w:rsidP="00A75D06">
      <w:pPr>
        <w:tabs>
          <w:tab w:val="left" w:pos="6735"/>
        </w:tabs>
        <w:jc w:val="left"/>
        <w:rPr>
          <w:lang w:val="es-MX"/>
        </w:rPr>
      </w:pPr>
    </w:p>
    <w:p w:rsidR="00057DEF" w:rsidRDefault="00057DEF" w:rsidP="00A75D06">
      <w:pPr>
        <w:tabs>
          <w:tab w:val="left" w:pos="6735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057DEF" w:rsidRPr="00EF4E04" w:rsidTr="00D76352">
        <w:tc>
          <w:tcPr>
            <w:tcW w:w="9111" w:type="dxa"/>
          </w:tcPr>
          <w:p w:rsidR="00057DEF" w:rsidRPr="00EF4E04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15</w:t>
            </w:r>
          </w:p>
          <w:p w:rsidR="00057DEF" w:rsidRPr="00EF4E04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057DEF" w:rsidRPr="00EF4E04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057DEF" w:rsidRPr="00EF4E04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057DEF" w:rsidRPr="00EF4E04" w:rsidTr="00D76352">
        <w:tc>
          <w:tcPr>
            <w:tcW w:w="9111" w:type="dxa"/>
          </w:tcPr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16</w:t>
            </w:r>
          </w:p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57DEF" w:rsidRPr="00EF4E04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57DEF" w:rsidRPr="00EF4E04" w:rsidTr="00D76352">
        <w:tc>
          <w:tcPr>
            <w:tcW w:w="9111" w:type="dxa"/>
          </w:tcPr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19</w:t>
            </w:r>
          </w:p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57DEF" w:rsidRPr="00EF4E04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57DEF" w:rsidTr="00D76352">
        <w:tc>
          <w:tcPr>
            <w:tcW w:w="9111" w:type="dxa"/>
          </w:tcPr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20</w:t>
            </w:r>
          </w:p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57DEF" w:rsidTr="00D76352">
        <w:tc>
          <w:tcPr>
            <w:tcW w:w="9111" w:type="dxa"/>
          </w:tcPr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21</w:t>
            </w:r>
          </w:p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057DEF" w:rsidRDefault="00057DEF" w:rsidP="00A75D06">
      <w:pPr>
        <w:tabs>
          <w:tab w:val="left" w:pos="6735"/>
        </w:tabs>
        <w:jc w:val="left"/>
        <w:rPr>
          <w:lang w:val="es-MX"/>
        </w:rPr>
      </w:pPr>
    </w:p>
    <w:p w:rsidR="00057DEF" w:rsidRDefault="00057DEF" w:rsidP="00A75D06">
      <w:pPr>
        <w:tabs>
          <w:tab w:val="left" w:pos="6735"/>
        </w:tabs>
        <w:jc w:val="left"/>
        <w:rPr>
          <w:lang w:val="es-MX"/>
        </w:rPr>
      </w:pPr>
    </w:p>
    <w:p w:rsidR="00057DEF" w:rsidRDefault="00057DEF" w:rsidP="00A75D06">
      <w:pPr>
        <w:tabs>
          <w:tab w:val="left" w:pos="6735"/>
        </w:tabs>
        <w:jc w:val="left"/>
        <w:rPr>
          <w:lang w:val="es-MX"/>
        </w:rPr>
      </w:pPr>
    </w:p>
    <w:p w:rsidR="00057DEF" w:rsidRDefault="00057DEF" w:rsidP="00A75D06">
      <w:pPr>
        <w:tabs>
          <w:tab w:val="left" w:pos="6735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057DEF" w:rsidRPr="00EF4E04" w:rsidTr="00D76352">
        <w:tc>
          <w:tcPr>
            <w:tcW w:w="9111" w:type="dxa"/>
          </w:tcPr>
          <w:p w:rsidR="00057DEF" w:rsidRPr="00EF4E04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22</w:t>
            </w:r>
          </w:p>
          <w:p w:rsidR="00057DEF" w:rsidRPr="00EF4E04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057DEF" w:rsidRPr="00EF4E04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057DEF" w:rsidRPr="00EF4E04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057DEF" w:rsidRPr="00EF4E04" w:rsidTr="00D76352">
        <w:tc>
          <w:tcPr>
            <w:tcW w:w="9111" w:type="dxa"/>
          </w:tcPr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23</w:t>
            </w:r>
          </w:p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57DEF" w:rsidRPr="00EF4E04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57DEF" w:rsidRPr="00EF4E04" w:rsidTr="00D76352">
        <w:tc>
          <w:tcPr>
            <w:tcW w:w="9111" w:type="dxa"/>
          </w:tcPr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26</w:t>
            </w:r>
          </w:p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57DEF" w:rsidRPr="00EF4E04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57DEF" w:rsidTr="00D76352">
        <w:tc>
          <w:tcPr>
            <w:tcW w:w="9111" w:type="dxa"/>
          </w:tcPr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27</w:t>
            </w:r>
          </w:p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57DEF" w:rsidTr="00D76352">
        <w:tc>
          <w:tcPr>
            <w:tcW w:w="9111" w:type="dxa"/>
          </w:tcPr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28</w:t>
            </w:r>
          </w:p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057DEF" w:rsidRDefault="00057DEF" w:rsidP="00A75D06">
      <w:pPr>
        <w:tabs>
          <w:tab w:val="left" w:pos="6735"/>
        </w:tabs>
        <w:jc w:val="left"/>
        <w:rPr>
          <w:lang w:val="es-MX"/>
        </w:rPr>
      </w:pPr>
    </w:p>
    <w:p w:rsidR="00057DEF" w:rsidRDefault="00057DEF" w:rsidP="00A75D06">
      <w:pPr>
        <w:tabs>
          <w:tab w:val="left" w:pos="6735"/>
        </w:tabs>
        <w:jc w:val="left"/>
        <w:rPr>
          <w:lang w:val="es-MX"/>
        </w:rPr>
      </w:pPr>
    </w:p>
    <w:p w:rsidR="00057DEF" w:rsidRDefault="00057DEF" w:rsidP="00A75D06">
      <w:pPr>
        <w:tabs>
          <w:tab w:val="left" w:pos="6735"/>
        </w:tabs>
        <w:jc w:val="left"/>
        <w:rPr>
          <w:lang w:val="es-MX"/>
        </w:rPr>
      </w:pPr>
    </w:p>
    <w:p w:rsidR="00057DEF" w:rsidRDefault="00057DEF" w:rsidP="00A75D06">
      <w:pPr>
        <w:tabs>
          <w:tab w:val="left" w:pos="6735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057DEF" w:rsidRPr="00EF4E04" w:rsidTr="00D76352">
        <w:tc>
          <w:tcPr>
            <w:tcW w:w="9111" w:type="dxa"/>
          </w:tcPr>
          <w:p w:rsidR="00057DEF" w:rsidRPr="00EF4E04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29</w:t>
            </w:r>
          </w:p>
          <w:p w:rsidR="00057DEF" w:rsidRPr="00EF4E04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057DEF" w:rsidRPr="00EF4E04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057DEF" w:rsidRPr="00EF4E04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057DEF" w:rsidRPr="00EF4E04" w:rsidTr="00D76352">
        <w:tc>
          <w:tcPr>
            <w:tcW w:w="9111" w:type="dxa"/>
          </w:tcPr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30</w:t>
            </w:r>
          </w:p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57DEF" w:rsidRPr="00EF4E04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57DEF" w:rsidRPr="00EF4E04" w:rsidTr="00D76352">
        <w:trPr>
          <w:trHeight w:val="6547"/>
        </w:trPr>
        <w:tc>
          <w:tcPr>
            <w:tcW w:w="9111" w:type="dxa"/>
          </w:tcPr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Pendientes del mes</w:t>
            </w:r>
          </w:p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57DEF" w:rsidRPr="00EF4E04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057DEF" w:rsidRDefault="00057DEF" w:rsidP="00A75D06">
      <w:pPr>
        <w:tabs>
          <w:tab w:val="left" w:pos="6735"/>
        </w:tabs>
        <w:jc w:val="left"/>
        <w:rPr>
          <w:lang w:val="es-MX"/>
        </w:rPr>
      </w:pPr>
    </w:p>
    <w:p w:rsidR="00D476D6" w:rsidRDefault="00D476D6" w:rsidP="00A75D06">
      <w:pPr>
        <w:tabs>
          <w:tab w:val="left" w:pos="6735"/>
        </w:tabs>
        <w:jc w:val="left"/>
        <w:rPr>
          <w:lang w:val="es-MX"/>
        </w:rPr>
      </w:pPr>
    </w:p>
    <w:p w:rsidR="00D476D6" w:rsidRDefault="00D476D6" w:rsidP="00A75D06">
      <w:pPr>
        <w:tabs>
          <w:tab w:val="left" w:pos="6735"/>
        </w:tabs>
        <w:jc w:val="left"/>
        <w:rPr>
          <w:lang w:val="es-MX"/>
        </w:rPr>
      </w:pPr>
    </w:p>
    <w:p w:rsidR="00737494" w:rsidRDefault="00737494" w:rsidP="00737494">
      <w:pPr>
        <w:pStyle w:val="Puesto"/>
        <w:rPr>
          <w:sz w:val="56"/>
          <w:lang w:val="es-MX"/>
        </w:rPr>
      </w:pPr>
      <w:r>
        <w:rPr>
          <w:noProof/>
          <w:sz w:val="56"/>
          <w:lang w:val="es-ES" w:eastAsia="es-ES"/>
        </w:rPr>
        <w:lastRenderedPageBreak/>
        <w:drawing>
          <wp:anchor distT="0" distB="0" distL="114300" distR="114300" simplePos="0" relativeHeight="251844608" behindDoc="0" locked="0" layoutInCell="1" allowOverlap="1" wp14:anchorId="48B13A0E" wp14:editId="520D00CE">
            <wp:simplePos x="0" y="0"/>
            <wp:positionH relativeFrom="margin">
              <wp:posOffset>5050213</wp:posOffset>
            </wp:positionH>
            <wp:positionV relativeFrom="paragraph">
              <wp:posOffset>-541798</wp:posOffset>
            </wp:positionV>
            <wp:extent cx="1143000" cy="1385485"/>
            <wp:effectExtent l="0" t="0" r="0" b="5715"/>
            <wp:wrapNone/>
            <wp:docPr id="787" name="Imagen 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baR96AA1xnodg.pn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385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56"/>
          <w:lang w:val="es-ES" w:eastAsia="es-ES"/>
        </w:rPr>
        <w:drawing>
          <wp:anchor distT="0" distB="0" distL="114300" distR="114300" simplePos="0" relativeHeight="251843584" behindDoc="0" locked="0" layoutInCell="1" allowOverlap="1" wp14:anchorId="57E4B0E2" wp14:editId="7B62A3F7">
            <wp:simplePos x="0" y="0"/>
            <wp:positionH relativeFrom="margin">
              <wp:posOffset>-392430</wp:posOffset>
            </wp:positionH>
            <wp:positionV relativeFrom="paragraph">
              <wp:posOffset>-20782</wp:posOffset>
            </wp:positionV>
            <wp:extent cx="1163320" cy="877570"/>
            <wp:effectExtent l="0" t="0" r="0" b="0"/>
            <wp:wrapNone/>
            <wp:docPr id="788" name="Imagen 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bird10.p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3320" cy="877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56"/>
          <w:lang w:val="es-MX"/>
        </w:rPr>
        <w:t xml:space="preserve">Consejo técnico escolar 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</w:tbl>
    <w:p w:rsidR="00737494" w:rsidRPr="002979F8" w:rsidRDefault="00737494" w:rsidP="00737494">
      <w:pPr>
        <w:rPr>
          <w:lang w:val="es-MX"/>
        </w:rPr>
      </w:pPr>
    </w:p>
    <w:p w:rsidR="00F43872" w:rsidRDefault="00F43872" w:rsidP="00F43872">
      <w:pPr>
        <w:pStyle w:val="Puesto"/>
        <w:rPr>
          <w:sz w:val="56"/>
          <w:lang w:val="es-MX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846656" behindDoc="0" locked="0" layoutInCell="1" allowOverlap="1" wp14:anchorId="700DA7E9" wp14:editId="56EF7C72">
            <wp:simplePos x="0" y="0"/>
            <wp:positionH relativeFrom="margin">
              <wp:posOffset>5031105</wp:posOffset>
            </wp:positionH>
            <wp:positionV relativeFrom="paragraph">
              <wp:posOffset>-766445</wp:posOffset>
            </wp:positionV>
            <wp:extent cx="985444" cy="1184564"/>
            <wp:effectExtent l="0" t="0" r="5715" b="0"/>
            <wp:wrapNone/>
            <wp:docPr id="789" name="Imagen 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baOYpRijXNe6Q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5444" cy="11845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847680" behindDoc="0" locked="0" layoutInCell="1" allowOverlap="1" wp14:anchorId="3C860359" wp14:editId="7C3B3051">
            <wp:simplePos x="0" y="0"/>
            <wp:positionH relativeFrom="margin">
              <wp:posOffset>-390525</wp:posOffset>
            </wp:positionH>
            <wp:positionV relativeFrom="paragraph">
              <wp:posOffset>-389890</wp:posOffset>
            </wp:positionV>
            <wp:extent cx="1019330" cy="831272"/>
            <wp:effectExtent l="0" t="0" r="9525" b="6985"/>
            <wp:wrapNone/>
            <wp:docPr id="790" name="Imagen 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1519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330" cy="8312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56"/>
          <w:lang w:val="es-MX"/>
        </w:rPr>
        <w:t>Asistencia de octubre</w:t>
      </w:r>
    </w:p>
    <w:tbl>
      <w:tblPr>
        <w:tblStyle w:val="Tablaconcuadrcula"/>
        <w:tblW w:w="9629" w:type="dxa"/>
        <w:tblInd w:w="-431" w:type="dxa"/>
        <w:tblLook w:val="04A0" w:firstRow="1" w:lastRow="0" w:firstColumn="1" w:lastColumn="0" w:noHBand="0" w:noVBand="1"/>
      </w:tblPr>
      <w:tblGrid>
        <w:gridCol w:w="568"/>
        <w:gridCol w:w="2693"/>
        <w:gridCol w:w="276"/>
        <w:gridCol w:w="276"/>
        <w:gridCol w:w="276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</w:tblGrid>
      <w:tr w:rsidR="00F43872" w:rsidTr="00D76352">
        <w:tc>
          <w:tcPr>
            <w:tcW w:w="568" w:type="dxa"/>
            <w:shd w:val="clear" w:color="auto" w:fill="00B0F0"/>
          </w:tcPr>
          <w:p w:rsidR="00F43872" w:rsidRPr="00C24A6F" w:rsidRDefault="00F43872" w:rsidP="00D76352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No.</w:t>
            </w:r>
          </w:p>
        </w:tc>
        <w:tc>
          <w:tcPr>
            <w:tcW w:w="2693" w:type="dxa"/>
            <w:shd w:val="clear" w:color="auto" w:fill="00B0F0"/>
          </w:tcPr>
          <w:p w:rsidR="00F43872" w:rsidRPr="00C24A6F" w:rsidRDefault="00F43872" w:rsidP="00D76352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Nombre</w:t>
            </w:r>
          </w:p>
        </w:tc>
        <w:tc>
          <w:tcPr>
            <w:tcW w:w="276" w:type="dxa"/>
            <w:shd w:val="clear" w:color="auto" w:fill="00B0F0"/>
          </w:tcPr>
          <w:p w:rsidR="00F43872" w:rsidRPr="00C24A6F" w:rsidRDefault="00F4387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00B0F0"/>
          </w:tcPr>
          <w:p w:rsidR="00F43872" w:rsidRPr="00C24A6F" w:rsidRDefault="00F4387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00B0F0"/>
          </w:tcPr>
          <w:p w:rsidR="00F43872" w:rsidRPr="00C24A6F" w:rsidRDefault="00F4387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F43872" w:rsidRPr="00C24A6F" w:rsidRDefault="00F4387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F43872" w:rsidRPr="00C24A6F" w:rsidRDefault="00F4387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F43872" w:rsidRPr="00C24A6F" w:rsidRDefault="00F4387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F43872" w:rsidRPr="00C24A6F" w:rsidRDefault="00F4387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F43872" w:rsidRPr="00C24A6F" w:rsidRDefault="00F4387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F43872" w:rsidRPr="00C24A6F" w:rsidRDefault="00F4387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F43872" w:rsidRPr="00C24A6F" w:rsidRDefault="00F4387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F43872" w:rsidRPr="00C24A6F" w:rsidRDefault="00F4387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F43872" w:rsidRPr="00C24A6F" w:rsidRDefault="00F4387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F43872" w:rsidRPr="00C24A6F" w:rsidRDefault="00F4387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F43872" w:rsidRPr="00C24A6F" w:rsidRDefault="00F4387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F43872" w:rsidRPr="00C24A6F" w:rsidRDefault="00F4387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F43872" w:rsidRPr="00C24A6F" w:rsidRDefault="00F4387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F43872" w:rsidRPr="00C24A6F" w:rsidRDefault="00F4387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F43872" w:rsidRPr="00C24A6F" w:rsidRDefault="00F4387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F43872" w:rsidRPr="00C24A6F" w:rsidRDefault="00F4387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F43872" w:rsidRPr="00C24A6F" w:rsidRDefault="00F4387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F43872" w:rsidRPr="00C24A6F" w:rsidRDefault="00F4387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F43872" w:rsidRPr="00C24A6F" w:rsidRDefault="00F4387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F43872" w:rsidRPr="00C24A6F" w:rsidRDefault="00F4387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RPr="001779F9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</w:tbl>
    <w:p w:rsidR="00F43872" w:rsidRDefault="00F43872" w:rsidP="00F43872">
      <w:pPr>
        <w:pStyle w:val="Puesto"/>
        <w:jc w:val="both"/>
        <w:rPr>
          <w:sz w:val="48"/>
          <w:lang w:val="es-MX"/>
        </w:rPr>
      </w:pPr>
    </w:p>
    <w:p w:rsidR="00E9221C" w:rsidRDefault="00E9221C" w:rsidP="00E9221C">
      <w:pPr>
        <w:rPr>
          <w:lang w:val="es-MX"/>
        </w:rPr>
      </w:pPr>
    </w:p>
    <w:p w:rsidR="00E9221C" w:rsidRDefault="00E9221C" w:rsidP="00E9221C">
      <w:pPr>
        <w:pStyle w:val="Puesto"/>
        <w:rPr>
          <w:sz w:val="28"/>
        </w:rPr>
      </w:pPr>
      <w:r>
        <w:rPr>
          <w:noProof/>
          <w:sz w:val="28"/>
          <w:lang w:val="es-ES" w:eastAsia="es-ES"/>
        </w:rPr>
        <w:lastRenderedPageBreak/>
        <w:drawing>
          <wp:anchor distT="0" distB="0" distL="114300" distR="114300" simplePos="0" relativeHeight="251849728" behindDoc="0" locked="0" layoutInCell="1" allowOverlap="1" wp14:anchorId="76B1E800" wp14:editId="221E3805">
            <wp:simplePos x="0" y="0"/>
            <wp:positionH relativeFrom="page">
              <wp:posOffset>5648325</wp:posOffset>
            </wp:positionH>
            <wp:positionV relativeFrom="paragraph">
              <wp:posOffset>-527050</wp:posOffset>
            </wp:positionV>
            <wp:extent cx="1881577" cy="1047750"/>
            <wp:effectExtent l="0" t="0" r="4445" b="0"/>
            <wp:wrapNone/>
            <wp:docPr id="795" name="Imagen 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bc3baho-comienzo-de-curso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1577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3903B9">
        <w:rPr>
          <w:sz w:val="28"/>
        </w:rPr>
        <w:t>Regist</w:t>
      </w:r>
      <w:r>
        <w:rPr>
          <w:sz w:val="28"/>
        </w:rPr>
        <w:t>ro</w:t>
      </w:r>
      <w:proofErr w:type="spellEnd"/>
      <w:r>
        <w:rPr>
          <w:sz w:val="28"/>
        </w:rPr>
        <w:t xml:space="preserve"> de </w:t>
      </w:r>
      <w:proofErr w:type="spellStart"/>
      <w:r>
        <w:rPr>
          <w:sz w:val="28"/>
        </w:rPr>
        <w:t>Evaluación</w:t>
      </w:r>
      <w:proofErr w:type="spellEnd"/>
      <w:r>
        <w:rPr>
          <w:sz w:val="28"/>
        </w:rPr>
        <w:t xml:space="preserve"> </w:t>
      </w:r>
    </w:p>
    <w:p w:rsidR="00E9221C" w:rsidRPr="00E9221C" w:rsidRDefault="00E9221C" w:rsidP="00E9221C">
      <w:pPr>
        <w:pStyle w:val="Puesto"/>
        <w:rPr>
          <w:sz w:val="28"/>
        </w:rPr>
      </w:pPr>
      <w:r>
        <w:rPr>
          <w:sz w:val="28"/>
        </w:rPr>
        <w:t xml:space="preserve">(Primer </w:t>
      </w:r>
      <w:proofErr w:type="spellStart"/>
      <w:r>
        <w:rPr>
          <w:sz w:val="28"/>
        </w:rPr>
        <w:t>bimestre</w:t>
      </w:r>
      <w:proofErr w:type="spellEnd"/>
      <w:r>
        <w:rPr>
          <w:sz w:val="28"/>
        </w:rPr>
        <w:t>)</w:t>
      </w:r>
    </w:p>
    <w:tbl>
      <w:tblPr>
        <w:tblStyle w:val="Tablaconcuadrcula"/>
        <w:tblW w:w="9351" w:type="dxa"/>
        <w:tblInd w:w="-289" w:type="dxa"/>
        <w:tblLook w:val="04A0" w:firstRow="1" w:lastRow="0" w:firstColumn="1" w:lastColumn="0" w:noHBand="0" w:noVBand="1"/>
      </w:tblPr>
      <w:tblGrid>
        <w:gridCol w:w="911"/>
        <w:gridCol w:w="3904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E9221C" w:rsidRPr="005C3BBA" w:rsidTr="00D76352">
        <w:tc>
          <w:tcPr>
            <w:tcW w:w="911" w:type="dxa"/>
            <w:shd w:val="clear" w:color="auto" w:fill="00CC00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  <w:r w:rsidRPr="005C3BBA">
              <w:rPr>
                <w:b/>
                <w:color w:val="auto"/>
                <w:sz w:val="20"/>
                <w:lang w:val="es-MX"/>
              </w:rPr>
              <w:t>No.</w:t>
            </w:r>
          </w:p>
        </w:tc>
        <w:tc>
          <w:tcPr>
            <w:tcW w:w="3904" w:type="dxa"/>
            <w:shd w:val="clear" w:color="auto" w:fill="00CC00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  <w:r w:rsidRPr="005C3BBA">
              <w:rPr>
                <w:b/>
                <w:color w:val="auto"/>
                <w:sz w:val="20"/>
                <w:lang w:val="es-MX"/>
              </w:rPr>
              <w:t>Nombre</w:t>
            </w:r>
          </w:p>
        </w:tc>
        <w:tc>
          <w:tcPr>
            <w:tcW w:w="567" w:type="dxa"/>
            <w:shd w:val="clear" w:color="auto" w:fill="00CC00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</w:tbl>
    <w:p w:rsidR="00E9221C" w:rsidRDefault="00E9221C" w:rsidP="00601AEE">
      <w:pPr>
        <w:pStyle w:val="Puesto"/>
        <w:rPr>
          <w:sz w:val="52"/>
          <w:lang w:val="es-MX"/>
        </w:rPr>
      </w:pPr>
      <w:r w:rsidRPr="00017951">
        <w:rPr>
          <w:sz w:val="52"/>
          <w:lang w:val="es-MX"/>
        </w:rPr>
        <w:lastRenderedPageBreak/>
        <w:t>Reunión con padres de familia</w:t>
      </w:r>
    </w:p>
    <w:p w:rsidR="00E9221C" w:rsidRDefault="00E9221C" w:rsidP="00E9221C">
      <w:pPr>
        <w:jc w:val="right"/>
        <w:rPr>
          <w:color w:val="auto"/>
          <w:sz w:val="28"/>
          <w:lang w:val="es-MX"/>
        </w:rPr>
      </w:pPr>
      <w:r w:rsidRPr="00017951">
        <w:rPr>
          <w:color w:val="auto"/>
          <w:sz w:val="28"/>
          <w:lang w:val="es-MX"/>
        </w:rPr>
        <w:t>Fecha: ___________________________</w:t>
      </w:r>
    </w:p>
    <w:p w:rsidR="00E9221C" w:rsidRDefault="00E9221C" w:rsidP="00E9221C">
      <w:pPr>
        <w:jc w:val="right"/>
        <w:rPr>
          <w:color w:val="auto"/>
          <w:sz w:val="28"/>
          <w:lang w:val="es-MX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E9221C" w:rsidTr="00D76352">
        <w:tc>
          <w:tcPr>
            <w:tcW w:w="9111" w:type="dxa"/>
          </w:tcPr>
          <w:p w:rsidR="00E9221C" w:rsidRDefault="00E9221C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E9221C" w:rsidTr="00D76352">
        <w:tc>
          <w:tcPr>
            <w:tcW w:w="9111" w:type="dxa"/>
          </w:tcPr>
          <w:p w:rsidR="00E9221C" w:rsidRDefault="00E9221C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E9221C" w:rsidTr="00D76352">
        <w:tc>
          <w:tcPr>
            <w:tcW w:w="9111" w:type="dxa"/>
          </w:tcPr>
          <w:p w:rsidR="00E9221C" w:rsidRDefault="00E9221C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E9221C" w:rsidTr="00D76352">
        <w:tc>
          <w:tcPr>
            <w:tcW w:w="9111" w:type="dxa"/>
          </w:tcPr>
          <w:p w:rsidR="00E9221C" w:rsidRDefault="00E9221C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E9221C" w:rsidTr="00D76352">
        <w:tc>
          <w:tcPr>
            <w:tcW w:w="9111" w:type="dxa"/>
          </w:tcPr>
          <w:p w:rsidR="00E9221C" w:rsidRDefault="00E9221C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E9221C" w:rsidTr="00D76352">
        <w:tc>
          <w:tcPr>
            <w:tcW w:w="9111" w:type="dxa"/>
          </w:tcPr>
          <w:p w:rsidR="00E9221C" w:rsidRDefault="00E9221C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E9221C" w:rsidTr="00D76352">
        <w:tc>
          <w:tcPr>
            <w:tcW w:w="9111" w:type="dxa"/>
          </w:tcPr>
          <w:p w:rsidR="00E9221C" w:rsidRDefault="00E9221C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E9221C" w:rsidTr="00D76352">
        <w:tc>
          <w:tcPr>
            <w:tcW w:w="9111" w:type="dxa"/>
          </w:tcPr>
          <w:p w:rsidR="00E9221C" w:rsidRDefault="00E9221C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E9221C" w:rsidTr="00D76352">
        <w:tc>
          <w:tcPr>
            <w:tcW w:w="9111" w:type="dxa"/>
          </w:tcPr>
          <w:p w:rsidR="00E9221C" w:rsidRDefault="00E9221C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E9221C" w:rsidTr="00D76352">
        <w:tc>
          <w:tcPr>
            <w:tcW w:w="9111" w:type="dxa"/>
          </w:tcPr>
          <w:p w:rsidR="00E9221C" w:rsidRDefault="00E9221C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E9221C" w:rsidTr="00D76352">
        <w:tc>
          <w:tcPr>
            <w:tcW w:w="9111" w:type="dxa"/>
          </w:tcPr>
          <w:p w:rsidR="00E9221C" w:rsidRDefault="00E9221C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E9221C" w:rsidTr="00D76352">
        <w:tc>
          <w:tcPr>
            <w:tcW w:w="9111" w:type="dxa"/>
          </w:tcPr>
          <w:p w:rsidR="00E9221C" w:rsidRDefault="00E9221C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E9221C" w:rsidTr="00D76352">
        <w:tc>
          <w:tcPr>
            <w:tcW w:w="9111" w:type="dxa"/>
          </w:tcPr>
          <w:p w:rsidR="00E9221C" w:rsidRDefault="00E9221C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E9221C" w:rsidTr="00D76352">
        <w:tc>
          <w:tcPr>
            <w:tcW w:w="9111" w:type="dxa"/>
          </w:tcPr>
          <w:p w:rsidR="00E9221C" w:rsidRDefault="00E9221C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E9221C" w:rsidTr="00D76352">
        <w:tc>
          <w:tcPr>
            <w:tcW w:w="9111" w:type="dxa"/>
          </w:tcPr>
          <w:p w:rsidR="00E9221C" w:rsidRDefault="00E9221C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E9221C" w:rsidTr="00D76352">
        <w:tc>
          <w:tcPr>
            <w:tcW w:w="9111" w:type="dxa"/>
          </w:tcPr>
          <w:p w:rsidR="00E9221C" w:rsidRDefault="00E9221C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E9221C" w:rsidTr="00D76352">
        <w:tc>
          <w:tcPr>
            <w:tcW w:w="9111" w:type="dxa"/>
          </w:tcPr>
          <w:p w:rsidR="00E9221C" w:rsidRDefault="00E9221C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E9221C" w:rsidTr="00D76352">
        <w:tc>
          <w:tcPr>
            <w:tcW w:w="9111" w:type="dxa"/>
          </w:tcPr>
          <w:p w:rsidR="00E9221C" w:rsidRDefault="00E9221C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E9221C" w:rsidTr="00D76352">
        <w:tc>
          <w:tcPr>
            <w:tcW w:w="9111" w:type="dxa"/>
          </w:tcPr>
          <w:p w:rsidR="00E9221C" w:rsidRDefault="00E9221C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E9221C" w:rsidTr="00D76352">
        <w:tc>
          <w:tcPr>
            <w:tcW w:w="9111" w:type="dxa"/>
          </w:tcPr>
          <w:p w:rsidR="00E9221C" w:rsidRDefault="00E9221C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E9221C" w:rsidTr="00D76352">
        <w:tc>
          <w:tcPr>
            <w:tcW w:w="9111" w:type="dxa"/>
          </w:tcPr>
          <w:p w:rsidR="00E9221C" w:rsidRDefault="00E9221C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E9221C" w:rsidTr="00D76352">
        <w:tc>
          <w:tcPr>
            <w:tcW w:w="9111" w:type="dxa"/>
          </w:tcPr>
          <w:p w:rsidR="00E9221C" w:rsidRDefault="00E9221C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E9221C" w:rsidTr="00D76352">
        <w:tc>
          <w:tcPr>
            <w:tcW w:w="9111" w:type="dxa"/>
          </w:tcPr>
          <w:p w:rsidR="00E9221C" w:rsidRDefault="00E9221C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E9221C" w:rsidTr="00D76352">
        <w:tc>
          <w:tcPr>
            <w:tcW w:w="9111" w:type="dxa"/>
          </w:tcPr>
          <w:p w:rsidR="00E9221C" w:rsidRDefault="00E9221C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E9221C" w:rsidTr="00D76352">
        <w:tc>
          <w:tcPr>
            <w:tcW w:w="9111" w:type="dxa"/>
          </w:tcPr>
          <w:p w:rsidR="00E9221C" w:rsidRDefault="00E9221C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E9221C" w:rsidTr="00D76352">
        <w:tc>
          <w:tcPr>
            <w:tcW w:w="9111" w:type="dxa"/>
          </w:tcPr>
          <w:p w:rsidR="00E9221C" w:rsidRDefault="00E9221C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E9221C" w:rsidTr="00D76352">
        <w:tc>
          <w:tcPr>
            <w:tcW w:w="9111" w:type="dxa"/>
          </w:tcPr>
          <w:p w:rsidR="00E9221C" w:rsidRDefault="00E9221C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</w:tbl>
    <w:p w:rsidR="00601AEE" w:rsidRDefault="00601AEE" w:rsidP="00601AEE">
      <w:pPr>
        <w:pStyle w:val="Puesto"/>
        <w:rPr>
          <w:sz w:val="52"/>
          <w:lang w:val="es-MX"/>
        </w:rPr>
      </w:pPr>
    </w:p>
    <w:p w:rsidR="00601AEE" w:rsidRDefault="00601AEE" w:rsidP="00601AEE">
      <w:pPr>
        <w:pStyle w:val="Puesto"/>
        <w:rPr>
          <w:sz w:val="52"/>
          <w:lang w:val="es-MX"/>
        </w:rPr>
      </w:pPr>
      <w:r>
        <w:rPr>
          <w:sz w:val="52"/>
          <w:lang w:val="es-MX"/>
        </w:rPr>
        <w:lastRenderedPageBreak/>
        <w:t xml:space="preserve">Acuerdos 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</w:tbl>
    <w:p w:rsidR="00E9221C" w:rsidRDefault="00601AEE" w:rsidP="00E9221C">
      <w:pPr>
        <w:jc w:val="both"/>
        <w:rPr>
          <w:color w:val="auto"/>
          <w:sz w:val="28"/>
          <w:lang w:val="es-MX"/>
        </w:rPr>
      </w:pPr>
      <w:r>
        <w:rPr>
          <w:lang w:val="es-MX"/>
        </w:rPr>
        <w:br w:type="page"/>
      </w:r>
    </w:p>
    <w:p w:rsidR="00E9221C" w:rsidRDefault="00E9221C" w:rsidP="00E9221C">
      <w:pPr>
        <w:pStyle w:val="Puesto"/>
        <w:rPr>
          <w:sz w:val="52"/>
          <w:lang w:val="es-MX"/>
        </w:rPr>
      </w:pPr>
      <w:r w:rsidRPr="00ED53F3">
        <w:rPr>
          <w:sz w:val="52"/>
          <w:lang w:val="es-MX"/>
        </w:rPr>
        <w:lastRenderedPageBreak/>
        <w:t>Asistencia de padres de familia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704"/>
        <w:gridCol w:w="4536"/>
        <w:gridCol w:w="3871"/>
      </w:tblGrid>
      <w:tr w:rsidR="00E9221C" w:rsidTr="00601AEE">
        <w:tc>
          <w:tcPr>
            <w:tcW w:w="704" w:type="dxa"/>
            <w:shd w:val="clear" w:color="auto" w:fill="FFC000"/>
          </w:tcPr>
          <w:p w:rsidR="00E9221C" w:rsidRPr="00ED53F3" w:rsidRDefault="00E9221C" w:rsidP="00D76352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No.</w:t>
            </w:r>
          </w:p>
        </w:tc>
        <w:tc>
          <w:tcPr>
            <w:tcW w:w="4536" w:type="dxa"/>
            <w:shd w:val="clear" w:color="auto" w:fill="FFC000"/>
          </w:tcPr>
          <w:p w:rsidR="00E9221C" w:rsidRPr="00ED53F3" w:rsidRDefault="00E9221C" w:rsidP="00D76352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Nombre del (la) alumno(a)</w:t>
            </w:r>
          </w:p>
        </w:tc>
        <w:tc>
          <w:tcPr>
            <w:tcW w:w="3871" w:type="dxa"/>
            <w:shd w:val="clear" w:color="auto" w:fill="FFC000"/>
          </w:tcPr>
          <w:p w:rsidR="00E9221C" w:rsidRPr="00ED53F3" w:rsidRDefault="00E9221C" w:rsidP="00D76352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Firma del padre, madre o tutor</w:t>
            </w:r>
          </w:p>
        </w:tc>
      </w:tr>
      <w:tr w:rsidR="00E9221C" w:rsidTr="00D76352">
        <w:tc>
          <w:tcPr>
            <w:tcW w:w="704" w:type="dxa"/>
          </w:tcPr>
          <w:p w:rsidR="00E9221C" w:rsidRPr="00D54F04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</w:tbl>
    <w:p w:rsidR="00E9221C" w:rsidRDefault="00E9221C" w:rsidP="00E9221C">
      <w:pPr>
        <w:rPr>
          <w:lang w:val="es-MX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251850752" behindDoc="0" locked="0" layoutInCell="1" allowOverlap="1" wp14:anchorId="7C57E092" wp14:editId="524F2930">
                <wp:simplePos x="0" y="0"/>
                <wp:positionH relativeFrom="column">
                  <wp:posOffset>-180975</wp:posOffset>
                </wp:positionH>
                <wp:positionV relativeFrom="paragraph">
                  <wp:posOffset>0</wp:posOffset>
                </wp:positionV>
                <wp:extent cx="6184265" cy="4019550"/>
                <wp:effectExtent l="0" t="0" r="0" b="0"/>
                <wp:wrapNone/>
                <wp:docPr id="791" name="Grupo 7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84265" cy="4019550"/>
                          <a:chOff x="0" y="0"/>
                          <a:chExt cx="6184265" cy="4019550"/>
                        </a:xfrm>
                      </wpg:grpSpPr>
                      <pic:pic xmlns:pic="http://schemas.openxmlformats.org/drawingml/2006/picture">
                        <pic:nvPicPr>
                          <pic:cNvPr id="792" name="Imagen 792" descr="C:\Users\EARLY HEADSTART\Pictures\Lunares-blancos-floral-vintage-014.png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8200" y="0"/>
                            <a:ext cx="4496435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93" name="Imagen 793" descr="C:\Users\EARLY HEADSTART\Pictures\clipart de la maestras\owl post2.png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733550"/>
                            <a:ext cx="618426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BCFBCC" id="Grupo 791" o:spid="_x0000_s1026" style="position:absolute;margin-left:-14.25pt;margin-top:0;width:486.95pt;height:316.5pt;z-index:251850752" coordsize="61842,40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2N83RAMAAPMJAAAOAAAAZHJzL2Uyb0RvYy54bWzsVltv2yAUfp+0/4D8&#10;7voSNxer6ZQlaVep26peHiblhWBso2FAgJNW0/77DtjJ2mZTq71Mk/ZgGw5w+M53zoc5eXffcLSh&#10;2jAppkFyFAeICiILJqppcHd7Fo4DZCwWBeZS0GnwQE3w7vTtm5Otymkqa8kLqhE4ESbfqmlQW6vy&#10;KDKkpg02R1JRAYOl1A220NVVVGi8Be8Nj9I4HkZbqQulJaHGgHXRDQan3n9ZUmI/l6WhFvFpANis&#10;f2v/Xrt3dHqC80pjVTPSw8B/gKLBTMCme1cLbDFqNTtw1TCipZGlPSKyiWRZMkJ9DBBNEj+L5lzL&#10;VvlYqnxbqT1NQO0znv7YLfm0udKIFdNgNEkCJHADSTrXrZLIGYCerapymHWu1Y260r2h6nou4vtS&#10;N+4LsaB7T+zDnlh6bxEB4zAZZ+nwOEAExrI4mRwf99STGvJzsI7UyxdWRruNI4dvD0cxksPTMwWt&#10;A6ZerihYZVtNg95J8yofDdZfWxVCUhW2bM04sw++QCF9DpTYXDFypbvOY9LTHekXDa6oANbBUlBD&#10;oEjn+erOgLZWy9n15Rf0YTlb3NzOrm9X4MtBNKvLVmD4hmuOQXUmLLnUmIcbJix4C+MkO1Kicml0&#10;INy+HQrsWLqU5KtBQs5rLCo6MwrUAhp2s6On0333SQhrztQZ49xl3rV7sgD0s8r8Bd9d1S8kaRsq&#10;bCdjTTnwJoWpmTIB0jlt1hSqUl8UiRcWlNKlsW47V1ReWt/S8SyOJ+n7cH4cz8MsHi3D2SQbhaN4&#10;OcribJzMk/l3tzrJ8tZQiBfzhWI9VrAeoP2ljvoTp1OoVzraYH+eOKY8oN3XQwSTo8RhNZpcA6sw&#10;D9pWU0tq1yyBud4Ok/cDnuafzLocGNAcWm8/ygJ0iVsrPRnPNDcejOEsDNCh8LJsMswGvfDSUTZw&#10;8zrUOx9KG3tOZYNcAwgHuH4PvIFguqm7KQ66kC7tPiAunhggEmfxQTjYfROi6KoPGv+QLgcHugTL&#10;q3VJIP9YW1iAOEYNppBjbFZyy5GSxqb/vipTXyT/Vfl7VXaCTEaDwf5v546ug/9hmo6H8d+Rpf95&#10;ws3CH1/9LchdXR73of34rnb6Aw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j3kbQOAAAAAIAQAADwAAAGRycy9kb3ducmV2LnhtbEyPQUvDQBSE74L/YXmCt3aTpik1&#10;ZlNKUU9FsBXE22v2NQnN7obsNkn/vc+THocZZr7JN5NpxUC9b5xVEM8jEGRLpxtbKfg8vs7WIHxA&#10;q7F1lhTcyMOmuL/LMdNutB80HEIluMT6DBXUIXSZlL6syaCfu44se2fXGwws+0rqHkcuN61cRNFK&#10;GmwsL9TY0a6m8nK4GgVvI47bJH4Z9pfz7vZ9TN+/9jEp9fgwbZ9BBJrCXxh+8RkdCmY6uavVXrQK&#10;Zot1ylEF/Ijtp2W6BHFSsEqSCGSRy/8Hih8AAAD//wMAUEsDBAoAAAAAAAAAIQBozBg4gIUAAICF&#10;AAAUAAAAZHJzL21lZGlhL2ltYWdlMS5wbmeJUE5HDQoaCgAAAA1JSERSAAACkQAAAZkIBgAAANGQ&#10;ajsAAAAJcEhZcwAACxMAAAsTAQCanBgAAApPaUNDUFBob3Rvc2hvcCBJQ0MgcHJvZmlsZQAAeNqd&#10;U2dUU+kWPffe9EJLiICUS29SFQggUkKLgBSRJiohCRBKiCGh2RVRwRFFRQQbyKCIA46OgIwVUSwM&#10;igrYB+Qhoo6Do4iKyvvhe6Nr1rz35s3+tdc+56zznbPPB8AIDJZIM1E1gAypQh4R4IPHxMbh5C5A&#10;gQokcAAQCLNkIXP9IwEA+H48PCsiwAe+AAF40wsIAMBNm8AwHIf/D+pCmVwBgIQBwHSROEsIgBQA&#10;QHqOQqYAQEYBgJ2YJlMAoAQAYMtjYuMAUC0AYCd/5tMAgJ34mXsBAFuUIRUBoJEAIBNliEQAaDsA&#10;rM9WikUAWDAAFGZLxDkA2C0AMElXZkgAsLcAwM4QC7IACAwAMFGIhSkABHsAYMgjI3gAhJkAFEby&#10;VzzxK64Q5yoAAHiZsjy5JDlFgVsILXEHV1cuHijOSRcrFDZhAmGaQC7CeZkZMoE0D+DzzAAAoJEV&#10;EeCD8/14zg6uzs42jrYOXy3qvwb/ImJi4/7lz6twQAAA4XR+0f4sL7MagDsGgG3+oiXuBGheC6B1&#10;94tmsg9AtQCg6dpX83D4fjw8RaGQudnZ5eTk2ErEQlthyld9/mfCX8BX/Wz5fjz89/XgvuIkgTJd&#10;gUcE+ODCzPRMpRzPkgmEYtzmj0f8twv//B3TIsRJYrlYKhTjURJxjkSajPMypSKJQpIpxSXS/2Ti&#10;3yz7Az7fNQCwaj4Be5EtqF1jA/ZLJxBYdMDi9wAA8rtvwdQoCAOAaIPhz3f/7z/9R6AlAIBmSZJx&#10;AABeRCQuVMqzP8cIAABEoIEqsEEb9MEYLMAGHMEF3MEL/GA2hEIkxMJCEEIKZIAccmAprIJCKIbN&#10;sB0qYC/UQB00wFFohpNwDi7CVbgOPXAP+mEInsEovIEJBEHICBNhIdqIAWKKWCOOCBeZhfghwUgE&#10;EoskIMmIFFEiS5E1SDFSilQgVUgd8j1yAjmHXEa6kTvIADKC/Ia8RzGUgbJRPdQMtUO5qDcahEai&#10;C9BkdDGajxagm9BytBo9jDah59CraA/ajz5DxzDA6BgHM8RsMC7Gw0KxOCwJk2PLsSKsDKvGGrBW&#10;rAO7ifVjz7F3BBKBRcAJNgR3QiBhHkFIWExYTthIqCAcJDQR2gk3CQOEUcInIpOoS7QmuhH5xBhi&#10;MjGHWEgsI9YSjxMvEHuIQ8Q3JBKJQzInuZACSbGkVNIS0kbSblIj6SypmzRIGiOTydpka7IHOZQs&#10;ICvIheSd5MPkM+Qb5CHyWwqdYkBxpPhT4ihSympKGeUQ5TTlBmWYMkFVo5pS3aihVBE1j1pCraG2&#10;Uq9Rh6gTNHWaOc2DFklLpa2ildMaaBdo92mv6HS6Ed2VHk6X0FfSy+lH6JfoA/R3DA2GFYPHiGco&#10;GZsYBxhnGXcYr5hMphnTixnHVDA3MeuY55kPmW9VWCq2KnwVkcoKlUqVJpUbKi9Uqaqmqt6qC1Xz&#10;VctUj6leU32uRlUzU+OpCdSWq1WqnVDrUxtTZ6k7qIeqZ6hvVD+kfln9iQZZw0zDT0OkUaCxX+O8&#10;xiALYxmzeCwhaw2rhnWBNcQmsc3ZfHYqu5j9HbuLPaqpoTlDM0ozV7NS85RmPwfjmHH4nHROCeco&#10;p5fzforeFO8p4ikbpjRMuTFlXGuqlpeWWKtIq1GrR+u9Nq7tp52mvUW7WfuBDkHHSidcJ0dnj84F&#10;nedT2VPdpwqnFk09OvWuLqprpRuhu0R3v26n7pievl6Ankxvp955vef6HH0v/VT9bfqn9UcMWAaz&#10;DCQG2wzOGDzFNXFvPB0vx9vxUUNdw0BDpWGVYZfhhJG50Tyj1UaNRg+MacZc4yTjbcZtxqMmBiYh&#10;JktN6k3umlJNuaYppjtMO0zHzczNos3WmTWbPTHXMueb55vXm9+3YFp4Wiy2qLa4ZUmy5FqmWe62&#10;vG6FWjlZpVhVWl2zRq2drSXWu627pxGnuU6TTque1mfDsPG2ybaptxmw5dgG2662bbZ9YWdiF2e3&#10;xa7D7pO9k326fY39PQcNh9kOqx1aHX5ztHIUOlY63prOnO4/fcX0lukvZ1jPEM/YM+O2E8spxGmd&#10;U5vTR2cXZ7lzg/OIi4lLgssulz4umxvG3ci95Ep09XFd4XrS9Z2bs5vC7ajbr+427mnuh9yfzDSf&#10;KZ5ZM3PQw8hD4FHl0T8Ln5Uwa9+sfk9DT4FntecjL2MvkVet17C3pXeq92HvFz72PnKf4z7jPDfe&#10;Mt5ZX8w3wLfIt8tPw2+eX4XfQ38j/2T/ev/RAKeAJQFnA4mBQYFbAvv4enwhv44/Ottl9rLZ7UGM&#10;oLlBFUGPgq2C5cGtIWjI7JCtIffnmM6RzmkOhVB+6NbQB2HmYYvDfgwnhYeFV4Y/jnCIWBrRMZc1&#10;d9HcQ3PfRPpElkTem2cxTzmvLUo1Kj6qLmo82je6NLo/xi5mWczVWJ1YSWxLHDkuKq42bmy+3/zt&#10;84fineIL43sXmC/IXXB5oc7C9IWnFqkuEiw6lkBMiE44lPBBECqoFowl8hN3JY4KecIdwmciL9E2&#10;0YjYQ1wqHk7ySCpNepLskbw1eSTFM6Us5bmEJ6mQvEwNTN2bOp4WmnYgbTI9Or0xg5KRkHFCqiFN&#10;k7Zn6mfmZnbLrGWFsv7Fbou3Lx6VB8lrs5CsBVktCrZCpuhUWijXKgeyZ2VXZr/Nico5lqueK83t&#10;zLPK25A3nO+f/+0SwhLhkralhktXLR1Y5r2sajmyPHF52wrjFQUrhlYGrDy4irYqbdVPq+1Xl65+&#10;vSZ6TWuBXsHKgsG1AWvrC1UK5YV969zX7V1PWC9Z37Vh+oadGz4ViYquFNsXlxV/2CjceOUbh2/K&#10;v5nclLSpq8S5ZM9m0mbp5t4tnlsOlqqX5pcObg3Z2rQN31a07fX2Rdsvl80o27uDtkO5o788uLxl&#10;p8nOzTs/VKRU9FT6VDbu0t21Ydf4btHuG3u89jTs1dtbvPf9Psm+21UBVU3VZtVl+0n7s/c/romq&#10;6fiW+21drU5tce3HA9ID/QcjDrbXudTVHdI9VFKP1ivrRw7HH77+ne93LQ02DVWNnMbiI3BEeeTp&#10;9wnf9x4NOtp2jHus4QfTH3YdZx0vakKa8ppGm1Oa+1tiW7pPzD7R1ureevxH2x8PnDQ8WXlK81TJ&#10;adrpgtOTZ/LPjJ2VnX1+LvncYNuitnvnY87fag9v77oQdOHSRf+L5zu8O85c8rh08rLb5RNXuFea&#10;rzpfbep06jz+k9NPx7ucu5quuVxrue56vbV7ZvfpG543zt30vXnxFv/W1Z45Pd2983pv98X39d8W&#10;3X5yJ/3Oy7vZdyfurbxPvF/0QO1B2UPdh9U/W/7c2O/cf2rAd6Dz0dxH9waFg8/+kfWPD0MFj5mP&#10;y4YNhuueOD45OeI/cv3p/KdDz2TPJp4X/qL+y64XFi9++NXr187RmNGhl/KXk79tfKX96sDrGa/b&#10;xsLGHr7JeDMxXvRW++3Bd9x3He+j3w9P5Hwgfyj/aPmx9VPQp/uTGZOT/wQDmPP8YzMt2wAAACBj&#10;SFJNAAB6JQAAgIMAAPn/AACA6QAAdTAAAOpgAAA6mAAAF2+SX8VGAAB6q0lEQVR42uzddXhcVeLG&#10;8e/E3bVJ3ZsaldShTQst7sFhgV0WWGRx+DELC2TRxXVxl8FKkSIVqHeot6lrmqRxd5n5/TGT6SS1&#10;aCN9P8+TJ3PPzNy5OffO5J1z7znHgIiIHCIpMf4Z4A5gFTDDaDKXdLRttFqt2lEi0m5cVAUiIocE&#10;yFOAuwFXYBxwrWpFREQhUkTkWG5osHxjUmK8QdUiIqIQKSJyWEmJ8d2BixsUDwHOUO2IiChEiogc&#10;ye2A+2HK71XViIgcpNMzIiJ2SYnxQcB+wA/AxdUVS22t80MmGE3mFR1le9WxRkTak1oiRUQO+mdd&#10;gAQ460Yjbu4ezvf/W1UkIqIQKSLikJQYH2oPkQDE9Itj2MlnMOrU850fNjMpMX6KaktERCFSRKTO&#10;A0Bg3cKUi/8GwPhzrsbF1c35cU+pp7aIiEKkiAhJifF9gFvrlrv1HULfEeMB8A8Oa9gaOQFIVK2J&#10;iEKkiIg8BTgufky48lYwHGxsnHLh9Xh4+9R7fFJivLeqTUQUIkVETlBJifGnAhfVLfcfNZmeQ0bV&#10;e4xPQDATz73GuagnYFTtiYhCpIjIiRkgvYDXHB+Irm7MuPqfh33s+LMuJygyxrnonqTE+MGqRRFR&#10;iBQROfHcD/SrWxh35mWERHc/7ANd3T2Y+Ze7nIvcgTfUyUZEFCJFRE4gSYnxI4EH65YDw6OYctH1&#10;R31Ov1GTGBQ/zbnoZGwz3IiIKESKiJwAAdIDeB9wjN0z6/r7cPc8dl+Zmdfdjae3r3PR40mJ8f1V&#10;qyKiECki0vU9DIyoW4ibPJN+J01s1BP9gsOYcXW9xkdv4KOkxHg3VauIKESKiHRRSYnxp2C7FhKw&#10;jQM567p7mrSOkQnn0m/UJOeicUCSaldEFCJFRLpmgIwAPnP+7Dvj7w/i5evf5HWd+fcH8fYPdC66&#10;Lykx/nTVsogoRIqIdK0A6QJ8DETXlcWfcUmjT2M35BcUytk3P9Sw+KOkxPhuqm0RUYgUEek6HgFO&#10;rVuI6j2QhMtvadEK+4+azLizrnAuCgVmazYbEVGIFBHpApIS4y/BaYYZTx8/Lvjn47i6e7R43QmX&#10;30zMgGHORWOBtzV+pIgoRIqIdO4AOQZ4z1FgMHDurY8QHBXbOh+irm5cdOeT+AWHORdfDjyg2hcR&#10;hUgRkc4ZIGOBOdiG4QHglIv/Rv9Rk1v1dfyCw7jo7qdxdXN3Lv5PUmJ8ovaCiChEioh0rgAZDvyK&#10;U0eaweOnM/mC6xq9jm3m3/nw4b+z+Ku3j/nYmH5xnPn3BxsWf5yUGD9Te0NEFCJFRDpHgPQHfgAG&#10;15XFDhzBObf8GwyNu1SxJD+H2S/9i/1b17Hoy7dI25l8zOcMO/l0Trnk785F7sC3SYnx47VXREQh&#10;UkSkYwdID2A2EF9XFhLdg8R7nsGtCR1pln77HjXVVY5lH7/ARj1v8gXXcdL085yLvIGfkhLjh2nv&#10;iIhCpIhIxw2QXwEJdWX+IeFc9sALDQcGP6rC7AOsmTfbsTxgzMlN6ohz+l/vY1D8NOeiYGCBgqSI&#10;KESKiHS8AOllD5Bn15X5+Adx1cNvEBQZ06R1zf/kFSy1NY7lKRf/tUnPN7i4cN7tj9F/9BTn4jB7&#10;kBypvSUiCpEiIh0jQAYAPzUMkFc89FqTh/LZv3U9W5bPcyzHTZ5JVK+BTd4mVzd3LrzzCXrGjW4Y&#10;JP9ISoyfrL0mIgqRIiLtGyAjgPnAtIYBMqJH3yav77cPnnPcdvPwbNGsNq5u7lxy33MNhxQKAH5N&#10;Sow/V3tPRBQiRUTaJ0AOAJYDY+rK/EPCueaxt5oVIAsy0ziwe6tjecI5VxEQGtGibXT39OLCu55k&#10;yMRTnYu9gW+SEuNv0V4UEYVIEZHjGyAT7AGyT11ZcGQsVz/yJiHRPZq1Tv/QCEK79QRsPbonnHNV&#10;q2yrq5s75936KCMTzm34+ftyUmL8q0mJ8W7aoyLS2WhuVxHpjAHyH8ALgCN8xfQfysX3/BffwOAW&#10;rbuqopyM3VuI6jMYDy/voz62OC+bvZtW0TNudKNbLJfN/oCFn73WsHghcKnRZM5qyrZarVYdDCKi&#10;ECki0ojw6Au8AVzpXD54/HTO+cfDuHl4Hrdtqamu4vXbL6QoNwufgGCuf/LDRgfJLcvnMefVR+qN&#10;QwmkAYlGk3mZQqSIKESKiLRegBwKfA7EOZdPPO8apl16U6NnomktJfk5vHjjmY7lHoNP4sqHXsPg&#10;0rirhNJ2JvPVf++lJD+nXjYF/gU8bTSZLQqRItKRuaoKRKSDh0dDQlzMLdjGgHTMg+3p7cv5tycx&#10;ZtbFxz1AAnh4+5CTtpec1N0AFOZkYLVa6TV0TKOeHxASwbApZ5CxZysFWel1xS7ADOCUhLiYhQuS&#10;0wqPto5///vfOkBEpN2oJVJEOnKA7AG8DdTr2hzRox8X3fVUk8eAbG0VpcW8fd9VFGYfsH+iGki8&#10;978Nh/Q5KqvFwh9fvsnSb95reFcxcBfwttFkPmyTo1oiRUQhUkSkfnh0Af4OPAX4O9930ozzOO2a&#10;O4/r9Y9Hk7ZjEx8+fAOW2loAPH38uO7x95rcQ3z3hpX88NqjFNc/vQ22MTBvMprMOxQiRUQhUkTk&#10;yAFyFPA6EO9c7h8cxpk3PkjfkRM73Db/+bOJX9971rEc3r0vf33qI1xcm3bFUEVpMT+/+wzJS35p&#10;eFeVPVA/YTSZyxUiRUQhUkTkYHiMBB4DrqfBGLZDJp7KrOvvxdsvoMNu//evPcqGP350LP/jpW+a&#10;PGd3na0rFzL37acoK8pveFcq8ADwyZFOcUunfg94AV72RVdsrfBl9i8RALVGk7lYNSUKkXIifjh2&#10;A6KcfocBQdimgQu0/3a3H5eBDVZhBZw7GRRiu2bM+ScfyAVygEz77xyjyVylPdChjw0/4HbgfsDP&#10;+b7A8GhO+8tdDBgzpcP/HTXVVXz2+O2kbF5Dr6Fjudz4EgZD8+dzKC8p4vfPXmPN/NlwaIvjKuBf&#10;RpP5Zx1BHe54dgEigFgg0v4TZv8Jt9/n7/S552//8WjCy5QBRfbPwSL7516a/XMvDUgHdgE7nVuu&#10;RRQipaN/gEYBI4FhwACgn/2nPXtA5No/VNOwteSk23/vAXYDKUaTuUZ777gfK97Azdha1kKd73N1&#10;c2fCuVcz6bxrWvXax9LCfHwDgtq0N3dZcQE+foGt9hoHdm/h53eeIX1n8uHuXgE8BMxTy+RxO249&#10;gJ5Ab2yzJfUBegE9gBj7F+SONANRmj1QbgDWAWuBZKPJXKm9KQqR0p4fpj7AeOBkYBxwkv1bd2dT&#10;C+x3CpV1v3cDe5o6i4gc87iJBG4BbmoYHgH6j57CjKtuJyS6e6u9ZmVZCaan7yZly1r6jBjPpQ88&#10;36JWwuPNarWw4fcfWfTlWxTlZh7uIZuAZ4FP1fLeKsdoiNOX4D72wFgXGmPo/FMG19gD5SJgMbDU&#10;aDJna8+LQqS05Qeriz0snoFtyJXRzf3G7e0XgG9gCJ4+fnh6++Lp44uHty+e3j6Ox3j6+AEGrBYL&#10;VRWlToGglNqaGqoqSqkoK6WyrISq8jIqy0spKy443Km/lioBtjf42QrsMJrMRToyGn38xAM3Aldw&#10;mFN3PYaMIuGym4kZMKxVX7eyrIRP/3NbvZa8W1/9joCwqM73bae6itW/fcPSb96zHeuHygTeBd43&#10;mszbddQd9Xj0tAfF/sBA++0BwCAgpLVex9XNHW//QHwDgvEJDMbbLxBvv0A8vH3w9PKx/fb2tX3e&#10;2VuvvZxu16mqKMNSW4ultoZK++deZXkpFaXFlBbmUVqQS0lBLsX52VSVlzVnU9cDPwA/ASuNJnOt&#10;jhJRiJTW+KCdBVxoD4+hjXmel68/4d37EBQRQ0hULCHRPQgMj8YvKBS/oFBc3T3aZHutVgtlRYWU&#10;lxRSVpRPaWEeJfk5FOdlU5SXRUleNsX5ORTmZFBb3SoNNhlOwXIbsMP+e5fRZK7W8RMfC1wFXGP/&#10;R32I6D6DmHrZzfQZPq7VX7+itJjPHr+9XoCM6j2Q6x5/v9Ezy3REVRXlrPzhU/78+QvKi484HvlK&#10;4APgW6PJnHECf/Ht7hQOnQNjz5b+D3Tz8CQoohtBEd0IDIsiIDQSv+Aw/IPD8Q+NwD84zP5l+Piq&#10;KC0mPzON/Iz95B1IISd9H5l7t5Obvg+rxdKYVeQBs4FPgd8VKEUhUpr6wTsNuNweHgOPFRhjBw6n&#10;W984InsNIKpX/47fymO1UlyQS0FmGgVZ6RRk2X7nZ6ZRmJ1OUV52S1s0a4G92Fss7cFyG7bWy9Qu&#10;fvyMAM4CzsY2TM9hP2f6jpzIuLMuo/ew+DbZjuK8bD57/Hay9+9ylIV378uVD72KT0Bwl6jrmqpK&#10;Niz6iZU/fEregZQjHu3YOuJ8b/9Z39Wun0xKjA91Cof9nQJjfw72dm76P0iDCwFhEQSF24JiUGSM&#10;IzQGRcTgFxTa6Y6XrP27OLBrCylb1rJ/6zqK8455FjsDMAHvGU3mdfoPKQqRcqQP4u7AX4C/YrtI&#10;/LA8vLzpPXwcvYeNpfugkwjv3rtTXV/WqARYXUVhTgb5mankZaSSdyCF3PR95B1IoTAns6UBs9Qe&#10;LHdiu/5yFwevw9zXmVowkxLjDfZ/2FOASfYvH0e8mNHD24e4SacRf/qlhMX2brPtys9I5ZOkWw7O&#10;JNMFA2T970QWdq1dzrqFc9ixegmW2qP2E8sFlgFLsF0Pt9ZoMld08OPMA1vnld5AXw5en1j3O7Al&#10;6/cLDiMkugeh0T0I7daD4Cj778gYXFzd6MoKsw+wd9MqdqxZwp6N5mOdCl8NvAV8pkt5RCFS6lod&#10;z8R2rdosjnDBeEBoJIPHJ9Bv1CS6DxqJq5v7CVtnNdVV5B3YXy9Y5h5IIS99H+UlLf5ctWDrOe7c&#10;wWcPth7l6cB+o8lc1k7Hig8wGFvP+2HAUGzXxYYeozmH3sPGMvyUMxk4dirunl5tvq0fPHQDqdvW&#10;O5a79Yvjkvue7ZIBsqGy4gI2L/2NDX/8yIHdWxr1ncn+hWYjtg46ydha0VOOR6cy+yUzYdg6rHSz&#10;/461/67rBR3b0v9XHt4+hER1JzSmF6HRPQiJ6k5It56ERvfAw+la7BNZbU01+7euZ8uK+WxdufBw&#10;45Q6DjNsp7pfMZrM61VzCpFy4oXHEGyDOt9s/4Z/CJ+AYAaPn07cpNPoPnB4mw6L0lWUFxeSe2Af&#10;eel1wdL+O2N/a12DCbax4dJpMB6m/adu3Li6sTMr7Mt1F0KVA5XYxqWrm04lEFsHqWBsHQqC7T+R&#10;9n/iPew/4Y3dQFd3D3oPHUP/0VPoP+Zk/IPDjut+ePveK8ncZ5slsPfweC6++2ncPb1PuOOxKDeL&#10;nWuWsGP1YvZuWkVN04/BSnugzMR2nVwetvFY87G1qGP/3bD13HnQbOexEOvGR6wbN7FuzMRW4eLq&#10;SlBEDKHdehIS3Z1Qe0gMie6B33E+Bjs7S20tezaaSV76C1tWLKCm6ogjAi0BXgW+1nXgCpHS9cPj&#10;AOBObB0dDm0SMhjoO2ICIxPOYcCYKV3+VM7xYrVaKMrJJNfeepmfkWq7FjMzjfystKN9QHeODxKD&#10;C5G9+tN90Eh6xo2mz/D4dg1tB3ZvZdns9wmN6cWUC6/vkC3ntTXV/PDGf8jYs5UxMy9m9GkXtunr&#10;VVeWk7ptI/u3rWP/1vWk7dhEdWVFpzvWPLx9CArvRrDj+sQYgiJjCInqTlBEtyZPNSmN+CZRXsqm&#10;xT+zbsF3ZOzZdqSHpQIvAm/qVLdCpHS98DgZuBs453D73T84jJHTz2NkwjkEhEaqwo6z0sI88jPt&#10;wdIRLtMpzE6nOC8bS23H6RxpcHEhJLoHEd37ENGjH936DyV2wHA8vLy1I5tgm/l3vnr2PsfyoHHT&#10;OOtG43HrzWuprSUrZSdZ+3aQtX832Sk7yd6/i+L8nHatF2//QPyDw/APiSAgNJLA8OiDgTEyBh//&#10;IB087Shj7zZW//IVm5b8cqQvv0XAm8BzRpP5gGpMIVI6d3hMwDajxSmHu7/7oJGMmXkRg8ZNU6tj&#10;B2W1WigtzKc4L4vivByK87IoKcilrCif8uJCSovyKSvMo6K0mMry0ha3Lnl6++LlF4CPfxABoREE&#10;hkcREBrl+GceGtMLtzYaoulE+2f87v1/wWo9OORKUGQM5/7jYWIHjmi37aqprqIwK53C3EwKsw9Q&#10;lJNJeUkh5SVFVJQUUVFaTHlJERZLDbXV1VTbg0R1ZQXuHp6Oy148PL1wcXPDzcPLPh6ibRxYTx8/&#10;vP0C8AkIto2fGBiKT0AgvgEh+IdG6NjqJMpLili/8HtW/fJlvQ5sTiqwdcL5r9FkTlGNKURK5wqP&#10;M4FHsA0OXo+LqxtDJp7K+LOvILJnf1VWFwydtsGIS6ksL8VqsbViVldVUFtTUy8sGgwGMBjw8vHD&#10;3csbb9+ATj1+YmezY80Svn/t0XpjPRoMLow76zKmXnJjm42nKtKanzdbV/7Oyu8/Ju3wU3NWYxsA&#10;/xG1TCpESscPjxOAJzhMy6OHtw8nTT+f+DMu0SlrkQ6iKDeLb1801utNDhDZawDXPPrWcenNLtIa&#10;9m9dz/I5H7Fj9eLD3V0BvAw8ZTSZc1VbCpHSscLjQOAZbAM81+Pp40f8GZcSf8alePn6q7JEOhir&#10;xcKy2R+w6Ku3643xeNXDr9NjyChVkHQqGXu3sfjLt9m+atHh7i4E/gO8qHneFSKl/cNjCPAwtqF6&#10;3BqGxwnnXMXo0y5UeJROy1JbQ2F2BsGRMV1+mKnMvdv5/rVHydy3A7+gUG549nO8/QJ0EEinlJO6&#10;h4WfvXakMLkLuNdoMn+jmlKIlOMfHl2Av2E7dV1vBGU3dw/GnnEpE8+9WuFROq3ammrWzv+Opd+8&#10;S0lBLoPip3HhXU+eAKG5lsx92wmJ7oGnt68OBOn00nZsYuGnr7Jv85rD3f0r8A+jybxTNaUQKccn&#10;QJ4EvE7DTjMGAyOnncMpiTecUAPrFufnsOCTVygtyHVcP+bm4eno5enl68/g8Qnt2uNVmhaiNi2e&#10;y5Jv3iM/s/404w98ulSjCEiHYbVYKCsuoKy4gJL8HMqKCmyjJpQUEdmzPwPjpzZ5neUlRXz7woPk&#10;ZaTg5u6Ju6cXnt6+ePsH4uMfhHdAEL2HjqVn3OhOV1871yzltw9fONw875XAk8ATRpO5UkeWQqS0&#10;TXj0wnbq+h4OzjYCQI8hozjtmjuI7DWg0wSFvIz95KTtITtlN4XZ6fQ9aSKDx09v8rrmvPoIGxf9&#10;dNTHuHl4cvsbPzarZTY/MxVLTQ2BEd00/EgbWzt/Nku+eY+inIxD7oubPJPzbn1UlSTtrqK0mC+f&#10;uYeUrevAaj3i4y43vkzvYfFNWvfKHz5h3kcvHfNx1z3xPtF9BnfKL4mrf/2KRV++RUVpccO7k4G/&#10;GE3mVTrKOgd9pe88AXI88D4w0LncLyiU0/5yJ4MnzOjwf8OO1YvZvWElB3ZuJnPfjkOmYFv/+w/c&#10;9MJXhER3b9J6PbyOPe9tbXV1c6Z8Y/l3H7Lg01cdy76BwQSGRRMYHk1gRDQhUd0ZNC5B1621kvUL&#10;vz8kQIbG9GLqpTcyaOxUVZB0CFuWzydly9pjPq60MK/J6w6L7d2oxxXmZHTKEOni6srY0y9hyMTT&#10;mPfRi2xaPLfed0VgRVJi/LPAv9TxRiFSWh4e3YB/AUbAMYCfweDC6JkXMvXSmzrFdVNbVsznm+f/&#10;rxGPtDZ53QmX/wO/oBDyM9NsgbG2huqKcgBqqiqxYmXYlDPwCwpt8rq3mX9v8E8hn9LCfNJ3bXaU&#10;rfrZxN+e+VQHaysYMvE00nZsAiA4MpbJF1zL0Cmnayq7xrxzLBYWffkWOWl76D0snoHx0/ANDD7h&#10;66W8uJC8jP3kZ+wnPzONvIxU8g+kkJ+Vjk9AEBff/UyTv7hG9RmIweBSb6D4us9ln4BAfAJC6Bk3&#10;qllnVvqOnMjVj7zJgd1bqCwroaqynKryMsqLC22DvhcX0q1/HANGT2lWXfz58xd4+QbSf/QkgiNj&#10;222/+AYGc+4t/2bktLP58c3Hyc9wXLriCtwLnJqUGH+Z0WTepnd3x6XT2R07QPYGPgEm1GuZ6daT&#10;s29+iJj+QzvN37Js9gcs/Oy1w97nHxxGWPc+DJtyOsNOPqNDbfe6BXOY+/aTR5120NXNnfs/WdKs&#10;9Zfk5+Dp49uu80x3tCA057VH6T9qEoPHT9fA502wdeVCvn7u/nqBpseQk+g/ajJ9T5pIWEyvE+tY&#10;slr48ul72LHm6O/N8edcyfQrbm3y+nNS95C9f5dt1p2gUHz8g/EJCMRg6LjH7Ff/vZdtf/7hWI7o&#10;0ZeB8VMZOHZqu14KVV1Zwe+fv4Z5rqnh5QFlwG1Gk/kdvcMVIqVpAfIM4GOce14bDIw/63JOueTG&#10;TndtXllxAd+/+ghFuZlE9hpAdJ/BRPcZRHj3vsdtruDmqiwrITd9H4U5tmngCrPTKcg+QGHWASrL&#10;S5lwzlWMmXVxk9f74//+w7oFcxxBOigyhuCo7gRHdLPNTd2jX6NPbYnsWreMz5+444j3B4RGMun8&#10;vzDq1AtOiPrIStnJW/dccczHnXfbY8RNOu2EqJNPHvsHezcd/nLDkOjuDD/5TOLPvKzdBrjfv3Ud&#10;c159hIKs9IZ3vQ/cbDSZy/VOV4iUo4dHA7bpCv/lXO4fHMY5tzxCr6FjVEldpJXk8UsnHPNx06+8&#10;jfFnX9Hh/56yonyyU/eQl56CX3Ao/Ztxqk1abv3C71k779sjTT8HwG1v/Ih/Bxu9oTg/h8KsNIpy&#10;syjKyaQoL4vi3CyK87JwcXNj+hW3EjNgWJPWWVVRzv/uTKQoN8vxJTwgNJKQqFhCoroTEt2dmP5D&#10;T6hRG3JS9/DbB8+zZ9OfWC2Wwz5mzKyLmXnt3e33pb28lLlvP0Xykl8a3rUOOM9oMu/TO10hUg4f&#10;IH2xtT6e51zeb9Qkzr75IXz8g9p1+7JTd7N/yzp6DR3b5GuI5FBfPXvfIddcNtRj8Elc9e83mrWv&#10;9mz4E1c3Vzx9/PD08cPLxw8Pb1+8fPzwDwlv9lA5qdvWs9X8O4VZByjMOUB+ZtohvSzPveXfDJ1y&#10;unZyOynKyWDLivlsX7WY1O0bHJdjuHt6cfv/fmryddSVZSVsX7UIq8WCu6cXru6eePr41vuSGxLd&#10;o1nbOvftp1jz29HHm44dOIJrHn2z6YGkrIQDu7fgGxRKSGSs5iK3Ky8pYseqRWw1/86eDSvrdToc&#10;PD6BC+54ot23ccPvPzD37acadojMsgfJ5dqLCpFSP0DGAt8DIx07x+DCyYl/Y/L517bbTB1Wi4Xt&#10;qxbx59wvHAPFevr4ccsrszWQeYsr10rW/l3kpu8jPyOV/MxU2++sdIpyM3FxceXsm//F0MmzmrTa&#10;suICXr3lPKoqjnzmx8Pbh8R7n6VnE6fUK8hK57XbLzxiK0adqZfcyKQLrtU+7gAqy0vZs9FM1r4d&#10;DBhzClG9BzZ5HZ88dgt7N/159H1+6U1MOv8vTV73E5dPqjfV4+EMHj+dC+54XDuzDVRVlLNj9WK2&#10;LJ9HTXUVp/3lzmZ/IWhtmft28NV/7214ersSuNpoMpu099qfemd3jAA5CPgFcLxzPX38uOCf/6HP&#10;iPHtsk1lxQWsm/8dq3/9mqLczEO+3ZcXFypEtvgrnIGIHv2I6NHvkLtqa6qxWq3Nuva1vKjgqAES&#10;oKq8jPUL5zQ5RJaXFB41QLq6e9B94HBGJJyj/dtBeHr7Mih+GoPipzV7HTlpe475mC0r5jcrRA4a&#10;N43Ny35zvCf8AkPwD4kgIDQC/5BwQqJ7MGLq2dqRbcTDy5u4Sad1yOtCI3v25/onP+Tr5+53vpbT&#10;E/gsKTE+0mgyv6w92M7/xlQF7R4gxwE/AI6LlIIiunHp/c8T2k69KRd/9TZLZ39A7WHGVXR192D8&#10;WZcz9dKbtPM6sEVfvsmmxb9QXlJIZVnpIUORYDBw/m2PMWTiqc1Y91vsWrccv6BQgiKiCQzvRnBU&#10;LOExvQmMiO7QvVOleTYt+ZmFn71OZVkJNVWV1NZUH/KYU6+5g/gzLm36yq1WctL34e7hhX9ImGYk&#10;kkNYamuY+/bTrFvwXcO7HjKazI+phhQiT+QA+SvgGKm6W784Lrn/uXa7/rEoN5OXbz60FSkgNJJR&#10;p17ASdPPxSdAY891NtWV5VSWlVJZbvvxDQgmMDxaFSPNZrVYqCwvtX25dHNvtx690v5qqiqprqps&#10;80kXlnz9Dn+YDrk29imjyXy/9oJC5AkfIPsMH8dFdz/drh/G1ZXlvHzzOZSXFAHQc8goxsxKZMCY&#10;kzXgs4iI1JOTuocPH76B8pIiBo2bximJf2/TocnW/PYNP7/zTMOzK48ZTeaHtDcUIk+UADkMWAwE&#10;1pX1Hz2FC+98Alc393bfvoKsdHZvWEn3QSMIj+2jHSYiIoe19Nv3+f3z151ShYGhk2dxSuINBEV0&#10;a5PX3LTkZ+a88kjDIHmn0WR+Xnvk+FLT0vEPkH2AP4DQjhggAbx8/YnuMxhfnbYWEZGj8PT2YdOS&#10;n6mtOdjDPitlJ2t++4aKshK69RuCm4dnq75mRI9+BEfFsv3PRThNlTszIS5mz4LktPXaKwqRXTVA&#10;BgMLgZ51Zf1GTeKiu57sMAFSRESksfyCQhk+9SyqK8rJ3LfT0TpotVhI276R9Qu/p+/I8fgGhrR6&#10;kPQLDmPH6nrTWp6VEBfz+4LktBTtGYXIrhYg3bH1wnZMORM7cASJ9/631b+liYiIHC+e3j70Hz2Z&#10;4SefSXlJIVkpuxz3VVdW4O7h2SbD1UX3GYSLqyv7klc7Z5pzE+JivlqQnJavPaMQ2WUkxMU8BzjG&#10;vwjt1pMrH3q1yTNHNIWltobammoNmSEiIm3Oy9ePgfFTGTjmZPIyUm2DhBsMTDz3GkK79WyT1+wx&#10;+CRK8nPI2LO1rsgbmJoQF/PBguS0Gu2VtqWONcdBUmL8JcDnjiPcL4BrH3+P4MjYNnvNTYvn8tsH&#10;L1BZXspZNxmbPOuJiIhIS2Ts2Ya7p1ebBcg6tTXVfPb47c4tkgDvG01mTZvVxtQS2fYBsg/wE7ZR&#10;9jEYXLjk/ueI6j2oTV6vrCifOa8+wtJv36e6qgKrxUJFaTHDTzlTO0NERI4bv+Cw4zLmsYuLK/1G&#10;TWLz0t8cY5cCIxPiYnYsSE7bqD3RhnWvKmjTAOkGfAo45geceumN9Iwb3Savt3fTn7x1zxVsXbmw&#10;Xnn/UZO1M0REpMvy8Q/igjufaHj51utJifE9VDsKkZ3VvcC4uoW+Iycw8dyrW/1FrBYLi758i0+T&#10;bqOkINdR7u0XwPm3JzHurMu1J0REpEuL6RfHtPpT8gYAbyclxuvSvTai09ltJCkxfhDwGeAG4O0f&#10;yGX/9yIebdCR5rf3n2P5nI9wGi+LviMnctn/vUjMgGHaGSIicmIEyQFD2bd5LYXZBxz/DoG9C5LT&#10;1ql2Wp9aItvO/7BfBwlw+l/vxy84rE1eaPdG88Ed6urK9Ctv49L7n2uz1xMREemIDAYXzrn5Idw9&#10;vZ2Ln7aP0yytTC2RbSApMf5S4K665YFjT+GUxBva7puAiyt7Nv5JcGQ3Eu99liETZoBBrfciItK5&#10;bDUvZOfqpYR064G7p1ez1uHl64+bhye716+oK/IF/Bckp/2kGm7l0K4qaPUA6Q1sB2IBPLy8+ftz&#10;JgJCI9r0dS21tbi46juBiIh0TjvXLuOLJ+8AIDgylisffr3Z/zutFgvv3H81mft21BXVAkONJvNW&#10;1XTr0ens1ndbXYAEmHT+tW0eIAEFSBER6dTKig5OMpOfmcoH/7qe/IzUZq3L4OLCadfe5VzkCjyp&#10;Wm5dSh6tKCkxPgj4GvACCIqM4bxbHlHAExEROYawmF7s37bB0SmmsryUreaFDBhzMt5+AU1eX2B4&#10;NNkpu8hJ21tXNCghLubnBclpaart1qGWyNb1TyCwbuGUxBtwdfdQrYiIiByDq7sHl9z3HP1GTXKU&#10;Fedl8+njt1GUm9WsdZ5y6Y0YXOpFnQdU0624z1QFrSMpMd4P+AJ7K2R4977Muv4eDOrgIiIi0rhQ&#10;4ubG4PEJZO7bQd6BFAAqSovZs8HM0CmzcGtiw4xPQBAFWenO10YOSoiL+WZBclqWarvl1BLZeq4D&#10;guoWJl9wLQaDqldERKRpQdKdC+98gl5DxzjKsvfvYtPiuc1a38Tzrmk4YsldqmWFyA4jKTHeBdup&#10;bABCorszeMJ0VYyIiEgzg2Tivf+lW784Dv5vbd4MhqHdejJ43DTnosuTEuPDVcst56YqaBXTgd51&#10;C/FnXKpWSBERkRZw9/TmCuMrbFkxn8Dw6Hotk00Vf8albFmxwLFq4GrgWdVyyyjptI6/1t3w9PFj&#10;2MlntniFu9YtZ96HL5CxZ5tqV0RETkge3j6MmHZ2iwIkQOzAEUT1GuhcdL1qVyGy3SUlxocB59Ut&#10;D508Ew8v7xatc//WdXzx5J2s/PEzPk26BUttjSpaRESkBUZMO9t5cXBSYvxE1YpCZHu7EnB0Fxt+&#10;SstaIasqyvn+tcewWi0A1FRXYbFYVMsiIiItEDfpNFzd3J2LrlWtKES2t0vrboTF9Kp3EXBzLPjk&#10;FfIzD47QP+m8vzR5SAMRERGpz9s/kP6jJzsXXZiUGK++IQqR7SMpMT4GGFe3PHzqWS1aX/rOZFb/&#10;9rVjuVu/OCace7UqWkREpBU0+D8dDJyiWlGIbC8XOC/ETTqt+WuyWvn1vWfBagVswxucc/NDmjJR&#10;RESklfQdMR5Pb1/novNVKwqR7eW8uhuRvQYQEBrZ7BVtWPQTaTuTHcvjzrqc0JheqmEREZHWCj2u&#10;bvQZOcG56IKkxHhNLacQeXwlJcYHAVPrlgeMOblF69u6cqHjtn9wGJMv0PW+IiIirW1g/f/X0cBI&#10;1YpC5PE21bn+BoxtWYjsM2I8AAaDCzOvuwd3T2/VsIiISCvre9LEhpeKaYq5ZlKvpOabUXfDPzis&#10;4SCmTTZm5kX0jBuFm7sHwZGxql0REZHGsFopysvCPzgcg8ux28a8fP2JHTCclC1rnf+f/1cV2XRq&#10;iWy+hLobPePGtMoKw2P7KECKiIg0genpu3n55nN49//+Qk11VaOe0zNutPPiyUmJ8RpLTyHy+EhK&#10;jI8GBh88GEepUkRERI6z8uJCdqxZAkDGnm1sXvprc0KkNxCv2lSIPF6mOC/0aqWWSBEREWk8b/9A&#10;QqK7O5bXzPu2Uc+L6T8U1/oTeUxSbSpEHi+ObyyB4VEERcaoRkRERNrBqBkHh2xO27GJzL3bj/kc&#10;N3cPYurPMDdONakQebxMOPhtZphqQ0REpJ0Mn3pWvVbFjYvnNup5Mf2HOi+OV00qRLa5pMR4d8Bx&#10;EWS3voNVKSIiIu3E2y+AgWMPzl64eemvWK2WYz4vuv7/7+ikxPgeqk2FyDb/0gN4OUJkv6GqERER&#10;kXYUN2mm43Zxfg77t6w75nManM4GUAcHhcg2N7LuhsHgQlTvAaoRERGRdtR3xDi8fP0dyylbjx0i&#10;A8Ki8A0McS4aoZpUiGxrjoMsLLa3ZpYRERFpZ67uHoyZeTEABhcXegw+qVHPi+pdb6KQkarJptGM&#10;NS0IkRE9+qo2REREOoBTLvk7/UdPxsc/qNGjpkT06MeudcsVIhUi215SYryr80EW2bO/KkVERKSD&#10;6HbodY7HCJH1GoN6JCXGnwekAulAltFkrlGtKkQ2NiT6A/2AgcAAoDcQDUTZfyIAQ93jw3v0a/Jr&#10;VJWX8dPbT1KYncGMK28lZoCGCBIREWkPEYc2Bn3bIBdkAXuBbcAO599Gk7lMIfLEDYz9gLHYhusZ&#10;CQwBujVlHc1piVy3cA7JS34BYN5HL3HNY2/pXSwiItIOwmJ64ebhSU1V5RFzpv2n4bSIlqTE+G3A&#10;WuBPYBmw1mgyVytEdr3AaMA2NE8CcAowEQhvyTr7jZqEf0jTV7EvebXjtoubGoJFRETai4urG6f9&#10;5U6WfP0OJQW5WGprG/1UYLD953J7WUVSYvxyYAEwD/jTaDLXduX6M3Th4BgEzATOAmYBYU15vn9w&#10;GEGRMQRFxOAfEo5vYAg+AUH4+AfhFxxOePfeGAxN79z+/F9nUlZcAMCEc64i4Ypb9C4WERHpAMpL&#10;iigvLqCsuIDivGzyM1LJz0yjICuN/Mw0inIyGzWQuV0e8BPwIzDXaDIXdrX66lJNYUmJ8cHABcDF&#10;wPTG/H2+gSFE9R5EVO8BRPUeRGhMT4IjY3GrPzF7q8hN3+cIkADd+sfpHSsiItJBePsF4O0XQEj0&#10;4Sevqa6sICtlJxl7tpKxZzsZu7eSnbqb2prDnsUOAa60/1QlJcb/AHwJfG80mUu7Qn11+pZIe4/p&#10;M4Dr7L+PmP5cXF2J7j2IHnGj6TFoJJG9B+IfHHbctnXTkp/57uWHHcu3vfHjcX19ERERaV21NdWk&#10;79zM/q3r2Je8mpQta6mprjraU4qBL4B3jCbzCoXI9gmPMcCNwPXYelAfVmB4NP1OmkifERPoPWxM&#10;uw4O/uv7z/Hn3C8ACAiN4NbXvte7T0REpAupqapk3+Y17F6/nK0rf6coN/NoD98AvAR8ajSZyxUi&#10;2z48jgXuAC4C3A/3mNBuPRk8fjoD46c2HI2+XX348A3s37oegMHjp3PBHY/r3SYiItJVWa2k797C&#10;1pUL2bR4LsV52Ud6ZA7wJvC80WTOUYhs/fA4EXgIW2eZQ/j4BzFk0qkMO/kMuvUd0iH/hvcevI70&#10;nckAnHrNncSfcYneYCIiIm2ourKCvAMpePsH4hsQjGsb9HloXJ60sC95NRv++JHNy+dTe/hT3qXA&#10;K8ALRpM5QyGy5eFxDPA0MO1w98cOGM7omRcyePx0XN3cO/TfsmeDmXkfvUBwZCxn/+NhPL199e4W&#10;ERFpIxWlxbx175UU5RzMY54+fgSGRRIY3o2g8GhiBgwjbuKpYDh+kai8uJD1v//A6t++piAz7XAP&#10;KQOeA542mszFCpFND4+9gceBSw/ZaBcXhkyYwYRzrz7uUw/WVFeRsWcrBZlp9B05EW//QL1LRURE&#10;OqDdG1by2X9uO+bjzrrRyIhpZx/37bNaLWxd+TvLv/uAA7u3Hu4hWcAjwP864piTHS5EJiXGewEP&#10;APfToKe1i6sbI6edzYRzryYoottx2Z7KshJStq5j70Yzqds2krF3O5Za21SawVGx3PT8lxhcXPRO&#10;FRER6WCqK8t533g9WSm7jvq4KRddz8kX39Cu27pno5k/vvgfaTs2He7udcCNRpN5pULkkQPkTOBV&#10;oN6M6AaDC8NOPp2TL76BwPCo47ItRbmZzHnl36RsWXfUgUXv+eB3PLy89U4VERHpiKxW8rPSKC3M&#10;oyQ/l5L8HApzDlCYnUFhTgYBIRGcccMDHebM4vZVi/n989fJ3n9I8LUC/wPuM5rMRQqRB8NjAPAC&#10;cG3D+/oMH8eMa/5JeGyf47pN8z58gZU/fnbE+908PJl03jVMvvB6vUFFREROMLnp+/jjizfw8PZl&#10;yMRT6T10bKudmbRaLaybP4eFn79GefEhE92kAH8xmswLT/gQmZQYPxV4H+jpXB4YHs2Mq29nUPy0&#10;dtmuVT9/yS/v/dex7B8STo8ho4gdMJyY/nFE9hyAi6ur3kUiIiInoC+evIOda5c5lv2Cwxg6eSYn&#10;TT+fkOjurfIa5SVF/PHF/1jz2zcNz4pagReBB4wmc8UJFyLtM808DBidt8NgcGHcWZdxSuLfcfPw&#10;bL+jw2ply8oFVJaV0n3QCEK79dQ7RkRERAD45oUH2bJ83mHv6zV0LGNPT2TAmJNb5bXSdmzi+9ce&#10;JTd9X8O71gAXGU3mPe1RB+3SlJaUGB8OfIvt9LUjQIZ260nifc8yYtrZuLi287TeBgPhsX2I6j0Q&#10;H/8gvVtERETkYFCMG0NtTTX5mWlUV9ZvDCzISmfzst/w8Q+iW7+4Fr9WQGgEI6efS211FWk7krE1&#10;RAK2GfuuSYiLSV6QnLa9y4fIpMT4UcAfwEjn8lEzzufie54hKDxaR6aIiIh0aO6eXvQdOYFxZ15K&#10;TL+hWGpryDuwv95pZ/+QcAaMmdIqr+fi6kqf4ePoPmgEu9evoLrSMUuiF3B5QlxM9YLktMXHsw6O&#10;6+nspMT4s7BNOu5TV+bp7csZNzzAkImntupr1dZUs+qXr1g3fzbBkbGce9ujGtxbRERE2kxpYR7r&#10;Fsxh0+K5YDBw/u3/IaJH31Z/nZKCXL57+SH2blrV8K53gZuMJnNVlwqRSYnxt2Lrge3ouhQW25vE&#10;e/9LcGRsq77WlhULWPDpK/VGgT/9b/czasb5OsJFRESk07NaLCz47FVWzPm44V3zsF0nWdjW23Bc&#10;TmcnJcY/AjzpHFr7nTSRS//vRfyCwlrtdfIOpPDNCw+yfM6HVJTWnyVo3JmXHbcBykVERETaksFg&#10;oM/wcQSFR7Nz7TLn0+h9gISEuJgvFySnVbbpNhyHAPkkcJ9z2dhZiZx6zR2tN56SxcKSb95l6ewP&#10;DpnQPDy2DzOu+Sd9ho/TESciIiJdTsqWtZieuovK8lLn4jXALKPJnN0pQ2RSYvyLQL1JK6dddjMT&#10;z7umVV9n/cLv+eGNpHplvoHBnJJ4o72nt8ZzFBERka4rK2UXnzx6M2XFBc7Fm4CpRpM5ty1es80m&#10;fU5KjH+0YYCcdf29rR4gAaoqypxisYFRM87nxue/5KQZ5ylAioiISKdQXVlOeUnzZjSM6NGXvyS9&#10;g39IuHPxUODHpMR4n7bY3jZJWEmJ8bcBTxzMdS6ce+u/GTntnDap9Ige/agoLSYwNIqzbjIy6tQL&#10;2negchEREZEmyNizjbfuvpyl376HpbaWnnGjMBiadsLY2y+AwROms2X5PKrKHQ1sscCYhLgY04Lk&#10;tNrW3OZWP52dlBh/GfCpc9ms6+9l9GkX6ggREREROYyFn73GstkfOJb7j57Cubc+0qzhCfMO7OeD&#10;f/214antT4CrjCaztbW2uVVbIpMS48cBswHHdDMJl/+D+DMv09EhIiIicgQe3j5sXPQTVovFHgRT&#10;2Gb+nf6jp+Dl69ekdXn7B9J35ASSl/xCbU11XfFwoGJBctqSDhcikxLjo4GFQFBd2fizr+DkxBt0&#10;ZIiIiIgcRUBIBL1HjGPn2qWOvh7lxYVsXj6P3sPi8QsKbdL6fANDiB04nE2Lf3Ye/ichIS5m9YLk&#10;tB0dJkQmJcZ7Ar8AA+vKBoyZwpk3Ptjk8/kiIiIiJ2qQHDppJqnbNlCclwXYOg8nL/mFnkPHEBAS&#10;0aT1BYZH4x8czo7VjtkQDcCZCXEx3y5ITmtxj+1WCZEJcTEvAo7pYCJ69OOS+1/Azd1DR4SIiIhI&#10;I3l4+xA3aSY5aXvJTdsL2KZyLinIYejkmU1eX1TvgVRVlJG2fWNdkRcwOSEu5v2WdrRp8RA/9vmw&#10;/1G37O0fSOK9z+Lh5a0jQURERKSJ3D29uPCOJxh16gWOsrCYXs1e3/QrbqXX0LHORSOB/7R0O1t0&#10;rtl+HeQGwDF3YeJ9z9J/1GQdASIiIiIttHvDSipKihg0LqFFY1+X5Ofw1r1XUlaU71x8mtFk/q25&#10;62xpS+R7zgEy/oxLWyVAblo8lxdvPJNPk26lsqxER5CIiIickPoMH8eQiae2ePIUv+AwzvnHww2L&#10;309KjA9q7jqbvUVJifFXAvfULUf1Hsj5tye1+I/cvWElXz//AFXlpRRkpRES3YOo3gN1FImIiIi0&#10;QEhU94bXR/oDwQuS035ozvqa1RKZlBgfCjzvSKJu7px7yyO4trAjTU7aXr557gHHGEkGgwsRPftp&#10;r4uIiIi0gqmX3kRIdHfnohuSEuMnHrcQCTyD02nsieddQ1hs7xb9UZVlJXzx1J1Ulpc6yhIu/wfR&#10;fQZrj4uIiIi0Ajd3D8684f+ciwzA/5IS493bPEQmJcZPAq6tWw6L7c2k865p2V9ktfLD60kUZKY5&#10;ikYmnMv4c67U3hYRERFpRT2GjOKkGec5Fw0Fbm3TEJmUGG/A1grpcObf/6/Fp7HNc01sNS90LMcO&#10;HMGs6+/RXhYRERFpAwmX34JPQLBz0YNN7WTT1JbIC4EJjtg6eRaxA4a3+A9Z+u17jts+/kGcf3sS&#10;rm7u2sMiIiIibcDL159T6k9NHQI80CYh0n6u/Im6ZTd3D6ZeelOr/CF10/gYDC6ce9ujBIRGaO+K&#10;iIiItKGRCec2HMT8tqTE+O6NfX6jx+NJiIu5Abi6bnnc2VcweHxCq/wRA8aeTEBoJFMuvI6eQ0Zp&#10;r4qIiIg0QVVFOXkHUvANCAZD4+aSMbi4EBgeTfLSX+uK3ADfxg7506hXSUqMdwN2AL3ANrXhP17+&#10;Fk9vX+01ERERkXZUVlzA2/dcQXF+DoPip3HhXU826fkfPXITKZvX1C1WAz2NJvOBYz2vsaezL6kL&#10;kADjz7pCAVJERESkA0jbsYni/BwAtpoXss38e5OeP/n8a50X3YE7G/O8Y4ZIe4/s++uWPX386k0I&#10;LiIiIiLtp8fgk/DxD3Is//bhC9RUVzX6+b2HxxPTL8656KbG9NRuTEvkmdjGDwJg9GkX4uXrrz0m&#10;IiIi0gF4evtyyqU3OpYLsw/w59wvmrSOCfXH/PYF/tEaIfK2uhvunl6MO+ty7S0RERGRDuSkhHOJ&#10;7Nnfsbz02/epKC1u9PMHjjmZ8O59nYtuSEqMd2l2iExKjO8DzKhbHjp5Vr3mUhERERFpfwYXFxKu&#10;uMWxXFlWgvmnz5qwAgOjT7vQuaQHMKvZIRL4K049uEedpmshRURERDqiPiPG08NpqMQV339KTVVl&#10;o58/bMrpeHh5Oxfd0KwQaR9c/Lq65W59hxDVa6D2kIiIiEgHdcrFf3Pcrq6qoKqirNHP9fD2Yejk&#10;eo2PZyUlxndrcogEzgIi6xYaNHGKiIiISAfTY8goEq64heg+g5n5l7sazo99TA1G4HHFaaKZhtyO&#10;sp5L6m54evsyeMIM7RkRERGRDm7COVcx4ZyrmvXcyF4DiOo1kIy92+qKLgYOO3r5YVsikxLjvbG1&#10;RALQf8zJuHt6NfuPqSovY8Wcj1m/8HusFov2roiIiEgHNWTSqc6Lo5IS4wc0OkQCZ2AbIwiAoZNP&#10;a9HG/PT2k8z/5GV+eCOJdQvnaO+IiIiIdFBxE09tWHRJU0LkxXU3vHz96T0svtkbUl5cyNYVCxzL&#10;pQW52jsiIiIiHVRAWFTDGWwSGxUiG57KHhg/FRdXt2ZvSPLSX6mtqcZ5fSIiIiLScQ2ZNNN5cah9&#10;7PCjh0hgCk6nsoe0sEPNhj9+dNyO7jOo4WjoIiIiItLBDBx7SsOimY0JkY4Hubl71Bu0sqkKMtM4&#10;sHuLY3n4KWdpr4iIiIh0cIHhUYR26+lcdFpjQqTjasoeQ0bh5u7R7A3Y9ufvBxcMBgZPmK69IiIi&#10;ItIJ9Bkx3nkxISkx3u2IITIpMT4aGHaEJzfZlpULHbe7DxyOb2CI9oiIiIhI5wuRAcC4I4ZIGjRV&#10;9m1hiCzOzXTcHjLhVO0NERERkU6i55BRuNY/I33q0ULkpLob/iHhhMX2btGLT730ZvyDw+g7ciIj&#10;pul6SBEREZHOwt3Ti9gBw5yLJjgvNBy7x3Fn7MARLX7xYSefzrCTT9deEBEREWln5SVFuLi44Onj&#10;1+jnxPQfyr7k1XWL45IS4w1Gk9kKTi2RSYnx/sAQ5yeJiIiISOe3Zfk8nv/bTJ6/4XRStqxtQois&#10;1xIZCAyqW3A+nT3GeTlWIVJERESkS0he9htWi4Xa6ipW/WxqQog8JA+OO1yIdPSicXVzJ6r3QNW4&#10;iIiISBcQHBnjuL1/24ZGP883MJjgyNhjhsixdTeieg9s2BtHRERERDqp2AHDHbdL8nMozD7Q6Od2&#10;6zfEeXHM4ULk0IMhcpBqW0RERKSrhMiBw+stp+3Y1OjnRvWqd3Z6cFJivMERIpMS4z0Ax8TaLR3a&#10;R0REREQ6Dt/AEALCohzLB/ZsbfRzQ+pPf+gL9HCESGw9bVzr7g3v3ke1LSIiItKFRPc5eKY5c8/2&#10;Rj8v4tBcONg5RNY72R2ulkgRERGRLiWy5wDH7ayUHY1+XmBENG4ens5FQ5xDpCOa+vgH4RMQrJoW&#10;ERER6UJ6D3f0ocYvOLzRzzMYXAjr1su5KA4OzljjCJFhOpUtIiIi0uXEDhjOhXc9ScaebZyUcF6T&#10;nhvWvQ8Ze7fVLfZ3DpGOKyaDI7qplkVERES6oEHx0xgUP63JzwsKj3Ze7A4HT2f3qCsNCIts0cbl&#10;pO1l/cLvKS3M054SERER6QL8QyOcF2OSEuMNbkmJ8W6Ao893QGjzQ2RJfg7vPvAXqivLCYnuzk3P&#10;fwkGg2peREREpBMLdBoeCHAHolyAaJwGHW9JiMzYs43qynIA8g7sp6qyQrUuIiIi0skd5kx1Dxfs&#10;57WPkDSbpDgv+2BE9fTCw8tbtS4iIiLSyQWGHpIPY11wuh7yCEmz0cqK8g+uJzRSNS4iIiLSBXh4&#10;++Dp7etc1M0FCHM8wMsbd8/mtx4W5x9sifQPCVeNi4iIiHQRPoH1xhEPcwGC6pa8fANatHLnHtka&#10;sFxERESk6/CunxODXYDggyHSv0UrL87PORgi/QNV2yIiIiJdRIOcWD9Eevu1rCWyvLjwYIgMCFFt&#10;i4iIiHSVEOl3tJbIFobIbn2HOG73GjpatS0iIiLSVUJkg5ZIN1rxdPZZNz7IgLEnExgeXS9QioiI&#10;iEiXCpFBbrRixxpXdw8Gj5+uWhYRERHpoCrLS1nz2zcEhkUxZOKpjX5eg441vm44zVajwcFFRERE&#10;urZf33uWDX/8CIDFUsvQybMa9TwXNzfnRR8XIEDVKSIiInJiyNy3w3H7wK7NzV2Nh4vzkqurm2pW&#10;REREpAtz9/Bq1vM8ffzqLbsAro6V6nS2iIiISJfW4LR0oxnqL/q6AP6qThEREZETT01VVXOf6lb/&#10;dLabu2pTRERE5ARhcHFp9GM9GwwF6QI4kqO7h6dqU0RERKQLq64oc9x2dWt+fxgXwMex4OqqmhUR&#10;ERHpwiy1tY7bbk3oZFNVXnZIiHRw9/JRzYqIiIh0YbU11Y7bTbmU0WqpdV6scKmfTGtUsyIiIiJd&#10;WHVVRbOeV+MUPoHKeiGyuqJcNSsiIiJygmgwH/bRQ2RVZb1lF6CstTYkfWcyv7z7DFvNC7VXRERE&#10;RDqghtc2NlOJC+Bom6ytaf7pbKvFwmeP386qX77im+f+j/yMVO0lERERkQ7GYrE4bjeld3aDlsia&#10;+qezm3mOHKC6soKK0mJboLRayEnbo70kIiIi0oG5ezZ+tsKa6voDk7sApa2xER7ePvWGCCovLtSe&#10;EREREelgYgcMs4VAVzdi+g9t7mqK3XA6nV1dWdGijfL2C6C0MB+AMoVIERERkQ7nwjufZNf65YTH&#10;9iG0W89GP6+6sl4H7Fo3wJH2KkqLWrRRXn6BjhBZXqIQKSIiItLRuHt6MSh+WpOfV1le7+R1iQuQ&#10;dzBEFrdoo7z9Ah23K0qKtJdEREREuoiKkno5Md8FyD/Cnc0IkQGO2+UKkSIiIiJdJ0SWHhoiCxzB&#10;r4Wns30Dgx23W9LTW0REREQ6WogsOiRE5h8hYTbZ4AkzHD20B46dqtoWERER6SLK6+fEAjfnENnS&#10;U9B9ho/j1lfnUFtTQ2B4lGpbREREpIto0N8lzw3IqVsqLcxr8Qv4BYeplkVERES6kNqa6oZnrHNd&#10;gBTHA6qrWiVIioiIiEjXUZyX3bAozQXY71xSlJulmhIRERGRg/kwJ6NhUaoLkHqMB4mIiIjIiRwi&#10;czMbFu13MZrM+TjNn32YB4mIiIjICR0i652pzjaazBUudWlSIVJEREREDqew/pnq/QB1IXJfXWl+&#10;ZppqSkRERKSLSduZzOdP/JPfPnie2prqpoXI7APOi6nOIXJrXWlO6h7VsoiIiEgXM+eVf7Nr3XLM&#10;P33OjtVLmvTcnLR6+XC7c4jcXFeal7G/yelURERERDqukoJc8g44RnXEarU2+rlVFeUUZtc7nb3Z&#10;OUQ6WiKtFgu56ftU2yIiIiJdRNqOTfWWu/Ud0ujnNmiFBNjiHCLrrVmntEVERES6UIjcvtFx2y8o&#10;tEnTU+fs392w6GBLpNFkzgMcfbezWylEWmprsNTWaM+JiIiItKOUzWsct2MGDGvSc7NT64XIVKPJ&#10;XOQIkXbJdTcy9mxt8cbu3rCS/147g+f/Nov0ncnaeyIiIiLtoLKshPRdWxzLPeNGN+n5Wft2Oi86&#10;VuQcIs11NxqeN2+OdfNnU11ZTkVpMcu++1B7UERERKQd7N+6HqvV4lju1ZQQabWSVr8xcPXhQuSK&#10;uhvlxYX1evA0R3BUd8ftPRtWUltdpb0oIiIicpyVlxQ5bvsFhxEe26fRz81J30dlWYlz0crDhciV&#10;zo9I29GyU9D9R01y3K6qKCdlyzrtRREREZHjbGD8VPqPnkJwVCwzr70bDIZGP9e5Q47dikNCpNFk&#10;PgCkHAyRG1u0wTH9h+HtF+BY3r56kfaiiIiIyHHm4eVN4r3/5eYXv2bQuGlNem6DSxz3GU3mjENC&#10;pJ2jNTJ124YWbbDBxYV+Tq2RW1cswGqxaE+KiIiIdBKp9Vsi6521bhgiHXPgZO7bQWlhXoteePCE&#10;GY7bJQW57Nu8WntDREREpBMoLcwje/8u56LlRwuRPzsv7F6/okUv3nfEeLx8/R3Lezb+qT0iIiIi&#10;0gkcJgf+dsQQaTSZt+N0XeTu9Stb9OIurm4MO/kMx3JQeDftEREREZFOESLr5cB0o8lcr9e122Ge&#10;8yvwV7ANGG61WjAYXJq9AdOvvJWIHv3w9PFjcBMv5hQRERGR489qtTRsifyl4WNcjhAiASgryufA&#10;7pbNXuPq5s7IhHMYPD6hSV3KRURERKR9ZOzZTllxwWHz4dFC5DzAMeH11pULVZMiIiIiJ5Dtf/7h&#10;vGi158Ojh0ijyZwPzK9b3rJiPlitqk0RERGRE0Ty0noNj0uNJnPOMUOk3Zd1Nwoy0xrOmSgiIiIi&#10;XdSB3VvJz0x1LjId7nFHCpHf4nRKe8uK+apRERERkRNAg9xnwalx8Zgh0mgy5+F8Snv5PM02IyIi&#10;ItLBlRbmkbYzufm5zWpteCr7d+epDo8ZIu0+q7tRlJvFzrVLtWdEREREOqjs1N28eusFvP/gdfzw&#10;RlKz1rE3eRVFOfUy45dHeuzRQuSXQGHdwprfvtHeEREREemgfn3vOaorywHYs6F5E8as/uVr58Vy&#10;4PMmh0ijyVwGfFS3vHPdcgqzD2gPiYiIiHQwO9YsYe+mg9NLDxo/vcnrKM7PYfvqRc5FJqPJXNDk&#10;EGn3puOW1cqaed9qL4mIiIh0ILXVVcz78EXHspevP1MuvL7J61m/4DsstbWHz4FNDZFGk3kjsLxu&#10;ee382Y5m0tZSlJvV4llxRERERE5Uy777kLwDKY7lyRdej7d/YNOCaE11w8bCTUaTeVmzQ6TdK3U3&#10;yosLWTv/u1b7o9N3JvPqrefz7gPX8Mu7z+goEBEREWmC3LS9LP32fcdyeGwfxs66uMnr2bhoLsV5&#10;2c5FbxzrOY0JkSZgT93CijkfUVtT3Sp/+N5Nq7DU2oajXPXLV+xYs0RHg4iIiEgjLf7m3YO5zGDg&#10;jL8/gIurW5PWYbVaWDb7g3rZFHi3xSHSaDLXAI5mwuL8HNYv/L5V/vAhE2bg5uHpWP7xjSTKivJ1&#10;RIiIiIg0ggGD4/aY0y4kdsDwJq9jy/L5DWeoecFoMh/z+kXXxqw8IS4mGfgr4AeQk7qH0addiIuL&#10;a4v+cC+/ALz9AhxjUFZXVpC9fxdxk0/DYDDoyBARERE5iu6DRlJbU03vYWM5JfHvuLo1vRVy9ksP&#10;OTfilQKXLkhOq2iVELkgOa0mIS7GFZgBUFFajJevX7PSbkPd+gwmfWcy+Rm2BJyfkYrB4ELPIaN0&#10;ZIiIiIgchYeXN31HTqDX0LFNDpAAGxf9xNr5s52LXjKazI065ezShNd5CUirW1jyzXuUFxe2/K83&#10;GDjrpn/hFxzmKFr01dvs2WjWkSEiIiLSRqorK/j989edi4qApxr7/Eafj7a3RhYA5wLUVFdRU11F&#10;35ETWiFF+xDbfygbF/2E1WoFoKaqksETZmgPi4iIiLSB5d99wPZVi52LHjOazL809vkuTXy994FN&#10;dQurf/2anNQ9rfKHxA4cwalX3+FY7j74JO1dERERkTZQkp/Dsu8+ci5KA55ryjqa3HslKTH+dOCn&#10;uuWYAcO45tE3MRhcWuWPyti7jdqqKmIGDNMeFhEREWkDXz17H9vMvzsXXW80md9tyjqa3L16QXLa&#10;zoS4mGHAEIDi3Cx8/IPp1i+uVf4ov6AwAkIjtXdFRERE2sBW80IWf/W2c9FK4NYFyWnWpqynuc2H&#10;t2G7+BKAhZ+/RlFOhvaKiIiISAdWUVrML+/+17moBrjBaDJbmrquZoVIo8mcDjxQt1xVXsb3rz+G&#10;1WrR3hERERHpoH774HlK8nOci541mswbmrOullzI+AawtG5h76ZVLPv2A+0dERERkRZK2byGzct+&#10;a7WppgE2LfmZDX/86Fy0G3i0uetr9pQzC5LTrAlxMQuA6wBPgH1b1tB72FgCwqK090VERESayGqx&#10;8NsHzzP37afYunIBJQU5DBhzcovXm5+RiumpO6mtqakrqgXOMZrMu5u7zhZ1qTaazHuBG53/8G9f&#10;/BelhZr/WkRERKQpKkqL+ezx2/lz7heOsuxWGEqxtrqKb198kKqKetNhP2o0mZe1ZL0tHpfHaDJ/&#10;BnxYt1yUm8lXz97Xqs2vIiIiIl1Z+q7NvPPANfVm7HP39GbqJX9v8bp/+N/jHNi91bloCfCflq7X&#10;tTX+8IS4mN+As4HIuiBZlJvJwLGntGmF56Tu4atn72fTkl8I7daDgNAIHYUiIiLSeVitrPzxM2a/&#10;9K9600kHhkdxufEVYls4bvay2R9g/vEz56JsYJbRZC7oECFyQXJadUJczFzgasAbIHPfDtw9veg+&#10;cESb1ftvH7zAzjVLKMhKZ/3CH6iuqqTHoJG4uLrqoBQREZEOb9UvX/HbB8/XG+Gmx5BRXP7gywRH&#10;xrRo3dtXLebHNx93LqoGzm5ub+w2CZH2IFmQEBfzJ3Al9tPkezaaCQiNIKr3oDap+Oz9u9i3eU1d&#10;lCd123q2mn8nonsfAsOjdWSKiIhIh7ZuwRwy9thONRsMLky+4FrOvulfeHj7tGi9+7eu48tn7sFS&#10;W+NcfKvRZP6qtba9VZvsFiSn7U2IizmA7dQ2ADvXLCW0W0/Cu/dt9YrvMWgkGAykbluP1WobZL2s&#10;qIANf/xIfmYa3QeOwMPLW0eoiIiIdEj+oRGkbtuAT0AQ59/+GCMTzsFgMLRonQd2b+Wz/9xGdWW9&#10;jjSvG03mR1pz2w1tUSFJifFG4LG6ZRdXNy6880kGjJnSJjsgc+925rz6b7JSdtUrDwyP4sbnv8TN&#10;3UNHqYiIiHR5WSm7+OTRmykrLnAu/hq4xGgy17bma7XJxYMLktMWJcTFBAPjAaxWC1tXLiA4MoaI&#10;Hv1a/fX8gkIZmXAO7p5epO3Y6Gi6rSwrYfSpF+Lp7aujSkRERLq0zL3b+fSxWxoGyAXABUaTuaa1&#10;X6/NeqAkxMX8AkQBY+qC5PY/F+EbFEp0n8Gt/nouLq50HzSSYVNOpzgvi4KsdEZMPZuhk2fqqBIR&#10;EZEuLXX7Bj597BYqSoudi83AmUaTuawtXtPQln9QUmK8AXgNpwHJAaZc9FdOvuivYDBor4uIiIi0&#10;wM41S/n6+Qeoqap0Ll4GnGE0mQvb6nXbdCycBclpJMTF/AT4AhPrylM2ryE3fR/9R03CxdVNe19E&#10;REQ6raryMpKX/sKqX76itqaK8Ng+x+21zT99zvevPdawF/ZC4HSjyVzSlq993JoCkxLjHwDqDVbU&#10;re8QLrzrKQ0SLiIiIp2KpbaGPRv/JHnpL2xduZDqygp7sjJw84tfERwZ2+av//M7z7B2/uyGd30P&#10;XNpWp7DbJUTag2QitikSPevKvP0DOfeWf9N35MQOcVCsmPMx6//4gbCYXvQ7aRJ9Rk7APzhM7xYR&#10;EREhbWcyq37+kp1rljS8/vBgiHzhK4Kj2i5EFuVk8M0LD5K2Y1PDu14C7mztXtgdIkTag+QkbF3N&#10;I53LJ5x7NVMv+Xu7nt4uKy7g+b/NAvuYk3XCY/vQM24UPYaMpvewsXj5+utdJCIicoIpzD7Aa7df&#10;1PDUsUNEj75MPPca4tqwU+828+/88EZSwwBrAf5pNJlfPp710S49W5IS47sBXwCTncsje/bn7Jsf&#10;IrLXgHY5OGqrq3jllvMoKcg94mPcPb256t+vt0kPcxEREem40ncm896D19Ur8wsOY/D46Qw/5Uyi&#10;eg9ss9euLC9l3ocvsm7Bdw3vygYuM5rM8493fbTLJNMLktOKE+JiPgL8gAl15aWFeaxbOAerxULs&#10;wOG4uBzfzXNxdWXw+ATcPDypKi+jtDDvkMdYamvwCw6jZ9xovZtEREQ6kZrqKopyMykrKsDbP7DJ&#10;z/cPDqe6qoLa6mqGTJjB9Ctv5dRr7qDfSRPxa8NL33ZvWMnnj9/Ovs2rG961DJhhNJnXt0d9tvsY&#10;O0mJ8bOAd4BuzuWh3Xpy2l/upM+I8e22bcX5OexZv4J9m9ewb/NqCrMz8PDy5sqH3yC6T9PmA68o&#10;Lebr5+6nKDeTqZfezODxCXo3i4iItIHammoWf/0OmXu3U15SREVpMaUFufVOAY+YdjZn3Wjs0H9H&#10;aWEe8z9+iY2L5ja8ywI8CfzbaDJXt9f2dYiBGpMS40OAV4FLG943MH4q06+4tU0vUG2skoJcPLx8&#10;mjUf99p5s/nprScA8PL15853fsVgcNE7XUREpJUt+vJNFn/1zlEf4+nty93vL+iQ22+preXPuV+w&#10;+Ku3qSwvbXj3TuAqo8m8or2307UjVNaC5LTyBclpXyfExazDNp6ko405N20vq3/7htKCXKJ6D8TD&#10;26fdttPDywdXN/dmf5tIXvILYGtOj5t4Gj4BQXqni4iItLLYAcPod9Ik1i2cc8THjJl5Ubue7Tws&#10;q5XNy+fx1XP3sXnZb9TW1GtkrMXW+/pio8m8pyNsboebMiYpMd4XeBi4A6jXVdvN3YPRMy9m3JmX&#10;4R8S3qkO6PKSIp67/lTH8rm3PsLQybP0ThcREWkjP/7vP7h7eOHl549PQAi+gSH4h4QRGBbdsXKE&#10;1cr21UtY9OWbZO7dfrhHrABubK9rHztNiHQKkwOwne8/v+F9Lq5uDD/lDMaddQVhMb06zcH86q3n&#10;U5CVDsC4My9jxtX/1DtcRETkBGWprWXzsl9ZNvtDslN3H+4h6cC/gPeNJrOlo21/h5+82j6u5NM4&#10;TZvorGfcaMbMupgBo0/GxdW1Q/8t3zz/AFtW2K6/6D5oJFc/8j+9g0RERE4wpYV5rJ0/m7XzvqUo&#10;N+twDykGngKeM5rM5R317zB0lgpPSoyfCvwbOOVw9/sFhTJ0yiyGnXwGET36dci/YdnsD1j42WsA&#10;eHh5c/f7C9S5RkRE5ARgtVjYtX4FG/74kW3m3480YHkhtuseXzKazDkd/W8ydLadYG+ZvAM4jyN0&#10;DArv3pchE6YzMH4q4d37dpht371+BZ89frtj+aYXviIkurveWSIiIl0xOFotpG3fyJYVC0he+uth&#10;x5+2y8Q2Ss3LRpO5oLP8fYbOumOSEuN7Av8A/gIc8erYkOju9DtpIn1GjKfnkNG4eXi22zZXlBbz&#10;wt/PoLa6CgwGbn11DgGhEXqXiYiIdBHVleXs2biKXeuWsX3VIkryj9qguApby+MXRpO5qrP9rYbO&#10;vrOSEuPdgbOB64CZNOjR7czV3YNufQfTY8goug8cQXSfQfgEBB/X7d21bjmblvzCgDEna8BxERGR&#10;Tq6muoq0HZtI2byGfZvXkLptQ8OheRoqAD4B3jWazGs6899u6Eo7MikxPgy4CLgYmAoc84JD/+Aw&#10;ovoMJrLXAKL7DCK0W0+CwqNxdffQO0NEREQcqsrLyErZwYHdW8ncu50Du7eSk7YHS23tsZ5aDswB&#10;vgR+NJrMFV2hPgxddUfbZ8E5HVsr5WlA45scDQYCQsIJiowlOKIbfiHh+AYE4xMQjI9/EP4h4bah&#10;hQwGvaNERES6iLLiAsqLCigvKaQwJ5OCzDTys9Lsv9Mpys0Eq7Wxq8sC5gLfA78YTeaSrlZfJ0QK&#10;SkqMdwFOAhKw9e6eAIS0ZJ1DJ8/i3Fsf0TtORESkE1sx52NW/vQZpQV5WK0tGoqxDFgKzLf/rOmI&#10;YzsqRLY8VBqAAcBYYBQwEhgCRDa+5gzc8/7CZs2jLSIiIu2vorSY564/rTnhsRbYAqwFzMAyYIPR&#10;ZK45kerP7UQ8aIwmsxXYZv/52ClcBgL9gEH2kNnbHiy72X8f7AVutZKdspOYAcP0LhQREemEsvbt&#10;OFqAtADZwC5gh/1nK7AT2NZVrmtUiGy9cFkIrLb/HCIpMd4HKMI+PmVWyi6FSBERkU4qM2Wn82IV&#10;tjGoM4ADQLbRZK5VLSlEtlbILEtKjN8CDLWFyB2qFBERkXZWXVmO+acvcHF1ZeysxEaPCZ2dsst5&#10;cbPRZJ6r2lSIbEvr60Jk5r6dqg0REZF2tuDTV1n185f2QFnByRf/rVHPy9pXrzFonWqyaTRxc9M5&#10;DrLMvduwWiyqERERkXZSXVnOhj9+dCxXlBY36nmW2tqGp7PXqzYVItua4yCrqignJ32vakRERKSd&#10;bF42j6ryMsfykIkzGvW87NTd1FRVOhetU20qRLa1PwHHSKPpOzerRkRERNrJ2nnfOm6HxfQidsDw&#10;Rj0vfWey86KVI3SqFYXIVmM0mQuwDQ0EwIFdrRAirVbyDuynqqJcFSwiItJI+7euJ80pDI6cfl6j&#10;n3tg1xbnxc1Gk7lYNaoQeTysqLuRum1Di1c2952nef2fF/HabRdQlJul2hUREWmE5XM+ctz28PZh&#10;xNSzGv3ctB2bDvt/XRQij1uIzEzZSXlJUYtWtnXlQgBKC/P444s3VLsiIiLHUJSTwY41SxzLJ00/&#10;Hy9f/0Y9t7ykiKz99Yb3WakaVYg8XpY6blmtpGxZ26KV9R053nF746K55KTuUQ2LiIgcRXVVJVht&#10;XRRc3dyJP+PSRj83Zctax3PtlqlGFSKPC6PJvAnIdByMm1t2Le6UC/+Ki6urPZNa+F2tkSIiIkcV&#10;2q0np//tfvqOnMB5tz1GQGhE40Nk/f/bmYB6ySpEHlfz627s3bSqRSsKjopl5LRzHMvbzL+ze70u&#10;zxARETmaUTPO59IHXmDQuGlNet6ejfX+b883msxW1aZCZLuEyKyUXRRmH2jRyqZc9Fc8vH0cyz+/&#10;+wy11VWqZRERkVZUlJtJdv3rIReoVhQi2y1EAmxftahFK/MLDuPkiw5O05Sfkcra+d+plkVERFrR&#10;9lWLj/r/XBQi25zRZN6H0+w1hzkom2zs6ZcQ0aOfY7m0ME8VLSIi0qoh8g/nxWSjybxXtaIQ2R6+&#10;rruRsmVNo+frPOLOcHXlvNsfo9fQMQwcewpjz7hENSwiItJKKstLSdlcb0SVb1UrzeemKmiR2cCj&#10;YJvIfevKBYxMOLdFKwyP7cMV/3pVNSsiItLKdqxaRG1NtXPRN6qV5lNLZAsYTeaNwM665fW//6hK&#10;ERER6aAa/J/eazSZ16pWFCLb02d1N1K3rSfvwH7ViIiISAdTlJPB3uR6Q/t8pVpRiGxv7wKO8aU2&#10;LFJrpIiISEezYdFPDWepeUe1ohDZruy9uhzDA2z4/QcstTWqGBERkRbISd1DVsrOVlmX1WphQ/1T&#10;2UuNJvNW1bJCZEfwdt2N4rxstq5cqBoRERFppuXffcj/7rqUt+65grXzZrd4fTvXLiM/M9W5SK2Q&#10;CpEdxmwgp25h5Q+fqkZERESaYdGXb7Hg04OjlDS4jrFZzD9+7rxYDJhU0wqRHYLRZK4EXqtbTt+1&#10;md0bVqpiREREGstqZf7HL7H4q7cPhhRXN0bNOL9Fq03bmczeTX86F71tNJlLVeEKkR3Jq0BF3cLS&#10;b95r8xe01Nawa91yctP3qfZFRKTTqq2p5rtXH2HF95/UC5AX3vkkPeNGt2jdy759v95LAS+qxluH&#10;q6qgdSxITitNiIsJB8YDFOZkENM/jpCo7m32mt+//igLPnmF1b9+jYeXN7EDhmtHiIhI5wqQ1VV8&#10;8dRdbP/z4HSEbh6eJN73LP1OmtiidafvTGb+xy85F31kNJk/UK23DrVEtq6ncGqNXPjpa1itljZ7&#10;sbQdmwBbr7N5H73Ed6/8m5rqKu0FERHpNDYvn8+ejWbHsrdfAFcYX6bP8HEtXrfztZXYWiGTVOOt&#10;Ry2RrWhBclpJQlxMEDARoLQwD//gCKL7DGqT1/Pw8mHH6iXUDVOZlbKTnauX0DNuND7+QdohIiLS&#10;4VWWFrPhD9vwO4Hh0Vz58OtE9R7Y4vVuX7WIZbPrNTp+YDSZ31ONK0R2WAlxMX8Cfwe8wXZB70nT&#10;z8XNw7PVXyuq1wBiBgxj55oljhbI0sI81v/+A/4h4UT2GqAdIiIiHVpgeDQx/eOI6j2IWdffQ2BY&#10;VIvXWVtdhemZu6koLa4rqgAuWJCcVqQaV4jssBYkp1UkxMWUAGcAVFdWUFaUz4AxJ7fJ6wVHxjJ4&#10;XAJ7k1dTVpQP2DrcbP/zD0KiuxPRo592ioiIdGghUd2JHTAMd0+vVlnf4q/fqXeNJfCU0WSerZpu&#10;Xbomsm28AayrW1i/8Hv2blrVZi8WHBXLdU+8f8gwCOk7N2tPiIjICSV7/66Gp7FTgMdVM61PLZFt&#10;YEFymjUhLmYdcB1gANiXvJoRU89qk9PaAC6urvQfPZnw7n1J25mMf3AYCVfcgm9AsHaIiIicECy1&#10;NXzx5J0U52U7F19jNJk3qXZan0FV0HaSEuOfAe6uW46bdBrn3faYKkZERKQNLPzstYatkJ8ZTebL&#10;VTNtQ6ez29a/gC11C8lLf22VOUBFRESkvj0bzCz/7iPnoizgdtVM29Hp7Da0IDmtJiEuZjG209pu&#10;ALs3muk7cgL+weGqIBER6TKsVgvJS35m0ZdvUZh9gO6DRhy31y7KzeKz/9xKdWW5c/FFRpN5g/aM&#10;QmRnDpKZCXEx+dh7a1sttexcu5S4Safh4e2jChIRkU5v+6pFfPPcA6yZ9y256fvYs/FPeg+Lb5Xh&#10;eo6lurKCzx+/jfzMVOfi54wm82vaM21Lp7OPA6PJ/CrgaGMvzsvG9PRdVFdWdKjtLC8upCArXTtM&#10;RESOzWpl259/8PZ9V/HlM/eQnbq73t3HpaHEauX71x7lwO6tzqWLgfu1g9qeWiKPk4S4mJ+B04Fo&#10;gJL8HDL2bGfwhOm4uLT/bjiwewtv3nM5K3/4hD0bzHj5+hMa0xODQX2vRESkvoy92/j8iX/y59wv&#10;KC3IrXdfQGgkZ/79/+g1dGybb8e8j19i3YI5zkVpwKlGk1mDiitEdh326yO/BxKBQID8jP3kZ6Ux&#10;cOwp7R7W1i+Yw54NtrlLi3Iz2bJ8HhsXzcVgMBDevS+ubu7aiSIiAsBXz97Pgd1b6pX5BgYz9dKb&#10;OfeWfxPRs3+bb8PyOR+x5Ot3nItK7QFyp/aQQmRXDJIlCXExvwFXAp4A2Sm7yMtMbfcg6eUXyOZl&#10;vzqmTwSoKC1m17rlrP71K8pLi4jtPwxXd4VJEZET3TbzQvIy9gPgFxTKKZfcyLm3PEL3QSOOy9m1&#10;1b9+zW8fPO9cZMHWkWaR9s7xo3OV7SApMX4CMB/7/NoAI6adzZk3/B8Gl/a7TLWitJjVv37Nqp9N&#10;lDQ4PQEw/JQzOfvmh7QDOyir1cKeDWYKszMoLymkvLSI8uJC209JIbXV1Yw94xKGTp7V5HVn7N3G&#10;0m/ew2BwwTcoBL+gMPyDwwiK6EZQRDf8QyMwGHSJdVezc+0yMvdup6K0iIrSEipKi7DU1lJZVgJA&#10;72HxTLrg2matu6aqkoqyEnwDg3XsdEKlhfms/vUrAkIjGTp5ZptNpHGkAPnzO083LL7WaDK/rz2j&#10;EHmiBMkE4AfnIDl4fALn3vpou586rq2uYuPin/lz7hdkpRw8K9BnxHgu+78XtfM6qHkfvsDKHz87&#10;6mNc3T2494OFuLi6NWnd7z7wl0NOXTlz9/Ri2mU3M/b0S7QjuojkJb8w++Vjf2m86uHX6TFkVJPW&#10;nbp9A58/cQeVZSUYXFzwDQwhICQC36BQ/IPD8AsOZ8DYk4k8DqdEpXNZ/t2HLPj01YbFdxhN5hdU&#10;O8efm6qgfRhN5gVJifFnOQfJLSsWUF5SzEV3P4Wnt2+7bZuruwcjE85hZMI5pGxew5r5s6koKWb6&#10;lbdox7WB6spy8jJSyc9IpSg3i74jxhEa06vJ60ndvvGYj/ELCmlygATw8PI+xt9QweKv31GI7EJy&#10;D6Q06nGevv5NXvfmpb85WjOtFgsl+TmU5OfUe8zS2e9zy8vf4hccpp0hYLUy7+OXWPnDpw3vuUsB&#10;sv2oJbKd2VskvwUC6srCY/twyf3PExgepQrqap+DFgtr5n1L+q7Nto5VmWmH/PP09PblH6/Mxtsv&#10;oEnr3vbnH/z0v8epqa7EJyAYb78AvPwC8PYLxNsvEL+gEIZOnkVQZEyTt7soNxPzj59RkJVOSUEu&#10;JQW5FOdlY6mtcTym78gJXPqAPss7TAhM28uONUtxdXNj1KkXNPkMR0lBLt+/+gj5mWl4+frj5euP&#10;p7cvHt4+uLq54+HtQ6+hY+l30sQmb9uejWY+f+KOesfP4Vz3xAdE9xnUxKxhIWXzWiy1tQRHxRIY&#10;FtWulwl1VGVF+WxftZj0ncn0GjqGIRNP7bDbWlNVyfevP8bmZb81vOtmo8n8uvamQuSJHiRHAT8D&#10;jmlsfAODuejup4kdMLzT/31FuZn4BATj5u5xwu/rlT98yryPjn1JwI3Pmwjt1rPDB+LivCwKstKp&#10;rqqgV9wYXLWP21XegRQ2LprLlhXzyU3f5yifctH1nHzxDR1qW0sL88nev4vSglyK8rIoLcilOD+H&#10;4rxsyksK6T96CgmX3QxN7HA4/5OXWTHnY8eyi6sbwZExhER1JzgqlrCY3gwan9DkL2md/xuslYx9&#10;29mzwczONUvZv3U9VqvFcfffn/uCsGacAWn74ySPL5++m7Sdyc7F1cB1RpP5Y73r25dOZ3cARpN5&#10;TVJi/ETgR2BA3QfsR/++iRlX3dapTxF+/ez9bDUvxNXdg+jeg+g+eCTd+g2hW5/BBIR1rpbW6spy&#10;CnMyKcnPJjgylsDw6Cavo7hBq2NDvoHBjJh2TocPkAAGFxcCwqJatB+rysv49f1nKSsuZOjkmQwa&#10;N61Zp9tPZJbaWjYu+ol1C78nddv6wz6mvLiww223b2AwvoFjWn29ads3NaifGnLT99UL1at+MfG3&#10;Zz49MbKjxcLCz15j/cLvKSsuOMpxVNPhtj11+wa+ee6Bhp+bJcDFRpP5Z737O8D/AVVBx5GUGB8M&#10;fAlMdy6Pm3Qap//t/na9TrJZAaGinGeumXrE+739A+k+cAQzr7uHgNCIDrXtO9csZfeGlRRmH6Ao&#10;J5PC3Ix6/4hdXN247vH3iOw1oMnfqn9571nKCvMIcrSOdCc4KoaQyO4n3FSYy2Z/wMLPDs5M5h8c&#10;xqjTLmTMzIvxasa1dieiH95IYv3C7w97n6ubO/1GTWLWdfecMNcW7lyzlO9ff4yyovwjPsbVzZ37&#10;P1nS5HXX1lSzL3k1ru4e+AWG4BcS3uE/l/du+pNPHjvy9eyRPfszZlYiIxPO6VDb/efPJuZ9+GLD&#10;cJsCnK35sBUi5chB0g14FrjNuTwoMobzbn2UmP5DO9Xf89Wz97HN/PtRHzP6tIuYdf09TV53aWE+&#10;6Ts3YbEcPCVjqal2TCcZ3qNfk6+nAkjdtp4PHjr2qb+Z193DmJkX6aBtgXUL5vDj//5zSLmnjx+j&#10;T7uQcWddjo9/kCrqKN6654p6oyi4uLrRf9QkBsZPY8CYKXj6+J2Q9VJSkEt+xn57p7X95B1IITc9&#10;hcryUiaccyWjT2v6e/eTx25h76Y/65W5eXjiHxyOb1AoIdHdmXzBtQRHxjZrm6srK6itqXZ0Oqoo&#10;K6GqvJTKslI8vH3oMWhkk0/vZ+zdxjv3XX0wQLt70H3gcPqNmszAsacQFNGtQ+238uJCfnjjMbav&#10;WtzwrqXAhUaTOVPveoVIOXaYvAR4B/A9+M/BlUnnX8vkC67tVKf8MvZsY//Wdezfup7UbesPOaU7&#10;8bxrmHbZzU1aZ3FeNm/efRkVpcVHfdxFdz/NwLGnNGndW80L+frZo0+7Gt69L5cbX8YvKFQHawtY&#10;LRZW//YNK3/8lILMtEPu9/Dy5oI7nqDvyAmqrCMdrysX8ut7/8UvOIyhU05n6JRZCt5t5InLJ2Kp&#10;rT3qY3oPi+dy48tNXvdPbz7B2gXfgdV6xMdMuuBapl5yY5PXvXv9CtJ3JtOt/1B6DBp5XMd0bNJ2&#10;bljJD689erjLfl4E7jGazNU6ChUipfFBchDwGTDSuTyyZ3/OvvmhJp9K7ShKC/PJ2LOVrH07cPPw&#10;ZNSM85vcIWPn2mV88eQdx3zcpPP/wtRLb2rSui21tcz78AXSd23GPyScQPt1fwFhkbbboVH4Bgbr&#10;AG3NMGm1sHPNUlb88Ckpm9fUu6/fSRO55P7nVUnS7pZ88y5Lvn6X2pojZ5new+O5/MGmhciK0mKe&#10;vW7GMR/XY8gornq463VGriwvZd6HL7JuwXcN7yoC/mY0mU06+hQipXlB0hP4D3CXc7mLqyvjz76S&#10;yRdch7un1wlXLzXVVXzx5B3s3bTqiI+J6NGPi+5+qtmnlqR9pGxew9LZH7B7/QoApl9xK+PPuVIV&#10;Ix2CpbaW0qJ8SvKzKS3Iozgvm9JCW89yFxcXJpxzVbM6m737wDUc2L31iPd7+wVw9j8epv+oyV2q&#10;PneuWcrct5+iKPeQs9TLgCuMJvNeHXUKkdLyMDkNeBfo5VweGB7FrOvupd+oSSd0/VRXVpyQYbor&#10;y96/i6rKCmL6xaky5IT4Ynxg1xYsllpcXFzx8PLGzd0DDx8/2/icxxjwv7Mpys3itw+eY+vKhQ3v&#10;qgIeBZ40msy1OjIUIqX1gqQf8BRwyAWEfUdOYMbV/+yQ43yJiIjUhWXzj5+x9Nv3qKoob3j3auAv&#10;RpN5k2pKIVLaLkxOBF4H6o1EbnBxYcxpFzH5out1Yb1IJ5O+azO7169gUPw0wmJ7q0Kky9myYj7z&#10;P36ZwuwDDe8qBR4BnjeazDWqKYVIafsg6YZtGKBHgHpjeHh4+zD+rCsYd9YVXe4UiEhXY6mtZfFX&#10;b7P02/exWi14+wdy66tzdHmGdBn7Nq9h4SevNJx1ps63wO1Gk3m/akohUo5/mIwEkoDrG+5PH/8g&#10;Jl1wLSMTzlWYFOmAinIy+PbFf5G6/eDYyQaDC3e8/cuJNy2fdDkHdm/h989eZ/eGlYe7ezNwp9Fk&#10;/kU1pRAp7R8mR2AbpHx6w/u8/QMZf9YVjJmVqDApXV5NdVWnmKd976Y/+fYFY72p6FxcXZl57d2M&#10;OvUC7UjptNJ2bGLRl285RlhoIAd4CHhLp64VIqXjhckE4HFg3CFh0i+AUaddyNhZifgGhqiypMv5&#10;c+4XzPvoRYIiYrjoricJ7963Q27nyh8+Zf7HL2O1HpxtKSgyhvNvT6Jb3yHakdIp7dloZsWcj4/U&#10;8lgK/Bd4zmgyF6m2FCKl4wZJA3Au8DANBioH27RXw6aczrizLldv7i7IarVQWVZKZVkJVRVljhk2&#10;aqqrqKmusr3xDQbHnL8urq54ePng4e2Lt69/k6dV60heueVcCrMzAPD09uX8f/6nw812s3vDSj77&#10;T71ZTRk8fjpn3Wg84eZOl87PUlvL5uW/seL7T8jcu/1wD6kA3gD+YzSZc1RjCpHSucLkmYCRw7RM&#10;AvQaOpYxsy5mwOgpGFxcVGkdNBSWFuRRlJtJcX4OJfnZlBTkUVaUT3lxge12cQGVpcVUlpc65g5v&#10;Li9ff7z8AvDxDyIgNMI+Y080geFRBEfGEBbTq8NOu/nTm0+wdv7sgx9wBhdO/9t9nDT9vA6zjZuX&#10;/ca3Lxod25dw+T8Yf/YVHSa8V1dWUJiTQWH2AQpzMijKzaS8uJCK0mLKSwqpKCmmorQYi6WG2poa&#10;x/Fmqa2pd1x4+vhhMIC7pzeeXj54+Pji6eWLh48vPv6B+PgH4e0fiG9QKD7+QfgGhuAfHNbk2auk&#10;fZQW5rNu/mxW//Y1xXnZh30I8CrwgtFkPqAaU4iUzh0oZwB3AzMPd39AWBSjZpzPiKln4Rccpgo7&#10;zorzcyjMSiM/M52CrHQKstLIz0yjMPsAxfnZWC2WDrOtLq6uhHbrRXj3PkT06EdM/6HE9B/aIXoT&#10;Wy0Wfn73Gdb89k298oTL/8GEc6/uIC03Ncz/+CVy0vYx8bxr6DlkVLtsR21NNZn7dpCdsouslJ1k&#10;pewie/8uSgvz2rV+fAOD8QsOxz84jIDQSIIiYwiK6EZQhO23Ohy1r7TtG1n169dsWT7vSNM/5mEb&#10;gu4FtTwqRErXC5PDsE2heDngfsgB4eJC/1GTGJlwLv1OmqTWyVYMN4U5GeSm7yM3PYWCzFTys9Io&#10;yEyjICvdcZq5036QuLgQ3Wcw3QeNoFfcGHoNG9uunVtW/vAJ8z9+pd41hxPPu4Zpl918wh6DleWl&#10;pG5bT8qWdezfup70XZup7YTHnaePH8H2QBkU2Y2giG4ER8YSHBVLUHg3fWa1gfKSIjYu+ol1C+aQ&#10;vX/XkR62G3geeM9oMpeq1hQipWuHyQjgBuBGIOZwj/ELCmXIxBkMmTRTU881UllxAblp+8jL2E9u&#10;+j7y0veRd2A/eRn7j/StvTlygQwgC8jG1tsxy15eDBQCRfbb5UCJ03OLAAvg6/Qlwh/wAIKBEPvv&#10;YCAK6An0sP8ObewGunt60XtYPP1HT6H/6Cn4BgYf932xedlvfPfKv7HUHuwAet0T7xPdZ/AJczwW&#10;ZKWzfdVidq5Zwr7Na+rVRWPzA5BiP97ygHyn32V1hz22qerqfXwAbvb/MYFAgP0487ffDgXCgUig&#10;1S4EdXF1IyQqlpDoHoR060FodE9Cu/UgJLpnuxyDnVltTTW7169g05Jf2Gb+/WifXwuAV4DvjCaz&#10;RTWnECknVph0A84DbgKmHemYCIqMYdC4afQ/aRKxA0fg4up6wtZZdWUFeRn7yTuwn9z0vbaQmL6P&#10;3AMpVJQWt/iz2/5Pezewx/57L5AGpAOpRpO5op2OFT9gCDAU22xJQ4HRQNBRP2RcXOg7cgLDTz6D&#10;AWNOPq7XvO1at4yvnr2fmqpKAP72zCdE9OjXpY/PkoJckpf8zMZFc8nct6MxT6kBtgMbgU3Yxu/b&#10;B+w7HqcjkxLjveyBMsb+083+u7v9C0wfe1mLePr4ERrdg5BuPQmN7k5ot54ER3cnNLoH7p4a+gyg&#10;trqKfZvXsGXFArauXHC0z7Ni4EPgVaPJvEU1pxApQlJifB/gOvtP9NE+jPuMGE+voWPoMfgkwrr1&#10;7NQ9eg/7X7W6ynZtYmYaeRmp5B1IcQTGotzMlq6+CNgB7LL/OAfG/Z1p7LSkxHgXIA6YDEyxfxGJ&#10;OtLjvXz9GTplFvGnX0pwVOxx2cYDu7ey4ffv6TFkFIPHT++S712rxcK2P/9g/cI57Fq/4ljX0GYB&#10;S4Cl9t/rjCZzVQc/zjztYbK3/bfz7d7YWjibLSA0guAoW7AMie5BSHR3wrr1IjA8ust/Yc7PTGXP&#10;xj/ZtXYpezb+eayOecuBt4EvdMpaFCLlSB/YrsBp2K6bPI8G0yo25OMfROzA4XTrO4TIXgOI7DUA&#10;/5Dwjv1P12qhOC+HgrrrErNtHVryM9MpzEqjOL/FDTA19oC4zR4Yt9p/bzOazBld+NgxAGOAs4Bz&#10;OMwQU7ZPHgMDRk9h/NlX0n3QCL3pmqmqopx1C77D/NPnh5uPuI4FWAZ8D/xoNJmTu+BxFw4MAvoD&#10;A4EB9p/+HOba70b/g3RxITAsyt6x52DnnmB7Zx+fgM51iry6soKs/bs4sHMz+7etJ2XLWkqO/VmX&#10;CnwBvGs0mTfrXScKkdKUD2dveyC4AJjFMU5dOgfLsNjeBEXGEBIZS0i3HgSEReEfFIpvUCiubu5t&#10;sr1Wi4Wy4gLbT1EBZYV5FOfnUJyfTVFOJiVOt1vpGsVUezjc3iAw7tVsDJCUGN8buAa4Clur0SFi&#10;Bwxn2mU30aOdeil3RhWlxSyf8xGrf/2ayrKSIz1sEbZTjrONJnPuCfyFuKdTsOzvFDZ7tHT97p7e&#10;BNs79wSEReEfHE5AaIStd3lIOP4hEe0yS1hFaTH5mank28+i5KTtJXPvdnLTU+p1NjuKLGxzWn8K&#10;LNG1jqIQKa31gTwJOAOYga2VqVnnenz8g/AJDMbTxw9Pb1/bj49vvQ9cTx8/wICltobqynKnD8gS&#10;amuqqSovo7KizDY+YkUZlWUllBcXtsWfXtggJG6zL2/XKZ1GHzsGbKe7/w5ccrjjps+I8Uy7/Gai&#10;eg1UhR1BVUU5q342sey7D48UHlOA94APjCbzHtXYMb8g1wXLwdRvxQxqrddxc/fA2z8Qv6BQvO1j&#10;Y3r7BeDp7esY5N/T2/bb9nh33DwOHS6rtqaa6soKLLW1VJWXUlFWQmVZCZVlxZQU5FFakEtJQS4l&#10;+TlUljf5Y8kKrAF+AH4EVis4ikKktPWHsB8w0R4OxtlDZXgn/FNqsHUk2GP/2cXBaxT3nKitOG14&#10;3HQHbgP+hq3nbj2DJ8xg+hW3Ehgepcqys9TWsvq3r1n27fuUFBz2cFwFPAd8qRbwVjlG606PO193&#10;Wfc7pit8HwHWAn8Ai4FlRpM5T3temhwirVarakFazX8uGRdjD5ND7d/o+9l/urXjZmVh69mcju30&#10;c5r9d12HllSjyVyrvXfc/1H7A3cAdzYMk+6eXky+4DrGnXV5m1360JrSdmxi3kcv4R8cxpl//z97&#10;K3rr2L91PXPffupI4/PNBx41msyLdEQdt+PWE+hF/Q4+vYFY+08kzTxD0waswH77F+MNwDp7eNz8&#10;4Bcrq7U3RSFSOtYBdYRe2vZhPGLsH7CxQAQQhu20UQAHx5JzHrvQtcE357px6SzYejgXYhtqou6n&#10;ANtYidn24JgD5KhlpsP/Uw7CNpvSXUC983ih3Xoy87q76T0svsNuf3F+Dm/feyVlRfkAzLj6n4w7&#10;87IWr7e0MI/5H7/ExkVzD3f3EuBfRpP5dx1BHe54drV/vnW3/47CNi5mmP3zL4yDY2YGOd1uyrel&#10;Ug6OB1tk/9xLxTae5wH7F+VdwE6jyVx52HSp//2iECmdJUSKNOKfb3fgceDKhveNTDiXU6+5o106&#10;KRyN1WLh40dvJmXLWkfZhXc9yaD4aS1a74bff+DXD54/3HWPO4H7jCbzNzpiuuR7wBvwtC+6YRsZ&#10;owTbJTcA1a11Hbb+94tCpChESlf8RzoJ29y7w5zLA8OjOecfD9Nj8EkdZlv/ML3Jkq/fcSwPGjeN&#10;C+98stnrKy3M46c3H2f7qsUN7yoDHgWedx7TUZ/fIqIQKQqRIvWDpBu2ayUfwfkUt8HAuDMvZ9pl&#10;N7XJtZK11VVYrVbcPDyP+di0HZv44F9/cwyZEhgezV+f+ggv3+aNe73VvJC5bz5JWXFBw7vmALcZ&#10;TeZ9De/Q57eIKESKQqTI4cNkf+BdbDPiOMT0H8oFdzxBQGhEq71W2vaNfPr4bdRWV3POPx5myMRT&#10;j/jY6soK3rr3CvIzUm3HvYsL1zz2drPmmK+tqWb+Ry/x58+mhnflAP80msyfHOm5+vwWkfbkoioQ&#10;kY7KaDLvAKYCD3LwujDSdmzinfuuYs8Gc6u91ubl86gqL6O2ppq5bz9FaeGRRzxZ+eOnjgAJMPmC&#10;65oVIItyMvjw4b8fLkD+AAw5WoAUEVGIFBE5epCsNZrMj2Mb6H53XXlZcQGfPX47y7/7sFVep2fc&#10;GMftitJifn3/uSM+tqww33E7qvdAJl9wbZNfb89GM2/ffzXpO+vNQlgB/AM4x2gyZ2vvi0hHptPZ&#10;0roHlE5nSxtKSowPBt7HNi+3w8iEczn9r/fi4urWovWbnr6bHasPdmq57MGX6DN83CGPK87LZu7b&#10;T2G11HLatXcRHBnbpNdZO382P7/zNJbaesOT7gIuMprM6xq7Hn1+i4hCpChEijQ+SBqA/wOSnMt7&#10;D4vnwjufaNFA30U5GfzvrkupqrBNsxkW25u/Pf0JLq6tM3a01WphwaevsmLOxw3v+h64ymgyFzZt&#10;ffr8FpH2o9PZItKpGE1mq9Fk/g9wHrYx9ADb6eEPHrrhSNMCNkpAWBRTLvyrYzkndQ9r589ule2u&#10;ranm2xcePFyAfAI4r6kBUkSkvaklUlr3gFJLpBxHSYnxJwE/AtF1ZcGRsVz58OvN7rldW1PNG3ck&#10;UpCVDoBPQDD//N9PGFya/527urKCr5+7n13rltcrBq43mswfNXe9+vwWkfaklkgR6bSMJvNaYDyw&#10;pa4sPzOV943X1es93RSubu4kXHGrY7mitJjamuZPM1xZVsLnT/yzYYAsAma1JECKiLQ3tURK6x5Q&#10;aomUdpCUGB8O/AQ4ulj7h4Rz1cNvEBwV26x1/v7FG+xas4wxsy5mxLSzmx0gP/3PbQ17YOcApzal&#10;A82R6PNbRBQiRSFSpOVBMhD4FYivKwsMj+LqR95q1UHJG6u6soIvnryDfZvXOBenAdPs41+2mD6/&#10;RaQ96XS2iHQJ9o4ppwGL6soKszP4+JGbWtTZpjlqq6v44qk7Dxcgp7ZWgBQRUYgUEWndIHk2sKqu&#10;LD8zlS+euMMxbE9bs1otfPfKw+xLXu1cnG4PkDu1l0REIVJEpGMGySLgDGBbXVnG3m188/wDWC2W&#10;Nn/9+R+9xJYVC5yLCrB1olGAFBGFSBGRDh4ks4EZ2E4hA7Br3XLmvvNUm77un3O/YOWPnzkXlQNn&#10;GE3mjdorIqIQKSLSOYJkKjAdW0sgAGvnzWb1r1+1yevt3rCS3z54wbmoBrjAaDIv194QEYVIEZHO&#10;FSS3ARcDjkmqf33/efZvXd+qr5Ofmcq3LzyI1VrvdPmtRpP5Z+0FEVGIFBHpnEFyHvDPumVLbQ1f&#10;P3cfxfk5rbL+6spyvnz6HipKi52LXzOazG+o9kVEIVJEpHMHyVeA/9Utlxbm891L/2qVjja/vPtf&#10;slN3OxfNB25XrYuIQqSISNdwG05D/+zbvIYl37zXohVuWjyX9b//4Fy0H0g0msw1qm4RUYgUEekC&#10;jCZzFXAptnmrAVj81dukbt/QrPUVZKbx01v1envXAJcYTeY81baIKESKiHStILkLuL5u2Wq1MOfV&#10;R6iurGjSeqwWC3Nee4TqynoDmD+gntgiohApItJ1g+RXwNt1y/kZqSz45OUmrWPlD5827OH9M/Cs&#10;aldEFCJFRLq2u4C9dQurfv260ae18w7s53fT/5yLCoG/Gk1mq6pVRBQiRUS6MPvUiNc5CqxWfvzf&#10;41hqj9Efxmpl7ttPUltd5Vx6i9FkTlOtiohCpIjIiREkFwKOsRxzUvew4vtPjvqcjYvnsnfTKuei&#10;OUaT+WPVpogoRIqInFgeADLrFpZ++94RByGvLC9lwSevOBeVAreoCkVEIVJE5ARjNJkLgDvrlqsq&#10;yln46SuHfeySb96lpCDXuehho8m8X7UoIgqRIiInZpD8FFhUt7xx8c9k7N1W7zGF2Qf486cvnIs2&#10;AS+q9kREIVJE5MR2B2DrXW21svDT1+rd+fvnb1BbU+1cdJdmpRERhUgRkROc0WReA3xYt7x7/QrS&#10;dmwCbB1uNi39xfnhPxlN5l9VayKiECkiIgAPAY7mxkVfvgXAsu8+AKtjCEgrcK+qSkREIVJEBACj&#10;yZwCvFm3vHv9CrYsn8emJfVaIU1GkzlZtSUiohApIuLsSZxaI2e//BBWi6Vu0YqttVJERBQiRUQO&#10;MprMqcDndcuW2lrnu2cbTebtqiUREYVIEZHDefoI5c+oakREFCJFRA7LaDJvAn5pULzUaDIvV+2I&#10;iChEiogczevHWBYRUYhUFYiI1Gc0mb8DXgNqgfnAl6oVEZH6/n8A2rxVyCVbcxsAAAAASUVORK5C&#10;YIJQSwMECgAAAAAAAAAhAObNNzwGFgIABhYCABQAAABkcnMvbWVkaWEvaW1hZ2UyLnBuZ4lQTkcN&#10;ChoKAAAADUlIRFIAAAJaAAAA4wgGAAAAXQG6fgAAAAlwSFlzAAALEwAACxMBAJqcGAAACk9pQ0NQ&#10;UGhvdG9zaG9wIElDQyBwcm9maWxlAAB42p1TZ1RT6RY99970QkuIgJRLb1IVCCBSQouAFJEmKiEJ&#10;EEqIIaHZFVHBEUVFBBvIoIgDjo6AjBVRLAyKCtgH5CGijoOjiIrK++F7o2vWvPfmzf611z7nrPOd&#10;s88HwAgMlkgzUTWADKlCHhHgg8fExuHkLkCBCiRwABAIs2Qhc/0jAQD4fjw8KyLAB74AAXjTCwgA&#10;wE2bwDAch/8P6kKZXAGAhAHAdJE4SwiAFABAeo5CpgBARgGAnZgmUwCgBABgy2Ni4wBQLQBgJ3/m&#10;0wCAnfiZewEAW5QhFQGgkQAgE2WIRABoOwCsz1aKRQBYMAAUZkvEOQDYLQAwSVdmSACwtwDAzhAL&#10;sgAIDAAwUYiFKQAEewBgyCMjeACEmQAURvJXPPErrhDnKgAAeJmyPLkkOUWBWwgtcQdXVy4eKM5J&#10;FysUNmECYZpALsJ5mRkygTQP4PPMAACgkRUR4IPz/XjODq7OzjaOtg5fLeq/Bv8iYmLj/uXPq3BA&#10;AADhdH7R/iwvsxqAOwaAbf6iJe4EaF4LoHX3i2ayD0C1AKDp2lfzcPh+PDxFoZC52dnl5OTYSsRC&#10;W2HKV33+Z8JfwFf9bPl+PPz39eC+4iSBMl2BRwT44MLM9EylHM+SCYRi3OaPR/y3C//8HdMixEli&#10;uVgqFONREnGORJqM8zKlIolCkinFJdL/ZOLfLPsDPt81ALBqPgF7kS2oXWMD9ksnEFh0wOL3AADy&#10;u2/B1CgIA4Bog+HPd//vP/1HoCUAgGZJknEAAF5EJC5UyrM/xwgAAESggSqwQRv0wRgswAYcwQXc&#10;wQv8YDaEQiTEwkIQQgpkgBxyYCmsgkIohs2wHSpgL9RAHTTAUWiGk3AOLsJVuA49cA/6YQiewSi8&#10;gQkEQcgIE2Eh2ogBYopYI44IF5mF+CHBSAQSiyQgyYgUUSJLkTVIMVKKVCBVSB3yPXICOYdcRrqR&#10;O8gAMoL8hrxHMZSBslE91Ay1Q7moNxqERqIL0GR0MZqPFqCb0HK0Gj2MNqHn0KtoD9qPPkPHMMDo&#10;GAczxGwwLsbDQrE4LAmTY8uxIqwMq8YasFasA7uJ9WPPsXcEEoFFwAk2BHdCIGEeQUhYTFhO2Eio&#10;IBwkNBHaCTcJA4RRwicik6hLtCa6EfnEGGIyMYdYSCwj1hKPEy8Qe4hDxDckEolDMie5kAJJsaRU&#10;0hLSRtJuUiPpLKmbNEgaI5PJ2mRrsgc5lCwgK8iF5J3kw+Qz5BvkIfJbCp1iQHGk+FPiKFLKakoZ&#10;5RDlNOUGZZgyQVWjmlLdqKFUETWPWkKtobZSr1GHqBM0dZo5zYMWSUulraKV0xpoF2j3aa/odLoR&#10;3ZUeTpfQV9LL6Ufol+gD9HcMDYYVg8eIZygZmxgHGGcZdxivmEymGdOLGcdUMDcx65jnmQ+Zb1VY&#10;KrYqfBWRygqVSpUmlRsqL1Spqqaq3qoLVfNVy1SPqV5Tfa5GVTNT46kJ1JarVaqdUOtTG1NnqTuo&#10;h6pnqG9UP6R+Wf2JBlnDTMNPQ6RRoLFf47zGIAtjGbN4LCFrDauGdYE1xCaxzdl8diq7mP0du4s9&#10;qqmhOUMzSjNXs1LzlGY/B+OYcficdE4J5yinl/N+it4U7yniKRumNEy5MWVca6qWl5ZYq0irUatH&#10;6702ru2nnaa9RbtZ+4EOQcdKJ1wnR2ePzgWd51PZU92nCqcWTT069a4uqmulG6G7RHe/bqfumJ6+&#10;XoCeTG+n3nm95/ocfS/9VP1t+qf1RwxYBrMMJAbbDM4YPMU1cW88HS/H2/FRQ13DQEOlYZVhl+GE&#10;kbnRPKPVRo1GD4xpxlzjJONtxm3GoyYGJiEmS03qTe6aUk25pimmO0w7TMfNzM2izdaZNZs9Mdcy&#10;55vnm9eb37dgWnhaLLaotrhlSbLkWqZZ7ra8boVaOVmlWFVaXbNGrZ2tJda7rbunEae5TpNOq57W&#10;Z8Ow8bbJtqm3GbDl2AbbrrZttn1hZ2IXZ7fFrsPuk72Tfbp9jf09Bw2H2Q6rHVodfnO0chQ6Vjre&#10;ms6c7j99xfSW6S9nWM8Qz9gz47YTyynEaZ1Tm9NHZxdnuXOD84iLiUuCyy6XPi6bG8bdyL3kSnT1&#10;cV3hetL1nZuzm8LtqNuv7jbuae6H3J/MNJ8pnlkzc9DDyEPgUeXRPwuflTBr36x+T0NPgWe15yMv&#10;Yy+RV63XsLeld6r3Ye8XPvY+cp/jPuM8N94y3llfzDfAt8i3y0/Db55fhd9DfyP/ZP96/9EAp4Al&#10;AWcDiYFBgVsC+/h6fCG/jj8622X2stntQYyguUEVQY+CrYLlwa0haMjskK0h9+eYzpHOaQ6FUH7o&#10;1tAHYeZhi8N+DCeFh4VXhj+OcIhYGtExlzV30dxDc99E+kSWRN6bZzFPOa8tSjUqPqouajzaN7o0&#10;uj/GLmZZzNVYnVhJbEscOS4qrjZubL7f/O3zh+Kd4gvjexeYL8hdcHmhzsL0hacWqS4SLDqWQEyI&#10;TjiU8EEQKqgWjCXyE3cljgp5wh3CZyIv0TbRiNhDXCoeTvJIKk16kuyRvDV5JMUzpSzluYQnqZC8&#10;TA1M3Zs6nhaadiBtMj06vTGDkpGQcUKqIU2TtmfqZ+ZmdsusZYWy/sVui7cvHpUHyWuzkKwFWS0K&#10;tkKm6FRaKNcqB7JnZVdmv82JyjmWq54rze3Ms8rbkDec75//7RLCEuGStqWGS1ctHVjmvaxqObI8&#10;cXnbCuMVBSuGVgasPLiKtipt1U+r7VeXrn69JnpNa4FewcqCwbUBa+sLVQrlhX3r3NftXU9YL1nf&#10;tWH6hp0bPhWJiq4U2xeXFX/YKNx45RuHb8q/mdyUtKmrxLlkz2bSZunm3i2eWw6Wqpfmlw5uDdna&#10;tA3fVrTt9fZF2y+XzSjbu4O2Q7mjvzy4vGWnyc7NOz9UpFT0VPpUNu7S3bVh1/hu0e4be7z2NOzV&#10;21u89/0+yb7bVQFVTdVm1WX7Sfuz9z+uiarp+Jb7bV2tTm1x7ccD0gP9ByMOtte51NUd0j1UUo/W&#10;K+tHDscfvv6d73ctDTYNVY2cxuIjcER55On3Cd/3Hg062naMe6zhB9Mfdh1nHS9qQprymkabU5r7&#10;W2Jbuk/MPtHW6t56/EfbHw+cNDxZeUrzVMlp2umC05Nn8s+MnZWdfX4u+dxg26K2e+djzt9qD2/v&#10;uhB04dJF/4vnO7w7zlzyuHTystvlE1e4V5qvOl9t6nTqPP6T00/Hu5y7mq65XGu57nq9tXtm9+kb&#10;njfO3fS9efEW/9bVnjk93b3zem/3xff13xbdfnIn/c7Lu9l3J+6tvE+8X/RA7UHZQ92H1T9b/tzY&#10;79x/asB3oPPR3Ef3BoWDz/6R9Y8PQwWPmY/Lhg2G6544Pjk54j9y/en8p0PPZM8mnhf+ov7LrhcW&#10;L3741evXztGY0aGX8peTv218pf3qwOsZr9vGwsYevsl4MzFe9Fb77cF33Hcd76PfD0/kfCB/KP9o&#10;+bH1U9Cn+5MZk5P/BAOY8/xjMy3bAAAAIGNIUk0AAHolAACAgwAA+f8AAIDpAAB1MAAA6mAAADqY&#10;AAAXb5JfxUYAAgsxSURBVHja7P13lF3Zed2L/lbY8cSKqAIKsYEG0DmT3WQ3QzOLogJpK1FWsGzJ&#10;cpTla/tevTvu9U3jXYc37GF7WE50oLJEUSIpUsyh2ezIzhlooJGrUPnkHdZa7499qlBVqALQgVTL&#10;OrPHGVWorjphpzX3/OY3P+GcY4ABBhhggAEGGGCANx5ysAkGGGCAAQYYYIABBkRrgAEGGGCAAQYY&#10;YEC0BhhggAEGGGCAAQYYEK0BBhhggAEGGGCAAdEaYIABBhhggAEGGBCtAQYYYIABBhhggAEGRGuA&#10;AQYYYIABBhhgQLQGGGCAAQYYYIABBkRrgAEGGGCAAQYYYIAB0RpggAEGGGCAAQYYEK0BBhhggAEG&#10;GGCAAdEaYIABBhhggAEGGGBAtAYYYIABBhhggAG+99CDTTDAAG9+CPGq74nE63xJN9jqf34Oj+/H&#10;/nLODrb0AAMMiNYAAwwW3Q3fi01+thmhchu+FwPC9abcp1v97FL7a7APBxhgQLQGGGCAN3BBXkuw&#10;5Ibv2WIhtmu+subfYrBgvykIMxtIs9iCNG8kzgPSPMAAA6I1wAADvMEkS675qvpfZbVWU299213B&#10;0ZeOmGNHj9oNi7EB7Fvfdpe01uYPP/CgWUO21i3YTZduuWCvZWogEBbU2QacmkNJRTAxgm13MJNV&#10;mG3hHVnA+gJ73RTJ2TlEp4e/f5ys1cYsdZDHlgBJcPM+vINj4gq3wWZv64ox99+/6VQ5xA99svEy&#10;ZigirpYQM03ymSZyuIK3cxRzeh534jzeZBW7dwx9fIHuriHybTWkzUCA7BjUd15GS4kqRXT3D5GO&#10;hGAdXgZRV+Dahs7sPJVbdm+mUq2QY7kJcWYDiXKbkOaN+29AtgYYYEC0BhhggNdBtuSah+o/NKAb&#10;y8vqS5//gthw3q8syAYwD97/HbPmueyax+qCXRH+ZQnX64G/fVRchkhupfZsRrjcJt9fqrzmRv/K&#10;O7YkJK2vPvuGf2a1s7xVuXfj/lzZp5upk27D/jIb9iEDsjXAAAOiNcAAA7x2grVxkVaAV4pj73/5&#10;O/9ghx8FpVpUqVe9sPzE8Zdmnzv6YuuFIy/0XjpypLdmYc43PMyax/eMcOn3XbOZkrORQMktPudm&#10;/+ZSROoS5Gur71d/Vr732k2JSjq79Jq2gRyO1r7njaqV2uIhN5Ctlf1i1uxH0f+eDb8zwAADDIjW&#10;AAMM8DoI14rqoW+94ebon/79/8+7J/LwxqnR8Z+xeT6uU8sPbL+e8G7fnGye//yjZ49+/SvPP/bC&#10;f/zN/3IGyPqLdNr/mm1CutYSLgtQEb54NWRLX7tjK2K1WflzK6+Z2OJxKaK1GcnaSKrsZb63mxEy&#10;f6y+7sWaJrnk9qjrWGyy39buP7V9aod38PA14ZOPPCoWlhYF4JWjkv8zP/6TE3fefNueHV55YlgG&#10;w2dt5/R9zz/19Ke+8NlzLx55sc0F9Svb8FkF4JouXf1hRfiDs2aAAb7XF2bnBjc5Awzwpj9RLx3v&#10;sJaAaMADvP/3f/k/dv3wvlt/ebtf+bhXKUWpzTAOZG4JrCDxir+YmT1//9HG7ANPzJ547td/4xPP&#10;nzx3ptUnW9mar+uUrvd98AOUyiX36d//VL6WvDRc6jbzaJV3jlyKXIlN1By5QdnZ+DN5CdK1kWDB&#10;1kbxjY+NhGqrr5t5oDZTwgDIv/KsW/FoxWNDWymQax9ef1/6lagU/PWf+atT91x36y3jxttTx5vc&#10;OTrxXnxdSYVDCInEuVdac7/9G9/50n/4Z//+X78CJGv2XbaWJK8lxa+GaA3iHQYYYEC0BhjgLzrR&#10;WvFj+UDwlV//nQ/cU9r1z5VSYz1foAHrHFoqjBAYZ0myDKkEHsLNnJ9+9OjS+cdPis5L/+o//7uH&#10;n375xaX+Yp2sWbAzLi4rXqQWLbnU1fulxcuQq7VkaqMX6VL/loAcqte15/nSOScBKuWy1lqLlTfS&#10;bDVNnud2eWnJZnluL6NSbSRUa0tyGz1QW/1/dwnyxSYq1trPp8uViletVMKF+Xl9951vq//0Bz92&#10;7YFw+LZQqG37RiY/4gtV8rRGKEmOI3WmMNbnltRZ92Q2888/9qu/+F9n5udaQO/qQwfN0uJS7/zM&#10;zApJHhCtAQb4PmNQOhxggP9BuNhGheQLj91/5OoP7VyudJMxowNkLyeWmkTkWCC0ikD59DA4rcTY&#10;jp23j+2Yun3HzJkH9/z8rx5+bOnkI//wn/1f3/V9P0jTtNsnXWqDwiXYxL+1hmRdiblbsrUfSfna&#10;U++/596h99xy19Tk8MjocKkyGqEqIrM68qOxvRNTP6ilqKxsCGsvEAIppTk5N/2l2cbiK1opzwl6&#10;Bps5hFFCuiXTazWybiNJ0+Tl82enf++PP3XmyOlXelxsLN/s3+YSv2M3Uck2I1prFSyv1Wz6o5Va&#10;/H/+g1+79u27rr3n+njbX/WELEulUEoBkLqcPM9xWoJSIC0eEpyh3U6D3NpgRcV66YUXDRe8XGJw&#10;mgwwwEDRGmCAAV6boiXXLNgBEE5OTlb/7T/8v973ofqB/5U4GNWeRqU5TW0JhYcxgHD4QpBkGZkx&#10;aF8RKI3ILB3b42gy96X/8NXPfuIzX/niiTPT55p9dWujwmU2UXW4BMHailTpoWot+ImP/qWJ/bt2&#10;j++qj2/fT/1mMhfiS7Wnsu392tOx8GRfYXEIJVfpgxDiom2ljEMId0GO6v+uE8W/df/N5c2UM+35&#10;R2daiy/6wgtT7Roo0Xu+Mf3iV757/0vLzUb3/gceWGp3O9kaYrXZYzMitlHZWrs9Vku9ge+Hv/b3&#10;/uHVb9lx4I6dqnrdrtFtH3Ge8o3QxS87wOTY1IBzaM9Dex4ZGV4vd8/NnLr/t4585zf/6b/7V98F&#10;WkAH6AI9LvjuzEDRGmCAAdEaYIABXj/RioB4eHi4/m9+9X//wffvv+VvRuhhayzSSdAKlIMtz3+H&#10;kh55bji2MP3oo7Mvf+73/vSPH/3Cd75xtr9wr3iAVhfwDUrOqqh0CYKlAa8cxd5P//jHd7zj+tsO&#10;byPcs82vXL2nMv4B185V3s2RVR9V87HtHJcY1FBQ/DXgugbbzlA1Hzx56b46AbZrcJ0cWdaIUIFb&#10;eY4cWdEIX5Kc7UBm0RUf4RxaSxboPfP8/Kn7upLG2d7S2UeOPnv8M3/ymemZudke6zs2TX1oyMVx&#10;ZM+eOZtuQrZWVKV122DnxPbS3/r4Lxx+z/6bPrw3Hv7x2AtCLRVZnmE9hZBiy8+W44iFct84+cyf&#10;/uP//q//26NPPHYKaALt/mOFaGUDojXAAN9/DEqHAwzwPwY2M3qzsLBgfve+Lz09SvjV26cOfSgu&#10;xyXjBDYzCCxCbbWAC3IceJK9Q2O3Bbmpb/+BnzjwA+9+32P/6jf+06NHXjm2XCqXs3ar1WW9b8sC&#10;7tobrtfVWk09cN+3szUkSwN6pD4U3HLLrdUP333vVW8fOXCHzPJ61Q937x6dvFsppdM8JxMOpIfM&#10;DTJWoASypDGZJZ/tIrzifdtO3le11lfFXGYhd4hAwupnFAgcppXiejki0mAczjhUxUMECoTAK3lg&#10;HaLqobRGSslQ5l93Z3TwuuJpBB+ZvP7ozx98xyMmoHkmaxy77+VnXvjEJ//b6U6vmywtLuZLi4um&#10;T3rXqlurG3dicsKLo9g7duyY+OWf/cVd915/+1t2+NW37KuPfyDyQj+zhp7LkYFCO3EJAinwrKRn&#10;UzebtOZPnDyxUt6VG1TFAQYYYEC0BhhggO8B2XJ//Kefm/3Bm992+g5N6qDkpO0LQgJ3iSfyDGgp&#10;IQjYt21q/86hsf2723PX8vG/Gn/2y3/61Bcfuu9c/xqytjPRAu7Zp55eWeT9FfVmz/ap6Od+/Kf3&#10;Hh6f2nvT8M53TIb1j/R8JcMgQAtBmuZky22ydko0WcP5RcmvqPs5kKCGfFySYzsG4Ut0xcc0U7C2&#10;eJl+ypVtpthmhp6IkZ7GmUK9sz2LqgeIUGF7FqEdquStIWPF3zsHSkmyVkLeTNGRRsde8fTtjHJb&#10;7795dO/+rCq5zjreN37NyZ/Z/7avnhfJ9P2nX3jm1z/5iaMLiwsrapfZSLSmz00rwPuRez848Utv&#10;+4G/cVV1/Id8qYSQfYIrQThZlEPdpaVMz1r77ePPPfz73/riM7ML83YTcjUoWwwwwIBoDTDAAG8A&#10;ydqsM84A5t/9ye8+OuLHO+7Zf9OHgzCIreKSi7gQ4PKcJDVkCtAKFWp26vGb3u9keN2Hx699//ve&#10;//T/+i/+n/vbnc5mqhaA3D2xI/ixH/vxqdt3Xn14jGDHztLITdtqI/cQ6CK6vNHDzLWwWkBuMM0U&#10;GWmMMrjUFmqVdevoggg0ytfFz4VAhZp8IUGWPYSnsK0cLKihANtIi+cJNa6ZgTGIoQCkRFXUplMA&#10;C++XKMiXkrjcYpZSTGLBWJACO+bTjiSxkZScoB2KXQevuvrnrheKOyb2n7pn8uAXl8inv/7SY0//&#10;+//yH09wwcMGIN75trvrP3zPe6+7bfLAvXtqY+9XCJFnOVY40IVPzhMCl1t6wlw0dPLCe7WY3LjZ&#10;rLV4/6MPLV5O4RxggAEGRGuAAQZ4YwjXOpP2E88+vXT2/cvzIrdGWUilQwNyC1VLOOhpUJ4mFhrh&#10;HJk1WKmYKo8e2l0ePXSwM3XrDf/4/3ftrMzOferRbzz8B3/0qbOAObBzj/exH/3Y1J27Dh7aZsJt&#10;9frwodF6/R4nBb7ykGjIDJ6xlMKARKZIKdDCJ9ceTvfVnNAjjx35UoLnS9By1eVku4buTJNwvISu&#10;+AUh6ubYXobQAlkPQYviZx2Da6arPxeeJDvXRuQONRYVJUPrQArccgqZRdR8nHOoQEOgQQnUWIww&#10;lkJwEigjSJ2lq6CkSzhnyZwlDEo779lxwy8Ia3jn+IFTHz1w+xd7mOZcrzVvwFW8YHhvbfz6a8uT&#10;71UJIgMyWXjBpJRYQdFVmFukdeBL2MKjZYxxD77y3HOf+s5Xn1lYWkrZuvNxlWy91pDSy/gEB/jz&#10;dJEY+O0GRGuAAQZ41eRKsGFuIRcM2qkxJv3O0WeO/si1d7ZCYyoodUmNwwFKSjQCZSzOOZwEoyXZ&#10;YhftBEOjIwfuGh46QG65e3Tfsb972wcf87Rne3ma7hifuGZbOHSLaOVI30M7VTCK3CCEQ0hNLizt&#10;NEOFPs5X9DoJJk/R2i98+tYgSx4YRzbdQYReoTQZi+vk+EKivH4RNJSI8AKBsN0c2g4Ra9SwvmD6&#10;FxT+K0/huin5bBcZFUTKdXJwoIZCRFSQLyXAOYG1rnhd43CpLbr+Qg8pAGGwJsWTGpVaWnNNEuHw&#10;JyuURGXn28rX/4K1DrREKIW1tlCiWhlpLyWQMUpKnM3ITRHboHxNJi02SVEIxBYjCp3Dncvay996&#10;9MHzWZ5tluBvBorWAAMMiNYAAwzwxqpZa2cXrkQwpC+98vL5XiQ70oDum8MvtfrK3CIQ5EphEFhh&#10;QYDyFOlSgu14+LUAKR1jQ2P7xmsj+wopzYGn0Z7C2Da9802s56FqIcJXOGFwaUpjepncGCb3TSCc&#10;wEiPRGQFEep7uZ2wyJqPiDW2leHSgnypuo9ZyrA9i/TkBZq54tHq5rjlFD1ZQgQKl7t1W0mYvpoV&#10;KUwzg9whqwEy6qtH1vWnBTpEv5TotMD5iqzdJZ1u4McBsuRhPUFXWXqtLradICNNZbSM5xQGSLVE&#10;O4fLDTI3eIEHFjqdBOepwsdvTEGopMLgMCZHSIUXhThrNu8OtQ6DNceWZ6Zn5+c6bD6rcqOyNcAA&#10;A3yfMdCCBxjgLwbRyo6ffGX5t+7/8h+1Tb4grcBdZt01qiAQbTIMFi+HUscRh2GhzjR6eIkhz3MS&#10;ZeloR0dZnBIExpJnGa1hH7ungqloslZCerZBPt0ma6Z4vkdlW41O4Gi7jMR3uEhj0hzjcszaYT6e&#10;RA0HqNEQh8MZkCWNbfawnfyCWuUolKncImMP28qwPVOYzvomJ7OQgAXhy6Jr0Zeo0bDoblzrWxMC&#10;080L/hZ6CFuQJV3SRLWoCMGy4DcMailDeBK5s4LdXqIjDW2bYnNDkAiUkSA9jNb0HHTaKWknQ9cj&#10;uuSkziAQeAiUFSjjkHkOeb51BIdzPHz02Rc+/dXPv8SFqI21Y3fWdYK+AURrq/mSayM8BK9+DuUA&#10;l9/Gg205ULQGGGCANwHJWklpF5uRrbn5+e5ip9kw1jgpZGG8vkSOnnKgVu/FHLmEvL+chrWAzkyT&#10;fL5FaVsFa/ov218Ckj7pKSWA0FDTUFu5vRPYToZYBBX5RRCnE4VHKlKYtsAuZqjhoO9Ncn3eIzCd&#10;jPbZBqWpGqrsowAz1yuM7lpAZnEO9EiACDVmIcFMtxG+AiFxSQ5+QdpEoDDzXVzX4E2W+uXCC8ud&#10;Sw2mkSICiSoV5nsF4GnyQCGUQI5GhZdrHUMFRGG0N4BRFxoOlZKkrR7tcw3ioRgVSiIHCEe2aq27&#10;EL7qKMz5aIWSEpUaMikwClRu6GLTdqfd3YRkbTYEnNdItsQWRGCz/7/xNdb6wwadkFtv140/E5e5&#10;mbrUNh9gQLQGGGCA7zHZWtt9uN6vZWyGUtY599pvi61DVXwCE9GZaYK1RGOVQs/YeLmXgryZki11&#10;CYZiZNlbLcmR2/XFS+sQnkSPhuSzXfJzGbISFN1/xuF6BttNCQMPpSQ4i4gUenuMaWTF85U8VNnD&#10;JgYaKbLqFflb7X55cDhARoVy5RyoyMOkDnO+g4j7WVoOXGqxnQxZ9oqAVLueO0gkLje4zICnEA7S&#10;pS6mlxGMlBD+hvDUPgdNF7p059r4tQBvOFpVpi6L3FB0ijqctTjryHH2VHNu5uSZ0002T+rfKkT2&#10;tZIByeZDwNf+3mbdjpuZ8sUbSBDE6/z/V/o+3igycyniunabbkWyNpujKQZka0C0BhhggO8v4Vq7&#10;wK0uvFpKa3HYLQMDrvAFjMWrRVS0pnu+RfPYAmEpQJZ8ZKAKl3ZqyZd6LCwsIyqaiai6ZrXqry0b&#10;gkaLAC+JnixhWzm2mUJeeMNENUAPl7GLKTbJEb6PkAWZU3V/3XJjOxnZco9gslwoX97Fa5ewFtsz&#10;qHpQlCEbKXY5Lf5fpPEm4qLjb4u2TLe6JDqElBjhWJxbJlhoU6rEqNAr/h6gZ8k7CQZHaaJSEE7X&#10;V6sutyMFeE6QWYOzxSbznKAnMc+ePjbdTXopkE9OTgoppZybm7NJkqwlWbBF6XBt99nud73rotc/&#10;+Y1vbiRZivVDwNUmZGHjYO5LdUIKgLv/4a+6+eOvMHzVfuKdu2gi8YbHOff5P+L6t99JOLmd3/rI&#10;D4tLEBdxCRJzObLltvi6mYq06Q675ef/iqvs3E02NM5SN2P66adYePllAK7ePsTwrl08+K/+zVYE&#10;a+O2lRt+z63ZrnbD9l07S3NAtgZEa4ABBvg+kazNyJYFTNmPJIAVDvl6rR7WISNNaU8dOoa00aO3&#10;2GGlUmZDiZKC+lAFf6yMWzGZS1GU+bxCFRKB3PQTyLJGlvVFS46MNPlSDx1p6JO6DewBEoNGQs/g&#10;QrPeewWF/2o5LYzxQREdIesBsh5cXsOwDptZUBKhFc46LJawFjGej2LTHF0LyRopveUOQgiiMMDf&#10;VkLG3qtcDov1XUuNsTkWi0QSSEXX5K6ZdJMVEn3u3LkexbidV+3N2oJkbRwMvul8Stb7s9hCUd1K&#10;ZXOAu++f/gtxzV/66EXv88gnPymOfPKTXEYB2srD9Go8TW4TQuqu8N889on/vu7Jhn/yZ1c/y0uf&#10;/sxWBEux+YiqjWRrs+25YhFYGRo+yGsYEK0BBhjgzYCRqFIWUnjFVBf3xrhqHRAp/KjE2oQmoST5&#10;QhfbojCar6xPziF9ifMEtpEhSz6Xy5qw3QyXgax6iJJG9jT5+S56NESE/fgGCa5nMLPdooQ4FmNm&#10;O7jcoYZD1hqpbCPFNlLUcIiINK5nse0MEaki7sFu8X6kwHZyXGYRJb3uPQotsZ4g71q8QOFPxPjE&#10;Wy/pr3l7X9hrWim3hWJ0xa+4Gcna+Kk3kAEtwzC+6y9/7PCP/sJf3Z93E/nk448nX/mTz52d/+7j&#10;J/NOJ2e9R3CzbsiNhMs+9/ufupxiJbZQgrb6yobvr0QF3nS6whoiYy/xs9W/W/it/3qpzyDXkCy9&#10;hrCqDWRLcHEu3orncuV7t4Z0DdSsAdEaYIAB/kxPdq1FtVSOhEVJilDS7xkEuNySZjlGGfy+J6qo&#10;lxWkRJY8srkeppGiqt6mlEBIgUlzGmeXCSshYc1DSIEaCWE5JZ/pInSR4E5uipDPoQhV8UCBGo+x&#10;c12yM02ELqIbXGoRAtRohIgLUiWVYHp2ljAKGN05XkRUbPKZhHWkjQ5WOOJKaX3pz7nCO4bE9vLV&#10;8uDr35CO1GZYuTKt0ZIYAwJR8kLN6+govAKStdE7pMqTE0PDN1z/8zf9ws//zWTP7rrJUqYmxtx7&#10;Du6fPXfk6LPPfeMb351/5LGvZbOzZ/tkYK1JP9tAuuwGouAuQU42djjKDQqQYnP/2OXI1kaSZbdQ&#10;hDd+tZf5na0I6wqZ8vpffUBLrf3SjsldZtv4nW/9yZ88/OF3vntoJPDd57/7SPtr//2TDy488NBX&#10;TbM11/8sKReXYAdEa0C0Bvh+YpDi/D8OXmWK85Yt4dccPFSqhfGQME5qJCuZV9+bXnGBsA6sxfXL&#10;dmtXAmccMvbQw5DPdnC5RQ8F639JFHlY+WwH3yn8cliY2Ptqk6r5qIqHbedFTlZJo0teUZo0FnIQ&#10;SqC2xcjUYrsGjEVVfESoLuRlAU4K6pUaeaNH73yrMKprsd5qnFra51uAIN52sfl/xXsmEG/Ykico&#10;fFymf05rIHeuSJK3Ql2/a/+2OIxUp9fdGK1w0dNsSrRuuWXL117jz1pLcNSBe+99x9v++l/7lZGD&#10;++OZuVlwoH1P7LnhhvG9N904fsuHPvSu+ePHf/Hl+75134kHHvrdE/fd/xyQcHEExUaFayuitVYB&#10;khuUH7nhewlIL469yraJMD5wsDbka1ERzgZxrNCeSI0RaXPZJMuNrNNo5s2lpazZbOadxcWUiz1k&#10;hkv7zewGdW4rH9rabaj7Dx/wdBCEN/7oD9+17bZbPz5xzeHbhnfuLEutOZnnvGIy9rz1rfzsjTf+&#10;8Kf/0T/+9aNf/Mq/xZjWmm00yEgbEK0B/jxxs0vc7Q3w529fXpRxtH/H7vItew/eEzhdKkzo7nu4&#10;dx1okEohU7PpgeSsQ5Y8PF0mm22TNtLCSC8FwoHNLLnJ8ashuhTgMouzFiHlBV+WFMiKt5GZkC8n&#10;JK20GNETe+CD8re++XC5xReSYFuV3Bh6JxroQPe3ogBrManBr/jo4XDTkTgCUSS+Y/vK1ht10yRw&#10;qggzFVnx+aVUyDSXO6Oh7Qe2764+eeyFedZ7pTbmWm1KuKZfeOHVHEsK0LNHj+adRqMzDrHPhfFA&#10;WZIUBFgrdlx/TWXqhus+tPCDP/iupz/z2a+++Kdf+qO5F196xqRpt0+6EjbvknQbrkdqE3Kl9dCw&#10;Xz5wsNZ59qne+Ad+YHfm3O72M4+54dvv3DF5+1sP+bihShzUdGVobKxekdvqJReXy7ptkNOLDR1m&#10;vaSi6HSXG8nc/GJvbnG540y+aIOw2VlaXp5+/LtzyyeOz1dHR+c60zPnF44cXTDZRcn7ZpN/r/26&#10;kTSukCwP8IJqpbT3Xe+665r33PsTu9521z2l0SHpcoNJM5y1+LI4hkSeU5mYUPWpnfuk501YY06u&#10;eR3Fen/WQNl6M16QnRvsk7+AipZ4FURrK7L1F/3AeS1C0GvaZs7ZK1Uo1y5OGgiAGCh52qv9xj/5&#10;lx99z/bDvxyUolp/cE2hNr3WDSAl9BeDleuIc/1xPa4YOWMXerhWhpoqF9zObljB16Y7JAbXzlY9&#10;SCJQRfkNh2mk2FaGty0CT23toRJFqS2badOdbxPvGcKvhtjcXHKrmXaOXU76KpmPzWwRhJoYhBDF&#10;e4k1TskiMHWT66ZQknS+i20lxNtroATCFaN7RP+92RVKtma729foYzbW2CdefuHp4/PnX/w3X/69&#10;rzz81GOvAEvAMtACumuUpE2VD390dMvnT+fmxAYFJgBCofXQ7ne941d+4tf/7c97vi96y82CbK0/&#10;aEGKItneOOZePtZ84g//8HPP/tFnfrs9PXNug8KVbaJqXWTA98rloHTz7WN6x869pQMH7xipl/dM&#10;uNRQH7nGGx6e3Fb2vagUB361IvACLJBmOUudBE9LfClpdjIya/E8RSX0sULQSQ21wKPkS5I8Q+QZ&#10;tpu4pNPJuob20umzjebpV6ZNpT7Xmjl/ZvqlI0+0Z+fO9l45tpCeOd1w1q71TG0cf7QCuea89Ieu&#10;PrDz6nvf9Qu3/fRPfaQ8Nh5KwGRZMdB85djo7ykdBpgszX/v7/zKJ45/6Sv/EWgDnQ37N+dVjFsa&#10;zDocKFoDfH/IwVYdOpuRg80Mom9kDs6fOZl5je/ncu3jG7fb9yOwcWO5RQF6qFYLQuVVEUL5CAxu&#10;raf6tWlWxhazC9nQj+4oMrEcGKVITIpsZEV+1crIQVmQvLXvQQaq6CK8wEDAWlACGWtsM8V2cmRV&#10;Xnr3ZxZyR1gKoWcwYV7MSHRb71HbSIpk99grSpPWoWIPyt4qqbI4hLXrTxTXJxUrY3QSg5QSJ4qc&#10;MLcmwsFJh5RFvdEIhxD9vs/XuOYpqeTNew9eL4TM33HbnUdPTZ+ZPXd+pt1XTNZ2Aypev5dn9bhy&#10;eZ6dfOChz33nP//X6+79lb/7FtnpYo3ZhPBC2u4ihWDboYOV9/2jf/gTE9ffcNfTn/70fzt9/wNf&#10;z7rd1hqylW8gJ+uO4crkZDx+841Xl4eHb5q48dp7azfcfFNUq+ip4SqZE5xbbqOikChU2Nwwt9xh&#10;qdVh50iVbeWIxXaPbpZRizzKoUcvy2n2UoSAsbAYI3VidhkpJZPDZYJSRdg099vNrr/vrp1DQ6V3&#10;7D4/v8hSs8ddH1WkjcbS8Ue/+/zyy8cem3/5yEuLr5w4unTy9IzNsoJ0SVmQLWvtmpsfJaT0Dn3s&#10;o+85/EM/+Leve9tdu6yzZN0exjkQ6wm469fb/Tjm5W8/3pp74cVjFOXGlItN8wMMiNYAb0LCtdYo&#10;Kjf8ezOStZXh8/UQLnGZn4vXoLhdSQK2ex3vc7POp83e39r3sVl30hst8YvNFqgVovW//9I/uOWu&#10;vYd/xEOVQWL7dm/5Ol/RrfnHquNYiMKwrhReRZO3U9JGl7hcvfAHUvVzS82mSlnaTVg8Pkt9fJhg&#10;NEL4ClkLaM41KKkquuRfFOsghMBmhs50A78U4NdKZDNtzBLooXATmlyMau7MNMFYwuEIqSWuZ5g5&#10;PoNXDhjfOY4xtujQtG5N46S7QCikQGpJupSQJTnhWAkhFQi3fuF0Dtvv9iz+s5dMp7wSSKXktXv2&#10;39yVdvFz3/rys+fOz/hriJbHBR+UeB3H3Ma/EbbVOv3CZ//kT6++554btt9wXdRZXFzdBxv3iQPS&#10;VgupFbvvvXd35fC1//OpL37+zhc+87nfOP/8C8c3qFor54gE5NA11+y98SMffkf5wME7Orm5/to7&#10;bimPjI1x+vwCaZaS5wYlBPVQsdhqMbdoKXoeJNov/HqBloxWIrQStHoZZxc71GKfqaEyqbEoKeil&#10;OUpKjHXMLrXJjUVKqEU+kTP02m2SzJILQVAuUR2u17Oh0Tsn3pHe6XU7rvnykTMzx195cqHROTr9&#10;9DOPzH3jq0c3KlqjVx8YHb/xhp+65md//qMju6aCPEkweV6oypsoy0KIgrQ7xyO/+VsPNc+cPc36&#10;7sQByRoQrQHepGrWxq6ci4ykm1xkNzN/yg2k60oI15UoQuISP+cyqtFWShKbKEtXUg4Vm5DTjf6X&#10;zUzIG9vCzRbE63tBttbuVw14ntb+gfr4IZ1TUZ4qZgiqvpriXvsLGQG5WDlg3JrnK2iExuEpD1EN&#10;MTMN2osdvOGoKINKitE75uInFrmlPdtiIWsxXBpDILDOois+JVehO90kqsWFeX5FqXIOs5zRXWjh&#10;lQO8emFm1+Ml0pkWeSfFH4mQkbe6l1xqSM63cdYQjJcRoSpM+oFG+orubIukWsWvR9jcrJIISZHQ&#10;jnPkAlLlEJ2UbLELocKWFcaa4rM4UKavaIm+VV6AfaOWRyHwlKaEKr/v7e+86tzszNLS8nJnjfKh&#10;16hFFx3/eadzpSTropLU+eeee+7B//rfHvjYv/wX7xZX8iTOYTsdEul7N/zMz7338LveccdzX/rq&#10;N088+NDnZ5559qTJslRq7ba/9a07are/5T3l/YfuDIJgMhqul53SDHmKKAzpNRuIPCPNi6KrElDy&#10;POKaJjFFp6unFY1ezmInQQpB5GvS3LLcTVnuJTjhCD2FrxVZbljqJGglGK+EZHlRWvSlRMpifxnn&#10;yIwl8hQacElKt9mmkeRUKyXh33T71M7rb506KB35/GzjyM3XfvfoV7/+lca5cy9Kz/N33HrLHXf9&#10;7M/8kLdrz96lniHIUqz2tyzdO+eQSuKVSpx64on26Qcfeh5jOmsI1gADojXAm5xwrVuMtfa8bWNT&#10;4b49B/yFxXlx/NRR22kvmzXXSHOJx8axL+IKXltsoaxtphK9msDBS+XgbKbObfw9cQn1b2P300aC&#10;ujH3ZiMpNbzGgMFX0UG6rjus//D+n1/9tRtvnrjqhxW64qHJZLaqQLnXyLRWNpbeuMnEyheBc44s&#10;S1GxIhwv0TnbxCSGeLLaD0td/+pCClxm6cy2Ue2cq6qTeIFXpNg7cMKhKz5lv04236ZzrIPSulBN&#10;0hwVauLJKiLS/a5Dh9CCYEcZs5ySzLRx1uEpTWZyBAK/HhLUy8VqbYtyqsEyWq7R7ila08vEWY5X&#10;Dy9UCFc+oSzCUsV8h2Sugy4HBGPx6llhBCgh8LS+UH50xeEh7IrPS7xOWRGEEfLGXQffkiiSh59+&#10;4pUHvvtwE/BHx0bDTqebddptxfqQS/cadvfGuAOcMfOnvvPAY7PHj7+rNrFNZN2k7yfcgjxYRzWO&#10;6XRTTrxyir2799Te9bd/+SOzP/ThDy6cOHGuNTs3G8al6vj+q3aWt0+GOi6Byel2esy1ugS+RgqH&#10;BCqxT2upw/Ryh8lqhK+LknM3t5yabTAUB0wMl5lrJ5xZauMpSWosse9x1XiVZjfj5EIbXwtMbtGe&#10;ZFutRKubcnqhyfZ6mbgSISRkxjDX6NFNDdtqcXG8CRitxchmwmjsEfseubUopQhGD1SnDh98120/&#10;9ZPvXD57Nle+L8Z27dRtA6+cPs9orUQp8re0Ga5AKQ3gnviDTx3pzM2f3eRa6C5FhN+ga8pfaLxR&#10;XrYB0foLTrIA79DVdx746Ec+/t4PvOMDO547+mLnk3/4G2eff+bbj8zMvjzT/7sVUrUxA2djF47Y&#10;4oS/XMjglQQPbka4NhudYTd8v9kiYdl6BhsbSNdmpbiVbbdOxq+UKzJJUpdmyYqCsLKNsv7zfK8C&#10;Brd6r/6+3XtKB0d3XCOdqwgti+HPWvY76dzrekWZO6R1qwuPXTFEr5RC3IW5fDr2KU/V6M006Ryd&#10;JyxFyJKGWINxq0b4tNVDlDSlnUMkC53C8xTqdXtZBBJ/ewWva3CJAQnCixGhXB1CnS8luNSiR0Jk&#10;oFC1gLAS4DoZLrOEOkTEusjguuiIFZjcEI+WIRR0Z9pkSz382C8M/pIiHT635O0UZR2lsRJ+New3&#10;AvQXSgtWQa5A2AtKBc4h1syatG/AznfCUbGyfsOhayYf+O7D00B3bnYuWXOc5lwIpFj9tKOHrt7y&#10;ec8/9sRWNyyrnXVJt3Pu5W9+69QdP/1Tu0yWY7KtP411DoFlfLhKZgxHjp1ibKTGxI4d3tDOXbuc&#10;tbuEUswtLPH88bOMVCvsnhwmEYLMOsL+Z7UOfCmZrJc43+hwbLbV78koBkpqTxFEHlJJxisRkdZ0&#10;84zhcohwjuVWj1LoU48DFjsJfuhTDj18KUmUJAo8Gr2UZjcjd8XNgK8kE/WYyFNF56ugSOsnwQGB&#10;r1mYW+L0uVniUsy20SHKlarYfsOIl+aGUzMLLC42GBuuMD5cuTAsfPPVHSklKvBZOH4if/mb971k&#10;jVne4oaSS3w/wEDRGuDPmGwpQO/fd9u7fvjWn/q1t0fvuWn5Ownjdrv9W3f8XXP+2p9oPHD02888&#10;8vI3vpjbzuPHjj95zlqz0o69NgcnY/ORH24DOVo7z2tj4OBWAYSbqVtb3W3D5YMG187+W/v9RtK1&#10;2bZaJaYrX6d2HR4ZG9lxc5jW73nHTR+69h133DkcB6H30DNPLv7Rt3/ri48897nfzdLOadYHDH6v&#10;2n3WbsPVFvJ/8Ff++s137Tz0M9p5VSUVucnReBhhscIiXocj3vZLKoii4w6tii5ELRFSYJ3DukKB&#10;QAhE5BNWQmw7IVvoki+2UXPF4uiUQPse0VStmDvYywuilhgI1eYHcqQQkdpwcAscjl43od1oM1wb&#10;JYw8jDUICaLsbU7V1yK1ZLlBeoKoWqYSB5h2imnnmDQnt8UYHCEl4bYq/lAxHDrvb5PVp9QCayxJ&#10;kiCEQPWnD60e2O6NqAEV44yERdywa/+NPyh7x7/4za8de+X0yZWONK9/jqo1quoqP1uJZLiS3b3Z&#10;I+t0F+dfOXEy6yW7hJRbqlkXOESxdXZuG6ZWiZlZbPHcS6fQnoeUxb5bbLQpacnwULlQAAVo2Q+8&#10;dRfejKck2+slenlOmlk8JYkCTaubstTNiD1DKVCUI00VD60l00sdzix32OZgdykk9BTGFipckhuW&#10;ugnVwGOsGpPkhiTL8bQk1BopRJ8sFoXy1GZICQqBMZZKKcKPYlq5xSy2yM/OFTlygU859Llqahul&#10;yMcYc1n5UGqFUIrjDz280Dl//jjOmU3I7trHAAOiNcCbVdF6zx0//O679r7zJi/VtNMmnvRkSUTy&#10;QG3/yKHbD77jL936Y/ccaRw9/ciJb//ptx/77BdOn37pBOtbs/UGdctuQrS2KrutPrT2tR/E8Uh1&#10;Mq5X64FR3fL27XtG9+w+PDxSnyhVS0M6CCKZmoRGYyFvdZbTZnOxd2bmWHt2+tySTP1lK0gbnUW7&#10;sHg+yUzS63VbiS3aobYKF9w4CsRuWH43znfzAe/QtXdM3Xjwbe+6fuy2Hz1UO3zNaDgi8zyjd7JL&#10;kzZ3j981uf8Du676J+1zvaeP3v8JW8jPK8+vtrgrfSPULLGWEI4NjUQ74+GDgRFx7kk8AF8jHAgn&#10;cBsTN18Vy3KI0EMEHgiJ8Apfk/QUwtMIqTA4jLNoBKofNGrTjDzLYYfB76SIZu8ituGsQ2iJFwXk&#10;zQxZ6Q+PvtK36kCmjth6CMOaxq8rKakIslYP5UBHXmFWzi0y0uhKUJSvPAVKIaWCQOMib7UIKqW8&#10;0PkgwbeOcmJwxpFnOS5JsUmGyXOSLEdahyf16zgQHLlzqNyQahiWwfYbrz687ZXTJxdXjtcNyus6&#10;NTUaGtnymaO3v92d/fa3xSaK8QXrgLWtxZOn5kyWooMAc4Wzyo2xlMOAymSAsZZOmhdCKBAHAZ5W&#10;BFqTW4eWkkAp2r2cPLZoJdcN5I49j5IPi60u4CiHPu3MMN1os60aUQl8jLWcW2rTTnJ2DJdJUsMr&#10;cw221WMCpeilOdONLg4YqUWkeU67kzBcLRU3Atb1y779EreD5UYPpQRKS4y1BFozVKuQ5jnjtRil&#10;hsiNxdcSSdEUcDmStaJoKaUxSWaPfO3rp7JWu7XF9ctxZc0/AwyI1gB/RkRLAuoL3/rNJw9XDp28&#10;c887d7VNG9dP9Uny4k43kL64bei2ndfXrv9rN4ze9KH7T379Mw888adfWJg7e3YD4do4UsNx8WT6&#10;dbO9Jsf31vZNXLd7pD6+Mw/sfj+L9k5W92zfPbyrPhTU4mq5FgVBGHrCk9IqIdKiA8cEOTawztVy&#10;k23LsvbBVtIWvU7XJsnZmVOdU+eOLwfD8UxXtk6fOvXSqVEzvnyueWL26PRT53zrG0/4ZqZzusPm&#10;w243S3PWgDcxtnv49hvf96G7rnrXX75u5MZDFVUhMxmtpB/U7BXOo9xlZCa1SivlcOEmZO6N7ha6&#10;KHNopD4c/m+/9D/dVAsqOxs2o4LG9Mt4mRT9dyHI+yREqiIE07miI10hsEripEAbh8gMzliMEthS&#10;gCxH6FKA9tS6EkhREjHQX1BWWGW+8gueQHkeCg9XDrAjZTAO00vIW11ckqIReJ5GVz2yM13cokQM&#10;R+BrnHU4Y1BIlC1iEtwakuScozfXRkUarxKSLSVIT6IibzVRfu1Wc5kt/t4rDPqklrTRwws9SnFI&#10;gqEXCbwwQMUBMgpASayA1Nji4BD2wirnzAXToSkWTaMEIvRQOirS7nOD6CaQpthWD7vURSiF1aIw&#10;yTuHcqJ4IMj6zy+22POi7wCUSK4f2Xvb3/qBnzz74FOPnZ6Zm+2y3hS/8TgnaSxdIXXd9CYlt8Zk&#10;WbebOnBidXL3lR3arl+WE0IUpTutWWq2yHtdSpVS0UVqbdFVGAd0kjbTjQ7b6yW0kusypxZbXV4+&#10;fZ6d48NUooDJasRcq8fZpS7GdZBYfK0Yq8RUI59OkjHT6HLsfHM1z60ce4yWQ0LfY26hy9GXT7Nr&#10;73YmhypoJQs1q19xn11q0U0TdozW8KXEWoeUgjBQNNOUbmYYDTzS/tazr4IHCSlRvk/j/Iw598xT&#10;p3Cuxfqcrs2CUQdEa0C0Bnizlg9PnH3+67/94H+6cfe2q//aeGlczzdniwTq/gUsd4ZmsowvPe7e&#10;9a4dt+1529+4cfvt7/nGs5/7g2ePPvz15eXZxQ1ky3BxUrEClB9E/oFdt+y5oXT7jWOTk3uDkXj/&#10;pJi6aUd5qlYdrhH7JbqLLXrLXTzh4/s+DosxxeLvXNEO7wkFaCEIddnXeiSeiHCunnVT9odXEd7w&#10;fnRFk3o5i7sXMQ3LmfTkyRlz+qVSo5zPLZyffqj1zW+dOX/k+Nz504tcbO53a8pxCtAHD73lxnsO&#10;f/Dn3n/wh9417o2KXtalZRuFzC8uhHYqqVE64Pnzz54+cf7ISeect6Z8I/netGRvHO/hzS8tqF21&#10;od2Ht+/6gJaqJIVAimJOnpArhNAilUQphXNiNW5AI7A4fCcht/SyDCscuhLiV2JUEBTBneoSPpMr&#10;fNui/86jOEJGMbaXkrQ75Gkx4DkYienNd/BDDc7ieT5aeWR5tq6Vc2WLposJSaNHeUcVXQpITi7S&#10;Od8knqgifb0+EsJdIMfSCVQuWDwzj8ERjtZoKYsXBkWwpZZI3wOt+/vaIPsL/eXabJ1zOGvA9BmL&#10;MQgp0FqhyiWEF9Jut7FpiicVvvLAOnKbFydSP4ZiKwpknSPQHtYYnO+LADk0OTFZm5mbXe4TrRWf&#10;Vrbh+BNBpXIlO3BjeX61HC+1Fn6p5EupXtfoTOeKMrRzF7MG4xy+p9g+XOL0fJOj00vUyyGeFFgH&#10;3SSn3UspVSuU4rAIzQVGSiG1OCCzFuUcgdYkuWFmoUEc+eweq9JLU3Ln0EKh+x7DPDf4gU9tYpTl&#10;TkqSNajE/uqGWG4nmCxjx0iVUlgocmLl/zrAFaf5ymd5LSe7kJK03XG23elxcer8ZjaNAQZEa4A3&#10;KdmSgHzkha9/4fe3feKaX773194R6IjUJH1faT+hW0hSl5P1ltDC5wN7Pnzgxm23/f0v7v7snQ8/&#10;/9Xfeeb5+59bQ7bWXgSElFJdf+Dtuw9cfcv1O0d33z4utt04bie2j42O+rWhIbJmSm+5Szrbo503&#10;QIOuanppD5c7rDWY1KADD+n1L2BiZYE3JN0Emzu8UJHnBltyJDqhM99G4zGs61B17KxP7RJC7lo+&#10;v0hrqpnfEN3+oePLx84szc0dcQv5i18+9gePnpp+8RzrOxLlyMhk7cbD9/zgX7rl537s2qHrJozN&#10;aWTL/ft3uaEFyBH5Me28ydce/6Nn5xfOnewvdMkaRe9VX3f/1t3X82/ue/pyZcN1DQ7vf+e7x+pB&#10;vCfC85wUSCdWy1pSyv77L37mCYlxFtf/TE46bJbhsgQlFToOoRIgogBCHyE1yoFxOdaZ18wbpRBI&#10;T/eJiMUhkTomDDySTpe010PW+hvwXAt/KMTVBKZftnPOrhInYaEz0yBpJVS219CRD9ZR3l6leWaJ&#10;zqkG0bYyqrx+eLW1DikkMncsn55HOEe4o0oaScJaFS/wEf1We6S4kB12hUub62c8WGexeT8X3hXd&#10;iNrzsRqywBLGHqbVJW92yLKUwAtQwqOXJmgh+yR5CwbkLAiJrz061gjtRGWkPlSlSHL3NpQP13XI&#10;Js3mJd//yA3XufmnntkqtsRJT8eT1x0ek0ph83zTPKgrJlvWoT0PEQSkbn2viLWOQCv2jNZY7PRo&#10;9nJyCwJHOdTsGa8x2+rRSjJCX6OlwDhXbGelcBSjgdrtHq/MLDI5UqVWivCkwlt7wvdV0W6WE3qa&#10;HUMV2knGci8jySyeElQij+GxClrKC2VpUShzSZqhnCVQEvtaPXjOYU1OWIqEKpd8FhbXbvONu58B&#10;2RoQrQHeXNg0G9tkyfn7nvn8/Xddfe8Nt+5469Ds8kxBssQ67QEQZDYjT3PGg9Hg49f93Dtvn7rz&#10;+m9f+80Hj7/8zFeeeu6+51rJcjcMS2rH5P76xMTeW3aX97/1jqm3Hd67Y/94pGJfGUiWevTmEpbS&#10;RWSkMH6O6RY+FiklOvTBpiSLXWzaN1SPKHSkSZdSTGoIhgKkJ8k7OXk7I/cVUgn8aoB1FmMtVqUY&#10;afG0pt1qkS4mYGF0bFxPxTvHr6lfM94d6968cHouO7jv+uknGo8+9fBLX7+vPTN/bHu8p7Jn/zUH&#10;9+47+I63jL715vFowu+mHVKbFgRro68Ih5aaOCjxzec+feaJY/c/hbPZ6yFYr0HNWiVaP/nuD990&#10;9ejUDwRKR7kxSCmKSAUh6YdQI/tEMTcGrC0CHxSrd+eZpxBxQFiJceUI48kiH8rleFvmtF75m7bW&#10;kpnC2+KUJM8NwrpiEHQ5Igh9nJeSK4XvSXpnm6SLPaJ6hAg0VoAwlrybkrVSVKip7R5GBupCmVAK&#10;KlND5Is9utMNlKfxqyFCSxCgnMC0ujSaXXQtQI2VUfWYsF6BoPBokec4ipR3YS+oS1c6z3D1pOvH&#10;R8h+V6ZDgJQ47eGyYj6i8jxMt0e3lyAt+Fr3U8kusfOlxJkiyiJ1hqundt/0ix/+sbu+8cC3Txpj&#10;Vnxaa72GqzdD0vdejyKOjuOh+o6pPX4Q0Gu11o+QeZWwzhL4Gl9Ker0EY6N1LkJjHUIKRssRI+Xi&#10;nMstZHmOVpJa5HF2oUXsaerlsDhW+38vpcCYnG6WoYOA3Ana3ZTA06vl85V92u5mLDZ71CsBSkk8&#10;4dhejdBKrTbUWluQv7XXR+sc7bQwzwf97sTXxrMceS8hHh71Dn/wA4ce++RvPZ53OiuzLDe70Rpg&#10;QLQGeJMSrnV3QefmXnnxm8984dkbtt/+9kAFpDbd/Aoris6gTt5BodlfPjiy69CeD56fmnnH8cM/&#10;Oj2bnDtfqVTjHbU923dEO2qlJA7SVg/dk7jAkDoLJZBOkncybCMhSzL8so9fC8k6GcI5gmpI5mfF&#10;zLnMkHcyTC/H5A6cpbfYz+txjqAWILRAhx5CC0yzr4D5kt5iQtZIUL5Gaomuehgvp5MZpBOYjiHy&#10;S94tE7ftvGXf7VMfOPhD75xeOtvTPS23DW2Px+qjgTTQTts43GqZcLO70JJXYjltuK8+85mXGq2F&#10;k6xPb/5eXRTXdmdqQJfiOJgo1a6KkSVYMYMLLIXisJrfZFe6AvtKFo7c5DgpkL6HHCpjSwEpDuly&#10;ZC6LK70rTO6v5xO5fknMOUs3TQtlzfMQQpCbHGMdUmkC5SGlpIsl2FVBNgx5I+2LhMUsQRdJwm0V&#10;VEmDFOu9WCvz4oZDyuWAbLlHvtjrk85i8VaRT7irhq34eEMV/HKMxWJNVpSz+r4p4QoFhT5Zkhvm&#10;PF72YruGmBXG6MLjFQhNV2RYX+BHJVTikyw2cc0uWLM6T3Kr7SiFQKiCBCutkT0rRmQ4fvW+q2rP&#10;H3mpyfooknXl64UXXrzkezatzlahvQKQYb22fc+db9mRpsmrajrY4hRCS0E1Cjjb7THXaDExVANn&#10;V0mNcw4DhUrlLMePHKOTG645uI9aHNLu9Dgzu4CxdYarMbji2O+lGWfml5HAgckhGr2cE/MtJmox&#10;1djv71dJo5twZmaR0FeMVUpkJufIy6dQSnLd4X0IKTFm/eeUsjgWZhYa5GnO6HAVpS7+vStmsUJg&#10;swzt+9z+8Y/vP3bf/Qfnnnv+5JrzfWNI8utJ/R9gQLQG+B4TrNXvc5svvnTumZPnm9P5aDSqs16+&#10;Zfjgyj29wWCsQSstJ7xt5Xqpvt/fFuz3y0XZBuHIbEqSpyQLKVE9KtQGQAYSGUlcDrQEOvLRsSZP&#10;MrpzXVSgydoZDks0GiE9hUnydbd0UgmU75Esd+nNJIS1EHCY1BLUA3SgyTsZSiv8ctC/8LnV+XO9&#10;Ro90OSEcDslkisiV2BFvL21Xk6XOYgcpJM7kpP1k70s4ZRBIwrjMwy9/eemZE48coSijbkyLfyNl&#10;frGBbK0GlL777neOlQjGPekpKyxOgu0bqiWy73UTRSnLOqTvoaQisRmpMyjpE1bKmFpEpkGmFoxD&#10;mEJ1ca6vgvVHz7zmT+Mc0jk83y+UHGvJswxjTOEdkwonBF45RHqKpNXBej3ksI/aMJj5kprtys89&#10;gTcawWi0ZiO6YhhR5BMOV5FRQSyFc0jjUFLifA9hzOpcQtcnX3m/1f9y49uF6uvBQvYN+8Xg7QyH&#10;MDmq5/B9jZGQWIPnKeJ6lRxFstQsVD4ptlyUBYVpPHMWKT3Qktjp6vjIWPX5Iy+tKFoe66NUVomU&#10;KsfuCo61jREsSmg1OnXzjTfVt2+nu7i0+n5eD3JjqcQBY3mJcwsNjHVMDFULFXDNrsyN4dxCg/Pt&#10;lF2TY/haY4xl21ANrX1mllvMNFoE2iMzjtw6qmHAWDUiCjwCr3Ainp5bQkqJ7xXJ8cZZhmolxioR&#10;OItWitr4GKdOn+fEuXmmtg1f6Hpc0bKd4/TcMgvNDtuHK1RL/usjnf0YiazXY3Tv3uCdf/9X3v25&#10;X/0Hx3rLjSU2n+SxdkrHAAOiNcCbiGyty5xy1vZS0nOvLL60PBqPjighya8wFddYi5WO1CRkyyki&#10;rBRDdQ0ILYnHS/QWu3TmOkglsbml2+oQjkZURmqYbo5NDaLiEY1FZK2UvJOjQomzgjw1BL5GRx6d&#10;mQ6mZwhHQ/xqQNrJMKnFr3g4Z5FaEo+FyMgj7+Q4CyrwsEB7poVJDGEtWlV1ovEILyzm5llhyUxG&#10;t9Em7aaEYYxCXVFhKNAhqU146OVvnFtqzk2z+TieNzpYcLOyof6Rt9177aGxqXulVIFxDicFxlmk&#10;0DhxoRAlCjkEIYr/b3Fo30dXYlSthBMOmeV4sm8UdoWPxgiHU8UC/3o+hRACrYvSVZb0MMYipCDw&#10;vII4ZBkWifY1OgzAU3SMgSRDKw9lLamzr91wDLRcTlApURkeKsJF8wwhC08U/VxX6UCK/nGgioXV&#10;OtcvORVzHd0Vnnpr1S+hBM5CbnJkDlIpfKEQwmGVw1XCQsxa7rBa790EiiLd3HkS6cAhxI07r7r9&#10;o+/54CPffPD+E2vULL1hkbaAM+32Fm9XiE1U09VMufqunYdu+bG//Na+zveG1bKctYzWSnhacWZ2&#10;icV2Qr0UUfKLGIxmktLspmgcU7sm0boYeST7YbWj1ZBqyWexndBLc8qepF4KKEc+y+0e5842GC7H&#10;TI1UqUcBy92iS7ASaYZKAZHv9TPgCjXY8zx2796OSXu8eHaOOAoIVTEVIHfQbPcQzrJrrE6tFL5m&#10;JesiVcsYkk6bQ++9d8d3b7315uNf//qLOFqXUCjFG3htGWBAtAZ4AxSti0LvFpdnlhvd5a4UCiHl&#10;FcfgOWPRniKsRTSnl2met5RHq6up28rTREMxaSctuql6hqhSIiqHSF+iQk2ynNBd7OLHQZHBlCUg&#10;HFE9JuvktM62kFIWv1+TZO2cbLmBE+CVi7DD7nwXv+ZjLZhGQtpIi5l6gUJ7iqgWkfUMKvZAOKQS&#10;BckqjC7gHN2FDu35NlE9Ioh9Lsc1XX918XTAQnPOPPfKY+eMyZpsnTj/RmdorTPC12u1YDyu74jQ&#10;Xu4MBoFUxQy/Iv/H9U38Rf4PQmCsKfJ9tCKIS3jlGOl7+NbiUXhRrCvGUNtCmgEhX/dAaixkaVrM&#10;dRMSpYsQUGsN1hVqklCqiNi3OSrQxCM18uU2ttND2guBAq9tQXeUx4eR5agoISoPzwjSNCMTxXFb&#10;3Enkxed1F976SgL8q5lksrHEWAR8FtUtm+Y4YfE8XTQtSAGBRqkY2+rhMrMpixGwOs7HSPByizUG&#10;JSWx9ktc2gx/JeWmi6JD+s81suuuO+/efcut9bTdft1K1sZzKjeWahRQ2rmNxXaXVjdhLjUIHL6S&#10;7BiuUC+FLLW7TC+1GCmFBFJjcRjr0FIwXrmgXNr+jVW73WN6ehZ/+xjDQyV8TzHuxRd+D4fpq1FC&#10;CjJr6Xa7jFRiRsbGaCcpS+2ULMuLUrKSbB+qUI0DlBJvCMlae7yYLCOoVnnLz/3M288/+9wT7ZmZ&#10;BbbORxuY4gdEa4A3AcnaqnvIFuupNcbmK41Sr+ru1FiLX/Ioj1dozbZYOr2IH2uU52EzS2N+iaAc&#10;MLRrBN2xdOe7q0nPuqQBS9bI6LY7yCLpuuB5viSIQ3RLIrQkbWbknRx/KOybkR265JEsJ4XPKIVe&#10;0sVlDhUqwlqAUKLweIii1BUPR3SWO8wfnyMIQ7xyMWjYJhaTGsJaTDQUF34fc3mmJV3hLzo1czxp&#10;dZeWcC7bgtS+0e3YF6kM28a3RXXhTSbK+oHv4TlwxuEji/l/qwuKxXkaa3L8fvmQWgz1mEQCeVIY&#10;zFbvkwszvVzzua0GKy0qL0zlPWtInCP0AwLTL4GEGpt2cS5HdBymmaEzh8gyyLPCjI4C3yf3/WJc&#10;jSdQoUJ6Ek9rbJ5jbIbzJbri44SjlfTwnMQHnMlwjsKfJIoB1Lk1WIryn/A88BTOGIL+dmiZFF0r&#10;48cBTjhSZwmEJhOOTDiCKEQpRa/VJut0kRZIDTK1eMYijSXKLVZIskCTeRoXh6hyiPQkwqX4LiGX&#10;Hl0XEiQpUlicFoWnx4F1klyCry9U8yx2TdmpGHAt9k3QnZ5HNboEViCUIlWC3OYI5/CEQniFx85K&#10;SYiPyTP2VyauuuPwDSMPP/9UY8OivNY7SGnPnosOrPbxE1uNdfIArzKx7bqbPvqjd+kwFN3LdC5e&#10;+vQR5A6sKy46Yu2Vqp84VynH1MolnLOolZR4W9TuYr8oI8+3ukwOV4r9b1diIi6cZkoK8jSnm+Wo&#10;UonUSbrdBE/rVWK1FrIfqbHc6AFQDgOEc8SeRzzkYymiJfoTlUhxrKa1urWykkCL4n2/FlULIGu1&#10;2PvWt9THr7vmhuPnzz+BcytDw7eM7RgQrgHRGuDNoWptTBd2ldJQZbQ2GVpjsK+2JGMdzgn8UkA9&#10;8EhaCTYxmJ7BZAZfBoSlUnHNFsWsMJeZ1euCLgXoyMfmBpsbpKdJl1N657uEIyG64pM1M0zHYHOH&#10;7Ri8IY3wJOlSj2w5wR8Kkb7AGYUOCvO7s65QSTJDlmXginBBT2uiUrR6UTXOomNNabSEDr2iPHTF&#10;d6duJanaCSm2Ug2/F0rWRkVLfeyDH9l7zc6rPugjw8vVEISzSASpyfFCDx365DjEihvtEuUqBCgD&#10;1ooiwBMBiSUEZGbIhEa4HDHXwrUceSNFpwZf5WTSkUuJCgKEcJjcYJIuMjdIITFZMZw4KEd0yinK&#10;k/iRj80dvaxLqD1qoyP0ltpkrU5xV+ApXL9RVjuBkxKL64evgsmzosPSFkZ+rxITVMsFfRQKGSpS&#10;m+GkQClFttAkayeoniUwElO0EmAUJFJhtSKRDk+klGgRdjxko4e1CuN7+LUYUSmjI03Jk6TGgLOF&#10;6iGgZy2+U8ROk4tsi37ggjRa5/DjCNPNMUl/NFE/lgJrcbjVsNZihbXFeCRrpXV240zOjaOtXpVi&#10;Cmjp+7Xd99x99+47bh/rNhqvKSwqd4LcCTzhGNY5NS+npgxlZfGl6w9SgsQIWkazbCVLmaaRK3pW&#10;FK21skhdH6+WODO3RKB0MehZru8IVFJhneXE9BwWODg1xtxig1fOzbNvxyhaKfI153qROQdzy21m&#10;FpbZOT5EGBQp9YktVK+SNIyonLqXU5GOWFt0f6ClcYKulTRyxXKuWM41LVt4GwMBQry6Ue55mlIe&#10;G5PXfvgHbjr/+BP3txcWG1xB6v8AA6I1wJuMfCntecPV8cmpyq4hZy3GmVf/JP2EPqkk8VBcLAAI&#10;eo0OaIcKNMIJlK/wIo+0mYCSBJUikkEoQbqY0F3sUNlRIxoJ6S706Ex3iguggmAkRAWKdDmhdbbZ&#10;/7nArwXokkdrZpluq8vQjlG072GMweWW7kKbPM0pjZSL+2glCUohzjqi0bg/GLm4PtlXI/+L4sKb&#10;ZQl7R64Kx4Z2jJ+ceckrJv98zy946zxa9UrVv25izwEFgeqvp5e6pIt+16HzJKymnvdN76aQNC81&#10;ClHYYnByZixCK5T2MVmGQiBzQ7rcxnYSrCkiG1Lf0MlySlGIzDPyToNAKkoyQKiiWcGaDpIcRxe7&#10;vIxqVEkjn2QsQpXDItfKCog8XJbgkkLVFLIwKAu3YhDvl+VEYTyXUiJt3/geeITVMrYckuQ9MDmh&#10;CvGsxLa6mFaXrJNA7vqlyxxjcpSUhP2E/cwYPOEQRmPzCpBhRYYXZKC6NJoLZE2IK0PEw2NIXyKs&#10;h0oNUjgIfIRUxSgjuwXP6p9TFgiiEBGnZMYgbTGjUrrC44Va6QYumlf6Yg/KOs+Lo7XKx1rz9MpL&#10;0F5YvKLjq/8cfnXXzptu/JEfeYdWHr20+apIVtIP8hxWGXujlN1BwqiXESt3wQ3ZJyJr53DmQMdK&#10;zqceJ3sBJ3o+i7lGSke1HGKpc2Z+mXaSMDlcwVcK04+aWO70ODO7hBSwc3yIWjnEU4KT0wu8cHKW&#10;7WM16nHQv68opiVML7aYX2qxfbhMpRLTNhBg2e1n7I0SdvgpNc/iS4ukyMUvUu6Lq97KDVjmJI1c&#10;cjbxebkXcSbxSazAE6CumHAJ8iRh5223TFYnJva0Fxaf6xOtlYy+tUPDB6b4P09ESwg52Dr/Y2Od&#10;1Ox5YW1Hfc/OkdK4znrJa4807i8Orr+49u8R+91adtWn4tcDnHL05rskCwnC68cNZBbt+0gKn1g4&#10;FJGXihwj7WuyVkbaSfCrAX4twCQG5UlEfxSM9nx8WTxvupTgLJjcIH1BabiMDv1ijEt/Dh+m8Oog&#10;uXhEyxVtxOIzdpMuw5Vx9cGbP3bg+MyLu+bmTk1zsUn1NW3RS4SVrlOzRiv1cFzF24XBU0pgLpNM&#10;ba3FCdDlEi72SaRFCY2ztiAsUmAuIYsKUYxBkf0hy+iCzPTmlxGNLpGxmDyhJwRUAvxtVVQ1JCmX&#10;kOUyQTXCyP6bdyksNWGhjWtLuss5vdll4nYXbSy988uIToqoV0iEQGpBWK+SW1GQozwrPF9SYfsG&#10;du3A9MM+PeWRuQyUJKxVsHFAYgujPxgslqTVgYUOXs+gnCURhk5Z440NE5Vj/IoPZY0uB2itSbBI&#10;A3o5IVluoro5+XKHZG4JOjmRlOjFJqaZo7bVcNWAzAOVW3RuyaUjcW7LdouV0pPs3wToUkSeZJg0&#10;xRMSl5lCERRFqUz1f9c6h5OghNRD1VrE+hmjaxWtzX1ay42tyoY+SlXHDx2+e9cdt40l3XYRKHUF&#10;/izjBIkVjPkpt5S7XBUllKRZJVHGCbLVDy4uOm4FEEvL/ihhf5TQyhWv9HyebEdMpz6lOGKvr5me&#10;X+bI6fmCkEtJnmU4axiuRoxWyygpSNKc0PfZPzXO7HKLc/MNphcV2vNw1pCajFBprtoxhheECGu4&#10;PupwXanLiJ8RiIL85k6QWbFKrDaSQxAoYFgbxrwO15W7TCc+T7VLHOkE9KwgkFcWzJ/1ekSjY8Ft&#10;H/mBG749O/fo4uxsZxNVK2eQrTVQtP6ckI9XU4L78/jZxCZ3qmq4tm3fzTvvuCpSEXNmeR2JeM0y&#10;mS1eQXkKrKQIEV8tsxFUQ7zIJ+tkOONQvkKFkmQhIWkmiEAilcQL9WopJWk0SRoJOvCK0NKVjCEH&#10;Ni1KldF4jAo1pmPAWMIoRAf90SnWIr0i4NFmBh1qnHz916acnHanwXsP/9Dksbmjb/uDb/76sV63&#10;tbxhkbv0Avfa1SwJqKAU+ZHSFZPn0qGKWAGx9dFrnUOEPn45xgRFcGPhmCpKJ7afmSa2egJRdHQK&#10;4Qr3VjslmV3A9RIsjtlAo/btZmhHFTkUYz2NrxXOgCTF0UIbWTQ/OIuolfGGhrBWoLKckplCzzbp&#10;HTlNPJcRLCZ02ymMVvFG66RZiq6XENYhl4rhz8a35BJk7ghd8dxWFGNvnBCoUogsR1gFYEnyjDAX&#10;sNDEzTXIewluqIIYqxFPjVAbrxXjd1TB3hwOYw3OWpT00FIg6j7+cIUMh7QZ5WYGZ5q46RZyqYPt&#10;tMnOzZMlMW64DIFEdDN8JJ6v+0TJbUnkJUVyv/Z1YdxvWFxelN+LuA7XT/Vf5SkgBDfvPnDzB9/+&#10;rsc//42vvMTFkQAXbgCWG+JtP/ax1Tdw/+/+wWZE3gP0vhuvv+a6H3jfbdLzyDudyx6gDkidQON4&#10;S6XFrbUOFWVJjKDnxBVfiN1qubH4dyAtN1S6HIh7PN2K+G6zTK489kyMFgOk3LoKbP8GkNXB0Cs+&#10;uPF6hfF6ZX03KJC7ovS8J2hze7nFzjDDOEHqBN0t3vdmPzV9ErkiDU/4KdvDlENxwANLZc5kPoG0&#10;qzNBt76WWrwwpLJv/9TQxLbJxdnZs1y60eHP4xo1IFp/wQiW2OR6sZFgiT+HpGtTkiWVjm868Lab&#10;b7vq7l3d3krDnHwDtqZDOIEXegWBanVRvsAvhX3jqENHGi/2aM03mT83x/DUKP5QQHO6gZ01xPUY&#10;6UvyxNBb7CC0pLytQt7OaGcWv+ojpSTvpnSXuujQww89Fs7OY6xhZOcYXuBdGH+iJdZC0uxijSk6&#10;7MSanehe+2dOTI8oL/GBwz98/eNHv337s0cfPMH6VuyNrfW8TsK1riNscttE7CTaSS447C7x7EIp&#10;/DiG0MdpB7nDJhme52NF4W/a0qLlwGlJLgV5bnDNFnqhje6kZL7D2z1BcPU4piZxRpLnFk8UH7uX&#10;z3OueYrcNKFnEQR4Xky9Ok6tvA2kxPc9rANvVxV/bD+c72JOLpCfmsGbWcKlDhF7iHKICn1yrbEm&#10;LUrQVqwyfaU0Dks3S1DlEn61hJHFcRkJD5dl5PPLZIsdkJL48C68QzuwNQ9jE4wwhYm9TyYFAozE&#10;5AKtBMLLQeYoNMopcD4u9nBXx9hD20iX2tiXzmJPz+GmlwsD/3gdQk2316OXJUTepdPZpQMj+5Oh&#10;yyFkOabRwe97j6x1FA2+hU/LSYHtx6vEfhhdkmT1j5DJ0fGtiLxacwx7Y1dddXDyppt22jy/pJol&#10;AENfxfIy7qo22R/3sE7QNuJ1yy4GaBuBlo7bam12RgkPLlU41gsLBXNNWe5SebIbCa4DulZSUYbb&#10;Ky2uK3XwZfEz+wbIRYkrGn32Rj3GvIwHGxWebkcYwLvEtMiC2Eu8qe07Dt1yy95jTz/zDBd7tNal&#10;/g+W9QHRerOSrM1KPZsFTq58XXm82e8gtioFKEAP1ydvfuu+d90+Hm0TM0tnLj3E9lLPbmHVILIy&#10;Sw6DVIK4HtGea9OeaZHXc/w4KC6YmSVp9mhMLyKERCsPHfmUtlVI5ru0zjVXX0SGiqgeoDxF1knp&#10;LRcRDkIIhHB4ZZ9wKEJphdYe3ekuDZYojVYQniy8H7mjt9DF9nLi0RJaKlyyxpMlKWbayVdHowUC&#10;i6WdNNk/fti/6+B7bn35zLNP9LrNJze5IL4RqpbYoJCpt990x+S+XXvfLY30LzpaN1GkdBwh4wAr&#10;HdYWyeeyP3fQKlGU4LZ6cSlI0hQlFX5maS016PZ6xNuGqRycwk5WQTkCK+h2DY3eAq/Mf4sXT3yO&#10;lDmsCRAixsoezraRLsfmUPbG2bvtLeybup2R2lUIr0IaQ7a7RDw1ROnlKp2jZ2lPn6c2PASexvkK&#10;qiG2YZA9g6+LeIREGrQt5iFq7eOVImygybH4xqFSg5ttknQ6ZCMlStfsxe6usyAyArqUFOQmYbmz&#10;xOzSKxw79RhnZp6iZ2fwwgzhZdiOoCyn2D51HRMTtzAydA2xP46Ph8aih8vkt+7DDJVJXzxHMr2I&#10;7Fn88Rp+HJK4jC3rs6I4n0SeF4G9imKmYRiQ9TJcVnRWrpAJIeWaMjgIawmV9n3P02mWyUuQrSsp&#10;Teup/fsnp2666cZ4dDRweXrJA9c4QdcIdgUJ7xldZtzL6VmBca+dZBVjwcQqQRI4Mls0F4x7OR8a&#10;XeLhRoVHmmUSKwikveKTa6XJsWMlk37Ou+oNdoddelbStWLDorDyPvrq/Ks4hftDBugYSaQM76wv&#10;U9U5Dy5XSKwk3OI9O2vJ05Th3bt9M7VjR6lcLrVbreZlFK0BBkTrTQe54eKy9mcbb3qupGX/zUa6&#10;Nusg8oSQ8S373/62t+69Z1+7u4zBXkFI5wWxhBxc6oq7W1V0fxEUnWgr5MvmFmElUTWmt9AjnemR&#10;hyloie2njdfGhzA9izEgc4MXeOgJTd5OMZkplKpKQOPMIkm7R333CPV6THe+U3izYg8dFuNhTWrw&#10;PJ+hyWGcgmS5B5nFZQ6bO2QgKU1U8Kthcee/sodzC6mDXuFOdv2oAaEE7grJVmpS8jTh3dd95Kr7&#10;nv/T61849ugLXPBSeBTCxMqdp2PrZfZK9uU6hXKsPlwzAi20xGVi667B/mfxogDjSXKKzjZpHVoq&#10;hLMYJ1dHHG2uBIDva1yrR+/sIjLPKe/bjnfdFGnJL5ifyzg99xhPvvx5Ti89SjubJ0kdZIqhcok4&#10;gNTEmFxiXZEG37YZT52+jyfPfo1qaSe37v059u+6llgIrAa3b5y4XiZ57CWSRhsdaUQ5xJYDbC/B&#10;7+R4ucAGip50uDRHI4jqNWQ5piuK+yJhLabRZiFtEe2fZPjafaRa4Lo5Q77AaTg2N8OTL/8es4v3&#10;46xCCIOuaEIRk+eCPNc4lbJozjF/8hTfPfZ5omCMAzvv5PDe9zBRvQZtZWHEv3o7sl6l+/RJkvkW&#10;ckmiKBH64jILdb/7VUmU72FtjlKF4tdLU+zqxcoVMql1RSzJysXLoaSUGyMdNj54aakwxD/1m78t&#10;trpWmGplKt4xudMPQrKtQk77F8Weg51hwvtGlhnTOR3zWhQhiZIrTR0W58zqVAMpim5RRdGZmViD&#10;Fo631Zr4yvLAUoXECvwr8ECJ/kmYWMmuIOG99WW2+Rktoy6Ub4Xs+5b7DST9ZiGBXP//rLks8VrZ&#10;BqmVeNJye6WFcPDtRnX1Z5udcAoIh4b4o2efHd+5a9fIC889t+B5npdl2cYg2gEGROtNq/RsvLjI&#10;Sxy4dovHm1nl2nT48NjIzjvuve4jt9W8mphrTKOEurItljlc4goiMq4Rkz56ykMMaawvwJNFkoMB&#10;UovsWOyiwT+bkZ/qks8mmMyhqgqvWiSzN881SRptvLDa75dzeBUfXxTp23makTQTsk5G1k7xQp9w&#10;OAaKdndnimT4tJOQdVPisZggCsiWsyI5ekSjpwK8XRF6zMP4YD1RKFhFKiayA24xJ59OcadT3Hxe&#10;lNACAZ64ZEDDyhzIVrfBruoe76Zddx48fvq58STttFife7PSIWRex3GysQwsJMKrJAilwEqJJwQG&#10;ixNFbpPqh2wmLscvl7CxBg3a9p9Oq9V6psKihEduDKnJCYXGSEde8vGToiux08vIF5fwlSM8dAB3&#10;7SgtmVLGsdQ+ytee/G+cmP0qQ3GFIXUj9xx4L4f3vZdOd5kXTn2a0zMPMTt/Aik9nFZYmaK0w9MC&#10;z2iy5km+8MT/xMSpG3nrtT/BrqHb0DqDsYj6vdez8Nzz1J9doLNjGDVcJhqqIHJHt9klSUFrhWeh&#10;G4CtaFSe4KQiF4JsZgHZyfFvOoi/fxyUQQPO15yef54nXvqPnJt9GiEtngoRMsZiMGkLJTQyj7Bp&#10;ytjQdraNvhtfVQCPmdkjHD/+Jzz30h+ye8f7ueumn2I8vooeDraViaK9tB8/QXe6QeAkcqJEoiXd&#10;LKWaFkONcwGBUCRZhlWSoORj8hzb6RaG7XJQ9Jf0OuhOjtCaXBZNCUJJBJZYSHLh0FIFlbjs9ZJE&#10;XErNytYPl95U+fbGRg/627df5WtNYswFf+QGVSh1glFteOdQgzEvo2vlq+qtWQlMLtTERVq9OTpp&#10;g8wkGDIkEi0DAhUTh0NUg1ECr4IVxTzP20sFcXmwUSZzAl9ceii3cYLECXYGCe+pLzMW5LRNcaMh&#10;hYdzhm7aoJnM0UmWSbI2uUsBi5AevgiIgzqVcJRSUEdJv4jYcOayZ3VqJYFw3FJtkSB5qFHC9Df4&#10;hosLJs8wnQ53f/SjU+0//dLkC88994pzbiPJGqTE/49ItP7l137qz+2H/3vv/s2LFq3KUKh/+tfe&#10;tnvb7tpbZ083j/+H//nrz6e9fKMfy3KhFm7WPNyar+sI17/82k+5P8PPxmZ3qErr+Ppdt7/7xh23&#10;7mv3WkXA46Uuh/0gU9criIe6KUZfFyG2e7hIIbToG3TdmlwA10/vFigLKneo5TLe6Qz3Yhd7LMG2&#10;LTKSRPWI1nSTzvk2pfEyUhYz3KSSZN2MxvQiQcknqkd051vYzFIeq+CKqb9FOavdozXfIIhCtCgS&#10;4P0bYsThGLXLQ9bUqvldOddn0f33KgrvjiXAtzGyaTAnErLnutjjCXQshPLSvicEmcuxac6te9++&#10;/0TnuesfePirZ7i4Q2jlwnjZbK1/+bWf2mx/XnTsOrey0VfSlLio7dBYW3x+JS/ZLeb6qo9QBRE1&#10;zuIhIcnoYYkceLNtet0U79AU+uoxnHSUEJyd+y4PPfl7nG8+T6ArjFbu5O3X/w2GSiNY2ySOa9xy&#10;6OfYMXEr33nqP7DUniGzHcgVSgwBhkQuoSPLUD7J8sIzfOPh/5e7rv1Vrt5xF1I4tGcYveownfZx&#10;xOwSXjlCBgFOKkxYKCE6d+S+JKqWCZSH1ZJEQbzQpZ1muP3bqO4eRijXV026PP3KF3ni+U/Ty2fx&#10;vDLg4aRGEvcHUXs410PgmNp9Fbcf/gm2xTcXJXIU3XyOx1+q8tSLX+Xs/H18+aHnue2qn+fA1D2k&#10;qUNXI2q3H6Dx3GnaZ6apLQn8oTKh03QDgzYQOUXuLNJTWGOLzCxZ5L/ZvnIlhChKhXLtAJzL3mSJ&#10;Ta4JAIwsNS5nNfDGdmzfUR4dDbMs2/QqsWJYj/vK0qSf07PyisuFUkik0HSzJvOtk8y3T9HuzvdJ&#10;jSxuAlfyQJ3DuhwhIPIqDMU7GC7tphpvIxCSm0tNEgOPtcskThBsQbYchW9qwk95Z73JqJ/TNaqI&#10;3nCGpfZZZhvHWOycJTGdC0Swf+5YVyhtRXk6ohwOMxrvYqS8G9+LsS67dMRKn5iG0nFzuc1CojjS&#10;CxGbxT84gVISNTo0cm5xfgjQeZ5vNlpJvkalfICBovX9Kak1F3tSSDEUV/yf3HPN6MivffIj355+&#10;Zemhx7524oVnvnO60V5O8jUKVr7mYVifZbKOcP29d//mnwnhWlMCXXno/oLv791/zVvvvuYDN4dE&#10;dLJWEYC49coLvWIGmz4c4r2ljNgVILTA5SBMUXa7UGly6ytV4oI5W45o5LiHuCHCHkvIHmxiX07Q&#10;nqYyUaV1vsnC8VmCSoj0isHQaTvBK3lEYxU8X6J8SWeuS9ZM8fp3+HkvI2tnBGFAPFTCuzZC3hyj&#10;pnzwwZniQWY3GN/XvlfXT0MXuIpG3aiR18a44wnZA23yo92CfPiX6JgSgiTrsnfs6pGrth/e/wBf&#10;jYAuEPRLh9mG8uGrDTLdTIkV1tn1b6o/2FtseHYhZDFy6HJt+cYilUKKoryojMXPIQsFWbcH3Q7l&#10;vXvwDk2SegYfxZHT3+SB536bXm8a6xqM1W/h+qt/kFIcAxlSxKtvf1v9Bq7d93P88Rf+Ndt2aCrD&#10;lla7Te4ChKyRuTaBWCaWQ6RJgy898isY8/9l//Z3gbD4FZ/oxt10H0owc8vIehk1XCKZ7RLmAmUc&#10;WclDDlUgL9Lf/a4jX2ji7RwjuG4KEaT9mXWCbz/9CZ4//Xv4no+0JZyTIHNS00WKJr6OUECva5nY&#10;dpDbDv042+IbyU1WkB2lCPQoB3f/ZXopPH/qj2l0z/LIs79Ju32emw/9SHGRiBXla8dpddokC0tE&#10;pYg8z5Flr/BXpW51tI/UcnW4+8oIJeeKmw/pe9gku+SR0yffcsPxwhUITOvU7/r4+NDY9u3bwloN&#10;myRFbtmGX85cMTngulKHq8KEzBXE68pIlkY4y/nGEU4tPUs7WUApn6FoO0PxTsrBKJEu4+sI6yy9&#10;rEUnX2Kpc46F7knOLL/A9PLLjFX2smvkOqphldtrXZpG81wnIkegNpjNJYUnq6py3lJtMxkkdK2H&#10;Uh6t3jynF55hvnUKa1PK4QjbKgeoBOOU/CECXQJRqG69rEmjN8NC7zSN7gyLrTPMNI4yNXIdI+Xd&#10;hdJn80teWlMjiYXl9lqbeaNZynQ/D+5CzLyQxU2sC0IPzy+xeaPNIB1+QLTe9GRLAfrk8/ON7fvq&#10;Z0vV4N7aSHRTqRr8yMTu2gO3v2/fY09/+9RjR5+cWZh+Zbljcpv2yVXWf6wlXVsSru8j2RKbfT5A&#10;K6WCG3bfet3hiRt2ZCYrum8uEQVAxyKHFPLtVfQtJUQAJBbXvcKPssJsXJ9qUHRHiUMheneAfbyD&#10;eaiJWnRUJ6r0Wj3ytsF0MvAclckqXskv2uuNI6iW8KKQZKlL1i4uYkpJwnqZcG+MvqeKvD4CVShw&#10;dF/FVnOs9ILjMorBy4divF0B4sEW7oEmtudwvrigSV2kamVUZJnJ8p7du/devffE8Zc6QI8iYDBd&#10;c5zYNdf9y1rYL1U+vKBo9XkSrhiOvEKunMVJwFMIXxdK46XMZ0pdcO8iyJ1FCUVgBWknRe8ZJbhh&#10;G9YDH8XszMs8fuwPmXXPUi+No7sBQ9EOtpVv7vNS0/9gywgCIESbiMe/tcxjjz7AVQdC3vLOnUwd&#10;GEYEMc6USfI5Qt8hXQXPpHzriX9Bki9x/b4PFotQyUMdmiJ77CiREaS1gLBXgpkGqXOouIbQkpwc&#10;Ixz67ALecAl77QQECojITMpjL/wux6e/hlQRJq9grcHzLUoGeFJhTZulczMceXaRRx48xU/95Rv4&#10;obfciMOhlMU5S26X0LJEPd7OSP1qgukaSEMrX+ShV36fnkt56+GfIXQGgojw2p20nzmJv9wmGwrR&#10;WRH8mmhHYIuZj0YV66XuZ2QZUyTUCyXwPI9ESly+dZewc5uT8o1Ea3TH5KXK0mp819REfXJiTHga&#10;k6YXvU7eV4amgowbKh2kKMjrlRzCWvpkeZtjc48xvfwSZX+Ew9vey56hmxkv7UWI4JInazOd5fTS&#10;05xYfIzpxgss985x1dhb2VHZzh21Hgu55kziU1JuXct44gRSOG4sd7k66pLYACU05xtHOTb7MJnp&#10;MVk5xJ7hO9hRu46SN3RJfpqaNvPtE5xYfIxXFh/lhbNfZ7J+LbuHb8LvD50XW5Uv+wvIuJdzfanD&#10;/Y0KmRME4sI8VQeYNKdUq7LjwIEx3/eDNE0Vl+4qHWBAtN50ipYE9EuPTfduvGfn2bgSpELga0/u&#10;qI3GH6uNxh+b3FN7/Lb37Hnk2QfP3nffp1880m4k3f7Cma5RK9YqXYL1Hi77fVK3NvrO9JqHPzm1&#10;b/e1O267ue4Pe8bml0i1BNo5aneI/4E64qqgIC6dV9dpI/qdjGKNc8A6cE2L9ATyrhJqt0/6pWXc&#10;SwlRNYbRNdzDrCcFrp8kH42ViKSAvGjrl/t9vPdUERM+rmOhW5QUhVjT5nehYahQCC73AayDZo4I&#10;Bd47K9gJTfblZdx0CqGi31u/XgxyhkBF7B3dPzY+Mr7rxPGXXu4rWkH/GFlLsthwjFyJv2LjxVRs&#10;JFobk0iEkIWpWEnw+/lhlyJawiFt/45BCqwUxQHd6IKvsLvHyHzwcJyfO8E3nvp1TrSeJSyPIKzE&#10;ZTGhrRH5irQHWiqkdiCqZHmG1obYG6IeVkkWOjx/f5vnH1wiHre854du5Ja790KpQs+0gBpa7iC3&#10;izx15NfZM341w+UDmFzhJiqU928nOTOPrvmoKEJGOakomiSEsCS+QrcSTOzDgXFEKaCQYjUvnvwC&#10;z538QxKXIWQVEAQ6IFCWrNvihSeW+PaXZ3n5+QYm6zI1VWdqeE+xhVOBUxrnDNZUcb5ECRiv7yb2&#10;trHUOoMMAlr5GZ4/8TkmSvvYt+Md9Lrgj1SI9u+g89QJQlnG5HmxT6TE5TlCS4SzF8Rgt6G0G3ig&#10;V2ZYbu2C6h8Xl1x8o337tiRZgBzav39badvEqDD9WYxr1FABZFYQCMs1UZshVZQMr8SX5auAVrLI&#10;kfMP0OotcM2293DttvdRDkaxDk4tdXjs9HGOzC2x0OnRzXMCJRkpRewZqnLj9lH2j45xePxeDo7d&#10;w6mlJ3ny3Od47uzXScfuYN/wPm6tJSwuKLpWEvXLcSuBowfDHteV2kU50MGpxad5Ze5RRkt7uGHy&#10;w2yvXIOSHs7BQjvlxOIyJ5aaLLR7GBxl32OiErN3pMZUtcxk9Romq9dweNu9PDP9BV6ef5Be1uDA&#10;2J1EQZXU9LY8ma0ruqcPxT2OdwNe6QVYWVhIL5RLLUp7jF+1d2jHnj214y+9NM/mYbQDDIjWm5ps&#10;6RMvzNlOK20NO5cKIfy1v1iqBTeXasHNE3vqP3zrvbsffezrJz79hf/y1FN9tSLd8FAbVC67hni9&#10;YerWCnG7lErXLxcGQBiE5dpIbeqa8WjHdl/7dNP2FrdZDlKH2hPi/1AdsSfENQxk7rKnsgO0EHhS&#10;9NUQR+4Mtu8PLWxCEt+TSAd5D/KdHvpH62RfaOCe6BRbSV/udRy0+uGNd5Tw3lmBksQ1DZ4TKK2K&#10;O0FnMdZhnMP1gx61AE8Wo1py68j7pEtsdYT0HPggryvhR5rss/PYcxkuVhf9kaDw0KhOUBmORyeA&#10;qK9mrRwPdgPRWuvzezWEa6uaUT8wVq56RIqkeIHQEunpohaxxaglAaQYNEVGkwWEJ8mzHNPr4u8c&#10;Q4xWwBl6WZOnz36Zk/lDxOWY2OxE0KBn5+m0llhcOEt9qIYgwFmNI0epHIFHc7nFqaMnCaQiKntk&#10;uSNddHz2E8/zwndbvPfjuxierGAx5Mbg+QFZT3LfI/+Re+/4Fcrl3Sgc7B2j21gmbnQIw4he0EEp&#10;BYHuh3sq7FIXd2iCfEeN0BmU8Di9+DWePfFpOr02XlQBkRfmfiKmTyzy5U+9yIuPtwgCj7FKTm56&#10;zE+f48zJ+X5pz5DaDlgPpfqkXAmyrIVwBi0tzkrq4Q6ajZM88Py/Z3T0JsqVGjgIhmLysTK9xQb+&#10;SA0fgUtzusIhc4NW/ZmNq35CVudQSiVxWiM2UZguo25fhO3XXsu/eP+Htgw13nb1gWpl23jFpGm/&#10;6WP9uW6RjAcp++J09eC+3HnrqYBWusiLM99GOsW7rvpFpmo3AvD46fN84uHn+fqxM7SSjDTP6WU5&#10;oa/RUhZdeFJQj0LesnOCH7/5AG/bu53dQ7cxXt7Pk2f+mKMLD6OU5erqQU5HiidaIUYIJI7ECoZ1&#10;zvWVNnVP0jGC04vPcnrxaa7Z9h5unPxBfBUD8PzMIr//5BHuO36WmWabdppjncNYSLIcqQT1yOfW&#10;HeP86A37ee+BndTCSe7a87PsqN3Id099ipfO38/ByXsIVEhmsy2vmdYJyspwIE44m/mkVhCuZdj9&#10;4yseGSnVxkZjXnppY6zDgGQNiNabGqsXlV47k8tz3cbkHrskA1Xe7Je9QI2PTVU/9J6fuPbu29+7&#10;79Env3XyD/741x97dA3hStYoXCkXPFx27Xn1WtWtTcjVxrvWtXek3ho1JaoPT+wbK2+/qe6NjBYN&#10;d3Z9Cnw/v4cM5LiPfn8dsd3H9knW5aYzSSHwpSR3jrleyny3y3KS0s5yetYiAE9IQqWoBZqRcsiI&#10;HxJ0JGrIR3yoRibBPNUuRlr4csthcK5bRDHoO8vo91RBgew5AqnIsMx2eiwkPRaTlE5mSPudQJ6Q&#10;xJ5mKPCohyFDYUDgaXJjMdZuTVszh3M54iof9d465jOLuIZBxPIiSpT0OlT8enzbTW/b9ehz99Xn&#10;5+aT/nERsz5UUPSPk7WdiG7jMfJ67iIkFAnprt/+r2VflNicWhZ3A45cgl55OwZcL0WOlFE7hgub&#10;F4pzi0c4MfdVfK0pyRh683jlmHZT8aUvfJHW3C4++pd+AudSnLBI2ewfioJnHn+Ip555kEo57BPg&#10;gFh6WOd4+alpkk92+bFfvBrla5yQGE9jMZxvHuPl6Qe4dt8E2gaYQFHePYF4ZQHnBEmo8ExB6I3J&#10;iXJLL/ZwlYAIhXQ5xnZ44fiDzDdeIapU+8ZmjRaS2dNLfO43nuGFJ08zNFItZjp2DdovsdxY4Mmn&#10;HiHrtvCiEITA0yGir5D1ess89eQjHH/xZaauLhWDujNNvTpKzyY8cuR3eMeNP4UWMcQ+wY4xlhuv&#10;EDuBcEXjAb7GJhn+Cll2tsjGQiCkKv7tqULRujwVF5f5N8O7dm5lNxCAqm/fHsX1epDmOWqDty9z&#10;AiUse8IuFWnIrqBkqKVHbhKOzz1KxRvlLTt/klo0yUyzy7974Gn+04PPUAsC/tqd1/Leq3fSznL+&#10;5NnjfOrpYyTGEuqijNpJM/7kheN8/ehpPnB4N3/vnpvYO1znLbs/Tikc58j8tyhpnxurhzmTWM5n&#10;Gi1ACbg66rIrzMjwmWm8zGzzFW6Z+hiHxt6JQDLd7PJfHnqW333iRWbaPWJP40tBqCSpsQS+5P0H&#10;d3LPVTtIjeEzzx7nlz/1dW6bGucfvfs27t63nT1Dt1LxRnj49O/w8txDHBy/Gykk1tktyZYAdgUJ&#10;IyrmnPEuMtMb66jVa/7IyEiwoWQot1C7BxgQrTedsiUBtTjTXk57+YIXqKlL/YHSsjK0rXTPPT96&#10;8NYb7t75yHe/+srvfv4TTz7RJzcrC6vqky3RJ1srCsZqQviVqlsbFt3N8pQ2HQTbX9lioDQ+Mnlg&#10;19jevUPhUGSt2fxsTyxUFOpdFeQeH9dziMspWULg9ReFs60uLy8tc6rVppPnRVqzlPiy8Jpk1pHl&#10;lgyLryXbooi91Qq7XZlS3afz3hpp7jDPdgCL2Ei2CpMFIgPvLSX0e6oIX+InYKXjRLPJS0sNpts9&#10;eiZHAYGUeKpQuHJrSUxhig+UZDwKOVCvs7NaQitFau3m/iUBIit8X+pQiF6qYL68XBjs9YZ2dyUJ&#10;g5IQqdt36NZdt7/wVPJwp5G4bjtbe02VfXIu1yifZo3itZZ0uSu/iIq+WqXWr66uyP4p4vC3Hobo&#10;AIXECENuwQqHzHJkmiN3j2FrERbIsi5HTzyMXZ6mHgzR7eWI0mlaScw3v9Tis//pSb52zTmGayO8&#10;8973IqTEmCGUkvzOb/93fvmXfola1SfrvydjE7BdPJkRaMnJJ+GP/vML/NgvHySMhkhtgokcvU7C&#10;sye+yu6Jt1MvT6EQUC/TVHPErXbh4csdHWPwfB/ZTFBTI+hSGeMsVkpOvHyc2XNz4HyEKyNlhyDu&#10;MvtywB/8h1c4/uwyQ8PD5JklSVJCr4ZSgpHxDo888TX+83/9L/zCX/ub+LqMcQ7pFELAp//wj/nJ&#10;j/9t3v6OfXz8l28hGE3Jsh4uq5FlMDtzP42FG6gO34ARJVQ1JtgxhpztYiVkoSLQukjczwzO16vj&#10;Y1bGKjlbZKRJKXkjfM/a9y+l8gvleZ6USm5WaHdAVVmm/AwpHM5eTlQpMrBOLzxBWY1y0/YfohZN&#10;8tLsEv/nlx/mD588yqGJEf6PD7yFHzi8Z/WvbpgYYTgK+FffeQbjRQSRxKQpgVIYY/m9x1/iuZlF&#10;/u8PvZU7dm7j+okP4iycW36cXcN1ri3vZnHJ0LaafUHC1VGXUPqca02z1D7Lddvez6GxdxeK2plZ&#10;/smXHua7p84Te4rxUoRDIH2fnhMoZ/jl2w7yC3ccJu5HY/z4TVfzz7/+OP/620/yM7/9Jf7ne2/j&#10;Z28/zEh5D7dNfYwnpz/L2eXnmRq6Hmcz3CZka6Vzs6YME0HKdOaRO4Feo2r5SpP6gc59f+Og8C09&#10;eAMMiNabsYSo5s40m2mSL5UILms1EAKltKwOT5Te+c6PHbr28B3bv/7Anxz94+989sjRPuHqcqEz&#10;ZEXlWvFAciVkaxOCtZFUCdabIteOzgj7RKsElHeN7di3c2jnqCd9cpNfpGa5XtHl5N9YRh+OcLm9&#10;QAsvoWJpKVlOU56bW+RYo4lCsKtS4kC1xPZyxHDsEymNQJA4y3IvZbrV4eXlJsebXb5zboajSw1u&#10;nhxjcjRGvrtG0rSYV3pFGKpck16QuyL36uoIeXcVEWl017KcZDwxO8+x5SaxVhyoxeytltkeR9RD&#10;j1ArpBP0jGGxl3G2nXCq3eJYo8nXT59lZ6XMTWPDjERB/yU2mfUnQWQOoSX+DSXSsxnZ453Ceeyv&#10;8WtJhyc0ntRj+28Y/8mp6/xbmwvdR5769qlvnD6yeHbDPlprkl9LuNaSLrfJsbqKTp6k2jhnlMCX&#10;XlEytQahVHGg9RfqMPAQuVmdibflPnUCa4uuQ6RA2hTGh3GjFVZSl86ef4rZpccgFKBHuGn/+7jh&#10;6pv4/d/7LR77yv/Nzok6y/Pn+Dt/42d5//vfz+49ezDG8MzTT/PQgw8yMVQqSnz9s0D3szUtHsoX&#10;lCScfrbNU19scPP7BTLQZMYnijTdbJaZ5pOUyztQGFLPIEfLZLNtApMhwgplY0hFj1acI2shWSQI&#10;0wznJZzLvkiLI+igTOqWCJDo5TG++TtP8crzRxgZr6NkhLS9ogRIl06Wo2WJpXNt/tk/+TVeePxh&#10;fuEXf4kDhw5w7tw0v/vJ3+APf/d3uXqizulnG3zrM2f50V+4DhNEZKZJx83QyOGxE/fxjpE7kLaY&#10;8RmOlEnOL+L7Edo40k4PTytspFHWkitJ7nK83IHNcb7GWItC4FlJ1xfk1mDzFM+B9T0SZ654tbXr&#10;B6pfdAPn7Erd+WJi4JygpjPqXk7uxCXLhoKCHC52ToOTHB6/l6F4ipfnl/nfvvgQX3zxBEP/f/b+&#10;O8yy6y7zxT9rrZ1OqlM5dVXnqFYHSa1sK1myLdkYGxsbYwNjxgNDGGAYhjAzMIaZey9zYYC5lzgz&#10;4OsB2xiDjZMs25It2cqhpW61OsfqrurK4eQd1lr3j32q+nR1dZBhGO7vp/M8+6nuCmfvs8Na73q/&#10;7/d9cwFvWjfAm9atuuhvA9fhzjb4oy/+CYfGpll967207b4Np6MLUa/QJeCV0Ql+5StP8bvvejM7&#10;B3u4fuABotEKc9UR1uTbOex1Uq2n7Ft/RlBJ6izUxxlsu46tvSnIemV0il/60lPsOz9Nd9bHcVwI&#10;AogalE8c4uyLT/Pmret45/vuWAJZADnP5ft2rmff+Wm+cXSE//Nbe6lGmp+6cwc9+Y1s63mAg9OP&#10;UmpMUPB7UuPTFYCrBgJl6fMSPGkuaSqwgCuVcNIH57ImtLzRefgG0PpHDLQAxNRouRE1dM1aq4UQ&#10;13SehBDKC5z+VRs7vu+hj+zaff0dQ1/6wh+99NWJkdJsC2shWkpFF4113wXAag0sXr4t6rIWy4aZ&#10;JtDKDXauW9eT7e/ESpJWu5VF9VgMck2AvDGHUSCuIgFRQuArxdlKlRfGp9E64c6+Tm5d1cvaTAaZ&#10;GJJKQjQZEtWqCCEo5lyGOzLsGixghvqYjiNenlzgqbEpHj89yq5GF5uHOvHeXKReSrAzMSLvtNg4&#10;W0S/h/PmAl6fi6gbRuYqvDQ1BRbeuqqPO1f10Bf4qGaINbHB1FMWS/oe69sz3NQpsLKP8TDk+fPT&#10;PDMxzaNnz3FjTy8b2wsIAbFdAWxZsKGGQKJuyqNHY8xklJZ3mupVYwwYQWdmwE547RnXa+zuW922&#10;e8uewXc1atG+UwemH3nkE/ufb14jb1m5OVkBdJllrNZFOi5HSGmUaPo9XV7eZa1dElhf84NhDUJY&#10;lCsxUjVv2JDZ2hnmK6MUO3q4+fofZk3Pm5HE/PD7/z05s5lf+5WfTbVxxvClL3+ZOAyxCDzPw3Wd&#10;CyBrpdKlsVijSRLN3hdPsPGWXbQNOZRrGpwEYTUTE6dZ213HcQM8JQj6eommR4hsiLQJnhSIWJPp&#10;6kQV00w56bpMzh9nbHwEbSW+p4kiB8/3OfjSGCNnzhMECkf6WKtTkTrguS5KKbTWFIttKKX42te+&#10;yqc+/RlqYYxyoCOXpaPQRrVSZeP2bfzLn/6P7Ln1XgCmyuM8/cqfcGryqyyURtE2xBXZ9An2HFQm&#10;WCrvXogLNYuLubShZLHb35pUBG/MUkqDWOocTm8PKSSOVNJ1nJWIk2spMy5N2sZcSlMtCrgVlg6l&#10;Ca4hjEYIgTYJlfo86zpupr9tK7O1kN974hW+fXyUjsADKcnncheBmCXwH4fI8bMwMsLIyBH8r36a&#10;/nd9mOId9+NIRTdw8Pwc/+mbL/G/v+MO1nS0san7Lo5MP4qnxxjwOgi1YTiIcYVgrDFFzutmS9dd&#10;AJyeLfGb33yJV8am6cn7uJ6P9HxKrzzLxMN/RWX0JABtbW/FX8Gyoa+9SGchR5vvESeGP37mAJ3Z&#10;gB/es4VVxa3U4nnGawfJusVmJ/AKbLJNbTyKKiYjLOWVSrHWCnHBukO8UTJ8A2j9Y3/ZlQaaiTML&#10;9ageV60hEer1nScphZ9v97dtvrF/4If/3ZvWfvMzBz/z0mOnT3N5994lsHUFYftygLUSqFKA07+2&#10;mN9x59Bg92BhsNCZWe16atAY3d6oJk5Yi4N1Yu2uDtnVZq1ZtLW8UBaLLPgCtcNH9sg0Xsde/sS5&#10;Mi0JHp8v8eLEFGsKGd61bi3rczmSSsKZr5zm2MOnmT48S206xFqL8iWOJwnaA/p2drP+/mEGbu7l&#10;7at6uaO3k4dHzvPc5AxVEnZt7SI/3kb58YXUXygQ2MhATqJuyOJvDHASODxd4sDMHJvaCzy0epDV&#10;2QAbG8qnyoy9MMHoi+MsnK0SViNMpJFSkB/IMXBDH2vePEj/1nbevXYVt/Z18sjIBK9MTVPTmh3d&#10;HXjWEBu7wiwDaIvsV6jrfJiN0vOVERcy0Kyh6HfbvNdlp/V5YYwl8GVfvr3wwMC69ntue2jDyNjJ&#10;+Ycf+/RrXzmxf3KmBWwtAq7ltiFm2T2xdGCxTuLEVdZtZrNZQapxW8yHM82OK2OR2FTUbK+87pBC&#10;YEXqvK8FqMBHOCk4WqjNMlk+RqTnWNXxEGu770yrlTJtDrj9jlu57557+JvPfZ7u7m4wBjebRUrZ&#10;9IOyV/XyUkpg0YyfDTl9vMyuoYBs1kfrEsSG6bnTVOIyvptJy4euRSgJSuJIjdBOmmVZyEGQhkvF&#10;QjA/f5JafYbECFQS4Tk5TBJw+MAkczNVshmXOI6XAI4xabfdIjDMZDI0whBlBcMDvVTjEEc5SAON&#10;MMH1A+65915uvPlNAIQ6obvQz43bHuDsxKPMLcxw6tRBtqy9CZTA+i5eR55kvnrxeWkWjK1obvIC&#10;qWSbbRMag0CBtighU+2cFLhKYS6YXl7ROmQZRFpB03V59kUKS9YxSGmbDRcrz/ZCSBCSWjhDuz9I&#10;X2EjAF8+cIrHjp/DUZDJ5Zifm+X5x77K3mLMrbfcdtF7HDp0mHNTM4vEMmFlgbOf/a80Js7R8+AP&#10;4GeyFI3lqdPj/O2rJ/lnt19PMeijL7+Ncv0gfc4s2VyeNhcqcQWMZCB/HRm/g3qs+at9x3ny1Cgd&#10;WQ83yGCF5PyXPsXkY3+LiaOl1c2xkydZKC2watlnPH74ECOnTyEch/bAZaJc5VMvHWZ7Xwc3DffS&#10;X9hCJZqiFs1TCHrQVl9ySRa7YTKOwVea8rIOznQRkjb3XGEueQNwvQG0/tGCrSVrx9mJalSvxgvW&#10;Wv3d3rOOK9sHN3S896Ef3TVQ6Mz82eOfPXSAizPHVmTxLy1UXVQWbC03uYDTO9yWlUoEt79j44b1&#10;O3pvb+/J3uxn3E3WWtdo62pt/CQ2flSPZaMW018ZIl9pw9Z16qvUMmpabZGrPNTmIHVc15cvBDgi&#10;XTWfWqhwcHqeOwe6+J7Vg/gGTn3jDC/84QGmD88xdFs/G96+loWzZc49PU44G2GzDrXpBc7vn+Tg&#10;Z4+y6pZ+dv7QNta9ZZj3bxhmTSHH185OcChTYtvOHNkzIbVj9ZTJsiDX+2R25/Gk4vD5OU7Mz/O2&#10;Vb3cO9SDKyTzJxZ49ZOHOf7ICOXRMghQroNumkF2bmzHWMvRr57k5T89wJq7Btj90e0M7OjhI1vW&#10;8tjYBE+MzeBIwXVdRSSWSzTytgl/HImzOYs+HGJHozR2SCyWZAyBypB1c8ZGVlkLRlustUII4QU5&#10;Z8OGnb3/dM22roemz5W/s//Js4899pcHjywDXK2gSy9jtZbm3ZePHZp8rnvto3uGtn2PCnK+FZfU&#10;eNK0oURjk9T24lofDaENWklM1kWq9O+0iamEJepRhKdyKCGxKiLWEY7yCAIHzw9ITGp86gpBkiTo&#10;ZnyLUipl/a6wayEEjvKJGwFHD8yw6eYCmZxPNVJoXaOeTKHjEtAFqNSfPZtDN2KEBJ1ojJJYV6an&#10;1CoQDpXGORBVlJNGrCjPMH6yxujJClIH+I6kEcVIFSClxlpx0bFGzU4/5UisSXCkROsEa9PP2N7Z&#10;zcatW1MNlQZXhggcsBlcN4fy5qhEr2C5DkEW4TnYQo6kVG2SWGlskl3U0dFSNm/miApr0wm36ZUi&#10;Ftt5F28QAZHRSRhHrV5+K4Ita8xVSovGpHbEYgVGGwJhrsGO3KJNhNGaVW1byLpdjMxW+NLhU5wv&#10;VRjsbEcql/qz3+TRr/8V5smH+e3/8l/YfeNNhGGDr375y/zav/tVytXqRXSuiWMmH/8KMpun7y3f&#10;i5fNUl8o8aWDp7hrwyA3rOqlO7ueWjxFrykxnFV40lAJGxTcbnpzqbXFK+en+MJrJ5FAEGTAwvSj&#10;f3MRyFp8HT5+kt/+7d/mY7/+G6xesxaAUydP8r/9q5/hG3sP0PPBn6KyZTeOqLNvbIqHD53mxqFe&#10;Cn4P/YWtjFX3k9g0TmilkFxL6onsiUtBmE7lDObSAekNcPUG0PpH+Pq9b37INqNN7AoDka2Xo5JO&#10;TKwcuQJze3Vj7Sblr7oG8m+++71bgjhM/uCpLx47dJnnanFrZSlWzCdc3Ird2cy2Wwf7bn3b+nt6&#10;V7c9GGTdbVKJ1LIYlDU2FdRa0Wz3txhtybttuMrDtEbtSVL7AiWRawNE0blUFbTsiVZSMlGvM1Iu&#10;c/tAB28b7oeZiCf/ZD8v/fFrOL7ivv90O9u+b+NSyergZ47y0u8fIJmC9vZOko6Icq3MqW+fY/TF&#10;CXb9yHXc/FM7ub23k7xSfGNiitPdDut2ZnHGIpLpCDnk4u7O4fW4nBstM1aq8LahPu4c6EFaOP7w&#10;aZ7+rZeZ2DdF0OlT6G4j62RI6oY4F7P+3UPc9JPXk+vNEi5EvPapo3z7f3uek4+Ocue/2cO279vA&#10;Wwb7yEjFk1OzjFQc1uTzRHaZQH7RzNMC3Q5q2MVMNFJ7Jl82/RQEDgGukzPGWmXNBX5hUfciHZHL&#10;+N7Goc1dq3qG2+6+4d61LxzfN/H4sw8fPzB+eqHExdYhrf5sqhVovXJg/wK3vd2xUiglBMYKtFhC&#10;fFhj0yDEpZKTvIqCI/2hsRZhDGRdCFw0FoUgjGqEocV1M0xWnmOmdAdd+W04iYdUcOL4CK/u30cu&#10;k8E2mwu0Nriug5QSrfVSlMll6pWgQBkPrQ3zkxrTENhchJI+kS1TjWcQNgQkCQJHge7Kw5l5oqSB&#10;SBxEwUMGzUdISFxgpjRGtTGH63emnYZKMn52mkrJ4gU5sCFSpUBZCIMQEinFEhsXJwlCpLmCUZhg&#10;HGfpmchkMszOznDw1ddS9lCFSJMDAbGNENIniSMq1ZAkcfC95lXMu0hEqt1Rl44Oi+7wS00M2mAT&#10;jRHNVZgQINKp2zQNd0MdR5VqVa/w+F505UtT01ccxyrTM0mjWo1Ve9FfvvgSwnItmN0iSHRIzuum&#10;ze8D4KnTo7x8bpJbh3v5uftvpzdQ/P6BR/g48M2nnuH++x9g+5bN1MplDhw8TMiKHsFYnTD1tc+S&#10;W7uR3HV7yAUhJ6fnePHsJDsGesl57bT5Q5joNK5oYAwoPNr9VXhOnkqY8J2TY4zOlcgEAcJxqRx4&#10;kcmvfhaTxJfUU7UxfPwTf86Lz7/AW+67C6MNX/7SVzk5OgrAW9Q83//gzbx2dpyPP/sq3zp+ju/Z&#10;vp7dq9LPPh92kiQhnpNZuXwICMxFD/jSvq3GVCtG1+vJ6ygJv/F6A2j9o3gZLvYwsvVKVDbGhiuA&#10;LKsTo6USSkpxTauIjt7czXe/d+tHyrONP97/5NlTlwFZi2x8K0u8WB5cBFie48rgLR/cvn7j7r6b&#10;hzZ2/EAm7+1YCQjaJghYLNMsbbo5ELdqWw0py9GukENeGqAcr1wHsICSgmocM11pcF1bgQeHB0im&#10;GzzzX/ay97++hrWw659sYd1bhi/SZww/OMBff+ev+cJ/+zI7+ndwc+ft9AWDuP0epZkFXvzD/USV&#10;mDt/ZQ87uorUkoSXG1WmhwI61gXomQi1NkOwIctCKeR8ucrNPe3c2teFSCyvfuYYz/zWiyycL1Mc&#10;bqMYtBGZiNdm93No7jA7HtjG2374DnK9qUeOX/TY8SNbWBir8MJ/eZlv/crTVCdr3PhPruO2/m4i&#10;azkwV6HoeBR9l0ivMJYZi8gqxKCH8B1sVYOf2iOksRkCjNTWWNc2Aa9d0tpcAF5SiUy24K3P5N01&#10;XQO5W7fePPDyiX2T33rkE/tfKM81KlzoYl20CbkYbEXaWm2U4zeBjAErWtIrm9qsFOC1XNsrgGma&#10;JUgJqMDBejK1GAC0rWAp4Xge52dP8OKRv+T6de+mPVjPC0+8zG/9p99g//4DdPd0o7VGKYXrOkvM&#10;0CJouVLp0hrRnNdD6hUHYRWu42EcSeS4WNls1GimdFphiX3wXJ96vYYyIAIX64NGIpvHXovrRDrG&#10;k+n1UCIgDBvY2CCb10dKlQYDI1I7BXvheF3HQWuNQSIdj1hrHKUQQqUsVJLwzW98g6+++Yu8413f&#10;BxJGZ19j37HPYWQDhwDH1UiVAF7aZyJBNc+ubt4b1til833xRQFhUu2clQJp06QFKwTC2NRANUqY&#10;LZdqcRJfNepp/MixKzH8durU6Vrv1Eyjq6cnb5abblpxTVO8teltW/T7yagC2lieHRnHdSQ/f88e&#10;3rqhH4Bf/Nl/wfipE3z1G48yO7/Ad557YeVa+bJTksQxC/tfJLduK14mw1y1xsHxOaaqNQYKWQp+&#10;N9VkCmOaOkGnQN7vBmCiXGX/6BRaG/wgg6kuMPfit9A6WZEmWjyOVw8d5tVDhy/62fe/53v5zX/5&#10;L1izYYh3bRrEGs2fv3SEl85NsntVN76Tp83vZS4auViPdwkSlpeudaXEkZL5hVI0OzcXX+G6vgG6&#10;/n8daF3F9+da6c2r3ih/j87qywcWA5h6Na4ZbWNr0/GrhaUStXIYxqHWbV2ZrOMq51rgVu9w2933&#10;/cB109Nj5U+MnZw3K4G7ixY0l1o0BLe9Y+PgLW9dd1//2vb3ZAvenmv9dLa50WwTx15o90+NBZql&#10;h7zCtqmUrjNXmIGlYC6K6M443DHYjQoNez91hAN/cQzHd/EzHsXOdhx18S2mMpIz6jgvx8/y8uiz&#10;PDL/JR7q+l7u7rqfjq5OFubKHPzcMXL9GW76Zzu4qbeTyoTmvKfJr1a4Uz7eOp84AzNjIcO5DLf1&#10;d+FZwdGHT/Hc7+ylPt+ge6iLjAo4XHqVh2e/wItTL2Csxsn8AF7PxSJb13cZ2jbAsaGTlKfL7P3j&#10;VwkKHrt/5Dpu7+si1JrJsEHWc5q6JrvC3WOhzUFkFZT1BRjUpGa0tjEQtGZB2svc6UIIlcl7azN5&#10;b21Hb+6WwfXtX33x0VNff/bhEyd0YpyWUiItJWUqjWpcJj5vDIm1xhEidZpe3NuiAN5ojWgyJNfg&#10;i48VqaZLei6xJxFoFAplFb5KCIIsWvuMze/j1JMv8fVPH+XZr41RyLoM9PWl+iZ9IXzXVSpltxKN&#10;cORl7zFrIQo11jQAQZw0MMaitUOiq2AlyMWoN0iLaHEaVxMEOFGC0KmVA8KQWJkGw4l0wpJK4ipB&#10;IlN4Y22DMKpjIvA8hZQKITRKSBKt0dosMXAiFW+l94KUBI6DsYY4jAgch86ONkqlOX72X/wU/+E/&#10;/jxvefcWNu8eJJQTCOVijUsjSi1OXNU0ULOgTDMxYUV2PIVc9kKsQfpcS4FIUtsO3XzIjYWjo6fP&#10;vvja/lEuNb69ZP4+t/eVlcbCpe+NHzw0O3jLzfPdO6/vXk7nayBaPK4rDe9W40ifrNsBQjJTrTMy&#10;X8GVkjb/wjjRVizS2d19EaiBawgEtZba0X1E8w8RDK5BScHp+RIz1QYDhSwZt43AzVNJ6ggkGaeN&#10;rNeeAq1qjZG5Mo6jkJ5LY2Sc2sFXlp51cZkJQ7aWMJvf23XDjazZkLL4jpTs6O9GcoRj0/PN73nk&#10;3A5K8QQWk9qtLBteL8TyXLpnHWui6enawsREY9m1/G5yU994/X8NaK3QIQeXtpteLdTUXgYALS+1&#10;0Sz7/X2Br+WAx1bmGyWjTbjiiXOVOndsbiasJ/Hg+vaua93J8ObOh+77wHVnPv8HL321WgoXwZZe&#10;4YERy0HWe37qput3vnn4I+092XcJIdxr+lDLMcFlvKEWRw0nK5C+aEFmK900gkaU4AHbOtrocl1G&#10;vj3Ka391jHo5ptCRZbo6xZ8/+j/4yIMfYseW65f+9sC+1ziy9+jSficr43yy9nHONE7xgYEfptje&#10;Rmluntc+e4ye67tZf98wOzqK1EsLVHugsLuA6XOphgkZCTu628g7DjOHZtn73w5Qm63SXuzAlR5f&#10;m/wyn5v4S0rRwtKZPXn0JCOnRujaeeGSLVQW+OZzj1GpJbR3d7AwX2L/nx+mc1MHq+8eZHtHkcZM&#10;iXKY0B64xPrSVagQoPISk5Uklou6+kS6mI9s6lIoLVxFhH7h5WecVeuu7/lo96rCnuHNXZ9+7C8P&#10;PjN1rrTQZLZMCyAXYzNT0enZyRFrdJQIHeC0CN6bgmpl0wn92hiI1EV/aXXhuliRZvAhFY7MIsmT&#10;JB7S87GuRkpwHIMvM+T8HMY2MNrgOA4We5EQ3nHUUvrhSk+jsALluCgBOo7JFRw81yNuKKyN8dwM&#10;idbYZsCxTSK0Y/GUT80k+MpDKk0kLbEwSGFRNp0SlXAxBqIkRAgXgcRxJI6jSVAYYwnjOgaNcL0m&#10;wEqPH2uJkqRZKnTACmJtMMbiNRcWiTYgDcQqjRvKzSBUP5guNAtYOUFDz6TIyqZmsvESfS3QTeBi&#10;bVNL18I8pqAwvQdls0khNQwXS0ylsQaslbVGbbkx7oqJA2J29nJyBgOYytj5qfrk1Eys9UYlZarp&#10;aq4+DVAz6TFfUXxqwVM53KbjejVMdU8jcxU+u/8E63s76c16/PWnPsVXv/SllWucV3nFpQWS8hyI&#10;dSilKNVDqmGqp3NFBl/lqcSTAAQqj2oOo+V6xEIY4rheetnmJpd0eOIaV+iLx/rYN77BOx56iN03&#10;7WG21uDZM+eZqtapRBGVKCHvObgqi1I+xoQsd4BelNpFWhK1CuGFQEqFjmMmT5xcGBsZWVh2newK&#10;oOv1vMTfYe5843WF19+bXf9lbAjkCqWvxVb2y22LDuZey9fFrVUE3tp1t9Ti+nP3fVJ8l07aras9&#10;oxxpF2bqlSQy1ZXYqkzeC/JF3z/28vjk7Hi1fK07UY7M7Lhz6MN3vmvTLtdTeVLbhaD5+RbPz0W5&#10;hEDw4V+549ab37r+Vzt6c++9VpB1uU8YW700Q1/UwaRAZgSOf+VSgMVSTzR9mQxr2vJEsyHHHz7D&#10;7IlZ+jZ20rG1wDP6cX73K7/JT/7cT/DVb36NU2dP8+VHvsIv/NIv8PRTT1/E1cU24qnJJ/jixF+T&#10;EJPN5qmN1zjx8Glq4zV6fJ81XganRyF3+5iiwlYS+rM+Q/ksSTXm2FdPMXNolnxbG4Gf4/HZb/C5&#10;839JqbHQbJ9Pj/35p5/n137919h3YB8Wy8nTJ/nV3/y3/PSf/BiPzH6RoOjT3dvJ5MFpTnzjDHEp&#10;ZiiXYU0hs8RqyMsUnlUgEJkLQdNCCIyFxBq01okxV00mueyr0BHsvukta3/5+376pvcNb+7qBxbv&#10;Ha/Y3u65rusAYu/JQxM6iWIrLUZI4iTGhHE66uY8DBavGiG1IRKWGIvQFhvpVDgOaJlquyKTls0y&#10;xsFY0M3SltNkkFzPx3UyWGaRNi27KS8m394JgSZkPv3swsc4AqMUsVZoElAWTYwVVcCk0Tw2Fccn&#10;Okx1YI7CVzFxIjFBG93D7Wi3hCMc0IKwPk/eF3iBm7r9S0NAgHQ0wjoIHRPZGlIJHHyUEWANhgTl&#10;RmSNhxMG6LhOLKoExQ4yhQIqE2NlgpUujhs0yd00vimOY0yTlVNO6kls4zoqcfGkh0YSWol1EnzP&#10;QSBRUhI4eYyt4EhDxpe4ZhV9bZvwVQaShNjEKZiTCqEcPOUiNKkHmueAsXjNyMJIGzzhUC/XMMZS&#10;sIpEW8IwxigH4wW4KMoiLk2MjjaWkUKsNBGfLZVWwg5LjPv0+PnpyfPnp5NqFcf3ln5LAsZIKolD&#10;YsQVJpR09eEKfwncJDaNd3KF4KunpvjAH/0lN9xxN//6F3+J2Ur1u5qcjDVpTiQSKwRJM3ZrcVZy&#10;ZQYhFFIoXBks/V1kU9ZVySbb2mhcE9u70utb33mS93/v9/ATv/zv+Befe4IvHT5H4CiwECepXE4J&#10;D094K0/KImUqK4kiNIullBRYO57L7MQEE8eOT2utl3vsfTeM1kreW5ezDGr1aRR/DwDtDUbr7wje&#10;Wu0IlieLL//5lWDBSpu5yldLmiP4eliuFZmzWjmqJ7GuX+44uwbzxTOHp2eP7h0fv+Xt6/PXqtfy&#10;s27vrQ9u+ODZo7Pjh54fa/VNWr5AcgD/PT91045ttwz+TLbg3fp3ujLNo5uvjxMkbRREHivMsqXU&#10;Va6MgBiLrwQDOY8MMHpwjpEnRxm8dZC3/h93EQw4jH/qFE/9+8d58pEneccTb6etUKBeCoka0YVH&#10;toV/j3TIszPfYUfbLnZmbiJsNBjfP83s6QWGBrL0+QEzXkKIBaPJCsmqbICHYO58jbNPT4BRZJ0s&#10;p+pH+MbUl1Imy2lZaropd/jlz32Zp559ijXr1zIzMc3ZY2dxXIfh9/fxll+4A3fB5esfe4KRb48y&#10;/rY1DL95kP7AZzZMaBhLRl1BW9TSlS+b5dlIN0ylVg2tMn+nlZ/rq44tewb+ues5+c//wYufGz0x&#10;Nw2Yhfn5Jdz88qFX5148c/Spu4a3v93LBp5RKu1r0hZinQq4fUVYb0DeQTgKQ2pboEQztsCkTJhs&#10;1u8sZlGYSGujuRIZFD5GN9/HCHJBG2u3xHSvaqd0vkEmsESmSqOmyWazaAlx6OP6MVIKoBeEQRNi&#10;jUFJD09l0EaTxDEShVIeVldYt2ErxUIXjWQu9SsTijxrsfU2yECCRlLDRgFW+iS6hrUFJDkcEy+a&#10;TSHwKBZ3cTJzGiUSPOET1x0G+vpQ3hGq1Srtbe0IG6OTNKDK9/0LLJ9NfcEQBiV8lCextk5sEiwe&#10;ruNirEO9lmCMpLO3QFe/jxAOxsaE1ToeCkemQAwBQqbCeoTA2NSwQSyGfjc1bSm7lYrydRJDk0WL&#10;bYIf+ERRTBLHxDLBK9cZSSb1vLMQcKnS0l6FjWgdbzVgdBSF06dOT1Wnpilu2URYS4dFISzWCua1&#10;pG4EGccgrLhsJ11ajk0PxZcKVykcKXAdxdmJBcam5pYiNL6bh0UphQoCrNCgLb6j8JyWdATRHNyE&#10;QMoL058jZFPXmPqSSc9vlmlf/xBrgWOj44w+8k0G8usJcgU8R+EqidPsGJVCIYW74vsvDr+zWtGw&#10;8iL6UQPUG6GN49qyashKgOtamavWjER5marTcgC+UmLF675kv/fND/0vBUArVcX+0TJaLQzS8jiY&#10;VjbLbzI3GdIomMUt11ydL265lu/nWv6fbf5tZhkL1MoErYi6r5HlugjM6cToRjWOjbEr2nUKAZm8&#10;56/a0Nl+7JXxqbNHZiZfzzlr78led8O9a26SSmS54NzutjB3HuDdeN+a3h13Dn8w2+bf9l1hq5a1&#10;ijHWLMzUKuemjun52hRKqov0ARYwCRh9hUfGpk1rBVfREaQr0/P7JokqMdves4GOzQWy7Vk+9IEf&#10;5NZbbkn/pA4Lk2WiMEo/meJSj3MF8/Ece0vPERPiOh6V8QrzJ0uQWDp8hw7PWSqBFXxFVybd/9yJ&#10;BRbOlHFch0Qk7CvvZaoxtbKJRpMnnBub45UnX+bssbMAbNq5kV/4xZ+nf2sPXbe2s+NDW9GRYeLV&#10;1LOn6Du0B6mQ+7IgSy+Dy0KgpCSKGnp2bq5qjE2WHhKxVJ57XYOTlMJbt6PnQw/96M53dfTmulqe&#10;KwcQp0fO1E9Xp0fCSqXhJAbleBhHIKVAaENiNYmCpN5oAi+RWnw4EqmcVDxu0gBjqdLJx1ibGmkm&#10;Gpk0w42tJZfrpbN9Pb4KUMpDCodEJ/QNZukdDKjUIoQ1eI4h4+fRkSBszGNFiDGSJHFphAmJCRFS&#10;I51UZ2StQtoIJSO0FVRrdYbX9rFhW5Fao4IxMVaECEeRz63HzWWag1mAirKIuESULBB6EpUxJFGV&#10;sBahbZwCGSxtmWE816GupxHKgojpXeWxeXsPwgkwSTuekyGOGxdps6xNQahoWptoA3ESg4hQQpJx&#10;FYIIKSSuyiAV9A5l6e0rpLEr2hJ4Ln6gaMsPIazCKoFD2g1pm8enScODjbAYa5YMXLHgSYWNkpS5&#10;ESnrlZgYIVNLCEcKnHrMOXG+PxJ1b4UJ9pJ7rp4krH7b21da1C7JG+ZHRkbmzpybQipEs1yb3suW&#10;cuIwH7tIYZd0gZfSJvaiZ6c949OR9RFKYOKQfE8v2b7+v1Mtyu9bhdvWDYkhMZqeXEDRdy/SUiyZ&#10;vrYQzAXfI+f5KWMpJW5HD04ToH23x1Ls6qLQ2YVu5kN2ZnwKzWNJy8IrD7RSWEIrmIkdEpv+f/Ec&#10;GgPzx09MZx1nDkgcx1kuPblCr/hlmavFUdm7TNWpdV5aXkV6g836X8BoLal9+tcWnd13r2nLFb22&#10;RjV26pXYMdo41VIko0YihMAVQsiOvlw+k3P9sJHEYS2Jk1hrIYWol6OwUYvjJNKmVo6i8lwjqpXD&#10;OIlNazRJ69Zq6LgipXqFiJvLiAmtNtpGV5j0xOCG9s7+1cXJ5x85eap/TbHdz7r+NU2YSvjrd/Te&#10;vfa67hdPvjrV4IJHEos3crErk9l11+ob8h3+nUKgvtsromOTjB6bnZ85X20oV2S8+ExQMsOIYNOF&#10;gNOm2ELXLTK0qVWPWGGRItKJuOB65KSDDTVhOaI6UWPu+AI6NjhKcez4UU6dPtmkYmhJdbz8MGCs&#10;4Vj9OGVTpei0U6/WKZ+vE1VjvKJHu+cwFSUk1lJwHLLKwcaG0liZuJbgKJearXG6foJqUll5CFhk&#10;7byWQnECYSUibFy41EmsacyHlEer2MSQcRQF12VSJCS2KahufVsBOrSYsLm4E7ZZvoDZ2kw4MXmu&#10;XGizoRQEzV9YOrx6JWpIR5Jr84NrBFv+tlsHP/LQP90VfvZ3n384aiTh4icLw9B+7jvfePW2BwaP&#10;tmdzN8msk0ZUSomjLQ2tMcogjIUwQQQuQqlUe2W5wGIlhtRfMjWqNFJgwwQnihEZH200jnLoLW4m&#10;8NqoRVWkcklsRG/vENtunOG1V86jkyzKjTDaEEcC380iHUNi0vd33ArGJqm/lVFYIlybIJRBG00U&#10;J3iBy8B6l0J3jJsNmJurIhwX5SQMDXaT833qgCMMyq2nsTRRBZlUkaYNGflIx8c4DolO044G8oP0&#10;eD2MhcfRIkbXfRxfs3F7N0dfGWP6bIW8cgncDCinaU2hU8NdpZZMTNNrH6ONhyKHwGBtSBRDoxbS&#10;vy7PdTesplSLEB7IOKBen6O9czVrB25KFzXKIgTIpBn8bWxTA9V8ZEzKZGmrUzRtBTqMms0qgkjH&#10;KTvmOAhrcWPL/ugUh8eOzY0enx+/DMBaGhsz69bbqaNHV1p0tmpIk4WRkVNnnnvu9La3vaVHLOq0&#10;mm9e15LzscP6FgZmpcHI2LgJMKAQuKzvKpJxHMJ6nXx3N/nhjczLx9EruK5fdahTivz1t+AUO9Bh&#10;HYCN3R1057IX1kLSJXEKKOGQtJTuegsZhjvynJ2bx8Yxfnc/+U07mHvtJV7nWggAr9COv24byvMJ&#10;5+fJeh7DnW0tY12CIbkk02gR/cxph6nYBSNQKt2/8j0cz+Pw178xdubxx6cAnSRJchlG63LslVxG&#10;hsgVZD6XePR1D+ZFZSGMG9V4uXGy4Y2on/9lpUO5Zmt35ua3rru/0Bl8WCDaLDYjhMhgU07BYo3R&#10;NmwuK6xOTKi1aTSBjdGJqSaRrhpjG0mky/PT9XNTo+VzE6cXpl579txkZT5cbHNf3OIWwLVSOK+l&#10;xXl9EXA1vbRWpEgdV10V3PgZ19t6y+DAl/7by/sPPjc2csO9azZdG9MkZL7oD229eXDTyVenxrnQ&#10;tr9488rOgXyhZ6htt+Oqvu+OzRKcfnX6/IFnzk64GTczsLqtq9idbaudX3AmK6PEJsFTLolJ0hW7&#10;tVDT2IZJkcNlDF6EEORUugKPYoNwUsH1qc+PUq1Ved77Np/66qc4cejEhcfWXB0Qpj5DIaGtI2QH&#10;1hqSMEE3LRV8JVHNTrmMkw7oSWJIynFqTeFAqGvMJ3NXVg6skBh48thJ/unP/Cg/8aGfYpe9idOf&#10;GyOcC8Ea4lqM1+aTEwpfCJLlJmoijc0wZQ01nZZThEBJh4iQkfHjtbGJs6XNGwoJQgghxRLTKKUU&#10;SZLo2bOlhf617Z359msDW0JId+edwz80N16Zffjj+59vuXfE3ldfKc3c//7pahgaP/KVVCINPTap&#10;3YSx4AiFiDQyMojAIcEgjcFNY1sIkwRtBZ5Z9G+S2CTB1hOE7y95hfd1bWOw6wYOn/0CWb8LSZZq&#10;VGHjzg5uvHOQ5x85T1s+g1IxjusgRAYhIhzXEOs0RscRHqAwQmNNTGwERA7W+hAk9A573P3WNQgh&#10;aNQMSjkkxlJwBhko3oXAQVBHEGBr84SzT6HEXoJgEuHmqWOJZwZwGncRBLuQgaU930V3+43MhGMI&#10;GyOVwNgaW3es4sDWCUZGjhFYhXIclJttapFSNnPRJV7rtHzoeg6OyELiEMZ1rMwADiozya47h1m7&#10;uZNGVCI2NXRcxfezDHTuRspM6qa+CG6rYdPrTDQ5D3FxLUcIMAaRGGw9TrV1Ted3B9DotJwZJpwX&#10;ZTs+OTUdNRLDpdl3F0kl6hPjl1EdLm0JkOhqdXz88OGRyuT0zdm2HHG9ke5bWBpWcr7hU83V8aVZ&#10;Mnq7+CERaNtkFpvj087BbvoKOUbnShQTQ37HLRSO7md+79OvV3pKrm+I9p23YJVDvVymI5th16oe&#10;OrLNta+NkKW9FGe/hTIRTn4HtucdCH+QvnyWXYPdPHtqjKhRJygUKd56DwuH96Vl2td7LNftIr91&#10;JzRC6lHEpu4i1/ddaMDRNia2yWUpp/MNl/lEpQxhk+l0fI+FyUmqY6NTwFzLPLdSTFfr9V5eaRJX&#10;0GAtsVU3v3V9cffdq9et2db1oFTSf/5rJ3/nb//wpTFWNk5+A2j9AzNaAhD7vjOS3Pm9m+aK3dke&#10;x5W7l2mPXvdreEv692EtPvO2H95xaPJc6aWDz46++O3PHTndvNFa3bPjZeBLtyBv08putYCs5boF&#10;4wWOFFfRXQmB6B0qFDft6ut89uETp1dv7eruGsh3XNPJ91R+aFPnFuD5JscStwxusq0rk/czzmop&#10;RfB6z9fceHXhO184cmzs2FzlutsHV629rqcv2+a3NaoRJafM+dppqoUyOb+Phm5c6GyqWsRCOoGg&#10;7CUAyTQ/tNPMu5MCpCtxCy6yodj3uYP82dn/h3N65GJ91DXePUo4KOGm04yQKFc2tTzgCpkaI1q5&#10;tH8hBELJtBxgLQiF+3p7BdJZipefeIVff+E/8M8Gfoa13gbcnAd+yvak+g+BVHIFN/MmcCprbF03&#10;JSAp+NRSUzfVqFqtVozORYufJQVb6Tn3M64bh1of3zdxfsedQ2uUI+XVysHWguur4p77131w5nxl&#10;4blHTh5bvG/mFuajV6ZOH97Rv/Y2vxa1u4WAWKZ9bIrmfo3F1BrIwEX4XtP2IfVkEsJJi1c2jXax&#10;AowQkGhohEiTwToSQULOLzLU8ybOz3+betTA6ja0nSbIu9z/7g1EtZj9zzRozxURzgzGLKBE6nmp&#10;ExdHZJHSRZsESw3lgLAu2uYIQ0n/2ojv/fAmsp2CSEuk4+M5YKOIrevfRi7fC0BQniGcf4KwfBjH&#10;TKdC5yTANhbwpYMKj9Iov0CY205QfDtO8Qb61u/m8OzXqJXGyHl9xBi0LHPXO24gDC2vPXsCz3oY&#10;GyJlWkZdZLKEELiuAuGCkWg0Qmi01kSxoKEr7LlriLsf2kEiS2ghEAQYanRmNrJx+H7iKMJ1XJCQ&#10;JAletbZ036M1Qommk4q4sGI0Fl0LEUnS7LkQKFehG7oJzASvTR7lyflXamdOj05cRh5hrjIWt/7e&#10;hYqBtdWZgwcPjLyy/55tb7m7S0QRVmtkyt0yFTucjzw2ZxskegW/KyGITUis62ScdIi8ffUAe4Z7&#10;OTWzQK00j9fZS89d7yQaH6M2dvqaJwsvyNP/rh/C6x0kqteoxTH3rB1g16q+FLROfB5z5ncpzj9H&#10;e5yaJhgJJuhBrf4piht+njs3buALB04xXirhux5t2/fQfe87mXr8y5g4vuZjyQ6tpeeOt+EVOqnN&#10;TSOFZM9QLzcMXbCsiE0dY6JLOg4F0DCS0w2PyAg8SbNb10EqjzPPvTRfmV84u2yu08tYJi4DsOQK&#10;5UK35auzaXdf2y0PbtgytKFjV+dA/gE/49xgLXphqvZfj7x4Pmr+3vL75I0Q638IjdYKFKVsVGPx&#10;Oz/xyIvHXh7/zTjSJ7kyx3DN+/Cz7pqOvtxbN9/Q//MP/eiu3/ml//6OX/zQr9zxQJB125dpvAIu&#10;7uZzVtJuXWGQQbnymo7Zy7j+1psHBqIwiQ88fe7069DbuNmC151vD7Isc30HHMeRvhDidZUMo0YS&#10;P/OV4wf/7GNPPF0theHbfmTH1hvfsm5t50C+TTQz0Px8Qk2NMh2eS8WpiKXHz9YS9ESESQRcZr5P&#10;5dHpM608RaY9QPqgZUJnewerO9eh1Ou8tZrD+ipvmLwsEMcx0pdku32cQLbUOtJLuKSj9yR+h4/w&#10;09JXILL0OL0ooV5/7w3Q5XZRzBRTE3FPkOsM8PMtugqWWTs014a2obGTESYC6zUFzkZQrc6biGqp&#10;Wqku6MTUhRRLETZNnIUXKLdvbVv7+ZPzpRP7J8dfxzGLQldm/S0PbnhHsSvT1lKktX/4+U8deHVq&#10;ZG9SD7UwaenPSJuCVQs6SaARY+oRSRyjrcE2J3ZrE6y0Sw4fSiqETC0FbCMCbZBCYIzAaBju20Ff&#10;x23U6+B6Ej9QxNaQ75a85d0b2Lgrw/mZEaLE4DqQ6JA4Al9m0w5Go0FrlPQBh2pjgVJ0ht71Ie/8&#10;gR0MbS4gnQIIRaxraBPRmd3Amp6bcaVHNPM4tZHfxx1/llx9Bi92icwCOtMg9gDh4eluCuFavNlZ&#10;9NinsRNfYGNuO+v7bkdgEUmAQzvGScj2LfDW929l9dZVlCshUkgaYUii9ZIvRxoh5DStFNKQZ0OM&#10;sTHGneXGuzt44N030iCmHteaIEngOlmGem+hp7gOz3OX7iXTiDDlOtaY1FS16c2WDlYXvLustUTV&#10;eqqva37faI3jCDwhIEoITcLE/FRlbqI6d2VpRPNrHF3YVgZai4vWuDo1efLwI187Foc6TRlYaoyA&#10;qpUcr3uEOv3/pRYoEoOmlpTQJmWJcr7Lu3dsYH1PkYUwRFcWyGy6jlUf/OfkV2+8orJ78fuZ9m7W&#10;fOTnyV9/EzoMadTrdGSzvO/GG9jQVoWDH8G8+D6YeBKhY0ir1OkB1qbQBz4GL7+VG9qO8PYdO4it&#10;Q1irgnLofegDdN3+AEI5XEtHVaZviFXv/gjZTdeTlOeZDyM29rTz4LZ1qCaoSkxILZ7HWI3kQmSS&#10;FBYlLeNRClhFE8BCanMSRzHHvvX4ucbs7Cgr56AuB9HLE0U8LuikM1zQQBfe//O33v4Lf/LQT//I&#10;r7359/bcv/bjA+vbf9HPODcA6MRMTp4tHTv28rhdptWSvKHR+gcHWpewWoD8f37jyVfOHpn9eBKb&#10;6b+v9xcCJZXIBll3fd/a4vftevPwv/6FP3nw1z/8K3c8WOgIOlsA16Jo3ueCXcKVbpCLBqQm+2Cv&#10;fkDQu7rYueWmge6XHjt9buLMwvQ1nikplQgKHUtAq1XIr+rVmChMatZeufC26FR/+uD02H/7N49/&#10;69ufO3Ly3vdft+6dH73hhtXbuvo9X7lCgJQCpSSZgkK2VThdOpROpIugRKVu8PZ8jKiaFaWOktQj&#10;Spv0oIQr6VjbRq43R61RIyuy3FDcg1Lu6wM6FgpuG7vbbiInMkRxSK7Lp31tERWkxKvGBZFBSB/T&#10;JGOFFHSsK5ApOhidkJVZNua2UnCKr3v/rutyXXEn3UEvUaOBm1O0r2lbOgdx0+xVLL9bBNiSRZ9P&#10;IDYIJxVNZ7NZxstj9W8//+hUtVyrxJGupjEuooXREkgpRFtnJju4vr1t77fOjMycr5Su7UEAKYXT&#10;t7p4y13ft+WWFqBFuVqNQqMrOoysiWKU4yAdhbICodPyl9VpK7yOk6U8vcWoHKMEZvH2lyLdtMXG&#10;CdaYtCNLSzCQ9dvYvOohOttWE+kpEqOohxH1SNC3poOP/NxOfuAje/D9IqWFLCbO4Ps+iV1AqAWU&#10;rCGkRieSWtXgZuDet2/iJ/71bazbKalUXcI4RsoMUVjHD0rcuO0H6W7rpzH2SWrnPkeQ1JC+g/UC&#10;IkfjuwWcMABHQlBHi3PgT6G8EKc2T3z+MeTM37Bz+D562t+GkfNoNUW5HlGLXbKdhh/+2et58D07&#10;EdZDYNFJgjaGOElSG4o4AalxPUMcG+p1ixM43P+O7fzAR3eR6wZr84DAUYowrtDVPsjuzQ+QINJW&#10;f9E0GE0SbJggmp2FwpIGlluR5uEtSf8scRylgEykDJvVqYWBsNAI60y6ZWZnZ2qV+bB68TJmRaH7&#10;FZY9FwGtFGwZO3r2qaeeHz9+PFZ+Jg0db5YPsYKR0Odc5KJEaudwcZU+HVCq8RShrix9/76NQ/zw&#10;TdvIeR4LjRDqVbLrt7DmJ3+Vgbd9P16+/RKUaAFX+fTe+VbW/av/neyOm7CNOrVGndAqfvCWm7l/&#10;4Czsexf62CfSFmAv9bi1rTNUs+3InH2WtqM/xIfWHGDP+m3MxwIdVhFSMfC+jzL8/h8jaO9d8Ths&#10;Krql65Z7WfsT/47s1p3oWplSIyTv+fzgDVu5Y23/0ucNdZV6MosUF09DQkBsBEdqWSpGoZplQ9Es&#10;G06dPJWMPvvMMZJkkoszUPWy69mqt1psrFrejJbrXlXo/Onfuf8H/uPn3vvHN7913e8Nber4mXy7&#10;/yYhLvadMNpE547PziSx8VuIi9a5ijcA1z+8RuuiZyusxebL//3lx7//Z2/Z2re2+P1SXsY85LtF&#10;ilIEXuAMdq8qDLZ1ZW5ctbHj1r3fOvOFb/zFgQMt4KrRvBGiFXQIl/OWSYkba6/J+8gLHP/6O1YN&#10;v/bs6Pnnvnri8IM/uutW11PuVc6UjUPdaNFRtKZMiPMn56u1UjhpjW2ItDvxkpdOjJ6bqC5852+P&#10;Hnr6S8fO3fTAuoHv/5e33NTRl293XKGMTg0PUyZFpp5CrqStx+Hs+VephiVcx0fHzWWoBDsRYcYi&#10;1DZ/RTLYAg0DsTH4UtKxsZ3+7d0cOnqcOErYnt/FLR238ezkUyQ24aoy/mal8rqu7ewq3EgUJ4Q6&#10;YmhbPx0b0kE20fMw/zTdM89h9Txedg22+82I4k4Kqzvp2tLN6XNnEMawq7iHZxeeYn5mNh2C1DXc&#10;sQaG8qu5qe02POExXZ1m6MY+Oje2NUEehFqTGMtF1WSReo7Z0QjmdDNlMmWzrLWcq56pnJscmZOu&#10;bmhtalKJpRb99Lqkb6McpdZd39NzbN/E1IvfOHXigQ9dv0sqIa9KaQnwA5XbdOPAm1ZtOHNw9MTc&#10;LKBnFuYav/HZ//bo//WBf7Fqi6duDFxPuLhAQiOJMI7ATQS2GiEzMdL3kWpRb2aRicGTCmMNkU7w&#10;pULGDtFchM7UYDj1xnJ1BFYx1HsTW9e+k71H/gyJpk0OEEUJdRXjZiU3vr2Hrbd3s+/5MZ76+lEm&#10;JgVZv4NIT6KTDGEsyHdYbr1vHbffvZ7uwRwQE5YSqq7GVQpRP0I208aG3o+ypvd65Nij+FPPE2Bo&#10;oluEtfiL1Q2R4OrUKFXIPDZupsV4GRQWM/YteoY9rlv/Jr5zaIRMNEIvRRa0oi5DsjnD3e9dxbrr&#10;2njym0c58uo0UUMhhYOOYjAxxkis42DdOjtuW8t979xB2ypDTUQkNsYmJSSKhj1Prxpiz/AHcJx+&#10;IhumXRHCRVYSvLEawoKRgrqMUa7AEQ7aakKh8a1CRoZwoYIwBi0MrtVkpIOnJJExJCYhKVU4lJw1&#10;56amZurVKFxBa6WXgy7ptQzJnmdNtSZaxsfFstQigxKVRs+98spffXbvwK/+21uFcqCZBegJS1Ur&#10;DlVyDHgLKLHciUqghCKyVRbCMTyVxZGpfupH9mxjrhbyx8/sp1SPaDMW6Qf0vetDdN71II2RYzTG&#10;z6ErZWSQxR9YRWZ4A15XH0YbdKVMPY4pRfDhW2/mx7aPkz/645jxQyk0kFemG6wHZvo4m+Wv8su7&#10;/3f+VW0jp84fptvUUZ5L55veSn7nLdSOv0btyKuEE+ewOkEVOsmsXk/h+psIVq3D6gTbqFFpRBjg&#10;Qzdt5kM3bl4aM2LdYLZxltg0lvzEFoGqA5xseJxq+Mjm9xapqcQIjj3x7YnK5ORJLkRxrcRotcr6&#10;5AqVEu+u92xZe8f3bHpvR1/ufi9QQ8uB1fJXoxrPjhyeqTXB2iK7+Ubn4f8ioHVZR/eTr05Vv/Gp&#10;A3/7zn92w7rOvtwd/7M+jBc4fQPr2t97T2dma/+a4l8+/Gf7Hp85X1lYVjIUK4CtFen1eiUKtbYN&#10;a20ihHCuxi70rS52X3frYM/L3zoztvOu1eNrr+sevtLfaG2iylxjbm6iGq5wDpmbrEbnTy0cH1jX&#10;PpXJe2uW/32tHFUPv3D+1Jf/+8uHrIEP/8odu7bdNrje9RyXFv2sSFmTdFMS5Uj8jGIqe46js/vt&#10;Df13ipAw7ZRzJHZBY06GqE0B1gER2eUMGrUkoaFToFVYlWPtW4Y49Z1RyjNVOnuLvLf3Q8zFc7w2&#10;u58lte5Kr6YedGv7Nr6//4coiCLz1XmCtoAND11PfiiDnf1r9LH/TOfCC/Q042MMoE9kcda8j/za&#10;X2H1O27gzDMzLNTL9Bb6eF/fB5mNpjhXHrnYJWaluzaBjkwn3z/wYdZm1zOzMA0OrHnTEJ1bOpqa&#10;CkNdG7SxOM3Sn5WkjQANQ3K8ga3oNCMSgas8qlGV1868NNVolM9mPV8bbRtSCiulELIpiBeLmikg&#10;3xHkrrt1Ve+3PnPwxPqdvaObdvcNX02nhQCppCx2Z9bufPPw9tETc08v3r8nz50pnY/LY1tjvYPE&#10;eEY0O+c8RSAVSmuMVOhGDG4Dp5DFCtPUhCyGjafdZbEx+I5EWUFYqeGXA2QxQ+J4uDpBiRp7Nr4D&#10;T+V44cB/JZSj4OQwxlItubiuQ1Co86YH+rn37euolxs0Gg0wWzEmwc9LcsUsCEOjMU8pmsdxFMJ3&#10;CYQgiudRup9dQz/Czq0PYM7+GeXyCbIC1BWGsaZ1VpOd40L0VJPOqJ3/PJt7vg+59UM8efhPqEVT&#10;ZINVxCaDU4sxCHp35PnArm1EkWB8JOTMsRmqpQbSuhQ6HNZtKdLX34Xrp9YnSeTgWR8pFohkmST2&#10;6fS3suf6d7F61c0kCcjExQYQ6zqykqCjGGPT8poUIGxCYhO0TP3MbByj6yE2TFBGYKXESoUGFkiQ&#10;EvJzIXv1KV4bP9QozdTnjLYJF3dlL4/9utp4vrx8GAGh1Xr0xGOPPj3y0EO71t16Y2AqSTMv0mKs&#10;4EQjYFUtYke+mj5etrW3TqCEy3x4jkC10ZFJb/HAVfzc3bsoBi7/91OvMlePKBgDSYLM5Mhdv4fc&#10;jluRTS9layw2iTGNOsZoqmECQvHT97yZn945Qefxn8CMH8J61wgDRNr4aicOc8fg/8lv3fO7/Pp3&#10;NnH4/HHy1uIZgwoytO2+jbYb7lzyNkPK9GFMYkyjCsYw34jxHcVP3r6dn7hjJznvgvSgHI1TicZT&#10;Dy9x4U70JJQSySuVHFWTNhqJ5g+l6zJ/fty8+td/fSCp108tA1rxMpC1aJ7TqsHyHFcGD35k17Zd&#10;d63+QGdf7kGpRPFa5lRjbFyabZw/e3Q2bLJZUQvIeuN1jS/1sY99bMUf/Pqv//o1vcHbf2Qnj3zi&#10;1eU+WstFd+75UwuJkGJm1caOTX7G6fyf+aG8wOntXpXfOby5S06OlM4tTNeiK2oULhy7bGHB3DjU&#10;zrZbBja09+SuuxYmTjlSZQue++p3zp6pVaLaxl29g46rLjsLVOfDyUPPjz1z7JWJ003WbZEKXqKA&#10;40bSWL+jd12uGGxYzFtMYhNNjCyc+8ZfHHju4T/bd3j33av7P/hLt79p7XU9w44jlbgwd1/I4bMX&#10;QmqNthhtaIT1ZOxotb571Z2eEKCtAZUCBxFa1JCP6FCp2eUyViuxkHcUbW768XI9WWqTIeOvTIJr&#10;6cn2sj2/gypVzjVGsIm5GNI2h2/P9Xhzz3380OCP0xcMUCrPk0SWLe+9iet+KMCb/reYvb+GWjiN&#10;I23TcqCpIU1iGN+HjB8jWLeemdIWpg6MgwgZyq1lXbCBaTvBZDhxwd/KLlurA2sL6/nI0D/npvZb&#10;KMdl5sdLrL93iF0fuW4pfHohShithSSkgdpY0u4wJbCnI/TzlfS8eWkQbMEtcPj8vvDLL39633x5&#10;6rTrO3bt9u5V/auLa9zAkY6rUK5EOeKCL5MUIlvw/OnzldnDz5+f2HxTf7/nO+7VAH6zKONobaqn&#10;Xp061qjGDcDWGw0TdLbHGws93f1BrkdlAhkpi3QcXCHTqqAU6f1gDcp3MEqSWIuSMl2FC0iamjzR&#10;7FZMkiRlIfM+iRI4JpVDI12624fI+d1MzJ6hEYV4dJIt2DTI1wQoxyO2ZbRTw88FBG1dBEUP4Vlq&#10;SY1GHIP0UYGPUA6R1pjE4iUe12/4Xm7Y8g682W8RTz9KNk4bJxD2imwp4mI9w+IKREiFJwJ05RS9&#10;nXciC5uZLR9HJGWsDSGqot2EyPPROosRKRO8bmsPG7f1s2lXO6s2tOFlfbSsEesYgUI4MVZVkNbB&#10;6IBcsIo9m97PmtX3gvVxbNpYkUiQYZ1kvIKKU88QbQwYg0Pqb5YI8ISLbkQkpRo2TNkjIdM8UiME&#10;NQVeZBkbOc7X45c5ePZQafTY7NHyfGMSKDW3MlBrbmELC4JoK4DjLG22XhfL1QLLy1FxtRolMLD2&#10;TW9eLUUzrLx5P0YIKolilR/RoQx6mYGpRKKJqcVz+KqA7+TSVb+U7BnuY8dAF5PVKqfnylSiOG3K&#10;iGNsHKKjdDNxRBzHlMKYUBt2r+rhVx64hx++PqRw9MfQYy+n/Mvr4VokqRFu5RxrinPcuedHaOiA&#10;wxPTzNUaadduEmPjCJvEKdBrHksSJ9TCmEoUs7W3g1976y38yJ7r8FvMUkuNccZrB9O4rqZZqgVc&#10;mdp7vFzJ8VotgyPsRfYx0s/ywic/NXb8619/3ETR+ea1rDa3Rguz1aIavaDHes9P3bTrPT95049d&#10;d+uqX8kV/ZvE62iuSiJTGzk8/dLTXz5+kEubzRIu7ex/Xa+3/8jO/6UA6JFPvHrFn3/sY//+/xNA&#10;6yLgcu7YbLWzP6/7Vhe3Oa35BxcjaBvVk0gIIaQU3zVqVo7MdvTmdvavKdqzR2dOlucaMZd3m2+9&#10;QZfo1rCeqLXX9XT2rSnuclxVuJb95otBplaOFvY+dvrcmu09xc6+fOdKfYvG2OTUa1PPPf7ZQ09V&#10;F8IFoN6ySlkSNM6OV5OeoQIDa4s7HFflK/PhxKtPnX32M7/z3JOlmXr4wV+8/fZ7vn/rrdm8l11p&#10;P4tWWIvCZmNsumnL5Nn5cy88dXh0W/9NHUMda5yGrl9gWKqp1khuaI5WLetfKQShSduKCk5aunCz&#10;Du2rC5TPVZg8NIP2NB1eJ7sLN7Mlt5WslwNX4DiKgptnILeKGztu4f39H+aB7neSd/MsVGeplizD&#10;b7+e23/OUCj9JBz+DNLEiEBhZdoBZ5vaJhwJSiAWpvB4ksz2zUyPbWT2+AxGVBkoDLMrt4f+zCoS&#10;FVOnQmQjkJBxAza3beXBnu/lff0fYn1+E6WwzMJkie5NHdz+CzcyeHNfE1RaRmoNpqIYR8qllabw&#10;FdQN8bfL2HNRymYpgbIC13H57IsfP733xJPPJ0m04AWOXbe9Z7hvuLjWDZRyXYVyJErJJb2WEOD6&#10;jutnHfHy4yPnlJLJ0ObOHiFW7nxdBFnN+oJo1OKFkcPTh+Yma5VFsH7k1LHSm26+vW+9U9zgBRkn&#10;yTi4icFYi1UytQtohj4nEmTGRUiJss2gY2MwpLoha1KHeFcqTCNBuODmZVPo7SBoIKWmu30bfV3X&#10;s1DZz3zjBazOIISL52s0GksbruohsYJYLBDGGm0dHCeHlE4adZSAMAphQtozPdyy48fZtf57iccf&#10;hfN/C7YdRYSQaafptYsZBAiZ3ucIbChQchZhR1g1+B66iruZmXuBar2ElgMgA6RdwOo5XGlxjE9Y&#10;q2J0HWk8hPZQOCiTw3FdtAzRRhFGWWo6or19gDft/CdsHLwDYV0QMULESOmgtEGfL2Fn6zhKYZsN&#10;BwpSM9RUhIdrJFRDkloNGZs0cUAINBYjIYMDc2VONsb49sKLTM3Nzpw7Onu0UY1ngIUm0Ko0t1rL&#10;ZGllV+clk6PIZrD1+iV624vGR2Pi2syMKQyvub5309aMidPO5WbePPPaITaC4SDClfYiVssCjvSp&#10;xSVq0RxZtx1PZZYuz9rONh7auo7dq7pxpKAWJTS0JtKGuBmu4DqKzmyG29b087N37eJf37OHHf0F&#10;VDhGdOIziGgC6b/+qV8oMBFo7dG98X3cv+069qzpQ1vDTC2kHiXUEk2oDVGSMr2JNviuy65VXXz0&#10;tu38m/tv4cahXlof23I4xdnyKyQ2wnOzzbaa9GQGAk7WfZ5aKJAYibtoUCoEVirmxiZ4+vf/72+W&#10;z5x5ueU6VptzxuLi3LZUqTwg2H77qr6PfOyuj267ZfCXCx3BnUIK//XOo1EjKR1+4fyzR/eOn2vO&#10;T63asFbG9LvqNvz/F6D191I6bLFJaI1tUMuFlElsosc+/doLfauL29bv6LlfyhXKcRZbq0RhrRyV&#10;8kU/yBWDrOPK78qsU0rhr9nW9f63/5Ods3/5W89+sVaOzDLNgmk53pXocn3wudFjm27oO+Fn3H4h&#10;rk6XSiXUrrtXb3jpsdOn9j52+vCqDR392YKXWway9NiJuf3PfvXEUxMjpbnL3LhL4O+lx04f6FtT&#10;/Eq24K15+kvH9j778ImZu9+7dce937/tgfbebN+16HgWy4fKkTiuJGrEpdMHp4+cHRub/Pprny9u&#10;6du+LiMD6rqBcAUmMSSHGsiNAXJLkJ6V2C4Rxq6QzEYx5xshG90MAkHn5nbe/Ku34PiK04+NMNOY&#10;IVfIs6N4I1vzu6jqUuqRhSAQAVmVQymXUDcozc8ThbD2fTdy18826Ap/GnPi2RRY+bL5GJtLugCQ&#10;aYaenBtjdc+vc9fP/DZPs4Gxbx4nTiYptLVzT/v93Fq4nTk9Q1mXMdqSVwU6vC7yKocRhtnKHPX5&#10;Or1bu7jjl25i9V2DS7sZr4WM10PU4g2QiirSFfDROuZYI3VXV6nhZ87Lc2r6ePLSqadO1hvlyeYA&#10;5biuTKQSRqmL9VnLJV9DGzv7rr99Ve/TXz52av3O3v7B9U0V7uWusARphfQCJ5Nvz2RbObtGGIrf&#10;evgvHh9+z08N71Zqj/Q6ZCIlssUhWyEwiSaq1nEyHn4uk7qQL7Jl1qadcFJiEpN2lMUafW4G11Mk&#10;nW0kwpKJPTAW7cb0d6zjHbf9JgfPfJvXjnydWjSONQKDRjrzzdBkD2kySJnmR5o4Zcpc62BkiBIJ&#10;21e9jZ0bP4DO9hCWj5KZe4ZYgCsFsZW41/JQLp6kSyS7BqHaQBehOoGe/DirB3+Y7rv+jENHvsLL&#10;Zz9JNZyimKwF8qk42l8gmxGYKEscOgg3QbhVjIhBSxJt0igh0cWOrR9g18YHKVAAFNLEhNSJlCSr&#10;Y5KRBernF8g7XgpoJXjKQViITQJC4KJIqjWSegMR2+YgJTDNe9+xEm+2xoHzx3hcHmA+mjeNSjwf&#10;1nS1ZVJc3PTy8c7U6tegXlwaD+Pm+zQAv3r+/N6XP/UXjwzfeMMPBvkMXpM6VNbiCjhcy9Dham5v&#10;q+CKFGxdeHQ1Bb+d+foEJ+eeYX3H7eS8C4WOrOdw/+bVvGXzamZrDU7PlpmpNQhjjacEnTmfofY2&#10;+vJZZOvzk98OW/+A8IV/ilc5glNoLjKvUigVzX6PpAShtxt3yx+CtwYJ3LG6n9uG+xhbqHBkaoGz&#10;c2Wm6/U0IcP36Mll2NzbzuaedjLOpVPVQmOCU/PPYWRIMdOH1slSjc+ThsnY5amFPOVEkVFmKTnC&#10;CEUUaZ76oz86OHvs2GstjGR9mUarNbLNAfzv/7lbbtx11+qfyrf7d/9d5vYo1I2p0XKVlZvI3rBy&#10;+IdktJrIUCyjmlcKllb1SszcZG16w87eDdmC13PpeChEkPW8+cla5djeiclqKaxnC57neMq53Mr+&#10;KmDLK3RkVsWRPjJyeGbGGtvqOaJXoDwvYuGmzpWT4c1dmZ6hwnWOK7PXss9swc/EoZ576kvHjm+6&#10;ob+joy/bvXjsSWwaYyfnX/3qx/f97YGnzp1qrkwWH57F8mHSiiriUNtjr0yMPPbpg3sdV6kP/Ktb&#10;33rH92x6R7bgFa9eVmpBsM3yoU6sPvrS+IEXvnbq1STWpflwzq7u3NC/oXurH+rGYhQYIrSYikGs&#10;9pB5dZFFnZSCBEs1jnGlXCohZroChu8YxG/3mT9RYmFsgVin+Ya+cglkFl9kUNIhNgnVaoXGQp1c&#10;X4Ebf+IO7vgJTUflX2JOPNmMhlnsw77CMy1TzypRX6DYfZz++x9EspGZAxNUyyWMsijpkJV52lUn&#10;nV43OVVAImgkIZWFCibSbHr7Wu7+2C0M3T6Q+ooB042Io5UaDSvwlLzgLB8ozFhE/GgJu5CAK0EK&#10;XOnjCMknn/7DU88d++azRifTQOgHjt10Q9+6nqG29V7gOI4rlyJuFtmsFjZWFtoD7+BzY+dqpbC6&#10;fmfvgHKutNhI/7heiiZP7J/YP552vS756oxPTiRbd+/MrPfaN7lGBk4hc2HElGmQMyYtH1osruc1&#10;y1KpeWb6c4Hnpp2kWqdeYTLUJA2FyWbIBBI06ERiHYsQdVzp0te5lfWrb6OzbZAonqNSPUe9XkbK&#10;BEfV0I0yJD4kCp2UECzQ1TbIdWvex+3b/iWbhu5DihwREl8vUD77CL6aRTv9KMdFWXMVd77mDLpM&#10;nWmb1IswVVANKmaSmt5Ikt+Dl8kx3LuaNf23olQXs9VTVMLjWGceK300Hgk1hF8GBfWGizGaRqNG&#10;xunmxk3v5+6dP8aGgRsJrIc1LlYmKTOrXRwni12oEZ4ZI6tcpONhmsJn1Sz1GynSOKRaSGO2jG6E&#10;CN00ylViKYtSRZpoYoZ9cpQnpp4hNI1o/PT8idHjc6eA+eZWao4zlZZSU/o0u5epTCfJ8ry7lZgt&#10;UZ+dLS9MTHRtuOf+4XSZodPoKVK91njkkJWGfjftsDStXuhCEPgFytEk4/NHyDpFsl77JXd21nUY&#10;bMuxoavIlt52Nna3s6qYp+C7rDQj6PwQ5yOH2olnccI6Thaks/IQImXKYlkN1QkYr/dR3fWrtK99&#10;6KKmFyEEbYHP+q42dq/q4Y61A7xp3QA3D/eyvb+T/kIWdwU7nMnKCY5MfwuhNMXsINbopbHZk5YF&#10;rXh8vo1zoYcv05Khbd6fVvkc/NrX5l78wz94JK5WTzZLhuUWNitsmb9kU6zu/+jH7nrrrruHfz2T&#10;93b9XQHC/GRt9IWvn3phbrI637x3Gi3MVtIyV73BaP0DieGXi8v1CqsgF/COvTx+7ukvHfvCWz98&#10;fW+Qc7tWAAhi9dauvvaebP6Zh4+fPPT82OSN960dXrOtq+fKE87Kr0zeHdq6Z+BNB546d3pipNQq&#10;IlQrgK3l3jHRtz9/5Pne1W3bhzd33q8cedX6tlRC7XjT0KZnv3r8wLMPH39xaGPHUJBz26oL4fSJ&#10;Vyef++KfvPzo9Gh5qgVkNVYQNy6hi1o5qtXKkRza1NH/A79w2/f2ry3e87rocLHo7p2KnGfPV0Ze&#10;e2701UYtngP0+PSZ/X/zwid6dg7tuTnrBlRNI+1ANBY7EmKeKaPuL0JWYau66bUErpTUY83BuQrC&#10;WlY1M+cy3QE3/cRO1j2wmsN/e5Izj49SnagS1uI0XiQF1LiBomtLJ2vuXsWmd26ga3Mbev5hotOH&#10;0r4xV6XxF1d7hIVFKrAJxGcOU7zpJe77336GzW/t5cBfvcr4y5OEs2FTv2qXOuuEEgTFgN4bV7Hl&#10;XRvY8LY1eLkLj8RsGHJgvkJFQ8FTTRYBCCSibtDPlDFjIcKTWCmaP/LYP/FK7TvHHt0fR42zi/S+&#10;1kYhRagcqaW6UCq8HEDoGW7rvvG+NUPf/Myh49fduurcphv711+uNLwoiq9XonJpprEYNtvaiRT9&#10;zqf/9IVVP/qvBt7ieg9k5n3f5HxQMr3MMmV8XGOxtYjIreG257BKYI3FWdRzAXgOSZR293n5PGHY&#10;wJ4+jxjqgqKHcBXCOhgk2tZwpSVwHNb13sn6vgeIdIWGmSDRc0zPjFJemCcTtJHP9lHMDZHN9uJ6&#10;AUpGCJtgrCFxJVkDTnY92XU/xty+PyDfPYGjmhGqQl5+nBctwOqi8ybSErRsp6HPU5M30TbwDjKF&#10;gCTWGB3QmV3N7ds/wO7N76DWmGJi+gCjU68RmxjwMNYihcJtzzHYu451q/ZQcFdjjUAKjSBZokoS&#10;DNoafO2TjFQonThNMZclRqTgREpc2xS9S4HyPUQtIpwuYRoJSjppY2Xz/aSx0IiJy3UWcvDs3GHq&#10;tooQhPVqvNCycGu0MFrJNetpMhlLqtVa7IhuHRPD5ljuJpXK2eNf/tLnn1+zpvu2j/7YJqMFnkoB&#10;oSctoZF8Z6GABXbk60gskV30azNgJF251cwxyt7xz7Mqfz0bu+/Ac3Lf1eQzWT7O0bmniLvztO/6&#10;cczLnyJ//AxBr4OXTXAce1EgURRJwpKkMWMo5zcxf8uHWWh3OT/yabZ030lnbs0lMTnX8qrHJY5O&#10;fYeJ6hG62obpyA6kprxNH7ZAGuZjh2/NtXEq9PFFM9ZLpL5ouHnGXjsUPvEff+OJuFY7vmwxvlxi&#10;sqiF9n/01+++f9utA7/qeqr37zqRW4utzDcWpkfLNS41u4Wrh1e/8fr7BlorlA8XB/tWu/8lpuip&#10;Lx7dt2pDx9duuHfN+6VauaOvrSuTe9sP7dix95unT/ztH7302tY9Ax1vfs+WrU3fqdcBNITqWdW2&#10;I1vwC80VXsilnlrLE+uXumzOHZud+tr/ePVv3vXjN3T0DrfdrBx5VWF892Ch/03fu3nNl//bKy/s&#10;fPPws139ua6XHjvzxDc/c/BA84Gpt6xMGstq32YZaFWA42fcKA6TGZ2YinJk/nWcgUXPJRbmw5kX&#10;v3X6qZP7p04trYistQfH9j739SNf7H739g+sU1ZihEnLY7FFv9xAdHk4b8ohchIqBmQqwc65Dgth&#10;xAszJWJjWJPPLmkTOje2c8cv3Mief76D+VMlFk6VqC+EqWlqwaW4Jk/Hhg68/IVVtSzcj137q8Sv&#10;/Vscu4DMypT2N5dYhTavbWpfYSNLXPeRgx/FyX8AgWD47i6G7rqHuVMlJl6eonS2QlSOsMbi5T0K&#10;Qzl6r++ic3MR5V6M3yfrIS/NLFC3gs7Awy6W0jISEkv8dAW9v57uW6XZhhmZZb46Yz//8l8cmJgd&#10;2d8y0cX1Skx5pj5mjKlLKXKyRZd1GSZW7HjT8LpXHh85+8I3Th0f3NDem28PLnvNk9jUZqdqo00P&#10;LkMaOGu7urvE9NR0PDE5Uf3rFx9/ZfiWwuobQq7Xa7ul62UwWmOVRBqLjA0mtsTVOk5bFlyF0TGB&#10;TMtZOorB8/ACnyQOqUkJMsaeP8lCYw532yZswZARCRBgTA4WGzFdg7EhjuORFxuwCPrye0BoIDWb&#10;XVydWWuw1scIh5gaDi6OcLEixOu7ha6tPvNP/Wt0f5Fc9zACe8UY3eXt0EKK5lcolw4TJuvpuO4h&#10;VFcfOhY4sca6ikSmhqJtTgdt+R76stvZMQxWWJAxqRe7xF1y+wVtEozVGOuihY9M+0tIjAuui1mo&#10;YI+P0EUG7RTQ0iJMHZvEKKlSF3gpSATIKMJW6rjKQ0qV5iDKNN7JaoutR5yYOMZ3vGOMlEfwAodG&#10;NQ6jWlwCwo7OjqTRCHW9Vgu5OKLs9YiXl4/nccv46QCuDqOjL/0/H/9098ZNP77xvvv7GrUSnu8g&#10;pcRXlsRIvj3fRmIlNxaqBMLSMBfAltaGjuwQgVdgdG4/50r7GWrfxVBxN21+99UF2yZionKYU3N7&#10;ma+P0lNYzaq2DdTb1jHjucR7P0n+zGlELo+TAeVojIU4UtiqgSimPLCT0k0/SH7VbbRbmJw/yjNn&#10;/4LOYDVrO2+mv7AZKa7uE1MKJzkz9zLnFvbhuT5DXdvxnRyJjhbJd3LSMBE7PD7fxolaQMZJTWoR&#10;IvVqEx612Wn95O/951fqs3OvtYCrxjKZiWmpGvk/9G/vePPWmwf+zesBWdZijTZGKiGXV4yMNvHC&#10;TH2uUY2jZSBreTXoDbD1D8lotYCt1lXQon9VaxeiE9YT5yt/+spjvcOFdcNbum6/0vveeN/aDas2&#10;dLR/5U/3HfjTX33iyQc/snPrlpsGVr+uEqIjctbaVpf45QGarWzW8tVb49DzY2eB//HgP9kZDqxv&#10;v81xVXAleYhUwlmzrbsv1+43/ua/vPCVhZl6uYXZa7SAreUlw9ayoW0Bqo0T+ycnPvmfnvnE+372&#10;lnD11s4HPd/puDrIbCbTSFiYrI9/54tHHn3hkZP7rbX1ln3KanXuwF899V8zHV7X992z8YGOum2Q&#10;CINwBTbURN8sYT2Be0sOMgJCm7JCQtARBEw1GjwxOcv1YcjOzvaLaHQv79K7o4veHV1Xp0OVx+jg&#10;h5gcG2HwzB/Qk6vidoj0ipn0thItRV5rBXresLDgMj3wINmNP8ZArn/pxhYCOte30bm+7ZruE20s&#10;x0plXplZwHE8erIB2KYPfk5iY4ifrqKfLqcn1pdLWholHP782T8ZefbQN14wOllYXgqeHCmNGm0r&#10;UopuIWkC0suvljv7ch13fM/GdZ/7/Zf2bb154OQN96y5fiVvLSFg7nzl1KtPnn21PFdfFDsnSZLo&#10;ifEJTdp9pB/+9jdGb75+44TKJZs2jySZbF8/tquNmASrDZ7jI4QhCmOqZyYp9Haj8h51EyNUKpBX&#10;9TDttvTAsyHCD0g612In5xFzR/G2DSNWdyB12oJfc236wFmBaGpxjbGpBgmBJ50L+hhMiyGsxtEC&#10;x+QJHUPDSAKZQVuYTfqYdNfSPvIEZn4aNbgWUSxiE0NAqiHDetCQIBOE16yF10vguIQqTxRWiUf3&#10;MV0ymO63kDFr8WyOxA0JpSROFKZRI3AkKJfYaBKR0noOEld4KJt26sbWoGQK+CUOktS7Sy4WyqRI&#10;z8eR84RnpqE9j+P5yKiOYxKUp4glNKzB8Rx84RJNL1CfLyMcFyfROMaS5Dy0NWRisJUaC40Sc16V&#10;lyb30lAVsgWPykKjUqvEJaA+Nzu3yJi3MuXmmgfNi1mtRX5wsRLQaB3Po9m5fV//pX/9Z/wf/+nH&#10;Nr7l/q56tYwfOLiOQghLwwqeWChQ0ZLbimVy0lA3FxIetAkJnCLrem5mrjrKqbnnODr1OG1+P925&#10;dRSCXnwnhxIeFkOU1KnHc8zWzjJTGyGhQXumnw29N+K7eYyJydkccvVDzAVF4tf+hvZzB4jqIYjm&#10;9TERSZBj7vr7aGx7N4X2LThJjBGW3vaNtOX6mSid4Plzn8SXWTqzaykGg+S8TjwnzYbXJiaMK8w3&#10;xpipnaYcTuN7Wfo6NtER9KdZqSYFWRkBGQdO1gMenStwPnbJOmapuSaOYuIEkqhin/it3zoy9vzz&#10;L2JtlQt2Dotb0lIulIDz4Ed2XnfdbUM/7wVq4Fovr06MLs3Wq1JJ2dYZXEIhxpGOK/ONchJr3TIv&#10;6jdYrf+FGq3W/7fotVYg8ZeAjapXY6McWV29tWuTFzhXnAnz7UF2++2rBsN6UvvKn+47XJ5rlIY3&#10;d3W5vromsNioxrMHnjr3zOxEtcTK4nOz7PiWd0+K6dFy/ZmvHH81k/dmHFdax1OB66nM4krAaJuE&#10;jaRSnmuMnz+58OrB58ZeOH1waqQyH843B7xqy9c6UJdChPZCzTteYaVw0XmrzIfJi4+eOjywrj0u&#10;dmUHHE9mxdVmbGDsxPzhb3320Nee+sKxfdbYRb1GnZZ270p9fvLo1EFzw7o7N/Zl+p3YhOly3JWI&#10;coI5GyEyCjnsp2xXYpsHaSl4HkIIjsyVOVOq4CpJu+8hr1FWZ4GpeoOnz8/wUtkQde/GCIVz7iDM&#10;NDAyACWbq2BBrF0aZY9wLGJ+Psf02ndT3v2DHGvAiTmDLwOKnsvrUfWdq9R4/PwU++cqFDIZ+rMZ&#10;hLUkBkSbxCaQPFnGPF5K/S18iRUCoQ1ZGfD1I18qf+aZP/7WQmX6aMt5XWQqrVTSbtzVt6bQnRlS&#10;SkrZrBVc6Rjbu7O5s0dnxs4enZ1et72nO1vw88t/vzIfTj7/tZOPPP/IydeS2CzeWxfZhADu1lsG&#10;tujh0t1+f3fPlrAHP5I4UkLgE2PSHD1H4luBTRKiJMKREi/wQQq0BKsk2mikMWgBUZLgCIFsyyHD&#10;BDm2gIostGfBl8g4QSSLgdZyycpCidT93CiZasG0wbECRygckU7AoUnQ1HHxUu+y6iy1b5/EnI1Z&#10;6OvlULZC++Q07QshlKtkch7S9Zo9WArrCWzGEoURsZGoYgERRogT54jPTTNhEmZ676Ijew/e6RBR&#10;q+IVHRzl40mJUJKkebyuVLik5T1pwQiLFoJEG6SxOEIgrEFom25JOoFKJdGVBsmLJzAjsziFHEEQ&#10;EEtS931fIRyF1ZbAcXGtQ31ylnB2AS+2ZJVDhKURKFyTUhBmoUZ5do7DtbN8sf4009EEQdYlyLh2&#10;drx6+vi+iYNxpGdJOw4XNT2tJadkaXJ0r5ILerFW64qbjqK52TMjk5n29o2d69bn4zDCJBrHc3Ca&#10;C76zocdk7FJ0NJ0q1StpK5rxQhprLTm/SHdhDYVMN1FSZbJ6nHPlVzm3sI+z83sZmX+ZsdJrzNTO&#10;YEVMd9tqhjuupz07gBQKYxTKZJFWEFgPMt3MdQ9R7hxANBcTJtdBZXgX49c/SLL+AbpzW8nZbJPq&#10;S7A2xpE+HblBOvPDSCmZq48yUTnMuYX9jMy/zMj8y5xb2M949TD1ZI580Mlg+3UMdGwmcHJom5AY&#10;i5KCHl8yFWp+/3jMFyezZP0cGWmXWO16LURbh6hR56n//BvzZ5544pmwVJ1qXr/WjtHFBfLis+3e&#10;8T0b177lB7b/ajbv7Xo9493EmYW5ybPlcntPNudn3EuqNGEtqRx6/vzLJw9MneaCEL9VoxVfRuf8&#10;hkbrH0Cj1Tp3Ll8JLY8GcF5+/MzR9Tt6v33DvWs+cLUGIi9wvLvfu3Xnqo0d7V/57/sOHH1p/NF3&#10;/fgNOzfd0H81dstGDV2dGCnVrzBQwKVBqouM1kUZiV/8471PAM/fcO+aDf1riv3ZNq8glVSNatwo&#10;zdQX5iar85NnS9PjpxdmW1Yh0bJ/R0IQb+wudhQynvPSyGSNi7shadG6JS2soDTayk/8xpNfuuN7&#10;Np26452b3tnRm92cKXi9chm3rRMTTYyUTh98bvTlg8+OHjv56tToMiatVQ/mWGvDsamT3/hPX/tl&#10;71/d9xsPre/YEFRtHeV4iILC1hLiR+awFYNzRw6RlVBLma3EaDp8j0xHkXPlKl85O0GHN8PmYp71&#10;bXm6fO8SsaixloUo5ky5yvFSlXP1Br5SDBc7aMt0klz/k4xlXLr2/zmFM6OQy4CfZo7ZRoyoxdRy&#10;gyzsejtc/358fyuFcsDJhZCjp8/Rn/HZWMyztpClK/Bxlo1CiTHMRjHnKjWOLJQ5XwvJ+z7rO4rk&#10;XRedGIywqE6FrhmiR8uYp9LKnMy4GCw2jnGM4njlRPjJ5/7kmdny5LEWAN+qk7LnT80vHH1l4sWB&#10;9e27hCfar8XkJ1f087c9tHHdp/7PZ545vm/ieHtvtt311FKbdnUhnH7ukRNfefILR/dFjaTVV6e1&#10;5duu39HbedNb1j1QbC+s3Tv9FEER3mX2oMrg6pBcPouT8TGJpiYMjuchQ008W0ZqcIoZjCMJbYJS&#10;AldLPOOAq4h0RGgSzEABaiGcOIt3cgy5uZ9kXSe+avoztdQrRLOL0eoERyhYlF7aNB7IKJCOg2M8&#10;1JxBnz5J9cwkMtuNNxhzXXEPxXnDycFPMzl9jsHZMtnSDCLXhlvsxssF4KVWCU6SUJubJToTISol&#10;6knChNfOVMdmru98F516I7anAaNTNE4tEGxfh9mQR8oE3zpYIYmTBJmkGkehFMqCMCYFqkIQYTAq&#10;BWcuIKOEaK5MODaLPDWLkhJWddLwJCZJcCsa0+bhC4fYGDzhoGoJulzClKr4ViIk1NGYnIeIEyIF&#10;aqZGZXySE/EEX7d7GSmdxss6eBkH5QodhUmpVo7KXGpqmVwEsF4/q9U6NsZcptlp+rUDe5/83d9t&#10;LIyN/uANP/DB9UYqUSlVyWR9PMfBtXCmnmEydNldqHFTvkGXpwkNhAZia0lMgkCQ8drIdXZgMCQm&#10;RusLdlFS+LjKRYhUx2lsgtEGZQMUXnMwtyQk5EUeN7OZ2YEc492bUFEt7VZ2c+TdXjrdIVx8tI1R&#10;uEjrkIgQS4jWaaB4V34tvbm1JGgSHWNsWk2TwkFKD1c2G0iax7lINxVdgRTwxbGI3zoY8tpkwnVd&#10;ko1tGbwgoNaIaNRDnGyWytQke3//P1BMRoPefr/r1AynW6Qsy9kkAajd96zuu/+D238q1+bf8npA&#10;1vRoeeHIS+MTa6/r7sq3+5kVyYlaXJ0Zr8wt2/8lyQJ/n6DhMvnDr6uq9o+R0RKL4rxLyxHyWj/Y&#10;1U5Yq5/WYuZSljSPsA0obr6pf8N7/8XNH+1b3XZNXRLGWDMzVpn/5mcOvvras6NTd71ny5o7vmfT&#10;jmzBW9mbS9v49MHpx/+vn/36HwNzTZ3W8u6NuKXk2aonWymIM9v8t+96KpCOdKQUSifGRI0kbgFG&#10;0Qr6q6hl8Is7sn7+e7avvXWhHh3+woFTh1cAqK0xCkHLsSwGguZ2vml4/XW3Dm5v780NeoHKRaFO&#10;ynON0rmjs2MjR2bGTx2Ymmh+xtqycmXYcprcxWujlNN10/b73vnPbvm5d6wtrPHrhGlEi1TYRuqf&#10;5ezI4t5bgF4X6gYbpxompxkmXYsTxqs1Jmt1tNZkXEXBcQiUbPpwWapJTCVKcV4x8OjN5ejIpMJQ&#10;x1pc5RJxDjv5ZYrHvkJ+7DCyVkZYi84UKA9spbLpbjID9yLVGuaiAol1kQLKYcRotcZ8o46xloxS&#10;FJqO6BaIjKGSJNTitGutPeMzWMjT7jlY0/QnyQmssISH6yRPVhGno1SfE6SdejIxuEZxcPpA9Eff&#10;+c0Xj4/s36t1MsOF7qBaC/ARgNvZn+v48C/f+QNrtnfdJaVU1zI41itR9bO/9/wX5yZq5Q/+4m1v&#10;7RlqWwPWlmbqo88+fOLh7/zt0Zcr843ZFrZ0cZ8Abs9gW9f3/NieD3UOZt4TN+KgUYuJqpq7u9/C&#10;g/FO2twsTuCh2nOErkSZlKmJhUZai+u5eMU8Ju8TuhaBwtekDJe1eBq0K2nYBCkVAQoxU6U+PUMj&#10;Kwj6u/EGuzDdeRLPSd+zaRsRaYNtZilK0RR5RymzoctV6q+ew44J2rMG05+llHfwbUjGZpjOnOC1&#10;0sPUZ04zmMS0LcyTSQx4HgkWX0nwErSNYSEmiBwabQHnOgpUgo0MFO5htXM9WZMhiipoV0I1wE6W&#10;sGIBNdyBv2EIkfcwArQjl7DxIrrQxqaieCXTRo9GDLMV4vMzhBNzyASyXV04WY9EpKVRZQTWFbiO&#10;Io5jEiRebLGlOvHsAipJ388qRYzB9zwaYUhUquLMVRmpjvEVsY+XpvaiAsjkPTI5F6lEfe9jZ77x&#10;9FeOfweYAKaA6eaYV+Fis9J0ksxkruEGrIvLjEeLY+NF4zlQlK47OHzXXd93/7/5tzfle3pVWC2n&#10;6QAZr9lpK6nGliOzU6wPKnz/sM+2gsJXUE0sNW1byiBNJnTpO3bJhwoL0joo6yEv4g0untckCiMS&#10;atEstXgOISR5t4uM05Fq3qxeofhiiEWMERcIpPR5lRcJ5JeOpukhYQFPCGIDz81o/uBkyHPnYwIr&#10;WeUpMkqwoa/I5q481VqE9AOmDr7Ksb/+QwpqnkzOoVaJzuz/9tkvz0/VTgGTwEzzOi7adpDNe/6H&#10;/92d79xy48AvSyXy1wq0okYSP/OV48dcT6kb7l2zNpP3VvTXOnds7uBnfue5T549MnMSmG3uf2HZ&#10;vbTcmf7ahcNXrnpd6fdWInWu9u8VwdjP3ffJq2jYzN8L0PqfxmitoNdaFFPKFjGlC7jHX54498rj&#10;Z75+z/u2rvGzbvtV9VZSyO5Vhc53fnT3zas2dhx5+M/2HTlzeGb2wX+yc9fg+vb+5eeqVo5mTr46&#10;+doKSHwlVN66cuMyjNci0+XFkXaJdGskwfJssNZW2LjlZxaI52rhzKGJuZFbhvve/+4d6774t6+e&#10;eoVL4w3sspWkaBHwm/1Pnj26/8mzI66nMpmCF0gpHKOtLc3WQy7u+mzVhkUtjMvi4BkBVutE7D34&#10;ra/8idbhB2/66Lu2d+3MxY2I2BE4gYdIQO+voscjnNsL+DdkkQVJUjeYKGW4Mo5iY7HAmkKeUpxQ&#10;iWOqccy8Ti0EHAl5P2Cg4NHmubhSIiU4xuDYNM4DDb4cIOl+iJlsP/NrD5FZGAdjaRR7MR0byWev&#10;x2EdYeThWQM2IUFQ8By2em1EtkAtTihFEdVYU09SwlBJSTHIsrrNI+8pvCYA08YgfIlTUITjDc7+&#10;X2eZ+cR5+q4r0vem7rRsGYUQaXyV5cWpp81fHvntSm5trePGjcN7pBIlre1U1EjON6rx9Px0bWZ2&#10;rDKfJMYAcna8Wv/CH+995MO/csdA91Bh6zWRCnkvd/s7N237s1/79pcPv3D+ZT/ruudPzh/82v94&#10;9bFzx2Yn4khXljVWhK3Xddc9w+t6V2dud1zXx6bXx2jLS5UXCbKCt4bbUbHPfFKls6uTQGbAUcSk&#10;JT83ATNbRcSGTEcW44IRhliAVAorwSQJQWJRaKwyRJ0+qq2ffLlGdH6O+ukJPNcj6ChgO7LUcy5W&#10;SYJmJqQxFh3HJLUGttwgLtVAJ2SCADtYoNHnY4ylLdY0pOJk9gwl9xxBex8hDqemzrPal7SZMkG1&#10;Qt0abC6HiMFNEqzjMdbWxplijnLQxkCmn558kWyiqVWqNKwhiyUoGCKZQ9cNcqRC+cQ+dF7g57O4&#10;xQJuIT03psnISgsqSrD1CFutU58vEdbq+H5AeyGHbC+QBB5JqYFUksQVCM/BYCCM8ZQHScLC3DxU&#10;6gQWHM9r6gItTmIR1SpxWMdZaKBtwnPeCM+ffREnI/AzHl7g4AYOVlutja0vK1knLeOZ/a6YiItZ&#10;LdvCgi8uShfHF29xMW3ieObMN7/51w8vLJy74yd/+oH+7dsLcZQQR5pM1sV1FWcmS7wwWuLrUcIn&#10;jifs7lbc16e4u9tjfV6mYbNNNGXtBYNPUAircJp6OGkXAbC9WMHf8gkNGoEk7/WS93qblFBqaXLp&#10;mbjgYe1ZH4GPQWNFgrVpToJO+exLm46aWT7tjsuROvz3w3M8NxbRX/AYdFUaX6YNZ6cr5K2lq5DD&#10;Ypk/dRjPllESlJLki0GxZ6jQNz9VO7OClMUBuOn+tauHNnW+WyqRfz1z86Hnx86dPTo7/5YPXLfl&#10;ciDLWgjrcbU0U69dgcl6vYyWuIKUaHl16Wqg67KRf6ycALP0/0US6B+S/fqfWTpcDrZaJMxELYyR&#10;a4x193175LWNu/teWL+j9y3X4kEoBOSKfvbWt2+4vnuwUHj4z/bt//jHvv2td/7T3du33Tq42Quc&#10;oFk+S6ZGS8ee+JvDry4Tm6/UedNq8XC5UmhrSdFrEdaLZaAoaQE5yTLqlZavvHR26nCb7+7ZPtj1&#10;S+/ase4/f/HVU3svs3/NhWDs1uOJgEYc6Wo8U3dagNryTqGoZSIOucgZq5k43Dy9SRI7Lx9+4rGJ&#10;+dHyW69799sf2vru4YzJikZcww0CVKAQcwb99Xnmvz1HY1iRv7NIYU0uHYLqljhMT2fRc2gPvGa2&#10;X7pH2/yH1iCxuBgckwarLnaKGZrsmRgkG2RpyGHmipMILIHqIO8NYemhqlP/Hkek0jGNJUSQGIES&#10;0Oa5tPve0lmTzXE5WYwlwpKYtJNSKogmIyY/Mc3oH50jOVwh2y2Jkjq1mTp+u4euhEjl8MjY5/jO&#10;9F/Irg22M8i2tWfyng1yngmyTux6qiqkmAur8ZnRU/P7jr88cXpipFQtz9XtmcPT85/+7Wc+8/5/&#10;eev7+9cWt13LszS8uXP9nvvXdT/1xaPPv/joqWdHDs9MtQCrlXzYlu6b1Vs61+fbM0NJrIVnVDOK&#10;CerVEt9aeBKKgnvrW+hz2oinSswUYtxsJhUyS4GOEtAJJAk2SbAFH5ULCLTFxgmJkjSMJnIsGanI&#10;JgJtLFGgyLlF/LY8IkwwtQbRQg07uYAyqeFmw0ltRESiMYlBiFQTlsu2kRRcKgVNPpY4kUPNSZj2&#10;RtBqBuFOohxJxinidGaYkj5HS2c5H2mG64LOisZtSCIEoZ+hlM9w1s8S5nvozvfQEWSZVEeI9Qzt&#10;mfUUTBETN6jRQLRlkLkApyhoa2TTLMtyAz01SdxkPgxpB6DWBgeJ57gopShk87R1dGMdQaIENQfi&#10;Ro2cFAhhyTYsRhlCZdCBR/X4ONHoLG3tbSg/g3YtDRuDkiTWgCeRMzWcSo2D9VEOBuN8c/xJlA9+&#10;xsXPOPgZBy9wiBtJbO1F4vd4Wfn6Ei2NKlzjHF3IWz05tbyrXLeI491lgu1IQFTo7jZSCeUGDqZh&#10;IYlpVA0H52ucLddZHUiGgoDRSPPMmYRnzsZUdgT8+21t1LQmMqZllm1GPTUhjdt0om8YQ6jtUueq&#10;FOBJga/Ssl1iQNtFsKYvYqJWIkwEaeiEIwSRttQTSKwE66Yh4EDggqdImyTM4t+pNG0AQaIFawPY&#10;2h3w7dmYtuakFgKOEtS1ZrIe09sh8AOXPT/4I4xs3saZr/05Qk7iejLb3pPtapknW8OhhRcoteWm&#10;gd2ZnLvl9czJ42cWZp975OTpG+5ds6pvbbHj8kyONY1qXK2Xl4LJV/KetN8FuFppk8u+Xg50XY3J&#10;slxqQ7H863LAZf8/D7RWOAkrsVp1wBk7OT916PmxZ/rXFnfm2vy+a31j11fulj0DGzv7c22P/eXB&#10;lz75m888fe8Hto3e/tDGG9t7s33VhXBy/3fOPluea5SXle2uVGtuXbmt9L24BSyqFYBWqxdX0sJg&#10;LQ54rVoqZayNnjsz8cUtve03b+4u/t7btg7/4tcOn32xBQTZFlaQlrLQ4vkMWx7C5ceSLCtlRsvA&#10;32KL8GLpdCmfUuvEPTt6+OWPj//n6cOTB97yz+74+Rt6VKdXL1VwAge/kCGaiTj/+UkmDpfxhrL0&#10;fV8vHfd1EmzI4Pf7qchVp7qbxUdGANJaVLNpz3Fg0VvKLn5KbZtISKMtSNFOJiji2wbCWoT0SFAY&#10;qxGYi546ZSErLfhpq3ycOhVhrMUkkCR26YyKFuDu5yTJXMjZXz/JuU+fI/AFnddnEBlBPBcxf3yG&#10;4uYige9xeP41Xqk+hl/UKOXguEo6rsTzpfICx83k3GyQc3tc39m8dkfP3bc9uGH27JGZpx/+0/3f&#10;GR9ZCE8dmJ7/5G8+/Td3vXfrzVv3DNxY6Ah6Vrq/dWKieiWery40Ji22PDFSGv9/ufvv+Lqu80oY&#10;XruccvtFLwTBToqkqEp12bJkSZbjJte4OxnH6cnrL5N5k8y8M0km804y873zfpnJpBen2HGKu2zL&#10;6pbVuyhS7BUEQKIDt56y936+P8659x5cXICk7ThO8PvhB5IAccvZ59lrr2c9ayU2M08w5hugnpgi&#10;DZOFbXRnd6bQn1kvJOcAwZjoVA0iGLLgVT3cN/VNBAMKb1/cCUq7CBiBhRp2JgOKBkzhODaMVghK&#10;ZQijQIogiilIboEHIWzXhiQCCxSqFoFzDjckKKajoGqLQRTSEIU0mDagUANEECwyRCVDkJYAtyWM&#10;LVCxJJgJUaiH8Ow0Qh0gwHHMOEfgZwkOQqh6iDqzkbdS2NQ7hJMIMFXnKGUD5Ls07DCAgIWKcFBi&#10;Nhwng/WZfnQ5eSgTomTmsWQvwmU15GkIXakuuH4OsqbASYMcwOt2oGHBMjmIQIP7IUhpCIq8okhw&#10;GBZlEoZ2JGyXBFgEWCFBVhRgM8CKvMVCocGljNqjT52Ev/8UKG1DihQYtxBIgGKAgHoA8hWU1jjo&#10;j+N1GsMjZ56EsgKkYpBlu/GnI6B8HRqlkzpQvcah8vtRy02HWqcAKDubkzd+6ifuve7Hf+xWO+1K&#10;owLYFkfoCxybXsJ4uR7/Eg4OYLsrcMwQ0hmOG3ttpAVHKaT4u8v3bcmjgjVRC/HitIfnZ32cr4eo&#10;KgMCQ0YCgykLl3c5uKrHwdaCDVcw+Lqdg1q5f0sGSM4wXTc4sOjjlbk6jpd8zHsKnoq+X7Q5duRt&#10;3DyQxp5eFwVbIDQERY12J8EzhG5b4LpuG3/rMpzzNfIyynvmYFDGYMELUDUGKUYwYYDR669H32U7&#10;cehLfwVz/nkRezbKBFNoN/bPka3dhb51ues559lGMYuX5KofYaDVM18/fiyTd6xd1w+PrBVxR4ZM&#10;4CtPhTppSKqxdl7wxQAsjuVxd50+WYIsWA1wdWKrOtlP6LauGn0f74UfHqC1RgtRYLkfi73vO2OH&#10;d+wdenHrlf1vZezicw4ZA/rX5/vf+VNXv2Hd1q7U1/7o5RfGDs+duPPDu69ZnK6dfewfDu3DcvO+&#10;dmaruXBufOtmevb+kywBQPQqACpMLJZ2gxXTJqpPLtCGhWJCSMpkJVCz3z4x+adv3Tn6+7sGu3+f&#10;CL/84JGzz6yyoHUbcyYTAIljpV1FEvAlvzZee8M3mbedTiMBv9HzPoLz4/Vxf7C73xZ1BqUCeGMe&#10;Kieq0FaA3p0peOMBzv6vkzj752ew9Zc2Ytu/3QBYEmHJIM7AjYWBgGQEmeYgDuiagSobQJuoDFkA&#10;TzOInAApgvENjFbxOdaNLSsMCHpFqWQWA3c5SBuYkgbzCZaJF7oNICfA0hymTjCBia0FopOxQwQq&#10;SKSHHaTSNlK9gChwqFrU2vLnAgTzPtyNKVyWuhqU/gk8fu7z8NmZOOi6GQ4dO8tHX4Xgtu3IwZ03&#10;DL9n4+6+m1565MxDX/mDF185e3R+8Su//9ITo5f1HNq8p2+4f32+r6s/0yNtYalAeyrU3uJMber4&#10;q1NHDzwzcbIUWYQkGUkPDIHNeeArXUuAZwZACMkxtKGYS6WsbmExDnBY1DyxRgvSRKDzgakHcb5n&#10;Hj+qb6J1VYeZQKFaXwTLuHDyWWiLRwySNvC9ABWvDqvqwO4twORc2L6BHWiEjg2yOUTVhww0uG0D&#10;woKxGBRFtg6ESDQuGIeII0sUDJQxYIYgA4N0qMCYjaoFLNonMGOPo85mIYwDCgmhcOBwQoEpBNJH&#10;TSmMDq1Hz9IAJhdmULJK0KIEbQhABvlsN0b6i7AloaYVFFIw3IKPGgI9B/Lr4F4WXI2CsQFo4UIj&#10;A7uu4JoaDAgBB3RKAtyOfI+IIDXgGgbNCQoETY2THIFLFgeQK4SSII0APIPaqUmYZ47DzFVhejNI&#10;9RSx6NXg5ixwywXVPPjzZeRCBuFpLAqFAxjH18cegkwxZNIuXLcFsixbQFgCXDJFBK8D8Pmn9Dta&#10;8TtFKtV9+Qd/9Keu+vCH96YKGR7W6gARHMvCQi3ERNlDSIg0dPGT84mhZgyuzDnYk7PhaWoW4GYr&#10;hEUHs4maxtfPlvHYpIfTFRXR8aKhmiJMAThe8vH4lI8uR2Bvr4N3jmZwdY8d6QJNZ1TgCIbFwOD+&#10;iSoemKjj+JIPX1MU8twouMbgTBV4Yc7Dl8fKuLzbwQc2FXDbUBouj7Sn0aBPdI/tyFjYnpY4UPMR&#10;GBMdJgEIzlEPDCYXa+jJuDBkoGt1OG4K13z8F3Dyicf4+NifFsFO2ohsiZz4UwMQxf5Mj52So0SG&#10;keFR5ucFwNarj4+dOPrK+dn3/vzeKzIF50JelCZOUWkH6uYCYKsdYHGsnOAX7UMUic/kzwErY3+w&#10;CovVac9VWBlrt8wM/F8N0FqlhZj0Y2mALXtmvDz3ymNnvj2wPr8z35PafKmPk8k72Vvese3WgdF8&#10;6ut/+upDv/fphz6XEO61j6a2J48DAJ69/wRGUxkaq9eS4BBtC44nmDmOFQEfK5B1EmQlhwTixUU2&#10;wPjhqcXDadv6gzdtHf6tywa6/lvGtv7zl/effHyVRZ5cTLzDc6E2zVhSO2awPCOLEkybSrYebCeV&#10;vufGj77lI9d/6pZepzfthR4sJw2zUEf15CK8mQDC4eBZjvyVDqwJgaDG0HtFDpZkgNIQgpa9O9yJ&#10;AqHr50OUX67CO1JDOK9gvMhDiacZrH4b6S0ppHen4IxEbT9TN9EIeCeHdItFGY11QvWVGqr7q6if&#10;8aBKqrnCRJbBGbaRuSKDzO4MZJeEqRmQIsAAJiSIAkf3bTmc+4INf9qD3UtRfIdmUHUNb14hO8rg&#10;WBb2dt2CjZnteHzmyzjrPw1karE2hECGln2NtFEM6Zw9dMs7t36wuz/d/5e/9cQj1ZLvHXp+cvzQ&#10;85Nn0zlbdg9mHGkJzE9Vy7E+IsRKH53GgcHXhjxtdDLLLlmcjAopZIwZzuMQ7ubzE7FbYeO5EV6d&#10;eZFOh9PV2/xd+o6RK/KubTNmqkCoQbYFnXZBUkAThyMl5JyG/+oRGBuwt22G2VAEXAMKCEY60Dah&#10;RgE4aXBNkCbyDjOcRYHJxCHqVnRC4AaaKRgWwkgPIQfqYhGncq9CMwVOAi4sQMSaGhWCcQbDBYTh&#10;YCRR90OQZTDQXYDWORANI5VKQUoZXYO4A8oYg4UAYIATpKAphJbzmM/OYwnTcMNeOOEQuOpHNyQs&#10;YcCNBQcSxgjAMBAzMDAIOeBzgMd3GzOAIAYGAcEYQBaIKQi1CDHuQ7w0C3N6Ckg5CIYGUevmSBkg&#10;FTKwRQ9UD2EHCrxmUGIaT9QO4cHKCzh6/iDcjIymQSWDsDksW0DaHNIWkBYHEbzA1/UO9e2fwlyy&#10;kwUOl6nUuht/6qd+8Zaf/Zm9QoIF1UokRecc9UDh+NQSap6CbbUglIgWMgJG2JaTGHYEqmq5PbFg&#10;QEpwvLbg4/cOLeGVuRA2B7KOaAnT2UqdUV0THpqo4+W5AG9bn8H7NqYx6HJUFTV36tgKD8/OBfjr&#10;ExXsm/UAEwHBKGY1ji9DxMBaIDiGITQGz07X8cpMHR/dXsQnd3Qhb3HUYyF/aICRlMTmnIWXZwLU&#10;DCEnWMQycCA0BjNlD+V6iHzahoaBDgMQEbbfdQ/Lrt+4PXD/4K5Tjzz2DX9pqSE+NwB0pmD3MI68&#10;MS1ecC2wtTRbKz/z9WOnLr9ppHd0Z88FO0bGEKnAhG3gZS2wtZruqh1UybZhMwlAXH37hp6ewWwx&#10;35PKF3pT/em80w2KKj3j3GYMIgy0FxMrHACqS8FsZdFbMoZCvxbWVWg8o41XmveqXjWoLM3V6/Pn&#10;K/XKou91YGN/oGBL4gf7kQQJPAG2Gi1E6/lvnTg8vKn4jb13b/qIm7a6L/UBhORyx7VDN4S+nv2L&#10;//SdkybyjEpqWLwOhaiJyjO2hVzRxaeu3kh/+vRB1uHCtAMt1gFodaIz0SpIZNq0URIgxxCC/ZNz&#10;jw7m0lt2D3b93Jbewq+/4/JN//2+A6ce6kDVdxLto61tuCIkGystJHii3i27edLpQv/bb/z4xz+2&#10;91PX5uy8iAKnOTgx1M958OYD8LhKEQi6QtAeIXtlFrlrslH4bWCWPTPuMgSzCovfKaP0RAX+WQ8U&#10;UvOk19S0Mg9LThl2n4Xs9Rl03VmAvc4G+aaVNxD/B+FyGM+g9EwZpafKqB/xECyoJogAsSYAAqoQ&#10;31pE5ooMet7WhfxVOUBGz1MrAlMMhd1ZpDaksTDmQdUMZJaDReIv+HMevBkPfIgh1AG6rCLeNfzj&#10;OFy+Fo9Nfwa2swjtErQmaGWglWm2RRknEAOE4PZlNwzf9rF/f4v67G8//ahWJgSga+VA18pB8hQW&#10;tLV9/Tahc9BB9NwIl9VaGTM/Va2rQJc554hCADik1VqRxsRCdE2oV5V++PFvT98//6T/Ux97f+o9&#10;fK89gi6EfgDSGtr3wR0rEqgbA1X1wCsewvIC5s8uwu7JIjPYBbk+D38gA27SyDA74egfRfkIApxY&#10;p6fdECELELAaanIJNWsevliAL6owsSMMJ7GajqTZkmaMQXIByQVIWit+rsV+s2V3qREEQxKMWTCx&#10;vsa3lkCiComjmPeHUVbDYGDg2oENC5IEODFwUrBIQsIBIbICAQgUg0YCh++WMZU+ieDAebj3Gbgs&#10;h/zoIJhNSGVtZAxQDmsQ0oGuezBGQFpR+5QJgdnFBRyfPAJuMXDJYduRCaiUHMKKGEEhOITgKM3X&#10;Z6fGluY7aLM6tW8IAPT0zJoTWqK/r/Fzq2UeNqUGXVu3bdh0222/dMvP/ex1nBloL3KkYQAEYziz&#10;WMVsxYuMXeP7vQGiykZDSo5NGQtpybGkVGvVMMBiDK/Nhfifh8t4bUmjYMuIOWatkteJ9rAEkLKA&#10;wAB/d6aGiZrCp7ZlsClnoRoSXMEQArj/XIC/OV7GXF0ja1vgMbhCHJ0UBVMzMG5iA+gI3knGUNUG&#10;nzmyBNIGP7GzC3nbQl0Z+Magy+LYkrXABKGiDYqCxwLKSHFWC0LMlD0U0nZ0cDCR/Ud9YQEDmzaK&#10;d/7f/+WGF/f8Q/crn/3cPyycOHG00QX069pSvmFGUbyLrw62tDLmia8cPRh4Krz69g0bbUfaF7FT&#10;G6ObQMusITBfjcVKsleddGby1ndtH9l907qre4ezV2UK7i7LEeu/2+ggY6huNFXJUE1rM0uGFsNA&#10;nz21f+ZvPvObT7zWRpb8wD9+YEBrFdd41TYVJ1Vo5Bf+1wuPMM7kNXdseH8qa/de6mMtTFdPTp8t&#10;nXQzllcrB7UOYuGwDWgRAGzuydH5cg0yDhT+0LVb6fMvHWcdFpW5gGCvfTGyNShW1tocyfGV9p45&#10;de6rPWl780gx99bRYvbf333Z+u4nT567rxaoegcx/Wp959V618mbhq/GtPX1rB998553/fQnb/n0&#10;XkZAVUXeM5JzVMZKqE1Wo9hAwQADcIvBW1QIq4TBnXnYRRnprBK/nWc4vFMeZv9+HqVnq1EBtjjg&#10;suWn0ph2hwbCyRDzX1lE/YCPnncVkdmbAbMBCggQAE8J+OcU5r80h9KTJZh65N7NUzzeVKn5bkRE&#10;uIEKDZaeLME74cG/N0TxrgKEy0EhgQLAGbSR3u5g4QmCqRqwbIRBmWDQnoY3XUO6JwVYHDVVh2QS&#10;lxeuQb81hMen/xE17IeUGkIwcMGjjYUzaNZ4ew2k5Klt1wzeeOeHdo8/8Df797UBqKRFSLtdSFLo&#10;HHTYVFlijeql2apXWfLO9FE+YIzZXCACnlZkR2DZApZIA1Slc2cWy1NjpfmewWzXscpxOdtzBQYC&#10;AyYkYAxYSBAaQMgQ+j4q9QBW0UEu2wOqEPy5CuqTi9CHOFi/A31lBgu7FZxqD6TqAac0wBVIlqCs&#10;BYTWEkJWixclIeAKIQsQMgXFIlljyqwde9IAUVHLNrYBiO9fxhjCMITRBqvl0RP34kgeFyAeMW3Q&#10;IFaC4h5qzhy0OQquU7B0FlZYgK1zsLULkEBWp5HVGqHwEMg6PFGCJ0vweAVK+PBYgMD1UBi2kese&#10;hAzSYDmBUAXQJoCtJZiIXqPNBGpBiJIK4aZTMJZBxsngus17cXDudUAoECMwATDB49ccXW1DpKfO&#10;LJ2dHistdmCvlk2rrTGxtaJ+JIBYO0shkvqhzOBg/95P/ptPXvGOt1/PoaO4pgS4rWuNycUaQk2Q&#10;gi9Hf4yhrICiy7EhJWL9YATAGANcwXC2qvDXpys4WNLI2xbsGFC0risDo5VHzcY/SQHYhuOpGQ0h&#10;6/jJrQxb0haqZHDflIe/Pu7D84CcLSN2u8liMTDiIIqBNPFmbQIHGBlkmEAlUPjHM2UMF2y8b2MB&#10;tmAIDaFoMYymBSxLoKJoGY/CGINSBnPVOjaoLGwpogGg+DUFdQ9CClz/sQ9tS3V3//izf/hHn587&#10;fPg1AHL+fEXVKn7NzVoQxKNQ+1XA1ol902efvu/YmXf+1DWXDYzmL2o/NdrowNeeMaRWaR92+uBt&#10;60NguRWIDcD6N//5jbev29J1e6bg7HHT1s7vB77gnKU4ZykAsCBGAUAv+l8/d3qpHj8HkyB4TJv2&#10;mf7VAK0LgK0goQ2qA7D/8Xeff6xeDfSNb9363kzB7meMXVSY9LlTi/uevu/4/U985cg+tLyMGpYG&#10;q6WOR2eXWLcieXQKMwRcua6XFmoe1qXTeGZimq1Bl14U4RYPHeu20+Yyn7H5mj/z2PGJf7hn58b1&#10;PRn38ssGuj6ttOk9NLXwhXOl2lyCDWx8qARTuJaFRacx2OQJVQKQoyO7Ru684t6f/cCej+8VhqOu&#10;69GTtzjCaojKRBWqpiOWJ7FUTZXAbIbM5S6ka8GomFFiAE8LqNMB5j6/gPJzVQiHg1lsGce9/FjE&#10;YujJQZpQP+Vj5i/nEC4Y5O/MQmYZyDB4x0PMfn4OlRfLgAPwrEgKOmPQFgvfJYEMgxQCZDGEMyFm&#10;/mEaxA163toDZnMYT0N2cWS2piHSEmFFwxmMGBLGGUxo4C3UEdQCuF0pgEVO6ZWggh63H/e6P4Nn&#10;lx7EqeABsOFqc9NvSMRal9vAcWVxxzWDlz//4MmDC1PVSmKN+h2AVNguOMby/DrddqLUEdCqe4de&#10;OLevb33u9Xx3+mrGIsDIDYOQHFpxBEEdzHC9cM5f8Cph/cbrr9z8puHr+ADycIa6QUojqPoAKVCo&#10;EHgBSBmk4zFNzRlQlGBFF1YtBE1V4c0uwU+VMWtXQfwEDA8BZsDAIbQNS0feVD4LotM9MQhICIos&#10;HwTSIBBCHl4cVR4DLiJavg1Qi8VaCbYYJIuMVA2LY5aIQxMHKAujcwAPAB7A8BA+FuGLhYj3IgXG&#10;QkwyCY85YMtu5USB5QyOlAh7JKqbNXKvzMFUACffC6NtlJUCYwQuGLQfwiCEVUwjVcxDkcY7L7sT&#10;b65X8NzUK3jGfw1nKicSj8Qa3RWUZuvTE8cXz7Xd30nWyUr8G62hdUFbDWnflNp9tGxu211DN97w&#10;se1vvuNtqWyGh/VqQlcVHTIWSnUseR7ADDgTKxCdNoRuS6Db5staDA5nqIWEx84H2LeokbEEXMHi&#10;IHEs89e6oI+UAIQAnp8lDLghfmaLwGvzCl8/EaIeAllHNi0bePwnoihY3TAeXWOto+9E8QAwYBAw&#10;SFsCJV/jy8fLuCzrYG9/Cr4hMBCGUhLdNsdCoGNVKSXPlCh7Aaq+gm2JVkh84zQdKgjLwjXvvXc4&#10;09PzE4/819/5u7mDrz8/f66i56eqU9mu1GV2o3R2AFulea/y5NeOHh7Z3p3ZsXdwVEh+Ufuo1qT8&#10;eljHSqPS1VrQ7SyWlfh0Bkbzufd/+vq3DW/putdNW7u4YLl/SqyxNFt79Eu//9Lv7nt8bC5+DnoV&#10;mc+/ytZhp8kV3Qa4mp4sX//TV5+ZOL4wf8eP7nr7wGh+h+XIzGo3U2m+fu7k/pmXnv3m8WcOv3Du&#10;FFpxN7U2kNUevZMAWo3TT2SqaQzFJxuC7Urcddl6Knk+gtBgW28BmZSNzzx76GJfcpQ8DBYvVmoX&#10;yrOGXovArLML1cOPH5/4uzu3r//5nGsN7hru+enutDu4/9zcXx6ZXjybWNRB2ymDOrQHqYNOjLed&#10;dC0AdrFneMNde9//c+/f9ZEbbS5RV/UWcwWG+qyH+oIHikOqmxVDA6ZGYFkJe9ACMQLpGGQ5HFQz&#10;mHtwEZVXamCOAHcbII1dWAjCGbgFqIrG/JcXwWyg59151I+GmP7cPGqvVsHTMXBLrjAe47xG5SIW&#10;N26jXDqR4jAVg5mvLsIZSSG/NwMyDJwkshtS4EWJYEHB6ETbiTGEVYVgwYdbdKO+Rvz7a6oGm1l4&#10;Q9fbUZjvxVOH/hI924NlhbMlRucQksl8b2p41w3r+p/62tHpeG02vM6SLcHQkYL3ZVNWLQj9+Zof&#10;rFIAGy3g5vXXyoRP3XfsxMCG/Df23Lp+xHFlX4NFYCxugXBgbnZx6fTB8+c+9c57h9+666bCtYXL&#10;0FXog2aARXYEqGoBjOfDKB0tGsGhicAoCkOGK6ElIZxKodyrsbB1AQEAmyScULaOlYyjLjkYMaRU&#10;Bg0qwsSGntGobABwWmYMeUlgKz44MQCcrzZXY8BNxGQxbsAbbycBRALaCEhwCEho4lGrk8U3LBfQ&#10;EOCMw2YSzESeWlybKIqHAGE0FBeoKSvKYewtIWUkPE/BFDhsDWSIoCyJUGtA62jyUkpAMGhFEIbQ&#10;6+Tw5g23IHPOwYnMEF6pvgqtomlEoRm0Yjj26vnDrz0xNr68ljTbNU7i38wqQMu0gSzdVqfRBrQi&#10;gTZDprhly1tv/vFPfrA42Ce1V28FsKPJtmGuHNVN3nY9I5sVAwWNrJRICdasw1FrDjhZ13hlPoQh&#10;BldyCB613aLbMbonEx1EtGTxK4kKG1GO+b5Fjb8cU5jwGWYNR9HhcSmKrE8add9Q1ApmFBnssuY+&#10;oZqtcCIGiwgZi3BoycfTMzXs7HEgORAS0GtzDNkc0yZEAGreBxH7ylENNMp+gO6sE9tD0LJJL60U&#10;qFrFjtvfWHDzhY8+/F//a2by2WefOvLiuQO9w7mrWcEpNOtToo0IZsyBp84eO/DU+NQnf+u2G4t9&#10;meLF3kteLSzNTlTmLgJosQ6H9SYIlxZPffhXbrr5suuGfyqVtfYyxqx/anCxOF174dG/P/g3+x4f&#10;K7cNiLV3kf7VA632mzwp2ky2E/1XHjtz6pXHzvzFtXdu3HHN7Ruv6l2XG3EzVoYBXGsTLs7Ups4e&#10;mT8xfmz+9PMPnDwSA6xqAmh1Cm7WnSYmxhYqDACeOz2F505PNZ/g+mKGBGOxqBkQkkNKDq0N3r5r&#10;A0nGMFWp4bVz86gG7Sfw5KxdcvKS6RhshfGiTAiZKUtg8tjM0tN51xq8eePQRx3Ji+uKmQ+7lhjs&#10;Tjt/9uyZqf1ETaDkdwCxnYooawNbyZOHk84Wh67ddOuH7x596x2OcHhd10CI87gkhw416rNVaE+B&#10;NcyoTHS4JGOgQ0CkJKxsjHBieT2zgeq+Kuqv1wENiCxf1t4B1misJm/nDIeuGFSerUKmOczZAOpY&#10;HVZGADZraXGawmQTFcWGej5htNOcabIJetrH0qMLyGx3IPIWQEBqvQPZIxFMG0BF7RqKT+gmMPCX&#10;fBhlwKWA1q0CH5JCGJRxRfeN6KkN4ltH/wBmy3T8flDbjcchLJnpGczkEgcNv02LpQGEthS5TT25&#10;60e7cvVvH5t4amKpqjpg0k73lfZroffF//XiE0ZT/oo3rP+w5YjepGJYh0bNnC5PfezydxXeesW1&#10;Q1t7tohUsQcVpWCBQXAJN5NGoBl8PwAXMnJFZ4BiDNJiUKRgMwlbCTDOURskaLeGjJeJtVBAPdal&#10;SDBk4mdPUsViY4IWkWaMnwfcw4TUccA9bSAWKHowCegiIVgvoIYN/MsFgg28BR+abQS+jFtaLf0i&#10;ojljRgkE0oCYJDivK1hnGKxJQMwBTHFAEFSRQY0A/laG+m4JGnGjwQIvjNYUJ4RCxscXBsMYBBHS&#10;xobvEMLuOlQ2Bcu3AZ9BCQ3L1CGRBmwZ+WapEAgUtB80Gd8KGTBp4YpNN6B2WiFdvBlH2QnM+efA&#10;Bcf503OnXn749BEVGuqw2SUNiTuFSnea3DIdxM9oA3A2gFTX9u033/F//srPD+3akTP1GrRutb5Y&#10;zLr5SqPs+dEBJ9E2bFwjRZHKQMYdsEaRkiwOeS8bHK0BaUtA8kSLmDUYLbZCEL8CsCQ+sgIoE/Dw&#10;jAEHIW81/K8ikGI4gVPcOjQUZTESxZ+IwsLj+kUmfq3cQBCDJsIrs3WMl3LY3mVDE5ATHEWbgwyD&#10;MgQn1qc1zplaG5TrQXRoWaWRZbRCUClh9Krdmbf+1m+9/+u/+mvy4LOv7xva3PXCZXuH3tzg8yQE&#10;IAHGCNNj5anvfPnIoZvevnVw0+V9I5cS0bM0Wzt/6PnJcXTOBDYdgFZ7m9C98o2j/W/9sSs+0TeS&#10;+4iQvOsHASbKC97Jp+479uXvfPnIxEVoqP91Aq1ELE8nj412NmYZ6Hrp4dPHX3r49LibttxMwXHd&#10;jCVsR8Krh965k4uzMZiqrgK0kvqX1RbLqkDw7GKVnV2sLvvHnf1FMnFbjIkoToNzdinAksdgK9kC&#10;0okWY5chVPdNzD2Uc5yuK4e73wswtzeTvsO15KBryf/9wtj0ixU/rKCz2RsSJ9ROYsVkS8FhjKcv&#10;W3/N2z9y3U++f6iwzqqqOgyZqIDFTL2q+giWAoBiHQy11KpGE7QiWIKBOyLi7hjALA5dMqju8xHM&#10;GDApwCVv+VitdvevUnBkVkBNKMz/4xKgGcgSTRDE2tQmFJ90qQ2KMJjoe6w1mlA9VEftiI/cDRaY&#10;AEQXg5XnoBAwPiCyMSzmAIWEoOIjDBQcKVY8VQKh5JewLr0J91q/jK8d+13QlsmVnYyoNyHcjLTj&#10;XxG0Cd+bmYllL5ip+mE5Y8lPvXn7yNAX9538fDUI1RrvWGONKwBB4Cnv7//Hcw/XK6G++rbR91sp&#10;OaA1WUYTwrJYumvoHr6Ougsb1m1ysukiAhXCkhakBmA0/HqIoFKF9gNYTACCw/bi3TulwY2GDhnM&#10;AkFlPJjNHoywUeMCghiEZrDiNp5mDL5oiGhYvBo1nCMG3fcR3H0xiuM8+mycV0KA1xmscwSQBL5E&#10;CDZo1G5jqF3PYbItUN1YV6uDrOgt0yIAqxmkXuLIPEqwjwPM8JZAqGG2pgB7CrCnGNIvAF0yQLBd&#10;YelHGLwrCFxHjyWMjlADos2aGQ0jJJibg+qzsTRE6DriQlQ9qLyFQArwUMFTARzLhiCCKtchsmlk&#10;CkV4XhUaGpwMBARuWn8zZKmOfeVeHMifxksnX5p9+AuvPz9+dKGUvJ8RReMQANE3ksP6bd2OnZIi&#10;lXWsroF01rKFrFcCb/58denU6zMLE8cXah0OvZ2mphuP4drdXVu33/2Wj21+wy0DFNQbITVtlZ1Q&#10;DxVqoQJxQHQotc1dr+1SSQ4shcDJKkFpQtoREDwyLW2EkzcAV7J1eLEsaES8EYRIbD4m8jAzZCIQ&#10;zQnMMBhloJiJah3xCHSxWPsXr2vBI4n7RE1hPlCwuYNQR4L7nIhOpWHb+VEgYr2qgYI2BqtnckV+&#10;hEGlinU7tztv+fX/9M6v/9Iv0SOff/0Jx5X5zXv6rgeT8fvBEYQ6fOmRU6+W5uqVG+7ZclMqa6cv&#10;dp/2amF5/Nj88dJ8vbIK0Go/Eif3EhuAe+eHdm++7X2X/Vquy70TAP9B4AuvGs49843jX33ocweO&#10;rnKIWG0//tcDtNpAVnKj7+SnwdI5W/YMZTNESHu10K4sePBqYeDVQu3VwkZRUIlWYz0BriptAni/&#10;DczoVYDexbQ7AYD+5oWjzf/z7is2kTamOQF11Ugfso7Ei2dm4Cm92oWNN0EmAWoweDaWGaxRd6BN&#10;+YWxqQdzrujf2tt1R6CNyDnWrm29xd/Qhv708PTCA7MVb9EQJd+/IPG62k1Xk+93Q6Dobt14zR3v&#10;vfrjP3pZ/67UUrAUt12a6gcwMOiqgvZU9AISV5PFM5hkYtImKbUXBDWtEZxRgGLgbixgTdD+zamh&#10;i7kdYxbN1KI/C0eATFQw0WwdJYSwFG14zVYCASABRibaOXjEgKgFDX/MR+6GbDTG7TDItIQxDFpF&#10;kT2RTjUuxHUNUzdRylubsILFRb8SlNCfGsQ9+Z/EfYf+N2jnHNp9uLUyRkgRtrVs2lvbHAD2n5t/&#10;ebQrO7mzv+fX7t2zyfrcS0f/Gi2TWd3GPCBxjzQsIryv/fHLT54+ODt3w1s2390znLvaaJPZPL+5&#10;9KOjt23s7e5z6xkLwguisGMdtXoEcfheDSoIwQnQKkTgaziUgpYCNV5FFhxWTYAtCdQHfcz3L4IH&#10;KThGLWu7EjgEA0Q8yWUEIJYIufs0cg8DzGcgK9KbEIudKZuRAgmH2Xia1BonFD4HZB8yKL0NqN7I&#10;YGR0hOmsy0rcDDbBec5C8QsazlicuSiieIHosdscbZfdwQzWEYa+Yxq1GzTK75AwAwKGolaZjsXU&#10;QjIwGYD7NbBMDv5AADqRBrcMpJHwpIUUaShBCMnA4hxpIeHVPFClCgONNElwRwC+Ag8MjOVi79B1&#10;qIxTvbpIU09UTihgoZnLumlPX+GKW0dHhrcUBnNdqa501i4IKdLSYpwxZnHJs0IwYTR5WpuKDk3J&#10;99RMdck/PXlyYf93vnhk/8SJhXIb2Gp28+INNdV/+Z57rvnwh28RoHhis90ONHrPvFAjUKYFqlfc&#10;zpFw28S+7Y3yYTFgMSCM1QlSCgguwDmP24bReuLx/ciwfALxUtvN7ad8RnE0VOOWlAzc8Obao0Q7&#10;gchEWrnYk4+Iw8RrlWJRv4xJ/oCoqSuLyHYG4kA9NFA6Wi8X2vv9Sgmj11yZfsMv/9u7v/M//l/v&#10;vj999f47P7SrsvP6dbcyBhsMOHdy8djT9x07ePsHdu4e2lxcdynvycx4+eR3vnT0JSzP6VVrkBQ8&#10;0aa2b33X9pEYZN39g8IXfi0sP/ON4/d98y/2vdaBsLmQLcW/DqDVFjDdPrWSnEiw3/juHRvWbe3a&#10;XuhNb8r3pLa6GWuQMbi1UrA0eXJh7KVHTh86/MK5WSzPHKwn9FidrBzapwyxBrPGLgJsLeNOvvza&#10;qWW/ZktPnvpzaZxbquHEbKkTyEoat/rxTm0nFrWNpo0E9ZT9sPLkyan7HcvqGSlkrgqU4a4l+q8Y&#10;7v13m7pzW548df6zJ2aXJtDyKEnqr1RCHN2xZVjoGtx66/a73nPjxls3VsM6NJllhZLxqOgoT4OU&#10;6Xw8aRQm09wDI+7fAOFkAL2owAXAJYvbji3ABYYVU4cdOZpmTyGCp80WIU+CqPirIQgwmETHjoED&#10;Js434xEDRjGkZYZA2jRZMSY5mCWiTaCNNyIG6NBA+1HbazX2jUAo+yUMpEbwtr5fwKNn/oKqG880&#10;eh5gYPBqob80X6920Cy2swgi1Kb86uTcF3qzqTeuK2T+84eu2WZ/cd/Jvw60Xs0Yd1lklJTS7+7p&#10;SR99cebUa0+MffbaN23Z92tv/+m7tutckTsSEEDaU5h3AceS4IGGUYCpB9AlHyIwkJYFDQNLONAS&#10;MCaE42UikGwCVHI1lDeEEDkLNokW+GXJdyU+obuAdUaj+FcK7uuRRoZSAhS5yEZslog2o3g8re1O&#10;IrB4slVMG3T/GeAeMVh8H4MusibY6tRg5RWg8LcKmUcIzAfIZiAeg6v4saOw6w5AK95sozUjkXlK&#10;wp7QWPyARn0PBwsBGW+8MAImSMFYgJefh9vngC1VUWcp8J0SKT+EDw2LCRiDKPIlUOAgiHQImXGh&#10;mYbWYcNVs/n6bxm61jHTJvsb7/s3V//Zyw8d0P2zuV03rNuR7XIL6byTt11hCcnBRSRI55zHh5no&#10;tQgJWLHXcqbgoHsgg+HNxdKVbxydr5WCE+NH57/z4N/sf3r8xEKlbS3aXTt2XHPV+z/4juLwkDC1&#10;8qptOoAh1AZam46FtZE5yMFQC4GaMmg0BjgDfANUFIt0s1xEITycQSxjtFhzevFC4HpVXV8MjBuT&#10;Ao3IniiForFZEnRzPbNm2xIxi8Sgm7R60syQNfWscT1asRw5QqMRagXXurCEiQxBVcrY8/a39VTn&#10;5t/02O/8zn1f/ZNXHpo6Uxq/9V3b3ma5kj/4uQMP53tc2nPzyGVCcLtxNrnQW1Oaq0+9+NCpJ2bG&#10;S3NYPpgTYuUQV3v+oj24sZC/44O7fi7X5d71/cAO1SW/Vln06sX+TM5Jdbal0MqE+544+52v/9mr&#10;L2Hl4FAnW6MfKMj6JwdaCYDVCWRZCZrbufujl2+9/OaRO4v96ZtyXakbGVv+3Lr6M1i3teu6a+7Y&#10;GJw9Ov/it/7qtQcOv3BuvE3X4mG5c3YSZCUFw4xFbffVBH2dgNhqgZWm/Xtf3HfyYtixthYp82K3&#10;eDvxvqjoK/XMVb25bx+b+NodW0bcoUJ6Z2gMI8DuSqc+eMfWkc0A/emJ2dKr6Oyy23Dip7ZTqQPA&#10;vXx079vu3HrPGxzpYjFYWkm9s6htZnwNYwjNDNfk1hkzW8ZXUJ6KdlYBQBNMxUQ5ZzxyBEeibdc6&#10;hSamhi6WaE6wVi0BbPw7iWASWhFQUhzL4/Yhre47zKPXw2Lx7DJEzjiMIihfrdl4ZmDQxsAnHxtz&#10;W3CD9z7z5Zd/O9xwbeR7yDmDCrSaO1fxsDxiqU1sSnEhYzSxWD18vlT7esF1fmY4n/nVe/dssu97&#10;/fRf10MVdmAgkq1q5aZS4fzcXFUpxQDID+x4T/769K6RwuW5rChm4WuC4ylkawae9KA4R4pkJMYF&#10;QQgB00StDGQMeIygiAEURnq20GXQPNJbidWuWwawjxsU/0jBPSFBDkCCg+KWHckY9MjoQlAnoEWE&#10;JrK3OBAapJ5msM4BCx8lBJtWnr1JAtZZoOsvNdz9BLIYyImidCJgx6LnkABdhBh8LXtsEz22AbRl&#10;4J6xkfucj9oHPeAaF8xrW04agOFQGQmditgb6anodfGksDACRATABAoyRTACHVP5bC757VffuKFW&#10;L9Pw9u4tT1mv2nPqHGMc0KFGyNCMNrqQ11KznS15Xkied1LWxmJ/6radNwxX5s9X9p86OPv0gafG&#10;D586MF2uVVR69MYb795+x23DFNRXBVkNoKGIYIitep9wFhl4zocaC4FuASYwaBBCEBq2pIKzqH0Y&#10;s1nLgBZnif97kS2KhK6TiCJ7D2OwPKCXNcE+MdYSsiPKr4xpLcCwWIXIlnv+xFovrPpOEZSOkhEu&#10;1m2AjAYFHna/7Uc2HX388RvOPvzwN5755vHXxo7On+4eSOdO7ps+d+/PXntLsT8zmIS0a31UFv25&#10;p79+/JuPf/HwPqw+RJYEK8nulARgveNTV9+aK7q3fS9ic2PIzE1Wlo69OjXtpi258/qhEdsVqyLQ&#10;k/un9z/+hcMvaWXavQXbAde/PkarA8hqNy9rtq1++r/f8Y7127s/mMk711+ocSQkd0Yv67nhw79y&#10;0/pnvn78i/f/5WvPYWWWX9iBxWpuYoyB7erv6tk51L3VCxUkZ+cPnl8ITs2XqqEm7wLs1mq2CWY1&#10;4IXVV3qDZYrtLZgEyENrUqjRSnQAyk+X6xOPHj/7jbt2jKb6c6mNShsWaI1Cyrr+jq0jIxu6lv7q&#10;0WMTX8Vy992kqDoJtFwAbl/P6A137XznnSPFjbIcVFbXNzCCNqbZPmt/RyJvH0AFCuGCQWNvMgSY&#10;uK3IRCSqb2gaGGfLhLMJkcVFAy0Gao64N6k0IkDwqAhqioXvSLQsW6wKo4TdYdJynhoTcLHDO1t5&#10;EiZFF7xdGRgUaVT9Knb1XCVeOnpH9Wt/8EcHr7xjMDu6o7t3Ybo2NjtRriXuE7McdJForQfKhNpU&#10;Xhyb/k5PJnVzd9q5dl0x++m37FyfeuDQ2b+qh8rr0B7nAGDbNnV1d2F+jrSqVNQvfOjHN902uP2K&#10;NAnX5FNQjMCNilyvwREYBcMFyGiEng9mCIKLKCan6YRoYjI28giTgQaDQliIbneuTMd+MKUYxKRG&#10;/u/DCGTZAMl4wcjIegOcg4SIWNFG23EZ0IqEyZFZSgx6BAFSQ0waFP/CYOETHMEOgAUxC2ED1mmO&#10;rj/34B40IEcCkkcAT/JotxcM4CICXg2dVrzBLruuhkDGRHosYxAIA3fSwtBDFmYHAD2go3Z6/LPc&#10;GISG4OUYwi4Gq8bAayEoLVrriaL2m+CRV5MOw+YhotMWTbEVbNHJsRt7rnOK5zN4Kn8IJ72D8Em1&#10;2vjABb2W2si6xquUjFOx2J95w54u9w3brx4Mz59eeumJb03M7XrnO9/gpBwYv74Km9s6a5EmsBWW&#10;gkktA4PNOSZCgzFfRwxXjFAMRc9YiAhgNT6bAIu3gJZkiUPchRBWfMsb03hnWwyWiUcLWWOAJe56&#10;gmsQMTATHbYEJ5DhUIjC0Fl8IiOe0JyxCGi2chBXUUMQxbcTu8jSx6CDALnuLlzzkY/u8k+fPjl9&#10;7NgLE8fnZyaOz5+XthBuRjIVGiVtA874mu/L3LnKmSe+cvRb3/7HQ69g5SCZ3wZYOgrhnbTlDm0u&#10;3iltMfjd4oa5c5Wllx85fXphuupdf8+WDRt39a75u86fWTpz/1++9u2JEwuzFyBa9L86RquDHot3&#10;aBU6A6P5/Mf+wy0fG9hQ+Jh1CReHcybz3anRN7x7xwe5YLVv/Pm+p7FSQK9XEfBxIuIHpxcWjs4u&#10;vXr9aP+e0a7Me2/aODi0d3SgUg/CuVIQHjPGnH79/MLCdLlevwhmq90UFFjpRbMqgE+0d7wYbIkE&#10;s9X4zABkT1e8M48dH//WW3ZseFcxZQ+TMaiHGilbDu8a7P50d8bd+dLZmb86NVcaj2+SxvsettqR&#10;EdByXDe3vefyd1w7cv0ORQqatVpnq8HLFQfT2AiUy8guoVY3qJ6MJ4wadgsmNrVI3J4t0LNce8Mv&#10;hfZnCTqcom2HNbcfgLOIDWiUBmKJI+ayhvHKUzCFLBqHalqod7hw2sQb4dp3LgODpz24los7dr49&#10;d2jp+fXf/odvPwXoaTslF2plv9xBv0cJFli2wDHlZyreyeMzS9/eO9q31ZApbOku/MzdO5B97PjE&#10;Z0peUO5wguNBEODsmTEfgP2LP/7TWz608do7Lyuu2+329chAGci6gm0AzRkCm0HAgiQG7QdQfggZ&#10;U4UtI7lYoxIPHWgGMB9gUFB5wAgOFnRoVQiA1Qip5wipl6J2JVkMEAJk8fhrBLCIx+CHtTFKybaP&#10;iVrUTPOINZAMLDSwpzkKX1BY+HFCOMrAPYAtGHT9rUbqgIDJyKg1KGPWTIoI2AneemzOV20dUoPB&#10;MBHQI0XQ+RDWYSD/AMf8x3Vi3pjATSRIMxmOsA+wj2nAV2BuZOVA1DLg5IxDkYbyA7BQgckLlGku&#10;YTHgsr6dsOYFeBo4Vj8I34RxpmWCV7xIsNWgi8lEbIzRBCKyij2FG/v3DqJv2w5Q4K+68pOts7Xo&#10;A4rXkBQC8EKcLAfwtYHFGAyitp0lWLSWeAJcodEOFbGMjyWGkeJQ7jVObE2jW94CWoYIpHX0exhg&#10;dMtQtaG9igTw8bkMrYGb5AmpjRhHYAj1kC7pDHlR9c8YmMDH4J7Lc1vedPtOGQZTE6dOHwagVKD1&#10;V/7g5a/f9Lbyie1XD+zpGsiOpgt2t+3KvJBcGm2UVwsri9O1c2NH5o5++x8PvTA1VpqJQVY5AbaS&#10;gKVTlFNTBpTvdlO2I4cZg7jU11It+d6LD506/tLDp89d8Yb1A2//1NVXpnO2e4E259yDf7P/wZP7&#10;Z8axfABurbi9Zp2NfT3/ZQKtVUBWg2Fpia+v7O993/9x/U/2jeQ+ICTPfzePlc7ZQzfcs+W9sxOV&#10;s89968TBNsCzSr5XFOZMRCLUBs+dmTr82qSY3dCdG9zcW7yqL+3u7c2mfiTvWujLpCbPLlX3L9S8&#10;VzljM1PlerUWKN9XWhkis0oL8UJfgc4eJA1Q6MWqI9lBw5YGyJpcqh379vHxR+/ZtfGdjmR5panR&#10;0kkN5NJvu23L8M49Qz1//bUDpx6JF1tD/5WMaHFuveWuO2/teteNFrnwKQBbAzJQy3t0RUVlMbEh&#10;Mww0obH4UgVBOYSbcuJVELUMSVPrxBYDHOIsRhOsM+jpBHETZ2NGSPjuxGArBl3EY9MjFluYEVtO&#10;HDFaob2K0I2A8gzCWhjvYytPg5d6JGKMoa7qKNpFdvfudw/37dJ3HDr8+neOvnR+Kgx0+2GgHayz&#10;ZJtdE4nXJmefGyy4128o5m/xtUpv7S18jDOWfubM+b84X6rNt+kpuGVZFojsbCbrvH/HjT9ylTt4&#10;s93fxT0BcAOkmAUmgSpCaEaQYJAGUF4IUhqciUjbJiIDRxhqipJjSRxUAJgUgExjA+/AwtiAfVIj&#10;+3AIzm0YG4DgICliNktEQnjBY8uE2L6huW54k3Fs3H3MMJCInhNTkXWHIQXnjED2Wxyl92roHoPC&#10;5zXsQwwmzSMGTfCI0ZICJGSkvpaRNot4g91iCaDVjC2IWS0WT6KyKINRWKBAQ54J4RwEgp3RaaAp&#10;mmYcZCsEvTbyhwy0CsCNHT1OzKhwFlufGAOmDXSgQK5YdewfAGqMIASHY6Wx09kDc54QugqnvaMI&#10;oLDiMlwE2CJqsGxxRFMcJyX5ADI7roCwGNAQga9xN1yoR9MUfgkGGIbTSwHG/RBDlg1jCI5gyDoC&#10;C56GQEP83ghvF5GnVrONxxIGpq2DQcf7ttkyjAYXWux25J8YnR5j1pK1WoeNn+MUgz0GGGowjqz5&#10;/Sajx4CSIsyHEWoTrHOVbdTXS6krxAAThpC2hY033ThYFHzPxB/+4cEGMKos+bWH/vbAcw/97YEX&#10;+kfyhfXbuvsKfamisIUb+lrPn6uU9z81PklESf++WgxYKgnAEnQ4vKFNbiOGNhXzjCF9SWCRgEPP&#10;T55+6LMHjroZS7z75669fNPlfUMX+n+Bp7zHv3j44ZcfPXM0fq6Nz+oqbc8Vucb/IhmtS9Bjuduv&#10;Hex7z8/v/an+kfz7uWCZ7+Vxc93ulje8e/s9s5Plcydem652ODQkFga1mXWSpQxQ9tX8gXMLs0en&#10;l8bStnzpsoGua9bl03cO5NO37BzovsuA/Nen5k92p50j9VAfLPvh/vGFylgtVLoDgGqPKrhQ8nmy&#10;BjSE6z7AajHYsjoxW6cXyocfO3o2c/uOkbsdzjPKNE9MVsaxtudc699+6Jrtu751+MznF2r+bILR&#10;AgCRzmTy12y88aYdcudQtArouyZUGy9MpgQ4KSy8WEJ9MoTbZ4NJBrtPwipI+FNh00uHxQIohrYp&#10;RDSG+JabEK4Ad40TN6JiFpkMNjtZYJqaQveWrwMlxPftbZK4dYBoBF3NG/glHZ2qrY6d1OV2EhcC&#10;WnELkbTGpsx2Rj2393pyevuZQ3P7w0An10SSiWVt6ytuuVO27Iel1ycXnhzMZTcLJoYDbdKjXdn3&#10;FFKjztcPnvnr2Up9OlFceBiGViGbS332F//Lh/cU1t3m5gqciOCbEAaASxyhZNBgSBuOkDRUSKAg&#10;bL5OapJsUS+FRMQ6cDAwpWCUgbYBLjU48Tj7b3m1YRWCdZBgnZMgCZDVYLJ4BLJsEWmkJG+xSp3E&#10;8A1KAVH7BsZE7bxGO5oDrCqRei1A7UYNawrIvG6Dh4BJU9wa5E1wRyJurfFYJyYSIr0OjBaIQCxG&#10;qRxgKhY7pwFrCki/ohDs0jAxIGCMgwwHYwq6aMCYgDE6em+TAwPxUAmPq4EJQjCysRbSEpaACkOE&#10;xkBKgc09O2BPMzybyeFgcAAhvGX6Qs4RT9OtAbaoFY5utIHRBn5N4+yUwuZ7b4t8phhbdd9qvCzB&#10;IrYbq/8oGIA8A2Y5w+slhQPlEJsGHCwGQI/FsD0DnF5sXYYGoxXDmmYNaddsrQ1SIjrcIAoBJ1Bk&#10;stw4lDEORhpsmcsHi4XtTQePjlXcFQxWbH8jAUz5ChN+BNhstkqi8XdjoRn1pcG0Rs+WrX29+cJl&#10;+MM/bNSQZP4pnx4v1afHS7NYbuDZ2B9VQuOcHCxrgJVOkXXthAorzdU10cUDmemzpfkHP3vgwPF9&#10;Uwu3v3/nphvfuuUyJ21dMIdRK6NefvTMU4/83cFX2kBWEmh1chswSTbrXxzQ6sBidfLWcAC4t75r&#10;+6bbP7DzZ7v6M3d+ryArZgqswY3F269+04anT7w2fQ7LJ+4aoK/TmxqLxanxHEWgjQnqwelnT0+d&#10;lpw92pNxN+7oK940WMi+bX0+e9Wu/u7btSEVaj05V/XGJ0u1o2U/eHW6Ut9/fGbpDNbOFlwtL6qT&#10;uWjc/mQeQDUsF6+HANJEhCMziwc0GXbntvV3Zhwr62ndYJ0YEbp7Ms577r5sdMvZ+dKXnz499Xxj&#10;8xZCiN7e4SuqZ8Kdfdf2wXCDCzXAGGMQjDdp9mWlLK6qVobDcgXqMz5mnlxAcXcKwpGwNkm4Gy2o&#10;GR215CRaxYyx5dIstobVA2s7zrVU7lGhRcsNnBr/X7WwVgNUNWj+xu8jQ7B6JFIjNpgEFBRqp3z4&#10;MwrCZmA2a8WAd3g6l3QKhYHDUuhjO8zE0fkxvxaGqwD1pNN7u2mGDaD72OzSocF85uXr1vcP1JWW&#10;BsgUU/Y7b986nH/o6MRfLda8iUZRdB3H+u8/9yt37JJd14lCVngWhwwVGBdgpBGYEEZzCCtyO2fK&#10;QAcBWMPbpxnMbWLmJRpLp8ZEiTKRNtwBJEKEBlCcoRlqQoCRgD0OZPdxQBKMFQMaIUCWjJgsySPg&#10;xUUEehg6gKzkBW0MVkRAAVw3r7+BATM2Cl81YIEBK3HoLIt6VSLWgNmxDqzRuozBHXG2yuMmoHOc&#10;fRexoaa5e/IAsCYJ8qyBHgUMZ1CIbOU5NOAoKGFDKxVP3FGTfWFxW4tR1EbXQQgemwavNtlKFQ9p&#10;x4HHQ4RhgIxtY2P/DujzDNWsh6PeAQAqxqssDhZvGVvCsBZRSMtEydFn7JG3sKCwwArYlMuB/MrF&#10;bzK8obGjjlhBAUhxIGsJjFUUvj1Tx529KXDG0SUNLs8AzzkCylDkPWeirEfelO+1pg5XTCCuwrA1&#10;IuwbxrsNwMsZQJxFPlo8jgK4FATEgKu6HYxmBAJNSHNgvK4wG2jYPPZeWHU9JVIsLuGDE0FbUvCu&#10;Yq5V9VaEzSclPLyNiGhPZfE6tN7aI+tWhIzPTJT9MFClaJta/aNWDurP3n/iyIN/s//4tqsHi5/6&#10;L2+6cd3WroGLfb2nD84efvyLh59PMG8VLLd0Wk2f9c8Csr4fQIslepxr6rEApN7109dcfd3dmz6d&#10;zjtXcc7s78cLCH1dnh4vvXjq4MxcgvWRCaCX3Lh4h/0xoYOhhi4KykBPleunp8r1M5zhqxu6cjt3&#10;D/e8uStl31ZIucPdaXe0O+PeGBr6QKj01N6RvklN5kQlUAdmK97BV8ZnTqookLN981yN4UqygWid&#10;MlgsjqfGe9loxWaIiB2bKR3S5iy/Z+fom1O2zHjhspn21EAmdWPettYX0u5DL49PPzZVqi909wwO&#10;rO/Zfu2OwcsHOBhCmDXRAhFFp1JLxAjGrCguRkfB0m6vRO1sgIl/mMHwO3pR2CJh93CkrnBQPxki&#10;nNPLYjhYkjFgLarpYkSh1BAKNwHXcrCYjOJIionbAi7BGIO7O4PU5RlwzhBqhaVjJQQzAVxbgFuJ&#10;DahxwiUWqf/BsLqwbSUwoximWoEbHn7x3Kkw0Mk1oleuE8YSprYJ8EWuNgheHp95ZjCf3raumLnM&#10;DxRCwF1XyNx5/fq+wuRi9XMHpuZPCiHEW+64a/CWzMibBvsGdmrHYsoAtZSAwzmsUEBbGoIi3VmN&#10;mciBmwiKIk0KxRNRTa+0hDVHlHNAMOAwkoNrDUZ8ub9YXB3kDME+YWJdVDzhJwUgOYyIw+h4o22Y&#10;eAyw5af+Bn0Zj+WjGbUUgTOmonYPUxrWdApMm4h9ciKAH7FWMXMmE2J4ntCEdXrcpF6RtxYES3hu&#10;GZsgFhicU4C/IZ6IJAZmIg0hYxpGRE65jZZTg8UFY2DaRMMjkkGFOjI+XQXQMzBkbAvGKEgiSMUR&#10;aAWeTWFo8+V4y0kbXtrDqfrhRAdUxixylN8X+GGgQhPajpSWIy0hwRspGA2gZbRBaHLo2nkDjAqa&#10;7bG11nrjQCSFiHJRNS3v4CcupUMMqTgv8IVpDwdG6rg6l0VdM2zJEa7o5nhu1kRawWalbAGrRkux&#10;wYw3agxrE8dTHFjduG+NSW4IrLmOeDxCwzow2cu8ApuKRYa6NhhMAbcOuBhIWTAEVA3haDlE6Bnk&#10;bAtW5DCz/L2jOCRcfHe+noYMOBewbLehjdIJlqoBlNq7Te2MVjKovh2oqA4HwHbsSl41NPPnq4fy&#10;3anrhOTZFc/TkDm5f2bsq3/40r7ygqfe83N7d151++h225EXHctTXvDmn/rasafOnVqc6gCy2oHW&#10;ijzjfw6Q9b0CrbVahcvsA4p96ex7fmHvnduvGfxpJ2Vt/m7Ecu0f8+erE2NH5g7t+87YiweeGj8S&#10;BnrBzVgprxp6bUBLtW117dYKogPgsQBKRcCGMUOgU/Plk6fmy0ddKT67e7j7+q3dhbuLaWdPPmV3&#10;uZJvcqTYFGh9fZcxSyOF7PTmnvzZ0wvlE7OV+ilt6BQBk5NL1VKojcJyx+VOkxCJLQx+9HxYLQaC&#10;yYnNDEDs1FzpyAOHxsRbdm643ZUi7WvdvDiKDGwp1q0rpH9U8oHtR6YWHsmNbEjt3LRn+0B+MKeN&#10;XlH4Oh47BYNwJDjnMLqDQZGOcIedYbAALOwvYfz+eWR/Og3pCrBtDmijD8xrMAXAZmu22TqusnZ1&#10;G9oUt51O+01GhbVEEI2NUkeTg9agjeIdBchiFHYbzhuUDnlQnoLd74DJyPl+WUuFWORwzy+16x/n&#10;7ynu16O1qrFyBLkxHNHU0ybYzKShba7sh0svn515sivl9KWk7KlrBV9rubknd1N3ys4Y0BfmtTX2&#10;P+/9mV9bv8A3B5k0mNYgOw5vDkw0ZYWIcWAEWCZqz4S+AfMIXMgmryYoas8Ro0iALgEwH0xxkKVh&#10;BQq6zlBndQhqaVlJALwGWGMAqzGYbMNOIZ76ExxMsub0ISUm/laz32ih/AbB1QpSIYFmrApjMTth&#10;RPP/NjRgaE4bita/AWs/dlLpbWI2zfCYKSPA4eB1C/YYQfoejA2EikNYBoZL+JxBuxqW5rAUg7Ej&#10;/aKMbyQjYt2aIUjisDSgJYdiCkJIkB8C2kBICZIcdaNiAMUAOy6uvg+HAUMjm/CWCY0HUoTT3hEY&#10;Q2b2XKVcmquXKwtezc3asrsv42a6XDvX5bjCEpIZ1mwbkiEYY2A0wU33Q/QOw2gFwS5sFxCjFrh2&#10;ZDYaGB1p6Tr8PwOgwBnmbY4X5xX+cbKGy3c44JAoSoOrinUcKnHUwhQs1i7UTE4vt8wVOiV1sMbm&#10;Q9QMeF7rFqZlf6BVR87DeAL1ruEsru1LQSOK2jnlhzi25EfRY5zDouhmXt7GjCJ9LM7X8CNbfRcm&#10;QmJ6uvWU0MpOTe45rMMKTuYNh1gZYH+haT0CQFoZve/xsacHNxTuyhScbckfWJqrzz311aP7Hvzs&#10;gdNX3TY6/NFfu/nmgQ2Fvkt5qYGnvGe/efzx154YO5Fgs9oF8KsZrP6zgazvBWh1Erwvc4cFYDtp&#10;K73nlpHh2z+w84ODGwrv44J3M3bpgxfGRA6a9XJQP/ry+RMHnhk/cei5yTNamfKNP7K178d/8433&#10;SovXX39m4tuPf/Hwq4nnIdraiA1+vyE+Txp5Nrym9PJ2DdlJAOkpjZfGZl5++ezMSwO59IYdfcWb&#10;1nVlrh3KpTd1uU4mCE2vH+redE7uGilmAaAcanN6cql65HS2dGJysTrpKT3pK3NeG1PylA5XYbdE&#10;G7sVtxJhJ9gtG0CKQPap+dLpbx068/Q9l224OWXxtK9bpUOTAWcsNZBN3ewIsS07umVyQ9/WomQW&#10;C3UYMQoXUKwyBghXxH5Fq1wnTRBpINUvsTDt4+xnzmHg9iL6dueRGhboe5OLhQUF77SGtC6iPbhC&#10;pEXL+Ei2FsYx6DwGlCwNPsDTEoUfKSK7240Fy4TF16sovV6FAMFKxa0mtfz5ccbBGxlpF033R8dh&#10;TQbV0NNtxUx3AFuNB5UAtXvDEACLyMhT80snXplwX7550+AdkrjwlQYZwLWtKy4f7s1v2XPLq05V&#10;Feo9RUg3iooiEwXl0irMYROisrVeTTSEwVmUX2hMFCcCHuUdtjx3o9UsSgRrJhLuEIvaddFnBOQp&#10;2bbDJVh9cAAmYiiIR15GiK8li1tB4Hw5uyZ49Bxkws5hmRP8RTx2rAVript4FAcV0S4cfIFBLABm&#10;8Lsv0I1Bg5YHE0VMDrGWjcBa9y3nWNe7AdedrwdPvXx48rkXnp+zXEGDGwvp4c3FdM9gJj0wWsjn&#10;ul2Xx/mlycjQhkhbGwG7bxTMsaHDAJYlL3i+aAzPuELCtiVqNR+rxYSHANIMKFocMzWNB8c93DVQ&#10;x53dOaiA49pMCtM9DPfPEkIdYeMV2T3JjEXewTYmbnNHQy+saUZKOnnAo6Z6LdIiUsLUtNX+p4RU&#10;SStCTRFuXufi3k05dDkCvgbSNuFAycf+pQCIY3hWnAmpxfpJznHJncP4ImijEHg13abzDDoAj3ak&#10;azqArU4T+6aDzKV9+Ew9+bWjp6++Y8PzG7K9G7hgttGkjr58/pWv/9mrryzN1tjH/69brrv8lpFd&#10;tiPtS8UApw/OHnr2mydeU6EpJ0BWuyar/bX+s4Os7wZorcViJS0JnIHRfP6N77nsyj23jPxErjt1&#10;66WyWMYQBZ4K6pXAmzpTmn/x4VOnjr18fkYpE2y9ciDzwV++8dbBjYWebNEtpLJWUSuqhL5eePq+&#10;Y4fDQNex3LSznfhncc4g79Brbve94gngw2KQkyYCP1+qlabLtW+6lnxipJi9bCiXuXy0O7t5fTGz&#10;2RCkFyooQzkAe9YVMns29eZhCWG0NqfPl2tHxhfKhxWZscNTSxNzVW9MGeO3YwfWOqw0KF4vimkm&#10;N/F+W4ZInp4vn/3mwVPP3blj/XU96VS2rsLmRB5R5HacsmXfaO9AX1+24LNqtOkLZsUW6atvqJEG&#10;S8JyLHjVoLMrWMyEpPsE6tMCSweWcPrPzyH7G2k4aY7U7hTMecDMVqHqBjwTjZ4ztgZjdYFNaHnl&#10;oqbmqokOtUlMqEWvg3GCqWoQI+RuTqPnTQUIK3oeOiTMPr6IytkabEfAyonWW8MSLUvJwFOiBdUv&#10;4tYxFEXahKFvjsztL2Gl95tuo7t163TKAoDqAFKNVnz8czLUhu0/N/tqX9ZZv723eJlHkYO1IUIh&#10;X9j4yevfsT6vHREUUxCODfg+LBUJfyOir/UmJjVCF7ROJBaF6orIuVsxQBMDwYIlguU3k4hIfb6A&#10;lvt6bA7anPATLNFCZpeWkMbR7EkRozh9gJpxUYwv79e0TEl5ghXBsvb1RVfERou04bclImZOlDnE&#10;NCEYNHGbLsGMJEHfWsWWIkZJxPCRVvTcL4KMdmxsdYftT1z+I72FYV5gBc/pGsg66ZwlbFdCWgLG&#10;UKTXittnDU1iw9pBWCmIdF8tIEqTMtHxky782NoQHAG4joimLk0kv+s0CSTAkBccixbH0TmNPzlZ&#10;wVV5C0XpAppwWy/DKY9hf4lgGQ0uRLP12g5gjKEWo9WGXljcHtSISwNraA1NkwFvDgI0Ji+JQGTi&#10;DMTWVKYhjbI2WOdyfGg0ix0FB5XQICUYylrhsZk6zpcN0lIiG5udJi+hib3CHJvD5pfGQTDGYLQG&#10;4wK1UlnVT51cWoWh8hIHuqTGitrAVif5Qrs9EXXYT5vAzGjyv/PFI9947y/m9mpl+COfP3j/k187&#10;On3tmzft+PHfeMOdPUPZoe8GqJTn67PPfevEc3PnKrNYnmfcKQXmn3XC8HsBWp1CiTtNFdoAnJ3X&#10;D/ff8aM779mws/fHbFduuJQnVFn0a+X5enV+qlo+eWB6dt/jY+cCX6sNl/Vk3/bJq3bt2Du43s3Y&#10;jrS4JSRvPn8hkc53uyODm4qFs0fmKm3tQ45l8SQsFhUz1ba9t9k1rNjKG6+5Qdo6hsBrgaLjM4uH&#10;T82VTuw/Z/Vv6M7tGC6kt44Usuvzrj2kDSE0UbRGHYoTsLng2pu71/W8VRvSe4Z7z3mhPnFuqXJq&#10;bLF6dqnmj5X9cHyh7i8kynGQaMn6CXarAbZsQ4aPLVYmvnHwjLlz+8jVw8VcdzXwoXXSSJugwgDG&#10;BA7F4suGHcKqldNEpz4rIyEzNjBXjRgRufxI3divZYqhsNHBzOkazvzZBLK7stj8b4YgUhzpm1yw&#10;MrDwUBVBXYOlqGUrEauYm87zy5KiO1whxEwGTLMYNqzhGxYEST4dAAwnmLIGBYT8GzMYeH8vRDZi&#10;O5gjsLivhMmvzkKXNVLDNngqHvdOvkjNIDIWRIq39RcuKKaA5BKztengyVcfONN2Cgs7FAmTOPD7&#10;McCuo2n1gSD+6tQDVX3p7OyLBdfpKbh2X0UrEOO4btdNyNWZoC4Hri2hSMHAIKWjoQRzcUbUTfDV&#10;vmMxcDDiEFxGRpsBgXkMAiKa4koEj/OagZg3MEJEthC8BbooNpukS00H6CSC4/H1BwOTAjCxUJ4S&#10;8wQcCSPUxuN9ly5HzZyV1vqLBAkM3GtRY4YiRyueOPyQuYhpX2PAG1VLRwwi463hBL7WNSSCEwK6&#10;rxu7g4Hs0rYb8Ir3cmREGxhwYWJ/Kh4FKKOle2uAwXolqL7+4sLhwVvQaw9gg2kXN6zVTwJggyPv&#10;OphgVWgykIytYG4aLYUCY+ixBc4r4OEzPv60WMavbBcwSmLQNnhnP8e8sjAVEgRFyQQUC8Yaz9eg&#10;5cdHazyvpize6DhQOg6TbuiuiFqUTQy4GuDLxH+uK0KXxfHJHTncMpiCpw2UYUg7DN9Z8PHsVABo&#10;jpTLkeK8aVzaoisj77q0bUEyXBqjxQCtDWA5mDlyePbsww8d7gCykrUl7ACaqIN0dbXp+E6DW6ad&#10;QXvl22fOLkxXf31mvGwDyH3iP976tl03rHuT5Yj0d3N7aWXC469Ov7b/yfHjWOmXlTRV/aGYMPxu&#10;gVYnFquTy3sjSmfH3rs2fbB3Xe59nDPnYp5ErRzUp8aW5ufPVyvnTy+Vzp9ZKlcWPX9gQyHztk9e&#10;ddnmK/qHCj2pfLzuV9FJMyFtkS/2pfNnj8xNx+BDdBD/dXJr7zQhqGObTdOCGssWloOWiF4YAjfa&#10;YL7mzy7W/YXDU+L1/lxqZH0xs31dPrexN5sakIJnKXYbN0QwERMiGLAubcnBLb2FG9Z35Xwv1EuB&#10;0uOLdf/0XM2fNMZMnV2snJ+t+mVNRhPBa7zfiMwHrAbgMkTifLk2df+hsZfftH1kz+ae3EDVV1Cm&#10;RbuMTx6BUb3oL2yNInKMghDWsuK6otYrA+Fy2EUbGBMgpaO8wfYiFkccu90MuTkbC+U6jv32KTjr&#10;HIzc0wPRzZG6w0VoQiw9WgeqBJMh8EaLqWGM1Ritp86iiaZjO4+ctxsK00jE26D8o3Zm9L14oL1m&#10;oOoa+Rsz6P9oD6xhC6ZEkFmO0CeMf2EOC0eXYIHByQkwQcsidUkTSBPsjAU7ZTUZoDVvIM6gTIgU&#10;HGim8cjxb04fPPXywUSRaACuTnERy/IKE1q9WrwGMhHIJne6XJt6/sz0q7dsGrxFMJbOFnqxI7cB&#10;KeGAd2fBlI5OHBS106IkmeUZdC1ik12wL0TE4jF/gpYmcv73GMQSBwsFiKnW9eIEFjKIioiYJpFg&#10;thqZgmvpoi6F2TKsOWsc3eC8OaHYvI5onyr8Hh6btd47Fs//EzNghkejlqQi6wnR2LCjZc5xAUK0&#10;8XtVtBQYRZOUETvGcLGT9JwTpGOhv3cU188onLXO4nwwAcu2AcOhQwPOWeRgzykJrmn82MLph/72&#10;wHOTp2qlOwffeMu6y3ZBGwOtdKQXuwBKNAQYRuhL2ThkcRjPNIX0nWIyOBi6uUA1ZVCuAp874mFn&#10;roJ3Deaw4HHsyBB+dIjwuQmFJcWiiczYST4JtJoRUY1MVRMx3CYBIilmCw0aACsOOtdRvVNkoI2J&#10;foZ09LpNdKgjbeBrDckZPrIpjXuGU5Eg3hBykqGuA3xtsoaD8wrS4ciL+F5pK2aKDCAECikLknME&#10;+uKuKWMAaQ3DJZQXYOKll6dPPf/CPnRORlFtLbXVjq7tf+4EsDq1Dhv1ScaP450+ODu99aqBDe/7&#10;P6778MBo4ebvRjLU+JgZL5/59hcOPRN4qtSmzWrUzwArnet/aEDWpbYOWQeQ1QyDHt3R03X3xy6/&#10;bdPlfR/P5J1rLgKl6skTC1ML07VqteQHM+PlSr0ShL3rcpk3vGv7lqHNxd5cl5tpW1xsjYXHOGdO&#10;PM3YKVyZdUDjifib5vnMdFiYceum8XdqF9rFQJMsANIQWD1U3pn5yokz85VTRXehe7Q7t2N9Mbuj&#10;P58aytp2VnAmtTEN4oYRkWSAdKRwU5YscLDR4ULmhnqogsW6v7ipJz9ZD9WZsYXK2TML5al6oHxN&#10;xA2RMYQAYGG8AYOI7LmqV3rk8NmDpdE+dVl/z7AjwOrxiE1QnsQZ/RQG9CZc3n8NKvUqyAWEsNZk&#10;tRgDUv02uGNB1RWEu8odqAFuA7mNEuExB+WTFRz61eOAK7Du9iJ40SB7TxbSsrD4QBV+WUHmAW5a&#10;nj7xrrVawzDBUETtiUhOQU37ARgdQ2PTZDd0TYN8g+ItOfR9ohfORgd6SYNLBnI5zj08h4nPTgBV&#10;hdxQGjLLIjCckIAYFfk22UUXzOIwxnTcNSIjz+gboVbgCkjbGTxw7L6lR1798vNevXY2Lhj1DrS3&#10;blOZNfzVYhaTVePWcSoBuJgyhk+U62eePzvVs3f94FW7Nl7Ot/ZsRaqYRwgGwwjkhxCSxyPtdFEd&#10;qHYc2YwkYhG6YCBoyaAtwC4zpGYJns+gHQaeaLsyDbAwnvprhGOy9um+7xVpLddsRSCvgzVCe9zT&#10;9+FhWynCLYaMEbvI9LrOvzBiUXQr7ByRWSaPWSFq3Cpr/JZQMlAQwqQlJCyMiBFMh7MIvADSEhCM&#10;wFXkrE4sYrWqS/7Sy4+efvmBv9n/auApHwCdP3RwqnjzTbu7RzfCq1aRzoqYWevMyjU4JW2APteG&#10;m7JRrodIEXU8LTcWeoox9AoLFRc4VTL47QNVDKc4rsym4RkLu1MePtBn8KXFPGarAVxJkFwss0Yg&#10;Y5rzLy20vwxENpkpA2paWWjSLcYq0S40sXFrdEAmVLWBxTk+NGrjvZuycCyBujYQxFB0DO6bruGh&#10;s3VAA/mUQJ7zZaN/jaejCJC2QJdrRdD5IigtFk/b+r6Clclj8vknS4e/df+rtenpIx0YrE7TgxcC&#10;URf6XpKgoDYGzW/gg4H1eZ7O2oXvBWRVl/z5J75y5OHxYwvnV2GzgtVahj8sIOt7AVpJI037nk9c&#10;sePKN66/t399/gNC8p4LACxVnveqXj0MCOBuxnLSeSe96fK+wXx3Kp3O2anv9sUYTSYMNGtjsVYZ&#10;zl5xmGJtAEy29DHNtmi8cJnTurjkJgCZ3WKaYMXKFLHo+dXFyeDF18/PvTaUz45s7M7tXt+V29iX&#10;dbstxm1lDFRDqGkip+J4JQspRGogl04xxoZAuHZbXxdCo2ulejC5VPcnJ0u1mZPzpfmFmhdowxon&#10;C04AX6j7S985ce7QbNXzrxrpG5GC2UoDoV+HVzuOhxb+CkO9WzHg9qJcXYRvBbDcVOzZ0+aaTgTj&#10;E9J9DlLdKZROejApA27zpph0+XUGZJqhuN4GTjMsvbaAo//+GPjvbMPQbQVI0kjf7UIzA/1AFaZK&#10;4GlqCmgbhoLtbtXL/pKwU44YrpZb+PJvE6ge1ZfcG/Lo+1AP3PUWzFI0d8SzAgsnPRz77bNYOlND&#10;znGQ6oqEzSZM7MuGQCEgLAtOb+R6T6qzPpXr6DRN2iBlJCwp8fLci7W/fuEPnqvWlg4iirlonMyS&#10;LUTd4WSZPDXW47VZSaw1N24hikBrc2xm6fjWDZt6t3VtHnVSOTDXhdCEgKuEWatYUXNbHmkXByhI&#10;GEhjwA1HKDRIMNg+h5nVYHUO7QpwplqW+3ELsWGRYZIeWez7XNkamq0GS8rY6pQR/34+cGJakreY&#10;V4bIXYKxlkbLXKRHsDGmSeVTjKpW89Xq9KEaHXgN9BSGcU01xGl+FtP+BLj04DILQvCoRW4I508u&#10;nn7ob/d/+8DTE2NoJUrQ0e888Vo9k13/1t/4zW31eg2Vch1OyoaUYlXA3hDzpwTHcM7FvsUqAkNI&#10;SY5wFVChAHQxwLcEJjVwYFrh06+U8Qd7DS7P5FA2Ald3c9iuwt+e45iuG+RJN01FBRg0ePOys076&#10;kIT2KgJSgAZBx1OWmjQ0RX9vMFkmvmZVpeEw4ONbs3jvaBo2B+ragAxD0QJO1+v4zIkaTswThMOR&#10;ZxwSbNm0YVxOoAB0uxZyloz1jWuBq8Y+p+F5HkS6gIXxCf3cn/zxi7Xp6ZfbGJ5OGX/f76w/Suyd&#10;jfrUIGG8p+47dtRJW3/0pvdd9jP5ntTuS/3lizO18w9+9sDXnr7v2IG2ernWhCH9sIGsiwFarAPI&#10;ajJaXf2Z9Af/3Q13jWzt/lCm4Nx2UfVPcJEpOplU1nKFJYSQXLLvT5Elrx5WayU/xNqh0Kuh9dXa&#10;iQKtGBsLLVM3J6GVSgHU2PQaJ4fG3xFrqSxtwMcXKxPji5XxrDPbO9qd3bahmN24sTu/rujamcAQ&#10;Aq2T0iJoY5adhKLxZJYupt2txbS7dWNPATdvGkIlCGrzVW9mulJfmq7UqzMVL6j4ofaUMvvPzU/4&#10;yrBrRnpHpBBWaAwEDHzvGP7o0Z/FtvW349Yt70Cf6G9md1GHd8uEBGlzFLZkUD1bRVj2keqPQFUn&#10;YbzRgNXNkAsl9Dgw9+wcjvwqA/23bRi8tQDJNLJ3p4EMR/lbVaglHY3Gi9hIMck8YPnptEX/R6xK&#10;NIqe+LOO4jOIIuE7s4CuOwrovrcLskdAVzW4BlhWoFolnPgfZzD35DQcSOSGLIhMDKKaGSEMJiCY&#10;gCE15MIt2lEAbYdcIkmAF9axVF8i4gzz3qz65st/N/HM0UderNWWDgFYBLCUKB4NVitJ9ZsOBa2h&#10;g6hHLePmmkvFQMsNwzADwB8Y2bGwMbN+xLYk15aA0SEYY/CFgWCEDLGkT8SabBZbxScsds5qbo5c&#10;MMiQQZaj8UNKiHuZAYwLhEUG6zxbhbn6PgOfpAfXD+QjYRRALHK+dzswXpewBRA1dJTLCxprWhpc&#10;+JdJxmAYg2XZCFiAvnoOl/XvxMTMGCxHQKvIviEMtDr50vnXvvFn+749M1GaQ8st3ABAeW62fOqB&#10;+x/ed/nl6V0/8iPrjCHUqzWk0jZsx2pqu1Zcglj0vSmfwuuuhVLVh7uGZ1S0JhkGuIBygGkQ9p3T&#10;+IWXq/izvRzbUxks+AJXpANgWOBvzzHMVAhpGEiRSJoAlrnEL5N2NoAWTAysGqxWBKqUaQAwDUMG&#10;WhsobVAJNWwOfGxLFh/YkIZgBD8WrdmSAMvHn5ys4htnQ0AydDkChQ5sFkcUNh1yhv5sCmkuEMby&#10;hg6pngj8EIxLcGlBMQ4rk8a5A/uDp3//fz859cKLD8a1pJ64ZkkAor/PAKtT+konVks8+vcHD9Qr&#10;wf9+84d2f7J3OLv3Yh/g/OmlE1/4Xy98+firU2NYLn6/ULzODxXAulRGKwlcBADx4V+5aduOawc/&#10;li267xCSD1/0FWJgli0kbPF9zVlUofEWpmpTS7N1DyuFfGsJ+lbe48uBlkpIKRotRdkCWk3A5bT+&#10;TG7MMrgJ8NVoL7oArIof+AfPLbx6dHrxSE/aHV7fld2wrbe4bn0xO8Q4gxeqqCXWvqrjaZn2iuZK&#10;mV5XzI0O5jNGGyhPKVXzQ132QzVXq9cZOKsro/OcWyIOrrW4gVEz2HfiK+jJDmPbno9i0V/orDli&#10;0ek8rBtkRl2khtNYOOTBzhGYy0EhdWwhAoDbx1HQFnCOMPvsLPQvGIT/dQuG39INVxByt7oQOYml&#10;b5QRTIRRjIvF4/YIrTiSNk6kIIofo0VfNUJwCfGfqwYix1F4WxHFewqQKQZTjcTFyAtU6gbH/58x&#10;jP3VOChgyPXbsLob+qWErIcRdN2ASCI1nAZ3Y2+tDm+VEBLZbBF//szvTX/rxb87DKJzRHpOG70Q&#10;g6xFAKX4s0GD+1guWE1ioGQLsXEPNsCWnQBaWQCmkMunPjR648BAJsvtgg3BAS0EtA7hMAuScSij&#10;GsmQy6snZwnmiUVsCgGSC3DBm7EqBgRuAEkpeBaDYQp2WkP3MciJXnQfmEVlvUIYZpFTZxGGWZhi&#10;AWrEg33uh7Qafj95LcNAKSDsVggtBqZdOLwKAwl7wUEuYAjyKQSWgmhDls3A45iNDY1BCoDFOAJN&#10;IEEIjAKIIMEBZtYUUVNswGoZArk2VNrFqN+LIiuirirQ2qBW9usHn5147pHPH3q6XguWEgeAMMFa&#10;iPrM7KuP/qf/OPH8n/zxzdd/6lM3737b24q2zZuayFVpDyIMug5Gi1kcrAYoKANHrgQgSVbLBjDI&#10;OZQtME8aL59V+GmU8Yd7CdtTaSz6Fq5Ma6TXAX93zsapsoFDDLZkaCgQWJudRNNKbxmbZRIgS0PF&#10;LFZDl2W0gTaEmjIo2oSf2JrFPeuixounozvHEQxZy8efj5XxV0c8IAQyaYE+JiDiTaN9oiwAwGyB&#10;0bwLg2hSuONaim1DJg4eUfMnT/nKq4eT+/bNnHjg/udU3Xs9PrQlQYi3SruQvksgdSFWq92jKynZ&#10;4c984/iR/U+N//b7P33dO7ZeOXB3Kmv3crHSsFwro+qVoHTwuclXvvbHrzxZWfQW0cpeTL62NYOu&#10;f9jYrO+mdcjv+cQVhevv2fzOfHfqZ6XFd/+wvJDSfH3i6Cvnj5YXVgCtCy0yukAPOnkOVQlqNEww&#10;WwlxOuoASwCtppbGSXyNPymlNInpSn1qturNH51eOtWddvo29xaGd/V3r884MhVqg9DQRXk1ERHj&#10;jAkhmUhZjtOTdiP9DHXBV4p8pWNDbRZP03MIZpBPDWB3/1XQRsGQwZotdUWAy9G7J4/aeB3ViSry&#10;2+woqaIDPULx7ZcejnORJ4GF1xZw+GcPI/hPmzH6iSGk8hyZqwG7L4vSN2oo7/OhlQZcsdJwo6nB&#10;iK0aKIp+gW4U0VgI7xkYz8DZYKPnPV3I3hANvJhqLPztsbG0FODEb5/G+P8chwoJ+ayD7CAHk3HL&#10;MJljHBqoCsHuspHd4EbalLCzPss3IbrtIm7Y+Mbs04ce1PNL56ZjUNUOsqqJ1mHS/Z06AP9GMWsY&#10;mNaitchSAFUQieLrAPw37L0pv6FvOA+rJVa+ZE4nbhc3MuSaNhDU8sIGWBTIGwvqSUgwlxAuBjBz&#10;ApmSgufUEKR7IhuRdA1mPQeeSdprd7jtzPe7nfeD+jDNLyQN1LBGOEBgimCbaFiAVwPw8y6U0hCG&#10;Ry27tQ+msSfZd/+hYx0dA4PgHLZtIxfYcLWNcmgwN1mdffGRk0/ue/zsgXhdlhMMSZBYdxaA0ASB&#10;qUxMvHB+//7117zvfUWBEFqptZ+DITgc2NOdwbGFMuZrAQZj/3ZaZbMJAFiMYUgIKJtQYoTnxxV+&#10;gqr4vWuAHZkU/NDGFpvhE+tDfOU8x/55gg4BR1DT+b7d5SEaRoqF702xO+JWYePfVMRyaYO6MvCU&#10;wcYsx49tzeDGXheGgMBE76nFgKxdxxcmq/gf+wPMVg2YK9ArJDKMwW+7/wQDlDaoksFgIYs+24oZ&#10;tFXuUyLkenuwNHbaf+y3fuMlVasfj8HVApaLwyttuqV2TVZyT1sLVLGLAFztwdLt9Skp4eGVRY9/&#10;5jee+Er3QObJN7x7x/Ubd/fuSWXsLiGZoxWZyqJXPrF/+syz3zhxeGG6WsLKQSGvTY/VqS36Q/tx&#10;qYwW5qcqammmNu648gClZMqyxcZ/7rIY+Kpy8JmJJ/c/cfaMCk2nfKOLCZFvB1ntfzaJ3oDGcoPT&#10;2L0dLlqO+LF2hjX0MymA/ATLlW78HBHZmsiUPH+p7AeV86Xq9OHzC+Pripn+LT2FocF8upuxqIHT&#10;EGpeAHA1x4ibdwPjTHKCMtF4OOfRJxM2Rvp3oys7AE/VL6z94ICqG6TXuejZU8DEI3VUxwNkRm0Y&#10;v7MdFxFgFJAe5mDCxuI4Q3msgiP/9gi8yQCb/90GZPI2rE0cXR+REAM1lB+rISwpsDQiB/ZkMiS1&#10;PJpNU+gS+9sYA13RIBjkbsyg593dsLfakZNmncBdDlZwMT9ex5FfP47znxmHJoa8I1HYyMFTgA7a&#10;T5QMwZIBaY78xhzcHhthTWEVnh8MDLWgjr2bbs3s2XB9/+P7v+aBaCmxgZVWKYydKP72EeykFsKP&#10;fgdzAMoCqKXcVHDbzqt7bGFZcCw0BdUMbdFH7KJGySMfTt4ca29aRrEoIkfraKJTEAODBXJCkAhh&#10;TdqwzivUt9VAqgioCsJ0CH9bGqleDebHM73UAnD/Oj4iYKXzGt7mAOQwSMMgtUHIAFnRcMYjcCUN&#10;A8eFjT953GbTiKMVlzkgmTW3xGWK5Ri0McYgAwb4DGMnZ8+88OCpp6fGSmcTa7LBaFXitUZJoAUA&#10;qd7e/NY33T5iORZUzbvgWjIAAmMwnHKxuyeHZ+rzyGiNopTwiVbd7RUAhzGstyycYQwVpvHKOYWP&#10;PVvB/+8ajTf2uPBCF0PE8WNDBt90LDw2o1EJFFKCg/GWd1Uzl7MhO0A8dRgf1iKg1ZouNJpQVRqe&#10;NrixV+JTWzPYlJUIDEWh0mAQnNDteviHiRp+/aU6xssGcAQGpEQv5whWzBlGfmElQwgticuK2fhe&#10;pDXruQl87LrnnvRrX/xyz+SzzxxOHNLaJ/CSE8ztflJsja/sAkCLOnztJLfRbaxWg4FnANj8VJV9&#10;9Y9e/g6AF2PiwUUr6BqJrpGfYK46TRVeKkv3Qw+0ll2A57910n/+Wyef33PLyKkr3zh6Rfdg9op8&#10;t7snW3R3W47o44I7jP3ggFetHCy+8tiZBx79+4MvVEt+FWuESWLF+AljFwm4NDpPLTb63wKtCY9k&#10;/JAdL6RaDLpSrTYP+YmF1mC9LCIiT+naZKkyPlWpzZycW5oYymcGN3fnBwfzmWLaFjZnLHY0oIu6&#10;eM2RcsbAWYul4IxBawOmGDJOFl5YA7uYGAhD0D6huCeP6jkfUy/MQqYN3F4B7XVuIZCJwFZqgIEL&#10;G6WzHJUlD8f/y1F4RyvY8hubkd/swurl6HpHBu6whdIDFVTOeNAWgTt8RcYYUWS9YGIWC5qglhRE&#10;jqPr7d3oenseIithKgZQBpSXUCkLs88t4Pi/P4apR2fAIZCzbOS3CvBsG8iKtxdjDPxFgtubQtfO&#10;TEvFitWAVhRMLQ3HzuErCgcmXszMzU2cSgCtxibWyc24k6d9cv02Rg8aa82LWdQqQNWuYjHcnu3P&#10;cikEbAkmODSLBwWSrakLGZI2Wi9xm9kwA2M0GEuEJnCOUBkIYyAgAS4Q8gjM5pZclI8HwAYLIvQA&#10;MlDcgjfAUbvKIPc0muCteWEbk6Q/UF3V9wVbtUILTDRdqfo1vO0KjPF4rYYwRLDmBdKLFnSaQ0rE&#10;7SK26gYLxiCEiFzgjVl2Bmz87rVQTvO3x+jMECEMAxhtMHVsaeyRrx18pl4JpxKbdinxtdHSbsiK&#10;GppTOXjFFQO927YVtOcB5uLqUGgInBGu7yviRNnDxHwFac5gc45gjRCCMH7gzVLgNAglaJya1fj4&#10;01X831cZfHzUoB6mkNYC7+sL0O8IfPWcwGJVwWlotpZTWpFGi7U0WabBblG0zrXSqBmAg/DuERcf&#10;35xGj8NQVQQTOdPCkiFSloc/PVPD77zqY7IcxS/1C45BEbG97TeyZEBoNBaNQV8ui02ZVMxmrTWE&#10;QtBBgExPD9t+15v7p1571dW1erKlVsPyoZqkBKEBemgNgMUugsnqZANhOtSnJBGR1HQnwRfa6lnD&#10;iqmByZNTk6uZjybblCYh78Gn7/gc+5cmhl+V/dn/1Hh5/1PjrwA46mash25//85r1+/oubLYl95c&#10;6EltcNJWFxdMMsYE+yeqmXPnKmeevf/Ew0986cgrXi1cWKV/u4ZQ7rsGXO2C+STL0DBw9dHScjVM&#10;Jp0Wu8UaupoMQOn4Z5LAy9bGBHNVb3qu6s2fWShP9mdT/SPFbP+mnlxv3rZtwSGMuQhIz+IwW7TA&#10;FmcMgkebqM3sKBS4MeVHF66a2teQWYmBN3TDL4dYPLYAxmw4XQIq6Pw7yETCeacXKDoCYsxFpRJg&#10;/LMTqL5cwYbf3IShdw/AzRHc6wFrfR7yAYHSM1WoxRA8Gx/ndcNQsGXzQIGB0RqpPS563lFE5pp0&#10;JMJdigJ8acBBZS7A+P8cx9nfO4PKZAUCFnJpidwWAZ4CTPvzZgCXQH3KAEqie1cebp+FYFGtjQNi&#10;Dx+tDbKpoihke2hubqI9m6uTdxZ1aBt2KmQs8f+CFrXOqrdec0P6xqHtI5wJTlLAMGqNvTOAkQGY&#10;uGC+JSHKZjOsBbyb7zWoxXzG5Y6ZKOySWRaYa8AXOXJHbQTbDOqbKxB1A+HlEBYJ/lVA6lWC8Amw&#10;onxAFrfHWWPy6l9c+zDyFROKEBY0qjsUKBe9Hs0YyGIQoQV7hsMiCc+RoFQcpL3GwZwxBi5FXGQa&#10;XlAx8on/26X0TJpxMgGCcwdLJ+uVcCmxWVcSIKscr9XGupSJq+L48wt2pq+X6ziC6WLoUQIQGI2U&#10;4Lh9qAtfr/kY9wJsSjmQWDtgIRr9ZtgoJM6CYYFplCqEX3mujjNVg//PdgPBHATKwu1ZwuB6ji+d&#10;t3BkKQQ3JspHjCc+dXzwjExKo+EZAwNNkR4r1AY1Reh1OD6yMY27Bh1YgqGiGqpGQtYJUKY6/p9D&#10;Hv7icICST4DD0GMJDAoRAcsOiEWAYS40CCyBK7qzcDlH5QJtV4BFnllBgL6duwvdW7dlZ157rY7l&#10;GX9JXRa1AZFOjJVYBWytcZSIA4MYOI8SREMiqFWYd4U2XXfis2mAIiRnO64d7Nt988i2gdHCSCZv&#10;57Uy/tJs/dyZQ7Ovv/zYmUOzE+UalucoNz51Yk1SAnT90IEtebHAqu3NTrrPKq8a1u//y9deAXAU&#10;QOb6t2zesWFn77a+dbmR7qHsukJPasByROp7KmPxqK7RpBZna9NHXjz3yksPn9p34rWZs0RUbtO7&#10;rCmW6/zbLwlwtWu4OrUVk1S7lwBayRiVdNz6abQWM/H3UonWogtAlr1gsewFC2cWyuPHZhYHNnbl&#10;B3cMFAfyruMwIq7WKHStJ8rAYp+cBqNlSQZYHEqHoCAEBI9YLWMuDLbqGm6PjfV39yOsa8wfK6Fr&#10;iw2nW6CZ4Nihh6BDQOYYitskrDGGpbkQ8weXUP+xAyi9UMKGX96IbJ8FKYGujxRgb7WxeH8Z3rgP&#10;Zkeu2w2RPCmCrmjILo7uNxdReFMe1qAEfAOtAJ0T8DjDzH2zmPhvZ7Dw1AICGNhwkeuRyG5gYAKg&#10;DvmN3AJ0zcCfMijuKqC4Owddo2Ui+Y69NgBaaTDDMFeeLs8unp/FSjGnn2BBVzsMtK+5dsCVnPLx&#10;Mm4qvH7Lrm4HTAohwSwRmWeSiatd7GxE5mJgQzylFunleNxyapGaETvBBYfRBgwGgluQTgqBY+CL&#10;EIVzHGq/hfIGF+AeLM9AM0IwwlC5miH/jAJTHLBYU3PX7O18L07t/wxsVoONY9rArAsR7FZRr65R&#10;MC0Gd8lBalLCCAUDBkpJkBRgYbjmfcbi1mFyMIQRXfzbE5vWMxNN4tpCQoKT5CJMsCFJtrWaYFwb&#10;T85ubpqck5XL2YwAo9Qyk9MLs+uRFcKOfAozI914+PQ0znoBRl07khisJRGJNVsbhIDFGGa4Ri3Q&#10;+N1XPRxeNPgPl2tsz9ioBw52uISfWc/xTZfh0WmDkq+Rin3Ckoe0yLA0ygbVhlAJNTRp3NBj40Mb&#10;UthZENAE1OOhG1uGKFgBXlwM8R/21/HUuGqGefdKgXUxyFIdKGkJoK40pozB1mIOOwtp+MZc5DIj&#10;aKXgpDNWtr/PmmlN3jU+dQJkIQFosAaLxS5Cj0W25Glb8O7hfCa9sScPW4o8B8JD5+dPHJ8tTVPr&#10;5ZpVuj4Nr8pkHrJ1yzu2bb3lXdvfObixcD3nzEo+6Mg2YNeN69715g/tnps4vvDQc9868a3n7j9x&#10;/OL28x8+sCUvsZwkhWfJIp+kBOn5B04efP6BkycBuAMbCt3brhpYv25r10j/+vxQV39mIJ2zC27G&#10;yq7amTJkjCZFcZi0VkYtztZm589Vpk68Nn389WcnTpbm6ou1clBq61W3T3B1aB+uOZ/z3QKuTiwX&#10;T9CgTcfcuGA1GK5KAlSlo/ZPA2hRpsV+tSYYlTbe5FJ17NxSbebw1MLkaHe278p1fcO9WTejlcFq&#10;gKsRpc2IxQNl0VfJDRaqY6j5VdjkoFqtwEmlwLnoeO+RaRmJkiaoikJ6wMbmdw3h5JcN5o+V0b3J&#10;hd3L4wnAzqvJBFFUcnazgEgzlM4q1KsKJ//7CSw+s4RNv74ZfW/shmsZZN6YhjVqo/xoFZUXKgjK&#10;YeRSFkSbT+ryFLreUUD2inRUkqoGJiXgpRkWXylj/H+NYearM/BrChwcGUsiOyThDvJmS3PF+yUB&#10;CgmVUwpObxoDNxchHQ5VUa0dgzNw8JZXUmMyM/CRhotZf8a8dOrJI6Wl6WNtp8/VWNdOU7Kd1mHD&#10;diTJpob9+S7amRscMgTpmChD0AgGri691jAQhCUjFiIM4NpubMLa8nBiZMC5gNIcDd0t5zZYNg3j&#10;LYLNh0gdt1E8xlDdAGhbgRGDN0gwtwRIHXHgLADaid37NaE5LpZsevzQg61oIEAqjlrRw+K2RaBg&#10;AQEgDMAEIWAGmfMc7gSHkiEszsBkOl4/a7f9uBAgHoV2s4QcoNk+57QmKOXEmxYRKlSA1gDnITGW&#10;bDtVEn9Oan6SdS1i6xmrMyl9IkArAyEiMEiXkB9TUQY39RYw7yk8f3YG3FcYsWUTLaym2QoBCMYw&#10;IgQcAJNWJCz/+qkAry0o/PoVGu8aNgi0iywsfHgI2JyT+NI4w5nFEBIanCeAVsxiKQI8TchKwrvW&#10;p/DuERc5yeBpFlE2XCEjPdRJ438cC/A/D/mYrxjAYmAMGBACQ1ws6+0vZ7Ki5z+jNDIpCzcOFCE4&#10;hxeqC9+LsaO9MRo68I3y/Poq+xtH5OYBwTnXhnjkM9IkPpMCdivel1wGWCIGOpwxpC3Z15tL9Wzo&#10;yg6FGhu39uQHDKOw6gfhbMU/dWJ26aETs6X98e+z2hj45OPoBKPVEOarnqGseM/P77172zUDH7Ed&#10;2b1WI8ZJyd7Ne/o+NLK9665r79j4d1/7k5e/On5sYe4i2p0/VGDrUoEWtTE2YRvoSHr9+ADqU2eW&#10;ajNnS9O2Kw+m83aqf32+q3ddrqt7MNtd7E13pbJW2nKkazvCFpJbxpDxa2G9WvIrizO1hbnJyuLC&#10;dHVp7PDcbK0S1MlQoEJTa2lTlvWoa2196k46rYusnG0UxUp2rx1gIUFhAsvjipIRBUktl514DUlA&#10;lY1BVwagBsOVQWtyMUUgb77unZ+f8BaOz5amNnTnBq5Z1zPUl8tkDVFTd5D03Wk4gbNm8gmDzRnm&#10;Fl7HY0e/hPdc/VMwFY2wGkBJgEsBzgQEk2BECEMPRjBIy2n0oUCGEJYVMoMOtr53HU7ddw5zJ5aQ&#10;r9nIrJdgdtyS6/Qux83W1DCHlbVQHmOoVQ1mn5hD/QMVrP/FUaz7yXXIDjmwtjD0DOeRvdLB/DeW&#10;UD5YhegT6Lq7C8U7chAFAVPVgODQfTZK5wOc/d9ncO6PxlGdi84CNgTSeY7MBgmRYdFkYQcg2MCY&#10;SydCGCMxeGsP0oMuVC3KRAOPon2Mr+A6LqSwoLSCMQZMaaSNjbKp4I+f/H+f3X/q2Uc7MFmdTPZW&#10;A1m0RgsxeV+Guf4eVUzncjoIBXMsMGLNlhPHJdozEwPjAgQGo+MImOZqZ/HUFoHBikG5AZGCVgLC&#10;dcGzDNVaAFZKY+BlhbFhG/VCFVadQ2sNtdmgehfB/kcG+ASwKHOPOIs3beCHfgKx6RUQ7yaGg+10&#10;YK6T4GFj5+OQnOAjBJ9VsGYYVApISYBBwmhzgcIUR/p8D5pfGUsHYCJWRPshPKhqOfQWEu3CZFu7&#10;nqjhlLgCAQALWtdIhUthrUbCcVg9DJBKO6uKujv4H0MbQsgM7lrXBU9rvDYxBwODEdtuThitBrYa&#10;J/0+IeByhtOBQsgIY4sGP/1MDS/v0vjlHQY5O2K3bslyjGzh+MqMjacnPJTqCk5cnQ0RPKWhDWF3&#10;QeAjWzLY221DGUI1HqXO2T4UC/Gt8yF+92iAV8/HEnc7CiVfLzn6OIcGW7X9aTGG6SDEDIA3DhQw&#10;mnZQDzUIF1QhgMHA9wysjIW5U6dmzr/66gSWWzfwxP7BiYgrrVMActFeAquNIGn8H5mxZZ9ryRFb&#10;iMFi2u5bV8j1ZWy5zhKshwzKU5X68QePjB1d9IJjFT9o5LN2AXhjS7KAGqJp6nIUEQa/raXXqHO6&#10;ZygrP/KrN79j467en+CCXXSXy3Zk7/ZrB3/+E//xDdu+/Acv/cHBZycm2lg5P7FE1A8b2LpUjVYS&#10;bLW3oJPRNUldkmUM2V4ttLxaaM2fr07jhXMCgJQWt6QlZDR1zLgxxFSgjQqNbmPQFJaHZDY2rOSk&#10;xVop3t/DdMKaLFenFiJWaSuyBBBt6LmCxHOuxe9XKi54DS1XUseV/GzcWKbiB+rg+fnqqbnSzJae&#10;/MC16/vX9eXSrtYaYZvQstE+5AlBfME2OHj2y3BzWezuvQEFqwiHp8DBoUjBVx7OlycBMhgorIPg&#10;ArqRnRgX0aAUwu21sfneYcgHLUztn4dX0ujaYkPkWNRK1CurJpmImZJZhq6dEvY4oTwF1OYDHPuN&#10;o1h8YgEbf3Mrem/pgs1CuHtd9A5LpI/mIPs40rucSAdTiuwgVF5g+pkFnPg/T2DuyRkQGCQkXIcj&#10;Myxg90azd8ZfpbAJgFkMpSMeggrD+rt60b0rC11TTasKTgyWsHF88bA6cPSV6uV9V6ZG8xtsMkBd&#10;18yBuf2zX3jhM88cPfvqt8noSSxPmV9tPHlVJut3H/0IffqOz7FVtBDN+yPlpuBI6dvSNpIEN14I&#10;l9kIfQ0uOKRjITAGihEgBLg2y2JL2j+qKYPQMciVOQRxBLwVbQIYmJDALBVBOMpGL4IUeKiAQh4O&#10;5UETCt6YRmZ/AFxrQTMg7zvwHR/lvSHYmRDFl/IR4NCsBbYak6UMrezCH7aWYfSCwcFgasDU9nlU&#10;3lgD4wQTcHCZRmgA5oboPu+geBjQtgTSWVA+DY0AhlTkcUUM3HD4ksMzCsWQoGwGo0IYrcGkhGSJ&#10;EHPOYRrvT8ykGKNblhxcRPExRsPnAiIEmAqQ1QQYhm8HC9OvTJ44h5WxJl5bOyrJ0DfZ0+nDh/ad&#10;fv7Zycvf8a51SxPjMNrASVmwpLVsVyAiKBVZKEQO8qxZTQNDSEuBt6/vhQHhwMQ8lA4x6tqwGSG8&#10;wCWIQqg5LnNsnA4VykwjVITf3+fhxRmN/2uPxk3dCkHoYkha+Ll1DNdlU/iHMY4js14UrG0IfSmO&#10;d6xP4a1DDoo2h6/jaBwRIm/72F8K8Tuv+/jmWAjSBFhRKHlWCKyXEmm0RjM7LROXMZSUxliosbEv&#10;j5v7is3oH9bq4gBgEM1k6TiIXBvUa3VYuSJKM9Nm3z/83WthpXIqcU2yAOXjPVcmdEwCy+ddmCVE&#10;tjfjjqQsuT7jyHU9abcn41g5wVhRcp42ALQ2tfPl2ktj8+VjC3VvLFBmyhB5aGmPG9P1lABtPoCe&#10;aB3RHIDzACu3ASECgA/80vVv2rCz5xOXArKSH30jube89xf2pi1H/N6+x8dOY/l0Y3KP1kmG7Z8b&#10;bMmLKCesrXWYpOqCNl1SEIMFP8HYJON6ZOLvQoVGqNAkg5/R4fF0G0AJEp8+lnts+B02Mrq4tuE/&#10;Ccu1Vlux0W+RWO487ydYroTrN8u0QBY1zCmboIuIdC0I1cGphdqZ+fLs7qHudVeu6xvMOVKGOnI6&#10;XqbVimliwRkkMaSphgOHP4On1Ocw3HslCm4/QISQQozPHcf4/Ans3fYWfOLGX4IBITRhFASdBFtl&#10;BZmV2HTvINwBCxPfmcXCAY38qAVrwAA2i9p0HVgkoyJn8exGBjvvoHzaoBaEOPfIeVQOlbHpV7dg&#10;+N8Mw7U4ZL9AcSQFMgympiN2PCdR1YTpP5nEyd88hsXJCiw4SFsWMoMMbj8H49HjmFVWOreji7J0&#10;2Ed1gTDyhj4M3tQFrQnJgS9GHGkni9Ozx6t/9sDvPDXYNcJ2brxuxA/rtFCdPXPq3MFXSuW5s2gJ&#10;ituN9jqJ3+m72eaT95/nex6IESnDyq6BxQmuI8FsgUC1vI4k51BaAxc4T3POIyG2ZLFfGQPnvCWY&#10;FHFMEi1vcxAiEThjCirrgWo+7GcV6gMu2HYfYcWHqTPILiC8V8Kr1GCfyoKHBMNNQyYLxiOBeZSm&#10;zL4/eYTfT10WI5AiONpCuKOG4PYaUmkOrjlqjoGqVeBKCR3aSJ/msOcZjLQgjRclDXAOQxY4dDNo&#10;OZKnMYQMoFCDOxYYX1tsbnEBpUIYFXnECS6iFj8RLG4hrTmYECjXPSxqD2R8aK3rvb19QXd/P44e&#10;PFjtcFBNHgREAtBrAGF1fOKlZ3//978ysHPnT/Zs2GhV5uZRLdUhRAAuecudnVuRxo8RLEusYL1q&#10;SsPmHPeO9iElOV4Ym4XnGWxwbWQZwyqkc/MyNDaarZbENGc4zw201njunMKHFqr4xd0ufmqzQVrY&#10;qAYObilwbN2ZwpcmBB6drGJTiuGjG9K4slvCMxQbkBLSlo8QHv74lML/94CP2SUN2JEWi3GGIUtg&#10;kIlmRttqV8cGUDcGp/0A/TkXd490weUMddNygeecQYUKnhcilc2CMYJSAXSgYIjDznehNDFh7vu3&#10;v/TE9GuvfSd+uFjDS0lA1Qx7kILLwVy6ry+b2pKy5CZX8tGsYxcdKV3G4IrY3iU0BoFWi/N174Uj&#10;U0v/f/b+O0y29K4Ohdebdqhcnc7p7pPDzJmck7JGGiEkYZCECBL4EswVxr5YmHtxgGsMtnECgwkf&#10;ny2ykQUIoYw00mhmNDnnOXPmzMmpc3flHd50/9i7unfvru7TZ5IGW/U89XSurtr1hvWu3/qt9dRc&#10;p3fSWNszdpmV6kcQSMCGA/bjrPSBpiCM5XhoAoD+8C/cfM2Oi0d+hHFafSXTb3i89NYP/OTVkJH+&#10;nYMPnT21DtDKlxG/rWCLX+DygtwGYXJAi2fKYhvdsx0IgxCpHQC2FFZ3WskBH7NuuK+hLf8FsVx5&#10;AIkcw5Utw2a7FT2s2EP4GT1XESClBIgtA65i+lFqY1QriuVjp+eCk0vtxrWTo9sObKnXGLEItcl0&#10;H2KZ0UrAFoXVMcoIsThzD85pA6kSalsbBaKAkltByatisTO3thCVvjodaTCHYvu7x1Dc6uKlr0xh&#10;4ZRGdUFA7FCgVYDqFHBhteu7UUmpyBkC6iUC9wxHe95D61wPh37uRbQe72DnL+9EfXcBdF6CagNG&#10;CMywQHNB4vh/PIFzv38aURDDg4fSMEdxkoH5SRxQP7dwUPILcwmMtFh8MUa3o7Dt5jFMvH0YYIBu&#10;m8S0tA8iCAG0xlzjXKx0PHNq9qXZU7NHHgFslhnIlmO6uQ1MbXZs/tadHxvk6bZGhg3AhFEY9Zhe&#10;pIboDjUcWoPEMUKWlow5S9zBjYGFgSUUdD3bNGvBDYCCB8UDEKlBHA5FLVhq1EiSbJWBHYzGAigS&#10;8EgBmsFbqEPcGeLkEIdb6EJIAhW5MOMcrQ/FqP15B+JcssmAZM76hC6XqROR4RsEZKXCF1cJzA4t&#10;Yu6aeVQmfUBSEEtQFICmCkuextCsh+pTDlSXJlRAnUDxEJSUoQgDtQn6tzRhgFxLYJmFCRVYrZg0&#10;p2wwSmQcgxIGzpCWeTW44IkLiZJglMLGMag2EBI4plpn/uxbX3nk0KEXZgrFYgOrY03kgIMqxeoG&#10;qBhAtHj48N/c+e9+rX3J93zgR3fccOOEW6kRKhLPNWIsdBxh7thRGbe7ZtuVBxzKGBnUZBMbA0EJ&#10;3r9tFGXBcefxObzYC7HVczHB6DKY2YjZogDGGUOJUZyUQEgMOpHFrz0W4vF5jV+9wuCikkEzdjFE&#10;Of7+No73bSmjyAjqnCDQiTcWIQYVJ8LxIMK/ez7C54/HCdvkJXijzijGGYOfgsCN9HUifW4nghjC&#10;4Xjb9hFsL/poxWrVxsCEA6KMPfjlz/dmXnihd92P/mi9OjnJraUIGg3zxF98euaFL37h/ubRYy/A&#10;GJKu9zxZvqlglNK6x53t9fL2kUJhd8Hlu11GxxklbnIcSHW5ICAU0MaGrSBeaoTxkdOL7cfONLvH&#10;lTEhBpubppUka7HSuKMGrGX9MbOUyl6yucgMAJ/YXb/cLYhLX41pODJZfsv3/IOrg7ArP3ns2dl8&#10;GTF7V28EsLXZrkOSAxFYBwix89x5DmCxnJYpz2itqu/mAJfMga9BAGt54PzwL9xiP/2fHsBrA7g2&#10;xXJl6cx8WTG7kLFMWdHJlEfdTFkx1W+RYgq4Kuki2We9ilJrc67Zle1Q9hZ64fbrto+NCUpZrHW6&#10;SSY6LUaTS5+FjoQYUEohKaCMgdIMw/Wd2DNyMZrtOYAmovqBAgqLJHyaebCT5/DlsV/HYhjhXcFP&#10;4uIX9oOMdCG2GTCXIg4F4sADtRTcicBEnJAXkQVhBKVdDE6VonWaohsqnP7TkwhPBNj7n/djy3UV&#10;YD6GGhFYPBfi6L84iqn/eRbaAD71UN3O4Y0np7blDkiyoj9aRrzMggggbhk0joRQMbDjTVsw+c5h&#10;UIdBtRXICnEHAgJuKE4unlT3HrzjiLVmNtEn2GyifN7jJqt72XRJOwVZDID9rTs/Zj5x66fsgHL9&#10;8jzpBkHwYm/+0OWl4Xe52pZoJwShFG7Jh2YAUcl7j00EElskXWpOsYCe0waNJSgRiLWGg9SstK/9&#10;sjmwlZb+tGCA78BrRugIA3HSw947BWY/TGCcNmIt0GtG4JMEze8HKp+ScOY5LEs41wRXUVhmV8DW&#10;txNprQJZFiwikDUJfauFe7ULERCwmKLlWjBi4QoK13KUDgP8NIeiaU59wQcQgliAEZMBDBYaBAKp&#10;ANsaoOAkE3WD7jTCKHS/bMgICEtBltEwFOgRCR0H8Noxgvml4Mne6cPPHTt8DkC31+22BmhbdQZk&#10;ZcfZ6iYoa3sn777rrjMPPnCwODl5y753vPMa6rnDxBhOHUefeeSRuaknnli89EMfunLvLddto5xB&#10;hSGWJ1QWLKaxWW8fq2NICHzjxAymgghtIbAz1WLFG3Cw/fpVCQQXc4HTVGOJKlgJ3H4sxpGmxi9e&#10;pfGBcQ0lPRDtYNKh0DbJKrSWgBKNmhfg/sUI/+yJCM9OK0AQQBB4jGInZygRuowyNhom/Xy2E0GE&#10;LiO4bfsIrqqX0ZF6TaQaYRRGWbJ08mT3pS9/6Ylj37zDre/bOwJj4uap06fiRuO4kTIQjBZ839ky&#10;UvQKBKjsGq6OVF2x1RN8K6Uo9BtRs93BlBDwpFEhWuqFZ882e6dm28HBqXb3SCh1O7cP9w3tTKZ0&#10;nOmMJlFur5Urv2MNQIKUxbdYbevAAfC7PnPwnnd+/yWTYzsq73ELYvKVTEVCQMb31N7zAz93o/ji&#10;f3vikwcfPndyALGR3Xe/rWDrQsTwedF7NnQlC5Zo7s2jOWDFcgCLDbgwwOBOR527q9zXJse4WQD4&#10;7h+74jUAWS+L5cq/Toq1XYo6U1aUKdjqg64wA7wymgqSlk9t/5SxzEq3o7j55Jl5TQllN+4YG+WE&#10;EAmboFqa1b/QFGSl2q2ULZKGgBGCsp80ifaCDly/uIG9ARJxtCF48fQLWGgcBK9IfC36VzjW+RCu&#10;n/8gCvMUhbEQ2646hm1XPgomepg6egVmT16CqFcGqAW1CcARw8BQQUAcp2i3JGa+NQ31jxXw6xdj&#10;y1tH0TjZxEs/9xKmPn8O1DKUPYHyHgannIjds12PWgtYw8B4DMYkQBjijoNgxiBYkmDcx753D2Hk&#10;TRWAUuieTso2KS6xRsOGCh0VYtY7OR3QhUestXPrgKogV47Jlg03xWZ94tZP2d+682N6g7m46gBy&#10;5vTp8HMP3PH0pW+tP3oFH32LD1foTgRiAVHwQGky3ZVViQ5qE0OacA5ecKE7MYg2YDR90pRsaFRp&#10;iYWwHKRchoYFX4pgSQGFFxTCv+1g6rsqUKQHrgBGOKI9Gq3v62LrZ8pQbQrjmQQPcgVCEsPOVL28&#10;ksf4uoMsu0zXCcXQK3Wx+NYeyGWAaEuEgsJ4DMIa+BHQcB0UZwsoH2QIrIDHFOK6B84dOJYgNgaE&#10;pGwpJcuEHTNABAPCGYjnDFhS8qs4A7EUVuukUYEsnydAQCFaIUwQw3QDTLFw7kvPPvT0qXNnsuM2&#10;68MkcxsTcvrSrFY2AMB0FM20jh2744ljxx5ID3v9TmqfFwqjO2+66U2EUGKU2fC1SJ04tF9RL2HU&#10;E7j95CyONSMcYsAWYzBK6XL72nojL05X4F2MoUYozkAipsDRhsLHHzT4xKUGP7vfwKcGXekm+joL&#10;CKbgOyE+PxXh/3kiwGyjH3BPsZUxbE0tNuJNDBUXQMdanAojBADesn0UbxqrItB6rTEpAYwlCHo9&#10;u3T6VM8oFailpYWlJ5+ccxgtljirlyv+5LbqSKnkOxVOyDCjxHc5ByxSL8SkE5PQZGthhIBRgFFi&#10;FoL4yItn5o7Md4MzjVCd6ETxYvp+8uR9stl9NAOcSJwBW/nKUX8Ny5SYicr8PnL7P7/xu/ZMtBsR&#10;+42f+dpfHrhh/JFb3r/vHdsvHr5haEtxzyuZllt3Vd/54Z+9oSj++5O/9/S3Th1dh9XK21CbnOb1&#10;DVk6zLNOwOpMtvWA16A7GaDPwjrlQzMAdJkB7NWqDezN37PPfvVPnnk9V+QLYbnMgLIiG/CaVG4y&#10;DGL1dHrk7/MLvP8/QqU6U61uI1R62BOMKZXgZJqHfKAgxIKlYEsZA6qTz3vRIpZ6cyBFCxtLWDfp&#10;SFz2ZErdvPt+TYvNedzz7F9DUA1OKEQhwhnvMwjok/jYzqtw23sew9Ybn4b2JbQhOPDWz0H3fBx+&#10;9Lvw5Dc/hl5jCFwEIJEF9wwqBwBxhqAxBSw9soRj//oogn8YYOGL85j+0hSIpajUXJR2UVAHUDGB&#10;0QywFNZQgGiUR6YwuuMlbNn/FLbueQHd2RG8dMeNODJ3if0qXlw6Vnlw/lbxzqHvjz467FufhDpK&#10;yjlpnp9rHSyGHXz92BfPPHzuq3979uzpYwPExHlwFeVK2/pC9Fkp2MInbv3UQG4lB7bir995x9R7&#10;r7z5oZ3j9WtMaGpEEjApQWIN5XNYl8MyBk4ZiDbrtuQng5PAGA23VETcDKGjGNx1oEnCZPUjffLk&#10;JrFJ1IuJZQIYqgUUAiBED52YYuShKlTNYvamGL6b2GgoAwSXMMx9MEL1LzhIzJetJBKeJwe28Dpq&#10;tvogK5N4atwY8i0BcCMFiZJSqjEJC8yURCQ4eFxB/YEI/lmG0LeQnICVHCjOwBUFhYQlCsTyBBzZ&#10;NNPLGkAq0IoHK1hmGRj8YrVWoJSBcwEYC2qSg5RSFlEUw2uEYLHE02rx1B+/eM/Xv3bPN49kStv5&#10;QHOd0wACazvO+96A+Zy7OKeVjcpbxopupWKVVBCCbhj9lHgRW0ScY6zEUP3s/5zCo0+29Y//9I5z&#10;By715rtt7LBAjbF0wK8sn1n40i811ihByRE4rjTaBJDS4j8/FeJMaPBvLgPqLsFS6KIoFAjr4c9O&#10;RfjlJyO0uwZwKQQj2MM5yufRiiGzhAoA89rgVBDBCIa37RzFO7bUoayFNHZ1FziS7uU41jj1zHOy&#10;+/QTdEfFv75ecL2y6zgeZ57LqUtpMtMYTQ7DnCZAihKartX9nxFQSk0zCI8dmWu+eGKxdbIb6/le&#10;LJfSpy8AW16nOpQFVwqrcwXj1b+3/F7nZT1Zm4n+JWETu2uld/3gpR+pbSm+P2jH08/cd/qhP/u3&#10;999bGy0cuuSmif3XvGPn1bsuHbmIcfpyDNQxPF668YM/c51Xqfu/f+/nX3weg01YVebAMEjm84YB&#10;WpsFXWQA8CIDgBXFxqZpFoPDoQd9RB5g/exv32bv/swh3P+ll76dgo7NsFxZepNmPg663nntl83V&#10;wtOGA9IfUJJRUh8peUMXjdWGBaN0+USVGmvRZcI4aQGn1kITu8xuESTMgpYtkMoUIiKBgAI2huEc&#10;hPJUrAvAaBBlEcQhnus8AFFYgsdoEkqMxLPrqusO4YbvewgTOzRcm1g8EAAQAbAlwNXv+SpGd51E&#10;Z3EIwokw/dLleOnJd6DbHoU3EWDIIWieibFw5yKadzagYMEIRXXUQXEHBYiFjiisJfC8NpgIICMf&#10;kxc9hevf+ymM7TkKGQNSA2MTL2H/1Q/hpWMlc/YbZuqez/Se+8IDTzr3P/fiJT908/snDoxeVCo5&#10;JWqsRbPVMC3R7D7TeOj5Lz/zqbtmZs6ezgCs7jogK9+YoQaVtV/mLV/OUQCUUir4xd//9Qf1z/zf&#10;tWv9ibfsr4wdqIKIqNNFFFM4Q2W4vgNuko1Kb6QgtRrEUjgFD3HBge5GcDigXQptDDghMGwws0W1&#10;RexQeBZwI4pWvQgzvwSuNWA9+Hc1UCFAfE2iS6LGwlCCzuUW5gckap8noAGBJWkZMTmrr4Ct10uz&#10;tQoOW5CYQJcM2m/tIrguBo04IqphXILRHkXFWJzxFbouxRXPc4w/ZtHTHKwgYcslUCFgmIVWBoII&#10;RGCASRhG2i/JKgsWa7CCB0MI6EYCLQJQA5goTjr7KAWxQBTG0FEMaIOeVTgUz5z+jUe+/KW/+vLn&#10;ngfQ8guFrjUmCMMwwGABfN470GQqGfl1Ostyrcqps9ZWtDZGagPOyarGiYEvh1JQ4WDqhcP61DPP&#10;n8HBZ5/Hr/6LE/jQD10Xf/f3Dh9xOEpRgK3EAaMFKBBwaAgiQXLTKfHTIdjPOc4RihmqYGOLTx+U&#10;6EiLX7uSYmfBINAK/+1YhF9+KoSViR6rzDl2M7YcKLoezCUwYCDgSATux7RGm3KIahnvHivhli2V&#10;FGSZZT1k/3GUVAikAdMxSs8/JS6qFnY4jIBTmpb8Eh0kS3W0jFIwkjSpcErBWQLApNZRK4znTy11&#10;XnhxtvFiO4pb2pjIWMTJ3mCLyHnurbxfy0yUzAFumQNdeoAGWq9zcES2dHjdbbt2lIf9mxyP73R9&#10;vvMt33fRddfftrtx4vm5Q3d95tChP/u3999brrtP3/jevfuvfPP2/ZVhv0wZuaA+49po4cr3/h9X&#10;/MLYjvIff/a3H/tWDl9kg67JAP32aw62+Ct9gGytM6XjBl3wjdxoL8j+f5378u2f/+H77V/8xkP4&#10;7Z/9Ot44t3UB1wbL53mvmc4tgL3+pPA4KxZdvnXI9yYna6WJyVpxZKTklWCRdB8uJwOnYKtPDtDE&#10;uoBYA0poagMBEJ2Iv4+8dB96Qy6uq74PdVpG0A1AWNpdZClc7iKyMe4+/hU8feazCFuzcDlbflFb&#10;RoD33aJxzQ4NCw4ldSJ+ZhVYth3UDoP7BLtvWgLEPODE2LfwOCjt4Ok7P4S45cMdcVAXQOOURC8y&#10;EISgOuagvJ0i1hxhqwIlBfZe+S3c+H2fwuj2KajYA/c0XE/CRCNgugVhY9go2asv2tdm/2Ir9tgi&#10;mf+NP4pfXGx+7sx/nL7Tr1TrE7vG99UF8+y52RPzje7U843mwulcCTcPsiKcP2V+M+akmwVbJkPj&#10;xwCidrfT/pe//R/u+sQP/mSk9lwZl3p6fM/wxFixPsyt40LLGExagNPVzm+5EaiVhst44qcleArp&#10;NKwvAJV2G/btGDJgi6RmkAwGllpobVAQDKo2Ajm9iK67gOqSB/GwwEv7Z8GEAyFE0tjALMLrLZaK&#10;ErVPE/AWgSFkuSuPgMPSjGbrtbR+yGqyjAWNCEwlQvddbfSuUiAyAUFcGwTcouUzCC1QYBxbjgXw&#10;H5lH19sNKbsg6KBMt6BFgYKOE0BlLSx1QKxOrSySuamtBdUa1HdgUguUdQu9SYIRYCxkECHshTBS&#10;QRCK6aWFhTgIoqMiOPu793/xnjvvvbuft9kKer1+pmHed3CQdtAOAFvZMagGgC0JQGllylEQhDqK&#10;EVsGx2Vp8oRdM94Ikq7WMIjxyOe+OLfw3DMJY9xuHcb/+IPTePKxK/HhH7u8s/8K/4yZx5vZS5hk&#10;EWbMGE6YSUjC4SEEy3BPMt1lJxhFiXCcgUIYG3zpqITDAvzO1RafOaPwq0+FsHGSVTjKGXYwtqzw&#10;HrRBWVDE4DCWI7YWizpGh1jALYLc9Q2zS3Xs/h/4MA0wRuJeG0yQZRZLaQMVaxgm0Gh1Mf+5P0b8&#10;rTuIoAnIEoyCp59zSpNmJUrBGIFDKBijiIwJ5tq95nS7d+z4YvuluU5vwRiotBTY1+KzHHDKMlf5&#10;uxzwuRxQOclWWUxuH1ql8e8TAGPbqjuZoCPLhzBKeKHsjFx68+RbLrlp8s0zp5rnHv36scOPfv34&#10;qdv/7Nmjl940OXbz+/buG99dGymUnU3bQBSr7u6b3rv3E0NbSuN/8esP/U17KczKlfJ7qc4dWF9T&#10;sEXWLR1sElD+1p0f20hjQjYAEbgA4n9QYvjy7dNHfsZ+7c+eQWcpxD2fexFzZ1p4Y93IetchS7GS&#10;nG6NZdjorD9K3zbDBVAkSQSYqHrOztGif8VQwbtoslbcWfWdMZdz1xfcpwSItVmjD+in2a80UVmY&#10;NNk+MT21UMYk5oJpBlhIPNQqV+K2q38EJTsCFaedjMSiaRu4+8W/wslz94HbcNmBvg81339rAR99&#10;zzwmKkvLixWcHYCzN3k5NlWt20ScTxkHcWbQOCWxMDWC3kIdRx57G6bPXAnZCNE9qeCOUJR2MlhN&#10;QRBBeA14tbO4+QN/hT1vOQfYnYBMtFlW+mmgcguQp4B4KimQUQqpCZ49Zc98/Dfs1584jNkcYMrk&#10;CS5/DAdosfJlwkEM1gVbOgwoHWYXM4aVAPO+SWEFiangEID69ZddtevTP/ZLPzZaHhp2ttTAYwXp&#10;UMBYEL1BlItNWuUNI/CZB3V8HtFCG7ReSTLfwjCxE+AcnFEYa6GsgTGJRxClFAwE2prlCB8TRIjb&#10;AUwYgLc4iO9j6QMtNK/uoMssnK4DzxDEXIEfZ6h9gUFMO7BuEhVlOU18o2jazdGnZ+lrALLMStg1&#10;lRbxUIz2O7swBzSo8WCsQZcbMKJR7YYIOUNULqA4LbD3iw7ESwRRIUa3yFCqVuEUfUgYyH62XeLc&#10;CaYtBHcRGwtNLYIgQH24BrWtBM9SSKNXeS7lB4JrBUJm0LQScaur7z/85NGp+ZnFJ+dOnPnsV790&#10;JIijJpL8wn6GYTNXOhyoIazs2W0BoHXsOFlnfeKrmfTlyDAv1WgV/HJ55M0/9mN/f/9Hf/RWUMI5&#10;NfAKHgglq8CjJRYqkjDCQzy3EN/5i//yvkP33fdEZiOnhBDnPe++4prrf3jsTe+beF5cQ6bgw6Jt&#10;BR6Ql+Mz8ffibvlm9KwHFzEENfBIjKRXmCbmjsbipFboRBpFl2K8ytDqGcy2NYiTdBSOp9mSatVC&#10;bdKyA0XbFuFCYhc9hQrOYsoaPGd3oTXnoHD7pzH62ANwtQG278B1v/jLGL3oAAgjsEqnTv6J0amc&#10;n8fhT/4egofvhzAagvVBVvKR0QRwCUbhMgZjrZxq92anW7252U7v9Llm74w2Nkz6VZfBT7aUlwFN&#10;ZNB6Fm1QIsw37mQjfvLVpDzQ6u9RHoDCP/r1d/3AzstGPyEcNrwR1RD1ZHjsubmzLzx87tzhJ6cX&#10;S1XXvfSWbVsvuX58cnxPbXTTp09t4zNHFr/yN7/z2J+dODg/tc5BWA44AK+p2G0mrux1YbQ2y3Zl&#10;wNcrOsVnH9MYi8m9dXzh9x/Hlz75JNpL4RsZXOWZqTy1mU05Z5nFC7lFzRWMjjBCqlXfHTmwpXbt&#10;ZKV4S8kTEy7jBaRxCqkRPJRZAVj5J9Qv6Vlr0yoMWYnqMSnDRSh0IqxM7jpCt/kYvvn8NCZ3XY6t&#10;W7aBUwcLSzM4dOgRzE4fhUc0GGOpq3FyULAW2D5mMVHvpWcJBrh7E5BlAdhgZYwTgFIXYEUYfTlq&#10;e7uoX9UBzCG4ZYnmZ0agvG0YuqILyoA49CDcNq562xex/52PwClZeMKH7V0DIy2sjdJ2yrS8QGuA&#10;WwPYEBAehjURKCHYNkxq112EwhOH15g3ZvVW/YmaBVt5x3c5gJ4exBLkxzbp67I2AQOy7HG/41dh&#10;tZlvj1Hq3Xb9m0c8UEe4LiylsBQwUoKQlbLuuroTSmFJ0mHI62WES12QdginWoRyHXBKoLVGpBWs&#10;TsYRE2yZ4aKMQSkDpVRSBuEcXsFFZDSkH8ONAlTuFIhkEfKaJlDuohuVQYwDfWkPDd+i8lkC9xxf&#10;ccPjSRkRQAK4Xm2frT7IshbEJGAoHrFovVtCXWwBzRGREJZoOJKCgiIoULS9HoqNArbdW0d49Bwi&#10;lwLOGJibmJJqrROGqj/pLUkOtAyQJM13jBRILGFHynAJg4xCWE5WQrwHaDbmnBieYRgOCDoxwQMn&#10;Xzj7u5/+o+exkl/YzzDsf56N2ckDLLuOHClvXJpnuVhuk9cAdNBu2/LCwn12fuZqOTwyRsDQbnbB&#10;BQdjDJQkLvFaavBiEWdPnkbp4YefPvbIIw+m86v/nNgleyo7f+67zl33XfufFwhSSwwLlCHxXe6T&#10;eIt7BH+jTuOQvgQ9Q3FQbcXJeBiMWAhqEAFwKcFukgRTN5TGkdkkUos5FONCYAslUKvEswbScgTG&#10;hQSHoRQ3s8fx487/xNvEY6gQA8IIzog6/uZEEX9+sIm2ZolI/dxpPPYzPwWyfQe2vPltGDpwKZjg&#10;WDh2DI0nHsGWVgPx9Fm4lEBwBs4oRFoSFJTC5QyUEDPX7c2dWuzMTnd6080gnkm6BS3JHLKyB7tB&#10;4CocAK6iXKkwxurc1f46ZjY4LNoBsqE8e8QYZ0VKCT9fPcctCO+SGyf2XnLjxN7GXK91+vDi7EtP&#10;Ts9+5r8+8kR9S9G/8s3bJw7cML7DLQhnQ60cI86Oi4c/+CP/8s1bvv7nz37yka8dOzxAG04yYzUr&#10;eXpN2C3+esOPV6Ot0hqL8pCP2lgBf/or9+L2//Es4lC90YAV1tGpAasTzOkA9spmvs88wUplV4wJ&#10;ynbVfGf7gS31i7bVizcSkF2EJBljxphEtJKK2G1KU5GMAzwlywf0pFTRb6IixKL/19YmGzC3MJZA&#10;KYW21CpSxhgYIrVBpLXtTR3F9Nkj1CZuTCDEUkIIcSkBpXzZt2XZ8sFaLHYqaHSAagnQZByMbU/f&#10;0AiregNYFWB1oO/zpIdBulthoBBEBWiZaBOoA2jJoUOCka1nsOOGFzC0fxTEjAKBD6MA4kSAbgGm&#10;s7JP2BAgDsAnAAeg5hBYQWJxDvbQ8WWhbzBAd5U3xo3WYbH0OqLidQ8Zv3Xnx+i6v2M3hgRYnTYg&#10;s2DL87z42om9WwtEuNThkDCJmaW2SZ4j2biCTVPWSFsLUSkkAGtmCXAFmC+gjYJNO00ttUlIrzbL&#10;IK1fStRaw1ICxgWo54IYDWgNSQmiLsPY1yXKcgjnbpEwoo2CojCBRbRToPkTCoWvWJSe4iBhck62&#10;LDmrENDkNRBcYHX+PKVCm3hB0Zigd0mIhVu7wAgFkxQgQMESKEIQeAqOpWCWoDZbQe0OF/rpJrzK&#10;CGSsIG0XfrEKMAZlbRrA3XdvT2KODABpDbi2EGEMW/AgfQJh7apumfWebskwOIQjLDJARvSGHRfX&#10;6rW6Xmos9Xbu2W3arVa0OL+QDYzuDQBZ2RL3qltlz26bslpZ5iIrkGcZoLXGv/DrX/jCE6MvvfiF&#10;y/7Rz/7QruuvL+t2BzrWMFYuu9gz10G31cTdv/orj0bPP397HMeNzEZPL943Xv/QO/gNN+47VYJM&#10;4hqTC8MAMQGISRTB8aP0eYA8BwtgXhfwW43b8OfdmxBKjioLYaiGSwi2s6TZokk0GCEY5wxbUguJ&#10;hGu3MGDoWg/b2RKu909glPdQJEv4IP8bTNhTK1dKW2yzi/jZWxbxtlGOn/o3PmTkglEClxDQ2bMI&#10;vvCXOP1FCso4OAyq1iCmBC5ny6wVZxROCrRCbdovnJ0/c2KpPR1K3Qyl7KbvlU3Zov46JVdrrMgg&#10;MBXk1oW8HivLgOU7/NfTQQ9i5vt7msmSCVppfZ7z3CDNVaU2Wqhc/qZt+xanO42Zk82l+XOdzl2f&#10;OfRcqea6l940OTm0tVjb6DFGJkpv+t6PX7tlcm/9Dz/3e4/fh7VNePHrVUrk+Lt0s4BfdlAbK+I/&#10;/PgXEfUUDj12DkbbNwq4Wk9btZ79RR9gOZk3lgJg9YK7peo5O6u+s7vuu5ePV4rjWyuFix1OxyOZ&#10;ZHOZ1RGmJOs03J+w1iZdTEpbGyllYmW11EbHWutQaSOVthpGB7GOI6njQGnZiWTcjWMda2uJBQGx&#10;hBBCCCWMJLplwIIxCgYQyinhNd/1h8t+oewwISglNLUPMCnzqK3F1+9p4NlDPv6vj2hcdmkVBhxG&#10;x+lVtOm6WU9BVjL2raWgTCGyp3HmsMHRx69D0N0K7gYwioBSDcot2u1RzExPYjRuQdgCtKYJg0Vc&#10;EDoGGAdQSykVTAErQYgA4WOIo0WEzSlz8qw5eXSKnM0sUgFWt7/ngVWcY7HUAJ0LweYioOx6bJYo&#10;8vNBg0FRVRGA6D1vu7Wyx60Pu0wwA8BqA20tfM5hUp0Q2UCYbFLCiEkL7Rg443VESy1Ei00UxoYg&#10;OYW2CtYacM5BLIWSEkg7+a1J3crTgOpEl0TAfReaUqggQjU0sGEV/B5gst1F65YYcSWEpBxO5MGW&#10;ge6HY9hhidI3/cStx1vBRElsTzr9+h2J9OWALLtCqqYNIotvXkLzrW24jKPUc6CFRpsbRFajBhcF&#10;y7FE2vBm69h6xzBwMAJ1NGwgwUoOsLUEyt1lhix5agl3TCxgYKAZg7AcNuwBWsPZOgYtFWICUMGT&#10;MWvXF3M6hoAZDUIBhwlypb9l8uarr/e/evc3wplzUy0pZQurGzeC3Ka7RpvVLxuuA7YGRY/1Adea&#10;zu9ut0u6jz7+ud5v/Pos//7v/57Jm2++WBWKLk3F5uHSolw6cmTukT/8w/vnn37qkfR5Zp8Xvf7y&#10;8fEff8/iZM1L47MIAFoH3P0AqQIw0DAghqc9iBqjbAk/XH4UIa1gytTR0hwnZAUhAI9ajCPpXixT&#10;gq2MLXsAKMPQMg40KN5TOIRfqX0Bu5wpwIjUA2wXjN4JqxYAdRLQXUADNACuvlLhg+8K8Vd/yyGY&#10;kwrYE1CdHHZNYhJNGChNOhs5ZQBgpDbq7FJr9vhi52wjDBtSm561Ns4B4CxISg9+JM69p/n1SubW&#10;rSinvzLrgOT1ANZ6Mp5Bik8S9GRbaxMxTl/WDjs8XqoNj5dqRlsTh0oqqXV7KexNn2wu1EYLJdcX&#10;DllHxFisunvf9IH9vzC2vbL9z3/tgb/utiJ6Hg34a6LV+jsFtGpjBfy/H/4slNSYPtF4RYE6r2M5&#10;MG/Mmjdv7b+xbHuttHt7vXRtyeP7ap53cckRW6q+GHEZH4q1Qaw1ZMoWLJfl0mwzzigclpy2u5EK&#10;Z9pB0AqljJRUgdRhK4qjVhgrqY1SxqhYm6gXy6gXq3ClhQuEkmXYY22fFlv9mvJmsxwAO9PsUDpD&#10;WNVzi1srhfJ4tVCt+Z7n8cQSVZtE43X6TAV/eYfBr14JUGpgugBourPRAsAr6RVJonWoRyHpUdx1&#10;XxmP/tGHUTi7D6XRGIRbGA0w18IJJRYPV3HnnbfAXvxFXL7lGBy2C8aK1FqMJSyZBaAWkQQgJ2dW&#10;7hEYzc0v/jZe+Nz95K5zi2hjrQnueukDKlffJ5nFhuD8HeHLk32jcuHS0dZG5UODtT5Hy/ebDlw1&#10;sq88ts9xBJM8Mb5klIJzDmlNajS2DtSiBIpYCGXgpHEdpuKCbK1AHp2GbHdB66WkMyuKoLWG4zgg&#10;lC53gBnTZ7cYLEkYHWUMmBAocw7EEi1iQAtAMQDG7jcwHR9T7yqDDnURBU0gMPAFR/huhng0QP3L&#10;DmgnsTKwwiIxFMHqjsQLKSWaZZFiWiq0MAWN7pu7aN4QwGMeqrGLFo8haQwfFppZLFEC6ngoHa9h&#10;/MsU/okYUZFDUo1ejWK04IMRFxFWNFaMps/VJoHsmlhoRuGBIgoCyLIDp+bBNxaKWCjoDQPBLYAA&#10;Go62EIpAWoMD1fGR77nh7Ttuv+ebz4dhmPd2y5bC8w7wZhDIyoKtjGZrUKf5eia8BACZffbZ+792&#10;5MizN7ztbRfvv+rKbXu2bS+eWlw0c4cONR6+555T8+fOtTKHnP7zIgDYdbuXiuNDbc/GgCUE4FsB&#10;5+IkAX4ZeSVMvU3ztAjdjot8H79WfBgujXA0ruLfzL0Jd/V2gLEYggJ7U0eBfmdhbCi2iTbe7jbB&#10;ofEh71Fs53OALkBbd2VKUwo4E4AYBeRxID4LozVYBHzo7Qpfv09DRclhl2fAVr+D0GGJZrEdy3Cm&#10;HfamW93ZqVZ3JlI6wIp9QpZpyulESZZ5z0ocgnXKg1ld0npNOnYDgIVN6kvzJrd26ljjzJ7LR+cc&#10;l295JbsvZYR6ReECAqWaV9js3wmX1Q7cMP5TP/tfb9v5lT96+g+euff0CQy2jRp0iLD/WwEt1xf4&#10;uXd9Ckuz3TcSsNrItqIPpmiGqaJIvOUKBPA5o3RnvbxnZ738zlrBvbzqii2MsRGP06LDmGdTgBLI&#10;REfAUy8GZWwsk1RnYizidhgvznSCxlSz04u0jpW2YTuKw0iaJHDFwEprtDFW5l5H+lzt8sQwFv3j&#10;c6rU6v+uzTNxead/ZqylS0HYbYTh3OG5BvMFL2wpFWpjZb9c9p1CUVDhcUEFKyIIFfwCSRzmjQUR&#10;DISXYMGWXUYJc2HEIp549EX8+R9tR/cxBzcZH0p2IXZZMEEQLhroExoqcnHf3RR/emwWH3vHSfyT&#10;vw94pUtgujp5GZYCrAhiIljTwbLdGDM4Oq3l1x7m55ZaljFquDYmf9JZFfrMOCWUEipjzXILT/a9&#10;t9hYAG8H6K0G3n7pY587n64xb3irAKiSXzTby0N1IEnTAaWgxCb5eym7tLFtadJVp5WBJQyEAoFV&#10;ECNV0GYPnYUWfE7hlfyk/GV0osUCliN6rLXQ1oCkOYmEUFhYMFhIQqELFZR4jLiziBaNwYtDKB1U&#10;mFjsYf57Suhu68BTQI8QcEkhL2fojRqMfU7DOZ1oqKwDgBEQwwCW0W3166JkE6VCkzwWlQThZIT2&#10;uzpQuxVcuCARRdsAtlQEtxZx0IEmDixzUH0eGLunCNlwoes9UKWgCVDyCuBeCV0qAZWOZ5u06CfN&#10;JgYGSXcvJwxRN4RUGmyiDssBpimMUUlTwbLScTCjBQJEDgEBQ0AUigxkf3G4ftVVV3lPPvnkegLo&#10;gSBrM7csELv4fR/Ao7/7O9nxqfJPL7Pe2CgI1H233/7Ufbff/kJOKqFzGqP+5icAOAdn90yfnnmq&#10;uW8MJUqrMHx/Ms2MwiovbQsQUQF4DYCAIAYknR573Rb2OW3c2SPLEyZ7TTvGwV7WxK+N3ocbS6dh&#10;tAtrKIjdBW2agMpYhxm7Uq13DgDEA8JjgFSYHLEoFYCOWhG3c0ogKIXDGYy1ZrrV60y3e42pdm+u&#10;E8ZtrBayRzlWPf1I8mAq/3kWjOUPh1l7mSyDmS+ZbWa92sw61P/aPPCll05cdN3Wx4pV7xJCwL49&#10;tSfCt+ysvu8Hf/6m3Zffsu2//c//9OBdOZmHwWpB/99tjdbLvclYo7UQvBF0Vhv5gvVF7DQz6Cgj&#10;RBRdXqSEjriCbtlVq+zaM1q9tuqJWxilw5RAAIQTAirS04+x6cnMEsRatwOpuu1QRm0Z94JYLSx0&#10;gtlzrd5SoLSEtURbq43p18VATJIAb9YBhxlqmOgcuu//XRYAsJXQuTUASwB2VWekteDaGt6J4m4g&#10;VeN0o+1wRv2K61SGik7Zq9JKpycdvxaC+hVAx7CkhyhcAveKYITBWg3CBYwI8Bdf6OGpU4fRq/4b&#10;0PaP4ZbZW2F0COtJ6LNFtBDgIeevcaZwF8jiDL50B8WbrjuBt75zNxCK9MSb4CBLHRDDQIgFSYFr&#10;p2Gdmlu6obKFb5dan53vBieavfiMNGZaW8wzSrRKgG1SfVOG6LWahL5GJbtx2A0Amx1Aw9t1Tof5&#10;ZAYM2Mzyj2V8x7E15hUUNKcmaRjihIEaICQ62eg3AFrGGHALGEoQ0CRD2pEa1KXgOxINUtRqgzEK&#10;4SVMlrYm8b2yFlrrJI4n/R/EpAakNBnfVFsQz0W7buBTD15EEcYSpiDgLxWx/S87ELeWofcwqEKA&#10;JovgGIrCsI/Wj8Qo/62B95SXbHoOheUWIGytbsuSwc50q0qFFlxRLO1eQvu2HtgkB2ICSixibmGN&#10;RqEVAyZCWCzBU3WM3R+g+hCF0+UICxGYcWFcjWK9DuKWMGe7qMUMMbVpo0ACsqxNyv6aAkJw8Fij&#10;2+qADRfgDpUAaxAaA2sAwR0AKjWWJQMXJ0sIjDHwDCCsQI+BEEpsr9MNMLC9f80Gs27JcDO3+hWX&#10;26Vnn8uyq/3NnOY2Lp1ha5zMQRQ5sKVypSj655+998TDD0Rf+3//Pv/wh989UWPMhVZyzdUgop6C&#10;LKTSg3RVpwr39iZwfzgGRhKgv6Y7xQLDIsBupw0YAmpZ8p6REggtAKQNq5eS4NTlp60T9lTsADUB&#10;UDyNF45QBD2WdA9SCocxuIIhkCo+PLW4NNsJGs0gasR6mb3Klvsz7BTJaukG+fTlQVbW+0pirZno&#10;RuzVRgDLnk/ygMHRfAaAbi4E4bf++tDXKv+nf+nweOnGbyeOKFbcS657965/PbG3tuvP//0DfzJ9&#10;oikzY5VeyIHjf0mgFQcSWpvXA1ydrxw4qEuwr7PqP0FGCHF21IoThNKJmicucjjddfnWkf1jZf+G&#10;WJmSMv1FgKRtvYnLelfKXieUna5Ui3OdcHq2FbRCpXqx1u3FXrTUi1VnZYGy2S5FkpFqZXv2B00w&#10;nRM92hw4GDSRsq89C6wEQEQKuJz0ZyK9Ho42RmhAxFo7QSybC73An+6w6m99Kpz8dz+risQdQXtR&#10;Y+rcOYxWDKo7KrB2HFAasBLBmXOIuwYOd+HyAIf5n6DbnMNtCz8KBoXTZAZ3Fn8LtnIUHjOwYAh7&#10;wGOPtvHWtzVBvS0wXQoiHIRhA6Z3DMWiheXjaRPBHJ59oU3qfqnmcqfmMnbgiolhOJQaqfW5njKH&#10;W2H0wkwreOnYfOtUpPWisbabvkY9YNMapHMY9HGj7p31Frn1qPt8tw8AwBMOKRDugAuitYHRKvHF&#10;khJa2JUu0/VWUGtANCC4QIspOFqhTBxEcQQMlzAUbUH7uVNoLTbgVUpwKgUQJN2mVmrIWIIwCs5F&#10;6oOV/E8KAmsATTS4CTDUJOi6dcQjGnSpAzdWIJRBzbjY9iUHvRsV5m4mEHUJqxUMIeBlivkf7MHf&#10;LVG7vQQWAMQlaRUwAdGWILWASEuJ2cuYcXunlkC6Bu23NhFcH4O6PJUdExgWQnACEjuICgBxyqgc&#10;lajdPYPy8RFwUgFoABFKxJ4DWtkFKgwcE0ESgjmmUNGpbx1SJssYGGsAkbxlqh2CKAV32yS4BSKp&#10;EGkF13HhU4bYaOh17B0sAD+2UJRAUAYbxgi6XXjgolgogjGmavW6WZifH2Q2uaqt/eWArP5tyy23&#10;2JkHH8yXy+WATbgPtPgA+UTeY66/P/EwjONnj5MH/v2f8+plVwx/76V7jSDtpJu5v+QRXgNYZRV+&#10;oNQCjsZfti/G/z19Dc70itjjBHAJRWRXTkgCFpGJ8cVOCddG+/Dz1RfBA5sYmCKJNgKrgFAHVs0D&#10;Os6ALQVGHGixBc8/38Cv/B6gpI+CSyEoQ6MXdY8vtRfnu0EjkKprrY1yZcGMror0NaH5pIn1Ir3y&#10;wvZslM6gRJWN2KvNlgczpxSykd5puVHnqW+dOkco+eT7fvxKOrqtcv23E0swTmvb9g/97Mf/wzuH&#10;Hv7qsf/2tT995hgGe1b+7wW0CCGIAvV6Aav1/K2yHQtZRmeZcSAE3vXbx67aWinuDZXcWRLOZROV&#10;4o5a0dkJS0QgFXqxAgBJCIHDKA+Umju32JmaaQWNUOnFuV4ws9QN2waQUpkwTGr2SIEMz5Sl+vlS&#10;dsAGvl5c0SAwkAdf61kQDAKZfe+c1EuH9P2cBGCznjoeANcCrtQmXOyY7m//tWp/62k6cdsN3eLc&#10;3JI6dEKQW66qlX7mg/eLrVu2A2wScBfxW396FM8ddeGkreCekFhwv4ZHgxqq4RY8M/w/UKRTqV8X&#10;S58wxdHjAeZOnsDoWBkWDqwNwcwR3PfIQTR6Lt53awzuWtxx1zTufdwDIxyUJGHbfeskX/BtRZdu&#10;21r2b71kbMi+de94pyv1qa7WL7WD+FgQxcePzjenl7pRUxnbsdbG2toQa81k7XnA13ony40WwkFC&#10;1FVZoh0d265PO8XIaAIG09GIawpLQkIQAt8ygDEYliiqmNJgsQGhieO7JgREWSijIASHLy2kldAO&#10;g4li0K1lFPQ22ENnodsxjOeDMwZrDCJqQASBaxhiCmhOQAzApQHRCRAiJAkTlsyCcYqSK6CEj6DZ&#10;AYkCuHUKqQH7MEVp3oPzFovujgBd2wZTRRRZHeamNmYn26h9rQD/uADVSd8DWNI9C5vYWax1nEy6&#10;CokE1GSE6N0BmvsMWMzhxxZdxySLABMwsQSzCsS6GH6MYfi+AuycC+kkNg+KxRAFH6zowroRNAEC&#10;UDiWwDcEyioE3MCzBMxaxBSQmsCTBLQXIuw0QLZWYDyBFiw4I6iIIrRRCGyU0ESBBOMcxBVQsQQ3&#10;gPBdRJygEYeoSoEWFGwcoS7KeEk1QkKp1lrLhfn5CINzYe0rBVgbMBz5jtg8syVyQAs5jUxW60gI&#10;IDij1bF6tdoNFU3+PPMn1ANYGcsTuP/PKi7+4395CJ+882HM3WqA996G02EAKzWGebJeKGtxUknM&#10;MQ6QGv79F7s42ngBv/GxbSjXykkXre2fXwsgtA7ouaRJgaSFXd/i9DkP//6PPPTaDhxO7Vw76J1c&#10;bC8sBVFTG9PDYF++MA1jzjbeZHNTQwy2mcn7Xul13t/NslcXAK6wkWYUOQlD/3mGT9518kSnEf33&#10;7/mpq9vb9g+9mTLivI4wwmplAhnrRnsxePr04cVvPnPv6cdOH16cx9ooQODvYtfhOsal697yFhCE&#10;AlEgX2/WKhuKifRszOxKaYgDoL5g1cu3Dl+7o166RgMXjRS8PQ6n4xXPKXFKESuNTihVqPV8LLWM&#10;jem2Q3n85FL73Gyn15BSd7tStaQ2EgDV1tpMVzdLwZVNQBWRuYkzaEPPTjSV0U3oDRgtYLAJXV4/&#10;NKhrsu9A3DdRTT+SPtDyAetjJWjWA+B3AisffK7Te/QF4khluLWR88jRJe9E59raB99WK9Lgef7C&#10;iXn6wKMuYxCk6JA0FsjCEwqzxc9iljAUTGfFUylFSBbA0TM+HrjnOD7wrhjMrSNozuGPPnsOX767&#10;gjCm+P2/nkO5AFDtIwhFRktBlzuESP+eWB4SRmm55rFLq9ZehIIXSmO7O+vldieU7a6UM4HUc71Y&#10;nuvFaqoTyTmXs0YjiIJImVAaEyltpLE271d0vpPm+ZivbLMCzzCKQirFzrbmF1q1LZJpCxP04MFg&#10;pFKAYgSIFRixcKhFrBW0tTCcgVgLEpsVcXlaYOx3IBKbBDubKIY7UgLdP4b4hbNQZxXslhrccgFO&#10;aKAsQeQkqQJcpSbIhMAygn7HWX/4Ka2hrALnDJVqBSoIEPZiaOGAuW2MHDQwU3XM3jYMefUSrO2i&#10;F8ZwDIHZQdD+YQn9IFC8l4N2LaxPYVnKdCBpElkl2TKAhUFwXYT4rRLNUQUqFYyhaFOOiqHQKgSh&#10;DiK/An5YYd8XBfh8Gd0hDVJoIpYUxPXgF0ogjgAVAnY5gNwmNhqMgnIKL1KAoFCcgsYKInlKCFtd&#10;GJ9jaHIrAs4QaQnOOGD6mzjApAQ8AUoYSKTgUIrAtViMuyhYB0PMhdQGqt0BlzF6843Wc51TJ46f&#10;PNHKaXPWlLNfKch69Hd/hwwoYw8qJfWfB8ltyBxr49gIAE4IcXcPl3dUXGdPveDcXC94N8DK2uFj&#10;S7jh6hIIMbDGJn5/rgsLnpZYLWANSNHF4kwXdz4wD78lse3Lf4KZmSPofPQf4BQ1IFqiwBhOKIkO&#10;d5PS0hc/hfEH/hYPxRF+qbmE//xLb4IDBiP1ysDhRcB2AdVeYUeJRa1CMNcgdr4bhuea3cWlIGra&#10;5OAVY7VlTAqm1gCs7gAWK8xprgaBq0HGyAYvjzW/EHC1kfJRD2Dtei89OX36v/zM137/u3/8yqev&#10;fefO22qjxd3CZYXXAnfIWEdhVzZ7rWh+5lTrxafvPfXI43eceBErvnLdnKbwNbvx1xFckXUm4hqh&#10;Xc4FG79774/asKdeTWA1SGuVBVcsp70hvuBu2RVeJ5JDFd+tXzRaO7C9VrzVYfSKksfLjLBqweHM&#10;prlWrTBebAbx2dlOsNAOormOVOfONrtnmmHcgbVIROf9rj1LV2StfVEJsckAJecL09brMFf5769H&#10;JWdZrPzXWd1F/lryTBmxXzp1MmXDDJtF+iCrmAKvIgDfGFuIjfVTgCba3Tj41Ocfbv3N17gg0DyO&#10;LSWEiprvFLYU/WK96PtFhwtGKSiVIFCAFTCp5sXajNu9ovizL/t4fnoMe7cbHDy6FQ8/GiAMZfIC&#10;LEGv04+8IKtcmXkGaPWDt5eP49aSPpARlJTHSv7WiUpx2QXfWnS1sR0QtM82OwunltqLvVg3Yq0X&#10;YqUXI63nYmkWelLOh1K3Ym3CTSyQm6H8syVsF4BbKpf9J069tHCFGHn62sK2W3qBFooogGkQztD0&#10;AUcQlDWDxxg0JQihEWsJzhmI1LCp3xZJ11uTXl9iEhuR0ErwyRqK2iI6eBZstoGYAEKIJLuQKJRA&#10;ULAMlhAE0FAkAcXcJl2QlCdnCa10MvJdDsELAGUwiwpKuYjLPgpthh2fAbyjZUy/3UKOhSBagAUU&#10;rCYQvitCNB6jcI+Ad06AaAYImwAuQlfIDgPEYxLdtwawFxlERKHUc2AFB4nnwUKKhjeMjl/A2KLC&#10;5FcpyMERdCyB44cwbQNDXZS4AXM5dKmQWEwwmnRWmhWDYG1NcjjgAiEhiI2G4wi4FgiabWijUJzc&#10;ChQcWGj4zIEwBlppEFfAwoAwB1pQSK1RcF1oAsQ6RkF4KBkOooGw04HbihCFIRZJ2P3Ws48eWVxc&#10;CNYpFb5sDUbacThII0jW0ayy3Bq7nv6QASAOp4Vbdm09EEl1YKRUODBa9C83MJNaW8TGIIop7nuw&#10;gw+/38IrcjAYBD2Fw4fa2LO7irLPU7sfCngMX3/oHJZaCoIxOFAoPHI3zk2dw8LP/gscEw4gY6BQ&#10;Bj96CCN/+DsYay2AkQSeP/5ME88faeGaS+pJALtZiUkirgegBx2nKg3BcPhkD8emO92Tc8GssTYj&#10;Yl9mpzoA6W/w3dzPejlw1bdsGBTnpdaRf5xvndiksP0V9fPb3PNK274RZMfCV//4mQe++sfPPP2u&#10;H7r0mouu23r1yER5Z220MM44fdksV9iTvfZiuNhaDBaXZrrzUycaZw4+dO7Y1PHGHFasTQb5xlm8&#10;8uzZjRHJqxnBsw64out8vh7dvEHZZMN01ZdTEsxqnPr3vss2qflOsea7I6HSo2Ml/6KJanHfRaPV&#10;awVj10hjuMMYcxlFrE3cDOOlZhifW+wEx861ulPtSHYCqWaXetGsMlZlSmxsRV9FsozEIMZpUPxB&#10;/vO8udx6eiGdG1AqJ4zfiM0iAyhijrV2FWJ1KXE5FqaQfvRTsFVMv1dIQZeLlfgOkdFv8KQkSzin&#10;hDNKhc+ZN1Tw/KGi51cLrlcUTAjKCCWJ66pJQCyMSfyiEh8xi+w472eOMUrACAVnSTeYyOSK9Vux&#10;++VEQjZusR/0TYdTeJynF9lCWxipTVtq1Y6kXgyVaUVKLUpjOp1AtltRPB9r0zPWBrEyjUjptrE2&#10;VMYoZWwYax1FUseR1rE2VufeJ6wA95Xr7gin/Hs/96++94NjV35fkbnFDiPghKPMPYSuAQSFDwZC&#10;KIjLERmFKI4hGIeWEpwB8B1oQkCNTTYcAlhKoWESoCQEHOrAHp1FeOgsNGNAtQRW9WG4hQsCakmS&#10;8QaTeEmleZvEEhBOE02VtVBKAcZCMA5BGeJehKjRBG1JcC/B8rZr0N0eoPGeLuK9QGhd2LgH0BBc&#10;FFFsuXDulXAfcEEjkRSxSXJ5tGsRXh+id0sIXTKIjIUAhxUGxCiQgEIyi6IRKD3lwLm/DLerQd0u&#10;pKlAEgqBLvySD8+rwgqC2DHpw5OVtqVU+wWT6LK44FBKQXKCguOBLHbQmF+EMzmCykWT6EYhqGDw&#10;OIdVCtpoWMGhjQY6Ek6xAAkDRSw0Z+DaohRbQGkEnQ6YVNBRjEOdubN/ffqJv/3NT/3BQ2EUzgNo&#10;pPd+5E6YEUyb9RitAYBqEKjCOmxUthrAB6wRWX2WU/XdoV1DpRsnK8UrtlYKeygje3zG68raJDos&#10;EwMWa4NARjhwBcHPf3wcYQT82/96Cs8dCvGv/unV+MB798F24sSQd0sJH/+/7sDjjy8lAcz9rEFr&#10;cWrXpZj5x/8c4AKFe+/Ajq9+BrWgvWqXMdD42Ef24x//xKVgkYSJNKjg6MUWjz97HPu2SYyPeQBj&#10;QJHhp//Zk+EnPz87YyyyTFXqYUbaWIlAamfYq94ADVY0oHlBDThQ23WAwsuxZXiZAIsM+oIO2BPc&#10;zPpfWL0HoDC+pzay/6otO4YnSqOjk+Xx2lhxrFRz68WKW8mDL2OsCbuy3W1G7U4zbC5Od+fnz7UX&#10;Zk62Fk4fXpybO9NqDtC/BTlgm41PizJzIsv+wq4J5fw2A60cyBrkJzWoUw8DTu52ACjYAHBdUFmQ&#10;YbAfVL+NhBYdXrl++9jesu9sbfSiK4eL7rW76tW99YK7rRtJSKM1I1SFSp062WifmG72pnuxOjfX&#10;DaZ6seppY+NI6W76BFNmx5KMQN0MeM2D2CmVAVQyB6Lyv2fWoY7zk3KjCbnZLhOss7DmbR/6gMtb&#10;KSHCSyeYl5tsfRDmptquPkjjq8Fp8pFRyh1GXUcwr8CFN1RwCkMFz696ruc5jLG0RmWsIdok4Mum&#10;YuxkP0zAU98xvw+seAq8VswF09/FSmbjyxWs5ChBmy76BgSGpoC7GcWx1EZrY7XUuqu0aSpjY2WN&#10;VNrE2tpurPRUrMySNjY2sIE2JtTWxsYgVsYopY0xgCCwJaktkdrwYrla+Hc/8k/efuvIxTe6fsFl&#10;hsJGBopoGJdCi0Q47hIBx6TxPMrACAo+VAb1ErNRSwmI0onTOyMwqbhbMA4BBhgKc66B3sEzCI2G&#10;GCmhXPShOUUMA6UVHMvAOU8Al7UQTEBpBUMsGE2LiVqDgIIJC0UjkJ4L1u7BtkLEmiAummQABS5m&#10;3hSj/aYu2oUetGag0sC1Fo7rgxxX8L/C4J7wAcsgd2p03hsi2isBkxiGSksBKgEOaDBoh6E25WP4&#10;LgL/iIQNCQwrw3MpdDwHCwFnZBe6dQpNmigYBmgHGkm8DgNNSqJpEDa3CUCN0pWHMAbd6SGea4AX&#10;fZQu3QkMeQjDIGkYUAYOYxDUQWBU8hjTTTRtDOH7KHkeDKcwYQzVCROLOGvQjULcs3Bk5o5jTz/w&#10;F7d/6d7FxtJ0BmS1MqWSEKvNQLFJQLXZ7ms2YH3NRohxRomzo1bevXekfMuu4epNgtFdPmcjylhP&#10;G7OyOGYOTSrNXV3OXFUK1OPoRQo6ltDaYuv2Mv7ZPzqA6y8uASD4zNdP4Nd//zBciFQGsPJiJKE4&#10;e+AaRIUStj//GAphdzUqSc1kd+/08Z9++QZsHfJgexKk4uLZFxfw8//6YQiu8C9+ZgeuvbyG//qn&#10;x+Sv/eGp2U5oOytlwGVw1Uzfh2YGbGVZrXzqhNqAvdqoa9BcGLh6NZwoyXp7Qx5sOZnDtD/g7mWk&#10;J2Joa7FUGfJLfsnxvKJwSSK4JNYCcahkrx3HvXYcdpbCsNuKwtzemAWpOT3cMsuY1b3lGcNl1vcN&#10;BbQyIGsQdZynkOk6QCtf5tIblLjSQXJeZ3aKwcahq56rw2npmsnRG66YGL52sRdeXHOdS0ues7vm&#10;u1waHS12w1Ygdacby2ePzLVemGp155U2rU4sm8oYBYCnpcBM+WbZXsGso6OyG5T8BtXe1QaM10Zi&#10;a+DlWQvgAsEWzZ1ieUa7lZ9kbgZsFXKTr19+9FN9movV4bVrxhElxPU48wVnftHhhXrB9UdLhWLd&#10;d7yi47iMJMHG2iZlneXTQAq0GF39sV8y7J+AKXnVm1AG3gSjKwxa3xIhxyWaZAMy2liprZXaWKWt&#10;ibW2cWyMUkpLaQ2V0jqx1cZy1zSbTW2YIB+89e8Nf3TPOyp1WqQ9j8MxGlASljIUXAdcJcajIbVQ&#10;JRfcWHjlElgxcTZXLNFbUUugE0oQRms4JrlmMQEY4ZBTDQQnZkG7ETzPAa2XoD0Hllhwk4ARBQtD&#10;DDhjMFpDm5TpSmN7EkPPpGuMOgpAEbJpES+eA4s7cFCGpzxoN8bZS1pov8NBXA1BVQQXHFRRNMsU&#10;omdRvd8BDEdwbQhV0yBq5aJySxBQDs9YCG7Bjzio3sFQOsvQqpBEMxZEiIiEWxsBHSqgRWMUIhew&#10;EQJHwUEBxqSBwX1gnpaxQSgcwsCMgXQYVBChe3YaxHMwfNkesKESeiROdIDKwEqVNGZQBlgLE0t7&#10;6vSxxvN6aX5HfcvorharVplDYmbBmUAQRzjemFn65tLRk//9G3996Mixo1MAOQXgNICldHPvZtis&#10;LNDaCFxtxFjRddbXgQCLUVJzOatcPFbfcemW+luKLr/FZWw7ocTVxhKSO5As56+mH/uHpT7YUinY&#10;6gMvnSZPGGsxuXMCb33HjbDW4vav3Ivm4mJ6WEplAP0XRggMSRQbNDXVhbUrJ9D0YKaMxtveOoxf&#10;/CfXweEC03Nd/PJ/fRbPPz0HWAJLDLqxVKeWOgtLXdlI88SCFGT1wdVS5r3oA60gfU8GbfZyQGXC&#10;bqCjvRBRuz0vsfXKgVa+apQFW05GWuLmPmblJyJ3eM+XnvP76hqzZqz2Ess2IcS5+3qWJ28coDXg&#10;wuZPMSxXCqJcULb3yi2l5nxPTp9sRhtcrEFCTrOJjX95M04TLygBoYSAaGMJIfCGC974FeNDN48U&#10;vfcUXXfPaMkbM7CjBDChMmfm2sHUbKc73QnlobOt7uHZTrCgtNWZ/+VitTsPxVoDOLUOw5RnpGzu&#10;8+xJJvs1NsH6vVK/pgsBWedjMEVuomVpZGfAaSb7My8D0NLwVJt9HCdThsiPPdfhzHc4LbiMexXf&#10;8cdLfmG47Bfqnuv5nKdVHbuSCbnMdK0uFW5UMnxNWmMuYFnrbxj9tiybAWNJ6RTQ/USBPisAgpuu&#10;eRuuru7FzduvgM9c6DACpxwHGyfx9NJJe7w9iydeeob8xDs/glt3XQdvtAorNSKRMFpCE2hOYAmF&#10;MBQwCpIn108pDQgHohEjPHgGstOFUyrCKfmgvpvSswbKGlhrwQnAUnDVd5EnaTAaNQYOCELXQYQY&#10;PIwgAgcklNBhCyFVkITA7VXheS2039/F8asZ4lCgrDQYacEQDgux7pUNiQOPaTgRULy/gOKDFEIR&#10;eL4Ajzm0jRFVKZxqEUYYRAQogYJAITQuGHFBWGI9Y9OUhv5NKZU4bjouPAXYMESv0UZoFfx9W1Ha&#10;MQ6tFSJEIIaAEwpKKWSsQYyFwzjiTg9Pnzk8+3/86b+/66VjR5d+/kd+ascN43vHKWOMgqipoD33&#10;F/fdPnP/4w+1002+C5AlAGcATKebe1+f0ncT769DJNdMsRmvwEGVgVXgyhd82ONsy87h8sRlW4Yu&#10;Lrr8OpezywBSspskUZbBVpqTalLApW0yjrUxUDoBXv0DlMmAs/7c6B+YaGYe9zNYyTr/E6sYNQvX&#10;L+Ct774FlWKMZ5+bw7NPH0wyK0kiL+CMYqkXhUfmmjPtKF6MtVlMQVY7w2b1gVYTa/Mm812E+jws&#10;1ssEVxey0rxsoJXHBFkALjLShvXu2fJynqAZVAXTA/CDHgC4FAb7yeVTPuxrAbT4q3SV6Tp6nWUk&#10;+/c+fs2+S26ceHeh7OwmlBQAMK1Mu9eKzzTmekeeuff0cw9/7eg01jrakhzIyA0uSzJCcpp5TQQA&#10;EZyKPcPVAqekJrW97KLR6lXbqqV3lj1xOaMUsVLdViS7p5ZaT55tdQ9NNXszkTLzS73obDeWjQza&#10;5hnhNzJvLHKAKI+0Fda3WTBYcUEexHqdz4/pfGzV+SaifZkzj+Q+6txEoJn3LRuYzdJFxssApj7I&#10;EhmQ5WS+J1auP/EyE1VkyowiB8CiWOlurDTvQLLFXuicaXRcj1PP5dwtCO4PFz1/vFLwh3zP8x0u&#10;XJ5s9yZrKP76ZzxdEKiz2VN4yqCkjBfUMgtgIE3ytUwjnO5+4Ou4wwK14VH4fgmxjBHGEXq9Hlqt&#10;JpFKoVCuIAkLX//c6shk0wpdBiMjgHE4rgMbSrDhIvzLd0AcPIO400PUDeHXK6C1AkBpwiym+X+m&#10;HwtEV0yjbVLbRWwVaBjBJQJWcFgagzCSmEgGBqWQQ9MOopCDfXUEw80QC29qQhZjiJ4Lq+ly/M2g&#10;q+0VF0HbFRTvrqL0UAzPFMBKRdg4hPQUouECiOtBMg5pLbhUiChAuAvKJKzpgegkDigh+ejyqsQY&#10;hSUEkgJEK/C5DlgQoHpgEmJiBL0oAGEUAgzGqMRqwwJgDIwTQAM20Gh3W11CSE8I0fvN//mHT8Pi&#10;sVKpaFrtduB7HkbHxyvFUkl3O52UtbLdZE0gWTNQmpmHWWPd8wGrfBViTWlwpOhNFBy+c7jo7bh4&#10;tLZ7uORf5FC6zwJ1lYLnlTSvC5gHKde1bKpLAWJpmmUIEFhQShKQRZPxvvy/+g0sfbCFTOlwI4Y6&#10;nU9mubHGQkch7vzyncugz6EUoHT5cEYpwWS16O0aKu+YbQeVs41OuRHErBFFi7EyzQxzJbFx/A3W&#10;kdMM0mFtphLx7QoBxoD9Ovu9rO1HnMMKPAeyBjVTbCS90euArvWIHL2BKP5Vu36vhNFajyJcBlel&#10;mlu49Ycuu/i6d+36yWLFvYUyUiaEOAB4/4BhLZRWZqnTCJ8489LiN5648+RjT9x5YgproyJkTvRt&#10;B9SEbVpK4pdurU+MFLzhZhTvn6gU37p7qPzW0ZK/N1S6Md3uHTyz1DnZCOPj893w1FIvbEptepHS&#10;HWVslNESZSN0Bumr8mafg7RTeeH6IIZuPY2VfQXaKnsBYMq+QkxwPh1H/gQsMp9nqWKerdPn6OYM&#10;wFr1OxlQZrMgbb2yIwPABKPCE9wvCe75jvAqnlOoF1xvyHfcgiO45wjuMEoZIX3d9ipgY18mOHqt&#10;2TCzhgVISiuqz2ilJRedsgKWUKi0dNcvwWhjcd1VN+IfX/Mh7Nm+B2qkAB5IOJRDCw6tFWKjQC2B&#10;sIAUFJRz0FiDKg04HJJRGEEhpIE8PIXg6CwICJTvolguwS/7MESDGQppBTSVAA2gSQRri2BKwOoO&#10;iJPYI4AIKOWCGANKYlBrYSIO3ZYIewswHKh1PXiRxNkbDaZvtfBL8zBBATHn0CKAljF8wyB8HwFF&#10;0o14fCtGvxpg7KUFkFodjDuIgwiNOgcZKaBEXHADGIQgVINSDpoOK2sMjKHQlEGSNoi08G0FCgrG&#10;bUMYwAkd6J5Gc2kRQnB4u7YCu4ZguAVVGlQISGuhjYZQFj5xEFiNmGj4iiI6O2u/PvPMoZ/5k/9y&#10;++LSUgtApJQKXddVUkppEulCf371y1BZsW8r/bq/nhqvIGC0RRwpu4lS4KqSYNERld3D5f2eYPsv&#10;HRvaKxidLHvOFkbJGICq1GYZ8LwqO3WGpcqOa5MpKWbHfH5e9rWYffap/wNiByyMfV+dtGy4+v/1&#10;59bq17b82GnzjMsZHE5hDOKpTm/6bKN7YrEbHpxqdZ+R2sxixWA0yL0vfdChsbYrbqPOwpe5lr+m&#10;jNag/YEOkJewHLDKfqTrsFkYUD7U6wCuQZ/nm8fWA7KpguHVMUnnr/DqrleHdfdcMVb/4D+67iNb&#10;d1V/ggu2Zb2MI0LAuaCjtdHCd1VH/HdO7K1/fc8Vo5/51mcPPTN3pt3ODMQ+Q0JyF2X5kDJa9EYq&#10;nrN1oloaHa8Wb3AZfXvZd8YpyNyLs42vfOn548/3Yr0QKNUOpA6sBbWJwM6u6IJQyoCWOMc0YUAZ&#10;MAu48pqqLFJW65T8zud7cj626nylP7uJGfZqAq1BOg+TGStZZ2iavr/ZSeVkQFJ+XPEc0Mp1tRCB&#10;Vd2La4DXcu1fasOkjlk7jNHfqCihbsUTftERfsVzivWCV677TqHkOk7J5bzoCM45IwwUhK50NGrT&#10;d/1erfP4drBhFCt5yhQkITWoSb+yiRmcISmoSpglRhiMIcuvRRkDwRI2y3K6sjIRAp1QZxCgIDTJ&#10;L+SMQhoNwwEuHJgwBlEEvmQ4eeYk/urgnViM2vjukStx40INMtZYDDvQw3UUXR9Md8FAEtsHUweh&#10;DITHoLQCowWMiWBZCGtCWOuAWJFoazwNyQ3KpALSDtEqGSyVKdznetjajLD0vhqa22JUmm0UlUCH&#10;e5BWQFoNDYLCKQ/+fQ2U5gx0vYweB0AU+GgZhZECysrARAyBYClTxaEVgbQBQLog1gVnEpyEYNqD&#10;oBwBa8CAgKGOGARBbx7OUg8VIhCNlIDtNRDBoFUEyhmEtDBSAg5BxAlkGKFEHXiUoj07B6u1PN6a&#10;Pzu/sNA0iellACCOoigbtZJdl7KmlnGmhN9f73XYkxuVdxgA4Qnm7x2ubhsrF/Y5jO5yOdvucrpj&#10;uOBVCo4oEYJirA0HkIL412hM9085q0p/KUNFE8ZpRQKQJ6csLIhthGE41w67sdaSkpQmI4DHGPMc&#10;LiwAQSktOdx1ORMiCeUk2QABk457s/x5FmhhFZDTxoIR4uyslXfsHarskMZc3wnjpZlO8OTB6cV7&#10;zzV7LxprZbo22dz6J3Pkgc7tPSSznq5n8/LtZrIwQHaX3eeyEXVqQPl5UPJKfs+xG0hp8p+bDfbe&#10;9UDrtz3rML+Z5jdD76b37t12249c/vGhrcUPU0qKFzCpnKEtxQ9ce+uunc354N9+41PPHRpw8ZEZ&#10;eKsWDEapO1Lyt7mc7l3o9qZPLXX+88nFzlykdD/sLsuY9N/EbN6WyoCrQZ2Qeb2VGiDIyyNnbFBn&#10;P1/dfbMdgfYCgdWrLSey64wN5BYG5BaQQdqPMHeqEVhtjJrXaIkB7FfWNDXzvYGlxuXuGGNNrxFE&#10;rUYQkbPNlZOX4NSve15xqOCVqwWnUHGFXxKOV3Q5LzqcCc6YoJRySpa1UqtO2a8n+CIExFpQQpIu&#10;S5rkgRNYEGJBDQElBoymp/VlFmsFaFFNIKQGPAGrFTgorEisH4ihya5tgNhqSKIhNIPLEx8uTQDD&#10;KRwQRNZCcA9Bp4Ov3P9lPD72GD7xzo/hltYojBSg4TTCYQdFUUdsNAgvw+EaNgzhUAnKDCIuYQ2B&#10;MS44SUJ8rJVQRoMQA0YJ1JgP4lG4C20oLWDpENyZLiq3xwjeF0ONMoRdDXhFWC1hEcM9KzD0RYvK&#10;qeR4FXECMIZSuQxSctElGtpYWKagWQ+EalhTTLA70SA0AIGFURzcFBEJDyGN4cOFtokrfLSwhN78&#10;ElB0IXePojw+CmUkZBQAnPfVQknitwIosbAFgdAayJlF2DDE461TJ/7ywW8eMsZEOU1PthSFnFQh&#10;e+Aj6fjvzz/DGBGeL3wltUs1irtGKkOT1eJk2XX2FAS/yOV0l8PZiMOZoCDZBAxom2j+XtdS+jLY&#10;So8L6dZNk1TLRNhugEhpE2qt22EUz3XD7nSr117ohJ1Q6djCDizVkVX/ihBCQB1OeVEIt+I5fskR&#10;nu9wr+wLv8C463BGBaNUcEopIYSlesIVBm1FF2asgTQEFCjUCl5huOhP7h+tfVcg1dRiN3zgkVOz&#10;D8x1guPKmEVr0cnsySKn1xok1N6I4SJvkNJhFhzmLYNMbh8YVKIeBLLIgP3QbAC6NutD+Jper1fC&#10;aOXdwR0A/vW37Z58z49e/o+HthY/RAhxL/SBtTLd+bPtQ+eOLeHSmye3E4Lu8efm5nrtOEsfZoXi&#10;AECttWyq1W1OtXr3AXggp/VxMjl8SP2r+q8j3gAhYx1AlXdZHvT9jd7kV1tTZV8lwPRKOeNBIcgk&#10;w2Rlgdf57DfynasiA4zz93xpUWCteaoAiDMAoPF0bOQ1Ast3qUw41+m15rvBLCGEUUI4o4Q7jLol&#10;xylUfeEVHeGVXcctucItONwpOIK6jDHOQCmhhBJCyHLYd/8i9U1W115RstGShZy6xq63MaUbEQgI&#10;XYn8o5atlFzoCtAy1kIpA6IMlFJQMIgbPXDHASs4kDTxuzKUgBELmj4eNwDTJAlDtgqgFJYSOI0I&#10;rVYDxzrnIBjF4sIcfvmzv4XrrroBv7TnBzBsHehZC00VnDEK6TSg5CgELSAkFqAaDjgUurAI+1cs&#10;yUykAhQ+rDKIPQVRZyioGsKWQUQVuHEx/AJFqQNMfyiGnCRAoCBKGvQ4wfAXfJSmy1CFGMwhcIUD&#10;uC6474MQAqcXoUk0uKfg2AJMWAVICMoboIQCGAG1ElJIdK1CUbdRohI9waEXKcL5eTBpUDMFqOEC&#10;7NYypEPgGIHYhDBWwUggsImOoiQpuq5GR4coLoTg7cg82Dh1+pvThw4fOXl8KVNWyufarQUPhFBO&#10;aUUw6jJGSowQwQkK9YJXuGisNlT3vO1CsAmP0+0OpRMW8C1W19IskGif3gB79aqmDwowkuC+rpR6&#10;MYzi+W4YN7txdzGIurPtoNWN4wDrd2hnRc/Wrkq9sIAFCWJDg1jR+W6Q3fRBAF5yRaHqe4WSywtF&#10;V/gVR/hV3+Vlz3FKjnAEpwR2dcmzz66pRKQvioLvKNZLO3YOlX8oiNVLZxrd+w/OLD471w0PdyN5&#10;OrPuZbMh8+XE/HtPBwAJ8gbRa61pKs1VOjTWmofnbaAu1HvzfI74r+t1uVCN1kaGZN6eK8ZGfvCf&#10;3vjTo9srP0Ip8S/0ychY9w49cu6rf/yv7/3c2z58YMs7P3LgI5RRPHvf6T/4m9997GElV+VFydUD&#10;yq4nxM/kaZFBZa1Bmqv1vKg2YreAVy9f6tUEVPb1XA83wYJuVGJcL2dykH0EzTFePKfHyo7NQVov&#10;ZwAbxtcBYHyAfmCZ3qaEcEoIY5QITqlglDgOZ05BcLfmef5Q0fWKrnBLLhNFxxEuZ7wgOGepkJan&#10;AuqkVd0sM2LGAmbZkTrxrSLLI83CyNQSQRAQxlZdxWyLfF9zsuwnZi107ntaG6hYQ3MAVY6tQzvw&#10;kzd9FBdjFLbigQ9VYD0BqRWMUeCELzMMTFpIHQNu4gbPlAGXBtHpeXzqyLfwh1//cxCY5Y48a4GK&#10;V8LH3/t/4tZwHwrxHGCKMLUysO8bEKMPgrqz0ATQS29BNPc+QI9AcA0CDqMKIJSCMQuiFUIegUCB&#10;WAcqsHAW2nA6ESLHg6MF4tEFHPn+EM0DGhOPe9jx+SJkw4XxYsRGgvsFeLUSYpchYoCINbzIQHkA&#10;cSiY4tAKMAhAiAIlPgg8gHahQMEtg6+7aIdFhG0JP5qD6XZwooLuXfGp6WtGdlfePrJvtOcAslpA&#10;oViAVhaGJr4w3FJ0iYKREk4gwZuhPTF9eume7umXfvEv/n/3zy7MNykhESEkEoxQwSgRlLmME8Ep&#10;LXBKHU6IxxnxJ6vFwkSlVOWElh3BqoKTmqCkyAmrWgDSGFj7RiA6NnmaJwSMJV2DvVjphW4YnGv3&#10;grl20OvEca8ZxN12GHczzB4wuNU//R5RGCxAx9rDnc1WPLK5jKvWrIIjvLLjFEouKxQc4Q8VPW+i&#10;XCwOldyKx7mbzLeEPR505WmSe2vbsXzu2Hzr6TPNznNnljpPtSN5BqsbrrJCerkO4FpPipLbE+zr&#10;sOxf0B8O2gvy1ZH19rfN5sGuiffLp9CsLT9/+zRagwzJnMqwX/zAP7j6741uq/zQywFZUU92nrrn&#10;1F2f/k8P3XfrD156zbt++NKPFCvuDgC44i3bSXO+17r9fzz3Qu4MnwVGeY+NDCNFBr2Jdh2mKTt4&#10;8TLLf68zqBq0cr7uEm27wROwmygx5tkuM+B00wdgcY79ylo88AEgOwuyeI7xGiTIFxkGLAPGrMDa&#10;1mNmrKXGWqoMaJQczgggKWDZKbQFo9ThKQgTLLk7nDkOZ47HmeNzLhxGebXgOhVXcIdR5lDGiLaE&#10;cErcMmdu2aG84oD7DOAUoIDuashGDNOTIBIwykCHGkZZUE5ARaqzIoCxCbtliYW2BNT2y3AWWloQ&#10;DbCKA3dfCc7+EuySxaLugToUiBTiRhusUgBnFCaNmiFph2bIE7dyx3EgpALtSdC5No61p/Do1HMQ&#10;FGCULfsZGVgEsoff+MJ/wb3Xvhn/9N3fj1HvkyhuvRsRBWaNB0piWMvAxr6MkbG/ADEu4sXvRTz7&#10;kYTdIMkQcS2Boxz0CANBD0WXwo6V0C5w0HYTlDgIZ6sYupuDddrw7yVgZ0vg1RAd1QMvlYFyAR0B&#10;uILBtwYSGiHT8OGAmhgGIRj1AevCGAfKMBAegpWfQmHo8wA/gUjW4Cxchrhxsz3VKJsn6vPd//DF&#10;P505NX02fueb3kZmr3yHc6034e8am3RCpwcqHEBpUMoSCwhr0A06EJGxjy2dDL9w6jH9hW99ZaTO&#10;zPcc2DvBi66AoNR6nHGXU8448xxKBSXUYxSiX8Lqa+z6um9rkdggEP2Gado4T+U79eMhiLTW0+1e&#10;79RSpz3d6nY6sQojqcKuVD1rbZRbv7Ot/JnWfZL3UxokhCYDSASWdm3mBduZu2UA0Isl7cXSzHSI&#10;BWAoIazocN/l1HM587fVy+XJSmlotOxtKQhe7h+iVjocLUKlicPoFZePD11xzeRovNALjp9aah+a&#10;74T3vTTffKwTyfn0ORgMtiXYjO9WRtdMNtg7Xr/9ImN4vt6eR17G3jMQVH1bx/UFMFr9F5x3/3YB&#10;FD/yiRtvvP7du37FLYh9F/okwq7s3Pu5F+/+yh89/eT7fuKq/W/9votu80vOcPZ3Zk61vvwXv/7Q&#10;bx5/bm4WSbdGnKPP+7GxGSHd8kTZqNSlc+BsUIffZkN/NwuqXkVAhb8jy+erwnatB7zyjBfD2s4W&#10;tg7jRbHa32VQOZIPAGPp3Q5ivAa1JjMs+7oluheSNKwzEDACcIdR1+XM4YRyX3B3bLTo7zgwUtp9&#10;85bC6L6a65YdQjiBNWll0FgYZdE90bELd08bNR8Rb1uRgBEE0z0rW9IySkA57ZNJBOmGzNKKoo4B&#10;rST4hAvv8jrEzgJQ4ujO9rBn+iJ8X+XNGBZlSI+Cug4KrgdR9JetJDQlsDDJRTcWqhOi1+2h02jh&#10;r4/djS/d/xUQa0ApST2+bFJaBEEQhrj6uv349Z9W6M09hOEqwBysaQo3JPUEMQxq7rshZz4OTj2A&#10;KURSoxhyWOEgFiGYUVDMRWQJ3Pk2zFI7Ye6cMkoGWGDzsIbD5SNAUcMvOoBwoYiBkBauIYgFQZdZ&#10;cKXhKA+WeCAsgAEBKT0JseUPIPxDaMNDCwwMARQRKFiLYhjj0/dvx+99XiPohZYRYiklqJWq+OF3&#10;fZhc5m4h3PWwe2xP6iqvoalFx8Y4MX0MSyTCHS/dj4OHnk7yN3kCUAUlEGnjAcvEQyXl4dUzZ5X/&#10;2/Ib/8ZaDfp2C/3anbHWSq3NUi/qnVrqNE8vdVrNMAqUMbHUJkrF43mrnAEeSURibYSNxNru9UGM&#10;1qpS4TrzmQ9YT0gWeK0c5PvAC5xTmkSIOczdWS+P7KiXJ4aL7raCEJW+rGB5g7EWjBAwRmGM6bUj&#10;ubDYi549sdj62gszS09GUndspos0BzQHWQptUgD+iiN4LviWjfD7dtxeL0brQoFWtlzTL8sUrnr7&#10;ju3f9w+v/Wf1seL7L/QJ9Npx9xufeu6+u/7qhUMf/EfXXfamD+x/i3CZl/89JU3j2ftO//an/9ND&#10;X40j1XfWDXN1awzQ+5ANRkQeRBmsb+XwHVD12oOu87FdFwq8SIa1zS+ag+J9siXE9QT4edf7LGBj&#10;axkvK9aehNd02GQW7uRwMDRRrF53257xm967d2xsV8UnIMQovWpUUkHhlhw8/rUjnbv/6NnGyFDJ&#10;eeePXl6vTRT54ktNffLxmeDokzO9oBUZz+HMczh1GKOEALE2xsTGEkvY+GV1d893b/eLO0o0lgYy&#10;kpChAT9dsNe3LsPNo5eSaqUGqWQSBO0JMJqI341D4VkG2wlBIgkNiwVEeJ7M4lc++Z8xNzublH6Y&#10;AAGS0iOhiKMIb75uK37zH/ZA7DlsGU/cn7TKuD9hxYSVM0BRD23JUUIPDEnmIgyDXbwVeuqnEchh&#10;aBahzC0c6iIgHuJmE7SxBBJqSMrhWQ0ZKehKFWy8CJdqUGUQk8Q3zSUMIQc6xKKsGQQsQtKD0WXQ&#10;8hPwJn8H0jsN2CTSYM3oBNBpA1OzBH/y8DX4yh2nlhMIKCEo+wXcePUt2FWfhM98MErQ1SHasouD&#10;x57H8VNHQGDBWZK9mQ07F8sgqx8TlTPUHWCuS94As52kDBWliQ5QKm0CqXUvVroVxcFcu9c+2+w2&#10;57pBVxsrrbXKrvU5UgNYK5kyVlmLhCzQijNfZ0tueclHHmzlbQXWYbRWyRYGAC8wwNIBVRRCU2fk&#10;kaJX3VUvT46W/Ima746XPVHwBC9SgPTd7jOgVMdKzy4G0b0vzjTue2m+cSiSek5b28kRBnIA4HqN&#10;QNcrG2G/e++PQsYG5Ns0UN9opUMyoIadlAyH/OI7PnzgfdWRwq0X+s+7zaj71T955qFHv3H87Ed/&#10;4ZY3Xf+e3ddROlgcxgWtbttXu2Vib+3REwfns7XqvJ9VXwSosNq5fVDbq8H63X6vY/nvf1VQtZnX&#10;SjYSOeZLvRcCvAhWW4Lkma9soDjHWqE9GwCcBunA8kxWDmgRMQDc5R8vW8ak47urY+/4yCUTN3/3&#10;vknH4zyOFIy2q169NRZccJhQmaPPzLanF7uNscuH69X9FVKseYQPu5Rs8/hpHciDd5+abc0EMSwI&#10;gbWEEGotNOOU7r98tHb5O7aMDx8YItoaaB3DEArDgdZQwz5y+rl4lBb5NdJyPlRHkwOutChFCkUD&#10;KEoQewyh1ZBWoq3aeIIcxdePP4qj81OQPQVGAUKiJKibUmhjMDxUx/fdugVjpQdAfEC3Uw4ga7FJ&#10;CAirA2ISmtVACUXdT89W1sJQFz2t4dJ7wGgL7rl/Dm1LCHQXQRiC0QW4hRJC5SNGB5ARJCVwxgpw&#10;Kg60lehpH8KRsCqCJQpG+CB2BKXCl8G3/A6Yv4CCTQZMx7qIuECJMhilobIhYBawiWQOpRFgsmrx&#10;E/5T8FURX7rPT7IbKUEsQ9z/6N14gKx2KO+7l4v0GnFGwTMsFk8DzxlNYppYJruPkDcGX5V9HSzt&#10;wFXaohPFcTOM40YQyVYUh0vdqD3fDTuNIO4aa/LsSzavTq9lpMig+JQ8sIrXYbTWM6hE5jCWF2Wv&#10;cb4fAK6yoCu3BhC2+kBnKZKmGApryWy7NzPb7k0BRHFG6dayPzpRLe2q+c7klrI/NFTwhgVlhTRC&#10;jAlGx7eU/B/YWi78wNv3T5w51+je89jpmUdboTzaCOJjxtoAqxuQ8uacgzrz6FrQlR1Ur93+NHu6&#10;hdHtFWhp/pfe9fiFzqPsYPIKwnv3Ry+7YsvO6gcuVJfVXAjaX/7vTz569JnZub//i2++5bJbJi85&#10;398Uq96+i6/buvfEwfnFzGQiudKfyZxM1oPe69kmfAdUfVuB14agC68S8DqfA3Z/sRWZxVesc5Jd&#10;b9Ed9Dv5E3BeKyYA0NHJ0tb3fOzybde9e/cEY5RHgVz34OgWGE4cXJAnDy40CxVXX3T1loLvCyYD&#10;BWItndxd8z/yczdO7LpslH/zU8+fOXdsqWMNWTaQLw/7havetau87/rxAqWEqJ5KyhXcQkkDv+zQ&#10;g+RweO/dL87/2Lu+d8v3kAPlEa+OJjQiyhAKCkUsiqFCXRqc4C18Do/g2fknsRQ3Uax66Ea95CKn&#10;Ja6kc4zgu2+7Fu+66mFML1qMbx0wk5gHuBcDbChFMQrWaijbv2QA0UCRUtjSZTA4hOBcE0yVIbiB&#10;ZB5CUkCBEPhFD1ZJSBugVCrDLRUQWA1LCSjRIAjgMAYeb0HUK0GPfB7exG8iLpdhnLfCQwBYizIh&#10;sPBgLIc1AYicAdQUYKKV0WsB3QM8F9iz2+Dd10W49ykf3V4S1cIGZGlmMzVpWhZMnPJJBmClTNby&#10;3357Qdby8yZIy5gUyhi0ozha6kXRQjcIF4Mo6kYy6Eaq14riXiBVgMHd2mrAPU7LgDEGZ9bF63xP&#10;5kqK8QBmzGJ9MXx+7ciaZ2aZcZpjxMUAZjsfQdaXs4iV9cYuC++V1vpMo3vuTKN7HICpeKI2UvTH&#10;y47Ysq1eHN1WK+8ou2Kib8NijN02US1+9PuH9n1UGn3sbKP39OG5xuMz7d5jM+3gWGYdM7mS6SC2&#10;69sCup697wze/w+uRqcRfgdoDSgdMgBieKJU2nvV2Dv8knPgQv5pY7bX+uqfPPPkiRcWGj/0/9x8&#10;40XXbt2zmf/vFsRYfWtpPFfeyXYPmnVOKhu1uV5o+e87JcA3Btv1SoAX1ik3bjYwl2JtFlfe0TjL&#10;kmWBFh0AsjwAjDvMvertOw5c+67d25mgQkZ6gytlIQTFS09Oz89Pdc5dfN3W0X1XjRcsDDFJIi6i&#10;roLwGH3LB/ZvMZGOPv/fnmx0lsIeAMsFJeM7K+Vdl44WHY/zOJCpASkBZQRcUJjQYNslI4WDjz8n&#10;f/7//xuHX/yHH77ohvKBciHiuILtApHA0fAsjCA4yM7iqfln0I4a8IoCIxMVO7K9ZcKl0DINKhil&#10;hYIPShmsMdg+KlC2i0AVsHGWb6aAsxVw9iS9CDZe9daSVW+/gbUUBB4CylG67MegqAC3Gqx9A+T8&#10;J6Dak6Dowi36cFwHXAhoAlDGYBmFSwOYuIBICWgxBU0r4NWHQOsUPt2VtuUXUrDXj/JRyXNzdwPO&#10;NkAeB+Kzq1yCqAXaPaBaUrj12ghffbAEnoKnFcaHZDI2VzuY939nOfA8Vy7cXBX+1QFU2bJkvxQY&#10;a21aQRQu9sLebDsI5jph0JUyVtrEsTZhKFVkrI2xttkoz7JktVV9YKSwWmcVDWCvsr8f5742WBt1&#10;cz6QtR6xQAYw4GSdtYCfh7kewJivYryz4Iu1QtluhXIBwNMvzC65RYfXC44Y2lYvje0dru4cKroX&#10;U4JypA0Asmd7rbRn93Dle7uxPD7TDo7NdXoPPnNu8ZuNIDqbrjHZTN28PYgasIcOaBp7dUGXcNnf&#10;mS7Y1xporVc2FBdfu3WyXPOuIGTzgK25EHS+8annnp0+2ex89BduvmH35aPbL2QbNsrkSzZ5EJWf&#10;RGQTIOlVMvz8Dqh6gwMvvEzwlQdheQ1HHohltVfZgO1s+SHr8+YCoBN7qruveeeubUxQX8Ybm0JS&#10;SjE/1ZGzZ5pTjNPepTdOFv2yEEatdG4TCshIgwDkxu/eO3H2eGPugS++NBOFqiccVr78LdsqY7uq&#10;voo1rAEoJbCUgHGaWEpYjkrdd659x66x208/e/SbDzwwM3XTUc9SKz7LfDDC0Qs6UEYlTIygKJQd&#10;OJ6AcCmYS6OlIOrFodYAyLAhvFYucgoqGCEOoWAQSKwkbfqEnW2Auw+wKgVZ601hC1AHllZhaRHl&#10;+o7Ed4sknrda3AGv/ShMZwyxsuCcwfFcxFEEpQyE54KAQvdqYCNfgD/xSUjRgrAUygKxvggeZTBW&#10;gqwZSv1aYQwQDjgHADYMRC8BOgAIYCTgU2D3NoNbLovw9YfKCUOVslr9EuBK6PGKlqkPuvogi27A&#10;gr1iEJUBUP0ZlwlUtsZY24uVbEcybIZRONsJutPtXqcbychYq4y1SiW6Kom13Xzr5cxlgZXE6kDl&#10;PmgK1yn/xQOA1qAMO4P1c+zOF8S8GT0oXWc9WI/ZzrLYNCMZyFvUsGRQZR/PslhrFQdmeimIz51r&#10;demTZ+ZcQak7XimMXDxWv2ik4F1U9MR2Y63nMLZ311B5766h8rsObKl/fKkbPbPYC+969PTcQ+0o&#10;nrMWAVYbh+YzdwcFLBOskdSQN4pP1/8yjNYaNqs2VijsvmLsEq8odmz2n3UaYe/r/+PZZ+bOtbvf&#10;/09uuHb7RUPjF/JktdRRtxmFOH/Q5GZLeq/QvOw7wOrvCPDKAy2sA7o2u8gC6xvsracFyy7OeRd7&#10;AcC/9KbJ4e37hydlrM/PVRBg/mynNXuy1dh5YLiw/cBQ3Q7ITiYEiCMNLqi49SOXjp872jj44mNT&#10;TcfncuuOmqWWUK0TERIxBIQRMCRAi1IBSji27atXd1064h8/ND23/UClPra9MqS1JErHcIoUDhww&#10;RkE5ARcMjs/hOByUU6mk6RhjYgB2bqmJuaUmKRR81jVmyFpSJ6n43ViAiGHA2Q0YjcE6ZaCfh0xY&#10;DeBl9DvejSWwmqcAxGLJuRGF8v3gzcug9AEo0oBSEmA01YlpwHBo/zhY/Uvgo1vBnfcDRsK1BMYI&#10;aCMB0gRMNxFgDVIj2HQv56MJyxW+AOgubGLID8qAJIOYpIwWBU87yhhZDayQZ7eQBWKr9Vzn7Sjp&#10;a8CQFaQnf9tPLFDWGKm0DZXSkTImkn1AFffaYRy1ojhc6Ia9WJuUVrTG2oE2AnodUNUXq6sB5Tw5&#10;AGRFWB02HGON+H2V0DsLqrKa3TxztVECBzZRQhy0LmzEgueBV7a8mGe61vMBzDDkJPMYlloLGyvT&#10;i2G6R+Zbi0fmW4cpIWak6NUuHqtdMlb2r6x67kTZE/WK524puc5tE7XibQfG6s1OrB58cbbxtRfn&#10;lg52IjkrtWmk1y1rkMo3KC2udz2/A7peJaC1yg1+fFetXBstHOCCjWyWybrrr1442G1G0ff9w+uu&#10;nthTG7uwLdaa5kJw7tzxxsL5fnWdN/8VDoLvgKq/w8Brs6zXywFfg8DYet2Q6zFahS07KuWLrh3f&#10;AYIKrCWbKQvNn2s3mwu93qU3799eGfIr6+2/hABaGgiXV3deMlI9/MT0uWLVU9Yi1kZbyujyL1Ka&#10;PATjFFppEG5QrLn86rfvGD/z0uLB6ZPNucl9Q1WXEd4P+iUkARKM0+QuGAoFF6OTNUMZaUGSKIOS&#10;0OsF7OnDTTRv3FqBOs1GtwGs68PwHemlkeuDLOKC8FGA+lhtlwcQ2OTSMQUvfhZi/geg421gIgax&#10;HFIpMMbSC2LBLIcYvhutug/f7kZBEWjrATCplswF6BhgQli1lLRFrpdvayKAVgF3DxAeBIwGNYBK&#10;RfLUJF2NFBZMUDCT+nvwTBkxY3uQ1UCt+h4lSYYlVmu0aKb02A9cjrTWUmkdKq1jpXU3VqobSxVJ&#10;o0KtokDquBPKsBVFvW6sIm2MGrCJbhZUqRyoyntaZQGVGgCiVO7ng77Oe0blEzs2C67sBewDm7Gf&#10;2Yj5zpceN5IS5BkwZ21pkvC1j2mJsRaznWBxthPcDeCOiidKO+rlvWNl//Kt5eKOkaK3teCKYUew&#10;9960a+y9N+/astQIwrsPziw9fHqpc3CuE7ykjO2mr83JXe/suOhH5mzUlf8d0PUqAS1erntlryC2&#10;Unb+mJ1OIwoev+P4cRVr8/6fvPqq0W3loQt9ojLWwenDiy88/+DZGWxsFIrz0MLfAVX/+wKvzbBe&#10;mwVfgwDXZhkxntmoCAC++/LRyuhEeZdW2t2MwLnXjsOXnpye8osO23nJ8BjjlJ1vBguXetURv5Rk&#10;Q1uV5AKRFfclYkFpuoZyml5BAkIJdhwYGbryzTuGjzwzPd9phCNbdlZH+oaLywCAEVBGwRgFmLFO&#10;gYaU0QYhpscY00opQwgxjHHx6c/etRTGb+9+8qf5pVPHjnNedDE6UoQ1GoP9szVAPBBnLMWmeu27&#10;SiiIR7AYdOEv7QB6t8CYMqxpApSBCQFrNIw2YGnyR7R4A3jxQYjycVhyJWCyreYpq0Z9EMeFVYuA&#10;bmAlBzh/UwAdAhHbQJ2T6ErgzBGGhw+X4G31USi78KtOUj5UAJEGuilhuwpEWzDOc2J3Cs4S9Gys&#10;hbTWWGNtoJVW2hpltAmlVtIY042UbIWR7MRKRkorpY2S2kiptYy1kVIbGSgd99nF1S9wjYZKY20n&#10;YGbTJXoAS5X3tBr0cYA9wyrHc4m1hpxZQJXf8NfbB15OGsf5gBY2uQZstvFmUDfjepouMbjEuMZY&#10;NX1867RCGT43tfgEpvBg0eHl4aK3o+SK7ftGq7t31SsHBCfb6wXvg2/dM/FBAnLuxGLriaMLjScX&#10;utF9p5Y6L6b/z8PabtBBhq8bXfeXBbo+ceunXnZl/I1kVHqhQCt/IueFilt2PDaM8xhphF0ZPf/g&#10;mTPWAO/+6GWX1UYL5QvfPq2ZP9s5+tTdJ5+OQxVicLvqhZ5UvgOsvgO8zsd6ZcEXLhCAYQAI68+h&#10;/uMxAKpQccnEnvoQE3RoMyDLGGvnz7UXZ061mjsvGakOj5c2dXDR2kgZqsgaqE4j6nYaYcNaa2ha&#10;TiJpEDUhBJSlwIVaEErAGKEHbtq65fihuYXThxdndh4YrVNGmNY6AQUpIOuDLSONhkXP9XgjDnST&#10;c64IIUprbQkhnFLqfO5L32rOn640/viXrrl+d+mlAjzA9BLmZ/VbZdJy4VAKstaWFQll0L7F3KkH&#10;UJzxgfZt6FkXgvcAQ6CMgiVIgCChIMZCyxDm6Hb4hb3oTByF68YoUBc6VlhtMpPgYSKGAcJg1cJg&#10;PG40GHPQs2UsnAHikOFPbi/qJ8NRbLt1lBWqLlxfwHEZHMESX6metp2prj756Gw4/+JSrCNjA6NV&#10;bIxSxujFbhhpY7QFjLZQSGRT2lirLazVBspYq7WxWmo9yIzTrgNEBsWLpesq0TnAk418kRjcJTjA&#10;lX3V3w4CT9mf6wGb+kZM1SAPKIP1O8o3mu8bgayN9L4bzfXNdj1nvbroYCC1xjqCrS0vZnWhJCPY&#10;t6WEyey8COCZI3NNv+SK0YIjRi4Zq+3eN1q9zmHssh310sSekcoHglifmun0Xpxpde8/utC6K+2A&#10;7HdQ5tnMvD9XVvdFBuzJG4ZdDwBXG62v6zW12ezjvFFAF9/EQBsU8ssrQ16dC1Y/H8g6+szsrFcU&#10;/JKbJvZWhvzCywBZdmmmd+bez714x8GHz53B6g6T9cDWd4DUd26bBNSbBl+bZb82KjdkhT6sP24r&#10;Qx4fmSxPugW+OcAkjZ4+0WzEodLbLhoa8oqOt6lXb2CFywkAFXalbcz15o22ivHUL6FfiqIASdxA&#10;07KVBaUE47vrtSvfsn30yBPTC4uz7cbWXbVhbsmyoJoysgy4NCEQHpfCYU1jzGIYhmE6dy0hcECs&#10;AOAVisNeaegSCnM41TvxAYdgAvASwPy1U9wm5lvGBxZO3Anv1Cjk4X8A09sJPdSGrbVBhQcSKRhq&#10;4RIPQlM04wjhQhskVMDzb0Kl0MNC/U7I+hWolnbD9HpJPS77PCwBaBmEyoQlA8uvVdCcoFACTp30&#10;8Gvf2BH9ze0nmxP7F52d/njFKTlUOBTCFxAeA3cY6BgjlT1l5u+tiEe/drTz2B3HFxanO73UtDML&#10;UgYZT2IdUKU3AFTpz0he25T3sBpkvZD9efZ55V3X1YCf5YHbIJA3qHP8lcacXYhmd6N1YL2D1oUc&#10;wjaSFcQ4v8ZrPU3XIOf69O9J9rEKsTZ2sRedW+xFp6aa3WfvOTb1tYon6ge21PfsqJVvrPjOdduq&#10;pR076+Vbr5gY+blurJ4+vtj63CMnZx4IpWoai276mlnmFKI2AYrtekDpp677o80A1HVq9gMPEWtA&#10;17cbcF2oGH6Z6qwOF0a4oOWNTt29dhzXRguF2lihWCi73oU+OaOtmjvTOnnXXx/6yqO3Hzukleki&#10;6UbJtvtmJ+t3gNV3bq8V+LpQALbe4ov84uMVBPcKvEwo2dQcCXsymjnVbFSGfGd8d21kMw1o1gJR&#10;T/YWzrUXrLWxjLU58vTMicvftG12aGtxVz8OpQ+2LJIyoiUWhALWEHgFwS+7cXJi+nijceqFhZlt&#10;+4eGVhUfadrBxhJBEec07raiBQANJCk6EoC0ALMWHiHEr5VEpSgMQYS8W+lqIpAUBh5kCaGwjCLq&#10;ziLstcydUx/EdWQrHY0X4TYpqLCQRQPreTDEohtKVLoWpNVGpSsRWYJvWi/8g79s4u+9fa/393Y9&#10;CjJmUKnvhenmwZZJJDK8DMgw7Yqkay+0mseMdwOOdKbBXarbi2HQa0WF+ljR6XtlkVSqTm3izDq2&#10;veK+60cuHykOuebOv3yhszTd7a5sYlatw/rky2hZAGU2ADTZ72W/lgMAkV4HaGWfgxzw+/kyU74k&#10;adYpPV1oGXDQnHyF0pFNA68LPYSRdVju9QT2WbZrkHlq3kyZDmC6soxXtkPS0dZarXQ019Hn5jpT&#10;Z4Cpb5Vc4V6ypX7xlkrhhiHfvWSo4F55w/axt109MSJ7sbz78Fzjy0+dnX+qG6tzUptO+phO+nol&#10;VuQQWS0XW7tHJ6/5r37zEQy4FnldW/ZzgoEdkKvG9BoT80/c+iny7QRbF2rvQAAwx+WiWHVHKKMb&#10;bQy2VHf96ohfpIzSC7F80cqoKFDdEwfnn7vzLw/efeSpmZMA2uli3Y/eiXMLgMV3hHffub1m4Otl&#10;ATAMWFTzHm+ojhZ81xf1TR0+jDVLs93W/NlOZ//VW0aGthaHNveKrG4vhQsvPTVzBkBsrdUnD85P&#10;n3px4fnaWGEbpYTnwVY/Nfr/Y+/Lo9u67jN/974NDzvBndRCidolS7JsWZbt2HVsJ3Ht2G3iybRN&#10;0qZJ0zZdkrannTnTZWbayZzpzOm0mTlJOz1t0jip69RNvMVLFEtetC+mKFGkJO77TgIEiO2td/4A&#10;Hnlx+UAC2mXf7xwcgguIhwfc3/vub/k+RBAQRAALCCrqfP4texuq+9tnYonZ7Hxlgy+4MN2GFx+L&#10;ACFvQEaiLGQgZSQAIJlfu6Zt2U5wVs90pcmh3mDrkw1wL7ZtQEyWCBECSMSABHFBdqDgTGMMyGND&#10;pu8EvHYMMt/teF3Zs34C/+6aj0PzmAJ6QgePoIBsIojaWbB0E2aTaRASKTAUEV6Xp5L/+/g/aqEG&#10;oeK5YwgqbAGeqpoFTVsNiojBtl2urUgGQB5KfqLw3SYIANkyhKtUMRBRUSKaSU4OJXzrd9TIuWlO&#10;tJj9y08XmoYNHo8o3vfExmrbJJlDz3dEE9FsIhffECtrUGzyz4alDex2kZIc2+hsM5ksi/mZWyM6&#10;mxGjJ/6cn0EZpKqUnturJFZXswlf9ipWagsC+zPa1NoqkskxoPhkI2sr5mYxxpYYBViqgo8BAJKa&#10;YZwZmmoFgOOKiIWmSKC5NuC9s8bv3VIb8G68d23d/9m3pi41lUy/1T0dP9kfTZwZjacuweLkosiQ&#10;dmBe40pyGsX61uip7QK6AO59ZIjNjt7M7FapRKtgPN0fVhTFK1ZgAcnFHoQxwrIi4nIORsuY6WxK&#10;T432zvWd+WnfmdZ3BnvzAdq5pSBnKJ0tktHiRIvjViJgbAC23dLfgbBHVbxSJUJoxfWoZ0x9vH8u&#10;qgZkuaE5XCXJQklZaS1tpAcvzXRNDMZnnbUTn81ku85OXGreWXNnoMLTQL+S3CvNDz/mJ94IARBl&#10;QVi7tapmeiSR7Dk3MVZRu94rK9Qx5Bu5CSEgyQIJRlRrPpZN5ddvOp+NJvmdt6evfyTb1mt0PFwT&#10;2pedGEGV9esB0hiInTeiFjGkMhqAngGfX8qRvgWhsFzZENk2SEi3Xm2V5+WQqHRG2+E/ZQfhT9d9&#10;EXb3W0CIADNBHUJxCzQ9C2nBhPkaiXx9+ED0hQOvxLfvW1UXqFCxaVrQMhGG7QOdsG5TEJTgFoBk&#10;Nqc+Sr2dCCHAogi2nvdCyzPMXIYK5RJfGCBU6RU271olnj7YPTc5GMcCRj4bgbBIshY/DQgRsCwC&#10;skeUHnh6U8Ps2Pzk8dd7R03dSuffL436ajKExi1LxBIxs8hX1vuPJVnEpXRpu2SsiglGl1P2W2ky&#10;8AYTq3L+1xX3f7r9rNzmepacFOhdUpku5JIBY4mb8z+9mmmTzql4d+dUvE0SsFDp89SFPXLz6orA&#10;to3VoZ0PbWh8/CN2XaJzOn68dzbx1kA08VY8o0fzj1dgcXwYQXFfRTdnDrYXTQQA8dFf2r4qUuev&#10;0DOG2ds2NX3h2Egclpa8TZcMK51dg5uR3SrX6xADAA5VeT2yIgZLuTCU8tGdm05Nzk2lp/svzvSf&#10;PTRwaaQ7OpXf/abz5MohWSkqWOtQWO/nGS2OW4yArRiAEQAgy7QJsYlZSglQ10wrGdO0QNijhKt9&#10;wVIzxFPDiYGOk6Odhmal82vLAADoODHau3lP3ckd9696QhCx4nbUNOlCCKCy3h+8+9H164a7ZmcT&#10;M5lk9epgeGnmDSxDszJWToMpm3/OVH7tOr1qGQAwbLtmWm74Mngn/hIsuxakgB+QboKtSGDpMcDZ&#10;czCZXgVKxYMgGgKAZeT6wpAANrZhbnoMxsbtNPIqRA3IWBAwGCgLfz37PHxt8+dgXdcchHUvZDAA&#10;NjToX63B14/+U/zge62Tm/Y0Vjauq1KxiEDLZuFiPARd0XnYLhoANi7cP5NcH5puGJBJpsCj2CCL&#10;Us6njQAIqgwpPQnTgzNwIWYAFhAEa2TZF1JIJqnPxmaStZGagA9jBAgvyjcw7xWofkXdtn9V5MLx&#10;ETM2mY7lY52TyWdjH0t2CLhPhllFiFgxCQdSJFtWrG9quaZ02yUjVUpv1UrZ4utMrK42BpREvthW&#10;g2IOF26kaznihWCpRRCdAZPAvQ+M1QIUASBgWLY9kUhPTiTSQ13T8bdPDkxUKoJQvbrCv/nO1TV7&#10;P14d/upcJvuVyfnskf5o/AftY9F2mxCR+jwYVEafJZhuVmUSAEjPfHXv9m33Nj7jDco7BQFXIow8&#10;hBBr/5Mb04ZmTcyMzR/96fcv/OTiqTFnA6nDokaMSZE9m/l6y2W0gHkjkS+kyJIiBJfk+ctANmUk&#10;JwbjwyPd0cHetqnB1ncGB/InKUsF5jQVoJ37mSIZLXJzFxoHRyF8IQU+9rk7yDNfvQemRhLw+4+4&#10;OsUjy7KJZdk2IUBWIluJ2UwqmzbMxg0VkUDEU9IEb2wyNX76J33HO06MDlDryAAAiM+kjSOvdB0J&#10;13hr126tur9UqhiqUn2GFjJtQgghxGbN4EURC6KMBYyRU16iFb+dNav4/T7yX//7/zp2rv3RP/zb&#10;X6n9aoV2eu2IVQ+iHAaSHQCRWOmJZGNic32sRpJ1DBAAYhk5hVNRAKSYoMfP22+eMobmTEWpUiVb&#10;lAUsiBgMkoZvzXwffn/H50G+mAJdxPDezmn4Xsu/ZlovD0zVrA3L63ZUhiUvIAACPtkDpmGCJckQ&#10;j6dAtGLgV7xgG2auJEgIgCxDfH4UjNnD4K+vBkvdCqJCcsxSFkHW52A264PzkwbIqgQev6w2bqhQ&#10;Jwbi0fhMdr6qIejDeasjhJBbghN0zYD126urtu5tCJx4o7eb2ISOexlYtKExXUgRKZJlcpNDYB8D&#10;sLTEtxyJssvMSn1ASNU1JV/lav2tpONFkySdIksaLO31Yj0b2ZIiTbqcx/lsQux5zUjOgxGbSWd7&#10;L0zMHvRK4roNVeFNayt8ZGdD1ZMbK8P3T8ynT50dmW7LGGYqT5wcsuW8Vvo5nOybVLM6qD7+hZ13&#10;brqr7jdUv7wPYxRyO7uKKm70hZT7vvBfPvK5vvbpZ7//9WOvphKak4hxOIJzrkx6H3ijs1rllA4X&#10;3khJFiRBxJ5yXSAIAZgaig/1XpjuHu2Jjg5emhkf6Y7NUClxjdq10YElQxEwns3iuOVR1RCAJ764&#10;Cx773B0wNRJf1vzX65c9kiyoK/UxmoZtZZK67gspSs3qYFiUVi4bpuJa7PKZ8bPtx0d6qAxxBhZL&#10;R1Jf29TI+28NHPSFPJGqBv/WUl6fIGHBF1bUzLyuZ1OG4Q3IBXp6CCPRG1R8FbU+eaxvzrnQ0+a/&#10;AABWMpmy/H6/ffjImd6GV+L/8dE7UdOf/NLk4+tqx5ufexvO/NmzqHN17VTwx39Z/1ST/sqqjHcP&#10;RPwNICICupGF2Yle6BucG3n2sHzZ36xsUXwikRUxV3ZEubaXH9rvwCe33gfn1VE4NnKETIzMzeqa&#10;md62v7ExUu9TclryBIgNIJoYurOrYMfsGKxWBwHknUB0I1cuxBhAwlDli0FbUtUnh0FuCr4HKbsB&#10;sOgD0RwByzThyPQayIAAPlUBRcVS7ZqQb6Q7Op6IZucRxnUoXzosFj2JTcAbVHx1TaGQKGHd0KxE&#10;iRtNwpAl9n7R6Sy48rLeSk3ppfjHktKvIB+07HdZWn+oSBZsJeJlgHtzOe3HSlva0Rku5EK+HMgA&#10;QDAgc1NNhbm1pgKSmtH/6oW+0/OakQYCGVJYRhSYY2enKeXVmyKBX/7T+3+9qjHwFYRWHg5CCATZ&#10;I67efFf9H//eNz+++7Vvn/v78+8NjTCkkXWPwbDYs3VDPlPllv4QACCPT5IFEXtKdTUlBMhoT6zv&#10;0unR9stnxgdGe2PT2ZSRooIuTaCyDOGif0fbMrBaHjybxXHL4NFf2g6Pff4OmB5OAMLLL5PYVDpl&#10;aFaKEGIjhITiWWBdS8/renVjIBiMqP6VVl8qrs2dPzx0/ODzHSfis5koLPY6ZimiJdo2MU8f6O1Q&#10;/dJr9z250ROu8a5b6fVhjFCgQvWqfll21ji98UIIQBCQ5AspMiz1vnMIAgYAI5lMOlkv78FW0A+2&#10;kpH8mKECAMrghB5/5PfHn/3On2187NH1J+4CvEawpSCAPkfGBsb7vnvAbp2Zx4n6sEfwBT1YknFu&#10;AjJ/gmbNcfgn8kMAHUBLG/OxyVR0/R01/nXbqysUjwCiKIMkyqBpWdA0DbpTGM6Rj0LNzI/ByHoh&#10;HKwCZFuQsCzQB45CdHQg8zdvBOcGcLhm/Zqtwhe3noOaUAJe7KqH8/EqkBQRFFUEUQYQZQyNzeHQ&#10;5RaPONIVnbrj/lWrZI+iOo3wbpdahBBomqms31FbV98U9g51zk7n37M0RbjoXq1yMkulfg9w9c3o&#10;H3JSddOIV7FyYzHxVJpwsSVH+vd0hguc+wQABqPzAxndmJJEAYsYo9zQCsJFCBphyJ60elPELymi&#10;b24qJehZSwYor1qGEODqVYEnn/7NPWGvX/7Widd7umGpToxzjiwo3ph/U4iWG0MGf9ijihJWwV0e&#10;Of/xIbZlEmvo8kz36QN9Lf3t06OxqXRcz5ppJntFZ7NoQkXfZ+0bTOAN8By3KNZsroSKWh8kY1k3&#10;krWklNLdOhH7yM9vnqi2iCaIqKjWHMIIK6okKaooKqooL3cMidnMzPsH+4/85NkLJ/WsSZMsRyLF&#10;oGKApWVMcvilzpbKen9k14NrPuXxrTwFiRDAcs34ildSAxUelQl0rH0KPb1mUGs/BQBqftcsT8f0&#10;+Cf/oOOf6yrQj564Z3hVbQUE+icg+fppmEqkAQIRElQDEvH6JSzkxUCxUHjuTc22RvtGJz1+yd6+&#10;v7E2GPGIjiQFITqIHgAQJBBEDO1TM7CtqRm2K7NgZwYAsA/UzDD09c/H//A7uGtCCkSatqkQzSbg&#10;b9qaQZRyuliKVwA5T7RkVQTJI0K4xudtaAr7pkYTc/GZTCJQ4VEXm+CLZAwxwopXDIWqVAk6F86X&#10;5pLZt6D0Mt1KmaZSynqkBCIA5cVlvkG+DsTL7RpuwVL9LpRfd4jiA2xTPdvLVUDcDMuG6WQmO53M&#10;RAHAFpCTMSX0a8DMMTllS/nxX93ZdO/jzb8lSsKqM2/1f+8bv3PgR7/zN49G1m6t+sVyz16k1vfA&#10;I7+wzUgltL9tOzI8AEtFUunze8MIV7kZLQIAxBeUZSxgxa10aJm2kU0b6eGuaO/hH10+03dhekLX&#10;zJRtkYxLlkpzyVaxhqNuEwR0vwFfrBy3FJ76zT1w1yNNMDedXq5kuLDw0/O6kZrLzpqGnRZEXJRo&#10;mbpl+cMeNVSlekUZF1270yPzoyff7Dny9g8utRBCElA4uZumMlpODDABwM6mDHj3R5ePqn45uOmu&#10;uo95vFLoas6DpAiq1694mYsAQKHWEmbIl5PVVvLHKgMl1DgRA+nbB2ASCke/pUitL1hR7VXVQM7g&#10;GrkQranZRCKV0FJb7m6orGsKB3J9Uvk3wSZg2wREyQZDxJAyCfxTbx34+20Im/0kNj4XO3BAu9jS&#10;AVFBBHvL3Ujy+CRT8UqCIAAIEl4gW7IigCQLIHlEkGQBPD5JqWsK+Uf7Y9NzU6n4qo0VNagECwDZ&#10;I6iROn8QYwS2TVgBUTo2kjKySqUQpeX+5ioIVbG/RzxolH6+rgXxsqFQ64omYjQBY8kWKpLdovuu&#10;bIss6LmZS6/TBeVJ+Wee2bL63p/d8LVQpfrvAQDu/dnmNam49rff/IODP/6tv3qkct326o+Ve8Iq&#10;G/wPPvIL22ZHuqP/GJ1IsVlbepgDQ6GK/S1BtAgAkNxOTZKwgCT6l7ZFjPS8Fhu6PNt55OWus5dO&#10;j01Qu9MssxNzKweyxMp0IViuSrMI56asOThuNrbsbQBfSIFUQl+JZBWMy08MxkfW76yJKapY1NbK&#10;G1AURZVESRHEYhfq6ZHEyJGXu949/GLnechpz9E3Z6hEp4iWQAVENN43N/nGd86/mUnpma17Gx4J&#10;VqqNV3ouEEJYUgTZ45WkbNoAWFo+cDMndmKGxJIsWOoB5xjvyv6wx/L4ZFNRcxmp3GTf4ilKx7V0&#10;X8fMaFVjUN6wq6bK4xUL3h9CCNgWyfkgChgM3QJD1yFq2NA/W5F5/925S10d+jAAmJZJrFRCG5cU&#10;3Kz6RUWUBBBEDKKUM9UWZQFESQBJzpEvQcKofl24wnNKHpqdSCZM07ZkAYsrUS2PVwqFqr0hhBGC&#10;RT0v4rLptMsgR6TEC/pK318BoeK4CcRrpalGG4r3d5ngPoXIliKd+3SPoNtELN38Lq/ZUhl64Oc2&#10;/1qoUv0M9Zlf//Bntn5NyxjP/cMfv3vgV//8Qe+GXTX7l2upcIk7wqqNkSee/LXdQ9/7+rFXYalY&#10;Ls0hbnpGy80Mkiheiag+SXDMpAkBO53QRsf75y4feaXrzPn3hiaoUoDuQrLYLNZy2hds9qqAHX/j&#10;nc8SI2vBHz3+PF9+HDcdex5ugl/8D/shEPFAJmks18HINh1bPecmh3c/tGbMF1KaMC7cxDj5WkkR&#10;REkpXqqLz6SnWw4Nnjj5Rm87Q7BoDboMLJacHKJFe5XBxGAcXv1/rW+N98cn9n5s3WO1a0JbRQmX&#10;7ewgKYLiCyoBj1+SsmmDbUhlJ+ZoLRwdlhro0pNREnVTAMAjykJa8YqWoko5v8U80UIoJ/KamMsm&#10;6tYGfeu2VdcGIh7VIWEIodw0IQGwbQKWaQMW7LxnIwJRsmGkOzM61hvry59HEwCs5FzWyqbNsepV&#10;wY2CiLAgYBCknKG2kCdc9K2qMRBuWBcKTQ4nEtmknpYVcUVpDtsmFkaAsYCwZS757LjJNJR6cSYl&#10;/A0nVLcf8bpaOYmVGusd8sX2fdGEy81Pkz4GR2pCeerX93wiXO19ij1ub0Be/fFfvuNLWtr84Xf+&#10;8+F3v/QXDwY27K7dVc5JEUSsbthV+8R9T27oOv5aT4cLpxBgqfn1dfssl5PRsgHAUlSJ+IKKF2Ms&#10;aRlzaHIw3nL6QN/Jo690jVI7VjpgsqVCNoNVLHNVzBk8R7Le/iwBhEDLGHypcdx0PPTpLfCp394L&#10;oiJAtjSSVbDrG+qcnZsZS/ZUNgTudiNahartS/9pNm2k2o4Onzn5Zs8FPWvG86TAIVlOydDpjzSo&#10;tUUTrYWnSyU0ePffLr0/0h2dfujTWx5eu7XyTl9QqRJELJUc7AQsyh5BlmSR3QUDs/MlVBxgfdvc&#10;/N7EPMGSAcDEGEFlnV8OhD0h2SMgRMsnIAAtY5oej4jCW6ojFbW+3HQnpWFFSH7H6Ki2Y8cgG8P0&#10;cHzi4qmxs8m4NknFLTsV11JzU6mutVsijR6f7BfyZtpYQCDkv2IBgyAgQAICWRWlxg0V4c6Wicz0&#10;SDIWiKiBlcqHGCMxEFHDskcUDc1yI+nFvOSuBxnihOqDle1iiVepE40WtYbppnvB5TlsKpNFkzJp&#10;78fW19atDTwiSrjG7YX4gkr101/Z8wuGbr7+7f98+PBv/OXDvqZtVRvKORnBSnXznkfWPdp+fHQk&#10;Ec3QiRx2kO6WKB0WLGxCiDE3nR6cHIw/N9wVHfrBX528QO0+ERSWBJyMFtuDxRqQ2kWyVwVNm6zu&#10;BUYItIzJlxfHTcenfuduwCICQzNXajlx8+eytIypDVyaudy0vSoqSorXLUgWuyxrGTPTdmT45OEX&#10;u87MTaVn8gQrwWSzWOsqm9oU2S7HaAOA3XNusm+0Jxa98+G1F+/8mTX7Gportqs+OYiFlcWKEUaC&#10;4pW8iiqILq+H9Sejgzg7hk73hzg3AwA8AACqX/bUrglGPH5ZFWUhb2wNgAABIYQYmplVA4ocqvSo&#10;ooypyUi0YOlDbAQIk/wtl82KxrOzF45PnpjqS/dhjFO2bTu9bVYmZeDWd4dONm6MRNZHvPeIMpaw&#10;gCmStkj2EAYQFCxEan0BQUATWtrQS5nXFiRBxBgJQAAVOX9srOREiuNKiVc5UhKswTOrU4VcCB3d&#10;myXuuK9xl8cn71zu4L0BueKZr93z9IvffP/Qs39x9PgX/+JBZfWmyOpyTsCqjRUPPvjpze2v/cO5&#10;w7C0PcmGGyQPVQ7RsgDAjM+ktYPPd7RNDScuUrtKCQq7++mM1koZLDZ7tWR3VkxYDGME2STPaHHc&#10;XHzyy3eCadgglL5U2dKPCQBm5/vjg7s+sqZb9ct1blktN2SSeqrtyPDJt55rPz4zlpyCwnIhTbIy&#10;UKi9xGouuZm02gBgZpK6dfzH3a0tB/t77n9q06477l91T/368CZFFX0IoaKTxwgB9gWVQKBClQFi&#10;bMBnywz07+jpKDoL5mS5ZOoiIMke0faFFZ/sEcRcIzws9F8RgkggrKq4EgmCiDF7yUE5rVIgiAAh&#10;jlo7gXRCm2s7Mnyi9d3etmzKmIdCRwobAHAylk0OtE+faVgXbqwI+Jqc5nok5E2jF9TfEQACFKkP&#10;hCP1fv/cbDqtZUzd45WU5d5b07CMVFxLGbp1Nf1TnEBxuH0WVvJtXa7MaIG7fZBrGGAyXgIAiOFq&#10;7xpBElatdMDegBz4ua/seeTlvzt79Nn/dvT4l/78wYfq14frSn3BHq9Us+Xu+o+0vjN4cbQnpsFS&#10;iShMxZ/rltnCJRAsOhhbhmbpU8MJJ3g7AogJahcdz9/YHXUaCm0kNHCfKiQOuXJuRQ9eQJBO6nz5&#10;cNz0bJYorWzrmf8su2a0AMCcGIjPRSeS/cQmJe0eTMM2+i5Md7zzwqVTeZKVdCFZrDcou9ExmY0R&#10;bZdDr+mYljFn3/7Xiye/9/Vj//zOC5deGLw025pJ6onljlHxSj5RwoAF5CY9gFzOAz1Zx0q9sO0H&#10;JgCY1Y1+OVLja5BkwZPLJC1OHQoixrIqSqIsYOT0bWHK0NnJfuHc47CAIJM0YmffHjhy9KWuU9mU&#10;MQs5lhgDgCh1P2ZZdvTkm73vX24Zf0vPWjOCRPVpiXjhOBzC5fFJSs2qYJjYBOlZc8X3mNjEtizb&#10;whiV0sC+nOgoB0ex6/tyn5NiZWrWaWA5NwGbWe8IAARCoGTBc3/YE/jkl3fft3pjJPSjb77//vTI&#10;/Gw5L7SqMbBr3yea74ScXIyTHHIy43R/2XUDLuMNsZcJyKkiO2k60GeZ7BZbKy0gWKUcPEIApsnH&#10;DTluDhSvBL/yZw9Ack4rV1xkCckCAIPYRB/tifXkL+4rYmIgPnDsx92nJgbjk0VIFr2xYS1b6ODI&#10;NqLTm6h5avMUA4BYbCo1fuB7F4793R8devbgv3S8MHBxpjWT1OOu50gVfaEqrwzuafpiwpnFiBct&#10;bbBAFgOVqiJ7pADCGGMBUWKlqCBWuN0W8lp5wqVnrXT32fHWU2/0tWTTxiwAzNHkKv/9ws0y7bnX&#10;/+HcobbDgy8ZWSvq9GnRhM45DkFAQvWqQEhRRWk+mk2v9JlBCCFBxFiQMIKVxUI5OK4V8SqVnBXz&#10;z2TJGNsMj/WsmSWElFyOClV5Q0//5p57PV5J/On3L5xPRDPzZWS1qmrWBDfmB3roKhyrgH/dUGrp&#10;kO6hACY4Yybl5ubuTpuWAjDlwavxHEJcgoXjJsHQTPjEr+yCycF4ucuUJRQmABiGbmldrRP9O+5r&#10;vOwNyo3FynKEEHtyMDF8+MXLh7taxgfKJFk2uDfEugVS24WELQy4aBkzc+gHF4+fPzx0eecDq5s3&#10;763f2tgc2eIPKwupfVkRPOEar2pbhLaLAShdZoCG284ZqhoCQckjeNne8lJiA90Qn4rrsfZjw6fe&#10;+bdLJ2cnk5NQOLnpnE8DFntOZAAwbZtYr/x96yECYN/16LpP+YJKtdvzCyLGHp+kKF5JzgnO5oqV&#10;xY4tk9ITw13R8cy8boB7PxYnWRzXi3QVLJMy/rakz+TMWHJszebKUY9Pair1oMI13vCnfvfufS/8&#10;9amTh56/2PbEl3btlT3LCzcvPLbKu7Z5Z219Z8u447tI93pe94yWWMaJt5n7ThBGRS4gxZjtNSFY&#10;HBw3E5X1fvj8n9wP0cnklSxR1x4tANBjk6nEaO/cherVwT0er1TpQrLI7Hhq4sTrPUda3x3sNA07&#10;AUtlHEohWWzvhb3MOqYFMgvIFgBkZ8aSmSMvd82ePzJ8cd2O6qpdD67ZsXpTZHswojbJqhhpbK6o&#10;xQIybYuwLQKkxHPFBvwCu5HKOn+1RxWrML6yYGmZtjXeH+9rOdR/8vhrPRe0tBEHd/0xjTp2x8PN&#10;BgBkmTZ+6Vst7xKb4LseXfdkoMJT7/Zc/pDHV7MqaFgWWdZEPEf8tNhId3TGtglts8O9XTluZeJV&#10;7LEFm7jjP+663LyzprMcogUAEKn1Vfy737tn30vfamk5/GJn+4Of3nyHrIgr9rN6g3Jt07aq1Z0t&#10;40MU0aJV79khgJuS0aKzWHQARuAuce8WFDjB4vjAAGEE+5/YCGN9MUBlpFW/8fZnSd7MFFwyRsbc&#10;dHr+4snRjg27avo9XinCBjUtY6Z7WifOnXyz94KhWXFYWqp3Gt9LIVl0RsttvbLlTdYmx2kJUAzd&#10;UmbHk4nZ8eRkz7nJno27aw/vuH/Vxob1FZsRQlnVJxuphFYsq1ZOgKPHxLGsiKLHJwWQgOQreR8T&#10;0cxsx4nRlkPPd5yaGUvOUOdzJf0xDEsnNvFbz3Uc9wYV/x33r/qE6peX2BiJsiCEa7yBXMar+CCB&#10;bdl6bDI1OTedToK74CLPanHcKsRrOfLFXv9tALBHumPzvecnj4aq1F0er1RXzpNX1vsjP//bd939&#10;5nfb2jrPjA9tu7exSRDxsoKmskcMBKvUalgsG9K6fKwO2E3PaCEodIUvNnIMnGBxfFCxbns1fP5P&#10;7oeZsfmySBZ7LaUu1jSJ0QYuzoyP9MTOhKq9myRZcIQtiaFb2YGOmdb3Xuo8oaWNuWUyWXTjeykX&#10;ZppsFZs+LCCE+edQ8oSLbjAV5qbT+Mxb/ZNn3upv33Zvo18QkGbolgZXP1a9REAxUu/zBCvVOlEU&#10;/CVfJQix4zOZ2b4L05cvHBu+eOHocK9p2DRZZXtMaeJKawPR6tIYAIRUQsNHX+46Gq72VjXvrHlI&#10;EHEBAUQIkKJKCq2L5oZM0pgfuDTTn4prGXBvweA+rxy3C/lifU4tADB++H/PHA/X+Jq37K3/bKlT&#10;1hTZqnj8Czt3HX2lqytYqfpXb66swbh4MBZE7FE8YmAFknXTiJZb/8ZyY52uwZwTLI4PEhSvBNv2&#10;NcL4wNzVEC06g1RgP5OIZuYvnhptbdpadX+4xrsTAMAybX20J3b2nRcuvTXeNzeWJwBJl6yLBoUD&#10;Jzas3BdF/47NbtmwtJ/MzAcsI/98Mk20YHHIxr54cjRG/Z0b2YIyCVdB/InU+VVfUK5DJQRq2ybW&#10;7Fhysr9juvPs2wMXL58ZH4LFxv80dU7p71kDZzqjRVwIIB7qnB078XrP26Eqb23tmuBOd7JXvDuL&#10;EELmplOTg5dmRyliy9rt8OlCjtuFfLEbNgMADNsi2Ze+9f5rz3xtr3/j7rqncJlZ6cp6f/iBpzdt&#10;6jk3OeHxSnLNmlC4WCkeYyQqqhiARUsvt9LhdevTKqd0uJwL9hJwcsXxQcSejzbBZ/5gH8yOJ6+Y&#10;ZFHlQ3aad2Gid2Z0fmJuJn0pVO3djhAIybnsUPvxkWOdLeO9+Qt/BpZO9jqEwCyTZC2X3aL1c9gh&#10;FyMftHQmeNG7QwuWmiBfbUZmgWwFKjyS4pUqESo+QZ1NGamZsfnx3rap7vZjI929F6bG8ib3GYpo&#10;0YSLLr9qDNmhjbHZ/rEFgdXWdwa7ghH1tYee2eKN1Po2MFmt5QmhRcyhy7PdAx3TU1BoUeZGtjg4&#10;bgfCxW7WdADQpkfmo//yP0/+25Nf3p3Ysb/xKdUvV5VLthBCWEsbhqGZpuxx79fCAsKKVwoEI6o3&#10;Ec3EbyTJKpVoLZcahG+8/Vn+MeL40KCq3g8N6yvyROuaBCB2p6cDQLbvwvRUf/v0sbq1oXsFEQeH&#10;OqPvnnyjp4UiABmKbNETcayEQzkkq1h2i85k08crUF91WJqOZxvqWbP4KykdFhzn+juq6xSPWMv+&#10;oWXaRiqhxaaGEsMdJ0cvtxwc6E1EM0ko9F7NMLcsdX7ZEuxK5BAzgRu/96PL5zw+Sb3vkxufCVWq&#10;JSlaEwIQm0pP9rZN9dkWcRNYtICXDjluP6JFxwEnVkgAIMZn0rHn/sfx1/d8tKlv/xPNDzdtr94v&#10;yYK31H8eqfMFdc00BQGjYplihJAge0RvsNLjTUQzArNebwl5Bw4OjjxUvwx61rxWsiJs74JDtDAA&#10;oPGBuYGpkcRPDc2yj73a9XZyTpuFpWbtdLlQd8lkXe3xAZOdQi4EkQ5cAiwdkmH7M1yHZK7k3IUq&#10;vRFxsY8NLNNOz4wlewYvznR2nBod7D47MZWe1x3CpDFEiyVWtCAqW7JjiSEtdwPgbrQrHHu1+2z9&#10;uvCqrfc0VCiquGIfmW3Z5lhfrLe7dXLUtgl7LCbPaHHcxhktRw7KiWEZemN29u2BS+feHRzZcd+q&#10;Y3d+dO1dm+6s2+cNKlWlxFpZEVfkMpIieLxBxQOF/ql0rLqppUMODg5nJeJrsxaZ8iFNRHRnwZ/+&#10;SV9fdDz5fTWgqCPdsRQUlpHcVNKXZDuuUQmfAABQx+sQLpv5ylrmFHAIcLfaco6z6JPnn3eJjMyW&#10;vfVK7drgHQgjJZXQOqaGEu3tx0c6Th/oG5uPZWmi6ZxXmlDRxIo1u6czb+xx08fA+r2x5rlCci4r&#10;nHqz93h1Y2Bt44aKe1Y60VrGTE8MxEfS81rK5f1lS8KcaHHcblktZ0NJrxPn95ZtE7Pt6PDltqPD&#10;Q1UN/sP7Hm++Y/dDa+8P13gbJFlQruYABBErikdUoLBceENKh4gUGX1ZZvKYg4PjGq0/JwbAYird&#10;ubk1mBcInDLZDnbKEK7jhRgVyeSgIjtEtimWvb/SsdJB0Tk3ysbdtRUPfmrzPYBQxck3evo7Toxm&#10;IDcBKVIB3KaIlr4CuTLA3YfVbWqTNtjF1PsnQ87qwwsAgfwt9MDTm3Y//Jmtv1hZ799ULKjbNrEH&#10;L820/fAbZ14c7Y0NwqIavaPrxcpMWJxscdxmcQ7DolionF+vnvyacdaNl/peBQD1gZ/btHXvY+v2&#10;VzUE1vhCSuRKDmJmdL73ze+2PdtyaKANcnZac7Cok5ehNjQLcYmQa+M8wzNaHBw3d5fHNsWzWS6H&#10;hNHZGZps0VZWN0pfya2HC1yIVrHHFbOTKeU5F85V97nJ+e5zk8fygdqx19CogO78LU1MdYakuhEs&#10;skwWi33v7CKEkC5PiEdf6WqP1PkO3vPx5rA/rNS6vcBsykgMXZ7tjk2logwhZD0qWZLKwXE7wKZi&#10;GJvpovs4WZ2+zNGXu1qOvtzVvvWehtX7Hm++a8Ou2j3+sFJZzpNjEQuCtKC3VWxzeF3AiRYHx61B&#10;uAgUWlzRPQ2YIVrs9J8NV9f8frWEy410Xcn/WImQAriXIIAK1LS8BHEJ4CYsLQ+yHm2lZttosoUo&#10;oswSLQEAxDM/7T+7enPlhuadNY9ijAoEFgkBMjueHG45ONCWntfnobg/LC8bctzuG0q32LdkIjG/&#10;ecrmN1AqACiXTo9lLp0eG9q+v/H9+57cuL95V83dHq/kv0bHyXu0ODg+4IHIdvmevnCzQYncZJJV&#10;CmFCV0isViKktG8q3TdmQOEEEduEz5IrN4JVbraNzWy59aAIACCO989NnjnQ93ZFja+xqsG/g/4n&#10;2ZQe72+fvjDSHZ2EQnkJdvKRq8JzfFDIlpsLBS1z42S1PPn14GSuPR0nRjMdJ0aHNt1Vd+yjn9n2&#10;UPPOmrskRVCXOwBBQEgQMLoZa4cTLQ6OWycAsU3ilgtxYIMT3MIZDnId/h9rcK9TQZoe1WYJ6XLq&#10;6sV22ldDljEUSl6IACCcPtB3qXpV4PV9jzf7ghF1nfPY6ZH5i0df6Tpl24TuxaIlJtjpRw6ODwrZ&#10;Yt0n3EzsZVjMbjmES+1qmch2tUyMbt/fePyxz+54pLG5YrukCB63J0cIIUkRCBTxXmY2iNd0jXGi&#10;xcFx64D2DyXMzwDcLa7gQ5bhcNsR27BUD8dN1d5N7b7cXrFSybIJhSKmC2Ps7x8caF27parJF1Tq&#10;BRF7dM1MTA0nOuem07PgrvJPlzc/LO8zxwefbDmbI7fyoUiRLcefkCVcGciVFLMdJ0azHSdGBx94&#10;etP2+z658aG6ptBmjJHI0CeCMWLbBW6ITAonWhwct07woclDMW2XYqTqw0KyAJYa3LMNrqyJrVu2&#10;kFzjc+dWQnSIlkYTwcnB+OT5I0Pv1qwJbgpXe++MT2cuHn2l67CeNedgUaG+mGAqJ1scH6R4Z0Nh&#10;loudrhZg0YHCIVr01wJtvKOvdLWc+Wnfpce/sHPv7p9Z+1C42rvWeVKMkS2ImNWkuyE2VpxocXDc&#10;WiSiLKurD+FFdzmDe7dzt5wn4PUobbpZK7FaPfbpn/RdXLul6qWNe2qTU8OJ1pHu6Ch14XDzrLwS&#10;JX0Ojtsh3rHZebo9QHAhXW5Ea4FwaRkz/fLfnT10/sjwuY9+Zuu+TXfVP6aoYgQhRLCI2SzxDSFb&#10;nGhxcNyaAYij+C74ig3ub9D5pcubCAqb4wEAbEO3zHPvDZ6cnUgOXDw1NmEadgKWNgFfrW8lB8ct&#10;DVpQOS9MbDMEjO6/FGBpWVGHRVkXekpR7m+fnv92+/Tg3o+tP/bYZ7f/vDcgV8qywJrEL6eVd83A&#10;BUs5ODhuN5Q7hk1u0vE55ULHcNvpNWHFaJ0LDKv3RctROLtvTrQ4PkhEa8nP8oSLXkvOTQBGnw4K&#10;BZ4Vh2TlbwsahJE6n7Rhd21gPppNXDo9Ng5LJ3vdeiGvmWApJ1ocHBwc149sCS4XBpG6YYpo0RIU&#10;DrnipUMOvqEqjXDJzCaGXl+0BIybM4Sr28J1V4a/Vk/AcZt9sjnB5uC4FnBTjgcq4BcTV3WTouAE&#10;i+PDuoYACvu4ELO2WJ08hzTR1mWsqDFrW3bdJVN4jxYHBwfH9b1YsKr/dN8JvWu3l7kBJ1scnHAV&#10;JVysD6zgQrQIFBcv5s3wHBwcHLfpBcK5EGBYzFA5wR8XIWXLaX1xcHDCtXQgxiFaAhSKF7ObGVbA&#10;uJjkCydaHBwcHLch2WLFaBEs1f5yk6YATrY4OIoSLgvcpxRREaJFb2JuyIaGEy0ODg6OG3eBcJOl&#10;QPDhVPnn4LjWhAuDu30Zu87sIvc50eLg4OC4zS8I5ZIpTrg4OEpfX7YLqULLbHrYNXZd1hsnWhwc&#10;HBw39oIAK1wAODg4rmx9ufnCXun65ESL4zp9UrmsBwfHzSJeZYPLsXBwrLim0I0mVksOoJhgKQcH&#10;BwcHBwcHx9WBb4c4ODg4ODg4ODjR4uDg4ODg4ODgRIuDg4ODg4ODg4MTLQ4ODg4ODg6O64f/PwCl&#10;qTHy4xzR7gAAAABJRU5ErkJgglBLAQItABQABgAIAAAAIQCxgme2CgEAABMCAAATAAAAAAAAAAAA&#10;AAAAAAAAAABbQ29udGVudF9UeXBlc10ueG1sUEsBAi0AFAAGAAgAAAAhADj9If/WAAAAlAEAAAsA&#10;AAAAAAAAAAAAAAAAOwEAAF9yZWxzLy5yZWxzUEsBAi0AFAAGAAgAAAAhAL7Y3zdEAwAA8wkAAA4A&#10;AAAAAAAAAAAAAAAAOgIAAGRycy9lMm9Eb2MueG1sUEsBAi0AFAAGAAgAAAAhAC5s8ADFAAAApQEA&#10;ABkAAAAAAAAAAAAAAAAAqgUAAGRycy9fcmVscy9lMm9Eb2MueG1sLnJlbHNQSwECLQAUAAYACAAA&#10;ACEAj3kbQOAAAAAIAQAADwAAAAAAAAAAAAAAAACmBgAAZHJzL2Rvd25yZXYueG1sUEsBAi0ACgAA&#10;AAAAAAAhAGjMGDiAhQAAgIUAABQAAAAAAAAAAAAAAAAAswcAAGRycy9tZWRpYS9pbWFnZTEucG5n&#10;UEsBAi0ACgAAAAAAAAAhAObNNzwGFgIABhYCABQAAAAAAAAAAAAAAAAAZY0AAGRycy9tZWRpYS9p&#10;bWFnZTIucG5nUEsFBgAAAAAHAAcAvgEAAJ2jAgAAAA==&#10;">
                <v:shape id="Imagen 792" o:spid="_x0000_s1027" type="#_x0000_t75" style="position:absolute;left:8382;width:44964;height:274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/T2rTGAAAA3AAAAA8AAABkcnMvZG93bnJldi54bWxEj0tvwjAQhO+V+A/WIvVWHDjQEjCIhxCc&#10;WvE6cFviJYmI1yF2SdJfX1eqxHE0M99oJrPGFOJBlcstK+j3IhDEidU5pwqOh/XbBwjnkTUWlklB&#10;Sw5m087LBGNta97RY+9TESDsYlSQeV/GUrokI4OuZ0vi4F1tZdAHWaVSV1gHuCnkIIqG0mDOYSHD&#10;kpYZJbf9t1Gw1UX9yefLKllsvs73n1ObzjetUq/dZj4G4anxz/B/e6sVvI8G8HcmHAE5/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9PatMYAAADcAAAADwAAAAAAAAAAAAAA&#10;AACfAgAAZHJzL2Rvd25yZXYueG1sUEsFBgAAAAAEAAQA9wAAAJIDAAAAAA==&#10;">
                  <v:imagedata r:id="rId41" o:title="Lunares-blancos-floral-vintage-014"/>
                  <v:path arrowok="t"/>
                </v:shape>
                <v:shape id="Imagen 793" o:spid="_x0000_s1028" type="#_x0000_t75" style="position:absolute;top:17335;width:61842;height:2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jQUDEAAAA3AAAAA8AAABkcnMvZG93bnJldi54bWxEj0FrwkAUhO8F/8PyhN7qxlbUpq4iVSGg&#10;l2ovvT2yzyRk923IrjH+e1cQehxm5htmseqtER21vnKsYDxKQBDnTldcKPg97d7mIHxA1mgck4Ib&#10;eVgtBy8LTLW78g91x1CICGGfooIyhCaV0uclWfQj1xBH7+xaiyHKtpC6xWuEWyPfk2QqLVYcF0ps&#10;6LukvD5erAJX/03GpqsPeJj0m1O9zfYmy5R6HfbrLxCB+vAffrYzrWD2+QGPM/EIyO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tjQUDEAAAA3AAAAA8AAAAAAAAAAAAAAAAA&#10;nwIAAGRycy9kb3ducmV2LnhtbFBLBQYAAAAABAAEAPcAAACQAwAAAAA=&#10;">
                  <v:imagedata r:id="rId42" o:title="owl post2"/>
                  <v:path arrowok="t"/>
                </v:shape>
              </v:group>
            </w:pict>
          </mc:Fallback>
        </mc:AlternateContent>
      </w:r>
    </w:p>
    <w:p w:rsidR="00E9221C" w:rsidRPr="006F3961" w:rsidRDefault="00E9221C" w:rsidP="00E9221C">
      <w:pPr>
        <w:rPr>
          <w:lang w:val="es-MX"/>
        </w:rPr>
      </w:pPr>
    </w:p>
    <w:p w:rsidR="00E9221C" w:rsidRPr="006F3961" w:rsidRDefault="00E9221C" w:rsidP="00E9221C">
      <w:pPr>
        <w:rPr>
          <w:lang w:val="es-MX"/>
        </w:rPr>
      </w:pPr>
    </w:p>
    <w:p w:rsidR="00E9221C" w:rsidRPr="006F3961" w:rsidRDefault="00E9221C" w:rsidP="00E9221C">
      <w:pPr>
        <w:rPr>
          <w:lang w:val="es-MX"/>
        </w:rPr>
      </w:pPr>
    </w:p>
    <w:p w:rsidR="00E9221C" w:rsidRPr="006F3961" w:rsidRDefault="00E9221C" w:rsidP="00E9221C">
      <w:pPr>
        <w:rPr>
          <w:lang w:val="es-MX"/>
        </w:rPr>
      </w:pPr>
    </w:p>
    <w:p w:rsidR="00E9221C" w:rsidRPr="006F3961" w:rsidRDefault="00E9221C" w:rsidP="00E9221C">
      <w:pPr>
        <w:rPr>
          <w:lang w:val="es-MX"/>
        </w:rPr>
      </w:pPr>
    </w:p>
    <w:p w:rsidR="00E9221C" w:rsidRPr="006F3961" w:rsidRDefault="00E9221C" w:rsidP="00E9221C">
      <w:pPr>
        <w:rPr>
          <w:lang w:val="es-MX"/>
        </w:rPr>
      </w:pPr>
    </w:p>
    <w:p w:rsidR="00E9221C" w:rsidRPr="006F3961" w:rsidRDefault="00E9221C" w:rsidP="00E9221C">
      <w:pPr>
        <w:rPr>
          <w:lang w:val="es-MX"/>
        </w:rPr>
      </w:pPr>
    </w:p>
    <w:p w:rsidR="00E9221C" w:rsidRPr="006F3961" w:rsidRDefault="00E9221C" w:rsidP="00E9221C">
      <w:pPr>
        <w:rPr>
          <w:lang w:val="es-MX"/>
        </w:rPr>
      </w:pPr>
    </w:p>
    <w:p w:rsidR="00E9221C" w:rsidRPr="006F3961" w:rsidRDefault="00E9221C" w:rsidP="00E9221C">
      <w:pPr>
        <w:rPr>
          <w:lang w:val="es-MX"/>
        </w:rPr>
      </w:pPr>
    </w:p>
    <w:p w:rsidR="00E9221C" w:rsidRPr="006F3961" w:rsidRDefault="00E9221C" w:rsidP="00E9221C">
      <w:pPr>
        <w:rPr>
          <w:lang w:val="es-MX"/>
        </w:rPr>
      </w:pPr>
    </w:p>
    <w:p w:rsidR="00E9221C" w:rsidRPr="006F3961" w:rsidRDefault="00E9221C" w:rsidP="00E9221C">
      <w:pPr>
        <w:rPr>
          <w:lang w:val="es-MX"/>
        </w:rPr>
      </w:pPr>
    </w:p>
    <w:p w:rsidR="00E9221C" w:rsidRPr="006F3961" w:rsidRDefault="00E9221C" w:rsidP="00E9221C">
      <w:pPr>
        <w:rPr>
          <w:lang w:val="es-MX"/>
        </w:rPr>
      </w:pPr>
    </w:p>
    <w:p w:rsidR="00E9221C" w:rsidRPr="006F3961" w:rsidRDefault="00E9221C" w:rsidP="00E9221C">
      <w:pPr>
        <w:rPr>
          <w:lang w:val="es-MX"/>
        </w:rPr>
      </w:pPr>
    </w:p>
    <w:p w:rsidR="00E9221C" w:rsidRDefault="00E9221C" w:rsidP="00E9221C">
      <w:pPr>
        <w:rPr>
          <w:lang w:val="es-MX"/>
        </w:rPr>
      </w:pPr>
    </w:p>
    <w:tbl>
      <w:tblPr>
        <w:tblStyle w:val="Tabladecuadrcula4-nfasis1"/>
        <w:tblW w:w="0" w:type="auto"/>
        <w:tblInd w:w="437" w:type="dxa"/>
        <w:tblLayout w:type="fixed"/>
        <w:tblLook w:val="04A0" w:firstRow="1" w:lastRow="0" w:firstColumn="1" w:lastColumn="0" w:noHBand="0" w:noVBand="1"/>
      </w:tblPr>
      <w:tblGrid>
        <w:gridCol w:w="1134"/>
        <w:gridCol w:w="1134"/>
        <w:gridCol w:w="1134"/>
        <w:gridCol w:w="1134"/>
        <w:gridCol w:w="1134"/>
        <w:gridCol w:w="1134"/>
        <w:gridCol w:w="1134"/>
      </w:tblGrid>
      <w:tr w:rsidR="00E9221C" w:rsidTr="00D7635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E9221C" w:rsidRPr="00E062F6" w:rsidRDefault="00E9221C" w:rsidP="00D76352">
            <w:pPr>
              <w:tabs>
                <w:tab w:val="left" w:pos="1817"/>
                <w:tab w:val="center" w:pos="4560"/>
              </w:tabs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D</w:t>
            </w:r>
          </w:p>
        </w:tc>
        <w:tc>
          <w:tcPr>
            <w:tcW w:w="1134" w:type="dxa"/>
          </w:tcPr>
          <w:p w:rsidR="00E9221C" w:rsidRPr="00E062F6" w:rsidRDefault="00E9221C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L</w:t>
            </w:r>
          </w:p>
        </w:tc>
        <w:tc>
          <w:tcPr>
            <w:tcW w:w="1134" w:type="dxa"/>
          </w:tcPr>
          <w:p w:rsidR="00E9221C" w:rsidRPr="00E062F6" w:rsidRDefault="00E9221C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M</w:t>
            </w:r>
          </w:p>
        </w:tc>
        <w:tc>
          <w:tcPr>
            <w:tcW w:w="1134" w:type="dxa"/>
          </w:tcPr>
          <w:p w:rsidR="00E9221C" w:rsidRPr="00E062F6" w:rsidRDefault="00E9221C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M</w:t>
            </w:r>
          </w:p>
        </w:tc>
        <w:tc>
          <w:tcPr>
            <w:tcW w:w="1134" w:type="dxa"/>
          </w:tcPr>
          <w:p w:rsidR="00E9221C" w:rsidRPr="00E062F6" w:rsidRDefault="00E9221C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J</w:t>
            </w:r>
          </w:p>
        </w:tc>
        <w:tc>
          <w:tcPr>
            <w:tcW w:w="1134" w:type="dxa"/>
          </w:tcPr>
          <w:p w:rsidR="00E9221C" w:rsidRPr="00E062F6" w:rsidRDefault="00E9221C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V</w:t>
            </w:r>
          </w:p>
        </w:tc>
        <w:tc>
          <w:tcPr>
            <w:tcW w:w="1134" w:type="dxa"/>
          </w:tcPr>
          <w:p w:rsidR="00E9221C" w:rsidRPr="00E062F6" w:rsidRDefault="00E9221C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S</w:t>
            </w:r>
          </w:p>
        </w:tc>
      </w:tr>
      <w:tr w:rsidR="00E9221C" w:rsidTr="00D763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E9221C" w:rsidRDefault="00C8356A" w:rsidP="00D76352">
            <w:pPr>
              <w:tabs>
                <w:tab w:val="left" w:pos="1817"/>
                <w:tab w:val="center" w:pos="4560"/>
              </w:tabs>
              <w:rPr>
                <w:lang w:val="es-MX"/>
              </w:rPr>
            </w:pPr>
            <w:r w:rsidRPr="00C8356A">
              <w:rPr>
                <w:color w:val="C00000"/>
                <w:lang w:val="es-MX"/>
              </w:rPr>
              <w:t>1</w:t>
            </w:r>
          </w:p>
        </w:tc>
        <w:tc>
          <w:tcPr>
            <w:tcW w:w="1134" w:type="dxa"/>
          </w:tcPr>
          <w:p w:rsidR="00E9221C" w:rsidRPr="00C41C98" w:rsidRDefault="00C8356A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</w:t>
            </w:r>
          </w:p>
        </w:tc>
        <w:tc>
          <w:tcPr>
            <w:tcW w:w="1134" w:type="dxa"/>
          </w:tcPr>
          <w:p w:rsidR="00E9221C" w:rsidRPr="00C41C98" w:rsidRDefault="00C8356A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3</w:t>
            </w:r>
          </w:p>
        </w:tc>
        <w:tc>
          <w:tcPr>
            <w:tcW w:w="1134" w:type="dxa"/>
          </w:tcPr>
          <w:p w:rsidR="00E9221C" w:rsidRPr="00C41C98" w:rsidRDefault="00C8356A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4</w:t>
            </w:r>
          </w:p>
        </w:tc>
        <w:tc>
          <w:tcPr>
            <w:tcW w:w="1134" w:type="dxa"/>
          </w:tcPr>
          <w:p w:rsidR="00E9221C" w:rsidRPr="00C41C98" w:rsidRDefault="00C8356A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5</w:t>
            </w:r>
          </w:p>
        </w:tc>
        <w:tc>
          <w:tcPr>
            <w:tcW w:w="1134" w:type="dxa"/>
          </w:tcPr>
          <w:p w:rsidR="00E9221C" w:rsidRPr="00C41C98" w:rsidRDefault="00C8356A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6</w:t>
            </w:r>
          </w:p>
        </w:tc>
        <w:tc>
          <w:tcPr>
            <w:tcW w:w="1134" w:type="dxa"/>
          </w:tcPr>
          <w:p w:rsidR="00E9221C" w:rsidRPr="00C41C98" w:rsidRDefault="00C8356A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7</w:t>
            </w:r>
          </w:p>
        </w:tc>
      </w:tr>
      <w:tr w:rsidR="00E9221C" w:rsidTr="00D7635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E9221C" w:rsidRPr="00C41C98" w:rsidRDefault="00C8356A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8</w:t>
            </w:r>
          </w:p>
        </w:tc>
        <w:tc>
          <w:tcPr>
            <w:tcW w:w="1134" w:type="dxa"/>
          </w:tcPr>
          <w:p w:rsidR="00E9221C" w:rsidRPr="00C41C98" w:rsidRDefault="00C8356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9</w:t>
            </w:r>
          </w:p>
        </w:tc>
        <w:tc>
          <w:tcPr>
            <w:tcW w:w="1134" w:type="dxa"/>
          </w:tcPr>
          <w:p w:rsidR="00E9221C" w:rsidRPr="00C41C98" w:rsidRDefault="00C8356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10</w:t>
            </w:r>
          </w:p>
        </w:tc>
        <w:tc>
          <w:tcPr>
            <w:tcW w:w="1134" w:type="dxa"/>
          </w:tcPr>
          <w:p w:rsidR="00E9221C" w:rsidRPr="00C41C98" w:rsidRDefault="00C8356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11</w:t>
            </w:r>
          </w:p>
        </w:tc>
        <w:tc>
          <w:tcPr>
            <w:tcW w:w="1134" w:type="dxa"/>
          </w:tcPr>
          <w:p w:rsidR="00E9221C" w:rsidRPr="00C41C98" w:rsidRDefault="00C8356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12</w:t>
            </w:r>
          </w:p>
        </w:tc>
        <w:tc>
          <w:tcPr>
            <w:tcW w:w="1134" w:type="dxa"/>
          </w:tcPr>
          <w:p w:rsidR="00E9221C" w:rsidRPr="00C41C98" w:rsidRDefault="00C8356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13</w:t>
            </w:r>
          </w:p>
        </w:tc>
        <w:tc>
          <w:tcPr>
            <w:tcW w:w="1134" w:type="dxa"/>
          </w:tcPr>
          <w:p w:rsidR="00E9221C" w:rsidRPr="00C41C98" w:rsidRDefault="00C8356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14</w:t>
            </w:r>
          </w:p>
        </w:tc>
      </w:tr>
      <w:tr w:rsidR="00E9221C" w:rsidTr="00D763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E9221C" w:rsidRPr="00C41C98" w:rsidRDefault="00C8356A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15</w:t>
            </w:r>
          </w:p>
        </w:tc>
        <w:tc>
          <w:tcPr>
            <w:tcW w:w="1134" w:type="dxa"/>
          </w:tcPr>
          <w:p w:rsidR="00E9221C" w:rsidRPr="00C41C98" w:rsidRDefault="00C8356A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16</w:t>
            </w:r>
          </w:p>
        </w:tc>
        <w:tc>
          <w:tcPr>
            <w:tcW w:w="1134" w:type="dxa"/>
          </w:tcPr>
          <w:p w:rsidR="00E9221C" w:rsidRPr="00C41C98" w:rsidRDefault="00C8356A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17</w:t>
            </w:r>
          </w:p>
        </w:tc>
        <w:tc>
          <w:tcPr>
            <w:tcW w:w="1134" w:type="dxa"/>
          </w:tcPr>
          <w:p w:rsidR="00E9221C" w:rsidRPr="00C41C98" w:rsidRDefault="00C8356A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18</w:t>
            </w:r>
          </w:p>
        </w:tc>
        <w:tc>
          <w:tcPr>
            <w:tcW w:w="1134" w:type="dxa"/>
          </w:tcPr>
          <w:p w:rsidR="00E9221C" w:rsidRPr="00C41C98" w:rsidRDefault="00C8356A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19</w:t>
            </w:r>
          </w:p>
        </w:tc>
        <w:tc>
          <w:tcPr>
            <w:tcW w:w="1134" w:type="dxa"/>
          </w:tcPr>
          <w:p w:rsidR="00E9221C" w:rsidRPr="00C41C98" w:rsidRDefault="00C8356A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20</w:t>
            </w:r>
          </w:p>
        </w:tc>
        <w:tc>
          <w:tcPr>
            <w:tcW w:w="1134" w:type="dxa"/>
          </w:tcPr>
          <w:p w:rsidR="00E9221C" w:rsidRPr="00C41C98" w:rsidRDefault="00C8356A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21</w:t>
            </w:r>
          </w:p>
        </w:tc>
      </w:tr>
      <w:tr w:rsidR="00E9221C" w:rsidTr="00D7635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E9221C" w:rsidRPr="00C41C98" w:rsidRDefault="00C8356A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22</w:t>
            </w:r>
          </w:p>
        </w:tc>
        <w:tc>
          <w:tcPr>
            <w:tcW w:w="1134" w:type="dxa"/>
          </w:tcPr>
          <w:p w:rsidR="00E9221C" w:rsidRPr="00C41C98" w:rsidRDefault="00C8356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23</w:t>
            </w:r>
          </w:p>
        </w:tc>
        <w:tc>
          <w:tcPr>
            <w:tcW w:w="1134" w:type="dxa"/>
          </w:tcPr>
          <w:p w:rsidR="00E9221C" w:rsidRPr="00C41C98" w:rsidRDefault="00C8356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24</w:t>
            </w:r>
          </w:p>
        </w:tc>
        <w:tc>
          <w:tcPr>
            <w:tcW w:w="1134" w:type="dxa"/>
          </w:tcPr>
          <w:p w:rsidR="00E9221C" w:rsidRPr="00C41C98" w:rsidRDefault="00C8356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25</w:t>
            </w:r>
          </w:p>
        </w:tc>
        <w:tc>
          <w:tcPr>
            <w:tcW w:w="1134" w:type="dxa"/>
          </w:tcPr>
          <w:p w:rsidR="00E9221C" w:rsidRPr="00C41C98" w:rsidRDefault="00C8356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26</w:t>
            </w:r>
          </w:p>
        </w:tc>
        <w:tc>
          <w:tcPr>
            <w:tcW w:w="1134" w:type="dxa"/>
          </w:tcPr>
          <w:p w:rsidR="00E9221C" w:rsidRPr="00C41C98" w:rsidRDefault="00C8356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27</w:t>
            </w:r>
          </w:p>
        </w:tc>
        <w:tc>
          <w:tcPr>
            <w:tcW w:w="1134" w:type="dxa"/>
          </w:tcPr>
          <w:p w:rsidR="00E9221C" w:rsidRPr="00C41C98" w:rsidRDefault="00C8356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28</w:t>
            </w:r>
          </w:p>
        </w:tc>
      </w:tr>
      <w:tr w:rsidR="00E9221C" w:rsidTr="00D763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E9221C" w:rsidRPr="00C41C98" w:rsidRDefault="00C8356A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29</w:t>
            </w:r>
          </w:p>
        </w:tc>
        <w:tc>
          <w:tcPr>
            <w:tcW w:w="1134" w:type="dxa"/>
          </w:tcPr>
          <w:p w:rsidR="00E9221C" w:rsidRPr="00C41C98" w:rsidRDefault="00C8356A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30</w:t>
            </w:r>
          </w:p>
        </w:tc>
        <w:tc>
          <w:tcPr>
            <w:tcW w:w="1134" w:type="dxa"/>
          </w:tcPr>
          <w:p w:rsidR="00E9221C" w:rsidRPr="00C41C98" w:rsidRDefault="00E9221C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E9221C" w:rsidRPr="00C41C98" w:rsidRDefault="00E9221C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E9221C" w:rsidRPr="00C41C98" w:rsidRDefault="00E9221C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E9221C" w:rsidRPr="00C41C98" w:rsidRDefault="00E9221C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E9221C" w:rsidRPr="00C41C98" w:rsidRDefault="00E9221C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</w:tr>
      <w:tr w:rsidR="00E9221C" w:rsidTr="00D7635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E9221C" w:rsidRPr="00C41C98" w:rsidRDefault="00E9221C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</w:p>
        </w:tc>
        <w:tc>
          <w:tcPr>
            <w:tcW w:w="1134" w:type="dxa"/>
          </w:tcPr>
          <w:p w:rsidR="00E9221C" w:rsidRPr="00C41C98" w:rsidRDefault="00E9221C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E9221C" w:rsidRPr="00C41C98" w:rsidRDefault="00E9221C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E9221C" w:rsidRPr="00C41C98" w:rsidRDefault="00E9221C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E9221C" w:rsidRPr="00C41C98" w:rsidRDefault="00E9221C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E9221C" w:rsidRPr="00C41C98" w:rsidRDefault="00E9221C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E9221C" w:rsidRPr="00C41C98" w:rsidRDefault="00E9221C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</w:tr>
    </w:tbl>
    <w:p w:rsidR="00E9221C" w:rsidRDefault="00E9221C" w:rsidP="00E9221C">
      <w:pPr>
        <w:tabs>
          <w:tab w:val="left" w:pos="1817"/>
          <w:tab w:val="center" w:pos="4560"/>
        </w:tabs>
        <w:jc w:val="left"/>
        <w:rPr>
          <w:lang w:val="es-MX"/>
        </w:rPr>
      </w:pPr>
      <w:r>
        <w:rPr>
          <w:lang w:val="es-MX"/>
        </w:rPr>
        <w:tab/>
      </w:r>
    </w:p>
    <w:p w:rsidR="00E9221C" w:rsidRDefault="00E9221C" w:rsidP="00E9221C">
      <w:pPr>
        <w:tabs>
          <w:tab w:val="left" w:pos="1817"/>
          <w:tab w:val="center" w:pos="4560"/>
        </w:tabs>
        <w:jc w:val="left"/>
        <w:rPr>
          <w:lang w:val="es-MX"/>
        </w:rPr>
      </w:pPr>
      <w:r w:rsidRPr="00C41C98">
        <w:rPr>
          <w:noProof/>
          <w:lang w:val="es-ES" w:eastAsia="es-ES"/>
        </w:rPr>
        <mc:AlternateContent>
          <mc:Choice Requires="wps">
            <w:drawing>
              <wp:anchor distT="45720" distB="45720" distL="114300" distR="114300" simplePos="0" relativeHeight="251851776" behindDoc="0" locked="0" layoutInCell="1" allowOverlap="1" wp14:anchorId="41EC02DC" wp14:editId="16368565">
                <wp:simplePos x="0" y="0"/>
                <wp:positionH relativeFrom="margin">
                  <wp:posOffset>982980</wp:posOffset>
                </wp:positionH>
                <wp:positionV relativeFrom="paragraph">
                  <wp:posOffset>-5561330</wp:posOffset>
                </wp:positionV>
                <wp:extent cx="3909695" cy="1280160"/>
                <wp:effectExtent l="0" t="0" r="0" b="0"/>
                <wp:wrapSquare wrapText="bothSides"/>
                <wp:docPr id="79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9695" cy="1280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5DAE" w:rsidRPr="00C41C98" w:rsidRDefault="00D15DAE" w:rsidP="00E9221C">
                            <w:pPr>
                              <w:pStyle w:val="Puesto"/>
                              <w:rPr>
                                <w:color w:val="000000" w:themeColor="text1"/>
                                <w:sz w:val="1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>
                              <w:rPr>
                                <w:color w:val="000000" w:themeColor="text1"/>
                                <w:sz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Noviembre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EC02DC" id="_x0000_s1032" type="#_x0000_t202" style="position:absolute;margin-left:77.4pt;margin-top:-437.9pt;width:307.85pt;height:100.8pt;z-index:2518517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ICdFgIAAAMEAAAOAAAAZHJzL2Uyb0RvYy54bWysU9uO2yAQfa/Uf0C8N740ycZWnNU2260q&#10;bS/Sth9AMI5RgaFAYm+/fgecpFH7VtUPiPEwhzlnDuvbUStyFM5LMA0tZjklwnBopdk39Pu3hzcr&#10;SnxgpmUKjGjos/D0dvP61XqwtSihB9UKRxDE+HqwDe1DsHWWed4LzfwMrDCY7MBpFjB0+6x1bEB0&#10;rbIyz5fZAK61DrjwHv/eT0m6SfhdJ3j40nVeBKIair2FtLq07uKabdas3jtme8lPbbB/6EIzafDS&#10;C9Q9C4wcnPwLSkvuwEMXZhx0Bl0nuUgckE2R/8HmqWdWJC4ojrcXmfz/g+Wfj18dkW1Db6o5JYZp&#10;HNL2wFoHpBUkiDEAKaNMg/U1nn6yeD6M72DEcSfK3j4C/+GJgW3PzF7cOQdDL1iLbRaxMrsqnXB8&#10;BNkNn6DF29ghQAIaO6ejhqgKQXQc1/NlRNgH4fjzbZVXy2pBCcdcUa7yYpmGmLH6XG6dDx8EaBI3&#10;DXXogQTPjo8+xHZYfT4SbzPwIJVKPlCGDA2tFuUiFVxltAxoUyV1Q1d5/CbjRJbvTZuKA5Nq2uMF&#10;ypxoR6YT5zDuxiT08qzmDtpn1MHB5Ep8Rbjpwf2iZEBHNtT/PDAnKFEfDWpZFfN5tHAK5oubEgN3&#10;ndldZ5jhCNXQQMm03YZk+4nyHWreyaRGHM7UyalldFoS6fQqopWv43Tq99vdvAAAAP//AwBQSwME&#10;FAAGAAgAAAAhALRG5nDhAAAADQEAAA8AAABkcnMvZG93bnJldi54bWxMj81OwzAQhO9IvIO1lbi1&#10;dqukKWmcCoG4gig/Ejc33iZR43UUu014e5YTve3sjma/KXaT68QFh9B60rBcKBBIlbct1Ro+3p/n&#10;GxAhGrKm84QafjDArry9KUxu/UhveNnHWnAIhdxoaGLscylD1aAzYeF7JL4d/eBMZDnU0g5m5HDX&#10;yZVSa+lMS/yhMT0+Nlid9men4fPl+P2VqNf6yaX96Cclyd1Lre9m08MWRMQp/pvhD5/RoWSmgz+T&#10;DaJjnSaMHjXMN1nKE1uyTKUgDrxaZ8kKZFnI6xblLwAAAP//AwBQSwECLQAUAAYACAAAACEAtoM4&#10;kv4AAADhAQAAEwAAAAAAAAAAAAAAAAAAAAAAW0NvbnRlbnRfVHlwZXNdLnhtbFBLAQItABQABgAI&#10;AAAAIQA4/SH/1gAAAJQBAAALAAAAAAAAAAAAAAAAAC8BAABfcmVscy8ucmVsc1BLAQItABQABgAI&#10;AAAAIQAbiICdFgIAAAMEAAAOAAAAAAAAAAAAAAAAAC4CAABkcnMvZTJvRG9jLnhtbFBLAQItABQA&#10;BgAIAAAAIQC0RuZw4QAAAA0BAAAPAAAAAAAAAAAAAAAAAHAEAABkcnMvZG93bnJldi54bWxQSwUG&#10;AAAAAAQABADzAAAAfgUAAAAA&#10;" filled="f" stroked="f">
                <v:textbox>
                  <w:txbxContent>
                    <w:p w:rsidR="00D15DAE" w:rsidRPr="00C41C98" w:rsidRDefault="00D15DAE" w:rsidP="00E9221C">
                      <w:pPr>
                        <w:pStyle w:val="Puesto"/>
                        <w:rPr>
                          <w:color w:val="000000" w:themeColor="text1"/>
                          <w:sz w:val="1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>
                        <w:rPr>
                          <w:color w:val="000000" w:themeColor="text1"/>
                          <w:sz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Noviembre</w:t>
                      </w:r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E9221C" w:rsidRPr="00E062F6" w:rsidRDefault="00E9221C" w:rsidP="00E9221C">
      <w:pPr>
        <w:rPr>
          <w:color w:val="auto"/>
        </w:rPr>
      </w:pPr>
      <w:r w:rsidRPr="00E062F6">
        <w:rPr>
          <w:color w:val="auto"/>
        </w:rPr>
        <w:t xml:space="preserve">Valor </w:t>
      </w:r>
      <w:proofErr w:type="gramStart"/>
      <w:r w:rsidRPr="00E062F6">
        <w:rPr>
          <w:color w:val="auto"/>
        </w:rPr>
        <w:t>del</w:t>
      </w:r>
      <w:proofErr w:type="gramEnd"/>
      <w:r w:rsidRPr="00E062F6">
        <w:rPr>
          <w:color w:val="auto"/>
        </w:rPr>
        <w:t xml:space="preserve"> </w:t>
      </w:r>
      <w:proofErr w:type="spellStart"/>
      <w:r w:rsidRPr="00E062F6">
        <w:rPr>
          <w:color w:val="auto"/>
        </w:rPr>
        <w:t>mes</w:t>
      </w:r>
      <w:proofErr w:type="spellEnd"/>
      <w:r w:rsidRPr="00E062F6">
        <w:rPr>
          <w:color w:val="auto"/>
        </w:rPr>
        <w:t>:</w:t>
      </w:r>
    </w:p>
    <w:p w:rsidR="00E9221C" w:rsidRPr="00E062F6" w:rsidRDefault="00C8356A" w:rsidP="00E9221C">
      <w:pPr>
        <w:rPr>
          <w:b/>
          <w:color w:val="auto"/>
          <w:sz w:val="72"/>
        </w:rPr>
      </w:pPr>
      <w:proofErr w:type="spellStart"/>
      <w:r>
        <w:rPr>
          <w:b/>
          <w:color w:val="auto"/>
          <w:sz w:val="72"/>
        </w:rPr>
        <w:t>Perdón</w:t>
      </w:r>
      <w:proofErr w:type="spellEnd"/>
    </w:p>
    <w:p w:rsidR="00E9221C" w:rsidRPr="00E9221C" w:rsidRDefault="00E9221C" w:rsidP="00E9221C">
      <w:pPr>
        <w:rPr>
          <w:lang w:val="es-MX"/>
        </w:rPr>
      </w:pPr>
    </w:p>
    <w:p w:rsidR="00D560A3" w:rsidRPr="00BE6029" w:rsidRDefault="00D560A3" w:rsidP="00D560A3">
      <w:pPr>
        <w:pStyle w:val="Puesto"/>
        <w:rPr>
          <w:sz w:val="56"/>
          <w:lang w:val="es-MX"/>
        </w:rPr>
      </w:pPr>
      <w:r>
        <w:rPr>
          <w:sz w:val="56"/>
          <w:lang w:val="es-MX"/>
        </w:rPr>
        <w:lastRenderedPageBreak/>
        <w:t>Efemérides del mes</w:t>
      </w:r>
    </w:p>
    <w:p w:rsidR="00D560A3" w:rsidRDefault="00D560A3" w:rsidP="00D560A3">
      <w:pPr>
        <w:rPr>
          <w:lang w:val="es-MX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853824" behindDoc="0" locked="0" layoutInCell="1" allowOverlap="1" wp14:anchorId="1B699AAB" wp14:editId="3D5F4885">
            <wp:simplePos x="0" y="0"/>
            <wp:positionH relativeFrom="margin">
              <wp:align>left</wp:align>
            </wp:positionH>
            <wp:positionV relativeFrom="paragraph">
              <wp:posOffset>6378</wp:posOffset>
            </wp:positionV>
            <wp:extent cx="5648459" cy="4143674"/>
            <wp:effectExtent l="0" t="0" r="0" b="9525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459" cy="4143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560A3" w:rsidRDefault="00D560A3" w:rsidP="00D560A3">
      <w:pPr>
        <w:rPr>
          <w:lang w:val="es-MX"/>
        </w:rPr>
      </w:pPr>
    </w:p>
    <w:p w:rsidR="00D560A3" w:rsidRDefault="00D560A3" w:rsidP="00D560A3">
      <w:pPr>
        <w:rPr>
          <w:lang w:val="es-MX"/>
        </w:rPr>
      </w:pPr>
    </w:p>
    <w:p w:rsidR="00D560A3" w:rsidRDefault="00D560A3" w:rsidP="00D560A3">
      <w:pPr>
        <w:rPr>
          <w:lang w:val="es-MX"/>
        </w:rPr>
      </w:pPr>
    </w:p>
    <w:p w:rsidR="00D560A3" w:rsidRDefault="00D560A3" w:rsidP="00D560A3">
      <w:pPr>
        <w:rPr>
          <w:lang w:val="es-MX"/>
        </w:rPr>
      </w:pPr>
    </w:p>
    <w:p w:rsidR="00D560A3" w:rsidRDefault="00D560A3" w:rsidP="00D560A3">
      <w:pPr>
        <w:rPr>
          <w:lang w:val="es-MX"/>
        </w:rPr>
      </w:pPr>
    </w:p>
    <w:p w:rsidR="00D560A3" w:rsidRDefault="00D560A3" w:rsidP="00D560A3">
      <w:pPr>
        <w:rPr>
          <w:lang w:val="es-MX"/>
        </w:rPr>
      </w:pPr>
    </w:p>
    <w:p w:rsidR="00D560A3" w:rsidRDefault="00D560A3" w:rsidP="00D560A3">
      <w:pPr>
        <w:rPr>
          <w:lang w:val="es-MX"/>
        </w:rPr>
      </w:pPr>
    </w:p>
    <w:p w:rsidR="00D560A3" w:rsidRDefault="00D560A3" w:rsidP="00D560A3">
      <w:pPr>
        <w:rPr>
          <w:lang w:val="es-MX"/>
        </w:rPr>
      </w:pPr>
    </w:p>
    <w:p w:rsidR="00D560A3" w:rsidRDefault="00D560A3" w:rsidP="00D560A3">
      <w:pPr>
        <w:rPr>
          <w:lang w:val="es-MX"/>
        </w:rPr>
      </w:pPr>
    </w:p>
    <w:p w:rsidR="00D560A3" w:rsidRDefault="00D560A3" w:rsidP="00D560A3">
      <w:pPr>
        <w:rPr>
          <w:lang w:val="es-MX"/>
        </w:rPr>
      </w:pPr>
    </w:p>
    <w:p w:rsidR="00D560A3" w:rsidRDefault="00D560A3" w:rsidP="00D560A3">
      <w:pPr>
        <w:rPr>
          <w:lang w:val="es-MX"/>
        </w:rPr>
      </w:pPr>
    </w:p>
    <w:p w:rsidR="00D560A3" w:rsidRDefault="00D560A3" w:rsidP="00D560A3">
      <w:pPr>
        <w:rPr>
          <w:lang w:val="es-MX"/>
        </w:rPr>
      </w:pPr>
    </w:p>
    <w:p w:rsidR="00D560A3" w:rsidRDefault="00D560A3" w:rsidP="00D560A3">
      <w:pPr>
        <w:rPr>
          <w:lang w:val="es-MX"/>
        </w:rPr>
      </w:pPr>
    </w:p>
    <w:p w:rsidR="00D560A3" w:rsidRDefault="00D560A3" w:rsidP="00D560A3">
      <w:pPr>
        <w:rPr>
          <w:lang w:val="es-MX"/>
        </w:rPr>
      </w:pPr>
    </w:p>
    <w:p w:rsidR="00D560A3" w:rsidRDefault="00D560A3" w:rsidP="00D560A3">
      <w:pPr>
        <w:rPr>
          <w:lang w:val="es-MX"/>
        </w:rPr>
      </w:pPr>
    </w:p>
    <w:p w:rsidR="00D560A3" w:rsidRDefault="00D560A3" w:rsidP="00D560A3">
      <w:pPr>
        <w:rPr>
          <w:lang w:val="es-MX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D560A3" w:rsidTr="00D76352">
        <w:tc>
          <w:tcPr>
            <w:tcW w:w="9111" w:type="dxa"/>
          </w:tcPr>
          <w:p w:rsidR="00D560A3" w:rsidRDefault="00D560A3" w:rsidP="00D76352">
            <w:pPr>
              <w:rPr>
                <w:lang w:val="es-MX"/>
              </w:rPr>
            </w:pPr>
          </w:p>
        </w:tc>
      </w:tr>
      <w:tr w:rsidR="00D560A3" w:rsidTr="00D76352">
        <w:tc>
          <w:tcPr>
            <w:tcW w:w="9111" w:type="dxa"/>
          </w:tcPr>
          <w:p w:rsidR="00D560A3" w:rsidRDefault="00D560A3" w:rsidP="00D76352">
            <w:pPr>
              <w:rPr>
                <w:lang w:val="es-MX"/>
              </w:rPr>
            </w:pPr>
          </w:p>
        </w:tc>
      </w:tr>
      <w:tr w:rsidR="00D560A3" w:rsidTr="00D76352">
        <w:tc>
          <w:tcPr>
            <w:tcW w:w="9111" w:type="dxa"/>
          </w:tcPr>
          <w:p w:rsidR="00D560A3" w:rsidRDefault="00D560A3" w:rsidP="00D76352">
            <w:pPr>
              <w:rPr>
                <w:lang w:val="es-MX"/>
              </w:rPr>
            </w:pPr>
          </w:p>
        </w:tc>
      </w:tr>
      <w:tr w:rsidR="00D560A3" w:rsidTr="00D76352">
        <w:tc>
          <w:tcPr>
            <w:tcW w:w="9111" w:type="dxa"/>
          </w:tcPr>
          <w:p w:rsidR="00D560A3" w:rsidRDefault="00D560A3" w:rsidP="00D76352">
            <w:pPr>
              <w:rPr>
                <w:lang w:val="es-MX"/>
              </w:rPr>
            </w:pPr>
          </w:p>
        </w:tc>
      </w:tr>
      <w:tr w:rsidR="00D560A3" w:rsidTr="00D76352">
        <w:tc>
          <w:tcPr>
            <w:tcW w:w="9111" w:type="dxa"/>
          </w:tcPr>
          <w:p w:rsidR="00D560A3" w:rsidRDefault="00D560A3" w:rsidP="00D76352">
            <w:pPr>
              <w:rPr>
                <w:lang w:val="es-MX"/>
              </w:rPr>
            </w:pPr>
          </w:p>
        </w:tc>
      </w:tr>
      <w:tr w:rsidR="00D560A3" w:rsidTr="00D76352">
        <w:tc>
          <w:tcPr>
            <w:tcW w:w="9111" w:type="dxa"/>
          </w:tcPr>
          <w:p w:rsidR="00D560A3" w:rsidRDefault="00D560A3" w:rsidP="00D76352">
            <w:pPr>
              <w:rPr>
                <w:lang w:val="es-MX"/>
              </w:rPr>
            </w:pPr>
          </w:p>
        </w:tc>
      </w:tr>
      <w:tr w:rsidR="00D560A3" w:rsidTr="00D76352">
        <w:tc>
          <w:tcPr>
            <w:tcW w:w="9111" w:type="dxa"/>
          </w:tcPr>
          <w:p w:rsidR="00D560A3" w:rsidRDefault="00D560A3" w:rsidP="00D76352">
            <w:pPr>
              <w:rPr>
                <w:lang w:val="es-MX"/>
              </w:rPr>
            </w:pPr>
          </w:p>
        </w:tc>
      </w:tr>
      <w:tr w:rsidR="00D560A3" w:rsidTr="00D76352">
        <w:tc>
          <w:tcPr>
            <w:tcW w:w="9111" w:type="dxa"/>
          </w:tcPr>
          <w:p w:rsidR="00D560A3" w:rsidRDefault="00D560A3" w:rsidP="00D76352">
            <w:pPr>
              <w:jc w:val="both"/>
              <w:rPr>
                <w:lang w:val="es-MX"/>
              </w:rPr>
            </w:pPr>
          </w:p>
        </w:tc>
      </w:tr>
    </w:tbl>
    <w:p w:rsidR="00D560A3" w:rsidRDefault="00D560A3" w:rsidP="00D560A3">
      <w:pPr>
        <w:jc w:val="both"/>
        <w:rPr>
          <w:lang w:val="es-MX"/>
        </w:rPr>
      </w:pPr>
      <w:r>
        <w:rPr>
          <w:lang w:val="es-MX"/>
        </w:rPr>
        <w:br w:type="page"/>
      </w:r>
    </w:p>
    <w:p w:rsidR="00D560A3" w:rsidRDefault="00D560A3" w:rsidP="00D560A3">
      <w:pPr>
        <w:tabs>
          <w:tab w:val="left" w:pos="6735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D560A3" w:rsidRPr="00EF4E04" w:rsidTr="00D76352">
        <w:tc>
          <w:tcPr>
            <w:tcW w:w="9111" w:type="dxa"/>
          </w:tcPr>
          <w:p w:rsidR="00D560A3" w:rsidRPr="00EF4E04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02</w:t>
            </w:r>
          </w:p>
          <w:p w:rsidR="00D560A3" w:rsidRPr="00EF4E04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D560A3" w:rsidRPr="00EF4E04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D560A3" w:rsidRPr="00EF4E04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D560A3" w:rsidRPr="00EF4E04" w:rsidTr="00D76352">
        <w:tc>
          <w:tcPr>
            <w:tcW w:w="9111" w:type="dxa"/>
          </w:tcPr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03</w:t>
            </w: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Pr="00EF4E04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D560A3" w:rsidRPr="00EF4E04" w:rsidTr="00D76352">
        <w:tc>
          <w:tcPr>
            <w:tcW w:w="9111" w:type="dxa"/>
          </w:tcPr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04</w:t>
            </w: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Pr="00EF4E04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D560A3" w:rsidTr="00D76352">
        <w:tc>
          <w:tcPr>
            <w:tcW w:w="9111" w:type="dxa"/>
          </w:tcPr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05</w:t>
            </w: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D560A3" w:rsidTr="00D76352">
        <w:tc>
          <w:tcPr>
            <w:tcW w:w="9111" w:type="dxa"/>
          </w:tcPr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06</w:t>
            </w: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D476D6" w:rsidRDefault="00D476D6" w:rsidP="00A75D06">
      <w:pPr>
        <w:tabs>
          <w:tab w:val="left" w:pos="6735"/>
        </w:tabs>
        <w:jc w:val="left"/>
        <w:rPr>
          <w:lang w:val="es-MX"/>
        </w:rPr>
      </w:pPr>
    </w:p>
    <w:p w:rsidR="00D560A3" w:rsidRDefault="00D560A3" w:rsidP="00A75D06">
      <w:pPr>
        <w:tabs>
          <w:tab w:val="left" w:pos="6735"/>
        </w:tabs>
        <w:jc w:val="left"/>
        <w:rPr>
          <w:lang w:val="es-MX"/>
        </w:rPr>
      </w:pPr>
    </w:p>
    <w:p w:rsidR="00D560A3" w:rsidRDefault="00D560A3" w:rsidP="00A75D06">
      <w:pPr>
        <w:tabs>
          <w:tab w:val="left" w:pos="6735"/>
        </w:tabs>
        <w:jc w:val="left"/>
        <w:rPr>
          <w:lang w:val="es-MX"/>
        </w:rPr>
      </w:pPr>
    </w:p>
    <w:p w:rsidR="00D560A3" w:rsidRDefault="00D560A3" w:rsidP="00D560A3">
      <w:pPr>
        <w:tabs>
          <w:tab w:val="left" w:pos="6735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D560A3" w:rsidRPr="00EF4E04" w:rsidTr="00D76352">
        <w:tc>
          <w:tcPr>
            <w:tcW w:w="9111" w:type="dxa"/>
          </w:tcPr>
          <w:p w:rsidR="00D560A3" w:rsidRPr="00EF4E04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09</w:t>
            </w:r>
          </w:p>
          <w:p w:rsidR="00D560A3" w:rsidRPr="00EF4E04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D560A3" w:rsidRPr="00EF4E04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D560A3" w:rsidRPr="00EF4E04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D560A3" w:rsidRPr="00EF4E04" w:rsidTr="00D76352">
        <w:tc>
          <w:tcPr>
            <w:tcW w:w="9111" w:type="dxa"/>
          </w:tcPr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10</w:t>
            </w: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Pr="00EF4E04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D560A3" w:rsidRPr="00EF4E04" w:rsidTr="00D76352">
        <w:tc>
          <w:tcPr>
            <w:tcW w:w="9111" w:type="dxa"/>
          </w:tcPr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11</w:t>
            </w: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Pr="00EF4E04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D560A3" w:rsidTr="00D76352">
        <w:tc>
          <w:tcPr>
            <w:tcW w:w="9111" w:type="dxa"/>
          </w:tcPr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12</w:t>
            </w: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D560A3" w:rsidTr="00D76352">
        <w:tc>
          <w:tcPr>
            <w:tcW w:w="9111" w:type="dxa"/>
          </w:tcPr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13</w:t>
            </w: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D560A3" w:rsidRDefault="00D560A3" w:rsidP="00A75D06">
      <w:pPr>
        <w:tabs>
          <w:tab w:val="left" w:pos="6735"/>
        </w:tabs>
        <w:jc w:val="left"/>
        <w:rPr>
          <w:lang w:val="es-MX"/>
        </w:rPr>
      </w:pPr>
    </w:p>
    <w:p w:rsidR="00D560A3" w:rsidRDefault="00D560A3" w:rsidP="00A75D06">
      <w:pPr>
        <w:tabs>
          <w:tab w:val="left" w:pos="6735"/>
        </w:tabs>
        <w:jc w:val="left"/>
        <w:rPr>
          <w:lang w:val="es-MX"/>
        </w:rPr>
      </w:pPr>
    </w:p>
    <w:p w:rsidR="00D560A3" w:rsidRDefault="00D560A3" w:rsidP="00D560A3">
      <w:pPr>
        <w:tabs>
          <w:tab w:val="left" w:pos="6735"/>
        </w:tabs>
        <w:jc w:val="left"/>
        <w:rPr>
          <w:lang w:val="es-MX"/>
        </w:rPr>
      </w:pPr>
    </w:p>
    <w:p w:rsidR="00D560A3" w:rsidRDefault="00D560A3" w:rsidP="00D560A3">
      <w:pPr>
        <w:tabs>
          <w:tab w:val="left" w:pos="6735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D560A3" w:rsidRPr="00EF4E04" w:rsidTr="00D76352">
        <w:tc>
          <w:tcPr>
            <w:tcW w:w="9111" w:type="dxa"/>
          </w:tcPr>
          <w:p w:rsidR="00D560A3" w:rsidRPr="00EF4E04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16</w:t>
            </w:r>
          </w:p>
          <w:p w:rsidR="00D560A3" w:rsidRPr="00EF4E04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D560A3" w:rsidRPr="00EF4E04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D560A3" w:rsidRPr="00EF4E04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D560A3" w:rsidRPr="00EF4E04" w:rsidTr="00D76352">
        <w:tc>
          <w:tcPr>
            <w:tcW w:w="9111" w:type="dxa"/>
          </w:tcPr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17</w:t>
            </w: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Pr="00EF4E04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D560A3" w:rsidRPr="00EF4E04" w:rsidTr="00D76352">
        <w:tc>
          <w:tcPr>
            <w:tcW w:w="9111" w:type="dxa"/>
          </w:tcPr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18</w:t>
            </w: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Pr="00EF4E04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D560A3" w:rsidTr="00D76352">
        <w:tc>
          <w:tcPr>
            <w:tcW w:w="9111" w:type="dxa"/>
          </w:tcPr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19</w:t>
            </w: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D560A3" w:rsidTr="00D76352">
        <w:tc>
          <w:tcPr>
            <w:tcW w:w="9111" w:type="dxa"/>
          </w:tcPr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20</w:t>
            </w: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D560A3" w:rsidRDefault="00D560A3" w:rsidP="00A75D06">
      <w:pPr>
        <w:tabs>
          <w:tab w:val="left" w:pos="6735"/>
        </w:tabs>
        <w:jc w:val="left"/>
        <w:rPr>
          <w:lang w:val="es-MX"/>
        </w:rPr>
      </w:pPr>
    </w:p>
    <w:p w:rsidR="00D560A3" w:rsidRDefault="00D560A3" w:rsidP="00D560A3">
      <w:pPr>
        <w:tabs>
          <w:tab w:val="left" w:pos="3068"/>
        </w:tabs>
        <w:rPr>
          <w:lang w:val="es-MX"/>
        </w:rPr>
      </w:pPr>
    </w:p>
    <w:p w:rsidR="00D560A3" w:rsidRDefault="00D560A3" w:rsidP="00D560A3">
      <w:pPr>
        <w:tabs>
          <w:tab w:val="left" w:pos="6735"/>
        </w:tabs>
        <w:jc w:val="left"/>
        <w:rPr>
          <w:lang w:val="es-MX"/>
        </w:rPr>
      </w:pPr>
    </w:p>
    <w:p w:rsidR="00D560A3" w:rsidRDefault="00D560A3" w:rsidP="00D560A3">
      <w:pPr>
        <w:tabs>
          <w:tab w:val="left" w:pos="6735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D560A3" w:rsidRPr="00EF4E04" w:rsidTr="00D76352">
        <w:tc>
          <w:tcPr>
            <w:tcW w:w="9111" w:type="dxa"/>
          </w:tcPr>
          <w:p w:rsidR="00D560A3" w:rsidRPr="00EF4E04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23</w:t>
            </w:r>
          </w:p>
          <w:p w:rsidR="00D560A3" w:rsidRPr="00EF4E04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D560A3" w:rsidRPr="00EF4E04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D560A3" w:rsidRPr="00EF4E04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D560A3" w:rsidRPr="00EF4E04" w:rsidTr="00D76352">
        <w:tc>
          <w:tcPr>
            <w:tcW w:w="9111" w:type="dxa"/>
          </w:tcPr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24</w:t>
            </w: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Pr="00EF4E04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D560A3" w:rsidRPr="00EF4E04" w:rsidTr="00D76352">
        <w:tc>
          <w:tcPr>
            <w:tcW w:w="9111" w:type="dxa"/>
          </w:tcPr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25</w:t>
            </w: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Pr="00EF4E04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D560A3" w:rsidTr="00D76352">
        <w:tc>
          <w:tcPr>
            <w:tcW w:w="9111" w:type="dxa"/>
          </w:tcPr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26</w:t>
            </w: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D560A3" w:rsidTr="00D76352">
        <w:tc>
          <w:tcPr>
            <w:tcW w:w="9111" w:type="dxa"/>
          </w:tcPr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27</w:t>
            </w: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D560A3" w:rsidRDefault="00D560A3" w:rsidP="00D560A3">
      <w:pPr>
        <w:tabs>
          <w:tab w:val="left" w:pos="3068"/>
        </w:tabs>
        <w:rPr>
          <w:lang w:val="es-MX"/>
        </w:rPr>
      </w:pPr>
    </w:p>
    <w:p w:rsidR="00823756" w:rsidRDefault="00823756" w:rsidP="00D560A3">
      <w:pPr>
        <w:tabs>
          <w:tab w:val="left" w:pos="3068"/>
        </w:tabs>
        <w:rPr>
          <w:lang w:val="es-MX"/>
        </w:rPr>
      </w:pPr>
    </w:p>
    <w:p w:rsidR="00823756" w:rsidRDefault="00823756" w:rsidP="00D560A3">
      <w:pPr>
        <w:tabs>
          <w:tab w:val="left" w:pos="3068"/>
        </w:tabs>
        <w:rPr>
          <w:lang w:val="es-MX"/>
        </w:rPr>
      </w:pPr>
    </w:p>
    <w:p w:rsidR="00823756" w:rsidRDefault="00823756" w:rsidP="00823756">
      <w:pPr>
        <w:tabs>
          <w:tab w:val="left" w:pos="6735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823756" w:rsidRPr="00EF4E04" w:rsidTr="00D76352">
        <w:tc>
          <w:tcPr>
            <w:tcW w:w="9111" w:type="dxa"/>
          </w:tcPr>
          <w:p w:rsidR="00823756" w:rsidRPr="00EF4E04" w:rsidRDefault="00823756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30</w:t>
            </w:r>
          </w:p>
          <w:p w:rsidR="00823756" w:rsidRPr="00EF4E04" w:rsidRDefault="00823756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823756" w:rsidRPr="00EF4E04" w:rsidRDefault="00823756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823756" w:rsidRPr="00EF4E04" w:rsidRDefault="00823756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823756" w:rsidRPr="00EF4E04" w:rsidTr="00D76352">
        <w:trPr>
          <w:trHeight w:val="8733"/>
        </w:trPr>
        <w:tc>
          <w:tcPr>
            <w:tcW w:w="9111" w:type="dxa"/>
          </w:tcPr>
          <w:p w:rsidR="00823756" w:rsidRDefault="00823756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Pendientes del mes</w:t>
            </w:r>
          </w:p>
          <w:p w:rsidR="00823756" w:rsidRDefault="00823756" w:rsidP="00823756">
            <w:pPr>
              <w:tabs>
                <w:tab w:val="left" w:pos="1817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ab/>
            </w:r>
          </w:p>
          <w:p w:rsidR="00823756" w:rsidRDefault="00823756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823756" w:rsidRDefault="00823756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823756" w:rsidRPr="00EF4E04" w:rsidRDefault="00823756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D560A3" w:rsidRDefault="00D560A3" w:rsidP="00D560A3">
      <w:pPr>
        <w:tabs>
          <w:tab w:val="left" w:pos="3068"/>
        </w:tabs>
        <w:rPr>
          <w:lang w:val="es-MX"/>
        </w:rPr>
      </w:pPr>
      <w:r>
        <w:rPr>
          <w:lang w:val="es-MX"/>
        </w:rPr>
        <w:tab/>
      </w:r>
    </w:p>
    <w:p w:rsidR="00B846CB" w:rsidRDefault="00B846CB" w:rsidP="00D560A3">
      <w:pPr>
        <w:tabs>
          <w:tab w:val="left" w:pos="3068"/>
        </w:tabs>
        <w:rPr>
          <w:lang w:val="es-MX"/>
        </w:rPr>
      </w:pPr>
    </w:p>
    <w:p w:rsidR="00B846CB" w:rsidRDefault="00B846CB" w:rsidP="00D560A3">
      <w:pPr>
        <w:tabs>
          <w:tab w:val="left" w:pos="3068"/>
        </w:tabs>
        <w:rPr>
          <w:lang w:val="es-MX"/>
        </w:rPr>
      </w:pPr>
    </w:p>
    <w:p w:rsidR="00B846CB" w:rsidRDefault="00B846CB" w:rsidP="00B846CB">
      <w:pPr>
        <w:pStyle w:val="Puesto"/>
        <w:rPr>
          <w:sz w:val="56"/>
          <w:lang w:val="es-MX"/>
        </w:rPr>
      </w:pPr>
      <w:r>
        <w:rPr>
          <w:noProof/>
          <w:sz w:val="56"/>
          <w:lang w:val="es-ES" w:eastAsia="es-ES"/>
        </w:rPr>
        <w:lastRenderedPageBreak/>
        <w:drawing>
          <wp:anchor distT="0" distB="0" distL="114300" distR="114300" simplePos="0" relativeHeight="251858944" behindDoc="0" locked="0" layoutInCell="1" allowOverlap="1" wp14:anchorId="0F86AC40" wp14:editId="3C8ABEC9">
            <wp:simplePos x="0" y="0"/>
            <wp:positionH relativeFrom="margin">
              <wp:posOffset>5050213</wp:posOffset>
            </wp:positionH>
            <wp:positionV relativeFrom="paragraph">
              <wp:posOffset>-541798</wp:posOffset>
            </wp:positionV>
            <wp:extent cx="1143000" cy="1385485"/>
            <wp:effectExtent l="0" t="0" r="0" b="5715"/>
            <wp:wrapNone/>
            <wp:docPr id="797" name="Imagen 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baR96AA1xnodg.pn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385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56"/>
          <w:lang w:val="es-ES" w:eastAsia="es-ES"/>
        </w:rPr>
        <w:drawing>
          <wp:anchor distT="0" distB="0" distL="114300" distR="114300" simplePos="0" relativeHeight="251857920" behindDoc="0" locked="0" layoutInCell="1" allowOverlap="1" wp14:anchorId="31C5ECF4" wp14:editId="11200E81">
            <wp:simplePos x="0" y="0"/>
            <wp:positionH relativeFrom="margin">
              <wp:posOffset>-392430</wp:posOffset>
            </wp:positionH>
            <wp:positionV relativeFrom="paragraph">
              <wp:posOffset>-20782</wp:posOffset>
            </wp:positionV>
            <wp:extent cx="1163320" cy="877570"/>
            <wp:effectExtent l="0" t="0" r="0" b="0"/>
            <wp:wrapNone/>
            <wp:docPr id="798" name="Imagen 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bird10.p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3320" cy="877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56"/>
          <w:lang w:val="es-MX"/>
        </w:rPr>
        <w:t xml:space="preserve">Consejo técnico escolar 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</w:tbl>
    <w:p w:rsidR="00B846CB" w:rsidRPr="002979F8" w:rsidRDefault="00B846CB" w:rsidP="00901536">
      <w:pPr>
        <w:jc w:val="both"/>
        <w:rPr>
          <w:lang w:val="es-MX"/>
        </w:rPr>
      </w:pPr>
    </w:p>
    <w:p w:rsidR="00B846CB" w:rsidRDefault="00B846CB" w:rsidP="00B846CB">
      <w:pPr>
        <w:pStyle w:val="Puesto"/>
        <w:rPr>
          <w:sz w:val="56"/>
          <w:lang w:val="es-MX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860992" behindDoc="0" locked="0" layoutInCell="1" allowOverlap="1" wp14:anchorId="0589FD78" wp14:editId="19CD97C6">
            <wp:simplePos x="0" y="0"/>
            <wp:positionH relativeFrom="margin">
              <wp:posOffset>5031105</wp:posOffset>
            </wp:positionH>
            <wp:positionV relativeFrom="paragraph">
              <wp:posOffset>-766445</wp:posOffset>
            </wp:positionV>
            <wp:extent cx="985444" cy="1184564"/>
            <wp:effectExtent l="0" t="0" r="5715" b="0"/>
            <wp:wrapNone/>
            <wp:docPr id="225" name="Imagen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baOYpRijXNe6Q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5444" cy="11845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862016" behindDoc="0" locked="0" layoutInCell="1" allowOverlap="1" wp14:anchorId="7F443CBA" wp14:editId="77DA9571">
            <wp:simplePos x="0" y="0"/>
            <wp:positionH relativeFrom="margin">
              <wp:posOffset>-390525</wp:posOffset>
            </wp:positionH>
            <wp:positionV relativeFrom="paragraph">
              <wp:posOffset>-389890</wp:posOffset>
            </wp:positionV>
            <wp:extent cx="1019330" cy="831272"/>
            <wp:effectExtent l="0" t="0" r="9525" b="6985"/>
            <wp:wrapNone/>
            <wp:docPr id="226" name="Imagen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1519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330" cy="8312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56"/>
          <w:lang w:val="es-MX"/>
        </w:rPr>
        <w:t>Asistencia de noviembre</w:t>
      </w:r>
    </w:p>
    <w:tbl>
      <w:tblPr>
        <w:tblStyle w:val="Tablaconcuadrcula"/>
        <w:tblW w:w="9629" w:type="dxa"/>
        <w:tblInd w:w="-431" w:type="dxa"/>
        <w:tblLook w:val="04A0" w:firstRow="1" w:lastRow="0" w:firstColumn="1" w:lastColumn="0" w:noHBand="0" w:noVBand="1"/>
      </w:tblPr>
      <w:tblGrid>
        <w:gridCol w:w="568"/>
        <w:gridCol w:w="2693"/>
        <w:gridCol w:w="276"/>
        <w:gridCol w:w="276"/>
        <w:gridCol w:w="276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</w:tblGrid>
      <w:tr w:rsidR="00B846CB" w:rsidTr="00D76352">
        <w:tc>
          <w:tcPr>
            <w:tcW w:w="568" w:type="dxa"/>
            <w:shd w:val="clear" w:color="auto" w:fill="00B0F0"/>
          </w:tcPr>
          <w:p w:rsidR="00B846CB" w:rsidRPr="00C24A6F" w:rsidRDefault="00B846CB" w:rsidP="00D76352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No.</w:t>
            </w:r>
          </w:p>
        </w:tc>
        <w:tc>
          <w:tcPr>
            <w:tcW w:w="2693" w:type="dxa"/>
            <w:shd w:val="clear" w:color="auto" w:fill="00B0F0"/>
          </w:tcPr>
          <w:p w:rsidR="00B846CB" w:rsidRPr="00C24A6F" w:rsidRDefault="00B846CB" w:rsidP="00D76352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Nombre</w:t>
            </w:r>
          </w:p>
        </w:tc>
        <w:tc>
          <w:tcPr>
            <w:tcW w:w="276" w:type="dxa"/>
            <w:shd w:val="clear" w:color="auto" w:fill="00B0F0"/>
          </w:tcPr>
          <w:p w:rsidR="00B846CB" w:rsidRPr="00C24A6F" w:rsidRDefault="00B846CB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00B0F0"/>
          </w:tcPr>
          <w:p w:rsidR="00B846CB" w:rsidRPr="00C24A6F" w:rsidRDefault="00B846CB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00B0F0"/>
          </w:tcPr>
          <w:p w:rsidR="00B846CB" w:rsidRPr="00C24A6F" w:rsidRDefault="00B846CB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B846CB" w:rsidRPr="00C24A6F" w:rsidRDefault="00B846CB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B846CB" w:rsidRPr="00C24A6F" w:rsidRDefault="00B846CB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B846CB" w:rsidRPr="00C24A6F" w:rsidRDefault="00B846CB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B846CB" w:rsidRPr="00C24A6F" w:rsidRDefault="00B846CB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B846CB" w:rsidRPr="00C24A6F" w:rsidRDefault="00B846CB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B846CB" w:rsidRPr="00C24A6F" w:rsidRDefault="00B846CB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B846CB" w:rsidRPr="00C24A6F" w:rsidRDefault="00B846CB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B846CB" w:rsidRPr="00C24A6F" w:rsidRDefault="00B846CB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B846CB" w:rsidRPr="00C24A6F" w:rsidRDefault="00B846CB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B846CB" w:rsidRPr="00C24A6F" w:rsidRDefault="00B846CB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B846CB" w:rsidRPr="00C24A6F" w:rsidRDefault="00B846CB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B846CB" w:rsidRPr="00C24A6F" w:rsidRDefault="00B846CB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B846CB" w:rsidRPr="00C24A6F" w:rsidRDefault="00B846CB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B846CB" w:rsidRPr="00C24A6F" w:rsidRDefault="00B846CB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B846CB" w:rsidRPr="00C24A6F" w:rsidRDefault="00B846CB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B846CB" w:rsidRPr="00C24A6F" w:rsidRDefault="00B846CB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B846CB" w:rsidRPr="00C24A6F" w:rsidRDefault="00B846CB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B846CB" w:rsidRPr="00C24A6F" w:rsidRDefault="00B846CB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B846CB" w:rsidRPr="00C24A6F" w:rsidRDefault="00B846CB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B846CB" w:rsidRPr="00C24A6F" w:rsidRDefault="00B846CB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RPr="001779F9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</w:tbl>
    <w:p w:rsidR="00B846CB" w:rsidRDefault="00B846CB" w:rsidP="00D560A3">
      <w:pPr>
        <w:tabs>
          <w:tab w:val="left" w:pos="3068"/>
        </w:tabs>
        <w:rPr>
          <w:lang w:val="es-MX"/>
        </w:rPr>
      </w:pPr>
    </w:p>
    <w:p w:rsidR="00901536" w:rsidRDefault="00901536" w:rsidP="00D560A3">
      <w:pPr>
        <w:tabs>
          <w:tab w:val="left" w:pos="3068"/>
        </w:tabs>
        <w:rPr>
          <w:lang w:val="es-MX"/>
        </w:rPr>
      </w:pPr>
    </w:p>
    <w:p w:rsidR="00901536" w:rsidRDefault="00901536" w:rsidP="00D560A3">
      <w:pPr>
        <w:tabs>
          <w:tab w:val="left" w:pos="3068"/>
        </w:tabs>
        <w:rPr>
          <w:lang w:val="es-MX"/>
        </w:rPr>
      </w:pPr>
    </w:p>
    <w:p w:rsidR="00901536" w:rsidRPr="003903B9" w:rsidRDefault="00901536" w:rsidP="00901536">
      <w:pPr>
        <w:pStyle w:val="Puesto"/>
        <w:rPr>
          <w:sz w:val="28"/>
        </w:rPr>
      </w:pPr>
      <w:r>
        <w:rPr>
          <w:noProof/>
          <w:sz w:val="28"/>
          <w:lang w:val="es-ES" w:eastAsia="es-ES"/>
        </w:rPr>
        <w:lastRenderedPageBreak/>
        <w:drawing>
          <wp:anchor distT="0" distB="0" distL="114300" distR="114300" simplePos="0" relativeHeight="251864064" behindDoc="0" locked="0" layoutInCell="1" allowOverlap="1" wp14:anchorId="75490524" wp14:editId="0D573622">
            <wp:simplePos x="0" y="0"/>
            <wp:positionH relativeFrom="page">
              <wp:posOffset>5648325</wp:posOffset>
            </wp:positionH>
            <wp:positionV relativeFrom="paragraph">
              <wp:posOffset>-527050</wp:posOffset>
            </wp:positionV>
            <wp:extent cx="1881577" cy="1047750"/>
            <wp:effectExtent l="0" t="0" r="4445" b="0"/>
            <wp:wrapNone/>
            <wp:docPr id="231" name="Imagen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bc3baho-comienzo-de-curso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1577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</w:rPr>
        <w:t xml:space="preserve">Segundo </w:t>
      </w:r>
      <w:proofErr w:type="spellStart"/>
      <w:r>
        <w:rPr>
          <w:sz w:val="28"/>
        </w:rPr>
        <w:t>Momento</w:t>
      </w:r>
      <w:proofErr w:type="spellEnd"/>
      <w:r>
        <w:rPr>
          <w:sz w:val="28"/>
        </w:rPr>
        <w:t xml:space="preserve"> (</w:t>
      </w:r>
      <w:proofErr w:type="spellStart"/>
      <w:r>
        <w:rPr>
          <w:sz w:val="28"/>
        </w:rPr>
        <w:t>noviembre</w:t>
      </w:r>
      <w:proofErr w:type="spellEnd"/>
      <w:r w:rsidRPr="003903B9">
        <w:rPr>
          <w:sz w:val="28"/>
        </w:rPr>
        <w:t>)</w:t>
      </w:r>
    </w:p>
    <w:p w:rsidR="00901536" w:rsidRDefault="00901536" w:rsidP="00901536">
      <w:pPr>
        <w:pStyle w:val="Puesto"/>
        <w:rPr>
          <w:sz w:val="28"/>
        </w:rPr>
      </w:pPr>
      <w:proofErr w:type="spellStart"/>
      <w:r w:rsidRPr="003903B9">
        <w:rPr>
          <w:sz w:val="28"/>
        </w:rPr>
        <w:t>Regist</w:t>
      </w:r>
      <w:r>
        <w:rPr>
          <w:sz w:val="28"/>
        </w:rPr>
        <w:t>ro</w:t>
      </w:r>
      <w:proofErr w:type="spellEnd"/>
      <w:r>
        <w:rPr>
          <w:sz w:val="28"/>
        </w:rPr>
        <w:t xml:space="preserve"> de </w:t>
      </w:r>
      <w:proofErr w:type="spellStart"/>
      <w:r>
        <w:rPr>
          <w:sz w:val="28"/>
        </w:rPr>
        <w:t>Competencia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Lectora</w:t>
      </w:r>
      <w:proofErr w:type="spellEnd"/>
      <w:r>
        <w:rPr>
          <w:sz w:val="28"/>
        </w:rPr>
        <w:t xml:space="preserve"> 1er.</w:t>
      </w:r>
      <w:r w:rsidRPr="003903B9">
        <w:rPr>
          <w:sz w:val="28"/>
        </w:rPr>
        <w:t xml:space="preserve"> </w:t>
      </w:r>
      <w:proofErr w:type="spellStart"/>
      <w:proofErr w:type="gramStart"/>
      <w:r w:rsidRPr="003903B9">
        <w:rPr>
          <w:sz w:val="28"/>
        </w:rPr>
        <w:t>grado</w:t>
      </w:r>
      <w:proofErr w:type="spellEnd"/>
      <w:proofErr w:type="gramEnd"/>
    </w:p>
    <w:p w:rsidR="00901536" w:rsidRPr="003903B9" w:rsidRDefault="00901536" w:rsidP="00901536"/>
    <w:tbl>
      <w:tblPr>
        <w:tblStyle w:val="Tablaconcuadrcula"/>
        <w:tblW w:w="9640" w:type="dxa"/>
        <w:tblInd w:w="-431" w:type="dxa"/>
        <w:tblLook w:val="04A0" w:firstRow="1" w:lastRow="0" w:firstColumn="1" w:lastColumn="0" w:noHBand="0" w:noVBand="1"/>
      </w:tblPr>
      <w:tblGrid>
        <w:gridCol w:w="568"/>
        <w:gridCol w:w="3171"/>
        <w:gridCol w:w="1905"/>
        <w:gridCol w:w="1969"/>
        <w:gridCol w:w="2027"/>
      </w:tblGrid>
      <w:tr w:rsidR="00901536" w:rsidTr="00D76352">
        <w:trPr>
          <w:trHeight w:val="510"/>
        </w:trPr>
        <w:tc>
          <w:tcPr>
            <w:tcW w:w="568" w:type="dxa"/>
            <w:vAlign w:val="center"/>
          </w:tcPr>
          <w:p w:rsidR="00901536" w:rsidRPr="003903B9" w:rsidRDefault="00901536" w:rsidP="00901536">
            <w:pPr>
              <w:pStyle w:val="Sinespaciado"/>
              <w:rPr>
                <w:color w:val="auto"/>
                <w:sz w:val="16"/>
                <w:szCs w:val="20"/>
              </w:rPr>
            </w:pPr>
            <w:r w:rsidRPr="003903B9">
              <w:rPr>
                <w:color w:val="auto"/>
                <w:sz w:val="16"/>
                <w:szCs w:val="20"/>
              </w:rPr>
              <w:t>No.</w:t>
            </w:r>
          </w:p>
        </w:tc>
        <w:tc>
          <w:tcPr>
            <w:tcW w:w="3171" w:type="dxa"/>
            <w:vAlign w:val="center"/>
          </w:tcPr>
          <w:p w:rsidR="00901536" w:rsidRPr="003903B9" w:rsidRDefault="00901536" w:rsidP="00901536">
            <w:pPr>
              <w:pStyle w:val="Sinespaciado"/>
              <w:rPr>
                <w:color w:val="auto"/>
                <w:sz w:val="16"/>
                <w:szCs w:val="20"/>
              </w:rPr>
            </w:pPr>
            <w:proofErr w:type="spellStart"/>
            <w:r w:rsidRPr="003903B9">
              <w:rPr>
                <w:color w:val="auto"/>
                <w:sz w:val="16"/>
                <w:szCs w:val="20"/>
              </w:rPr>
              <w:t>Nombre</w:t>
            </w:r>
            <w:proofErr w:type="spellEnd"/>
            <w:r w:rsidRPr="003903B9">
              <w:rPr>
                <w:color w:val="auto"/>
                <w:sz w:val="16"/>
                <w:szCs w:val="20"/>
              </w:rPr>
              <w:t xml:space="preserve"> del </w:t>
            </w:r>
            <w:proofErr w:type="spellStart"/>
            <w:r w:rsidRPr="003903B9">
              <w:rPr>
                <w:color w:val="auto"/>
                <w:sz w:val="16"/>
                <w:szCs w:val="20"/>
              </w:rPr>
              <w:t>alumno</w:t>
            </w:r>
            <w:proofErr w:type="spellEnd"/>
          </w:p>
        </w:tc>
        <w:tc>
          <w:tcPr>
            <w:tcW w:w="1905" w:type="dxa"/>
            <w:vAlign w:val="center"/>
          </w:tcPr>
          <w:p w:rsidR="00901536" w:rsidRPr="00901536" w:rsidRDefault="00901536" w:rsidP="00901536">
            <w:pPr>
              <w:pStyle w:val="Sinespaciado"/>
              <w:rPr>
                <w:rFonts w:asciiTheme="majorHAnsi" w:hAnsiTheme="majorHAnsi"/>
                <w:color w:val="auto"/>
                <w:sz w:val="16"/>
                <w:szCs w:val="16"/>
              </w:rPr>
            </w:pP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Comenta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de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qué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puede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tratar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un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texto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a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partir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de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su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título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.</w:t>
            </w:r>
          </w:p>
        </w:tc>
        <w:tc>
          <w:tcPr>
            <w:tcW w:w="1969" w:type="dxa"/>
            <w:vAlign w:val="center"/>
          </w:tcPr>
          <w:p w:rsidR="00901536" w:rsidRPr="00901536" w:rsidRDefault="00901536" w:rsidP="00901536">
            <w:pPr>
              <w:pStyle w:val="Sinespaciado"/>
              <w:rPr>
                <w:rFonts w:asciiTheme="majorHAnsi" w:hAnsiTheme="majorHAnsi"/>
                <w:color w:val="auto"/>
                <w:sz w:val="16"/>
                <w:szCs w:val="16"/>
              </w:rPr>
            </w:pP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Localiza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información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específica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en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un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texto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.</w:t>
            </w:r>
          </w:p>
        </w:tc>
        <w:tc>
          <w:tcPr>
            <w:tcW w:w="2027" w:type="dxa"/>
            <w:vAlign w:val="center"/>
          </w:tcPr>
          <w:p w:rsidR="00901536" w:rsidRPr="00901536" w:rsidRDefault="00901536" w:rsidP="00901536">
            <w:pPr>
              <w:pStyle w:val="Sinespaciado"/>
              <w:rPr>
                <w:rFonts w:asciiTheme="majorHAnsi" w:hAnsiTheme="majorHAnsi"/>
                <w:color w:val="auto"/>
                <w:sz w:val="16"/>
                <w:szCs w:val="16"/>
              </w:rPr>
            </w:pP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Opina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sobre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el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contenido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de un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texto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.</w:t>
            </w: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4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5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6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7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8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9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10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11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12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13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14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15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16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17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18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19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20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21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22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23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24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25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26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27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28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29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30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31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32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33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34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35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36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37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38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39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40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</w:tbl>
    <w:p w:rsidR="00901536" w:rsidRDefault="00901536" w:rsidP="00901536">
      <w:pPr>
        <w:tabs>
          <w:tab w:val="left" w:pos="1817"/>
          <w:tab w:val="center" w:pos="4560"/>
        </w:tabs>
        <w:jc w:val="left"/>
        <w:rPr>
          <w:lang w:val="es-MX"/>
        </w:rPr>
      </w:pPr>
    </w:p>
    <w:p w:rsidR="00901536" w:rsidRDefault="00901536" w:rsidP="00901536">
      <w:pPr>
        <w:pStyle w:val="Puesto"/>
        <w:rPr>
          <w:sz w:val="52"/>
          <w:lang w:val="es-MX"/>
        </w:rPr>
      </w:pPr>
      <w:r w:rsidRPr="00017951">
        <w:rPr>
          <w:sz w:val="52"/>
          <w:lang w:val="es-MX"/>
        </w:rPr>
        <w:lastRenderedPageBreak/>
        <w:t>Reunión con padres de familia</w:t>
      </w:r>
    </w:p>
    <w:p w:rsidR="00901536" w:rsidRDefault="00901536" w:rsidP="00901536">
      <w:pPr>
        <w:jc w:val="right"/>
        <w:rPr>
          <w:color w:val="auto"/>
          <w:sz w:val="28"/>
          <w:lang w:val="es-MX"/>
        </w:rPr>
      </w:pPr>
      <w:r w:rsidRPr="00017951">
        <w:rPr>
          <w:color w:val="auto"/>
          <w:sz w:val="28"/>
          <w:lang w:val="es-MX"/>
        </w:rPr>
        <w:t>Fecha: ___________________________</w:t>
      </w:r>
    </w:p>
    <w:p w:rsidR="00901536" w:rsidRDefault="00901536" w:rsidP="00901536">
      <w:pPr>
        <w:jc w:val="right"/>
        <w:rPr>
          <w:color w:val="auto"/>
          <w:sz w:val="28"/>
          <w:lang w:val="es-MX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901536" w:rsidTr="00D76352">
        <w:tc>
          <w:tcPr>
            <w:tcW w:w="9111" w:type="dxa"/>
          </w:tcPr>
          <w:p w:rsidR="00901536" w:rsidRDefault="0090153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901536" w:rsidTr="00D76352">
        <w:tc>
          <w:tcPr>
            <w:tcW w:w="9111" w:type="dxa"/>
          </w:tcPr>
          <w:p w:rsidR="00901536" w:rsidRDefault="0090153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901536" w:rsidTr="00D76352">
        <w:tc>
          <w:tcPr>
            <w:tcW w:w="9111" w:type="dxa"/>
          </w:tcPr>
          <w:p w:rsidR="00901536" w:rsidRDefault="0090153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901536" w:rsidTr="00D76352">
        <w:tc>
          <w:tcPr>
            <w:tcW w:w="9111" w:type="dxa"/>
          </w:tcPr>
          <w:p w:rsidR="00901536" w:rsidRDefault="0090153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901536" w:rsidTr="00D76352">
        <w:tc>
          <w:tcPr>
            <w:tcW w:w="9111" w:type="dxa"/>
          </w:tcPr>
          <w:p w:rsidR="00901536" w:rsidRDefault="0090153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901536" w:rsidTr="00D76352">
        <w:tc>
          <w:tcPr>
            <w:tcW w:w="9111" w:type="dxa"/>
          </w:tcPr>
          <w:p w:rsidR="00901536" w:rsidRDefault="0090153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901536" w:rsidTr="00D76352">
        <w:tc>
          <w:tcPr>
            <w:tcW w:w="9111" w:type="dxa"/>
          </w:tcPr>
          <w:p w:rsidR="00901536" w:rsidRDefault="0090153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901536" w:rsidTr="00D76352">
        <w:tc>
          <w:tcPr>
            <w:tcW w:w="9111" w:type="dxa"/>
          </w:tcPr>
          <w:p w:rsidR="00901536" w:rsidRDefault="0090153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901536" w:rsidTr="00D76352">
        <w:tc>
          <w:tcPr>
            <w:tcW w:w="9111" w:type="dxa"/>
          </w:tcPr>
          <w:p w:rsidR="00901536" w:rsidRDefault="0090153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901536" w:rsidTr="00D76352">
        <w:tc>
          <w:tcPr>
            <w:tcW w:w="9111" w:type="dxa"/>
          </w:tcPr>
          <w:p w:rsidR="00901536" w:rsidRDefault="0090153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901536" w:rsidTr="00D76352">
        <w:tc>
          <w:tcPr>
            <w:tcW w:w="9111" w:type="dxa"/>
          </w:tcPr>
          <w:p w:rsidR="00901536" w:rsidRDefault="0090153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901536" w:rsidTr="00D76352">
        <w:tc>
          <w:tcPr>
            <w:tcW w:w="9111" w:type="dxa"/>
          </w:tcPr>
          <w:p w:rsidR="00901536" w:rsidRDefault="0090153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901536" w:rsidTr="00D76352">
        <w:tc>
          <w:tcPr>
            <w:tcW w:w="9111" w:type="dxa"/>
          </w:tcPr>
          <w:p w:rsidR="00901536" w:rsidRDefault="0090153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901536" w:rsidTr="00D76352">
        <w:tc>
          <w:tcPr>
            <w:tcW w:w="9111" w:type="dxa"/>
          </w:tcPr>
          <w:p w:rsidR="00901536" w:rsidRDefault="0090153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901536" w:rsidTr="00D76352">
        <w:tc>
          <w:tcPr>
            <w:tcW w:w="9111" w:type="dxa"/>
          </w:tcPr>
          <w:p w:rsidR="00901536" w:rsidRDefault="0090153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901536" w:rsidTr="00D76352">
        <w:tc>
          <w:tcPr>
            <w:tcW w:w="9111" w:type="dxa"/>
          </w:tcPr>
          <w:p w:rsidR="00901536" w:rsidRDefault="0090153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901536" w:rsidTr="00D76352">
        <w:tc>
          <w:tcPr>
            <w:tcW w:w="9111" w:type="dxa"/>
          </w:tcPr>
          <w:p w:rsidR="00901536" w:rsidRDefault="0090153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901536" w:rsidTr="00D76352">
        <w:tc>
          <w:tcPr>
            <w:tcW w:w="9111" w:type="dxa"/>
          </w:tcPr>
          <w:p w:rsidR="00901536" w:rsidRDefault="0090153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901536" w:rsidTr="00D76352">
        <w:tc>
          <w:tcPr>
            <w:tcW w:w="9111" w:type="dxa"/>
          </w:tcPr>
          <w:p w:rsidR="00901536" w:rsidRDefault="0090153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901536" w:rsidTr="00D76352">
        <w:tc>
          <w:tcPr>
            <w:tcW w:w="9111" w:type="dxa"/>
          </w:tcPr>
          <w:p w:rsidR="00901536" w:rsidRDefault="0090153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901536" w:rsidTr="00D76352">
        <w:tc>
          <w:tcPr>
            <w:tcW w:w="9111" w:type="dxa"/>
          </w:tcPr>
          <w:p w:rsidR="00901536" w:rsidRDefault="0090153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901536" w:rsidTr="00D76352">
        <w:tc>
          <w:tcPr>
            <w:tcW w:w="9111" w:type="dxa"/>
          </w:tcPr>
          <w:p w:rsidR="00901536" w:rsidRDefault="0090153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901536" w:rsidTr="00D76352">
        <w:tc>
          <w:tcPr>
            <w:tcW w:w="9111" w:type="dxa"/>
          </w:tcPr>
          <w:p w:rsidR="00901536" w:rsidRDefault="0090153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901536" w:rsidTr="00D76352">
        <w:tc>
          <w:tcPr>
            <w:tcW w:w="9111" w:type="dxa"/>
          </w:tcPr>
          <w:p w:rsidR="00901536" w:rsidRDefault="0090153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901536" w:rsidTr="00D76352">
        <w:tc>
          <w:tcPr>
            <w:tcW w:w="9111" w:type="dxa"/>
          </w:tcPr>
          <w:p w:rsidR="00901536" w:rsidRDefault="0090153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901536" w:rsidTr="00D76352">
        <w:tc>
          <w:tcPr>
            <w:tcW w:w="9111" w:type="dxa"/>
          </w:tcPr>
          <w:p w:rsidR="00901536" w:rsidRDefault="0090153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901536" w:rsidTr="00D76352">
        <w:tc>
          <w:tcPr>
            <w:tcW w:w="9111" w:type="dxa"/>
          </w:tcPr>
          <w:p w:rsidR="00901536" w:rsidRDefault="0090153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</w:tbl>
    <w:p w:rsidR="003C79B1" w:rsidRDefault="003C79B1" w:rsidP="003C79B1">
      <w:pPr>
        <w:pStyle w:val="Puesto"/>
        <w:rPr>
          <w:sz w:val="52"/>
          <w:lang w:val="es-MX"/>
        </w:rPr>
      </w:pPr>
    </w:p>
    <w:p w:rsidR="003C79B1" w:rsidRDefault="003C79B1" w:rsidP="003C79B1">
      <w:pPr>
        <w:pStyle w:val="Puesto"/>
        <w:rPr>
          <w:sz w:val="52"/>
          <w:lang w:val="es-MX"/>
        </w:rPr>
      </w:pPr>
      <w:r>
        <w:rPr>
          <w:sz w:val="52"/>
          <w:lang w:val="es-MX"/>
        </w:rPr>
        <w:lastRenderedPageBreak/>
        <w:t xml:space="preserve">Acuerdos 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</w:tbl>
    <w:p w:rsidR="00901536" w:rsidRDefault="003C79B1" w:rsidP="00901536">
      <w:pPr>
        <w:jc w:val="both"/>
        <w:rPr>
          <w:color w:val="auto"/>
          <w:sz w:val="28"/>
          <w:lang w:val="es-MX"/>
        </w:rPr>
      </w:pPr>
      <w:r>
        <w:rPr>
          <w:lang w:val="es-MX"/>
        </w:rPr>
        <w:br w:type="page"/>
      </w:r>
    </w:p>
    <w:p w:rsidR="00901536" w:rsidRDefault="00901536" w:rsidP="00901536">
      <w:pPr>
        <w:pStyle w:val="Puesto"/>
        <w:rPr>
          <w:sz w:val="52"/>
          <w:lang w:val="es-MX"/>
        </w:rPr>
      </w:pPr>
      <w:r w:rsidRPr="00ED53F3">
        <w:rPr>
          <w:sz w:val="52"/>
          <w:lang w:val="es-MX"/>
        </w:rPr>
        <w:lastRenderedPageBreak/>
        <w:t>Asistencia de padres de familia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704"/>
        <w:gridCol w:w="4536"/>
        <w:gridCol w:w="3871"/>
      </w:tblGrid>
      <w:tr w:rsidR="00901536" w:rsidTr="003C79B1">
        <w:tc>
          <w:tcPr>
            <w:tcW w:w="704" w:type="dxa"/>
            <w:shd w:val="clear" w:color="auto" w:fill="FFC000"/>
          </w:tcPr>
          <w:p w:rsidR="00901536" w:rsidRPr="00ED53F3" w:rsidRDefault="00901536" w:rsidP="00D76352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No.</w:t>
            </w:r>
          </w:p>
        </w:tc>
        <w:tc>
          <w:tcPr>
            <w:tcW w:w="4536" w:type="dxa"/>
            <w:shd w:val="clear" w:color="auto" w:fill="FFC000"/>
          </w:tcPr>
          <w:p w:rsidR="00901536" w:rsidRPr="00ED53F3" w:rsidRDefault="00901536" w:rsidP="00D76352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Nombre del (la) alumno(a)</w:t>
            </w:r>
          </w:p>
        </w:tc>
        <w:tc>
          <w:tcPr>
            <w:tcW w:w="3871" w:type="dxa"/>
            <w:shd w:val="clear" w:color="auto" w:fill="FFC000"/>
          </w:tcPr>
          <w:p w:rsidR="00901536" w:rsidRPr="00ED53F3" w:rsidRDefault="00901536" w:rsidP="00D76352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Firma del padre, madre o tutor</w:t>
            </w: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</w:tbl>
    <w:p w:rsidR="00901536" w:rsidRDefault="00901536" w:rsidP="00901536">
      <w:pPr>
        <w:rPr>
          <w:lang w:val="es-MX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251865088" behindDoc="0" locked="0" layoutInCell="1" allowOverlap="1" wp14:anchorId="65C47A29" wp14:editId="3D8F5F7F">
                <wp:simplePos x="0" y="0"/>
                <wp:positionH relativeFrom="column">
                  <wp:posOffset>-180975</wp:posOffset>
                </wp:positionH>
                <wp:positionV relativeFrom="paragraph">
                  <wp:posOffset>0</wp:posOffset>
                </wp:positionV>
                <wp:extent cx="6184265" cy="4019550"/>
                <wp:effectExtent l="0" t="0" r="0" b="0"/>
                <wp:wrapNone/>
                <wp:docPr id="227" name="Grupo 2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84265" cy="4019550"/>
                          <a:chOff x="0" y="0"/>
                          <a:chExt cx="6184265" cy="4019550"/>
                        </a:xfrm>
                      </wpg:grpSpPr>
                      <pic:pic xmlns:pic="http://schemas.openxmlformats.org/drawingml/2006/picture">
                        <pic:nvPicPr>
                          <pic:cNvPr id="228" name="Imagen 228" descr="C:\Users\EARLY HEADSTART\Pictures\Lunares-blancos-floral-vintage-014.png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8200" y="0"/>
                            <a:ext cx="4496435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9" name="Imagen 229" descr="C:\Users\EARLY HEADSTART\Pictures\clipart de la maestras\owl post2.png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733550"/>
                            <a:ext cx="618426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4E36BAE" id="Grupo 227" o:spid="_x0000_s1026" style="position:absolute;margin-left:-14.25pt;margin-top:0;width:486.95pt;height:316.5pt;z-index:251865088" coordsize="61842,40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+4nORQMAAPMJAAAOAAAAZHJzL2Uyb0RvYy54bWzsVkuP0zAQviPxH6zc&#10;s3k020e0XVTasiAtsNrHAakX13ESC8e2bKftCvHfGTtp2W1BIC4IiUMSe2yPv/lmPscXr3YNRxuq&#10;DZNiGiRncYCoILJgopoGD/dvwnGAjMWiwFwKOg0eqQleXb58cbFVOU1lLXlBNQInwuRbNQ1qa1Ue&#10;RYbUtMHmTCoqYLCUusEWurqKCo234L3hURrHw2grdaG0JNQYsC66weDS+y9LSuzHsjTUIj4NAJv1&#10;b+3fa/eOLi9wXmmsakZ6GPgPUDSYCdj04GqBLUatZieuGka0NLK0Z0Q2kSxLRqiPAaJJ4qNorrRs&#10;lY+lyreVOtAE1B7x9MduyYfNjUasmAZpOgqQwA0k6Uq3SiJnAHq2qsph1pVWd+pG94aq67mId6Vu&#10;3BdiQTtP7OOBWLqziIBxmIyzdHgeIAJjWZxMzs976kkN+TlZR+rlL1ZG+40jh+8ARzGSw9MzBa0T&#10;pn5dUbDKtpoGvZPmt3w0WH9uVQhJVdiyNePMPvoChfQ5UGJzw8iN7jpPSQd9dKS/a3BFBbAOloIa&#10;AkU6z1cPBrS1Ws5urz+ht8vZ4u5+dnu/Al8OolldtwLDN1xzDKozYcmlxjzcMGHBWxgn2ZkSlUuj&#10;A+H27VBgx9K1JJ8NEnJeY1HRmVGgFtCwmx09n+67z0JYc6beMM5d5l27JwtAH1XmD/juqn4hSdtQ&#10;YTsZa8qBNylMzZQJkM5ps6ZQlfpdkXhhQSldG+u2c0XlpfUlHc/ieJK+Dufn8TzM4tEynE2yUTiK&#10;l6MszsbJPJl/dauTLG8NhXgxXyjWYwXrCdof6qg/cTqFeqWjDfbniWPKA9p/PUQwOUocVqPJLbAK&#10;86BtNbWkds0SmOvtMPkw4Gn+zqzLgQHNofX2vSxAl7i10pNxpLnxYAxnYYBOhZdlk2E26IWXjrKB&#10;m9eh3vtQ2tgrKhvkGkA4wPV74A0E003dT3HQhXRp9wFx8cwAkTiLD8LB7psQRVd90PiHdDk50SVY&#10;fluXBPKPtYUFiGPUYAo5xmYltxwpaWz676sy9UXyX5U/V2UnyGQ0GBz+du7oOvkfwok/jP+OLP3P&#10;E24W/vjqb0Hu6vK0D+2nd7XLb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I95G0DgAAAACAEAAA8AAABkcnMvZG93bnJldi54bWxMj0FLw0AUhO+C/2F5grd2k6Yp&#10;NWZTSlFPRbAVxNtr9jUJze6G7DZJ/73Pkx6HGWa+yTeTacVAvW+cVRDPIxBkS6cbWyn4PL7O1iB8&#10;QKuxdZYU3MjDpri/yzHTbrQfNBxCJbjE+gwV1CF0mZS+rMmgn7uOLHtn1xsMLPtK6h5HLjetXETR&#10;ShpsLC/U2NGupvJyuBoFbyOO2yR+GfaX8+72fUzfv/YxKfX4MG2fQQSawl8YfvEZHQpmOrmr1V60&#10;CmaLdcpRBfyI7adlugRxUrBKkghkkcv/B4ofAAAA//8DAFBLAwQKAAAAAAAAACEAaMwYOICFAACA&#10;hQAAFAAAAGRycy9tZWRpYS9pbWFnZTEucG5niVBORw0KGgoAAAANSUhEUgAAApEAAAGZCAYAAADR&#10;kGo7AAAACXBIWXMAAAsTAAALEwEAmpwYAAAKT2lDQ1BQaG90b3Nob3AgSUNDIHByb2ZpbGUAAHja&#10;nVNnVFPpFj333vRCS4iAlEtvUhUIIFJCi4AUkSYqIQkQSoghodkVUcERRUUEG8igiAOOjoCMFVEs&#10;DIoK2AfkIaKOg6OIisr74Xuja9a89+bN/rXXPues852zzwfACAyWSDNRNYAMqUIeEeCDx8TG4eQu&#10;QIEKJHAAEAizZCFz/SMBAPh+PDwrIsAHvgABeNMLCADATZvAMByH/w/qQplcAYCEAcB0kThLCIAU&#10;AEB6jkKmAEBGAYCdmCZTAKAEAGDLY2LjAFAtAGAnf+bTAICd+Jl7AQBblCEVAaCRACATZYhEAGg7&#10;AKzPVopFAFgwABRmS8Q5ANgtADBJV2ZIALC3AMDOEAuyAAgMADBRiIUpAAR7AGDIIyN4AISZABRG&#10;8lc88SuuEOcqAAB4mbI8uSQ5RYFbCC1xB1dXLh4ozkkXKxQ2YQJhmkAuwnmZGTKBNA/g88wAAKCR&#10;FRHgg/P9eM4Ors7ONo62Dl8t6r8G/yJiYuP+5c+rcEAAAOF0ftH+LC+zGoA7BoBt/qIl7gRoXgug&#10;dfeLZrIPQLUAoOnaV/Nw+H48PEWhkLnZ2eXk5NhKxEJbYcpXff5nwl/AV/1s+X48/Pf14L7iJIEy&#10;XYFHBPjgwsz0TKUcz5IJhGLc5o9H/LcL//wd0yLESWK5WCoU41EScY5EmozzMqUiiUKSKcUl0v9k&#10;4t8s+wM+3zUAsGo+AXuRLahdYwP2SycQWHTA4vcAAPK7b8HUKAgDgGiD4c93/+8//UegJQCAZkmS&#10;cQAAXkQkLlTKsz/HCAAARKCBKrBBG/TBGCzABhzBBdzBC/xgNoRCJMTCQhBCCmSAHHJgKayCQiiG&#10;zbAdKmAv1EAdNMBRaIaTcA4uwlW4Dj1wD/phCJ7BKLyBCQRByAgTYSHaiAFiilgjjggXmYX4IcFI&#10;BBKLJCDJiBRRIkuRNUgxUopUIFVIHfI9cgI5h1xGupE7yAAygvyGvEcxlIGyUT3UDLVDuag3GoRG&#10;ogvQZHQxmo8WoJvQcrQaPYw2oefQq2gP2o8+Q8cwwOgYBzPEbDAuxsNCsTgsCZNjy7EirAyrxhqw&#10;VqwDu4n1Y8+xdwQSgUXACTYEd0IgYR5BSFhMWE7YSKggHCQ0EdoJNwkDhFHCJyKTqEu0JroR+cQY&#10;YjIxh1hILCPWEo8TLxB7iEPENyQSiUMyJ7mQAkmxpFTSEtJG0m5SI+ksqZs0SBojk8naZGuyBzmU&#10;LCAryIXkneTD5DPkG+Qh8lsKnWJAcaT4U+IoUspqShnlEOU05QZlmDJBVaOaUt2ooVQRNY9aQq2h&#10;tlKvUYeoEzR1mjnNgxZJS6WtopXTGmgXaPdpr+h0uhHdlR5Ol9BX0svpR+iX6AP0dwwNhhWDx4hn&#10;KBmbGAcYZxl3GK+YTKYZ04sZx1QwNzHrmOeZD5lvVVgqtip8FZHKCpVKlSaVGyovVKmqpqreqgtV&#10;81XLVI+pXlN9rkZVM1PjqQnUlqtVqp1Q61MbU2epO6iHqmeob1Q/pH5Z/YkGWcNMw09DpFGgsV/j&#10;vMYgC2MZs3gsIWsNq4Z1gTXEJrHN2Xx2KruY/R27iz2qqaE5QzNKM1ezUvOUZj8H45hx+Jx0Tgnn&#10;KKeX836K3hTvKeIpG6Y0TLkxZVxrqpaXllirSKtRq0frvTau7aedpr1Fu1n7gQ5Bx0onXCdHZ4/O&#10;BZ3nU9lT3acKpxZNPTr1ri6qa6UbobtEd79up+6Ynr5egJ5Mb6feeb3n+hx9L/1U/W36p/VHDFgG&#10;swwkBtsMzhg8xTVxbzwdL8fb8VFDXcNAQ6VhlWGX4YSRudE8o9VGjUYPjGnGXOMk423GbcajJgYm&#10;ISZLTepN7ppSTbmmKaY7TDtMx83MzaLN1pk1mz0x1zLnm+eb15vft2BaeFostqi2uGVJsuRaplnu&#10;trxuhVo5WaVYVVpds0atna0l1rutu6cRp7lOk06rntZnw7Dxtsm2qbcZsOXYBtuutm22fWFnYhdn&#10;t8Wuw+6TvZN9un2N/T0HDYfZDqsdWh1+c7RyFDpWOt6azpzuP33F9JbpL2dYzxDP2DPjthPLKcRp&#10;nVOb00dnF2e5c4PziIuJS4LLLpc+Lpsbxt3IveRKdPVxXeF60vWdm7Obwu2o26/uNu5p7ofcn8w0&#10;nymeWTNz0MPIQ+BR5dE/C5+VMGvfrH5PQ0+BZ7XnIy9jL5FXrdewt6V3qvdh7xc+9j5yn+M+4zw3&#10;3jLeWV/MN8C3yLfLT8Nvnl+F30N/I/9k/3r/0QCngCUBZwOJgUGBWwL7+Hp8Ib+OPzrbZfay2e1B&#10;jKC5QRVBj4KtguXBrSFoyOyQrSH355jOkc5pDoVQfujW0Adh5mGLw34MJ4WHhVeGP45wiFga0TGX&#10;NXfR3ENz30T6RJZE3ptnMU85ry1KNSo+qi5qPNo3ujS6P8YuZlnM1VidWElsSxw5LiquNm5svt/8&#10;7fOH4p3iC+N7F5gvyF1weaHOwvSFpxapLhIsOpZATIhOOJTwQRAqqBaMJfITdyWOCnnCHcJnIi/R&#10;NtGI2ENcKh5O8kgqTXqS7JG8NXkkxTOlLOW5hCepkLxMDUzdmzqeFpp2IG0yPTq9MYOSkZBxQqoh&#10;TZO2Z+pn5mZ2y6xlhbL+xW6Lty8elQfJa7OQrAVZLQq2QqboVFoo1yoHsmdlV2a/zYnKOZarnivN&#10;7cyzytuQN5zvn//tEsIS4ZK2pYZLVy0dWOa9rGo5sjxxedsK4xUFK4ZWBqw8uIq2Km3VT6vtV5eu&#10;fr0mek1rgV7ByoLBtQFr6wtVCuWFfevc1+1dT1gvWd+1YfqGnRs+FYmKrhTbF5cVf9go3HjlG4dv&#10;yr+Z3JS0qavEuWTPZtJm6ebeLZ5bDpaql+aXDm4N2dq0Dd9WtO319kXbL5fNKNu7g7ZDuaO/PLi8&#10;ZafJzs07P1SkVPRU+lQ27tLdtWHX+G7R7ht7vPY07NXbW7z3/T7JvttVAVVN1WbVZftJ+7P3P66J&#10;qun4lvttXa1ObXHtxwPSA/0HIw6217nU1R3SPVRSj9Yr60cOxx++/p3vdy0NNg1VjZzG4iNwRHnk&#10;6fcJ3/ceDTradox7rOEH0x92HWcdL2pCmvKaRptTmvtbYlu6T8w+0dbq3nr8R9sfD5w0PFl5SvNU&#10;yWna6YLTk2fyz4ydlZ19fi753GDborZ752PO32oPb++6EHTh0kX/i+c7vDvOXPK4dPKy2+UTV7hX&#10;mq86X23qdOo8/pPTT8e7nLuarrlca7nuer21e2b36RueN87d9L158Rb/1tWeOT3dvfN6b/fF9/Xf&#10;Ft1+cif9zsu72Xcn7q28T7xf9EDtQdlD3YfVP1v+3Njv3H9qwHeg89HcR/cGhYPP/pH1jw9DBY+Z&#10;j8uGDYbrnjg+OTniP3L96fynQ89kzyaeF/6i/suuFxYvfvjV69fO0ZjRoZfyl5O/bXyl/erA6xmv&#10;28bCxh6+yXgzMV70VvvtwXfcdx3vo98PT+R8IH8o/2j5sfVT0Kf7kxmTk/8EA5jz/GMzLdsAAAAg&#10;Y0hSTQAAeiUAAICDAAD5/wAAgOkAAHUwAADqYAAAOpgAABdvkl/FRgAAeqtJREFUeNrs3XV4XFXi&#10;xvHvxN21Sd2bGpXUoU0LLe7BYYFdFlhkcfgxCwtk0cV1cZfBSpEiFah3qLepa5qkcXeZ+f0xk+kk&#10;tWgjfT/Pkydzz8zcuTn3zuSdc+85x4CIiBwiKTH+GeAOYBUww2gyl3S0bbRardpRItJuXFQFIiKH&#10;BMhTgLsBV2AccK1qRUREIVJE5FhuaLB8Y1JivEHVIiKiECkiclhJifHdgYsbFA8BzlDtiIgoRIqI&#10;HMntgPthyu9V1YiIHKTTMyIidkmJ8UHAfsAPwMXVFUttrfNDJhhN5hUdZXvVsUZE2pNaIkVEDvpn&#10;XYAEOOtGI27uHs73/1tVJCKiECki4pCUGB9qD5EAxPSLY9jJZzDq1POdHzYzKTF+impLREQhUkSk&#10;zgNAYN3ClIv/BsD4c67GxdXN+XFPqae2iIhCpIgISYnxfYBb65a79R1C3xHjAfAPDmvYGjkBSFSt&#10;iYhCpIiIPAU4Ln5MuPJWMBxsbJxy4fV4ePvUe3xSYry3qk1EFCJFRE5QSYnxpwIX1S33HzWZnkNG&#10;1XuMT0AwE8+9xrmoJ2BU7YmIQqSIyIkZIL2A1xwfiK5uzLj6n4d97PizLicoMsa56J6kxPjBqkUR&#10;UYgUETnx3A/0q1sYd+ZlhER3P+wDXd09mPmXu5yL3IE31MlGRBQiRUROIEmJ8SOBB+uWA8OjmHLR&#10;9Ud9Tr9RkxgUP8256GRsM9yIiChEioicAAHSA3gfcIzdM+v6+3D3PHZfmZnX3Y2nt69z0eNJifH9&#10;VasiohApItL1PQyMqFuImzyTfidNbNQT/YLDmHF1vcZHb+CjpMR4N1WriChEioh0UUmJ8adguxYS&#10;sI0DOeu6e5q0jpEJ59Jv1CTnonFAkmpXRBQiRUS6ZoCMAD5z/uw74+8P4uXr3+R1nfn3B/H2D3Qu&#10;ui8pMf501bKIKESKiHStAOkCfAxE15XFn3FJo09jN+QXFMrZNz/UsPijpMT4bqptEVGIFBHpOh4B&#10;Tq1biOo9kITLb2nRCvuPmsy4s65wLgoFZms2GxFRiBQR6QKSEuMvwWmGGU8fPy745+O4unu0eN0J&#10;l99MzIBhzkVjgbc1fqSIKESKiHTuADkGeM9RYDBw7q2PEBwV2zofoq5uXHTnk/gFhzkXXw48oNoX&#10;EYVIEZHOGSBjgTnYhuEB4JSL/0b/UZNb9XX8gsO46O6ncXVzdy7+T1JifKL2gogoRIqIdK4AGQ78&#10;ilNHmsHjpzP5gusavY5t5t/58OG/s/irt4/52Jh+cZz59wcbFn+clBg/U3tDRBQiRUQ6R4D0B34A&#10;BteVxQ4cwTm3/BsMjbtUsSQ/h9kv/Yv9W9ex6Mu3SNuZfMznDDv5dE655O/ORe7At0mJ8eO1V0RE&#10;IVJEpGMHSA9gNhBfVxYS3YPEe57BrQkdaZZ++x411VWOZR+/wEY9b/IF13HS9POci7yBn5IS44dp&#10;74iIQqSISMcNkF8BCXVl/iHhXPbACw0HBj+qwuwDrJk327E8YMzJTeqIc/pf72NQ/DTnomBggYKk&#10;iChEioh0vADpZQ+QZ9eV+fgHcdXDbxAUGdOkdc3/5BUstTWO5SkX/7VJzze4uHDe7Y/Rf/QU5+Iw&#10;e5Acqb0lIgqRIiIdI0AGAD81DJBXPPRak4fy2b91PVuWz3Msx02eSVSvgU3eJlc3dy688wl6xo1u&#10;GCT/SEqMn6y9JiIKkSIi7RsgI4D5wLSGATKiR98mr++3D55z3Hbz8GzRrDaubu5cct9zDYcUCgB+&#10;TUqMP1d7T0QUIkVE2idADgCWA2PqyvxDwrnmsbeaFSALMtM4sHurY3nCOVcREBrRom109/Tiwrue&#10;ZMjEU52LvYFvkhLjb9FeFBGFSBGR4xsgE+wBsk9dWXBkLFc/8iYh0T2atU7/0AhCu/UEbD26J5xz&#10;Vatsq6ubO+fd+igjE85t+Pn7clJi/KtJifFu2qMi0tloblcR6YwB8h/AC4AjfMX0H8rF9/wX38Dg&#10;Fq27qqKcjN1biOozGA8v76M+tjgvm72bVtEzbnSjWyyXzf6AhZ+91rB4IXCp0WTOasq2Wq1WHQwi&#10;ohApItKI8OgLvAFc6Vw+ePx0zvnHw7h5eB63bampruL12y+kKDcLn4Bgrn/yw0YHyS3L5zHn1Ufq&#10;jUMJpAGJRpN5mUKkiChEioi0XoAcCnwOxDmXTzzvGqZdelOjZ6JpLSX5Obx445mO5R6DT+LKh17D&#10;4NK4q4TSdibz1X/vpSQ/p142Bf4FPG00mS0KkSLSkbmqCkSkg4dHQ0JczC3YxoB0zIPt6e3L+bcn&#10;MWbWxcc9QAJ4ePuQk7aXnNTdABTmZGC1Wuk1dEyjnh8QEsGwKWeQsWcrBVnpdcUuwAzglIS4mIUL&#10;ktMKj7aOf//73zpARKTdqCVSRDpygOwBvA3U69oc0aMfF931VJPHgGxtFaXFvH3fVRRmH7B/ohpI&#10;vPe/DYf0OSqrxcIfX77J0m/ea3hXMXAX8LbRZD5sk6NaIkVEIVJEpH54dAH+DjwF+Dvfd9KM8zjt&#10;mjuP6/WPR5O2YxMfPnwDltpaADx9/Lju8fea3EN894aV/PDaoxTXP70NtjEwbzKazDsUIkVEIVJE&#10;5MgBchTwOhDvXO4fHMaZNz5I35ETO9w2//mziV/fe9axHN69L3996iNcXJt2xVBFaTE/v/sMyUt+&#10;aXhXlT1QP2E0mcsVIkVEIVJE5GB4jAQeA66nwRi2Qyaeyqzr78XbL6DDbv/3rz3Khj9+dCz/46Vv&#10;mjxnd52tKxcy9+2nKCvKb3hXKvAA8MmRTnFLp34PeAFe9kVXbK3wZfYvEQC1RpO5WDUlCpFyIn44&#10;dgOinH6HAUHYpoELtP92tx+XgQ1WYQWcOxkUYrtmzPknH8gFcoBM++8co8lcpT3QoY8NP+B24H7A&#10;z/m+wPBoTvvLXQwYM6XD/x011VV89vjtpGxeQ6+hY7nc+BIGQ/PncygvKeL3z15jzfzZcGiL4yrg&#10;X0aT+WcdQR3ueHYBIoBYINL+E2b/Cbff5+/0uedv//FowsuUAUX2z8Ei++demv1zLw1IB3YBO51b&#10;rkUUIqWjf4BGASOBYcAAoJ/9pz17QOTaP1TTsLXkpNt/7wF2AylGk7lGe++4HyvewM3YWtZCne9z&#10;dXNnwrlXM+m8a1r12sfSwnx8A4LatDd3WXEBPn6BrfYaB3Zv4ed3niF9Z/Lh7l4BPATMU8vkcTtu&#10;PYCeQG9ssyX1AXoBPYAY+xfkjjQDUZo9UG4A1gFrgWSjyVypvSkKkdKeH6Y+wHjgZGAccJL9W3dn&#10;UwvsdwqVdb93A3uaOouIHPO4iQRuAW5qGB4B+o+ewoyrbickunurvWZlWQmmp+8mZcta+owYz6UP&#10;PN+iVsLjzWq1sOH3H1n05VsU5WYe7iGbgGeBT9Xy3irHaIjTl+A+9sBYFxpj6PxTBtfYA+UiYDGw&#10;1GgyZ2vPi0KktOUHq4s9LJ6BbciV0c39xu3tF4BvYAiePn54evvi6eOLh7cvnt4+jsd4+vgBBqwW&#10;C1UVpU6BoJTamhqqKkqpKCulsqyEqvIyKstLKSsuONypv5YqAbY3+NkK7DCazEU6Mhp9/MQDNwJX&#10;cJhTdz2GjCLhspuJGTCsVV+3sqyET/9zW72WvFtf/Y6AsKjO922nuorVv33D0m/esx3rh8oE3gXe&#10;N5rM23XUHfV49LQHxf7AQPvtAcAgIKS1XsfVzR1v/0B8A4LxCQzG2y8Qb79APLx98PTysf329rV9&#10;3tlbr72cbtepqijDUluLpbaGSvvnXmV5KRWlxZQW5lFakEtJQS7F+dlUlZc1Z1PXAz8APwErjSZz&#10;rY4SUYiU1vignQVcaA+PoY15npevP+Hd+xAUEUNIVCwh0T0IDI/GLygUv6BQXN092mR7rVYLZUWF&#10;lJcUUlaUT2lhHiX5ORTnZVOUl0VJXjbF+TkU5mRQW90qDTYZTsFyG7DD/nuX0WSu1vETHwtcBVxj&#10;/0d9iOg+g5h62c30GT6u1V+/orSYzx6/vV6AjOo9kOsef7/RM8t0RFUV5az84VP+/PkLyouPOB75&#10;SuAD4FujyZxxAn/x7e4UDp0DY8+W/g908/AkKKIbQRHdCAyLIiA0Er/gMPyDw/EPjcA/OMz+Zfj4&#10;qigtJj8zjfyM/eQdSCEnfR+Ze7eTm74Pq8XSmFXkAbOBT4HfFShFIVKa+sE7DbjcHh4DjxUYYwcO&#10;p1vfOCJ7DSCqV/+O38pjtVJckEtBZhoFWekUZNl+52emUZidTlFedktbNGuBvdhbLO3Bchu21svU&#10;Ln78jADOAs7GNkzPYT9n+o6cyLizLqP3sPg22Y7ivGw+e/x2svfvcpSFd+/LlQ+9ik9AcJeo65qq&#10;SjYs+omVP3xK3oGUIx7t2DrifG//Wd/Vrp9MSowPdQqH/Z0CY38O9nZu+j9IgwsBYREEhduCYlBk&#10;jCM0BkXE4BcU2umOl6z9uziwawspW9ayf+s6ivOOeRY7AzAB7xlN5nX6DykKkXKkD+LuwF+Av2K7&#10;SPywPLy86T18HL2HjaX7oJMI7967U11f1qgEWF1FYU4G+Zmp5GWkkncghdz0feQdSKEwJ7OlAbPU&#10;Hix3Yrv+chcHr8Pc15laMJMS4w32f9hTgEn2Lx9HvJjRw9uHuEmnEX/6pYTF9m6z7crPSOWTpFsO&#10;ziTTBQNk/e9EFnatXc66hXPYsXoJltqj9hPLBZYBS7BdD7fWaDJXdPDjzANb55XeQF8OXp9Y9zuw&#10;Jev3Cw4jJLoHodE9CO3Wg+Ao++/IGFxc3ejKCrMPsHfTKnasWcKejeZjnQpfDbwFfKZLeUQhUupa&#10;Hc/Edq3aLI5wwXhAaCSDxyfQb9Qkug8aiaub+wlbZzXVVeQd2F8vWOYeSCEvfR/lJS3+XLVg6znu&#10;3MFnD7Ye5enAfqPJXNZOx4oPMBhbz/thwFBs18WGHqM5h97DxjL8lDMZOHYq7p5ebb6tHzx0A6nb&#10;1juWu/WL45L7nu2SAbKhsuICNi/9jQ1//MiB3Vsa9Z3J/oVmI7YOOsnYWtFTjkenMvslM2HYOqx0&#10;s/+Otf+u6wUd29L/Vx7ePoREdSc0pheh0T0IiepOSLeehEb3wMPpWuwTWW1NNfu3rmfLivlsXbnw&#10;cOOUOg4zbKe6XzGazOtVcwqRcuKFxxBsgzrfbP+GfwifgGAGj59O3KTT6D5weJsOi9JVlBcXkntg&#10;H3npdcHS/jtjf2tdgwm2seHSaTAepv2nbty4urEzK+zLdRdClQOV2Malq5tOJRBbB6lgbB0Kgu0/&#10;kfZ/4j3sP+GN3UBXdw96Dx1D/9FT6D/mZPyDw47rfnj73ivJ3GebJbD38Hguvvtp3D29T7jjsSg3&#10;i51rlrBj9WL2blpFTdOPwUp7oMzEdp1cHrbxWPOxtahj/92w9dx50GznsRDrxkesGzexbszEVuHi&#10;6kpQRAyh3XoSEt2dUHtIDInugd9xPgY7O0ttLXs2mkle+gtbViygpuqIIwItAV4FvtZ14AqR0vXD&#10;4wDgTmwdHQ5tEjIY6DtiAiMTzmHAmCld/lTO8WK1WijKySTX3nqZn5FquxYzM438rLSjfUB3jg8S&#10;gwuRvfrTfdBIesaNps/w+HYNbQd2b2XZ7PcJjenFlAuv75At57U11fzwxn/I2LOVMTMvZvRpF7bp&#10;61VXlpO6bSP7t61j/9b1pO3YRHVlRac71jy8fQgK70aw4/rEGIIiYwiJ6k5QRLcmTzUpjfgmUV7K&#10;psU/s27Bd2Ts2Xakh6UCLwJv6lS3QqR0vfA4GbgbOOdw+90/OIyR089jZMI5BIRGqsKOs9LCPPIz&#10;7cHSES7TKcxOpzgvG0ttx+kcaXBxISS6BxHd+xDRox/d+g8ldsBwPLy8tSObYJv5d7569j7H8qBx&#10;0zjrRuNx681rqa0lK2UnWft2kLV/N9kpO8nev4vi/Jx2rRdv/0D8g8PwD4kgIDSSwPDog4ExMgYf&#10;/yAdPO0oY+82Vv/yFZuW/HKkL79FwJvAc0aT+YBqTCFSOnd4TMA2o8Uph7u/+6CRjJl5EYPGTVOr&#10;YwdltVooLcynOC+L4rwcivOyKCnIpawon/LiQkqL8ikrzKOitJjK8tIWty55evvi5ReAj38QAaER&#10;BIZHERAa5fhnHhrTC7c2GqLpRPtn/O79f8FqPTjkSlBkDOf+42FiB45ot+2qqa6iMCudwtxMCrMP&#10;UJSTSXlJIeUlRVSUFFFRWkx5SREWSw211dVU24NEdWUF7h6ejstePDy9cHFzw83Dyz4eom0cWE8f&#10;P7z9AvAJCLaNnxgYik9AIL4BIfiHRujY6iTKS4pYv/B7Vv3yZb0ObE4qsHXC+a/RZE5RjSlESucK&#10;jzOBR7ANDl6Pi6sbQyaeyvizryCyZ39VVhcMnbbBiEupLC/FarG1YlZXVVBbU1MvLBoMBjAY8PLx&#10;w93LG2/fgE49fmJns2PNEr5/7dF6Yz0aDC6MO+sypl5yY5uNpyrSmp83W1f+zsrvPybt8FNzVmMb&#10;AP8RtUwqRErHD48TgCc4TMujh7cPJ00/n/gzLtEpa5EOoig3i29fNNbrTQ4Q2WsA1zz61nHpzS7S&#10;GvZvXc/yOR+xY/Xiw91dAbwMPGU0mXNVWwqR0rHC40DgGWwDPNfj6eNH/BmXEn/GpXj5+quyRDoY&#10;q8XCstkfsOirt+uN8XjVw6/TY8goVZB0Khl7t7H4y7fZvmrR4e4uBP4DvKh53hUipf3DYwjwMLah&#10;etwahscJ51zF6NMuVHiUTstSW0NhdgbBkTFdfpipzL3b+f61R8nctwO/oFBuePZzvP0CdBBIp5ST&#10;uoeFn712pDC5C7jXaDJ/o5pSiJTjHx5dgL9hO3VdbwRlN3cPxp5xKRPPvVrhUTqt2ppq1s7/jqXf&#10;vEtJQS6D4qdx4V1PngChuZbMfdsJie6Bp7evDgTp9NJ2bGLhp6+yb/Oaw939K/APo8m8UzWlECnH&#10;J0CeBLxOw04zBgMjp53DKYk3nFAD6xbn57Dgk1coLch1XD/m5uHp6OXp5evP4PEJ7drjVZoWojYt&#10;nsuSb94jP7P+NOMPfLpUowhIh2G1WCgrLqCsuICS/BzKigpsoyaUFBHZsz8D46c2eZ3lJUV8+8KD&#10;5GWk4ObuibunF57evnj7B+LjH4R3QBC9h46lZ9zoTldfO9cs5bcPXzjcPO+VwJPAE0aTuVJHlkKk&#10;tE149MJ26voeDs42AkCPIaM47Zo7iOw1oNMEhbyM/eSk7SE7ZTeF2en0PWkig8dPb/K65rz6CBsX&#10;/XTUx7h5eHL7Gz82q2U2PzMVS00NgRHdNPxIG1s7fzZLvnmPopyMQ+6LmzyT8259VJUk7a6itJgv&#10;n7mHlK3rwGo94uMuN75M72HxTVr3yh8+Yd5HLx3zcdc98T7RfQZ3yi+Jq3/9ikVfvkVFaXHDu5OB&#10;vxhN5lU6yjoHfaXvPAFyPPA+MNC53C8olNP+cieDJ8zo8H/DjtWL2b1hJQd2biZz345DpmBb//sP&#10;3PTCV4REd2/Sej28jj3vbW11dXOmfGP5dx+y4NNXHcu+gcEEhkUTGB5NYEQ0IVHdGTQuQdettZL1&#10;C78/JECGxvRi6qU3MmjsVFWQdAhbls8nZcvaYz6utDCvyesOi+3dqMcV5mR0yhDp4urK2NMvYcjE&#10;05j30YtsWjy33ndFYEVSYvyzwL/U8UYhUloeHt2AfwFGwDGAn8HgwuiZFzL10ps6xXVTW1bM55vn&#10;/68Rj7Q2ed0Jl/8Dv6AQ8jPTbIGxtobqinIAaqoqsWJl2JQz8AsKbfK6t5l/b/BPIZ/SwnzSd212&#10;lK362cTfnvlUB2srGDLxNNJ2bAIgODKWyRdcy9App2squ8a8cywWFn35Fjlpe+g9LJ6B8dPwDQw+&#10;4eulvLiQvIz95GfsJz8zjbyMVPIPpJCflY5PQBAX3/1Mk7+4RvUZiMHgUm+g+LrPZZ+AQHwCQugZ&#10;N6pZZ1b6jpzI1Y+8yYHdW6gsK6Gqspyq8jLKiwttg74XF9KtfxwDRk9pVl38+fMXePkG0n/0JIIj&#10;Y9ttv/gGBnPuLf9m5LSz+fHNx8nPcFy64grcC5yalBh/mdFk3qZ3d8el09kdO0D2Bj4BJtRrmenW&#10;k7NvfoiY/kM7zd+ybPYHLPzstcPe5x8cRlj3PgybcjrDTj6jQ233ugVzmPv2k0eddtDVzZ37P1nS&#10;rPWX5Ofg6ePbrvNMd7QgNOe1R+k/ahKDx0/XwOdNsHXlQr5+7v56gabHkJPoP2oyfU+aSFhMrxPr&#10;WLJa+PLpe9ix5ujvzfHnXMn0K25t8vpzUveQvX+XbdadoFB8/IPxCQjEYOi4x+xX/72XbX/+4ViO&#10;6NGXgfFTGTh2arteClVdWcHvn7+Gea6p4eUBZcBtRpP5Hb3DFSKlaQHyDOBjnHteGwyMP+tyTrnk&#10;xk53bV5ZcQHfv/oIRbmZRPYaQHSfwUT3GUR4977Hba7g5qosKyE3fR+FObZp4Aqz0ynIPkBh1gEq&#10;y0uZcM5VjJl1cZPX++P//sO6BXMcQTooMobgqO4ER3SzzU3do1+jT22J7Fq3jM+fuOOI9weERjLp&#10;/L8w6tQLToj6yErZyVv3XHHMx51322PETTrthKiTTx77B3s3Hf5yw5Do7gw/+Uziz7ys3Qa43791&#10;HXNefYSCrPSGd70P3Gw0mcv1TleIlKOHRwO26Qr/5VzuHxzGObc8Qq+hY1RJXaSV5PFLJxzzcdOv&#10;vI3xZ1/R4f+esqJ8slP3kJeegl9wKP2bcapNWm79wu9ZO+/bI00/B8Btb/yIfwcbvaE4P4fCrDSK&#10;crMoysmkKC+L4twsivOycHFzY/oVtxIzYFiT1llVUc7/7kykKDfL8SU8IDSSkKhYQqK6ExLdnZj+&#10;Q0+oURtyUvfw2wfPs2fTn1gtlsM+Zsysi5l57d3t96W9vJS5bz9F8pJfGt61DjjPaDLv0ztdIVIO&#10;HyB9sbU+nudc3m/UJM6++SF8/IPadfuyU3ezf8s6eg0d2+RriORQXz173yHXXDbUY/BJXPXvN5q1&#10;r/Zs+BNXN1c8ffzw9PHDy8cPD29fvHz88A8Jb/ZQOanb1rPV/DuFWQcozDlAfmbaIb0sz73l3wyd&#10;crp2cjspyslgy4r5bF+1mNTtGxyXY7h7enH7/35q8nXUlWUlbF+1CKvFgrunF67unnj6+Nb7khsS&#10;3aNZ2zr37adY89vRx5uOHTiCax59s+mBpKyEA7u34BsUSkhkrOYitysvKWLHqkVsNf/Ong0r63U6&#10;HDw+gQvueKLdt3HD7z8w9+2nGnaIzLIHyeXaiwqRUj9AxgLfAyMdO8fgwsmJf2Py+de220wdVouF&#10;7asW8efcLxwDxXr6+HHLK7M1kHmLK9dK1v5d5KbvIz8jlfzMVNvvrHSKcjNxcXHl7Jv/xdDJs5q0&#10;2rLiAl695TyqKo585sfD24fEe5+lZxOn1CvISue12y88YitGnamX3MikC67VPu4AKstL2bPRTNa+&#10;HQwYcwpRvQc2eR2fPHYLezf9efR9fulNTDr/L01e9xOXT6o31ePhDB4/nQvueFw7sw1UVZSzY/Vi&#10;tiyfR011Faf95c5mfyFobZn7dvDVf+9teHq7ErjaaDKbtPfan3pnd4wAOQj4BXC8cz19/Ljgn/+h&#10;z4jx7bJNZcUFrJv/Hat//Zqi3MxDvt2XFxcqRLb4K5yBiB79iOjR75C7amuqsVqtzbr2tbyo4KgB&#10;EqCqvIz1C+c0OUSWlxQeNUC6unvQfeBwRiSco/3bQXh6+zIofhqD4qc1ex05aXuO+ZgtK+Y3K0QO&#10;GjeNzct+c7wn/AJD8A+JICA0Av+QcEKiezBi6tnakW3Ew8ubuEmndcjrQiN79uf6Jz/k6+fud76W&#10;0xP4LCkxPtJoMr+sPdjO/8ZUBe0eIMcBPwCOi5SCIrpx6f3PE9pOvSkXf/U2S2d/QO1hxlV0dfdg&#10;/FmXM/XSm7TzOrBFX77JpsW/UF5SSGVZ6SFDkWAwcP5tjzFk4qnNWPdb7Fq3HL+gUIIiogkM70Zw&#10;VCzhMb0JjIju0L1TpXk2LfmZhZ+9TmVZCTVVldTWVB/ymFOvuYP4My5t+sqtVnLS9+Hu4YV/SJhm&#10;JJJDWGprmPv206xb8F3Dux4ymsyPqYYUIk/kAPkr4Bipulu/OC65/7l2u/6xKDeTl28+tBUpIDSS&#10;UadewEnTz8UnQGPPdTbVleVUlpVSWW778Q0IJjA8WhUjzWa1WKgsL7V9uXRzb7cevdL+aqoqqa6q&#10;bPNJF5Z8/Q5/mA65NvYpo8l8v/aCQuQJHyD7DB/HRXc/3a4fxtWV5bx88zmUlxQB0HPIKMbMSmTA&#10;mJM14LOIiNSTk7qHDx++gfKSIgaNm8YpiX9v06HJ1vz2DT+/80zDsyuPGU3mh7Q3FCJPlAA5DFgM&#10;BNaV9R89hQvvfAJXN/d2376CrHR2b1hJ90EjCI/tox0mIiKHtfTb9/n989edUoWBoZNncUriDQRF&#10;dGuT19y05GfmvPJIwyB5p9Fkfl575PhS09LxD5B9gD+A0I4YIAG8fP2J7jMYX522FhGRo/D09mHT&#10;kp+prTnYwz4rZSdrfvuGirISuvUbgpuHZ6u+ZkSPfgRHxbL9z0U4TZU7MyEuZs+C5LT12isKkV01&#10;QAYDC4GedWX9Rk3iorue7DABUkREpLH8gkIZPvUsqivKydy309E6aLVYSNu+kfULv6fvyPH4Boa0&#10;epD0Cw5jx+p601qelRAX8/uC5LQU7RmFyK4WIN2x9cJ2TDkTO3AEiff+t9W/pYmIiBwvnt4+9B89&#10;meEnn0l5SSFZKbsc91VXVuDu4dkmw9VF9xmEi6sr+5JXO2eacxPiYr5akJyWrz2jENllJMTFPAc4&#10;xr8I7daTKx96tckzRzSFpbaG2ppqDZkhIiJtzsvXj4HxUxk45mTyMlJtg4QbDEw89xpCu/Vsk9fs&#10;MfgkSvJzyNizta7IG5iaEBfzwYLktBrtlbaljjXHQVJi/CXA544j3C+Aax9/j+DI2DZ7zU2L5/Lb&#10;By9QWV7KWTcZmzzriYiISEtk7NmGu6dXmwXIOrU11Xz2+O3OLZIA7xtNZk2b1cbUEtn2AbIP8BO2&#10;UfYxGFy45P7niOo9qE1er6wonzmvPsLSb9+nuqoCq8VCRWkxw085UztDRESOG7/gsOMy5rGLiyv9&#10;Rk1i89LfHGOXAiMT4mJ2LEhO26g90YZ1rypo0wDpBnwKOOYHnHrpjfSMG90mr7d305+8dc8VbF25&#10;sF55/1GTtTNERKTL8vEP4oI7n2h4+dbrSYnxPVQ7CpGd1b3AuLqFviMnMPHcq1v9RawWC4u+fItP&#10;k26jpCDXUe7tF8D5tycx7qzLtSdERKRLi+kXx7T6U/IGAG8nJcbr0r02otPZbSQpMX4Q8BngBuDt&#10;H8hl//ciHm3Qkea3959j+ZyPcBovi74jJ3LZ/71IzIBh2hkiInJiBMkBQ9m3eS2F2Qcc/w6BvQuS&#10;09apdlqfWiLbzv+wXwcJcPpf78cvOKxNXmj3RvPBHerqyvQrb+PS+59rs9cTERHpiAwGF865+SHc&#10;Pb2di5+2j9MsrUwtkW0gKTH+UuCuuuWBY0/hlMQb2u6bgIsrezb+SXBkNxLvfZYhE2aAQa33IiLS&#10;uWw1L2Tn6qWEdOuBu6dXs9bh5euPm4cnu9evqCvyBfwXJKf9pBpu5dCuKmj1AOkNbAdiATy8vPn7&#10;cyYCQiPa9HUttbW4uOo7gYiIdE471y7jiyfvACA4MpYrH3692f87rRYL79x/NZn7dtQV1QJDjSbz&#10;VtV069Hp7NZ3W12ABJh0/rVtHiABBUgREenUyooOTjKTn5nKB/+6nvyM1Gaty+DiwmnX3uVc5Ao8&#10;qVpuXUoerSgpMT4I+BrwAgiKjOG8Wx5RwBMRETmGsJhe7N+2wdEpprK8lK3mhQwYczLefgFNXl9g&#10;eDTZKbvISdtbVzQoIS7m5wXJaWmq7dahlsjW9U8gsG7hlMQbcHX3UK2IiIgcg6u7B5fc9xz9Rk1y&#10;lBXnZfPp47dRlJvVrHWecumNGFzqRZ0HVNOtuM9UBa0jKTHeD/gCeytkePe+zLr+Hgzq4CIiItK4&#10;UOLmxuDxCWTu20HegRQAKkqL2bPBzNAps3BrYsOMT0AQBVnpztdGDkqIi/lmQXJalmq75dQS2Xqu&#10;A4LqFiZfcC0Gg6pXRESkaUHSnQvvfIJeQ8c4yrL372LT4rnNWt/E865pOGLJXaplhcgOIykx3gXb&#10;qWwAQqK7M3jCdFWMiIhIM4Nk4r3/pVu/OA7+b23eDIah3XoyeNw056LLkxLjw1XLLeemKmgV04He&#10;dQvxZ1yqVkgREZEWcPf05grjK2xZMZ/A8Oh6LZNNFX/GpWxZscCxauBq4FnVcsso6bSOv9bd8PTx&#10;Y9jJZ7Z4hbvWLWfehy+QsWebaldERE5IHt4+jJh2dosCJEDswBFE9RroXHS9alchst0lJcaHAefV&#10;LQ+dPBMPL+8WrXP/1nV88eSdrPzxMz5NugVLbY0qWkREpAVGTDvbeXFwUmL8RNWKQmR7uxJwdBcb&#10;fkrLWiGrKsr5/rXHsFotANRUV2GxWFTLIiIiLRA36TRc3dydi65VrShEtrdL626ExfSqdxFwcyz4&#10;5BXyMw+O0D/pvL80eUgDERERqc/bP5D+oyc7F12YlBivviEKke0jKTE+BhhXtzx86lktWl/6zmRW&#10;//a1Y7lbvzgmnHu1KlpERKQVNPg/HQycolpRiGwvFzgvxE06rflrslr59b1nwWoFbMMbnHPzQ5oy&#10;UUREpJX0HTEeT29f56LzVSsKke3lvLobkb0GEBAa2ewVbVj0E2k7kx3L4866nNCYXqphERGR1go9&#10;rm70GTnBueiCpMR4TS2nEHl8JSXGBwFT65YHjDm5RevbunKh47Z/cBiTL9D1viIiIq1tYP3/19HA&#10;SNWKQuTxNtW5/gaMbVmI7DNiPAAGgwszr7sHd09v1bCIiEgr63vSxIaXimmKuWZSr6Tmm1F3wz84&#10;rOEgpk02ZuZF9IwbhZu7B8GRsapdERGRxrBaKcrLwj84HIPLsdvGvHz9iR0wnJQta53/n/9XFdl0&#10;aolsvoS6Gz3jxrTKCsNj+yhAioiINIHp6bt5+eZzePf//kJNdVWjntMzbrTz4slJifEaS08h8vhI&#10;SoyPBgYfPBhHqVJERESOs/LiQnasWQJAxp5tbF76a3NCpDcQr9pUiDxepjgv9GqllkgRERFpPG//&#10;QEKiuzuW18z7tlHPi+k/FNf6E3lMUm0qRB4vjm8sgeFRBEXGqEZERETawagZB4dsTtuxicy924/5&#10;HDd3D2LqzzA3TjWpEHm8TDj4bWaYakNERKSdDJ96Vr1WxY2L5zbqeTH9hzovjldNKkS2uaTEeHfA&#10;cRFkt76DVSkiIiLtxNsvgIFjD85euHnpr1itlmM+L7r+/+/opMT4HqpNhcg2/9IDeDlCZL+hqhER&#10;EZF2FDdppuN2cX4O+7esO+ZzGpzOBlAHB4XINjey7obB4EJU7wGqERERkXbUd8Q4vHz9HcspW48d&#10;IgPCovANDHEuGqGaVIhsa46DLCy2t2aWERERaWeu7h6MmXkxAAYXF3oMPqlRz4vqXW+ikJGqyabR&#10;jDUtCJERPfqqNkRERDqAUy75O/1HT8bHP6jRo6ZE9OjHrnXLFSIVItteUmK8q/NBFtmzvypFRESk&#10;g+h26HWOxwiR9RqDeiQlxp8HpALpQJbRZK5RrSpENjYk+gP9gIHAAKA3EA1E2X8iAEPd48N79Gvy&#10;a1SVl/HT209SmJ3BjCtvJWaAhggSERFpDxGHNgZ92yAXZAF7gW3ADuffRpO5TCHyxA2M/YCx2Ibr&#10;GQkMAbo1ZR3NaYlct3AOyUt+AWDeRy9xzWNv6V0sIiLSDsJieuHm4UlNVeURc6b9p+G0iJakxPht&#10;wFrgT2AZsNZoMlcrRHa9wGjANjRPAnAKMBEIb8k6+42ahH9I01exL3m147aLmxqCRURE2ouLqxun&#10;/eVOlnz9DiUFuVhqaxv9VGCw/edye1lFUmL8cmABMA/402gy13bl+jN04eAYBMwEzgJmAWFNeb5/&#10;cBhBkTEERcTgHxKOb2AIPgFB+PgH4RccTnj33hgMTe/c/vxfZ1JWXADAhHOuIuGKW/QuFhER6QDK&#10;S4ooLy6grLiA4rxs8jNSyc9MoyArjfzMNIpyMhs1kLldHvAT8CMw12gyF3a1+upSTWFJifHBwAXA&#10;xcD0xvx9voEhRPUeRFTvAUT1HkRoTE+CI2Nxqz8xe6vITd/nCJAA3frH6R0rIiLSQXj7BeDtF0BI&#10;9OEnr6murCArZScZe7aSsWc7Gbu3kp26m9qaw57FDgGutP9UJSXG/wB8CXxvNJlLu0J9dfqWSHuP&#10;6TOA6+y/j5j+XFxdie49iB5xo+kxaCSRvQfiHxx23LZ105Kf+e7lhx3Lt73x43F9fREREWldtTXV&#10;pO/czP6t69iXvJqULWupqa462lOKgS+Ad4wm8wqFyPYJjzHAjcD12HpQH1ZgeDT9TppInxET6D1s&#10;TLsODv7r+8/x59wvAAgIjeDW177Xu09ERKQLqamqZN/mNexev5ytK3+nKDfzaA/fALwEfGo0mcsV&#10;Its+PI4F7gAuAtwP95jQbj0ZPH46A+OnNhyNvl19+PAN7N+6HoDB46dzwR2P690mIiLSVVmtpO/e&#10;wtaVC9m0eC7FedlHemQO8CbwvNFkzlGIbP3wOBF4CFtnmUP4+AcxZNKpDDv5DLr1HdIh/4b3HryO&#10;9J3JAJx6zZ3En3GJ3mAiIiJtqLqygrwDKXj7B+IbEIxrG/R5aFyetLAveTUb/viRzcvnU3v4U96l&#10;wCvAC0aTOUMhsuXhcQzwNDDtcPfHDhjO6JkXMnj8dFzd3Dv037Jng5l5H71AcGQsZ//jYTy9ffXu&#10;FhERaSMVpcW8de+VFOUczGOePn4EhkUSGN6NoPBoYgYMI27iqWA4fpGovLiQ9b//wOrfvqYgM+1w&#10;DykDngOeNprMxQqRTQ+PvYHHgUsP2WgXF4ZMmMGEc68+7lMP1lRXkbFnKwWZafQdORFv/0C9S0VE&#10;RDqg3RtW8tl/bjvm48660ciIaWcf9+2zWi1sXfk7y7/7gAO7tx7uIVnAI8D/OuKYkx0uRCYlxnsB&#10;DwD306CntYurGyOnnc2Ec68mKKLbcdmeyrISUrauY+9GM6nbNpKxdzuWWttUmsFRsdz0/JcYXFz0&#10;ThUREelgqivLed94PVkpu476uCkXXc/JF9/Qrtu6Z6OZP774H2k7Nh3u7nXAjUaTeaVC5JED5Ezg&#10;VaDejOgGgwvDTj6dky++gcDwqOOyLUW5mcx55d+kbFl31IFF7/ngdzy8vPVOFRER6YisVvKz0igt&#10;zKMkP5eS/BwKcw5QmJ1BYU4GASERnHHDAx3mzOL2VYv5/fPXyd5/SPC1Av8D7jOazEUKkQfDYwDw&#10;AnBtw/v6DB/HjGv+SXhsn+O6TfM+fIGVP352xPvdPDyZdN41TL7wer1BRURETjC56fv444s38PD2&#10;ZcjEU+k9dGyrnZm0Wi2smz+HhZ+/RnnxIRPdpAB/MZrMC0/4EJmUGD8VeB/o6VweGB7NjKtvZ1D8&#10;tHbZrlU/f8kv7/3XsewfEk6PIaOIHTCcmP5xRPYcgIurq95FIiIiJ6AvnryDnWuXOZb9gsMYOnkm&#10;J00/n5Do7q3yGuUlRfzxxf9Y89s3Dc+KWoEXgQeMJnPFCRci7TPNPAwYnbfDYHBh3FmXcUri33Hz&#10;8Gy/o8NqZcvKBVSWldJ90AhCu/XUO0ZEREQA+OaFB9myfN5h7+s1dCxjT09kwJiTW+W10nZs4vvX&#10;HiU3fV/Du9YAFxlN5j3tUQft0pSWlBgfDnyL7fS1I0CGdutJ4n3PMmLa2bi4tvO03gYD4bF9iOo9&#10;EB//IL1bRERE5GBQjBtDbU01+ZlpVFfWbwwsyEpn87Lf8PEPolu/uBa/VkBoBCOnn0ttdRVpO5Kx&#10;NUQCthn7rkmIi0lekJy2vcuHyKTE+FHAH8BI5/JRM87n4nueISg8WkemiIiIdGjunl70HTmBcWde&#10;Sky/oVhqa8g7sL/eaWf/kHAGjJnSKq/n4upKn+Hj6D5oBLvXr6C60jFLohdweUJcTPWC5LTFx7MO&#10;juvp7KTE+LOwTTruU1fm6e3LGTc8wJCJp7bqa9XWVLPql69YN382wZGxnHvboxrcW0RERNpMaWEe&#10;6xbMYdPiuWAwcP7t/yGiR99Wf52Sgly+e/kh9m5a1fCud4GbjCZzVZcKkUmJ8bdi64Ht6LoUFtub&#10;xHv/S3BkbKu+1pYVC1jw6Sv1RoE//W/3M2rG+TrCRUREpNOzWiws+OxVVsz5uOFd87BdJ1nY1ttw&#10;XE5nJyXGPwI86Rxa+500kUv/70X8gsJa7XXyDqTwzQsPsnzOh1SU1p8laNyZlx23AcpFRERE2pLB&#10;YKDP8HEEhUezc+0y59PofYCEhLiYLxckp1W26TYchwD5JHCfc9nYWYmces0drTeeksXCkm/eZens&#10;Dw6Z0Dw8tg8zrvknfYaP0xEnIiIiXU7KlrWYnrqLyvJS5+I1wCyjyZzdKUNkUmL8i0C9SSunXXYz&#10;E8+7plVfZ/3C7/nhjaR6Zb6BwZySeKO9p7fGcxQREZGuKytlF588ejNlxQXOxZuAqUaTObctXrPN&#10;Jn1OSox/tGGAnHX9va0eIAGqKsqcYrGBUTPO58bnv+SkGecpQIqIiEinUF1ZTnlJ82Y0jOjRl78k&#10;vYN/SLhz8VDgx6TEeJ+22N42SVhJifG3AU8czHUunHvrvxk57Zw2qfSIHv2oKC0mMDSKs24yMurU&#10;C9p3oHIRERGRJsjYs4237r6cpd++h6W2lp5xozAYmnbC2NsvgMETprNl+Tyqyh0NbLHAmIS4GNOC&#10;5LTa1tzmVj+dnZQYfxnwqXPZrOvvZfRpF+oIERERETmMhZ+9xrLZHziW+4+ewrm3PtKs4QnzDuzn&#10;g3/9teGp7U+Aq4wms7W1trlVWyKTEuPHAbMBx3QzCZf/g/gzL9PRISIiInIEHt4+bFz0E1aLxR4E&#10;U9hm/p3+o6fg5evXpHV5+wfSd+QEkpf8Qm1NdV3xcKBiQXLakg4XIpMS46OBhUBQXdn4s6/g5MQb&#10;dGSIiIiIHEVASAS9R4xj59qljr4e5cWFbF4+j97D4vELCm3S+nwDQ4gdOJxNi392Hv4nISEuZvWC&#10;5LQdHSZEJiXGewK/AAPrygaMmcKZNz7Y5PP5IiIiIidqkBw6aSap2zZQnJcF2DoPJy/5hZ5DxxAQ&#10;EtGk9QWGR+MfHM6O1Y7ZEA3AmQlxMd8uSE5rcY/tVgmRCXExLwKO6WAievTjkvtfwM3dQ0eEiIiI&#10;SCN5ePsQN2kmOWl7yU3bC9imci4pyGHo5JlNXl9U74FUVZSRtn1jXZEXMDkhLub9lna0afEQP/b5&#10;sP9Rt+ztH0jivc/i4eWtI0FERESkidw9vbjwjicYdeoFjrKwmF7NXt/0K26l19CxzkUjgf+0dDtb&#10;dK7Zfh3kBsAxd2Hifc/Sf9RkHQEiIiIiLbR7w0oqSooYNC6hRWNfl+Tn8Na9V1JWlO9cfJrRZP6t&#10;uetsaUvke84BMv6MS1slQG5aPJcXbzyTT5NupbKsREeQiIiInJD6DB/HkImntnjyFL/gMM75x8MN&#10;i99PSowPau46m71FSYnxVwL31C1H9R7I+bcntfiP3L1hJV8//wBV5aUUZKUREt2DqN4DdRSJiIiI&#10;tEBIVPeG10f6A8ELktN+aM76mtUSmZQYHwo870iibu6ce8sjuLawI01O2l6+ee4BxxhJBoMLET37&#10;aa+LiIiItIKpl95ESHR356IbkhLjJx63EAk8g9Np7InnXUNYbO8W/VGVZSV88dSdVJaXOsoSLv8H&#10;0X0Ga4+LiIiItAI3dw/OvOH/nIsMwP+SEuPd2zxEJiXGTwKurVsOi+3NpPOuadlfZLXyw+tJFGSm&#10;OYpGJpzL+HOu1N4WERERaUU9hozipBnnORcNBW5t0xCZlBhvwNYK6XDm3/+vxaexzXNNbDUvdCzH&#10;DhzBrOvv0V4WERERaQMJl9+CT0Cwc9GDTe1k09SWyAuBCY7YOnkWsQOGt/gPWfrte47bPv5BnH97&#10;Eq5u7trDIiIiIm3Ay9efU+pPTR0CPNAmIdJ+rvyJumU3dw+mXnpTq/whddP4GAwunHvbowSERmjv&#10;ioiIiLShkQnnNhzE/LakxPjujX1+o8fjSYiLuQG4um553NlXMHh8Qqv8EQPGnkxAaCRTLryOnkNG&#10;aa+KiIiINEFVRTl5B1LwDQgGQ+PmkjG4uBAYHk3y0l/ritwA38YO+dOoV0lKjHcDdgC9wDa14T9e&#10;/hZPb1/tNREREZF2VFZcwNv3XEFxfg6D4qdx4V1PNun5Hz1yEymb19QtVgM9jSbzgWM9r7Gnsy+p&#10;C5AA48+6QgFSREREpANI27GJ4vwcALaaF7LN/HuTnj/5/GudF92BOxvzvGOGSHuP7Pvrlj19/OpN&#10;CC4iIiIi7afH4JPw8Q9yLP/24QvUVFc1+vm9h8cT0y/OueimxvTUbkxL5JnYxg8CYPRpF+Ll6689&#10;JiIiItIBeHr7csqlNzqWC7MP8OfcL5q0jgn1x/z2Bf7RGiHytrob7p5ejDvrcu0tERERkQ7kpIRz&#10;iezZ37G89Nv3qSgtbvTzB445mfDufZ2LbkhKjHdpdohMSozvA8yoWx46eVa95lIRERERaX8GFxcS&#10;rrjFsVxZVoL5p8+asAIDo0+70LmkBzCr2SES+CtOPbhHnaZrIUVEREQ6oj4jxtPDaajEFd9/Sk1V&#10;ZaOfP2zK6Xh4eTsX3dCsEGkfXPy6uuVufYcQ1Wug9pCIiIhIB3XKxX9z3K6uqqCqoqzRz/Xw9mHo&#10;5HqNj2clJcZ3a3KIBM4CIusWGjRxioiIiEgH02PIKBKuuIXoPoOZ+Ze7Gs6PfUwNRuBxxWmimYbc&#10;jrKeS+pueHr7MnjCDO0ZERERkQ5uwjlXMeGcq5r13MheA4jqNZCMvdvqii4GDjt6+WFbIpMS472x&#10;tUQC0H/Mybh7ejX7j6kqL2PFnI9Zv/B7rBaL9q6IiIhIBzVk0qnOi6OSEuMHNDpEAmdgGyMIgKGT&#10;T2vRxvz09pPM/+RlfngjiXUL52jviIiIiHRQcRNPbVh0SVNC5MV1N7x8/ek9LL7ZG1JeXMjWFQsc&#10;y6UFudo7IiIiIh1UQFhUwxlsEhsVIhueyh4YPxUXV7dmb0jy0l+pranGeX0iIiIi0nENmTTTeXGo&#10;fezwo4dIYApOp7KHtLBDzYY/fnTcju4zqOFo6CIiIiLSwQwce0rDopmNCZGOB7m5e9QbtLKpCjLT&#10;OLB7i2N5+Clnaa+IiIiIdHCB4VGEduvpXHRaY0Kk42rKHkNG4ebu0ewN2Pbn7wcXDAYGT5iuvSIi&#10;IiLSCfQZMd55MSEpMd7tiCEyKTE+Ghh2hCc32ZaVCx23uw8cjm9giPaIiIiISOcLkQHAuCOGSBo0&#10;VfZtYYgszs103B4y4VTtDREREZFOoueQUbjWPyN96tFC5KS6G/4h4YTF9m7Ri0+99Gb8g8PoO3Ii&#10;I6bpekgRERGRzsLd04vYAcOciyY4LzQcu8dxZ+zAES1+8WEnn86wk0/XXhARERFpZ+UlRbi4uODp&#10;49fo58T0H8q+5NV1i+OSEuMNRpPZCk4tkUmJ8f7AEOcniYiIiEjnt2X5PJ7/20yev+F0UrasbUKI&#10;rNcSGQgMqltwPp09xnk5ViFSREREpEtIXvYbVouF2uoqVv1sakKIPCQPjjtciHT0onF1cyeq90DV&#10;uIiIiEgXEBwZ47i9f9uGRj/PNzCY4MjYY4bIsXU3onoPbNgbR0REREQ6qdgBwx23S/JzKMw+0Ojn&#10;dus3xHlxzOFC5NCDIXKQaltERESkq4TIgcPrLaft2NTo50b1qnd2enBSYrzBESKTEuM9AMfE2i0d&#10;2kdEREREOg7fwBACwqIcywf2bG30c0PqT3/oC/RwhEhsPW1c6+4N795HtS0iIiLShUT3OXimOXPP&#10;9kY/L+LQXDjYOUTWO9kdrpZIERERkS4lsucAx+2slB2Nfl5gRDRuHp7ORUOcQ6Qjmvr4B+ETEKya&#10;FhEREelCeg939KHGLzi80c8zGFwI69bLuSgODs5Y4wiRYTqVLSIiItLlxA4YzoV3PUnGnm2clHBe&#10;k54b1r0PGXu31S32dw6RjismgyO6qZZFREREuqBB8dMYFD+tyc8LCo92XuwOB09n96grDQiLbNHG&#10;5aTtZf3C7yktzNOeEhEREekC/EMjnBdjkhLjDW5JifFugKPPd0Bo80NkSX4O7z7wF6orywmJ7s5N&#10;z38JBoNqXkRERKQTC3QaHghwB6JcgGicBh1vSYjM2LON6spyAPIO7KeqskK1LiIiItLJHeZMdQ8X&#10;7Oe1j5A0m6Q4L/tgRPX0wsPLW7UuIiIi0skFhh6SD2NdcLoe8ghJs9HKivIPric0UjUuIiIi0gV4&#10;ePvg6e3rXNTNBQhzPMDLG3fP5rceFucfbIn0DwlXjYuIiIh0ET6B9cYRD3MBguqWvHwDWrRy5x7Z&#10;GrBcREREpOvwrp8Tg12A4IMh0r9FKy/OzzkYIv0DVdsiIiIiXUSDnFg/RHr7tawlsry48GCIDAhR&#10;bYuIiIh0lRDpd7SWyBaGyG59hzhu9xo6WrUtIiIi0lVCZIOWSDda8XT2WTc+yICxJxMYHl0vUIqI&#10;iIhIlwqRQW60YscaV3cPBo+frloWERER6aAqy0tZ89s3BIZFMWTiqY1+XoOONb5uOM1Wo8HBRURE&#10;RLq2X997lg1//AiAxVLL0MmzGvU8Fzc350UfFyBA1SkiIiJyYsjct8Nx+8Cuzc1djYeL85Krq5tq&#10;VkRERKQLc/fwatbzPH386i27AK6Olep0toiIiEiX1uC0dKMZ6i/6ugD+qk4RERGRE09NVVVzn+pW&#10;/3S2m7tqU0REROQEYXBxafRjPRsMBekCOJKju4enalNERESkC6uuKHPcdnVrfn8YF8DHseDqqpoV&#10;ERER6cIstbWO225N6GRTVV52SIh0cPfyUc2KiIiIdGG1NdWO2025lNFqqXVerHCpn0xrVLMiIiIi&#10;XVh1VUWznlfjFD6BynohsrqiXDUrIiIicoJoMB/20UNkVWW9ZRegrLU2JH1nMr+8+wxbzQu1V0RE&#10;REQ6oIbXNjZTiQvgaJusrWn+6WyrxcJnj9/Oql++4pvn/o/8jFTtJREREZEOxmKxOG43pXd2g5bI&#10;mvqns5t5jhygurKCitJiW6C0WshJ26O9JCIiItKBuXs2frbCmur6A5O7AKWtsREe3j71hggqLy7U&#10;nhERERHpYGIHDLOFQFc3YvoPbe5qit1wOp1dXVnRoo3y9gugtDAfgDKFSBEREZEO58I7n2TX+uWE&#10;x/YhtFvPRj+vurJeB+xaN8CR9ipKi1q0UV5+gY4QWV6iECkiIiLS0bh7ejEoflqTn1dZXu/kdYkL&#10;kHcwRBa3aKO8/QIdtytKirSXRERERLqIipJ6OTHfBcg/wp3NCJEBjtvlCpEiIiIiXSdElh4aIgsc&#10;wa+Fp7N9A4Mdt1vS01tEREREOlqILDokROYfIWE22eAJMxw9tAeOnaraFhEREekiyuvnxAI35xDZ&#10;0lPQfYaP49ZX51BbU0NgeJRqW0RERKSLaNDfJc8NyKlbKi3Ma/EL+AWHqZZFREREupDamuqGZ6xz&#10;XYAUxwOqq1olSIqIiIhI11Gcl92wKM0F2O9cUpSbpZoSERERkYP5MCejYVGqC5B6jAeJiIiIyIkc&#10;InMzGxbtdzGazPk4zZ99mAeJiIiIyAkdIuudqc42mswVLnVpUiFSRERERA6nsP6Z6v0AdSFyX11p&#10;fmaaakpERESki0nbmcznT/yT3z54ntqa6qaFyOwDzoupziFya11pTuoe1bKIiIhIFzPnlX+za91y&#10;zD99zo7VS5r03Jy0evlwu3OI3FxXmpexv8npVEREREQ6rpKCXPIOOEZ1xGq1Nvq5VRXlFGbXO529&#10;2TlEOloirRYLuen7VNsiIiIiXUTajk31lrv1HdLo5zZohQTY4hwi661Zp7RFREREulCI3L7Rcdsv&#10;KLRJ01Pn7N/dsOhgS6TRZM4DHH23s1spRFpqa7DU1mjPiYiIiLSjlM1rHLdjBgxr0nOzU+uFyFSj&#10;yVzkCJF2yXU3MvZsbfHG7t6wkv9eO4Pn/zaL9J3J2nsiIiIi7aCyrIT0XVscyz3jRjfp+Vn7djov&#10;OlbkHCLNdTcanjdvjnXzZ1NdWU5FaTHLvvtQe1BERESkHezfuh6r1eJY7tWUEGm1kla/MXD14ULk&#10;irob5cWF9XrwNEdwVHfH7T0bVlJbXaW9KCIiInKclZcUOW77BYcRHtun0c/NSd9HZVmJc9HKw4XI&#10;lc6PSNvRslPQ/UdNctyuqignZcs67UURERGR42xg/FT6j55CcFQsM6+9GwyGRj/XuUOO3YpDQqTR&#10;ZD4ApBwMkRtbtMEx/Yfh7RfgWN6+epH2ooiIiMhx5uHlTeK9/+XmF79m0LhpTXpug0sc9xlN5oxD&#10;QqSdozUydduGFm2wwcWFfk6tkVtXLMBqsWhPioiIiHQSqfVbIuudtW4YIh1z4GTu20FpYV6LXnjw&#10;hBmO2yUFuezbvFp7Q0RERKQTKC3MI3v/Luei5UcLkT87L+xev6JFL953xHi8fP0dy3s2/qk9IiIi&#10;ItIJHCYH/nbEEGk0mbfjdF3k7vUrW/TiLq5uDDv5DMdyUHg37RERERGRThEi6+XAdKPJXK/Xtdth&#10;nvMr8FewDRhutVowGFyavQHTr7yViB798PTxY3ATL+YUERERkePParU0bIn8peFjXI4QIgEoK8rn&#10;wO6WzV7j6ubOyIRzGDw+oUldykVERESkfWTs2U5ZccFh8+HRQuQ8wDHh9daVC1WTIiIiIieQ7X/+&#10;4bxotefDo4dIo8mcD8yvW96yYj5YrapNERERkRNE8tJ6DY9LjSZzzjFDpN2XdTcKMtMazpkoIiIi&#10;Il3Ugd1byc9MdS4yHe5xRwqR3+J0SnvLivmqUREREZETQIPcZ8GpcfGYIdJoMufhfEp7+TzNNiMi&#10;IiLSwZUW5pG2M7n5uc1qbXgq+3fnqQ6PGSLtPqu7UZSbxc61S7VnRERERDqo7NTdvHrrBbz/4HX8&#10;8EZSs9axN3kVRTn1MuOXR3rs0ULkl0Bh3cKa377R3hERERHpoH597zmqK8sB2LOheRPGrP7la+fF&#10;cuDzJodIo8lcBnxUt7xz3XIKsw9oD4mIiIh0MDvWLGHvpoPTSw8aP73J6yjOz2H76kXORSajyVzQ&#10;5BBp96bjltXKmnnfai+JiIiIdCC11VXM+/BFx7KXrz9TLry+yetZv+A7LLW1h8+BTQ2RRpN5I7C8&#10;bnnt/NmOZtLWUpSb1eJZcUREREROVMu++5C8AymO5ckXXo+3f2DTgmhNdcPGwk1Gk3lZs0Ok3St1&#10;N8qLC1k7/7tW+6PTdybz6q3n8+4D1/DLu8/oKBARERFpgty0vSz99n3HcnhsH8bOurjJ69m4aC7F&#10;ednORW8c6zmNCZEmYE/dwoo5H1FbU90qf/jeTauw1NqGo1z1y1fsWLNER4OIiIhIIy3+5t2Ducxg&#10;4Iy/P4CLq1uT1mG1Wlg2+4N62RR4t8Uh0mgy1wCOZsLi/BzWL/y+Vf7wIRNm4Obh6Vj+8Y0kyory&#10;dUSIiIiINIIBg+P2mNMuJHbA8CavY8vy+Q1nqHnBaDIf8/pF18asPCEuJhn4K+AHkJO6h9GnXYiL&#10;i2uL/nAvvwC8/QIcY1BWV1aQvX8XcZNPw2Aw6MgQEREROYrug0ZSW1NN72FjOSXx77i6Nb0VcvZL&#10;Dzk34pUCly5ITqtolRC5IDmtJiEuxhWYAVBRWoyXr1+z0m5D3foMJn1nMvkZtgScn5GKweBCzyGj&#10;dGSIiIiIHIWHlzd9R06g19CxTQ6QABsX/cTa+bOdi14ymsyNOuXs0oTXeQlIq1tY8s17lBcXtvyv&#10;Nxg466Z/4Rcc5iha9NXb7Nlo1pEhIiIi0kaqKyv4/fPXnYuKgKca+/xGn4+2t0YWAOcC1FRXUVNd&#10;Rd+RE1ohRfsQ238oGxf9hNVqBaCmqpLBE2ZoD4uIiIi0geXffcD2VYudix4zmsy/NPb5Lk18vfeB&#10;TXULq3/9mpzUPa3yh8QOHMGpV9/hWO4++CTtXREREZE2UJKfw7LvPnIuSgOea8o6mtx7JSkx/nTg&#10;p7rlmAHDuObRNzEYXFrlj8rYu43aqipiBgzTHhYRERFpA189ex/bzL87F11vNJnfbco6mty9ekFy&#10;2s6EuJhhwBCA4twsfPyD6dYvrlX+KL+gMAJCI7V3RURERNrAVvNCFn/1tnPRSuDWBclp1qasp7nN&#10;h7dhu/gSgIWfv0ZRTob2ioiIiEgHVlFazC/v/te5qAa4wWgyW5q6rmaFSKPJnA48ULdcVV7G968/&#10;htVq0d4RERER6aB+++B5SvJznIueNZrMG5qzrpZcyPgGsLRuYe+mVSz79gPtHREREZEWStm8hs3L&#10;fmu1qaYBNi35mQ1//OhctBt4tLnra/aUMwuS06wJcTELgOsAT4B9W9bQe9hYAsKitPdFREREmshq&#10;sfDbB88z9+2n2LpyASUFOQwYc3KL15ufkYrpqTuprampK6oFzjGazLubu84Wdak2msx7gRud//Bv&#10;X/wXpYWa/1pERESkKSpKi/ns8dv5c+4XjrLsVhhKsba6im9ffJCqinrTYT9qNJmXtWS9LR6Xx2gy&#10;fwZ8WLdclJvJV8/e16rNryIiIiJdWfquzbzzwDX1Zuxz9/Rm6iV/b/G6f/jf4xzYvdW5aAnwn5au&#10;17U1/vCEuJjfgLOByLogWZSbycCxp7Rpheek7uGrZ+9n05JfCO3Wg4DQCB2FIiIi0nlYraz88TNm&#10;v/SvetNJB4ZHcbnxFWJbOG72stkfYP7xM+eibGCW0WQu6BAhckFyWnVCXMxc4GrAGyBz3w7cPb3o&#10;PnBEm9X7bx+8wM41SyjISmf9wh+orqqkx6CRuLi66qAUERGRDm/VL1/x2wfP1xvhpseQUVz+4MsE&#10;R8a0aN3bVy3mxzcfdy6qBs5ubm/sNgmR9iBZkBAX8ydwJfbT5Hs2mgkIjSCq96A2qfjs/bvYt3lN&#10;XZQnddt6tpp/J6J7HwLDo3VkioiISIe2bsEcMvbYTjUbDC5MvuBazr7pX3h4+7Rovfu3ruPLZ+7B&#10;UlvjXHyr0WT+qrW2vVWb7BYkp+1NiIs5gO3UNgA71ywltFtPwrv3bfWK7zFoJBgMpG5bj9VqG2S9&#10;rKiADX/8SH5mGt0HjsDDy1tHqIiIiHRI/qERpG7bgE9AEOff/hgjE87BYDC0aJ0Hdm/ls//cRnVl&#10;vY40rxtN5kdac9sNbVEhSYnxRuCxumUXVzcuvPNJBoyZ0iY7IHPvdua8+m+yUnbVKw8Mj+LG57/E&#10;zd1DR6mIiIh0eVkpu/jk0ZspKy5wLv4auMRoMte25mu1ycWDC5LTFiXExQQD4wGsVgtbVy4gODKG&#10;iB79Wv31/IJCGZlwDu6eXqTt2Ohouq0sK2H0qRfi6e2ro0pERES6tMy92/n0sVsaBsgFwAVGk7mm&#10;tV+vzXqgJMTF/AJEAWPqguT2PxfhGxRKdJ/Brf56Li6udB80kmFTTqc4L4uCrHRGTD2boZNn6qgS&#10;ERGRLi11+wY+fewWKkqLnYvNwJlGk7msLV7T0JZ/UFJivAF4DacByQGmXPRXTr7or2AwaK+LiIiI&#10;tMDONUv5+vkHqKmqdC5eBpxhNJkL2+p123QsnAXJaSTExfwE+AIT68pTNq8hN30f/UdNwsXVTXtf&#10;REREOq2q8jKSl/7Cql++oramivDYPsfttc0/fc73rz3WsBf2QuB0o8lc0pavfdyaApMS4x8A6g1W&#10;1K3vEC686ykNEi4iIiKdiqW2hj0b/yR56S9sXbmQ6soKe7IycPOLXxEcGdvmr//zO8+wdv7shnd9&#10;D1zaVqew2yVE2oNkIrYpEj3ryrz9Azn3ln/Td+TEDnFQrJjzMev/+IGwmF70O2kSfUZOwD84TO8W&#10;ERERIW1nMqt+/pKda5Y0vP7wYIh84SuCo9ouRBblZPDNCw+StmNTw7teAu5s7V7YHSJE2oPkJGxd&#10;zSOdyyecezVTL/l7u57eLisu4Pm/zQL7mJN1wmP70DNuFD2GjKb3sLF4+frrXSQiInKCKcw+wGu3&#10;X9Tw1LFDRI++TDz3GuLasFPvNvPv/PBGUsMAawH+aTSZXz6e9dEuPVuSEuO7AV8Ak53LI3v25+yb&#10;HyKy14B2OThqq6t45ZbzKCnIPeJj3D29uerfr7dJD3MRERHpuNJ3JvPeg9fVK/MLDmPw+OkMP+VM&#10;onoPbLPXriwvZd6HL7JuwXcN78oGLjOazPOPd320yyTTC5LTihPiYj4C/IAJdeWlhXmsWzgHq8VC&#10;7MDhuLgc381zcXVl8PgE3Dw8qSovo7Qw75DHWGpr8AsOo2fcaL2bREREOpGa6iqKcjMpKyrA2z+w&#10;yc/3Dw6nuqqC2upqhkyYwfQrb+XUa+6g30kT8WvDS992b1jJ54/fzr7NqxvetQyYYTSZ17dHfbb7&#10;GDtJifGzgHeAbs7lod16ctpf7qTPiPHttm3F+TnsWb+CfZvXsG/zagqzM/Dw8ubKh98guk/T5gOv&#10;KC3m6+fupyg3k6mX3szg8Ql6N4uIiLSB2ppqFn/9Dpl7t1NeUkRFaTGlBbn1TgGPmHY2Z91o7NB/&#10;R2lhHvM/fomNi+Y2vMsCPAn822gyV7fX9nWIgRqTEuNDgFeBSxveNzB+KtOvuLVNL1BtrJKCXDy8&#10;fJo1H/faebP56a0nAPDy9efOd37FYHDRO11ERKSVLfryTRZ/9c5RH+Pp7cvd7y/okNtvqa3lz7lf&#10;sPirt6ksL214907gKqPJvKK9t9O1I1TWguS08gXJaV8nxMWswzaepKONOTdtL6t/+4bSglyieg/E&#10;w9un3bbTw8sHVzf3Zn+bSF7yC2BrTo+beBo+AUF6p4uIiLSy2AHD6HfSJNYtnHPEx4yZeVG7nu08&#10;LKuVzcvn8dVz97F52W/U1tRrZKzF1vv6YqPJvKcjbG6HmzImKTHeF3gYuAOo11Xbzd2D0TMvZtyZ&#10;l+EfEt6pDujykiKeu/5Ux/K5tz7C0Mmz9E4XERFpIz/+7z+4e3jh5eePT0AIvoEh+IeEERgW3bFy&#10;hNXK9tVLWPTlm2Tu3X64R6wAbmyvax87TYh0CpMDsJ3vP7/hfS6ubgw/5QzGnXUFYTG9Os3B/Oqt&#10;51OQlQ7AuDMvY8bV/9Q7XERE5ARlqa1l87JfWTb7Q7JTdx/uIenAv4D3jSazpaNtf4efvNo+ruTT&#10;OE2b6Kxn3GjGzLqYAaNPxsXVtUP/Ld88/wBbVtiuv+g+aCRXP/I/vYNEREROMKWFeaydP5u1876l&#10;KDfrcA8pBp4CnjOazOUd9e8wdJYKT0qMnwr8GzjlcPf7BYUydMoshp18BhE9+nXIv2HZ7A9Y+Nlr&#10;AHh4eXP3+wvUuUZEROQEYLVY2LV+BRv++JFt5t+PNGB5IbbrHl8ymsw5Hf1vMnS2nWBvmbwDOI8j&#10;dAwK796XIROmMzB+KuHd+3aYbd+9fgWfPX67Y/mmF74iJLq73lkiIiJdMThaLaRt38iWFQtIXvrr&#10;YceftsvENkrNy0aTuaCz/H2GzrpjkhLjewL/AP4CHPHq2JDo7vQ7aSJ9Royn55DRuHl4tts2V5QW&#10;88Lfz6C2ugoMBm59dQ4BoRF6l4mIiHQR1ZXl7Nm4il3rlrF91SJK8o/aoLgKW8vjF0aTuaqz/a2G&#10;zr6zkhLj3YGzgeuAmTTo0e3M1d2Dbn0H02PIKLoPHEF0n0H4BAQf1+3dtW45m5b8woAxJ2vAcRER&#10;kU6uprqKtB2bSNm8hn2b15C6bUPDoXkaKgA+Ad41msxrOvPfbuhKOzIpMT4MuAi4GJgKHPOCQ//g&#10;MKL6DCay1wCi+wwitFtPgsKjcXX30DtDREREHKrKy8hK2cGB3VvJ3LudA7u3kpO2B0tt7bGeWg7M&#10;Ab4EfjSazBVdoT4MXXVH22fBOR1bK+VpQOObHA0GAkLCCYqMJTiiG34h4fgGBOMTEIyPfxD+IeG2&#10;oYUMBr2jREREuoiy4gLKiwooLymkMCeTgsw08rPS7L/TKcrNBKu1savLAuYC3wO/GE3mkq5WXydE&#10;CkpKjHcBTgISsPXungCEtGSdQyfP4txbH9E7TkREpBNbMedjVv70GaUFeVitLRqKsQxYCsy3/6zp&#10;iGM7KkS2PFQagAHAWGAUMBIYAkQ2vuYM3PP+wmbNoy0iIiLtr6K0mOeuP6054bEW2AKsBczAMmCD&#10;0WSuOZHqz+1EPGiMJrMV2Gb/+dgpXAYC/YBB9pDZ2x4su9l/H+wFbrWSnbKTmAHD9C4UERHphLL2&#10;7ThagLQA2cAuYIf9ZyuwE9jWVa5rVIhsvXBZCKy2/xwiKTHeByjCPj5lVsouhUgREZFOKjNlp/Ni&#10;FbYxqDOAA0C20WSuVS0pRLZWyCxLSozfAgy1hcgdqhQREZF2Vl1ZjvmnL3BxdWXsrMRGjwmdnbLL&#10;eXGz0WSeq9pUiGxL6+tCZOa+naoNERGRdrbg01dZ9fOX9kBZwckX/61Rz8vaV68xaJ1qsmk0cXPT&#10;OQ6yzL3bsFosqhEREZF2Ul1ZzoY/fnQsV5QWN+p5ltrahqez16s2FSLbmuMgq6ooJyd9r2pERESk&#10;nWxeNo+q8jLH8pCJMxr1vOzU3dRUVToXrVNtKkS2tT8Bx0ij6Ts3q0ZERETaydp53zpuh8X0InbA&#10;8EY9L31nsvOilSN0qhWFyFZjNJkLsA0NBMCBXa0QIq1W8g7sp6qiXBUsIiLSSPu3rifNKQyOnH5e&#10;o597YNcW58XNRpO5WDWqEHk8rKi7kbptQ4tXNvedp3n9nxfx2m0XUJSbpdoVERFphOVzPnLc9vD2&#10;YcTUsxr93LQdmw77f10UIo9biMxM2Ul5SVGLVrZ15UIASgvz+OOLN1S7IiIix1CUk8GONUscyydN&#10;Px8vX/9GPbe8pIis/fWG91mpGlWIPF6WOm5ZraRsWduilfUdOd5xe+OiueSk7lENi4iIHEV1VSVY&#10;bV0UXN3ciT/j0kY/N2XLWsdz7ZapRhUijwujybwJyHQcjJtbdi3ulAv/iourqz2TWvhdrZEiIiJH&#10;FdqtJ6f/7X76jpzAebc9RkBoRONDZP3/25mAeskqRB5X8+tu7N20qkUrCo6KZeS0cxzL28y/s3u9&#10;Ls8QERE5mlEzzufSB15g0LhpTXreno31/m/PN5rMVtWmQmS7hMislF0UZh9o0cqmXPRXPLx9HMs/&#10;v/sMtdVVqmUREZFWVJSbSXb96yEXqFYUItstRAJsX7WoRSvzCw7j5IsOTtOUn5HK2vnfqZZFRERa&#10;0fZVi4/6/1wUItuc0WTeh9PsNYc5KJts7OmXENGjn2O5tDBPFS0iItKqIfIP58Vko8m8V7WiENke&#10;vq67kbJlTaPn6zziznB15bzbH6PX0DEMHHsKY8+4RDUsIiLSSirLS0nZXG9ElW9VK83npipokdnA&#10;o2CbyH3rygWMTDi3RSsMj+3DFf96VTUrIiLSynasWkRtTbVz0TeqleZTS2QLGE3mjcDOuuX1v/+o&#10;ShEREemgGvyf3ms0mdeqVhQi29NndTdSt60n78B+1YiIiEgHU5STwd7kekP7fKVaUYhsb+8CjvGl&#10;NixSa6SIiEhHs2HRTw1nqXlHtaIQ2a7svbocwwNs+P0HLLU1qhgREZEWyEndQ1bKzlZZl9VqYUP9&#10;U9lLjSbzVtWyQmRH8HbdjeK8bLauXKgaERERaabl333I/+66lLfuuYK182a3eH071y4jPzPVuUit&#10;kAqRHcZsIKduYeUPn6pGREREmmHRl2+x4NODo5Q0uI6xWcw/fu68WAyYVNMKkR2C0WSuBF6rW07f&#10;tZndG1aqYkRERBrLamX+xy+x+Ku3D4YUVzdGzTi/RatN25nM3k1/Ohe9bTSZS1XhCpEdyatARd3C&#10;0m/ea/MXtNTWsGvdcnLT96n2RUSk06qtqea7Vx9hxfef1AuQF975JD3jRrdo3cu+fb/eSwEvqsZb&#10;h6uqoHUsSE4rTYiLCQfGAxTmZBDTP46QqO5t9prfv/4oCz55hdW/fo2HlzexA4ZrR4iISOcKkNVV&#10;fPHUXWz/8+B0hG4eniTe9yz9TprYonWn70xm/scvORd9ZDSZP1Cttw61RLaup3BqjVz46WtYrZY2&#10;e7G0HZsAW6+zeR+9xHev/Jua6irtBRER6TQ2L5/Pno1mx7K3XwBXGF+mz/BxLV6387WV2Fohk1Tj&#10;rUctka1oQXJaSUJcTBAwEaC0MA//4Aii+wxqk9fz8PJhx+ol1A1TmZWyk52rl9AzbjQ+/kHaISIi&#10;0uFVlhaz4Q/b8DuB4dFc+fDrRPUe2OL1bl+1iGWz6zU6fmA0md9TjStEdlgJcTF/An8HvMF2Qe9J&#10;08/FzcOz1V8rqtcAYgYMY+eaJY4WyNLCPNb//gP+IeFE9hqgHSIiIh1aYHg0Mf3jiOo9iFnX30Ng&#10;WFSL11lbXYXpmbupKC2uK6oALliQnFakGleI7LAWJKdVJMTFlABnAFRXVlBWlM+AMSe3yesFR8Yy&#10;eFwCe5NXU1aUD9g63Gz/8w9CorsT0aOfdoqIiHRoIVHdiR0wDHdPr1ZZ3+Kv36l3jSXwlNFknq2a&#10;bl26JrJtvAGsq1tYv/B79m5a1WYvFhwVy3VPvH/IMAjpOzdrT4iIyAkle/+uhqexU4DHVTOtTy2R&#10;bWBBcpo1IS5mHXAdYADYl7yaEVPPapPT2gAurq70Hz2Z8O59SduZjH9wGAlX3IJvQLB2iIiInBAs&#10;tTV88eSdFOdlOxdfYzSZN6l2Wp9BVdB2khLjnwHurluOm3Qa5932mCpGRESkDSz87LWGrZCfGU3m&#10;y1UzbUOns9vWv4AtdQvJS39tlTlARUREpL49G8ws/+4j56Is4HbVTNvR6ew2tCA5rSYhLmYxttPa&#10;bgC7N5rpO3IC/sHhqiAREekyrFYLyUt+ZtGXb1GYfYDug0Yct9cuys3is//cSnVluXPxRUaTeYP2&#10;jEJkZw6SmQlxMfnYe2tbLbXsXLuUuEmn4eHtowoSEZFOb/uqRXzz3AOsmfctuen72LPxT3oPi2+V&#10;4XqOpbqygs8fv438zFTn4ueMJvNr2jNtS6ezjwOjyfwq4GhjL87LxvT0XVRXVnSo7SwvLqQgK107&#10;TEREjs1qZduff/D2fVfx5TP3kJ26u97dx6WhxGrl+9ce5cDurc6li4H7tYPanloij5OEuJifgdOB&#10;aICS/Bwy9mxn8ITpuLi0/244sHsLb95zOSt/+IQ9G8x4+foTGtMTg0F9r0REpL6Mvdv4/Il/8ufc&#10;LygtyK13X0BoJGf+/f/oNXRsm2/HvI9fYt2COc5FacCpRpNZg4orRHYd9usjvwcSgUCA/Iz95Gel&#10;MXDsKe0e1tYvmMOeDba5S4tyM9myfB4bF83FYDAQ3r0vrm7u2okiIgLAV8/ez4HdW+qV+QYGM/XS&#10;mzn3ln8T0bN/m2/D8jkfseTrd5yLSu0Bcqf2kEJkVwySJQlxMb8BVwKeANkpu8jLTG33IOnlF8jm&#10;Zb86pk8EqCgtZte65az+9SvKS4uI7T8MV3eFSRGRE90280LyMvYD4BcUyimX3Mi5tzxC90EjjsvZ&#10;tdW/fs1vHzzvXGTB1pFmkfbO8aNzle0gKTF+AjAf+/zaACOmnc2ZN/wfBpf2u0y1orSY1b9+zaqf&#10;TZQ0OD0BMPyUMzn75oe0Azsoq9XCng1mCrMzKC8ppLy0iPLiQttPSSG11dWMPeMShk6e1eR1Z+zd&#10;xtJv3sNgcME3KAS/oDD8g8MIiuhGUEQ3/EMjMBh0iXVXs3PtMjL3bqeitIiK0hIqSouw1NZSWVYC&#10;QO9h8Uy64NpmrbumqpKKshJ8A4N17HRCpYX5rP71KwJCIxk6eWabTaRxpAD58ztPNyy+1mgyv689&#10;oxB5ogTJBOAH5yA5eHwC5976aLufOq6trmLj4p/5c+4XZKUcPCvQZ8R4Lvu/F7XzOqh5H77Ayh8/&#10;O+pjXN09uPeDhbi4ujVp3e8+8JdDTl05c/f0YtplNzP29Eu0I7qI5CW/MPvlY39pvOrh1+kxZFST&#10;1p26fQOfP3EHlWUlGFxc8A0MISAkAt+gUPyDw/ALDmfA2JOJPA6nRKVzWf7dhyz49NWGxXcYTeYX&#10;VDvHn5uqoH0YTeYFSYnxZzkHyS0rFlBeUsxFdz+Fp7dvu22bq7sHIxPOYWTCOaRsXsOa+bOpKClm&#10;+pW3aMe1gerKcvIyUsnPSKUoN4u+I8YRGtOryetJ3b7xmI/xCwppcoAE8PDyPsbfUMHir99RiOxC&#10;cg+kNOpxnr7+TV735qW/OVozrRYLJfk5lOTn1HvM0tnvc8vL3+IXHKadIWC1Mu/jl1j5w6cN77lL&#10;AbL9qCWyndlbJL8FAurKwmP7cMn9zxMYHqUK6mqfgxYLa+Z9S/quzbaOVZlph/zz9PT25R+vzMbb&#10;L6BJ69725x/89L/HqamuxCcgGG+/ALz8AvD2C8TbLxC/oBCGTp5FUGRMk7e7KDcT84+fUZCVTklB&#10;LiUFuRTnZWOprXE8pu/ICVz6gD7LO0wITNvLjjVLcXVzY9SpFzT5DEdJQS7fv/oI+ZlpePn64+Xr&#10;j6e3Lx7ePri6uePh7UOvoWPpd9LEJm/bno1mPn/ijnrHz+Fc98QHRPcZ1MSsYSFl81ostbUER8US&#10;GBbVrpcJdVRlRflsX7WY9J3J9Bo6hiETT+2w21pTVcn3rz/G5mW/NbzrZqPJ/Lr2pkLkiR4kRwE/&#10;A45pbHwDg7no7qeJHTC80/99RbmZ+AQE4+buccLv65U/fMq8j459ScCNz5sI7dazwwfi4rwsCrLS&#10;qa6qoFfcGFy1j9tV3oEUNi6ay5YV88lN3+con3LR9Zx88Q0daltLC/PJ3r+L0oJcivKyKC3IpTg/&#10;h+K8bMpLCuk/egoJl90MTexwOP+Tl1kx52PHsourG8GRMYREdSc4KpawmN4MGp/Q5C9pnf8brJWM&#10;fdvZs8HMzjVL2b91PVarxXH335/7grBmnAFp++Mkjy+fvpu0ncnOxdXAdUaT+WO969uXTmd3AEaT&#10;eU1SYvxE4EdgQN0H7Ef/vokZV93WqU8Rfv3s/Ww1L8TV3YPo3oPoPngk3foNoVufwQSEda6W1urK&#10;cgpzMinJzyY4MpbA8Ogmr6O4QatjQ76BwYyYdk6HD5AABhcXAsKiWrQfq8rL+PX9ZykrLmTo5JkM&#10;GjetWafbT2SW2lo2LvqJdQu/J3Xb+sM+pry4sMNtt29gML6BY1p9vWnbNzWonxpy0/fVC9WrfjHx&#10;t2c+PTGyo8XCws9eY/3C7ykrLjjKcVTT4bY9dfsGvnnugYafmyXAxUaT+We9+zvA/wFVQceRlBgf&#10;DHwJTHcuj5t0Gqf/7f52vU6yWQGhopxnrpl6xPu9/QPpPnAEM6+7h4DQiA617TvXLGX3hpUUZh+g&#10;KCeTwtyMev+IXVzduO7x94jsNaDJ36p/ee9ZygrzCHK0jnQnOCqGkMjuJ9xUmMtmf8DCzw7OTOYf&#10;HMao0y5kzMyL8WrGtXYnoh/eSGL9wu8Pe5+rmzv9Rk1i1nX3nDDXFu5cs5TvX3+MsqL8Iz7G1c2d&#10;+z9Z0uR119ZUsy95Na7uHvgFhuAXEt7hP5f3bvqTTx478vXskT37M2ZWIiMTzulQ2/3nzybmffhi&#10;w3CbApyt+bAVIuXIQdINeBa4zbk8KDKG8259lJj+QzvV3/PVs/exzfz7UR8z+rSLmHX9PU1ed2lh&#10;Puk7N2GxHDwlY6mpdkwnGd6jX5OvpwJI3baeDx469qm/mdfdw5iZF+mgbYF1C+bw4//+c0i5p48f&#10;o0+7kHFnXY6Pf5Aq6ijeuueKeqMouLi60X/UJAbGT2PAmCl4+vidkPVSUpBLfsZ+e6e1/eQdSCE3&#10;PYXK8lImnHMlo09r+nv3k8duYe+mP+uVuXl44h8cjm9QKCHR3Zl8wbUER8Y2a5urKyuoral2dDqq&#10;KCuhqryUyrJSPLx96DFoZJNP72fs3cY79119MEC7e9B94HD6jZrMwLGnEBTRrUPtt/LiQn544zG2&#10;r1rc8K6lwIVGkzlT73qFSDl2mLwEeAfwPfjPwZVJ51/L5Auu7VSn/DL2bGP/1nXs37qe1G3rDzml&#10;O/G8a5h22c1NWmdxXjZv3n0ZFaXFR33cRXc/zcCxpzRp3VvNC/n62aNPuxrevS+XG1/GLyhUB2sL&#10;WC0WVv/2DSt//JSCzLRD7vfw8uaCO56g78gJqqwjHa8rF/Lre//FLziMoVNOZ+iUWQrebeSJyydi&#10;qa096mN6D4vncuPLTV73T28+wdoF34HVesTHTLrgWqZecmOT1717/QrSdybTrf9QegwaeVzHdGzS&#10;dm5YyQ+vPXq4y35eBO4xmszVOgoVIqXxQXIQ8Bkw0rk8smd/zr75oSafSu0oSgvzydizlax9O3Dz&#10;8GTUjPOb3CFj59plfPHkHcd83KTz/8LUS29q0rottbXM+/AF0ndtxj8knED7dX8BYZG226FR+AYG&#10;6wBtzTBptbBzzVJW/PApKZvX1Luv30kTueT+51VJ0u6WfPMuS75+l9qaI2eZ3sPjufzBpoXIitJi&#10;nr1uxjEf12PIKK56uOt1Rq4sL2Xehy+ybsF3De8qAv5mNJlNOvoUIqV5QdIT+A9wl3O5i6sr48++&#10;kskXXIe7p9cJVy811VV88eQd7N206oiPiejRj4vufqrZp5akfaRsXsPS2R+we/0KAKZfcSvjz7lS&#10;FSMdgqW2ltKifErysyktyKM4L5vSQlvPchcXFyacc1WzOpu9+8A1HNi99Yj3e/sFcPY/Hqb/qMld&#10;qj53rlnK3Lefoij3kLPUy4ArjCbzXh11CpHS8jA5DXgX6OVcHhgexazr7qXfqEkndP1UV1ackGG6&#10;K8vev4uqygpi+sWpMuSE+GJ8YNcWLJZaXFxc8fDyxs3dAw8fP9v4nMcY8L+zKcrN4rcPnmPryoUN&#10;76oCHgWeNJrMtToyFCKl9YKkH/AUcMgFhH1HTmDG1f/skON8iYiI1IVl84+fsfTb96iqKG9492rg&#10;L0aTeZNqSiFS2i5MTgReB+qNRG5wcWHMaRcx+aLrdWG9SCeTvmszu9evYFD8NMJie6tCpMvZsmI+&#10;8z9+mcLsAw3vKgUeAZ43msw1qimFSGn7IOmGbRigR4B6Y3h4ePsw/qwrGHfWFV3uFIhIV2OprWXx&#10;V2+z9Nv3sVotePsHcuurc3R5hnQZ+zavYeEnrzScdabOt8DtRpN5v2pKIVKOf5iMBJKA6xvuTx//&#10;ICZdcC0jE85VmBTpgIpyMvj2xX+Ruv3g2MkGgwt3vP3LiTctn3Q5B3Zv4ffPXmf3hpWHu3szcKfR&#10;ZP5FNaUQKe0fJkdgG6R8esP7vP0DGX/WFYyZlagwKV1eTXVVp5infe+mP/n2BWO9qehcXF2Zee3d&#10;jDr1Au1I6bTSdmxi0ZdvOUZYaCAHeAh4S6euFSKl44XJBOBxYNwhYdIvgFGnXcjYWYn4BoaosqTL&#10;+XPuF8z76EWCImK46K4nCe/et0Nu58ofPmX+xy9jtR6cbSkoMobzb0+iW98h2pHSKe3ZaGbFnI+P&#10;1PJYCvwXeM5oMhepthQipeMGSQNwLvAwDQYqB9u0V8OmnM64sy5Xb+4uyGq1UFlWSmVZCVUVZY4Z&#10;Nmqqq6iprrK98Q0Gx5y/Lq6ueHj54OHti7evf5OnVetIXrnlXAqzMwDw9Pbl/H/+p8PNdrN7w0o+&#10;+0+9WU0ZPH46Z91oPOHmTpfOz1Jby+blv7Hi+0/I3Lv9cA+pAN4A/mM0mXNUYwqR0rnC5JmAkcO0&#10;TAL0GjqWMbMuZsDoKRhcXFRpHTQUlhbkUZSbSXF+DiX52ZQU5FFWlE95cYHtdnEBlaXFVJaXOuYO&#10;by4vX3+8/ALw8Q8iIDTCPmNPNIHhUQRHxhAW06vDTrv505tPsHb+7IMfcAYXTv/bfZw0/bwOs42b&#10;l/3Gty8aHduXcPk/GH/2FR0mvFdXVlCYk0Fh9gEKczIoys2kvLiQitJiyksKqSgppqK0GIulhtqa&#10;GsfxZqmtqXdcePr4YTCAu6c3nl4+ePj44unli4ePLz7+gfj4B+HtH4hvUCg+/kH4BobgHxzW5Nmr&#10;pH2UFuazbv5sVv/2NcV52Yd9CPAq8ILRZD6gGlOIlM4dKGcAdwMzD3d/QFgUo2acz4ipZ+EXHKYK&#10;O86K83MozEojPzOdgqx0CrLSyM9MozD7AMX52Vgtlg6zrS6uroR260V49z5E9OhHTP+hxPQf2iF6&#10;E1stFn5+9xnW/PZNvfKEy//BhHOv7iAtNzXM//glctL2MfG8a+g5ZFS7bEdtTTWZ+3aQnbKLrJSd&#10;ZKXsInv/LkoL89q1fnwDg/ELDsc/OIyA0EiCImMIiuhGUITttzocta+07RtZ9evXbFk+70jTP+Zh&#10;G4LuBbU8KkRK1wuTw7BNoXg54H7IAeHiQv9RkxiZcC79Tpqk1slWDDeFORnkpu8jNz2FgsxU8rPS&#10;KMhMoyAr3XGaudN+kLi4EN1nMN0HjaBX3Bh6DRvbrp1bVv7wCfM/fqXeNYcTz7uGaZfdfMIeg5Xl&#10;paRuW0/KlnXs37qe9F2bqe2Ex52njx/B9kAZFNmNoIhuBEfGEhwVS1B4N31mtYHykiI2LvqJdQvm&#10;kL1/15Eetht4HnjPaDKXqtYUIqVrh8kI4AbgRiDmcI/xCwplyMQZDJk0U1PPNVJZcQG5afvIy9hP&#10;bvo+8tL3kXdgP3kZ+4/0rb05coEMIAvIxtbbMcteXgwUAkX22+VAidNziwAL4Ov0JcIf8ACCgRD7&#10;72AgCugJ9LD/Dm3sBrp7etF7WDz9R0+h/+gp+AYGH/d9sXnZb3z3yr+x1B7sAHrdE+8T3WfwCXM8&#10;FmSls33VYnauWcK+zWvq1UVj8wOQYj/e8oB8p99ldYc9tqnq6n18AG72/zGBQID9OPO33w4FwoFI&#10;oNUuBHVxdSMkKpaQ6B6EdOtBaHRPQrv1ICS6Z7scg51ZbU01u9evYNOSX9hm/v1on18LgFeA74wm&#10;s0U1pxApJ1aYdAPOA24Cph3pmAiKjGHQuGn0P2kSsQNH4OLqesLWWXVlBXkZ+8k7sJ/c9L22kJi+&#10;j9wDKVSUFrf4s9v+T3s3sMf+ey+QBqQDqUaTuaKdjhU/YAgwFNtsSUOB0UDQUT9kXFzoO3ICw08+&#10;gwFjTj6u17ztWreMr569n5qqSgD+9swnRPTo16WPz5KCXJKX/MzGRXPJ3LejMU+pAbYDG4FN2Mbv&#10;2wfsOx6nI5MS473sgTLG/tPN/ru7/QtMH3tZi3j6+BEa3YOQbj0Jje5OaLeeBEd3JzS6B+6eGvoM&#10;oLa6in2b17BlxQK2rlxwtM+zYuBD4FWjybxFNacQKUJSYnwf4Dr7T/TRPoz7jBhPr6Fj6DH4JMK6&#10;9ezUPXoP+1+1usp2bWJmGnkZqeQdSHEExqLczJauvgjYAeyy/zgHxv2daey0pMR4FyAOmAxMsX8R&#10;iTrS4718/Rk6ZRbxp19KcFTscdnGA7u3suH37+kxZBSDx0/vku9dq8XCtj//YP3COexav+JY19Bm&#10;AUuApfbf64wmc1UHP8487WGyt/238+3e2Fo4my0gNILgKFuwDInuQUh0d8K69SIwPLrLf2HOz0xl&#10;z8Y/2bV2KXs2/nmsjnnLgbeBL3TKWhQi5Ugf2K7AadiumzyPBtMqNuTjH0TswOF06zuEyF4DiOw1&#10;AP+Q8I79T9dqoTgvh4K66xKzbR1a8jPTKcxKozi/xQ0wNfaAuM0eGLfaf28zmswZXfjYMQBjgLOA&#10;czjMEFO2Tx4DA0ZPYfzZV9J90Ai96ZqpqqKcdQu+w/zT54ebj7iOBVgGfA/8aDSZk7vgcRcODAL6&#10;AwOBAfaf/hzm2u9G/4N0cSEwLMresedg555ge2cfn4DOdYq8urKCrP27OLBzM/u3rSdly1pKjv1Z&#10;lwp8AbxrNJk3610nCpHSlA9nb3sguACYxTFOXToHy7DY3gRFxhASGUtItx4EhEXhHxSKb1Aorm7u&#10;bbK9VouFsuIC209RAWWFeRTn51Ccn01RTiYlTrdb6RrFVHs43N4gMO7VbAyQlBjfG7gGuApbq9Eh&#10;YgcMZ9plN9GjnXopd0YVpcUsn/MRq3/9msqykiM9bBG2U46zjSZz7gn8hbinU7Ds7xQ2e7R0/e6e&#10;3gTbO/cEhEXhHxxOQGiErXd5SDj+IRHtMktYRWkx+Zmp5NvPouSk7SVz73Zy01PqdTY7iixsc1p/&#10;CizRtY6iECmt9YE8CTgDmIGtlalZ53p8/IPwCQzG08cPT29f24+Pb70PXE8fP8CApbaG6spypw/I&#10;EmprqqkqL6Oyosw2PmJFGZVlJZQXF7bFn17YICRusy9v1ymdRh87Bmynu/8OXHK446bPiPFMu/xm&#10;onoNVIUdQVVFOat+NrHsuw+PFB5TgPeAD4wm8x7V2DG/INcFy8HUb8UMaq3XcXP3wNs/EL+gULzt&#10;Y2N6+wXg6e3rGOTf09v22/Z4d9w8Dh0uq7ammurKCiy1tVSVl1JRVkJlWQmVZcWUFORRWpBLSUEu&#10;Jfk5VJY3+WPJCqwBfgB+BFYrOIpCpLT1h7AfMNEeDsbZQ2V4J/xTarB1JNhj/9nFwWsU95yorTht&#10;eNx0B24D/oat5249gyfMYPoVtxIYHqXKsrPU1rL6t69Z9u37lBQc9nBcBTwHfKkW8FY5RutOjztf&#10;d1n3O6YrfB8B1gJ/AIuBZUaTOU97XpocIq1Wq2pBWs1/LhkXYw+TQ+3f6PvZf7q142ZlYevZnI7t&#10;9HOa/Xddh5ZUo8lcq7133P9R+wN3AHc2DJPunl5MvuA6xp11eZtd+tCa0nZsYt5HL+EfHMaZf/8/&#10;eyt669i/dT1z337qSOPzzQceNZrMi3REHbfj1hPoRf0OPr2BWPtPJM08Q9MGrMB++xfjDcA6e3jc&#10;/OAXK6u1N0UhUjrWAXWEXtr2YTxi7B+wsUAEEIbttFEAB8eScx670LXBN+e6ceks2Ho4F2IbaqLu&#10;pwDbWInZ9uCYA+SoZabD/1MOwjab0l1AvfN4od16MvO6u+k9LL7Dbn9xfg5v33slZUX5AMy4+p+M&#10;O/OyFq+3tDCP+R+/xMZFcw939xLgX0aT+XcdQR3ueHa1f751t/+OwjYuZpj98y+Mg2NmBjndbsq3&#10;pVIOjgdbZP/cS8U2nucB+xflXcBOo8lcedh0qf/9ohApnSVEijTin2934HHgyob3jUw4l1OvuaNd&#10;OikcjdVi4eNHbyZly1pH2YV3Pcmg+GktWu+G33/g1w+eP9x1jzuB+4wm8zc6Yrrke8Ab8LQvumEb&#10;GaME2yU3ANWtdR22/veLQqQoREpX/Ec6Cdvcu8OcywPDoznnHw/TY/BJHWZb/zC9yZKv33EsDxo3&#10;jQvvfLLZ6ystzOOnNx9n+6rFDe8qAx4Fnnce01Gf3yKiECkKkSL1g6QbtmslH8H5FLfBwLgzL2fa&#10;ZTe1ybWStdVVWK1W3Dw8j/nYtB2b+OBff3MMmRIYHs1fn/oIL9/mjXu91byQuW8+SVlxQcO75gC3&#10;GU3mfQ3v0Oe3iChEikKkyOHDZH/gXWwz4jjE9B/KBXc8QUBoRKu9Vtr2jXz6+G3UVldzzj8eZsjE&#10;U4/42OrKCt669wryM1Jtx72LC9c89naz5pivralm/kcv8efPpoZ35QD/NJrMnxzpufr8FpH25KIq&#10;EJGOymgy7wCmAg9y8Low0nZs4p37rmLPBnOrvdbm5fOoKi+jtqaauW8/RWnhkUc8Wfnjp44ACTD5&#10;guuaFSCLcjL48OG/Hy5A/gAMOVqAFBFRiBQROXqQrDWazI9jG+h+d115WXEBnz1+O8u/+7BVXqdn&#10;3BjH7YrSYn59/7kjPrasMN9xO6r3QCZfcG2TX2/PRjNv33816TvrzUJYAfwDOMdoMmdr74tIR6bT&#10;2dK6B5ROZ0sbSkqMDwbexzYvt8PIhHM5/a/34uLq1qL1m56+mx2rD3ZquezBl+gzfNwhjyvOy2bu&#10;209htdRy2rV3ERwZ26TXWTt/Nj+/8zSW2nrDk+4CLjKazOsaux59fouIQqQoRIo0PkgagP8DkpzL&#10;ew+L58I7n2jRQN9FORn8765LqaqwTbMZFtubvz39CS6urTN2tNVqYcGnr7JizscN7/oeuMpoMhc2&#10;bX36/BaR9qPT2SLSqRhNZqvRZP4PcB62MfQA2+nhDx664UjTAjZKQFgUUy78q2M5J3UPa+fPbpXt&#10;rq2p5tsXHjxcgHwCOK+pAVJEpL2pJVJa94BSS6QcR0mJ8ScBPwLRdWXBkbFc+fDrze65XVtTzRt3&#10;JFKQlQ6AT0Aw//zfTxhcmv+du7qygq+fu59d65bXKwauN5rMHzV3vfr8FpH2pJZIEem0jCbzWmA8&#10;sKWuLD8zlfeN19XrPd0Urm7uJFxxq2O5orSY2prmTzNcWVbC50/8s2GALAJmtSRAioi0N7VESuse&#10;UGqJlHaQlBgfDvwEOLpY+4eEc9XDbxAcFdusdf7+xRvsWrOMMbMuZsS0s5sdID/9z20Ne2DnAKc2&#10;pQPNkejzW0QUIkUhUqTlQTIQ+BWIrysLDI/i6kfeatVByRururKCL568g32b1zgXpwHT7ONftpg+&#10;v0WkPel0toh0CfaOKacBi+rKCrMz+PiRm1rU2aY5aqur+OKpOw8XIKe2VoAUEVGIFBFp3SB5NrCq&#10;riw/M5UvnrjDMWxPW7NaLXz3ysPsS17tXJxuD5A7tZdERCFSRKRjBski4AxgW11Zxt5tfPP8A1gt&#10;ljZ//fkfvcSWFQuciwqwdaJRgBQRhUgRkQ4eJLOBGdhOIQOwa91y5r7zVJu+7p9zv2Dlj585F5UD&#10;ZxhN5o3aKyKiECki0jmCZCowHVtLIABr581m9a9ftcnr7d6wkt8+eMG5qAa4wGgyL9feEBGFSBGR&#10;zhUktwEXA45Jqn99/3n2b13fqq+Tn5nKty88iNVa73T5rUaT+WftBRFRiBQR6ZxBch7wz7plS20N&#10;Xz93H8X5Oa2y/urKcr58+h4qSoudi18zmsxvqPZFRCFSRKRzB8lXgP/VLZcW5vPdS/9qlY42v7z7&#10;X7JTdzsXzQduV62LiEKkiEjXcBtOQ//s27yGJd+816IVblo8l/W//+BctB9INJrMNapuEVGIFBHp&#10;AowmcxVwKbZ5qwFY/NXbpG7f0Kz1FWSm8dNb9Xp71wCXGE3mPNW2iChEioh0rSC5C7i+btlqtTDn&#10;1Ueorqxo0nqsFgtzXnuE6sp6A5g/oJ7YIqIQKSLSdYPkV8Dbdcv5Gaks+OTlJq1j5Q+fNuzh/TPw&#10;rGpXRBQiRUS6truAvXULq379utGntfMO7Od30/+ciwqBvxpNZquqVUQUIkVEujD71IjXOQqsVn78&#10;3+NYao/RH8ZqZe7bT1JbXeVceovRZE5TrYqIQqSIyIkRJBcCjrEcc1L3sOL7T476nI2L57J30yrn&#10;ojlGk/lj1aaIKESKiJxYHgAy6xaWfvveEQchrywvZcEnrzgXlQK3qApFRCFSROQEYzSZC4A765ar&#10;KspZ+Okrh33skm/epaQg17noYaPJvF+1KCIKkSIiJ2aQ/BRYVLe8cfHPZOzdVu8xhdkH+POnL5yL&#10;NgEvqvZERCFSROTEdgdg611ttbLw09fq3fn7529QW1PtXHSXZqUREYVIEZETnNFkXgN8WLe8e/0K&#10;0nZsAmwdbjYt/cX54T8ZTeZfVWsiohApIiIADwGO5sZFX74FwLLvPgCrYwhIK3CvqkpERCFSRAQA&#10;o8mcArxZt7x7/Qq2LJ/HpiX1WiFNRpM5WbUlIqIQKSLi7EmcWiNnv/wQVoulbtGKrbVSREQUIkVE&#10;DjKazKnA53XLltpa57tnG03m7aolERGFSBGRw3n6COXPqGpERBQiRUQOy2gybwJ+aVC81GgyL1ft&#10;iIgoRIqIHM3rx1gWEVGIVBWIiNRnNJm/A14DaoH5wJeqFRGR+v5/ANq8VcglW3MbAAAAAElFTkSu&#10;QmCCUEsDBAoAAAAAAAAAIQDmzTc8BhYCAAYWAgAUAAAAZHJzL21lZGlhL2ltYWdlMi5wbmeJUE5H&#10;DQoaCgAAAA1JSERSAAACWgAAAOMIBgAAAF0Bun4AAAAJcEhZcwAACxMAAAsTAQCanBgAAApPaUND&#10;UFBob3Rvc2hvcCBJQ0MgcHJvZmlsZQAAeNqdU2dUU+kWPffe9EJLiICUS29SFQggUkKLgBSRJioh&#10;CRBKiCGh2RVRwRFFRQQbyKCIA46OgIwVUSwMigrYB+Qhoo6Do4iKyvvhe6Nr1rz35s3+tdc+56zz&#10;nbPPB8AIDJZIM1E1gAypQh4R4IPHxMbh5C5AgQokcAAQCLNkIXP9IwEA+H48PCsiwAe+AAF40wsI&#10;AMBNm8AwHIf/D+pCmVwBgIQBwHSROEsIgBQAQHqOQqYAQEYBgJ2YJlMAoAQAYMtjYuMAUC0AYCd/&#10;5tMAgJ34mXsBAFuUIRUBoJEAIBNliEQAaDsArM9WikUAWDAAFGZLxDkA2C0AMElXZkgAsLcAwM4Q&#10;C7IACAwAMFGIhSkABHsAYMgjI3gAhJkAFEbyVzzxK64Q5yoAAHiZsjy5JDlFgVsILXEHV1cuHijO&#10;SRcrFDZhAmGaQC7CeZkZMoE0D+DzzAAAoJEVEeCD8/14zg6uzs42jrYOXy3qvwb/ImJi4/7lz6tw&#10;QAAA4XR+0f4sL7MagDsGgG3+oiXuBGheC6B194tmsg9AtQCg6dpX83D4fjw8RaGQudnZ5eTk2ErE&#10;Qlthyld9/mfCX8BX/Wz5fjz89/XgvuIkgTJdgUcE+ODCzPRMpRzPkgmEYtzmj0f8twv//B3TIsRJ&#10;YrlYKhTjURJxjkSajPMypSKJQpIpxSXS/2Ti3yz7Az7fNQCwaj4Be5EtqF1jA/ZLJxBYdMDi9wAA&#10;8rtvwdQoCAOAaIPhz3f/7z/9R6AlAIBmSZJxAABeRCQuVMqzP8cIAABEoIEqsEEb9MEYLMAGHMEF&#10;3MEL/GA2hEIkxMJCEEIKZIAccmAprIJCKIbNsB0qYC/UQB00wFFohpNwDi7CVbgOPXAP+mEInsEo&#10;vIEJBEHICBNhIdqIAWKKWCOOCBeZhfghwUgEEoskIMmIFFEiS5E1SDFSilQgVUgd8j1yAjmHXEa6&#10;kTvIADKC/Ia8RzGUgbJRPdQMtUO5qDcahEaiC9BkdDGajxagm9BytBo9jDah59CraA/ajz5DxzDA&#10;6BgHM8RsMC7Gw0KxOCwJk2PLsSKsDKvGGrBWrAO7ifVjz7F3BBKBRcAJNgR3QiBhHkFIWExYTthI&#10;qCAcJDQR2gk3CQOEUcInIpOoS7QmuhH5xBhiMjGHWEgsI9YSjxMvEHuIQ8Q3JBKJQzInuZACSbGk&#10;VNIS0kbSblIj6SypmzRIGiOTydpka7IHOZQsICvIheSd5MPkM+Qb5CHyWwqdYkBxpPhT4ihSympK&#10;GeUQ5TTlBmWYMkFVo5pS3aihVBE1j1pCraG2Uq9Rh6gTNHWaOc2DFklLpa2ildMaaBdo92mv6HS6&#10;Ed2VHk6X0FfSy+lH6JfoA/R3DA2GFYPHiGcoGZsYBxhnGXcYr5hMphnTixnHVDA3MeuY55kPmW9V&#10;WCq2KnwVkcoKlUqVJpUbKi9Uqaqmqt6qC1XzVctUj6leU32uRlUzU+OpCdSWq1WqnVDrUxtTZ6k7&#10;qIeqZ6hvVD+kfln9iQZZw0zDT0OkUaCxX+O8xiALYxmzeCwhaw2rhnWBNcQmsc3ZfHYqu5j9HbuL&#10;PaqpoTlDM0ozV7NS85RmPwfjmHH4nHROCecop5fzforeFO8p4ikbpjRMuTFlXGuqlpeWWKtIq1Gr&#10;R+u9Nq7tp52mvUW7WfuBDkHHSidcJ0dnj84FnedT2VPdpwqnFk09OvWuLqprpRuhu0R3v26n7pie&#10;vl6Ankxvp955vef6HH0v/VT9bfqn9UcMWAazDCQG2wzOGDzFNXFvPB0vx9vxUUNdw0BDpWGVYZfh&#10;hJG50Tyj1UaNRg+MacZc4yTjbcZtxqMmBiYhJktN6k3umlJNuaYppjtMO0zHzczNos3WmTWbPTHX&#10;Mueb55vXm9+3YFp4Wiy2qLa4ZUmy5FqmWe62vG6FWjlZpVhVWl2zRq2drSXWu627pxGnuU6TTque&#10;1mfDsPG2ybaptxmw5dgG2662bbZ9YWdiF2e3xa7D7pO9k326fY39PQcNh9kOqx1aHX5ztHIUOlY6&#10;3prOnO4/fcX0lukvZ1jPEM/YM+O2E8spxGmdU5vTR2cXZ7lzg/OIi4lLgssulz4umxvG3ci95Ep0&#10;9XFd4XrS9Z2bs5vC7ajbr+427mnuh9yfzDSfKZ5ZM3PQw8hD4FHl0T8Ln5Uwa9+sfk9DT4Fntecj&#10;L2MvkVet17C3pXeq92HvFz72PnKf4z7jPDfeMt5ZX8w3wLfIt8tPw2+eX4XfQ38j/2T/ev/RAKeA&#10;JQFnA4mBQYFbAvv4enwhv44/Ottl9rLZ7UGMoLlBFUGPgq2C5cGtIWjI7JCtIffnmM6RzmkOhVB+&#10;6NbQB2HmYYvDfgwnhYeFV4Y/jnCIWBrRMZc1d9HcQ3PfRPpElkTem2cxTzmvLUo1Kj6qLmo82je6&#10;NLo/xi5mWczVWJ1YSWxLHDkuKq42bmy+3/zt84fineIL43sXmC/IXXB5oc7C9IWnFqkuEiw6lkBM&#10;iE44lPBBECqoFowl8hN3JY4KecIdwmciL9E20YjYQ1wqHk7ySCpNepLskbw1eSTFM6Us5bmEJ6mQ&#10;vEwNTN2bOp4WmnYgbTI9Or0xg5KRkHFCqiFNk7Zn6mfmZnbLrGWFsv7Fbou3Lx6VB8lrs5CsBVkt&#10;CrZCpuhUWijXKgeyZ2VXZr/Nico5lqueK83tzLPK25A3nO+f/+0SwhLhkralhktXLR1Y5r2sajmy&#10;PHF52wrjFQUrhlYGrDy4irYqbdVPq+1Xl65+vSZ6TWuBXsHKgsG1AWvrC1UK5YV969zX7V1PWC9Z&#10;37Vh+oadGz4ViYquFNsXlxV/2CjceOUbh2/Kv5nclLSpq8S5ZM9m0mbp5t4tnlsOlqqX5pcObg3Z&#10;2rQN31a07fX2Rdsvl80o27uDtkO5o788uLxlp8nOzTs/VKRU9FT6VDbu0t21Ydf4btHuG3u89jTs&#10;1dtbvPf9Psm+21UBVU3VZtVl+0n7s/c/romq6fiW+21drU5tce3HA9ID/QcjDrbXudTVHdI9VFKP&#10;1ivrRw7HH77+ne93LQ02DVWNnMbiI3BEeeTp9wnf9x4NOtp2jHus4QfTH3YdZx0vakKa8ppGm1Oa&#10;+1tiW7pPzD7R1ureevxH2x8PnDQ8WXlK81TJadrpgtOTZ/LPjJ2VnX1+LvncYNuitnvnY87fag9v&#10;77oQdOHSRf+L5zu8O85c8rh08rLb5RNXuFearzpfbep06jz+k9NPx7ucu5quuVxrue56vbV7Zvfp&#10;G543zt30vXnxFv/W1Z45Pd2983pv98X39d8W3X5yJ/3Oy7vZdyfurbxPvF/0QO1B2UPdh9U/W/7c&#10;2O/cf2rAd6Dz0dxH9waFg8/+kfWPD0MFj5mPy4YNhuueOD45OeI/cv3p/KdDz2TPJp4X/qL+y64X&#10;Fi9++NXr187RmNGhl/KXk79tfKX96sDrGa/bxsLGHr7JeDMxXvRW++3Bd9x3He+j3w9P5Hwgfyj/&#10;aPmx9VPQp/uTGZOT/wQDmPP8YzMt2wAAACBjSFJNAAB6JQAAgIMAAPn/AACA6QAAdTAAAOpgAAA6&#10;mAAAF2+SX8VGAAILMUlEQVR42uz9d5Rd2Xndi/5W2PHEiqgCCrGBBtA5k91kN0Mzi6ICaStRVrBs&#10;yXKU5Wv7Xr077vVN412HN+xhe1hOdKCyRFEiKVLModnsyM4ZaKCRq1D55B3WWu+PfapQVagC0IFU&#10;yzqzxxlVqK46Yac19/zmNz/hnGOAAQYYYIABBhhggDcecrAJBhhggAEGGGCAAQZEa4ABBhhggAEG&#10;GGBAtAYYYIABBhhggAEGGBCtAQYYYIABBhhggAHRGmCAAQYYYIABBhgQrQEGGGCAAQYYYIABBkRr&#10;gAEGGGCAAQYYYEC0BhhggAEGGGCAAQZEa4ABBhhggAEGGGCAAdEaYIABBhhggAEGGBCtAQYYYIAB&#10;BhhggAHRGmCAAQYYYIABBhhgQLQGGGCAAQYYYIABvvfQg00wwABvfgjxqu+JxOt8STfY6n9+Do/v&#10;x/5yzg629AADDIjWAAMMFt0N34tNfrYZoXIbvhcDwvWm3Kdb/exS+2uwDwcYYEC0BhhggDdwQV5L&#10;sOSG79liIbZrvrLm32KwYL8pCDMbSLPYgjRvJM4D0jzAAAOiNcAAA7zBJEuu+ar6X2W1VlNvfdtd&#10;wdGXjphjR4/aDYuxAexb33aXtNbmDz/woFlDttYt2E2Xbrlgr2VqIBAW1NkGnJpDSUUwMYJtdzCT&#10;VZht4R1ZwPoCe90Uydk5RKeHv3+crNXGLHWQx5YASXDzPryDY+IKt8Fmb+uKMfffv+lUOcQPfbLx&#10;MmYoIq6WEDNN8pkmcriCt3MUc3oed+I83mQVu3cMfXyB7q4h8m01pM1AgOwY1HdeRkuJKkV09w+R&#10;joRgHV4GUVfg2obO7DyVW3ZvplKtkGO5CXFmA4lym5DmjftvQLYGGGBAtAYYYIDXQbbkmofqPzSg&#10;G8vL6kuf/4LYcN6vLMgGMA/e/x2z5rnsmsfqgl0R/mUJ1+uBv31UXIZIbqX2bEa43CbfX6q85kb/&#10;yju2JCStrz77hn9mtbO8Vbl34/5c2aebqZNuw/4yG/YhA7I1wAADojXAAAO8doK1cZFWgFeKY+9/&#10;+Tv/YIcfBaVaVKlXvbD8xPGXZp87+mLrhSMv9F46cqS3ZmHONzzMmsf3jHDp912zmZKzkUDJLT7n&#10;Zv/mUkTqEuRrq+9Xf1a+99pNiUo6u/SatoEcjta+542qldriITeQrZX9YtbsR9H/ng2/M8AAAwyI&#10;1gADDPA6CNeK6qFvveHm6J/+/f/Puyfy8Map0fGfsXk+rlPLD2y/nvBu35xsnv/8o2ePfv0rzz/2&#10;wn/8zf9yBsj6i3Ta/5ptQrrWEi4LUBG+eDVkS1+7YytitVn5cyuvmdjicSmitRnJ2kiq7GW+t5sR&#10;Mn+svu7Fmia55Pao61hsst/W7j+1fWqHd/DwNeGTjzwqFpYWBeCVo5L/Mz/+kxN33nzbnh1eeWJY&#10;BsNnbef0fc8/9fSnvvDZcy8eebHNBfUr2/BZBeCaLl39YUX4g7NmgAG+1xdm5wY3OQMM8KY/US8d&#10;77CWgGjAA7z/93/5P3b98L5bf3m7X/m4VylFqc0wDmRuCawg8Yq/mJk9f//RxuwDT8yeeO7Xf+MT&#10;z588d6bVJ1vZmq/rlK73ffADlMol9+nf/1S+lrw0XOo282iVd45cilyJTdQcuUHZ2fgzeQnStZFg&#10;wdZG8Y2PjYRqq6+beaA2U8IAyL/yrFvxaMVjQ1spkGsfXn9f+pWoFPz1n/mrU/dcd+st48bbU8eb&#10;3Dk68V58XUmFQwiJxLlXWnO//Rvf+dJ/+Gf//l+/AiRr9l22liSvJcWvhmgN4h0GGGBAtAYY4C86&#10;0VrxY/lA8JVf/50P3FPa9c+VUmM9X6AB6xxaKowQGGdJsgypBB7CzZyffvTo0vnHT4rOS//qP/+7&#10;h59++cWl/mKdrFmwMy4uK16kFi251NX7pcXLkKu1ZGqjF+lS/5aAHKrXtef50jknASrlstZai5U3&#10;0mw1TZ7ndnlpyWZ5bi+jUm0kVGtLchs9UFv9f3cJ8sUmKtbaz6fLlYpXrVTChfl5ffedb6v/9Ac/&#10;du2BcPi2UKht+0YmP+ILVfK0RihJjiN1pjDW55bUWfdkNvPPP/arv/hfZ+bnWkDv6kMHzdLiUu/8&#10;zMwKSR4QrQEG+D5jUDocYID/QbjYRoXkC4/df+TqD+1crnSTMaMDZC8nlppE5FggtIpA+fQwOK3E&#10;2I6dt4/tmLp9x8yZB/f8/K8efmzp5CP/8J/9X9/1fT9I07TbJ11qg8Il2MS/tYZkXYm5W7K1H0n5&#10;2lPvv+feoffcctfU5PDI6HCpMhqhKiKzOvKjsb0TUz+opaisbAhrLxACKaU5OTf9pdnG4itaKc8J&#10;egabOYRRQrol02s1sm4jSdPk5fNnp3/vjz915sjpV3pcbCzf7N/mEr9jN1HJNiNaaxUsr9Vs+qOV&#10;Wvx//oNfu/btu6695/p421/1hCxLpVBKAZC6nDzPcVqCUiAtHhKcod1Og9zaYEXFeumFFw0XvFxi&#10;cJoMMMBA0RpggAFem6Il1yzYARBOTk5W/+0//L/e96H6gf+VOBjVnkalOU1tCYWHMYBw+EKQZBmZ&#10;MWhfESiNyCwd2+NoMvel//DVz37iM1/54okz0+eafXVro8JlNlF1uATB2opU6aFqLfiJj/6lif27&#10;do/vqo9v30/9ZjIX4ku1p7Lt/drTsfBkX2FxCCVX6YMQ4qJtpYxDCHdBjur/rhPFv3X/zeXNlDPt&#10;+UdnWosv+sILU+0aKNF7vjH94le+e/9Ly81G9/4HHlhqdzvZGmK12WMzIrZR2Vq7PVZLvYHvh7/2&#10;9/7h1W/ZceCOnap63a7RbR9xnvKN0MUvO8Dk2NSAc2jPQ3seGRleL3fPzZy6/7eOfOc3/+m/+1ff&#10;BVpAB+gCPS747sxA0RpggAHRGmCAAV4/0YqAeHh4uP5vfvV//8H377/lb0boYWss0knQCpSDLc9/&#10;h5IeeW44tjD96KOzL3/u9/70jx/9wne+cba/cK94gFYX8A1KzqqodAmCpQGvHMXeT//4x3e84/rb&#10;Dm8j3LPNr1y9pzL+AdfOVd7NkVUfVfOx7RyXGNRQUPw14LoG285QNR88eem+OgG2a3CdHFnWiFCB&#10;W3mOHFnRCF+SnO1AZtEVH+EcWksW6D3z/Pyp+7qSxtne0tlHjj57/DN/8pnpmbnZHus7Nk19aMjF&#10;cWTPnjmbbkK2VlSlddtg58T20t/6+C8cfs/+mz68Nx7+8dgLQi0VWZ5hPYWQYsvPluOIhXLfOPnM&#10;n/7j//6v/9ujTzx2CmgC7f5jhWhlA6I1wADffwxKhwMM8D8GNjN6s7CwYH73vi89PUr41dunDn0o&#10;Lscl4wQ2MwgsQm21gAtyHHiSvUNjtwW5qW//gZ848APvft9j/+o3/tOjR145tlwql7N2q9VlvW/L&#10;Au7aG67X1VpNPXDft7M1JEsDeqQ+FNxyy63VD99971VvHzlwh8zyetUPd+8enbxbKaXTPCcTDqSH&#10;zA0yVqAEsqQxmSWf7SK84n3bTt5XtdZXxVxmIXeIQMLqZxQIHKaV4no5ItJgHM44VMVDBAqEwCt5&#10;YB2i6qG0RkrJUOZfd2d08LriaQQfmbz+6M8ffMcjJqB5Jmscu+/lZ174xCf/2+lOr5ssLS7mS4uL&#10;pk9616pbqxt3YnLCi6PYO3bsmPjln/3FXfdef/tbdvjVt+yrj38g8kI/s4aey5GBQjtxCQIp8Kyk&#10;Z1M3m7TmT5w8sVLelRtUxQEGGGBAtAYYYIDvAdlyf/ynn5v9wZvfdvoOTeqg5KTtC0ICd4kn8gxo&#10;KSEI2Ldtav/OobH9u9tz1/Lxvxp/9st/+tQXH7rvXP8asrYz0QLu2aeeXlnk/RX1Zs/2qejnfvyn&#10;9x4en9p70/DOd0yG9Y/0fCXDIEALQZrmZMttsnZKNFnD+UXJr6j7OZCghnxckmM7BuFLdMXHNFOw&#10;tniZfsqVbabYZoaeiJGexplCvbM9i6oHiFBhexahHarkrSFjxd87B0pJslZC3kzRkUbHXvH07Yxy&#10;W++/eXTv/qwquc463jd+zcmf2f+2r54XyfT9p1945tc/+YmjC4sLK2qX2Ui0ps9NK8D7kXs/OPFL&#10;b/uBv3FVdfyHfKmEkH2CK0E4WZRD3aWlTM9a++3jzz38+9/64jOzC/N2E3I1KFsMMMCAaA0wwABv&#10;AMnarDPOAObf/cnvPjrixzvu2X/Th4MwiK3ikou4EODynCQ1ZArQChVqdurxm97vZHjdh8evff/7&#10;3v/0//ov/p/7253OZqoWgNw9sSP4sR/78anbd159eIxgx87SyE3baiP3EOgiurzRw8y1sFpAbjDN&#10;FBlpjDK41BZqlXXr6IIINMrXxc+FQIWafCFBlj2Ep7CtHCyooQDbSIvnCTWumYExiKEApERV1KZT&#10;AAvvlyjIl5K43GKWUkxiwViQAjvm044ksZGUnKAdil0Hr7r6564Xijsm9p+6Z/LgF5fIp7/+0mNP&#10;//v/8h9PcMHDBiDe+ba76z98z3uvu23ywL17amPvVwiRZzlWONCFT84TApdbesJcNHTywnu1mNy4&#10;2ay1eP+jDy1eTuEcYIABBkRrgAEGeGMI1zqT9hPPPr109v3L8yK3RllIpUMDcgtVSzjoaVCeJhYa&#10;4RyZNVipmCqPHtpdHj10sDN16w3/+P937azMzn3q0W88/Ad/9KmzgDmwc4/3sR/92NSduw4e2mbC&#10;bfX68KHRev0eJwW+8pBoyAyesZTCgESmSCnQwifXHk731ZzQI48d+VKC50vQctXlZLuG7kyTcLyE&#10;rvgFIerm2F6G0AJZD0GL4mcdg2umqz8XniQ710bkDjUWFSVD60AK3HIKmUXUfJxzqEBDoEEJ1FiM&#10;MJZCcBIoI0idpaugpEs4Z8mcJQxKO+/ZccMvCGt45/iBUx89cPsXe5jmXK81b8BVvGB4b238+mvL&#10;k+9VCSIDMll4waSUWEHRVZhbpHXgS9jCo2WMcQ++8txzn/rOV59ZWFpK2brzcZVsvdaQ0sv4BAf4&#10;83SRGPjtBkRrgAEGeNXkSrBhbiEXDNqpMSb9ztFnjv7ItXe2QmMqKHVJjcMBSko0AmUszjmcBKMl&#10;2WIX7QRDoyMH7hoeOkBuuXt037G/e9sHH/O0Z3t5mu4Yn7hmWzh0i2jlSN9DO1UwitwghENITS4s&#10;7TRDhT7OV/Q6CSZP0dovfPrWIEseGEc23UGEXqE0GYvr5PhCorx+ETSUiPACgbDdHNoOEWvUsL5g&#10;+hcU/itP4bop+WwXGRVEynVycKCGQkRUkC8lwDmBta54XeNwqS26/kIPKQBhsCbFkxqVWlpzTRLh&#10;8CcrlERl59vK1/+CtQ60RCiFtbZQoloZaS8lkDFKSpzNyE0R26B8TSYtNklRCMQWIwqdw53L2svf&#10;evTB81mebZbgbwaK1gADDIjWAAMM8MaqWWtnF65EMKQvvfLy+V4kO9KA7pvDL7X6ytwiEORKYRBY&#10;YUGA8hTpUoLtePi1ACkdY0Nj+8ZrI/sKKc2Bp9Gewtg2vfNNrOehaiHCVzhhcGlKY3qZ3Bgm900g&#10;nMBIj0RkBRHqe7mdsMiaj4g1tpXh0oJ8qbqPWcqwPYv05AWaueLR6ua45RQ9WUIECpe7dVtJmL6a&#10;FSlMM4PcIasBMuqrR9b1pwU6RL+U6LTA+Yqs3SWdbuDHAbLkYT1BV1l6rS62nSAjTWW0jOcUBki1&#10;RDuHyw0yN3iBBxY6nQTnqcLHb0xBqKTC4DAmR0iFF4U4azbvDrUOgzXHlmemZ+fnOmw+q3KjsjXA&#10;AAN8nzHQggcY4C8G0cqOn3xl+bfu//IftU2+IK3AXWbdNaogEG0yDBYvh1LHEYdhoc40eniJIc9z&#10;EmXpaEdHWZwSBMaSZxmtYR+7p4KpaLJWQnq2QT7dJmumeL5HZVuNTuBou4zEd7hIY9Ic43LM2mE+&#10;nkQNB6jREIfDGZAljW32sJ38glrlKJSp3CJjD9vKsD1TmM76JiezkIAF4cuia9GXqNGw6G5c61sT&#10;AtPNC/4WeghbkCVd0kS1qAjBsuA3DGopQ3gSubOC3V6iIw1tm2JzQ5AIlJEgPYzW9Bx02ilpJ0PX&#10;I7rkpM4gEHgIlBUo45B5Dnm+dQSHczx89NkXPv3Vz7/EhaiNtWN31nWCvgFEa6v5kmsjPASvfg7l&#10;AJffxoNtOVC0BhhggDcByVpJaRebka25+fnuYqfZMNY4KWRhvL5Ejp5yoFbvxRy5hLy/nIa1gM5M&#10;k3y+RWlbBWv6L9tfApI+6SklgNBQ01Bbub0T2E6GWAQV+UUQpxOFRypSmLbALmao4aDvTXJ93iMw&#10;nYz22QalqRqq7KMAM9crjO5aQGZxDvRIgAg1ZiHBTLcRvgIhcUkOfkHaRKAw811c1+BNlvrlwgvL&#10;nUsNppEiAokqFeZ7BeBp8kAhlECORoWXax1DBURhtDeAURcaDpWSpK0e7XMN4qEYFUoiBwhHtmqt&#10;uxC+6ijM+WiFkhKVGjIpMApUbuhi03an3d2EZG02BJzXSLbEFkRgs/+/8TXW+sMGnZBbb9eNPxOX&#10;uZm61DYfYEC0BhhggO8x2Vrbfbjer2VshlLWOffab4utQ1V8AhPRmWmCtURjlULP2Hi5l4K8mZIt&#10;dQmGYmTZWy3Jkdv1xUvrEJ5Ej4bks13ycxmyEhTdf8bhegbbTQkDD6UkOIuIFHp7jGlkxfOVPFTZ&#10;wyYGGimy6hX5W+1+eXA4QEaFcuUcqMjDpA5zvoOI+1laDlxqsZ0MWfaKgFS7njtIJC43uMyApxAO&#10;0qUuppcRjJQQ/obw1D4HTRe6dOfa+LUAbzhaVaYui9xQdIo6nLU468hx9lRzbubkmdNNNk/q3ypE&#10;9rWSAcnmQ8DX/t5m3Y6bmfLFG0gQxOv8/1f6Pt4oMnMp4rp2m25FsjaboykGZGtAtAYYYIDvL+Fa&#10;u8CtLrxaSmtx2C0DA67wBYzFq0VUtKZ7vkXz2AJhKUCWfGSgCpd2asmXeiwsLCMqmomouma16q8t&#10;G4JGiwAviZ4sYVs5tplCXnjDRDVAD5exiyk2yRG+j5AFmVN1f91yYzsZ2XKPYLJcKF/exWuXsBbb&#10;M6h6UJQhGyl2OS3+X6TxJuKi42+Ltky3uiQ6hJQY4VicWyZYaFOqxKjQK/4eoGfJOwkGR2miUhBO&#10;11erLrcjBXhOkFmDs8Um85ygJzHPnj423U16KZBPTk4KKaWcm5uzSZKsJVmwRelwbffZ7ne966LX&#10;P/mNb24kWYr1Q8DVJmRh42DuS3VCCoC7/+GvuvnjrzB81X7inbtoIvGGxzn3+T/i+rffSTi5nd/6&#10;yA+LSxAXcQkSczmy5bb4upmKtOkOu+Xn/4qr7NxNNjTOUjdj+umnWHj5ZQCu3j7E8K5dPPiv/s1W&#10;BGvjtpUbfs+t2a52w/ZdO0tzQLYGRGuAAQb4PpGszciWBUzZjySAFQ75eq0e1iEjTWlPHTqGtNGj&#10;t9hhpVJmQ4mSgvpQBX+sjFsxmUtRlPm8QhUSgdz0E8iyRpb1RUuOjDT5Ug8daeiTug3sARKDRkLP&#10;4EKz3nsFhf9qOS2M8UERHSHrAbIeXF7DsA6bWVASoRXOOiyWsBYxno9i0xxdC8kaKb3lDkIIojDA&#10;31ZCxt6rXA6L9V1LjbE5FotEEkhF1+SumXSTFRJ97ty5HsW4nVftzdqCZG0cDL7pfErW+7PYQlHd&#10;SmVzgLvvn/4Lcc1f+uhF7/PIJz8pjnzyk1xGAdrKw/RqPE1uE0LqrvDfPPaJ/77uyYZ/8mdXP8tL&#10;n/7MVgRLsfmIqo1ka7PtuWIRWBkaPshrGBCtAQYY4M2AkahSFlJ4xVQX98a4ah0QKfyoxNqEJqEk&#10;+UIX26Iwmq+sT84hfYnzBLaRIUs+l8uasN0Ml4GseoiSRvY0+fkuejREhP34BgmuZzCz3aKEOBZj&#10;Zju43KGGQ9YaqWwjxTZS1HCIiDSuZ7HtDBGpIu7BbvF+pMB2clxmESW97j0KLbGeIO9avEDhT8T4&#10;xFsv6a95e1/Ya1opt4VidMWvuBnJ2vipN5ABLcMwvusvf+zwj/7CX92fdxP55OOPJ1/5k8+dnf/u&#10;4yfzTidnvUdws27IjYTLPvf7n7qcYiW2UIK2+sqG769EBd50usIaImMv8bPVv1v4rf96qc8g15As&#10;vYawqg1kS3BxLt6K53Lle7eGdA3UrAHRGmCAAf5MT3atRbVUjoRFSYpQ0u8ZBLjckmY5Rhn8vieq&#10;qJcVpESWPLK5HqaRoqreppRASIFJcxpnlwkrIWHNQ0iBGglhOSWf6SJ0keBOboqQz6EIVfFAgRqP&#10;sXNdsjNNhC6iG1xqEQLUaISIC1IllWB6dpYwChjdOV5EVGzymYR1pI0OVjjiSml96c+5wjuGxPby&#10;1fLg69+QjtRmWLkyrdGSGAMCUfJCzevoKLwCkrXRO6TKkxNDwzdc//M3/cLP/81kz+66yVKmJsbc&#10;ew7unz135Oizz33jG9+df+Sxr2Wzs2f7ZGCtST/bQLrsBqLgLkFONnY4yg0KkGJz/9jlyNZGkmW3&#10;UIQ3frWX+Z2tCOsKmfL6X31AS6390o7JXWbb+J1v/cmfPPzhd757aCTw3ee/+0j7a//9kw8uPPDQ&#10;V02zNdf/LCkXl2AHRGtAtAb4fmKQ4vw/Dl5livOWLeHXHDxUqoXxkDBOaiQrmVffm15xgbAOrMX1&#10;y3ZrVwJnHDL20MOQz3ZwuUUPBet/SRR5WPlsB98p/HJYmNj7apOq+aiKh23nRU5WSaNLXlGaNBZy&#10;EEqgtsXI1GK7BoxFVXxEqC7kZQFOCuqVGnmjR+98qzCqa7Heapxa2udbgCDedrH5f8V7JhBv2JIn&#10;KHxcpn9OayB3rkiSt0Jdv2v/tjiMVKfX3RitcNHTbEq0brlly9de489aS3DUgXvvfcfb/vpf+5WR&#10;g/vjmblZcKB9T+y54YbxvTfdOH7Lhz70rvnjx3/x5fu+dd+JBx763RP33f8ckHBxBMVGhWsrorVW&#10;AZIblB+54XsJSC+Ovcq2iTA+cLA25GtREc4GcazQnkiNEWlz2STLjazTaObNpaWs2WzmncXFlIs9&#10;ZIZL+83sBnVuKx/a2m2o+w8f8HQQhDf+6A/fte22Wz8+cc3h24Z37ixLrTmZ57xiMva89a387I03&#10;/vCn/9E//vWjX/zKv8WY1pptNMhIGxCtAf48cbNL3O0N8OdvX16UcbR/x+7yLXsP3hM4XSpM6O57&#10;uHcdaJBKIVOz6YHkrEOWPDxdJpttkzbSwkgvBcKBzSy5yfGrIboU4DKLsxYh5QVflhTIireRmZAv&#10;JySttBjRE3vgg/K3vvlwucUXkmBbldwYeica6ED3t6IAazGpwa/46OFw05E4AlEkvmP7ytYbddMk&#10;cKoIMxVZ8fmlVMg0lzujoe0Htu+uPnnshXnWe6U25lptSrimX3jh1RxLCtCzR4/mnUajMw6xz4Xx&#10;QFmSFARYK3Zcf01l6obrPrTwgz/4rqc/89mvvvinX/qjuRdfesakabdPuhI275J0G65HahNypfXQ&#10;sF8+cLDWefap3vgHfmB35tzu9jOPueHb79wxeftbD/m4oUoc1HRlaGysXpHb6iUXl8u6bZDTiw0d&#10;Zr2kouh0lxvJ3Pxib25xueNMvmiDsNlZWl6efvy7c8snjs9XR0fnOtMz5xeOHF0w2UXJ+2aTf6/9&#10;upE0rpAsD/CCaqW0913vuuua99z7E7vedtc9pdEh6XKDSTOctfiyOIZEnlOZmFD1qZ37pOdNWGNO&#10;rnkdxXp/1kDZejNekJ0b7JO/gIqWeBVEayuy9Rf9wHktQtBr2mbO2StVKNcuThoIgBgoedqr/cY/&#10;+Zcffc/2w78clKJaf3BNoTa91g0gJfQXg5XriHP9cT2uGDljF3q4VoaaKhfczm5YwdemOyQG185W&#10;PUgiUEX5DYdppNhWhrctAk9t7aESRaktm2nTnW8T7xnCr4bY3Fxyq5l2jl1O+iqZj81sEYSaGIQQ&#10;xXuJNU7JIjB1k+umUJJ0vottJcTba6AEwhWje0T/vdkVSrZmu9vX6GM21tgnXn7h6ePz51/8N1/+&#10;va88/NRjrwBLwDLQArprlKRNlQ9/dHTL50/n5sQGBSYAQqH10O53veNXfuLX/+3Pe74vesvNgmyt&#10;P2hBiiLZ3jjmXj7WfOIP//Bzz/7RZ367PT1zboPClW2ial1kwPfK5aB08+1jesfOvaUDB+8YqZf3&#10;TLjUUB+5xhsentxW9r2oFAd+tSLwAiyQZjlLnQRPS3wpaXYyMmvxPEUl9LFC0EkNtcCj5EuSPEPk&#10;GbabuKTTybqG9tLps43m6VemTaU+15o5f2b6pSNPtGfnzvZeObaQnjndcNau9UxtHH+0ArnmvPSH&#10;rj6w8+p73/ULt/30T32kPDYeSsBkWTHQfOXY6O8pHQaYLM1/7+/8yieOf+kr/xFoA50N+zfnVYxb&#10;Gsw6HChaA3x/yMFWHTqbkYPNDKJvZA7OnzmZeY3v53Lt4xu32/cjsHFjuUUBeqhWC0LlVRFC+QgM&#10;bq2n+rVpVsYWswvZ0I/uKDKxHBilSEyKbGRFftXKyEFZkLy170EGqugivMBAwFpQAhlrbDPFdnJk&#10;VV5692cWckdYCqFnMGFezEh0W+9R20iKZPfYK0qT1qFiD8reKqmyOIS1608U1ycVK2N0EoOUEieK&#10;nDC3JsLBSYeURb3RCIcQ/b7P17jmKankzXsPXi+EzN9x251HT02fmT13fqbdV0zWdgMqXr+XZ/W4&#10;cnmenXzgoc995z//1+vu/ZW/+xbZ6WKN2YTwQtruIoVg26GDlff9o3/4ExPX33DX05/+9H87ff8D&#10;X8+63dYaspVvICfrjuHK5GQ8fvONV5eHh2+auPHae2s33HxTVKvoqeEqmROcW26jopAoVNjcMLfc&#10;YanVYedIlW3liMV2j26WUYs8yqFHL8tp9lKEgLGwGCN1YnYZKSWTw2WCUkXYNPfbza6/766dQ0Ol&#10;d+w+P7/IUrPHXR9VpI3G0vFHv/v88svHHpt/+chLi6+cOLp08vSMzbKCdElZkC1r7ZqbHyWk9A59&#10;7KPvOfxDP/i3r3vbXbuss2TdHsY5EOsJuOvX2/045uVvP96ae+HFYxTlxpSLTfMDDIjWAG9CwrXW&#10;KCo3/HszkrWV4fP1EC5xmZ+L16C4XUkCtnsd73OzzqfN3t/a97FZd9IbLfGLzRaoFaL1v//SP7jl&#10;rr2Hf8RDlUFi+3Zv+Tpf0a35x6rjWIjCsK4UXkWTt1PSRpe4XL3wB1L1c0vNpkpZ2k1YPD5LfXyY&#10;YDRC+ApZC2jONSipKrrkXxTrIITAZobOdAO/FODXSmQzbcwS6KFwE5pcjGruzDTBWMLhCKklrmeY&#10;OT6DVw4Y3zmOMbbo0LRuTeOku0AopEBqSbqUkCU54VgJIRUIt37hdA7b7/Ys/rOXTKe8Ekil5LV7&#10;9t/clXbxc9/68rPnzs/4a4iWxwUflHgdx9zGvxG21Tr9wmf/5E+vvueeG7bfcF3UWVxc3Qcb94kD&#10;0lYLqRW77713d+Xwtf/zqS9+/s4XPvO53zj//AvHN6haK+eIBOTQNdfsvfEjH35H+cDBOzq5uf7a&#10;O24pj4yNcfr8AmmWkucGJQT1ULHYajG3aCl6HiTaL/x6gZaMViK0ErR6GWcXO9Rin6mhMqmxKCno&#10;pTlKSox1zC61yY1FSqhFPpEz9NptksySC0FQLlEdrtezodE7J96R3ul1O6758pEzM8dfeXKh0Tk6&#10;/fQzj8x946tHNypao1cfGB2/8YafuuZnf/6jI7umgjxJMHleqMqbKMtCiIK0O8cjv/lbDzXPnD3N&#10;+u7EAckaEK0B3qRq1saunIuMpJtcZDczf8oNpOtKCNeVKELiEj/nMqrRVkoSmyhLV1IOFZuQ043+&#10;l81MyBvbws0WxOt7QbbW7lcNeJ7W/oH6+CGdU1GeKmYIqr6a4l77CxkBuVg5YNya5ytohMbhKQ9R&#10;DTEzDdqLHbzhqCiDSorRO+biJxa5pT3bYiFrMVwaQyCwzqIrPiVXoTvdJKrFhXl+RalyDrOc0V1o&#10;4ZUDvHphZtfjJdKZFnknxR+JkJG3updcakjOt3HWEIyXEaEqTPqBRvqK7myLpFrFr0fY3KySCEmR&#10;0I5z5AJS5RCdlGyxC6HClhXGmuKzOFCmr2iJvlVegH2jlkch8JSmhCq/7+3vvOrc7MzS0vJyZ43y&#10;odeoRRcd/3mnc6Uk66KS1Pnnnnvuwf/63x742L/8F+8WV/IkzmE7HRLpezf8zM+99/C73nHHc1/6&#10;6jdPPPjQ52eeefakybJUau22v/WtO2q3v+U95f2H7gyCYDIarped0gx5iigM6TUbiDwjzYuiqxJQ&#10;8jzimiYxRaerpxWNXs5iJ0EKQeRr0tyy3E1Z7iU44Qg9ha8VWW5Y6iRoJRivhGR5UVr0pUTKYn8Z&#10;58iMJfIUGnBJSrfZppHkVCsl4d90+9TO62+dOigd+fxs48jN13736Fe//pXGuXMvSs/zd9x6yx13&#10;/ezP/JC3a8/epZ4hyFKs9rcs3TvnkErilUqceuKJ9ukHH3oeYzprCNYAA6I1wJuccK1bjLX2vG1j&#10;U+G+PQf8hcV5cfzUUdtpL5s110hzicfGsS/iCl5bbKGsbaYSvZrAwUvl4Gymzm38PXEJ9W9j99NG&#10;grox92YjKTW8xoDBV9FBuq47rP/w/p9f/bUbb5646ocVuuKhyWS2qkC518i0VjaW3rjJxMoXgXOO&#10;LEtRsSIcL9E528Qkhniy2g9LXf/qQgpcZunMtlHtnKuqk3iBV6TYO3DCoSs+Zb9ONt+mc6yD0rpQ&#10;TdIcFWriySoi0v2uQ4fQgmBHGbOcksy0cdbhKU1mcgQCvx4S1MvFam2LcqrBMlqu0e4pWtPLxFmO&#10;Vw8vVAhXPqEswlLFfIdkroMuBwRj8epZYQQoIfC0vlB+dMXhIeyKz0u8TlkRhBHyxl0H35Iokoef&#10;fuKVB777cBPwR8dGw06nm3XabcX6kEv3Gnb3xrgDnDHzp77zwGOzx4+/qzaxTWTdpO8n3II8WEc1&#10;jul0U068coq9u/fU3vW3f/kjsz/04Q8unDhxrjU7NxvGper4/qt2lrdPhjougcnpdnrMtboEvkYK&#10;hwQqsU9rqcP0cofJaoSvi5JzN7ecmm0wFAdMDJeZayecWWrjKUlqLLHvcdV4lWY34+RCG18LTG7R&#10;nmRbrUSrm3J6ocn2epm4EiEkZMYw1+jRTQ3banFxvAkYrcXIZsJo7BH7Hrm1KKUIRg9Upw4ffNdt&#10;P/WT71w+ezZXvi/Gdu3UbQOvnD7PaK1EKfK3tBmuQCkN4J74g08d6czNn93kWuguRYTfoGvKX2i8&#10;UV62AdH6C06yAO/Q1Xce+OhHPv7eD7zjAzueO/pi55N/+Btnn3/m24/MzL480/+7FVK1MQNnYxeO&#10;2OKEv1zI4JUED25GuDYbnWE3fL/ZImHZegYbG0jXZqW4lW23TsavlCsySVKXZsmKgrCyjbL+83yv&#10;Aga3eq/+vt17SgdHd1wjnasILYvhz1r2O+nc63pFmTukdasLj10xRK+UQtyFuXw69ilP1ejNNOkc&#10;nScsRciShliDcatG+LTVQ5Q0pZ1DJAudwvMU6nV7WQQSf3sFr2twiQEJwosRoVwdQp0vJbjUokdC&#10;ZKBQtYCwEuA6GS6zhDpExLrI4LroiBWY3BCPliEUdGfaZEs9/NgvDP6SIh0+t+TtFGUdpbESfjXs&#10;NwL0F0oLVkGuQNgLSgXOIdbMmrRvwM53wlGxsn7DoWsmH/juw9NAd252LllznOZcCKRY/bSjh67e&#10;8nnPP/bEVjcsq511Sbdz7uVvfuvUHT/9U7tMlmOyrT+NdQ6BZXy4SmYMR46dYmykxsSOHd7Qzl27&#10;nLW7hFLMLSzx/PGzjFQr7J4cJhGCzDrC/me1DnwpmayXON/ocGy21e/JKAZKak8RRB5SScYrEZHW&#10;dPOM4XKIcI7lVo9S6FOPAxY7CX7oUw49fClJlCQKPBq9lGY3I3fFzYCvJBP1mMhTReeroEjrJ8EB&#10;ga9ZmFvi9LlZ4lLMttEhypWq2H7DiJfmhlMzCywuNhgbrjA+XLkwLHzz1R0pJSrwWTh+In/5m/e9&#10;ZI1Z3uKGkkt8P8BA0Rrgz5hsKUDv33fbu3741p/6tbdH77lp+TsJ43a7/Vt3/F1z/tqfaDxw9NvP&#10;PPLyN76Y287jx44/ec5as9KOvTYHJ2PzkR9uAzlaO89rY+DgVgGEm6lbW91tw+WDBtfO/lv7/UbS&#10;tdm2WiWmK1+ndh0eGRvZcXOY1u95x00fuvYdd9w5HAeh99AzTy7+0bd/64uPPPe5383SzmnWBwx+&#10;r9p91m7D1Rbyf/BX/vrNd+089DPaeVUlFbnJ0XgYYbHCIl6HI972SyqIouMOrYouRC0RUmCdw7pC&#10;gUAIROQTVkJsOyFb6JIvtlFzxeLolED7HtFUrZg72MsLopYYCNXmB3KkEJHacHALHI5eN6HdaDNc&#10;GyWMPIw1CAmi7G1O1dcitWS5QXqCqFqmEgeYdopp55g0J7fFGBwhJeG2Kv5QMRw672+T1afUAmss&#10;SZIghED1pw+tHtjujagBFeOMhEXcsGv/jT8oe8e/+M2vHXvl9MmVjjSvf46qNarqKj9biWS4kt29&#10;2SPrdBfnXzlxMuslu4SUW6pZFzhEsXV2bhumVomZWWzx3Eun0J6HlMW+W2y0KWnJ8FC5UAAFaNkP&#10;vHUX3oynJNvrJXp5TppZPCWJAk2rm7LUzYg9QylQlCNNFQ+tJdNLHc4sd9jmYHcpJPQUxhYqXJIb&#10;lroJ1cBjrBqT5IYky/G0JNQaKUSfLBaF8tRmSAkKgTGWSinCj2JaucUstsjPzhU5coFPOfS5amob&#10;pcjHGHNZ+VBqhVCK4w89vNA5f/44zplNyO7axwADojXAm1XRes8dP/zuu/a+8yYv1bTTJp70ZElE&#10;8kBt/8ih2w++4y/d+mP3HGkcPf3IiW//6bcf++wXTp9+6QTrW7P1BnXLbkK0tiq7rT609rUfxPFI&#10;dTKuV+uBUd3y9u17RvfsPjw8Up8oVUtDOggimZqERmMhb3WW02ZzsXdm5lh7dvrckkz9ZStIG51F&#10;u7B4PslM0ut1W4kt2qG2ChfcOArEblh+N8538wHv0LV3TN148G3vun7sth89VDt8zWg4IvM8o3ey&#10;S5M2d4/fNbn/A7uu+iftc72nj97/CVvIzyvPr7a4K30j1CyxlhCODY1EO+Phg4ERce5JPABfIxwI&#10;J3AbEzdfFctyiNBDBB4IifAKX5P0FMLTCKkwOIyzaASqHzRq04w8y2GHwe+kiGbvIrbhrENoiRcF&#10;5M0MWekPj77St+pApo7YegjDmsavKympCLJWD+VAR15hVs4tMtLoSlCUrzwFSiGlgkDjIm+1CCql&#10;vND5IMG3jnJicMaRZzkuSbFJhslzkixHWocn9es4EBy5c6jckGoYlsH2G68+vO2V0ycXV47XDcrr&#10;OjU1GhrZ8pmjt7/dnf32t8UmivEF64C1rcWTp+ZMlqKDAHOFs8qNsZTDgMpkgLGWTpoXQigQBwGe&#10;VgRak1uHlpJAKdq9nDy2aCXXDeSOPY+SD4utLuAohz7tzDDdaLOtGlEJfIy1nFtq005ydgyXSVLD&#10;K3MNttVjAqXopTnTjS4OGKlFpHlOu5MwXC0VNwLW9cu+/RK3g+VGD6UESkuMtQRaM1SrkOY547UY&#10;pYbIjcXXEknRFHA5krWiaCmlMUlmj3zt66eyVru1xfXLcWXNPwMMiNYAf0ZESwLqC9/6zScPVw6d&#10;vHPPO3e1TRvXT/VJ8uJON5C+uG3otp3X167/azeM3vSh+09+/TMPPPGnX1iYO3t2A+HaOFLDcfFk&#10;+nWzvSbH99b2TVy3e6Q+vjMP7H4/i/ZOVvds3z28qz4U1OJquRYFQRh6wpPSKiHSogPHBDk2sM7V&#10;cpNty7L2wVbSFr1O1ybJ2ZlTnVPnji8Hw/FMV7ZOnzr10qlRM758rnli9uj0U+d86xtP+Gamc7rD&#10;5sNuN0tz1oA3MbZ7+PYb3/ehu65611++buTGQxVVITMZraQf1OwVzqPcZWQmtUor5XDhJmTuje4W&#10;uihzaKQ+HP5vv/Q/3VQLKjsbNqOCxvTLeJkU/XchyPskRKoiBNO5oiNdIbBK4qRAG4fIDM5YjBLY&#10;UoAsR+hSgPbUuhJIURIx0F9QVlhlvvILnkB5HgoPVw6wI2UwDtNLyFtdXJKiEXieRlc9sjNd3KJE&#10;DEfga5x1OGNQSJQtYhLcGpLknKM310ZFGq8Ski0lSE+iIm81UX7tVnOZLf7eKwz6pJa00cMLPUpx&#10;SIKhFwm8MEDFATIKQEmsgNTY4uAQ9sIq58wF06EpFk2jBCL0UDoq0u5zg+gmkKbYVg+71EUohdWi&#10;MMk7h3KieCDI+s8vttjzou8AlEiuH9l729/6gZ88++BTj52emZvtst4Uv/E4J2ksXSF13fQmJbfG&#10;ZFm3mzpwYnVy95Ud2q5flhNCFKU7rVlqtsh7XUqVUtFFam3RVRgHdJI2040O2+sltJLrMqcWW11e&#10;Pn2enePDVKKAyWrEXKvH2aUuxnWQWHytGKvEVCOfTpIx0+hy7HxzNc+tHHuMlkNC32NuocvRl0+z&#10;a+92JocqaCULNatfcZ9datFNE3aM1vClxFqHlIIwUDTTlG5mGA080v7Ws6+CBwkpUb5P4/yMOffM&#10;U6dwrsX6nK7NglEHRGtAtAZ4s5YPT5x9/uu//eB/unH3tqv/2nhpXM83Z4sE6v4FLHeGZrKMLz3u&#10;3vWuHbftedvfuHH77e/5xrOf+4Nnjz789eXl2cUNZMtwcVKxApQfRP6BXbfsuaF0+41jk5N7g5F4&#10;/6SYumlHeapWHa4R+yW6iy16y1084eP7Pg6LMcXi71zRDu8JBWghCHXZ13oknohwrp51U/aHVxHe&#10;8H50RZN6OYu7FzENy5n05MkZc/qlUqOczy2cn36o9c1vnTl/5Pjc+dOLXGzud2vKcQrQBw+95cZ7&#10;Dn/w595/8IfeNe6Nil7WpWUbhcwvLoR2KqlROuD588+ePnH+yEnnnLemfCP53rRkbxzv4c0vLahd&#10;taHdh7fv+oCWqiSFQIpiTp6QK4TQIpVEKYVzYjVuQCOwOHwnIbf0sgwrHLoS4ldiVBAUwZ3qEj6T&#10;K3zbov/OozhCRjG2l5K0O+RpMeA5GInpzXfwQw3O4nk+WnlkebaulXNli6aLCUmjR3lHFV0KSE4u&#10;0jnfJJ6oIn29PhLCXSDH0glULlg8M4/BEY7WaCmLFwZFsKWWSN8Drfv72iD7C/3l2mydczhrwPQZ&#10;izEIKdBaocolhBfSbrexaYonFb7ywDpymxcnUj+GYisKZJ0j0B7WGJzviwA5NDkxWZuZm13uE60V&#10;n1a24fgTQaVyJTtwY3l+tRwvtRZ+qeRLqV7X6EznijK0cxezBuMcvqfYPlzi9HyTo9NL1MshnhRY&#10;B90kp91LKVUrlOKwCM0FRkohtTggsxblHIHWJLlhZqFBHPnsHqvSS1Ny59BCofsewzw3+IFPbWKU&#10;5U5KkjWoxP7qhlhuJ5gsY8dIlVJYKHJi5f86wBWn+cpneS0nu5CStN1xtt3pcXHq/GY2jQEGRGuA&#10;NynZkoB85IWvf+H3t33iml++99feEeiI1CR9X2k/oVtIUpeT9ZbQwucDez584MZtt/39L+7+7J0P&#10;P//V33nm+fufW0O21l4EhJRSXX/g7bsPXH3L9TtHd98+LrbdOG4nto+Njvq1oSGyZkpvuUs626Od&#10;N0CDrmp6aQ+XO6w1mNSgAw/p9S9gYmWBNyTdBJs7vFCR5wZbciQ6oTPfRuMxrOtQdeysT+0SQu5a&#10;Pr9Ia6qZ3xDd/qHjy8fOLM3NHXEL+YtfPvYHj56afvEc6zsS5cjIZO3Gw/f84F+65ed+7Nqh6yaM&#10;zWlky/37d7mhBcgR+THtvMnXHv+jZ+cXzp3sL3TJGkXvVV93/9bd1/Nv7nv6cmXDdQ0O73/nu8fq&#10;QbwnwvOcFEgnVstaUsr++y9+5gmJcRbX/0xOOmyW4bIEJRU6DqESIKIAQh8hNcqBcTnWmdfMG6UQ&#10;SE/3iYjFIZE6Jgw8kk6XtNdD1vob8FwLfyjE1QSmX7Zzzq4SJ2GhM9MgaSVUttfQkQ/WUd5epXlm&#10;ic6pBtG2Mqq8fni1tQ4pJDJ3LJ+eRzhHuKNKGknCWhUv8BH9VnukuJAddoVLm+tnPFhnsXk/F94V&#10;3Yja87EassASxh6m1SVvdsiylMALUMKjlyZoIfskeQsG5CwIia89OtYI7URlpD5UpUhy9zaUD9d1&#10;yCbN5iXf/8gN17n5p57ZKrbESU/Hk9cdHpNKYfN80zyoKyZb1qE9DxEEpG59r4i1jkAr9ozWWOz0&#10;aPZycgsCRznU7BmvMdvq0UoyQl+jpcA4V2xnpXAUo4Ha7R6vzCwyOVKlVorwpMJbe8L3VdFulhN6&#10;mh1DFdpJxnIvI8ksnhJUIo/hsQpaygtlaVEoc0maoZwlUBL7Wj14zmFNTliKhCqXfBYW127zjbuf&#10;AdkaEK0B3lzYNBvbZMn5+575/P13XX3vDbfueOvQ7PJMQbLEOu0BEGQ2I09zxoPR4OPX/dw7b5+6&#10;8/pvX/vNB4+//MxXnnruvudayXI3DEtqx+T++sTE3lt2l/e/9Y6ptx3eu2P/eKRiXxlIlnr05hKW&#10;0kVkpDB+jukWPhYpJTr0waYki11s2jdUjyh0pEmXUkxqCIYCpCfJOzl5OyP3FVIJ/GqAdRZjLVal&#10;GGnxtKbdapEuJmBhdGxcT8U7x6+pXzPeHevevHB6Lju47/rpJxqPPvXwS1+/rz0zf2x7vKeyZ/81&#10;B/fuO/iOt4y+9ebxaMLvph1SmxYEa6OvCIeWmjgo8c3nPn3miWP3P4Wz2eshWK9BzVolWj/57g/f&#10;dPXo1A8ESke5MUgpikgFIemHUCP7RDE3BqwtAh8Uq3fnmacQcUBYiXHlCOPJIh/K5Xhb5rRe+Zu2&#10;1pKZwtvilCTPDcK6YhB0OSIIfZyXkiuF70l6Z5ukiz2ieoQINFaAMJa8m5K1UlSoqe0eRgbqQplQ&#10;CipTQ+SLPbrTDZSn8ashQksQoJzAtLo0ml10LUCNlVH1mLBegaDwaJHnOIqUd2EvqEtXOs9w9aTr&#10;x0fIflemQ4CUOO3hsmI+ovI8TLdHt5cgLfha91PJLrHzpcSZIsoidYarp3bf9Isf/rG7vvHAt08a&#10;Y1Z8Wmu9hqs3Q9L3Xo8ijo7jofqOqT1+ENBrtdaPkHmVsM4S+BpfSnq9BGOjdS5CYx1CCkbLESPl&#10;4pzLLWR5jlaSWuRxdqFF7Gnq5bA4Vvt/L6XAmJxulqGDgNwJ2t2UwNOr5fOVfdruZiw2e9QrAUpJ&#10;POHYXo3QSq021FpbkL+110frHO20MM8H/e7E18azHHkvIR4e9Q5/8AOHHvvkbz2edzorsyw3u9Ea&#10;YEC0BniTEq51d0Hn5l558ZvPfOHZG7bf/vZABaQ23fwKK4rOoE7eQaHZXz44suvQng+en5p5x/HD&#10;Pzo9m5w7X6lU4x21Pdt3RDtqpSQO0lYP3ZO4wJA6CyWQTpJ3MmwjIUsy/LKPXwvJOhnCOYJqSOZn&#10;xcy5zJB3Mkwvx+QOnKW32M/rcY6gFiC0QIceQgtMs6+A+ZLeYkLWSFC+RmqJrnoYL6eTGaQTmI4h&#10;8kveLRO37bxl3+1THzj4Q++cXjrb0z0ttw1tj8fqo4E00E7bONxqmXCzu9CSV2I5bbivPvOZlxqt&#10;hZOsT2/+Xl0U13ZnakCX4jiYKNWuipElWDGDCyyF4rCa32RXugL7ShaO3OQ4KZC+hxwqY0sBKQ7p&#10;cmQuiyu9K0zur+cTuX5JzDlLN00LZc3zEEKQmxxjHVJpAuUhpaSLJdhVQTYMeSPti4TFLEEXScJt&#10;FVRJgxTrvVgr8+KGQ8rlgGy5R77Y65POYvFWkU+4q4at+HhDFfxyjMViTVaUs/q+KeEKBYU+WZIb&#10;5jxe9mK7hpgVxujC4xUITVdkWF/gRyVU4pMsNnHNLlizOk9yq+0ohUCoggQrrZE9K0ZkOH71vqtq&#10;zx95qcn6KJJ15euFF1685Hs2rc5Wob0CkGG9tn3PnW/ZkabJq2o62OIUQktBNQo42+0x12gxMVQD&#10;Z1dJjXMOA4VK5SzHjxyjkxuuObiPWhzS7vQ4M7uAsXWGqzG44tjvpRln5peRwIHJIRq9nBPzLSZq&#10;MdXY7+9XSaObcGZmkdBXjFVKZCbnyMunUEpy3eF9CCkxZv3nlLI4FmYWGuRpzuhwFaUu/r0rZrFC&#10;YLMM7fvc/vGP7z923/0H5557/uSa831jSPLrSf0fYEC0BvgeE6zV73ObL7507pmT55vT+Wg0qrNe&#10;vmX44Mo9vcFgrEErLSe8beV6qb7f3xbs98tF2QbhyGxKkqckCylRPSrUBkAGEhlJXA60BDry0bEm&#10;TzK6c11UoMnaGQ5LNBohPYVJ8nW3dFIJlO+RLHfpzSSEtRBwmNQS1AN0oMk7GUor/HLQv/C51flz&#10;vUaPdDkhHA7JZIrIldgRby9tV5OlzmIHKSTO5KT9ZO9LOGUQSMK4zMMvf3npmROPHKEoo25Mi38j&#10;ZX6xgWytBpS+++53jpUIxj3pKSssToLtG6olsu91E0Upyzqk76GkIrEZqTMo6RNWyphaRKZBphaM&#10;Q5hCdXGur4L1R8+85k/jHNI5PN8vlBxrybMMY0zhHZMKJwReOUR6iqTVwXo95LCP2jCY+ZKa7crP&#10;PYE3GsFotGYjumIYUeQTDleRUUEshXNI41BS4nwPYczqXELXJ195v9X/cuPbherrwUL2DfvF4O0M&#10;hzA5qufwfY2RkFiD5yniepUcRbLULFQ+KbZclAWFaTxzFik90JLY6er4yFj1+SMvrShaHuujVFaJ&#10;lCrH7gqOtY0RLEpoNTp184031bdvp7u4tPp+Xg9yY6nEAWN5iXMLDYx1TAxVCxVwza7MjeHcQoPz&#10;7ZRdk2P4WmOMZdtQDa19ZpZbzDRaBNojM47cOqphwFg1Igo8Aq9wIp6eW0JKie8VyfHGWYZqJcYq&#10;ETiLVora+BinTp/nxLl5prYNX+h6XNGyneP03DILzQ7bhytUS/7rI539GIms12N0797gnX//V979&#10;uV/9B8d6y40lNp/ksXZKxwADojXAm4hsrcucctb2UtJzryy+tDwaj44oIcmvMBXXWIuVjtQkZMsp&#10;IqwUQ3UNCC2Jx0v0Frt05jpIJbG5pdvqEI5GVEZqmG6OTQ2i4hGNRWStlLyTo0KJs4I8NQS+Rkce&#10;nZkOpmcIR0P8akDayTCpxa94OGeRWhKPhcjII+/kOAsq8LBAe6aFSQxhLVpVdaLxCC8s5uZZYclM&#10;RrfRJu2mhGGMQl1RYSjQIalNeOjlb5xbas5Ns/k4njc6WHCzsqH+kbfde+2hsal7pVSBcQ4nBcZZ&#10;pNA4caEQJQo5BCGK/29xaN9HV2JUrYQTDpnleLJvFHaFj8YIh1PFAv96PoUQAq2L0lWW9DDGIqQg&#10;8LyCOGQZFon2NToMwFN0jIEkQysPZS2ps6/dcAy0XE5QKVEZHirCRfMMIQtPFP1cV+lAiv5xoIqF&#10;1TrXLzkVcx3dFZ56a9UvoQTOQm5yZA5SKXyhEMJhlcNVwkLMWu6wWu/dBIoi3dx5EunAIcSNO6+6&#10;/aPv+eAj33zw/hNr1Cy9YZG2gDPt9hZvV4hNVNPVTLn6rp2Hbvmxv/zWvs73htWynLWM1kp4WnFm&#10;donFdkK9FFHyixiMZpLS7KZoHFO7JtG6GHkk+2G1o9WQaslnsZ3QS3PKnqReCihHPsvtHufONhgu&#10;x0yNVKlHAcvdokuwEmmGSgGR7/Uz4Ao12PM8du/ejkl7vHh2jjgKCFUxFSB30Gz3EM6ya6xOrRS+&#10;ZiXrIlXLGJJOm0PvvXfHd2+99ebjX//6izhal1AoxRt4bRlgQLQGeAMUrYtC7xaXZ5Yb3eWuFAoh&#10;5RXH4Dlj0Z4irEU0p5dpnreUR6urqdvK00RDMWknLbqpeoaoUiIqh0hfokJNspzQXezix0GRwZQl&#10;IBxRPSbr5LTOtpBSFr9fk2TtnGy5gRPglYuww+58F7/mYy2YRkLaSIuZeoFCe4qoFpH1DCr2QDik&#10;EgXJKowu4BzdhQ7t+TZRPSKIfS7HNV1/dfF0wEJzzjz3ymPnjMmabJ04/0ZnaK0zwtdrtWA8ru+I&#10;0F7uDAaBVMUMvyL/x/VN/EX+D0JgrCnyfbQiiEt45Rjpe/jW4lF4UawrxlDbQpoBIV/3QGosZGla&#10;zHUTEqWLEFBrDdYVapJQqojYtzkq0MQjNfLlNrbTQ9oLgQKvbUF3lMeHkeWoKCEqD88I0jQjE8Vx&#10;W9xJ5MXndRfe+koC/KuZZLKxxFgEfBbVLZvmOGHxPF00LUgBgUapGNvq4TKzKYsRsDrOx0jwcos1&#10;BiUlsfZLXNoMfyXlpouiQ/rPNbLrrjvv3n3LrfW03X7dStbGcyo3lmoUUNq5jcV2l1Y3YS41CBy+&#10;kuwYrlAvhSy1u0wvtRgphQRSY3EY69BSMF65oFza/o1Vu91jenoWf/sYw0MlfE8x7sUXfg+H6atR&#10;Qgoya+l2u4xUYkbGxmgnKUvtlCzLi1KykmwfqlCNA5QSbwjJWnu8mCwjqFZ5y8/9zNvPP/vcE+2Z&#10;mQW2zkcbmOIHRGuANwHJ2qp7yBbrqTXG5iuNUq/q7tRYi1/yKI9XaM22WDq9iB9rlOdhM0tjfomg&#10;HDC0awTdsXTnu6tJz7qkAUvWyOi2O8gi6brgeb4kiEN0SyK0JG1m5J0cfyjsm5EduuSRLCeFzyiF&#10;XtLFZQ4VKsJagFCi8HiIotQVD0d0ljvMH58jCEO8cjFo2CYWkxrCWkw0FBd+H3N5piVd4S86NXM8&#10;aXWXlnAu24LUvtHt2BepDNvGt0V14U0myvqB7+E5cMbhI4v5f6sLisV5Gmty/H75kFoM9ZhEAnlS&#10;GMxW75MLM71c87mtBistKi9M5T1rSJwj9AMC0y+BhBqbdnEuR3QcppmhM4fIMsizwoyOAt8n9/1i&#10;XI0nUKFCehJPa2yeY2yG8yW64uOEo5X08JzEB5zJcI7CnySKAdS5NViK8p/wPPAUzhiC/nZomRRd&#10;K+PHAU44UmcJhCYTjkw4gihEKUWv1SbrdJEWSA0ytXjGIo0lyi1WSLJAk3kaF4eocoj0JMKl+C4h&#10;lx5dFxIkKVJYnBaFp8eBdZJcgq8vVPMsdk3ZqRhwLfZN0J2eRzW6BFYglCJVgtzmCOfwhEJ4hcfO&#10;SkmIj8kz9lcmrrrj8A0jDz//VGPDorzWO0hpz56LDqz28RNbjXXyAK8yse26mz76o3fpMBTdy3Qu&#10;Xvr0EeQOrCsuOmLtlaqfOFcpx9TKJZyzqJWUeFvU7mK/KCPPt7pMDleK/W9XYiIunGZKCvI0p5vl&#10;qFKJ1Em63QRP61VitRayH6mx3OgBUA4DhHPEnkc85GMpoiX6E5VIcaymtbq1spJAi+J9vxZVCyBr&#10;tdj71rfUx6+75obj588/gXMrQ8O3jO0YEK4B0RrgzaFqbUwXdpXSUGW0NhlaY7CvtiRjHc4J/FJA&#10;PfBIWgk2MZiewWQGXwaEpVJxzRbFrDCXmdXrgi4F6MjH5gabG6SnSZdTeue7hCMhuuKTNTNMx2Bz&#10;h+0YvCGN8CTpUo9sOcEfCpG+wBmFDgrzu7OuUEkyQ5Zl4IpwQU9rolK0elE1zqJjTWm0hA69ojx0&#10;xXenbiWp2gkptlINvxdK1kZFS33sgx/Ze83Oqz7oI8PL1RCEs0gEqcnxQg8d+uQ4xIob7RLlKgQo&#10;A9aKIsATAYklBGRmyIRGuBwx18K1HHkjRacGX+Vk0pFLiQoChHCY3GCSLjI3SCExWTGcOChHdMop&#10;ypP4kY/NHb2sS6g9aqMj9JbaZK1OcVfgKVy/UVY7gZMSi+uHr4LJs6LD0hZGfq8SE1TLBX0UChkq&#10;UpvhpEApRbbQJGsnqJ4lMBJTtBJgFCRSYbUikQ5PpJRoEXY8ZKOHtQrje/i1GFEpoyNNyZOkxoCz&#10;heohoGctvlPETpOLbIt+4II0Wufw4wjTzTFJfzRRP5YCa3G41bDWYoW1xXgka6V1duNMzo2jrV6V&#10;Ygpo6fu13ffcfffuO24f6zYaryksKneC3Ak84RjWOTUvp6YMZWXxpesPUoLECFpGs2wlS5mmkSt6&#10;VhSttbJIXR+vljgzt0SgdDHoWa7vCFRSYZ3lxPQcFjg4NcbcYoNXzs2zb8coWinyNed6kTkHc8tt&#10;ZhaW2Tk+RBgUKfWJLVSvkjSMqJy6l1ORjlhbdH+gpXGCrpU0csVyrljONS1beBsDAUK8ulHueZpS&#10;HhuT1374B246//gT97cXFhtcQer/AAOiNcCbjHwp7XnD1fHJqcquIWctxplX/yT9hD6pJPFQXCwA&#10;CHqNDmiHCjTCCZSv8CKPtJmAkgSVIpJBKEG6mNBd7FDZUSMaCeku9OhMd4oLoIJgJEQFinQ5oXW2&#10;2f+5wK8F6JJHa2aZbqvL0I5RtO9hjMHllu5CmzzNKY2Ui/toJQlKIc46otG4Pxi5uD7ZVyP/i+LC&#10;m2UJe0euCseGdoyfnHnJKyb/fM8veOs8WvVK1b9uYs8BBYHqr6eXuqSLfteh8ySspp73Te+mkDQv&#10;NQpR2GJwcmYsQiuU9jFZhkIgc0O63MZ2EqwpIhtS39DJckpRiMwz8k6DQCpKMkCoolnBmg6SHEcX&#10;u7yMalRJI59kLEKVwyLXygqIPFyW4JJC1RSyMCgLt2IQ75flRGE8l1Iibd/4HniE1TK2HJLkPTA5&#10;oQrxrMS2uphWl6yTQO76pcscY3KUlIT9hP3MGDzhEEZj8wqQYUWGF2SgujSaC2RNiCtDxMNjSF8i&#10;rIdKDVI4CHyEVMUoI7sFz+qfUxYIohARp2TGIG0xo1K6wuOFWukGLppX+mIPyjrPi6O1ysda8/TK&#10;S9BeWLyi46v/HH51186bbvyRH3mHVh69tPmqSFbSD/IcVhl7o5TdQcKolxErd8EN2Scia+dw5kDH&#10;Ss6nHid7ASd6Pou5RkpHtRxiqXNmfpl2kjA5XMFXCtOPmlju9Dgzu4QUsHN8iFo5xFOCk9MLvHBy&#10;lu1jNepx0L+vKKYlTC+2mF9qsX24TKUS0zYQYNntZ+yNEnb4KTXP4kuLpMjFL1Lui6veyg1Y5iSN&#10;XHI28Xm5F3Em8UmswBOgrphwCfIkYedtt0xWJyb2tBcWn+sTrZWMvrVDwwem+D9PREsIOdg6/2Nj&#10;ndTseWFtR33PzpHSuM56yWuPNO4vDq6/uPbvEfvdWnbVp+LXA5xy9Oa7JAsJwuvHDWQW7ftICp9Y&#10;OBSRl4ocI+1rslZG2knwqwF+LcAkBuVJRH8UjPZ8fFk8b7qU4CyY3CB9QWm4jA79YoxLfw4fpvDq&#10;ILl4RMsVbcTiM3aTLsOVcfXBmz924PjMi7vm5k5Nc7FJ9TVt0UuEla5Ts0Yr9XBcxduFwVNKYC6T&#10;TG2txQnQ5RIu9kmkRQmNs7YgLFJgLiGLClGMQZH9Icvogsz05pcRjS6RsZg8oScEVAL8bVVUNSQp&#10;l5DlMkE1wsj+m3cpLDVhoY1rS7rLOb3ZZeJ2F20svfPLiE6KqFdIhEBqQVivkltRkKM8KzxfUmH7&#10;BnbtwPTDPj3lkbkMlCSsVbBxQGILoz8YLJak1YGFDl7PoJwlEYZOWeONDROVY/yKD2WNLgdorUmw&#10;SAN6OSFZbqK6Oflyh2RuCTo5kZToxSammaO21XDVgMwDlVt0bsmlI3Fuy3aLldKT7N8E6FJEnmSY&#10;NMUTEpeZQhEURalM9X/XOoeToITUQ9VaxPoZo2sVrc19WsuNrcqGPkpVxw8dvnvXHbeNJd12ESh1&#10;Bf4s4wSJFYz5KbeUu1wVJZSkWSVRxgmy1Q8uLjpuBRBLy/4oYX+U0MoVr/R8nmxHTKc+pThir6+Z&#10;nl/myOn5gpBLSZ5lOGsYrkaMVssoKUjSnND32T81zuxyi3PzDaYXFdrzcNaQmoxQaa7aMYYXhAhr&#10;uD7qcF2py4ifEYiC/OZOkFmxSqw2kkMQKGBYG8a8DteVu0wnPk+1SxzpBPSsIJBXFsyf9XpEo2PB&#10;bR/5gRu+PTv36OLsbGcTVStnkK01ULT+nJCPV1OC+/P42cQmd6pquLZt380777gqUhFzZnkdiXjN&#10;MpktXkF5CqykCBFfLbMRVEO8yCfrZDjjUL5ChZJkISFpJohAIpXEC/VqKSVpNEkaCTrwitDSlYwh&#10;BzYtSpXReIwKNaZjwFjCKEQH/dEp1iK9IuDRZgYdapx8/demnJx2p8F7D//Q5LG5o2/7g2/++rFe&#10;t7W8YZG79AL32tUsCaigFPmR0hWT59KhilgBsfXRa51DhD5+OcYERXBj4ZgqSie2n5kmtnoCUXR0&#10;CuEK91Y7JZldwPUSLI7ZQKP27WZoRxU5FGM9ja8VzoAkxdFCG1k0PziLqJXxhoawVqCynJKZQs82&#10;6R05TTyXESwmdNspjFbxRuukWYqulxDWIZeK4c/Gt+QSZO4IXfHcVhRjb5wQqFKILEdYBWBJ8oww&#10;F7DQxM01yHsJbqiCGKsRT41QG68V43dUwd4cDmMNzlqU9NBSIOo+/nCFDIe0GeVmBmeauOkWcqmD&#10;7bTJzs2TJTFuuAyBRHQzfCSer/tEyW1J5CVFcr/2dWHcb1hcXpTfi7gO10/1X+UpIAQ37z5w8wff&#10;/q7HP/+Nr7zExZEAF24AlhvibT/2sdU3cP/v/sFmRN4D9L4br7/muh94323S88g7ncseoA5InUDj&#10;eEulxa21DhVlSYyg58QVX4jdarmx+HcgLTdUuhyIezzdivhus0yuPPZMjBYDpNy6Cmz/BpDVwdAr&#10;PrjxeoXxemV9NyiQu6L0vCdoc3u5xc4wwzhB6gTdLd73Zj81fRK5Ig1P+Cnbw5RDccADS2XOZD6B&#10;tKszQbe+llq8MKSyb//U0MS2ycXZ2bNcutHhz+MaNSBaf8EIltjkerGRYIk/h6RrU5IllY5vOvC2&#10;m2+76u5d3d5Kw5x8A7amQziBF3oFgWp1Ub7AL4V946hDRxov9mjNN5k/N8fw1Cj+UEBzuoGdNcT1&#10;GOlL8sTQW+wgtKS8rULezmhnFr/qI6Uk76Z0l7ro0MMPPRbOzmOsYWTnGF7gXRh/oiXWQtLsYo0p&#10;OuzEmp3oXvtnTkyPKC/xgcM/fP3jR799+7NHHzzB+lbsja31vE7Cta4jbHLbROwk2kkuOOwu8exC&#10;Kfw4htDHaQe5wyYZnudjReFv2tKi5cBpSS4FeW5wzRZ6oY3upGS+w9s9QXD1OKYmcUaS5xZPFB+7&#10;l89zrnmK3DShZxEEeF5MvTpOrbwNpMT3PawDb1cVf2w/nO9iTi6Qn5rBm1nCpQ4Re4hyiAp9cq2x&#10;Ji1K0FasMn2lNA5LN0tQ5RJ+tYSRxXEZCQ+XZeTzy2SLHZCS+PAuvEM7sDUPYxOMMIWJvU8mBQKM&#10;xOQCrQTCy0HmKDTKKXA+LvZwV8fYQ9tIl9rYl85iT8/hppcLA/94HUJNt9ejlyVE3qXT2aUDI/uT&#10;ocshZDmm0cHve4+sdRQNvoVPy0mB7cerxH4YXZJk9Y+QydHxrYi8WnMMe2NXXXVw8qabdto8v6Sa&#10;JQBDX8XyMu6qNtkf97BO0DbidcsuBmgbgZaO22ptdkYJDy5VONYLCwVzTVnuUnmyGwmuA7pWUlGG&#10;2ystrit18GXxM/sGyEWJKxp99kY9xryMBxsVnm5HGMC7xLTIgthLvKntOw7dcsveY08/8wwXe7TW&#10;pf4PlvUB0XqzkqzNSj2bBU6ufF15vNnvILYqBShAD9cnb37rvnfdPh5tEzNLZy49xPZSz25h1SCy&#10;MksOg1SCuB7RnmvTnmmR13P8OCgumJklafZoTC8ihEQrDx35lLZVSOa7tM41V19EhoqoHqA8RdZJ&#10;6S0XEQ5CCIRweGWfcChCaYXWHt3pLg2WKI1WEJ4svB+5o7fQxfZy4tESWipcssaTJSlm2slXR6MF&#10;AoulnTTZP37Yv+vge259+cyzT/S6zSc3uSC+EaqW2KCQqbffdMfkvl173y2N9C86WjdRpHQcIeMA&#10;Kx3WFsnnsj930CpRlOC2enEpSNIUJRV+ZmktNej2esTbhqkcnMJOVkE5Aivodg2N3gKvzH+LF098&#10;jpQ5rAkQIsbKHs62kS7H5lD2xtm77S3sm7qdkdpVCK9CGkO2u0Q8NUTp5Sqdo2dpT5+nNjwEnsb5&#10;CqohtmGQPYOvi3iERBq0LeYhau3jlSJsoMmx+MahUoObbZJ0OmQjJUrX7MXurrMgMgK6lBTkJmG5&#10;s8Ts0iscO/UYZ2aeomdn8MIM4WXYjqAsp9g+dR0TE7cwMnQNsT+Oj4fGoofL5LfuwwyVSV88RzK9&#10;iOxZ/PEafhySuIwt67OiOJ9EnheBvYpipmEYkPUyXFZ0Vq6QCSHlmjI4CGsJlfZ9z9NplslLkK0r&#10;KU3rqf37J6duuunGeHQ0cHl6yQPXOEHXCHYFCe8ZXWbcy+lZgXGvnWQVY8HEKkESODJbNBeMezkf&#10;Gl3i4UaFR5plEisIpL3ik2ulybFjJZN+zrvqDXaHXXpW0rViw6Kw8j766vyrOIX7QwboGEmkDO+s&#10;L1PVOQ8uV0isJNziPTtrydOU4d27fTO1Y0epXC61W63mZRStAQZE600HueHisvZnG296rqRl/81G&#10;ujbrIPKEkPEt+9/+trfuvWdfu7uMwV5BSOcFsYQcXOqKu1tVdH8RFJ1oK+TL5hZhJVE1prfQI53p&#10;kYcpaIntp43XxocwPYsxIHODF3joCU3eTjGZKZSqSkDjzCJJu0d99wj1ekx3vlN4s2IPHRbjYU1q&#10;8DyfoclhnIJkuQeZxWUOmztkIClNVPCrYXHnv7KHcwupg17hTnb9qAGhBO4KyVZqUvI04d3XfeSq&#10;+57/0+tfOPboC1zwUngUwsTKnadj62X2SvblOoVyrD5cMwIttMRlYuuuwf5n8aIA40lyis42aR1a&#10;KoSzGCdXRxxtrgSA72tcq0fv7CIyzynv24533RRpyS+Yn8s4PfcYT778eU4vPUo7mydJHWSKoXKJ&#10;OIDUxJhcYl2RBt+2GU+dvo8nz36Namknt+79OfbvupZYCKwGt2+cuF4meewlkkYbHWlEOcSWA2wv&#10;we/keLnABoqedLg0RyOI6jVkOaYrivsiYS2m0WYhbRHtn2T42n2kWuC6OUO+wGk4NjfDky//HrOL&#10;9+OsQgiDrmhCEZPngjzXOJWyaM4xf/IU3z32eaJgjAM77+Tw3vcwUb0GbWVhxL96O7Jepfv0SZL5&#10;FnJJoigR+uIyC3W/+1VJlO9hbY5SheLXS1Ps6sXKFTKpdUUsycrFy6GklBsjHTY+eGmpMMQ/9Zu/&#10;Lba6VphqZSreMbnTD0KyrUJO+xfFnoOdYcL7RpYZ0zkd81oUIYmSK00dFufM6lQDKYpuUUXRmZlY&#10;gxaOt9Wa+MrywFKFxAr8K/BAif5JmFjJriDhvfVltvkZLaMulG+F7PuW+w0k/WYhgVz//6y5LPFa&#10;2QaplXjScnulhXDw7UZ19WebnXAKCIeG+KNnnx3fuWvXyAvPPbfgeZ6XZdnGINoBBkTrTav0bLy4&#10;yEscuHaLx5tZ5dp0+PDYyM477r3uI7fVvJqYa0yjhLqyLZY5XOIKIjKuEZM+espDDGmsL8CTRZKD&#10;AVKL7FjsosE/m5Gf6pLPJpjMoaoKr1okszfPNUkabbyw2u+Xc3gVH18U6dt5mpE0E7JORtZO8UKf&#10;cDgGinZ3Z4pk+LSTkHVT4rGYIArIlrMiOXpEo6cCvF0ReszD+GA9UShYRSomsgNuMSefTnGnU9x8&#10;XpTQAgGeuGRAw8ocyFa3wa7qHu+mXXcePH76ufEk7bRYn3uz0iFkXsdxsrEMLCTCqyQIpcBKiScE&#10;BosTRW6T6odsJi7HL5ewsQYN2vafTqvVeqbCooRHbgypyQmFxkhHXvLxk6IrsdPLyBeX8JUjPHQA&#10;d+0oLZlSxrHUPsrXnvxvnJj9KkNxhSF1I/cceC+H972XTneZF059mtMzDzE7fwIpPZxWWJmitMPT&#10;As9osuZJvvDE/8TEqRt567U/wa6h29A6g7GI+r3Xs/Dc89SfXaCzYxg1XCYaqiByR7fZJUlBa4Vn&#10;oRuArWhUnuCkIheCbGYB2cnxbzqIv38clEEDztecnn+eJ176j5ybfRohLZ4KETLGYjBpCyU0Mo+w&#10;acrY0Ha2jb4bX1UAj5nZIxw//ic899IfsnvH+7nrpp9iPL6KHg62lYmivbQfP0F3ukHgJHKiRKIl&#10;3SylmhZDjXMBgVAkWYZVkqDkY/Ic2+kWhu1yUPSX9DroTo7QmlwWTQlCSQSWWEhy4dBSBZW47PWS&#10;RFxKzcrWD5feVPn2xkYP+tu3X+VrTWLMBX/kBlUodYJRbXjnUIMxL6Nr5avqrVkJTC7UxEVavTk6&#10;aYPMJBgyJBItAwIVE4dDVINRAq+CFcU8z9tLBXF5sFEmcwJfXHoot3GCxAl2BgnvqS8zFuS0TXGj&#10;IYWHc4Zu2qCZzNFJlkmyNrlLAYuQHr4IiIM6lXCUUlBHSb+I2HDmsmd1aiWBcNxSbZEgeahRwvQ3&#10;+IaLCybPMJ0Od3/0o1PtP/3S5AvPPfeKc24jyRqkxP+PSLT+5dd+6s/th/977/7NixatylCof/rX&#10;3rZ72+7aW2dPN4//h//568+nvXyjH8tyoRZu1jzcmq/rCNe//NpPuT/Dz8Zmd6hK6/j6Xbe/+8Yd&#10;t+5r91pFwOOlLof9IFPXK4iHuilGXxchtnu4SCG06Bt03ZpcANdP7xYoCyp3qOUy3ukM92IXeyzB&#10;ti0ykkT1iNZ0k875NqXxMlIWM9ykkmTdjMb0IkHJJ6pHdOdb2MxSHqvgiqm/RTmr3aM13yCIQrQo&#10;EuD9G2LE4Ri1y0PW1Kr5XTnXZ9H99yoK744lwLcxsmkwJxKy57rY4wl0LITy0r4nBJnLsWnOrXvf&#10;vv9E57nrH3j4q2e4uENo5cJ42Wytf/m1n9psf1507Dq3stFX0pS4qO3QWFt8fiUv2S3m+qqPUAUR&#10;Nc7iISHJ6GGJHHizbXrdFO/QFPrqMZx0lBCcnfsuDz35e5xvPk+gK4xW7uTt1/8NhkojWNskjmvc&#10;cujn2DFxK9956j+w1J4hsx3IFUoMAYZELqEjy1A+yfLCM3zj4f+Xu679Va7ecRdSOLRnGL3qMJ32&#10;ccTsEl45QgYBTipMWCghOnfkviSqlgmUh9WSREG80KWdZrj926juHkYo11dNujz9yhd54vlP08tn&#10;8bwy4OGkRhL3B1F7ONdD4JjafRW3H/4JtsU3FyVyFN18jsdfqvLUi1/l7Px9fPmh57ntqp/nwNQ9&#10;pKlDVyNqtx+g8dxp2memqS0J/KEyodN0A4M2EDlF7izSU1hji8wsWeS/2b5yJYQoSoVy7QCcy95k&#10;iU2uCQCMLDUuZzXwxnZs31EeHQ2zLNv0KrFiWI/7ytKkn9Oz8orLhVJIpNB0sybzrZPMt0/R7s73&#10;SY0sbgJX8kCdw7ocISDyKgzFOxgu7aYabyMQkptLTRIDj7XLJE4QbEG2HIVvasJPeWe9yaif0zWq&#10;iN5whqX2WWYbx1jsnCUxnQtEsH/uWFcobUV5OqIcDjMa72KkvBvfi7Euu3TESp+YhtJxc7nNQqI4&#10;0gsRm8U/OIFSEjU6NHJucX4I0HmebzZaSb5GpXyAgaL1/SmpNRd7UkgxFFf8n9xzzejIr33yI9+e&#10;fmXpoce+duKFZ75zutFeTvI1Cla+5mFYn2WyjnD9vXf/5p8J4VpTAl156P6C7+/df81b777mAzeH&#10;RHSyVhGAuPXKC71iBps+HOK9pYzYFSC0wOUgTFF2u1BpcusrVeKCOVuOaOS4h7ghwh5LyB5sYl9O&#10;0J6mMlGldb7JwvFZgkqI9IrB0Gk7wSt5RGMVPF+ifElnrkvWTPH6d/h5LyNrZwRhQDxUwrs2Qt4c&#10;o6Z88MGZ4kFmNxjf175X109DF7iKRt2okdfGuOMJ2QNt8qPdgnz4l+iYEoIk67J37OqRq7Yf3v8A&#10;X42ALhD0S4fZhvLhqw0y3UyJFdbZ9W+qP9hbbHh2IWQxcuhybfnGIpVCiqK8qIzFzyELBVm3B90O&#10;5b178A5NknoGH8WR09/kged+m15vGusajNVv4fqrf5BSHAMZUsSrb39b/Qau3fdz/PEX/jXbdmgq&#10;w5ZWu03uAoSskbk2gVgmlkOkSYMvPfIrGPP/Zf/2d4Gw+BWf6MbddB9KMHPLyHoZNVwime0S5gJl&#10;HFnJQw5VIC/S3/2uI19o4u0cI7huChGk/Zl1gm8//QmeP/17+J6PtCWckyBzUtNFiia+jlBAr2uZ&#10;2HaQ2w79ONviG8lNVpAdpQj0KAd3/2V6KTx/6o9pdM/yyLO/Sbt9npsP/UhxkYgV5WvHaXXaJAtL&#10;RKWIPM+RZa/wV6VudbSP1HJ1uPvKCCXnipsP6XvYJLvkkdMn33LD8cIVCEzr1O/6+PjQ2Pbt28Ja&#10;DZskRW7Zhl/OXDE54LpSh6vChMwVxOvKSJZGOMv5xhFOLT1LO1lAKZ+haDtD8U7KwSiRLuPrCOss&#10;vaxFJ19iqXOOhe5Jziy/wPTyy4xV9rJr5DqqYZXba12aRvNcJyJHoDaYzSWFJ6uqct5SbTMZJHSt&#10;h1Ierd48pxeeYb51CmtTyuEI2yoHqATjlPwhAl0CUahuvaxJozfDQu80je4Mi60zzDSOMjVyHSPl&#10;3YXSZ/NLXlpTI4mF5fZam3mjWcp0Pw/uQsy8kMVNrAtCD88vsXmjzSAdfkC03vRkSwH65PPzje37&#10;6mdL1eDe2kh0U6ka/MjE7toDt79v32NPf/vUY0efnFmYfmW5Y3Kb9slV1n+sJV1bEq7vI9kSm30+&#10;QCulght233rd4YkbdmQmK7pvLhEFQMcihxTy7VX0LSVEACQW173Cj7LCbFyfalB0R4lDIXp3gH28&#10;g3moiVp0VCeq9Fo98rbBdDLwHJXJKl7JL9rrjSOolvCikGSpS9YuLmJKScJ6mXBvjL6nirw+AlUo&#10;cHRfxVZzrPSC4zKKwcuHYrxdAeLBFu6BJrbncL64oEldpGplVGSZyfKe3bv3Xr33xPGXOkCPImAw&#10;XXOc2DXX/cta2C9VPrygaPV5Eq4YjrxCrpzFScBTCF8XSuOlzGdKXXDvIsidRQlFYAVpJ0XvGSW4&#10;YRvWAx/F7MzLPH7sD5l1z1IvjaO7AUPRDraVb+7zUtP/YMsIAiBEm4jHv7XMY48+wFUHQt7yzp1M&#10;HRhGBDHOlEnyOULfIV0Fz6R864l/QZIvcf2+DxaLUMlDHZoie+wokRGktYCwV4KZBqlzqLiG0JKc&#10;HCMc+uwC3nAJe+0EBAqIyEzKYy/8Lsenv4ZUESavYK3B8y1KBnhSYU2bpXMzHHl2kUcePMVP/eUb&#10;+KG33IjDoZTFOUtul9CyRD3ezkj9aoLpGkhDK1/koVd+n55LeevhnyF0BoKI8NqdtJ85ib/cJhsK&#10;0VkR/JpoR2CLmY9GFeul7mdkGVMk1Asl8DyPREpcvnWXsHObk/KNRGt0x+SlytJqfNfURH1yYkx4&#10;GpOmF71O3leGpoKMGyodpCjI65Ucwlr6ZHmbY3OPMb38EmV/hMPb3sueoZsZL+1FiOCSJ2szneX0&#10;0tOcWHyM6cYLLPfOcdXYW9lR2c4dtR4LueZM4lNSbl3LeOIEUjhuLHe5OuqS2AAlNOcbRzk2+zCZ&#10;6TFZOcSe4TvYUbuOkjd0SX6amjbz7ROcWHyMVxYf5YWzX2eyfi27h2/C7w+dF1uVL/sLyLiXc32p&#10;w/2NCpkTBOLCPFUHmDSnVKuy48CBMd/3gzRNFZfuKh1gQLTedIqWBPRLj033brxn59m4EqRC4GtP&#10;7qiNxh+rjcYfm9xTe/y29+x55NkHz95336dfPNJuJN3+wpmuUSvWKl2C9R4u+31Stzb6zvSahz85&#10;tW/3tTtuu7nuD3vG5pdItQTaOWp3iP+BOuKqoCAunVfXaSP6nYxijXPAOnBNi/QE8q4SardP+qVl&#10;3EsJUTWG0TXcw6wnBa6fJB+NlYikgLxo65f7fbz3VBETPq5joVuUFIVY0+Z3oWGoUAgu9wGsg2aO&#10;CAXeOyvYCU325WXcdAqhot9bv14McoZARewd3T82PjK+68Txl17uK1pB/xhZS7LYcIxcib9i48VU&#10;bCRaG5NIhJCFqVhJ8Pv5YZciWsIhbf+OQQqsFMUB3eiCr7C7x8h88HCcnzvBN576dU60niUsjyCs&#10;xGUxoa0R+Yq0B1oqpHYgqmR5htaG2BuiHlZJFjo8f3+b5x9cIh63vOeHbuSWu/dCqULPtIAaWu4g&#10;t4s8deTX2TN+NcPlA5hc4SYqlPdvJzkzj675qChCRjmpKJokhLAkvkK3Ekzsw4FxRCmgkGI1L578&#10;As+d/EMSlyFkFRAEOiBQlqzb4oUnlvj2l2d5+fkGJusyNVVnanhPsYVTgVMa5wzWVHG+RAkYr+8m&#10;9rax1DqDDAJa+RmeP/E5Jkr72LfjHfS64I9UiPbvoPPUCUJZxuR5sU+kxOU5QkuEsxfEYLehtBt4&#10;oFdmWG7tguofF5dcfKN9+7YkWYAc2r9/W2nbxKgw/VmMa9RQAWRWEAjLNVGbIVWUDK/El+WrgFay&#10;yJHzD9DqLXDNtvdw7bb3UQ5GsQ5OLXV47PRxjswtsdDp0c1zAiUZKUXsGapy4/ZR9o+OcXj8Xg6O&#10;3cOppSd58tzneO7s10nH7mDf8D5urSUsLii6VhL1y3ErgaMHwx7XldpFOdDBqcWneWXuUUZLe7hh&#10;8sNsr1yDkh7OwUI75cTiMieWmiy0exgcZd9johKzd6TGVLXMZPUaJqvXcHjbvTwz/QVenn+QXtbg&#10;wNidREGV1PS2PJmtK7qnD8U9jncDXukFWFlYSC+USy1Ke4xftXdox549teMvvTTP5mG0AwyI1pua&#10;bOkTL8zZTittDTuXCiH8tb9YqgU3l2rBzRN76j986727H33s6yc+/YX/8tRTfbUi3fBQG1Quu4Z4&#10;vWHq1gpxu5RK1y8XBkAYhOXaSG3qmvFox3Zf+3TT9ha3WQ5Sh9oT4v9QHbEnxDUMZO6yp7IDtBB4&#10;UvTVEEfuDLbvDy1sQhLfk0gHeQ/ynR76R+tkX2jgnugUW0lf7nUctPrhjXeU8N5ZgZLENQ2eEyit&#10;ijtBZzHWYZzD9YMetQBPFqNacuvI+6RLbHWE9Bz4IK8r4Uea7LPz2HMZLlYX/ZGg8NCoTlAZjkcn&#10;gKivZq0cD3YD0Vrr83s1hGurmlE/MFauekSKpHiB0BLp6aIWscWoJQGkGDRFRpMFhCfJsxzT6+Lv&#10;HEOMVsAZelmTp89+mZP5Q8TlmNjsRNCgZ+fptJZYXDhLfaiGIMBZjSNHqRyBR3O5xamjJwmkIip7&#10;ZLkjXXR89hPP88J3W7z347sYnqxgMeTG4PkBWU9y3yP/kXvv+BXK5d0oHOwdo9tYJm50CMOIXtBB&#10;KQWB7od7KuxSF3dognxHjdAZlPA4vfg1nj3xaTq9Nl5UAZEX5n4ipk8s8uVPvciLj7cIAo+xSk5u&#10;esxPn+PMyfl+ac+Q2g5YD6X6pFwJsqyFcAYtLc5K6uEOmo2TPPD8v2d09CbKlRo4CIZi8rEyvcUG&#10;/kgNH4FLc7rCIXODVv2Zjat+QlbnUEolcVojNlGYLqNuX4Tt117Lv3j/h7YMNd529YFqZdt4xaRp&#10;v+lj/blukYwHKfvidPXgvtx566mAVrrIizPfRjrFu676RaZqNwLw+OnzfOLh5/n6sTO0kow0z+ll&#10;OaGv0VIWXXhSUI9C3rJzgh+/+QBv27ud3UO3MV7ez5Nn/pijCw+jlOXq6kFOR4onWiFGCCSOxAqG&#10;dc71lTZ1T9IxgtOLz3J68Wmu2fYebpz8QXwVA/D8zCK//+QR7jt+lplmm3aaY53DWEiyHKkE9cjn&#10;1h3j/OgN+3nvgZ3Uwknu2vOz7KjdyHdPfYqXzt/Pwcl7CFRIZrMtr5nWCcrKcCBOOJv5pFYQrmXY&#10;/eMrHhkp1cZGY156aWOsw4BkDYjWmxqrF5VeO5PLc93G5B67JANV3uyXvUCNj01VP/Sen7j27tvf&#10;u+/RJ7918g/++Ncfe3QN4UrWKFwpFzxcdu159VrVrU3I1ca71rV3pN4aNSWqD0/sGytvv6nujYwW&#10;DXd2fQp8P7+HDOS4j35/HbHdx/ZJ1uWmM0kh8KUkd465Xsp8t8tyktLOcnrWIgBPSEKlqAWakXLI&#10;iB8SdCRqyEd8qEYmwTzVLkZa+HLLYXCuW0Qx6DvL6PdUQYHsOQKpyLDMdnosJD0Wk5ROZkj7nUCe&#10;kMSeZijwqIchQ2FA4GlyYzHWbk1bM4dzOeIqH/XeOuYzi7iGQcTyIkqU9DpU/Hp8201v2/Xoc/fV&#10;5+fmk/5xEbM+VFD0j5O1nYhu4zHyeu4iJBQJ6a7f/q9lX5TYnFoWdwOOXIJeeTsGXC9FjpRRO4YL&#10;mxeKc4tHODH3VXytKckYevN45Zh2U/GlL3yR1twuPvqXfgLnUpywSNnsH4qCZx5/iKeeeZBKOewT&#10;4IBYeljnePmpaZJPdvmxX7wa5WuckBhPYzGcbx7j5ekHuHbfBNoGmEBR3j2BeGUB5wRJqPBMQeiN&#10;yYlySy/2cJWACIV0OcZ2eOH4g8w3XiGqVPvGZo0WktnTS3zuN57hhSdPMzRSLWY6dg3aL7HcWODJ&#10;px4h67bwohCEwNMhoq+Q9XrLPPXkIxx/8WWmri4Vg7ozTb06Ss8mPHLkd3jHjT+FFjHEPsGOMZYb&#10;rxA7gXBF4wG+xiYZ/gpZdrbIxkIgpCr+7alC0bo8FReX+TfDu3ZuZTcQgKpv3x7F9XqQ5jlqg7cv&#10;cwIlLHvCLhVpyK6gZKilR24Sjs89SsUb5S07f5JaNMlMs8u/e+Bp/tODz1ALAv7andfy3qt30s5y&#10;/uTZ43zq6WMkxhLqoozaSTP+5IXjfP3oaT5weDd/756b2Dtc5y27P04pHOfI/LcoaZ8bq4c5k1jO&#10;ZxotQAm4OuqyK8zI8JlpvMxs8xVumfoYh8beiUAy3ezyXx56lt994kVm2j1iT+NLQagkqbEEvuT9&#10;B3dyz1U7SI3hM88e55c/9XVumxrnH737Nu7et509Q7dS8UZ4+PTv8PLcQxwcvxspJNbZLcmWAHYF&#10;CSMq5pzxLjLTG+uo1Wv+yMhIsKFkKLdQuwcYEK03nbIlAbU4015Oe/mCF6ipS/2B0rIytK10zz0/&#10;evDWG+7e+ch3v/rK737+E08+0Sc3Kwur6pMt0SdbKwrGakL4lapbGxbdzfKUNh0E21/ZYqA0PjJ5&#10;YNfY3r1D4VBkrdn8bE8sVBTqXRXkHh/Xc4jLKVlC4PUXhbOtLi8vLXOq1aaT50Vas5T4svCaZNaR&#10;5ZYMi68l26KIvdUKu12ZUt2n894aae4wz3YAi9hItgqTBSID7y0l9HuqCF/iJ2Cl40SzyUtLDabb&#10;PXomRwGBlHiqULhya0lMYYoPlGQ8CjlQr7OzWkIrRWrt5v4lASIrfF/qUIheqmC+vFwY7PWGdncl&#10;CYOSEKnbd+jWXbe/8FTycKeRuG47W3tNlX1yLtcon2aN4rWWdLkrv4iKvlql1q+ursj+KeLwtx6G&#10;6ACFxAhDbsEKh8xyZJojd49haxEWyLIuR088jF2eph4M0e3liNJpWknMN7/U4rP/6Um+ds05hmsj&#10;vPPe9yKkxJghlJL8zm//d375l36JWtUn678nYxOwXTyZEWjJySfhj/7zC/zYLx8kjIZIbYKJHL1O&#10;wrMnvsruibdTL0+hEFAv01RzxK124eHLHR1j8Hwf2UxQUyPoUhnjLFZKTrx8nNlzc+B8hCsjZYcg&#10;7jL7csAf/IdXOP7sMkPDw+SZJUlSQq+GUoKR8Q6PPPE1/vN//S/8wl/7m/i6jHEO6RRCwKf/8I/5&#10;yY//bd7+jn18/JdvIRhNybIeLquRZTA7cz+NhRuoDt+AESVUNSbYMYac7WIlZKEi0LpI3M8Mzter&#10;42NWxio5W2SkSSl5I3zP2vcvpfIL5XmelEpuVmh3QFVZpvwMKRzOXk5UKTKwTi88QVmNctP2H6IW&#10;TfLS7BL/55cf5g+fPMqhiRH+jw+8hR84vGf1r26YGGE4CvhX33kG40UEkcSkKYFSGGP5vcdf4rmZ&#10;Rf7vD72VO3Zu4/qJD+IsnFt+nF3Dda4t72ZxydC2mn1BwtVRl1D6nGtNs9Q+y3Xb3s+hsXcXitqZ&#10;Wf7Jlx7mu6fOE3uK8VKEQyB9n54TKGf45dsO8gt3HCbuR2P8+E1X88+//jj/+ttP8jO//SX+53tv&#10;42dvP8xIeQ+3TX2MJ6c/y9nl55kauh5nM9wmZGulc7OmDBNBynTmkTuBXqNq+UqT+oHOfX/joPAt&#10;PXgDDIjWm7GEqObONJtpki+VCC5rNRACpbSsDk+U3vnOjx269vAd27/+wJ8c/ePvfPbI0T7h6nKh&#10;M2RF5VrxQHIlZGsTgrWRVAnWmyLXjs4I+0SrBJR3je3Yt3No56gnfXKTX6RmuV7R5eTfWEYfjnC5&#10;vUALL6FiaSlZTlOem1vkWKOJQrCrUuJAtcT2csRw7BMpjUCQOMtyL2W61eHl5SbHm12+c26Go0sN&#10;bp4cY3I0Rr67RtK0mFd6RRiqXJNekLsi9+rqCHl3FRFpdNeynGQ8MTvPseUmsVYcqMXsrZbZHkfU&#10;Q49QK6QT9IxhsZdxtp1wqt3iWKPJ10+fZWelzE1jw4xEQf8lNpn1J0FkDqEl/g0l0rMZ2eOdwnns&#10;r/FrSYcnNJ7UY/tvGP/Jqev8W5sL3Uee+vapb5w+snh2wz5aa5JfS7jWki63ybG6ik6epNo4Z5TA&#10;l15RMrUGoVRxoPUX6jDwELlZnYm35T51AmuLrkOkQNoUxodxoxVWUpfOnn+K2aXHIBSgR7hp//u4&#10;4eqb+P3f+y0e+8r/zc6JOsvz5/g7f+Nnef/738/uPXswxvDM00/z0IMPMjFUKkp8/bNA97M1LR7K&#10;F5QknH62zVNfbHDz+wUy0GTGJ4o03WyWmeaTlMs7UBhSzyBHy2SzbQKTIcIKZWNIRY9WnCNrIVkk&#10;CNMM5yWcy75IiyPooEzqlgiQ6OUxvvk7T/HK80cYGa+jZIS0vaIESJdOlqNliaVzbf7ZP/k1Xnj8&#10;YX7hF3+JA4cOcO7cNL/7yd/gD3/3d7l6os7pZxt86zNn+dFfuA4TRGSmScfN0MjhsRP38Y6RO5C2&#10;mPEZjpRJzi/i+xHaONJOD08rbKRR1pIrSe5yvNyBzXG+xliLQuBZSdcX5NZg8xTPgfU9EmeueLW1&#10;6weqX3QD5+xK3fliYuCcoKYz6l5O7sQly4aCghwudk6Dkxwev5eheIqX55f53774EF988QRD/3/2&#10;/jvMsusu88U/a62dTqpTOXVV56hWB0mtbCtZsi3ZGBsbG2MDY8YDQxhgGIYwMzCGmXsvc2GAuZc4&#10;M+DrAdsYg42TLNuSLdnKoaVutTrH6q7qyuHkHdZa9499qvp0dXWQYRju76fzPPup7gpn77PDWu96&#10;v+/3fXMBb1o3wJvWrbrobwPX4c42+KMv/gmHxqZZfeu9tO2+DaejC1Gv0CXgldEJfuUrT/G773oz&#10;Owd7uH7gAaLRCnPVEdbk2znsdVKtp+xbf0ZQSeos1McZbLuOrb0pyHpldIpf+tJT7Ds/TXfWx3Fc&#10;CAKIGpRPHOLsi0/z5q3reOf77lgCWQA5z+X7dq5n3/lpvnF0hP/zW3upRpqfunMHPfmNbOt5gIPT&#10;j1JqTFDwe1Lj0xWAqwYCZenzEjxpLmkqsIArlXDSB+eyJrS80Xn4BtD6Rwy0AMTUaLkRNXTNWquF&#10;ENd0noQQyguc/lUbO77voY/s2n39HUNf+sIfvfTViZHSbAtrIVpKRReNdd8FwGoNLF6+LeqyFsuG&#10;mSbQyg12rlvXk+3vxEqSVruVRfVYDHJNgLwxh1EgriIBUULgK8XZSpUXxqfROuHOvk5uXdXL2kwG&#10;mRiSSkI0GRLVqgghKOZchjsy7BosYIb6mI4jXp5c4KmxKR4/PcquRhebhzrx3lykXkqwMzEi77TY&#10;OFtEv4fz5gJen4uoG0bmKrw0NQUW3rqqjztX9dAX+KhmiDWxwdRTFkv6HuvbM9zUKbCyj/Ew5Pnz&#10;0zwzMc2jZ89xY08vG9sLCAGxXQFsWbChhkCibsqjR2PMZJSWd5rqVWMMGEFnZsBOeO0Z12vs7lvd&#10;tnvLnsF3NWrRvlMHph955BP7n29eI29ZuTlZAXSZZazWRTouR0hplGj6PV1e3mWtXRJYX/ODYQ1C&#10;WJQrMVI1b9iQ2doZ5iujFDt6uPn6H2ZNz5uRxPzw+/89ObOZX/uVn021ccbwpS9/mTgMsQg8z8N1&#10;nQsga6XSpbFYo0kSzd4XT7Dxll20DTmUaxqcBGE1ExOnWdtdx3EDPCUI+nqJpkeIbIi0CZ4UiFiT&#10;6epEFdNMOem6TM4fZ2x8BG0lvqeJIgfP9zn40hgjZ84TBApH+lirU5E64LkuSim01hSLbSil+NrX&#10;vsqnPv0ZamGMcqAjl6Wj0Ea1UmXj9m38y5/+j+y59V4ApsrjPP3Kn3Bq8qsslEbRNsQV2fQJ9hxU&#10;Jlgq716ICzWLi7m0oWSx29+aVARvzFJKg1jqHE5vDykkjlTSdZyViJNrKTMuTdrGXEpTLQq4FZYO&#10;pQmuIYxGCIE2CZX6POs6bqa/bSuztZDfe+IVvn18lI7AAynJ53IXgZgl8B+HyPGzMDLCyMgR/K9+&#10;mv53fZjiHffjSEU3cPD8HP/pmy/xv7/jDtZ0tLGp+y6OTD+Kp8cY8DoItWE4iHGFYKwxRc7rZkvX&#10;XQCcni3xm998iVfGpunJ+7iej/R8Sq88y8TDf0Vl9CQAbW1vxV/BsqGvvUhnIUeb7xEnhj9+5gCd&#10;2YAf3rOFVcWt1OJ5xmsHybrFZifwCmyyTW08iiomIyzllUqx1gpxwbpDvFEyfANo/WN/2ZUGmokz&#10;C/WoHletIRHq9Z0nKYWfb/e3bb6xf+CH/92b1n7zMwc/89Jjp09zeffeJbB1BWH7coC1EqhSgNO/&#10;tpjfcefQYPdgYbDQmVntemrQGN3eqCZOWIuDdWLtrg7Z1WatWbS1vFAWiyz4ArXDR/bINF7HXv7E&#10;uTItCR6fL/HixBRrChnetW4t63M5kkrCma+c5tjDp5k+PEttOsRai/IljicJ2gP6dnaz/v5hBm7u&#10;5e2rermjt5OHR87z3OQMVRJ2be0iP95G+fGF1F8oENjIQE6ibsjibwxwEjg8XeLAzByb2gs8tHqQ&#10;1dkAGxvKp8qMvTDB6IvjLJytElYjTKSRUpAfyDFwQx9r3jxI/9Z23r12Fbf2dfLIyASvTE1T05od&#10;3R141hAbu8IsA2iL7Feo63yYjdLzlREXMtCsoeh327zXZaf1eWGMJfBlX7698MDAuvZ7bntow8jY&#10;yfmHH/v0a185sX9ypgVsLQKu5bYhZtk9sXRgsU7ixFXWbWazWUGqcVvMhzPNjitjkdhU1GyvvO6Q&#10;QmBF6ryvBajARzgpOFqozTJZPkak51jV8RBru+9Mq5UybQ64/Y5bue+ee/ibz32e7u5uMAY3m0VK&#10;2fSDslf18lJKYNGMnw05fbzMrqGAbNZH6xLEhum501TiMr6bScuHrkUoCUriSI3QTpplWchBkIZL&#10;xUIwP3+SWn2GxAhUEuE5OUwScPjAJHMzVbIZlziOlwCOMWm33SIwzGQyNMIQZQXDA71U4xBHOUgD&#10;jTDB9QPuufdebrz5TQCEOqG70M+N2x7g7MSjzC3McOrUQbasvQmUwPouXkeeZL568XlpFoytaG7y&#10;Aqlkm20TGoNAgbYoIVPtnBS4SmEumF5e0TpkGURaQdN1efZFCkvWMUhpmw0XK8/2QkgQklo4Q7s/&#10;SF9hIwBfPnCKx46fw1GQyeWYn5vl+ce+yt5izK233HbRexw6dJhzUzOLxDJhZYGzn/2vNCbO0fPg&#10;D+BnshSN5anT4/ztqyf5Z7dfTzHooy+/jXL9IH3OLNlcnjYXKnEFjGQgfx0Zv4N6rPmrfcd58tQo&#10;HVkPN8hgheT8lz7F5GN/i4mjpdXNsZMnWSgtsGrZZzx++BAjp08hHIf2wGWiXOVTLx1me18HNw33&#10;0l/YQiWaohbNUwh60FZfckkWu2EyjsFXmvKyDs50EZI291xhLnkDcL0BtP7Rgq0la8fZiWpUr8YL&#10;1lr93d6zjivbBzd0vPehH901UOjM/Nnjnz10gIszx1Zk8S8tVF1UFmwtN7mA0zvclpVKBLe/Y+OG&#10;9Tt6b2/vyd7sZ9xN1lrXaOtqbfwkNn5Uj2WjFtNfGSJfacPWdeqr1DJqWm2RqzzU5iB1XNeXLwQ4&#10;Il01n1qocHB6njsHuvie1YP4Bk594wwv/OEBpg/PMXRbPxvevpaFs2XOPT1OOBthsw616QXO75/k&#10;4GePsuqWfnb+0DbWvWWY928YZk0hx9fOTnAoU2LbzhzZMyG1Y/WUybIg1/tkdufxpOLw+TlOzM/z&#10;tlW93DvUgysk8ycWePWThzn+yAjl0TIIUK6DbppBdm5sx1jL0a+e5OU/PcCauwbY/dHtDOzo4SNb&#10;1vLY2ARPjM3gSMF1XUUklks08rYJfxyJszmLPhxiR6M0dkgslmQMgcqQdXPGRlZZC0ZbrLVCCOEF&#10;OWfDhp29/3TNtq6Hps+Vv7P/ybOPPfaXB48sA1ytoEsvY7WW5t2Xjx2afK577aN7hrZ9jwpyvhWX&#10;1HjStKFEY5PU9uJaHw2hDVpJTNZFqvTvtImphCXqUYSncighsSoi1hGO8ggCB88PSExqfOoKQZIk&#10;6GZ8i1IqZf2usGshBI7yiRsBRw/MsOnmApmcTzVSaF2jnkyh4xLQBajUnz2bQzdihASdaIySWFem&#10;p9QqEA6VxjkQVZSTRqwozzB+ssboyQpSB/iOpBHFSBUgpcZacdGxRs1OP+VIrElwpETrBGvTz9je&#10;2c3GrVtTDZUGV4YIHLAZXDeH8uaoRK9guQ5BFuE52EKOpFRtklhpbJJd1NHRUjZv5ogKa9MJt+mV&#10;IhbbeRdvEAGR0UkYR61efiuCLWvMVUqLxqR2xGIFRhsCYa7BjtyiTYTRmlVtW8i6XYzMVvjS4VOc&#10;L1UY7GxHKpf6s9/k0a//FebJh/nt//Jf2H3jTYRhg69++cv82r/7VcrV6kV0roljJh//CjKbp+8t&#10;34uXzVJfKPGlg6e4a8MgN6zqpTu7nlo8Ra8pMZxVeNJQCRsU3G56c6m1xSvnp/jCayeRQBBkwML0&#10;o39zEchafB0+fpLf/u3f5mO//husXrMWgFMnT/K//auf4Rt7D9DzwZ+ismU3jqizb2yKhw+d5sah&#10;Xgp+D/2FrYxV95PYNE5opZBcS+qJ7IlLQZhO5Qzm0gHpDXD1BtD6R/j6vW9+yDajTewKA5Gtl6OS&#10;TkysHLkCc3t1Y+0m5a+6BvJvvvu9W4I4TP7gqS8eO3SZ52pxa2UpVswnXNyK3dnMtlsH+2592/p7&#10;ele3PRhk3W1SidSyGJQ1NhXUWtFs97cYbcm7bbjKw7RG7UlS+wIlkWsDRNG5VBW07IlWUjJRrzNS&#10;LnP7QAdvG+6HmYgn/2Q/L/3xazi+4r7/dDvbvm/jUsnq4GeO8tLvHyCZgvb2TpKOiHKtzKlvn2P0&#10;xQl2/ch13PxTO7m9t5O8UnxjYorT3Q7rdmZxxiKS6Qg55OLuzuH1uJwbLTNWqvC2oT7uHOhBWjj+&#10;8Gme/q2Xmdg3RdDpU+huI+tkSOqGOBez/t1D3PST15PrzRIuRLz2qaN8+397npOPjnLnv9nDtu/b&#10;wFsG+8hIxZNTs4xUHNbk80R2mUB+0czTAt0OatjFTDRSeyZfNv0UBA4BrpMzxlplzQV+YVH3Ih2R&#10;y/jexqHNXat6htvuvuHetS8c3zfx+LMPHz8wfnqhxMXWIa3+bKoVaL1yYP8Ct73dsVIoJQTGCrRY&#10;QnxYY9MgxKWSk7yKgiP9obEWYQxkXQhcNBaFIIxqhKHFdTNMVp5jpnQHXfltOImHVHDi+Aiv7t9H&#10;LpPBNpsLtDa4roOUEq31UpTJZeqVoEAZD60N85Ma0xDYXISSPpEtU41nEDYEJAkCR4HuysOZeaKk&#10;gUgcRMFDBs1HSEhcYKY0RrUxh+t3pp2GSjJ+dppKyeIFObAhUqVAWQiDEBIpxRIbFycJQqS5glGY&#10;YBxn6ZnIZDLMzs5w8NXXUvZQhUiTAwGxjRDSJ4kjKtWQJHHwveZVzLtIRKrdUZeODovu8EtNDNpg&#10;E40RzVWYECDSqds0DXdDHUeValWv8PhedOVLU9NXHMcq0zNJo1qNVXvRX774EsJyLZjdIkh0SM7r&#10;ps3vA+Cp06O8fG6SW4d7+bn7b6c3UPz+gUf4OPDNp57h/vsfYPuWzdTKZQ4cPEzIih7BWJ0w9bXP&#10;klu7kdx1e8gFISen53jx7CQ7BnrJee20+UOY6DSuaGAMKDza/VV4Tp5KmPCdk2OMzpXIBAHCcakc&#10;eJHJr34Wk8SX1FO1MXz8E3/Oi8+/wFvuuwujDV/+0lc5OToKwFvUPN//4M28dnacjz/7Kt86fo7v&#10;2b6e3avSzz4fdpIkIZ6TWbl8CAjMRQ/40r6txlQrRtfryesoCb/xegNo/aN4GS72MLL1SlQ2xoYr&#10;gCyrE6OlEkpKcU2riI7e3M13v3frR8qzjT/e/+TZU5cBWYtsfCtLvFgeXARYnuPK4C0f3L5+4+6+&#10;m4c2dvxAJu/tWAkI2iYIWCzTLG26ORC3alsNKcvRrpBDXhqgHK9cB7CAkoJqHDNdaXBdW4EHhwdI&#10;phs881/2sve/voa1sOufbGHdW4Yv0mcMPzjAX3/nr/nCf/syO/p3cHPn7fQFg7j9HqWZBV78w/1E&#10;lZg7f2UPO7qK1JKElxtVpocCOtYF6JkItTZDsCHLQinkfLnKzT3t3NrXhUgsr37mGM/81ossnC9T&#10;HG6jGLQRmYjXZvdzaO4wOx7Yxtt++A5yvalHjl/02PEjW1gYq/DCf3mZb/3K01Qna9z4T67jtv5u&#10;Ims5MFeh6HgUfZdIrzCWGYvIKsSgh/AdbFWDn9ojpLEZAozU1ljXNgGvXdLaXABeUolMtuCtz+Td&#10;NV0DuVu33jzw8ol9k9965BP7XyjPNSpc6GJdtAm5GGxF2lptlOM3gYwBK1rSK5varBTgtVzbK4Bp&#10;miVICajAwXoytRgAtK1gKeF4HudnT/Dikb/k+nXvpj1YzwtPvMxv/affYP/+A3T3dKO1RimF6zpL&#10;zNAiaLlS6dIa0ZzXQ+oVB2EVruNhHEnkuFjZbNRopnRaYYl98Fyfer2GMiACF+uDRiKbx16L60Q6&#10;xpPp9VAiIAwb2Nggm9dHSpUGAyNSOwV74Xhdx0FrjUEiHY9YaxylEEKlLFSS8M1vfIOvvvmLvONd&#10;3wcSRmdfY9+xz2FkA4cAx9VIlQBe2mciQTXPrm7eG9bYpfN98UUBYVLtnJUCadOkBSsEwtjUQDVK&#10;mC2XanESXzXqafzIsSsx/Hbq1Ola79RMo6unJ2+Wm25acU1TvLXpbVv0+8moAtpYnh0Zx3UkP3/P&#10;Ht66oR+AX/zZf8H4qRN89RuPMju/wHeee2HlWvmyU5LEMQv7XyS3biteJsNctcbB8TmmqjUGClkK&#10;fjfVZApjmjpBp0De7wZgolxl/+gUWhv8IIOpLjD34rfQOlmRJlo8jlcPHebVQ4cv+tn3v+d7+c1/&#10;+S9Ys2GId20axBrNn790hJfOTbJ7VTe+k6fN72UuGrlYj3cJEpaXrnWlxJGS+YVSNDs3F1/hur4B&#10;uv5/HWhdxffnWunNq94of4/O6ssHFgOYejWuGW1ja9Pxq4WlErVyGMah1m1dmazjKuda4FbvcNvd&#10;9/3AddPTY+VPjJ2cNyuBu4sWNJdaNAS3vWPj4C1vXXdf/9r292QL3p5r/XS2udFsE8deaPdPjQWa&#10;pYe8wraplK4zV5iBpWAuiujOONwx2I0KDXs/dYQDf3EMx3fxMx7FznYcdfEtpjKSM+o4L8fP8vLo&#10;szwy/yUe6vpe7u66n46uThbmyhz83DFy/Rlu+mc7uKm3k8qE5rynya9WuFM+3jqfOAMzYyHDuQy3&#10;9XfhWcHRh0/x3O/spT7foHuoi4wKOFx6lYdnv8CLUy9grMbJ/ABez8UiW9d3Gdo2wLGhk5Sny+z9&#10;41cJCh67f+Q6bu/rItSaybBB1nOauia7wt1joc1BZBWU9QUY1KRmtLYxELRmQdrL3OlCCJXJe2sz&#10;eW9tR2/ulsH17V998dFTX3/24RMndGKcllIiLSVlKo1qXCY+bwyJtcYRInWaXtzbogDeaI1oMiTX&#10;4IuPFammS3ousScRaBQKZRW+SgiCLFr7jM3v49STL/H1Tx/l2a+NUci6DPT1pfomfSF811UqZbcS&#10;jXDkZe8xayEKNdY0AEGcNDDGorVDoqtgJcjFqDdIi2hxGlcTBDhRgtCplQPCkFiZBsOJdMKSSuIq&#10;QSJTeGNtgzCqYyLwPIWUCiE0SkgSrdHaLDFwIhVvpfeClASOg7GGOIwIHIfOjjZKpTl+9l/8FP/h&#10;P/48b3n3FjbvHiSUEwjlYo1LI0otTlzVNFCzoEwzMWFFdjyFXPZCrEH6XEuBSFLbDt18yI2Fo6On&#10;z7742v5RLjW+vWT+Prf3lZXGwqXvjR88NDt4y83z3Tuv715O52sgWjyuKw3vVuNIn6zbAUIyU60z&#10;Ml/BlZI2/8I40VYs0tndfRGogWsIBLWW2tF9RPMPEQyuQUnB6fkSM9UGA4UsGbeNwM1TSeoIJBmn&#10;jazXngKtao2RuTKOo5CeS2NknNrBV5aedXGZCUO2ljCb39t1w42s2ZCy+I6U7OjvRnKEY9Pzze95&#10;5NwOSvEEFpParSwbXi/E8ly6Zx1rounp2sLERGPZtfxuclPfeP1/DWit0CEHl7abXi3U1F4GAC0v&#10;tdEs+/19ga/lgMdW5hslo0244olzlTp3bG4mrCfx4Pr2rmvdyfDmzofu+8B1Zz7/By99tVoKF8GW&#10;XuGBEctB1nt+6qbrd755+CPtPdl3CSHca/pQyzHBZbyhFkcNJyuQvmhBZivdNIJGlOAB2zra6HJd&#10;Rr49ymt/dYx6OabQkWW6OsWfP/o/+MiDH2LHluuX/vbAvtc4svfo0n4nK+N8svZxzjRO8YGBH6bY&#10;3kZpbp7XPnuMnuu7WX/fMDs6itRLC1R7oLC7gOlzqYYJGQk7utvIOw4zh2bZ+98OUJut0l7swJUe&#10;X5v8Mp+b+EtK0cLSmT159CQjp0bo2nnhki1UFvjmc49RqSW0d3ewMF9i/58fpnNTB6vvHmR7R5HG&#10;TIlymNAeuMT60lWoEKDyEpOVJJaLuvpEupiPbOpSKC1cRYR+4eVnnFXrru/5aPeqwp7hzV2ffuwv&#10;Dz4zda600GS2TAsgF2MzU9Hp2ckRa3SUCB3gtAjem4JqZdMJ/doYiNRFf2l14bpYkWbwIRWOzCLJ&#10;kyQe0vOxrkZKcByDLzPk/BzGNjDa4DgOFnuREN5x1FL64UpPo7AC5bgoATqOyRUcPNcjbiisjfHc&#10;DInW2GbAsU0itGPxlE/NJPjKQypNJC2xMEhhUTadEpVwMQaiJEQIF4HEcSSOo0lQGGMJ4zoGjXC9&#10;JsBKjx9riZKkWSp0wApibTDG4jUXFok2IA3EKo0bys0gVD+YLjQLWDlBQ8+kyMqmZrLxEn0t0E3g&#10;Ym1TS9fCPKagML0HZbNJITUMF0tMpbEGrJW1Rm25Me6KiQNidvZycgYDmMrY+an65NRMrPVGJWWq&#10;6WquPg1QM+kxX1F8asFTOdym43o1THVPI3MVPrv/BOt7O+nNevz1pz7FV7/0pZVrnFd5xaUFkvIc&#10;iHUopSjVQ6phqqdzRQZf5anEkwAEKo9qDqPlesRCGOK4XnrZ5iaXdHjiGlfoi8f62De+wTseeojd&#10;N+1httbg2TPnmarWqUQRlSgh7zm4KotSPsaELHeAXpTaRVoStQrhhUBKhY5jJk+cXBgbGVlYdp3s&#10;CqDr9bzE32HufON1hdffm13/ZWwI5Aqlr8VW9sttiw7mXsvXxa1VBN7adbfU4vpz931SfJdO2q2r&#10;PaMcaRdm6pUkMtWV2KpM3gvyRd8/9vL45Ox4tXytO1GOzOy4c+jDd75r0y7XU3lS24Wg+fkWz89F&#10;uYRA8OFfuePWm9+6/lc7enPvvVaQdblPGFu9NENf1MGkQGYEjn/lUoDFUk80fZkMa9ryRLMhxx8+&#10;w+yJWfo2dtKxtcAz+nF+9yu/yU/+3E/w1W9+jVNnT/PlR77CL/zSL/D0U09fxNXFNuKpySf44sRf&#10;kxCTzeapjdc48fBpauM1enyfNV4Gp0chd/uYosJWEvqzPkP5LEk15thXTzFzaJZ8WxuBn+Px2W/w&#10;ufN/Samx0GyfT4/9+aef59d+/dfYd2AfFsvJ0yf51d/8t/z0n/wYj8x+kaDo093byeTBaU584wxx&#10;KWYol2FNIbPEasjLFJ5VIBCZC0HTQgiMhcQatNaJMVdNJrnsq9AR7L7pLWt/+ft++qb3DW/u6gcW&#10;7x2v2N7uua7rAGLvyUMTOoliKy1GSOIkxoRxOurmPAwWrxohtSESlhiL0BYb6VQ4DmiZarsik5bN&#10;MsbBWNDN0pbTZJBcz8d1MlhmkTYtuykvJt/eCYEmZD797MLHOAKjFLFWaBJQFk2MFVXApNE8NhXH&#10;JzpMdWCOwlcxcSIxQRvdw+1ot4QjHNCCsD5P3hd4gZu6/UtDQIB0NMI6CB0T2RpSCRx8lBFgDYYE&#10;5UZkjYcTBui4TiyqBMUOMoUCKhNjZYKVLo4bNMndNL4pjmNMk5VTTupJbOM6KnHxpIdGElqJdRJ8&#10;z0EgUVISOHmMreBIQ8aXuGYVfW2b8FUGkoTYxCmYkwqhHDzlIjSpB5rngLF4zcjCSBs84VAv1zDG&#10;UrCKRFvCMMYoB+MFuCjKIi5NjI42lpFCrDQRny2VVsIOS4z79Pj56cnz56eTahXH95Z+SwLGSCqJ&#10;Q2LEFSaUdPXhCn8J3CQ2jXdyheCrp6b4wB/9JTfccTf/+hd/idlK9buanIw1aU4kEisESTN2a3FW&#10;cmUGIRRSKFwZLP1dZFPWVckm29poXBPbu9LrW995kvd/7/fwE7/87/gXn3uCLx0+R+AosBAnqVxO&#10;CQ9PeCtPyiJlKiuJIjSLpZQUWDuey+zEBBPHjk9rrZd77H03jNZK3luXswxq9WkUfw8A7Q1G6+8I&#10;3lrtCJYniy//+ZVgwUqbucpXS5oj+HpYrhWZs1o5qiexrl/uOLsG88Uzh6dnj+4dH7/l7evz16rX&#10;8rNu760Pbvjg2aOz44eeH2v1TVq+QHIA/z0/ddOObbcM/ky24N36d7oyzaObr48TJG0URB4rzLKl&#10;1FWujIAYi68EAzmPDDB6cI6RJ0cZvHWQt/4fdxEMOIx/6hRP/fvHefKRJ3nHE2+nrVCgXgqJGtGF&#10;R7aFf490yLMz32FH2y52Zm4ibDQY3z/N7OkFhgay9PkBM15CiAWjyQrJqmyAh2DufI2zT0+AUWSd&#10;LKfqR/jG1JdSJstpWWq6KXf45c99maeefYo169cyMzHN2WNncVyH4ff38ZZfuAN3weXrH3uCkW+P&#10;Mv62NQy/eZD+wGc2TGgYS0ZdQVvU0pUvm+XZSDdMpVYNrTJ/p5Wf66uOLXsG/rnrOfnP/8GLnxs9&#10;MTcNmIX5+SXc/PKhV+dePHP0qbuGt7/dywaeUSrta9IWYp0KuH1FWG9A3kE4CkNqW6BEM7bApEyY&#10;bNbvLGZRmEhro7kSGRQ+RjffxwhyQRtrt8R0r2qndL5BJrBEpkqjpslms2gJcejj+jFSCqAXhEET&#10;Yo1BSQ9PZdBGk8QxEoVSHlZXWLdhK8VCF41kLvUrE4o8a7H1NshAgkZSw0YBVvokuoa1BSQ5HBMv&#10;mk0h8CgWd3EycxolEjzhE9cdBvr6UN4RqtUq7W3tCBujkzSgyvf9CyyfTX3BEAYlfJQnsbZObBIs&#10;Hq7jYqxDvZZgjKSzt0BXv48QDsbGhNU6HgpHpkAMAUKmwnqEwNjUsEEshn43NW0pu5WK8nUSQ5NF&#10;i22CH/hEUUwSx8QywSvXGUkm9byzEHCp0tJehY1oHW81YHQUhdOnTk9Vp6YpbtlEWEuHRSEs1grm&#10;taRuBBnHIKy4bCddWo5ND8WXClcpHClwHcXZiQXGpuaWIjS+m4dFKYUKAqzQoC2+o/CclnQE0Rzc&#10;hEDKC9OfI2RT15j6kknPb5ZpX/8Qa4Fjo+OMPvJNBvLrCXIFPEfhKonT7BiVQiGFu+L7Lw6/s1rR&#10;sPIi+lED1BuhjePasmrISoDrWpmr1oxEeZmq03IAvlJixeu+ZL/3zQ/9LwVAK1XF/tEyWi0M0vI4&#10;mFY2y28yNxnSKJjFLddcnS9uuZbv51r+n23+bWYZC9TKBK2Iuq+R5boIzOnE6EY1jo2xK9p1CgGZ&#10;vOev2tDZfuyV8amzR2YmX885a+/JXnfDvWtukkpkueDc7rYwdx7g3Xjfmt4ddw5/MNvm3/ZdYauW&#10;tYox1izM1Crnpo7p+doUSqqL9AEWMAkYfYVHxqZNawVX0RGkK9Pz+yaJKjHb3rOBjs0Fsu1ZPvSB&#10;H+TWW25J/6QOC5NlojBKP5niUo9zBfPxHHtLzxET4joelfEK8ydLkFg6fIcOz1kqgRV8RVcm3f/c&#10;iQUWzpRxXIdEJOwr72WqMbWyiUaTJ5wbm+OVJ1/m7LGzAGzauZFf+MWfp39rD123trPjQ1vRkWHi&#10;1dSzp+g7tAepkPuyIEsvg8tCoKQkihp6dm6uaoxNlh4SsVSee12Dk5TCW7ej50MP/ejOd3X05rpa&#10;nisHEKdHztRPV6dHwkql4SQG5XgYRyClQGhDYjWJgqTeaAIvkVp8OBKpnFQ8btIAY6nSycdYmxpp&#10;JhqZNMONrSWX66WzfT2+ClDKQwqHRCf0DWbpHQyo1CKENXiOIePn0ZEgbMxjRYgxkiRxaYQJiQkR&#10;UiOdVGdkrULaCCUjtBVUa3WG1/axYVuRWqOCMTFWhAhHkc+tx81lmoNZgIqyiLhElCwQehKVMSRR&#10;lbAWoW2cAhksbZlhPNehrqcRyoKI6V3lsXl7D8IJMEk7npMhjhsXabOsTUGoaFqbaANxEoOIUEKS&#10;cRWCCCkkrsogFfQOZentK6SxK9oSeC5+oGjLDyGswiqBQ9oNaZvHp0nDg42wGGuWDFyx4EmFjZKU&#10;uREp65WYGCFTSwhHCpx6zDlxvj8SdW+FCfaSe66eJKx+29tXWtQuyRvmR0ZG5s6cm0IqRLNcm97L&#10;lnLiMB+7SGGXdIGX0ib2omenPePTkfURSmDikHxPL9m+/r9TLcrvW4Xb1g2JITGanlxA0Xcv0lIs&#10;mb62EMwF3yPn+SljKSVuRw9OE6B9t8dS7Oqi0NmFbuZDdmZ8Cs1jScvCKw+0UlhCK5iJHRKb/n/x&#10;HBoD88dPTGcdZw5IHMdZLj25Qq/4ZZmrxVHZu0zVqXVeWl5FeoPN+l/AaC2pffrXFp3dd69pyxW9&#10;tkY1duqV2DHaONVSJKNGIoTAFULIjr5cPpNz/bCRxGEtiZNYayGFqJejsFGL4yTSplaOovJcI6qV&#10;wziJTWs0SevWaui4IqV6hYiby4gJrTbaRleY9MTghvbO/tXFyecfOXmqf02x3c+6/jVNmEr463f0&#10;3r32uu4XT7461eCCRxKLN3KxK5PZddfqG/Id/p1CoL7bK6Jjk4wem52fOV9tKFdkvPhMUDLDiGDT&#10;hYDTpthC1y0ytKlVj1hhkSLSibjgeuSkgw01YTmiOlFj7vgCOjY4SnHs+FFOnT7ZpGJoSXW8/DBg&#10;rOFY/ThlU6XotFOv1imfrxNVY7yiR7vnMBUlJNZScByyysHGhtJYmbiW4CiXmq1xun6CalJZeQhY&#10;ZO28lkJxAmElImxcuNRJrGnMh5RHq9jEkHEUBddlUiQktimobn1bATq0mLC5uBO2Wb6A2dpMODF5&#10;rlxos6EUBM1fWDq8eiVqSEeSa/ODawRb/rZbBz/y0D/dFX72d59/OGok4eInC8PQfu4733j1tgcG&#10;j7ZnczfJrJNGVEqJoy0NrTHKIIyFMEEELkKpVHtlucBiJYbUXzI1qjRSYMMEJ4oRGR9tNI5y6C1u&#10;JvDaqEVVpHJJbERv7xDbbpzhtVfOo5Msyo0w2hBHAt/NIh1DYtL3d9wKxiapv5VRWCJcmyCUQRtN&#10;FCd4gcvAepdCd4ybDZibqyIcF+UkDA12k/N96oAjDMqtp7E0UQWZVJGmDRn5SMfHOA6JTtOOBvKD&#10;9Hg9jIXH0SJG130cX7NxezdHXxlj+myFvHIJ3Awop2lNoVPDXaWWTEzTax+jjYcih8BgbUgUQ6MW&#10;0r8uz3U3rKZUixAeyDigXp+jvXM1awduShc1yiIEyKQZ/G1sUwPVfGRMymRpq1M0bQU6jJrNKoJI&#10;xyk75jgIa3Fjy/7oFIfHjs2NHp8fvwzAWhobM+vW26mjR1dadLZqSJOFkZFTZ5577vS2t72lRyzq&#10;tJpvXteS87HD+hYGZqXByNi4CTCgELis7yqScRzCep18dzf54Y3My8fRK7iuX3WoU4r89bfgFDvQ&#10;YR2Ajd0ddOeyF9ZC0iVxCijhkLSU7noLGYY78pydm8fGMX53P/lNO5h77SVe51oIAK/Qjr9uG8rz&#10;CefnyXoew51tLWNdgiG5JNNoEf3MaYep2AUjUCrdv/I9HM/j8Ne/MXbm8cenAJ0kSXIZRuty7JVc&#10;RobIFWQ+l3j0dQ/mRWUhjBvVeLlxsuGNqJ//ZaVDuWZrd+bmt667v9AZfFgg2iw2I4TIYFNOwWKN&#10;0TZsLiusTkyotWk0gY3Riakmka4aYxtJpMvz0/VzU6PlcxOnF6Zee/bcZGU+XGxzX9ziFsC1Ujiv&#10;pcV5fRFwNb20VqRIHVddFdz4GdfbesvgwJf+28v7Dz43NnLDvWs2XRvTJGS+6A9tvXlw08lXp8a5&#10;0La/ePPKzoF8oWeobbfjqr7vjs0SnH51+vyBZ85OuBk3M7C6ravYnW2rnV9wJiujxCbBUy6JSdIV&#10;u7VQ09iGSZHDZQxehBDkVLoCj2KDcFLB9anPj1KtVXne+zaf+uqnOHHoxIXH1lwdEKY+QyGhrSNk&#10;B9YakjBBNy0VfCVRzU65jJMO6EliSMpxak3hQKhrzCdzV1YOrJAYePLYSf7pz/woP/Ghn2KXvYnT&#10;nxsjnAvBGuJajNfmkxMKXwiS5SZqIo3NMGUNNZ2WU4RASYeIkJHx47WxibOlzRsKCUIIIcUS0yil&#10;FEmS6NmzpYX+te2d+fZrA1tCSHfnncM/NDdemX344/ufb7l3xN5XXynN3P/+6WoYGj/ylVQiDT02&#10;qd2EseAIhYg0MjKIwCHBII3BTWNbCJMEbQWeWfRvktgkwdYThO8veYX3dW1jsOsGDp/9Alm/C0mW&#10;alRh484ObrxzkOcfOU9bPoNSMY7rIEQGISIc1xDrNEbHER6gMEJjTUxsBEQO1voQJPQOe9z91jUI&#10;IWjUDEo5JMZScAYZKN6FwEFQRxBga/OEs0+hxF6CYBLh5qljiWcGcBp3EQS7kIGlPd9Fd/uNzIRj&#10;CBsjlcDYGlt3rOLA1glGRo4RWIVyHJSbbWqRUjZz0SVe67R86HoOjshC4hDGdazMAA4qM8muO4dZ&#10;u7mTRlQiNjV0XMX3swx07kbKTOqmvghuq2HT60w0OQ9xcS1HCDAGkRhsPU61dU3ndwfQ6LScGSac&#10;F2U7Pjk1HTUSw6XZdxdJJeoT45dRHS5tCZDoanV8/PDhkcrk9M3ZthxxvZHuW1gaVnK+4VPN1fGl&#10;WTJ6u/ghEWjbZBab49POwW76CjlG50oUE0N+xy0Uju5nfu/Tr1d6Sq5viPadt2CVQ71cpiObYdeq&#10;HjqyzbWvjZClvRRnv4UyEU5+B7bnHQh/kL58ll2D3Tx7aoyoUScoFCneeg8Lh/elZdrXeyzX7SK/&#10;dSc0QupRxKbuItf3XWjA0TYmtsllKafzDZf5RKUMYZPpdHyPhclJqmOjU8Bcyzy3UkxX6/VeXmkS&#10;V9BgLbFVN791fXH33avXrdnW9aBU0n/+ayd/52//8KUxVjZOfgNo/QMzWgIQ+74zktz5vZvmit3Z&#10;HseVu5dpj173a3hL+vdhLT7zth/ecWjyXOmlg8+Ovvjtzx053bzRWt2z42XgS7cgb9PKbrWArOW6&#10;BeMFjhRX0V0JgegdKhQ37errfPbhE6dXb+3q7hrId1zTyfdUfmhT5xbg+SbHErcMbrKtK5P3M85q&#10;KUXwes/X3Hh14TtfOHJs7Nhc5brbB1etva6nL9vmtzWqESWnzPnaaaqFMjm/j4ZuXOhsqlrEQjqB&#10;oOwlAMk0P7TTzLuTAqQrcQsusqHY97mD/NnZ/4dzeuRifdQ13j1KOCjhptOMkChXNrU84AqZGiNa&#10;ubR/IQRCybQcYC0Ihft6ewXSWYqXn3iFX3/hP/DPBn6Gtd4G3JwHfsr2pPoPgVRyBTfzJnAqa2xd&#10;NyUgKfjUUlM31aharVaMzkWLnyUFW+k59zOuG4daH983cX7HnUNrlCPl1crB1oLrq+Ke+9d9cOZ8&#10;ZeG5R04eW7xv5hbmo1emTh/e0b/2Nr8WtbuFgFimfWyK5n6NxdQayMBF+F7T9iH1ZBLCSYtXNo12&#10;sQKMEJBoaIRIk8E6EkFCzi8y1PMmzs9/m3rUwOo2tJ0myLvc/+4NRLWY/c80aM8VEc4MxiygROp5&#10;qRMXR2SR0kWbBEsN5YCwLtrmCENJ/9qI7/3wJrKdgkhLpOPjOWCjiK3r30Yu3wtAUJ4hnH+CsHwY&#10;x0ynQuckwDYW8KWDCo/SKL9AmNtOUHw7TvEG+tbv5vDs16iVxsh5fcQYtCxz1ztuIAwtrz17As96&#10;GBsiZVpGXWSyhBC4rgLhgpFoNEJotNZEsaChK+y5a4i7H9pBIktoIRAEGGp0Zjaycfh+4ijCdVyQ&#10;kCQJXrW2dN+jNUKJppOKuLBiNBZdCxFJ0uy5EChXoRu6CcwEr00e5cn5V2pnTo9OXEYeYa4yFrf+&#10;3oWKgbXVmYMHD4y8sv+ebW+5u0tEEVZrZMrdMhU7nI88NmcbJHoFvyshiE1IrOtknHSIvH31AHuG&#10;ezk1s0CtNI/X2UvPXe8kGh+jNnb6micLL8jT/64fwusdJKrXqMUx96wdYNeqvhS0Tnwec+Z3Kc4/&#10;R3ucmiYYCSboQa3+KYobfp47N27gCwdOMV4q4bsebdv30H3vO5l6/MuYOL7mY8kOraXnjrfhFTqp&#10;zU0jhWTPUC83DF2wrIhNHWOiSzoOBdAwktMNj8gIPEmzW9dBKo8zz700X5lfOLtsrtPLWCYuA7Dk&#10;CuVCt+Wrs2l3X9stD27YMrShY1fnQP4BP+PcYC16Yar2X4+8eD5q/t7y++SNEOt/CI3WChSlbFRj&#10;8Ts/8ciLx14e/8040ie5Msdwzfvws+6ajr7cWzff0P/zD/3ort/5pf/+jl/80K/c8UCQdduXabwC&#10;Lu7mc1bSbl1hkEG58pqO2cu4/tabBwaiMIkPPH3u9OvQ27jZgtedbw+yLHN9BxzHkb4Q4nWVDKNG&#10;Ej/zleMH/+xjTzxdLYXh235kx9Yb37JubedAvk00M9D8fEJNjTIdnkvFqYilx8/WEvREhEkEXGa+&#10;T+XR6TOtPEWmPUD6oGVCZ3sHqzvXodTrvLWaw/oqb5i8LBDHMdKXZLt9nEC21DrSS7iko/ckfoeP&#10;8NPSVyCy9Di9KKFef+8N0OV2UcwUUxNxT5DrDPDzLboKllk7NNeGtqGxkxEmAus1Bc5GUK3Om4hq&#10;qVqpLujE1IUUSxE2TZyFFyi3b21b+/mT86UT+yfHX8cxi0JXZv0tD254R7Er09ZSpLV/+PlPHXh1&#10;amRvUg+1MGnpz0ibglULOkmgEWPqEUkco63BNid2axOstEsOH0oqhEwtBWwjAm2QQmCMwGgY7ttB&#10;X8dt1OvgehI/UMTWkO+WvOXdG9i4K8P5mRGixOA6kOiQOAJfZtMORqNBa5T0AYdqY4FSdIbe9SHv&#10;/IEdDG0uIJ0CCEWsa2gT0ZndwJqem3GlRzTzOLWR38cdf5ZcfQYvdonMAjrTIPYA4eHpbgrhWrzZ&#10;WfTYp7ETX2Bjbjvr+25HYBFJgEM7xknI9i3w1vdvZfXWVZQrIVJIGmFIovWSL0caIeQ0rRTSkGdD&#10;jLExxp3lxrs7eODdN9Igph7XmiBJ4DpZhnpvoae4Ds9zl+4l04gw5TrWmNRUtenNlg5WF7y7rLVE&#10;1Xqqr2t+32iN4wg8ISBKCE3CxPxUZW6iOndlaUTzaxxd2FYGWouL1rg6NXny8CNfOxaHOk0ZWGqM&#10;gKqVHK97hDr9/6UWKBKDppaU0CZliXK+y7t3bGB9T5GFMERXFshsuo5VH/zn5FdvvKKye/H7mfZu&#10;1nzk58lffxM6DGnU63Rks7zvxhvY0FaFgx/BvPg+mHgSoWNIq9TpAdam0Ac+Bi+/lRvajvD2HTuI&#10;rUNYq4Jy6H3oA3Td/gBCOVxLR1Wmb4hV7/4I2U3Xk5TnmQ8jNva08+C2dagmqEpMSC2ex1iN5EJk&#10;khQWJS3jUQpYRRPAQmpzEkcxx771+LnG7OwoK+egLgfRyxNFPC7opDNc0EAX3v/zt97+C3/y0E//&#10;yK+9+ff23L/24wPr23/Rzzg3AOjETE6eLR079vK4XabVkryh0foHB1qXsFqA/H9+48lXzh6Z/XgS&#10;m+m/r/cXAiWVyAZZd33f2uL37Xrz8L/+hT958Nc//Ct3PFjoCDpbANeiaN7ngl3ClW6QiwakJvtg&#10;r35A0Lu62LnlpoHulx47fW7izML0NZ4pKZUICh1LQKtVyK/q1ZgoTGrWXrnwtuhUf/rg9Nh/+zeP&#10;f+vbnzty8t73X7funR+94YbV27r6PV+5QoCUAqUkmYJCtlU4XTqUTqSLoESlbvD2fIyomhWljpLU&#10;I0qb9KCEK+lY20auN0etUSMrstxQ3INS7usDOhYKbhu7224iJzJEcUiuy6d9bREVpMSrxgWRQUgf&#10;0yRjhRR0rCuQKToYnZCVWTbmtlJwiq97/67rcl1xJ91BL1GjgZtTtK9pWzoHcdPsVSy/WwTYkkWf&#10;TyA2CCcVTWezWcbLY/VvP//oVLVcq8SRrqYxLqKF0RJIKURbZyY7uL69be+3zozMnK+Uru1BACmF&#10;07e6eMtd37fllhagRblajUKjKzqMrIlilOMgHYWyAqHT8pfVaSu8jpOlPL3FqByjBGbx9pci3bTF&#10;xgnWmLQjS0swkPXb2LzqITrbVhPpKRKjqIcR9UjQt6aDj/zcTn7gI3vw/SKlhSwmzuD7PoldQKgF&#10;lKwhpEYnklrV4Gbg3rdv4if+9W2s2ympVF3COEbKDFFYxw9K3LjtB+lu66cx9klq5z5HkNSQvoP1&#10;AiJH47sFnDAAR0JQR4tz4E+hvBCnNk98/jHkzN+wc/g+etrfhpHzaDVFuR5Ri12ynYYf/tnrefA9&#10;OxHWQ2DRSYI2hjhJUhuKOAGpcT1DHBvqdYsTONz/ju38wEd3kesGa/OAwFGKMK7Q1T7I7s0PkCDS&#10;Vn/RNBhNEmyYIJqdhcKSBpZbkebhLUn/LHEcpYBMpAyb1amFgbDQCOtMumVmZ2dqlfmwevEyZkWh&#10;+xWWPRcBrRRsGTt69qmnnh8/fjxWfiYNHW+WD7GCkdDnXOSiRGrncHGVPh1QqvEUoa4sff++jUP8&#10;8E3byHkeC40Q6lWy67ew5id/lYG3fT9evv0SlGgBV/n03vlW1v2r/53sjpuwjTq1Rp3QKn7wlpu5&#10;f+As7HsX+tgn0hZgL/W4ta0zVLPtyJx9lrajP8SH1hxgz/ptzMcCHVYRUjHwvo8y/P4fI2jvXfE4&#10;bCq6peuWe1n7E/+O7Nad6FqZUiMk7/n84A1buWNt/9LnDXWVejKLFBdPQ0JAbARHalkqRqGaZUPR&#10;LBtOnTyVjD77zDGSZJKLM1D1suvZqrdabKxa3oyW615V6Pzp37n/B/7j5977xze/dd3vDW3q+Jl8&#10;u/8mIS72nTDaROeOz84ksfFbiIvWuYo3ANc/vEbromcrrMXmy//95ce//2dv2dq3tvj9Ul7GPOS7&#10;RYpSBF7gDHavKgy2dWVuXLWx49a93zrzhW/8xYEDLeCq0bwRohV0CJfzlkmJG2uvyfvICxz/+jtW&#10;Db/27Oj557564vCDP7rrVtdT7lXOlI1D3WjRUbSmTIjzJ+ertVI4aY1tiLQ78ZKXToyem6gufOdv&#10;jx56+kvHzt30wLqB7/+Xt9zU0Zdvd1yhjE4ND1MmRaaeQq6krcfh7PlXqYYlXMdHx81lqAQ7EWHG&#10;ItQ2f0Uy2AINA7Ex+FLSsbGd/u3dHDp6nDhK2J7fxS0dt/Hs5FMkNuGqMv5mpfK6ru3sKtxIFCeE&#10;OmJoWz8dG9JBNtHzMP803TPPYfU8XnYNtvvNiOJOCqs76drSzelzZxDGsKu4h2cXnmJ+ZjYdgtQ1&#10;3LEGhvKruantNjzhMV2dZujGPjo3tjVBHoRakxjLRdVkkXqO2dEI5nQzZTJls6y1nKueqZybHJmT&#10;rm5obWpSiaUW/fS6pG+jHKXWXd/Tc2zfxNSL3zh14oEPXb9LKiGvSmkJ8AOV23TjwJtWbThzcPTE&#10;3CygZxbmGr/x2f/26P/1gX+xaounbgxcT7i4QEIjiTCOwE0EthohMzHS95FqUW9mkYnBkwpjDZFO&#10;8KVCxg7RXITO1GA49cZydQRWMdR7E1vXvpO9R/4MiaZNDhBFCXUV42YlN769h623d7Pv+TGe+vpR&#10;JiYFWb+DSE+ikwxhLMh3WG69bx23372e7sEcEBOWEqquxlUKUT9CNtPGht6Psqb3euTYo/hTzxNg&#10;aKJbhLX4i9UNkeDq1ChVyDw2bqbFeBkUFjP2LXqGPa5b/ya+c2iETDRCL0UWtKIuQ7I5w93vXcW6&#10;69p48ptHOfLqNFFDIYWDjmIwMcZIrONg3To7blvLfe/cQdsqQ01EJDbGJiUkioY9T68aYs/wB3Cc&#10;fiIbpl0RwkVWEryxGsKCkYK6jFGuwBEO2mpCofGtQkaGcKGCMAYtDK7VZKSDpySRMSQmISlVOJSc&#10;Neempmbq1ShcQWull4Mu6bUMyZ5nTbUmWsbHxbLUIoMSlUbPvfLKX31278Cv/ttbhXKgmQXoCUtV&#10;Kw5Vcgx4Cyix3IlKoIQislUWwjE8lcWRqX7qR/ZsY64W8sfP7KdUj2gzFukH9L3rQ3Te9SCNkWM0&#10;xs+hK2VkkMUfWEVmeANeVx9GG3SlTD2OKUXw4Vtv5se2j5M/+uOY8UMpNJBXphusB2b6OJvlr/LL&#10;u/93/lVtI6fOH6bb1FGeS+eb3kp+5y3Ujr9G7cirhBPnsDpBFTrJrF5P4fqbCFatw+oE26hRaUQY&#10;4EM3beZDN25eGjNi3WC2cZbYNJb8xBaBqgOcbHicavjI5vcWqanECI498e2JyuTkSS5Eca3EaLXK&#10;+uQKlRLvrvdsWXvH92x6b0df7n4vUEPLgdXyV6Maz44cnqk1wdoiu/lG5+H/IqB1WUf3k69OVb/x&#10;qQN/+85/dsO6zr7cHf+zPowXOH0D69rfe09nZmv/muJfPvxn+x6fOV9ZWFYyFCuArRXp9XolCrW2&#10;DWttIoRwrsYu9K0udl9362DPy986M7bzrtXja6/rHr7S32htospcY25uohqucA6Zm6xG508tHB9Y&#10;1z6VyXtrlv99rRxVD79w/tSX//vLh6yBD//KHbu23Ta43vUclxb9rEhZk3RTEuVI/IxiKnuOo7P7&#10;7Q39d4qQMO2UcyR2QWNOhqhNAdYBEdnlDBq1JKGhU6BVWJVj7VuGOPWdUcozVTp7i7y390PMxXO8&#10;NrufJbXuSq+mHnRr+za+v/+HKIgi89V5graADQ9dT34og539a/Sx/0znwgv0NONjDKBPZHHWvI/8&#10;2l9h9Ttu4MwzMyzUy/QW+nhf3weZjaY4Vx652CVmpbs2gY5MJ98/8GHWZtczszANDqx50xCdWzqa&#10;mgpDXRu0sTjN0p+VpI0ADUNyvIGt6DQjEoGrPKpRldfOvDTVaJTPZj1fG20bUgorpRCyKYgXi5op&#10;IN8R5K67dVXvtz5z8MT6nb2jm3b3DV9Np4UAqaQsdmfW7nzz8PbRE3NPL96/J8+dKZ2Py2NbY72D&#10;xHhGNDvnPEUgFUprjFToRgxuA6eQxQrT1IQsho2n3WWxMfiORFlBWKnhlwNkMUPieLg6QYkaeza+&#10;A0/leOHAfyWUo+DkMMZSLbm4rkNQqPOmB/q59+3rqJcbNBoNMFsxJsHPS3LFLAhDozFPKZrHcRTC&#10;dwmEIIrnUbqfXUM/ws6tD2DO/hnl8gmyAtQVhrGmdVaTneNC9FSTzqid/zybe74PufVDPHn4T6hF&#10;U2SDVcQmg1OLMQh6d+T5wK5tRJFgfCTkzLEZqqUG0roUOhzWbSnS19+F66fWJ0nk4FkfKRaIZJkk&#10;9un0t7Ln+nexetXNJAnIxMUGEOs6spKgoxhj0/KaFCBsQmITtEz9zGwco+shNkxQRmClxEqFBhZI&#10;kBLycyF79SleGz/UKM3U54y2CRd3ZS+P/braeL68fBgBodV69MRjjz498tBDu9bdemNgKkkzL9Ji&#10;rOBEI2BVLWJHvpo+Xra1t06ghMt8eI5AtdGRSW/xwFX83N27KAYu//dTrzJXjygYA0mCzOTIXb+H&#10;3I5bkU0vZWssNokxjTrGaKphAkLx0/e8mZ/eOUHn8Z/AjB/CetcIA0Ta+GonDnPH4P/Jb93zu/z6&#10;dzZx+Pxx8tbiGYMKMrTtvo22G+5c8jZDyvRhTGJMowrGMN+I8R3FT96+nZ+4Yyc574L0oByNU4nG&#10;Uw8vceFO9CSUEskrlRxVkzYaieYPpesyf37cvPrXf30gqddPLQNa8TKQtWie06rB8hxXBg9+ZNe2&#10;XXet/kBnX+5BqUTxWuZUY2xcmm2cP3t0NmyyWVELyHrjdY0v9bGPfWzFH/z6r//6Nb3B239kJ498&#10;4tXlPlrLRXfu+VMLiZBiZtXGjk1+xun8n/mhvMDp7V6V3zm8uUtOjpTOLUzXoitqFC4cu2xhwdw4&#10;1M62WwY2tPfkrrsWJk45UmULnvvqd86eqVWi2sZdvYOOqy47C1Tnw8lDz489c+yVidNN1m2RCl6i&#10;gONG0li/o3ddrhhsWMxbTGITTYwsnPvGXxx47uE/23d4992r+z/4S7e/ae11PcOOI5W4MHdfyOGz&#10;F0JqjbYYbWiE9WTsaLW+e9WdnhCgrQGVAgcRWtSQj+hQqdnlMlYrsZB3FG1u+vFyPVlqkyHjr0yC&#10;a+nJ9rI9v4MqVc41RrCJuRjSNodvz/V4c899/NDgj9MXDFAqz5NEli3vvYnrfijAm/63mL2/hlo4&#10;jSNt03KgqSFNYhjfh4wfI1i3npnSFqYOjIMIGcqtZV2wgWk7wWQ4ccHfyi5bqwNrC+v5yNA/56b2&#10;WyjHZebHS6y/d4hdH7luKXx6IUoYrYUkpIHaWNLuMCWwpyP085X0vHlpEGzBLXD4/L7wyy9/et98&#10;eeq06zt27fbuVf2ri2vcwJGOq1CuRDnigi+TFCJb8Pzp85XZw8+fn9h8U3+/5zvu1QB+syjjaG2q&#10;p16dOtaoxg3A1hsNE3S2xxsLPd39Qa5HZQIZKYt0HFwh06qgFOn9YA3KdzBKkliLkjJdhQtImpo8&#10;0exWTJIkZSHzPokSOCaVQyNdutuHyPndTMyeoRGFeHSSLdg0yNcEKMcjtmW0U8PPBQRtXQRFD+FZ&#10;akmNRhyD9FGBj1AOkdaYxOIlHtdv+F5u2PIOvNlvEU8/SjZOGycQ9opsKeJiPcPiCkRIhScCdOUU&#10;vZ13IgubmS0fRyRlrA0hqqLdhMjz0TqLESkTvG5rDxu39bNpVzurNrThZX20rBHrGIFCODFWVZDW&#10;weiAXLCKPZvez5rV94L1cWzaWJFIkGGdZLyCilPPEG0MGIND6m+WCPCEi25EJKUaNkzZIyHTPFIj&#10;BDUFXmQZGznO1+OXOXj2UGn02OzR8nxjEig1tzJQa25hCwuCaCuA4yxttl4Xy9UCy8tRcbUaJTCw&#10;9k1vXi1FM6y8eT9GCCqJYpUf0aEMepmBqUSiianFc/iqgO/k0lW/lOwZ7mPHQBeT1Sqn58pUojht&#10;yohjbByio3QzcUQcx5TCmFAbdq/q4VceuIcfvj6kcPTH0GMvp/zL6+FaJKkRbuUca4pz3LnnR2jo&#10;gMMT08zVGmnXbhJj4wibxCnQax5LEifUwphKFLO1t4Nfe+st/Mie6/BbzFJLjXHGawfTuK6mWaoF&#10;XJnae7xcyfFaLYMj7EX2MdLP8sInPzV2/Otff9xE0fnmtaw2t0YLs9WiGr2gx3rPT9206z0/edOP&#10;XXfrql/JFf2bxOtorkoiUxs5PP3S018+fpBLm80SLu3sf12vt//Izv+lAOiRT7x6xZ9/7GP//v8T&#10;QOsi4HLu2Gy1sz+v+1YXtzmt+QcXI2gb1ZNICCGkFN81alaOzHb05nb2rynas0dnTpbnGjGXd5tv&#10;vUGX6Nawnqi11/V09q0p7nJcVbiW/eaLQaZWjhb2Pnb63JrtPcXOvnznSn2Lxtjk1GtTzz3+2UNP&#10;VRfCBaDeskpZEjTOjleTnqECA2uLOxxX5Svz4cSrT5199jO/89yTpZl6+MFfvP32e75/663ZvJdd&#10;aT+LVliLwmZjbLppy+TZ+XMvPHV4dFv/TR1DHWuchq5fYFiqqdZIbmiOVi3rXykEoUnbigpOWrpw&#10;sw7tqwuUz1WYPDSD9jQdXie7CzezJbeVrJcDV+A4ioKbZyC3ihs7buH9/R/mge53knfzLFRnqZYs&#10;w2+/ntt/zlAo/SQc/gzSxIhAYWXaAWeb2iYcCUogFqbweJLM9s1Mj21k9vgMRlQZKAyzK7eH/swq&#10;EhVTp0JkI5CQcQM2t23lwZ7v5X39H2J9fhOlsMzCZInuTR3c/gs3MnhzXxNUWkZqDaaiGEfKpZWm&#10;8BXUDfG3y9hzUcpmKYGyAtdx+eyLHz+998STzydJtOAFjl23vWe4b7i41g2Ucl2FciRKySW9lhDg&#10;+o7rZx3x8uMj55SSydDmzh4hVu58XQRZzfqCaNTihZHD04fmJmuVRbB+5NSx0ptuvr1vvVPc4AUZ&#10;J8k4uInBWItVMrULaIY+JxJkxkVIibLNoGNjMKS6IWtSh3hXKkwjQbjg5mVT6O0gaCClprt9G31d&#10;17NQ2c984wWsziCEi+drNBpLG67qIbGCWCwQxhptHRwnh5ROGnWUgDAKYULaMz3csuPH2bX+e4nH&#10;H4Xzfwu2HUWEkGmn6bWLGQQImd7nCGwoUHIWYUdYNfgeuoq7mZl7gWq9hJYDIAOkXcDqOVxpcYxP&#10;WKtidB1pPIT2UDgok8NxXbQM0UYRRllqOqK9fYA37fwnbBy8A2FdEDFCxEjpoLRBny9hZ+s4SmGb&#10;DQcKUjPUVISHayRUQ5JaDRmbNHFACDQWIyGDA3NlTjbG+PbCi0zNzc6cOzp7tFGNZ4CFJtCqNLda&#10;y2RpZVfnJZOjyGaw9foletuLxkdj4trMjCkMr7m+d9PWjInTzuVm3jzz2iE2guEgwpX2IlbLAo70&#10;qcUlatEcWbcdT2WWLs/azjYe2rqO3au6caSgFiU0tCbShrgZruA6is5shtvW9POzd+3iX9+zhx39&#10;BVQ4RnTiM4hoAum//qlfKDARaO3RvfF93L/tOvas6UNbw0wtpB4l1BJNqA1RkjK9iTb4rsuuVV18&#10;9Lbt/Jv7b+HGoV5aH9tyOMXZ8iskNsJzs822mvRkBgJO1n2eWiiQGIm7aFAqBFYq5sYmePr3/+9v&#10;ls+cebnlOlabc8bi4ty2VKk8INh++6q+j3zsro9uu2XwlwsdwZ1CCv/1zqNRIykdfuH8s0f3jp9r&#10;zk+t2rBWxvS76jb8/xeg9fdSOmyxSWiNbVDLhZRJbKLHPv3aC32ri9vW7+i5X8oVynEWW6tEYa0c&#10;lfJFP8gVg6zjyu/KrFNK4a/Z1vX+t/+TnbN/+VvPfrFWjswyzYJpOd6V6HJ98LnRY5tu6DvhZ9x+&#10;Ia5Ol0ol1K67V2946bHTp/Y+dvrwqg0d/dmCl1sGsvTYibn9z371xFMTI6W5y9y4S+DvpcdOH+hb&#10;U/xKtuCtefpLx/Y++/CJmbvfu3XHvd+/7YH23mzfteh4FsuHypE4riRqxKXTB6ePnB0bm/z6a58v&#10;bunbvi4jA+q6gXAFJjEkhxrIjQFyS5CeldguEcaukMxGMecbIRvdDAJB5+Z23vyrt+D4itOPjTDT&#10;mCFXyLOjeCNb87uo6lLqkYUgEAFZlUMpl1A3KM3PE4Ww9n03ctfPNugKfxpz4tkUWPmy+RibS7oA&#10;kGmGnpwbY3XPr3PXz/w2T7OBsW8eJ04mKbS1c0/7/dxauJ05PUNZlzHaklcFOrwu8iqHEYbZyhz1&#10;+Tq9W7u445duYvVdg0u7Ga+FjNdD1OINkIoq0hXw0TrmWCN1V1ep4WfOy3Nq+njy0qmnTtYb5cnm&#10;AOW4rkykEkapi/VZyyVfQxs7+66/fVXv018+dmr9zt7+wfVNFe7lrrAEaYX0AieTb89kWzm7RhiK&#10;33r4Lx4ffs9PDe9Wao/0OmQiJbLFIVshMIkmqtZxMh5+LpO6kC+yZdamnXBSYhKTdpTFGn1uBtdT&#10;JJ1tJMKSiT0wFu3G9Hes4x23/SYHz3yb1458nVo0jjUCg0Y6883QZA9pMkiZ5keaOGXKXOtgZIgS&#10;CdtXvY2dGz+AzvYQlo+SmXuGWIArBbGVuNfyUC6epEskuwah2kAXoTqBnvw4qwd/mO67/oxDR77C&#10;y2c/STWcopisBfKpONpfIJsRmChLHDoIN0G4VYyIQUsSbdIoIdHFjq0fYNfGBylQABTSxITUiZQk&#10;q2OSkQXq5xfIO14KaCV4ykFYiE0CQuCiSKo1knoDEdvmICUwzXvfsRJvtsaB88d4XB5gPpo3jUo8&#10;H9Z0tWVSXNz08vHO1OrXoF5cGg/j5vs0AL96/vzelz/1F48M33jDDwb5DF6TOlTW4go4XMvQ4Wpu&#10;b6vgihRsXXh0NQW/nfn6BCfnnmF9x+3kvAuFjqzncP/m1bxl82pmaw1Oz5aZqTUIY42nBJ05n6H2&#10;NvryWWTr85PfDlv/gPCFf4pXOYJTaC4yr1IoFc1+j6QEobcbd8sfgrcGCdyxup/bhvsYW6hwZGqB&#10;s3Nlpuv1NCHD9+jJZdjc287mnnYyzqVT1UJjglPzz2FkSDHTh9bJUo3Pk4bJ2OWphTzlRJFRZik5&#10;wghFFGme+qM/Ojh77NhrLYxkfZlGqzWyzQH87/+5W27cddfqn8q3+3f/Xeb2KNSNqdFylZWbyN6w&#10;cviHZLSayFAso5pXCpZW9UrM3GRtesPO3g3Zgtdz6XgoRJD1vPnJWuXY3onJaimsZwue53jKudzK&#10;/ipgyyt0ZFbFkT4ycnhmxhrb6jmiV6A8L2Lhps6Vk+HNXZmeocJ1jiuz17LPbMHPxKGee+pLx45v&#10;uqG/o6Mv27147ElsGmMn51/96sf3/e2Bp86daq5MFh+exfJh0ooq4lDbY69MjDz26YN7HVepD/yr&#10;W996x/dseke24BWvXlZqQbDN8qFOrD760viBF7526tUk1qX5cM6u7tzQv6F7qx/qxmIUGCK0mIpB&#10;rPaQeXWRRZ2UggRLNY5xpVwqIWa6AobvGMRv95k/UWJhbIFYp/mGvnIJZBZfZFDSITYJ1WqFxkKd&#10;XF+BG3/iDu74CU1H5V9iTjzZjIZZ7MO+wjMtU88qUV+g2H2c/vsfRLKRmQMTVMsljLIo6ZCVedpV&#10;J51eNzlVQCJoJCGVhQom0mx6+1ru/tgtDN0+kPqKAdONiKOVGg0r8JS84CwfKMxYRPxoCbuQgCtB&#10;Clzp4wjJJ5/+w1PPHfvms0Yn00DoB47ddEPfup6htvVe4DiOK5cibhbZrBY2VhbaA+/gc2PnaqWw&#10;un5n74ByrrTYSP+4XoomT+yf2D+edr0u+eqMT04kW3fvzKz32je5RgZOIXNhxJRpkDMmLR9aLK7n&#10;NctSqXlm+nOB56adpFqnXmEy1CQNhclmyAQSNOhEYh2LEHVc6dLXuZX1q2+js22QKJ6jUj1HvV5G&#10;ygRH1dCNMiQ+JAqdlBAs0NU2yHVr3sft2/4lm4buQ4ocERJfL1A++wi+mkU7/SjHRVlzFXe+5gy6&#10;TJ1pm9SLMFVQDSpmkpreSJLfg5fJMdy7mjX9t6JUF7PVU1TC41hnHit9NB4JNYRfBgX1hosxmkaj&#10;Rsbp5sZN7+funT/GhoEbCayHNS5WJikzq10cJ4tdqBGeGSOrXKTjYZrCZ9Us9Rsp0jikWkhjtoxu&#10;hAjdNMpVYimLUkWaaGKGfXKUJ6aeITSNaPz0/InR43OngPnmVmqOM5WWUlP6NLuXqUwnyfK8u5WY&#10;LVGfnS0vTEx0bbjn/uF0maHT6ClSvdZ45JCVhn437bA0rV7oQhD4BcrRJOPzR8g6RbJe+yV3dtZ1&#10;GGzLsaGryJbedjZ2t7OqmKfgu6w0I+j8EOcjh9qJZ3HCOk4WpLPyECJlymJZDdUJGK/3Ud31q7Sv&#10;feiiphchBG2Bz/quNnav6uGOtQO8ad0ANw/3sr2/k/5CFncFO5zJygmOTH8LoTTF7CDW6KWx2ZOW&#10;Ba14fL6Nc6GHL9OSoW3en1b5HPza1+Ze/MM/eCSuVk82S4blFjYrbJm/ZFOs7v/ox+566667h389&#10;k/d2/V0BwvxkbfSFr596YW6yOt+8dxotzFbSMle9wWj9A4nhl4vL9QqrIBfwjr08fu7pLx37wls/&#10;fH1vkHO7VgAIYvXWrr72nmz+mYePnzz0/NjkjfetHV6zravnyhPOyq9M3h3aumfgTQeeOnd6YqTU&#10;KiJUK4Ct5d4x0bc/f+T53tVt24c3d96vHHnV+rZUQu1409CmZ796/MCzDx9/cWhjx1CQc9uqC+H0&#10;iVcnn/vin7z86PRoeaoFZDVWEDcuoYtaOarVypEc2tTR/wO/cNv39q8t3vO66HCx6O6dipxnz1dG&#10;Xntu9NVGLZ4D9Pj0mf1/88InenYO7bk56wZUTSPtQDQWOxJinimj7i9CVmGruum1BK6U1GPNwbkK&#10;wlpWNTPnMt0BN/3ETtY9sJrDf3uSM4+PUp2oEtbiNF4kBdS4gaJrSydr7l7FpnduoGtzG3r+YaLT&#10;h9K+MVel8RdXe4SFRSqwCcRnDlO86SXu+99+hs1v7eXAX73K+MuThLNhU79qlzrrhBIExYDeG1ex&#10;5V0b2PC2NXi5C4/EbBhyYL5CRUPBU00WAQgkom7Qz5QxYyHCk1gpmj/y2D/xSu07xx7dH0eNs4v0&#10;vtZGIUWoHKmlulAqvBxA6Blu677xvjVD3/zMoePX3brq3KYb+9dfrjS8KIqvV6JyaaaxGDbb2okU&#10;/c6n//SFVT/6rwbe4noPZOZ93+R8UDK9zDJlfFxjsbWIyK3htuewSmCNxVnUcwF4DkmUdvd5+Txh&#10;2MCePo8Y6oKih3AVwjoYJNrWcKUlcBzW9d7J+r4HiHSFhpkg0XNMz4xSXpgnE7SRz/ZRzA2Rzfbi&#10;egFKRgibYKwhcSVZA052Pdl1P8bcvj8g3z2Bo5oRqkJefpwXLcDqovMm0hK0bKehz1OTN9E28A4y&#10;hYAk1hgd0Jldze3bP8Duze+g1phiYvoAo1OvEZsY8DDWIoXCbc8x2LuOdav2UHBXY41ACo0gWaJK&#10;EgzaGnztk4xUKJ04TTGXJUak4ERKXNsUvUuB8j1ELSKcLmEaCUo6aWNl8/2ksdCIict1FnLw7Nxh&#10;6raKEIT1arzQsnBrtDBayTXraTIZS6rVWuyIbh0Tw+ZY7iaVytnjX/7S559fs6b7to/+2CajBZ5K&#10;AaEnLaGRfGehgAV25OtILJFd9GszYCRdudXMMcre8c+zKn89G7vvwHNy39XkM1k+ztG5p4i787Tv&#10;+nHMy58if/wMQa+Dl01wHHtRIFEUScKSpDFjKOc3MX/Lh1lodzk/8mm2dN9JZ27NJTE51/KqxyWO&#10;Tn2HieoRutqG6cgOpKa8TR+2QBrmY4dvzbVxKvTxRTPWS6S+aLh5xl47FD7xH3/jibhWO75sMb5c&#10;YrKohfZ/9Nfvvn/brQO/6nqq9+86kVuLrcw3FqZHyzUuNbuFq4dXv/H6+wZaK5QPFwf7Vrv/Jabo&#10;qS8e3bdqQ8fXbrh3zfulWrmjr60rk3vbD+3Ysfebp0/87R+99NrWPQMdb37Plq1N36nXATSE6lnV&#10;tiNb8AvNFV7IpZ5ayxPrl7pszh2bnfra/3j1b9714zd09A633awceVVhfPdgof9N37t5zZf/2ysv&#10;7Hzz8LNd/bmulx4788Q3P3PwQPOBqbesTBrLat9mGWhVgONn3CgOkxmdmIpyZP51nIFFzyUW5sOZ&#10;F791+qmT+6dOLa2IrLUHx/Y+9/UjX+x+9/YPrFNWYoRJy2OxRb/cQHR5OG/KIXISKgZkKsHOuQ4L&#10;YcQLMyViY1iTzy5pEzo3tnPHL9zInn++g/lTJRZOlagvhKlpasGluCZPx4YOvPyFVbUs3I9d+6vE&#10;r/1bHLuAzMqU9jeXWIU2r21qX2EjS1z3kYMfxcl/AIFg+O4uhu66h7lTJSZenqJ0tkJUjrDG4uU9&#10;CkM5eq/vonNzEeVejN8n6yEvzSxQt4LOwMMultIyEhJL/HQFvb+e7lul2YYZmWW+OmM///JfHJiY&#10;HdnfMtHF9UpMeaY+ZoypSylyskWXdRkmVux40/C6Vx4fOfvCN04dH9zQ3ptvDy57zZPY1GanaqNN&#10;Dy5DGjhru7q7xPTUdDwxOVH96xcff2X4lsLqG0Ku12u7petlMFpjlUQai4wNJrbE1TpOWxZchdEx&#10;gUzLWTqKwfPwAp8kDqlJCTLGnj/JQmMOd9smbMGQEQkQYEwOFhsxXYOxIY7jkRcbsAj68ntAaCA1&#10;m11cnVlrsNbHCIeYGg4ujnCxIsTru4WurT7zT/1rdH+RXPcwAnvFGN3l7dBCiuZXKJcOEybr6bju&#10;IVRXHzoWOLHGuopEpoaibU4Hbfke+rLb2TEMVliQMakXu8RdcvsFbRKM1RjrooWPTPtLSIwLrotZ&#10;qGCPj9BFBu0U0NIiTB2bxCipUhd4KUgEyCjCVuq4ykNKleYgyjTeyWqLrUecmDjGd7xjjJRH8AKH&#10;RjUOo1pcAsKOzo6k0Qh1vVYLuTii7PWIl5eP53HL+OkArg6joy/9Px//dPfGTT++8b77+xq1Ep7v&#10;IKXEV5bESL4930ZiJTcWqgTC0jAXwJbWho7sEIFXYHRuP+dK+xlq38VQcTdtfvfVBdsmYqJymFNz&#10;e5mvj9JTWM2qtg3U29Yx47nEez9J/sxpRC6PkwHlaIyFOFLYqoEopjywk9JNP0h+1W20W5icP8oz&#10;Z/+CzmA1aztvpr+wGSmu7hNTCic5M/cy5xb24bk+Q13b8Z0ciY4WyXdy0jAROzw+38aJWkDGSU1q&#10;ESL1ahMetdlp/eTv/edX6rNzr7WAq8YymYlpqRr5P/Rv73jz1psH/s3rAVnWYo02Riohl1eMjDbx&#10;wkx9rlGNo2Uga3k16A2w9Q/JaLWArdZV0KJ/VWsXohPWE+crf/rKY73DhXXDW7puv9L73njf2g2r&#10;NnS0f+VP9x3401994skHP7Jz65abBla/rhKiI3LW2laX+OUBmq1s1vLVW+PQ82Nngf/x4D/ZGQ6s&#10;b7/NcVVwJXmIVMJZs627L9fuN/7mv7zwlYWZermF2Wu0gK3lJcPWsqFtAaqNE/snJz75n575xPt+&#10;9pZw9dbOBz3f6bg6yGwm00hYmKyPf+eLRx594ZGT+6219ZZ9ymp17sBfPfVfMx1e1/fds/GBjrpt&#10;kAiDcAU21ETfLGE9gXtLDjICQpuyQkLQEQRMNRo8MTnL9WHIzs72i2h0L+/Su6OL3h1dV6dDlcfo&#10;4IeYHBth8Mwf0JOr4naI9IqZ9LYSLUVeawV63rCw4DI98CDZjT/GQK5/6cYWAjrXt9G5vu2a7hNt&#10;LMdKZV6ZWcBxPHqyAdimD35OYmOIn66iny6nJ9aXS1oaJRz+/Nk/GXn20DdeMDpZWF4KnhwpjRpt&#10;K1KKbiFpAtLLr5Y7+3Idd3zPxnWf+/2X9m29eeDkDfesuX4lby0hYO585dSrT559tTxXXxQ7J0mS&#10;6InxCU3afaQf/vY3Rm++fuOEyiWbNo8kmWxfP7arjZgEqw2e4yOEIQpjqmcmKfR2o/IedRMjVCqQ&#10;V/Uw7bb0wLMhwg9IOtdiJ+cRc0fxtg0jVncgddqCX3Nt+sBZgWhqcY2xqQYJgSedC/oYTIshrMbR&#10;AsfkCR1Dw0gCmUFbmE36mHTX0j7yBGZ+GjW4FlEsYhNDQKohw3rQkCAThNeshddL4LiEKk8UVolH&#10;9zFdMpjut5Axa/FsjsQNCaUkThSmUSNwJCiX2GgSkdJ6DhJXeCibdurG1qBkCvglDpLUu0suFsqk&#10;SM/HkfOEZ6ahPY/j+ciojmMSlKeIJTSswfEcfOESTS9Qny8jHBcn0TjGkuQ8tDVkYrCVGguNEnNe&#10;lZcm99JQFbIFj8pCo1KrxCWgPjc7t8iYtzLl5poHzYtZrUV+cLES0Ggdz6PZuX1f/6V//Wf8H//p&#10;xza+5f6uerWMHzi4jkIIS8MKnlgoUNGS24plctJQNxcSHrQJCZwi63puZq46yqm55zg69Thtfj/d&#10;uXUUgl58J4cSHhZDlNSpx3PM1s4yUxshoUF7pp8NvTfiu3mMicnZHHL1Q8wFReLX/ob2cweI6iGI&#10;5vUxEUmQY+76+2hsezeF9i04SYwRlt72jbTl+pkoneD5c5/El1k6s2spBoPkvE48J82G1yYmjCvM&#10;N8aYqZ2mHE7je1n6OjbREfSnWakmBVkZARkHTtYDHp0rcD52yTpmqbkmjmLiBJKoYp/4rd86Mvb8&#10;8y9ibZULdg6LW9JSLpSA8+BHdl533W1DP+8FauBaL69OjC7N1qtSSdnWGVxCIcaRjivzjXISa90y&#10;L+o3WK3/hRqt1v+36LVWIPGXgI2qV2OjHFldvbVrkxc4V5wJ8+1BdvvtqwbDelL7yp/uO1yea5SG&#10;N3d1ub66JrDYqMazB54698zsRLXEyuJzs+z4lndPiunRcv2Zrxx/NZP3ZhxXWsdTgeupzOJKwGib&#10;hI2kUp5rjJ8/ufDqwefGXjh9cGqkMh/ONwe8asvXOlCXQoT2Qs07XmGlcNF5q8yHyYuPnjo8sK49&#10;LnZlBxxPZsXVZmxg7MT84W999tDXnvrCsX3W2EW9Rp2Wdu9KfX7y6NRBc8O6Ozf2Zfqd2ITpctyV&#10;iHKCORshMgo57KdsV2KbB2kpeB5CCI7MlTlTquAqSbvvIa9RVmeBqXqDp8/P8FLZEHXvxgiFc+4g&#10;zDQwMgAlm6tgQaxdGmWPcCxifj7H9Np3U979gxxrwIk5gy8Dip7L61H1navUePz8FPvnKhQyGfqz&#10;GYS1JAZEm8QmkDxZxjxeSv0tfIkVAqENWRnw9SNfKn/mmT/+1kJl+mjLeV1kKq1U0m7c1bem0J0Z&#10;UkpK2awVXOkY27uzubNHZ8bOHp2dXre9pztb8PPLf78yH04+/7WTjzz/yMnXktgs3lsX2YQA7tZb&#10;Brbo4dLdfn93z5awBz+SOFJC4BNj0hw9R+JbgU0SoiTCkRIv8EEKtASrJNpopDFoAVGS4AiBbMsh&#10;wwQ5toCKLLRnwZfIOEEki4HWcsnKQonU/dwomWrBtMGxAkcoHJFOwKFJ0NRx8VLvsuostW+fxJyN&#10;Wejr5VC2QvvkNO0LIZSrZHIe0vWaPVgK6wlsxhKFEbGRqGIBEUaIE+eIz00zYRJmeu+iI3sP3ukQ&#10;UaviFR0c5eNJiVCSpHm8rlS4pOU9acEIixaCRBuksThCIKxBaJtuSTqBSiXRlQbJiycwI7M4hRxB&#10;EBBLUvd9XyEchdWWwHFxrUN9cpZwdgEvtmSVQ4SlEShck1IQZqFGeXaOw7WzfLH+NNPRBEHWJci4&#10;dna8evr4vomDcaRnSTsOFzU9rSWnZGlydK+SC3qxVuuKm46iudkzI5OZ9vaNnevW5+MwwiQax3Nw&#10;mgu+s6HHZOxSdDSdKtUraSua8UIaay05v0h3YQ2FTDdRUmWyepxz5Vc5t7CPs/N7GZl/mbHSa8zU&#10;zmBFTHfbaoY7rqc9O4AUCmMUymSRVhBYDzLdzHUPUe4cQDQXEybXQWV4F+PXP0iy/gG6c1vJ2WyT&#10;6kuwNsaRPh25QTrzw0gpmauPMlE5zLmF/YzMv8zI/MucW9jPePUw9WSOfNDJYPt1DHRsJnByaJuQ&#10;GIuSgh5fMhVqfv94zBcns2T9HBlpl1jtei1EW4eoUeep//wb82eeeOKZsFSdal6/1o7RxQXy4rPt&#10;3vE9G9e+5Qe2/2o27+16PePdxJmFucmz5XJ7TzbnZ9xLqjRhLakcev78yycPTJ3mghC/VaMVX0bn&#10;/IZG6x9Ao9U6dy5fCS2PBnBefvzM0fU7er99w71rPnC1BiIvcLy737t156qNHe1f+e/7Dhx9afzR&#10;d/34DTs33dB/NXbLRg1dnRgp1a8wUMClQaqLjNZFGYlf/OO9TwDP33Dvmg39a4r92TavIJVUjWrc&#10;KM3UF+Ymq/OTZ0vT46cXZltWIdGyf0dCEG/sLnYUMp7z0shkjYu7IWnRuiUtrKA02spP/MaTX7rj&#10;ezaduuOdm97Z0ZvdnCl4vXIZt60TE02MlE4ffG705YPPjh47+erU6DImrVUP5lhrw7Gpk9/4T1/7&#10;Ze9f3fcbD63v2BBUbR3leIiCwtYS4kfmsBWDc0cOkZVQS5mtxGg6fI9MR5Fz5SpfOTtBhzfD5mKe&#10;9W15unzvErGosZaFKOZMucrxUpVz9Qa+UgwXO2jLdJJc/5OMZVy69v85hTOjkMuAn2aO2UaMqMXU&#10;coMs7Ho7XP9+fH8rhXLAyYWQo6fP0Z/x2VjMs7aQpSvwcZaNQokxzEYx5yo1jiyUOV8Lyfs+6zuK&#10;5F0XnRiMsKhOha4ZokfLmKfSypzMuBgsNo5xjOJ45UT4yef+5JnZ8uSxFgDfqpOy50/NLxx9ZeLF&#10;gfXtu4Qn2q/F5CdX9PO3PbRx3af+z2eeOb5v4nh7b7bd9dRSm3Z1IZx+7pETX3nyC0f3RY2k1Ven&#10;teXbrt/R23nTW9Y9UGwvrN07/RRBEd5l9qDK4OqQXD6Lk/ExiaYmDI7nIUNNPFtGanCKGYwjCW2C&#10;UgJXSzzjgKuIdERoEsxAAWohnDiLd3IMubmfZF0nvmr6M7XUK0Szi9HqBEcoWJRe2jQeyCiQjoNj&#10;PNScQZ8+SfXMJDLbjTcYc11xD8V5w8nBTzM5fY7B2TLZ0gwi14Zb7MbLBeClVglOklCbmyU6EyEq&#10;JepJwoTXzlTHZq7vfBedeiO2pwGjUzROLRBsX4fZkEfKBN86WCGJkwSZpBpHoRTKgjAmBapCEGEw&#10;KgVnLiCjhGiuTDg2izw1i5ISVnXS8CQmSXArGtPm4QuH2Bg84aBqCbpcwpSq+FYiJNTRmJyHiBMi&#10;BWqmRmV8khPxBF+3exkpncbLOngZB+UKHYVJqVaOylxqaplcBLBeP6vVOjbGXKbZafq1A3uf/N3f&#10;bSyMjf7gDT/wwfVGKlEpVclkfTzHwbVwpp5hMnTZXahxU75Bl6cJDYQGYmtJTIJAkPHayHV2YDAk&#10;JkbrC3ZRUvi4ykWIVMdpbILRBmUDFF5zMLckJORFHjezmdmBHOPdm1BRLe1WdnPk3V463SFcfLSN&#10;UbhI65CIEEuI1mmgeFd+Lb25tSRoEh1jbFpNk8JBSg9XNhtImse5SDcVXYEU8MWxiN86GPLaZMJ1&#10;XZKNbRm8IKDWiGjUQ5xslsrUJHt//z9QTEaD3n6/69QMp1ukLMvZJAGo3fes7rv/g9t/Ktfm3/J6&#10;QNb0aHnhyEvjE2uv6+7Kt/uZFcmJWlydGa/MLdv/JckCf5+g4TL5w6+rqvaPkdESi+K8S8sR8lo/&#10;2NVOWKuf1mLmUpY0j7ANKG6+qX/De//FzR/tW912TV0SxlgzM1aZ/+ZnDr762rOjU3e9Z8uaO75n&#10;045swVvZm0vb+PTB6cf/r5/9+h8Dc02d1vLujbil5NmqJ1spiDPb/LfveiqQjnSkFEonxkSNJG4B&#10;RtEK+quoZfCLO7J+/nu2r711oR4d/sKBU4dXAKitMQpBy7EsBoLmdr5peP11tw5ub+/NDXqBykWh&#10;TspzjdK5o7NjI0dmxk8dmJpofsbasnJl2HKa3MVro5TTddP2+975z275uXesLazx64RpRItU2Ebq&#10;n+XsyOLeW4BeF+oGG6caJqcZJl2LE8arNSZrdbTWZFxFwXEIlGz6cFmqSUwlSnFeMfDozeXoyKTC&#10;UMdaXOUScQ47+WWKx75CfuwwslZGWIvOFCgPbKWy6W4yA/ci1RrmogKJdZECymHEaLXGfKOOsZaM&#10;UhSajugWiIyhkiTU4rRrrT3jM1jI0+45WNP0J8kJrLCEh+skT1YRp6NUnxOknXoyMbhGcXD6QPRH&#10;3/nNF4+P7N+rdTLDhe6gWgvwEYDb2Z/r+PAv3/kDa7Z33SWlVNcyONYrUfWzv/f8F+cmauUP/uJt&#10;b+0ZalsD1pZm6qPPPnzi4e/87dGXK/ON2Ra2dHGfAG7PYFvX9/zYng91DmbeEzfioFGLiaqau7vf&#10;woPxTtrcLE7godpzhK5EmZSpiYVGWovruXjFPCbvE7oWgcLXpAyXtXgatCtp2AQpFQEKMVOlPj1D&#10;IysI+rvxBrsw3XkSz0nfs2kbEWmDbWYpStEUeUcps6HLVeqvnsOOCdqzBtOfpZR38G1IxmaYzpzg&#10;tdLD1GdOM5jEtC3Mk0kMeB4JFl9J8BK0jWEhJogcGm0B5zoKVIKNDBTuYbVzPVmTIYoqaFdCNcBO&#10;lrBiATXcgb9hCJH3MAK0I5ew8SK60Mamongl00aPRgyzFeLzM4QTc8gEsl1dOFmPRKSlUWUE1hW4&#10;jiKOYxIkXmyxpTrx7AIqSd/PKkWMwfc8GmFIVKrizFUZqY7xFbGPl6b2ogLI5D0yORepRH3vY2e+&#10;8fRXjn8HmACmgOnmmFfhYrPSdJLMZK7hBqyLy4xHi2PjReM5UJSuOzh8113fd/+/+bc35Xt6VVgt&#10;p+kAGa/ZaSupxpYjs1OsDyp8/7DPtoLCV1BNLDVtW8ogTSZ06Tt2yYcKC9I6KOshL+INLp7XJAoj&#10;EmrRLLV4DiEkebeLjNORat6sXqH4YohFjBEXCKT0eZUXCeSXjqbpIWEBTwhiA8/NaP7gZMhz52MC&#10;K1nlKTJKsKGvyOauPNVahPQDpg6+yrG//kMKap5MzqFWic7s//bZL89P1U4Bk8BM8zou2naQzXv+&#10;h//dne/ccuPAL0sl8tcKtKJGEj/zlePHXE+pG+5dszaT91b01zp3bO7gZ37nuU+ePTJzEpht7n9h&#10;2b203Jn+2oXDV656Xen3ViJ1rvbvFcHYz933yato2MzfC9D6n8ZoraDXWhRTyhYxpQu4x1+eOPfK&#10;42e+fs/7tq7xs277VfVWUsjuVYXOd350982rNnYcefjP9h05c3hm9sF/snPX4Pr2/uXnqlaOZk6+&#10;OvnaCkh8JVTeunLjMozXItPlxZF2iXRrJMHybLDWVti45WcWiOdq4cyhibmRW4b73v/uHeu++Lev&#10;nnqFS+MN7LKVpGgR8Jv9T549uv/JsyOupzKZghdIKRyjrS3N1kMu7vps1YZFLYzL4uAZAVbrROw9&#10;+K2v/InW4Qdv+ui7tnftzMWNiNgROIGHSEDvr6LHI5zbC/g3ZJEFSVI3mChluDKOYmOxwJpCnlKc&#10;UIljqnHMvE4tBBwJeT9goODR5rm4UiIlOMbg2DTOAw2+HCDpfoiZbD/zaw+RWRgHY2kUezEdG8ln&#10;r8dhHWHk4VkDNiFBUPActnptRLZALU4oRRHVWFNPUsJQSUkxyLK6zSPvKbwmANPGIHyJU1CE4w3O&#10;/l9nmfnEefquK9L3pu60bBmFEGl8leXFqafNXx757Upuba3jxo3De6QSJa3tVNRIzjeq8fT8dG1m&#10;dqwynyTGAHJ2vFr/wh/vfeTDv3LHQPdQYes1kQp5L3f7Ozdt+7Nf+/aXD79w/mU/67rnT84f/Nr/&#10;ePWxc8dmJ+JIV5Y1VoSt13XXPcPreldnbndc18em18doy0uVFwmygreG21Gxz3xSpbOrk0BmwFHE&#10;pCU/NwEzW0XEhkxHFuOCEYZYgFQKK8EkCUFiUWisMkSdPqqtn3y5RnR+jvrpCTzXI+goYDuy1HMu&#10;VkmCZiakMRYdxyS1BrbcIC7VQCdkggA7WKDR52OMpS3WNKTiZPYMJfccQXsfIQ6nps6z2pe0mTJB&#10;tULdGmwuh4jBTRKs4zHW1saZYo5y0MZApp+efJFsoqlVqjSsIYslKBgimUPXDXKkQvnEPnRe4Oez&#10;uMUCbiE9N6bJyEoLKkqw9QhbrVOfLxHW6vh+QHshh2wvkAQeSamBVJLEFQjPwWAgjPGUB0nCwtw8&#10;VOoEFhzPa+oCLU5iEdUqcVjHWWigbcJz3gjPn30RJyPwMx5e4OAGDlZbrY2tLytZJy3jmf2umIiL&#10;WS3bwoIvLkoXxxdvcTFt4njmzDe/+dcPLyycu+Mnf/qB/u3bC3GUEEeaTNbFdRVnJku8MFri61HC&#10;J44n7O5W3NenuLvbY31epmGzTTRl7QWDT1AIq3CaejhpFwGwvVjB3/IJDRqBJO/1kvd6m5RQamly&#10;6Zm44GHtWR+Bj0FjRYK1aU6CTvnsS5uOmlk+7Y7LkTr898NzPDcW0V/wGHRVGl+mDWenK+StpauQ&#10;w2KZP3UYz5ZREpSS5ItBsWeo0Dc/VTuzgpTFAbjp/rWrhzZ1vlsqkX89c/Oh58fOnT06O/+WD1y3&#10;5XIgy1oI63G1NFOvXYHJer2MlriClGh5delqoOuykX+snACz9P9FEugfkv36n1k6XA62WiTMRC2M&#10;kWuMdfd9e+S1jbv7Xli/o/ct1+JBKATkin721rdvuL57sFB4+M/27f/4x779rXf+093bt906uNkL&#10;nKBZPkumRkvHnvibw68uE5uv1HnTavFwuVJoa0nRaxHWi2WgKGkBOcky6pWWr7x0dupwm+/u2T7Y&#10;9Uvv2rHuP3/x1VN7L7N/zYVg7NbjiYBGHOlqPFN3WoDa8k6hqGUiDrnIGauZONw8vUkSOy8ffuKx&#10;ifnR8luve/fbH9r67uGMyYpGXMMNAlSgEHMG/fV55r89R2NYkb+zSGFNLh2C6pY4TE9n0XNoD7xm&#10;tl+6R9v8h9YgsbgYHJMGqy52ihma7JkYJBtkachh5oqTCCyB6iDvDWHpoapT/x5HpNIxjSVEkBiB&#10;EtDmubT73tJZk81xOVmMJcKSmLSTUiqIJiMmPzHN6B+dIzlcIdstiZI6tZk6fruHroRI5fDI2Of4&#10;zvRfyK4NtjPItrVn8p4Ncp4Jsk7seqoqpJgLq/GZ0VPz+46/PHF6YqRULc/V7ZnD0/Of/u1nPvP+&#10;f3nr+/vXFrddy7M0vLlz/Z7713U/9cWjz7/46KlnRw7PTLUAq5V82Jbum9VbOtfn2zNDSayFZ1Qz&#10;ignq1RLfWngSioJ761voc9qIp0rMFGLcbCYVMkuBjhLQCSQJNkmwBR+VCwi0xcYJiZI0jCZyLBmp&#10;yCYCbSxRoMi5Rfy2PCJMMLUG0UINO7mAMqnhZsNJbUREojGJQYhUE5bLtpEUXCoFTT6WOJFDzUmY&#10;9kbQagbhTqIcScYp4nRmmJI+R0tnOR9phuuCzorGbUgiBKGfoZTPcNbPEuZ76M730BFkmVRHiPUM&#10;7Zn1FEwREzeo0UC0ZZC5AKcoaGtk0yzLcgM9NUncZD4MaQeg1gYHiee4KKUoZPO0dXRjHUGiBDUH&#10;4kaNnBQIYck2LEYZQmXQgUf1+DjR6Cxt7W0oP4N2LQ0bg5Ik1oAnkTM1nEqNg/VRDgbjfHP8SZQP&#10;fsbFzzj4GQcvcIgbSWztReL3eFn5+hItjSpc4xxdyFs9ObW8q1y3iOPdZYLtSEBU6O42UgnlBg6m&#10;YSGJaVQNB+drnC3XWR1IhoKA0UjzzJmEZ87GVHYE/PttbdS0JjKmZZZtRj01IY3bdKJvGEOo7VLn&#10;qhTgSYGv0rJdYkDbRbCmL2KiViJMBGnohCMEkbbUE0isBOumIeBA4IKnSJskzOLfqTRtAEGiBWsD&#10;2Nod8O3ZmLbmpBYCjhLUtWayHtPbIfADlz0/+COMbN7Gma/9OUJO4noy296T7WqZJ1vDoYUXKLXl&#10;poHdmZy75fXMyeNnFmafe+Tk6RvuXbOqb22x4/JMjjWNalytl5eCyVfynrTfBbhaaZPLvl4OdF2N&#10;ybJcakOx/OtywGX/Pw+0VjgJK7FadcAZOzk/dej5sWf61xZ35tr8vmt9Y9dX7pY9Axs7+3Ntj/3l&#10;wZc++ZvPPH3vB7aN3v7Qxhvbe7N91YVwcv93zj5bnmuUl5XtrlRrbl25rfS9uAUsqhWAVqsXV9LC&#10;YC0OeK1aKmWsjZ47M/HFLb3tN2/uLv7e27YO/+LXDp99sQUE2RZWkJay0OL5DFsewuXHkiwrZUbL&#10;wN9ii/Bi6XQpn1LrxD07evjlj4//5+nDkwfe8s/u+PkbelSnVy9VcAIHv5Ahmok4//lJJg6X8Yay&#10;9H1fLx33dRJsyOD3+6nIVae6m8VHRgDSWlSzac9xYNFbyi5+Sm2bSEijLUjRTiYo4tsGwlqE9EhQ&#10;GKsRmIueOmUhKy34aat8nDoVYazFJJAkdumMihbg7uckyVzI2V8/yblPnyPwBZ3XZxAZQTwXMX98&#10;huLmIoHvcXj+NV6pPoZf1Cjl4LhKOq7E86XyAsfN5NxskHN7XN/ZvHZHz923Pbhh9uyRmacf/tP9&#10;3xkfWQhPHZie/+RvPv03d713681b9wzcWOgIela6v3Vionolnq8uNCYttjwxUhr/f7n77/i6rvNK&#10;GF67nHL7RS8EwU6KpKhKddmyZEmW4ybXuDsZx+nJ6y+TeZPMvDNJJvNOMvO9836ZyaQXp9hxirts&#10;y+qW1bsoUuwVBECiA7eesvd+vj/OufceXFyApO04TvD74QeSAHHL2efZa69nPWslNjNPMOYboJ6Y&#10;Ig2ThW10Z3em0J9ZLyTnAMGY6FQNIhiy4FU93Df1TQQDCm9f3AlKuwgYgYUadiYDigZM4Tg2jFYI&#10;SmUIo0CKIIopSG6BByFs14YkAgsUqhaBcw43JCimo6Bqi0EU0hCFNJg2oFADRBAsMkQlQ5CWALcl&#10;jC1QsSSYCVGoh/DsNEIdIMBxzDhH4GcJDkKoeog6s5G3UtjUO4STCDBV5yhlA+S7NOwwgICFinBQ&#10;YjYcJ4P1mX50OXkoE6Jk5rFkL8JlNeRpCF2pLrh+DrKmwEmDHMDrdqBhwTI5iECD+yFIaQiKvKJI&#10;cBgWZRKGdiRslwRYBFghQVYUYDPAirzFQqHBpYzao0+dhL//FChtQ4oUGLcQSIBigIB6APIVlNY4&#10;6I/jdRrDI2eehLICpGKQZbvxpyOgfB0apZM6UL3GofL7UctNh1qnACg7m5M3fuon7r3ux3/sVjvt&#10;SqMC2BZH6Ascm17CeLke/xIODmC7K3DMENIZjht7baQFRymk+LvL923Jo4I1UQvx4rSH52d9nK+H&#10;qCoDAkNGAoMpC5d3Obiqx8HWgg1XMPi6nYNauX9LBkjOMF03OLDo45W5Oo6XfMx7Cp6Kvl+0OXbk&#10;bdw8kMaeXhcFWyA0BEWNdifBM4RuW+C6bht/6zKc8zXyMsp75mBQxmDBC1A1BilGMGGA0euvR99l&#10;O3HoS38Fc/55EXs2ygRTaDf2z5Gt3YW+dbnrOefZRjGLl+SqH2Gg1TNfP34sk3esXdcPj6wVcUeG&#10;TOArT4U6aUiqsXZe8MUALI7lcXedPlmCLFgNcHViqzrZT+i2rhp9H++FHx6gtUYLUWC5H4u97ztj&#10;h3fsHXpx65X9b2Xs4nMOGQP61+f73/lTV79h3dau1Nf+6OUXxg7Pnbjzw7uvWZyunX3sHw7tw3Lz&#10;vnZmq7lwbnzrZnr2/pMsAUD0KgAqTCyWdoMV0yaqTy7QhoViQkjKZCVQs98+Mfmnb905+vu7Brt/&#10;nwi//OCRs8+ssqB1G3MmEwCJY6VdRRLwJb82XnvDN5m3nU4jAb/R8z6C8+P1cX+wu98WdQalAnhj&#10;HionqtBWgN6dKXjjAc7+r5M4++dnsPWXNmLbv90AWBJhySDOwI2FgYBkBJnmIA7omoEqG0CbqAxZ&#10;AE8ziJwAKYLxDYxW8TnWjS0rDAh6RalkFgN3OUgbmJIG8wmWiRe6DSAnwNIcpk4wgYmtBaKTsUME&#10;Kkikhx2k0jZSvYAocKha1Nry5wIE8z7cjSlclroalP4JPH7u8/DZmTjouhkOHTvLR1+F4LbtyMGd&#10;Nwy/Z+PuvpteeuTMQ1/5gxdfOXt0fvErv//SE6OX9RzavKdvuH99vq+rP9MjbWGpQHsq1N7iTG3q&#10;+KtTRw88M3GyFFmEJBlJDwyBzXngK11LgGcGQAjJMbShmEulrG5hMQ5wWNQ8sUYL0kSg84GpB3G+&#10;Zx4/qm+idVWHmUChWl8Ey7hw8lloi0cMkjbwvQAVrw6r6sDuLcDkXNi+gR1ohI4NsjlE1YcMNLht&#10;A8KCsRgURbYOhEg0LhiHiCNLFAyUMWCGIAODdKjAmI2qBSzaJzBjj6POZiGMAwoJoXDgcEKBKQTS&#10;R00pjA6tR8/SACYXZlCyStCiBG0IQAb5bDdG+ouwJaGmFRRSMNyCjxoCPQfy6+BeFlyNgrEBaOFC&#10;IwO7ruCaGgwIAQd0SgLcjnyPiCA14BoGzQkKBE2NkxyBSxYHkCuEkiCNADyD2qlJmGeOw8xVYXoz&#10;SPUUsejV4OYscMsF1Tz482XkQgbhaSwKhQMYx9fHHoJMMWTSLly3BbIsW0BYAlwyRQSvA/D5p/Q7&#10;WvE7RSrVffkHf/Snrvrwh/emChke1uoAERzLwkItxETZQ0iINHTxk/OJoWYMrsw52JOz4WlqFuBm&#10;K4RFB7OJmsbXz5bx2KSH0xUV0fGioZoiTAE4XvLx+JSPLkdgb6+Dd45mcHWPHekCTWdU4AiGxcDg&#10;/okqHpio4/iSD19TFPLcKLjG4EwVeGHOw5fHyri828EHNhVw21AaLo+0p9GgT3SP7chY2J6WOFDz&#10;ERgTHSYBCM5RDwwmF2voybgwZKBrdThuCtd8/Bdw8onH+PjYnxbBTtqIbImc+FMDEMX+TI+dkqNE&#10;hpHhUebnBcDWq4+PnTj6yvnZ9/783isyBedCXpQmTlFpB+rmAmCrHWBxrJzgF+1DFInP5M8BK2N/&#10;sAqL1WnPVVgZa7fMDPxfDdBapYWY9GNpgC17Zrw898pjZ749sD6/M9+T2nypj5PJO9lb3rHt1oHR&#10;fOrrf/rqQ7/36Yc+lxDutY+mtiePAwCevf8ERlMZGqvXkuAQbQuOJ5g5jhUBHyuQdRJkJYcE4sVF&#10;NsD44anFw2nb+oM3bR3+rcsGuv5bxrb+85f3n3x8lUWeXEy8w3OhNs1YUjtmsDwjixJMm0q2Hmwn&#10;lb7nxo++5SPXf+qWXqc37YUeLCcNs1BH9eQivJkAwuHgWY78lQ6sCYGgxtB7RQ6WZIDSEIKWvTvc&#10;iQKh6+dDlF+uwjtSQzivYLzIQ4mnGax+G+ktKaR3p+CMRG0/UzfRCHgnh3SLRRmNdUL1lRqq+6uo&#10;n/GgSqq5wkSWwRm2kbkig8zuDGSXhKkZkCLAACYkiAJH9205nPuCDX/ag91LUXyHZlB1DW9eITvK&#10;4FgW9nbdgo2Z7Xh85ss46z8NZGqxNoRAhpZ9jbRRDOmcPXTLO7d+sLs/3f+Xv/XEI9WS7x16fnL8&#10;0POTZ9M5W3YPZhxpCcxPVcuxPiLESh+dxoHB14Y8bXQyyy5ZnIwKKWSMGc7jEO7m8xOxW2HjuRFe&#10;nXmRTofT1dv8XfqOkSvyrm0zZqpAqEG2BZ12QVJAE4cjJeSchv/qERgbsLdthtlQBFwDCghGOtA2&#10;oUYBOGlwTZAm8g4znEWBycQh6lZ0QuAGmikYFsJIDyEH6mIRp3KvQjMFTgIuLEDEmhoVgnEGwwWE&#10;4WAkUfdDkGUw0F2A1jkQDSOVSkFKGV2DuAPKGIOFAGCAE6SgKYSW85jPzmMJ03DDXjjhELjqRzck&#10;LGHAjQUHEsYIwDAQMzAwCDngc4DHdxszgCAGBgHBGEAWiCkItQgx7kO8NAtzegpIOQiGBlHr5kgZ&#10;IBUysEUPVA9hBwq8ZlBiGk/UDuHBygs4ev4g3IyMpkElg7A5LFtA2hzSFpAWBxG8wNf1DvXtn8Jc&#10;spMFDpep1Lobf+qnfvGWn/2ZvUKCBdVKJEXnHPVA4fjUEmqegm21IJSIFjICRtiWkxh2BKpquT2x&#10;YEBKcLy24OP3Di3hlbkQNgeyjmgJ09lKnVFdEx6aqOPluQBvW5/B+zamMehyVBU1d+rYCg/PzgX4&#10;6xMV7Jv1ABMBwShmNY4vQ8TAWiA4hiE0Bs9O1/HKTB0f3V7EJ3d0IW9x1GMhf2iAkZTE5pyFl2cC&#10;1AwhJ1jEMnAgNAYzZQ/leoh82oaGgQ4DEBG233UPy67fuD1w/+CuU4889g1/aakhPjcAdKZg9zCO&#10;vDEtXnAtsLU0Wys/8/Vjpy6/aaR3dGfPBTtGxhCpwIRt4GUtsLWa7qodVMm2YTMJQFx9+4aensFs&#10;Md+Tyhd6U/3pvNMNiio949xmDCIMtBcTKxwAqkvBbGXRWzKGQr8W1lVoPKONV5r3ql41qCzN1evz&#10;5yv1yqLvdWBjf6BgS+IH+5EECTwBthotROv5b504PLyp+I29d2/6iJu2ui/1AYTkcse1QzeEvp79&#10;i//0nZMm8oxKali8DoWoicoztoVc0cWnrt5If/r0QdbhwrQDLdYBaHWiM9EqSGTatFESIMcQgv2T&#10;c48O5tJbdg92/dyW3sKvv+PyTf/9vgOnHupA1XcS7aOtbbgiJBsrLSR4ot4tu3nS6UL/22/8+Mc/&#10;tvdT1+bsvIgCpzk4MdTPefDmA/C4ShEIukLQHiF7ZRa5a7JR+G1glj0z7jIEswqL3ymj9EQF/lkP&#10;FFLzpNfUtDIPS04Zdp+F7PUZdN1ZgL3OBvmmlTcQ/wfhchjPoPRMGaWnyqgf8RAsqCaIALEmAAKq&#10;EN9aROaKDHre1oX8VTlARs9TKwJTDIXdWaQ2pLEw5kHVDGSWg0XiL/hzHrwZD3yIIdQBuqwi3jX8&#10;4zhcvhaPTX8GtrMI7RK0JmhloJVptkUZJxADhOD2ZTcM3/axf3+L+uxvP/2oViYEoGvlQNfKQfIU&#10;FrS1ff02oXPQQfTcCJfVWhkzP1Wtq0CXOeeIQgA4pNVakcbEQnRNqFeVfvjxb0/fP/+k/1Mfe3/q&#10;PXyvPYIuhH4A0hra98EdKxKoGwNV9cArHsLyAubPLsLuySIz2AW5Pg9/IANu0sgwO+HoH0X5CAKc&#10;WKen3RAhCxCwGmpyCTVrHr5YgC+qMLEjDCexmo6k2ZJmjEFyAckFSForfq7FfrNld6kRBEMSjFkw&#10;sb7Gt5ZAogqJo5j3h1FWw2Bg4NqBDQuSBDgxcFKwSELCASGyAgEIFINGAofvljGVPongwHm49xm4&#10;LIf86CCYTUhlbWQMUA5rENKBrnswRkBaUfuUCYHZxQUcnzwCbjFwyWHbkQmolBzCihhBITiE4CjN&#10;12enxpbmO2izOrVvCAD09MyaE1qiv6/xc6tlHjalBl1bt23YdNttv3TLz/3sdZwZaC9ypGEABGM4&#10;s1jFbMWLjF3j+70BospGQ0qOTRkLacmxpFRr1TDAYgyvzYX4n4fLeG1Jo2DLiDlmrZLXifawBJCy&#10;gMAAf3emhomawqe2ZbApZ6EaElzBEAK4/1yAvzlexlxdI2tb4DG4QhydFAVTMzBuYgPoCN5JxlDV&#10;Bp85sgTSBj+xswt520JdGfjGoMvi2JK1wAShog2KgscCykhxVgtCzJQ9FNJ2dHAwkf1HfWEBA5s2&#10;inf+3//lhhf3/EP3K5/93D8snDhxtNEF9OvaUr5hRlG8i68OtrQy5omvHD0YeCq8+vYNG21H2hex&#10;Uxujm0DLrCEwX43FSrJXnXRm8tZ3bR/ZfdO6q3uHs1dlCu4uyxHrv9voIGOobjRVyVBNazNLhhbD&#10;QJ89tX/mbz7zm0+81kaW/MA/fmBAaxXXeNU2FSdVaOQX/tcLjzDO5DV3bHh/Kmv3XupjLUxXT06f&#10;LZ10M5ZXKwe1DmLhsA1oEQBs7snR+XINMg4U/tC1W+nzLx1nHRaVuYBgr30xsjUoVtbaHMnxlfae&#10;OXXuqz1pe/NIMffW0WL239992fruJ0+eu68WqHoHMf1qfefVetfJm4avxrT19awfffOed/30J2/5&#10;9F5GQFVF3jOSc1TGSqhNVqPYQMEAA3CLwVtUCKuEwZ152EUZ6awSv51nOLxTHmb/fh6lZ6tRAbY4&#10;4LLlp9KYdocGwskQ819ZRP2Aj553FZHZmwGzAQoIEABPCfjnFOa/NIfSkyWYeuTezVM83lSp+W5E&#10;RLiBCg2WnizBO+HBvzdE8a4ChMtBIYECwBm0kd7uYOEJgqkasGyEQZlg0J6GN11DuicFWBw1VYdk&#10;EpcXrkG/NYTHp/8RNeyHlBpCMHDBo42FM2jWeHsNpOSpbdcM3njnh3aPP/A3+/e1AaikRUi7XUhS&#10;6Bx02FRZYo3qpdmqV1nyzvRRPmCM2VwgAp5WZEdg2QKWSANUpXNnFstTY6X5nsFs17HKcTnbcwUG&#10;AgMmJGAMWEgQGkDIEPo+KvUAVtFBLtsDqhD8uQrqk4vQhzhYvwN9ZQYLuxWcag+k6gGnNMAVSJag&#10;rAWE1hJCVosXJSHgCiELEDIFxSJZY8qsHXvSAFFRyza2AYjvX8YYwjCE0Qar5dET9+JIHhcgHjFt&#10;0CBWguIeas4ctDkKrlOwdBZWWICtc7C1C5BAVqeR1Rqh8BDIOjxRgidL8HgFSvjwWIDA9VAYtpHr&#10;HoQM0mA5gVAF0CaArSWYiF6jzQRqQYiSCuGmUzCWQcbJ4LrNe3Fw7nVAKBAjMAEwwePXHF1tQ6Sn&#10;ziydnR4rLXZgr5ZNq60xsbWifiSAWDtLIZL6oczgYP/eT/6bT17xjrdfz6GjuKYEuK1rjcnFGkJN&#10;kIIvR3+MoayAosuxISVi/WAEwBgDXMFwtqrw16crOFjSyNsW7BhQtK4rA6OVR83GP0kB2IbjqRkN&#10;Iev4ya0MW9IWqmRw35SHvz7uw/OAnC0jdrvJYjEw4iCKgTTxZm0CBxgZZJhAJVD4xzNlDBdsvG9j&#10;AbZgCA2haDGMpgUsS6CiaBmPwhiDUgZz1To2qCxsKaIBoPg1BXUPQgpc/7EPbUt1d//4s3/4R5+f&#10;O3z4NQBy/nxF1Sp+zc1aEMSjUPtVwNaJfdNnn77v2Jl3/tQ1lw2M5i9qPzXa6MDXnjGkVmkfdvrg&#10;betDYLkViA3A+jf/+Y23r9vSdXum4Oxx09bO7we+4JylOGcpALAgRgFAL/pfP3d6qR4/B5MgeEyb&#10;9pn+1QCtC4CtIKENqgOw//F3n3+sXg30jW/d+t5Mwe5njF1UmPS5U4v7nr7v+P1PfOXIPrS8jBqW&#10;Bquljkdnl1i3Inl0CjMEXLmulxZqHtal03hmYpqtQZdeFOEWDx3rttPmMp+x+Zo/89jxiX+4Z+fG&#10;9T0Z9/LLBro+rbTpPTS18IVzpdpcgg1sfKgEU7iWhUWnMdjkCVUCkKMju0buvOLen/3Ano/vFYaj&#10;ruvRk7c4wmqIykQVqqYjliexVE2VwGyGzOUupGvBqJhRYgBPC6jTAeY+v4Dyc1UIh4NZbBnHvfxY&#10;xGLoyUGaUD/lY+Yv5xAuGOTvzEJmGcgweMdDzH5+DpUXy4AD8KxICjpj0BYL3yWBDIMUAmQxhDMh&#10;Zv5hGsQNet7aA2ZzGE9DdnFktqYh0hJhRcMZjBgSxhlMaOAt1BHUArhdKYBFTumVoIIetx/3uj+D&#10;Z5cexKngAbDhanPTb0jEWpfbwHFlccc1g5c//+DJgwtT1UpijfodgFTYLjjG8vw63Xai1BHQqnuH&#10;Xji3r2997vV8d/pqxiLAyA2DkBxacQRBHcxwvXDOX/AqYf3G66/c/Kbh6/gA8nCGukFKI6j6AClQ&#10;qBB4AUgZpOMxTc0ZUJRgRRdWLQRNVeHNLsFPlTFrV0H8BAwPAWbAwCG0DUtH3lQ+C6LTPTEISAiK&#10;LB8E0iAQQh5eHFUeAy4iWr4NUIvFWgm2GCSLjFQNi2OWiEMTBygLo3MADwAewPAQPhbhi4WI9yIF&#10;xkJMMgmPOWDLbuVEgeUMjpQIeySqmzVyr8zBVAAn3wujbZSVAmMELhi0H8IghFVMI1XMQ5HGOy+7&#10;E2+uV/Dc1Ct4xn8NZyonEo/EGt0VlGbr0xPHF8+13d9J1slK/ButoXVBWw1p35TafbRsbttdQzfe&#10;8LHtb77jbalshof1akJXFR0yFkp1LHkewAw4EysQnTaEbkug2+bLWgwOZ6iFhMfOB9i3qJGxBFzB&#10;4iBxLPPXuqCPlACEAJ6fJQy4IX5mi8Br8wpfPxGiHgJZRzYtG3j8J6IoWN0wHl1jraPvRPEAMGAQ&#10;MEhbAiVf48vHy7gs62Bvfwq+ITAQhlIS3TbHQqBjVSklz5QoewGqvoJtiVZIfOM0HSoIy8I17713&#10;ONPT8xOP/Nff+bu5g68/P3+uouenqlPZrtRldqN0dgBbpXmv8uTXjh4e2d6d2bF3cFRIflH7qNak&#10;/HpYx0qj0tVa0O0slpX4dAZG87n3f/r6tw1v6brXTVu7uGC5f0qssTRbe/RLv//S7+57fGwufg56&#10;FZnPv8rWYafJFd0GuJqeLF//01efmTi+MH/Hj+56+8BofoflyMxqN1Npvn7u5P6Zl5795vFnDr9w&#10;7hRacTe1NpDVHr2TAFqN009kqmkMxScbgu1K3HXZeip5PoLQYFtvAZmUjc88e+hiX3KUPAwWL1Zq&#10;F8qzhl6LwKyzC9XDjx+f+Ls7t6//+ZxrDe4a7vnp7rQ7uP/c3F8emV48m1jUQdspgzq0B6mDToy3&#10;nXQtAHaxZ3jDXXvf/3Pv3/WRG20uUVf1FnMFhvqsh/qCB4pDqpsVQwOmRmBZCXvQAjEC6RhkORxU&#10;M5h7cBGVV2pgjgB3GyCNXVgIwhm4BaiKxvyXF8FsoOfdedSPhpj+3Dxqr1bB0zFwS64wHuO8RuUi&#10;Fjduo1w6keIwFYOZry7CGUkhvzcDMgycJLIbUuBFiWBBwehE24kxhFWFYMGHW3Sjvkb8+2uqBptZ&#10;eEPX21GY78VTh/4SPduDZYWzJUbnEJLJfG9qeNcN6/qf+trR6XhtNrzOki3B0JGC92VTVi0I/fma&#10;H6xSABst4Ob118qET9137MTAhvw39ty6fsRxZV+DRWAsboFwYG52cen0wfPnPvXOe4ffuuumwrWF&#10;y9BV6INmgEV2BKhqAYznwygdLRrBoYnAKApDhiuhJSGcSqHcq7GwdQEBAJsknFC2jpWMoy45GDGk&#10;VAYNKsLEhp7RqGwAcFpmDHlJYCs+ODEAnK82V2PATcRkMW7AG28nAUQC2ghIcAhIaOJRq5PFNywX&#10;0BDgjMNmEsxEnlpcmyiKhwBhNBQXqCkrymHsLSFlJDxPwRQ4bA1kiKAsiVBrQOto8lJKQDBoRRCG&#10;0Ovk8OYNtyBzzsGJzBBeqb4KraJpRKEZtGI49ur5w689MTa+vJY02zVO4t/MKkDLtIEs3Van0Qa0&#10;IoE2Q6a4Zctbb/7xT36wONgntVdvBbCjybZhrhzVTd52PSObFQMFjayUSAnWrMNRaw44Wdd4ZT6E&#10;IQZXcggetd2i2zG6JxMdRLRk8SuJChtRjvm+RY2/HFOY8BlmDUfR4XEpiqxPGnXfUNQKZhQZ7LLm&#10;PqGarXAiBosIGYtwaMnH0zM17OxxIDkQEtBrcwzZHNMmRABq3gcR+8pRDTTKfoDurBPbQ9CySS+t&#10;FKhaxY7b31hw84WPPvxf/2tm8tlnnzry4rkDvcO5q1nBKTTrU6KNCGbMgafOHjvw1PjUJ3/rthuL&#10;fZnixd5LXi0szU5U5i4CaLEOh/UmCJcWT334V266+bLrhn8qlbX2Msasf2pwsThde+HRvz/4N/se&#10;Hyu3DYi1d5H+1QOt9ps8KdpMthP9Vx47c+qVx878xbV3btxxze0br+pdlxtxM1aGAVxrEy7O1KbO&#10;Hpk/MX5s/vTzD5w8EgOsagJodQpu1p0mJsYWKgwAnjs9hedOTzWf4PpihgRjsagZEJJDSg6tDd6+&#10;awNJxjBVqeG1c/OoBu0n8OSsXXLykukYbIXxokwImSlLYPLYzNLTedcavHnj0EcdyYvripkPu5YY&#10;7E47f/bsman9RE2g5HcAsZ2KKGsDW8mTh5POFoeu3XTrh+8efesdjnB4XddAiPO4JIcONeqzVWhP&#10;gTXMqEx0uCRjoENApCSsbIxwYnk9s4Hqvirqr9cBDYgsX9beAdZorCZv5wyHrhhUnq1CpjnM2QDq&#10;WB1WRgA2a2lxmsJkExXFhno+YbTTnGmyCXrax9KjC8hsdyDyFkBAar0D2SMRTBtARe0aik/oJjDw&#10;l3wYZcClgNatAh+SQhiUcUX3jeipDeJbR/8AZst0/H5Q243HISyZ6RnM5BIHDb9Ni6UBhLYUuU09&#10;uetHu3L1bx+beGpiqao6YNJO95X2a6H3xf/14hNGU/6KN6z/sOWI3qRiWIdGzZwuT33s8ncV3nrF&#10;tUNbe7aIVLEHFaVggUFwCTeTRqAZfD8AFzJyRWeAYgzSYlCkYDMJWwkwzlEbJGi3hoyXibVQQD3W&#10;pUgwZOJnT1LFYmOCFpFmjJ8H3MOE1HHAPW0gFih6MAnoIiFYL6CGDfzLBYINvAUfmm0EvoxbWi39&#10;IqI5Y0YJBNKAmCQ4rytYZxisSUDMAUxxQBBUkUGNAP5WhvpuCRpxo8ECL4zWFCeEQsbHFwbDGAQR&#10;0saG7xDC7jpUNgXLtwGfQQkNy9QhkQZsGflmqRAIFLQfNBnfChkwaeGKTTegdlohXbwZR9kJzPnn&#10;wAXH+dNzp15++PQRFRrqsNklDYk7hUp3mtwyHcTPaANwNoBU1/btN9/xf/7Kzw/t2pEz9Rq0brW+&#10;WMy6+Uqj7PnRASfRNmxcI0WRykDGHbBGkZIsDnkvGxytAWlLQPJEi5g1GC22QhC/ArAkPrICKBPw&#10;8IwBByFvNfyvIpBiOIFT3Do0FGUxEsWfiMLC4/pFJn6t3EAQgybCK7N1jJdy2N5lQxOQExxFm4MM&#10;gzIEJ9anNc6ZWhuU60F0aFmlkWW0QlApYfSq3Zm3/tZvvf/rv/pr8uCzr+8b2tz1wmV7h97c4PMk&#10;BCABxgjTY+Wp73z5yKGb3r51cNPlfSOXEtGzNFs7f+j5yXF0zgQ2HYBWe5vQvfKNo/1v/bErPtE3&#10;kvuIkLzrBwEmygveyafuO/bl73z5yMRFaKj/dQKtRCxPJ4+NdjZmGeh66eHTx196+PS4m7bcTMFx&#10;3YwlbEfCq4feuZOLszGYqq4CtJL6l9UWy6pA8OxilZ1drC77x539RTJxW4yJKE6Dc3YpwJLHYCvZ&#10;AtKJFmOXIVT3Tcw9lHOcriuHu98LMLc3k77DteSga8n//cLY9IsVP6ygs9kbEifUTmLFZEvBYYyn&#10;L1t/zds/ct1Pvn+osM6qqjoMmaiAxUy9qvoIlgKAYh0MtdSqRhO0IliCgTsi4u4YwCwOXTKo7vMR&#10;zBgwKcAlb/lYrXb3r1JwZFZATSjM/+MSoBnIEk0QxNrUJhSfdKkNijCY6HusNZpQPVRH7YiP3A0W&#10;mABEF4OV56AQMD4gsjEs5gCFhKDiIwwUHClWPFUCoeSXsC69Cfdav4yvHftd0JbJlZ2MqDch3Iy0&#10;418RtAnfm5mJZS+YqfphOWPJT715+8jQF/ed/Hw1CNUa71hjjSsAQeAp7+//x3MP1yuhvvq20fdb&#10;KTmgNVlGE8KyWLpr6B6+jroLG9ZtcrLpIgIVwpIWpAZgNPx6iKBShfYDWEwAgsP24t07pcGNhg4Z&#10;zAJBZTyYzR6MsFHjAoIYhGaw4jaeZgy+aIhoWLwaNZwjBt33Edx9MYrjPPpsnFdCgNcZrHMEkAS+&#10;RAg2aNRuY6hdz2GyLVDdWFerg6zoLdMiAKsZpF7iyDxKsI8DzPCWQKhhtqYAewqwpxjSLwBdMkCw&#10;XWHpRxi8KwhcR48ljI5QA6LNmhkNIySYm4Pqs7E0ROg64kJUPai8hUAK8FDBUwEcy4YggirXIbJp&#10;ZApFeF4VGhqcDAQEblp/M2Spjn3lXhzIn8ZLJ1+affgLrz8/fnShlLyfEUXjEADRN5LD+m3djp2S&#10;IpV1rK6BdNayhaxXAm/+fHXp1OszCxPHF2odDr2dpqYbj+Ha3V1bt9/9lo9tfsMtAxTUGyE1bZWd&#10;UA8VaqECcUB0KLXNXa/tUkkOLIXAySpBaULaERA8Mi1thJM3AFeydXixLGhEvBGESGw+JvIwM2Qi&#10;EM0JzDAYZaCYiWod8Qh0sVj7F69rwSOJ+0RNYT5QsLmDUEeC+5yITqVh2/lRIGK9qoGCNgarZ3JF&#10;foRBpYp1O7c7b/n1//TOr//SL9Ejn3/9CceV+c17+q4Hk/H7wRGEOnzpkVOvlubqlRvu2XJTKmun&#10;L3af9mphefzY/PHSfL2yCtBqPxIn9xIbgHvnh3Zvvu19l/1arsu9EwD/QeALrxrOPfON41996HMH&#10;jq5yiFhtP/7XA7TaQFZyo+/kp8HSOVv2DGUzREh7tdCuLHjwamHg1ULt1cJGUVCJVmM9Aa4qbQJ4&#10;vw3M6FWA3sW0OwGA/uaFo83/8+4rNpE2pjkBddVIH7KOxItnZuApvdqFjTdBJgFqMHg2lhmsUXeg&#10;TfmFsakHc67o39rbdUegjcg51q5tvcXf0Ib+9PD0wgOzFW/RECXfvyDxutpNV5Pvd0Og6G7deM0d&#10;77364z96Wf+u1FKwFLddmuoHMDDoqoL2VPQCEleTxTOYZGLSJim1FwQ1rRGcUYBi4G4sYE3Q/s2p&#10;oYu5HWMWzdSiPwtHgExUMNFsHSWEsBRteM1WAgEgAUYm2jl4xICoBQ1/zEfuhmw0xu0wyLSEMQxa&#10;RZE9kU41LsR1DVM3Ucpbm7CCxUW/EpTQnxrEPfmfxH2H/jdo5xzafbi1MkZIEba1bNpb2xwA9p+b&#10;f3m0Kzu5s7/n1+7ds8n63EtH/xotk1ndxjwgcY80LCK8r/3xy0+ePjg7d8NbNt/dM5y72miT2Ty/&#10;ufSjo7dt7O3uc+sZC8ILorBjHbV6BHH4Xg0qCMEJ0CpE4Gs4lIKWAjVeRRYcVk2ALQnUB33M9y+C&#10;Byk4Ri1ruxI4BANEPMllBCCWCLn7NHIPA8xnICvSmxCLnSmbkQIJh9l4mtQaJxQ+B2QfMii9Daje&#10;yGBkdITprMtK3Aw2wXnOQvELGs5YnLkooniB6LHbHG2X3cEM1hGGvmMatRs0yu+QMAMChqJWmY7F&#10;1EIyMBmA+zWwTA7+QAA6kQa3DKSR8KSFFGkoQQjJwOIcaSHh1TxQpQoDjTRJcEcAvgIPDIzlYu/Q&#10;daiMU726SFNPVE4oYKGZy7ppT1/hiltHR4a3FAZzXamudNYuCCnS0mKcMWZxybNCMGE0eVqbig5N&#10;yffUTHXJPz15cmH/d754ZP/EiYVyG9hqdvPiDTXVf/mee6758IdvEaB4YrPdDjR6z7xQI1CmBapX&#10;3M6RcNvEvu2N8mExYDEgjNUJUgoILsA5j9uG0Xri8f3IsHwC8VLbze2nfEZxNFTjlpQM3PDm2qNE&#10;O4HIRFq52JOPiMPEa5ViUb+MSf6AqKkri8h2BuJAPTRQOlovF9r7/UoJo9dcmX7DL//bu7/zP/5f&#10;774/ffX+Oz+0q7Lz+nW3MgYbDDh3cvHY0/cdO3j7B3buHtpcXHcp78nMePnkd7509CUsz+lVa5AU&#10;PNGmtm991/aRGGTd/YPCF34tLD/zjeP3ffMv9r3WgbC5kC3Fvw6g1RYw3T61kpxIsN/47h0b1m3t&#10;2l7oTW/K96S2uhlrkDG4tVKwNHlyYeylR04fOvzCuVkszxysJ/RYnawc2qcMsQazxi4CbC3jTr78&#10;2qllv2ZLT576c2mcW6rhxGypE8hKGrf68U5tJxa1jaaNBPWU/bDy5Mmp+x3L6hkpZK4KlOGuJfqv&#10;GO79d5u6c1uePHX+sydmlybQ8ihJ6q9UQhzdsWVY6Brceuv2u95z48ZbN1bDOjSZZYWS8ajoKE+D&#10;lOl8PGkUJtPcAyPu3wDhZAC9qMAFwCWL244twAWGFVOHHTmaZk8hgqfNFiFPgqj4qyEIMJhEx46B&#10;AybON+MRA0YxpGWGQNo0WTEmOZglok2gjTciBujQQPtR22s19o1AKPslDKRG8La+X8CjZ/6CqhvP&#10;NHoeYGDwaqG/NF+vdtAstrMIItSm/Ork3Bd6s6k3ritk/vOHrtlmf3Hfyb8OtF7NGHdZZJSU0u/u&#10;6UkffXHm1GtPjH322jdt2fdrb//pu7brXJE7EhBA2lOYdwHHkuCBhlGAqQfQJR8iMJCWBQ0DSzjQ&#10;EjAmhONlIpBsAlRyNZQ3hBA5CzaJFvhlyXclPqG7gHVGo/hXCu7rkUaGUgIUuchGbJaINqN4PK3t&#10;TiKweLJVTBt0/xngHjFYfB+DLrIm2OrUYOUVoPC3CplHCMwHyGYgHoOr+LGjsOsOQCvebKM1I5F5&#10;SsKe0Fj8gEZ9DwcLARlvvDACJkjBWICXn4fb54AtVVFnKfCdEik/hA8NiwkYgyjyJVDgIIh0CJlx&#10;oZmG1mHDVbP5+m8ZutYx0yb7G+/7N1f/2csPHdD9s7ldN6zbke1yC+m8k7ddYQnJwUUkSOecx4eZ&#10;6LUICVix13Km4KB7IIPhzcXSlW8cna+VghPjR+e/8+Df7H96/MRCpW0t2l07dlxz1fs/+I7i8JAw&#10;tfKqbTqAIdQGWpuOhbWROcjBUAuBmjJoNAY4A3wDVBSLdLNcRCE8nEEsY7RYc3rxQuB6VV1fDIwb&#10;kwKNyJ4ohaKxWRJ0cz2zZtsSMYvEoJu0etLMkDX1rHE9WrEcOUKjEWoF17qwhIkMQVXK2PP2t/VU&#10;5+bf9Njv/M59X/2TVx6aOlMav/Vd295muZI/+LkDD+d7XNpz88hlQnC7cTa50FtTmqtPvfjQqSdm&#10;xktzWD6YE2LlEFd7/qI9uLGQv+ODu34u1+Xe9f3ADtUlv1ZZ9OrF/kzOSXW2pdDKhPueOPudr//Z&#10;qy9h5eBQJ1ujHyjI+icHWgmA1QlkWQma27n7o5dvvfzmkTuL/embcl2pGxlb/ty6+jNYt7Xrumvu&#10;2BicPTr/4rf+6rUHDr9wbrxN1+JhuXN2EmQlBcOMRW331QR9nYDYaoGVpv17X9x38mLYsbYWKfNi&#10;t3g78b6o6Cv1zFW9uW8fm/jaHVtG3KFCemdoDCPA7kqnPnjH1pHNAP3pidnSq+jssttw4qe2U6kD&#10;wL18dO/b7tx6zxsc6WIxWFpJvbOobWZ8DWMIzQzX5NYZM1vGV1CeinZWAUATTMVEOWc8cgRHom3X&#10;OoUmpoYulmhOsFYtAWz8O4lgEloRUFIcy+P2Ia3uO8yj18Ni8ewyRM44jCIoX63ZeGZg0MbAJx8b&#10;c1twg/c+8+WXfzvccG3ke8g5gwq0mjtX8bA8YqlNbEpxIWM0sVg9fL5U+3rBdX5mOJ/51Xv3bLLv&#10;e/30X9dDFXZgIJKtauWmUuH83FxVKcUAyA/seE/++vSukcLluawoZuFrguMpZGsGnvSgOEeKZCTG&#10;BUEIAdNErQxkDHiMoIgBFEZ6ttBl0DzSW4nVrlsGsI8bFP9IwT0hQQ5AgoPilh3JGPTI6EJQJ6BF&#10;hCaytzgQGqSeZrDOAQsfJQSbVp69SQLWWaDrLzXc/QSyGMiJonQiYMei55AAXYQYfC17bBM9tgG0&#10;ZeCesZH7nI/aBz3gGhfMa1tOGoDhUBkJnYrYG+mp6HXxpLAwAkQEwAQKMkUwAh1T+Wwu+e1X37ih&#10;Vi/T8PbuLU9Zr9pz6hxjHNChRsjQjDa6kNdSs50teV5InndS1sZif+q2nTcMV+bPV/afOjj79IGn&#10;xg+fOjBdrlVUevTGG+/efsdtwxTUVwVZDaChiGCIrXqfcBYZeM6HGguBbgEmMGgQQhAatqSCs6h9&#10;GLNZy4AWZ4n/e5EtioSuk4giew9jsDyglzXBPjHWErIjyq+MaS3AsFiFyJZ7/sRaL6z6ThGUjpIR&#10;LtZtgIwGBR52v+1HNh19/PEbzj788Dee+ebx18aOzp/uHkjnTu6bPnfvz157S7E/M5iEtGt9VBb9&#10;uae/fvybj3/x8D6sPkSWBCvJ7pQEYL3jU1ffmiu6t30vYnNjyMxNVpaOvTo17aYtufP6oRHbFasi&#10;0JP7p/c//oXDL2ll2r0F2wHXvz5GqwPIajcva7atfvq/3/GO9du7P5jJO9dfqHEkJHdGL+u54cO/&#10;ctP6Z75+/Iv3/+Vrz2Flll/YgcVqbmKMge3q7+rZOdS91QsVJGfnD55fCE7Nl6qhJu8C7NZqtglm&#10;NeCF1Vd6g2WK7S2YBMhDa1Ko0Up0AMpPl+sTjx4/+427doym+nOpjUobFmiNQsq6/o6tIyMbupb+&#10;6tFjE1/FcvfdpKg6CbRcAG5fz+gNd+18550jxY2yHFRW1zcwgjam2T5rf0cibx9ABQrhgkFjbzIE&#10;mLityEQkqm9oGhhny4SzCZHFRQMtBmqOuDepNCJA8KgIaoqF70i0LFusCqOE3WHScp4aE3Cxwztb&#10;eRImRRe8XRkYFGlU/Sp29VwlXjp6R/Vrf/BHB6+8YzA7uqO7d2G6NjY7Ua4l7hOzHHSRaK0HyoTa&#10;VF4cm/5OTyZ1c3fauXZdMfvpt+xcn3rg0Nm/qofK69Ae5wBg2zZ1dXdhfo60qlTUL3zoxzfdNrj9&#10;ijQJ1+RTUIzAjYpcr8ERGAXDBchohJ4PZgiCiygmp+mEaGIyNvIIk4EGg0JYiG53rkzHfjClGMSk&#10;Rv7vwwhk2QDJeMHIyHoDnIOEiFjRRttxGdCKhMmRWUoMegQBUkNMGhT/wmDhExzBDoAFMQthA9Zp&#10;jq4/9+AeNCBHApJHAE/yaLcXDOAiAl4NnVa8wS67roZAxkR6LGMQCAN30sLQQxZmBwA9oKN2evyz&#10;3BiEhuDlGMIuBqvGwGshKC1a64mi9pvgkVeTDsPmIaLTFk2xFWzRybEbe65ziuczeCp/CCe9g/BJ&#10;tdr4wAW9ltrIusarlIxTsdifecOeLvcN268eDM+fXnrpiW9NzO165zvf4KQcGL++CpvbOmuRJrAV&#10;loJJLQODzTkmQoMxX0cMV4xQDEXPWIgIYDU+mwCLt4CWZIlD3IUQVnzLG9N4Z1sMlolHC1ljgCXu&#10;eoJrEDEwEx22BCeQ4VCIwtBZfCIjntCcsQhotnIQV1FDEMW3E7vI0seggwC57i5c85GP7vJPnz45&#10;fezYCxPH52cmjs+fl7YQbkYyFRolbQPO+Jrvy9y5ypknvnL0W9/+x0OvYOUgmd8GWDoK4Z205Q5t&#10;Lt4pbTH43eKGuXOVpZcfOX16YbrqXX/Plg0bd/Wu+bvOn1k6c/9fvvbtiRMLsxcgWvS/Okargx6L&#10;d2gVOgOj+fzH/sMtHxvYUPiYdQkXh3Mm892p0Te8e8cHuWC1b/z5vqexUkCvVxHwcSLiB6cXFo7O&#10;Lr16/Wj/ntGuzHtv2jg4tHd0oFIPwrlSEB4zxpx+/fzCwnS5Xr8IZqvdFBRY6UWzKoBPtHe8GGyJ&#10;BLPV+MwAZE9XvDOPHR//1lt2bHhXMWUPkzGohxopWw7vGuz+dHfG3fnS2Zm/OjVXGo9vksb7Hrba&#10;kRHQclw3t73n8ndcO3L9DkUKmrVaZ6vByxUH09gIlMvILqFWN6iejCeMGnYLJja1SNyeLdCzXHvD&#10;L4X2Zwk6nKJthzW3H4CziA1olAZiiSPmsobxylMwhSwah2paqHe4cNrEG+Hady4Dg6c9uJaLO3a+&#10;PXdo6fn13/6Hbz8F6Gk7JRdqZb/cQb9HCRZYtsAx5Wcq3snjM0vf3jvat9WQKWzpLvzM3TuQfez4&#10;xGdKXlDucILjQRDg7JkxH4D9iz/+01s+tPHaOy8rrtvt9vXIQBnIuoJtAM0ZAptBwIIkBu0HUH4I&#10;GVOFLSO5WKMSDx1oBjAfYFBQecAIDhZ0aFUIgNUIqecIqZeidiVZDBACZPH4awSwiMfgh7UxSsm2&#10;j4la1EzziDWQDCw0sKc5Cl9QWPhxQjjKwD2ALRh0/a1G6oCAycioNShj1kyKCNgJ3npszldtHVKD&#10;wTAR0CNF0PkQ1mEg/wDH/Md1Yt6YwE0kSDMZjrAPsI9pwFdgbmTlQNQy4OSMQ5GG8gOwUIHJC5Rp&#10;LmEx4LK+nbDmBXgaOFY/CN+EcaZlgle8SLDVoIvJRGyM0QQisoo9hRv79w6ib9sOUOCvuvKTrbO1&#10;6AOK15AUAvBCnCwH8LWBxRgMoradJVi0lngCXKHRDhWxjI8lhpHiUO41TmxNo1veAlqGCKR19HsY&#10;YHTLULWhvYoE8PG5DK2Bm+QJqY0YR2AI9ZAu6Qx5UfXPGJjAx+Cey3Nb3nT7ThkGUxOnTh8GoFSg&#10;9Vf+4OWv3/S28ontVw/s6RrIjqYLdrftyryQXBptlFcLK4vTtXNjR+aOfvsfD70wNVaaiUFWOQG2&#10;koClU5RTUwaU73ZTtiOHGYO41NdSLfneiw+dOv7Sw6fPXfGG9QNv/9TVV6ZztnuBNufcg3+z/8GT&#10;+2fGsXwAbq24vWadjX09/2UCrVVAVoNhaYmvr+zvfd//cf1P9o3kPiAkz383j5XO2UM33LPlvbMT&#10;lbPPfevEwTbAs0q+VxTmTEQi1AbPnZk6/NqkmN3QnRvc3Fu8qi/t7u3Npn4k71roy6Qmzy5V9y/U&#10;vFc5YzNT5Xq1FijfV1oZIrNKC/FCX4HOHiQNUOjFqiPZQcOWBsiaXKod+/bx8Ufv2bXxnY5keaWp&#10;0dJJDeTSb7tty/DOPUM9f/21A6ceiRdbQ/+VjGhxbr3lrjtv7XrXjRa58CkAWwMyUMt7dEVFZTGx&#10;ITMMNKGx+FIFQTmEm3LiVRC1DElT68QWAxziLEYTrDPo6QRxE2djRkj47sRgKwZdxGPTIxZbmBFb&#10;ThwxWqG9itCNgPIMwloY72MrT4OXeiRijKGu6ijaRXb37ncP9+3Sdxw6/Pp3jr50fioMdPthoB2s&#10;s2SbXROJ1yZnnxssuNdvKOZv8bVKb+0tfIwzln7mzPm/OF+qzbfpKbhlWRaI7Gwm67x/x40/cpU7&#10;eLPd38U9AXADpJgFJoEqQmhGkGCQBlBeCFIanIlI2yYiA0cYaoqSY0kcVACYFIBMYwPvwMLYgH1S&#10;I/twCM5tGBuA4CApYjZLREJ4wWPLhNi+oblueJNxbNx9zDCQiJ4TU5F1hyEF54xA9lscpfdq6B6D&#10;wuc17EMMJs0jBk3wiNGSAiRkpL6WkTaLeIPdYgmg1YwtiFktFk+isiiDUVigQEOeCeEcBIKd0Wmg&#10;KZpmHGQrBL028ocMtArAjR09TsyocBZbnxgDpg10oECuWHXsHwBqjCAEh2OlsdPZA3OeELoKp72j&#10;CKCw4jJcBNgiarBscURTHCcl+QAyO66AsBjQEIGvcTdcqEfTFH4JBhiG00sBxv0QQ5YNYwiOYMg6&#10;AguehkBD/N4IbxeRp1azjccSBqatg0HH+7bZMowGF1rsduSfGJ0eY9aStVqHjZ/jFIM9BhhqMI6s&#10;+f0mo8eAkiLMhxFqE6xzlW3U10upK8QAE4aQtoWNN904WBR8z8Qf/uHBBjCqLPm1h/72wHMP/e2B&#10;F/pH8oX127r7Cn2porCFG/paz5+rlPc/NT5JREn/vloMWCoJwBJ0OLyhTW4jhjYV84whfUlgkYBD&#10;z0+efuizB466GUu8++euvXzT5X1DF/p/gae8x794+OGXHz1zNH6ujc/qKm3PFbnG/yIZrUvQY7nb&#10;rx3se8/P7/2p/pH8+7lgme/lcXPd7pY3vHv7PbOT5XMnXpuudjg0JBYGtZl1kqUMUPbV/IFzC7NH&#10;p5fG0rZ86bKBrmvW5dN3DuTTt+wc6L7LgPzXp+ZPdqedI/VQHyz74f7xhcpYLVS6A4Bqjyq4UPJ5&#10;sgY0hOs+wGox2LI6MVunF8qHHzt6NnP7jpG7Hc4zyjRPTFbGsbbnXOvffuia7bu+dfjM5xdq/myC&#10;0QIAkc5k8tdsvPGmHXLnULQK6LsmVBsvTKYEOCksvFhCfTKE22eDSQa7T8IqSPhTYdNLh8UCKIa2&#10;KUQ0hviWmxCuAHeNEzeiYhaZDDY7WWCamkL3lq8DJcT37W2SuHWAaARdzRv4JR2dqq2OndTldhIX&#10;AlpxC5G0xqbMdkY9t/d6cnr7mUNz+8NAJ9dEkollbesrbrlTtuyHpdcnF54czGU3CyaGA23So13Z&#10;9xRSo87XD57569lKfTpRXHgYhlYhm0t99hf/y4f3FNbd5uYKnIjgmxAGgEscoWTQYEgbjpA0VEig&#10;IGy+TmqSbFEvhUTEOnAwMKVglIG2AS41OPE4+295tWEVgnWQYJ2TIAmQ1WCyeASybBFppCRvsUqd&#10;xPANSgFR+wbGRO28RjuaA6wqkXotQO1GDWsKyLxug4eASVPcGuRNcEcibq3xWCcmEiK9DowWiEAs&#10;RqkcYCoWO6cBawpIv6IQ7NIwMSBgjIMMB2MKumjAmIAxOnpvkwMD8VAJj6uBCUIwsrEW0hKWgApD&#10;hMZASoHNPTtgTzM8m8nhYHAAIbxl+kLOEU/TrQG2qBWObrSB0QZ+TePslMLme2+LfKYYW3Xfarws&#10;wSK2G6v/KBiAPANmOcPrJYUD5RCbBhwsBkCPxbA9A5xebF2GBqMVw5pmDWnXbK0NUiI63CAKASdQ&#10;ZLLcOJQxDkYabJnLB4uF7U0Hj45V3BUMVmx/IwFM+QoTfgTYbLZKovF3Y6EZ9aXBtEbPlq19vfnC&#10;ZfjDP2zUkGT+KZ8eL9Wnx0uzWG7g2dgfVULjnBwsa4CVTpF17YQKK83VNdHFA5nps6X5Bz974MDx&#10;fVMLt79/56Yb37rlMidtXTCHUSujXn70zFOP/N3BV9pAVhJodXIbMEk2618c0OrAYnXy1nAAuLe+&#10;a/um2z+w82e7+jN3fq8gK2YKrMGNxduvftOGp0+8Nn0OyyfuGqCv05sai8Wp8RxFoI0J6sHpZ09P&#10;nZacPdqTcTfu6CveNFjIvm19PnvVrv7u27UhFWo9OVf1xidLtaNlP3h1ulLff3xm6QzWzhZcLS+q&#10;k7lo3P5kHkA1LBevhwDSRIQjM4sHNBl257b1d2YcK+tp3WCdGBG6ezLOe+6+bHTL2fnSl58+PfV8&#10;Y/MWQoje3uErqmfCnX3X9sFwgws1wBhjEIw3afZlpSyuqlaGw3IF6jM+Zp5cQHF3CsKRsDZJuBst&#10;qBkdteQkWsWMseXSLLaG1QNrO861VO5RoUXLDZwa/1+1sFYDVDVo/sbvI0OweiRSIzaYBBQUaqd8&#10;+DMKwmZgNmvFgHd4Opd0CoWBw1LoYzvMxNH5Mb8WhqsA9aTTe7tphg2g+9js0qHBfObl69b3D9SV&#10;lgbIFFP2O2/fOpx/6OjEXy3WvIlGUXQdx/rvP/crd+ySXdeJQlZ4FocMFRgXYKQRmBBGcwgrcjtn&#10;ykAHAVjD26cZzG1i5iUaS6fGRIkykTbcASRChAZQnKEZakKAkYA9DmT3cUASjBUDGiFAloyYLMkj&#10;4MVFBHoYOoCs5AVtDFZEQAFcN6+/gQEzNgpfNWCBAStx6CyLelUi1oDZsQ6s0bqMwR1xtsrjJqBz&#10;nH0XsaGmuXvyALAmCfKsgR4FDGdQiGzlOTTgKChhQysVT9xRk31hcVuLUdRG10EIHpsGrzbZShUP&#10;aceBx0OEYYCMbWNj/w7o8wzVrIej3gEAKsarLA4WbxlbwrAWUUjLRMnRZ+yRt7CgsMAK2JTLgfzK&#10;xW8yvKGxo45YQQFIcSBrCYxVFL49U8edvSlwxtElDS7PAM85AspQ5D1noqxH3pTvtaYOV0wgrsKw&#10;NSLsG8a7DcDLGUCcRT5aPI4CuBQExICruh2MZgQCTUhzYLyuMBto2Dz2Xlh1PSVSLC7hgxNBW1Lw&#10;rmKuVfVWhM0nJTy8jYhoT2XxOrTe2iPrVoSMz0yU/TBQpWibWv2jVg7qz95/4siDf7P/+LarB4uf&#10;+i9vunHd1q6Bi329pw/OHn78i4efTzBvFSy3dFpNn/XPArK+H0CLJXqca+qxAKTe9dPXXH3d3Zs+&#10;nc47V3HO7O/HCwh9XZ4eL7146uDMXIL1kQmgl9y4eIf9MaGDoYYuCspAT5Xrp6fK9TOc4asbunI7&#10;dw/3vLkrZd9WSLnD3Wl3tDvj3hga+kCo9NTekb5JTeZEJVAHZivewVfGZ06qKJCzffNcjeFKsoFo&#10;nTJYLI6nxnvZaMVmiIgdmykd0uYsv2fn6JtTtsx44bKZ9tRAJnVj3rbWF9LuQy+PTz82VaovdPcM&#10;Dqzv2X7tjsHLBzgYQpg10QIRRadSS8QIxqwoLkZHwdJur0TtbICJf5jB8Dt6UdgiYfdwpK5wUD8Z&#10;IpzTy2I4WJIxYC2q6WJEodQQCjcB13KwmIziSIqJ2wIuwRiDuzuD1OUZcM4QaoWlYyUEMwFcW4Bb&#10;iQ2occIlFqn/wbC6sG0lMKMYplqBGx5+8dypMNDJNaJXrhPGEqa2CfBFrjYIXh6feWYwn962rpi5&#10;zA8UQsBdV8jcef36vsLkYvVzB6bmTwohxFvuuGvwlszImwb7BnZqx2LKALWUgMM5rFBAWxqCIt1Z&#10;jZnIgZsIiiJNCsUTUU2vtIQ1R5RzQDDgMJKDaw1GfLm/WFwd5AzBPmFiXVQ84ScFIDmMiMPoeKNt&#10;mHgMsOWn/gZ9GY/loxm1FIEzpqJ2D1Ma1nQKTJuIfXIigB+xVjFzJhNieJ7QhHV63KRekbcWBEt4&#10;bhmbIBYYnFOAvyGeiCQGZiINIWMaRkROuY2WU4PFBWNg2kTDI5JBhToyPl0F0DMwZGwLxihIIkjF&#10;EWgFnk1haPPleMtJG17aw6n64UQHVMYscpTfF/hhoEIT2o6UliMtIcEbKRgNoGW0QWhy6Np5A4wK&#10;mu2xtdZ640AkhYhyUTUt7+AnLqVDDKk4L/CFaQ8HRuq4OpdFXTNsyRGu6OZ4btZEWsFmpWwBq0ZL&#10;scGMN2oMaxPHUxxY3bhvjUluCKy5jng8QsM6MNnLvAKbikWGujYYTAG3DrgYSFkwBFQN4Wg5ROgZ&#10;5GwLVuQws/y9ozgkXHx3vp6GDDgXsGy3oY3SCZaqAZTau03tjFYyqL4dqKgOB8B27EpeNTTz56uH&#10;8t2p64Tk2RXP05A5uX9m7Kt/+NK+8oKn3vNze3dedfvodtuRFx3LU17w5p/62rGnzp1anOoAstqB&#10;1oo8438OkPW9Aq21WoXL7AOKfense35h753brxn8aSdlbf5uxHLtH/PnqxNjR+YO7fvO2IsHnho/&#10;EgZ6wc1YKa8aem1AS7Vtde3WCqID4LEASkXAhjFDoFPz5ZOn5stHXSk+u3u4+/qt3YW7i2lnTz5l&#10;d7mSb3Kk2BRofX2XMUsjhez05p782dML5ROzlfopbegUAZOTS9VSqI3CcsflTpMQiS0MfvR8WC0G&#10;gsmJzQxA7NRc6cgDh8bEW3ZuuN2VIu1r3bw4igxsKdatK6R/VPKB7UemFh7JjWxI7dy0Z/tAfjCn&#10;jV5R+DoeOwWDcCQ45zC6g0GRjnCHnWGwACzsL2H8/nlkfzoN6QqwbQ5oow/MazAFwGZrttk6rrJ2&#10;dRvaFLedTvtNRoW1RBCNjVJHk4PWoI3iHQXIYhR2G84blA55UJ6C3e+Aycj5fllLhVjkcM8vtesf&#10;5+8p7tejtaqxcgS5MRzR1NMm2MykoW2u7IdLL5+debIr5fSlpOypawVfa7m5J3dTd8rOGNAX5rU1&#10;9j/v/ZlfW7/ANweZNJjWIDsObw5MNGWFiHFgBFgmas+EvgHzCFzIJq8mKGrPEaNIgC4BMB9McZCl&#10;YQUKus5QZ3UIamlZSQC8BlhjAKsxmGzDTiGe+hMcTLLm9CElJv5Ws99oofwGwdUKUiGBZqwKYzE7&#10;YUTz/zY0YGhOG4rWvwFrP3ZS6W1iNs3wmCkjwOHgdQv2GEH6HowNhIpDWAaGS/icQbsaluawFIOx&#10;I/2ijG8kI2LdmiFI4rA0oCWHYgpCSJAfAtpASAmSHHWjYgDFADsurr4PhwFDI5vwlgmNB1KE094R&#10;GENm9lylXJqrlysLXs3N2rK7L+Nmulw71+W4whKSGdZsG5IhGGNgNMFN90P0DsNoBcEubBcQoxa4&#10;dmQ2Ghgdaek6/D8DoMAZ5m2OF+cV/nGyhst3OOCQKEqDq4p1HCpx1MIULNYu1ExOL7fMFToldbDG&#10;5kPUDHhe6xamZX+gVUfOw3gC9a7hLK7tS0Ejito55Yc4tuRH0WOcw6LoZl7exowifSzO1/AjW30X&#10;JkJierr1lNDKTk3uOazDCk7mDYdYGWB/oWk9AkBaGb3v8bGnBzcU7soUnG3JH1iaq8899dWj+x78&#10;7IHTV902OvzRX7v55oENhb5LeamBp7xnv3n88deeGDuRYLPaBfCrGaz+s4Gs7wVodRK8L3OHBWA7&#10;aSu955aR4ds/sPODgxsK7+OCdzN26YMXxkQOmvVyUD/68vkTB54ZP3HouckzWpnyjT+yte/Hf/ON&#10;90qL119/ZuLbj3/x8KuJ5yHa2ogNfr8hPk8aeTa8pvTydg3ZSQDpKY2XxmZefvnszEsDufSGHX3F&#10;m9Z1Za4dyqU3dblOJghNrx/q3nRO7hopZgGgHGpzenKpeuR0tnRicrE66Sk96StzXhtT8pQOV2G3&#10;RBu7FbcSYSfYLRtAikD2qfnS6W8dOvP0PZdtuDll8bSvW6VDkwFnLDWQTd3sCLEtO7plckPf1qJk&#10;Fgt1GDEKF1CsMgYIV8R+RatcJ00QaSDVL7Ew7ePsZ85h4PYi+nbnkRoW6HuTi4UFBe+0hrQuoj24&#10;QqRFy/hIthbGMeg8BpQsDT7A0xKFHykiu9uNBcuExderKL1ehQDBSsWtJrX8+XHGwRsZaRdN90fH&#10;YU0G1dDTbcVMdwBbjQeVALV7wxAAi8jIU/NLJ16ZcF++edPgHZK48JUGGcC1rSsuH+7Nb9lzy6tO&#10;VRXqPUVIN4qKIhMF5dIqzGETorK1Xk00hMFZlF9oTBQnAh7lHbY8d6PVLEoEayYS7hCL2nXRZwTk&#10;Kdm2wyVYfXAAJmIoiEdeRoivJYtbQeB8ObsmePQcZMLOYZkT/EU8dqwFa4qbeBQHFdEuHHyBQSwA&#10;ZvC7L9CNQYOWBxNFTA6xlo3AWvct51jXuwHXna8HT718ePK5F56fs1xBgxsL6eHNxXTPYCY9MFrI&#10;57pdl8f5pcnI0IZIWxsBu28UzLGhwwCWJS94vmgMz7hCwrYlajUfq8WEhwDSDChaHDM1jQfHPdw1&#10;UMed3TmogOPaTArTPQz3zxJCHWHjFdk9yYxF3sE2Jm5zR0MvrGlGSjp5wKOmei3SIlLC1LTV/qeE&#10;VEkrQk0Rbl7n4t5NOXQ5Ar4G0jbhQMnH/qUAiGN4VpwJqcX6Sc5xyZ3D+CJooxB4Nd2m8ww6AI92&#10;pGs6gK1OE/umg8ylffhMPfm1o6evvmPD8xuyvRu4YLbRpI6+fP6Vr//Zq68szdbYx/+vW667/JaR&#10;XbYj7UvFAKcPzh569psnXlOhKSdAVrsmq/21/rODrO8GaK3FYiUtCZyB0Xz+je+57Mo9t4z8RK47&#10;deulsljGEAWeCuqVwJs6U5p/8eFTp469fH5GKRNsvXIg88FfvvHWwY2FnmzRLaSyVlErqoS+Xnj6&#10;vmOHw0DXsdy0s534Z3HOIO/Qa273veIJ4MNikJMmAj9fqpWmy7VvupZ8YqSYvWwol7l8tDu7eX0x&#10;s9kQpBcqKEM5AHvWFTJ7NvXmYQlhtDanz5drR8YXyocVmbHDU0sTc1VvTBnjt2MH1jqsNCheL4pp&#10;JjfxfluGSJ6eL5/95sFTz925Y/11PelUtq7C5kQeUeR2nLJl32jvQF9ftuCzarTpC2bFFumrb6iR&#10;BkvCcix41aCzK1jMhKT7BOrTAksHlnD6z88h+xtpOGmO1O4UzHnAzFah6gY8E42eM7YGY3WBTWh5&#10;5aKm5qqJDrVJTKhFr4NxgqlqECPkbk6j500FCCt6HjokzD6+iMrZGmxHwMqJ1lvDEi1LycBTogXV&#10;L+LWMRRF2oShb47M7S9hpfebbqO7det0ygKA6gBSjVZ8/HMy1IbtPzf7al/WWb+9t3iZR5GDtSFC&#10;IV/Y+Mnr37E+rx0RFFMQjg34PiwVCX8joq/1JiY1Qhe0TiQWheqKyLlbMUATA8GCJYLlN5OISH2+&#10;gJb7emwO2pzwEyzRQmaXlpDG0exJEaM4fYCacVGML+/XtExJeYIVwbL29UVXxEaLtOG3JSJmTpQ5&#10;xDQhGDRxmy7BjCRB31rFliJGScTwkVb03C+CjHZsbHWH7U9c/iO9hWFeYAXP6RrIOumcJWxXQloC&#10;xlCk14rbZw1NYsPaQVgpiHRfLSBKkzLR8ZMu/NjaEBwBuI6Ipi5NJL/rNAkkwJAXHIsWx9E5jT85&#10;WcFVeQtF6QKacFsvwymPYX+JYBkNLkSz9doOYIyhFqPVhl5Y3B7UiEsDa2gNTZMBbw4CNCYviUBk&#10;4gzE1lSmIY2yNljncnxoNIsdBQeV0CAlGMpa4bGZOs6XDdJSIhubnSYvoYm9whybw+aXxkEwxmC0&#10;BuMCtVJZ1U+dXFqFofISB7qkxorawFYn+UK7PRF12E+bwMxo8r/zxSPfeO8v5vZqZfgjnz94/5Nf&#10;Ozp97Zs37fjx33jDnT1D2aHvBqiU5+uzz33rxHNz5yqzWJ5n3CkF5p91wvB7AVqdQok7TRXaAJyd&#10;1w/33/GjO+/ZsLP3x2xXbriUJ1RZ9Gvl+Xp1fqpaPnlgenbf42PnAl+rDZf1ZN/2yat27dg7uN7N&#10;2I60uCUkbz5/IZHOd7sjg5uKhbNH5ipt7UOOZfEkLBYVM9W2vbfZNazYyhuvuUHaOobAa4Gi4zOL&#10;h0/NlU7sP2f1b+jO7RgupLeOFLLr8649pA0hNFG0Rh2KE7C54Nqbu9f1vFUb0nuGe895oT5xbqly&#10;amyxenap5o+V/XB8oe4vJMpxkGjJ+gl2qwG2bEOGjy1WJr5x8Iy5c/vI1cPFXHc18KF10kiboMIA&#10;xgQOxeLLhh3CqpXTRKc+KyMhMzYwV40YEbn8SN3Yr2WKobDRwczpGs782QSyu7LY/G+GIFIc6Ztc&#10;sDKw8FAVQV2DpahlKxGrmJvO88uSojtcIcRMBkyzGDas4RsWBEk+HQAMJ5iyBgWE/BszGHh/L0Q2&#10;YjuYI7C4r4TJr85ClzVSwzZ4Kh73Tr5IzSAyFkSKt/UXLiimgOQSs7Xp4MlXHzjTdgoLOxQJkzjw&#10;+zHArqNp9YEg/urUA1V96ezsiwXX6Sm4dl9FKxDjuG7XTcjVmaAuB64toUjBwCClo6EEc3FG1E3w&#10;1b5jMXAw4hBcRkabAYF5DAIimuJKBI/zmoGYNzBCRLYQvAW6KDabpEtNB+gkguPx9QcDkwIwsVCe&#10;EvMEHAkj1MbjfZcuR82cldb6iwQJDNxrUWOGIkcrnjj8kLmIaV9jwBtVS0cMIuOt4QS+1jUkghMC&#10;uq8bu4OB7NK2G/CK93JkRBsYcGFifyoeBSijpXtrgMF6Jai+/uLC4cFb0GsPYINpFzes1U8CYIMj&#10;7zqYYFVoMpCMrWBuGi2FAmPosQXOK+DhMz7+tFjGr2wXMEpi0DZ4Zz/HvLIwFRIERckEFAvGGs/X&#10;oOXHR2s8r6Ys3ug4UDoOk27orohalE0MuBrgy8R/ritCl8XxyR053DKYgqcNlGFIOwzfWfDx7FQA&#10;aI6Uy5HivGlc2qIrI++6tG1BMlwao8UArQ1gOZg5cnj27MMPHe4AspK1JewAmqiDdHW16fhOg1um&#10;nUF75dtnzi5MV399ZrxsA8h94j/e+rZdN6x7k+WI9Hdze2llwuOvTr+2/8nx41jpl5U0Vf2hmDD8&#10;boFWJxark8t7I0pnx967Nn2wd13ufZwz52KeRK0c1KfGlubnz1cr508vlc6fWSpXFj1/YEMh87ZP&#10;XnXZ5iv6hwo9qXy87lfRSTMhbZEv9qXzZ4/MTcfgQ3QQ/3Vya+80Iahjm03TghrLFpaDloheGAI3&#10;2mC+5s8u1v2Fw1Pi9f5camR9MbN9XT63sTebGpCCZyl2GzdEMBETIhiwLm3JwS29hRvWd+V8L9RL&#10;gdLji3X/9FzNnzTGTJ1drJyfrfplTUYTwWu834jMB6wG4DJE4ny5NnX/obGX37R9ZM/mntxA1VdQ&#10;pkW7jE8egVG96C9sjSJyjIIQ1rLiuqLWKwPhcthFGxgTIKWjvMH2IhZHHLvdDLk5GwvlOo799ik4&#10;6xyM3NMD0c2RusNFaEIsPVoHqgSTIfBGi6lhjNUYrafOoommYzuPnLcbCtNIxNug/KN2ZvS9eKC9&#10;ZqDqGvkbM+j/aA+sYQumRJBZjtAnjH9hDgtHl2CBwckJMEHLInVJE0gT7IwFO2U1GaA1byDOoEyI&#10;FBxopvHI8W9OHzz18sFEkWgArk5xEcvyChNavVq8BjIRyCZ3ulybev7M9Ku3bBq8RTCWzhZ6sSO3&#10;ASnhgHdnwZSOThwUtdOiJJnlGXQtYpNdsC9ExOIxf4KWJnL+9xjEEgcLBYip1vXiBBYyiIqImCaR&#10;YLYamYJr6aIuhdkyrDlrHN3gvDmh2LyOaJ8q/B4em7XeOxbP/xMzYIZHo5akIusJ0diwo2XOcQFC&#10;tPF7VbQUGEWTlBE7xnCxk/ScE6Rjob93FNfPKJy1zuJ8MAHLtgHDoUMDzlnkYM8pCa5p/NjC6Yf+&#10;9sBzk6dqpTsH33jLust2QRsDrXSkF7sASjQEGEboS9k4ZHEYzzSF9J1iMjgYurlANWVQrgKfO+Jh&#10;Z66Cdw3msOBx7MgQfnSI8LkJhSXFoonM2Ek+CbSaEVGNTFUTMdwmASIpZgsNGgArDjrXUb1TZKCN&#10;iX6GdPS6TXSoI23gaw3JGT6yKY17hlORIN4QcpKhrgN8bbKGg/MK0uHIi/heaStmigwgBAopC5Jz&#10;BPririljAGkNwyWUF2DipZenTz3/wj50TkZRbS211Y6u7X/uBLA6tQ4b9UnGj+OdPjg7vfWqgQ3v&#10;+z+u+/DAaOHm70Yy1PiYGS+f+fYXDj0TeKrUps1q1M8AK53rf2hA1qW2DlkHkNUMgx7d0dN198cu&#10;v23T5X0fz+Sday4CperJEwtTC9O1arXkBzPj5Uq9EoS963KZN7xr+5ahzcXeXJebaVtcbI2Fxzhn&#10;TjzN2ClcmXVA44n4m+b5zHRYmHHrpvF3ahfaxUCTLADSEFg9VN6Z+cqJM/OVU0V3oXu0O7djfTG7&#10;oz+fGsradlZwJrUxDeKGEZFkgHSkcFOWLHCw0eFC5oZ6qILFur+4qSc/WQ/VmbGFytkzC+WpeqB8&#10;TcQNkTGEAGBhvAGDiOy5qld65PDZg6XRPnVZf8+wI8Dq8YhNUJ7EGf0UBvQmXN5/DSr1KsgFhLDW&#10;ZLUYA1L9NrhjQdUVhLvKHagBbgO5jRLhMQflkxUc+tXjgCuw7vYieNEge08W0rKw+EAVfllB5gFu&#10;Wp4+8a61WsMwwVBE7YlITkFN+wEYHUNj02Q3dE2DfIPiLTn0faIXzkYHekmDSwZyOc49PIeJz04A&#10;VYXcUBoyyyIwnJCAGBX5NtlFF8ziMMZ03DUiI8/oG6FW4ApI2xk8cOy+pUde/fLzXr12Ni4Y9Q60&#10;t25TmTX81WIWk1Xj1nEqAbiYMoZPlOtnnj871bN3/eBVuzZezrf2bEWqmEcIBsMI5IcQkscj7XRR&#10;Hah2HNmMJGIRumAgaMmgLcAuM6RmCZ7PoB0Gnmi7Mg2wMJ76a4Rjsvbpvu8VaS3XbEUgr4M1Qnvc&#10;0/fhYVspwi2GjBG7yPS6zr8wYlF0K+wckVkmj1khatwqa/yWUDJQEMKkJSQsjIgRTIezCLwA0hIQ&#10;jMBV5KxOLGK1qkv+0suPnn75gb/Z/2rgKR8AnT90cKp48027u0c3wqtWkc6KmFnrzMo1OCVtgD7X&#10;hpuyUa6HSBF1PC03FnqKMfQKCxUXOFUy+O0DVQynOK7MpuEZC7tTHj7QZ/ClxTxmqwFcSZBcLLNG&#10;IGOa8y8ttL8MRDaZKQNqWllo0i3GKtEuNLFxa3RAJlS1gcU5PjRq472bsnAsgbo2EMRQdAzum67h&#10;obN1QAP5lECe82Wjf42nowiQtkCXa0XQ+SIoLRZP2/q+gpXJY/L5J0uHv3X/q7Xp6SMdGKxO04MX&#10;AlEX+l6SoKA2Bs1v4IOB9XmeztqF7wVkVZf8+Se+cuTh8WML51dhs4LVWoY/LCDrewFaSSNN+55P&#10;XLHjyjeuv7d/ff4DQvKeCwAsVZ73ql49DAjgbsZy0nknvenyvsF8dyqdztmp7/bFGE0mDDRrY7FW&#10;Gc5ecZhibQBMtvQxzbZovHCZ07q45CYAmd1immDFyhSx6PnVxcngxdfPz702lM+ObOzO7V7fldvY&#10;l3W7LcZtZQxUQ6hpIqfieCULKURqIJdOMcaGQLh2W18XQqNrpXowuVT3JydLtZmT86X5hZoXaMMa&#10;JwtOAF+o+0vfOXHu0GzV868a6RuRgtlKA6Ffh1c7jocW/gpDvVsx4PaiXF2EbwWw3FTs2dPmmk4E&#10;4xPSfQ5S3SmUTnowKQNu86aYdPl1BmSaobjeBk4zLL22gKP//hj472zD0G0FSNJI3+1CMwP9QBWm&#10;SuBpagpoG4aC7W7Vy/6SsFOOGK6WW/jybxOoHtWX3Bvy6PtQD9z1FsxSNHfEswILJz0c++2zWDpT&#10;Q85xkOqKhM0mTOzLhkAhICwLTm/kek+qsz6V6+g0TdogZSQsKfHy3Iu1v37hD56r1pYOIoq5aJzM&#10;ki1E3eFkmTw11uO1WUmsNTduIYpAa3NsZun41g2berd1bR51Ujkw14XQhICrhFmrWFFzWx5pFwco&#10;SBhIY8ANRyg0SDDYPoeZ1WB1Du0KcKZalvtxC7FhkWGSHlns+1zZGpqtBkvK2OqUEf9+PnBiWpK3&#10;mFeGyF2CsZZGy1ykR7AxpknlU4yqVvPV6vShGh14DfQUhnFNNcRpfhbT/gS49OAyC0LwqEVuCOdP&#10;Lp5+6G/3f/vA0xNjaCVK0NHvPPFaPZNd/9bf+M1t9XoNlXIdTsqGlGJVwN4Q86cEx3DOxb7FKgJD&#10;SEmOcBVQoQB0McC3BCY1cGBa4dOvlPEHew0uz+RQNgJXd3PYrsLfnuOYrhvkSTdNRQUYNHjzsrNO&#10;+pCE9ioCUoAGQcdTlpo0NEV/bzBZJr5mVaXhMODjW7N472gaNgfq2oAMQ9ECTtfr+MyJGk7ME4TD&#10;kWccEmzZtGFcTqAAdLsWcpaM9Y1rgavGPqfheR5EuoCF8Qn93J/88Yu16emX2xieThl/3++sP0rs&#10;nY361CBhvKfuO3bUSVt/9Kb3XfYz+Z7U7kv95YsztfMPfvbA156+79iBtnq51oQh/bCBrIsBWqwD&#10;yGoyWl39mfQH/90Nd41s7f5QpuDcdlH1T3CRKTqZVNZyhSWEkFyy70+RJa8eVmslP8TaodCrofXV&#10;2okCrRgbCy1TNyehlUoB1Nj0GieHxt8Ra6ksbcDHFysT44uV8awz2zvand22oZjduLE7v67o2pnA&#10;EAKtk9IiaGOWnYSi8WSWLqbdrcW0u3VjTwE3bxpCJQhq81VvZrpSX5qu1KszFS+o+KH2lDL7z81P&#10;+Mqwa0Z6R6QQVmgMBAx87xj+6NGfxbb1t+PWLe9An+hvZndRh3fLhARpcxS2ZFA9W0VY9pHqj0BV&#10;J2G80YDVzZALJfQ4MPfsHI78KgP9t20YvLUAyTSyd6eBDEf5W1WoJR2NxovYSDHJPGD56bRF/0es&#10;SjSKnvizjuIziCLhO7OArjsK6L63C7JHQFc1uAZYVqBaJZz4H2cw9+Q0HEjkhiyITAyimhkhDCYg&#10;mIAhNeTCLdpRAG2HXCJJgBfWsVRfIuIM896s+ubLfzfxzNFHXqzVlg4BWASwlCgeDVYrSfWbDgWt&#10;oYOoRy3j5ppLxUDLDcMwA8AfGNmxsDGzfsS2JNeWgNEhGGPwhYFghAyxpE/EmmwWW8UnLHbOam6O&#10;XDDIkEGWo/FDSoh7mQGMC4RFBus8W4W5+j4Dn6QH1w/kI2EUQCxyvnc7MF6XsAUQNXSUywsaa1oa&#10;XPiXScZgGINl2QhYgL56Dpf178TEzBgsR0CryL4hDLQ6+dL5177xZ/u+PTNRmkPLLdwAQHlutnzq&#10;gfsf3nf55eldP/Ij64wh1Ks1pNI2bMdqartWXIJY9L0pn8LrroVS1Ye7hmdUtCYZBriAcoBpEPad&#10;0/iFl6v4s70c21MZLPgCV6QDYFjgb88xzFQIaRhIkUiaAJa5xC+TdjaAFkwMrBqsVgSqlGkAMA1D&#10;BlobKG1QCTVsDnxsSxYf2JCGYAQ/Fq3ZkgDLx5+crOIbZ0NAMnQ5AoUObBZHFDYdcob+bAppLhDG&#10;8oYOqZ4I/BCMS3BpQTEOK5PGuQP7g6d//38/OfXCiw/GtaSeuGZJAKK/zwCrU/pKJ1ZLPPr3Bw/U&#10;K8H/fvOHdn+ydzi792If4PzppRNf+F8vfPn4q1NjWC5+v1C8zg8VwLpURisJXAQA8eFfuWnbjmsH&#10;P5Ytuu8Qkg9f9BViYJYtJGzxfc1ZVKHxFqZqU0uzdQ8rhXxrCfpW3uPLgZZKSCkaLUXZAlpNwOW0&#10;/kxuzDK4CfDVaC+6AKyKH/gHzy28enR68UhP2h1e35XdsK23uG59MTvEOIMXqqgl1r6q42mZ9orm&#10;SpleV8yNDuYzRhsoTylV80Nd9kM1V6vXGTirK6PznFsiDq61uIFRM9h34ivoyQ5j256PYtFf6Kw5&#10;YtHpPKwbZEZdpIbTWDjkwc4RmMtBIXVsIQKA28dR0BZwjjD77Cz0LxiE/3ULht/SDVcQcre6EDmJ&#10;pW+UEUyEUYyLxeP2CK04kjZOpCCKH6NFXzVCcAnxn6sGIsdReFsRxXsKkCkGU43ExcgLVOoGx/+f&#10;MYz91TgoYMj127C6G/qlhKyHEXTdgEgiNZwGd2NvrQ5vlRAS2WwRf/7M701/68W/Owyic0R6Thu9&#10;EIOsRQCl+LNBg/tYLlhNYqBkC7FxDzbAlp0AWlkAppDLpz40euPAQCbL7YINwQEtBLQO4TALknEo&#10;oxrJkMurJ2cJ5olFbAoBkgtwwZuxKgYEbgBJKXgWg2EKdlpD9zHIiV50H5hFZb1CGGaRU2cRhlmY&#10;YgFqxIN97oe0Gn4/eS3DQCkg7FYILQamXTi8CgMJe8FBLmAI8ikEloJoQ5bNwOOYjQ2NQQqAxTgC&#10;TSBBCIwCiCDBAWbWFFFTbMBqGQK5NlTaxajfiyIroq4q0NqgVvbrB5+deO6Rzx96ul4LlhIHgDDB&#10;Woj6zOyrj/6n/zjx/J/88c3Xf+pTN+9+29uKts2bmshVaQ8iDLoORotZHKwGKCgDR64EIElWywYw&#10;yDmULTBPGi+fVfhplPGHewnbU2ks+hauTGuk1wF/d87GqbKBQwy2ZGgoEFibnUTTSm8Zm2USIEtD&#10;xSxWQ5dltIE2hJoyKNqEn9iaxT3rosaLp6M7xxEMWcvHn4+V8VdHPCAEMmmBPiYg4k2jfaIsAMBs&#10;gdG8C4NoUrjjWoptQyYOHlHzJ0/5yquHk/v2zZx44P7nVN17PT60JUGIt0q7kL5LIHUhVqvdoysp&#10;2eHPfOP4kf1Pjf/2+z993Tu2Xjlwdypr93Kx0rBcK6PqlaB08LnJV772x688WVn0FtHKXky+tjWD&#10;rn/Y2KzvpnXI7/nEFYXr79n8znx36melxXf/sLyQ0nx94ugr54+WF1YArQstMrpADzp5DlUJajRM&#10;MFsJcTrqAEsAraaWxkl8jT8ppTSJ6Up9arbqzR+dXjrVnXb6NvcWhnf1d6/PODIVaoPQ0EV5NRER&#10;44wJIZlIWY7Tk3Yj/Qx1wVeKfKVjQ20WT9NzCGaQTw1gd/9V0EbBkMGaLXVFgMvRuyeP2ngd1Ykq&#10;8tvsKKmiAz1C8e2XHo5zkSeBhdcWcPhnDyP4T5sx+okhpPIcmasBuy+L0jdqKO/zoZUGXLHScKOp&#10;wYitGiiKfoFuFNFYCO8ZGM/A2WCj5z1dyN4QDbyYaiz87bGxtBTgxG+fxvj/HIcKCfmsg+wgB5Nx&#10;yzCZYxwaqArB7rKR3eBG2pSwsz7LNyG67SJu2PjG7NOHHtTzS+emY1DVDrKqidZh0v2dOgD/RjFr&#10;GJjWorXIUgBVEIni6wD8N+y9Kb+hbzgPqyVWvmROJ24XNzLkmjYQ1PLCBlgUyBsL6klIMJcQLgYw&#10;cwKZkoLn1BCkeyIbkXQNZj0Hnknaa3e47cz3u533g/owzS8kDdSwRjhAYIpgm2hYgFcD8PMulNIQ&#10;hkctu7UPprEn2Xf/oWMdHQOD4By2bSMX2HC1jXJoMDdZnX3xkZNP7nv87IF4XZYTDEmQWHcWgNAE&#10;galMTLxwfv/+9de8731FgRBaqbWfgyE4HNjTncGxhTLmawEGY/92WmWzCQBYjGFICCibUGKE58cV&#10;foKq+L1rgB2ZFPzQxhab4RPrQ3zlPMf+eYIOAUdQ0/m+3eUhGkaKhe9NsTviVmHj31TEcmmDujLw&#10;lMHGLMePbc3gxl4XhoDARO+pxYCsXccXJqv4H/sDzFYNmCvQKyQyjMFvu/8EA5Q2qJLBYCGLPtuK&#10;GbRV7lMi5Hp7sDR22n/st37jJVWrH4/B1QKWi8Mrbbqldk1Wck9bC1SxiwBc7cHS7fUpKeHhlUWP&#10;f+Y3nvhK90DmyTe8e8f1G3f37kll7C4hmaMVmcqiVz6xf/rMs984cXhhulrCykEhr02P1akt+kP7&#10;camMFuanKmpppjbuuPIApWTKssXGf+6yGPiqcvCZiSf3P3H2jApNp3yjiwmRbwdZ7X82id6AxnKD&#10;09i9HS5ajvixdoY19DMpgPwEy5Vu/BwR2ZrIlDx/qewHlfOl6vTh8wvj64qZ/i09haHBfLqbsaiB&#10;0xBqXgBwNceIm3cD40xygjLReDjn0ScTNkb6d6MrOwBP1S+s/eCAqhuk17no2VPAxCN1VMcDZEZt&#10;GL+zHRcRYBSQHuZgwsbiOEN5rIIj//YIvMkAm//dBmTyNqxNHF0fkRADNZQfqyEsKbA0Igf2ZDIk&#10;tTyaTVPoEvvbGANd0SAY5G7MoOfd3bC32pGTZp3AXQ5WcDE/XseRXz+O858ZhyaGvCNR2MjBU4AO&#10;2k+UDMGSAWmO/MYc3B4bYU1hFZ4fDAy1oI69m27N7Nlwff/j+7/mgWgpsYGVVimMnSj+9hHspBbC&#10;j34HcwDKAqil3FRw286re2xhWXAsNAXVDG3RR+yiRskjH07eHGtvWkaxKCJH62iiUxADgwVyQpAI&#10;YU3asM4r1LfVQKoIqArCdAh/WxqpXg3mxzO91AJw/zo+ImCl8xre5gDkMEjDILVByABZ0XDGI3Al&#10;DQPHhY0/edxm04ijFZc5IJk1t8RliuUYtDHGIAMG+AxjJ2fPvPDgqaenxkpnE2uywWhV4rVGSaAF&#10;AKne3vzWN90+YjkWVM274FoyAAJjMJxysbsnh2fq88hojaKU8IlW3e0VAIcxrLcsnGEMFabxyjmF&#10;jz1bwf/vGo039rjwQhdDxPFjQwbfdCw8NqNRCRRSgoPxlndVM5ezITtAPHUYH9YioNWaLjSaUFUa&#10;nja4sVfiU1sz2JSVCAxFodJgEJzQ7Xr4h4kafv2lOsbLBnAEBqREL+cIVswZRn5hJUMILYnLitn4&#10;XqQ167kJfOy65570a1/8cs/ks88cThzS2ifwkhPM7X5SbI2v7AJAizp87SS30W2sVoOBZwDY/FSV&#10;ffWPXv4OgBdj4sFFK+gaia6Rn2CuOk0VXipL90MPtJZdgOe/ddJ//lsnn99zy8ipK984ekX3YPaK&#10;fLe7J1t0d1uO6OOCO4z94IBXrRwsvvLYmQce/fuDL1RLfhVrhElixfgJYxcJuDQ6Ty02+t8CrQmP&#10;ZPyQHS+kWgy6Uq02D/mJhdZgvSwiIk/p2mSpMj5Vqc2cnFuaGMpnBjd35wcH85li2hY2Zyx2NKCL&#10;unjNkXLGwFmLpeCMQWsDphgyThZeWAO7mBgIQ9A+obgnj+o5H1MvzEKmDdxeAe11biGQicBWaoCB&#10;CxulsxyVJQ/H/8tReEcr2PIbm5Hf7MLq5eh6RwbusIXSAxVUznjQFoE7fEXGGFFkvWBiFguaoJYU&#10;RI6j6+3d6Hp7HiIrYSoGUAaUl1ApC7PPLeD4vz+GqUdnwCGQs2zktwrwbBvIircXYwz8RYLbm0LX&#10;zkxLxYrVgFYUTC0Nx87hKwoHJl7MzM1NnEoArcYm1snNuJOnfXL9NkYPGmvNi1nUKkDVrmIx3J7t&#10;z3IpBGwJJjg0iwcFkq2pCxmSNlovcZvZMANjNBhLhCZwjlAZCGMgIAEuEPIIzOaWXJSPB8AGCyL0&#10;ADJQ3II3wFG7yiD3NJrgrXlhG5OkP1Bd1fcFW7VCC0w0Xan6NbztCozxeK2GMESw5gXSixZ0mkNK&#10;xO0ituoGC8YghIhc4I1ZdgZs/O61UE7zt8fozBAhDAMYbTB1bGnska8dfKZeCacSm3Yp8bXR0m7I&#10;ihqaUzl4xRUDvdu2FbTnAebi6lBoCJwRru8r4kTZw8R8BWnOYHOOYI0QgjB+4M1S4DQIJWicmtX4&#10;+NNV/N9XGXx81KAeppDWAu/rC9DvCHz1nMBiVcFpaLaWU1qRRou1NFmmwW5RtM610qgZgIPw7hEX&#10;H9+cRo/DUFUEEznTwpIhUpaHPz1Tw++86mOyHMUv9QuOQRGxve03smRAaDQWjUFfLotNmVTMZq01&#10;hELQQYBMTw/bfteb+6dee9XVtXqypVbD8qGapAShAXpoDYDFLoLJ6mQDYTrUpyQRkdR0J8EX2upZ&#10;w4qpgcmTU5OrmY8m25QmIe/Bp+/4HPuXJoZflf3Z/9R4ef9T468AOOpmrIduf//Oa9fv6Lmy2Jfe&#10;XOhJbXDSVhcXTDLGBPsnqplz5ypnnr3/xMNPfOnIK14tXFilf7uGUO67Blztgvkky9AwcPXR0nI1&#10;TCadFrvFGrqaDEDp+GeSwMvWxgRzVW96rurNn1koT/ZnU/0jxWz/pp5cb962bcEhjLkISM/iMFu0&#10;wBZnDIJHm6jN7CgUuDHlRxeumtrXkFmJgTd0wy+HWDy2AMZsOF0CKuj8O8hEwnmnFyg6AmLMRaUS&#10;YPyzE6i+XMGG39yEoXcPwM0R3OsBa30e8gGB0jNVqMUQPBsf53XDULBl80CBgdEaqT0uet5RROaa&#10;dCTCXYoCfGnAQWUuwPj/HMfZ3zuDymQFAhZyaYncFgGeAkz782YAl0B9ygBKontXHm6fhWBRrY0D&#10;Yg8frQ2yqaIoZHtobm6iPZurk3cWdWgbdipkLPH/gha1zqq3XnND+sah7SOcCU5SwDBqjb0zgJEB&#10;mLhgviUhymYzrAW8m+81qMV8xuWOmSjsklkWmGvAFzlyR20E2wzqmysQdQPh5RAWCf5VQOpVgvAJ&#10;sKJ8QBa3x1lj8upfXPsw8hUTihAWNKo7FCgXvR7NGMhiEKEFe4bDIgnPkaBUHKS9xsGcMQYuRVxk&#10;Gl5QMfKJ/9ul9EyacTIBgnMHSyfrlXApsVlXEiCrHK/VxrqUiavi+PMLdqavl+s4guli6FECEBiN&#10;lOC4fagLX6/5GPcCbEo5kFg7YCEa/WbYKCTOgmGBaZQqhF95ro4zVYP/z3YDwRwEysLtWcLgeo4v&#10;nbdwZCkENybKR4wnPnV88IxMSqPhGQMDTZEeK9QGNUXodTg+sjGNuwYdWIKhohqqRkLWCVCmOv6f&#10;Qx7+4nCAkk+Aw9BjCQwKEQHLDohFgGEuNAgsgSu6s3A5R+UCbVeARZ5ZQYC+nbsL3Vu3ZWdee62O&#10;5Rl/SV0WtQGRToyVWAVsrXGUiAODGDiPEkRDIqhVmHeFNl134rNpgCIkZzuuHezbffPItoHRwkgm&#10;b+e1Mv7SbP3cmUOzr7/82JlDsxPlGpbnKDc+dWJNUgJ0/dCBLXmxwKrtzU66zyqvGtbv/8vXXgFw&#10;FEDm+rds3rFhZ++2vnW5ke6h7LpCT2rAckTqeypj8aiu0aQWZ2vTR14898pLD5/ad+K1mbNEVG7T&#10;u6wpluv82y8JcLVruDq1FZNUu5cAWskYlXTc+mm0FjPx91KJ1qILQJa9YLHsBQtnFsrjx2YWBzZ2&#10;5Qd3DBQH8q7jMCKu1ih0rSfKwGKfnAajZUkGWBxKh6AgBASPWC1jLgy26hpuj431d/cjrGvMHyuh&#10;a4sNp1ugmeDYoYegQ0DmGIrbJKwxhqW5EPMHl1D/sQMovVDChl/eiGyfBSmBro8UYG+1sXh/Gd64&#10;D2ZHrtsNkTwpgq5oyC6O7jcXUXhTHtagBHwDrQCdE/A4w8x9s5j4b2ew8NQCAhjYcJHrkchuYGAC&#10;oA75jdwCdM3AnzIo7iqguDsHXaNlIvmOvTYAWmkwwzBXni7PLp6fxUoxp59gQVc7DLSvuXbAlZzy&#10;8TJuKrx+y65uB0wKIcEsEZlnkomrXexsROZiYEM8pRbp5XjccmqRmhE7wQWH0QYMBoJbkE4KgWPg&#10;ixCFcxxqv4XyBhfgHizPQDNCMMJQuZoh/4wCUxywWFNz1+ztfC9O7f8MbFaDjWPawKwLEexWUa+u&#10;UTAtBnfJQWpSwggFAwZKSZAUYGG45n3G4tZhcjCEEV382xOb1jMTTeLaQkKCk+QiTLAhSba1mmBc&#10;G0/Obm6anJOVy9mMAKPUMpPTC7PrkRXCjnwKMyPdePj0NM56AUZdO5IYrCURiTVbG4SAxRhmuEYt&#10;0PjdVz0cXjT4D5drbM/YqAcOdriEn1nP8U2X4dFpg5KvkYp9wpKHtMiwNMoG1YZQCTU0adzQY+ND&#10;G1LYWRDQBNTjoRtbhihYAV5cDPEf9tfx1Lhqhnn3SoF1MchSHShpCaCuNKaMwdZiDjsLafjGXOQy&#10;I2il4KQzVra/z5ppTd41PnUCZCEBaLAGi8UuQo9FtuRpW/Du4XwmvbEnD1uKPAfCQ+fnTxyfLU1T&#10;6+WaVbo+Da/KZB6ydcs7tm295V3b3zm4sXA958xKPujINmDXjeve9eYP7Z6bOL7w0HPfOvGt5+4/&#10;cfzi9vMfPrAlL7GcJIVnySKfpATp+QdOHnz+gZMnAbgDGwrd264aWL9ua9dI//r8UFd/ZiCdswtu&#10;xsqu2pkyZIwmRXGYtFZGLc7WZufPVaZOvDZ9/PVnJ06W5uqLtXJQautVt09wdWgfrjmf890Crk4s&#10;F0/QoE3H3LhgNRiuSgJUpaP2TwNoUabFfrUmGJU23uRSdezcUm3m8NTC5Gh3tu/KdX3DvVk3o5XB&#10;aoCrEaXNiMUDZdFXyQ0WqmOo+VXY5KBarcBJpcC56HjvkWkZiZImqIpCesDG5ncN4eSXDeaPldG9&#10;yYXdy+MJwM6ryQRRVHJ2s4BIM5TOKtSrCif/+wksPrOETb++GX1v7IZrGWTemIY1aqP8aBWVFyoI&#10;ymHkUhZEm0/q8hS63lFA9op0VJKqBiYl4KUZFl8pY/x/jWHmqzPwawocHBlLIjsk4Q7yZktzxfsl&#10;AQoJlVMKTm8aAzcXIR0OVVGtHYMzcPCWV1JjMjPwkYaLWX/GvHTqySOlpeljbafP1VjXTlOyndZh&#10;w3YkyaaG/fku2pkbHDIE6ZgoQ9AIBq4uvdYwEIQlIxYiDODabmzC2vJwYmTAuYDSHA3dLec2WDYN&#10;4y2CzYdIHbdRPMZQ3QBoW4ERgzdIMLcESB1x4CwA2ond+zWhOS6WbHr80IOtaCBAKo5a0cPitkWg&#10;YAEBIAzABCFgBpnzHO4Eh5IhLM7AZDpeP2u3/bgQIB6FdrOEHKDZPue0JijlxJsWESpUgNYA5yEx&#10;lmw7VRJ/Tmp+knUtYusZqzMpfSJAKwMhIjBIl5AfU1EGN/UWMO8pPH92BtxXGLFlEy2sptkKAQjG&#10;MCIEHACTViQs//qpAK8tKPz6FRrvGjYItIssLHx4CNick/jSOMOZxRASGpwngFbMYikCPE3ISsK7&#10;1qfw7hEXOcngaRZRNlwhIz3USeN/HAvwPw/5mK8YwGJgDBgQAkNcLOvtL2eyouc/ozQyKQs3DhQh&#10;OIcXqgvfi7GjvTEaOvCN8vz6KvsbR+TmAcE514Z45DPSJD6TAnYr3pdcBlgiBjqcMaQt2debS/Vs&#10;6MoOhRobt/bkBwyjsOoH4WzFP3VidumhE7Ol/fHvs9oY+OTj6ASj1RDmq56hrHjPz++9e9s1Ax+x&#10;Hdm9ViPGScnezXv6PjSyveuua+/Y+Hdf+5OXvzp+bGHuItqdP1Rg61KBFrUxNmEb6Eh6/fgA6lNn&#10;lmozZ0vTtisPpvN2qn99vqt3Xa6rezDbXexNd6WyVtpypGs7whaSW8aQ8WthvVryK4sztYW5ycri&#10;wnR1aezw3GytEtTJUKBCU2tpU5b1qGttfepOOq2LrJxtFMVKdq8dYCFBYQLL44qSEQVJLZedeA1J&#10;QJWNQVcGoAbDlUFrcjFFIG++7p2fn/AWjs+WpjZ05wauWdcz1JfLZA1RU3eQ9N1pOIGzZvIJg80Z&#10;5hZex2NHv4T3XP1TMBWNsBpASYBLAc4EBJNgRAhDD0YwSMtp9KFAhhCWFTKDDra+dx1O3XcOcyeW&#10;kK/ZyKyXYHbckuv0LsfN1tQwh5W1UB5jqFUNZp+YQ/0DFaz/xVGs+8l1yA45sLYw9Aznkb3Swfw3&#10;llA+WIXoE+i6uwvFO3IQBQFT1YDg0H02SucDnP3fZ3Duj8ZRnYvOAjYE0nmOzAYJkWHRZGEHINjA&#10;mEsnQhgjMXhrD9KDLlQtykQDj6J9jK/gOi6ksKC0gjEGTGmkjY2yqeCPn/x/n91/6tlHOzBZnUz2&#10;VgNZtEYLMXlfhrn+HlVM53I6CAVzLDBizZYTxyXaMxMD4wIEBqPjCJjmamfx1BaBwYpBuQGRglYC&#10;wnXBswzVWgBWSmPgZYWxYRv1QhVWnUNrDbXZoHoXwf5HBvgEsChzjziLN23gh34CsekVEO8mhoPt&#10;dGCuk+BhY+fjkJzgIwSfVbBmGFQKSEmAQcJoc4HCFEf6fA+aXxlLB2AiVkT7ITyoajn0FhLtwmRb&#10;u56o4ZS4AgEAC1rXSIVLYa1GwnFYPQyQSjuriro7+B9DG0LIDO5a1wVPa7w2MQcDgxHbbk4YrQa2&#10;Gif9PiHgcobTgULICGOLBj/9TA0v79L45R0GOTtit27Jcoxs4fjKjI2nJzyU6gpOXJ0NETyloQ1h&#10;d0HgI1sy2NttQxlCNR6lztk+FAvxrfMhfvdogFfPxxJ3OwolXy85+jiHBlu1/WkxhukgxAyANw4U&#10;MJp2UA81CBdUIYDBwPcMrIyFuVOnZs6/+uoElls38MT+wYmIK61TAHLRXgKrjSBp/B+ZsWWfa8kR&#10;W4jBYtruW1fI9WVsuc4SrIcMylOV+vEHj4wdXfSCYxU/aOSzdgF4Y0uygBqiaepyFBEGv62l16hz&#10;umcoKz/yqze/Y+Ou3p/ggl10l8t2ZO/2awd//hP/8Q3bvvwHL/3BwWcnJtpYOT+xRNQPG9i6VI1W&#10;Emy1t6CT0TVJXZJlDNleLbS8WmjNn69O44VzAoCUFrekJWQ0dcy4McRUoI0KjW5j0BSWh2Q2Nqzk&#10;pMVaKd7fw3TCmixXpxYiVmkrsgQQbei5gsRzrsXvVyoueA0tV1LHlfxs3Fim4gfq4Pn56qm50syW&#10;nvzAtev71/Xl0q7WGmGb0LLRPuQJQXzBNjh49stwc1ns7r0BBasIh6fAwaFIwVcezpcnATIYKKyD&#10;4AK6kZ0YF9GgFMLttbH53mHIBy1M7Z+HV9Lo2mJD5FjUStQrqyaZiJmSWYaunRL2OKE8BdTmAxz7&#10;jaNYfGIBG39zK3pv6YLNQrh7XfQOS6SP5iD7ONK7nEgHU4rsIFReYPqZBZz4P09g7skZEBgkJFyH&#10;IzMsYPdGs3fGX6WwCYBZDKUjHoIKw/q7etG9KwtdU02rCk4MlrBxfPGwOnD0lerlfVemRvMbbDJA&#10;XdfMgbn9s1944TPPHD376rfJ6EksT5lfbTx5VSbrdx/9CH36js+xVbQQzfsj5abgSOnb0jaSBDde&#10;CJfZCH0NLjikYyEwBooRIAS4NstiS9o/qimD0DHIlTkEcQS8FW0CGJiQwCwVQTjKRi+CFHiogEIe&#10;DuVBEwremEZmfwBca0EzIO878B0f5b0h2JkQxZfyEeDQrAW2GpOlDK3swh+2lmH0gsHBYGrA1PZ5&#10;VN5YA+MEE3BwmUZoAOaG6D7voHgY0LYE0llQPg2NAIZU5HFFDNxw+JLDMwrFkKBsBqNCGK3BpIRk&#10;iRBzzmEa70/MpBijW5YcXETxMUbD5wIiBJgKkNUEGIZvBwvTr0yeOIeVsSZeWzsqydA32dPpw4f2&#10;nX7+2cnL3/GudUsT4zDawElZsKS1bFcgIigVWShEDvKsWU0DQ0hLgbev74UB4cDEPJQOMerasBkh&#10;vMAliEKoOS5zbJwOFcpMI1SE39/n4cUZjf9rj8ZN3QpB6GJIWvi5dQzXZVP4hzGOI7NeFKxtCH0p&#10;jnesT+GtQw6KNoev42gcESJv+9hfCvE7r/v45lgI0gRYUSh5VgislxJptEYzOy0TlzGUlMZYqLGx&#10;L4+b+4rN6B/W6uIAYBDNZOk4iFwb1Gt1WLkiSjPTZt8//N1rYaVyKnFNsgDl4z1XJnRMAsvnXZgl&#10;RLY3446kLLk+48h1PWm3J+NYOcFYUXKeNgC0NrXz5dpLY/PlYwt1byxQZsoQeWhpjxvT9ZQAbT6A&#10;nmgd0RyA8wArtwEhAoAP/NL1b9qws+cTlwKykh99I7m3vPcX9qYtR/zevsfHTmP5dGNyj9ZJhu2f&#10;G2zJiygnrK11mKTqgjZdUhCDBT/B2CTjemTi70KFRqjQJIOf0eHxdBtACRKfPpZ7bPgdNjK6uLbh&#10;PwnLtVZbsdFvkVjuPO8nWK6E6zfLtEAWNcwpm6CLiHQtCNXBqYXamfny7O6h7nVXrusbzDlShjpy&#10;Ol6m1YppYsEZJDGkqYYDhz+Dp9TnMNx7JQpuP0CEkEKMzx3H+PwJ7N32Fnzixl+CASE0YRQEnQRb&#10;ZQWZldh07yDcAQsT35nFwgGN/KgFa8AANovadB1YJKMiZ/HsRgY776B82qAWhDj3yHlUDpWx6Ve3&#10;YPjfDMO1OGS/QHEkBTIMpqYjdjwnUdWE6T+ZxMnfPIbFyQosOEhbFjKDDG4/B+PR45hVVjq3o4uy&#10;dNhHdYEw8oY+DN7UBa0JyYEvRhxpJ4vTs8erf/bA7zw12DXCdm68bsQP67RQnT1z6tzBV0rlubNo&#10;CYrbjfY6id/pu9nmk/ef53seiBEpw8qugcUJriPBbIFAtbyOJOdQWgMXOE9zziMhtmSxXxkD57wl&#10;mBRxTBItb3MQIhE4Ywoq64FqPuxnFeoDLth2H2HFh6kzyC4gvFfCq9Rgn8qChwTDTUMmC8YjgXmU&#10;psy+P3mE309dFiOQIjjaQrijhuD2GlJpDq45ao6BqlXgSgkd2kif5rDnGYy0II0XJQ1wDkMWOHQz&#10;aDmSpzGEDKBQgzsWGF9bbG5xAaVCGBV5xAkuohY/ESxuIa05mBAo1z0sag9kfGit6729fUF3fz+O&#10;HjxY7XBQTR4ERALQawBhdXzipWd///e/MrBz50/2bNhoVebmUS3VIUQALnnLnZ1bkcaPESxLrGC9&#10;akrD5hz3jvYhJTleGJuF5xlscG1kGcMqpHPzMjQ2mq2WxDRnOM8NtNZ47pzChxaq+MXdLn5qs0Fa&#10;2KgGDm4pcGzdmcKXJgQenaxiU4rhoxvSuLJbwjMUG5AS0paPEB7++JTC//eAj9klDdiRFotxhiFL&#10;YJCJZkbbalfHBlA3Bqf9AP05F3ePdMHlDHXTcoHnnEGFCp4XIpXNgjGCUgF0oGCIw853oTQxYe77&#10;t7/0xPRrr30nfrhYw0tJQNUMe5CCy8Fcuq8vm9qSsuQmV/LRrGMXHSldxuCK2N4lNAaBVovzde+F&#10;I1NL/3/2/jtMtvSuDoXXm3aoXJ3O6e6Tw8yZnJOyRhohJGGQhAgS+BLMFca+WJh7cYBrDLZxAoMJ&#10;H58tspEFCKGMNNJoZjQ55zlz5szJqXN35R3edP/Yu7p3767u02eSBlv1PPV0rq7a9Yb1rt/6rfXU&#10;XKd30ljbM3aZlepHEEjAhgP246z0gaYgjOV4aAKA/vAv3HzNjotHfoRxWn0l0294vPTWD/zk1ZCR&#10;/p2DD509tQ7QypcRv61gi1/g8oLcBmFyQItnymIb3bMdCIMQqR0AthRWd1rJAR+zbrivoS3/BbFc&#10;eQCJHMOVLcNmuxU9rNhD+Bk9VxEgpQSILQOuYvpRamNUK4rlY6fngpNL7ca1k6PbDmyp1xixCLXJ&#10;dB9imdFKwBaF1THKCLE4cw/OaQOpEmpbGwWigJJbQcmrYrEzt7YQlb46HWkwh2L7u8dQ3Oripa9M&#10;YeGURnVBQOxQoFWA6hRwYbXru1FJqcgZAuolAvcMR3veQ+tcD4d+7kW0Hu9g5y/vRH13AXRegmoD&#10;RgjMsEBzQeL4fzyBc79/GlEQw4OH0jBHcZKB+UkcUD+3cFDyC3MJjLRYfDFGt6Ow7eYxTLx9GGCA&#10;bpvEtLQPIggBtMZc41ysdDxzaval2VOzRx4BbJYZyJZjurkNTG12bP7WnR8b5Om2RoYNwIRRGPWY&#10;XqSG6A41HFqDxDFClpaMOUvcwY2BhYElFHQ92zRrwQ2AggfFAxCpQRwORS1YatRIkmyVgR2MxgIo&#10;EvBIAZrBW6hD3Bni5BCHW+hCSAIVuTDjHK0Pxaj9eQfiXLLJgGTO+oQul6kTkeEbBGSlwhdXCcwO&#10;LWLumnlUJn1AUhBLUBSApgpLnsbQrIfqUw5UlyZUQJ1A8RCUlKEIA7UJ+rc0YYBcS2CZhQkVWK2Y&#10;NKdsMEpkHIMSBs6Qlnk1uOCJC4mSYJTCxjGoNhASOKZaZ/7sW1955NChF2YKxWIDq2NN5ICDKsXq&#10;BqgYQLR4+PDf3Pnvfq19yfd84Ed33HDjhFupESoSzzViLHQcYe7YURm3u2bblQccyhgZ1GQTGwNB&#10;Cd6/bRRlwXHn8Tm82Aux1XMxwegymNmI2aIAxhlDiVGclEBIDDqRxa89FuLxeY1fvcLgopJBM3Yx&#10;RDn+/jaO920po8gI6pwg0Ik3FiEGFSfC8SDCv3s+wuePxwnb5CV4o84oxhmDn4LAjfR1In1uJ4IY&#10;wuF42/YRbC/6aMVq1cbAhAOijD345c/3Zl54oXfdj/5ovTo5ya2lCBoN88RffHrmhS9+4f7m0WMv&#10;wBiSrvc8Wb6pYJTSused7fXy9pFCYXfB5btdRscZJW5yHEh1uSAgFNDGhq0gXmqE8ZHTi+3HzjS7&#10;x5UxIQabm6aVJGux0rijBqxl/TGzlMpesrnIDACf2F2/3C2IS1+NaTgyWX7L9/yDq4OwKz957NnZ&#10;fBkxe1dvBLC12a5DkgMRWAcIsfPceQ5gsZyWKc9orarv5gCXzIGvQQBreeD88C/cYj/9nx7AawO4&#10;NsVyZenMfFkxu5CxTFnRyZRH3UxZMdVvkWIKuCrpItlnvYpSa3Ou2ZXtUPYWeuH267aPjQlKWax1&#10;ukkmOi1Gk0ufhY6EGFBKISmgjIHSDMP1ndgzcjGa7TmAJqL6gQIKiyR8mnmwk+fw5bFfx2IY4V3B&#10;T+LiF/aDjHQhthkwlyIOBeLAA7UU3InARJyQF5EFYQSlXQxOlaJ1mqIbKpz+05MITwTY+5/3Y8t1&#10;FWA+hhoRWDwX4ui/OIqp/3kW2gA+9VDdzuGNJ6e25Q5IsqI/Wka8zIIIIG4ZNI6EUDGw401bMPnO&#10;YVCHQbUVyApxBwICbihOLp5U9x6844i1ZjbRJ9hsonze4yare9l0STsFWQyA/a07P2Y+ceun7IBy&#10;/fI86QZB8GJv/tDlpeF3udqWaCcEoRRuyYdmAFHJe49NBBJbJF1qTrGAntMGjSUoEYi1hoPUrLSv&#10;/bI5sJWW/rRggO/Aa0boCANx0sPeOwVmP0xgnDZiLdBrRuCTBM3vByqfknDmOSxLONcEV1FYZlfA&#10;1rcTaa0CWRYsIpA1CX2rhXu1CxEQsJii5VowYuEKCtdylA4D/DSHomlOfcEHEIJYgBGTAQwWGgQC&#10;qQDbGqDgJBN1g+40wih0v2zICAhLQZbRMBToEQkdB/DaMYL5peDJ3unDzx07fA5At9fttgZoW3UG&#10;ZGXH2eomKGt7J+++664zDz5wsDg5ecu+d7zzGuq5w8QYTh1Hn3nkkbmpJ55YvPRDH7py7y3XbaOc&#10;QYUhlidUFiymsVlvH6tjSAh848QMpoIIbSGwM9VixRtwsP36VQkEF3OB01RjiSpYCdx+LMaRpsYv&#10;XqXxgXENJT0Q7WDSodA2ySq0loASjZoX4P7FCP/siQjPTitAEEAQeIxiJ2coEbqMMjYaJv18thNB&#10;hC4juG37CK6ql9GRek2kGmEURlmydPJk96Uvf+mJY9+8w63v2zsCY+LmqdOn4kbjuJEyEIwWfN/Z&#10;MlL0CgSo7BqujlRdsdUTfCulKPQbUbPdwZQQ8KRRIVrqhWfPNnunZtvBwal290godTu3D/cN7Uym&#10;dJzpjCZRbq+VK79jDUCClMW3WG3rwAHwuz5z8J53fv8lk2M7Ku9xC2LylUxFQkDG99Te8wM/d6P4&#10;4n974pMHHz53cgCxkd13v61g60LE8HnRezZ0JQuWaO7NozlgxXIAiw24MMDgTkedu6vc1ybHuFkA&#10;+O4fu+I1AFkvi+XKv06KtV2KOlNWlCnY6oOuMAO8MpoKkpZPbf+UscxKt6O4+eSZeU0JZTfuGBvl&#10;hBAJm6BamtW/0BRkpdqtlC2ShoARgrKfNIn2gg5cv7iBvQEScbQhePH0C1hoHASvSHwt+lc41vkQ&#10;rp//IArzFIWxENuuOoZtVz4KJnqYOnoFZk9egqhXBqgFtQnAEcPAUEFAHKdotyRmvjUN9Y8V8OsX&#10;Y8tbR9E42cRLP/cSpj5/DtQylD2B8h4Gp5yI3bNdj1oLWMPAeAzGJEAY4o6DYMYgWJJg3Me+dw9h&#10;5E0VgFLonk7KNikusUbDhgodFWLWOzkd0IVHrLVz64CqIFeOyZYNN8VmfeLWT9nfuvNjeoO5uOoA&#10;cub06fBzD9zx9KVvrT96BR99iw9X6E4EYgFR8EBpMt2VVYkOahNDmnAOXnChOzGINmA0fdKUbGhU&#10;aYmFsBykXIaGBV+KYEkBhRcUwr/tYOq7KlCkB64ARjiiPRqt7+ti62fKUG0K45kED3IFQhLDzlS9&#10;vJLH+LqDLLtM1wnF0Ct1sfjWHshlgGhLhILCeAzCGvgR0HAdFGcLKB9kCKyAxxTiugfOHTiWIDYG&#10;hKRsKSXLhB0zQAQDwhmI5wxYUvKrOAOxFFbrpFGBLJ8nQEAhWiFMEMN0A0yxcO5Lzz709KlzZ7Lj&#10;NuvDJHMbE3L60qxWNgDAdBTNtI4du+OJY8ceSA97/U5qnxcKoztvuulNhFBilNnwtUidOLRfUS9h&#10;1BO4/eQsjjUjHGLAFmMwSuly+9p6Iy9OV+BdjKFGKM5AIqbA0YbCxx80+MSlBj+738CnBl3pJvo6&#10;Cwim4DshPj8V4f95IsBsox9wT7GVMWxNLTbiTQwVF0DHWpwKIwQA3rJ9FG8aqyLQeq0xKQGMJQh6&#10;Pbt0+lTPKBWopaWFpSefnHMYLZY4q5cr/uS26kip5DsVTsgwo8R3OQcsUi/EpBOT0GRrYYSAUYBR&#10;YhaC+MiLZ+aOzHeDM41QnehE8WL6fvLkfbLZfTQDnEicAVv5ylF/DcuUmInK/D5y+z+/8bv2TLQb&#10;EfuNn/naXx64YfyRW96/7x3bLx6+YWhLcc8rmZZbd1Xf+eGfvaEo/vuTv/f0t04dXYfVyttQm5zm&#10;9Q1ZOsyzTsDqTLb1gNegOxmgz8I65UMzAHSZAezVqg3szd+zz371T555PVfkC2G5zICyIhvwmlRu&#10;Mgxi9XR65O/zC7z/P0KlOlOtbiNUetgTjCmV4GSah3ygIMSCpWBLGQOqk8970SKWenMgRQsbS1g3&#10;6Uhc9mRK3bz7fk2LzXnc8+xfQ1ANTihEIcIZ7zMI6JP42M6rcNt7HsPWG5+G9iW0ITjw1s9B93wc&#10;fvS78OQ3P4ZeYwhcBCCRBfcMKgcAcYagMQUsPbKEY//6KIJ/GGDhi/OY/tIUiKWo1FyUdlFQB1Ax&#10;gdEMsBTWUIBolEemMLrjJWzZ/xS27nkB3dkRvHTHjTgyd4n9Kl5cOlZ5cP5W8c6h748+Ouxbn4Q6&#10;Sso5aZ6fax0shh18/dgXzzx87qt/e/bs6WMDxMR5cBXlStv6QvRZKdjCJ2791EBuJQe24q/fecfU&#10;e6+8+aGd4/VrTGhqRBIwKUFiDeVzWJfDMgZOGYg267bkJ4OTwBgNt1RE3AyhoxjcdaBJwmT1I33y&#10;5CaxSdSLiWUCGKoFFAIgRA+dmGLkoSpUzWL2phi+m9hoKAMElzDMfTBC9S84SMyXrSQSnicHtvA6&#10;arb6ICuTeGrcGPItAXAjBYmSUqoxCQvMlEQkOHhcQf2BCP5ZhtC3kJyAlRwozsAVBYWEJQrE8gQc&#10;2TTTyxpAKtCKBytYZhkY/GK1VqCUgXMBGAtqkoOUUhZRFMNrhGCxxNNq8dQfv3jP1792zzePZErb&#10;+UBzndMAAms7zvvegPmcuzinlY3KW8aKbqVilVQQgm4Y/ZR4EVtEnGOsxFD97P+cwqNPtvWP//SO&#10;cwcu9ea7beywQI2xdMCvLJ9Z+NIvNdYoQckROK402gSQ0uI/PxXiTGjwby4D6i7BUuiiKBQI6+HP&#10;TkX45ScjtLsGcCkEI9jDOcrn0Yohs4QKAPPa4FQQwQiGt+0cxTu21KGshTR2dRc4ku7lONY49cxz&#10;svv0E3RHxb++XnC9sus4Hmeey6lLaTLTGE0Ow5wmQIoSmq7V/Z8RUEpNMwiPHZlrvnhisXWyG+v5&#10;XiyX0qcvAFtepzqUBVcKq3MF49W/t/xe52U9WZuJ/iVhE7trpXf94KUfqW0pvj9ox9PP3Hf6oT/7&#10;t/ffWxstHLrkpon917xj59W7Lh25iHH6cgzUMTxeuvGDP3OdV6n7v3/v5198HoNNWFXmwDBI5vOG&#10;AVqbBV1kAPAiA4AVxcamaRaDw6EHfUQeYP3sb99m7/7MIdz/pZe+nYKOzbBcWXqTZj4Out557ZfN&#10;1cLThgPSH1CSUVIfKXlDF43VhgWjdPlElRpr0WXCOGkBp9ZCE7vMbhEkzIKWLZDKFCIigYACNobh&#10;HITyVKwLwGgQZRHEIZ7rPABRWILHaBJKjMSz66rrDuGG73sIEzs0XJtYPBAAEAGwJcDV7/kqRned&#10;RGdxCMKJMP3S5XjpyXeg2x6FNxFgyCFonomxcOcimnc2oGDBCEV11EFxBwWIhY4orCXwvDaYCCAj&#10;H5MXPYXr3/spjO05ChkDUgNjEy9h/9UP4aVjJXP2G2bqns/0nvvCA0869z/34iU/dPP7Jw6MXlQq&#10;OSVqrEWz1TAt0ew+03jo+S8/86m7ZmbOns4ArO46ICvfmKEGlbVf5i1fzlEAlFIq+MXf//UH9c/8&#10;37Vr/Ym37K+MHaiCiKjTRRRTOENluL4DbpKNSm+kILUaxFI4BQ9xwYHuRnA4oF0KbQw4ITBsMLNF&#10;tUXsUHgWcCOKVr0IM78ErjVgPfh3NVAhQHxNokuixsJQgs7lFuYHJGqfJ6ABgSVpGTE5q6+ArddL&#10;s7UKDluQmECXDNpv7SK4LgaNOCKqYVyC0R5FxVic8RW6LsUVz3OMP2bR0xysIGHLJVAhYJiFVgaC&#10;CERggEkYRtovySoLFmuwggdDCOhGAi0CUAOYKE46+ygFsUAUxtBRDGiDnlU4FM+c/o1Hvvylv/ry&#10;554H0PILha41JgjDMMBgAXzeO9BkKhn5dTrLcq3KqbPWVrQ2RmoDzsmqxomBL4dSUOFg6oXD+tQz&#10;z5/BwWefx6/+ixP40A9dF3/39w4fcThKUYCtxAGjBSgQcGgIIkFy0ynx0yHYzznOEYoZqmBji08f&#10;lOhIi1+7kmJnwSDQCv/tWIRffiqElYkeq8w5djO2HCi6HswlMGAg4EgE7se0RptyiGoZ7x4r4ZYt&#10;lRRkmWU9ZP9xlFQIpAHTMUrPPyUuqhZ2OIyAU5qW/BIdJEt1tIxSMJI0qXBKwVkCwKTWUSuM508t&#10;dV54cbbxYjuKW9qYyFjEyd5gi8h57q28X8tMlMwBbpkDXXqABlqvc3BEtnR43W27dpSH/Zscj+90&#10;fb7zLd930XXX37a7ceL5uUN3febQoT/7t/ffW667T9/43r37r3zz9v2VYb9MGbmgPuPaaOHK9/4f&#10;V/zC2I7yH3/2tx/7Vg5fZIOuyQD99msOtvgrfYBsrTOl4wZd8I3caC/I/n+d+/Ltn//h++1f/MZD&#10;+O2f/TreOLd1AdcGy+d5r5nOLYC9/qTwOCsWXb51yPcmJ2uliclacWSk5JVgkXQfLicDp2CrTw7Q&#10;xLqAWANKaGoDARCdiL+PvHQfekMurqu+D3VaRtANQFjaXWQpXO4isjHuPv4VPH3mswhbs3A5W35R&#10;W0aA992icc0ODQsOJXUifmYVWLYd1A6D+wS7b1oCxDzgxNi38Dgo7eDpOz+EuOXDHXFQF0DjlEQv&#10;MhCEoDrmoLydItYcYasCJQX2Xvkt3Ph9n8Lo9imo2AP3NFxPwkQjYLoFYWPYKNmrL9rXZv9iK/bY&#10;Ipn/jT+KX1xsfu7Mf5y+069U6xO7xvfVBfPsudkT843u1PON5sLpXAk3D7IinD9lfjPmpJsFWyZD&#10;48cAona30/6Xv/0f7vrED/5kpPZcGZd6enzP8MRYsT7MreNCyxhMWoDT1c5vuRGolYbLeOKnJXgK&#10;6TSsLwCVdhv27RgyYIukZpAMBpZaaG1QEAyqNgI5vYiuu4DqkgfxsMBL+2fBhAMhRNLYwCzC6y2W&#10;ihK1TxPwFoEhZLkrj4DD0oxm67W0fshqsowFjQhMJUL3XW30rlIgMgFBXBsE3KLlMwgtUGAcW44F&#10;8B+ZR9fbDSm7IOigTLegRYGCjhNAZS0sdUCsTq0skrmprQXVGtR3YFILlHULvUmCEWAsZBAh7IUw&#10;UkEQiumlhYU4CKKjIjj7u/d/8Z477727n7fZCnq9fqZh3ndwkHbQDgBb2TGoBoAtCUBpZcpREIQ6&#10;ihFbBsdlafKEXTPeCJKu1jCI8cjnvji38NwzCWPcbh3G//iD03jysSvx4R+7vLP/Cv+Mmceb2UuY&#10;ZBFmzBhOmElIwuEhBMtwTzLdZScYRYlwnIFCGBt86aiEwwL8ztUWnzmj8KtPhbBxklU4yhl2MLas&#10;8B60QVlQxOAwliO2Fos6RodYwC2C3PUNs0t17P4f+DANMEbiXhtMkGUWS2kDFWsYJtBodTH/uT9G&#10;/K07iKAJyBKMgqefc0qTZiVKwRiBQygYo4iMCebaveZ0u3fs+GL7pblOb8EYqLQU2NfisxxwyjJX&#10;+bsc8LkcUDnJVllMbh9apfHvEwBj26o7maAjy4cwSnih7IxcevPkWy65afLNM6ea5x79+rHDj379&#10;+Knb/+zZo5feNDl28/v27hvfXRsplJ1N20AUq+7um9679xNDW0rjf/HrD/1NeynMypXye6nOHVhf&#10;U7BF1i0dbBJQ/tadH9tIY0I2ABG4AOJ/UGL48u3TR37Gfu3PnkFnKcQ9n3sRc2daeGPdyHrXIUux&#10;kpxujWXY6Kw/St82wwVQJEkEmKh6zs7Ron/FUMG7aLJW3Fn1nTGXc9cX3KcEiLVZow/op9mvNFFZ&#10;mDTZPjE9tVDGJOaCaQZYSDzUKlfitqt/BCU7AhWnnYzEomkbuPvFv8LJc/eB23DZgb4PNd9/awEf&#10;fc88JipLy4sVnB2Aszd5OTZVrdtEnE8ZB3Fm0DglsTA1gt5CHUceexumz1wJ2QjRPangjlCUdjJY&#10;TUEQQXgNeLWzuPkDf4U9bzkH2J2ATLRZVvppoHILkKeAeCopkFEKqQmePWXPfPw37NefOIzZHGDK&#10;5AkufwwHaLHyZcJBDNYFWzoMKB1mFzOGlQDzvklhBYmp4BCA+vWXXbXr0z/2Sz82Wh4adrbUwGMF&#10;6VDAWBC9QZSLTVrlDSPwmQd1fB7RQhu0Xkky38IwsRPgHJxRGGuhrIExiUcQpRQMBNqa5QgfE0SI&#10;2wFMGIC3OIjvY+kDLTSv7qDLLJyuA88QxFyBH2eofYFBTDuwbhIVZTlNfKNo2s3Rp2fpawCyzErY&#10;NZUW8VCM9ju7MAc0qPFgrEGXGzCiUe2GCDlDVC6gOC2w94sOxEsEUSFGt8hQqlbhFH1IGMh+tl3i&#10;3AmmLQR3ERsLTS2CIEB9uAa1rQTPUkijV3ku5QeCawVCZtC0EnGrq+8//OTRqfmZxSfnTpz57Fe/&#10;dCSIoyaS/MJ+hmEzVzocqCGs7NltAaB17DhZZ33iq5n05cgwL9VoFfxyeeTNP/Zjf3//R3/0VlDC&#10;OTXwCh4IJavAoyUWKpIwwkM8txDf+Yv/8r5D9933RGYjp4QQ5z3vvuKa63947E3vm3heXEOm4MOi&#10;bQUekJfjM/H34m75ZvSsBxcxBDXwSIykV5gm5o7G4qRW6EQaRZdivMrQ6hnMtjWIk3QUjqfZkmrV&#10;Qm3SsgNF2xbhQmIXPYUKzmLKGjxnd6E156Bw+6cx+tgDcLUBtu/Adb/4yxi96AAII7BKp07+idGp&#10;nJ/H4U/+HoKH74cwGoL1QVbykdEEcAlG4TIGY62cavdmp1u9udlO7/S5Zu+MNjZM+lWXwU+2lJcB&#10;TWTQehZtUCLMN+5kI37y1aQ80OrvUR6Awj/69Xf9wM7LRj8hHDa8EdUQ9WR47Lm5sy88fO7c4Sen&#10;F0tV1730lm1bL7l+fHJ8T21006dPbeMzRxa/8je/89ifnTg4P7XOQVgOOACvqdhtJq7sdWG0Nst2&#10;ZcDXKzrFZx/TGIvJvXV84fcfx5c++STaS+EbGVzlmak8tZlNOWeZxQu5Rc0VjI4wQqpV3x05sKV2&#10;7WSleEvJExMu4wWkcQqpETyUWQFY+SfUL+lZa9MqDFmJ6jEpw0UodCKsTO46Qrf5GL75/DQmd12O&#10;rVu2gVMHC0szOHToEcxOH4VHNBhjqatxclCwFtg+ZjFR76VnCQa4exOQZQHYYGWME4BSF2BFGH05&#10;anu7qF/VAcwhuGWJ5mdGoLxtGLqiC8qAOPQg3DauetsXsf+dj8ApWXjCh+1dAyMtrI3Sdsq0vEBr&#10;gFsD2BAQHoY1ESgh2DZMatddhMITh9eYN2b1Vv2JmgVbecd3OYCeHsQS5Mc26euyNgEDsuxxv+NX&#10;YbWZb49R6t12/ZtHPFBHuC4spbAUMFKCkJWy7rq6E0phSdJhyOtlhEtdkHYIp1qEch1wSqC1RqQV&#10;rE7GERNsmeGijEEpA6VUUgbhHF7BRWQ0pB/DjQJU7hSIZBHymiZQ7qIblUGMA31pDw3fovJZAvcc&#10;X3HD40kZEUACuF5tn60+yLIWxCRgKB6xaL1bQl1sAc0RkRCWaDiSgoIiKFC0vR6KjQK23VtHePQc&#10;IpcCzhiYm5iSaq0Thqo/6S1JDrQMkCTNd4wUSCxhR8pwCYOMQlhOVkK8B2g25pwYnmEYDgg6McED&#10;J184+7uf/qPnsZJf2M8w7H+ejdnJAyy7jhwpb1yaZ7lYbpPXAHTQbtvywsJ9dn7majk8MkbA0G52&#10;wQUHYwyUJC7xWmrwYhFnT55G6eGHnz72yCMPpvOr/5zYJXsqO3/uu85d9137nxcIUksMC5Qh8V3u&#10;k3iLewR/o07jkL4EPUNxUG3FyXgYjFgIahABcCnBbpIEUzeUxpHZJFKLORTjQmALJVCrxLMG0nIE&#10;xoUEh6EUN7PH8ePO/8TbxGOoEAPCCM6IOv7mRBF/frCJtmaJSP3caTz2Mz8Fsn0Htrz5bRg6cCmY&#10;4Fg4dgyNJx7BllYD8fRZuJRAcAbOKERaEhSUwuUMlBAz1+3NnVrszE53etPNIJ5JugUtyRyysge7&#10;QeAqHACuolypMMbq3NX+OmY2OCzaAbKhPHvEGGdFSgk/Xz3HLQjvkhsn9l5y48Texlyvdfrw4uxL&#10;T07Pfua/PvJEfUvRv/LN2ycO3DC+wy0IZ0OtHCPOjouHP/gj//LNW77+589+8pGvHTs8QBtOMmM1&#10;K3l6Tdgt/nrDj1ejrdIai/KQj9pYAX/6K/fi9v/xLOJQvdGAFdbRqQGrE8zpAPbKZr7PPMFKZVeM&#10;Ccp21Xxn+4Et9Yu21Ys3EpBdhCQZY8aYRLSSithtSlORjAM8JcsH9KRU0W+iIsSi/9fWJhswtzCW&#10;QCmFttQqUsYYGCK1QaS17U0dxfTZI9QmbkwgxFJCCHEpAaV82bdl2fLBWix2Kmh0gGoJ0GQcjG1P&#10;39AIq3oDWBVgdaDv86SHQbpbYaAQRAVomWgTqANoyaFDgpGtZ7DjhhcwtH8UxIwCgQ+jAOJEgG4B&#10;prOyT9gQIA7AJwAHoOYQWEFicQ720PFloW8wQHeVN8aN1mGx9Dqi4nUPGb9158four9jN4YEWJ02&#10;ILNgy/O8+NqJvVsLRLjU4ZAwiZmltkmeI9m4gk1T1khbC1EpJABrZglwBZgvoI2CTTtNLbVJSK82&#10;yyCtX0rUWsNSAsYFqOeCGA1oDUkJoi7D2NclynII526RMKKNgqIwgUW0U6D5EwqFr1iUnuIgYXJO&#10;tiw5qxDQ5DUQXGB1/jylQpt4QdGYoHdJiIVbu8AIBZMUIEDBEihCEHgKjqVglqA2W0HtDhf66Sa8&#10;yghkrCBtF36xCjAGZW0awN13b09ijgwAaQ24thBhDFvwIH0CYe2qbpn1nm7JMDiEIywyQEb0hh0X&#10;1+q1ul5qLPV27tlt2q1WtDi/kA2M7g0AWdkS96pbZc9um7JaWeYiK5BnGaC1xr/w61/4whOjL734&#10;hcv+0c/+0K7rry/rdgc61jBWLrvYM9dBt9XE3b/6K49Gzz9/exzHjcxGTy/eN17/0Dv4DTfuO1WC&#10;TOIakwvDADEBiEkUwfGj9HmAPAcLYF4X8FuN2/Dn3ZsQSo4qC2GohksItrOk2aJJNBghGOcMW1IL&#10;iYRrtzBg6FoP29kSrvdPYJT3UCRL+CD/G0zYUytXSltss4v42VsW8bZRjp/6Nz5k5IJRApcQ0Nmz&#10;CL7wlzj9RQrKODgMqtYgpgQuZ8usFWcUTgq0Qm3aL5ydP3NiqT0dSt0Mpeym75VN2aL+OiVXa6zI&#10;IDAV5NaFvB4ry4DlO/zX00EPYub7e5rJkglaaX2e89wgzVWlNlqoXP6mbfsWpzuNmZPNpflznc5d&#10;nzn0XKnmupfeNDk5tLVY2+gxRiZKb/rej1+7ZXJv/Q8/93uP34e1TXjx61VK5Pi7dLOAX3ZQGyvi&#10;P/z4FxH1FA49dg5G2zcKuFpPW7We/UUfYDmZN5YCYPWCu6XqOTurvrO77ruXj1eK41srhYsdTscj&#10;mWRzmdURpiTrNNyfsNYmXUxKWxspZWJltdRGx1rrUGkjlbYaRgexjiOp40Bp2Ylk3I1jHWtriQUB&#10;sYQQQggljCS6ZcCCMQoGEMop4TXf9YfLfqHsMCEoJTS1DzAp86itxdfvaeDZQz7+r49oXHZpFQYc&#10;RsfpVbTpullPQVYy9q2loEwhsqdx5rDB0cevQ9DdCu4GMIqAUg3KLdrtUcxMT2I0bkHYArSmCYNF&#10;XBA6BhgHUEspFUwBK0GIAOFjiKNFhM0pc/KsOXl0ipzNLFIBVre/54FVnGOx1ACdC8HmIqDsemyW&#10;KPLzQYNBUVURgOg9b7u1ssetD7tMMAPAagNtLXzOYVKdENlAmGxSwohJC+0YOON1REstRItNFMaG&#10;IDmFtgrWGnDOQSyFkhJIO/mtSd3K04DqRJdEwH0XmlKoIEI1NLBhFfweYLLdReuWGHElhKQcTuTB&#10;loHuh2PYYYnSN/3ErcdbwURJbE86/fodifTlgCy7QqqmDSKLb15C861tuIyj1HOghUabG0RWowYX&#10;BcuxRNrwZuvYescwcDACdTRsIMFKDrC1BMrdZYYseWoJd0wsYGCgGYOwHDbsAVrD2ToGLRViAlDB&#10;kzFr1xdzOoaAGQ1CAYcJcqW/ZfLmq6/3v3r3N8KZc1MtKWULqxs3gtymu0ab1S8brgO2BkWP9QHX&#10;ms7vbrdLuo8+/rneb/z6LP/+7/+eyZtvvlgVii5Nxebh0qJcOnJk7pE//MP7559+6pH0eWafF73+&#10;8vHxH3/P4mTNS+OzCABaB9z9AKkCMNAwIIanPYgao2wJP1x+FCGtYMrU0dIcJ2QFIQCPWowj6V4s&#10;U4KtjC17ACjD0DIONCjeUziEX6l9AbucKcCI1ANsF4zeCasWAHUS0F1AAzQArr5S4YPvCvFXf8sh&#10;mJMK2BNQnRx2TWISTRgoTTobOWUAYKQ26uxSa/b4YudsIwwbUpuetTbOAeAsSEoPfiTOvaf59Urm&#10;1q0op78y64Dk9QDWejKeQYpPEvRkW2sTMU5f1g47PF6qDY+XakZbE4dKKql1eynsTZ9sLtRGCyXX&#10;Fw5ZR8RYrLp73/SB/b8wtr2y/c9/7YG/7rYieh4N+Gui1fo7BbRqYwX8vx/+LJTUmD7ReEWBOq9j&#10;OTBvzJo3b+2/sWx7rbR7e710bcnj+2qed3HJEVuqvhhxGR+KtUGsNWTKFiyX5dJsM84oHJactruR&#10;CmfaQdAKpYyUVIHUYSuKo1YYK6mNUsaoWJuoF8uoF6twpYULhJJl2GNtnxZb/ZryZrMcADvT7FA6&#10;Q1jVc4tbK4XyeLVQrfme5/HEElWbRON1+kwFf3mHwa9eCVBqYLoAaLqz0QLAK+kVSaJ1qEch6VHc&#10;dV8Zj/7Rh1E4uw+l0RiEWxgNMNfCCSUWD1dx5523wF78RVy+5RgctgvGitRajCUsmQWgFpEEICdn&#10;Vu4RGM3NL/42Xvjc/eSuc4toY60J7nrpAypX3yeZxYbg/B3hy5N9o3Lh0tHWRuVDg7U+R8v3mw5c&#10;NbKvPLbPcQSTPDG+ZJSCcw5pTWo0tg7UogSKWAhl4KRxHabigmytQB6dhmx3QeulpDMriqC1huM4&#10;IJQud4AZ02e3GCxJGB1lDJgQKHMOxBItYkALQDEAxu43MB0fU+8qgw51EQVNIDDwBUf4boZ4NED9&#10;yw5oJ7EysMIiMRTB6o7ECyklmmWRYloqtDAFje6bu2jeEMBjHqqxixaPIWkMHxaaWSxRAup4KB2v&#10;YfzLFP6JGFGRQ1KNXo1itOCDERcRVjRWjKbP1SaB7JpYaEbhgSIKAsiyA6fmwTcWilgo6A0DwS2A&#10;ABqOthCKQFqDA9Xxke+54e07br/nm8+HYZj3dsuWwvMO8GYQyMqCrYxma1Cn+XomvAQAmX322fu/&#10;duTIsze87W0X77/qym17tm0vnlpcNHOHDjUevueeU/PnzrUyh5z+8yIA2HW7l4rjQ23PxoAlBOBb&#10;AefiJAF+GXklTL1N87QI3Y6LfB+/VnwYLo1wNK7i38y9CXf1doCxGIICe1NHgX5nYWwotok23u42&#10;waHxIe9RbOdzgC5AW3dlSlMKOBOAGAXkcSA+C6M1WAR86O0KX79PQ0XJYZdnwFa/g9BhiWaxHctw&#10;ph32plvd2alWdyZSOsCKfUKWacrpREmWec9KHIJ1yoNZXdJ6TTp2A4CFTepL8ya3dupY48yey0fn&#10;HJdveSW7L2WEekXhAgKlmlfY7N8Jl9UO3DD+Uz/7X2/b+ZU/evoPnrn39AkMto0adIiw/1sBLdcX&#10;+Ll3fQpLs903ErDayLaiD6ZohqmiSLzlCgTwOaN0Z728Z2e9/M5awb286ootjLERj9Oiw5hnU4AS&#10;yERHwFMvBmVsLJNUZ2Is4nYYL850gsZUs9OLtI6VtmE7isNImiRwxcBKa7QxVuZeR/pc7fLEMBb9&#10;43Oq1Or/rs0zcXmnf2aspUtB2G2E4dzhuQbzBS9sKRVqY2W/XPadQlFQ4XFBBSsiCBX8Akkc5o0F&#10;EQyEl2DBll1GCXNhxCKeePRF/PkfbUf3MQc3GR9KdiF2WTBBEC4a6BMaKnJx390Uf3psFh97x0n8&#10;k78PeKVLYLo6eRmWAqwIYiJY08Gy3RgzODqt5dce5ueWWpYxarg2Jn/SWRX6zDgllBIqY81yC0/2&#10;vbfYWABvB+itBt5+6WOfO5+uMW94qwCokl8028tDdSBJ0wGloMQm+Xspu7SxbWnSVaeVgSUMhAKB&#10;VRAjVdBmD52FFnxO4ZX8pPxldKLFApYjeqy10NaApDmJhFBYWDBYSEKhCxWUeIy4s4gWjcGLQygd&#10;VJhY7GH+e0robuvAU0CPEHBJIS9n6I0ajH1OwzmdaKisA4AREMMAltFt9euiZBOlQpM8FpUE4WSE&#10;9rs6ULsVXLggEUXbALZUBLcWcdCBJg4sc1B9Hhi7pwjZcKHrPVCloAlQ8grgXgldKgGVjmebtOgn&#10;zSYGBkl3LycMUTeEVBpsog7LAaYpjFFJU8Gy0nEwowUCRA4BAUNAFIoMZH9xuH7VVVd5Tz755HoC&#10;6IEgazO3LBC7+H0fwKO/+zvZ8anyTy+z3tgoCNR9t9/+1H233/5CTiqhcxqj/uYnADgHZ/dMn555&#10;qrlvDCVKqzB8fzLNjMIqL20LEFEBeA2AgCAGJJ0ee90W9jlt3NkjyxMme007xsFe1sSvjd6HG0un&#10;YbQLayiI3QVtmoDKWIcZu1Ktdw4AxAPCY4BUmByxKBWAjloRt3NKICiFwxmMtWa61etMt3uNqXZv&#10;rhPGbawWskc5Vj39SPJgKv95FozlD4dZe5ksg5kvmW1mvdrMOtT/2jzwpZdOXHTd1seKVe8SQsC+&#10;PbUnwrfsrL7vB3/+pt2X37Ltv/3P//TgXTmZh8FqQf/fbY3Wy73JWKO1ELwRdFYb+YL1Rew0M+go&#10;I0QUXV6khI64gm7ZVavs2jNavbbqiVsYpcOUQACEEwIq0tOPsenJzBLEWrcDqbrtUEZtGfeCWC0s&#10;dILZc63eUqC0hLVEW6uN6dfFQEySAG/WAYcZapjoHLrv/10WALCV0Lk1AEsAdlVnpLXg2hreieJu&#10;IFXjdKPtcEb9iutUhopO2avSSqcnHb8WgvoVQMewpIcoXAL3imCEwVoNwgWMCPAXX+jhqVOH0av+&#10;G9D2j+GW2VthdAjrSeizRbQQ4CHnr3GmcBfI4gy+dAfFm647gbe+czcQivTEm+AgSx0Qw0CIBUmB&#10;a6dhnZpbuqGyhW+XWp+d7wYnmr34jDRmWlvMM0q0SoBtUn1Thui1moS+RiW7cdgNAJsdQMPbdU6H&#10;+WQGDNjM8o9lfMexNeYVFDSnJmkY4oSBGiAkOtnoNwBaxhhwCxhKENAkQ9qRGtSl4DsSDVLUaoMx&#10;CuElTJa2JvG9shZa6ySOJ/0fxKQGpDQZ31RbEM9Fu27gUw9eRBHGEqYg4C8Vsf0vOxC3lqH3MKhC&#10;gCaL4BiKwrCP1o/EKP+tgfeUl2x6DoXlFiBsrW7LksHOdKtKhRZcUSztXkL7th7YJAdiAkosYm5h&#10;jUahFQMmQlgswVN1jN0foPoQhdPlCAsRmHFhXI1ivQ7iljBnu6jFDDG1aaNAArKsTcr+mgJCcPBY&#10;o9vqgA0X4A6VAGsQGgNrAMEdACo1liUDFydLCIwx8AwgrECPgRBKbK/TDTCwvX/NBrNuyXAzt/oV&#10;l9ulZ5/Lsqv9zZzmNi6dYWuczEEUObClcqUo+uefvffEww9EX/t//z7/8IffPVFjzIVWcs3VIKKe&#10;giyk0oN0VacK9/YmcH84BkYSoL+mO8UCwyLAbqcNGAJqWfKekRIILQCkDauXkuDU5aetE/ZU7AA1&#10;AVA8jReOUAQ9lnQPUgqHMbiCIZAqPjy1uDTbCRrNIGrEepm9ypb7M+wUyWrpBvn05UFW1vtKYq2Z&#10;6Ebs1UYAy55P8oDB0XwGgG4uBOG3/vrQ1yr/p3/p8Hjpxm8njihW3Euue/eufz2xt7brz//9A38y&#10;faIpM2OVXsiB439JoBUHElqb1wNcna8cOKhLsK+z6j9BRghxdtSKE4TSiZonLnI43XX51pH9Y2X/&#10;hliZkjL9RYCkbb2Jy3pXyl4nlJ2uVItznXB6thW0QqV6sdbtxV601ItVZ2WBstkuRZKRamV79gdN&#10;MJ0TPdocOBg0kbKvPQusBEBECric9GcivR6ONkZoQMRaO0Esmwu9wJ/usOpvfSqc/Hc/q4rEHUF7&#10;UWPq3DmMVgyqOyqwdhxQGrASwZlziLsGDnfh8gCH+Z+g25zDbQs/CgaF02QGdxZ/C7ZyFB4zsGAI&#10;e8Bjj7bx1rc1Qb0tMF0KIhyEYQOmdwzFooXl42kTwRyefaFN6n6p5nKn5jJ24IqJYTiUGqn1uZ4y&#10;h1th9MJMK3jp2HzrVKT1orG2m75GPWDTGqRzGPRxo+6d9Ra59aj7fLcPAMATDikQ7oALorWB0Srx&#10;xZISWtiVLtP1VlBrQDQguECLKThaoUwcRHEEDJcwFG1B+7lTaC024FVKcCoFECTdplZqyFiCMArO&#10;ReqDlfxPCgJrAE00uAkw1CTounXEIxp0qQM3ViCUQc242PYlB70bFeZuJhB1CasVDCHgZYr5H+zB&#10;3y1Ru70EFgDEJWkVMAHRliC1gEhLidnLmHF7p5ZAugbttzYRXB+DujyVHRMYFkJwAhI7iAoAccqo&#10;HJWo3T2D8vERcFIBaAARSsSeA1rZBSoMHBNBEoI5plDRqW8dUibLGBhrAJG8ZaodgigFd9skuAUi&#10;qRBpBddx4VOG2GjodewdLAA/tlCUQFAGG8YIul144KJYKIIxpmr1ulmYnx9kNrmqrf3lgKz+bcst&#10;t9iZBx/Ml8vlgE24D7T4APlE3mOuvz/xMIzjZ4+TB/79n/PqZVcMf++le40g7aSbub/kEV4DWGUV&#10;fqDUAo7GX7Yvxv89fQ3O9IrY4wRwCUVkV05IAhaRifHFTgnXRvvw89UXwQObGJgiiTYCq4BQB1bN&#10;AzrOgC0FRhxosQXPP9/Ar/weoKSPgkshKEOjF3WPL7UX57tBI5Cqa62NcmXBjK6K9DWh+aSJ9SK9&#10;8sL2bJTOoESVjdirzZYHM6cUspHeablR56lvnTpHKPnk+378Sjq6rXL9txNLME5r2/YP/ezH/8M7&#10;hx7+6rH/9rU/feYYBntW/u8FtAghiAL1egGr9fytsh0LWUZnmXEgBN7128eu2lop7g2V3FkSzmUT&#10;leKOWtHZCUtEIBV6sQIASQiBwygPlJo7t9iZmmkFjVDpxbleMLPUDdsGkFKZMExq9kiBDM+Upfr5&#10;UnbABr5eXNEgMJAHX+tZEAwCmX3vnNRLh/T9nARgs546HgDXAq7UJlzsmO5v/7Vqf+tpOnHbDd3i&#10;3NySOnRCkFuuqpV+5oP3i61btgNsEnAX8Vt/ehTPHXXhpK3gnpBYcL+GR4MaquEWPDP8P1CkU6lf&#10;F0ufMMXR4wHmTp7A6FgZFg6sDcHMEdz3yEE0ei7ed2sM7lrccdc07n3cAyMclCRh233rJF/wbUWX&#10;btta9m+9ZGzIvnXveKcr9amu1i+1g/hYEMXHj843p5e6UVMZ27HWxtraEGvNZO15wNd6J8uNFsJB&#10;QtRVWaIdHduuTzvFyGgCBtPRiGsKS0JCEALfMoAxGJYoqpjSYLEBoYnjuyYERFkooyAEhy8tpJXQ&#10;DoOJYtCtZRT0NthDZ6HbMYzngzMGawwiakAEgWsYYgpoTkAMwKUB0QkQIiQJE5bMgnGKkiughI+g&#10;2QGJArh1CqkB+zBFad6D8xaL7o4AXdsGU0UUWR3mpjZmJ9uofa0A/7gA1UnfA1jSPQub2FmsdZxM&#10;ugqJBNRkhOjdAZr7DFjM4ccWXcckiwATMLEEswrEuhh+jGH4vgLsnAvpJDYPisUQBR+s6MK6ETQB&#10;AlA4lsA3BMoqBNzAswTMWsQUkJrAkwS0FyLsNEC2VmA8gRYsOCOoiCK0UQhslNBEgQTjHMQVULEE&#10;N4DwXUScoBGHqEqBFhRsHKEuynhJNUJCqdZay4X5+QiDc2HtKwVYGzAc+Y7YPLMlckALOY1MVutI&#10;CCA4o9WxerXaDRVN/jzzJ9QDWBnLE7j/zyou/uN/eQifvPNhzN1qgPfehtNhACs1hnmyXihrcVJJ&#10;zDEOkBr+/Re7ONp4Ab/xsW0o18pJF63tn18LILQO6LmkSYGkhV3f4vQ5D//+jzz02g4cTu1cO+id&#10;XGwvLAVRUxvTw2BfvjANY8423mRzU0MMtpnJ+17pdd7fzbJXFwCusJFmFDkJQ/95hk/edfJEpxH9&#10;9+/5qavb2/YPvZky4ryOMMJqZQIZ60Z7MXj69OHFbz5z7+nHTh9enMfaKEDg72LX4TrGpeve8hYQ&#10;hAJRIF9v1iobion0bMzsSmmIA6C+YNXLtw5fu6NeukYDF40UvD0Op+MVzylxShErjU4oVaj1fCy1&#10;jI3ptkN5/ORS+9xsp9eQUne7UrWkNhIA1dbaTFc3S8GVTUAVkbmJM2hDz040ldFN6A0YLWCwCV1e&#10;PzSoa7LvQNw3UU0/kj7Q8gHrYyVo1gPgdwIrH3yu03v0BeJIZbi1kfPI0SXvROfa2gffVivS4Hn+&#10;wol5+sCjLmMQpOiQNBbIwhMKs8XPYpYwFExnxVMpRUgWwNEzPh645zg+8K4YzK0jaM7hjz57Dl++&#10;u4Iwpvj9v55DuQBQ7SMIRUZLQZc7hEj/nlgeEkZpueaxS6vWXoSCF0pjuzvr5XYnlO2ulDOB1HO9&#10;WJ7rxWqqE8k5l7NGI4iCSJlQGhMpbaSxNu9XdL6T5vmYr2yzAs8wikIqxc625hdatS2SaQsT9ODB&#10;YKRSgGIEiBUYsXCoRawVtLUwnIFYCxKbFXF5WmDsdyASmwQ7myiGO1IC3T+G+IWzUGcV7JYa3HIB&#10;TmigLEHkJKkCXKUmyITAMoJ+x1l/+CmtoawC5wyVagUqCBD2YmjhgLltjBw0MFN1zN42DHn1Eqzt&#10;ohfGcAyB2UHQ/mEJ/SBQvJeDdi2sT2FZynQgaRJZJdkygIVBcF2E+K0SzVEFKhWMoWhTjoqh0CoE&#10;oQ4ivwJ+WGHfFwX4fBndIQ1SaCKWFMT14BdKII4AFQJ2OYDcJjYajIJyCi9SgKBQnILGCiJ5Sghb&#10;XRifY2hyKwLOEGkJzjhg+ps4wKQEPAFKGEik4FCKwLVYjLsoWAdDzIXUBqrdAZcxevON1nOdUyeO&#10;nzzRymlz1pSzXynIevR3f4cMKGMPKiX1nwfJbcgca+PYCABOCHF3D5d3VFxnT73g3FwveDfAytrh&#10;Y0u44eoSCDGwxiZ+f64LC56WWC1gDUjRxeJMF3c+MA+/JbHty3+CmZkj6Hz0H+AUNSBaosAYTiiJ&#10;DneT0tIXP4XxB/4WD8URfqm5hP/8S2+CAwYj9crA4UXAdgHVXmFHiUWtQjDXIHa+G4bnmt3FpSBq&#10;2uTgFWO1ZUwKptYArO4AFivMaa4GgatBxsgGL481vxBwtZHyUQ9g7XovPTl9+r/8zNd+/7t//Mqn&#10;r33nzttqo8XdwmWF1wJ3yFhHYVc2e61ofuZU68Wn7z31yON3nHgRK75y3Zym8DW78dcRXJF1JuIa&#10;oV3OBRu/e++P2rCnXk1gNUhrlQVXLKe9Ib7gbtkVXieSQxXfrV80WjuwvVa81WH0ipLHy4ywasHh&#10;zKa5Vq0wXmwG8dnZTrDQDqK5jlTnzja7Z5ph3IG1SETn/a49S1dkrX1RCbHJACXnC9PW6zBX+e+v&#10;RyVnWaz811ndRf5a8kwZsV86dTJlwwybRfogq5gCryIA3xhbiI31U4Am2t04+NTnH279zde4INA8&#10;ji0lhIqa7xS2FP1ivej7RYcLRikolSBQgBUwqebF2ozbvaL4sy/7eH56DHu3Gxw8uhUPPxogDGXy&#10;AixBr9OPvCCrXJl5Bmj1g7eXj+PWkj6QEZSUx0r+1olKcdkF31p0tbEdELTPNjsLp5bai71YN2Kt&#10;F2KlFyOt52JpFnpSzodSt2Jtwk0skJuh/LMlbBeAWyqX/SdOvbRwhRh5+trCtlt6gRaKKIBpEM7Q&#10;9AFHEJQ1g8cYNCUIoRFrCc4ZiNSwqd8WSddbk15fYhIbkdBK8MkaitoiOngWbLaBmABCiCS7kCiU&#10;QFCwDJYQBNBQJAHF3CZdkJQnZwmtdDLyXQ7BCwBlMIsKSrmIyz4KbYYdnwG8o2VMv91CjoUgWoAF&#10;FKwmEL4rQjQeo3CPgHdOgGgGCJsALkJXyA4DxGMS3bcGsBcZRESh1HNgBQeJ58FCioY3jI5fwNii&#10;wuRXKcjBEXQsgeOHMG0DQ12UuAFzOXSpkFhMMJp0VpoVg2BtTXI44AIhIYiNhuMIuBYImm1oo1Cc&#10;3AoUHFho+MyBMAZaaRBXwMKAMAdaUEitUXBdaALEOkZBeCgZDqKBsNOB24oQhSEWSdj91rOPHllc&#10;XAjWKRW+bA1G2nE4SCNI1tGsstwau57+kAEgDqeFW3ZtPRBJdWCkVDgwWvQvNzCTWlvExiCKKe57&#10;sIMPv9/CK3IwGAQ9hcOH2tizu4qyz1O7Hwp4DF9/6ByWWgqCMThQKDxyN85NncPCz/4LHBMOIGOg&#10;UAY/eggjf/g7GGstgJEEnj/+TBPPH2nhmkvqSQC7WYlJIq4HoAcdpyoNwXD4ZA/Hpjvdk3PBrLE2&#10;I2JfZqc6AOlv8N3cz3o5cNW3bBgU56XWkX+cb53YpLD9FfXz29zzStu+EWTHwlf/+JkHvvrHzzz9&#10;rh+69JqLrtt69chEeWdttDDOOH3ZLFfYk732YrjYWgwWl2a681MnGmcOPnTu2NTxxhxWrE0G+cZZ&#10;vPLs2Y0RyasZwbMOuKLrfL4e3bxB2WTDdNWXUxLMapz6977LNqn5TrHmuyOh0qNjJf+iiWpx30Wj&#10;1WsFY9dIY7jDGHMZRaxN3AzjpWYYn1vsBMfOtbpT7Uh2Aqlml3rRrDJWZUpsbEVfRbKMxCDGaVD8&#10;Qf7zvLncenohnRtQKieM34jNIgMoYo61dhVidSlxORamkH70U7BVTL9XSEGXi5X4DpHRb/CkJEs4&#10;p4QzSoXPmTdU8PyhoudXC65XFEwIygglieuqSUAsjEn8ohIfMYvsOO9njjFKwAgFZ0k3mMjkivVb&#10;sfvlREI2brEf9E2HU3icpxfZQlsYqU1batWOpF4MlWlFSi1KYzqdQLZbUTwfa9Mz1gaxMo1I6bax&#10;NlTGKGVsGGsdRVLHkdaxNlbn3iesAPeV6+4Ip/x7P/evvveDY1d+X5G5xQ4j4ISjzD2ErgEEhQ8G&#10;QiiIyxEZhSiOIRiHlhKcAfAdaEJAjU02HAJYSqFhEqAkBBzqwB6dRXjoLDRjQLUEVvVhuIULAmpJ&#10;kvEGk3hJpXmbxBIQThNNlbVQSgHGQjAOQRniXoSo0QRtSXAvwfK2a9DdHqDxni7ivUBoXdi4B9AQ&#10;XBRRbLlw7pVwH3BBI5EUsUlyebRrEV4fondLCF0yiIyFAIcVBsQokIBCMouiESg95cC5vwy3q0Hd&#10;LqSpQBIKgS78kg/Pq8IKgtgx6cOTlbalVPsFk+iyuOBQSkFygoLjgSx20JhfhDM5gspFk+hGIahg&#10;8DiHVQraaFjBoY0GOhJOsQAJA0UsNGfg2qIUW0BpBJ0OmFTQUYxDnbmzf336ib/9zU/9wUNhFM4D&#10;aKT3fuROmBFMm/UYrQGAahCowjpsVLYawAesEVl9llP13aFdQ6UbJyvFK7ZWCnsoI3t8xuvK2iQ6&#10;LBMDFmuDQEY4cAXBz398HGEE/Nv/egrPHQrxr/7p1fjAe/fBduLEkHdLCR//v+7A448vJQHM/axB&#10;a3Fq16WY+cf/HOAChXvvwI6vfga1oL1qlzHQ+NhH9uMf/8SlYJGEiTSo4OjFFo8/exz7tkmMj3kA&#10;Y0CR4af/2ZPhJz8/O2MsskxV6mFG2liJQGpn2KveAA1WNKB5QQ04UNt1gMLLsWV4mQCLDPqCDtgT&#10;3Mz6X1i9B6Awvqc2sv+qLTuGJ0qjo5Pl8dpYcaxUc+vFilvJgy9jrAm7st1tRu1OM2wuTnfn58+1&#10;F2ZOthZOH16cmzvTag7QvwU5YJuNT4sycyLL/sKuCeX8NgOtHMga5Cc1qFMPA07udgAo2ABwXVBZ&#10;kGGwH1S/jYQWHV65fvvY3rLvbG30oiuHi+61u+rVvfWCu60bSUijNSNUhUqdOtlon5hu9qZ7sTo3&#10;1w2merHqaWPjSOlu+gRTZseSjEDdDHjNg9gplQFUMgei8r9n1qGO85Nyowm52S4TrLOw5m0f+oDL&#10;WykhwksnmJebbH0Q5qbarj5I46vBafKRUcodRl1HMK/AhTdUcApDBc+veq7nOYyxtEZlrCHaJODL&#10;pmLsZD9MwFPfMb8PrHgKvFbMBdPfxUpm48sVrOQoQZsu+gYEhqaAuxnFsdRGa2O11LqrtGkqY2Nl&#10;jVTaxNrabqz0VKzMkjY2NrCBNibU1sbGIFbGKKWNMYAgsCWpLZHa8GK5Wvh3P/JP3n7ryMU3un7B&#10;ZYbCRgaKaBiXQotEOO4SAcek8TzKwAgKPlQG9RKzUUsJiNKJ0zsjMKm4WzAOAQYYCnOugd7BMwiN&#10;hhgpoVz0oTlFDAOlFRzLwDlPAJe1EExAaQVDLBhNi4lag4CCCQtFI5CeC9buwbZCxJogLppkAAUu&#10;Zt4Uo/2mLtqFHrRmoNLAtRaO64McV/C/wuCe8AHLIHdqdN4bItorAZMYhkpLASoBDmgwaIehNuVj&#10;+C4C/4iEDQkMK8NzKXQ8BwsBZ2QXunUKTZooGAZoBxpJvA4DTUqiaRA2twlAjdKVhzAG3ekhnmuA&#10;F32ULt0JDHkIwyBpGFAGDmMQ1EFgVPIY0000bQzh+yh5HgynMGEM1QkTizhr0I1C3LNwZOaOY08/&#10;8Be3f+nexcbSdAZktTKlkhCrzUCxSUC12e5rNmB9zUaIcUaJs6NW3r13pHzLruHqTYLRXT5nI8pY&#10;TxuzsjhmDk0qzV1dzlxVCtTj6EUKOpbQ2mLr9jL+2T86gOsvLgEg+MzXT+DXf/8wXIhUBrDyYiSh&#10;OHvgGkSFErY//xgKYXc1KknNZHfv9PGffvkGbB3yYHsSpOLi2RcX8PP/+mEIrvAvfmYHrr28hv/6&#10;p8fkr/3hqdlOaDsrZcBlcNVM34dmBmxlWa186oTagL3aqGvQXBi4ejWcKMl6e0MebDmZw7Q/4O5l&#10;pCdiaGuxVBnyS37J8byicEkiuCTWAnGoZK8dx712HHaWwrDbisLc3pgFqTk93DLLmNW95RnDZdb3&#10;DQW0MiBrEHWcp5DpOkArX+bSG5S40kFyXmd2isHGoaueq8Np6ZrJ0RuumBi+drEXXlxznUtLnrO7&#10;5rtcGh0tdsNWIHWnG8tnj8y1XphqdeeVNq1OLJvKGAWAp6XATPlm2V7BrKOjshuU/AbV3tUGjNdG&#10;Ymvg5VkL4ALBFs2dYnlGu5WfZG4GbBVyk69ffvRTfZqL1eG1a8YRJcT1OPMFZ37R4YV6wfVHS4Vi&#10;3Xe8ouO4jCTBxtomZZ3l00AKtBhd/bFfMuyfgCl51ZtQBt4EoysMWt8SIcclmmQDMtpYqa2V2lil&#10;rYm1tnFsjFJKS2kNldI6sdXGctc0m01tmCAfvPXvDX90zzsqdVqkPY/DMRpQEpYyFFwHXCXGoyG1&#10;UCUX3Fh45RJYMXE2VyzRW1FLoBNKEEZrOCa5ZjEBGOGQUw0EJ2ZBuxE8zwGtl6A9B5ZYcJOAEQUL&#10;Qww4YzBaQ5uU6UpjexJDz6RrjDoKQBGyaREvngOLO3BQhqc8aDfG2UtaaL/DQVwNQVUEFxxUUTTL&#10;FKJnUb3fAQxHcG0IVdMgauWicksQUA7PWAhuwY84qN7BUDrL0KqQRDMWRIiIhFsbAR0qoEVjFCIX&#10;sBECR8FBAcakgcF9YJ6WsUEoHMLAjIF0GFQQoXt2GsRzMHzZHrChEnokTnSAysBKlTRmUAZYCxNL&#10;e+r0scbzeml+R33L6K4Wq1aZQ2JmwZlAEEc43phZ+ubS0ZP//Rt/fejIsaNTADkF4DSApXRz72bY&#10;rCzQ2ghcbcRY0XXW14EAi1FSczmrXDxW33Hplvpbii6/xWVsO6HE1cYSkjuQLOevph/7h6U+2FIp&#10;2OoDL50mTxhrMblzAm99x42w1uL2r9yL5uJielhKZQD9F0YIDEkUGzQ11YW1KyfQ9GCmjMbb3jqM&#10;X/wn18HhAtNzXfzyf30Wzz89B1gCSwy6sVSnljoLS13ZSPPEghRk9cHVUua96AOtIH1PBm32ckBl&#10;wm6go70QUbs9L7H1yoFWvmqUBVtORlri5j5m5Scid3jPl57z++oas2as9hLLNiHEuft6lidvHKA1&#10;4MLmTzEsVwqiXFC298otpeZ8T06fbEYbXKxBQk6ziY1/eTNOEy8oAaGEgGhjCSHwhgve+BXjQzeP&#10;FL33FF13z2jJGzOwowQwoTJn5trB1GynO90J5aGzre7h2U6woLTVmf/lYrU7D8VaAzi1DsOUZ6Rs&#10;7vPsSSb7NTbB+r1Sv6YLAVnnYzBFbqJlaWRnwGkm+zMvA9DS8FSbfRwnU4bIjz3X4cx3OC24jHsV&#10;3/HHS35huOwX6p7r+ZynVR27kgm5zHStLhVuVDJ8TVpjLmBZ628Y/bYsmwFjSekU0P1EgT4rAIKb&#10;rnkbrq7uxc3br4DPXOgwAqccBxsn8fTSSXu8PYsnXnqG/MQ7P4Jbd10Hb7QKKzUikTBaQhNoTmAJ&#10;hTAUMAqSJ9dPKQ0IB6IRIzx4BrLThVMqwin5oL6b0rMGyhpYa8EJwFJw1XeRJ2kwGjUGDghC10GE&#10;GDyMIAIHJJTQYQshVZCEwO1V4XkttN/fxfGrGeJQoKw0GGnBEA4Lse6VDYkDj2k4EVC8v4DigxRC&#10;EXi+AI85tI0RVSmcahFGGEQEKIGCQCE0LhhxQVhiPWPTlIb+TSmVOG46LjwF2DBEr9FGaBX8fVtR&#10;2jEOrRUiRCCGgBMKSilkrEGMhcM44k4PT585PPt//Om/v+ulY0eXfv5HfmrHDeN7xyljjIKoqaA9&#10;9xf33T5z/+MPtdNNvguQJQBnAEynm3tfn9J3E++vQyTXTLEZr8BBlYFV4MoXfNjjbMvO4fLEZVuG&#10;Li66/DqXs8sAUrKbJFGWwVaak2pSwKVtMo61MVA6AV79A5TJgLP+3OgfmGhmHvczWMk6/xOrGDUL&#10;1y/gre++BZVijGefm8OzTx9MMitJIi/gjGKpF4VH5poz7ShejLVZTEFWO8Nm9YFWE2vzJvNdhPo8&#10;LNbLBFcXstK8bKCVxwRZAC4y0ob17tnycp6gGVQF0wPwgx4AuBQG+8nlUz7sawG0+Kt0lek6ep1l&#10;JPv3Pn7NvktunHh3oezsJpQUADCtTLvXis805npHnrn39HMPf+3oNNY62pIcyMgNLksyQnKaeU0E&#10;ABGcij3D1QKnpCa1veyi0epV26qld5Y9cTmjFLFS3VYku6eWWk+ebXUPTTV7M5Ey80u96Gw3lo0M&#10;2uYZ4TcybyxygCiPtBXWt1kwWHFBHsR6nc+P6Xxs1fkmon2ZM4/kPurcRKCZ9y0bmM3SRcbLAKY+&#10;yBIZkOVkvidWrj/xMhNVZMqMIgfAoljpbqw070CyxV7onGl0XI9Tz+XcLQjuDxc9f7xS8Id8z/Md&#10;LlyebPcmayj++mc8XRCos9lTeMqgpIwX1DILYCBN8rVMI5zufuDruMMCteFR+H4JsYwRxhF6vR5a&#10;rSaRSqFQriAJC1//3OrIZNMKXQYjI4BxOK4DG0qw4SL8y3dAHDyDuNND1A3h1yugtQJAacIspvl/&#10;ph8LRFdMo21S20VsFWgYwSUCVnBYGoMwkphIBgalkEPTDqKQg311BMPNEAtvakIWY4ieC6vpcvzN&#10;oKvtFRdB2xUU766i9FAMzxTASkXYOIT0FKLhAojrQTIOaS24VIgoQLgLyiSs6YHoJA4oIfno8qrE&#10;GIUlBJICRCvwuQ5YEKB6YBJiYgS9KABhFAIMxqjEasMCYAyME0ADNtBod1tdQkhPCNH7zf/5h0/D&#10;4rFSqWha7Xbgex5Gx8crxVJJdzudlLWy3WRNIFkzUJqZh1lj3fMBq3wVYk1pcKToTRQcvnO46O24&#10;eLS2e7jkX+RQus8CdZWC55U0rwuYBynXtWyqSwFiaZplCBBYUEoSkEWT8b78v/oNLH2whUzpcCOG&#10;Op1PZrmxxkJHIe788p3LoM+hFKB0+XBGKcFktejtGirvmG0HlbONTrkRxKwRRYuxMs0McyWxcfwN&#10;1pHTDNJhbaYS8e0KAcaA/Tr7vaztR5zDCjwHsgY1U2wkvdHrgK71iBy9gSj+Vbt+r4TRWo8iXAZX&#10;pZpbuPWHLrv4unft+slixb2FMlImhDgAeP+AYS2UVmap0wifOPPS4jeeuPPkY0/ceWIKa6MiZE70&#10;bQfUhG1aSuKXbq1PjBS84WYU75+oFN+6e6j81tGSvzdUujHd7h08s9Q52Qjj4/Pd8NRSL2xKbXqR&#10;0h1lbJTREmUjdAbpq/Jmn4O0U3nh+iCGbj2NlX0F2ip7AWDKvkJMcD4dR/4ELDKfZ6linq3T5+jm&#10;DMBa9TsZUGazIG29siMDwASjwhPcLwnu+Y7wKp5TqBdcb8h33IIjuOcI7jBKGSF93fYqYGNfJjh6&#10;rdkws4YFSEorqs9opSUXnbICllCotHTXL8FoY3HdVTfiH1/zIezZvgdqpAAeSDiUQwsOrRVio0At&#10;gbCAFBSUc9BYgyoNOBySURhBIaSBPDyF4OgsCAiU76JYLsEv+zBEgxkKaQU0lQANoEkEa4tgSsDq&#10;DoiT2COACCjlghgDSmJQa2EiDt2WCHsLMByodT14kcTZGw2mb7XwS/MwQQEx59AigJYxfMMgfB8B&#10;RdKNeHwrRr8aYOylBZBaHYw7iIMIjToHGSmgRFxwAxiEIFSDUg6aDitrDIyh0JRBkjaItPBtBQoK&#10;xm1DGMAJHeieRnNpEUJweLu2AruGYLgFVRpUCEhroY2GUBY+cRBYjZho+IoiOjtrvz7zzKGf+ZP/&#10;cvvi0lILQKSUCl3XVVJKaRLpQn9+9ctQWbFvK/26v54aryBgtEUcKbuJUuCqkmDREZXdw+X9nmD7&#10;Lx0b2isYnSx7zhZGyRiAqtRmGfC8Kjt1hqXKjmuTKSlmx3x+Xva1mH32qf8DYgcsjH1fnbRsuPr/&#10;9efW6te2/Nhp84zLGRxOYQziqU5v+myje2KxGx6canWfkdrMYsVgNMi9L33QobG2K26jzsKXuZa/&#10;pozWoP2BDpCXsBywyn6k67BZGFA+1OsArkGf55vH1gOyqYLh1TFJ56/w6q5Xh3X3XDFW/+A/uu4j&#10;W3dVf4ILtmW9jCNCwLmgo7XRwndVR/x3Tuytf33PFaOf+dZnDz0zd6bdzgzEPkNCchdl+ZAyWvRG&#10;Kp6zdaJaGh2vFm9wGX172XfGKcjci7ONr3zp+ePP92K9ECjVDqQOrAW1icDOruiCUMqAljjHNGFA&#10;GTALuPKaqixSVuuU/M7ne3I+tup8pT+7iRn2agKtQToPkxkrWWdomr6/2UnlZEBSflzxHNDKdbUQ&#10;gVXdi2uA13LtX2rDpI5ZO4zR36gooW7FE37REX7Fc4r1gleu+06h5DpOyeW86AjOOSMMFISudDRq&#10;03f9Xq3z+HawYRQrecoUJCE1qEm/sokZnCEpqEqYJUYYjCHLr0UZA8ESNstyurIyEQKdUGcQoCA0&#10;yS/kjEIaDcMBLhyYMAZRBL5kOHnmJP7q4J1YjNr47pErceNCDTLWWAw70MN1FF0fTHfBQBLbB1MH&#10;oQyEx6C0AqMFjIlgWQhrQljrgFiRaGs8DckNyqQC0g7RKhkslSnc53rY2oyw9L4amttiVJptFJVA&#10;h3uQVkBaDQ2CwikP/n0NlOYMdL2MHgdAFPhoGYWRAsrKwEQMgWApU8WhFYG0AUC6INYFZxKchGDa&#10;g6AcAWvAgIChjhgEQW8ezlIPFSIQjZSA7TUQwaBVBMoZhLQwUgIOQcQJZBihRB14lKI9OwertTze&#10;mj87v7DQNInpZQAgjqIoG7WSXZeyppZxpoTfX+912JMblXcYAOEJ5u8drm4bKxf2OYzucjnb7nK6&#10;Y7jgVQqOKBGCYqwNB5CC+NdoTPdPOatKfylDRRPGaUUCkCenLCyIbYRhONcOu7HWkpKUJiOAxxjz&#10;HC4sAEEpLTncdTkTIgnlJNkAAZOOe7P8eRZoYRWQ08aCEeLsrJV37B2q7JDGXN8J46WZTvDkwenF&#10;e881ey8aa2W6Ntnc+idz5IHO7T0ks56uZ/Py7WayMEB2l93nshF1akD5eVDySn7PsRtIafKfmw32&#10;3vVA67c96zC/meY3Q++m9+7ddtuPXP7xoa3FD1NKihcwqZyhLcUPXHvrrp3N+eDffuNTzx0acPGR&#10;GXirFgxGqTtS8re5nO5d6PamTy11/vPJxc5cpHQ/7C7LmPTfxGzelsqAq0GdkHm9lRogyMsjZ2xQ&#10;Zz9f3X2zHYH2AoHVqy0nsuuMDeQWBuQWkEHajzB3qhFYbYya12iJAexX1jQ1872Bpcbl7hhjTa8R&#10;RK1GEJGzzZWTl+DUr3tecajglasFp1BxhV8Sjld0OS86nAnOmKCUckqWtVKrTtmvJ/giBMRaUEKS&#10;Lkua5IETWBBiQQ0BJQaMpqf1ZRZrBWhRTSCkBjwBqxU4KKxIrB+IocmubYDYakiiITSDyxMfLk0A&#10;wykcEETWQnAPQaeDr9z/ZTw+9hg+8c6P4ZbWKIwUoOE0wmEHRVFHbDQIL8PhGjYM4VAJygwiLmEN&#10;gTEuOElCfKyVUEaDEANGCdSYD+JRuAttKC1g6RDcmS4qt8cI3hdDjTKEXQ14RVgtYRHDPSsw9EWL&#10;yqnkeBVxAjCGUrkMUnLRJRraWFimoFkPhGpYU0ywO9EgNACBhVEc3BQRCQ8hjeHDhbaJK3y0sITe&#10;/BJQdCF3j6I8PgplJGQUAJz31UJJ4rcCKLGwBYHQGsiZRdgwxOOtUyf+8sFvHjLGRDlNT7YUhZxU&#10;IXvgI+n4788/wxgRni98JbVLNYq7RipDk9XiZNl19hQEv8jldJfD2YjDmaAg2QQMaJto/l7XUvoy&#10;2EqPC+nWTZNUy0TYboBIaRNqrdthFM91w+50q9de6ISdUOnYwg4s1ZFV/4oQQkAdTnlRCLfiOX7J&#10;EZ7vcK/sC7/AuOtwRgWjVHBKKSGEpXrCFQZtRRdmrIE0BBQo1ApeYbjoT+4frX1XINXUYjd84JFT&#10;sw/MdYLjyphFa9HJ7Mkip9caJNTeiOEib5DSYRYc5i2DTG4fGFSiHgSyyID90GwAujbrQ/iaXq9X&#10;wmjl3cEdAP71t+2efM+PXv6Ph7YWP0QIcS/0gbUy3fmz7UPnji3h0psntxOC7vHn5uZ67ThLH2aF&#10;4gBArbVsqtVtTrV69wF4IKf1cTI5fEj9q/qvI94AIWMdQJV3WR70/Y3e5FdbU2VfJcD0SjnjQSHI&#10;JMNkZYHX+ew38p2rIgOM8/d8aVFgrXmqAIgzAKDxdGzkNQLLd6lMONfptea7wSwhhFFCOKOEO4y6&#10;JccpVH3hFR3hlV3HLbnCLTjcKTiCuowxzkApoYQSQshy2Hf/IvVNVtdeUbLRkoWcusautzGlGxEI&#10;CF2J/KOWrZRc6ArQMtZCKQOiDJRSUDCIGz1wxwErOJA08bsylIARC5o+HjcA0yQJQ7YKoBSWEjiN&#10;CK1WA8c65yAYxeLCHH75s7+F6666Ab+05wcwbB3oWQtNFZwxCuk0oOQoBC0gJBagGg44FLqwCPtX&#10;LMlMpAIUPqwyiD0FUWcoqBrClkFEFbhxMfwCRakDTH8ohpwkQKAgShr0OMHwF3yUpstQhRjMIXCF&#10;A7guuO+DEAKnF6FJNLin4NgCTFgFSAjKG6CEAhgBtRJSSHStQlG3UaISPcGhFynC+XkwaVAzBajh&#10;AuzWMqRD4BiB2IQwVsFIILCJjqIkKbquRkeHKC6E4O3IPNg4dfqb04cOHzl5fClTVsrn2q0FD4RQ&#10;TmlFMOoyRkqMEMEJCvWCV7horDZU97ztQrAJj9PtDqUTFvAtVtfSLJBon94Ae/Wqpg8KMJLgvq6U&#10;ejGM4vluGDe7cXcxiLqz7aDVjeMA63doZ0XP1q5KvbCABQliQ4NY0flukN30QQBeckWh6nuFkssL&#10;RVf4FUf4Vd/lZc9xSo5wBKcEdnXJs8+uqUSkL4qC7yjWSzt2DpV/KIjVS2ca3fsPziw+O9cND3cj&#10;eTqz7mWzIfPlxPx7TwcACfIG0WutaSrNVTo01pqH522gLtR783yO+K/rdblQjdZGhmTenivGRn7w&#10;n97406PbKz9CKfEv9MnIWPcOPXLuq3/8r+/93Ns+fGDLOz9y4COUUTx73+k/+JvffexhJVflRcnV&#10;A8quJ8TP5GmRQWWtQZqr9byoNmK3gFcvX+rVBFT29VwPN8GCblRiXC9ncpB9BM0xXjynx8qOzUFa&#10;L2cAG8bXAWB8gH5gmd6mhHBKCGOUCE6pYJQ4DmdOQXC35nn+UNH1iq5wSy4TRccRLme8IDhnqZCW&#10;pwLqpFXdLDNixgJm2ZE68a0iyyPNwsjUEkEQEMZWXcVsi3xfc7LsJ2YtdO57WhuoWENzAFWOrUM7&#10;8JM3fRQXYxS24oEPVWA9AakVjFHghC8zDExaSB0DbuIGz5QBlwbR6Xl86si38Idf/3MQmOWOPGuB&#10;ilfCx9/7f+LWcB8K8RxgijC1MrDvGxCjD4K6s9AE0EtvQTT3PkCPQHANAg6jCiCUgjELohVCHoFA&#10;gVgHKrBwFtpwOhEix4OjBeLRBRz5/hDNAxoTj3vY8fkiZMOF8WLERoL7BXi1EmKXIWKAiDW8yEB5&#10;AHEomOLQCjAIQIgCJT4IPIB2oUDBLYOvu2iHRYRtCT+ag+l2cKKC7l3xqelrRnZX3j6yb7TnALJa&#10;QKFYgFYWhia+MNxSdImCkRJOIMGboT0xfXrpnu7pl37xL/5/988uzDcpIREhJBKMUMEoEZS5jBPB&#10;KS1wSh1OiMcZ8SerxcJEpVTlhJYdwaqCk5qgpMgJq1oA0hhY+0YgOjZ5micEjCVdg71Y6YVuGJxr&#10;94K5dtDrxHGvGcTddhh3M8weMLjVP/0eURgsQMfaw53NVjyyuYyr1qyCI7yy4xRKLisUHOEPFT1v&#10;olwsDpXcise5m8y3hD0edOVpkntr27F87th86+kzzc5zZ5Y6T7UjeQarG66yQnq5DuBaT4qS2xPs&#10;67DsX9AfDtoL8tWR9fa3zebBron3y6fQrC0/f/s0WoMMyZzKsF/8wD+4+u+Nbqv80MsBWVFPdp66&#10;59Rdn/5PD9136w9ees27fvjSjxQr7g4AuOIt20lzvte6/X8890LuDJ8FRnmPjQwjRQa9iXYdpik7&#10;ePEyy3+vM6gatHK+7hJtu8ETsJsoMebZLjPgdNMHYHGO/cpaPPABIDsLsniO8RokyBcZBiwDxqzA&#10;2tZjZqylxlqqDGiUHM4IIClg2Sm0BaPU4SkIEyy5O5w5DmeOx5njcy4cRnm14DoVV3CHUeZQxoi2&#10;hHBK3DJnbtmhvOKA+wzgFKCA7mrIRgzTkyASMMpAhxpGWVBOQEWqsyKAsQm7ZYmFtgTU9stwFlpa&#10;EA2wigN3XwnO/hLsksWi7oE6FIgU4kYbrFIAZxQmjZohaYdmyBO3csdxIKQC7UnQuTaOtafw6NRz&#10;EBRglC37GRlYBLKH3/jCf8G9174Z//Td349R75Mobr0bEQVmjQdKYljLwMa+jJGxvwAxLuLF70U8&#10;+5GE3SDJEHEtgaMc9AgDQQ9Fl8KOldAucNB2E5Q4CGerGLqbg3Xa8O8lYGdL4NUQHdUDL5WBcgEd&#10;AbiCwbcGEhoh0/DhgJoYBiEY9QHrwhgHyjAQHoKVn0Jh6PMAP4FI1uAsXIa4cbM91SibJ+rz3f/w&#10;xT+dOTV9Nn7nm95GZq98h3OtN+HvGpt0QqcHKhxAaVDKEgsIa9ANOhCRsY8tnQy/cOox/YVvfWWk&#10;zsz3HNg7wYuugKDUepxxl1POOPMcSgUl1GMUol/C6mvs+rpva5HYIBD9hmnaOE/lO/XjIYi01tPt&#10;Xu/UUqc93ep2OrEKI6nCrlQ9a22UW7+zrfyZ1n2S91MaJIQmA0gElnZt5gXbmbtlANCLJe3F0sx0&#10;iAVgKCGs6HDf5dRzOfO31cvlyUppaLTsbSkIXu4folY6HC1CpYnD6BWXjw9dcc3kaLzQC46fWmof&#10;mu+E970033ysE8n59DkYDLYl2IzvVkbXTDbYO16//SJjeL7enkdext4zEFR9W8f1BTBa/Recd/92&#10;ARQ/8okbb7z+3bt+xS2IfRf6JMKu7Nz7uRfv/sofPf3k+37iqv1v/b6LbvNLznD2d2ZOtb78F7/+&#10;0G8ef25uFkm3Rpyjz/uxsRkh3fJE2ajUpXPgbFCH32ZDfzcLql5FQIW/I8vnq8J2rQe88owXw9rO&#10;FrYO40Wx2t9lUDmSDwBj6d0OYrwGtSYzLPu6JboXkjSsMxAwAnCHUdflzOGEcl9wd2y06O84MFLa&#10;ffOWwui+muuWHUI4gTVpZdBYGGXRPdGxC3dPGzUfEW9bkYARBNM9K1vSMkpAOe2TSQTphszSiqKO&#10;Aa0k+IQL7/I6xM4CUOLozvawZ/oifF/lzRgWZUiPgroOCq4HUfSXrSQ0JbAwyUU3FqoTotftodNo&#10;4a+P3Y0v3f8VEGtAKUk9vmxSWgRBEIa4+rr9+PWfVujNPYThKsAcrGkKNyT1BDEMau67IWc+Dk49&#10;gClEUqMYcljhIBYhmFFQzEVkCdz5NsxSO2HunDJKBlhg87CGw+UjQFHDLzqAcKGIgZAWriGIBUGX&#10;WXCl4SgPlnggLIABASk9CbHlDyD8Q2jDQwsMDAEUEShYi2IY49P3b8fvfV4j6IWWEWIpJaiVqvjh&#10;d32YXOZuIdz1sHtsT+oqr6GpRcfGODF9DEskwh0v3Y+Dh55O8jd5AlAFJRBp4wHLxEMl5eHVM2eV&#10;/9vyG//GWg36dgv92p2x1kqtzVIv6p1a6jRPL3VazTAKlDGx1CZKxeN5q5wBHklEYm2EjcTa7vVB&#10;jNaqUuE685kPWE9IFnitHOT7wAucU5pEiDnM3Vkvj+yolyeGi+62ghCVvqxgeYOxFowQMEZhjOm1&#10;I7mw2IuePbHY+toLM0tPRlJ3bKaLNAc0B1kKbVIA/oojeC74lo3w+3bcXi9G60KBVrZc0y/LFK56&#10;+47t3/cPr/1n9bHi+y/0CfTacfcbn3ruvrv+6oVDH/xH1132pg/sf4twmZf/PSVN49n7Tv/2p//T&#10;Q1+NI9V31g1zdWsM0PuQDUZEHkQZrG/l8B1Q9dqDrvOxXRcKvEiGtc0vmoPifbIlxPUE+HnX+yxg&#10;Y2sZLyvWnoTXdNhkFu7kcDA0Uaxed9ue8Zveu3dsbFfFJyDEKL1qVFJB4ZYcPP61I527/+jZxshQ&#10;yXnnj15er00U+eJLTX3y8Zng6JMzvaAVGc/hzHM4dRijhACxNsbExhJL2PhldXfPd2/3iztKNJYG&#10;MpKQoQE/XbDXty7DzaOXkmqlBqlkEgTtCTCaiN+NQ+FZBtsJQSIJDYsFRHiezOJXPvmfMTc7m5R+&#10;mAABktIjoYijCG++bit+8x/2QOw5bBlP3J+0yrg/YcWElTNAUQ9tyVFCDwxJ5iIMg128FXrqpxHI&#10;YWgWocwtHOoiIB7iZhO0sQQSakjK4VkNGSnoShVsvAiXalBlEJPEN80lDCEHOsSirBkELELSg9Fl&#10;0PIT8CZ/B9I7Ddgk0mDN6ATQaQNTswR/8vA1+Modp5YTCCghKPsF3Hj1LdhVn4TPfDBK0NUh2rKL&#10;g8eex/FTR0BgwVmSvZkNOxfLIKsfE5Uz1B1grkveALOdpAwVpYkOUCptAql1L1a6FcXBXLvXPtvs&#10;Nue6QVcbK621yq71OVIDWCuZMlZZi4Qs0IozX2dLbnnJRx5s5W0F1mG0VskWBgAvMMDSAVUUQlNn&#10;5JGiV91VL0+OlvyJmu+Olz1R8AQvUoD03e4zoFTHSs8uBtG9L8407ntpvnEoknpOW9vJEQZyAOB6&#10;jUDXKxthv3vvj0LGBuTbNFDfaKVDMqCGnZQMh/ziOz584H3VkcKtF/rPu82o+9U/eeahR79x/OxH&#10;f+GWN13/nt3XUTpYHMYFrW7bV7tlYm/t0RMH57O16ryfVV8EqLDauX1Q26vB+t1+r2P5739VULWZ&#10;10o2EjnmS70XArwIVluC5JmvbKA4x1qhPRsAnAbpwPJMVg5oETEA3OUfL1vGpOO7q2Pv+MglEzd/&#10;975Jx+M8jhSMtqtevTUWXHCYUJmjz8y2pxe7jbHLh+vV/RVSrHmED7uUbPP4aR3Ig3efmm3NBDEs&#10;CIG1hBBqLTTjlO6/fLR2+Tu2jA8fGCLaGmgdwxAKw4HWUMM+cvq5eJQW+TXScj5UR5MDrrQoRQpF&#10;AyhKEHsModWQVqKt2niCHMXXjz+Ko/NTkD0FRgFCoiSom1JoYzA8VMf33boFY6UHQHxAt1MOIGux&#10;SQgIqwNiEprVQAlF3U/PVtbCUBc9reHSe8BoC+65fw5tSwh0F0EYgtEFuIUSQuUjRgeQESQlcMYK&#10;cCoOtJXoaR/CkbAqgiUKRvggdgSlwpfBt/wOmL+Agk0GTMe6iLhAiTIYpaGyIWAWsIlkDqURYLJq&#10;8RP+U/BVEV+6z0+yGylBLEPc/+jdeICsdijvu5eL9BpxRsEzLBZPA88ZTWKaWCa7j5A3Bl+VfR0s&#10;7cBV2qITxXEzjONGEMlWFIdL3ag93w07jSDuGmvy7Es2r06vZaTIoPiUPLCK12G01jOoROYwlhdl&#10;r3G+HwCusqArtwYQtvpAZymSphgKa8lsuzcz2+5NAURxRunWsj86US3tqvnO5JayPzRU8IYFZYU0&#10;QowJRse3lPwf2Fou/MDb90+cOdfo3vPY6ZlHW6E82gjiY8baAKsbkPLmnIM68+ha0JUdVK/d/jR7&#10;uoXR7RVoaf6X3vX4hc6j7GDyCsJ790cvu2LLzuoHLlSX1VwI2l/+708+evSZ2bm//4tvvuWyWyYv&#10;Od/fFKvevouv27r3xMH5xcxkIrnSn8mcTNaD3uvZJnwHVH1bgdeGoAuvEvA6nwN2f7EVmcVXrHOS&#10;XW/RHfQ7+RNwXismANDRydLW93zs8m3XvXv3BGOUR4Fc9+DoFhhOHFyQJw8uNAsVV1909ZaC7wsm&#10;AwViLZ3cXfM/8nM3Tuy6bJR/81PPnzl3bKljDVk2kC8P+4Wr3rWrvO/68QKlhKieSsoV3EJJA7/s&#10;0IPkcHjv3S/O/9i7vnfL95AD5RGvjiY0IsoQCgpFLIqhQl0anOAtfA6P4Nn5J7EUN1GseuhGveQi&#10;pyWupHOM4LtvuxbvuuphTC9ajG8dMJOYB7gXA2woRTEK1moo279kANFAkVLY0mUwOITgXBNMlSG4&#10;gWQeQlJAgRD4RQ9WSUgboFQqwy0VEFgNSwko0SAI4DAGHm9B1CtBj3we3sRvIi6XYZy3wkMAWIsy&#10;IbDwYCyHNQGInAHUFGCildFrAd0DPBfYs9vg3ddFuPcpH91eEtXCBmRpZjM1aVoWTJzySQZgpUzW&#10;8t9+e0HW8vMmSMuYFMoYtKM4WupF0UI3CBeDKOpGMuhGqteK4l4gVYDB3dpqwD1Oy4AxBmfWxet8&#10;T+ZKivEAZsxifTF8fu3ImmdmmXGaY8TFAGY7H0HWl7OIlfXGLgvvldb6TKN77kyjexyAqXiiNlL0&#10;x8uO2LKtXhzdVivvKLtiom/DYozdNlEtfvT7h/Z9VBp97Gyj9/ThucbjM+3eYzPt4FhmHTO5kukg&#10;tuvbArqeve8M3v8PrkanEX4HaA0oHTIAYniiVNp71dg7/JJz4EL+aWO21/rqnzzz5IkXFho/9P/c&#10;fONF127ds5n/7xbEWH1raTxX3sl2D5p1TiobtbleaPnvOyXANwbb9UqAF9YpN242MJdibRZX3tE4&#10;y5JlgRYdALI8AIw7zL3q7TsOXPuu3duZoEJGeoMrZSEExUtPTs/PT3XOXXzd1tF9V40XLAwxSSIu&#10;oq6C8Bh9ywf2bzGRjj7/355sdJbCHgDLBSXjOyvlXZeOFh2P8ziQqQEpAWUEXFCY0GDbJSOFg48/&#10;J3/+//8bh1/8hx++6IbygXIh4riC7QKRwNHwLIwgOMjO4qn5Z9COGvCKAiMTFTuyvWXCpdAyDSoY&#10;pYWCD0oZrDHYPipQtotAFbBxlm+mgLMVcPYkvQg2XvXWklVvv4G1FAQeAspRuuzHoKgAtxqsfQPk&#10;/Ceg2pOg6MIt+nBcB1wIaAJQxmAZhUsDmLiASAloMQVNK+DVh0DrFD7dlbblF1Kw14/yUclzc3cD&#10;zjZAHgfis6tcgqgF2j2gWlK49doIX32wBJ6CpxXGh2QyNlc7mPd/ZznwPFcu3FwV/tUBVNmyZL8U&#10;GGttWkEULvbC3mw7COY6YdCVMlbaxLE2YShVZKyNsbbZKM+yZLVVfWCksFpnFQ1gr7K/H+e+Nlgb&#10;dXM+kLUesUAGMOBknbWAn4e5HsCYr2K8s+CLtULZboVyAcDTL8wuuUWH1wuOGNpWL43tHa7uHCq6&#10;F1OCcqQNALJne620Z/dw5Xu7sTw+0w6OzXV6Dz5zbvGbjSA6m64x2UzdvD2IGrCHDmgae3VBl3DZ&#10;35ku2NcaaK1XNhQXX7t1slzzriBk84CtuRB0vvGp556dPtnsfPQXbr5h9+Wj2y9kGzbK5Es2eRCV&#10;n0RkEyDpVTL8/A6oeoMDL7xM8JUHYXkNRx6IZbVX2YDtbPkh6/PmAqATe6q7r3nnrm1MUF/GG5tC&#10;UkoxP9WRs2eaU4zT3qU3Thb9shBGrXRuEwrISIMA5Mbv3jtx9nhj7oEvvjQThaonHFa+/C3bKmO7&#10;qr6KNawBKCWwlIBxmlhKWI5K3XeufceusdtPP3v0mw88MDN101HPUis+y3wwwtELOlBGJUyMoCiU&#10;HTiegHApmEujpSDqxaHWAMiwIbxWLnIKKhghDqFgEEisJG36hJ1tgLsPsCoFWetNYQtQB5ZWYWkR&#10;5fqOxHeLJJ63WtwBr/0oTGcMsbLgnMHxXMRRBKUMhOeCgEL3amAjX4A/8UlI0YKwFMoCsb4IHmUw&#10;VoKsGUr9WmEMEA44BwA2DEQvAToACGAk4FNg9zaDWy6L8PWHyglDlbJa/RLgSujxipapD7r6IItu&#10;wIK9YhCVAVD9GZcJVLbGWNuLlWxHMmyGUTjbCbrT7V6nG8nIWKuMtUoluiqJtd186+XMZYGVxOpA&#10;5T5oCtcp/8UDgNagDDuD9XPszhfEvBk9KF1nPViP2c6y2DQjGchb1LBkUGUfz7JYaxUHZnopiM+d&#10;a3Xpk2fmXEGpO14pjFw8Vr9opOBdVPTEdmOt5zC2d9dQee+uofK7Dmypf3ypGz2z2AvvevT03EPt&#10;KJ6zFgFWG4fmM3cHBSwTrJHUkDeKT9f/MozWGjarNlYo7L5i7BKvKHZs9p91GmHv6//j2WfmzrW7&#10;3/9Pbrh2+0VD4xfyZLXUUbcZhTh/0ORmS3qv0LzsO8Dq7wjwygMtrAO6NrvIAusb7K2nBcsuznkX&#10;ewHAv/SmyeHt+4cnZazPz1UQYP5spzV7stXYeWC4sP3AUN0OyE4mBIgjDS6ouPUjl46fO9o4+OJj&#10;U03H53LrjpqlllCtExESMQSEETAkQItSAUo4tu2rV3ddOuIfPzQ9t/1ApT62vTKktSRKx3CKFA4c&#10;MEZBOQEXDI7P4TgclFOppOkYY2IAdm6pibmlJikUfNY1ZshaUiep+N1YgIhhwNkNGI3BOmWgn4dM&#10;WA3gZfQ73o0lsJqnAMRiybkRhfL94M3LoPQBKNKAUhJgNNWJacBwaP84WP1L4KNbwZ33A0bCtQTG&#10;CGgjAdIETDcRYA1SI9h0L+ejCcsVvgDoLmxiyA/KgCSDmKSMFgVPO8oYWQ2skGe3kAViq/Vc5+0o&#10;6WvAkBWkJ3/bTyxQ1hiptA2V0pEyJpJ9QBX32mEctaI4XOiGvViblFa0xtqBNgJ6HVDVF6urAeU8&#10;OQBkRVgdNhxjjfh9ldA7C6qymt08c7VRAgc2UUIctC5sxILngVe2vJhnutbzAcww5CTzGJZaCxsr&#10;04thukfmW4tH5luHKSFmpOjVLh6rXTJW9q+seu5E2RP1iuduKbnObRO14m0HxurNTqwefHG28bUX&#10;55YOdiI5K7VppNcta5DKNygtrnc9vwO6XiWgtcoNfnxXrVwbLRzggo1slsm6669eONhtRtH3/cPr&#10;rp7YUxu7sC3WmuZCcO7c8cbC+X51nTf/FQ6C74Cqv8PAa7Os18sBX4PA2HrdkOsxWoUtOyrli64d&#10;3wGCCqwlmykLzZ9rN5sLvd6lN+/fXhnyK+vtv4QAWhoIl1d3XjJSPfzE9Lli1VPWItZGW8ro8i9S&#10;mjwE4xRaaRBuUKy5/Oq37xg/89LiwemTzbnJfUNVlxHeD/olJAESjNPkLhgKBRejkzVDGWlBkiiD&#10;ktDrBezpw000b9xagTrNRrcBrOvD8B3ppZHrgyzigvBRgPpYbZcHENjk0jEFL34WYv4HoONtYCIG&#10;sRxSKTDG0gtiwSyHGL4brboP3+5GQRFo6wEwqZbMBegYYEJYtZS0Ra6Xb2sigFYBdw8QHgSMBjWA&#10;SkXy1CRdjRQWTFAwk/p78EwZMWN7kNVArfoeJUmGJVZrtGim9NgPXI601lJpHSqtY6V1N1aqG0sV&#10;SaNCraJA6rgTyrAVRb1urCJtjBqwiW4WVKkcqMp7WmUBlRoAolTu54O+zntG5RM7Nguu7AXsA5ux&#10;n9mI+c6XHjeSEuQZMGdtaZLwtY9pibEWs51gcbYT3A3gjoonSjvq5b1jZf/yreXijpGit7XgimFH&#10;sPfetGvsvTfv2rLUCMK7D84sPXx6qXNwrhO8pIztpq/NyV3v7LjoR+Zs1JX/HdD1KgEtXq57Za8g&#10;tlJ2/pidTiMKHr/j+HEVa/P+n7z6qtFt5aELfaIy1sHpw4svPP/g2RlsbBSK89DC3wFV//sCr82w&#10;XpsFX4MA12YZMZ7ZqAgAvvvy0croRHmXVtrdjMC5147Dl56cnvKLDtt5yfAY45SdbwYLl3rVEb+U&#10;ZENbleQCkRX3JWJBabqGcppeQQJCCXYcGBm68s07ho88Mz3faYQjW3ZWR/qGi8sAgBFQRsEYBZix&#10;ToGGlNEGIabHGNNKKUMIMYxx8enP3rUUxm/vfvKn+aVTx45zXnQxOlKENRqD/bM1QDwQZyzFpnrt&#10;u0ooiEewGHThL+0AerfAmDKsaQKUgQkBazSMNmBp8ke0eAN48UGI8nFYciVgsq3mKatGfRDHhVWL&#10;gG5gJQc4f1MAHQIR20Cdk+hK4MwRhocPl+Bt9VEou/CrTlI+VACRBropYbsKRFswznNidwrOEvRs&#10;rIW01lhjbaCVVtoaZbQJpVbSGNONlGyFkezESkZKK6WNktpIqbWMtZFSGxkoHffZxdUvcI2GSmNt&#10;J2Bm0yV6AEuV97Qa9HGAPcMqx3OJtYacWUCV3/DX2wdeThrH+YAWNrkGbLbxZlA343qaLjG4xLjG&#10;WDV9fOu0Qhk+N7X4BKbwYNHh5eGit6Pkiu37Rqu7d9UrBwQn2+sF74Nv3TPxQQJy7sRi64mjC40n&#10;F7rRfaeWOi+m/8/D2m7QQYavG133lwW6PnHrp152ZfyNZFR6oUArfyLnhYpbdjw2jPMYaYRdGT3/&#10;4Jkz1gDv/uhll9VGC+UL3z6tmT/bOfrU3SefjkMVYnC76oWeVL4DrL4DvM7HemXBFy4QgGEACOvP&#10;of7jMQCqUHHJxJ76EBN0aDMgyxhr58+1F2dOtZo7LxmpDo+XNnVw0dpIGarIGqhOI+p2GmHDWmto&#10;Wk4iaRA1IQSUpcCFWhBKwBihB27auuX4obmF04cXZ3YeGK1TRpjWOgEFKSDrgy0jjYZFz/V4Iw50&#10;k3OuCCFKa20JIZxS6nzuS99qzp+uNP74l665fnfppQI8wPQS5mf1W2XScuFQCrLWlhUJZdC+xdyp&#10;B1Cc8YH2behZF4L3AEOgjIIlSIAgoSDGQssQ5uh2+IW96EwchevGKFAXOlZYbTKT4GEihgHCYNXC&#10;YDxuNBhz0LNlLJwB4pDhT24v6ifDUWy7dZQVqi5cX8BxGRzBEl+pnradqa4++ehsOP/iUqwjYwOj&#10;VWyMUsboxW4YaWO0BYy2UEhkU9pYqy2s1QbKWKu1sVpqPciM064DRAbFi6XrKtE5wJONfJEY3CU4&#10;wJV91d8OAk/Zn+sBm/pGTNUgDyiD9TvKN5rvG4GsjfS+G831zXY9Z7266GAgtcY6gq0tL2Z1oSQj&#10;2LelhMnsvAjgmSNzTb/kitGCI0YuGavt3jdavc5h7LId9dLEnpHKB4JYn5rp9F6caXXvP7rQuivt&#10;gOx3UObZzLw/V1b3RQbsyRuGXQ8AVxutr+s1tdns47xRQBffxEAbFPLLK0NenQtWPx/IOvrM7KxX&#10;FPySmyb2Vob8wssAWXZppnfm3s+9eMfBh8+dweoOk/XA1neA1HdumwTUmwZfm2W/Nio3ZIU+rD9u&#10;K0MeH5ksT7oFvjnAJI2ePtFsxKHS2y4aGvKKjrepV29ghcsJABV2pW3M9eaNtorx1C+hX4qiAEnc&#10;QNOylQWlBOO767Ur37J99MgT0wuLs+3G1l21YW7JsqCaMrIMuDQhEB6XwmFNY8xiGIZhOnctIXBA&#10;rADgFYrDXmnoEgpzONU78QGHYALwEsD8tVPcJuZbxgcWTtwJ79Qo5OF/ANPbCT3Uhq21QYUHEikY&#10;auESD0JTNOMI4UIbJFTA829CpdDDQv1OyPoVqJZ2w/R6ST0u+zwsAWgZhMqEJQPLr1XQnKBQAk6d&#10;9PBr39gR/c3tJ5sT+xednf54xSk5VDgUwhcQHgN3GOgYI5U9ZebvrYhHv3a089gdxxcWpzu91LQz&#10;C1IGGU9iHVClNwBU6c9IXtuU97AaZL2Q/Xn2eeVd19WAn+WB2yCQN6hz/JXGnF2IZnejdWC9g9aF&#10;HMI2khXEOL/Gaz1N1yDn+vTvSfaxCrE2drEXnVvsRaemmt1n7zk29bWKJ+oHttT37KiVb6z4znXb&#10;qqUdO+vlW6+YGPm5bqyePr7Y+twjJ2ceCKVqGotu+ppZ5hSiNgGK7XpA6aeu+6PNANR1avYDDxFr&#10;QNe3G3BdqBh+meqsDhdGuKDljU7dvXYc10YLhdpYoVgou96FPjmjrZo70zp5118f+sqjtx87pJXp&#10;IulGybb7Zifrd4DVd26vFfi6UAC23uKL/OLjFQT3CrxMKNnUHAl7Mpo51WxUhnxnfHdtZDMNaNYC&#10;UU/2Fs61F6y1sYy1OfL0zInL37RtdmhrcVc/DqUPtiySMqIlFoQC1hB4BcEvu3FyYvp4o3HqhYWZ&#10;bfuHhlYVH2nawcYSQRHnNO62ogUADSQpOhKAtACzFh4hxK+VRKUoDEGEvFvpaiKQFAYeZAmhsIwi&#10;6s4i7LXMnVMfxHVkKx2NF+E2KaiwkEUD63kwxKIbSlS6FqTVRqUrEVmCb1ov/IO/bOLvvX2v9/d2&#10;PQoyZlCp74Xp5sGWSSQyvAzIMO2KpGsvtJrHjHcDjnSmwV2q24th0GtFhfpY0el7ZZFUqk5t4sw6&#10;tr3ivutHLh8pDrnmzr98obM03e2ubGJWrcP65MtoWQBlNgA02e9lv5YDAJFeB2hln4Mc8Pv5MlO+&#10;JGnWKT1daBlw0Jx8hdKRTQOvCz2EkXVY7vUE9lm2a5B5at5MmQ5gurKMV7ZD0tHWWq10NNfR5+Y6&#10;U2eAqW+VXOFesqV+8ZZK4YYh371kqOBeecP2sbddPTEie7G8+/Bc48tPnZ1/qhurc1KbTvqYTvp6&#10;JVbkEFktF1u7Ryev+a9+8xEMuBZ5XVv2c4KBHZCrxvQaE/NP3Pop8u0EWxdq70AAMMflolh1Ryij&#10;G20MtlR3/eqIX6SM0guxfNHKqChQ3RMH55+78y8P3n3kqZmTANrpYt2P3olzC4DFd4R337m9ZuDr&#10;ZQEwDFhU8x5vqI4WfNcX9U0dPow1S7Pd1vzZTmf/1VtGhrYWhzb3iqxuL4ULLz01cwZAbK3VJw/O&#10;T596ceH52lhhG6WE58FWPzX6/2Pvy6Pbuu4zf/e+DQ87wZ3UQonaJUuybFmW7dh1bCdx7dht4sm0&#10;TdKmSdM2XZK2p50502Vm2smc6czptJk5STs9bdI4qevUTbzFSxRLXrQvpihRpCTu+04CBIjtrXf+&#10;AB55cflAAtpl3+8cHIILiIcH3N/77m/5PkQQEEQACwgq6nz+LXsbqvvbZ2KJ2ex8ZYMvuDDdhhcf&#10;iwAhb0BGoixkIGUkACCZX7umbdlOcFbPdKXJod5g65MNcC+2bUBMlggRAkjEgARxQXag4ExjDMhj&#10;Q6bvBLx2DDLf7Xhd2bN+Av/umo9D85gCekIHj6CAbCKI2lmwdBNmk2kQEikwFBFel6eS//v4P2qh&#10;BqHiuWMIKmwBnqqaBU1bDYqIwbZdrq1IBkAeSn6i8N0mCADZMoSrVDEQUVEimklODiV863fUyLlp&#10;TrSY/ctPF5qGDR6PKN73xMZq2ySZQ893RBPRbCIX3xAra1Bs8s+GpQ3sdpGSHNvobDOZLIv5mVsj&#10;OpsRoyf+nJ9BGaSqlJ7bqyRWV7MJX/YqVmoLAvsz2tTaKpLJMaD4ZCNrK+ZmMcaWGAVYqoKPAQCS&#10;mmGcGZpqBYDjioiFpkiguTbgvbPG791SG/BuvHdt3f/Zt6YuNZVMv9U9HT/ZH02cGY2nLsHi5KLI&#10;kHZgXuNKchrF+tboqe0CugDufWSIzY7ezOxWqUSrYDzdH1YUxStWYAHJxR6EMcKyIuJyDkbLmOls&#10;Sk+N9s71nflp35nWdwZ78wHauaUgZyidLZLR4kSL41YiYGwAtt3S34GwR1W8UiVCaMX1qGdMfbx/&#10;LqoGZLmhOVwlyUJJWWktbaQHL810TQzGZ521E5/NZLvOTlxq3llzZ6DC00C/ktwrzQ8/5ifeCAEQ&#10;ZUFYu7WqZnokkew5NzFWUbveKyvUMeQbuQkhIMkCCUZUaz6WTeXXbzqfjSb5nbenr38k29ZrdDxc&#10;E9qXnRhBlfXrAdIYiJ03ohYxpDIagJ4Bn1/Kkb4FobBc2RDZNkhIt15tleflkKh0RtvhP2UH4U/X&#10;fRF291tAiAAzQR1CcQs0PQtpwYT5Gol8ffhA9IUDr8S371tVF6hQsWla0DIRhu0DnbBuUxCU4BaA&#10;ZDanPkq9nQghwKIItp73QsszzFyGCuUSXxggVOkVNu9aJZ4+2D03ORjHAkY+G4GwSLIWPw0IEbAs&#10;ArJHlB54elPD7Nj85PHXe0dN3Urn3y+N+moyhMYtS8QSMbPIV9b7jyVZxKV0abtkrIoJRpdT9ltp&#10;MvAGE6ty/tcV93+6/azc5nqWnBToXVKZLuSSAWOJm/M/vZppk86peHfnVLxNErBQ6fPUhT1y8+qK&#10;wLaN1aGdD21ofPwjdl2iczp+vHc28dZANPFWPKNH849XYHF8GEFxX0U3Zw62F00EAPHRX9q+KlLn&#10;r9AzhtnbNjV94dhIHJaWvE2XDCudXYObkd0q1+sQAwAOVXk9siIGS7kwlPLRnZtOTc5Npaf7L870&#10;nz00cGmkOzqV3/2m8+TKIVkpKljrUFjv5xktjluMgK0YgBEAIMu0CbGJWUoJUNdMKxnTtEDYo4Sr&#10;fcFSM8RTw4mBjpOjnYZmpfNrywAA6Dgx2rt5T93JHfevekIQseJ21DTpQgigst4fvPvR9euGu2Zn&#10;EzOZZPXqYHhp5g0sQ7MyVk6DKZt/zlR+7Tq9ahkAMGy7Zlpu+DJ4J/4SLLsWpIAfkG6CrUhg6THA&#10;2XMwmV4FSsWDIBoCgGXk+sKQADa2YW56DMbG7TTyKkQNyFgQMBgoC389+zx8bfPnYF3XHIR1L2Qw&#10;ADY06F+twdeP/lP84Hutk5v2NFY2rqtSsYhAy2bhYjwEXdF52C4aADYu3D+TXB+abhiQSabAo9gg&#10;i1LOp40ACKoMKT0J04MzcCFmABYQBGtk2RdSSCapz8ZmkrWRmoAPYwQIL8o3MO8VqH5F3bZ/VeTC&#10;8REzNpmO5WOdk8lnYx9Ldgi4T4ZZRYhYMQkHUiRbVqxvarmmdNslI1VKb9VK2eLrTKyuNgaURL7Y&#10;VoNiDhdupGs54oVgqUUQnQGTwL0PjNUCFAEgYFi2PZFIT04k0kNd0/G3Tw5MVCqCUL26wr/5ztU1&#10;ez9eHf7qXCb7lcn57JH+aPwH7WPRdpsQkfo8GFRGnyWYblZlEgBIz3x17/Zt9zY+4w3KOwUBVyKM&#10;PIQQa/+TG9OGZk3MjM0f/en3L/zk4qkxZwOpw6JGjEmRPZv5estltIB5I5EvpMiSIgSX5PnLQDZl&#10;JCcG48Mj3dHB3rapwdZ3BgfyJylLBeY0FaCd+5kiGS1ycxcaB0chfCEFPva5O8gzX70HpkYS8PuP&#10;uDrFI8uyiWXZNiFAViJbidlMKps2zMYNFZFAxFPSBG9sMjV++id9xztOjA5Q68gAAIjPpI0jr3Qd&#10;Cdd4a9durbq/VKoYqlJ9hhYybUIIIcRmzeBFEQuijAWMkVNeohW/nTWr+P0+8l//+/86dq790T/8&#10;21+p/WqFdnrtiFUPohwGkh0AkVjpiWRjYnN9rEaSdQwQAGIZOYVTUQCkmKDHz9tvnjKG5kxFqVIl&#10;W5QFLIgYDJKGb818H35/x+dBvpgCXcTw3s5p+F7Lv2ZaLw9M1awNy+t2VIYlLyAAAj7ZA6ZhgiXJ&#10;EI+nQLRi4Fe8YBtmriRICIAsQ3x+FIzZw+CvrwZL3QqiQnLMUhZB1udgNuuD85MGyKoEHr+sNm6o&#10;UCcG4tH4THa+qiHow3mrI4SQW4ITdM2A9durq7bubQiceKO3m9iEjnsZWLShMV1IESmSZXKTQ2Af&#10;A7C0xLccibLLzEp9QEjVNSVf5Wr9raTjRZMknSJLGizt9WI9G9mSIk26nMf5bELsec1IzoMRm0ln&#10;ey9MzB70SuK6DVXhTWsrfGRnQ9WTGyvD90/Mp0+dHZluyxhmKk+cHLLlvFb6OZzsm1SzOqg+/oWd&#10;d266q+43VL+8D2MUcju7iipu9IWU+77wXz7yub726We///Vjr6YSmpOIcTiCc65Meh94o7Na5ZQO&#10;F95ISRYkQcSecl0gCAGYGooP9V6Y7h7tiY4OXpoZH+mOzVApcY3atdGBJUMRMJ7N4rjlUdUQgCe+&#10;uAse+9wdMDUSX9b81+uXPZIsqCv1MZqGbWWSuu4LKUrN6mBYlFYuG6biWuzymfGz7cdHeqgMcQYW&#10;S0dSX9vUyPtvDRz0hTyRqgb/1lJenyBhwRdW1My8rmdThuENyAV6eggj0RtUfBW1Pnmsb8650NPm&#10;vwAAVjKZsvx+v334yJnehlfi//HRO1HTn/zS5OPrasebn3sbzvzZs6hzde1U8Md/Wf9Uk/7Kqox3&#10;D0T8DSAiArqRhdmJXugbnBt59rB82d+sbFF8IpEVMVd2RLm2lx/a78Ant94H59VRODZyhEyMzM3q&#10;mpnetr+xMVLvU3Ja8gSIDSCaGLqzq2DH7BisVgcB5J1AdCNXLsQYQMJQ5YtBW1LVJ4dBbgq+Bym7&#10;AbDoA9EcAcs04cj0GsiAAD5VAUXFUu2akG+kOzqeiGbnEcZ1KF86LBY9iU3AG1R8dU2hkChh3dCs&#10;RIkbTcKQJfZ+0eksuPKy3kpN6aX4x5LSryAftOx3WVp/qEgWbCXiZYB7czntx0pb2tEZLuRCvhzI&#10;AEAwIHNTTYW5taYCkprR/+qFvtPzmpEGAhlSWEYUmGNnpynl1ZsigV/+0/t/vaox8BWEVh4OQggE&#10;2SOu3nxX/R//3jc/vvu1b5/7+/PvDY0wpJF1j8Gw2LN1Qz5T5Zb+EAAgj0+SBRF7SnU1JQTIaE+s&#10;79Lp0fbLZ8YHRntj09mUkaKCLk2gsgzhon9H2zKwWh48m8Vxy+DRX9oOj33+DpgeTgDCyy+T2FQ6&#10;ZWhWihBiI4SE4llgXUvP63p1YyAYjKj+lVZfKq7NnT88dPzg8x0n4rOZKCz2OmYpoiXaNjFPH+jt&#10;UP3Sa/c9udETrvGuW+n1YYxQoEL1qn5ZdtY4vfFCCEAQkOQLKTIs9b5zCAIGACOZTDpZL+/BVtAP&#10;tpKR/JihAgDK4IQef+T3x5/9zp9tfOzR9SfuArxGsKUggD5HxgbG+757wG6dmceJ+rBH8AU9WJJx&#10;bgIyf4JmzXH4J/JDAB1ASxvzsclUdP0dNf5126srFI8AoiiDJMqgaVnQNA26UxjOkY9CzcyPwch6&#10;IRysAmRbkLAs0AeOQnR0IPM3bwTnBnC4Zv2arcIXt56DmlACXuyqh/PxKpAUERRVBFEGEGUMjc3h&#10;0OUWjzjSFZ264/5Vq2SPojqN8G6XWoQQaJqprN9RW1ffFPYOdc5O59+zNEW46F6tcjJLpX4PcPXN&#10;6B9yUnXTiFexcmMx8VSacLElR/r3dIYLnPsEAAaj8wMZ3ZiSRAGLGKPc0ArCRQgaYcietHpTxC8p&#10;om9uKiXoWUsGKK9ahhDg6lWBJ5/+zT1hr1/+1onXe7phqU6Mc44sKN6Yf1OIlhtDBn/Yo4oSVsFd&#10;Hjn/8SG2ZRJr6PJM9+kDfS397dOjsal0XM+aaSZ7RWezaEJF32ftG0zgDfActyjWbK6EilofJGNZ&#10;N5K1pJTS3ToR+8jPb56otogmiKio1hzCCCuqJCmqKCqqKC93DInZzMz7B/uP/OTZCyf1rEmTLEci&#10;xaBigKVlTHL4pc6Wynp/ZNeDaz7l8a08BYkQwHLN+IpXUgMVHpUJdKx9Cj29ZlBrPwUAan7XLE/H&#10;9Pgn/6Djn+sq0I+euGd4VW0FBPonIPn6aZhKpAECERJUAxLx+iUs5MVAsVB47k3Ntkb7Ric9fsne&#10;vr+xNhjxiI4kBSE6iB4AECQQRAztUzOwrakZtiuzYGcGALAP1Mww9PXPx//wO7hrQgpEmrapEM0m&#10;4G/amkGUcrpYilcAOU+0ZFUEySNCuMbnbWgK+6ZGE3PxmUwiUOFRF5vgi2QMMcKKVwyFqlQJOhfO&#10;l+aS2beg9DLdSpmmUsp6pAQiAOXFZb5Bvg7Ey+0absFS/S6UX3eI4gNsUz3by1VA3AzLhulkJjud&#10;zEQBwBaQkzEl9GvAzDE5ZUv58V/d2XTv482/JUrCqjNv9X/vG79z4Ee/8zePRtZurfrFcs9epNb3&#10;wCO/sM1IJbS/bTsyPABLRVLp83vDCFe5GS0CAMQXlGUsYMWtdGiZtpFNG+nhrmjv4R9dPtN3YXpC&#10;18yUbZGMS5ZKc8lWsYajbhMEdL8BX6wctxSe+s09cNcjTTA3nV6uZLiw8NPzupGay86ahp0WRFyU&#10;aJm6ZfnDHjVUpXpFGRddu9Mj86Mn3+w58vYPLrUQQhJQOLmbpjJaTgwwAcDOpgx490eXj6p+Objp&#10;rrqPebxS6GrOg6QIqteveJmLAECh1hJmyJeT1VbyxyoDJdQ4EQPp2wdgEgpHv6VIrS9YUe1V1UDO&#10;4Bq5EK2p2UQildBSW+5uqKxrCgdyfVL5N8EmYNsERMkGQ8SQMgn8U28d+PttCJv9JDY+FztwQLvY&#10;0gFRQQR7y91I8vgkU/FKgiAACBJeIFuyIoAkCyB5RJBkATw+SalrCvlH+2PTc1Op+KqNFTWoBAsA&#10;2SOokTp/EGMEtk1YAVE6NpIyskqlEKXl/uYqCFWxv0c8aJR+vq4F8bKhUOuKJmI0AWPJFiqS3aL7&#10;rmyLLOi5mUuv0wXlSflnntmy+t6f3fC1UKX67wEA7v3Z5jWpuPa33/yDgz/+rb96pHLd9uqPlXvC&#10;Khv8Dz7yC9tmR7qj/xidSLFZW3qYA0Ohiv0tQbQIAJDcTk2SsIAk+pe2RYz0vBYbujzbeeTlrrOX&#10;To9NULvTLLMTcysHssTKdCFYrkqzCOemrDk4bja27G0AX0iBVEJfiWQVjMtPDMZH1u+siSmqWNTW&#10;yhtQFEWVREkRxGIX6umRxMiRl7vePfxi53nIac/RN2eoRKeIlkAFRDTeNzf5xnfOv5lJ6Zmtexse&#10;CVaqjVd6LhBCWFIE2eOVpGzaAFhaPnAzJ3ZihsSSLFjqAecY78r+sMfy+GRTUXMZqdxk3+IpSse1&#10;dF/HzGhVY1DesKumyuMVC94fQgjYFsn5IAoYDN0CQ9chatjQP1uRef/duUtdHfowAJiWSaxUQhuX&#10;FNys+kVFlAQQRAyilDPVFmUBREkASc6RL0HCqH5duMJzSh6anUgmTNO2ZAGLK1Etj1cKhaq9IYQR&#10;gkU9L+Ky6bTLIEekxAv6St9fAaHiuAnEa6WpRhuK93eZ4D6FyJYinft0j6DbRCzd/C6v2VIZeuDn&#10;Nv9aqFL9DPWZX//wZ7Z+TcsYz/3DH7974Ff//EHvhl01+5drqXCJO8KqjZEnnvy13UPf+/qxV2Gp&#10;WC7NIW56RsvNDJIoXomoPklwzKQJATud0EbH++cuH3ml68z594YmqFKA7kKy2CzWctoXbPaqgB1/&#10;453PEiNrwR89/jxffhw3HXseboJf/A/7IRDxQCZpLNfByDYdWz3nJod3P7RmzBdSmjAu3MQ4+VpJ&#10;EURJKV6qi8+kp1sODZ44+UZvO0OwaA26DCyWnByiRXuVwcRgHF79f61vjffHJ/Z+bN1jtWtCW0UJ&#10;l+3sICmC4gsqAY9fkrJpg21IZSfmaC0cHZYa6NKTURJ1UwDAI8pCWvGKlqJKOb/FPNFCKCfympjL&#10;JurWBn3rtlXXBiIe1SFhCKHcNCEBsG0ClmkDFuy8ZyMCUbJhpDszOtYb68ufRxMArORc1sqmzbHq&#10;VcGNgoiwIGAQpJyhtpAnXPStqjEQblgXCk0OJxLZpJ6WFXFFaQ7bJhZGgLGAsGUu+ey4yTSUenEm&#10;JfwNJ1S3H/G6WjmJlRrrHfLF9n3RhMvNT5M+BkdqQnnq1/d8IlztfYo9bm9AXv3xX77jS1ra/OF3&#10;/vPhd7/0Fw8GNuyu3VXOSRFErG7YVfvEfU9u6Dr+Wk+HC6cQYKn59XX7LJeT0bIBwFJUifiCihdj&#10;LGkZc2hyMN5y+kDfyaOvdI1SO1Y6YLKlQjaDVSxzVcwZPEey3v4sAYRAyxh8qXHcdDz06S3wqd/e&#10;C6IiQLY0klWw6xvqnJ2bGUv2VDYE7nYjWoWq7Uv/aTZtpNqODp85+WbPBT1rxvOkwCFZTsnQ6Y80&#10;qLVFE62Fp0slNHj33y69P9IdnX7o01seXru18k5fUKkSRCyVHOwELMoeQZZkkd0FA7PzJVQcYH3b&#10;3PzexDzBkgHAxBhBZZ1fDoQ9IdkjIETLJyAALWOaHo+IwluqIxW1vtx0J6VhRUh+x+iotmPHIBvD&#10;9HB84uKpsbPJuDZJxS07FddSc1OprrVbIo0en+wX8mbaWEAg5L9iAYMgIEACAlkVpcYNFeHOlonM&#10;9EgyFoiogZXKhxgjMRBRw7JHFA3NciPpxbzkrgcZ4oTqg5XtYolXqRONFrWG6aZ7weU5bCqTRZMy&#10;ae/H1tfWrQ08Ikq4xu2F+IJK9dNf2fMLhm6+/u3/fPjwb/zlw76mbVUbyjkZwUp1855H1j3afnx0&#10;JBHN0IkcdpDuligdFixsQogxN50enByMPzfcFR36wV+dvEDtPhEUlgScjBbbg8UakNpFslcFTZus&#10;7gVGCLSMyZcXx03Hp37nbsAiAkMzV2o5cfPnsrSMqQ1cmrnctL0qKkqK1y1IFrssaxkz03Zk+OTh&#10;F7vOzE2lZ/IEK8Fks1jrKpvaFNkux2gDgN1zbrJvtCcWvfPhtRfv/Jk1+xqaK7arPjmIhZXFihFG&#10;guKVvIoqiC6vh/Uno4M4O4ZO94c4NwMAPAAAql/21K4JRjx+WRVlIW9sDYAAASGEGJqZVQOKHKr0&#10;qKKMqclItGDpQ2wECJP8LZfNisazsxeOT56Y6kv3YYxTtm07vW1WJmXg1neHTjZujETWR7z3iDKW&#10;sIApkrZI9hAGEBQsRGp9AUFAE1ra0EuZ1xYkQcQYCUAAFTl/bKzkRIrjSolXOVISrMEzq1OFXAgd&#10;3Zsl7rivcZfHJ+9c7uC9Abnima/d8/SL33z/0LN/cfT4F//iQWX1psjqck7Aqo0VDz746c3tr/3D&#10;ucOwtD3JhhskD1UO0bIAwIzPpLWDz3e0TQ0nLlK7SgkKu/vpjNZKGSw2e7Vkd1ZMWAxjBNkkz2hx&#10;3Fx88st3gmnYIJS+VNnSjwkAZuf744O7PrKmW/XLdW5ZLTdkknqq7cjwybeeaz8+M5acgsJyIU2y&#10;MlCovcRqLrmZtNoAYGaSunX8x92tLQf7e+5/atOuO+5fdU/9+vAmRRV9CKGik8cIAfYFlUCgQpUB&#10;YmzAZ8sM9O/o6Sg6C+ZkuWTqIiDJHtH2hRWf7BHEXCM8LPRfEYJIIKyquBIJgogxe8lBOa1SIIgA&#10;IY5aO4F0QptrOzJ8ovXd3rZsypiHQkcKGwBwMpZNDrRPn2lYF26sCPianOZ6JORNoxfU3xEAAhSp&#10;D4Qj9X7/3Gw6rWVM3eOVlOXeW9OwjFRcSxm6dTX9U5xAcbh9FlbybV2uzGiBu32QaxhgMl4CAIjh&#10;au8aQRJWrXTA3oAc+Lmv7Hnk5b87e/TZ/3b0+Jf+/MGH6teH60p9wR6vVLPl7vqPtL4zeHG0J6bB&#10;UokoTMWf65bZwiUQLDoYW4Zm6VPDCSd4OwKICWoXHc/f2B11GgptJDRwnyokDrlybkUPXkCQTup8&#10;+XDc9GyWKK1s65n/LLtmtADAnBiIz0Unkv3EJiXtHkzDNvouTHe888KlU3mSlXQhWaw3KLvRMZmN&#10;EW2XQ6/pmJYxZ9/+14snv/f1Y//8zguXXhi8NNuaSeqJ5Y5R8Uo+UcKABeQmPYBczgM9WcdKvbDt&#10;ByYAmNWNfjlS42uQZMGTyyQtTh0KIsayKkqiLGDk9G1hytDZyX7h3OOwgCCTNGJn3x44cvSlrlPZ&#10;lDELOZYYA4AodT9mWXb05Ju9719uGX9Lz1ozgkT1aYl44TgcwuXxSUrNqmCY2ATpWXPF95jYxLYs&#10;28IYldLAvpzoKAdHsev7cp+TYmVq1mlgOTcBm1nvCAAEQqBkwXN/2BP45Jd337d6YyT0o2++//70&#10;yPxsOS+0qjGwa98nmu+EnFyMkxxyMuN0f9l1Ay7jDbGXCcipIjtpOtBnmewWWystIFilHDxCAKbJ&#10;xw05bg4UrwS/8mcPQHJOK1dcZAnJAgCD2EQf7Yn15C/uK2JiID5w7MfdpyYG45NFSBa9sWEtW+jg&#10;yDai05uoeWrzFAOAWGwqNX7gexeO/d0fHXr24L90vDBwcaY1k9TjrudIFX2hKq8M7mn6YsKZxYgX&#10;LW2wQBYDlaoie6QAwhhjAVFipaggVrjdFvJaecKlZ61099nx1lNv9LVk08YsAMzR5Cr//cLNMu25&#10;1//h3KG2w4MvGVkr6vRp0YTOOQ5BQEL1qkBIUUVpPppNr/SZQQghQcRYkDCClcVCOTiuFfEqlZwV&#10;889kyRjbDI/1rJklhJRcjgpVeUNP/+aeez1eSfzp9y+cT0Qz82Vktapq1gQ35gd66Cocq4B/3VBq&#10;6ZDuoQAmOGMm5ebm7k6blgIw5cGr8RxCXIKF4ybB0Ez4xK/sgsnBeLnLlCUUJgAYhm5pXa0T/Tvu&#10;a7zsDcqNxcpyhBB7cjAxfPjFy4e7WsYHyiRZNrg3xLoFUtuFhC0MuGgZM3PoBxePnz88dHnnA6ub&#10;N++t39rYHNniDysLqX1ZETzhGq9qW4S2iwEoXWaAhtvOGaoaAkHJI3jZ3vJSYgPdEJ+K67H2Y8On&#10;3vm3SydnJ5OTUDi56ZxPAxZ7TmQAMG2bWK/8feshAmDf9ei6T/mCSrXb8wsixh6fpCheSc4JzuaK&#10;lcWOLZPSE8Nd0fHMvG6Aez8WJ1kc14t0FSyTMv62pM/kzFhybM3mylGPT2oq9aDCNd7wp3737n0v&#10;/PWpk4eev9j2xJd27ZU9yws3Lzy2yru2eWdtfWfLuOO7SPd6XveMlljGibeZ+04QRkUuIMWY7TUh&#10;WBwcNxOV9X74/J/cD9HJ5JUsUdceLQDQY5OpxGjv3IXq1cE9Hq9U6UKyyOx4auLE6z1HWt8d7DQN&#10;OwFLZRxKIVls74W9zDqmBTILyBYAZGfGkpkjL3fNnj8yfHHdjuqqXQ+u2bF6U2R7MKI2yaoYaWyu&#10;qMUCMm2LsC0CpMRzxQb8AruRyjp/tUcVqzC+smBpmbY13h/vaznUf/L4az0XtLQRB3f9MY06dsfD&#10;zQYAZJk2fulbLe8Sm+C7Hl33ZKDCU+/2XP6Qx1ezKmhYFlnWRDxH/LTYSHd0xrYJbbPDvV05bmXi&#10;VeyxBZu44z/uuty8s6azHKIFABCp9VX8u9+7Z99L32ppOfxiZ/uDn958h6yIK/azeoNybdO2qtWd&#10;LeNDFNGiVe/ZIYCbktGis1h0AEbgLnHvFhQ4weL4wABhBPuf2AhjfTFAZaRVv/H2Z0nezBRcMkbG&#10;3HR6/uLJ0Y4Nu2r6PV4pwgY1LWOme1onzp18s/eCoVlxWFqqdxrfSyFZdEbLbb2y5U3WJsdpCVAM&#10;3VJmx5OJ2fHkZM+5yZ6Nu2sP77h/1caG9RWbEUJZ1ScbqYRWLKtWToCjx8SxrIiixycFkIDkK3kf&#10;E9HMbMeJ0ZZDz3ecmhlLzlDncyX9MQxLJzbxW891HPcGFf8d96/6hOqXl9gYibIghGu8gVzGq/gg&#10;gW3ZemwyNTk3nU6Cu+Aiz2px3CrEaznyxV7/bQCwR7pj873nJ4+GqtRdHq9UV86TV9b7Iz//23fd&#10;/eZ329o6z4wPbbu3sUkQ8bKCprJHDASr1GpYLBvSunysDthNz2ghKHSFLzZyDJxgcXxQsW57NXz+&#10;T+6HmbH5skgWey2lLtY0idEGLs6Mj/TEzoSqvZskWXCELYmhW9mBjpnW917qPKGljbllMll043sp&#10;F2aabBWbPiwghPnnUPKEi24wFeam0/jMW/2TZ97qb992b6NfEJBm6JYGVz9WvURAMVLv8wQr1TpR&#10;FPwlXyUIseMzmdm+C9OXLxwbvnjh6HCvadg0WWV7TGniSmsD0erSGACEVELDR1/uOhqu9lY176x5&#10;SBBxAQFECJCiSgqti+aGTNKYH7g005+Kaxlwb8HgPq8ctwv5Yn1OLQAwfvh/zxwP1/iat+yt/2yp&#10;U9YU2ap4/As7dx19pasrWKn6V2+urMG4eDAWROxRPGJgBZJ104iWW//GcmOdrsGcEyyODxIUrwTb&#10;9jXC+MDc1RAtOoNUYD+TiGbmL54abW3aWnV/uMa7EwDAMm19tCd29p0XLr013jc3licASZesiwaF&#10;Ayc2rNwXRf+OzW7ZsLSfzMwHLCP/fDJNtGBxyMa+eHI0Rv2dG9mCMglXQfyJ1PlVX1CuQyUEatsm&#10;1uxYcrK/Y7rz7NsDFy+fGR+Cxcb/NHVO6e9ZA2c6o0VcCCAe6pwdO/F6z9uhKm9t7ZrgTneyV7w7&#10;ixBC5qZTk4OXZkcpYsva7fDpQo7bhXyxGzYDAAzbItmXvvX+a898ba9/4+66p3CZWenKen/4gac3&#10;beo5Nznh8UpyzZpQuFgpHmMkKqoYgEVLL7fS4XXr0yqndLicC/YScHLF8UHEno82wWf+YB/Mjiev&#10;mGRR5UN2mndhondmdH5ibiZ9KVTt3Y4QCMm57FD78ZFjnS3jvfkLfwaWTvY6hMAsk2Qtl92i9XPY&#10;IRcjH7R0JnjRu0MLlpogX21GZoFsBSo8kuKVKhEqPkGdTRmpmbH58d62qe72YyPdvRemxvIm9xmK&#10;aNGEiy6/agzZoY2x2f6xBYHV1ncGu4IR9bWHntnijdT6NjBZreUJoUXMocuz3QMd01NQaFHmRrY4&#10;OG4HwsVu1nQA0KZH5qP/8j9P/tuTX96d2LG/8SnVL1eVS7YQQlhLG4ahmabsce/XwgLCilcKBCOq&#10;NxHNxG8kySqVaC2XGoRvvP1Z/jHi+NCgqt4PDesr8kTrmgQgdqenA0C278L0VH/79LG6taF7BREH&#10;hzqj7558o6eFIgAZimzRE3GshEM5JKtYdovOZNPHK1BfdViajmcb6lmz+CspHRYc5/o7qusUj1jL&#10;/qFl2kYqocWmhhLDHSdHL7ccHOhNRDNJKPRezTC3LHV+2RLsSuQQM4Ebv/ejy+c8Pkm975MbnwlV&#10;qiUpWhMCEJtKT/a2TfXZFnETWLSAlw45bj+iRccBJ1ZIACDGZ9Kx5/7H8df3fLSpb/8TzQ83ba/e&#10;L8mCt9R/HqnzBXXNNAUBo2KZYoSQIHtEb7DS401EMwKzXm8JeQcODo48VL8Meta8VrIibO+CQ7Qw&#10;AKDxgbmBqZHETw3Nso+92vV2ck6bhaVm7XS5UHfJZF3t8QGTnUIuBJEOXAIsHZJh+zNch2Su5NyF&#10;Kr0RcbGPDSzTTs+MJXsGL850dpwaHew+OzGVntcdwqQxRIslVrQgKluyY4khLXcD4G60Kxx7tfts&#10;/brwqq33NFQoqrhiH5lt2eZYX6y3u3Vy1LYJeywmz2hx3MYZLUcOyolhGXpjdvbtgUvn3h0c2XHf&#10;qmN3fnTtXZvurNvnDSpVpcRaWRFX5DKSIni8QcUDhf6pdKy6qaVDDg4OZyXia7MWmfIhTUR0Z8Gf&#10;/klfX3Q8+X01oKgj3bEUFJaR3FTSl2Q7rlEJnwAAUMfrEC6b+cpa5hRwCHC32nKOs+iT5593iYzM&#10;lr31Su3a4B0IIyWV0DqmhhLt7cdHOk4f6Bubj2VpoumcV5pQ0cSKNbunM2/scdPHwPq9sea5QnIu&#10;K5x6s/d4dWNgbeOGintWOtFaxkxPDMRH0vNayuX9ZUvCnGhx3G5ZLWdDSa8T5/eWbROz7ejw5baj&#10;w0NVDf7D+x5vvmP3Q2vvD9d4GyRZUK7mAAQRK4pHVKCwXHhDSoeIFBl9WWbymIOD4xqtPycGwGIq&#10;3bm5NZgXCJwy2Q52yhCu44UYFcnkoCI7RLYplr2/0rHSQdE5N8rG3bUVD35q8z2AUMXJN3r6O06M&#10;ZiA3ASlSAdymiJa+ArkywN2H1W1qkzbYxdT7J0PO6sMLAIH8LfTA05t2P/yZrb9YWe/fVCyo2zax&#10;By/NtP3wG2deHO2NDcKiGr2j68XKTFicbHHcZnEOw6JYqJxfr578mnHWjZf6XgUA9YGf27R172Pr&#10;9lc1BNb4QkrkSg5iZnS+983vtj3bcmigDXJ2WnOwqJOXoTY0C3GJkGvjPMMzWhwcN3eXxzbFs1ku&#10;h4TR2RmabNFWVjdKX8mthwtciFaxxxWzkynlORfOVfe5yfnuc5PH8oHasdfQqIDu/C1NTHWGpLoR&#10;LLJMFot97+wihJAuT4hHX+lqj9T5Dt7z8eawP6zUur3AbMpIDF2e7Y5NpaIMIWQ9KlmSysFxO8Cm&#10;Yhib6aL7OFmdvszRl7tajr7c1b71nobV+x5vvmvDrto9/rBSWc6TYxELgrSgt1Vsc3hdwIkWB8et&#10;QbgIFFpc0T0NmCFa7PSfDVfX/H61hMuNdF3J/1iJkAK4lyCACtS0vARxCeAmLC0Psh5tpWbbaLKF&#10;KKLMEi0BAMQzP+0/u3pz5YbmnTWPYowKBBYJATI7nhxuOTjQlp7X56G4PywvG3Lc7htKt9i3ZCIx&#10;v3nK5jdQKgAol06PZS6dHhvavr/x/fue3Li/eVfN3R6v5L9Gx8l7tDg4PuCByHb5nr5ws0GJ3GSS&#10;VQphQldIrFYipLRvKt03ZkDhBBHbhM+SKzeCVW62jc1sufWgCAAgjvfPTZ450Pd2RY2vsarBv4P+&#10;J9mUHu9vn74w0h2dhEJ5CXbykavCc3xQyJabCwUtc+NktTz59eBkrj0dJ0YzHSdGhzbdVXfso5/Z&#10;9lDzzpq7JEVQlzsAQUBIEDC6GWuHEy0OjlsnALFN4pYLcWCDE9zCGQ5yHf4fa3CvU0GaHtVmCely&#10;6urFdtpXQ5YxFEpeiAAgnD7Qd6l6VeD1fY83+4IRdZ3z2OmR+YtHX+k6ZduE7sWiJSbY6UcOjg8K&#10;2WLdJ9xM7GVYzG45hEvtapnIdrVMjG7f33j8sc/ueKSxuWK7pAgetydHCCFJEQgU8V5mNojXdI1x&#10;osXBceuA9g8lzM8A3C2u4EOW4XDbEduwVA/HTdXeTe2+3F6xUsmyCYUipgtj7O8fHGhdu6WqyRdU&#10;6gURe3TNTEwNJzrnptOz4K7yT5c3PyzvM8cHn2w5myO38qFIkS3Hn5AlXBnIlRSzHSdGsx0nRgcf&#10;eHrT9vs+ufGhuqbQZoyRyNAngjFi2wVuiEwKJ1ocHLdO8KHJQzFtl2Kk6sNCsgCWGtyzDa6sia1b&#10;tpBc43PnVkJ0iJZGE8HJwfjk+SND79asCW4KV3vvjE9nLh59peuwnjXnYFGhvphgKidbHB+keGdD&#10;YZaLna4WYNGBwiFa9NcCbbyjr3S1nPlp36XHv7Bz7+6fWftQuNq71nlSjJEtiJjVpLshNlacaHFw&#10;3Fokoiyrqw/hRXc5g3u3c7ecJ+D1KG26WSuxWj326Z/0XVy7peqljXtqk1PDidaR7ugodeFw86y8&#10;EiV9Do7bId6x2Xm6PUBwIV1uRGuBcGkZM/3y3509dP7I8LmPfmbrvk131T+mqGIEIUSwiNks8Q0h&#10;W5xocXDcmgGIo/gu+IoN7m/Q+aXLmwgKm+MBAGxDt8xz7w2enJ1IDlw8NTZhGnYCljYBX61vJQfH&#10;LQ1aUDkvTGwzBIzuvxRgaVlRh0VZF3pKUe5vn57/dvv04N6PrT/22Ge3/7w3IFfKssCaxC+nlXfN&#10;wAVLOTg4bjeUO4ZNbtLxOeVCx3Db6TVhxWidCwyr90XLUTi7b060OD5IRGvJz/KEi15Lzk0ARp8O&#10;CgWeFYdk5W8LGoSROp+0YXdtYD6aTVw6PTYOSyd73Xohr5lgKSdaHBwcHNePbAkuFwaRumGKaNES&#10;FA654qVDDr6hKo1wycwmhl5ftASMmzOEq9vCdVeGv1ZPwHGbfbI5webguBZwU44HKuAXE1d1k6Lg&#10;BIvjw7qGAAr7uBCztlidPIc00dZlrKgxa1t23SVTeI8WBwcHx/W9WLCq/3TfCb1rt5e5ASdbHJxw&#10;FSVcrA+s4EK0CBQXL+bN8BwcHBy36QXCuRBgWMxQOcEfFyFly2l9cXBwwrV0IMYhWgIUihezmxlW&#10;wLiY5AsnWhwcHBy3IdlixWgRLNX+cpOmAE62ODiKEi4L3KcUURGiRW9ibsiGhhMtDg4Ojht3gXCT&#10;pUDw4VT55+C41oQLg7t9GbvO7CL3OdHi4ODguM0vCOWSKU64ODhKX1+2C6lCy2x62DV2XdYbJ1oc&#10;HBwcN/aCACtcADg4OK5sfbn5wl7p+uREi+M6fVK5rAcHx80iXmWDy7FwcKy4ptCNJlZLDqCYYCkH&#10;BwcHBwcHB8fVgW+HODg4ODg4ODg40eLg4ODg4ODg4ESLg4ODg4ODg4ODEy0ODg4ODg4OjuuH/z8A&#10;pakx8uMc0e4AAAAASUVORK5CYIJQSwECLQAUAAYACAAAACEAsYJntgoBAAATAgAAEwAAAAAAAAAA&#10;AAAAAAAAAAAAW0NvbnRlbnRfVHlwZXNdLnhtbFBLAQItABQABgAIAAAAIQA4/SH/1gAAAJQBAAAL&#10;AAAAAAAAAAAAAAAAADsBAABfcmVscy8ucmVsc1BLAQItABQABgAIAAAAIQBs+4nORQMAAPMJAAAO&#10;AAAAAAAAAAAAAAAAADoCAABkcnMvZTJvRG9jLnhtbFBLAQItABQABgAIAAAAIQAubPAAxQAAAKUB&#10;AAAZAAAAAAAAAAAAAAAAAKsFAABkcnMvX3JlbHMvZTJvRG9jLnhtbC5yZWxzUEsBAi0AFAAGAAgA&#10;AAAhAI95G0DgAAAACAEAAA8AAAAAAAAAAAAAAAAApwYAAGRycy9kb3ducmV2LnhtbFBLAQItAAoA&#10;AAAAAAAAIQBozBg4gIUAAICFAAAUAAAAAAAAAAAAAAAAALQHAABkcnMvbWVkaWEvaW1hZ2UxLnBu&#10;Z1BLAQItAAoAAAAAAAAAIQDmzTc8BhYCAAYWAgAUAAAAAAAAAAAAAAAAAGaNAABkcnMvbWVkaWEv&#10;aW1hZ2UyLnBuZ1BLBQYAAAAABwAHAL4BAACeowIAAAA=&#10;">
                <v:shape id="Imagen 228" o:spid="_x0000_s1027" type="#_x0000_t75" style="position:absolute;left:8382;width:44964;height:274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qhz3CAAAA3AAAAA8AAABkcnMvZG93bnJldi54bWxET7tuwjAU3ZH4B+sidQOnGSqUYhAUVTCB&#10;eHRgu8SXJCK+DrFLEr4eD0iMR+c9mbWmFHeqXWFZwecoAkGcWl1wpuB4+B2OQTiPrLG0TAo6cjCb&#10;9nsTTLRteEf3vc9ECGGXoILc+yqR0qU5GXQjWxEH7mJrgz7AOpO6xiaEm1LGUfQlDRYcGnKs6Cen&#10;9Lr/NwrWumw2fDov08Vqe7o9/rpsvuqU+hi0828Qnlr/Fr/ca60gjsPacCYcATl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Q6oc9wgAAANwAAAAPAAAAAAAAAAAAAAAAAJ8C&#10;AABkcnMvZG93bnJldi54bWxQSwUGAAAAAAQABAD3AAAAjgMAAAAA&#10;">
                  <v:imagedata r:id="rId41" o:title="Lunares-blancos-floral-vintage-014"/>
                  <v:path arrowok="t"/>
                </v:shape>
                <v:shape id="Imagen 229" o:spid="_x0000_s1028" type="#_x0000_t75" style="position:absolute;top:17335;width:61842;height:2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aHMnEAAAA3AAAAA8AAABkcnMvZG93bnJldi54bWxEj0FrwkAUhO8F/8PyBG91Y5BSo6uIVQjo&#10;perF2yP7TEJ234bsNsZ/7xYKPQ4z8w2z2gzWiJ46XztWMJsmIIgLp2suFVwvh/dPED4gazSOScGT&#10;PGzWo7cVZto9+Jv6cyhFhLDPUEEVQptJ6YuKLPqpa4mjd3edxRBlV0rd4SPCrZFpknxIizXHhQpb&#10;2lVUNOcfq8A1t/nM9M0JT/Ph69Ls86PJc6Um42G7BBFoCP/hv3auFaTpAn7PxCMg1y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RaHMnEAAAA3AAAAA8AAAAAAAAAAAAAAAAA&#10;nwIAAGRycy9kb3ducmV2LnhtbFBLBQYAAAAABAAEAPcAAACQAwAAAAA=&#10;">
                  <v:imagedata r:id="rId42" o:title="owl post2"/>
                  <v:path arrowok="t"/>
                </v:shape>
              </v:group>
            </w:pict>
          </mc:Fallback>
        </mc:AlternateContent>
      </w:r>
    </w:p>
    <w:p w:rsidR="00901536" w:rsidRPr="006F3961" w:rsidRDefault="00901536" w:rsidP="00901536">
      <w:pPr>
        <w:rPr>
          <w:lang w:val="es-MX"/>
        </w:rPr>
      </w:pPr>
    </w:p>
    <w:p w:rsidR="00901536" w:rsidRPr="006F3961" w:rsidRDefault="00901536" w:rsidP="00901536">
      <w:pPr>
        <w:rPr>
          <w:lang w:val="es-MX"/>
        </w:rPr>
      </w:pPr>
    </w:p>
    <w:p w:rsidR="00901536" w:rsidRPr="006F3961" w:rsidRDefault="00901536" w:rsidP="00901536">
      <w:pPr>
        <w:rPr>
          <w:lang w:val="es-MX"/>
        </w:rPr>
      </w:pPr>
    </w:p>
    <w:p w:rsidR="00901536" w:rsidRPr="006F3961" w:rsidRDefault="00901536" w:rsidP="00901536">
      <w:pPr>
        <w:rPr>
          <w:lang w:val="es-MX"/>
        </w:rPr>
      </w:pPr>
    </w:p>
    <w:p w:rsidR="00901536" w:rsidRPr="006F3961" w:rsidRDefault="00901536" w:rsidP="00901536">
      <w:pPr>
        <w:rPr>
          <w:lang w:val="es-MX"/>
        </w:rPr>
      </w:pPr>
    </w:p>
    <w:p w:rsidR="00901536" w:rsidRPr="006F3961" w:rsidRDefault="00901536" w:rsidP="00901536">
      <w:pPr>
        <w:rPr>
          <w:lang w:val="es-MX"/>
        </w:rPr>
      </w:pPr>
    </w:p>
    <w:p w:rsidR="00901536" w:rsidRPr="006F3961" w:rsidRDefault="00901536" w:rsidP="00901536">
      <w:pPr>
        <w:rPr>
          <w:lang w:val="es-MX"/>
        </w:rPr>
      </w:pPr>
    </w:p>
    <w:p w:rsidR="00901536" w:rsidRPr="006F3961" w:rsidRDefault="00901536" w:rsidP="00901536">
      <w:pPr>
        <w:rPr>
          <w:lang w:val="es-MX"/>
        </w:rPr>
      </w:pPr>
    </w:p>
    <w:p w:rsidR="00901536" w:rsidRPr="006F3961" w:rsidRDefault="00901536" w:rsidP="00901536">
      <w:pPr>
        <w:rPr>
          <w:lang w:val="es-MX"/>
        </w:rPr>
      </w:pPr>
    </w:p>
    <w:p w:rsidR="00901536" w:rsidRPr="006F3961" w:rsidRDefault="00901536" w:rsidP="00901536">
      <w:pPr>
        <w:rPr>
          <w:lang w:val="es-MX"/>
        </w:rPr>
      </w:pPr>
    </w:p>
    <w:p w:rsidR="00901536" w:rsidRPr="006F3961" w:rsidRDefault="00901536" w:rsidP="00901536">
      <w:pPr>
        <w:rPr>
          <w:lang w:val="es-MX"/>
        </w:rPr>
      </w:pPr>
    </w:p>
    <w:p w:rsidR="00901536" w:rsidRPr="006F3961" w:rsidRDefault="00901536" w:rsidP="00901536">
      <w:pPr>
        <w:rPr>
          <w:lang w:val="es-MX"/>
        </w:rPr>
      </w:pPr>
    </w:p>
    <w:p w:rsidR="00901536" w:rsidRPr="006F3961" w:rsidRDefault="00901536" w:rsidP="00901536">
      <w:pPr>
        <w:rPr>
          <w:lang w:val="es-MX"/>
        </w:rPr>
      </w:pPr>
    </w:p>
    <w:p w:rsidR="00901536" w:rsidRDefault="00901536" w:rsidP="00901536">
      <w:pPr>
        <w:rPr>
          <w:lang w:val="es-MX"/>
        </w:rPr>
      </w:pPr>
    </w:p>
    <w:tbl>
      <w:tblPr>
        <w:tblStyle w:val="Tabladecuadrcula4-nfasis1"/>
        <w:tblW w:w="0" w:type="auto"/>
        <w:tblInd w:w="437" w:type="dxa"/>
        <w:tblLayout w:type="fixed"/>
        <w:tblLook w:val="04A0" w:firstRow="1" w:lastRow="0" w:firstColumn="1" w:lastColumn="0" w:noHBand="0" w:noVBand="1"/>
      </w:tblPr>
      <w:tblGrid>
        <w:gridCol w:w="1134"/>
        <w:gridCol w:w="1134"/>
        <w:gridCol w:w="1134"/>
        <w:gridCol w:w="1134"/>
        <w:gridCol w:w="1134"/>
        <w:gridCol w:w="1134"/>
        <w:gridCol w:w="1134"/>
      </w:tblGrid>
      <w:tr w:rsidR="00901536" w:rsidTr="00D7635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901536" w:rsidRPr="00E062F6" w:rsidRDefault="00901536" w:rsidP="00D76352">
            <w:pPr>
              <w:tabs>
                <w:tab w:val="left" w:pos="1817"/>
                <w:tab w:val="center" w:pos="4560"/>
              </w:tabs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D</w:t>
            </w:r>
          </w:p>
        </w:tc>
        <w:tc>
          <w:tcPr>
            <w:tcW w:w="1134" w:type="dxa"/>
          </w:tcPr>
          <w:p w:rsidR="00901536" w:rsidRPr="00E062F6" w:rsidRDefault="00901536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L</w:t>
            </w:r>
          </w:p>
        </w:tc>
        <w:tc>
          <w:tcPr>
            <w:tcW w:w="1134" w:type="dxa"/>
          </w:tcPr>
          <w:p w:rsidR="00901536" w:rsidRPr="00E062F6" w:rsidRDefault="00901536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M</w:t>
            </w:r>
          </w:p>
        </w:tc>
        <w:tc>
          <w:tcPr>
            <w:tcW w:w="1134" w:type="dxa"/>
          </w:tcPr>
          <w:p w:rsidR="00901536" w:rsidRPr="00E062F6" w:rsidRDefault="00901536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M</w:t>
            </w:r>
          </w:p>
        </w:tc>
        <w:tc>
          <w:tcPr>
            <w:tcW w:w="1134" w:type="dxa"/>
          </w:tcPr>
          <w:p w:rsidR="00901536" w:rsidRPr="00E062F6" w:rsidRDefault="00901536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J</w:t>
            </w:r>
          </w:p>
        </w:tc>
        <w:tc>
          <w:tcPr>
            <w:tcW w:w="1134" w:type="dxa"/>
          </w:tcPr>
          <w:p w:rsidR="00901536" w:rsidRPr="00E062F6" w:rsidRDefault="00901536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V</w:t>
            </w:r>
          </w:p>
        </w:tc>
        <w:tc>
          <w:tcPr>
            <w:tcW w:w="1134" w:type="dxa"/>
          </w:tcPr>
          <w:p w:rsidR="00901536" w:rsidRPr="00E062F6" w:rsidRDefault="00901536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S</w:t>
            </w:r>
          </w:p>
        </w:tc>
      </w:tr>
      <w:tr w:rsidR="00901536" w:rsidTr="00D763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901536" w:rsidRDefault="00901536" w:rsidP="00D76352">
            <w:pPr>
              <w:tabs>
                <w:tab w:val="left" w:pos="1817"/>
                <w:tab w:val="center" w:pos="4560"/>
              </w:tabs>
              <w:rPr>
                <w:lang w:val="es-MX"/>
              </w:rPr>
            </w:pP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</w:t>
            </w: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</w:t>
            </w: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3</w:t>
            </w: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4</w:t>
            </w: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5</w:t>
            </w:r>
          </w:p>
        </w:tc>
      </w:tr>
      <w:tr w:rsidR="00901536" w:rsidTr="00D7635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6</w:t>
            </w: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7</w:t>
            </w: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8</w:t>
            </w: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9</w:t>
            </w: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10</w:t>
            </w: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11</w:t>
            </w: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12</w:t>
            </w:r>
          </w:p>
        </w:tc>
      </w:tr>
      <w:tr w:rsidR="00901536" w:rsidTr="00D763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13</w:t>
            </w: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14</w:t>
            </w: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15</w:t>
            </w: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16</w:t>
            </w: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17</w:t>
            </w: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18</w:t>
            </w: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19</w:t>
            </w:r>
          </w:p>
        </w:tc>
      </w:tr>
      <w:tr w:rsidR="00901536" w:rsidTr="00D7635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20</w:t>
            </w: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21</w:t>
            </w: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22</w:t>
            </w: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23</w:t>
            </w: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24</w:t>
            </w: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25</w:t>
            </w: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26</w:t>
            </w:r>
          </w:p>
        </w:tc>
      </w:tr>
      <w:tr w:rsidR="00901536" w:rsidTr="00D763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27</w:t>
            </w: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28</w:t>
            </w: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29</w:t>
            </w: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30</w:t>
            </w:r>
          </w:p>
        </w:tc>
        <w:tc>
          <w:tcPr>
            <w:tcW w:w="1134" w:type="dxa"/>
          </w:tcPr>
          <w:p w:rsidR="00901536" w:rsidRPr="00C41C98" w:rsidRDefault="00861D7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31</w:t>
            </w: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</w:tr>
      <w:tr w:rsidR="00901536" w:rsidTr="00D7635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</w:tr>
    </w:tbl>
    <w:p w:rsidR="00901536" w:rsidRDefault="00901536" w:rsidP="00901536">
      <w:pPr>
        <w:tabs>
          <w:tab w:val="left" w:pos="1817"/>
          <w:tab w:val="center" w:pos="4560"/>
        </w:tabs>
        <w:jc w:val="left"/>
        <w:rPr>
          <w:lang w:val="es-MX"/>
        </w:rPr>
      </w:pPr>
      <w:r>
        <w:rPr>
          <w:lang w:val="es-MX"/>
        </w:rPr>
        <w:tab/>
      </w:r>
    </w:p>
    <w:p w:rsidR="00901536" w:rsidRDefault="00901536" w:rsidP="00901536">
      <w:pPr>
        <w:tabs>
          <w:tab w:val="left" w:pos="1817"/>
          <w:tab w:val="center" w:pos="4560"/>
        </w:tabs>
        <w:jc w:val="left"/>
        <w:rPr>
          <w:lang w:val="es-MX"/>
        </w:rPr>
      </w:pPr>
      <w:r w:rsidRPr="00C41C98">
        <w:rPr>
          <w:noProof/>
          <w:lang w:val="es-ES" w:eastAsia="es-ES"/>
        </w:rPr>
        <mc:AlternateContent>
          <mc:Choice Requires="wps">
            <w:drawing>
              <wp:anchor distT="45720" distB="45720" distL="114300" distR="114300" simplePos="0" relativeHeight="251866112" behindDoc="0" locked="0" layoutInCell="1" allowOverlap="1" wp14:anchorId="404F547E" wp14:editId="3E6938F2">
                <wp:simplePos x="0" y="0"/>
                <wp:positionH relativeFrom="margin">
                  <wp:posOffset>982980</wp:posOffset>
                </wp:positionH>
                <wp:positionV relativeFrom="paragraph">
                  <wp:posOffset>-5561330</wp:posOffset>
                </wp:positionV>
                <wp:extent cx="3909695" cy="1280160"/>
                <wp:effectExtent l="0" t="0" r="0" b="0"/>
                <wp:wrapSquare wrapText="bothSides"/>
                <wp:docPr id="23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9695" cy="1280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5DAE" w:rsidRPr="00C41C98" w:rsidRDefault="00D15DAE" w:rsidP="00901536">
                            <w:pPr>
                              <w:pStyle w:val="Puesto"/>
                              <w:rPr>
                                <w:color w:val="000000" w:themeColor="text1"/>
                                <w:sz w:val="1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>
                              <w:rPr>
                                <w:color w:val="000000" w:themeColor="text1"/>
                                <w:sz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Dici</w:t>
                            </w:r>
                            <w:r w:rsidRPr="006F3961">
                              <w:rPr>
                                <w:color w:val="000000" w:themeColor="text1"/>
                                <w:sz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embre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4F547E" id="_x0000_s1033" type="#_x0000_t202" style="position:absolute;margin-left:77.4pt;margin-top:-437.9pt;width:307.85pt;height:100.8pt;z-index:2518661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ecjIFgIAAAMEAAAOAAAAZHJzL2Uyb0RvYy54bWysU9uO2yAQfa/Uf0C8N3a8STax4qy22W5V&#10;aXuRtv0AAjhGBYYCib39+g44SaP2raofEONhDnPOHNZ3g9HkKH1QYBs6nZSUSMtBKLtv6Levj2+W&#10;lITIrGAarGzoiwz0bvP61bp3taygAy2kJwhiQ927hnYxurooAu+kYWECTlpMtuANixj6fSE86xHd&#10;6KIqy0XRgxfOA5ch4N+HMUk3Gb9tJY+f2zbISHRDsbeYV5/XXVqLzZrVe89cp/ipDfYPXRimLF56&#10;gXpgkZGDV39BGcU9BGjjhIMpoG0Vl5kDspmWf7B57piTmQuKE9xFpvD/YPmn4xdPlGhodYP6WGZw&#10;SNsDEx6IkCTKIQKpkky9CzWefnZ4Pg5vYcBxZ8rBPQH/HoiFbcfsXt57D30nmcA2p6myuCodcUIC&#10;2fUfQeBt7BAhAw2tN0lDVIUgOrbzchkR9kE4/rxZlavFak4Jx9y0WpbTRR5iwepzufMhvpdgSNo0&#10;1KMHMjw7PoWY2mH1+Ui6zcKj0jr7QFvSN3Q1r+a54CpjVESbamUauizTNxonsXxnRS6OTOlxjxdo&#10;e6KdmI6c47AbstC3ZzV3IF5QBw+jK/EV4aYD/5OSHh3Z0PDjwLykRH+wqOVqOpslC+dgNr+tMPDX&#10;md11hlmOUA2NlIzbbcy2Hynfo+atymqk4YydnFpGp2WRTq8iWfk6zqd+v93NLwAAAP//AwBQSwME&#10;FAAGAAgAAAAhALRG5nDhAAAADQEAAA8AAABkcnMvZG93bnJldi54bWxMj81OwzAQhO9IvIO1lbi1&#10;dqukKWmcCoG4gig/Ejc33iZR43UUu014e5YTve3sjma/KXaT68QFh9B60rBcKBBIlbct1Ro+3p/n&#10;GxAhGrKm84QafjDArry9KUxu/UhveNnHWnAIhdxoaGLscylD1aAzYeF7JL4d/eBMZDnU0g5m5HDX&#10;yZVSa+lMS/yhMT0+Nlid9men4fPl+P2VqNf6yaX96Cclyd1Lre9m08MWRMQp/pvhD5/RoWSmgz+T&#10;DaJjnSaMHjXMN1nKE1uyTKUgDrxaZ8kKZFnI6xblLwAAAP//AwBQSwECLQAUAAYACAAAACEAtoM4&#10;kv4AAADhAQAAEwAAAAAAAAAAAAAAAAAAAAAAW0NvbnRlbnRfVHlwZXNdLnhtbFBLAQItABQABgAI&#10;AAAAIQA4/SH/1gAAAJQBAAALAAAAAAAAAAAAAAAAAC8BAABfcmVscy8ucmVsc1BLAQItABQABgAI&#10;AAAAIQB1ecjIFgIAAAMEAAAOAAAAAAAAAAAAAAAAAC4CAABkcnMvZTJvRG9jLnhtbFBLAQItABQA&#10;BgAIAAAAIQC0RuZw4QAAAA0BAAAPAAAAAAAAAAAAAAAAAHAEAABkcnMvZG93bnJldi54bWxQSwUG&#10;AAAAAAQABADzAAAAfgUAAAAA&#10;" filled="f" stroked="f">
                <v:textbox>
                  <w:txbxContent>
                    <w:p w:rsidR="00D15DAE" w:rsidRPr="00C41C98" w:rsidRDefault="00D15DAE" w:rsidP="00901536">
                      <w:pPr>
                        <w:pStyle w:val="Puesto"/>
                        <w:rPr>
                          <w:color w:val="000000" w:themeColor="text1"/>
                          <w:sz w:val="1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>
                        <w:rPr>
                          <w:color w:val="000000" w:themeColor="text1"/>
                          <w:sz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Dici</w:t>
                      </w:r>
                      <w:r w:rsidRPr="006F3961">
                        <w:rPr>
                          <w:color w:val="000000" w:themeColor="text1"/>
                          <w:sz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embre</w:t>
                      </w:r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901536" w:rsidRPr="00E062F6" w:rsidRDefault="00901536" w:rsidP="00901536">
      <w:pPr>
        <w:rPr>
          <w:color w:val="auto"/>
        </w:rPr>
      </w:pPr>
      <w:r w:rsidRPr="00E062F6">
        <w:rPr>
          <w:color w:val="auto"/>
        </w:rPr>
        <w:t xml:space="preserve">Valor </w:t>
      </w:r>
      <w:proofErr w:type="gramStart"/>
      <w:r w:rsidRPr="00E062F6">
        <w:rPr>
          <w:color w:val="auto"/>
        </w:rPr>
        <w:t>del</w:t>
      </w:r>
      <w:proofErr w:type="gramEnd"/>
      <w:r w:rsidRPr="00E062F6">
        <w:rPr>
          <w:color w:val="auto"/>
        </w:rPr>
        <w:t xml:space="preserve"> </w:t>
      </w:r>
      <w:proofErr w:type="spellStart"/>
      <w:r w:rsidRPr="00E062F6">
        <w:rPr>
          <w:color w:val="auto"/>
        </w:rPr>
        <w:t>mes</w:t>
      </w:r>
      <w:proofErr w:type="spellEnd"/>
      <w:r w:rsidRPr="00E062F6">
        <w:rPr>
          <w:color w:val="auto"/>
        </w:rPr>
        <w:t>:</w:t>
      </w:r>
    </w:p>
    <w:p w:rsidR="00901536" w:rsidRPr="00E062F6" w:rsidRDefault="00861D76" w:rsidP="00901536">
      <w:pPr>
        <w:rPr>
          <w:b/>
          <w:color w:val="auto"/>
          <w:sz w:val="72"/>
        </w:rPr>
      </w:pPr>
      <w:proofErr w:type="spellStart"/>
      <w:r>
        <w:rPr>
          <w:b/>
          <w:color w:val="auto"/>
          <w:sz w:val="72"/>
        </w:rPr>
        <w:t>Justicia</w:t>
      </w:r>
      <w:proofErr w:type="spellEnd"/>
    </w:p>
    <w:p w:rsidR="00651E93" w:rsidRDefault="00651E93" w:rsidP="00D560A3">
      <w:pPr>
        <w:tabs>
          <w:tab w:val="left" w:pos="3068"/>
        </w:tabs>
        <w:rPr>
          <w:lang w:val="es-MX"/>
        </w:rPr>
      </w:pPr>
    </w:p>
    <w:p w:rsidR="00651E93" w:rsidRPr="00BE6029" w:rsidRDefault="00651E93" w:rsidP="00651E93">
      <w:pPr>
        <w:pStyle w:val="Puesto"/>
        <w:rPr>
          <w:sz w:val="56"/>
          <w:lang w:val="es-MX"/>
        </w:rPr>
      </w:pPr>
      <w:r>
        <w:rPr>
          <w:sz w:val="56"/>
          <w:lang w:val="es-MX"/>
        </w:rPr>
        <w:lastRenderedPageBreak/>
        <w:t>Efemérides del mes</w:t>
      </w:r>
    </w:p>
    <w:p w:rsidR="00651E93" w:rsidRDefault="00651E93" w:rsidP="00651E93">
      <w:pPr>
        <w:rPr>
          <w:lang w:val="es-MX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871232" behindDoc="0" locked="0" layoutInCell="1" allowOverlap="1" wp14:anchorId="67C40696" wp14:editId="663D97D5">
            <wp:simplePos x="0" y="0"/>
            <wp:positionH relativeFrom="margin">
              <wp:align>left</wp:align>
            </wp:positionH>
            <wp:positionV relativeFrom="paragraph">
              <wp:posOffset>12700</wp:posOffset>
            </wp:positionV>
            <wp:extent cx="5773420" cy="4134485"/>
            <wp:effectExtent l="0" t="0" r="0" b="0"/>
            <wp:wrapNone/>
            <wp:docPr id="235" name="Imagen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3420" cy="413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51E93" w:rsidRDefault="00651E93" w:rsidP="00651E93">
      <w:pPr>
        <w:rPr>
          <w:lang w:val="es-MX"/>
        </w:rPr>
      </w:pPr>
    </w:p>
    <w:p w:rsidR="00651E93" w:rsidRDefault="00651E93" w:rsidP="00651E93">
      <w:pPr>
        <w:rPr>
          <w:lang w:val="es-MX"/>
        </w:rPr>
      </w:pPr>
    </w:p>
    <w:p w:rsidR="00651E93" w:rsidRDefault="00651E93" w:rsidP="00651E93">
      <w:pPr>
        <w:rPr>
          <w:lang w:val="es-MX"/>
        </w:rPr>
      </w:pPr>
    </w:p>
    <w:p w:rsidR="00651E93" w:rsidRDefault="00651E93" w:rsidP="00651E93">
      <w:pPr>
        <w:rPr>
          <w:lang w:val="es-MX"/>
        </w:rPr>
      </w:pPr>
    </w:p>
    <w:p w:rsidR="00651E93" w:rsidRDefault="00651E93" w:rsidP="00651E93">
      <w:pPr>
        <w:rPr>
          <w:lang w:val="es-MX"/>
        </w:rPr>
      </w:pPr>
    </w:p>
    <w:p w:rsidR="00651E93" w:rsidRDefault="00651E93" w:rsidP="00651E93">
      <w:pPr>
        <w:rPr>
          <w:lang w:val="es-MX"/>
        </w:rPr>
      </w:pPr>
    </w:p>
    <w:p w:rsidR="00651E93" w:rsidRDefault="00651E93" w:rsidP="00651E93">
      <w:pPr>
        <w:rPr>
          <w:lang w:val="es-MX"/>
        </w:rPr>
      </w:pPr>
    </w:p>
    <w:p w:rsidR="00651E93" w:rsidRDefault="00651E93" w:rsidP="00651E93">
      <w:pPr>
        <w:rPr>
          <w:lang w:val="es-MX"/>
        </w:rPr>
      </w:pPr>
    </w:p>
    <w:p w:rsidR="00651E93" w:rsidRDefault="00651E93" w:rsidP="00651E93">
      <w:pPr>
        <w:rPr>
          <w:lang w:val="es-MX"/>
        </w:rPr>
      </w:pPr>
    </w:p>
    <w:p w:rsidR="00651E93" w:rsidRDefault="00651E93" w:rsidP="00651E93">
      <w:pPr>
        <w:rPr>
          <w:lang w:val="es-MX"/>
        </w:rPr>
      </w:pPr>
    </w:p>
    <w:p w:rsidR="00651E93" w:rsidRDefault="00651E93" w:rsidP="00651E93">
      <w:pPr>
        <w:rPr>
          <w:lang w:val="es-MX"/>
        </w:rPr>
      </w:pPr>
    </w:p>
    <w:p w:rsidR="00651E93" w:rsidRDefault="00651E93" w:rsidP="00651E93">
      <w:pPr>
        <w:rPr>
          <w:lang w:val="es-MX"/>
        </w:rPr>
      </w:pPr>
    </w:p>
    <w:p w:rsidR="00651E93" w:rsidRDefault="00651E93" w:rsidP="00651E93">
      <w:pPr>
        <w:rPr>
          <w:lang w:val="es-MX"/>
        </w:rPr>
      </w:pPr>
    </w:p>
    <w:p w:rsidR="00651E93" w:rsidRDefault="00651E93" w:rsidP="00651E93">
      <w:pPr>
        <w:rPr>
          <w:lang w:val="es-MX"/>
        </w:rPr>
      </w:pPr>
    </w:p>
    <w:p w:rsidR="00651E93" w:rsidRDefault="00651E93" w:rsidP="00651E93">
      <w:pPr>
        <w:rPr>
          <w:lang w:val="es-MX"/>
        </w:rPr>
      </w:pPr>
    </w:p>
    <w:p w:rsidR="00651E93" w:rsidRDefault="00651E93" w:rsidP="00651E93">
      <w:pPr>
        <w:rPr>
          <w:lang w:val="es-MX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651E93" w:rsidTr="00D76352">
        <w:tc>
          <w:tcPr>
            <w:tcW w:w="9111" w:type="dxa"/>
          </w:tcPr>
          <w:p w:rsidR="00651E93" w:rsidRDefault="00651E93" w:rsidP="00D76352">
            <w:pPr>
              <w:rPr>
                <w:lang w:val="es-MX"/>
              </w:rPr>
            </w:pPr>
          </w:p>
        </w:tc>
      </w:tr>
      <w:tr w:rsidR="00651E93" w:rsidTr="00D76352">
        <w:tc>
          <w:tcPr>
            <w:tcW w:w="9111" w:type="dxa"/>
          </w:tcPr>
          <w:p w:rsidR="00651E93" w:rsidRDefault="00651E93" w:rsidP="00D76352">
            <w:pPr>
              <w:rPr>
                <w:lang w:val="es-MX"/>
              </w:rPr>
            </w:pPr>
          </w:p>
        </w:tc>
      </w:tr>
      <w:tr w:rsidR="00651E93" w:rsidTr="00D76352">
        <w:tc>
          <w:tcPr>
            <w:tcW w:w="9111" w:type="dxa"/>
          </w:tcPr>
          <w:p w:rsidR="00651E93" w:rsidRDefault="00651E93" w:rsidP="00D76352">
            <w:pPr>
              <w:rPr>
                <w:lang w:val="es-MX"/>
              </w:rPr>
            </w:pPr>
          </w:p>
        </w:tc>
      </w:tr>
      <w:tr w:rsidR="00651E93" w:rsidTr="00D76352">
        <w:tc>
          <w:tcPr>
            <w:tcW w:w="9111" w:type="dxa"/>
          </w:tcPr>
          <w:p w:rsidR="00651E93" w:rsidRDefault="00651E93" w:rsidP="00D76352">
            <w:pPr>
              <w:rPr>
                <w:lang w:val="es-MX"/>
              </w:rPr>
            </w:pPr>
          </w:p>
        </w:tc>
      </w:tr>
      <w:tr w:rsidR="00651E93" w:rsidTr="00D76352">
        <w:tc>
          <w:tcPr>
            <w:tcW w:w="9111" w:type="dxa"/>
          </w:tcPr>
          <w:p w:rsidR="00651E93" w:rsidRDefault="00651E93" w:rsidP="00D76352">
            <w:pPr>
              <w:rPr>
                <w:lang w:val="es-MX"/>
              </w:rPr>
            </w:pPr>
          </w:p>
        </w:tc>
      </w:tr>
      <w:tr w:rsidR="00651E93" w:rsidTr="00D76352">
        <w:tc>
          <w:tcPr>
            <w:tcW w:w="9111" w:type="dxa"/>
          </w:tcPr>
          <w:p w:rsidR="00651E93" w:rsidRDefault="00651E93" w:rsidP="00D76352">
            <w:pPr>
              <w:rPr>
                <w:lang w:val="es-MX"/>
              </w:rPr>
            </w:pPr>
          </w:p>
        </w:tc>
      </w:tr>
      <w:tr w:rsidR="00651E93" w:rsidTr="00D76352">
        <w:tc>
          <w:tcPr>
            <w:tcW w:w="9111" w:type="dxa"/>
          </w:tcPr>
          <w:p w:rsidR="00651E93" w:rsidRDefault="00651E93" w:rsidP="00D76352">
            <w:pPr>
              <w:rPr>
                <w:lang w:val="es-MX"/>
              </w:rPr>
            </w:pPr>
          </w:p>
        </w:tc>
      </w:tr>
      <w:tr w:rsidR="00651E93" w:rsidTr="00D76352">
        <w:tc>
          <w:tcPr>
            <w:tcW w:w="9111" w:type="dxa"/>
          </w:tcPr>
          <w:p w:rsidR="00651E93" w:rsidRDefault="00651E93" w:rsidP="00D76352">
            <w:pPr>
              <w:jc w:val="both"/>
              <w:rPr>
                <w:lang w:val="es-MX"/>
              </w:rPr>
            </w:pPr>
          </w:p>
        </w:tc>
      </w:tr>
    </w:tbl>
    <w:p w:rsidR="00651E93" w:rsidRDefault="00651E93" w:rsidP="00651E93">
      <w:pPr>
        <w:rPr>
          <w:lang w:val="es-MX"/>
        </w:rPr>
      </w:pPr>
      <w:r>
        <w:rPr>
          <w:lang w:val="es-MX"/>
        </w:rPr>
        <w:br w:type="page"/>
      </w:r>
    </w:p>
    <w:p w:rsidR="00901536" w:rsidRDefault="00901536" w:rsidP="00D560A3">
      <w:pPr>
        <w:tabs>
          <w:tab w:val="left" w:pos="3068"/>
        </w:tabs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014EEA" w:rsidRPr="00EF4E04" w:rsidTr="00D76352">
        <w:tc>
          <w:tcPr>
            <w:tcW w:w="9111" w:type="dxa"/>
          </w:tcPr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01</w:t>
            </w:r>
          </w:p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014EEA" w:rsidRPr="00EF4E04" w:rsidTr="00D76352">
        <w:tc>
          <w:tcPr>
            <w:tcW w:w="9111" w:type="dxa"/>
          </w:tcPr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02</w:t>
            </w: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14EEA" w:rsidRPr="00EF4E04" w:rsidTr="00D76352">
        <w:tc>
          <w:tcPr>
            <w:tcW w:w="9111" w:type="dxa"/>
          </w:tcPr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03</w:t>
            </w: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04</w:t>
            </w: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07</w:t>
            </w: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014EEA" w:rsidRDefault="00014EEA" w:rsidP="00014EEA">
      <w:pPr>
        <w:tabs>
          <w:tab w:val="left" w:pos="6735"/>
        </w:tabs>
        <w:jc w:val="left"/>
        <w:rPr>
          <w:lang w:val="es-MX"/>
        </w:rPr>
      </w:pPr>
    </w:p>
    <w:p w:rsidR="00014EEA" w:rsidRDefault="00014EEA" w:rsidP="00014EEA">
      <w:pPr>
        <w:tabs>
          <w:tab w:val="left" w:pos="6735"/>
        </w:tabs>
        <w:jc w:val="left"/>
        <w:rPr>
          <w:lang w:val="es-MX"/>
        </w:rPr>
      </w:pPr>
    </w:p>
    <w:p w:rsidR="00014EEA" w:rsidRDefault="00014EEA" w:rsidP="00014EEA">
      <w:pPr>
        <w:tabs>
          <w:tab w:val="left" w:pos="6735"/>
        </w:tabs>
        <w:jc w:val="left"/>
        <w:rPr>
          <w:lang w:val="es-MX"/>
        </w:rPr>
      </w:pPr>
    </w:p>
    <w:p w:rsidR="00014EEA" w:rsidRDefault="00014EEA" w:rsidP="00014EEA">
      <w:pPr>
        <w:tabs>
          <w:tab w:val="left" w:pos="6735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014EEA" w:rsidRPr="00EF4E04" w:rsidTr="00D76352">
        <w:tc>
          <w:tcPr>
            <w:tcW w:w="9111" w:type="dxa"/>
          </w:tcPr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08</w:t>
            </w:r>
          </w:p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014EEA" w:rsidRPr="00EF4E04" w:rsidTr="00D76352">
        <w:tc>
          <w:tcPr>
            <w:tcW w:w="9111" w:type="dxa"/>
          </w:tcPr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09</w:t>
            </w: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14EEA" w:rsidRPr="00EF4E04" w:rsidTr="00D76352">
        <w:tc>
          <w:tcPr>
            <w:tcW w:w="9111" w:type="dxa"/>
          </w:tcPr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10</w:t>
            </w: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11</w:t>
            </w: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14</w:t>
            </w: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014EEA" w:rsidRDefault="00014EEA" w:rsidP="00014EEA">
      <w:pPr>
        <w:tabs>
          <w:tab w:val="left" w:pos="6735"/>
        </w:tabs>
        <w:jc w:val="left"/>
        <w:rPr>
          <w:lang w:val="es-MX"/>
        </w:rPr>
      </w:pPr>
    </w:p>
    <w:p w:rsidR="00014EEA" w:rsidRDefault="00014EEA" w:rsidP="00014EEA">
      <w:pPr>
        <w:tabs>
          <w:tab w:val="left" w:pos="6735"/>
        </w:tabs>
        <w:jc w:val="left"/>
        <w:rPr>
          <w:lang w:val="es-MX"/>
        </w:rPr>
      </w:pPr>
    </w:p>
    <w:p w:rsidR="00014EEA" w:rsidRDefault="00014EEA" w:rsidP="00014EEA">
      <w:pPr>
        <w:tabs>
          <w:tab w:val="left" w:pos="6735"/>
        </w:tabs>
        <w:jc w:val="left"/>
        <w:rPr>
          <w:lang w:val="es-MX"/>
        </w:rPr>
      </w:pPr>
    </w:p>
    <w:p w:rsidR="00014EEA" w:rsidRDefault="00014EEA" w:rsidP="00014EEA">
      <w:pPr>
        <w:tabs>
          <w:tab w:val="left" w:pos="6735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014EEA" w:rsidRPr="00EF4E04" w:rsidTr="00D76352">
        <w:tc>
          <w:tcPr>
            <w:tcW w:w="9111" w:type="dxa"/>
          </w:tcPr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15</w:t>
            </w:r>
          </w:p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014EEA" w:rsidRPr="00EF4E04" w:rsidTr="00D76352">
        <w:tc>
          <w:tcPr>
            <w:tcW w:w="9111" w:type="dxa"/>
          </w:tcPr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16</w:t>
            </w: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14EEA" w:rsidRPr="00EF4E04" w:rsidTr="00D76352">
        <w:tc>
          <w:tcPr>
            <w:tcW w:w="9111" w:type="dxa"/>
          </w:tcPr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17</w:t>
            </w: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18</w:t>
            </w: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21</w:t>
            </w: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014EEA" w:rsidRDefault="00014EEA" w:rsidP="00014EEA">
      <w:pPr>
        <w:tabs>
          <w:tab w:val="left" w:pos="6735"/>
        </w:tabs>
        <w:jc w:val="left"/>
        <w:rPr>
          <w:lang w:val="es-MX"/>
        </w:rPr>
      </w:pPr>
    </w:p>
    <w:p w:rsidR="00014EEA" w:rsidRDefault="00014EEA" w:rsidP="00014EEA">
      <w:pPr>
        <w:tabs>
          <w:tab w:val="left" w:pos="6735"/>
        </w:tabs>
        <w:jc w:val="left"/>
        <w:rPr>
          <w:lang w:val="es-MX"/>
        </w:rPr>
      </w:pPr>
    </w:p>
    <w:p w:rsidR="00014EEA" w:rsidRDefault="00014EEA" w:rsidP="00014EEA">
      <w:pPr>
        <w:tabs>
          <w:tab w:val="left" w:pos="6735"/>
        </w:tabs>
        <w:jc w:val="left"/>
        <w:rPr>
          <w:lang w:val="es-MX"/>
        </w:rPr>
      </w:pPr>
    </w:p>
    <w:p w:rsidR="00014EEA" w:rsidRDefault="00014EEA" w:rsidP="00014EEA">
      <w:pPr>
        <w:tabs>
          <w:tab w:val="left" w:pos="6735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014EEA" w:rsidRPr="00EF4E04" w:rsidTr="00D76352">
        <w:tc>
          <w:tcPr>
            <w:tcW w:w="9111" w:type="dxa"/>
          </w:tcPr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22</w:t>
            </w:r>
          </w:p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014EEA" w:rsidRPr="00EF4E04" w:rsidTr="00D76352">
        <w:tc>
          <w:tcPr>
            <w:tcW w:w="9111" w:type="dxa"/>
          </w:tcPr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23</w:t>
            </w: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14EEA" w:rsidRPr="00EF4E04" w:rsidTr="00D76352">
        <w:tc>
          <w:tcPr>
            <w:tcW w:w="9111" w:type="dxa"/>
          </w:tcPr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24</w:t>
            </w: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25</w:t>
            </w: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28</w:t>
            </w: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014EEA" w:rsidRDefault="00014EEA" w:rsidP="00014EEA">
      <w:pPr>
        <w:tabs>
          <w:tab w:val="left" w:pos="6735"/>
        </w:tabs>
        <w:jc w:val="left"/>
        <w:rPr>
          <w:lang w:val="es-MX"/>
        </w:rPr>
      </w:pPr>
    </w:p>
    <w:p w:rsidR="00014EEA" w:rsidRDefault="00014EEA" w:rsidP="00014EEA">
      <w:pPr>
        <w:tabs>
          <w:tab w:val="left" w:pos="6735"/>
        </w:tabs>
        <w:jc w:val="left"/>
        <w:rPr>
          <w:lang w:val="es-MX"/>
        </w:rPr>
      </w:pPr>
    </w:p>
    <w:p w:rsidR="00014EEA" w:rsidRDefault="00014EEA" w:rsidP="00014EEA">
      <w:pPr>
        <w:tabs>
          <w:tab w:val="left" w:pos="6735"/>
        </w:tabs>
        <w:jc w:val="left"/>
        <w:rPr>
          <w:lang w:val="es-MX"/>
        </w:rPr>
      </w:pPr>
    </w:p>
    <w:p w:rsidR="00014EEA" w:rsidRDefault="00014EEA" w:rsidP="00014EEA">
      <w:pPr>
        <w:tabs>
          <w:tab w:val="left" w:pos="6735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014EEA" w:rsidRPr="00EF4E04" w:rsidTr="00D76352">
        <w:tc>
          <w:tcPr>
            <w:tcW w:w="9111" w:type="dxa"/>
          </w:tcPr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29</w:t>
            </w:r>
          </w:p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014EEA" w:rsidRPr="00EF4E04" w:rsidTr="00D76352">
        <w:tc>
          <w:tcPr>
            <w:tcW w:w="9111" w:type="dxa"/>
          </w:tcPr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30</w:t>
            </w: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14EEA" w:rsidRPr="00EF4E04" w:rsidTr="00D76352">
        <w:tc>
          <w:tcPr>
            <w:tcW w:w="9111" w:type="dxa"/>
          </w:tcPr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31</w:t>
            </w: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14EEA" w:rsidRPr="00EF4E04" w:rsidTr="00014EEA">
        <w:trPr>
          <w:trHeight w:val="5413"/>
        </w:trPr>
        <w:tc>
          <w:tcPr>
            <w:tcW w:w="9111" w:type="dxa"/>
          </w:tcPr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Pendientes del mes</w:t>
            </w:r>
          </w:p>
        </w:tc>
      </w:tr>
    </w:tbl>
    <w:p w:rsidR="00014EEA" w:rsidRDefault="00014EEA" w:rsidP="00014EEA">
      <w:pPr>
        <w:tabs>
          <w:tab w:val="left" w:pos="6735"/>
        </w:tabs>
        <w:jc w:val="left"/>
        <w:rPr>
          <w:lang w:val="es-MX"/>
        </w:rPr>
      </w:pPr>
    </w:p>
    <w:p w:rsidR="00014EEA" w:rsidRDefault="00014EEA" w:rsidP="00FC269C">
      <w:pPr>
        <w:pStyle w:val="Puesto"/>
        <w:rPr>
          <w:sz w:val="56"/>
          <w:lang w:val="es-MX"/>
        </w:rPr>
      </w:pPr>
      <w:r>
        <w:rPr>
          <w:noProof/>
          <w:sz w:val="56"/>
          <w:lang w:val="es-ES" w:eastAsia="es-ES"/>
        </w:rPr>
        <w:drawing>
          <wp:anchor distT="0" distB="0" distL="114300" distR="114300" simplePos="0" relativeHeight="251869184" behindDoc="0" locked="0" layoutInCell="1" allowOverlap="1" wp14:anchorId="50572A4F" wp14:editId="3AFEED72">
            <wp:simplePos x="0" y="0"/>
            <wp:positionH relativeFrom="margin">
              <wp:posOffset>5050213</wp:posOffset>
            </wp:positionH>
            <wp:positionV relativeFrom="paragraph">
              <wp:posOffset>-541798</wp:posOffset>
            </wp:positionV>
            <wp:extent cx="1143000" cy="1385485"/>
            <wp:effectExtent l="0" t="0" r="0" b="5715"/>
            <wp:wrapNone/>
            <wp:docPr id="232" name="Imagen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baR96AA1xnodg.pn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385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56"/>
          <w:lang w:val="es-ES" w:eastAsia="es-ES"/>
        </w:rPr>
        <w:drawing>
          <wp:anchor distT="0" distB="0" distL="114300" distR="114300" simplePos="0" relativeHeight="251868160" behindDoc="0" locked="0" layoutInCell="1" allowOverlap="1" wp14:anchorId="60E7F299" wp14:editId="3D52BCA9">
            <wp:simplePos x="0" y="0"/>
            <wp:positionH relativeFrom="margin">
              <wp:posOffset>-392430</wp:posOffset>
            </wp:positionH>
            <wp:positionV relativeFrom="paragraph">
              <wp:posOffset>-20782</wp:posOffset>
            </wp:positionV>
            <wp:extent cx="1163320" cy="877570"/>
            <wp:effectExtent l="0" t="0" r="0" b="0"/>
            <wp:wrapNone/>
            <wp:docPr id="233" name="Imagen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bird10.p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3320" cy="877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56"/>
          <w:lang w:val="es-MX"/>
        </w:rPr>
        <w:t>Consejo técnico escolar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</w:tbl>
    <w:p w:rsidR="00883452" w:rsidRDefault="00883452" w:rsidP="00883452">
      <w:pPr>
        <w:pStyle w:val="Puesto"/>
        <w:rPr>
          <w:sz w:val="56"/>
          <w:lang w:val="es-MX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873280" behindDoc="0" locked="0" layoutInCell="1" allowOverlap="1" wp14:anchorId="3375BA84" wp14:editId="46812E8C">
            <wp:simplePos x="0" y="0"/>
            <wp:positionH relativeFrom="margin">
              <wp:posOffset>5031105</wp:posOffset>
            </wp:positionH>
            <wp:positionV relativeFrom="paragraph">
              <wp:posOffset>-766445</wp:posOffset>
            </wp:positionV>
            <wp:extent cx="985444" cy="1184564"/>
            <wp:effectExtent l="0" t="0" r="5715" b="0"/>
            <wp:wrapNone/>
            <wp:docPr id="240" name="Imagen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baOYpRijXNe6Q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5444" cy="11845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874304" behindDoc="0" locked="0" layoutInCell="1" allowOverlap="1" wp14:anchorId="64E38D78" wp14:editId="08B721EB">
            <wp:simplePos x="0" y="0"/>
            <wp:positionH relativeFrom="margin">
              <wp:posOffset>-390525</wp:posOffset>
            </wp:positionH>
            <wp:positionV relativeFrom="paragraph">
              <wp:posOffset>-389890</wp:posOffset>
            </wp:positionV>
            <wp:extent cx="1019330" cy="831272"/>
            <wp:effectExtent l="0" t="0" r="9525" b="6985"/>
            <wp:wrapNone/>
            <wp:docPr id="241" name="Imagen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1519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330" cy="8312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56"/>
          <w:lang w:val="es-MX"/>
        </w:rPr>
        <w:t>Asistencia de Diciembre</w:t>
      </w:r>
    </w:p>
    <w:tbl>
      <w:tblPr>
        <w:tblStyle w:val="Tablaconcuadrcula"/>
        <w:tblW w:w="9629" w:type="dxa"/>
        <w:tblInd w:w="-431" w:type="dxa"/>
        <w:tblLook w:val="04A0" w:firstRow="1" w:lastRow="0" w:firstColumn="1" w:lastColumn="0" w:noHBand="0" w:noVBand="1"/>
      </w:tblPr>
      <w:tblGrid>
        <w:gridCol w:w="568"/>
        <w:gridCol w:w="2693"/>
        <w:gridCol w:w="276"/>
        <w:gridCol w:w="276"/>
        <w:gridCol w:w="276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</w:tblGrid>
      <w:tr w:rsidR="00883452" w:rsidTr="00D76352">
        <w:tc>
          <w:tcPr>
            <w:tcW w:w="568" w:type="dxa"/>
            <w:shd w:val="clear" w:color="auto" w:fill="00B0F0"/>
          </w:tcPr>
          <w:p w:rsidR="00883452" w:rsidRPr="00C24A6F" w:rsidRDefault="00883452" w:rsidP="00D76352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No.</w:t>
            </w:r>
          </w:p>
        </w:tc>
        <w:tc>
          <w:tcPr>
            <w:tcW w:w="2693" w:type="dxa"/>
            <w:shd w:val="clear" w:color="auto" w:fill="00B0F0"/>
          </w:tcPr>
          <w:p w:rsidR="00883452" w:rsidRPr="00C24A6F" w:rsidRDefault="00883452" w:rsidP="00D76352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Nombre</w:t>
            </w:r>
          </w:p>
        </w:tc>
        <w:tc>
          <w:tcPr>
            <w:tcW w:w="276" w:type="dxa"/>
            <w:shd w:val="clear" w:color="auto" w:fill="00B0F0"/>
          </w:tcPr>
          <w:p w:rsidR="00883452" w:rsidRPr="00C24A6F" w:rsidRDefault="0088345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00B0F0"/>
          </w:tcPr>
          <w:p w:rsidR="00883452" w:rsidRPr="00C24A6F" w:rsidRDefault="0088345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00B0F0"/>
          </w:tcPr>
          <w:p w:rsidR="00883452" w:rsidRPr="00C24A6F" w:rsidRDefault="0088345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83452" w:rsidRPr="00C24A6F" w:rsidRDefault="0088345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83452" w:rsidRPr="00C24A6F" w:rsidRDefault="0088345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83452" w:rsidRPr="00C24A6F" w:rsidRDefault="0088345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83452" w:rsidRPr="00C24A6F" w:rsidRDefault="0088345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83452" w:rsidRPr="00C24A6F" w:rsidRDefault="0088345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83452" w:rsidRPr="00C24A6F" w:rsidRDefault="0088345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83452" w:rsidRPr="00C24A6F" w:rsidRDefault="0088345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83452" w:rsidRPr="00C24A6F" w:rsidRDefault="0088345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83452" w:rsidRPr="00C24A6F" w:rsidRDefault="0088345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83452" w:rsidRPr="00C24A6F" w:rsidRDefault="0088345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83452" w:rsidRPr="00C24A6F" w:rsidRDefault="0088345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83452" w:rsidRPr="00C24A6F" w:rsidRDefault="0088345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83452" w:rsidRPr="00C24A6F" w:rsidRDefault="0088345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83452" w:rsidRPr="00C24A6F" w:rsidRDefault="0088345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83452" w:rsidRPr="00C24A6F" w:rsidRDefault="0088345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83452" w:rsidRPr="00C24A6F" w:rsidRDefault="0088345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83452" w:rsidRPr="00C24A6F" w:rsidRDefault="0088345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83452" w:rsidRPr="00C24A6F" w:rsidRDefault="0088345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83452" w:rsidRPr="00C24A6F" w:rsidRDefault="0088345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83452" w:rsidRPr="00C24A6F" w:rsidRDefault="0088345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RPr="001779F9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</w:tbl>
    <w:p w:rsidR="00883452" w:rsidRDefault="00883452" w:rsidP="00883452">
      <w:pPr>
        <w:pStyle w:val="Puesto"/>
        <w:jc w:val="both"/>
        <w:rPr>
          <w:sz w:val="48"/>
          <w:lang w:val="es-MX"/>
        </w:rPr>
      </w:pPr>
    </w:p>
    <w:p w:rsidR="00883452" w:rsidRDefault="00883452" w:rsidP="00883452">
      <w:pPr>
        <w:rPr>
          <w:lang w:val="es-MX"/>
        </w:rPr>
      </w:pPr>
    </w:p>
    <w:p w:rsidR="00883452" w:rsidRDefault="00883452" w:rsidP="00883452">
      <w:pPr>
        <w:pStyle w:val="Puesto"/>
        <w:rPr>
          <w:sz w:val="28"/>
        </w:rPr>
      </w:pPr>
      <w:r>
        <w:rPr>
          <w:noProof/>
          <w:sz w:val="28"/>
          <w:lang w:val="es-ES" w:eastAsia="es-ES"/>
        </w:rPr>
        <w:lastRenderedPageBreak/>
        <w:drawing>
          <wp:anchor distT="0" distB="0" distL="114300" distR="114300" simplePos="0" relativeHeight="251875328" behindDoc="0" locked="0" layoutInCell="1" allowOverlap="1" wp14:anchorId="749CE85E" wp14:editId="428B6099">
            <wp:simplePos x="0" y="0"/>
            <wp:positionH relativeFrom="page">
              <wp:posOffset>5648325</wp:posOffset>
            </wp:positionH>
            <wp:positionV relativeFrom="paragraph">
              <wp:posOffset>-527050</wp:posOffset>
            </wp:positionV>
            <wp:extent cx="1881577" cy="1047750"/>
            <wp:effectExtent l="0" t="0" r="4445" b="0"/>
            <wp:wrapNone/>
            <wp:docPr id="242" name="Imagen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bc3baho-comienzo-de-curso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1577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3903B9">
        <w:rPr>
          <w:sz w:val="28"/>
        </w:rPr>
        <w:t>Regist</w:t>
      </w:r>
      <w:r>
        <w:rPr>
          <w:sz w:val="28"/>
        </w:rPr>
        <w:t>ro</w:t>
      </w:r>
      <w:proofErr w:type="spellEnd"/>
      <w:r>
        <w:rPr>
          <w:sz w:val="28"/>
        </w:rPr>
        <w:t xml:space="preserve"> de </w:t>
      </w:r>
      <w:proofErr w:type="spellStart"/>
      <w:r>
        <w:rPr>
          <w:sz w:val="28"/>
        </w:rPr>
        <w:t>Evaluación</w:t>
      </w:r>
      <w:proofErr w:type="spellEnd"/>
      <w:r>
        <w:rPr>
          <w:sz w:val="28"/>
        </w:rPr>
        <w:t xml:space="preserve"> </w:t>
      </w:r>
    </w:p>
    <w:p w:rsidR="00883452" w:rsidRPr="00E9221C" w:rsidRDefault="00883452" w:rsidP="00883452">
      <w:pPr>
        <w:pStyle w:val="Puesto"/>
        <w:rPr>
          <w:sz w:val="28"/>
        </w:rPr>
      </w:pPr>
      <w:r>
        <w:rPr>
          <w:sz w:val="28"/>
        </w:rPr>
        <w:t xml:space="preserve">(Segundo </w:t>
      </w:r>
      <w:proofErr w:type="spellStart"/>
      <w:r>
        <w:rPr>
          <w:sz w:val="28"/>
        </w:rPr>
        <w:t>bimestre</w:t>
      </w:r>
      <w:proofErr w:type="spellEnd"/>
      <w:r>
        <w:rPr>
          <w:sz w:val="28"/>
        </w:rPr>
        <w:t>)</w:t>
      </w:r>
    </w:p>
    <w:tbl>
      <w:tblPr>
        <w:tblStyle w:val="Tablaconcuadrcula"/>
        <w:tblW w:w="9351" w:type="dxa"/>
        <w:tblInd w:w="-289" w:type="dxa"/>
        <w:tblLook w:val="04A0" w:firstRow="1" w:lastRow="0" w:firstColumn="1" w:lastColumn="0" w:noHBand="0" w:noVBand="1"/>
      </w:tblPr>
      <w:tblGrid>
        <w:gridCol w:w="911"/>
        <w:gridCol w:w="3904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883452" w:rsidRPr="005C3BBA" w:rsidTr="00D76352">
        <w:tc>
          <w:tcPr>
            <w:tcW w:w="911" w:type="dxa"/>
            <w:shd w:val="clear" w:color="auto" w:fill="00CC00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  <w:r w:rsidRPr="005C3BBA">
              <w:rPr>
                <w:b/>
                <w:color w:val="auto"/>
                <w:sz w:val="20"/>
                <w:lang w:val="es-MX"/>
              </w:rPr>
              <w:t>No.</w:t>
            </w:r>
          </w:p>
        </w:tc>
        <w:tc>
          <w:tcPr>
            <w:tcW w:w="3904" w:type="dxa"/>
            <w:shd w:val="clear" w:color="auto" w:fill="00CC00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  <w:r w:rsidRPr="005C3BBA">
              <w:rPr>
                <w:b/>
                <w:color w:val="auto"/>
                <w:sz w:val="20"/>
                <w:lang w:val="es-MX"/>
              </w:rPr>
              <w:t>Nombre</w:t>
            </w:r>
          </w:p>
        </w:tc>
        <w:tc>
          <w:tcPr>
            <w:tcW w:w="567" w:type="dxa"/>
            <w:shd w:val="clear" w:color="auto" w:fill="00CC00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</w:tbl>
    <w:p w:rsidR="003C79B1" w:rsidRDefault="003C79B1" w:rsidP="003C79B1">
      <w:pPr>
        <w:pStyle w:val="Puesto"/>
        <w:rPr>
          <w:sz w:val="52"/>
          <w:lang w:val="es-MX"/>
        </w:rPr>
      </w:pPr>
      <w:r>
        <w:rPr>
          <w:sz w:val="52"/>
          <w:lang w:val="es-MX"/>
        </w:rPr>
        <w:lastRenderedPageBreak/>
        <w:t xml:space="preserve">Acuerdos 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</w:tbl>
    <w:p w:rsidR="00883452" w:rsidRDefault="003C79B1" w:rsidP="00883452">
      <w:pPr>
        <w:tabs>
          <w:tab w:val="left" w:pos="1817"/>
          <w:tab w:val="center" w:pos="4560"/>
        </w:tabs>
        <w:jc w:val="left"/>
        <w:rPr>
          <w:lang w:val="es-MX"/>
        </w:rPr>
      </w:pPr>
      <w:r>
        <w:rPr>
          <w:lang w:val="es-MX"/>
        </w:rPr>
        <w:br w:type="page"/>
      </w:r>
    </w:p>
    <w:p w:rsidR="00883452" w:rsidRDefault="00883452" w:rsidP="00883452">
      <w:pPr>
        <w:pStyle w:val="Puesto"/>
        <w:rPr>
          <w:sz w:val="52"/>
          <w:lang w:val="es-MX"/>
        </w:rPr>
      </w:pPr>
      <w:r w:rsidRPr="00017951">
        <w:rPr>
          <w:sz w:val="52"/>
          <w:lang w:val="es-MX"/>
        </w:rPr>
        <w:lastRenderedPageBreak/>
        <w:t>Reunión con padres de familia</w:t>
      </w:r>
    </w:p>
    <w:p w:rsidR="00883452" w:rsidRDefault="00883452" w:rsidP="00883452">
      <w:pPr>
        <w:jc w:val="right"/>
        <w:rPr>
          <w:color w:val="auto"/>
          <w:sz w:val="28"/>
          <w:lang w:val="es-MX"/>
        </w:rPr>
      </w:pPr>
      <w:r w:rsidRPr="00017951">
        <w:rPr>
          <w:color w:val="auto"/>
          <w:sz w:val="28"/>
          <w:lang w:val="es-MX"/>
        </w:rPr>
        <w:t>Fecha: ___________________________</w:t>
      </w:r>
    </w:p>
    <w:p w:rsidR="00883452" w:rsidRDefault="00883452" w:rsidP="00883452">
      <w:pPr>
        <w:jc w:val="right"/>
        <w:rPr>
          <w:color w:val="auto"/>
          <w:sz w:val="28"/>
          <w:lang w:val="es-MX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883452" w:rsidTr="00D76352">
        <w:tc>
          <w:tcPr>
            <w:tcW w:w="9111" w:type="dxa"/>
          </w:tcPr>
          <w:p w:rsidR="00883452" w:rsidRDefault="00883452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83452" w:rsidTr="00D76352">
        <w:tc>
          <w:tcPr>
            <w:tcW w:w="9111" w:type="dxa"/>
          </w:tcPr>
          <w:p w:rsidR="00883452" w:rsidRDefault="00883452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83452" w:rsidTr="00D76352">
        <w:tc>
          <w:tcPr>
            <w:tcW w:w="9111" w:type="dxa"/>
          </w:tcPr>
          <w:p w:rsidR="00883452" w:rsidRDefault="00883452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83452" w:rsidTr="00D76352">
        <w:tc>
          <w:tcPr>
            <w:tcW w:w="9111" w:type="dxa"/>
          </w:tcPr>
          <w:p w:rsidR="00883452" w:rsidRDefault="00883452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83452" w:rsidTr="00D76352">
        <w:tc>
          <w:tcPr>
            <w:tcW w:w="9111" w:type="dxa"/>
          </w:tcPr>
          <w:p w:rsidR="00883452" w:rsidRDefault="00883452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83452" w:rsidTr="00D76352">
        <w:tc>
          <w:tcPr>
            <w:tcW w:w="9111" w:type="dxa"/>
          </w:tcPr>
          <w:p w:rsidR="00883452" w:rsidRDefault="00883452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83452" w:rsidTr="00D76352">
        <w:tc>
          <w:tcPr>
            <w:tcW w:w="9111" w:type="dxa"/>
          </w:tcPr>
          <w:p w:rsidR="00883452" w:rsidRDefault="00883452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83452" w:rsidTr="00D76352">
        <w:tc>
          <w:tcPr>
            <w:tcW w:w="9111" w:type="dxa"/>
          </w:tcPr>
          <w:p w:rsidR="00883452" w:rsidRDefault="00883452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83452" w:rsidTr="00D76352">
        <w:tc>
          <w:tcPr>
            <w:tcW w:w="9111" w:type="dxa"/>
          </w:tcPr>
          <w:p w:rsidR="00883452" w:rsidRDefault="00883452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83452" w:rsidTr="00D76352">
        <w:tc>
          <w:tcPr>
            <w:tcW w:w="9111" w:type="dxa"/>
          </w:tcPr>
          <w:p w:rsidR="00883452" w:rsidRDefault="00883452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83452" w:rsidTr="00D76352">
        <w:tc>
          <w:tcPr>
            <w:tcW w:w="9111" w:type="dxa"/>
          </w:tcPr>
          <w:p w:rsidR="00883452" w:rsidRDefault="00883452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83452" w:rsidTr="00D76352">
        <w:tc>
          <w:tcPr>
            <w:tcW w:w="9111" w:type="dxa"/>
          </w:tcPr>
          <w:p w:rsidR="00883452" w:rsidRDefault="00883452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83452" w:rsidTr="00D76352">
        <w:tc>
          <w:tcPr>
            <w:tcW w:w="9111" w:type="dxa"/>
          </w:tcPr>
          <w:p w:rsidR="00883452" w:rsidRDefault="00883452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83452" w:rsidTr="00D76352">
        <w:tc>
          <w:tcPr>
            <w:tcW w:w="9111" w:type="dxa"/>
          </w:tcPr>
          <w:p w:rsidR="00883452" w:rsidRDefault="00883452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83452" w:rsidTr="00D76352">
        <w:tc>
          <w:tcPr>
            <w:tcW w:w="9111" w:type="dxa"/>
          </w:tcPr>
          <w:p w:rsidR="00883452" w:rsidRDefault="00883452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83452" w:rsidTr="00D76352">
        <w:tc>
          <w:tcPr>
            <w:tcW w:w="9111" w:type="dxa"/>
          </w:tcPr>
          <w:p w:rsidR="00883452" w:rsidRDefault="00883452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83452" w:rsidTr="00D76352">
        <w:tc>
          <w:tcPr>
            <w:tcW w:w="9111" w:type="dxa"/>
          </w:tcPr>
          <w:p w:rsidR="00883452" w:rsidRDefault="00883452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83452" w:rsidTr="00D76352">
        <w:tc>
          <w:tcPr>
            <w:tcW w:w="9111" w:type="dxa"/>
          </w:tcPr>
          <w:p w:rsidR="00883452" w:rsidRDefault="00883452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83452" w:rsidTr="00D76352">
        <w:tc>
          <w:tcPr>
            <w:tcW w:w="9111" w:type="dxa"/>
          </w:tcPr>
          <w:p w:rsidR="00883452" w:rsidRDefault="00883452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83452" w:rsidTr="00D76352">
        <w:tc>
          <w:tcPr>
            <w:tcW w:w="9111" w:type="dxa"/>
          </w:tcPr>
          <w:p w:rsidR="00883452" w:rsidRDefault="00883452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83452" w:rsidTr="00D76352">
        <w:tc>
          <w:tcPr>
            <w:tcW w:w="9111" w:type="dxa"/>
          </w:tcPr>
          <w:p w:rsidR="00883452" w:rsidRDefault="00883452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83452" w:rsidTr="00D76352">
        <w:tc>
          <w:tcPr>
            <w:tcW w:w="9111" w:type="dxa"/>
          </w:tcPr>
          <w:p w:rsidR="00883452" w:rsidRDefault="00883452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83452" w:rsidTr="00D76352">
        <w:tc>
          <w:tcPr>
            <w:tcW w:w="9111" w:type="dxa"/>
          </w:tcPr>
          <w:p w:rsidR="00883452" w:rsidRDefault="00883452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83452" w:rsidTr="00D76352">
        <w:tc>
          <w:tcPr>
            <w:tcW w:w="9111" w:type="dxa"/>
          </w:tcPr>
          <w:p w:rsidR="00883452" w:rsidRDefault="00883452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83452" w:rsidTr="00D76352">
        <w:tc>
          <w:tcPr>
            <w:tcW w:w="9111" w:type="dxa"/>
          </w:tcPr>
          <w:p w:rsidR="00883452" w:rsidRDefault="00883452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83452" w:rsidTr="00D76352">
        <w:tc>
          <w:tcPr>
            <w:tcW w:w="9111" w:type="dxa"/>
          </w:tcPr>
          <w:p w:rsidR="00883452" w:rsidRDefault="00883452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83452" w:rsidTr="00D76352">
        <w:tc>
          <w:tcPr>
            <w:tcW w:w="9111" w:type="dxa"/>
          </w:tcPr>
          <w:p w:rsidR="00883452" w:rsidRDefault="00883452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</w:tbl>
    <w:p w:rsidR="003C79B1" w:rsidRDefault="003C79B1" w:rsidP="00883452">
      <w:pPr>
        <w:pStyle w:val="Puesto"/>
        <w:rPr>
          <w:sz w:val="52"/>
          <w:lang w:val="es-MX"/>
        </w:rPr>
      </w:pPr>
    </w:p>
    <w:p w:rsidR="00883452" w:rsidRDefault="00883452" w:rsidP="00883452">
      <w:pPr>
        <w:pStyle w:val="Puesto"/>
        <w:rPr>
          <w:sz w:val="52"/>
          <w:lang w:val="es-MX"/>
        </w:rPr>
      </w:pPr>
      <w:r w:rsidRPr="00ED53F3">
        <w:rPr>
          <w:sz w:val="52"/>
          <w:lang w:val="es-MX"/>
        </w:rPr>
        <w:lastRenderedPageBreak/>
        <w:t>Asistencia de padres de familia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704"/>
        <w:gridCol w:w="4536"/>
        <w:gridCol w:w="3871"/>
      </w:tblGrid>
      <w:tr w:rsidR="00883452" w:rsidTr="003C79B1">
        <w:tc>
          <w:tcPr>
            <w:tcW w:w="704" w:type="dxa"/>
            <w:shd w:val="clear" w:color="auto" w:fill="FFC000"/>
          </w:tcPr>
          <w:p w:rsidR="00883452" w:rsidRPr="00ED53F3" w:rsidRDefault="00883452" w:rsidP="00D76352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No.</w:t>
            </w:r>
          </w:p>
        </w:tc>
        <w:tc>
          <w:tcPr>
            <w:tcW w:w="4536" w:type="dxa"/>
            <w:shd w:val="clear" w:color="auto" w:fill="FFC000"/>
          </w:tcPr>
          <w:p w:rsidR="00883452" w:rsidRPr="00ED53F3" w:rsidRDefault="00883452" w:rsidP="00D76352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Nombre del (la) alumno(a)</w:t>
            </w:r>
          </w:p>
        </w:tc>
        <w:tc>
          <w:tcPr>
            <w:tcW w:w="3871" w:type="dxa"/>
            <w:shd w:val="clear" w:color="auto" w:fill="FFC000"/>
          </w:tcPr>
          <w:p w:rsidR="00883452" w:rsidRPr="00ED53F3" w:rsidRDefault="00883452" w:rsidP="00D76352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Firma del padre, madre o tutor</w:t>
            </w: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</w:tbl>
    <w:p w:rsidR="00883452" w:rsidRDefault="00883452" w:rsidP="00883452">
      <w:pPr>
        <w:rPr>
          <w:lang w:val="es-MX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251876352" behindDoc="0" locked="0" layoutInCell="1" allowOverlap="1" wp14:anchorId="7805B08F" wp14:editId="0D535C22">
                <wp:simplePos x="0" y="0"/>
                <wp:positionH relativeFrom="column">
                  <wp:posOffset>-180975</wp:posOffset>
                </wp:positionH>
                <wp:positionV relativeFrom="paragraph">
                  <wp:posOffset>0</wp:posOffset>
                </wp:positionV>
                <wp:extent cx="6184265" cy="4019550"/>
                <wp:effectExtent l="0" t="0" r="0" b="0"/>
                <wp:wrapNone/>
                <wp:docPr id="236" name="Grupo 2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84265" cy="4019550"/>
                          <a:chOff x="0" y="0"/>
                          <a:chExt cx="6184265" cy="4019550"/>
                        </a:xfrm>
                      </wpg:grpSpPr>
                      <pic:pic xmlns:pic="http://schemas.openxmlformats.org/drawingml/2006/picture">
                        <pic:nvPicPr>
                          <pic:cNvPr id="237" name="Imagen 237" descr="C:\Users\EARLY HEADSTART\Pictures\Lunares-blancos-floral-vintage-014.png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8200" y="0"/>
                            <a:ext cx="4496435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38" name="Imagen 238" descr="C:\Users\EARLY HEADSTART\Pictures\clipart de la maestras\owl post2.png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733550"/>
                            <a:ext cx="618426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118A85" id="Grupo 236" o:spid="_x0000_s1026" style="position:absolute;margin-left:-14.25pt;margin-top:0;width:486.95pt;height:316.5pt;z-index:251876352" coordsize="61842,40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RkixSAMAAPMJAAAOAAAAZHJzL2Uyb0RvYy54bWzsVk2P0zAQvSPxH6zc&#10;03w023ajbVFpy4K0wGo/Dki9uI6TWDi2ZTttV4j/zthJy+4WBOKCkDgksSf2+M2bebYvXu0bjrZU&#10;GybFNEgGcYCoILJgopoG93dvwkmAjMWiwFwKOg0eqAlezV6+uNipnKaylrygGoETYfKdmga1tSqP&#10;IkNq2mAzkIoK+FlK3WALXV1FhcY78N7wKI3jUbSTulBaEmoMWJfdz2Dm/ZclJfZjWRpqEZ8GgM36&#10;t/bvjXtHswucVxqrmpEeBv4DFA1mAhY9ulpii1Gr2YmrhhEtjSztgMgmkmXJCPUxQDRJ/CyaSy1b&#10;5WOp8l2ljjQBtc94+mO35MP2WiNWTIN0OAqQwA0k6VK3SiJnAHp2qsph1KVWt+pa94aq67mI96Vu&#10;3BdiQXtP7MORWLq3iIBxlEyydHQWIAL/sjg5PzvrqSc15OdkHqlXv5gZHRaOHL4jHMVIDk/PFLRO&#10;mPp1RcEs22oa9E6a3/LRYP25VSEkVWHLNowz++ALFNLnQIntNSPXuus8Jn18IP1dgysqgHWwFNQQ&#10;KNJFvr43oK31an5z9Qm9Xc2Xt3fzm7s1+HIQzfqqFRi+4YZjUJ0JSy415uGWCQvewjjJBkpULo0O&#10;hFu3Q4EdS1eSfDZIyEWNRUXnRoFaQMNudPR0uO8+CWHDmXrDOHeZd+2eLAD9rDJ/wHdX9UtJ2oYK&#10;28lYUw68SWFqpkyAdE6bDYWq1O+KxAsLSunKWLecKyovrS/pZB7H5+nrcHEWL8IsHq/C+Xk2Dsfx&#10;apzF2SRZJIuvbnaS5a2hEC/mS8V6rGA9QftDHfU7TqdQr3S0xX4/cUx5QIevhwgmR4nDajS5AVZh&#10;HLStppbUrlkCc70dBh9/eJq/M+tyYEBzaLN7LwvQJW6t9GQ809xkOIG9MECnwsuy81E27IWXjrOh&#10;G9ehPvhQ2thLKhvkGkA4wPVr4C0E0w09DHHQhXRp9wFx8cQAkTiLD8LB7psQRVd90PiHdAnnVrcZ&#10;HnUJlt/WJYH8Y21hAuIYNZhCjrFZyx1HShqb/vuqTH2R/Fflz1XZCTIZD4fH085tXSfnYZpORvHf&#10;kaU/POFm4bev/hbkri6P+9B+fFebfQM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I95G0DgAAAACAEAAA8AAABkcnMvZG93bnJldi54bWxMj0FLw0AUhO+C/2F5grd2&#10;k6YpNWZTSlFPRbAVxNtr9jUJze6G7DZJ/73Pkx6HGWa+yTeTacVAvW+cVRDPIxBkS6cbWyn4PL7O&#10;1iB8QKuxdZYU3MjDpri/yzHTbrQfNBxCJbjE+gwV1CF0mZS+rMmgn7uOLHtn1xsMLPtK6h5HLjet&#10;XETRShpsLC/U2NGupvJyuBoFbyOO2yR+GfaX8+72fUzfv/YxKfX4MG2fQQSawl8YfvEZHQpmOrmr&#10;1V60CmaLdcpRBfyI7adlugRxUrBKkghkkcv/B4ofAAAA//8DAFBLAwQKAAAAAAAAACEAaMwYOICF&#10;AACAhQAAFAAAAGRycy9tZWRpYS9pbWFnZTEucG5niVBORw0KGgoAAAANSUhEUgAAApEAAAGZCAYA&#10;AADRkGo7AAAACXBIWXMAAAsTAAALEwEAmpwYAAAKT2lDQ1BQaG90b3Nob3AgSUNDIHByb2ZpbGUA&#10;AHjanVNnVFPpFj333vRCS4iAlEtvUhUIIFJCi4AUkSYqIQkQSoghodkVUcERRUUEG8igiAOOjoCM&#10;FVEsDIoK2AfkIaKOg6OIisr74Xuja9a89+bN/rXXPues852zzwfACAyWSDNRNYAMqUIeEeCDx8TG&#10;4eQuQIEKJHAAEAizZCFz/SMBAPh+PDwrIsAHvgABeNMLCADATZvAMByH/w/qQplcAYCEAcB0kThL&#10;CIAUAEB6jkKmAEBGAYCdmCZTAKAEAGDLY2LjAFAtAGAnf+bTAICd+Jl7AQBblCEVAaCRACATZYhE&#10;AGg7AKzPVopFAFgwABRmS8Q5ANgtADBJV2ZIALC3AMDOEAuyAAgMADBRiIUpAAR7AGDIIyN4AISZ&#10;ABRG8lc88SuuEOcqAAB4mbI8uSQ5RYFbCC1xB1dXLh4ozkkXKxQ2YQJhmkAuwnmZGTKBNA/g88wA&#10;AKCRFRHgg/P9eM4Ors7ONo62Dl8t6r8G/yJiYuP+5c+rcEAAAOF0ftH+LC+zGoA7BoBt/qIl7gRo&#10;XgugdfeLZrIPQLUAoOnaV/Nw+H48PEWhkLnZ2eXk5NhKxEJbYcpXff5nwl/AV/1s+X48/Pf14L7i&#10;JIEyXYFHBPjgwsz0TKUcz5IJhGLc5o9H/LcL//wd0yLESWK5WCoU41EScY5EmozzMqUiiUKSKcUl&#10;0v9k4t8s+wM+3zUAsGo+AXuRLahdYwP2SycQWHTA4vcAAPK7b8HUKAgDgGiD4c93/+8//UegJQCA&#10;ZkmScQAAXkQkLlTKsz/HCAAARKCBKrBBG/TBGCzABhzBBdzBC/xgNoRCJMTCQhBCCmSAHHJgKayC&#10;QiiGzbAdKmAv1EAdNMBRaIaTcA4uwlW4Dj1wD/phCJ7BKLyBCQRByAgTYSHaiAFiilgjjggXmYX4&#10;IcFIBBKLJCDJiBRRIkuRNUgxUopUIFVIHfI9cgI5h1xGupE7yAAygvyGvEcxlIGyUT3UDLVDuag3&#10;GoRGogvQZHQxmo8WoJvQcrQaPYw2oefQq2gP2o8+Q8cwwOgYBzPEbDAuxsNCsTgsCZNjy7EirAyr&#10;xhqwVqwDu4n1Y8+xdwQSgUXACTYEd0IgYR5BSFhMWE7YSKggHCQ0EdoJNwkDhFHCJyKTqEu0JroR&#10;+cQYYjIxh1hILCPWEo8TLxB7iEPENyQSiUMyJ7mQAkmxpFTSEtJG0m5SI+ksqZs0SBojk8naZGuy&#10;BzmULCAryIXkneTD5DPkG+Qh8lsKnWJAcaT4U+IoUspqShnlEOU05QZlmDJBVaOaUt2ooVQRNY9a&#10;Qq2htlKvUYeoEzR1mjnNgxZJS6WtopXTGmgXaPdpr+h0uhHdlR5Ol9BX0svpR+iX6AP0dwwNhhWD&#10;x4hnKBmbGAcYZxl3GK+YTKYZ04sZx1QwNzHrmOeZD5lvVVgqtip8FZHKCpVKlSaVGyovVKmqpqre&#10;qgtV81XLVI+pXlN9rkZVM1PjqQnUlqtVqp1Q61MbU2epO6iHqmeob1Q/pH5Z/YkGWcNMw09DpFGg&#10;sV/jvMYgC2MZs3gsIWsNq4Z1gTXEJrHN2Xx2KruY/R27iz2qqaE5QzNKM1ezUvOUZj8H45hx+Jx0&#10;TgnnKKeX836K3hTvKeIpG6Y0TLkxZVxrqpaXllirSKtRq0frvTau7aedpr1Fu1n7gQ5Bx0onXCdH&#10;Z4/OBZ3nU9lT3acKpxZNPTr1ri6qa6UbobtEd79up+6Ynr5egJ5Mb6feeb3n+hx9L/1U/W36p/VH&#10;DFgGswwkBtsMzhg8xTVxbzwdL8fb8VFDXcNAQ6VhlWGX4YSRudE8o9VGjUYPjGnGXOMk423Gbcaj&#10;JgYmISZLTepN7ppSTbmmKaY7TDtMx83MzaLN1pk1mz0x1zLnm+eb15vft2BaeFostqi2uGVJsuRa&#10;plnutrxuhVo5WaVYVVpds0atna0l1rutu6cRp7lOk06rntZnw7Dxtsm2qbcZsOXYBtuutm22fWFn&#10;Yhdnt8Wuw+6TvZN9un2N/T0HDYfZDqsdWh1+c7RyFDpWOt6azpzuP33F9JbpL2dYzxDP2DPjthPL&#10;KcRpnVOb00dnF2e5c4PziIuJS4LLLpc+Lpsbxt3IveRKdPVxXeF60vWdm7Obwu2o26/uNu5p7ofc&#10;n8w0nymeWTNz0MPIQ+BR5dE/C5+VMGvfrH5PQ0+BZ7XnIy9jL5FXrdewt6V3qvdh7xc+9j5yn+M+&#10;4zw33jLeWV/MN8C3yLfLT8Nvnl+F30N/I/9k/3r/0QCngCUBZwOJgUGBWwL7+Hp8Ib+OPzrbZfay&#10;2e1BjKC5QRVBj4KtguXBrSFoyOyQrSH355jOkc5pDoVQfujW0Adh5mGLw34MJ4WHhVeGP45wiFga&#10;0TGXNXfR3ENz30T6RJZE3ptnMU85ry1KNSo+qi5qPNo3ujS6P8YuZlnM1VidWElsSxw5LiquNm5s&#10;vt/87fOH4p3iC+N7F5gvyF1weaHOwvSFpxapLhIsOpZATIhOOJTwQRAqqBaMJfITdyWOCnnCHcJn&#10;Ii/RNtGI2ENcKh5O8kgqTXqS7JG8NXkkxTOlLOW5hCepkLxMDUzdmzqeFpp2IG0yPTq9MYOSkZBx&#10;QqohTZO2Z+pn5mZ2y6xlhbL+xW6Lty8elQfJa7OQrAVZLQq2QqboVFoo1yoHsmdlV2a/zYnKOZar&#10;nivN7cyzytuQN5zvn//tEsIS4ZK2pYZLVy0dWOa9rGo5sjxxedsK4xUFK4ZWBqw8uIq2Km3VT6vt&#10;V5eufr0mek1rgV7ByoLBtQFr6wtVCuWFfevc1+1dT1gvWd+1YfqGnRs+FYmKrhTbF5cVf9go3Hjl&#10;G4dvyr+Z3JS0qavEuWTPZtJm6ebeLZ5bDpaql+aXDm4N2dq0Dd9WtO319kXbL5fNKNu7g7ZDuaO/&#10;PLi8ZafJzs07P1SkVPRU+lQ27tLdtWHX+G7R7ht7vPY07NXbW7z3/T7JvttVAVVN1WbVZftJ+7P3&#10;P66Jqun4lvttXa1ObXHtxwPSA/0HIw6217nU1R3SPVRSj9Yr60cOxx++/p3vdy0NNg1VjZzG4iNw&#10;RHnk6fcJ3/ceDTradox7rOEH0x92HWcdL2pCmvKaRptTmvtbYlu6T8w+0dbq3nr8R9sfD5w0PFl5&#10;SvNUyWna6YLTk2fyz4ydlZ19fi753GDborZ752PO32oPb++6EHTh0kX/i+c7vDvOXPK4dPKy2+UT&#10;V7hXmq86X23qdOo8/pPTT8e7nLuarrlca7nuer21e2b36RueN87d9L158Rb/1tWeOT3dvfN6b/fF&#10;9/XfFt1+cif9zsu72Xcn7q28T7xf9EDtQdlD3YfVP1v+3Njv3H9qwHeg89HcR/cGhYPP/pH1jw9D&#10;BY+Zj8uGDYbrnjg+OTniP3L96fynQ89kzyaeF/6i/suuFxYvfvjV69fO0ZjRoZfyl5O/bXyl/erA&#10;6xmv28bCxh6+yXgzMV70VvvtwXfcdx3vo98PT+R8IH8o/2j5sfVT0Kf7kxmTk/8EA5jz/GMzLdsA&#10;AAAgY0hSTQAAeiUAAICDAAD5/wAAgOkAAHUwAADqYAAAOpgAABdvkl/FRgAAeqtJREFUeNrs3XV4&#10;XFXixvHvxN21Sd2bGpXUoU0LLe7BYYFdFlhkcfgxCwtk0cV1cZfBSpEiFah3qLepa5qkcXeZ+f0x&#10;k+kktWgjfT/Pkydzz8zcuTn3zuSdc+85x4CIiBwiKTH+GeAOYBUww2gyl3S0bbRardpRItJuXFQF&#10;IiKHBMhTgLsBV2AccK1qRUREIVJE5FhuaLB8Y1JivEHVIiKiECkiclhJifHdgYsbFA8BzlDtiIgo&#10;RIqIHMntgPthyu9V1YiIHKTTMyIidkmJ8UHAfsAPwMXVFUttrfNDJhhN5hUdZXvVsUZE2pNaIkVE&#10;DvpnXYAEOOtGI27uHs73/1tVJCKiECki4pCUGB9qD5EAxPSLY9jJZzDq1POdHzYzKTF+impLREQh&#10;UkSkzgNAYN3ClIv/BsD4c67GxdXN+XFPqae2iIhCpIgISYnxfYBb65a79R1C3xHjAfAPDmvYGjkB&#10;SFStiYhCpIiIPAU4Ln5MuPJWMBxsbJxy4fV4ePvUe3xSYry3qk1EFCJFRE5QSYnxpwIX1S33HzWZ&#10;nkNG1XuMT0AwE8+9xrmoJ2BU7YmIQqSIyIkZIL2A1xwfiK5uzLj6n4d97PizLicoMsa56J6kxPjB&#10;qkURUYgUETnx3A/0q1sYd+ZlhER3P+wDXd09mPmXu5yL3IE31MlGRBQiRUROIEmJ8SOBB+uWA8Oj&#10;mHLR9Ud9Tr9RkxgUP8256GRsM9yIiChEioicAAHSA3gfcIzdM+v6+3D3PHZfmZnX3Y2nt69z0eNJ&#10;ifH9VasiohApItL1PQyMqFuImzyTfidNbNQT/YLDmHF1vcZHb+CjpMR4N1WriChEioh0UUmJ8adg&#10;uxYSsI0DOeu6e5q0jpEJ59Jv1CTnonFAkmpXRBQiRUS6ZoCMAD5z/uw74+8P4uXr3+R1nfn3B/H2&#10;D3Quui8pMf501bKIKESKiHStAOkCfAxE15XFn3FJo09jN+QXFMrZNz/UsPijpMT4bqptEVGIFBHp&#10;Oh4BTq1biOo9kITLb2nRCvuPmsy4s65wLgoFZms2GxFRiBQR6QKSEuMvwWmGGU8fPy745+O4unu0&#10;eN0Jl99MzIBhzkVjgbc1fqSIKESKiHTuADkGeM9RYDBw7q2PEBwV2zofoq5uXHTnk/gFhzkXXw48&#10;oNoXEYVIEZHOGSBjgTnYhuEB4JSL/0b/UZNb9XX8gsO46O6ncXVzdy7+T1JifKL2gogoRIqIdK4A&#10;GQ78ilNHmsHjpzP5gusavY5t5t/58OG/s/irt4/52Jh+cZz59wcbFn+clBg/U3tDRBQiRUQ6R4D0&#10;B34ABteVxQ4cwTm3/BsMjbtUsSQ/h9kv/Yv9W9ex6Mu3SNuZfMznDDv5dE655O/ORe7At0mJ8eO1&#10;V0REIVJEpGMHSA9gNhBfVxYS3YPEe57BrQkdaZZ++x411VWOZR+/wEY9b/IF13HS9POci7yBn5IS&#10;44dp74iIQqSISMcNkF8BCXVl/iHhXPbACw0HBj+qwuwDrJk327E8YMzJTeqIc/pf72NQ/DTnomBg&#10;gYKkiChEioh0vADpZQ+QZ9eV+fgHcdXDbxAUGdOkdc3/5BUstTWO5SkX/7VJzze4uHDe7Y/Rf/QU&#10;5+Iwe5Acqb0lIgqRIiIdI0AGAD81DJBXPPRak4fy2b91PVuWz3Msx02eSVSvgU3eJlc3dy688wl6&#10;xo1uGCT/SEqMn6y9JiIKkSIi7RsgI4D5wLSGATKiR98mr++3D55z3Hbz8GzRrDaubu5cct9zDYcU&#10;CgB+TUqMP1d7T0QUIkVE2idADgCWA2PqyvxDwrnmsbeaFSALMtM4sHurY3nCOVcREBrRom109/Ti&#10;wrueZMjEU52LvYFvkhLjb9FeFBGFSBGR4xsgE+wBsk9dWXBkLFc/8iYh0T2atU7/0AhCu/UEbD26&#10;J5xzVatsq6ubO+fd+igjE85t+Pn7clJi/KtJifFu2qMi0tloblcR6YwB8h/AC4AjfMX0H8rF9/wX&#10;38DgFq27qqKcjN1biOozGA8v76M+tjgvm72bVtEzbnSjWyyXzf6AhZ+91rB4IXCp0WTOasq2Wq1W&#10;HQwiohApItKI8OgLvAFc6Vw+ePx0zvnHw7h5eB63bampruL12y+kKDcLn4Bgrn/yw0YHyS3L5zHn&#10;1UfqjUMJpAGJRpN5mUKkiChEioi0XoAcCnwOxDmXTzzvGqZdelOjZ6JpLSX5Obx445mO5R6DT+LK&#10;h17D4NK4q4TSdibz1X/vpSQ/p142Bf4FPG00mS0KkSLSkbmqCkSkg4dHQ0JczC3YxoB0zIPt6e3L&#10;+bcnMWbWxcc9QAJ4ePuQk7aXnNTdABTmZGC1Wuk1dEyjnh8QEsGwKWeQsWcrBVnpdcUuwAzglIS4&#10;mIULktMKj7aOf//73zpARKTdqCVSRDpygOwBvA3U69oc0aMfF931VJPHgGxtFaXFvH3fVRRmH7B/&#10;ohpIvPe/DYf0OSqrxcIfX77J0m/ea3hXMXAX8LbRZD5sk6NaIkVEIVJEpH54dAH+DjwF+Dvfd9KM&#10;8zjtmjuP6/WPR5O2YxMfPnwDltpaADx9/Lju8fea3EN894aV/PDaoxTXP70NtjEwbzKazDsUIkVE&#10;IVJE5MgBchTwOhDvXO4fHMaZNz5I35ETO9w2//mziV/fe9axHN69L3996iNcXJt2xVBFaTE/v/sM&#10;yUt+aXhXlT1QP2E0mcsVIkVEIVJE5GB4jAQeA66nwRi2Qyaeyqzr78XbL6DDbv/3rz3Khj9+dCz/&#10;46Vvmjxnd52tKxcy9+2nKCvKb3hXKvAA8MmRTnFLp34PeAFe9kVXbK3wZfYvEQC1RpO5WDUlCpFy&#10;In44dgOinH6HAUHYpoELtP92tx+XgQ1WYQWcOxkUYrtmzPknH8gFcoBM++8co8lcpT3QoY8NP+B2&#10;4H7Az/m+wPBoTvvLXQwYM6XD/x011VV89vjtpGxeQ6+hY7nc+BIGQ/PncygvKeL3z15jzfzZcGiL&#10;4yrgX0aT+WcdQR3ueHYBIoBYINL+E2b/Cbff5+/0uedv//FowsuUAUX2z8Ei++demv1zLw1IB3YB&#10;O51brkUUIqWjf4BGASOBYcAAoJ/9pz17QOTaP1TTsLXkpNt/7wF2AylGk7lGe++4HyvewM3YWtZC&#10;ne9zdXNnwrlXM+m8a1r12sfSwnx8A4LatDd3WXEBPn6BrfYaB3Zv4ed3niF9Z/Lh7l4BPATMU8vk&#10;cTtuPYCeQG9ssyX1AXoBPYAY+xfkjjQDUZo9UG4A1gFrgWSjyVypvSkKkdKeH6Y+wHjgZGAccJL9&#10;W3dnUwvsdwqVdb93A3uaOouIHPO4iQRuAW5qGB4B+o+ewoyrbickunurvWZlWQmmp+8mZcta+owY&#10;z6UPPN+iVsLjzWq1sOH3H1n05VsU5WYe7iGbgGeBT9Xy3irHaIjTl+A+9sBYFxpj6PxTBtfYA+Ui&#10;YDGw1GgyZ2vPi0KktOUHq4s9LJ6BbciV0c39xu3tF4BvYAiePn54evvi6eOLh7cvnt4+jsd4+vgB&#10;BqwWC1UVpU6BoJTamhqqKkqpKCulsqyEqvIyKstLKSsuONypv5YqAbY3+NkK7DCazEU6Mhp9/MQD&#10;NwJXcJhTdz2GjCLhspuJGTCsVV+3sqyET/9zW72WvFtf/Y6AsKjO922nuorVv33D0m/esx3rh8oE&#10;3gXeN5rM23XUHfV49LQHxf7AQPvtAcAgIKS1XsfVzR1v/0B8A4LxCQzG2y8Qb79APLx98PTysf32&#10;9rV93tlbr72cbtepqijDUluLpbaGSvvnXmV5KRWlxZQW5lFakEtJQS7F+dlUlZc1Z1PXAz8APwEr&#10;jSZzrY4SUYiU1vignQVcaA+PoY15npevP+Hd+xAUEUNIVCwh0T0IDI/GLygUv6BQXN092mR7rVYL&#10;ZUWFlJcUUlaUT2lhHiX5ORTnZVOUl0VJXjbF+TkU5mRQW90qDTYZTsFyG7DD/nuX0WSu1vETHwtc&#10;BVxj/0d9iOg+g5h62c30GT6u1V+/orSYzx6/vV6AjOo9kOsef7/RM8t0RFUV5az84VP+/PkLyouP&#10;OB75SuAD4FujyZxxAn/x7e4UDp0DY8+W/g908/AkKKIbQRHdCAyLIiA0Er/gMPyDw/EPjcA/OMz+&#10;Zfj4qigtJj8zjfyM/eQdSCEnfR+Ze7eTm74Pq8XSmFXkAbOBT4HfFShFIVKa+sE7DbjcHh4DjxUY&#10;YwcOp1vfOCJ7DSCqV/+O38pjtVJckEtBZhoFWekUZNl+52emUZidTlFedktbNGuBvdhbLO3Bchu2&#10;1svULn78jADOAs7GNkzPYT9n+o6cyLizLqP3sPg22Y7ivGw+e/x2svfvcpSFd+/LlQ+9ik9AcJeo&#10;65qqSjYs+omVP3xK3oGUIx7t2DrifG//Wd/Vrp9MSowPdQqH/Z0CY38O9nZu+j9IgwsBYREEhduC&#10;YlBkjCM0BkXE4BcU2umOl6z9uziwawspW9ayf+s6ivOOeRY7AzAB7xlN5nX6DykKkXKkD+LuwF+A&#10;v2K7SPywPLy86T18HL2HjaX7oJMI7967U11f1qgEWF1FYU4G+Zmp5GWkkncghdz0feQdSKEwJ7Ol&#10;AbPUHix3Yrv+chcHr8Pc15laMJMS4w32f9hTgEn2Lx9HvJjRw9uHuEmnEX/6pYTF9m6z7crPSOWT&#10;pFsOziTTBQNk/e9EFnatXc66hXPYsXoJltqj9hPLBZYBS7BdD7fWaDJXdPDjzANb55XeQF8OXp9Y&#10;9zuwJev3Cw4jJLoHodE9CO3Wg+Ao++/IGFxc3ejKCrMPsHfTKnasWcKejeZjnQpfDbwFfKZLeUQh&#10;UupaHc/Edq3aLI5wwXhAaCSDxyfQb9Qkug8aiaub+wlbZzXVVeQd2F8vWOYeSCEvfR/lJS3+XLVg&#10;6znu3MFnD7Ye5enAfqPJXNZOx4oPMBhbz/thwFBs18WGHqM5h97DxjL8lDMZOHYq7p5ebb6tHzx0&#10;A6nb1juWu/WL45L7nu2SAbKhsuICNi/9jQ1//MiB3Vsa9Z3J/oVmI7YOOsnYWtFTjkenMvslM2HY&#10;Oqx0s/+Otf+u6wUd29L/Vx7ePoREdSc0pheh0T0IiepOSLeehEb3wMPpWuwTWW1NNfu3rmfLivls&#10;XbnwcOOUOg4zbKe6XzGazOtVcwqRcuKFxxBsgzrfbP+GfwifgGAGj59O3KTT6D5weJsOi9JVlBcX&#10;kntgH3npdcHS/jtjf2tdgwm2seHSaTAepv2nbty4urEzK+zLdRdClQOV2Malq5tOJRBbB6lgbB0K&#10;gu0/kfZ/4j3sP+GN3UBXdw96Dx1D/9FT6D/mZPyDw47rfnj73ivJ3GebJbD38Hguvvtp3D29T7jj&#10;sSg3i51rlrBj9WL2blpFTdOPwUp7oMzEdp1cHrbxWPOxtahj/92w9dx50GznsRDrxkesGzexbszE&#10;VuHi6kpQRAyh3XoSEt2dUHtIDInugd9xPgY7O0ttLXs2mkle+gtbViygpuqIIwItAV4FvtZ14AqR&#10;0vXD4wDgTmwdHQ5tEjIY6DtiAiMTzmHAmCld/lTO8WK1WijKySTX3nqZn5FquxYzM438rLSjfUB3&#10;jg8SgwuRvfrTfdBIesaNps/w+HYNbQd2b2XZ7PcJjenFlAuv75At57U11fzwxn/I2LOVMTMvZvRp&#10;F7bp61VXlpO6bSP7t61j/9b1pO3YRHVlRac71jy8fQgK70aw4/rEGIIiYwiJ6k5QRLcmTzUpjfgm&#10;UV7KpsU/s27Bd2Ts2Xakh6UCLwJv6lS3QqR0vfA4GbgbOOdw+90/OIyR089jZMI5BIRGqsKOs9LC&#10;PPIz7cHSES7TKcxOpzgvG0ttx+kcaXBxISS6BxHd+xDRox/d+g8ldsBwPLy8tSObYJv5d7569j7H&#10;8qBx0zjrRuNx681rqa0lK2UnWft2kLV/N9kpO8nev4vi/Jx2rRdv/0D8g8PwD4kgIDSSwPDog4Ex&#10;MgYf/yAdPO0oY+82Vv/yFZuW/HKkL79FwJvAc0aT+YBqTCFSOnd4TMA2o8Uph7u/+6CRjJl5EYPG&#10;TVOrYwdltVooLcynOC+L4rwcivOyKCnIpawon/LiQkqL8ikrzKOitJjK8tIWty55evvi5ReAj38Q&#10;AaERBIZHERAa5fhnHhrTC7c2GqLpRPtn/O79f8FqPTjkSlBkDOf+42FiB45ot+2qqa6iMCudwtxM&#10;CrMPUJSTSXlJIeUlRVSUFFFRWkx5SREWSw211dVU24NEdWUF7h6ejstePDy9cHFzw83Dyz4eom0c&#10;WE8fP7z9AvAJCLaNnxgYik9AIL4BIfiHRujY6iTKS4pYv/B7Vv3yZb0ObE4qsHXC+a/RZE5RjSlE&#10;SucKjzOBR7ANDl6Pi6sbQyaeyvizryCyZ39VVhcMnbbBiEupLC/FarG1YlZXVVBbU1MvLBoMBjAY&#10;8PLxw93LG2/fgE49fmJns2PNEr5/7dF6Yz0aDC6MO+sypl5yY5uNpyrSmp83W1f+zsrvPybt8FNz&#10;VmMbAP8RtUwqRErHD48TgCc4TMujh7cPJ00/n/gzLtEpa5EOoig3i29fNNbrTQ4Q2WsA1zz61nHp&#10;zS7SGvZvXc/yOR+xY/Xiw91dAbwMPGU0mXNVWwqR0rHC40DgGWwDPNfj6eNH/BmXEn/GpXj5+quy&#10;RDoYq8XCstkfsOirt+uN8XjVw6/TY8goVZB0Khl7t7H4y7fZvmrR4e4uBP4DvKh53hUipf3DYwjw&#10;MLahetwahscJ51zF6NMuVHiUTstSW0NhdgbBkTFdfpipzL3b+f61R8nctwO/oFBuePZzvP0CdBBI&#10;p5STuoeFn712pDC5C7jXaDJ/o5pSiJTjHx5dgL9hO3VdbwRlN3cPxp5xKRPPvVrhUTqt2ppq1s7/&#10;jqXfvEtJQS6D4qdx4V1PngChuZbMfdsJie6Bp7evDgTp9NJ2bGLhp6+yb/Oaw939K/APo8m8UzWl&#10;ECnHJ0CeBLxOw04zBgMjp53DKYk3nFAD6xbn57Dgk1coLch1XD/m5uHp6OXp5evP4PEJ7drjVZoW&#10;ojYtnsuSb94jP7P+NOMPfLpUowhIh2G1WCgrLqCsuICS/BzKigpsoyaUFBHZsz8D46c2eZ3lJUV8&#10;+8KD5GWk4ObuibunF57evnj7B+LjH4R3QBC9h46lZ9zoTldfO9cs5bcPXzjcPO+VwJPAE0aTuVJH&#10;lkKktE149MJ26voeDs42AkCPIaM47Zo7iOw1oNMEhbyM/eSk7SE7ZTeF2en0PWkig8dPb/K65rz6&#10;CBsX/XTUx7h5eHL7Gz82q2U2PzMVS00NgRHdNPxIG1s7fzZLvnmPopyMQ+6LmzyT8259VJUk7a6i&#10;tJgvn7mHlK3rwGo94uMuN75M72HxTVr3yh8+Yd5HLx3zcdc98T7RfQZ3yi+Jq3/9ikVfvkVFaXHD&#10;u5OBvxhN5lU6yjoHfaXvPAFyPPA+MNC53C8olNP+cieDJ8zo8H/DjtWL2b1hJQd2biZz345DpmBb&#10;//sP3PTCV4REd2/Sej28jj3vbW11dXOmfGP5dx+y4NNXHcu+gcEEhkUTGB5NYEQ0IVHdGTQuQdet&#10;tZL1C78/JECGxvRi6qU3MmjsVFWQdAhbls8nZcvaYz6utDCvyesOi+3dqMcV5mR0yhDp4urK2NMv&#10;YcjE05j30YtsWjy33ndFYEVSYvyzwL/U8UYhUloeHt2AfwFGwDGAn8HgwuiZFzL10ps6xXVTW1bM&#10;55vn/68Rj7Q2ed0Jl/8Dv6AQ8jPTbIGxtobqinIAaqoqsWJl2JQz8AsKbfK6t5l/b/BPIZ/SwnzS&#10;d212lK362cTfnvlUB2srGDLxNNJ2bAIgODKWyRdcy9App2squ8a8cywWFn35Fjlpe+g9LJ6B8dPw&#10;DQw+4eulvLiQvIz95GfsJz8zjbyMVPIPpJCflY5PQBAX3/1Mk7+4RvUZiMHgUm+g+LrPZZ+AQHwC&#10;QugZN6pZZ1b6jpzI1Y+8yYHdW6gsK6Gqspyq8jLKiwttg74XF9KtfxwDRk9pVl38+fMXePkG0n/0&#10;JIIjY9ttv/gGBnPuLf9m5LSz+fHNx8nPcFy64grcC5yalBh/mdFk3qZ3d8el09kdO0D2Bj4BJtRr&#10;menWk7NvfoiY/kM7zd+ybPYHLPzstcPe5x8cRlj3PgybcjrDTj6jQ233ugVzmPv2k0eddtDVzZ37&#10;P1nSrPWX5Ofg6ePbrvNMd7QgNOe1R+k/ahKDx0/XwOdNsHXlQr5+7v56gabHkJPoP2oyfU+aSFhM&#10;rxPrWLJa+PLpe9ix5ujvzfHnXMn0K25t8vpzUveQvX+XbdadoFB8/IPxCQjEYOi4x+xX/72XbX/+&#10;4ViO6NGXgfFTGTh2arteClVdWcHvn7+Gea6p4eUBZcBtRpP5Hb3DFSKlaQHyDOBjnHteGwyMP+ty&#10;Trnkxk53bV5ZcQHfv/oIRbmZRPYaQHSfwUT3GUR4977Hba7g5qosKyE3fR+FObZp4Aqz0ynIPkBh&#10;1gEqy0uZcM5VjJl1cZPX++P//sO6BXMcQTooMobgqO4ER3SzzU3do1+jT22J7Fq3jM+fuOOI9weE&#10;RjLp/L8w6tQLToj6yErZyVv3XHHMx51322PETTrthKiTTx77B3s3Hf5yw5Do7gw/+Uziz7ys3Qa4&#10;3791HXNefYSCrPSGd70P3Gw0mcv1TleIlKOHRwO26Qr/5VzuHxzGObc8Qq+hY1RJXaSV5PFLJxzz&#10;cdOvvI3xZ1/R4f+esqJ8slP3kJeegl9wKP2bcapNWm79wu9ZO+/bI00/B8Btb/yIfwcbvaE4P4fC&#10;rDSKcrMoysmkKC+L4twsivOycHFzY/oVtxIzYFiT1llVUc7/7kykKDfL8SU8IDSSkKhYQqK6ExLd&#10;nZj+Q0+oURtyUvfw2wfPs2fTn1gtlsM+Zsysi5l57d3t96W9vJS5bz9F8pJfGt61DjjPaDLv0ztd&#10;IVIOHyB9sbU+nudc3m/UJM6++SF8/IPadfuyU3ezf8s6eg0d2+RriORQXz173yHXXDbUY/BJXPXv&#10;N5q1r/Zs+BNXN1c8ffzw9PHDy8cPD29fvHz88A8Jb/ZQOanb1rPV/DuFWQcozDlAfmbaIb0sz73l&#10;3wydcrp2cjspyslgy4r5bF+1mNTtGxyXY7h7enH7/35q8nXUlWUlbF+1CKvFgrunF67unnj6+Nb7&#10;khsS3aNZ2zr37adY89vRx5uOHTiCax59s+mBpKyEA7u34BsUSkhkrOYitysvKWLHqkVsNf/Ong0r&#10;63U6HDw+gQvueKLdt3HD7z8w9+2nGnaIzLIHyeXaiwqRUj9AxgLfAyMdO8fgwsmJf2Py+de220wd&#10;VouF7asW8efcLxwDxXr6+HHLK7M1kHmLK9dK1v5d5KbvIz8jlfzMVNvvrHSKcjNxcXHl7Jv/xdDJ&#10;s5q02rLiAl695TyqKo585sfD24fEe5+lZxOn1CvISue12y88YitGnamX3MikC67VPu4AKstL2bPR&#10;TNa+HQwYcwpRvQc2eR2fPHYLezf9efR9fulNTDr/L01e9xOXT6o31ePhDB4/nQvueFw7sw1UVZSz&#10;Y/VitiyfR011Faf95c5mfyFobZn7dvDVf+9teHq7ErjaaDKbtPfan3pnd4wAOQj4BXC8cz19/Ljg&#10;n/+hz4jx7bJNZcUFrJv/Hat//Zqi3MxDvt2XFxcqRLb4K5yBiB79iOjR75C7amuqsVqtzbr2tbyo&#10;4KgBEqCqvIz1C+c0OUSWlxQeNUC6unvQfeBwRiSco/3bQXh6+zIofhqD4qc1ex05aXuO+ZgtK+Y3&#10;K0QOGjeNzct+c7wn/AJD8A+JICA0Av+QcEKiezBi6tnakW3Ew8ubuEmndcjrQiN79uf6Jz/k6+fu&#10;d76W0xP4LCkxPtJoMr+sPdjO/8ZUBe0eIMcBPwCOi5SCIrpx6f3PE9pOvSkXf/U2S2d/QO1hxlV0&#10;dfdg/FmXM/XSm7TzOrBFX77JpsW/UF5SSGVZ6SFDkWAwcP5tjzFk4qnNWPdb7Fq3HL+gUIIiogkM&#10;70ZwVCzhMb0JjIju0L1TpXk2LfmZhZ+9TmVZCTVVldTWVB/ymFOvuYP4My5t+sqtVnLS9+Hu4YV/&#10;SJhmJJJDWGprmPv206xb8F3Dux4ymsyPqYYUIk/kAPkr4Bipulu/OC65/7l2u/6xKDeTl28+tBUp&#10;IDSSUadewEnTz8UnQGPPdTbVleVUlpVSWW778Q0IJjA8WhUjzWa1WKgsL7V9uXRzb7cevdL+aqoq&#10;qa6qbPNJF5Z8/Q5/mA65NvYpo8l8v/aCQuQJHyD7DB/HRXc/3a4fxtWV5bx88zmUlxQB0HPIKMbM&#10;SmTAmJM14LOIiNSTk7qHDx++gfKSIgaNm8YpiX9v06HJ1vz2DT+/80zDsyuPGU3mh7Q3FCJPlAA5&#10;DFgMBNaV9R89hQvvfAJXN/d2376CrHR2b1hJ90EjCI/tox0mIiKHtfTb9/n989edUoWBoZNncUri&#10;DQRFdGuT19y05GfmvPJIwyB5p9Fkfl575PhS09LxD5B9gD+A0I4YIAG8fP2J7jMYX522FhGRo/D0&#10;9mHTkp+prTnYwz4rZSdrfvuGirISuvUbgpuHZ6u+ZkSPfgRHxbL9z0U4TZU7MyEuZs+C5LT12isK&#10;kV01QAYDC4GedWX9Rk3iorue7DABUkREpLH8gkIZPvUsqivKydy309E6aLVYSNu+kfULv6fvyPH4&#10;Boa0epD0Cw5jx+p601qelRAX8/uC5LQU7RmFyK4WIN2x9cJ2TDkTO3AEiff+t9W/pYmIiBwvnt4+&#10;9B89meEnn0l5SSFZKbsc91VXVuDu4dkmw9VF9xmEi6sr+5JXO2eacxPiYr5akJyWrz2jENllJMTF&#10;PAc4xr8I7daTKx96tckzRzSFpbaG2ppqDZkhIiJtzsvXj4HxUxk45mTyMlJtg4QbDEw89xpCu/Vs&#10;k9fsMfgkSvJzyNizta7IG5iaEBfzwYLktBrtlbaljjXHQVJi/CXA544j3C+Aax9/j+DI2DZ7zU2L&#10;5/LbBy9QWV7KWTcZmzzriYiISEtk7NmGu6dXmwXIOrU11Xz2+O3OLZIA7xtNZk2b1cbUEtn2AbIP&#10;8BO2UfYxGFy45P7niOo9qE1er6wonzmvPsLSb9+nuqoCq8VCRWkxw085UztDRESOG7/gsOMy5rGL&#10;iyv9Rk1i89LfHGOXAiMT4mJ2LEhO26g90YZ1rypo0wDpBnwKOOYHnHrpjfSMG90mr7d305+8dc8V&#10;bF25sF55/1GTtTNERKTL8vEP4oI7n2h4+dbrSYnxPVQ7CpGd1b3AuLqFviMnMPHcq1v9RawWC4u+&#10;fItPk26jpCDXUe7tF8D5tycx7qzLtSdERKRLi+kXx7T6U/IGAG8nJcbr0r02otPZbSQpMX4Q8Bng&#10;BuDtH8hl//ciHm3Qkea3959j+ZyPcBovi74jJ3LZ/71IzIBh2hkiInJiBMkBQ9m3eS2F2Qcc/w6B&#10;vQuS09apdlqfWiLbzv+wXwcJcPpf78cvOKxNXmj3RvPBHerqyvQrb+PS+59rs9cTERHpiAwGF865&#10;+SHcPb2di5+2j9MsrUwtkW0gKTH+UuCuuuWBY0/hlMQb2u6bgIsrezb+SXBkNxLvfZYhE2aAQa33&#10;IiLSuWw1L2Tn6qWEdOuBu6dXs9bh5euPm4cnu9evqCvyBfwXJKf9pBpu5dCuKmj1AOkNbAdiATy8&#10;vPn7cyYCQiPa9HUttbW4uOo7gYiIdE471y7jiyfvACA4MpYrH3692f87rRYL79x/NZn7dtQV1QJD&#10;jSbzVtV069Hp7NZ3W12ABJh0/rVtHiABBUgREenUyooOTjKTn5nKB/+6nvyM1Gaty+DiwmnX3uVc&#10;5Ao8qVpuXUoerSgpMT4I+BrwAgiKjOG8Wx5RwBMRETmGsJhe7N+2wdEpprK8lK3mhQwYczLefgFN&#10;Xl9geDTZKbvISdtbVzQoIS7m5wXJaWmq7dahlsjW9U8gsG7hlMQbcHX3UK2IiIgcg6u7B5fc9xz9&#10;Rk1ylBXnZfPp47dRlJvVrHWecumNGFzqRZ0HVNOtuM9UBa0jKTHeD/gCeytkePe+zLr+Hgzq4CIi&#10;ItK4UOLmxuDxCWTu20HegRQAKkqL2bPBzNAps3BrYsOMT0AQBVnpztdGDkqIi/lmQXJalmq75dQS&#10;2XquA4LqFiZfcC0Gg6pXRESkaUHSnQvvfIJeQ8c4yrL372LT4rnNWt/E865pOGLJXaplhcgOIykx&#10;3gXbqWwAQqK7M3jCdFWMiIhIM4Nk4r3/pVu/OA7+b23eDIah3XoyeNw056LLkxLjw1XLLeemKmgV&#10;04HedQvxZ1yqVkgREZEWcPf05grjK2xZMZ/A8Oh6LZNNFX/GpWxZscCxauBq4FnVcsso6bSOv9bd&#10;8PTxY9jJZ7Z4hbvWLWfehy+QsWebaldERE5IHt4+jJh2dosCJEDswBFE9RroXHS9alchst0lJcaH&#10;AefVLQ+dPBMPL+8WrXP/1nV88eSdrPzxMz5NugVLbY0qWkREpAVGTDvbeXFwUmL8RNWKQmR7uxJw&#10;dBcbfkrLWiGrKsr5/rXHsFotANRUV2GxWFTLIiIiLRA36TRc3dydi65VrShEtrdL626ExfSqdxFw&#10;cyz45BXyMw+O0D/pvL80eUgDERERqc/bP5D+oyc7F12YlBivviEKke0jKTE+BhhXtzx86lktWl/6&#10;zmRW//a1Y7lbvzgmnHu1KlpERKQVNPg/HQycolpRiGwvFzgvxE06rflrslr59b1nwWoFbMMbnHPz&#10;Q5oyUUREpJX0HTEeT29f56LzVSsKke3lvLobkb0GEBAa2ewVbVj0E2k7kx3L4866nNCYXqphERGR&#10;1go9rm70GTnBueiCpMR4TS2nEHl8JSXGBwFT65YHjDm5RevbunKh47Z/cBiTL9D1viIiIq1tYP3/&#10;19HASNWKQuTxNtW5/gaMbVmI7DNiPAAGgwszr7sHd09v1bCIiEgr63vSxIaXimmKuWZSr6Tmm1F3&#10;wz84rOEgpk02ZuZF9IwbhZu7B8GRsapdERGRxrBaKcrLwj84HIPLsdvGvHz9iR0wnJQta53/n/9X&#10;Fdl0aolsvoS6Gz3jxrTKCsNj+yhAioiINIHp6bt5+eZzePf//kJNdVWjntMzbrTz4slJifEaS08h&#10;8vhISoyPBgYfPBhHqVJERESOs/LiQnasWQJAxp5tbF76a3NCpDcQr9pUiDxepjgv9GqllkgRERFp&#10;PG//QEKiuzuW18z7tlHPi+k/FNf6E3lMUm0qRB4vjm8sgeFRBEXGqEZERETawagZB4dsTtuxicy9&#10;24/5HDd3D2LqzzA3TjWpEHm8TDj4bWaYakNERKSdDJ96Vr1WxY2L5zbqeTH9hzovjldNKkS2uaTE&#10;eHfAcRFkt76DVSkiIiLtxNsvgIFjD85euHnpr1itlmM+L7r+/+/opMT4HqpNhcg2/9IDeDlCZL+h&#10;qhEREZF2FDdppuN2cX4O+7esO+ZzGpzOBlAHB4XINjey7obB4EJU7wGqERERkXbUd8Q4vHz9Hcsp&#10;W48dIgPCovANDHEuGqGaVIhsa46DLCy2t2aWERERaWeu7h6MmXkxAAYXF3oMPqlRz4vqXW+ikJGq&#10;yabRjDUtCJERPfqqNkRERDqAUy75O/1HT8bHP6jRo6ZE9OjHrnXLFSIVItteUmK8q/NBFtmzvypF&#10;RESkg+h26HWOxwiR9RqDeiQlxp8HpALpQJbRZK5RrSpENjYk+gP9gIHAAKA3EA1E2X8iAEPd48N7&#10;9Gvya1SVl/HT209SmJ3BjCtvJWaAhggSERFpDxGHNgZ92yAXZAF7gW3ADuffRpO5TCHyxA2M/YCx&#10;2IbrGQkMAbo1ZR3NaYlct3AOyUt+AWDeRy9xzWNv6V0sIiLSDsJieuHm4UlNVeURc6b9p+G0iJak&#10;xPhtwFrgT2AZsNZoMlcrRHa9wGjANjRPAnAKMBEIb8k6+42ahH9I01exL3m147aLmxqCRURE2ouL&#10;qxun/eVOlnz9DiUFuVhqaxv9VGCw/edye1lFUmL8cmABMA/402gy13bl+jN04eAYBMwEzgJmAWFN&#10;eb5/cBhBkTEERcTgHxKOb2AIPgFB+PgH4RccTnj33hgMTe/c/vxfZ1JWXADAhHOuIuGKW/QuFhER&#10;6QDKS4ooLy6grLiA4rxs8jNSyc9MoyArjfzMNIpyMhs1kLldHvAT8CMw12gyF3a1+upSTWFJifHB&#10;wAXAxcD0xvx9voEhRPUeRFTvAUT1HkRoTE+CI2Nxqz8xe6vITd/nCJAA3frH6R0rIiLSQXj7BeDt&#10;F0BI9OEnr6murCArZScZe7aSsWc7Gbu3kp26m9qaw57FDgGutP9UJSXG/wB8CXxvNJlLu0J9dfqW&#10;SHuP6TOA6+y/j5j+XFxdie49iB5xo+kxaCSRvQfiHxx23LZ105Kf+e7lhx3Lt73x43F9fREREWld&#10;tTXVpO/czP6t69iXvJqULWupqa462lOKgS+Ad4wm8wqFyPYJjzHAjcD12HpQH1ZgeDT9TppInxET&#10;6D1sTLsODv7r+8/x59wvAAgIjeDW177Xu09ERKQLqamqZN/mNexev5ytK3+nKDfzaA/fALwEfGo0&#10;mcsVIts+PI4F7gAuAtwP95jQbj0ZPH46A+OnNhyNvl19+PAN7N+6HoDB46dzwR2P690mIiLSVVmt&#10;pO/ewtaVC9m0eC7FedlHemQO8CbwvNFkzlGIbP3wOBF4CFtnmUP4+AcxZNKpDDv5DLr1HdIh/4b3&#10;HryO9J3JAJx6zZ3En3GJ3mAiIiJtqLqygrwDKXj7B+IbEIxrG/R5aFyetLAveTUb/viRzcvnU3v4&#10;U96lwCvAC0aTOUMhsuXhcQzwNDDtcPfHDhjO6JkXMnj8dFzd3Dv037Jng5l5H71AcGQsZ//jYTy9&#10;ffXuFhERaSMVpcW8de+VFOUczGOePn4EhkUSGN6NoPBoYgYMI27iqWA4fpGovLiQ9b//wOrfvqYg&#10;M+1wDykDngOeNprMxQqRTQ+PvYHHgUsP2WgXF4ZMmMGEc68+7lMP1lRXkbFnKwWZafQdORFv/0C9&#10;S0VERDqg3RtW8tl/bjvm48660ciIaWcf9+2zWi1sXfk7y7/7gAO7tx7uIVnAI8D/OuKYkx0uRCYl&#10;xnsBDwD306CntYurGyOnnc2Ec68mKKLbcdmeyrISUrauY+9GM6nbNpKxdzuWWttUmsFRsdz0/JcY&#10;XFz0ThUREelgqivLed94PVkpu476uCkXXc/JF9/Qrtu6Z6OZP774H2k7Nh3u7nXAjUaTeaVC5JED&#10;5EzgVaDejOgGgwvDTj6dky++gcDwqOOyLUW5mcx55d+kbFl31IFF7/ngdzy8vPVOFRER6YisVvKz&#10;0igtzKMkP5eS/BwKcw5QmJ1BYU4GASERnHHDAx3mzOL2VYv5/fPXyd5/SPC1Av8D7jOazEUKkQfD&#10;YwDwAnBtw/v6DB/HjGv+SXhsn+O6TfM+fIGVP352xPvdPDyZdN41TL7wer1BRURETjC56fv444s3&#10;8PD2ZcjEU+k9dGyrnZm0Wi2smz+HhZ+/RnnxIRPdpAB/MZrMC0/4EJmUGD8VeB/o6VweGB7NjKtv&#10;Z1D8tHbZrlU/f8kv7/3XsewfEk6PIaOIHTCcmP5xRPYcgIurq95FIiIiJ6AvnryDnWuXOZb9gsMY&#10;OnkmJ00/n5Do7q3yGuUlRfzxxf9Y89s3Dc+KWoEXgQeMJnPFCRci7TPNPAwYnbfDYHBh3FmXcUri&#10;33Hz8Gy/o8NqZcvKBVSWldJ90AhCu/XUO0ZEREQA+OaFB9myfN5h7+s1dCxjT09kwJiTW+W10nZs&#10;4vvXHiU3fV/Du9YAFxlN5j3tUQft0pSWlBgfDnyL7fS1I0CGdutJ4n3PMmLa2bi4tvO03gYD4bF9&#10;iOo9EB//IL1bRERE5GBQjBtDbU01+ZlpVFfWbwwsyEpn87Lf8PEPolu/uBa/VkBoBCOnn0ttdRVp&#10;O5KxNUQCthn7rkmIi0lekJy2vcuHyKTE+FHAH8BI5/JRM87n4nueISg8WkemiIiIdGjunl70HTmB&#10;cWdeSky/oVhqa8g7sL/eaWf/kHAGjJnSKq/n4upKn+Hj6D5oBLvXr6C60jFLohdweUJcTPWC5LTF&#10;x7MOjuvp7KTE+LOwTTruU1fm6e3LGTc8wJCJp7bqa9XWVLPql69YN382wZGxnHvboxrcW0RERNpM&#10;aWEe6xbMYdPiuWAwcP7t/yGiR99Wf52Sgly+e/kh9m5a1fCud4GbjCZzVZcKkUmJ8bdi64Ht6LoU&#10;FtubxHv/S3BkbKu+1pYVC1jw6Sv1RoE//W/3M2rG+TrCRUREpNOzWiws+OxVVsz5uOFd87BdJ1nY&#10;1ttwXE5nJyXGPwI86Rxa+500kUv/70X8gsJa7XXyDqTwzQsPsnzOh1SU1p8laNyZlx23AcpFRERE&#10;2pLBYKDP8HEEhUezc+0y59PofYCEhLiYLxckp1W26TYchwD5JHCfc9nYWYmces0drTeeksXCkm/e&#10;ZensDw6Z0Dw8tg8zrvknfYaP0xEnIiIiXU7KlrWYnrqLyvJS5+I1wCyjyZzdKUNkUmL8i0C9SSun&#10;XXYzE8+7plVfZ/3C7/nhjaR6Zb6BwZySeKO9p7fGcxQREZGuKytlF588ejNlxQXOxZuAqUaTObct&#10;XrPNJn1OSox/tGGAnHX9va0eIAGqKsqcYrGBUTPO58bnv+SkGecpQIqIiEinUF1ZTnlJ82Y0jOjR&#10;l78kvYN/SLhz8VDgx6TEeJ+22N42SVhJifG3AU8czHUunHvrvxk57Zw2qfSIHv2oKC0mMDSKs24y&#10;MurUC9p3oHIRERGRJsjYs4237r6cpd++h6W2lp5xozAYmnbC2NsvgMETprNl+Tyqyh0NbLHAmIS4&#10;GNOC5LTa1tzmVj+dnZQYfxnwqXPZrOvvZfRpF+oIERERETmMhZ+9xrLZHziW+4+ewrm3PtKs4Qnz&#10;Duzng3/9teGp7U+Aq4wms7W1trlVWyKTEuPHAbMBx3QzCZf/g/gzL9PRISIiInIEHt4+bFz0E1aL&#10;xR4EU9hm/p3+o6fg5evXpHV5+wfSd+QEkpf8Qm1NdV3xcKBiQXLakg4XIpMS46OBhUBQXdn4s6/g&#10;5MQbdGSIiIiIHEVASAS9R4xj59qljr4e5cWFbF4+j97D4vELCm3S+nwDQ4gdOJxNi392Hv4nISEu&#10;ZvWC5LQdHSZEJiXGewK/AAPrygaMmcKZNz7Y5PP5IiIiIidqkBw6aSap2zZQnJcF2DoPJy/5hZ5D&#10;xxAQEtGk9QWGR+MfHM6O1Y7ZEA3AmQlxMd8uSE5rcY/tVgmRCXExLwKO6WAievTjkvtfwM3dQ0eE&#10;iIiISCN5ePsQN2kmOWl7yU3bC9imci4pyGHo5JlNXl9U74FUVZSRtn1jXZEXMDkhLub9lna0afEQ&#10;P/b5sP9Rt+ztH0jivc/i4eWtI0FERESkidw9vbjwjicYdeoFjrKwmF7NXt/0K26l19CxzkUjgf+0&#10;dDtbdK7Zfh3kBsAxd2Hifc/Sf9RkHQEiIiIiLbR7w0oqSooYNC6hRWNfl+Tn8Na9V1JWlO9cfJrR&#10;ZP6tuetsaUvke84BMv6MS1slQG5aPJcXbzyTT5NupbKsREeQiIiInJD6DB/HkImntnjyFL/gMM75&#10;x8MNi99PSowPau46m71FSYnxVwL31C1H9R7I+bcntfiP3L1hJV8//wBV5aUUZKUREt2DqN4DdRSJ&#10;iIiItEBIVPeG10f6A8ELktN+aM76mtUSmZQYHwo870iibu6ce8sjuLawI01O2l6+ee4BxxhJBoML&#10;ET37aa+LiIiItIKpl95ESHR356IbkhLjJx63EAk8g9Np7InnXUNYbO8W/VGVZSV88dSdVJaXOsoS&#10;Lv8H0X0Ga4+LiIiItAI3dw/OvOH/nIsMwP+SEuPd2zxEJiXGTwKurVsOi+3NpPOuadlfZLXyw+tJ&#10;FGSmOYpGJpzL+HOu1N4WERERaUU9hozipBnnORcNBW5t0xCZlBhvwNYK6XDm3/+vxaexzXNNbDUv&#10;dCzHDhzBrOvv0V4WERERaQMJl9+CT0Cwc9GDTe1k09SWyAuBCY7YOnkWsQOGt/gPWfrte47bPv5B&#10;nH97Eq5u7trDIiIiIm3Ay9efU+pPTR0CPNAmIdJ+rvyJumU3dw+mXnpTq/whddP4GAwunHvbowSE&#10;RmjvioiIiLShkQnnNhzE/LakxPjujX1+o8fjSYiLuQG4um553NlXMHh8Qqv8EQPGnkxAaCRTLryO&#10;nkNGaa+KiIiINEFVRTl5B1LwDQgGQ+PmkjG4uBAYHk3y0l/ritwA38YO+dOoV0lKjHcDdgC9wDa1&#10;4T9e/hZPb1/tNREREZF2VFZcwNv3XEFxfg6D4qdx4V1PNun5Hz1yEymb19QtVgM9jSbzgWM9r7Gn&#10;sy+pC5AA48+6QgFSREREpANI27GJ4vwcALaaF7LN/HuTnj/5/GudF92BOxvzvGOGSHuP7Pvrlj19&#10;/OpNCC4iIiIi7afH4JPw8Q9yLP/24QvUVFc1+vm9h8cT0y/OueimxvTUbkxL5JnYxg8CYPRpF+Ll&#10;6689JiIiItIBeHr7csqlNzqWC7MP8OfcL5q0jgn1x/z2Bf7RGiHytrob7p5ejDvrcu0tERERkQ7k&#10;pIRziezZ37G89Nv3qSgtbvTzB445mfDufZ2LbkhKjHdpdohMSozvA8yoWx46eVa95lIRERERaX8G&#10;FxcSrrjFsVxZVoL5p8+asAIDo0+70LmkBzCr2SES+CtOPbhHnaZrIUVEREQ6oj4jxtPDaajEFd9/&#10;Sk1VZaOfP2zK6Xh4eTsX3dCsEGkfXPy6uuVufYcQ1Wug9pCIiIhIB3XKxX9z3K6uqqCqoqzRz/Xw&#10;9mHo5HqNj2clJcZ3a3KIBM4CIusWGjRxioiIiEgH02PIKBKuuIXoPoOZ+Ze7Gs6PfUwNRuBxxWmi&#10;mYbcjrKeS+pueHr7MnjCDO0ZERERkQ5uwjlXMeGcq5r13MheA4jqNZCMvdvqii4GDjt6+WFbIpMS&#10;472xtUQC0H/Mybh7ejX7j6kqL2PFnI9Zv/B7rBaL9q6IiIhIBzVk0qnOi6OSEuMHNDpEAmdgGyMI&#10;gKGTT2vRxvz09pPM/+RlfngjiXUL52jviIiIiHRQcRNPbVh0SVNC5MV1N7x8/ek9LL7ZG1JeXMjW&#10;FQscy6UFudo7IiIiIh1UQFhUwxlsEhsVIhueyh4YPxUXV7dmb0jy0l+pranGeX0iIiIi0nENmTTT&#10;eXGofezwo4dIYApOp7KHtLBDzYY/fnTcju4zqOFo6CIiIiLSwQwce0rDopmNCZGOB7m5e9QbtLKp&#10;CjLTOLB7i2N5+Clnaa+IiIiIdHCB4VGEduvpXHRaY0Kk42rKHkNG4ebu0ewN2Pbn7wcXDAYGT5iu&#10;vSIiIiLSCfQZMd55MSEpMd7tiCEyKTE+Ghh2hCc32ZaVCx23uw8cjm9giPaIiIiISOcLkQHAuCOG&#10;SBo0VfZtYYgszs103B4y4VTtDREREZFOoueQUbjWPyN96tFC5KS6G/4h4YTF9m7Ri0+99Gb8g8Po&#10;O3IiI6bpekgRERGRzsLd04vYAcOciyY4LzQcu8dxZ+zAES1+8WEnn86wk0/XXhARERFpZ+UlRbi4&#10;uODp49fo58T0H8q+5NV1i+OSEuMNRpPZCk4tkUmJ8f7AEOcniYiIiEjnt2X5PJ7/20yev+F0Uras&#10;bUKIrNcSGQgMqltwPp09xnk5ViFSREREpEtIXvYbVouF2uoqVv1sakKIPCQPjjtciHT0onF1cyeq&#10;90DVuIiIiEgXEBwZ47i9f9uGRj/PNzCY4MjYY4bIsXU3onoPbNgbR0REREQ6qdgBwx23S/JzKMw+&#10;0Ojndus3xHlxzOFC5NCDIXKQaltERESkq4TIgcPrLaft2NTo50b1qnd2enBSYrzBESKTEuM9AMfE&#10;2i0d2kdEREREOg7fwBACwqIcywf2bG30c0PqT3/oC/RwhEhsPW1c6+4N795HtS0iIiLShUT3OXim&#10;OXPP9kY/L+LQXDjYOUTWO9kdrpZIERERkS4lsucAx+2slB2Nfl5gRDRuHp7ORUOcQ6Qjmvr4B+ET&#10;EKyaFhEREelCeg939KHGLzi80c8zGFwI69bLuSgODs5Y4wiRYTqVLSIiItLlxA4YzoV3PUnGnm2c&#10;lHBek54b1r0PGXu31S32dw6RjismgyO6qZZFREREuqBB8dMYFD+tyc8LCo92XuwOB09n96grDQiL&#10;bNHG5aTtZf3C7yktzNOeEhEREekC/EMjnBdjkhLjDW5JifFugKPPd0Bo80NkSX4O7z7wF6orywmJ&#10;7s5Nz38JBoNqXkRERKQTC3QaHghwB6JcgGicBh1vSYjM2LON6spyAPIO7KeqskK1LiIiItLJHeZM&#10;dQ8X7Oe1j5A0m6Q4L/tgRPX0wsPLW7UuIiIi0skFhh6SD2NdcLoe8ghJs9HKivIPric0UjUuIiIi&#10;0gV4ePvg6e3rXNTNBQhzPMDLG3fP5rceFucfbIn0DwlXjYuIiIh0ET6B9cYRD3MBguqWvHwDWrRy&#10;5x7ZGrBcREREpOvwrp8Tg12A4IMh0r9FKy/OzzkYIv0DVdsiIiIiXUSDnFg/RHr7tawlsry48GCI&#10;DAhRbYuIiIh0lRDpd7SWyBaGyG59hzhu9xo6WrUtIiIi0lVCZIOWSDda8XT2WTc+yICxJxMYHl0v&#10;UIqIiIhIlwqRQW60YscaV3cPBo+frloWERER6aAqy0tZ89s3BIZFMWTiqY1+XoOONb5uOM1Wo8HB&#10;RURERLq2X997lg1//AiAxVLL0MmzGvU8Fzc350UfFyBA1SkiIiJyYsjct8Nx+8Cuzc1djYeL85Kr&#10;q5tqVkRERKQLc/fwatbzPH386i27AK6Olep0toiIiEiX1uC0dKMZ6i/6ugD+qk4RERGRE09NVVVz&#10;n+pW/3S2m7tqU0REROQEYXBxafRjPRsMBekCOJKju4enalNERESkC6uuKHPcdnVrfn8YF8DHseDq&#10;qpoVERER6cIstbWO225N6GRTVV52SIh0cPfyUc2KiIiIdGG1NdWO2025lNFqqXVerHCpn0xrVLMi&#10;IiIiXVh1VUWznlfjFD6BynohsrqiXDUrIiIicoJoMB/20UNkVWW9ZRegrLU2JH1nMr+8+wxbzQu1&#10;V0REREQ6oIbXNjZTiQvgaJusrWn+6WyrxcJnj9/Oql++4pvn/o/8jFTtJREREZEOxmKxOG43pXd2&#10;g5bImvqns5t5jhygurKCitJiW6C0WshJ26O9JCIiItKBuXs2frbCmur6A5O7AKWtsREe3j71hggq&#10;Ly7UnhERERHpYGIHDLOFQFc3YvoPbe5qit1wOp1dXVnRoo3y9gugtDAfgDKFSBEREZEO58I7n2TX&#10;+uWEx/YhtFvPRj+vurJeB+xaN8CR9ipKi1q0UV5+gY4QWV6iECkiIiLS0bh7ejEoflqTn1dZXu/k&#10;dYkLkHcwRBa3aKO8/QIdtytKirSXRERERLqIipJ6OTHfBcg/wp3NCJEBjtvlCpEiIiIiXSdElh4a&#10;Igscwa+Fp7N9A4Mdt1vS01tEREREOlqILDokROYfIWE22eAJMxw9tAeOnaraFhEREekiyuvnxAI3&#10;5xDZ0lPQfYaP49ZX51BbU0NgeJRqW0RERKSLaNDfJc8NyKlbKi3Ma/EL+AWHqZZFREREupDamuqG&#10;Z6xzXYAUxwOqq1olSIqIiIhI11Gcl92wKM0F2O9cUpSbpZoSERERkYP5MCejYVGqC5B6jAeJiIiI&#10;yIkcInMzGxbtdzGazPk4zZ99mAeJiIiIyAkdIuudqc42mswVLnVpUiFSRERERA6nsP6Z6v0AdSFy&#10;X11pfmaaakpERESki0nbmcznT/yT3z54ntqa6qaFyOwDzoupziFya11pTuoe1bKIiIhIFzPnlX+z&#10;a91yzD99zo7VS5r03Jy0evlwu3OI3FxXmpexv8npVEREREQ6rpKCXPIOOEZ1xGq1Nvq5VRXlFGbX&#10;O5292TlEOloirRYLuen7VNsiIiIiXUTajk31lrv1HdLo5zZohQTY4hwi661Zp7RFREREulCI3L7R&#10;cdsvKLRJ01Pn7N/dsOhgS6TRZM4DHH23s1spRFpqa7DU1mjPiYiIiLSjlM1rHLdjBgxr0nOzU+uF&#10;yFSjyVzkCJF2yXU3MvZsbfHG7t6wkv9eO4Pn/zaL9J3J2nsiIiIi7aCyrIT0XVscyz3jRjfp+Vn7&#10;djovOlbkHCLNdTcanjdvjnXzZ1NdWU5FaTHLvvtQe1BERESkHezfuh6r1eJY7tWUEGm1kla/MXD1&#10;4ULkirob5cWF9XrwNEdwVHfH7T0bVlJbXaW9KCIiInKclZcUOW77BYcRHtun0c/NSd9HZVmJc9HK&#10;w4XIlc6PSNvRslPQ/UdNctyuqignZcs67UURERGR42xg/FT6j55CcFQsM6+9GwyGRj/XuUOO3YpD&#10;QqTRZD4ApBwMkRtbtMEx/Yfh7RfgWN6+epH2ooiIiMhx5uHlTeK9/+XmF79m0LhpTXpug0sc9xlN&#10;5oxDQqSdozUydduGFm2wwcWFfk6tkVtXLMBqsWhPioiIiHQSqfVbIuudtW4YIh1z4GTu20FpYV6L&#10;XnjwhBmO2yUFuezbvFp7Q0RERKQTKC3MI3v/Luei5UcLkT87L+xev6JFL953xHi8fP0dy3s2/qk9&#10;IiIiItIJHCYH/nbEEGk0mbfjdF3k7vUrW/TiLq5uDDv5DMdyUHg37RERERGRThEi6+XAdKPJXK/X&#10;tdthnvMr8FewDRhutVowGFyavQHTr7yViB798PTxY3ATL+YUERERkePParU0bIn8peFjXI4QIgEo&#10;K8rnwO6WzV7j6ubOyIRzGDw+oUldykVERESkfWTs2U5ZccFh8+HRQuQ8wDHh9daVC1WTIiIiIieQ&#10;7X/+4bxotefDo4dIo8mcD8yvW96yYj5YrapNERERkRNE8tJ6DY9LjSZzzjFDpN2XdTcKMtMazpko&#10;IiIiIl3Ugd1byc9MdS4yHe5xRwqR3+J0SnvLivmqUREREZETQIPcZ8GpcfGYIdJoMufhfEp7+TzN&#10;NiMiIiLSwZUW5pG2M7n5uc1qbXgq+3fnqQ6PGSLtPqu7UZSbxc61S7VnRERERDqo7NTdvHrrBbz/&#10;4HX88EZSs9axN3kVRTn1MuOXR3rs0ULkl0Bh3cKa377R3hERERHpoH597zmqK8sB2LOheRPGrP7l&#10;a+fFcuDzJodIo8lcBnxUt7xz3XIKsw9oD4mIiIh0MDvWLGHvpoPTSw8aP73J6yjOz2H76kXORSaj&#10;yVzQ5BBp96bjltXKmnnfai+JiIiIdCC11VXM+/BFx7KXrz9TLry+yetZv+A7LLW1h8+BTQ2RRpN5&#10;I7C8bnnt/NmOZtLWUpSb1eJZcUREREROVMu++5C8AymO5ckXXo+3f2DTgmhNdcPGwk1Gk3lZs0Ok&#10;3St1N8qLC1k7/7tW+6PTdybz6q3n8+4D1/DLu8/oKBARERFpgty0vSz99n3HcnhsH8bOurjJ69m4&#10;aC7FednORW8c6zmNCZEmYE/dwoo5H1FbU90qf/jeTauw1NqGo1z1y1fsWLNER4OIiIhIIy3+5t2D&#10;ucxg4Iy/P4CLq1uT1mG1Wlg2+4N62RR4t8Uh0mgy1wCOZsLi/BzWL/y+Vf7wIRNm4Obh6Vj+8Y0k&#10;yorydUSIiIiINIIBg+P2mNMuJHbA8CavY8vy+Q1nqHnBaDIf8/pF18asPCEuJhn4K+AHkJO6h9Gn&#10;XYiLi2uL/nAvvwC8/QIcY1BWV1aQvX8XcZNPw2Aw6MgQEREROYrug0ZSW1NN72FjOSXx77i6Nb0V&#10;cvZLDzk34pUCly5ITqtolRC5IDmtJiEuxhWYAVBRWoyXr1+z0m5D3foMJn1nMvkZtgScn5GKweBC&#10;zyGjdGSIiIiIHIWHlzd9R06g19CxTQ6QABsX/cTa+bOdi14ymsyNOuXs0oTXeQlIq1tY8s17lBcX&#10;tvyvNxg466Z/4Rcc5iha9NXb7Nlo1pEhIiIi0kaqKyv4/fPXnYuKgKca+/xGn4+2t0YWAOcC1FRX&#10;UVNdRd+RE1ohRfsQ238oGxf9hNVqBaCmqpLBE2ZoD4uIiIi0geXffcD2VYudix4zmsy/NPb5Lk18&#10;vfeBTXULq3/9mpzUPa3yh8QOHMGpV9/hWO4++CTtXREREZE2UJKfw7LvPnIuSgOea8o6mtx7JSkx&#10;/nTgp7rlmAHDuObRNzEYXFrlj8rYu43aqipiBgzTHhYRERFpA189ex/bzL87F11vNJnfbco6mty9&#10;ekFy2s6EuJhhwBCA4twsfPyD6dYvrlX+KL+gMAJCI7V3RURERNrAVvNCFn/1tnPRSuDWBclp1qas&#10;p7nNh7dhu/gSgIWfv0ZRTob2ioiIiEgHVlFazC/v/te5qAa4wWgyW5q6rmaFSKPJnA48ULdcVV7G&#10;968/htVq0d4RERER6aB+++B5SvJznIueNZrMG5qzrpZcyPgGsLRuYe+mVSz79gPtHREREZEWStm8&#10;hs3Lfmu1qaYBNi35mQ1//OhctBt4tLnra/aUMwuS06wJcTELgOsAT4B9W9bQe9hYAsKitPdFRERE&#10;mshqsfDbB88z9+2n2LpyASUFOQwYc3KL15ufkYrpqTuprampK6oFzjGazLubu84Wdak2msx7gRud&#10;//BvX/wXpYWa/1pERESkKSpKi/ns8dv5c+4XjrLsVhhKsba6im9ffJCqinrTYT9qNJmXtWS9LR6X&#10;x2gyfwZ8WLdclJvJV8/e16rNryIiIiJdWfquzbzzwDX1Zuxz9/Rm6iV/b/G6f/jf4xzYvdW5aAnw&#10;n5au17U1/vCEuJjfgLOByLogWZSbycCxp7Rpheek7uGrZ+9n05JfCO3Wg4DQCB2FIiIi0nlYraz8&#10;8TNmv/SvetNJB4ZHcbnxFWJbOG72stkfYP7xM+eibGCW0WQu6BAhckFyWnVCXMxc4GrAGyBz3w7c&#10;Pb3oPnBEm9X7bx+8wM41SyjISmf9wh+orqqkx6CRuLi66qAUERGRDm/VL1/x2wfP1xvhpseQUVz+&#10;4MsER8a0aN3bVy3mxzcfdy6qBs5ubm/sNgmR9iBZkBAX8ydwJfbT5Hs2mgkIjSCq96A2qfjs/bvY&#10;t3lNXZQnddt6tpp/J6J7HwLDo3VkioiISIe2bsEcMvbYTjUbDC5MvuBazr7pX3h4+7Rovfu3ruPL&#10;Z+7BUlvjXHyr0WT+qrW2vVWb7BYkp+1NiIs5gO3UNgA71ywltFtPwrv3bfWK7zFoJBgMpG5bj9Vq&#10;G2S9rKiADX/8SH5mGt0HjsDDy1tHqIiIiHRI/qERpG7bgE9AEOff/hgjE87BYDC0aJ0Hdm/ls//c&#10;RnVlvY40rxtN5kdac9sNbVEhSYnxRuCxumUXVzcuvPNJBoyZ0iY7IHPvdua8+m+yUnbVKw8Mj+LG&#10;57/Ezd1DR6mIiIh0eVkpu/jk0ZspKy5wLv4auMRoMte25mu1ycWDC5LTFiXExQQD4wGsVgtbVy4g&#10;ODKGiB79Wv31/IJCGZlwDu6eXqTt2Ohouq0sK2H0qRfi6e2ro0pERES6tMy92/n0sVsaBsgFwAVG&#10;k7mmtV+vzXqgJMTF/AJEAWPqguT2PxfhGxRKdJ/Brf56Li6udB80kmFTTqc4L4uCrHRGTD2boZNn&#10;6qgSERGRLi11+wY+fewWKkqLnYvNwJlGk7msLV7T0JZ/UFJivAF4DacByQGmXPRXTr7or2AwaK+L&#10;iIiItMDONUv5+vkHqKmqdC5eBpxhNJkL2+p123QsnAXJaSTExfwE+AIT68pTNq8hN30f/UdNwsXV&#10;TXtfREREOq2q8jKSl/7Cql++oramivDYPsfttc0/fc73rz3WsBf2QuB0o8lc0pavfdyaApMS4x8A&#10;6g1W1K3vEC686ykNEi4iIiKdiqW2hj0b/yR56S9sXbmQ6soKe7IycPOLXxEcGdvmr//zO8+wdv7s&#10;hnd9D1zaVqew2yVE2oNkIrYpEj3ryrz9Azn3ln/Td+TEDnFQrJjzMev/+IGwmF70O2kSfUZOwD84&#10;TO8WERERIW1nMqt+/pKda5Y0vP7wYIh84SuCo9ouRBblZPDNCw+StmNTw7teAu5s7V7YHSJE2oPk&#10;JGxdzSOdyyecezVTL/l7u57eLisu4Pm/zQL7mJN1wmP70DNuFD2GjKb3sLF4+frrXSQiInKCKcw+&#10;wGu3X9Tw1LFDRI++TDz3GuLasFPvNvPv/PBGUsMAawH+aTSZXz6e9dEuPVuSEuO7AV8Ak53LI3v2&#10;5+ybHyKy14B2OThqq6t45ZbzKCnIPeJj3D29uerfr7dJD3MRERHpuNJ3JvPeg9fVK/MLDmPw+OkM&#10;P+VMonoPbLPXriwvZd6HL7JuwXcN78oGLjOazPOPd320yyTTC5LTihPiYj4C/IAJdeWlhXmsWzgH&#10;q8VC7MDhuLgc381zcXVl8PgE3Dw8qSovo7Qw75DHWGpr8AsOo2fcaL2bREREOpGa6iqKcjMpKyrA&#10;2z+wyc/3Dw6nuqqC2upqhkyYwfQrb+XUa+6g30kT8WvDS992b1jJ54/fzr7NqxvetQyYYTSZ17dH&#10;fbb7GDtJifGzgHeAbs7lod16ctpf7qTPiPHttm3F+TnsWb+CfZvXsG/zagqzM/Dw8ubKh98guk/T&#10;5gOvKC3m6+fupyg3k6mX3szg8Ql6N4uIiLSB2ppqFn/9Dpl7t1NeUkRFaTGlBbn1TgGPmHY2Z91o&#10;7NB/R2lhHvM/fomNi+Y2vMsCPAn822gyV7fX9nWIgRqTEuNDgFeBSxveNzB+KtOvuLVNL1BtrJKC&#10;XDy8fJo1H/faebP56a0nAPDy9efOd37FYHDRO11ERKSVLfryTRZ/9c5RH+Pp7cvd7y/okNtvqa3l&#10;z7lfsPirt6ksL214907gKqPJvKK9t9O1I1TWguS08gXJaV8nxMWswzaepKONOTdtL6t/+4bSglyi&#10;eg/Ew9un3bbTw8sHVzf3Zn+bSF7yC2BrTo+beBo+AUF6p4uIiLSy2AHD6HfSJNYtnHPEx4yZeVG7&#10;nu08LKuVzcvn8dVz97F52W/U1tRrZKzF1vv6YqPJvKcjbG6HmzImKTHeF3gYuAOo11Xbzd2D0TMv&#10;ZtyZl+EfEt6pDujykiKeu/5Ux/K5tz7C0Mmz9E4XERFpIz/+7z+4e3jh5eePT0AIvoEh+IeEERgW&#10;3bFyhNXK9tVLWPTlm2Tu3X64R6wAbmyvax87TYh0CpMDsJ3vP7/hfS6ubgw/5QzGnXUFYTG9Os3B&#10;/Oqt51OQlQ7AuDMvY8bV/9Q7XERE5ARlqa1l87JfWTb7Q7JTdx/uIenAv4D3jSazpaNtf4efvNo+&#10;ruTTOE2b6Kxn3GjGzLqYAaNPxsXVtUP/Ld88/wBbVtiuv+g+aCRXP/I/vYNEREROMKWFeaydP5u1&#10;876lKDfrcA8pBp4CnjOazOUd9e8wdJYKT0qMnwr8GzjlcPf7BYUydMoshp18BhE9+nXIv2HZ7A9Y&#10;+NlrAHh4eXP3+wvUuUZEROQEYLVY2LV+BRv++JFt5t+PNGB5IbbrHl8ymsw5Hf1vMnS2nWBvmbwD&#10;OI8jdAwK796XIROmMzB+KuHd+3aYbd+9fgWfPX67Y/mmF74iJLq73lkiIiJdMThaLaRt38iWFQtI&#10;XvrrYceftsvENkrNy0aTuaCz/H2GzrpjkhLjewL/AP4CHPHq2JDo7vQ7aSJ9Royn55DRuHl4tts2&#10;V5QW88Lfz6C2ugoMBm59dQ4BoRF6l4mIiHQR1ZXl7Nm4il3rlrF91SJK8o/aoLgKW8vjF0aTuaqz&#10;/a2Gzr6zkhLj3YGzgeuAmTTo0e3M1d2Dbn0H02PIKLoPHEF0n0H4BAQf1+3dtW45m5b8woAxJ2vA&#10;cRERkU6uprqKtB2bSNm8hn2b15C6bUPDoXkaKgA+Ad41msxrOvPfbuhKOzIpMT4MuAi4GJgKHPOC&#10;Q//gMKL6DCay1wCi+wwitFtPgsKjcXX30DtDREREHKrKy8hK2cGB3VvJ3LudA7u3kpO2B0tt7bGe&#10;Wg7MAb4EfjSazBVdoT4MXXVH22fBOR1bK+VpQOObHA0GAkLCCYqMJTiiG34h4fgGBOMTEIyPfxD+&#10;IeG2oYUMBr2jREREuoiy4gLKiwooLymkMCeTgsw08rPS7L/TKcrNBKu1savLAuYC3wO/GE3mkq5W&#10;XydECkpKjHcBTgISsPXungCEtGSdQyfP4txbH9E7TkREpBNbMedjVv70GaUFeVitLRqKsQxYCsy3&#10;/6zpiGM7KkS2PFQagAHAWGAUMBIYAkQ2vuYM3PP+wmbNoy0iIiLtr6K0mOeuP6054bEW2AKsBczA&#10;MmCD0WSuOZHqz+1EPGiMJrMV2Gb/+dgpXAYC/YBB9pDZ2x4su9l/H+wFbrWSnbKTmAHD9C4UERHp&#10;hLL27ThagLQA2cAuYIf9ZyuwE9jWVa5rVIhsvXBZCKy2/xwiKTHeByjCPj5lVsouhUgREZFOKjNl&#10;p/NiFbYxqDOAA0C20WSuVS0pRLZWyCxLSozfAgy1hcgdqhQREZF2Vl1ZjvmnL3BxdWXsrMRGjwmd&#10;nbLLeXGz0WSeq9pUiGxL6+tCZOa+naoNERGRdrbg01dZ9fOX9kBZwckX/61Rz8vaV68xaJ1qsmk0&#10;cXPTOQ6yzL3bsFosqhEREZF2Ul1ZzoY/fnQsV5QWN+p5ltrahqez16s2FSLbmuMgq6ooJyd9r2pE&#10;RESknWxeNo+q8jLH8pCJMxr1vOzU3dRUVToXrVNtKkS2tT8Bx0ij6Ts3q0ZERETaydp53zpuh8X0&#10;InbA8EY9L31nsvOilSN0qhWFyFZjNJkLsA0NBMCBXa0QIq1W8g7sp6qiXBUsIiLSSPu3rifNKQyO&#10;nH5eo597YNcW58XNRpO5WDWqEHk8rKi7kbptQ4tXNvedp3n9nxfx2m0XUJSbpdoVERFphOVzPnLc&#10;9vD2YcTUsxr93LQdmw77f10UIo9biMxM2Ul5SVGLVrZ15UIASgvz+OOLN1S7IiIix1CUk8GONUsc&#10;yydNPx8vX/9GPbe8pIis/fWG91mpGlWIPF6WOm5ZraRsWduilfUdOd5xe+OiueSk7lENi4iIHEV1&#10;VSVYbV0UXN3ciT/j0kY/N2XLWsdz7ZapRhUijwujybwJyHQcjJtbdi3ulAv/iourqz2TWvhdrZEi&#10;IiJHFdqtJ6f/7X76jpzAebc9RkBoRONDZP3/25mAeskqRB5X8+tu7N20qkUrCo6KZeS0cxzL28y/&#10;s3u9Ls8QERE5mlEzzufSB15g0LhpTXreno31/m/PN5rMVtWmQmS7hMislF0UZh9o0cqmXPRXPLx9&#10;HMs/v/sMtdVVqmUREZFWVJSbSXb96yEXqFYUItstRAJsX7WoRSvzCw7j5IsOTtOUn5HK2vnfqZZF&#10;RERa0fZVi4/6/1wUItuc0WTeh9PsNYc5KJts7OmXENGjn2O5tDBPFS0iItKqIfIP58Vko8m8V7Wi&#10;ENkevq67kbJlTaPn6zziznB15bzbH6PX0DEMHHsKY8+4RDUsIiLSSirLS0nZXG9ElW9VK83npipo&#10;kdnAo2CbyH3rygWMTDi3RSsMj+3DFf96VTUrIiLSynasWkRtTbVz0TeqleZTS2QLGE3mjcDOuuX1&#10;v/+oShEREemgGvyf3ms0mdeqVhQi29NndTdSt60n78B+1YiIiEgHU5STwd7kekP7fKVaUYhsb+8C&#10;jvGlNixSa6SIiEhHs2HRTw1nqXlHtaIQ2a7svbocwwNs+P0HLLU1qhgREZEWyEndQ1bKzlZZl9Vq&#10;YUP9U9lLjSbzVtWyQmRH8HbdjeK8bLauXKgaERERaabl333I/+66lLfuuYK182a3eH071y4jPzPV&#10;uUitkAqRHcZsIKduYeUPn6pGREREmmHRl2+x4NODo5Q0uI6xWcw/fu68WAyYVNMKkR2C0WSuBF6r&#10;W07ftZndG1aqYkRERBrLamX+xy+x+Ku3D4YUVzdGzTi/RatN25nM3k1/Ohe9bTSZS1XhCpEdyatA&#10;Rd3C0m/ea/MXtNTWsGvdcnLT96n2RUSk06qtqea7Vx9hxfef1AuQF975JD3jRrdo3cu+fb/eSwEv&#10;qsZbh6uqoHUsSE4rTYiLCQfGAxTmZBDTP46QqO5t9prfv/4oCz55hdW/fo2HlzexA4ZrR4iISOcK&#10;kNVVfPHUXWz/8+B0hG4eniTe9yz9TprYonWn70xm/scvORd9ZDSZP1Cttw61RLaup3BqjVz46WtY&#10;rZY2e7G0HZsAW6+zeR+9xHev/Jua6irtBRER6TQ2L5/Pno1mx7K3XwBXGF+mz/BxLV6387WV2Foh&#10;k1TjrUctka1oQXJaSUJcTBAwEaC0MA//4Aii+wxqk9fz8PJhx+ol1A1TmZWyk52rl9AzbjQ+/kHa&#10;ISIi0uFVlhaz4Q/b8DuB4dFc+fDrRPUe2OL1bl+1iGWz6zU6fmA0md9TjStEdlgJcTF/An8HvMF2&#10;Qe9J08/FzcOz1V8rqtcAYgYMY+eaJY4WyNLCPNb//gP+IeFE9hqgHSIiIh1aYHg0Mf3jiOo9iFnX&#10;30NgWFSL11lbXYXpmbupKC2uK6oALliQnFakGleI7LAWJKdVJMTFlABnAFRXVlBWlM+AMSe3yesF&#10;R8YyeFwCe5NXU1aUD9g63Gz/8w9CorsT0aOfdoqIiHRoIVHdiR0wDHdPr1ZZ3+Kv36l3jSXwlNFk&#10;nq2abl26JrJtvAGsq1tYv/B79m5a1WYvFhwVy3VPvH/IMAjpOzdrT4iIyAkle/+uhqexU4DHVTOt&#10;Ty2RbWBBcpo1IS5mHXAdYADYl7yaEVPPapPT2gAurq70Hz2Z8O59SduZjH9wGAlX3IJvQLB2iIiI&#10;nBAstTV88eSdFOdlOxdfYzSZN6l2Wp9BVdB2khLjnwHurluOm3Qa5932mCpGRESkDSz87LWGrZCf&#10;GU3my1UzbUOns9vWv4AtdQvJS39tlTlARUREpL49G8ws/+4j56Is4HbVTNvR6ew2tCA5rSYhLmYx&#10;ttPabgC7N5rpO3IC/sHhqiAREekyrFYLyUt+ZtGXb1GYfYDug0Yct9cuys3is//cSnVluXPxRUaT&#10;eYP2jEJkZw6SmQlxMfnYe2tbLbXsXLuUuEmn4eHtowoSEZFOb/uqRXzz3AOsmfctuen72LPxT3oP&#10;i2+V4XqOpbqygs8fv438zFTn4ueMJvNr2jNtS6ezjwOjyfwq4GhjL87LxvT0XVRXVnSo7SwvLqQg&#10;K107TEREjs1qZduff/D2fVfx5TP3kJ26u97dx6WhxGrl+9ce5cDurc6li4H7tYPanloij5OEuJif&#10;gdOBaICS/Bwy9mxn8ITpuLi0/244sHsLb95zOSt/+IQ9G8x4+foTGtMTg0F9r0REpL6Mvdv4/Il/&#10;8ufcLygtyK13X0BoJGf+/f/oNXRsm2/HvI9fYt2COc5FacCpRpNZg4orRHYd9usjvwcSgUCA/Iz9&#10;5GelMXDsKe0e1tYvmMOeDba5S4tyM9myfB4bF83FYDAQ3r0vrm7u2okiIgLAV8/ez4HdW+qV+QYG&#10;M/XSmzn3ln8T0bN/m2/D8jkfseTrd5yLSu0Bcqf2kEJkVwySJQlxMb8BVwKeANkpu8jLTG33IOnl&#10;F8jmZb86pk8EqCgtZte65az+9SvKS4uI7T8MV3eFSRGRE90280LyMvYD4BcUyimX3Mi5tzxC90Ej&#10;jsvZtdW/fs1vHzzvXGTB1pFmkfbO8aNzle0gKTF+AjAf+/zaACOmnc2ZN/wfBpf2u0y1orSY1b9+&#10;zaqfTZQ0OD0BMPyUMzn75oe0Azsoq9XCng1mCrMzKC8ppLy0iPLiQttPSSG11dWMPeMShk6e1eR1&#10;Z+zdxtJv3sNgcME3KAS/oDD8g8MIiuhGUEQ3/EMjMBh0iXVXs3PtMjL3bqeitIiK0hIqSouw1NZS&#10;WVYCQO9h8Uy64NpmrbumqpKKshJ8A4N17HRCpYX5rP71KwJCIxk6eWabTaRxpAD58ztPNyy+1mgy&#10;v689oxB5ogTJBOAH5yA5eHwC5976aLufOq6trmLj4p/5c+4XZKUcPCvQZ8R4Lvu/F7XzOqh5H77A&#10;yh8/O+pjXN09uPeDhbi4ujVp3e8+8JdDTl05c/f0YtplNzP29Eu0I7qI5CW/MPvlY39pvOrh1+kx&#10;ZFST1p26fQOfP3EHlWUlGFxc8A0MISAkAt+gUPyDw/ALDmfA2JOJPA6nRKVzWf7dhyz49NWGxXcY&#10;TeYXVDvHn5uqoH0YTeYFSYnxZzkHyS0rFlBeUsxFdz+Fp7dvu22bq7sHIxPOYWTCOaRsXsOa+bOp&#10;KClm+pW3aMe1gerKcvIyUsnPSKUoN4u+I8YRGtOryetJ3b7xmI/xCwppcoAE8PDyPsbfUMHir99R&#10;iOxCcg+kNOpxnr7+TV735qW/OVozrRYLJfk5lOTn1HvM0tnvc8vL3+IXHKadIWC1Mu/jl1j5w6cN&#10;77lLAbL9qCWyndlbJL8FAurKwmP7cMn9zxMYHqUK6mqfgxYLa+Z9S/quzbaOVZlph/zz9PT25R+v&#10;zMbbL6BJ69725x/89L/HqamuxCcgGG+/ALz8AvD2C8TbLxC/oBCGTp5FUGRMk7e7KDcT84+fUZCV&#10;TklBLiUFuRTnZWOprXE8pu/ICVz6gD7LO0wITNvLjjVLcXVzY9SpFzT5DEdJQS7fv/oI+ZlpePn6&#10;4+Xrj6e3Lx7ePri6uePh7UOvoWPpd9LEJm/bno1mPn/ijnrHz+Fc98QHRPcZ1MSsYSFl81ostbUE&#10;R8USGBbVrpcJdVRlRflsX7WY9J3J9Bo6hiETT+2w21pTVcn3rz/G5mW/NbzrZqPJ/Lr2pkLkiR4k&#10;RwE/A45pbHwDg7no7qeJHTC80/99RbmZ+AQE4+buccLv65U/fMq8j459ScCNz5sI7dazwwfi4rws&#10;CrLSqa6qoFfcGFy1j9tV3oEUNi6ay5YV88lN3+con3LR9Zx88Q0daltLC/PJ3r+L0oJcivKyKC3I&#10;pTg/h+K8bMpLCuk/egoJl90MTexwOP+Tl1kx52PHsourG8GRMYREdSc4KpawmN4MGp/Q5C9pnf8b&#10;rJWMfdvZs8HMzjVL2b91PVarxXH335/7grBmnAFp++Mkjy+fvpu0ncnOxdXAdUaT+WO969uXTmd3&#10;AEaTeU1SYvxE4EdgQN0H7Ef/vokZV93WqU8Rfv3s/Ww1L8TV3YPo3oPoPngk3foNoVufwQSEda6W&#10;1urKcgpzMinJzyY4MpbA8Ogmr6O4QatjQ76BwYyYdk6HD5AABhcXAsKiWrQfq8rL+PX9ZykrLmTo&#10;5JkMGjetWafbT2SW2lo2LvqJdQu/J3Xb+sM+pry4sMNtt29gML6BY1p9vWnbNzWonxpy0/fVC9Wr&#10;fjHxt2c+PTGyo8XCws9eY/3C7ykrLjjKcVTT4bY9dfsGvnnugYafmyXAxUaT+We9+zvA/wFVQceR&#10;lBgfDHwJTHcuj5t0Gqf/7f52vU6yWQGhopxnrpl6xPu9/QPpPnAEM6+7h4DQiA617TvXLGX3hpUU&#10;Zh+gKCeTwtyMev+IXVzduO7x94jsNaDJ36p/ee9ZygrzCHK0jnQnOCqGkMjuJ9xUmMtmf8DCzw7O&#10;TOYfHMao0y5kzMyL8WrGtXYnoh/eSGL9wu8Pe5+rmzv9Rk1i1nX3nDDXFu5cs5TvX3+MsqL8Iz7G&#10;1c2d+z9Z0uR119ZUsy95Na7uHvgFhuAXEt7hP5f3bvqTTx478vXskT37M2ZWIiMTzulQ2/3nzybm&#10;ffhiw3CbApyt+bAVIuXIQdINeBa4zbk8KDKG8259lJj+QzvV3/PVs/exzfz7UR8z+rSLmHX9PU1e&#10;d2lhPuk7N2GxHDwlY6mpdkwnGd6jX5OvpwJI3baeDx469qm/mdfdw5iZF+mgbYF1C+bw4//+c0i5&#10;p48fo0+7kHFnXY6Pf5Aq6ijeuueKeqMouLi60X/UJAbGT2PAmCl4+vidkPVSUpBLfsZ+e6e1/eQd&#10;SCE3PYXK8lImnHMlo09r+nv3k8duYe+mP+uVuXl44h8cjm9QKCHR3Zl8wbUER8Y2a5urKyuoral2&#10;dDqqKCuhqryUyrJSPLx96DFoZJNP72fs3cY79119MEC7e9B94HD6jZrMwLGnEBTRrUPtt/LiQn54&#10;4zG2r1rc8K6lwIVGkzlT73qFSDl2mLwEeAfwPfjPwZVJ51/L5Auu7VSn/DL2bGP/1nXs37qe1G3r&#10;DzmlO/G8a5h22c1NWmdxXjZv3n0ZFaXFR33cRXc/zcCxpzRp3VvNC/n62aNPuxrevS+XG1/GLyhU&#10;B2sLWC0WVv/2DSt//JSCzLRD7vfw8uaCO56g78gJqqwjHa8rF/Lre//FLziMoVNOZ+iUWQrebeSJ&#10;yydiqa096mN6D4vncuPLTV73T28+wdoF34HVesTHTLrgWqZecmOT1717/QrSdybTrf9QegwaeVzH&#10;dGzSdm5YyQ+vPXq4y35eBO4xmszVOgoVIqXxQXIQ8Bkw0rk8smd/zr75oSafSu0oSgvzydizlax9&#10;O3Dz8GTUjPOb3CFj59plfPHkHcd83KTz/8LUS29q0rottbXM+/AF0ndtxj8knED7dX8BYZG226FR&#10;+AYG6wBtzTBptbBzzVJW/PApKZvX1Luv30kTueT+51VJ0u6WfPMuS75+l9qaI2eZ3sPjufzBpoXI&#10;itJinr1uxjEf12PIKK56uOt1Rq4sL2Xehy+ybsF3De8qAv5mNJlNOvoUIqV5QdIT+A9wl3O5i6sr&#10;48++kskXXIe7p9cJVy811VV88eQd7N206oiPiejRj4vufqrZp5akfaRsXsPS2R+we/0KAKZfcSvj&#10;z7lSFSMdgqW2ltKifErysyktyKM4L5vSQlvPchcXFyacc1WzOpu9+8A1HNi99Yj3e/sFcPY/Hqb/&#10;qMldqj53rlnK3Lefoij3kLPUy4ArjCbzXh11CpHS8jA5DXgX6OVcHhgexazr7qXfqEkndP1UV1ac&#10;kGG6K8vev4uqygpi+sWpMuSE+GJ8YNcWLJZaXFxc8fDyxs3dAw8fP9v4nMcY8L+zKcrN4rcPnmPr&#10;yoUN76oCHgWeNJrMtToyFCKl9YKkH/AUcMgFhH1HTmDG1f/skON8iYiI1IVl84+fsfTb96iqKG94&#10;92rgL0aTeZNqSiFS2i5MTgReB+qNRG5wcWHMaRcx+aLrdWG9SCeTvmszu9evYFD8NMJie6tCpMvZ&#10;smI+8z9+mcLsAw3vKgUeAZ43msw1qimFSGn7IOmGbRigR4B6Y3h4ePsw/qwrGHfWFV3uFIhIV2Op&#10;rWXxV2+z9Nv3sVotePsHcuurc3R5hnQZ+zavYeEnrzScdabOt8DtRpN5v2pKIVKOf5iMBJKA6xvu&#10;Tx//ICZdcC0jE85VmBTpgIpyMvj2xX+Ruv3g2MkGgwt3vP3LiTctn3Q5B3Zv4ffPXmf3hpWHu3sz&#10;cKfRZP5FNaUQKe0fJkdgG6R8esP7vP0DGX/WFYyZlagwKV1eTXVVp5infe+mP/n2BWO9qehcXF2Z&#10;ee3djDr1Au1I6bTSdmxi0ZdvOUZYaCAHeAh4S6euFSKl44XJBOBxYNwhYdIvgFGnXcjYWYn4Boao&#10;sqTL+XPuF8z76EWCImK46K4nCe/et0Nu58ofPmX+xy9jtR6cbSkoMobzb0+iW98h2pHSKe3ZaGbF&#10;nI+P1PJYCvwXeM5oMhepthQipeMGSQNwLvAwDQYqB9u0V8OmnM64sy5Xb+4uyGq1UFlWSmVZCVUV&#10;ZY4ZNmqqq6iprrK98Q0Gx5y/Lq6ueHj54OHti7evf5OnVetIXrnlXAqzMwDw9Pbl/H/+p8PNdrN7&#10;w0o++0+9WU0ZPH46Z91oPOHmTpfOz1Jby+blv7Hi+0/I3Lv9cA+pAN4A/mM0mXNUYwqR0rnC5JmA&#10;kcO0TAL0GjqWMbMuZsDoKRhcXFRpHTQUlhbkUZSbSXF+DiX52ZQU5FFWlE95cYHtdnEBlaXFVJaX&#10;OuYOby4vX3+8/ALw8Q8iIDTCPmNPNIHhUQRHxhAW06vDTrv505tPsHb+7IMfcAYXTv/bfZw0/bwO&#10;s42bl/3Gty8aHduXcPk/GH/2FR0mvFdXVlCYk0Fh9gEKczIoys2kvLiQitJiyksKqSgppqK0GIul&#10;htqaGsfxZqmtqXdcePr4YTCAu6c3nl4+ePj44unli4ePLz7+gfj4B+HtH4hvUCg+/kH4BobgHxzW&#10;5NmrpH2UFuazbv5sVv/2NcV52Yd9CPAq8ILRZD6gGlOIlM4dKGcAdwMzD3d/QFgUo2acz4ipZ+EX&#10;HKYKO86K83MozEojPzOdgqx0CrLSyM9MozD7AMX52Vgtlg6zrS6uroR260V49z5E9OhHTP+hxPQf&#10;2iF6E1stFn5+9xnW/PZNvfKEy//BhHOv7iAtNzXM//glctL2MfG8a+g5ZFS7bEdtTTWZ+3aQnbKL&#10;rJSdZKXsInv/LkoL89q1fnwDg/ELDsc/OIyA0EiCImMIiuhGUITttzocta+07RtZ9evXbFk+70jT&#10;P+ZhG4LuBbU8KkRK1wuTw7BNoXg54H7IAeHiQv9RkxiZcC79Tpqk1slWDDeFORnkpu8jNz2FgsxU&#10;8rPSKMhMoyAr3XGaudN+kLi4EN1nMN0HjaBX3Bh6DRvbrp1bVv7wCfM/fqXeNYcTz7uGaZfdfMIe&#10;g5XlpaRuW0/KlnXs37qe9F2bqe2Ex52njx/B9kAZFNmNoIhuBEfGEhwVS1B4N31mtYHykiI2LvqJ&#10;dQvmkL1/15Eetht4HnjPaDKXqtYUIqVrh8kI4AbgRiDmcI/xCwplyMQZDJk0U1PPNVJZcQG5afvI&#10;y9hPbvo+8tL3kXdgP3kZ+4/0rb05coEMIAvIxtbbMcteXgwUAkX22+VAidNziwAL4Ov0JcIf8ACC&#10;gRD772AgCugJ9LD/Dm3sBrp7etF7WDz9R0+h/+gp+AYGH/d9sXnZb3z3yr+x1B7sAHrdE+8T3Wfw&#10;CXM8FmSls33VYnauWcK+zWvq1UVj8wOQYj/e8oB8p99ldYc9tqnq6n18AG72/zGBQID9OPO33w4F&#10;woFIoNUuBHVxdSMkKpaQ6B6EdOtBaHRPQrv1ICS6Z7scg51ZbU01u9evYNOSX9hm/v1on18LgFeA&#10;74wms0U1pxApJ1aYdAPOA24Cph3pmAiKjGHQuGn0P2kSsQNH4OLqesLWWXVlBXkZ+8k7sJ/c9L22&#10;kJi+j9wDKVSUFrf4s9v+T3s3sMf+ey+QBqQDqUaTuaKdjhU/YAgwFNtsSUOB0UDQUT9kXFzoO3IC&#10;w08+gwFjTj6u17ztWreMr569n5qqSgD+9swnRPTo16WPz5KCXJKX/MzGRXPJ3LejMU+pAbYDG4FN&#10;2Mbv2wfsOx6nI5MS473sgTLG/tPN/ru7/QtMH3tZi3j6+BEa3YOQbj0Jje5OaLeeBEd3JzS6B+6e&#10;GvoMoLa6in2b17BlxQK2rlxwtM+zYuBD4FWjybxFNacQKUJSYnwf4Dr7T/TRPoz7jBhPr6Fj6DH4&#10;JMK69ezUPXoP+1+1usp2bWJmGnkZqeQdSHEExqLczJauvgjYAeyy/zgHxv2daey0pMR4FyAOmAxM&#10;sX8RiTrS4718/Rk6ZRbxp19KcFTscdnGA7u3suH37+kxZBSDx0/vku9dq8XCtj//YP3COexav+JY&#10;19BmAUuApfbf64wmc1UHP8487WGyt/238+3e2Fo4my0gNILgKFuwDInuQUh0d8K69SIwPLrLf2HO&#10;z0xlz8Y/2bV2KXs2/nmsjnnLgbeBL3TKWhQi5Ugf2K7AadiumzyPBtMqNuTjH0TswOF06zuEyF4D&#10;iOw1AP+Q8I79T9dqoTgvh4K66xKzbR1a8jPTKcxKozi/xQ0wNfaAuM0eGLfaf28zmswZXfjYMQBj&#10;gLOAczjMEFO2Tx4DA0ZPYfzZV9J90Ai96ZqpqqKcdQu+w/zT54ebj7iOBVgGfA/8aDSZk7vgcRcO&#10;DAL6AwOBAfaf/hzm2u9G/4N0cSEwLMresedg555ge2cfn4DOdYq8urKCrP27OLBzM/u3rSdly1pK&#10;jv1Zlwp8AbxrNJk3610nCpHSlA9nb3sguACYxTFOXToHy7DY3gRFxhASGUtItx4EhEXhHxSKb1Ao&#10;rm7ubbK9VouFsuIC209RAWWFeRTn51Ccn01RTiYlTrdb6RrFVHs43N4gMO7VbAyQlBjfG7gGuApb&#10;q9EhYgcMZ9plN9GjnXopd0YVpcUsn/MRq3/9msqykiM9bBG2U46zjSZz7gn8hbinU7Ds7xQ2e7R0&#10;/e6e3gTbO/cEhEXhHxxOQGiErXd5SDj+IRHtMktYRWkx+Zmp5NvPouSk7SVz73Zy01PqdTY7iixs&#10;c1p/CizRtY6iECmt9YE8CTgDmIGtlalZ53p8/IPwCQzG08cPT29f24+Pb70PXE8fP8CApbaG6spy&#10;pw/IEmprqqkqL6Oyosw2PmJFGZVlJZQXF7bFn17YICRusy9v1ymdRh87Bmynu/8OXHK446bPiPFM&#10;u/xmonoNVIUdQVVFOat+NrHsuw+PFB5TgPeAD4wm8x7V2DG/INcFy8HUb8UMaq3XcXP3wNs/EL+g&#10;ULztY2N6+wXg6e3rGOTf09v22/Z4d9w8Dh0uq7ammurKCiy1tVSVl1JRVkJlWQmVZcWUFORRWpBL&#10;SUEuJfk5VJY3+WPJCqwBfgB+BFYrOIpCpLT1h7AfMNEeDsbZQ2V4J/xTarB1JNhj/9nFwWsU95yo&#10;rThteNx0B24D/oat5249gyfMYPoVtxIYHqXKsrPU1rL6t69Z9u37lBQc9nBcBTwHfKkW8FY5RutO&#10;jztfd1n3O6YrfB8B1gJ/AIuBZUaTOU97XpocIq1Wq2pBWs1/LhkXYw+TQ+3f6PvZf7q142ZlYevZ&#10;nI7t9HOa/Xddh5ZUo8lcq7133P9R+wN3AHc2DJPunl5MvuA6xp11eZtd+tCa0nZsYt5HL+EfHMaZ&#10;f/8/eyt669i/dT1z337qSOPzzQceNZrMi3REHbfj1hPoRf0OPr2BWPtPJM08Q9MGrMB++xfjDcA6&#10;e3jc/OAXK6u1N0UhUjrWAXWEXtr2YTxi7B+wsUAEEIbttFEAB8eScx670LXBN+e6ceks2Ho4F2Ib&#10;aqLupwDbWInZ9uCYA+SoZabD/1MOwjab0l1AvfN4od16MvO6u+k9LL7Dbn9xfg5v33slZUX5AMy4&#10;+p+MO/OyFq+3tDCP+R+/xMZFcw939xLgX0aT+XcdQR3ueHa1f751t/+OwjYuZpj98y+Mg2NmBjnd&#10;bsq3pVIOjgdbZP/cS8U2nucB+xflXcBOo8lcedh0qf/9ohApnSVEijTin2934HHgyob3jUw4l1Ov&#10;uaNdOikcjdVi4eNHbyZly1pH2YV3Pcmg+GktWu+G33/g1w+eP9x1jzuB+4wm8zc6Yrrke8Ab8LQv&#10;umEbGaME2yU3ANWtdR22/veLQqQoREpX/Ec6Cdvcu8OcywPDoznnHw/TY/BJHWZb/zC9yZKv33Es&#10;Dxo3jQvvfLLZ6ystzOOnNx9n+6rFDe8qAx4Fnnce01Gf3yKiECkKkSL1g6QbtmslH8H5FLfBwLgz&#10;L2faZTe1ybWStdVVWK1W3Dw8j/nYtB2b+OBff3MMmRIYHs1fn/oIL9/mjXu91byQuW8+SVlxQcO7&#10;5gC3GU3mfQ3v0Oe3iChEikKkyOHDZH/gXWwz4jjE9B/KBXc8QUBoRKu9Vtr2jXz6+G3UVldzzj8e&#10;ZsjEU4/42OrKCt669wryM1Jtx72LC9c89naz5pivralm/kcv8efPpoZ35QD/NJrMnxzpufr8FpH2&#10;5KIqEJGOymgy7wCmAg9y8Low0nZs4p37rmLPBnOrvdbm5fOoKi+jtqaauW8/RWnhkUc8Wfnjp44A&#10;CTD5guuaFSCLcjL48OG/Hy5A/gAMOVqAFBFRiBQROXqQrDWazI9jG+h+d115WXEBnz1+O8u/+7BV&#10;Xqdn3BjH7YrSYn59/7kjPrasMN9xO6r3QCZfcG2TX2/PRjNv33816TvrzUJYAfwDOMdoMmdr74tI&#10;R6bT2dK6B5ROZ0sbSkqMDwbexzYvt8PIhHM5/a/34uLq1qL1m56+mx2rD3ZquezBl+gzfNwhjyvO&#10;y2bu209htdRy2rV3ERwZ26TXWTt/Nj+/8zSW2nrDk+4CLjKazOsaux59fouIQqQoRIo0PkgagP8D&#10;kpzLew+L58I7n2jRQN9FORn8765LqaqwTbMZFtubvz39CS6urTN2tNVqYcGnr7JizscN7/oeuMpo&#10;Mhc2bX36/BaR9qPT2SLSqRhNZqvRZP4PcB62MfQA2+nhDx664UjTAjZKQFgUUy78q2M5J3UPa+fP&#10;bpXtrq2p5tsXHjxcgHwCOK+pAVJEpL2pJVJa94BSS6QcR0mJ8ScBPwLRdWXBkbFc+fDrze65XVtT&#10;zRt3JFKQlQ6AT0Aw//zfTxhcmv+du7qygq+fu59d65bXKwauN5rMHzV3vfr8FpH2pJZIEem0jCbz&#10;WmA8sKWuLD8zlfeN19XrPd0Urm7uJFxxq2O5orSY2prmTzNcWVbC50/8s2GALAJmtSRAioi0N7VE&#10;SuseUGqJlHaQlBgfDvwEOLpY+4eEc9XDbxAcFdusdf7+xRvsWrOMMbMuZsS0s5sdID/9z20Ne2Dn&#10;AKc2pQPNkejzW0QUIkUhUqTlQTIQ+BWIrysLDI/i6kfeatVByRururKCL568g32b1zgXpwHT7ONf&#10;tpg+v0WkPel0toh0CfaOKacBi+rKCrMz+PiRm1rU2aY5aqur+OKpOw8XIKe2VoAUEVGIFBFp3SB5&#10;NrCqriw/M5UvnrjDMWxPW7NaLXz3ysPsS17tXJxuD5A7tZdERCFSRKRjBski4AxgW11Zxt5tfPP8&#10;A1gtljZ//fkfvcSWFQuciwqwdaJRgBQRhUgRkQ4eJLOBGdhOIQOwa91y5r7zVJu+7p9zv2Dlj585&#10;F5UDZxhN5o3aKyKiECki0jmCZCowHVtLIABr581m9a9ftcnr7d6wkt8+eMG5qAa4wGgyL9feEBGF&#10;SBGRzhUktwEXA45Jqn99/3n2b13fqq+Tn5nKty88iNVa73T5rUaT+WftBRFRiBQR6ZxBch7wz7pl&#10;S20NXz93H8X5Oa2y/urKcr58+h4qSoudi18zmsxvqPZFRCFSRKRzB8lXgP/VLZcW5vPdS/9qlY42&#10;v7z7X7JTdzsXzQduV62LiEKkiEjXcBtOQ//s27yGJd+816IVblo8l/W//+BctB9INJrMNapuEVGI&#10;FBHpAowmcxVwKbZ5qwFY/NXbpG7f0Kz1FWSm8dNb9Xp71wCXGE3mPNW2iChEioh0rSC5C7i+btlq&#10;tTDn1Ueorqxo0nqsFgtzXnuE6sp6A5g/oJ7YIqIQKSLSdYPkV8Dbdcv5Gaks+OTlJq1j5Q+fNuzh&#10;/TPwrGpXRBQiRUS6truAvXULq379utGntfMO7Od30/+ciwqBvxpNZquqVUQUIkVEujD71IjXOQqs&#10;Vn783+NYao/RH8ZqZe7bT1JbXeVceovRZE5TrYqIQqSIyIkRJBcCjrEcc1L3sOL7T476nI2L57J3&#10;0yrnojlGk/lj1aaIKESKiJxYHgAy6xaWfvveEQchrywvZcEnrzgXlQK3qApFRCFSROQEYzSZC4A7&#10;65arKspZ+Okrh33skm/epaQg17noYaPJvF+1KCIKkSIiJ2aQ/BRYVLe8cfHPZOzdVu8xhdkH+POn&#10;L5yLNgEvqvZERCFSROTEdgdg611ttbLw09fq3fn7529QW1PtXHSXZqUREYVIEZETnNFkXgN8WLe8&#10;e/0K0nZsAmwdbjYt/cX54T8ZTeZfVWsiohApIiIADwGO5sZFX74FwLLvPgCrYwhIK3CvqkpERCFS&#10;RAQAo8mcArxZt7x7/Qq2LJ/HpiX1WiFNRpM5WbUlIqIQKSLi7EmcWiNnv/wQVoulbtGKrbVSREQU&#10;IkVEDjKazKnA53XLltpa57tnG03m7aolERGFSBGRw3n6COXPqGpERBQiRUQOy2gybwJ+aVC81Ggy&#10;L1ftiIgoRIqIHM3rx1gWEVGIVBWIiNRnNJm/A14DaoH5wJeqFRGR+v5/ANq8VcglW3MbAAAAAElF&#10;TkSuQmCCUEsDBAoAAAAAAAAAIQDmzTc8BhYCAAYWAgAUAAAAZHJzL21lZGlhL2ltYWdlMi5wbmeJ&#10;UE5HDQoaCgAAAA1JSERSAAACWgAAAOMIBgAAAF0Bun4AAAAJcEhZcwAACxMAAAsTAQCanBgAAApP&#10;aUNDUFBob3Rvc2hvcCBJQ0MgcHJvZmlsZQAAeNqdU2dUU+kWPffe9EJLiICUS29SFQggUkKLgBSR&#10;JiohCRBKiCGh2RVRwRFFRQQbyKCIA46OgIwVUSwMigrYB+Qhoo6Do4iKyvvhe6Nr1rz35s3+tdc+&#10;56zznbPPB8AIDJZIM1E1gAypQh4R4IPHxMbh5C5AgQokcAAQCLNkIXP9IwEA+H48PCsiwAe+AAF4&#10;0wsIAMBNm8AwHIf/D+pCmVwBgIQBwHSROEsIgBQAQHqOQqYAQEYBgJ2YJlMAoAQAYMtjYuMAUC0A&#10;YCd/5tMAgJ34mXsBAFuUIRUBoJEAIBNliEQAaDsArM9WikUAWDAAFGZLxDkA2C0AMElXZkgAsLcA&#10;wM4QC7IACAwAMFGIhSkABHsAYMgjI3gAhJkAFEbyVzzxK64Q5yoAAHiZsjy5JDlFgVsILXEHV1cu&#10;HijOSRcrFDZhAmGaQC7CeZkZMoE0D+DzzAAAoJEVEeCD8/14zg6uzs42jrYOXy3qvwb/ImJi4/7l&#10;z6twQAAA4XR+0f4sL7MagDsGgG3+oiXuBGheC6B194tmsg9AtQCg6dpX83D4fjw8RaGQudnZ5eTk&#10;2ErEQlthyld9/mfCX8BX/Wz5fjz89/XgvuIkgTJdgUcE+ODCzPRMpRzPkgmEYtzmj0f8twv//B3T&#10;IsRJYrlYKhTjURJxjkSajPMypSKJQpIpxSXS/2Ti3yz7Az7fNQCwaj4Be5EtqF1jA/ZLJxBYdMDi&#10;9wAA8rtvwdQoCAOAaIPhz3f/7z/9R6AlAIBmSZJxAABeRCQuVMqzP8cIAABEoIEqsEEb9MEYLMAG&#10;HMEF3MEL/GA2hEIkxMJCEEIKZIAccmAprIJCKIbNsB0qYC/UQB00wFFohpNwDi7CVbgOPXAP+mEI&#10;nsEovIEJBEHICBNhIdqIAWKKWCOOCBeZhfghwUgEEoskIMmIFFEiS5E1SDFSilQgVUgd8j1yAjmH&#10;XEa6kTvIADKC/Ia8RzGUgbJRPdQMtUO5qDcahEaiC9BkdDGajxagm9BytBo9jDah59CraA/ajz5D&#10;xzDA6BgHM8RsMC7Gw0KxOCwJk2PLsSKsDKvGGrBWrAO7ifVjz7F3BBKBRcAJNgR3QiBhHkFIWExY&#10;TthIqCAcJDQR2gk3CQOEUcInIpOoS7QmuhH5xBhiMjGHWEgsI9YSjxMvEHuIQ8Q3JBKJQzInuZAC&#10;SbGkVNIS0kbSblIj6SypmzRIGiOTydpka7IHOZQsICvIheSd5MPkM+Qb5CHyWwqdYkBxpPhT4ihS&#10;ympKGeUQ5TTlBmWYMkFVo5pS3aihVBE1j1pCraG2Uq9Rh6gTNHWaOc2DFklLpa2ildMaaBdo92mv&#10;6HS6Ed2VHk6X0FfSy+lH6JfoA/R3DA2GFYPHiGcoGZsYBxhnGXcYr5hMphnTixnHVDA3MeuY55kP&#10;mW9VWCq2KnwVkcoKlUqVJpUbKi9Uqaqmqt6qC1XzVctUj6leU32uRlUzU+OpCdSWq1WqnVDrUxtT&#10;Z6k7qIeqZ6hvVD+kfln9iQZZw0zDT0OkUaCxX+O8xiALYxmzeCwhaw2rhnWBNcQmsc3ZfHYqu5j9&#10;HbuLPaqpoTlDM0ozV7NS85RmPwfjmHH4nHROCecop5fzforeFO8p4ikbpjRMuTFlXGuqlpeWWKtI&#10;q1GrR+u9Nq7tp52mvUW7WfuBDkHHSidcJ0dnj84FnedT2VPdpwqnFk09OvWuLqprpRuhu0R3v26n&#10;7pievl6Ankxvp955vef6HH0v/VT9bfqn9UcMWAazDCQG2wzOGDzFNXFvPB0vx9vxUUNdw0BDpWGV&#10;YZfhhJG50Tyj1UaNRg+MacZc4yTjbcZtxqMmBiYhJktN6k3umlJNuaYppjtMO0zHzczNos3WmTWb&#10;PTHXMueb55vXm9+3YFp4Wiy2qLa4ZUmy5FqmWe62vG6FWjlZpVhVWl2zRq2drSXWu627pxGnuU6T&#10;Tque1mfDsPG2ybaptxmw5dgG2662bbZ9YWdiF2e3xa7D7pO9k326fY39PQcNh9kOqx1aHX5ztHIU&#10;OlY63prOnO4/fcX0lukvZ1jPEM/YM+O2E8spxGmdU5vTR2cXZ7lzg/OIi4lLgssulz4umxvG3ci9&#10;5Ep09XFd4XrS9Z2bs5vC7ajbr+427mnuh9yfzDSfKZ5ZM3PQw8hD4FHl0T8Ln5Uwa9+sfk9DT4Fn&#10;tecjL2MvkVet17C3pXeq92HvFz72PnKf4z7jPDfeMt5ZX8w3wLfIt8tPw2+eX4XfQ38j/2T/ev/R&#10;AKeAJQFnA4mBQYFbAvv4enwhv44/Ottl9rLZ7UGMoLlBFUGPgq2C5cGtIWjI7JCtIffnmM6RzmkO&#10;hVB+6NbQB2HmYYvDfgwnhYeFV4Y/jnCIWBrRMZc1d9HcQ3PfRPpElkTem2cxTzmvLUo1Kj6qLmo8&#10;2je6NLo/xi5mWczVWJ1YSWxLHDkuKq42bmy+3/zt84fineIL43sXmC/IXXB5oc7C9IWnFqkuEiw6&#10;lkBMiE44lPBBECqoFowl8hN3JY4KecIdwmciL9E20YjYQ1wqHk7ySCpNepLskbw1eSTFM6Us5bmE&#10;J6mQvEwNTN2bOp4WmnYgbTI9Or0xg5KRkHFCqiFNk7Zn6mfmZnbLrGWFsv7Fbou3Lx6VB8lrs5Cs&#10;BVktCrZCpuhUWijXKgeyZ2VXZr/Nico5lqueK83tzLPK25A3nO+f/+0SwhLhkralhktXLR1Y5r2s&#10;ajmyPHF52wrjFQUrhlYGrDy4irYqbdVPq+1Xl65+vSZ6TWuBXsHKgsG1AWvrC1UK5YV969zX7V1P&#10;WC9Z37Vh+oadGz4ViYquFNsXlxV/2CjceOUbh2/Kv5nclLSpq8S5ZM9m0mbp5t4tnlsOlqqX5pcO&#10;bg3Z2rQN31a07fX2Rdsvl80o27uDtkO5o788uLxlp8nOzTs/VKRU9FT6VDbu0t21Ydf4btHuG3u8&#10;9jTs1dtbvPf9Psm+21UBVU3VZtVl+0n7s/c/romq6fiW+21drU5tce3HA9ID/QcjDrbXudTVHdI9&#10;VFKP1ivrRw7HH77+ne93LQ02DVWNnMbiI3BEeeTp9wnf9x4NOtp2jHus4QfTH3YdZx0vakKa8ppG&#10;m1Oa+1tiW7pPzD7R1ureevxH2x8PnDQ8WXlK81TJadrpgtOTZ/LPjJ2VnX1+LvncYNuitnvnY87f&#10;ag9v77oQdOHSRf+L5zu8O85c8rh08rLb5RNXuFearzpfbep06jz+k9NPx7ucu5quuVxrue56vbV7&#10;ZvfpG543zt30vXnxFv/W1Z45Pd2983pv98X39d8W3X5yJ/3Oy7vZdyfurbxPvF/0QO1B2UPdh9U/&#10;W/7c2O/cf2rAd6Dz0dxH9waFg8/+kfWPD0MFj5mPy4YNhuueOD45OeI/cv3p/KdDz2TPJp4X/qL+&#10;y64XFi9++NXr187RmNGhl/KXk79tfKX96sDrGa/bxsLGHr7JeDMxXvRW++3Bd9x3He+j3w9P5Hwg&#10;fyj/aPmx9VPQp/uTGZOT/wQDmPP8YzMt2wAAACBjSFJNAAB6JQAAgIMAAPn/AACA6QAAdTAAAOpg&#10;AAA6mAAAF2+SX8VGAAILMUlEQVR42uz9d5Rd2Xndi/5W2PHEiqgCCrGBBtA5k91kN0Mzi6ICaStR&#10;VrBsyXKU5Wv7Xr077vVN412HN+xhe1hOdKCyRFEiKVLModnsyM4ZaKCRq1D55B3WWu+PfapQVagC&#10;0IFUyzqzxxlVqK46Yac19/zmNz/hnGOAAQYYYIABBhhggDcecrAJBhhggAEGGGCAAQZEa4ABBhhg&#10;gAEGGGBAtAYYYIABBhhggAEGGBCtAQYYYIABBhhggAHRGmCAAQYYYIABBhgQrQEGGGCAAQYYYIAB&#10;BkRrgAEGGGCAAQYYYEC0BhhggAEGGGCAAQZEa4ABBhhggAEGGGCAAdEaYIABBhhggAEGGBCtAQYY&#10;YIABBhhggAHRGmCAAQYYYIABBhhgQLQGGGCAAQYYYIABvvfQg00wwABvfgjxqu+JxOt8STfY6n9+&#10;Do/vx/5yzg629AADDIjWAAMMFt0N34tNfrYZoXIbvhcDwvWm3Kdb/exS+2uwDwcYYEC0BhhggDdw&#10;QV5LsOSG79liIbZrvrLm32KwYL8pCDMbSLPYgjRvJM4D0jzAAAOiNcAAA7zBJEuu+ar6X2W1VlNv&#10;fdtdwdGXjphjR4/aDYuxAexb33aXtNbmDz/woFlDttYt2E2Xbrlgr2VqIBAW1NkGnJpDSUUwMYJt&#10;dzCTVZht4R1ZwPoCe90Uydk5RKeHv3+crNXGLHWQx5YASXDzPryDY+IKt8Fmb+uKMfffv+lUOcQP&#10;fbLxMmYoIq6WEDNN8pkmcriCt3MUc3oed+I83mQVu3cMfXyB7q4h8m01pM1AgOwY1HdeRkuJKkV0&#10;9w+RjoRgHV4GUVfg2obO7DyVW3ZvplKtkGO5CXFmA4lym5DmjftvQLYGGGBAtAYYYIDXQbbkmofq&#10;PzSgG8vL6kuf/4LYcN6vLMgGMA/e/x2z5rnsmsfqgl0R/mUJ1+uBv31UXIZIbqX2bEa43CbfX6q8&#10;5kb/yju2JCStrz77hn9mtbO8Vbl34/5c2aebqZNuw/4yG/YhA7I1wAADojXAAAO8doK1cZFWgFeK&#10;Y+9/+Tv/YIcfBaVaVKlXvbD8xPGXZp87+mLrhSMv9F46cqS3ZmHONzzMmsf3jHDp912zmZKzkUDJ&#10;LT7nZv/mUkTqEuRrq+9Xf1a+99pNiUo6u/SatoEcjta+542qldriITeQrZX9YtbsR9H/ng2/M8AA&#10;AwyI1gADDPA6CNeK6qFvveHm6J/+/f/Puyfy8Map0fGfsXk+rlPLD2y/nvBu35xsnv/8o2ePfv0r&#10;zz/2wn/8zf9yBsj6i3Ta/5ptQrrWEi4LUBG+eDVkS1+7YytitVn5cyuvmdjicSmitRnJ2kiq7GW+&#10;t5sRMn+svu7Fmia55Pao61hsst/W7j+1fWqHd/DwNeGTjzwqFpYWBeCVo5L/Mz/+kxN33nzbnh1e&#10;eWJYBsNnbef0fc8/9fSnvvDZcy8eebHNBfUr2/BZBeCaLl39YUX4g7NmgAG+1xdm5wY3OQMM8KY/&#10;US8d77CWgGjAA7z/93/5P3b98L5bf3m7X/m4VylFqc0wDmRuCawg8Yq/mJk9f//RxuwDT8yeeO7X&#10;f+MTz588d6bVJ1vZmq/rlK73ffADlMol9+nf/1S+lrw0XOo282iVd45cilyJTdQcuUHZ2fgzeQnS&#10;tZFgwdZG8Y2PjYRqq6+beaA2U8IAyL/yrFvxaMVjQ1spkGsfXn9f+pWoFPz1n/mrU/dcd+st48bb&#10;U8eb3Dk68V58XUmFQwiJxLlXWnO//Rvf+dJ/+Gf//l+/AiRr9l22liSvJcWvhmgN4h0GGGBAtAYY&#10;4C860VrxY/lA8JVf/50P3FPa9c+VUmM9X6AB6xxaKowQGGdJsgypBB7CzZyffvTo0vnHT4rOS//q&#10;P/+7h59++cWl/mKdrFmwMy4uK16kFi251NX7pcXLkKu1ZGqjF+lS/5aAHKrXtef50jknASrlstZa&#10;i5U30mw1TZ7ndnlpyWZ5bi+jUm0kVGtLchs9UFv9f3cJ8sUmKtbaz6fLlYpXrVTChfl5ffedb6v/&#10;9Ac/du2BcPi2UKht+0YmP+ILVfK0RihJjiN1pjDW55bUWfdkNvPPP/arv/hfZ+bnWkDv6kMHzdLi&#10;Uu/8zMwKSR4QrQEG+D5jUDocYID/QbjYRoXkC4/df+TqD+1crnSTMaMDZC8nlppE5FggtIpA+fQw&#10;OK3E2I6dt4/tmLp9x8yZB/f8/K8efmzp5CP/8J/9X9/1fT9I07TbJ11qg8Il2MS/tYZkXYm5W7K1&#10;H0n52lPvv+feoffcctfU5PDI6HCpMhqhKiKzOvKjsb0TUz+opaisbAhrLxACKaU5OTf9pdnG4ita&#10;Kc8JegabOYRRQrol02s1sm4jSdPk5fNnp3/vjz915sjpV3pcbCzf7N/mEr9jN1HJNiNaaxUsr9Vs&#10;+qOVWvx//oNfu/btu6695/p421/1hCxLpVBKAZC6nDzPcVqCUiAtHhKcod1Og9zaYEXFeumFFw0X&#10;vFxicJoMMMBA0RpggAFem6Il1yzYARBOTk5W/+0//L/e96H6gf+VOBjVnkalOU1tCYWHMYBw+EKQ&#10;ZBmZMWhfESiNyCwd2+NoMvel//DVz37iM1/54okz0+eafXVro8JlNlF1uATB2opU6aFqLfiJj/6l&#10;if27do/vqo9v30/9ZjIX4ku1p7Lt/drTsfBkX2FxCCVX6YMQ4qJtpYxDCHdBjur/rhPFv3X/zeXN&#10;lDPt+UdnWosv+sILU+0aKNF7vjH94le+e/9Ly81G9/4HHlhqdzvZGmK12WMzIrZR2Vq7PVZLvYHv&#10;h7/29/7h1W/ZceCOnap63a7RbR9xnvKN0MUvO8Dk2NSAc2jPQ3seGRleL3fPzZy6/7eOfOc3/+m/&#10;+1ffBVpAB+gCPS747sxA0RpggAHRGmCAAV4/0YqAeHh4uP5vfvV//8H377/lb0boYWss0knQCpSD&#10;Lc9/h5IeeW44tjD96KOzL3/u9/70jx/9wne+cba/cK94gFYX8A1KzqqodAmCpQGvHMXeT//4x3e8&#10;4/rbDm8j3LPNr1y9pzL+AdfOVd7NkVUfVfOx7RyXGNRQUPw14LoG285QNR88eem+OgG2a3CdHFnW&#10;iFCBW3mOHFnRCF+SnO1AZtEVH+EcWksW6D3z/Pyp+7qSxtne0tlHjj57/DN/8pnpmbnZHus7Nk19&#10;aMjFcWTPnjmbbkK2VlSlddtg58T20t/6+C8cfs/+mz68Nx7+8dgLQi0VWZ5hPYWQYsvPluOIhXLf&#10;OPnMn/7j//6v/9ujTzx2CmgC7f5jhWhlA6I1wADffwxKhwMM8D8GNjN6s7CwYH73vi89PUr41dun&#10;Dn0oLscl4wQ2MwgsQm21gAtyHHiSvUNjtwW5qW//gZ848APvft9j/+o3/tOjR145tlwql7N2q9Vl&#10;vW/LAu7aG67X1VpNPXDft7M1JEsDeqQ+FNxyy63VD99971VvHzlwh8zyetUPd+8enbxbKaXTPCcT&#10;DqSHzA0yVqAEsqQxmSWf7SK84n3bTt5XtdZXxVxmIXeIQMLqZxQIHKaV4no5ItJgHM44VMVDBAqE&#10;wCt5YB2i6qG0RkrJUOZfd2d08LriaQQfmbz+6M8ffMcjJqB5Jmscu+/lZ174xCf/2+lOr5ssLS7m&#10;S4uLpk9616pbqxt3YnLCi6PYO3bsmPjln/3FXfdef/tbdvjVt+yrj38g8kI/s4aey5GBQjtxCQIp&#10;8KykZ1M3m7TmT5w8sVLelRtUxQEGGGBAtAYYYIDvAdlyf/ynn5v9wZvfdvoOTeqg5KTtC0ICd4kn&#10;8gxoKSEI2Ldtav/OobH9u9tz1/Lxvxp/9st/+tQXH7rvXP8asrYz0QLu2aeeXlnk/RX1Zs/2qejn&#10;fvyn9x4en9p70/DOd0yG9Y/0fCXDIEALQZrmZMttsnZKNFnD+UXJr6j7OZCghnxckmM7BuFLdMXH&#10;NFOwtniZfsqVbabYZoaeiJGexplCvbM9i6oHiFBhexahHarkrSFjxd87B0pJslZC3kzRkUbHXvH0&#10;7YxyW++/eXTv/qwquc463jd+zcmf2f+2r54XyfT9p1945tc/+YmjC4sLK2qX2Ui0ps9NK8D7kXs/&#10;OPFLb/uBv3FVdfyHfKmEkH2CK0E4WZRD3aWlTM9a++3jzz38+9/64jOzC/N2E3I1KFsMMMCAaA0w&#10;wABvAMnarDPOAObf/cnvPjrixzvu2X/Th4MwiK3ikou4EODynCQ1ZArQChVqdurxm97vZHjdh8ev&#10;ff/73v/0//ov/p/7253OZqoWgNw9sSP4sR/78anbd159eIxgx87SyE3baiP3EOgiurzRw8y1sFpA&#10;bjDNFBlpjDK41BZqlXXr6IIINMrXxc+FQIWafCFBlj2Ep7CtHCyooQDbSIvnCTWumYExiKEApERV&#10;1KZTAAvvlyjIl5K43GKWUkxiwViQAjvm044ksZGUnKAdil0Hr7r6564Xijsm9p+6Z/LgF5fIp7/+&#10;0mNP//v/8h9PcMHDBiDe+ba76z98z3uvu23ywL17amPvVwiRZzlWONCFT84TApdbesJcNHTywnu1&#10;mNy42ay1eP+jDy1eTuEcYIABBkRrgAEGeGMI1zqT9hPPPr109v3L8yK3RllIpUMDcgtVSzjoaVCe&#10;JhYa4RyZNVipmCqPHtpdHj10sDN16w3/+P937azMzn3q0W88/Ad/9KmzgDmwc4/3sR/92NSduw4e&#10;2mbCbfX68KHRev0eJwW+8pBoyAyesZTCgESmSCnQwifXHk731ZzQI48d+VKC50vQctXlZLuG7kyT&#10;cLyErvgFIerm2F6G0AJZD0GL4mcdg2umqz8XniQ710bkDjUWFSVD60AK3HIKmUXUfJxzqEBDoEEJ&#10;1FiMMJZCcBIoI0idpaugpEs4Z8mcJQxKO+/ZccMvCGt45/iBUx89cPsXe5jmXK81b8BVvGB4b238&#10;+mvLk+9VCSIDMll4waSUWEHRVZhbpHXgS9jCo2WMcQ++8txzn/rOV59ZWFpK2brzcZVsvdaQ0sv4&#10;BAf483SRGPjtBkRrgAEGeNXkSrBhbiEXDNqpMSb9ztFnjv7ItXe2QmMqKHVJjcMBSko0AmUszjmc&#10;BKMl2WIX7QRDoyMH7hoeOkBuuXt037G/e9sHH/O0Z3t5mu4Yn7hmWzh0i2jlSN9DO1UwitwghENI&#10;TS4s7TRDhT7OV/Q6CSZP0dovfPrWIEseGEc23UGEXqE0GYvr5PhCorx+ETSUiPACgbDdHNoOEWvU&#10;sL5g+hcU/itP4bop+WwXGRVEynVycKCGQkRUkC8lwDmBta54XeNwqS26/kIPKQBhsCbFkxqVWlpz&#10;TRLh8CcrlERl59vK1/+CtQ60RCiFtbZQoloZaS8lkDFKSpzNyE0R26B8TSYtNklRCMQWIwqdw53L&#10;2svfevTB81mebZbgbwaK1gADDIjWAAMM8MaqWWtnF65EMKQvvfLy+V4kO9KA7pvDL7X6ytwiEORK&#10;YRBYYUGA8hTpUoLtePi1ACkdY0Nj+8ZrI/sKKc2Bp9Gewtg2vfNNrOehaiHCVzhhcGlKY3qZ3Bgm&#10;900gnMBIj0RkBRHqe7mdsMiaj4g1tpXh0oJ8qbqPWcqwPYv05AWaueLR6ua45RQ9WUIECpe7dVtJ&#10;mL6aFSlMM4PcIasBMuqrR9b1pwU6RL+U6LTA+Yqs3SWdbuDHAbLkYT1BV1l6rS62nSAjTWW0jOcU&#10;Bki1RDuHyw0yN3iBBxY6nQTnqcLHb0xBqKTC4DAmR0iFF4U4azbvDrUOgzXHlmemZ+fnOmw+q3Kj&#10;sjXAAAN8nzHQggcY4C8G0cqOn3xl+bfu//IftU2+IK3AXWbdNaogEG0yDBYvh1LHEYdhoc40eniJ&#10;Ic9zEmXpaEdHWZwSBMaSZxmtYR+7p4KpaLJWQnq2QT7dJmumeL5HZVuNTuBou4zEd7hIY9Ic43LM&#10;2mE+nkQNB6jREIfDGZAljW32sJ38glrlKJSp3CJjD9vKsD1TmM76JiezkIAF4cuia9GXqNGw6G5c&#10;61sTAtPNC/4WeghbkCVd0kS1qAjBsuA3DGopQ3gSubOC3V6iIw1tm2JzQ5AIlJEgPYzW9Bx02ilp&#10;J0PXI7rkpM4gEHgIlBUo45B5Dnm+dQSHczx89NkXPv3Vz7/EhaiNtWN31nWCvgFEa6v5kmsjPASv&#10;fg7lAJffxoNtOVC0BhhggDcByVpJaRebka25+fnuYqfZMNY4KWRhvL5Ejp5yoFbvxRy5hLy/nIa1&#10;gM5Mk3y+RWlbBWv6L9tfApI+6SklgNBQ01Bbub0T2E6GWAQV+UUQpxOFRypSmLbALmao4aDvTXJ9&#10;3iMwnYz22QalqRqq7KMAM9crjO5aQGZxDvRIgAg1ZiHBTLcRvgIhcUkOfkHaRKAw811c1+BNlvrl&#10;wgvLnUsNppEiAokqFeZ7BeBp8kAhlECORoWXax1DBURhtDeAURcaDpWSpK0e7XMN4qEYFUoiBwhH&#10;tmqtuxC+6ijM+WiFkhKVGjIpMApUbuhi03an3d2EZG02BJzXSLbEFkRgs/+/8TXW+sMGnZBbb9eN&#10;PxOXuZm61DYfYEC0BhhggO8x2Vrbfbjer2VshlLWOffab4utQ1V8AhPRmWmCtURjlULP2Hi5l4K8&#10;mZItdQmGYmTZWy3Jkdv1xUvrEJ5Ej4bks13ycxmyEhTdf8bhegbbTQkDD6UkOIuIFHp7jGlkxfOV&#10;PFTZwyYGGimy6hX5W+1+eXA4QEaFcuUcqMjDpA5zvoOI+1laDlxqsZ0MWfaKgFS7njtIJC43uMyA&#10;pxAO0qUuppcRjJQQ/obw1D4HTRe6dOfa+LUAbzhaVaYui9xQdIo6nLU468hx9lRzbubkmdNNNk/q&#10;3ypE9rWSAcnmQ8DX/t5m3Y6bmfLFG0gQxOv8/1f6Pt4oMnMp4rp2m25FsjaboykGZGtAtAYYYIDv&#10;L+Fau8CtLrxaSmtx2C0DA67wBYzFq0VUtKZ7vkXz2AJhKUCWfGSgCpd2asmXeiwsLCMqmomouma1&#10;6q8tG4JGiwAviZ4sYVs5tplCXnjDRDVAD5exiyk2yRG+j5AFmVN1f91yYzsZ2XKPYLJcKF/exWuX&#10;sBbbM6h6UJQhGyl2OS3+X6TxJuKi42+Ltky3uiQ6hJQY4VicWyZYaFOqxKjQK/4eoGfJOwkGR2mi&#10;UhBO11erLrcjBXhOkFmDs8Um85ygJzHPnj423U16KZBPTk4KKaWcm5uzSZKsJVmwRelwbffZ7ne9&#10;66LXP/mNb24kWYr1Q8DVJmRh42DuS3VCCoC7/+GvuvnjrzB81X7inbtoIvGGxzn3+T/i+rffSTi5&#10;nd/6yA+LSxAXcQkSczmy5bb4upmKtOkOu+Xn/4qr7NxNNjTOUjdj+umnWHj5ZQCu3j7E8K5dPPiv&#10;/s1WBGvjtpUbfs+t2a52w/ZdO0tzQLYGRGuAAQb4PpGszciWBUzZjySAFQ75eq0e1iEjTWlPHTqG&#10;tNGjt9hhpVJmQ4mSgvpQBX+sjFsxmUtRlPm8QhUSgdz0E8iyRpb1RUuOjDT5Ug8daeiTug3sARKD&#10;RkLP4EKz3nsFhf9qOS2M8UERHSHrAbIeXF7DsA6bWVASoRXOOiyWsBYxno9i0xxdC8kaKb3lDkII&#10;ojDA31ZCxt6rXA6L9V1LjbE5FotEEkhF1+SumXSTFRJ97ty5HsW4nVftzdqCZG0cDL7pfErW+7PY&#10;QlHdSmVzgLvvn/4Lcc1f+uhF7/PIJz8pjnzyk1xGAdrKw/RqPE1uE0LqrvDfPPaJ/77uyYZ/8mdX&#10;P8tLn/7MVgRLsfmIqo1ka7PtuWIRWBkaPshrGBCtAQYY4M2AkahSFlJ4xVQX98a4ah0QKfyoxNqE&#10;JqEk+UIX26Iwmq+sT84hfYnzBLaRIUs+l8uasN0Ml4GseoiSRvY0+fkuejREhP34BgmuZzCz3aKE&#10;OBZjZju43KGGQ9YaqWwjxTZS1HCIiDSuZ7HtDBGpIu7BbvF+pMB2clxmESW97j0KLbGeIO9avEDh&#10;T8T4xFsv6a95e1/Ya1opt4VidMWvuBnJ2vipN5ABLcMwvusvf+zwj/7CX92fdxP55OOPJ1/5k8+d&#10;nf/u4yfzTidnvUdws27IjYTLPvf7n7qcYiW2UIK2+sqG769EBd50usIaImMv8bPVv1v4rf96qc8g&#10;15AsvYawqg1kS3BxLt6K53Lle7eGdA3UrAHRGmCAAf5MT3atRbVUjoRFSYpQ0u8ZBLjckmY5Rhn8&#10;vieqqJcVpESWPLK5HqaRoqreppRASIFJcxpnlwkrIWHNQ0iBGglhOSWf6SJ0keBOboqQz6EIVfFA&#10;gRqPsXNdsjNNhC6iG1xqEQLUaISIC1IllWB6dpYwChjdOV5EVGzymYR1pI0OVjjiSml96c+5wjuG&#10;xPby1fLg69+QjtRmWLkyrdGSGAMCUfJCzevoKLwCkrXRO6TKkxNDwzdc//M3/cLP/81kz+66yVKm&#10;Jsbcew7unz135Oizz33jG9+df+Sxr2Wzs2f7ZGCtST/bQLrsBqLgLkFONnY4yg0KkGJz/9jlyNZG&#10;kmW3UIQ3frWX+Z2tCOsKmfL6X31AS6390o7JXWbb+J1v/cmfPPzhd757aCTw3ee/+0j7a//9kw8u&#10;PPDQV02zNdf/LCkXl2AHRGtAtAb4fmKQ4vw/Dl5livOWLeHXHDxUqoXxkDBOaiQrmVffm15xgbAO&#10;rMX1y3ZrVwJnHDL20MOQz3ZwuUUPBet/SRR5WPlsB98p/HJYmNj7apOq+aiKh23nRU5WSaNLXlGa&#10;NBZyEEqgtsXI1GK7BoxFVXxEqC7kZQFOCuqVGnmjR+98qzCqa7Heapxa2udbgCDedrH5f8V7JhBv&#10;2JInKHxcpn9OayB3rkiSt0Jdv2v/tjiMVKfX3RitcNHTbEq0brlly9de489aS3DUgXvvfcfb/vpf&#10;+5WRg/vjmblZcKB9T+y54YbxvTfdOH7Lhz70rvnjx3/x5fu+dd+JBx763RP33f8ckHBxBMVGhWsr&#10;orVWAZIblB+54XsJSC+Ovcq2iTA+cLA25GtREc4GcazQnkiNEWlz2STLjazTaObNpaWs2WzmncXF&#10;lIs9ZIZL+83sBnVuKx/a2m2o+w8f8HQQhDf+6A/fte22Wz8+cc3h24Z37ixLrTmZ57xiMva89a38&#10;7I03/vCn/9E//vWjX/zKv8WY1pptNMhIGxCtAf48cbNL3O0N8OdvX16UcbR/x+7yLXsP3hM4XSpM&#10;6O57uHcdaJBKIVOz6YHkrEOWPDxdJpttkzbSwkgvBcKBzSy5yfGrIboU4DKLsxYh5QVflhTIireR&#10;mZAvJySttBjRE3vgg/K3vvlwucUXkmBbldwYeica6ED3t6IAazGpwa/46OFw05E4AlEkvmP7ytYb&#10;ddMkcKoIMxVZ8fmlVMg0lzujoe0Htu+uPnnshXnWe6U25lptSrimX3jh1RxLCtCzR4/mnUajMw6x&#10;z4XxQFmSFARYK3Zcf01l6obrPrTwgz/4rqc/89mvvvinX/qjuRdfesakabdPuhI275J0G65HahNy&#10;pfXQsF8+cLDWefap3vgHfmB35tzu9jOPueHb79wxeftbD/m4oUoc1HRlaGysXpHb6iUXl8u6bZDT&#10;iw0dZr2kouh0lxvJ3Pxib25xueNMvmiDsNlZWl6efvy7c8snjs9XR0fnOtMz5xeOHF0w2UXJ+2aT&#10;f6/9upE0rpAsD/CCaqW0913vuuua99z7E7vedtc9pdEh6XKDSTOctfiyOIZEnlOZmFD1qZ37pOdN&#10;WGNOrnkdxXp/1kDZejNekJ0b7JO/gIqWeBVEayuy9Rf9wHktQtBr2mbO2StVKNcuThoIgBgoedqr&#10;/cY/+Zcffc/2w78clKJaf3BNoTa91g0gJfQXg5XriHP9cT2uGDljF3q4VoaaKhfczm5YwdemOyQG&#10;185WPUgiUEX5DYdppNhWhrctAk9t7aESRaktm2nTnW8T7xnCr4bY3Fxyq5l2jl1O+iqZj81sEYSa&#10;GIQQxXuJNU7JIjB1k+umUJJ0vottJcTba6AEwhWje0T/vdkVSrZmu9vX6GM21tgnXn7h6ePz51/8&#10;N1/+va88/NRjrwBLwDLQArprlKRNlQ9/dHTL50/n5sQGBSYAQqH10O53veNXfuLX/+3Pe74vesvN&#10;gmytP2hBiiLZ3jjmXj7WfOIP//Bzz/7RZ367PT1zboPClW2ial1kwPfK5aB08+1jesfOvaUDB+8Y&#10;qZf3TLjUUB+5xhsentxW9r2oFAd+tSLwAiyQZjlLnQRPS3wpaXYyMmvxPEUl9LFC0EkNtcCj5EuS&#10;PEPkGbabuKTTybqG9tLps43m6VemTaU+15o5f2b6pSNPtGfnzvZeObaQnjndcNau9UxtHH+0Arnm&#10;vPSHrj6w8+p73/ULt/30T32kPDYeSsBkWTHQfOXY6O8pHQaYLM1/7+/8yieOf+kr/xFoA50N+zfn&#10;VYxbGsw6HChaA3x/yMFWHTqbkYPNDKJvZA7OnzmZeY3v53Lt4xu32/cjsHFjuUUBeqhWC0LlVRFC&#10;+QgMbq2n+rVpVsYWswvZ0I/uKDKxHBilSEyKbGRFftXKyEFZkLy170EGqugivMBAwFpQAhlrbDPF&#10;dnJkVV5692cWckdYCqFnMGFezEh0W+9R20iKZPfYK0qT1qFiD8reKqmyOIS1608U1ycVK2N0EoOU&#10;EieKnDC3JsLBSYeURb3RCIcQ/b7P17jmKankzXsPXi+EzN9x251HT02fmT13fqbdV0zWdgMqXr+X&#10;Z/W4cnmenXzgoc995z//1+vu/ZW/+xbZ6WKN2YTwQtruIoVg26GDlff9o3/4ExPX33DX05/+9H87&#10;ff8DX8+63dYaspVvICfrjuHK5GQ8fvONV5eHh2+auPHae2s33HxTVKvoqeEqmROcW26jopAoVNjc&#10;MLfcYanVYedIlW3liMV2j26WUYs8yqFHL8tp9lKEgLGwGCN1YnYZKSWTw2WCUkXYNPfbza6/766d&#10;Q0Old+w+P7/IUrPHXR9VpI3G0vFHv/v88svHHpt/+chLi6+cOLp08vSMzbKCdElZkC1r7ZqbHyWk&#10;9A597KPvOfxDP/i3r3vbXbuss2TdHsY5EOsJuOvX2/045uVvP96ae+HFYxTlxpSLTfMDDIjWAG9C&#10;wrXWKCo3/HszkrWV4fP1EC5xmZ+L16C4XUkCtnsd73OzzqfN3t/a97FZd9IbLfGLzRaoFaL1v//S&#10;P7jlrr2Hf8RDlUFi+3Zv+Tpf0a35x6rjWIjCsK4UXkWTt1PSRpe4XL3wB1L1c0vNpkpZ2k1YPD5L&#10;fXyYYDRC+ApZC2jONSipKrrkXxTrIITAZobOdAO/FODXSmQzbcwS6KFwE5pcjGruzDTBWMLhCKkl&#10;rmeYOT6DVw4Y3zmOMbbo0LRuTeOku0AopEBqSbqUkCU54VgJIRUIt37hdA7b7/Ys/rOXTKe8Ekil&#10;5LV79t/clXbxc9/68rPnzs/4a4iWxwUflHgdx9zGvxG21Tr9wmf/5E+vvueeG7bfcF3UWVxc3Qcb&#10;94kD0lYLqRW77713d+Xwtf/zqS9+/s4XPvO53zj//AvHN6haK+eIBOTQNdfsvfEjH35H+cDBOzq5&#10;uf7aO24pj4yNcfr8AmmWkucGJQT1ULHYajG3aCl6HiTaL/x6gZaMViK0ErR6GWcXO9Rin6mhMqmx&#10;KCnopTlKSox1zC61yY1FSqhFPpEz9NptksySC0FQLlEdrtezodE7J96R3ul1O6758pEzM8dfeXKh&#10;0Tk6/fQzj8x946tHNypao1cfGB2/8YafuuZnf/6jI7umgjxJMHleqMqbKMtCiIK0O8cjv/lbDzXP&#10;nD3N+u7EAckaEK0B3qRq1saunIuMpJtcZDczf8oNpOtKCNeVKELiEj/nMqrRVkoSmyhLV1IOFZuQ&#10;043+l81MyBvbws0WxOt7QbbW7lcNeJ7W/oH6+CGdU1GeKmYIqr6a4l77CxkBuVg5YNya5ytohMbh&#10;KQ9RDTEzDdqLHbzhqCiDSorRO+biJxa5pT3bYiFrMVwaQyCwzqIrPiVXoTvdJKrFhXl+RalyDrOc&#10;0V1o4ZUDvHphZtfjJdKZFnknxR+JkJG3updcakjOt3HWEIyXEaEqTPqBRvqK7myLpFrFr0fY3KyS&#10;CEmR0I5z5AJS5RCdlGyxC6HClhXGmuKzOFCmr2iJvlVegH2jlkch8JSmhCq/7+3vvOrc7MzS0vJy&#10;Z43yodeoRRcd/3mnc6Uk66KS1Pnnnnvuwf/63x742L/8F+8WV/IkzmE7HRLpezf8zM+99/C73nHH&#10;c1/66jdPPPjQ52eeefakybJUau22v/WtO2q3v+U95f2H7gyCYDIarped0gx5iigM6TUbiDwjzYui&#10;qxJQ8jzimiYxRaerpxWNXs5iJ0EKQeRr0tyy3E1Z7iU44Qg9ha8VWW5Y6iRoJRivhGR5UVr0pUTK&#10;Yn8Z58iMJfIUGnBJSrfZppHkVCsl4d90+9TO62+dOigd+fxs48jN13736Fe//pXGuXMvSs/zd9x6&#10;yx13/ezP/JC3a8/epZ4hyFKs9rcs3TvnkErilUqceuKJ9ukHH3oeYzprCNYAA6I1wJuccK1bjLX2&#10;vG1jU+G+PQf8hcV5cfzUUdtpL5s110hzicfGsS/iCl5bbKGsbaYSvZrAwUvl4Gymzm38PXEJ9W9j&#10;99NGgrox92YjKTW8xoDBV9FBuq47rP/w/p9f/bUbb5646ocVuuKhyWS2qkC518i0VjaW3rjJxMoX&#10;gXOOLEtRsSIcL9E528Qkhniy2g9LXf/qQgpcZunMtlHtnKuqk3iBV6TYO3DCoSs+Zb9ONt+mc6yD&#10;0rpQTdIcFWriySoi0v2uQ4fQgmBHGbOcksy0cdbhKU1mcgQCvx4S1MvFam2LcqrBMlqu0e4pWtPL&#10;xFmOVw8vVAhXPqEswlLFfIdkroMuBwRj8epZYQQoIfC0vlB+dMXhIeyKz0u8TlkRhBHyxl0H35Io&#10;koeffuKVB777cBPwR8dGw06nm3XabcX6kEv3Gnb3xrgDnDHzp77zwGOzx4+/qzaxTWTdpO8n3II8&#10;WEc1jul0U068coq9u/fU3vW3f/kjsz/04Q8unDhxrjU7NxvGper4/qt2lrdPhjougcnpdnrMtboE&#10;vkYKhwQqsU9rqcP0cofJaoSvi5JzN7ecmm0wFAdMDJeZayecWWrjKUlqLLHvcdV4lWY34+RCG18L&#10;TG7RnmRbrUSrm3J6ocn2epm4EiEkZMYw1+jRTQ3banFxvAkYrcXIZsJo7BH7Hrm1KKUIRg9Upw4f&#10;fNdtP/WT71w+ezZXvi/Gdu3UbQOvnD7PaK1EKfK3tBmuQCkN4J74g08d6czNn93kWuguRYTfoGvK&#10;X2i8UV62AdH6C06yAO/Q1Xce+OhHPv7eD7zjAzueO/pi55N/+Btnn3/m24/MzL480/+7FVK1MQNn&#10;YxeO2OKEv1zI4JUED25GuDYbnWE3fL/ZImHZegYbG0jXZqW4lW23TsavlCsySVKXZsmKgrCyjbL+&#10;83yvAga3eq/+vt17SgdHd1wjnasILYvhz1r2O+nc63pFmTukdasLj10xRK+UQtyFuXw69ilP1ejN&#10;NOkcnScsRciShliDcatG+LTVQ5Q0pZ1DJAudwvMU6nV7WQQSf3sFr2twiQEJwosRoVwdQp0vJbjU&#10;okdCZKBQtYCwEuA6GS6zhDpExLrI4LroiBWY3BCPliEUdGfaZEs9/NgvDP6SIh0+t+TtFGUdpbES&#10;fjXsNwL0F0oLVkGuQNgLSgXOIdbMmrRvwM53wlGxsn7DoWsmH/juw9NAd252LllznOZcCKRY/bSj&#10;h67e8nnPP/bEVjcsq511Sbdz7uVvfuvUHT/9U7tMlmOyrT+NdQ6BZXy4SmYMR46dYmykxsSOHd7Q&#10;zl27nLW7hFLMLSzx/PGzjFQr7J4cJhGCzDrC/me1DnwpmayXON/ocGy21e/JKAZKak8RRB5SScYr&#10;EZHWdPOM4XKIcI7lVo9S6FOPAxY7CX7oUw49fClJlCQKPBq9lGY3I3fFzYCvJBP1mMhTReeroEjr&#10;J8EBga9ZmFvi9LlZ4lLMttEhypWq2H7DiJfmhlMzCywuNhgbrjA+XLkwLHzz1R0pJSrwWTh+In/5&#10;m/e9ZI1Z3uKGkkt8P8BA0Rrgz5hsKUDv33fbu3741p/6tbdH77lp+TsJ43a7/Vt3/F1z/tqfaDxw&#10;9NvPPPLyN76Y287jx44/ec5as9KOvTYHJ2PzkR9uAzlaO89rY+DgVgGEm6lbW91tw+WDBtfO/lv7&#10;/UbStdm2WiWmK1+ndh0eGRvZcXOY1u95x00fuvYdd9w5HAeh99AzTy7+0bd/64uPPPe5383SzmnW&#10;Bwx+r9p91m7D1Rbyf/BX/vrNd+089DPaeVUlFbnJ0XgYYbHCIl6HI972SyqIouMOrYouRC0RUmCd&#10;w7pCgUAIROQTVkJsOyFb6JIvtlFzxeLolED7HtFUrZg72MsLopYYCNXmB3KkEJHacHALHI5eN6Hd&#10;aDNcGyWMPIw1CAmi7G1O1dcitWS5QXqCqFqmEgeYdopp55g0J7fFGBwhJeG2Kv5QMRw672+T1afU&#10;AmssSZIghED1pw+tHtjujagBFeOMhEXcsGv/jT8oe8e/+M2vHXvl9MmVjjSvf46qNarqKj9biWS4&#10;kt292SPrdBfnXzlxMuslu4SUW6pZFzhEsXV2bhumVomZWWzx3Eun0J6HlMW+W2y0KWnJ8FC5UAAF&#10;aNkPvHUX3oynJNvrJXp5TppZPCWJAk2rm7LUzYg9QylQlCNNFQ+tJdNLHc4sd9jmYHcpJPQUxhYq&#10;XJIblroJ1cBjrBqT5IYky/G0JNQaKUSfLBaF8tRmSAkKgTGWSinCj2JaucUstsjPzhU5coFPOfS5&#10;amobpcjHGHNZ+VBqhVCK4w89vNA5f/44zplNyO7axwADojXAm1XRes8dP/zuu/a+8yYv1bTTJp70&#10;ZElE8kBt/8ih2w++4y/d+mP3HGkcPf3IiW//6bcf++wXTp9+6QTrW7P1BnXLbkK0tiq7rT609rUf&#10;xPFIdTKuV+uBUd3y9u17RvfsPjw8Up8oVUtDOggimZqERmMhb3WW02ZzsXdm5lh7dvrckkz9ZStI&#10;G51Fu7B4PslM0ut1W4kt2qG2ChfcOArEblh+N8538wHv0LV3TN148G3vun7sth89VDt8zWg4IvM8&#10;o3eyS5M2d4/fNbn/A7uu+iftc72nj97/CVvIzyvPr7a4K30j1CyxlhCODY1EO+Phg4ERce5JPABf&#10;IxwIJ3AbEzdfFctyiNBDBB4IifAKX5P0FMLTCKkwOIyzaASqHzRq04w8y2GHwe+kiGbvIrbhrENo&#10;iRcF5M0MWekPj77St+pApo7YegjDmsavKympCLJWD+VAR15hVs4tMtLoSlCUrzwFSiGlgkDjIm+1&#10;CCqlvND5IMG3jnJicMaRZzkuSbFJhslzkixHWocn9es4EBy5c6jckGoYlsH2G68+vO2V0ycXV47X&#10;DcrrOjU1GhrZ8pmjt7/dnf32t8UmivEF64C1rcWTp+ZMlqKDAHOFs8qNsZTDgMpkgLGWTpoXQigQ&#10;BwGeVgRak1uHlpJAKdq9nDy2aCXXDeSOPY+SD4utLuAohz7tzDDdaLOtGlEJfIy1nFtq005ydgyX&#10;SVLDK3MNttVjAqXopTnTjS4OGKlFpHlOu5MwXC0VNwLW9cu+/RK3g+VGD6UESkuMtQRaM1SrkOY5&#10;47UYpYbIjcXXEknRFHA5krWiaCmlMUlmj3zt66eyVru1xfXLcWXNPwMMiNYAf0ZESwLqC9/6zScP&#10;Vw6dvHPPO3e1TRvXT/VJ8uJON5C+uG3otp3X167/azeM3vSh+09+/TMPPPGnX1iYO3t2A+HaOFLD&#10;cfFk+nWzvSbH99b2TVy3e6Q+vjMP7H4/i/ZOVvds3z28qz4U1OJquRYFQRh6wpPSKiHSogPHBDk2&#10;sM7VcpNty7L2wVbSFr1O1ybJ2ZlTnVPnji8Hw/FMV7ZOnzr10qlRM758rnli9uj0U+d86xtP+Gam&#10;c7rD5sNuN0tz1oA3MbZ7+PYb3/ehu65611++buTGQxVVITMZraQf1OwVzqPcZWQmtUor5XDhJmTu&#10;je4WuihzaKQ+HP5vv/Q/3VQLKjsbNqOCxvTLeJkU/XchyPskRKoiBNO5oiNdIbBK4qRAG4fIDM5Y&#10;jBLYUoAsR+hSgPbUuhJIURIx0F9QVlhlvvILnkB5HgoPVw6wI2UwDtNLyFtdXJKiEXieRlc9sjNd&#10;3KJEDEfga5x1OGNQSJQtYhLcGpLknKM310ZFGq8Ski0lSE+iIm81UX7tVnOZLf7eKwz6pJa00cML&#10;PUpxSIKhFwm8MEDFATIKQEmsgNTY4uAQ9sIq58wF06EpFk2jBCL0UDoq0u5zg+gmkKbYVg+71EUo&#10;hdWiMMk7h3KieCDI+s8vttjzou8AlEiuH9l729/6gZ88++BTj52emZvtst4Uv/E4J2ksXSF13fQm&#10;JbfGZFm3mzpwYnVy95Ud2q5flhNCFKU7rVlqtsh7XUqVUtFFam3RVRgHdJI2040O2+sltJLrMqcW&#10;W11ePn2enePDVKKAyWrEXKvH2aUuxnWQWHytGKvEVCOfTpIx0+hy7HxzNc+tHHuMlkNC32NuocvR&#10;l0+za+92JocqaCULNatfcZ9datFNE3aM1vClxFqHlIIwUDTTlG5mGA080v7Ws6+CBwkpUb5P4/yM&#10;OffMU6dwrsX6nK7NglEHRGtAtAZ4s5YPT5x9/uu//eB/unH3tqv/2nhpXM83Z4sE6v4FLHeGZrKM&#10;Lz3u3vWuHbftedvfuHH77e/5xrOf+4Nnjz789eXl2cUNZMtwcVKxApQfRP6BXbfsuaF0+41jk5N7&#10;g5F4/6SYumlHeapWHa4R+yW6iy16y1084eP7Pg6LMcXi71zRDu8JBWghCHXZ13oknohwrp51U/aH&#10;VxHe8H50RZN6OYu7FzENy5n05MkZc/qlUqOczy2cn36o9c1vnTl/5Pjc+dOLXGzud2vKcQrQBw+9&#10;5cZ7Dn/w595/8IfeNe6Nil7WpWUbhcwvLoR2KqlROuD588+ePnH+yEnnnLemfCP53rRkbxzv4c0v&#10;LahdtaHdh7fv+oCWqiSFQIpiTp6QK4TQIpVEKYVzYjVuQCOwOHwnIbf0sgwrHLoS4ldiVBAUwZ3q&#10;Ej6TK3zbov/OozhCRjG2l5K0O+RpMeA5GInpzXfwQw3O4nk+WnlkebaulXNli6aLCUmjR3lHFV0K&#10;SE4u0jnfJJ6oIn29PhLCXSDH0glULlg8M4/BEY7WaCmLFwZFsKWWSN8Drfv72iD7C/3l2mydczhr&#10;wPQZizEIKdBaocolhBfSbrexaYonFb7ywDpymxcnUj+GYisKZJ0j0B7WGJzviwA5NDkxWZuZm13u&#10;E60Vn1a24fgTQaVyJTtwY3l+tRwvtRZ+qeRLqV7X6EznijK0cxezBuMcvqfYPlzi9HyTo9NL1Msh&#10;nhRYB90kp91LKVUrlOKwCM0FRkohtTggsxblHIHWJLlhZqFBHPnsHqvSS1Ny59BCofsewzw3+IFP&#10;bWKU5U5KkjWoxP7qhlhuJ5gsY8dIlVJYKHJi5f86wBWn+cpneS0nu5CStN1xtt3pcXHq/GY2jQEG&#10;RGuANynZkoB85IWvf+H3t33iml++99feEeiI1CR9X2k/oVtIUpeT9ZbQwucDez584MZtt/39L+7+&#10;7J0PP//V33nm+fufW0O21l4EhJRSXX/g7bsPXH3L9TtHd98+LrbdOG4nto+Njvq1oSGyZkpvuUs6&#10;26OdN0CDrmp6aQ+XO6w1mNSgAw/p9S9gYmWBNyTdBJs7vFCR5wZbciQ6oTPfRuMxrOtQdeysT+0S&#10;Qu5aPr9Ia6qZ3xDd/qHjy8fOLM3NHXEL+YtfPvYHj56afvEc6zsS5cjIZO3Gw/f84F+65ed+7Nqh&#10;6yaMzWlky/37d7mhBcgR+THtvMnXHv+jZ+cXzp3sL3TJGkXvVV93/9bd1/Nv7nv6cmXDdQ0O73/n&#10;u8fqQbwnwvOcFEgnVstaUsr++y9+5gmJcRbX/0xOOmyW4bIEJRU6DqESIKIAQh8hNcqBcTnWmdfM&#10;G6UQSE/3iYjFIZE6Jgw8kk6XtNdD1vob8FwLfyjE1QSmX7Zzzq4SJ2GhM9MgaSVUttfQkQ/WUd5e&#10;pXlmic6pBtG2Mqq8fni1tQ4pJDJ3LJ+eRzhHuKNKGknCWhUv8BH9VnukuJAddoVLm+tnPFhnsXk/&#10;F94V3Yja87EassASxh6m1SVvdsiylMALUMKjlyZoIfskeQsG5CwIia89OtYI7URlpD5UpUhy9zaU&#10;D9d1yCbN5iXf/8gN17n5p57ZKrbESU/Hk9cdHpNKYfN80zyoKyZb1qE9DxEEpG59r4i1jkAr9ozW&#10;WOz0aPZycgsCRznU7BmvMdvq0UoyQl+jpcA4V2xnpXAUo4Ha7R6vzCwyOVKlVorwpMJbe8L3VdFu&#10;lhN6mh1DFdpJxnIvI8ksnhJUIo/hsQpaygtlaVEoc0maoZwlUBL7Wj14zmFNTliKhCqXfBYW127z&#10;jbufAdkaEK0B3lzYNBvbZMn5+575/P13XX3vDbfueOvQ7PJMQbLEOu0BEGQ2I09zxoPR4OPX/dw7&#10;b5+68/pvX/vNB4+//MxXnnruvudayXI3DEtqx+T++sTE3lt2l/e/9Y6ptx3eu2P/eKRiXxlIlnr0&#10;5hKW0kVkpDB+jukWPhYpJTr0waYki11s2jdUjyh0pEmXUkxqCIYCpCfJOzl5OyP3FVIJ/GqAdRZj&#10;LValGGnxtKbdapEuJmBhdGxcT8U7x6+pXzPeHevevHB6Lju47/rpJxqPPvXwS1+/rz0zf2x7vKey&#10;Z/81B/fuO/iOt4y+9ebxaMLvph1SmxYEa6OvCIeWmjgo8c3nPn3miWP3P4Wz2eshWK9BzVolWj/5&#10;7g/fdPXo1A8ESke5MUgpikgFIemHUCP7RDE3BqwtAh8Uq3fnmacQcUBYiXHlCOPJIh/K5Xhb5rRe&#10;+Zu21pKZwtvilCTPDcK6YhB0OSIIfZyXkiuF70l6Z5ukiz2ieoQINFaAMJa8m5K1UlSoqe0eRgbq&#10;QplQCipTQ+SLPbrTDZSn8ashQksQoJzAtLo0ml10LUCNlVH1mLBegaDwaJHnOIqUd2EvqEtXOs9w&#10;9aTrx0fIflemQ4CUOO3hsmI+ovI8TLdHt5cgLfha91PJLrHzpcSZIsoidYarp3bf9Isf/rG7vvHA&#10;t08aY1Z8Wmu9hqs3Q9L3Xo8ijo7jofqOqT1+ENBrtdaPkHmVsM4S+BpfSnq9BGOjdS5CYx1CCkbL&#10;ESPl4pzLLWR5jlaSWuRxdqFF7Gnq5bA4Vvt/L6XAmJxulqGDgNwJ2t2UwNOr5fOVfdruZiw2e9Qr&#10;AUpJPOHYXo3QSq021FpbkL+110frHO20MM8H/e7E18azHHkvIR4e9Q5/8AOHHvvkbz2edzorsyw3&#10;u9EaYEC0BniTEq51d0Hn5l558ZvPfOHZG7bf/vZABaQ23fwKK4rOoE7eQaHZXz44suvQng+en5p5&#10;x/HDPzo9m5w7X6lU4x21Pdt3RDtqpSQO0lYP3ZO4wJA6CyWQTpJ3MmwjIUsy/LKPXwvJOhnCOYJq&#10;SOZnxcy5zJB3Mkwvx+QOnKW32M/rcY6gFiC0QIceQgtMs6+A+ZLeYkLWSFC+RmqJrnoYL6eTGaQT&#10;mI4h8kveLRO37bxl3+1THzj4Q++cXjrb0z0ttw1tj8fqo4E00E7bONxqmXCzu9CSV2I5bbivPvOZ&#10;lxqthZOsT2/+Xl0U13ZnakCX4jiYKNWuipElWDGDCyyF4rCa32RXugL7ShaO3OQ4KZC+hxwqY0sB&#10;KQ7pcmQuiyu9K0zur+cTuX5JzDlLN00LZc3zEEKQmxxjHVJpAuUhpaSLJdhVQTYMeSPti4TFLEEX&#10;ScJtFVRJgxTrvVgr8+KGQ8rlgGy5R77Y65POYvFWkU+4q4at+HhDFfxyjMViTVaUs/q+KeEKBYU+&#10;WZIb5jxe9mK7hpgVxujC4xUITVdkWF/gRyVU4pMsNnHNLlizOk9yq+0ohUCoggQrrZE9K0ZkOH71&#10;vqtqzx95qcn6KJJ15euFF1685Hs2rc5Wob0CkGG9tn3PnW/ZkabJq2o62OIUQktBNQo42+0x12gx&#10;MVQDZ1dJjXMOA4VK5SzHjxyjkxuuObiPWhzS7vQ4M7uAsXWGqzG44tjvpRln5peRwIHJIRq9nBPz&#10;LSZqMdXY7+9XSaObcGZmkdBXjFVKZCbnyMunUEpy3eF9CCkxZv3nlLI4FmYWGuRpzuhwFaUu/r0r&#10;ZrFCYLMM7fvc/vGP7z923/0H5557/uSa831jSPLrSf0fYEC0BvgeE6zV73ObL7507pmT55vT+Wg0&#10;qrNevmX44Mo9vcFgrEErLSe8beV6qb7f3xbs98tF2QbhyGxKkqckCylRPSrUBkAGEhlJXA60BDry&#10;0bEmTzK6c11UoMnaGQ5LNBohPYVJ8nW3dFIJlO+RLHfpzSSEtRBwmNQS1AN0oMk7GUor/HLQv/C5&#10;1flzvUaPdDkhHA7JZIrIldgRby9tV5OlzmIHKSTO5KT9ZO9LOGUQSMK4zMMvf3npmROPHKEoo25M&#10;i38jZX6xgWytBpS+++53jpUIxj3pKSssToLtG6olsu91E0Upyzqk76GkIrEZqTMo6RNWyphaRKZB&#10;phaMQ5hCdXGur4L1R8+85k/jHNI5PN8vlBxrybMMY0zhHZMKJwReOUR6iqTVwXo95LCP2jCY+ZKa&#10;7crPPYE3GsFotGYjumIYUeQTDleRUUEshXNI41BS4nwPYczqXELXJ195v9X/cuPbherrwUL2DfvF&#10;4O0MhzA5qufwfY2RkFiD5yniepUcRbLULFQ+KbZclAWFaTxzFik90JLY6er4yFj1+SMvrShaHuuj&#10;VFaJlCrH7gqOtY0RLEpoNTp184031bdvp7u4tPp+Xg9yY6nEAWN5iXMLDYx1TAxVCxVwza7MjeHc&#10;QoPz7ZRdk2P4WmOMZdtQDa19ZpZbzDRaBNojM47cOqphwFg1Igo8Aq9wIp6eW0JKie8VyfHGWYZq&#10;JcYqETiLVora+BinTp/nxLl5prYNX+h6XNGyneP03DILzQ7bhytUS/7rI539GIms12N0797gnX//&#10;V979uV/9B8d6y40lNp/ksXZKxwADojXAm4hsrcucctb2UtJzryy+tDwaj44oIcmvMBXXWIuVjtQk&#10;ZMspIqwUQ3UNCC2Jx0v0Frt05jpIJbG5pdvqEI5GVEZqmG6OTQ2i4hGNRWStlLyTo0KJs4I8NQS+&#10;RkcenZkOpmcIR0P8akDayTCpxa94OGeRWhKPhcjII+/kOAsq8LBAe6aFSQxhLVpVdaLxCC8s5uZZ&#10;YclMRrfRJu2mhGGMQl1RYSjQIalNeOjlb5xbas5Ns/k4njc6WHCzsqH+kbfde+2hsal7pVSBcQ4n&#10;BcZZpNA4caEQJQo5BCGK/29xaN9HV2JUrYQTDpnleLJvFHaFj8YIh1PFAv96PoUQAq2L0lWW9DDG&#10;IqQg8LyCOGQZFon2NToMwFN0jIEkQysPZS2ps6/dcAy0XE5QKVEZHirCRfMMIQtPFP1cV+lAiv5x&#10;oIqF1TrXLzkVcx3dFZ56a9UvoQTOQm5yZA5SKXyhEMJhlcNVwkLMWu6wWu/dBIoi3dx5EunAIcSN&#10;O6+6/aPv+eAj33zw/hNr1Cy9YZG2gDPt9hZvV4hNVNPVTLn6rp2Hbvmxv/zWvs73htWynLWM1kp4&#10;WnFmdonFdkK9FFHyixiMZpLS7KZoHFO7JtG6GHkk+2G1o9WQaslnsZ3QS3PKnqReCihHPsvtHufO&#10;Nhgux0yNVKlHAcvdokuwEmmGSgGR7/Uz4Ao12PM8du/ejkl7vHh2jjgKCFUxFSB30Gz3EM6ya6xO&#10;rRS+ZiXrIlXLGJJOm0PvvXfHd2+99ebjX//6izhal1AoxRt4bRlgQLQGeAMUrYtC7xaXZ5Yb3eWu&#10;FAoh5RXH4Dlj0Z4irEU0p5dpnreUR6urqdvK00RDMWknLbqpeoaoUiIqh0hfokJNspzQXezix0GR&#10;wZQlIBxRPSbr5LTOtpBSFr9fk2TtnGy5gRPglYuww+58F7/mYy2YRkLaSIuZeoFCe4qoFpH1DCr2&#10;QDikEgXJKowu4BzdhQ7t+TZRPSKIfS7HNV1/dfF0wEJzzjz3ymPnjMmabJ04/0ZnaK0zwtdrtWA8&#10;ru+I0F7uDAaBVMUMvyL/x/VN/EX+D0JgrCnyfbQiiEt45Rjpe/jW4lF4UawrxlDbQpoBIV/3QGos&#10;ZGlazHUTEqWLEFBrDdYVapJQqojYtzkq0MQjNfLlNrbTQ9oLgQKvbUF3lMeHkeWoKCEqD88I0jQj&#10;E8VxW9xJ5MXndRfe+koC/KuZZLKxxFgEfBbVLZvmOGHxPF00LUgBgUapGNvq4TKzKYsRsDrOx0jw&#10;cos1BiUlsfZLXNoMfyXlpouiQ/rPNbLrrjvv3n3LrfW03X7dStbGcyo3lmoUUNq5jcV2l1Y3YS41&#10;CBy+kuwYrlAvhSy1u0wvtRgphQRSY3EY69BSMF65oFza/o1Vu91jenoWf/sYw0MlfE8x7sUXfg+H&#10;6atRQgoya+l2u4xUYkbGxmgnKUvtlCzLi1KykmwfqlCNA5QSbwjJWnu8mCwjqFZ5y8/9zNvPP/vc&#10;E+2ZmQW2zkcbmOIHRGuANwHJ2qp7yBbrqTXG5iuNUq/q7tRYi1/yKI9XaM22WDq9iB9rlOdhM0tj&#10;fomgHDC0awTdsXTnu6tJz7qkAUvWyOi2O8gi6brgeb4kiEN0SyK0JG1m5J0cfyjsm5EduuSRLCeF&#10;zyiFXtLFZQ4VKsJagFCi8HiIotQVD0d0ljvMH58jCEO8cjFo2CYWkxrCWkw0FBd+H3N5piVd4S86&#10;NXM8aXWXlnAu24LUvtHt2BepDNvGt0V14U0myvqB7+E5cMbhI4v5f6sLisV5Gmty/H75kFoM9ZhE&#10;AnlSGMxW75MLM71c87mtBistKi9M5T1rSJwj9AMC0y+BhBqbdnEuR3QcppmhM4fIMsizwoyOAt8n&#10;9/1iXI0nUKFCehJPa2yeY2yG8yW64uOEo5X08JzEB5zJcI7CnySKAdS5NViK8p/wPPAUzhiC/nZo&#10;mRRdK+PHAU44UmcJhCYTjkw4gihEKUWv1SbrdJEWSA0ytXjGIo0lyi1WSLJAk3kaF4eocoj0JMKl&#10;+C4hlx5dFxIkKVJYnBaFp8eBdZJcgq8vVPMsdk3ZqRhwLfZN0J2eRzW6BFYglCJVgtzmCOfwhEJ4&#10;hcfOSkmIj8kz9lcmrrrj8A0jDz//VGPDorzWO0hpz56LDqz28RNbjXXyAK8yse26mz76o3fpMBTd&#10;y3QuXvr0EeQOrCsuOmLtlaqfOFcpx9TKJZyzqJWUeFvU7mK/KCPPt7pMDleK/W9XYiIunGZKCvI0&#10;p5vlqFKJ1Em63QRP61VitRayH6mx3OgBUA4DhHPEnkc85GMpoiX6E5VIcaymtbq1spJAi+J9vxZV&#10;CyBrtdj71rfUx6+75obj588/gXMrQ8O3jO0YEK4B0RrgzaFqbUwXdpXSUGW0NhlaY7CvtiRjHc4J&#10;/FJAPfBIWgk2MZiewWQGXwaEpVJxzRbFrDCXmdXrgi4F6MjH5gabG6SnSZdTeue7hCMhuuKTNTNM&#10;x2Bzh+0YvCGN8CTpUo9sOcEfCpG+wBmFDgrzu7OuUEkyQ5Zl4IpwQU9rolK0elE1zqJjTWm0hA69&#10;ojx0xXenbiWp2gkptlINvxdK1kZFS33sgx/Ze83Oqz7oI8PL1RCEs0gEqcnxQg8d+uQ4xIob7RLl&#10;KgQoA9aKIsATAYklBGRmyIRGuBwx18K1HHkjRacGX+Vk0pFLiQoChHCY3GCSLjI3SCExWTGcOChH&#10;dMopypP4kY/NHb2sS6g9aqMj9JbaZK1OcVfgKVy/UVY7gZMSi+uHr4LJs6LD0hZGfq8SE1TLBX0U&#10;ChkqUpvhpEApRbbQJGsnqJ4lMBJTtBJgFCRSYbUikQ5PpJRoEXY8ZKOHtQrje/i1GFEpoyNNyZOk&#10;xoCzheohoGctvlPETpOLbIt+4II0Wufw4wjTzTFJfzRRP5YCa3G41bDWYoW1xXgka6V1duNMzo2j&#10;rV6VYgpo6fu13ffcfffuO24f6zYaryksKneC3Ak84RjWOTUvp6YMZWXxpesPUoLECFpGs2wlS5mm&#10;kSt6VhSttbJIXR+vljgzt0SgdDHoWa7vCFRSYZ3lxPQcFjg4NcbcYoNXzs2zb8coWinyNed6kTkH&#10;c8ttZhaW2Tk+RBgUKfWJLVSvkjSMqJy6l1ORjlhbdH+gpXGCrpU0csVyrljONS1beBsDAUK8ulHu&#10;eZpSHhuT1374B246//gT97cXFhtcQer/AAOiNcCbjHwp7XnD1fHJqcquIWctxplX/yT9hD6pJPFQ&#10;XCwACHqNDmiHCjTCCZSv8CKPtJmAkgSVIpJBKEG6mNBd7FDZUSMaCeku9OhMd4oLoIJgJEQFinQ5&#10;oXW22f+5wK8F6JJHa2aZbqvL0I5RtO9hjMHllu5CmzzNKY2Ui/toJQlKIc46otG4Pxi5uD7ZVyP/&#10;i+LCm2UJe0euCseGdoyfnHnJKyb/fM8veOs8WvVK1b9uYs8BBYHqr6eXuqSLfteh8ySspp73Te+m&#10;kDQvNQpR2GJwcmYsQiuU9jFZhkIgc0O63MZ2EqwpIhtS39DJckpRiMwz8k6DQCpKMkCoolnBmg6S&#10;HEcXu7yMalRJI59kLEKVwyLXygqIPFyW4JJC1RSyMCgLt2IQ75flRGE8l1Iibd/4HniE1TK2HJLk&#10;PTA5oQrxrMS2uphWl6yTQO76pcscY3KUlIT9hP3MGDzhEEZj8wqQYUWGF2SgujSaC2RNiCtDxMNj&#10;SF8irIdKDVI4CHyEVMUoI7sFz+qfUxYIohARp2TGIG0xo1K6wuOFWukGLppX+mIPyjrPi6O1ysda&#10;8/TKS9BeWLyi46v/HH51186bbvyRH3mHVh69tPmqSFbSD/IcVhl7o5TdQcKolxErd8EN2Scia+dw&#10;5kDHSs6nHid7ASd6Pou5RkpHtRxiqXNmfpl2kjA5XMFXCtOPmlju9Dgzu4QUsHN8iFo5xFOCk9ML&#10;vHBylu1jNepx0L+vKKYlTC+2mF9qsX24TKUS0zYQYNntZ+yNEnb4KTXP4kuLpMjFL1Lui6veyg1Y&#10;5iSNXHI28Xm5F3Em8UmswBOgrphwCfIkYedtt0xWJyb2tBcWn+sTrZWMvrVDwwem+D9PREsIOdg6&#10;/2NjndTseWFtR33PzpHSuM56yWuPNO4vDq6/uPbvEfvdWnbVp+LXA5xy9Oa7JAsJwuvHDWQW7ftI&#10;Cp9YOBSRl4ocI+1rslZG2knwqwF+LcAkBuVJRH8UjPZ8fFk8b7qU4CyY3CB9QWm4jA79YoxLfw4f&#10;pvDqILl4RMsVbcTiM3aTLsOVcfXBmz924PjMi7vm5k5Nc7FJ9TVt0UuEla5Ts0Yr9XBcxduFwVNK&#10;YC6TTG2txQnQ5RIu9kmkRQmNs7YgLFJgLiGLClGMQZH9Icvogsz05pcRjS6RsZg8oScEVAL8bVVU&#10;NSQpl5DlMkE1wsj+m3cpLDVhoY1rS7rLOb3ZZeJ2F20svfPLiE6KqFdIhEBqQVivkltRkKM8Kzxf&#10;UmH7BnbtwPTDPj3lkbkMlCSsVbBxQGILoz8YLJak1YGFDl7PoJwlEYZOWeONDROVY/yKD2WNLgdo&#10;rUmwSAN6OSFZbqK6Oflyh2RuCTo5kZToxSammaO21XDVgMwDlVt0bsmlI3Fuy3aLldKT7N8E6FJE&#10;nmSYNMUTEpeZQhEURalM9X/XOoeToITUQ9VaxPoZo2sVrc19WsuNrcqGPkpVxw8dvnvXHbeNJd12&#10;ESh1Bf4s4wSJFYz5KbeUu1wVJZSkWSVRxgmy1Q8uLjpuBRBLy/4oYX+U0MoVr/R8nmxHTKc+pThi&#10;r6+Znl/myOn5gpBLSZ5lOGsYrkaMVssoKUjSnND32T81zuxyi3PzDaYXFdrzcNaQmoxQaa7aMYYX&#10;hAhruD7qcF2py4ifEYiC/OZOkFmxSqw2kkMQKGBYG8a8DteVu0wnPk+1SxzpBPSsIJBXFsyf9XpE&#10;o2PBbR/5gRu+PTv36OLsbGcTVStnkK01ULT+nJCPV1OC+/P42cQmd6pquLZt380777gqUhFzZnkd&#10;iXjNMpktXkF5CqykCBFfLbMRVEO8yCfrZDjjUL5ChZJkISFpJohAIpXEC/VqKSVpNEkaCTrwitDS&#10;lYwhBzYtSpXReIwKNaZjwFjCKEQH/dEp1iK9IuDRZgYdapx8/demnJx2p8F7D//Q5LG5o2/7g2/+&#10;+rFet7W8YZG79AL32tUsCaigFPmR0hWT59KhilgBsfXRa51DhD5+OcYERXBj4ZgqSie2n5kmtnoC&#10;UXR0CuEK91Y7JZldwPUSLI7ZQKP27WZoRxU5FGM9ja8VzoAkxdFCG1k0PziLqJXxhoawVqCynJKZ&#10;Qs826R05TTyXESwmdNspjFbxRuukWYqulxDWIZeK4c/Gt+QSZO4IXfHcVhRjb5wQqFKILEdYBWBJ&#10;8owwF7DQxM01yHsJbqiCGKsRT41QG68V43dUwd4cDmMNzlqU9NBSIOo+/nCFDIe0GeVmBmeauOkW&#10;cqmD7bTJzs2TJTFuuAyBRHQzfCSer/tEyW1J5CVFcr/2dWHcb1hcXpTfi7gO10/1X+UpIAQ37z5w&#10;8wff/q7HP/+Nr7zExZEAF24AlhvibT/2sdU3cP/v/sFmRN4D9L4br7/muh94323S88g7ncseoA5I&#10;nUDjeEulxa21DhVlSYyg58QVX4jdarmx+HcgLTdUuhyIezzdivhus0yuPPZMjBYDpNy6Cmz/BpDV&#10;wdArPrjxeoXxemV9NyiQu6L0vCdoc3u5xc4wwzhB6gTdLd73Zj81fRK5Ig1P+Cnbw5RDccADS2XO&#10;ZD6BtKszQbe+llq8MKSyb//U0MS2ycXZ2bNcutHhz+MaNSBaf8EIltjkerGRYIk/h6RrU5IllY5v&#10;OvC2m2+76u5d3d5Kw5x8A7amQziBF3oFgWp1Ub7AL4V946hDRxov9mjNN5k/N8fw1Cj+UEBzuoGd&#10;NcT1GOlL8sTQW+wgtKS8rULezmhnFr/qI6Uk76Z0l7ro0MMPPRbOzmOsYWTnGF7gXRh/oiXWQtLs&#10;Yo0pOuzEmp3oXvtnTkyPKC/xgcM/fP3jR799+7NHHzzB+lbsja31vE7Cta4jbHLbROwk2kkuOOwu&#10;8exCKfw4htDHaQe5wyYZnudjReFv2tKi5cBpSS4FeW5wzRZ6oY3upGS+w9s9QXD1OKYmcUaS5xZP&#10;FB+7l89zrnmK3DShZxEEeF5MvTpOrbwNpMT3PawDb1cVf2w/nO9iTi6Qn5rBm1nCpQ4Re4hyiAp9&#10;cq2xJi1K0FasMn2lNA5LN0tQ5RJ+tYSRxXEZCQ+XZeTzy2SLHZCS+PAuvEM7sDUPYxOMMIWJvU8m&#10;BQKMxOQCrQTCy0HmKDTKKXA+LvZwV8fYQ9tIl9rYl85iT8/hppcLA/94HUJNt9ejlyVE3qXT2aUD&#10;I/uTocshZDmm0cHve4+sdRQNvoVPy0mB7cerxH4YXZJk9Y+QydHxrYi8WnMMe2NXXXVw8qabdto8&#10;v6SaJQBDX8XyMu6qNtkf97BO0DbidcsuBmgbgZaO22ptdkYJDy5VONYLCwVzTVnuUnmyGwmuA7pW&#10;UlGG2ystrit18GXxM/sGyEWJKxp99kY9xryMBxsVnm5HGMC7xLTIgthLvKntOw7dcsveY08/8wwX&#10;e7TWpf4PlvUB0XqzkqzNSj2bBU6ufF15vNnvILYqBShAD9cnb37rvnfdPh5tEzNLZy49xPZSz25h&#10;1SCyMksOg1SCuB7RnmvTnmmR13P8OCgumJklafZoTC8ihEQrDx35lLZVSOa7tM41V19EhoqoHqA8&#10;RdZJ6S0XEQ5CCIRweGWfcChCaYXWHt3pLg2WKI1WEJ4svB+5o7fQxfZy4tESWipcssaTJSlm2slX&#10;R6MFAoulnTTZP37Yv+vge259+cyzT/S6zSc3uSC+EaqW2KCQqbffdMfkvl173y2N9C86WjdRpHQc&#10;IeMAKx3WFsnnsj930CpRlOC2enEpSNIUJRV+ZmktNej2esTbhqkcnMJOVkE5Aivodg2N3gKvzH+L&#10;F098jpQ5rAkQIsbKHs62kS7H5lD2xtm77S3sm7qdkdpVCK9CGkO2u0Q8NUTp5Sqdo2dpT5+nNjwE&#10;nsb5CqohtmGQPYOvi3iERBq0LeYhau3jlSJsoMmx+MahUoObbZJ0OmQjJUrX7MXurrMgMgK6lBTk&#10;JmG5s8Ts0iscO/UYZ2aeomdn8MIM4WXYjqAsp9g+dR0TE7cwMnQNsT+Oj4fGoofL5LfuwwyVSV88&#10;RzK9iOxZ/PEafhySuIwt67OiOJ9EnheBvYpipmEYkPUyXFZ0Vq6QCSHlmjI4CGsJlfZ9z9NplslL&#10;kK0rKU3rqf37J6duuunGeHQ0cHl6yQPXOEHXCHYFCe8ZXWbcy+lZgXGvnWQVY8HEKkESODJbNBeM&#10;ezkfGl3i4UaFR5plEisIpL3ik2ulybFjJZN+zrvqDXaHXXpW0rViw6Kw8j766vyrOIX7QwboGEmk&#10;DO+sL1PVOQ8uV0isJNziPTtrydOU4d27fTO1Y0epXC61W63mZRStAQZE600HueHisvZnG296rqRl&#10;/81GujbrIPKEkPEt+9/+trfuvWdfu7uMwV5BSOcFsYQcXOqKu1tVdH8RFJ1oK+TL5hZhJVE1prfQ&#10;I53pkYcpaIntp43XxocwPYsxIHODF3joCU3eTjGZKZSqSkDjzCJJu0d99wj1ekx3vlN4s2IPHRbj&#10;YU1q8DyfoclhnIJkuQeZxWUOmztkIClNVPCrYXHnv7KHcwupg17hTnb9qAGhBO4KyVZqUvI04d3X&#10;feSq+57/0+tfOPboC1zwUngUwsTKnadj62X2SvblOoVyrD5cMwIttMRlYuuuwf5n8aIA40lyis42&#10;aR1aKoSzGCdXRxxtrgSA72tcq0fv7CIyzynv24533RRpyS+Yn8s4PfcYT778eU4vPUo7mydJHWSK&#10;oXKJOIDUxJhcYl2RBt+2GU+dvo8nz36Namknt+79OfbvupZYCKwGt2+cuF4meewlkkYbHWlEOcSW&#10;A2wvwe/keLnABoqedLg0RyOI6jVkOaYrivsiYS2m0WYhbRHtn2T42n2kWuC6OUO+wGk4NjfDky//&#10;HrOL9+OsQgiDrmhCEZPngjzXOJWyaM4xf/IU3z32eaJgjAM77+Tw3vcwUb0GbWVhxL96O7Jepfv0&#10;SZL5FnJJoigR+uIyC3W/+1VJlO9hbY5SheLXS1Ps6sXKFTKpdUUsycrFy6GklBsjHTY+eGmpMMQ/&#10;9Zu/Lba6VphqZSreMbnTD0KyrUJO+xfFnoOdYcL7RpYZ0zkd81oUIYmSK00dFufM6lQDKYpuUUXR&#10;mZlYgxaOt9Wa+MrywFKFxAr8K/BAif5JmFjJriDhvfVltvkZLaMulG+F7PuW+w0k/WYhgVz//6y5&#10;LPFa2QaplXjScnulhXDw7UZ19WebnXAKCIeG+KNnnx3fuWvXyAvPPbfgeZ6XZdnGINoBBkTrTav0&#10;bLy4yEscuHaLx5tZ5dp0+PDYyM477r3uI7fVvJqYa0yjhLqyLZY5XOIKIjKuEZM+espDDGmsL8CT&#10;RZKDAVKL7FjsosE/m5Gf6pLPJpjMoaoKr1okszfPNUkabbyw2u+Xc3gVH18U6dt5mpE0E7JORtZO&#10;8UKfcDgGinZ3Z4pk+LSTkHVT4rGYIArIlrMiOXpEo6cCvF0ReszD+GA9UShYRSomsgNuMSefTnGn&#10;U9x8XpTQAgGeuGRAw8ocyFa3wa7qHu+mXXcePH76ufEk7bRYn3uz0iFkXsdxsrEMLCTCqyQIpcBK&#10;iScEBosTRW6T6odsJi7HL5ewsQYN2vafTqvVeqbCooRHbgypyQmFxkhHXvLxk6IrsdPLyBeX8JUj&#10;PHQAd+0oLZlSxrHUPsrXnvxvnJj9KkNxhSF1I/cceC+H972XTneZF059mtMzDzE7fwIpPZxWWJmi&#10;tMPTAs9osuZJvvDE/8TEqRt567U/wa6h29A6g7GI+r3Xs/Dc89SfXaCzYxg1XCYaqiByR7fZJUlB&#10;a4VnoRuArWhUnuCkIheCbGYB2cnxbzqIv38clEEDztecnn+eJ176j5ybfRohLZ4KETLGYjBpCyU0&#10;Mo+wacrY0Ha2jb4bX1UAj5nZIxw//ic899IfsnvH+7nrpp9iPL6KHg62lYmivbQfP0F3ukHgJHKi&#10;RKIl3SylmhZDjXMBgVAkWYZVkqDkY/Ic2+kWhu1yUPSX9DroTo7QmlwWTQlCSQSWWEhy4dBSBZW4&#10;7PWSRFxKzcrWD5feVPn2xkYP+tu3X+VrTWLMBX/kBlUodYJRbXjnUIMxL6Nr5avqrVkJTC7UxEVa&#10;vTk6aYPMJBgyJBItAwIVE4dDVINRAq+CFcU8z9tLBXF5sFEmcwJfXHoot3GCxAl2BgnvqS8zFuS0&#10;TXGjIYWHc4Zu2qCZzNFJlkmyNrlLAYuQHr4IiIM6lXCUUlBHSb+I2HDmsmd1aiWBcNxSbZEgeahR&#10;wvQ3+IaLCybPMJ0Od3/0o1PtP/3S5AvPPfeKc24jyRqkxP+PSLT+5dd+6s/th/977/7NixatylCo&#10;f/rX3rZ72+7aW2dPN4//h//568+nvXyjH8tyoRZu1jzcmq/rCNe//NpPuT/Dz8Zmd6hK6/j6Xbe/&#10;+8Ydt+5r91pFwOOlLof9IFPXK4iHuilGXxchtnu4SCG06Bt03ZpcANdP7xYoCyp3qOUy3ukM92IX&#10;eyzBti0ykkT1iNZ0k875NqXxMlIWM9ykkmTdjMb0IkHJJ6pHdOdb2MxSHqvgiqm/RTmr3aM13yCI&#10;QrQoEuD9G2LE4Ri1y0PW1Kr5XTnXZ9H99yoK744lwLcxsmkwJxKy57rY4wl0LITy0r4nBJnLsWnO&#10;rXvfvv9E57nrH3j4q2e4uENo5cJ42Wytf/m1n9psf1507Dq3stFX0pS4qO3QWFt8fiUv2S3m+qqP&#10;UAURNc7iISHJ6GGJHHizbXrdFO/QFPrqMZx0lBCcnfsuDz35e5xvPk+gK4xW7uTt1/8NhkojWNsk&#10;jmvccujn2DFxK9956j+w1J4hsx3IFUoMAYZELqEjy1A+yfLCM3zj4f+Xu679Va7ecRdSOLRnGL3q&#10;MJ32ccTsEl45QgYBTipMWCghOnfkviSqlgmUh9WSREG80KWdZrj926juHkYo11dNujz9yhd54vlP&#10;08tn8bwy4OGkRhL3B1F7ONdD4JjafRW3H/4JtsU3FyVyFN18jsdfqvLUi1/l7Px9fPmh57ntqp/n&#10;wNQ9pKlDVyNqtx+g8dxp2memqS0J/KEyodN0A4M2EDlF7izSU1hji8wsWeS/2b5yJYQoSoVy7QCc&#10;y95kiU2uCQCMLDUuZzXwxnZs31EeHQ2zLNv0KrFiWI/7ytKkn9Oz8orLhVJIpNB0sybzrZPMt0/R&#10;7s73SY0sbgJX8kCdw7ocISDyKgzFOxgu7aYabyMQkptLTRIDj7XLJE4QbEG2HIVvasJPeWe9yaif&#10;0zWqiN5whqX2WWYbx1jsnCUxnQtEsH/uWFcobUV5OqIcDjMa72KkvBvfi7Euu3TESp+YhtJxc7nN&#10;QqI40gsRm8U/OIFSEjU6NHJucX4I0HmebzZaSb5GpXyAgaL1/SmpNRd7UkgxFFf8n9xzzejIr33y&#10;I9+efmXpoce+duKFZ75zutFeTvI1Cla+5mFYn2WyjnD9vXf/5p8J4VpTAl156P6C7+/df81b777m&#10;AzeHRHSyVhGAuPXKC71iBps+HOK9pYzYFSC0wOUgTFF2u1BpcusrVeKCOVuOaOS4h7ghwh5LyB5s&#10;Yl9O0J6mMlGldb7JwvFZgkqI9IrB0Gk7wSt5RGMVPF+ifElnrkvWTPH6d/h5LyNrZwRhQDxUwrs2&#10;Qt4co6Z88MGZ4kFmNxjf175X109DF7iKRt2okdfGuOMJ2QNt8qPdgnz4l+iYEoIk67J37OqRq7Yf&#10;3v8AX42ALhD0S4fZhvLhqw0y3UyJFdbZ9W+qP9hbbHh2IWQxcuhybfnGIpVCiqK8qIzFzyELBVm3&#10;B90O5b178A5NknoGH8WR09/kged+m15vGusajNVv4fqrf5BSHAMZUsSrb39b/Qau3fdz/PEX/jXb&#10;dmgqw5ZWu03uAoSskbk2gVgmlkOkSYMvPfIrGPP/Zf/2d4Gw+BWf6MbddB9KMHPLyHoZNVwime0S&#10;5gJlHFnJQw5VIC/S3/2uI19o4u0cI7huChGk/Zl1gm8//QmeP/17+J6PtCWckyBzUtNFiia+jlBA&#10;r2uZ2HaQ2w79ONviG8lNVpAdpQj0KAd3/2V6KTx/6o9pdM/yyLO/Sbt9npsP/UhxkYgV5WvHaXXa&#10;JAtLRKWIPM+RZa/wV6VudbSP1HJ1uPvKCCXnipsP6XvYJLvkkdMn33LD8cIVCEzr1O/6+PjQ2Pbt&#10;28JaDZskRW7Zhl/OXDE54LpSh6vChMwVxOvKSJZGOMv5xhFOLT1LO1lAKZ+haDtD8U7KwSiRLuPr&#10;COssvaxFJ19iqXOOhe5Jziy/wPTyy4xV9rJr5DqqYZXba12aRvNcJyJHoDaYzSWFJ6uqct5SbTMZ&#10;JHSth1Ierd48pxeeYb51CmtTyuEI2yoHqATjlPwhAl0CUahuvaxJozfDQu80je4Mi60zzDSOMjVy&#10;HSPl3YXSZ/NLXlpTI4mF5fZam3mjWcp0Pw/uQsy8kMVNrAtCD88vsXmjzSAdfkC03vRkSwH65PPz&#10;je376mdL1eDe2kh0U6ka/MjE7toDt79v32NPf/vUY0efnFmYfmW5Y3Kb9slV1n+sJV1bEq7vI9kS&#10;m30+QCulght233rd4YkbdmQmK7pvLhEFQMcihxTy7VX0LSVEACQW173Cj7LCbFyfalB0R4lDIXp3&#10;gH28g3moiVp0VCeq9Fo98rbBdDLwHJXJKl7JL9rrjSOolvCikGSpS9YuLmJKScJ6mXBvjL6nirw+&#10;AlUocHRfxVZzrPSC4zKKwcuHYrxdAeLBFu6BJrbncL64oEldpGplVGSZyfKe3bv3Xr33xPGXOkCP&#10;ImAwXXOc2DXX/cta2C9VPrygaPV5Eq4YjrxCrpzFScBTCF8XSuOlzGdKXXDvIsidRQlFYAVpJ0Xv&#10;GSW4YRvWAx/F7MzLPH7sD5l1z1IvjaO7AUPRDraVb+7zUtP/YMsIAiBEm4jHv7XMY48+wFUHQt7y&#10;zp1MHRhGBDHOlEnyOULfIV0Fz6R864l/QZIvcf2+DxaLUMlDHZoie+wokRGktYCwV4KZBqlzqLiG&#10;0JKcHCMc+uwC3nAJe+0EBAqIyEzKYy/8Lsenv4ZUESavYK3B8y1KBnhSYU2bpXMzHHl2kUcePMVP&#10;/eUb+KG33IjDoZTFOUtul9CyRD3ezkj9aoLpGkhDK1/koVd+n55LeevhnyF0BoKI8NqdtJ85ib/c&#10;JhsK0VkR/JpoR2CLmY9GFeul7mdkGVMk1Asl8DyPREpcvnWXsHObk/KNRGt0x+SlytJqfNfURH1y&#10;Ykx4GpOmF71O3leGpoKMGyodpCjI65Ucwlr6ZHmbY3OPMb38EmV/hMPb3sueoZsZL+1FiOCSJ2sz&#10;neX00tOcWHyM6cYLLPfOcdXYW9lR2c4dtR4LueZM4lNSbl3LeOIEUjhuLHe5OuqS2AAlNOcbRzk2&#10;+zCZ6TFZOcSe4TvYUbuOkjd0SX6amjbz7ROcWHyMVxYf5YWzX2eyfi27h2/C7w+dF1uVL/sLyLiX&#10;c32pw/2NCpkTBOLCPFUHmDSnVKuy48CBMd/3gzRNFZfuKh1gQLTedIqWBPRLj033brxn59m4EqRC&#10;4GtP7qiNxh+rjcYfm9xTe/y29+x55NkHz95336dfPNJuJN3+wpmuUSvWKl2C9R4u+31Stzb6zvSa&#10;hz85tW/3tTtuu7nuD3vG5pdItQTaOWp3iP+BOuKqoCAunVfXaSP6nYxijXPAOnBNi/QE8q4SardP&#10;+qVl3EsJUTWG0TXcw6wnBa6fJB+NlYikgLxo65f7fbz3VBETPq5joVuUFIVY0+Z3oWGoUAgu9wGs&#10;g2aOCAXeOyvYCU325WXcdAqhot9bv14McoZARewd3T82PjK+68Txl17uK1pB/xhZS7LYcIxcib9i&#10;48VUbCRaG5NIhJCFqVhJ8Pv5YZciWsIhbf+OQQqsFMUB3eiCr7C7x8h88HCcnzvBN576dU60niUs&#10;jyCsxGUxoa0R+Yq0B1oqpHYgqmR5htaG2BuiHlZJFjo8f3+b5x9cIh63vOeHbuSWu/dCqULPtIAa&#10;Wu4gt4s8deTX2TN+NcPlA5hc4SYqlPdvJzkzj675qChCRjmpKJokhLAkvkK3Ekzsw4FxRCmgkGI1&#10;L578As+d/EMSlyFkFRAEOiBQlqzb4oUnlvj2l2d5+fkGJusyNVVnanhPsYVTgVMa5wzWVHG+RAkY&#10;r+8m9rax1DqDDAJa+RmeP/E5Jkr72LfjHfS64I9UiPbvoPPUCUJZxuR5sU+kxOU5QkuEsxfEYLeh&#10;tBt4oFdmWG7tguofF5dcfKN9+7YkWYAc2r9/W2nbxKgw/VmMa9RQAWRWEAjLNVGbIVWUDK/El+Wr&#10;gFayyJHzD9DqLXDNtvdw7bb3UQ5GsQ5OLXV47PRxjswtsdDp0c1zAiUZKUXsGapy4/ZR9o+OcXj8&#10;Xg6O3cOppSd58tzneO7s10nH7mDf8D5urSUsLii6VhL1y3ErgaMHwx7XldpFOdDBqcWneWXuUUZL&#10;e7hh8sNsr1yDkh7OwUI75cTiMieWmiy0exgcZd9johKzd6TGVLXMZPUaJqvXcHjbvTwz/QVenn+Q&#10;XtbgwNidREGV1PS2PJmtK7qnD8U9jncDXukFWFlYSC+USy1Ke4xftXdox549teMvvTTP5mG0AwyI&#10;1puabOkTL8zZTittDTuXCiH8tb9YqgU3l2rBzRN76j986727H33s6yc+/YX/8tRTfbUi3fBQG1Qu&#10;u4Z4vWHq1gpxu5RK1y8XBkAYhOXaSG3qmvFox3Zf+3TT9ha3WQ5Sh9oT4v9QHbEnxDUMZO6yp7ID&#10;tBB4UvTVEEfuDLbvDy1sQhLfk0gHeQ/ynR76R+tkX2jgnugUW0lf7nUctPrhjXeU8N5ZgZLENQ2e&#10;EyitijtBZzHWYZzD9YMetQBPFqNacuvI+6RLbHWE9Bz4IK8r4Uea7LPz2HMZLlYX/ZGg8NCoTlAZ&#10;jkcngKivZq0cD3YD0Vrr83s1hGurmlE/MFauekSKpHiB0BLp6aIWscWoJQGkGDRFRpMFhCfJsxzT&#10;6+LvHEOMVsAZelmTp89+mZP5Q8TlmNjsRNCgZ+fptJZYXDhLfaiGIMBZjSNHqRyBR3O5xamjJwmk&#10;Iip7ZLkjXXR89hPP88J3W7z347sYnqxgMeTG4PkBWU9y3yP/kXvv+BXK5d0oHOwdo9tYJm50CMOI&#10;XtBBKQWB7od7KuxSF3dognxHjdAZlPA4vfg1nj3xaTq9Nl5UAZEX5n4ipk8s8uVPvciLj7cIAo+x&#10;Sk5uesxPn+PMyfl+ac+Q2g5YD6X6pFwJsqyFcAYtLc5K6uEOmo2TPPD8v2d09CbKlRo4CIZi8rEy&#10;vcUG/kgNH4FLc7rCIXODVv2Zjat+QlbnUEolcVojNlGYLqNuX4Tt117Lv3j/h7YMNd529YFqZdt4&#10;xaRpv+lj/blukYwHKfvidPXgvtx566mAVrrIizPfRjrFu676RaZqNwLw+OnzfOLh5/n6sTO0kow0&#10;z+llOaGv0VIWXXhSUI9C3rJzgh+/+QBv27ud3UO3MV7ez5Nn/pijCw+jlOXq6kFOR4onWiFGCCSO&#10;xAqGdc71lTZ1T9IxgtOLz3J68Wmu2fYebpz8QXwVA/D8zCK//+QR7jt+lplmm3aaY53DWEiyHKkE&#10;9cjn1h3j/OgN+3nvgZ3Uwknu2vOz7KjdyHdPfYqXzt/Pwcl7CFRIZrMtr5nWCcrKcCBOOJv5pFYQ&#10;rmXY/eMrHhkp1cZGY156aWOsw4BkDYjWmxqrF5VeO5PLc93G5B67JANV3uyXvUCNj01VP/Sen7j2&#10;7tvfu+/RJ7918g/++Ncfe3QN4UrWKFwpFzxcdu159VrVrU3I1ca71rV3pN4aNSWqD0/sGytvv6nu&#10;jYwWDXd2fQp8P7+HDOS4j35/HbHdx/ZJ1uWmM0kh8KUkd465Xsp8t8tyktLOcnrWIgBPSEKlqAWa&#10;kXLIiB8SdCRqyEd8qEYmwTzVLkZa+HLLYXCuW0Qx6DvL6PdUQYHsOQKpyLDMdnosJD0Wk5ROZkj7&#10;nUCekMSeZijwqIchQ2FA4GlyYzHWbk1bM4dzOeIqH/XeOuYzi7iGQcTyIkqU9DpU/Hp8201v2/Xo&#10;c/fV5+fmk/5xEbM+VFD0j5O1nYhu4zHyeu4iJBQJ6a7f/q9lX5TYnFoWdwOOXIJeeTsGXC9FjpRR&#10;O4YLmxeKc4tHODH3VXytKckYevN45Zh2U/GlL3yR1twuPvqXfgLnUpywSNnsH4qCZx5/iKeeeZBK&#10;OewT4IBYeljnePmpaZJPdvmxX7wa5WuckBhPYzGcbx7j5ekHuHbfBNoGmEBR3j2BeGUB5wRJqPBM&#10;QeiNyYlySy/2cJWACIV0OcZ2eOH4g8w3XiGqVPvGZo0WktnTS3zuN57hhSdPMzRSLWY6dg3aL7Hc&#10;WODJpx4h67bwohCEwNMhoq+Q9XrLPPXkIxx/8WWmri4Vg7ozTb06Ss8mPHLkd3jHjT+FFjHEPsGO&#10;MZYbrxA7gXBF4wG+xiYZ/gpZdrbIxkIgpCr+7alC0bo8FReX+TfDu3ZuZTcQgKpv3x7F9XqQ5jlq&#10;g7cvcwIlLHvCLhVpyK6gZKilR24Sjs89SsUb5S07f5JaNMlMs8u/e+Bp/tODz1ALAv7andfy3qt3&#10;0s5y/uTZ43zq6WMkxhLqoozaSTP+5IXjfP3oaT5weDd/756b2Dtc5y27P04pHOfI/LcoaZ8bq4c5&#10;k1jOZxotQAm4OuqyK8zI8JlpvMxs8xVumfoYh8beiUAy3ezyXx56lt994kVm2j1iT+NLQagkqbEE&#10;vuT9B3dyz1U7SI3hM88e55c/9XVumxrnH737Nu7et509Q7dS8UZ4+PTv8PLcQxwcvxspJNbZLcmW&#10;AHYFCSMq5pzxLjLTG+uo1Wv+yMhIsKFkKLdQuwcYEK03nbIlAbU4015Oe/mCF6ipS/2B0rIytK10&#10;zz0/evDWG+7e+ch3v/rK737+E08+0Sc3Kwur6pMt0SdbKwrGakL4lapbGxbdzfKUNh0E21/ZYqA0&#10;PjJ5YNfY3r1D4VBkrdn8bE8sVBTqXRXkHh/Xc4jLKVlC4PUXhbOtLi8vLXOq1aaT50Vas5T4svCa&#10;ZNaR5ZYMi68l26KIvdUKu12ZUt2n894aae4wz3YAi9hItgqTBSID7y0l9HuqCF/iJ2Cl40SzyUtL&#10;DabbPXomRwGBlHiqULhya0lMYYoPlGQ8CjlQr7OzWkIrRWrt5v4lASIrfF/qUIheqmC+vFwY7PWG&#10;dnclCYOSEKnbd+jWXbe/8FTycKeRuG47W3tNlX1yLtcon2aN4rWWdLkrv4iKvlql1q+ursj+KeLw&#10;tx6G6ACFxAhDbsEKh8xyZJojd49haxEWyLIuR088jF2eph4M0e3liNJpWknMN7/U4rP/6Um+ds05&#10;hmsjvPPe9yKkxJghlJL8zm//d375l36JWtUn678nYxOwXTyZEWjJySfhj/7zC/zYLx8kjIZIbYKJ&#10;HL1OwrMnvsruibdTL0+hEFAv01RzxK124eHLHR1j8Hwf2UxQUyPoUhnjLFZKTrx8nNlzc+B8hCsj&#10;ZYcg7jL7csAf/IdXOP7sMkPDw+SZJUlSQq+GUoKR8Q6PPPE1/vN//S/8wl/7m/i6jHEO6RRCwKf/&#10;8I/5yY//bd7+jn18/JdvIRhNybIeLquRZTA7cz+NhRuoDt+AESVUNSbYMYac7WIlZKEi0LpI3M8M&#10;zter42NWxio5W2SkSSl5I3zP2vcvpfIL5XmelEpuVmh3QFVZpvwMKRzOXk5UKTKwTi88QVmNctP2&#10;H6IWTfLS7BL/55cf5g+fPMqhiRH+jw+8hR84vGf1r26YGGE4CvhX33kG40UEkcSkKYFSGGP5vcdf&#10;4rmZRf7vD72VO3Zu4/qJD+IsnFt+nF3Dda4t72ZxydC2mn1BwtVRl1D6nGtNs9Q+y3Xb3s+hsXcX&#10;itqZWf7Jlx7mu6fOE3uK8VKEQyB9n54TKGf45dsO8gt3HCbuR2P8+E1X88+//jj/+ttP8jO//SX+&#10;53tv42dvP8xIeQ+3TX2MJ6c/y9nl55kauh5nM9wmZGulc7OmDBNBynTmkTuBXqNq+UqT+oHOfX/j&#10;oPAtPXgDDIjWm7GEqObONJtpki+VCC5rNRACpbSsDk+U3vnOjx269vAd27/+wJ8c/ePvfPbI0T7h&#10;6nKhM2RF5VrxQHIlZGsTgrWRVAnWmyLXjs4I+0SrBJR3je3Yt3No56gnfXKTX6RmuV7R5eTfWEYf&#10;jnC5vUALL6FiaSlZTlOem1vkWKOJQrCrUuJAtcT2csRw7BMpjUCQOMtyL2W61eHl5SbHm12+c26G&#10;o0sNbp4cY3I0Rr67RtK0mFd6RRiqXJNekLsi9+rqCHl3FRFpdNeynGQ8MTvPseUmsVYcqMXsrZbZ&#10;HkfUQ49QK6QT9IxhsZdxtp1wqt3iWKPJ10+fZWelzE1jw4xEQf8lNpn1J0FkDqEl/g0l0rMZ2eOd&#10;wnnsr/FrSYcnNJ7UY/tvGP/Jqev8W5sL3Uee+vapb5w+snh2wz5aa5JfS7jWki63ybG6ik6epNo4&#10;Z5TAl15RMrUGoVRxoPUX6jDwELlZnYm35T51AmuLrkOkQNoUxodxoxVWUpfOnn+K2aXHIBSgR7hp&#10;//u44eqb+P3f+y0e+8r/zc6JOsvz5/g7f+Nnef/738/uPXswxvDM00/z0IMPMjFUKkp8/bNA97M1&#10;LR7KF5QknH62zVNfbHDz+wUy0GTGJ4o03WyWmeaTlMs7UBhSzyBHy2SzbQKTIcIKZWNIRY9WnCNr&#10;IVkkCNMM5yWcy75IiyPooEzqlgiQ6OUxvvk7T/HK80cYGa+jZIS0vaIESJdOlqNliaVzbf7ZP/k1&#10;Xnj8YX7hF3+JA4cOcO7cNL/7yd/gD3/3d7l6os7pZxt86zNn+dFfuA4TRGSmScfN0MjhsRP38Y6R&#10;O5C2mPEZjpRJzi/i+xHaONJOD08rbKRR1pIrSe5yvNyBzXG+xliLQuBZSdcX5NZg8xTPgfU9Emeu&#10;eLW16weqX3QD5+xK3fliYuCcoKYz6l5O7sQly4aCghwudk6Dkxwev5eheIqX55f53774EF988QRD&#10;/3/2/jvMsusu88U/a62dTqpTOXVV56hWB0mtbCtZsi3ZGBsbG2MDY8YDQxhgGIYwMzCGmXsvc2GA&#10;uZc4M+DrAdsYg42TLNuSLdnKoaVutTrH6q7qyuHkHdZa9499qvp0dXWQYRju76fzPPup7gpn77PD&#10;Wu96v+/3fXMBb1o3wJvWrbrobwPX4c42+KMv/gmHxqZZfeu9tO2+DaejC1Gv0CXgldEJfuUrT/G7&#10;73ozOwd7uH7gAaLRCnPVEdbk2znsdVKtp+xbf0ZQSeos1McZbLuOrb0pyHpldIpf+tJT7Ds/TXfW&#10;x3FcCAKIGpRPHOLsi0/z5q3reOf77lgCWQA5z+X7dq5n3/lpvnF0hP/zW3upRpqfunMHPfmNbOt5&#10;gIPTj1JqTFDwe1Lj0xWAqwYCZenzEjxpLmkqsIArlXDSB+eyJrS80Xn4BtD6Rwy0AMTUaLkRNXTN&#10;WquFENd0noQQyguc/lUbO77voY/s2n39HUNf+sIfvfTViZHSbAtrIVpKRReNdd8FwGoNLF6+Leqy&#10;FsuGmSbQyg12rlvXk+3vxEqSVruVRfVYDHJNgLwxh1EgriIBUULgK8XZSpUXxqfROuHOvk5uXdXL&#10;2kwGmRiSSkI0GRLVqgghKOZchjsy7BosYIb6mI4jXp5c4KmxKR4/PcquRhebhzrx3lykXkqwMzEi&#10;77TYOFtEv4fz5gJen4uoG0bmKrw0NQUW3rqqjztX9dAX+KhmiDWxwdRTFkv6HuvbM9zUKbCyj/Ew&#10;5Pnz0zwzMc2jZ89xY08vG9sLCAGxXQFsWbChhkCibsqjR2PMZJSWd5rqVWMMGEFnZsBOeO0Z12vs&#10;7lvdtnvLnsF3NWrRvlMHph955BP7n29eI29ZuTlZAXSZZazWRTouR0hplGj6PV1e3mWtXRJYX/OD&#10;YQ1CWJQrMVI1b9iQ2doZ5iujFDt6uPn6H2ZNz5uRxPzw+/89ObOZX/uVn021ccbwpS9/mTgMsQg8&#10;z8N1nQsga6XSpbFYo0kSzd4XT7Dxll20DTmUaxqcBGE1ExOnWdtdx3EDPCUI+nqJpkeIbIi0CZ4U&#10;iFiT6epEFdNMOem6TM4fZ2x8BG0lvqeJIgfP9zn40hgjZ84TBApH+lirU5E64LkuSim01hSLbSil&#10;+NrXvsqnPv0ZamGMcqAjl6Wj0Ea1UmXj9m38y5/+j+y59V4ApsrjPP3Kn3Bq8qsslEbRNsQV2fQJ&#10;9hxUJlgq716ICzWLi7m0oWSx29+aVARvzFJKg1jqHE5vDykkjlTSdZyViJNrKTMuTdrGXEpTLQq4&#10;FZYOpQmuIYxGCIE2CZX6POs6bqa/bSuztZDfe+IVvn18lI7AAynJ53IXgZgl8B+HyPGzMDLCyMgR&#10;/K9+mv53fZjiHffjSEU3cPD8HP/pmy/xv7/jDtZ0tLGp+y6OTD+Kp8cY8DoItWE4iHGFYKwxRc7r&#10;ZkvXXQCcni3xm998iVfGpunJ+7iej/R8Sq88y8TDf0Vl9CQAbW1vxV/BsqGvvUhnIUeb7xEnhj9+&#10;5gCd2YAf3rOFVcWt1OJ5xmsHybrFZifwCmyyTW08iiomIyzllUqx1gpxwbpDvFEyfANo/WN/2ZUG&#10;mokzC/WoHletIRHq9Z0nKYWfb/e3bb6xf+CH/92b1n7zMwc/89Jjp09zeffeJbB1BWH7coC1EqhS&#10;gNO/tpjfcefQYPdgYbDQmVntemrQGN3eqCZOWIuDdWLtrg7Z1WatWbS1vFAWiyz4ArXDR/bINF7H&#10;Xv7EuTItCR6fL/HixBRrChnetW4t63M5kkrCma+c5tjDp5k+PEttOsRai/IljicJ2gP6dnaz/v5h&#10;Bm7u5e2rermjt5OHR87z3OQMVRJ2be0iP95G+fGF1F8oENjIQE6ibsjibwxwEjg8XeLAzByb2gs8&#10;tHqQ1dkAGxvKp8qMvTDB6IvjLJytElYjTKSRUpAfyDFwQx9r3jxI/9Z23r12Fbf2dfLIyASvTE1T&#10;05od3R141hAbu8IsA2iL7Feo63yYjdLzlREXMtCsoeh327zXZaf1eWGMJfBlX7698MDAuvZ7bnto&#10;w8jYyfmHH/v0a185sX9ypgVsLQKu5bYhZtk9sXRgsU7ixFXWbWazWUGqcVvMhzPNjitjkdhU1Gyv&#10;vO6QQmBF6ryvBajARzgpOFqozTJZPkak51jV8RBru+9Mq5UybQ64/Y5bue+ee/ibz32e7u5uMAY3&#10;m0VK2fSDslf18lJKYNGMnw05fbzMrqGAbNZH6xLEhum501TiMr6bScuHrkUoCUriSI3QTpplWchB&#10;kIZLxUIwP3+SWn2GxAhUEuE5OUwScPjAJHMzVbIZlziOlwCOMWm33SIwzGQyNMIQZQXDA71U4xBH&#10;OUgDjTDB9QPuufdebrz5TQCEOqG70M+N2x7g7MSjzC3McOrUQbasvQmUwPouXkeeZL568XlpFoyt&#10;aG7yAqlkm20TGoNAgbYoIVPtnBS4SmEumF5e0TpkGURaQdN1efZFCkvWMUhpmw0XK8/2QkgQklo4&#10;Q7s/SF9hIwBfPnCKx46fw1GQyeWYn5vl+ce+yt5izK233HbRexw6dJhzUzOLxDJhZYGzn/2vNCbO&#10;0fPgD+BnshSN5anT4/ztqyf5Z7dfTzHooy+/jXL9IH3OLNlcnjYXKnEFjGQgfx0Zv4N6rPmrfcd5&#10;8tQoHVkPN8hgheT8lz7F5GN/i4mjpdXNsZMnWSgtsGrZZzx++BAjp08hHIf2wGWiXOVTLx1me18H&#10;Nw330l/YQiWaohbNUwh60FZfckkWu2EyjsFXmvKyDs50EZI291xhLnkDcL0BtP7Rgq0la8fZiWpU&#10;r8YL1lr93d6zjivbBzd0vPehH901UOjM/Nnjnz10gIszx1Zk8S8tVF1UFmwtN7mA0zvclpVKBLe/&#10;Y+OG9Tt6b2/vyd7sZ9xN1lrXaOtqbfwkNn5Uj2WjFtNfGSJfacPWdeqr1DJqWm2RqzzU5iB1XNeX&#10;LwQ4Il01n1qocHB6njsHuvie1YP4Bk594wwv/OEBpg/PMXRbPxvevpaFs2XOPT1OOBthsw616QXO&#10;75/k4GePsuqWfnb+0DbWvWWY928YZk0hx9fOTnAoU2LbzhzZMyG1Y/WUybIg1/tkdufxpOLw+TlO&#10;zM/ztlW93DvUgysk8ycWePWThzn+yAjl0TIIUK6DbppBdm5sx1jL0a+e5OU/PcCauwbY/dHtDOzo&#10;4SNb1vLY2ARPjM3gSMF1XUUklks08rYJfxyJszmLPhxiR6M0dkgslmQMgcqQdXPGRlZZC0ZbrLVC&#10;COEFOWfDhp29/3TNtq6Hps+Vv7P/ybOPPfaXB48sA1ytoEsvY7WW5t2Xjx2afK577aN7hrZ9jwpy&#10;vhWX1HjStKFEY5PU9uJaHw2hDVpJTNZFqvTvtImphCXqUYSncighsSoi1hGO8ggCB88PSExqfOoK&#10;QZIk6GZ8i1IqZf2usGshBI7yiRsBRw/MsOnmApmcTzVSaF2jnkyh4xLQBajUnz2bQzdihASdaIyS&#10;WFemp9QqEA6VxjkQVZSTRqwozzB+ssboyQpSB/iOpBHFSBUgpcZacdGxRs1OP+VIrElwpETrBGvT&#10;z9je2c3GrVtTDZUGV4YIHLAZXDeH8uaoRK9guQ5BFuE52EKOpFRtklhpbJJd1NHRUjZv5ogKa9MJ&#10;t+mVIhbbeRdvEAGR0UkYR61efiuCLWvMVUqLxqR2xGIFRhsCYa7BjtyiTYTRmlVtW8i6XYzMVvjS&#10;4VOcL1UY7GxHKpf6s9/k0a//FebJh/nt//Jf2H3jTYRhg69++cv82r/7VcrV6kV0roljJh//CjKb&#10;p+8t34uXzVJfKPGlg6e4a8MgN6zqpTu7nlo8Ra8pMZxVeNJQCRsU3G56c6m1xSvnp/jCayeRQBBk&#10;wML0o39zEchafB0+fpLf/u3f5mO//husXrMWgFMnT/K//auf4Rt7D9DzwZ+ismU3jqizb2yKhw+d&#10;5sahXgp+D/2FrYxV95PYNE5opZBcS+qJ7IlLQZhO5Qzm0gHpDXD1BtD6R/j6vW9+yDajTewKA5Gt&#10;l6OSTkysHLkCc3t1Y+0m5a+6BvJvvvu9W4I4TP7gqS8eO3SZ52pxa2UpVswnXNyK3dnMtlsH+259&#10;2/p7ele3PRhk3W1SidSyGJQ1NhXUWtFs97cYbcm7bbjKw7RG7UlS+wIlkWsDRNG5VBW07IlWUjJR&#10;rzNSLnP7QAdvG+6HmYgn/2Q/L/3xazi+4r7/dDvbvm/jUsnq4GeO8tLvHyCZgvb2TpKOiHKtzKlv&#10;n2P0xQl2/ch13PxTO7m9t5O8UnxjYorT3Q7rdmZxxiKS6Qg55OLuzuH1uJwbLTNWqvC2oT7uHOhB&#10;Wjj+8Gme/q2Xmdg3RdDpU+huI+tkSOqGOBez/t1D3PST15PrzRIuRLz2qaN8+397npOPjnLnv9nD&#10;tu/bwFsG+8hIxZNTs4xUHNbk80R2mUB+0czTAt0OatjFTDRSeyZfNv0UBA4BrpMzxlplzQV+YVH3&#10;Ih2Ry/jexqHNXat6htvuvuHetS8c3zfx+LMPHz8wfnqhxMXWIa3+bKoVaL1yYP8Ct73dsVIoJQTG&#10;CrRYQnxYY9MgxKWSk7yKgiP9obEWYQxkXQhcNBaFIIxqhKHFdTNMVp5jpnQHXfltOImHVHDi+Aiv&#10;7t9HLpPBNpsLtDa4roOUEq31UpTJZeqVoEAZD60N85Ma0xDYXISSPpEtU41nEDYEJAkCR4HuysOZ&#10;eaKkgUgcRMFDBs1HSEhcYKY0RrUxh+t3pp2GSjJ+dppKyeIFObAhUqVAWQiDEBIpxRIbFycJQqS5&#10;glGYYBxn6ZnIZDLMzs5w8NXXUvZQhUiTAwGxjRDSJ4kjKtWQJHHwveZVzLtIRKrdUZeODovu8EtN&#10;DNpgE40RzVWYECDSqds0DXdDHUeValWv8PhedOVLU9NXHMcq0zNJo1qNVXvRX774EsJyLZjdIkh0&#10;SM7rps3vA+Cp06O8fG6SW4d7+bn7b6c3UPz+gUf4OPDNp57h/vsfYPuWzdTKZQ4cPEzIih7BWJ0w&#10;9bXPklu7kdx1e8gFISen53jx7CQ7BnrJee20+UOY6DSuaGAMKDza/VV4Tp5KmPCdk2OMzpXIBAHC&#10;cakceJHJr34Wk8SX1FO1MXz8E3/Oi8+/wFvuuwujDV/+0lc5OToKwFvUPN//4M28dnacjz/7Kt86&#10;fo7v2b6e3avSzz4fdpIkIZ6TWbl8CAjMRQ/40r6txlQrRtfryesoCb/xegNo/aN4GS72MLL1SlQ2&#10;xoYrgCyrE6OlEkpKcU2riI7e3M13v3frR8qzjT/e/+TZU5cBWYtsfCtLvFgeXARYnuPK4C0f3L5+&#10;4+6+m4c2dvxAJu/tWAkI2iYIWCzTLG26ORC3alsNKcvRrpBDXhqgHK9cB7CAkoJqHDNdaXBdW4EH&#10;hwdIphs881/2sve/voa1sOufbGHdW4Yv0mcMPzjAX3/nr/nCf/syO/p3cHPn7fQFg7j9HqWZBV78&#10;w/1ElZg7f2UPO7qK1JKElxtVpocCOtYF6JkItTZDsCHLQinkfLnKzT3t3NrXhUgsr37mGM/81oss&#10;nC9THG6jGLQRmYjXZvdzaO4wOx7Yxtt++A5yvalHjl/02PEjW1gYq/DCf3mZb/3K01Qna9z4T67j&#10;tv5uIms5MFeh6HgUfZdIrzCWGYvIKsSgh/AdbFWDn9ojpLEZAozU1ljXNgGvXdLaXABeUolMtuCt&#10;z+TdNV0DuVu33jzw8ol9k9965BP7XyjPNSpc6GJdtAm5GGxF2lptlOM3gYwBK1rSK5varBTgtVzb&#10;K4BpmiVICajAwXoytRgAtK1gKeF4HudnT/Dikb/k+nXvpj1YzwtPvMxv/affYP/+A3T3dKO1RimF&#10;6zpLzNAiaLlS6dIa0ZzXQ+oVB2EVruNhHEnkuFjZbNRopnRaYYl98Fyfer2GMiACF+uDRiKbx16L&#10;60Q6xpPp9VAiIAwb2Nggm9dHSpUGAyNSOwV74Xhdx0FrjUEiHY9YaxylEEKlLFSS8M1vfIOvvvmL&#10;vONd3wcSRmdfY9+xz2FkA4cAx9VIlQBe2mciQTXPrm7eG9bYpfN98UUBYVLtnJUCadOkBSsEwtjU&#10;QDVKmC2XanESXzXqafzIsSsx/Hbq1Ola79RMo6unJ2+Wm25acU1TvLXpbVv0+8moAtpYnh0Zx3Uk&#10;P3/PHt66oR+AX/zZf8H4qRN89RuPMju/wHeee2HlWvmyU5LEMQv7XyS3biteJsNctcbB8TmmqjUG&#10;ClkKfjfVZApjmjpBp0De7wZgolxl/+gUWhv8IIOpLjD34rfQOlmRJlo8jlcPHebVQ4cv+tn3v+d7&#10;+c1/+S9Ys2GId20axBrNn790hJfOTbJ7VTe+k6fN72UuGrlYj3cJEpaXrnWlxJGS+YVSNDs3F1/h&#10;ur4Buv5/HWhdxffnWunNq94of4/O6ssHFgOYejWuGW1ja9Pxq4WlErVyGMah1m1dmazjKuda4Fbv&#10;cNvd9/3AddPTY+VPjJ2cNyuBu4sWNJdaNAS3vWPj4C1vXXdf/9r292QL3p5r/XS2udFsE8deaPdP&#10;jQWapYe8wraplK4zV5iBpWAuiujOONwx2I0KDXs/dYQDf3EMx3fxMx7FznYcdfEtpjKSM+o4L8fP&#10;8vLoszwy/yUe6vpe7u66n46uThbmyhz83DFy/Rlu+mc7uKm3k8qE5rynya9WuFM+3jqfOAMzYyHD&#10;uQy39XfhWcHRh0/x3O/spT7foHuoi4wKOFx6lYdnv8CLUy9grMbJ/ABez8UiW9d3Gdo2wLGhk5Sn&#10;y+z941cJCh67f+Q6bu/rItSaybBB1nOauia7wt1joc1BZBWU9QUY1KRmtLYxELRmQdrL3OlCCJXJ&#10;e2szeW9tR2/ulsH17V998dFTX3/24RMndGKcllIiLSVlKo1qXCY+bwyJtcYRInWaXtzbogDeaI1o&#10;MiTX4IuPFammS3ousScRaBQKZRW+SgiCLFr7jM3v49STL/H1Tx/l2a+NUci6DPT1pfomfSF811Uq&#10;ZbcSjXDkZe8xayEKNdY0AEGcNDDGorVDoqtgJcjFqDdIi2hxGlcTBDhRgtCplQPCkFiZBsOJdMKS&#10;SuIqQSJTeGNtgzCqYyLwPIWUCiE0SkgSrdHaLDFwIhVvpfeClASOg7GGOIwIHIfOjjZKpTl+9l/8&#10;FP/hP/48b3n3FjbvHiSUEwjlYo1LI0otTlzVNFCzoEwzMWFFdjyFXPZCrEH6XEuBSFLbDt18yI2F&#10;o6Onz7742v5RLjW+vWT+Prf3lZXGwqXvjR88NDt4y83z3Tuv715O52sgWjyuKw3vVuNIn6zbAUIy&#10;U60zMl/BlZI2/8I40VYs0tndfRGogWsIBLWW2tF9RPMPEQyuQUnB6fkSM9UGA4UsGbeNwM1TSeoI&#10;JBmnjazXngKtao2RuTKOo5CeS2NknNrBV5aedXGZCUO2ljCb39t1w42s2ZCy+I6U7OjvRnKEY9Pz&#10;ze955NwOSvEEFpParSwbXi/E8ly6Zx1rounp2sLERGPZtfxuclPfeP1/DWit0CEHl7abXi3U1F4G&#10;AC0vtdEs+/19ga/lgMdW5hslo0244olzlTp3bG4mrCfx4Pr2rmvdyfDmzofu+8B1Zz7/By99tVoK&#10;F8GWXuGBEctB1nt+6qbrd755+CPtPdl3CSHca/pQyzHBZbyhFkcNJyuQvmhBZivdNIJGlOAB2zra&#10;6HJdRr49ymt/dYx6OabQkWW6OsWfP/o/+MiDH2LHluuX/vbAvtc4svfo0n4nK+N8svZxzjRO8YGB&#10;H6bY3kZpbp7XPnuMnuu7WX/fMDs6itRLC1R7oLC7gOlzqYYJGQk7utvIOw4zh2bZ+98OUJut0l7s&#10;wJUeX5v8Mp+b+EtK0cLSmT159CQjp0bo2nnhki1UFvjmc49RqSW0d3ewMF9i/58fpnNTB6vvHmR7&#10;R5HGTIlymNAeuMT60lWoEKDyEpOVJJaLuvpEupiPbOpSKC1cRYR+4eVnnFXrru/5aPeqwp7hzV2f&#10;fuwvDz4zda600GS2TAsgF2MzU9Hp2ckRa3SUCB3gtAjem4JqZdMJ/doYiNRFf2l14bpYkWbwIRWO&#10;zCLJkyQe0vOxrkZKcByDLzPk/BzGNjDa4DgOFnuREN5x1FL64UpPo7AC5bgoATqOyRUcPNcjbiis&#10;jfHcDInW2GbAsU0itGPxlE/NJPjKQypNJC2xMEhhUTadEpVwMQaiJEQIF4HEcSSOo0lQGGMJ4zoG&#10;jXC9JsBKjx9riZKkWSp0wApibTDG4jUXFok2IA3EKo0bys0gVD+YLjQLWDlBQ8+kyMqmZrLxEn0t&#10;0E3gYm1TS9fCPKagML0HZbNJITUMF0tMpbEGrJW1Rm25Me6KiQNidvZycgYDmMrY+an65NRMrPVG&#10;JWWq6WquPg1QM+kxX1F8asFTOdym43o1THVPI3MVPrv/BOt7O+nNevz1pz7FV7/0pZVrnFd5xaUF&#10;kvIciHUopSjVQ6phqqdzRQZf5anEkwAEKo9qDqPlesRCGOK4XnrZ5iaXdHjiGlfoi8f62De+wTse&#10;eojdN+1httbg2TPnmarWqUQRlSgh7zm4KotSPsaELHeAXpTaRVoStQrhhUBKhY5jJk+cXBgbGVlY&#10;dp3sCqDr9bzE32HufON1hdffm13/ZWwI5Aqlr8VW9sttiw7mXsvXxa1VBN7adbfU4vpz931SfJdO&#10;2q2rPaMcaRdm6pUkMtWV2KpM3gvyRd8/9vL45Ox4tXytO1GOzOy4c+jDd75r0y7XU3lS24Wg+fkW&#10;z89FuYRA8OFfuePWm9+6/lc7enPvvVaQdblPGFu9NENf1MGkQGYEjn/lUoDFUk80fZkMa9ryRLMh&#10;xx8+w+yJWfo2dtKxtcAz+nF+9yu/yU/+3E/w1W9+jVNnT/PlR77CL/zSL/D0U09fxNXFNuKpySf4&#10;4sRfkxCTzeapjdc48fBpauM1enyfNV4Gp0chd/uYosJWEvqzPkP5LEk15thXTzFzaJZ8WxuBn+Px&#10;2W/wufN/Samx0GyfT4/9+aef59d+/dfYd2AfFsvJ0yf51d/8t/z0n/wYj8x+kaDo093byeTBaU58&#10;4wxxKWYol2FNIbPEasjLFJ5VIBCZC0HTQgiMhcQatNaJMVdNJrnsq9AR7L7pLWt/+ft++qb3DW/u&#10;6gcW7x2v2N7uua7rAGLvyUMTOoliKy1GSOIkxoRxOurmPAwWrxohtSESlhiL0BYb6VQ4DmiZarsi&#10;k5bNMsbBWNDN0pbTZJBcz8d1MlhmkTYtuykvJt/eCYEmZD797MLHOAKjFLFWaBJQFk2MFVXApNE8&#10;NhXHJzpMdWCOwlcxcSIxQRvdw+1ot4QjHNCCsD5P3hd4gZu6/UtDQIB0NMI6CB0T2RpSCRx8lBFg&#10;DYYE5UZkjYcTBui4TiyqBMUOMoUCKhNjZYKVLo4bNMndNL4pjmNMk5VTTupJbOM6KnHxpIdGElqJ&#10;dRJ8z0EgUVISOHmMreBIQ8aXuGYVfW2b8FUGkoTYxCmYkwqhHDzlIjSpB5rngLF4zcjCSBs84VAv&#10;1zDGUrCKRFvCMMYoB+MFuCjKIi5NjI42lpFCrDQRny2VVsIOS4z79Pj56cnz56eTahXH95Z+SwLG&#10;SCqJQ2LEFSaUdPXhCn8J3CQ2jXdyheCrp6b4wB/9JTfccTf/+hd/idlK9buanIw1aU4kEisESTN2&#10;a3FWcmUGIRRSKFwZLP1dZFPWVckm29poXBPbu9LrW995kvd/7/fwE7/87/gXn3uCLx0+R+AosBAn&#10;qVxOCQ9PeCtPyiJlKiuJIjSLpZQUWDuey+zEBBPHjk9rrZd77H03jNZK3luXswxq9WkUfw8A7Q1G&#10;6+8I3lrtCJYniy//+ZVgwUqbucpXS5oj+HpYrhWZs1o5qiexrl/uOLsG88Uzh6dnj+4dH7/l7evz&#10;16rX8rNu760Pbvjg2aOz44eeH2v1TVq+QHIA/z0/ddOObbcM/ky24N36d7oyzaObr48TJG0URB4r&#10;zLKl1FWujIAYi68EAzmPDDB6cI6RJ0cZvHWQt/4fdxEMOIx/6hRP/fvHefKRJ3nHE2+nrVCgXgqJ&#10;GtGFR7aFf490yLMz32FH2y52Zm4ibDQY3z/N7OkFhgay9PkBM15CiAWjyQrJqmyAh2DufI2zT0+A&#10;UWSdLKfqR/jG1JdSJstpWWq6KXf45c99maeefYo169cyMzHN2WNncVyH4ff38ZZfuAN3weXrH3uC&#10;kW+PMv62NQy/eZD+wGc2TGgYS0ZdQVvU0pUvm+XZSDdMpVYNrTJ/p5Wf66uOLXsG/rnrOfnP/8GL&#10;nxs9MTcNmIX5+SXc/PKhV+dePHP0qbuGt7/dywaeUSrta9IWYp0KuH1FWG9A3kE4CkNqW6BEM7bA&#10;pEyYbNbvLGZRmEhro7kSGRQ+RjffxwhyQRtrt8R0r2qndL5BJrBEpkqjpslms2gJcejj+jFSCqAX&#10;hEETYo1BSQ9PZdBGk8QxEoVSHlZXWLdhK8VCF41kLvUrE4o8a7H1NshAgkZSw0YBVvokuoa1BSQ5&#10;HBMvmk0h8CgWd3EycxolEjzhE9cdBvr6UN4RqtUq7W3tCBujkzSgyvf9CyyfTX3BEAYlfJQnsbZO&#10;bBIsHq7jYqxDvZZgjKSzt0BXv48QDsbGhNU6HgpHpkAMAUKmwnqEwNjUsEEshn43NW0pu5WK8nUS&#10;Q5NFi22CH/hEUUwSx8QywSvXGUkm9byzEHCp0tJehY1oHW81YHQUhdOnTk9Vp6YpbtlEWEuHRSEs&#10;1grmtaRuBBnHIKy4bCddWo5ND8WXClcpHClwHcXZiQXGpuaWIjS+m4dFKYUKAqzQoC2+o/CclnQE&#10;0RzchEDKC9OfI2RT15j6kknPb5ZpX/8Qa4Fjo+OMPvJNBvLrCXIFPEfhKonT7BiVQiGFu+L7Lw6/&#10;s1rRsPIi+lED1BuhjePasmrISoDrWpmr1oxEeZmq03IAvlJixeu+ZL/3zQ/9LwVAK1XF/tEyWi0M&#10;0vI4mFY2y28yNxnSKJjFLddcnS9uuZbv51r+n23+bWYZC9TKBK2Iuq+R5boIzOnE6EY1jo2xK9p1&#10;CgGZvOev2tDZfuyV8amzR2YmX885a+/JXnfDvWtukkpkueDc7rYwdx7g3Xjfmt4ddw5/MNvm3/Zd&#10;YauWtYox1izM1Crnpo7p+doUSqqL9AEWMAkYfYVHxqZNawVX0RGkK9Pz+yaJKjHb3rOBjs0Fsu1Z&#10;PvSBH+TWW25J/6QOC5NlojBKP5niUo9zBfPxHHtLzxET4joelfEK8ydLkFg6fIcOz1kqgRV8RVcm&#10;3f/ciQUWzpRxXIdEJOwr72WqMbWyiUaTJ5wbm+OVJ1/m7LGzAGzauZFf+MWfp39rD123trPjQ1vR&#10;kWHi1dSzp+g7tAepkPuyIEsvg8tCoKQkihp6dm6uaoxNlh4SsVSee12Dk5TCW7ej50MP/ejOd3X0&#10;5rpanisHEKdHztRPV6dHwkql4SQG5XgYRyClQGhDYjWJgqTeaAIvkVp8OBKpnFQ8btIAY6nSycdY&#10;mxppJhqZNMONrSWX66WzfT2+ClDKQwqHRCf0DWbpHQyo1CKENXiOIePn0ZEgbMxjRYgxkiRxaYQJ&#10;iQkRUiOdVGdkrULaCCUjtBVUa3WG1/axYVuRWqOCMTFWhAhHkc+tx81lmoNZgIqyiLhElCwQehKV&#10;MSRRlbAWoW2cAhksbZlhPNehrqcRyoKI6V3lsXl7D8IJMEk7npMhjhsXabOsTUGoaFqbaANxEoOI&#10;UEKScRWCCCkkrsogFfQOZentK6SxK9oSeC5+oGjLDyGswiqBQ9oNaZvHp0nDg42wGGuWDFyx4EmF&#10;jZKUuREp65WYGCFTSwhHCpx6zDlxvj8SdW+FCfaSe66eJKx+29tXWtQuyRvmR0ZG5s6cm0IqRLNc&#10;m97LlnLiMB+7SGGXdIGX0ib2omenPePTkfURSmDikHxPL9m+/r9TLcrvW4Xb1g2JITGanlxA0Xcv&#10;0lIsmb62EMwF3yPn+SljKSVuRw9OE6B9t8dS7Oqi0NmFbuZDdmZ8Cs1jScvCKw+0UlhCK5iJHRKb&#10;/n/xHBoD88dPTGcdZw5IHMdZLj25Qq/4ZZmrxVHZu0zVqXVeWl5FeoPN+l/AaC2pffrXFp3dd69p&#10;yxW9tkY1duqV2DHaONVSJKNGIoTAFULIjr5cPpNz/bCRxGEtiZNYayGFqJejsFGL4yTSplaOovJc&#10;I6qVwziJTWs0SevWaui4IqV6hYiby4gJrTbaRleY9MTghvbO/tXFyecfOXmqf02x3c+6/jVNmEr4&#10;63f03r32uu4XT7461eCCRxKLN3KxK5PZddfqG/Id/p1CoL7bK6Jjk4wem52fOV9tKFdkvPhMUDLD&#10;iGDThYDTpthC1y0ytKlVj1hhkSLSibjgeuSkgw01YTmiOlFj7vgCOjY4SnHs+FFOnT7ZpGJoSXW8&#10;/DBgrOFY/ThlU6XotFOv1imfrxNVY7yiR7vnMBUlJNZScByyysHGhtJYmbiW4CiXmq1xun6CalJZ&#10;eQhYZO28lkJxAmElImxcuNRJrGnMh5RHq9jEkHEUBddlUiQktimobn1bATq0mLC5uBO2Wb6A2dpM&#10;ODF5rlxos6EUBM1fWDq8eiVqSEeSa/ODawRb/rZbBz/y0D/dFX72d59/OGok4eInC8PQfu4733j1&#10;tgcGj7ZnczfJrJNGVEqJoy0NrTHKIIyFMEEELkKpVHtlucBiJYbUXzI1qjRSYMMEJ4oRGR9tNI5y&#10;6C1uJvDaqEVVpHJJbERv7xDbbpzhtVfOo5Msyo0w2hBHAt/NIh1DYtL3d9wKxiapv5VRWCJcmyCU&#10;QRtNFCd4gcvAepdCd4ybDZibqyIcF+UkDA12k/N96oAjDMqtp7E0UQWZVJGmDRn5SMfHOA6JTtOO&#10;BvKD9Hg9jIXH0SJG130cX7NxezdHXxlj+myFvHIJ3Awop2lNoVPDXaWWTEzTax+jjYcih8BgbUgU&#10;Q6MW0r8uz3U3rKZUixAeyDigXp+jvXM1awduShc1yiIEyKQZ/G1sUwPVfGRMymRpq1M0bQU6jJrN&#10;KoJIxyk75jgIa3Fjy/7oFIfHjs2NHp8fvwzAWhobM+vW26mjR1dadLZqSJOFkZFTZ5577vS2t72l&#10;RyzqtJpvXteS87HD+hYGZqXByNi4CTCgELis7yqScRzCep18dzf54Y3My8fRK7iuX3WoU4r89bfg&#10;FDvQYR2Ajd0ddOeyF9ZC0iVxCijhkLSU7noLGYY78pydm8fGMX53P/lNO5h77SVe51oIAK/Qjr9u&#10;G8rzCefnyXoew51tLWNdgiG5JNNoEf3MaYep2AUjUCrdv/I9HM/j8Ne/MXbm8cenAJ0kSXIZRuty&#10;7JVcRobIFWQ+l3j0dQ/mRWUhjBvVeLlxsuGNqJ//ZaVDuWZrd+bmt667v9AZfFgg2iw2I4TIYFNO&#10;wWKN0TZsLiusTkyotWk0gY3Riakmka4aYxtJpMvz0/VzU6PlcxOnF6Zee/bcZGU+XGxzX9ziFsC1&#10;UjivpcV5fRFwNb20VqRIHVddFdz4GdfbesvgwJf+28v7Dz43NnLDvWs2XRvTJGS+6A9tvXlw08lX&#10;p8a50La/ePPKzoF8oWeobbfjqr7vjs0SnH51+vyBZ85OuBk3M7C6ravYnW2rnV9wJiujxCbBUy6J&#10;SdIVu7VQ09iGSZHDZQxehBDkVLoCj2KDcFLB9anPj1KtVXne+zaf+uqnOHHoxIXH1lwdEKY+QyGh&#10;rSNkB9YakjBBNy0VfCVRzU65jJMO6EliSMpxak3hQKhrzCdzV1YOrJAYePLYSf7pz/woP/Ghn2KX&#10;vYnTnxsjnAvBGuJajNfmkxMKXwiS5SZqIo3NMGUNNZ2WU4RASYeIkJHx47WxibOlzRsKCUIIIcUS&#10;0yilFEmS6NmzpYX+te2d+fZrA1tCSHfnncM/NDdemX344/ufb7l3xN5XXynN3P/+6WoYGj/ylVQi&#10;DT02qd2EseAIhYg0MjKIwCHBII3BTWNbCJMEbQWeWfRvktgkwdYThO8veYX3dW1jsOsGDp/9Alm/&#10;C0mWalRh484ObrxzkOcfOU9bPoNSMY7rIEQGISIc1xDrNEbHER6gMEJjTUxsBEQO1voQJPQOe9z9&#10;1jUIIWjUDEo5JMZScAYZKN6FwEFQRxBga/OEs0+hxF6CYBLh5qljiWcGcBp3EQS7kIGlPd9Fd/uN&#10;zIRjCBsjlcDYGlt3rOLA1glGRo4RWIVyHJSbbWqRUjZz0SVe67R86HoOjshC4hDGdazMAA4qM8mu&#10;O4dZu7mTRlQiNjV0XMX3swx07kbKTOqmvghuq2HT60w0OQ9xcS1HCDAGkRhsPU61dU3ndwfQ6LSc&#10;GSacF2U7Pjk1HTUSw6XZdxdJJeoT45dRHS5tCZDoanV8/PDhkcrk9M3ZthxxvZHuW1gaVnK+4VPN&#10;1fGlWTJ6u/ghEWjbZBab49POwW76CjlG50oUE0N+xy0Uju5nfu/Tr1d6Sq5viPadt2CVQ71cpiOb&#10;YdeqHjqyzbWvjZClvRRnv4UyEU5+B7bnHQh/kL58ll2D3Tx7aoyoUScoFCneeg8Lh/elZdrXeyzX&#10;7SK/dSc0QupRxKbuItf3XWjA0TYmtsllKafzDZf5RKUMYZPpdHyPhclJqmOjU8Bcyzy3UkxX6/Ve&#10;XmkSV9BgLbFVN791fXH33avXrdnW9aBU0n/+ayd/52//8KUxVjZOfgNo/QMzWgIQ+74zktz5vZvm&#10;it3ZHseVu5dpj173a3hL+vdhLT7zth/ecWjyXOmlg8+Ovvjtzx053bzRWt2z42XgS7cgb9PKbrWA&#10;rOW6BeMFjhRX0V0JgegdKhQ37errfPbhE6dXb+3q7hrId1zTyfdUfmhT5xbg+SbHErcMbrKtK5P3&#10;M85qKUXwes/X3Hh14TtfOHJs7Nhc5brbB1etva6nL9vmtzWqESWnzPnaaaqFMjm/j4ZuXOhsqlrE&#10;QjqBoOwlAMk0P7TTzLuTAqQrcQsusqHY97mD/NnZ/4dzeuRifdQ13j1KOCjhptOMkChXNrU84AqZ&#10;GiNaubR/IQRCybQcYC0Ihft6ewXSWYqXn3iFX3/hP/DPBn6Gtd4G3JwHfsr2pPoPgVRyBTfzJnAq&#10;a2xdNyUgKfjUUlM31aharVaMzkWLnyUFW+k59zOuG4daH983cX7HnUNrlCPl1crB1oLrq+Ke+9d9&#10;cOZ8ZeG5R04eW7xv5hbmo1emTh/e0b/2Nr8WtbuFgFimfWyK5n6NxdQayMBF+F7T9iH1ZBLCSYtX&#10;No12sQKMEJBoaIRIk8E6EkFCzi8y1PMmzs9/m3rUwOo2tJ0myLvc/+4NRLWY/c80aM8VEc4Mxiyg&#10;ROp5qRMXR2SR0kWbBEsN5YCwLtrmCENJ/9qI7/3wJrKdgkhLpOPjOWCjiK3r30Yu3wtAUJ4hnH+C&#10;sHwYx0ynQuckwDYW8KWDCo/SKL9AmNtOUHw7TvEG+tbv5vDs16iVxsh5fcQYtCxz1ztuIAwtrz17&#10;As96GBsiZVpGXWSyhBC4rgLhgpFoNEJotNZEsaChK+y5a4i7H9pBIktoIRAEGGp0Zjaycfh+4ijC&#10;dVyQkCQJXrW2dN+jNUKJppOKuLBiNBZdCxFJ0uy5EChXoRu6CcwEr00e5cn5V2pnTo9OXEYeYa4y&#10;Frf+3oWKgbXVmYMHD4y8sv+ebW+5u0tEEVZrZMrdMhU7nI88NmcbJHoFvyshiE1IrOtknHSIvH31&#10;AHuGezk1s0CtNI/X2UvPXe8kGh+jNnb6micLL8jT/64fwusdJKrXqMUx96wdYNeqvhS0Tnwec+Z3&#10;Kc4/R3ucmiYYCSboQa3+KYobfp47N27gCwdOMV4q4bsebdv30H3vO5l6/MuYOL7mY8kOraXnjrfh&#10;FTqpzU0jhWTPUC83DF2wrIhNHWOiSzoOBdAwktMNj8gIPEmzW9dBKo8zz700X5lfOLtsrtPLWCYu&#10;A7DkCuVCt+Wrs2l3X9stD27YMrShY1fnQP4BP+PcYC16Yar2X4+8eD5q/t7y++SNEOt/CI3WChSl&#10;bFRj8Ts/8ciLx14e/8040ie5Msdwzfvws+6ajr7cWzff0P/zD/3ort/5pf/+jl/80K/c8UCQdduX&#10;abwCLu7mc1bSbl1hkEG58pqO2cu4/tabBwaiMIkPPH3u9OvQ27jZgtedbw+yLHN9BxzHkb4Q4nWV&#10;DKNGEj/zleMH/+xjTzxdLYXh235kx9Yb37JubedAvk00M9D8fEJNjTIdnkvFqYilx8/WEvREhEkE&#10;XGa+T+XR6TOtPEWmPUD6oGVCZ3sHqzvXodTrvLWaw/oqb5i8LBDHMdKXZLt9nEC21DrSS7iko/ck&#10;foeP8NPSVyCy9Di9KKFef+8N0OV2UcwUUxNxT5DrDPDzLboKllk7NNeGtqGxkxEmAus1Bc5GUK3O&#10;m4hqqVqpLujE1IUUSxE2TZyFFyi3b21b+/mT86UT+yfHX8cxi0JXZv0tD254R7Er09ZSpLV/+PlP&#10;HXh1amRvUg+1MGnpz0ibglULOkmgEWPqEUkco63BNid2axOstEsOH0oqhEwtBWwjAm2QQmCMwGgY&#10;7ttBX8dt1OvgehI/UMTWkO+WvOXdG9i4K8P5mRGixOA6kOiQOAJfZtMORqNBa5T0AYdqY4FSdIbe&#10;9SHv/IEdDG0uIJ0CCEWsa2gT0ZndwJqem3GlRzTzOLWR38cdf5ZcfQYvdonMAjrTIPYA4eHpbgrh&#10;WrzZWfTYp7ETX2Bjbjvr+25HYBFJgEM7xknI9i3w1vdvZfXWVZQrIVJIGmFIovWSL0caIeQ0rRTS&#10;kGdDjLExxp3lxrs7eODdN9Igph7XmiBJ4DpZhnpvoae4Ds9zl+4l04gw5TrWmNRUtenNlg5WF7y7&#10;rLVE1Xqqr2t+32iN4wg8ISBKCE3CxPxUZW6iOndlaUTzaxxd2FYGWouL1rg6NXny8CNfOxaHOk0Z&#10;WGqMgKqVHK97hDr9/6UWKBKDppaU0CZliXK+y7t3bGB9T5GFMERXFshsuo5VH/zn5FdvvKKye/H7&#10;mfZu1nzk58lffxM6DGnU63Rks7zvxhvY0FaFgx/BvPg+mHgSoWNIq9TpAdam0Ac+Bi+/lRvajvD2&#10;HTuIrUNYq4Jy6H3oA3Td/gBCOVxLR1Wmb4hV7/4I2U3Xk5TnmQ8jNva08+C2dagmqEpMSC2ex1iN&#10;5EJkkhQWJS3jUQpYRRPAQmpzEkcxx771+LnG7OwoK+egLgfRyxNFPC7opDNc0EAX3v/zt97+C3/y&#10;0E//yK+9+ff23L/24wPr23/Rzzg3AOjETE6eLR079vK4XabVkryh0foHB1qXsFqA/H9+48lXzh6Z&#10;/XgSm+m/r/cXAiWVyAZZd33f2uL37Xrz8L/+hT958Nc//Ct3PFjoCDpbANeiaN7ngl3ClW6Qiwak&#10;Jvtgr35A0Lu62LnlpoHulx47fW7izML0NZ4pKZUICh1LQKtVyK/q1ZgoTGrWXrnwtuhUf/rg9Nh/&#10;+zePf+vbnzty8t73X7funR+94YbV27r6PV+5QoCUAqUkmYJCtlU4XTqUTqSLoESlbvD2fIyomhWl&#10;jpLUI0qb9KCEK+lY20auN0etUSMrstxQ3INS7usDOhYKbhu7224iJzJEcUiuy6d9bREVpMSrxgWR&#10;QUgf0yRjhRR0rCuQKToYnZCVWTbmtlJwiq97/67rcl1xJ91BL1GjgZtTtK9pWzoHcdPsVSy/WwTY&#10;kkWfTyA2CCcVTWezWcbLY/VvP//oVLVcq8SRrqYxLqKF0RJIKURbZyY7uL69be+3zozMnK+Uru1B&#10;ACmF07e6eMtd37fllhagRblajUKjKzqMrIlilOMgHYWyAqHT8pfVaSu8jpOlPL3FqByjBGbx9pci&#10;3bTFxgnWmLQjS0swkPXb2LzqITrbVhPpKRKjqIcR9UjQt6aDj/zcTn7gI3vw/SKlhSwmzuD7Pold&#10;QKgFlKwhpEYnklrV4Gbg3rdv4if+9W2s2ympVF3COEbKDFFYxw9K3LjtB+lu66cx9klq5z5HkNSQ&#10;voP1AiJH47sFnDAAR0JQR4tz4E+hvBCnNk98/jHkzN+wc/g+etrfhpHzaDVFuR5Ri12ynYYf/tnr&#10;efA9OxHWQ2DRSYI2hjhJUhuKOAGpcT1DHBvqdYsTONz/ju38wEd3kesGa/OAwFGKMK7Q1T7I7s0P&#10;kCDSVn/RNBhNEmyYIJqdhcKSBpZbkebhLUn/LHEcpYBMpAyb1amFgbDQCOtMumVmZ2dqlfmwevEy&#10;ZkWh+xWWPRcBrRRsGTt69qmnnh8/fjxWfiYNHW+WD7GCkdDnXOSiRGrncHGVPh1QqvEUoa4sff++&#10;jUP88E3byHkeC40Q6lWy67ew5id/lYG3fT9evv0SlGgBV/n03vlW1v2r/53sjpuwjTq1Rp3QKn7w&#10;lpu5f+As7HsX+tgn0hZgL/W4ta0zVLPtyJx9lrajP8SH1hxgz/ptzMcCHVYRUjHwvo8y/P4fI2jv&#10;XfE4bCq6peuWe1n7E/+O7Nad6FqZUiMk7/n84A1buWNt/9LnDXWVejKLFBdPQ0JAbARHalkqRqGa&#10;ZUPRLBtOnTyVjD77zDGSZJKLM1D1suvZqrdabKxa3oyW615V6Pzp37n/B/7j5977xze/dd3vDW3q&#10;+Jl8u/8mIS72nTDaROeOz84ksfFbiIvWuYo3ANc/vEbromcrrMXmy//95ce//2dv2dq3tvj9Ul7G&#10;POS7RYpSBF7gDHavKgy2dWVuXLWx49a93zrzhW/8xYEDLeCq0bwRohV0CJfzlkmJG2uvyfvICxz/&#10;+jtWDb/27Oj557564vCDP7rrVtdT7lXOlI1D3WjRUbSmTIjzJ+ertVI4aY1tiLQ78ZKXToyem6gu&#10;fOdvjx56+kvHzt30wLqB7/+Xt9zU0Zdvd1yhjE4ND1MmRaaeQq6krcfh7PlXqYYlXMdHx81lqAQ7&#10;EWHGItQ2f0Uy2AINA7Ex+FLSsbGd/u3dHDp6nDhK2J7fxS0dt/Hs5FMkNuGqMv5mpfK6ru3sKtxI&#10;FCeEOmJoWz8dG9JBNtHzMP803TPPYfU8XnYNtvvNiOJOCqs76drSzelzZxDGsKu4h2cXnmJ+ZjYd&#10;gtQ13LEGhvKruantNjzhMV2dZujGPjo3tjVBHoRakxjLRdVkkXqO2dEI5nQzZTJls6y1nKueqZyb&#10;HJmTrm5obWpSiaUW/fS6pG+jHKXWXd/Tc2zfxNSL3zh14oEPXb9LKiGvSmkJ8AOV23TjwJtWbThz&#10;cPTE3CygZxbmGr/x2f/26P/1gX+xaounbgxcT7i4QEIjiTCOwE0EthohMzHS95FqUW9mkYnBkwpj&#10;DZFO8KVCxg7RXITO1GA49cZydQRWMdR7E1vXvpO9R/4MiaZNDhBFCXUV42YlN769h623d7Pv+TGe&#10;+vpRJiYFWb+DSE+ikwxhLMh3WG69bx23372e7sEcEBOWEqquxlUKUT9CNtPGht6Psqb3euTYo/hT&#10;zxNgaKJbhLX4i9UNkeDq1ChVyDw2bqbFeBkUFjP2LXqGPa5b/ya+c2iETDRCL0UWtKIuQ7I5w93v&#10;XcW669p48ptHOfLqNFFDIYWDjmIwMcZIrONg3To7blvLfe/cQdsqQ01EJDbGJiUkioY9T68aYs/w&#10;B3CcfiIbpl0RwkVWEryxGsKCkYK6jFGuwBEO2mpCofGtQkaGcKGCMAYtDK7VZKSDpySRMSQmISlV&#10;OJScNeempmbq1ShcQWull4Mu6bUMyZ5nTbUmWsbHxbLUIoMSlUbPvfLKX31278Cv/ttbhXKgmQXo&#10;CUtVKw5Vcgx4Cyix3IlKoIQislUWwjE8lcWRqX7qR/ZsY64W8sfP7KdUj2gzFukH9L3rQ3Te9SCN&#10;kWM0xs+hK2VkkMUfWEVmeANeVx9GG3SlTD2OKUXw4Vtv5se2j5M/+uOY8UMpNJBXphusB2b6OJvl&#10;r/LLu/93/lVtI6fOH6bb1FGeS+eb3kp+5y3Ujr9G7cirhBPnsDpBFTrJrF5P4fqbCFatw+oE26hR&#10;aUQY4EM3beZDN25eGjNi3WC2cZbYNJb8xBaBqgOcbHicavjI5vcWqanECI498e2JyuTkSS5Eca3E&#10;aLXK+uQKlRLvrvdsWXvH92x6b0df7n4vUEPLgdXyV6Maz44cnqk1wdoiu/lG5+H/IqB1WUf3k69O&#10;Vb/xqQN/+85/dsO6zr7cHf+zPowXOH0D69rfe09nZmv/muJfPvxn+x6fOV9ZWFYyFCuArRXp9Xol&#10;CrW2DWttIoRwrsYu9K0udl9362DPy986M7bzrtXja6/rHr7S32htospcY25uohqucA6Zm6xG508t&#10;HB9Y1z6VyXtrlv99rRxVD79w/tSX//vLh6yBD//KHbu23Ta43vUclxb9rEhZk3RTEuVI/IxiKnuO&#10;o7P77Q39d4qQMO2UcyR2QWNOhqhNAdYBEdnlDBq1JKGhU6BVWJVj7VuGOPWdUcozVTp7i7y390PM&#10;xXO8NrufJbXuSq+mHnRr+za+v/+HKIgi89V5graADQ9dT34og539a/Sx/0znwgv0NONjDKBPZHHW&#10;vI/82l9h9Ttu4MwzMyzUy/QW+nhf3weZjaY4Vx652CVmpbs2gY5MJ98/8GHWZtczszANDqx50xCd&#10;WzqamgpDXRu0sTjN0p+VpI0ADUNyvIGt6DQjEoGrPKpRldfOvDTVaJTPZj1fG20bUgorpRCyKYgX&#10;i5opIN8R5K67dVXvtz5z8MT6nb2jm3b3DV9Np4UAqaQsdmfW7nzz8PbRE3NPL96/J8+dKZ2Py2Nb&#10;Y72DxHhGNDvnPEUgFUprjFToRgxuA6eQxQrT1IQsho2n3WWxMfiORFlBWKnhlwNkMUPieLg6QYka&#10;eza+A0/leOHAfyWUo+DkMMZSLbm4rkNQqPOmB/q59+3rqJcbNBoNMFsxJsHPS3LFLAhDozFPKZrH&#10;cRTCdwmEIIrnUbqfXUM/ws6tD2DO/hnl8gmyAtQVhrGmdVaTneNC9FSTzqid/zybe74PufVDPHn4&#10;T6hFU2SDVcQmg1OLMQh6d+T5wK5tRJFgfCTkzLEZqqUG0roUOhzWbSnS19+F66fWJ0nk4FkfKRaI&#10;ZJkk9un0t7Ln+nexetXNJAnIxMUGEOs6spKgoxhj0/KaFCBsQmITtEz9zGwco+shNkxQRmClxEqF&#10;BhZIkBLycyF79SleGz/UKM3U54y2CRd3ZS+P/braeL68fBgBodV69MRjjz498tBDu9bdemNgKkkz&#10;L9JirOBEI2BVLWJHvpo+Xra1t06ghMt8eI5AtdGRSW/xwFX83N27KAYu//dTrzJXjygYA0mCzOTI&#10;Xb+H3I5bkU0vZWssNokxjTrGaKphAkLx0/e8mZ/eOUHn8Z/AjB/CetcIA0Ta+GonDnPH4P/Jb93z&#10;u/z6dzZx+Pxx8tbiGYMKMrTtvo22G+5c8jZDyvRhTGJMowrGMN+I8R3FT96+nZ+4Yyc574L0oByN&#10;U4nGUw8vceFO9CSUEskrlRxVkzYaieYPpesyf37cvPrXf30gqddPLQNa8TKQtWie06rB8hxXBg9+&#10;ZNe2XXet/kBnX+5BqUTxWuZUY2xcmm2cP3t0NmyyWVELyHrjdY0v9bGPfWzFH/z6r//6Nb3B239k&#10;J4984tXlPlrLRXfu+VMLiZBiZtXGjk1+xun8n/mhvMDp7V6V3zm8uUtOjpTOLUzXoitqFC4cu2xh&#10;wdw41M62WwY2tPfkrrsWJk45UmULnvvqd86eqVWi2sZdvYOOqy47C1Tnw8lDz489c+yVidNN1m2R&#10;Cl6igONG0li/o3ddrhhsWMxbTGITTYwsnPvGXxx47uE/23d4992r+z/4S7e/ae11PcOOI5W4MHdf&#10;yOGzF0JqjbYYbWiE9WTsaLW+e9WdnhCgrQGVAgcRWtSQj+hQqdnlMlYrsZB3FG1u+vFyPVlqkyHj&#10;r0yCa+nJ9rI9v4MqVc41RrCJuRjSNodvz/V4c899/NDgj9MXDFAqz5NEli3vvYnrfijAm/63mL2/&#10;hlo4jSNt03KgqSFNYhjfh4wfI1i3npnSFqYOjIMIGcqtZV2wgWk7wWQ4ccHfyi5bqwNrC+v5yNA/&#10;56b2WyjHZebHS6y/d4hdH7luKXx6IUoYrYUkpIHaWNLuMCWwpyP085X0vHlpEGzBLXD4/L7wyy9/&#10;et98eeq06zt27fbuVf2ri2vcwJGOq1CuRDnigi+TFCJb8Pzp85XZw8+fn9h8U3+/5zvu1QB+syjj&#10;aG2qp16dOtaoxg3A1hsNE3S2xxsLPd39Qa5HZQIZKYt0HFwh06qgFOn9YA3KdzBKkliLkjJdhQtI&#10;mpo80exWTJIkZSHzPokSOCaVQyNdutuHyPndTMyeoRGFeHSSLdg0yNcEKMcjtmW0U8PPBQRtXQRF&#10;D+FZakmNRhyD9FGBj1AOkdaYxOIlHtdv+F5u2PIOvNlvEU8/SjZOGycQ9opsKeJiPcPiCkRIhScC&#10;dOUUvZ13IgubmS0fRyRlrA0hqqLdhMjz0TqLESkTvG5rDxu39bNpVzurNrThZX20rBHrGIFCODFW&#10;VZDWweiAXLCKPZvez5rV94L1cWzaWJFIkGGdZLyCilPPEG0MGIND6m+WCPCEi25EJKUaNkzZIyHT&#10;PFIjBDUFXmQZGznO1+OXOXj2UGn02OzR8nxjEig1tzJQa25hCwuCaCuA4yxttl4Xy9UCy8tRcbUa&#10;JTCw9k1vXi1FM6y8eT9GCCqJYpUf0aEMepmBqUSiianFc/iqgO/k0lW/lOwZ7mPHQBeT1Sqn58pU&#10;ojhtyohjbByio3QzcUQcx5TCmFAbdq/q4VceuIcfvj6kcPTH0GMvp/zL6+FaJKkRbuUca4pz3Lnn&#10;R2jogMMT08zVGmnXbhJj4wibxCnQax5LEifUwphKFLO1t4Nfe+st/Mie6/BbzFJLjXHGawfTuK6m&#10;WaoFXJnae7xcyfFaLYMj7EX2MdLP8sInPzV2/Otff9xE0fnmtaw2t0YLs9WiGr2gx3rPT9206z0/&#10;edOPXXfrql/JFf2bxOtorkoiUxs5PP3S018+fpBLm80SLu3sf12vt//Izv+lAOiRT7x6xZ9/7GP/&#10;/v8TQOsi4HLu2Gy1sz+v+1YXtzmt+QcXI2gb1ZNICCGkFN81alaOzHb05nb2rynas0dnTpbnGjGX&#10;d5tvvUGX6Nawnqi11/V09q0p7nJcVbiW/eaLQaZWjhb2Pnb63JrtPcXOvnznSn2Lxtjk1GtTzz3+&#10;2UNPVRfCBaDeskpZEjTOjleTnqECA2uLOxxX5Svz4cSrT5199jO/89yTpZl6+MFfvP32e75/663Z&#10;vJddaT+LVliLwmZjbLppy+TZ+XMvPHV4dFv/TR1DHWuchq5fYFiqqdZIbmiOVi3rXykEoUnbigpO&#10;Wrpwsw7tqwuUz1WYPDSD9jQdXie7CzezJbeVrJcDV+A4ioKbZyC3ihs7buH9/R/mge53knfzLFRn&#10;qZYsw2+/ntt/zlAo/SQc/gzSxIhAYWXaAWeb2iYcCUogFqbweJLM9s1Mj21k9vgMRlQZKAyzK7eH&#10;/swqEhVTp0JkI5CQcQM2t23lwZ7v5X39H2J9fhOlsMzCZInuTR3c/gs3MnhzXxNUWkZqDaaiGEfK&#10;pZWm8BXUDfG3y9hzUcpmKYGyAtdx+eyLHz+998STzydJtOAFjl23vWe4b7i41g2Ucl2FciRKySW9&#10;lhDg+o7rZx3x8uMj55SSydDmzh4hVu58XQRZzfqCaNTihZHD04fmJmuVRbB+5NSx0ptuvr1vvVPc&#10;4AUZJ8k4uInBWItVMrULaIY+JxJkxkVIibLNoGNjMKS6IWtSh3hXKkwjQbjg5mVT6O0gaCClprt9&#10;G31d17NQ2c984wWsziCEi+drNBpLG67qIbGCWCwQxhptHRwnh5ROGnWUgDAKYULaMz3csuPH2bX+&#10;e4nHH4Xzfwu2HUWEkGmn6bWLGQQImd7nCGwoUHIWYUdYNfgeuoq7mZl7gWq9hJYDIAOkXcDqOVxp&#10;cYxPWKtidB1pPIT2UDgok8NxXbQM0UYRRllqOqK9fYA37fwnbBy8A2FdEDFCxEjpoLRBny9hZ+s4&#10;SmGbDQcKUjPUVISHayRUQ5JaDRmbNHFACDQWIyGDA3NlTjbG+PbCi0zNzc6cOzp7tFGNZ4CFJtCq&#10;NLday2RpZVfnJZOjyGaw9foletuLxkdj4trMjCkMr7m+d9PWjInTzuVm3jzz2iE2guEgwpX2IlbL&#10;Ao70qcUlatEcWbcdT2WWLs/azjYe2rqO3au6caSgFiU0tCbShrgZruA6is5shtvW9POzd+3iX9+z&#10;hx39BVQ4RnTiM4hoAum//qlfKDARaO3RvfF93L/tOvas6UNbw0wtpB4l1BJNqA1RkjK9iTb4rsuu&#10;VV189Lbt/Jv7b+HGoV5aH9tyOMXZ8iskNsJzs822mvRkBgJO1n2eWiiQGIm7aFAqBFYq5sYmePr3&#10;/+9vls+cebnlOlabc8bi4ty2VKk8INh++6q+j3zsro9uu2XwlwsdwZ1CCv/1zqNRIykdfuH8s0f3&#10;jp9rzk+t2rBWxvS76jb8/xeg9fdSOmyxSWiNbVDLhZRJbKLHPv3aC32ri9vW7+i5X8oVynEWW6tE&#10;Ya0clfJFP8gVg6zjyu/KrFNK4a/Z1vX+t/+TnbN/+VvPfrFWjswyzYJpOd6V6HJ98LnRY5tu6Dvh&#10;Z9x+Ia5Ol0ol1K67V2946bHTp/Y+dvrwqg0d/dmCl1sGsvTYibn9z371xFMTI6W5y9y4S+DvpcdO&#10;H+hbU/xKtuCtefpLx/Y++/CJmbvfu3XHvd+/7YH23mzfteh4FsuHypE4riRqxKXTB6ePnB0bm/z6&#10;a58vbunbvi4jA+q6gXAFJjEkhxrIjQFyS5CeldguEcaukMxGMecbIRvdDAJB5+Z23vyrt+D4itOP&#10;jTDTmCFXyLOjeCNb87uo6lLqkYUgEAFZlUMpl1A3KM3PE4Ww9n03ctfPNugKfxpz4tkUWPmy+Rib&#10;S7oAkGmGnpwbY3XPr3PXz/w2T7OBsW8eJ04mKbS1c0/7/dxauJ05PUNZlzHaklcFOrwu8iqHEYbZ&#10;yhz1+Tq9W7u445duYvVdg0u7Ga+FjNdD1OINkIoq0hXw0TrmWCN1V1ep4WfOy3Nq+njy0qmnTtYb&#10;5cnmAOW4rkykEkapi/VZyyVfQxs7+66/fVXv018+dmr9zt7+wfVNFe7lrrAEaYX0AieTb89kWzm7&#10;RhiK33r4Lx4ffs9PDe9Wao/0OmQiJbLFIVshMIkmqtZxMh5+LpO6kC+yZdamnXBSYhKTdpTFGn1u&#10;BtdTJJ1tJMKSiT0wFu3G9Hes4x23/SYHz3yb1458nVo0jjUCg0Y6883QZA9pMkiZ5keaOGXKXOtg&#10;ZIgSCdtXvY2dGz+AzvYQlo+SmXuGWIArBbGVuNfyUC6epEskuwah2kAXoTqBnvw4qwd/mO67/oxD&#10;R77Cy2c/STWcopisBfKpONpfIJsRmChLHDoIN0G4VYyIQUsSbdIoIdHFjq0fYNfGBylQABTSxITU&#10;iZQkq2OSkQXq5xfIO14KaCV4ykFYiE0CQuCiSKo1knoDEdvmICUwzXvfsRJvtsaB88d4XB5gPpo3&#10;jUo8H9Z0tWVSXNz08vHO1OrXoF5cGg/j5vs0AL96/vzelz/1F48M33jDDwb5DF6TOlTW4go4XMvQ&#10;4Wpub6vgihRsXXh0NQW/nfn6BCfnnmF9x+3kvAuFjqzncP/m1bxl82pmaw1Oz5aZqTUIY42nBJ05&#10;n6H2NvryWWTr85PfDlv/gPCFf4pXOYJTaC4yr1IoFc1+j6QEobcbd8sfgrcGCdyxup/bhvsYW6hw&#10;ZGqBs3Nlpuv1NCHD9+jJZdjc287mnnYyzqVT1UJjglPzz2FkSDHTh9bJUo3Pk4bJ2OWphTzlRJFR&#10;Zik5wghFFGme+qM/Ojh77NhrLYxkfZlGqzWyzQH87/+5W27cddfqn8q3+3f/Xeb2KNSNqdFylZWb&#10;yN6wcviHZLSayFAso5pXCpZW9UrM3GRtesPO3g3Zgtdz6XgoRJD1vPnJWuXY3onJaimsZwue53jK&#10;udzK/ipgyyt0ZFbFkT4ycnhmxhrb6jmiV6A8L2Lhps6Vk+HNXZmeocJ1jiuz17LPbMHPxKGee+pL&#10;x45vuqG/o6Mv27147ElsGmMn51/96sf3/e2Bp86daq5MFh+exfJh0ooq4lDbY69MjDz26YN7HVep&#10;D/yrW996x/dseke24BWvXlZqQbDN8qFOrD760viBF7526tUk1qX5cM6u7tzQv6F7qx/qxmIUGCK0&#10;mIpBrPaQeXWRRZ2UggRLNY5xpVwqIWa6AobvGMRv95k/UWJhbIFYp/mGvnIJZBZfZFDSITYJ1WqF&#10;xkKdXF+BG3/iDu74CU1H5V9iTjzZjIZZ7MO+wjMtU88qUV+g2H2c/vsfRLKRmQMTVMsljLIo6ZCV&#10;edpVJ51eNzlVQCJoJCGVhQom0mx6+1ru/tgtDN0+kPqKAdONiKOVGg0r8JS84CwfKMxYRPxoCbuQ&#10;gCtBClzp4wjJJ5/+w1PPHfvms0Yn00DoB47ddEPfup6htvVe4DiOK5cibhbZrBY2VhbaA+/gc2Pn&#10;aqWwun5n74ByrrTYSP+4XoomT+yf2D+edr0u+eqMT04kW3fvzKz32je5RgZOIXNhxJRpkDMmLR9a&#10;LK7nNctSqXlm+nOB56adpFqnXmEy1CQNhclmyAQSNOhEYh2LEHVc6dLXuZX1q2+js22QKJ6jUj1H&#10;vV5GygRH1dCNMiQ+JAqdlBAs0NU2yHVr3sft2/4lm4buQ4ocERJfL1A++wi+mkU7/SjHRVlzFXe+&#10;5gy6TJ1pm9SLMFVQDSpmkpreSJLfg5fJMdy7mjX9t6JUF7PVU1TC41hnHit9NB4JNYRfBgX1hosx&#10;mkajRsbp5sZN7+funT/GhoEbCayHNS5WJikzq10cJ4tdqBGeGSOrXKTjYZrCZ9Us9Rsp0jikWkhj&#10;toxuhAjdNMpVYimLUkWaaGKGfXKUJ6aeITSNaPz0/InR43OngPnmVmqOM5WWUlP6NLuXqUwnyfK8&#10;u5WYLVGfnS0vTEx0bbjn/uF0maHT6ClSvdZ45JCVhn437bA0rV7oQhD4BcrRJOPzR8g6RbJe+yV3&#10;dtZ1GGzLsaGryJbedjZ2t7OqmKfgu6w0I+j8EOcjh9qJZ3HCOk4WpLPyECJlymJZDdUJGK/3Ud31&#10;q7SvfeiiphchBG2Bz/quNnav6uGOtQO8ad0ANw/3sr2/k/5CFncFO5zJygmOTH8LoTTF7CDW6KWx&#10;2ZOWBa14fL6Nc6GHL9OSoW3en1b5HPza1+Ze/MM/eCSuVk82S4blFjYrbJm/ZFOs7v/ox+566667&#10;h389k/d2/V0BwvxkbfSFr596YW6yOt+8dxotzFbSMle9wWj9A4nhl4vL9QqrIBfwjr08fu7pLx37&#10;wls/fH1vkHO7VgAIYvXWrr72nmz+mYePnzz0/NjkjfetHV6zravnyhPOyq9M3h3aumfgTQeeOnd6&#10;YqTUKiJUK4Ct5d4x0bc/f+T53tVt24c3d96vHHnV+rZUQu1409CmZ796/MCzDx9/cWhjx1CQc9uq&#10;C+H0iVcnn/vin7z86PRoeaoFZDVWEDcuoYtaOarVypEc2tTR/wO/cNv39q8t3vO66HCx6O6dipxn&#10;z1dGXntu9NVGLZ4D9Pj0mf1/88InenYO7bk56wZUTSPtQDQWOxJinimj7i9CVmGruum1BK6U1GPN&#10;wbkKwlpWNTPnMt0BN/3ETtY9sJrDf3uSM4+PUp2oEtbiNF4kBdS4gaJrSydr7l7FpnduoGtzG3r+&#10;YaLTh9K+MVel8RdXe4SFRSqwCcRnDlO86SXu+99+hs1v7eXAX73K+MuThLNhU79qlzrrhBIExYDe&#10;G1ex5V0b2PC2NXi5C4/EbBhyYL5CRUPBU00WAQgkom7Qz5QxYyHCk1gpmj/y2D/xSu07xx7dH0eN&#10;s4v0vtZGIUWoHKmlulAqvBxA6Blu677xvjVD3/zMoePX3brq3KYb+9dfrjS8KIqvV6JyaaaxGDbb&#10;2okU/c6n//SFVT/6rwbe4noPZOZ93+R8UDK9zDJlfFxjsbWIyK3htuewSmCNxVnUcwF4DkmUdvd5&#10;+Txh2MCePo8Y6oKih3AVwjoYJNrWcKUlcBzW9d7J+r4HiHSFhpkg0XNMz4xSXpgnE7SRz/ZRzA2R&#10;zfbiegFKRgibYKwhcSVZA052Pdl1P8bcvj8g3z2Bo5oRqkJefpwXLcDqovMm0hK0bKehz1OTN9E2&#10;8A4yhYAk1hgd0Jldze3bP8Duze+g1phiYvoAo1OvEZsY8DDWIoXCbc8x2LuOdav2UHBXY41ACo0g&#10;WaJKEgzaGnztk4xUKJ04TTGXJUak4ERKXNsUvUuB8j1ELSKcLmEaCUo6aWNl8/2ksdCIict1FnLw&#10;7Nxh6raKEIT1arzQsnBrtDBayTXraTIZS6rVWuyIbh0Tw+ZY7iaVytnjX/7S559fs6b7to/+2Caj&#10;BZ5KAaEnLaGRfGehgAV25OtILJFd9GszYCRdudXMMcre8c+zKn89G7vvwHNy39XkM1k+ztG5p4i7&#10;87Tv+nHMy58if/wMQa+Dl01wHHtRIFEUScKSpDFjKOc3MX/Lh1lodzk/8mm2dN9JZ27NJTE51/Kq&#10;xyWOTn2HieoRutqG6cgOpKa8TR+2QBrmY4dvzbVxKvTxRTPWS6S+aLh5xl47FD7xH3/jibhWO75s&#10;Mb5cYrKohfZ/9Nfvvn/brQO/6nqq9+86kVuLrcw3FqZHyzUuNbuFq4dXv/H6+wZaK5QPFwf7Vrv/&#10;JaboqS8e3bdqQ8fXbrh3zfulWrmjr60rk3vbD+3Ysfebp0/87R+99NrWPQMdb37Plq1N36nXATSE&#10;6lnVtiNb8AvNFV7IpZ5ayxPrl7pszh2bnfra/3j1b9714zd09A633awceVVhfPdgof9N37t5zZf/&#10;2ysv7Hzz8LNd/bmulx4788Q3P3PwQPOBqbesTBrLat9mGWhVgONn3CgOkxmdmIpyZP51nIFFzyUW&#10;5sOZF791+qmT+6dOLa2IrLUHx/Y+9/UjX+x+9/YPrFNWYoRJy2OxRb/cQHR5OG/KIXISKgZkKsHO&#10;uQ4LYcQLMyViY1iTzy5pEzo3tnPHL9zInn++g/lTJRZOlagvhKlpasGluCZPx4YOvPyFVbUs3I9d&#10;+6vEr/1bHLuAzMqU9jeXWIU2r21qX2EjS1z3kYMfxcl/AIFg+O4uhu66h7lTJSZenqJ0tkJUjrDG&#10;4uU9CkM5eq/vonNzEeVejN8n6yEvzSxQt4LOwMMultIyEhJL/HQFvb+e7lul2YYZmWW+OmM///Jf&#10;HJiYHdnfMtHF9UpMeaY+ZoypSylyskWXdRkmVux40/C6Vx4fOfvCN04dH9zQ3ptvDy57zZPY1Gan&#10;aqNNDy5DGjhru7q7xPTUdDwxOVH96xcff2X4lsLqG0Ku12u7petlMFpjlUQai4wNJrbE1TpOWxZc&#10;hdExgUzLWTqKwfPwAp8kDqlJCTLGnj/JQmMOd9smbMGQEQkQYEwOFhsxXYOxIY7jkRcbsAj68ntA&#10;aCA1m11cnVlrsNbHCIeYGg4ujnCxIsTru4WurT7zT/1rdH+RXPcwAnvFGN3l7dBCiuZXKJcOEybr&#10;6bjuIVRXHzoWOLHGuopEpoaibU4Hbfke+rLb2TEMVliQMakXu8RdcvsFbRKM1RjrooWPTPtLSIwL&#10;rotZqGCPj9BFBu0U0NIiTB2bxCipUhd4KUgEyCjCVuq4ykNKleYgyjTeyWqLrUecmDjGd7xjjJRH&#10;8AKHRjUOo1pcAsKOzo6k0Qh1vVYLuTii7PWIl5eP53HL+OkArg6joy/9Px//dPfGTT++8b77+xq1&#10;Ep7vIKXEV5bESL4930ZiJTcWqgTC0jAXwJbWho7sEIFXYHRuP+dK+xlq38VQcTdtfvfVBdsmYqJy&#10;mFNze5mvj9JTWM2qtg3U29Yx47nEez9J/sxpRC6PkwHlaIyFOFLYqoEopjywk9JNP0h+1W20W5ic&#10;P8ozZ/+CzmA1aztvpr+wGSmu7hNTCic5M/cy5xb24bk+Q13b8Z0ciY4WyXdy0jAROzw+38aJWkDG&#10;SU1qESL1ahMetdlp/eTv/edX6rNzr7WAq8YymYlpqRr5P/Rv73jz1psH/s3rAVnWYo02Riohl1eM&#10;jDbxwkx9rlGNo2Uga3k16A2w9Q/JaLWArdZV0KJ/VWsXohPWE+crf/rKY73DhXXDW7puv9L73njf&#10;2g2rNnS0f+VP9x3401994skHP7Jz65abBla/rhKiI3LW2laX+OUBmq1s1vLVW+PQ82Nngf/x4D/Z&#10;GQ6sb7/NcVVwJXmIVMJZs627L9fuN/7mv7zwlYWZermF2Wu0gK3lJcPWsqFtAaqNE/snJz75n575&#10;xPt+9pZw9dbOBz3f6bg6yGwm00hYmKyPf+eLRx594ZGT+6219ZZ9ymp17sBfPfVfMx1e1/fds/GB&#10;jrptkAiDcAU21ETfLGE9gXtLDjICQpuyQkLQEQRMNRo8MTnL9WHIzs72i2h0L+/Su6OL3h1dV6dD&#10;lcfo4IeYHBth8Mwf0JOr4naI9IqZ9LYSLUVeawV63rCw4DI98CDZjT/GQK5/6cYWAjrXt9G5vu2a&#10;7hNtLMdKZV6ZWcBxPHqyAdimD35OYmOIn66iny6nJ9aXS1oaJRz+/Nk/GXn20DdeMDpZWF4Knhwp&#10;jRptK1KKbiFpAtLLr5Y7+3Idd3zPxnWf+/2X9m29eeDkDfesuX4lby0hYO585dSrT559tTxXXxQ7&#10;J0mS6InxCU3afaQf/vY3Rm++fuOEyiWbNo8kmWxfP7arjZgEqw2e4yOEIQpjqmcmKfR2o/IedRMj&#10;VCqQV/Uw7bb0wLMhwg9IOtdiJ+cRc0fxtg0jVncgddqCX3Nt+sBZgWhqcY2xqQYJgSedC/oYTIsh&#10;rMbRAsfkCR1Dw0gCmUFbmE36mHTX0j7yBGZ+GjW4FlEsYhNDQKohw3rQkCAThNeshddL4LiEKk8U&#10;VolH9zFdMpjut5Axa/FsjsQNCaUkThSmUSNwJCiX2GgSkdJ6DhJXeCibdurG1qBkCvglDpLUu0su&#10;FsqkSM/HkfOEZ6ahPY/j+ciojmMSlKeIJTSswfEcfOESTS9Qny8jHBcn0TjGkuQ8tDVkYrCVGguN&#10;EnNelZcm99JQFbIFj8pCo1KrxCWgPjc7t8iYtzLl5poHzYtZrUV+cLES0Ggdz6PZuX1f/6V//Wf8&#10;H//pxza+5f6uerWMHzi4jkIIS8MKnlgoUNGS24plctJQNxcSHrQJCZwi63puZq46yqm55zg69Tht&#10;fj/duXUUgl58J4cSHhZDlNSpx3PM1s4yUxshoUF7pp8NvTfiu3mMicnZHHL1Q8wFReLX/ob2cweI&#10;6iGI5vUxEUmQY+76+2hsezeF9i04SYwRlt72jbTl+pkoneD5c5/El1k6s2spBoPkvE48J82G1yYm&#10;jCvMN8aYqZ2mHE7je1n6OjbREfSnWakmBVkZARkHTtYDHp0rcD52yTpmqbkmjmLiBJKoYp/4rd86&#10;Mvb88y9ibZULdg6LW9JSLpSA8+BHdl533W1DP+8FauBaL69OjC7N1qtSSdnWGVxCIcaRjivzjXIS&#10;a90yL+o3WK3/hRqt1v+36LVWIPGXgI2qV2OjHFldvbVrkxc4V5wJ8+1BdvvtqwbDelL7yp/uO1ye&#10;a5SGN3d1ub66JrDYqMazB54698zsRLXEyuJzs+z4lndPiunRcv2Zrxx/NZP3ZhxXWsdTgeupzOJK&#10;wGibhI2kUp5rjJ8/ufDqwefGXjh9cGqkMh/ONwe8asvXOlCXQoT2Qs07XmGlcNF5q8yHyYuPnjo8&#10;sK49LnZlBxxPZsXVZmxg7MT84W999tDXnvrCsX3W2EW9Rp2Wdu9KfX7y6NRBc8O6Ozf2Zfqd2ITp&#10;ctyViHKCORshMgo57KdsV2KbB2kpeB5CCI7MlTlTquAqSbvvIa9RVmeBqXqDp8/P8FLZEHXvxgiF&#10;c+4gzDQwMgAlm6tgQaxdGmWPcCxifj7H9Np3U979gxxrwIk5gy8Dip7L61H1navUePz8FPvnKhQy&#10;GfqzGYS1JAZEm8QmkDxZxjxeSv0tfIkVAqENWRnw9SNfKn/mmT/+1kJl+mjLeV1kKq1U0m7c1bem&#10;0J0ZUkpK2awVXOkY27uzubNHZ8bOHp2dXre9pztb8PPLf78yH04+/7WTjzz/yMnXktgs3lsX2YQA&#10;7tZbBrbo4dLdfn93z5awBz+SOFJC4BNj0hw9R+JbgU0SoiTCkRIv8EEKtASrJNpopDFoAVGS4AiB&#10;bMshwwQ5toCKLLRnwZfIOEEki4HWcsnKQonU/dwomWrBtMGxAkcoHJFOwKFJ0NRx8VLvsuostW+f&#10;xJyNWejr5VC2QvvkNO0LIZSrZHIe0vWaPVgK6wlsxhKFEbGRqGIBEUaIE+eIz00zYRJmeu+iI3sP&#10;3ukQUaviFR0c5eNJiVCSpHm8rlS4pOU9acEIixaCRBuksThCIKxBaJtuSTqBSiXRlQbJiycwI7M4&#10;hRxBEBBLUvd9XyEchdWWwHFxrUN9cpZwdgEvtmSVQ4SlEShck1IQZqFGeXaOw7WzfLH+NNPRBEHW&#10;Jci4dna8evr4vomDcaRnSTsOFzU9rSWnZGlydK+SC3qxVuuKm46iudkzI5OZ9vaNnevW5+MwwiQa&#10;x3Nwmgu+s6HHZOxSdDSdKtUraSua8UIaay05v0h3YQ2FTDdRUmWyepxz5Vc5t7CPs/N7GZl/mbHS&#10;a8zUzmBFTHfbaoY7rqc9O4AUCmMUymSRVhBYDzLdzHUPUe4cQDQXEybXQWV4F+PXP0iy/gG6c1vJ&#10;2WyT6kuwNsaRPh25QTrzw0gpmauPMlE5zLmF/YzMv8zI/MucW9jPePUw9WSOfNDJYPt1DHRsJnBy&#10;aJuQGIuSgh5fMhVqfv94zBcns2T9HBlpl1jtei1EW4eoUeep//wb82eeeOKZsFSdal6/1o7RxQXy&#10;4rPt3vE9G9e+5Qe2/2o27+16PePdxJmFucmz5XJ7TzbnZ9xLqjRhLakcev78yycPTJ3mghC/VaMV&#10;X0bn/IZG6x9Ao9U6dy5fCS2PBnBefvzM0fU7er99w71rPnC1BiIvcLy737t156qNHe1f+e/7Dhx9&#10;afzRd/34DTs33dB/NXbLRg1dnRgp1a8wUMClQaqLjNZFGYlf/OO9TwDP33Dvmg39a4r92TavIJVU&#10;jWrcKM3UF+Ymq/OTZ0vT46cXZltWIdGyf0dCEG/sLnYUMp7z0shkjYu7IWnRuiUtrKA02spP/MaT&#10;X7rjezaduuOdm97Z0ZvdnCl4vXIZt60TE02MlE4ffG705YPPjh47+erU6DImrVUP5lhrw7Gpk9/4&#10;T1/7Ze9f3fcbD63v2BBUbR3leIiCwtYS4kfmsBWDc0cOkZVQS5mtxGg6fI9MR5Fz5SpfOTtBhzfD&#10;5mKe9W15unzvErGosZaFKOZMucrxUpVz9Qa+UgwXO2jLdJJc/5OMZVy69v85hTOjkMuAn2aO2UaM&#10;qMXUcoMs7Ho7XP9+fH8rhXLAyYWQo6fP0Z/x2VjMs7aQpSvwcZaNQokxzEYx5yo1jiyUOV8Lyfs+&#10;6zuK5F0XnRiMsKhOha4ZokfLmKfSypzMuBgsNo5xjOJ45UT4yef+5JnZ8uSxFgDfqpOy50/NLxx9&#10;ZeLFgfXtu4Qn2q/F5CdX9PO3PbRx3af+z2eeOb5v4nh7b7bd9dRSm3Z1IZx+7pETX3nyC0f3RY2k&#10;1VenteXbrt/R23nTW9Y9UGwvrN07/RRBEd5l9qDK4OqQXD6Lk/ExiaYmDI7nIUNNPFtGanCKGYwj&#10;CW2CUgJXSzzjgKuIdERoEsxAAWohnDiLd3IMubmfZF0nvmr6M7XUK0Szi9HqBEcoWJRe2jQeyCiQ&#10;joNjPNScQZ8+SfXMJDLbjTcYc11xD8V5w8nBTzM5fY7B2TLZ0gwi14Zb7MbLBeClVglOklCbmyU6&#10;EyEqJepJwoTXzlTHZq7vfBedeiO2pwGjUzROLRBsX4fZkEfKBN86WCGJkwSZpBpHoRTKgjAmBapC&#10;EGEwKgVnLiCjhGiuTDg2izw1i5ISVnXS8CQmSXArGtPm4QuH2Bg84aBqCbpcwpSq+FYiJNTRmJyH&#10;iBMiBWqmRmV8khPxBF+3exkpncbLOngZB+UKHYVJqVaOylxqaplcBLBeP6vVOjbGXKbZafq1A3uf&#10;/N3fbSyMjf7gDT/wwfVGKlEpVclkfTzHwbVwpp5hMnTZXahxU75Bl6cJDYQGYmtJTIJAkPHayHV2&#10;YDAkJkbrC3ZRUvi4ykWIVMdpbILRBmUDFF5zMLckJORFHjezmdmBHOPdm1BRLe1WdnPk3V463SFc&#10;fLSNUbhI65CIEEuI1mmgeFd+Lb25tSRoEh1jbFpNk8JBSg9XNhtImse5SDcVXYEU8MWxiN86GPLa&#10;ZMJ1XZKNbRm8IKDWiGjUQ5xslsrUJHt//z9QTEaD3n6/69QMp1ukLMvZJAGo3fes7rv/g9t/Ktfm&#10;3/J6QNb0aHnhyEvjE2uv6+7Kt/uZFcmJWlydGa/MLdv/JckCf5+g4TL5w6+rqvaPkdESi+K8S8sR&#10;8lo/2NVOWKuf1mLmUpY0j7ANKG6+qX/De//FzR/tW912TV0SxlgzM1aZ/+ZnDr762rOjU3e9Z8ua&#10;O75n045swVvZm0vb+PTB6cf/r5/9+h8Dc02d1vLujbil5NmqJ1spiDPb/LfveiqQjnSkFEonxkSN&#10;JG4BRtEK+quoZfCLO7J+/nu2r711oR4d/sKBU4dXAKitMQpBy7EsBoLmdr5peP11tw5ub+/NDXqB&#10;ykWhTspzjdK5o7NjI0dmxk8dmJpofsbasnJl2HKa3MVro5TTddP2+975z275uXesLazx64RpRItU&#10;2Ebqn+XsyOLeW4BeF+oGG6caJqcZJl2LE8arNSZrdbTWZFxFwXEIlGz6cFmqSUwlSnFeMfDozeXo&#10;yKTCUMdaXOUScQ47+WWKx75CfuwwslZGWIvOFCgPbKWy6W4yA/ci1RrmogKJdZECymHEaLXGfKOO&#10;sZaMUhSajugWiIyhkiTU4rRrrT3jM1jI0+45WNP0J8kJrLCEh+skT1YRp6NUnxOknXoyMbhGcXD6&#10;QPRH3/nNF4+P7N+rdTLDhe6gWgvwEYDb2Z/r+PAv3/kDa7Z33SWlVNcyONYrUfWzv/f8F+cmauUP&#10;/uJtb+0ZalsD1pZm6qPPPnzi4e/87dGXK/ON2Ra2dHGfAG7PYFvX9/zYng91DmbeEzfioFGLiaqa&#10;u7vfwoPxTtrcLE7godpzhK5EmZSpiYVGWovruXjFPCbvE7oWgcLXpAyXtXgatCtp2AQpFQEKMVOl&#10;Pj1DIysI+rvxBrsw3XkSz0nfs2kbEWmDbWYpStEUeUcps6HLVeqvnsOOCdqzBtOfpZR38G1IxmaY&#10;zpzgtdLD1GdOM5jEtC3Mk0kMeB4JFl9J8BK0jWEhJogcGm0B5zoKVIKNDBTuYbVzPVmTIYoqaFdC&#10;NcBOlrBiATXcgb9hCJH3MAK0I5ew8SK60Mamongl00aPRgyzFeLzM4QTc8gEsl1dOFmPRKSlUWUE&#10;1hW4jiKOYxIkXmyxpTrx7AIqSd/PKkWMwfc8GmFIVKrizFUZqY7xFbGPl6b2ogLI5D0yORepRH3v&#10;Y2e+8fRXjn8HmACmgOnmmFfhYrPSdJLMZK7hBqyLy4xHi2PjReM5UJSuOzh8113fd/+/+bc35Xt6&#10;VVgtp+kAGa/ZaSupxpYjs1OsDyp8/7DPtoLCV1BNLDVtW8ogTSZ06Tt2yYcKC9I6KOshL+INLp7X&#10;JAojEmrRLLV4DiEkebeLjNORat6sXqH4YohFjBEXCKT0eZUXCeSXjqbpIWEBTwhiA8/NaP7gZMhz&#10;52MCK1nlKTJKsKGvyOauPNVahPQDpg6+yrG//kMKap5MzqFWic7s//bZL89P1U4Bk8BM8zou2naQ&#10;zXv+h//dne/ccuPAL0sl8tcKtKJGEj/zlePHXE+pG+5dszaT91b01zp3bO7gZ37nuU+ePTJzEpht&#10;7n9h2b203Jn+2oXDV656Xen3ViJ1rvbvFcHYz933yato2MzfC9D6n8ZoraDXWhRTyhYxpQu4x1+e&#10;OPfK42e+fs/7tq7xs277VfVWUsjuVYXOd350982rNnYcefjP9h05c3hm9sF/snPX4Pr2/uXnqlaO&#10;Zk6+OvnaCkh8JVTeunLjMozXItPlxZF2iXRrJMHybLDWVti45WcWiOdq4cyhibmRW4b73v/uHeu+&#10;+LevnnqFS+MN7LKVpGgR8Jv9T549uv/JsyOupzKZghdIKRyjrS3N1kMu7vps1YZFLYzL4uAZAVbr&#10;ROw9+K2v/InW4Qdv+ui7tnftzMWNiNgROIGHSEDvr6LHI5zbC/g3ZJEFSVI3mChluDKOYmOxwJpC&#10;nlKcUIljqnHMvE4tBBwJeT9goODR5rm4UiIlOMbg2DTOAw2+HCDpfoiZbD/zaw+RWRgHY2kUezEd&#10;G8lnr8dhHWHk4VkDNiFBUPActnptRLZALU4oRRHVWFNPUsJQSUkxyLK6zSPvKbwmANPGIHyJU1CE&#10;4w3O/l9nmfnEefquK9L3pu60bBmFEGl8leXFqafNXx757Upuba3jxo3De6QSJa3tVNRIzjeq8fT8&#10;dG1mdqwynyTGAHJ2vFr/wh/vfeTDv3LHQPdQYes1kQp5L3f7Ozdt+7Nf+/aXD79w/mU/67rnT84f&#10;/Nr/ePWxc8dmJ+JIV5Y1VoSt13XXPcPreldnbndc18em18doy0uVFwmygreG21Gxz3xSpbOrk0Bm&#10;wFHEpCU/NwEzW0XEhkxHFuOCEYZYgFQKK8EkCUFiUWisMkSdPqqtn3y5RnR+jvrpCTzXI+goYDuy&#10;1HMuVkmCZiakMRYdxyS1BrbcIC7VQCdkggA7WKDR52OMpS3WNKTiZPYMJfccQXsfIQ6nps6z2pe0&#10;mTJBtULdGmwuh4jBTRKs4zHW1saZYo5y0MZApp+efJFsoqlVqjSsIYslKBgimUPXDXKkQvnEPnRe&#10;4OezuMUCbiE9N6bJyEoLKkqw9QhbrVOfLxHW6vh+QHshh2wvkAQeSamBVJLEFQjPwWAgjPGUB0nC&#10;wtw8VOoEFhzPa+oCLU5iEdUqcVjHWWigbcJz3gjPn30RJyPwMx5e4OAGDlZbrY2tLytZJy3jmf2u&#10;mIiLWS3bwoIvLkoXxxdvcTFt4njmzDe/+dcPLyycu+Mnf/qB/u3bC3GUEEeaTNbFdRVnJku8MFri&#10;61HCJ44n7O5W3NenuLvbY31epmGzTTRl7QWDT1AIq3CaejhpFwGwvVjB3/IJDRqBJO/1kvd6m5RQ&#10;amly6Zm44GHtWR+Bj0FjRYK1aU6CTvnsS5uOmlk+7Y7LkTr898NzPDcW0V/wGHRVGl+mDWenK+St&#10;pauQw2KZP3UYz5ZREpSS5ItBsWeo0Dc/VTuzgpTFAbjp/rWrhzZ1vlsqkX89c/Oh58fOnT06O/+W&#10;D1y35XIgy1oI63G1NFOvXYHJer2MlriClGh5delqoOuykX+snACz9P9FEugfkv36n1k6XA62WiTM&#10;RC2MkWuMdfd9e+S1jbv7Xli/o/ct1+JBKATkin721rdvuL57sFB4+M/27f/4x779rXf+093bt906&#10;uNkLnKBZPkumRkvHnvibw68uE5uv1HnTavFwuVJoa0nRaxHWi2WgKGkBOcky6pWWr7x0dupwm+/u&#10;2T7Y9Uvv2rHuP3/x1VN7L7N/zYVg7NbjiYBGHOlqPFN3WoDa8k6hqGUiDrnIGauZONw8vUkSOy8f&#10;fuKxifnR8luve/fbH9r67uGMyYpGXMMNAlSgEHMG/fV55r89R2NYkb+zSGFNLh2C6pY4TE9n0XNo&#10;D7xmtl+6R9v8h9YgsbgYHJMGqy52ihma7JkYJBtkachh5oqTCCyB6iDvDWHpoapT/x5HpNIxjSVE&#10;kBiBEtDmubT73tJZk81xOVmMJcKSmLSTUiqIJiMmPzHN6B+dIzlcIdstiZI6tZk6fruHroRI5fDI&#10;2Of4zvRfyK4NtjPItrVn8p4Ncp4Jsk7seqoqpJgLq/GZ0VPz+46/PHF6YqRULc/V7ZnD0/Of/u1n&#10;PvP+f3nr+/vXFrddy7M0vLlz/Z7713U/9cWjz7/46KlnRw7PTLUAq5V82Jbum9VbOtfn2zNDSayF&#10;Z1Qzignq1RLfWngSioJ761voc9qIp0rMFGLcbCYVMkuBjhLQCSQJNkmwBR+VCwi0xcYJiZI0jCZy&#10;LBmpyCYCbSxRoMi5Rfy2PCJMMLUG0UINO7mAMqnhZsNJbUREojGJQYhUE5bLtpEUXCoFTT6WOJFD&#10;zUmY9kbQagbhTqIcScYp4nRmmJI+R0tnOR9phuuCzorGbUgiBKGfoZTPcNbPEuZ76M730BFkmVRH&#10;iPUM7Zn1FEwREzeo0UC0ZZC5AKcoaGtk0yzLcgM9NUncZD4MaQeg1gYHiee4KKUoZPO0dXRjHUGi&#10;BDUH4kaNnBQIYck2LEYZQmXQgUf1+DjR6Cxt7W0oP4N2LQ0bg5Ik1oAnkTM1nEqNg/VRDgbjfHP8&#10;SZQPfsbFzzj4GQcvcIgbSWztReL3eFn5+hItjSpc4xxdyFs9ObW8q1y3iOPdZYLtSEBU6O42Ugnl&#10;Bg6mYSGJaVQNB+drnC3XWR1IhoKA0UjzzJmEZ87GVHYE/PttbdS0JjKmZZZtRj01IY3bdKJvGEOo&#10;7VLnqhTgSYGv0rJdYkDbRbCmL2KiViJMBGnohCMEkbbUE0isBOumIeBA4IKnSJskzOLfqTRtAEGi&#10;BWsD2Nod8O3ZmLbmpBYCjhLUtWayHtPbIfADlz0/+COMbN7Gma/9OUJO4noy296T7WqZJ1vDoYUX&#10;KLXlpoHdmZy75fXMyeNnFmafe+Tk6RvuXbOqb22x4/JMjjWNalytl5eCyVfynrTfBbhaaZPLvl4O&#10;dF2NybJcakOx/OtywGX/Pw+0VjgJK7FadcAZOzk/dej5sWf61xZ35tr8vmt9Y9dX7pY9Axs7+3Nt&#10;j/3lwZc++ZvPPH3vB7aN3v7Qxhvbe7N91YVwcv93zj5bnmuUl5XtrlRrbl25rfS9uAUsqhWAVqsX&#10;V9LCYC0OeK1aKmWsjZ47M/HFLb3tN2/uLv7e27YO/+LXDp99sQUE2RZWkJay0OL5DFsewuXHkiwr&#10;ZUbLwN9ii/Bi6XQpn1LrxD07evjlj4//5+nDkwfe8s/u+PkbelSnVy9VcAIHv5Ahmok4//lJJg6X&#10;8Yay9H1fLx33dRJsyOD3+6nIVae6m8VHRgDSWlSzac9xYNFbyi5+Sm2bSEijLUjRTiYo4tsGwlqE&#10;9EhQGKsRmIueOmUhKy34aat8nDoVYazFJJAkdumMihbg7uckyVzI2V8/yblPnyPwBZ3XZxAZQTwX&#10;MX98huLmIoHvcXj+NV6pPoZf1Cjl4LhKOq7E86XyAsfN5NxskHN7XN/ZvHZHz923Pbhh9uyRmacf&#10;/tP93xkfWQhPHZie/+RvPv03d713681b9wzcWOgIela6v3Vionolnq8uNCYttjwxUhr/f7n77/i6&#10;rvNKGF67nHL7RS8EwU6KpKhKddmyZEmW4ybXuDsZx+nJ6y+TeZPMvDNJJvNOMvO9836ZyaQXp9hx&#10;irtsy+qW1bsoUuwVBECiA7eesvd+vj/OufceXFyApO04TvD74QeSAHHL2efZa69nPWslNjNPMOYb&#10;oJ6YIg2ThW10Z3em0J9ZLyTnAMGY6FQNIhiy4FU93Df1TQQDCm9f3AlKuwgYgYUadiYDigZM4Tg2&#10;jFYISmUIo0CKIIopSG6BByFs14YkAgsUqhaBcw43JCimo6Bqi0EU0hCFNJg2oFADRBAsMkQlQ5CW&#10;ALcljC1QsSSYCVGoh/DsNEIdIMBxzDhH4GcJDkKoeog6s5G3UtjUO4STCDBV5yhlA+S7NOwwgICF&#10;inBQYjYcJ4P1mX50OXkoE6Jk5rFkL8JlNeRpCF2pLrh+DrKmwEmDHMDrdqBhwTI5iECD+yFIaQiK&#10;vKJIcBgWZRKGdiRslwRYBFghQVYUYDPAirzFQqHBpYzao0+dhL//FChtQ4oUGLcQSIBigIB6APIV&#10;lNY46I/jdRrDI2eehLICpGKQZbvxpyOgfB0apZM6UL3GofL7UctNh1qnACg7m5M3fuon7r3ux3/s&#10;VjvtSqMC2BZH6Ascm17CeLke/xIODmC7K3DMENIZjht7baQFRymk+LvL923Jo4I1UQvx4rSH52d9&#10;nK+HqCoDAkNGAoMpC5d3Obiqx8HWgg1XMPi6nYNauX9LBkjOMF03OLDo45W5Oo6XfMx7Cp6Kvl+0&#10;OXbkbdw8kMaeXhcFWyA0BEWNdifBM4RuW+C6bht/6zKc8zXyMsp75mBQxmDBC1A1BilGMGGA0euv&#10;R99lO3HoS38Fc/55EXs2ygRTaDf2z5Gt3YW+dbnrOefZRjGLl+SqH2Gg1TNfP34sk3esXdcPj6wV&#10;cUeGTOArT4U6aUiqsXZe8MUALI7lcXedPlmCLFgNcHViqzrZT+i2rhp9H++FHx6gtUYLUWC5H4u9&#10;7ztjh3fsHXpx65X9b2Xs4nMOGQP61+f73/lTV79h3dau1Nf+6OUXxg7Pnbjzw7uvWZyunX3sHw7t&#10;w3LzvnZmq7lwbnzrZnr2/pMsAUD0KgAqTCyWdoMV0yaqTy7QhoViQkjKZCVQs98+Mfmnb905+vu7&#10;Brt/nwi//OCRs8+ssqB1G3MmEwCJY6VdRRLwJb82XnvDN5m3nU4jAb/R8z6C8+P1cX+wu98WdQal&#10;AnhjHionqtBWgN6dKXjjAc7+r5M4++dnsPWXNmLbv90AWBJhySDOwI2FgYBkBJnmIA7omoEqG0Cb&#10;qAxZAE8ziJwAKYLxDYxW8TnWjS0rDAh6RalkFgN3OUgbmJIG8wmWiRe6DSAnwNIcpk4wgYmtBaKT&#10;sUMEKkikhx2k0jZSvYAocKha1Nry5wIE8z7cjSlclroalP4JPH7u8/DZmTjouhkOHTvLR1+F4Lbt&#10;yMGdNwy/Z+PuvpteeuTMQ1/5gxdfOXt0fvErv//SE6OX9RzavKdvuH99vq+rP9MjbWGpQHsq1N7i&#10;TG3q+KtTRw88M3GyFFmEJBlJDwyBzXngK11LgGcGQAjJMbShmEulrG5hMQ5wWNQ8sUYL0kSg84Gp&#10;B3G+Zx4/qm+idVWHmUChWl8Ey7hw8lloi0cMkjbwvQAVrw6r6sDuLcDkXNi+gR1ohI4NsjlE1YcM&#10;NLhtA8KCsRgURbYOhEg0LhiHiCNLFAyUMWCGIAODdKjAmI2qBSzaJzBjj6POZiGMAwoJoXDgcEKB&#10;KQTSR00pjA6tR8/SACYXZlCyStCiBG0IQAb5bDdG+ouwJaGmFRRSMNyCjxoCPQfy6+BeFlyNgrEB&#10;aOFCIwO7ruCaGgwIAQd0SgLcjnyPiCA14BoGzQkKBE2NkxyBSxYHkCuEkiCNADyD2qlJmGeOw8xV&#10;YXozSPUUsejV4OYscMsF1Tz482XkQgbhaSwKhQMYx9fHHoJMMWTSLly3BbIsW0BYAlwyRQSvA/D5&#10;p/Q7WvE7RSrVffkHf/Snrvrwh/emChke1uoAERzLwkItxETZQ0iINHTxk/OJoWYMrsw52JOz4Wlq&#10;FuBmK4RFB7OJmsbXz5bx2KSH0xUV0fGioZoiTAE4XvLx+JSPLkdgb6+Dd45mcHWPHekCTWdU4AiG&#10;xcDg/okqHpio4/iSD19TFPLcKLjG4EwVeGHOw5fHyri828EHNhVw21AaLo+0p9GgT3SP7chY2J6W&#10;OFDzERgTHSYBCM5RDwwmF2voybgwZKBrdThuCtd8/Bdw8onH+PjYnxbBTtqIbImc+FMDEMX+TI+d&#10;kqNEhpHhUebnBcDWq4+PnTj6yvnZ9/783isyBedCXpQmTlFpB+rmAmCrHWBxrJzgF+1DFInP5M8B&#10;K2N/sAqL1WnPVVgZa7fMDPxfDdBapYWY9GNpgC17Zrw898pjZ749sD6/M9+T2nypj5PJO9lb3rHt&#10;1oHRfOrrf/rqQ7/36Yc+lxDutY+mtiePAwCevf8ERlMZGqvXkuAQbQuOJ5g5jhUBHyuQdRJkJYcE&#10;4sVFNsD44anFw2nb+oM3bR3+rcsGuv5bxrb+85f3n3x8lUWeXEy8w3OhNs1YUjtmsDwjixJMm0q2&#10;Hmwnlb7nxo++5SPXf+qWXqc37YUeLCcNs1BH9eQivJkAwuHgWY78lQ6sCYGgxtB7RQ6WZIDSEIKW&#10;vTvciQKh6+dDlF+uwjtSQzivYLzIQ4mnGax+G+ktKaR3p+CMRG0/UzfRCHgnh3SLRRmNdUL1lRqq&#10;+6uon/GgSqq5wkSWwRm2kbkig8zuDGSXhKkZkCLAACYkiAJH9205nPuCDX/ag91LUXyHZlB1DW9e&#10;ITvK4FgW9nbdgo2Z7Xh85ss46z8NZGqxNoRAhpZ9jbRRDOmcPXTLO7d+sLs/3f+Xv/XEI9WS7x16&#10;fnL80POTZ9M5W3YPZhxpCcxPVcuxPiLESh+dxoHB14Y8bXQyyy5ZnIwKKWSMGc7jEO7m8xOxW2Hj&#10;uRFenXmRTofT1dv8XfqOkSvyrm0zZqpAqEG2BZ12QVJAE4cjJeSchv/qERgbsLdthtlQBFwDCghG&#10;OtA2oUYBOGlwTZAm8g4znEWBycQh6lZ0QuAGmikYFsJIDyEH6mIRp3KvQjMFTgIuLEDEmhoVgnEG&#10;wwWE4WAkUfdDkGUw0F2A1jkQDSOVSkFKGV2DuAPKGIOFAGCAE6SgKYSW85jPzmMJ03DDXjjhELjq&#10;RzckLGHAjQUHEsYIwDAQMzAwCDngc4DHdxszgCAGBgHBGEAWiCkItQgx7kO8NAtzegpIOQiGBlHr&#10;5kgZIBUysEUPVA9hBwq8ZlBiGk/UDuHBygs4ev4g3IyMpkElg7A5LFtA2hzSFpAWBxG8wNf1DvXt&#10;n8JcspMFDpep1Lobf+qnfvGWn/2ZvUKCBdVKJEXnHPVA4fjUEmqegm21IJSIFjICRtiWkxh2BKpq&#10;uT2xYEBKcLy24OP3Di3hlbkQNgeyjmgJ09lKnVFdEx6aqOPluQBvW5/B+zamMehyVBU1d+rYCg/P&#10;zgX46xMV7Jv1ABMBwShmNY4vQ8TAWiA4hiE0Bs9O1/HKTB0f3V7EJ3d0IW9x1GMhf2iAkZTE5pyF&#10;l2cC1AwhJ1jEMnAgNAYzZQ/leoh82oaGgQ4DEBG233UPy67fuD1w/+CuU4889g1/aakhPjcAdKZg&#10;9zCOvDEtXnAtsLU0Wys/8/Vjpy6/aaR3dGfPBTtGxhCpwIRt4GUtsLWa7qodVMm2YTMJQFx9+4ae&#10;nsFsMd+Tyhd6U/3pvNMNiio949xmDCIMtBcTKxwAqkvBbGXRWzKGQr8W1lVoPKONV5r3ql41qCzN&#10;1evz5yv1yqLvdWBjf6BgS+IH+5EECTwBthotROv5b504PLyp+I29d2/6iJu2ui/1AYTkcse1QzeE&#10;vp79i//0nZMm8oxKali8DoWoicoztoVc0cWnrt5If/r0QdbhwrQDLdYBaHWiM9EqSGTatFESIMcQ&#10;gv2Tc48O5tJbdg92/dyW3sKvv+PyTf/9vgOnHupA1XcS7aOtbbgiJBsrLSR4ot4tu3nS6UL/22/8&#10;+Mc/tvdT1+bsvIgCpzk4MdTPefDmA/C4ShEIukLQHiF7ZRa5a7JR+G1glj0z7jIEswqL3ymj9EQF&#10;/lkPFFLzpNfUtDIPS04Zdp+F7PUZdN1ZgL3OBvmmlTcQ/wfhchjPoPRMGaWnyqgf8RAsqCaIALEm&#10;AAKqEN9aROaKDHre1oX8VTlARs9TKwJTDIXdWaQ2pLEw5kHVDGSWg0XiL/hzHrwZD3yIIdQBuqwi&#10;3jX84zhcvhaPTX8GtrMI7RK0JmhloJVptkUZJxADhOD2ZTcM3/axf3+L+uxvP/2oViYEoGvlQNfK&#10;QfIUFrS1ff02oXPQQfTcCJfVWhkzP1Wtq0CXOeeIQgA4pNVakcbEQnRNqFeVfvjxb0/fP/+k/1Mf&#10;e3/qPXyvPYIuhH4A0hra98EdKxKoGwNV9cArHsLyAubPLsLuySIz2AW5Pg9/IANu0sgwO+HoH0X5&#10;CAKcWKen3RAhCxCwGmpyCTVrHr5YgC+qMLEjDCexmo6k2ZJmjEFyAckFSForfq7FfrNld6kRBEMS&#10;jFkwsb7Gt5ZAogqJo5j3h1FWw2Bg4NqBDQuSBDgxcFKwSELCASGyAgEIFINGAofvljGVPongwHm4&#10;9xm4LIf86CCYTUhlbWQMUA5rENKBrnswRkBaUfuUCYHZxQUcnzwCbjFwyWHbkQmolBzCihhBITiE&#10;4CjN12enxpbmO2izOrVvCAD09MyaE1qiv6/xc6tlHjalBl1bt23YdNttv3TLz/3sdZwZaC9ypGEA&#10;BGM4s1jFbMWLjF3j+70BospGQ0qOTRkLacmxpFRr1TDAYgyvzYX4n4fLeG1Jo2DLiDlmrZLXifaw&#10;BJCygMAAf3emhomawqe2ZbApZ6EaElzBEAK4/1yAvzlexlxdI2tb4DG4QhydFAVTMzBuYgPoCN5J&#10;xlDVBp85sgTSBj+xswt520JdGfjGoMvi2JK1wAShog2KgscCykhxVgtCzJQ9FNJ2dHAwkf1HfWEB&#10;A5s2inf+3//lhhf3/EP3K5/93D8snDhxtNEF9OvaUr5hRlG8i68OtrQy5omvHD0YeCq8+vYNG21H&#10;2hexUxujm0DLrCEwX43FSrJXnXRm8tZ3bR/ZfdO6q3uHs1dlCu4uyxHrv9voIGOobjRVyVBNazNL&#10;hhbDQJ89tX/mbz7zm0+81kaW/MA/fmBAaxXXeNU2FSdVaOQX/tcLjzDO5DV3bHh/Kmv3XupjLUxX&#10;T06fLZ10M5ZXKwe1DmLhsA1oEQBs7snR+XINMg4U/tC1W+nzLx1nHRaVuYBgr30xsjUoVtbaHMnx&#10;lfaeOXXuqz1pe/NIMffW0WL239992fruJ0+eu68WqHoHMf1qfefVetfJm4avxrT19awfffOed/30&#10;J2/59F5GQFVF3jOSc1TGSqhNVqPYQMEAA3CLwVtUCKuEwZ152EUZ6awSv51nOLxTHmb/fh6lZ6tR&#10;AbY44LLlp9KYdocGwskQ819ZRP2Aj553FZHZmwGzAQoIEABPCfjnFOa/NIfSkyWYeuTezVM83lSp&#10;+W5ERLiBCg2WnizBO+HBvzdE8a4ChMtBIYECwBm0kd7uYOEJgqkasGyEQZlg0J6GN11DuicFWBw1&#10;VYdkEpcXrkG/NYTHp/8RNeyHlBpCMHDBo42FM2jWeHsNpOSpbdcM3njnh3aPP/A3+/e1AaikRUi7&#10;XUhS6Bx02FRZYo3qpdmqV1nyzvRRPmCM2VwgAp5WZEdg2QKWSANUpXNnFstTY6X5nsFs17HKcTnb&#10;cwUGAgMmJGAMWEgQGkDIEPo+KvUAVtFBLtsDqhD8uQrqk4vQhzhYvwN9ZQYLuxWcag+k6gGnNMAV&#10;SJagrAWE1hJCVosXJSHgCiELEDIFxSJZY8qsHXvSAFFRyza2AYjvX8YYwjCE0Qar5dET9+JIHhcg&#10;HjFt0CBWguIeas4ctDkKrlOwdBZWWICtc7C1C5BAVqeR1Rqh8BDIOjxRgidL8HgFSvjwWIDA9VAY&#10;tpHrHoQM0mA5gVAF0CaArSWYiF6jzQRqQYiSCuGmUzCWQcbJ4LrNe3Fw7nVAKBAjMAEwwePXHF1t&#10;Q6SnziydnR4rLXZgr5ZNq60xsbWifiSAWDtLIZL6oczgYP/eT/6bT17xjrdfz6GjuKYEuK1rjcnF&#10;GkJNkIIvR3+MoayAosuxISVi/WAEwBgDXMFwtqrw16crOFjSyNsW7BhQtK4rA6OVR83GP0kB2Ibj&#10;qRkNIev4ya0MW9IWqmRw35SHvz7uw/OAnC0jdrvJYjEw4iCKgTTxZm0CBxgZZJhAJVD4xzNlDBds&#10;vG9jAbZgCA2haDGMpgUsS6CiaBmPwhiDUgZz1To2qCxsKaIBoPg1BXUPQgpc/7EPbUt1d//4s3/4&#10;R5+fO3z4NQBy/nxF1Sp+zc1aEMSjUPtVwNaJfdNnn77v2Jl3/tQ1lw2M5i9qPzXa6MDXnjGkVmkf&#10;dvrgbetDYLkViA3A+jf/+Y23r9vSdXum4Oxx09bO7we+4JylOGcpALAgRgFAL/pfP3d6qR4/B5Mg&#10;eEyb9pn+1QCtC4CtIKENqgOw//F3n3+sXg30jW/d+t5Mwe5njF1UmPS5U4v7nr7v+P1PfOXIPrS8&#10;jBqWBquljkdnl1i3Inl0CjMEXLmulxZqHtal03hmYpqtQZdeFOEWDx3rttPmMp+x+Zo/89jxiX+4&#10;Z+fG9T0Z9/LLBro+rbTpPTS18IVzpdpcgg1sfKgEU7iWhUWnMdjkCVUCkKMju0buvOLen/3Ano/v&#10;FYajruvRk7c4wmqIykQVqqYjliexVE2VwGyGzOUupGvBqJhRYgBPC6jTAeY+v4Dyc1UIh4NZbBnH&#10;vfxYxGLoyUGaUD/lY+Yv5xAuGOTvzEJmGcgweMdDzH5+DpUXy4AD8KxICjpj0BYL3yWBDIMUAmQx&#10;hDMhZv5hGsQNet7aA2ZzGE9DdnFktqYh0hJhRcMZjBgSxhlMaOAt1BHUArhdKYBFTumVoIIetx/3&#10;uj+DZ5cexKngAbDhanPTb0jEWpfbwHFlccc1g5c//+DJgwtT1UpijfodgFTYLjjG8vw63Xai1BHQ&#10;qnuHXji3r2997vV8d/pqxiLAyA2DkBxacQRBHcxwvXDOX/AqYf3G66/c/Kbh6/gA8nCGukFKI6j6&#10;AClQqBB4AUgZpOMxTc0ZUJRgRRdWLQRNVeHNLsFPlTFrV0H8BAwPAWbAwCG0DUtH3lQ+C6LTPTEI&#10;SAiKLB8E0iAQQh5eHFUeAy4iWr4NUIvFWgm2GCSLjFQNi2OWiEMTBygLo3MADwAewPAQPhbhi4WI&#10;9yIFxkJMMgmPOWDLbuVEgeUMjpQIeySqmzVyr8zBVAAn3wujbZSVAmMELhi0H8IghFVMI1XMQ5HG&#10;Oy+7E2+uV/Dc1Ct4xn8NZyonEo/EGt0VlGbr0xPHF8+13d9J1slK/ButoXVBWw1p35TafbRsbttd&#10;Qzfe8LHtb77jbalshof1akJXFR0yFkp1LHkewAw4EysQnTaEbkug2+bLWgwOZ6iFhMfOB9i3qJGx&#10;BFzB4iBxLPPXuqCPlACEAJ6fJQy4IX5mi8Br8wpfPxGiHgJZRzYtG3j8J6IoWN0wHl1jraPvRPEA&#10;MGAQMEhbAiVf48vHy7gs62Bvfwq+ITAQhlIS3TbHQqBjVSklz5QoewGqvoJtiVZIfOM0HSoIy8I1&#10;7713ONPT8xOP/Nff+bu5g68/P3+uouenqlPZrtRldqN0dgBbpXmv8uTXjh4e2d6d2bF3cFRIflH7&#10;qNak/HpYx0qj0tVa0O0slpX4dAZG87n3f/r6tw1v6brXTVu7uGC5f0qssTRbe/RLv//S7+57fGwu&#10;fg56FZnPv8rWYafJFd0GuJqeLF//01efmTi+MH/Hj+56+8BofoflyMxqN1Npvn7u5P6Zl5795vFn&#10;Dr9w7hRacTe1NpDVHr2TAFqN009kqmkMxScbgu1K3HXZeip5PoLQYFtvAZmUjc88e+hiX3KUPAwW&#10;L1ZqF8qzhl6LwKyzC9XDjx+f+Ls7t6//+ZxrDe4a7vnp7rQ7uP/c3F8emV48m1jUQdspgzq0B6mD&#10;Toy3nXQtAHaxZ3jDXXvf/3Pv3/WRG20uUVf1FnMFhvqsh/qCB4pDqpsVQwOmRmBZCXvQAjEC6Rhk&#10;ORxUM5h7cBGVV2pgjgB3GyCNXVgIwhm4BaiKxvyXF8FsoOfdedSPhpj+3Dxqr1bB0zFwS64wHuO8&#10;RuUiFjduo1w6keIwFYOZry7CGUkhvzcDMgycJLIbUuBFiWBBwehE24kxhFWFYMGHW3Sjvkb8+2uq&#10;BptZeEPX21GY78VTh/4SPduDZYWzJUbnEJLJfG9qeNcN6/qf+trR6XhtNrzOki3B0JGC92VTVi0I&#10;/fmaH6xSABst4Ob118qET9137MTAhvw39ty6fsRxZV+DRWAsboFwYG52cen0wfPnPvXOe4ffuuum&#10;wrWFy9BV6INmgEV2BKhqAYznwygdLRrBoYnAKApDhiuhJSGcSqHcq7GwdQEBAJsknFC2jpWMoy45&#10;GDGkVAYNKsLEhp7RqGwAcFpmDHlJYCs+ODEAnK82V2PATcRkMW7AG28nAUQC2ghIcAhIaOJRq5PF&#10;NywX0BDgjMNmEsxEnlpcmyiKhwBhNBQXqCkrymHsLSFlJDxPwRQ4bA1kiKAsiVBrQOto8lJKQDBo&#10;RRCG0Ovk8OYNtyBzzsGJzBBeqb4KraJpRKEZtGI49ur5w689MTa+vJY02zVO4t/MKkDLtIEs3Van&#10;0Qa0IoE2Q6a4Zctbb/7xT36wONgntVdvBbCjybZhrhzVTd52PSObFQMFjayUSAnWrMNRaw44Wdd4&#10;ZT6EIQZXcggetd2i2zG6JxMdRLRk8SuJChtRjvm+RY2/HFOY8BlmDUfR4XEpiqxPGnXfUNQKZhQZ&#10;7LLmPqGarXAiBosIGYtwaMnH0zM17OxxIDkQEtBrcwzZHNMmRABq3gcR+8pRDTTKfoDurBPbQ9Cy&#10;SS+tFKhaxY7b31hw84WPPvxf/2tm8tlnnzry4rkDvcO5q1nBKTTrU6KNCGbMgafOHjvw1PjUJ3/r&#10;thuLfZnixd5LXi0szU5U5i4CaLEOh/UmCJcWT334V266+bLrhn8qlbX2Msasf2pwsThde+HRvz/4&#10;N/seHyu3DYi1d5H+1QOt9ps8KdpMthP9Vx47c+qVx878xbV3btxxze0br+pdlxtxM1aGAVxrEy7O&#10;1KbOHpk/MX5s/vTzD5w8EgOsagJodQpu1p0mJsYWKgwAnjs9hedOTzWf4PpihgRjsagZEJJDSg6t&#10;Dd6+awNJxjBVqeG1c/OoBu0n8OSsXXLykukYbIXxokwImSlLYPLYzNLTedcavHnj0EcdyYvripkP&#10;u5YY7E47f/bsman9RE2g5HcAsZ2KKGsDW8mTh5POFoeu3XTrh+8efesdjnB4XddAiPO4JIcONeqz&#10;VWhPgTXMqEx0uCRjoENApCSsbIxwYnk9s4Hqvirqr9cBDYgsX9beAdZorCZv5wyHrhhUnq1CpjnM&#10;2QDqWB1WRgA2a2lxmsJkExXFhno+YbTTnGmyCXrax9KjC8hsdyDyFkBAar0D2SMRTBtARe0aik/o&#10;JjDwl3wYZcClgNatAh+SQhiUcUX3jeipDeJbR/8AZst0/H5Q243HISyZ6RnM5BIHDb9Ni6UBhLYU&#10;uU09uetHu3L1bx+beGpiqao6YNJO95X2a6H3xf/14hNGU/6KN6z/sOWI3qRiWIdGzZwuT33s8ncV&#10;3nrFtUNbe7aIVLEHFaVggUFwCTeTRqAZfD8AFzJyRWeAYgzSYlCkYDMJWwkwzlEbJGi3hoyXibVQ&#10;QD3WpUgwZOJnT1LFYmOCFpFmjJ8H3MOE1HHAPW0gFih6MAnoIiFYL6CGDfzLBYINvAUfmm0Evoxb&#10;Wi39IqI5Y0YJBNKAmCQ4rytYZxisSUDMAUxxQBBUkUGNAP5WhvpuCRpxo8ECL4zWFCeEQsbHFwbD&#10;GAQR0saG7xDC7jpUNgXLtwGfQQkNy9QhkQZsGflmqRAIFLQfNBnfChkwaeGKTTegdlohXbwZR9kJ&#10;zPnnwAXH+dNzp15++PQRFRrqsNklDYk7hUp3mtwyHcTPaANwNoBU1/btN9/xf/7Kzw/t2pEz9Rq0&#10;brW+WMy6+Uqj7PnRASfRNmxcI0WRykDGHbBGkZIsDnkvGxytAWlLQPJEi5g1GC22QhC/ArAkPrIC&#10;KBPw8IwBByFvNfyvIpBiOIFT3Do0FGUxEsWfiMLC4/pFJn6t3EAQgybCK7N1jJdy2N5lQxOQExxF&#10;m4MMgzIEJ9anNc6ZWhuU60F0aFmlkWW0QlApYfSq3Zm3/tZvvf/rv/pr8uCzr+8b2tz1wmV7h97c&#10;4PMkBCABxgjTY+Wp73z5yKGb3r51cNPlfSOXEtGzNFs7f+j5yXF0zgQ2HYBWe5vQvfKNo/1v/bEr&#10;PtE3kvuIkLzrBwEmygveyafuO/bl73z5yMRFaKj/dQKtRCxPJ4+NdjZmGeh66eHTx196+PS4m7bc&#10;TMFx3YwlbEfCq4feuZOLszGYqq4CtJL6l9UWy6pA8OxilZ1drC77x539RTJxW4yJKE6Dc3YpwJLH&#10;YCvZAtKJFmOXIVT3Tcw9lHOcriuHu98LMLc3k77DteSga8n//cLY9IsVP6ygs9kbEifUTmLFZEvB&#10;YYynL1t/zds/ct1Pvn+osM6qqjoMmaiAxUy9qvoIlgKAYh0MtdSqRhO0IliCgTsi4u4YwCwOXTKo&#10;7vMRzBgwKcAlb/lYrXb3r1JwZFZATSjM/+MSoBnIEk0QxNrUJhSfdKkNijCY6HusNZpQPVRH7YiP&#10;3A0WmABEF4OV56AQMD4gsjEs5gCFhKDiIwwUHClWPFUCoeSXsC69Cfdav4yvHftd0JbJlZ2MqDch&#10;3Iy0418RtAnfm5mJZS+YqfphOWPJT715+8jQF/ed/Hw1CNUa71hjjSsAQeAp7+//x3MP1yuhvvq2&#10;0fdbKTmgNVlGE8KyWLpr6B6+jroLG9ZtcrLpIgIVwpIWpAZgNPx6iKBShfYDWEwAgsP24t07pcGN&#10;hg4ZzAJBZTyYzR6MsFHjAoIYhGaw4jaeZgy+aIhoWLwaNZwjBt33Edx9MYrjPPpsnFdCgNcZrHME&#10;kAS+RAg2aNRuY6hdz2GyLVDdWFerg6zoLdMiAKsZpF7iyDxKsI8DzPCWQKhhtqYAewqwpxjSLwBd&#10;MkCwXWHpRxi8KwhcR48ljI5QA6LNmhkNIySYm4Pqs7E0ROg64kJUPai8hUAK8FDBUwEcy4YggirX&#10;IbJpZApFeF4VGhqcDAQEblp/M2Spjn3lXhzIn8ZLJ1+affgLrz8/fnShlLyfEUXjEADRN5LD+m3d&#10;jp2SIpV1rK6BdNayhaxXAm/+fHXp1OszCxPHF2odDr2dpqYbj+Ha3V1bt9/9lo9tfsMtAxTUGyE1&#10;bZWdUA8VaqECcUB0KLXNXa/tUkkOLIXAySpBaULaERA8Mi1thJM3AFeydXixLGhEvBGESGw+JvIw&#10;M2QiEM0JzDAYZaCYiWod8Qh0sVj7F69rwSOJ+0RNYT5QsLmDUEeC+5yITqVh2/lRIGK9qoGCNgar&#10;Z3JFfoRBpYp1O7c7b/n1//TOr//SL9Ejn3/9CceV+c17+q4Hk/H7wRGEOnzpkVOvlubqlRvu2XJT&#10;KmunL3af9mphefzY/PHSfL2yCtBqPxIn9xIbgHvnh3Zvvu19l/1arsu9EwD/QeALrxrOPfON4199&#10;6HMHjq5yiFhtP/7XA7TaQFZyo+/kp8HSOVv2DGUzREh7tdCuLHjwamHg1ULt1cJGUVCJVmM9Aa4q&#10;bQJ4vw3M6FWA3sW0OwGA/uaFo83/8+4rNpE2pjkBddVIH7KOxItnZuApvdqFjTdBJgFqMHg2lhms&#10;UXegTfmFsakHc67o39rbdUegjcg51q5tvcXf0Ib+9PD0wgOzFW/RECXfvyDxutpNV5Pvd0Og6G7d&#10;eM0d77364z96Wf+u1FKwFLddmuoHMDDoqoL2VPQCEleTxTOYZGLSJim1FwQ1rRGcUYBi4G4sYE3Q&#10;/s2poYu5HWMWzdSiPwtHgExUMNFsHSWEsBRteM1WAgEgAUYm2jl4xICoBQ1/zEfuhmw0xu0wyLSE&#10;MQxaRZE9kU41LsR1DVM3Ucpbm7CCxUW/EpTQnxrEPfmfxH2H/jdo5xzafbi1MkZIEba1bNpb2xwA&#10;9p+bf3m0Kzu5s7/n1+7ds8n63EtH/xotk1ndxjwgcY80LCK8r/3xy0+ePjg7d8NbNt/dM5y72miT&#10;2Ty/ufSjo7dt7O3uc+sZC8ILorBjHbV6BHH4Xg0qCMEJ0CpE4Gs4lIKWAjVeRRYcVk2ALQnUB33M&#10;9y+CByk4Ri1ruxI4BANEPMllBCCWCLn7NHIPA8xnICvSmxCLnSmbkQIJh9l4mtQaJxQ+B2QfMii9&#10;DajeyGBkdITprMtK3Aw2wXnOQvELGs5YnLkooniB6LHbHG2X3cEM1hGGvmMatRs0yu+QMAMChqJW&#10;mY7F1EIyMBmA+zWwTA7+QAA6kQa3DKSR8KSFFGkoQQjJwOIcaSHh1TxQpQoDjTRJcEcAvgIPDIzl&#10;Yu/QdaiMU726SFNPVE4oYKGZy7ppT1/hiltHR4a3FAZzXamudNYuCCnS0mKcMWZxybNCMGE0eVqb&#10;ig5NyffUTHXJPz15cmH/d754ZP/EiYVyG9hqdvPiDTXVf/mee6758IdvEaB4YrPdDjR6z7xQI1Cm&#10;BapX3M6RcNvEvu2N8mExYDEgjNUJUgoILsA5j9uG0Xri8f3IsHwC8VLbze2nfEZxNFTjlpQM3PDm&#10;2qNEO4HIRFq52JOPiMPEa5ViUb+MSf6AqKkri8h2BuJAPTRQOlovF9r7/UoJo9dcmX7DL//bu7/z&#10;P/5f774/ffX+Oz+0q7Lz+nW3MgYbDDh3cvHY0/cdO3j7B3buHtpcXHcp78nMePnkd7509CUsz+lV&#10;a5AUPNGmtm991/aRGGTd/YPCF34tLD/zjeP3ffMv9r3WgbC5kC3Fvw6g1RYw3T61kpxIsN/47h0b&#10;1m3t2l7oTW/K96S2uhlrkDG4tVKwNHlyYeylR04fOvzCuVkszxysJ/RYnawc2qcMsQazxi4CbC3j&#10;Tr782qllv2ZLT576c2mcW6rhxGypE8hKGrf68U5tJxa1jaaNBPWU/bDy5Mmp+x3L6hkpZK4KlOGu&#10;JfqvGO79d5u6c1uePHX+sydmlybQ8ihJ6q9UQhzdsWVY6Brceuv2u95z48ZbN1bDOjSZZYWS8ajo&#10;KE+DlOl8PGkUJtPcAyPu3wDhZAC9qMAFwCWL244twAWGFVOHHTmaZk8hgqfNFiFPgqj4qyEIMJhE&#10;x46BAybON+MRA0YxpGWGQNo0WTEmOZglok2gjTciBujQQPtR22s19o1AKPslDKRG8La+X8CjZ/6C&#10;qhvPNHoeYGDwaqG/NF+vdtAstrMIItSm/Ork3Bd6s6k3ritk/vOHrtlmf3Hfyb8OtF7NGHdZZJSU&#10;0u/u6UkffXHm1GtPjH322jdt2fdrb//pu7brXJE7EhBA2lOYdwHHkuCBhlGAqQfQJR8iMJCWBQ0D&#10;SzjQEjAmhONlIpBsAlRyNZQ3hBA5CzaJFvhlyXclPqG7gHVGo/hXCu7rkUaGUgIUuchGbJaINqN4&#10;PK3tTiKweLJVTBt0/xngHjFYfB+DLrIm2OrUYOUVoPC3CplHCMwHyGYgHoOr+LGjsOsOQCvebKM1&#10;I5F5SsKe0Fj8gEZ9DwcLARlvvDACJkjBWICXn4fb54AtVVFnKfCdEik/hA8NiwkYgyjyJVDgIIh0&#10;CJlxoZmG1mHDVbP5+m8ZutYx0yb7G+/7N1f/2csPHdD9s7ldN6zbke1yC+m8k7ddYQnJwUUkSOec&#10;x4eZ6LUICVix13Km4KB7IIPhzcXSlW8cna+VghPjR+e/8+Df7H96/MRCpW0t2l07dlxz1fs/+I7i&#10;8JAwtfKqbTqAIdQGWpuOhbWROcjBUAuBmjJoNAY4A3wDVBSLdLNcRCE8nEEsY7RYc3rxQuB6VV1f&#10;DIwbkwKNyJ4ohaKxWRJ0cz2zZtsSMYvEoJu0etLMkDX1rHE9WrEcOUKjEWoF17qwhIkMQVXK2PP2&#10;t/VU5+bf9Njv/M59X/2TVx6aOlMav/Vd295muZI/+LkDD+d7XNpz88hlQnC7cTa50FtTmqtPvfjQ&#10;qSdmxktzWD6YE2LlEFd7/qI9uLGQv+ODu34u1+Xe9f3ADtUlv1ZZ9OrF/kzOSXW2pdDKhPueOPud&#10;r//Zqy9h5eBQJ1ujHyjI+icHWgmA1QlkWQma27n7o5dvvfzmkTuL/embcl2pGxlb/ty6+jNYt7Xr&#10;umvu2BicPTr/4rf+6rUHDr9wbrxN1+JhuXN2EmQlBcOMRW331QR9nYDYaoGVpv17X9x38mLYsbYW&#10;KfNit3g78b6o6Cv1zFW9uW8fm/jaHVtG3KFCemdoDCPA7kqnPnjH1pHNAP3pidnSq+jssttw4qe2&#10;U6kDwL18dO/b7tx6zxsc6WIxWFpJvbOobWZ8DWMIzQzX5NYZM1vGV1CeinZWAUATTMVEOWc8cgRH&#10;om3XOoUmpoYulmhOsFYtAWz8O4lgEloRUFIcy+P2Ia3uO8yj18Ni8ewyRM44jCIoX63ZeGZg0MbA&#10;Jx8bc1twg/c+8+WXfzvccG3ke8g5gwq0mjtX8bA8YqlNbEpxIWM0sVg9fL5U+3rBdX5mOJ/51Xv3&#10;bLLve/30X9dDFXZgIJKtauWmUuH83FxVKcUAyA/seE/++vSukcLluawoZuFrguMpZGsGnvSgOEeK&#10;ZCTGBUEIAdNErQxkDHiMoIgBFEZ6ttBl0DzSW4nVrlsGsI8bFP9IwT0hQQ5AgoPilh3JGPTI6EJQ&#10;J6BFhCaytzgQGqSeZrDOAQsfJQSbVp69SQLWWaDrLzXc/QSyGMiJonQiYMei55AAXYQYfC17bBM9&#10;tgG0ZeCesZH7nI/aBz3gGhfMa1tOGoDhUBkJnYrYG+mp6HXxpLAwAkQEwAQKMkUwAh1T+Wwu+e1X&#10;37ihVi/T8PbuLU9Zr9pz6hxjHNChRsjQjDa6kNdSs50teV5InndS1sZif+q2nTcMV+bPV/afOjj7&#10;9IGnxg+fOjBdrlVUevTGG+/efsdtwxTUVwVZDaChiGCIrXqfcBYZeM6HGguBbgEmMGgQQhAatqSC&#10;s6h9GLNZy4AWZ4n/e5EtioSuk4giew9jsDyglzXBPjHWErIjyq+MaS3AsFiFyJZ7/sRaL6z6ThGU&#10;jpIRLtZtgIwGBR52v+1HNh19/PEbzj788Dee+ebx18aOzp/uHkjnTu6bPnfvz157S7E/M5iEtGt9&#10;VBb9uae/fvybj3/x8D6sPkSWBCvJ7pQEYL3jU1ffmiu6t30vYnNjyMxNVpaOvTo17aYtufP6oRHb&#10;Fasi0JP7p/c//oXDL2ll2r0F2wHXvz5GqwPIajcva7atfvq/3/GO9du7P5jJO9dfqHEkJHdGL+u5&#10;4cO/ctP6Z75+/Iv3/+Vrz2Flll/YgcVqbmKMge3q7+rZOdS91QsVJGfnD55fCE7Nl6qhJu8C7NZq&#10;tglmNeCF1Vd6g2WK7S2YBMhDa1Ko0Up0AMpPl+sTjx4/+427doym+nOpjUobFmiNQsq6/o6tIyMb&#10;upb+6tFjE1/FcvfdpKg6CbRcAG5fz+gNd+18550jxY2yHFRW1zcwgjam2T5rf0cibx9ABQrhgkFj&#10;bzIEmLityEQkqm9oGhhny4SzCZHFRQMtBmqOuDepNCJA8KgIaoqF70i0LFusCqOE3WHScp4aE3Cx&#10;wztbeRImRRe8XRkYFGlU/Sp29VwlXjp6R/Vrf/BHB6+8YzA7uqO7d2G6NjY7Ua4l7hOzHHSRaK0H&#10;yoTaVF4cm/5OTyZ1c3fauXZdMfvpt+xcn3rg0Nm/qofK69Ae5wBg2zZ1dXdhfo60qlTUL3zoxzfd&#10;Nrj9ijQJ1+RTUIzAjYpcr8ERGAXDBchohJ4PZgiCiygmp+mEaGIyNvIIk4EGg0JYiG53rkzHfjCl&#10;GMSkRv7vwwhk2QDJeMHIyHoDnIOEiFjRRttxGdCKhMmRWUoMegQBUkNMGhT/wmDhExzBDoAFMQth&#10;A9Zpjq4/9+AeNCBHApJHAE/yaLcXDOAiAl4NnVa8wS67roZAxkR6LGMQCAN30sLQQxZmBwA9oKN2&#10;evyz3BiEhuDlGMIuBqvGwGshKC1a64mi9pvgkVeTDsPmIaLTFk2xFWzRybEbe65ziuczeCp/CCe9&#10;g/BJtdr4wAW9ltrIusarlIxTsdifecOeLvcN268eDM+fXnrpiW9NzO165zvf4KQcGL++CpvbOmuR&#10;JrAVloJJLQODzTkmQoMxX0cMV4xQDEXPWIgIYDU+mwCLt4CWZIlD3IUQVnzLG9N4Z1sMlolHC1lj&#10;gCXueoJrEDEwEx22BCeQ4VCIwtBZfCIjntCcsQhotnIQV1FDEMW3E7vI0seggwC57i5c85GP7vJP&#10;nz45fezYCxPH52cmjs+fl7YQbkYyFRolbQPO+Jrvy9y5ypknvnL0W9/+x0OvYOUgmd8GWDoK4Z20&#10;5Q5tLt4pbTH43eKGuXOVpZcfOX16YbrqXX/Plg0bd/Wu+bvOn1k6c/9fvvbtiRMLsxcgWvS/Okar&#10;gx6Ld2gVOgOj+fzH/sMtHxvYUPiYdQkXh3Mm892p0Te8e8cHuWC1b/z5vqexUkCvVxHwcSLiB6cX&#10;Fo7OLr16/Wj/ntGuzHtv2jg4tHd0oFIPwrlSEB4zxpx+/fzCwnS5Xr8IZqvdFBRY6UWzKoBPtHe8&#10;GGyJBLPV+MwAZE9XvDOPHR//1lt2bHhXMWUPkzGohxopWw7vGuz+dHfG3fnS2Zm/OjVXGo9vksb7&#10;HrbakRHQclw3t73n8ndcO3L9DkUKmrVaZ6vByxUH09gIlMvILqFWN6iejCeMGnYLJja1SNyeLdCz&#10;XHvDL4X2Zwk6nKJthzW3H4CziA1olAZiiSPmsobxylMwhSwah2paqHe4cNrEG+Hady4Dg6c9uJaL&#10;O3a+PXdo6fn13/6Hbz8F6Gk7JRdqZb/cQb9HCRZYtsAx5Wcq3snjM0vf3jvat9WQKWzpLvzM3TuQ&#10;fez4xGdKXlDucILjQRDg7JkxH4D9iz/+01s+tPHaOy8rrtvt9vXIQBnIuoJtAM0ZAptBwIIkBu0H&#10;UH4IGVOFLSO5WKMSDx1oBjAfYFBQecAIDhZ0aFUIgNUIqecIqZeidiVZDBACZPH4awSwiMfgh7Ux&#10;Ssm2j4la1EzziDWQDCw0sKc5Cl9QWPhxQjjKwD2ALRh0/a1G6oCAycioNShj1kyKCNgJ3npszldt&#10;HVKDwTAR0CNF0PkQ1mEg/wDH/Md1Yt6YwE0kSDMZjrAPsI9pwFdgbmTlQNQy4OSMQ5GG8gOwUIHJ&#10;C5RpLmEx4LK+nbDmBXgaOFY/CN+EcaZlgle8SLDVoIvJRGyM0QQisoo9hRv79w6ib9sOUOCvuvKT&#10;rbO16AOK15AUAvBCnCwH8LWBxRgMoradJVi0lngCXKHRDhWxjI8lhpHiUO41TmxNo1veAlqGCKR1&#10;9HsYYHTLULWhvYoE8PG5DK2Bm+QJqY0YR2AI9ZAu6Qx5UfXPGJjAx+Cey3Nb3nT7ThkGUxOnTh8G&#10;oFSg9Vf+4OWv3/S28ontVw/s6RrIjqYLdrftyryQXBptlFcLK4vTtXNjR+aOfvsfD70wNVaaiUFW&#10;OQG2koClU5RTUwaU73ZTtiOHGYO41NdSLfneiw+dOv7Sw6fPXfGG9QNv/9TVV6ZztnuBNufcg3+z&#10;/8GT+2fGsXwAbq24vWadjX09/2UCrVVAVoNhaYmvr+zvfd//cf1P9o3kPiAkz383j5XO2UM33LPl&#10;vbMTlbPPfevEwTbAs0q+VxTmTEQi1AbPnZk6/NqkmN3QnRvc3Fu8qi/t7u3Npn4k71roy6Qmzy5V&#10;9y/UvFc5YzNT5Xq1FijfV1oZIrNKC/FCX4HOHiQNUOjFqiPZQcOWBsiaXKod+/bx8Ufv2bXxnY5k&#10;eaWp0dJJDeTSb7tty/DOPUM9f/21A6ceiRdbQ/+VjGhxbr3lrjtv7XrXjRa58CkAWwMyUMt7dEVF&#10;ZTGxITMMNKGx+FIFQTmEm3LiVRC1DElT68QWAxziLEYTrDPo6QRxE2djRkj47sRgKwZdxGPTIxZb&#10;mBFbThwxWqG9itCNgPIMwloY72MrT4OXeiRijKGu6ijaRXb37ncP9+3Sdxw6/Pp3jr50fioMdPth&#10;oB2ss2SbXROJ1yZnnxssuNdvKOZv8bVKb+0tfIwzln7mzPm/OF+qzbfpKbhlWRaI7Gwm67x/x40/&#10;cpU7eLPd38U9AXADpJgFJoEqQmhGkGCQBlBeCFIanIlI2yYiA0cYaoqSY0kcVACYFIBMYwPvwMLY&#10;gH1SI/twCM5tGBuA4CApYjZLREJ4wWPLhNi+oblueJNxbNx9zDCQiJ4TU5F1hyEF54xA9lscpfdq&#10;6B6Dwuc17EMMJs0jBk3wiNGSAiRkpL6WkTaLeIPdYgmg1YwtiFktFk+isiiDUVigQEOeCeEcBIKd&#10;0WmgKZpmHGQrBL028ocMtArAjR09TsyocBZbnxgDpg10oECuWHXsHwBqjCAEh2OlsdPZA3OeELoK&#10;p72jCKCw4jJcBNgiarBscURTHCcl+QAyO66AsBjQEIGvcTdcqEfTFH4JBhiG00sBxv0QQ5YNYwiO&#10;YMg6AguehkBD/N4IbxeRp1azjccSBqatg0HH+7bZMowGF1rsduSfGJ0eY9aStVqHjZ/jFIM9Bhhq&#10;MI6s+f0mo8eAkiLMhxFqE6xzlW3U10upK8QAE4aQtoWNN904WBR8z8Qf/uHBBjCqLPm1h/72wHMP&#10;/e2BF/pH8oX127r7Cn2porCFG/paz5+rlPc/NT5JREn/vloMWCoJwBJ0OLyhTW4jhjYV84whfUlg&#10;kYBDz0+efuizB466GUu8++euvXzT5X1DF/p/gae8x794+OGXHz1zNH6ujc/qKm3PFbnG/yIZrUvQ&#10;Y7nbrx3se8/P7/2p/pH8+7lgme/lcXPd7pY3vHv7PbOT5XMnXpuudjg0JBYGtZl1kqUMUPbV/IFz&#10;C7NHp5fG0rZ86bKBrmvW5dN3DuTTt+wc6L7LgPzXp+ZPdqedI/VQHyz74f7xhcpYLVS6A4Bqjyq4&#10;UPJ5sgY0hOs+wGox2LI6MVunF8qHHzt6NnP7jpG7Hc4zyjRPTFbGsbbnXOvffuia7bu+dfjM5xdq&#10;/myC0QIAkc5k8tdsvPGmHXLnULQK6LsmVBsvTKYEOCksvFhCfTKE22eDSQa7T8IqSPhTYdNLh8UC&#10;KIa2KUQ0hviWmxCuAHeNEzeiYhaZDDY7WWCamkL3lq8DJcT37W2SuHWAaARdzRv4JR2dqq2OndTl&#10;dhIXAlpxC5G0xqbMdkY9t/d6cnr7mUNz+8NAJ9dEkollbesrbrlTtuyHpdcnF54czGU3CyaGA23S&#10;o13Z9xRSo87XD57569lKfTpRXHgYhlYhm0t99hf/y4f3FNbd5uYKnIjgmxAGgEscoWTQYEgbjpA0&#10;VEigIGy+TmqSbFEvhUTEOnAwMKVglIG2AS41OPE4+295tWEVgnWQYJ2TIAmQ1WCyeASybBFppCRv&#10;sUqdxPANSgFR+wbGRO28RjuaA6wqkXotQO1GDWsKyLxug4eASVPcGuRNcEcibq3xWCcmEiK9DowW&#10;iEAsRqkcYCoWO6cBawpIv6IQ7NIwMSBgjIMMB2MKumjAmIAxOnpvkwMD8VAJj6uBCUIwsrEW0hKW&#10;gApDhMZASoHNPTtgTzM8m8nhYHAAIbxl+kLOEU/TrQG2qBWObrSB0QZ+TePslMLme2+LfKYYW3Xf&#10;arwswSK2G6v/KBiAPANmOcPrJYUD5RCbBhwsBkCPxbA9A5xebF2GBqMVw5pmDWnXbK0NUiI63CAK&#10;ASdQZLLcOJQxDkYabJnLB4uF7U0Hj45V3BUMVmx/IwFM+QoTfgTYbLZKovF3Y6EZ9aXBtEbPlq19&#10;vfnCZfjDP2zUkGT+KZ8eL9Wnx0uzWG7g2dgfVULjnBwsa4CVTpF17YQKK83VNdHFA5nps6X5Bz97&#10;4MDxfVMLt79/56Yb37rlMidtXTCHUSujXn70zFOP/N3BV9pAVhJodXIbMEk2618c0OrAYnXy1nAA&#10;uLe+a/um2z+w82e7+jN3fq8gK2YKrMGNxduvftOGp0+8Nn0OyyfuGqCv05sai8Wp8RxFoI0J6sHp&#10;Z09PnZacPdqTcTfu6CveNFjIvm19PnvVrv7u27UhFWo9OVf1xidLtaNlP3h1ulLff3xm6QzWzhZc&#10;LS+qk7lo3P5kHkA1LBevhwDSRIQjM4sHNBl257b1d2YcK+tp3WCdGBG6ezLOe+6+bHTL2fnSl58+&#10;PfV8Y/MWQoje3uErqmfCnX3X9sFwgws1wBhjEIw3afZlpSyuqlaGw3IF6jM+Zp5cQHF3CsKRsDZJ&#10;uBstqBkdteQkWsWMseXSLLaG1QNrO861VO5RoUXLDZwa/1+1sFYDVDVo/sbvI0OweiRSIzaYBBQU&#10;aqd8+DMKwmZgNmvFgHd4Opd0CoWBw1LoYzvMxNH5Mb8WhqsA9aTTe7tphg2g+9js0qHBfObl69b3&#10;D9SVlgbIFFP2O2/fOpx/6OjEXy3WvIlGUXQdx/rvP/crd+ySXdeJQlZ4FocMFRgXYKQRmBBGcwgr&#10;cjtnykAHAVjD26cZzG1i5iUaS6fGRIkykTbcASRChAZQnKEZakKAkYA9DmT3cUASjBUDGiFAloyY&#10;LMkj4MVFBHoYOoCs5AVtDFZEQAFcN6+/gQEzNgpfNWCBAStx6CyLelUi1oDZsQ6s0bqMwR1xtsrj&#10;JqBznH0XsaGmuXvyALAmCfKsgR4FDGdQiGzlOTTgKChhQysVT9xRk31hcVuLUdRG10EIHpsGrzbZ&#10;ShUPaceBx0OEYYCMbWNj/w7o8wzVrIej3gEAKsarLA4WbxlbwrAWUUjLRMnRZ+yRt7CgsMAK2JTL&#10;gfzKxW8yvKGxo45YQQFIcSBrCYxVFL49U8edvSlwxtElDS7PAM85AspQ5D1noqxH3pTvtaYOV0wg&#10;rsKwNSLsG8a7DcDLGUCcRT5aPI4CuBQExICruh2MZgQCTUhzYLyuMBto2Dz2Xlh1PSVSLC7hgxNB&#10;W1LwrmKuVfVWhM0nJTy8jYhoT2XxOrTe2iPrVoSMz0yU/TBQpWibWv2jVg7qz95/4siDf7P/+Lar&#10;B4uf+i9vunHd1q6Bi329pw/OHn78i4efTzBvFSy3dFpNn/XPArK+H0CLJXqca+qxAKTe9dPXXH3d&#10;3Zs+nc47V3HO7O/HCwh9XZ4eL7146uDMXIL1kQmgl9y4eIf9MaGDoYYuCspAT5Xrp6fK9TOc4asb&#10;unI7dw/3vLkrZd9WSLnD3Wl3tDvj3hga+kCo9NTekb5JTeZEJVAHZivewVfGZ06qKJCzffNcjeFK&#10;soFonTJYLI6nxnvZaMVmiIgdmykd0uYsv2fn6JtTtsx44bKZ9tRAJnVj3rbWF9LuQy+PTz82Vaov&#10;dPcMDqzv2X7tjsHLBzgYQpg10QIRRadSS8QIxqwoLkZHwdJur0TtbICJf5jB8Dt6UdgiYfdwpK5w&#10;UD8ZIpzTy2I4WJIxYC2q6WJEodQQCjcB13KwmIziSIqJ2wIuwRiDuzuD1OUZcM4QaoWlYyUEMwFc&#10;W4BbiQ2occIlFqn/wbC6sG0lMKMYplqBGx5+8dypMNDJNaJXrhPGEqa2CfBFrjYIXh6feWYwn962&#10;rpi5zA8UQsBdV8jcef36vsLkYvVzB6bmTwohxFvuuGvwlszImwb7BnZqx2LKALWUgMM5rFBAWxqC&#10;It1ZjZnIgZsIiiJNCsUTUU2vtIQ1R5RzQDDgMJKDaw1GfLm/WFwd5AzBPmFiXVQ84ScFIDmMiMPo&#10;eKNtmHgMsOWn/gZ9GY/loxm1FIEzpqJ2D1Ma1nQKTJuIfXIigB+xVjFzJhNieJ7QhHV63KRekbcW&#10;BEt4bhmbIBYYnFOAvyGeiCQGZiINIWMaRkROuY2WU4PFBWNg2kTDI5JBhToyPl0F0DMwZGwLxihI&#10;IkjFEWgFnk1haPPleMtJG17aw6n64UQHVMYscpTfF/hhoEIT2o6UliMtIcEbKRgNoGW0QWhy6Np5&#10;A4wKmu2xtdZ640AkhYhyUTUt7+AnLqVDDKk4L/CFaQ8HRuq4OpdFXTNsyRGu6OZ4btZEWsFmpWwB&#10;q0ZLscGMN2oMaxPHUxxY3bhvjUluCKy5jng8QsM6MNnLvAKbikWGujYYTAG3DrgYSFkwBFQN4Wg5&#10;ROgZ5GwLVuQws/y9ozgkXHx3vp6GDDgXsGy3oY3SCZaqAZTau03tjFYyqL4dqKgOB8B27EpeNTTz&#10;56uH8t2p64Tk2RXP05A5uX9m7Kt/+NK+8oKn3vNze3dedfvodtuRFx3LU17w5p/62rGnzp1anOoA&#10;stqB1oo8438OkPW9Aq21WoXL7AOKfense35h753brxn8aSdlbf5uxHLtH/PnqxNjR+YO7fvO2IsH&#10;nho/EgZ6wc1YKa8aem1AS7Vtde3WCqID4LEASkXAhjFDoFPz5ZOn5stHXSk+u3u4+/qt3YW7i2ln&#10;Tz5ld7mSb3Kk2BRofX2XMUsjhez05p782dML5ROzlfopbegUAZOTS9VSqI3CcsflTpMQiS0MfvR8&#10;WC0GgsmJzQxA7NRc6cgDh8bEW3ZuuN2VIu1r3bw4igxsKdatK6R/VPKB7UemFh7JjWxI7dy0Z/tA&#10;fjCnjV5R+DoeOwWDcCQ45zC6g0GRjnCHnWGwACzsL2H8/nlkfzoN6QqwbQ5oow/MazAFwGZrttk6&#10;rrJ2dRvaFLedTvtNRoW1RBCNjVJHk4PWoI3iHQXIYhR2G84blA55UJ6C3e+Aycj5fllLhVjkcM8v&#10;tesf5+8p7tejtaqxcgS5MRzR1NMm2MykoW2u7IdLL5+debIr5fSlpOypawVfa7m5J3dTd8rOGNAX&#10;5rU19j/v/ZlfW7/ANweZNJjWIDsObw5MNGWFiHFgBFgmas+EvgHzCFzIJq8mKGrPEaNIgC4BMB9M&#10;cZClYQUKus5QZ3UIamlZSQC8BlhjAKsxmGzDTiGe+hMcTLLm9CElJv5Ws99oofwGwdUKUiGBZqwK&#10;YzE7YUTz/zY0YGhOG4rWvwFrP3ZS6W1iNs3wmCkjwOHgdQv2GEH6HowNhIpDWAaGS/icQbsaluaw&#10;FIOxI/2ijG8kI2LdmiFI4rA0oCWHYgpCSJAfAtpASAmSHHWjYgDFADsurr4PhwFDI5vwlgmNB1KE&#10;094RGENm9lylXJqrlysLXs3N2rK7L+Nmulw71+W4whKSGdZsG5IhGGNgNMFN90P0DsNoBcEubBcQ&#10;oxa4dmQ2Ghgdaek6/D8DoMAZ5m2OF+cV/nGyhst3OOCQKEqDq4p1HCpx1MIULNYu1ExOL7fMFTol&#10;dbDG5kPUDHhe6xamZX+gVUfOw3gC9a7hLK7tS0Ejito55Yc4tuRH0WOcw6LoZl7exowifSzO1/Aj&#10;W30XJkJierr1lNDKTk3uOazDCk7mDYdYGWB/oWk9AkBaGb3v8bGnBzcU7soUnG3JH1iaq8899dWj&#10;+x787IHTV902OvzRX7v55oENhb5LeamBp7xnv3n88deeGDuRYLPaBfCrGaz+s4Gs7wVodRK8L3OH&#10;BWA7aSu955aR4ds/sPODgxsK7+OCdzN26YMXxkQOmvVyUD/68vkTB54ZP3HouckzWpnyjT+yte/H&#10;f/ON90qL119/ZuLbj3/x8KuJ5yHa2ogNfr8hPk8aeTa8pvTydg3ZSQDpKY2XxmZefvnszEsDufSG&#10;HX3Fm9Z1Za4dyqU3dblOJghNrx/q3nRO7hopZgGgHGpzenKpeuR0tnRicrE66Sk96StzXhtT8pQO&#10;V2G3RBu7FbcSYSfYLRtAikD2qfnS6W8dOvP0PZdtuDll8bSvW6VDkwFnLDWQTd3sCLEtO7plckPf&#10;1qJkFgt1GDEKF1CsMgYIV8R+RatcJ00QaSDVL7Ew7ePsZ85h4PYi+nbnkRoW6HuTi4UFBe+0hrQu&#10;oj24QqRFy/hIthbGMeg8BpQsDT7A0xKFHykiu9uNBcuExderKL1ehQDBSsWtJrX8+XHGwRsZaRdN&#10;90fHYU0G1dDTbcVMdwBbjQeVALV7wxAAi8jIU/NLJ16ZcF++edPgHZK48JUGGcC1rSsuH+7Nb9lz&#10;y6tOVRXqPUVIN4qKIhMF5dIqzGETorK1Xk00hMFZlF9oTBQnAh7lHbY8d6PVLEoEayYS7hCL2nXR&#10;ZwTkKdm2wyVYfXAAJmIoiEdeRoivJYtbQeB8ObsmePQcZMLOYZkT/EU8dqwFa4qbeBQHFdEuHHyB&#10;QSwAZvC7L9CNQYOWBxNFTA6xlo3AWvct51jXuwHXna8HT718ePK5F56fs1xBgxsL6eHNxXTPYCY9&#10;MFrI57pdl8f5pcnI0IZIWxsBu28UzLGhwwCWJS94vmgMz7hCwrYlajUfq8WEhwDSDChaHDM1jQfH&#10;Pdw1UMed3TmogOPaTArTPQz3zxJCHWHjFdk9yYxF3sE2Jm5zR0MvrGlGSjp5wKOmei3SIlLC1LTV&#10;/qeEVEkrQk0Rbl7n4t5NOXQ5Ar4G0jbhQMnH/qUAiGN4VpwJqcX6Sc5xyZ3D+CJooxB4Nd2m8ww6&#10;AI92pGs6gK1OE/umg8ylffhMPfm1o6evvmPD8xuyvRu4YLbRpI6+fP6Vr//Zq68szdbYx/+vW667&#10;/JaRXbYj7UvFAKcPzh569psnXlOhKSdAVrsmq/21/rODrO8GaK3FYiUtCZyB0Xz+je+57Mo9t4z8&#10;RK47deulsljGEAWeCuqVwJs6U5p/8eFTp469fH5GKRNsvXIg88FfvvHWwY2FnmzRLaSyVlErqoS+&#10;Xnj6vmOHw0DXsdy0s534Z3HOIO/Qa273veIJ4MNikJMmAj9fqpWmy7VvupZ8YqSYvWwol7l8tDu7&#10;eX0xs9kQpBcqKEM5AHvWFTJ7NvXmYQlhtDanz5drR8YXyocVmbHDU0sTc1VvTBnjt2MH1jqsNChe&#10;L4ppJjfxfluGSJ6eL5/95sFTz925Y/11PelUtq7C5kQeUeR2nLJl32jvQF9ftuCzarTpC2bFFumr&#10;b6iRBkvCcix41aCzK1jMhKT7BOrTAksHlnD6z88h+xtpOGmO1O4UzHnAzFah6gY8E42eM7YGY3WB&#10;TWh55aKm5qqJDrVJTKhFr4NxgqlqECPkbk6j500FCCt6HjokzD6+iMrZGmxHwMqJ1lvDEi1LycBT&#10;ogXVL+LWMRRF2oShb47M7S9hpfebbqO7det0ygKA6gBSjVZ8/HMy1IbtPzf7al/WWb+9t3iZR5GD&#10;tSFCIV/Y+Mnr37E+rx0RFFMQjg34PiwVCX8joq/1JiY1Qhe0TiQWheqKyLlbMUATA8GCJYLlN5OI&#10;SH2+gJb7emwO2pzwEyzRQmaXlpDG0exJEaM4fYCacVGML+/XtExJeYIVwbL29UVXxEaLtOG3JSJm&#10;TpQ5xDQhGDRxmy7BjCRB31rFliJGScTwkVb03C+CjHZsbHWH7U9c/iO9hWFeYAXP6RrIOumcJWxX&#10;QloCxlCk14rbZw1NYsPaQVgpiHRfLSBKkzLR8ZMu/NjaEBwBuI6Ipi5NJL/rNAkkwJAXHIsWx9E5&#10;jT85WcFVeQtF6QKacFsvwymPYX+JYBkNLkSz9doOYIyhFqPVhl5Y3B7UiEsDa2gNTZMBbw4CNCYv&#10;iUBk4gzE1lSmIY2yNljncnxoNIsdBQeV0CAlGMpa4bGZOs6XDdJSIhubnSYvoYm9whybw+aXxkEw&#10;xmC0BuMCtVJZ1U+dXFqFofISB7qkxorawFYn+UK7PRF12E+bwMxo8r/zxSPfeO8v5vZqZfgjnz94&#10;/5NfOzp97Zs37fjx33jDnT1D2aHvBqiU5+uzz33rxHNz5yqzWJ5n3CkF5p91wvB7AVqdQok7TRXa&#10;AJyd1w/33/GjO+/ZsLP3x2xXbriUJ1RZ9Gvl+Xp1fqpaPnlgenbf42PnAl+rDZf1ZN/2yat27dg7&#10;uN7N2I60uCUkbz5/IZHOd7sjg5uKhbNH5ipt7UOOZfEkLBYVM9W2vbfZNazYyhuvuUHaOobAa4Gi&#10;4zOLh0/NlU7sP2f1b+jO7RgupLeOFLLr8649pA0hNFG0Rh2KE7C54Nqbu9f1vFUb0nuGe895oT5x&#10;bqlyamyxenap5o+V/XB8oe4vJMpxkGjJ+gl2qwG2bEOGjy1WJr5x8Iy5c/vI1cPFXHc18KF10kib&#10;oMIAxgQOxeLLhh3CqpXTRKc+KyMhMzYwV40YEbn8SN3Yr2WKobDRwczpGs782QSyu7LY/G+GIFIc&#10;6ZtcsDKw8FAVQV2DpahlKxGrmJvO88uSojtcIcRMBkyzGDas4RsWBEk+HQAMJ5iyBgWE/BszGHh/&#10;L0Q2YjuYI7C4r4TJr85ClzVSwzZ4Kh73Tr5IzSAyFkSKt/UXLiimgOQSs7Xp4MlXHzjTdgoLOxQJ&#10;kzjw+zHArqNp9YEg/urUA1V96ezsiwXX6Sm4dl9FKxDjuG7XTcjVmaAuB64toUjBwCClo6EEc3FG&#10;1E3w1b5jMXAw4hBcRkabAYF5DAIimuJKBI/zmoGYNzBCRLYQvAW6KDabpEtNB+gkguPx9QcDkwIw&#10;sVCeEvMEHAkj1MbjfZcuR82cldb6iwQJDNxrUWOGIkcrnjj8kLmIaV9jwBtVS0cMIuOt4QS+1jUk&#10;ghMCuq8bu4OB7NK2G/CK93JkRBsYcGFifyoeBSijpXtrgMF6Jai+/uLC4cFb0GsPYINpFzes1U8C&#10;YIMj7zqYYFVoMpCMrWBuGi2FAmPosQXOK+DhMz7+tFjGr2wXMEpi0DZ4Zz/HvLIwFRIERckEFAvG&#10;Gs/XoOXHR2s8r6Ys3ug4UDoOk27orohalE0MuBrgy8R/ritCl8XxyR053DKYgqcNlGFIOwzfWfDx&#10;7FQAaI6Uy5HivGlc2qIrI++6tG1BMlwao8UArQ1gOZg5cnj27MMPHe4AspK1JewAmqiDdHW16fhO&#10;g1umnUF75dtnzi5MV399ZrxsA8h94j/e+rZdN6x7k+WI9Hdze2llwuOvTr+2/8nx41jpl5U0Vf2h&#10;mDD8boFWJxark8t7I0pnx967Nn2wd13ufZwz52KeRK0c1KfGlubnz1cr508vlc6fWSpXFj1/YEMh&#10;87ZPXnXZ5iv6hwo9qXy87lfRSTMhbZEv9qXzZ4/MTcfgQ3QQ/3Vya+80Iahjm03TghrLFpaDlohe&#10;GAI32mC+5s8u1v2Fw1Pi9f5camR9MbN9XT63sTebGpCCZyl2GzdEMBETIhiwLm3JwS29hRvWd+V8&#10;L9RLgdLji3X/9FzNnzTGTJ1drJyfrfplTUYTwWu834jMB6wG4DJE4ny5NnX/obGX37R9ZM/mntxA&#10;1VdQpkW7jE8egVG96C9sjSJyjIIQ1rLiuqLWKwPhcthFGxgTIKWjvMH2IhZHHLvdDLk5GwvlOo79&#10;9ik46xyM3NMD0c2RusNFaEIsPVoHqgSTIfBGi6lhjNUYrafOoommYzuPnLcbCtNIxNug/KN2ZvS9&#10;eKC9ZqDqGvkbM+j/aA+sYQumRJBZjtAnjH9hDgtHl2CBwckJMEHLInVJE0gT7IwFO2U1GaA1byDO&#10;oEyIFBxopvHI8W9OHzz18sFEkWgArk5xEcvyChNavVq8BjIRyCZ3ulybev7M9Ku3bBq8RTCWzhZ6&#10;sSO3ASnhgHdnwZSOThwUtdOiJJnlGXQtYpNdsC9ExOIxf4KWJnL+9xjEEgcLBYip1vXiBBYyiIqI&#10;mCaRYLYamYJr6aIuhdkyrDlrHN3gvDmh2LyOaJ8q/B4em7XeOxbP/xMzYIZHo5akIusJ0diwo2XO&#10;cQFCtPF7VbQUGEWTlBE7xnCxk/ScE6Rjob93FNfPKJy1zuJ8MAHLtgHDoUMDzlnkYM8pCa5p/NjC&#10;6Yf+9sBzk6dqpTsH33jLust2QRsDrXSkF7sASjQEGEboS9k4ZHEYzzSF9J1iMjgYurlANWVQrgKf&#10;O+JhZ66Cdw3msOBx7MgQfnSI8LkJhSXFoonM2Ek+CbSaEVGNTFUTMdwmASIpZgsNGgArDjrXUb1T&#10;ZKCNiX6GdPS6TXSoI23gaw3JGT6yKY17hlORIN4QcpKhrgN8bbKGg/MK0uHIi/heaStmigwgBAop&#10;C5JzBPririljAGkNwyWUF2DipZenTz3/wj50TkZRbS211Y6u7X/uBLA6tQ4b9UnGj+OdPjg7vfWq&#10;gQ3v+z+u+/DAaOHm70Yy1PiYGS+f+fYXDj0TeKrUps1q1M8AK53rf2hA1qW2DlkHkNUMgx7d0dN1&#10;98cuv23T5X0fz+Sday4CperJEwtTC9O1arXkBzPj5Uq9EoS963KZN7xr+5ahzcXeXJebaVtcbI2F&#10;xzhnTjzN2ClcmXVA44n4m+b5zHRYmHHrpvF3ahfaxUCTLADSEFg9VN6Z+cqJM/OVU0V3oXu0O7dj&#10;fTG7oz+fGsradlZwJrUxDeKGEZFkgHSkcFOWLHCw0eFC5oZ6qILFur+4qSc/WQ/VmbGFytkzC+Wp&#10;eqB8TcQNkTGEAGBhvAGDiOy5qld65PDZg6XRPnVZf8+wI8Dq8YhNUJ7EGf0UBvQmXN5/DSr1KsgF&#10;hLDWZLUYA1L9NrhjQdUVhLvKHagBbgO5jRLhMQflkxUc+tXjgCuw7vYieNEge08W0rKw+EAVfllB&#10;5gFuWp4+8a61WsMwwVBE7YlITkFN+wEYHUNj02Q3dE2DfIPiLTn0faIXzkYHekmDSwZyOc49PIeJ&#10;z04AVYXcUBoyyyIwnJCAGBX5NtlFF8ziMMZ03DUiI8/oG6FW4ApI2xk8cOy+pUde/fLzXr12Ni4Y&#10;9Q60t25TmTX81WIWk1Xj1nEqAbiYMoZPlOtnnj871bN3/eBVuzZezrf2bEWqmEcIBsMI5IcQkscj&#10;7XRRHah2HNmMJGIRumAgaMmgLcAuM6RmCZ7PoB0Gnmi7Mg2wMJ76a4Rjsvbpvu8VaS3XbEUgr4M1&#10;Qnvc0/fhYVspwi2GjBG7yPS6zr8wYlF0K+wckVkmj1khatwqa/yWUDJQEMKkJSQsjIgRTIezCLwA&#10;0hIQjMBV5KxOLGK1qkv+0suPnn75gb/Z/2rgKR8AnT90cKp48027u0c3wqtWkc6KmFnrzMo1OCVt&#10;gD7XhpuyUa6HSBF1PC03FnqKMfQKCxUXOFUy+O0DVQynOK7MpuEZC7tTHj7QZ/ClxTxmqwFcSZBc&#10;LLNGIGOa8y8ttL8MRDaZKQNqWllo0i3GKtEuNLFxa3RAJlS1gcU5PjRq472bsnAsgbo2EMRQdAzu&#10;m67hobN1QAP5lECe82Wjf42nowiQtkCXa0XQ+SIoLRZP2/q+gpXJY/L5J0uHv3X/q7Xp6SMdGKxO&#10;04MXAlEX+l6SoKA2Bs1v4IOB9XmeztqF7wVkVZf8+Se+cuTh8WML51dhs4LVWoY/LCDrewFaSSNN&#10;+55PXLHjyjeuv7d/ff4DQvKeCwAsVZ73ql49DAjgbsZy0nknvenyvsF8dyqdztmp7/bFGE0mDDRr&#10;Y7FWGc5ecZhibQBMtvQxzbZovHCZ07q45CYAmd1immDFyhSx6PnVxcngxdfPz702lM+ObOzO7V7f&#10;ldvYl3W7LcZtZQxUQ6hpIqfieCULKURqIJdOMcaGQLh2W18XQqNrpXowuVT3JydLtZmT86X5hZoX&#10;aMMaJwtOAF+o+0vfOXHu0GzV868a6RuRgtlKA6Ffh1c7jocW/gpDvVsx4PaiXF2EbwWw3FTs2dPm&#10;mk4E4xPSfQ5S3SmUTnowKQNu86aYdPl1BmSaobjeBk4zLL22gKP//hj472zD0G0FSNJI3+1CMwP9&#10;QBWmSuBpagpoG4aC7W7Vy/6SsFOOGK6WW/jybxOoHtWX3Bvy6PtQD9z1FsxSNHfEswILJz0c++2z&#10;WDpTQ85xkOqKhM0mTOzLhkAhICwLTm/kek+qsz6V6+g0TdogZSQsKfHy3Iu1v37hD56r1pYOIoq5&#10;aJzMki1E3eFkmTw11uO1WUmsNTduIYpAa3NsZun41g2berd1bR51Ujkw14XQhICrhFmrWFFzWx5p&#10;FwcoSBhIY8ANRyg0SDDYPoeZ1WB1Du0KcKZalvtxC7FhkWGSHlns+1zZGpqtBkvK2OqUEf9+PnBi&#10;WpK3mFeGyF2CsZZGy1ykR7AxpknlU4yqVvPV6vShGh14DfQUhnFNNcRpfhbT/gS49OAyC0LwqEVu&#10;COdPLp5+6G/3f/vA0xNjaCVK0NHvPPFaPZNd/9bf+M1t9XoNlXIdTsqGlGJVwN4Q86cEx3DOxb7F&#10;KgJDSEmOcBVQoQB0McC3BCY1cGBa4dOvlPEHew0uz+RQNgJXd3PYrsLfnuOYrhvkSTdNRQUYNHjz&#10;srNO+pCE9ioCUoAGQcdTlpo0NEV/bzBZJr5mVaXhMODjW7N472gaNgfq2oAMQ9ECTtfr+MyJGk7M&#10;E4TDkWccEmzZtGFcTqAAdLsWcpaM9Y1rgavGPqfheR5EuoCF8Qn93J/88Yu16emX2xieThl/3++s&#10;P0rsnY361CBhvKfuO3bUSVt/9Kb3XfYz+Z7U7kv95YsztfMPfvbA156+79iBtnq51oQh/bCBrIsB&#10;WqwDyGoyWl39mfQH/90Nd41s7f5QpuDcdlH1T3CRKTqZVNZyhSWEkFyy70+RJa8eVmslP8TaodCr&#10;ofXV2okCrRgbCy1TNyehlUoB1Nj0GieHxt8Ra6ksbcDHFysT44uV8awz2zvand22oZjduLE7v67o&#10;2pnAEAKtk9IiaGOWnYSi8WSWLqbdrcW0u3VjTwE3bxpCJQhq81VvZrpSX5qu1KszFS+o+KH2lDL7&#10;z81P+Mqwa0Z6R6QQVmgMBAx87xj+6NGfxbb1t+PWLe9An+hvZndRh3fLhARpcxS2ZFA9W0VY9pHq&#10;j0BVJ2G80YDVzZALJfQ4MPfsHI78KgP9t20YvLUAyTSyd6eBDEf5W1WoJR2NxovYSDHJPGD56bRF&#10;/0esSjSKnvizjuIziCLhO7OArjsK6L63C7JHQFc1uAZYVqBaJZz4H2cw9+Q0HEjkhiyITAyimhkh&#10;DCYgmIAhNeTCLdpRAG2HXCJJgBfWsVRfIuIM896s+ubLfzfxzNFHXqzVlg4BWASwlCgeDVYrSfWb&#10;DgWtoYOoRy3j5ppLxUDLDcMwA8AfGNmxsDGzfsS2JNeWgNEhGGPwhYFghAyxpE/EmmwWW8UnLHbO&#10;am6OXDDIkEGWo/FDSoh7mQGMC4RFBus8W4W5+j4Dn6QH1w/kI2EUQCxyvnc7MF6XsAUQNXSUywsa&#10;a1oaXPiXScZgGINl2QhYgL56Dpf178TEzBgsR0CryL4hDLQ6+dL5177xZ/u+PTNRmkPLLdwAQHlu&#10;tnzqgfsf3nf55eldP/Ij64wh1Ks1pNI2bMdqartWXIJY9L0pn8LrroVS1Ye7hmdUtCYZBriAcoBp&#10;EPad0/iFl6v4s70c21MZLPgCV6QDYFjgb88xzFQIaRhIkUiaAJa5xC+TdjaAFkwMrBqsVgSqlGkA&#10;MA1DBlobKG1QCTVsDnxsSxYf2JCGYAQ/Fq3ZkgDLx5+crOIbZ0NAMnQ5AoUObBZHFDYdcob+bApp&#10;LhDG8oYOqZ4I/BCMS3BpQTEOK5PGuQP7g6d//38/OfXCiw/GtaSeuGZJAKK/zwCrU/pKJ1ZLPPr3&#10;Bw/UK8H/fvOHdn+ydzi792If4PzppRNf+F8vfPn4q1NjWC5+v1C8zg8VwLpURisJXAQA8eFfuWnb&#10;jmsHP5Ytuu8Qkg9f9BViYJYtJGzxfc1ZVKHxFqZqU0uzdQ8rhXxrCfpW3uPLgZZKSCkaLUXZAlpN&#10;wOW0/kxuzDK4CfDVaC+6AKyKH/gHzy28enR68UhP2h1e35XdsK23uG59MTvEOIMXqqgl1r6q42mZ&#10;9ormSpleV8yNDuYzRhsoTylV80Nd9kM1V6vXGTirK6PznFsiDq61uIFRM9h34ivoyQ5j256PYtFf&#10;6Kw5YtHpPKwbZEZdpIbTWDjkwc4RmMtBIXVsIQKA28dR0BZwjjD77Cz0LxiE/3ULht/SDVcQcre6&#10;EDmJpW+UEUyEUYyLxeP2CK04kjZOpCCKH6NFXzVCcAnxn6sGIsdReFsRxXsKkCkGU43ExcgLVOoG&#10;x/+fMYz91TgoYMj127C6G/qlhKyHEXTdgEgiNZwGd2NvrQ5vlRAS2WwRf/7M701/68W/Owyic0R6&#10;Thu9EIOsRQCl+LNBg/tYLlhNYqBkC7FxDzbAlp0AWlkAppDLpz40euPAQCbL7YINwQEtBLQO4TAL&#10;knEooxrJkMurJ2cJ5olFbAoBkgtwwZuxKgYEbgBJKXgWg2EKdlpD9zHIiV50H5hFZb1CGGaRU2cR&#10;hlmYYgFqxIN97oe0Gn4/eS3DQCkg7FYILQamXTi8CgMJe8FBLmAI8ikEloJoQ5bNwOOYjQ2NQQqA&#10;xTgCTSBBCIwCiCDBAWbWFFFTbMBqGQK5NlTaxajfiyIroq4q0NqgVvbrB5+deO6Rzx96ul4LlhIH&#10;gDDBWoj6zOyrj/6n/zjx/J/88c3Xf+pTN+9+29uKts2bmshVaQ8iDLoORotZHKwGKCgDR64EIElW&#10;ywYwyDmULTBPGi+fVfhplPGHewnbU2ks+hauTGuk1wF/d87GqbKBQwy2ZGgoEFibnUTTSm8Zm2US&#10;IEtDxSxWQ5dltIE2hJoyKNqEn9iaxT3rosaLp6M7xxEMWcvHn4+V8VdHPCAEMmmBPiYg4k2jfaIs&#10;AMBsgdG8C4NoUrjjWoptQyYOHlHzJ0/5yquHk/v2zZx44P7nVN17PT60JUGIt0q7kL5LIHUhVqvd&#10;oysp2eHPfOP4kf1Pjf/2+z993Tu2Xjlwdypr93Kx0rBcK6PqlaB08LnJV772x688WVn0FtHKXky+&#10;tjWDrn/Y2KzvpnXI7/nEFYXr79n8znx36melxXf/sLyQ0nx94ugr54+WF1YArQstMrpADzp5DlUJ&#10;ajRMMFsJcTrqAEsAraaWxkl8jT8ppTSJ6Up9arbqzR+dXjrVnXb6NvcWhnf1d6/PODIVaoPQ0EV5&#10;NRER44wJIZlIWY7Tk3Yj/Qx1wVeKfKVjQ20WT9NzCGaQTw1gd/9V0EbBkMGaLXVFgMvRuyeP2ngd&#10;1Ykq8tvsKKmiAz1C8e2XHo5zkSeBhdcWcPhnDyP4T5sx+okhpPIcmasBuy+L0jdqKO/zoZUGXLHS&#10;cKOpwYitGiiKfoFuFNFYCO8ZGM/A2WCj5z1dyN4QDbyYaiz87bGxtBTgxG+fxvj/HIcKCfmsg+wg&#10;B5NxyzCZYxwaqArB7rKR3eBG2pSwsz7LNyG67SJu2PjG7NOHHtTzS+emY1DVDrKqidZh0v2dOgD/&#10;RjFrGJjWorXIUgBVEIni6wD8N+y9Kb+hbzgPqyVWvmROJ24XNzLkmjYQ1PLCBlgUyBsL6klIMJcQ&#10;LgYwcwKZkoLn1BCkeyIbkXQNZj0Hnknaa3e47cz3u533g/owzS8kDdSwRjhAYIpgm2hYgFcD8PMu&#10;lNIQhkctu7UPprEn2Xf/oWMdHQOD4By2bSMX2HC1jXJoMDdZnX3xkZNP7nv87IF4XZYTDEmQWHcW&#10;gNAEgalMTLxwfv/+9de8731FgRBaqbWfgyE4HNjTncGxhTLmawEGY/92WmWzCQBYjGFICCibUGKE&#10;58cVfoKq+L1rgB2ZFPzQxhab4RPrQ3zlPMf+eYIOAUdQ0/m+3eUhGkaKhe9NsTviVmHj31TEcmmD&#10;ujLwlMHGLMePbc3gxl4XhoDARO+pxYCsXccXJqv4H/sDzFYNmCvQKyQyjMFvu/8EA5Q2qJLBYCGL&#10;PtuKGbRV7lMi5Hp7sDR22n/st37jJVWrH4/B1QKWi8Mrbbqldk1Wck9bC1SxiwBc7cHS7fUpKeHh&#10;lUWPf+Y3nvhK90DmyTe8e8f1G3f37kll7C4hmaMVmcqiVz6xf/rMs984cXhhulrCykEhr02P1akt&#10;+kP7camMFuanKmpppjbuuPIApWTKssXGf+6yGPiqcvCZiSf3P3H2jApNp3yjiwmRbwdZ7X82id6A&#10;xnKD09i9HS5ajvixdoY19DMpgPwEy5Vu/BwR2ZrIlDx/qewHlfOl6vTh8wvj64qZ/i09haHBfLqb&#10;saiB0xBqXgBwNceIm3cD40xygjLReDjn0ScTNkb6d6MrOwBP1S+s/eCAqhuk17no2VPAxCN1VMcD&#10;ZEZtGL+zHRcRYBSQHuZgwsbiOEN5rIIj//YIvMkAm//dBmTyNqxNHF0fkRADNZQfqyEsKbA0Igf2&#10;ZDIktTyaTVPoEvvbGANd0SAY5G7MoOfd3bC32pGTZp3AXQ5WcDE/XseRXz+O858ZhyaGvCNR2MjB&#10;U4AO2k+UDMGSAWmO/MYc3B4bYU1hFZ4fDAy1oI69m27N7Nlwff/j+7/mgWgpsYGVVimMnSj+9hHs&#10;pBbCj34HcwDKAqil3FRw286re2xhWXAsNAXVDG3RR+yiRskjH07eHGtvWkaxKCJH62iiUxADgwVy&#10;QpAIYU3asM4r1LfVQKoIqArCdAh/WxqpXg3mxzO91AJw/zo+ImCl8xre5gDkMEjDILVByABZ0XDG&#10;I3AlDQPHhY0/edxm04ijFZc5IJk1t8RliuUYtDHGIAMG+AxjJ2fPvPDgqaenxkpnE2uywWhV4rVG&#10;SaAFAKne3vzWN90+YjkWVM274FoyAAJjMJxysbsnh2fq88hojaKU8IlW3e0VAIcxrLcsnGEMFabx&#10;yjmFjz1bwf/vGo039rjwQhdDxPFjQwbfdCw8NqNRCRRSgoPxlndVM5ezITtAPHUYH9YioNWaLjSa&#10;UFUanja4sVfiU1sz2JSVCAxFodJgEJzQ7Xr4h4kafv2lOsbLBnAEBqREL+cIVswZRn5hJUMILYnL&#10;itn4XqQ167kJfOy65570a1/8cs/ks88cThzS2ifwkhPM7X5SbI2v7AJAizp87SS30W2sVoOBZwDY&#10;/FSVffWPXv4OgBdj4sFFK+gaia6Rn2CuOk0VXipL90MPtJZdgOe/ddJ//lsnn99zy8ipK984ekX3&#10;YPaKfLe7J1t0d1uO6OOCO4z94IBXrRwsvvLYmQce/fuDL1RLfhVrhElixfgJYxcJuDQ6Ty02+t8C&#10;rQmPZPyQHS+kWgy6Uq02D/mJhdZgvSwiIk/p2mSpMj5Vqc2cnFuaGMpnBjd35wcH85li2hY2Zyx2&#10;NKCLunjNkXLGwFmLpeCMQWsDphgyThZeWAO7mBgIQ9A+obgnj+o5H1MvzEKmDdxeAe11biGQicBW&#10;aoCBCxulsxyVJQ/H/8tReEcr2PIbm5Hf7MLq5eh6RwbusIXSAxVUznjQFoE7fEXGGFFkvWBiFgua&#10;oJYURI6j6+3d6Hp7HiIrYSoGUAaUl1ApC7PPLeD4vz+GqUdnwCGQs2zktwrwbBvIircXYwz8RYLb&#10;m0LXzkxLxYrVgFYUTC0Nx87hKwoHJl7MzM1NnEoArcYm1snNuJOnfXL9NkYPGmvNi1nUKkDVrmIx&#10;3J7tz3IpBGwJJjg0iwcFkq2pCxmSNlovcZvZMANjNBhLhCZwjlAZCGMgIAEuEPIIzOaWXJSPB8AG&#10;CyL0ADJQ3II3wFG7yiD3NJrgrXlhG5OkP1Bd1fcFW7VCC0w0Xan6NbztCozxeK2GMESw5gXSixZ0&#10;mkNKxO0ituoGC8YghIhc4I1ZdgZs/O61UE7zt8fozBAhDAMYbTB1bGnska8dfKZeCacSm3Yp8bXR&#10;0m7IihqaUzl4xRUDvdu2FbTnAebi6lBoCJwRru8r4kTZw8R8BWnOYHOOYI0QgjB+4M1S4DQIJWic&#10;mtX4+NNV/N9XGXx81KAeppDWAu/rC9DvCHz1nMBiVcFpaLaWU1qRRou1NFmmwW5RtM610qgZgIPw&#10;7hEXH9+cRo/DUFUEEznTwpIhUpaHPz1Tw++86mOyHMUv9QuOQRGxve03smRAaDQWjUFfLotNmVTM&#10;Zq01hELQQYBMTw/bfteb+6dee9XVtXqypVbD8qGapAShAXpoDYDFLoLJ6mQDYTrUpyQRkdR0J8EX&#10;2upZw4qpgcmTU5OrmY8m25QmIe/Bp+/4HPuXJoZflf3Z/9R4ef9T468AOOpmrIduf//Oa9fv6Lmy&#10;2JfeXOhJbXDSVhcXTDLGBPsnqplz5ypnnr3/xMNPfOnIK14tXFilf7uGUO67Blztgvkky9AwcPXR&#10;0nI1TCadFrvFGrqaDEDp+GeSwMvWxgRzVW96rurNn1koT/ZnU/0jxWz/pp5cb962bcEhjLkISM/i&#10;MFu0wBZnDIJHm6jN7CgUuDHlRxeumtrXkFmJgTd0wy+HWDy2AMZsOF0CKuj8O8hEwnmnFyg6AmLM&#10;RaUSYPyzE6i+XMGG39yEoXcPwM0R3OsBa30e8gGB0jNVqMUQPBsf53XDULBl80CBgdEaqT0uet5R&#10;ROaadCTCXYoCfGnAQWUuwPj/HMfZ3zuDymQFAhZyaYncFgGeAkz782YAl0B9ygBKontXHm6fhWBR&#10;rY0DYg8frQ2yqaIoZHtobm6iPZurk3cWdWgbdipkLPH/gha1zqq3XnND+sah7SOcCU5SwDBqjb0z&#10;gJEBmLhgviUhymYzrAW8m+81qMV8xuWOmSjsklkWmGvAFzlyR20E2wzqmysQdQPh5RAWCf5VQOpV&#10;gvAJsKJ8QBa3x1lj8upfXPsw8hUTihAWNKo7FCgXvR7NGMhiEKEFe4bDIgnPkaBUHKS9xsGcMQYu&#10;RVxkGl5QMfKJ/9ul9EyacTIBgnMHSyfrlXApsVlXEiCrHK/VxrqUiavi+PMLdqavl+s4guli6FEC&#10;EBiNlOC4fagLX6/5GPcCbEo5kFg7YCEa/WbYKCTOgmGBaZQqhF95ro4zVYP/z3YDwRwEysLtWcLg&#10;eo4vnbdwZCkENybKR4wnPnV88IxMSqPhGQMDTZEeK9QGNUXodTg+sjGNuwYdWIKhohqqRkLWCVCm&#10;Ov6fQx7+4nCAkk+Aw9BjCQwKEQHLDohFgGEuNAgsgSu6s3A5R+UCbVeARZ5ZQYC+nbsL3Vu3ZWde&#10;e62O5Rl/SV0WtQGRToyVWAVsrXGUiAODGDiPEkRDIqhVmHeFNl134rNpgCIkZzuuHezbffPItoHR&#10;wkgmb+e1Mv7SbP3cmUOzr7/82JlDsxPlGpbnKDc+dWJNUgJ0/dCBLXmxwKrtzU66zyqvGtbv/8vX&#10;XgFwFEDm+rds3rFhZ++2vnW5ke6h7LpCT2rAckTqeypj8aiu0aQWZ2vTR14898pLD5/ad+K1mbNE&#10;VG7Tu6wpluv82y8JcLVruDq1FZNUu5cAWskYlXTc+mm0FjPx91KJ1qILQJa9YLHsBQtnFsrjx2YW&#10;BzZ25Qd3DBQH8q7jMCKu1ih0rSfKwGKfnAajZUkGWBxKh6AgBASPWC1jLgy26hpuj431d/cjrGvM&#10;Hyuha4sNp1ugmeDYoYegQ0DmGIrbJKwxhqW5EPMHl1D/sQMovVDChl/eiGyfBSmBro8UYG+1sXh/&#10;Gd64D2ZHrtsNkTwpgq5oyC6O7jcXUXhTHtagBHwDrQCdE/A4w8x9s5j4b2ew8NQCAhjYcJHrkchu&#10;YGACoA75jdwCdM3AnzIo7iqguDsHXaNlIvmOvTYAWmkwwzBXni7PLp6fxUoxp59gQVc7DLSvuXbA&#10;lZzy8TJuKrx+y65uB0wKIcEsEZlnkomrXexsROZiYEM8pRbp5XjccmqRmhE7wQWH0QYMBoJbkE4K&#10;gWPgixCFcxxqv4XyBhfgHizPQDNCMMJQuZoh/4wCUxywWFNz1+ztfC9O7f8MbFaDjWPawKwLEexW&#10;Ua+uUTAtBnfJQWpSwggFAwZKSZAUYGG45n3G4tZhcjCEEV382xOb1jMTTeLaQkKCk+QiTLAhSba1&#10;mmBcG0/Obm6anJOVy9mMAKPUMpPTC7PrkRXCjnwKMyPdePj0NM56AUZdO5IYrCURiTVbG4SAxRhm&#10;uEYt0PjdVz0cXjT4D5drbM/YqAcOdriEn1nP8U2X4dFpg5KvkYp9wpKHtMiwNMoG1YZQCTU0adzQ&#10;Y+NDG1LYWRDQBNTjoRtbhihYAV5cDPEf9tfx1Lhqhnn3SoF1MchSHShpCaCuNKaMwdZiDjsLafjG&#10;XOQyI2il4KQzVra/z5ppTd41PnUCZCEBaLAGi8UuQo9FtuRpW/Du4XwmvbEnD1uKPAfCQ+fnTxyf&#10;LU1T6+WaVbo+Da/KZB6ydcs7tm295V3b3zm4sXA958xKPujINmDXjeve9eYP7Z6bOL7w0HPfOvGt&#10;5+4/cfzi9vMfPrAlL7GcJIVnySKfpATp+QdOHnz+gZMnAbgDGwrd264aWL9ua9dI//r8UFd/ZiCd&#10;swtuxsqu2pkyZIwmRXGYtFZGLc7WZufPVaZOvDZ9/PVnJ06W5uqLtXJQautVt09wdWgfrjmf890C&#10;rk4sF0/QoE3H3LhgNRiuSgJUpaP2TwNoUabFfrUmGJU23uRSdezcUm3m8NTC5Gh3tu/KdX3DvVk3&#10;o5XBaoCrEaXNiMUDZdFXyQ0WqmOo+VXY5KBarcBJpcC56HjvkWkZiZImqIpCesDG5ncN4eSXDeaP&#10;ldG9yYXdy+MJwM6ryQRRVHJ2s4BIM5TOKtSrCif/+wksPrOETb++GX1v7IZrGWTemIY1aqP8aBWV&#10;FyoIymHkUhZEm0/q8hS63lFA9op0VJKqBiYl4KUZFl8pY/x/jWHmqzPwawocHBlLIjsk4Q7yZktz&#10;xfslAQoJlVMKTm8aAzcXIR0OVVGtHYMzcPCWV1JjMjPwkYaLWX/GvHTqySOlpeljbafP1VjXTlOy&#10;ndZhw3YkyaaG/fku2pkbHDIE6ZgoQ9AIBq4uvdYwEIQlIxYiDODabmzC2vJwYmTAuYDSHA3dLec2&#10;WDYN4y2CzYdIHbdRPMZQ3QBoW4ERgzdIMLcESB1x4CwA2ond+zWhOS6WbHr80IOtaCBAKo5a0cPi&#10;tkWgYAEBIAzABCFgBpnzHO4Eh5IhLM7AZDpeP2u3/bgQIB6FdrOEHKDZPue0JijlxJsWESpUgNYA&#10;5yExlmw7VRJ/Tmp+knUtYusZqzMpfSJAKwMhIjBIl5AfU1EGN/UWMO8pPH92BtxXGLFlEy2sptkK&#10;AQjGMCIEHACTViQs//qpAK8tKPz6FRrvGjYItIssLHx4CNick/jSOMOZxRASGpwngFbMYikCPE3I&#10;SsK71qfw7hEXOcngaRZRNlwhIz3USeN/HAvwPw/5mK8YwGJgDBgQAkNcLOvtL2eyouc/ozQyKQs3&#10;DhQhOIcXqgvfi7GjvTEaOvCN8vz6KvsbR+TmAcE514Z45DPSJD6TAnYr3pdcBlgiBjqcMaQt2deb&#10;S/Vs6MoOhRobt/bkBwyjsOoH4WzFP3VidumhE7Ol/fHvs9oY+OTj6ASj1RDmq56hrHjPz++9e9s1&#10;Ax+xHdm9ViPGScnezXv6PjSyveuua+/Y+Hdf+5OXvzp+bGHuItqdP1Rg61KBFrUxNmEb6Eh6/fgA&#10;6lNnlmozZ0vTtisPpvN2qn99vqt3Xa6rezDbXexNd6WyVtpypGs7whaSW8aQ8WthvVryK4sztYW5&#10;ycriwnR1aezw3GytEtTJUKBCU2tpU5b1qGttfepOOq2LrJxtFMVKdq8dYCFBYQLL44qSEQVJLZed&#10;eA1JQJWNQVcGoAbDlUFrcjFFIG++7p2fn/AWjs+WpjZ05wauWdcz1JfLZA1RU3eQ9N1pOIGzZvIJ&#10;g80Z5hZex2NHv4T3XP1TMBWNsBpASYBLAc4EBJNgRAhDD0YwSMtp9KFAhhCWFTKDDra+dx1O3XcO&#10;cyeWkK/ZyKyXYHbckuv0LsfN1tQwh5W1UB5jqFUNZp+YQ/0DFaz/xVGs+8l1yA45sLYw9Aznkb3S&#10;wfw3llA+WIXoE+i6uwvFO3IQBQFT1YDg0H02SucDnP3fZ3Duj8ZRnYvOAjYE0nmOzAYJkWHRZGEH&#10;INjAmEsnQhgjMXhrD9KDLlQtykQDj6J9jK/gOi6ksKC0gjEGTGmkjY2yqeCPn/x/n91/6tlHOzBZ&#10;nUz2VgNZtEYLMXlfhrn+HlVM53I6CAVzLDBizZYTxyXaMxMD4wIEBqPjCJjmamfx1BaBwYpBuQGR&#10;glYCwnXBswzVWgBWSmPgZYWxYRv1QhVWnUNrDbXZoHoXwf5HBvgEsChzjziLN23gh34CsekVEO8m&#10;hoPtdGCuk+BhY+fjkJzgIwSfVbBmGFQKSEmAQcJoc4HCFEf6fA+aXxlLB2AiVkT7ITyoajn0FhLt&#10;wmRbu56o4ZS4AgEAC1rXSIVLYa1GwnFYPQyQSjuriro7+B9DG0LIDO5a1wVPa7w2MQcDgxHbbk4Y&#10;rQa2Gif9PiHgcobTgULICGOLBj/9TA0v79L45R0GOTtit27Jcoxs4fjKjI2nJzyU6gpOXJ0NETyl&#10;oQ1hd0HgI1sy2NttQxlCNR6lztk+FAvxrfMhfvdogFfPxxJ3OwolXy85+jiHBlu1/WkxhukgxAyA&#10;Nw4UMJp2UA81CBdUIYDBwPcMrIyFuVOnZs6/+uoElls38MT+wYmIK61TAHLRXgKrjSBp/B+ZsWWf&#10;a8kRW4jBYtruW1fI9WVsuc4SrIcMylOV+vEHj4wdXfSCYxU/aOSzdgF4Y0uygBqiaepyFBEGv62l&#10;16hzumcoKz/yqze/Y+Ou3p/ggl10l8t2ZO/2awd//hP/8Q3bvvwHL/3BwWcnJtpYOT+xRNQPG9i6&#10;VI1WEmy1t6CT0TVJXZJlDNleLbS8WmjNn69O44VzAoCUFrekJWQ0dcy4McRUoI0KjW5j0BSWh2Q2&#10;NqzkpMVaKd7fw3TCmixXpxYiVmkrsgQQbei5gsRzrsXvVyoueA0tV1LHlfxs3Fim4gfq4Pn56qm5&#10;0syWnvzAtev71/Xl0q7WGmGb0LLRPuQJQXzBNjh49stwc1ns7r0BBasIh6fAwaFIwVcezpcnATIY&#10;KKyD4AK6kZ0YF9GgFMLttbH53mHIBy1M7Z+HV9Lo2mJD5FjUStQrqyaZiJmSWYaunRL2OKE8BdTm&#10;Axz7jaNYfGIBG39zK3pv6YLNQrh7XfQOS6SP5iD7ONK7nEgHU4rsIFReYPqZBZz4P09g7skZEBgk&#10;JFyHIzMsYPdGs3fGX6WwCYBZDKUjHoIKw/q7etG9KwtdU02rCk4MlrBxfPGwOnD0lerlfVemRvMb&#10;bDJAXdfMgbn9s1944TPPHD376rfJ6EksT5lfbTx5VSbrdx/9CH36js+xVbQQzfsj5abgSOnb0jaS&#10;BDdeCJfZCH0NLjikYyEwBooRIAS4NstiS9o/qimD0DHIlTkEcQS8FW0CGJiQwCwVQTjKRi+CFHio&#10;gEIeDuVBEwremEZmfwBca0EzIO878B0f5b0h2JkQxZfyEeDQrAW2GpOlDK3swh+2lmH0gsHBYGrA&#10;1PZ5VN5YA+MEE3BwmUZoAOaG6D7voHgY0LYE0llQPg2NAIZU5HFFDNxw+JLDMwrFkKBsBqNCGK3B&#10;pIRkiRBzzmEa70/MpBijW5YcXETxMUbD5wIiBJgKkNUEGIZvBwvTr0yeOIeVsSZeWzsqydA32dPp&#10;w4f2nX7+2cnL3/GudUsT4zDawElZsKS1bFcgIigVWShEDvKsWU0DQ0hLgbev74UB4cDEPJQOMera&#10;sBkhvMAliEKoOS5zbJwOFcpMI1SE39/n4cUZjf9rj8ZN3QpB6GJIWvi5dQzXZVP4hzGOI7NeFKxt&#10;CH0pjnesT+GtQw6KNoev42gcESJv+9hfCvE7r/v45lgI0gRYUSh5VgislxJptEYzOy0TlzGUlMZY&#10;qLGxL4+b+4rN6B/W6uIAYBDNZOk4iFwb1Gt1WLkiSjPTZt8//N1rYaVyKnFNsgDl4z1XJnRMAsvn&#10;XZglRLY3446kLLk+48h1PWm3J+NYOcFYUXKeNgC0NrXz5dpLY/PlYwt1byxQZsoQeWhpjxvT9ZQA&#10;bT6Anmgd0RyA8wArtwEhAoAP/NL1b9qws+cTlwKykh99I7m3vPcX9qYtR/zevsfHTmP5dGNyj9ZJ&#10;hu2fG2zJiygnrK11mKTqgjZdUhCDBT/B2CTjemTi70KFRqjQJIOf0eHxdBtACRKfPpZ7bPgdNjK6&#10;uLbhPwnLtVZbsdFvkVjuPO8nWK6E6zfLtEAWNcwpm6CLiHQtCNXBqYXamfny7O6h7nVXrusbzDlS&#10;hjpyOl6m1YppYsEZJDGkqYYDhz+Dp9TnMNx7JQpuP0CEkEKMzx3H+PwJ7N32Fnzixl+CASE0YRQE&#10;nQRbZQWZldh07yDcAQsT35nFwgGN/KgFa8AANovadB1YJKMiZ/HsRgY776B82qAWhDj3yHlUDpWx&#10;6Ve3YPjfDMO1OGS/QHEkBTIMpqYjdjwnUdWE6T+ZxMnfPIbFyQosOEhbFjKDDG4/B+PR45hVVjq3&#10;o4uydNhHdYEw8oY+DN7UBa0JyYEvRhxpJ4vTs8erf/bA7zw12DXCdm68bsQP67RQnT1z6tzBV0rl&#10;ubNoCYrbjfY6id/pu9nmk/ef53seiBEpw8qugcUJriPBbIFAtbyOJOdQWgMXOE9zziMhtmSxXxkD&#10;57wlmBRxTBItb3MQIhE4Ywoq64FqPuxnFeoDLth2H2HFh6kzyC4gvFfCq9Rgn8qChwTDTUMmC8Yj&#10;gXmUpsy+P3mE309dFiOQIjjaQrijhuD2GlJpDq45ao6BqlXgSgkd2kif5rDnGYy0II0XJQ1wDkMW&#10;OHQzaDmSpzGEDKBQgzsWGF9bbG5xAaVCGBV5xAkuohY/ESxuIa05mBAo1z0sag9kfGit6729fUF3&#10;fz+OHjxY7XBQTR4ERALQawBhdXzipWd///e/MrBz50/2bNhoVebmUS3VIUQALnnLnZ1bkcaPESxL&#10;rGC9akrD5hz3jvYhJTleGJuF5xlscG1kGcMqpHPzMjQ2mq2WxDRnOM8NtNZ47pzChxaq+MXdLn5q&#10;s0Fa2KgGDm4pcGzdmcKXJgQenaxiU4rhoxvSuLJbwjMUG5AS0paPEB7++JTC//eAj9klDdiRFotx&#10;hiFLYJCJZkbbalfHBlA3Bqf9AP05F3ePdMHlDHXTcoHnnEGFCp4XIpXNgjGCUgF0oGCIw853oTQx&#10;Ye77t7/0xPRrr30nfrhYw0tJQNUMe5CCy8Fcuq8vm9qSsuQmV/LRrGMXHSldxuCK2N4lNAaBVovz&#10;de+FI1NL/3/2/jtMtvSuDoXXm3aoXJ3O6e6Tw8yZnJOyRhohJGGQhAgS+BLMFca+WJh7cYBrDLZx&#10;AoMJH58tspEFCKGMNNJoZjQ55zlz5szJqXN35R3edP/Yu7p3767u02eSBlv1PPV0rq7a9Yb1rt/6&#10;rfXUXKd30ljbM3aZlepHEEjAhgP246z0gaYgjOV4aAKA/vAv3HzNjotHfoRxWn0l0294vPTWD/zk&#10;1ZCR/p2DD509tQ7QypcRv61gi1/g8oLcBmFyQItnymIb3bMdCIMQqR0AthRWd1rJAR+zbrivoS3/&#10;BbFceQCJHMOVLcNmuxU9rNhD+Bk9VxEgpQSILQOuYvpRamNUK4rlY6fngpNL7ca1k6PbDmyp1xix&#10;CLXJdB9imdFKwBaF1THKCLE4cw/OaQOpEmpbGwWigJJbQcmrYrEzt7YQlb46HWkwh2L7u8dQ3Ori&#10;pa9MYeGURnVBQOxQoFWA6hRwYbXru1FJqcgZAuolAvcMR3veQ+tcD4d+7kW0Hu9g5y/vRH13AXRe&#10;gmoDRgjMsEBzQeL4fzyBc79/GlEQw4OH0jBHcZKB+UkcUD+3cFDyC3MJjLRYfDFGt6Ow7eYxTLx9&#10;GGCAbpvEtLQPIggBtMZc41ysdDxzaval2VOzRx4BbJYZyJZjurkNTG12bP7WnR8b5Om2RoYNwIRR&#10;GPWYXqSG6A41HFqDxDFClpaMOUvcwY2BhYElFHQ92zRrwQ2AggfFAxCpQRwORS1YatRIkmyVgR2M&#10;xgIoEvBIAZrBW6hD3Bni5BCHW+hCSAIVuTDjHK0Pxaj9eQfiXLLJgGTO+oQul6kTkeEbBGSlwhdX&#10;CcwOLWLumnlUJn1AUhBLUBSApgpLnsbQrIfqUw5UlyZUQJ1A8RCUlKEIA7UJ+rc0YYBcS2CZhQkV&#10;WK2YNKdsMEpkHIMSBs6Qlnk1uOCJC4mSYJTCxjGoNhASOKZaZ/7sW1955NChF2YKxWIDq2NN5ICD&#10;KsXqBqgYQLR4+PDf3Pnvfq19yfd84Ed33HDjhFupESoSzzViLHQcYe7YURm3u2bblQccyhgZ1GQT&#10;GwNBCd6/bRRlwXHn8Tm82Aux1XMxwegymNmI2aIAxhlDiVGclEBIDDqRxa89FuLxeY1fvcLgopJB&#10;M3YxRDn+/jaO920po8gI6pwg0Ik3FiEGFSfC8SDCv3s+wuePxwnb5CV4o84oxhmDn4LAjfR1In1u&#10;J4IYwuF42/YRbC/6aMVq1cbAhAOijD345c/3Zl54oXfdj/5ovTo5ya2lCBoN88RffHrmhS9+4f7m&#10;0WMvwBiSrvc8Wb6pYJTSused7fXy9pFCYXfB5btdRscZJW5yHEh1uSAgFNDGhq0gXmqE8ZHTi+3H&#10;zjS7x5UxIQabm6aVJGux0rijBqxl/TGzlMpesrnIDACf2F2/3C2IS1+NaTgyWX7L9/yDq4OwKz95&#10;7NnZfBkxe1dvBLC12a5DkgMRWAcIsfPceQ5gsZyWKc9orarv5gCXzIGvQQBreeD88C/cYj/9nx7A&#10;awO4NsVyZenMfFkxu5CxTFnRyZRH3UxZMdVvkWIKuCrpItlnvYpSa3Ou2ZXtUPYWeuH267aPjQlK&#10;Wax1ukkmOi1Gk0ufhY6EGFBKISmgjIHSDMP1ndgzcjGa7TmAJqL6gQIKiyR8mnmwk+fw5bFfx2IY&#10;4V3BT+LiF/aDjHQhthkwlyIOBeLAA7UU3InARJyQF5EFYQSlXQxOlaJ1mqIbKpz+05MITwTY+5/3&#10;Y8t1FWA+hhoRWDwX4ui/OIqp/3kW2gA+9VDdzuGNJ6e25Q5IsqI/Wka8zIIIIG4ZNI6EUDGw401b&#10;MPnOYVCHQbUVyApxBwICbihOLp5U9x6844i1ZjbRJ9hsonze4yare9l0STsFWQyA/a07P2Y+ceun&#10;7IBy/fI86QZB8GJv/tDlpeF3udqWaCcEoRRuyYdmAFHJe49NBBJbJF1qTrGAntMGjSUoEYi1hoPU&#10;rLSv/bI5sJWW/rRggO/Aa0boCANx0sPeOwVmP0xgnDZiLdBrRuCTBM3vByqfknDmOSxLONcEV1FY&#10;ZlfA1rcTaa0CWRYsIpA1CX2rhXu1CxEQsJii5VowYuEKCtdylA4D/DSHomlOfcEHEIJYgBGTAQwW&#10;GgQCqQDbGqDgJBN1g+40wih0v2zICAhLQZbRMBToEQkdB/DaMYL5peDJ3unDzx07fA5At9fttgZo&#10;W3UGZGXH2eomKGt7J+++664zDz5wsDg5ecu+d7zzGuq5w8QYTh1Hn3nkkbmpJ55YvPRDH7py7y3X&#10;baOcQYUhlidUFiymsVlvH6tjSAh848QMpoIIbSGwM9VixRtwsP36VQkEF3OB01RjiSpYCdx+LMaR&#10;psYvXqXxgXENJT0Q7WDSodA2ySq0loASjZoX4P7FCP/siQjPTitAEEAQeIxiJ2coEbqMMjYaJv18&#10;thNBhC4juG37CK6ql9GRek2kGmEURlmydPJk96Uvf+mJY9+8w63v2zsCY+LmqdOn4kbjuJEyEIwW&#10;fN/ZMlL0CgSo7BqujlRdsdUTfCulKPQbUbPdwZQQ8KRRIVrqhWfPNnunZtvBwal290godTu3D/cN&#10;7UymdJzpjCZRbq+VK79jDUCClMW3WG3rwAHwuz5z8J53fv8lk2M7Ku9xC2LylUxFQkDG99Te8wM/&#10;d6P44n974pMHHz53cgCxkd13v61g60LE8HnRezZ0JQuWaO7NozlgxXIAiw24MMDgTkedu6vc1ybH&#10;uFkA+O4fu+I1AFkvi+XKv06KtV2KOlNWlCnY6oOuMAO8MpoKkpZPbf+UscxKt6O4+eSZeU0JZTfu&#10;GBvlhBAJm6BamtW/0BRkpdqtlC2ShoARgrKfNIn2gg5cv7iBvQEScbQhePH0C1hoHASvSHwt+lc4&#10;1vkQrp//IArzFIWxENuuOoZtVz4KJnqYOnoFZk9egqhXBqgFtQnAEcPAUEFAHKdotyRmvjUN9Y8V&#10;8OsXY8tbR9E42cRLP/cSpj5/DtQylD2B8h4Gp5yI3bNdj1oLWMPAeAzGJEAY4o6DYMYgWJJg3Me+&#10;dw9h5E0VgFLonk7KNikusUbDhgodFWLWOzkd0IVHrLVz64CqIFeOyZYNN8VmfeLWT9nfuvNjeoO5&#10;uOoAcub06fBzD9zx9KVvrT96BR99iw9X6E4EYgFR8EBpMt2VVYkOahNDmnAOXnChOzGINmA0fdKU&#10;bGhUaYmFsBykXIaGBV+KYEkBhRcUwr/tYOq7KlCkB64ARjiiPRqt7+ti62fKUG0K45kED3IFQhLD&#10;zlS9vJLH+LqDLLtM1wnF0Ct1sfjWHshlgGhLhILCeAzCGvgR0HAdFGcLKB9kCKyAxxTiugfOHTiW&#10;IDYGhKRsKSXLhB0zQAQDwhmI5wxYUvKrOAOxFFbrpFGBLJ8nQEAhWiFMEMN0A0yxcO5Lzz709Klz&#10;Z7LjNuvDJHMbE3L60qxWNgDAdBTNtI4du+OJY8ceSA97/U5qnxcKoztvuulNhFBilNnwtUidOLRf&#10;US9h1BO4/eQsjjUjHGLAFmMwSuly+9p6Iy9OV+BdjKFGKM5AIqbA0YbCxx80+MSlBj+738CnBl3p&#10;Jvo6Cwim4DshPj8V4f95IsBsox9wT7GVMWxNLTbiTQwVF0DHWpwKIwQA3rJ9FG8aqyLQeq0xKQGM&#10;JQh6Pbt0+lTPKBWopaWFpSefnHMYLZY4q5cr/uS26kip5DsVTsgwo8R3OQcsUi/EpBOT0GRrYYSA&#10;UYBRYhaC+MiLZ+aOzHeDM41QnehE8WL6fvLkfbLZfTQDnEicAVv5ylF/DcuUmInK/D5y+z+/8bv2&#10;TLQbEfuNn/naXx64YfyRW96/7x3bLx6+YWhLcc8rmZZbd1Xf+eGfvaEo/vuTv/f0t04dXYfVyttQ&#10;m5zm9Q1ZOsyzTsDqTLb1gNegOxmgz8I65UMzAHSZAezVqg3szd+zz371T555PVfkC2G5zICyIhvw&#10;mlRuMgxi9XR65O/zC7z/P0KlOlOtbiNUetgTjCmV4GSah3ygIMSCpWBLGQOqk8970SKWenMgRQsb&#10;S1g36Uhc9mRK3bz7fk2LzXnc8+xfQ1ANTihEIcIZ7zMI6JP42M6rcNt7HsPWG5+G9iW0ITjw1s9B&#10;93wcfvS78OQ3P4ZeYwhcBCCRBfcMKgcAcYagMQUsPbKEY//6KIJ/GGDhi/OY/tIUiKWo1FyUdlFQ&#10;B1AxgdEMsBTWUIBolEemMLrjJWzZ/xS27nkB3dkRvHTHjTgyd4n9Kl5cOlZ5cP5W8c6h748+Ouxb&#10;n4Q6Sso5aZ6fax0shh18/dgXzzx87qt/e/bs6WMDxMR5cBXlStv6QvRZKdjCJ2791EBuJQe24q/f&#10;ecfUe6+8+aGd4/VrTGhqRBIwKUFiDeVzWJfDMgZOGYg267bkJ4OTwBgNt1RE3AyhoxjcdaBJwmT1&#10;I33y5CaxSdSLiWUCGKoFFAIgRA+dmGLkoSpUzWL2phi+m9hoKAMElzDMfTBC9S84SMyXrSQSnicH&#10;tvA6arb6ICuTeGrcGPItAXAjBYmSUqoxCQvMlEQkOHhcQf2BCP5ZhtC3kJyAlRwozsAVBYWEJQrE&#10;8gQc2TTTyxpAKtCKBytYZhkY/GK1VqCUgXMBGAtqkoOUUhZRFMNrhGCxxNNq8dQfv3jP1792zzeP&#10;ZErb+UBzndMAAms7zvvegPmcuzinlY3KW8aKbqVilVQQgm4Y/ZR4EVtEnGOsxFD97P+cwqNPtvWP&#10;//SOcwcu9ea7beywQI2xdMCvLJ9Z+NIvNdYoQckROK402gSQ0uI/PxXiTGjwby4D6i7BUuiiKBQI&#10;6+HPTkX45ScjtLsGcCkEI9jDOcrn0Yohs4QKAPPa4FQQwQiGt+0cxTu21KGshTR2dRc4ku7lONY4&#10;9cxzsvv0E3RHxb++XnC9sus4Hmeey6lLaTLTGE0Ow5wmQIoSmq7V/Z8RUEpNMwiPHZlrvnhisXWy&#10;G+v5XiyX0qcvAFtepzqUBVcKq3MF49W/t/xe52U9WZuJ/iVhE7trpXf94KUfqW0pvj9ox9PP3Hf6&#10;oT/7t/ffWxstHLrkpon917xj59W7Lh25iHH6cgzUMTxeuvGDP3OdV6n7v3/v5198HoNNWFXmwDBI&#10;5vOGAVqbBV1kAPAiA4AVxcamaRaDw6EHfUQeYP3sb99m7/7MIdz/pZe+nYKOzbBcWXqTZj4Out55&#10;7ZfN1cLThgPSH1CSUVIfKXlDF43VhgWjdPlElRpr0WXCOGkBp9ZCE7vMbhEkzIKWLZDKFCIigYAC&#10;NobhHITyVKwLwGgQZRHEIZ7rPABRWILHaBJKjMSz66rrDuGG73sIEzs0XJtYPBAAEAGwJcDV7/kq&#10;RnedRGdxCMKJMP3S5XjpyXeg2x6FNxFgyCFonomxcOcimnc2oGDBCEV11EFxBwWIhY4orCXwvDaY&#10;CCAjH5MXPYXr3/spjO05ChkDUgNjEy9h/9UP4aVjJXP2G2bqns/0nvvCA0869z/34iU/dPP7Jw6M&#10;XlQqOSVqrEWz1TAt0ew+03jo+S8/86m7ZmbOns4ArO46ICvfmKEGlbVf5i1fzlEAlFIq+MXf//UH&#10;9c/837Vr/Ym37K+MHaiCiKjTRRRTOENluL4DbpKNSm+kILUaxFI4BQ9xwYHuRnA4oF0KbQw4ITBs&#10;MLNFtUXsUHgWcCOKVr0IM78ErjVgPfh3NVAhQHxNokuixsJQgs7lFuYHJGqfJ6ABgSVpGTE5q6+A&#10;rddLs7UKDluQmECXDNpv7SK4LgaNOCKqYVyC0R5FxVic8RW6LsUVz3OMP2bR0xysIGHLJVAhYJiF&#10;VgaCCERggEkYRtovySoLFmuwggdDCOhGAi0CUAOYKE46+ygFsUAUxtBRDGiDnlU4FM+c/o1Hvvyl&#10;v/ry554H0PILha41JgjDMMBgAXzeO9BkKhn5dTrLcq3KqbPWVrQ2RmoDzsmqxomBL4dSUOFg6oXD&#10;+tQzz5/BwWefx6/+ixP40A9dF3/39w4fcThKUYCtxAGjBSgQcGgIIkFy0ynx0yHYzznOEYoZqmBj&#10;i08flOhIi1+7kmJnwSDQCv/tWIRffiqElYkeq8w5djO2HCi6HswlMGAg4EgE7se0RptyiGoZ7x4r&#10;4ZYtlRRkmWU9ZP9xlFQIpAHTMUrPPyUuqhZ2OIyAU5qW/BIdJEt1tIxSMJI0qXBKwVkCwKTWUSuM&#10;508tdV54cbbxYjuKW9qYyFjEyd5gi8h57q28X8tMlMwBbpkDXXqABlqvc3BEtnR43W27dpSH/Zsc&#10;j+90fb7zLd930XXX37a7ceL5uUN3febQoT/7t/ffW667T9/43r37r3zz9v2VYb9MGbmgPuPaaOHK&#10;9/4fV/zC2I7yH3/2tx/7Vg5fZIOuyQD99msOtvgrfYBsrTOl4wZd8I3caC/I/n+d+/Ltn//h++1f&#10;/MZD+O2f/TreOLd1AdcGy+d5r5nOLYC9/qTwOCsWXb51yPcmJ2uliclacWSk5JVgkXQfLicDp2Cr&#10;Tw7QxLqAWANKaGoDARCdiL+PvHQfekMurqu+D3VaRtANQFjaXWQpXO4isjHuPv4VPH3mswhbs3A5&#10;W35RW0aA992icc0ODQsOJXUifmYVWLYd1A6D+wS7b1oCxDzgxNi38Dgo7eDpOz+EuOXDHXFQF0Dj&#10;lEQvMhCEoDrmoLydItYcYasCJQX2Xvkt3Ph9n8Lo9imo2AP3NFxPwkQjYLoFYWPYKNmrL9rXZv9i&#10;K/bYIpn/jT+KX1xsfu7Mf5y+069U6xO7xvfVBfPsudkT843u1PON5sLpXAk3D7IinD9lfjPmpJsF&#10;WyZD48cAona30/6Xv/0f7vrED/5kpPZcGZd6enzP8MRYsT7MreNCyxhMWoDT1c5vuRGolYbLeOKn&#10;JXgK6TSsLwCVdhv27RgyYIukZpAMBpZaaG1QEAyqNgI5vYiuu4DqkgfxsMBL+2fBhAMhRNLYwCzC&#10;6y2WihK1TxPwFoEhZLkrj4DD0oxm67W0fshqsowFjQhMJUL3XW30rlIgMgFBXBsE3KLlMwgtUGAc&#10;W44F8B+ZR9fbDSm7IOigTLegRYGCjhNAZS0sdUCsTq0skrmprQXVGtR3YFILlHULvUmCEWAsZBAh&#10;7IUwUkEQiumlhYU4CKKjIjj7u/d/8Z477727n7fZCnq9fqZh3ndwkHbQDgBb2TGoBoAtCUBpZcpR&#10;EIQ6ihFbBsdlafKEXTPeCJKu1jCI8cjnvji38NwzCWPcbh3G//iD03jysSvx4R+7vLP/Cv+Mmceb&#10;2UuYZBFmzBhOmElIwuEhBMtwTzLdZScYRYlwnIFCGBt86aiEwwL8ztUWnzmj8KtPhbBxklU4yhl2&#10;MLas8B60QVlQxOAwliO2Fos6RodYwC2C3PUNs0t17P4f+DANMEbiXhtMkGUWS2kDFWsYJtBodTH/&#10;uT9G/K07iKAJyBKMgqefc0qTZiVKwRiBQygYo4iMCebaveZ0u3fs+GL7pblOb8EYqLQU2Nfisxxw&#10;yjJX+bsc8LkcUDnJVllMbh9apfHvEwBj26o7maAjy4cwSnih7IxcevPkWy65afLNM6ea5x79+rHD&#10;j379+Knb/+zZo5feNDl28/v27hvfXRsplJ1N20AUq+7um9679xNDW0rjf/HrD/1NeynMypXye6nO&#10;HVhfU7BF1i0dbBJQ/tadH9tIY0I2ABG4AOJ/UGL48u3TR37Gfu3PnkFnKcQ9n3sRc2daeGPdyHrX&#10;IUuxkpxujWXY6Kw/St82wwVQJEkEmKh6zs7Ron/FUMG7aLJW3Fn1nTGXc9cX3KcEiLVZow/op9mv&#10;NFFZmDTZPjE9tVDGJOaCaQZYSDzUKlfitqt/BCU7AhWnnYzEomkbuPvFv8LJc/eB23DZgb4PNd9/&#10;awEffc88JipLy4sVnB2Aszd5OTZVrdtEnE8ZB3Fm0DglsTA1gt5CHUceexumz1wJ2QjRPangjlCU&#10;djJYTUEQQXgNeLWzuPkDf4U9bzkH2J2ATLRZVvppoHILkKeAeCopkFEKqQmePWXPfPw37NefOIzZ&#10;HGDK5AkufwwHaLHyZcJBDNYFWzoMKB1mFzOGlQDzvklhBYmp4BCA+vWXXbXr0z/2Sz82Wh4adrbU&#10;wGMF6VDAWBC9QZSLTVrlDSPwmQd1fB7RQhu0Xkky38IwsRPgHJxRGGuhrIExiUcQpRQMBNqa5Qgf&#10;E0SI2wFMGIC3OIjvY+kDLTSv7qDLLJyuA88QxFyBH2eofYFBTDuwbhIVZTlNfKNo2s3Rp2fpawCy&#10;zErYNZUW8VCM9ju7MAc0qPFgrEGXGzCiUe2GCDlDVC6gOC2w94sOxEsEUSFGt8hQqlbhFH1IGMh+&#10;tl3i3AmmLQR3ERsLTS2CIEB9uAa1rQTPUkijV3ku5QeCawVCZtC0EnGrq+8//OTRqfmZxSfnTpz5&#10;7Fe/dCSIoyaS/MJ+hmEzVzocqCGs7NltAaB17DhZZ33iq5n05cgwL9VoFfxyeeTNP/Zjf3//R3/0&#10;VlDCOTXwCh4IJavAoyUWKpIwwkM8txDf+Yv/8r5D9933RGYjp4QQ5z3vvuKa63947E3vm3heXEOm&#10;4MOibQUekJfjM/H34m75ZvSsBxcxBDXwSIykV5gm5o7G4qRW6EQaRZdivMrQ6hnMtjWIk3QUjqfZ&#10;kmrVQm3SsgNF2xbhQmIXPYUKzmLKGjxnd6E156Bw+6cx+tgDcLUBtu/Adb/4yxi96AAII7BKp07+&#10;idGpnJ/H4U/+HoKH74cwGoL1QVbykdEEcAlG4TIGY62cavdmp1u9udlO7/S5Zu+MNjZM+lWXwU+2&#10;lJcBTWTQehZtUCLMN+5kI37y1aQ80OrvUR6Awj/69Xf9wM7LRj8hHDa8EdUQ9WR47Lm5sy88fO7c&#10;4SenF0tV1730lm1bL7l+fHJ8T21006dPbeMzRxa/8je/89ifnTg4P7XOQVgOOACvqdhtJq7sdWG0&#10;Nst2ZcDXKzrFZx/TGIvJvXV84fcfx5c++STaS+EbGVzlmak8tZlNOWeZxQu5Rc0VjI4wQqpV3x05&#10;sKV27WSleEvJExMu4wWkcQqpETyUWQFY+SfUL+lZa9MqDFmJ6jEpw0UodCKsTO46Qrf5GL75/DQm&#10;d12OrVu2gVMHC0szOHToEcxOH4VHNBhjqatxclCwFtg+ZjFR76VnCQa4exOQZQHYYGWME4BSF2BF&#10;GH05anu7qF/VAcwhuGWJ5mdGoLxtGLqiC8qAOPQg3DauetsXsf+dj8ApWXjCh+1dAyMtrI3Sdsq0&#10;vEBrgFsD2BAQHoY1ESgh2DZMatddhMITh9eYN2b1Vv2JmgVbecd3OYCeHsQS5Mc26euyNgEDsuxx&#10;v+NXYbWZb49R6t12/ZtHPFBHuC4spbAUMFKCkJWy7rq6E0phSdJhyOtlhEtdkHYIp1qEch1wSqC1&#10;RqQVrE7GERNsmeGijEEpA6VUUgbhHF7BRWQ0pB/DjQJU7hSIZBHymiZQ7qIblUGMA31pDw3fovJZ&#10;AvccX3HD40kZEUACuF5tn60+yLIWxCRgKB6xaL1bQl1sAc0RkRCWaDiSgoIiKFC0vR6KjQK23VtH&#10;ePQcIpcCzhiYm5iSaq0Thqo/6S1JDrQMkCTNd4wUSCxhR8pwCYOMQlhOVkK8B2g25pwYnmEYDgg6&#10;McEDJ184+7uf/qPnsZJf2M8w7H+ejdnJAyy7jhwpb1yaZ7lYbpPXAHTQbtvywsJ9dn7majk8MkbA&#10;0G52wQUHYwyUJC7xWmrwYhFnT55G6eGHnz72yCMPpvOr/5zYJXsqO3/uu85d9137nxcIUksMC5Qh&#10;8V3uk3iLewR/o07jkL4EPUNxUG3FyXgYjFgIahABcCnBbpIEUzeUxpHZJFKLORTjQmALJVCrxLMG&#10;0nIExoUEh6EUN7PH8ePO/8TbxGOoEAPCCM6IOv7mRBF/frCJtmaJSP3caTz2Mz8Fsn0Htrz5bRg6&#10;cCmY4Fg4dgyNJx7BllYD8fRZuJRAcAbOKERaEhSUwuUMlBAz1+3NnVrszE53etPNIJ5JugUtyRyy&#10;sge7QeAqHACuolypMMbq3NX+OmY2OCzaAbKhPHvEGGdFSgk/Xz3HLQjvkhsn9l5y48Texlyvdfrw&#10;4uxLT07Pfua/PvJEfUvRv/LN2ycO3DC+wy0IZ0OtHCPOjouHP/gj//LNW77+589+8pGvHTs8QBtO&#10;MmM1K3l6Tdgt/nrDj1ejrdIai/KQj9pYAX/6K/fi9v/xLOJQvdGAFdbRqQGrE8zpAPbKZr7PPMFK&#10;ZVeMCcp21Xxn+4Et9Yu21Ys3EpBdhCQZY8aYRLSSithtSlORjAM8JcsH9KRU0W+iIsSi/9fWJhsw&#10;tzCWQCmFttQqUsYYGCK1QaS17U0dxfTZI9QmbkwgxFJCCHEpAaV82bdl2fLBWix2Kmh0gGoJ0GQc&#10;jG1P39AIq3oDWBVgdaDv86SHQbpbYaAQRAVomWgTqANoyaFDgpGtZ7DjhhcwtH8UxIwCgQ+jAOJE&#10;gG4BprOyT9gQIA7AJwAHoOYQWEFicQ720PFloW8wQHeVN8aN1mGx9Dqi4nUPGb9158four9jN4YE&#10;WJ02ILNgy/O8+NqJvVsLRLjU4ZAwiZmltkmeI9m4gk1T1khbC1EpJABrZglwBZgvoI2CTTtNLbVJ&#10;SK82yyCtX0rUWsNSAsYFqOeCGA1oDUkJoi7D2NclynII526RMKKNgqIwgUW0U6D5EwqFr1iUnuIg&#10;YXJOtiw5qxDQ5DUQXGB1/jylQpt4QdGYoHdJiIVbu8AIBZMUIEDBEihCEHgKjqVglqA2W0HtDhf6&#10;6Sa8yghkrCBtF36xCjAGZW0awN13b09ijgwAaQ24thBhDFvwIH0CYe2qbpn1nm7JMDiEIywyQEb0&#10;hh0X1+q1ul5qLPV27tlt2q1WtDi/kA2M7g0AWdkS96pbZc9um7JaWeYiK5BnGaC1xr/w61/4whOj&#10;L734hcv+0c/+0K7rry/rdgc61jBWLrvYM9dBt9XE3b/6K49Gzz9/exzHjcxGTy/eN17/0Dv4DTfu&#10;O1WCTOIakwvDADEBiEkUwfGj9HmAPAcLYF4X8FuN2/Dn3ZsQSo4qC2GohksItrOk2aJJNBghGOcM&#10;W1ILiYRrtzBg6FoP29kSrvdPYJT3UCRL+CD/G0zYUytXSltss4v42VsW8bZRjp/6Nz5k5IJRApcQ&#10;0NmzCL7wlzj9RQrKODgMqtYgpgQuZ8usFWcUTgq0Qm3aL5ydP3NiqT0dSt0Mpeym75VN2aL+OiVX&#10;a6zIIDAV5NaFvB4ry4DlO/zX00EPYub7e5rJkglaaX2e89wgzVWlNlqoXP6mbfsWpzuNmZPNpflz&#10;nc5dnzn0XKnmupfeNDk5tLVY2+gxRiZKb/rej1+7ZXJv/Q8/93uP34e1TXjx61VK5Pi7dLOAX3ZQ&#10;GyviP/z4FxH1FA49dg5G2zcKuFpPW7We/UUfYDmZN5YCYPWCu6XqOTurvrO77ruXj1eK41srhYsd&#10;TscjmWRzmdURpiTrNNyfsNYmXUxKWxspZWJltdRGx1rrUGkjlbYaRgexjiOp40Bp2Ylk3I1jHWtr&#10;iQUBsYQQQggljCS6ZcCCMQoGEMop4TXf9YfLfqHsMCEoJTS1DzAp86itxdfvaeDZQz7+r49oXHZp&#10;FQYcRsfpVbTpullPQVYy9q2loEwhsqdx5rDB0cevQ9DdCu4GMIqAUg3KLdrtUcxMT2I0bkHYArSm&#10;CYNFXBA6BhgHUEspFUwBK0GIAOFjiKNFhM0pc/KsOXl0ipzNLFIBVre/54FVnGOx1ACdC8HmIqDs&#10;emyWKPLzQYNBUVURgOg9b7u1ssetD7tMMAPAagNtLXzOYVKdENlAmGxSwohJC+0YOON1REstRItN&#10;FMaGIDmFtgrWGnDOQSyFkhJIO/mtSd3K04DqRJdEwH0XmlKoIEI1NLBhFfweYLLdReuWGHElhKQc&#10;TuTBloHuh2PYYYnSN/3ErcdbwURJbE86/fodifTlgCy7QqqmDSKLb15C861tuIyj1HOghUabG0RW&#10;owYXBcuxRNrwZuvYescwcDACdTRsIMFKDrC1BMrdZYYseWoJd0wsYGCgGYOwHDbsAVrD2ToGLRVi&#10;AlDBkzFr1xdzOoaAGQ1CAYcJcqW/ZfLmq6/3v3r3N8KZc1MtKWULqxs3gtymu0ab1S8brgO2BkWP&#10;9QHXms7vbrdLuo8+/rneb/z6LP/+7/+eyZtvvlgVii5Nxebh0qJcOnJk7pE//MP7559+6pH0eWaf&#10;F73+8vHxH3/P4mTNS+OzCABaB9z9AKkCMNAwIIanPYgao2wJP1x+FCGtYMrU0dIcJ2QFIQCPWowj&#10;6V4sU4KtjC17ACjD0DIONCjeUziEX6l9AbucKcCI1ANsF4zeCasWAHUS0F1AAzQArr5S4YPvCvFX&#10;f8shmJMK2BNQnRx2TWISTRgoTTobOWUAYKQ26uxSa/b4YudsIwwbUpuetTbOAeAsSEoPfiTOvaf5&#10;9Urm1q0op78y64Dk9QDWejKeQYpPEvRkW2sTMU5f1g47PF6qDY+XakZbE4dKKql1eynsTZ9sLtRG&#10;CyXXFw5ZR8RYrLp73/SB/b8wtr2y/c9/7YG/7rYieh4N+Gui1fo7BbRqYwX8vx/+LJTUmD7ReEWB&#10;Oq9jOTBvzJo3b+2/sWx7rbR7e710bcnj+2qed3HJEVuqvhhxGR+KtUGsNWTKFiyX5dJsM84oHJac&#10;truRCmfaQdAKpYyUVIHUYSuKo1YYK6mNUsaoWJuoF8uoF6twpYULhJJl2GNtnxZb/ZryZrMcADvT&#10;7FA6Q1jVc4tbK4XyeLVQrfme5/HEElWbRON1+kwFf3mHwa9eCVBqYLoAaLqz0QLAK+kVSaJ1qEch&#10;6VHcdV8Zj/7Rh1E4uw+l0RiEWxgNMNfCCSUWD1dx5523wF78RVy+5RgctgvGitRajCUsmQWgFpEE&#10;ICdnVu4RGM3NL/42Xvjc/eSuc4toY60J7nrpAypX3yeZxYbg/B3hy5N9o3Lh0tHWRuVDg7U+R8v3&#10;mw5cNbKvPLbPcQSTPDG+ZJSCcw5pTWo0tg7UogSKWAhl4KRxHabigmytQB6dhmx3QeulpDMriqC1&#10;huM4IJQud4AZ02e3GCxJGB1lDJgQKHMOxBItYkALQDEAxu43MB0fU+8qgw51EQVNIDDwBUf4boZ4&#10;NED9yw5oJ7EysMIiMRTB6o7ECyklmmWRYloqtDAFje6bu2jeEMBjHqqxixaPIWkMHxaaWSxRAup4&#10;KB2vYfzLFP6JGFGRQ1KNXo1itOCDERcRVjRWjKbP1SaB7JpYaEbhgSIKAsiyA6fmwTcWilgo6A0D&#10;wS2AABqOthCKQFqDA9Xxke+54e07br/nm8+HYZj3dsuWwvMO8GYQyMqCrYxma1Cn+XomvAQAmX32&#10;2fu/duTIsze87W0X77/qym17tm0vnlpcNHOHDjUevueeU/PnzrUyh5z+8yIA2HW7l4rjQ23PxoAl&#10;BOBbAefiJAF+GXklTL1N87QI3Y6LfB+/VnwYLo1wNK7i38y9CXf1doCxGIICe1NHgX5nYWwotok2&#10;3u42waHxIe9RbOdzgC5AW3dlSlMKOBOAGAXkcSA+C6M1WAR86O0KX79PQ0XJYZdnwFa/g9BhiWax&#10;Hctwph32plvd2alWdyZSOsCKfUKWacrpREmWec9KHIJ1yoNZXdJ6TTp2A4CFTepL8ya3dupY48ye&#10;y0fnHJdveSW7L2WEekXhAgKlmlfY7N8Jl9UO3DD+Uz/7X2/b+ZU/evoPnrn39AkMto0adIiw/1sB&#10;LdcX+Ll3fQpLs903ErDayLaiD6ZohqmiSLzlCgTwOaN0Z728Z2e9/M5awb286ootjLERj9Oiw5hn&#10;U4ASyERHwFMvBmVsLJNUZ2Is4nYYL850gsZUs9OLtI6VtmE7isNImiRwxcBKa7QxVuZeR/pc7fLE&#10;MBb943Oq1Or/rs0zcXmnf2aspUtB2G2E4dzhuQbzBS9sKRVqY2W/XPadQlFQ4XFBBSsiCBX8Akkc&#10;5o0FEQyEl2DBll1GCXNhxCKeePRF/PkfbUf3MQc3GR9KdiF2WTBBEC4a6BMaKnJx390Uf3psFh97&#10;x0n8k78PeKVLYLo6eRmWAqwIYiJY08Gy3RgzODqt5dce5ueWWpYxarg2Jn/SWRX6zDgllBIqY81y&#10;C0/2vbfYWABvB+itBt5+6WOfO5+uMW94qwCokl8028tDdSBJ0wGloMQm+Xspu7SxbWnSVaeVgSUM&#10;hAKBVRAjVdBmD52FFnxO4ZX8pPxldKLFApYjeqy10NaApDmJhFBYWDBYSEKhCxWUeIy4s4gWjcGL&#10;QygdVJhY7GH+e0robuvAU0CPEHBJIS9n6I0ajH1OwzmdaKisA4AREMMAltFt9euiZBOlQpM8FpUE&#10;4WSE9rs6ULsVXLggEUXbALZUBLcWcdCBJg4sc1B9Hhi7pwjZcKHrPVCloAlQ8grgXgldKgGVjmeb&#10;tOgnzSYGBkl3LycMUTeEVBpsog7LAaYpjFFJU8Gy0nEwowUCRA4BAUNAFIoMZH9xuH7VVVd5Tz75&#10;5HoC6IEgazO3LBC7+H0fwKO/+zvZ8anyTy+z3tgoCNR9t9/+1H233/5CTiqhcxqj/uYnADgHZ/dM&#10;n555qrlvDCVKqzB8fzLNjMIqL20LEFEBeA2AgCAGJJ0ee90W9jlt3NkjyxMme007xsFe1sSvjd6H&#10;G0unYbQLayiI3QVtmoDKWIcZu1Ktdw4AxAPCY4BUmByxKBWAjloRt3NKICiFwxmMtWa61etMt3uN&#10;qXZvrhPGbawWskc5Vj39SPJgKv95FozlD4dZe5ksg5kvmW1mvdrMOtT/2jzwpZdOXHTd1seKVe8S&#10;QsC+PbUnwrfsrL7vB3/+pt2X37Ltv/3P//TgXTmZh8FqQf/fbY3Wy73JWKO1ELwRdFYb+YL1Rew0&#10;M+goI0QUXV6khI64gm7ZVavs2jNavbbqiVsYpcOUQACEEwIq0tOPsenJzBLEWrcDqbrtUEZtGfeC&#10;WC0sdILZc63eUqC0hLVEW6uN6dfFQEySAG/WAYcZapjoHLrv/10WALCV0Lk1AEsAdlVnpLXg2hre&#10;ieJuIFXjdKPtcEb9iutUhopO2avSSqcnHb8WgvoVQMewpIcoXAL3imCEwVoNwgWMCPAXX+jhqVOH&#10;0av+G9D2j+GW2VthdAjrSeizRbQQ4CHnr3GmcBfI4gy+dAfFm647gbe+czcQivTEm+AgSx0Qw0CI&#10;BUmBa6dhnZpbuqGyhW+XWp+d7wYnmr34jDRmWlvMM0q0SoBtUn1Thui1moS+RiW7cdgNAJsdQMPb&#10;dU6H+WQGDNjM8o9lfMexNeYVFDSnJmkY4oSBGiAkOtnoNwBaxhhwCxhKENAkQ9qRGtSl4DsSDVLU&#10;aoMxCuElTJa2JvG9shZa6ySOJ/0fxKQGpDQZ31RbEM9Fu27gUw9eRBHGEqYg4C8Vsf0vOxC3lqH3&#10;MKhCgCaL4BiKwrCP1o/EKP+tgfeUl2x6DoXlFiBsrW7LksHOdKtKhRZcUSztXkL7th7YJAdiAkos&#10;Ym5hjUahFQMmQlgswVN1jN0foPoQhdPlCAsRmHFhXI1ivQ7iljBnu6jFDDG1aaNAArKsTcr+mgJC&#10;cPBYo9vqgA0X4A6VAGsQGgNrAMEdACo1liUDFydLCIwx8AwgrECPgRBKbK/TDTCwvX/NBrNuyXAz&#10;t/oVl9ulZ5/Lsqv9zZzmNi6dYWuczEEUObClcqUo+uefvffEww9EX/t//z7/8IffPVFjzIVWcs3V&#10;IKKegiyk0oN0VacK9/YmcH84BkYSoL+mO8UCwyLAbqcNGAJqWfKekRIILQCkDauXkuDU5aetE/ZU&#10;7AA1AVA8jReOUAQ9lnQPUgqHMbiCIZAqPjy1uDTbCRrNIGrEepm9ypb7M+wUyWrpBvn05UFW1vtK&#10;Yq2Z6Ebs1UYAy55P8oDB0XwGgG4uBOG3/vrQ1yr/p3/p8Hjpxm8njihW3Euue/eufz2xt7brz//9&#10;A38yfaIpM2OVXsiB439JoBUHElqb1wNcna8cOKhLsK+z6j9BRghxdtSKE4TSiZonLnI43XX51pH9&#10;Y2X/hliZkjL9RYCkbb2Jy3pXyl4nlJ2uVItznXB6thW0QqV6sdbtxV601ItVZ2WBstkuRZKRamV7&#10;9gdNMJ0TPdocOBg0kbKvPQusBEBECric9GcivR6ONkZoQMRaO0Esmwu9wJ/usOpvfSqc/Hc/q4rE&#10;HUF7UWPq3DmMVgyqOyqwdhxQGrASwZlziLsGDnfh8gCH+Z+g25zDbQs/CgaF02QGdxZ/C7ZyFB4z&#10;sGAIe8Bjj7bx1rc1Qb0tMF0KIhyEYQOmdwzFooXl42kTwRyefaFN6n6p5nKn5jJ24IqJYTiUGqn1&#10;uZ4yh1th9MJMK3jp2HzrVKT1orG2m75GPWDTGqRzGPRxo+6d9Ra59aj7fLcPAMATDikQ7oALorWB&#10;0SrxxZISWtiVLtP1VlBrQDQguECLKThaoUwcRHEEDJcwFG1B+7lTaC024FVKcCoFECTdplZqyFiC&#10;MArOReqDlfxPCgJrAE00uAkw1CTounXEIxp0qQM3ViCUQc242PYlB70bFeZuJhB1CasVDCHgZYr5&#10;H+zB3y1Ru70EFgDEJWkVMAHRliC1gEhLidnLmHF7p5ZAugbttzYRXB+DujyVHRMYFkJwAhI7iAoA&#10;ccqoHJWo3T2D8vERcFIBaAARSsSeA1rZBSoMHBNBEoI5plDRqW8dUibLGBhrAJG8ZaodgigFd9sk&#10;uAUiqRBpBddx4VOG2GjodewdLAA/tlCUQFAGG8YIul144KJYKIIxpmr1ulmYnx9kNrmqrf3lgKz+&#10;bcstt9iZBx/Ml8vlgE24D7T4APlE3mOuvz/xMIzjZ4+TB/79n/PqZVcMf++le40g7aSbub/kEV4D&#10;WGUVfqDUAo7GX7Yvxv89fQ3O9IrY4wRwCUVkV05IAhaRifHFTgnXRvvw89UXwQObGJgiiTYCq4BQ&#10;B1bNAzrOgC0FRhxosQXPP9/Ar/weoKSPgkshKEOjF3WPL7UX57tBI5Cqa62NcmXBjK6K9DWh+aSJ&#10;9SK98sL2bJTOoESVjdirzZYHM6cUspHeablR56lvnTpHKPnk+378Sjq6rXL9txNLME5r2/YP/ezH&#10;/8M7hx7+6rH/9rU/feYYBntW/u8FtAghiAL1egGr9fytsh0LWUZnmXEgBN7128eu2lop7g2V3FkS&#10;zmUTleKOWtHZCUtEIBV6sQIASQiBwygPlJo7t9iZmmkFjVDpxbleMLPUDdsGkFKZMExq9kiBDM+U&#10;pfr5UnbABr5eXNEgMJAHX+tZEAwCmX3vnNRLh/T9nARgs546HgDXAq7UJlzsmO5v/7Vqf+tpOnHb&#10;Dd3i3NySOnRCkFuuqpV+5oP3i61btgNsEnAX8Vt/ehTPHXXhpK3gnpBYcL+GR4MaquEWPDP8P1Ck&#10;U6lfF0ufMMXR4wHmTp7A6FgZFg6sDcHMEdz3yEE0ei7ed2sM7lrccdc07n3cAyMclCRh233rJF/w&#10;bUWXbtta9m+9ZGzIvnXveKcr9amu1i+1g/hYEMXHj843p5e6UVMZ27HWxtraEGvNZO15wNd6J8uN&#10;FsJBQtRVWaIdHduuTzvFyGgCBtPRiGsKS0JCEALfMoAxGJYoqpjSYLEBoYnjuyYERFkooyAEhy8t&#10;pJXQDoOJYtCtZRT0NthDZ6HbMYzngzMGawwiakAEgWsYYgpoTkAMwKUB0QkQIiQJE5bMgnGKkiug&#10;hI+g2QGJArh1CqkB+zBFad6D8xaL7o4AXdsGU0UUWR3mpjZmJ9uofa0A/7gA1UnfA1jSPQub2Fms&#10;dZxMugqJBNRkhOjdAZr7DFjM4ccWXcckiwATMLEEswrEuhh+jGH4vgLsnAvpJDYPisUQBR+s6MK6&#10;ETQBAlA4lsA3BMoqBNzAswTMWsQUkJrAkwS0FyLsNEC2VmA8gRYsOCOoiCK0UQhslNBEgQTjHMQV&#10;ULEEN4DwXUScoBGHqEqBFhRsHKEuynhJNUJCqdZay4X5+QiDc2HtKwVYGzAc+Y7YPLMlckALOY1M&#10;VutICCA4o9WxerXaDRVN/jzzJ9QDWBnLE7j/zyou/uN/eQifvPNhzN1qgPfehtNhACs1hnmyXihr&#10;cVJJzDEOkBr+/Re7ONp4Ab/xsW0o18pJF63tn18LILQO6LmkSYGkhV3f4vQ5D//+jzz02g4cTu1c&#10;O+idXGwvLAVRUxvTw2BfvjANY8423mRzU0MMtpnJ+17pdd7fzbJXFwCusJFmFDkJQ/95hk/edfJE&#10;pxH99+/5qavb2/YPvZky4ryOMMJqZQIZ60Z7MXj69OHFbz5z7+nHTh9enMfaKEDg72LX4TrGpeve&#10;8hYQhAJRIF9v1iobion0bMzsSmmIA6C+YNXLtw5fu6NeukYDF40UvD0Op+MVzylxShErjU4oVaj1&#10;fCy1jI3ptkN5/ORS+9xsp9eQUne7UrWkNhIA1dbaTFc3S8GVTUAVkbmJM2hDz040ldFN6A0YLWCw&#10;CV1ePzSoa7LvQNw3UU0/kj7Q8gHrYyVo1gPgdwIrH3yu03v0BeJIZbi1kfPI0SXvROfa2gffVivS&#10;4Hn+wol5+sCjLmMQpOiQNBbIwhMKs8XPYpYwFExnxVMpRUgWwNEzPh645zg+8K4YzK0jaM7hjz57&#10;Dl++u4Iwpvj9v55DuQBQ7SMIRUZLQZc7hEj/nlgeEkZpueaxS6vWXoSCF0pjuzvr5XYnlO2ulDOB&#10;1HO9WJ7rxWqqE8k5l7NGI4iCSJlQGhMpbaSxNu9XdL6T5vmYr2yzAs8wikIqxc625hdatS2SaQsT&#10;9ODBYKRSgGIEiBUYsXCoRawVtLUwnIFYCxKbFXF5WmDsdyASmwQ7myiGO1IC3T+G+IWzUGcV7JYa&#10;3HIBTmigLEHkJKkCXKUmyITAMoJ+x1l/+CmtoawC5wyVagUqCBD2YmjhgLltjBw0MFN1zN42DHn1&#10;EqztohfGcAyB2UHQ/mEJ/SBQvJeDdi2sT2FZynQgaRJZJdkygIVBcF2E+K0SzVEFKhWMoWhTjoqh&#10;0CoEoQ4ivwJ+WGHfFwX4fBndIQ1SaCKWFMT14BdKII4AFQJ2OYDcJjYajIJyCi9SgKBQnILGCiJ5&#10;SghbXRifY2hyKwLOEGkJzjhg+ps4wKQEPAFKGEik4FCKwLVYjLsoWAdDzIXUBqrdAZcxevON1nOd&#10;UyeOnzzRymlz1pSzXynIevR3f4cMKGMPKiX1nwfJbcgca+PYCABOCHF3D5d3VFxnT73g3FwveDfA&#10;ytrhY0u44eoSCDGwxiZ+f64LC56WWC1gDUjRxeJMF3c+MA+/JbHty3+CmZkj6Hz0H+AUNSBaosAY&#10;TiiJDneT0tIXP4XxB/4WD8URfqm5hP/8S2+CAwYj9crA4UXAdgHVXmFHiUWtQjDXIHa+G4bnmt3F&#10;pSBq2uTgFWO1ZUwKptYArO4AFivMaa4GgatBxsgGL481vxBwtZHyUQ9g7XovPTl9+r/8zNd+/7t/&#10;/Mqnr33nzttqo8XdwmWF1wJ3yFhHYVc2e61ofuZU68Wn7z31yON3nHgRK75y3Zym8DW78dcRXJF1&#10;JuIaoV3OBRu/e++P2rCnXk1gNUhrlQVXLKe9Ib7gbtkVXieSQxXfrV80WjuwvVa81WH0ipLHy4yw&#10;asHhzKa5Vq0wXmwG8dnZTrDQDqK5jlTnzja7Z5ph3IG1SETn/a49S1dkrX1RCbHJACXnC9PW6zBX&#10;+e+vRyVnWaz811ndRf5a8kwZsV86dTJlwwybRfogq5gCryIA3xhbiI31U4Am2t04+NTnH279zde4&#10;INA8ji0lhIqa7xS2FP1ivej7RYcLRikolSBQgBUwqebF2ozbvaL4sy/7eH56DHu3Gxw8uhUPPxog&#10;DGXyAixBr9OPvCCrXJl5Bmj1g7eXj+PWkj6QEZSUx0r+1olKcdkF31p0tbEdELTPNjsLp5bai71Y&#10;N2KtF2KlFyOt52JpFnpSzodSt2Jtwk0skJuh/LMlbBeAWyqX/SdOvbRwhRh5+trCtlt6gRaKKIBp&#10;EM7Q9AFHEJQ1g8cYNCUIoRFrCc4ZiNSwqd8WSddbk15fYhIbkdBK8MkaitoiOngWbLaBmABCiCS7&#10;kCiUQFCwDJYQBNBQJAHF3CZdkJQnZwmtdDLyXQ7BCwBlMIsKSrmIyz4KbYYdnwG8o2VMv91CjoUg&#10;WoAFFKwmEL4rQjQeo3CPgHdOgGgGCJsALkJXyA4DxGMS3bcGsBcZRESh1HNgBQeJ58FCioY3jI5f&#10;wNiiwuRXKcjBEXQsgeOHMG0DQ12UuAFzOXSpkFhMMJp0VpoVg2BtTXI44AIhIYiNhuMIuBYImm1o&#10;o1Cc3AoUHFho+MyBMAZaaRBXwMKAMAdaUEitUXBdaALEOkZBeCgZDqKBsNOB24oQhSEWSdj91rOP&#10;HllcXAjWKRW+bA1G2nE4SCNI1tGsstwau57+kAEgDqeFW3ZtPRBJdWCkVDgwWvQvNzCTWlvExiCK&#10;Ke57sIMPv9/CK3IwGAQ9hcOH2tizu4qyz1O7Hwp4DF9/6ByWWgqCMThQKDxyN85NncPCz/4LHBMO&#10;IGOgUAY/eggjf/g7GGstgJEEnj/+TBPPH2nhmkvqSQC7WYlJIq4HoAcdpyoNwXD4ZA/Hpjvdk3PB&#10;rLE2I2JfZqc6AOlv8N3cz3o5cNW3bBgU56XWkX+cb53YpLD9FfXz29zzStu+EWTHwlf/+JkHvvrH&#10;zzz9rh+69JqLrtt69chEeWdttDDOOH3ZLFfYk732YrjYWgwWl2a681MnGmcOPnTu2NTxxhxWrE0G&#10;+cZZvPLs2Y0RyasZwbMOuKLrfL4e3bxB2WTDdNWXUxLMapz6977LNqn5TrHmuyOh0qNjJf+iiWpx&#10;30Wj1WsFY9dIY7jDGHMZRaxN3AzjpWYYn1vsBMfOtbpT7Uh2Aqlml3rRrDJWZUpsbEVfRbKMxCDG&#10;aVD8Qf7zvLncenohnRtQKieM34jNIgMoYo61dhVidSlxORamkH70U7BVTL9XSEGXi5X4DpHRb/Ck&#10;JEs4p4QzSoXPmTdU8PyhoudXC65XFEwIygglieuqSUAsjEn8ohIfMYvsOO9njjFKwAgFZ0k3mMjk&#10;ivVbsfvlREI2brEf9E2HU3icpxfZQlsYqU1batWOpF4MlWlFSi1KYzqdQLZbUTwfa9Mz1gaxMo1I&#10;6baxNlTGKGVsGGsdRVLHkdaxNlbn3iesAPeV6+4Ip/x7P/evvveDY1d+X5G5xQ4j4ISjzD2ErgEE&#10;hQ8GQiiIyxEZhSiOIRiHlhKcAfAdaEJAjU02HAJYSqFhEqAkBBzqwB6dRXjoLDRjQLUEVvVhuIUL&#10;AmpJkvEGk3hJpXmbxBIQThNNlbVQSgHGQjAOQRniXoSo0QRtSXAvwfK2a9DdHqDxni7ivUBoXdi4&#10;B9AQXBRRbLlw7pVwH3BBI5EUsUlyebRrEV4fondLCF0yiIyFAIcVBsQokIBCMouiESg95cC5vwy3&#10;q0HdLqSpQBIKgS78kg/Pq8IKgtgx6cOTlbalVPsFk+iyuOBQSkFygoLjgSx20JhfhDM5gspFk+hG&#10;Iahg8DiHVQraaFjBoY0GOhJOsQAJA0UsNGfg2qIUW0BpBJ0OmFTQUYxDnbmzf336ib/9zU/9wUNh&#10;FM4DaKT3fuROmBFMm/UYrQGAahCowjpsVLYawAesEVl9llP13aFdQ6UbJyvFK7ZWCnsoI3t8xuvK&#10;2iQ6LBMDFmuDQEY4cAXBz398HGEE/Nv/egrPHQrxr/7p1fjAe/fBduLEkHdLCR//v+7A448vJQHM&#10;/axBa3Fq16WY+cf/HOAChXvvwI6vfga1oL1qlzHQ+NhH9uMf/8SlYJGEiTSo4OjFFo8/exz7tkmM&#10;j3kAY0CR4af/2ZPhJz8/O2MsskxV6mFG2liJQGpn2KveAA1WNKB5QQ04UNt1gMLLsWV4mQCLDPqC&#10;DtgT3Mz6X1i9B6Awvqc2sv+qLTuGJ0qjo5Pl8dpYcaxUc+vFilvJgy9jrAm7st1tRu1OM2wuTnfn&#10;58+1F2ZOthZOH16cmzvTag7QvwU5YJuNT4sycyLL/sKuCeX8NgOtHMga5Cc1qFMPA07udgAo2ABw&#10;XVBZkGGwH1S/jYQWHV65fvvY3rLvbG30oiuHi+61u+rVvfWCu60bSUijNSNUhUqdOtlon5hu9qZ7&#10;sTo31w2merHqaWPjSOlu+gRTZseSjEDdDHjNg9gplQFUMgei8r9n1qGO85Nyowm52S4TrLOw5m0f&#10;+oDLWykhwksnmJebbH0Q5qbarj5I46vBafKRUcodRl1HMK/AhTdUcApDBc+veq7nOYyxtEZlrCHa&#10;JODLpmLsZD9MwFPfMb8PrHgKvFbMBdPfxUpm48sVrOQoQZsu+gYEhqaAuxnFsdRGa2O11LqrtGkq&#10;Y2NljVTaxNrabqz0VKzMkjY2NrCBNibU1sbGIFbGKKWNMYAgsCWpLZHa8GK5Wvh3P/JP3n7ryMU3&#10;un7BZYbCRgaKaBiXQotEOO4SAcek8TzKwAgKPlQG9RKzUUsJiNKJ0zsjMKm4WzAOAQYYCnOugd7B&#10;MwiNhhgpoVz0oTlFDAOlFRzLwDlPAJe1EExAaQVDLBhNi4lag4CCCQtFI5CeC9buwbZCxJogLppk&#10;AAUuZt4Uo/2mLtqFHrRmoNLAtRaO64McV/C/wuCe8AHLIHdqdN4bItorAZMYhkpLASoBDmgwaIeh&#10;NuVj+C4C/4iEDQkMK8NzKXQ8BwsBZ2QXunUKTZooGAZoBxpJvA4DTUqiaRA2twlAjdKVhzAG3ekh&#10;nmuAF32ULt0JDHkIwyBpGFAGDmMQ1EFgVPIY0000bQzh+yh5HgynMGEM1QkTizhr0I1C3LNwZOaO&#10;Y08/8Be3f+nexcbSdAZktTKlkhCrzUCxSUC12e5rNmB9zUaIcUaJs6NW3r13pHzLruHqTYLRXT5n&#10;I8pYTxuzsjhmDk0qzV1dzlxVCtTj6EUKOpbQ2mLr9jL+2T86gOsvLgEg+MzXT+DXf/8wXIhUBrDy&#10;YiShOHvgGkSFErY//xgKYXc1KknNZHfv9PGffvkGbB3yYHsSpOLi2RcX8PP/+mEIrvAvfmYHrr28&#10;hv/6p8fkr/3hqdlOaDsrZcBlcNVM34dmBmxlWa186oTagL3aqGvQXBi4ejWcKMl6e0MebDmZw7Q/&#10;4O5lpCdiaGuxVBnyS37J8byicEkiuCTWAnGoZK8dx712HHaWwrDbisLc3pgFqTk93DLLmNW95RnD&#10;Zdb3DQW0MiBrEHWcp5DpOkArX+bSG5S40kFyXmd2isHGoaueq8Np6ZrJ0RuumBi+drEXXlxznUtL&#10;nrO75rtcGh0tdsNWIHWnG8tnj8y1XphqdeeVNq1OLJvKGAWAp6XATPlm2V7BrKOjshuU/AbV3tUG&#10;jNdGYmvg5VkL4ALBFs2dYnlGu5WfZG4GbBVyk69ffvRTfZqL1eG1a8YRJcT1OPMFZ37R4YV6wfVH&#10;S4Vi3Xe8ouO4jCTBxtomZZ3l00AKtBhd/bFfMuyfgCl51ZtQBt4EoysMWt8SIcclmmQDMtpYqa2V&#10;2lilrYm1tnFsjFJKS2kNldI6sdXGctc0m01tmCAfvPXvDX90zzsqdVqkPY/DMRpQEpYyFFwHXCXG&#10;oyG1UCUX3Fh45RJYMXE2VyzRW1FLoBNKEEZrOCa5ZjEBGOGQUw0EJ2ZBuxE8zwGtl6A9B5ZYcJOA&#10;EQULQww4YzBaQ5uU6UpjexJDz6RrjDoKQBGyaREvngOLO3BQhqc8aDfG2UtaaL/DQVwNQVUEFxxU&#10;UTTLFKJnUb3fAQxHcG0IVdMgauWicksQUA7PWAhuwY84qN7BUDrL0KqQRDMWRIiIhFsbAR0qoEVj&#10;FCIXsBECR8FBAcakgcF9YJ6WsUEoHMLAjIF0GFQQoXt2GsRzMHzZHrChEnokTnSAysBKlTRmUAZY&#10;CxNLe+r0scbzeml+R33L6K4Wq1aZQ2JmwZlAEEc43phZ+ubS0ZP//Rt/fejIsaNTADkF4DSApXRz&#10;72bYrCzQ2ghcbcRY0XXW14EAi1FSczmrXDxW33Hplvpbii6/xWVsO6HE1cYSkjuQLOevph/7h6U+&#10;2FIp2OoDL50mTxhrMblzAm99x42w1uL2r9yL5uJielhKZQD9F0YIDEkUGzQ11YW1KyfQ9GCmjMbb&#10;3jqMX/wn18HhAtNzXfzyf30Wzz89B1gCSwy6sVSnljoLS13ZSPPEghRk9cHVUua96AOtIH1PBm32&#10;ckBlwm6go70QUbs9L7H1yoFWvmqUBVtORlri5j5m5Scid3jPl57z++oas2as9hLLNiHEuft6lidv&#10;HKA14MLmTzEsVwqiXFC298otpeZ8T06fbEYbXKxBQk6ziY1/eTNOEy8oAaGEgGhjCSHwhgve+BXj&#10;QzePFL33FF13z2jJGzOwowQwoTJn5trB1GynO90J5aGzre7h2U6woLTVmf/lYrU7D8VaAzi1DsOU&#10;Z6Rs7vPsSSb7NTbB+r1Sv6YLAVnnYzBFbqJlaWRnwGkm+zMvA9DS8FSbfRwnU4bIjz3X4cx3OC24&#10;jHsV3/HHS35huOwX6p7r+ZynVR27kgm5zHStLhVuVDJ8TVpjLmBZ628Y/bYsmwFjSekU0P1EgT4r&#10;AIKbrnkbrq7uxc3br4DPXOgwAqccBxsn8fTSSXu8PYsnXnqG/MQ7P4Jbd10Hb7QKKzUikTBaQhNo&#10;TmAJhTAUMAqSJ9dPKQ0IB6IRIzx4BrLThVMqwin5oL6b0rMGyhpYa8EJwFJw1XeRJ2kwGjUGDghC&#10;10GEGDyMIAIHJJTQYQshVZCEwO1V4XkttN/fxfGrGeJQoKw0GGnBEA4Lse6VDYkDj2k4EVC8v4Di&#10;gxRCEXi+AI85tI0RVSmcahFGGEQEKIGCQCE0LhhxQVhiPWPTlIb+TSmVOG46LjwF2DBEr9FGaBX8&#10;fVtR2jEOrRUiRCCGgBMKSilkrEGMhcM44k4PT585PPt//Om/v+ulY0eXfv5HfmrHDeN7xyljjIKo&#10;qaA99xf33T5z/+MPtdNNvguQJQBnAEynm3tfn9J3E++vQyTXTLEZr8BBlYFV4MoXfNjjbMvO4fLE&#10;ZVuGLi66/DqXs8sAUrKbJFGWwVaak2pSwKVtMo61MVA6AV79A5TJgLP+3OgfmGhmHvczWMk6/xOr&#10;GDUL1y/gre++BZVijGefm8OzTx9MMitJIi/gjGKpF4VH5poz7ShejLVZTEFWO8Nm9YFWE2vzJvNd&#10;hPo8LNbLBFcXstK8bKCVxwRZAC4y0ob17tnycp6gGVQF0wPwgx4AuBQG+8nlUz7sawG0+Kt0lek6&#10;ep1lJPv3Pn7NvktunHh3oezsJpQUADCtTLvXis805npHnrn39HMPf+3oNNY62pIcyMgNLksyQnKa&#10;eU0EABGcij3D1QKnpCa1veyi0epV26qld5Y9cTmjFLFS3VYku6eWWk+ebXUPTTV7M5Ey80u96Gw3&#10;lo0M2uYZ4TcybyxygCiPtBXWt1kwWHFBHsR6nc+P6Xxs1fkmon2ZM4/kPurcRKCZ9y0bmM3SRcbL&#10;AKY+yBIZkOVkvidWrj/xMhNVZMqMIgfAoljpbqw070CyxV7onGl0XI9Tz+XcLQjuDxc9f7xS8Id8&#10;z/MdLlyebPcmayj++mc8XRCos9lTeMqgpIwX1DILYCBN8rVMI5zufuDruMMCteFR+H4JsYwRxhF6&#10;vR5arSaRSqFQriAJC1//3OrIZNMKXQYjI4BxOK4DG0qw4SL8y3dAHDyDuNND1A3h1yugtQJAacIs&#10;pvl/ph8LRFdMo21S20VsFWgYwSUCVnBYGoMwkphIBgalkEPTDqKQg311BMPNEAtvakIWY4ieC6vp&#10;cvzNoKvtFRdB2xUU766i9FAMzxTASkXYOIT0FKLhAojrQTIOaS24VIgoQLgLyiSs6YHoJA4oIfno&#10;8qrEGIUlBJICRCvwuQ5YEKB6YBJiYgS9KABhFAIMxqjEasMCYAyME0ADNtBod1tdQkhPCNH7zf/5&#10;h0/D4rFSqWha7Xbgex5Gx8crxVJJdzudlLWy3WRNIFkzUJqZh1lj3fMBq3wVYk1pcKToTRQcvnO4&#10;6O24eLS2e7jkX+RQus8CdZWC55U0rwuYBynXtWyqSwFiaZplCBBYUEoSkEWT8b78v/oNLH2whUzp&#10;cCOGOp1PZrmxxkJHIe788p3LoM+hFKB0+XBGKcFktejtGirvmG0HlbONTrkRxKwRRYuxMs0McyWx&#10;cfwN1pHTDNJhbaYS8e0KAcaA/Tr7vaztR5zDCjwHsgY1U2wkvdHrgK71iBy9gSj+Vbt+r4TRWo8i&#10;XAZXpZpbuPWHLrv4unft+slixb2FMlImhDgAeP+AYS2UVmap0wifOPPS4jeeuPPkY0/ceWIKa6Mi&#10;ZE70bQfUhG1aSuKXbq1PjBS84WYU75+oFN+6e6j81tGSvzdUujHd7h08s9Q52Qjj4/Pd8NRSL2xK&#10;bXqR0h1lbJTREmUjdAbpq/Jmn4O0U3nh+iCGbj2NlX0F2ip7AWDKvkJMcD4dR/4ELDKfZ6linq3T&#10;5+jmDMBa9TsZUGazIG29siMDwASjwhPcLwnu+Y7wKp5TqBdcb8h33IIjuOcI7jBKGSF93fYqYGNf&#10;Jjh6rdkws4YFSEorqs9opSUXnbICllCotHTXL8FoY3HdVTfiH1/zIezZvgdqpAAeSDiUQwsOrRVi&#10;o0AtgbCAFBSUc9BYgyoNOBySURhBIaSBPDyF4OgsCAiU76JYLsEv+zBEgxkKaQU0lQANoEkEa4tg&#10;SsDqDoiT2COACCjlghgDSmJQa2EiDt2WCHsLMByodT14kcTZGw2mb7XwS/MwQQEx59AigJYxfMMg&#10;fB8BRdKNeHwrRr8aYOylBZBaHYw7iIMIjToHGSmgRFxwAxiEIFSDUg6aDitrDIyh0JRBkjaItPBt&#10;BQoKxm1DGMAJHeieRnNpEUJweLu2AruGYLgFVRpUCEhroY2GUBY+cRBYjZho+IoiOjtrvz7zzKGf&#10;+ZP/cvvi0lILQKSUCl3XVVJKaRLpQn9+9ctQWbFvK/26v54aryBgtEUcKbuJUuCqkmDREZXdw+X9&#10;nmD7Lx0b2isYnSx7zhZGyRiAqtRmGfC8Kjt1hqXKjmuTKSlmx3x+Xva1mH32qf8DYgcsjH1fnbRs&#10;uPr/9efW6te2/Nhp84zLGRxOYQziqU5v+myje2KxGx6canWfkdrMYsVgNMi9L33QobG2K26jzsKX&#10;uZa/pozWoP2BDpCXsBywyn6k67BZGFA+1OsArkGf55vH1gOyqYLh1TFJ56/w6q5Xh3X3XDFW/+A/&#10;uu4jW3dVf4ILtmW9jCNCwLmgo7XRwndVR/x3Tuytf33PFaOf+dZnDz0zd6bdzgzEPkNCchdl+ZAy&#10;WvRGKp6zdaJaGh2vFm9wGX172XfGKcjci7ONr3zp+ePP92K9ECjVDqQOrAW1icDOruiCUMqAljjH&#10;NGFAGTALuPKaqixSVuuU/M7ne3I+tup8pT+7iRn2agKtQToPkxkrWWdomr6/2UnlZEBSflzxHNDK&#10;dbUQgVXdi2uA13LtX2rDpI5ZO4zR36gooW7FE37REX7Fc4r1gleu+06h5DpOyeW86AjOOSMMFISu&#10;dDRq03f9Xq3z+HawYRQrecoUJCE1qEm/sokZnCEpqEqYJUYYjCHLr0UZA8ESNstyurIyEQKdUGcQ&#10;oCA0yS/kjEIaDcMBLhyYMAZRBL5kOHnmJP7q4J1YjNr47pErceNCDTLWWAw70MN1FF0fTHfBQBLb&#10;B1MHoQyEx6C0AqMFjIlgWQhrQljrgFiRaGs8DckNyqQC0g7RKhkslSnc53rY2oyw9L4amttiVJpt&#10;FJVAh3uQVkBaDQ2CwikP/n0NlOYMdL2MHgdAFPhoGYWRAsrKwEQMgWApU8WhFYG0AUC6INYFZxKc&#10;hGDag6AcAWvAgIChjhgEQW8ezlIPFSIQjZSA7TUQwaBVBMoZhLQwUgIOQcQJZBihRB14lKI9Ower&#10;tTzemj87v7DQNInpZQAgjqIoG7WSXZeyppZxpoTfX+912JMblXcYAOEJ5u8drm4bKxf2OYzucjnb&#10;7nK6Y7jgVQqOKBGCYqwNB5CC+NdoTPdPOatKfylDRRPGaUUCkCenLCyIbYRhONcOu7HWkpKUJiOA&#10;xxjzHC4sAEEpLTncdTkTIgnlJNkAAZOOe7P8eRZoYRWQ08aCEeLsrJV37B2q7JDGXN8J46WZTvDk&#10;wenFe881ey8aa2W6Ntnc+idz5IHO7T0ks56uZ/Py7WayMEB2l93nshF1akD5eVDySn7PsRtIafKf&#10;mw323vVA67c96zC/meY3Q++m9+7ddtuPXP7xoa3FD1NKihcwqZyhLcUPXHvrrp3N+eDffuNTzx0a&#10;cPGRGXirFgxGqTtS8re5nO5d6PamTy11/vPJxc5cpHQ/7C7LmPTfxGzelsqAq0GdkHm9lRogyMsj&#10;Z2xQZz9f3X2zHYH2AoHVqy0nsuuMDeQWBuQWkEHajzB3qhFYbYya12iJAexX1jQ1872Bpcbl7hhj&#10;Ta8RRK1GEJGzzZWTl+DUr3tecajglasFp1BxhV8Sjld0OS86nAnOmKCUckqWtVKrTtmvJ/giBMRa&#10;UEKSLkua5IETWBBiQQ0BJQaMpqf1ZRZrBWhRTSCkBjwBqxU4KKxIrB+IocmubYDYakiiITSDyxMf&#10;Lk0AwykcEETWQnAPQaeDr9z/ZTw+9hg+8c6P4ZbWKIwUoOE0wmEHRVFHbDQIL8PhGjYM4VAJygwi&#10;LmENgTEuOElCfKyVUEaDEANGCdSYD+JRuAttKC1g6RDcmS4qt8cI3hdDjTKEXQ14RVgtYRHDPSsw&#10;9EWLyqnkeBVxAjCGUrkMUnLRJRraWFimoFkPhGpYU0ywO9EgNACBhVEc3BQRCQ8hjeHDhbaJK3y0&#10;sITe/BJQdCF3j6I8PgplJGQUAJz31UJJ4rcCKLGwBYHQGsiZRdgwxOOtUyf+8sFvHjLGRDlNT7YU&#10;hZxUIXvgI+n4788/wxgRni98JbVLNYq7RipDk9XiZNl19hQEv8jldJfD2YjDmaAg2QQMaJto/l7X&#10;Uvoy2EqPC+nWTZNUy0TYboBIaRNqrdthFM91w+50q9de6ISdUOnYwg4s1ZFV/4oQQkAdTnlRCLfi&#10;OX7JEZ7vcK/sC7/AuOtwRgWjVHBKKSGEpXrCFQZtRRdmrIE0BBQo1ApeYbjoT+4frX1XINXUYjd8&#10;4JFTsw/MdYLjyphFa9HJ7Mkip9caJNTeiOEib5DSYRYc5i2DTG4fGFSiHgSyyID90GwAujbrQ/ia&#10;Xq9Xwmjl3cEdAP71t+2efM+PXv6Ph7YWP0QIcS/0gbUy3fmz7UPnji3h0psntxOC7vHn5uZ67ThL&#10;H2aF4gBArbVsqtVtTrV69wF4IKf1cTI5fEj9q/qvI94AIWMdQJV3WR70/Y3e5FdbU2VfJcD0Sjnj&#10;QSHIJMNkZYHX+ew38p2rIgOM8/d8aVFgrXmqAIgzAKDxdGzkNQLLd6lMONfptea7wSwhhFFCOKOE&#10;O4y6JccpVH3hFR3hlV3HLbnCLTjcKTiCuowxzkApoYQSQshy2Hf/IvVNVtdeUbLRkoWcusautzGl&#10;GxEICF2J/KOWrZRc6ArQMtZCKQOiDJRSUDCIGz1wxwErOJA08bsylIARC5o+HjcA0yQJQ7YKoBSW&#10;EjiNCK1WA8c65yAYxeLCHH75s7+F6666Ab+05wcwbB3oWQtNFZwxCuk0oOQoBC0gJBagGg44FLqw&#10;CPtXLMlMpAIUPqwyiD0FUWcoqBrClkFEFbhxMfwCRakDTH8ohpwkQKAgShr0OMHwF3yUpstQhRjM&#10;IXCFA7guuO+DEAKnF6FJNLin4NgCTFgFSAjKG6CEAhgBtRJSSHStQlG3UaISPcGhFynC+XkwaVAz&#10;BajhAuzWMqRD4BiB2IQwVsFIILCJjqIkKbquRkeHKC6E4O3IPNg4dfqb04cOHzl5fClTVsrn2q0F&#10;D4RQTmlFMOoyRkqMEMEJCvWCV7horDZU97ztQrAJj9PtDqUTFvAtVtfSLJBon94Ae/Wqpg8KMJLg&#10;vq6UejGM4vluGDe7cXcxiLqz7aDVjeMA63doZ0XP1q5KvbCABQliQ4NY0flukN30QQBeckWh6nuF&#10;kssLRVf4FUf4Vd/lZc9xSo5wBKcEdnXJs8+uqUSkL4qC7yjWSzt2DpV/KIjVS2ca3fsPziw+O9cN&#10;D3cjeTqz7mWzIfPlxPx7TwcACfIG0WutaSrNVTo01pqH522gLtR783yO+K/rdblQjdZGhmTenivG&#10;Rn7wn97406PbKz9CKfEv9MnIWPcOPXLuq3/8r+/93Ns+fGDLOz9y4COUUTx73+k/+JvffexhJVfl&#10;RcnVA8quJ8TP5GmRQWWtQZqr9byoNmK3gFcvX+rVBFT29VwPN8GCblRiXC9ncpB9BM0xXjynx8qO&#10;zUFaL2cAG8bXAWB8gH5gmd6mhHBKCGOUCE6pYJQ4DmdOQXC35nn+UNH1iq5wSy4TRccRLme8IDhn&#10;qZCWpwLqpFXdLDNixgJm2ZE68a0iyyPNwsjUEkEQEMZWXcVsi3xfc7LsJ2YtdO57WhuoWENzAFWO&#10;rUM78JM3fRQXYxS24oEPVWA9AakVjFHghC8zDExaSB0DbuIGz5QBlwbR6Xl86si38Idf/3MQmOWO&#10;PGuBilfCx9/7f+LWcB8K8RxgijC1MrDvGxCjD4K6s9AE0EtvQTT3PkCPQHANAg6jCiCUgjELohVC&#10;HoFAgVgHKrBwFtpwOhEix4OjBeLRBRz5/hDNAxoTj3vY8fkiZMOF8WLERoL7BXi1EmKXIWKAiDW8&#10;yEB5AHEomOLQCjAIQIgCJT4IPIB2oUDBLYOvu2iHRYRtCT+ag+l2cKKC7l3xqelrRnZX3j6yb7Tn&#10;ALJaQKFYgFYWhia+MNxSdImCkRJOIMGboT0xfXrpnu7pl37xL/5/988uzDcpIREhJBKMUMEoEZS5&#10;jBPBKS1wSh1OiMcZ8SerxcJEpVTlhJYdwaqCk5qgpMgJq1oA0hhY+0YgOjZ5micEjCVdg71Y6YVu&#10;GJxr94K5dtDrxHGvGcTddhh3M8weMLjVP/0eURgsQMfaw53NVjyyuYyr1qyCI7yy4xRKLisUHOEP&#10;FT1volwsDpXcise5m8y3hD0edOVpkntr27F87th86+kzzc5zZ5Y6T7UjeQarG66yQnq5DuBaT4qS&#10;2xPs67DsX9AfDtoL8tWR9fa3zebBron3y6fQrC0/f/s0WoMMyZzKsF/8wD+4+u+Nbqv80MsBWVFP&#10;dp6659Rdn/5PD9136w9ees27fvjSjxQr7g4AuOIt20lzvte6/X8890LuDJ8FRnmPjQwjRQa9iXYd&#10;pik7ePEyy3+vM6gatHK+7hJtu8ETsJsoMebZLjPgdNMHYHGO/cpaPPABIDsLsniO8RokyBcZBiwD&#10;xqzA2tZjZqylxlqqDGiUHM4IIClg2Sm0BaPU4SkIEyy5O5w5DmeOx5njcy4cRnm14DoVV3CHUeZQ&#10;xoi2hHBK3DJnbtmhvOKA+wzgFKCA7mrIRgzTkyASMMpAhxpGWVBOQEWqsyKAsQm7ZYmFtgTU9stw&#10;FlpaEA2wigN3XwnO/hLsksWi7oE6FIgU4kYbrFIAZxQmjZohaYdmyBO3csdxIKQC7UnQuTaOtafw&#10;6NRzEBRglC37GRlYBLKH3/jCf8G9174Z//Td349R75Mobr0bEQVmjQdKYljLwMa+jJGxvwAxLuLF&#10;70U8+5GE3SDJEHEtgaMc9AgDQQ9Fl8KOldAucNB2E5Q4CGerGLqbg3Xa8O8lYGdL4NUQHdUDL5WB&#10;cgEdAbiCwbcGEhoh0/DhgJoYBiEY9QHrwhgHyjAQHoKVn0Jh6PMAP4FI1uAsXIa4cbM91SibJ+rz&#10;3f/wxT+dOTV9Nn7nm95GZq98h3OtN+HvGpt0QqcHKhxAaVDKEgsIa9ANOhCRsY8tnQy/cOox/YVv&#10;fWWkzsz3HNg7wYuugKDUepxxl1POOPMcSgUl1GMUol/C6mvs+rpva5HYIBD9hmnaOE/lO/XjIYi0&#10;1tPtXu/UUqc93ep2OrEKI6nCrlQ9a22UW7+zrfyZ1n2S91MaJIQmA0gElnZt5gXbmbtlANCLJe3F&#10;0sx0iAVgKCGs6HDf5dRzOfO31cvlyUppaLTsbSkIXu4folY6HC1CpYnD6BWXjw9dcc3kaLzQC46f&#10;Wmofmu+E970033ysE8n59DkYDLYl2IzvVkbXTDbYO16//SJjeL7enkdext4zEFR9W8f1BTBa/Rec&#10;d/92ARQ/8okbb7z+3bt+xS2IfRf6JMKu7Nz7uRfv/sofPf3k+37iqv1v/b6LbvNLznD2d2ZOtb78&#10;F7/+0G8ef25uFkm3Rpyjz/uxsRkh3fJE2ajUpXPgbFCH32ZDfzcLql5FQIW/I8vnq8J2rQe88owX&#10;w9rOFrYO40Wx2t9lUDmSDwBj6d0OYrwGtSYzLPu6JboXkjSsMxAwAnCHUdflzOGEcl9wd2y06O84&#10;MFLaffOWwui+muuWHUI4gTVpZdBYGGXRPdGxC3dPGzUfEW9bkYARBNM9K1vSMkpAOe2TSQTphszS&#10;iqKOAa0k+IQL7/I6xM4CUOLozvawZ/oifF/lzRgWZUiPgroOCq4HUfSXrSQ0JbAwyUU3FqoTotft&#10;odNo4a+P3Y0v3f8VEGtAKUk9vmxSWgRBEIa4+rr9+PWfVujNPYThKsAcrGkKNyT1BDEMau67IWc+&#10;Dk49gClEUqMYcljhIBYhmFFQzEVkCdz5NsxSO2HunDJKBlhg87CGw+UjQFHDLzqAcKGIgZAWriGI&#10;BUGXWXCl4SgPlnggLIABASk9CbHlDyD8Q2jDQwsMDAEUEShYi2IY49P3b8fvfV4j6IWWEWIpJaiV&#10;qvjhd32YXOZuIdz1sHtsT+oqr6GpRcfGODF9DEskwh0v3Y+Dh55O8jd5AlAFJRBp4wHLxEMl5eHV&#10;M2eV/9vyG//GWg36dgv92p2x1kqtzVIv6p1a6jRPL3VazTAKlDGx1CZKxeN5q5wBHklEYm2EjcTa&#10;7vVBjNaqUuE685kPWE9IFnitHOT7wAucU5pEiDnM3Vkvj+yolyeGi+62ghCVvqxgeYOxFowQMEZh&#10;jOm1I7mw2IuePbHY+toLM0tPRlJ3bKaLNAc0B1kKbVIA/oojeC74lo3w+3bcXi9G60KBVrZc0y/L&#10;FK56+47t3/cPr/1n9bHi+y/0CfTacfcbn3ruvrv+6oVDH/xH1132pg/sf4twmZf/PSVN49n7Tv/2&#10;p//TQ1+NI9V31g1zdWsM0PuQDUZEHkQZrG/l8B1Q9dqDrvOxXRcKvEiGtc0vmoPifbIlxPUE+HnX&#10;+yxgY2sZLyvWnoTXdNhkFu7kcDA0Uaxed9ue8Zveu3dsbFfFJyDEKL1qVFJB4ZYcPP61I527/+jZ&#10;xshQyXnnj15er00U+eJLTX3y8Zng6JMzvaAVGc/hzHM4dRijhACxNsbExhJL2PhldXfPd2/3iztK&#10;NJYGMpKQoQE/XbDXty7DzaOXkmqlBqlkEgTtCTCaiN+NQ+FZBtsJQSIJDYsFRHiezOJXPvmfMTc7&#10;m5R+mAABktIjoYijCG++bit+8x/2QOw5bBlP3J+0yrg/YcWElTNAUQ9tyVFCDwxJ5iIMg128FXrq&#10;pxHIYWgWocwtHOoiIB7iZhO0sQQSakjK4VkNGSnoShVsvAiXalBlEJPEN80lDCEHOsSirBkELELS&#10;g9Fl0PIT8CZ/B9I7Ddgk0mDN6ATQaQNTswR/8vA1+Modp5YTCCghKPsF3Hj1LdhVn4TPfDBK0NUh&#10;2rKLg8eex/FTR0BgwVmSvZkNOxfLIKsfE5Uz1B1grkveALOdpAwVpYkOUCptAql1L1a6FcXBXLvX&#10;PtvsNue6QVcbK621yq71OVIDWCuZMlZZi4Qs0IozX2dLbnnJRx5s5W0F1mG0VskWBgAvMMDSAVUU&#10;QlNn5JGiV91VL0+OlvyJmu+Olz1R8AQvUoD03e4zoFTHSs8uBtG9L8407ntpvnEoknpOW9vJEQZy&#10;AOB6jUDXKxthv3vvj0LGBuTbNFDfaKVDMqCGnZQMh/ziOz584H3VkcKtF/rPu82o+9U/eeahR79x&#10;/OxHf+GWN13/nt3XUTpYHMYFrW7bV7tlYm/t0RMH57O16ryfVV8EqLDauX1Q26vB+t1+r2P5739V&#10;ULWZ10o2EjnmS70XArwIVluC5JmvbKA4x1qhPRsAnAbpwPJMVg5oETEA3OUfL1vGpOO7q2Pv+Mgl&#10;Ezd/975Jx+M8jhSMtqtevTUWXHCYUJmjz8y2pxe7jbHLh+vV/RVSrHmED7uUbPP4aR3Ig3efmm3N&#10;BDEsCIG1hBBqLTTjlO6/fLR2+Tu2jA8fGCLaGmgdwxAKw4HWUMM+cvq5eJQW+TXScj5UR5MDrrQo&#10;RQpFAyhKEHsModWQVqKt2niCHMXXjz+Ko/NTkD0FRgFCoiSom1JoYzA8VMf33boFY6UHQHxAt1MO&#10;IGuxSQgIqwNiEprVQAlF3U/PVtbCUBc9reHSe8BoC+65fw5tSwh0F0EYgtEFuIUSQuUjRgeQESQl&#10;cMYKcCoOtJXoaR/CkbAqgiUKRvggdgSlwpfBt/wOmL+Agk0GTMe6iLhAiTIYpaGyIWAWsIlkDqUR&#10;YLJq8RP+U/BVEV+6z0+yGylBLEPc/+jdeICsdijvu5eL9BpxRsEzLBZPA88ZTWKaWCa7j5A3Bl+V&#10;fR0s7cBV2qITxXEzjONGEMlWFIdL3ag93w07jSDuGmvy7Es2r06vZaTIoPiUPLCK12G01jOoROYw&#10;lhdlr3G+HwCusqArtwYQtvpAZymSphgKa8lsuzcz2+5NAURxRunWsj86US3tqvnO5JayPzRU8IYF&#10;ZYU0QowJRse3lPwf2Fou/MDb90+cOdfo3vPY6ZlHW6E82gjiY8baAKsbkPLmnIM68+ha0JUdVK/d&#10;/jR7uoXR7RVoaf6X3vX4hc6j7GDyCsJ790cvu2LLzuoHLlSX1VwI2l/+708+evSZ2bm//4tvvuWy&#10;WyYvOd/fFKvevouv27r3xMH5xcxkIrnSn8mcTNaD3uvZJnwHVH1bgdeGoAuvEvA6nwN2f7EVmcVX&#10;rHOSXW/RHfQ7+RNwXismANDRydLW93zs8m3XvXv3BGOUR4Fc9+DoFhhOHFyQJw8uNAsVV1909ZaC&#10;7wsmAwViLZ3cXfM/8nM3Tuy6bJR/81PPnzl3bKljDVk2kC8P+4Wr3rWrvO/68QKlhKieSsoV3EJJ&#10;A7/s0IPkcHjv3S/O/9i7vnfL95AD5RGvjiY0IsoQCgpFLIqhQl0anOAtfA6P4Nn5J7EUN1GseuhG&#10;veQipyWupHOM4LtvuxbvuuphTC9ajG8dMJOYB7gXA2woRTEK1moo279kANFAkVLY0mUwOITgXBNM&#10;lSG4gWQeQlJAgRD4RQ9WSUgboFQqwy0VEFgNSwko0SAI4DAGHm9B1CtBj3we3sRvIi6XYZy3wkMA&#10;WIsyIbDwYCyHNQGInAHUFGCildFrAd0DPBfYs9vg3ddFuPcpH91eEtXCBmRpZjM1aVoWTJzySQZg&#10;pUzW8t9+e0HW8vMmSMuYFMoYtKM4WupF0UI3CBeDKOpGMuhGqteK4l4gVYDB3dpqwD1Oy4AxBmfW&#10;xet8T+ZKivEAZsxifTF8fu3ImmdmmXGaY8TFAGY7H0HWl7OIlfXGLgvvldb6TKN77kyjexyAqXii&#10;NlL0x8uO2LKtXhzdVivvKLtiom/DYozdNlEtfvT7h/Z9VBp97Gyj9/ThucbjM+3eYzPt4FhmHTO5&#10;kukgtuvbArqeve8M3v8PrkanEX4HaA0oHTIAYniiVNp71dg7/JJz4EL+aWO21/rqnzzz5IkXFho/&#10;9P/cfONF127ds5n/7xbEWH1raTxX3sl2D5p1TiobtbleaPnvOyXANwbb9UqAF9YpN242MJdibRZX&#10;3tE4y5JlgRYdALI8AIw7zL3q7TsOXPuu3duZoEJGeoMrZSEExUtPTs/PT3XOXXzd1tF9V40XLAwx&#10;SSIuoq6C8Bh9ywf2bzGRjj7/355sdJbCHgDLBSXjOyvlXZeOFh2P8ziQqQEpAWUEXFCY0GDbJSOF&#10;g48/J3/+//8bh1/8hx++6IbygXIh4riC7QKRwNHwLIwgOMjO4qn5Z9COGvCKAiMTFTuyvWXCpdAy&#10;DSoYpYWCD0oZrDHYPipQtotAFbBxlm+mgLMVcPYkvQg2XvXWklVvv4G1FAQeAspRuuzHoKgAtxqs&#10;fQPk/Ceg2pOg6MIt+nBcB1wIaAJQxmAZhUsDmLiASAloMQVNK+DVh0DrFD7dlbblF1Kw14/yUclz&#10;c3cDzjZAHgfis6tcgqgF2j2gWlK49doIX32wBJ6CpxXGh2QyNlc7mPd/ZznwPFcu3FwV/tUBVNmy&#10;ZL8UGGttWkEULvbC3mw7COY6YdCVMlbaxLE2YShVZKyNsbbZKM+yZLVVfWCksFpnFQ1gr7K/H+e+&#10;NlgbdXM+kLUesUAGMOBknbWAn4e5HsCYr2K8s+CLtULZboVyAcDTL8wuuUWH1wuOGNpWL43tHa7u&#10;HCq6F1OCcqQNALJne620Z/dw5Xu7sTw+0w6OzXV6Dz5zbvGbjSA6m64x2UzdvD2IGrCHDmgae3VB&#10;l3DZ35ku2NcaaK1XNhQXX7t1slzzriBk84CtuRB0vvGp556dPtnsfPQXbr5h9+Wj2y9kGzbK5Es2&#10;eRCVn0RkEyDpVTL8/A6oeoMDL7xM8JUHYXkNRx6IZbVX2YDtbPkh6/PmAqATe6q7r3nnrm1MUF/G&#10;G5tCUkoxP9WRs2eaU4zT3qU3Thb9shBGrXRuEwrISIMA5Mbv3jtx9nhj7oEvvjQThaonHFa+/C3b&#10;KmO7qr6KNawBKCWwlIBxmlhKWI5K3XeufceusdtPP3v0mw88MDN101HPUis+y3wwwtELOlBGJUyM&#10;oCiUHTiegHApmEujpSDqxaHWAMiwIbxWLnIKKhghDqFgEEisJG36hJ1tgLsPsCoFWetNYQtQB5ZW&#10;YWkR5fqOxHeLJJ63WtwBr/0oTGcMsbLgnMHxXMRRBKUMhOeCgEL3amAjX4A/8UlI0YKwFMoCsb4I&#10;HmUwVoKsGUr9WmEMEA44BwA2DEQvAToACGAk4FNg9zaDWy6L8PWHyglDlbJa/RLgSujxipapD7r6&#10;IItuwIK9YhCVAVD9GZcJVLbGWNuLlWxHMmyGUTjbCbrT7V6nG8nIWKuMtUoluiqJtd186+XMZYGV&#10;xOpA5T5oCtcp/8UDgNagDDuD9XPszhfEvBk9KF1nPViP2c6y2DQjGchb1LBkUGUfz7JYaxUHZnop&#10;iM+da3Xpk2fmXEGpO14pjFw8Vr9opOBdVPTEdmOt5zC2d9dQee+uofK7Dmypf3ypGz2z2AvvevT0&#10;3EPtKJ6zFgFWG4fmM3cHBSwTrJHUkDeKT9f/MozWGjarNlYo7L5i7BKvKHZs9p91GmHv6//j2Wfm&#10;zrW73/9Pbrh2+0VD4xfyZLXUUbcZhTh/0ORmS3qv0LzsO8Dq7wjwygMtrAO6NrvIAusb7K2nBcsu&#10;znkXewHAv/SmyeHt+4cnZazPz1UQYP5spzV7stXYeWC4sP3AUN0OyE4mBIgjDS6ouPUjl46fO9o4&#10;+OJjU03H53LrjpqlllCtExESMQSEETAkQItSAUo4tu2rV3ddOuIfPzQ9t/1ApT62vTKktSRKx3CK&#10;FA4cMEZBOQEXDI7P4TgclFOppOkYY2IAdm6pibmlJikUfNY1ZshaUiep+N1YgIhhwNkNGI3BOmWg&#10;n4dMWA3gZfQ73o0lsJqnAMRiybkRhfL94M3LoPQBKNKAUhJgNNWJacBwaP84WP1L4KNbwZ33A0bC&#10;tQTGCGgjAdIETDcRYA1SI9h0L+ejCcsVvgDoLmxiyA/KgCSDmKSMFgVPO8oYWQ2skGe3kAViq/Vc&#10;5+0o6WvAkBWkJ3/bTyxQ1hiptA2V0pEyJpJ9QBX32mEctaI4XOiGvViblFa0xtqBNgJ6HVDVF6ur&#10;AeU8OQBkRVgdNhxjjfh9ldA7C6qymt08c7VRAgc2UUIctC5sxILngVe2vJhnutbzAcww5CTzGJZa&#10;Cxsr04thukfmW4tH5luHKSFmpOjVLh6rXTJW9q+seu5E2RP1iuduKbnObRO14m0HxurNTqwefHG2&#10;8bUX55YOdiI5K7VppNcta5DKNygtrnc9vwO6XiWgtcoNfnxXrVwbLRzggo1slsm6669eONhtRtH3&#10;/cPrrp7YUxu7sC3WmuZCcO7c8cbC+X51nTf/FQ6C74Cqv8PAa7Os18sBX4PA2HrdkOsxWoUtOyrl&#10;i64d3wGCCqwlmykLzZ9rN5sLvd6lN+/fXhnyK+vtv4QAWhoIl1d3XjJSPfzE9Lli1VPWItZGW8ro&#10;8i9SmjwE4xRaaRBuUKy5/Oq37xg/89LiwemTzbnJfUNVlxHeD/olJAESjNPkLhgKBRejkzVDGWlB&#10;kiiDktDrBezpw000b9xagTrNRrcBrOvD8B3ppZHrgyzigvBRgPpYbZcHENjk0jEFL34WYv4HoONt&#10;YCIGsRxSKTDG0gtiwSyHGL4brboP3+5GQRFo6wEwqZbMBegYYEJYtZS0Ra6Xb2sigFYBdw8QHgSM&#10;BjWASkXy1CRdjRQWTFAwk/p78EwZMWN7kNVArfoeJUmGJVZrtGim9NgPXI601lJpHSqtY6V1N1aq&#10;G0sVSaNCraJA6rgTyrAVRb1urCJtjBqwiW4WVKkcqMp7WmUBlRoAolTu54O+zntG5RM7Nguu7AXs&#10;A5uxn9mI+c6XHjeSEuQZMGdtaZLwtY9pibEWs51gcbYT3A3gjoonSjvq5b1jZf/yreXijpGit7Xg&#10;imFHsPfetGvsvTfv2rLUCMK7D84sPXx6qXNwrhO8pIztpq/NyV3v7LjoR+Zs1JX/HdD1KgEtXq57&#10;Za8gtlJ2/pidTiMKHr/j+HEVa/P+n7z6qtFt5aELfaIy1sHpw4svPP/g2RlsbBSK89DC3wFV//sC&#10;r82wXpsFX4MA12YZMZ7ZqAgAvvvy0croRHmXVtrdjMC5147Dl56cnvKLDtt5yfAY45SdbwYLl3rV&#10;Eb+UZENbleQCkRX3JWJBabqGcppeQQJCCXYcGBm68s07ho88Mz3faYQjW3ZWR/qGi8sAgBFQRsEY&#10;BZixToGGlNEGIabHGNNKKUMIMYxx8enP3rUUxm/vfvKn+aVTx45zXnQxOlKENRqD/bM1QDwQZyzF&#10;pnrtu0ooiEewGHThL+0AerfAmDKsaQKUgQkBazSMNmBp8ke0eAN48UGI8nFYciVgsq3mKatGfRDH&#10;hVWLgG5gJQc4f1MAHQIR20Cdk+hK4MwRhocPl+Bt9VEou/CrTlI+VACRBropYbsKRFswznNidwrO&#10;EvRsrIW01lhjbaCVVtoaZbQJpVbSGNONlGyFkezESkZKK6WNktpIqbWMtZFSGxkoHffZxdUvcI2G&#10;SmNtJ2Bm0yV6AEuV97Qa9HGAPcMqx3OJtYacWUCV3/DX2wdeThrH+YAWNrkGbLbxZlA343qaLjG4&#10;xLjGWDV9fOu0Qhk+N7X4BKbwYNHh5eGit6Pkiu37Rqu7d9UrBwQn2+sF74Nv3TPxQQJy7sRi64mj&#10;C40nF7rRfaeWOi+m/8/D2m7QQYavG133lwW6PnHrp152ZfyNZFR6oUArfyLnhYpbdjw2jPMYaYRd&#10;GT3/4Jkz1gDv/uhll9VGC+UL3z6tmT/bOfrU3SefjkMVYnC76oWeVL4DrL4DvM7HemXBFy4QgGEA&#10;COvPof7jMQCqUHHJxJ76EBN0aDMgyxhr58+1F2dOtZo7LxmpDo+XNnVw0dpIGarIGqhOI+p2GmHD&#10;WmtoWk4iaRA1IQSUpcCFWhBKwBihB27auuX4obmF04cXZ3YeGK1TRpjWOgEFKSDrgy0jjYZFz/V4&#10;Iw50k3OuCCFKa20JIZxS6nzuS99qzp+uNP74l665fnfppQI8wPQS5mf1W2XScuFQCrLWlhUJZdC+&#10;xdypB1Cc8YH2behZF4L3AEOgjIIlSIAgoSDGQssQ5uh2+IW96EwchevGKFAXOlZYbTKT4GEihgHC&#10;YNXCYDxuNBhz0LNlLJwB4pDhT24v6ifDUWy7dZQVqi5cX8BxGRzBEl+pnradqa4++ehsOP/iUqwj&#10;YwOjVWyMUsboxW4YaWO0BYy2UEhkU9pYqy2s1QbKWKu1sVpqPciM064DRAbFi6XrKtE5wJONfJEY&#10;3CU4wJV91d8OAk/Zn+sBm/pGTNUgDyiD9TvKN5rvG4GsjfS+G831zXY9Z7266GAgtcY6gq0tL2Z1&#10;oSQj2LelhMnsvAjgmSNzTb/kitGCI0YuGavt3jdavc5h7LId9dLEnpHKB4JYn5rp9F6caXXvP7rQ&#10;uivtgOx3UObZzLw/V1b3RQbsyRuGXQ8AVxutr+s1tdns47xRQBffxEAbFPLLK0NenQtWPx/IOvrM&#10;7KxXFPySmyb2Vob8wssAWXZppnfm3s+9eMfBh8+dweoOk/XA1neA1HdumwTUmwZfm2W/Nio3ZIU+&#10;rD9uK0MeH5ksT7oFvjnAJI2ePtFsxKHS2y4aGvKKjrepV29ghcsJABV2pW3M9eaNtorx1C+hX4qi&#10;AEncQNOylQWlBOO767Ur37J99MgT0wuLs+3G1l21YW7JsqCaMrIMuDQhEB6XwmFNY8xiGIZhOnct&#10;IXBArADgFYrDXmnoEgpzONU78QGHYALwEsD8tVPcJuZbxgcWTtwJ79Qo5OF/ANPbCT3Uhq21QYUH&#10;EikYauESD0JTNOMI4UIbJFTA829CpdDDQv1OyPoVqJZ2w/R6ST0u+zwsAWgZhMqEJQPLr1XQnKBQ&#10;Ak6d9PBr39gR/c3tJ5sT+xednf54xSk5VDgUwhcQHgN3GOgYI5U9ZebvrYhHv3a089gdxxcWpzu9&#10;1LQzC1IGGU9iHVClNwBU6c9IXtuU97AaZL2Q/Xn2eeVd19WAn+WB2yCQN6hz/JXGnF2IZnejdWC9&#10;g9aFHMI2khXEOL/Gaz1N1yDn+vTvSfaxCrE2drEXnVvsRaemmt1n7zk29bWKJ+oHttT37KiVb6z4&#10;znXbqqUdO+vlW6+YGPm5bqyePr7Y+twjJ2ceCKVqGotu+ppZ5hSiNgGK7XpA6aeu+6PNANR1avYD&#10;DxFrQNe3G3BdqBh+meqsDhdGuKDljU7dvXYc10YLhdpYoVgou96FPjmjrZo70zp5118f+sqjtx87&#10;pJXpIulGybb7Zifrd4DVd26vFfi6UAC23uKL/OLjFQT3CrxMKNnUHAl7Mpo51WxUhnxnfHdtZDMN&#10;aNYCUU/2Fs61F6y1sYy1OfL0zInL37RtdmhrcVc/DqUPtiySMqIlFoQC1hB4BcEvu3FyYvp4o3Hq&#10;hYWZbfuHhlYVH2nawcYSQRHnNO62ogUADSQpOhKAtACzFh4hxK+VRKUoDEGEvFvpaiKQFAYeZAmh&#10;sIwi6s4i7LXMnVMfxHVkKx2NF+E2KaiwkEUD63kwxKIbSlS6FqTVRqUrEVmCb1ov/IO/bOLvvX2v&#10;9/d2PQoyZlCp74Xp5sGWSSQyvAzIMO2KpGsvtJrHjHcDjnSmwV2q24th0GtFhfpY0el7ZZFUqk5t&#10;4sw6tr3ivutHLh8pDrnmzr98obM03e2ubGJWrcP65MtoWQBlNgA02e9lv5YDAJFeB2hln4Mc8Pv5&#10;MlO+JGnWKT1daBlw0Jx8hdKRTQOvCz2EkXVY7vUE9lm2a5B5at5MmQ5gurKMV7ZD0tHWWq10NNfR&#10;5+Y6U2eAqW+VXOFesqV+8ZZK4YYh371kqOBeecP2sbddPTEie7G8+/Bc48tPnZ1/qhurc1KbTvqY&#10;Tvp6JVbkEFktF1u7Ryev+a9+8xEMuBZ5XVv2c4KBHZCrxvQaE/NP3Pop8u0EWxdq70AAMMflolh1&#10;RyijG20MtlR3/eqIX6SM0guxfNHKqChQ3RMH55+78y8P3n3kqZmTANrpYt2P3olzC4DFd4R337m9&#10;ZuDrZQEwDFhU8x5vqI4WfNcX9U0dPow1S7Pd1vzZTmf/1VtGhrYWhzb3iqxuL4ULLz01cwZAbK3V&#10;Jw/OT596ceH52lhhG6WE58FWPzX6/2Pvy6Pbuu4zf/e+DQ87wZ3UQonaJUuybFmW7dh1bCdx7dht&#10;4sm0TdKmSdM2XZK2p50502Vm2smc6czptJk5STs9bdI4qevUTbzFSxRLXrQvpihRpCTu+04CBIjt&#10;rXf+AB55cflAAtpl3+8cHIILiIcH3N/77m/5PkQQEEQACwgq6nz+LXsbqvvbZ2KJ2ex8ZYMvuDDd&#10;hhcfiwAhb0BGoixkIGUkACCZX7umbdlOcFbPdKXJod5g65MNcC+2bUBMlggRAkjEgARxQXag4Exj&#10;DMhjQ6bvBLx2DDLf7Xhd2bN+Av/umo9D85gCekIHj6CAbCKI2lmwdBNmk2kQEikwFBFel6eS//v4&#10;P2qhBqHiuWMIKmwBnqqaBU1bDYqIwbZdrq1IBkAeSn6i8N0mCADZMoSrVDEQUVEimklODiV863fU&#10;yLlpTrSY/ctPF5qGDR6PKN73xMZq2ySZQ893RBPRbCIX3xAra1Bs8s+GpQ3sdpGSHNvobDOZLIv5&#10;mVsjOpsRoyf+nJ9BGaSqlJ7bqyRWV7MJX/YqVmoLAvsz2tTaKpLJMaD4ZCNrK+ZmMcaWGAVYqoKP&#10;AQCSmmGcGZpqBYDjioiFpkiguTbgvbPG791SG/BuvHdt3f/Zt6YuNZVMv9U9HT/ZH02cGY2nLsHi&#10;5KLIkHZgXuNKchrF+tboqe0CugDufWSIzY7ezOxWqUSrYDzdH1YUxStWYAHJxR6EMcKyIuJyDkbL&#10;mOlsSk+N9s71nflp35nWdwZ78wHauaUgZyidLZLR4kSL41YiYGwAtt3S34GwR1W8UiVCaMX1qGdM&#10;fbx/LqoGZLmhOVwlyUJJWWktbaQHL810TQzGZ521E5/NZLvOTlxq3llzZ6DC00C/ktwrzQ8/5ife&#10;CAEQZUFYu7WqZnokkew5NzFWUbveKyvUMeQbuQkhIMkCCUZUaz6WTeXXbzqfjSb5nbenr38k29Zr&#10;dDxcE9qXnRhBlfXrAdIYiJ03ohYxpDIagJ4Bn1/Kkb4FobBc2RDZNkhIt15tleflkKh0RtvhP2UH&#10;4U/XfRF291tAiAAzQR1CcQs0PQtpwYT5Gol8ffhA9IUDr8S371tVF6hQsWla0DIRhu0DnbBuUxCU&#10;4BaAZDanPkq9nQghwKIItp73QsszzFyGCuUSXxggVOkVNu9aJZ4+2D03ORjHAkY+G4GwSLIWPw0I&#10;EbAsArJHlB54elPD7Nj85PHXe0dN3Urn3y+N+moyhMYtS8QSMbPIV9b7jyVZxKV0abtkrIoJRpdT&#10;9ltpMvAGE6ty/tcV93+6/azc5nqWnBToXVKZLuSSAWOJm/M/vZppk86peHfnVLxNErBQ6fPUhT1y&#10;8+qKwLaN1aGdD21ofPwjdl2iczp+vHc28dZANPFWPKNH849XYHF8GEFxX0U3Zw62F00EAPHRX9q+&#10;KlLnr9AzhtnbNjV94dhIHJaWvE2XDCudXYObkd0q1+sQAwAOVXk9siIGS7kwlPLRnZtOTc5Npaf7&#10;L870nz00cGmkOzqV3/2m8+TKIVkpKljrUFjv5xktjluMgK0YgBEAIMu0CbGJWUoJUNdMKxnTtEDY&#10;o4SrfcFSM8RTw4mBjpOjnYZmpfNrywAA6Dgx2rt5T93JHfevekIQseJ21DTpQgigst4fvPvR9euG&#10;u2ZnEzOZZPXqYHhp5g0sQ7MyVk6DKZt/zlR+7Tq9ahkAMGy7Zlpu+DJ4J/4SLLsWpIAfkG6CrUhg&#10;6THA2XMwmV4FSsWDIBoCgGXk+sKQADa2YW56DMbG7TTyKkQNyFgQMBgoC389+zx8bfPnYF3XHIR1&#10;L2QwADY06F+twdeP/lP84Hutk5v2NFY2rqtSsYhAy2bhYjwEXdF52C4aADYu3D+TXB+abhiQSabA&#10;o9ggi1LOp40ACKoMKT0J04MzcCFmABYQBGtk2RdSSCapz8ZmkrWRmoAPYwQIL8o3MO8VqH5F3bZ/&#10;VeTC8REzNpmO5WOdk8lnYx9Ldgi4T4ZZRYhYMQkHUiRbVqxvarmmdNslI1VKb9VK2eLrTKyuNgaU&#10;RL7YVoNiDhdupGs54oVgqUUQnQGTwL0PjNUCFAEgYFi2PZFIT04k0kNd0/G3Tw5MVCqCUL26wr/5&#10;ztU1ez9eHf7qXCb7lcn57JH+aPwH7WPRdpsQkfo8GFRGnyWYblZlEgBIz3x17/Zt9zY+4w3KOwUB&#10;VyKMPIQQa/+TG9OGZk3MjM0f/en3L/zk4qkxZwOpw6JGjEmRPZv5estltIB5I5EvpMiSIgSX5PnL&#10;QDZlJCcG48Mj3dHB3rapwdZ3BgfyJylLBeY0FaCd+5kiGS1ycxcaB0chfCEFPva5O8gzX70HpkYS&#10;8PuPuDrFI8uyiWXZNiFAViJbidlMKps2zMYNFZFAxFPSBG9sMjV++id9xztOjA5Q68gAAIjPpI0j&#10;r3QdCdd4a9durbq/VKoYqlJ9hhYybUIIIcRmzeBFEQuijAWMkVNeohW/nTWr+P0+8l//+/86dq79&#10;0T/821+p/WqFdnrtiFUPohwGkh0AkVjpiWRjYnN9rEaSdQwQAGIZOYVTUQCkmKDHz9tvnjKG5kxF&#10;qVIlW5QFLIgYDJKGb818H35/x+dBvpgCXcTw3s5p+F7Lv2ZaLw9M1awNy+t2VIYlLyAAAj7ZA6Zh&#10;giXJEI+nQLRi4Fe8YBtmriRICIAsQ3x+FIzZw+CvrwZL3QqiQnLMUhZB1udgNuuD85MGyKoEHr+s&#10;Nm6oUCcG4tH4THa+qiHow3mrI4SQW4ITdM2A9durq7bubQiceKO3m9iEjnsZWLShMV1IESmSZXKT&#10;Q2AfA7C0xLccibLLzEp9QEjVNSVf5Wr9raTjRZMknSJLGizt9WI9G9mSIk26nMf5bELsec1IzoMR&#10;m0lney9MzB70SuK6DVXhTWsrfGRnQ9WTGyvD90/Mp0+dHZluyxhmKk+cHLLlvFb6OZzsm1SzOqg+&#10;/oWdd266q+43VL+8D2MUcju7iipu9IWU+77wXz7yub726We///Vjr6YSmpOIcTiCc65Meh94o7Na&#10;5ZQOF95ISRYkQcSecl0gCAGYGooP9V6Y7h7tiY4OXpoZH+mOzVApcY3atdGBJUMRMJ7N4rjlUdUQ&#10;gCe+uAse+9wdMDUSX9b81+uXPZIsqCv1MZqGbWWSuu4LKUrN6mBYlFYuG6biWuzymfGz7cdHeqgM&#10;cQYWS0dSX9vUyPtvDRz0hTyRqgb/1lJenyBhwRdW1My8rmdThuENyAV6eggj0RtUfBW1Pnmsb865&#10;0NPmvwAAVjKZsvx+v334yJnehlfi//HRO1HTn/zS5OPrasebn3sbzvzZs6hzde1U8Md/Wf9Uk/7K&#10;qox3D0T8DSAiArqRhdmJXugbnBt59rB82d+sbFF8IpEVMVd2RLm2lx/a78Ant94H59VRODZyhEyM&#10;zM3qmpnetr+xMVLvU3Ja8gSIDSCaGLqzq2DH7BisVgcB5J1AdCNXLsQYQMJQ5YtBW1LVJ4dBbgq+&#10;Bym7AbDoA9EcAcs04cj0GsiAAD5VAUXFUu2akG+kOzqeiGbnEcZ1KF86LBY9iU3AG1R8dU2hkChh&#10;3dCsRIkbTcKQJfZ+0eksuPKy3kpN6aX4x5LSryAftOx3WVp/qEgWbCXiZYB7czntx0pb2tEZLuRC&#10;vhzIAEAwIHNTTYW5taYCkprR/+qFvtPzmpEGAhlSWEYUmGNnpynl1ZsigV/+0/t/vaox8BWEVh4O&#10;QggE2SOu3nxX/R//3jc/vvu1b5/7+/PvDY0wpJF1j8Gw2LN1Qz5T5Zb+EAAgj0+SBRF7SnU1JQTI&#10;aE+s79Lp0fbLZ8YHRntj09mUkaKCLk2gsgzhon9H2zKwWh48m8Vxy+DRX9oOj33+DpgeTgDCyy+T&#10;2FQ6ZWhWihBiI4SE4llgXUvP63p1YyAYjKj+lVZfKq7NnT88dPzg8x0n4rOZKCz2OmYpoiXaNjFP&#10;H+jtUP3Sa/c9udETrvGuW+n1YYxQoEL1qn5ZdtY4vfFCCEAQkOQLKTIs9b5zCAIGACOZTDpZL+/B&#10;VtAPtpKR/JihAgDK4IQef+T3x5/9zp9tfOzR9SfuArxGsKUggD5HxgbG+757wG6dmceJ+rBH8AU9&#10;WJJxbgIyf4JmzXH4J/JDAB1ASxvzsclUdP0dNf5126srFI8AoiiDJMqgaVnQNA26UxjOkY9CzcyP&#10;wch6IRysAmRbkLAs0AeOQnR0IPM3bwTnBnC4Zv2arcIXt56DmlACXuyqh/PxKpAUERRVBFEGEGUM&#10;jc3h0OUWjzjSFZ264/5Vq2SPojqN8G6XWoQQaJqprN9RW1ffFPYOdc5O59+zNEW46F6tcjJLpX4P&#10;cPXN6B9yUnXTiFexcmMx8VSacLElR/r3dIYLnPsEAAaj8wMZ3ZiSRAGLGKPc0ArCRQgaYcietHpT&#10;xC8pom9uKiXoWUsGKK9ahhDg6lWBJ5/+zT1hr1/+1onXe7phqU6Mc44sKN6Yf1OIlhtDBn/Yo4oS&#10;VsFdHjn/8SG2ZRJr6PJM9+kDfS397dOjsal0XM+aaSZ7RWezaEJF32ftG0zgDfActyjWbK6Eilof&#10;JGNZN5K1pJTS3ToR+8jPb56otogmiKio1hzCCCuqJCmqKCqqKC93DInZzMz7B/uP/OTZCyf1rEmT&#10;LEcixaBigKVlTHL4pc6Wynp/ZNeDaz7l8a08BYkQwHLN+IpXUgMVHpUJdKx9Cj29ZlBrPwUAan7X&#10;LE/H9Pgn/6Djn+sq0I+euGd4VW0FBPonIPn6aZhKpAECERJUAxLx+iUs5MVAsVB47k3Ntkb7Ric9&#10;fsnevr+xNhjxiI4kBSE6iB4AECQQRAztUzOwrakZtiuzYGcGALAP1Mww9PXPx//wO7hrQgpEmrap&#10;EM0m4G/amkGUcrpYilcAOU+0ZFUEySNCuMbnbWgK+6ZGE3PxmUwiUOFRF5vgi2QMMcKKVwyFqlQJ&#10;OhfOl+aS2beg9DLdSpmmUsp6pAQiAOXFZb5Bvg7Ey+0absFS/S6UX3eI4gNsUz3by1VA3AzLhulk&#10;JjudzEQBwBaQkzEl9GvAzDE5ZUv58V/d2XTv482/JUrCqjNv9X/vG79z4Ee/8zePRtZurfrFcs9e&#10;pNb3wCO/sM1IJbS/bTsyPABLRVLp83vDCFe5GS0CAMQXlGUsYMWtdGiZtpFNG+nhrmjv4R9dPtN3&#10;YXpC18yUbZGMS5ZKc8lWsYajbhMEdL8BX6wctxSe+s09cNcjTTA3nV6uZLiw8NPzupGay86ahp0W&#10;RFyUaJm6ZfnDHjVUpXpFGRddu9Mj86Mn3+w58vYPLrUQQhJQOLmbpjJaTgwwAcDOpgx490eXj6p+&#10;ObjprrqPebxS6GrOg6QIqteveJmLAECh1hJmyJeT1VbyxyoDJdQ4EQPp2wdgEgpHv6VIrS9YUe1V&#10;1UDO4Bq5EK2p2UQildBSW+5uqKxrCgdyfVL5N8EmYNsERMkGQ8SQMgn8U28d+PttCJv9JDY+Fztw&#10;QLvY0gFRQQR7y91I8vgkU/FKgiAACBJeIFuyIoAkCyB5RJBkATw+SalrCvlH+2PTc1Op+KqNFTWo&#10;BAsA2SOokTp/EGMEtk1YAVE6NpIyskqlEKXl/uYqCFWxv0c8aJR+vq4F8bKhUOuKJmI0AWPJFiqS&#10;3aL7rmyLLOi5mUuv0wXlSflnntmy+t6f3fC1UKX67wEA7v3Z5jWpuPa33/yDgz/+rb96pHLd9uqP&#10;lXvCKhv8Dz7yC9tmR7qj/xidSLFZW3qYA0Ohiv0tQbQIAJDcTk2SsIAk+pe2RYz0vBYbujzbeeTl&#10;rrOXTo9NULvTLLMTcysHssTKdCFYrkqzCOemrDk4bja27G0AX0iBVEJfiWQVjMtPDMZH1u+siSmq&#10;WNTWyhtQFEWVREkRxGIX6umRxMiRl7vePfxi53nIac/RN2eoRKeIlkAFRDTeNzf5xnfOv5lJ6Zmt&#10;exseCVaqjVd6LhBCWFIE2eOVpGzaAFhaPnAzJ3ZihsSSLFjqAecY78r+sMfy+GRTUXMZqdxk3+Ip&#10;Sse1dF/HzGhVY1DesKumyuMVC94fQgjYFsn5IAoYDN0CQ9chatjQP1uRef/duUtdHfowAJiWSaxU&#10;QhuXFNys+kVFlAQQRAyilDPVFmUBREkASc6RL0HCqH5duMJzSh6anUgmTNO2ZAGLK1Etj1cKhaq9&#10;IYQRgkU9L+Ky6bTLIEekxAv6St9fAaHiuAnEa6WpRhuK93eZ4D6FyJYinft0j6DbRCzd/C6v2VIZ&#10;euDnNv9aqFL9DPWZX//wZ7Z+TcsYz/3DH7974Ff//EHvhl01+5drqXCJO8KqjZEnnvy13UPf+/qx&#10;V2GpWC7NIW56RsvNDJIoXomoPklwzKQJATud0EbH++cuH3ml68z594YmqFKA7kKy2CzWctoXbPaq&#10;gB1/453PEiNrwR89/jxffhw3HXseboJf/A/7IRDxQCZpLNfByDYdWz3nJod3P7RmzBdSmjAu3MQ4&#10;+VpJEURJKV6qi8+kp1sODZ44+UZvO0OwaA26DCyWnByiRXuVwcRgHF79f61vjffHJ/Z+bN1jtWtC&#10;W0UJl+3sICmC4gsqAY9fkrJpg21IZSfmaC0cHZYa6NKTURJ1UwDAI8pCWvGKlqJKOb/FPNFCKCfy&#10;mpjLJurWBn3rtlXXBiIe1SFhCKHcNCEBsG0ClmkDFuy8ZyMCUbJhpDszOtYb68ufRxMArORc1sqm&#10;zbHqVcGNgoiwIGAQpJyhtpAnXPStqjEQblgXCk0OJxLZpJ6WFXFFaQ7bJhZGgLGAsGUu+ey4yTSU&#10;enEmJfwNJ1S3H/G6WjmJlRrrHfLF9n3RhMvNT5M+BkdqQnnq1/d8IlztfYo9bm9AXv3xX77jS1ra&#10;/OF3/vPhd7/0Fw8GNuyu3VXOSRFErG7YVfvEfU9u6Dr+Wk+HC6cQYKn59XX7LJeT0bIBwFJUifiC&#10;ihdjLGkZc2hyMN5y+kDfyaOvdI1SO1Y6YLKlQjaDVSxzVcwZPEey3v4sAYRAyxh8qXHcdDz06S3w&#10;qd/eC6IiQLY0klWw6xvqnJ2bGUv2VDYE7nYjWoWq7Uv/aTZtpNqODp85+WbPBT1rxvOkwCFZTsnQ&#10;6Y80qLVFE62Fp0slNHj33y69P9IdnX7o01seXru18k5fUKkSRCyVHOwELMoeQZZkkd0FA7PzJVQc&#10;YH3b3PzexDzBkgHAxBhBZZ1fDoQ9IdkjIETLJyAALWOaHo+IwluqIxW1vtx0J6VhRUh+x+iotmPH&#10;IBvD9HB84uKpsbPJuDZJxS07FddSc1OprrVbIo0en+wX8mbaWEAg5L9iAYMgIEACAlkVpcYNFeHO&#10;lonM9EgyFoiogZXKhxgjMRBRw7JHFA3NciPpxbzkrgcZ4oTqg5XtYolXqRONFrWG6aZ7weU5bCqT&#10;RZMyae/H1tfWrQ08Ikq4xu2F+IJK9dNf2fMLhm6+/u3/fPjwb/zlw76mbVUbyjkZwUp1855H1j3a&#10;fnx0JBHN0IkcdpDuligdFixsQogxN50enByMPzfcFR36wV+dvEDtPhEUlgScjBbbg8UakNpFslcF&#10;TZus7gVGCLSMyZcXx03Hp37nbsAiAkMzV2o5cfPnsrSMqQ1cmrnctL0qKkqK1y1IFrssaxkz03Zk&#10;+OThF7vOzE2lZ/IEK8Fks1jrKpvaFNkux2gDgN1zbrJvtCcWvfPhtRfv/Jk1+xqaK7arPjmIhZXF&#10;ihFGguKVvIoqiC6vh/Uno4M4O4ZO94c4NwMAPAAAql/21K4JRjx+WRVlIW9sDYAAASGEGJqZVQOK&#10;HKr0qKKMqclItGDpQ2wECJP8LZfNisazsxeOT56Y6kv3YYxTtm07vW1WJmXg1neHTjZujETWR7z3&#10;iDKWsIApkrZI9hAGEBQsRGp9AUFAE1ra0EuZ1xYkQcQYCUAAFTl/bKzkRIrjSolXOVISrMEzq1OF&#10;XAgd3Zsl7rivcZfHJ+9c7uC9Abnima/d8/SL33z/0LN/cfT4F//iQWX1psjqck7Aqo0VDz746c3t&#10;r/3DucOwtD3JhhskD1UO0bIAwIzPpLWDz3e0TQ0nLlK7SgkKu/vpjNZKGSw2e7Vkd1ZMWAxjBNkk&#10;z2hx3Fx88st3gmnYIJS+VNnSjwkAZuf744O7PrKmW/XLdW5ZLTdkknqq7cjwybeeaz8+M5acgsJy&#10;IU2yMlCovcRqLrmZtNoAYGaSunX8x92tLQf7e+5/atOuO+5fdU/9+vAmRRV9CKGik8cIAfYFlUCg&#10;QpUBYmzAZ8sM9O/o6Sg6C+ZkuWTqIiDJHtH2hRWf7BHEXCM8LPRfEYJIIKyquBIJgogxe8lBOa1S&#10;IIgAIY5aO4F0QptrOzJ8ovXd3rZsypiHQkcKGwBwMpZNDrRPn2lYF26sCPianOZ6JORNoxfU3xEA&#10;AhSpD4Qj9X7/3Gw6rWVM3eOVlOXeW9OwjFRcSxm6dTX9U5xAcbh9FlbybV2uzGiBu32QaxhgMl4C&#10;AIjhau8aQRJWrXTA3oAc+Lmv7Hnk5b87e/TZ/3b0+Jf+/MGH6teH60p9wR6vVLPl7vqPtL4zeHG0&#10;J6bBUokoTMWf65bZwiUQLDoYW4Zm6VPDCSd4OwKICWoXHc/f2B11GgptJDRwnyokDrlybkUPXkCQ&#10;Tup8+XDc9GyWKK1s65n/LLtmtADAnBiIz0Unkv3EJiXtHkzDNvouTHe888KlU3mSlXQhWaw3KLvR&#10;MZmNEW2XQ6/pmJYxZ9/+14snv/f1Y//8zguXXhi8NNuaSeqJ5Y5R8Uo+UcKABeQmPYBczgM9WcdK&#10;vbDtByYAmNWNfjlS42uQZMGTyyQtTh0KIsayKkqiLGDk9G1hytDZyX7h3OOwgCCTNGJn3x44cvSl&#10;rlPZlDELOZYYA4AodT9mWXb05Ju9719uGX9Lz1ozgkT1aYl44TgcwuXxSUrNqmCY2ATpWXPF95jY&#10;xLYs28IYldLAvpzoKAdHsev7cp+TYmVq1mlgOTcBm1nvCAAEQqBkwXN/2BP45Jd337d6YyT0o2++&#10;//70yPxsOS+0qjGwa98nmu+EnFyMkxxyMuN0f9l1Ay7jDbGXCcipIjtpOtBnmewWWystIFilHDxC&#10;AKbJxw05bg4UrwS/8mcPQHJOK1dcZAnJAgCD2EQf7Yn15C/uK2JiID5w7MfdpyYG45NFSBa9sWEt&#10;W+jgyDai05uoeWrzFAOAWGwqNX7gexeO/d0fHXr24L90vDBwcaY1k9TjrudIFX2hKq8M7mn6YsKZ&#10;xYgXLW2wQBYDlaoie6QAwhhjAVFipaggVrjdFvJaecKlZ61099nx1lNv9LVk08YsAMzR5Cr//cLN&#10;Mu251//h3KG2w4MvGVkr6vRp0YTOOQ5BQEL1qkBIUUVpPppNr/SZQQghQcRYkDCClcVCOTiuFfEq&#10;lZwV889kyRjbDI/1rJklhJRcjgpVeUNP/+aeez1eSfzp9y+cT0Qz82Vktapq1gQ35gd66Cocq4B/&#10;3VBq6ZDuoQAmOGMm5ebm7k6blgIw5cGr8RxCXIKF4ybB0Ez4xK/sgsnBeLnLlCUUJgAYhm5pXa0T&#10;/Tvua7zsDcqNxcpyhBB7cjAxfPjFy4e7WsYHyiRZNrg3xLoFUtuFhC0MuGgZM3PoBxePnz88dHnn&#10;A6ubN++t39rYHNniDysLqX1ZETzhGq9qW4S2iwEoXWaAhtvOGaoaAkHJI3jZ3vJSYgPdEJ+K67H2&#10;Y8On3vm3SydnJ5OTUDi56ZxPAxZ7TmQAMG2bWK/8feshAmDf9ei6T/mCSrXb8wsixh6fpCheSc4J&#10;zuaKlcWOLZPSE8Nd0fHMvG6Aez8WJ1kc14t0FSyTMv62pM/kzFhybM3mylGPT2oq9aDCNd7wp373&#10;7n0v/PWpk4eev9j2xJd27ZU9yws3Lzy2yru2eWdtfWfLuOO7SPd6XveMlljGibeZ+04QRkUuIMWY&#10;7TUhWBwcNxOV9X74/J/cD9HJ5JUsUdceLQDQY5OpxGjv3IXq1cE9Hq9U6UKyyOx4auLE6z1HWt8d&#10;7DQNOwFLZRxKIVls74W9zDqmBTILyBYAZGfGkpkjL3fNnj8yfHHdjuqqXQ+u2bF6U2R7MKI2yaoY&#10;aWyuqMUCMm2LsC0CpMRzxQb8AruRyjp/tUcVqzC+smBpmbY13h/vaznUf/L4az0XtLQRB3f9MY06&#10;dsfDzQYAZJk2fulbLe8Sm+C7Hl33ZKDCU+/2XP6Qx1ezKmhYFlnWRDxH/LTYSHd0xrYJbbPDvV05&#10;bmXiVeyxBZu44z/uuty8s6azHKIFABCp9VX8u9+7Z99L32ppOfxiZ/uDn958h6yIK/azeoNybdO2&#10;qtWdLeNDFNGiVe/ZIYCbktGis1h0AEbgLnHvFhQ4weL4wABhBPuf2AhjfTFAZaRVv/H2Z0nezBRc&#10;MkbG3HR6/uLJ0Y4Nu2r6PV4pwgY1LWOme1onzp18s/eCoVlxWFqqdxrfSyFZdEbLbb2y5U3WJsdp&#10;CVAM3VJmx5OJ2fHkZM+5yZ6Nu2sP77h/1caG9RWbEUJZ1ScbqYRWLKtWToCjx8SxrIiixycFkIDk&#10;K3kfE9HMbMeJ0ZZDz3ecmhlLzlDncyX9MQxLJzbxW891HPcGFf8d96/6hOqXl9gYibIghGu8gVzG&#10;q/gggW3ZemwyNTk3nU6Cu+Aiz2px3CrEaznyxV7/bQCwR7pj873nJ4+GqtRdHq9UV86TV9b7Iz//&#10;23fd/eZ329o6z4wPbbu3sUkQ8bKCprJHDASr1GpYLBvSunysDthNz2ghKHSFLzZyDJxgcXxQsW57&#10;NXz+T+6HmbH5skgWey2lLtY0idEGLs6Mj/TEzoSqvZskWXCELYmhW9mBjpnW917qPKGljbllMll0&#10;43spF2aabBWbPiwghPnnUPKEi24wFeam0/jMW/2TZ97qb992b6NfEJBm6JYGVz9WvURAMVLv8wQr&#10;1TpRFPwlXyUIseMzmdm+C9OXLxwbvnjh6HCvadg0WWV7TGniSmsD0erSGACEVELDR1/uOhqu9lY1&#10;76x5SBBxAQFECJCiSgqti+aGTNKYH7g005+Kaxlwb8HgPq8ctwv5Yn1OLQAwfvh/zxwP1/iat+yt&#10;/2ypU9YU2ap4/As7dx19pasrWKn6V2+urMG4eDAWROxRPGJgBZJ104iWW//GcmOdrsGcEyyODxIU&#10;rwTb9jXC+MDc1RAtOoNUYD+TiGbmL54abW3aWnV/uMa7EwDAMm19tCd29p0XLr013jc3licASZes&#10;iwaFAyc2rNwXRf+OzW7ZsLSfzMwHLCP/fDJNtGBxyMa+eHI0Rv2dG9mCMglXQfyJ1PlVX1CuQyUE&#10;atsm1uxYcrK/Y7rz7NsDFy+fGR+Cxcb/NHVO6e9ZA2c6o0VcCCAe6pwdO/F6z9uhKm9t7ZrgTney&#10;V7w7ixBC5qZTk4OXZkcpYsva7fDpQo7bhXyxGzYDAAzbItmXvvX+a898ba9/4+66p3CZWenKen/4&#10;gac3beo5Nznh8UpyzZpQuFgpHmMkKqoYgEVLL7fS4XXr0yqndLicC/YScHLF8UHEno82wWf+YB/M&#10;jievmGRR5UN2mndhondmdH5ibiZ9KVTt3Y4QCMm57FD78ZFjnS3jvfkLfwaWTvY6hMAsk2Qtl92i&#10;9XPYIRcjH7R0JnjRu0MLlpogX21GZoFsBSo8kuKVKhEqPkGdTRmpmbH58d62qe72YyPdvRemxvIm&#10;9xmKaNGEiy6/agzZoY2x2f6xBYHV1ncGu4IR9bWHntnijdT6NjBZreUJoUXMocuz3QMd01NQaFHm&#10;RrY4OG4HwsVu1nQA0KZH5qP/8j9P/tuTX96d2LG/8SnVL1eVS7YQQlhLG4ahmabsce/XwgLCilcK&#10;BCOqNxHNxG8kySqVaC2XGoRvvP1Z/jHi+NCgqt4PDesr8kTrmgQgdqenA0C278L0VH/79LG6taF7&#10;BREHhzqj7558o6eFIgAZimzRE3GshEM5JKtYdovOZNPHK1BfdViajmcb6lmz+CspHRYc5/o7qusU&#10;j1jL/qFl2kYqocWmhhLDHSdHL7ccHOhNRDNJKPRezTC3LHV+2RLsSuQQM4Ebv/ejy+c8Pkm975Mb&#10;nwlVqiUpWhMCEJtKT/a2TfXZFnETWLSAlw45bj+iRccBJ1ZIACDGZ9Kx5/7H8df3fLSpb/8TzQ83&#10;ba/eL8mCt9R/HqnzBXXNNAUBo2KZYoSQIHtEb7DS401EMwKzXm8JeQcODo48VL8Meta8VrIibO+C&#10;Q7QwAKDxgbmBqZHETw3Nso+92vV2ck6bhaVm7XS5UHfJZF3t8QGTnUIuBJEOXAIsHZJh+zNch2Su&#10;5NyFKr0RcbGPDSzTTs+MJXsGL850dpwaHew+OzGVntcdwqQxRIslVrQgKluyY4khLXcD4G60Kxx7&#10;tfts/brwqq33NFQoqrhiH5lt2eZYX6y3u3Vy1LYJeywmz2hx3MYZLUcOyolhGXpjdvbtgUvn3h0c&#10;2XHfqmN3fnTtXZvurNvnDSpVpcRaWRFX5DKSIni8QcUDhf6pdKy6qaVDDg4OZyXia7MWmfIhTUR0&#10;Z8Gf/klfX3Q8+X01oKgj3bEUFJaR3FTSl2Q7rlEJnwAAUMfrEC6b+cpa5hRwCHC32nKOs+iT5593&#10;iYzMlr31Su3a4B0IIyWV0DqmhhLt7cdHOk4f6Bubj2VpoumcV5pQ0cSKNbunM2/scdPHwPq9sea5&#10;QnIuK5x6s/d4dWNgbeOGintWOtFaxkxPDMRH0vNayuX9ZUvCnGhx3G5ZLWdDSa8T5/eWbROz7ejw&#10;5bajw0NVDf7D+x5vvmP3Q2vvD9d4GyRZUK7mAAQRK4pHVKCwXHhDSoeIFBl9WWbymIOD4xqtPycG&#10;wGIq3bm5NZgXCJwy2Q52yhCu44UYFcnkoCI7RLYplr2/0rHSQdE5N8rG3bUVD35q8z2AUMXJN3r6&#10;O06MZiA3ASlSAdymiJa+ArkywN2H1W1qkzbYxdT7J0PO6sMLAIH8LfTA05t2P/yZrb9YWe/fVCyo&#10;2zaxBy/NtP3wG2deHO2NDcKiGr2j68XKTFicbHHcZnEOw6JYqJxfr578mnHWjZf6XgUA9YGf27R1&#10;72Pr9lc1BNb4QkrkSg5iZnS+983vtj3bcmigDXJ2WnOwqJOXoTY0C3GJkGvjPMMzWhwcN3eXxzbF&#10;s1kuh4TR2RmabNFWVjdKX8mthwtciFaxxxWzkynlORfOVfe5yfnuc5PH8oHasdfQqIDu/C1NTHWG&#10;pLoRLLJMFot97+wihJAuT4hHX+lqj9T5Dt7z8eawP6zUur3AbMpIDF2e7Y5NpaIMIWQ9KlmSysFx&#10;O8CmYhib6aL7OFmdvszRl7tajr7c1b71nobV+x5vvmvDrto9/rBSWc6TYxELgrSgt1Vsc3hdwIkW&#10;B8etQbgIFFpc0T0NmCFa7PSfDVfX/H61hMuNdF3J/1iJkAK4lyCACtS0vARxCeAmLC0Psh5tpWbb&#10;aLKFKKLMEi0BAMQzP+0/u3pz5YbmnTWPYowKBBYJATI7nhxuOTjQlp7X56G4PywvG3Lc7htKt9i3&#10;ZCIxv3nK5jdQKgAol06PZS6dHhvavr/x/fue3Li/eVfN3R6v5L9Gx8l7tDg4PuCByHb5nr5ws0GJ&#10;3GSSVQphQldIrFYipLRvKt03ZkDhBBHbhM+SKzeCVW62jc1sufWgCAAgjvfPTZ450Pd2RY2vsarB&#10;v4P+J9mUHu9vn74w0h2dhEJ5CXbykavCc3xQyJabCwUtc+NktTz59eBkrj0dJ0YzHSdGhzbdVXfs&#10;o5/Z9lDzzpq7JEVQlzsAQUBIEDC6GWuHEy0OjlsnALFN4pYLcWCDE9zCGQ5yHf4fa3CvU0GaHtVm&#10;Cely6urFdtpXQ5YxFEpeiAAgnD7Qd6l6VeD1fY83+4IRdZ3z2OmR+YtHX+k6ZduE7sWiJSbY6UcO&#10;jg8K2WLdJ9xM7GVYzG45hEvtapnIdrVMjG7f33j8sc/ueKSxuWK7pAgetydHCCFJEQgU8V5mNojX&#10;dI1xosXBceuA9g8lzM8A3C2u4EOW4XDbEduwVA/HTdXeTe2+3F6xUsmyCYUipgtj7O8fHGhdu6Wq&#10;yRdU6gURe3TNTEwNJzrnptOz4K7yT5c3PyzvM8cHn2w5myO38qFIkS3Hn5AlXBnIlRSzHSdGsx0n&#10;RgcfeHrT9vs+ufGhuqbQZoyRyNAngjFi2wVuiEwKJ1ocHLdO8KHJQzFtl2Kk6sNCsgCWGtyzDa6s&#10;ia1btpBc43PnVkJ0iJZGE8HJwfjk+SND79asCW4KV3vvjE9nLh59peuwnjXnYFGhvphgKidbHB+k&#10;eGdDYZaLna4WYNGBwiFa9NcCbbyjr3S1nPlp36XHv7Bz7+6fWftQuNq71nlSjJEtiJjVpLshNlac&#10;aHFw3Fokoiyrqw/hRXc5g3u3c7ecJ+D1KG26WSuxWj326Z/0XVy7peqljXtqk1PDidaR7ugodeFw&#10;86y8EiV9Do7bId6x2Xm6PUBwIV1uRGuBcGkZM/3y3509dP7I8LmPfmbrvk131T+mqGIEIUSwiNks&#10;8Q0hW5xocXDcmgGIo/gu+IoN7m/Q+aXLmwgKm+MBAGxDt8xz7w2enJ1IDlw8NTZhGnYCljYBX61v&#10;JQfHLQ1aUDkvTGwzBIzuvxRgaVlRh0VZF3pKUe5vn57/dvv04N6PrT/22Ge3/7w3IFfKssCaxC+n&#10;lXfNwAVLOTg4bjeUO4ZNbtLxOeVCx3Db6TVhxWidCwyr90XLUTi7b060OD5IRGvJz/KEi15Lzk0A&#10;Rp8OCgWeFYdk5W8LGoSROp+0YXdtYD6aTVw6PTYOSyd73Xohr5lgKSdaHBwcHNePbAkuFwaRumGK&#10;aNESFA654qVDDr6hKo1wycwmhl5ftASMmzOEq9vCdVeGv1ZPwHGbfbI5webguBZwU44HKuAXE1d1&#10;k6LgBIvjw7qGAAr7uBCztlidPIc00dZlrKgxa1t23SVTeI8WBwcHx/W9WLCq/3TfCb1rt5e5ASdb&#10;HJxwFSVcrA+s4EK0CBQXL+bN8BwcHBy36QXCuRBgWMxQOcEfFyFly2l9cXBwwrV0IMYhWgIUihez&#10;mxlWwLiY5AsnWhwcHBy3IdlixWgRLNX+cpOmAE62ODiKEi4L3KcUURGiRW9ibsiGhhMtDg4Ojht3&#10;gXCTpUDw4VT55+C41oQLg7t9GbvO7CL3OdHi4ODguM0vCOWSKU64ODhKX1+2C6lCy2x62DV2XdYb&#10;J1ocHBwcN/aCACtcADg4OK5sfbn5wl7p+uREi+M6fVK5rAcHx80iXmWDy7FwcKy4ptCNJlZLDqCY&#10;YCkHBwcHBwcHB8fVgW+HODg4ODg4ODg40eLg4ODg4ODg4ESLg4ODg4ODg4ODEy0ODg4ODg4OjuuH&#10;/z8Apakx8uMc0e4AAAAASUVORK5CYIJQSwECLQAUAAYACAAAACEAsYJntgoBAAATAgAAEwAAAAAA&#10;AAAAAAAAAAAAAAAAW0NvbnRlbnRfVHlwZXNdLnhtbFBLAQItABQABgAIAAAAIQA4/SH/1gAAAJQB&#10;AAALAAAAAAAAAAAAAAAAADsBAABfcmVscy8ucmVsc1BLAQItABQABgAIAAAAIQAGRkixSAMAAPMJ&#10;AAAOAAAAAAAAAAAAAAAAADoCAABkcnMvZTJvRG9jLnhtbFBLAQItABQABgAIAAAAIQAubPAAxQAA&#10;AKUBAAAZAAAAAAAAAAAAAAAAAK4FAABkcnMvX3JlbHMvZTJvRG9jLnhtbC5yZWxzUEsBAi0AFAAG&#10;AAgAAAAhAI95G0DgAAAACAEAAA8AAAAAAAAAAAAAAAAAqgYAAGRycy9kb3ducmV2LnhtbFBLAQIt&#10;AAoAAAAAAAAAIQBozBg4gIUAAICFAAAUAAAAAAAAAAAAAAAAALcHAABkcnMvbWVkaWEvaW1hZ2Ux&#10;LnBuZ1BLAQItAAoAAAAAAAAAIQDmzTc8BhYCAAYWAgAUAAAAAAAAAAAAAAAAAGmNAABkcnMvbWVk&#10;aWEvaW1hZ2UyLnBuZ1BLBQYAAAAABwAHAL4BAAChowIAAAA=&#10;">
                <v:shape id="Imagen 237" o:spid="_x0000_s1027" type="#_x0000_t75" style="position:absolute;left:8382;width:44964;height:274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shZLGAAAA3AAAAA8AAABkcnMvZG93bnJldi54bWxEj81rwkAUxO8F/4flCb3VjQqtRFfxA9FT&#10;i18Hb8/sMwlm38bs1iT967uFgsdhZn7DTGaNKcSDKpdbVtDvRSCIE6tzThUcD+u3EQjnkTUWlklB&#10;Sw5m087LBGNta97RY+9TESDsYlSQeV/GUrokI4OuZ0vi4F1tZdAHWaVSV1gHuCnkIIrepcGcw0KG&#10;JS0zSm77b6Ngq4v6k8+XVbLYfJ3vP6c2nW9apV67zXwMwlPjn+H/9lYrGAw/4O9MOAJy+g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KyFksYAAADcAAAADwAAAAAAAAAAAAAA&#10;AACfAgAAZHJzL2Rvd25yZXYueG1sUEsFBgAAAAAEAAQA9wAAAJIDAAAAAA==&#10;">
                  <v:imagedata r:id="rId41" o:title="Lunares-blancos-floral-vintage-014"/>
                  <v:path arrowok="t"/>
                </v:shape>
                <v:shape id="Imagen 238" o:spid="_x0000_s1028" type="#_x0000_t75" style="position:absolute;top:17335;width:61842;height:2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7PL4/BAAAA3AAAAA8AAABkcnMvZG93bnJldi54bWxET8uKwjAU3Q/4D+EK7sbUB4NUo4iOUNDN&#10;VDfuLs21LU1uSpOp9e/NYmCWh/Pe7AZrRE+drx0rmE0TEMSF0zWXCm7X0+cKhA/IGo1jUvAiD7vt&#10;6GODqXZP/qE+D6WIIexTVFCF0KZS+qIii37qWuLIPVxnMUTYlVJ3+Izh1sh5knxJizXHhgpbOlRU&#10;NPmvVeCa+3Jm+uaCl+VwvDbf2dlkmVKT8bBfgwg0hH/xnzvTCuaLuDaeiUdAbt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7PL4/BAAAA3AAAAA8AAAAAAAAAAAAAAAAAnwIA&#10;AGRycy9kb3ducmV2LnhtbFBLBQYAAAAABAAEAPcAAACNAwAAAAA=&#10;">
                  <v:imagedata r:id="rId42" o:title="owl post2"/>
                  <v:path arrowok="t"/>
                </v:shape>
              </v:group>
            </w:pict>
          </mc:Fallback>
        </mc:AlternateContent>
      </w:r>
    </w:p>
    <w:p w:rsidR="00883452" w:rsidRPr="006F3961" w:rsidRDefault="00883452" w:rsidP="00883452">
      <w:pPr>
        <w:rPr>
          <w:lang w:val="es-MX"/>
        </w:rPr>
      </w:pPr>
    </w:p>
    <w:p w:rsidR="00883452" w:rsidRPr="006F3961" w:rsidRDefault="00883452" w:rsidP="00883452">
      <w:pPr>
        <w:rPr>
          <w:lang w:val="es-MX"/>
        </w:rPr>
      </w:pPr>
    </w:p>
    <w:p w:rsidR="00883452" w:rsidRPr="006F3961" w:rsidRDefault="00883452" w:rsidP="00883452">
      <w:pPr>
        <w:rPr>
          <w:lang w:val="es-MX"/>
        </w:rPr>
      </w:pPr>
    </w:p>
    <w:p w:rsidR="00883452" w:rsidRPr="006F3961" w:rsidRDefault="00883452" w:rsidP="00883452">
      <w:pPr>
        <w:rPr>
          <w:lang w:val="es-MX"/>
        </w:rPr>
      </w:pPr>
    </w:p>
    <w:p w:rsidR="00883452" w:rsidRPr="006F3961" w:rsidRDefault="00883452" w:rsidP="00883452">
      <w:pPr>
        <w:rPr>
          <w:lang w:val="es-MX"/>
        </w:rPr>
      </w:pPr>
    </w:p>
    <w:p w:rsidR="00883452" w:rsidRPr="006F3961" w:rsidRDefault="00883452" w:rsidP="00883452">
      <w:pPr>
        <w:rPr>
          <w:lang w:val="es-MX"/>
        </w:rPr>
      </w:pPr>
    </w:p>
    <w:p w:rsidR="00883452" w:rsidRPr="006F3961" w:rsidRDefault="00883452" w:rsidP="00883452">
      <w:pPr>
        <w:rPr>
          <w:lang w:val="es-MX"/>
        </w:rPr>
      </w:pPr>
    </w:p>
    <w:p w:rsidR="00883452" w:rsidRPr="006F3961" w:rsidRDefault="00883452" w:rsidP="00883452">
      <w:pPr>
        <w:rPr>
          <w:lang w:val="es-MX"/>
        </w:rPr>
      </w:pPr>
    </w:p>
    <w:p w:rsidR="00883452" w:rsidRPr="006F3961" w:rsidRDefault="00883452" w:rsidP="00883452">
      <w:pPr>
        <w:rPr>
          <w:lang w:val="es-MX"/>
        </w:rPr>
      </w:pPr>
    </w:p>
    <w:p w:rsidR="00883452" w:rsidRPr="006F3961" w:rsidRDefault="00883452" w:rsidP="00883452">
      <w:pPr>
        <w:rPr>
          <w:lang w:val="es-MX"/>
        </w:rPr>
      </w:pPr>
    </w:p>
    <w:p w:rsidR="00883452" w:rsidRPr="006F3961" w:rsidRDefault="00883452" w:rsidP="00883452">
      <w:pPr>
        <w:rPr>
          <w:lang w:val="es-MX"/>
        </w:rPr>
      </w:pPr>
    </w:p>
    <w:p w:rsidR="00883452" w:rsidRPr="006F3961" w:rsidRDefault="00883452" w:rsidP="00883452">
      <w:pPr>
        <w:rPr>
          <w:lang w:val="es-MX"/>
        </w:rPr>
      </w:pPr>
    </w:p>
    <w:p w:rsidR="00883452" w:rsidRPr="006F3961" w:rsidRDefault="00883452" w:rsidP="00883452">
      <w:pPr>
        <w:rPr>
          <w:lang w:val="es-MX"/>
        </w:rPr>
      </w:pPr>
    </w:p>
    <w:p w:rsidR="00883452" w:rsidRDefault="00883452" w:rsidP="00883452">
      <w:pPr>
        <w:rPr>
          <w:lang w:val="es-MX"/>
        </w:rPr>
      </w:pPr>
    </w:p>
    <w:tbl>
      <w:tblPr>
        <w:tblStyle w:val="Tabladecuadrcula4-nfasis1"/>
        <w:tblW w:w="0" w:type="auto"/>
        <w:tblInd w:w="437" w:type="dxa"/>
        <w:tblLayout w:type="fixed"/>
        <w:tblLook w:val="04A0" w:firstRow="1" w:lastRow="0" w:firstColumn="1" w:lastColumn="0" w:noHBand="0" w:noVBand="1"/>
      </w:tblPr>
      <w:tblGrid>
        <w:gridCol w:w="1134"/>
        <w:gridCol w:w="1134"/>
        <w:gridCol w:w="1134"/>
        <w:gridCol w:w="1134"/>
        <w:gridCol w:w="1134"/>
        <w:gridCol w:w="1134"/>
        <w:gridCol w:w="1134"/>
      </w:tblGrid>
      <w:tr w:rsidR="00883452" w:rsidTr="00D7635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883452" w:rsidRPr="00E062F6" w:rsidRDefault="00883452" w:rsidP="00D76352">
            <w:pPr>
              <w:tabs>
                <w:tab w:val="left" w:pos="1817"/>
                <w:tab w:val="center" w:pos="4560"/>
              </w:tabs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D</w:t>
            </w:r>
          </w:p>
        </w:tc>
        <w:tc>
          <w:tcPr>
            <w:tcW w:w="1134" w:type="dxa"/>
          </w:tcPr>
          <w:p w:rsidR="00883452" w:rsidRPr="00E062F6" w:rsidRDefault="00883452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L</w:t>
            </w:r>
          </w:p>
        </w:tc>
        <w:tc>
          <w:tcPr>
            <w:tcW w:w="1134" w:type="dxa"/>
          </w:tcPr>
          <w:p w:rsidR="00883452" w:rsidRPr="00E062F6" w:rsidRDefault="00883452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M</w:t>
            </w:r>
          </w:p>
        </w:tc>
        <w:tc>
          <w:tcPr>
            <w:tcW w:w="1134" w:type="dxa"/>
          </w:tcPr>
          <w:p w:rsidR="00883452" w:rsidRPr="00E062F6" w:rsidRDefault="00883452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M</w:t>
            </w:r>
          </w:p>
        </w:tc>
        <w:tc>
          <w:tcPr>
            <w:tcW w:w="1134" w:type="dxa"/>
          </w:tcPr>
          <w:p w:rsidR="00883452" w:rsidRPr="00E062F6" w:rsidRDefault="00883452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J</w:t>
            </w:r>
          </w:p>
        </w:tc>
        <w:tc>
          <w:tcPr>
            <w:tcW w:w="1134" w:type="dxa"/>
          </w:tcPr>
          <w:p w:rsidR="00883452" w:rsidRPr="00E062F6" w:rsidRDefault="00883452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V</w:t>
            </w:r>
          </w:p>
        </w:tc>
        <w:tc>
          <w:tcPr>
            <w:tcW w:w="1134" w:type="dxa"/>
          </w:tcPr>
          <w:p w:rsidR="00883452" w:rsidRPr="00E062F6" w:rsidRDefault="00883452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S</w:t>
            </w:r>
          </w:p>
        </w:tc>
      </w:tr>
      <w:tr w:rsidR="00883452" w:rsidTr="00D763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883452" w:rsidRDefault="00883452" w:rsidP="00D76352">
            <w:pPr>
              <w:tabs>
                <w:tab w:val="left" w:pos="1817"/>
                <w:tab w:val="center" w:pos="4560"/>
              </w:tabs>
              <w:rPr>
                <w:lang w:val="es-MX"/>
              </w:rPr>
            </w:pPr>
          </w:p>
        </w:tc>
        <w:tc>
          <w:tcPr>
            <w:tcW w:w="1134" w:type="dxa"/>
          </w:tcPr>
          <w:p w:rsidR="00883452" w:rsidRPr="00C41C98" w:rsidRDefault="00883452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883452" w:rsidRPr="00C41C98" w:rsidRDefault="00883452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883452" w:rsidRPr="00C41C98" w:rsidRDefault="00883452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883452" w:rsidRPr="00C41C98" w:rsidRDefault="00883452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</w:t>
            </w:r>
          </w:p>
        </w:tc>
        <w:tc>
          <w:tcPr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</w:t>
            </w:r>
          </w:p>
        </w:tc>
      </w:tr>
      <w:tr w:rsidR="00883452" w:rsidTr="00D7635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3</w:t>
            </w:r>
          </w:p>
        </w:tc>
        <w:tc>
          <w:tcPr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4</w:t>
            </w:r>
          </w:p>
        </w:tc>
        <w:tc>
          <w:tcPr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5</w:t>
            </w:r>
          </w:p>
        </w:tc>
        <w:tc>
          <w:tcPr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6</w:t>
            </w:r>
          </w:p>
        </w:tc>
        <w:tc>
          <w:tcPr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7</w:t>
            </w:r>
          </w:p>
        </w:tc>
        <w:tc>
          <w:tcPr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8</w:t>
            </w:r>
          </w:p>
        </w:tc>
        <w:tc>
          <w:tcPr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9</w:t>
            </w:r>
          </w:p>
        </w:tc>
      </w:tr>
      <w:tr w:rsidR="00883452" w:rsidTr="00D763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10</w:t>
            </w:r>
          </w:p>
        </w:tc>
        <w:tc>
          <w:tcPr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11</w:t>
            </w:r>
          </w:p>
        </w:tc>
        <w:tc>
          <w:tcPr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12</w:t>
            </w:r>
          </w:p>
        </w:tc>
        <w:tc>
          <w:tcPr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13</w:t>
            </w:r>
          </w:p>
        </w:tc>
        <w:tc>
          <w:tcPr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14</w:t>
            </w:r>
          </w:p>
        </w:tc>
        <w:tc>
          <w:tcPr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15</w:t>
            </w:r>
          </w:p>
        </w:tc>
        <w:tc>
          <w:tcPr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16</w:t>
            </w:r>
          </w:p>
        </w:tc>
      </w:tr>
      <w:tr w:rsidR="00883452" w:rsidTr="00D7635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17</w:t>
            </w:r>
          </w:p>
        </w:tc>
        <w:tc>
          <w:tcPr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18</w:t>
            </w:r>
          </w:p>
        </w:tc>
        <w:tc>
          <w:tcPr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19</w:t>
            </w:r>
          </w:p>
        </w:tc>
        <w:tc>
          <w:tcPr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20</w:t>
            </w:r>
          </w:p>
        </w:tc>
        <w:tc>
          <w:tcPr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21</w:t>
            </w:r>
          </w:p>
        </w:tc>
        <w:tc>
          <w:tcPr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22</w:t>
            </w:r>
          </w:p>
        </w:tc>
        <w:tc>
          <w:tcPr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23</w:t>
            </w:r>
          </w:p>
        </w:tc>
      </w:tr>
      <w:tr w:rsidR="00883452" w:rsidTr="00D763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24</w:t>
            </w:r>
          </w:p>
        </w:tc>
        <w:tc>
          <w:tcPr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25</w:t>
            </w:r>
          </w:p>
        </w:tc>
        <w:tc>
          <w:tcPr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26</w:t>
            </w:r>
          </w:p>
        </w:tc>
        <w:tc>
          <w:tcPr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27</w:t>
            </w:r>
          </w:p>
        </w:tc>
        <w:tc>
          <w:tcPr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28</w:t>
            </w:r>
          </w:p>
        </w:tc>
        <w:tc>
          <w:tcPr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29</w:t>
            </w:r>
          </w:p>
        </w:tc>
        <w:tc>
          <w:tcPr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30</w:t>
            </w:r>
          </w:p>
        </w:tc>
      </w:tr>
      <w:tr w:rsidR="00883452" w:rsidTr="00D7635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31</w:t>
            </w:r>
          </w:p>
        </w:tc>
        <w:tc>
          <w:tcPr>
            <w:tcW w:w="1134" w:type="dxa"/>
          </w:tcPr>
          <w:p w:rsidR="00883452" w:rsidRPr="00C41C98" w:rsidRDefault="00883452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883452" w:rsidRPr="00C41C98" w:rsidRDefault="00883452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883452" w:rsidRPr="00C41C98" w:rsidRDefault="00883452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883452" w:rsidRPr="00C41C98" w:rsidRDefault="00883452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883452" w:rsidRPr="00C41C98" w:rsidRDefault="00883452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883452" w:rsidRPr="00C41C98" w:rsidRDefault="00883452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</w:tr>
    </w:tbl>
    <w:p w:rsidR="00883452" w:rsidRDefault="00883452" w:rsidP="00883452">
      <w:pPr>
        <w:tabs>
          <w:tab w:val="left" w:pos="1817"/>
          <w:tab w:val="center" w:pos="4560"/>
        </w:tabs>
        <w:jc w:val="left"/>
        <w:rPr>
          <w:lang w:val="es-MX"/>
        </w:rPr>
      </w:pPr>
      <w:r>
        <w:rPr>
          <w:lang w:val="es-MX"/>
        </w:rPr>
        <w:tab/>
      </w:r>
    </w:p>
    <w:p w:rsidR="00883452" w:rsidRDefault="00883452" w:rsidP="00883452">
      <w:pPr>
        <w:tabs>
          <w:tab w:val="left" w:pos="1817"/>
          <w:tab w:val="center" w:pos="4560"/>
        </w:tabs>
        <w:jc w:val="left"/>
        <w:rPr>
          <w:lang w:val="es-MX"/>
        </w:rPr>
      </w:pPr>
      <w:r w:rsidRPr="00C41C98">
        <w:rPr>
          <w:noProof/>
          <w:lang w:val="es-ES" w:eastAsia="es-ES"/>
        </w:rPr>
        <mc:AlternateContent>
          <mc:Choice Requires="wps">
            <w:drawing>
              <wp:anchor distT="45720" distB="45720" distL="114300" distR="114300" simplePos="0" relativeHeight="251877376" behindDoc="0" locked="0" layoutInCell="1" allowOverlap="1" wp14:anchorId="52023355" wp14:editId="39781973">
                <wp:simplePos x="0" y="0"/>
                <wp:positionH relativeFrom="margin">
                  <wp:posOffset>982980</wp:posOffset>
                </wp:positionH>
                <wp:positionV relativeFrom="paragraph">
                  <wp:posOffset>-5561330</wp:posOffset>
                </wp:positionV>
                <wp:extent cx="3909695" cy="1280160"/>
                <wp:effectExtent l="0" t="0" r="0" b="0"/>
                <wp:wrapSquare wrapText="bothSides"/>
                <wp:docPr id="23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9695" cy="1280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5DAE" w:rsidRPr="00C41C98" w:rsidRDefault="00D15DAE" w:rsidP="00883452">
                            <w:pPr>
                              <w:pStyle w:val="Puesto"/>
                              <w:rPr>
                                <w:color w:val="000000" w:themeColor="text1"/>
                                <w:sz w:val="1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>
                              <w:rPr>
                                <w:color w:val="000000" w:themeColor="text1"/>
                                <w:sz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Enero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023355" id="_x0000_s1034" type="#_x0000_t202" style="position:absolute;margin-left:77.4pt;margin-top:-437.9pt;width:307.85pt;height:100.8pt;z-index:2518773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D0jFgIAAAMEAAAOAAAAZHJzL2Uyb0RvYy54bWysU9uO2yAQfa/Uf0C8N75sksZWnNU2260q&#10;bS/Sth9AAMeowLhAYm+/fgecpFH7VtUPiPEwhzlnDuvb0WhylM4rsA0tZjkl0nIQyu4b+v3bw5sV&#10;JT4wK5gGKxv6LD293bx+tR76WpbQgRbSEQSxvh76hnYh9HWWed5Jw/wMemkx2YIzLGDo9plwbEB0&#10;o7Myz5fZAE70Drj0Hv/eT0m6SfhtK3n40rZeBqIbir2FtLq07uKabdas3jvWd4qf2mD/0IVhyuKl&#10;F6h7Fhg5OPUXlFHcgYc2zDiYDNpWcZk4IJsi/4PNU8d6mbigOL6/yOT/Hyz/fPzqiBINLW8qSiwz&#10;OKTtgQkHREgS5BiAlFGmofc1nn7q8XwY38GI406Uff8I/IcnFrYds3t55xwMnWQC2yxiZXZVOuH4&#10;CLIbPoHA29ghQAIaW2eihqgKQXQc1/NlRNgH4fjzpsqrZbWghGOuKFd5sUxDzFh9Lu+dDx8kGBI3&#10;DXXogQTPjo8+xHZYfT4Sb7PwoLROPtCWDA2tFuUiFVxljApoU61MQ1d5/CbjRJbvrUjFgSk97fEC&#10;bU+0I9OJcxh3YxJ6dVZzB+IZdXAwuRJfEW46cL8oGdCRDfU/D8xJSvRHi1pWxXweLZyC+eJtiYG7&#10;zuyuM8xyhGpooGTabkOy/UT5DjVvVVIjDmfq5NQyOi2JdHoV0crXcTr1++1uXgAAAP//AwBQSwME&#10;FAAGAAgAAAAhALRG5nDhAAAADQEAAA8AAABkcnMvZG93bnJldi54bWxMj81OwzAQhO9IvIO1lbi1&#10;dqukKWmcCoG4gig/Ejc33iZR43UUu014e5YTve3sjma/KXaT68QFh9B60rBcKBBIlbct1Ro+3p/n&#10;GxAhGrKm84QafjDArry9KUxu/UhveNnHWnAIhdxoaGLscylD1aAzYeF7JL4d/eBMZDnU0g5m5HDX&#10;yZVSa+lMS/yhMT0+Nlid9men4fPl+P2VqNf6yaX96Cclyd1Lre9m08MWRMQp/pvhD5/RoWSmgz+T&#10;DaJjnSaMHjXMN1nKE1uyTKUgDrxaZ8kKZFnI6xblLwAAAP//AwBQSwECLQAUAAYACAAAACEAtoM4&#10;kv4AAADhAQAAEwAAAAAAAAAAAAAAAAAAAAAAW0NvbnRlbnRfVHlwZXNdLnhtbFBLAQItABQABgAI&#10;AAAAIQA4/SH/1gAAAJQBAAALAAAAAAAAAAAAAAAAAC8BAABfcmVscy8ucmVsc1BLAQItABQABgAI&#10;AAAAIQBbdD0jFgIAAAMEAAAOAAAAAAAAAAAAAAAAAC4CAABkcnMvZTJvRG9jLnhtbFBLAQItABQA&#10;BgAIAAAAIQC0RuZw4QAAAA0BAAAPAAAAAAAAAAAAAAAAAHAEAABkcnMvZG93bnJldi54bWxQSwUG&#10;AAAAAAQABADzAAAAfgUAAAAA&#10;" filled="f" stroked="f">
                <v:textbox>
                  <w:txbxContent>
                    <w:p w:rsidR="00D15DAE" w:rsidRPr="00C41C98" w:rsidRDefault="00D15DAE" w:rsidP="00883452">
                      <w:pPr>
                        <w:pStyle w:val="Puesto"/>
                        <w:rPr>
                          <w:color w:val="000000" w:themeColor="text1"/>
                          <w:sz w:val="1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>
                        <w:rPr>
                          <w:color w:val="000000" w:themeColor="text1"/>
                          <w:sz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Enero</w:t>
                      </w:r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883452" w:rsidRPr="00E062F6" w:rsidRDefault="00883452" w:rsidP="00883452">
      <w:pPr>
        <w:rPr>
          <w:color w:val="auto"/>
        </w:rPr>
      </w:pPr>
      <w:r w:rsidRPr="00E062F6">
        <w:rPr>
          <w:color w:val="auto"/>
        </w:rPr>
        <w:t xml:space="preserve">Valor </w:t>
      </w:r>
      <w:proofErr w:type="gramStart"/>
      <w:r w:rsidRPr="00E062F6">
        <w:rPr>
          <w:color w:val="auto"/>
        </w:rPr>
        <w:t>del</w:t>
      </w:r>
      <w:proofErr w:type="gramEnd"/>
      <w:r w:rsidRPr="00E062F6">
        <w:rPr>
          <w:color w:val="auto"/>
        </w:rPr>
        <w:t xml:space="preserve"> </w:t>
      </w:r>
      <w:proofErr w:type="spellStart"/>
      <w:r w:rsidRPr="00E062F6">
        <w:rPr>
          <w:color w:val="auto"/>
        </w:rPr>
        <w:t>mes</w:t>
      </w:r>
      <w:proofErr w:type="spellEnd"/>
      <w:r w:rsidRPr="00E062F6">
        <w:rPr>
          <w:color w:val="auto"/>
        </w:rPr>
        <w:t>:</w:t>
      </w:r>
    </w:p>
    <w:p w:rsidR="00883452" w:rsidRPr="00E062F6" w:rsidRDefault="00BB74F1" w:rsidP="00883452">
      <w:pPr>
        <w:rPr>
          <w:b/>
          <w:color w:val="auto"/>
          <w:sz w:val="72"/>
        </w:rPr>
      </w:pPr>
      <w:proofErr w:type="spellStart"/>
      <w:r>
        <w:rPr>
          <w:b/>
          <w:color w:val="auto"/>
          <w:sz w:val="72"/>
        </w:rPr>
        <w:t>Diálogo</w:t>
      </w:r>
      <w:proofErr w:type="spellEnd"/>
    </w:p>
    <w:p w:rsidR="00014EEA" w:rsidRDefault="00014EEA" w:rsidP="00D560A3">
      <w:pPr>
        <w:tabs>
          <w:tab w:val="left" w:pos="3068"/>
        </w:tabs>
        <w:rPr>
          <w:lang w:val="es-MX"/>
        </w:rPr>
      </w:pPr>
    </w:p>
    <w:p w:rsidR="00F54CD4" w:rsidRPr="00BE6029" w:rsidRDefault="00F54CD4" w:rsidP="00F54CD4">
      <w:pPr>
        <w:pStyle w:val="Puesto"/>
        <w:rPr>
          <w:sz w:val="56"/>
          <w:lang w:val="es-MX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879424" behindDoc="0" locked="0" layoutInCell="1" allowOverlap="1" wp14:anchorId="00C57CE8" wp14:editId="33556DE1">
            <wp:simplePos x="0" y="0"/>
            <wp:positionH relativeFrom="margin">
              <wp:align>left</wp:align>
            </wp:positionH>
            <wp:positionV relativeFrom="paragraph">
              <wp:posOffset>480651</wp:posOffset>
            </wp:positionV>
            <wp:extent cx="5628289" cy="4105473"/>
            <wp:effectExtent l="0" t="0" r="0" b="0"/>
            <wp:wrapNone/>
            <wp:docPr id="244" name="Imagen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8289" cy="4105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56"/>
          <w:lang w:val="es-MX"/>
        </w:rPr>
        <w:t>Efemérides del mes</w:t>
      </w:r>
    </w:p>
    <w:p w:rsidR="00F54CD4" w:rsidRDefault="00F54CD4" w:rsidP="00F54CD4">
      <w:pPr>
        <w:rPr>
          <w:lang w:val="es-MX"/>
        </w:rPr>
      </w:pPr>
    </w:p>
    <w:p w:rsidR="00F54CD4" w:rsidRDefault="00F54CD4" w:rsidP="00F54CD4">
      <w:pPr>
        <w:rPr>
          <w:lang w:val="es-MX"/>
        </w:rPr>
      </w:pPr>
    </w:p>
    <w:p w:rsidR="00F54CD4" w:rsidRDefault="00F54CD4" w:rsidP="00F54CD4">
      <w:pPr>
        <w:rPr>
          <w:lang w:val="es-MX"/>
        </w:rPr>
      </w:pPr>
    </w:p>
    <w:p w:rsidR="00F54CD4" w:rsidRDefault="00F54CD4" w:rsidP="00F54CD4">
      <w:pPr>
        <w:rPr>
          <w:lang w:val="es-MX"/>
        </w:rPr>
      </w:pPr>
    </w:p>
    <w:p w:rsidR="00F54CD4" w:rsidRDefault="00F54CD4" w:rsidP="00F54CD4">
      <w:pPr>
        <w:rPr>
          <w:lang w:val="es-MX"/>
        </w:rPr>
      </w:pPr>
    </w:p>
    <w:p w:rsidR="00F54CD4" w:rsidRDefault="00F54CD4" w:rsidP="00F54CD4">
      <w:pPr>
        <w:rPr>
          <w:lang w:val="es-MX"/>
        </w:rPr>
      </w:pPr>
    </w:p>
    <w:p w:rsidR="00F54CD4" w:rsidRDefault="00F54CD4" w:rsidP="00F54CD4">
      <w:pPr>
        <w:rPr>
          <w:lang w:val="es-MX"/>
        </w:rPr>
      </w:pPr>
    </w:p>
    <w:p w:rsidR="00F54CD4" w:rsidRDefault="00F54CD4" w:rsidP="00F54CD4">
      <w:pPr>
        <w:rPr>
          <w:lang w:val="es-MX"/>
        </w:rPr>
      </w:pPr>
    </w:p>
    <w:p w:rsidR="00F54CD4" w:rsidRDefault="00F54CD4" w:rsidP="00F54CD4">
      <w:pPr>
        <w:rPr>
          <w:lang w:val="es-MX"/>
        </w:rPr>
      </w:pPr>
    </w:p>
    <w:p w:rsidR="00F54CD4" w:rsidRDefault="00F54CD4" w:rsidP="00F54CD4">
      <w:pPr>
        <w:rPr>
          <w:lang w:val="es-MX"/>
        </w:rPr>
      </w:pPr>
    </w:p>
    <w:p w:rsidR="00F54CD4" w:rsidRDefault="00F54CD4" w:rsidP="00F54CD4">
      <w:pPr>
        <w:rPr>
          <w:lang w:val="es-MX"/>
        </w:rPr>
      </w:pPr>
    </w:p>
    <w:p w:rsidR="00F54CD4" w:rsidRDefault="00F54CD4" w:rsidP="00F54CD4">
      <w:pPr>
        <w:rPr>
          <w:lang w:val="es-MX"/>
        </w:rPr>
      </w:pPr>
    </w:p>
    <w:p w:rsidR="00F54CD4" w:rsidRDefault="00F54CD4" w:rsidP="00F54CD4">
      <w:pPr>
        <w:rPr>
          <w:lang w:val="es-MX"/>
        </w:rPr>
      </w:pPr>
    </w:p>
    <w:p w:rsidR="00F54CD4" w:rsidRDefault="00F54CD4" w:rsidP="00F54CD4">
      <w:pPr>
        <w:rPr>
          <w:lang w:val="es-MX"/>
        </w:rPr>
      </w:pPr>
    </w:p>
    <w:p w:rsidR="00F54CD4" w:rsidRDefault="00F54CD4" w:rsidP="00F54CD4">
      <w:pPr>
        <w:rPr>
          <w:lang w:val="es-MX"/>
        </w:rPr>
      </w:pPr>
    </w:p>
    <w:p w:rsidR="00F54CD4" w:rsidRDefault="00F54CD4" w:rsidP="00F54CD4">
      <w:pPr>
        <w:rPr>
          <w:lang w:val="es-MX"/>
        </w:rPr>
      </w:pPr>
    </w:p>
    <w:p w:rsidR="00F54CD4" w:rsidRDefault="00F54CD4" w:rsidP="00F54CD4">
      <w:pPr>
        <w:rPr>
          <w:lang w:val="es-MX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F54CD4" w:rsidTr="00D76352">
        <w:tc>
          <w:tcPr>
            <w:tcW w:w="9111" w:type="dxa"/>
          </w:tcPr>
          <w:p w:rsidR="00F54CD4" w:rsidRDefault="00F54CD4" w:rsidP="00D76352">
            <w:pPr>
              <w:rPr>
                <w:lang w:val="es-MX"/>
              </w:rPr>
            </w:pPr>
          </w:p>
        </w:tc>
      </w:tr>
      <w:tr w:rsidR="00F54CD4" w:rsidTr="00D76352">
        <w:tc>
          <w:tcPr>
            <w:tcW w:w="9111" w:type="dxa"/>
          </w:tcPr>
          <w:p w:rsidR="00F54CD4" w:rsidRDefault="00F54CD4" w:rsidP="00D76352">
            <w:pPr>
              <w:rPr>
                <w:lang w:val="es-MX"/>
              </w:rPr>
            </w:pPr>
          </w:p>
        </w:tc>
      </w:tr>
      <w:tr w:rsidR="00F54CD4" w:rsidTr="00D76352">
        <w:tc>
          <w:tcPr>
            <w:tcW w:w="9111" w:type="dxa"/>
          </w:tcPr>
          <w:p w:rsidR="00F54CD4" w:rsidRDefault="00F54CD4" w:rsidP="00D76352">
            <w:pPr>
              <w:rPr>
                <w:lang w:val="es-MX"/>
              </w:rPr>
            </w:pPr>
          </w:p>
        </w:tc>
      </w:tr>
      <w:tr w:rsidR="00F54CD4" w:rsidTr="00D76352">
        <w:tc>
          <w:tcPr>
            <w:tcW w:w="9111" w:type="dxa"/>
          </w:tcPr>
          <w:p w:rsidR="00F54CD4" w:rsidRDefault="00F54CD4" w:rsidP="00D76352">
            <w:pPr>
              <w:rPr>
                <w:lang w:val="es-MX"/>
              </w:rPr>
            </w:pPr>
          </w:p>
        </w:tc>
      </w:tr>
      <w:tr w:rsidR="00F54CD4" w:rsidTr="00D76352">
        <w:tc>
          <w:tcPr>
            <w:tcW w:w="9111" w:type="dxa"/>
          </w:tcPr>
          <w:p w:rsidR="00F54CD4" w:rsidRDefault="00F54CD4" w:rsidP="00D76352">
            <w:pPr>
              <w:rPr>
                <w:lang w:val="es-MX"/>
              </w:rPr>
            </w:pPr>
          </w:p>
        </w:tc>
      </w:tr>
      <w:tr w:rsidR="00F54CD4" w:rsidTr="00D76352">
        <w:tc>
          <w:tcPr>
            <w:tcW w:w="9111" w:type="dxa"/>
          </w:tcPr>
          <w:p w:rsidR="00F54CD4" w:rsidRDefault="00F54CD4" w:rsidP="00D76352">
            <w:pPr>
              <w:rPr>
                <w:lang w:val="es-MX"/>
              </w:rPr>
            </w:pPr>
          </w:p>
        </w:tc>
      </w:tr>
      <w:tr w:rsidR="00F54CD4" w:rsidTr="00D76352">
        <w:tc>
          <w:tcPr>
            <w:tcW w:w="9111" w:type="dxa"/>
          </w:tcPr>
          <w:p w:rsidR="00F54CD4" w:rsidRDefault="00F54CD4" w:rsidP="00D76352">
            <w:pPr>
              <w:rPr>
                <w:lang w:val="es-MX"/>
              </w:rPr>
            </w:pPr>
          </w:p>
        </w:tc>
      </w:tr>
      <w:tr w:rsidR="00F54CD4" w:rsidTr="00D76352">
        <w:tc>
          <w:tcPr>
            <w:tcW w:w="9111" w:type="dxa"/>
          </w:tcPr>
          <w:p w:rsidR="00F54CD4" w:rsidRDefault="00F54CD4" w:rsidP="00D76352">
            <w:pPr>
              <w:jc w:val="both"/>
              <w:rPr>
                <w:lang w:val="es-MX"/>
              </w:rPr>
            </w:pPr>
          </w:p>
        </w:tc>
      </w:tr>
    </w:tbl>
    <w:p w:rsidR="00F54CD4" w:rsidRDefault="00F54CD4" w:rsidP="00F54CD4">
      <w:pPr>
        <w:rPr>
          <w:lang w:val="es-MX"/>
        </w:rPr>
      </w:pPr>
      <w:r>
        <w:rPr>
          <w:lang w:val="es-MX"/>
        </w:rPr>
        <w:br w:type="page"/>
      </w:r>
    </w:p>
    <w:p w:rsidR="00F54CD4" w:rsidRDefault="00F54CD4" w:rsidP="00F54CD4">
      <w:pPr>
        <w:tabs>
          <w:tab w:val="left" w:pos="3068"/>
        </w:tabs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F54CD4" w:rsidRPr="00EF4E04" w:rsidTr="00D76352">
        <w:tc>
          <w:tcPr>
            <w:tcW w:w="9111" w:type="dxa"/>
          </w:tcPr>
          <w:p w:rsidR="00F54CD4" w:rsidRPr="00EF4E0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01</w:t>
            </w:r>
          </w:p>
          <w:p w:rsidR="00F54CD4" w:rsidRPr="00EF4E0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F54CD4" w:rsidRPr="00EF4E0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F54CD4" w:rsidRPr="00EF4E0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F54CD4" w:rsidRPr="00EF4E04" w:rsidTr="00D76352">
        <w:tc>
          <w:tcPr>
            <w:tcW w:w="9111" w:type="dxa"/>
          </w:tcPr>
          <w:p w:rsidR="00F54CD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04</w:t>
            </w:r>
          </w:p>
          <w:p w:rsidR="00F54CD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F54CD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F54CD4" w:rsidRPr="00EF4E0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F54CD4" w:rsidRPr="00EF4E04" w:rsidTr="00D76352">
        <w:tc>
          <w:tcPr>
            <w:tcW w:w="9111" w:type="dxa"/>
          </w:tcPr>
          <w:p w:rsidR="00F54CD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05</w:t>
            </w:r>
          </w:p>
          <w:p w:rsidR="00F54CD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F54CD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F54CD4" w:rsidRPr="00EF4E0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F54CD4" w:rsidTr="00D76352">
        <w:tc>
          <w:tcPr>
            <w:tcW w:w="9111" w:type="dxa"/>
          </w:tcPr>
          <w:p w:rsidR="00F54CD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06</w:t>
            </w:r>
          </w:p>
          <w:p w:rsidR="00F54CD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F54CD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F54CD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F54CD4" w:rsidTr="00D76352">
        <w:tc>
          <w:tcPr>
            <w:tcW w:w="9111" w:type="dxa"/>
          </w:tcPr>
          <w:p w:rsidR="00F54CD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07</w:t>
            </w:r>
          </w:p>
          <w:p w:rsidR="00F54CD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F54CD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F54CD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F54CD4" w:rsidRDefault="00F54CD4" w:rsidP="00F54CD4">
      <w:pPr>
        <w:tabs>
          <w:tab w:val="left" w:pos="6735"/>
        </w:tabs>
        <w:jc w:val="left"/>
        <w:rPr>
          <w:lang w:val="es-MX"/>
        </w:rPr>
      </w:pPr>
    </w:p>
    <w:p w:rsidR="00F54CD4" w:rsidRDefault="00F54CD4" w:rsidP="00F54CD4">
      <w:pPr>
        <w:tabs>
          <w:tab w:val="left" w:pos="6735"/>
        </w:tabs>
        <w:jc w:val="left"/>
        <w:rPr>
          <w:lang w:val="es-MX"/>
        </w:rPr>
      </w:pPr>
    </w:p>
    <w:p w:rsidR="00F54CD4" w:rsidRDefault="00F54CD4" w:rsidP="00D560A3">
      <w:pPr>
        <w:tabs>
          <w:tab w:val="left" w:pos="3068"/>
        </w:tabs>
        <w:rPr>
          <w:lang w:val="es-MX"/>
        </w:rPr>
      </w:pPr>
    </w:p>
    <w:p w:rsidR="00F54CD4" w:rsidRDefault="00F54CD4" w:rsidP="00D560A3">
      <w:pPr>
        <w:tabs>
          <w:tab w:val="left" w:pos="3068"/>
        </w:tabs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F54CD4" w:rsidRPr="00EF4E04" w:rsidTr="00D76352">
        <w:tc>
          <w:tcPr>
            <w:tcW w:w="9111" w:type="dxa"/>
          </w:tcPr>
          <w:p w:rsidR="00F54CD4" w:rsidRPr="00EF4E0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08</w:t>
            </w:r>
          </w:p>
          <w:p w:rsidR="00F54CD4" w:rsidRPr="00EF4E0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F54CD4" w:rsidRPr="00EF4E0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F54CD4" w:rsidRPr="00EF4E0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F54CD4" w:rsidRPr="00EF4E04" w:rsidTr="00D76352">
        <w:tc>
          <w:tcPr>
            <w:tcW w:w="9111" w:type="dxa"/>
          </w:tcPr>
          <w:p w:rsidR="00F54CD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11</w:t>
            </w:r>
          </w:p>
          <w:p w:rsidR="00F54CD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F54CD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F54CD4" w:rsidRPr="00EF4E0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F54CD4" w:rsidRPr="00EF4E04" w:rsidTr="00D76352">
        <w:tc>
          <w:tcPr>
            <w:tcW w:w="9111" w:type="dxa"/>
          </w:tcPr>
          <w:p w:rsidR="00F54CD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12</w:t>
            </w:r>
          </w:p>
          <w:p w:rsidR="00F54CD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F54CD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F54CD4" w:rsidRPr="00EF4E0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F54CD4" w:rsidTr="00D76352">
        <w:tc>
          <w:tcPr>
            <w:tcW w:w="9111" w:type="dxa"/>
          </w:tcPr>
          <w:p w:rsidR="00F54CD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13</w:t>
            </w:r>
          </w:p>
          <w:p w:rsidR="00F54CD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F54CD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F54CD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F54CD4" w:rsidTr="00D76352">
        <w:tc>
          <w:tcPr>
            <w:tcW w:w="9111" w:type="dxa"/>
          </w:tcPr>
          <w:p w:rsidR="00F54CD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14</w:t>
            </w:r>
          </w:p>
          <w:p w:rsidR="00F54CD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F54CD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F54CD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F54CD4" w:rsidRDefault="00F54CD4" w:rsidP="00D560A3">
      <w:pPr>
        <w:tabs>
          <w:tab w:val="left" w:pos="3068"/>
        </w:tabs>
        <w:rPr>
          <w:lang w:val="es-MX"/>
        </w:rPr>
      </w:pPr>
    </w:p>
    <w:p w:rsidR="00BA7253" w:rsidRDefault="00BA7253" w:rsidP="00D560A3">
      <w:pPr>
        <w:tabs>
          <w:tab w:val="left" w:pos="3068"/>
        </w:tabs>
        <w:rPr>
          <w:lang w:val="es-MX"/>
        </w:rPr>
      </w:pPr>
    </w:p>
    <w:p w:rsidR="00BA7253" w:rsidRDefault="00BA7253" w:rsidP="00D560A3">
      <w:pPr>
        <w:tabs>
          <w:tab w:val="left" w:pos="3068"/>
        </w:tabs>
        <w:rPr>
          <w:lang w:val="es-MX"/>
        </w:rPr>
      </w:pPr>
    </w:p>
    <w:p w:rsidR="00BA7253" w:rsidRDefault="00BA7253" w:rsidP="00D560A3">
      <w:pPr>
        <w:tabs>
          <w:tab w:val="left" w:pos="3068"/>
        </w:tabs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BA7253" w:rsidRPr="00EF4E04" w:rsidTr="00D76352">
        <w:tc>
          <w:tcPr>
            <w:tcW w:w="9111" w:type="dxa"/>
          </w:tcPr>
          <w:p w:rsidR="00BA7253" w:rsidRPr="00EF4E04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15</w:t>
            </w:r>
          </w:p>
          <w:p w:rsidR="00BA7253" w:rsidRPr="00EF4E04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BA7253" w:rsidRPr="00EF4E04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BA7253" w:rsidRPr="00EF4E04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BA7253" w:rsidRPr="00EF4E04" w:rsidTr="00D76352">
        <w:tc>
          <w:tcPr>
            <w:tcW w:w="9111" w:type="dxa"/>
          </w:tcPr>
          <w:p w:rsidR="00BA7253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18</w:t>
            </w:r>
          </w:p>
          <w:p w:rsidR="00BA7253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A7253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A7253" w:rsidRPr="00EF4E04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BA7253" w:rsidRPr="00EF4E04" w:rsidTr="00D76352">
        <w:tc>
          <w:tcPr>
            <w:tcW w:w="9111" w:type="dxa"/>
          </w:tcPr>
          <w:p w:rsidR="00BA7253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19</w:t>
            </w:r>
          </w:p>
          <w:p w:rsidR="00BA7253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A7253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A7253" w:rsidRPr="00EF4E04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BA7253" w:rsidTr="00D76352">
        <w:tc>
          <w:tcPr>
            <w:tcW w:w="9111" w:type="dxa"/>
          </w:tcPr>
          <w:p w:rsidR="00BA7253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20</w:t>
            </w:r>
          </w:p>
          <w:p w:rsidR="00BA7253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A7253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A7253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BA7253" w:rsidTr="00D76352">
        <w:tc>
          <w:tcPr>
            <w:tcW w:w="9111" w:type="dxa"/>
          </w:tcPr>
          <w:p w:rsidR="00BA7253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21</w:t>
            </w:r>
          </w:p>
          <w:p w:rsidR="00BA7253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A7253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A7253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BA7253" w:rsidRDefault="00BA7253" w:rsidP="00D560A3">
      <w:pPr>
        <w:tabs>
          <w:tab w:val="left" w:pos="3068"/>
        </w:tabs>
        <w:rPr>
          <w:lang w:val="es-MX"/>
        </w:rPr>
      </w:pPr>
    </w:p>
    <w:p w:rsidR="00BA7253" w:rsidRDefault="00BA7253" w:rsidP="00D560A3">
      <w:pPr>
        <w:tabs>
          <w:tab w:val="left" w:pos="3068"/>
        </w:tabs>
        <w:rPr>
          <w:lang w:val="es-MX"/>
        </w:rPr>
      </w:pPr>
    </w:p>
    <w:p w:rsidR="00BA7253" w:rsidRDefault="00BA7253" w:rsidP="00D560A3">
      <w:pPr>
        <w:tabs>
          <w:tab w:val="left" w:pos="3068"/>
        </w:tabs>
        <w:rPr>
          <w:lang w:val="es-MX"/>
        </w:rPr>
      </w:pPr>
    </w:p>
    <w:p w:rsidR="00BA7253" w:rsidRDefault="00BA7253" w:rsidP="00D560A3">
      <w:pPr>
        <w:tabs>
          <w:tab w:val="left" w:pos="3068"/>
        </w:tabs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BA7253" w:rsidRPr="00EF4E04" w:rsidTr="00D76352">
        <w:tc>
          <w:tcPr>
            <w:tcW w:w="9111" w:type="dxa"/>
          </w:tcPr>
          <w:p w:rsidR="00BA7253" w:rsidRPr="00EF4E04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22</w:t>
            </w:r>
          </w:p>
          <w:p w:rsidR="00BA7253" w:rsidRPr="00EF4E04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BA7253" w:rsidRPr="00EF4E04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BA7253" w:rsidRPr="00EF4E04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BA7253" w:rsidRPr="00EF4E04" w:rsidTr="00D76352">
        <w:tc>
          <w:tcPr>
            <w:tcW w:w="9111" w:type="dxa"/>
          </w:tcPr>
          <w:p w:rsidR="00BA7253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25</w:t>
            </w:r>
          </w:p>
          <w:p w:rsidR="00BA7253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A7253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A7253" w:rsidRPr="00EF4E04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BA7253" w:rsidRPr="00EF4E04" w:rsidTr="00D76352">
        <w:tc>
          <w:tcPr>
            <w:tcW w:w="9111" w:type="dxa"/>
          </w:tcPr>
          <w:p w:rsidR="00BA7253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26</w:t>
            </w:r>
          </w:p>
          <w:p w:rsidR="00BA7253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A7253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A7253" w:rsidRPr="00EF4E04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BA7253" w:rsidTr="00D76352">
        <w:tc>
          <w:tcPr>
            <w:tcW w:w="9111" w:type="dxa"/>
          </w:tcPr>
          <w:p w:rsidR="00BA7253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27</w:t>
            </w:r>
          </w:p>
          <w:p w:rsidR="00BA7253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A7253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A7253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BA7253" w:rsidTr="00D76352">
        <w:tc>
          <w:tcPr>
            <w:tcW w:w="9111" w:type="dxa"/>
          </w:tcPr>
          <w:p w:rsidR="00BA7253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28</w:t>
            </w:r>
          </w:p>
          <w:p w:rsidR="00BA7253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A7253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A7253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BA7253" w:rsidRDefault="00BA7253" w:rsidP="00D560A3">
      <w:pPr>
        <w:tabs>
          <w:tab w:val="left" w:pos="3068"/>
        </w:tabs>
        <w:rPr>
          <w:lang w:val="es-MX"/>
        </w:rPr>
      </w:pPr>
    </w:p>
    <w:p w:rsidR="00BA7253" w:rsidRDefault="00BA7253" w:rsidP="00D560A3">
      <w:pPr>
        <w:tabs>
          <w:tab w:val="left" w:pos="3068"/>
        </w:tabs>
        <w:rPr>
          <w:lang w:val="es-MX"/>
        </w:rPr>
      </w:pPr>
    </w:p>
    <w:p w:rsidR="00BA7253" w:rsidRDefault="00BA7253" w:rsidP="00D560A3">
      <w:pPr>
        <w:tabs>
          <w:tab w:val="left" w:pos="3068"/>
        </w:tabs>
        <w:rPr>
          <w:lang w:val="es-MX"/>
        </w:rPr>
      </w:pPr>
    </w:p>
    <w:p w:rsidR="00BA7253" w:rsidRDefault="00BA7253" w:rsidP="00D560A3">
      <w:pPr>
        <w:tabs>
          <w:tab w:val="left" w:pos="3068"/>
        </w:tabs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BA7253" w:rsidRPr="00EF4E04" w:rsidTr="00D76352">
        <w:tc>
          <w:tcPr>
            <w:tcW w:w="9111" w:type="dxa"/>
          </w:tcPr>
          <w:p w:rsidR="00BA7253" w:rsidRPr="00EF4E04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29</w:t>
            </w:r>
          </w:p>
          <w:p w:rsidR="00BA7253" w:rsidRPr="00EF4E04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BA7253" w:rsidRPr="00EF4E04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BA7253" w:rsidRPr="00EF4E04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BA7253" w:rsidRPr="00EF4E04" w:rsidTr="00D76352">
        <w:trPr>
          <w:trHeight w:val="8733"/>
        </w:trPr>
        <w:tc>
          <w:tcPr>
            <w:tcW w:w="9111" w:type="dxa"/>
          </w:tcPr>
          <w:p w:rsidR="00BA7253" w:rsidRPr="00EF4E04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 xml:space="preserve">Pendientes del mes </w:t>
            </w:r>
          </w:p>
        </w:tc>
      </w:tr>
    </w:tbl>
    <w:p w:rsidR="00BA7253" w:rsidRDefault="00BA7253" w:rsidP="00D560A3">
      <w:pPr>
        <w:tabs>
          <w:tab w:val="left" w:pos="3068"/>
        </w:tabs>
        <w:rPr>
          <w:lang w:val="es-MX"/>
        </w:rPr>
      </w:pPr>
    </w:p>
    <w:p w:rsidR="008A20E6" w:rsidRDefault="008A20E6" w:rsidP="00D560A3">
      <w:pPr>
        <w:tabs>
          <w:tab w:val="left" w:pos="3068"/>
        </w:tabs>
        <w:rPr>
          <w:lang w:val="es-MX"/>
        </w:rPr>
      </w:pPr>
    </w:p>
    <w:p w:rsidR="008A20E6" w:rsidRDefault="008A20E6" w:rsidP="00D560A3">
      <w:pPr>
        <w:tabs>
          <w:tab w:val="left" w:pos="3068"/>
        </w:tabs>
        <w:rPr>
          <w:lang w:val="es-MX"/>
        </w:rPr>
      </w:pPr>
    </w:p>
    <w:p w:rsidR="008A20E6" w:rsidRDefault="008A20E6" w:rsidP="008A20E6">
      <w:pPr>
        <w:pStyle w:val="Puesto"/>
        <w:rPr>
          <w:sz w:val="56"/>
          <w:lang w:val="es-MX"/>
        </w:rPr>
      </w:pPr>
      <w:r>
        <w:rPr>
          <w:noProof/>
          <w:sz w:val="56"/>
          <w:lang w:val="es-ES" w:eastAsia="es-ES"/>
        </w:rPr>
        <w:lastRenderedPageBreak/>
        <w:drawing>
          <wp:anchor distT="0" distB="0" distL="114300" distR="114300" simplePos="0" relativeHeight="251882496" behindDoc="0" locked="0" layoutInCell="1" allowOverlap="1" wp14:anchorId="5AD79834" wp14:editId="1BF6E905">
            <wp:simplePos x="0" y="0"/>
            <wp:positionH relativeFrom="margin">
              <wp:posOffset>5050213</wp:posOffset>
            </wp:positionH>
            <wp:positionV relativeFrom="paragraph">
              <wp:posOffset>-541798</wp:posOffset>
            </wp:positionV>
            <wp:extent cx="1143000" cy="1385485"/>
            <wp:effectExtent l="0" t="0" r="0" b="5715"/>
            <wp:wrapNone/>
            <wp:docPr id="249" name="Imagen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baR96AA1xnodg.pn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385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56"/>
          <w:lang w:val="es-ES" w:eastAsia="es-ES"/>
        </w:rPr>
        <w:drawing>
          <wp:anchor distT="0" distB="0" distL="114300" distR="114300" simplePos="0" relativeHeight="251881472" behindDoc="0" locked="0" layoutInCell="1" allowOverlap="1" wp14:anchorId="0D760482" wp14:editId="0397B8E3">
            <wp:simplePos x="0" y="0"/>
            <wp:positionH relativeFrom="margin">
              <wp:posOffset>-392430</wp:posOffset>
            </wp:positionH>
            <wp:positionV relativeFrom="paragraph">
              <wp:posOffset>-20782</wp:posOffset>
            </wp:positionV>
            <wp:extent cx="1163320" cy="877570"/>
            <wp:effectExtent l="0" t="0" r="0" b="0"/>
            <wp:wrapNone/>
            <wp:docPr id="250" name="Imagen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bird10.p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3320" cy="877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56"/>
          <w:lang w:val="es-MX"/>
        </w:rPr>
        <w:t>Consejo técnico escolar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</w:tbl>
    <w:p w:rsidR="008A20E6" w:rsidRDefault="008A20E6" w:rsidP="008A20E6">
      <w:pPr>
        <w:pStyle w:val="Puesto"/>
        <w:rPr>
          <w:sz w:val="56"/>
          <w:lang w:val="es-MX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883520" behindDoc="0" locked="0" layoutInCell="1" allowOverlap="1" wp14:anchorId="256E0E6A" wp14:editId="0A2BB401">
            <wp:simplePos x="0" y="0"/>
            <wp:positionH relativeFrom="margin">
              <wp:posOffset>5031105</wp:posOffset>
            </wp:positionH>
            <wp:positionV relativeFrom="paragraph">
              <wp:posOffset>-766445</wp:posOffset>
            </wp:positionV>
            <wp:extent cx="985444" cy="1184564"/>
            <wp:effectExtent l="0" t="0" r="5715" b="0"/>
            <wp:wrapNone/>
            <wp:docPr id="252" name="Imagen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baOYpRijXNe6Q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5444" cy="11845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884544" behindDoc="0" locked="0" layoutInCell="1" allowOverlap="1" wp14:anchorId="49A54661" wp14:editId="6489E408">
            <wp:simplePos x="0" y="0"/>
            <wp:positionH relativeFrom="margin">
              <wp:posOffset>-390525</wp:posOffset>
            </wp:positionH>
            <wp:positionV relativeFrom="paragraph">
              <wp:posOffset>-389890</wp:posOffset>
            </wp:positionV>
            <wp:extent cx="1019330" cy="831272"/>
            <wp:effectExtent l="0" t="0" r="9525" b="6985"/>
            <wp:wrapNone/>
            <wp:docPr id="253" name="Imagen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1519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330" cy="8312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56"/>
          <w:lang w:val="es-MX"/>
        </w:rPr>
        <w:t>Asistencia de Enero</w:t>
      </w:r>
    </w:p>
    <w:p w:rsidR="008A20E6" w:rsidRPr="008A20E6" w:rsidRDefault="008A20E6" w:rsidP="008A20E6">
      <w:pPr>
        <w:rPr>
          <w:lang w:val="es-MX"/>
        </w:rPr>
      </w:pPr>
    </w:p>
    <w:tbl>
      <w:tblPr>
        <w:tblStyle w:val="Tablaconcuadrcula"/>
        <w:tblW w:w="9906" w:type="dxa"/>
        <w:tblInd w:w="-431" w:type="dxa"/>
        <w:tblLook w:val="04A0" w:firstRow="1" w:lastRow="0" w:firstColumn="1" w:lastColumn="0" w:noHBand="0" w:noVBand="1"/>
      </w:tblPr>
      <w:tblGrid>
        <w:gridCol w:w="568"/>
        <w:gridCol w:w="2693"/>
        <w:gridCol w:w="276"/>
        <w:gridCol w:w="276"/>
        <w:gridCol w:w="276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</w:tblGrid>
      <w:tr w:rsidR="008A20E6" w:rsidTr="008A20E6">
        <w:tc>
          <w:tcPr>
            <w:tcW w:w="568" w:type="dxa"/>
            <w:shd w:val="clear" w:color="auto" w:fill="00B0F0"/>
          </w:tcPr>
          <w:p w:rsidR="008A20E6" w:rsidRPr="00C24A6F" w:rsidRDefault="008A20E6" w:rsidP="00D76352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No.</w:t>
            </w:r>
          </w:p>
        </w:tc>
        <w:tc>
          <w:tcPr>
            <w:tcW w:w="2693" w:type="dxa"/>
            <w:shd w:val="clear" w:color="auto" w:fill="00B0F0"/>
          </w:tcPr>
          <w:p w:rsidR="008A20E6" w:rsidRPr="00C24A6F" w:rsidRDefault="008A20E6" w:rsidP="00D76352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Nombre</w:t>
            </w:r>
          </w:p>
        </w:tc>
        <w:tc>
          <w:tcPr>
            <w:tcW w:w="276" w:type="dxa"/>
            <w:shd w:val="clear" w:color="auto" w:fill="00B0F0"/>
          </w:tcPr>
          <w:p w:rsidR="008A20E6" w:rsidRPr="00C24A6F" w:rsidRDefault="008A20E6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00B0F0"/>
          </w:tcPr>
          <w:p w:rsidR="008A20E6" w:rsidRPr="00C24A6F" w:rsidRDefault="008A20E6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00B0F0"/>
          </w:tcPr>
          <w:p w:rsidR="008A20E6" w:rsidRPr="00C24A6F" w:rsidRDefault="008A20E6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A20E6" w:rsidRPr="00C24A6F" w:rsidRDefault="008A20E6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A20E6" w:rsidRPr="00C24A6F" w:rsidRDefault="008A20E6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A20E6" w:rsidRPr="00C24A6F" w:rsidRDefault="008A20E6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A20E6" w:rsidRPr="00C24A6F" w:rsidRDefault="008A20E6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A20E6" w:rsidRPr="00C24A6F" w:rsidRDefault="008A20E6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A20E6" w:rsidRPr="00C24A6F" w:rsidRDefault="008A20E6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A20E6" w:rsidRPr="00C24A6F" w:rsidRDefault="008A20E6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A20E6" w:rsidRPr="00C24A6F" w:rsidRDefault="008A20E6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A20E6" w:rsidRPr="00C24A6F" w:rsidRDefault="008A20E6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A20E6" w:rsidRPr="00C24A6F" w:rsidRDefault="008A20E6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A20E6" w:rsidRPr="00C24A6F" w:rsidRDefault="008A20E6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A20E6" w:rsidRPr="00C24A6F" w:rsidRDefault="008A20E6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A20E6" w:rsidRPr="00C24A6F" w:rsidRDefault="008A20E6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A20E6" w:rsidRPr="00C24A6F" w:rsidRDefault="008A20E6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A20E6" w:rsidRPr="00C24A6F" w:rsidRDefault="008A20E6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A20E6" w:rsidRPr="00C24A6F" w:rsidRDefault="008A20E6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A20E6" w:rsidRPr="00C24A6F" w:rsidRDefault="008A20E6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A20E6" w:rsidRPr="00C24A6F" w:rsidRDefault="008A20E6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A20E6" w:rsidRPr="00C24A6F" w:rsidRDefault="008A20E6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A20E6" w:rsidRPr="00C24A6F" w:rsidRDefault="008A20E6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A20E6" w:rsidRPr="00C24A6F" w:rsidRDefault="008A20E6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RPr="001779F9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</w:tbl>
    <w:p w:rsidR="008A20E6" w:rsidRDefault="008A20E6" w:rsidP="008A20E6">
      <w:pPr>
        <w:pStyle w:val="Puesto"/>
        <w:jc w:val="both"/>
        <w:rPr>
          <w:sz w:val="48"/>
          <w:lang w:val="es-MX"/>
        </w:rPr>
      </w:pPr>
    </w:p>
    <w:p w:rsidR="008A20E6" w:rsidRDefault="008A20E6" w:rsidP="008A20E6">
      <w:pPr>
        <w:pStyle w:val="Puesto"/>
        <w:rPr>
          <w:sz w:val="52"/>
          <w:lang w:val="es-MX"/>
        </w:rPr>
      </w:pPr>
      <w:r w:rsidRPr="00017951">
        <w:rPr>
          <w:sz w:val="52"/>
          <w:lang w:val="es-MX"/>
        </w:rPr>
        <w:lastRenderedPageBreak/>
        <w:t>Reunión con padres de familia</w:t>
      </w:r>
    </w:p>
    <w:p w:rsidR="008A20E6" w:rsidRDefault="008A20E6" w:rsidP="008A20E6">
      <w:pPr>
        <w:jc w:val="right"/>
        <w:rPr>
          <w:color w:val="auto"/>
          <w:sz w:val="28"/>
          <w:lang w:val="es-MX"/>
        </w:rPr>
      </w:pPr>
      <w:r w:rsidRPr="00017951">
        <w:rPr>
          <w:color w:val="auto"/>
          <w:sz w:val="28"/>
          <w:lang w:val="es-MX"/>
        </w:rPr>
        <w:t>Fecha: ___________________________</w:t>
      </w:r>
    </w:p>
    <w:p w:rsidR="008A20E6" w:rsidRDefault="008A20E6" w:rsidP="008A20E6">
      <w:pPr>
        <w:jc w:val="right"/>
        <w:rPr>
          <w:color w:val="auto"/>
          <w:sz w:val="28"/>
          <w:lang w:val="es-MX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8A20E6" w:rsidTr="00D76352">
        <w:tc>
          <w:tcPr>
            <w:tcW w:w="9111" w:type="dxa"/>
          </w:tcPr>
          <w:p w:rsidR="008A20E6" w:rsidRDefault="008A20E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</w:tbl>
    <w:p w:rsidR="008A20E6" w:rsidRDefault="008A20E6" w:rsidP="008A20E6">
      <w:pPr>
        <w:pStyle w:val="Puesto"/>
        <w:rPr>
          <w:sz w:val="52"/>
          <w:lang w:val="es-MX"/>
        </w:rPr>
      </w:pPr>
    </w:p>
    <w:p w:rsidR="00656FC5" w:rsidRDefault="00656FC5" w:rsidP="00656FC5">
      <w:pPr>
        <w:pStyle w:val="Puesto"/>
        <w:rPr>
          <w:sz w:val="52"/>
          <w:lang w:val="es-MX"/>
        </w:rPr>
      </w:pPr>
      <w:r>
        <w:rPr>
          <w:sz w:val="52"/>
          <w:lang w:val="es-MX"/>
        </w:rPr>
        <w:lastRenderedPageBreak/>
        <w:t xml:space="preserve">Acuerdos 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</w:tbl>
    <w:p w:rsidR="00656FC5" w:rsidRPr="00656FC5" w:rsidRDefault="00656FC5" w:rsidP="00656FC5">
      <w:pPr>
        <w:rPr>
          <w:lang w:val="es-MX"/>
        </w:rPr>
      </w:pPr>
      <w:r>
        <w:rPr>
          <w:lang w:val="es-MX"/>
        </w:rPr>
        <w:br w:type="page"/>
      </w:r>
    </w:p>
    <w:p w:rsidR="008A20E6" w:rsidRDefault="008A20E6" w:rsidP="008A20E6">
      <w:pPr>
        <w:pStyle w:val="Puesto"/>
        <w:rPr>
          <w:sz w:val="52"/>
          <w:lang w:val="es-MX"/>
        </w:rPr>
      </w:pPr>
      <w:r w:rsidRPr="00ED53F3">
        <w:rPr>
          <w:sz w:val="52"/>
          <w:lang w:val="es-MX"/>
        </w:rPr>
        <w:lastRenderedPageBreak/>
        <w:t>Asistencia de padres de familia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704"/>
        <w:gridCol w:w="4536"/>
        <w:gridCol w:w="3871"/>
      </w:tblGrid>
      <w:tr w:rsidR="008A20E6" w:rsidTr="00656FC5">
        <w:tc>
          <w:tcPr>
            <w:tcW w:w="704" w:type="dxa"/>
            <w:shd w:val="clear" w:color="auto" w:fill="FFC000"/>
          </w:tcPr>
          <w:p w:rsidR="008A20E6" w:rsidRPr="00ED53F3" w:rsidRDefault="008A20E6" w:rsidP="00D76352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No.</w:t>
            </w:r>
          </w:p>
        </w:tc>
        <w:tc>
          <w:tcPr>
            <w:tcW w:w="4536" w:type="dxa"/>
            <w:shd w:val="clear" w:color="auto" w:fill="FFC000"/>
          </w:tcPr>
          <w:p w:rsidR="008A20E6" w:rsidRPr="00ED53F3" w:rsidRDefault="008A20E6" w:rsidP="00D76352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Nombre del (la) alumno(a)</w:t>
            </w:r>
          </w:p>
        </w:tc>
        <w:tc>
          <w:tcPr>
            <w:tcW w:w="3871" w:type="dxa"/>
            <w:shd w:val="clear" w:color="auto" w:fill="FFC000"/>
          </w:tcPr>
          <w:p w:rsidR="008A20E6" w:rsidRPr="00ED53F3" w:rsidRDefault="00656FC5" w:rsidP="00656FC5">
            <w:pPr>
              <w:tabs>
                <w:tab w:val="center" w:pos="1827"/>
              </w:tabs>
              <w:rPr>
                <w:b/>
                <w:color w:val="auto"/>
                <w:sz w:val="22"/>
                <w:lang w:val="es-MX"/>
              </w:rPr>
            </w:pPr>
            <w:r>
              <w:rPr>
                <w:b/>
                <w:color w:val="auto"/>
                <w:sz w:val="22"/>
                <w:lang w:val="es-MX"/>
              </w:rPr>
              <w:tab/>
            </w:r>
            <w:r w:rsidR="008A20E6" w:rsidRPr="00ED53F3">
              <w:rPr>
                <w:b/>
                <w:color w:val="auto"/>
                <w:sz w:val="22"/>
                <w:lang w:val="es-MX"/>
              </w:rPr>
              <w:t>Firma del padre, madre o tutor</w:t>
            </w: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</w:tbl>
    <w:p w:rsidR="008A20E6" w:rsidRDefault="008A20E6" w:rsidP="008A20E6">
      <w:pPr>
        <w:rPr>
          <w:lang w:val="es-MX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251886592" behindDoc="0" locked="0" layoutInCell="1" allowOverlap="1" wp14:anchorId="7E1D344A" wp14:editId="416BE462">
                <wp:simplePos x="0" y="0"/>
                <wp:positionH relativeFrom="column">
                  <wp:posOffset>-180975</wp:posOffset>
                </wp:positionH>
                <wp:positionV relativeFrom="paragraph">
                  <wp:posOffset>0</wp:posOffset>
                </wp:positionV>
                <wp:extent cx="6184265" cy="4019550"/>
                <wp:effectExtent l="0" t="0" r="0" b="0"/>
                <wp:wrapNone/>
                <wp:docPr id="245" name="Grupo 2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84265" cy="4019550"/>
                          <a:chOff x="0" y="0"/>
                          <a:chExt cx="6184265" cy="4019550"/>
                        </a:xfrm>
                      </wpg:grpSpPr>
                      <pic:pic xmlns:pic="http://schemas.openxmlformats.org/drawingml/2006/picture">
                        <pic:nvPicPr>
                          <pic:cNvPr id="246" name="Imagen 246" descr="C:\Users\EARLY HEADSTART\Pictures\Lunares-blancos-floral-vintage-014.png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8200" y="0"/>
                            <a:ext cx="4496435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47" name="Imagen 247" descr="C:\Users\EARLY HEADSTART\Pictures\clipart de la maestras\owl post2.png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733550"/>
                            <a:ext cx="618426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2F5EA9" id="Grupo 245" o:spid="_x0000_s1026" style="position:absolute;margin-left:-14.25pt;margin-top:0;width:486.95pt;height:316.5pt;z-index:251886592" coordsize="61842,40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GsXWRAMAAPMJAAAOAAAAZHJzL2Uyb0RvYy54bWzsVk2P0zAQvSPxH6zc&#10;03w023ajbVFpy4K0wGo/Dki9uI6TWDi2ZTttV4j/zthJy+4WBOKCkDgkscf2+M2beY4vXu0bjrZU&#10;GybFNEgGcYCoILJgopoG93dvwkmAjMWiwFwKOg0eqAlezV6+uNipnKaylrygGoETYfKdmga1tSqP&#10;IkNq2mAzkIoKGCylbrCFrq6iQuMdeG94lMbxKNpJXSgtCTUGrMtuMJh5/2VJif1YloZaxKcBYLP+&#10;rf17497R7ALnlcaqZqSHgf8ARYOZgE2PrpbYYtRqduKqYURLI0s7ILKJZFkyQn0MEE0SP4vmUstW&#10;+ViqfFepI01A7TOe/tgt+bC91ogV0yDNzgIkcANJutStksgZgJ6dqnKYdanVrbrWvaHqei7ifakb&#10;94VY0N4T+3Aklu4tImAcJZMsHYF/AmNZnJyfnfXUkxryc7KO1KtfrIwOG0cO3xGOYiSHp2cKWidM&#10;/bqiYJVtNQ16J81v+Wiw/tyqEJKqsGUbxpl98AUK6XOgxPaakWvddR6TPjqQ/q7BFRXAOlgKaggU&#10;6SJf3xvQ1no1v7n6hN6u5svbu/nN3Rp8OYhmfdUKDN9wwzGozoQllxrzcMuEBW9hnGQDJSqXRgfC&#10;7duhwI6lK0k+GyTkosaionOjQC2gYTc7ejrdd5+EsOFMvWGcu8y7dk8WgH5WmT/gu6v6pSRtQ4Xt&#10;ZKwpB96kMDVTJkA6p82GQlXqd0XihQWldGWs284VlZfWl3Qyj+Pz9HW4OIsXYRaPV+H8PBuH43g1&#10;zuJskiySxVe3Osny1lCIF/OlYj1WsJ6g/aGO+hOnU6hXOtpif544pjygw9dDBJOjxGE1mtwAqzAP&#10;2lZTS2rXLIG53g6TjwOe5u/MuhwY0Bza7N7LAnSJWys9Gc80NxlO4CwM0Knwsux8lA174aXjbOjm&#10;dagPPpQ29pLKBrkGEA5w/R54C8F0Uw9THHQhXdp9QFw8MUAkzuKDcLD7JkTRVR80/iFdjk90CZbf&#10;1iWB/GNtYQHiGDWYQo6xWcsdR0oam/77qkx9kfxX5c9V2QkyGQ+Hx7+dO7pO/odpOhnFf0eW/ucJ&#10;Nwt/fPW3IHd1edyH9uO72uwb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j3kbQOAAAAAIAQAADwAAAGRycy9kb3ducmV2LnhtbEyPQUvDQBSE74L/YXmCt3aTpik1&#10;ZlNKUU9FsBXE22v2NQnN7obsNkn/vc+THocZZr7JN5NpxUC9b5xVEM8jEGRLpxtbKfg8vs7WIHxA&#10;q7F1lhTcyMOmuL/LMdNutB80HEIluMT6DBXUIXSZlL6syaCfu44se2fXGwws+0rqHkcuN61cRNFK&#10;GmwsL9TY0a6m8nK4GgVvI47bJH4Z9pfz7vZ9TN+/9jEp9fgwbZ9BBJrCXxh+8RkdCmY6uavVXrQK&#10;Zot1ylEF/Ijtp2W6BHFSsEqSCGSRy/8Hih8AAAD//wMAUEsDBAoAAAAAAAAAIQBozBg4gIUAAICF&#10;AAAUAAAAZHJzL21lZGlhL2ltYWdlMS5wbmeJUE5HDQoaCgAAAA1JSERSAAACkQAAAZkIBgAAANGQ&#10;ajsAAAAJcEhZcwAACxMAAAsTAQCanBgAAApPaUNDUFBob3Rvc2hvcCBJQ0MgcHJvZmlsZQAAeNqd&#10;U2dUU+kWPffe9EJLiICUS29SFQggUkKLgBSRJiohCRBKiCGh2RVRwRFFRQQbyKCIA46OgIwVUSwM&#10;igrYB+Qhoo6Do4iKyvvhe6Nr1rz35s3+tdc+56zznbPPB8AIDJZIM1E1gAypQh4R4IPHxMbh5C5A&#10;gQokcAAQCLNkIXP9IwEA+H48PCsiwAe+AAF40wsIAMBNm8AwHIf/D+pCmVwBgIQBwHSROEsIgBQA&#10;QHqOQqYAQEYBgJ2YJlMAoAQAYMtjYuMAUC0AYCd/5tMAgJ34mXsBAFuUIRUBoJEAIBNliEQAaDsA&#10;rM9WikUAWDAAFGZLxDkA2C0AMElXZkgAsLcAwM4QC7IACAwAMFGIhSkABHsAYMgjI3gAhJkAFEby&#10;VzzxK64Q5yoAAHiZsjy5JDlFgVsILXEHV1cuHijOSRcrFDZhAmGaQC7CeZkZMoE0D+DzzAAAoJEV&#10;EeCD8/14zg6uzs42jrYOXy3qvwb/ImJi4/7lz6twQAAA4XR+0f4sL7MagDsGgG3+oiXuBGheC6B1&#10;94tmsg9AtQCg6dpX83D4fjw8RaGQudnZ5eTk2ErEQlthyld9/mfCX8BX/Wz5fjz89/XgvuIkgTJd&#10;gUcE+ODCzPRMpRzPkgmEYtzmj0f8twv//B3TIsRJYrlYKhTjURJxjkSajPMypSKJQpIpxSXS/2Ti&#10;3yz7Az7fNQCwaj4Be5EtqF1jA/ZLJxBYdMDi9wAA8rtvwdQoCAOAaIPhz3f/7z/9R6AlAIBmSZJx&#10;AABeRCQuVMqzP8cIAABEoIEqsEEb9MEYLMAGHMEF3MEL/GA2hEIkxMJCEEIKZIAccmAprIJCKIbN&#10;sB0qYC/UQB00wFFohpNwDi7CVbgOPXAP+mEInsEovIEJBEHICBNhIdqIAWKKWCOOCBeZhfghwUgE&#10;EoskIMmIFFEiS5E1SDFSilQgVUgd8j1yAjmHXEa6kTvIADKC/Ia8RzGUgbJRPdQMtUO5qDcahEai&#10;C9BkdDGajxagm9BytBo9jDah59CraA/ajz5DxzDA6BgHM8RsMC7Gw0KxOCwJk2PLsSKsDKvGGrBW&#10;rAO7ifVjz7F3BBKBRcAJNgR3QiBhHkFIWExYTthIqCAcJDQR2gk3CQOEUcInIpOoS7QmuhH5xBhi&#10;MjGHWEgsI9YSjxMvEHuIQ8Q3JBKJQzInuZACSbGkVNIS0kbSblIj6SypmzRIGiOTydpka7IHOZQs&#10;ICvIheSd5MPkM+Qb5CHyWwqdYkBxpPhT4ihSympKGeUQ5TTlBmWYMkFVo5pS3aihVBE1j1pCraG2&#10;Uq9Rh6gTNHWaOc2DFklLpa2ildMaaBdo92mv6HS6Ed2VHk6X0FfSy+lH6JfoA/R3DA2GFYPHiGco&#10;GZsYBxhnGXcYr5hMphnTixnHVDA3MeuY55kPmW9VWCq2KnwVkcoKlUqVJpUbKi9Uqaqmqt6qC1Xz&#10;VctUj6leU32uRlUzU+OpCdSWq1WqnVDrUxtTZ6k7qIeqZ6hvVD+kfln9iQZZw0zDT0OkUaCxX+O8&#10;xiALYxmzeCwhaw2rhnWBNcQmsc3ZfHYqu5j9HbuLPaqpoTlDM0ozV7NS85RmPwfjmHH4nHROCeco&#10;p5fzforeFO8p4ikbpjRMuTFlXGuqlpeWWKtIq1GrR+u9Nq7tp52mvUW7WfuBDkHHSidcJ0dnj84F&#10;nedT2VPdpwqnFk09OvWuLqprpRuhu0R3v26n7pievl6Ankxvp955vef6HH0v/VT9bfqn9UcMWAaz&#10;DCQG2wzOGDzFNXFvPB0vx9vxUUNdw0BDpWGVYZfhhJG50Tyj1UaNRg+MacZc4yTjbcZtxqMmBiYh&#10;JktN6k3umlJNuaYppjtMO0zHzczNos3WmTWbPTHXMueb55vXm9+3YFp4Wiy2qLa4ZUmy5FqmWe62&#10;vG6FWjlZpVhVWl2zRq2drSXWu627pxGnuU6TTque1mfDsPG2ybaptxmw5dgG2662bbZ9YWdiF2e3&#10;xa7D7pO9k326fY39PQcNh9kOqx1aHX5ztHIUOlY63prOnO4/fcX0lukvZ1jPEM/YM+O2E8spxGmd&#10;U5vTR2cXZ7lzg/OIi4lLgssulz4umxvG3ci95Ep09XFd4XrS9Z2bs5vC7ajbr+427mnuh9yfzDSf&#10;KZ5ZM3PQw8hD4FHl0T8Ln5Uwa9+sfk9DT4FntecjL2MvkVet17C3pXeq92HvFz72PnKf4z7jPDfe&#10;Mt5ZX8w3wLfIt8tPw2+eX4XfQ38j/2T/ev/RAKeAJQFnA4mBQYFbAvv4enwhv44/Ottl9rLZ7UGM&#10;oLlBFUGPgq2C5cGtIWjI7JCtIffnmM6RzmkOhVB+6NbQB2HmYYvDfgwnhYeFV4Y/jnCIWBrRMZc1&#10;d9HcQ3PfRPpElkTem2cxTzmvLUo1Kj6qLmo82je6NLo/xi5mWczVWJ1YSWxLHDkuKq42bmy+3/zt&#10;84fineIL43sXmC/IXXB5oc7C9IWnFqkuEiw6lkBMiE44lPBBECqoFowl8hN3JY4KecIdwmciL9E2&#10;0YjYQ1wqHk7ySCpNepLskbw1eSTFM6Us5bmEJ6mQvEwNTN2bOp4WmnYgbTI9Or0xg5KRkHFCqiFN&#10;k7Zn6mfmZnbLrGWFsv7Fbou3Lx6VB8lrs5CsBVktCrZCpuhUWijXKgeyZ2VXZr/Nico5lqueK83t&#10;zLPK25A3nO+f/+0SwhLhkralhktXLR1Y5r2sajmyPHF52wrjFQUrhlYGrDy4irYqbdVPq+1Xl65+&#10;vSZ6TWuBXsHKgsG1AWvrC1UK5YV969zX7V1PWC9Z37Vh+oadGz4ViYquFNsXlxV/2CjceOUbh2/K&#10;v5nclLSpq8S5ZM9m0mbp5t4tnlsOlqqX5pcObg3Z2rQN31a07fX2Rdsvl80o27uDtkO5o788uLxl&#10;p8nOzTs/VKRU9FT6VDbu0t21Ydf4btHuG3u89jTs1dtbvPf9Psm+21UBVU3VZtVl+0n7s/c/romq&#10;6fiW+21drU5tce3HA9ID/QcjDrbXudTVHdI9VFKP1ivrRw7HH77+ne93LQ02DVWNnMbiI3BEeeTp&#10;9wnf9x4NOtp2jHus4QfTH3YdZx0vakKa8ppGm1Oa+1tiW7pPzD7R1ureevxH2x8PnDQ8WXlK81TJ&#10;adrpgtOTZ/LPjJ2VnX1+LvncYNuitnvnY87fag9v77oQdOHSRf+L5zu8O85c8rh08rLb5RNXuFea&#10;rzpfbep06jz+k9NPx7ucu5quuVxrue56vbV7ZvfpG543zt30vXnxFv/W1Z45Pd2983pv98X39d8W&#10;3X5yJ/3Oy7vZdyfurbxPvF/0QO1B2UPdh9U/W/7c2O/cf2rAd6Dz0dxH9waFg8/+kfWPD0MFj5mP&#10;y4YNhuueOD45OeI/cv3p/KdDz2TPJp4X/qL+y64XFi9++NXr187RmNGhl/KXk79tfKX96sDrGa/b&#10;xsLGHr7JeDMxXvRW++3Bd9x3He+j3w9P5Hwgfyj/aPmx9VPQp/uTGZOT/wQDmPP8YzMt2wAAACBj&#10;SFJNAAB6JQAAgIMAAPn/AACA6QAAdTAAAOpgAAA6mAAAF2+SX8VGAAB6q0lEQVR42uzddXhcVeLG&#10;8e/E3bVJ3ZsaldShTQst7sFhgV0WWGRx+DELC2TRxXVxl8FKkSIVqHeot6lrmqRxd5n5/TGT6SS1&#10;aCN9P8+TJ3PPzNy5OffO5J1z7znHgIiIHCIpMf4Z4A5gFTDDaDKXdLRttFqt2lEi0m5cVAUiIocE&#10;yFOAuwFXYBxwrWpFREQhUkTkWG5osHxjUmK8QdUiIqIQKSJyWEmJ8d2BixsUDwHOUO2IiChEiogc&#10;ye2A+2HK71XViIgcpNMzIiJ2SYnxQcB+wA/AxdUVS22t80MmGE3mFR1le9WxRkTak1oiRUQO+mdd&#10;gAQ460Yjbu4ezvf/W1UkIqIQKSLikJQYH2oPkQDE9Itj2MlnMOrU850fNjMpMX6KaktERCFSRKTO&#10;A0Bg3cKUi/8GwPhzrsbF1c35cU+pp7aIiEKkiAhJifF9gFvrlrv1HULfEeMB8A8Oa9gaOQFIVK2J&#10;iEKkiIg8BTgufky48lYwHGxsnHLh9Xh4+9R7fFJivLeqTUQUIkVETlBJifGnAhfVLfcfNZmeQ0bV&#10;e4xPQDATz73GuagnYFTtiYhCpIjIiRkgvYDXHB+Irm7MuPqfh33s+LMuJygyxrnonqTE+MGqRRFR&#10;iBQROfHcD/SrWxh35mWERHc/7ANd3T2Y+Ze7nIvcgTfUyUZEFCJFRE4gSYnxI4EH65YDw6OYctH1&#10;R31Ov1GTGBQ/zbnoZGwz3IiIKESKiJwAAdIDeB9wjN0z6/r7cPc8dl+Zmdfdjae3r3PR40mJ8f1V&#10;qyKiECki0vU9DIyoW4ibPJN+J01s1BP9gsOYcXW9xkdv4KOkxHg3VauIKESKiHRRSYnxp2C7FhKw&#10;jQM567p7mrSOkQnn0m/UJOeicUCSaldEFCJFRLpmgIwAPnP+7Dvj7w/i5evf5HWd+fcH8fYPdC66&#10;Lykx/nTVsogoRIqIdK0A6QJ8DETXlcWfcUmjT2M35BcUytk3P9Sw+KOkxPhuqm0RUYgUEek6HgFO&#10;rVuI6j2QhMtvadEK+4+azLizrnAuCgVmazYbEVGIFBHpApIS4y/BaYYZTx8/Lvjn47i6e7R43QmX&#10;30zMgGHORWOBtzV+pIgoRIqIdO4AOQZ4z1FgMHDurY8QHBXbOh+irm5cdOeT+AWHORdfDjyg2hcR&#10;hUgRkc4ZIGOBOdiG4QHglIv/Rv9Rk1v1dfyCw7jo7qdxdXN3Lv5PUmJ8ovaCiChEioh0rgAZDvyK&#10;U0eaweOnM/mC6xq9jm3m3/nw4b+z+Ku3j/nYmH5xnPn3BxsWf5yUGD9Te0NEFCJFRDpHgPQHfgAG&#10;15XFDhzBObf8GwyNu1SxJD+H2S/9i/1b17Hoy7dI25l8zOcMO/l0Trnk785F7sC3SYnx47VXREQh&#10;UkSkYwdID2A2EF9XFhLdg8R7nsGtCR1pln77HjXVVY5lH7/ARj1v8gXXcdL085yLvIGfkhLjh2nv&#10;iIhCpIhIxw2QXwEJdWX+IeFc9sALDQcGP6rC7AOsmTfbsTxgzMlN6ohz+l/vY1D8NOeiYGCBgqSI&#10;KESKiHS8AOllD5Bn15X5+Adx1cNvEBQZ06R1zf/kFSy1NY7lKRf/tUnPN7i4cN7tj9F/9BTn4jB7&#10;kBypvSUiCpEiIh0jQAYAPzUMkFc89FqTh/LZv3U9W5bPcyzHTZ5JVK+BTd4mVzd3LrzzCXrGjW4Y&#10;JP9ISoyfrL0mIgqRIiLtGyAjgPnAtIYBMqJH3yav77cPnnPcdvPwbNGsNq5u7lxy33MNhxQKAH5N&#10;Sow/V3tPRBQiRUTaJ0AOAJYDY+rK/EPCueaxt5oVIAsy0ziwe6tjecI5VxEQGtGibXT39OLCu55k&#10;yMRTnYu9gW+SEuNv0V4UEYVIEZHjGyAT7AGyT11ZcGQsVz/yJiHRPZq1Tv/QCEK79QRsPbonnHNV&#10;q2yrq5s75936KCMTzm34+ftyUmL8q0mJ8W7aoyLS2WhuVxHpjAHyH8ALgCN8xfQfysX3/BffwOAW&#10;rbuqopyM3VuI6jMYDy/voz62OC+bvZtW0TNudKNbLJfN/oCFn73WsHghcKnRZM5qyrZarVYdDCKi&#10;ECki0ojw6Au8AVzpXD54/HTO+cfDuHl4Hrdtqamu4vXbL6QoNwufgGCuf/LDRgfJLcvnMefVR+qN&#10;QwmkAYlGk3mZQqSIKESKiLRegBwKfA7EOZdPPO8apl16U6NnomktJfk5vHjjmY7lHoNP4sqHXsPg&#10;0rirhNJ2JvPVf++lJD+nXjYF/gU8bTSZLQqRItKRuaoKRKSDh0dDQlzMLdjGgHTMg+3p7cv5tycx&#10;ZtbFxz1AAnh4+5CTtpec1N0AFOZkYLVa6TV0TKOeHxASwbApZ5CxZysFWel1xS7ADOCUhLiYhQuS&#10;0wqPto5///vfOkBEpN2oJVJEOnKA7AG8DdTr2hzRox8X3fVUk8eAbG0VpcW8fd9VFGYfsH+iGki8&#10;978Nh/Q5KqvFwh9fvsnSb95reFcxcBfwttFkPmyTo1oiRUQhUkSkfnh0Af4OPAX4O9930ozzOO2a&#10;O4/r9Y9Hk7ZjEx8+fAOW2loAPH38uO7x95rcQ3z3hpX88NqjFNc/vQ22MTBvMprMOxQiRUQhUkTk&#10;yAFyFPA6EO9c7h8cxpk3PkjfkRM73Db/+bOJX9971rEc3r0vf33qI1xcm3bFUEVpMT+/+wzJS35p&#10;eFeVPVA/YTSZyxUiRUQhUkTkYHiMBB4DrqfBGLZDJp7KrOvvxdsvoMNu//evPcqGP350LP/jpW+a&#10;PGd3na0rFzL37acoK8pveFcq8ADwyZFOcUunfg94AV72RVdsrfBl9i8RALVGk7lYNSUKkXIifjh2&#10;A6KcfocBQdimgQu0/3a3H5eBDVZhBZw7GRRiu2bM+ScfyAVygEz77xyjyVylPdChjw0/4HbgfsDP&#10;+b7A8GhO+8tdDBgzpcP/HTXVVXz2+O2kbF5Dr6Fjudz4EgZD8+dzKC8p4vfPXmPN/NlwaIvjKuBf&#10;RpP5Zx1BHe54dgEigFgg0v4TZv8Jt9/n7/S552//8WjCy5QBRfbPwSL7516a/XMvDUgHdgE7nVuu&#10;RRQipaN/gEYBI4FhwACgn/2nPXtA5No/VNOwteSk23/vAXYDKUaTuUZ777gfK97Azdha1kKd73N1&#10;c2fCuVcz6bxrWvXax9LCfHwDgtq0N3dZcQE+foGt9hoHdm/h53eeIX1n8uHuXgE8BMxTy+RxO249&#10;gJ5Ab2yzJfUBegE9gBj7F+SONANRmj1QbgDWAWuBZKPJXKm9KQqR0p4fpj7AeOBkYBxwkv1bd2dT&#10;C+x3CpV1v3cDe5o6i4gc87iJBG4BbmoYHgH6j57CjKtuJyS6e6u9ZmVZCaan7yZly1r6jBjPpQ88&#10;36JWwuPNarWw4fcfWfTlWxTlZh7uIZuAZ4FP1fLeKsdoiNOX4D72wFgXGmPo/FMG19gD5SJgMbDU&#10;aDJna8+LQqS05Qeriz0snoFtyJXRzf3G7e0XgG9gCJ4+fnh6++Lp44uHty+e3j6Ox3j6+AEGrBYL&#10;VRWlToGglNqaGqoqSqkoK6WyrISq8jIqy0spKy443Km/lioBtjf42QrsMJrMRToyGn38xAM3Aldw&#10;mFN3PYaMIuGym4kZMKxVX7eyrIRP/3NbvZa8W1/9joCwqM73bae6itW/fcPSb96zHeuHygTeBd43&#10;mszbddQd9Xj0tAfF/sBA++0BwCAgpLVex9XNHW//QHwDgvEJDMbbLxBvv0A8vH3w9PKx/fb2tX3e&#10;2VuvvZxu16mqKMNSW4ultoZK++deZXkpFaXFlBbmUVqQS0lBLsX52VSVlzVnU9cDPwA/ASuNJnOt&#10;jhJRiJTW+KCdBVxoD4+hjXmel68/4d37EBQRQ0hULCHRPQgMj8YvKBS/oFBc3T3aZHutVgtlRYWU&#10;lxRSVpRPaWEeJfk5FOdlU5SXRUleNsX5ORTmZFBb3SoNNhlOwXIbsMP+e5fRZK7W8RMfC1wFXGP/&#10;R32I6D6DmHrZzfQZPq7VX7+itJjPHr+9XoCM6j2Q6x5/v9Ezy3REVRXlrPzhU/78+QvKi484HvlK&#10;4APgW6PJnHECf/Ht7hQOnQNjz5b+D3Tz8CQoohtBEd0IDIsiIDQSv+Aw/IPD8Q+NwD84zP5l+Piq&#10;KC0mPzON/Iz95B1IISd9H5l7t5Obvg+rxdKYVeQBs4FPgd8VKEUhUpr6wTsNuNweHgOPFRhjBw6n&#10;W984InsNIKpX/47fymO1UlyQS0FmGgVZ6RRk2X7nZ6ZRmJ1OUV52S1s0a4G92Fss7cFyG7bWy9Qu&#10;fvyMAM4CzsY2TM9hP2f6jpzIuLMuo/ew+DbZjuK8bD57/Hay9+9ylIV378uVD72KT0Bwl6jrmqpK&#10;Niz6iZU/fEregZQjHu3YOuJ8b/9Z39Wun0xKjA91Cof9nQJjfw72dm76P0iDCwFhEQSF24JiUGSM&#10;IzQGRcTgFxTa6Y6XrP27OLBrCylb1rJ/6zqK8455FjsDMAHvGU3mdfoPKQqRcqQP4u7AX4C/YrtI&#10;/LA8vLzpPXwcvYeNpfugkwjv3rtTXV/WqARYXUVhTgb5mankZaSSdyCF3PR95B1IoTAns6UBs9Qe&#10;LHdiu/5yFwevw9zXmVowkxLjDfZ/2FOASfYvH0e8mNHD24e4SacRf/qlhMX2brPtys9I5ZOkWw7O&#10;JNMFA2T970QWdq1dzrqFc9ixegmW2qP2E8sFlgFLsF0Pt9ZoMld08OPMA1vnld5AXw5en1j3O7Al&#10;6/cLDiMkugeh0T0I7daD4Cj778gYXFzd6MoKsw+wd9MqdqxZwp6N5mOdCl8NvAV8pkt5RCFS6lod&#10;z8R2rdosjnDBeEBoJIPHJ9Bv1CS6DxqJq5v7CVtnNdVV5B3YXy9Y5h5IIS99H+UlLf5ctWDrOe7c&#10;wWcPth7l6cB+o8lc1k7Hig8wGFvP+2HAUGzXxYYeozmH3sPGMvyUMxk4dirunl5tvq0fPHQDqdvW&#10;O5a79Yvjkvue7ZIBsqGy4gI2L/2NDX/8yIHdWxr1ncn+hWYjtg46ydha0VOOR6cy+yUzYdg6rHSz&#10;/461/67rBR3b0v9XHt4+hER1JzSmF6HRPQiJ6k5It56ERvfAw+la7BNZbU01+7euZ8uK+WxdufBw&#10;45Q6DjNsp7pfMZrM61VzCpFy4oXHEGyDOt9s/4Z/CJ+AYAaPn07cpNPoPnB4mw6L0lWUFxeSe2Af&#10;eel1wdL+O2N/a12DCbax4dJpMB6m/adu3Li6sTMr7Mt1F0KVA5XYxqWrm04lEFsHqWBsHQqC7T+R&#10;9n/iPew/4Y3dQFd3D3oPHUP/0VPoP+Zk/IPDjut+ePveK8ncZ5slsPfweC6++2ncPb1PuOOxKDeL&#10;nWuWsGP1YvZuWkVN04/BSnugzMR2nVwetvFY87G1qGP/3bD13HnQbOexEOvGR6wbN7FuzMRW4eLq&#10;SlBEDKHdehIS3Z1Qe0gMie6B33E+Bjs7S20tezaaSV76C1tWLKCm6ogjAi0BXgW+1nXgCpHS9cPj&#10;AOBObB0dDm0SMhjoO2ICIxPOYcCYKV3+VM7xYrVaKMrJJNfeepmfkWq7FjMzjfystKN9QHeODxKD&#10;C5G9+tN90Eh6xo2mz/D4dg1tB3ZvZdns9wmN6cWUC6/vkC3ntTXV/PDGf8jYs5UxMy9m9GkXtunr&#10;VVeWk7ptI/u3rWP/1vWk7dhEdWVFpzvWPLx9CArvRrDj+sQYgiJjCInqTlBEtyZPNSmN+CZRXsqm&#10;xT+zbsF3ZOzZdqSHpQIvAm/qVLdCpHS98DgZuBs453D73T84jJHTz2NkwjkEhEaqwo6z0sI88jPt&#10;wdIRLtMpzE6nOC8bS23H6RxpcHEhJLoHEd37ENGjH936DyV2wHA8vLy1I5tgm/l3vnr2PsfyoHHT&#10;OOtG43HrzWuprSUrZSdZ+3aQtX832Sk7yd6/i+L8nHatF2//QPyDw/APiSAgNJLA8OiDgTEyBh//&#10;IB087Shj7zZW//IVm5b8cqQvv0XAm8BzRpP5gGpMIVI6d3hMwDajxSmHu7/7oJGMmXkRg8ZNU6tj&#10;B2W1WigtzKc4L4vivByK87IoKcilrCif8uJCSovyKSvMo6K0mMry0ha3Lnl6++LlF4CPfxABoREE&#10;hkcREBrl+GceGtMLtzYaoulE+2f87v1/wWo9OORKUGQM5/7jYWIHjmi37aqprqIwK53C3EwKsw9Q&#10;lJNJeUkh5SVFVJQUUVFaTHlJERZLDbXV1VTbg0R1ZQXuHp6Oy148PL1wcXPDzcPLPh6ibRxYTx8/&#10;vP0C8AkIto2fGBiKT0AgvgEh+IdG6NjqJMpLili/8HtW/fJlvQ5sTiqwdcL5r9FkTlGNKURK5wqP&#10;M4FHsA0OXo+LqxtDJp7K+LOvILJnf1VWFwydtsGIS6ksL8VqsbViVldVUFtTUy8sGgwGMBjw8vHD&#10;3csbb9+ATj1+YmezY80Svn/t0XpjPRoMLow76zKmXnJjm42nKtKanzdbV/7Oyu8/Ju3wU3NWYxsA&#10;/xG1TCpESscPjxOAJzhMy6OHtw8nTT+f+DMu0SlrkQ6iKDeLb1801utNDhDZawDXPPrWcenNLtIa&#10;9m9dz/I5H7Fj9eLD3V0BvAw8ZTSZc1VbCpHSscLjQOAZbAM81+Pp40f8GZcSf8alePn6q7JEOhir&#10;xcKy2R+w6Ku3643xeNXDr9NjyChVkHQqGXu3sfjLt9m+atHh7i4E/gO8qHneFSKl/cNjCPAwtqF6&#10;3BqGxwnnXMXo0y5UeJROy1JbQ2F2BsGRMV1+mKnMvdv5/rVHydy3A7+gUG549nO8/QJ0EEinlJO6&#10;h4WfvXakMLkLuNdoMn+jmlKIlOMfHl2Av2E7dV1vBGU3dw/GnnEpE8+9WuFROq3ammrWzv+Opd+8&#10;S0lBLoPip3HhXU+eAKG5lsx92wmJ7oGnt68OBOn00nZsYuGnr7Jv85rD3f0r8A+jybxTNaUQKccn&#10;QJ4EvE7DTjMGAyOnncMpiTecUAPrFufnsOCTVygtyHVcP+bm4eno5enl68/g8Qnt2uNVmhaiNi2e&#10;y5Jv3iM/s/404w98ulSjCEiHYbVYKCsuoKy4gJL8HMqKCmyjJpQUEdmzPwPjpzZ5neUlRXz7woPk&#10;ZaTg5u6Ju6cXnt6+ePsH4uMfhHdAEL2HjqVn3OhOV1871yzltw9fONw875XAk8ATRpO5UkeWQqS0&#10;TXj0wnbq+h4OzjYCQI8hozjtmjuI7DWg0wSFvIz95KTtITtlN4XZ6fQ9aSKDx09v8rrmvPoIGxf9&#10;dNTHuHl4cvsbPzarZTY/MxVLTQ2BEd00/EgbWzt/Nku+eY+inIxD7oubPJPzbn1UlSTtrqK0mC+f&#10;uYeUrevAaj3i4y43vkzvYfFNWvfKHz5h3kcvHfNx1z3xPtF9BnfKL4mrf/2KRV++RUVpccO7k4G/&#10;GE3mVTrKOgd9pe88AXI88D4w0LncLyiU0/5yJ4MnzOjwf8OO1YvZvWElB3ZuJnPfjkOmYFv/+w/c&#10;9MJXhER3b9J6PbyOPe9tbXV1c6Z8Y/l3H7Lg01cdy76BwQSGRRMYHk1gRDQhUd0ZNC5B1621kvUL&#10;vz8kQIbG9GLqpTcyaOxUVZB0CFuWzydly9pjPq60MK/J6w6L7d2oxxXmZHTKEOni6srY0y9hyMTT&#10;mPfRi2xaPLfed0VgRVJi/LPAv9TxRiFSWh4e3YB/AUbAMYCfweDC6JkXMvXSmzrFdVNbVsznm+f/&#10;rxGPtDZ53QmX/wO/oBDyM9NsgbG2huqKcgBqqiqxYmXYlDPwCwpt8rq3mX9v8E8hn9LCfNJ3bXaU&#10;rfrZxN+e+VQHaysYMvE00nZsAiA4MpbJF1zL0Cmnayq7xrxzLBYWffkWOWl76D0snoHx0/ANDD7h&#10;66W8uJC8jP3kZ+wnPzONvIxU8g+kkJ+Vjk9AEBff/UyTv7hG9RmIweBSb6D4us9ln4BAfAJC6Bk3&#10;qllnVvqOnMjVj7zJgd1bqCwroaqynKryMsqLC22DvhcX0q1/HANGT2lWXfz58xd4+QbSf/QkgiNj&#10;222/+AYGc+4t/2bktLP58c3Hyc9wXLriCtwLnJqUGH+Z0WTepnd3x6XT2R07QPYGPgEm1GuZ6daT&#10;s29+iJj+QzvN37Js9gcs/Oy1w97nHxxGWPc+DJtyOsNOPqNDbfe6BXOY+/aTR5120NXNnfs/WdKs&#10;9Zfk5+Dp49uu80x3tCA057VH6T9qEoPHT9fA502wdeVCvn7u/nqBpseQk+g/ajJ9T5pIWEyvE+tY&#10;slr48ul72LHm6O/N8edcyfQrbm3y+nNS95C9f5dt1p2gUHz8g/EJCMRg6LjH7Ff/vZdtf/7hWI7o&#10;0ZeB8VMZOHZqu14KVV1Zwe+fv4Z5rqnh5QFlwG1Gk/kdvcMVIqVpAfIM4GOce14bDIw/63JOueTG&#10;TndtXllxAd+/+ghFuZlE9hpAdJ/BRPcZRHj3vsdtruDmqiwrITd9H4U5tmngCrPTKcg+QGHWASrL&#10;S5lwzlWMmXVxk9f74//+w7oFcxxBOigyhuCo7gRHdLPNTd2jX6NPbYnsWreMz5+444j3B4RGMun8&#10;vzDq1AtOiPrIStnJW/dccczHnXfbY8RNOu2EqJNPHvsHezcd/nLDkOjuDD/5TOLPvKzdBrjfv3Ud&#10;c159hIKs9IZ3vQ/cbDSZy/VOV4iUo4dHA7bpCv/lXO4fHMY5tzxCr6FjVEldpJXk8UsnHPNx06+8&#10;jfFnX9Hh/56yonyyU/eQl56CX3Ao/Ztxqk1abv3C71k779sjTT8HwG1v/Ih/Bxu9oTg/h8KsNIpy&#10;syjKyaQoL4vi3CyK87JwcXNj+hW3EjNgWJPWWVVRzv/uTKQoN8vxJTwgNJKQqFhCoroTEt2dmP5D&#10;T6hRG3JS9/DbB8+zZ9OfWC2Wwz5mzKyLmXnt3e33pb28lLlvP0Xykl8a3rUOOM9oMu/TO10hUg4f&#10;IH2xtT6e51zeb9Qkzr75IXz8g9p1+7JTd7N/yzp6DR3b5GuI5FBfPXvfIddcNtRj8Elc9e83mrWv&#10;9mz4E1c3Vzx9/PD08cPLxw8Pb1+8fPzwDwlv9lA5qdvWs9X8O4VZByjMOUB+ZtohvSzPveXfDJ1y&#10;unZyOynKyWDLivlsX7WY1O0bHJdjuHt6cfv/fmryddSVZSVsX7UIq8WCu6cXru6eePr41vuSGxLd&#10;o1nbOvftp1jz29HHm44dOIJrHn2z6YGkrIQDu7fgGxRKSGSs5iK3Ky8pYseqRWw1/86eDSvrdToc&#10;PD6BC+54ot23ccPvPzD37acadojMsgfJ5dqLCpFSP0DGAt8DIx07x+DCyYl/Y/L517bbTB1Wi4Xt&#10;qxbx59wvHAPFevr4ccsrszWQeYsr10rW/l3kpu8jPyOV/MxU2++sdIpyM3FxceXsm//F0MmzmrTa&#10;suICXr3lPKoqjnzmx8Pbh8R7n6VnE6fUK8hK57XbLzxiK0adqZfcyKQLrtU+7gAqy0vZs9FM1r4d&#10;DBhzClG9BzZ5HZ88dgt7N/159H1+6U1MOv8vTV73E5dPqjfV4+EMHj+dC+54XDuzDVRVlLNj9WK2&#10;LJ9HTXUVp/3lzmZ/IWhtmft28NV/7214ersSuNpoMpu099qfemd3jAA5CPgFcLxzPX38uOCf/6HP&#10;iPHtsk1lxQWsm/8dq3/9mqLczEO+3ZcXFypEtvgrnIGIHv2I6NHvkLtqa6qxWq3Nuva1vKjgqAES&#10;oKq8jPUL5zQ5RJaXFB41QLq6e9B94HBGJJyj/dtBeHr7Mih+GoPipzV7HTlpe475mC0r5jcrRA4a&#10;N43Ny35zvCf8AkPwD4kgIDQC/5BwQqJ7MGLq2dqRbcTDy5u4Sad1yOtCI3v25/onP+Tr5+53vpbT&#10;E/gsKTE+0mgyv6w92M7/xlQF7R4gxwE/AI6LlIIiunHp/c8T2k69KRd/9TZLZ39A7WHGVXR192D8&#10;WZcz9dKbtPM6sEVfvsmmxb9QXlJIZVnpIUORYDBw/m2PMWTiqc1Y91vsWrccv6BQgiKiCQzvRnBU&#10;LOExvQmMiO7QvVOleTYt+ZmFn71OZVkJNVWV1NZUH/KYU6+5g/gzLm36yq1WctL34e7hhX9ImGYk&#10;kkNYamuY+/bTrFvwXcO7HjKazI+phhQiT+QA+SvgGKm6W784Lrn/uXa7/rEoN5OXbz60FSkgNJJR&#10;p17ASdPPxSdAY891NtWV5VSWlVJZbvvxDQgmMDxaFSPNZrVYqCwvtX25dHNvtx690v5qqiqprqps&#10;80kXlnz9Dn+YDrk29imjyXy/9oJC5AkfIPsMH8dFdz/drh/G1ZXlvHzzOZSXFAHQc8goxsxKZMCY&#10;kzXgs4iI1JOTuocPH76B8pIiBo2bximJf2/TocnW/PYNP7/zTMOzK48ZTeaHtDcUIk+UADkMWAwE&#10;1pX1Hz2FC+98Alc393bfvoKsdHZvWEn3QSMIj+2jHSYiIoe19Nv3+f3z151ShYGhk2dxSuINBEV0&#10;a5PX3LTkZ+a88kjDIHmn0WR+Xnvk+FLT0vEPkH2AP4DQjhggAbx8/YnuMxhfnbYWEZGj8PT2YdOS&#10;n6mtOdjDPitlJ2t++4aKshK69RuCm4dnq75mRI9+BEfFsv3PRThNlTszIS5mz4LktPXaKwqRXTVA&#10;BgMLgZ51Zf1GTeKiu57sMAFSRESksfyCQhk+9SyqK8rJ3LfT0TpotVhI276R9Qu/p+/I8fgGhrR6&#10;kPQLDmPH6nrTWp6VEBfz+4LktBTtGYXIrhYg3bH1wnZMORM7cASJ9/631b+liYiIHC+e3j70Hz2Z&#10;4SefSXlJIVkpuxz3VVdW4O7h2SbD1UX3GYSLqyv7klc7Z5pzE+JivlqQnJavPaMQ2WUkxMU8BzjG&#10;vwjt1pMrH3q1yTNHNIWltobammoNmSEiIm3Oy9ePgfFTGTjmZPIyUm2DhBsMTDz3GkK79WyT1+wx&#10;+CRK8nPI2LO1rsgbmJoQF/PBguS0Gu2VtqWONcdBUmL8JcDnjiPcL4BrH3+P4MjYNnvNTYvn8tsH&#10;L1BZXspZNxmbPOuJiIhIS2Ts2Ya7p1ebBcg6tTXVfPb47c4tkgDvG01mTZvVxtQS2fYBsg/wE7ZR&#10;9jEYXLjk/ueI6j2oTV6vrCifOa8+wtJv36e6qgKrxUJFaTHDTzlTO0NERI4bv+Cw4zLmsYuLK/1G&#10;TWLz0t8cY5cCIxPiYnYsSE7bqD3RhnWvKmjTAOkGfAo45geceumN9Iwb3Savt3fTn7x1zxVsXbmw&#10;Xnn/UZO1M0REpMvy8Q/igjufaHj51utJifE9VDsKkZ3VvcC4uoW+Iycw8dyrW/1FrBYLi758i0+T&#10;bqOkINdR7u0XwPm3JzHurMu1J0REpEuL6RfHtPpT8gYAbyclxuvSvTai09ltJCkxfhDwGeAG4O0f&#10;yGX/9yIebdCR5rf3n2P5nI9wGi+LviMnctn/vUjMgGHaGSIicmIEyQFD2bd5LYXZBxz/DoG9C5LT&#10;1ql2Wp9aItvO/7BfBwlw+l/vxy84rE1eaPdG88Ed6urK9Ctv49L7n2uz1xMREemIDAYXzrn5Idw9&#10;vZ2Ln7aP0yytTC2RbSApMf5S4K665YFjT+GUxBva7puAiyt7Nv5JcGQ3Eu99liETZoBBrfciItK5&#10;bDUvZOfqpYR064G7p1ez1uHl64+bhye716+oK/IF/Bckp/2kGm7l0K4qaPUA6Q1sB2IBPLy8+ftz&#10;JgJCI9r0dS21tbi46juBiIh0TjvXLuOLJ+8AIDgylisffr3Z/zutFgvv3H81mft21BXVAkONJvNW&#10;1XTr0ens1ndbXYAEmHT+tW0eIAEFSBER6dTKig5OMpOfmcoH/7qe/IzUZq3L4OLCadfe5VzkCjyp&#10;Wm5dSh6tKCkxPgj4GvACCIqM4bxbHlHAExEROYawmF7s37bB0SmmsryUreaFDBhzMt5+AU1eX2B4&#10;NNkpu8hJ21tXNCghLubnBclpaart1qGWyNb1TyCwbuGUxBtwdfdQrYiIiByDq7sHl9z3HP1GTXKU&#10;Fedl8+njt1GUm9WsdZ5y6Y0YXOpFnQdU0624z1QFrSMpMd4P+AJ7K2R4977Muv4eDOrgIiIi0rhQ&#10;4ubG4PEJZO7bQd6BFAAqSovZs8HM0CmzcGtiw4xPQBAFWenO10YOSoiL+WZBclqWarvl1BLZeq4D&#10;guoWJl9wLQaDqldERKRpQdKdC+98gl5DxzjKsvfvYtPiuc1a38Tzrmk4YsldqmWFyA4jKTHeBdup&#10;bABCorszeMJ0VYyIiEgzg2Tivf+lW784Dv5vbd4MhqHdejJ43DTnosuTEuPDVcst56YqaBXTgd51&#10;C/FnXKpWSBERkRZw9/TmCuMrbFkxn8Dw6Hotk00Vf8albFmxwLFq4GrgWdVyyyjptI6/1t3w9PFj&#10;2MlntniFu9YtZ96HL5CxZ5tqV0RETkge3j6MmHZ2iwIkQOzAEUT1GuhcdL1qVyGy3SUlxocB59Ut&#10;D508Ew8v7xatc//WdXzx5J2s/PEzPk26BUttjSpaRESkBUZMO9t5cXBSYvxE1YpCZHu7EnB0Fxt+&#10;SstaIasqyvn+tcewWi0A1FRXYbFYVMsiIiItEDfpNFzd3J2LrlWtKES2t0vrboTF9Kp3EXBzLPjk&#10;FfIzD47QP+m8vzR5SAMRERGpz9s/kP6jJzsXXZiUGK++IQqR7SMpMT4GGFe3PHzqWS1aX/rOZFb/&#10;9rVjuVu/OCace7UqWkREpBU0+D8dDJyiWlGIbC8XOC/ETTqt+WuyWvn1vWfBagVswxucc/NDmjJR&#10;RESklfQdMR5Pb1/novNVKwqR7eW8uhuRvQYQEBrZ7BVtWPQTaTuTHcvjzrqc0JheqmEREZHWCj2u&#10;bvQZOcG56IKkxHhNLacQeXwlJcYHAVPrlgeMOblF69u6cqHjtn9wGJMv0PW+IiIirW1g/f/X0cBI&#10;1YpC5PE21bn+BoxtWYjsM2I8AAaDCzOvuwd3T2/VsIiISCvre9LEhpeKaYq5ZlKvpOabUXfDPzis&#10;4SCmTTZm5kX0jBuFm7sHwZGxql0REZHGsFopysvCPzgcg8ux28a8fP2JHTCclC1rnf+f/1cV2XRq&#10;iWy+hLobPePGtMoKw2P7KECKiIg0genpu3n55nN49//+Qk11VaOe0zNutPPiyUmJ8RpLTyHy+EhK&#10;jI8GBh88GEepUkRERI6z8uJCdqxZAkDGnm1sXvprc0KkNxCv2lSIPF6mOC/0aqWWSBEREWk8b/9A&#10;QqK7O5bXzPu2Uc+L6T8U1/oTeUxSbSpEHi+ObyyB4VEERcaoRkRERNrBqBkHh2xO27GJzL3bj/kc&#10;N3cPYurPMDdONakQebxMOPhtZphqQ0REpJ0Mn3pWvVbFjYvnNup5Mf2HOi+OV00qRLa5pMR4d8Bx&#10;EWS3voNVKSIiIu3E2y+AgWMPzl64eemvWK2WYz4vuv7/7+ikxPgeqk2FyDb/0gN4OUJkv6GqERER&#10;kXYUN2mm43Zxfg77t6w75nManM4GUAcHhcg2N7LuhsHgQlTvAaoRERGRdtR3xDi8fP0dyylbjx0i&#10;A8Ki8A0McS4aoZpUiGxrjoMsLLa3ZpYRERFpZ67uHoyZeTEABhcXegw+qVHPi+pdb6KQkarJptGM&#10;NS0IkRE9+qo2REREOoBTLvk7/UdPxsc/qNGjpkT06MeudcsVIhUi215SYryr80EW2bO/KkVERKSD&#10;6HbodY7HCJH1GoN6JCXGnwekAulAltFkrlGtKkQ2NiT6A/2AgcAAoDcQDUTZfyIAQ93jw3v0a/Jr&#10;VJWX8dPbT1KYncGMK28lZoCGCBIREWkPEYc2Bn3bIBdkAXuBbcAO599Gk7lMIfLEDYz9gLHYhusZ&#10;CQwBujVlHc1piVy3cA7JS34BYN5HL3HNY2/pXSwiItIOwmJ64ebhSU1V5RFzpv2n4bSIlqTE+G3A&#10;WuBPYBmw1mgyVytEdr3AaMA2NE8CcAowEQhvyTr7jZqEf0jTV7EvebXjtoubGoJFRETai4urG6f9&#10;5U6WfP0OJQW5WGprG/1UYLD953J7WUVSYvxyYAEwD/jTaDLXduX6M3Th4BgEzATOAmYBYU15vn9w&#10;GEGRMQRFxOAfEo5vYAg+AUH4+AfhFxxOePfeGAxN79z+/F9nUlZcAMCEc64i4Ypb9C4WERHpAMpL&#10;iigvLqCsuIDivGzyM1LJz0yjICuN/Mw0inIyGzWQuV0e8BPwIzDXaDIXdrX66lJNYUmJ8cHABcDF&#10;wPTG/H2+gSFE9R5EVO8BRPUeRGhMT4IjY3GrPzF7q8hN3+cIkADd+sfpHSsiItJBePsF4O0XQEj0&#10;4Sevqa6sICtlJxl7tpKxZzsZu7eSnbqb2prDnsUOAa60/1QlJcb/AHwJfG80mUu7Qn11+pZIe4/p&#10;M4Dr7L+PmP5cXF2J7j2IHnGj6TFoJJG9B+IfHHbctnXTkp/57uWHHcu3vfHjcX19ERERaV21NdWk&#10;79zM/q3r2Je8mpQta6mprjraU4qBL4B3jCbzCoXI9gmPMcCNwPXYelAfVmB4NP1OmkifERPoPWxM&#10;uw4O/uv7z/Hn3C8ACAiN4NbXvte7T0REpAupqapk3+Y17F6/nK0rf6coN/NoD98AvAR8ajSZyxUi&#10;2z48jgXuAC4C3A/3mNBuPRk8fjoD46c2HI2+XX348A3s37oegMHjp3PBHY/r3SYiItJVWa2k797C&#10;1pUL2bR4LsV52Ud6ZA7wJvC80WTOUYhs/fA4EXgIW2eZQ/j4BzFk0qkMO/kMuvUd0iH/hvcevI70&#10;nckAnHrNncSfcYneYCIiIm2ourKCvAMpePsH4hsQjGsb9HloXJ60sC95NRv++JHNy+dTe/hT3qXA&#10;K8ALRpM5QyGy5eFxDPA0MO1w98cOGM7omRcyePx0XN3cO/TfsmeDmXkfvUBwZCxn/+NhPL199e4W&#10;ERFpIxWlxbx175UU5RzMY54+fgSGRRIY3o2g8GhiBgwjbuKpYDh+kai8uJD1v//A6t++piAz7XAP&#10;KQOeA542mszFCpFND4+9gceBSw/ZaBcXhkyYwYRzrz7uUw/WVFeRsWcrBZlp9B05EW//QL1LRURE&#10;OqDdG1by2X9uO+bjzrrRyIhpZx/37bNaLWxd+TvLv/uAA7u3Hu4hWcAjwP864piTHS5EJiXGewEP&#10;APfToKe1i6sbI6edzYRzryYoottx2Z7KshJStq5j70Yzqds2krF3O5Za21SawVGx3PT8lxhcXPRO&#10;FRER6WCqK8t533g9WSm7jvq4KRddz8kX39Cu27pno5k/vvgfaTs2He7udcCNRpN5pULkkQPkTOBV&#10;oN6M6AaDC8NOPp2TL76BwPCo47ItRbmZzHnl36RsWXfUgUXv+eB3PLy89U4VERHpiKxW8rPSKC3M&#10;oyQ/l5L8HApzDlCYnUFhTgYBIRGcccMDHebM4vZVi/n989fJ3n9I8LUC/wPuM5rMRQqRB8NjAPAC&#10;cG3D+/oMH8eMa/5JeGyf47pN8z58gZU/fnbE+908PJl03jVMvvB6vUFFREROMLnp+/jjizfw8PZl&#10;yMRT6T10bKudmbRaLaybP4eFn79GefEhE92kAH8xmswLT/gQmZQYPxV4H+jpXB4YHs2Mq29nUPy0&#10;dtmuVT9/yS/v/dex7B8STo8ho4gdMJyY/nFE9hyAi6ur3kUiIiInoC+evIOda5c5lv2Cwxg6eSYn&#10;TT+fkOjurfIa5SVF/PHF/1jz2zcNz4pagReBB4wmc8UJFyLtM808DBidt8NgcGHcWZdxSuLfcfPw&#10;bL+jw2ply8oFVJaV0n3QCEK79dQ7RkRERAD45oUH2bJ83mHv6zV0LGNPT2TAmJNb5bXSdmzi+9ce&#10;JTd9X8O71gAXGU3mPe1RB+3SlJaUGB8OfIvt9LUjQIZ260nifc8yYtrZuLi287TeBgPhsX2I6j0Q&#10;H/8gvVtERETkYFCMG0NtTTX5mWlUV9ZvDCzISmfzst/w8Q+iW7+4Fr9WQGgEI6efS211FWk7krE1&#10;RAK2GfuuSYiLSV6QnLa9y4fIpMT4UcAfwEjn8lEzzufie54hKDxaR6aIiIh0aO6eXvQdOYFxZ15K&#10;TL+hWGpryDuwv95pZ/+QcAaMmdIqr+fi6kqf4ePoPmgEu9evoLrSMUuiF3B5QlxM9YLktMXHsw6O&#10;6+nspMT4s7BNOu5TV+bp7csZNzzAkImntupr1dZUs+qXr1g3fzbBkbGce9ujGtxbRERE2kxpYR7r&#10;Fsxh0+K5YDBw/u3/IaJH31Z/nZKCXL57+SH2blrV8K53gZuMJnNVlwqRSYnxt2Lrge3ouhQW25vE&#10;e/9LcGRsq77WlhULWPDpK/VGgT/9b/czasb5OsJFRESk07NaLCz47FVWzPm44V3zsF0nWdjW23Bc&#10;TmcnJcY/AjzpHFr7nTSRS//vRfyCwlrtdfIOpPDNCw+yfM6HVJTWnyVo3JmXHbcBykVERETaksFg&#10;oM/wcQSFR7Nz7TLn0+h9gISEuJgvFySnVbbpNhyHAPkkcJ9z2dhZiZx6zR2tN56SxcKSb95l6ewP&#10;DpnQPDy2DzOu+Sd9ho/TESciIiJdTsqWtZieuovK8lLn4jXALKPJnN0pQ2RSYvyLQL1JK6dddjMT&#10;z7umVV9n/cLv+eGNpHplvoHBnJJ4o72nt8ZzFBERka4rK2UXnzx6M2XFBc7Fm4CpRpM5ty1es80m&#10;fU5KjH+0YYCcdf29rR4gAaoqypxisYFRM87nxue/5KQZ5ylAioiISKdQXVlOeUnzZjSM6NGXvyS9&#10;g39IuHPxUODHpMR4n7bY3jZJWEmJ8bcBTxzMdS6ce+u/GTntnDap9Ige/agoLSYwNIqzbjIy6tQL&#10;2negchEREZEmyNizjbfuvpyl376HpbaWnnGjMBiadsLY2y+AwROms2X5PKrKHQ1sscCYhLgY04Lk&#10;tNrW3OZWP52dlBh/GfCpc9ms6+9l9GkX6ggREREROYyFn73GstkfOJb7j57Cubc+0qzhCfMO7OeD&#10;f/214antT4CrjCaztbW2uVVbIpMS48cBswHHdDMJl/+D+DMv09EhIiIicgQe3j5sXPQTVovFHgRT&#10;2Gb+nf6jp+Dl69ekdXn7B9J35ASSl/xCbU11XfFwoGJBctqSDhcikxLjo4GFQFBd2fizr+DkxBt0&#10;ZIiIiIgcRUBIBL1HjGPn2qWOvh7lxYVsXj6P3sPi8QsKbdL6fANDiB04nE2Lf3Ye/ichIS5m9YLk&#10;tB0dJkQmJcZ7Ar8AA+vKBoyZwpk3Ptjk8/kiIiIiJ2qQHDppJqnbNlCclwXYOg8nL/mFnkPHEBAS&#10;0aT1BYZH4x8czo7VjtkQDcCZCXEx3y5ITmtxj+1WCZEJcTEvAo7pYCJ69OOS+1/Azd1DR4SIiIhI&#10;I3l4+xA3aSY5aXvJTdsL2KZyLinIYejkmU1eX1TvgVRVlJG2fWNdkRcwOSEu5v2WdrRp8RA/9vmw&#10;/1G37O0fSOK9z+Lh5a0jQURERKSJ3D29uPCOJxh16gWOsrCYXs1e3/QrbqXX0LHORSOB/7R0O1t0&#10;rtl+HeQGwDF3YeJ9z9J/1GQdASIiIiIttHvDSipKihg0LqFFY1+X5Ofw1r1XUlaU71x8mtFk/q25&#10;62xpS+R7zgEy/oxLWyVAblo8lxdvPJNPk26lsqxER5CIiIickPoMH8eQiae2ePIUv+AwzvnHww2L&#10;309KjA9q7jqbvUVJifFXAvfULUf1Hsj5tye1+I/cvWElXz//AFXlpRRkpRES3YOo3gN1FImIiIi0&#10;QEhU94bXR/oDwQuS035ozvqa1RKZlBgfCjzvSKJu7px7yyO4trAjTU7aXr557gHHGEkGgwsRPftp&#10;r4uIiIi0gqmX3kRIdHfnohuSEuMnHrcQCTyD02nsieddQ1hs7xb9UZVlJXzx1J1Ulpc6yhIu/wfR&#10;fQZrj4uIiIi0Ajd3D8684f+ciwzA/5IS493bPEQmJcZPAq6tWw6L7c2k865p2V9ktfLD60kUZKY5&#10;ikYmnMv4c67U3hYRERFpRT2GjOKkGec5Fw0Fbm3TEJmUGG/A1grpcObf/6/Fp7HNc01sNS90LMcO&#10;HMGs6+/RXhYRERFpAwmX34JPQLBz0YNN7WTT1JbIC4EJjtg6eRaxA4a3+A9Z+u17jts+/kGcf3sS&#10;rm7u2sMiIiIibcDL159T6k9NHQI80CYh0n6u/Im6ZTd3D6ZeelOr/CF10/gYDC6ce9ujBIRGaO+K&#10;iIiItKGRCec2HMT8tqTE+O6NfX6jx+NJiIu5Abi6bnnc2VcweHxCq/wRA8aeTEBoJFMuvI6eQ0Zp&#10;r4qIiIg0QVVFOXkHUvANCAZD4+aSMbi4EBgeTfLSX+uK3ADfxg7506hXSUqMdwN2AL3ANrXhP17+&#10;Fk9vX+01ERERkXZUVlzA2/dcQXF+DoPip3HhXU826fkfPXITKZvX1C1WAz2NJvOBYz2vsaezL6kL&#10;kADjz7pCAVJERESkA0jbsYni/BwAtpoXss38e5OeP/n8a50X3YE7G/O8Y4ZIe4/s++uWPX386k0I&#10;LiIiIiLtp8fgk/DxD3Is//bhC9RUVzX6+b2HxxPTL8656KbG9NRuTEvkmdjGDwJg9GkX4uXrrz0m&#10;IiIi0gF4evtyyqU3OpYLsw/w59wvmrSOCfXH/PYF/tEaIfK2uhvunl6MO+ty7S0RERGRDuSkhHOJ&#10;7Nnfsbz02/epKC1u9PMHjjmZ8O59nYtuSEqMd2l2iExKjO8DzKhbHjp5Vr3mUhERERFpfwYXFxKu&#10;uMWxXFlWgvmnz5qwAgOjT7vQuaQHMKvZIRL4K049uEedpmshRURERDqiPiPG08NpqMQV339KTVVl&#10;o58/bMrpeHh5Oxfd0KwQaR9c/Lq65W59hxDVa6D2kIiIiEgHdcrFf3Pcrq6qoKqirNHP9fD2Yejk&#10;eo2PZyUlxndrcogEzgIi6xYaNHGKiIiISAfTY8goEq64heg+g5n5l7sazo99TA1G4HHFaaKZhtyO&#10;sp5L6m54evsyeMIM7RkRERGRDm7COVcx4ZyrmvXcyF4DiOo1kIy92+qKLgYOO3r5YVsikxLjvbG1&#10;RALQf8zJuHt6NfuPqSovY8Wcj1m/8HusFov2roiIiEgHNWTSqc6Lo5IS4wc0OkQCZ2AbIwiAoZNP&#10;a9HG/PT2k8z/5GV+eCOJdQvnaO+IiIiIdFBxE09tWHRJU0LkxXU3vHz96T0svtkbUl5cyNYVCxzL&#10;pQW52jsiIiIiHVRAWFTDGWwSGxUiG57KHhg/FRdXt2ZvSPLSX6mtqcZ5fSIiIiLScQ2ZNNN5cah9&#10;7PCjh0hgCk6nsoe0sEPNhj9+dNyO7jOo4WjoIiIiItLBDBx7SsOimY0JkY4Hubl71Bu0sqkKMtM4&#10;sHuLY3n4KWdpr4iIiIh0cIHhUYR26+lcdFpjQqTjasoeQ0bh5u7R7A3Y9ufvBxcMBgZPmK69IiIi&#10;ItIJ9Bkx3nkxISkx3u2IITIpMT4aGHaEJzfZlpULHbe7DxyOb2CI9oiIiIhI5wuRAcC4I4ZIGjRV&#10;9m1hiCzOzXTcHjLhVO0NERERkU6i55BRuNY/I33q0ULkpLob/iHhhMX2btGLT730ZvyDw+g7ciIj&#10;pul6SBEREZHOwt3Ti9gBw5yLJjgvNBy7x3Fn7MARLX7xYSefzrCTT9deEBEREWln5SVFuLi44Onj&#10;1+jnxPQfyr7k1XWL45IS4w1Gk9kKTi2RSYnx/sAQ5yeJiIiISOe3Zfk8nv/bTJ6/4XRStqxtQois&#10;1xIZCAyqW3A+nT3GeTlWIVJERESkS0he9htWi4Xa6ipW/WxqQog8JA+OO1yIdPSicXVzJ6r3QNW4&#10;iIiISBcQHBnjuL1/24ZGP883MJjgyNhjhsixdTeieg9s2BtHRERERDqp2AHDHbdL8nMozD7Q6Od2&#10;6zfEeXHM4ULk0IMhcpBqW0RERKSrhMiBw+stp+3Y1OjnRvWqd3Z6cFJivMERIpMS4z0Ax8TaLR3a&#10;R0REREQ6Dt/AEALCohzLB/ZsbfRzQ+pPf+gL9HCESGw9bVzr7g3v3ke1LSIiItKFRPc5eKY5c8/2&#10;Rj8v4tBcONg5RNY72R2ulkgRERGRLiWy5wDH7ayUHY1+XmBENG4ens5FQ5xDpCOa+vgH4RMQrJoW&#10;ERER6UJ6D3f0ocYvOLzRzzMYXAjr1su5KA4OzljjCJFhOpUtIiIi0uXEDhjOhXc9ScaebZyUcF6T&#10;nhvWvQ8Ze7fVLfZ3DpGOKyaDI7qplkVERES6oEHx0xgUP63JzwsKj3Ze7A4HT2f3qCsNCIts0cbl&#10;pO1l/cLvKS3M054SERER6QL8QyOcF2OSEuMNbkmJ8W6Ao893QGjzQ2RJfg7vPvAXqivLCYnuzk3P&#10;fwkGg2peREREpBMLdBoeCHAHolyAaJwGHW9JiMzYs43qynIA8g7sp6qyQrUuIiIi0skd5kx1Dxfs&#10;57WPkDSbpDgv+2BE9fTCw8tbtS4iIiLSyQWGHpIPY11wuh7yCEmz0cqK8g+uJzRSNS4iIiLSBXh4&#10;++Dp7etc1M0FCHM8wMsbd8/mtx4W5x9sifQPCVeNi4iIiHQRPoH1xhEPcwGC6pa8fANatHLnHtka&#10;sFxERESk6/CunxODXYDggyHSv0UrL87PORgi/QNV2yIiIiJdRIOcWD9Eevu1rCWyvLjwYIgMCFFt&#10;i4iIiHSVEOl3tJbIFobIbn2HOG73GjpatS0iIiLSVUJkg5ZIN1rxdPZZNz7IgLEnExgeXS9QioiI&#10;iEiXCpFBbrRixxpXdw8Gj5+uWhYRERHpoCrLS1nz2zcEhkUxZOKpjX5eg441vm44zVajwcFFRERE&#10;urZf33uWDX/8CIDFUsvQybMa9TwXNzfnRR8XIEDVKSIiInJiyNy3w3H7wK7NzV2Nh4vzkqurm2pW&#10;REREpAtz9/Bq1vM8ffzqLbsAro6V6nS2iIiISJfW4LR0oxnqL/q6AP6qThEREZETT01VVXOf6lb/&#10;dLabu2pTRERE5ARhcHFp9GM9GwwF6QI4kqO7h6dqU0RERKQLq64oc9x2dWt+fxgXwMex4OqqmhUR&#10;ERHpwiy1tY7bbk3oZFNVXnZIiHRw9/JRzYqIiIh0YbU11Y7bTbmU0WqpdV6scKmfTGtUsyIiIiJd&#10;WHVVRbOeV+MUPoHKeiGyuqJcNSsiIiJygmgwH/bRQ2RVZb1lF6CstTYkfWcyv7z7DFvNC7VXRERE&#10;RDqghtc2NlOJC+Bom6ytaf7pbKvFwmeP386qX77im+f+j/yMVO0lERERkQ7GYrE4bjeld3aDlsia&#10;+qezm3mOHKC6soKK0mJboLRayEnbo70kIiIi0oG5ezZ+tsKa6voDk7sApa2xER7ePvWGCCovLtSe&#10;EREREelgYgcMs4VAVzdi+g9t7mqK3XA6nV1dWdGijfL2C6C0MB+AMoVIERERkQ7nwjufZNf65YTH&#10;9iG0W89GP6+6sl4H7Fo3wJH2KkqLWrRRXn6BjhBZXqIQKSIiItLRuHt6MSh+WpOfV1le7+R1iQuQ&#10;dzBEFrdoo7z9Ah23K0qKtJdEREREuoiKkno5Md8FyD/Cnc0IkQGO2+UKkSIiIiJdJ0SWHhoiCxzB&#10;r4Wns30Dgx23W9LTW0REREQ6WogsOiRE5h8hYTbZ4AkzHD20B46dqtoWERER6SLK6+fEAjfnENnS&#10;U9B9ho/j1lfnUFtTQ2B4lGpbREREpIto0N8lzw3IqVsqLcxr8Qv4BYeplkVERES6kNqa6oZnrHNd&#10;gBTHA6qrWiVIioiIiEjXUZyX3bAozQXY71xSlJulmhIRERGRg/kwJ6NhUaoLkHqMB4mIiIjIiRwi&#10;czMbFu13MZrM+TjNn32YB4mIiIjICR0i652pzjaazBUudWlSIVJEREREDqew/pnq/QB1IXJfXWl+&#10;ZppqSkRERKSLSduZzOdP/JPfPnie2prqpoXI7APOi6nOIXJrXWlO6h7VsoiIiEgXM+eVf7Nr3XLM&#10;P33OjtVLmvTcnLR6+XC7c4jcXFeal7G/yelURERERDqukoJc8g44RnXEarU2+rlVFeUUZtc7nb3Z&#10;OUQ6WiKtFgu56ftU2yIiIiJdRNqOTfWWu/Ud0ujnNmiFBNjiHCLrrVmntEVERES6UIjcvtFx2y8o&#10;tEnTU+fs392w6GBLpNFkzgMcfbezWylEWmprsNTWaM+JiIiItKOUzWsct2MGDGvSc7NT64XIVKPJ&#10;XOQIkXbJdTcy9mxt8cbu3rCS/147g+f/Nov0ncnaeyIiIiLtoLKshPRdWxzLPeNGN+n5Wft2Oi86&#10;VuQcIs11NxqeN2+OdfNnU11ZTkVpMcu++1B7UERERKQd7N+6HqvV4lju1ZQQabWSVr8xcPXhQuSK&#10;uhvlxYX1evA0R3BUd8ftPRtWUltdpb0oIiIicpyVlxQ5bvsFhxEe26fRz81J30dlWYlz0crDhciV&#10;zo9I29GyU9D9R01y3K6qKCdlyzrtRREREZHjbGD8VPqPnkJwVCwzr70bDIZGP9e5Q47dikNCpNFk&#10;PgCkHAyRG1u0wTH9h+HtF+BY3r56kfaiiIiIyHHm4eVN4r3/5eYXv2bQuGlNem6DSxz3GU3mjENC&#10;pJ2jNTJ124YWbbDBxYV+Tq2RW1cswGqxaE+KiIiIdBKp9Vsi6521bhgiHXPgZO7bQWlhXoteePCE&#10;GY7bJQW57Nu8WntDREREpBMoLcwje/8u56LlRwuRPzsv7F6/okUv3nfEeLx8/R3Lezb+qT0iIiIi&#10;0gkcJgf+dsQQaTSZt+N0XeTu9Stb9OIurm4MO/kMx3JQeDftEREREZFOESLr5cB0o8lcr9e122Ge&#10;8yvwV7ANGG61WjAYXJq9AdOvvJWIHv3w9PFjcBMv5hQRERGR489qtTRsifyl4WNcjhAiASgryufA&#10;7pbNXuPq5s7IhHMYPD6hSV3KRURERKR9ZOzZTllxwWHz4dFC5DzAMeH11pULVZMiIiIiJ5Dtf/7h&#10;vGi158Ojh0ijyZwPzK9b3rJiPlitqk0RERGRE0Ty0noNj0uNJnPOMUOk3Zd1Nwoy0xrOmSgiIiIi&#10;XdSB3VvJz0x1LjId7nFHCpHf4nRKe8uK+apRERERkRNAg9xnwalx8Zgh0mgy5+F8Snv5PM02IyIi&#10;ItLBlRbmkbYzufm5zWpteCr7d+epDo8ZIu0+q7tRlJvFzrVLtWdEREREOqjs1N28eusFvP/gdfzw&#10;RlKz1rE3eRVFOfUy45dHeuzRQuSXQGHdwprfvtHeEREREemgfn3vOaorywHYs6F5E8as/uVr58Vy&#10;4PMmh0ijyVwGfFS3vHPdcgqzD2gPiYiIiHQwO9YsYe+mg9NLDxo/vcnrKM7PYfvqRc5FJqPJXNDk&#10;EGn3puOW1cqaed9qL4mIiIh0ILXVVcz78EXHspevP1MuvL7J61m/4DsstbWHz4FNDZFGk3kjsLxu&#10;ee382Y5m0tZSlJvV4llxRERERE5Uy777kLwDKY7lyRdej7d/YNOCaE11w8bCTUaTeVmzQ6TdK3U3&#10;yosLWTv/u1b7o9N3JvPqrefz7gPX8Mu7z+goEBEREWmC3LS9LP32fcdyeGwfxs66uMnr2bhoLsV5&#10;2c5FbxzrOY0JkSZgT93CijkfUVtT3Sp/+N5Nq7DU2oajXPXLV+xYs0RHg4iIiEgjLf7m3YO5zGDg&#10;jL8/gIurW5PWYbVaWDb7g3rZFHi3xSHSaDLXAI5mwuL8HNYv/L5V/vAhE2bg5uHpWP7xjSTKivJ1&#10;RIiIiIg0ggGD4/aY0y4kdsDwJq9jy/L5DWeoecFoMh/z+kXXxqw8IS4mGfgr4AeQk7qH0addiIuL&#10;a4v+cC+/ALz9AhxjUFZXVpC9fxdxk0/DYDDoyBARERE5iu6DRlJbU03vYWM5JfHvuLo1vRVy9ksP&#10;OTfilQKXLkhOq2iVELkgOa0mIS7GFZgBUFFajJevX7PSbkPd+gwmfWcy+Rm2BJyfkYrB4ELPIaN0&#10;ZIiIiIgchYeXN31HTqDX0LFNDpAAGxf9xNr5s52LXjKazI065ezShNd5CUirW1jyzXuUFxe2/K83&#10;GDjrpn/hFxzmKFr01dvs2WjWkSEiIiLSRqorK/j989edi4qApxr7/Eafj7a3RhYA5wLUVFdRU11F&#10;35ETWiFF+xDbfygbF/2E1WoFoKaqksETZmgPi4iIiLSB5d99wPZVi52LHjOazL809vkuTXy994FN&#10;dQurf/2anNQ9rfKHxA4cwalX3+FY7j74JO1dERERkTZQkp/Dsu8+ci5KA55ryjqa3HslKTH+dOCn&#10;uuWYAcO45tE3MRhcWuWPyti7jdqqKmIGDNMeFhEREWkDXz17H9vMvzsXXW80md9tyjqa3L16QXLa&#10;zoS4mGHAEIDi3Cx8/IPp1i+uVf4ov6AwAkIjtXdFRERE2sBW80IWf/W2c9FK4NYFyWnWpqynuc2H&#10;t2G7+BKAhZ+/RlFOhvaKiIiISAdWUVrML+/+17moBrjBaDJbmrquZoVIo8mcDjxQt1xVXsb3rz+G&#10;1WrR3hERERHpoH774HlK8nOci541mswbmrOullzI+AawtG5h76ZVLPv2A+0dERERkRZK2byGzct+&#10;a7WppgE2LfmZDX/86Fy0G3i0uetr9pQzC5LTrAlxMQuA6wBPgH1b1tB72FgCwqK090VERESayGqx&#10;8NsHzzP37afYunIBJQU5DBhzcovXm5+RiumpO6mtqakrqgXOMZrMu5u7zhZ1qTaazHuBG53/8G9f&#10;/BelhZr/WkRERKQpKkqL+ezx2/lz7heOsuxWGEqxtrqKb198kKqKetNhP2o0mZe1ZL0tHpfHaDJ/&#10;BnxYt1yUm8lXz97Xqs2vIiIiIl1Z+q7NvPPANfVm7HP39GbqJX9v8bp/+N/jHNi91bloCfCflq7X&#10;tTX+8IS4mN+As4HIuiBZlJvJwLGntGmF56Tu4atn72fTkl8I7daDgNAIHYUiIiLSeVitrPzxM2a/&#10;9K9600kHhkdxufEVYls4bvay2R9g/vEz56JsYJbRZC7oECFyQXJadUJczFzgasAbIHPfDtw9veg+&#10;cESb1ftvH7zAzjVLKMhKZ/3CH6iuqqTHoJG4uLrqoBQREZEOb9UvX/HbB8/XG+Gmx5BRXP7gywRH&#10;xrRo3dtXLebHNx93LqoGzm5ub+w2CZH2IFmQEBfzJ3Al9tPkezaaCQiNIKr3oDap+Oz9u9i3eU1d&#10;lCd123q2mn8nonsfAsOjdWSKiIhIh7ZuwRwy9thONRsMLky+4FrOvulfeHj7tGi9+7eu48tn7sFS&#10;W+NcfKvRZP6qtba9VZvsFiSn7U2IizmA7dQ2ADvXLCW0W0/Cu/dt9YrvMWgkGAykbluP1WobZL2s&#10;qIANf/xIfmYa3QeOwMPLW0eoiIiIdEj+oRGkbtuAT0AQ59/+GCMTzsFgMLRonQd2b+Wz/9xGdWW9&#10;jjSvG03mR1pz2w1tUSFJifFG4LG6ZRdXNy6880kGjJnSJjsgc+925rz6b7JSdtUrDwyP4sbnv8TN&#10;3UNHqYiIiHR5WSm7+OTRmykrLnAu/hq4xGgy17bma7XJxYMLktMWJcTFBAPjAaxWC1tXLiA4MoaI&#10;Hv1a/fX8gkIZmXAO7p5epO3Y6Gi6rSwrYfSpF+Lp7aujSkRERLq0zL3b+fSxWxoGyAXABUaTuaa1&#10;X6/NeqAkxMX8AkQBY+qC5PY/F+EbFEp0n8Gt/nouLq50HzSSYVNOpzgvi4KsdEZMPZuhk2fqqBIR&#10;EZEuLXX7Bj597BYqSoudi83AmUaTuawtXtPQln9QUmK8AXgNpwHJAaZc9FdOvuivYDBor4uIiIi0&#10;wM41S/n6+Qeoqap0Ll4GnGE0mQvb6nXbdCycBclpJMTF/AT4AhPrylM2ryE3fR/9R03CxdVNe19E&#10;REQ6raryMpKX/sKqX76itqaK8Ng+x+21zT99zvevPdawF/ZC4HSjyVzSlq993JoCkxLjHwDqDVbU&#10;re8QLrzrKQ0SLiIiIp2KpbaGPRv/JHnpL2xduZDqygp7sjJw84tfERwZ2+av//M7z7B2/uyGd30P&#10;XNpWp7DbJUTag2QitikSPevKvP0DOfeWf9N35MQOcVCsmPMx6//4gbCYXvQ7aRJ9Rk7APzhM7xYR&#10;EREhbWcyq37+kp1rljS8/vBgiHzhK4Kj2i5EFuVk8M0LD5K2Y1PDu14C7mztXtgdIkTag+QkbF3N&#10;I53LJ5x7NVMv+Xu7nt4uKy7g+b/NAvuYk3XCY/vQM24UPYaMpvewsXj5+utdJCIicoIpzD7Aa7df&#10;1PDUsUNEj75MPPca4tqwU+828+/88EZSwwBrAf5pNJlfPp710S49W5IS47sBXwCTncsje/bn7Jsf&#10;IrLXgHY5OGqrq3jllvMoKcg94mPcPb256t+vt0kPcxEREem40ncm896D19Ur8wsOY/D46Qw/5Uyi&#10;eg9ss9euLC9l3ocvsm7Bdw3vygYuM5rM8493fbTLJNMLktOKE+JiPgL8gAl15aWFeaxbOAerxULs&#10;wOG4uBzfzXNxdWXw+ATcPDypKi+jtDDvkMdYamvwCw6jZ9xovZtEREQ6kZrqKopyMykrKsDbP7DJ&#10;z/cPDqe6qoLa6mqGTJjB9Ctv5dRr7qDfSRPxa8NL33ZvWMnnj9/Ovs2rG961DJhhNJnXt0d9tvsY&#10;O0mJ8bOAd4BuzuWh3Xpy2l/upM+I8e22bcX5OexZv4J9m9ewb/NqCrMz8PDy5sqH3yC6T9PmA68o&#10;Lebr5+6nKDeTqZfezODxCXo3i4iItIHammoWf/0OmXu3U15SREVpMaUFufVOAY+YdjZn3Wjs0H9H&#10;aWEe8z9+iY2L5ja8ywI8CfzbaDJXt9f2dYiBGpMS40OAV4FLG943MH4q06+4tU0vUG2skoJcPLx8&#10;mjUf99p5s/nprScA8PL15853fsVgcNE7XUREpJUt+vJNFn/1zlEf4+nty93vL+iQ22+preXPuV+w&#10;+Ku3qSwvbXj3TuAqo8m8or2307UjVNaC5LTyBclpXyfExazDNp6ko405N20vq3/7htKCXKJ6D8TD&#10;26fdttPDywdXN/dmf5tIXvILYGtOj5t4Gj4BQXqni4iItLLYAcPod9Ik1i2cc8THjJl5Ubue7Tws&#10;q5XNy+fx1XP3sXnZb9TW1GtkrMXW+/pio8m8pyNsboebMiYpMd4XeBi4A6jXVdvN3YPRMy9m3JmX&#10;4R8S3qkO6PKSIp67/lTH8rm3PsLQybP0ThcREWkjP/7vP7h7eOHl549PQAi+gSH4h4QRGBbdsXKE&#10;1cr21UtY9OWbZO7dfrhHrABubK9rHztNiHQKkwOwne8/v+F9Lq5uDD/lDMaddQVhMb06zcH86q3n&#10;U5CVDsC4My9jxtX/1DtcRETkBGWprWXzsl9ZNvtDslN3H+4h6cC/gPeNJrOlo21/h5+82j6u5NM4&#10;TZvorGfcaMbMupgBo0/GxdW1Q/8t3zz/AFtW2K6/6D5oJFc/8j+9g0RERE4wpYV5rJ0/m7XzvqUo&#10;N+twDykGngKeM5rM5R317zB0lgpPSoyfCvwbOOVw9/sFhTJ0yiyGnXwGET36dci/YdnsD1j42WsA&#10;eHh5c/f7C9S5RkRE5ARgtVjYtX4FG/74kW3m3480YHkhtuseXzKazDkd/W8ydLadYG+ZvAM4jyN0&#10;DArv3pchE6YzMH4q4d37dpht371+BZ89frtj+aYXviIkurveWSIiIl0xOFotpG3fyJYVC0he+uth&#10;x5+2y8Q2Ss3LRpO5oLP8fYbOumOSEuN7Av8A/gIc8erYkOju9DtpIn1GjKfnkNG4eXi22zZXlBbz&#10;wt/PoLa6CgwGbn11DgGhEXqXiYiIdBHVleXs2biKXeuWsX3VIkryj9qguApby+MXRpO5qrP9rYbO&#10;vrOSEuPdgbOB64CZNOjR7czV3YNufQfTY8goug8cQXSfQfgEBB/X7d21bjmblvzCgDEna8BxERGR&#10;Tq6muoq0HZtI2byGfZvXkLptQ8OheRoqAD4B3jWazGs6899u6Eo7MikxPgy4CLgYmAoc84JD/+Aw&#10;ovoMJrLXAKL7DCK0W0+CwqNxdffQO0NEREQcqsrLyErZwYHdW8ncu50Du7eSk7YHS23tsZ5aDswB&#10;vgR+NJrMFV2hPgxddUfbZ8E5HVsr5WlA45scDQYCQsIJiowlOKIbfiHh+AYE4xMQjI9/EP4h4bah&#10;hQwGvaNERES6iLLiAsqLCigvKaQwJ5OCzDTys9Lsv9Mpys0Eq7Wxq8sC5gLfA78YTeaSrlZfJ0QK&#10;SkqMdwFOAhKw9e6eAIS0ZJ1DJ8/i3Fsf0TtORESkE1sx52NW/vQZpQV5WK0tGoqxDFgKzLf/rOmI&#10;YzsqRLY8VBqAAcBYYBQwEhgCRDa+5gzc8/7CZs2jLSIiIu2vorSY564/rTnhsRbYAqwFzMAyYIPR&#10;ZK45kerP7UQ8aIwmsxXYZv/52ClcBgL9gEH2kNnbHiy72X8f7AVutZKdspOYAcP0LhQREemEsvbt&#10;OFqAtADZwC5gh/1nK7AT2NZVrmtUiGy9cFkIrLb/HCIpMd4HKMI+PmVWyi6FSBERkU4qM2Wn82IV&#10;tjGoM4ADQLbRZK5VLSlEtlbILEtKjN8CDLWFyB2qFBERkXZWXVmO+acvcHF1ZeysxEaPCZ2dsst5&#10;cbPRZJ6r2lSIbEvr60Jk5r6dqg0REZF2tuDTV1n185f2QFnByRf/rVHPy9pXrzFonWqyaTRxc9M5&#10;DrLMvduwWiyqERERkXZSXVnOhj9+dCxXlBY36nmW2tqGp7PXqzYVItua4yCrqignJ32vakRERKSd&#10;bF42j6ryMsfykIkzGvW87NTd1FRVOhetU20qRLa1PwHHSKPpOzerRkRERNrJ2nnfOm6HxfQidsDw&#10;Rj0vfWey86KVI3SqFYXIVmM0mQuwDQ0EwIFdrRAirVbyDuynqqJcFSwiItJI+7euJ80pDI6cfl6j&#10;n3tg1xbnxc1Gk7lYNaoQeTysqLuRum1Di1c2952nef2fF/HabRdQlJul2hUREWmE5XM+ctz28PZh&#10;xNSzGv3ctB2bDvt/XRQij1uIzEzZSXlJUYtWtnXlQgBKC/P444s3VLsiIiLHUJSTwY41SxzLJ00/&#10;Hy9f/0Y9t7ykiKz99Yb3WakaVYg8XpY6blmtpGxZ26KV9R053nF746K55KTuUQ2LiIgcRXVVJVht&#10;XRRc3dyJP+PSRj83Zctax3PtlqlGFSKPC6PJvAnIdByMm1t2Le6UC/+Ki6urPZNa+F2tkSIiIkcV&#10;2q0np//tfvqOnMB5tz1GQGhE40Nk/f/bmYB6ySpEHlfz627s3bSqRSsKjopl5LRzHMvbzL+ze70u&#10;zxARETmaUTPO59IHXmDQuGlNet6ejfX+b883msxW1aZCZLuEyKyUXRRmH2jRyqZc9Fc8vH0cyz+/&#10;+wy11VWqZRERkVZUlJtJdv3rIReoVhQi2y1EAmxftahFK/MLDuPkiw5O05Sfkcra+d+plkVERFrR&#10;9lWLj/r/XBQi25zRZN6H0+w1hzkom2zs6ZcQ0aOfY7m0ME8VLSIi0qoh8g/nxWSjybxXtaIQ2R6+&#10;rruRsmVNo+frPOLOcHXlvNsfo9fQMQwcewpjz7hENSwiItJKKstLSdlcb0SVb1UrzeemKmiR2cCj&#10;YJvIfevKBYxMOLdFKwyP7cMV/3pVNSsiItLKdqxaRG1NtXPRN6qV5lNLZAsYTeaNwM665fW//6hK&#10;ERER6aAa/J/eazSZ16pWFCLb02d1N1K3rSfvwH7ViIiISAdTlJPB3uR6Q/t8pVpRiGxv7wKO8aU2&#10;LFJrpIiISEezYdFPDWepeUe1ohDZruy9uhzDA2z4/QcstTWqGBERkRbISd1DVsrOVlmX1WphQ/1T&#10;2UuNJvNW1bJCZEfwdt2N4rxstq5cqBoRERFppuXffcj/7rqUt+65grXzZrd4fTvXLiM/M9W5SK2Q&#10;CpEdxmwgp25h5Q+fqkZERESaYdGXb7Hg04OjlDS4jrFZzD9+7rxYDJhU0wqRHYLRZK4EXqtbTt+1&#10;md0bVqpiREREGstqZf7HL7H4q7cPhhRXN0bNOL9Fq03bmczeTX86F71tNJlLVeEKkR3Jq0BF3cLS&#10;b95r8xe01Nawa91yctP3qfZFRKTTqq2p5rtXH2HF95/UC5AX3vkkPeNGt2jdy759v95LAS+qxluH&#10;q6qgdSxITitNiIsJB8YDFOZkENM/jpCo7m32mt+//igLPnmF1b9+jYeXN7EDhmtHiIhI5wqQ1VV8&#10;8dRdbP/z4HSEbh6eJN73LP1OmtiidafvTGb+xy85F31kNJk/UK23DrVEtq6ncGqNXPjpa1itljZ7&#10;sbQdmwBbr7N5H73Ed6/8m5rqKu0FERHpNDYvn8+ejWbHsrdfAFcYX6bP8HEtXrfztZXYWiGTVOOt&#10;Ry2RrWhBclpJQlxMEDARoLQwD//gCKL7DGqT1/Pw8mHH6iXUDVOZlbKTnauX0DNuND7+QdohIiLS&#10;4VWWFrPhD9vwO4Hh0Vz58OtE9R7Y4vVuX7WIZbPrNTp+YDSZ31ONK0R2WAlxMX8Cfwe8wXZB70nT&#10;z8XNw7PVXyuq1wBiBgxj55oljhbI0sI81v/+A/4h4UT2GqAdIiIiHVpgeDQx/eOI6j2IWdffQ2BY&#10;VIvXWVtdhemZu6koLa4rqgAuWJCcVqQaV4jssBYkp1UkxMWUAGcAVFdWUFaUz4AxJ7fJ6wVHxjJ4&#10;XAJ7k1dTVpQP2DrcbP/zD0KiuxPRo592ioiIdGghUd2JHTAMd0+vVlnf4q/fqXeNJfCU0WSerZpu&#10;Xbomsm28AayrW1i/8Hv2blrVZi8WHBXLdU+8f8gwCOk7N2tPiIjICSV7/66Gp7FTgMdVM61PLZFt&#10;YEFymjUhLmYdcB1gANiXvJoRU89qk9PaAC6urvQfPZnw7n1J25mMf3AYCVfcgm9AsHaIiIicECy1&#10;NXzx5J0U52U7F19jNJk3qXZan0FV0HaSEuOfAe6uW46bdBrn3faYKkZERKQNLPzstYatkJ8ZTebL&#10;VTNtQ6ez29a/gC11C8lLf22VOUBFRESkvj0bzCz/7iPnoizgdtVM29Hp7Da0IDmtJiEuZjG209pu&#10;ALs3muk7cgL+weGqIBER6TKsVgvJS35m0ZdvUZh9gO6DRhy31y7KzeKz/9xKdWW5c/FFRpN5g/aM&#10;QmRnDpKZCXEx+dh7a1sttexcu5S4Safh4e2jChIRkU5v+6pFfPPcA6yZ9y256fvYs/FPeg+Lb5Xh&#10;eo6lurKCzx+/jfzMVOfi54wm82vaM21Lp7OPA6PJ/CrgaGMvzsvG9PRdVFdWdKjtLC8upCArXTtM&#10;RESOzWpl259/8PZ9V/HlM/eQnbq73t3HpaHEauX71x7lwO6tzqWLgfu1g9qeWiKPk4S4mJ+B04Fo&#10;gJL8HDL2bGfwhOm4uLT/bjiwewtv3nM5K3/4hD0bzHj5+hMa0xODQX2vRESkvoy92/j8iX/y59wv&#10;KC3IrXdfQGgkZ/79/+g1dGybb8e8j19i3YI5zkVpwKlGk1mDiitEdh326yO/BxKBQID8jP3kZ6Ux&#10;cOwp7R7W1i+Yw54NtrlLi3Iz2bJ8HhsXzcVgMBDevS+ubu7aiSIiAsBXz97Pgd1b6pX5BgYz9dKb&#10;OfeWfxPRs3+bb8PyOR+x5Ot3nItK7QFyp/aQQmRXDJIlCXExvwFXAp4A2Sm7yMtMbfcg6eUXyOZl&#10;vzqmTwSoKC1m17rlrP71K8pLi4jtPwxXd4VJEZET3TbzQvIy9gPgFxTKKZfcyLm3PEL3QSOOy9m1&#10;1b9+zW8fPO9cZMHWkWaR9s7xo3OV7SApMX4CMB/7/NoAI6adzZk3/B8Gl/a7TLWitJjVv37Nqp9N&#10;lDQ4PQEw/JQzOfvmh7QDOyir1cKeDWYKszMoLymkvLSI8uJC209JIbXV1Yw94xKGTp7V5HVn7N3G&#10;0m/ew2BwwTcoBL+gMPyDwwiK6EZQRDf8QyMwGHSJdVezc+0yMvdup6K0iIrSEipKi7DU1lJZVgJA&#10;72HxTLrg2matu6aqkoqyEnwDg3XsdEKlhfms/vUrAkIjGTp5ZptNpHGkAPnzO083LL7WaDK/rz2j&#10;EHmiBMkE4AfnIDl4fALn3vpou586rq2uYuPin/lz7hdkpRw8K9BnxHgu+78XtfM6qHkfvsDKHz87&#10;6mNc3T2494OFuLi6NWnd7z7wl0NOXTlz9/Ri2mU3M/b0S7QjuojkJb8w++Vjf2m86uHX6TFkVJPW&#10;nbp9A58/cQeVZSUYXFzwDQwhICQC36BQ/IPD8AsOZ8DYk4k8DqdEpXNZ/t2HLPj01YbFdxhN5hdU&#10;O8efm6qgfRhN5gVJifFnOQfJLSsWUF5SzEV3P4Wnt2+7bZuruwcjE85hZMI5pGxew5r5s6koKWb6&#10;lbdox7WB6spy8jJSyc9IpSg3i74jxhEa06vJ60ndvvGYj/ELCmlygATw8PI+xt9QweKv31GI7EJy&#10;D6Q06nGevv5NXvfmpb85WjOtFgsl+TmU5OfUe8zS2e9zy8vf4hccpp0hYLUy7+OXWPnDpw3vuUsB&#10;sv2oJbKd2VskvwUC6srCY/twyf3PExgepQrqap+DFgtr5n1L+q7Nto5VmWmH/PP09PblH6/Mxtsv&#10;oEnr3vbnH/z0v8epqa7EJyAYb78AvPwC8PYLxNsvEL+gEIZOnkVQZEyTt7soNxPzj59RkJVOSUEu&#10;JQW5FOdlY6mtcTym78gJXPqAPss7TAhM28uONUtxdXNj1KkXNPkMR0lBLt+/+gj5mWl4+frj5euP&#10;p7cvHt4+uLq54+HtQ6+hY+l30sQmb9uejWY+f+KOesfP4Vz3xAdE9xnUxKxhIWXzWiy1tQRHxRIY&#10;FtWulwl1VGVF+WxftZj0ncn0GjqGIRNP7bDbWlNVyfevP8bmZb81vOtmo8n8uvamQuSJHiRHAT8D&#10;jmlsfAODuejup4kdMLzT/31FuZn4BATj5u5xwu/rlT98yryPjn1JwI3Pmwjt1rPDB+LivCwKstKp&#10;rqqgV9wYXLWP21XegRQ2LprLlhXzyU3f5yifctH1nHzxDR1qW0sL88nev4vSglyK8rIoLcilOD+H&#10;4rxsyksK6T96CgmX3QxN7HA4/5OXWTHnY8eyi6sbwZExhER1JzgqlrCY3gwan9DkL2md/xuslYx9&#10;29mzwczONUvZv3U9VqvFcfffn/uCsGacAWn74ySPL5++m7Sdyc7F1cB1RpP5Y73r25dOZ3cARpN5&#10;TVJi/ETgR2BA3QfsR/++iRlX3dapTxF+/ez9bDUvxNXdg+jeg+g+eCTd+g2hW5/BBIR1rpbW6spy&#10;CnMyKcnPJjgylsDw6Cavo7hBq2NDvoHBjJh2TocPkAAGFxcCwqJatB+rysv49f1nKSsuZOjkmQwa&#10;N61Zp9tPZJbaWjYu+ol1C78nddv6wz6mvLiww223b2AwvoFjWn29ads3NaifGnLT99UL1at+MfG3&#10;Zz49MbKjxcLCz15j/cLvKSsuOMpxVNPhtj11+wa+ee6Bhp+bJcDFRpP5Z737O8D/AVVBx5GUGB8M&#10;fAlMdy6Pm3Qap//t/na9TrJZAaGinGeumXrE+739A+k+cAQzr7uHgNCIDrXtO9csZfeGlRRmH6Ao&#10;J5PC3Ix6/4hdXN247vH3iOw1oMnfqn9571nKCvMIcrSOdCc4KoaQyO4n3FSYy2Z/wMLPDs5M5h8c&#10;xqjTLmTMzIvxasa1dieiH95IYv3C7w97n6ubO/1GTWLWdfecMNcW7lyzlO9ff4yyovwjPsbVzZ37&#10;P1nS5HXX1lSzL3k1ru4e+AWG4BcS3uE/l/du+pNPHjvy9eyRPfszZlYiIxPO6VDb/efPJuZ9+GLD&#10;cJsCnK35sBUi5chB0g14FrjNuTwoMobzbn2UmP5DO9Xf89Wz97HN/PtRHzP6tIuYdf09TV53aWE+&#10;6Ts3YbEcPCVjqal2TCcZ3qNfk6+nAkjdtp4PHjr2qb+Z193DmJkX6aBtgXUL5vDj//5zSLmnjx+j&#10;T7uQcWddjo9/kCrqKN6654p6oyi4uLrRf9QkBsZPY8CYKXj6+J2Q9VJSkEt+xn57p7X95B1IITc9&#10;hcryUiaccyWjT2v6e/eTx25h76Y/65W5eXjiHxyOb1AoIdHdmXzBtQRHxjZrm6srK6itqXZ0Oqoo&#10;K6GqvJTKslI8vH3oMWhkk0/vZ+zdxjv3XX0wQLt70H3gcPqNmszAsacQFNGtQ+238uJCfnjjMbav&#10;WtzwrqXAhUaTOVPveoVIOXaYvAR4B/A9+M/BlUnnX8vkC67tVKf8MvZsY//Wdezfup7UbesPOaU7&#10;8bxrmHbZzU1aZ3FeNm/efRkVpcVHfdxFdz/NwLGnNGndW80L+frZo0+7Gt69L5cbX8YvKFQHawtY&#10;LRZW//YNK3/8lILMtEPu9/Dy5oI7nqDvyAmqrCMdrysX8ut7/8UvOIyhU05n6JRZCt5t5InLJ2Kp&#10;rT3qY3oPi+dy48tNXvdPbz7B2gXfgdV6xMdMuuBapl5yY5PXvXv9CtJ3JtOt/1B6DBp5XMd0bNJ2&#10;bljJD689erjLfl4E7jGazNU6ChUipfFBchDwGTDSuTyyZ3/OvvmhJp9K7ShKC/PJ2LOVrH07cPPw&#10;ZNSM85vcIWPn2mV88eQdx3zcpPP/wtRLb2rSui21tcz78AXSd23GPyScQPt1fwFhkbbboVH4Bgbr&#10;AG3NMGm1sHPNUlb88Ckpm9fUu6/fSRO55P7nVUnS7pZ88y5Lvn6X2pojZ5new+O5/MGmhciK0mKe&#10;vW7GMR/XY8gornq463VGriwvZd6HL7JuwXcN7yoC/mY0mU06+hQipXlB0hP4D3CXc7mLqyvjz76S&#10;yRdch7un1wlXLzXVVXzx5B3s3bTqiI+J6NGPi+5+qtmnlqR9pGxew9LZH7B7/QoApl9xK+PPuVIV&#10;Ix2CpbaW0qJ8SvKzKS3Iozgvm9JCW89yFxcXJpxzVbM6m737wDUc2L31iPd7+wVw9j8epv+oyV2q&#10;PneuWcrct5+iKPeQs9TLgCuMJvNeHXUKkdLyMDkNeBfo5VweGB7FrOvupd+oSSd0/VRXVpyQYbor&#10;y96/i6rKCmL6xaky5IT4Ynxg1xYsllpcXFzx8PLGzd0DDx8/2/icxxjwv7Mpys3itw+eY+vKhQ3v&#10;qgIeBZ40msy1OjIUIqX1gqQf8BRwyAWEfUdOYMbV/+yQ43yJiIjUhWXzj5+x9Nv3qKoob3j3auAv&#10;RpN5k2pKIVLaLkxOBF4H6o1EbnBxYcxpFzH5out1Yb1IJ5O+azO7169gUPw0wmJ7q0Kky9myYj7z&#10;P36ZwuwDDe8qBR4BnjeazDWqKYVIafsg6YZtGKBHgHpjeHh4+zD+rCsYd9YVXe4UiEhXY6mtZfFX&#10;b7P02/exWi14+wdy66tzdHmGdBn7Nq9h4SevNJx1ps63wO1Gk3m/akohUo5/mIwEkoDrG+5PH/8g&#10;Jl1wLSMTzlWYFOmAinIy+PbFf5G6/eDYyQaDC3e8/cuJNy2fdDkHdm/h989eZ/eGlYe7ezNwp9Fk&#10;/kU1pRAp7R8mR2AbpHx6w/u8/QMZf9YVjJmVqDApXV5NdVWnmKd976Y/+fYFY72p6FxcXZl57d2M&#10;OvUC7UjptNJ2bGLRl285RlhoIAd4CHhLp64VIqXjhckE4HFg3CFh0i+AUaddyNhZifgGhqiypMv5&#10;c+4XzPvoRYIiYrjoricJ7963Q27nyh8+Zf7HL2O1HpxtKSgyhvNvT6Jb3yHakdIp7dloZsWcj4/U&#10;8lgK/Bd4zmgyF6m2FCKl4wZJA3Au8DANBioH27RXw6aczrizLldv7i7IarVQWVZKZVkJVRVljhk2&#10;aqqrqKmusr3xDQbHnL8urq54ePng4e2Lt69/k6dV60heueVcCrMzAPD09uX8f/6nw812s3vDSj77&#10;T71ZTRk8fjpn3Wg84eZOl87PUlvL5uW/seL7T8jcu/1wD6kA3gD+YzSZc1RjCpHSucLkmYCRw7RM&#10;AvQaOpYxsy5mwOgpGFxcVGkdNBSWFuRRlJtJcX4OJfnZlBTkUVaUT3lxge12cQGVpcVUlpc65g5v&#10;Li9ff7z8AvDxDyIgNMI+Y080geFRBEfGEBbTq8NOu/nTm0+wdv7sgx9wBhdO/9t9nDT9vA6zjZuX&#10;/ca3Lxod25dw+T8Yf/YVHSa8V1dWUJiTQWH2AQpzMijKzaS8uJCK0mLKSwqpKCmmorQYi6WG2poa&#10;x/Fmqa2pd1x4+vhhMIC7pzeeXj54+Pji6eWLh48vPv6B+PgH4e0fiG9QKD7+QfgGhuAfHNbk2auk&#10;fZQW5rNu/mxW//Y1xXnZh30I8CrwgtFkPqAaU4iUzh0oZwB3AzMPd39AWBSjZpzPiKln4Rccpgo7&#10;zorzcyjMSiM/M52CrHQKstLIz0yjMPsAxfnZWC2WDrOtLq6uhHbrRXj3PkT06EdM/6HE9B/aIXoT&#10;Wy0Wfn73Gdb89k298oTL/8GEc6/uIC03Ncz/+CVy0vYx8bxr6DlkVLtsR21NNZn7dpCdsouslJ1k&#10;pewie/8uSgvz2rV+fAOD8QsOxz84jIDQSIIiYwiK6EZQhO23Ohy1r7TtG1n169dsWT7vSNM/5mEb&#10;gu4FtTwqRErXC5PDsE2heDngfsgB4eJC/1GTGJlwLv1OmqTWyVYMN4U5GeSm7yM3PYWCzFTys9Io&#10;yEyjICvdcZq5036QuLgQ3Wcw3QeNoFfcGHoNG9uunVtW/vAJ8z9+pd41hxPPu4Zpl918wh6DleWl&#10;pG5bT8qWdezfup70XZup7YTHnaePH8H2QBkU2Y2giG4ER8YSHBVLUHg3fWa1gfKSIjYu+ol1C+aQ&#10;vX/XkR62G3geeM9oMpeq1hQipWuHyQjgBuBGIOZwj/ELCmXIxBkMmTRTU881UllxAblp+8jL2E9u&#10;+j7y0veRd2A/eRn7j/StvTlygQwgC8jG1tsxy15eDBQCRfbb5UCJ03OLAAvg6/Qlwh/wAIKBEPvv&#10;YCAK6An0sP8ObewGunt60XtYPP1HT6H/6Cn4BgYf932xedlvfPfKv7HUHuwAet0T7xPdZ/AJczwW&#10;ZKWzfdVidq5Zwr7Na+rVRWPzA5BiP97ygHyn32V1hz22qerqfXwAbvb/MYFAgP0487ffDgXCgUig&#10;1S4EdXF1IyQqlpDoHoR060FodE9Cu/UgJLpnuxyDnVltTTW7169g05Jf2Gb+/WifXwuAV4DvjCaz&#10;RTWnECknVph0A84DbgKmHemYCIqMYdC4afQ/aRKxA0fg4up6wtZZdWUFeRn7yTuwn9z0vbaQmL6P&#10;3AMpVJQWt/iz2/5Pezewx/57L5AGpAOpRpO5op2OFT9gCDAU22xJQ4HRQNBRP2RcXOg7cgLDTz6D&#10;AWNOPq7XvO1at4yvnr2fmqpKAP72zCdE9OjXpY/PkoJckpf8zMZFc8nct6MxT6kBtgMbgU3Yxu/b&#10;B+w7HqcjkxLjveyBMsb+083+u7v9C0wfe1mLePr4ERrdg5BuPQmN7k5ot54ER3cnNLoH7p4a+gyg&#10;trqKfZvXsGXFArauXHC0z7Ni4EPgVaPJvEU1pxApQlJifB/gOvtP9NE+jPuMGE+voWPoMfgkwrr1&#10;7NQ9eg/7X7W6ynZtYmYaeRmp5B1IcQTGotzMlq6+CNgB7LL/OAfG/Z1p7LSkxHgXIA6YDEyxfxGJ&#10;OtLjvXz9GTplFvGnX0pwVOxx2cYDu7ey4ffv6TFkFIPHT++S712rxcK2P/9g/cI57Fq/4ljX0GYB&#10;S4Cl9t/rjCZzVQc/zjztYbK3/bfz7d7YWjibLSA0guAoW7AMie5BSHR3wrr1IjA8ust/Yc7PTGXP&#10;xj/ZtXYpezb+eayOecuBt4EvdMpaFCLlSB/YrsBp2K6bPI8G0yo25OMfROzA4XTrO4TIXgOI7DUA&#10;/5Dwjv1P12qhOC+HgrrrErNtHVryM9MpzEqjOL/FDTA19oC4zR4Yt9p/bzOazBld+NgxAGOAs4Bz&#10;OMwQU7ZPHgMDRk9h/NlX0n3QCL3pmqmqopx1C77D/NPnh5uPuI4FWAZ8D/xoNJmTu+BxFw4MAvoD&#10;A4EB9p/+HOba70b/g3RxITAsyt6x52DnnmB7Zx+fgM51iry6soKs/bs4sHMz+7etJ2XLWkqO/VmX&#10;CnwBvGs0mTfrXScKkdKUD2dveyC4AJjFMU5dOgfLsNjeBEXGEBIZS0i3HgSEReEfFIpvUCiubu5t&#10;sr1Wi4Wy4gLbT1EBZYV5FOfnUJyfTVFOJiVOt1vpGsVUezjc3iAw7tVsDJCUGN8buAa4Clur0SFi&#10;Bwxn2mU30aOdeil3RhWlxSyf8xGrf/2ayrKSIz1sEbZTjrONJnPuCfyFuKdTsOzvFDZ7tHT97p7e&#10;BNs79wSEReEfHE5AaIStd3lIOP4hEe0yS1hFaTH5mank28+i5KTtJXPvdnLTU+p1NjuKLGxzWn8K&#10;LNG1jqIQKa31gTwJOAOYga2VqVnnenz8g/AJDMbTxw9Pb1/bj49vvQ9cTx8/wICltobqynKnD8gS&#10;amuqqSovo7KizDY+YkUZlWUllBcXtsWfXtggJG6zL2/XKZ1GHzsGbKe7/w5ccrjjps+I8Uy7/Gai&#10;eg1UhR1BVUU5q342sey7D48UHlOA94APjCbzHtXYMb8g1wXLwdRvxQxqrddxc/fA2z8Qv6BQvO1j&#10;Y3r7BeDp7esY5N/T2/bb9nh33DwOHS6rtqaa6soKLLW1VJWXUlFWQmVZCZVlxZQU5FFakEtJQS4l&#10;+TlUljf5Y8kKrAF+AH4EVis4ikKktPWHsB8w0R4OxtlDZXgn/FNqsHUk2GP/2cXBaxT3nKitOG14&#10;3HQHbgP+hq3nbj2DJ8xg+hW3Ehgepcqys9TWsvq3r1n27fuUFBz2cFwFPAd8qRbwVjlG606PO193&#10;Wfc7pit8HwHWAn8Ai4FlRpM5T3temhwirVarakFazX8uGRdjD5ND7d/o+9l/urXjZmVh69mcju30&#10;c5r9d12HllSjyVyrvXfc/1H7A3cAdzYMk+6eXky+4DrGnXV5m1360JrSdmxi3kcv4R8cxpl//z97&#10;K3rr2L91PXPffupI4/PNBx41msyLdEQdt+PWE+hF/Q4+vYFY+08kzTxD0waswH77F+MNwDp7eNz8&#10;4Bcrq7U3RSFSOtYBdYRe2vZhPGLsH7CxQAQQhu20UQAHx5JzHrvQtcE357px6SzYejgXYhtqou6n&#10;ANtYidn24JgD5KhlpsP/Uw7CNpvSXUC983ih3Xoy87q76T0svsNuf3F+Dm/feyVlRfkAzLj6n4w7&#10;87IWr7e0MI/5H7/ExkVzD3f3EuBfRpP5dx1BHe54drV/vnW3/47CNi5mmP3zL4yDY2YGOd1uyrel&#10;Ug6OB1tk/9xLxTae5wH7F+VdwE6jyVx52HSp//2iECmdJUSKNOKfb3fgceDKhveNTDiXU6+5o106&#10;KRyN1WLh40dvJmXLWkfZhXc9yaD4aS1a74bff+DXD54/3HWPO4H7jCbzNzpiuuR7wBvwtC+6YRsZ&#10;owTbJTcA1a11Hbb+94tCpChESlf8RzoJ29y7w5zLA8OjOecfD9Nj8EkdZlv/ML3Jkq/fcSwPGjeN&#10;C+98stnrKy3M46c3H2f7qsUN7yoDHgWedx7TUZ/fIqIQKQqRIvWDpBu2ayUfwfkUt8HAuDMvZ9pl&#10;N7XJtZK11VVYrVbcPDyP+di0HZv44F9/cwyZEhgezV+f+ggv3+aNe73VvJC5bz5JWXFBw7vmALcZ&#10;TeZ9De/Q57eIKESKQqTI4cNkf+BdbDPiOMT0H8oFdzxBQGhEq71W2vaNfPr4bdRWV3POPx5myMRT&#10;j/jY6soK3rr3CvIzUm3HvYsL1zz2drPmmK+tqWb+Ry/x58+mhnflAP80msyfHOm5+vwWkfbkoioQ&#10;kY7KaDLvAKYCD3LwujDSdmzinfuuYs8Gc6u91ubl86gqL6O2ppq5bz9FaeGRRzxZ+eOnjgAJMPmC&#10;65oVIItyMvjw4b8fLkD+AAw5WoAUEVGIFBE5epCsNZrMj2Mb6H53XXlZcQGfPX47y7/7sFVep2fc&#10;GMftitJifn3/uSM+tqww33E7qvdAJl9wbZNfb89GM2/ffzXpO+vNQlgB/AM4x2gyZ2vvi0hHptPZ&#10;0roHlE5nSxtKSowPBt7HNi+3w8iEczn9r/fi4urWovWbnr6bHasPdmq57MGX6DN83CGPK87LZu7b&#10;T2G11HLatXcRHBnbpNdZO382P7/zNJbaesOT7gIuMprM6xq7Hn1+i4hCpChEijQ+SBqA/wOSnMt7&#10;D4vnwjufaNFA30U5GfzvrkupqrBNsxkW25u/Pf0JLq6tM3a01WphwaevsmLOxw3v+h64ymgyFzZt&#10;ffr8FpH2o9PZItKpGE1mq9Fk/g9wHrYx9ADb6eEPHrrhSNMCNkpAWBRTLvyrYzkndQ9r589ule2u&#10;ranm2xcePFyAfAI4r6kBUkSkvaklUlr3gFJLpBxHSYnxJwE/AtF1ZcGRsVz58OvN7rldW1PNG3ck&#10;UpCVDoBPQDD//N9PGFya/527urKCr5+7n13rltcrBq43mswfNXe9+vwWkfaklkgR6bSMJvNaYDyw&#10;pa4sPzOV943X1es93RSubu4kXHGrY7mitJjamuZPM1xZVsLnT/yzYYAsAma1JECKiLQ3tURK6x5Q&#10;aomUdpCUGB8O/AQ4ulj7h4Rz1cNvEBwV26x1/v7FG+xas4wxsy5mxLSzmx0gP/3PbQ17YOcApzal&#10;A82R6PNbRBQiRSFSpOVBMhD4FYivKwsMj+LqR95q1UHJG6u6soIvnryDfZvXOBenAdPs41+2mD6/&#10;RaQ96XS2iHQJ9o4ppwGL6soKszP4+JGbWtTZpjlqq6v44qk7Dxcgp7ZWgBQRUYgUEWndIHk2sKqu&#10;LD8zlS+euMMxbE9bs1otfPfKw+xLXu1cnG4PkDu1l0REIVJEpGMGySLgDGBbXVnG3m188/wDWC2W&#10;Nn/9+R+9xJYVC5yLCrB1olGAFBGFSBGRDh4ks4EZ2E4hA7Br3XLmvvNUm77un3O/YOWPnzkXlQNn&#10;GE3mjdorIqIQKSLSOYJkKjAdW0sgAGvnzWb1r1+1yevt3rCS3z54wbmoBrjAaDIv194QEYVIEZHO&#10;FSS3ARcDjkmqf33/efZvXd+qr5Ofmcq3LzyI1VrvdPmtRpP5Z+0FEVGIFBHpnEFyHvDPumVLbQ1f&#10;P3cfxfk5rbL+6spyvnz6HipKi52LXzOazG+o9kVEIVJEpHMHyVeA/9Utlxbm891L/2qVjja/vPtf&#10;slN3OxfNB25XrYuIQqSISNdwG05D/+zbvIYl37zXohVuWjyX9b//4Fy0H0g0msw1qm4RUYgUEekC&#10;jCZzFXAptnmrAVj81dukbt/QrPUVZKbx01v1envXAJcYTeY81baIKESKiHStILkLuL5u2Wq1MOfV&#10;R6iurGjSeqwWC3Nee4TqynoDmD+gntgiohApItJ1g+RXwNt1y/kZqSz45OUmrWPlD5827OH9M/Cs&#10;aldEFCJFRLq2u4C9dQurfv260ae18w7s53fT/5yLCoG/Gk1mq6pVRBQiRUS6MPvUiNc5CqxWfvzf&#10;41hqj9Efxmpl7ttPUltd5Vx6i9FkTlOtiohCpIjIiREkFwKOsRxzUvew4vtPjvqcjYvnsnfTKuei&#10;OUaT+WPVpogoRIqInFgeADLrFpZ++94RByGvLC9lwSevOBeVAreoCkVEIVJE5ARjNJkLgDvrlqsq&#10;yln46SuHfeySb96lpCDXuehho8m8X7UoIgqRIiInZpD8FFhUt7xx8c9k7N1W7zGF2Qf486cvnIs2&#10;AS+q9kREIVJE5MR2B2DrXW21svDT1+rd+fvnb1BbU+1cdJdmpRERhUgRkROc0WReA3xYt7x7/QrS&#10;dmwCbB1uNi39xfnhPxlN5l9VayKiECkiIgAPAY7mxkVfvgXAsu8+AKtjCEgrcK+qSkREIVJEBACj&#10;yZwCvFm3vHv9CrYsn8emJfVaIU1GkzlZtSUiohApIuLsSZxaI2e//BBWi6Vu0YqttVJERBQiRUQO&#10;MprMqcDndcuW2lrnu2cbTebtqiUREYVIEZHDefoI5c+oakREFCJFRA7LaDJvAn5pULzUaDIvV+2I&#10;iChEiogczevHWBYRUYhUFYiI1Gc0mb8DXgNqgfnAl6oVEZH6/n8A2rxVyCVbcxsAAAAASUVORK5C&#10;YIJQSwMECgAAAAAAAAAhAObNNzwGFgIABhYCABQAAABkcnMvbWVkaWEvaW1hZ2UyLnBuZ4lQTkcN&#10;ChoKAAAADUlIRFIAAAJaAAAA4wgGAAAAXQG6fgAAAAlwSFlzAAALEwAACxMBAJqcGAAACk9pQ0NQ&#10;UGhvdG9zaG9wIElDQyBwcm9maWxlAAB42p1TZ1RT6RY99970QkuIgJRLb1IVCCBSQouAFJEmKiEJ&#10;EEqIIaHZFVHBEUVFBBvIoIgDjo6AjBVRLAyKCtgH5CGijoOjiIrK++F7o2vWvPfmzf611z7nrPOd&#10;s88HwAgMlkgzUTWADKlCHhHgg8fExuHkLkCBCiRwABAIs2Qhc/0jAQD4fjw8KyLAB74AAXjTCwgA&#10;wE2bwDAch/8P6kKZXAGAhAHAdJE4SwiAFABAeo5CpgBARgGAnZgmUwCgBABgy2Ni4wBQLQBgJ3/m&#10;0wCAnfiZewEAW5QhFQGgkQAgE2WIRABoOwCsz1aKRQBYMAAUZkvEOQDYLQAwSVdmSACwtwDAzhAL&#10;sgAIDAAwUYiFKQAEewBgyCMjeACEmQAURvJXPPErrhDnKgAAeJmyPLkkOUWBWwgtcQdXVy4eKM5J&#10;FysUNmECYZpALsJ5mRkygTQP4PPMAACgkRUR4IPz/XjODq7OzjaOtg5fLeq/Bv8iYmLj/uXPq3BA&#10;AADhdH7R/iwvsxqAOwaAbf6iJe4EaF4LoHX3i2ayD0C1AKDp2lfzcPh+PDxFoZC52dnl5OTYSsRC&#10;W2HKV33+Z8JfwFf9bPl+PPz39eC+4iSBMl2BRwT44MLM9EylHM+SCYRi3OaPR/y3C//8HdMixEli&#10;uVgqFONREnGORJqM8zKlIolCkinFJdL/ZOLfLPsDPt81ALBqPgF7kS2oXWMD9ksnEFh0wOL3AADy&#10;u2/B1CgIA4Bog+HPd//vP/1HoCUAgGZJknEAAF5EJC5UyrM/xwgAAESggSqwQRv0wRgswAYcwQXc&#10;wQv8YDaEQiTEwkIQQgpkgBxyYCmsgkIohs2wHSpgL9RAHTTAUWiGk3AOLsJVuA49cA/6YQiewSi8&#10;gQkEQcgIE2Eh2ogBYopYI44IF5mF+CHBSAQSiyQgyYgUUSJLkTVIMVKKVCBVSB3yPXICOYdcRrqR&#10;O8gAMoL8hrxHMZSBslE91Ay1Q7moNxqERqIL0GR0MZqPFqCb0HK0Gj2MNqHn0KtoD9qPPkPHMMDo&#10;GAczxGwwLsbDQrE4LAmTY8uxIqwMq8YasFasA7uJ9WPPsXcEEoFFwAk2BHdCIGEeQUhYTFhO2Eio&#10;IBwkNBHaCTcJA4RRwicik6hLtCa6EfnEGGIyMYdYSCwj1hKPEy8Qe4hDxDckEolDMie5kAJJsaRU&#10;0hLSRtJuUiPpLKmbNEgaI5PJ2mRrsgc5lCwgK8iF5J3kw+Qz5BvkIfJbCp1iQHGk+FPiKFLKakoZ&#10;5RDlNOUGZZgyQVWjmlLdqKFUETWPWkKtobZSr1GHqBM0dZo5zYMWSUulraKV0xpoF2j3aa/odLoR&#10;3ZUeTpfQV9LL6Ufol+gD9HcMDYYVg8eIZygZmxgHGGcZdxivmEymGdOLGcdUMDcx65jnmQ+Zb1VY&#10;KrYqfBWRygqVSpUmlRsqL1Spqqaq3qoLVfNVy1SPqV5Tfa5GVTNT46kJ1JarVaqdUOtTG1NnqTuo&#10;h6pnqG9UP6R+Wf2JBlnDTMNPQ6RRoLFf47zGIAtjGbN4LCFrDauGdYE1xCaxzdl8diq7mP0du4s9&#10;qqmhOUMzSjNXs1LzlGY/B+OYcficdE4J5yinl/N+it4U7yniKRumNEy5MWVca6qWl5ZYq0irUatH&#10;6702ru2nnaa9RbtZ+4EOQcdKJ1wnR2ePzgWd51PZU92nCqcWTT069a4uqmulG6G7RHe/bqfumJ6+&#10;XoCeTG+n3nm95/ocfS/9VP1t+qf1RwxYBrMMJAbbDM4YPMU1cW88HS/H2/FRQ13DQEOlYZVhl+GE&#10;kbnRPKPVRo1GD4xpxlzjJONtxm3GoyYGJiEmS03qTe6aUk25pimmO0w7TMfNzM2izdaZNZs9Mdcy&#10;55vnm9eb37dgWnhaLLaotrhlSbLkWqZZ7ra8boVaOVmlWFVaXbNGrZ2tJda7rbunEae5TpNOq57W&#10;Z8Ow8bbJtqm3GbDl2AbbrrZttn1hZ2IXZ7fFrsPuk72Tfbp9jf09Bw2H2Q6rHVodfnO0chQ6Vjre&#10;ms6c7j99xfSW6S9nWM8Qz9gz47YTyynEaZ1Tm9NHZxdnuXOD84iLiUuCyy6XPi6bG8bdyL3kSnT1&#10;cV3hetL1nZuzm8LtqNuv7jbuae6H3J/MNJ8pnlkzc9DDyEPgUeXRPwuflTBr36x+T0NPgWe15yMv&#10;Yy+RV63XsLeld6r3Ye8XPvY+cp/jPuM8N94y3llfzDfAt8i3y0/Db55fhd9DfyP/ZP96/9EAp4Al&#10;AWcDiYFBgVsC+/h6fCG/jj8622X2stntQYyguUEVQY+CrYLlwa0haMjskK0h9+eYzpHOaQ6FUH7o&#10;1tAHYeZhi8N+DCeFh4VXhj+OcIhYGtExlzV30dxDc99E+kSWRN6bZzFPOa8tSjUqPqouajzaN7o0&#10;uj/GLmZZzNVYnVhJbEscOS4qrjZubL7f/O3zh+Kd4gvjexeYL8hdcHmhzsL0hacWqS4SLDqWQEyI&#10;TjiU8EEQKqgWjCXyE3cljgp5wh3CZyIv0TbRiNhDXCoeTvJIKk16kuyRvDV5JMUzpSzluYQnqZC8&#10;TA1M3Zs6nhaadiBtMj06vTGDkpGQcUKqIU2TtmfqZ+ZmdsusZYWy/sVui7cvHpUHyWuzkKwFWS0K&#10;tkKm6FRaKNcqB7JnZVdmv82JyjmWq54rze3Ms8rbkDec75//7RLCEuGStqWGS1ctHVjmvaxqObI8&#10;cXnbCuMVBSuGVgasPLiKtipt1U+r7VeXrn69JnpNa4FewcqCwbUBa+sLVQrlhX3r3NftXU9YL1nf&#10;tWH6hp0bPhWJiq4U2xeXFX/YKNx45RuHb8q/mdyUtKmrxLlkz2bSZunm3i2eWw6Wqpfmlw5uDdna&#10;tA3fVrTt9fZF2y+XzSjbu4O2Q7mjvzy4vGWnyc7NOz9UpFT0VPpUNu7S3bVh1/hu0e4be7z2NOzV&#10;21u89/0+yb7bVQFVTdVm1WX7Sfuz9z+uiarp+Jb7bV2tTm1x7ccD0gP9ByMOtte51NUd0j1UUo/W&#10;K+tHDscfvv6d73ctDTYNVY2cxuIjcER55On3Cd/3Hg062naMe6zhB9Mfdh1nHS9qQprymkabU5r7&#10;W2Jbuk/MPtHW6t56/EfbHw+cNDxZeUrzVMlp2umC05Nn8s+MnZWdfX4u+dxg26K2e+djzt9qD2/v&#10;uhB04dJF/4vnO7w7zlzyuHTystvlE1e4V5qvOl9t6nTqPP6T00/Hu5y7mq65XGu57nq9tXtm9+kb&#10;njfO3fS9efEW/9bVnjk93b3zem/3xff13xbdfnIn/c7Lu9l3J+6tvE+8X/RA7UHZQ92H1T9b/tzY&#10;79x/asB3oPPR3Ef3BoWDz/6R9Y8PQwWPmY/Lhg2G6544Pjk54j9y/en8p0PPZM8mnhf+ov7LrhcW&#10;L3741evXztGY0aGX8peTv218pf3qwOsZr9vGwsYevsl4MzFe9Fb77cF33Hcd76PfD0/kfCB/KP9o&#10;+bH1U9Cn+5MZk5P/BAOY8/xjMy3bAAAAIGNIUk0AAHolAACAgwAA+f8AAIDpAAB1MAAA6mAAADqY&#10;AAAXb5JfxUYAAgsxSURBVHja7P13lF3Zed2L/lbY8cSKqAIKsYEG0DmT3WQ3QzOLogJpK1FWsGzJ&#10;cpTla/tevTvu9U3jXYc37GF7WE50oLJEUSIpUsyh2ezIzhlooJGrUPnkHdZa7499qlBVqALQgVTL&#10;OrPHGVWorjphpzX3/OY3P+GcY4ABBhhggAEGGGCANx5ysAkGGGCAAQYYYIABBkRrgAEGGGCAAQYY&#10;YEC0BhhggAEGGGCAAQYYEK0BBhhggAEGGGCAAdEaYIABBhhggAEGGBCtAQYYYIABBhhggAEGRGuA&#10;AQYYYIABBhhgQLQGGGCAAQYYYIABBkRrgAEGGGCAAQYYYIAB0RpggAEGGGCAAQYYEK0BBhhggAEG&#10;GGCAAdEaYIABBhhggAEGGGBAtAYYYIABBhhggAG+99CDTTDAAG9+CPGq74nE63xJN9jqf34Oj+/H&#10;/nLODrb0AAMMiNYAAwwW3Q3fi01+thmhchu+FwPC9abcp1v97FL7a7APBxhgQLQGGGCAN3BBXkuw&#10;5Ibv2WIhtmu+subfYrBgvykIMxtIs9iCNG8kzgPSPMAAA6I1wAADvMEkS675qvpfZbVWU299213B&#10;0ZeOmGNHj9oNi7EB7Fvfdpe01uYPP/CgWUO21i3YTZduuWCvZWogEBbU2QacmkNJRTAxgm13MJNV&#10;mG3hHVnA+gJ73RTJ2TlEp4e/f5ys1cYsdZDHlgBJcPM+vINj4gq3wWZv64ox99+/6VQ5xA99svEy&#10;ZigirpYQM03ymSZyuIK3cxRzeh534jzeZBW7dwx9fIHuriHybTWkzUCA7BjUd15GS4kqRXT3D5GO&#10;hGAdXgZRV+Dahs7sPJVbdm+mUq2QY7kJcWYDiXKbkOaN+29AtgYYYEC0BhhggNdBtuSah+o/NKAb&#10;y8vqS5//gthw3q8syAYwD97/HbPmueyax+qCXRH+ZQnX64G/fVRchkhupfZsRrjcJt9fqrzmRv/K&#10;O7YkJK2vPvuGf2a1s7xVuXfj/lzZp5upk27D/jIb9iEDsjXAAAOiNcAAA7x2grVxkVaAV4pj73/5&#10;O/9ghx8FpVpUqVe9sPzE8Zdmnzv6YuuFIy/0XjpypLdmYc43PMyax/eMcOn3XbOZkrORQMktPudm&#10;/+ZSROoS5Gur71d/Vr732k2JSjq79Jq2gRyO1r7njaqV2uIhN5Ctlf1i1uxH0f+eDb8zwAADDIjW&#10;AAMM8DoI14rqoW+94ebon/79/8+7J/LwxqnR8Z+xeT6uU8sPbL+e8G7fnGye//yjZ49+/SvPP/bC&#10;f/zN/3IGyPqLdNr/mm1CutYSLgtQEb54NWRLX7tjK2K1WflzK6+Z2OJxKaK1GcnaSKrsZb63mxEy&#10;f6y+7sWaJrnk9qjrWGyy39buP7V9aod38PA14ZOPPCoWlhYF4JWjkv8zP/6TE3fefNueHV55YlgG&#10;w2dt5/R9zz/19Ke+8NlzLx55sc0F9Svb8FkF4JouXf1hRfiDs2aAAb7XF2bnBjc5Awzwpj9RLx3v&#10;sJaAaMADvP/3f/k/dv3wvlt/ebtf+bhXKUWpzTAOZG4JrCDxir+YmT1//9HG7ANPzJ547td/4xPP&#10;nzx3ptUnW9mar+uUrvd98AOUyiX36d//VL6WvDRc6jbzaJV3jlyKXIlN1By5QdnZ+DN5CdK1kWDB&#10;1kbxjY+NhGqrr5t5oDZTwgDIv/KsW/FoxWNDWymQax9ef1/6lagU/PWf+atT91x36y3jxttTx5vc&#10;OTrxXnxdSYVDCInEuVdac7/9G9/50n/4Z//+X78CJGv2XbaWJK8lxa+GaA3iHQYYYEC0BhjgLzrR&#10;WvFj+UDwlV//nQ/cU9r1z5VSYz1foAHrHFoqjBAYZ0myDKkEHsLNnJ9+9OjS+cdPis5L/+o//7uH&#10;n375xaX+Yp2sWbAzLi4rXqQWLbnU1fulxcuQq7VkaqMX6VL/loAcqte15/nSOScBKuWy1lqLlTfS&#10;bDVNnud2eWnJZnluL6NSbSRUa0tyGz1QW/1/dwnyxSYq1trPp8uViletVMKF+Xl9951vq//0Bz92&#10;7YFw+LZQqG37RiY/4gtV8rRGKEmOI3WmMNbnltRZ92Q2888/9qu/+F9n5udaQO/qQwfN0uJS7/zM&#10;zApJHhCtAQb4PmNQOhxggP9BuNhGheQLj91/5OoP7VyudJMxowNkLyeWmkTkWCC0ikD59DA4rcTY&#10;jp23j+2Yun3HzJkH9/z8rx5+bOnkI//wn/1f3/V9P0jTtNsnXWqDwiXYxL+1hmRdiblbsrUfSfna&#10;U++/596h99xy19Tk8MjocKkyGqEqIrM68qOxvRNTP6ilqKxsCGsvEAIppTk5N/2l2cbiK1opzwl6&#10;Bps5hFFCuiXTazWybiNJ0+Tl82enf++PP3XmyOlXelxsLN/s3+YSv2M3Uck2I1prFSyv1Wz6o5Va&#10;/H/+g1+79u27rr3n+njbX/WELEulUEoBkLqcPM9xWoJSIC0eEpyh3U6D3NpgRcV66YUXDRe8XGJw&#10;mgwwwEDRGmCAAV6boiXXLNgBEE5OTlb/7T/8v973ofqB/5U4GNWeRqU5TW0JhYcxgHD4QpBkGZkx&#10;aF8RKI3ILB3b42gy96X/8NXPfuIzX/niiTPT55p9dWujwmU2UXW4BMHailTpoWot+ImP/qWJ/bt2&#10;j++qj2/fT/1mMhfiS7Wnsu392tOx8GRfYXEIJVfpgxDiom2ljEMId0GO6v+uE8W/df/N5c2UM+35&#10;R2daiy/6wgtT7Roo0Xu+Mf3iV757/0vLzUb3/gceWGp3O9kaYrXZYzMitlHZWrs9Vku9ge+Hv/b3&#10;/uHVb9lx4I6dqnrdrtFtH3Ge8o3QxS87wOTY1IBzaM9Dex4ZGV4vd8/NnLr/t4585zf/6b/7V98F&#10;WkAH6AI9LvjuzEDRGmCAAdEaYIABXj/RioB4eHi4/m9+9X//wffvv+VvRuhhayzSSdAKlIMtz3+H&#10;kh55bji2MP3oo7Mvf+73/vSPH/3Cd75xtr9wr3iAVhfwDUrOqqh0CYKlAa8cxd5P//jHd7zj+tsO&#10;byPcs82vXL2nMv4B185V3s2RVR9V87HtHJcY1FBQ/DXgugbbzlA1Hzx56b46AbZrcJ0cWdaIUIFb&#10;eY4cWdEIX5Kc7UBm0RUf4RxaSxboPfP8/Kn7upLG2d7S2UeOPnv8M3/ymemZudke6zs2TX1oyMVx&#10;ZM+eOZtuQrZWVKV122DnxPbS3/r4Lxx+z/6bPrw3Hv7x2AtCLRVZnmE9hZBiy8+W44iFct84+cyf&#10;/uP//q//26NPPHYKaALt/mOFaGUDojXAAN9/DEqHAwzwPwY2M3qzsLBgfve+Lz09SvjV26cOfSgu&#10;xyXjBDYzCCxCbbWAC3IceJK9Q2O3Bbmpb/+BnzjwA+9+32P/6jf+06NHXjm2XCqXs3ar1WW9b8sC&#10;7tobrtfVWk09cN+3szUkSwN6pD4U3HLLrdUP333vVW8fOXCHzPJ61Q937x6dvFsppdM8JxMOpIfM&#10;DTJWoASypDGZJZ/tIrzifdtO3le11lfFXGYhd4hAwupnFAgcppXiejki0mAczjhUxUMECoTAK3lg&#10;HaLqobRGSslQ5l93Z3TwuuJpBB+ZvP7ozx98xyMmoHkmaxy77+VnXvjEJ//b6U6vmywtLuZLi4um&#10;T3rXqlurG3dicsKLo9g7duyY+OWf/cVd915/+1t2+NW37KuPfyDyQj+zhp7LkYFCO3EJAinwrKRn&#10;UzebtOZPnDyxUt6VG1TFAQYYYEC0BhhggO8B2XJ//Kefm/3Bm992+g5N6qDkpO0LQgJ3iSfyDGgp&#10;IQjYt21q/86hsf2723PX8vG/Gn/2y3/61Bcfuu9c/xqytjPRAu7Zp55eWeT9FfVmz/ap6Od+/Kf3&#10;Hh6f2nvT8M53TIb1j/R8JcMgQAtBmuZky22ydko0WcP5RcmvqPs5kKCGfFySYzsG4Ut0xcc0U7C2&#10;eJl+ypVtpthmhp6IkZ7GmUK9sz2LqgeIUGF7FqEdquStIWPF3zsHSkmyVkLeTNGRRsde8fTtjHJb&#10;7795dO/+rCq5zjreN37NyZ/Z/7avnhfJ9P2nX3jm1z/5iaMLiwsrapfZSLSmz00rwPuRez848Utv&#10;+4G/cVV1/Id8qYSQfYIrQThZlEPdpaVMz1r77ePPPfz73/riM7ML83YTcjUoWwwwwIBoDTDAAG8A&#10;ydqsM84A5t/9ye8+OuLHO+7Zf9OHgzCIreKSi7gQ4PKcJDVkCtAKFWp26vGb3u9keN2Hx699//ve&#10;//T/+i/+n/vbnc5mqhaA3D2xI/ixH/vxqdt3Xn14jGDHztLITdtqI/cQ6CK6vNHDzLWwWkBuMM0U&#10;GWmMMrjUFmqVdevoggg0ytfFz4VAhZp8IUGWPYSnsK0cLKihANtIi+cJNa6ZgTGIoQCkRFXUplMA&#10;C++XKMiXkrjcYpZSTGLBWJACO+bTjiSxkZScoB2KXQevuvrnrheKOyb2n7pn8uAXl8inv/7SY0//&#10;+//yH09wwcMGIN75trvrP3zPe6+7bfLAvXtqY+9XCJFnOVY40IVPzhMCl1t6wlw0dPLCe7WY3LjZ&#10;rLV4/6MPLV5O4RxggAEGRGuAAQZ4YwjXOpP2E88+vXT2/cvzIrdGWUilQwNyC1VLOOhpUJ4mFhrh&#10;HJk1WKmYKo8e2l0ePXSwM3XrDf/4/3ftrMzOferRbzz8B3/0qbOAObBzj/exH/3Y1J27Dh7aZsJt&#10;9frwodF6/R4nBb7ykGjIDJ6xlMKARKZIKdDCJ9ceTvfVnNAjjx35UoLnS9By1eVku4buTJNwvISu&#10;+AUh6ubYXobQAlkPQYviZx2Da6arPxeeJDvXRuQONRYVJUPrQArccgqZRdR8nHOoQEOgQQnUWIww&#10;lkJwEigjSJ2lq6CkSzhnyZwlDEo779lxwy8Ia3jn+IFTHz1w+xd7mOZcrzVvwFW8YHhvbfz6a8uT&#10;71UJIgMyWXjBpJRYQdFVmFukdeBL2MKjZYxxD77y3HOf+s5Xn1lYWkrZuvNxlWy91pDSy/gEB/jz&#10;dJEY+O0GRGuAAQZ41eRKsGFuIRcM2qkxJv3O0WeO/si1d7ZCYyoodUmNwwFKSjQCZSzOOZwEoyXZ&#10;YhftBEOjIwfuGh46QG65e3Tfsb972wcf87Rne3ma7hifuGZbOHSLaOVI30M7VTCK3CCEQ0hNLizt&#10;NEOFPs5X9DoJJk/R2i98+tYgSx4YRzbdQYReoTQZi+vk+EKivH4RNJSI8AKBsN0c2g4Ra9SwvmD6&#10;FxT+K0/huin5bBcZFUTKdXJwoIZCRFSQLyXAOYG1rnhd43CpLbr+Qg8pAGGwJsWTGpVaWnNNEuHw&#10;JyuURGXn28rX/4K1DrREKIW1tlCiWhlpLyWQMUpKnM3ITRHboHxNJi02SVEIxBYjCp3Dncvay996&#10;9MHzWZ5tluBvBorWAAMMiNYAAwzwxqpZa2cXrkQwpC+98vL5XiQ70oDum8MvtfrK3CIQ5EphEFhh&#10;QYDyFOlSgu14+LUAKR1jQ2P7xmsj+wopzYGn0Z7C2Da9802s56FqIcJXOGFwaUpjepncGCb3TSCc&#10;wEiPRGQFEep7uZ2wyJqPiDW2leHSgnypuo9ZyrA9i/TkBZq54tHq5rjlFD1ZQgQKl7t1W0mYvpoV&#10;KUwzg9whqwEy6qtH1vWnBTpEv5TotMD5iqzdJZ1u4McBsuRhPUFXWXqtLradICNNZbSM5xQGSLVE&#10;O4fLDTI3eIEHFjqdBOepwsdvTEGopMLgMCZHSIUXhThrNu8OtQ6DNceWZ6Zn5+c6bD6rcqOyNcAA&#10;A3yfMdCCBxjgLwbRyo6ffGX5t+7/8h+1Tb4grcBdZt01qiAQbTIMFi+HUscRh2GhzjR6eIkhz3MS&#10;ZeloR0dZnBIExpJnGa1hH7ungqloslZCerZBPt0ma6Z4vkdlW41O4Gi7jMR3uEhj0hzjcszaYT6e&#10;RA0HqNEQh8MZkCWNbfawnfyCWuUolKncImMP28qwPVOYzvomJ7OQgAXhy6Jr0Zeo0bDoblzrWxMC&#10;080L/hZ6CFuQJV3SRLWoCMGy4DcMailDeBK5s4LdXqIjDW2bYnNDkAiUkSA9jNb0HHTaKWknQ9cj&#10;uuSkziAQeAiUFSjjkHkOeb51BIdzPHz02Rc+/dXPv8SFqI21Y3fWdYK+AURrq/mSayM8BK9+DuUA&#10;l9/Gg205ULQGGGCANwHJWklpF5uRrbn5+e5ip9kw1jgpZGG8vkSOnnKgVu/FHLmEvL+chrWAzkyT&#10;fL5FaVsFa/ov218Ckj7pKSWA0FDTUFu5vRPYToZYBBX5RRCnE4VHKlKYtsAuZqjhoO9Ncn3eIzCd&#10;jPbZBqWpGqrsowAz1yuM7lpAZnEO9EiACDVmIcFMtxG+AiFxSQ5+QdpEoDDzXVzX4E2W+uXCC8ud&#10;Sw2mkSICiSoV5nsF4GnyQCGUQI5GhZdrHUMFRGG0N4BRFxoOlZKkrR7tcw3ioRgVSiIHCEe2aq27&#10;EL7qKMz5aIWSEpUaMikwClRu6GLTdqfd3YRkbTYEnNdItsQWRGCz/7/xNdb6wwadkFtv140/E5e5&#10;mbrUNh9gQLQGGGCA7zHZWtt9uN6vZWyGUtY599pvi61DVXwCE9GZaYK1RGOVQs/YeLmXgryZki11&#10;CYZiZNlbLcmR2/XFS+sQnkSPhuSzXfJzGbISFN1/xuF6BttNCQMPpSQ4i4gUenuMaWTF85U8VNnD&#10;JgYaKbLqFflb7X55cDhARoVy5RyoyMOkDnO+g4j7WVoOXGqxnQxZ9oqAVLueO0gkLje4zICnEA7S&#10;pS6mlxGMlBD+hvDUPgdNF7p059r4tQBvOFpVpi6L3FB0ijqctTjryHH2VHNu5uSZ0002T+rfKkT2&#10;tZIByeZDwNf+3mbdjpuZ8sUbSBDE6/z/V/o+3igycyniunabbkWyNpujKQZka0C0BhhggO8v4Vq7&#10;wK0uvFpKa3HYLQMDrvAFjMWrRVS0pnu+RfPYAmEpQJZ8ZKAKl3ZqyZd6LCwsIyqaiai6ZrXqry0b&#10;gkaLAC+JnixhWzm2mUJeeMNENUAPl7GLKTbJEb6PkAWZU3V/3XJjOxnZco9gslwoX97Fa5ewFtsz&#10;qHpQlCEbKXY5Lf5fpPEm4qLjb4u2TLe6JDqElBjhWJxbJlhoU6rEqNAr/h6gZ8k7CQZHaaJSEE7X&#10;V6sutyMFeE6QWYOzxSbznKAnMc+ePjbdTXopkE9OTgoppZybm7NJkqwlWbBF6XBt99nud73rotc/&#10;+Y1vbiRZivVDwNUmZGHjYO5LdUIKgLv/4a+6+eOvMHzVfuKdu2gi8YbHOff5P+L6t99JOLmd3/rI&#10;D4tLEBdxCRJzObLltvi6mYq06Q675ef/iqvs3E02NM5SN2P66adYePllAK7ePsTwrl08+K/+zVYE&#10;a+O2lRt+z63ZrnbD9l07S3NAtgZEa4ABBvg+kazNyJYFTNmPJIAVDvl6rR7WISNNaU8dOoa00aO3&#10;2GGlUmZDiZKC+lAFf6yMWzGZS1GU+bxCFRKB3PQTyLJGlvVFS46MNPlSDx1p6JO6DewBEoNGQs/g&#10;QrPeewWF/2o5LYzxQREdIesBsh5cXsOwDptZUBKhFc46LJawFjGej2LTHF0LyRopveUOQgiiMMDf&#10;VkLG3qtcDov1XUuNsTkWi0QSSEXX5K6ZdJMVEn3u3LkexbidV+3N2oJkbRwMvul8Stb7s9hCUd1K&#10;ZXOAu++f/gtxzV/66EXv88gnPymOfPKTXEYB2srD9Go8TW4TQuqu8N889on/vu7Jhn/yZ1c/y0uf&#10;/sxWBEux+YiqjWRrs+25YhFYGRo+yGsYEK0BBhjgzYCRqFIWUnjFVBf3xrhqHRAp/KjE2oQmoST5&#10;QhfbojCar6xPziF9ifMEtpEhSz6Xy5qw3QyXgax6iJJG9jT5+S56NESE/fgGCa5nMLPdooQ4FmNm&#10;O7jcoYZD1hqpbCPFNlLUcIiINK5nse0MEaki7sFu8X6kwHZyXGYRJb3uPQotsZ4g71q8QOFPxPjE&#10;Wy/pr3l7X9hrWim3hWJ0xa+4Gcna+Kk3kAEtwzC+6y9/7PCP/sJf3Z93E/nk448nX/mTz52d/+7j&#10;J/NOJ2e9R3CzbsiNhMs+9/ufupxiJbZQgrb6yobvr0QF3nS6whoiYy/xs9W/W/it/3qpzyDXkCy9&#10;hrCqDWRLcHEu3orncuV7t4Z0DdSsAdEaYIAB/kxPdq1FtVSOhEVJilDS7xkEuNySZjlGGfy+J6qo&#10;lxWkRJY8srkeppGiqt6mlEBIgUlzGmeXCSshYc1DSIEaCWE5JZ/pInSR4E5uipDPoQhV8UCBGo+x&#10;c12yM02ELqIbXGoRAtRohIgLUiWVYHp2ljAKGN05XkRUbPKZhHWkjQ5WOOJKaX3pz7nCO4bE9vLV&#10;8uDr35CO1GZYuTKt0ZIYAwJR8kLN6+govAKStdE7pMqTE0PDN1z/8zf9ws//zWTP7rrJUqYmxtx7&#10;Du6fPXfk6LPPfeMb351/5LGvZbOzZ/tkYK1JP9tAuuwGouAuQU42djjKDQqQYnP/2OXI1kaSZbdQ&#10;hDd+tZf5na0I6wqZ8vpffUBLrf3SjsldZtv4nW/9yZ88/OF3vntoJPDd57/7SPtr//2TDy488NBX&#10;TbM11/8sKReXYAdEa0C0Bvh+YpDi/D8OXmWK85Yt4dccPFSqhfGQME5qJCuZV9+bXnGBsA6sxfXL&#10;dmtXAmccMvbQw5DPdnC5RQ8F639JFHlY+WwH3yn8cliY2Ptqk6r5qIqHbedFTlZJo0teUZo0FnIQ&#10;SqC2xcjUYrsGjEVVfESoLuRlAU4K6pUaeaNH73yrMKprsd5qnFra51uAIN52sfl/xXsmEG/Ykico&#10;fFymf05rIHeuSJK3Ql2/a/+2OIxUp9fdGK1w0dNsSrRuuWXL117jz1pLcNSBe+99x9v++l/7lZGD&#10;++OZuVlwoH1P7LnhhvG9N904fsuHPvSu+ePHf/Hl+75134kHHvrdE/fd/xyQcHEExUaFayuitVYB&#10;khuUH7nhewlIL469yraJMD5wsDbka1ERzgZxrNCeSI0RaXPZJMuNrNNo5s2lpazZbOadxcWUiz1k&#10;hkv7zewGdW4rH9rabaj7Dx/wdBCEN/7oD9+17bZbPz5xzeHbhnfuLEutOZnnvGIy9rz1rfzsjTf+&#10;8Kf/0T/+9aNf/Mq/xZjWmm00yEgbEK0B/jxxs0vc7Q3w529fXpRxtH/H7vItew/eEzhdKkzo7nu4&#10;dx1okEohU7PpgeSsQ5Y8PF0mm22TNtLCSC8FwoHNLLnJ8ashuhTgMouzFiHlBV+WFMiKt5GZkC8n&#10;JK20GNETe+CD8re++XC5xReSYFuV3Bh6JxroQPe3ogBrManBr/jo4XDTkTgCUSS+Y/vK1ht10yRw&#10;qggzFVnx+aVUyDSXO6Oh7Qe2764+eeyFedZ7pTbmWm1KuKZfeOHVHEsK0LNHj+adRqMzDrHPhfFA&#10;WZIUBFgrdlx/TWXqhus+tPCDP/iupz/z2a+++Kdf+qO5F196xqRpt0+6EjbvknQbrkdqE3Kl9dCw&#10;Xz5wsNZ59qne+Ad+YHfm3O72M4+54dvv3DF5+1sP+bihShzUdGVobKxekdvqJReXy7ptkNOLDR1m&#10;vaSi6HSXG8nc/GJvbnG540y+aIOw2VlaXp5+/LtzyyeOz1dHR+c60zPnF44cXTDZRcn7ZpN/r/26&#10;kTSukCwP8IJqpbT3Xe+665r33PsTu9521z2l0SHpcoNJM5y1+LI4hkSeU5mYUPWpnfuk501YY06u&#10;eR3Fen/WQNl6M16QnRvsk7+AipZ4FURrK7L1F/3AeS1C0GvaZs7ZK1Uo1y5OGgiAGCh52qv9xj/5&#10;lx99z/bDvxyUolp/cE2hNr3WDSAl9BeDleuIc/1xPa4YOWMXerhWhpoqF9zObljB16Y7JAbXzlY9&#10;SCJQRfkNh2mk2FaGty0CT23toRJFqS2badOdbxPvGcKvhtjcXHKrmXaOXU76KpmPzWwRhJoYhBDF&#10;e4k1TskiMHWT66ZQknS+i20lxNtroATCFaN7RP+92RVKtma729foYzbW2CdefuHp4/PnX/w3X/69&#10;rzz81GOvAEvAMtACumuUpE2VD390dMvnT+fmxAYFJgBCofXQ7ne941d+4tf/7c97vi96y82CbK0/&#10;aEGKItneOOZePtZ84g//8HPP/tFnfrs9PXNug8KVbaJqXWTA98rloHTz7WN6x869pQMH7xipl/dM&#10;uNRQH7nGGx6e3Fb2vagUB361IvACLJBmOUudBE9LfClpdjIya/E8RSX0sULQSQ21wKPkS5I8Q+QZ&#10;tpu4pNPJuob20umzjebpV6ZNpT7Xmjl/ZvqlI0+0Z+fO9l45tpCeOd1w1q71TG0cf7QCuea89Ieu&#10;PrDz6nvf9Qu3/fRPfaQ8Nh5KwGRZMdB85djo7ykdBpgszX/v7/zKJ45/6Sv/EWgDnQ37N+dVjFsa&#10;zDocKFoDfH/IwVYdOpuRg80Mom9kDs6fOZl5je/ncu3jG7fb9yOwcWO5RQF6qFYLQuVVEUL5CAxu&#10;raf6tWlWxhazC9nQj+4oMrEcGKVITIpsZEV+1crIQVmQvLXvQQaq6CK8wEDAWlACGWtsM8V2cmRV&#10;Xnr3ZxZyR1gKoWcwYV7MSHRb71HbSIpk99grSpPWoWIPyt4qqbI4hLXrTxTXJxUrY3QSg5QSJ4qc&#10;MLcmwsFJh5RFvdEIhxD9vs/XuOYpqeTNew9eL4TM33HbnUdPTZ+ZPXd+pt1XTNZ2Aypev5dn9bhy&#10;eZ6dfOChz33nP//X6+79lb/7FtnpYo3ZhPBC2u4ihWDboYOV9/2jf/gTE9ffcNfTn/70fzt9/wNf&#10;z7rd1hqylW8gJ+uO4crkZDx+841Xl4eHb5q48dp7azfcfFNUq+ip4SqZE5xbbqOikChU2Nwwt9xh&#10;qdVh50iVbeWIxXaPbpZRizzKoUcvy2n2UoSAsbAYI3VidhkpJZPDZYJSRdg099vNrr/vrp1DQ6V3&#10;7D4/v8hSs8ddH1WkjcbS8Ue/+/zyy8cem3/5yEuLr5w4unTy9IzNsoJ0SVmQLWvtmpsfJaT0Dn3s&#10;o+85/EM/+Leve9tdu6yzZN0exjkQ6wm469fb/Tjm5W8/3pp74cVjFOXGlItN8wMMiNYAb0LCtdYo&#10;Kjf8ezOStZXh8/UQLnGZn4vXoLhdSQK2ex3vc7POp83e39r3sVl30hst8YvNFqgVovW//9I/uOWu&#10;vYd/xEOVQWL7dm/5Ol/RrfnHquNYiMKwrhReRZO3U9JGl7hcvfAHUvVzS82mSlnaTVg8Pkt9fJhg&#10;NEL4ClkLaM41KKkquuRfFOsghMBmhs50A78U4NdKZDNtzBLooXATmlyMau7MNMFYwuEIqSWuZ5g5&#10;PoNXDhjfOY4xtujQtG5N46S7QCikQGpJupSQJTnhWAkhFQi3fuF0Dtvv9iz+s5dMp7wSSKXktXv2&#10;39yVdvFz3/rys+fOz/hriJbHBR+UeB3H3Ma/EbbVOv3CZ//kT6++554btt9wXdRZXFzdBxv3iQPS&#10;VgupFbvvvXd35fC1//OpL37+zhc+87nfOP/8C8c3qFor54gE5NA11+y98SMffkf5wME7Orm5/to7&#10;bimPjI1x+vwCaZaS5wYlBPVQsdhqMbdoKXoeJNov/HqBloxWIrQStHoZZxc71GKfqaEyqbEoKeil&#10;OUpKjHXMLrXJjUVKqEU+kTP02m2SzJILQVAuUR2u17Oh0Tsn3pHe6XU7rvnykTMzx195cqHROTr9&#10;9DOPzH3jq0c3KlqjVx8YHb/xhp+65md//qMju6aCPEkweV6oypsoy0KIgrQ7xyO/+VsPNc+cPc36&#10;7sQByRoQrQHepGrWxq6ci4ykm1xkNzN/yg2k60oI15UoQuISP+cyqtFWShKbKEtXUg4Vm5DTjf6X&#10;zUzIG9vCzRbE63tBttbuVw14ntb+gfr4IZ1TUZ4qZgiqvpriXvsLGQG5WDlg3JrnK2iExuEpD1EN&#10;MTMN2osdvOGoKINKitE75uInFrmlPdtiIWsxXBpDILDOois+JVehO90kqsWFeX5FqXIOs5zRXWjh&#10;lQO8emFm1+Ml0pkWeSfFH4mQkbe6l1xqSM63cdYQjJcRoSpM+oFG+orubIukWsWvR9jcrJIISZHQ&#10;jnPkAlLlEJ2UbLELocKWFcaa4rM4UKavaIm+VV6AfaOWRyHwlKaEKr/v7e+86tzszNLS8nJnjfKh&#10;16hFFx3/eadzpSTropLU+eeee+7B//rfHvjYv/wX7xZX8iTOYTsdEul7N/zMz7338LveccdzX/rq&#10;N088+NDnZ5559qTJslRq7ba/9a07are/5T3l/YfuDIJgMhqul53SDHmKKAzpNRuIPCPNi6KrElDy&#10;POKaJjFFp6unFY1ezmInQQpB5GvS3LLcTVnuJTjhCD2FrxVZbljqJGglGK+EZHlRWvSlRMpifxnn&#10;yIwl8hQacElKt9mmkeRUKyXh33T71M7rb506KB35/GzjyM3XfvfoV7/+lca5cy9Kz/N33HrLHXf9&#10;7M/8kLdrz96lniHIUqz2tyzdO+eQSuKVSpx64on26Qcfeh5jOmsI1gADojXAm5xwrVuMtfa8bWNT&#10;4b49B/yFxXlx/NRR22kvmzXXSHOJx8axL+IKXltsoaxtphK9msDBS+XgbKbObfw9cQn1b2P300aC&#10;ujH3ZiMpNbzGgMFX0UG6rjus//D+n1/9tRtvnrjqhxW64qHJZLaqQLnXyLRWNpbeuMnEyheBc44s&#10;S1GxIhwv0TnbxCSGeLLaD0td/+pCClxm6cy2Ue2cq6qTeIFXpNg7cMKhKz5lv04236ZzrIPSulBN&#10;0hwVauLJKiLS/a5Dh9CCYEcZs5ySzLRx1uEpTWZyBAK/HhLUy8VqbYtyqsEyWq7R7ila08vEWY5X&#10;Dy9UCFc+oSzCUsV8h2Sugy4HBGPx6llhBCgh8LS+UH50xeEh7IrPS7xOWRGEEfLGXQffkiiSh59+&#10;4pUHvvtwE/BHx0bDTqebddptxfqQS/cadvfGuAOcMfOnvvPAY7PHj7+rNrFNZN2k7yfcgjxYRzWO&#10;6XRTTrxyir2799Te9bd/+SOzP/ThDy6cOHGuNTs3G8al6vj+q3aWt0+GOi6Byel2esy1ugS+RgqH&#10;BCqxT2upw/Ryh8lqhK+LknM3t5yabTAUB0wMl5lrJ5xZauMpSWosse9x1XiVZjfj5EIbXwtMbtGe&#10;ZFutRKubcnqhyfZ6mbgSISRkxjDX6NFNDdtqcXG8CRitxchmwmjsEfseubUopQhGD1SnDh98120/&#10;9ZPvXD57Nle+L8Z27dRtA6+cPs9orUQp8re0Ga5AKQ3gnviDTx3pzM2f3eRa6C5FhN+ga8pfaLxR&#10;XrYB0foLTrIA79DVdx746Ec+/t4PvOMDO547+mLnk3/4G2eff+bbj8zMvjzT/7sVUrUxA2djF47Y&#10;4oS/XMjglQQPbka4NhudYTd8v9kiYdl6BhsbSNdmpbiVbbdOxq+UKzJJUpdmyYqCsLKNsv7zfK8C&#10;Brd6r/6+3XtKB0d3XCOdqwgti+HPWvY76dzrekWZO6R1qwuPXTFEr5RC3IW5fDr2KU/V6M006Ryd&#10;JyxFyJKGWINxq0b4tNVDlDSlnUMkC53C8xTqdXtZBBJ/ewWva3CJAQnCixGhXB1CnS8luNSiR0Jk&#10;oFC1gLAS4DoZLrOEOkTEusjguuiIFZjcEI+WIRR0Z9pkSz382C8M/pIiHT635O0UZR2lsRJ+New3&#10;AvQXSgtWQa5A2AtKBc4h1syatG/AznfCUbGyfsOhayYf+O7D00B3bnYuWXOc5lwIpFj9tKOHrt7y&#10;ec8/9sRWNyyrnXVJt3Pu5W9+69QdP/1Tu0yWY7KtP411DoFlfLhKZgxHjp1ibKTGxI4d3tDOXbuc&#10;tbuEUswtLPH88bOMVCvsnhwmEYLMOsL+Z7UOfCmZrJc43+hwbLbV78koBkpqTxFEHlJJxisRkdZ0&#10;84zhcohwjuVWj1LoU48DFjsJfuhTDj18KUmUJAo8Gr2UZjcjd8XNgK8kE/WYyFNF56ugSOsnwQGB&#10;r1mYW+L0uVniUsy20SHKlarYfsOIl+aGUzMLLC42GBuuMD5cuTAsfPPVHSklKvBZOH4if/mb971k&#10;jVne4oaSS3w/wEDRGuDPmGwpQO/fd9u7fvjWn/q1t0fvuWn5Ownjdrv9W3f8XXP+2p9oPHD02888&#10;8vI3vpjbzuPHjj95zlqz0o69NgcnY/ORH24DOVo7z2tj4OBWAYSbqVtb3W3D5YMG187+W/v9RtK1&#10;2bZaJaYrX6d2HR4ZG9lxc5jW73nHTR+69h133DkcB6H30DNPLv7Rt3/ri48897nfzdLOadYHDH6v&#10;2n3WbsPVFvJ/8Ff++s137Tz0M9p5VSUVucnReBhhscIiXocj3vZLKoii4w6tii5ELRFSYJ3DukKB&#10;QAhE5BNWQmw7IVvoki+2UXPF4uiUQPse0VStmDvYywuilhgI1eYHcqQQkdpwcAscjl43od1oM1wb&#10;JYw8jDUICaLsbU7V1yK1ZLlBeoKoWqYSB5h2imnnmDQnt8UYHCEl4bYq/lAxHDrvb5PVp9QCayxJ&#10;kiCEQPWnD60e2O6NqAEV44yERdywa/+NPyh7x7/4za8de+X0yZWONK9/jqo1quoqP1uJZLiS3b3Z&#10;I+t0F+dfOXEy6yW7hJRbqlkXOESxdXZuG6ZWiZlZbPHcS6fQnoeUxb5bbLQpacnwULlQAAVo2Q+8&#10;dRfejKck2+slenlOmlk8JYkCTaubstTNiD1DKVCUI00VD60l00sdzix32OZgdykk9BTGFipckhuW&#10;ugnVwGOsGpPkhiTL8bQk1BopRJ8sFoXy1GZICQqBMZZKKcKPYlq5xSy2yM/OFTlygU859Llqahul&#10;yMcYc1n5UGqFUIrjDz280Dl//jjOmU3I7trHAAOiNcCbVdF6zx0//O679r7zJi/VtNMmnvRkSUTy&#10;QG3/yKHbD77jL936Y/ccaRw9/ciJb//ptx/77BdOn37pBOtbs/UGdctuQrS2KrutPrT2tR/E8Uh1&#10;Mq5X64FR3fL27XtG9+w+PDxSnyhVS0M6CCKZmoRGYyFvdZbTZnOxd2bmWHt2+tySTP1lK0gbnUW7&#10;sHg+yUzS63VbiS3aobYKF9w4CsRuWH43znfzAe/QtXdM3Xjwbe+6fuy2Hz1UO3zNaDgi8zyjd7JL&#10;kzZ3j981uf8Du676J+1zvaeP3v8JW8jPK8+vtrgrfSPULLGWEI4NjUQ74+GDgRFx7kk8AF8jHAgn&#10;cBsTN18Vy3KI0EMEHgiJ8Apfk/QUwtMIqTA4jLNoBKofNGrTjDzLYYfB76SIZu8ituGsQ2iJFwXk&#10;zQxZ6Q+PvtK36kCmjth6CMOaxq8rKakIslYP5UBHXmFWzi0y0uhKUJSvPAVKIaWCQOMib7UIKqW8&#10;0PkgwbeOcmJwxpFnOS5JsUmGyXOSLEdahyf16zgQHLlzqNyQahiWwfYbrz687ZXTJxdXjtcNyus6&#10;NTUaGtnymaO3v92d/fa3xSaK8QXrgLWtxZOn5kyWooMAc4Wzyo2xlMOAymSAsZZOmhdCKBAHAZ5W&#10;BFqTW4eWkkAp2r2cPLZoJdcN5I49j5IPi60u4CiHPu3MMN1os60aUQl8jLWcW2rTTnJ2DJdJUsMr&#10;cw221WMCpeilOdONLg4YqUWkeU67kzBcLRU3Atb1y779EreD5UYPpQRKS4y1BFozVKuQ5jnjtRil&#10;hsiNxdcSSdEUcDmStaJoKaUxSWaPfO3rp7JWu7XF9ctxZc0/AwyI1gB/RkRLAuoL3/rNJw9XDp28&#10;c887d7VNG9dP9Uny4k43kL64bei2ndfXrv9rN4ze9KH7T379Mw888adfWJg7e3YD4do4UsNx8WT6&#10;dbO9Jsf31vZNXLd7pD6+Mw/sfj+L9k5W92zfPbyrPhTU4mq5FgVBGHrCk9IqIdKiA8cEOTawztVy&#10;k23LsvbBVtIWvU7XJsnZmVOdU+eOLwfD8UxXtk6fOvXSqVEzvnyueWL26PRT53zrG0/4ZqZzusPm&#10;w243S3PWgDcxtnv49hvf96G7rnrXX75u5MZDFVUhMxmtpB/U7BXOo9xlZCa1SivlcOEmZO6N7ha6&#10;KHNopD4c/m+/9D/dVAsqOxs2o4LG9Mt4mRT9dyHI+yREqiIE07miI10hsEripEAbh8gMzliMEthS&#10;gCxH6FKA9tS6EkhREjHQX1BWWGW+8gueQHkeCg9XDrAjZTAO00vIW11ckqIReJ5GVz2yM13cokQM&#10;R+BrnHU4Y1BIlC1iEtwakuScozfXRkUarxKSLSVIT6IibzVRfu1Wc5kt/t4rDPqklrTRwws9SnFI&#10;gqEXCbwwQMUBMgpASayA1Nji4BD2wirnzAXToSkWTaMEIvRQOirS7nOD6CaQpthWD7vURSiF1aIw&#10;yTuHcqJ4IMj6zy+22POi7wCUSK4f2Xvb3/qBnzz74FOPnZ6Zm+2y3hS/8TgnaSxdIXXd9CYlt8Zk&#10;WbebOnBidXL3lR3arl+WE0IUpTutWWq2yHtdSpVS0UVqbdFVGAd0kjbTjQ7b6yW0kusypxZbXV4+&#10;fZ6d48NUooDJasRcq8fZpS7GdZBYfK0Yq8RUI59OkjHT6HLsfHM1z60ce4yWQ0LfY26hy9GXT7Nr&#10;73YmhypoJQs1q19xn11q0U0TdozW8KXEWoeUgjBQNNOUbmYYDTzS/tazr4IHCSlRvk/j/Iw598xT&#10;p3Cuxfqcrs2CUQdEa0C0Bnizlg9PnH3+67/94H+6cfe2q//aeGlczzdniwTq/gUsd4ZmsowvPe7e&#10;9a4dt+1529+4cfvt7/nGs5/7g2ePPvz15eXZxQ1ky3BxUrEClB9E/oFdt+y5oXT7jWOTk3uDkXj/&#10;pJi6aUd5qlYdrhH7JbqLLXrLXTzh4/s+DosxxeLvXNEO7wkFaCEIddnXeiSeiHCunnVT9odXEd7w&#10;fnRFk3o5i7sXMQ3LmfTkyRlz+qVSo5zPLZyffqj1zW+dOX/k+Nz504tcbO53a8pxCtAHD73lxnsO&#10;f/Dn3n/wh9417o2KXtalZRuFzC8uhHYqqVE64Pnzz54+cf7ISeect6Z8I/netGRvHO/hzS8tqF21&#10;od2Ht+/6gJaqJIVAimJOnpArhNAilUQphXNiNW5AI7A4fCcht/SyDCscuhLiV2JUEBTBneoSPpMr&#10;fNui/86jOEJGMbaXkrQ75Gkx4DkYienNd/BDDc7ieT5aeWR5tq6Vc2WLposJSaNHeUcVXQpITi7S&#10;Od8knqgifb0+EsJdIMfSCVQuWDwzj8ERjtZoKYsXBkWwpZZI3wOt+/vaIPsL/eXabJ1zOGvA9BmL&#10;MQgp0FqhyiWEF9Jut7FpiicVvvLAOnKbFydSP4ZiKwpknSPQHtYYnO+LADk0OTFZm5mbXe4TrRWf&#10;Vrbh+BNBpXIlO3BjeX61HC+1Fn6p5EupXtfoTOeKMrRzF7MG4xy+p9g+XOL0fJOj00vUyyGeFFgH&#10;3SSn3UspVSuU4rAIzQVGSiG1OCCzFuUcgdYkuWFmoUEc+eweq9JLU3Ln0EKh+x7DPDf4gU9tYpTl&#10;TkqSNajE/uqGWG4nmCxjx0iVUlgocmLl/zrAFaf5ymd5LSe7kJK03XG23elxcer8ZjaNAQZEa4A3&#10;KdmSgHzkha9/4fe3feKaX773194R6IjUJH1faT+hW0hSl5P1ltDC5wN7Pnzgxm23/f0v7v7snQ8/&#10;/9Xfeeb5+59bQ7bWXgSElFJdf+Dtuw9cfcv1O0d33z4utt04bie2j42O+rWhIbJmSm+5Szrbo503&#10;QIOuanppD5c7rDWY1KADD+n1L2BiZYE3JN0Emzu8UJHnBltyJDqhM99G4zGs61B17KxP7RJC7lo+&#10;v0hrqpnfEN3+oePLx84szc0dcQv5i18+9gePnpp+8RzrOxLlyMhk7cbD9/zgX7rl537s2qHrJozN&#10;aWTL/ft3uaEFyBH5Me28ydce/6Nn5xfOnewvdMkaRe9VX3f/1t3X82/ue/pyZcN1DQ7vf+e7x+pB&#10;vCfC85wUSCdWy1pSyv77L37mCYlxFtf/TE46bJbhsgQlFToOoRIgogBCHyE1yoFxOdaZ18wbpRBI&#10;T/eJiMUhkTomDDySTpe010PW+hvwXAt/KMTVBKZftnPOrhInYaEz0yBpJVS219CRD9ZR3l6leWaJ&#10;zqkG0bYyqrx+eLW1DikkMncsn55HOEe4o0oaScJaFS/wEf1We6S4kB12hUub62c8WGexeT8X3hXd&#10;iNrzsRqywBLGHqbVJW92yLKUwAtQwqOXJmgh+yR5CwbkLAiJrz061gjtRGWkPlSlSHL3NpQP13XI&#10;Js3mJd//yA3XufmnntkqtsRJT8eT1x0ek0ph83zTPKgrJlvWoT0PEQSkbn2viLWOQCv2jNZY7PRo&#10;9nJyCwJHOdTsGa8x2+rRSjJCX6OlwDhXbGelcBSjgdrtHq/MLDI5UqVWivCkwlt7wvdV0W6WE3qa&#10;HUMV2knGci8jySyeElQij+GxClrKC2VpUShzSZqhnCVQEvtaPXjOYU1OWIqEKpd8FhbXbvONu58B&#10;2RoQrQHeXNg0G9tkyfn7nvn8/Xddfe8Nt+5469Ds8kxBssQ67QEQZDYjT3PGg9Hg49f93Dtvn7rz&#10;+m9f+80Hj7/8zFeeeu6+51rJcjcMS2rH5P76xMTeW3aX97/1jqm3Hd67Y/94pGJfGUiWevTmEpbS&#10;RWSkMH6O6RY+FiklOvTBpiSLXWzaN1SPKHSkSZdSTGoIhgKkJ8k7OXk7I/cVUgn8aoB1FmMtVqUY&#10;afG0pt1qkS4mYGF0bFxPxTvHr6lfM94d6968cHouO7jv+uknGo8+9fBLX7+vPTN/bHu8p7Jn/zUH&#10;9+47+I63jL715vFowu+mHVKbFgRro68Ih5aaOCjxzec+feaJY/c/hbPZ6yFYr0HNWiVaP/nuD990&#10;9ejUDwRKR7kxSCmKSAUh6YdQI/tEMTcGrC0CHxSrd+eZpxBxQFiJceUI48kiH8rleFvmtF75m7bW&#10;kpnC2+KUJM8NwrpiEHQ5Igh9nJeSK4XvSXpnm6SLPaJ6hAg0VoAwlrybkrVSVKip7R5GBupCmVAK&#10;KlND5Is9utMNlKfxqyFCSxCgnMC0ujSaXXQtQI2VUfWYsF6BoPBokec4ipR3YS+oS1c6z3D1pOvH&#10;R8h+V6ZDgJQ47eGyYj6i8jxMt0e3lyAt+Fr3U8kusfOlxJkiyiJ1hqundt/0ix/+sbu+8cC3Txpj&#10;Vnxaa72GqzdD0vdejyKOjuOh+o6pPX4Q0Gu11o+QeZWwzhL4Gl9Ker0EY6N1LkJjHUIKRssRI+Xi&#10;nMstZHmOVpJa5HF2oUXsaerlsDhW+38vpcCYnG6WoYOA3Ana3ZTA06vl85V92u5mLDZ71CsBSkk8&#10;4dhejdBKrTbUWluQv7XXR+sc7bQwzwf97sTXxrMceS8hHh71Dn/wA4ce++RvPZ53OiuzLDe70Rpg&#10;QLQGeJMSrnV3QefmXnnxm8984dkbtt/+9kAFpDbd/Aoris6gTt5BodlfPjiy69CeD56fmnnH8cM/&#10;Oj2bnDtfqVTjHbU923dEO2qlJA7SVg/dk7jAkDoLJZBOkncybCMhSzL8so9fC8k6GcI5gmpI5mfF&#10;zLnMkHcyTC/H5A6cpbfYz+txjqAWILRAhx5CC0yzr4D5kt5iQtZIUL5Gaomuehgvp5MZpBOYjiHy&#10;S94tE7ftvGXf7VMfOPhD75xeOtvTPS23DW2Px+qjgTTQTts43GqZcLO70JJXYjltuK8+85mXGq2F&#10;k6xPb/5eXRTXdmdqQJfiOJgo1a6KkSVYMYMLLIXisJrfZFe6AvtKFo7c5DgpkL6HHCpjSwEpDuly&#10;ZC6LK70rTO6v5xO5fknMOUs3TQtlzfMQQpCbHGMdUmkC5SGlpIsl2FVBNgx5I+2LhMUsQRdJwm0V&#10;VEmDFOu9WCvz4oZDyuWAbLlHvtjrk85i8VaRT7irhq34eEMV/HKMxWJNVpSz+r4p4QoFhT5Zkhvm&#10;PF72YruGmBXG6MLjFQhNV2RYX+BHJVTikyw2cc0uWLM6T3Kr7SiFQKiCBCutkT0rRmQ4fvW+q2rP&#10;H3mpyfooknXl64UXXrzkezatzlahvQKQYb22fc+db9mRpsmrajrY4hRCS0E1Cjjb7THXaDExVANn&#10;V0mNcw4DhUrlLMePHKOTG645uI9aHNLu9Dgzu4CxdYarMbji2O+lGWfml5HAgckhGr2cE/MtJmox&#10;1djv71dJo5twZmaR0FeMVUpkJufIy6dQSnLd4X0IKTFm/eeUsjgWZhYa5GnO6HAVpS7+vStmsUJg&#10;swzt+9z+8Y/vP3bf/Qfnnnv+5JrzfWNI8utJ/R9gQLQG+B4TrNXvc5svvnTumZPnm9P5aDSqs16+&#10;Zfjgyj29wWCsQSstJ7xt5Xqpvt/fFuz3y0XZBuHIbEqSpyQLKVE9KtQGQAYSGUlcDrQEOvLRsSZP&#10;MrpzXVSgydoZDks0GiE9hUnydbd0UgmU75Esd+nNJIS1EHCY1BLUA3SgyTsZSiv8ctC/8LnV+XO9&#10;Ro90OSEcDslkisiV2BFvL21Xk6XOYgcpJM7kpP1k70s4ZRBIwrjMwy9/eemZE48coSijbkyLfyNl&#10;frGBbK0GlL777neOlQjGPekpKyxOgu0bqiWy73UTRSnLOqTvoaQisRmpMyjpE1bKmFpEpkGmFoxD&#10;mEJ1ca6vgvVHz7zmT+Mc0jk83y+UHGvJswxjTOEdkwonBF45RHqKpNXBej3ksI/aMJj5kprtys89&#10;gTcawWi0ZiO6YhhR5BMOV5FRQSyFc0jjUFLifA9hzOpcQtcnX3m/1f9y49uF6uvBQvYN+8Xg7QyH&#10;MDmq5/B9jZGQWIPnKeJ6lRxFstQsVD4ptlyUBYVpPHMWKT3Qktjp6vjIWPX5Iy+tKFoe66NUVomU&#10;KsfuCo61jREsSmg1OnXzjTfVt2+nu7i0+n5eD3JjqcQBY3mJcwsNjHVMDFULFXDNrsyN4dxCg/Pt&#10;lF2TY/haY4xl21ANrX1mllvMNFoE2iMzjtw6qmHAWDUiCjwCr3Ainp5bQkqJ7xXJ8cZZhmolxioR&#10;OItWitr4GKdOn+fEuXmmtg1f6Hpc0bKd4/TcMgvNDtuHK1RL/usjnf0YiazXY3Tv3uCdf/9X3v25&#10;X/0Hx3rLjSU2n+SxdkrHAAOiNcCbiGyty5xy1vZS0nOvLL60PBqPjighya8wFddYi5WO1CRkyyki&#10;rBRDdQ0ILYnHS/QWu3TmOkglsbml2+oQjkZURmqYbo5NDaLiEY1FZK2UvJOjQomzgjw1BL5GRx6d&#10;mQ6mZwhHQ/xqQNrJMKnFr3g4Z5FaEo+FyMgj7+Q4CyrwsEB7poVJDGEtWlV1ovEILyzm5llhyUxG&#10;t9Em7aaEYYxCXVFhKNAhqU146OVvnFtqzk2z+TieNzpYcLOyof6Rt9177aGxqXulVIFxDicFxlmk&#10;0DhxoRAlCjkEIYr/b3Fo30dXYlSthBMOmeV4sm8UdoWPxgiHU8UC/3o+hRACrYvSVZb0MMYipCDw&#10;vII4ZBkWifY1OgzAU3SMgSRDKw9lLamzr91wDLRcTlApURkeKsJF8wwhC08U/VxX6UCK/nGgioXV&#10;OtcvORVzHd0Vnnpr1S+hBM5CbnJkDlIpfKEQwmGVw1XCQsxa7rBa790EiiLd3HkS6cAhxI07r7r9&#10;o+/54CPffPD+E2vULL1hkbaAM+32Fm9XiE1U09VMufqunYdu+bG//Na+zveG1bKctYzWSnhacWZ2&#10;icV2Qr0UUfKLGIxmktLspmgcU7sm0boYeST7YbWj1ZBqyWexndBLc8qepF4KKEc+y+0e5842GC7H&#10;TI1UqUcBy92iS7ASaYZKAZHv9TPgCjXY8zx2796OSXu8eHaOOAoIVTEVIHfQbPcQzrJrrE6tFL5m&#10;JesiVcsYkk6bQ++9d8d3b7315uNf//qLOFqXUCjFG3htGWBAtAZ4AxSti0LvFpdnlhvd5a4UCiHl&#10;FcfgOWPRniKsRTSnl2met5RHq6up28rTREMxaSctuql6hqhSIiqHSF+iQk2ynNBd7OLHQZHBlCUg&#10;HFE9JuvktM62kFIWv1+TZO2cbLmBE+CVi7DD7nwXv+ZjLZhGQtpIi5l6gUJ7iqgWkfUMKvZAOKQS&#10;BckqjC7gHN2FDu35NlE9Ioh9Lsc1XX918XTAQnPOPPfKY+eMyZpsnTj/RmdorTPC12u1YDyu74jQ&#10;Xu4MBoFUxQy/Iv/H9U38Rf4PQmCsKfJ9tCKIS3jlGOl7+NbiUXhRrCvGUNtCmgEhX/dAaixkaVrM&#10;dRMSpYsQUGsN1hVqklCqiNi3OSrQxCM18uU2ttND2guBAq9tQXeUx4eR5agoISoPzwjSNCMTxXFb&#10;3Enkxed1F976SgL8q5lksrHEWAR8FtUtm+Y4YfE8XTQtSAGBRqkY2+rhMrMpixGwOs7HSPByizUG&#10;JSWx9ktc2gx/JeWmi6JD+s81suuuO+/efcut9bTdft1K1sZzKjeWahRQ2rmNxXaXVjdhLjUIHL6S&#10;7BiuUC+FLLW7TC+1GCmFBFJjcRjr0FIwXrmgXNr+jVW73WN6ehZ/+xjDQyV8TzHuxRd+D4fpq1FC&#10;CjJr6Xa7jFRiRsbGaCcpS+2ULMuLUrKSbB+qUI0DlBJvCMlae7yYLCOoVnnLz/3M288/+9wT7ZmZ&#10;BbbORxuY4gdEa4A3AcnaqnvIFuupNcbmK41Sr+ru1FiLX/Ioj1dozbZYOr2IH2uU52EzS2N+iaAc&#10;MLRrBN2xdOe7q0nPuqQBS9bI6LY7yCLpuuB5viSIQ3RLIrQkbWbknRx/KOybkR265JEsJ4XPKIVe&#10;0sVlDhUqwlqAUKLweIii1BUPR3SWO8wfnyMIQ7xyMWjYJhaTGsJaTDQUF34fc3mmJV3hLzo1czxp&#10;dZeWcC7bgtS+0e3YF6kM28a3RXXhTSbK+oHv4TlwxuEji/l/qwuKxXkaa3L8fvmQWgz1mEQCeVIY&#10;zFbvkwszvVzzua0GKy0qL0zlPWtInCP0AwLTL4GEGpt2cS5HdBymmaEzh8gyyLPCjI4C3yf3/WJc&#10;jSdQoUJ6Ek9rbJ5jbIbzJbri44SjlfTwnMQHnMlwjsKfJIoB1Lk1WIryn/A88BTOGIL+dmiZFF0r&#10;48cBTjhSZwmEJhOOTDiCKEQpRa/VJut0kRZIDTK1eMYijSXKLVZIskCTeRoXh6hyiPQkwqX4LiGX&#10;Hl0XEiQpUlicFoWnx4F1klyCry9U8yx2TdmpGHAt9k3QnZ5HNboEViCUIlWC3OYI5/CEQniFx85K&#10;SYiPyTP2VyauuuPwDSMPP/9UY8OivNY7SGnPnosOrPbxE1uNdfIArzKx7bqbPvqjd+kwFN3LdC5e&#10;+vQR5A6sKy46Yu2Vqp84VynH1MolnLOolZR4W9TuYr8oI8+3ukwOV4r9b1diIi6cZkoK8jSnm+Wo&#10;UonUSbrdBE/rVWK1FrIfqbHc6AFQDgOEc8SeRzzkYymiJfoTlUhxrKa1urWykkCL4n2/FlULIGu1&#10;2PvWt9THr7vmhuPnzz+BcytDw7eM7RgQrgHRGuDNoWptTBd2ldJQZbQ2GVpjsK+2JGMdzgn8UkA9&#10;8EhaCTYxmJ7BZAZfBoSlUnHNFsWsMJeZ1euCLgXoyMfmBpsbpKdJl1N657uEIyG64pM1M0zHYHOH&#10;7Ri8IY3wJOlSj2w5wR8Kkb7AGYUOCvO7s65QSTJDlmXginBBT2uiUrR6UTXOomNNabSEDr2iPHTF&#10;d6duJanaCSm2Ug2/F0rWRkVLfeyDH9l7zc6rPugjw8vVEISzSASpyfFCDx365DjEihvtEuUqBCgD&#10;1ooiwBMBiSUEZGbIhEa4HDHXwrUceSNFpwZf5WTSkUuJCgKEcJjcYJIuMjdIITFZMZw4KEd0yinK&#10;k/iRj80dvaxLqD1qoyP0ltpkrU5xV+ApXL9RVjuBkxKL64evgsmzosPSFkZ+rxITVMsFfRQKGSpS&#10;m+GkQClFttAkayeoniUwElO0EmAUJFJhtSKRDk+klGgRdjxko4e1CuN7+LUYUSmjI03Jk6TGgLOF&#10;6iGgZy2+U8ROk4tsi37ggjRa5/DjCNPNMUl/NFE/lgJrcbjVsNZihbXFeCRrpXV240zOjaOtXpVi&#10;Cmjp+7Xd99x99+47bh/rNhqvKSwqd4LcCTzhGNY5NS+npgxlZfGl6w9SgsQIWkazbCVLmaaRK3pW&#10;FK21skhdH6+WODO3RKB0MehZru8IVFJhneXE9BwWODg1xtxig1fOzbNvxyhaKfI153qROQdzy21m&#10;FpbZOT5EGBQp9YktVK+SNIyonLqXU5GOWFt0f6ClcYKulTRyxXKuWM41LVt4GwMBQry6Ue55mlIe&#10;G5PXfvgHbjr/+BP3txcWG1xB6v8AA6I1wJuMfCntecPV8cmpyq4hZy3GmVf/JP2EPqkk8VBcLAAI&#10;eo0OaIcKNMIJlK/wIo+0mYCSBJUikkEoQbqY0F3sUNlRIxoJ6S706Ex3iguggmAkRAWKdDmhdbbZ&#10;/7nArwXokkdrZpluq8vQjlG072GMweWW7kKbPM0pjZSL+2glCUohzjqi0bg/GLm4PtlXI/+L4sKb&#10;ZQl7R64Kx4Z2jJ+ceckrJv98zy946zxa9UrVv25izwEFgeqvp5e6pIt+16HzJKymnvdN76aQNC81&#10;ClHYYnByZixCK5T2MVmGQiBzQ7rcxnYSrCkiG1Lf0MlySlGIzDPyToNAKkoyQKiiWcGaDpIcRxe7&#10;vIxqVEkjn2QsQpXDItfKCog8XJbgkkLVFLIwKAu3YhDvl+VEYTyXUiJt3/geeITVMrYckuQ9MDmh&#10;CvGsxLa6mFaXrJNA7vqlyxxjcpSUhP2E/cwYPOEQRmPzCpBhRYYXZKC6NJoLZE2IK0PEw2NIXyKs&#10;h0oNUjgIfIRUxSgjuwXP6p9TFgiiEBGnZMYgbTGjUrrC44Va6QYumlf6Yg/KOs+Lo7XKx1rz9MpL&#10;0F5YvKLjq/8cfnXXzptu/JEfeYdWHr20+apIVtIP8hxWGXujlN1BwqiXESt3wQ3ZJyJr53DmQMdK&#10;zqceJ3sBJ3o+i7lGSke1HGKpc2Z+mXaSMDlcwVcK04+aWO70ODO7hBSwc3yIWjnEU4KT0wu8cHKW&#10;7WM16nHQv68opiVML7aYX2qxfbhMpRLTNhBg2e1n7I0SdvgpNc/iS4ukyMUvUu6Lq97KDVjmJI1c&#10;cjbxebkXcSbxSazAE6CumHAJ8iRh5223TFYnJva0Fxaf6xOtlYy+tUPDB6b4P09ESwg52Dr/Y2Od&#10;1Ox5YW1Hfc/OkdK4znrJa4807i8Orr+49u8R+91adtWn4tcDnHL05rskCwnC68cNZBbt+0gKn1g4&#10;FJGXihwj7WuyVkbaSfCrAX4twCQG5UlEfxSM9nx8WTxvupTgLJjcIH1BabiMDv1ijEt/Dh+m8Oog&#10;uXhEyxVtxOIzdpMuw5Vx9cGbP3bg+MyLu+bmTk1zsUn1NW3RS4SVrlOzRiv1cFzF24XBU0pgLpNM&#10;ba3FCdDlEi72SaRFCY2ztiAsUmAuIYsKUYxBkf0hy+iCzPTmlxGNLpGxmDyhJwRUAvxtVVQ1JCmX&#10;kOUyQTXCyP6bdyksNWGhjWtLuss5vdll4nYXbSy988uIToqoV0iEQGpBWK+SW1GQozwrPF9SYfsG&#10;du3A9MM+PeWRuQyUJKxVsHFAYgujPxgslqTVgYUOXs+gnCURhk5Z440NE5Vj/IoPZY0uB2itSbBI&#10;A3o5IVluoro5+XKHZG4JOjmRlOjFJqaZo7bVcNWAzAOVW3RuyaUjcW7LdouV0pPs3wToUkSeZJg0&#10;xRMSl5lCERRFqUz1f9c6h5OghNRD1VrE+hmjaxWtzX1ay42tyoY+SlXHDx2+e9cdt40l3XYRKHUF&#10;/izjBIkVjPkpt5S7XBUllKRZJVHGCbLVDy4uOm4FEEvL/ihhf5TQyhWv9HyebEdMpz6lOGKvr5me&#10;X+bI6fmCkEtJnmU4axiuRoxWyygpSNKc0PfZPzXO7HKLc/MNphcV2vNw1pCajFBprtoxhheECGu4&#10;PupwXanLiJ8RiIL85k6QWbFKrDaSQxAoYFgbxrwO15W7TCc+T7VLHOkE9KwgkFcWzJ/1ekSjY8Ft&#10;H/mBG749O/fo4uxsZxNVK2eQrTVQtP6ckI9XU4L78/jZxCZ3qmq4tm3fzTvvuCpSEXNmeR2JeM0y&#10;mS1eQXkKrKQIEV8tsxFUQ7zIJ+tkOONQvkKFkmQhIWkmiEAilcQL9WopJWk0SRoJOvCK0NKVjCEH&#10;Ni1KldF4jAo1pmPAWMIoRAf90SnWIr0i4NFmBh1qnHz916acnHanwXsP/9Dksbmjb/uDb/76sV63&#10;tbxhkbv0Avfa1SwJqKAU+ZHSFZPn0qGKWAGx9dFrnUOEPn45xgRFcGPhmCpKJ7afmSa2egJRdHQK&#10;4Qr3VjslmV3A9RIsjtlAo/btZmhHFTkUYz2NrxXOgCTF0UIbWTQ/OIuolfGGhrBWoLKckplCzzbp&#10;HTlNPJcRLCZ02ymMVvFG66RZiq6XENYhl4rhz8a35BJk7ghd8dxWFGNvnBCoUogsR1gFYEnyjDAX&#10;sNDEzTXIewluqIIYqxFPjVAbrxXjd1TB3hwOYw3OWpT00FIg6j7+cIUMh7QZ5WYGZ5q46RZyqYPt&#10;tMnOzZMlMW64DIFEdDN8JJ6v+0TJbUnkJUVyv/Z1YdxvWFxelN+LuA7XT/Vf5SkgBDfvPnDzB9/+&#10;rsc//42vvMTFkQAXbgCWG+JtP/ax1Tdw/+/+wWZE3gP0vhuvv+a6H3jfbdLzyDudyx6gDkidQON4&#10;S6XFrbUOFWVJjKDnxBVfiN1qubH4dyAtN1S6HIh7PN2K+G6zTK489kyMFgOk3LoKbP8GkNXB0Cs+&#10;uPF6hfF6ZX03KJC7ovS8J2hze7nFzjDDOEHqBN0t3vdmPzV9ErkiDU/4KdvDlENxwANLZc5kPoG0&#10;qzNBt76WWrwwpLJv/9TQxLbJxdnZs1y60eHP4xo1IFp/wQiW2OR6sZFgiT+HpGtTkiWVjm868Lab&#10;b7vq7l3d3krDnHwDtqZDOIEXegWBanVRvsAvhX3jqENHGi/2aM03mT83x/DUKP5QQHO6gZ01xPUY&#10;6UvyxNBb7CC0pLytQt7OaGcWv+ojpSTvpnSXuujQww89Fs7OY6xhZOcYXuBdGH+iJdZC0uxijSk6&#10;7MSanehe+2dOTI8oL/GBwz98/eNHv337s0cfPMH6VuyNrfW8TsK1riNscttE7CTaSS447C7x7EIp&#10;/DiG0MdpB7nDJhme52NF4W/a0qLlwGlJLgV5bnDNFnqhje6kZL7D2z1BcPU4piZxRpLnFk8UH7uX&#10;z3OueYrcNKFnEQR4Xky9Ok6tvA2kxPc9rANvVxV/bD+c72JOLpCfmsGbWcKlDhF7iHKICn1yrbEm&#10;LUrQVqwyfaU0Dks3S1DlEn61hJHFcRkJD5dl5PPLZIsdkJL48C68QzuwNQ9jE4wwhYm9TyYFAozE&#10;5AKtBMLLQeYoNMopcD4u9nBXx9hD20iX2tiXzmJPz+GmlwsD/3gdQk2316OXJUTepdPZpQMj+5Oh&#10;yyFkOabRwe97j6x1FA2+hU/LSYHtx6vEfhhdkmT1j5DJ0fGtiLxacwx7Y1dddXDyppt22jy/pJol&#10;AENfxfIy7qo22R/3sE7QNuJ1yy4GaBuBlo7bam12RgkPLlU41gsLBXNNWe5SebIbCa4DulZSUYbb&#10;Ky2uK3XwZfEz+wbIRYkrGn32Rj3GvIwHGxWebkcYwLvEtMiC2Eu8qe07Dt1yy95jTz/zDBd7tNal&#10;/g+W9QHRerOSrM1KPZsFTq58XXm82e8gtioFKEAP1ydvfuu+d90+Hm0TM0tnLj3E9lLPbmHVILIy&#10;Sw6DVIK4HtGea9OeaZHXc/w4KC6YmSVp9mhMLyKERCsPHfmUtlVI5ru0zjVXX0SGiqgeoDxF1knp&#10;LRcRDkIIhHB4ZZ9wKEJphdYe3ekuDZYojVYQniy8H7mjt9DF9nLi0RJaKlyyxpMlKWbayVdHowUC&#10;i6WdNNk/fti/6+B7bn35zLNP9LrNJze5IL4RqpbYoJCpt990x+S+XXvfLY30LzpaN1GkdBwh4wAr&#10;HdYWyeeyP3fQKlGU4LZ6cSlI0hQlFX5maS016PZ6xNuGqRycwk5WQTkCK+h2DY3eAq/Mf4sXT3yO&#10;lDmsCRAixsoezraRLsfmUPbG2bvtLeybup2R2lUIr0IaQ7a7RDw1ROnlKp2jZ2lPn6c2PASexvkK&#10;qiG2YZA9g6+LeIREGrQt5iFq7eOVImygybH4xqFSg5ttknQ6ZCMlStfsxe6usyAyArqUFOQmYbmz&#10;xOzSKxw79RhnZp6iZ2fwwgzhZdiOoCyn2D51HRMTtzAydA2xP46Ph8aih8vkt+7DDJVJXzxHMr2I&#10;7Fn88Rp+HJK4jC3rs6I4n0SeF4G9imKmYRiQ9TJcVnRWrpAJIeWaMjgIawmV9n3P02mWyUuQrSsp&#10;Teup/fsnp2666cZ4dDRweXrJA9c4QdcIdgUJ7xldZtzL6VmBca+dZBVjwcQqQRI4Mls0F4x7OR8a&#10;XeLhRoVHmmUSKwikveKTa6XJsWMlk37Ou+oNdoddelbStWLDorDyPvrq/Ks4hftDBugYSaQM76wv&#10;U9U5Dy5XSKwk3OI9O2vJ05Th3bt9M7VjR6lcLrVbreZlFK0BBkTrTQe54eKy9mcbb3qupGX/zUa6&#10;Nusg8oSQ8S373/62t+69Z1+7u4zBXkFI5wWxhBxc6oq7W1V0fxEUnWgr5MvmFmElUTWmt9AjnemR&#10;hyloie2njdfGhzA9izEgc4MXeOgJTd5OMZkplKpKQOPMIkm7R333CPV6THe+U3izYg8dFuNhTWrw&#10;PJ+hyWGcgmS5B5nFZQ6bO2QgKU1U8Kthcee/sodzC6mDXuFOdv2oAaEE7grJVmpS8jTh3dd95Kr7&#10;nv/T61849ugLXPBSeBTCxMqdp2PrZfZK9uU6hXKsPlwzAi20xGVi667B/mfxogDjSXKKzjZpHVoq&#10;hLMYJ1dHHG2uBIDva1yrR+/sIjLPKe/bjnfdFGnJL5ifyzg99xhPvvx5Ti89SjubJ0kdZIqhcok4&#10;gNTEmFxiXZEG37YZT52+jyfPfo1qaSe37v059u+6llgIrAa3b5y4XiZ57CWSRhsdaUQ5xJYDbC/B&#10;7+R4ucAGip50uDRHI4jqNWQ5piuK+yJhLabRZiFtEe2fZPjafaRa4Lo5Q77AaTg2N8OTL/8es4v3&#10;46xCCIOuaEIRk+eCPNc4lbJozjF/8hTfPfZ5omCMAzvv5PDe9zBRvQZtZWHEv3o7sl6l+/RJkvkW&#10;ckmiKBH64jILdb/7VUmU72FtjlKF4tdLU+zqxcoVMql1RSzJysXLoaSUGyMdNj54aakwxD/1m78t&#10;trpWmGplKt4xudMPQrKtQk77F8Weg51hwvtGlhnTOR3zWhQhiZIrTR0W58zqVAMpim5RRdGZmViD&#10;Fo631Zr4yvLAUoXECvwr8ECJ/kmYWMmuIOG99WW2+Rktoy6Ub4Xs+5b7DST9ZiGBXP//rLks8VrZ&#10;BqmVeNJye6WFcPDtRnX1Z5udcAoIh4b4o2efHd+5a9fIC889t+B5npdl2cYg2gEGROtNq/RsvLjI&#10;Sxy4dovHm1nl2nT48NjIzjvuve4jt9W8mphrTKOEurItljlc4goiMq4Rkz56ykMMaawvwJNFkoMB&#10;UovsWOyiwT+bkZ/qks8mmMyhqgqvWiSzN881SRptvLDa75dzeBUfXxTp23makTQTsk5G1k7xQp9w&#10;OAaKdndnimT4tJOQdVPisZggCsiWsyI5ekSjpwK8XRF6zMP4YD1RKFhFKiayA24xJ59OcadT3Hxe&#10;lNACAZ64ZEDDyhzIVrfBruoe76Zddx48fvq58STttFife7PSIWRex3GysQwsJMKrJAilwEqJJwQG&#10;ixNFbpPqh2wmLscvl7CxBg3a9p9Oq9V6psKihEduDKnJCYXGSEde8vGToiux08vIF5fwlSM8dAB3&#10;7SgtmVLGsdQ+ytee/G+cmP0qQ3GFIXUj9xx4L4f3vZdOd5kXTn2a0zMPMTt/Aik9nFZYmaK0w9MC&#10;z2iy5km+8MT/xMSpG3nrtT/BrqHb0DqDsYj6vdez8Nzz1J9doLNjGDVcJhqqIHJHt9klSUFrhWeh&#10;G4CtaFSe4KQiF4JsZgHZyfFvOoi/fxyUQQPO15yef54nXvqPnJt9GiEtngoRMsZiMGkLJTQyj7Bp&#10;ytjQdraNvhtfVQCPmdkjHD/+Jzz30h+ye8f7ueumn2I8vooeDraViaK9tB8/QXe6QeAkcqJEoiXd&#10;LKWaFkONcwGBUCRZhlWSoORj8hzb6RaG7XJQ9Jf0OuhOjtCaXBZNCUJJBJZYSHLh0FIFlbjs9ZJE&#10;XErNytYPl95U+fbGRg/627df5WtNYswFf+QGVSh1glFteOdQgzEvo2vlq+qtWQlMLtTERVq9OTpp&#10;g8wkGDIkEi0DAhUTh0NUg1ECr4IVxTzP20sFcXmwUSZzAl9ceii3cYLECXYGCe+pLzMW5LRNcaMh&#10;hYdzhm7aoJnM0UmWSbI2uUsBi5AevgiIgzqVcJRSUEdJv4jYcOayZ3VqJYFw3FJtkSB5qFHC9Df4&#10;hosLJs8wnQ53f/SjU+0//dLkC88994pzbiPJGqTE/49ItP7l137qz+2H/3vv/s2LFq3KUKh/+tfe&#10;tnvb7tpbZ083j/+H//nrz6e9fKMfy3KhFm7WPNyar+sI17/82k+5P8PPxmZ3qErr+Ppdt7/7xh23&#10;7mv3WkXA46Uuh/0gU9criIe6KUZfFyG2e7hIIbToG3TdmlwA10/vFigLKneo5TLe6Qz3Yhd7LMG2&#10;LTKSRPWI1nSTzvk2pfEyUhYz3KSSZN2MxvQiQcknqkd051vYzFIeq+CKqb9FOavdozXfIIhCtCgS&#10;4P0bYsThGLXLQ9bUqvldOddn0f33KgrvjiXAtzGyaTAnErLnutjjCXQshPLSvicEmcuxac6te9++&#10;/0TnuesfePirZ7i4Q2jlwnjZbK1/+bWf2mx/XnTsOrey0VfSlLio7dBYW3x+JS/ZLeb6qo9QBRE1&#10;zuIhIcnoYYkceLNtet0U79AU+uoxnHSUEJyd+y4PPfl7nG8+T6ArjFbu5O3X/w2GSiNY2ySOa9xy&#10;6OfYMXEr33nqP7DUniGzHcgVSgwBhkQuoSPLUD7J8sIzfOPh/5e7rv1Vrt5xF1I4tGcYveownfZx&#10;xOwSXjlCBgFOKkxYKCE6d+S+JKqWCZSH1ZJEQbzQpZ1muP3bqO4eRijXV026PP3KF3ni+U/Ty2fx&#10;vDLg4aRGEvcHUXs410PgmNp9Fbcf/gm2xTcXJXIU3XyOx1+q8tSLX+Xs/H18+aHnue2qn+fA1D2k&#10;qUNXI2q3H6Dx3GnaZ6apLQn8oTKh03QDgzYQOUXuLNJTWGOLzCxZ5L/ZvnIlhChKhXLtAJzL3mSJ&#10;Ta4JAIwsNS5nNfDGdmzfUR4dDbMs2/QqsWJYj/vK0qSf07PyisuFUkik0HSzJvOtk8y3T9HuzvdJ&#10;jSxuAlfyQJ3DuhwhIPIqDMU7GC7tphpvIxCSm0tNEgOPtcskThBsQbYchW9qwk95Z73JqJ/TNaqI&#10;3nCGpfZZZhvHWOycJTGdC0Swf+5YVyhtRXk6ohwOMxrvYqS8G9+LsS67dMRKn5iG0nFzuc1CojjS&#10;CxGbxT84gVISNTo0cm5xfgjQeZ5vNlpJvkalfICBovX9Kak1F3tSSDEUV/yf3HPN6MivffIj355+&#10;Zemhx7524oVnvnO60V5O8jUKVr7mYVifZbKOcP29d//mnwnhWlMCXXno/oLv791/zVvvvuYDN4dE&#10;dLJWEYC49coLvWIGmz4c4r2ljNgVILTA5SBMUXa7UGly6ytV4oI5W45o5LiHuCHCHkvIHmxiX07Q&#10;nqYyUaV1vsnC8VmCSoj0isHQaTvBK3lEYxU8X6J8SWeuS9ZM8fp3+HkvI2tnBGFAPFTCuzZC3hyj&#10;pnzwwZniQWY3GN/XvlfXT0MXuIpG3aiR18a44wnZA23yo92CfPiX6JgSgiTrsnfs6pGrth/e/wBf&#10;jYAuEPRLh9mG8uGrDTLdTIkV1tn1b6o/2FtseHYhZDFy6HJt+cYilUKKoryojMXPIQsFWbcH3Q7l&#10;vXvwDk2SegYfxZHT3+SB536bXm8a6xqM1W/h+qt/kFIcAxlSxKtvf1v9Bq7d93P88Rf+Ndt2aCrD&#10;lla7Te4ChKyRuTaBWCaWQ6RJgy898isY8/9l//Z3gbD4FZ/oxt10H0owc8vIehk1XCKZ7RLmAmUc&#10;WclDDlUgL9Lf/a4jX2ji7RwjuG4KEaT9mXWCbz/9CZ4//Xv4no+0JZyTIHNS00WKJr6OUECva5nY&#10;dpDbDv042+IbyU1WkB2lCPQoB3f/ZXopPH/qj2l0z/LIs79Ju32emw/9SHGRiBXla8dpddokC0tE&#10;pYg8z5Flr/BXpW51tI/UcnW4+8oIJeeKmw/pe9gku+SR0yffcsPxwhUITOvU7/r4+NDY9u3bwloN&#10;myRFbtmGX85cMTngulKHq8KEzBXE68pIlkY4y/nGEU4tPUs7WUApn6FoO0PxTsrBKJEu4+sI6yy9&#10;rEUnX2Kpc46F7knOLL/A9PLLjFX2smvkOqphldtrXZpG81wnIkegNpjNJYUnq6py3lJtMxkkdK2H&#10;Uh6t3jynF55hvnUKa1PK4QjbKgeoBOOU/CECXQJRqG69rEmjN8NC7zSN7gyLrTPMNI4yNXIdI+Xd&#10;hdJn80teWlMjiYXl9lqbeaNZynQ/D+5CzLyQxU2sC0IPzy+xeaPNIB1+QLTe9GRLAfrk8/ON7fvq&#10;Z0vV4N7aSHRTqRr8yMTu2gO3v2/fY09/+9RjR5+cWZh+Zbljcpv2yVXWf6wlXVsSru8j2RKbfT5A&#10;K6WCG3bfet3hiRt2ZCYrum8uEQVAxyKHFPLtVfQtJUQAJBbXvcKPssJsXJ9qUHRHiUMheneAfbyD&#10;eaiJWnRUJ6r0Wj3ytsF0MvAclckqXskv2uuNI6iW8KKQZKlL1i4uYkpJwnqZcG+MvqeKvD4CVShw&#10;dF/FVnOs9ILjMorBy4divF0B4sEW7oEmtudwvrigSV2kamVUZJnJ8p7du/devffE8Zc6QI8iYDBd&#10;c5zYNdf9y1rYL1U+vKBo9XkSrhiOvEKunMVJwFMIXxdK46XMZ0pdcO8iyJ1FCUVgBWknRe8ZJbhh&#10;G9YDH8XszMs8fuwPmXXPUi+No7sBQ9EOtpVv7vNS0/9gywgCIESbiMe/tcxjjz7AVQdC3vLOnUwd&#10;GEYEMc6USfI5Qt8hXQXPpHzriX9Bki9x/b4PFotQyUMdmiJ77CiREaS1gLBXgpkGqXOouIbQkpwc&#10;Ixz67ALecAl77QQECojITMpjL/wux6e/hlQRJq9grcHzLUoGeFJhTZulczMceXaRRx48xU/95Rv4&#10;obfciMOhlMU5S26X0LJEPd7OSP1qgukaSEMrX+ShV36fnkt56+GfIXQGgojw2p20nzmJv9wmGwrR&#10;WRH8mmhHYIuZj0YV66XuZ2QZUyTUCyXwPI9ESly+dZewc5uT8o1Ea3TH5KXK0mp819REfXJiTHga&#10;k6YXvU7eV4amgowbKh2kKMjrlRzCWvpkeZtjc48xvfwSZX+Ew9vey56hmxkv7UWI4JInazOd5fTS&#10;05xYfIzpxgss985x1dhb2VHZzh21Hgu55kziU1JuXct44gRSOG4sd7k66pLYACU05xtHOTb7MJnp&#10;MVk5xJ7hO9hRu46SN3RJfpqaNvPtE5xYfIxXFh/lhbNfZ7J+LbuHb8LvD50XW5Uv+wvIuJdzfanD&#10;/Y0KmRME4sI8VQeYNKdUq7LjwIEx3/eDNE0Vl+4qHWBAtN50ipYE9EuPTfduvGfn2bgSpELga0/u&#10;qI3GH6uNxh+b3FN7/Lb37Hnk2QfP3nffp1880m4k3f7Cma5RK9YqXYL1Hi77fVK3NvrO9JqHPzm1&#10;b/e1O267ue4Pe8bml0i1BNo5aneI/4E64qqgIC6dV9dpI/qdjGKNc8A6cE2L9ATyrhJqt0/6pWXc&#10;SwlRNYbRNdzDrCcFrp8kH42ViKSAvGjrl/t9vPdUERM+rmOhW5QUhVjT5nehYahQCC73AayDZo4I&#10;Bd47K9gJTfblZdx0CqGi31u/XgxyhkBF7B3dPzY+Mr7rxPGXXu4rWkH/GFlLsthwjFyJv2LjxVRs&#10;JFobk0iEkIWpWEnw+/lhlyJawiFt/45BCqwUxQHd6IKvsLvHyHzwcJyfO8E3nvp1TrSeJSyPIKzE&#10;ZTGhrRH5irQHWiqkdiCqZHmG1obYG6IeVkkWOjx/f5vnH1wiHre854du5Ja790KpQs+0gBpa7iC3&#10;izx15NfZM341w+UDmFzhJiqU928nOTOPrvmoKEJGOakomiSEsCS+QrcSTOzDgXFEKaCQYjUvnvwC&#10;z538QxKXIWQVEAQ6IFCWrNvihSeW+PaXZ3n5+QYm6zI1VWdqeE+xhVOBUxrnDNZUcb5ECRiv7yb2&#10;trHUOoMMAlr5GZ4/8TkmSvvYt+Md9Lrgj1SI9u+g89QJQlnG5HmxT6TE5TlCS4SzF8Rgt6G0G3ig&#10;V2ZYbu2C6h8Xl1x8o337tiRZgBzav39badvEqDD9WYxr1FABZFYQCMs1UZshVZQMr8SX5auAVrLI&#10;kfMP0OotcM2293DttvdRDkaxDk4tdXjs9HGOzC2x0OnRzXMCJRkpRewZqnLj9lH2j45xePxeDo7d&#10;w6mlJ3ny3Od47uzXScfuYN/wPm6tJSwuKLpWEvXLcSuBowfDHteV2kU50MGpxad5Ze5RRkt7uGHy&#10;w2yvXIOSHs7BQjvlxOIyJ5aaLLR7GBxl32OiErN3pMZUtcxk9Romq9dweNu9PDP9BV6ef5Be1uDA&#10;2J1EQZXU9LY8ma0ruqcPxT2OdwNe6QVYWVhIL5RLLUp7jF+1d2jHnj214y+9NM/mYbQDDIjWm5ps&#10;6RMvzNlOK20NO5cKIfy1v1iqBTeXasHNE3vqP3zrvbsffezrJz79hf/y1FN9tSLd8FAbVC67hni9&#10;YerWCnG7lErXLxcGQBiE5dpIbeqa8WjHdl/7dNP2FrdZDlKH2hPi/1AdsSfENQxk7rKnsgO0EHhS&#10;9NUQR+4Mtu8PLWxCEt+TSAd5D/KdHvpH62RfaOCe6BRbSV/udRy0+uGNd5Tw3lmBksQ1DZ4TKK2K&#10;O0FnMdZhnMP1gx61AE8Wo1py68j7pEtsdYT0HPggryvhR5rss/PYcxkuVhf9kaDw0KhOUBmORyeA&#10;qK9mrRwPdgPRWuvzezWEa6uaUT8wVq56RIqkeIHQEunpohaxxaglAaQYNEVGkwWEJ8mzHNPr4u8c&#10;Q4xWwBl6WZOnz36Zk/lDxOWY2OxE0KBn5+m0llhcOEt9qIYgwFmNI0epHIFHc7nFqaMnCaQiKntk&#10;uSNddHz2E8/zwndbvPfjuxierGAx5Mbg+QFZT3LfI/+Re+/4Fcrl3Sgc7B2j21gmbnQIw4he0EEp&#10;BYHuh3sq7FIXd2iCfEeN0BmU8Di9+DWePfFpOr02XlQBkRfmfiKmTyzy5U+9yIuPtwgCj7FKTm56&#10;zE+f48zJ+X5pz5DaDlgPpfqkXAmyrIVwBi0tzkrq4Q6ajZM88Py/Z3T0JsqVGjgIhmLysTK9xQb+&#10;SA0fgUtzusIhc4NW/ZmNq35CVudQSiVxWiM2UZguo25fhO3XXsu/eP+Htgw13nb1gWpl23jFpGm/&#10;6WP9uW6RjAcp++J09eC+3HnrqYBWusiLM99GOsW7rvpFpmo3AvD46fN84uHn+fqxM7SSjDTP6WU5&#10;oa/RUhZdeFJQj0LesnOCH7/5AG/bu53dQ7cxXt7Pk2f+mKMLD6OU5erqQU5HiidaIUYIJI7ECoZ1&#10;zvWVNnVP0jGC04vPcnrxaa7Z9h5unPxBfBUD8PzMIr//5BHuO36WmWabdppjncNYSLIcqQT1yOfW&#10;HeP86A37ee+BndTCSe7a87PsqN3Id099ipfO38/ByXsIVEhmsy2vmdYJyspwIE44m/mkVhCuZdj9&#10;4yseGSnVxkZjXnppY6zDgGQNiNabGqsXlV47k8tz3cbkHrskA1Xe7Je9QI2PTVU/9J6fuPbu29+7&#10;79Env3XyD/741x97dA3hStYoXCkXPFx27Xn1WtWtTcjVxrvWtXek3ho1JaoPT+wbK2+/qe6NjBYN&#10;d3Z9Cnw/v4cM5LiPfn8dsd3H9knW5aYzSSHwpSR3jrleyny3y3KS0s5yetYiAE9IQqWoBZqRcsiI&#10;HxJ0JGrIR3yoRibBPNUuRlr4csthcK5bRDHoO8vo91RBgew5AqnIsMx2eiwkPRaTlE5mSPudQJ6Q&#10;xJ5mKPCohyFDYUDgaXJjMdZuTVszh3M54iof9d465jOLuIZBxPIiSpT0OlT8enzbTW/b9ehz99Xn&#10;5+aT/nERsz5UUPSPk7WdiG7jMfJ67iIkFAnprt/+r2VflNicWhZ3A45cgl55OwZcL0WOlFE7hgub&#10;F4pzi0c4MfdVfK0pyRh683jlmHZT8aUvfJHW3C4++pd+AudSnLBI2ewfioJnHn+Ip555kEo57BPg&#10;gFh6WOd4+alpkk92+bFfvBrla5yQGE9jMZxvHuPl6Qe4dt8E2gaYQFHePYF4ZQHnBEmo8ExB6I3J&#10;iXJLL/ZwlYAIhXQ5xnZ44fiDzDdeIapU+8ZmjRaS2dNLfO43nuGFJ08zNFItZjp2DdovsdxY4Mmn&#10;HiHrtvCiEITA0yGir5D1ess89eQjHH/xZaauLhWDujNNvTpKzyY8cuR3eMeNP4UWMcQ+wY4xlhuv&#10;EDuBcEXjAb7GJhn+Cll2tsjGQiCkKv7tqULRujwVF5f5N8O7dm5lNxCAqm/fHsX1epDmOWqDty9z&#10;AiUse8IuFWnIrqBkqKVHbhKOzz1KxRvlLTt/klo0yUyzy7974Gn+04PPUAsC/tqd1/Leq3fSznL+&#10;5NnjfOrpYyTGEuqijNpJM/7kheN8/ehpPnB4N3/vnpvYO1znLbs/Tikc58j8tyhpnxurhzmTWM5n&#10;Gi1ACbg66rIrzMjwmWm8zGzzFW6Z+hiHxt6JQDLd7PJfHnqW333iRWbaPWJP40tBqCSpsQS+5P0H&#10;d3LPVTtIjeEzzx7nlz/1dW6bGucfvfs27t63nT1Dt1LxRnj49O/w8txDHBy/Gykk1tktyZYAdgUJ&#10;IyrmnPEuMtMb66jVa/7IyEiwoWQot1C7BxgQrTedsiUBtTjTXk57+YIXqKlL/YHSsjK0rXTPPT96&#10;8NYb7t75yHe/+srvfv4TTz7RJzcrC6vqky3RJ1srCsZqQviVqlsbFt3N8pQ2HQTbX9lioDQ+Mnlg&#10;19jevUPhUGSt2fxsTyxUFOpdFeQeH9dziMspWULg9ReFs60uLy8tc6rVppPnRVqzlPiy8Jpk1pHl&#10;lgyLryXbooi91Qq7XZlS3afz3hpp7jDPdgCL2Ei2CpMFIgPvLSX0e6oIX+InYKXjRLPJS0sNpts9&#10;eiZHAYGUeKpQuHJrSUxhig+UZDwKOVCvs7NaQitFau3m/iUBIit8X+pQiF6qYL68XBjs9YZ2dyUJ&#10;g5IQqdt36NZdt7/wVPJwp5G4bjtbe02VfXIu1yifZo3itZZ0uSu/iIq+WqXWr66uyP4p4vC3Hobo&#10;AIXECENuwQqHzHJkmiN3j2FrERbIsi5HTzyMXZ6mHgzR7eWI0mlaScw3v9Tis//pSb52zTmGayO8&#10;8973IqTEmCGUkvzOb/93fvmXfola1SfrvydjE7BdPJkRaMnJJ+GP/vML/NgvHySMhkhtgokcvU7C&#10;sye+yu6Jt1MvT6EQUC/TVHPErXbh4csdHWPwfB/ZTFBTI+hSGeMsVkpOvHyc2XNz4HyEKyNlhyDu&#10;MvtywB/8h1c4/uwyQ8PD5JklSVJCr4ZSgpHxDo888TX+83/9L/zCX/ub+LqMcQ7pFELAp//wj/nJ&#10;j/9t3v6OfXz8l28hGE3Jsh4uq5FlMDtzP42FG6gO34ARJVQ1JtgxhpztYiVkoSLQukjczwzO16vj&#10;Y1bGKjlbZKRJKXkjfM/a9y+l8gvleZ6USm5WaHdAVVmm/AwpHM5eTlQpMrBOLzxBWY1y0/YfohZN&#10;8tLsEv/nlx/mD588yqGJEf6PD7yFHzi8Z/WvbpgYYTgK+FffeQbjRQSRxKQpgVIYY/m9x1/iuZlF&#10;/u8PvZU7dm7j+okP4iycW36cXcN1ri3vZnHJ0LaafUHC1VGXUPqca02z1D7Lddvez6GxdxeK2plZ&#10;/smXHua7p84Te4rxUoRDIH2fnhMoZ/jl2w7yC3ccJu5HY/z4TVfzz7/+OP/620/yM7/9Jf7ne2/j&#10;Z28/zEh5D7dNfYwnpz/L2eXnmRq6Hmcz3CZka6Vzs6YME0HKdOaRO4Feo2r5SpP6gc59f+Og8C09&#10;eAMMiNabsYSo5s40m2mSL5UILms1EAKltKwOT5Te+c6PHbr28B3bv/7Anxz94+989sjRPuHqcqEz&#10;ZEXlWvFAciVkaxOCtZFUCdabIteOzgj7RKsElHeN7di3c2jnqCd9cpNfpGa5XtHl5N9YRh+OcLm9&#10;QAsvoWJpKVlOU56bW+RYo4lCsKtS4kC1xPZyxHDsEymNQJA4y3IvZbrV4eXlJsebXb5zboajSw1u&#10;nhxjcjRGvrtG0rSYV3pFGKpck16QuyL36uoIeXcVEWl017KcZDwxO8+x5SaxVhyoxeytltkeR9RD&#10;j1ArpBP0jGGxl3G2nXCq3eJYo8nXT59lZ6XMTWPDjERB/yU2mfUnQWQOoSX+DSXSsxnZ453Ceeyv&#10;8WtJhyc0ntRj+28Y/8mp6/xbmwvdR5769qlvnD6yeHbDPlprkl9LuNaSLrfJsbqKTp6k2jhnlMCX&#10;XlEytQahVHGg9RfqMPAQuVmdibflPnUCa4uuQ6RA2hTGh3GjFVZSl86ef4rZpccgFKBHuGn/+7jh&#10;6pv4/d/7LR77yv/Nzok6y/Pn+Dt/42d5//vfz+49ezDG8MzTT/PQgw8yMVQqSnz9s0D3szUtHsoX&#10;lCScfrbNU19scPP7BTLQZMYnijTdbJaZ5pOUyztQGFLPIEfLZLNtApMhwgplY0hFj1acI2shWSQI&#10;0wznJZzLvkiLI+igTOqWCJDo5TG++TtP8crzRxgZr6NkhLS9ogRIl06Wo2WJpXNt/tk/+TVeePxh&#10;fuEXf4kDhw5w7tw0v/vJ3+APf/d3uXqizulnG3zrM2f50V+4DhNEZKZJx83QyOGxE/fxjpE7kLaY&#10;8RmOlEnOL+L7Edo40k4PTytspFHWkitJ7nK83IHNcb7GWItC4FlJ1xfk1mDzFM+B9T0SZ654tbXr&#10;B6pfdAPn7Erd+WJi4JygpjPqXk7uxCXLhoKCHC52ToOTHB6/l6F4ipfnl/nfvvgQX3zxBEP/f/b+&#10;O8yy6y7zxT9rrZ1OqlM5dVXnqFYHSa1sK1myLdkYGxsbYwNjxgNDGGAYhjAzMIaZey9zYYC5lzgz&#10;4OsB2xiDjZMs25It2cqhpW61OsfqrurK4eQd1lr3j32q+nR1dZBhGO7vp/M8+6nuCmfvs8Na73q/&#10;7/d9cwFvWjfAm9atuuhvA9fhzjb4oy/+CYfGpll967207b4Np6MLUa/QJeCV0Ql+5StP8bvvejM7&#10;B3u4fuABotEKc9UR1uTbOex1Uq2n7Ft/RlBJ6izUxxlsu46tvSnIemV0il/60lPsOz9Nd9bHcVwI&#10;AogalE8c4uyLT/Pmret45/vuWAJZADnP5ft2rmff+Wm+cXSE//Nbe6lGmp+6cwc9+Y1s63mAg9OP&#10;UmpMUPB7UuPTFYCrBgJl6fMSPGkuaSqwgCuVcNIH57ImtLzRefgG0PpHDLQAxNRouRE1dM1aq4UQ&#10;13SehBDKC5z+VRs7vu+hj+zaff0dQ1/6wh+99NWJkdJsC2shWkpFF4113wXAag0sXr4t6rIWy4aZ&#10;JtDKDXauW9eT7e/ESpJWu5VF9VgMck2AvDGHUSCuIgFRQuArxdlKlRfGp9E64c6+Tm5d1cvaTAaZ&#10;GJJKQjQZEtWqCCEo5lyGOzLsGixghvqYjiNenlzgqbEpHj89yq5GF5uHOvHeXKReSrAzMSLvtNg4&#10;W0S/h/PmAl6fi6gbRuYqvDQ1BRbeuqqPO1f10Bf4qGaINbHB1FMWS/oe69sz3NQpsLKP8TDk+fPT&#10;PDMxzaNnz3FjTy8b2wsIAbFdAWxZsKGGQKJuyqNHY8xklJZ3mupVYwwYQWdmwE547RnXa+zuW922&#10;e8uewXc1atG+UwemH3nkE/ufb14jb1m5OVkBdJllrNZFOi5HSGmUaPo9XV7eZa1dElhf84NhDUJY&#10;lCsxUjVv2JDZ2hnmK6MUO3q4+fofZk3Pm5HE/PD7/z05s5lf+5WfTbVxxvClL3+ZOAyxCDzPw3Wd&#10;CyBrpdKlsVijSRLN3hdPsPGWXbQNOZRrGpwEYTUTE6dZ213HcQM8JQj6eommR4hsiLQJnhSIWJPp&#10;6kQV00w56bpMzh9nbHwEbSW+p4kiB8/3OfjSGCNnzhMECkf6WKtTkTrguS5KKbTWFIttKKX42te+&#10;yqc+/RlqYYxyoCOXpaPQRrVSZeP2bfzLn/6P7Ln1XgCmyuM8/cqfcGryqyyURtE2xBXZ9An2HFQm&#10;WCrvXogLNYuLubShZLHb35pUBG/MUkqDWOocTm8PKSSOVNJ1nJWIk2spMy5N2sZcSlMtCrgVlg6l&#10;Ca4hjEYIgTYJlfo86zpupr9tK7O1kN974hW+fXyUjsADKcnncheBmCXwH4fI8bMwMsLIyBH8r36a&#10;/nd9mOId9+NIRTdw8Pwc/+mbL/G/v+MO1nS0san7Lo5MP4qnxxjwOgi1YTiIcYVgrDFFzutmS9dd&#10;AJyeLfGb33yJV8am6cn7uJ6P9HxKrzzLxMN/RWX0JABtbW/FX8Gyoa+9SGchR5vvESeGP37mAJ3Z&#10;gB/es4VVxa3U4nnGawfJusVmJ/AKbLJNbTyKKiYjLOWVSrHWCnHBukO8UTJ8A2j9Y3/ZlQaaiTML&#10;9ageV60hEer1nScphZ9v97dtvrF/4If/3ZvWfvMzBz/z0mOnT3N5994lsHUFYftygLUSqFKA07+2&#10;mN9x59Bg92BhsNCZWe16atAY3d6oJk5Yi4N1Yu2uDtnVZq1ZtLW8UBaLLPgCtcNH9sg0Xsde/sS5&#10;Mi0JHp8v8eLEFGsKGd61bi3rczmSSsKZr5zm2MOnmT48S206xFqL8iWOJwnaA/p2drP+/mEGbu7l&#10;7at6uaO3k4dHzvPc5AxVEnZt7SI/3kb58YXUXygQ2MhATqJuyOJvDHASODxd4sDMHJvaCzy0epDV&#10;2QAbG8qnyoy9MMHoi+MsnK0SViNMpJFSkB/IMXBDH2vePEj/1nbevXYVt/Z18sjIBK9MTVPTmh3d&#10;HXjWEBu7wiwDaIvsV6jrfJiN0vOVERcy0Kyh6HfbvNdlp/V5YYwl8GVfvr3wwMC69ntue2jDyNjJ&#10;+Ycf+/RrXzmxf3KmBWwtAq7ltiFm2T2xdGCxTuLEVdZtZrNZQapxW8yHM82OK2OR2FTUbK+87pBC&#10;YEXqvK8FqMBHOCk4WqjNMlk+RqTnWNXxEGu770yrlTJtDrj9jlu57557+JvPfZ7u7m4wBjebRUrZ&#10;9IOyV/XyUkpg0YyfDTl9vMyuoYBs1kfrEsSG6bnTVOIyvptJy4euRSgJSuJIjdBOmmVZyEGQhkvF&#10;QjA/f5JafYbECFQS4Tk5TBJw+MAkczNVshmXOI6XAI4xabfdIjDMZDI0whBlBcMDvVTjEEc5SAON&#10;MMH1A+65915uvPlNAIQ6obvQz43bHuDsxKPMLcxw6tRBtqy9CZTA+i5eR55kvnrxeWkWjK1obvIC&#10;qWSbbRMag0CBtighU+2cFLhKYS6YXl7ROmQZRFpB03V59kUKS9YxSGmbDRcrz/ZCSBCSWjhDuz9I&#10;X2EjAF8+cIrHjp/DUZDJ5Zifm+X5x77K3mLMrbfcdtF7HDp0mHNTM4vEMmFlgbOf/a80Js7R8+AP&#10;4GeyFI3lqdPj/O2rJ/lnt19PMeijL7+Ncv0gfc4s2VyeNhcqcQWMZCB/HRm/g3qs+at9x3ny1Cgd&#10;WQ83yGCF5PyXPsXkY3+LiaOl1c2xkydZKC2watlnPH74ECOnTyEch/bAZaJc5VMvHWZ7Xwc3DffS&#10;X9hCJZqiFs1TCHrQVl9ySRa7YTKOwVea8rIOznQRkjb3XGEueQNwvQG0/tGCrSVrx9mJalSvxgvW&#10;Wv3d3rOOK9sHN3S896Ef3TVQ6Mz82eOfPXSAizPHVmTxLy1UXVQWbC03uYDTO9yWlUoEt79j44b1&#10;O3pvb+/J3uxn3E3WWtdo62pt/CQ2flSPZaMW018ZIl9pw9Z16qvUMmpabZGrPNTmIHVc15cvBDgi&#10;XTWfWqhwcHqeOwe6+J7Vg/gGTn3jDC/84QGmD88xdFs/G96+loWzZc49PU44G2GzDrXpBc7vn+Tg&#10;Z4+y6pZ+dv7QNta9ZZj3bxhmTSHH185OcChTYtvOHNkzIbVj9ZTJsiDX+2R25/Gk4vD5OU7Mz/O2&#10;Vb3cO9SDKyTzJxZ49ZOHOf7ICOXRMghQroNumkF2bmzHWMvRr57k5T89wJq7Btj90e0M7OjhI1vW&#10;8tjYBE+MzeBIwXVdRSSWSzTytgl/HImzOYs+HGJHozR2SCyWZAyBypB1c8ZGVlkLRlustUII4QU5&#10;Z8OGnb3/dM22roemz5W/s//Js4899pcHjywDXK2gSy9jtZbm3ZePHZp8rnvto3uGtn2PCnK+FZfU&#10;eNK0oURjk9T24lofDaENWklM1kWq9O+0iamEJepRhKdyKCGxKiLWEY7yCAIHzw9ITGp86gpBkiTo&#10;ZnyLUipl/a6wayEEjvKJGwFHD8yw6eYCmZxPNVJoXaOeTKHjEtAFqNSfPZtDN2KEBJ1ojJJYV6an&#10;1CoQDpXGORBVlJNGrCjPMH6yxujJClIH+I6kEcVIFSClxlpx0bFGzU4/5UisSXCkROsEa9PP2N7Z&#10;zcatW1MNlQZXhggcsBlcN4fy5qhEr2C5DkEW4TnYQo6kVG2SWGlskl3U0dFSNm/miApr0wm36ZUi&#10;Ftt5F28QAZHRSRhHrV5+K4Ita8xVSovGpHbEYgVGGwJhrsGO3KJNhNGaVW1byLpdjMxW+NLhU5wv&#10;VRjsbEcql/qz3+TRr/8V5smH+e3/8l/YfeNNhGGDr375y/zav/tVytXqRXSuiWMmH/8KMpun7y3f&#10;i5fNUl8o8aWDp7hrwyA3rOqlO7ueWjxFrykxnFV40lAJGxTcbnpzqbXFK+en+MJrJ5FAEGTAwvSj&#10;f3MRyFp8HT5+kt/+7d/mY7/+G6xesxaAUydP8r/9q5/hG3sP0PPBn6KyZTeOqLNvbIqHD53mxqFe&#10;Cn4P/YWtjFX3k9g0TmilkFxL6onsiUtBmE7lDObSAekNcPUG0PpH+Pq9b37INqNN7AoDka2Xo5JO&#10;TKwcuQJze3Vj7Sblr7oG8m+++71bgjhM/uCpLx47dJnnanFrZSlWzCdc3Ird2cy2Wwf7bn3b+nt6&#10;V7c9GGTdbVKJ1LIYlDU2FdRa0Wz3txhtybttuMrDtEbtSVL7AiWRawNE0blUFbTsiVZSMlGvM1Iu&#10;c/tAB28b7oeZiCf/ZD8v/fFrOL7ivv90O9u+b+NSyergZ47y0u8fIJmC9vZOko6Icq3MqW+fY/TF&#10;CXb9yHXc/FM7ub23k7xSfGNiitPdDut2ZnHGIpLpCDnk4u7O4fW4nBstM1aq8LahPu4c6EFaOP7w&#10;aZ7+rZeZ2DdF0OlT6G4j62RI6oY4F7P+3UPc9JPXk+vNEi5EvPapo3z7f3uek4+Ocue/2cO279vA&#10;Wwb7yEjFk1OzjFQc1uTzRHaZQH7RzNMC3Q5q2MVMNFJ7Jl82/RQEDgGukzPGWmXNBX5hUfciHZHL&#10;+N7Goc1dq3qG2+6+4d61LxzfN/H4sw8fPzB+eqHExdYhrf5sqhVovXJg/wK3vd2xUiglBMYKtFhC&#10;fFhj0yDEpZKTvIqCI/2hsRZhDGRdCFw0FoUgjGqEocV1M0xWnmOmdAdd+W04iYdUcOL4CK/u30cu&#10;k8E2mwu0Nriug5QSrfVSlMll6pWgQBkPrQ3zkxrTENhchJI+kS1TjWcQNgQkCQJHge7Kw5l5oqSB&#10;SBxEwUMGzUdISFxgpjRGtTGH63emnYZKMn52mkrJ4gU5sCFSpUBZCIMQEinFEhsXJwlCpLmCUZhg&#10;HGfpmchkMszOznDw1ddS9lCFSJMDAbGNENIniSMq1ZAkcfC95lXMu0hEqt1Rl44Oi+7wS00M2mAT&#10;jRHNVZgQINKp2zQNd0MdR5VqVa/w+F505UtT01ccxyrTM0mjWo1Ve9FfvvgSwnItmN0iSHRIzuum&#10;ze8D4KnTo7x8bpJbh3v5uftvpzdQ/P6BR/g48M2nnuH++x9g+5bN1MplDhw8TMiKHsFYnTD1tc+S&#10;W7uR3HV7yAUhJ6fnePHsJDsGesl57bT5Q5joNK5oYAwoPNr9VXhOnkqY8J2TY4zOlcgEAcJxqRx4&#10;kcmvfhaTxJfUU7UxfPwTf86Lz7/AW+67C6MNX/7SVzk5OgrAW9Q83//gzbx2dpyPP/sq3zp+ju/Z&#10;vp7dq9LPPh92kiQhnpNZuXwICMxFD/jSvq3GVCtG1+vJ6ygJv/F6A2j9o3gZLvYwsvVKVDbGhiuA&#10;LKsTo6USSkpxTauIjt7czXe/d+tHyrONP97/5NlTlwFZi2x8K0u8WB5cBFie48rgLR/cvn7j7r6b&#10;hzZ2/EAm7+1YCQjaJghYLNMsbbo5ELdqWw0py9GukENeGqAcr1wHsICSgmocM11pcF1bgQeHB0im&#10;GzzzX/ay97++hrWw659sYd1bhi/SZww/OMBff+ev+cJ/+zI7+ndwc+ft9AWDuP0epZkFXvzD/USV&#10;mDt/ZQ87uorUkoSXG1WmhwI61gXomQi1NkOwIctCKeR8ucrNPe3c2teFSCyvfuYYz/zWiyycL1Mc&#10;bqMYtBGZiNdm93No7jA7HtjG2374DnK9qUeOX/TY8SNbWBir8MJ/eZlv/crTVCdr3PhPruO2/m4i&#10;azkwV6HoeBR9l0ivMJYZi8gqxKCH8B1sVYOf2iOksRkCjNTWWNc2Aa9d0tpcAF5SiUy24K3P5N01&#10;XQO5W7fePPDyiX2T33rkE/tfKM81KlzoYl20CbkYbEXaWm2U4zeBjAErWtIrm9qsFOC1XNsrgGma&#10;JUgJqMDBejK1GAC0rWAp4Xge52dP8OKRv+T6de+mPVjPC0+8zG/9p99g//4DdPd0o7VGKYXrOkvM&#10;0CJouVLp0hrRnNdD6hUHYRWu42EcSeS4WNls1GimdFphiX3wXJ96vYYyIAIX64NGIpvHXovrRDrG&#10;k+n1UCIgDBvY2CCb10dKlQYDI1I7BXvheF3HQWuNQSIdj1hrHKUQQqUsVJLwzW98g6+++Yu8413f&#10;BxJGZ19j37HPYWQDhwDH1UiVAF7aZyJBNc+ubt4b1til833xRQFhUu2clQJp06QFKwTC2NRANUqY&#10;LZdqcRJfNepp/MixKzH8durU6Vrv1Eyjq6cnb5abblpxTVO8teltW/T7yagC2lieHRnHdSQ/f88e&#10;3rqhH4Bf/Nl/wfipE3z1G48yO7/Ad557YeVa+bJTksQxC/tfJLduK14mw1y1xsHxOaaqNQYKWQp+&#10;N9VkCmOaOkGnQN7vBmCiXGX/6BRaG/wgg6kuMPfit9A6WZEmWjyOVw8d5tVDhy/62fe/53v5zX/5&#10;L1izYYh3bRrEGs2fv3SEl85NsntVN76Tp83vZS4auViPdwkSlpeudaXEkZL5hVI0OzcXX+G6vgG6&#10;/n8daF3F9+da6c2r3ih/j87qywcWA5h6Na4ZbWNr0/GrhaUStXIYxqHWbV2ZrOMq51rgVu9w2933&#10;/cB109Nj5U+MnZw3K4G7ixY0l1o0BLe9Y+PgLW9dd1//2vb3ZAvenmv9dLa50WwTx15o90+NBZql&#10;h7zCtqmUrjNXmIGlYC6K6M443DHYjQoNez91hAN/cQzHd/EzHsXOdhx18S2mMpIz6jgvx8/y8uiz&#10;PDL/JR7q+l7u7rqfjq5OFubKHPzcMXL9GW76Zzu4qbeTyoTmvKfJr1a4Uz7eOp84AzNjIcO5DLf1&#10;d+FZwdGHT/Hc7+ylPt+ge6iLjAo4XHqVh2e/wItTL2Csxsn8AF7PxSJb13cZ2jbAsaGTlKfL7P3j&#10;VwkKHrt/5Dpu7+si1JrJsEHWc5q6JrvC3WOhzUFkFZT1BRjUpGa0tjEQtGZB2svc6UIIlcl7azN5&#10;b21Hb+6WwfXtX33x0VNff/bhEyd0YpyWUiItJWUqjWpcJj5vDIm1xhEidZpe3NuiAN5ojWgyJNfg&#10;i48VqaZLei6xJxFoFAplFb5KCIIsWvuMze/j1JMv8fVPH+XZr41RyLoM9PWl+iZ9IXzXVSpltxKN&#10;cORl7zFrIQo11jQAQZw0MMaitUOiq2AlyMWoN0iLaHEaVxMEOFGC0KmVA8KQWJkGw4l0wpJK4ipB&#10;IlN4Y22DMKpjIvA8hZQKITRKSBKt0dosMXAiFW+l94KUBI6DsYY4jAgch86ONkqlOX72X/wU/+E/&#10;/jxvefcWNu8eJJQTCOVijUsjSi1OXNU0ULOgTDMxYUV2PIVc9kKsQfpcS4FIUtsO3XzIjYWjo6fP&#10;vvja/lEuNb69ZP4+t/eVlcbCpe+NHzw0O3jLzfPdO6/vXk7nayBaPK4rDe9W40ifrNsBQjJTrTMy&#10;X8GVkjb/wjjRVizS2d19EaiBawgEtZba0X1E8w8RDK5BScHp+RIz1QYDhSwZt43AzVNJ6ggkGaeN&#10;rNeeAq1qjZG5Mo6jkJ5LY2Sc2sFXlp51cZkJQ7aWMJvf23XDjazZkLL4jpTs6O9GcoRj0/PN73nk&#10;3A5K8QQWk9qtLBteL8TyXLpnHWui6enawsREY9m1/G5yU994/X8NaK3QIQeXtpteLdTUXgYALS+1&#10;0Sz7/X2Br+WAx1bmGyWjTbjiiXOVOndsbiasJ/Hg+vaua93J8ObOh+77wHVnPv8HL321WgoXwZZe&#10;4YERy0HWe37qput3vnn4I+092XcJIdxr+lDLMcFlvKEWRw0nK5C+aEFmK900gkaU4AHbOtrocl1G&#10;vj3Ka391jHo5ptCRZbo6xZ8/+j/4yIMfYseW65f+9sC+1ziy9+jSficr43yy9nHONE7xgYEfptje&#10;Rmluntc+e4ye67tZf98wOzqK1EsLVHugsLuA6XOphgkZCTu628g7DjOHZtn73w5Qm63SXuzAlR5f&#10;m/wyn5v4S0rRwtKZPXn0JCOnRujaeeGSLVQW+OZzj1GpJbR3d7AwX2L/nx+mc1MHq+8eZHtHkcZM&#10;iXKY0B64xPrSVagQoPISk5Uklou6+kS6mI9s6lIoLVxFhH7h5WecVeuu7/lo96rCnuHNXZ9+7C8P&#10;PjN1rrTQZLZMCyAXYzNT0enZyRFrdJQIHeC0CN6bgmpl0wn92hiI1EV/aXXhuliRZvAhFY7MIsmT&#10;JB7S87GuRkpwHIMvM+T8HMY2MNrgOA4We5EQ3nHUUvrhSk+jsALluCgBOo7JFRw81yNuKKyN8dwM&#10;idbYZsCxTSK0Y/GUT80k+MpDKk0kLbEwSGFRNp0SlXAxBqIkRAgXgcRxJI6jSVAYYwnjOgaNcL0m&#10;wEqPH2uJkqRZKnTACmJtMMbiNRcWiTYgDcQqjRvKzSBUP5guNAtYOUFDz6TIyqZmsvESfS3QTeBi&#10;bVNL18I8pqAwvQdls0khNQwXS0ylsQaslbVGbbkx7oqJA2J29nJyBgOYytj5qfrk1Eys9UYlZarp&#10;aq4+DVAz6TFfUXxqwVM53KbjejVMdU8jcxU+u/8E63s76c16/PWnPsVXv/SllWucV3nFpQWS8hyI&#10;dSilKNVDqmGqp3NFBl/lqcSTAAQqj2oOo+V6xEIY4rheetnmJpd0eOIaV+iLx/rYN77BOx56iN03&#10;7WG21uDZM+eZqtapRBGVKCHvObgqi1I+xoQsd4BelNpFWhK1CuGFQEqFjmMmT5xcGBsZWVh2newK&#10;oOv1vMTfYe5843WF19+bXf9lbAjkCqWvxVb2y22LDuZey9fFrVUE3tp1t9Ti+nP3fVJ8l07aras9&#10;oxxpF2bqlSQy1ZXYqkzeC/JF3z/28vjk7Hi1fK07UY7M7Lhz6MN3vmvTLtdTeVLbhaD5+RbPz0W5&#10;hEDw4V+549ab37r+Vzt6c++9VpB1uU8YW700Q1/UwaRAZgSOf+VSgMVSTzR9mQxr2vJEsyHHHz7D&#10;7IlZ+jZ20rG1wDP6cX73K7/JT/7cT/DVb36NU2dP8+VHvsIv/NIv8PRTT1/E1cU24qnJJ/jixF+T&#10;EJPN5qmN1zjx8Glq4zV6fJ81XganRyF3+5iiwlYS+rM+Q/ksSTXm2FdPMXNolnxbG4Gf4/HZb/C5&#10;839JqbHQbJ9Pj/35p5/n137919h3YB8Wy8nTJ/nV3/y3/PSf/BiPzH6RoOjT3dvJ5MFpTnzjDHEp&#10;ZiiXYU0hs8RqyMsUnlUgEJkLQdNCCIyFxBq01okxV00mueyr0BHsvukta3/5+376pvcNb+7qBxbv&#10;Ha/Y3u65rusAYu/JQxM6iWIrLUZI4iTGhHE66uY8DBavGiG1IRKWGIvQFhvpVDgOaJlquyKTls0y&#10;xsFY0M3SltNkkFzPx3UyWGaRNi27KS8m394JgSZkPv3swsc4AqMUsVZoElAWTYwVVcCk0Tw2Fccn&#10;Okx1YI7CVzFxIjFBG93D7Wi3hCMc0IKwPk/eF3iBm7r9S0NAgHQ0wjoIHRPZGlIJHHyUEWANhgTl&#10;RmSNhxMG6LhOLKoExQ4yhQIqE2NlgpUujhs0yd00vimOY0yTlVNO6kls4zoqcfGkh0YSWol1EnzP&#10;QSBRUhI4eYyt4EhDxpe4ZhV9bZvwVQaShNjEKZiTCqEcPOUiNKkHmueAsXjNyMJIGzzhUC/XMMZS&#10;sIpEW8IwxigH4wW4KMoiLk2MjjaWkUKsNBGfLZVWwg5LjPv0+PnpyfPnp5NqFcf3ln5LAsZIKolD&#10;YsQVJpR09eEKfwncJDaNd3KF4KunpvjAH/0lN9xxN//6F3+J2Ur1u5qcjDVpTiQSKwRJM3ZrcVZy&#10;ZQYhFFIoXBks/V1kU9ZVySbb2mhcE9u70utb33mS93/v9/ATv/zv+Befe4IvHT5H4CiwECepXE4J&#10;D094K0/KImUqK4kiNIullBRYO57L7MQEE8eOT2utl3vsfTeM1kreW5ezDGr1aRR/DwDtDUbr7wje&#10;Wu0IlieLL//5lWDBSpu5yldLmiP4eliuFZmzWjmqJ7GuX+44uwbzxTOHp2eP7h0fv+Xt6/PXqtfy&#10;s27vrQ9u+ODZo7Pjh54fa/VNWr5AcgD/PT91045ttwz+TLbg3fp3ujLNo5uvjxMkbRREHivMsqXU&#10;Va6MgBiLrwQDOY8MMHpwjpEnRxm8dZC3/h93EQw4jH/qFE/9+8d58pEneccTb6etUKBeCoka0YVH&#10;toV/j3TIszPfYUfbLnZmbiJsNBjfP83s6QWGBrL0+QEzXkKIBaPJCsmqbICHYO58jbNPT4BRZJ0s&#10;p+pH+MbUl1Imy2lZaropd/jlz32Zp559ijXr1zIzMc3ZY2dxXIfh9/fxll+4A3fB5esfe4KRb48y&#10;/rY1DL95kP7AZzZMaBhLRl1BW9TSlS+b5dlIN0ylVg2tMn+nlZ/rq44tewb+ues5+c//wYufGz0x&#10;Nw2Yhfn5Jdz88qFX5148c/Spu4a3v93LBp5RKu1r0hZinQq4fUVYb0DeQTgKQ2pboEQztsCkTJhs&#10;1u8sZlGYSGujuRIZFD5GN9/HCHJBG2u3xHSvaqd0vkEmsESmSqOmyWazaAlx6OP6MVIKoBeEQRNi&#10;jUFJD09l0EaTxDEShVIeVldYt2ErxUIXjWQu9SsTijxrsfU2yECCRlLDRgFW+iS6hrUFJDkcEy+a&#10;TSHwKBZ3cTJzGiUSPOET1x0G+vpQ3hGq1Srtbe0IG6OTNKDK9/0LLJ9NfcEQBiV8lCextk5sEiwe&#10;ruNirEO9lmCMpLO3QFe/jxAOxsaE1ToeCkemQAwBQqbCeoTA2NSwQSyGfjc1bSm7lYrydRJDk0WL&#10;bYIf+ERRTBLHxDLBK9cZSSb1vLMQcKnS0l6FjWgdbzVgdBSF06dOT1Wnpilu2URYS4dFISzWCua1&#10;pG4EGccgrLhsJ11ajk0PxZcKVykcKXAdxdmJBcam5pYiNL6bh0UphQoCrNCgLb6j8JyWdATRHNyE&#10;QMoL058jZFPXmPqSSc9vlmlf/xBrgWOj44w+8k0G8usJcgU8R+EqidPsGJVCIYW74vsvDr+zWtGw&#10;8iL6UQPUG6GN49qyashKgOtamavWjER5marTcgC+UmLF675kv/fND/0vBUArVcX+0TJaLQzS8jiY&#10;VjbLbzI3GdIomMUt11ydL265lu/nWv6fbf5tZhkL1MoErYi6r5HlugjM6cToRjWOjbEr2nUKAZm8&#10;56/a0Nl+7JXxqbNHZiZfzzlr78led8O9a26SSmS54NzutjB3HuDdeN+a3h13Dn8w2+bf9l1hq5a1&#10;ijHWLMzUKuemjun52hRKqov0ARYwCRh9hUfGpk1rBVfREaQr0/P7JokqMdves4GOzQWy7Vk+9IEf&#10;5NZbbkn/pA4Lk2WiMEo/meJSj3MF8/Ece0vPERPiOh6V8QrzJ0uQWDp8hw7PWSqBFXxFVybd/9yJ&#10;BRbOlHFch0Qk7CvvZaoxtbKJRpMnnBub45UnX+bssbMAbNq5kV/4xZ+nf2sPXbe2s+NDW9GRYeLV&#10;1LOn6Du0B6mQ+7IgSy+Dy0KgpCSKGnp2bq5qjE2WHhKxVJ57XYOTlMJbt6PnQw/96M53dfTmulqe&#10;KwcQp0fO1E9Xp0fCSqXhJAbleBhHIKVAaENiNYmCpN5oAi+RWnw4EqmcVDxu0gBjqdLJx1ibGmkm&#10;Gpk0w42tJZfrpbN9Pb4KUMpDCodEJ/QNZukdDKjUIoQ1eI4h4+fRkSBszGNFiDGSJHFphAmJCRFS&#10;I51UZ2StQtoIJSO0FVRrdYbX9rFhW5Fao4IxMVaECEeRz63HzWWag1mAirKIuESULBB6EpUxJFGV&#10;sBahbZwCGSxtmWE816GupxHKgojpXeWxeXsPwgkwSTuekyGOGxdps6xNQahoWptoA3ESg4hQQpJx&#10;FYIIKSSuyiAV9A5l6e0rpLEr2hJ4Ln6gaMsPIazCKoFD2g1pm8enScODjbAYa5YMXLHgSYWNkpS5&#10;ESnrlZgYIVNLCEcKnHrMOXG+PxJ1b4UJ9pJ7rp4krH7b21da1C7JG+ZHRkbmzpybQipEs1yb3suW&#10;cuIwH7tIYZd0gZfSJvaiZ6c949OR9RFKYOKQfE8v2b7+v1Mtyu9bhdvWDYkhMZqeXEDRdy/SUiyZ&#10;vrYQzAXfI+f5KWMpJW5HD04ToH23x1Ls6qLQ2YVu5kN2ZnwKzWNJy8IrD7RSWEIrmIkdEpv+f/Ec&#10;GgPzx09MZx1nDkgcx1kuPblCr/hlmavFUdm7TNWpdV5aXkV6g836X8BoLal9+tcWnd13r2nLFb22&#10;RjV26pXYMdo41VIko0YihMAVQsiOvlw+k3P9sJHEYS2Jk1hrIYWol6OwUYvjJNKmVo6i8lwjqpXD&#10;OIlNazRJ69Zq6LgipXqFiJvLiAmtNtpGV5j0xOCG9s7+1cXJ5x85eap/TbHdz7r+NU2YSvjrd/Te&#10;vfa67hdPvjrV4IJHEos3crErk9l11+ob8h3+nUKgvtsromOTjB6bnZ85X20oV2S8+ExQMsOIYNOF&#10;gNOm2ELXLTK0qVWPWGGRItKJuOB65KSDDTVhOaI6UWPu+AI6NjhKcez4UU6dPtmkYmhJdbz8MGCs&#10;4Vj9OGVTpei0U6/WKZ+vE1VjvKJHu+cwFSUk1lJwHLLKwcaG0liZuJbgKJearXG6foJqUll5CFhk&#10;7byWQnECYSUibFy41EmsacyHlEer2MSQcRQF12VSJCS2KahufVsBOrSYsLm4E7ZZvoDZ2kw4MXmu&#10;XGizoRQEzV9YOrx6JWpIR5Jr84NrBFv+tlsHP/LQP90VfvZ3n384aiTh4icLw9B+7jvfePW2BwaP&#10;tmdzN8msk0ZUSomjLQ2tMcogjIUwQQQuQqlUe2W5wGIlhtRfMjWqNFJgwwQnihEZH200jnLoLW4m&#10;8NqoRVWkcklsRG/vENtunOG1V86jkyzKjTDaEEcC380iHUNi0vd33ArGJqm/lVFYIlybIJRBG00U&#10;J3iBy8B6l0J3jJsNmJurIhwX5SQMDXaT833qgCMMyq2nsTRRBZlUkaYNGflIx8c4DolO044G8oP0&#10;eD2MhcfRIkbXfRxfs3F7N0dfGWP6bIW8cgncDCinaU2hU8NdpZZMTNNrH6ONhyKHwGBtSBRDoxbS&#10;vy7PdTesplSLEB7IOKBen6O9czVrB25KFzXKIgTIpBn8bWxTA9V8ZEzKZGmrUzRtBTqMms0qgkjH&#10;KTvmOAhrcWPL/ugUh8eOzY0enx+/DMBaGhsz69bbqaNHV1p0tmpIk4WRkVNnnnvu9La3vaVHLOq0&#10;mm9e15LzscP6FgZmpcHI2LgJMKAQuKzvKpJxHMJ6nXx3N/nhjczLx9EruK5fdahTivz1t+AUO9Bh&#10;HYCN3R1057IX1kLSJXEKKOGQtJTuegsZhjvynJ2bx8Yxfnc/+U07mHvtJV7nWggAr9COv24byvMJ&#10;5+fJeh7DnW0tY12CIbkk02gR/cxph6nYBSNQKt2/8j0cz+Pw178xdubxx6cAnSRJchlG63LslVxG&#10;hsgVZD6XePR1D+ZFZSGMG9V4uXGy4Y2on/9lpUO5Zmt35ua3rru/0Bl8WCDaLDYjhMhgU07BYo3R&#10;NmwuK6xOTKi1aTSBjdGJqSaRrhpjG0mky/PT9XNTo+VzE6cXpl579txkZT5cbHNf3OIWwLVSOK+l&#10;xXl9EXA1vbRWpEgdV10V3PgZ19t6y+DAl/7by/sPPjc2csO9azZdG9MkZL7oD229eXDTyVenxrnQ&#10;tr9488rOgXyhZ6htt+Oqvu+OzRKcfnX6/IFnzk64GTczsLqtq9idbaudX3AmK6PEJsFTLolJ0hW7&#10;tVDT2IZJkcNlDF6EEORUugKPYoNwUsH1qc+PUq1Ved77Np/66qc4cejEhcfWXB0Qpj5DIaGtI2QH&#10;1hqSMEE3LRV8JVHNTrmMkw7oSWJIynFqTeFAqGvMJ3NXVg6skBh48thJ/unP/Cg/8aGfYpe9idOf&#10;GyOcC8Ea4lqM1+aTEwpfCJLlJmoijc0wZQ01nZZThEBJh4iQkfHjtbGJs6XNGwoJQgghxRLTKKUU&#10;SZLo2bOlhf617Z359msDW0JId+edwz80N16Zffjj+59vuXfE3ldfKc3c//7pahgaP/KVVCINPTap&#10;3YSx4AiFiDQyMojAIcEgjcFNY1sIkwRtBZ5Z9G+S2CTB1hOE7y95hfd1bWOw6wYOn/0CWb8LSZZq&#10;VGHjzg5uvHOQ5x85T1s+g1IxjusgRAYhIhzXEOs0RscRHqAwQmNNTGwERA7W+hAk9A573P3WNQgh&#10;aNQMSjkkxlJwBhko3oXAQVBHEGBr84SzT6HEXoJgEuHmqWOJZwZwGncRBLuQgaU930V3+43MhGMI&#10;GyOVwNgaW3es4sDWCUZGjhFYhXIclJttapFSNnPRJV7rtHzoeg6OyELiEMZ1rMwADiozya47h1m7&#10;uZNGVCI2NXRcxfezDHTuRspM6qa+CG6rYdPrTDQ5D3FxLUcIMAaRGGw9TrV1Ted3B9DotJwZJpwX&#10;ZTs+OTUdNRLDpdl3F0kl6hPjl1EdLm0JkOhqdXz88OGRyuT0zdm2HHG9ke5bWBpWcr7hU83V8aVZ&#10;Mnq7+CERaNtkFpvj087BbvoKOUbnShQTQ37HLRSO7md+79OvV3pKrm+I9p23YJVDvVymI5th16oe&#10;OrLNta+NkKW9FGe/hTIRTn4HtucdCH+QvnyWXYPdPHtqjKhRJygUKd56DwuH96Vl2td7LNftIr91&#10;JzRC6lHEpu4i1/ddaMDRNia2yWUpp/MNl/lEpQxhk+l0fI+FyUmqY6NTwFzLPLdSTFfr9V5eaRJX&#10;0GAtsVU3v3V9cffdq9et2db1oFTSf/5rJ3/nb//wpTFWNk5+A2j9AzNaAhD7vjOS3Pm9m+aK3dke&#10;x5W7l2mPXvdreEv692EtPvO2H95xaPJc6aWDz46++O3PHTndvNFa3bPjZeBLtyBv08putYCs5boF&#10;4wWOFFfRXQmB6B0qFDft6ut89uETp1dv7eruGsh3XNPJ91R+aFPnFuD5JscStwxusq0rk/czzmop&#10;RfB6z9fceHXhO184cmzs2FzlutsHV629rqcv2+a3NaoRJafM+dppqoUyOb+Phm5c6GyqWsRCOoGg&#10;7CUAyTQ/tNPMu5MCpCtxCy6yodj3uYP82dn/h3N65GJ91DXePUo4KOGm04yQKFc2tTzgCpkaI1q5&#10;tH8hBELJtBxgLQiF+3p7BdJZipefeIVff+E/8M8Gfoa13gbcnAd+yvak+g+BVHIFN/MmcCprbF03&#10;JSAp+NRSUzfVqFqtVozORYufJQVb6Tn3M64bh1of3zdxfsedQ2uUI+XVysHWguur4p77131w5nxl&#10;4blHTh5bvG/mFuajV6ZOH97Rv/Y2vxa1u4WAWKZ9bIrmfo3F1BrIwEX4XtP2IfVkEsJJi1c2jXax&#10;AowQkGhohEiTwToSQULOLzLU8ybOz3+betTA6ja0nSbIu9z/7g1EtZj9zzRozxURzgzGLKBE6nmp&#10;ExdHZJHSRZsESw3lgLAu2uYIQ0n/2ojv/fAmsp2CSEuk4+M5YKOIrevfRi7fC0BQniGcf4KwfBjH&#10;TKdC5yTANhbwpYMKj9Iov0CY205QfDtO8Qb61u/m8OzXqJXGyHl9xBi0LHPXO24gDC2vPXsCz3oY&#10;GyJlWkZdZLKEELiuAuGCkWg0Qmi01kSxoKEr7LlriLsf2kEiS2ghEAQYanRmNrJx+H7iKMJ1XJCQ&#10;JAletbZ036M1Qommk4q4sGI0Fl0LEUnS7LkQKFehG7oJzASvTR7lyflXamdOj05cRh5hrjIWt/7e&#10;hYqBtdWZgwcPjLyy/55tb7m7S0QRVmtkyt0yFTucjzw2ZxskegW/KyGITUis62ScdIi8ffUAe4Z7&#10;OTWzQK00j9fZS89d7yQaH6M2dvqaJwsvyNP/rh/C6x0kqteoxTH3rB1g16q+FLROfB5z5ncpzj9H&#10;e5yaJhgJJuhBrf4piht+njs3buALB04xXirhux5t2/fQfe87mXr8y5g4vuZjyQ6tpeeOt+EVOqnN&#10;TSOFZM9QLzcMXbCsiE0dY6JLOg4F0DCS0w2PyAg8SbNb10EqjzPPvTRfmV84u2yu08tYJi4DsOQK&#10;5UK35auzaXdf2y0PbtgytKFjV+dA/gE/49xgLXphqvZfj7x4Pmr+3vL75I0Q638IjdYKFKVsVGPx&#10;Oz/xyIvHXh7/zTjSJ7kyx3DN+/Cz7pqOvtxbN9/Q//MP/eiu3/ml//6OX/zQr9zxQJB125dpvAIu&#10;7uZzVtJuXWGQQbnymo7Zy7j+1psHBqIwiQ88fe7069DbuNmC151vD7Isc30HHMeRvhDidZUMo0YS&#10;P/OV4wf/7GNPPF0theHbfmTH1hvfsm5t50C+TTQz0Px8Qk2NMh2eS8WpiKXHz9YS9ESESQRcZr5P&#10;5dHpM608RaY9QPqgZUJnewerO9eh1Ou8tZrD+ipvmLwsEMcx0pdku32cQLbUOtJLuKSj9yR+h4/w&#10;09JXILL0OL0ooV5/7w3Q5XZRzBRTE3FPkOsM8PMtugqWWTs014a2obGTESYC6zUFzkZQrc6biGqp&#10;Wqku6MTUhRRLETZNnIUXKLdvbVv7+ZPzpRP7J8dfxzGLQldm/S0PbnhHsSvT1lKktX/4+U8deHVq&#10;ZG9SD7UwaenPSJuCVQs6SaARY+oRSRyjrcE2J3ZrE6y0Sw4fSiqETC0FbCMCbZBCYIzAaBju20Ff&#10;x23U6+B6Ej9QxNaQ75a85d0b2Lgrw/mZEaLE4DqQ6JA4Al9m0w5Go0FrlPQBh2pjgVJ0ht71Ie/8&#10;gR0MbS4gnQIIRaxraBPRmd3Amp6bcaVHNPM4tZHfxx1/llx9Bi92icwCOtMg9gDh4eluCuFavNlZ&#10;9NinsRNfYGNuO+v7bkdgEUmAQzvGScj2LfDW929l9dZVlCshUkgaYUii9ZIvRxoh5DStFNKQZ0OM&#10;sTHGneXGuzt44N030iCmHteaIEngOlmGem+hp7gOz3OX7iXTiDDlOtaY1FS16c2WDlYXvLustUTV&#10;eqqva37faI3jCDwhIEoITcLE/FRlbqI6d2VpRPNrHF3YVgZai4vWuDo1efLwI187Foc6TRlYaoyA&#10;qpUcr3uEOv3/pRYoEoOmlpTQJmWJcr7Lu3dsYH1PkYUwRFcWyGy6jlUf/OfkV2+8orJ78fuZ9m7W&#10;fOTnyV9/EzoMadTrdGSzvO/GG9jQVoWDH8G8+D6YeBKhY0ir1OkB1qbQBz4GL7+VG9qO8PYdO4it&#10;Q1irgnLofegDdN3+AEI5XEtHVaZviFXv/gjZTdeTlOeZDyM29rTz4LZ1qCaoSkxILZ7HWI3kQmSS&#10;FBYlLeNRClhFE8BCanMSRzHHvvX4ucbs7Cgr56AuB9HLE0U8LuikM1zQQBfe//O33v4Lf/LQT//I&#10;r7359/bcv/bjA+vbf9HPODcA6MRMTp4tHTv28rhdptWSvKHR+gcHWpewWoD8f37jyVfOHpn9eBKb&#10;6b+v9xcCJZXIBll3fd/a4vftevPwv/6FP3nw1z/8K3c8WOgIOlsA16Jo3ueCXcKVbpCLBqQm+2Cv&#10;fkDQu7rYueWmge6XHjt9buLMwvQ1nikplQgKHUtAq1XIr+rVmChMatZeufC26FR/+uD02H/7N49/&#10;69ufO3Ly3vdft+6dH73hhtXbuvo9X7lCgJQCpSSZgkK2VThdOpROpIugRKVu8PZ8jKiaFaWOktQj&#10;Spv0oIQr6VjbRq43R61RIyuy3FDcg1Lu6wM6FgpuG7vbbiInMkRxSK7Lp31tERWkxKvGBZFBSB/T&#10;JGOFFHSsK5ApOhidkJVZNua2UnCKr3v/rutyXXEn3UEvUaOBm1O0r2lbOgdx0+xVLL9bBNiSRZ9P&#10;IDYIJxVNZ7NZxstj9W8//+hUtVyrxJGupjEuooXREkgpRFtnJju4vr1t77fOjMycr5Su7UEAKYXT&#10;t7p4y13ft+WWFqBFuVqNQqMrOoysiWKU4yAdhbICodPyl9VpK7yOk6U8vcWoHKMEZvH2lyLdtMXG&#10;CdaYtCNLSzCQ9dvYvOohOttWE+kpEqOohxH1SNC3poOP/NxOfuAje/D9IqWFLCbO4Ps+iV1AqAWU&#10;rCGkRieSWtXgZuDet2/iJ/71bazbKalUXcI4RsoMUVjHD0rcuO0H6W7rpzH2SWrnPkeQ1JC+g/UC&#10;IkfjuwWcMABHQlBHi3PgT6G8EKc2T3z+MeTM37Bz+D562t+GkfNoNUW5HlGLXbKdhh/+2et58D07&#10;EdZDYNFJgjaGOElSG4o4AalxPUMcG+p1ixM43P+O7fzAR3eR6wZr84DAUYowrtDVPsjuzQ+QINJW&#10;f9E0GE0SbJggmp2FwpIGlluR5uEtSf8scRylgEykDJvVqYWBsNAI60y6ZWZnZ2qV+bB68TJmRaH7&#10;FZY9FwGtFGwZO3r2qaeeHz9+PFZ+Jg0db5YPsYKR0Odc5KJEaudwcZU+HVCq8RShrix9/76NQ/zw&#10;TdvIeR4LjRDqVbLrt7DmJ3+Vgbd9P16+/RKUaAFX+fTe+VbW/av/neyOm7CNOrVGndAqfvCWm7l/&#10;4Czsexf62CfSFmAv9bi1rTNUs+3InH2WtqM/xIfWHGDP+m3MxwIdVhFSMfC+jzL8/h8jaO9d8Ths&#10;Krql65Z7WfsT/47s1p3oWplSIyTv+fzgDVu5Y23/0ucNdZV6MosUF09DQkBsBEdqWSpGoZplQ9Es&#10;G06dPJWMPvvMMZJkkoszUPWy69mqt1psrFrejJbrXlXo/Onfuf8H/uPn3vvHN7913e8Nber4mXy7&#10;/yYhLvadMNpE547PziSx8VuIi9a5ijcA1z+8RuuiZyusxebL//3lx7//Z2/Z2re2+P1SXsY85LtF&#10;ilIEXuAMdq8qDLZ1ZW5ctbHj1r3fOvOFb/zFgQMt4KrRvBGiFXQIl/OWSYkba6/J+8gLHP/6O1YN&#10;v/bs6Pnnvnri8IM/uutW11PuVc6UjUPdaNFRtKZMiPMn56u1UjhpjW2ItDvxkpdOjJ6bqC5852+P&#10;Hnr6S8fO3fTAuoHv/5e33NTRl293XKGMTg0PUyZFpp5CrqStx+Hs+VephiVcx0fHzWWoBDsRYcYi&#10;1DZ/RTLYAg0DsTH4UtKxsZ3+7d0cOnqcOErYnt/FLR238ezkUyQ24aoy/mal8rqu7ewq3EgUJ4Q6&#10;YmhbPx0b0kE20fMw/zTdM89h9Txedg22+82I4k4Kqzvp2tLN6XNnEMawq7iHZxeeYn5mNh2C1DXc&#10;sQaG8qu5qe02POExXZ1m6MY+Oje2NUEehFqTGMtF1WSReo7Z0QjmdDNlMmWzrLWcq56pnJscmZOu&#10;bmhtalKJpRb99Lqkb6McpdZd39NzbN/E1IvfOHXigQ9dv0sqIa9KaQnwA5XbdOPAm1ZtOHNw9MTc&#10;LKBnFuYav/HZ//bo//WBf7Fqi6duDFxPuLhAQiOJMI7ATQS2GiEzMdL3kWpRb2aRicGTCmMNkU7w&#10;pULGDtFchM7UYDj1xnJ1BFYx1HsTW9e+k71H/gyJpk0OEEUJdRXjZiU3vr2Hrbd3s+/5MZ76+lEm&#10;JgVZv4NIT6KTDGEsyHdYbr1vHbffvZ7uwRwQE5YSqq7GVQpRP0I208aG3o+ypvd65Nij+FPPE2Bo&#10;oluEtfiL1Q2R4OrUKFXIPDZupsV4GRQWM/YteoY9rlv/Jr5zaIRMNEIvRRa0oi5DsjnD3e9dxbrr&#10;2njym0c58uo0UUMhhYOOYjAxxkis42DdOjtuW8t979xB2ypDTUQkNsYmJSSKhj1Prxpiz/AHcJx+&#10;IhumXRHCRVYSvLEawoKRgrqMUa7AEQ7aakKh8a1CRoZwoYIwBi0MrtVkpIOnJJExJCYhKVU4lJw1&#10;56amZurVKFxBa6WXgy7ptQzJnmdNtSZaxsfFstQigxKVRs+98spffXbvwK/+21uFcqCZBegJS1Ur&#10;DlVyDHgLKLHciUqghCKyVRbCMTyVxZGpfupH9mxjrhbyx8/sp1SPaDMW6Qf0vetDdN71II2RYzTG&#10;z6ErZWSQxR9YRWZ4A15XH0YbdKVMPY4pRfDhW2/mx7aPkz/645jxQyk0kFemG6wHZvo4m+Wv8su7&#10;/3f+VW0jp84fptvUUZ5L55veSn7nLdSOv0btyKuEE+ewOkEVOsmsXk/h+psIVq3D6gTbqFFpRBjg&#10;Qzdt5kM3bl4aM2LdYLZxltg0lvzEFoGqA5xseJxq+Mjm9xapqcQIjj3x7YnK5ORJLkRxrcRotcr6&#10;5AqVEu+u92xZe8f3bHpvR1/ufi9QQ8uB1fJXoxrPjhyeqTXB2iK7+Ubn4f8ioHVZR/eTr05Vv/Gp&#10;A3/7zn92w7rOvtwd/7M+jBc4fQPr2t97T2dma/+a4l8+/Gf7Hp85X1lYVjIUK4CtFen1eiUKtbYN&#10;a20ihHCuxi70rS52X3frYM/L3zoztvOu1eNrr+sevtLfaG2iylxjbm6iGq5wDpmbrEbnTy0cH1jX&#10;PpXJe2uW/32tHFUPv3D+1Jf/+8uHrIEP/8odu7bdNrje9RyXFv2sSFmTdFMS5Uj8jGIqe46js/vt&#10;Df13ipAw7ZRzJHZBY06GqE0B1gER2eUMGrUkoaFToFVYlWPtW4Y49Z1RyjNVOnuLvLf3Q8zFc7w2&#10;u58lte5Kr6YedGv7Nr6//4coiCLz1XmCtoAND11PfiiDnf1r9LH/TOfCC/Q042MMoE9kcda8j/za&#10;X2H1O27gzDMzLNTL9Bb6eF/fB5mNpjhXHrnYJWaluzaBjkwn3z/wYdZm1zOzMA0OrHnTEJ1bOpqa&#10;CkNdG7SxOM3Sn5WkjQANQ3K8ga3oNCMSgas8qlGV1868NNVolM9mPV8bbRtSCiulELIpiBeLmikg&#10;3xHkrrt1Ve+3PnPwxPqdvaObdvcNX02nhQCppCx2Z9bufPPw9tETc08v3r8nz50pnY/LY1tjvYPE&#10;eEY0O+c8RSAVSmuMVOhGDG4Dp5DFCtPUhCyGjafdZbEx+I5EWUFYqeGXA2QxQ+J4uDpBiRp7Nr4D&#10;T+V44cB/JZSj4OQwxlItubiuQ1Co86YH+rn37euolxs0Gg0wWzEmwc9LcsUsCEOjMU8pmsdxFMJ3&#10;CYQgiudRup9dQz/Czq0PYM7+GeXyCbIC1BWGsaZ1VpOd40L0VJPOqJ3/PJt7vg+59UM8efhPqEVT&#10;ZINVxCaDU4sxCHp35PnArm1EkWB8JOTMsRmqpQbSuhQ6HNZtKdLX34Xrp9YnSeTgWR8pFohkmST2&#10;6fS3suf6d7F61c0kCcjExQYQ6zqykqCjGGPT8poUIGxCYhO0TP3MbByj6yE2TFBGYKXESoUGFkiQ&#10;EvJzIXv1KV4bP9QozdTnjLYJF3dlL4/9utp4vrx8GAGh1Xr0xGOPPj3y0EO71t16Y2AqSTMv0mKs&#10;4EQjYFUtYke+mj5etrW3TqCEy3x4jkC10ZFJb/HAVfzc3bsoBi7/91OvMlePKBgDSYLM5Mhdv4fc&#10;jluRTS9layw2iTGNOsZoqmECQvHT97yZn945Qefxn8CMH8J61wgDRNr4aicOc8fg/8lv3fO7/Pp3&#10;NnH4/HHy1uIZgwoytO2+jbYb7lzyNkPK9GFMYkyjCsYw34jxHcVP3r6dn7hjJznvgvSgHI1TicZT&#10;Dy9x4U70JJQSySuVHFWTNhqJ5g+l6zJ/fty8+td/fSCp108tA1rxMpC1aJ7TqsHyHFcGD35k17Zd&#10;d63+QGdf7kGpRPFa5lRjbFyabZw/e3Q2bLJZUQvIeuN1jS/1sY99bMUf/Pqv//o1vcHbf2Qnj3zi&#10;1eU+WstFd+75UwuJkGJm1caOTX7G6fyf+aG8wOntXpXfOby5S06OlM4tTNeiK2oULhy7bGHB3DjU&#10;zrZbBja09+SuuxYmTjlSZQue++p3zp6pVaLaxl29g46rLjsLVOfDyUPPjz1z7JWJ003WbZEKXqKA&#10;40bSWL+jd12uGGxYzFtMYhNNjCyc+8ZfHHju4T/bd3j33av7P/hLt79p7XU9w44jlbgwd1/I4bMX&#10;QmqNthhtaIT1ZOxotb571Z2eEKCtAZUCBxFa1JCP6FCp2eUyViuxkHcUbW768XI9WWqTIeOvTIJr&#10;6cn2sj2/gypVzjVGsIm5GNI2h2/P9Xhzz3380OCP0xcMUCrPk0SWLe+9iet+KMCb/reYvb+GWjiN&#10;I23TcqCpIU1iGN+HjB8jWLeemdIWpg6MgwgZyq1lXbCBaTvBZDhxwd/KLlurA2sL6/nI0D/npvZb&#10;KMdl5sdLrL93iF0fuW4pfHohShithSSkgdpY0u4wJbCnI/TzlfS8eWkQbMEtcPj8vvDLL39633x5&#10;6rTrO3bt9u5V/auLa9zAkY6rUK5EOeKCL5MUIlvw/OnzldnDz5+f2HxTf7/nO+7VAH6zKONobaqn&#10;Xp061qjGDcDWGw0TdLbHGws93f1BrkdlAhkpi3QcXCHTqqAU6f1gDcp3MEqSWIuSMl2FC0iamjzR&#10;7FZMkiRlIfM+iRI4JpVDI12624fI+d1MzJ6hEYV4dJIt2DTI1wQoxyO2ZbRTw88FBG1dBEUP4Vlq&#10;SY1GHIP0UYGPUA6R1pjE4iUe12/4Xm7Y8g682W8RTz9KNk4bJxD2imwp4mI9w+IKREiFJwJ05RS9&#10;nXciC5uZLR9HJGWsDSGqot2EyPPROosRKRO8bmsPG7f1s2lXO6s2tOFlfbSsEesYgUI4MVZVkNbB&#10;6IBcsIo9m97PmtX3gvVxbNpYkUiQYZ1kvIKKU88QbQwYg0Pqb5YI8ISLbkQkpRo2TNkjIdM8UiME&#10;NQVeZBkbOc7X45c5ePZQafTY7NHyfGMSKDW3MlBrbmELC4JoK4DjLG22XhfL1QLLy1FxtRolMLD2&#10;TW9eLUUzrLx5P0YIKolilR/RoQx6mYGpRKKJqcVz+KqA7+TSVb+U7BnuY8dAF5PVKqfnylSiOG3K&#10;iGNsHKKjdDNxRBzHlMKYUBt2r+rhVx64hx++PqRw9MfQYy+n/Mvr4VokqRFu5RxrinPcuedHaOiA&#10;wxPTzNUaadduEmPjCJvEKdBrHksSJ9TCmEoUs7W3g1976y38yJ7r8FvMUkuNccZrB9O4rqZZqgVc&#10;mdp7vFzJ8VotgyPsRfYx0s/ywic/NXb8619/3ETR+ea1rDa3Rguz1aIavaDHes9P3bTrPT95049d&#10;d+uqX8kV/ZvE62iuSiJTGzk8/dLTXz5+kEubzRIu7ex/Xa+3/8jO/6UA6JFPvHrFn3/sY//+/xNA&#10;6yLgcu7YbLWzP6/7Vhe3Oa35BxcjaBvVk0gIIaQU3zVqVo7MdvTmdvavKdqzR2dOlucaMZd3m2+9&#10;QZfo1rCeqLXX9XT2rSnuclxVuJb95otBplaOFvY+dvrcmu09xc6+fOdKfYvG2OTUa1PPPf7ZQ09V&#10;F8IFoN6ySlkSNM6OV5OeoQIDa4s7HFflK/PhxKtPnX32M7/z3JOlmXr4wV+8/fZ7vn/rrdm8l11p&#10;P4tWWIvCZmNsumnL5Nn5cy88dXh0W/9NHUMda5yGrl9gWKqp1khuaI5WLetfKQShSduKCk5aunCz&#10;Du2rC5TPVZg8NIP2NB1eJ7sLN7Mlt5WslwNX4DiKgptnILeKGztu4f39H+aB7neSd/MsVGeplizD&#10;b7+e23/OUCj9JBz+DNLEiEBhZdoBZ5vaJhwJSiAWpvB4ksz2zUyPbWT2+AxGVBkoDLMrt4f+zCoS&#10;FVOnQmQjkJBxAza3beXBnu/lff0fYn1+E6WwzMJkie5NHdz+CzcyeHNfE1RaRmoNpqIYR8qllabw&#10;FdQN8bfL2HNRymYpgbIC13H57IsfP733xJPPJ0m04AWOXbe9Z7hvuLjWDZRyXYVyJErJJb2WEOD6&#10;jutnHfHy4yPnlJLJ0ObOHiFW7nxdBFnN+oJo1OKFkcPTh+Yma5VFsH7k1LHSm26+vW+9U9zgBRkn&#10;yTi4icFYi1UytQtohj4nEmTGRUiJss2gY2MwpLoha1KHeFcqTCNBuODmZVPo7SBoIKWmu30bfV3X&#10;s1DZz3zjBazOIISL52s0GksbruohsYJYLBDGGm0dHCeHlE4adZSAMAphQtozPdyy48fZtf57iccf&#10;hfN/C7YdRYSQaafptYsZBAiZ3ucIbChQchZhR1g1+B66iruZmXuBar2ElgMgA6RdwOo5XGlxjE9Y&#10;q2J0HWk8hPZQOCiTw3FdtAzRRhFGWWo6or19gDft/CdsHLwDYV0QMULESOmgtEGfL2Fn6zhKYZsN&#10;BwpSM9RUhIdrJFRDkloNGZs0cUAINBYjIYMDc2VONsb49sKLTM3Nzpw7Onu0UY1ngIUm0Ko0t1rL&#10;ZGllV+clk6PIZrD1+iV624vGR2Pi2syMKQyvub5309aMidPO5WbePPPaITaC4SDClfYiVssCjvSp&#10;xSVq0RxZtx1PZZYuz9rONh7auo7dq7pxpKAWJTS0JtKGuBmu4DqKzmyG29b087N37eJf37OHHf0F&#10;VDhGdOIziGgC6b/+qV8oMBFo7dG98X3cv+069qzpQ1vDTC2kHiXUEk2oDVGSMr2JNviuy65VXXz0&#10;tu38m/tv4cahXlof23I4xdnyKyQ2wnOzzbaa9GQGAk7WfZ5aKJAYibtoUCoEVirmxiZ4+vf/72+W&#10;z5x5ueU6VptzxuLi3LZUqTwg2H77qr6PfOyuj267ZfCXCx3BnUIK//XOo1EjKR1+4fyzR/eOn2vO&#10;T63asFbG9LvqNvz/F6D191I6bLFJaI1tUMuFlElsosc+/doLfauL29bv6LlfyhXKcRZbq0RhrRyV&#10;8kU/yBWDrOPK78qsU0rhr9nW9f63/5Ods3/5W89+sVaOzDLNgmk53pXocn3wudFjm27oO+Fn3H4h&#10;rk6XSiXUrrtXb3jpsdOn9j52+vCqDR392YKXWway9NiJuf3PfvXEUxMjpbnL3LhL4O+lx04f6FtT&#10;/Eq24K15+kvH9j778ImZu9+7dce937/tgfbebN+16HgWy4fKkTiuJGrEpdMHp4+cHRub/Pprny9u&#10;6du+LiMD6rqBcAUmMSSHGsiNAXJLkJ6V2C4Rxq6QzEYx5xshG90MAkHn5nbe/Ku34PiK04+NMNOY&#10;IVfIs6N4I1vzu6jqUuqRhSAQAVmVQymXUDcozc8ThbD2fTdy18826Ap/GnPi2RRY+bL5GJtLugCQ&#10;aYaenBtjdc+vc9fP/DZPs4Gxbx4nTiYptLVzT/v93Fq4nTk9Q1mXMdqSVwU6vC7yKocRhtnKHPX5&#10;Or1bu7jjl25i9V2DS7sZr4WM10PU4g2QiirSFfDROuZYI3VXV6nhZ87Lc2r6ePLSqadO1hvlyeYA&#10;5biuTKQSRqmL9VnLJV9DGzv7rr99Ve/TXz52av3O3v7B9U0V7uWusARphfQCJ5Nvz2RbObtGGIrf&#10;evgvHh9+z08N71Zqj/Q6ZCIlssUhWyEwiSaq1nEyHn4uk7qQL7Jl1qadcFJiEpN2lMUafW4G11Mk&#10;nW0kwpKJPTAW7cb0d6zjHbf9JgfPfJvXjnydWjSONQKDRjrzzdBkD2kySJnmR5o4Zcpc62BkiBIJ&#10;21e9jZ0bP4DO9hCWj5KZe4ZYgCsFsZW41/JQLp6kSyS7BqHaQBehOoGe/DirB3+Y7rv+jENHvsLL&#10;Zz9JNZyimKwF8qk42l8gmxGYKEscOgg3QbhVjIhBSxJt0igh0cWOrR9g18YHKVAAFNLEhNSJlCSr&#10;Y5KRBernF8g7XgpoJXjKQViITQJC4KJIqjWSegMR2+YgJTDNe9+xEm+2xoHzx3hcHmA+mjeNSjwf&#10;1nS1ZVJc3PTy8c7U6tegXlwaD+Pm+zQAv3r+/N6XP/UXjwzfeMMPBvkMXpM6VNbiCjhcy9Dham5v&#10;q+CKFGxdeHQ1Bb+d+foEJ+eeYX3H7eS8C4WOrOdw/+bVvGXzamZrDU7PlpmpNQhjjacEnTmfofY2&#10;+vJZZOvzk98OW/+A8IV/ilc5glNoLjKvUigVzX6PpAShtxt3yx+CtwYJ3LG6n9uG+xhbqHBkaoGz&#10;c2Wm6/U0IcP36Mll2NzbzuaedjLOpVPVQmOCU/PPYWRIMdOH1slSjc+ThsnY5amFPOVEkVFmKTnC&#10;CEUUaZ76oz86OHvs2GstjGR9mUarNbLNAfzv/7lbbtx11+qfyrf7d/9d5vYo1I2p0XKVlZvI3rBy&#10;+IdktJrIUCyjmlcKllb1SszcZG16w87eDdmC13PpeChEkPW8+cla5djeiclqKaxnC57neMq53Mr+&#10;KmDLK3RkVsWRPjJyeGbGGtvqOaJXoDwvYuGmzpWT4c1dmZ6hwnWOK7PXss9swc/EoZ576kvHjm+6&#10;ob+joy/bvXjsSWwaYyfnX/3qx/f97YGnzp1qrkwWH57F8mHSiiriUNtjr0yMPPbpg3sdV6kP/Ktb&#10;33rH92x6R7bgFa9eVmpBsM3yoU6sPvrS+IEXvnbq1STWpflwzq7u3NC/oXurH+rGYhQYIrSYikGs&#10;9pB5dZFFnZSCBEs1jnGlXCohZroChu8YxG/3mT9RYmFsgVin+Ya+cglkFl9kUNIhNgnVaoXGQp1c&#10;X4Ebf+IO7vgJTUflX2JOPNmMhlnsw77CMy1TzypRX6DYfZz++x9EspGZAxNUyyWMsijpkJV52lUn&#10;nV43OVVAImgkIZWFCibSbHr7Wu7+2C0M3T6Q+ooB042Io5UaDSvwlLzgLB8ozFhE/GgJu5CAK0EK&#10;XOnjCMknn/7DU88d++azRifTQOgHjt10Q9+6nqG29V7gOI4rlyJuFtmsFjZWFtoD7+BzY+dqpbC6&#10;fmfvgHKutNhI/7heiiZP7J/YP552vS756oxPTiRbd+/MrPfaN7lGBk4hc2HElGmQMyYtH1osruc1&#10;y1KpeWb6c4Hnpp2kWqdeYTLUJA2FyWbIBBI06ERiHYsQdVzp0te5lfWrb6OzbZAonqNSPUe9XkbK&#10;BEfV0I0yJD4kCp2UECzQ1TbIdWvex+3b/iWbhu5DihwREl8vUD77CL6aRTv9KMdFWXMVd77mDLpM&#10;nWmb1IswVVANKmaSmt5Ikt+Dl8kx3LuaNf23olQXs9VTVMLjWGceK300Hgk1hF8GBfWGizGaRqNG&#10;xunmxk3v5+6dP8aGgRsJrIc1LlYmKTOrXRwni12oEZ4ZI6tcpONhmsJn1Sz1GynSOKRaSGO2jG6E&#10;CN00ylViKYtSRZpoYoZ9cpQnpp4hNI1o/PT8idHjc6eA+eZWao4zlZZSU/o0u5epTCfJ8ry7lZgt&#10;UZ+dLS9MTHRtuOf+4XSZodPoKVK91njkkJWGfjftsDStXuhCEPgFytEk4/NHyDpFsl77JXd21nUY&#10;bMuxoavIlt52Nna3s6qYp+C7rDQj6PwQ5yOH2olnccI6Thaks/IQImXKYlkN1QkYr/dR3fWrtK99&#10;6KKmFyEEbYHP+q42dq/q4Y61A7xp3QA3D/eyvb+T/kIWdwU7nMnKCY5MfwuhNMXsINbopbHZk5YF&#10;rXh8vo1zoYcv05Khbd6fVvkc/NrX5l78wz94JK5WTzZLhuUWNitsmb9kU6zu/+jH7nrrrruHfz2T&#10;93b9XQHC/GRt9IWvn3phbrI637x3Gi3MVtIyV73BaP0DieGXi8v1CqsgF/COvTx+7ukvHfvCWz98&#10;fW+Qc7tWAAhi9dauvvaebP6Zh4+fPPT82OSN960dXrOtq+fKE87Kr0zeHdq6Z+BNB546d3pipNQq&#10;IlQrgK3l3jHRtz9/5Pne1W3bhzd33q8cedX6tlRC7XjT0KZnv3r8wLMPH39xaGPHUJBz26oL4fSJ&#10;Vyef++KfvPzo9Gh5qgVkNVYQNy6hi1o5qtXKkRza1NH/A79w2/f2ry3e87rocLHo7p2KnGfPV0Ze&#10;e2701UYtngP0+PSZ/X/zwid6dg7tuTnrBlRNI+1ANBY7EmKeKaPuL0JWYau66bUErpTUY83BuQrC&#10;WlY1M+cy3QE3/cRO1j2wmsN/e5Izj49SnagS1uI0XiQF1LiBomtLJ2vuXsWmd26ga3Mbev5hotOH&#10;0r4xV6XxF1d7hIVFKrAJxGcOU7zpJe77336GzW/t5cBfvcr4y5OEs2FTv2qXOuuEEgTFgN4bV7Hl&#10;XRvY8LY1eLkLj8RsGHJgvkJFQ8FTTRYBCCSibtDPlDFjIcKTWCmaP/LYP/FK7TvHHt0fR42zi/S+&#10;1kYhRagcqaW6UCq8HEDoGW7rvvG+NUPf/Myh49fduurcphv711+uNLwoiq9XonJpprEYNtvaiRT9&#10;zqf/9IVVP/qvBt7ieg9k5n3f5HxQMr3MMmV8XGOxtYjIreG257BKYI3FWdRzAXgOSZR293n5PGHY&#10;wJ4+jxjqgqKHcBXCOhgk2tZwpSVwHNb13sn6vgeIdIWGmSDRc0zPjFJemCcTtJHP9lHMDZHN9uJ6&#10;AUpGCJtgrCFxJVkDTnY92XU/xty+PyDfPYGjmhGqQl5+nBctwOqi8ybSErRsp6HPU5M30TbwDjKF&#10;gCTWGB3QmV3N7ds/wO7N76DWmGJi+gCjU68RmxjwMNYihcJtzzHYu451q/ZQcFdjjUAKjSBZokoS&#10;DNoafO2TjFQonThNMZclRqTgREpc2xS9S4HyPUQtIpwuYRoJSjppY2Xz/aSx0IiJy3UWcvDs3GHq&#10;tooQhPVqvNCycGu0MFrJNetpMhlLqtVa7IhuHRPD5ljuJpXK2eNf/tLnn1+zpvu2j/7YJqMFnkoB&#10;oSctoZF8Z6GABXbk60gskV30azNgJF251cwxyt7xz7Mqfz0bu+/Ac3Lf1eQzWT7O0bmniLvztO/6&#10;cczLnyJ//AxBr4OXTXAce1EgURRJwpKkMWMo5zcxf8uHWWh3OT/yabZ030lnbs0lMTnX8qrHJY5O&#10;fYeJ6hG62obpyA6kprxNH7ZAGuZjh2/NtXEq9PFFM9ZLpL5ouHnGXjsUPvEff+OJuFY7vmwxvlxi&#10;sqiF9n/01+++f9utA7/qeqr37zqRW4utzDcWpkfLNS41u4Wrh1e/8fr7BlorlA8XB/tWu/8lpuip&#10;Lx7dt2pDx9duuHfN+6VauaOvrSuTe9sP7dix95unT/ztH7302tY9Ax1vfs+WrU3fqdcBNITqWdW2&#10;I1vwC80VXsilnlrLE+uXumzOHZud+tr/ePVv3vXjN3T0DrfdrBx5VWF892Ch/03fu3nNl//bKy/s&#10;fPPws139ua6XHjvzxDc/c/BA84Gpt6xMGstq32YZaFWA42fcKA6TGZ2YinJk/nWcgUXPJRbmw5kX&#10;v3X6qZP7p04trYistQfH9j739SNf7H739g+sU1ZihEnLY7FFv9xAdHk4b8ohchIqBmQqwc65Dgth&#10;xAszJWJjWJPPLmkTOje2c8cv3Mief76D+VMlFk6VqC+EqWlqwaW4Jk/Hhg68/IVVtSzcj137q8Sv&#10;/Vscu4DMypT2N5dYhTavbWpfYSNLXPeRgx/FyX8AgWD47i6G7rqHuVMlJl6eonS2QlSOsMbi5T0K&#10;Qzl6r++ic3MR5V6M3yfrIS/NLFC3gs7Awy6W0jISEkv8dAW9v57uW6XZhhmZZb46Yz//8l8cmJgd&#10;2d8y0cX1Skx5pj5mjKlLKXKyRZd1GSZW7HjT8LpXHh85+8I3Th0f3NDem28PLnvNk9jUZqdqo00P&#10;LkMaOGu7urvE9NR0PDE5Uf3rFx9/ZfiWwuobQq7Xa7ul62UwWmOVRBqLjA0mtsTVOk5bFlyF0TGB&#10;TMtZOorB8/ACnyQOqUkJMsaeP8lCYw532yZswZARCRBgTA4WGzFdg7EhjuORFxuwCPrye0BoIDWb&#10;XVydWWuw1scIh5gaDi6OcLEixOu7ha6tPvNP/Wt0f5Fc9zACe8UY3eXt0EKK5lcolw4TJuvpuO4h&#10;VFcfOhY4sca6ikSmhqJtTgdt+R76stvZMQxWWJAxqRe7xF1y+wVtEozVGOuihY9M+0tIjAuui1mo&#10;YI+P0EUG7RTQ0iJMHZvEKKlSF3gpSATIKMJW6rjKQ0qV5iDKNN7JaoutR5yYOMZ3vGOMlEfwAodG&#10;NQ6jWlwCwo7OjqTRCHW9Vgu5OKLs9YiXl4/nccv46QCuDqOjL/0/H/9098ZNP77xvvv7GrUSnu8g&#10;pcRXlsRIvj3fRmIlNxaqBMLSMBfAltaGjuwQgVdgdG4/50r7GWrfxVBxN21+99UF2yZionKYU3N7&#10;ma+P0lNYzaq2DdTb1jHjucR7P0n+zGlELo+TAeVojIU4UtiqgSimPLCT0k0/SH7VbbRbmJw/yjNn&#10;/4LOYDVrO2+mv7AZKa7uE1MKJzkz9zLnFvbhuT5DXdvxnRyJjhbJd3LSMBE7PD7fxolaQMZJTWoR&#10;IvVqEx612Wn95O/951fqs3OvtYCrxjKZiWmpGvk/9G/vePPWmwf+zesBWdZijTZGKiGXV4yMNvHC&#10;TH2uUY2jZSBreTXoDbD1D8lotYCt1lXQon9VaxeiE9YT5yt/+spjvcOFdcNbum6/0vveeN/aDas2&#10;dLR/5U/3HfjTX33iyQc/snPrlpsGVr+uEqIjctbaVpf45QGarWzW8tVb49DzY2eB//HgP9kZDqxv&#10;v81xVXAleYhUwlmzrbsv1+43/ua/vPCVhZl6uYXZa7SAreUlw9ayoW0Bqo0T+ycnPvmfnvnE+372&#10;lnD11s4HPd/puDrIbCbTSFiYrI9/54tHHn3hkZP7rbX1ln3KanXuwF899V8zHV7X992z8YGOum2Q&#10;CINwBTbURN8sYT2Be0sOMgJCm7JCQtARBEw1GjwxOcv1YcjOzvaLaHQv79K7o4veHV1Xp0OVx+jg&#10;h5gcG2HwzB/Qk6vidoj0ipn0thItRV5rBXresLDgMj3wINmNP8ZArn/pxhYCOte30bm+7ZruE20s&#10;x0plXplZwHE8erIB2KYPfk5iY4ifrqKfLqcn1pdLWholHP782T8ZefbQN14wOllYXgqeHCmNGm0r&#10;UopuIWkC0suvljv7ch13fM/GdZ/7/Zf2bb154OQN96y5fiVvLSFg7nzl1KtPnn21PFdfFDsnSZLo&#10;ifEJTdp9pB/+9jdGb75+44TKJZs2jySZbF8/tquNmASrDZ7jI4QhCmOqZyYp9Haj8h51EyNUKpBX&#10;9TDttvTAsyHCD0g612In5xFzR/G2DSNWdyB12oJfc236wFmBaGpxjbGpBgmBJ50L+hhMiyGsxtEC&#10;x+QJHUPDSAKZQVuYTfqYdNfSPvIEZn4aNbgWUSxiE0NAqiHDetCQIBOE16yF10vguIQqTxRWiUf3&#10;MV0ymO63kDFr8WyOxA0JpSROFKZRI3AkKJfYaBKR0noOEld4KJt26sbWoGQK+CUOktS7Sy4WyqRI&#10;z8eR84RnpqE9j+P5yKiOYxKUp4glNKzB8Rx84RJNL1CfLyMcFyfROMaS5Dy0NWRisJUaC40Sc16V&#10;lyb30lAVsgWPykKjUqvEJaA+Nzu3yJi3MuXmmgfNi1mtRX5wsRLQaB3Po9m5fV//pX/9Z/wf/+nH&#10;Nr7l/q56tYwfOLiOQghLwwqeWChQ0ZLbimVy0lA3FxIetAkJnCLrem5mrjrKqbnnODr1OG1+P925&#10;dRSCXnwnhxIeFkOU1KnHc8zWzjJTGyGhQXumnw29N+K7eYyJydkccvVDzAVF4tf+hvZzB4jqIYjm&#10;9TERSZBj7vr7aGx7N4X2LThJjBGW3vaNtOX6mSid4Plzn8SXWTqzaykGg+S8TjwnzYbXJiaMK8w3&#10;xpipnaYcTuN7Wfo6NtER9KdZqSYFWRkBGQdO1gMenStwPnbJOmapuSaOYuIEkqhin/it3zoy9vzz&#10;L2JtlQt2Dotb0lIulIDz4Ed2XnfdbUM/7wVq4Fovr06MLs3Wq1JJ2dYZXEIhxpGOK/ONchJr3TIv&#10;6jdYrf+FGq3W/7fotVYg8ZeAjapXY6McWV29tWuTFzhXnAnz7UF2++2rBsN6UvvKn+47XJ5rlIY3&#10;d3W5vromsNioxrMHnjr3zOxEtcTK4nOz7PiWd0+K6dFy/ZmvHH81k/dmHFdax1OB66nM4krAaJuE&#10;jaRSnmuMnz+58OrB58ZeOH1waqQyH843B7xqy9c6UJdChPZCzTteYaVw0XmrzIfJi4+eOjywrj0u&#10;dmUHHE9mxdVmbGDsxPzhb3320Nee+sKxfdbYRb1GnZZ270p9fvLo1EFzw7o7N/Zl+p3YhOly3JWI&#10;coI5GyEyCjnsp2xXYpsHaSl4HkIIjsyVOVOq4CpJu+8hr1FWZ4GpeoOnz8/wUtkQde/GCIVz7iDM&#10;NDAyACWbq2BBrF0aZY9wLGJ+Psf02ndT3v2DHGvAiTmDLwOKnsvrUfWdq9R4/PwU++cqFDIZ+rMZ&#10;hLUkBkSbxCaQPFnGPF5K/S18iRUCoQ1ZGfD1I18qf+aZP/7WQmX6aMt5XWQqrVTSbtzVt6bQnRlS&#10;SkrZrBVc6Rjbu7O5s0dnxs4enZ1et72nO1vw88t/vzIfTj7/tZOPPP/IydeS2CzeWxfZhADu1lsG&#10;tujh0t1+f3fPlrAHP5I4UkLgE2PSHD1H4luBTRKiJMKREi/wQQq0BKsk2mikMWgBUZLgCIFsyyHD&#10;BDm2gIostGfBl8g4QSSLgdZyycpCidT93CiZasG0wbECRygckU7AoUnQ1HHxUu+y6iy1b5/EnI1Z&#10;6OvlULZC++Q07QshlKtkch7S9Zo9WArrCWzGEoURsZGoYgERRogT54jPTTNhEmZ676Ijew/e6RBR&#10;q+IVHRzl40mJUJKkebyuVLik5T1pwQiLFoJEG6SxOEIgrEFom25JOoFKJdGVBsmLJzAjsziFHEEQ&#10;EEtS931fIRyF1ZbAcXGtQ31ylnB2AS+2ZJVDhKURKFyTUhBmoUZ5do7DtbN8sf4009EEQdYlyLh2&#10;drx6+vi+iYNxpGdJOw4XNT2tJadkaXJ0r5ILerFW64qbjqK52TMjk5n29o2d69bn4zDCJBrHc3Ca&#10;C76zocdk7FJ0NJ0q1StpK5rxQhprLTm/SHdhDYVMN1FSZbJ6nHPlVzm3sI+z83sZmX+ZsdJrzNTO&#10;YEVMd9tqhjuupz07gBQKYxTKZJFWEFgPMt3MdQ9R7hxANBcTJtdBZXgX49c/SLL+AbpzW8nZbJPq&#10;S7A2xpE+HblBOvPDSCmZq48yUTnMuYX9jMy/zMj8y5xb2M949TD1ZI580Mlg+3UMdGwmcHJom5AY&#10;i5KCHl8yFWp+/3jMFyezZP0cGWmXWO16LURbh6hR56n//BvzZ5544pmwVJ1qXr/WjtHFBfLis+3e&#10;8T0b177lB7b/ajbv7Xo9493EmYW5ybPlcntPNudn3EuqNGEtqRx6/vzLJw9MneaCEL9VoxVfRuf8&#10;hkbrH0Cj1Tp3Ll8JLY8GcF5+/MzR9Tt6v33DvWs+cLUGIi9wvLvfu3Xnqo0d7V/57/sOHH1p/NF3&#10;/fgNOzfd0H81dstGDV2dGCnVrzBQwKVBqouM1kUZiV/8471PAM/fcO+aDf1riv3ZNq8glVSNatwo&#10;zdQX5iar85NnS9PjpxdmW1Yh0bJ/R0IQb+wudhQynvPSyGSNi7shadG6JS2soDTayk/8xpNfuuN7&#10;Np26452b3tnRm92cKXi9chm3rRMTTYyUTh98bvTlg8+OHjv56tToMiatVQ/mWGvDsamT3/hPX/tl&#10;71/d9xsPre/YEFRtHeV4iILC1hLiR+awFYNzRw6RlVBLma3EaDp8j0xHkXPlKl85O0GHN8PmYp71&#10;bXm6fO8SsaixloUo5ky5yvFSlXP1Br5SDBc7aMt0klz/k4xlXLr2/zmFM6OQy4CfZo7ZRoyoxdRy&#10;gyzsejtc/358fyuFcsDJhZCjp8/Rn/HZWMyztpClK/Bxlo1CiTHMRjHnKjWOLJQ5XwvJ+z7rO4rk&#10;XRedGIywqE6FrhmiR8uYp9LKnMy4GCw2jnGM4njlRPjJ5/7kmdny5LEWAN+qk7LnT80vHH1l4sWB&#10;9e27hCfar8XkJ1f087c9tHHdp/7PZ545vm/ieHtvtt311FKbdnUhnH7ukRNfefILR/dFjaTVV6e1&#10;5duu39HbedNb1j1QbC+s3Tv9FEER3mX2oMrg6pBcPouT8TGJpiYMjuchQ008W0ZqcIoZjCMJbYJS&#10;AldLPOOAq4h0RGgSzEABaiGcOIt3cgy5uZ9kXSe+avoztdQrRLOL0eoERyhYlF7aNB7IKJCOg2M8&#10;1JxBnz5J9cwkMtuNNxhzXXEPxXnDycFPMzl9jsHZMtnSDCLXhlvsxssF4KVWCU6SUJubJToTISol&#10;6knChNfOVMdmru98F516I7anAaNTNE4tEGxfh9mQR8oE3zpYIYmTBJmkGkehFMqCMCYFqkIQYTAq&#10;BWcuIKOEaK5MODaLPDWLkhJWddLwJCZJcCsa0+bhC4fYGDzhoGoJulzClKr4ViIk1NGYnIeIEyIF&#10;aqZGZXySE/EEX7d7GSmdxss6eBkH5QodhUmpVo7KXGpqmVwEsF4/q9U6NsZcptlp+rUDe5/83d9t&#10;LIyN/uANP/DB9UYqUSlVyWR9PMfBtXCmnmEydNldqHFTvkGXpwkNhAZia0lMgkCQ8drIdXZgMCQm&#10;RusLdlFS+LjKRYhUx2lsgtEGZQMUXnMwtyQk5EUeN7OZ2YEc492bUFEt7VZ2c+TdXjrdIVx8tI1R&#10;uEjrkIgQS4jWaaB4V34tvbm1JGgSHWNsWk2TwkFKD1c2G0iax7lINxVdgRTwxbGI3zoY8tpkwnVd&#10;ko1tGbwgoNaIaNRDnGyWytQke3//P1BMRoPefr/r1AynW6Qsy9kkAajd96zuu/+D238q1+bf8npA&#10;1vRoeeHIS+MTa6/r7sq3+5kVyYlaXJ0Zr8wt2/8lyQJ/n6DhMvnDr6uq9o+R0RKL4rxLyxHyWj/Y&#10;1U5Yq5/WYuZSljSPsA0obr6pf8N7/8XNH+1b3XZNXRLGWDMzVpn/5mcOvvras6NTd71ny5o7vmfT&#10;jmzBW9mbS9v49MHpx/+vn/36HwNzTZ3W8u6NuKXk2aonWymIM9v8t+96KpCOdKQUSifGRI0kbgFG&#10;0Qr6q6hl8Is7sn7+e7avvXWhHh3+woFTh1cAqK0xCkHLsSwGguZ2vml4/XW3Dm5v780NeoHKRaFO&#10;ynON0rmjs2MjR2bGTx2Ymmh+xtqycmXYcprcxWujlNN10/b73vnPbvm5d6wtrPHrhGlEi1TYRuqf&#10;5ezI4t5bgF4X6gYbpxompxkmXYsTxqs1Jmt1tNZkXEXBcQiUbPpwWapJTCVKcV4x8OjN5ejIpMJQ&#10;x1pc5RJxDjv5ZYrHvkJ+7DCyVkZYi84UKA9spbLpbjID9yLVGuaiAol1kQLKYcRotcZ8o46xloxS&#10;FJqO6BaIjKGSJNTitGutPeMzWMjT7jlY0/QnyQmssISH6yRPVhGno1SfE6SdejIxuEZxcPpA9Eff&#10;+c0Xj4/s36t1MsOF7qBaC/ARgNvZn+v48C/f+QNrtnfdJaVU1zI41itR9bO/9/wX5yZq5Q/+4m1v&#10;7RlqWwPWlmbqo88+fOLh7/zt0Zcr843ZFrZ0cZ8Abs9gW9f3/NieD3UOZt4TN+KgUYuJqpq7u9/C&#10;g/FO2twsTuCh2nOErkSZlKmJhUZai+u5eMU8Ju8TuhaBwtekDJe1eBq0K2nYBCkVAQoxU6U+PUMj&#10;Kwj6u/EGuzDdeRLPSd+zaRsRaYNtZilK0RR5RymzoctV6q+ew44J2rMG05+llHfwbUjGZpjOnOC1&#10;0sPUZ04zmMS0LcyTSQx4HgkWX0nwErSNYSEmiBwabQHnOgpUgo0MFO5htXM9WZMhiipoV0I1wE6W&#10;sGIBNdyBv2EIkfcwArQjl7DxIrrQxqaieCXTRo9GDLMV4vMzhBNzyASyXV04WY9EpKVRZQTWFbiO&#10;Io5jEiRebLGlOvHsAipJ388qRYzB9zwaYUhUquLMVRmpjvEVsY+XpvaiAsjkPTI5F6lEfe9jZ77x&#10;9FeOfweYAKaA6eaYV+Fis9J0ksxkruEGrIvLjEeLY+NF4zlQlK47OHzXXd93/7/5tzfle3pVWC2n&#10;6QAZr9lpK6nGliOzU6wPKnz/sM+2gsJXUE0sNW1byiBNJnTpO3bJhwoL0joo6yEv4g0untckCiMS&#10;atEstXgOISR5t4uM05Fq3qxeofhiiEWMERcIpPR5lRcJ5JeOpukhYQFPCGIDz81o/uBkyHPnYwIr&#10;WeUpMkqwoa/I5q481VqE9AOmDr7Ksb/+QwpqnkzOoVaJzuz/9tkvz0/VTgGTwEzzOi7adpDNe/6H&#10;/92d79xy48AvSyXy1wq0okYSP/OV48dcT6kb7l2zNpP3VvTXOnds7uBnfue5T549MnMSmG3uf2HZ&#10;vbTcmf7ahcNXrnpd6fdWInWu9u8VwdjP3ffJq2jYzN8L0PqfxmitoNdaFFPKFjGlC7jHX54498rj&#10;Z75+z/u2rvGzbvtV9VZSyO5Vhc53fnT3zas2dhx5+M/2HTlzeGb2wX+yc9fg+vb+5eeqVo5mTr46&#10;+doKSHwlVN66cuMyjNci0+XFkXaJdGskwfJssNZW2LjlZxaI52rhzKGJuZFbhvve/+4d6774t6+e&#10;eoVL4w3sspWkaBHwm/1Pnj26/8mzI66nMpmCF0gpHKOtLc3WQy7u+mzVhkUtjMvi4BkBVutE7D34&#10;ra/8idbhB2/66Lu2d+3MxY2I2BE4gYdIQO+voscjnNsL+DdkkQVJUjeYKGW4Mo5iY7HAmkKeUpxQ&#10;iWOqccy8Ti0EHAl5P2Cg4NHmubhSIiU4xuDYNM4DDb4cIOl+iJlsP/NrD5FZGAdjaRR7MR0byWev&#10;x2EdYeThWQM2IUFQ8By2em1EtkAtTihFEdVYU09SwlBJSTHIsrrNI+8pvCYA08YgfIlTUITjDc7+&#10;X2eZ+cR5+q4r0vem7rRsGYUQaXyV5cWpp81fHvntSm5trePGjcN7pBIlre1U1EjON6rx9Px0bWZ2&#10;rDKfJMYAcna8Wv/CH+995MO/csdA91Bh6zWRCnkvd/s7N237s1/79pcPv3D+ZT/ruudPzh/82v94&#10;9bFzx2Yn4khXljVWhK3Xddc9w+t6V2dud1zXx6bXx2jLS5UXCbKCt4bbUbHPfFKls6uTQGbAUcSk&#10;JT83ATNbRcSGTEcW44IRhliAVAorwSQJQWJRaKwyRJ0+qq2ffLlGdH6O+ukJPNcj6ChgO7LUcy5W&#10;SYJmJqQxFh3HJLUGttwgLtVAJ2SCADtYoNHnY4ylLdY0pOJk9gwl9xxBex8hDqemzrPal7SZMkG1&#10;Qt0abC6HiMFNEqzjMdbWxplijnLQxkCmn558kWyiqVWqNKwhiyUoGCKZQ9cNcqRC+cQ+dF7g57O4&#10;xQJuIT03psnISgsqSrD1CFutU58vEdbq+H5AeyGHbC+QBB5JqYFUksQVCM/BYCCM8ZQHScLC3DxU&#10;6gQWHM9r6gItTmIR1SpxWMdZaKBtwnPeCM+ffREnI/AzHl7g4AYOVlutja0vK1knLeOZ/a6YiItZ&#10;LdvCgi8uShfHF29xMW3ieObMN7/51w8vLJy74yd/+oH+7dsLcZQQR5pM1sV1FWcmS7wwWuLrUcIn&#10;jifs7lbc16e4u9tjfV6mYbNNNGXtBYNPUAircJp6OGkXAbC9WMHf8gkNGoEk7/WS93qblFBqaXLp&#10;mbjgYe1ZH4GPQWNFgrVpToJO+exLm46aWT7tjsuROvz3w3M8NxbRX/AYdFUaX6YNZ6cr5K2lq5DD&#10;Ypk/dRjPllESlJLki0GxZ6jQNz9VO7OClMUBuOn+tauHNnW+WyqRfz1z86Hnx86dPTo7/5YPXLfl&#10;ciDLWgjrcbU0U69dgcl6vYyWuIKUaHl16Wqg67KRf6ycALP0/0US6B+S/fqfWTpcDrZaJMxELYyR&#10;a4x193175LWNu/teWL+j9y3X4kEoBOSKfvbWt2+4vnuwUHj4z/bt//jHvv2td/7T3du33Tq42Quc&#10;oFk+S6ZGS8ee+JvDry4Tm6/UedNq8XC5UmhrSdFrEdaLZaAoaQE5yTLqlZavvHR26nCb7+7ZPtj1&#10;S+/ase4/f/HVU3svs3/NhWDs1uOJgEYc6Wo8U3dagNryTqGoZSIOucgZq5k43Dy9SRI7Lx9+4rGJ&#10;+dHyW69799sf2vru4YzJikZcww0CVKAQcwb99Xnmvz1HY1iRv7NIYU0uHYLqljhMT2fRc2gPvGa2&#10;X7pH2/yH1iCxuBgckwarLnaKGZrsmRgkG2RpyGHmipMILIHqIO8NYemhqlP/Hkek0jGNJUSQGIES&#10;0Oa5tPve0lmTzXE5WYwlwpKYtJNSKogmIyY/Mc3oH50jOVwh2y2Jkjq1mTp+u4euhEjl8MjY5/jO&#10;9F/Irg22M8i2tWfyng1yngmyTux6qiqkmAur8ZnRU/P7jr88cXpipFQtz9XtmcPT85/+7Wc+8/5/&#10;eev7+9cWt13LszS8uXP9nvvXdT/1xaPPv/joqWdHDs9MtQCrlXzYlu6b1Vs61+fbM0NJrIVnVDOK&#10;CerVEt9aeBKKgnvrW+hz2oinSswUYtxsJhUyS4GOEtAJJAk2SbAFH5ULCLTFxgmJkjSMJnIsGanI&#10;JgJtLFGgyLlF/LY8IkwwtQbRQg07uYAyqeFmw0ltRESiMYlBiFQTlsu2kRRcKgVNPpY4kUPNSZj2&#10;RtBqBuFOohxJxinidGaYkj5HS2c5H2mG64LOisZtSCIEoZ+hlM9w1s8S5nvozvfQEWSZVEeI9Qzt&#10;mfUUTBETN6jRQLRlkLkApyhoa2TTLMtyAz01SdxkPgxpB6DWBgeJ57gopShk87R1dGMdQaIENQfi&#10;Ro2cFAhhyTYsRhlCZdCBR/X4ONHoLG3tbSg/g3YtDRuDkiTWgCeRMzWcSo2D9VEOBuN8c/xJlA9+&#10;xsXPOPgZBy9wiBtJbO1F4vd4Wfn6Ei2NKlzjHF3IWz05tbyrXLeI491lgu1IQFTo7jZSCeUGDqZh&#10;IYlpVA0H52ucLddZHUiGgoDRSPPMmYRnzsZUdgT8+21t1LQmMqZllm1GPTUhjdt0om8YQ6jtUueq&#10;FOBJga/Ssl1iQNtFsKYvYqJWIkwEaeiEIwSRttQTSKwE66Yh4EDggqdImyTM4t+pNG0AQaIFawPY&#10;2h3w7dmYtuakFgKOEtS1ZrIe09sh8AOXPT/4I4xs3saZr/05Qk7iejLb3pPtapknW8OhhRcoteWm&#10;gd2ZnLvl9czJ42cWZp975OTpG+5ds6pvbbHj8kyONY1qXK2Xl4LJV/KetN8FuFppk8u+Xg50XY3J&#10;slxqQ7H863LAZf8/D7RWOAkrsVp1wBk7OT916PmxZ/rXFnfm2vy+a31j11fulj0DGzv7c22P/eXB&#10;lz75m888fe8Hto3e/tDGG9t7s33VhXBy/3fOPluea5SXle2uVGtuXbmt9L24BSyqFYBWqxdX0sJg&#10;LQ54rVoqZayNnjsz8cUtve03b+4u/t7btg7/4tcOn32xBQTZFlaQlrLQ4vkMWx7C5ceSLCtlRsvA&#10;32KL8GLpdCmfUuvEPTt6+OWPj//n6cOTB97yz+74+Rt6VKdXL1VwAge/kCGaiTj/+UkmDpfxhrL0&#10;fV8vHfd1EmzI4Pf7qchVp7qbxUdGANJaVLNpz3Fg0VvKLn5KbZtISKMtSNFOJiji2wbCWoT0SFAY&#10;qxGYi546ZSErLfhpq3ycOhVhrMUkkCR26YyKFuDu5yTJXMjZXz/JuU+fI/AFnddnEBlBPBcxf3yG&#10;4uYige9xeP41Xqk+hl/UKOXguEo6rsTzpfICx83k3GyQc3tc39m8dkfP3bc9uGH27JGZpx/+0/3f&#10;GR9ZCE8dmJ7/5G8+/Td3vXfrzVv3DNxY6Ah6Vrq/dWKieiWery40Ji22PDFSGv9/ufvv+Lqu80oY&#10;XruccvtFLwTBToqkqEp12bJkSZbjJte4OxnH6cnrL5N5k8y8M0km804y873zfpnJpBen2HGKu2zL&#10;6pbVuyhS7BUEQKIDt56y936+P8659x5cXICk7ThO8PvhB5IAccvZ59lrr2c9ayU2M08w5hugnpgi&#10;DZOFbXRnd6bQn1kvJOcAwZjoVA0iGLLgVT3cN/VNBAMKb1/cCUq7CBiBhRp2JgOKBkzhODaMVghK&#10;ZQijQIogiilIboEHIWzXhiQCCxSqFoFzDjckKKajoGqLQRTSEIU0mDagUANEECwyRCVDkJYAtyWM&#10;LVCxJJgJUaiH8Ow0Qh0gwHHMOEfgZwkOQqh6iDqzkbdS2NQ7hJMIMFXnKGUD5Ls07DCAgIWKcFBi&#10;Nhwng/WZfnQ5eSgTomTmsWQvwmU15GkIXakuuH4OsqbASYMcwOt2oGHBMjmIQIP7IUhpCIq8okhw&#10;GBZlEoZ2JGyXBFgEWCFBVhRgM8CKvMVCocGljNqjT52Ev/8UKG1DihQYtxBIgGKAgHoA8hWU1jjo&#10;j+N1GsMjZ56EsgKkYpBlu/GnI6B8HRqlkzpQvcah8vtRy02HWqcAKDubkzd+6ifuve7Hf+xWO+1K&#10;owLYFkfoCxybXsJ4uR7/Eg4OYLsrcMwQ0hmOG3ttpAVHKaT4u8v3bcmjgjVRC/HitIfnZ32cr4eo&#10;KgMCQ0YCgykLl3c5uKrHwdaCDVcw+Lqdg1q5f0sGSM4wXTc4sOjjlbk6jpd8zHsKnoq+X7Q5duRt&#10;3DyQxp5eFwVbIDQERY12J8EzhG5b4LpuG3/rMpzzNfIyynvmYFDGYMELUDUGKUYwYYDR669H32U7&#10;cehLfwVz/nkRezbKBFNoN/bPka3dhb51ues559lGMYuX5KofYaDVM18/fiyTd6xd1w+PrBVxR4ZM&#10;4CtPhTppSKqxdl7wxQAsjuVxd50+WYIsWA1wdWKrOtlP6LauGn0f74UfHqC1RgtRYLkfi73vO2OH&#10;d+wdenHrlf1vZezicw4ZA/rX5/vf+VNXv2Hd1q7U1/7o5RfGDs+duPPDu69ZnK6dfewfDu3DcvO+&#10;dmaruXBufOtmevb+kywBQPQqACpMLJZ2gxXTJqpPLtCGhWJCSMpkJVCz3z4x+adv3Tn6+7sGu3+f&#10;CL/84JGzz6yyoHUbcyYTAIljpV1FEvAlvzZee8M3mbedTiMBv9HzPoLz4/Vxf7C73xZ1BqUCeGMe&#10;Kieq0FaA3p0peOMBzv6vkzj752ew9Zc2Ytu/3QBYEmHJIM7AjYWBgGQEmeYgDuiagSobQJuoDFkA&#10;TzOInAApgvENjFbxOdaNLSsMCHpFqWQWA3c5SBuYkgbzCZaJF7oNICfA0hymTjCBia0FopOxQwQq&#10;SKSHHaTSNlK9gChwqFrU2vLnAgTzPtyNKVyWuhqU/gk8fu7z8NmZOOi6GQ4dO8tHX4Xgtu3IwZ03&#10;DL9n4+6+m1565MxDX/mDF185e3R+8Su//9ITo5f1HNq8p2+4f32+r6s/0yNtYalAeyrU3uJMber4&#10;q1NHDzwzcbIUWYQkGUkPDIHNeeArXUuAZwZACMkxtKGYS6WsbmExDnBY1DyxRgvSRKDzgakHcb5n&#10;Hj+qb6J1VYeZQKFaXwTLuHDyWWiLRwySNvC9ABWvDqvqwO4twORc2L6BHWiEjg2yOUTVhww0uG0D&#10;woKxGBRFtg6ESDQuGIeII0sUDJQxYIYgA4N0qMCYjaoFLNonMGOPo85mIYwDCgmhcOBwQoEpBNJH&#10;TSmMDq1Hz9IAJhdmULJK0KIEbQhABvlsN0b6i7AloaYVFFIw3IKPGgI9B/Lr4F4WXI2CsQFo4UIj&#10;A7uu4JoaDAgBB3RKAtyOfI+IIDXgGgbNCQoETY2THIFLFgeQK4SSII0APIPaqUmYZ47DzFVhejNI&#10;9RSx6NXg5ixwywXVPPjzZeRCBuFpLAqFAxjH18cegkwxZNIuXLcFsixbQFgCXDJFBK8D8Pmn9Dta&#10;8TtFKtV9+Qd/9Keu+vCH96YKGR7W6gARHMvCQi3ERNlDSIg0dPGT84mhZgyuzDnYk7PhaWoW4GYr&#10;hEUHs4maxtfPlvHYpIfTFRXR8aKhmiJMAThe8vH4lI8uR2Bvr4N3jmZwdY8d6QJNZ1TgCIbFwOD+&#10;iSoemKjj+JIPX1MU8twouMbgTBV4Yc7Dl8fKuLzbwQc2FXDbUBouj7Sn0aBPdI/tyFjYnpY4UPMR&#10;GBMdJgEIzlEPDCYXa+jJuDBkoGt1OG4K13z8F3Dyicf4+NifFsFO2ohsiZz4UwMQxf5Mj52So0SG&#10;keFR5ucFwNarj4+dOPrK+dn3/vzeKzIF50JelCZOUWkH6uYCYKsdYHGsnOAX7UMUic/kzwErY3+w&#10;CovVac9VWBlrt8wM/F8N0FqlhZj0Y2mALXtmvDz3ymNnvj2wPr8z35PafKmPk8k72Vvese3WgdF8&#10;6ut/+upDv/fphz6XEO61j6a2J48DAJ69/wRGUxkaq9eS4BBtC44nmDmOFQEfK5B1EmQlhwTixUU2&#10;wPjhqcXDadv6gzdtHf6tywa6/lvGtv7zl/effHyVRZ5cTLzDc6E2zVhSO2awPCOLEkybSrYebCeV&#10;vufGj77lI9d/6pZepzfthR4sJw2zUEf15CK8mQDC4eBZjvyVDqwJgaDG0HtFDpZkgNIQgpa9O9yJ&#10;AqHr50OUX67CO1JDOK9gvMhDiacZrH4b6S0ppHen4IxEbT9TN9EIeCeHdItFGY11QvWVGqr7q6if&#10;8aBKqrnCRJbBGbaRuSKDzO4MZJeEqRmQIsAAJiSIAkf3bTmc+4INf9qD3UtRfIdmUHUNb14hO8rg&#10;WBb2dt2CjZnteHzmyzjrPw1karE2hECGln2NtFEM6Zw9dMs7t36wuz/d/5e/9cQj1ZLvHXp+cvzQ&#10;85Nn0zlbdg9mHGkJzE9Vy7E+IsRKH53GgcHXhjxtdDLLLlmcjAopZIwZzuMQ7ubzE7FbYeO5EV6d&#10;eZFOh9PV2/xd+o6RK/KubTNmqkCoQbYFnXZBUkAThyMl5JyG/+oRGBuwt22G2VAEXAMKCEY60Dah&#10;RgE4aXBNkCbyDjOcRYHJxCHqVnRC4AaaKRgWwkgPIQfqYhGncq9CMwVOAi4sQMSaGhWCcQbDBYTh&#10;YCRR90OQZTDQXYDWORANI5VKQUoZXYO4A8oYg4UAYIATpKAphJbzmM/OYwnTcMNeOOEQuOpHNyQs&#10;YcCNBQcSxgjAMBAzMDAIOeBzgMd3GzOAIAYGAcEYQBaIKQi1CDHuQ7w0C3N6Ckg5CIYGUevmSBkg&#10;FTKwRQ9UD2EHCrxmUGIaT9QO4cHKCzh6/iDcjIymQSWDsDksW0DaHNIWkBYHEbzA1/UO9e2fwlyy&#10;kwUOl6nUuht/6qd+8Zaf/Zm9QoIF1UokRecc9UDh+NQSap6CbbUglIgWMgJG2JaTGHYEqmq5PbFg&#10;QEpwvLbg4/cOLeGVuRA2B7KOaAnT2UqdUV0THpqo4+W5AG9bn8H7NqYx6HJUFTV36tgKD8/OBfjr&#10;ExXsm/UAEwHBKGY1ji9DxMBaIDiGITQGz07X8cpMHR/dXsQnd3Qhb3HUYyF/aICRlMTmnIWXZwLU&#10;DCEnWMQycCA0BjNlD+V6iHzahoaBDgMQEbbfdQ/Lrt+4PXD/4K5Tjzz2DX9pqSE+NwB0pmD3MI68&#10;MS1ecC2wtTRbKz/z9WOnLr9ppHd0Z88FO0bGEKnAhG3gZS2wtZruqh1UybZhMwlAXH37hp6ewWwx&#10;35PKF3pT/em80w2KKj3j3GYMIgy0FxMrHACqS8FsZdFbMoZCvxbWVWg8o41XmveqXjWoLM3V6/Pn&#10;K/XKou91YGN/oGBL4gf7kQQJPAG2Gi1E6/lvnTg8vKn4jb13b/qIm7a6L/UBhORyx7VDN4S+nv2L&#10;//SdkybyjEpqWLwOhaiJyjO2hVzRxaeu3kh/+vRB1uHCtAMt1gFodaIz0SpIZNq0URIgxxCC/ZNz&#10;jw7m0lt2D3b93Jbewq+/4/JN//2+A6ce6kDVdxLto61tuCIkGystJHii3i27edLpQv/bb/z4xz+2&#10;91PX5uy8iAKnOTgx1M958OYD8LhKEQi6QtAeIXtlFrlrslH4bWCWPTPuMgSzCovfKaP0RAX+WQ8U&#10;UvOk19S0Mg9LThl2n4Xs9Rl03VmAvc4G+aaVNxD/B+FyGM+g9EwZpafKqB/xECyoJogAsSYAAqoQ&#10;31pE5ooMet7WhfxVOUBGz1MrAlMMhd1ZpDaksTDmQdUMZJaDReIv+HMevBkPfIgh1AG6rCLeNfzj&#10;OFy+Fo9Nfwa2swjtErQmaGWglWm2RRknEAOE4PZlNwzf9rF/f4v67G8//ahWJgSga+VA18pB8hQW&#10;tLV9/Tahc9BB9NwIl9VaGTM/Va2rQJc554hCADik1VqRxsRCdE2oV5V++PFvT98//6T/Ux97f+o9&#10;fK89gi6EfgDSGtr3wR0rEqgbA1X1wCsewvIC5s8uwu7JIjPYBbk+D38gA27SyDA74egfRfkIApxY&#10;p6fdECELELAaanIJNWsevliAL6owsSMMJ7GajqTZkmaMQXIByQVIWit+rsV+s2V3qREEQxKMWTCx&#10;vsa3lkCiComjmPeHUVbDYGDg2oENC5IEODFwUrBIQsIBIbICAQgUg0YCh++WMZU+ieDAebj3Gbgs&#10;h/zoIJhNSGVtZAxQDmsQ0oGuezBGQFpR+5QJgdnFBRyfPAJuMXDJYduRCaiUHMKKGEEhOITgKM3X&#10;Z6fGluY7aLM6tW8IAPT0zJoTWqK/r/Fzq2UeNqUGXVu3bdh0222/dMvP/ex1nBloL3KkYQAEYziz&#10;WMVsxYuMXeP7vQGiykZDSo5NGQtpybGkVGvVMMBiDK/Nhfifh8t4bUmjYMuIOWatkteJ9rAEkLKA&#10;wAB/d6aGiZrCp7ZlsClnoRoSXMEQArj/XIC/OV7GXF0ja1vgMbhCHJ0UBVMzMG5iA+gI3knGUNUG&#10;nzmyBNIGP7GzC3nbQl0Z+Magy+LYkrXABKGiDYqCxwLKSHFWC0LMlD0U0nZ0cDCR/Ud9YQEDmzaK&#10;d/7f/+WGF/f8Q/crn/3cPyycOHG00QX069pSvmFGUbyLrw62tDLmia8cPRh4Krz69g0bbUfaF7FT&#10;G6ObQMusITBfjcVKsleddGby1ndtH9l907qre4ezV2UK7i7LEeu/2+ggY6huNFXJUE1rM0uGFsNA&#10;nz21f+ZvPvObT7zWRpb8wD9+YEBrFdd41TYVJ1Vo5Bf+1wuPMM7kNXdseH8qa/de6mMtTFdPTp8t&#10;nXQzllcrB7UOYuGwDWgRAGzuydH5cg0yDhT+0LVb6fMvHWcdFpW5gGCvfTGyNShW1tocyfGV9p45&#10;de6rPWl780gx99bRYvbf333Z+u4nT567rxaoegcx/Wp959V618mbhq/GtPX1rB998553/fQnb/n0&#10;XkZAVUXeM5JzVMZKqE1Wo9hAwQADcIvBW1QIq4TBnXnYRRnprBK/nWc4vFMeZv9+HqVnq1EBtjjg&#10;suWn0ph2hwbCyRDzX1lE/YCPnncVkdmbAbMBCggQAE8J+OcU5r80h9KTJZh65N7NUzzeVKn5bkRE&#10;uIEKDZaeLME74cG/N0TxrgKEy0EhgQLAGbSR3u5g4QmCqRqwbIRBmWDQnoY3XUO6JwVYHDVVh2QS&#10;lxeuQb81hMen/xE17IeUGkIwcMGjjYUzaNZ4ew2k5Klt1wzeeOeHdo8/8Df797UBqKRFSLtdSFLo&#10;HHTYVFlijeql2apXWfLO9FE+YIzZXCACnlZkR2DZApZIA1Slc2cWy1NjpfmewWzXscpxOdtzBQYC&#10;AyYkYAxYSBAaQMgQ+j4q9QBW0UEu2wOqEPy5CuqTi9CHOFi/A31lBgu7FZxqD6TqAac0wBVIlqCs&#10;BYTWEkJWixclIeAKIQsQMgXFIlljyqwde9IAUVHLNrYBiO9fxhjCMITRBqvl0RP34kgeFyAeMW3Q&#10;IFaC4h5qzhy0OQquU7B0FlZYgK1zsLULkEBWp5HVGqHwEMg6PFGCJ0vweAVK+PBYgMD1UBi2kese&#10;hAzSYDmBUAXQJoCtJZiIXqPNBGpBiJIK4aZTMJZBxsngus17cXDudUAoECMwATDB49ccXW1DpKfO&#10;LJ2dHistdmCvlk2rrTGxtaJ+JIBYO0shkvqhzOBg/95P/ptPXvGOt1/PoaO4pgS4rWuNycUaQk2Q&#10;gi9Hf4yhrICiy7EhJWL9YATAGANcwXC2qvDXpys4WNLI2xbsGFC0risDo5VHzcY/SQHYhuOpGQ0h&#10;6/jJrQxb0haqZHDflIe/Pu7D84CcLSN2u8liMTDiIIqBNPFmbQIHGBlkmEAlUPjHM2UMF2y8b2MB&#10;tmAIDaFoMYymBSxLoKJoGY/CGINSBnPVOjaoLGwpogGg+DUFdQ9CClz/sQ9tS3V3//izf/hHn587&#10;fPg1AHL+fEXVKn7NzVoQxKNQ+1XA1ol902efvu/YmXf+1DWXDYzmL2o/NdrowNeeMaRWaR92+uBt&#10;60NguRWIDcD6N//5jbev29J1e6bg7HHT1s7vB77gnKU4ZykAsCBGAUAv+l8/d3qpHj8HkyB4TJv2&#10;mf7VAK0LgK0goQ2qA7D/8Xeff6xeDfSNb9363kzB7meMXVSY9LlTi/uevu/4/U985cg+tLyMGpYG&#10;q6WOR2eXWLcieXQKMwRcua6XFmoe1qXTeGZimq1Bl14U4RYPHeu20+Yyn7H5mj/z2PGJf7hn58b1&#10;PRn38ssGuj6ttOk9NLXwhXOl2lyCDWx8qARTuJaFRacx2OQJVQKQoyO7Ru684t6f/cCej+8VhqOu&#10;69GTtzjCaojKRBWqpiOWJ7FUTZXAbIbM5S6ka8GomFFiAE8LqNMB5j6/gPJzVQiHg1lsGce9/FjE&#10;YujJQZpQP+Vj5i/nEC4Y5O/MQmYZyDB4x0PMfn4OlRfLgAPwrEgKOmPQFgvfJYEMgxQCZDGEMyFm&#10;/mEaxA163toDZnMYT0N2cWS2piHSEmFFwxmMGBLGGUxo4C3UEdQCuF0pgEVO6ZWggh63H/e6P4Nn&#10;lx7EqeABsOFqc9NvSMRal9vAcWVxxzWDlz//4MmDC1PVSmKN+h2AVNguOMby/DrddqLUEdCqe4de&#10;OLevb33u9Xx3+mrGIsDIDYOQHFpxBEEdzHC9cM5f8Cph/cbrr9z8puHr+ADycIa6QUojqPoAKVCo&#10;EHgBSBmk4zFNzRlQlGBFF1YtBE1V4c0uwU+VMWtXQfwEDA8BZsDAIbQNS0feVD4LotM9MQhICIos&#10;HwTSIBBCHl4cVR4DLiJavg1Qi8VaCbYYJIuMVA2LY5aIQxMHKAujcwAPAB7A8BA+FuGLhYj3IgXG&#10;QkwyCY85YMtu5USB5QyOlAh7JKqbNXKvzMFUACffC6NtlJUCYwQuGLQfwiCEVUwjVcxDkcY7L7sT&#10;b65X8NzUK3jGfw1nKicSj8Qa3RWUZuvTE8cXz7Xd30nWyUr8G62hdUFbDWnflNp9tGxu211DN97w&#10;se1vvuNtqWyGh/VqQlcVHTIWSnUseR7ADDgTKxCdNoRuS6Db5staDA5nqIWEx84H2LeokbEEXMHi&#10;IHEs89e6oI+UAIQAnp8lDLghfmaLwGvzCl8/EaIeAllHNi0bePwnoihY3TAeXWOto+9E8QAwYBAw&#10;SFsCJV/jy8fLuCzrYG9/Cr4hMBCGUhLdNsdCoGNVKSXPlCh7Aaq+gm2JVkh84zQdKgjLwjXvvXc4&#10;09PzE4/819/5u7mDrz8/f66i56eqU9mu1GV2o3R2AFulea/y5NeOHh7Z3p3ZsXdwVEh+Ufuo1qT8&#10;eljHSqPS1VrQ7SyWlfh0Bkbzufd/+vq3DW/putdNW7u4YLl/SqyxNFt79Eu//9Lv7nt8bC5+DnoV&#10;mc+/ytZhp8kV3Qa4mp4sX//TV5+ZOL4wf8eP7nr7wGh+h+XIzGo3U2m+fu7k/pmXnv3m8WcOv3Du&#10;FFpxN7U2kNUevZMAWo3TT2SqaQzFJxuC7Urcddl6Knk+gtBgW28BmZSNzzx76GJfcpQ8DBYvVmoX&#10;yrOGXovArLML1cOPH5/4uzu3r//5nGsN7hru+enutDu4/9zcXx6ZXjybWNRB2ymDOrQHqYNOjLed&#10;dC0AdrFneMNde9//c+/f9ZEbbS5RV/UWcwWG+qyH+oIHikOqmxVDA6ZGYFkJe9ACMQLpGGQ5HFQz&#10;mHtwEZVXamCOAHcbII1dWAjCGbgFqIrG/JcXwWyg59151I+GmP7cPGqvVsHTMXBLrjAe47xG5SIW&#10;N26jXDqR4jAVg5mvLsIZSSG/NwMyDJwkshtS4EWJYEHB6ETbiTGEVYVgwYdbdKO+Rvz7a6oGm1l4&#10;Q9fbUZjvxVOH/hI924NlhbMlRucQksl8b2p41w3r+p/62tHpeG02vM6SLcHQkYL3ZVNWLQj9+Zof&#10;rFIAGy3g5vXXyoRP3XfsxMCG/Df23Lp+xHFlX4NFYCxugXBgbnZx6fTB8+c+9c57h9+666bCtYXL&#10;0FXog2aARXYEqGoBjOfDKB0tGsGhicAoCkOGK6ElIZxKodyrsbB1AQEAmyScULaOlYyjLjkYMaRU&#10;Bg0qwsSGntGobABwWmYMeUlgKz44MQCcrzZXY8BNxGQxbsAbbycBRALaCEhwCEho4lGrk8U3LBfQ&#10;EOCMw2YSzESeWlybKIqHAGE0FBeoKSvKYewtIWUkPE/BFDhsDWSIoCyJUGtA62jyUkpAMGhFEIbQ&#10;6+Tw5g23IHPOwYnMEF6pvgqtomlEoRm0Yjj26vnDrz0xNr68ljTbNU7i38wqQMu0gSzdVqfRBrQi&#10;gTZDprhly1tv/vFPfrA42Ce1V28FsKPJtmGuHNVN3nY9I5sVAwWNrJRICdasw1FrDjhZ13hlPoQh&#10;BldyCB613aLbMbonEx1EtGTxK4kKG1GO+b5Fjb8cU5jwGWYNR9HhcSmKrE8add9Q1ApmFBnssuY+&#10;oZqtcCIGiwgZi3BoycfTMzXs7HEgORAS0GtzDNkc0yZEAGreBxH7ylENNMp+gO6sE9tD0LJJL60U&#10;qFrFjtvfWHDzhY8+/F//a2by2WefOvLiuQO9w7mrWcEpNOtToo0IZsyBp84eO/DU+NQnf+u2G4t9&#10;meLF3kteLSzNTlTmLgJosQ6H9SYIlxZPffhXbrr5suuGfyqVtfYyxqx/anCxOF174dG/P/g3+x4f&#10;K7cNiLV3kf7VA632mzwp2ky2E/1XHjtz6pXHzvzFtXdu3HHN7Ruv6l2XG3EzVoYBXGsTLs7Ups4e&#10;mT8xfmz+9PMPnDwSA6xqAmh1Cm7WnSYmxhYqDACeOz2F505PNZ/g+mKGBGOxqBkQkkNKDq0N3r5r&#10;A0nGMFWp4bVz86gG7Sfw5KxdcvKS6RhshfGiTAiZKUtg8tjM0tN51xq8eePQRx3Ji+uKmQ+7lhjs&#10;Tjt/9uyZqf1ETaDkdwCxnYooawNbyZOHk84Wh67ddOuH7x596x2OcHhd10CI87gkhw416rNVaE+B&#10;NcyoTHS4JGOgQ0CkJKxsjHBieT2zgeq+Kuqv1wENiCxf1t4B1misJm/nDIeuGFSerUKmOczZAOpY&#10;HVZGADZraXGawmQTFcWGej5htNOcabIJetrH0qMLyGx3IPIWQEBqvQPZIxFMG0BF7RqKT+gmMPCX&#10;fBhlwKWA1q0CH5JCGJRxRfeN6KkN4ltH/wBmy3T8flDbjcchLJnpGczkEgcNv02LpQGEthS5TT25&#10;60e7cvVvH5t4amKpqjpg0k73lfZroffF//XiE0ZT/oo3rP+w5YjepGJYh0bNnC5PfezydxXeesW1&#10;Q1t7tohUsQcVpWCBQXAJN5NGoBl8PwAXMnJFZ4BiDNJiUKRgMwlbCTDOURskaLeGjJeJtVBAPdal&#10;SDBk4mdPUsViY4IWkWaMnwfcw4TUccA9bSAWKHowCegiIVgvoIYN/MsFgg28BR+abQS+jFtaLf0i&#10;ojljRgkE0oCYJDivK1hnGKxJQMwBTHFAEFSRQY0A/laG+m4JGnGjwQIvjNYUJ4RCxscXBsMYBBHS&#10;xobvEMLuOlQ2Bcu3AZ9BCQ3L1CGRBmwZ+WapEAgUtB80Gd8KGTBp4YpNN6B2WiFdvBlH2QnM+efA&#10;Bcf503OnXn749BEVGuqw2SUNiTuFSnea3DIdxM9oA3A2gFTX9u033/F//srPD+3akTP1GrRutb5Y&#10;zLr5SqPs+dEBJ9E2bFwjRZHKQMYdsEaRkiwOeS8bHK0BaUtA8kSLmDUYLbZCEL8CsCQ+sgIoE/Dw&#10;jAEHIW81/K8ikGI4gVPcOjQUZTESxZ+IwsLj+kUmfq3cQBCDJsIrs3WMl3LY3mVDE5ATHEWbgwyD&#10;MgQn1qc1zplaG5TrQXRoWaWRZbRCUClh9Krdmbf+1m+9/+u/+mvy4LOv7xva3PXCZXuH3tzg8yQE&#10;IAHGCNNj5anvfPnIoZvevnVw0+V9I5cS0bM0Wzt/6PnJcXTOBDYdgFZ7m9C98o2j/W/9sSs+0TeS&#10;+4iQvOsHASbKC97Jp+479uXvfPnIxEVoqP91Aq1ELE8nj412NmYZ6Hrp4dPHX3r49LibttxMwXHd&#10;jCVsR8Krh965k4uzMZiqrgK0kvqX1RbLqkDw7GKVnV2sLvvHnf1FMnFbjIkoToNzdinAksdgK9kC&#10;0okWY5chVPdNzD2Uc5yuK4e73wswtzeTvsO15KBryf/9wtj0ixU/rKCz2RsSJ9ROYsVkS8FhjKcv&#10;W3/N2z9y3U++f6iwzqqqOgyZqIDFTL2q+giWAoBiHQy11KpGE7QiWIKBOyLi7hjALA5dMqju8xHM&#10;GDApwCVv+VitdvevUnBkVkBNKMz/4xKgGcgSTRDE2tQmFJ90qQ2KMJjoe6w1mlA9VEftiI/cDRaY&#10;AEQXg5XnoBAwPiCyMSzmAIWEoOIjDBQcKVY8VQKh5JewLr0J91q/jK8d+13QlsmVnYyoNyHcjLTj&#10;XxG0Cd+bmYllL5ip+mE5Y8lPvXn7yNAX9538fDUI1RrvWGONKwBB4Cnv7//Hcw/XK6G++rbR91sp&#10;OaA1WUYTwrJYumvoHr6Ougsb1m1ysukiAhXCkhakBmA0/HqIoFKF9gNYTACCw/bi3TulwY2GDhnM&#10;AkFlPJjNHoywUeMCghiEZrDiNp5mDL5oiGhYvBo1nCMG3fcR3H0xiuM8+mycV0KA1xmscwSQBL5E&#10;CDZo1G5jqF3PYbItUN1YV6uDrOgt0yIAqxmkXuLIPEqwjwPM8JZAqGG2pgB7CrCnGNIvAF0yQLBd&#10;YelHGLwrCFxHjyWMjlADos2aGQ0jJJibg+qzsTRE6DriQlQ9qLyFQArwUMFTARzLhiCCKtchsmlk&#10;CkV4XhUaGpwMBARuWn8zZKmOfeVeHMifxksnX5p9+AuvPz9+dKGUvJ8RReMQANE3ksP6bd2OnZIi&#10;lXWsroF01rKFrFcCb/58denU6zMLE8cXah0OvZ2mphuP4drdXVu33/2Wj21+wy0DFNQbITVtlZ1Q&#10;DxVqoQJxQHQotc1dr+1SSQ4shcDJKkFpQtoREDwyLW2EkzcAV7J1eLEsaES8EYRIbD4m8jAzZCIQ&#10;zQnMMBhloJiJah3xCHSxWPsXr2vBI4n7RE1hPlCwuYNQR4L7nIhOpWHb+VEgYr2qgYI2BqtnckV+&#10;hEGlinU7tztv+fX/9M6v/9Iv0SOff/0Jx5X5zXv6rgeT8fvBEYQ6fOmRU6+W5uqVG+7ZclMqa6cv&#10;dp/2amF5/Nj88dJ8vbIK0Go/Eif3EhuAe+eHdm++7X2X/Vquy70TAP9B4AuvGs49843jX33ocweO&#10;rnKIWG0//tcDtNpAVnKj7+SnwdI5W/YMZTNESHu10K4sePBqYeDVQu3VwkZRUIlWYz0BriptAni/&#10;DczoVYDexbQ7AYD+5oWjzf/z7is2kTamOQF11Ugfso7Ei2dm4Cm92oWNN0EmAWoweDaWGaxRd6BN&#10;+YWxqQdzrujf2tt1R6CNyDnWrm29xd/Qhv708PTCA7MVb9EQJd+/IPG62k1Xk+93Q6Dobt14zR3v&#10;vfrjP3pZ/67UUrAUt12a6gcwMOiqgvZU9AISV5PFM5hkYtImKbUXBDWtEZxRgGLgbixgTdD+zamh&#10;i7kdYxbN1KI/C0eATFQw0WwdJYSwFG14zVYCASABRibaOXjEgKgFDX/MR+6GbDTG7TDItIQxDFpF&#10;kT2RTjUuxHUNUzdRylubsILFRb8SlNCfGsQ9+Z/EfYf+N2jnHNp9uLUyRkgRtrVs2lvbHAD2n5t/&#10;ebQrO7mzv+fX7t2zyfrcS0f/Gi2TWd3GPCBxjzQsIryv/fHLT54+ODt3w1s2390znLvaaJPZPL+5&#10;9KOjt23s7e5z6xkLwguisGMdtXoEcfheDSoIwQnQKkTgaziUgpYCNV5FFhxWTYAtCdQHfcz3L4IH&#10;KThGLWu7EjgEA0Q8yWUEIJYIufs0cg8DzGcgK9KbEIudKZuRAgmH2Xia1BonFD4HZB8yKL0NqN7I&#10;YGR0hOmsy0rcDDbBec5C8QsazlicuSiieIHosdscbZfdwQzWEYa+Yxq1GzTK75AwAwKGolaZjsXU&#10;QjIwGYD7NbBMDv5AADqRBrcMpJHwpIUUaShBCMnA4hxpIeHVPFClCgONNElwRwC+Ag8MjOVi79B1&#10;qIxTvbpIU09UTihgoZnLumlPX+GKW0dHhrcUBnNdqa501i4IKdLSYpwxZnHJs0IwYTR5WpuKDk3J&#10;99RMdck/PXlyYf93vnhk/8SJhXIb2Gp28+INNdV/+Z57rvnwh28RoHhis90ONHrPvFAjUKYFqlfc&#10;zpFw28S+7Y3yYTFgMSCM1QlSCgguwDmP24bReuLx/ciwfALxUtvN7ad8RnE0VOOWlAzc8Obao0Q7&#10;gchEWrnYk4+Iw8RrlWJRv4xJ/oCoqSuLyHYG4kA9NFA6Wi8X2vv9Sgmj11yZfsMv/9u7v/M//l/v&#10;vj999f47P7SrsvP6dbcyBhsMOHdy8djT9x07ePsHdu4e2lxcdynvycx4+eR3vnT0JSzP6VVrkBQ8&#10;0aa2b33X9pEYZN39g8IXfi0sP/ON4/d98y/2vdaBsLmQLcW/DqDVFjDdPrWSnEiw3/juHRvWbe3a&#10;XuhNb8r3pLa6GWuQMbi1UrA0eXJh7KVHTh86/MK5WSzPHKwn9FidrBzapwyxBrPGLgJsLeNOvvza&#10;qWW/ZktPnvpzaZxbquHEbKkTyEoat/rxTm0nFrWNpo0E9ZT9sPLkyan7HcvqGSlkrgqU4a4l+q8Y&#10;7v13m7pzW548df6zJ2aXJtDyKEnqr1RCHN2xZVjoGtx66/a73nPjxls3VsM6NJllhZLxqOgoT4OU&#10;6Xw8aRQm09wDI+7fAOFkAL2owAXAJYvbji3ABYYVU4cdOZpmTyGCp80WIU+CqPirIQgwmETHjoED&#10;Js434xEDRjGkZYZA2jRZMSY5mCWiTaCNNyIG6NBA+1HbazX2jUAo+yUMpEbwtr5fwKNn/oKqG880&#10;eh5gYPBqob80X6920Cy2swgi1Kb86uTcF3qzqTeuK2T+84eu2WZ/cd/Jvw60Xs0Yd1lklJTS7+7p&#10;SR99cebUa0+MffbaN23Z92tv/+m7tutckTsSEEDaU5h3AceS4IGGUYCpB9AlHyIwkJYFDQNLONAS&#10;MCaE42UikGwCVHI1lDeEEDkLNokW+GXJdyU+obuAdUaj+FcK7uuRRoZSAhS5yEZslog2o3g8re1O&#10;IrB4slVMG3T/GeAeMVh8H4MusibY6tRg5RWg8LcKmUcIzAfIZiAeg6v4saOw6w5AK95sozUjkXlK&#10;wp7QWPyARn0PBwsBGW+8MAImSMFYgJefh9vngC1VUWcp8J0SKT+EDw2LCRiDKPIlUOAgiHQImXGh&#10;mYbWYcNVs/n6bxm61jHTJvsb7/s3V//Zyw8d0P2zuV03rNuR7XIL6byTt11hCcnBRSRI55zHh5no&#10;tQgJWLHXcqbgoHsgg+HNxdKVbxydr5WCE+NH57/z4N/sf3r8xEKlbS3aXTt2XHPV+z/4juLwkDC1&#10;8qptOoAh1AZam46FtZE5yMFQC4GaMmg0BjgDfANUFIt0s1xEITycQSxjtFhzevFC4HpVXV8MjBuT&#10;Ao3IniiForFZEnRzPbNm2xIxi8Sgm7R60syQNfWscT1asRw5QqMRagXXurCEiQxBVcrY8/a39VTn&#10;5t/02O/8zn1f/ZNXHpo6Uxq/9V3b3ma5kj/4uQMP53tc2nPzyGVCcLtxNrnQW1Oaq0+9+NCpJ2bG&#10;S3NYPpgTYuUQV3v+oj24sZC/44O7fi7X5d71/cAO1SW/Vln06sX+TM5Jdbal0MqE+544+52v/9mr&#10;L2Hl4FAnW6MfKMj6JwdaCYDVCWRZCZrbufujl2+9/OaRO4v96ZtyXakbGVv+3Lr6M1i3teu6a+7Y&#10;GJw9Ov/it/7qtQcOv3BuvE3X4mG5c3YSZCUFw4xFbffVBH2dgNhqgZWm/Xtf3HfyYtixthYp82K3&#10;eDvxvqjoK/XMVb25bx+b+NodW0bcoUJ6Z2gMI8DuSqc+eMfWkc0A/emJ2dKr6Oyy23Dip7ZTqQPA&#10;vXx079vu3HrPGxzpYjFYWkm9s6htZnwNYwjNDNfk1hkzW8ZXUJ6KdlYBQBNMxUQ5ZzxyBEeibdc6&#10;hSamhi6WaE6wVi0BbPw7iWASWhFQUhzL4/Yhre47zKPXw2Lx7DJEzjiMIihfrdl4ZmDQxsAnHxtz&#10;W3CD9z7z5Zd/O9xwbeR7yDmDCrSaO1fxsDxiqU1sSnEhYzSxWD18vlT7esF1fmY4n/nVe/dssu97&#10;/fRf10MVdmAgkq1q5aZS4fzcXFUpxQDID+x4T/769K6RwuW5rChm4WuC4ylkawae9KA4R4pkJMYF&#10;QQgB00StDGQMeIygiAEURnq20GXQPNJbidWuWwawjxsU/0jBPSFBDkCCg+KWHckY9MjoQlAnoEWE&#10;JrK3OBAapJ5msM4BCx8lBJtWnr1JAtZZoOsvNdz9BLIYyImidCJgx6LnkABdhBh8LXtsEz22AbRl&#10;4J6xkfucj9oHPeAaF8xrW04agOFQGQmditgb6anodfGksDACRATABAoyRTACHVP5bC757VffuKFW&#10;L9Pw9u4tT1mv2nPqHGMc0KFGyNCMNrqQ11KznS15Xkied1LWxmJ/6radNwxX5s9X9p86OPv0gafG&#10;D586MF2uVVR69MYb795+x23DFNRXBVkNoKGIYIitep9wFhl4zocaC4FuASYwaBBCEBq2pIKzqH0Y&#10;s1nLgBZnif97kS2KhK6TiCJ7D2OwPKCXNcE+MdYSsiPKr4xpLcCwWIXIlnv+xFovrPpOEZSOkhEu&#10;1m2AjAYFHna/7Uc2HX388RvOPvzwN5755vHXxo7On+4eSOdO7ps+d+/PXntLsT8zmIS0a31UFv25&#10;p79+/JuPf/HwPqw+RJYEK8nulARgveNTV9+aK7q3fS9ic2PIzE1Wlo69OjXtpi258/qhEdsVqyLQ&#10;k/un9z/+hcMvaWXavQXbAde/PkarA8hqNy9rtq1++r/f8Y7127s/mMk711+ocSQkd0Yv67nhw79y&#10;0/pnvn78i/f/5WvPYWWWX9iBxWpuYoyB7erv6tk51L3VCxUkZ+cPnl8ITs2XqqEm7wLs1mq2CWY1&#10;4IXVV3qDZYrtLZgEyENrUqjRSnQAyk+X6xOPHj/7jbt2jKb6c6mNShsWaI1Cyrr+jq0jIxu6lv7q&#10;0WMTX8Vy992kqDoJtFwAbl/P6A137XznnSPFjbIcVFbXNzCCNqbZPmt/RyJvH0AFCuGCQWNvMgSY&#10;uK3IRCSqb2gaGGfLhLMJkcVFAy0Gao64N6k0IkDwqAhqioXvSLQsW6wKo4TdYdJynhoTcLHDO1t5&#10;EiZFF7xdGRgUaVT9Knb1XCVeOnpH9Wt/8EcHr7xjMDu6o7t3Ybo2NjtRriXuE7McdJForQfKhNpU&#10;Xhyb/k5PJnVzd9q5dl0x++m37FyfeuDQ2b+qh8rr0B7nAGDbNnV1d2F+jrSqVNQvfOjHN902uP2K&#10;NAnX5FNQjMCNilyvwREYBcMFyGiEng9mCIKLKCan6YRoYjI28giTgQaDQliIbneuTMd+MKUYxKRG&#10;/u/DCGTZAMl4wcjIegOcg4SIWNFG23EZ0IqEyZFZSgx6BAFSQ0waFP/CYOETHMEOgAUxC2ED1mmO&#10;rj/34B40IEcCkkcAT/JotxcM4CICXg2dVrzBLruuhkDGRHosYxAIA3fSwtBDFmYHAD2go3Z6/LPc&#10;GISG4OUYwi4Gq8bAayEoLVrriaL2m+CRV5MOw+YhotMWTbEVbNHJsRt7rnOK5zN4Kn8IJ72D8Em1&#10;2vjABb2W2si6xquUjFOx2J95w54u9w3brx4Mz59eeumJb03M7XrnO9/gpBwYv74Km9s6a5EmsBWW&#10;gkktA4PNOSZCgzFfRwxXjFAMRc9YiAhgNT6bAIu3gJZkiUPchRBWfMsb03hnWwyWiUcLWWOAJe56&#10;gmsQMTATHbYEJ5DhUIjC0Fl8IiOe0JyxCGi2chBXUUMQxbcTu8jSx6CDALnuLlzzkY/u8k+fPjl9&#10;7NgLE8fnZyaOz5+XthBuRjIVGiVtA874mu/L3LnKmSe+cvRb3/7HQ69g5SCZ3wZYOgrhnbTlDm0u&#10;3iltMfjd4oa5c5Wllx85fXphuupdf8+WDRt39a75u86fWTpz/1++9u2JEwuzFyBa9L86RquDHot3&#10;aBU6A6P5/Mf+wy0fG9hQ+Jh1CReHcybz3anRN7x7xwe5YLVv/Pm+p7FSQK9XEfBxIuIHpxcWjs4u&#10;vXr9aP+e0a7Me2/aODi0d3SgUg/CuVIQHjPGnH79/MLCdLlevwhmq90UFFjpRbMqgE+0d7wYbIkE&#10;s9X4zABkT1e8M48dH//WW3ZseFcxZQ+TMaiHGilbDu8a7P50d8bd+dLZmb86NVcaj2+SxvsettqR&#10;EdByXDe3vefyd1w7cv0ORQqatVpnq8HLFQfT2AiUy8guoVY3qJ6MJ4wadgsmNrVI3J4t0LNce8Mv&#10;hfZnCTqcom2HNbcfgLOIDWiUBmKJI+ayhvHKUzCFLBqHalqod7hw2sQb4dp3LgODpz24los7dr49&#10;d2jp+fXf/odvPwXoaTslF2plv9xBv0cJFli2wDHlZyreyeMzS9/eO9q31ZApbOku/MzdO5B97PjE&#10;Z0peUO5wguNBEODsmTEfgP2LP/7TWz608do7Lyuu2+329chAGci6gm0AzRkCm0HAgiQG7QdQfggZ&#10;U4UtI7lYoxIPHWgGMB9gUFB5wAgOFnRoVQiA1Qip5wipl6J2JVkMEAJk8fhrBLCIx+CHtTFKybaP&#10;iVrUTPOINZAMLDSwpzkKX1BY+HFCOMrAPYAtGHT9rUbqgIDJyKg1KGPWTIoI2AneemzOV20dUoPB&#10;MBHQI0XQ+RDWYSD/AMf8x3Vi3pjATSRIMxmOsA+wj2nAV2BuZOVA1DLg5IxDkYbyA7BQgckLlGku&#10;YTHgsr6dsOYFeBo4Vj8I34RxpmWCV7xIsNWgi8lEbIzRBCKyij2FG/v3DqJv2w5Q4K+68pOts7Xo&#10;A4rXkBQC8EKcLAfwtYHFGAyitp0lWLSWeAJcodEOFbGMjyWGkeJQ7jVObE2jW94CWoYIpHX0exhg&#10;dMtQtaG9igTw8bkMrYGb5AmpjRhHYAj1kC7pDHlR9c8YmMDH4J7Lc1vedPtOGQZTE6dOHwagVKD1&#10;V/7g5a/f9Lbyie1XD+zpGsiOpgt2t+3KvJBcGm2UVwsri9O1c2NH5o5++x8PvTA1VpqJQVY5AbaS&#10;gKVTlFNTBpTvdlO2I4cZg7jU11It+d6LD506/tLDp89d8Yb1A2//1NVXpnO2e4E259yDf7P/wZP7&#10;Z8axfABurbi9Zp2NfT3/ZQKtVUBWg2Fpia+v7O993/9x/U/2jeQ+ICTPfzePlc7ZQzfcs+W9sxOV&#10;s89968TBNsCzSr5XFOZMRCLUBs+dmTr82qSY3dCdG9zcW7yqL+3u7c2mfiTvWujLpCbPLlX3L9S8&#10;VzljM1PlerUWKN9XWhkis0oL8UJfgc4eJA1Q6MWqI9lBw5YGyJpcqh379vHxR+/ZtfGdjmR5panR&#10;0kkN5NJvu23L8M49Qz1//bUDpx6JF1tD/5WMaHFuveWuO2/teteNFrnwKQBbAzJQy3t0RUVlMbEh&#10;Mww0obH4UgVBOYSbcuJVELUMSVPrxBYDHOIsRhOsM+jpBHETZ2NGSPjuxGArBl3EY9MjFluYEVtO&#10;HDFaob2K0I2A8gzCWhjvYytPg5d6JGKMoa7qKNpFdvfudw/37dJ3HDr8+neOvnR+Kgx0+2GgHayz&#10;ZJtdE4nXJmefGyy4128o5m/xtUpv7S18jDOWfubM+b84X6rNt+kpuGVZFojsbCbrvH/HjT9ylTt4&#10;s93fxT0BcAOkmAUmgSpCaEaQYJAGUF4IUhqciUjbJiIDRxhqipJjSRxUAJgUgExjA+/AwtiAfVIj&#10;+3AIzm0YG4DgICliNktEQnjBY8uE2L6huW54k3Fs3H3MMJCInhNTkXWHIQXnjED2Wxyl92roHoPC&#10;5zXsQwwmzSMGTfCI0ZICJGSkvpaRNot4g91iCaDVjC2IWS0WT6KyKINRWKBAQ54J4RwEgp3RaaAp&#10;mmYcZCsEvTbyhwy0CsCNHT1OzKhwFlufGAOmDXSgQK5YdewfAGqMIASHY6Wx09kDc54QugqnvaMI&#10;oLDiMlwE2CJqsGxxRFMcJyX5ADI7roCwGNAQga9xN1yoR9MUfgkGGIbTSwHG/RBDlg1jCI5gyDoC&#10;C56GQEP83ghvF5GnVrONxxIGpq2DQcf7ttkyjAYXWux25J8YnR5j1pK1WoeNn+MUgz0GGGowjqz5&#10;/Sajx4CSIsyHEWoTrHOVbdTXS6krxAAThpC2hY033ThYFHzPxB/+4cEGMKos+bWH/vbAcw/97YEX&#10;+kfyhfXbuvsKfamisIUb+lrPn6uU9z81PklESf++WgxYKgnAEnQ4vKFNbiOGNhXzjCF9SWCRgEPP&#10;T55+6LMHjroZS7z75669fNPlfUMX+n+Bp7zHv3j44ZcfPXM0fq6Nz+oqbc8Vucb/IhmtS9Bjuduv&#10;Hex7z8/v/an+kfz7uWCZ7+Vxc93ulje8e/s9s5Plcydem652ODQkFga1mXWSpQxQ9tX8gXMLs0en&#10;l8bStnzpsoGua9bl03cO5NO37BzovsuA/Nen5k92p50j9VAfLPvh/vGFylgtVLoDgGqPKrhQ8nmy&#10;BjSE6z7AajHYsjoxW6cXyocfO3o2c/uOkbsdzjPKNE9MVsaxtudc699+6Jrtu751+MznF2r+bILR&#10;AgCRzmTy12y88aYdcudQtArouyZUGy9MpgQ4KSy8WEJ9MoTbZ4NJBrtPwipI+FNh00uHxQIohrYp&#10;RDSG+JabEK4Ad40TN6JiFpkMNjtZYJqaQveWrwMlxPftbZK4dYBoBF3NG/glHZ2qrY6d1OV2EhcC&#10;WnELkbTGpsx2Rj2393pyevuZQ3P7w0An10SSiWVt6ytuuVO27Iel1ycXnhzMZTcLJoYDbdKjXdn3&#10;FFKjztcPnvnr2Up9OlFceBiGViGbS332F//Lh/cU1t3m5gqciOCbEAaASxyhZNBgSBuOkDRUSKAg&#10;bL5OapJsUS+FRMQ6cDAwpWCUgbYBLjU48Tj7b3m1YRWCdZBgnZMgCZDVYLJ4BLJsEWmkJG+xSp3E&#10;8A1KAVH7BsZE7bxGO5oDrCqRei1A7UYNawrIvG6Dh4BJU9wa5E1wRyJurfFYJyYSIr0OjBaIQCxG&#10;qRxgKhY7pwFrCki/ohDs0jAxIGCMgwwHYwq6aMCYgDE6em+TAwPxUAmPq4EJQjCysRbSEpaACkOE&#10;xkBKgc09O2BPMzybyeFgcAAhvGX6Qs4RT9OtAbaoFY5utIHRBn5N4+yUwuZ7b4t8phhbdd9qvCzB&#10;IrYbq/8oGIA8A2Y5w+slhQPlEJsGHCwGQI/FsD0DnF5sXYYGoxXDmmYNaddsrQ1SIjrcIAoBJ1Bk&#10;stw4lDEORhpsmcsHi4XtTQePjlXcFQxWbH8jAUz5ChN+BNhstkqi8XdjoRn1pcG0Rs+WrX29+cJl&#10;+MM/bNSQZP4pnx4v1afHS7NYbuDZ2B9VQuOcHCxrgJVOkXXthAorzdU10cUDmemzpfkHP3vgwPF9&#10;Uwu3v3/nphvfuuUyJ21dMIdRK6NefvTMU4/83cFX2kBWEmh1chswSTbrXxzQ6sBidfLWcAC4t75r&#10;+6bbP7DzZ7v6M3d+ryArZgqswY3F269+04anT7w2fQ7LJ+4aoK/TmxqLxanxHEWgjQnqwelnT0+d&#10;lpw92pNxN+7oK940WMi+bX0+e9Wu/u7btSEVaj05V/XGJ0u1o2U/eHW6Ut9/fGbpDNbOFlwtL6qT&#10;uWjc/mQeQDUsF6+HANJEhCMziwc0GXbntvV3Zhwr62ndYJ0YEbp7Ms577r5sdMvZ+dKXnz499Xxj&#10;8xZCiN7e4SuqZ8Kdfdf2wXCDCzXAGGMQjDdp9mWlLK6qVobDcgXqMz5mnlxAcXcKwpGwNkm4Gy2o&#10;GR215CRaxYyx5dIstobVA2s7zrVU7lGhRcsNnBr/X7WwVgNUNWj+xu8jQ7B6JFIjNpgEFBRqp3z4&#10;MwrCZmA2a8WAd3g6l3QKhYHDUuhjO8zE0fkxvxaGqwD1pNN7u2mGDaD72OzSocF85uXr1vcP1JWW&#10;BsgUU/Y7b986nH/o6MRfLda8iUZRdB3H+u8/9yt37JJd14lCVngWhwwVGBdgpBGYEEZzCCtyO2fK&#10;QAcBWMPbpxnMbWLmJRpLp8ZEiTKRNtwBJEKEBlCcoRlqQoCRgD0OZPdxQBKMFQMaIUCWjJgsySPg&#10;xUUEehg6gKzkBW0MVkRAAVw3r7+BATM2Cl81YIEBK3HoLIt6VSLWgNmxDqzRuozBHXG2yuMmoHOc&#10;fRexoaa5e/IAsCYJ8qyBHgUMZ1CIbOU5NOAoKGFDKxVP3FGTfWFxW4tR1EbXQQgemwavNtlKFQ9p&#10;x4HHQ4RhgIxtY2P/DujzDNWsh6PeAQAqxqssDhZvGVvCsBZRSMtEydFn7JG3sKCwwArYlMuB/MrF&#10;bzK8obGjjlhBAUhxIGsJjFUUvj1Tx529KXDG0SUNLs8AzzkCylDkPWeirEfelO+1pg5XTCCuwrA1&#10;IuwbxrsNwMsZQJxFPlo8jgK4FATEgKu6HYxmBAJNSHNgvK4wG2jYPPZeWHU9JVIsLuGDE0FbUvCu&#10;Yq5V9VaEzSclPLyNiGhPZfE6tN7aI+tWhIzPTJT9MFClaJta/aNWDurP3n/iyIN/s//4tqsHi5/6&#10;L2+6cd3WroGLfb2nD84efvyLh59PMG8VLLd0Wk2f9c8Csr4fQIslepxr6rEApN7109dcfd3dmz6d&#10;zjtXcc7s78cLCH1dnh4vvXjq4MxcgvWRCaCX3Lh4h/0xoYOhhi4KykBPleunp8r1M5zhqxu6cjt3&#10;D/e8uStl31ZIucPdaXe0O+PeGBr6QKj01N6RvklN5kQlUAdmK97BV8ZnTqookLN981yN4UqygWid&#10;MlgsjqfGe9loxWaIiB2bKR3S5iy/Z+fom1O2zHjhspn21EAmdWPettYX0u5DL49PPzZVqi909wwO&#10;rO/Zfu2OwcsHOBhCmDXRAhFFp1JLxAjGrCguRkfB0m6vRO1sgIl/mMHwO3pR2CJh93CkrnBQPxki&#10;nNPLYjhYkjFgLarpYkSh1BAKNwHXcrCYjOJIionbAi7BGIO7O4PU5RlwzhBqhaVjJQQzAVxbgFuJ&#10;DahxwiUWqf/BsLqwbSUwoximWoEbHn7x3Kkw0Mk1oleuE8YSprYJ8EWuNgheHp95ZjCf3raumLnM&#10;DxRCwF1XyNx5/fq+wuRi9XMHpuZPCiHEW+64a/CWzMibBvsGdmrHYsoAtZSAwzmsUEBbGoIi3VmN&#10;mciBmwiKIk0KxRNRTa+0hDVHlHNAMOAwkoNrDUZ8ub9YXB3kDME+YWJdVDzhJwUgOYyIw+h4o22Y&#10;eAyw5af+Bn0Zj+WjGbUUgTOmonYPUxrWdApMm4h9ciKAH7FWMXMmE2J4ntCEdXrcpF6RtxYES3hu&#10;GZsgFhicU4C/IZ6IJAZmIg0hYxpGRE65jZZTg8UFY2DaRMMjkkGFOjI+XQXQMzBkbAvGKEgiSMUR&#10;aAWeTWFo8+V4y0kbXtrDqfrhRAdUxixylN8X+GGgQhPajpSWIy0hwRspGA2gZbRBaHLo2nkDjAqa&#10;7bG11nrjQCSFiHJRNS3v4CcupUMMqTgv8IVpDwdG6rg6l0VdM2zJEa7o5nhu1kRawWalbAGrRkux&#10;wYw3agxrE8dTHFjduG+NSW4IrLmOeDxCwzow2cu8ApuKRYa6NhhMAbcOuBhIWTAEVA3haDlE6Bnk&#10;bAtW5DCz/L2jOCRcfHe+noYMOBewbLehjdIJlqoBlNq7Te2MVjKovh2oqA4HwHbsSl41NPPnq4fy&#10;3anrhOTZFc/TkDm5f2bsq3/40r7ygqfe83N7d151++h225EXHctTXvDmn/rasafOnVqc6gCy2oHW&#10;ijzjfw6Q9b0CrbVahcvsA4p96ex7fmHvnduvGfxpJ2Vt/m7Ecu0f8+erE2NH5g7t+87YiweeGj8S&#10;BnrBzVgprxp6bUBLtW117dYKogPgsQBKRcCGMUOgU/Plk6fmy0ddKT67e7j7+q3dhbuLaWdPPmV3&#10;uZJvcqTYFGh9fZcxSyOF7PTmnvzZ0wvlE7OV+ilt6BQBk5NL1VKojcJyx+VOkxCJLQx+9HxYLQaC&#10;yYnNDEDs1FzpyAOHxsRbdm643ZUi7WvdvDiKDGwp1q0rpH9U8oHtR6YWHsmNbEjt3LRn+0B+MKeN&#10;XlH4Oh47BYNwJDjnMLqDQZGOcIedYbAALOwvYfz+eWR/Og3pCrBtDmijD8xrMAXAZmu22TqusnZ1&#10;G9oUt51O+01GhbVEEI2NUkeTg9agjeIdBchiFHYbzhuUDnlQnoLd74DJyPl+WUuFWORwzy+16x/n&#10;7ynu16O1qrFyBLkxHNHU0ybYzKShba7sh0svn515sivl9KWk7KlrBV9rubknd1N3ys4Y0BfmtTX2&#10;P+/9mV9bv8A3B5k0mNYgOw5vDkw0ZYWIcWAEWCZqz4S+AfMIXMgmryYoas8Ro0iALgEwH0xxkKVh&#10;BQq6zlBndQhqaVlJALwGWGMAqzGYbMNOIZ76ExxMsub0ISUm/laz32ih/AbB1QpSIYFmrApjMTth&#10;RPP/NjRgaE4bita/AWs/dlLpbWI2zfCYKSPA4eB1C/YYQfoejA2EikNYBoZL+JxBuxqW5rAUg7Ej&#10;/aKMbyQjYt2aIUjisDSgJYdiCkJIkB8C2kBICZIcdaNiAMUAOy6uvg+HAUMjm/CWCY0HUoTT3hEY&#10;Q2b2XKVcmquXKwtezc3asrsv42a6XDvX5bjCEpIZ1mwbkiEYY2A0wU33Q/QOw2gFwS5sFxCjFrh2&#10;ZDYaGB1p6Tr8PwOgwBnmbY4X5xX+cbKGy3c44JAoSoOrinUcKnHUwhQs1i7UTE4vt8wVOiV1sMbm&#10;Q9QMeF7rFqZlf6BVR87DeAL1ruEsru1LQSOK2jnlhzi25EfRY5zDouhmXt7GjCJ9LM7X8CNbfRcm&#10;QmJ6uvWU0MpOTe45rMMKTuYNh1gZYH+haT0CQFoZve/xsacHNxTuyhScbckfWJqrzz311aP7Hvzs&#10;gdNX3TY6/NFfu/nmgQ2Fvkt5qYGnvGe/efzx154YO5Fgs9oF8KsZrP6zgazvBWh1Erwvc4cFYDtp&#10;K73nlpHh2z+w84ODGwrv44J3M3bpgxfGRA6a9XJQP/ry+RMHnhk/cei5yTNamfKNP7K178d/8433&#10;SovXX39m4tuPf/Hwq4nnIdraiA1+vyE+Txp5Nrym9PJ2DdlJAOkpjZfGZl5++ezMSwO59IYdfcWb&#10;1nVlrh3KpTd1uU4mCE2vH+redE7uGilmAaAcanN6cql65HS2dGJysTrpKT3pK3NeG1PylA5XYbdE&#10;G7sVtxJhJ9gtG0CKQPap+dLpbx068/Q9l224OWXxtK9bpUOTAWcsNZBN3ewIsS07umVyQ9/WomQW&#10;C3UYMQoXUKwyBghXxH5Fq1wnTRBpINUvsTDt4+xnzmHg9iL6dueRGhboe5OLhQUF77SGtC6iPbhC&#10;pEXL+Ei2FsYx6DwGlCwNPsDTEoUfKSK7240Fy4TF16sovV6FAMFKxa0mtfz5ccbBGxlpF033R8dh&#10;TQbV0NNtxUx3AFuNB5UAtXvDEACLyMhT80snXplwX7550+AdkrjwlQYZwLWtKy4f7s1v2XPLq05V&#10;Feo9RUg3iooiEwXl0irMYROisrVeTTSEwVmUX2hMFCcCHuUdtjx3o9UsSgRrJhLuEIvaddFnBOQp&#10;2bbDJVh9cAAmYiiIR15GiK8li1tB4Hw5uyZ49Bxkws5hmRP8RTx2rAVript4FAcV0S4cfIFBLABm&#10;8Lsv0I1Bg5YHE0VMDrGWjcBa9y3nWNe7AdedrwdPvXx48rkXnp+zXEGDGwvp4c3FdM9gJj0wWsjn&#10;ul2Xx/mlycjQhkhbGwG7bxTMsaHDAJYlL3i+aAzPuELCtiVqNR+rxYSHANIMKFocMzWNB8c93DVQ&#10;x53dOaiA49pMCtM9DPfPEkIdYeMV2T3JjEXewTYmbnNHQy+saUZKOnnAo6Z6LdIiUsLUtNX+p4RU&#10;SStCTRFuXufi3k05dDkCvgbSNuFAycf+pQCIY3hWnAmpxfpJznHJncP4ImijEHg13abzDDoAj3ak&#10;azqArU4T+6aDzKV9+Ew9+bWjp6++Y8PzG7K9G7hgttGkjr58/pWv/9mrryzN1tjH/69brrv8lpFd&#10;tiPtS8UApw/OHnr2mydeU6EpJ0BWuyar/bX+s4Os7wZorcViJS0JnIHRfP6N77nsyj23jPxErjt1&#10;66WyWMYQBZ4K6pXAmzpTmn/x4VOnjr18fkYpE2y9ciDzwV++8dbBjYWebNEtpLJWUSuqhL5eePq+&#10;Y4fDQNex3LSznfhncc4g79Brbve94gngw2KQkyYCP1+qlabLtW+6lnxipJi9bCiXuXy0O7t5fTGz&#10;2RCkFyooQzkAe9YVMns29eZhCWG0NqfPl2tHxhfKhxWZscNTSxNzVW9MGeO3YwfWOqw0KF4vimkm&#10;N/F+W4ZInp4vn/3mwVPP3blj/XU96VS2rsLmRB5R5HacsmXfaO9AX1+24LNqtOkLZsUW6atvqJEG&#10;S8JyLHjVoLMrWMyEpPsE6tMCSweWcPrPzyH7G2k4aY7U7hTMecDMVqHqBjwTjZ4ztgZjdYFNaHnl&#10;oqbmqokOtUlMqEWvg3GCqWoQI+RuTqPnTQUIK3oeOiTMPr6IytkabEfAyonWW8MSLUvJwFOiBdUv&#10;4tYxFEXahKFvjsztL2Gl95tuo7t163TKAoDqAFKNVnz8czLUhu0/N/tqX9ZZv723eJlHkYO1IUIh&#10;X9j4yevfsT6vHREUUxCODfg+LBUJfyOir/UmJjVCF7ROJBaF6orIuVsxQBMDwYIlguU3k4hIfb6A&#10;lvt6bA7anPATLNFCZpeWkMbR7EkRozh9gJpxUYwv79e0TEl5ghXBsvb1RVfERou04bclImZOlDnE&#10;NCEYNHGbLsGMJEHfWsWWIkZJxPCRVvTcL4KMdmxsdYftT1z+I72FYV5gBc/pGsg66ZwlbFdCWgLG&#10;UKTXittnDU1iw9pBWCmIdF8tIEqTMtHxky782NoQHAG4joimLk0kv+s0CSTAkBccixbH0TmNPzlZ&#10;wVV5C0XpAppwWy/DKY9hf4lgGQ0uRLP12g5gjKEWo9WGXljcHtSISwNraA1NkwFvDgI0Ji+JQGTi&#10;DMTWVKYhjbI2WOdyfGg0ix0FB5XQICUYylrhsZk6zpcN0lIiG5udJi+hib3CHJvD5pfGQTDGYLQG&#10;4wK1UlnVT51cWoWh8hIHuqTGitrAVif5Qrs9EXXYT5vAzGjyv/PFI9947y/m9mpl+COfP3j/k187&#10;On3tmzft+PHfeMOdPUPZoe8GqJTn67PPfevEc3PnKrNYnmfcKQXmn3XC8HsBWp1CiTtNFdoAnJ3X&#10;D/ff8aM779mws/fHbFduuJQnVFn0a+X5enV+qlo+eWB6dt/jY+cCX6sNl/Vk3/bJq3bt2Du43s3Y&#10;jrS4JSRvPn8hkc53uyODm4qFs0fmKm3tQ45l8SQsFhUz1ba9t9k1rNjKG6+5Qdo6hsBrgaLjM4uH&#10;T82VTuw/Z/Vv6M7tGC6kt44Usuvzrj2kDSE0UbRGHYoTsLng2pu71/W8VRvSe4Z7z3mhPnFuqXJq&#10;bLF6dqnmj5X9cHyh7i8kynGQaMn6CXarAbZsQ4aPLVYmvnHwjLlz+8jVw8VcdzXwoXXSSJugwgDG&#10;BA7F4suGHcKqldNEpz4rIyEzNjBXjRgRufxI3divZYqhsNHBzOkazvzZBLK7stj8b4YgUhzpm1yw&#10;MrDwUBVBXYOlqGUrEauYm87zy5KiO1whxEwGTLMYNqzhGxYEST4dAAwnmLIGBYT8GzMYeH8vRDZi&#10;O5gjsLivhMmvzkKXNVLDNngqHvdOvkjNIDIWRIq39RcuKKaA5BKztengyVcfONN2Cgs7FAmTOPD7&#10;McCuo2n1gSD+6tQDVX3p7OyLBdfpKbh2X0UrEOO4btdNyNWZoC4Hri2hSMHAIKWjoQRzcUbUTfDV&#10;vmMxcDDiEFxGRpsBgXkMAiKa4koEj/OagZg3MEJEthC8BbooNpukS00H6CSC4/H1BwOTAjCxUJ4S&#10;8wQcCSPUxuN9ly5HzZyV1vqLBAkM3GtRY4YiRyueOPyQuYhpX2PAG1VLRwwi463hBL7WNSSCEwK6&#10;rxu7g4Hs0rYb8Ir3cmREGxhwYWJ/Kh4FKKOle2uAwXolqL7+4sLhwVvQaw9gg2kXN6zVTwJggyPv&#10;OphgVWgykIytYG4aLYUCY+ixBc4r4OEzPv60WMavbBcwSmLQNnhnP8e8sjAVEgRFyQQUC8Yaz9eg&#10;5cdHazyvpize6DhQOg6TbuiuiFqUTQy4GuDLxH+uK0KXxfHJHTncMpiCpw2UYUg7DN9Z8PHsVABo&#10;jpTLkeK8aVzaoisj77q0bUEyXBqjxQCtDWA5mDlyePbsww8d7gCykrUl7ACaqIN0dbXp+E6DW6ad&#10;QXvl22fOLkxXf31mvGwDyH3iP976tl03rHuT5Yj0d3N7aWXC469Ov7b/yfHjWOmXlTRV/aGYMPxu&#10;gVYnFquTy3sjSmfH3rs2fbB3Xe59nDPnYp5ErRzUp8aW5ufPVyvnTy+Vzp9ZKlcWPX9gQyHztk9e&#10;ddnmK/qHCj2pfLzuV9FJMyFtkS/2pfNnj8xNx+BDdBD/dXJr7zQhqGObTdOCGssWloOWiF4YAjfa&#10;YL7mzy7W/YXDU+L1/lxqZH0xs31dPrexN5sakIJnKXYbN0QwERMiGLAubcnBLb2FG9Z35Xwv1EuB&#10;0uOLdf/0XM2fNMZMnV2snJ+t+mVNRhPBa7zfiMwHrAbgMkTifLk2df+hsZfftH1kz+ae3EDVV1Cm&#10;RbuMTx6BUb3oL2yNInKMghDWsuK6otYrA+Fy2EUbGBMgpaO8wfYiFkccu90MuTkbC+U6jv32KTjr&#10;HIzc0wPRzZG6w0VoQiw9WgeqBJMh8EaLqWGM1Ritp86iiaZjO4+ctxsK00jE26D8o3Zm9L14oL1m&#10;oOoa+Rsz6P9oD6xhC6ZEkFmO0CeMf2EOC0eXYIHByQkwQcsidUkTSBPsjAU7ZTUZoDVvIM6gTIgU&#10;HGim8cjxb04fPPXywUSRaACuTnERy/IKE1q9WrwGMhHIJne6XJt6/sz0q7dsGrxFMJbOFnqxI7cB&#10;KeGAd2fBlI5OHBS106IkmeUZdC1ik12wL0TE4jF/gpYmcv73GMQSBwsFiKnW9eIEFjKIioiYJpFg&#10;thqZgmvpoi6F2TKsOWsc3eC8OaHYvI5onyr8Hh6btd47Fs//EzNghkejlqQi6wnR2LCjZc5xAUK0&#10;8XtVtBQYRZOUETvGcLGT9JwTpGOhv3cU188onLXO4nwwAcu2AcOhQwPOWeRgzykJrmn82MLph/72&#10;wHOTp2qlOwffeMu6y3ZBGwOtdKQXuwBKNAQYRuhL2ThkcRjPNIX0nWIyOBi6uUA1ZVCuAp874mFn&#10;roJ3Deaw4HHsyBB+dIjwuQmFJcWiiczYST4JtJoRUY1MVRMx3CYBIilmCw0aACsOOtdRvVNkoI2J&#10;foZ09LpNdKgjbeBrDckZPrIpjXuGU5Eg3hBykqGuA3xtsoaD8wrS4ciL+F5pK2aKDCAECikLknME&#10;+uKuKWMAaQ3DJZQXYOKll6dPPf/CPnRORlFtLbXVjq7tf+4EsDq1Dhv1ScaP450+ODu99aqBDe/7&#10;P6778MBo4ebvRjLU+JgZL5/59hcOPRN4qtSmzWrUzwArnet/aEDWpbYOWQeQ1QyDHt3R03X3xy6/&#10;bdPlfR/P5J1rLgKl6skTC1ML07VqteQHM+PlSr0ShL3rcpk3vGv7lqHNxd5cl5tpW1xsjYXHOGdO&#10;PM3YKVyZdUDjifib5vnMdFiYceum8XdqF9rFQJMsANIQWD1U3pn5yokz85VTRXehe7Q7t2N9Mbuj&#10;P58aytp2VnAmtTEN4oYRkWSAdKRwU5YscLDR4ULmhnqogsW6v7ipJz9ZD9WZsYXK2TML5al6oHxN&#10;xA2RMYQAYGG8AYOI7LmqV3rk8NmDpdE+dVl/z7AjwOrxiE1QnsQZ/RQG9CZc3n8NKvUqyAWEsNZk&#10;tRgDUv02uGNB1RWEu8odqAFuA7mNEuExB+WTFRz61eOAK7Du9iJ40SB7TxbSsrD4QBV+WUHmAW5a&#10;nj7xrrVawzDBUETtiUhOQU37ARgdQ2PTZDd0TYN8g+ItOfR9ohfORgd6SYNLBnI5zj08h4nPTgBV&#10;hdxQGjLLIjCckIAYFfk22UUXzOIwxnTcNSIjz+gboVbgCkjbGTxw7L6lR1798vNevXY2Lhj1DrS3&#10;blOZNfzVYhaTVePWcSoBuJgyhk+U62eePzvVs3f94FW7Nl7Ot/ZsRaqYRwgGwwjkhxCSxyPtdFEd&#10;qHYc2YwkYhG6YCBoyaAtwC4zpGYJns+gHQaeaLsyDbAwnvprhGOy9um+7xVpLddsRSCvgzVCe9zT&#10;9+FhWynCLYaMEbvI9LrOvzBiUXQr7ByRWSaPWSFq3Cpr/JZQMlAQwqQlJCyMiBFMh7MIvADSEhCM&#10;wFXkrE4sYrWqS/7Sy4+efvmBv9n/auApHwCdP3RwqnjzTbu7RzfCq1aRzoqYWevMyjU4JW2APteG&#10;m7JRrodIEXU8LTcWeoox9AoLFRc4VTL47QNVDKc4rsym4RkLu1MePtBn8KXFPGarAVxJkFwss0Yg&#10;Y5rzLy20vwxENpkpA2paWWjSLcYq0S40sXFrdEAmVLWBxTk+NGrjvZuycCyBujYQxFB0DO6bruGh&#10;s3VAA/mUQJ7zZaN/jaejCJC2QJdrRdD5IigtFk/b+r6Clclj8vknS4e/df+rtenpIx0YrE7TgxcC&#10;URf6XpKgoDYGzW/gg4H1eZ7O2oXvBWRVl/z5J75y5OHxYwvnV2GzgtVahj8sIOt7AVpJI037nk9c&#10;sePKN66/t399/gNC8p4LACxVnveqXj0MCOBuxnLSeSe96fK+wXx3Kp3O2anv9sUYTSYMNGtjsVYZ&#10;zl5xmGJtAEy29DHNtmi8cJnTurjkJgCZ3WKaYMXKFLHo+dXFyeDF18/PvTaUz45s7M7tXt+V29iX&#10;dbstxm1lDFRDqGkip+J4JQspRGogl04xxoZAuHZbXxdCo2ulejC5VPcnJ0u1mZPzpfmFmhdowxon&#10;C04AX6j7S985ce7QbNXzrxrpG5GC2UoDoV+HVzuOhxb+CkO9WzHg9qJcXYRvBbDcVOzZ0+aaTgTj&#10;E9J9DlLdKZROejApA27zpph0+XUGZJqhuN4GTjMsvbaAo//+GPjvbMPQbQVI0kjf7UIzA/1AFaZK&#10;4GlqCmgbhoLtbtXL/pKwU44YrpZb+PJvE6ge1ZfcG/Lo+1AP3PUWzFI0d8SzAgsnPRz77bNYOlND&#10;znGQ6oqEzSZM7MuGQCEgLAtOb+R6T6qzPpXr6DRN2iBlJCwp8fLci7W/fuEPnqvWlg4iirlonMyS&#10;LUTd4WSZPDXW47VZSaw1N24hikBrc2xm6fjWDZt6t3VtHnVSOTDXhdCEgKuEWatYUXNbHmkXByhI&#10;GEhjwA1HKDRIMNg+h5nVYHUO7QpwplqW+3ELsWGRYZIeWez7XNkamq0GS8rY6pQR/34+cGJakreY&#10;V4bIXYKxlkbLXKRHsDGmSeVTjKpW89Xq9KEaHXgN9BSGcU01xGl+FtP+BLj04DILQvCoRW4I508u&#10;nn7ob/d/+8DTE2NoJUrQ0e888Vo9k13/1t/4zW31eg2Vch1OyoaUYlXA3hDzpwTHcM7FvsUqAkNI&#10;SY5wFVChAHQxwLcEJjVwYFrh06+U8Qd7DS7P5FA2Ald3c9iuwt+e45iuG+RJN01FBRg0ePOys076&#10;kIT2KgJSgAZBx1OWmjQ0RX9vMFkmvmZVpeEw4ONbs3jvaBo2B+ragAxD0QJO1+v4zIkaTswThMOR&#10;ZxwSbNm0YVxOoAB0uxZyloz1jWuBq8Y+p+F5HkS6gIXxCf3cn/zxi7Xp6ZfbGJ5OGX/f76w/Suyd&#10;jfrUIGG8p+47dtRJW3/0pvdd9jP5ntTuS/3lizO18w9+9sDXnr7v2IG2ernWhCH9sIGsiwFarAPI&#10;ajJaXf2Z9Af/3Q13jWzt/lCm4Nx2UfVPcJEpOplU1nKFJYSQXLLvT5Elrx5WayU/xNqh0Kuh9dXa&#10;iQKtGBsLLVM3J6GVSgHU2PQaJ4fG3xFrqSxtwMcXKxPji5XxrDPbO9qd3bahmN24sTu/rujamcAQ&#10;Aq2T0iJoY5adhKLxZJYupt2txbS7dWNPATdvGkIlCGrzVW9mulJfmq7UqzMVL6j4ofaUMvvPzU/4&#10;yrBrRnpHpBBWaAwEDHzvGP7o0Z/FtvW349Yt70Cf6G9md1GHd8uEBGlzFLZkUD1bRVj2keqPQFUn&#10;YbzRgNXNkAsl9Dgw9+wcjvwqA/23bRi8tQDJNLJ3p4EMR/lbVaglHY3Gi9hIMck8YPnptEX/R6xK&#10;NIqe+LOO4jOIIuE7s4CuOwrovrcLskdAVzW4BlhWoFolnPgfZzD35DQcSOSGLIhMDKKaGSEMJiCY&#10;gCE15MIt2lEAbYdcIkmAF9axVF8i4gzz3qz65st/N/HM0UderNWWDgFYBLCUKB4NVitJ9ZsOBa2h&#10;g6hHLePmmkvFQMsNwzADwB8Y2bGwMbN+xLYk15aA0SEYY/CFgWCEDLGkT8SabBZbxScsds5qbo5c&#10;MMiQQZaj8UNKiHuZAYwLhEUG6zxbhbn6PgOfpAfXD+QjYRRALHK+dzswXpewBRA1dJTLCxprWhpc&#10;+JdJxmAYg2XZCFiAvnoOl/XvxMTMGCxHQKvIviEMtDr50vnXvvFn+749M1GaQ8st3ABAeW62fOqB&#10;+x/ed/nl6V0/8iPrjCHUqzWk0jZsx2pqu1Zcglj0vSmfwuuuhVLVh7uGZ1S0JhkGuIBygGkQ9p3T&#10;+IWXq/izvRzbUxks+AJXpANgWOBvzzHMVAhpGEiRSJoAlrnEL5N2NoAWTAysGqxWBKqUaQAwDUMG&#10;WhsobVAJNWwOfGxLFh/YkIZgBD8WrdmSAMvHn5ys4htnQ0AydDkChQ5sFkcUNh1yhv5sCmkuEMby&#10;hg6pngj8EIxLcGlBMQ4rk8a5A/uDp3//fz859cKLD8a1pJ64ZkkAor/PAKtT+konVks8+vcHD9Qr&#10;wf9+84d2f7J3OLv3Yh/g/OmlE1/4Xy98+firU2NYLn6/ULzODxXAulRGKwlcBADx4V+5aduOawc/&#10;li267xCSD1/0FWJgli0kbPF9zVlUofEWpmpTS7N1DyuFfGsJ+lbe48uBlkpIKRotRdkCWk3A5bT+&#10;TG7MMrgJ8NVoL7oArIof+AfPLbx6dHrxSE/aHV7fld2wrbe4bn0xO8Q4gxeqqCXWvqrjaZn2iuZK&#10;mV5XzI0O5jNGGyhPKVXzQ132QzVXq9cZOKsro/OcWyIOrrW4gVEz2HfiK+jJDmPbno9i0V/orDli&#10;0ek8rBtkRl2khtNYOOTBzhGYy0EhdWwhAoDbx1HQFnCOMPvsLPQvGIT/dQuG39INVxByt7oQOYml&#10;b5QRTIRRjIvF4/YIrTiSNk6kIIofo0VfNUJwCfGfqwYix1F4WxHFewqQKQZTjcTFyAtU6gbH/58x&#10;jP3VOChgyPXbsLob+qWErIcRdN2ASCI1nAZ3Y2+tDm+VEBLZbBF//szvTX/rxb87DKJzRHpOG70Q&#10;g6xFAKX4s0GD+1guWE1ioGQLsXEPNsCWnQBaWQCmkMunPjR648BAJsvtgg3BAS0EtA7hMAuScSij&#10;GsmQy6snZwnmiUVsCgGSC3DBm7EqBgRuAEkpeBaDYQp2WkP3MciJXnQfmEVlvUIYZpFTZxGGWZhi&#10;AWrEg33uh7Qafj95LcNAKSDsVggtBqZdOLwKAwl7wUEuYAjyKQSWgmhDls3A45iNDY1BCoDFOAJN&#10;IEEIjAKIIMEBZtYUUVNswGoZArk2VNrFqN+LIiuirirQ2qBW9usHn5147pHPH3q6XguWEgeAMMFa&#10;iPrM7KuP/qf/OPH8n/zxzdd/6lM3737b24q2zZuayFVpDyIMug5Gi1kcrAYoKANHrgQgSVbLBjDI&#10;OZQtME8aL59V+GmU8Yd7CdtTaSz6Fq5Ma6TXAX93zsapsoFDDLZkaCgQWJudRNNKbxmbZRIgS0PF&#10;LFZDl2W0gTaEmjIo2oSf2JrFPeuixounozvHEQxZy8efj5XxV0c8IAQyaYE+JiDiTaN9oiwAwGyB&#10;0bwLg2hSuONaim1DJg4eUfMnT/nKq4eT+/bNnHjg/udU3Xs9PrQlQYi3SruQvksgdSFWq92jKynZ&#10;4c984/iR/U+N//b7P33dO7ZeOXB3Kmv3crHSsFwro+qVoHTwuclXvvbHrzxZWfQW0cpeTL62NYOu&#10;f9jYrO+mdcjv+cQVhevv2fzOfHfqZ6XFd/+wvJDSfH3i6Cvnj5YXVgCtCy0yukAPOnkOVQlqNEww&#10;WwlxOuoASwCtppbGSXyNPymlNInpSn1qturNH51eOtWddvo29xaGd/V3r884MhVqg9DQRXk1ERHj&#10;jAkhmUhZjtOTdiP9DHXBV4p8pWNDbRZP03MIZpBPDWB3/1XQRsGQwZotdUWAy9G7J4/aeB3ViSry&#10;2+woqaIDPULx7ZcejnORJ4GF1xZw+GcPI/hPmzH6iSGk8hyZqwG7L4vSN2oo7/OhlQZcsdJwo6nB&#10;iK0aKIp+gW4U0VgI7xkYz8DZYKPnPV3I3hANvJhqLPztsbG0FODEb5/G+P8chwoJ+ayD7CAHk3HL&#10;MJljHBqoCsHuspHd4EbalLCzPss3IbrtIm7Y+Mbs04ce1PNL56ZjUNUOsqqJ1mHS/Z06AP9GMWsY&#10;mNaitchSAFUQieLrAPw37L0pv6FvOA+rJVa+ZE4nbhc3MuSaNhDU8sIGWBTIGwvqSUgwlxAuBjBz&#10;ApmSgufUEKR7IhuRdA1mPQeeSdprd7jtzPe7nfeD+jDNLyQN1LBGOEBgimCbaFiAVwPw8y6U0hCG&#10;Ry27tQ+msSfZd/+hYx0dA4PgHLZtIxfYcLWNcmgwN1mdffGRk0/ue/zsgXhdlhMMSZBYdxaA0ASB&#10;qUxMvHB+//7117zvfUWBEFqptZ+DITgc2NOdwbGFMuZrAQZj/3ZaZbMJAFiMYUgIKJtQYoTnxxV+&#10;gqr4vWuAHZkU/NDGFpvhE+tDfOU8x/55gg4BR1DT+b7d5SEaRoqF702xO+JWYePfVMRyaYO6MvCU&#10;wcYsx49tzeDGXheGgMBE76nFgKxdxxcmq/gf+wPMVg2YK9ArJDKMwW+7/wQDlDaoksFgIYs+24oZ&#10;tFXuUyLkenuwNHbaf+y3fuMlVasfj8HVApaLwyttuqV2TVZyT1sLVLGLAFztwdLt9Skp4eGVRY9/&#10;5jee+Er3QObJN7x7x/Ubd/fuSWXsLiGZoxWZyqJXPrF/+syz3zhxeGG6WsLKQSGvTY/VqS36Q/tx&#10;qYwW5qcqammmNu648gClZMqyxcZ/7rIY+Kpy8JmJJ/c/cfaMCk2nfKOLCZFvB1ntfzaJ3oDGcoPT&#10;2L0dLlqO+LF2hjX0MymA/ATLlW78HBHZmsiUPH+p7AeV86Xq9OHzC+Pripn+LT2FocF8upuxqIHT&#10;EGpeAHA1x4ibdwPjTHKCMtF4OOfRJxM2Rvp3oys7AE/VL6z94ICqG6TXuejZU8DEI3VUxwNkRm0Y&#10;v7MdFxFgFJAe5mDCxuI4Q3msgiP/9gi8yQCb/90GZPI2rE0cXR+REAM1lB+rISwpsDQiB/ZkMiS1&#10;PJpNU+gS+9sYA13RIBjkbsyg593dsLfakZNmncBdDlZwMT9ex5FfP47znxmHJoa8I1HYyMFTgA7a&#10;T5QMwZIBaY78xhzcHhthTWEVnh8MDLWgjr2bbs3s2XB9/+P7v+aBaCmxgZVWKYydKP72EeykFsKP&#10;fgdzAMoCqKXcVHDbzqt7bGFZcCw0BdUMbdFH7KJGySMfTt4ca29aRrEoIkfraKJTEAODBXJCkAhh&#10;TdqwzivUt9VAqgioCsJ0CH9bGqleDebHM73UAnD/Oj4iYKXzGt7mAOQwSMMgtUHIAFnRcMYjcCUN&#10;A8eFjT953GbTiKMVlzkgmTW3xGWK5Ri0McYgAwb4DGMnZ8+88OCpp6fGSmcTa7LBaFXitUZJoAUA&#10;qd7e/NY33T5iORZUzbvgWjIAAmMwnHKxuyeHZ+rzyGiNopTwiVbd7RUAhzGstyycYQwVpvHKOYWP&#10;PVvB/+8ajTf2uPBCF0PE8WNDBt90LDw2o1EJFFKCg/GWd1Uzl7MhO0A8dRgf1iKg1ZouNJpQVRqe&#10;NrixV+JTWzPYlJUIDEWh0mAQnNDteviHiRp+/aU6xssGcAQGpEQv5whWzBlGfmElQwgticuK2fhe&#10;pDXruQl87LrnnvRrX/xyz+SzzxxOHNLaJ/CSE8ztflJsja/sAkCLOnztJLfRbaxWg4FnANj8VJV9&#10;9Y9e/g6AF2PiwUUr6BqJrpGfYK46TRVeKkv3Qw+0ll2A57910n/+Wyef33PLyKkr3zh6Rfdg9op8&#10;t7snW3R3W47o44I7jP3ggFetHCy+8tiZBx79+4MvVEt+FWuESWLF+AljFwm4NDpPLTb63wKtCY9k&#10;/JAdL6RaDLpSrTYP+YmF1mC9LCIiT+naZKkyPlWpzZycW5oYymcGN3fnBwfzmWLaFjZnLHY0oIu6&#10;eM2RcsbAWYul4IxBawOmGDJOFl5YA7uYGAhD0D6huCeP6jkfUy/MQqYN3F4B7XVuIZCJwFZqgIEL&#10;G6WzHJUlD8f/y1F4RyvY8hubkd/swurl6HpHBu6whdIDFVTOeNAWgTt8RcYYUWS9YGIWC5qglhRE&#10;jqPr7d3oenseIithKgZQBpSXUCkLs88t4Pi/P4apR2fAIZCzbOS3CvBsG8iKtxdjDPxFgtubQtfO&#10;TEvFitWAVhRMLQ3HzuErCgcmXszMzU2cSgCtxibWyc24k6d9cv02Rg8aa82LWdQqQNWuYjHcnu3P&#10;cikEbAkmODSLBwWSrakLGZI2Wi9xm9kwA2M0GEuEJnCOUBkIYyAgAS4Q8gjM5pZclI8HwAYLIvQA&#10;MlDcgjfAUbvKIPc0muCteWEbk6Q/UF3V9wVbtUILTDRdqfo1vO0KjPF4rYYwRLDmBdKLFnSaQ0rE&#10;7SK26gYLxiCEiFzgjVl2Bmz87rVQTvO3x+jMECEMAxhtMHVsaeyRrx18pl4JpxKbdinxtdHSbsiK&#10;GppTOXjFFQO927YVtOcB5uLqUGgInBGu7yviRNnDxHwFac5gc45gjRCCMH7gzVLgNAglaJya1fj4&#10;01X831cZfHzUoB6mkNYC7+sL0O8IfPWcwGJVwWlotpZTWpFGi7U0WabBblG0zrXSqBmAg/DuERcf&#10;35xGj8NQVQQTOdPCkiFSloc/PVPD77zqY7IcxS/1C45BEbG97TeyZEBoNBaNQV8ui02ZVMxmrTWE&#10;QtBBgExPD9t+15v7p1571dW1erKlVsPyoZqkBKEBemgNgMUugsnqZANhOtSnJBGR1HQnwRfa6lnD&#10;iqmByZNTk6uZjybblCYh78Gn7/gc+5cmhl+V/dn/1Hh5/1PjrwA46mash25//85r1+/oubLYl95c&#10;6EltcNJWFxdMMsYE+yeqmXPnKmeevf/Ew0986cgrXi1cWKV/u4ZQ7rsGXO2C+STL0DBw9dHScjVM&#10;Jp0Wu8UaupoMQOn4Z5LAy9bGBHNVb3qu6s2fWShP9mdT/SPFbP+mnlxv3rZtwSGMuQhIz+IwW7TA&#10;FmcMgkebqM3sKBS4MeVHF66a2teQWYmBN3TDL4dYPLYAxmw4XQIq6Pw7yETCeacXKDoCYsxFpRJg&#10;/LMTqL5cwYbf3IShdw/AzRHc6wFrfR7yAYHSM1WoxRA8Gx/ndcNQsGXzQIGB0RqpPS563lFE5pp0&#10;JMJdigJ8acBBZS7A+P8cx9nfO4PKZAUCFnJpidwWAZ4CTPvzZgCXQH3KAEqie1cebp+FYFGtjQNi&#10;Dx+tDbKpoihke2hubqI9m6uTdxZ1aBt2KmQs8f+CFrXOqrdec0P6xqHtI5wJTlLAMGqNvTOAkQGY&#10;uGC+JSHKZjOsBbyb7zWoxXzG5Y6ZKOySWRaYa8AXOXJHbQTbDOqbKxB1A+HlEBYJ/lVA6lWC8Amw&#10;onxAFrfHWWPy6l9c+zDyFROKEBY0qjsUKBe9Hs0YyGIQoQV7hsMiCc+RoFQcpL3GwZwxBi5FXGQa&#10;XlAx8on/26X0TJpxMgGCcwdLJ+uVcCmxWVcSIKscr9XGupSJq+L48wt2pq+X6ziC6WLoUQIQGI2U&#10;4Lh9qAtfr/kY9wJsSjmQWDtgIRr9ZtgoJM6CYYFplCqEX3mujjNVg//PdgPBHATKwu1ZwuB6ji+d&#10;t3BkKQQ3JspHjCc+dXzwjExKo+EZAwNNkR4r1AY1Reh1OD6yMY27Bh1YgqGiGqpGQtYJUKY6/p9D&#10;Hv7icICST4DD0GMJDAoRAcsOiEWAYS40CCyBK7qzcDlH5QJtV4BFnllBgL6duwvdW7dlZ157rY7l&#10;GX9JXRa1AZFOjJVYBWytcZSIA4MYOI8SREMiqFWYd4U2XXfis2mAIiRnO64d7Nt988i2gdHCSCZv&#10;57Uy/tJs/dyZQ7Ovv/zYmUOzE+UalucoNz51Yk1SAnT90IEtebHAqu3NTrrPKq8a1u//y9deAXAU&#10;QOb6t2zesWFn77a+dbmR7qHsukJPasByROp7KmPxqK7RpBZna9NHXjz3yksPn9p34rWZs0RUbtO7&#10;rCmW6/zbLwlwtWu4OrUVk1S7lwBayRiVdNz6abQWM/H3UonWogtAlr1gsewFC2cWyuPHZhYHNnbl&#10;B3cMFAfyruMwIq7WKHStJ8rAYp+cBqNlSQZYHEqHoCAEBI9YLWMuDLbqGm6PjfV39yOsa8wfK6Fr&#10;iw2nW6CZ4Nihh6BDQOYYitskrDGGpbkQ8weXUP+xAyi9UMKGX96IbJ8FKYGujxRgb7WxeH8Z3rgP&#10;Zkeu2w2RPCmCrmjILo7uNxdReFMe1qAEfAOtAJ0T8DjDzH2zmPhvZ7Dw1AICGNhwkeuRyG5gYAKg&#10;DvmN3AJ0zcCfMijuKqC4Owddo2Ui+Y69NgBaaTDDMFeeLs8unp/FSjGnn2BBVzsMtK+5dsCVnPLx&#10;Mm4qvH7Lrm4HTAohwSwRmWeSiatd7GxE5mJgQzylFunleNxyapGaETvBBYfRBgwGgluQTgqBY+CL&#10;EIVzHGq/hfIGF+AeLM9AM0IwwlC5miH/jAJTHLBYU3PX7O18L07t/wxsVoONY9rArAsR7FZRr65R&#10;MC0Gd8lBalLCCAUDBkpJkBRgYbjmfcbi1mFyMIQRXfzbE5vWMxNN4tpCQoKT5CJMsCFJtrWaYFwb&#10;T85ubpqck5XL2YwAo9Qyk9MLs+uRFcKOfAozI914+PQ0znoBRl07khisJRGJNVsbhIDFGGa4Ri3Q&#10;+N1XPRxeNPgPl2tsz9ioBw52uISfWc/xTZfh0WmDkq+Rin3Ckoe0yLA0ygbVhlAJNTRp3NBj40Mb&#10;UthZENAE1OOhG1uGKFgBXlwM8R/21/HUuGqGefdKgXUxyFIdKGkJoK40pozB1mIOOwtp+MZc5DIj&#10;aKXgpDNWtr/PmmlN3jU+dQJkIQFosAaLxS5Cj0W25Glb8O7hfCa9sScPW4o8B8JD5+dPHJ8tTVPr&#10;5ZpVuj4Nr8pkHrJ1yzu2bb3lXdvfObixcD3nzEo+6Mg2YNeN69715g/tnps4vvDQc9868a3n7j9x&#10;/OL28x8+sCUvsZwkhWfJIp+kBOn5B04efP6BkycBuAMbCt3brhpYv25r10j/+vxQV39mIJ2zC27G&#10;yq7amTJkjCZFcZi0VkYtztZm589Vpk68Nn389WcnTpbm6ou1clBq61W3T3B1aB+uOZ/z3QKuTiwX&#10;T9CgTcfcuGA1GK5KAlSlo/ZPA2hRpsV+tSYYlTbe5FJ17NxSbebw1MLkaHe278p1fcO9WTejlcFq&#10;gKsRpc2IxQNl0VfJDRaqY6j5VdjkoFqtwEmlwLnoeO+RaRmJkiaoikJ6wMbmdw3h5JcN5o+V0b3J&#10;hd3L4wnAzqvJBFFUcnazgEgzlM4q1KsKJ//7CSw+s4RNv74ZfW/shmsZZN6YhjVqo/xoFZUXKgjK&#10;YeRSFkSbT+ryFLreUUD2inRUkqoGJiXgpRkWXylj/H+NYearM/BrChwcGUsiOyThDvJmS3PF+yUB&#10;CgmVUwpObxoDNxchHQ5VUa0dgzNw8JZXUmMyM/CRhotZf8a8dOrJI6Wl6WNtp8/VWNdOU7Kd1mHD&#10;diTJpob9+S7amRscMgTpmChD0AgGri691jAQhCUjFiIM4NpubMLa8nBiZMC5gNIcDd0t5zZYNg3j&#10;LYLNh0gdt1E8xlDdAGhbgRGDN0gwtwRIHXHgLADaid37NaE5LpZsevzQg61oIEAqjlrRw+K2RaBg&#10;AQEgDMAEIWAGmfMc7gSHkiEszsBkOl4/a7f9uBAgHoV2s4QcoNk+57QmKOXEmxYRKlSA1gDnITGW&#10;bDtVEn9Oan6SdS1i6xmrMyl9IkArAyEiMEiXkB9TUQY39RYw7yk8f3YG3FcYsWUTLaym2QoBCMYw&#10;IgQcAJNWJCz/+qkAry0o/PoVGu8aNgi0iywsfHgI2JyT+NI4w5nFEBIanCeAVsxiKQI8TchKwrvW&#10;p/DuERc5yeBpFlE2XCEjPdRJ438cC/A/D/mYrxjAYmAMGBACQ1ws6+0vZ7Ki5z+jNDIpCzcOFCE4&#10;hxeqC9+LsaO9MRo68I3y/Poq+xtH5OYBwTnXhnjkM9IkPpMCdivel1wGWCIGOpwxpC3Z15tL9Wzo&#10;yg6FGhu39uQHDKOw6gfhbMU/dWJ26aETs6X98e+z2hj45OPoBKPVEOarnqGseM/P77172zUDH7Ed&#10;2b1WI8ZJyd7Ne/o+NLK9665r79j4d1/7k5e/On5sYe4i2p0/VGDrUoEWtTE2YRvoSHr9+ADqU2eW&#10;ajNnS9O2Kw+m83aqf32+q3ddrqt7MNtd7E13pbJW2nKkazvCFpJbxpDxa2G9WvIrizO1hbnJyuLC&#10;dHVp7PDcbK0S1MlQoEJTa2lTlvWoa2196k46rYusnG0UxUp2rx1gIUFhAsvjipIRBUktl514DUlA&#10;lY1BVwagBsOVQWtyMUUgb77unZ+f8BaOz5amNnTnBq5Z1zPUl8tkDVFTd5D03Wk4gbNm8gmDzRnm&#10;Fl7HY0e/hPdc/VMwFY2wGkBJgEsBzgQEk2BECEMPRjBIy2n0oUCGEJYVMoMOtr53HU7ddw5zJ5aQ&#10;r9nIrJdgdtyS6/Qux83W1DCHlbVQHmOoVQ1mn5hD/QMVrP/FUaz7yXXIDjmwtjD0DOeRvdLB/DeW&#10;UD5YhegT6Lq7C8U7chAFAVPVgODQfTZK5wOc/d9ncO6PxlGdi84CNgTSeY7MBgmRYdFkYQcg2MCY&#10;SydCGCMxeGsP0oMuVC3KRAOPon2Mr+A6LqSwoLSCMQZMaaSNjbKp4I+f/H+f3X/q2Uc7MFmdTPZW&#10;A1m0RgsxeV+Guf4eVUzncjoIBXMsMGLNlhPHJdozEwPjAgQGo+MImOZqZ/HUFoHBikG5AZGCVgLC&#10;dcGzDNVaAFZKY+BlhbFhG/VCFVadQ2sNtdmgehfB/kcG+ASwKHOPOIs3beCHfgKx6RUQ7yaGg+10&#10;YK6T4GFj5+OQnOAjBJ9VsGYYVApISYBBwmhzgcIUR/p8D5pfGUsHYCJWRPshPKhqOfQWEu3CZFu7&#10;nqjhlLgCAQALWtdIhUthrUbCcVg9DJBKO6uKujv4H0MbQsgM7lrXBU9rvDYxBwODEdtuThitBrYa&#10;J/0+IeByhtOBQsgIY4sGP/1MDS/v0vjlHQY5O2K3bslyjGzh+MqMjacnPJTqCk5cnQ0RPKWhDWF3&#10;QeAjWzLY221DGUI1HqXO2T4UC/Gt8yF+92iAV8/HEnc7CiVfLzn6OIcGW7X9aTGG6SDEDIA3DhQw&#10;mnZQDzUIF1QhgMHA9wysjIW5U6dmzr/66gSWWzfwxP7BiYgrrVMActFeAquNIGn8H5mxZZ9ryRFb&#10;iMFi2u5bV8j1ZWy5zhKshwzKU5X68QePjB1d9IJjFT9o5LN2AXhjS7KAGqJp6nIUEQa/raXXqHO6&#10;ZygrP/KrN79j467en+CCXXSXy3Zk7/ZrB3/+E//xDdu+/Acv/cHBZycm2lg5P7FE1A8b2LpUjVYS&#10;bLW3oJPRNUldkmUM2V4ttLxaaM2fr07jhXMCgJQWt6QlZDR1zLgxxFSgjQqNbmPQFJaHZDY2rOSk&#10;xVop3t/DdMKaLFenFiJWaSuyBBBt6LmCxHOuxe9XKi54DS1XUseV/GzcWKbiB+rg+fnqqbnSzJae&#10;/MC16/vX9eXSrtYaYZvQstE+5AlBfME2OHj2y3BzWezuvQEFqwiHp8DBoUjBVx7OlycBMhgorIPg&#10;ArqRnRgX0aAUwu21sfneYcgHLUztn4dX0ujaYkPkWNRK1CurJpmImZJZhq6dEvY4oTwF1OYDHPuN&#10;o1h8YgEbf3Mrem/pgs1CuHtd9A5LpI/mIPs40rucSAdTiuwgVF5g+pkFnPg/T2DuyRkQGCQkXIcj&#10;Myxg90azd8ZfpbAJgFkMpSMeggrD+rt60b0rC11TTasKTgyWsHF88bA6cPSV6uV9V6ZG8xtsMkBd&#10;18yBuf2zX3jhM88cPfvqt8noSSxPmV9tPHlVJut3H/0IffqOz7FVtBDN+yPlpuBI6dvSNpIEN14I&#10;l9kIfQ0uOKRjITAGihEgBLg2y2JL2j+qKYPQMciVOQRxBLwVbQIYmJDALBVBOMpGL4IUeKiAQh4O&#10;5UETCt6YRmZ/AFxrQTMg7zvwHR/lvSHYmRDFl/IR4NCsBbYak6UMrezCH7aWYfSCwcFgasDU9nlU&#10;3lgD4wQTcHCZRmgA5oboPu+geBjQtgTSWVA+DY0AhlTkcUUM3HD4ksMzCsWQoGwGo0IYrcGkhGSJ&#10;EHPOYRrvT8ykGKNblhxcRPExRsPnAiIEmAqQ1QQYhm8HC9OvTJ44h5WxJl5bOyrJ0DfZ0+nDh/ad&#10;fv7Zycvf8a51SxPjMNrASVmwpLVsVyAiKBVZKEQO8qxZTQNDSEuBt6/vhQHhwMQ8lA4x6tqwGSG8&#10;wCWIQqg5LnNsnA4VykwjVITf3+fhxRmN/2uPxk3dCkHoYkha+Ll1DNdlU/iHMY4js14UrG0IfSmO&#10;d6xP4a1DDoo2h6/jaBwRIm/72F8K8Tuv+/jmWAjSBFhRKHlWCKyXEmm0RjM7LROXMZSUxliosbEv&#10;j5v7is3oH9bq4gBgEM1k6TiIXBvUa3VYuSJKM9Nm3z/83WthpXIqcU2yAOXjPVcmdEwCy+ddmCVE&#10;tjfjjqQsuT7jyHU9abcn41g5wVhRcp42ALQ2tfPl2ktj8+VjC3VvLFBmyhB5aGmPG9P1lABtPoCe&#10;aB3RHIDzACu3ASECgA/80vVv2rCz5xOXArKSH30jube89xf2pi1H/N6+x8dOY/l0Y3KP1kmG7Z8b&#10;bMmLKCesrXWYpOqCNl1SEIMFP8HYJON6ZOLvQoVGqNAkg5/R4fF0G0AJEp8+lnts+B02Mrq4tuE/&#10;Ccu1Vlux0W+RWO487ydYroTrN8u0QBY1zCmboIuIdC0I1cGphdqZ+fLs7qHudVeu6xvMOVKGOnI6&#10;XqbVimliwRkkMaSphgOHP4On1Ocw3HslCm4/QISQQozPHcf4/Ans3fYWfOLGX4IBITRhFASdBFtl&#10;BZmV2HTvINwBCxPfmcXCAY38qAVrwAA2i9p0HVgkoyJn8exGBjvvoHzaoBaEOPfIeVQOlbHpV7dg&#10;+N8Mw7U4ZL9AcSQFMgympiN2PCdR1YTpP5nEyd88hsXJCiw4SFsWMoMMbj8H49HjmFVWOreji7J0&#10;2Ed1gTDyhj4M3tQFrQnJgS9GHGkni9Ozx6t/9sDvPDXYNcJ2brxuxA/rtFCdPXPq3MFXSuW5s2gJ&#10;ituN9jqJ3+m72eaT95/nex6IESnDyq6BxQmuI8FsgUC1vI4k51BaAxc4T3POIyG2ZLFfGQPnvCWY&#10;FHFMEi1vcxAiEThjCirrgWo+7GcV6gMu2HYfYcWHqTPILiC8V8Kr1GCfyoKHBMNNQyYLxiOBeZSm&#10;zL4/eYTfT10WI5AiONpCuKOG4PYaUmkOrjlqjoGqVeBKCR3aSJ/msOcZjLQgjRclDXAOQxY4dDNo&#10;OZKnMYQMoFCDOxYYX1tsbnEBpUIYFXnECS6iFj8RLG4hrTmYECjXPSxqD2R8aK3rvb19QXd/P44e&#10;PFjtcFBNHgREAtBrAGF1fOKlZ3//978ysHPnT/Zs2GhV5uZRLdUhRAAuecudnVuRxo8RLEusYL1q&#10;SsPmHPeO9iElOV4Ym4XnGWxwbWQZwyqkc/MyNDaarZbENGc4zw201njunMKHFqr4xd0ufmqzQVrY&#10;qAYObilwbN2ZwpcmBB6drGJTiuGjG9K4slvCMxQbkBLSlo8QHv74lML/94CP2SUN2JEWi3GGIUtg&#10;kIlmRttqV8cGUDcGp/0A/TkXd490weUMddNygeecQYUKnhcilc2CMYJSAXSgYIjDznehNDFh7vu3&#10;v/TE9GuvfSd+uFjDS0lA1Qx7kILLwVy6ry+b2pKy5CZX8tGsYxcdKV3G4IrY3iU0BoFWi/N174Uj&#10;U0v/f/b+O0y29K4Ohdebdqhcnc7p7pPDzJmck7JGGiEkYZCECBL4EswVxr5YmHtxgGsMtnECgwkf&#10;ny2ykQUIoYw00mhmNDnnOXPmzMmpc3flHd50/9i7unfvru7TZ5IGW/U89XSurtr1hvWu3/qt9dRc&#10;p3fSWNszdpmV6kcQSMCGA/bjrPSBpiCM5XhoAoD+8C/cfM2Oi0d+hHFafSXTb3i89NYP/OTVkJH+&#10;nYMPnT21DtDKlxG/rWCLX+DygtwGYXJAi2fKYhvdsx0IgxCpHQC2FFZ3WskBH7NuuK+hLf8FsVx5&#10;AIkcw5Utw2a7FT2s2EP4GT1XESClBIgtA65i+lFqY1QriuVjp+eCk0vtxrWTo9sObKnXGLEItcl0&#10;H2KZ0UrAFoXVMcoIsThzD85pA6kSalsbBaKAkltByatisTO3thCVvjodaTCHYvu7x1Dc6uKlr0xh&#10;4ZRGdUFA7FCgVYDqFHBhteu7UUmpyBkC6iUC9wxHe95D61wPh37uRbQe72DnL+9EfXcBdF6CagNG&#10;CMywQHNB4vh/PIFzv38aURDDg4fSMEdxkoH5SRxQP7dwUPILcwmMtFh8MUa3o7Dt5jFMvH0YYIBu&#10;m8S0tA8iCAG0xlzjXKx0PHNq9qXZU7NHHgFslhnIlmO6uQ1MbXZs/tadHxvk6bZGhg3AhFEY9Zhe&#10;pIboDjUcWoPEMUKWlow5S9zBjYGFgSUUdD3bNGvBDYCCB8UDEKlBHA5FLVhq1EiSbJWBHYzGAigS&#10;8EgBmsFbqEPcGeLkEIdb6EJIAhW5MOMcrQ/FqP15B+JcssmAZM76hC6XqROR4RsEZKXCF1cJzA4t&#10;Yu6aeVQmfUBSEEtQFICmCkuextCsh+pTDlSXJlRAnUDxEJSUoQgDtQn6tzRhgFxLYJmFCRVYrZg0&#10;p2wwSmQcgxIGzpCWeTW44IkLiZJglMLGMag2EBI4plpn/uxbX3nk0KEXZgrFYgOrY03kgIMqxeoG&#10;qBhAtHj48N/c+e9+rX3J93zgR3fccOOEW6kRKhLPNWIsdBxh7thRGbe7ZtuVBxzKGBnUZBMbA0EJ&#10;3r9tFGXBcefxObzYC7HVczHB6DKY2YjZogDGGUOJUZyUQEgMOpHFrz0W4vF5jV+9wuCikkEzdjFE&#10;Of7+No73bSmjyAjqnCDQiTcWIQYVJ8LxIMK/ez7C54/HCdvkJXijzijGGYOfgsCN9HUifW4nghjC&#10;4Xjb9hFsL/poxWrVxsCEA6KMPfjlz/dmXnihd92P/mi9OjnJraUIGg3zxF98euaFL37h/ubRYy/A&#10;GJKu9zxZvqlglNK6x53t9fL2kUJhd8Hlu11GxxklbnIcSHW5ICAU0MaGrSBeaoTxkdOL7cfONLvH&#10;lTEhBpubppUka7HSuKMGrGX9MbOUyl6yucgMAJ/YXb/cLYhLX41pODJZfsv3/IOrg7ArP3ns2dl8&#10;GTF7V28EsLXZrkOSAxFYBwix89x5DmCxnJYpz2itqu/mAJfMga9BAGt54PzwL9xiP/2fHsBrA7g2&#10;xXJl6cx8WTG7kLFMWdHJlEfdTFkx1W+RYgq4Kuki2We9ilJrc67Zle1Q9hZ64fbrto+NCUpZrHW6&#10;SSY6LUaTS5+FjoQYUEohKaCMgdIMw/Wd2DNyMZrtOYAmovqBAgqLJHyaebCT5/DlsV/HYhjhXcFP&#10;4uIX9oOMdCG2GTCXIg4F4sADtRTcicBEnJAXkQVhBKVdDE6VonWaohsqnP7TkwhPBNj7n/djy3UV&#10;YD6GGhFYPBfi6L84iqn/eRbaAD71UN3O4Y0np7blDkiyoj9aRrzMggggbhk0joRQMbDjTVsw+c5h&#10;UIdBtRXICnEHAgJuKE4unlT3HrzjiLVmNtEn2GyifN7jJqt72XRJOwVZDID9rTs/Zj5x66fsgHL9&#10;8jzpBkHwYm/+0OWl4Xe52pZoJwShFG7Jh2YAUcl7j00EElskXWpOsYCe0waNJSgRiLWGg9SstK/9&#10;sjmwlZb+tGCA78BrRugIA3HSw947BWY/TGCcNmIt0GtG4JMEze8HKp+ScOY5LEs41wRXUVhmV8DW&#10;txNprQJZFiwikDUJfauFe7ULERCwmKLlWjBi4QoK13KUDgP8NIeiaU59wQcQgliAEZMBDBYaBAKp&#10;ANsaoOAkE3WD7jTCKHS/bMgICEtBltEwFOgRCR0H8Noxgvml4Mne6cPPHTt8DkC31+22BmhbdQZk&#10;ZcfZ6iYoa3sn777rrjMPPnCwODl5y753vPMa6rnDxBhOHUefeeSRuaknnli89EMfunLvLddto5xB&#10;hSGWJ1QWLKaxWW8fq2NICHzjxAymgghtIbAz1WLFG3Cw/fpVCQQXc4HTVGOJKlgJ3H4sxpGmxi9e&#10;pfGBcQ0lPRDtYNKh0DbJKrSWgBKNmhfg/sUI/+yJCM9OK0AQQBB4jGInZygRuowyNhom/Xy2E0GE&#10;LiO4bfsIrqqX0ZF6TaQaYRRGWbJ08mT3pS9/6Ylj37zDre/bOwJj4uap06fiRuO4kTIQjBZ839ky&#10;UvQKBKjsGq6OVF2x1RN8K6Uo9BtRs93BlBDwpFEhWuqFZ882e6dm28HBqXb3SCh1O7cP9w3tTKZ0&#10;nOmMJlFur5Urv2MNQIKUxbdYbevAAfC7PnPwnnd+/yWTYzsq73ELYvKVTEVCQMb31N7zAz93o/ji&#10;f3vikwcfPndyALGR3Xe/rWDrQsTwedF7NnQlC5Zo7s2jOWDFcgCLDbgwwOBOR527q9zXJse4WQD4&#10;7h+74jUAWS+L5cq/Toq1XYo6U1aUKdjqg64wA7wymgqSlk9t/5SxzEq3o7j55Jl5TQllN+4YG+WE&#10;EAmboFqa1b/QFGSl2q2ULZKGgBGCsp80ifaCDly/uIG9ARJxtCF48fQLWGgcBK9IfC36VzjW+RCu&#10;n/8gCvMUhbEQ2646hm1XPgomepg6egVmT16CqFcGqAW1CcARw8BQQUAcp2i3JGa+NQ31jxXw6xdj&#10;y1tH0TjZxEs/9xKmPn8O1DKUPYHyHgannIjds12PWgtYw8B4DMYkQBjijoNgxiBYkmDcx753D2Hk&#10;TRWAUuieTso2KS6xRsOGCh0VYtY7OR3QhUestXPrgKogV47Jlg03xWZ94tZP2d+682N6g7m46gBy&#10;5vTp8HMP3PH0pW+tP3oFH32LD1foTgRiAVHwQGky3ZVViQ5qE0OacA5ecKE7MYg2YDR90pRsaFRp&#10;iYWwHKRchoYFX4pgSQGFFxTCv+1g6rsqUKQHrgBGOKI9Gq3v62LrZ8pQbQrjmQQPcgVCEsPOVL28&#10;ksf4uoMsu0zXCcXQK3Wx+NYeyGWAaEuEgsJ4DMIa+BHQcB0UZwsoH2QIrIDHFOK6B84dOJYgNgaE&#10;pGwpJcuEHTNABAPCGYjnDFhS8qs4A7EUVuukUYEsnydAQCFaIUwQw3QDTLFw7kvPPvT0qXNnsuM2&#10;68MkcxsTcvrSrFY2AMB0FM20jh2744ljxx5ID3v9TmqfFwqjO2+66U2EUGKU2fC1SJ04tF9RL2HU&#10;E7j95CyONSMcYsAWYzBK6XL72nojL05X4F2MoUYozkAipsDRhsLHHzT4xKUGP7vfwKcGXekm+joL&#10;CKbgOyE+PxXh/3kiwGyjH3BPsZUxbE0tNuJNDBUXQMdanAojBADesn0UbxqrItB6rTEpAYwlCHo9&#10;u3T6VM8oFailpYWlJ5+ccxgtljirlyv+5LbqSKnkOxVOyDCjxHc5ByxSL8SkE5PQZGthhIBRgFFi&#10;FoL4yItn5o7Md4MzjVCd6ETxYvp+8uR9stl9NAOcSJwBW/nKUX8Ny5SYicr8PnL7P7/xu/ZMtBsR&#10;+42f+dpfHrhh/JFb3r/vHdsvHr5haEtxzyuZllt3Vd/54Z+9oSj++5O/9/S3Th1dh9XK21CbnOb1&#10;DVk6zLNOwOpMtvWA16A7GaDPwjrlQzMAdJkB7NWqDezN37PPfvVPnnk9V+QLYbnMgLIiG/CaVG4y&#10;DGL1dHrk7/MLvP8/QqU6U61uI1R62BOMKZXgZJqHfKAgxIKlYEsZA6qTz3vRIpZ6cyBFCxtLWDfp&#10;SFz2ZErdvPt+TYvNedzz7F9DUA1OKEQhwhnvMwjok/jYzqtw23sew9Ybn4b2JbQhOPDWz0H3fBx+&#10;9Lvw5Dc/hl5jCFwEIJEF9wwqBwBxhqAxBSw9soRj//oogn8YYOGL85j+0hSIpajUXJR2UVAHUDGB&#10;0QywFNZQgGiUR6YwuuMlbNn/FLbueQHd2RG8dMeNODJ3if0qXlw6Vnlw/lbxzqHvjz467FufhDpK&#10;yjlpnp9rHSyGHXz92BfPPHzuq3979uzpYwPExHlwFeVK2/pC9Fkp2MInbv3UQG4lB7bir995x9R7&#10;r7z5oZ3j9WtMaGpEEjApQWIN5XNYl8MyBk4ZiDbrtuQng5PAGA23VETcDKGjGNx1oEnCZPUjffLk&#10;JrFJ1IuJZQIYqgUUAiBED52YYuShKlTNYvamGL6b2GgoAwSXMMx9MEL1LzhIzJetJBKeJwe28Dpq&#10;tvogK5N4atwY8i0BcCMFiZJSqjEJC8yURCQ4eFxB/YEI/lmG0LeQnICVHCjOwBUFhYQlCsTyBBzZ&#10;NNPLGkAq0IoHK1hmGRj8YrVWoJSBcwEYC2qSg5RSFlEUw2uEYLHE02rx1B+/eM/Xv3bPN49kStv5&#10;QHOd0wACazvO+96A+Zy7OKeVjcpbxopupWKVVBCCbhj9lHgRW0ScY6zEUP3s/5zCo0+29Y//9I5z&#10;By715rtt7LBAjbF0wK8sn1n40i811ihByRE4rjTaBJDS4j8/FeJMaPBvLgPqLsFS6KIoFAjr4c9O&#10;RfjlJyO0uwZwKQQj2MM5yufRiiGzhAoA89rgVBDBCIa37RzFO7bUoayFNHZ1FziS7uU41jj1zHOy&#10;+/QTdEfFv75ecL2y6zgeZ57LqUtpMtMYTQ7DnCZAihKartX9nxFQSk0zCI8dmWu+eGKxdbIb6/le&#10;LJfSpy8AW16nOpQFVwqrcwXj1b+3/F7nZT1Zm4n+JWETu2uld/3gpR+pbSm+P2jH08/cd/qhP/u3&#10;999bGy0cuuSmif3XvGPn1bsuHbmIcfpyDNQxPF668YM/c51Xqfu/f+/nX3weg01YVebAMEjm84YB&#10;WpsFXWQA8CIDgBXFxqZpFoPDoQd9RB5g/exv32bv/swh3P+ll76dgo7NsFxZepNmPg663nntl83V&#10;wtOGA9IfUJJRUh8peUMXjdWGBaN0+USVGmvRZcI4aQGn1kITu8xuESTMgpYtkMoUIiKBgAI2huEc&#10;hPJUrAvAaBBlEcQhnus8AFFYgsdoEkqMxLPrqusO4YbvewgTOzRcm1g8EAAQAbAlwNXv+SpGd51E&#10;Z3EIwokw/dLleOnJd6DbHoU3EWDIIWieibFw5yKadzagYMEIRXXUQXEHBYiFjiisJfC8NpgIICMf&#10;kxc9hevf+ymM7TkKGQNSA2MTL2H/1Q/hpWMlc/YbZuqez/Se+8IDTzr3P/fiJT908/snDoxeVCo5&#10;JWqsRbPVMC3R7D7TeOj5Lz/zqbtmZs6ezgCs7jogK9+YoQaVtV/mLV/OUQCUUir4xd//9Qf1z/zf&#10;tWv9ibfsr4wdqIKIqNNFFFM4Q2W4vgNuko1Kb6QgtRrEUjgFD3HBge5GcDigXQptDDghMGwws0W1&#10;RexQeBZwI4pWvQgzvwSuNWA9+Hc1UCFAfE2iS6LGwlCCzuUW5gckap8noAGBJWkZMTmrr4Ct10uz&#10;tQoOW5CYQJcM2m/tIrguBo04IqphXILRHkXFWJzxFbouxRXPc4w/ZtHTHKwgYcslUCFgmIVWBoII&#10;RGCASRhG2i/JKgsWa7CCB0MI6EYCLQJQA5goTjr7KAWxQBTG0FEMaIOeVTgUz5z+jUe+/KW/+vLn&#10;ngfQ8guFrjUmCMMwwGABfN470GQqGfl1Ostyrcqps9ZWtDZGagPOyarGiYEvh1JQ4WDqhcP61DPP&#10;n8HBZ5/Hr/6LE/jQD10Xf/f3Dh9xOEpRgK3EAaMFKBBwaAgiQXLTKfHTIdjPOc4RihmqYGOLTx+U&#10;6EiLX7uSYmfBINAK/+1YhF9+KoSViR6rzDl2M7YcKLoezCUwYCDgSATux7RGm3KIahnvHivhli2V&#10;FGSZZT1k/3GUVAikAdMxSs8/JS6qFnY4jIBTmpb8Eh0kS3W0jFIwkjSpcErBWQLApNZRK4znTy11&#10;XnhxtvFiO4pb2pjIWMTJ3mCLyHnurbxfy0yUzAFumQNdeoAGWq9zcES2dHjdbbt2lIf9mxyP73R9&#10;vvMt33fRddfftrtx4vm5Q3d95tChP/u3999brrtP3/jevfuvfPP2/ZVhv0wZuaA+49po4cr3/h9X&#10;/MLYjvIff/a3H/tWDl9kg67JAP32aw62+Ct9gGytM6XjBl3wjdxoL8j+f5378u2f/+H77V/8xkP4&#10;7Z/9Ot44t3UB1wbL53mvmc4tgL3+pPA4KxZdvnXI9yYna6WJyVpxZKTklWCRdB8uJwOnYKtPDtDE&#10;uoBYA0poagMBEJ2Iv4+8dB96Qy6uq74PdVpG0A1AWNpdZClc7iKyMe4+/hU8feazCFuzcDlbflFb&#10;RoD33aJxzQ4NCw4ldSJ+ZhVYth3UDoP7BLtvWgLEPODE2LfwOCjt4Ok7P4S45cMdcVAXQOOURC8y&#10;EISgOuagvJ0i1hxhqwIlBfZe+S3c+H2fwuj2KajYA/c0XE/CRCNgugVhY9go2asv2tdm/2Ir9tgi&#10;mf+NP4pfXGx+7sx/nL7Tr1TrE7vG99UF8+y52RPzje7U843mwulcCTcPsiKcP2V+M+akmwVbJkPj&#10;xwCidrfT/pe//R/u+sQP/mSk9lwZl3p6fM/wxFixPsyt40LLGExagNPVzm+5EaiVhst44qcleArp&#10;NKwvAJV2G/btGDJgi6RmkAwGllpobVAQDKo2Ajm9iK67gOqSB/GwwEv7Z8GEAyFE0tjALMLrLZaK&#10;ErVPE/AWgSFkuSuPgMPSjGbrtbR+yGqyjAWNCEwlQvddbfSuUiAyAUFcGwTcouUzCC1QYBxbjgXw&#10;H5lH19sNKbsg6KBMt6BFgYKOE0BlLSx1QKxOrSySuamtBdUa1HdgUguUdQu9SYIRYCxkECHshTBS&#10;QRCK6aWFhTgIoqMiOPu793/xnjvvvbuft9kKer1+pmHed3CQdtAOAFvZMagGgC0JQGllylEQhDqK&#10;EVsGx2Vp8oRdM94Ikq7WMIjxyOe+OLfw3DMJY9xuHcb/+IPTePKxK/HhH7u8s/8K/4yZx5vZS5hk&#10;EWbMGE6YSUjC4SEEy3BPMt1lJxhFiXCcgUIYG3zpqITDAvzO1RafOaPwq0+FsHGSVTjKGXYwtqzw&#10;HrRBWVDE4DCWI7YWizpGh1jALYLc9Q2zS3Xs/h/4MA0wRuJeG0yQZRZLaQMVaxgm0Gh1Mf+5P0b8&#10;rTuIoAnIEoyCp59zSpNmJUrBGIFDKBijiIwJ5tq95nS7d+z4YvuluU5vwRiotBTY1+KzHHDKMlf5&#10;uxzwuRxQOclWWUxuH1ql8e8TAGPbqjuZoCPLhzBKeKHsjFx68+RbLrlp8s0zp5rnHv36scOPfv34&#10;qdv/7Nmjl940OXbz+/buG99dGymUnU3bQBSr7u6b3rv3E0NbSuN/8esP/U17KczKlfJ7qc4dWF9T&#10;sEXWLR1sElD+1p0f20hjQjYAEbgA4n9QYvjy7dNHfsZ+7c+eQWcpxD2fexFzZ1p4Y93IetchS7GS&#10;nG6NZdjorD9K3zbDBVAkSQSYqHrOztGif8VQwbtoslbcWfWdMZdz1xfcpwSItVmjD+in2a80UVmY&#10;NNk+MT21UMYk5oJpBlhIPNQqV+K2q38EJTsCFaedjMSiaRu4+8W/wslz94HbcNmBvg81339rAR99&#10;zzwmKkvLixWcHYCzN3k5NlWt20ScTxkHcWbQOCWxMDWC3kIdRx57G6bPXAnZCNE9qeCOUJR2MlhN&#10;QRBBeA14tbO4+QN/hT1vOQfYnYBMtFlW+mmgcguQp4B4KimQUQqpCZ49Zc98/Dfs1584jNkcYMrk&#10;CS5/DAdosfJlwkEM1gVbOgwoHWYXM4aVAPO+SWEFiangEID69ZddtevTP/ZLPzZaHhp2ttTAYwXp&#10;UMBYEL1BlItNWuUNI/CZB3V8HtFCG7ReSTLfwjCxE+AcnFEYa6GsgTGJRxClFAwE2prlCB8TRIjb&#10;AUwYgLc4iO9j6QMtNK/uoMssnK4DzxDEXIEfZ6h9gUFMO7BuEhVlOU18o2jazdGnZ+lrALLMStg1&#10;lRbxUIz2O7swBzSo8WCsQZcbMKJR7YYIOUNULqA4LbD3iw7ESwRRIUa3yFCqVuEUfUgYyH62XeLc&#10;CaYtBHcRGwtNLYIgQH24BrWtBM9SSKNXeS7lB4JrBUJm0LQScaur7z/85NGp+ZnFJ+dOnPnsV790&#10;JIijJpL8wn6GYTNXOhyoIazs2W0BoHXsOFlnfeKrmfTlyDAv1WgV/HJ55M0/9mN/f/9Hf/RWUMI5&#10;NfAKHgglq8CjJRYqkjDCQzy3EN/5i//yvkP33fdEZiOnhBDnPe++4prrf3jsTe+beF5cQ6bgw6Jt&#10;BR6Ql+Mz8ffibvlm9KwHFzEENfBIjKRXmCbmjsbipFboRBpFl2K8ytDqGcy2NYiTdBSOp9mSatVC&#10;bdKyA0XbFuFCYhc9hQrOYsoaPGd3oTXnoHD7pzH62ANwtQG278B1v/jLGL3oAAgjsEqnTv6J0amc&#10;n8fhT/4egofvhzAagvVBVvKR0QRwCUbhMgZjrZxq92anW7252U7v9Llm74w2Nkz6VZfBT7aUlwFN&#10;ZNB6Fm1QIsw37mQjfvLVpDzQ6u9RHoDCP/r1d/3AzstGPyEcNrwR1RD1ZHjsubmzLzx87tzhJ6cX&#10;S1XXvfSWbVsvuX58cnxPbXTTp09t4zNHFr/yN7/z2J+dODg/tc5BWA44AK+p2G0mrux1YbQ2y3Zl&#10;wNcrOsVnH9MYi8m9dXzh9x/Hlz75JNpL4RsZXOWZqTy1mU05Z5nFC7lFzRWMjjBCqlXfHTmwpXbt&#10;ZKV4S8kTEy7jBaRxCqkRPJRZAVj5J9Qv6Vlr0yoMWYnqMSnDRSh0IqxM7jpCt/kYvvn8NCZ3XY6t&#10;W7aBUwcLSzM4dOgRzE4fhUc0GGOpq3FyULAW2D5mMVHvpWcJBrh7E5BlAdhgZYwTgFIXYEUYfTlq&#10;e7uoX9UBzCG4ZYnmZ0agvG0YuqILyoA49CDcNq562xex/52PwClZeMKH7V0DIy2sjdJ2yrS8QGuA&#10;WwPYEBAehjURKCHYNkxq112EwhOH15g3ZvVW/YmaBVt5x3c5gJ4exBLkxzbp67I2AQOy7HG/41dh&#10;tZlvj1Hq3Xb9m0c8UEe4LiylsBQwUoKQlbLuuroTSmFJ0mHI62WES12QdginWoRyHXBKoLVGpBWs&#10;TsYRE2yZ4aKMQSkDpVRSBuEcXsFFZDSkH8ONAlTuFIhkEfKaJlDuohuVQYwDfWkPDd+i8lkC9xxf&#10;ccPjSRkRQAK4Xm2frT7IshbEJGAoHrFovVtCXWwBzRGREJZoOJKCgiIoULS9HoqNArbdW0d49Bwi&#10;lwLOGJibmJJqrROGqj/pLUkOtAyQJM13jBRILGFHynAJg4xCWE5WQrwHaDbmnBieYRgOCDoxwQMn&#10;Xzj7u5/+o+exkl/YzzDsf56N2ckDLLuOHClvXJpnuVhuk9cAdNBu2/LCwn12fuZqOTwyRsDQbnbB&#10;BQdjDJQkLvFaavBiEWdPnkbp4YefPvbIIw+m86v/nNgleyo7f+67zl33XfufFwhSSwwLlCHxXe6T&#10;eIt7BH+jTuOQvgQ9Q3FQbcXJeBiMWAhqEAFwKcFukgRTN5TGkdkkUos5FONCYAslUKvEswbScgTG&#10;hQSHoRQ3s8fx487/xNvEY6gQA8IIzog6/uZEEX9+sIm2ZolI/dxpPPYzPwWyfQe2vPltGDpwKZjg&#10;WDh2DI0nHsGWVgPx9Fm4lEBwBs4oRFoSFJTC5QyUEDPX7c2dWuzMTnd6080gnkm6BS3JHLKyB7tB&#10;4CocAK6iXKkwxurc1f46ZjY4LNoBsqE8e8QYZ0VKCT9fPcctCO+SGyf2XnLjxN7GXK91+vDi7EtP&#10;Ts9+5r8+8kR9S9G/8s3bJw7cML7DLQhnQ60cI86Oi4c/+CP/8s1bvv7nz37yka8dOzxAG04yYzUr&#10;eXpN2C3+esOPV6Ot0hqL8pCP2lgBf/or9+L2//Es4lC90YAV1tGpAasTzOkA9spmvs88wUplV4wJ&#10;ynbVfGf7gS31i7bVizcSkF2EJBljxphEtJKK2G1KU5GMAzwlywf0pFTRb6IixKL/19YmGzC3MJZA&#10;KYW21CpSxhgYIrVBpLXtTR3F9Nkj1CZuTCDEUkIIcSkBpXzZt2XZ8sFaLHYqaHSAagnQZByMbU/f&#10;0AiregNYFWB1oO/zpIdBulthoBBEBWiZaBOoA2jJoUOCka1nsOOGFzC0fxTEjAKBD6MA4kSAbgGm&#10;s7JP2BAgDsAnAAeg5hBYQWJxDvbQ8WWhbzBAd5U3xo3WYbH0OqLidQ8Zv3Xnx+i6v2M3hgRYnTYg&#10;s2DL87z42om9WwtEuNThkDCJmaW2SZ4j2biCTVPWSFsLUSkkAGtmCXAFmC+gjYJNO00ttUlIrzbL&#10;IK1fStRaw1ICxgWo54IYDWgNSQmiLsPY1yXKcgjnbpEwoo2CojCBRbRToPkTCoWvWJSe4iBhck62&#10;LDmrENDkNRBcYHX+PKVCm3hB0Zigd0mIhVu7wAgFkxQgQMESKEIQeAqOpWCWoDZbQe0OF/rpJrzK&#10;CGSsIG0XfrEKMAZlbRrA3XdvT2KODABpDbi2EGEMW/AgfQJh7apumfWebskwOIQjLDJARvSGHRfX&#10;6rW6Xmos9Xbu2W3arVa0OL+QDYzuDQBZ2RL3qltlz26bslpZ5iIrkGcZoLXGv/DrX/jCE6MvvfiF&#10;y/7Rz/7QruuvL+t2BzrWMFYuu9gz10G31cTdv/orj0bPP397HMeNzEZPL943Xv/QO/gNN+47VYJM&#10;4hqTC8MAMQGISRTB8aP0eYA8BwtgXhfwW43b8OfdmxBKjioLYaiGSwi2s6TZokk0GCEY5wxbUguJ&#10;hGu3MGDoWg/b2RKu909glPdQJEv4IP8bTNhTK1dKW2yzi/jZWxbxtlGOn/o3PmTkglEClxDQ2bMI&#10;vvCXOP1FCso4OAyq1iCmBC5ny6wVZxROCrRCbdovnJ0/c2KpPR1K3Qyl7KbvlU3Zov46JVdrrMgg&#10;MBXk1oW8HivLgOU7/NfTQQ9i5vt7msmSCVppfZ7z3CDNVaU2Wqhc/qZt+xanO42Zk82l+XOdzl2f&#10;OfRcqea6l940OTm0tVjb6DFGJkpv+t6PX7tlcm/9Dz/3e4/fh7VNePHrVUrk+Lt0s4BfdlAbK+I/&#10;/PgXEfUUDj12DkbbNwq4Wk9btZ79RR9gOZk3lgJg9YK7peo5O6u+s7vuu5ePV4rjWyuFix1OxyOZ&#10;ZHOZ1RGmJOs03J+w1iZdTEpbGyllYmW11EbHWutQaSOVthpGB7GOI6njQGnZiWTcjWMda2uJBQGx&#10;hBBCCCWMJLplwIIxCgYQyinhNd/1h8t+oewwISglNLUPMCnzqK3F1+9p4NlDPv6vj2hcdmkVBhxG&#10;x+lVtOm6WU9BVjL2raWgTCGyp3HmsMHRx69D0N0K7gYwioBSDcot2u1RzExPYjRuQdgCtKYJg0Vc&#10;EDoGGAdQSykVTAErQYgA4WOIo0WEzSlz8qw5eXSKnM0sUgFWt7/ngVWcY7HUAJ0LweYioOx6bJYo&#10;8vNBg0FRVRGA6D1vu7Wyx60Pu0wwA8BqA20tfM5hUp0Q2UCYbFLCiEkL7Rg443VESy1Ei00UxoYg&#10;OYW2CtYacM5BLIWSEkg7+a1J3crTgOpEl0TAfReaUqggQjU0sGEV/B5gst1F65YYcSWEpBxO5MGW&#10;ge6HY9hhidI3/cStx1vBRElsTzr9+h2J9OWALLtCqqYNIotvXkLzrW24jKPUc6CFRpsbRFajBhcF&#10;y7FE2vBm69h6xzBwMAJ1NGwgwUoOsLUEyt1lhix5agl3TCxgYKAZg7AcNuwBWsPZOgYtFWICUMGT&#10;MWvXF3M6hoAZDUIBhwlypb9l8uarr/e/evc3wplzUy0pZQurGzeC3Ka7RpvVLxuuA7YGRY/1Adea&#10;zu9ut0u6jz7+ud5v/Pos//7v/57Jm2++WBWKLk3F5uHSolw6cmTukT/8w/vnn37qkfR5Zp8Xvf7y&#10;8fEff8/iZM1L47MIAFoH3P0AqQIw0DAghqc9iBqjbAk/XH4UIa1gytTR0hwnZAUhAI9ajCPpXixT&#10;gq2MLXsAKMPQMg40KN5TOIRfqX0Bu5wpwIjUA2wXjN4JqxYAdRLQXUADNACuvlLhg+8K8Vd/yyGY&#10;kwrYE1CdHHZNYhJNGChNOhs5ZQBgpDbq7FJr9vhi52wjDBtSm561Ns4B4CxISg9+JM69p/n1SubW&#10;rSinvzLrgOT1ANZ6Mp5Bik8S9GRbaxMxTl/WDjs8XqoNj5dqRlsTh0oqqXV7KexNn2wu1EYLJdcX&#10;DllHxFisunvf9IH9vzC2vbL9z3/tgb/utiJ6Hg34a6LV+jsFtGpjBfy/H/4slNSYPtF4RYE6r2M5&#10;MG/Mmjdv7b+xbHuttHt7vXRtyeP7ap53cckRW6q+GHEZH4q1Qaw1ZMoWLJfl0mwzzigclpy2u5EK&#10;Z9pB0AqljJRUgdRhK4qjVhgrqY1SxqhYm6gXy6gXq3ClhQuEkmXYY22fFlv9mvJmsxwAO9PsUDpD&#10;WNVzi1srhfJ4tVCt+Z7n8cQSVZtE43X6TAV/eYfBr14JUGpgugBourPRAsAr6RVJonWoRyHpUdx1&#10;XxmP/tGHUTi7D6XRGIRbGA0w18IJJRYPV3HnnbfAXvxFXL7lGBy2C8aK1FqMJSyZBaAWkQQgJ2dW&#10;7hEYzc0v/jZe+Nz95K5zi2hjrQnueukDKlffJ5nFhuD8HeHLk32jcuHS0dZG5UODtT5Hy/ebDlw1&#10;sq88ts9xBJM8Mb5klIJzDmlNajS2DtSiBIpYCGXgpHEdpuKCbK1AHp2GbHdB66WkMyuKoLWG4zgg&#10;lC53gBnTZ7cYLEkYHWUMmBAocw7EEi1iQAtAMQDG7jcwHR9T7yqDDnURBU0gMPAFR/huhng0QP3L&#10;DmgnsTKwwiIxFMHqjsQLKSWaZZFiWiq0MAWN7pu7aN4QwGMeqrGLFo8haQwfFppZLFEC6ngoHa9h&#10;/MsU/okYUZFDUo1ejWK04IMRFxFWNFaMps/VJoHsmlhoRuGBIgoCyLIDp+bBNxaKWCjoDQPBLYAA&#10;Go62EIpAWoMD1fGR77nh7Ttuv+ebz4dhmPd2y5bC8w7wZhDIyoKtjGZrUKf5eia8BACZffbZ+792&#10;5MizN7ztbRfvv+rKbXu2bS+eWlw0c4cONR6+555T8+fOtTKHnP7zIgDYdbuXiuNDbc/GgCUE4FsB&#10;5+IkAX4ZeSVMvU3ztAjdjot8H79WfBgujXA0ruLfzL0Jd/V2gLEYggJ7U0eBfmdhbCi2iTbe7jbB&#10;ofEh71Fs53OALkBbd2VKUwo4E4AYBeRxID4LozVYBHzo7Qpfv09DRclhl2fAVr+D0GGJZrEdy3Cm&#10;HfamW93ZqVZ3JlI6wIp9QpZpyulESZZ5z0ocgnXKg1ld0npNOnYDgIVN6kvzJrd26ljjzJ7LR+cc&#10;l295JbsvZYR6ReECAqWaV9js3wmX1Q7cMP5TP/tfb9v5lT96+g+euff0CQy2jRp0iLD/WwEt1xf4&#10;uXd9Ckuz3TcSsNrItqIPpmiGqaJIvOUKBPA5o3RnvbxnZ738zlrBvbzqii2MsRGP06LDmGdTgBLI&#10;REfAUy8GZWwsk1RnYizidhgvznSCxlSz04u0jpW2YTuKw0iaJHDFwEprtDFW5l5H+lzt8sQwFv3j&#10;c6rU6v+uzTNxead/ZqylS0HYbYTh3OG5BvMFL2wpFWpjZb9c9p1CUVDhcUEFKyIIFfwCSRzmjQUR&#10;DISXYMGWXUYJc2HEIp549EX8+R9tR/cxBzcZH0p2IXZZMEEQLhroExoqcnHf3RR/emwWH3vHSfyT&#10;vw94pUtgujp5GZYCrAhiIljTwbLdGDM4Oq3l1x7m55ZaljFquDYmf9JZFfrMOCWUEipjzXILT/a9&#10;t9hYAG8H6K0G3n7pY587n64xb3irAKiSXzTby0N1IEnTAaWgxCb5eym7tLFtadJVp5WBJQyEAoFV&#10;ECNV0GYPnYUWfE7hlfyk/GV0osUCliN6rLXQ1oCkOYmEUFhYMFhIQqELFZR4jLiziBaNwYtDKB1U&#10;mFjsYf57Suhu68BTQI8QcEkhL2fojRqMfU7DOZ1oqKwDgBEQwwCW0W3166JkE6VCkzwWlQThZIT2&#10;uzpQuxVcuCARRdsAtlQEtxZx0IEmDixzUH0eGLunCNlwoes9UKWgCVDyCuBeCV0qAZWOZ5u06CfN&#10;JgYGSXcvJwxRN4RUGmyiDssBpimMUUlTwbLScTCjBQJEDgEBQ0AUigxkf3G4ftVVV3lPPvnkegLo&#10;gSBrM7csELv4fR/Ao7/7O9nxqfJPL7Pe2CgI1H233/7Ufbff/kJOKqFzGqP+5icAOAdn90yfnnmq&#10;uW8MJUqrMHx/Ms2MwiovbQsQUQF4DYCAIAYknR573Rb2OW3c2SPLEyZ7TTvGwV7WxK+N3ocbS6dh&#10;tAtrKIjdBW2agMpYhxm7Uq13DgDEA8JjgFSYHLEoFYCOWhG3c0ogKIXDGYy1ZrrV60y3e42pdm+u&#10;E8ZtrBayRzlWPf1I8mAq/3kWjOUPh1l7mSyDmS+ZbWa92sw61P/aPPCll05cdN3Wx4pV7xJCwL49&#10;tSfCt+ysvu8Hf/6m3Zffsu2//c//9OBdOZmHwWpB/99tjdbLvclYo7UQvBF0Vhv5gvVF7DQz6Cgj&#10;RBRdXqSEjriCbtlVq+zaM1q9tuqJWxilw5RAAIQTAirS04+x6cnMEsRatwOpuu1QRm0Z94JYLSx0&#10;gtlzrd5SoLSEtURbq43p18VATJIAb9YBhxlqmOgcuu//XRYAsJXQuTUASwB2VWekteDaGt6J4m4g&#10;VeN0o+1wRv2K61SGik7Zq9JKpycdvxaC+hVAx7CkhyhcAveKYITBWg3CBYwI8Bdf6OGpU4fRq/4b&#10;0PaP4ZbZW2F0COtJ6LNFtBDgIeevcaZwF8jiDL50B8WbrjuBt75zNxCK9MSb4CBLHRDDQIgFSYFr&#10;p2Gdmlu6obKFb5dan53vBieavfiMNGZaW8wzSrRKgG1SfVOG6LWahL5GJbtx2A0Amx1Aw9t1Tof5&#10;ZAYM2Mzyj2V8x7E15hUUNKcmaRjihIEaICQ62eg3AFrGGHALGEoQ0CRD2pEa1KXgOxINUtRqgzEK&#10;4SVMlrYm8b2yFlrrJI4n/R/EpAakNBnfVFsQz0W7buBTD15EEcYSpiDgLxWx/S87ELeWofcwqEKA&#10;JovgGIrCsI/Wj8Qo/62B95SXbHoOheUWIGytbsuSwc50q0qFFlxRLO1eQvu2HtgkB2ICSixibmGN&#10;RqEVAyZCWCzBU3WM3R+g+hCF0+UICxGYcWFcjWK9DuKWMGe7qMUMMbVpo0ACsqxNyv6aAkJw8Fij&#10;2+qADRfgDpUAaxAaA2sAwR0AKjWWJQMXJ0sIjDHwDCCsQI+BEEpsr9MNMLC9f80Gs27JcDO3+hWX&#10;26Vnn8uyq/3NnOY2Lp1ha5zMQRQ5sKVypSj655+998TDD0Rf+3//Pv/wh989UWPMhVZyzdUgop6C&#10;LKTSg3RVpwr39iZwfzgGRhKgv6Y7xQLDIsBupw0YAmpZ8p6REggtAKQNq5eS4NTlp60T9lTsADUB&#10;UDyNF45QBD2WdA9SCocxuIIhkCo+PLW4NNsJGs0gasR6mb3Klvsz7BTJaukG+fTlQVbW+0pirZno&#10;RuzVRgDLnk/ygMHRfAaAbi4E4bf++tDXKv+nf+nweOnGbyeOKFbcS657965/PbG3tuvP//0DfzJ9&#10;oikzY5VeyIHjf0mgFQcSWpvXA1ydrxw4qEuwr7PqP0FGCHF21IoThNKJmicucjjddfnWkf1jZf+G&#10;WJmSMv1FgKRtvYnLelfKXieUna5Ui3OdcHq2FbRCpXqx1u3FXrTUi1VnZYGy2S5FkpFqZXv2B00w&#10;nRM92hw4GDSRsq89C6wEQEQKuJz0ZyK9Ho42RmhAxFo7QSybC73An+6w6m99Kpz8dz+risQdQXtR&#10;Y+rcOYxWDKo7KrB2HFAasBLBmXOIuwYOd+HyAIf5n6DbnMNtCz8KBoXTZAZ3Fn8LtnIUHjOwYAh7&#10;wGOPtvHWtzVBvS0wXQoiHIRhA6Z3DMWiheXjaRPBHJ59oU3qfqnmcqfmMnbgiolhOJQaqfW5njKH&#10;W2H0wkwreOnYfOtUpPWisbabvkY9YNMapHMY9HGj7p31Frn1qPt8tw8AwBMOKRDugAuitYHRKvHF&#10;khJa2JUu0/VWUGtANCC4QIspOFqhTBxEcQQMlzAUbUH7uVNoLTbgVUpwKgUQJN2mVmrIWIIwCs5F&#10;6oOV/E8KAmsATTS4CTDUJOi6dcQjGnSpAzdWIJRBzbjY9iUHvRsV5m4mEHUJqxUMIeBlivkf7MHf&#10;LVG7vQQWAMQlaRUwAdGWILWASEuJ2cuYcXunlkC6Bu23NhFcH4O6PJUdExgWQnACEjuICgBxyqgc&#10;lajdPYPy8RFwUgFoABFKxJ4DWtkFKgwcE0ESgjmmUNGpbx1SJssYGGsAkbxlqh2CKAV32yS4BSKp&#10;EGkF13HhU4bYaOh17B0sAD+2UJRAUAYbxgi6XXjgolgogjGmavW6WZifH2Q2uaqt/eWArP5tyy23&#10;2JkHH8yXy+WATbgPtPgA+UTeY66/P/EwjONnj5MH/v2f8+plVwx/76V7jSDtpJu5v+QRXgNYZRV+&#10;oNQCjsZfti/G/z19Dc70itjjBHAJRWRXTkgCFpGJ8cVOCddG+/Dz1RfBA5sYmCKJNgKrgFAHVs0D&#10;Os6ALQVGHGixBc8/38Cv/B6gpI+CSyEoQ6MXdY8vtRfnu0EjkKprrY1yZcGMror0NaH5pIn1Ir3y&#10;wvZslM6gRJWN2KvNlgczpxSykd5puVHnqW+dOkco+eT7fvxKOrqtcv23E0swTmvb9g/97Mf/wzuH&#10;Hv7qsf/2tT995hgGe1b+7wW0CCGIAvV6Aav1/K2yHQtZRmeZcSAE3vXbx67aWinuDZXcWRLOZROV&#10;4o5a0dkJS0QgFXqxAgBJCIHDKA+Umju32JmaaQWNUOnFuV4ws9QN2waQUpkwTGr2SIEMz5Sl+vlS&#10;dsAGvl5c0SAwkAdf61kQDAKZfe+c1EuH9P2cBGCznjoeANcCrtQmXOyY7m//tWp/62k6cdsN3eLc&#10;3JI6dEKQW66qlX7mg/eLrVu2A2wScBfxW396FM8ddeGkreCekFhwv4ZHgxqq4RY8M/w/UKRTqV8X&#10;S58wxdHjAeZOnsDoWBkWDqwNwcwR3PfIQTR6Lt53awzuWtxx1zTufdwDIxyUJGHbfeskX/BtRZdu&#10;21r2b71kbMi+de94pyv1qa7WL7WD+FgQxcePzjenl7pRUxnbsdbG2toQa81k7XnA13ony40WwkFC&#10;1FVZoh0d265PO8XIaAIG09GIawpLQkIQAt8ygDEYliiqmNJgsQGhieO7JgREWSijIASHLy2kldAO&#10;g4li0K1lFPQ22ENnodsxjOeDMwZrDCJqQASBaxhiCmhOQAzApQHRCRAiJAkTlsyCcYqSK6CEj6DZ&#10;AYkCuHUKqQH7MEVp3oPzFovujgBd2wZTRRRZHeamNmYn26h9rQD/uADVSd8DWNI9C5vYWax1nEy6&#10;CokE1GSE6N0BmvsMWMzhxxZdxySLABMwsQSzCsS6GH6MYfi+AuycC+kkNg+KxRAFH6zowroRNAEC&#10;UDiWwDcEyioE3MCzBMxaxBSQmsCTBLQXIuw0QLZWYDyBFiw4I6iIIrRRCGyU0ESBBOMcxBVQsQQ3&#10;gPBdRJygEYeoSoEWFGwcoS7KeEk1QkKp1lrLhfn5CINzYe0rBVgbMBz5jtg8syVyQAs5jUxW60gI&#10;IDij1bF6tdoNFU3+PPMn1ANYGcsTuP/PKi7+4395CJ+882HM3WqA996G02EAKzWGebJeKGtxUknM&#10;MQ6QGv79F7s42ngBv/GxbSjXykkXre2fXwsgtA7ouaRJgaSFXd/i9DkP//6PPPTaDhxO7Vw76J1c&#10;bC8sBVFTG9PDYF++MA1jzjbeZHNTQwy2mcn7Xul13t/NslcXAK6wkWYUOQlD/3mGT9518kSnEf33&#10;7/mpq9vb9g+9mTLivI4wwmplAhnrRnsxePr04cVvPnPv6cdOH16cx9ooQODvYtfhOsal697yFhCE&#10;AlEgX2/WKhuKifRszOxKaYgDoL5g1cu3Dl+7o166RgMXjRS8PQ6n4xXPKXFKESuNTihVqPV8LLWM&#10;jem2Q3n85FL73Gyn15BSd7tStaQ2EgDV1tpMVzdLwZVNQBWRuYkzaEPPTjSV0U3oDRgtYLAJXV4/&#10;NKhrsu9A3DdRTT+SPtDyAetjJWjWA+B3AisffK7Te/QF4khluLWR88jRJe9E59raB99WK9Lgef7C&#10;iXn6wKMuYxCk6JA0FsjCEwqzxc9iljAUTGfFUylFSBbA0TM+HrjnOD7wrhjMrSNozuGPPnsOX767&#10;gjCm+P2/nkO5AFDtIwhFRktBlzuESP+eWB4SRmm55rFLq9ZehIIXSmO7O+vldieU7a6UM4HUc71Y&#10;nuvFaqoTyTmXs0YjiIJImVAaEyltpLE271d0vpPm+ZivbLMCzzCKQirFzrbmF1q1LZJpCxP04MFg&#10;pFKAYgSIFRixcKhFrBW0tTCcgVgLEpsVcXlaYOx3IBKbBDubKIY7UgLdP4b4hbNQZxXslhrccgFO&#10;aKAsQeQkqQJcpSbIhMAygn7HWX/4Ka2hrALnDJVqBSoIEPZiaOGAuW2MHDQwU3XM3jYMefUSrO2i&#10;F8ZwDIHZQdD+YQn9IFC8l4N2LaxPYVnKdCBpElkl2TKAhUFwXYT4rRLNUQUqFYyhaFOOiqHQKgSh&#10;DiK/An5YYd8XBfh8Gd0hDVJoIpYUxPXgF0ogjgAVAnY5gNwmNhqMgnIKL1KAoFCcgsYKInlKCFtd&#10;GJ9jaHIrAs4QaQnOOGD6mzjApAQ8AUoYSKTgUIrAtViMuyhYB0PMhdQGqt0BlzF6843Wc51TJ46f&#10;PNHKaXPWlLNfKch69Hd/hwwoYw8qJfWfB8ltyBxr49gIAE4IcXcPl3dUXGdPveDcXC94N8DK2uFj&#10;S7jh6hIIMbDGJn5/rgsLnpZYLWANSNHF4kwXdz4wD78lse3Lf4KZmSPofPQf4BQ1IFqiwBhOKIkO&#10;d5PS0hc/hfEH/hYPxRF+qbmE//xLb4IDBiP1ysDhRcB2AdVeYUeJRa1CMNcgdr4bhuea3cWlIGra&#10;5OAVY7VlTAqm1gCs7gAWK8xprgaBq0HGyAYvjzW/EHC1kfJRD2Dtei89OX36v/zM137/u3/8yqev&#10;fefO22qjxd3CZYXXAnfIWEdhVzZ7rWh+5lTrxafvPfXI43eceBErvnLdnKbwNbvx1xFckXUm4hqh&#10;Xc4FG79774/asKdeTWA1SGuVBVcsp70hvuBu2RVeJ5JDFd+tXzRaO7C9VrzVYfSKksfLjLBqweHM&#10;prlWrTBebAbx2dlOsNAOormOVOfONrtnmmHcgbVIROf9rj1LV2StfVEJsckAJecL09brMFf5769H&#10;JWdZrPzXWd1F/lryTBmxXzp1MmXDDJtF+iCrmAKvIgDfGFuIjfVTgCba3Tj41Ocfbv3N17gg0DyO&#10;LSWEiprvFLYU/WK96PtFhwtGKSiVIFCAFTCp5sXajNu9ovizL/t4fnoMe7cbHDy6FQ8/GiAMZfIC&#10;LEGv04+8IKtcmXkGaPWDt5eP49aSPpARlJTHSv7WiUpx2QXfWnS1sR0QtM82OwunltqLvVg3Yq0X&#10;YqUXI63nYmkWelLOh1K3Ym3CTSyQm6H8syVsF4BbKpf9J069tHCFGHn62sK2W3qBFooogGkQztD0&#10;AUcQlDWDxxg0JQihEWsJzhmI1LCp3xZJ11uTXl9iEhuR0ErwyRqK2iI6eBZstoGYAEKIJLuQKJRA&#10;ULAMlhAE0FAkAcXcJl2QlCdnCa10MvJdDsELAGUwiwpKuYjLPgpthh2fAbyjZUy/3UKOhSBagAUU&#10;rCYQvitCNB6jcI+Ad06AaAYImwAuQlfIDgPEYxLdtwawFxlERKHUc2AFB4nnwUKKhjeMjl/A2KLC&#10;5FcpyMERdCyB44cwbQNDXZS4AXM5dKmQWEwwmnRWmhWDYG1NcjjgAiEhiI2G4wi4FgiabWijUJzc&#10;ChQcWGj4zIEwBlppEFfAwoAwB1pQSK1RcF1oAsQ6RkF4KBkOooGw04HbihCFIRZJ2P3Ws48eWVxc&#10;CNYpFb5sDUbacThII0jW0ayy3Bq7nv6QASAOp4Vbdm09EEl1YKRUODBa9C83MJNaW8TGIIop7nuw&#10;gw+/38IrcjAYBD2Fw4fa2LO7irLPU7sfCngMX3/oHJZaCoIxOFAoPHI3zk2dw8LP/gscEw4gY6BQ&#10;Bj96CCN/+DsYay2AkQSeP/5ME88faeGaS+pJALtZiUkirgegBx2nKg3BcPhkD8emO92Tc8GssTYj&#10;Yl9mpzoA6W/w3dzPejlw1bdsGBTnpdaRf5xvndiksP0V9fPb3PNK274RZMfCV//4mQe++sfPPP2u&#10;H7r0mouu23r1yER5Z220MM44fdksV9iTvfZiuNhaDBaXZrrzUycaZw4+dO7Y1PHGHFasTQb5xlm8&#10;8uzZjRHJqxnBsw64out8vh7dvEHZZMN01ZdTEsxqnPr3vss2qflOsea7I6HSo2Ml/6KJanHfRaPV&#10;awVj10hjuMMYcxlFrE3cDOOlZhifW+wEx861ulPtSHYCqWaXetGsMlZlSmxsRV9FsozEIMZpUPxB&#10;/vO8udx6eiGdG1AqJ4zfiM0iAyhijrV2FWJ1KXE5FqaQfvRTsFVMv1dIQZeLlfgOkdFv8KQkSzin&#10;hDNKhc+ZN1Tw/KGi51cLrlcUTAjKCCWJ66pJQCyMSfyiEh8xi+w472eOMUrACAVnSTeYyOSK9Vux&#10;++VEQjZusR/0TYdTeJynF9lCWxipTVtq1Y6kXgyVaUVKLUpjOp1AtltRPB9r0zPWBrEyjUjptrE2&#10;VMYoZWwYax1FUseR1rE2VufeJ6wA95Xr7gin/Hs/96++94NjV35fkbnFDiPghKPMPYSuAQSFDwZC&#10;KIjLERmFKI4hGIeWEpwB8B1oQkCNTTYcAlhKoWESoCQEHOrAHp1FeOgsNGNAtQRW9WG4hQsCakmS&#10;8QaTeEmleZvEEhBOE02VtVBKAcZCMA5BGeJehKjRBG1JcC/B8rZr0N0eoPGeLuK9QGhd2LgH0BBc&#10;FFFsuXDulXAfcEEjkRSxSXJ5tGsRXh+id0sIXTKIjIUAhxUGxCiQgEIyi6IRKD3lwLm/DLerQd0u&#10;pKlAEgqBLvySD8+rwgqC2DHpw5OVtqVU+wWT6LK44FBKQXKCguOBLHbQmF+EMzmCykWT6EYhqGDw&#10;OIdVCtpoWMGhjQY6Ek6xAAkDRSw0Z+DaohRbQGkEnQ6YVNBRjEOdubN/ffqJv/3NT/3BQ2EUzgNo&#10;pPd+5E6YEUyb9RitAYBqEKjCOmxUthrAB6wRWX2WU/XdoV1DpRsnK8UrtlYKeygje3zG68raJDos&#10;EwMWa4NARjhwBcHPf3wcYQT82/96Cs8dCvGv/unV+MB798F24sSQd0sJH/+/7sDjjy8lAcz9rEFr&#10;cWrXpZj5x/8c4AKFe+/Ajq9+BrWgvWqXMdD42Ef24x//xKVgkYSJNKjg6MUWjz97HPu2SYyPeQBj&#10;QJHhp//Zk+EnPz87YyyyTFXqYUbaWIlAamfYq94ADVY0oHlBDThQ23WAwsuxZXiZAIsM+oIO2BPc&#10;zPpfWL0HoDC+pzay/6otO4YnSqOjk+Xx2lhxrFRz68WKW8mDL2OsCbuy3W1G7U4zbC5Od+fnz7UX&#10;Zk62Fk4fXpybO9NqDtC/BTlgm41PizJzIsv+wq4J5fw2A60cyBrkJzWoUw8DTu52ACjYAHBdUFmQ&#10;YbAfVL+NhBYdXrl++9jesu9sbfSiK4eL7rW76tW99YK7rRtJSKM1I1SFSp062WifmG72pnuxOjfX&#10;DaZ6seppY+NI6W76BFNmx5KMQN0MeM2D2CmVAVQyB6Lyv2fWoY7zk3KjCbnZLhOss7DmbR/6gMtb&#10;KSHCSyeYl5tsfRDmptquPkjjq8Fp8pFRyh1GXUcwr8CFN1RwCkMFz696ruc5jLG0RmWsIdok4Mum&#10;YuxkP0zAU98xvw+seAq8VswF09/FSmbjyxWs5ChBmy76BgSGpoC7GcWx1EZrY7XUuqu0aSpjY2WN&#10;VNrE2tpurPRUrMySNjY2sIE2JtTWxsYgVsYopY0xgCCwJaktkdrwYrla+Hc/8k/efuvIxTe6fsFl&#10;hsJGBopoGJdCi0Q47hIBx6TxPMrACAo+VAb1ErNRSwmI0onTOyMwqbhbMA4BBhgKc66B3sEzCI2G&#10;GCmhXPShOUUMA6UVHMvAOU8Al7UQTEBpBUMsGE2LiVqDgIIJC0UjkJ4L1u7BtkLEmiAummQABS5m&#10;3hSj/aYu2oUetGag0sC1Fo7rgxxX8L/C4J7wAcsgd2p03hsi2isBkxiGSksBKgEOaDBoh6E25WP4&#10;LgL/iIQNCQwrw3MpdDwHCwFnZBe6dQpNmigYBmgHGkm8DgNNSqJpEDa3CUCN0pWHMAbd6SGea4AX&#10;fZQu3QkMeQjDIGkYUAYOYxDUQWBU8hjTTTRtDOH7KHkeDKcwYQzVCROLOGvQjULcs3Bk5o5jTz/w&#10;F7d/6d7FxtJ0BmS1MqWSEKvNQLFJQLXZ7ms2YH3NRohxRomzo1bevXekfMuu4epNgtFdPmcjylhP&#10;G7OyOGYOTSrNXV3OXFUK1OPoRQo6ltDaYuv2Mv7ZPzqA6y8uASD4zNdP4Nd//zBciFQGsPJiJKE4&#10;e+AaRIUStj//GAphdzUqSc1kd+/08Z9++QZsHfJgexKk4uLZFxfw8//6YQiu8C9+ZgeuvbyG//qn&#10;x+Sv/eGp2U5oOytlwGVw1Uzfh2YGbGVZrXzqhNqAvdqoa9BcGLh6NZwoyXp7Qx5sOZnDtD/g7mWk&#10;J2Joa7FUGfJLfsnxvKJwSSK4JNYCcahkrx3HvXYcdpbCsNuKwtzemAWpOT3cMsuY1b3lGcNl1vcN&#10;BbQyIGsQdZynkOk6QCtf5tIblLjSQXJeZ3aKwcahq56rw2npmsnRG66YGL52sRdeXHOdS0ues7vm&#10;u1waHS12w1Ygdacby2ePzLVemGp155U2rU4sm8oYBYCnpcBM+WbZXsGso6OyG5T8BtXe1QaM10Zi&#10;a+DlWQvgAsEWzZ1ieUa7lZ9kbgZsFXKTr19+9FN9movV4bVrxhElxPU48wVnftHhhXrB9UdLhWLd&#10;d7yi47iMJMHG2iZlneXTQAq0GF39sV8y7J+AKXnVm1AG3gSjKwxa3xIhxyWaZAMy2liprZXaWKWt&#10;ibW2cWyMUkpLaQ2V0jqx1cZy1zSbTW2YIB+89e8Nf3TPOyp1WqQ9j8MxGlASljIUXAdcJcajIbVQ&#10;JRfcWHjlElgxcTZXLNFbUUugE0oQRms4JrlmMQEY4ZBTDQQnZkG7ETzPAa2XoD0Hllhwk4ARBQtD&#10;DDhjMFpDm5TpSmN7EkPPpGuMOgpAEbJpES+eA4s7cFCGpzxoN8bZS1pov8NBXA1BVQQXHFRRNMsU&#10;omdRvd8BDEdwbQhV0yBq5aJySxBQDs9YCG7Bjzio3sFQOsvQqpBEMxZEiIiEWxsBHSqgRWMUIhew&#10;EQJHwUEBxqSBwX1gnpaxQSgcwsCMgXQYVBChe3YaxHMwfNkesKESeiROdIDKwEqVNGZQBlgLE0t7&#10;6vSxxvN6aX5HfcvorharVplDYmbBmUAQRzjemFn65tLRk//9G3996Mixo1MAOQXgNICldHPvZtis&#10;LNDaCFxtxFjRddbXgQCLUVJzOatcPFbfcemW+luKLr/FZWw7ocTVxhKSO5As56+mH/uHpT7YUinY&#10;6gMvnSZPGGsxuXMCb33HjbDW4vav3Ivm4mJ6WEplAP0XRggMSRQbNDXVhbUrJ9D0YKaMxtveOoxf&#10;/CfXweEC03Nd/PJ/fRbPPz0HWAJLDLqxVKeWOgtLXdlI88SCFGT1wdVS5r3oA60gfU8GbfZyQGXC&#10;bqCjvRBRuz0vsfXKgVa+apQFW05GWuLmPmblJyJ3eM+XnvP76hqzZqz2Ess2IcS5+3qWJ28coDXg&#10;wuZPMSxXCqJcULb3yi2l5nxPTp9sRhtcrEFCTrOJjX95M04TLygBoYSAaGMJIfCGC974FeNDN48U&#10;vfcUXXfPaMkbM7CjBDChMmfm2sHUbKc73QnlobOt7uHZTrCgtNWZ/+VitTsPxVoDOLUOw5RnpGzu&#10;8+xJJvs1NsH6vVK/pgsBWedjMEVuomVpZGfAaSb7My8D0NLwVJt9HCdThsiPPdfhzHc4LbiMexXf&#10;8cdLfmG47Bfqnuv5nKdVHbuSCbnMdK0uFW5UMnxNWmMuYFnrbxj9tiybAWNJ6RTQ/USBPisAgpuu&#10;eRuuru7FzduvgM9c6DACpxwHGyfx9NJJe7w9iydeeob8xDs/glt3XQdvtAorNSKRMFpCE2hOYAmF&#10;MBQwCpIn108pDQgHohEjPHgGstOFUyrCKfmgvpvSswbKGlhrwQnAUnDVd5EnaTAaNQYOCELXQYQY&#10;PIwgAgcklNBhCyFVkITA7VXheS2039/F8asZ4lCgrDQYacEQDgux7pUNiQOPaTgRULy/gOKDFEIR&#10;eL4Ajzm0jRFVKZxqEUYYRAQogYJAITQuGHFBWGI9Y9OUhv5NKZU4bjouPAXYMESv0UZoFfx9W1Ha&#10;MQ6tFSJEIIaAEwpKKWSsQYyFwzjiTg9Pnzk8+3/86b+/66VjR5d+/kd+ascN43vHKWOMgqipoD33&#10;F/fdPnP/4w+1002+C5AlAGcATKebe1+f0ncT769DJNdMsRmvwEGVgVXgyhd82ONsy87h8sRlW4Yu&#10;Lrr8OpezywBSspskUZbBVpqTalLApW0yjrUxUDoBXv0DlMmAs/7c6B+YaGYe9zNYyTr/E6sYNQvX&#10;L+Ct774FlWKMZ5+bw7NPH0wyK0kiL+CMYqkXhUfmmjPtKF6MtVlMQVY7w2b1gVYTa/Mm812E+jws&#10;1ssEVxey0rxsoJXHBFkALjLShvXu2fJynqAZVAXTA/CDHgC4FAb7yeVTPuxrAbT4q3SV6Tp6nWUk&#10;+/c+fs2+S26ceHeh7OwmlBQAMK1Mu9eKzzTmekeeuff0cw9/7eg01jrakhzIyA0uSzJCcpp5TQQA&#10;EZyKPcPVAqekJrW97KLR6lXbqqV3lj1xOaMUsVLdViS7p5ZaT55tdQ9NNXszkTLzS73obDeWjQza&#10;5hnhNzJvLHKAKI+0Fda3WTBYcUEexHqdz4/pfGzV+SaifZkzj+Q+6txEoJn3LRuYzdJFxssApj7I&#10;EhmQ5WS+J1auP/EyE1VkyowiB8CiWOlurDTvQLLFXuicaXRcj1PP5dwtCO4PFz1/vFLwh3zP8x0u&#10;XJ5s9yZrKP76ZzxdEKiz2VN4yqCkjBfUMgtgIE3ytUwjnO5+4Ou4wwK14VH4fgmxjBHGEXq9Hlqt&#10;JpFKoVCuIAkLX//c6shk0wpdBiMjgHE4rgMbSrDhIvzLd0AcPIO400PUDeHXK6C1AkBpwiym+X+m&#10;HwtEV0yjbVLbRWwVaBjBJQJWcFgagzCSmEgGBqWQQ9MOopCDfXUEw80QC29qQhZjiJ4Lq+ly/M2g&#10;q+0VF0HbFRTvrqL0UAzPFMBKRdg4hPQUouECiOtBMg5pLbhUiChAuAvKJKzpgegkDigh+ejyqsQY&#10;hSUEkgJEK/C5DlgQoHpgEmJiBL0oAGEUAgzGqMRqwwJgDIwTQAM20Gh3W11CSE8I0fvN//mHT8Pi&#10;sVKpaFrtduB7HkbHxyvFUkl3O52UtbLdZE0gWTNQmpmHWWPd8wGrfBViTWlwpOhNFBy+c7jo7bh4&#10;tLZ7uORf5FC6zwJ1lYLnlTSvC5gHKde1bKpLAWJpmmUIEFhQShKQRZPxvvy/+g0sfbCFTOlwI4Y6&#10;nU9mubHGQkch7vzyncugz6EUoHT5cEYpwWS16O0aKu+YbQeVs41OuRHErBFFi7EyzQxzJbFx/A3W&#10;kdMM0mFtphLx7QoBxoD9Ovu9rO1HnMMKPAeyBjVTbCS90euArvWIHL2BKP5Vu36vhNFajyJcBlel&#10;mlu49Ycuu/i6d+36yWLFvYUyUiaEOAB4/4BhLZRWZqnTCJ8489LiN5648+RjT9x5YgproyJkTvRt&#10;B9SEbVpK4pdurU+MFLzhZhTvn6gU37p7qPzW0ZK/N1S6Md3uHTyz1DnZCOPj893w1FIvbEptepHS&#10;HWVslNESZSN0Bumr8mafg7RTeeH6IIZuPY2VfQXaKnsBYMq+QkxwPh1H/gQsMp9nqWKerdPn6OYM&#10;wFr1OxlQZrMgbb2yIwPABKPCE9wvCe75jvAqnlOoF1xvyHfcgiO45wjuMEoZIX3d9ipgY18mOHqt&#10;2TCzhgVISiuqz2ilJRedsgKWUKi0dNcvwWhjcd1VN+IfX/Mh7Nm+B2qkAB5IOJRDCw6tFWKjQC2B&#10;sIAUFJRz0FiDKg04HJJRGEEhpIE8PIXg6CwICJTvolguwS/7MESDGQppBTSVAA2gSQRri2BKwOoO&#10;iJPYI4AIKOWCGANKYlBrYSIO3ZYIewswHKh1PXiRxNkbDaZvtfBL8zBBATHn0CKAljF8wyB8HwFF&#10;0o14fCtGvxpg7KUFkFodjDuIgwiNOgcZKaBEXHADGIQgVINSDpoOK2sMjKHQlEGSNoi08G0FCgrG&#10;bUMYwAkd6J5Gc2kRQnB4u7YCu4ZguAVVGlQISGuhjYZQFj5xEFiNmGj4iiI6O2u/PvPMoZ/5k/9y&#10;++LSUgtApJQKXddVUkppEulCf371y1BZsW8r/bq/nhqvIGC0RRwpu4lS4KqSYNERld3D5f2eYPsv&#10;HRvaKxidLHvOFkbJGICq1GYZ8LwqO3WGpcqOa5MpKWbHfH5e9rWYffap/wNiByyMfV+dtGy4+v/1&#10;59bq17b82GnzjMsZHE5hDOKpTm/6bKN7YrEbHpxqdZ+R2sxixWA0yL0vfdChsbYrbqPOwpe5lr+m&#10;jNag/YEOkJewHLDKfqTrsFkYUD7U6wCuQZ/nm8fWA7KpguHVMUnnr/DqrleHdfdcMVb/4D+67iNb&#10;d1V/ggu2Zb2MI0LAuaCjtdHCd1VH/HdO7K1/fc8Vo5/51mcPPTN3pt3ODMQ+Q0JyF2X5kDJa9EYq&#10;nrN1oloaHa8Wb3AZfXvZd8YpyNyLs42vfOn548/3Yr0QKNUOpA6sBbWJwM6u6IJQyoCWOMc0YUAZ&#10;MAu48pqqLFJW65T8zud7cj626nylP7uJGfZqAq1BOg+TGStZZ2iavr/ZSeVkQFJ+XPEc0Mp1tRCB&#10;Vd2La4DXcu1fasOkjlk7jNHfqCihbsUTftERfsVzivWCV677TqHkOk7J5bzoCM45IwwUhK50NGrT&#10;d/1erfP4drBhFCt5yhQkITWoSb+yiRmcISmoSpglRhiMIcuvRRkDwRI2y3K6sjIRAp1QZxCgIDTJ&#10;L+SMQhoNwwEuHJgwBlEEvmQ4eeYk/urgnViM2vjukStx40INMtZYDDvQw3UUXR9Md8FAEtsHUweh&#10;DITHoLQCowWMiWBZCGtCWOuAWJFoazwNyQ3KpALSDtEqGSyVKdznetjajLD0vhqa22JUmm0UlUCH&#10;e5BWQFoNDYLCKQ/+fQ2U5gx0vYweB0AU+GgZhZECysrARAyBYClTxaEVgbQBQLog1gVnEpyEYNqD&#10;oBwBa8CAgKGOGARBbx7OUg8VIhCNlIDtNRDBoFUEyhmEtDBSAg5BxAlkGKFEHXiUoj07B6u1PN6a&#10;Pzu/sNA0iellACCOoigbtZJdl7KmlnGmhN9f73XYkxuVdxgA4Qnm7x2ubhsrF/Y5jO5yOdvucrpj&#10;uOBVCo4oEYJirA0HkIL412hM9085q0p/KUNFE8ZpRQKQJ6csLIhthGE41w67sdaSkpQmI4DHGPMc&#10;LiwAQSktOdx1ORMiCeUk2QABk457s/x5FmhhFZDTxoIR4uyslXfsHarskMZc3wnjpZlO8OTB6cV7&#10;zzV7LxprZbo22dz6J3Pkgc7tPSSznq5n8/LtZrIwQHaX3eeyEXVqQPl5UPJKfs+xG0hp8p+bDfbe&#10;9UDrtz3rML+Z5jdD76b37t12249c/vGhrcUPU0qKFzCpnKEtxQ9ce+uunc354N9+41PPHRpw8ZEZ&#10;eKsWDEapO1Lyt7mc7l3o9qZPLXX+88nFzlykdD/sLsuY9N/EbN6WyoCrQZ2Qeb2VGiDIyyNnbFBn&#10;P1/dfbMdgfYCgdWrLSey64wN5BYG5BaQQdqPMHeqEVhtjJrXaIkB7FfWNDXzvYGlxuXuGGNNrxFE&#10;rUYQkbPNlZOX4NSve15xqOCVqwWnUHGFXxKOV3Q5LzqcCc6YoJRySpa1UqtO2a8n+CIExFpQQpIu&#10;S5rkgRNYEGJBDQElBoymp/VlFmsFaFFNIKQGPAGrFTgorEisH4ihya5tgNhqSKIhNIPLEx8uTQDD&#10;KRwQRNZCcA9Bp4Ov3P9lPD72GD7xzo/hltYojBSg4TTCYQdFUUdsNAgvw+EaNgzhUAnKDCIuYQ2B&#10;MS44SUJ8rJVQRoMQA0YJ1JgP4lG4C20oLWDpENyZLiq3xwjeF0ONMoRdDXhFWC1hEcM9KzD0RYvK&#10;qeR4FXECMIZSuQxSctElGtpYWKagWQ+EalhTTLA70SA0AIGFURzcFBEJDyGN4cOFtokrfLSwhN78&#10;ElB0IXePojw+CmUkZBQAnPfVQknitwIosbAFgdAayJlF2DDE461TJ/7ywW8eMsZEOU1PthSFnFQh&#10;e+Aj6fjvzz/DGBGeL3wltUs1irtGKkOT1eJk2XX2FAS/yOV0l8PZiMOZoCDZBAxom2j+XtdS+jLY&#10;So8L6dZNk1TLRNhugEhpE2qt22EUz3XD7nSr117ohJ1Q6djCDizVkVX/ihBCQB1OeVEIt+I5fskR&#10;nu9wr+wLv8C463BGBaNUcEopIYSlesIVBm1FF2asgTQEFCjUCl5huOhP7h+tfVcg1dRiN3zgkVOz&#10;D8x1guPKmEVr0cnsySKn1xok1N6I4SJvkNJhFhzmLYNMbh8YVKIeBLLIgP3QbAC6NutD+Jper1fC&#10;aOXdwR0A/vW37Z58z49e/o+HthY/RAhxL/SBtTLd+bPtQ+eOLeHSmye3E4Lu8efm5nrtOEsfZoXi&#10;AECttWyq1W1OtXr3AXggp/VxMjl8SP2r+q8j3gAhYx1AlXdZHvT9jd7kV1tTZV8lwPRKOeNBIcgk&#10;w2Rlgdf57DfynasiA4zz93xpUWCteaoAiDMAoPF0bOQ1Ast3qUw41+m15rvBLCGEUUI4o4Q7jLol&#10;xylUfeEVHeGVXcctucItONwpOIK6jDHOQCmhhBJCyHLYd/8i9U1W115RstGShZy6xq63MaUbEQgI&#10;XYn8o5atlFzoCtAy1kIpA6IMlFJQMIgbPXDHASs4kDTxuzKUgBELmj4eNwDTJAlDtgqgFJYSOI0I&#10;rVYDxzrnIBjF4sIcfvmzv4XrrroBv7TnBzBsHehZC00VnDEK6TSg5CgELSAkFqAaDjgUurAI+1cs&#10;yUykAhQ+rDKIPQVRZyioGsKWQUQVuHEx/AJFqQNMfyiGnCRAoCBKGvQ4wfAXfJSmy1CFGMwhcIUD&#10;uC6474MQAqcXoUk0uKfg2AJMWAVICMoboIQCGAG1ElJIdK1CUbdRohI9waEXKcL5eTBpUDMFqOEC&#10;7NYypEPgGIHYhDBWwUggsImOoiQpuq5GR4coLoTg7cg82Dh1+pvThw4fOXl8KVNWyufarQUPhFBO&#10;aUUw6jJGSowQwQkK9YJXuGisNlT3vO1CsAmP0+0OpRMW8C1W19IskGif3gB79aqmDwowkuC+rpR6&#10;MYzi+W4YN7txdzGIurPtoNWN4wDrd2hnRc/Wrkq9sIAFCWJDg1jR+W6Q3fRBAF5yRaHqe4WSywtF&#10;V/gVR/hV3+Vlz3FKjnAEpwR2dcmzz66pRKQvioLvKNZLO3YOlX8oiNVLZxrd+w/OLD471w0PdyN5&#10;OrPuZbMh8+XE/HtPBwAJ8gbRa61pKs1VOjTWmofnbaAu1HvzfI74r+t1uVCN1kaGZN6eK8ZGfvCf&#10;3vjTo9srP0Ip8S/0ychY9w49cu6rf/yv7/3c2z58YMs7P3LgI5RRPHvf6T/4m9997GElV+VFydUD&#10;yq4nxM/kaZFBZa1Bmqv1vKg2YreAVy9f6tUEVPb1XA83wYJuVGJcL2dykH0EzTFePKfHyo7NQVov&#10;ZwAbxtcBYHyAfmCZ3qaEcEoIY5QITqlglDgOZ05BcLfmef5Q0fWKrnBLLhNFxxEuZ7wgOGepkJan&#10;AuqkVd0sM2LGAmbZkTrxrSLLI83CyNQSQRAQxlZdxWyLfF9zsuwnZi107ntaG6hYQ3MAVY6tQzvw&#10;kzd9FBdjFLbigQ9VYD0BqRWMUeCELzMMTFpIHQNu4gbPlAGXBtHpeXzqyLfwh1//cxCY5Y48a4GK&#10;V8LH3/t/4tZwHwrxHGCKMLUysO8bEKMPgrqz0ATQS29BNPc+QI9AcA0CDqMKIJSCMQuiFUIegUCB&#10;WAcqsHAW2nA6ESLHg6MF4tEFHPn+EM0DGhOPe9jx+SJkw4XxYsRGgvsFeLUSYpchYoCINbzIQHkA&#10;cSiY4tAKMAhAiAIlPgg8gHahQMEtg6+7aIdFhG0JP5qD6XZwooLuXfGp6WtGdlfePrJvtOcAslpA&#10;oViAVhaGJr4w3FJ0iYKREk4gwZuhPTF9eume7umXfvEv/n/3zy7MNykhESEkEoxQwSgRlLmME8Ep&#10;LXBKHU6IxxnxJ6vFwkSlVOWElh3BqoKTmqCkyAmrWgDSGFj7RiA6NnmaJwSMJV2DvVjphW4YnGv3&#10;grl20OvEca8ZxN12GHczzB4wuNU//R5RGCxAx9rDnc1WPLK5jKvWrIIjvLLjFEouKxQc4Q8VPW+i&#10;XCwOldyKx7mbzLeEPR505WmSe2vbsXzu2Hzr6TPNznNnljpPtSN5BqsbrrJCerkO4FpPipLbE+zr&#10;sOxf0B8O2gvy1ZH19rfN5sGuiffLp9CsLT9/+zRagwzJnMqwX/zAP7j6741uq/zQywFZUU92nrrn&#10;1F2f/k8P3XfrD156zbt++NKPFCvuDgC44i3bSXO+17r9fzz3Qu4MnwVGeY+NDCNFBr2Jdh2mKTt4&#10;8TLLf68zqBq0cr7uEm27wROwmygx5tkuM+B00wdgcY79ylo88AEgOwuyeI7xGiTIFxkGLAPGrMDa&#10;1mNmrKXGWqoMaJQczgggKWDZKbQFo9ThKQgTLLk7nDkOZ47HmeNzLhxGebXgOhVXcIdR5lDGiLaE&#10;cErcMmdu2aG84oD7DOAUoIDuashGDNOTIBIwykCHGkZZUE5ARaqzIoCxCbtliYW2BNT2y3AWWloQ&#10;DbCKA3dfCc7+EuySxaLugToUiBTiRhusUgBnFCaNmiFph2bIE7dyx3EgpALtSdC5No61p/Do1HMQ&#10;FGCULfsZGVgEsoff+MJ/wb3Xvhn/9N3fj1HvkyhuvRsRBWaNB0piWMvAxr6MkbG/ADEu4sXvRTz7&#10;kYTdIMkQcS2Boxz0CANBD0WXwo6V0C5w0HYTlDgIZ6sYupuDddrw7yVgZ0vg1RAd1QMvlYFyAR0B&#10;uILBtwYSGiHT8OGAmhgGIRj1AevCGAfKMBAegpWfQmHo8wA/gUjW4Cxchrhxsz3VKJsn6vPd//DF&#10;P505NX02fueb3kZmr3yHc6034e8am3RCpwcqHEBpUMoSCwhr0A06EJGxjy2dDL9w6jH9hW99ZaTO&#10;zPcc2DvBi66AoNR6nHGXU8448xxKBSXUYxSiX8Lqa+z6um9rkdggEP2Gado4T+U79eMhiLTW0+1e&#10;79RSpz3d6nY6sQojqcKuVD1rbZRbv7Ot/JnWfZL3UxokhCYDSASWdm3mBduZu2UA0Isl7cXSzHSI&#10;BWAoIazocN/l1HM587fVy+XJSmlotOxtKQhe7h+iVjocLUKlicPoFZePD11xzeRovNALjp9aah+a&#10;74T3vTTffKwTyfn0ORgMtiXYjO9WRtdMNtg7Xr/9ImN4vt6eR17G3jMQVH1bx/UFMFr9F5x3/3YB&#10;FD/yiRtvvP7du37FLYh9F/okwq7s3Pu5F+/+yh89/eT7fuKq/W/9votu80vOcPZ3Zk61vvwXv/7Q&#10;bx5/bm4WSbdGnKPP+7GxGSHd8kTZqNSlc+BsUIffZkN/NwuqXkVAhb8jy+erwnatB7zyjBfD2s4W&#10;tg7jRbHa32VQOZIPAGPp3Q5ivAa1JjMs+7oluheSNKwzEDACcIdR1+XM4YRyX3B3bLTo7zgwUtp9&#10;85bC6L6a65YdQjiBNWll0FgYZdE90bELd08bNR8Rb1uRgBEE0z0rW9IySkA57ZNJBOmGzNKKoo4B&#10;rST4hAvv8jrEzgJQ4ujO9rBn+iJ8X+XNGBZlSI+Cug4KrgdR9JetJDQlsDDJRTcWqhOi1+2h02jh&#10;r4/djS/d/xUQa0ApST2+bFJaBEEQhrj6uv349Z9W6M09hOEqwBysaQo3JPUEMQxq7rshZz4OTj2A&#10;KURSoxhyWOEgFiGYUVDMRWQJ3Pk2zFI7Ye6cMkoGWGDzsIbD5SNAUcMvOoBwoYiBkBauIYgFQZdZ&#10;cKXhKA+WeCAsgAEBKT0JseUPIPxDaMNDCwwMARQRKFiLYhjj0/dvx+99XiPohZYRYiklqJWq+OF3&#10;fZhc5m4h3PWwe2xP6iqvoalFx8Y4MX0MSyTCHS/dj4OHnk7yN3kCUAUlEGnjAcvEQyXl4dUzZ5X/&#10;2/Ib/8ZaDfp2C/3anbHWSq3NUi/qnVrqNE8vdVrNMAqUMbHUJkrF43mrnAEeSURibYSNxNru9UGM&#10;1qpS4TrzmQ9YT0gWeK0c5PvAC5xTmkSIOczdWS+P7KiXJ4aL7raCEJW+rGB5g7EWjBAwRmGM6bUj&#10;ubDYi549sdj62gszS09GUndspos0BzQHWQptUgD+iiN4LviWjfD7dtxeL0brQoFWtlzTL8sUrnr7&#10;ju3f9w+v/Wf1seL7L/QJ9Npx9xufeu6+u/7qhUMf/EfXXfamD+x/i3CZl/89JU3j2ftO//an/9ND&#10;X40j1XfWDXN1awzQ+5ANRkQeRBmsb+XwHVD12oOu87FdFwq8SIa1zS+ag+J9siXE9QT4edf7LGBj&#10;axkvK9aehNd02GQW7uRwMDRRrF53257xm967d2xsV8UnIMQovWpUUkHhlhw8/rUjnbv/6NnGyFDJ&#10;eeePXl6vTRT54ktNffLxmeDokzO9oBUZz+HMczh1GKOEALE2xsTGEkvY+GV1d893b/eLO0o0lgYy&#10;kpChAT9dsNe3LsPNo5eSaqUGqWQSBO0JMJqI341D4VkG2wlBIgkNiwVEeJ7M4lc++Z8xNzublH6Y&#10;AAGS0iOhiKMIb75uK37zH/ZA7DlsGU/cn7TKuD9hxYSVM0BRD23JUUIPDEnmIgyDXbwVeuqnEchh&#10;aBahzC0c6iIgHuJmE7SxBBJqSMrhWQ0ZKehKFWy8CJdqUGUQk8Q3zSUMIQc6xKKsGQQsQtKD0WXQ&#10;8hPwJn8H0jsN2CTSYM3oBNBpA1OzBH/y8DX4yh2nlhMIKCEo+wXcePUt2FWfhM98MErQ1SHasouD&#10;x57H8VNHQGDBWZK9mQ07F8sgqx8TlTPUHWCuS94As52kDBWliQ5QKm0CqXUvVroVxcFcu9c+2+w2&#10;57pBVxsrrbXKrvU5UgNYK5kyVlmLhCzQijNfZ0tueclHHmzlbQXWYbRWyRYGAC8wwNIBVRRCU2fk&#10;kaJX3VUvT46W/Ima746XPVHwBC9SgPTd7jOgVMdKzy4G0b0vzjTue2m+cSiSek5b28kRBnIA4HqN&#10;QNcrG2G/e++PQsYG5Ns0UN9opUMyoIadlAyH/OI7PnzgfdWRwq0X+s+7zaj71T955qFHv3H87Ed/&#10;4ZY3Xf+e3ddROlgcxgWtbttXu2Vib+3REwfns7XqvJ9VXwSosNq5fVDbq8H63X6vY/nvf1VQtZnX&#10;SjYSOeZLvRcCvAhWW4Lkma9soDjHWqE9GwCcBunA8kxWDmgRMQDc5R8vW8ak47urY+/4yCUTN3/3&#10;vknH4zyOFIy2q169NRZccJhQmaPPzLanF7uNscuH69X9FVKseYQPu5Rs8/hpHciDd5+abc0EMSwI&#10;gbWEEGotNOOU7r98tHb5O7aMDx8YItoaaB3DEArDgdZQwz5y+rl4lBb5NdJyPlRHkwOutChFCkUD&#10;KEoQewyh1ZBWoq3aeIIcxdePP4qj81OQPQVGAUKiJKibUmhjMDxUx/fdugVjpQdAfEC3Uw4ga7FJ&#10;CAirA2ISmtVACUXdT89W1sJQFz2t4dJ7wGgL7rl/Dm1LCHQXQRiC0QW4hRJC5SNGB5ARJCVwxgpw&#10;Kg60lehpH8KRsCqCJQpG+CB2BKXCl8G3/A6Yv4CCTQZMx7qIuECJMhilobIhYBawiWQOpRFgsmrx&#10;E/5T8FURX7rPT7IbKUEsQ9z/6N14gKx2KO+7l4v0GnFGwTMsFk8DzxlNYppYJruPkDcGX5V9HSzt&#10;wFXaohPFcTOM40YQyVYUh0vdqD3fDTuNIO4aa/LsSzavTq9lpMig+JQ8sIrXYbTWM6hE5jCWF2Wv&#10;cb4fAK6yoCu3BhC2+kBnKZKmGApryWy7NzPb7k0BRHFG6dayPzpRLe2q+c7klrI/NFTwhgVlhTRC&#10;jAlGx7eU/B/YWi78wNv3T5w51+je89jpmUdboTzaCOJjxtoAqxuQ8uacgzrz6FrQlR1Ur93+NHu6&#10;hdHtFWhp/pfe9fiFzqPsYPIKwnv3Ry+7YsvO6gcuVJfVXAjaX/7vTz569JnZub//i2++5bJbJi85&#10;398Uq96+i6/buvfEwfnFzGQiudKfyZxM1oPe69kmfAdUfVuB14agC68S8DqfA3Z/sRWZxVesc5Jd&#10;b9Ed9Dv5E3BeKyYA0NHJ0tb3fOzybde9e/cEY5RHgVz34OgWGE4cXJAnDy40CxVXX3T1loLvCyYD&#10;BWItndxd8z/yczdO7LpslH/zU8+fOXdsqWMNWTaQLw/7havetau87/rxAqWEqJ5KyhXcQkkDv+zQ&#10;g+RweO/dL87/2Lu+d8v3kAPlEa+OJjQiyhAKCkUsiqFCXRqc4C18Do/g2fknsRQ3Uax66Ea95CKn&#10;Ja6kc4zgu2+7Fu+66mFML1qMbx0wk5gHuBcDbChFMQrWaijbv2QA0UCRUtjSZTA4hOBcE0yVIbiB&#10;ZB5CUkCBEPhFD1ZJSBugVCrDLRUQWA1LCSjRIAjgMAYeb0HUK0GPfB7exG8iLpdhnLfCQwBYizIh&#10;sPBgLIc1AYicAdQUYKKV0WsB3QM8F9iz2+Dd10W49ykf3V4S1cIGZGlmMzVpWhZMnPJJBmClTNby&#10;3357Qdby8yZIy5gUyhi0ozha6kXRQjcIF4Mo6kYy6Eaq14riXiBVgMHd2mrAPU7LgDEGZ9bF63xP&#10;5kqK8QBmzGJ9MXx+7ciaZ2aZcZpjxMUAZjsfQdaXs4iV9cYuC++V1vpMo3vuTKN7HICpeKI2UvTH&#10;y47Ysq1eHN1WK+8ou2Kib8NijN02US1+9PuH9n1UGn3sbKP39OG5xuMz7d5jM+3gWGYdM7mS6SC2&#10;69sCup697wze/w+uRqcRfgdoDSgdMgBieKJU2nvV2Dv8knPgQv5pY7bX+uqfPPPkiRcWGj/0/9x8&#10;40XXbt2zmf/vFsRYfWtpPFfeyXYPmnVOKhu1uV5o+e87JcA3Btv1SoAX1ik3bjYwl2JtFlfe0TjL&#10;kmWBFh0AsjwAjDvMvertOw5c+67d25mgQkZ6gytlIQTFS09Oz89Pdc5dfN3W0X1XjRcsDDFJIi6i&#10;roLwGH3LB/ZvMZGOPv/fnmx0lsIeAMsFJeM7K+Vdl44WHY/zOJCpASkBZQRcUJjQYNslI4WDjz8n&#10;f/7//xuHX/yHH77ohvKBciHiuILtApHA0fAsjCA4yM7iqfln0I4a8IoCIxMVO7K9ZcKl0DINKhil&#10;hYIPShmsMdg+KlC2i0AVsHGWb6aAsxVw9iS9CDZe9daSVW+/gbUUBB4CylG67MegqAC3Gqx9A+T8&#10;J6Dak6Dowi36cFwHXAhoAlDGYBmFSwOYuIBICWgxBU0r4NWHQOsUPt2VtuUXUrDXj/JRyXNzdwPO&#10;NkAeB+Kzq1yCqAXaPaBaUrj12ghffbAEnoKnFcaHZDI2VzuY939nOfA8Vy7cXBX+1QFU2bJkvxQY&#10;a21aQRQu9sLebDsI5jph0JUyVtrEsTZhKFVkrI2xttkoz7JktVV9YKSwWmcVDWCvsr8f5742WBt1&#10;cz6QtR6xQAYw4GSdtYCfh7kewJivYryz4Iu1QtluhXIBwNMvzC65RYfXC44Y2lYvje0dru4cKroX&#10;U4JypA0Asmd7rbRn93Dle7uxPD7TDo7NdXoPPnNu8ZuNIDqbrjHZTN28PYgasIcOaBp7dUGXcNnf&#10;mS7Y1xporVc2FBdfu3WyXPOuIGTzgK25EHS+8annnp0+2ex89BduvmH35aPbL2QbNsrkSzZ5EJWf&#10;RGQTIOlVMvz8Dqh6gwMvvEzwlQdheQ1HHohltVfZgO1s+SHr8+YCoBN7qruveeeubUxQX8Ybm0JS&#10;SjE/1ZGzZ5pTjNPepTdOFv2yEEatdG4TCshIgwDkxu/eO3H2eGPugS++NBOFqiccVr78LdsqY7uq&#10;voo1rAEoJbCUgHGaWEpYjkrdd659x66x208/e/SbDzwwM3XTUc9SKz7LfDDC0Qs6UEYlTIygKJQd&#10;OJ6AcCmYS6OlIOrFodYAyLAhvFYucgoqGCEOoWAQSKwkbfqEnW2Auw+wKgVZ601hC1AHllZhaRHl&#10;+o7Ed4sknrda3AGv/ShMZwyxsuCcwfFcxFEEpQyE54KAQvdqYCNfgD/xSUjRgrAUygKxvggeZTBW&#10;gqwZSv1aYQwQDjgHADYMRC8BOgAIYCTgU2D3NoNbLovw9YfKCUOVslr9EuBK6PGKlqkPuvogi27A&#10;gr1iEJUBUP0ZlwlUtsZY24uVbEcybIZRONsJutPtXqcbychYq4y1SiW6Kom13Xzr5cxlgZXE6kDl&#10;PmgK1yn/xQOA1qAMO4P1c+zOF8S8GT0oXWc9WI/ZzrLYNCMZyFvUsGRQZR/PslhrFQdmeimIz51r&#10;demTZ+ZcQak7XimMXDxWv2ik4F1U9MR2Y63nMLZ311B5766h8rsObKl/fKkbPbPYC+969PTcQ+0o&#10;nrMWAVYbh+YzdwcFLBOskdSQN4pP1/8yjNYaNqs2VijsvmLsEq8odmz2n3UaYe/r/+PZZ+bOtbvf&#10;/09uuHb7RUPjF/JktdRRtxmFOH/Q5GZLeq/QvOw7wOrvCPDKAy2sA7o2u8gC6xvsracFyy7OeRd7&#10;AcC/9KbJ4e37hydlrM/PVRBg/mynNXuy1dh5YLiw/cBQ3Q7ITiYEiCMNLqi49SOXjp872jj44mNT&#10;TcfncuuOmqWWUK0TERIxBIQRMCRAi1IBSji27atXd1064h8/ND23/UClPra9MqS1JErHcIoUDhww&#10;RkE5ARcMjs/hOByUU6mk6RhjYgB2bqmJuaUmKRR81jVmyFpSJ6n43ViAiGHA2Q0YjcE6ZaCfh0xY&#10;DeBl9DvejSWwmqcAxGLJuRGF8v3gzcug9AEo0oBSEmA01YlpwHBo/zhY/Uvgo1vBnfcDRsK1BMYI&#10;aCMB0gRMNxFgDVIj2HQv56MJyxW+AOgubGLID8qAJIOYpIwWBU87yhhZDayQZ7eQBWKr9Vzn7Sjp&#10;a8CQFaQnf9tPLFDWGKm0DZXSkTImkn1AFffaYRy1ojhc6Ia9WJuUVrTG2oE2AnodUNUXq6sB5Tw5&#10;AGRFWB02HGON+H2V0DsLqrKa3TxztVECBzZRQhy0LmzEgueBV7a8mGe61vMBzDDkJPMYlloLGyvT&#10;i2G6R+Zbi0fmW4cpIWak6NUuHqtdMlb2r6x67kTZE/WK524puc5tE7XibQfG6s1OrB58cbbxtRfn&#10;lg52IjkrtWmk1y1rkMo3KC2udz2/A7peJaC1yg1+fFetXBstHOCCjWyWybrrr1442G1G0ff9w+uu&#10;nthTG7uwLdaa5kJw7tzxxsL5fnWdN/8VDoLvgKq/w8Brs6zXywFfg8DYet2Q6zFahS07KuWLrh3f&#10;AYIKrCWbKQvNn2s3mwu93qU3799eGfIr6+2/hABaGgiXV3deMlI9/MT0uWLVU9Yi1kZbyujyL1Ka&#10;PATjFFppEG5QrLn86rfvGD/z0uLB6ZPNucl9Q1WXEd4P+iUkARKM0+QuGAoFF6OTNUMZaUGSKIOS&#10;0OsF7OnDTTRv3FqBOs1GtwGs68PwHemlkeuDLOKC8FGA+lhtlwcQ2OTSMQUvfhZi/geg421gIgax&#10;HFIpMMbSC2LBLIcYvhutug/f7kZBEWjrATCplswF6BhgQli1lLRFrpdvayKAVgF3DxAeBIwGNYBK&#10;RfLUJF2NFBZMUDCT+nvwTBkxY3uQ1UCt+h4lSYYlVmu0aKb02A9cjrTWUmkdKq1jpXU3VqobSxVJ&#10;o0KtokDquBPKsBVFvW6sIm2MGrCJbhZUqRyoyntaZQGVGgCiVO7ng77Oe0blEzs2C67sBewDm7Gf&#10;2Yj5zpceN5IS5BkwZ21pkvC1j2mJsRaznWBxthPcDeCOiidKO+rlvWNl//Kt5eKOkaK3teCKYUew&#10;9960a+y9N+/astQIwrsPziw9fHqpc3CuE7ykjO2mr83JXe/suOhH5mzUlf8d0PUqAS1erntlryC2&#10;Unb+mJ1OIwoev+P4cRVr8/6fvPqq0W3loQt9ojLWwenDiy88/+DZGWxsFIrz0MLfAVX/+wKvzbBe&#10;mwVfgwDXZhkxntmoCAC++/LRyuhEeZdW2t2MwLnXjsOXnpye8osO23nJ8BjjlJ1vBguXetURv5Rk&#10;Q1uV5AKRFfclYkFpuoZyml5BAkIJdhwYGbryzTuGjzwzPd9phCNbdlZH+oaLywCAEVBGwRgFmLFO&#10;gYaU0QYhpscY00opQwgxjHHx6c/etRTGb+9+8qf5pVPHjnNedDE6UoQ1GoP9szVAPBBnLMWmeu27&#10;SiiIR7AYdOEv7QB6t8CYMqxpApSBCQFrNIw2YGnyR7R4A3jxQYjycVhyJWCyreYpq0Z9EMeFVYuA&#10;bmAlBzh/UwAdAhHbQJ2T6ErgzBGGhw+X4G31USi78KtOUj5UAJEGuilhuwpEWzDOc2J3Cs4S9Gys&#10;hbTWWGNtoJVW2hpltAmlVtIY042UbIWR7MRKRkorpY2S2kiptYy1kVIbGSgd99nF1S9wjYZKY20n&#10;YGbTJXoAS5X3tBr0cYA9wyrHc4m1hpxZQJXf8NfbB15OGsf5gBY2uQZstvFmUDfjepouMbjEuMZY&#10;NX1867RCGT43tfgEpvBg0eHl4aK3o+SK7ftGq7t31SsHBCfb6wXvg2/dM/FBAnLuxGLriaMLjScX&#10;utF9p5Y6L6b/z8PabtBBhq8bXfeXBbo+ceunXnZl/I1kVHqhQCt/IueFilt2PDaM8xhphF0ZPf/g&#10;mTPWAO/+6GWX1UYL5QvfPq2ZP9s5+tTdJ5+OQxVicLvqhZ5UvgOsvgO8zsd6ZcEXLhCAYQAI68+h&#10;/uMxAKpQccnEnvoQE3RoMyDLGGvnz7UXZ061mjsvGakOj5c2dXDR2kgZqsgaqE4j6nYaYcNaa2ha&#10;TiJpEDUhBJSlwIVaEErAGKEHbtq65fihuYXThxdndh4YrVNGmNY6AQUpIOuDLSONhkXP9XgjDnST&#10;c64IIUprbQkhnFLqfO5L32rOn640/viXrrl+d+mlAjzA9BLmZ/VbZdJy4VAKstaWFQll0L7F3KkH&#10;UJzxgfZt6FkXgvcAQ6CMgiVIgCChIMZCyxDm6Hb4hb3oTByF68YoUBc6VlhtMpPgYSKGAcJg1cJg&#10;PG40GHPQs2UsnAHikOFPbi/qJ8NRbLt1lBWqLlxfwHEZHMESX6metp2prj756Gw4/+JSrCNjA6NV&#10;bIxSxujFbhhpY7QFjLZQSGRT2lirLazVBspYq7WxWmo9yIzTrgNEBsWLpesq0TnAk418kRjcJTjA&#10;lX3V3w4CT9mf6wGb+kZM1SAPKIP1O8o3mu8bgayN9L4bzfXNdj1nvbroYCC1xjqCrS0vZnWhJCPY&#10;t6WEyey8COCZI3NNv+SK0YIjRi4Zq+3eN1q9zmHssh310sSekcoHglifmun0Xpxpde8/utC6K+2A&#10;7HdQ5tnMvD9XVvdFBuzJG4ZdDwBXG62v6zW12ezjvFFAF9/EQBsU8ssrQ16dC1Y/H8g6+szsrFcU&#10;/JKbJvZWhvzCywBZdmmmd+bez714x8GHz53B6g6T9cDWd4DUd26bBNSbBl+bZb82KjdkhT6sP24r&#10;Qx4fmSxPugW+OcAkjZ4+0WzEodLbLhoa8oqOt6lXb2CFywkAFXalbcz15o22ivHUL6FfiqIASdxA&#10;07KVBaUE47vrtSvfsn30yBPTC4uz7cbWXbVhbsmyoJoysgy4NCEQHpfCYU1jzGIYhmE6dy0hcECs&#10;AOAVisNeaegSCnM41TvxAYdgAvASwPy1U9wm5lvGBxZO3Anv1Cjk4X8A09sJPdSGrbVBhQcSKRhq&#10;4RIPQlM04wjhQhskVMDzb0Kl0MNC/U7I+hWolnbD9HpJPS77PCwBaBmEyoQlA8uvVdCcoFACTp30&#10;8Gvf2BH9ze0nmxP7F52d/njFKTlUOBTCFxAeA3cY6BgjlT1l5u+tiEe/drTz2B3HFxanO73UtDML&#10;UgYZT2IdUKU3AFTpz0he25T3sBpkvZD9efZ55V3X1YCf5YHbIJA3qHP8lcacXYhmd6N1YL2D1oUc&#10;wjaSFcQ4v8ZrPU3XIOf69O9J9rEKsTZ2sRedW+xFp6aa3WfvOTb1tYon6ge21PfsqJVvrPjOdduq&#10;pR076+Vbr5gY+blurJ4+vtj63CMnZx4IpWoai276mlnmFKI2AYrtekDpp677o80A1HVq9gMPEWtA&#10;17cbcF2oGH6Z6qwOF0a4oOWNTt29dhzXRguF2lihWCi73oU+OaOtmjvTOnnXXx/6yqO3Hzukleki&#10;6UbJtvtmJ+t3gNV3bq8V+LpQALbe4ov84uMVBPcKvEwo2dQcCXsymjnVbFSGfGd8d21kMw1o1gJR&#10;T/YWzrUXrLWxjLU58vTMicvftG12aGtxVz8OpQ+2LJIyoiUWhALWEHgFwS+7cXJi+nijceqFhZlt&#10;+4eGVhUfadrBxhJBEec07raiBQANJCk6EoC0ALMWHiHEr5VEpSgMQYS8W+lqIpAUBh5kCaGwjCLq&#10;ziLstcydUx/EdWQrHY0X4TYpqLCQRQPreTDEohtKVLoWpNVGpSsRWYJvWi/8g79s4u+9fa/393Y9&#10;CjJmUKnvhenmwZZJJDK8DMgw7Yqkay+0mseMdwOOdKbBXarbi2HQa0WF+ljR6XtlkVSqTm3izDq2&#10;veK+60cuHykOuebOv3yhszTd7a5sYlatw/rky2hZAGU2ADTZ72W/lgMAkV4HaGWfgxzw+/kyU74k&#10;adYpPV1oGXDQnHyF0pFNA68LPYSRdVju9QT2WbZrkHlq3kyZDmC6soxXtkPS0dZarXQ019Hn5jpT&#10;Z4Cpb5Vc4V6ypX7xlkrhhiHfvWSo4F55w/axt109MSJ7sbz78Fzjy0+dnX+qG6tzUptO+phO+nol&#10;VuQQWS0XW7tHJ6/5r37zEQy4FnldW/ZzgoEdkKvG9BoT80/c+iny7QRbF2rvQAAwx+WiWHVHKKMb&#10;bQy2VHf96ohfpIzSC7F80cqoKFDdEwfnn7vzLw/efeSpmZMA2uli3Y/eiXMLgMV3hHffub1m4Otl&#10;ATAMWFTzHm+ojhZ81xf1TR0+jDVLs93W/NlOZ//VW0aGthaHNveKrG4vhQsvPTVzBkBsrdUnD85P&#10;n3px4fnaWGEbpYTnwVY/Nfr/Y+/Lo9u67jN/974NDzvBndRCidolS7JsWZbt2HVsJ3Ht2G3iybRN&#10;0qZJ0zZdkrannTnTZWbayZzpzOm0mTlJOz1t0jip69RNvMVLFEtetC+mKFGkJO77TgIEiO2td/4A&#10;Hnlx+UAC2mXf7xwcgguIhwfc3/vub/k+RBAQRAALCCrqfP4texuq+9tnYonZ7Hxlgy+4MN2GFx+L&#10;ACFvQEaiLGQgZSQAIJlfu6Zt2U5wVs90pcmh3mDrkw1wL7ZtQEyWCBECSMSABHFBdqDgTGMMyGND&#10;pu8EvHYMMt/teF3Zs34C/+6aj0PzmAJ6QgePoIBsIojaWbB0E2aTaRASKTAUEV6Xp5L/+/g/aqEG&#10;oeK5YwgqbAGeqpoFTVsNiojBtl2urUgGQB5KfqLw3SYIANkyhKtUMRBRUSKaSU4OJXzrd9TIuWlO&#10;tJj9y08XmoYNHo8o3vfExmrbJJlDz3dEE9FsIhffECtrUGzyz4alDex2kZIc2+hsM5ksi/mZWyM6&#10;mxGjJ/6cn0EZpKqUnturJFZXswlf9ipWagsC+zPa1NoqkskxoPhkI2sr5mYxxpYYBViqgo8BAJKa&#10;YZwZmmoFgOOKiIWmSKC5NuC9s8bv3VIb8G68d23d/9m3pi41lUy/1T0dP9kfTZwZjacuweLkosiQ&#10;dmBe40pyGsX61uip7QK6AO59ZIjNjt7M7FapRKtgPN0fVhTFK1ZgAcnFHoQxwrIi4nIORsuY6WxK&#10;T432zvWd+WnfmdZ3BnvzAdq5pSBnKJ0tktHiRIvjViJgbAC23dLfgbBHVbxSJUJoxfWoZ0x9vH8u&#10;qgZkuaE5XCXJQklZaS1tpAcvzXRNDMZnnbUTn81ku85OXGreWXNnoMLTQL+S3CvNDz/mJ94IARBl&#10;QVi7tapmeiSR7Dk3MVZRu94rK9Qx5Bu5CSEgyQIJRlRrPpZN5ddvOp+NJvmdt6evfyTb1mt0PFwT&#10;2pedGEGV9esB0hiInTeiFjGkMhqAngGfX8qRvgWhsFzZENk2SEi3Xm2V5+WQqHRG2+E/ZQfhT9d9&#10;EXb3W0CIADNBHUJxCzQ9C2nBhPkaiXx9+ED0hQOvxLfvW1UXqFCxaVrQMhGG7QOdsG5TEJTgFoBk&#10;Nqc+Sr2dCCHAogi2nvdCyzPMXIYK5RJfGCBU6RU271olnj7YPTc5GMcCRj4bgbBIshY/DQgRsCwC&#10;skeUHnh6U8Ps2Pzk8dd7R03dSuffL436ajKExi1LxBIxs8hX1vuPJVnEpXRpu2SsiglGl1P2W2ky&#10;8AYTq3L+1xX3f7r9rNzmepacFOhdUpku5JIBY4mb8z+9mmmTzql4d+dUvE0SsFDp89SFPXLz6orA&#10;to3VoZ0PbWh8/CN2XaJzOn68dzbx1kA08VY8o0fzj1dgcXwYQXFfRTdnDrYXTQQA8dFf2r4qUuev&#10;0DOG2ds2NX3h2Egclpa8TZcMK51dg5uR3SrX6xADAA5VeT2yIgZLuTCU8tGdm05Nzk2lp/svzvSf&#10;PTRwaaQ7OpXf/abz5MohWSkqWOtQWO/nGS2OW4yArRiAEQAgy7QJsYlZSglQ10wrGdO0QNijhKt9&#10;wVIzxFPDiYGOk6Odhmal82vLAADoODHau3lP3ckd9696QhCx4nbUNOlCCKCy3h+8+9H164a7ZmcT&#10;M5lk9epgeGnmDSxDszJWToMpm3/OVH7tOr1qGQAwbLtmWm74Mngn/hIsuxakgB+QboKtSGDpMcDZ&#10;czCZXgVKxYMgGgKAZeT6wpAANrZhbnoMxsbtNPIqRA3IWBAwGCgLfz37PHxt8+dgXdcchHUvZDAA&#10;NjToX63B14/+U/zge62Tm/Y0Vjauq1KxiEDLZuFiPARd0XnYLhoANi7cP5NcH5puGJBJpsCj2CCL&#10;Us6njQAIqgwpPQnTgzNwIWYAFhAEa2TZF1JIJqnPxmaStZGagA9jBAgvyjcw7xWofkXdtn9V5MLx&#10;ETM2mY7lY52TyWdjH0t2CLhPhllFiFgxCQdSJFtWrG9quaZ02yUjVUpv1UrZ4utMrK42BpREvthW&#10;g2IOF26kaznihWCpRRCdAZPAvQ+M1QIUASBgWLY9kUhPTiTSQ13T8bdPDkxUKoJQvbrCv/nO1TV7&#10;P14d/upcJvuVyfnskf5o/AftY9F2mxCR+jwYVEafJZhuVmUSAEjPfHXv9m33Nj7jDco7BQFXIow8&#10;hBBr/5Mb04ZmTcyMzR/96fcv/OTiqTFnA6nDokaMSZE9m/l6y2W0gHkjkS+kyJIiBJfk+ctANmUk&#10;JwbjwyPd0cHetqnB1ncGB/InKUsF5jQVoJ37mSIZLXJzFxoHRyF8IQU+9rk7yDNfvQemRhLw+4+4&#10;OsUjy7KJZdk2IUBWIluJ2UwqmzbMxg0VkUDEU9IEb2wyNX76J33HO06MDlDryAAAiM+kjSOvdB0J&#10;13hr126tur9UqhiqUn2GFjJtQgghxGbN4EURC6KMBYyRU16iFb+dNav4/T7yX//7/zp2rv3RP/zb&#10;X6n9aoV2eu2IVQ+iHAaSHQCRWOmJZGNic32sRpJ1DBAAYhk5hVNRAKSYoMfP22+eMobmTEWpUiVb&#10;lAUsiBgMkoZvzXwffn/H50G+mAJdxPDezmn4Xsu/ZlovD0zVrA3L63ZUhiUvIAACPtkDpmGCJckQ&#10;j6dAtGLgV7xgG2auJEgIgCxDfH4UjNnD4K+vBkvdCqJCcsxSFkHW52A264PzkwbIqgQev6w2bqhQ&#10;Jwbi0fhMdr6qIejDeasjhJBbghN0zYD126urtu5tCJx4o7eb2ISOexlYtKExXUgRKZJlcpNDYB8D&#10;sLTEtxyJssvMSn1ASNU1JV/lav2tpONFkySdIksaLO31Yj0b2ZIiTbqcx/lsQux5zUjOgxGbSWd7&#10;L0zMHvRK4roNVeFNayt8ZGdD1ZMbK8P3T8ynT50dmW7LGGYqT5wcsuW8Vvo5nOybVLM6qD7+hZ13&#10;brqr7jdUv7wPYxRyO7uKKm70hZT7vvBfPvK5vvbpZ7//9WOvphKak4hxOIJzrkx6H3ijs1rllA4X&#10;3khJFiRBxJ5yXSAIAZgaig/1XpjuHu2Jjg5emhkf6Y7NUClxjdq10YElQxEwns3iuOVR1RCAJ764&#10;Cx773B0wNRJf1vzX65c9kiyoK/UxmoZtZZK67gspSs3qYFiUVi4bpuJa7PKZ8bPtx0d6qAxxBhZL&#10;R1Jf29TI+28NHPSFPJGqBv/WUl6fIGHBF1bUzLyuZ1OG4Q3IBXp6CCPRG1R8FbU+eaxvzrnQ0+a/&#10;AABWMpmy/H6/ffjImd6GV+L/8dE7UdOf/NLk4+tqx5ufexvO/NmzqHN17VTwx39Z/1ST/sqqjHcP&#10;RPwNICICupGF2Yle6BucG3n2sHzZ36xsUXwikRUxV3ZEubaXH9rvwCe33gfn1VE4NnKETIzMzeqa&#10;md62v7ExUu9TclryBIgNIJoYurOrYMfsGKxWBwHknUB0I1cuxBhAwlDli0FbUtUnh0FuCr4HKbsB&#10;sOgD0RwByzThyPQayIAAPlUBRcVS7ZqQb6Q7Op6IZucRxnUoXzosFj2JTcAbVHx1TaGQKGHd0KxE&#10;iRtNwpAl9n7R6Sy48rLeSk3ppfjHktKvIB+07HdZWn+oSBZsJeJlgHtzOe3HSlva0Rku5EK+HMgA&#10;QDAgc1NNhbm1pgKSmtH/6oW+0/OakQYCGVJYRhSYY2enKeXVmyKBX/7T+3+9qjHwFYRWHg5CCATZ&#10;I67efFf9H//eNz+++7Vvn/v78+8NjTCkkXWPwbDYs3VDPlPllv4QACCPT5IFEXtKdTUlBMhoT6zv&#10;0unR9stnxgdGe2PT2ZSRooIuTaCyDOGif0fbMrBaHjybxXHL4NFf2g6Pff4OmB5OAMLLL5PYVDpl&#10;aFaKEGIjhITiWWBdS8/renVjIBiMqP6VVl8qrs2dPzx0/ODzHSfis5koLPY6ZimiJdo2MU8f6O1Q&#10;/dJr9z250ROu8a5b6fVhjFCgQvWqfll21ji98UIIQBCQ5AspMiz1vnMIAgYAI5lMOlkv78FW0A+2&#10;kpH8mKECAMrghB5/5PfHn/3On2187NH1J+4CvEawpSCAPkfGBsb7vnvAbp2Zx4n6sEfwBT1YknFu&#10;AjJ/gmbNcfgn8kMAHUBLG/OxyVR0/R01/nXbqysUjwCiKIMkyqBpWdA0DbpTGM6Rj0LNzI/ByHoh&#10;HKwCZFuQsCzQB45CdHQg8zdvBOcGcLhm/Zqtwhe3noOaUAJe7KqH8/EqkBQRFFUEUQYQZQyNzeHQ&#10;5RaPONIVnbrj/lWrZI+iOo3wbpdahBBomqms31FbV98U9g51zk7n37M0RbjoXq1yMkulfg9w9c3o&#10;H3JSddOIV7FyYzHxVJpwsSVH+vd0hguc+wQABqPzAxndmJJEAYsYo9zQCsJFCBphyJ60elPELymi&#10;b24qJehZSwYor1qGEODqVYEnn/7NPWGvX/7Widd7umGpToxzjiwo3ph/U4iWG0MGf9ijihJWwV0e&#10;Of/xIbZlEmvo8kz36QN9Lf3t06OxqXRcz5ppJntFZ7NoQkXfZ+0bTOAN8By3KNZsroSKWh8kY1k3&#10;krWklNLdOhH7yM9vnqi2iCaIqKjWHMIIK6okKaooKqooL3cMidnMzPsH+4/85NkLJ/WsSZMsRyLF&#10;oGKApWVMcvilzpbKen9k14NrPuXxrTwFiRDAcs34ildSAxUelQl0rH0KPb1mUGs/BQBqftcsT8f0&#10;+Cf/oOOf6yrQj564Z3hVbQUE+icg+fppmEqkAQIRElQDEvH6JSzkxUCxUHjuTc22RvtGJz1+yd6+&#10;v7E2GPGIjiQFITqIHgAQJBBEDO1TM7CtqRm2K7NgZwYAsA/UzDD09c/H//A7uGtCCkSatqkQzSbg&#10;b9qaQZRyuliKVwA5T7RkVQTJI0K4xudtaAr7pkYTc/GZTCJQ4VEXm+CLZAwxwopXDIWqVAk6F86X&#10;5pLZt6D0Mt1KmaZSynqkBCIA5cVlvkG+DsTL7RpuwVL9LpRfd4jiA2xTPdvLVUDcDMuG6WQmO53M&#10;RAHAFpCTMSX0a8DMMTllS/nxX93ZdO/jzb8lSsKqM2/1f+8bv3PgR7/zN49G1m6t+sVyz16k1vfA&#10;I7+wzUgltL9tOzI8AEtFUunze8MIV7kZLQIAxBeUZSxgxa10aJm2kU0b6eGuaO/hH10+03dhekLX&#10;zJRtkYxLlkpzyVaxhqNuEwR0vwFfrBy3FJ76zT1w1yNNMDedXq5kuLDw0/O6kZrLzpqGnRZEXJRo&#10;mbpl+cMeNVSlekUZF1270yPzoyff7Dny9g8utRBCElA4uZumMlpODDABwM6mDHj3R5ePqn45uOmu&#10;uo95vFLoas6DpAiq1694mYsAQKHWEmbIl5PVVvLHKgMl1DgRA+nbB2ASCke/pUitL1hR7VXVQM7g&#10;GrkQranZRCKV0FJb7m6orGsKB3J9Uvk3wSZg2wREyQZDxJAyCfxTbx34+20Im/0kNj4XO3BAu9jS&#10;AVFBBHvL3Ujy+CRT8UqCIAAIEl4gW7IigCQLIHlEkGQBPD5JqWsK+Uf7Y9NzU6n4qo0VNagECwDZ&#10;I6iROn8QYwS2TVgBUTo2kjKySqUQpeX+5ioIVbG/RzxolH6+rgXxsqFQ64omYjQBY8kWKpLdovuu&#10;bIss6LmZS6/TBeVJ+Wee2bL63p/d8LVQpfrvAQDu/dnmNam49rff/IODP/6tv3qkct326o+Ve8Iq&#10;G/wPPvIL22ZHuqP/GJ1IsVlbepgDQ6GK/S1BtAgAkNxOTZKwgCT6l7ZFjPS8Fhu6PNt55OWus5dO&#10;j01Qu9MssxNzKweyxMp0IViuSrMI56asOThuNrbsbQBfSIFUQl+JZBWMy08MxkfW76yJKapY1NbK&#10;G1AURZVESRHEYhfq6ZHEyJGXu949/GLnechpz9E3Z6hEp4iWQAVENN43N/nGd86/mUnpma17Gx4J&#10;VqqNV3ouEEJYUgTZ45WkbNoAWFo+cDMndmKGxJIsWOoB5xjvyv6wx/L4ZFNRcxmp3GTf4ilKx7V0&#10;X8fMaFVjUN6wq6bK4xUL3h9CCNgWyfkgChgM3QJD1yFq2NA/W5F5/925S10d+jAAmJZJrFRCG5cU&#10;3Kz6RUWUBBBEDKKUM9UWZQFESQBJzpEvQcKofl24wnNKHpqdSCZM07ZkAYsrUS2PVwqFqr0hhBGC&#10;RT0v4rLptMsgR6TEC/pK318BoeK4CcRrpalGG4r3d5ngPoXIliKd+3SPoNtELN38Lq/ZUhl64Oc2&#10;/1qoUv0M9Zlf//Bntn5NyxjP/cMfv3vgV//8Qe+GXTX7l2upcIk7wqqNkSee/LXdQ9/7+rFXYalY&#10;Ls0hbnpGy80Mkiheiag+SXDMpAkBO53QRsf75y4feaXrzPn3hiaoUoDuQrLYLNZy2hds9qqAHX/j&#10;nc8SI2vBHz3+PF9+HDcdex5ugl/8D/shEPFAJmks18HINh1bPecmh3c/tGbMF1KaMC7cxDj5WkkR&#10;REkpXqqLz6SnWw4Nnjj5Rm87Q7BoDboMLJacHKJFe5XBxGAcXv1/rW+N98cn9n5s3WO1a0JbRQmX&#10;7ewgKYLiCyoBj1+SsmmDbUhlJ+ZoLRwdlhro0pNREnVTAMAjykJa8YqWoko5v8U80UIoJ/KamMsm&#10;6tYGfeu2VdcGIh7VIWEIodw0IQGwbQKWaQMW7LxnIwJRsmGkOzM61hvry59HEwCs5FzWyqbNsepV&#10;wY2CiLAgYBCknKG2kCdc9K2qMRBuWBcKTQ4nEtmknpYVcUVpDtsmFkaAsYCwZS757LjJNJR6cSYl&#10;/A0nVLcf8bpaOYmVGusd8sX2fdGEy81Pkz4GR2pCeerX93wiXO19ij1ub0Be/fFfvuNLWtr84Xf+&#10;8+F3v/QXDwY27K7dVc5JEUSsbthV+8R9T27oOv5aT4cLpxBgqfn1dfssl5PRsgHAUlSJ+IKKF2Ms&#10;aRlzaHIw3nL6QN/Jo690jVI7VjpgsqVCNoNVLHNVzBk8R7Le/iwBhEDLGHypcdx0PPTpLfCp394L&#10;oiJAtjSSVbDrG+qcnZsZS/ZUNgTudiNahartS/9pNm2k2o4Onzn5Zs8FPWvG86TAIVlOydDpjzSo&#10;tUUTrYWnSyU0ePffLr0/0h2dfujTWx5eu7XyTl9QqRJELJUc7AQsyh5BlmSR3QUDs/MlVBxgfdvc&#10;/N7EPMGSAcDEGEFlnV8OhD0h2SMgRMsnIAAtY5oej4jCW6ojFbW+3HQnpWFFSH7H6Ki2Y8cgG8P0&#10;cHzi4qmxs8m4NknFLTsV11JzU6mutVsijR6f7BfyZtpYQCDkv2IBgyAgQAICWRWlxg0V4c6Wicz0&#10;SDIWiKiBlcqHGCMxEFHDskcUDc1yI+nFvOSuBxnihOqDle1iiVepE40WtYbppnvB5TlsKpNFkzJp&#10;78fW19atDTwiSrjG7YX4gkr101/Z8wuGbr7+7f98+PBv/OXDvqZtVRvKORnBSnXznkfWPdp+fHQk&#10;Ec3QiRx2kO6WKB0WLGxCiDE3nR6cHIw/N9wVHfrBX528QO0+ERSWBJyMFtuDxRqQ2kWyVwVNm6zu&#10;BUYItIzJlxfHTcenfuduwCICQzNXajlx8+eytIypDVyaudy0vSoqSorXLUgWuyxrGTPTdmT45OEX&#10;u87MTaVn8gQrwWSzWOsqm9oU2S7HaAOA3XNusm+0Jxa98+G1F+/8mTX7Gportqs+OYiFlcWKEUaC&#10;4pW8iiqILq+H9Sejgzg7hk73hzg3AwA8AACqX/bUrglGPH5ZFWUhb2wNgAABIYQYmplVA4ocqvSo&#10;ooypyUi0YOlDbAQIk/wtl82KxrOzF45PnpjqS/dhjFO2bTu9bVYmZeDWd4dONm6MRNZHvPeIMpaw&#10;gCmStkj2EAYQFCxEan0BQUATWtrQS5nXFiRBxBgJQAAVOX9srOREiuNKiVc5UhKswTOrU4VcCB3d&#10;myXuuK9xl8cn71zu4L0BueKZr93z9IvffP/Qs39x9PgX/+JBZfWmyOpyTsCqjRUPPvjpze2v/cO5&#10;w7C0PcmGGyQPVQ7RsgDAjM+ktYPPd7RNDScuUrtKCQq7++mM1koZLDZ7tWR3VkxYDGME2STPaHHc&#10;XHzyy3eCadgglL5U2dKPCQBm5/vjg7s+sqZb9ct1blktN2SSeqrtyPDJt55rPz4zlpyCwnIhTbIy&#10;UKi9xGouuZm02gBgZpK6dfzH3a0tB/t77n9q06477l91T/368CZFFX0IoaKTxwgB9gWVQKBClQFi&#10;bMBnywz07+jpKDoL5mS5ZOoiIMke0faFFZ/sEcRcIzws9F8RgkggrKq4EgmCiDF7yUE5rVIgiAAh&#10;jlo7gXRCm2s7Mnyi9d3etmzKmIdCRwobAHAylk0OtE+faVgXbqwI+Jqc5nok5E2jF9TfEQACFKkP&#10;hCP1fv/cbDqtZUzd45WU5d5b07CMVFxLGbp1Nf1TnEBxuH0WVvJtXa7MaIG7fZBrGGAyXgIAiOFq&#10;7xpBElatdMDegBz4ua/seeTlvzt79Nn/dvT4l/78wYfq14frSn3BHq9Us+Xu+o+0vjN4cbQnpsFS&#10;iShMxZ/rltnCJRAsOhhbhmbpU8MJJ3g7AogJahcdz9/YHXUaCm0kNHCfKiQOuXJuRQ9eQJBO6nz5&#10;cNz0bJYorWzrmf8su2a0AMCcGIjPRSeS/cQmJe0eTMM2+i5Md7zzwqVTeZKVdCFZrDcou9ExmY0R&#10;bZdDr+mYljFn3/7Xiye/9/Vj//zOC5deGLw025pJ6onljlHxSj5RwoAF5CY9gFzOAz1Zx0q9sO0H&#10;JgCY1Y1+OVLja5BkwZPLJC1OHQoixrIqSqIsYOT0bWHK0NnJfuHc47CAIJM0YmffHjhy9KWuU9mU&#10;MQs5lhgDgCh1P2ZZdvTkm73vX24Zf0vPWjOCRPVpiXjhOBzC5fFJSs2qYJjYBOlZc8X3mNjEtizb&#10;whiV0sC+nOgoB0ex6/tyn5NiZWrWaWA5NwGbWe8IAARCoGTBc3/YE/jkl3fft3pjJPSjb77//vTI&#10;/Gw5L7SqMbBr3yea74ScXIyTHHIy43R/2XUDLuMNsZcJyKkiO2k60GeZ7BZbKy0gWKUcPEIApsnH&#10;DTluDhSvBL/yZw9Ack4rV1xkCckCAIPYRB/tifXkL+4rYmIgPnDsx92nJgbjk0VIFr2xYS1b6ODI&#10;NqLTm6h5avMUA4BYbCo1fuB7F4793R8devbgv3S8MHBxpjWT1OOu50gVfaEqrwzuafpiwpnFiBct&#10;bbBAFgOVqiJ7pADCGGMBUWKlqCBWuN0W8lp5wqVnrXT32fHWU2/0tWTTxiwAzNHkKv/9ws0y7bnX&#10;/+HcobbDgy8ZWSvq9GnRhM45DkFAQvWqQEhRRWk+mk2v9JlBCCFBxFiQMIKVxUI5OK4V8SqVnBXz&#10;z2TJGNsMj/WsmSWElFyOClV5Q0//5p57PV5J/On3L5xPRDPzZWS1qmrWBDfmB3roKhyrgH/dUGrp&#10;kO6hACY4Yybl5ubuTpuWAjDlwavxHEJcgoXjJsHQTPjEr+yCycF4ucuUJRQmABiGbmldrRP9O+5r&#10;vOwNyo3FynKEEHtyMDF8+MXLh7taxgfKJFk2uDfEugVS24WELQy4aBkzc+gHF4+fPzx0eecDq5s3&#10;763f2tgc2eIPKwupfVkRPOEar2pbhLaLAShdZoCG284ZqhoCQckjeNne8lJiA90Qn4rrsfZjw6fe&#10;+bdLJ2cnk5NQOLnpnE8DFntOZAAwbZtYr/x96yECYN/16LpP+YJKtdvzCyLGHp+kKF5JzgnO5oqV&#10;xY4tk9ITw13R8cy8boB7PxYnWRzXi3QVLJMy/rakz+TMWHJszebKUY9Pair1oMI13vCnfvfufS/8&#10;9amTh56/2PbEl3btlT3LCzcvPLbKu7Z5Z219Z8u447tI93pe94yWWMaJt5n7ThBGRS4gxZjtNSFY&#10;HBw3E5X1fvj8n9wP0cnklSxR1x4tANBjk6nEaO/cherVwT0er1TpQrLI7Hhq4sTrPUda3x3sNA07&#10;AUtlHEohWWzvhb3MOqYFMgvIFgBkZ8aSmSMvd82ePzJ8cd2O6qpdD67ZsXpTZHswojbJqhhpbK6o&#10;xQIybYuwLQKkxHPFBvwCu5HKOn+1RxWrML6yYGmZtjXeH+9rOdR/8vhrPRe0tBEHd/0xjTp2x8PN&#10;BgBkmTZ+6Vst7xKb4LseXfdkoMJT7/Zc/pDHV7MqaFgWWdZEPEf8tNhId3TGtglts8O9XTluZeJV&#10;7LEFm7jjP+663LyzprMcogUAEKn1Vfy737tn30vfamk5/GJn+4Of3nyHrIgr9rN6g3Jt07aq1Z0t&#10;40MU0aJV79khgJuS0aKzWHQARuAuce8WFDjB4vjAAGEE+5/YCGN9MUBlpFW/8fZnSd7MFFwyRsbc&#10;dHr+4snRjg27avo9XinCBjUtY6Z7WifOnXyz94KhWXFYWqp3Gt9LIVl0RsttvbLlTdYmx2kJUAzd&#10;UmbHk4nZ8eRkz7nJno27aw/vuH/Vxob1FZsRQlnVJxuphFYsq1ZOgKPHxLGsiKLHJwWQgOQreR8T&#10;0cxsx4nRlkPPd5yaGUvOUOdzJf0xDEsnNvFbz3Uc9wYV/x33r/qE6peX2BiJsiCEa7yBXMar+CCB&#10;bdl6bDI1OTedToK74CLPanHcKsRrOfLFXv9tALBHumPzvecnj4aq1F0er1RXzpNX1vsjP//bd939&#10;5nfb2jrPjA9tu7exSRDxsoKmskcMBKvUalgsG9K6fKwO2E3PaCEodIUvNnIMnGBxfFCxbns1fP5P&#10;7oeZsfmySBZ7LaUu1jSJ0QYuzoyP9MTOhKq9myRZcIQtiaFb2YGOmdb3Xuo8oaWNuWUyWXTjeykX&#10;ZppsFZs+LCCE+edQ8oSLbjAV5qbT+Mxb/ZNn3upv33Zvo18QkGbolgZXP1a9REAxUu/zBCvVOlEU&#10;/CVfJQix4zOZ2b4L05cvHBu+eOHocK9p2DRZZXtMaeJKawPR6tIYAIRUQsNHX+46Gq72VjXvrHlI&#10;EHEBAUQIkKJKCq2L5oZM0pgfuDTTn4prGXBvweA+rxy3C/lifU4tADB++H/PHA/X+Jq37K3/bKlT&#10;1hTZqnj8Czt3HX2lqytYqfpXb66swbh4MBZE7FE8YmAFknXTiJZb/8ZyY52uwZwTLI4PEhSvBNv2&#10;NcL4wNzVEC06g1RgP5OIZuYvnhptbdpadX+4xrsTAMAybX20J3b2nRcuvTXeNzeWJwBJl6yLBoUD&#10;Jzas3BdF/47NbtmwtJ/MzAcsI/98Mk20YHHIxr54cjRG/Z0b2YIyCVdB/InU+VVfUK5DJQRq2ybW&#10;7Fhysr9juvPs2wMXL58ZH4LFxv80dU7p71kDZzqjRVwIIB7qnB078XrP26Eqb23tmuBOd7JXvDuL&#10;EELmplOTg5dmRyliy9rt8OlCjtuFfLEbNgMADNsi2Ze+9f5rz3xtr3/j7rqncJlZ6cp6f/iBpzdt&#10;6jk3OeHxSnLNmlC4WCkeYyQqqhiARUsvt9LhdevTKqd0uJwL9hJwcsXxQcSejzbBZ/5gH8yOJ6+Y&#10;ZFHlQ3aad2Gid2Z0fmJuJn0pVO3djhAIybnsUPvxkWOdLeO9+Qt/BpZO9jqEwCyTZC2X3aL1c9gh&#10;FyMftHQmeNG7QwuWmiBfbUZmgWwFKjyS4pUqESo+QZ1NGamZsfnx3rap7vZjI929F6bG8ib3GYpo&#10;0YSLLr9qDNmhjbHZ/rEFgdXWdwa7ghH1tYee2eKN1Po2MFmt5QmhRcyhy7PdAx3TU1BoUeZGtjg4&#10;bgfCxW7WdADQpkfmo//yP0/+25Nf3p3Ysb/xKdUvV5VLthBCWEsbhqGZpuxx79fCAsKKVwoEI6o3&#10;Ec3EbyTJKpVoLZcahG+8/Vn+MeL40KCq3g8N6yvyROuaBCB2p6cDQLbvwvRUf/v0sbq1oXsFEQeH&#10;OqPvnnyjp4UiABmKbNETcayEQzkkq1h2i85k08crUF91WJqOZxvqWbP4KykdFhzn+juq6xSPWMv+&#10;oWXaRiqhxaaGEsMdJ0cvtxwc6E1EM0ko9F7NMLcsdX7ZEuxK5BAzgRu/96PL5zw+Sb3vkxufCVWq&#10;JSlaEwIQm0pP9rZN9dkWcRNYtICXDjluP6JFxwEnVkgAIMZn0rHn/sfx1/d8tKlv/xPNDzdtr94v&#10;yYK31H8eqfMFdc00BQGjYplihJAge0RvsNLjTUQzArNebwl5Bw4OjjxUvwx61rxWsiJs74JDtDAA&#10;oPGBuYGpkcRPDc2yj73a9XZyTpuFpWbtdLlQd8lkXe3xAZOdQi4EkQ5cAiwdkmH7M1yHZK7k3IUq&#10;vRFxsY8NLNNOz4wlewYvznR2nBod7D47MZWe1x3CpDFEiyVWtCAqW7JjiSEtdwPgbrQrHHu1+2z9&#10;uvCqrfc0VCiquGIfmW3Z5lhfrLe7dXLUtgl7LCbPaHHcxhktRw7KiWEZemN29u2BS+feHRzZcd+q&#10;Y3d+dO1dm+6s2+cNKlWlxFpZEVfkMpIieLxBxQOF/ql0rLqppUMODg5nJeJrsxaZ8iFNRHRnwZ/+&#10;SV9fdDz5fTWgqCPdsRQUlpHcVNKXZDuuUQmfAABQx+sQLpv5ylrmFHAIcLfaco6z6JPnn3eJjMyW&#10;vfVK7drgHQgjJZXQOqaGEu3tx0c6Th/oG5uPZWmi6ZxXmlDRxIo1u6czb+xx08fA+r2x5rlCci4r&#10;nHqz93h1Y2Bt44aKe1Y60VrGTE8MxEfS81rK5f1lS8KcaHHcblktZ0NJrxPn95ZtE7Pt6PDltqPD&#10;Q1UN/sP7Hm++Y/dDa+8P13gbJFlQruYABBErikdUoLBceENKh4gUGX1ZZvKYg4PjGq0/JwbAYird&#10;ubk1mBcInDLZDnbKEK7jhRgVyeSgIjtEtimWvb/SsdJB0Tk3ysbdtRUPfmrzPYBQxck3evo7Toxm&#10;IDcBKVIB3KaIlr4CuTLA3YfVbWqTNtjF1PsnQ87qwwsAgfwt9MDTm3Y//Jmtv1hZ799ULKjbNrEH&#10;L820/fAbZ14c7Y0NwqIavaPrxcpMWJxscdxmcQ7DolionF+vnvyacdaNl/peBQD1gZ/btHXvY+v2&#10;VzUE1vhCSuRKDmJmdL73ze+2PdtyaKANcnZac7Cok5ehNjQLcYmQa+M8wzNaHBw3d5fHNsWzWS6H&#10;hNHZGZps0VZWN0pfya2HC1yIVrHHFbOTKeU5F85V97nJ+e5zk8fygdqx19CogO78LU1MdYakuhEs&#10;skwWi33v7CKEkC5PiEdf6WqP1PkO3vPx5rA/rNS6vcBsykgMXZ7tjk2logwhZD0qWZLKwXE7wKZi&#10;GJvpovs4WZ2+zNGXu1qOvtzVvvWehtX7Hm++a8Ou2j3+sFJZzpNjEQuCtKC3VWxzeF3AiRYHx61B&#10;uAgUWlzRPQ2YIVrs9J8NV9f8frWEy410Xcn/WImQAriXIIAK1LS8BHEJ4CYsLQ+yHm2lZttosoUo&#10;oswSLQEAxDM/7T+7enPlhuadNY9ijAoEFgkBMjueHG45ONCWntfnobg/LC8bctzuG0q32LdkIjG/&#10;ecrmN1AqACiXTo9lLp0eG9q+v/H9+57cuL95V83dHq/kv0bHyXu0ODg+4IHIdvmevnCzQYncZJJV&#10;CmFCV0isViKktG8q3TdmQOEEEduEz5IrN4JVbraNzWy59aAIACCO989NnjnQ93ZFja+xqsG/g/4n&#10;2ZQe72+fvjDSHZ2EQnkJdvKRq8JzfFDIlpsLBS1z42S1PPn14GSuPR0nRjMdJ0aHNt1Vd+yjn9n2&#10;UPPOmrskRVCXOwBBQEgQMLoZa4cTLQ6OWycAsU3ilgtxYIMT3MIZDnId/h9rcK9TQZoe1WYJ6XLq&#10;6sV22ldDljEUSl6IACCcPtB3qXpV4PV9jzf7ghF1nfPY6ZH5i0df6Tpl24TuxaIlJtjpRw6ODwrZ&#10;Yt0n3EzsZVjMbjmES+1qmch2tUyMbt/fePyxz+54pLG5YrukCB63J0cIIUkRCBTxXmY2iNd0jXGi&#10;xcFx64D2DyXMzwDcLa7gQ5bhcNsR27BUD8dN1d5N7b7cXrFSybIJhSKmC2Ps7x8caF27parJF1Tq&#10;BRF7dM1MTA0nOuem07PgrvJPlzc/LO8zxwefbDmbI7fyoUiRLcefkCVcGciVFLMdJ0azHSdGBx94&#10;etP2+z658aG6ptBmjJHI0CeCMWLbBW6ITAonWhwct07woclDMW2XYqTqw0KyAJYa3LMNrqyJrVu2&#10;kFzjc+dWQnSIlkYTwcnB+OT5I0Pv1qwJbgpXe++MT2cuHn2l67CeNedgUaG+mGAqJ1scH6R4Z0Nh&#10;loudrhZg0YHCIVr01wJtvKOvdLWc+Wnfpce/sHPv7p9Z+1C42rvWeVKMkS2ImNWkuyE2VpxocXDc&#10;WiSiLKurD+FFdzmDe7dzt5wn4PUobbpZK7FaPfbpn/RdXLul6qWNe2qTU8OJ1pHu6Ch14XDzrLwS&#10;JX0Ojtsh3rHZebo9QHAhXW5Ea4FwaRkz/fLfnT10/sjwuY9+Zuu+TXfVP6aoYgQhRLCI2SzxDSFb&#10;nGhxcNyaAYij+C74ig3ub9D5pcubCAqb4wEAbEO3zHPvDZ6cnUgOXDw1NmEadgKWNgFfrW8lB8ct&#10;DVpQOS9MbDMEjO6/FGBpWVGHRVkXekpR7m+fnv92+/Tg3o+tP/bYZ7f/vDcgV8qywJrEL6eVd83A&#10;BUs5ODhuN5Q7hk1u0vE55ULHcNvpNWHFaJ0LDKv3RctROLtvTrQ4PkhEa8nP8oSLXkvOTQBGnw4K&#10;BZ4Vh2TlbwsahJE6n7Rhd21gPppNXDo9Ng5LJ3vdeiGvmWApJ1ocHBwc149sCS4XBpG6YYpo0RIU&#10;DrnipUMOvqEqjXDJzCaGXl+0BIybM4Sr28J1V4a/Vk/AcZt9sjnB5uC4FnBTjgcq4BcTV3WTouAE&#10;i+PDuoYACvu4ELO2WJ08hzTR1mWsqDFrW3bdJVN4jxYHBwfH9b1YsKr/dN8JvWu3l7kBJ1scnHAV&#10;JVysD6zgQrQIFBcv5s3wHBwcHLfpBcK5EGBYzFA5wR8XIWXLaX1xcHDCtXQgxiFaAhSKF7ObGVbA&#10;uJjkCydaHBwcHLch2WLFaBEs1f5yk6YATrY4OIoSLgvcpxRREaJFb2JuyIaGEy0ODg6OG3eBcJOl&#10;QPDhVPnn4LjWhAuDu30Zu87sIvc50eLg4OC4zS8I5ZIpTrg4OEpfX7YLqULLbHrYNXZd1hsnWhwc&#10;HBw39oIAK1wAODg4rmx9ufnCXun65ESL4zp9UrmsBwfHzSJeZYPLsXBwrLim0I0mVksOoJhgKQcH&#10;BwcHBwcHx9WBb4c4ODg4ODg4ODjR4uDg4ODg4ODgRIuDg4ODg4ODg4MTLQ4ODg4ODg6O64f/PwCl&#10;qTHy4xzR7gAAAABJRU5ErkJgglBLAQItABQABgAIAAAAIQCxgme2CgEAABMCAAATAAAAAAAAAAAA&#10;AAAAAAAAAABbQ29udGVudF9UeXBlc10ueG1sUEsBAi0AFAAGAAgAAAAhADj9If/WAAAAlAEAAAsA&#10;AAAAAAAAAAAAAAAAOwEAAF9yZWxzLy5yZWxzUEsBAi0AFAAGAAgAAAAhAHIaxdZEAwAA8wkAAA4A&#10;AAAAAAAAAAAAAAAAOgIAAGRycy9lMm9Eb2MueG1sUEsBAi0AFAAGAAgAAAAhAC5s8ADFAAAApQEA&#10;ABkAAAAAAAAAAAAAAAAAqgUAAGRycy9fcmVscy9lMm9Eb2MueG1sLnJlbHNQSwECLQAUAAYACAAA&#10;ACEAj3kbQOAAAAAIAQAADwAAAAAAAAAAAAAAAACmBgAAZHJzL2Rvd25yZXYueG1sUEsBAi0ACgAA&#10;AAAAAAAhAGjMGDiAhQAAgIUAABQAAAAAAAAAAAAAAAAAswcAAGRycy9tZWRpYS9pbWFnZTEucG5n&#10;UEsBAi0ACgAAAAAAAAAhAObNNzwGFgIABhYCABQAAAAAAAAAAAAAAAAAZY0AAGRycy9tZWRpYS9p&#10;bWFnZTIucG5nUEsFBgAAAAAHAAcAvgEAAJ2jAgAAAA==&#10;">
                <v:shape id="Imagen 246" o:spid="_x0000_s1027" type="#_x0000_t75" style="position:absolute;left:8382;width:44964;height:274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mU3TGAAAA3AAAAA8AAABkcnMvZG93bnJldi54bWxEj09rwkAUxO8Fv8PyBG91o4hIdBX/IHpq&#10;0erB2zP7TILZtzG7NUk/fbcg9DjMzG+Y2aIxhXhS5XLLCgb9CARxYnXOqYLT1/Z9AsJ5ZI2FZVLQ&#10;koPFvPM2w1jbmg/0PPpUBAi7GBVk3pexlC7JyKDr25I4eDdbGfRBVqnUFdYBbgo5jKKxNJhzWMiw&#10;pHVGyf34bRTsdVF/8OW6SVa7z8vj59ymy12rVK/bLKcgPDX+P/xq77WC4WgMf2fCEZDz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+ZTdMYAAADcAAAADwAAAAAAAAAAAAAA&#10;AACfAgAAZHJzL2Rvd25yZXYueG1sUEsFBgAAAAAEAAQA9wAAAJIDAAAAAA==&#10;">
                  <v:imagedata r:id="rId41" o:title="Lunares-blancos-floral-vintage-014"/>
                  <v:path arrowok="t"/>
                </v:shape>
                <v:shape id="Imagen 247" o:spid="_x0000_s1028" type="#_x0000_t75" style="position:absolute;top:17335;width:61842;height:2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WyIDEAAAA3AAAAA8AAABkcnMvZG93bnJldi54bWxEj0FrwkAUhO8F/8PyhN7qRglWoquIVQjU&#10;S9WLt0f2mYTsvg3ZbUz/fVcQPA4z8w2z2gzWiJ46XztWMJ0kIIgLp2suFVzOh48FCB+QNRrHpOCP&#10;PGzWo7cVZtrd+Yf6UyhFhLDPUEEVQptJ6YuKLPqJa4mjd3OdxRBlV0rd4T3CrZGzJJlLizXHhQpb&#10;2lVUNKdfq8A113Rq+uaIx3T4Ojf7/NvkuVLv42G7BBFoCK/ws51rBbP0Ex5n4hGQ6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dWyIDEAAAA3AAAAA8AAAAAAAAAAAAAAAAA&#10;nwIAAGRycy9kb3ducmV2LnhtbFBLBQYAAAAABAAEAPcAAACQAwAAAAA=&#10;">
                  <v:imagedata r:id="rId42" o:title="owl post2"/>
                  <v:path arrowok="t"/>
                </v:shape>
              </v:group>
            </w:pict>
          </mc:Fallback>
        </mc:AlternateContent>
      </w:r>
    </w:p>
    <w:p w:rsidR="008A20E6" w:rsidRPr="006F3961" w:rsidRDefault="008A20E6" w:rsidP="008A20E6">
      <w:pPr>
        <w:rPr>
          <w:lang w:val="es-MX"/>
        </w:rPr>
      </w:pPr>
    </w:p>
    <w:p w:rsidR="008A20E6" w:rsidRPr="006F3961" w:rsidRDefault="008A20E6" w:rsidP="008A20E6">
      <w:pPr>
        <w:rPr>
          <w:lang w:val="es-MX"/>
        </w:rPr>
      </w:pPr>
    </w:p>
    <w:p w:rsidR="008A20E6" w:rsidRPr="006F3961" w:rsidRDefault="008A20E6" w:rsidP="008A20E6">
      <w:pPr>
        <w:rPr>
          <w:lang w:val="es-MX"/>
        </w:rPr>
      </w:pPr>
    </w:p>
    <w:p w:rsidR="008A20E6" w:rsidRPr="006F3961" w:rsidRDefault="008A20E6" w:rsidP="008A20E6">
      <w:pPr>
        <w:rPr>
          <w:lang w:val="es-MX"/>
        </w:rPr>
      </w:pPr>
    </w:p>
    <w:p w:rsidR="008A20E6" w:rsidRPr="006F3961" w:rsidRDefault="008A20E6" w:rsidP="008A20E6">
      <w:pPr>
        <w:rPr>
          <w:lang w:val="es-MX"/>
        </w:rPr>
      </w:pPr>
    </w:p>
    <w:p w:rsidR="008A20E6" w:rsidRPr="006F3961" w:rsidRDefault="008A20E6" w:rsidP="008A20E6">
      <w:pPr>
        <w:rPr>
          <w:lang w:val="es-MX"/>
        </w:rPr>
      </w:pPr>
    </w:p>
    <w:p w:rsidR="008A20E6" w:rsidRPr="006F3961" w:rsidRDefault="008A20E6" w:rsidP="008A20E6">
      <w:pPr>
        <w:rPr>
          <w:lang w:val="es-MX"/>
        </w:rPr>
      </w:pPr>
    </w:p>
    <w:p w:rsidR="008A20E6" w:rsidRPr="006F3961" w:rsidRDefault="008A20E6" w:rsidP="008A20E6">
      <w:pPr>
        <w:rPr>
          <w:lang w:val="es-MX"/>
        </w:rPr>
      </w:pPr>
    </w:p>
    <w:p w:rsidR="008A20E6" w:rsidRPr="006F3961" w:rsidRDefault="008A20E6" w:rsidP="008A20E6">
      <w:pPr>
        <w:rPr>
          <w:lang w:val="es-MX"/>
        </w:rPr>
      </w:pPr>
    </w:p>
    <w:p w:rsidR="008A20E6" w:rsidRPr="006F3961" w:rsidRDefault="008A20E6" w:rsidP="008A20E6">
      <w:pPr>
        <w:rPr>
          <w:lang w:val="es-MX"/>
        </w:rPr>
      </w:pPr>
    </w:p>
    <w:p w:rsidR="008A20E6" w:rsidRPr="006F3961" w:rsidRDefault="008A20E6" w:rsidP="008A20E6">
      <w:pPr>
        <w:rPr>
          <w:lang w:val="es-MX"/>
        </w:rPr>
      </w:pPr>
    </w:p>
    <w:p w:rsidR="008A20E6" w:rsidRPr="006F3961" w:rsidRDefault="008A20E6" w:rsidP="008A20E6">
      <w:pPr>
        <w:rPr>
          <w:lang w:val="es-MX"/>
        </w:rPr>
      </w:pPr>
    </w:p>
    <w:p w:rsidR="008A20E6" w:rsidRPr="006F3961" w:rsidRDefault="008A20E6" w:rsidP="008A20E6">
      <w:pPr>
        <w:rPr>
          <w:lang w:val="es-MX"/>
        </w:rPr>
      </w:pPr>
    </w:p>
    <w:p w:rsidR="008A20E6" w:rsidRDefault="008A20E6" w:rsidP="008A20E6">
      <w:pPr>
        <w:rPr>
          <w:lang w:val="es-MX"/>
        </w:rPr>
      </w:pPr>
    </w:p>
    <w:tbl>
      <w:tblPr>
        <w:tblStyle w:val="Tabladecuadrcula4-nfasis1"/>
        <w:tblW w:w="0" w:type="auto"/>
        <w:tblInd w:w="437" w:type="dxa"/>
        <w:tblLayout w:type="fixed"/>
        <w:tblLook w:val="04A0" w:firstRow="1" w:lastRow="0" w:firstColumn="1" w:lastColumn="0" w:noHBand="0" w:noVBand="1"/>
      </w:tblPr>
      <w:tblGrid>
        <w:gridCol w:w="1134"/>
        <w:gridCol w:w="1134"/>
        <w:gridCol w:w="1134"/>
        <w:gridCol w:w="1134"/>
        <w:gridCol w:w="1134"/>
        <w:gridCol w:w="1134"/>
        <w:gridCol w:w="1134"/>
      </w:tblGrid>
      <w:tr w:rsidR="008A20E6" w:rsidTr="00D7635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8A20E6" w:rsidRPr="00E062F6" w:rsidRDefault="008A20E6" w:rsidP="00D76352">
            <w:pPr>
              <w:tabs>
                <w:tab w:val="left" w:pos="1817"/>
                <w:tab w:val="center" w:pos="4560"/>
              </w:tabs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D</w:t>
            </w:r>
          </w:p>
        </w:tc>
        <w:tc>
          <w:tcPr>
            <w:tcW w:w="1134" w:type="dxa"/>
          </w:tcPr>
          <w:p w:rsidR="008A20E6" w:rsidRPr="00E062F6" w:rsidRDefault="008A20E6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L</w:t>
            </w:r>
          </w:p>
        </w:tc>
        <w:tc>
          <w:tcPr>
            <w:tcW w:w="1134" w:type="dxa"/>
          </w:tcPr>
          <w:p w:rsidR="008A20E6" w:rsidRPr="00E062F6" w:rsidRDefault="008A20E6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M</w:t>
            </w:r>
          </w:p>
        </w:tc>
        <w:tc>
          <w:tcPr>
            <w:tcW w:w="1134" w:type="dxa"/>
          </w:tcPr>
          <w:p w:rsidR="008A20E6" w:rsidRPr="00E062F6" w:rsidRDefault="008A20E6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M</w:t>
            </w:r>
          </w:p>
        </w:tc>
        <w:tc>
          <w:tcPr>
            <w:tcW w:w="1134" w:type="dxa"/>
          </w:tcPr>
          <w:p w:rsidR="008A20E6" w:rsidRPr="00E062F6" w:rsidRDefault="008A20E6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J</w:t>
            </w:r>
          </w:p>
        </w:tc>
        <w:tc>
          <w:tcPr>
            <w:tcW w:w="1134" w:type="dxa"/>
          </w:tcPr>
          <w:p w:rsidR="008A20E6" w:rsidRPr="00E062F6" w:rsidRDefault="008A20E6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V</w:t>
            </w:r>
          </w:p>
        </w:tc>
        <w:tc>
          <w:tcPr>
            <w:tcW w:w="1134" w:type="dxa"/>
          </w:tcPr>
          <w:p w:rsidR="008A20E6" w:rsidRPr="00E062F6" w:rsidRDefault="008A20E6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S</w:t>
            </w:r>
          </w:p>
        </w:tc>
      </w:tr>
      <w:tr w:rsidR="008A20E6" w:rsidTr="00D763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8A20E6" w:rsidRDefault="008A20E6" w:rsidP="00D76352">
            <w:pPr>
              <w:tabs>
                <w:tab w:val="left" w:pos="1817"/>
                <w:tab w:val="center" w:pos="4560"/>
              </w:tabs>
              <w:rPr>
                <w:lang w:val="es-MX"/>
              </w:rPr>
            </w:pPr>
          </w:p>
        </w:tc>
        <w:tc>
          <w:tcPr>
            <w:tcW w:w="1134" w:type="dxa"/>
          </w:tcPr>
          <w:p w:rsidR="008A20E6" w:rsidRPr="00C41C98" w:rsidRDefault="00907FEA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</w:t>
            </w:r>
          </w:p>
        </w:tc>
        <w:tc>
          <w:tcPr>
            <w:tcW w:w="1134" w:type="dxa"/>
          </w:tcPr>
          <w:p w:rsidR="008A20E6" w:rsidRPr="00C41C98" w:rsidRDefault="00907FEA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</w:t>
            </w:r>
          </w:p>
        </w:tc>
        <w:tc>
          <w:tcPr>
            <w:tcW w:w="1134" w:type="dxa"/>
          </w:tcPr>
          <w:p w:rsidR="008A20E6" w:rsidRPr="00C41C98" w:rsidRDefault="00907FEA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3</w:t>
            </w:r>
          </w:p>
        </w:tc>
        <w:tc>
          <w:tcPr>
            <w:tcW w:w="1134" w:type="dxa"/>
          </w:tcPr>
          <w:p w:rsidR="008A20E6" w:rsidRPr="00C41C98" w:rsidRDefault="00907FEA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4</w:t>
            </w:r>
          </w:p>
        </w:tc>
        <w:tc>
          <w:tcPr>
            <w:tcW w:w="1134" w:type="dxa"/>
          </w:tcPr>
          <w:p w:rsidR="008A20E6" w:rsidRPr="00C41C98" w:rsidRDefault="00907FEA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5</w:t>
            </w:r>
          </w:p>
        </w:tc>
        <w:tc>
          <w:tcPr>
            <w:tcW w:w="1134" w:type="dxa"/>
          </w:tcPr>
          <w:p w:rsidR="008A20E6" w:rsidRPr="00C41C98" w:rsidRDefault="00907FEA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6</w:t>
            </w:r>
          </w:p>
        </w:tc>
      </w:tr>
      <w:tr w:rsidR="008A20E6" w:rsidTr="00D7635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8A20E6" w:rsidRPr="00C41C98" w:rsidRDefault="00907FEA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7</w:t>
            </w:r>
          </w:p>
        </w:tc>
        <w:tc>
          <w:tcPr>
            <w:tcW w:w="1134" w:type="dxa"/>
          </w:tcPr>
          <w:p w:rsidR="008A20E6" w:rsidRPr="00C41C98" w:rsidRDefault="00907FE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8</w:t>
            </w:r>
          </w:p>
        </w:tc>
        <w:tc>
          <w:tcPr>
            <w:tcW w:w="1134" w:type="dxa"/>
          </w:tcPr>
          <w:p w:rsidR="008A20E6" w:rsidRPr="00C41C98" w:rsidRDefault="00907FE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9</w:t>
            </w:r>
          </w:p>
        </w:tc>
        <w:tc>
          <w:tcPr>
            <w:tcW w:w="1134" w:type="dxa"/>
          </w:tcPr>
          <w:p w:rsidR="008A20E6" w:rsidRPr="00C41C98" w:rsidRDefault="00907FE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10</w:t>
            </w:r>
          </w:p>
        </w:tc>
        <w:tc>
          <w:tcPr>
            <w:tcW w:w="1134" w:type="dxa"/>
          </w:tcPr>
          <w:p w:rsidR="008A20E6" w:rsidRPr="00C41C98" w:rsidRDefault="00907FE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11</w:t>
            </w:r>
          </w:p>
        </w:tc>
        <w:tc>
          <w:tcPr>
            <w:tcW w:w="1134" w:type="dxa"/>
          </w:tcPr>
          <w:p w:rsidR="008A20E6" w:rsidRPr="00C41C98" w:rsidRDefault="00907FE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12</w:t>
            </w:r>
          </w:p>
        </w:tc>
        <w:tc>
          <w:tcPr>
            <w:tcW w:w="1134" w:type="dxa"/>
          </w:tcPr>
          <w:p w:rsidR="008A20E6" w:rsidRPr="00C41C98" w:rsidRDefault="00907FE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13</w:t>
            </w:r>
          </w:p>
        </w:tc>
      </w:tr>
      <w:tr w:rsidR="008A20E6" w:rsidTr="00D763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8A20E6" w:rsidRPr="00C41C98" w:rsidRDefault="00907FEA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14</w:t>
            </w:r>
          </w:p>
        </w:tc>
        <w:tc>
          <w:tcPr>
            <w:tcW w:w="1134" w:type="dxa"/>
          </w:tcPr>
          <w:p w:rsidR="008A20E6" w:rsidRPr="00C41C98" w:rsidRDefault="00907FEA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15</w:t>
            </w:r>
          </w:p>
        </w:tc>
        <w:tc>
          <w:tcPr>
            <w:tcW w:w="1134" w:type="dxa"/>
          </w:tcPr>
          <w:p w:rsidR="008A20E6" w:rsidRPr="00C41C98" w:rsidRDefault="00907FEA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16</w:t>
            </w:r>
          </w:p>
        </w:tc>
        <w:tc>
          <w:tcPr>
            <w:tcW w:w="1134" w:type="dxa"/>
          </w:tcPr>
          <w:p w:rsidR="008A20E6" w:rsidRPr="00C41C98" w:rsidRDefault="00907FEA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17</w:t>
            </w:r>
          </w:p>
        </w:tc>
        <w:tc>
          <w:tcPr>
            <w:tcW w:w="1134" w:type="dxa"/>
          </w:tcPr>
          <w:p w:rsidR="008A20E6" w:rsidRPr="00C41C98" w:rsidRDefault="00907FEA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18</w:t>
            </w:r>
          </w:p>
        </w:tc>
        <w:tc>
          <w:tcPr>
            <w:tcW w:w="1134" w:type="dxa"/>
          </w:tcPr>
          <w:p w:rsidR="008A20E6" w:rsidRPr="00C41C98" w:rsidRDefault="00907FEA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19</w:t>
            </w:r>
          </w:p>
        </w:tc>
        <w:tc>
          <w:tcPr>
            <w:tcW w:w="1134" w:type="dxa"/>
          </w:tcPr>
          <w:p w:rsidR="008A20E6" w:rsidRPr="00C41C98" w:rsidRDefault="00907FEA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20</w:t>
            </w:r>
          </w:p>
        </w:tc>
      </w:tr>
      <w:tr w:rsidR="008A20E6" w:rsidTr="00D7635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8A20E6" w:rsidRPr="00C41C98" w:rsidRDefault="00907FEA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21</w:t>
            </w:r>
          </w:p>
        </w:tc>
        <w:tc>
          <w:tcPr>
            <w:tcW w:w="1134" w:type="dxa"/>
          </w:tcPr>
          <w:p w:rsidR="008A20E6" w:rsidRPr="00C41C98" w:rsidRDefault="00907FE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22</w:t>
            </w:r>
          </w:p>
        </w:tc>
        <w:tc>
          <w:tcPr>
            <w:tcW w:w="1134" w:type="dxa"/>
          </w:tcPr>
          <w:p w:rsidR="008A20E6" w:rsidRPr="00C41C98" w:rsidRDefault="00907FE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23</w:t>
            </w:r>
          </w:p>
        </w:tc>
        <w:tc>
          <w:tcPr>
            <w:tcW w:w="1134" w:type="dxa"/>
          </w:tcPr>
          <w:p w:rsidR="008A20E6" w:rsidRPr="00C41C98" w:rsidRDefault="00907FE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24</w:t>
            </w:r>
          </w:p>
        </w:tc>
        <w:tc>
          <w:tcPr>
            <w:tcW w:w="1134" w:type="dxa"/>
          </w:tcPr>
          <w:p w:rsidR="008A20E6" w:rsidRPr="00C41C98" w:rsidRDefault="00907FE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25</w:t>
            </w:r>
          </w:p>
        </w:tc>
        <w:tc>
          <w:tcPr>
            <w:tcW w:w="1134" w:type="dxa"/>
          </w:tcPr>
          <w:p w:rsidR="008A20E6" w:rsidRPr="00C41C98" w:rsidRDefault="00907FE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26</w:t>
            </w:r>
          </w:p>
        </w:tc>
        <w:tc>
          <w:tcPr>
            <w:tcW w:w="1134" w:type="dxa"/>
          </w:tcPr>
          <w:p w:rsidR="008A20E6" w:rsidRPr="00C41C98" w:rsidRDefault="00907FE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27</w:t>
            </w:r>
          </w:p>
        </w:tc>
      </w:tr>
      <w:tr w:rsidR="008A20E6" w:rsidTr="00D763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8A20E6" w:rsidRPr="00C41C98" w:rsidRDefault="00907FEA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28</w:t>
            </w:r>
          </w:p>
        </w:tc>
        <w:tc>
          <w:tcPr>
            <w:tcW w:w="1134" w:type="dxa"/>
          </w:tcPr>
          <w:p w:rsidR="008A20E6" w:rsidRPr="00C41C98" w:rsidRDefault="00907FEA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29</w:t>
            </w:r>
          </w:p>
        </w:tc>
        <w:tc>
          <w:tcPr>
            <w:tcW w:w="1134" w:type="dxa"/>
          </w:tcPr>
          <w:p w:rsidR="008A20E6" w:rsidRPr="00C41C98" w:rsidRDefault="008A20E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8A20E6" w:rsidRPr="00C41C98" w:rsidRDefault="008A20E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8A20E6" w:rsidRPr="00C41C98" w:rsidRDefault="008A20E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8A20E6" w:rsidRPr="00C41C98" w:rsidRDefault="008A20E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8A20E6" w:rsidRPr="00C41C98" w:rsidRDefault="008A20E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</w:tr>
      <w:tr w:rsidR="008A20E6" w:rsidTr="00D7635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8A20E6" w:rsidRPr="00C41C98" w:rsidRDefault="008A20E6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</w:p>
        </w:tc>
        <w:tc>
          <w:tcPr>
            <w:tcW w:w="1134" w:type="dxa"/>
          </w:tcPr>
          <w:p w:rsidR="008A20E6" w:rsidRPr="00C41C98" w:rsidRDefault="008A20E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8A20E6" w:rsidRPr="00C41C98" w:rsidRDefault="008A20E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8A20E6" w:rsidRPr="00C41C98" w:rsidRDefault="008A20E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8A20E6" w:rsidRPr="00C41C98" w:rsidRDefault="008A20E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8A20E6" w:rsidRPr="00C41C98" w:rsidRDefault="008A20E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8A20E6" w:rsidRPr="00C41C98" w:rsidRDefault="008A20E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</w:tr>
    </w:tbl>
    <w:p w:rsidR="008A20E6" w:rsidRDefault="008A20E6" w:rsidP="008A20E6">
      <w:pPr>
        <w:tabs>
          <w:tab w:val="left" w:pos="1817"/>
          <w:tab w:val="center" w:pos="4560"/>
        </w:tabs>
        <w:jc w:val="left"/>
        <w:rPr>
          <w:lang w:val="es-MX"/>
        </w:rPr>
      </w:pPr>
      <w:r>
        <w:rPr>
          <w:lang w:val="es-MX"/>
        </w:rPr>
        <w:tab/>
      </w:r>
    </w:p>
    <w:p w:rsidR="008A20E6" w:rsidRDefault="008A20E6" w:rsidP="008A20E6">
      <w:pPr>
        <w:tabs>
          <w:tab w:val="left" w:pos="1817"/>
          <w:tab w:val="center" w:pos="4560"/>
        </w:tabs>
        <w:jc w:val="left"/>
        <w:rPr>
          <w:lang w:val="es-MX"/>
        </w:rPr>
      </w:pPr>
      <w:r w:rsidRPr="00C41C98">
        <w:rPr>
          <w:noProof/>
          <w:lang w:val="es-ES" w:eastAsia="es-ES"/>
        </w:rPr>
        <mc:AlternateContent>
          <mc:Choice Requires="wps">
            <w:drawing>
              <wp:anchor distT="45720" distB="45720" distL="114300" distR="114300" simplePos="0" relativeHeight="251887616" behindDoc="0" locked="0" layoutInCell="1" allowOverlap="1" wp14:anchorId="632553D9" wp14:editId="2A0E9A47">
                <wp:simplePos x="0" y="0"/>
                <wp:positionH relativeFrom="margin">
                  <wp:posOffset>982980</wp:posOffset>
                </wp:positionH>
                <wp:positionV relativeFrom="paragraph">
                  <wp:posOffset>-5561330</wp:posOffset>
                </wp:positionV>
                <wp:extent cx="3909695" cy="1280160"/>
                <wp:effectExtent l="0" t="0" r="0" b="0"/>
                <wp:wrapSquare wrapText="bothSides"/>
                <wp:docPr id="24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9695" cy="1280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5DAE" w:rsidRPr="00C41C98" w:rsidRDefault="00D15DAE" w:rsidP="008A20E6">
                            <w:pPr>
                              <w:pStyle w:val="Puesto"/>
                              <w:rPr>
                                <w:color w:val="000000" w:themeColor="text1"/>
                                <w:sz w:val="1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>
                              <w:rPr>
                                <w:color w:val="000000" w:themeColor="text1"/>
                                <w:sz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Febrero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2553D9" id="_x0000_s1035" type="#_x0000_t202" style="position:absolute;margin-left:77.4pt;margin-top:-437.9pt;width:307.85pt;height:100.8pt;z-index:2518876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ixTFQIAAAMEAAAOAAAAZHJzL2Uyb0RvYy54bWysU9uO0zAQfUfiHyy/01xoSxM1XS1dFiEt&#10;F2nhA1zbaSxij7HdJuXrGTttqeANkQfLk/EczzlzvL4bdU+O0nkFpqHFLKdEGg5CmX1Dv319fLWi&#10;xAdmBOvByIaepKd3m5cv1oOtZQkd9EI6giDG14NtaBeCrbPM805q5mdgpcFkC06zgKHbZ8KxAdF1&#10;n5V5vswGcMI64NJ7/PswJekm4bet5OFz23oZSN9Q7C2k1aV1F9dss2b13jHbKX5ug/1DF5opg5de&#10;oR5YYOTg1F9QWnEHHtow46AzaFvFZeKAbIr8DzbPHbMycUFxvL3K5P8fLP90/OKIEg0t5zgqwzQO&#10;aXtgwgERkgQ5BiBllGmwvsbTzxbPh/EtjDjuRNnbJ+DfPTGw7ZjZy3vnYOgkE9hmESuzm9IJx0eQ&#10;3fARBN7GDgES0Ng6HTVEVQii47hO1xFhH4Tjz9dVXi2rBSUcc0W5yotlGmLG6ku5dT68l6BJ3DTU&#10;oQcSPDs++RDbYfXlSLzNwKPq++SD3pChodWiXKSCm4xWAW3aK93QVR6/yTiR5TsjUnFgqp/2eEFv&#10;zrQj04lzGHdjErq6qLkDcUIdHEyuxFeEmw7cT0oGdGRD/Y8Dc5KS/oNBLatiPo8WTsF88abEwN1m&#10;drcZZjhCNTRQMm23Idl+onyPmrcqqRGHM3VybhmdlkQ6v4po5ds4nfr9dje/AAAA//8DAFBLAwQU&#10;AAYACAAAACEAtEbmcOEAAAANAQAADwAAAGRycy9kb3ducmV2LnhtbEyPzU7DMBCE70i8g7WVuLV2&#10;q6QpaZwKgbiCKD8SNzfeJlHjdRS7TXh7lhO97eyOZr8pdpPrxAWH0HrSsFwoEEiVty3VGj7en+cb&#10;ECEasqbzhBp+MMCuvL0pTG79SG942cdacAiF3GhoYuxzKUPVoDNh4Xskvh394ExkOdTSDmbkcNfJ&#10;lVJr6UxL/KExPT42WJ32Z6fh8+X4/ZWo1/rJpf3oJyXJ3Uut72bTwxZExCn+m+EPn9GhZKaDP5MN&#10;omOdJoweNcw3WcoTW7JMpSAOvFpnyQpkWcjrFuUvAAAA//8DAFBLAQItABQABgAIAAAAIQC2gziS&#10;/gAAAOEBAAATAAAAAAAAAAAAAAAAAAAAAABbQ29udGVudF9UeXBlc10ueG1sUEsBAi0AFAAGAAgA&#10;AAAhADj9If/WAAAAlAEAAAsAAAAAAAAAAAAAAAAALwEAAF9yZWxzLy5yZWxzUEsBAi0AFAAGAAgA&#10;AAAhAJdmLFMVAgAAAwQAAA4AAAAAAAAAAAAAAAAALgIAAGRycy9lMm9Eb2MueG1sUEsBAi0AFAAG&#10;AAgAAAAhALRG5nDhAAAADQEAAA8AAAAAAAAAAAAAAAAAbwQAAGRycy9kb3ducmV2LnhtbFBLBQYA&#10;AAAABAAEAPMAAAB9BQAAAAA=&#10;" filled="f" stroked="f">
                <v:textbox>
                  <w:txbxContent>
                    <w:p w:rsidR="00D15DAE" w:rsidRPr="00C41C98" w:rsidRDefault="00D15DAE" w:rsidP="008A20E6">
                      <w:pPr>
                        <w:pStyle w:val="Puesto"/>
                        <w:rPr>
                          <w:color w:val="000000" w:themeColor="text1"/>
                          <w:sz w:val="1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>
                        <w:rPr>
                          <w:color w:val="000000" w:themeColor="text1"/>
                          <w:sz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Febrero</w:t>
                      </w:r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8A20E6" w:rsidRPr="00E062F6" w:rsidRDefault="008A20E6" w:rsidP="008A20E6">
      <w:pPr>
        <w:rPr>
          <w:color w:val="auto"/>
        </w:rPr>
      </w:pPr>
      <w:r w:rsidRPr="00E062F6">
        <w:rPr>
          <w:color w:val="auto"/>
        </w:rPr>
        <w:t xml:space="preserve">Valor </w:t>
      </w:r>
      <w:proofErr w:type="gramStart"/>
      <w:r w:rsidRPr="00E062F6">
        <w:rPr>
          <w:color w:val="auto"/>
        </w:rPr>
        <w:t>del</w:t>
      </w:r>
      <w:proofErr w:type="gramEnd"/>
      <w:r w:rsidRPr="00E062F6">
        <w:rPr>
          <w:color w:val="auto"/>
        </w:rPr>
        <w:t xml:space="preserve"> </w:t>
      </w:r>
      <w:proofErr w:type="spellStart"/>
      <w:r w:rsidRPr="00E062F6">
        <w:rPr>
          <w:color w:val="auto"/>
        </w:rPr>
        <w:t>mes</w:t>
      </w:r>
      <w:proofErr w:type="spellEnd"/>
      <w:r w:rsidRPr="00E062F6">
        <w:rPr>
          <w:color w:val="auto"/>
        </w:rPr>
        <w:t>:</w:t>
      </w:r>
    </w:p>
    <w:p w:rsidR="008A20E6" w:rsidRPr="00E062F6" w:rsidRDefault="00907FEA" w:rsidP="008A20E6">
      <w:pPr>
        <w:rPr>
          <w:b/>
          <w:color w:val="auto"/>
          <w:sz w:val="72"/>
        </w:rPr>
      </w:pPr>
      <w:r>
        <w:rPr>
          <w:b/>
          <w:color w:val="auto"/>
          <w:sz w:val="72"/>
        </w:rPr>
        <w:t>Amistad</w:t>
      </w:r>
    </w:p>
    <w:p w:rsidR="008A20E6" w:rsidRDefault="008A20E6" w:rsidP="00D560A3">
      <w:pPr>
        <w:tabs>
          <w:tab w:val="left" w:pos="3068"/>
        </w:tabs>
        <w:rPr>
          <w:lang w:val="es-MX"/>
        </w:rPr>
      </w:pPr>
    </w:p>
    <w:p w:rsidR="004021F0" w:rsidRPr="00BE6029" w:rsidRDefault="004021F0" w:rsidP="004021F0">
      <w:pPr>
        <w:pStyle w:val="Puesto"/>
        <w:rPr>
          <w:sz w:val="56"/>
          <w:lang w:val="es-MX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889664" behindDoc="0" locked="0" layoutInCell="1" allowOverlap="1" wp14:anchorId="2B1E4C74" wp14:editId="4467C15A">
            <wp:simplePos x="0" y="0"/>
            <wp:positionH relativeFrom="margin">
              <wp:align>left</wp:align>
            </wp:positionH>
            <wp:positionV relativeFrom="paragraph">
              <wp:posOffset>480651</wp:posOffset>
            </wp:positionV>
            <wp:extent cx="5774007" cy="4226381"/>
            <wp:effectExtent l="0" t="0" r="0" b="3175"/>
            <wp:wrapNone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4007" cy="4226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56"/>
          <w:lang w:val="es-MX"/>
        </w:rPr>
        <w:t>Efemérides del mes</w:t>
      </w:r>
    </w:p>
    <w:p w:rsidR="004021F0" w:rsidRDefault="004021F0" w:rsidP="004021F0">
      <w:pPr>
        <w:rPr>
          <w:lang w:val="es-MX"/>
        </w:rPr>
      </w:pPr>
    </w:p>
    <w:p w:rsidR="004021F0" w:rsidRDefault="004021F0" w:rsidP="004021F0">
      <w:pPr>
        <w:rPr>
          <w:lang w:val="es-MX"/>
        </w:rPr>
      </w:pPr>
    </w:p>
    <w:p w:rsidR="004021F0" w:rsidRDefault="004021F0" w:rsidP="004021F0">
      <w:pPr>
        <w:rPr>
          <w:lang w:val="es-MX"/>
        </w:rPr>
      </w:pPr>
    </w:p>
    <w:p w:rsidR="004021F0" w:rsidRDefault="004021F0" w:rsidP="004021F0">
      <w:pPr>
        <w:rPr>
          <w:lang w:val="es-MX"/>
        </w:rPr>
      </w:pPr>
    </w:p>
    <w:p w:rsidR="004021F0" w:rsidRDefault="004021F0" w:rsidP="004021F0">
      <w:pPr>
        <w:rPr>
          <w:lang w:val="es-MX"/>
        </w:rPr>
      </w:pPr>
    </w:p>
    <w:p w:rsidR="004021F0" w:rsidRDefault="004021F0" w:rsidP="004021F0">
      <w:pPr>
        <w:rPr>
          <w:lang w:val="es-MX"/>
        </w:rPr>
      </w:pPr>
    </w:p>
    <w:p w:rsidR="004021F0" w:rsidRDefault="004021F0" w:rsidP="004021F0">
      <w:pPr>
        <w:rPr>
          <w:lang w:val="es-MX"/>
        </w:rPr>
      </w:pPr>
    </w:p>
    <w:p w:rsidR="004021F0" w:rsidRDefault="004021F0" w:rsidP="004021F0">
      <w:pPr>
        <w:rPr>
          <w:lang w:val="es-MX"/>
        </w:rPr>
      </w:pPr>
    </w:p>
    <w:p w:rsidR="004021F0" w:rsidRDefault="004021F0" w:rsidP="004021F0">
      <w:pPr>
        <w:rPr>
          <w:lang w:val="es-MX"/>
        </w:rPr>
      </w:pPr>
    </w:p>
    <w:p w:rsidR="004021F0" w:rsidRDefault="004021F0" w:rsidP="004021F0">
      <w:pPr>
        <w:rPr>
          <w:lang w:val="es-MX"/>
        </w:rPr>
      </w:pPr>
    </w:p>
    <w:p w:rsidR="004021F0" w:rsidRDefault="004021F0" w:rsidP="004021F0">
      <w:pPr>
        <w:rPr>
          <w:lang w:val="es-MX"/>
        </w:rPr>
      </w:pPr>
    </w:p>
    <w:p w:rsidR="004021F0" w:rsidRDefault="004021F0" w:rsidP="004021F0">
      <w:pPr>
        <w:rPr>
          <w:lang w:val="es-MX"/>
        </w:rPr>
      </w:pPr>
    </w:p>
    <w:p w:rsidR="004021F0" w:rsidRDefault="004021F0" w:rsidP="004021F0">
      <w:pPr>
        <w:rPr>
          <w:lang w:val="es-MX"/>
        </w:rPr>
      </w:pPr>
    </w:p>
    <w:p w:rsidR="004021F0" w:rsidRDefault="004021F0" w:rsidP="004021F0">
      <w:pPr>
        <w:rPr>
          <w:lang w:val="es-MX"/>
        </w:rPr>
      </w:pPr>
    </w:p>
    <w:p w:rsidR="004021F0" w:rsidRDefault="004021F0" w:rsidP="004021F0">
      <w:pPr>
        <w:rPr>
          <w:lang w:val="es-MX"/>
        </w:rPr>
      </w:pPr>
    </w:p>
    <w:p w:rsidR="004021F0" w:rsidRDefault="004021F0" w:rsidP="004021F0">
      <w:pPr>
        <w:rPr>
          <w:lang w:val="es-MX"/>
        </w:rPr>
      </w:pPr>
    </w:p>
    <w:p w:rsidR="004021F0" w:rsidRDefault="004021F0" w:rsidP="004021F0">
      <w:pPr>
        <w:rPr>
          <w:lang w:val="es-MX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4021F0" w:rsidTr="00D76352">
        <w:tc>
          <w:tcPr>
            <w:tcW w:w="9111" w:type="dxa"/>
          </w:tcPr>
          <w:p w:rsidR="004021F0" w:rsidRDefault="004021F0" w:rsidP="00D76352">
            <w:pPr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jc w:val="both"/>
              <w:rPr>
                <w:lang w:val="es-MX"/>
              </w:rPr>
            </w:pPr>
          </w:p>
        </w:tc>
      </w:tr>
    </w:tbl>
    <w:p w:rsidR="004021F0" w:rsidRDefault="004021F0" w:rsidP="004021F0">
      <w:pPr>
        <w:jc w:val="both"/>
        <w:rPr>
          <w:lang w:val="es-MX"/>
        </w:rPr>
      </w:pPr>
      <w:r>
        <w:rPr>
          <w:lang w:val="es-MX"/>
        </w:rPr>
        <w:br w:type="page"/>
      </w:r>
    </w:p>
    <w:p w:rsidR="004021F0" w:rsidRDefault="004021F0" w:rsidP="004021F0">
      <w:pPr>
        <w:tabs>
          <w:tab w:val="left" w:pos="1817"/>
          <w:tab w:val="center" w:pos="4560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4021F0" w:rsidTr="00D76352">
        <w:tc>
          <w:tcPr>
            <w:tcW w:w="9111" w:type="dxa"/>
          </w:tcPr>
          <w:p w:rsidR="004021F0" w:rsidRPr="00EF4E04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01</w:t>
            </w:r>
          </w:p>
          <w:p w:rsidR="004021F0" w:rsidRPr="00EF4E04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4021F0" w:rsidRPr="00EF4E04" w:rsidRDefault="004021F0" w:rsidP="004021F0">
            <w:pPr>
              <w:tabs>
                <w:tab w:val="left" w:pos="1817"/>
                <w:tab w:val="left" w:pos="2271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4021F0" w:rsidRPr="00EF4E04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 w:rsidRPr="00EF4E04">
              <w:rPr>
                <w:b/>
                <w:color w:val="FF0066"/>
                <w:sz w:val="40"/>
                <w:szCs w:val="36"/>
                <w:lang w:val="es-MX"/>
              </w:rPr>
              <w:t xml:space="preserve">Martes </w:t>
            </w:r>
            <w:r>
              <w:rPr>
                <w:b/>
                <w:color w:val="FF0066"/>
                <w:sz w:val="40"/>
                <w:szCs w:val="36"/>
                <w:lang w:val="es-MX"/>
              </w:rPr>
              <w:t>02</w:t>
            </w: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Pr="00EF4E04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03</w:t>
            </w: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Pr="00EF4E04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04</w:t>
            </w: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05</w:t>
            </w: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4021F0" w:rsidRDefault="004021F0" w:rsidP="00D560A3">
      <w:pPr>
        <w:tabs>
          <w:tab w:val="left" w:pos="3068"/>
        </w:tabs>
        <w:rPr>
          <w:lang w:val="es-MX"/>
        </w:rPr>
      </w:pPr>
    </w:p>
    <w:p w:rsidR="004021F0" w:rsidRDefault="004021F0" w:rsidP="00D560A3">
      <w:pPr>
        <w:tabs>
          <w:tab w:val="left" w:pos="3068"/>
        </w:tabs>
        <w:rPr>
          <w:lang w:val="es-MX"/>
        </w:rPr>
      </w:pPr>
    </w:p>
    <w:p w:rsidR="004021F0" w:rsidRDefault="004021F0" w:rsidP="00D560A3">
      <w:pPr>
        <w:tabs>
          <w:tab w:val="left" w:pos="3068"/>
        </w:tabs>
        <w:rPr>
          <w:lang w:val="es-MX"/>
        </w:rPr>
      </w:pPr>
    </w:p>
    <w:p w:rsidR="004021F0" w:rsidRDefault="004021F0" w:rsidP="00D560A3">
      <w:pPr>
        <w:tabs>
          <w:tab w:val="left" w:pos="3068"/>
        </w:tabs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4021F0" w:rsidRPr="00EF4E04" w:rsidTr="00D76352">
        <w:tc>
          <w:tcPr>
            <w:tcW w:w="9111" w:type="dxa"/>
          </w:tcPr>
          <w:p w:rsidR="004021F0" w:rsidRPr="00EF4E04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08</w:t>
            </w:r>
          </w:p>
          <w:p w:rsidR="004021F0" w:rsidRPr="00EF4E04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4021F0" w:rsidRPr="00EF4E04" w:rsidRDefault="004021F0" w:rsidP="00D76352">
            <w:pPr>
              <w:tabs>
                <w:tab w:val="left" w:pos="1817"/>
                <w:tab w:val="left" w:pos="2271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4021F0" w:rsidRPr="00EF4E04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4021F0" w:rsidRPr="00EF4E04" w:rsidTr="00D76352">
        <w:tc>
          <w:tcPr>
            <w:tcW w:w="9111" w:type="dxa"/>
          </w:tcPr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 w:rsidRPr="00EF4E04">
              <w:rPr>
                <w:b/>
                <w:color w:val="FF0066"/>
                <w:sz w:val="40"/>
                <w:szCs w:val="36"/>
                <w:lang w:val="es-MX"/>
              </w:rPr>
              <w:t xml:space="preserve">Martes </w:t>
            </w:r>
            <w:r>
              <w:rPr>
                <w:b/>
                <w:color w:val="FF0066"/>
                <w:sz w:val="40"/>
                <w:szCs w:val="36"/>
                <w:lang w:val="es-MX"/>
              </w:rPr>
              <w:t>09</w:t>
            </w: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Pr="00EF4E04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4021F0" w:rsidRPr="00EF4E04" w:rsidTr="00D76352">
        <w:tc>
          <w:tcPr>
            <w:tcW w:w="9111" w:type="dxa"/>
          </w:tcPr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10</w:t>
            </w: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Pr="00EF4E04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11</w:t>
            </w: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12</w:t>
            </w: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4021F0" w:rsidRDefault="004021F0" w:rsidP="00D560A3">
      <w:pPr>
        <w:tabs>
          <w:tab w:val="left" w:pos="3068"/>
        </w:tabs>
        <w:rPr>
          <w:lang w:val="es-MX"/>
        </w:rPr>
      </w:pPr>
    </w:p>
    <w:p w:rsidR="004021F0" w:rsidRDefault="004021F0" w:rsidP="00D560A3">
      <w:pPr>
        <w:tabs>
          <w:tab w:val="left" w:pos="3068"/>
        </w:tabs>
        <w:rPr>
          <w:lang w:val="es-MX"/>
        </w:rPr>
      </w:pPr>
    </w:p>
    <w:p w:rsidR="004021F0" w:rsidRDefault="004021F0" w:rsidP="00D560A3">
      <w:pPr>
        <w:tabs>
          <w:tab w:val="left" w:pos="3068"/>
        </w:tabs>
        <w:rPr>
          <w:lang w:val="es-MX"/>
        </w:rPr>
      </w:pPr>
    </w:p>
    <w:p w:rsidR="004021F0" w:rsidRDefault="004021F0" w:rsidP="00D560A3">
      <w:pPr>
        <w:tabs>
          <w:tab w:val="left" w:pos="3068"/>
        </w:tabs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4021F0" w:rsidRPr="00EF4E04" w:rsidTr="00D76352">
        <w:tc>
          <w:tcPr>
            <w:tcW w:w="9111" w:type="dxa"/>
          </w:tcPr>
          <w:p w:rsidR="004021F0" w:rsidRPr="00EF4E04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15</w:t>
            </w:r>
          </w:p>
          <w:p w:rsidR="004021F0" w:rsidRPr="00EF4E04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4021F0" w:rsidRPr="00EF4E04" w:rsidRDefault="004021F0" w:rsidP="00D76352">
            <w:pPr>
              <w:tabs>
                <w:tab w:val="left" w:pos="1817"/>
                <w:tab w:val="left" w:pos="2271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4021F0" w:rsidRPr="00EF4E04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4021F0" w:rsidRPr="00EF4E04" w:rsidTr="00D76352">
        <w:tc>
          <w:tcPr>
            <w:tcW w:w="9111" w:type="dxa"/>
          </w:tcPr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 w:rsidRPr="00EF4E04">
              <w:rPr>
                <w:b/>
                <w:color w:val="FF0066"/>
                <w:sz w:val="40"/>
                <w:szCs w:val="36"/>
                <w:lang w:val="es-MX"/>
              </w:rPr>
              <w:t xml:space="preserve">Martes </w:t>
            </w:r>
            <w:r>
              <w:rPr>
                <w:b/>
                <w:color w:val="FF0066"/>
                <w:sz w:val="40"/>
                <w:szCs w:val="36"/>
                <w:lang w:val="es-MX"/>
              </w:rPr>
              <w:t>16</w:t>
            </w: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Pr="00EF4E04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4021F0" w:rsidRPr="00EF4E04" w:rsidTr="00D76352">
        <w:tc>
          <w:tcPr>
            <w:tcW w:w="9111" w:type="dxa"/>
          </w:tcPr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17</w:t>
            </w: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Pr="00EF4E04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18</w:t>
            </w: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19</w:t>
            </w: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4021F0" w:rsidRDefault="004021F0" w:rsidP="00D560A3">
      <w:pPr>
        <w:tabs>
          <w:tab w:val="left" w:pos="3068"/>
        </w:tabs>
        <w:rPr>
          <w:lang w:val="es-MX"/>
        </w:rPr>
      </w:pPr>
    </w:p>
    <w:p w:rsidR="004021F0" w:rsidRDefault="004021F0" w:rsidP="00D560A3">
      <w:pPr>
        <w:tabs>
          <w:tab w:val="left" w:pos="3068"/>
        </w:tabs>
        <w:rPr>
          <w:lang w:val="es-MX"/>
        </w:rPr>
      </w:pPr>
    </w:p>
    <w:p w:rsidR="004021F0" w:rsidRDefault="004021F0" w:rsidP="00D560A3">
      <w:pPr>
        <w:tabs>
          <w:tab w:val="left" w:pos="3068"/>
        </w:tabs>
        <w:rPr>
          <w:lang w:val="es-MX"/>
        </w:rPr>
      </w:pPr>
    </w:p>
    <w:p w:rsidR="004021F0" w:rsidRDefault="004021F0" w:rsidP="00D560A3">
      <w:pPr>
        <w:tabs>
          <w:tab w:val="left" w:pos="3068"/>
        </w:tabs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4021F0" w:rsidRPr="00EF4E04" w:rsidTr="00D76352">
        <w:tc>
          <w:tcPr>
            <w:tcW w:w="9111" w:type="dxa"/>
          </w:tcPr>
          <w:p w:rsidR="004021F0" w:rsidRPr="00EF4E04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22</w:t>
            </w:r>
          </w:p>
          <w:p w:rsidR="004021F0" w:rsidRPr="00EF4E04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4021F0" w:rsidRPr="00EF4E04" w:rsidRDefault="004021F0" w:rsidP="00D76352">
            <w:pPr>
              <w:tabs>
                <w:tab w:val="left" w:pos="1817"/>
                <w:tab w:val="left" w:pos="2271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4021F0" w:rsidRPr="00EF4E04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4021F0" w:rsidRPr="00EF4E04" w:rsidTr="00D76352">
        <w:tc>
          <w:tcPr>
            <w:tcW w:w="9111" w:type="dxa"/>
          </w:tcPr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 w:rsidRPr="00EF4E04">
              <w:rPr>
                <w:b/>
                <w:color w:val="FF0066"/>
                <w:sz w:val="40"/>
                <w:szCs w:val="36"/>
                <w:lang w:val="es-MX"/>
              </w:rPr>
              <w:t xml:space="preserve">Martes </w:t>
            </w:r>
            <w:r>
              <w:rPr>
                <w:b/>
                <w:color w:val="FF0066"/>
                <w:sz w:val="40"/>
                <w:szCs w:val="36"/>
                <w:lang w:val="es-MX"/>
              </w:rPr>
              <w:t>24</w:t>
            </w: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Pr="00EF4E04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4021F0" w:rsidRPr="00EF4E04" w:rsidTr="00D76352">
        <w:tc>
          <w:tcPr>
            <w:tcW w:w="9111" w:type="dxa"/>
          </w:tcPr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24</w:t>
            </w: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Pr="00EF4E04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25</w:t>
            </w: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26</w:t>
            </w: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4021F0" w:rsidRDefault="004021F0" w:rsidP="00D560A3">
      <w:pPr>
        <w:tabs>
          <w:tab w:val="left" w:pos="3068"/>
        </w:tabs>
        <w:rPr>
          <w:lang w:val="es-MX"/>
        </w:rPr>
      </w:pPr>
    </w:p>
    <w:p w:rsidR="004021F0" w:rsidRDefault="004021F0" w:rsidP="00D560A3">
      <w:pPr>
        <w:tabs>
          <w:tab w:val="left" w:pos="3068"/>
        </w:tabs>
        <w:rPr>
          <w:lang w:val="es-MX"/>
        </w:rPr>
      </w:pPr>
    </w:p>
    <w:p w:rsidR="004021F0" w:rsidRDefault="004021F0" w:rsidP="00D560A3">
      <w:pPr>
        <w:tabs>
          <w:tab w:val="left" w:pos="3068"/>
        </w:tabs>
        <w:rPr>
          <w:lang w:val="es-MX"/>
        </w:rPr>
      </w:pPr>
    </w:p>
    <w:p w:rsidR="004021F0" w:rsidRDefault="004021F0" w:rsidP="00D560A3">
      <w:pPr>
        <w:tabs>
          <w:tab w:val="left" w:pos="3068"/>
        </w:tabs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4021F0" w:rsidRPr="00EF4E04" w:rsidTr="00D76352">
        <w:tc>
          <w:tcPr>
            <w:tcW w:w="9111" w:type="dxa"/>
          </w:tcPr>
          <w:p w:rsidR="004021F0" w:rsidRPr="00EF4E04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29</w:t>
            </w:r>
          </w:p>
          <w:p w:rsidR="004021F0" w:rsidRPr="00EF4E04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4021F0" w:rsidRPr="00EF4E04" w:rsidRDefault="004021F0" w:rsidP="00D76352">
            <w:pPr>
              <w:tabs>
                <w:tab w:val="left" w:pos="1817"/>
                <w:tab w:val="left" w:pos="2271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4021F0" w:rsidRPr="00EF4E04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4021F0" w:rsidRPr="00EF4E04" w:rsidTr="00D76352">
        <w:trPr>
          <w:trHeight w:val="8733"/>
        </w:trPr>
        <w:tc>
          <w:tcPr>
            <w:tcW w:w="9111" w:type="dxa"/>
          </w:tcPr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Pendientes del mes</w:t>
            </w:r>
          </w:p>
          <w:p w:rsidR="004021F0" w:rsidRPr="00EF4E04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4021F0" w:rsidRDefault="004021F0" w:rsidP="00D560A3">
      <w:pPr>
        <w:tabs>
          <w:tab w:val="left" w:pos="3068"/>
        </w:tabs>
        <w:rPr>
          <w:lang w:val="es-MX"/>
        </w:rPr>
      </w:pPr>
    </w:p>
    <w:p w:rsidR="004021F0" w:rsidRDefault="004021F0" w:rsidP="00D560A3">
      <w:pPr>
        <w:tabs>
          <w:tab w:val="left" w:pos="3068"/>
        </w:tabs>
        <w:rPr>
          <w:lang w:val="es-MX"/>
        </w:rPr>
      </w:pPr>
    </w:p>
    <w:p w:rsidR="004021F0" w:rsidRDefault="004021F0" w:rsidP="004021F0">
      <w:pPr>
        <w:pStyle w:val="Puesto"/>
        <w:rPr>
          <w:sz w:val="56"/>
          <w:lang w:val="es-MX"/>
        </w:rPr>
      </w:pPr>
      <w:r>
        <w:rPr>
          <w:noProof/>
          <w:sz w:val="56"/>
          <w:lang w:val="es-ES" w:eastAsia="es-ES"/>
        </w:rPr>
        <w:lastRenderedPageBreak/>
        <w:drawing>
          <wp:anchor distT="0" distB="0" distL="114300" distR="114300" simplePos="0" relativeHeight="251892736" behindDoc="0" locked="0" layoutInCell="1" allowOverlap="1" wp14:anchorId="32CB96A3" wp14:editId="475EACB4">
            <wp:simplePos x="0" y="0"/>
            <wp:positionH relativeFrom="margin">
              <wp:posOffset>5050213</wp:posOffset>
            </wp:positionH>
            <wp:positionV relativeFrom="paragraph">
              <wp:posOffset>-541798</wp:posOffset>
            </wp:positionV>
            <wp:extent cx="1143000" cy="1385485"/>
            <wp:effectExtent l="0" t="0" r="0" b="5715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baR96AA1xnodg.pn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385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56"/>
          <w:lang w:val="es-ES" w:eastAsia="es-ES"/>
        </w:rPr>
        <w:drawing>
          <wp:anchor distT="0" distB="0" distL="114300" distR="114300" simplePos="0" relativeHeight="251891712" behindDoc="0" locked="0" layoutInCell="1" allowOverlap="1" wp14:anchorId="161445CB" wp14:editId="22C62C67">
            <wp:simplePos x="0" y="0"/>
            <wp:positionH relativeFrom="margin">
              <wp:posOffset>-392430</wp:posOffset>
            </wp:positionH>
            <wp:positionV relativeFrom="paragraph">
              <wp:posOffset>-20782</wp:posOffset>
            </wp:positionV>
            <wp:extent cx="1163320" cy="877570"/>
            <wp:effectExtent l="0" t="0" r="0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bird10.p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3320" cy="877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56"/>
          <w:lang w:val="es-MX"/>
        </w:rPr>
        <w:t>Consejo técnico escolar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</w:tbl>
    <w:p w:rsidR="004021F0" w:rsidRDefault="004021F0" w:rsidP="004021F0">
      <w:pPr>
        <w:pStyle w:val="Puesto"/>
        <w:rPr>
          <w:sz w:val="56"/>
          <w:lang w:val="es-MX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893760" behindDoc="0" locked="0" layoutInCell="1" allowOverlap="1" wp14:anchorId="27A232FA" wp14:editId="148A6635">
            <wp:simplePos x="0" y="0"/>
            <wp:positionH relativeFrom="margin">
              <wp:posOffset>5031105</wp:posOffset>
            </wp:positionH>
            <wp:positionV relativeFrom="paragraph">
              <wp:posOffset>-624556</wp:posOffset>
            </wp:positionV>
            <wp:extent cx="985444" cy="1184564"/>
            <wp:effectExtent l="0" t="0" r="5715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baOYpRijXNe6Q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5444" cy="11845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894784" behindDoc="0" locked="0" layoutInCell="1" allowOverlap="1" wp14:anchorId="1C7FBA60" wp14:editId="6B1DB469">
            <wp:simplePos x="0" y="0"/>
            <wp:positionH relativeFrom="margin">
              <wp:posOffset>-390525</wp:posOffset>
            </wp:positionH>
            <wp:positionV relativeFrom="paragraph">
              <wp:posOffset>-389890</wp:posOffset>
            </wp:positionV>
            <wp:extent cx="1019330" cy="831272"/>
            <wp:effectExtent l="0" t="0" r="9525" b="6985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1519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330" cy="8312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56"/>
          <w:lang w:val="es-MX"/>
        </w:rPr>
        <w:t xml:space="preserve">Asistencia de </w:t>
      </w:r>
      <w:r w:rsidR="00F044AA">
        <w:rPr>
          <w:sz w:val="56"/>
          <w:lang w:val="es-MX"/>
        </w:rPr>
        <w:t>Febrero</w:t>
      </w:r>
    </w:p>
    <w:p w:rsidR="004021F0" w:rsidRPr="008A20E6" w:rsidRDefault="004021F0" w:rsidP="004021F0">
      <w:pPr>
        <w:rPr>
          <w:lang w:val="es-MX"/>
        </w:rPr>
      </w:pPr>
    </w:p>
    <w:tbl>
      <w:tblPr>
        <w:tblStyle w:val="Tablaconcuadrcula"/>
        <w:tblW w:w="9906" w:type="dxa"/>
        <w:tblInd w:w="-431" w:type="dxa"/>
        <w:tblLook w:val="04A0" w:firstRow="1" w:lastRow="0" w:firstColumn="1" w:lastColumn="0" w:noHBand="0" w:noVBand="1"/>
      </w:tblPr>
      <w:tblGrid>
        <w:gridCol w:w="568"/>
        <w:gridCol w:w="2693"/>
        <w:gridCol w:w="276"/>
        <w:gridCol w:w="276"/>
        <w:gridCol w:w="276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</w:tblGrid>
      <w:tr w:rsidR="004021F0" w:rsidTr="00D76352">
        <w:tc>
          <w:tcPr>
            <w:tcW w:w="568" w:type="dxa"/>
            <w:shd w:val="clear" w:color="auto" w:fill="00B0F0"/>
          </w:tcPr>
          <w:p w:rsidR="004021F0" w:rsidRPr="00C24A6F" w:rsidRDefault="004021F0" w:rsidP="00D76352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No.</w:t>
            </w:r>
          </w:p>
        </w:tc>
        <w:tc>
          <w:tcPr>
            <w:tcW w:w="2693" w:type="dxa"/>
            <w:shd w:val="clear" w:color="auto" w:fill="00B0F0"/>
          </w:tcPr>
          <w:p w:rsidR="004021F0" w:rsidRPr="00C24A6F" w:rsidRDefault="004021F0" w:rsidP="00D76352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Nombre</w:t>
            </w:r>
          </w:p>
        </w:tc>
        <w:tc>
          <w:tcPr>
            <w:tcW w:w="276" w:type="dxa"/>
            <w:shd w:val="clear" w:color="auto" w:fill="00B0F0"/>
          </w:tcPr>
          <w:p w:rsidR="004021F0" w:rsidRPr="00C24A6F" w:rsidRDefault="004021F0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00B0F0"/>
          </w:tcPr>
          <w:p w:rsidR="004021F0" w:rsidRPr="00C24A6F" w:rsidRDefault="004021F0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00B0F0"/>
          </w:tcPr>
          <w:p w:rsidR="004021F0" w:rsidRPr="00C24A6F" w:rsidRDefault="004021F0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4021F0" w:rsidRPr="00C24A6F" w:rsidRDefault="004021F0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4021F0" w:rsidRPr="00C24A6F" w:rsidRDefault="004021F0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4021F0" w:rsidRPr="00C24A6F" w:rsidRDefault="004021F0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4021F0" w:rsidRPr="00C24A6F" w:rsidRDefault="004021F0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4021F0" w:rsidRPr="00C24A6F" w:rsidRDefault="004021F0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4021F0" w:rsidRPr="00C24A6F" w:rsidRDefault="004021F0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4021F0" w:rsidRPr="00C24A6F" w:rsidRDefault="004021F0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4021F0" w:rsidRPr="00C24A6F" w:rsidRDefault="004021F0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4021F0" w:rsidRPr="00C24A6F" w:rsidRDefault="004021F0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4021F0" w:rsidRPr="00C24A6F" w:rsidRDefault="004021F0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4021F0" w:rsidRPr="00C24A6F" w:rsidRDefault="004021F0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4021F0" w:rsidRPr="00C24A6F" w:rsidRDefault="004021F0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4021F0" w:rsidRPr="00C24A6F" w:rsidRDefault="004021F0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4021F0" w:rsidRPr="00C24A6F" w:rsidRDefault="004021F0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4021F0" w:rsidRPr="00C24A6F" w:rsidRDefault="004021F0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4021F0" w:rsidRPr="00C24A6F" w:rsidRDefault="004021F0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4021F0" w:rsidRPr="00C24A6F" w:rsidRDefault="004021F0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4021F0" w:rsidRPr="00C24A6F" w:rsidRDefault="004021F0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4021F0" w:rsidRPr="00C24A6F" w:rsidRDefault="004021F0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4021F0" w:rsidRPr="00C24A6F" w:rsidRDefault="004021F0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4021F0" w:rsidRPr="00C24A6F" w:rsidRDefault="004021F0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RPr="001779F9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</w:tbl>
    <w:p w:rsidR="004021F0" w:rsidRDefault="004021F0" w:rsidP="004021F0">
      <w:pPr>
        <w:pStyle w:val="Puesto"/>
        <w:jc w:val="both"/>
        <w:rPr>
          <w:sz w:val="48"/>
          <w:lang w:val="es-MX"/>
        </w:rPr>
      </w:pPr>
    </w:p>
    <w:p w:rsidR="00F044AA" w:rsidRDefault="00F044AA" w:rsidP="00F044AA">
      <w:pPr>
        <w:pStyle w:val="Puesto"/>
        <w:rPr>
          <w:sz w:val="28"/>
        </w:rPr>
      </w:pPr>
      <w:r>
        <w:rPr>
          <w:noProof/>
          <w:sz w:val="28"/>
          <w:lang w:val="es-ES" w:eastAsia="es-ES"/>
        </w:rPr>
        <w:lastRenderedPageBreak/>
        <w:drawing>
          <wp:anchor distT="0" distB="0" distL="114300" distR="114300" simplePos="0" relativeHeight="251896832" behindDoc="0" locked="0" layoutInCell="1" allowOverlap="1" wp14:anchorId="248621D5" wp14:editId="48CCB4BB">
            <wp:simplePos x="0" y="0"/>
            <wp:positionH relativeFrom="page">
              <wp:posOffset>5648325</wp:posOffset>
            </wp:positionH>
            <wp:positionV relativeFrom="paragraph">
              <wp:posOffset>-527050</wp:posOffset>
            </wp:positionV>
            <wp:extent cx="1881577" cy="1047750"/>
            <wp:effectExtent l="0" t="0" r="4445" b="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bc3baho-comienzo-de-curso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1577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3903B9">
        <w:rPr>
          <w:sz w:val="28"/>
        </w:rPr>
        <w:t>Regist</w:t>
      </w:r>
      <w:r>
        <w:rPr>
          <w:sz w:val="28"/>
        </w:rPr>
        <w:t>ro</w:t>
      </w:r>
      <w:proofErr w:type="spellEnd"/>
      <w:r>
        <w:rPr>
          <w:sz w:val="28"/>
        </w:rPr>
        <w:t xml:space="preserve"> de </w:t>
      </w:r>
      <w:proofErr w:type="spellStart"/>
      <w:r>
        <w:rPr>
          <w:sz w:val="28"/>
        </w:rPr>
        <w:t>Evaluación</w:t>
      </w:r>
      <w:proofErr w:type="spellEnd"/>
      <w:r>
        <w:rPr>
          <w:sz w:val="28"/>
        </w:rPr>
        <w:t xml:space="preserve"> </w:t>
      </w:r>
    </w:p>
    <w:p w:rsidR="00F044AA" w:rsidRPr="00E9221C" w:rsidRDefault="00F044AA" w:rsidP="00F044AA">
      <w:pPr>
        <w:pStyle w:val="Puesto"/>
        <w:rPr>
          <w:sz w:val="28"/>
        </w:rPr>
      </w:pPr>
      <w:r>
        <w:rPr>
          <w:sz w:val="28"/>
        </w:rPr>
        <w:t>(</w:t>
      </w:r>
      <w:proofErr w:type="spellStart"/>
      <w:r>
        <w:rPr>
          <w:sz w:val="28"/>
        </w:rPr>
        <w:t>Tecer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bimestre</w:t>
      </w:r>
      <w:proofErr w:type="spellEnd"/>
      <w:r>
        <w:rPr>
          <w:sz w:val="28"/>
        </w:rPr>
        <w:t>)</w:t>
      </w:r>
    </w:p>
    <w:tbl>
      <w:tblPr>
        <w:tblStyle w:val="Tablaconcuadrcula"/>
        <w:tblW w:w="9351" w:type="dxa"/>
        <w:tblInd w:w="-289" w:type="dxa"/>
        <w:tblLook w:val="04A0" w:firstRow="1" w:lastRow="0" w:firstColumn="1" w:lastColumn="0" w:noHBand="0" w:noVBand="1"/>
      </w:tblPr>
      <w:tblGrid>
        <w:gridCol w:w="911"/>
        <w:gridCol w:w="3904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F044AA" w:rsidRPr="005C3BBA" w:rsidTr="00D76352">
        <w:tc>
          <w:tcPr>
            <w:tcW w:w="911" w:type="dxa"/>
            <w:shd w:val="clear" w:color="auto" w:fill="00CC00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  <w:r w:rsidRPr="005C3BBA">
              <w:rPr>
                <w:b/>
                <w:color w:val="auto"/>
                <w:sz w:val="20"/>
                <w:lang w:val="es-MX"/>
              </w:rPr>
              <w:t>No.</w:t>
            </w:r>
          </w:p>
        </w:tc>
        <w:tc>
          <w:tcPr>
            <w:tcW w:w="3904" w:type="dxa"/>
            <w:shd w:val="clear" w:color="auto" w:fill="00CC00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  <w:r w:rsidRPr="005C3BBA">
              <w:rPr>
                <w:b/>
                <w:color w:val="auto"/>
                <w:sz w:val="20"/>
                <w:lang w:val="es-MX"/>
              </w:rPr>
              <w:t>Nombre</w:t>
            </w:r>
          </w:p>
        </w:tc>
        <w:tc>
          <w:tcPr>
            <w:tcW w:w="567" w:type="dxa"/>
            <w:shd w:val="clear" w:color="auto" w:fill="00CC00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</w:tbl>
    <w:p w:rsidR="00F044AA" w:rsidRDefault="00F044AA" w:rsidP="00F044AA">
      <w:pPr>
        <w:pStyle w:val="Puesto"/>
        <w:rPr>
          <w:sz w:val="52"/>
          <w:lang w:val="es-MX"/>
        </w:rPr>
      </w:pPr>
      <w:r w:rsidRPr="00017951">
        <w:rPr>
          <w:sz w:val="52"/>
          <w:lang w:val="es-MX"/>
        </w:rPr>
        <w:lastRenderedPageBreak/>
        <w:t>Reunión con padres de familia</w:t>
      </w:r>
    </w:p>
    <w:p w:rsidR="00F044AA" w:rsidRDefault="00F044AA" w:rsidP="00F044AA">
      <w:pPr>
        <w:jc w:val="right"/>
        <w:rPr>
          <w:color w:val="auto"/>
          <w:sz w:val="28"/>
          <w:lang w:val="es-MX"/>
        </w:rPr>
      </w:pPr>
      <w:r w:rsidRPr="00017951">
        <w:rPr>
          <w:color w:val="auto"/>
          <w:sz w:val="28"/>
          <w:lang w:val="es-MX"/>
        </w:rPr>
        <w:t>Fecha: ___________________________</w:t>
      </w:r>
    </w:p>
    <w:p w:rsidR="00F044AA" w:rsidRDefault="00F044AA" w:rsidP="00F044AA">
      <w:pPr>
        <w:jc w:val="right"/>
        <w:rPr>
          <w:color w:val="auto"/>
          <w:sz w:val="28"/>
          <w:lang w:val="es-MX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F044AA" w:rsidTr="00D76352">
        <w:tc>
          <w:tcPr>
            <w:tcW w:w="9111" w:type="dxa"/>
          </w:tcPr>
          <w:p w:rsidR="00F044AA" w:rsidRDefault="00F044AA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</w:tbl>
    <w:p w:rsidR="00F044AA" w:rsidRDefault="00F044AA" w:rsidP="00F044AA">
      <w:pPr>
        <w:pStyle w:val="Puesto"/>
        <w:rPr>
          <w:sz w:val="52"/>
          <w:lang w:val="es-MX"/>
        </w:rPr>
      </w:pPr>
    </w:p>
    <w:p w:rsidR="00656FC5" w:rsidRDefault="00656FC5" w:rsidP="00656FC5">
      <w:pPr>
        <w:pStyle w:val="Puesto"/>
        <w:rPr>
          <w:sz w:val="52"/>
          <w:lang w:val="es-MX"/>
        </w:rPr>
      </w:pPr>
      <w:r>
        <w:rPr>
          <w:sz w:val="52"/>
          <w:lang w:val="es-MX"/>
        </w:rPr>
        <w:lastRenderedPageBreak/>
        <w:t xml:space="preserve">Acuerdos 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</w:tbl>
    <w:p w:rsidR="00656FC5" w:rsidRPr="00656FC5" w:rsidRDefault="00656FC5" w:rsidP="00656FC5">
      <w:pPr>
        <w:rPr>
          <w:lang w:val="es-MX"/>
        </w:rPr>
      </w:pPr>
      <w:r>
        <w:rPr>
          <w:lang w:val="es-MX"/>
        </w:rPr>
        <w:br w:type="page"/>
      </w:r>
    </w:p>
    <w:p w:rsidR="00F044AA" w:rsidRDefault="00F044AA" w:rsidP="00F044AA">
      <w:pPr>
        <w:pStyle w:val="Puesto"/>
        <w:rPr>
          <w:sz w:val="52"/>
          <w:lang w:val="es-MX"/>
        </w:rPr>
      </w:pPr>
      <w:r w:rsidRPr="00ED53F3">
        <w:rPr>
          <w:sz w:val="52"/>
          <w:lang w:val="es-MX"/>
        </w:rPr>
        <w:lastRenderedPageBreak/>
        <w:t>Asistencia de padres de familia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704"/>
        <w:gridCol w:w="4536"/>
        <w:gridCol w:w="3871"/>
      </w:tblGrid>
      <w:tr w:rsidR="00F044AA" w:rsidTr="00F044AA">
        <w:tc>
          <w:tcPr>
            <w:tcW w:w="704" w:type="dxa"/>
            <w:shd w:val="clear" w:color="auto" w:fill="FFC000"/>
          </w:tcPr>
          <w:p w:rsidR="00F044AA" w:rsidRPr="00ED53F3" w:rsidRDefault="00F044AA" w:rsidP="00D76352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No.</w:t>
            </w:r>
          </w:p>
        </w:tc>
        <w:tc>
          <w:tcPr>
            <w:tcW w:w="4536" w:type="dxa"/>
            <w:shd w:val="clear" w:color="auto" w:fill="FFC000"/>
          </w:tcPr>
          <w:p w:rsidR="00F044AA" w:rsidRPr="00ED53F3" w:rsidRDefault="00F044AA" w:rsidP="00D76352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Nombre del (la) alumno(a)</w:t>
            </w:r>
          </w:p>
        </w:tc>
        <w:tc>
          <w:tcPr>
            <w:tcW w:w="3871" w:type="dxa"/>
            <w:shd w:val="clear" w:color="auto" w:fill="FFC000"/>
          </w:tcPr>
          <w:p w:rsidR="00F044AA" w:rsidRPr="00ED53F3" w:rsidRDefault="00F044AA" w:rsidP="00D76352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Firma del padre, madre o tutor</w:t>
            </w: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F044AA">
        <w:trPr>
          <w:trHeight w:val="109"/>
        </w:trPr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</w:tbl>
    <w:p w:rsidR="00F044AA" w:rsidRDefault="00F044AA" w:rsidP="00F044AA">
      <w:pPr>
        <w:rPr>
          <w:lang w:val="es-MX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251897856" behindDoc="0" locked="0" layoutInCell="1" allowOverlap="1" wp14:anchorId="703E474B" wp14:editId="2041EE87">
                <wp:simplePos x="0" y="0"/>
                <wp:positionH relativeFrom="column">
                  <wp:posOffset>-180975</wp:posOffset>
                </wp:positionH>
                <wp:positionV relativeFrom="paragraph">
                  <wp:posOffset>0</wp:posOffset>
                </wp:positionV>
                <wp:extent cx="6184265" cy="4019550"/>
                <wp:effectExtent l="0" t="0" r="0" b="0"/>
                <wp:wrapNone/>
                <wp:docPr id="36" name="Grupo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84265" cy="4019550"/>
                          <a:chOff x="0" y="0"/>
                          <a:chExt cx="6184265" cy="4019550"/>
                        </a:xfrm>
                      </wpg:grpSpPr>
                      <pic:pic xmlns:pic="http://schemas.openxmlformats.org/drawingml/2006/picture">
                        <pic:nvPicPr>
                          <pic:cNvPr id="37" name="Imagen 37" descr="C:\Users\EARLY HEADSTART\Pictures\Lunares-blancos-floral-vintage-014.png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8200" y="0"/>
                            <a:ext cx="4496435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8" name="Imagen 38" descr="C:\Users\EARLY HEADSTART\Pictures\clipart de la maestras\owl post2.png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733550"/>
                            <a:ext cx="618426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073152" id="Grupo 36" o:spid="_x0000_s1026" style="position:absolute;margin-left:-14.25pt;margin-top:0;width:486.95pt;height:316.5pt;z-index:251897856" coordsize="61842,40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YZXXRwMAAO0JAAAOAAAAZHJzL2Uyb0RvYy54bWzsVk2P0zAQvSPxH6zc&#10;03w023ajbVFpy4K0wGo/Dki9uI6TWDi2ZTttV4j/zthJy+4WBOKCkDgksSf2+M2bebYvXu0bjrZU&#10;GybFNEgGcYCoILJgopoG93dvwkmAjMWiwFwKOg0eqAlezV6+uNipnKaylrygGoETYfKdmga1tSqP&#10;IkNq2mAzkIoK+FlK3WALXV1FhcY78N7wKI3jUbSTulBaEmoMWJfdz2Dm/ZclJfZjWRpqEZ8GgM36&#10;t/bvjXtHswucVxqrmpEeBv4DFA1mAhY9ulpii1Gr2YmrhhEtjSztgMgmkmXJCPUxQDRJ/CyaSy1b&#10;5WOp8l2ljjQBtc94+mO35MP2WiNWTIPhKEACN5CjS90qiaAP5OxUlcOYS61u1bXuDVXXc/HuS924&#10;L0SC9p7WhyOtdG8RAeMomWTp6CxABP5lcXJ+dtYTT2rIzsk8Uq9+MTM6LBw5fEc4ipEcnp4naJ3w&#10;9Ot6glm21TTonTS/5aPB+nOrQkipwpZtGGf2wZcnJM+BEttrRq5113lE+fhA+bsGV1SgIRgKaggU&#10;6CJf3xvQ1Xo1v7n6hN6u5svbu/nN3Ro8OYBmfdUKDN9wwzEozoQllxrzcMuEBWdhnGQDJSqXRAfB&#10;rdphwI6jK0k+GyTkosaionOjQCmgXzc6ejrcd58EsOFMvWGcu7y7dk8VgH5WlT9gu6v4pSRtQ4Xt&#10;JKwpB9akMDVTJkA6p82GQkXqd0XiRQWFdGWsW86VlJfVl3Qyj+Pz9HW4OIsXYRaPV+H8PBuH43g1&#10;zuJskiySxVc3O8ny1lCIF/OlYj1WsJ6g/aGG+t2mU6dXOdpiv5c4pjygw9dDBJOjxGE1mtwAqzAO&#10;2lZTS2rXLIG53g6Djz88zd+ZdTkwoDi02b2XBYgSt1Z6Mp4pbjKcwD4YoFPZZdn5KBv2skvH2dCN&#10;61AffCht7CWVDXINIBzg+jXwFoLphh6GOOhCurT7gLh4YoBInMUH4WD3TYiiqz5o/DuqhCOr2wgP&#10;qgTDb6uSQPaxtjABcYwaTCHD2KzljiMljU3/fU2mvkT+a/LnmuzkmIyHw+NJ5zauk7MwTSej+O+I&#10;0h+ccKfwm1d//3GXlsd9aD++pc2+AQ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j3kbQOAAAAAIAQAADwAAAGRycy9kb3ducmV2LnhtbEyPQUvDQBSE74L/YXmCt3aT&#10;pik1ZlNKUU9FsBXE22v2NQnN7obsNkn/vc+THocZZr7JN5NpxUC9b5xVEM8jEGRLpxtbKfg8vs7W&#10;IHxAq7F1lhTcyMOmuL/LMdNutB80HEIluMT6DBXUIXSZlL6syaCfu44se2fXGwws+0rqHkcuN61c&#10;RNFKGmwsL9TY0a6m8nK4GgVvI47bJH4Z9pfz7vZ9TN+/9jEp9fgwbZ9BBJrCXxh+8RkdCmY6uavV&#10;XrQKZot1ylEF/Ijtp2W6BHFSsEqSCGSRy/8Hih8AAAD//wMAUEsDBAoAAAAAAAAAIQBozBg4gIUA&#10;AICFAAAUAAAAZHJzL21lZGlhL2ltYWdlMS5wbmeJUE5HDQoaCgAAAA1JSERSAAACkQAAAZkIBgAA&#10;ANGQajsAAAAJcEhZcwAACxMAAAsTAQCanBgAAApPaUNDUFBob3Rvc2hvcCBJQ0MgcHJvZmlsZQAA&#10;eNqdU2dUU+kWPffe9EJLiICUS29SFQggUkKLgBSRJiohCRBKiCGh2RVRwRFFRQQbyKCIA46OgIwV&#10;USwMigrYB+Qhoo6Do4iKyvvhe6Nr1rz35s3+tdc+56zznbPPB8AIDJZIM1E1gAypQh4R4IPHxMbh&#10;5C5AgQokcAAQCLNkIXP9IwEA+H48PCsiwAe+AAF40wsIAMBNm8AwHIf/D+pCmVwBgIQBwHSROEsI&#10;gBQAQHqOQqYAQEYBgJ2YJlMAoAQAYMtjYuMAUC0AYCd/5tMAgJ34mXsBAFuUIRUBoJEAIBNliEQA&#10;aDsArM9WikUAWDAAFGZLxDkA2C0AMElXZkgAsLcAwM4QC7IACAwAMFGIhSkABHsAYMgjI3gAhJkA&#10;FEbyVzzxK64Q5yoAAHiZsjy5JDlFgVsILXEHV1cuHijOSRcrFDZhAmGaQC7CeZkZMoE0D+DzzAAA&#10;oJEVEeCD8/14zg6uzs42jrYOXy3qvwb/ImJi4/7lz6twQAAA4XR+0f4sL7MagDsGgG3+oiXuBGhe&#10;C6B194tmsg9AtQCg6dpX83D4fjw8RaGQudnZ5eTk2ErEQlthyld9/mfCX8BX/Wz5fjz89/XgvuIk&#10;gTJdgUcE+ODCzPRMpRzPkgmEYtzmj0f8twv//B3TIsRJYrlYKhTjURJxjkSajPMypSKJQpIpxSXS&#10;/2Ti3yz7Az7fNQCwaj4Be5EtqF1jA/ZLJxBYdMDi9wAA8rtvwdQoCAOAaIPhz3f/7z/9R6AlAIBm&#10;SZJxAABeRCQuVMqzP8cIAABEoIEqsEEb9MEYLMAGHMEF3MEL/GA2hEIkxMJCEEIKZIAccmAprIJC&#10;KIbNsB0qYC/UQB00wFFohpNwDi7CVbgOPXAP+mEInsEovIEJBEHICBNhIdqIAWKKWCOOCBeZhfgh&#10;wUgEEoskIMmIFFEiS5E1SDFSilQgVUgd8j1yAjmHXEa6kTvIADKC/Ia8RzGUgbJRPdQMtUO5qDca&#10;hEaiC9BkdDGajxagm9BytBo9jDah59CraA/ajz5DxzDA6BgHM8RsMC7Gw0KxOCwJk2PLsSKsDKvG&#10;GrBWrAO7ifVjz7F3BBKBRcAJNgR3QiBhHkFIWExYTthIqCAcJDQR2gk3CQOEUcInIpOoS7QmuhH5&#10;xBhiMjGHWEgsI9YSjxMvEHuIQ8Q3JBKJQzInuZACSbGkVNIS0kbSblIj6SypmzRIGiOTydpka7IH&#10;OZQsICvIheSd5MPkM+Qb5CHyWwqdYkBxpPhT4ihSympKGeUQ5TTlBmWYMkFVo5pS3aihVBE1j1pC&#10;raG2Uq9Rh6gTNHWaOc2DFklLpa2ildMaaBdo92mv6HS6Ed2VHk6X0FfSy+lH6JfoA/R3DA2GFYPH&#10;iGcoGZsYBxhnGXcYr5hMphnTixnHVDA3MeuY55kPmW9VWCq2KnwVkcoKlUqVJpUbKi9Uqaqmqt6q&#10;C1XzVctUj6leU32uRlUzU+OpCdSWq1WqnVDrUxtTZ6k7qIeqZ6hvVD+kfln9iQZZw0zDT0OkUaCx&#10;X+O8xiALYxmzeCwhaw2rhnWBNcQmsc3ZfHYqu5j9HbuLPaqpoTlDM0ozV7NS85RmPwfjmHH4nHRO&#10;Cecop5fzforeFO8p4ikbpjRMuTFlXGuqlpeWWKtIq1GrR+u9Nq7tp52mvUW7WfuBDkHHSidcJ0dn&#10;j84FnedT2VPdpwqnFk09OvWuLqprpRuhu0R3v26n7pievl6Ankxvp955vef6HH0v/VT9bfqn9UcM&#10;WAazDCQG2wzOGDzFNXFvPB0vx9vxUUNdw0BDpWGVYZfhhJG50Tyj1UaNRg+MacZc4yTjbcZtxqMm&#10;BiYhJktN6k3umlJNuaYppjtMO0zHzczNos3WmTWbPTHXMueb55vXm9+3YFp4Wiy2qLa4ZUmy5Fqm&#10;We62vG6FWjlZpVhVWl2zRq2drSXWu627pxGnuU6TTque1mfDsPG2ybaptxmw5dgG2662bbZ9YWdi&#10;F2e3xa7D7pO9k326fY39PQcNh9kOqx1aHX5ztHIUOlY63prOnO4/fcX0lukvZ1jPEM/YM+O2E8sp&#10;xGmdU5vTR2cXZ7lzg/OIi4lLgssulz4umxvG3ci95Ep09XFd4XrS9Z2bs5vC7ajbr+427mnuh9yf&#10;zDSfKZ5ZM3PQw8hD4FHl0T8Ln5Uwa9+sfk9DT4FntecjL2MvkVet17C3pXeq92HvFz72PnKf4z7j&#10;PDfeMt5ZX8w3wLfIt8tPw2+eX4XfQ38j/2T/ev/RAKeAJQFnA4mBQYFbAvv4enwhv44/Ottl9rLZ&#10;7UGMoLlBFUGPgq2C5cGtIWjI7JCtIffnmM6RzmkOhVB+6NbQB2HmYYvDfgwnhYeFV4Y/jnCIWBrR&#10;MZc1d9HcQ3PfRPpElkTem2cxTzmvLUo1Kj6qLmo82je6NLo/xi5mWczVWJ1YSWxLHDkuKq42bmy+&#10;3/zt84fineIL43sXmC/IXXB5oc7C9IWnFqkuEiw6lkBMiE44lPBBECqoFowl8hN3JY4KecIdwmci&#10;L9E20YjYQ1wqHk7ySCpNepLskbw1eSTFM6Us5bmEJ6mQvEwNTN2bOp4WmnYgbTI9Or0xg5KRkHFC&#10;qiFNk7Zn6mfmZnbLrGWFsv7Fbou3Lx6VB8lrs5CsBVktCrZCpuhUWijXKgeyZ2VXZr/Nico5lque&#10;K83tzLPK25A3nO+f/+0SwhLhkralhktXLR1Y5r2sajmyPHF52wrjFQUrhlYGrDy4irYqbdVPq+1X&#10;l65+vSZ6TWuBXsHKgsG1AWvrC1UK5YV969zX7V1PWC9Z37Vh+oadGz4ViYquFNsXlxV/2CjceOUb&#10;h2/Kv5nclLSpq8S5ZM9m0mbp5t4tnlsOlqqX5pcObg3Z2rQN31a07fX2Rdsvl80o27uDtkO5o788&#10;uLxlp8nOzTs/VKRU9FT6VDbu0t21Ydf4btHuG3u89jTs1dtbvPf9Psm+21UBVU3VZtVl+0n7s/c/&#10;romq6fiW+21drU5tce3HA9ID/QcjDrbXudTVHdI9VFKP1ivrRw7HH77+ne93LQ02DVWNnMbiI3BE&#10;eeTp9wnf9x4NOtp2jHus4QfTH3YdZx0vakKa8ppGm1Oa+1tiW7pPzD7R1ureevxH2x8PnDQ8WXlK&#10;81TJadrpgtOTZ/LPjJ2VnX1+LvncYNuitnvnY87fag9v77oQdOHSRf+L5zu8O85c8rh08rLb5RNX&#10;uFearzpfbep06jz+k9NPx7ucu5quuVxrue56vbV7ZvfpG543zt30vXnxFv/W1Z45Pd2983pv98X3&#10;9d8W3X5yJ/3Oy7vZdyfurbxPvF/0QO1B2UPdh9U/W/7c2O/cf2rAd6Dz0dxH9waFg8/+kfWPD0MF&#10;j5mPy4YNhuueOD45OeI/cv3p/KdDz2TPJp4X/qL+y64XFi9++NXr187RmNGhl/KXk79tfKX96sDr&#10;Ga/bxsLGHr7JeDMxXvRW++3Bd9x3He+j3w9P5Hwgfyj/aPmx9VPQp/uTGZOT/wQDmPP8YzMt2wAA&#10;ACBjSFJNAAB6JQAAgIMAAPn/AACA6QAAdTAAAOpgAAA6mAAAF2+SX8VGAAB6q0lEQVR42uzddXhc&#10;VeLG8e/E3bVJ3ZsaldShTQst7sFhgV0WWGRx+DELC2TRxXVxl8FKkSIVqHeot6lrmqRxd5n5/TGT&#10;6SS1aCN9P8+TJ3PPzNy5OffO5J1z7znHgIiIHCIpMf4Z4A5gFTDDaDKXdLRttFqt2lEi0m5cVAUi&#10;IocEyFOAuwFXYBxwrWpFREQhUkTkWG5osHxjUmK8QdUiIqIQKSJyWEmJ8d2BixsUDwHOUO2IiChE&#10;iogcye2A+2HK71XViIgcpNMzIiJ2SYnxQcB+wA/AxdUVS22t80MmGE3mFR1le9WxRkTak1oiRUQO&#10;+mddgAQ460Yjbu4ezvf/W1UkIqIQKSLikJQYH2oPkQDE9Itj2MlnMOrU850fNjMpMX6KaktERCFS&#10;RKTOA0Bg3cKUi/8GwPhzrsbF1c35cU+pp7aIiEKkiAhJifF9gFvrlrv1HULfEeMB8A8Oa9gaOQFI&#10;VK2JiEKkiIg8BTgufky48lYwHGxsnHLh9Xh4+9R7fFJivLeqTUQUIkVETlBJifGnAhfVLfcfNZme&#10;Q0bVe4xPQDATz73GuagnYFTtiYhCpIjIiRkgvYDXHB+Irm7MuPqfh33s+LMuJygyxrnonqTE+MGq&#10;RRFRiBQROfHcD/SrWxh35mWERHc/7ANd3T2Y+Ze7nIvcgTfUyUZEFCJFRE4gSYnxI4EH65YDw6OY&#10;ctH1R31Ov1GTGBQ/zbnoZGwz3IiIKESKiJwAAdIDeB9wjN0z6/r7cPc8dl+Zmdfdjae3r3PR40mJ&#10;8f1VqyKiECki0vU9DIyoW4ibPJN+J01s1BP9gsOYcXW9xkdv4KOkxHg3VauIKESKiHRRSYnxp2C7&#10;FhKwjQM567p7mrSOkQnn0m/UJOeicUCSaldEFCJFRLpmgIwAPnP+7Dvj7w/i5evf5HWd+fcH8fYP&#10;dC66Lykx/nTVsogoRIqIdK0A6QJ8DETXlcWfcUmjT2M35BcUytk3P9Sw+KOkxPhuqm0RUYgUEek6&#10;HgFOrVuI6j2QhMtvadEK+4+azLizrnAuCgVmazYbEVGIFBHpApIS4y/BaYYZTx8/Lvjn47i6e7R4&#10;3QmX30zMgGHORWOBtzV+pIgoRIqIdO4AOQZ4z1FgMHDurY8QHBXbOh+irm5cdOeT+AWHORdfDjyg&#10;2hcRhUgRkc4ZIGOBOdiG4QHglIv/Rv9Rk1v1dfyCw7jo7qdxdXN3Lv5PUmJ8ovaCiChEioh0rgAZ&#10;DvyKU0eaweOnM/mC6xq9jm3m3/nw4b+z+Ku3j/nYmH5xnPn3BxsWf5yUGD9Te0NEFCJFRDpHgPQH&#10;fgAG15XFDhzBObf8GwyNu1SxJD+H2S/9i/1b17Hoy7dI25l8zOcMO/l0Trnk785F7sC3SYnx47VX&#10;REQhUkSkYwdID2A2EF9XFhLdg8R7nsGtCR1pln77HjXVVY5lH7/ARj1v8gXXcdL085yLvIGfkhLj&#10;h2nviIhCpIhIxw2QXwEJdWX+IeFc9sALDQcGP6rC7AOsmTfbsTxgzMlN6ohz+l/vY1D8NOeiYGCB&#10;gqSIKESKiHS8AOllD5Bn15X5+Adx1cNvEBQZ06R1zf/kFSy1NY7lKRf/tUnPN7i4cN7tj9F/9BTn&#10;4jB7kBypvSUiCpEiIh0jQAYAPzUMkFc89FqTh/LZv3U9W5bPcyzHTZ5JVK+BTd4mVzd3LrzzCXrG&#10;jW4YJP9ISoyfrL0mIgqRIiLtGyAjgPnAtIYBMqJH3yav77cPnnPcdvPwbNGsNq5u7lxy33MNhxQK&#10;AH5NSow/V3tPRBQiRUTaJ0AOAJYDY+rK/EPCueaxt5oVIAsy0ziwe6tjecI5VxEQGtGibXT39OLC&#10;u55kyMRTnYu9gW+SEuNv0V4UEYVIEZHjGyAT7AGyT11ZcGQsVz/yJiHRPZq1Tv/QCEK79QRsPbon&#10;nHNVq2yrq5s75936KCMTzm34+ftyUmL8q0mJ8W7aoyLS2WhuVxHpjAHyH8ALgCN8xfQfysX3/Bff&#10;wOAWrbuqopyM3VuI6jMYDy/voz62OC+bvZtW0TNudKNbLJfN/oCFn73WsHghcKnRZM5qyrZarVYd&#10;DCKiECki0ojw6Au8AVzpXD54/HTO+cfDuHl4Hrdtqamu4vXbL6QoNwufgGCuf/LDRgfJLcvnMefV&#10;R+qNQwmkAYlGk3mZQqSIKESKiLRegBwKfA7EOZdPPO8apl16U6NnomktJfk5vHjjmY7lHoNP4sqH&#10;XsPg0rirhNJ2JvPVf++lJD+nXjYF/gU8bTSZLQqRItKRuaoKRKSDh0dDQlzMLdjGgHTMg+3p7cv5&#10;tycxZtbFxz1AAnh4+5CTtpec1N0AFOZkYLVa6TV0TKOeHxASwbApZ5CxZysFWel1xS7ADOCUhLiY&#10;hQuS0wqPto5///vfOkBEpN2oJVJEOnKA7AG8DdTr2hzRox8X3fVUk8eAbG0VpcW8fd9VFGYfsH+i&#10;Gki8978Nh/Q5KqvFwh9fvsnSb95reFcxcBfwttFkPmyTo1oiRUQhUkSkfnh0Af4OPAX4O9930ozz&#10;OO2aO4/r9Y9Hk7ZjEx8+fAOW2loAPH38uO7x95rcQ3z3hpX88NqjFNc/vQ22MTBvMprMOxQiRUQh&#10;UkTkyAFyFPA6EO9c7h8cxpk3PkjfkRM73Db/+bOJX9971rEc3r0vf33qI1xcm3bFUEVpMT+/+wzJ&#10;S35peFeVPVA/YTSZyxUiRUQhUkTkYHiMBB4DrqfBGLZDJp7KrOvvxdsvoMNu//evPcqGP350LP/j&#10;pW+aPGd3na0rFzL37acoK8pveFcq8ADwyZFOcUunfg94AV72RVdsrfBl9i8RALVGk7lYNSUKkXIi&#10;fjh2A6KcfocBQdimgQu0/3a3H5eBDVZhBZw7GRRiu2bM+ScfyAVygEz77xyjyVylPdChjw0/4Hbg&#10;fsDP+b7A8GhO+8tdDBgzpcP/HTXVVXz2+O2kbF5Dr6Fjudz4EgZD8+dzKC8p4vfPXmPN/NlwaIvj&#10;KuBfRpP5Zx1BHe54dgEigFgg0v4TZv8Jt9/n7/S552//8WjCy5QBRfbPwSL7516a/XMvDUgHdgE7&#10;nVuuRRQipaN/gEYBI4FhwACgn/2nPXtA5No/VNOwteSk23/vAXYDKUaTuUZ777gfK97Azdha1kKd&#10;73N1c2fCuVcz6bxrWvXax9LCfHwDgtq0N3dZcQE+foGt9hoHdm/h53eeIX1n8uHuXgE8BMxTy+Rx&#10;O249gJ5Ab2yzJfUBegE9gBj7F+SONANRmj1QbgDWAWuBZKPJXKm9KQqR0p4fpj7AeOBkYBxwkv1b&#10;d2dTC+x3CpV1v3cDe5o6i4gc87iJBG4BbmoYHgH6j57CjKtuJyS6e6u9ZmVZCaan7yZly1r6jBjP&#10;pQ8836JWwuPNarWw4fcfWfTlWxTlZh7uIZuAZ4FP1fLeKsdoiNOX4D72wFgXGmPo/FMG19gD5SJg&#10;MbDUaDJna8+LQqS05Qeriz0snoFtyJXRzf3G7e0XgG9gCJ4+fnh6++Lp44uHty+e3j6Ox3j6+AEG&#10;rBYLVRWlToGglNqaGqoqSqkoK6WyrISq8jIqy0spKy443Km/lioBtjf42QrsMJrMRToyGn38xAM3&#10;AldwmFN3PYaMIuGym4kZMKxVX7eyrIRP/3NbvZa8W1/9joCwqM73bae6itW/fcPSb96zHeuHygTe&#10;Bd43mszbddQd9Xj0tAfF/sBA++0BwCAgpLVex9XNHW//QHwDgvEJDMbbLxBvv0A8vH3w9PKx/fb2&#10;tX3e2VuvvZxu16mqKMNSW4ultoZK++deZXkpFaXFlBbmUVqQS0lBLsX52VSVlzVnU9cDPwA/ASuN&#10;JnOtjhJRiJTW+KCdBVxoD4+hjXmel68/4d37EBQRQ0hULCHRPQgMj8YvKBS/oFBc3T3aZHutVgtl&#10;RYWUlxRSVpRPaWEeJfk5FOdlU5SXRUleNsX5ORTmZFBb3SoNNhlOwXIbsMP+e5fRZK7W8RMfC1wF&#10;XGP/R32I6D6DmHrZzfQZPq7VX7+itJjPHr+9XoCM6j2Q6x5/v9Ezy3REVRXlrPzhU/78+QvKi484&#10;HvlK4APgW6PJnHECf/Ht7hQOnQNjz5b+D3Tz8CQoohtBEd0IDIsiIDQSv+Aw/IPD8Q+NwD84zP5l&#10;+PiqKC0mPzON/Iz95B1IISd9H5l7t5Obvg+rxdKYVeQBs4FPgd8VKEUhUpr6wTsNuNweHgOPFRhj&#10;Bw6nW984InsNIKpX/47fymO1UlyQS0FmGgVZ6RRk2X7nZ6ZRmJ1OUV52S1s0a4G92Fss7cFyG7bW&#10;y9QufvyMAM4CzsY2TM9hP2f6jpzIuLMuo/ew+DbZjuK8bD57/Hay9+9ylIV378uVD72KT0Bwl6jr&#10;mqpKNiz6iZU/fEregZQjHu3YOuJ8b/9Z39Wun0xKjA91Cof9nQJjfw72dm76P0iDCwFhEQSF24Ji&#10;UGSMIzQGRcTgFxTa6Y6XrP27OLBrCylb1rJ/6zqK8455FjsDMAHvGU3mdfoPKQqRcqQP4u7AX4C/&#10;YrtI/LA8vLzpPXwcvYeNpfugkwjv3rtTXV/WqARYXUVhTgb5mankZaSSdyCF3PR95B1IoTAns6UB&#10;s9QeLHdiu/5yFwevw9zXmVowkxLjDfZ/2FOASfYvH0e8mNHD24e4SacRf/qlhMX2brPtys9I5ZOk&#10;Ww7OJNMFA2T970QWdq1dzrqFc9ixegmW2qP2E8sFlgFLsF0Pt9ZoMld08OPMA1vnld5AXw5en1j3&#10;O7Al6/cLDiMkugeh0T0I7daD4Cj778gYXFzd6MoKsw+wd9MqdqxZwp6N5mOdCl8NvAV8pkt5RCFS&#10;6lodz8R2rdosjnDBeEBoJIPHJ9Bv1CS6DxqJq5v7CVtnNdVV5B3YXy9Y5h5IIS99H+UlLf5ctWDr&#10;Oe7cwWcPth7l6cB+o8lc1k7Hig8wGFvP+2HAUGzXxYYeozmH3sPGMvyUMxk4dirunl5tvq0fPHQD&#10;qdvWO5a79Yvjkvue7ZIBsqGy4gI2L/2NDX/8yIHdWxr1ncn+hWYjtg46ydha0VOOR6cy+yUzYdg6&#10;rHSz/461/67rBR3b0v9XHt4+hER1JzSmF6HRPQiJ6k5It56ERvfAw+la7BNZbU01+7euZ8uK+Wxd&#10;ufBw45Q6DjNsp7pfMZrM61VzCpFy4oXHEGyDOt9s/4Z/CJ+AYAaPn07cpNPoPnB4mw6L0lWUFxeS&#10;e2Afeel1wdL+O2N/a12DCbax4dJpMB6m/adu3Li6sTMr7Mt1F0KVA5XYxqWrm04lEFsHqWBsHQqC&#10;7T+R9n/iPew/4Y3dQFd3D3oPHUP/0VPoP+Zk/IPDjut+ePveK8ncZ5slsPfweC6++2ncPb1PuOOx&#10;KDeLnWuWsGP1YvZuWkVN04/BSnugzMR2nVwetvFY87G1qGP/3bD13HnQbOexEOvGR6wbN7FuzMRW&#10;4eLqSlBEDKHdehIS3Z1Qe0gMie6B33E+Bjs7S20tezaaSV76C1tWLKCm6ogjAi0BXgW+1nXgCpHS&#10;9cPjAOBObB0dDm0SMhjoO2ICIxPOYcCYKV3+VM7xYrVaKMrJJNfeepmfkWq7FjMzjfystKN9QHeO&#10;DxKDC5G9+tN90Eh6xo2mz/D4dg1tB3ZvZdns9wmN6cWUC6/vkC3ntTXV/PDGf8jYs5UxMy9m9GkX&#10;tunrVVeWk7ptI/u3rWP/1vWk7dhEdWVFpzvWPLx9CArvRrDj+sQYgiJjCInqTlBEtyZPNSmN+CZR&#10;XsqmxT+zbsF3ZOzZdqSHpQIvAm/qVLdCpHS98DgZuBs453D73T84jJHTz2NkwjkEhEaqwo6z0sI8&#10;8jPtwdIRLtMpzE6nOC8bS23H6RxpcHEhJLoHEd37ENGjH936DyV2wHA8vLy1I5tgm/l3vnr2Psfy&#10;oHHTOOtG43HrzWuprSUrZSdZ+3aQtX832Sk7yd6/i+L8nHatF2//QPyDw/APiSAgNJLA8OiDgTEy&#10;Bh//IB087Shj7zZW//IVm5b8cqQvv0XAm8BzRpP5gGpMIVI6d3hMwDajxSmHu7/7oJGMmXkRg8ZN&#10;U6tjB2W1WigtzKc4L4vivByK87IoKcilrCif8uJCSovyKSvMo6K0mMry0ha3Lnl6++LlF4CPfxAB&#10;oREEhkcREBrl+GceGtMLtzYaoulE+2f87v1/wWo9OORKUGQM5/7jYWIHjmi37aqprqIwK53C3EwK&#10;sw9QlJNJeUkh5SVFVJQUUVFaTHlJERZLDbXV1VTbg0R1ZQXuHp6Oy148PL1wcXPDzcPLPh6ibRxY&#10;Tx8/vP0C8AkIto2fGBiKT0AgvgEh+IdG6NjqJMpLili/8HtW/fJlvQ5sTiqwdcL5r9FkTlGNKURK&#10;5wqPM4FHsA0OXo+LqxtDJp7K+LOvILJnf1VWFwydtsGIS6ksL8VqsbViVldVUFtTUy8sGgwGMBjw&#10;8vHD3csbb9+ATj1+YmezY80Svn/t0XpjPRoMLow76zKmXnJjm42nKtKanzdbV/7Oyu8/Ju3wU3NW&#10;YxsA/xG1TCpESscPjxOAJzhMy6OHtw8nTT+f+DMu0SlrkQ6iKDeLb1801utNDhDZawDXPPrWcenN&#10;LtIa9m9dz/I5H7Fj9eLD3V0BvAw8ZTSZc1VbCpHSscLjQOAZbAM81+Pp40f8GZcSf8alePn6q7JE&#10;OhirxcKy2R+w6Ku3643xeNXDr9NjyChVkHQqGXu3sfjLt9m+atHh7i4E/gO8qHneFSKl/cNjCPAw&#10;tqF63BqGxwnnXMXo0y5UeJROy1JbQ2F2BsGRMV1+mKnMvdv5/rVHydy3A7+gUG549nO8/QJ0EEin&#10;lJO6h4WfvXakMLkLuNdoMn+jmlKIlOMfHl2Av2E7dV1vBGU3dw/GnnEpE8+9WuFROq3ammrWzv+O&#10;pd+8S0lBLoPip3HhXU+eAKG5lsx92wmJ7oGnt68OBOn00nZsYuGnr7Jv85rD3f0r8A+jybxTNaUQ&#10;KccnQJ4EvE7DTjMGAyOnncMpiTecUAPrFufnsOCTVygtyHVcP+bm4eno5enl68/g8Qnt2uNVmhai&#10;Ni2ey5Jv3iM/s/404w98ulSjCEiHYbVYKCsuoKy4gJL8HMqKCmyjJpQUEdmzPwPjpzZ5neUlRXz7&#10;woPkZaTg5u6Ju6cXnt6+ePsH4uMfhHdAEL2HjqVn3OhOV1871yzltw9fONw875XAk8ATRpO5UkeW&#10;QqS0TXj0wnbq+h4OzjYCQI8hozjtmjuI7DWg0wSFvIz95KTtITtlN4XZ6fQ9aSKDx09v8rrmvPoI&#10;Gxf9dNTHuHl4cvsbPzarZTY/MxVLTQ2BEd00/EgbWzt/Nku+eY+inIxD7oubPJPzbn1UlSTtrqK0&#10;mC+fuYeUrevAaj3i4y43vkzvYfFNWvfKHz5h3kcvHfNx1z3xPtF9BnfKL4mrf/2KRV++RUVpccO7&#10;k4G/GE3mVTrKOgd9pe88AXI88D4w0LncLyiU0/5yJ4MnzOjwf8OO1YvZvWElB3ZuJnPfjkOmYFv/&#10;+w/c9MJXhER3b9J6PbyOPe9tbXV1c6Z8Y/l3H7Lg01cdy76BwQSGRRMYHk1gRDQhUd0ZNC5B1621&#10;kvULvz8kQIbG9GLqpTcyaOxUVZB0CFuWzydly9pjPq60MK/J6w6L7d2oxxXmZHTKEOni6srY0y9h&#10;yMTTmPfRi2xaPLfed0VgRVJi/LPAv9TxRiFSWh4e3YB/AUbAMYCfweDC6JkXMvXSmzrFdVNbVszn&#10;m+f/rxGPtDZ53QmX/wO/oBDyM9NsgbG2huqKcgBqqiqxYmXYlDPwCwpt8rq3mX9v8E8hn9LCfNJ3&#10;bXaUrfrZxN+e+VQHaysYMvE00nZsAiA4MpbJF1zL0Cmnayq7xrxzLBYWffkWOWl76D0snoHx0/AN&#10;DD7h66W8uJC8jP3kZ+wnPzONvIxU8g+kkJ+Vjk9AEBff/UyTv7hG9RmIweBSb6D4us9ln4BAfAJC&#10;6Bk3qllnVvqOnMjVj7zJgd1bqCwroaqynKryMsqLC22DvhcX0q1/HANGT2lWXfz58xd4+QbSf/Qk&#10;giNj222/+AYGc+4t/2bktLP58c3Hyc9wXLriCtwLnJqUGH+Z0WTepnd3x6XT2R07QPYGPgEm1GuZ&#10;6daTs29+iJj+QzvN37Js9gcs/Oy1w97nHxxGWPc+DJtyOsNOPqNDbfe6BXOY+/aTR5120NXNnfs/&#10;WdKs9Zfk5+Dp49uu80x3tCA057VH6T9qEoPHT9fA502wdeVCvn7u/nqBpseQk+g/ajJ9T5pIWEyv&#10;E+tYslr48ul72LHm6O/N8edcyfQrbm3y+nNS95C9f5dt1p2gUHz8g/EJCMRg6LjH7Ff/vZdtf/7h&#10;WI7o0ZeB8VMZOHZqu14KVV1Zwe+fv4Z5rqnh5QFlwG1Gk/kdvcMVIqVpAfIM4GOce14bDIw/63JO&#10;ueTGTndtXllxAd+/+ghFuZlE9hpAdJ/BRPcZRHj3vsdtruDmqiwrITd9H4U5tmngCrPTKcg+QGHW&#10;ASrLS5lwzlWMmXVxk9f74//+w7oFcxxBOigyhuCo7gRHdLPNTd2jX6NPbYnsWreMz5+444j3B4RG&#10;Mun8vzDq1AtOiPrIStnJW/dccczHnXfbY8RNOu2EqJNPHvsHezcd/nLDkOjuDD/5TOLPvKzdBrjf&#10;v3Udc159hIKs9IZ3vQ/cbDSZy/VOV4iUo4dHA7bpCv/lXO4fHMY5tzxCr6FjVEldpJXk8UsnHPNx&#10;06+8jfFnX9Hh/56yonyyU/eQl56CX3Ao/Ztxqk1abv3C71k779sjTT8HwG1v/Ih/Bxu9oTg/h8Ks&#10;NIpysyjKyaQoL4vi3CyK87JwcXNj+hW3EjNgWJPWWVVRzv/uTKQoN8vxJTwgNJKQqFhCoroTEt2d&#10;mP5DT6hRG3JS9/DbB8+zZ9OfWC2Wwz5mzKyLmXnt3e33pb28lLlvP0Xykl8a3rUOOM9oMu/TO10h&#10;Ug4fIH2xtT6e51zeb9Qkzr75IXz8g9p1+7JTd7N/yzp6DR3b5GuI5FBfPXvfIddcNtRj8Elc9e83&#10;mrWv9mz4E1c3Vzx9/PD08cPLxw8Pb1+8fPzwDwlv9lA5qdvWs9X8O4VZByjMOUB+ZtohvSzPveXf&#10;DJ1yunZyOynKyWDLivlsX7WY1O0bHJdjuHt6cfv/fmryddSVZSVsX7UIq8WCu6cXru6eePr41vuS&#10;GxLdo1nbOvftp1jz29HHm44dOIJrHn2z6YGkrIQDu7fgGxRKSGSs5iK3Ky8pYseqRWw1/86eDSvr&#10;dTocPD6BC+54ot23ccPvPzD37acadojMsgfJ5dqLCpFSP0DGAt8DIx07x+DCyYl/Y/L517bbTB1W&#10;i4Xtqxbx59wvHAPFevr4ccsrszWQeYsr10rW/l3kpu8jPyOV/MxU2++sdIpyM3FxceXsm//F0Mmz&#10;mrTasuICXr3lPKoqjnzmx8Pbh8R7n6VnE6fUK8hK57XbLzxiK0adqZfcyKQLrtU+7gAqy0vZs9FM&#10;1r4dDBhzClG9BzZ5HZ88dgt7N/159H1+6U1MOv8vTV73E5dPqjfV4+EMHj+dC+54XDuzDVRVlLNj&#10;9WK2LJ9HTXUVp/3lzmZ/IWhtmft28NV/7214ersSuNpoMpu099qfemd3jAA5CPgFcLxzPX38uOCf&#10;/6HPiPHtsk1lxQWsm/8dq3/9mqLczEO+3ZcXFypEtvgrnIGIHv2I6NHvkLtqa6qxWq3Nuva1vKjg&#10;qAESoKq8jPUL5zQ5RJaXFB41QLq6e9B94HBGJJyj/dtBeHr7Mih+GoPipzV7HTlpe475mC0r5jcr&#10;RA4aN43Ny35zvCf8AkPwD4kgIDQC/5BwQqJ7MGLq2dqRbcTDy5u4Sad1yOtCI3v25/onP+Tr5+53&#10;vpbTE/gsKTE+0mgyv6w92M7/xlQF7R4gxwE/AI6LlIIiunHp/c8T2k69KRd/9TZLZ39A7WHGVXR1&#10;92D8WZcz9dKbtPM6sEVfvsmmxb9QXlJIZVnpIUORYDBw/m2PMWTiqc1Y91vsWrccv6BQgiKiCQzv&#10;RnBULOExvQmMiO7QvVOleTYt+ZmFn71OZVkJNVWV1NZUH/KYU6+5g/gzLm36yq1WctL34e7hhX9I&#10;mGYkkkNYamuY+/bTrFvwXcO7HjKazI+phhQiT+QA+SvgGKm6W784Lrn/uXa7/rEoN5OXbz60FSkg&#10;NJJRp17ASdPPxSdAY891NtWV5VSWlVJZbvvxDQgmMDxaFSPNZrVYqCwvtX25dHNvtx690v5qqiqp&#10;rqps80kXlnz9Dn+YDrk29imjyXy/9oJC5AkfIPsMH8dFdz/drh/G1ZXlvHzzOZSXFAHQc8goxsxK&#10;ZMCYkzXgs4iI1JOTuocPH76B8pIiBo2bximJf2/TocnW/PYNP7/zTMOzK48ZTeaHtDcUIk+UADkM&#10;WAwE1pX1Hz2FC+98Alc393bfvoKsdHZvWEn3QSMIj+2jHSYiIoe19Nv3+f3z151ShYGhk2dxSuIN&#10;BEV0a5PX3LTkZ+a88kjDIHmn0WR+Xnvk+FLT0vEPkH2AP4DQjhggAbx8/YnuMxhfnbYWEZGj8PT2&#10;YdOSn6mtOdjDPitlJ2t++4aKshK69RuCm4dnq75mRI9+BEfFsv3PRThNlTszIS5mz4LktPXaKwqR&#10;XTVABgMLgZ51Zf1GTeKiu57sMAFSRESksfyCQhk+9SyqK8rJ3LfT0TpotVhI276R9Qu/p+/I8fgG&#10;hrR6kPQLDmPH6nrTWp6VEBfz+4LktBTtGYXIrhYg3bH1wnZMORM7cASJ9/631b+liYiIHC+e3j70&#10;Hz2Z4SefSXlJIVkpuxz3VVdW4O7h2SbD1UX3GYSLqyv7klc7Z5pzE+JivlqQnJavPaMQ2WUkxMU8&#10;BzjGvwjt1pMrH3q1yTNHNIWltobammoNmSEiIm3Oy9ePgfFTGTjmZPIyUm2DhBsMTDz3GkK79WyT&#10;1+wx+CRK8nPI2LO1rsgbmJoQF/PBguS0Gu2VtqWONcdBUmL8JcDnjiPcL4BrH3+P4MjYNnvNTYvn&#10;8tsHL1BZXspZNxmbPOuJiIhIS2Ts2Ya7p1ebBcg6tTXVfPb47c4tkgDvG01mTZvVxtQS2fYBsg/w&#10;E7ZR9jEYXLjk/ueI6j2oTV6vrCifOa8+wtJv36e6qgKrxUJFaTHDTzlTO0NERI4bv+Cw4zLmsYuL&#10;K/1GTWLz0t8cY5cCIxPiYnYsSE7bqD3RhnWvKmjTAOkGfAo45geceumN9Iwb3Savt3fTn7x1zxVs&#10;XbmwXnn/UZO1M0REpMvy8Q/igjufaHj51utJifE9VDsKkZ3VvcC4uoW+Iycw8dyrW/1FrBYLi758&#10;i0+TbqOkINdR7u0XwPm3JzHurMu1J0REpEuL6RfHtPpT8gYAbyclxuvSvTai09ltJCkxfhDwGeAG&#10;4O0fyGX/9yIebdCR5rf3n2P5nI9wGi+LviMnctn/vUjMgGHaGSIicmIEyQFD2bd5LYXZBxz/DoG9&#10;C5LT1ql2Wp9aItvO/7BfBwlw+l/vxy84rE1eaPdG88Ed6urK9Ctv49L7n2uz1xMREemIDAYXzrn5&#10;Idw9vZ2Ln7aP0yytTC2RbSApMf5S4K665YFjT+GUxBva7puAiyt7Nv5JcGQ3Eu99liETZoBBrfci&#10;ItK5bDUvZOfqpYR064G7p1ez1uHl64+bhye716+oK/IF/Bckp/2kGm7l0K4qaPUA6Q1sB2IBPLy8&#10;+ftzJgJCI9r0dS21tbi46juBiIh0TjvXLuOLJ+8AIDgylisffr3Z/zutFgvv3H81mft21BXVAkON&#10;JvNW1XTr0ens1ndbXYAEmHT+tW0eIAEFSBER6dTKig5OMpOfmcoH/7qe/IzUZq3L4OLCadfe5Vzk&#10;CjypWm5dSh6tKCkxPgj4GvACCIqM4bxbHlHAExEROYawmF7s37bB0SmmsryUreaFDBhzMt5+AU1e&#10;X2B4NNkpu8hJ21tXNCghLubnBclpaart1qGWyNb1TyCwbuGUxBtwdfdQrYiIiByDq7sHl9z3HP1G&#10;TXKUFedl8+njt1GUm9WsdZ5y6Y0YXOpFnQdU0624z1QFrSMpMd4P+AJ7K2R4977Muv4eDOrgIiIi&#10;0rhQ4ubG4PEJZO7bQd6BFAAqSovZs8HM0CmzcGtiw4xPQBAFWenO10YOSoiL+WZBclqWarvl1BLZ&#10;eq4DguoWJl9wLQaDqldERKRpQdKdC+98gl5DxzjKsvfvYtPiuc1a38Tzrmk4YsldqmWFyA4jKTHe&#10;BdupbABCorszeMJ0VYyIiEgzg2Tivf+lW784Dv5vbd4MhqHdejJ43DTnosuTEuPDVcst56YqaBXT&#10;gd51C/FnXKpWSBERkRZw9/TmCuMrbFkxn8Dw6Hotk00Vf8albFmxwLFq4GrgWdVyyyjptI6/1t3w&#10;9PFj2MlntniFu9YtZ96HL5CxZ5tqV0RETkge3j6MmHZ2iwIkQOzAEUT1GuhcdL1qVyGy3SUlxocB&#10;59UtD508Ew8v7xatc//WdXzx5J2s/PEzPk26BUttjSpaRESkBUZMO9t5cXBSYvxE1YpCZHu7EnB0&#10;Fxt+SstaIasqyvn+tcewWi0A1FRXYbFYVMsiIiItEDfpNFzd3J2LrlWtKES2t0vrboTF9Kp3EXBz&#10;LPjkFfIzD47QP+m8vzR5SAMRERGpz9s/kP6jJzsXXZiUGK++IQqR7SMpMT4GGFe3PHzqWS1aX/rO&#10;ZFb/9rVjuVu/OCace7UqWkREpBU0+D8dDJyiWlGIbC8XOC/ETTqt+WuyWvn1vWfBagVswxucc/ND&#10;mjJRRESklfQdMR5Pb1/novNVKwqR7eW8uhuRvQYQEBrZ7BVtWPQTaTuTHcvjzrqc0JheqmEREZHW&#10;Cj2ubvQZOcG56IKkxHhNLacQeXwlJcYHAVPrlgeMOblF69u6cqHjtn9wGJMv0PW+IiIirW1g/f/X&#10;0cBI1YpC5PE21bn+BoxtWYjsM2I8AAaDCzOvuwd3T2/VsIiISCvre9LEhpeKaYq5ZlKvpOabUXfD&#10;Pzis4SCmTTZm5kX0jBuFm7sHwZGxql0REZHGsFopysvCPzgcg8ux28a8fP2JHTCclC1rnf+f/1cV&#10;2XRqiWy+hLobPePGtMoKw2P7KECKiIg0genpu3n55nN49//+Qk11VaOe0zNutPPiyUmJ8RpLTyHy&#10;+EhKjI8GBh88GEepUkRERI6z8uJCdqxZAkDGnm1sXvprc0KkNxCv2lSIPF6mOC/0aqWWSBEREWk8&#10;b/9AQqK7O5bXzPu2Uc+L6T8U1/oTeUxSbSpEHi+ObyyB4VEERcaoRkRERNrBqBkHh2xO27GJzL3b&#10;j/kcN3cPYurPMDdONakQebxMOPhtZphqQ0REpJ0Mn3pWvVbFjYvnNup5Mf2HOi+OV00qRLa5pMR4&#10;d8BxEWS3voNVKSIiIu3E2y+AgWMPzl64eemvWK2WYz4vuv7/7+ikxPgeqk2FyDb/0gN4OUJkv6Gq&#10;ERERkXYUN2mm43Zxfg77t6w75nManM4GUAcHhcg2N7LuhsHgQlTvAaoRERGRdtR3xDi8fP0dyylb&#10;jx0iA8Ki8A0McS4aoZpUiGxrjoMsLLa3ZpYRERFpZ67uHoyZeTEABhcXegw+qVHPi+pdb6KQkarJ&#10;ptGMNS0IkRE9+qo2REREOoBTLvk7/UdPxsc/qNGjpkT06MeudcsVIhUi215SYryr80EW2bO/KkVE&#10;RKSD6HbodY7HCJH1GoN6JCXGnwekAulAltFkrlGtKkQ2NiT6A/2AgcAAoDcQDUTZfyIAQ93jw3v0&#10;a/JrVJWX8dPbT1KYncGMK28lZoCGCBIREWkPEYc2Bn3bIBdkAXuBbcAO599Gk7lMIfLEDYz9gLHY&#10;husZCQwBujVlHc1piVy3cA7JS34BYN5HL3HNY2/pXSwiItIOwmJ64ebhSU1V5RFzpv2n4bSIlqTE&#10;+G3AWuBPYBmw1mgyVytEdr3AaMA2NE8CcAowEQhvyTr7jZqEf0jTV7EvebXjtoubGoJFRETai4ur&#10;G6f95U6WfP0OJQW5WGprG/1UYLD953J7WUVSYvxyYAEwD/jTaDLXduX6M3Th4BgEzATOAmYBYU15&#10;vn9wGEGRMQRFxOAfEo5vYAg+AUH4+AfhFxxOePfeGAxN79z+/F9nUlZcAMCEc64i4Ypb9C4WERHp&#10;AMpLiigvLqCsuIDivGzyM1LJz0yjICuN/Mw0inIyGzWQuV0e8BPwIzDXaDIXdrX66lJNYUmJ8cHA&#10;BcDFwPTG/H2+gSFE9R5EVO8BRPUeRGhMT4IjY3GrPzF7q8hN3+cIkADd+sfpHSsiItJBePsF4O0X&#10;QEj04Sevqa6sICtlJxl7tpKxZzsZu7eSnbqb2prDnsUOAa60/1QlJcb/AHwJfG80mUu7Qn11+pZI&#10;e4/pM4Dr7L+PmP5cXF2J7j2IHnGj6TFoJJG9B+IfHHbctnXTkp/57uWHHcu3vfHjcX19ERERaV21&#10;NdWk79zM/q3r2Je8mpQta6mprjraU4qBL4B3jCbzCoXI9gmPMcCNwPXYelAfVmB4NP1OmkifERPo&#10;PWxMuw4O/uv7z/Hn3C8ACAiN4NbXvte7T0REpAupqapk3+Y17F6/nK0rf6coN/NoD98AvAR8ajSZ&#10;yxUi2z48jgXuAC4C3A/3mNBuPRk8fjoD46c2HI2+XX348A3s37oegMHjp3PBHY/r3SYiItJVWa2k&#10;797C1pUL2bR4LsV52Ud6ZA7wJvC80WTOUYhs/fA4EXgIW2eZQ/j4BzFk0qkMO/kMuvUd0iH/hvce&#10;vI70nckAnHrNncSfcYneYCIiIm2ourKCvAMpePsH4hsQjGsb9HloXJ60sC95NRv++JHNy+dTe/hT&#10;3qXAK8ALRpM5QyGy5eFxDPA0MO1w98cOGM7omRcyePx0XN3cO/TfsmeDmXkfvUBwZCxn/+NhPL19&#10;9e4WERFpIxWlxbx175UU5RzMY54+fgSGRRIY3o2g8GhiBgwjbuKpYDh+kai8uJD1v//A6t++piAz&#10;7XAPKQOeA542mszFCpFND4+9gceBSw/ZaBcXhkyYwYRzrz7uUw/WVFeRsWcrBZlp9B05EW//QL1L&#10;RUREOqDdG1by2X9uO+bjzrrRyIhpZx/37bNaLWxd+TvLv/uAA7u3Hu4hWcAjwP864piTHS5EJiXG&#10;ewEPAPfToKe1i6sbI6edzYRzryYoottx2Z7KshJStq5j70Yzqds2krF3O5Za21SawVGx3PT8lxhc&#10;XPROFRER6WCqK8t533g9WSm7jvq4KRddz8kX39Cu27pno5k/vvgfaTs2He7udcCNRpN5pULkkQPk&#10;TOBVoN6M6AaDC8NOPp2TL76BwPCo47ItRbmZzHnl36RsWXfUgUXv+eB3PLy89U4VERHpiKxW8rPS&#10;KC3MoyQ/l5L8HApzDlCYnUFhTgYBIRGcccMDHebM4vZVi/n989fJ3n9I8LUC/wPuM5rMRQqRB8Nj&#10;APACcG3D+/oMH8eMa/5JeGyf47pN8z58gZU/fnbE+908PJl03jVMvvB6vUFFREROMLnp+/jjizfw&#10;8PZlyMRT6T10bKudmbRaLaybP4eFn79GefEhE92kAH8xmswLT/gQmZQYPxV4H+jpXB4YHs2Mq29n&#10;UPy0dtmuVT9/yS/v/dex7B8STo8ho4gdMJyY/nFE9hyAi6ur3kUiIiInoC+evIOda5c5lv2Cwxg6&#10;eSYnTT+fkOjurfIa5SVF/PHF/1jz2zcNz4pagReBB4wmc8UJFyLtM808DBidt8NgcGHcWZdxSuLf&#10;cfPwbL+jw2ply8oFVJaV0n3QCEK79dQ7RkRERAD45oUH2bJ83mHv6zV0LGNPT2TAmJNb5bXSdmzi&#10;+9ceJTd9X8O71gAXGU3mPe1RB+3SlJaUGB8OfIvt9LUjQIZ260nifc8yYtrZuLi287TeBgPhsX2I&#10;6j0QH/8gvVtERETkYFCMG0NtTTX5mWlUV9ZvDCzISmfzst/w8Q+iW7+4Fr9WQGgEI6efS211FWk7&#10;krE1RAK2GfuuSYiLSV6QnLa9y4fIpMT4UcAfwEjn8lEzzufie54hKDxaR6aIiIh0aO6eXvQdOYFx&#10;Z15KTL+hWGpryDuwv95pZ/+QcAaMmdIqr+fi6kqf4ePoPmgEu9evoLrSMUuiF3B5QlxM9YLktMXH&#10;sw6O6+nspMT4s7BNOu5TV+bp7csZNzzAkImntupr1dZUs+qXr1g3fzbBkbGce9ujGtxbRERE2kxp&#10;YR7rFsxh0+K5YDBw/u3/IaJH31Z/nZKCXL57+SH2blrV8K53gZuMJnNVlwqRSYnxt2Lrge3ouhQW&#10;25vEe/9LcGRsq77WlhULWPDpK/VGgT/9b/czasb5OsJFRESk07NaLCz47FVWzPm44V3zsF0nWdjW&#10;23BcTmcnJcY/AjzpHFr7nTSRS//vRfyCwlrtdfIOpPDNCw+yfM6HVJTWnyVo3JmXHbcBykVERETa&#10;ksFgoM/wcQSFR7Nz7TLn0+h9gISEuJgvFySnVbbpNhyHAPkkcJ9z2dhZiZx6zR2tN56SxcKSb95l&#10;6ewPDpnQPDy2DzOu+Sd9ho/TESciIiJdTsqWtZieuovK8lLn4jXALKPJnN0pQ2RSYvyLQL1JK6dd&#10;djMTz7umVV9n/cLv+eGNpHplvoHBnJJ4o72nt8ZzFBERka4rK2UXnzx6M2XFBc7Fm4CpRpM5ty1e&#10;s80mfU5KjH+0YYCcdf29rR4gAaoqypxisYFRM87nxue/5KQZ5ylAioiISKdQXVlOeUnzZjSM6NGX&#10;vyS9g39IuHPxUODHpMR4n7bY3jZJWEmJ8bcBTxzMdS6ce+u/GTntnDap9Ige/agoLSYwNIqzbjIy&#10;6tQL2negchEREZEmyNizjbfuvpyl376HpbaWnnGjMBiadsLY2y+AwROms2X5PKrKHQ1sscCYhLgY&#10;04LktNrW3OZWP52dlBh/GfCpc9ms6+9l9GkX6ggREREROYyFn73GstkfOJb7j57Cubc+0qzhCfMO&#10;7OeDf/214antT4CrjCaztbW2uVVbIpMS48cBswHHdDMJl/+D+DMv09EhIiIicgQe3j5sXPQTVovF&#10;HgRT2Gb+nf6jp+Dl69ekdXn7B9J35ASSl/xCbU11XfFwoGJBctqSDhcikxLjo4GFQFBd2fizr+Dk&#10;xBt0ZIiIiIgcRUBIBL1HjGPn2qWOvh7lxYVsXj6P3sPi8QsKbdL6fANDiB04nE2Lf3Ye/ichIS5m&#10;9YLktB0dJkQmJcZ7Ar8AA+vKBoyZwpk3Ptjk8/kiIiIiJ2qQHDppJqnbNlCclwXYOg8nL/mFnkPH&#10;EBAS0aT1BYZH4x8czo7VjtkQDcCZCXEx3y5ITmtxj+1WCZEJcTEvAo7pYCJ69OOS+1/Azd1DR4SI&#10;iIhII3l4+xA3aSY5aXvJTdsL2KZyLinIYejkmU1eX1TvgVRVlJG2fWNdkRcwOSEu5v2WdrRp8RA/&#10;9vmw/1G37O0fSOK9z+Lh5a0jQURERKSJ3D29uPCOJxh16gWOsrCYXs1e3/QrbqXX0LHORSOB/7R0&#10;O1t0rtl+HeQGwDF3YeJ9z9J/1GQdASIiIiIttHvDSipKihg0LqFFY1+X5Ofw1r1XUlaU71x8mtFk&#10;/q2562xpS+R7zgEy/oxLWyVAblo8lxdvPJNPk26lsqxER5CIiIickPoMH8eQiae2ePIUv+AwzvnH&#10;ww2L309KjA9q7jqbvUVJifFXAvfULUf1Hsj5tye1+I/cvWElXz//AFXlpRRkpRES3YOo3gN1FImI&#10;iIi0QEhU94bXR/oDwQuS035ozvqa1RKZlBgfCjzvSKJu7px7yyO4trAjTU7aXr557gHHGEkGgwsR&#10;Pftpr4uIiIi0gqmX3kRIdHfnohuSEuMnHrcQCTyD02nsieddQ1hs7xb9UZVlJXzx1J1Ulpc6yhIu&#10;/wfRfQZrj4uIiIi0Ajd3D8684f+ciwzA/5IS493bPEQmJcZPAq6tWw6L7c2k865p2V9ktfLD60kU&#10;ZKY5ikYmnMv4c67U3hYRERFpRT2GjOKkGec5Fw0Fbm3TEJmUGG/A1grpcObf/6/Fp7HNc01sNS90&#10;LMcOHMGs6+/RXhYRERFpAwmX34JPQLBz0YNN7WTT1JbIC4EJjtg6eRaxA4a3+A9Z+u17jts+/kGc&#10;f3sSrm7u2sMiIiIibcDL159T6k9NHQI80CYh0n6u/Im6ZTd3D6ZeelOr/CF10/gYDC6ce9ujBIRG&#10;aO+KiIiItKGRCec2HMT8tqTE+O6NfX6jx+NJiIu5Abi6bnnc2VcweHxCq/wRA8aeTEBoJFMuvI6e&#10;Q0Zpr4qIiIg0QVVFOXkHUvANCAZD4+aSMbi4EBgeTfLSX+uK3ADfxg7506hXSUqMdwN2AL3ANrXh&#10;P17+Fk9vX+01ERERkXZUVlzA2/dcQXF+DoPip3HhXU826fkfPXITKZvX1C1WAz2NJvOBYz2vsaez&#10;L6kLkADjz7pCAVJERESkA0jbsYni/BwAtpoXss38e5OeP/n8a50X3YE7G/O8Y4ZIe4/s++uWPX38&#10;6k0ILiIiIiLtp8fgk/DxD3Is//bhC9RUVzX6+b2HxxPTL8656KbG9NRuTEvkmdjGDwJg9GkX4uXr&#10;rz0mIiIi0gF4evtyyqU3OpYLsw/w59wvmrSOCfXH/PYF/tEaIfK2uhvunl6MO+ty7S0RERGRDuSk&#10;hHOJ7Nnfsbz02/epKC1u9PMHjjmZ8O59nYtuSEqMd2l2iExKjO8DzKhbHjp5Vr3mUhERERFpfwYX&#10;FxKuuMWxXFlWgvmnz5qwAgOjT7vQuaQHMKvZIRL4K049uEedpmshRURERDqiPiPG08NpqMQV339K&#10;TVVlo58/bMrpeHh5Oxfd0KwQaR9c/Lq65W59hxDVa6D2kIiIiEgHdcrFf3Pcrq6qoKqirNHP9fD2&#10;Yejkeo2PZyUlxndrcogEzgIi6xYaNHGKiIiISAfTY8goEq64heg+g5n5l7sazo99TA1G4HHFaaKZ&#10;htyOsp5L6m54evsyeMIM7RkRERGRDm7COVcx4ZyrmvXcyF4DiOo1kIy92+qKLgYOO3r5YVsikxLj&#10;vbG1RALQf8zJuHt6NfuPqSovY8Wcj1m/8HusFov2roiIiEgHNWTSqc6Lo5IS4wc0OkQCZ2AbIwiA&#10;oZNPa9HG/PT2k8z/5GV+eCOJdQvnaO+IiIiIdFBxE09tWHRJU0LkxXU3vHz96T0svtkbUl5cyNYV&#10;CxzLpQW52jsiIiIiHVRAWFTDGWwSGxUiG57KHhg/FRdXt2ZvSPLSX6mtqcZ5fSIiIiLScQ2ZNNN5&#10;cah97PCjh0hgCk6nsoe0sEPNhj9+dNyO7jOo4WjoIiIiItLBDBx7SsOimY0JkY4Hubl71Bu0sqkK&#10;MtM4sHuLY3n4KWdpr4iIiIh0cIHhUYR26+lcdFpjQqTjasoeQ0bh5u7R7A3Y9ufvBxcMBgZPmK69&#10;IiIiItIJ9Bkx3nkxISkx3u2IITIpMT4aGHaEJzfZlpULHbe7DxyOb2CI9oiIiIhI5wuRAcC4I4ZI&#10;GjRV9m1hiCzOzXTcHjLhVO0NERERkU6i55BRuNY/I33q0ULkpLob/iHhhMX2btGLT730ZvyDw+g7&#10;ciIjpul6SBEREZHOwt3Ti9gBw5yLJjgvNBy7x3Fn7MARLX7xYSefzrCTT9deEBEREWln5SVFuLi4&#10;4Onj1+jnxPQfyr7k1XWL45IS4w1Gk9kKTi2RSYnx/sAQ5yeJiIiISOe3Zfk8nv/bTJ6/4XRStqxt&#10;Qois1xIZCAyqW3A+nT3GeTlWIVJERESkS0he9htWi4Xa6ipW/WxqQog8JA+OO1yIdPSicXVzJ6r3&#10;QNW4iIiISBcQHBnjuL1/24ZGP883MJjgyNhjhsixdTeieg9s2BtHRERERDqp2AHDHbdL8nMozD7Q&#10;6Od26zfEeXHM4ULk0IMhcpBqW0RERKSrhMiBw+stp+3Y1OjnRvWqd3Z6cFJivMERIpMS4z0Ax8Ta&#10;LR3aR0REREQ6Dt/AEALCohzLB/ZsbfRzQ+pPf+gL9HCESGw9bVzr7g3v3ke1LSIiItKFRPc5eKY5&#10;c8/2Rj8v4tBcONg5RNY72R2ulkgRERGRLiWy5wDH7ayUHY1+XmBENG4ens5FQ5xDpCOa+vgH4RMQ&#10;rJoWERER6UJ6D3f0ocYvOLzRzzMYXAjr1su5KA4OzljjCJFhOpUtIiIi0uXEDhjOhXc9ScaebZyU&#10;cF6TnhvWvQ8Ze7fVLfZ3DpGOKyaDI7qplkVERES6oEHx0xgUP63JzwsKj3Ze7A4HT2f3qCsNCIts&#10;0cblpO1l/cLvKS3M054SERER6QL8QyOcF2OSEuMNbkmJ8W6Ao893QGjzQ2RJfg7vPvAXqivLCYnu&#10;zk3PfwkGg2peREREpBMLdBoeCHAHolyAaJwGHW9JiMzYs43qynIA8g7sp6qyQrUuIiIi0skd5kx1&#10;Dxfs57WPkDSbpDgv+2BE9fTCw8tbtS4iIiLSyQWGHpIPY11wuh7yCEmz0cqK8g+uJzRSNS4iIiLS&#10;BXh4++Dp7etc1M0FCHM8wMsbd8/mtx4W5x9sifQPCVeNi4iIiHQRPoH1xhEPcwGC6pa8fANatHLn&#10;HtkasFxERESk6/CunxODXYDggyHSv0UrL87PORgi/QNV2yIiIiJdRIOcWD9Eevu1rCWyvLjwYIgM&#10;CFFti4iIiHSVEOl3tJbIFobIbn2HOG73GjpatS0iIiLSVUJkg5ZIN1rxdPZZNz7IgLEnExgeXS9Q&#10;ioiIiEiXCpFBbrRixxpXdw8Gj5+uWhYRERHpoCrLS1nz2zcEhkUxZOKpjX5eg441vm44zVajwcFF&#10;REREurZf33uWDX/8CIDFUsvQybMa9TwXNzfnRR8XIEDVKSIiInJiyNy3w3H7wK7NzV2Nh4vzkqur&#10;m2pWREREpAtz9/Bq1vM8ffzqLbsAro6V6nS2iIiISJfW4LR0oxnqL/q6AP6qThEREZETT01VVXOf&#10;6lb/dLabu2pTRERE5ARhcHFp9GM9GwwF6QI4kqO7h6dqU0RERKQLq64oc9x2dWt+fxgXwMex4Oqq&#10;mhURERHpwiy1tY7bbk3oZFNVXnZIiHRw9/JRzYqIiIh0YbU11Y7bTbmU0WqpdV6scKmfTGtUsyIi&#10;IiJdWHVVRbOeV+MUPoHKeiGyuqJcNSsiIiJygmgwH/bRQ2RVZb1lF6CstTYkfWcyv7z7DFvNC7VX&#10;RERERDqghtc2NlOJC+Bom6ytaf7pbKvFwmeP386qX77im+f+j/yMVO0lERERkQ7GYrE4bjeld3aD&#10;lsia+qezm3mOHKC6soKK0mJboLRayEnbo70kIiIi0oG5ezZ+tsKa6voDk7sApa2xER7ePvWGCCov&#10;LtSeEREREelgYgcMs4VAVzdi+g9t7mqK3XA6nV1dWdGijfL2C6C0MB+AMoVIERERkQ7nwjufZNf6&#10;5YTH9iG0W89GP6+6sl4H7Fo3wJH2KkqLWrRRXn6BjhBZXqIQKSIiItLRuHt6MSh+WpOfV1le7+R1&#10;iQuQdzBEFrdoo7z9Ah23K0qKtJdEREREuoiKkno5Md8FyD/Cnc0IkQGO2+UKkSIiIiJdJ0SWHhoi&#10;CxzBr4Wns30Dgx23W9LTW0REREQ6WogsOiRE5h8hYTbZ4AkzHD20B46dqtoWERER6SLK6+fEAjfn&#10;ENnSU9B9ho/j1lfnUFtTQ2B4lGpbREREpIto0N8lzw3IqVsqLcxr8Qv4BYeplkVERES6kNqa6oZn&#10;rHNdgBTHA6qrWiVIioiIiEjXUZyX3bAozQXY71xSlJulmhIRERGRg/kwJ6NhUaoLkHqMB4mIiIjI&#10;iRwiczMbFu13MZrM+TjNn32YB4mIiIjICR0i652pzjaazBUudWlSIVJEREREDqew/pnq/QB1IXJf&#10;XWl+ZppqSkRERKSLSduZzOdP/JPfPnie2prqpoXI7APOi6nOIXJrXWlO6h7VsoiIiEgXM+eVf7Nr&#10;3XLMP33OjtVLmvTcnLR6+XC7c4jcXFeal7G/yelURERERDqukoJc8g44RnXEarU2+rlVFeUUZtc7&#10;nb3ZOUQ6WiKtFgu56ftU2yIiIiJdRNqOTfWWu/Ud0ujnNmiFBNjiHCLrrVmntEVERES6UIjcvtFx&#10;2y8otEnTU+fs392w6GBLpNFkzgMcfbezWylEWmprsNTWaM+JiIiItKOUzWsct2MGDGvSc7NT64XI&#10;VKPJXOQIkXbJdTcy9mxt8cbu3rCS/147g+f/Nov0ncnaeyIiIiLtoLKshPRdWxzLPeNGN+n5Wft2&#10;Oi86VuQcIs11NxqeN2+OdfNnU11ZTkVpMcu++1B7UERERKQd7N+6HqvV4lju1ZQQabWSVr8xcPXh&#10;QuSKuhvlxYX1evA0R3BUd8ftPRtWUltdpb0oIiIicpyVlxQ5bvsFhxEe26fRz81J30dlWYlz0crD&#10;hciVzo9I29GyU9D9R01y3K6qKCdlyzrtRREREZHjbGD8VPqPnkJwVCwzr70bDIZGP9e5Q47dikNC&#10;pNFkPgCkHAyRG1u0wTH9h+HtF+BY3r56kfaiiIiIyHHm4eVN4r3/5eYXv2bQuGlNem6DSxz3GU3m&#10;jENCpJ2jNTJ124YWbbDBxYV+Tq2RW1cswGqxaE+KiIiIdBKp9Vsi6521bhgiHXPgZO7bQWlhXote&#10;ePCEGY7bJQW57Nu8WntDREREpBMoLcwje/8u56LlRwuRPzsv7F6/okUv3nfEeLx8/R3Lezb+qT0i&#10;IiIi0gkcJgf+dsQQaTSZt+N0XeTu9Stb9OIurm4MO/kMx3JQeDftEREREZFOESLr5cB0o8lcr9e1&#10;22Ge8yvwV7ANGG61WjAYXJq9AdOvvJWIHv3w9PFjcBMv5hQRERGR489qtTRsifyl4WNcjhAiASgr&#10;yufA7pbNXuPq5s7IhHMYPD6hSV3KRURERKR9ZOzZTllxwWHz4dFC5DzAMeH11pULVZMiIiIiJ5Dt&#10;f/7hvGi158Ojh0ijyZwPzK9b3rJiPlitqk0RERGRE0Ty0noNj0uNJnPOMUOk3Zd1Nwoy0xrOmSgi&#10;IiIiXdSB3VvJz0x1LjId7nFHCpHf4nRKe8uK+apRERERkRNAg9xnwalx8Zgh0mgy5+F8Snv5PM02&#10;IyIiItLBlRbmkbYzufm5zWpteCr7d+epDo8ZIu0+q7tRlJvFzrVLtWdEREREOqjs1N28eusFvP/g&#10;dfzwRlKz1rE3eRVFOfUy45dHeuzRQuSXQGHdwprfvtHeEREREemgfn3vOaorywHYs6F5E8as/uVr&#10;58Vy4PMmh0ijyVwGfFS3vHPdcgqzD2gPiYiIiHQwO9YsYe+mg9NLDxo/vcnrKM7PYfvqRc5FJqPJ&#10;XNDkEGn3puOW1cqaed9qL4mIiIh0ILXVVcz78EXHspevP1MuvL7J61m/4DsstbWHz4FNDZFGk3kj&#10;sLxuee382Y5m0tZSlJvV4llxRERERE5Uy777kLwDKY7lyRdej7d/YNOCaE11w8bCTUaTeVmzQ6Td&#10;K3U3yosLWTv/u1b7o9N3JvPqrefz7gPX8Mu7z+goEBEREWmC3LS9LP32fcdyeGwfxs66uMnr2bho&#10;LsV52c5FbxzrOY0JkSZgT93CijkfUVtT3Sp/+N5Nq7DU2oajXPXLV+xYs0RHg4iIiEgjLf7m3YO5&#10;zGDgjL8/gIurW5PWYbVaWDb7g3rZFHi3xSHSaDLXAI5mwuL8HNYv/L5V/vAhE2bg5uHpWP7xjSTK&#10;ivJ1RIiIiIg0ggGD4/aY0y4kdsDwJq9jy/L5DWeoecFoMh/z+kXXxqw8IS4mGfgr4AeQk7qH0add&#10;iIuLa4v+cC+/ALz9AhxjUFZXVpC9fxdxk0/DYDDoyBARERE5iu6DRlJbU03vYWM5JfHvuLo1vRVy&#10;9ksPOTfilQKXLkhOq2iVELkgOa0mIS7GFZgBUFFajJevX7PSbkPd+gwmfWcy+Rm2BJyfkYrB4ELP&#10;IaN0ZIiIiIgchYeXN31HTqDX0LFNDpAAGxf9xNr5s52LXjKazI065ezShNd5CUirW1jyzXuUFxe2&#10;/K83GDjrpn/hFxzmKFr01dvs2WjWkSEiIiLSRqorK/j989edi4qApxr7/Eafj7a3RhYA5wLUVFdR&#10;U11F35ETWiFF+xDbfygbF/2E1WoFoKaqksETZmgPi4iIiLSB5d99wPZVi52LHjOazL809vkuTXy9&#10;94FNdQurf/2anNQ9rfKHxA4cwalX3+FY7j74JO1dERERkTZQkp/Dsu8+ci5KA55ryjqa3HslKTH+&#10;dOCnuuWYAcO45tE3MRhcWuWPyti7jdqqKmIGDNMeFhEREWkDXz17H9vMvzsXXW80md9tyjqa3L16&#10;QXLazoS4mGHAEIDi3Cx8/IPp1i+uVf4ov6AwAkIjtXdFRERE2sBW80IWf/W2c9FK4NYFyWnWpqyn&#10;uc2Ht2G7+BKAhZ+/RlFOhvaKiIiISAdWUVrML+/+17moBrjBaDJbmrquZoVIo8mcDjxQt1xVXsb3&#10;rz+G1WrR3hERERHpoH774HlK8nOci541mswbmrOullzI+AawtG5h76ZVLPv2A+0dERERkRZK2byG&#10;zct+a7WppgE2LfmZDX/86Fy0G3i0uetr9pQzC5LTrAlxMQuA6wBPgH1b1tB72FgCwqK090VERESa&#10;yGqx8NsHzzP37afYunIBJQU5DBhzcovXm5+RiumpO6mtqakrqgXOMZrMu5u7zhZ1qTaazHuBG53/&#10;8G9f/BelhZr/WkRERKQpKkqL+ezx2/lz7heOsuxWGEqxtrqKb198kKqKetNhP2o0mZe1ZL0tHpfH&#10;aDJ/BnxYt1yUm8lXz97Xqs2vIiIiIl1Z+q7NvPPANfVm7HP39GbqJX9v8bp/+N/jHNi91bloCfCf&#10;lq7XtTX+8IS4mN+As4HIuiBZlJvJwLGntGmF56Tu4atn72fTkl8I7daDgNAIHYUiIiLSeVitrPzx&#10;M2a/9K9600kHhkdxufEVYls4bvay2R9g/vEz56JsYJbRZC7oECFyQXJadUJczFzgasAbIHPfDtw9&#10;veg+cESb1ftvH7zAzjVLKMhKZ/3CH6iuqqTHoJG4uLrqoBQREZEOb9UvX/HbB8/XG+Gmx5BRXP7g&#10;ywRHxrRo3dtXLebHNx93LqoGzm5ub+w2CZH2IFmQEBfzJ3Al9tPkezaaCQiNIKr3oDap+Oz9u9i3&#10;eU1dlCd123q2mn8nonsfAsOjdWSKiIhIh7ZuwRwy9thONRsMLky+4FrOvulfeHj7tGi9+7eu48tn&#10;7sFSW+NcfKvRZP6qtba9VZvsFiSn7U2IizmA7dQ2ADvXLCW0W0/Cu/dt9YrvMWgkGAykbluP1Wob&#10;ZL2sqIANf/xIfmYa3QeOwMPLW0eoiIiIdEj+oRGkbtuAT0AQ59/+GCMTzsFgMLRonQd2b+Wz/9xG&#10;dWW9jjSvG03mR1pz2w1tUSFJifFG4LG6ZRdXNy6880kGjJnSJjsgc+925rz6b7JSdtUrDwyP4sbn&#10;v8TN3UNHqYiIiHR5WSm7+OTRmykrLnAu/hq4xGgy17bma7XJxYMLktMWJcTFBAPjAaxWC1tXLiA4&#10;MoaIHv1a/fX8gkIZmXAO7p5epO3Y6Gi6rSwrYfSpF+Lp7aujSkRERLq0zL3b+fSxWxoGyAXABUaT&#10;uaa1X6/NeqAkxMX8AkQBY+qC5PY/F+EbFEp0n8Gt/nouLq50HzSSYVNOpzgvi4KsdEZMPZuhk2fq&#10;qBIREZEuLXX7Bj597BYqSoudi83AmUaTuawtXtPQln9QUmK8AXgNpwHJAaZc9FdOvuivYDBor4uI&#10;iIi0wM41S/n6+Qeoqap0Ll4GnGE0mQvb6nXbdCycBclpJMTF/AT4AhPrylM2ryE3fR/9R03CxdVN&#10;e19EREQ6raryMpKX/sKqX76itqaK8Ng+x+21zT99zvevPdawF/ZC4HSjyVzSlq993JoCkxLjHwDq&#10;DVbUre8QLrzrKQ0SLiIiIp2KpbaGPRv/JHnpL2xduZDqygp7sjJw84tfERwZ2+av//M7z7B2/uyG&#10;d30PXNpWp7DbJUTag2QitikSPevKvP0DOfeWf9N35MQOcVCsmPMx6//4gbCYXvQ7aRJ9Rk7APzhM&#10;7xYREREhbWcyq37+kp1rljS8/vBgiHzhK4Kj2i5EFuVk8M0LD5K2Y1PDu14C7mztXtgdIkTag+Qk&#10;bF3NI53LJ5x7NVMv+Xu7nt4uKy7g+b/NAvuYk3XCY/vQM24UPYaMpvewsXj5+utdJCIicoIpzD7A&#10;a7df1PDUsUNEj75MPPca4tqwU+828+/88EZSwwBrAf5pNJlfPp710S49W5IS47sBXwCTncsje/bn&#10;7JsfIrLXgHY5OGqrq3jllvMoKcg94mPcPb256t+vt0kPcxEREem40ncm896D19Ur8wsOY/D46Qw/&#10;5Uyieg9ss9euLC9l3ocvsm7Bdw3vygYuM5rM8493fbTLJNMLktOKE+JiPgL8gAl15aWFeaxbOAer&#10;xULswOG4uBzfzXNxdWXw+ATcPDypKi+jtDDvkMdYamvwCw6jZ9xovZtEREQ6kZrqKopyMykrKsDb&#10;P7DJz/cPDqe6qoLa6mqGTJjB9Ctv5dRr7qDfSRPxa8NL33ZvWMnnj9/Ovs2rG961DJhhNJnXt0d9&#10;tvsYO0mJ8bOAd4BuzuWh3Xpy2l/upM+I8e22bcX5OexZv4J9m9ewb/NqCrMz8PDy5sqH3yC6T9Pm&#10;A68oLebr5+6nKDeTqZfezODxCXo3i4iItIHammoWf/0OmXu3U15SREVpMaUFufVOAY+YdjZn3Wjs&#10;0H9HaWEe8z9+iY2L5ja8ywI8CfzbaDJXt9f2dYiBGpMS40OAV4FLG943MH4q06+4tU0vUG2skoJc&#10;PLx8mjUf99p5s/nprScA8PL15853fsVgcNE7XUREpJUt+vJNFn/1zlEf4+nty93vL+iQ22+preXP&#10;uV+w+Ku3qSwvbXj3TuAqo8m8or2307UjVNaC5LTyBclpXyfExazDNp6ko405N20vq3/7htKCXKJ6&#10;D8TD26fdttPDywdXN/dmf5tIXvILYGtOj5t4Gj4BQXqni4iItLLYAcPod9Ik1i2cc8THjJl5Ubue&#10;7Twsq5XNy+fx1XP3sXnZb9TW1GtkrMXW+/pio8m8pyNsboebMiYpMd4XeBi4A6jXVdvN3YPRMy9m&#10;3JmX4R8S3qkO6PKSIp67/lTH8rm3PsLQybP0ThcREWkjP/7vP7h7eOHl549PQAi+gSH4h4QRGBbd&#10;sXKE1cr21UtY9OWbZO7dfrhHrABubK9rHztNiHQKkwOwne8/v+F9Lq5uDD/lDMaddQVhMb06zcH8&#10;6q3nU5CVDsC4My9jxtX/1DtcRETkBGWprWXzsl9ZNvtDslN3H+4h6cC/gPeNJrOlo21/h5+82j6u&#10;5NM4TZvorGfcaMbMupgBo0/GxdW1Q/8t3zz/AFtW2K6/6D5oJFc/8j+9g0RERE4wpYV5rJ0/m7Xz&#10;vqUoN+twDykGngKeM5rM5R317zB0lgpPSoyfCvwbOOVw9/sFhTJ0yiyGnXwGET36dci/YdnsD1j4&#10;2WsAeHh5c/f7C9S5RkRE5ARgtVjYtX4FG/74kW3m3480YHkhtuseXzKazDkd/W8ydLadYG+ZvAM4&#10;jyN0DArv3pchE6YzMH4q4d37dpht371+BZ89frtj+aYXviIkurveWSIiIl0xOFotpG3fyJYVC0he&#10;+uthx5+2y8Q2Ss3LRpO5oLP8fYbOumOSEuN7Av8A/gIc8erYkOju9DtpIn1GjKfnkNG4eXi22zZX&#10;lBbzwt/PoLa6CgwGbn11DgGhEXqXiYiIdBHVleXs2biKXeuWsX3VIkryj9qguApby+MXRpO5qrP9&#10;rYbOvrOSEuPdgbOB64CZNOjR7czV3YNufQfTY8goug8cQXSfQfgEBB/X7d21bjmblvzCgDEna8Bx&#10;ERGRTq6muoq0HZtI2byGfZvXkLptQ8OheRoqAD4B3jWazGs6899u6Eo7MikxPgy4CLgYmAoc84JD&#10;/+AwovoMJrLXAKL7DCK0W0+CwqNxdffQO0NEREQcqsrLyErZwYHdW8ncu50Du7eSk7YHS23tsZ5a&#10;DswBvgR+NJrMFV2hPgxddUfbZ8E5HVsr5WlA45scDQYCQsIJiowlOKIbfiHh+AYE4xMQjI9/EP4h&#10;4bahhQwGvaNERES6iLLiAsqLCigvKaQwJ5OCzDTys9Lsv9Mpys0Eq7Wxq8sC5gLfA78YTeaSrlZf&#10;J0QKSkqMdwFOAhKw9e6eAIS0ZJ1DJ8/i3Fsf0TtORESkE1sx52NW/vQZpQV5WK0tGoqxDFgKzLf/&#10;rOmIYzsqRLY8VBqAAcBYYBQwEhgCRDa+5gzc8/7CZs2jLSIiIu2vorSY564/rTnhsRbYAqwFzMAy&#10;YIPRZK45kerP7UQ8aIwmsxXYZv/52ClcBgL9gEH2kNnbHiy72X8f7AVutZKdspOYAcP0LhQREemE&#10;svbtOFqAtADZwC5gh/1nK7AT2NZVrmtUiGy9cFkIrLb/HCIpMd4HKMI+PmVWyi6FSBERkU4qM2Wn&#10;82IVtjGoM4ADQLbRZK5VLSlEtlbILEtKjN8CDLWFyB2qFBERkXZWXVmO+acvcHF1ZeysxEaPCZ2d&#10;sst5cbPRZJ6r2lSIbEvr60Jk5r6dqg0REZF2tuDTV1n185f2QFnByRf/rVHPy9pXrzFonWqyaTRx&#10;c9M5DrLMvduwWiyqERERkXZSXVnOhj9+dCxXlBY36nmW2tqGp7PXqzYVItua4yCrqignJ32vakRE&#10;RKSdbF42j6ryMsfykIkzGvW87NTd1FRVOhetU20qRLa1PwHHSKPpOzerRkRERNrJ2nnfOm6HxfQi&#10;dsDwRj0vfWey86KVI3SqFYXIVmM0mQuwDQ0EwIFdrRAirVbyDuynqqJcFSwiItJI+7euJ80pDI6c&#10;fl6jn3tg1xbnxc1Gk7lYNaoQeTysqLuRum1Di1c2952nef2fF/HabRdQlJul2hUREWmE5XM+ctz2&#10;8PZhxNSzGv3ctB2bDvt/XRQij1uIzEzZSXlJUYtWtnXlQgBKC/P444s3VLsiIiLHUJSTwY41SxzL&#10;J00/Hy9f/0Y9t7ykiKz99Yb3WakaVYg8XpY6blmtpGxZ26KV9R053nF746K55KTuUQ2LiIgcRXVV&#10;JVhtXRRc3dyJP+PSRj83Zctax3PtlqlGFSKPC6PJvAnIdByMm1t2Le6UC/+Ki6urPZNa+F2tkSIi&#10;IkcV2q0np//tfvqOnMB5tz1GQGhE40Nk/f/bmYB6ySpEHlfz627s3bSqRSsKjopl5LRzHMvbzL+z&#10;e70uzxARETmaUTPO59IHXmDQuGlNet6ejfX+b883msxW1aZCZLuEyKyUXRRmH2jRyqZc9Fc8vH0c&#10;yz+/+wy11VWqZRERkVZUlJtJdv3rIReoVhQi2y1EAmxftahFK/MLDuPkiw5O05Sfkcra+d+plkVE&#10;RFrR9lWLj/r/XBQi25zRZN6H0+w1hzkom2zs6ZcQ0aOfY7m0ME8VLSIi0qoh8g/nxWSjybxXtaIQ&#10;2R6+rruRsmVNo+frPOLOcHXlvNsfo9fQMQwcewpjz7hENSwiItJKKstLSdlcb0SVb1UrzeemKmiR&#10;2cCjYJvIfevKBYxMOLdFKwyP7cMV/3pVNSsiItLKdqxaRG1NtXPRN6qV5lNLZAsYTeaNwM665fW/&#10;/6hKERER6aAa/J/eazSZ16pWFCLb02d1N1K3rSfvwH7ViIiISAdTlJPB3uR6Q/t8pVpRiGxv7wKO&#10;8aU2LFJrpIiISEezYdFPDWepeUe1ohDZruy9uhzDA2z4/QcstTWqGBERkRbISd1DVsrOVlmX1Wph&#10;Q/1T2UuNJvNW1bJCZEfwdt2N4rxstq5cqBoRERFppuXffcj/7rqUt+65grXzZrd4fTvXLiM/M9W5&#10;SK2QCpEdxmwgp25h5Q+fqkZERESaYdGXb7Hg04OjlDS4jrFZzD9+7rxYDJhU0wqRHYLRZK4EXqtb&#10;Tt+1md0bVqpiREREGstqZf7HL7H4q7cPhhRXN0bNOL9Fq03bmczeTX86F71tNJlLVeEKkR3Jq0BF&#10;3cLSb95r8xe01Nawa91yctP3qfZFRKTTqq2p5rtXH2HF95/UC5AX3vkkPeNGt2jdy759v95LAS+q&#10;xluHq6qgdSxITitNiIsJB8YDFOZkENM/jpCo7m32mt+//igLPnmF1b9+jYeXN7EDhmtHiIhI5wqQ&#10;1VV88dRdbP/z4HSEbh6eJN73LP1OmtiidafvTGb+xy85F31kNJk/UK23DrVEtq6ncGqNXPjpa1it&#10;ljZ7sbQdmwBbr7N5H73Ed6/8m5rqKu0FERHpNDYvn8+ejWbHsrdfAFcYX6bP8HEtXrfztZXYWiGT&#10;VOOtRy2RrWhBclpJQlxMEDARoLQwD//gCKL7DGqT1/Pw8mHH6iXUDVOZlbKTnauX0DNuND7+Qdoh&#10;IiLS4VWWFrPhD9vwO4Hh0Vz58OtE9R7Y4vVuX7WIZbPrNTp+YDSZ31ONK0R2WAlxMX8Cfwe8wXZB&#10;70nTz8XNw7PVXyuq1wBiBgxj55oljhbI0sI81v/+A/4h4UT2GqAdIiIiHVpgeDQx/eOI6j2IWdff&#10;Q2BYVIvXWVtdhemZu6koLa4rqgAuWJCcVqQaV4jssBYkp1UkxMWUAGcAVFdWUFaUz4AxJ7fJ6wVH&#10;xjJ4XAJ7k1dTVpQP2DrcbP/zD0KiuxPRo592ioiIdGghUd2JHTAMd0+vVlnf4q/fqXeNJfCU0WSe&#10;rZpuXbomsm28AayrW1i/8Hv2blrVZi8WHBXLdU+8f8gwCOk7N2tPiIjICSV7/66Gp7FTgMdVM61P&#10;LZFtYEFymjUhLmYdcB1gANiXvJoRU89qk9PaAC6urvQfPZnw7n1J25mMf3AYCVfcgm9AsHaIiIic&#10;ECy1NXzx5J0U52U7F19jNJk3qXZan0FV0HaSEuOfAe6uW46bdBrn3faYKkZERKQNLPzstYatkJ8Z&#10;TebLVTNtQ6ez29a/gC11C8lLf22VOUBFRESkvj0bzCz/7iPnoizgdtVM29Hp7Da0IDmtJiEuZjG2&#10;09puALs3muk7cgL+weGqIBER6TKsVgvJS35m0ZdvUZh9gO6DRhy31y7KzeKz/9xKdWW5c/FFRpN5&#10;g/aMQmRnDpKZCXEx+dh7a1sttexcu5S4Safh4e2jChIRkU5v+6pFfPPcA6yZ9y256fvYs/FPeg+L&#10;b5Xheo6lurKCzx+/jfzMVOfi54wm82vaM21Lp7OPA6PJ/CrgaGMvzsvG9PRdVFdWdKjtLC8upCAr&#10;XTtMRESOzWpl259/8PZ9V/HlM/eQnbq73t3HpaHEauX71x7lwO6tzqWLgfu1g9qeWiKPk4S4mJ+B&#10;04FogJL8HDL2bGfwhOm4uLT/bjiwewtv3nM5K3/4hD0bzHj5+hMa0xODQX2vRESkvoy92/j8iX/y&#10;59wvKC3IrXdfQGgkZ/79/+g1dGybb8e8j19i3YI5zkVpwKlGk1mDiitEdh326yO/BxKBQID8jP3k&#10;Z6UxcOwp7R7W1i+Yw54NtrlLi3Iz2bJ8HhsXzcVgMBDevS+ubu7aiSIiAsBXz97Pgd1b6pX5BgYz&#10;9dKbOfeWfxPRs3+bb8PyOR+x5Ot3nItK7QFyp/aQQmRXDJIlCXExvwFXAp4A2Sm7yMtMbfcg6eUX&#10;yOZlvzqmTwSoKC1m17rlrP71K8pLi4jtPwxXd4VJEZET3TbzQvIy9gPgFxTKKZfcyLm3PEL3QSOO&#10;y9m11b9+zW8fPO9cZMHWkWaR9s7xo3OV7SApMX4CMB/7/NoAI6adzZk3/B8Gl/a7TLWitJjVv37N&#10;qp9NlDQ4PQEw/JQzOfvmh7QDOyir1cKeDWYKszMoLymkvLSI8uJC209JIbXV1Yw94xKGTp7V5HVn&#10;7N3G0m/ew2BwwTcoBL+gMPyDwwiK6EZQRDf8QyMwGHSJdVezc+0yMvdup6K0iIrSEipKi7DU1lJZ&#10;VgJA72HxTLrg2matu6aqkoqyEnwDg3XsdEKlhfms/vUrAkIjGTp5ZptNpHGkAPnzO083LL7WaDK/&#10;rz2jEHmiBMkE4AfnIDl4fALn3vpou586rq2uYuPin/lz7hdkpRw8K9BnxHgu+78XtfM6qHkfvsDK&#10;Hz876mNc3T2494OFuLi6NWnd7z7wl0NOXTlz9/Ri2mU3M/b0S7QjuojkJb8w++Vjf2m86uHX6TFk&#10;VJPWnbp9A58/cQeVZSUYXFzwDQwhICQC36BQ/IPD8AsOZ8DYk4k8DqdEpXNZ/t2HLPj01YbFdxhN&#10;5hdUO8efm6qgfRhN5gVJifFnOQfJLSsWUF5SzEV3P4Wnt2+7bZuruwcjE85hZMI5pGxew5r5s6ko&#10;KWb6lbdox7WB6spy8jJSyc9IpSg3i74jxhEa06vJ60ndvvGYj/ELCmlygATw8PI+xt9QweKv31GI&#10;7EJyD6Q06nGevv5NXvfmpb85WjOtFgsl+TmU5OfUe8zS2e9zy8vf4hccpp0hYLUy7+OXWPnDpw3v&#10;uUsBsv2oJbKd2VskvwUC6srCY/twyf3PExgepQrqap+DFgtr5n1L+q7Nto5VmWmH/PP09PblH6/M&#10;xtsvoEnr3vbnH/z0v8epqa7EJyAYb78AvPwC8PYLxNsvEL+gEIZOnkVQZEyTt7soNxPzj59RkJVO&#10;SUEuJQW5FOdlY6mtcTym78gJXPqAPss7TAhM28uONUtxdXNj1KkXNPkMR0lBLt+/+gj5mWl4+frj&#10;5euPp7cvHt4+uLq54+HtQ6+hY+l30sQmb9uejWY+f+KOesfP4Vz3xAdE9xnUxKxhIWXzWiy1tQRH&#10;xRIYFtWulwl1VGVF+WxftZj0ncn0GjqGIRNP7bDbWlNVyfevP8bmZb81vOtmo8n8uvamQuSJHiRH&#10;AT8DjmlsfAODuejup4kdMLzT/31FuZn4BATj5u5xwu/rlT98yryPjn1JwI3Pmwjt1rPDB+LivCwK&#10;stKprqqgV9wYXLWP21XegRQ2LprLlhXzyU3f5yifctH1nHzxDR1qW0sL88nev4vSglyK8rIoLcil&#10;OD+H4rxsyksK6T96CgmX3QxN7HA4/5OXWTHnY8eyi6sbwZExhER1JzgqlrCY3gwan9DkL2md/xus&#10;lYx929mzwczONUvZv3U9VqvFcfffn/uCsGacAWn74ySPL5++m7Sdyc7F1cB1RpP5Y73r25dOZ3cA&#10;RpN5TVJi/ETgR2BA3QfsR/++iRlX3dapTxF+/ez9bDUvxNXdg+jeg+g+eCTd+g2hW5/BBIR1rpbW&#10;6spyCnMyKcnPJjgylsDw6Cavo7hBq2NDvoHBjJh2TocPkAAGFxcCwqJatB+rysv49f1nKSsuZOjk&#10;mQwaN61Zp9tPZJbaWjYu+ol1C78nddv6wz6mvLiww223b2AwvoFjWn29ads3NaifGnLT99UL1at+&#10;MfG3Zz49MbKjxcLCz15j/cLvKSsuOMpxVNPhtj11+wa+ee6Bhp+bJcDFRpP5Z737O8D/AVVBx5GU&#10;GB8MfAlMdy6Pm3Qap//t/na9TrJZAaGinGeumXrE+739A+k+cAQzr7uHgNCIDrXtO9csZfeGlRRm&#10;H6AoJ5PC3Ix6/4hdXN247vH3iOw1oMnfqn9571nKCvMIcrSOdCc4KoaQyO4n3FSYy2Z/wMLPDs5M&#10;5h8cxqjTLmTMzIvxasa1dieiH95IYv3C7w97n6ubO/1GTWLWdfecMNcW7lyzlO9ff4yyovwjPsbV&#10;zZ37P1nS5HXX1lSzL3k1ru4e+AWG4BcS3uE/l/du+pNPHjvy9eyRPfszZlYiIxPO6VDb/efPJuZ9&#10;+GLDcJsCnK35sBUi5chB0g14FrjNuTwoMobzbn2UmP5DO9Xf89Wz97HN/PtRHzP6tIuYdf09TV53&#10;aWE+6Ts3YbEcPCVjqal2TCcZ3qNfk6+nAkjdtp4PHjr2qb+Z193DmJkX6aBtgXUL5vDj//5zSLmn&#10;jx+jT7uQcWddjo9/kCrqKN6654p6oyi4uLrRf9QkBsZPY8CYKXj6+J2Q9VJSkEt+xn57p7X95B1I&#10;ITc9hcryUiaccyWjT2v6e/eTx25h76Y/65W5eXjiHxyOb1AoIdHdmXzBtQRHxjZrm6srK6itqXZ0&#10;OqooK6GqvJTKslI8vH3oMWhkk0/vZ+zdxjv3XX0wQLt70H3gcPqNmszAsacQFNGtQ+238uJCfnjj&#10;MbavWtzwrqXAhUaTOVPveoVIOXaYvAR4B/A9+M/BlUnnX8vkC67tVKf8MvZsY//Wdezfup7UbesP&#10;OaU78bxrmHbZzU1aZ3FeNm/efRkVpcVHfdxFdz/NwLGnNGndW80L+frZo0+7Gt69L5cbX8YvKFQH&#10;awtYLRZW//YNK3/8lILMtEPu9/Dy5oI7nqDvyAmqrCMdrysX8ut7/8UvOIyhU05n6JRZCt5t5InL&#10;J2KprT3qY3oPi+dy48tNXvdPbz7B2gXfgdV6xMdMuuBapl5yY5PXvXv9CtJ3JtOt/1B6DBp5XMd0&#10;bNJ2bljJD689erjLfl4E7jGazNU6ChUipfFBchDwGTDSuTyyZ3/OvvmhJp9K7ShKC/PJ2LOVrH07&#10;cPPwZNSM85vcIWPn2mV88eQdx3zcpPP/wtRLb2rSui21tcz78AXSd23GPyScQPt1fwFhkbbboVH4&#10;BgbrAG3NMGm1sHPNUlb88Ckpm9fUu6/fSRO55P7nVUnS7pZ88y5Lvn6X2pojZ5new+O5/MGmhciK&#10;0mKevW7GMR/XY8gornq463VGriwvZd6HL7JuwXcN7yoC/mY0mU06+hQipXlB0hP4D3CXc7mLqyvj&#10;z76SyRdch7un1wlXLzXVVXzx5B3s3bTqiI+J6NGPi+5+qtmnlqR9pGxew9LZH7B7/QoApl9xK+PP&#10;uVIVIx2CpbaW0qJ8SvKzKS3Iozgvm9JCW89yFxcXJpxzVbM6m737wDUc2L31iPd7+wVw9j8epv+o&#10;yV2qPneuWcrct5+iKPeQs9TLgCuMJvNeHXUKkdLyMDkNeBfo5VweGB7FrOvupd+oSSd0/VRXVpyQ&#10;Ybory96/i6rKCmL6xaky5IT4Ynxg1xYsllpcXFzx8PLGzd0DDx8/2/icxxjwv7Mpys3itw+eY+vK&#10;hQ3vqgIeBZ40msy1OjIUIqX1gqQf8BRwyAWEfUdOYMbV/+yQ43yJiIjUhWXzj5+x9Nv3qKoob3j3&#10;auAvRpN5k2pKIVLaLkxOBF4H6o1EbnBxYcxpFzH5out1Yb1IJ5O+azO7169gUPw0wmJ7q0Kky9my&#10;Yj7zP36ZwuwDDe8qBR4BnjeazDWqKYVIafsg6YZtGKBHgHpjeHh4+zD+rCsYd9YVXe4UiEhXY6mt&#10;ZfFXb7P02/exWi14+wdy66tzdHmGdBn7Nq9h4SevNJx1ps63wO1Gk3m/akohUo5/mIwEkoDrG+5P&#10;H/8gJl1wLSMTzlWYFOmAinIy+PbFf5G6/eDYyQaDC3e8/cuJNy2fdDkHdm/h989eZ/eGlYe7ezNw&#10;p9Fk/kU1pRAp7R8mR2AbpHx6w/u8/QMZf9YVjJmVqDApXV5NdVWnmKd976Y/+fYFY72p6FxcXZl5&#10;7d2MOvUC7UjptNJ2bGLRl285RlhoIAd4CHhLp64VIqXjhckE4HFg3CFh0i+AUaddyNhZifgGhqiy&#10;pMv5c+4XzPvoRYIiYrjoricJ7963Q27nyh8+Zf7HL2O1HpxtKSgyhvNvT6Jb3yHakdIp7dloZsWc&#10;j4/U8lgK/Bd4zmgyF6m2FCKl4wZJA3Au8DANBioH27RXw6aczrizLldv7i7IarVQWVZKZVkJVRVl&#10;jhk2aqqrqKmusr3xDQbHnL8urq54ePng4e2Lt69/k6dV60heueVcCrMzAPD09uX8f/6nw812s3vD&#10;Sj77T71ZTRk8fjpn3Wg84eZOl87PUlvL5uW/seL7T8jcu/1wD6kA3gD+YzSZc1RjCpHSucLkmYCR&#10;w7RMAvQaOpYxsy5mwOgpGFxcVGkdNBSWFuRRlJtJcX4OJfnZlBTkUVaUT3lxge12cQGVpcVUlpc6&#10;5g5vLi9ff7z8AvDxDyIgNMI+Y080geFRBEfGEBbTq8NOu/nTm0+wdv7sgx9wBhdO/9t9nDT9vA6z&#10;jZuX/ca3Lxod25dw+T8Yf/YVHSa8V1dWUJiTQWH2AQpzMijKzaS8uJCK0mLKSwqpKCmmorQYi6WG&#10;2poax/Fmqa2pd1x4+vhhMIC7pzeeXj54+Pji6eWLh48vPv6B+PgH4e0fiG9QKD7+QfgGhuAfHNbk&#10;2aukfZQW5rNu/mxW//Y1xXnZh30I8CrwgtFkPqAaU4iUzh0oZwB3AzMPd39AWBSjZpzPiKln4Rcc&#10;pgo7zorzcyjMSiM/M52CrHQKstLIz0yjMPsAxfnZWC2WDrOtLq6uhHbrRXj3PkT06EdM/6HE9B/a&#10;IXoTWy0Wfn73Gdb89k298oTL/8GEc6/uIC03Ncz/+CVy0vYx8bxr6DlkVLtsR21NNZn7dpCdsous&#10;lJ1kpewie/8uSgvz2rV+fAOD8QsOxz84jIDQSIIiYwiK6EZQhO23Ohy1r7TtG1n169dsWT7vSNM/&#10;5mEbgu4FtTwqRErXC5PDsE2heDngfsgB4eJC/1GTGJlwLv1OmqTWyVYMN4U5GeSm7yM3PYWCzFTy&#10;s9IoyEyjICvdcZq5036QuLgQ3Wcw3QeNoFfcGHoNG9uunVtW/vAJ8z9+pd41hxPPu4Zpl918wh6D&#10;leWlpG5bT8qWdezfup70XZup7YTHnaePH8H2QBkU2Y2giG4ER8YSHBVLUHg3fWa1gfKSIjYu+ol1&#10;C+aQvX/XkR62G3geeM9oMpeq1hQipWuHyQjgBuBGIOZwj/ELCmXIxBkMmTRTU881UllxAblp+8jL&#10;2E9u+j7y0veRd2A/eRn7j/StvTlygQwgC8jG1tsxy15eDBQCRfbb5UCJ03OLAAvg6/Qlwh/wAIKB&#10;EPvvYCAK6An0sP8ObewGunt60XtYPP1HT6H/6Cn4BgYf932xedlvfPfKv7HUHuwAet0T7xPdZ/AJ&#10;czwWZKWzfdVidq5Zwr7Na+rVRWPzA5BiP97ygHyn32V1hz22qerqfXwAbvb/MYFAgP0487ffDgXC&#10;gUig1S4EdXF1IyQqlpDoHoR060FodE9Cu/UgJLpnuxyDnVltTTW7169g05Jf2Gb+/WifXwuAV4Dv&#10;jCazRTWnECknVph0A84DbgKmHemYCIqMYdC4afQ/aRKxA0fg4up6wtZZdWUFeRn7yTuwn9z0vbaQ&#10;mL6P3AMpVJQWt/iz2/5Pezewx/57L5AGpAOpRpO5op2OFT9gCDAU22xJQ4HRQNBRP2RcXOg7cgLD&#10;Tz6DAWNOPq7XvO1at4yvnr2fmqpKAP72zCdE9OjXpY/PkoJckpf8zMZFc8nct6MxT6kBtgMbgU3Y&#10;xu/bB+w7HqcjkxLjveyBMsb+083+u7v9C0wfe1mLePr4ERrdg5BuPQmN7k5ot54ER3cnNLoH7p4a&#10;+gygtrqKfZvXsGXFArauXHC0z7Ni4EPgVaPJvEU1pxApQlJifB/gOvtP9NE+jPuMGE+voWPoMfgk&#10;wrr17NQ9eg/7X7W6ynZtYmYaeRmp5B1IcQTGotzMlq6+CNgB7LL/OAfG/Z1p7LSkxHgXIA6YDEyx&#10;fxGJOtLjvXz9GTplFvGnX0pwVOxx2cYDu7ey4ffv6TFkFIPHT++S712rxcK2P/9g/cI57Fq/4ljX&#10;0GYBS4Cl9t/rjCZzVQc/zjztYbK3/bfz7d7YWjibLSA0guAoW7AMie5BSHR3wrr1IjA8ust/Yc7P&#10;TGXPxj/ZtXYpezb+eayOecuBt4EvdMpaFCLlSB/YrsBp2K6bPI8G0yo25OMfROzA4XTrO4TIXgOI&#10;7DUA/5Dwjv1P12qhOC+HgrrrErNtHVryM9MpzEqjOL/FDTA19oC4zR4Yt9p/bzOazBld+NgxAGOA&#10;s4BzOMwQU7ZPHgMDRk9h/NlX0n3QCL3pmqmqopx1C77D/NPnh5uPuI4FWAZ8D/xoNJmTu+BxFw4M&#10;AvoDA4EB9p/+HOba70b/g3RxITAsyt6x52DnnmB7Zx+fgM51iry6soKs/bs4sHMz+7etJ2XLWkqO&#10;/VmXCnwBvGs0mTfrXScKkdKUD2dveyC4AJjFMU5dOgfLsNjeBEXGEBIZS0i3HgSEReEfFIpvUCiu&#10;bu5tsr1Wi4Wy4gLbT1EBZYV5FOfnUJyfTVFOJiVOt1vpGsVUezjc3iAw7tVsDJCUGN8buAa4Clur&#10;0SFiBwxn2mU30aOdeil3RhWlxSyf8xGrf/2ayrKSIz1sEbZTjrONJnPuCfyFuKdTsOzvFDZ7tHT9&#10;7p7eBNs79wSEReEfHE5AaIStd3lIOP4hEe0yS1hFaTH5mank28+i5KTtJXPvdnLTU+p1NjuKLGxz&#10;Wn8KLNG1jqIQKa31gTwJOAOYga2VqVnnenz8g/AJDMbTxw9Pb1/bj49vvQ9cTx8/wICltobqynKn&#10;D8gSamuqqSovo7KizDY+YkUZlWUllBcXtsWfXtggJG6zL2/XKZ1GHzsGbKe7/w5ccrjjps+I8Uy7&#10;/Gaieg1UhR1BVUU5q342sey7D48UHlOA94APjCbzHtXYMb8g1wXLwdRvxQxqrddxc/fA2z8Qv6BQ&#10;vO1jY3r7BeDp7esY5N/T2/bb9nh33DwOHS6rtqaa6soKLLW1VJWXUlFWQmVZCZVlxZQU5FFakEtJ&#10;QS4l+TlUljf5Y8kKrAF+AH4EVis4ikKktPWHsB8w0R4OxtlDZXgn/FNqsHUk2GP/2cXBaxT3nKit&#10;OG143HQHbgP+hq3nbj2DJ8xg+hW3Ehgepcqys9TWsvq3r1n27fuUFBz2cFwFPAd8qRbwVjlG606P&#10;O193Wfc7pit8HwHWAn8Ai4FlRpM5T3temhwirVarakFazX8uGRdjD5ND7d/o+9l/urXjZmVh69mc&#10;ju30c5r9d12HllSjyVyrvXfc/1H7A3cAdzYMk+6eXky+4DrGnXV5m1360JrSdmxi3kcv4R8cxpl/&#10;/z97K3rr2L91PXPffupI4/PNBx41msyLdEQdt+PWE+hF/Q4+vYFY+08kzTxD0waswH77F+MNwDp7&#10;eNz84Bcrq7U3RSFSOtYBdYRe2vZhPGLsH7CxQAQQhu20UQAHx5JzHrvQtcE357px6SzYejgXYhtq&#10;ou6nANtYidn24JgD5KhlpsP/Uw7CNpvSXUC983ih3Xoy87q76T0svsNuf3F+Dm/feyVlRfkAzLj6&#10;n4w787IWr7e0MI/5H7/ExkVzD3f3EuBfRpP5dx1BHe54drV/vnW3/47CNi5mmP3zL4yDY2YGOd1u&#10;yrelUg6OB1tk/9xLxTae5wH7F+VdwE6jyVx52HSp//2iECmdJUSKNOKfb3fgceDKhveNTDiXU6+5&#10;o106KRyN1WLh40dvJmXLWkfZhXc9yaD4aS1a74bff+DXD54/3HWPO4H7jCbzNzpiuuR7wBvwtC+6&#10;YRsZowTbJTcA1a11Hbb+94tCpChESlf8RzoJ29y7w5zLA8OjOecfD9Nj8EkdZlv/ML3Jkq/fcSwP&#10;GjeNC+98stnrKy3M46c3H2f7qsUN7yoDHgWedx7TUZ/fIqIQKQqRIvWDpBu2ayUfwfkUt8HAuDMv&#10;Z9plN7XJtZK11VVYrVbcPDyP+di0HZv44F9/cwyZEhgezV+f+ggv3+aNe73VvJC5bz5JWXFBw7vm&#10;ALcZTeZ9De/Q57eIKESKQqTI4cNkf+BdbDPiOMT0H8oFdzxBQGhEq71W2vaNfPr4bdRWV3POPx5m&#10;yMRTj/jY6soK3rr3CvIzUm3HvYsL1zz2drPmmK+tqWb+Ry/x58+mhnflAP80msyfHOm5+vwWkfbk&#10;oioQkY7KaDLvAKYCD3LwujDSdmzinfuuYs8Gc6u91ubl86gqL6O2ppq5bz9FaeGRRzxZ+eOnjgAJ&#10;MPmC65oVIItyMvjw4b8fLkD+AAw5WoAUEVGIFBE5epCsNZrMj2Mb6H53XXlZcQGfPX47y7/7sFVe&#10;p2fcGMftitJifn3/uSM+tqww33E7qvdAJl9wbZNfb89GM2/ffzXpO+vNQlgB/AM4x2gyZ2vvi0hH&#10;ptPZ0roHlE5nSxtKSowPBt7HNi+3w8iEczn9r/fi4urWovWbnr6bHasPdmq57MGX6DN83CGPK87L&#10;Zu7bT2G11HLatXcRHBnbpNdZO382P7/zNJbaesOT7gIuMprM6xq7Hn1+i4hCpChEijQ+SBqA/wOS&#10;nMt7D4vnwjufaNFA30U5GfzvrkupqrBNsxkW25u/Pf0JLq6tM3a01WphwaevsmLOxw3v+h64ymgy&#10;FzZtffr8FpH2o9PZItKpGE1mq9Fk/g9wHrYx9ADb6eEPHrrhSNMCNkpAWBRTLvyrYzkndQ9r589u&#10;le2uranm2xcePFyAfAI4r6kBUkSkvaklUlr3gFJLpBxHSYnxJwE/AtF1ZcGRsVz58OvN7rldW1PN&#10;G3ckUpCVDoBPQDD//N9PGFya/527urKCr5+7n13rltcrBq43mswfNXe9+vwWkfaklkgR6bSMJvNa&#10;YDywpa4sPzOV943X1es93RSubu4kXHGrY7mitJjamuZPM1xZVsLnT/yzYYAsAma1JECKiLQ3tURK&#10;6x5QaomUdpCUGB8O/AQ4ulj7h4Rz1cNvEBwV26x1/v7FG+xas4wxsy5mxLSzmx0gP/3PbQ17YOcA&#10;pzalA82R6PNbRBQiRSFSpOVBMhD4FYivKwsMj+LqR95q1UHJG6u6soIvnryDfZvXOBenAdPs41+2&#10;mD6/RaQ96XS2iHQJ9o4ppwGL6soKszP4+JGbWtTZpjlqq6v44qk7Dxcgp7ZWgBQRUYgUEWndIHk2&#10;sKquLD8zlS+euMMxbE9bs1otfPfKw+xLXu1cnG4PkDu1l0REIVJEpGMGySLgDGBbXVnG3m188/wD&#10;WC2WNn/9+R+9xJYVC5yLCrB1olGAFBGFSBGRDh4ks4EZ2E4hA7Br3XLmvvNUm77un3O/YOWPnzkX&#10;lQNnGE3mjdorIqIQKSLSOYJkKjAdW0sgAGvnzWb1r1+1yevt3rCS3z54wbmoBrjAaDIv194QEYVI&#10;EZHOFSS3ARcDjkmqf33/efZvXd+qr5Ofmcq3LzyI1VrvdPmtRpP5Z+0FEVGIFBHpnEFyHvDPumVL&#10;bQ1fP3cfxfk5rbL+6spyvnz6HipKi52LXzOazG+o9kVEIVJEpHMHyVeA/9Utlxbm891L/2qVjja/&#10;vPtfslN3OxfNB25XrYuIQqSISNdwG05D/+zbvIYl37zXohVuWjyX9b//4Fy0H0g0msw1qm4RUYgU&#10;EekCjCZzFXAptnmrAVj81dukbt/QrPUVZKbx01v1envXAJcYTeY81baIKESKiHStILkLuL5u2Wq1&#10;MOfVR6iurGjSeqwWC3Nee4TqynoDmD+gntgiohApItJ1g+RXwNt1y/kZqSz45OUmrWPlD5827OH9&#10;M/CsaldEFCJFRLq2u4C9dQurfv260ae18w7s53fT/5yLCoG/Gk1mq6pVRBQiRUS6MPvUiNc5CqxW&#10;fvzf41hqj9Efxmpl7ttPUltd5Vx6i9FkTlOtiohCpIjIiREkFwKOsRxzUvew4vtPjvqcjYvnsnfT&#10;KueiOUaT+WPVpogoRIqInFgeADLrFpZ++94RByGvLC9lwSevOBeVAreoCkVEIVJE5ARjNJkLgDvr&#10;lqsqyln46SuHfeySb96lpCDXuehho8m8X7UoIgqRIiInZpD8FFhUt7xx8c9k7N1W7zGF2Qf486cv&#10;nIs2AS+q9kREIVJE5MR2B2DrXW21svDT1+rd+fvnb1BbU+1cdJdmpRERhUgRkROc0WReA3xYt7x7&#10;/QrSdmwCbB1uNi39xfnhPxlN5l9VayKiECkiIgAPAY7mxkVfvgXAsu8+AKtjCEgrcK+qSkREIVJE&#10;BACjyZwCvFm3vHv9CrYsn8emJfVaIU1GkzlZtSUiohApIuLsSZxaI2e//BBWi6Vu0YqttVJERBQi&#10;RUQOMprMqcDndcuW2lrnu2cbTebtqiUREYVIEZHDefoI5c+oakREFCJFRA7LaDJvAn5pULzUaDIv&#10;V+2IiChEiogczevHWBYRUYhUFYiI1Gc0mb8DXgNqgfnAl6oVEZH6/n8A2rxVyCVbcxsAAAAASUVO&#10;RK5CYIJQSwMECgAAAAAAAAAhAObNNzwGFgIABhYCABQAAABkcnMvbWVkaWEvaW1hZ2UyLnBuZ4lQ&#10;TkcNChoKAAAADUlIRFIAAAJaAAAA4wgGAAAAXQG6fgAAAAlwSFlzAAALEwAACxMBAJqcGAAACk9p&#10;Q0NQUGhvdG9zaG9wIElDQyBwcm9maWxlAAB42p1TZ1RT6RY99970QkuIgJRLb1IVCCBSQouAFJEm&#10;KiEJEEqIIaHZFVHBEUVFBBvIoIgDjo6AjBVRLAyKCtgH5CGijoOjiIrK++F7o2vWvPfmzf611z7n&#10;rPOds88HwAgMlkgzUTWADKlCHhHgg8fExuHkLkCBCiRwABAIs2Qhc/0jAQD4fjw8KyLAB74AAXjT&#10;CwgAwE2bwDAch/8P6kKZXAGAhAHAdJE4SwiAFABAeo5CpgBARgGAnZgmUwCgBABgy2Ni4wBQLQBg&#10;J3/m0wCAnfiZewEAW5QhFQGgkQAgE2WIRABoOwCsz1aKRQBYMAAUZkvEOQDYLQAwSVdmSACwtwDA&#10;zhALsgAIDAAwUYiFKQAEewBgyCMjeACEmQAURvJXPPErrhDnKgAAeJmyPLkkOUWBWwgtcQdXVy4e&#10;KM5JFysUNmECYZpALsJ5mRkygTQP4PPMAACgkRUR4IPz/XjODq7OzjaOtg5fLeq/Bv8iYmLj/uXP&#10;q3BAAADhdH7R/iwvsxqAOwaAbf6iJe4EaF4LoHX3i2ayD0C1AKDp2lfzcPh+PDxFoZC52dnl5OTY&#10;SsRCW2HKV33+Z8JfwFf9bPl+PPz39eC+4iSBMl2BRwT44MLM9EylHM+SCYRi3OaPR/y3C//8HdMi&#10;xEliuVgqFONREnGORJqM8zKlIolCkinFJdL/ZOLfLPsDPt81ALBqPgF7kS2oXWMD9ksnEFh0wOL3&#10;AADyu2/B1CgIA4Bog+HPd//vP/1HoCUAgGZJknEAAF5EJC5UyrM/xwgAAESggSqwQRv0wRgswAYc&#10;wQXcwQv8YDaEQiTEwkIQQgpkgBxyYCmsgkIohs2wHSpgL9RAHTTAUWiGk3AOLsJVuA49cA/6YQie&#10;wSi8gQkEQcgIE2Eh2ogBYopYI44IF5mF+CHBSAQSiyQgyYgUUSJLkTVIMVKKVCBVSB3yPXICOYdc&#10;RrqRO8gAMoL8hrxHMZSBslE91Ay1Q7moNxqERqIL0GR0MZqPFqCb0HK0Gj2MNqHn0KtoD9qPPkPH&#10;MMDoGAczxGwwLsbDQrE4LAmTY8uxIqwMq8YasFasA7uJ9WPPsXcEEoFFwAk2BHdCIGEeQUhYTFhO&#10;2EioIBwkNBHaCTcJA4RRwicik6hLtCa6EfnEGGIyMYdYSCwj1hKPEy8Qe4hDxDckEolDMie5kAJJ&#10;saRU0hLSRtJuUiPpLKmbNEgaI5PJ2mRrsgc5lCwgK8iF5J3kw+Qz5BvkIfJbCp1iQHGk+FPiKFLK&#10;akoZ5RDlNOUGZZgyQVWjmlLdqKFUETWPWkKtobZSr1GHqBM0dZo5zYMWSUulraKV0xpoF2j3aa/o&#10;dLoR3ZUeTpfQV9LL6Ufol+gD9HcMDYYVg8eIZygZmxgHGGcZdxivmEymGdOLGcdUMDcx65jnmQ+Z&#10;b1VYKrYqfBWRygqVSpUmlRsqL1Spqqaq3qoLVfNVy1SPqV5Tfa5GVTNT46kJ1JarVaqdUOtTG1Nn&#10;qTuoh6pnqG9UP6R+Wf2JBlnDTMNPQ6RRoLFf47zGIAtjGbN4LCFrDauGdYE1xCaxzdl8diq7mP0d&#10;u4s9qqmhOUMzSjNXs1LzlGY/B+OYcficdE4J5yinl/N+it4U7yniKRumNEy5MWVca6qWl5ZYq0ir&#10;UatH6702ru2nnaa9RbtZ+4EOQcdKJ1wnR2ePzgWd51PZU92nCqcWTT069a4uqmulG6G7RHe/bqfu&#10;mJ6+XoCeTG+n3nm95/ocfS/9VP1t+qf1RwxYBrMMJAbbDM4YPMU1cW88HS/H2/FRQ13DQEOlYZVh&#10;l+GEkbnRPKPVRo1GD4xpxlzjJONtxm3GoyYGJiEmS03qTe6aUk25pimmO0w7TMfNzM2izdaZNZs9&#10;Mdcy55vnm9eb37dgWnhaLLaotrhlSbLkWqZZ7ra8boVaOVmlWFVaXbNGrZ2tJda7rbunEae5TpNO&#10;q57WZ8Ow8bbJtqm3GbDl2AbbrrZttn1hZ2IXZ7fFrsPuk72Tfbp9jf09Bw2H2Q6rHVodfnO0chQ6&#10;Vjrems6c7j99xfSW6S9nWM8Qz9gz47YTyynEaZ1Tm9NHZxdnuXOD84iLiUuCyy6XPi6bG8bdyL3k&#10;SnT1cV3hetL1nZuzm8LtqNuv7jbuae6H3J/MNJ8pnlkzc9DDyEPgUeXRPwuflTBr36x+T0NPgWe1&#10;5yMvYy+RV63XsLeld6r3Ye8XPvY+cp/jPuM8N94y3llfzDfAt8i3y0/Db55fhd9DfyP/ZP96/9EA&#10;p4AlAWcDiYFBgVsC+/h6fCG/jj8622X2stntQYyguUEVQY+CrYLlwa0haMjskK0h9+eYzpHOaQ6F&#10;UH7o1tAHYeZhi8N+DCeFh4VXhj+OcIhYGtExlzV30dxDc99E+kSWRN6bZzFPOa8tSjUqPqouajza&#10;N7o0uj/GLmZZzNVYnVhJbEscOS4qrjZubL7f/O3zh+Kd4gvjexeYL8hdcHmhzsL0hacWqS4SLDqW&#10;QEyITjiU8EEQKqgWjCXyE3cljgp5wh3CZyIv0TbRiNhDXCoeTvJIKk16kuyRvDV5JMUzpSzluYQn&#10;qZC8TA1M3Zs6nhaadiBtMj06vTGDkpGQcUKqIU2TtmfqZ+ZmdsusZYWy/sVui7cvHpUHyWuzkKwF&#10;WS0KtkKm6FRaKNcqB7JnZVdmv82JyjmWq54rze3Ms8rbkDec75//7RLCEuGStqWGS1ctHVjmvaxq&#10;ObI8cXnbCuMVBSuGVgasPLiKtipt1U+r7VeXrn69JnpNa4FewcqCwbUBa+sLVQrlhX3r3NftXU9Y&#10;L1nftWH6hp0bPhWJiq4U2xeXFX/YKNx45RuHb8q/mdyUtKmrxLlkz2bSZunm3i2eWw6Wqpfmlw5u&#10;DdnatA3fVrTt9fZF2y+XzSjbu4O2Q7mjvzy4vGWnyc7NOz9UpFT0VPpUNu7S3bVh1/hu0e4be7z2&#10;NOzV21u89/0+yb7bVQFVTdVm1WX7Sfuz9z+uiarp+Jb7bV2tTm1x7ccD0gP9ByMOtte51NUd0j1U&#10;Uo/WK+tHDscfvv6d73ctDTYNVY2cxuIjcER55On3Cd/3Hg062naMe6zhB9Mfdh1nHS9qQprymkab&#10;U5r7W2Jbuk/MPtHW6t56/EfbHw+cNDxZeUrzVMlp2umC05Nn8s+MnZWdfX4u+dxg26K2e+djzt9q&#10;D2/vuhB04dJF/4vnO7w7zlzyuHTystvlE1e4V5qvOl9t6nTqPP6T00/Hu5y7mq65XGu57nq9tXtm&#10;9+kbnjfO3fS9efEW/9bVnjk93b3zem/3xff13xbdfnIn/c7Lu9l3J+6tvE+8X/RA7UHZQ92H1T9b&#10;/tzY79x/asB3oPPR3Ef3BoWDz/6R9Y8PQwWPmY/Lhg2G6544Pjk54j9y/en8p0PPZM8mnhf+ov7L&#10;rhcWL3741evXztGY0aGX8peTv218pf3qwOsZr9vGwsYevsl4MzFe9Fb77cF33Hcd76PfD0/kfCB/&#10;KP9o+bH1U9Cn+5MZk5P/BAOY8/xjMy3bAAAAIGNIUk0AAHolAACAgwAA+f8AAIDpAAB1MAAA6mAA&#10;ADqYAAAXb5JfxUYAAgsxSURBVHja7P13lF3Zed2L/lbY8cSKqAIKsYEG0DmT3WQ3QzOLogJpK1FW&#10;sGzJcpTla/tevTvu9U3jXYc37GF7WE50oLJEUSIpUsyh2ezIzhlooJGrUPnkHdZa7499qlBVqALQ&#10;gVTLOrPHGVWorjphpzX3/OY3P+GcY4ABBhhggAEGGGCANx5ysAkGGGCAAQYYYIABBkRrgAEGGGCA&#10;AQYYYEC0BhhggAEGGGCAAQYYEK0BBhhggAEGGGCAAdEaYIABBhhggAEGGBCtAQYYYIABBhhggAEG&#10;RGuAAQYYYIABBhhgQLQGGGCAAQYYYIABBkRrgAEGGGCAAQYYYIAB0RpggAEGGGCAAQYYEK0BBhhg&#10;gAEGGGCAAdEaYIABBhhggAEGGGBAtAYYYIABBhhggAG+99CDTTDAAG9+CPGq74nE63xJN9jqf34O&#10;j+/H/nLODrb0AAMMiNYAAwwW3Q3fi01+thmhchu+FwPC9abcp1v97FL7a7APBxhgQLQGGGCAN3BB&#10;Xkuw5Ibv2WIhtmu+subfYrBgvykIMxtIs9iCNG8kzgPSPMAAA6I1wAADvMEkS675qvpfZbVWU299&#10;213B0ZeOmGNHj9oNi7EB7Fvfdpe01uYPP/CgWUO21i3YTZduuWCvZWogEBbU2QacmkNJRTAxgm13&#10;MJNVmG3hHVnA+gJ73RTJ2TlEp4e/f5ys1cYsdZDHlgBJcPM+vINj4gq3wWZv64ox99+/6VQ5xA99&#10;svEyZigirpYQM03ymSZyuIK3cxRzeh534jzeZBW7dwx9fIHuriHybTWkzUCA7BjUd15GS4kqRXT3&#10;D5GOhGAdXgZRV+Dahs7sPJVbdm+mUq2QY7kJcWYDiXKbkOaN+29AtgYYYEC0BhhggNdBtuSah+o/&#10;NKAby8vqS5//gthw3q8syAYwD97/HbPmueyax+qCXRH+ZQnX64G/fVRchkhupfZsRrjcJt9fqrzm&#10;Rv/KO7YkJK2vPvuGf2a1s7xVuXfj/lzZp5upk27D/jIb9iEDsjXAAAOiNcAAA7x2grVxkVaAV4pj&#10;73/5O/9ghx8FpVpUqVe9sPzE8Zdmnzv6YuuFIy/0XjpypLdmYc43PMyax/eMcOn3XbOZkrORQMkt&#10;Pudm/+ZSROoS5Gur71d/Vr732k2JSjq79Jq2gRyO1r7njaqV2uIhN5Ctlf1i1uxH0f+eDb8zwAAD&#10;DIjWAAMM8DoI14rqoW+94ebon/79/8+7J/LwxqnR8Z+xeT6uU8sPbL+e8G7fnGye//yjZ49+/SvP&#10;P/bCf/zN/3IGyPqLdNr/mm1CutYSLgtQEb54NWRLX7tjK2K1WflzK6+Z2OJxKaK1GcnaSKrsZb63&#10;mxEyf6y+7sWaJrnk9qjrWGyy39buP7V9aod38PA14ZOPPCoWlhYF4JWjkv8zP/6TE3fefNueHV55&#10;YlgGw2dt5/R9zz/19Ke+8NlzLx55sc0F9Svb8FkF4JouXf1hRfiDs2aAAb7XF2bnBjc5Awzwpj9R&#10;Lx3vsJaAaMADvP/3f/k/dv3wvlt/ebtf+bhXKUWpzTAOZG4JrCDxir+YmT1//9HG7ANPzJ547td/&#10;4xPPnzx3ptUnW9mar+uUrvd98AOUyiX36d//VL6WvDRc6jbzaJV3jlyKXIlN1By5QdnZ+DN5CdK1&#10;kWDB1kbxjY+NhGqrr5t5oDZTwgDIv/KsW/FoxWNDWymQax9ef1/6lagU/PWf+atT91x36y3jxttT&#10;x5vcOTrxXnxdSYVDCInEuVdac7/9G9/50n/4Z//+X78CJGv2XbaWJK8lxa+GaA3iHQYYYEC0Bhjg&#10;LzrRWvFj+UDwlV//nQ/cU9r1z5VSYz1foAHrHFoqjBAYZ0myDKkEHsLNnJ9+9OjS+cdPis5L/+o/&#10;/7uHn375xaX+Yp2sWbAzLi4rXqQWLbnU1fulxcuQq7VkaqMX6VL/loAcqte15/nSOScBKuWy1lqL&#10;lTfSbDVNnud2eWnJZnluL6NSbSRUa0tyGz1QW/1/dwnyxSYq1trPp8uViletVMKF+Xl9951vq//0&#10;Bz927YFw+LZQqG37RiY/4gtV8rRGKEmOI3WmMNbnltRZ92Q2888/9qu/+F9n5udaQO/qQwfN0uJS&#10;7/zMzApJHhCtAQb4PmNQOhxggP9BuNhGheQLj91/5OoP7VyudJMxowNkLyeWmkTkWCC0ikD59DA4&#10;rcTYjp23j+2Yun3HzJkH9/z8rx5+bOnkI//wn/1f3/V9P0jTtNsnXWqDwiXYxL+1hmRdiblbsrUf&#10;SfnaU++/596h99xy19Tk8MjocKkyGqEqIrM68qOxvRNTP6ilqKxsCGsvEAIppTk5N/2l2cbiK1op&#10;zwl6Bps5hFFCuiXTazWybiNJ0+Tl82enf++PP3XmyOlXelxsLN/s3+YSv2M3Uck2I1prFSyv1Wz6&#10;o5Va/H/+g1+79u27rr3n+njbX/WELEulUEoBkLqcPM9xWoJSIC0eEpyh3U6D3NpgRcV66YUXDRe8&#10;XGJwmgwwwEDRGmCAAV6boiXXLNgBEE5OTlb/7T/8v973ofqB/5U4GNWeRqU5TW0JhYcxgHD4QpBk&#10;GZkxaF8RKI3ILB3b42gy96X/8NXPfuIzX/niiTPT55p9dWujwmU2UXW4BMHailTpoWot+ImP/qWJ&#10;/bt2j++qj2/fT/1mMhfiS7Wnsu392tOx8GRfYXEIJVfpgxDiom2ljEMId0GO6v+uE8W/df/N5c2U&#10;M+35R2daiy/6wgtT7Roo0Xu+Mf3iV757/0vLzUb3/gceWGp3O9kaYrXZYzMitlHZWrs9Vku9ge+H&#10;v/b3/uHVb9lx4I6dqnrdrtFtH3Ge8o3QxS87wOTY1IBzaM9Dex4ZGV4vd8/NnLr/t4585zf/6b/7&#10;V98FWkAH6AI9LvjuzEDRGmCAAdEaYIABXj/RioB4eHi4/m9+9X//wffvv+VvRuhhayzSSdAKlIMt&#10;z3+Hkh55bji2MP3oo7Mvf+73/vSPH/3Cd75xtr9wr3iAVhfwDUrOqqh0CYKlAa8cxd5P//jHd7zj&#10;+tsObyPcs82vXL2nMv4B185V3s2RVR9V87HtHJcY1FBQ/DXgugbbzlA1Hzx56b46AbZrcJ0cWdaI&#10;UIFbeY4cWdEIX5Kc7UBm0RUf4RxaSxboPfP8/Kn7upLG2d7S2UeOPnv8M3/ymemZudke6zs2TX1o&#10;yMVxZM+eOZtuQrZWVKV122DnxPbS3/r4Lxx+z/6bPrw3Hv7x2AtCLRVZnmE9hZBiy8+W44iFct84&#10;+cyf/uP//q//26NPPHYKaALt/mOFaGUDojXAAN9/DEqHAwzwPwY2M3qzsLBgfve+Lz09SvjV26cO&#10;fSguxyXjBDYzCCxCbbWAC3IceJK9Q2O3Bbmpb/+BnzjwA+9+32P/6jf+06NHXjm2XCqXs3ar1WW9&#10;b8sC7tobrtfVWk09cN+3szUkSwN6pD4U3HLLrdUP333vVW8fOXCHzPJ61Q937x6dvFsppdM8JxMO&#10;pIfMDTJWoASypDGZJZ/tIrzifdtO3le11lfFXGYhd4hAwupnFAgcppXiejki0mAczjhUxUMECoTA&#10;K3lgHaLqobRGSslQ5l93Z3TwuuJpBB+ZvP7ozx98xyMmoHkmaxy77+VnXvjEJ//b6U6vmywtLuZL&#10;i4umT3rXqlurG3dicsKLo9g7duyY+OWf/cVd915/+1t2+NW37KuPfyDyQj+zhp7LkYFCO3EJAinw&#10;rKRnUzebtOZPnDyxUt6VG1TFAQYYYEC0BhhggO8B2XJ//Kefm/3Bm992+g5N6qDkpO0LQgJ3iSfy&#10;DGgpIQjYt21q/86hsf2723PX8vG/Gn/2y3/61Bcfuu9c/xqytjPRAu7Zp55eWeT9FfVmz/ap6Od+&#10;/Kf3Hh6f2nvT8M53TIb1j/R8JcMgQAtBmuZky22ydko0WcP5RcmvqPs5kKCGfFySYzsG4Ut0xcc0&#10;U7C2eJl+ypVtpthmhp6IkZ7GmUK9sz2LqgeIUGF7FqEdquStIWPF3zsHSkmyVkLeTNGRRsde8fTt&#10;jHJb7795dO/+rCq5zjreN37NyZ/Z/7avnhfJ9P2nX3jm1z/5iaMLiwsrapfZSLSmz00rwPuRez84&#10;8Utv+4G/cVV1/Id8qYSQfYIrQThZlEPdpaVMz1r77ePPPfz73/riM7ML83YTcjUoWwwwwIBoDTDA&#10;AG8AydqsM84A5t/9ye8+OuLHO+7Zf9OHgzCIreKSi7gQ4PKcJDVkCtAKFWp26vGb3u9keN2Hx699&#10;//ve//T/+i/+n/vbnc5mqhaA3D2xI/ixH/vxqdt3Xn14jGDHztLITdtqI/cQ6CK6vNHDzLWwWkBu&#10;MM0UGWmMMrjUFmqVdevoggg0ytfFz4VAhZp8IUGWPYSnsK0cLKihANtIi+cJNa6ZgTGIoQCkRFXU&#10;plMAC++XKMiXkrjcYpZSTGLBWJACO+bTjiSxkZScoB2KXQevuvrnrheKOyb2n7pn8uAXl8inv/7S&#10;Y0//+//yH09wwcMGIN75trvrP3zPe6+7bfLAvXtqY+9XCJFnOVY40IVPzhMCl1t6wlw0dPLCe7WY&#10;3LjZrLV4/6MPLV5O4RxggAEGRGuAAQZ4YwjXOpP2E88+vXT2/cvzIrdGWUilQwNyC1VLOOhpUJ4m&#10;FhrhHJk1WKmYKo8e2l0ePXSwM3XrDf/4/3ftrMzOferRbzz8B3/0qbOAObBzj/exH/3Y1J27Dh7a&#10;ZsJt9frwodF6/R4nBb7ykGjIDJ6xlMKARKZIKdDCJ9ceTvfVnNAjjx35UoLnS9By1eVku4buTJNw&#10;vISu+AUh6ubYXobQAlkPQYviZx2Da6arPxeeJDvXRuQONRYVJUPrQArccgqZRdR8nHOoQEOgQQnU&#10;WIwwlkJwEigjSJ2lq6CkSzhnyZwlDEo779lxwy8Ia3jn+IFTHz1w+xd7mOZcrzVvwFW8YHhvbfz6&#10;a8uT71UJIgMyWXjBpJRYQdFVmFukdeBL2MKjZYxxD77y3HOf+s5Xn1lYWkrZuvNxlWy91pDSy/gE&#10;B/jzdJEY+O0GRGuAAQZ41eRKsGFuIRcM2qkxJv3O0WeO/si1d7ZCYyoodUmNwwFKSjQCZSzOOZwE&#10;oyXZYhftBEOjIwfuGh46QG65e3Tfsb972wcf87Rne3ma7hifuGZbOHSLaOVI30M7VTCK3CCEQ0hN&#10;LiztNEOFPs5X9DoJJk/R2i98+tYgSx4YRzbdQYReoTQZi+vk+EKivH4RNJSI8AKBsN0c2g4Ra9Sw&#10;vmD6FxT+K0/huin5bBcZFUTKdXJwoIZCRFSQLyXAOYG1rnhd43CpLbr+Qg8pAGGwJsWTGpVaWnNN&#10;EuHwJyuURGXn28rX/4K1DrREKIW1tlCiWhlpLyWQMUpKnM3ITRHboHxNJi02SVEIxBYjCp3Dncva&#10;y9969MHzWZ5tluBvBorWAAMMiNYAAwzwxqpZa2cXrkQwpC+98vL5XiQ70oDum8MvtfrK3CIQ5Eph&#10;EFhhQYDyFOlSgu14+LUAKR1jQ2P7xmsj+wopzYGn0Z7C2Da9802s56FqIcJXOGFwaUpjepncGCb3&#10;TSCcwEiPRGQFEep7uZ2wyJqPiDW2leHSgnypuo9ZyrA9i/TkBZq54tHq5rjlFD1ZQgQKl7t1W0mY&#10;vpoVKUwzg9whqwEy6qtH1vWnBTpEv5TotMD5iqzdJZ1u4McBsuRhPUFXWXqtLradICNNZbSM5xQG&#10;SLVEO4fLDTI3eIEHFjqdBOepwsdvTEGopMLgMCZHSIUXhThrNu8OtQ6DNceWZ6Zn5+c6bD6rcqOy&#10;NcAAA3yfMdCCBxjgLwbRyo6ffGX5t+7/8h+1Tb4grcBdZt01qiAQbTIMFi+HUscRh2GhzjR6eIkh&#10;z3MSZeloR0dZnBIExpJnGa1hH7ungqloslZCerZBPt0ma6Z4vkdlW41O4Gi7jMR3uEhj0hzjcsza&#10;YT6eRA0HqNEQh8MZkCWNbfawnfyCWuUolKncImMP28qwPVOYzvomJ7OQgAXhy6Jr0Zeo0bDoblzr&#10;WxMC080L/hZ6CFuQJV3SRLWoCMGy4DcMailDeBK5s4LdXqIjDW2bYnNDkAiUkSA9jNb0HHTaKWkn&#10;Q9cjuuSkziAQeAiUFSjjkHkOeb51BIdzPHz02Rc+/dXPv8SFqI21Y3fWdYK+AURrq/mSayM8BK9+&#10;DuUAl9/Gg205ULQGGGCANwHJWklpF5uRrbn5+e5ip9kw1jgpZGG8vkSOnnKgVu/FHLmEvL+chrWA&#10;zkyTfL5FaVsFa/ov218Ckj7pKSWA0FDTUFu5vRPYToZYBBX5RRCnE4VHKlKYtsAuZqjhoO9Ncn3e&#10;IzCdjPbZBqWpGqrsowAz1yuM7lpAZnEO9EiACDVmIcFMtxG+AiFxSQ5+QdpEoDDzXVzX4E2W+uXC&#10;C8udSw2mkSICiSoV5nsF4GnyQCGUQI5GhZdrHUMFRGG0N4BRFxoOlZKkrR7tcw3ioRgVSiIHCEe2&#10;aq27EL7qKMz5aIWSEpUaMikwClRu6GLTdqfd3YRkbTYEnNdItsQWRGCz/7/xNdb6wwadkFtv140/&#10;E5e5mbrUNh9gQLQGGGCA7zHZWtt9uN6vZWyGUtY599pvi61DVXwCE9GZaYK1RGOVQs/YeLmXgryZ&#10;ki11CYZiZNlbLcmR2/XFS+sQnkSPhuSzXfJzGbISFN1/xuF6BttNCQMPpSQ4i4gUenuMaWTF85U8&#10;VNnDJgYaKbLqFflb7X55cDhARoVy5RyoyMOkDnO+g4j7WVoOXGqxnQxZ9oqAVLueO0gkLje4zICn&#10;EA7SpS6mlxGMlBD+hvDUPgdNF7p059r4tQBvOFpVpi6L3FB0ijqctTjryHH2VHNu5uSZ0002T+rf&#10;KkT2tZIByeZDwNf+3mbdjpuZ8sUbSBDE6/z/V/o+3igycyniunabbkWyNpujKQZka0C0BhhggO8v&#10;4Vq7wK0uvFpKa3HYLQMDrvAFjMWrRVS0pnu+RfPYAmEpQJZ8ZKAKl3ZqyZd6LCwsIyqaiai6ZrXq&#10;ry0bgkaLAC+JnixhWzm2mUJeeMNENUAPl7GLKTbJEb6PkAWZU3V/3XJjOxnZco9gslwoX97Fa5ew&#10;FtszqHpQlCEbKXY5Lf5fpPEm4qLjb4u2TLe6JDqElBjhWJxbJlhoU6rEqNAr/h6gZ8k7CQZHaaJS&#10;EE7XV6sutyMFeE6QWYOzxSbznKAnMc+ePjbdTXopkE9OTgoppZybm7NJkqwlWbBF6XBt99nud73r&#10;otc/+Y1vbiRZivVDwNUmZGHjYO5LdUIKgLv/4a+6+eOvMHzVfuKdu2gi8YbHOff5P+L6t99JOLmd&#10;3/rID4tLEBdxCRJzObLltvi6mYq06Q675ef/iqvs3E02NM5SN2P66adYePllAK7ePsTwrl08+K/+&#10;zVYEa+O2lRt+z63ZrnbD9l07S3NAtgZEa4ABBvg+kazNyJYFTNmPJIAVDvl6rR7WISNNaU8dOoa0&#10;0aO32GGlUmZDiZKC+lAFf6yMWzGZS1GU+bxCFRKB3PQTyLJGlvVFS46MNPlSDx1p6JO6DewBEoNG&#10;Qs/gQrPeewWF/2o5LYzxQREdIesBsh5cXsOwDptZUBKhFc46LJawFjGej2LTHF0LyRopveUOQgii&#10;MMDfVkLG3qtcDov1XUuNsTkWi0QSSEXX5K6ZdJMVEn3u3LkexbidV+3N2oJkbRwMvul8Stb7s9hC&#10;Ud1KZXOAu++f/gtxzV/66EXv88gnPymOfPKTXEYB2srD9Go8TW4TQuqu8N889on/vu7Jhn/yZ1c/&#10;y0uf/sxWBEux+YiqjWRrs+25YhFYGRo+yGsYEK0BBhjgzYCRqFIWUnjFVBf3xrhqHRAp/KjE2oQm&#10;oST5QhfbojCar6xPziF9ifMEtpEhSz6Xy5qw3QyXgax6iJJG9jT5+S56NESE/fgGCa5nMLPdooQ4&#10;FmNmO7jcoYZD1hqpbCPFNlLUcIiINK5nse0MEaki7sFu8X6kwHZyXGYRJb3uPQotsZ4g71q8QOFP&#10;xPjEWy/pr3l7X9hrWim3hWJ0xa+4Gcna+Kk3kAEtwzC+6y9/7PCP/sJf3Z93E/nk448nX/mTz52d&#10;/+7jJ/NOJ2e9R3CzbsiNhMs+9/ufupxiJbZQgrb6yobvr0QF3nS6whoiYy/xs9W/W/it/3qpzyDX&#10;kCy9hrCqDWRLcHEu3orncuV7t4Z0DdSsAdEaYIAB/kxPdq1FtVSOhEVJilDS7xkEuNySZjlGGfy+&#10;J6qolxWkRJY8srkeppGiqt6mlEBIgUlzGmeXCSshYc1DSIEaCWE5JZ/pInSR4E5uipDPoQhV8UCB&#10;Go+xc12yM02ELqIbXGoRAtRohIgLUiWVYHp2ljAKGN05XkRUbPKZhHWkjQ5WOOJKaX3pz7nCO4bE&#10;9vLV8uDr35CO1GZYuTKt0ZIYAwJR8kLN6+govAKStdE7pMqTE0PDN1z/8zf9ws//zWTP7rrJUqYm&#10;xtx7Du6fPXfk6LPPfeMb351/5LGvZbOzZ/tkYK1JP9tAuuwGouAuQU42djjKDQqQYnP/2OXI1kaS&#10;ZbdQhDd+tZf5na0I6wqZ8vpffUBLrf3SjsldZtv4nW/9yZ88/OF3vntoJPDd57/7SPtr//2TDy48&#10;8NBXTbM11/8sKReXYAdEa0C0Bvh+YpDi/D8OXmWK85Yt4dccPFSqhfGQME5qJCuZV9+bXnGBsA6s&#10;xfXLdmtXAmccMvbQw5DPdnC5RQ8F639JFHlY+WwH3yn8cliY2Ptqk6r5qIqHbedFTlZJo0teUZo0&#10;FnIQSqC2xcjUYrsGjEVVfESoLuRlAU4K6pUaeaNH73yrMKprsd5qnFra51uAIN52sfl/xXsmEG/Y&#10;kicofFymf05rIHeuSJK3Ql2/a/+2OIxUp9fdGK1w0dNsSrRuuWXL117jz1pLcNSBe+99x9v++l/7&#10;lZGD++OZuVlwoH1P7LnhhvG9N904fsuHPvSu+ePHf/Hl+75134kHHvrdE/fd/xyQcHEExUaFayui&#10;tVYBkhuUH7nhewlIL469yraJMD5wsDbka1ERzgZxrNCeSI0RaXPZJMuNrNNo5s2lpazZbOadxcWU&#10;iz1khkv7zewGdW4rH9rabaj7Dx/wdBCEN/7oD9+17bZbPz5xzeHbhnfuLEutOZnnvGIy9rz1rfzs&#10;jTf+8Kf/0T/+9aNf/Mq/xZjWmm00yEgbEK0B/jxxs0vc7Q3w529fXpRxtH/H7vItew/eEzhdKkzo&#10;7nu4dx1okEohU7PpgeSsQ5Y8PF0mm22TNtLCSC8FwoHNLLnJ8ashuhTgMouzFiHlBV+WFMiKt5GZ&#10;kC8nJK20GNETe+CD8re++XC5xReSYFuV3Bh6JxroQPe3ogBrManBr/jo4XDTkTgCUSS+Y/vK1ht1&#10;0yRwqggzFVnx+aVUyDSXO6Oh7Qe2764+eeyFedZ7pTbmWm1KuKZfeOHVHEsK0LNHj+adRqMzDrHP&#10;hfFAWZIUBFgrdlx/TWXqhus+tPCDP/iupz/z2a+++Kdf+qO5F196xqRpt0+6EjbvknQbrkdqE3Kl&#10;9dCwXz5wsNZ59qne+Ad+YHfm3O72M4+54dvv3DF5+1sP+bihShzUdGVobKxekdvqJReXy7ptkNOL&#10;DR1mvaSi6HSXG8nc/GJvbnG540y+aIOw2VlaXp5+/LtzyyeOz1dHR+c60zPnF44cXTDZRcn7ZpN/&#10;r/26kTSukCwP8IJqpbT3Xe+665r33PsTu9521z2l0SHpcoNJM5y1+LI4hkSeU5mYUPWpnfuk501Y&#10;Y06ueR3Fen/WQNl6M16QnRvsk7+AipZ4FURrK7L1F/3AeS1C0GvaZs7ZK1Uo1y5OGgiAGCh52qv9&#10;xj/5lx99z/bDvxyUolp/cE2hNr3WDSAl9BeDleuIc/1xPa4YOWMXerhWhpoqF9zObljB16Y7JAbX&#10;zlY9SCJQRfkNh2mk2FaGty0CT23toRJFqS2badOdbxPvGcKvhtjcXHKrmXaOXU76KpmPzWwRhJoY&#10;hBDFe4k1TskiMHWT66ZQknS+i20lxNtroATCFaN7RP+92RVKtma729foYzbW2CdefuHp4/PnX/w3&#10;X/69rzz81GOvAEvAMtACumuUpE2VD390dMvnT+fmxAYFJgBCofXQ7ne941d+4tf/7c97vi96y82C&#10;bK0/aEGKItneOOZePtZ84g//8HPP/tFnfrs9PXNug8KVbaJqXWTA98rloHTz7WN6x869pQMH7xip&#10;l/dMuNRQH7nGGx6e3Fb2vagUB361IvACLJBmOUudBE9LfClpdjIya/E8RSX0sULQSQ21wKPkS5I8&#10;Q+QZtpu4pNPJuob20umzjebpV6ZNpT7Xmjl/ZvqlI0+0Z+fO9l45tpCeOd1w1q71TG0cf7QCuea8&#10;9IeuPrDz6nvf9Qu3/fRPfaQ8Nh5KwGRZMdB85djo7ykdBpgszX/v7/zKJ45/6Sv/EWgDnQ37N+dV&#10;jFsazDocKFoDfH/IwVYdOpuRg80Mom9kDs6fOZl5je/ncu3jG7fb9yOwcWO5RQF6qFYLQuVVEUL5&#10;CAxuraf6tWlWxhazC9nQj+4oMrEcGKVITIpsZEV+1crIQVmQvLXvQQaq6CK8wEDAWlACGWtsM8V2&#10;cmRVXnr3ZxZyR1gKoWcwYV7MSHRb71HbSIpk99grSpPWoWIPyt4qqbI4hLXrTxTXJxUrY3QSg5QS&#10;J4qcMLcmwsFJh5RFvdEIhxD9vs/XuOYpqeTNew9eL4TM33HbnUdPTZ+ZPXd+pt1XTNZ2Aypev5dn&#10;9bhyeZ6dfOChz33nP//X6+79lb/7FtnpYo3ZhPBC2u4ihWDboYOV9/2jf/gTE9ffcNfTn/70fzt9&#10;/wNfz7rd1hqylW8gJ+uO4crkZDx+841Xl4eHb5q48dp7azfcfFNUq+ip4SqZE5xbbqOikChU2Nww&#10;t9xhqdVh50iVbeWIxXaPbpZRizzKoUcvy2n2UoSAsbAYI3VidhkpJZPDZYJSRdg099vNrr/vrp1D&#10;Q6V37D4/v8hSs8ddH1WkjcbS8Ue/+/zyy8cem3/5yEuLr5w4unTy9IzNsoJ0SVmQLWvtmpsfJaT0&#10;Dn3so+85/EM/+Leve9tdu6yzZN0exjkQ6wm469fb/Tjm5W8/3pp74cVjFOXGlItN8wMMiNYAb0LC&#10;tdYoKjf8ezOStZXh8/UQLnGZn4vXoLhdSQK2ex3vc7POp83e39r3sVl30hst8YvNFqgVovW//9I/&#10;uOWuvYd/xEOVQWL7dm/5Ol/RrfnHquNYiMKwrhReRZO3U9JGl7hcvfAHUvVzS82mSlnaTVg8Pkt9&#10;fJhgNEL4ClkLaM41KKkquuRfFOsghMBmhs50A78U4NdKZDNtzBLooXATmlyMau7MNMFYwuEIqSWu&#10;Z5g5PoNXDhjfOY4xtujQtG5N46S7QCikQGpJupSQJTnhWAkhFQi3fuF0Dtvv9iz+s5dMp7wSSKXk&#10;tXv239yVdvFz3/rys+fOz/hriJbHBR+UeB3H3Ma/EbbVOv3CZ//kT6++554btt9wXdRZXFzdBxv3&#10;iQPSVgupFbvvvXd35fC1//OpL37+zhc+87nfOP/8C8c3qFor54gE5NA11+y98SMffkf5wME7Orm5&#10;/to7bimPjI1x+vwCaZaS5wYlBPVQsdhqMbdoKXoeJNov/HqBloxWIrQStHoZZxc71GKfqaEyqbEo&#10;KeilOUpKjHXMLrXJjUVKqEU+kTP02m2SzJILQVAuUR2u17Oh0Tsn3pHe6XU7rvnykTMzx195cqHR&#10;OTr99DOPzH3jq0c3KlqjVx8YHb/xhp+65md//qMju6aCPEkweV6oypsoy0KIgrQ7xyO/+VsPNc+c&#10;Pc367sQByRoQrQHepGrWxq6ci4ykm1xkNzN/yg2k60oI15UoQuISP+cyqtFWShKbKEtXUg4Vm5DT&#10;jf6XzUzIG9vCzRbE63tBttbuVw14ntb+gfr4IZ1TUZ4qZgiqvpriXvsLGQG5WDlg3JrnK2iExuEp&#10;D1ENMTMN2osdvOGoKINKitE75uInFrmlPdtiIWsxXBpDILDOois+JVehO90kqsWFeX5FqXIOs5zR&#10;XWjhlQO8emFm1+Ml0pkWeSfFH4mQkbe6l1xqSM63cdYQjJcRoSpM+oFG+orubIukWsWvR9jcrJII&#10;SZHQjnPkAlLlEJ2UbLELocKWFcaa4rM4UKavaIm+VV6AfaOWRyHwlKaEKr/v7e+86tzszNLS8nJn&#10;jfKh16hFFx3/eadzpSTropLU+eeee+7B//rfHvjYv/wX7xZX8iTOYTsdEul7N/zMz7338Lveccdz&#10;X/rqN088+NDnZ5559qTJslRq7ba/9a07are/5T3l/YfuDIJgMhqul53SDHmKKAzpNRuIPCPNi6Kr&#10;ElDyPOKaJjFFp6unFY1ezmInQQpB5GvS3LLcTVnuJTjhCD2FrxVZbljqJGglGK+EZHlRWvSlRMpi&#10;fxnnyIwl8hQacElKt9mmkeRUKyXh33T71M7rb506KB35/GzjyM3XfvfoV7/+lca5cy9Kz/N33HrL&#10;HXf97M/8kLdrz96lniHIUqz2tyzdO+eQSuKVSpx64on26Qcfeh5jOmsI1gADojXAm5xwrVuMtfa8&#10;bWNT4b49B/yFxXlx/NRR22kvmzXXSHOJx8axL+IKXltsoaxtphK9msDBS+XgbKbObfw9cQn1b2P3&#10;00aCujH3ZiMpNbzGgMFX0UG6rjus//D+n1/9tRtvnrjqhxW64qHJZLaqQLnXyLRWNpbeuMnEyheB&#10;c44sS1GxIhwv0TnbxCSGeLLaD0td/+pCClxm6cy2Ue2cq6qTeIFXpNg7cMKhKz5lv04236ZzrIPS&#10;ulBN0hwVauLJKiLS/a5Dh9CCYEcZs5ySzLRx1uEpTWZyBAK/HhLUy8VqbYtyqsEyWq7R7ila08vE&#10;WY5XDy9UCFc+oSzCUsV8h2Sugy4HBGPx6llhBCgh8LS+UH50xeEh7IrPS7xOWRGEEfLGXQffkiiS&#10;h59+4pUHvvtwE/BHx0bDTqebddptxfqQS/cadvfGuAOcMfOnvvPAY7PHj7+rNrFNZN2k7yfcgjxY&#10;RzWO6XRTTrxyir2799Te9bd/+SOzP/ThDy6cOHGuNTs3G8al6vj+q3aWt0+GOi6Byel2esy1ugS+&#10;RgqHBCqxT2upw/Ryh8lqhK+LknM3t5yabTAUB0wMl5lrJ5xZauMpSWosse9x1XiVZjfj5EIbXwtM&#10;btGeZFutRKubcnqhyfZ6mbgSISRkxjDX6NFNDdtqcXG8CRitxchmwmjsEfseubUopQhGD1SnDh98&#10;120/9ZPvXD57Nle+L8Z27dRtA6+cPs9orUQp8re0Ga5AKQ3gnviDTx3pzM2f3eRa6C5FhN+ga8pf&#10;aLxRXrYB0foLTrIA79DVdx746Ec+/t4PvOMDO547+mLnk3/4G2eff+bbj8zMvjzT/7sVUrUxA2dj&#10;F47Y4oS/XMjglQQPbka4NhudYTd8v9kiYdl6BhsbSNdmpbiVbbdOxq+UKzJJUpdmyYqCsLKNsv7z&#10;fK8CBrd6r/6+3XtKB0d3XCOdqwgti+HPWvY76dzrekWZO6R1qwuPXTFEr5RC3IW5fDr2KU/V6M00&#10;6RydJyxFyJKGWINxq0b4tNVDlDSlnUMkC53C8xTqdXtZBBJ/ewWva3CJAQnCixGhXB1CnS8luNSi&#10;R0JkoFC1gLAS4DoZLrOEOkTEusjguuiIFZjcEI+WIRR0Z9pkSz382C8M/pIiHT635O0UZR2lsRJ+&#10;New3AvQXSgtWQa5A2AtKBc4h1syatG/AznfCUbGyfsOhayYf+O7D00B3bnYuWXOc5lwIpFj9tKOH&#10;rt7yec8/9sRWNyyrnXVJt3Pu5W9+69QdP/1Tu0yWY7KtP411DoFlfLhKZgxHjp1ibKTGxI4d3tDO&#10;XbuctbuEUswtLPH88bOMVCvsnhwmEYLMOsL+Z7UOfCmZrJc43+hwbLbV78koBkpqTxFEHlJJxisR&#10;kdZ084zhcohwjuVWj1LoU48DFjsJfuhTDj18KUmUJAo8Gr2UZjcjd8XNgK8kE/WYyFNF56ugSOsn&#10;wQGBr1mYW+L0uVniUsy20SHKlarYfsOIl+aGUzMLLC42GBuuMD5cuTAsfPPVHSklKvBZOH4if/mb&#10;971kjVne4oaSS3w/wEDRGuDPmGwpQO/fd9u7fvjWn/q1t0fvuWn5Ownjdrv9W3f8XXP+2p9oPHD0&#10;28888vI3vpjbzuPHjj95zlqz0o69NgcnY/ORH24DOVo7z2tj4OBWAYSbqVtb3W3D5YMG187+W/v9&#10;RtK12bZaJaYrX6d2HR4ZG9lxc5jW73nHTR+69h133DkcB6H30DNPLv7Rt3/ri48897nfzdLOadYH&#10;DH6v2n3WbsPVFvJ/8Ff++s137Tz0M9p5VSUVucnReBhhscIiXocj3vZLKoii4w6tii5ELRFSYJ3D&#10;ukKBQAhE5BNWQmw7IVvoki+2UXPF4uiUQPse0VStmDvYywuilhgI1eYHcqQQkdpwcAscjl43od1o&#10;M1wbJYw8jDUICaLsbU7V1yK1ZLlBeoKoWqYSB5h2imnnmDQnt8UYHCEl4bYq/lAxHDrvb5PVp9QC&#10;ayxJkiCEQPWnD60e2O6NqAEV44yERdywa/+NPyh7x7/4za8de+X0yZWONK9/jqo1quoqP1uJZLiS&#10;3b3ZI+t0F+dfOXEy6yW7hJRbqlkXOESxdXZuG6ZWiZlZbPHcS6fQnoeUxb5bbLQpacnwULlQAAVo&#10;2Q+8dRfejKck2+slenlOmlk8JYkCTaubstTNiD1DKVCUI00VD60l00sdzix32OZgdykk9BTGFipc&#10;khuWugnVwGOsGpPkhiTL8bQk1BopRJ8sFoXy1GZICQqBMZZKKcKPYlq5xSy2yM/OFTlygU859Llq&#10;ahulyMcYc1n5UGqFUIrjDz280Dl//jjOmU3I7trHAAOiNcCbVdF6zx0//O679r7zJi/VtNMmnvRk&#10;SUTyQG3/yKHbD77jL936Y/ccaRw9/ciJb//ptx/77BdOn37pBOtbs/UGdctuQrS2KrutPrT2tR/E&#10;8Uh1Mq5X64FR3fL27XtG9+w+PDxSnyhVS0M6CCKZmoRGYyFvdZbTZnOxd2bmWHt2+tySTP1lK0gb&#10;nUW7sHg+yUzS63VbiS3aobYKF9w4CsRuWH43znfzAe/QtXdM3Xjwbe+6fuy2Hz1UO3zNaDgi8zyj&#10;d7JLkzZ3j981uf8Du676J+1zvaeP3v8JW8jPK8+vtrgrfSPULLGWEI4NjUQ74+GDgRFx7kk8AF8j&#10;HAgncBsTN18Vy3KI0EMEHgiJ8Apfk/QUwtMIqTA4jLNoBKofNGrTjDzLYYfB76SIZu8ituGsQ2iJ&#10;FwXkzQxZ6Q+PvtK36kCmjth6CMOaxq8rKakIslYP5UBHXmFWzi0y0uhKUJSvPAVKIaWCQOMib7UI&#10;KqW80PkgwbeOcmJwxpFnOS5JsUmGyXOSLEdahyf16zgQHLlzqNyQahiWwfYbrz687ZXTJxdXjtcN&#10;yus6NTUaGtnymaO3v92d/fa3xSaK8QXrgLWtxZOn5kyWooMAc4Wzyo2xlMOAymSAsZZOmhdCKBAH&#10;AZ5WBFqTW4eWkkAp2r2cPLZoJdcN5I49j5IPi60u4CiHPu3MMN1os60aUQl8jLWcW2rTTnJ2DJdJ&#10;UsMrcw221WMCpeilOdONLg4YqUWkeU67kzBcLRU3Atb1y779EreD5UYPpQRKS4y1BFozVKuQ5jnj&#10;tRilhsiNxdcSSdEUcDmStaJoKaUxSWaPfO3rp7JWu7XF9ctxZc0/AwyI1gB/RkRLAuoL3/rNJw9X&#10;Dp28c887d7VNG9dP9Uny4k43kL64bei2ndfXrv9rN4ze9KH7T379Mw888adfWJg7e3YD4do4UsNx&#10;8WT6dbO9Jsf31vZNXLd7pD6+Mw/sfj+L9k5W92zfPbyrPhTU4mq5FgVBGHrCk9IqIdKiA8cEOTaw&#10;ztVyk23LsvbBVtIWvU7XJsnZmVOdU+eOLwfD8UxXtk6fOvXSqVEzvnyueWL26PRT53zrG0/4ZqZz&#10;usPmw243S3PWgDcxtnv49hvf96G7rnrXX75u5MZDFVUhMxmtpB/U7BXOo9xlZCa1SivlcOEmZO6N&#10;7ha6KHNopD4c/m+/9D/dVAsqOxs2o4LG9Mt4mRT9dyHI+yREqiIE07miI10hsEripEAbh8gMzliM&#10;EthSgCxH6FKA9tS6EkhREjHQX1BWWGW+8gueQHkeCg9XDrAjZTAO00vIW11ckqIReJ5GVz2yM13c&#10;okQMR+BrnHU4Y1BIlC1iEtwakuScozfXRkUarxKSLSVIT6IibzVRfu1Wc5kt/t4rDPqklrTRwws9&#10;SnFIgqEXCbwwQMUBMgpASayA1Nji4BD2wirnzAXToSkWTaMEIvRQOirS7nOD6CaQpthWD7vURSiF&#10;1aIwyTuHcqJ4IMj6zy+22POi7wCUSK4f2Xvb3/qBnzz74FOPnZ6Zm+2y3hS/8TgnaSxdIXXd9CYl&#10;t8ZkWbebOnBidXL3lR3arl+WE0IUpTutWWq2yHtdSpVS0UVqbdFVGAd0kjbTjQ7b6yW0kusypxZb&#10;XV4+fZ6d48NUooDJasRcq8fZpS7GdZBYfK0Yq8RUI59OkjHT6HLsfHM1z60ce4yWQ0LfY26hy9GX&#10;T7Nr73YmhypoJQs1q19xn11q0U0TdozW8KXEWoeUgjBQNNOUbmYYDTzS/tazr4IHCSlRvk/j/Iw5&#10;98xTp3Cuxfqcrs2CUQdEa0C0Bnizlg9PnH3+67/94H+6cfe2q//aeGlczzdniwTq/gUsd4Zmsowv&#10;Pe7e9a4dt+1529+4cfvt7/nGs5/7g2ePPvz15eXZxQ1ky3BxUrEClB9E/oFdt+y5oXT7jWOTk3uD&#10;kXj/pJi6aUd5qlYdrhH7JbqLLXrLXTzh4/s+DosxxeLvXNEO7wkFaCEIddnXeiSeiHCunnVT9odX&#10;Ed7wfnRFk3o5i7sXMQ3LmfTkyRlz+qVSo5zPLZyffqj1zW+dOX/k+Nz504tcbO53a8pxCtAHD73l&#10;xnsOf/Dn3n/wh9417o2KXtalZRuFzC8uhHYqqVE64Pnzz54+cf7ISeect6Z8I/netGRvHO/hzS8t&#10;qF21od2Ht+/6gJaqJIVAimJOnpArhNAilUQphXNiNW5AI7A4fCcht/SyDCscuhLiV2JUEBTBneoS&#10;PpMrfNui/86jOEJGMbaXkrQ75Gkx4DkYienNd/BDDc7ieT5aeWR5tq6Vc2WLposJSaNHeUcVXQpI&#10;Ti7SOd8knqgifb0+EsJdIMfSCVQuWDwzj8ERjtZoKYsXBkWwpZZI3wOt+/vaIPsL/eXabJ1zOGvA&#10;9BmLMQgp0FqhyiWEF9Jut7FpiicVvvLAOnKbFydSP4ZiKwpknSPQHtYYnO+LADk0OTFZm5mbXe4T&#10;rRWfVrbh+BNBpXIlO3BjeX61HC+1Fn6p5EupXtfoTOeKMrRzF7MG4xy+p9g+XOL0fJOj00vUyyGe&#10;FFgH3SSn3UspVSuU4rAIzQVGSiG1OCCzFuUcgdYkuWFmoUEc+eweq9JLU3Ln0EKh+x7DPDf4gU9t&#10;YpTlTkqSNajE/uqGWG4nmCxjx0iVUlgocmLl/zrAFaf5ymd5LSe7kJK03XG23elxcer8ZjaNAQZE&#10;a4A3KdmSgHzkha9/4fe3feKaX773194R6IjUJH1faT+hW0hSl5P1ltDC5wN7Pnzgxm23/f0v7v7s&#10;nQ8//9Xfeeb5+59bQ7bWXgSElFJdf+Dtuw9cfcv1O0d33z4utt04bie2j42O+rWhIbJmSm+5Szrb&#10;o503QIOuanppD5c7rDWY1KADD+n1L2BiZYE3JN0Emzu8UJHnBltyJDqhM99G4zGs61B17KxP7RJC&#10;7lo+v0hrqpnfEN3+oePLx84szc0dcQv5i18+9gePnpp+8RzrOxLlyMhk7cbD9/zgX7rl537s2qHr&#10;JozNaWTL/ft3uaEFyBH5Me28ydce/6Nn5xfOnewvdMkaRe9VX3f/1t3X82/ue/pyZcN1DQ7vf+e7&#10;x+pBvCfC85wUSCdWy1pSyv77L37mCYlxFtf/TE46bJbhsgQlFToOoRIgogBCHyE1yoFxOdaZ18wb&#10;pRBIT/eJiMUhkTomDDySTpe010PW+hvwXAt/KMTVBKZftnPOrhInYaEz0yBpJVS219CRD9ZR3l6l&#10;eWaJzqkG0bYyqrx+eLW1DikkMncsn55HOEe4o0oaScJaFS/wEf1We6S4kB12hUub62c8WGexeT8X&#10;3hXdiNrzsRqywBLGHqbVJW92yLKUwAtQwqOXJmgh+yR5CwbkLAiJrz061gjtRGWkPlSlSHL3NpQP&#10;13XIJs3mJd//yA3XufmnntkqtsRJT8eT1x0ek0ph83zTPKgrJlvWoT0PEQSkbn2viLWOQCv2jNZY&#10;7PRo9nJyCwJHOdTsGa8x2+rRSjJCX6OlwDhXbGelcBSjgdrtHq/MLDI5UqVWivCkwlt7wvdV0W6W&#10;E3qaHUMV2knGci8jySyeElQij+GxClrKC2VpUShzSZqhnCVQEvtaPXjOYU1OWIqEKpd8FhbXbvON&#10;u58B2RoQrQHeXNg0G9tkyfn7nvn8/Xddfe8Nt+5469Ds8kxBssQ67QEQZDYjT3PGg9Hg49f93Dtv&#10;n7rz+m9f+80Hj7/8zFeeeu6+51rJcjcMS2rH5P76xMTeW3aX97/1jqm3Hd67Y/94pGJfGUiWevTm&#10;EpbSRWSkMH6O6RY+FiklOvTBpiSLXWzaN1SPKHSkSZdSTGoIhgKkJ8k7OXk7I/cVUgn8aoB1FmMt&#10;VqUYafG0pt1qkS4mYGF0bFxPxTvHr6lfM94d6968cHouO7jv+uknGo8+9fBLX7+vPTN/bHu8p7Jn&#10;/zUH9+47+I63jL715vFowu+mHVKbFgRro68Ih5aaOCjxzec+feaJY/c/hbPZ6yFYr0HNWiVaP/nu&#10;D9909ejUDwRKR7kxSCmKSAUh6YdQI/tEMTcGrC0CHxSrd+eZpxBxQFiJceUI48kiH8rleFvmtF75&#10;m7bWkpnC2+KUJM8NwrpiEHQ5Igh9nJeSK4XvSXpnm6SLPaJ6hAg0VoAwlrybkrVSVKip7R5GBupC&#10;mVAKKlND5Is9utMNlKfxqyFCSxCgnMC0ujSaXXQtQI2VUfWYsF6BoPBokec4ipR3YS+oS1c6z3D1&#10;pOvHR8h+V6ZDgJQ47eGyYj6i8jxMt0e3lyAt+Fr3U8kusfOlxJkiyiJ1hqundt/0ix/+sbu+8cC3&#10;TxpjVnxaa72GqzdD0vdejyKOjuOh+o6pPX4Q0Gu11o+QeZWwzhL4Gl9Ker0EY6N1LkJjHUIKRssR&#10;I+XinMstZHmOVpJa5HF2oUXsaerlsDhW+38vpcCYnG6WoYOA3Ana3ZTA06vl85V92u5mLDZ71CsB&#10;Skk84dhejdBKrTbUWluQv7XXR+sc7bQwzwf97sTXxrMceS8hHh71Dn/wA4ce++RvPZ53OiuzLDe7&#10;0RpgQLQGeJMSrnV3QefmXnnxm8984dkbtt/+9kAFpDbd/Aoris6gTt5BodlfPjiy69CeD56fmnnH&#10;8cM/Oj2bnDtfqVTjHbU923dEO2qlJA7SVg/dk7jAkDoLJZBOkncybCMhSzL8so9fC8k6GcI5gmpI&#10;5mfFzLnMkHcyTC/H5A6cpbfYz+txjqAWILRAhx5CC0yzr4D5kt5iQtZIUL5Gaomuehgvp5MZpBOY&#10;jiHyS94tE7ftvGXf7VMfOPhD75xeOtvTPS23DW2Px+qjgTTQTts43GqZcLO70JJXYjltuK8+85mX&#10;Gq2Fk6xPb/5eXRTXdmdqQJfiOJgo1a6KkSVYMYMLLIXisJrfZFe6AvtKFo7c5DgpkL6HHCpjSwEp&#10;DulyZC6LK70rTO6v5xO5fknMOUs3TQtlzfMQQpCbHGMdUmkC5SGlpIsl2FVBNgx5I+2LhMUsQRdJ&#10;wm0VVEmDFOu9WCvz4oZDyuWAbLlHvtjrk85i8VaRT7irhq34eEMV/HKMxWJNVpSz+r4p4QoFhT5Z&#10;khvmPF72YruGmBXG6MLjFQhNV2RYX+BHJVTikyw2cc0uWLM6T3Kr7SiFQKiCBCutkT0rRmQ4fvW+&#10;q2rPH3mpyfooknXl64UXXrzkezatzlahvQKQYb22fc+db9mRpsmrajrY4hRCS0E1Cjjb7THXaDEx&#10;VANnV0mNcw4DhUrlLMePHKOTG645uI9aHNLu9Dgzu4CxdYarMbji2O+lGWfml5HAgckhGr2cE/Mt&#10;Jmox1djv71dJo5twZmaR0FeMVUpkJufIy6dQSnLd4X0IKTFm/eeUsjgWZhYa5GnO6HAVpS7+vStm&#10;sUJgswzt+9z+8Y/vP3bf/Qfnnnv+5JrzfWNI8utJ/R9gQLQG+B4TrNXvc5svvnTumZPnm9P5aDSq&#10;s16+Zfjgyj29wWCsQSstJ7xt5Xqpvt/fFuz3y0XZBuHIbEqSpyQLKVE9KtQGQAYSGUlcDrQEOvLR&#10;sSZPMrpzXVSgydoZDks0GiE9hUnydbd0UgmU75Esd+nNJIS1EHCY1BLUA3SgyTsZSiv8ctC/8LnV&#10;+XO9Ro90OSEcDslkisiV2BFvL21Xk6XOYgcpJM7kpP1k70s4ZRBIwrjMwy9/eemZE48coSijbkyL&#10;fyNlfrGBbK0GlL777neOlQjGPekpKyxOgu0bqiWy73UTRSnLOqTvoaQisRmpMyjpE1bKmFpEpkGm&#10;FoxDmEJ1ca6vgvVHz7zmT+Mc0jk83y+UHGvJswxjTOEdkwonBF45RHqKpNXBej3ksI/aMJj5kprt&#10;ys89gTcawWi0ZiO6YhhR5BMOV5FRQSyFc0jjUFLifA9hzOpcQtcnX3m/1f9y49uF6uvBQvYN+8Xg&#10;7QyHMDmq5/B9jZGQWIPnKeJ6lRxFstQsVD4ptlyUBYVpPHMWKT3Qktjp6vjIWPX5Iy+tKFoe66NU&#10;VomUKsfuCo61jREsSmg1OnXzjTfVt2+nu7i0+n5eD3JjqcQBY3mJcwsNjHVMDFULFXDNrsyN4dxC&#10;g/PtlF2TY/haY4xl21ANrX1mllvMNFoE2iMzjtw6qmHAWDUiCjwCr3Ainp5bQkqJ7xXJ8cZZhmol&#10;xioROItWitr4GKdOn+fEuXmmtg1f6Hpc0bKd4/TcMgvNDtuHK1RL/usjnf0YiazXY3Tv3uCdf/9X&#10;3v25X/0Hx3rLjSU2n+SxdkrHAAOiNcCbiGyty5xy1vZS0nOvLL60PBqPjighya8wFddYi5WO1CRk&#10;yykirBRDdQ0ILYnHS/QWu3TmOkglsbml2+oQjkZURmqYbo5NDaLiEY1FZK2UvJOjQomzgjw1BL5G&#10;Rx6dmQ6mZwhHQ/xqQNrJMKnFr3g4Z5FaEo+FyMgj7+Q4CyrwsEB7poVJDGEtWlV1ovEILyzm5llh&#10;yUxGt9Em7aaEYYxCXVFhKNAhqU146OVvnFtqzk2z+TieNzpYcLOyof6Rt9177aGxqXulVIFxDicF&#10;xlmk0DhxoRAlCjkEIYr/b3Fo30dXYlSthBMOmeV4sm8UdoWPxgiHU8UC/3o+hRACrYvSVZb0MMYi&#10;pCDwvII4ZBkWifY1OgzAU3SMgSRDKw9lLamzr91wDLRcTlApURkeKsJF8wwhC08U/VxX6UCK/nGg&#10;ioXVOtcvORVzHd0Vnnpr1S+hBM5CbnJkDlIpfKEQwmGVw1XCQsxa7rBa790EiiLd3HkS6cAhxI07&#10;r7r9o+/54CPffPD+E2vULL1hkbaAM+32Fm9XiE1U09VMufqunYdu+bG//Na+zveG1bKctYzWSnha&#10;cWZ2icV2Qr0UUfKLGIxmktLspmgcU7sm0boYeST7YbWj1ZBqyWexndBLc8qepF4KKEc+y+0e5842&#10;GC7HTI1UqUcBy92iS7ASaYZKAZHv9TPgCjXY8zx2796OSXu8eHaOOAoIVTEVIHfQbPcQzrJrrE6t&#10;FL5mJesiVcsYkk6bQ++9d8d3b7315uNf//qLOFqXUCjFG3htGWBAtAZ4AxSti0LvFpdnlhvd5a4U&#10;CiHlFcfgOWPRniKsRTSnl2met5RHq6up28rTREMxaSctuql6hqhSIiqHSF+iQk2ynNBd7OLHQZHB&#10;lCUgHFE9JuvktM62kFIWv1+TZO2cbLmBE+CVi7DD7nwXv+ZjLZhGQtpIi5l6gUJ7iqgWkfUMKvZA&#10;OKQSBckqjC7gHN2FDu35NlE9Ioh9Lsc1XX918XTAQnPOPPfKY+eMyZpsnTj/RmdorTPC12u1YDyu&#10;74jQXu4MBoFUxQy/Iv/H9U38Rf4PQmCsKfJ9tCKIS3jlGOl7+NbiUXhRrCvGUNtCmgEhX/dAaixk&#10;aVrMdRMSpYsQUGsN1hVqklCqiNi3OSrQxCM18uU2ttND2guBAq9tQXeUx4eR5agoISoPzwjSNCMT&#10;xXFb3Enkxed1F976SgL8q5lksrHEWAR8FtUtm+Y4YfE8XTQtSAGBRqkY2+rhMrMpixGwOs7HSPBy&#10;izUGJSWx9ktc2gx/JeWmi6JD+s81suuuO+/efcut9bTdft1K1sZzKjeWahRQ2rmNxXaXVjdhLjUI&#10;HL6S7BiuUC+FLLW7TC+1GCmFBFJjcRjr0FIwXrmgXNr+jVW73WN6ehZ/+xjDQyV8TzHuxRd+D4fp&#10;q1FCCjJr6Xa7jFRiRsbGaCcpS+2ULMuLUrKSbB+qUI0DlBJvCMlae7yYLCOoVnnLz/3M288/+9wT&#10;7ZmZBbbORxuY4gdEa4A3AcnaqnvIFuupNcbmK41Sr+ru1FiLX/Ioj1dozbZYOr2IH2uU52EzS2N+&#10;iaAcMLRrBN2xdOe7q0nPuqQBS9bI6LY7yCLpuuB5viSIQ3RLIrQkbWbknRx/KOybkR265JEsJ4XP&#10;KIVe0sVlDhUqwlqAUKLweIii1BUPR3SWO8wfnyMIQ7xyMWjYJhaTGsJaTDQUF34fc3mmJV3hLzo1&#10;czxpdZeWcC7bgtS+0e3YF6kM28a3RXXhTSbK+oHv4TlwxuEji/l/qwuKxXkaa3L8fvmQWgz1mEQC&#10;eVIYzFbvkwszvVzzua0GKy0qL0zlPWtInCP0AwLTL4GEGpt2cS5HdBymmaEzh8gyyLPCjI4C3yf3&#10;/WJcjSdQoUJ6Ek9rbJ5jbIbzJbri44SjlfTwnMQHnMlwjsKfJIoB1Lk1WIryn/A88BTOGIL+dmiZ&#10;FF0r48cBTjhSZwmEJhOOTDiCKEQpRa/VJut0kRZIDTK1eMYijSXKLVZIskCTeRoXh6hyiPQkwqX4&#10;LiGXHl0XEiQpUlicFoWnx4F1klyCry9U8yx2TdmpGHAt9k3QnZ5HNboEViCUIlWC3OYI5/CEQniF&#10;x85KSYiPyTP2VyauuuPwDSMPP/9UY8OivNY7SGnPnosOrPbxE1uNdfIArzKx7bqbPvqjd+kwFN3L&#10;dC5e+vQR5A6sKy46Yu2Vqp84VynH1MolnLOolZR4W9TuYr8oI8+3ukwOV4r9b1diIi6cZkoK8jSn&#10;m+WoUonUSbrdBE/rVWK1FrIfqbHc6AFQDgOEc8SeRzzkYymiJfoTlUhxrKa1urWykkCL4n2/FlUL&#10;IGu12PvWt9THr7vmhuPnzz+BcytDw7eM7RgQrgHRGuDNoWptTBd2ldJQZbQ2GVpjsK+2JGMdzgn8&#10;UkA98EhaCTYxmJ7BZAZfBoSlUnHNFsWsMJeZ1euCLgXoyMfmBpsbpKdJl1N657uEIyG64pM1M0zH&#10;YHOH7Ri8IY3wJOlSj2w5wR8Kkb7AGYUOCvO7s65QSTJDlmXginBBT2uiUrR6UTXOomNNabSEDr2i&#10;PHTFd6duJanaCSm2Ug2/F0rWRkVLfeyDH9l7zc6rPugjw8vVEISzSASpyfFCDx365DjEihvtEuUq&#10;BCgD1ooiwBMBiSUEZGbIhEa4HDHXwrUceSNFpwZf5WTSkUuJCgKEcJjcYJIuMjdIITFZMZw4KEd0&#10;yinKk/iRj80dvaxLqD1qoyP0ltpkrU5xV+ApXL9RVjuBkxKL64evgsmzosPSFkZ+rxITVMsFfRQK&#10;GSpSm+GkQClFttAkayeoniUwElO0EmAUJFJhtSKRDk+klGgRdjxko4e1CuN7+LUYUSmjI03Jk6TG&#10;gLOF6iGgZy2+U8ROk4tsi37ggjRa5/DjCNPNMUl/NFE/lgJrcbjVsNZihbXFeCRrpXV240zOjaOt&#10;XpViCmjp+7Xd99x99+47bh/rNhqvKSwqd4LcCTzhGNY5NS+npgxlZfGl6w9SgsQIWkazbCVLmaaR&#10;K3pWFK21skhdH6+WODO3RKB0MehZru8IVFJhneXE9BwWODg1xtxig1fOzbNvxyhaKfI153qROQdz&#10;y21mFpbZOT5EGBQp9YktVK+SNIyonLqXU5GOWFt0f6ClcYKulTRyxXKuWM41LVt4GwMBQry6Ue55&#10;mlIeG5PXfvgHbjr/+BP3txcWG1xB6v8AA6I1wJuMfCntecPV8cmpyq4hZy3GmVf/JP2EPqkk8VBc&#10;LAAIeo0OaIcKNMIJlK/wIo+0mYCSBJUikkEoQbqY0F3sUNlRIxoJ6S706Ex3iguggmAkRAWKdDmh&#10;dbbZ/7nArwXokkdrZpluq8vQjlG072GMweWW7kKbPM0pjZSL+2glCUohzjqi0bg/GLm4PtlXI/+L&#10;4sKbZQl7R64Kx4Z2jJ+ceckrJv98zy946zxa9UrVv25izwEFgeqvp5e6pIt+16HzJKymnvdN76aQ&#10;NC81ClHYYnByZixCK5T2MVmGQiBzQ7rcxnYSrCkiG1Lf0MlySlGIzDPyToNAKkoyQKiiWcGaDpIc&#10;Rxe7vIxqVEkjn2QsQpXDItfKCog8XJbgkkLVFLIwKAu3YhDvl+VEYTyXUiJt3/geeITVMrYckuQ9&#10;MDmhCvGsxLa6mFaXrJNA7vqlyxxjcpSUhP2E/cwYPOEQRmPzCpBhRYYXZKC6NJoLZE2IK0PEw2NI&#10;XyKsh0oNUjgIfIRUxSgjuwXP6p9TFgiiEBGnZMYgbTGjUrrC44Va6QYumlf6Yg/KOs+Lo7XKx1rz&#10;9MpL0F5YvKLjq/8cfnXXzptu/JEfeYdWHr20+apIVtIP8hxWGXujlN1BwqiXESt3wQ3ZJyJr53Dm&#10;QMdKzqceJ3sBJ3o+i7lGSke1HGKpc2Z+mXaSMDlcwVcK04+aWO70ODO7hBSwc3yIWjnEU4KT0wu8&#10;cHKW7WM16nHQv68opiVML7aYX2qxfbhMpRLTNhBg2e1n7I0SdvgpNc/iS4ukyMUvUu6Lq97KDVjm&#10;JI1ccjbxebkXcSbxSazAE6CumHAJ8iRh5223TFYnJva0Fxaf6xOtlYy+tUPDB6b4P09ESwg52Dr/&#10;Y2Od1Ox5YW1Hfc/OkdK4znrJa4807i8Orr+49u8R+91adtWn4tcDnHL05rskCwnC68cNZBbt+0gK&#10;n1g4FJGXihwj7WuyVkbaSfCrAX4twCQG5UlEfxSM9nx8WTxvupTgLJjcIH1BabiMDv1ijEt/Dh+m&#10;8OoguXhEyxVtxOIzdpMuw5Vx9cGbP3bg+MyLu+bmTk1zsUn1NW3RS4SVrlOzRiv1cFzF24XBU0pg&#10;LpNMba3FCdDlEi72SaRFCY2ztiAsUmAuIYsKUYxBkf0hy+iCzPTmlxGNLpGxmDyhJwRUAvxtVVQ1&#10;JCmXkOUyQTXCyP6bdyksNWGhjWtLuss5vdll4nYXbSy988uIToqoV0iEQGpBWK+SW1GQozwrPF9S&#10;YfsGdu3A9MM+PeWRuQyUJKxVsHFAYgujPxgslqTVgYUOXs+gnCURhk5Z440NE5Vj/IoPZY0uB2it&#10;SbBIA3o5IVluoro5+XKHZG4JOjmRlOjFJqaZo7bVcNWAzAOVW3RuyaUjcW7LdouV0pPs3wToUkSe&#10;ZJg0xRMSl5lCERRFqUz1f9c6h5OghNRD1VrE+hmjaxWtzX1ay42tyoY+SlXHDx2+e9cdt40l3XYR&#10;KHUF/izjBIkVjPkpt5S7XBUllKRZJVHGCbLVDy4uOm4FEEvL/ihhf5TQyhWv9HyebEdMpz6lOGKv&#10;r5meX+bI6fmCkEtJnmU4axiuRoxWyygpSNKc0PfZPzXO7HKLc/MNphcV2vNw1pCajFBprtoxhheE&#10;CGu4PupwXanLiJ8RiIL85k6QWbFKrDaSQxAoYFgbxrwO15W7TCc+T7VLHOkE9KwgkFcWzJ/1ekSj&#10;Y8FtH/mBG749O/fo4uxsZxNVK2eQrTVQtP6ckI9XU4L78/jZxCZ3qmq4tm3fzTvvuCpSEXNmeR2J&#10;eM0ymS1eQXkKrKQIEV8tsxFUQ7zIJ+tkOONQvkKFkmQhIWkmiEAilcQL9WopJWk0SRoJOvCK0NKV&#10;jCEHNi1KldF4jAo1pmPAWMIoRAf90SnWIr0i4NFmBh1qnHz916acnHanwXsP/9Dksbmjb/uDb/76&#10;sV63tbxhkbv0Avfa1SwJqKAU+ZHSFZPn0qGKWAGx9dFrnUOEPn45xgRFcGPhmCpKJ7afmSa2egJR&#10;dHQK4Qr3VjslmV3A9RIsjtlAo/btZmhHFTkUYz2NrxXOgCTF0UIbWTQ/OIuolfGGhrBWoLKckplC&#10;zzbpHTlNPJcRLCZ02ymMVvFG66RZiq6XENYhl4rhz8a35BJk7ghd8dxWFGNvnBCoUogsR1gFYEny&#10;jDAXsNDEzTXIewluqIIYqxFPjVAbrxXjd1TB3hwOYw3OWpT00FIg6j7+cIUMh7QZ5WYGZ5q46RZy&#10;qYPttMnOzZMlMW64DIFEdDN8JJ6v+0TJbUnkJUVyv/Z1YdxvWFxelN+LuA7XT/Vf5SkgBDfvPnDz&#10;B9/+rsc//42vvMTFkQAXbgCWG+JtP/ax1Tdw/+/+wWZE3gP0vhuvv+a6H3jfbdLzyDudyx6gDkid&#10;QON4S6XFrbUOFWVJjKDnxBVfiN1qubH4dyAtN1S6HIh7PN2K+G6zTK489kyMFgOk3LoKbP8GkNXB&#10;0Cs+uPF6hfF6ZX03KJC7ovS8J2hze7nFzjDDOEHqBN0t3vdmPzV9ErkiDU/4KdvDlENxwANLZc5k&#10;PoG0qzNBt76WWrwwpLJv/9TQxLbJxdnZs1y60eHP4xo1IFp/wQiW2OR6sZFgiT+HpGtTkiWVjm86&#10;8Labb7vq7l3d3krDnHwDtqZDOIEXegWBanVRvsAvhX3jqENHGi/2aM03mT83x/DUKP5QQHO6gZ01&#10;xPUY6UvyxNBb7CC0pLytQt7OaGcWv+ojpSTvpnSXuujQww89Fs7OY6xhZOcYXuBdGH+iJdZC0uxi&#10;jSk67MSanehe+2dOTI8oL/GBwz98/eNHv337s0cfPMH6VuyNrfW8TsK1riNscttE7CTaSS447C7x&#10;7EIp/DiG0MdpB7nDJhme52NF4W/a0qLlwGlJLgV5bnDNFnqhje6kZL7D2z1BcPU4piZxRpLnFk8U&#10;H7uXz3OueYrcNKFnEQR4Xky9Ok6tvA2kxPc9rANvVxV/bD+c72JOLpCfmsGbWcKlDhF7iHKICn1y&#10;rbEmLUrQVqwyfaU0Dks3S1DlEn61hJHFcRkJD5dl5PPLZIsdkJL48C68QzuwNQ9jE4wwhYm9TyYF&#10;AozE5AKtBMLLQeYoNMopcD4u9nBXx9hD20iX2tiXzmJPz+GmlwsD/3gdQk2316OXJUTepdPZpQMj&#10;+5OhyyFkOabRwe97j6x1FA2+hU/LSYHtx6vEfhhdkmT1j5DJ0fGtiLxacwx7Y1dddXDyppt22jy/&#10;pJolAENfxfIy7qo22R/3sE7QNuJ1yy4GaBuBlo7bam12RgkPLlU41gsLBXNNWe5SebIbCa4DulZS&#10;UYbbKy2uK3XwZfEz+wbIRYkrGn32Rj3GvIwHGxWebkcYwLvEtMiC2Eu8qe07Dt1yy95jTz/zDBd7&#10;tNal/g+W9QHRerOSrM1KPZsFTq58XXm82e8gtioFKEAP1ydvfuu+d90+Hm0TM0tnLj3E9lLPbmHV&#10;ILIySw6DVIK4HtGea9OeaZHXc/w4KC6YmSVp9mhMLyKERCsPHfmUtlVI5ru0zjVXX0SGiqgeoDxF&#10;1knpLRcRDkIIhHB4ZZ9wKEJphdYe3ekuDZYojVYQniy8H7mjt9DF9nLi0RJaKlyyxpMlKWbayVdH&#10;owUCi6WdNNk/fti/6+B7bn35zLNP9LrNJze5IL4RqpbYoJCpt990x+S+XXvfLY30LzpaN1GkdBwh&#10;4wArHdYWyeeyP3fQKlGU4LZ6cSlI0hQlFX5maS016PZ6xNuGqRycwk5WQTkCK+h2DY3eAq/Mf4sX&#10;T3yOlDmsCRAixsoezraRLsfmUPbG2bvtLeybup2R2lUIr0IaQ7a7RDw1ROnlKp2jZ2lPn6c2PASe&#10;xvkKqiG2YZA9g6+LeIREGrQt5iFq7eOVImygybH4xqFSg5ttknQ6ZCMlStfsxe6usyAyArqUFOQm&#10;YbmzxOzSKxw79RhnZp6iZ2fwwgzhZdiOoCyn2D51HRMTtzAydA2xP46Ph8aih8vkt+7DDJVJXzxH&#10;Mr2I7Fn88Rp+HJK4jC3rs6I4n0SeF4G9imKmYRiQ9TJcVnRWrpAJIeWaMjgIawmV9n3P02mWyUuQ&#10;rSspTeup/fsnp2666cZ4dDRweXrJA9c4QdcIdgUJ7xldZtzL6VmBca+dZBVjwcQqQRI4Mls0F4x7&#10;OR8aXeLhRoVHmmUSKwikveKTa6XJsWMlk37Ou+oNdoddelbStWLDorDyPvrq/Ks4hftDBugYSaQM&#10;76wvU9U5Dy5XSKwk3OI9O2vJ05Th3bt9M7VjR6lcLrVbreZlFK0BBkTrTQe54eKy9mcbb3qupGX/&#10;zUa6Nusg8oSQ8S373/62t+69Z1+7u4zBXkFI5wWxhBxc6oq7W1V0fxEUnWgr5MvmFmElUTWmt9Aj&#10;nemRhyloie2njdfGhzA9izEgc4MXeOgJTd5OMZkplKpKQOPMIkm7R333CPV6THe+U3izYg8dFuNh&#10;TWrwPJ+hyWGcgmS5B5nFZQ6bO2QgKU1U8Kthcee/sodzC6mDXuFOdv2oAaEE7grJVmpS8jTh3dd9&#10;5Kr7nv/T61849ugLXPBSeBTCxMqdp2PrZfZK9uU6hXKsPlwzAi20xGVi667B/mfxogDjSXKKzjZp&#10;HVoqhLMYJ1dHHG2uBIDva1yrR+/sIjLPKe/bjnfdFGnJL5ifyzg99xhPvvx5Ti89SjubJ0kdZIqh&#10;cok4gNTEmFxiXZEG37YZT52+jyfPfo1qaSe37v059u+6llgIrAa3b5y4XiZ57CWSRhsdaUQ5xJYD&#10;bC/B7+R4ucAGip50uDRHI4jqNWQ5piuK+yJhLabRZiFtEe2fZPjafaRa4Lo5Q77AaTg2N8OTL/8e&#10;s4v346xCCIOuaEIRk+eCPNc4lbJozjF/8hTfPfZ5omCMAzvv5PDe9zBRvQZtZWHEv3o7sl6l+/RJ&#10;kvkWckmiKBH64jILdb/7VUmU72FtjlKF4tdLU+zqxcoVMql1RSzJysXLoaSUGyMdNj54aakwxD/1&#10;m78ttrpWmGplKt4xudMPQrKtQk77F8Weg51hwvtGlhnTOR3zWhQhiZIrTR0W58zqVAMpim5RRdGZ&#10;mViDFo631Zr4yvLAUoXECvwr8ECJ/kmYWMmuIOG99WW2+Rktoy6Ub4Xs+5b7DST9ZiGBXP//rLks&#10;8VrZBqmVeNJye6WFcPDtRnX1Z5udcAoIh4b4o2efHd+5a9fIC889t+B5npdl2cYg2gEGROtNq/Rs&#10;vLjISxy4dovHm1nl2nT48NjIzjvuve4jt9W8mphrTKOEurItljlc4goiMq4Rkz56ykMMaawvwJNF&#10;koMBUovsWOyiwT+bkZ/qks8mmMyhqgqvWiSzN881SRptvLDa75dzeBUfXxTp23makTQTsk5G1k7x&#10;Qp9wOAaKdndnimT4tJOQdVPisZggCsiWsyI5ekSjpwK8XRF6zMP4YD1RKFhFKiayA24xJ59OcadT&#10;3HxelNACAZ64ZEDDyhzIVrfBruoe76Zddx48fvq58STttFife7PSIWRex3GysQwsJMKrJAilwEqJ&#10;JwQGixNFbpPqh2wmLscvl7CxBg3a9p9Oq9V6psKihEduDKnJCYXGSEde8vGToiux08vIF5fwlSM8&#10;dAB37SgtmVLGsdQ+ytee/G+cmP0qQ3GFIXUj9xx4L4f3vZdOd5kXTn2a0zMPMTt/Aik9nFZYmaK0&#10;w9MCz2iy5km+8MT/xMSpG3nrtT/BrqHb0DqDsYj6vdez8Nzz1J9doLNjGDVcJhqqIHJHt9klSUFr&#10;hWehG4CtaFSe4KQiF4JsZgHZyfFvOoi/fxyUQQPO15yef54nXvqPnJt9GiEtngoRMsZiMGkLJTQy&#10;j7BpytjQdraNvhtfVQCPmdkjHD/+Jzz30h+ye8f7ueumn2I8vooeDraViaK9tB8/QXe6QeAkcqJE&#10;oiXdLKWaFkONcwGBUCRZhlWSoORj8hzb6RaG7XJQ9Jf0OuhOjtCaXBZNCUJJBJZYSHLh0FIFlbjs&#10;9ZJEXErNytYPl95U+fbGRg/627df5WtNYswFf+QGVSh1glFteOdQgzEvo2vlq+qtWQlMLtTERVq9&#10;OTppg8wkGDIkEi0DAhUTh0NUg1ECr4IVxTzP20sFcXmwUSZzAl9ceii3cYLECXYGCe+pLzMW5LRN&#10;caMhhYdzhm7aoJnM0UmWSbI2uUsBi5AevgiIgzqVcJRSUEdJv4jYcOayZ3VqJYFw3FJtkSB5qFHC&#10;9Df4hosLJs8wnQ53f/SjU+0//dLkC88994pzbiPJGqTE/49ItP7l137qz+2H/3vv/s2LFq3KUKh/&#10;+tfetnvb7tpbZ083j/+H//nrz6e9fKMfy3KhFm7WPNyar+sI17/82k+5P8PPxmZ3qErr+Ppdt7/7&#10;xh237mv3WkXA46Uuh/0gU9criIe6KUZfFyG2e7hIIbToG3TdmlwA10/vFigLKneo5TLe6Qz3Yhd7&#10;LMG2LTKSRPWI1nSTzvk2pfEyUhYz3KSSZN2MxvQiQcknqkd051vYzFIeq+CKqb9FOavdozXfIIhC&#10;tCgS4P0bYsThGLXLQ9bUqvldOddn0f33KgrvjiXAtzGyaTAnErLnutjjCXQshPLSvicEmcuxac6t&#10;e9++/0TnuesfePirZ7i4Q2jlwnjZbK1/+bWf2mx/XnTsOrey0VfSlLio7dBYW3x+JS/ZLeb6qo9Q&#10;BRE1zuIhIcnoYYkceLNtet0U79AU+uoxnHSUEJyd+y4PPfl7nG8+T6ArjFbu5O3X/w2GSiNY2ySO&#10;a9xy6OfYMXEr33nqP7DUniGzHcgVSgwBhkQuoSPLUD7J8sIzfOPh/5e7rv1Vrt5xF1I4tGcYveow&#10;nfZxxOwSXjlCBgFOKkxYKCE6d+S+JKqWCZSH1ZJEQbzQpZ1muP3bqO4eRijXV026PP3KF3ni+U/T&#10;y2fxvDLg4aRGEvcHUXs410PgmNp9Fbcf/gm2xTcXJXIU3XyOx1+q8tSLX+Xs/H18+aHnue2qn+fA&#10;1D2kqUNXI2q3H6Dx3GnaZ6apLQn8oTKh03QDgzYQOUXuLNJTWGOLzCxZ5L/ZvnIlhChKhXLtAJzL&#10;3mSJTa4JAIwsNS5nNfDGdmzfUR4dDbMs2/QqsWJYj/vK0qSf07PyisuFUkik0HSzJvOtk8y3T9Hu&#10;zvdJjSxuAlfyQJ3DuhwhIPIqDMU7GC7tphpvIxCSm0tNEgOPtcskThBsQbYchW9qwk95Z73JqJ/T&#10;NaqI3nCGpfZZZhvHWOycJTGdC0Swf+5YVyhtRXk6ohwOMxrvYqS8G9+LsS67dMRKn5iG0nFzuc1C&#10;ojjSCxGbxT84gVISNTo0cm5xfgjQeZ5vNlpJvkalfICBovX9Kak1F3tSSDEUV/yf3HPN6MivffIj&#10;355+Zemhx7524oVnvnO60V5O8jUKVr7mYVifZbKOcP29d//mnwnhWlMCXXno/oLv791/zVvvvuYD&#10;N4dEdLJWEYC49coLvWIGmz4c4r2ljNgVILTA5SBMUXa7UGly6ytV4oI5W45o5LiHuCHCHkvIHmxi&#10;X07QnqYyUaV1vsnC8VmCSoj0isHQaTvBK3lEYxU8X6J8SWeuS9ZM8fp3+HkvI2tnBGFAPFTCuzZC&#10;3hyjpnzwwZniQWY3GN/XvlfXT0MXuIpG3aiR18a44wnZA23yo92CfPiX6JgSgiTrsnfs6pGrth/e&#10;/wBfjYAuEPRLh9mG8uGrDTLdTIkV1tn1b6o/2FtseHYhZDFy6HJt+cYilUKKoryojMXPIQsFWbcH&#10;3Q7lvXvwDk2SegYfxZHT3+SB536bXm8a6xqM1W/h+qt/kFIcAxlSxKtvf1v9Bq7d93P88Rf+Ndt2&#10;aCrDlla7Te4ChKyRuTaBWCaWQ6RJgy898isY8/9l//Z3gbD4FZ/oxt10H0owc8vIehk1XCKZ7RLm&#10;AmUcWclDDlUgL9Lf/a4jX2ji7RwjuG4KEaT9mXWCbz/9CZ4//Xv4no+0JZyTIHNS00WKJr6OUECv&#10;a5nYdpDbDv042+IbyU1WkB2lCPQoB3f/ZXopPH/qj2l0z/LIs79Ju32emw/9SHGRiBXla8dpddok&#10;C0tEpYg8z5Flr/BXpW51tI/UcnW4+8oIJeeKmw/pe9gku+SR0yffcsPxwhUITOvU7/r4+NDY9u3b&#10;wloNmyRFbtmGX85cMTngulKHq8KEzBXE68pIlkY4y/nGEU4tPUs7WUApn6FoO0PxTsrBKJEu4+sI&#10;6yy9rEUnX2Kpc46F7knOLL/A9PLLjFX2smvkOqphldtrXZpG81wnIkegNpjNJYUnq6py3lJtMxkk&#10;dK2HUh6t3jynF55hvnUKa1PK4QjbKgeoBOOU/CECXQJRqG69rEmjN8NC7zSN7gyLrTPMNI4yNXId&#10;I+XdhdJn80teWlMjiYXl9lqbeaNZynQ/D+5CzLyQxU2sC0IPzy+xeaPNIB1+QLTe9GRLAfrk8/ON&#10;7fvqZ0vV4N7aSHRTqRr8yMTu2gO3v2/fY09/+9RjR5+cWZh+Zbljcpv2yVXWf6wlXVsSru8j2RKb&#10;fT5AK6WCG3bfet3hiRt2ZCYrum8uEQVAxyKHFPLtVfQtJUQAJBbXvcKPssJsXJ9qUHRHiUMheneA&#10;fbyDeaiJWnRUJ6r0Wj3ytsF0MvAclckqXskv2uuNI6iW8KKQZKlL1i4uYkpJwnqZcG+MvqeKvD4C&#10;VShwdF/FVnOs9ILjMorBy4divF0B4sEW7oEmtudwvrigSV2kamVUZJnJ8p7du/devffE8Zc6QI8i&#10;YDBdc5zYNdf9y1rYL1U+vKBo9XkSrhiOvEKunMVJwFMIXxdK46XMZ0pdcO8iyJ1FCUVgBWknRe8Z&#10;JbhhG9YDH8XszMs8fuwPmXXPUi+No7sBQ9EOtpVv7vNS0/9gywgCIESbiMe/tcxjjz7AVQdC3vLO&#10;nUwdGEYEMc6USfI5Qt8hXQXPpHzriX9Bki9x/b4PFotQyUMdmiJ77CiREaS1gLBXgpkGqXOouIbQ&#10;kpwcIxz67ALecAl77QQECojITMpjL/wux6e/hlQRJq9grcHzLUoGeFJhTZulczMceXaRRx48xU/9&#10;5Rv4obfciMOhlMU5S26X0LJEPd7OSP1qgukaSEMrX+ShV36fnkt56+GfIXQGgojw2p20nzmJv9wm&#10;GwrRWRH8mmhHYIuZj0YV66XuZ2QZUyTUCyXwPI9ESly+dZewc5uT8o1Ea3TH5KXK0mp819REfXJi&#10;THgak6YXvU7eV4amgowbKh2kKMjrlRzCWvpkeZtjc48xvfwSZX+Ew9vey56hmxkv7UWI4JInazOd&#10;5fTS05xYfIzpxgss985x1dhb2VHZzh21Hgu55kziU1JuXct44gRSOG4sd7k66pLYACU05xtHOTb7&#10;MJnpMVk5xJ7hO9hRu46SN3RJfpqaNvPtE5xYfIxXFh/lhbNfZ7J+LbuHb8LvD50XW5Uv+wvIuJdz&#10;fanD/Y0KmRME4sI8VQeYNKdUq7LjwIEx3/eDNE0Vl+4qHWBAtN50ipYE9EuPTfduvGfn2bgSpELg&#10;a0/uqI3GH6uNxh+b3FN7/Lb37Hnk2QfP3nffp1880m4k3f7Cma5RK9YqXYL1Hi77fVK3NvrO9JqH&#10;Pzm1b/e1O267ue4Pe8bml0i1BNo5aneI/4E64qqgIC6dV9dpI/qdjGKNc8A6cE2L9ATyrhJqt0/6&#10;pWXcSwlRNYbRNdzDrCcFrp8kH42ViKSAvGjrl/t9vPdUERM+rmOhW5QUhVjT5nehYahQCC73AayD&#10;Zo4IBd47K9gJTfblZdx0CqGi31u/XgxyhkBF7B3dPzY+Mr7rxPGXXu4rWkH/GFlLsthwjFyJv2Lj&#10;xVRsJFobk0iEkIWpWEnw+/lhlyJawiFt/45BCqwUxQHd6IKvsLvHyHzwcJyfO8E3nvp1TrSeJSyP&#10;IKzEZTGhrRH5irQHWiqkdiCqZHmG1obYG6IeVkkWOjx/f5vnH1wiHre854du5Ja790KpQs+0gBpa&#10;7iC3izx15NfZM341w+UDmFzhJiqU928nOTOPrvmoKEJGOakomiSEsCS+QrcSTOzDgXFEKaCQYjUv&#10;nvwCz538QxKXIWQVEAQ6IFCWrNvihSeW+PaXZ3n5+QYm6zI1VWdqeE+xhVOBUxrnDNZUcb5ECRiv&#10;7yb2trHUOoMMAlr5GZ4/8TkmSvvYt+Md9Lrgj1SI9u+g89QJQlnG5HmxT6TE5TlCS4SzF8Rgt6G0&#10;G3igV2ZYbu2C6h8Xl1x8o337tiRZgBzav39badvEqDD9WYxr1FABZFYQCMs1UZshVZQMr8SX5auA&#10;VrLIkfMP0OotcM2293DttvdRDkaxDk4tdXjs9HGOzC2x0OnRzXMCJRkpRewZqnLj9lH2j45xePxe&#10;Do7dw6mlJ3ny3Od47uzXScfuYN/wPm6tJSwuKLpWEvXLcSuBowfDHteV2kU50MGpxad5Ze5RRkt7&#10;uGHyw2yvXIOSHs7BQjvlxOIyJ5aaLLR7GBxl32OiErN3pMZUtcxk9Romq9dweNu9PDP9BV6ef5Be&#10;1uDA2J1EQZXU9LY8ma0ruqcPxT2OdwNe6QVYWVhIL5RLLUp7jF+1d2jHnj214y+9NM/mYbQDDIjW&#10;m5ps6RMvzNlOK20NO5cKIfy1v1iqBTeXasHNE3vqP3zrvbsffezrJz79hf/y1FN9tSLd8FAbVC67&#10;hni9YerWCnG7lErXLxcGQBiE5dpIbeqa8WjHdl/7dNP2FrdZDlKH2hPi/1AdsSfENQxk7rKnsgO0&#10;EHhS9NUQR+4Mtu8PLWxCEt+TSAd5D/KdHvpH62RfaOCe6BRbSV/udRy0+uGNd5Tw3lmBksQ1DZ4T&#10;KK2KO0FnMdZhnMP1gx61AE8Wo1py68j7pEtsdYT0HPggryvhR5rss/PYcxkuVhf9kaDw0KhOUBmO&#10;RyeAqK9mrRwPdgPRWuvzezWEa6uaUT8wVq56RIqkeIHQEunpohaxxaglAaQYNEVGkwWEJ8mzHNPr&#10;4u8cQ4xWwBl6WZOnz36Zk/lDxOWY2OxE0KBn5+m0llhcOEt9qIYgwFmNI0epHIFHc7nFqaMnCaQi&#10;KntkuSNddHz2E8/zwndbvPfjuxierGAx5Mbg+QFZT3LfI/+Re+/4Fcrl3Sgc7B2j21gmbnQIw4he&#10;0EEpBYHuh3sq7FIXd2iCfEeN0BmU8Di9+DWePfFpOr02XlQBkRfmfiKmTyzy5U+9yIuPtwgCj7FK&#10;Tm56zE+f48zJ+X5pz5DaDlgPpfqkXAmyrIVwBi0tzkrq4Q6ajZM88Py/Z3T0JsqVGjgIhmLysTK9&#10;xQb+SA0fgUtzusIhc4NW/ZmNq35CVudQSiVxWiM2UZguo25fhO3XXsu/eP+Htgw13nb1gWpl23jF&#10;pGm/6WP9uW6RjAcp++J09eC+3HnrqYBWusiLM99GOsW7rvpFpmo3AvD46fN84uHn+fqxM7SSjDTP&#10;6WU5oa/RUhZdeFJQj0LesnOCH7/5AG/bu53dQ7cxXt7Pk2f+mKMLD6OU5erqQU5HiidaIUYIJI7E&#10;CoZ1zvWVNnVP0jGC04vPcnrxaa7Z9h5unPxBfBUD8PzMIr//5BHuO36WmWabdppjncNYSLIcqQT1&#10;yOfWHeP86A37ee+BndTCSe7a87PsqN3Id099ipfO38/ByXsIVEhmsy2vmdYJyspwIE44m/mkVhCu&#10;Zdj94yseGSnVxkZjXnppY6zDgGQNiNabGqsXlV47k8tz3cbkHrskA1Xe7Je9QI2PTVU/9J6fuPbu&#10;29+779Env3XyD/741x97dA3hStYoXCkXPFx27Xn1WtWtTcjVxrvWtXek3ho1JaoPT+wbK2+/qe6N&#10;jBYNd3Z9Cnw/v4cM5LiPfn8dsd3H9knW5aYzSSHwpSR3jrleyny3y3KS0s5yetYiAE9IQqWoBZqR&#10;csiIHxJ0JGrIR3yoRibBPNUuRlr4csthcK5bRDHoO8vo91RBgew5AqnIsMx2eiwkPRaTlE5mSPud&#10;QJ6QxJ5mKPCohyFDYUDgaXJjMdZuTVszh3M54iof9d465jOLuIZBxPIiSpT0OlT8enzbTW/b9ehz&#10;99Xn5+aT/nERsz5UUPSPk7WdiG7jMfJ67iIkFAnprt/+r2VflNicWhZ3A45cgl55OwZcL0WOlFE7&#10;hgubF4pzi0c4MfdVfK0pyRh683jlmHZT8aUvfJHW3C4++pd+AudSnLBI2ewfioJnHn+Ip555kEo5&#10;7BPggFh6WOd4+alpkk92+bFfvBrla5yQGE9jMZxvHuPl6Qe4dt8E2gaYQFHePYF4ZQHnBEmo8ExB&#10;6I3JiXJLL/ZwlYAIhXQ5xnZ44fiDzDdeIapU+8ZmjRaS2dNLfO43nuGFJ08zNFItZjp2DdovsdxY&#10;4MmnHiHrtvCiEITA0yGir5D1ess89eQjHH/xZaauLhWDujNNvTpKzyY8cuR3eMeNP4UWMcQ+wY4x&#10;lhuvEDuBcEXjAb7GJhn+Cll2tsjGQiCkKv7tqULRujwVF5f5N8O7dm5lNxCAqm/fHsX1epDmOWqD&#10;ty9zAiUse8IuFWnIrqBkqKVHbhKOzz1KxRvlLTt/klo0yUyzy7974Gn+04PPUAsC/tqd1/Leq3fS&#10;znL+5NnjfOrpYyTGEuqijNpJM/7kheN8/ehpPnB4N3/vnpvYO1znLbs/Tikc58j8tyhpnxurhzmT&#10;WM5nGi1ACbg66rIrzMjwmWm8zGzzFW6Z+hiHxt6JQDLd7PJfHnqW333iRWbaPWJP40tBqCSpsQS+&#10;5P0Hd3LPVTtIjeEzzx7nlz/1dW6bGucfvfs27t63nT1Dt1LxRnj49O/w8txDHBy/Gykk1tktyZYA&#10;dgUJIyrmnPEuMtMb66jVa/7IyEiwoWQot1C7BxgQrTedsiUBtTjTXk57+YIXqKlL/YHSsjK0rXTP&#10;PT968NYb7t75yHe/+srvfv4TTz7RJzcrC6vqky3RJ1srCsZqQviVqlsbFt3N8pQ2HQTbX9lioDQ+&#10;Mnlg19jevUPhUGSt2fxsTyxUFOpdFeQeH9dziMspWULg9ReFs60uLy8tc6rVppPnRVqzlPiy8Jpk&#10;1pHllgyLryXbooi91Qq7XZlS3afz3hpp7jDPdgCL2Ei2CpMFIgPvLSX0e6oIX+InYKXjRLPJS0sN&#10;pts9eiZHAYGUeKpQuHJrSUxhig+UZDwKOVCvs7NaQitFau3m/iUBIit8X+pQiF6qYL68XBjs9YZ2&#10;dyUJg5IQqdt36NZdt7/wVPJwp5G4bjtbe02VfXIu1yifZo3itZZ0uSu/iIq+WqXWr66uyP4p4vC3&#10;HoboAIXECENuwQqHzHJkmiN3j2FrERbIsi5HTzyMXZ6mHgzR7eWI0mlaScw3v9Tis//pSb52zTmG&#10;ayO88973IqTEmCGUkvzOb/93fvmXfola1SfrvydjE7BdPJkRaMnJJ+GP/vML/NgvHySMhkhtgokc&#10;vU7Csye+yu6Jt1MvT6EQUC/TVHPErXbh4csdHWPwfB/ZTFBTI+hSGeMsVkpOvHyc2XNz4HyEKyNl&#10;hyDuMvtywB/8h1c4/uwyQ8PD5JklSVJCr4ZSgpHxDo888TX+83/9L/zCX/ub+LqMcQ7pFELAp//w&#10;j/nJj/9t3v6OfXz8l28hGE3Jsh4uq5FlMDtzP42FG6gO34ARJVQ1JtgxhpztYiVkoSLQukjczwzO&#10;16vjY1bGKjlbZKRJKXkjfM/a9y+l8gvleZ6USm5WaHdAVVmm/AwpHM5eTlQpMrBOLzxBWY1y0/Yf&#10;ohZN8tLsEv/nlx/mD588yqGJEf6PD7yFHzi8Z/WvbpgYYTgK+FffeQbjRQSRxKQpgVIYY/m9x1/i&#10;uZlF/u8PvZU7dm7j+okP4iycW36cXcN1ri3vZnHJ0LaafUHC1VGXUPqca02z1D7Lddvez6GxdxeK&#10;2plZ/smXHua7p84Te4rxUoRDIH2fnhMoZ/jl2w7yC3ccJu5HY/z4TVfzz7/+OP/620/yM7/9Jf7n&#10;e2/jZ28/zEh5D7dNfYwnpz/L2eXnmRq6Hmcz3CZka6Vzs6YME0HKdOaRO4Feo2r5SpP6gc59f+Og&#10;8C09eAMMiNabsYSo5s40m2mSL5UILms1EAKltKwOT5Te+c6PHbr28B3bv/7Anxz94+989sjRPuHq&#10;cqEzZEXlWvFAciVkaxOCtZFUCdabIteOzgj7RKsElHeN7di3c2jnqCd9cpNfpGa5XtHl5N9YRh+O&#10;cLm9QAsvoWJpKVlOU56bW+RYo4lCsKtS4kC1xPZyxHDsEymNQJA4y3IvZbrV4eXlJsebXb5zboaj&#10;Sw1unhxjcjRGvrtG0rSYV3pFGKpck16QuyL36uoIeXcVEWl017KcZDwxO8+x5SaxVhyoxeytltke&#10;R9RDj1ArpBP0jGGxl3G2nXCq3eJYo8nXT59lZ6XMTWPDjERB/yU2mfUnQWQOoSX+DSXSsxnZ453C&#10;eeyv8WtJhyc0ntRj+28Y/8mp6/xbmwvdR5769qlvnD6yeHbDPlprkl9LuNaSLrfJsbqKTp6k2jhn&#10;lMCXXlEytQahVHGg9RfqMPAQuVmdibflPnUCa4uuQ6RA2hTGh3GjFVZSl86ef4rZpccgFKBHuGn/&#10;+7jh6pv4/d/7LR77yv/Nzok6y/Pn+Dt/42d5//vfz+49ezDG8MzTT/PQgw8yMVQqSnz9s0D3szUt&#10;HsoXlCScfrbNU19scPP7BTLQZMYnijTdbJaZ5pOUyztQGFLPIEfLZLNtApMhwgplY0hFj1acI2sh&#10;WSQI0wznJZzLvkiLI+igTOqWCJDo5TG++TtP8crzRxgZr6NkhLS9ogRIl06Wo2WJpXNt/tk/+TVe&#10;ePxhfuEXf4kDhw5w7tw0v/vJ3+APf/d3uXqizulnG3zrM2f50V+4DhNEZKZJx83QyOGxE/fxjpE7&#10;kLaY8RmOlEnOL+L7Edo40k4PTytspFHWkitJ7nK83IHNcb7GWItC4FlJ1xfk1mDzFM+B9T0SZ654&#10;tbXrB6pfdAPn7Erd+WJi4JygpjPqXk7uxCXLhoKCHC52ToOTHB6/l6F4ipfnl/nfvvgQX3zxBEP/&#10;f/b+O8yy6y7zxT9rrZ1OqlM5dVXnqFYHSa1sK1myLdkYGxsbYwNjxgNDGGAYhjAzMIaZey9zYYC5&#10;lzgz4OsB2xiDjZMs25It2cqhpW61OsfqrurK4eQd1lr3j32q+nR1dZBhGO7vp/M8+6nuCmfvs8Na&#10;73q/7/d9cwFvWjfAm9atuuhvA9fhzjb4oy/+CYfGpll967207b4Np6MLUa/QJeCV0Ql+5StP8bvv&#10;ejM7B3u4fuABotEKc9UR1uTbOex1Uq2n7Ft/RlBJ6izUxxlsu46tvSnIemV0il/60lPsOz9Nd9bH&#10;cVwIAogalE8c4uyLT/Pmret45/vuWAJZADnP5ft2rmff+Wm+cXSE//Nbe6lGmp+6cwc9+Y1s63mA&#10;g9OPUmpMUPB7UuPTFYCrBgJl6fMSPGkuaSqwgCuVcNIH57ImtLzRefgG0PpHDLQAxNRouRE1dM1a&#10;q4UQ13SehBDKC5z+VRs7vu+hj+zaff0dQ1/6wh+99NWJkdJsC2shWkpFF4113wXAag0sXr4t6rIW&#10;y4aZJtDKDXauW9eT7e/ESpJWu5VF9VgMck2AvDGHUSCuIgFRQuArxdlKlRfGp9E64c6+Tm5d1cva&#10;TAaZGJJKQjQZEtWqCCEo5lyGOzLsGixghvqYjiNenlzgqbEpHj89yq5GF5uHOvHeXKReSrAzMSLv&#10;tNg4W0S/h/PmAl6fi6gbRuYqvDQ1BRbeuqqPO1f10Bf4qGaINbHB1FMWS/oe69sz3NQpsLKP8TDk&#10;+fPTPDMxzaNnz3FjTy8b2wsIAbFdAWxZsKGGQKJuyqNHY8xklJZ3mupVYwwYQWdmwE547RnXa+zu&#10;W922e8uewXc1atG+UwemH3nkE/ufb14jb1m5OVkBdJllrNZFOi5HSGmUaPo9XV7eZa1dElhf84Nh&#10;DUJYlCsxUjVv2JDZ2hnmK6MUO3q4+fofZk3Pm5HE/PD7/z05s5lf+5WfTbVxxvClL3+ZOAyxCDzP&#10;w3WdCyBrpdKlsVijSRLN3hdPsPGWXbQNOZRrGpwEYTUTE6dZ213HcQM8JQj6eommR4hsiLQJnhSI&#10;WJPp6kQV00w56bpMzh9nbHwEbSW+p4kiB8/3OfjSGCNnzhMECkf6WKtTkTrguS5KKbTWFIttKKX4&#10;2te+yqc+/RlqYYxyoCOXpaPQRrVSZeP2bfzLn/6P7Ln1XgCmyuM8/cqfcGryqyyURtE2xBXZ9An2&#10;HFQmWCrvXogLNYuLubShZLHb35pUBG/MUkqDWOocTm8PKSSOVNJ1nJWIk2spMy5N2sZcSlMtCrgV&#10;lg6lCa4hjEYIgTYJlfo86zpupr9tK7O1kN974hW+fXyUjsADKcnncheBmCXwH4fI8bMwMsLIyBH8&#10;r36a/nd9mOId9+NIRTdw8Pwc/+mbL/G/v+MO1nS0san7Lo5MP4qnxxjwOgi1YTiIcYVgrDFFzutm&#10;S9ddAJyeLfGb33yJV8am6cn7uJ6P9HxKrzzLxMN/RWX0JABtbW/FX8Gyoa+9SGchR5vvESeGP37m&#10;AJ3ZgB/es4VVxa3U4nnGawfJusVmJ/AKbLJNbTyKKiYjLOWVSrHWCnHBukO8UTJ8A2j9Y3/ZlQaa&#10;iTML9ageV60hEer1nScphZ9v97dtvrF/4If/3ZvWfvMzBz/z0mOnT3N5994lsHUFYftygLUSqFKA&#10;07+2mN9x59Bg92BhsNCZWe16atAY3d6oJk5Yi4N1Yu2uDtnVZq1ZtLW8UBaLLPgCtcNH9sg0Xsde&#10;/sS5Mi0JHp8v8eLEFGsKGd61bi3rczmSSsKZr5zm2MOnmT48S206xFqL8iWOJwnaA/p2drP+/mEG&#10;bu7l7at6uaO3k4dHzvPc5AxVEnZt7SI/3kb58YXUXygQ2MhATqJuyOJvDHASODxd4sDMHJvaCzy0&#10;epDV2QAbG8qnyoy9MMHoi+MsnK0SViNMpJFSkB/IMXBDH2vePEj/1nbevXYVt/Z18sjIBK9MTVPT&#10;mh3dHXjWEBu7wiwDaIvsV6jrfJiN0vOVERcy0Kyh6HfbvNdlp/V5YYwl8GVfvr3wwMC69ntue2jD&#10;yNjJ+Ycf+/RrXzmxf3KmBWwtAq7ltiFm2T2xdGCxTuLEVdZtZrNZQapxW8yHM82OK2OR2FTUbK+8&#10;7pBCYEXqvK8FqMBHOCk4WqjNMlk+RqTnWNXxEGu770yrlTJtDrj9jlu57557+JvPfZ7u7m4wBjeb&#10;RUrZ9IOyV/XyUkpg0YyfDTl9vMyuoYBs1kfrEsSG6bnTVOIyvptJy4euRSgJSuJIjdBOmmVZyEGQ&#10;hkvFQjA/f5JafYbECFQS4Tk5TBJw+MAkczNVshmXOI6XAI4xabfdIjDMZDI0whBlBcMDvVTjEEc5&#10;SAONMMH1A+65915uvPlNAIQ6obvQz43bHuDsxKPMLcxw6tRBtqy9CZTA+i5eR55kvnrxeWkWjK1o&#10;bvICqWSbbRMag0CBtighU+2cFLhKYS6YXl7ROmQZRFpB03V59kUKS9YxSGmbDRcrz/ZCSBCSWjhD&#10;uz9IX2EjAF8+cIrHjp/DUZDJ5Zifm+X5x77K3mLMrbfcdtF7HDp0mHNTM4vEMmFlgbOf/a80Js7R&#10;8+AP4GeyFI3lqdPj/O2rJ/lnt19PMeijL7+Ncv0gfc4s2VyeNhcqcQWMZCB/HRm/g3qs+at9x3ny&#10;1CgdWQ83yGCF5PyXPsXkY3+LiaOl1c2xkydZKC2watlnPH74ECOnTyEch/bAZaJc5VMvHWZ7Xwc3&#10;DffSX9hCJZqiFs1TCHrQVl9ySRa7YTKOwVea8rIOznQRkjb3XGEueQNwvQG0/tGCrSVrx9mJalSv&#10;xgvWWv3d3rOOK9sHN3S896Ef3TVQ6Mz82eOfPXSAizPHVmTxLy1UXVQWbC03uYDTO9yWlUoEt79j&#10;44b1O3pvb+/J3uxn3E3WWtdo62pt/CQ2flSPZaMW018ZIl9pw9Z16qvUMmpabZGrPNTmIHVc15cv&#10;BDgiXTWfWqhwcHqeOwe6+J7Vg/gGTn3jDC/84QGmD88xdFs/G96+loWzZc49PU44G2GzDrXpBc7v&#10;n+TgZ4+y6pZ+dv7QNta9ZZj3bxhmTSHH185OcChTYtvOHNkzIbVj9ZTJsiDX+2R25/Gk4vD5OU7M&#10;z/O2Vb3cO9SDKyTzJxZ49ZOHOf7ICOXRMghQroNumkF2bmzHWMvRr57k5T89wJq7Btj90e0M7Ojh&#10;I1vW8tjYBE+MzeBIwXVdRSSWSzTytgl/HImzOYs+HGJHozR2SCyWZAyBypB1c8ZGVlkLRlustUII&#10;4QU5Z8OGnb3/dM22roemz5W/s//Js4899pcHjywDXK2gSy9jtZbm3ZePHZp8rnvto3uGtn2PCnK+&#10;FZfUeNK0oURjk9T24lofDaENWklM1kWq9O+0iamEJepRhKdyKCGxKiLWEY7yCAIHzw9ITGp86gpB&#10;kiToZnyLUipl/a6wayEEjvKJGwFHD8yw6eYCmZxPNVJoXaOeTKHjEtAFqNSfPZtDN2KEBJ1ojJJY&#10;V6an1CoQDpXGORBVlJNGrCjPMH6yxujJClIH+I6kEcVIFSClxlpx0bFGzU4/5UisSXCkROsEa9PP&#10;2N7ZzcatW1MNlQZXhggcsBlcN4fy5qhEr2C5DkEW4TnYQo6kVG2SWGlskl3U0dFSNm/miApr0wm3&#10;6ZUiFtt5F28QAZHRSRhHrV5+K4Ita8xVSovGpHbEYgVGGwJhrsGO3KJNhNGaVW1byLpdjMxW+NLh&#10;U5wvVRjsbEcql/qz3+TRr/8V5smH+e3/8l/YfeNNhGGDr375y/zav/tVytXqRXSuiWMmH/8KMpun&#10;7y3fi5fNUl8o8aWDp7hrwyA3rOqlO7ueWjxFrykxnFV40lAJGxTcbnpzqbXFK+en+MJrJ5FAEGTA&#10;wvSjf3MRyFp8HT5+kt/+7d/mY7/+G6xesxaAUydP8r/9q5/hG3sP0PPBn6KyZTeOqLNvbIqHD53m&#10;xqFeCn4P/YWtjFX3k9g0TmilkFxL6onsiUtBmE7lDObSAekNcPUG0PpH+Pq9b37INqNN7AoDka2X&#10;o5JOTKwcuQJze3Vj7Sblr7oG8m+++71bgjhM/uCpLx47dJnnanFrZSlWzCdc3Ird2cy2Wwf7bn3b&#10;+nt6V7c9GGTdbVKJ1LIYlDU2FdRa0Wz3txhtybttuMrDtEbtSVL7AiWRawNE0blUFbTsiVZSMlGv&#10;M1Iuc/tAB28b7oeZiCf/ZD8v/fFrOL7ivv90O9u+b+NSyergZ47y0u8fIJmC9vZOko6Icq3MqW+f&#10;Y/TFCXb9yHXc/FM7ub23k7xSfGNiitPdDut2ZnHGIpLpCDnk4u7O4fW4nBstM1aq8LahPu4c6EFa&#10;OP7waZ7+rZeZ2DdF0OlT6G4j62RI6oY4F7P+3UPc9JPXk+vNEi5EvPapo3z7f3uek4+Ocue/2cO2&#10;79vAWwb7yEjFk1OzjFQc1uTzRHaZQH7RzNMC3Q5q2MVMNFJ7Jl82/RQEDgGukzPGWmXNBX5hUfci&#10;HZHL+N7Goc1dq3qG2+6+4d61LxzfN/H4sw8fPzB+eqHExdYhrf5sqhVovXJg/wK3vd2xUiglBMYK&#10;tFhCfFhj0yDEpZKTvIqCI/2hsRZhDGRdCFw0FoUgjGqEocV1M0xWnmOmdAdd+W04iYdUcOL4CK/u&#10;30cuk8E2mwu0Nriug5QSrfVSlMll6pWgQBkPrQ3zkxrTENhchJI+kS1TjWcQNgQkCQJHge7Kw5l5&#10;oqSBSBxEwUMGzUdISFxgpjRGtTGH63emnYZKMn52mkrJ4gU5sCFSpUBZCIMQEinFEhsXJwlCpLmC&#10;UZhgHGfpmchkMszOznDw1ddS9lCFSJMDAbGNENIniSMq1ZAkcfC95lXMu0hEqt1Rl44Oi+7wS00M&#10;2mATjRHNVZgQINKp2zQNd0MdR5VqVa/w+F505UtT01ccxyrTM0mjWo1Ve9FfvvgSwnItmN0iSHRI&#10;zuumze8D4KnTo7x8bpJbh3v5uftvpzdQ/P6BR/g48M2nnuH++x9g+5bN1MplDhw8TMiKHsFYnTD1&#10;tc+SW7uR3HV7yAUhJ6fnePHsJDsGesl57bT5Q5joNK5oYAwoPNr9VXhOnkqY8J2TY4zOlcgEAcJx&#10;qRx4kcmvfhaTxJfUU7UxfPwTf86Lz7/AW+67C6MNX/7SVzk5OgrAW9Q83//gzbx2dpyPP/sq3zp+&#10;ju/Zvp7dq9LPPh92kiQhnpNZuXwICMxFD/jSvq3GVCtG1+vJ6ygJv/F6A2j9o3gZLvYwsvVKVDbG&#10;hiuALKsTo6USSkpxTauIjt7czXe/d+tHyrONP97/5NlTlwFZi2x8K0u8WB5cBFie48rgLR/cvn7j&#10;7r6bhzZ2/EAm7+1YCQjaJghYLNMsbbo5ELdqWw0py9GukENeGqAcr1wHsICSgmocM11pcF1bgQeH&#10;B0imGzzzX/ay97++hrWw659sYd1bhi/SZww/OMBff+ev+cJ/+zI7+ndwc+ft9AWDuP0epZkFXvzD&#10;/USVmDt/ZQ87uorUkoSXG1WmhwI61gXomQi1NkOwIctCKeR8ucrNPe3c2teFSCyvfuYYz/zWiyyc&#10;L1McbqMYtBGZiNdm93No7jA7HtjG2374DnK9qUeOX/TY8SNbWBir8MJ/eZlv/crTVCdr3PhPruO2&#10;/m4iazkwV6HoeBR9l0ivMJYZi8gqxKCH8B1sVYOf2iOksRkCjNTWWNc2Aa9d0tpcAF5SiUy24K3P&#10;5N01XQO5W7fePPDyiX2T33rkE/tfKM81KlzoYl20CbkYbEXaWm2U4zeBjAErWtIrm9qsFOC1XNsr&#10;gGmaJUgJqMDBejK1GAC0rWAp4Xge52dP8OKRv+T6de+mPVjPC0+8zG/9p99g//4DdPd0o7VGKYXr&#10;OkvM0CJouVLp0hrRnNdD6hUHYRWu42EcSeS4WNls1GimdFphiX3wXJ96vYYyIAIX64NGIpvHXovr&#10;RDrGk+n1UCIgDBvY2CCb10dKlQYDI1I7BXvheF3HQWuNQSIdj1hrHKUQQqUsVJLwzW98g6+++Yu8&#10;413fBxJGZ19j37HPYWQDhwDH1UiVAF7aZyJBNc+ubt4b1til833xRQFhUu2clQJp06QFKwTC2NRA&#10;NUqYLZdqcRJfNepp/MixKzH8durU6Vrv1Eyjq6cnb5abblpxTVO8teltW/T7yagC2lieHRnHdSQ/&#10;f88e3rqhH4Bf/Nl/wfipE3z1G48yO7/Ad557YeVa+bJTksQxC/tfJLduK14mw1y1xsHxOaaqNQYK&#10;WQp+N9VkCmOaOkGnQN7vBmCiXGX/6BRaG/wgg6kuMPfit9A6WZEmWjyOVw8d5tVDhy/62fe/53v5&#10;zX/5L1izYYh3bRrEGs2fv3SEl85NsntVN76Tp83vZS4auViPdwkSlpeudaXEkZL5hVI0OzcXX+G6&#10;vgG6/n8daF3F9+da6c2r3ih/j87qywcWA5h6Na4ZbWNr0/GrhaUStXIYxqHWbV2ZrOMq51rgVu9w&#10;2933/cB109Nj5U+MnZw3K4G7ixY0l1o0BLe9Y+PgLW9dd1//2vb3ZAvenmv9dLa50WwTx15o90+N&#10;BZqlh7zCtqmUrjNXmIGlYC6K6M443DHYjQoNez91hAN/cQzHd/EzHsXOdhx18S2mMpIz6jgvx8/y&#10;8uizPDL/JR7q+l7u7rqfjq5OFubKHPzcMXL9GW76Zzu4qbeTyoTmvKfJr1a4Uz7eOp84AzNjIcO5&#10;DLf1d+FZwdGHT/Hc7+ylPt+ge6iLjAo4XHqVh2e/wItTL2Csxsn8AF7PxSJb13cZ2jbAsaGTlKfL&#10;7P3jVwkKHrt/5Dpu7+si1JrJsEHWc5q6JrvC3WOhzUFkFZT1BRjUpGa0tjEQtGZB2svc6UIIlcl7&#10;azN5b21Hb+6WwfXtX33x0VNff/bhEyd0YpyWUiItJWUqjWpcJj5vDIm1xhEidZpe3NuiAN5ojWgy&#10;JNfgi48VqaZLei6xJxFoFAplFb5KCIIsWvuMze/j1JMv8fVPH+XZr41RyLoM9PWl+iZ9IXzXVSpl&#10;txKNcORl7zFrIQo11jQAQZw0MMaitUOiq2AlyMWoN0iLaHEaVxMEOFGC0KmVA8KQWJkGw4l0wpJK&#10;4ipBIlN4Y22DMKpjIvA8hZQKITRKSBKt0dosMXAiFW+l94KUBI6DsYY4jAgch86ONkqlOX72X/wU&#10;/+E//jxvefcWNu8eJJQTCOVijUsjSi1OXNU0ULOgTDMxYUV2PIVc9kKsQfpcS4FIUtsO3XzIjYWj&#10;o6fPvvja/lEuNb69ZP4+t/eVlcbCpe+NHzw0O3jLzfPdO6/vXk7nayBaPK4rDe9W40ifrNsBQjJT&#10;rTMyX8GVkjb/wjjRVizS2d19EaiBawgEtZba0X1E8w8RDK5BScHp+RIz1QYDhSwZt43AzVNJ6ggk&#10;GaeNrNeeAq1qjZG5Mo6jkJ5LY2Sc2sFXlp51cZkJQ7aWMJvf23XDjazZkLL4jpTs6O9GcoRj0/PN&#10;73nk3A5K8QQWk9qtLBteL8TyXLpnHWui6enawsREY9m1/G5yU994/X8NaK3QIQeXtpteLdTUXgYA&#10;LS+10Sz7/X2Br+WAx1bmGyWjTbjiiXOVOndsbiasJ/Hg+vaua93J8ObOh+77wHVnPv8HL321WgoX&#10;wZZe4YERy0HWe37qput3vnn4I+092XcJIdxr+lDLMcFlvKEWRw0nK5C+aEFmK900gkaU4AHbOtro&#10;cl1Gvj3Ka391jHo5ptCRZbo6xZ8/+j/4yIMfYseW65f+9sC+1ziy9+jSficr43yy9nHONE7xgYEf&#10;ptjeRmluntc+e4ye67tZf98wOzqK1EsLVHugsLuA6XOphgkZCTu628g7DjOHZtn73w5Qm63SXuzA&#10;lR5fm/wyn5v4S0rRwtKZPXn0JCOnRujaeeGSLVQW+OZzj1GpJbR3d7AwX2L/nx+mc1MHq+8eZHtH&#10;kcZMiXKY0B64xPrSVagQoPISk5Uklou6+kS6mI9s6lIoLVxFhH7h5WecVeuu7/lo96rCnuHNXZ9+&#10;7C8PPjN1rrTQZLZMCyAXYzNT0enZyRFrdJQIHeC0CN6bgmpl0wn92hiI1EV/aXXhuliRZvAhFY7M&#10;IsmTJB7S87GuRkpwHIMvM+T8HMY2MNrgOA4We5EQ3nHUUvrhSk+jsALluCgBOo7JFRw81yNuKKyN&#10;8dwMidbYZsCxTSK0Y/GUT80k+MpDKk0kLbEwSGFRNp0SlXAxBqIkRAgXgcRxJI6jSVAYYwnjOgaN&#10;cL0mwEqPH2uJkqRZKnTACmJtMMbiNRcWiTYgDcQqjRvKzSBUP5guNAtYOUFDz6TIyqZmsvESfS3Q&#10;TeBibVNL18I8pqAwvQdls0khNQwXS0ylsQaslbVGbbkx7oqJA2J29nJyBgOYytj5qfrk1Eys9UYl&#10;Zarpaq4+DVAz6TFfUXxqwVM53KbjejVMdU8jcxU+u/8E63s76c16/PWnPsVXv/SllWucV3nFpQWS&#10;8hyIdSilKNVDqmGqp3NFBl/lqcSTAAQqj2oOo+V6xEIY4rheetnmJpd0eOIaV+iLx/rYN77BOx56&#10;iN037WG21uDZM+eZqtapRBGVKCHvObgqi1I+xoQsd4BelNpFWhK1CuGFQEqFjmMmT5xcGBsZWVh2&#10;newKoOv1vMTfYe5843WF19+bXf9lbAjkCqWvxVb2y22LDuZey9fFrVUE3tp1t9Ti+nP3fVJ8l07a&#10;ras9oxxpF2bqlSQy1ZXYqkzeC/JF3z/28vjk7Hi1fK07UY7M7Lhz6MN3vmvTLtdTeVLbhaD5+RbP&#10;z0W5hEDw4V+549ab37r+Vzt6c++9VpB1uU8YW700Q1/UwaRAZgSOf+VSgMVSTzR9mQxr2vJEsyHH&#10;Hz7D7IlZ+jZ20rG1wDP6cX73K7/JT/7cT/DVb36NU2dP8+VHvsIv/NIv8PRTT1/E1cU24qnJJ/ji&#10;xF+TEJPN5qmN1zjx8Glq4zV6fJ81XganRyF3+5iiwlYS+rM+Q/ksSTXm2FdPMXNolnxbG4Gf4/HZ&#10;b/C5839JqbHQbJ9Pj/35p5/n137919h3YB8Wy8nTJ/nV3/y3/PSf/BiPzH6RoOjT3dvJ5MFpTnzj&#10;DHEpZiiXYU0hs8RqyMsUnlUgEJkLQdNCCIyFxBq01okxV00mueyr0BHsvukta3/5+376pvcNb+7q&#10;BxbvHa/Y3u65rusAYu/JQxM6iWIrLUZI4iTGhHE66uY8DBavGiG1IRKWGIvQFhvpVDgOaJlquyKT&#10;ls0yxsFY0M3SltNkkFzPx3UyWGaRNi27KS8m394JgSZkPv3swsc4AqMUsVZoElAWTYwVVcCk0Tw2&#10;FccnOkx1YI7CVzFxIjFBG93D7Wi3hCMc0IKwPk/eF3iBm7r9S0NAgHQ0wjoIHRPZGlIJHHyUEWAN&#10;hgTlRmSNhxMG6LhOLKoExQ4yhQIqE2NlgpUujhs0yd00vimOY0yTlVNO6kls4zoqcfGkh0YSWol1&#10;EnzPQSBRUhI4eYyt4EhDxpe4ZhV9bZvwVQaShNjEKZiTCqEcPOUiNKkHmueAsXjNyMJIGzzhUC/X&#10;MMZSsIpEW8IwxigH4wW4KMoiLk2MjjaWkUKsNBGfLZVWwg5LjPv0+PnpyfPnp5NqFcf3ln5LAsZI&#10;KolDYsQVJpR09eEKfwncJDaNd3KF4KunpvjAH/0lN9xxN//6F3+J2Ur1u5qcjDVpTiQSKwRJM3Zr&#10;cVZyZQYhFFIoXBks/V1kU9ZVySbb2mhcE9u70utb33mS93/v9/ATv/zv+Befe4IvHT5H4CiwECep&#10;XE4JD094K0/KImUqK4kiNIullBRYO57L7MQEE8eOT2utl3vsfTeM1kreW5ezDGr1aRR/DwDtDUbr&#10;7wjeWu0IlieLL//5lWDBSpu5yldLmiP4eliuFZmzWjmqJ7GuX+44uwbzxTOHp2eP7h0fv+Xt6/PX&#10;qtfys27vrQ9u+ODZo7Pjh54fa/VNWr5AcgD/PT91045ttwz+TLbg3fp3ujLNo5uvjxMkbRREHivM&#10;sqXUVa6MgBiLrwQDOY8MMHpwjpEnRxm8dZC3/h93EQw4jH/qFE/9+8d58pEneccTb6etUKBeCoka&#10;0YVHtoV/j3TIszPfYUfbLnZmbiJsNBjfP83s6QWGBrL0+QEzXkKIBaPJCsmqbICHYO58jbNPT4BR&#10;ZJ0sp+pH+MbUl1Imy2lZaropd/jlz32Zp559ijXr1zIzMc3ZY2dxXIfh9/fxll+4A3fB5esfe4KR&#10;b48y/rY1DL95kP7AZzZMaBhLRl1BW9TSlS+b5dlIN0ylVg2tMn+nlZ/rq44tewb+ues5+c//wYuf&#10;Gz0xNw2Yhfn5Jdz88qFX5148c/Spu4a3v93LBp5RKu1r0hZinQq4fUVYb0DeQTgKQ2pboEQztsCk&#10;TJhs1u8sZlGYSGujuRIZFD5GN9/HCHJBG2u3xHSvaqd0vkEmsESmSqOmyWazaAlx6OP6MVIKoBeE&#10;QRNijUFJD09l0EaTxDEShVIeVldYt2ErxUIXjWQu9SsTijxrsfU2yECCRlLDRgFW+iS6hrUFJDkc&#10;Ey+aTSHwKBZ3cTJzGiUSPOET1x0G+vpQ3hGq1Srtbe0IG6OTNKDK9/0LLJ9NfcEQBiV8lCextk5s&#10;EiweruNirEO9lmCMpLO3QFe/jxAOxsaE1ToeCkemQAwBQqbCeoTA2NSwQSyGfjc1bSm7lYrydRJD&#10;k0WLbYIf+ERRTBLHxDLBK9cZSSb1vLMQcKnS0l6FjWgdbzVgdBSF06dOT1Wnpilu2URYS4dFISzW&#10;Cua1pG4EGccgrLhsJ11ajk0PxZcKVykcKXAdxdmJBcam5pYiNL6bh0UphQoCrNCgLb6j8JyWdATR&#10;HNyEQMoL058jZFPXmPqSSc9vlmlf/xBrgWOj44w+8k0G8usJcgU8R+EqidPsGJVCIYW74vsvDr+z&#10;WtGw8iL6UQPUG6GN49qyashKgOtamavWjER5marTcgC+UmLF675kv/fND/0vBUArVcX+0TJaLQzS&#10;8jiYVjbLbzI3GdIomMUt11ydL265lu/nWv6fbf5tZhkL1MoErYi6r5HlugjM6cToRjWOjbEr2nUK&#10;AZm856/a0Nl+7JXxqbNHZiZfzzlr78led8O9a26SSmS54NzutjB3HuDdeN+a3h13Dn8w2+bf9l1h&#10;q5a1ijHWLMzUKuemjun52hRKqov0ARYwCRh9hUfGpk1rBVfREaQr0/P7JokqMdves4GOzQWy7Vk+&#10;9IEf5NZbbkn/pA4Lk2WiMEo/meJSj3MF8/Ece0vPERPiOh6V8QrzJ0uQWDp8hw7PWSqBFXxFVybd&#10;/9yJBRbOlHFch0Qk7CvvZaoxtbKJRpMnnBub45UnX+bssbMAbNq5kV/4xZ+nf2sPXbe2s+NDW9GR&#10;YeLV1LOn6Du0B6mQ+7IgSy+Dy0KgpCSKGnp2bq5qjE2WHhKxVJ57XYOTlMJbt6PnQw/96M53dfTm&#10;ulqeKwcQp0fO1E9Xp0fCSqXhJAbleBhHIKVAaENiNYmCpN5oAi+RWnw4EqmcVDxu0gBjqdLJx1ib&#10;GmkmGpk0w42tJZfrpbN9Pb4KUMpDCodEJ/QNZukdDKjUIoQ1eI4h4+fRkSBszGNFiDGSJHFphAmJ&#10;CRFSI51UZ2StQtoIJSO0FVRrdYbX9rFhW5Fao4IxMVaECEeRz63HzWWag1mAirKIuESULBB6EpUx&#10;JFGVsBahbZwCGSxtmWE816GupxHKgojpXeWxeXsPwgkwSTuekyGOGxdps6xNQahoWptoA3ESg4hQ&#10;QpJxFYIIKSSuyiAV9A5l6e0rpLEr2hJ4Ln6gaMsPIazCKoFD2g1pm8enScODjbAYa5YMXLHgSYWN&#10;kpS5ESnrlZgYIVNLCEcKnHrMOXG+PxJ1b4UJ9pJ7rp4krH7b21da1C7JG+ZHRkbmzpybQipEs1yb&#10;3suWcuIwH7tIYZd0gZfSJvaiZ6c949OR9RFKYOKQfE8v2b7+v1Mtyu9bhdvWDYkhMZqeXEDRdy/S&#10;UiyZvrYQzAXfI+f5KWMpJW5HD04ToH23x1Ls6qLQ2YVu5kN2ZnwKzWNJy8IrD7RSWEIrmIkdEpv+&#10;f/EcGgPzx09MZx1nDkgcx1kuPblCr/hlmavFUdm7TNWpdV5aXkV6g836X8BoLal9+tcWnd13r2nL&#10;Fb22RjV26pXYMdo41VIko0YihMAVQsiOvlw+k3P9sJHEYS2Jk1hrIYWol6OwUYvjJNKmVo6i8lwj&#10;qpXDOIlNazRJ69Zq6LgipXqFiJvLiAmtNtpGV5j0xOCG9s7+1cXJ5x85eap/TbHdz7r+NU2YSvjr&#10;d/Tevfa67hdPvjrV4IJHEos3crErk9l11+ob8h3+nUKgvtsromOTjB6bnZ85X20oV2S8+ExQMsOI&#10;YNOFgNOm2ELXLTK0qVWPWGGRItKJuOB65KSDDTVhOaI6UWPu+AI6NjhKcez4UU6dPtmkYmhJdbz8&#10;MGCs4Vj9OGVTpei0U6/WKZ+vE1VjvKJHu+cwFSUk1lJwHLLKwcaG0liZuJbgKJearXG6foJqUll5&#10;CFhk7byWQnECYSUibFy41EmsacyHlEer2MSQcRQF12VSJCS2KahufVsBOrSYsLm4E7ZZvoDZ2kw4&#10;MXmuXGizoRQEzV9YOrx6JWpIR5Jr84NrBFv+tlsHP/LQP90VfvZ3n384aiTh4icLw9B+7jvfePW2&#10;BwaPtmdzN8msk0ZUSomjLQ2tMcogjIUwQQQuQqlUe2W5wGIlhtRfMjWqNFJgwwQnihEZH200jnLo&#10;LW4m8NqoRVWkcklsRG/vENtunOG1V86jkyzKjTDaEEcC380iHUNi0vd33ArGJqm/lVFYIlybIJRB&#10;G00UJ3iBy8B6l0J3jJsNmJurIhwX5SQMDXaT833qgCMMyq2nsTRRBZlUkaYNGflIx8c4DolO044G&#10;8oP0eD2MhcfRIkbXfRxfs3F7N0dfGWP6bIW8cgncDCinaU2hU8NdpZZMTNNrH6ONhyKHwGBtSBRD&#10;oxbSvy7PdTesplSLEB7IOKBen6O9czVrB25KFzXKIgTIpBn8bWxTA9V8ZEzKZGmrUzRtBTqMms0q&#10;gkjHKTvmOAhrcWPL/ugUh8eOzY0enx+/DMBaGhsz69bbqaNHV1p0tmpIk4WRkVNnnnvu9La3vaVH&#10;LOq0mm9e15LzscP6FgZmpcHI2LgJMKAQuKzvKpJxHMJ6nXx3N/nhjczLx9EruK5fdahTivz1t+AU&#10;O9BhHYCN3R1057IX1kLSJXEKKOGQtJTuegsZhjvynJ2bx8Yxfnc/+U07mHvtJV7nWggAr9COv24b&#10;yvMJ5+fJeh7DnW0tY12CIbkk02gR/cxph6nYBSNQKt2/8j0cz+Pw178xdubxx6cAnSRJchlG63Ls&#10;lVxGhsgVZD6XePR1D+ZFZSGMG9V4uXGy4Y2on/9lpUO5Zmt35ua3rru/0Bl8WCDaLDYjhMhgU07B&#10;Yo3RNmwuK6xOTKi1aTSBjdGJqSaRrhpjG0mky/PT9XNTo+VzE6cXpl579txkZT5cbHNf3OIWwLVS&#10;OK+lxXl9EXA1vbRWpEgdV10V3PgZ19t6y+DAl/7by/sPPjc2csO9azZdG9MkZL7oD229eXDTyVen&#10;xrnQtr9488rOgXyhZ6htt+Oqvu+OzRKcfnX6/IFnzk64GTczsLqtq9idbaudX3AmK6PEJsFTLolJ&#10;0hW7tVDT2IZJkcNlDF6EEORUugKPYoNwUsH1qc+PUq1Ved77Np/66qc4cejEhcfWXB0Qpj5DIaGt&#10;I2QH1hqSMEE3LRV8JVHNTrmMkw7oSWJIynFqTeFAqGvMJ3NXVg6skBh48thJ/unP/Cg/8aGfYpe9&#10;idOfGyOcC8Ea4lqM1+aTEwpfCJLlJmoijc0wZQ01nZZThEBJh4iQkfHjtbGJs6XNGwoJQgghxRLT&#10;KKUUSZLo2bOlhf617Z359msDW0JId+edwz80N16Zffjj+59vuXfE3ldfKc3c//7pahgaP/KVVCIN&#10;PTap3YSx4AiFiDQyMojAIcEgjcFNY1sIkwRtBZ5Z9G+S2CTB1hOE7y95hfd1bWOw6wYOn/0CWb8L&#10;SZZqVGHjzg5uvHOQ5x85T1s+g1IxjusgRAYhIhzXEOs0RscRHqAwQmNNTGwERA7W+hAk9A573P3W&#10;NQghaNQMSjkkxlJwBhko3oXAQVBHEGBr84SzT6HEXoJgEuHmqWOJZwZwGncRBLuQgaU930V3+43M&#10;hGMIGyOVwNgaW3es4sDWCUZGjhFYhXIclJttapFSNnPRJV7rtHzoeg6OyELiEMZ1rMwADiozya47&#10;h1m7uZNGVCI2NXRcxfezDHTuRspM6qa+CG6rYdPrTDQ5D3FxLUcIMAaRGGw9TrV1Ted3B9DotJwZ&#10;JpwXZTs+OTUdNRLDpdl3F0kl6hPjl1EdLm0JkOhqdXz88OGRyuT0zdm2HHG9ke5bWBpWcr7hU83V&#10;8aVZMnq7+CERaNtkFpvj087BbvoKOUbnShQTQ37HLRSO7md+79OvV3pKrm+I9p23YJVDvVymI5th&#10;16oeOrLNta+NkKW9FGe/hTIRTn4HtucdCH+QvnyWXYPdPHtqjKhRJygUKd56DwuH96Vl2td7LNft&#10;Ir91JzRC6lHEpu4i1/ddaMDRNia2yWUpp/MNl/lEpQxhk+l0fI+FyUmqY6NTwFzLPLdSTFfr9V5e&#10;aRJX0GAtsVU3v3V9cffdq9et2db1oFTSf/5rJ3/nb//wpTFWNk5+A2j9AzNaAhD7vjOS3Pm9m+aK&#10;3dkex5W7l2mPXvdreEv692EtPvO2H95xaPJc6aWDz46++O3PHTndvNFa3bPjZeBLtyBv08putYCs&#10;5boF4wWOFFfRXQmB6B0qFDft6ut89uETp1dv7eruGsh3XNPJ91R+aFPnFuD5JscStwxusq0rk/cz&#10;zmopRfB6z9fceHXhO184cmzs2FzlutsHV629rqcv2+a3NaoRJafM+dppqoUyOb+Phm5c6GyqWsRC&#10;OoGg7CUAyTQ/tNPMu5MCpCtxCy6yodj3uYP82dn/h3N65GJ91DXePUo4KOGm04yQKFc2tTzgCpka&#10;I1q5tH8hBELJtBxgLQiF+3p7BdJZipefeIVff+E/8M8Gfoa13gbcnAd+yvak+g+BVHIFN/MmcCpr&#10;bF03JSAp+NRSUzfVqFqtVozORYufJQVb6Tn3M64bh1of3zdxfsedQ2uUI+XVysHWguur4p77131w&#10;5nxl4blHTh5bvG/mFuajV6ZOH97Rv/Y2vxa1u4WAWKZ9bIrmfo3F1BrIwEX4XtP2IfVkEsJJi1c2&#10;jXaxAowQkGhohEiTwToSQULOLzLU8ybOz3+betTA6ja0nSbIu9z/7g1EtZj9zzRozxURzgzGLKBE&#10;6nmpExdHZJHSRZsESw3lgLAu2uYIQ0n/2ojv/fAmsp2CSEuk4+M5YKOIrevfRi7fC0BQniGcf4Kw&#10;fBjHTKdC5yTANhbwpYMKj9Iov0CY205QfDtO8Qb61u/m8OzXqJXGyHl9xBi0LHPXO24gDC2vPXsC&#10;z3oYGyJlWkZdZLKEELiuAuGCkWg0Qmi01kSxoKEr7LlriLsf2kEiS2ghEAQYanRmNrJx+H7iKMJ1&#10;XJCQJAletbZ036M1Qommk4q4sGI0Fl0LEUnS7LkQKFehG7oJzASvTR7lyflXamdOj05cRh5hrjIW&#10;t/7ehYqBtdWZgwcPjLyy/55tb7m7S0QRVmtkyt0yFTucjzw2ZxskegW/KyGITUis62ScdIi8ffUA&#10;e4Z7OTWzQK00j9fZS89d7yQaH6M2dvqaJwsvyNP/rh/C6x0kqteoxTH3rB1g16q+FLROfB5z5ncp&#10;zj9He5yaJhgJJuhBrf4piht+njs3buALB04xXirhux5t2/fQfe87mXr8y5g4vuZjyQ6tpeeOt+EV&#10;OqnNTSOFZM9QLzcMXbCsiE0dY6JLOg4F0DCS0w2PyAg8SbNb10EqjzPPvTRfmV84u2yu08tYJi4D&#10;sOQK5UK35auzaXdf2y0PbtgytKFjV+dA/gE/49xgLXphqvZfj7x4Pmr+3vL75I0Q638IjdYKFKVs&#10;VGPxOz/xyIvHXh7/zTjSJ7kyx3DN+/Cz7pqOvtxbN9/Q//MP/eiu3/ml//6OX/zQr9zxQJB125dp&#10;vAIu7uZzVtJuXWGQQbnymo7Zy7j+1psHBqIwiQ88fe7069DbuNmC151vD7Isc30HHMeRvhDidZUM&#10;o0YSP/OV4wf/7GNPPF0theHbfmTH1hvfsm5t50C+TTQz0Px8Qk2NMh2eS8WpiKXHz9YS9ESESQRc&#10;Zr5P5dHpM608RaY9QPqgZUJnewerO9eh1Ou8tZrD+ipvmLwsEMcx0pdku32cQLbUOtJLuKSj9yR+&#10;h4/w09JXILL0OL0ooV5/7w3Q5XZRzBRTE3FPkOsM8PMtugqWWTs014a2obGTESYC6zUFzkZQrc6b&#10;iGqpWqku6MTUhRRLETZNnIUXKLdvbVv7+ZPzpRP7J8dfxzGLQldm/S0PbnhHsSvT1lKktX/4+U8d&#10;eHVqZG9SD7UwaenPSJuCVQs6SaARY+oRSRyjrcE2J3ZrE6y0Sw4fSiqETC0FbCMCbZBCYIzAaBju&#10;20Ffx23U6+B6Ej9QxNaQ75a85d0b2Lgrw/mZEaLE4DqQ6JA4Al9m0w5Go0FrlPQBh2pjgVJ0ht71&#10;Ie/8gR0MbS4gnQIIRaxraBPRmd3Amp6bcaVHNPM4tZHfxx1/llx9Bi92icwCOtMg9gDh4eluCuFa&#10;vNlZ9NinsRNfYGNuO+v7bkdgEUmAQzvGScj2LfDW929l9dZVlCshUkgaYUii9ZIvRxoh5DStFNKQ&#10;Z0OMsTHGneXGuzt44N030iCmHteaIEngOlmGem+hp7gOz3OX7iXTiDDlOtaY1FS16c2WDlYXvLus&#10;tUTVeqqva37faI3jCDwhIEoITcLE/FRlbqI6d2VpRPNrHF3YVgZai4vWuDo1efLwI187Foc6TRlY&#10;aoyAqpUcr3uEOv3/pRYoEoOmlpTQJmWJcr7Lu3dsYH1PkYUwRFcWyGy6jlUf/OfkV2+8orJ78fuZ&#10;9m7WfOTnyV9/EzoMadTrdGSzvO/GG9jQVoWDH8G8+D6YeBKhY0ir1OkB1qbQBz4GL7+VG9qO8PYd&#10;O4itQ1irgnLofegDdN3+AEI5XEtHVaZviFXv/gjZTdeTlOeZDyM29rTz4LZ1qCaoSkxILZ7HWI3k&#10;QmSSFBYlLeNRClhFE8BCanMSRzHHvvX4ucbs7Cgr56AuB9HLE0U8LuikM1zQQBfe//O33v4Lf/LQ&#10;T//Ir7359/bcv/bjA+vbf9HPODcA6MRMTp4tHTv28rhdptWSvKHR+gcHWpewWoD8f37jyVfOHpn9&#10;eBKb6b+v9xcCJZXIBll3fd/a4vftevPwv/6FP3nw1z/8K3c8WOgIOlsA16Jo3ueCXcKVbpCLBqQm&#10;+2CvfkDQu7rYueWmge6XHjt9buLMwvQ1nikplQgKHUtAq1XIr+rVmChMatZeufC26FR/+uD02H/7&#10;N49/69ufO3Ly3vdft+6dH73hhtXbuvo9X7lCgJQCpSSZgkK2VThdOpROpIugRKVu8PZ8jKiaFaWO&#10;ktQjSpv0oIQr6VjbRq43R61RIyuy3FDcg1Lu6wM6FgpuG7vbbiInMkRxSK7Lp31tERWkxKvGBZFB&#10;SB/TJGOFFHSsK5ApOhidkJVZNua2UnCKr3v/rutyXXEn3UEvUaOBm1O0r2lbOgdx0+xVLL9bBNiS&#10;RZ9PIDYIJxVNZ7NZxstj9W8//+hUtVyrxJGupjEuooXREkgpRFtnJju4vr1t77fOjMycr5Su7UEA&#10;KYXTt7p4y13ft+WWFqBFuVqNQqMrOoysiWKU4yAdhbICodPyl9VpK7yOk6U8vcWoHKMEZvH2lyLd&#10;tMXGCdaYtCNLSzCQ9dvYvOohOttWE+kpEqOohxH1SNC3poOP/NxOfuAje/D9IqWFLCbO4Ps+iV1A&#10;qAWUrCGkRieSWtXgZuDet2/iJ/71bazbKalUXcI4RsoMUVjHD0rcuO0H6W7rpzH2SWrnPkeQ1JC+&#10;g/UCIkfjuwWcMABHQlBHi3PgT6G8EKc2T3z+MeTM37Bz+D562t+GkfNoNUW5HlGLXbKdhh/+2et5&#10;8D07EdZDYNFJgjaGOElSG4o4AalxPUMcG+p1ixM43P+O7fzAR3eR6wZr84DAUYowrtDVPsjuzQ+Q&#10;INJWf9E0GE0SbJggmp2FwpIGlluR5uEtSf8scRylgEykDJvVqYWBsNAI60y6ZWZnZ2qV+bB68TJm&#10;RaH7FZY9FwGtFGwZO3r2qaeeHz9+PFZ+Jg0db5YPsYKR0Odc5KJEaudwcZU+HVCq8RShrix9/76N&#10;Q/zwTdvIeR4LjRDqVbLrt7DmJ3+Vgbd9P16+/RKUaAFX+fTe+VbW/av/neyOm7CNOrVGndAqfvCW&#10;m7l/4Czsexf62CfSFmAv9bi1rTNUs+3InH2WtqM/xIfWHGDP+m3MxwIdVhFSMfC+jzL8/h8jaO9d&#10;8ThsKrql65Z7WfsT/47s1p3oWplSIyTv+fzgDVu5Y23/0ucNdZV6MosUF09DQkBsBEdqWSpGoZpl&#10;Q9EsG06dPJWMPvvMMZJkkoszUPWy69mqt1psrFrejJbrXlXo/Onfuf8H/uPn3vvHN7913e8Nber4&#10;mXy7/yYhLvadMNpE547PziSx8VuIi9a5ijcA1z+8RuuiZyusxebL//3lx7//Z2/Z2re2+P1SXsY8&#10;5LtFilIEXuAMdq8qDLZ1ZW5ctbHj1r3fOvOFb/zFgQMt4KrRvBGiFXQIl/OWSYkba6/J+8gLHP/6&#10;O1YNv/bs6Pnnvnri8IM/uutW11PuVc6UjUPdaNFRtKZMiPMn56u1UjhpjW2ItDvxkpdOjJ6bqC58&#10;52+PHnr6S8fO3fTAuoHv/5e33NTRl293XKGMTg0PUyZFpp5CrqStx+Hs+VephiVcx0fHzWWoBDsR&#10;YcYi1DZ/RTLYAg0DsTH4UtKxsZ3+7d0cOnqcOErYnt/FLR238ezkUyQ24aoy/mal8rqu7ewq3EgU&#10;J4Q6YmhbPx0b0kE20fMw/zTdM89h9Txedg22+82I4k4Kqzvp2tLN6XNnEMawq7iHZxeeYn5mNh2C&#10;1DXcsQaG8qu5qe02POExXZ1m6MY+Oje2NUEehFqTGMtF1WSReo7Z0QjmdDNlMmWzrLWcq56pnJsc&#10;mZOubmhtalKJpRb99Lqkb6McpdZd39NzbN/E1IvfOHXigQ9dv0sqIa9KaQnwA5XbdOPAm1ZtOHNw&#10;9MTcLKBnFuYav/HZ//bo//WBf7Fqi6duDFxPuLhAQiOJMI7ATQS2GiEzMdL3kWpRb2aRicGTCmMN&#10;kU7wpULGDtFchM7UYDj1xnJ1BFYx1HsTW9e+k71H/gyJpk0OEEUJdRXjZiU3vr2Hrbd3s+/5MZ76&#10;+lEmJgVZv4NIT6KTDGEsyHdYbr1vHbffvZ7uwRwQE5YSqq7GVQpRP0I208aG3o+ypvd65Nij+FPP&#10;E2BooluEtfiL1Q2R4OrUKFXIPDZupsV4GRQWM/YteoY9rlv/Jr5zaIRMNEIvRRa0oi5DsjnD3e9d&#10;xbrr2njym0c58uo0UUMhhYOOYjAxxkis42DdOjtuW8t979xB2ypDTUQkNsYmJSSKhj1Prxpiz/AH&#10;cJx+IhumXRHCRVYSvLEawoKRgrqMUa7AEQ7aakKh8a1CRoZwoYIwBi0MrtVkpIOnJJExJCYhKVU4&#10;lJw156amZurVKFxBa6WXgy7ptQzJnmdNtSZaxsfFstQigxKVRs+98spffXbvwK/+21uFcqCZBegJ&#10;S1UrDlVyDHgLKLHciUqghCKyVRbCMTyVxZGpfupH9mxjrhbyx8/sp1SPaDMW6Qf0vetDdN71II2R&#10;YzTGz6ErZWSQxR9YRWZ4A15XH0YbdKVMPY4pRfDhW2/mx7aPkz/645jxQyk0kFemG6wHZvo4m+Wv&#10;8su7/3f+VW0jp84fptvUUZ5L55veSn7nLdSOv0btyKuEE+ewOkEVOsmsXk/h+psIVq3D6gTbqFFp&#10;RBjgQzdt5kM3bl4aM2LdYLZxltg0lvzEFoGqA5xseJxq+Mjm9xapqcQIjj3x7YnK5ORJLkRxrcRo&#10;tcr65AqVEu+u92xZe8f3bHpvR1/ufi9QQ8uB1fJXoxrPjhyeqTXB2iK7+Ubn4f8ioHVZR/eTr05V&#10;v/GpA3/7zn92w7rOvtwd/7M+jBc4fQPr2t97T2dma/+a4l8+/Gf7Hp85X1lYVjIUK4CtFen1eiUK&#10;tbYNa20ihHCuxi70rS52X3frYM/L3zoztvOu1eNrr+sevtLfaG2iylxjbm6iGq5wDpmbrEbnTy0c&#10;H1jXPpXJe2uW/32tHFUPv3D+1Jf/+8uHrIEP/8odu7bdNrje9RyXFv2sSFmTdFMS5Uj8jGIqe46j&#10;s/vtDf13ipAw7ZRzJHZBY06GqE0B1gER2eUMGrUkoaFToFVYlWPtW4Y49Z1RyjNVOnuLvLf3Q8zF&#10;c7w2u58lte5Kr6YedGv7Nr6//4coiCLz1XmCtoAND11PfiiDnf1r9LH/TOfCC/Q042MMoE9kcda8&#10;j/zaX2H1O27gzDMzLNTL9Bb6eF/fB5mNpjhXHrnYJWaluzaBjkwn3z/wYdZm1zOzMA0OrHnTEJ1b&#10;OpqaCkNdG7SxOM3Sn5WkjQANQ3K8ga3oNCMSgas8qlGV1868NNVolM9mPV8bbRtSCiulELIpiBeL&#10;mikg3xHkrrt1Ve+3PnPwxPqdvaObdvcNX02nhQCppCx2Z9bufPPw9tETc08v3r8nz50pnY/LY1tj&#10;vYPEeEY0O+c8RSAVSmuMVOhGDG4Dp5DFCtPUhCyGjafdZbEx+I5EWUFYqeGXA2QxQ+J4uDpBiRp7&#10;Nr4DT+V44cB/JZSj4OQwxlItubiuQ1Co86YH+rn37euolxs0Gg0wWzEmwc9LcsUsCEOjMU8pmsdx&#10;FMJ3CYQgiudRup9dQz/Czq0PYM7+GeXyCbIC1BWGsaZ1VpOd40L0VJPOqJ3/PJt7vg+59UM8efhP&#10;qEVTZINVxCaDU4sxCHp35PnArm1EkWB8JOTMsRmqpQbSuhQ6HNZtKdLX34Xrp9YnSeTgWR8pFohk&#10;mST26fS3suf6d7F61c0kCcjExQYQ6zqykqCjGGPT8poUIGxCYhO0TP3MbByj6yE2TFBGYKXESoUG&#10;FkiQEvJzIXv1KV4bP9QozdTnjLYJF3dlL4/9utp4vrx8GAGh1Xr0xGOPPj3y0EO71t16Y2AqSTMv&#10;0mKs4EQjYFUtYke+mj5etrW3TqCEy3x4jkC10ZFJb/HAVfzc3bsoBi7/91OvMlePKBgDSYLM5Mhd&#10;v4fcjluRTS9layw2iTGNOsZoqmECQvHT97yZn945Qefxn8CMH8J61wgDRNr4aicOc8fg/8lv3fO7&#10;/Pp3NnH4/HHy1uIZgwoytO2+jbYb7lzyNkPK9GFMYkyjCsYw34jxHcVP3r6dn7hjJznvgvSgHI1T&#10;icZTDy9x4U70JJQSySuVHFWTNhqJ5g+l6zJ/fty8+td/fSCp108tA1rxMpC1aJ7TqsHyHFcGD35k&#10;17Zdd63+QGdf7kGpRPFa5lRjbFyabZw/e3Q2bLJZUQvIeuN1jS/1sY99bMUf/Pqv//o1vcHbf2Qn&#10;j3zi1eU+WstFd+75UwuJkGJm1caOTX7G6fyf+aG8wOntXpXfOby5S06OlM4tTNeiK2oULhy7bGHB&#10;3DjUzrZbBja09+SuuxYmTjlSZQue++p3zp6pVaLaxl29g46rLjsLVOfDyUPPjz1z7JWJ003WbZEK&#10;XqKA40bSWL+jd12uGGxYzFtMYhNNjCyc+8ZfHHju4T/bd3j33av7P/hLt79p7XU9w44jlbgwd1/I&#10;4bMXQmqNthhtaIT1ZOxotb571Z2eEKCtAZUCBxFa1JCP6FCp2eUyViuxkHcUbW768XI9WWqTIeOv&#10;TIJr6cn2sj2/gypVzjVGsIm5GNI2h2/P9Xhzz3380OCP0xcMUCrPk0SWLe+9iet+KMCb/reYvb+G&#10;WjiNI23TcqCpIU1iGN+HjB8jWLeemdIWpg6MgwgZyq1lXbCBaTvBZDhxwd/KLlurA2sL6/nI0D/n&#10;pvZbKMdl5sdLrL93iF0fuW4pfHohShithSSkgdpY0u4wJbCnI/TzlfS8eWkQbMEtcPj8vvDLL396&#10;33x56rTrO3bt9u5V/auLa9zAkY6rUK5EOeKCL5MUIlvw/OnzldnDz5+f2HxTf7/nO+7VAH6zKONo&#10;baqnXp061qjGDcDWGw0TdLbHGws93f1BrkdlAhkpi3QcXCHTqqAU6f1gDcp3MEqSWIuSMl2FC0ia&#10;mjzR7FZMkiRlIfM+iRI4JpVDI12624fI+d1MzJ6hEYV4dJIt2DTI1wQoxyO2ZbRTw88FBG1dBEUP&#10;4VlqSY1GHIP0UYGPUA6R1pjE4iUe12/4Xm7Y8g682W8RTz9KNk4bJxD2imwp4mI9w+IKREiFJwJ0&#10;5RS9nXciC5uZLR9HJGWsDSGqot2EyPPROosRKRO8bmsPG7f1s2lXO6s2tOFlfbSsEesYgUI4MVZV&#10;kNbB6IBcsIo9m97PmtX3gvVxbNpYkUiQYZ1kvIKKU88QbQwYg0Pqb5YI8ISLbkQkpRo2TNkjIdM8&#10;UiMENQVeZBkbOc7X45c5ePZQafTY7NHyfGMSKDW3MlBrbmELC4JoK4DjLG22XhfL1QLLy1FxtRol&#10;MLD2TW9eLUUzrLx5P0YIKolilR/RoQx6mYGpRKKJqcVz+KqA7+TSVb+U7BnuY8dAF5PVKqfnylSi&#10;OG3KiGNsHKKjdDNxRBzHlMKYUBt2r+rhVx64hx++PqRw9MfQYy+n/Mvr4VokqRFu5RxrinPcuedH&#10;aOiAwxPTzNUaadduEmPjCJvEKdBrHksSJ9TCmEoUs7W3g1976y38yJ7r8FvMUkuNccZrB9O4rqZZ&#10;qgVcmdp7vFzJ8VotgyPsRfYx0s/ywic/NXb8619/3ETR+ea1rDa3Rguz1aIavaDHes9P3bTrPT95&#10;049dd+uqX8kV/ZvE62iuSiJTGzk8/dLTXz5+kEubzRIu7ex/Xa+3/8jO/6UA6JFPvHrFn3/sY//+&#10;/xNA6yLgcu7YbLWzP6/7Vhe3Oa35BxcjaBvVk0gIIaQU3zVqVo7MdvTmdvavKdqzR2dOlucaMZd3&#10;m2+9QZfo1rCeqLXX9XT2rSnuclxVuJb95otBplaOFvY+dvrcmu09xc6+fOdKfYvG2OTUa1PPPf7Z&#10;Q09VF8IFoN6ySlkSNM6OV5OeoQIDa4s7HFflK/PhxKtPnX32M7/z3JOlmXr4wV+8/fZ7vn/rrdm8&#10;l11pP4tWWIvCZmNsumnL5Nn5cy88dXh0W/9NHUMda5yGrl9gWKqp1khuaI5WLetfKQShSduKCk5a&#10;unCzDu2rC5TPVZg8NIP2NB1eJ7sLN7Mlt5WslwNX4DiKgptnILeKGztu4f39H+aB7neSd/MsVGep&#10;lizDb7+e23/OUCj9JBz+DNLEiEBhZdoBZ5vaJhwJSiAWpvB4ksz2zUyPbWT2+AxGVBkoDLMrt4f+&#10;zCoSFVOnQmQjkJBxAza3beXBnu/lff0fYn1+E6WwzMJkie5NHdz+CzcyeHNfE1RaRmoNpqIYR8ql&#10;labwFdQN8bfL2HNRymYpgbIC13H57IsfP733xJPPJ0m04AWOXbe9Z7hvuLjWDZRyXYVyJErJJb2W&#10;EOD6jutnHfHy4yPnlJLJ0ObOHiFW7nxdBFnN+oJo1OKFkcPTh+Yma5VFsH7k1LHSm26+vW+9U9zg&#10;BRknyTi4icFYi1UytQtohj4nEmTGRUiJss2gY2MwpLoha1KHeFcqTCNBuODmZVPo7SBoIKWmu30b&#10;fV3Xs1DZz3zjBazOIISL52s0GksbruohsYJYLBDGGm0dHCeHlE4adZSAMAphQtozPdyy48fZtf57&#10;iccfhfN/C7YdRYSQaafptYsZBAiZ3ucIbChQchZhR1g1+B66iruZmXuBar2ElgMgA6RdwOo5XGlx&#10;jE9Yq2J0HWk8hPZQOCiTw3FdtAzRRhFGWWo6or19gDft/CdsHLwDYV0QMULESOmgtEGfL2Fn6zhK&#10;YZsNBwpSM9RUhIdrJFRDkloNGZs0cUAINBYjIYMDc2VONsb49sKLTM3Nzpw7Onu0UY1ngIUm0Ko0&#10;t1rLZGllV+clk6PIZrD1+iV624vGR2Pi2syMKQyvub5309aMidPO5WbePPPaITaC4SDClfYiVssC&#10;jvSpxSVq0RxZtx1PZZYuz9rONh7auo7dq7pxpKAWJTS0JtKGuBmu4DqKzmyG29b087N37eJf37OH&#10;Hf0FVDhGdOIziGgC6b/+qV8oMBFo7dG98X3cv+069qzpQ1vDTC2kHiXUEk2oDVGSMr2JNviuy65V&#10;XXz0tu38m/tv4cahXlof23I4xdnyKyQ2wnOzzbaa9GQGAk7WfZ5aKJAYibtoUCoEVirmxiZ4+vf/&#10;72+Wz5x5ueU6VptzxuLi3LZUqTwg2H77qr6PfOyuj267ZfCXCx3BnUIK//XOo1EjKR1+4fyzR/eO&#10;n2vOT63asFbG9LvqNvz/F6D191I6bLFJaI1tUMuFlElsosc+/doLfauL29bv6LlfyhXKcRZbq0Rh&#10;rRyV8kU/yBWDrOPK78qsU0rhr9nW9f63/5Ods3/5W89+sVaOzDLNgmk53pXocn3wudFjm27oO+Fn&#10;3H4hrk6XSiXUrrtXb3jpsdOn9j52+vCqDR392YKXWway9NiJuf3PfvXEUxMjpbnL3LhL4O+lx04f&#10;6FtT/Eq24K15+kvH9j778ImZu9+7dce937/tgfbebN+16HgWy4fKkTiuJGrEpdMHp4+cHRub/Ppr&#10;ny9u6du+LiMD6rqBcAUmMSSHGsiNAXJLkJ6V2C4Rxq6QzEYx5xshG90MAkHn5nbe/Ku34PiK04+N&#10;MNOYIVfIs6N4I1vzu6jqUuqRhSAQAVmVQymXUDcozc8ThbD2fTdy18826Ap/GnPi2RRY+bL5GJtL&#10;ugCQaYaenBtjdc+vc9fP/DZPs4Gxbx4nTiYptLVzT/v93Fq4nTk9Q1mXMdqSVwU6vC7yKocRhtnK&#10;HPX5Or1bu7jjl25i9V2DS7sZr4WM10PU4g2QiirSFfDROuZYI3VXV6nhZ87Lc2r6ePLSqadO1hvl&#10;yeYA5biuTKQSRqmL9VnLJV9DGzv7rr99Ve/TXz52av3O3v7B9U0V7uWusARphfQCJ5Nvz2RbObtG&#10;GIrfevgvHh9+z08N71Zqj/Q6ZCIlssUhWyEwiSaq1nEyHn4uk7qQL7Jl1qadcFJiEpN2lMUafW4G&#10;11MknW0kwpKJPTAW7cb0d6zjHbf9JgfPfJvXjnydWjSONQKDRjrzzdBkD2kySJnmR5o4Zcpc62Bk&#10;iBIJ21e9jZ0bP4DO9hCWj5KZe4ZYgCsFsZW41/JQLp6kSyS7BqHaQBehOoGe/DirB3+Y7rv+jENH&#10;vsLLZz9JNZyimKwF8qk42l8gmxGYKEscOgg3QbhVjIhBSxJt0igh0cWOrR9g18YHKVAAFNLEhNSJ&#10;lCSrY5KRBernF8g7XgpoJXjKQViITQJC4KJIqjWSegMR2+YgJTDNe9+xEm+2xoHzx3hcHmA+mjeN&#10;Sjwf1nS1ZVJc3PTy8c7U6tegXlwaD+Pm+zQAv3r+/N6XP/UXjwzfeMMPBvkMXpM6VNbiCjhcy9Dh&#10;am5vq+CKFGxdeHQ1Bb+d+foEJ+eeYX3H7eS8C4WOrOdw/+bVvGXzamZrDU7PlpmpNQhjjacEnTmf&#10;ofY2+vJZZOvzk98OW/+A8IV/ilc5glNoLjKvUigVzX6PpAShtxt3yx+CtwYJ3LG6n9uG+xhbqHBk&#10;aoGzc2Wm6/U0IcP36Mll2NzbzuaedjLOpVPVQmOCU/PPYWRIMdOH1slSjc+ThsnY5amFPOVEkVFm&#10;KTnCCEUUaZ76oz86OHvs2GstjGR9mUarNbLNAfzv/7lbbtx11+qfyrf7d/9d5vYo1I2p0XKVlZvI&#10;3rBy+IdktJrIUCyjmlcKllb1SszcZG16w87eDdmC13PpeChEkPW8+cla5djeiclqKaxnC57neMq5&#10;3Mr+KmDLK3RkVsWRPjJyeGbGGtvqOaJXoDwvYuGmzpWT4c1dmZ6hwnWOK7PXss9swc/EoZ576kvH&#10;jm+6ob+joy/bvXjsSWwaYyfnX/3qx/f97YGnzp1qrkwWH57F8mHSiiriUNtjr0yMPPbpg3sdV6kP&#10;/Ktb33rH92x6R7bgFa9eVmpBsM3yoU6sPvrS+IEXvnbq1STWpflwzq7u3NC/oXurH+rGYhQYIrSY&#10;ikGs9pB5dZFFnZSCBEs1jnGlXCohZroChu8YxG/3mT9RYmFsgVin+Ya+cglkFl9kUNIhNgnVaoXG&#10;Qp1cX4Ebf+IO7vgJTUflX2JOPNmMhlnsw77CMy1TzypRX6DYfZz++x9EspGZAxNUyyWMsijpkJV5&#10;2lUnnV43OVVAImgkIZWFCibSbHr7Wu7+2C0M3T6Q+ooB042Io5UaDSvwlLzgLB8ozFhE/GgJu5CA&#10;K0EKXOnjCMknn/7DU88d++azRifTQOgHjt10Q9+6nqG29V7gOI4rlyJuFtmsFjZWFtoD7+BzY+dq&#10;pbC6fmfvgHKutNhI/7heiiZP7J/YP552vS756oxPTiRbd+/MrPfaN7lGBk4hc2HElGmQMyYtH1os&#10;ruc1y1KpeWb6c4Hnpp2kWqdeYTLUJA2FyWbIBBI06ERiHYsQdVzp0te5lfWrb6OzbZAonqNSPUe9&#10;XkbKBEfV0I0yJD4kCp2UECzQ1TbIdWvex+3b/iWbhu5DihwREl8vUD77CL6aRTv9KMdFWXMVd77m&#10;DLpMnWmb1IswVVANKmaSmt5Ikt+Dl8kx3LuaNf23olQXs9VTVMLjWGceK300Hgk1hF8GBfWGizGa&#10;RqNGxunmxk3v5+6dP8aGgRsJrIc1LlYmKTOrXRwni12oEZ4ZI6tcpONhmsJn1Sz1GynSOKRaSGO2&#10;jG6ECN00ylViKYtSRZpoYoZ9cpQnpp4hNI1o/PT8idHjc6eA+eZWao4zlZZSU/o0u5epTCfJ8ry7&#10;lZgtUZ+dLS9MTHRtuOf+4XSZodPoKVK91njkkJWGfjftsDStXuhCEPgFytEk4/NHyDpFsl77JXd2&#10;1nUYbMuxoavIlt52Nna3s6qYp+C7rDQj6PwQ5yOH2olnccI6Thaks/IQImXKYlkN1QkYr/dR3fWr&#10;tK996KKmFyEEbYHP+q42dq/q4Y61A7xp3QA3D/eyvb+T/kIWdwU7nMnKCY5MfwuhNMXsINbopbHZ&#10;k5YFrXh8vo1zoYcv05Khbd6fVvkc/NrX5l78wz94JK5WTzZLhuUWNitsmb9kU6zu/+jH7nrrrruH&#10;fz2T93b9XQHC/GRt9IWvn3phbrI637x3Gi3MVtIyV73BaP0DieGXi8v1CqsgF/COvTx+7ukvHfvC&#10;Wz98fW+Qc7tWAAhi9dauvvaebP6Zh4+fPPT82OSN960dXrOtq+fKE87Kr0zeHdq6Z+BNB546d3pi&#10;pNQqIlQrgK3l3jHRtz9/5Pne1W3bhzd33q8cedX6tlRC7XjT0KZnv3r8wLMPH39xaGPHUJBz26oL&#10;4fSJVyef++KfvPzo9Gh5qgVkNVYQNy6hi1o5qtXKkRza1NH/A79w2/f2ry3e87rocLHo7p2KnGfP&#10;V0Zee2701UYtngP0+PSZ/X/zwid6dg7tuTnrBlRNI+1ANBY7EmKeKaPuL0JWYau66bUErpTUY83B&#10;uQrCWlY1M+cy3QE3/cRO1j2wmsN/e5Izj49SnagS1uI0XiQF1LiBomtLJ2vuXsWmd26ga3Mbev5h&#10;otOH0r4xV6XxF1d7hIVFKrAJxGcOU7zpJe77336GzW/t5cBfvcr4y5OEs2FTv2qXOuuEEgTFgN4b&#10;V7HlXRvY8LY1eLkLj8RsGHJgvkJFQ8FTTRYBCCSibtDPlDFjIcKTWCmaP/LYP/FK7TvHHt0fR42z&#10;i/S+1kYhRagcqaW6UCq8HEDoGW7rvvG+NUPf/Myh49fduurcphv711+uNLwoiq9XonJpprEYNtva&#10;iRT9zqf/9IVVP/qvBt7ieg9k5n3f5HxQMr3MMmV8XGOxtYjIreG257BKYI3FWdRzAXgOSZR293n5&#10;PGHYwJ4+jxjqgqKHcBXCOhgk2tZwpSVwHNb13sn6vgeIdIWGmSDRc0zPjFJemCcTtJHP9lHMDZHN&#10;9uJ6AUpGCJtgrCFxJVkDTnY92XU/xty+PyDfPYGjmhGqQl5+nBctwOqi8ybSErRsp6HPU5M30Tbw&#10;DjKFgCTWGB3QmV3N7ds/wO7N76DWmGJi+gCjU68RmxjwMNYihcJtzzHYu451q/ZQcFdjjUAKjSBZ&#10;okoSDNoafO2TjFQonThNMZclRqTgREpc2xS9S4HyPUQtIpwuYRoJSjppY2Xz/aSx0IiJy3UWcvDs&#10;3GHqtooQhPVqvNCycGu0MFrJNetpMhlLqtVa7IhuHRPD5ljuJpXK2eNf/tLnn1+zpvu2j/7YJqMF&#10;nkoBoSctoZF8Z6GABXbk60gskV30azNgJF251cwxyt7xz7Mqfz0bu+/Ac3Lf1eQzWT7O0bmniLvz&#10;tO/6cczLnyJ//AxBr4OXTXAce1EgURRJwpKkMWMo5zcxf8uHWWh3OT/yabZ030lnbs0lMTnX8qrH&#10;JY5OfYeJ6hG62obpyA6kprxNH7ZAGuZjh2/NtXEq9PFFM9ZLpL5ouHnGXjsUPvEff+OJuFY7vmwx&#10;vlxisqiF9n/01+++f9utA7/qeqr37zqRW4utzDcWpkfLNS41u4Wrh1e/8fr7BlorlA8XB/tWu/8l&#10;puipLx7dt2pDx9duuHfN+6VauaOvrSuTe9sP7dix95unT/ztH7302tY9Ax1vfs+WrU3fqdcBNITq&#10;WdW2I1vwC80VXsilnlrLE+uXumzOHZud+tr/ePVv3vXjN3T0DrfdrBx5VWF892Ch/03fu3nNl//b&#10;Ky/sfPPws139ua6XHjvzxDc/c/BA84Gpt6xMGstq32YZaFWA42fcKA6TGZ2YinJk/nWcgUXPJRbm&#10;w5kXv3X6qZP7p04trYistQfH9j739SNf7H739g+sU1ZihEnLY7FFv9xAdHk4b8ohchIqBmQqwc65&#10;DgthxAszJWJjWJPPLmkTOje2c8cv3Mief76D+VMlFk6VqC+EqWlqwaW4Jk/Hhg68/IVVtSzcj137&#10;q8Sv/Vscu4DMypT2N5dYhTavbWpfYSNLXPeRgx/FyX8AgWD47i6G7rqHuVMlJl6eonS2QlSOsMbi&#10;5T0KQzl6r++ic3MR5V6M3yfrIS/NLFC3gs7Awy6W0jISEkv8dAW9v57uW6XZhhmZZb46Yz//8l8c&#10;mJgd2d8y0cX1Skx5pj5mjKlLKXKyRZd1GSZW7HjT8LpXHh85+8I3Th0f3NDem28PLnvNk9jUZqdq&#10;o00PLkMaOGu7urvE9NR0PDE5Uf3rFx9/ZfiWwuobQq7Xa7ul62UwWmOVRBqLjA0mtsTVOk5bFlyF&#10;0TGBTMtZOorB8/ACnyQOqUkJMsaeP8lCYw532yZswZARCRBgTA4WGzFdg7EhjuORFxuwCPrye0Bo&#10;IDWbXVydWWuw1scIh5gaDi6OcLEixOu7ha6tPvNP/Wt0f5Fc9zACe8UY3eXt0EKK5lcolw4TJuvp&#10;uO4hVFcfOhY4sca6ikSmhqJtTgdt+R76stvZMQxWWJAxqRe7xF1y+wVtEozVGOuihY9M+0tIjAuu&#10;i1moYI+P0EUG7RTQ0iJMHZvEKKlSF3gpSATIKMJW6rjKQ0qV5iDKNN7JaoutR5yYOMZ3vGOMlEfw&#10;AodGNQ6jWlwCwo7OjqTRCHW9Vgu5OKLs9YiXl4/nccv46QCuDqOjL/0/H/9098ZNP77xvvv7GrUS&#10;nu8gpcRXlsRIvj3fRmIlNxaqBMLSMBfAltaGjuwQgVdgdG4/50r7GWrfxVBxN21+99UF2yZionKY&#10;U3N7ma+P0lNYzaq2DdTb1jHjucR7P0n+zGlELo+TAeVojIU4UtiqgSimPLCT0k0/SH7VbbRbmJw/&#10;yjNn/4LOYDVrO2+mv7AZKa7uE1MKJzkz9zLnFvbhuT5DXdvxnRyJjhbJd3LSMBE7PD7fxolaQMZJ&#10;TWoRIvVqEx612Wn95O/951fqs3OvtYCrxjKZiWmpGvk/9G/vePPWmwf+zesBWdZijTZGKiGXV4yM&#10;NvHCTH2uUY2jZSBreTXoDbD1D8lotYCt1lXQon9VaxeiE9YT5yt/+spjvcOFdcNbum6/0vveeN/a&#10;Das2dLR/5U/3HfjTX33iyQc/snPrlpsGVr+uEqIjctbaVpf45QGarWzW8tVb49DzY2eB//HgP9kZ&#10;Dqxvv81xVXAleYhUwlmzrbsv1+43/ua/vPCVhZl6uYXZa7SAreUlw9ayoW0Bqo0T+ycnPvmfnvnE&#10;+372lnD11s4HPd/puDrIbCbTSFiYrI9/54tHHn3hkZP7rbX1ln3KanXuwF899V8zHV7X992z8YGO&#10;um2QCINwBTbURN8sYT2Be0sOMgJCm7JCQtARBEw1GjwxOcv1YcjOzvaLaHQv79K7o4veHV1Xp0OV&#10;x+jgh5gcG2HwzB/Qk6vidoj0ipn0thItRV5rBXresLDgMj3wINmNP8ZArn/pxhYCOte30bm+7Zru&#10;E20sx0plXplZwHE8erIB2KYPfk5iY4ifrqKfLqcn1pdLWholHP782T8ZefbQN14wOllYXgqeHCmN&#10;Gm0rUopuIWkC0suvljv7ch13fM/GdZ/7/Zf2bb154OQN96y5fiVvLSFg7nzl1KtPnn21PFdfFDsn&#10;SZLoifEJTdp9pB/+9jdGb75+44TKJZs2jySZbF8/tquNmASrDZ7jI4QhCmOqZyYp9Haj8h51EyNU&#10;KpBX9TDttvTAsyHCD0g612In5xFzR/G2DSNWdyB12oJfc236wFmBaGpxjbGpBgmBJ50L+hhMiyGs&#10;xtECx+QJHUPDSAKZQVuYTfqYdNfSPvIEZn4aNbgWUSxiE0NAqiHDetCQIBOE16yF10vguIQqTxRW&#10;iUf3MV0ymO63kDFr8WyOxA0JpSROFKZRI3AkKJfYaBKR0noOEld4KJt26sbWoGQK+CUOktS7Sy4W&#10;yqRIz8eR84RnpqE9j+P5yKiOYxKUp4glNKzB8Rx84RJNL1CfLyMcFyfROMaS5Dy0NWRisJUaC40S&#10;c16Vlyb30lAVsgWPykKjUqvEJaA+Nzu3yJi3MuXmmgfNi1mtRX5wsRLQaB3Po9m5fV//pX/9Z/wf&#10;/+nHNr7l/q56tYwfOLiOQghLwwqeWChQ0ZLbimVy0lA3FxIetAkJnCLrem5mrjrKqbnnODr1OG1+&#10;P925dRSCXnwnhxIeFkOU1KnHc8zWzjJTGyGhQXumnw29N+K7eYyJydkccvVDzAVF4tf+hvZzB4jq&#10;IYjm9TERSZBj7vr7aGx7N4X2LThJjBGW3vaNtOX6mSid4Plzn8SXWTqzaykGg+S8TjwnzYbXJiaM&#10;K8w3xpipnaYcTuN7Wfo6NtER9KdZqSYFWRkBGQdO1gMenStwPnbJOmapuSaOYuIEkqhin/it3zoy&#10;9vzzL2JtlQt2Dotb0lIulIDz4Ed2XnfdbUM/7wVq4Fovr06MLs3Wq1JJ2dYZXEIhxpGOK/ONchJr&#10;3TIv6jdYrf+FGq3W/7fotVYg8ZeAjapXY6McWV29tWuTFzhXnAnz7UF2++2rBsN6UvvKn+47XJ5r&#10;lIY3d3W5vromsNioxrMHnjr3zOxEtcTK4nOz7PiWd0+K6dFy/ZmvHH81k/dmHFdax1OB66nM4krA&#10;aJuEjaRSnmuMnz+58OrB58ZeOH1waqQyH843B7xqy9c6UJdChPZCzTteYaVw0XmrzIfJi4+eOjyw&#10;rj0udmUHHE9mxdVmbGDsxPzhb3320Nee+sKxfdbYRb1GnZZ270p9fvLo1EFzw7o7N/Zl+p3YhOly&#10;3JWIcoI5GyEyCjnsp2xXYpsHaSl4HkIIjsyVOVOq4CpJu+8hr1FWZ4GpeoOnz8/wUtkQde/GCIVz&#10;7iDMNDAyACWbq2BBrF0aZY9wLGJ+Psf02ndT3v2DHGvAiTmDLwOKnsvrUfWdq9R4/PwU++cqFDIZ&#10;+rMZhLUkBkSbxCaQPFnGPF5K/S18iRUCoQ1ZGfD1I18qf+aZP/7WQmX6aMt5XWQqrVTSbtzVt6bQ&#10;nRlSSkrZrBVc6Rjbu7O5s0dnxs4enZ1et72nO1vw88t/vzIfTj7/tZOPPP/IydeS2CzeWxfZhADu&#10;1lsGtujh0t1+f3fPlrAHP5I4UkLgE2PSHD1H4luBTRKiJMKREi/wQQq0BKsk2mikMWgBUZLgCIFs&#10;yyHDBDm2gIostGfBl8g4QSSLgdZyycpCidT93CiZasG0wbECRygckU7AoUnQ1HHxUu+y6iy1b5/E&#10;nI1Z6OvlULZC++Q07QshlKtkch7S9Zo9WArrCWzGEoURsZGoYgERRogT54jPTTNhEmZ676Ijew/e&#10;6RBRq+IVHRzl40mJUJKkebyuVLik5T1pwQiLFoJEG6SxOEIgrEFom25JOoFKJdGVBsmLJzAjsziF&#10;HEEQEEtS931fIRyF1ZbAcXGtQ31ylnB2AS+2ZJVDhKURKFyTUhBmoUZ5do7DtbN8sf4009EEQdYl&#10;yLh2drx6+vi+iYNxpGdJOw4XNT2tJadkaXJ0r5ILerFW64qbjqK52TMjk5n29o2d69bn4zDCJBrH&#10;c3CaC76zocdk7FJ0NJ0q1StpK5rxQhprLTm/SHdhDYVMN1FSZbJ6nHPlVzm3sI+z83sZmX+ZsdJr&#10;zNTOYEVMd9tqhjuupz07gBQKYxTKZJFWEFgPMt3MdQ9R7hxANBcTJtdBZXgX49c/SLL+AbpzW8nZ&#10;bJPqS7A2xpE+HblBOvPDSCmZq48yUTnMuYX9jMy/zMj8y5xb2M949TD1ZI580Mlg+3UMdGwmcHJo&#10;m5AYi5KCHl8yFWp+/3jMFyezZP0cGWmXWO16LURbh6hR56n//BvzZ5544pmwVJ1qXr/WjtHFBfLi&#10;s+3e8T0b177lB7b/ajbv7Xo9493EmYW5ybPlcntPNudn3EuqNGEtqRx6/vzLJw9MneaCEL9VoxVf&#10;Ruf8hkbrH0Cj1Tp3Ll8JLY8GcF5+/MzR9Tt6v33DvWs+cLUGIi9wvLvfu3Xnqo0d7V/57/sOHH1p&#10;/NF3/fgNOzfd0H81dstGDV2dGCnVrzBQwKVBqouM1kUZiV/8471PAM/fcO+aDf1riv3ZNq8glVSN&#10;atwozdQX5iar85NnS9PjpxdmW1Yh0bJ/R0IQb+wudhQynvPSyGSNi7shadG6JS2soDTayk/8xpNf&#10;uuN7Np26452b3tnRm92cKXi9chm3rRMTTYyUTh98bvTlg8+OHjv56tToMiatVQ/mWGvDsamT3/hP&#10;X/tl71/d9xsPre/YEFRtHeV4iILC1hLiR+awFYNzRw6RlVBLma3EaDp8j0xHkXPlKl85O0GHN8Pm&#10;Yp71bXm6fO8SsaixloUo5ky5yvFSlXP1Br5SDBc7aMt0klz/k4xlXLr2/zmFM6OQy4CfZo7ZRoyo&#10;xdRygyzsejtc/358fyuFcsDJhZCjp8/Rn/HZWMyztpClK/Bxlo1CiTHMRjHnKjWOLJQ5XwvJ+z7r&#10;O4rkXRedGIywqE6FrhmiR8uYp9LKnMy4GCw2jnGM4njlRPjJ5/7kmdny5LEWAN+qk7LnT80vHH1l&#10;4sWB9e27hCfar8XkJ1f087c9tHHdp/7PZ545vm/ieHtvtt311FKbdnUhnH7ukRNfefILR/dFjaTV&#10;V6e15duu39HbedNb1j1QbC+s3Tv9FEER3mX2oMrg6pBcPouT8TGJpiYMjuchQ008W0ZqcIoZjCMJ&#10;bYJSAldLPOOAq4h0RGgSzEABaiGcOIt3cgy5uZ9kXSe+avoztdQrRLOL0eoERyhYlF7aNB7IKJCO&#10;g2M81JxBnz5J9cwkMtuNNxhzXXEPxXnDycFPMzl9jsHZMtnSDCLXhlvsxssF4KVWCU6SUJubJToT&#10;ISol6knChNfOVMdmru98F516I7anAaNTNE4tEGxfh9mQR8oE3zpYIYmTBJmkGkehFMqCMCYFqkIQ&#10;YTAqBWcuIKOEaK5MODaLPDWLkhJWddLwJCZJcCsa0+bhC4fYGDzhoGoJulzClKr4ViIk1NGYnIeI&#10;EyIFaqZGZXySE/EEX7d7GSmdxss6eBkH5QodhUmpVo7KXGpqmVwEsF4/q9U6NsZcptlp+rUDe5/8&#10;3d9tLIyN/uANP/DB9UYqUSlVyWR9PMfBtXCmnmEydNldqHFTvkGXpwkNhAZia0lMgkCQ8drIdXZg&#10;MCQmRusLdlFS+LjKRYhUx2lsgtEGZQMUXnMwtyQk5EUeN7OZ2YEc492bUFEt7VZ2c+TdXjrdIVx8&#10;tI1RuEjrkIgQS4jWaaB4V34tvbm1JGgSHWNsWk2TwkFKD1c2G0iax7lINxVdgRTwxbGI3zoY8tpk&#10;wnVdko1tGbwgoNaIaNRDnGyWytQke3//P1BMRoPefr/r1AynW6Qsy9kkAajd96zuu/+D238q1+bf&#10;8npA1vRoeeHIS+MTa6/r7sq3+5kVyYlaXJ0Zr8wt2/8lyQJ/n6DhMvnDr6uq9o+R0RKL4rxLyxHy&#10;Wj/Y1U5Yq5/WYuZSljSPsA0obr6pf8N7/8XNH+1b3XZNXRLGWDMzVpn/5mcOvvras6NTd71ny5o7&#10;vmfTjmzBW9mbS9v49MHpx/+vn/36HwNzTZ3W8u6NuKXk2aonWymIM9v8t+96KpCOdKQUSifGRI0k&#10;bgFG0Qr6q6hl8Is7sn7+e7avvXWhHh3+woFTh1cAqK0xCkHLsSwGguZ2vml4/XW3Dm5v780NeoHK&#10;RaFOynON0rmjs2MjR2bGTx2Ymmh+xtqycmXYcprcxWujlNN10/b73vnPbvm5d6wtrPHrhGlEi1TY&#10;Ruqf5ezI4t5bgF4X6gYbpxompxkmXYsTxqs1Jmt1tNZkXEXBcQiUbPpwWapJTCVKcV4x8OjN5ejI&#10;pMJQx1pc5RJxDjv5ZYrHvkJ+7DCyVkZYi84UKA9spbLpbjID9yLVGuaiAol1kQLKYcRotcZ8o46x&#10;loxSFJqO6BaIjKGSJNTitGutPeMzWMjT7jlY0/QnyQmssISH6yRPVhGno1SfE6SdejIxuEZxcPpA&#10;9Eff+c0Xj4/s36t1MsOF7qBaC/ARgNvZn+v48C/f+QNrtnfdJaVU1zI41itR9bO/9/wX5yZq5Q/+&#10;4m1v7RlqWwPWlmbqo88+fOLh7/zt0Zcr843ZFrZ0cZ8Abs9gW9f3/NieD3UOZt4TN+KgUYuJqpq7&#10;u9/Cg/FO2twsTuCh2nOErkSZlKmJhUZai+u5eMU8Ju8TuhaBwtekDJe1eBq0K2nYBCkVAQoxU6U+&#10;PUMjKwj6u/EGuzDdeRLPSd+zaRsRaYNtZilK0RR5RymzoctV6q+ew44J2rMG05+llHfwbUjGZpjO&#10;nOC10sPUZ04zmMS0LcyTSQx4HgkWX0nwErSNYSEmiBwabQHnOgpUgo0MFO5htXM9WZMhiipoV0I1&#10;wE6WsGIBNdyBv2EIkfcwArQjl7DxIrrQxqaieCXTRo9GDLMV4vMzhBNzyASyXV04WY9EpKVRZQTW&#10;FbiOIo5jEiRebLGlOvHsAipJ388qRYzB9zwaYUhUquLMVRmpjvEVsY+XpvaiAsjkPTI5F6lEfe9j&#10;Z77x9FeOfweYAKaA6eaYV+Fis9J0ksxkruEGrIvLjEeLY+NF4zlQlK47OHzXXd93/7/5tzfle3pV&#10;WC2n6QAZr9lpK6nGliOzU6wPKnz/sM+2gsJXUE0sNW1byiBNJnTpO3bJhwoL0joo6yEv4g0untck&#10;CiMSatEstXgOISR5t4uM05Fq3qxeofhiiEWMERcIpPR5lRcJ5JeOpukhYQFPCGIDz81o/uBkyHPn&#10;YwIrWeUpMkqwoa/I5q481VqE9AOmDr7Ksb/+QwpqnkzOoVaJzuz/9tkvz0/VTgGTwEzzOi7adpDN&#10;e/6H/92d79xy48AvSyXy1wq0okYSP/OV48dcT6kb7l2zNpP3VvTXOnds7uBnfue5T549MnMSmG3u&#10;f2HZvbTcmf7ahcNXrnpd6fdWInWu9u8VwdjP3ffJq2jYzN8L0PqfxmitoNdaFFPKFjGlC7jHX544&#10;98rjZ75+z/u2rvGzbvtV9VZSyO5Vhc53fnT3zas2dhx5+M/2HTlzeGb2wX+yc9fg+vb+5eeqVo5m&#10;Tr46+doKSHwlVN66cuMyjNci0+XFkXaJdGskwfJssNZW2LjlZxaI52rhzKGJuZFbhvve/+4d6774&#10;t6+eeoVL4w3sspWkaBHwm/1Pnj26/8mzI66nMpmCF0gpHKOtLc3WQy7u+mzVhkUtjMvi4BkBVutE&#10;7D34ra/8idbhB2/66Lu2d+3MxY2I2BE4gYdIQO+voscjnNsL+DdkkQVJUjeYKGW4Mo5iY7HAmkKe&#10;UpxQiWOqccy8Ti0EHAl5P2Cg4NHmubhSIiU4xuDYNM4DDb4cIOl+iJlsP/NrD5FZGAdjaRR7MR0b&#10;yWevx2EdYeThWQM2IUFQ8By2em1EtkAtTihFEdVYU09SwlBJSTHIsrrNI+8pvCYA08YgfIlTUITj&#10;Dc7+X2eZ+cR5+q4r0vem7rRsGYUQaXyV5cWpp81fHvntSm5trePGjcN7pBIlre1U1EjON6rx9Px0&#10;bWZ2rDKfJMYAcna8Wv/CH+995MO/csdA91Bh6zWRCnkvd/s7N237s1/79pcPv3D+ZT/ruudPzh/8&#10;2v949bFzx2Yn4khXljVWhK3Xddc9w+t6V2dud1zXx6bXx2jLS5UXCbKCt4bbUbHPfFKls6uTQGbA&#10;UcSkJT83ATNbRcSGTEcW44IRhliAVAorwSQJQWJRaKwyRJ0+qq2ffLlGdH6O+ukJPNcj6ChgO7LU&#10;cy5WSYJmJqQxFh3HJLUGttwgLtVAJ2SCADtYoNHnY4ylLdY0pOJk9gwl9xxBex8hDqemzrPal7SZ&#10;MkG1Qt0abC6HiMFNEqzjMdbWxplijnLQxkCmn558kWyiqVWqNKwhiyUoGCKZQ9cNcqRC+cQ+dF7g&#10;57O4xQJuIT03psnISgsqSrD1CFutU58vEdbq+H5AeyGHbC+QBB5JqYFUksQVCM/BYCCM8ZQHScLC&#10;3DxU6gQWHM9r6gItTmIR1SpxWMdZaKBtwnPeCM+ffREnI/AzHl7g4AYOVlutja0vK1knLeOZ/a6Y&#10;iItZLdvCgi8uShfHF29xMW3ieObMN7/51w8vLJy74yd/+oH+7dsLcZQQR5pM1sV1FWcmS7wwWuLr&#10;UcInjifs7lbc16e4u9tjfV6mYbNNNGXtBYNPUAircJp6OGkXAbC9WMHf8gkNGoEk7/WS93qblFBq&#10;aXLpmbjgYe1ZH4GPQWNFgrVpToJO+exLm46aWT7tjsuROvz3w3M8NxbRX/AYdFUaX6YNZ6cr5K2l&#10;q5DDYpk/dRjPllESlJLki0GxZ6jQNz9VO7OClMUBuOn+tauHNnW+WyqRfz1z86Hnx86dPTo7/5YP&#10;XLflciDLWgjrcbU0U69dgcl6vYyWuIKUaHl16Wqg67KRf6ycALP0/0US6B+S/fqfWTpcDrZaJMxE&#10;LYyRa4x193175LWNu/teWL+j9y3X4kEoBOSKfvbWt2+4vnuwUHj4z/bt//jHvv2td/7T3du33Tq4&#10;2QucoFk+S6ZGS8ee+JvDry4Tm6/UedNq8XC5UmhrSdFrEdaLZaAoaQE5yTLqlZavvHR26nCb7+7Z&#10;Ptj1S+/ase4/f/HVU3svs3/NhWDs1uOJgEYc6Wo8U3dagNryTqGoZSIOucgZq5k43Dy9SRI7Lx9+&#10;4rGJ+dHyW69799sf2vru4YzJikZcww0CVKAQcwb99Xnmvz1HY1iRv7NIYU0uHYLqljhMT2fRc2gP&#10;vGa2X7pH2/yH1iCxuBgckwarLnaKGZrsmRgkG2RpyGHmipMILIHqIO8NYemhqlP/Hkek0jGNJUSQ&#10;GIES0Oa5tPve0lmTzXE5WYwlwpKYtJNSKogmIyY/Mc3oH50jOVwh2y2Jkjq1mTp+u4euhEjl8MjY&#10;5/jO9F/Irg22M8i2tWfyng1yngmyTux6qiqkmAur8ZnRU/P7jr88cXpipFQtz9XtmcPT85/+7Wc+&#10;8/5/eev7+9cWt13LszS8uXP9nvvXdT/1xaPPv/joqWdHDs9MtQCrlXzYlu6b1Vs61+fbM0NJrIVn&#10;VDOKCerVEt9aeBKKgnvrW+hz2oinSswUYtxsJhUyS4GOEtAJJAk2SbAFH5ULCLTFxgmJkjSMJnIs&#10;GanIJgJtLFGgyLlF/LY8IkwwtQbRQg07uYAyqeFmw0ltRESiMYlBiFQTlsu2kRRcKgVNPpY4kUPN&#10;SZj2RtBqBuFOohxJxinidGaYkj5HS2c5H2mG64LOisZtSCIEoZ+hlM9w1s8S5nvozvfQEWSZVEeI&#10;9QztmfUUTBETN6jRQLRlkLkApyhoa2TTLMtyAz01SdxkPgxpB6DWBgeJ57gopShk87R1dGMdQaIE&#10;NQfiRo2cFAhhyTYsRhlCZdCBR/X4ONHoLG3tbSg/g3YtDRuDkiTWgCeRMzWcSo2D9VEOBuN8c/xJ&#10;lA9+xsXPOPgZBy9wiBtJbO1F4vd4Wfn6Ei2NKlzjHF3IWz05tbyrXLeI491lgu1IQFTo7jZSCeUG&#10;DqZhIYlpVA0H52ucLddZHUiGgoDRSPPMmYRnzsZUdgT8+21t1LQmMqZllm1GPTUhjdt0om8YQ6jt&#10;UueqFOBJga/Ssl1iQNtFsKYvYqJWIkwEaeiEIwSRttQTSKwE66Yh4EDggqdImyTM4t+pNG0AQaIF&#10;awPY2h3w7dmYtuakFgKOEtS1ZrIe09sh8AOXPT/4I4xs3saZr/05Qk7iejLb3pPtapknW8OhhRco&#10;teWmgd2ZnLvl9czJ42cWZp975OTpG+5ds6pvbbHj8kyONY1qXK2Xl4LJV/KetN8FuFppk8u+Xg50&#10;XY3JslxqQ7H863LAZf8/D7RWOAkrsVp1wBk7OT916PmxZ/rXFnfm2vy+a31j11fulj0DGzv7c22P&#10;/eXBlz75m888fe8Hto3e/tDGG9t7s33VhXBy/3fOPluea5SXle2uVGtuXbmt9L24BSyqFYBWqxdX&#10;0sJgLQ54rVoqZayNnjsz8cUtve03b+4u/t7btg7/4tcOn32xBQTZFlaQlrLQ4vkMWx7C5ceSLCtl&#10;RsvA32KL8GLpdCmfUuvEPTt6+OWPj//n6cOTB97yz+74+Rt6VKdXL1VwAge/kCGaiTj/+UkmDpfx&#10;hrL0fV8vHfd1EmzI4Pf7qchVp7qbxUdGANJaVLNpz3Fg0VvKLn5KbZtISKMtSNFOJiji2wbCWoT0&#10;SFAYqxGYi546ZSErLfhpq3ycOhVhrMUkkCR26YyKFuDu5yTJXMjZXz/JuU+fI/AFnddnEBlBPBcx&#10;f3yG4uYige9xeP41Xqk+hl/UKOXguEo6rsTzpfICx83k3GyQc3tc39m8dkfP3bc9uGH27JGZpx/+&#10;0/3fGR9ZCE8dmJ7/5G8+/Td3vXfrzVv3DNxY6Ah6Vrq/dWKieiWery40Ji22PDFSGv9/ufvv+Lqu&#10;80oYXruccvtFLwTBToqkqEp12bJkSZbjJte4OxnH6cnrL5N5k8y8M0km804y873zfpnJpBen2HGK&#10;u2zL6pbVuyhS7BUEQKIDt56y936+P8659x5cXICk7ThO8PvhB5IAccvZ59lrr2c9ayU2M08w5hug&#10;npgiDZOFbXRnd6bQn1kvJOcAwZjoVA0iGLLgVT3cN/VNBAMKb1/cCUq7CBiBhRp2JgOKBkzhODaM&#10;VghKZQijQIogiilIboEHIWzXhiQCCxSqFoFzDjckKKajoGqLQRTSEIU0mDagUANEECwyRCVDkJYA&#10;tyWMLVCxJJgJUaiH8Ow0Qh0gwHHMOEfgZwkOQqh6iDqzkbdS2NQ7hJMIMFXnKGUD5Ls07DCAgIWK&#10;cFBiNhwng/WZfnQ5eSgTomTmsWQvwmU15GkIXakuuH4OsqbASYMcwOt2oGHBMjmIQIP7IUhpCIq8&#10;okhwGBZlEoZ2JGyXBFgEWCFBVhRgM8CKvMVCocGljNqjT52Ev/8UKG1DihQYtxBIgGKAgHoA8hWU&#10;1jjoj+N1GsMjZ56EsgKkYpBlu/GnI6B8HRqlkzpQvcah8vtRy02HWqcAKDubkzd+6ifuve7Hf+xW&#10;O+1KowLYFkfoCxybXsJ4uR7/Eg4OYLsrcMwQ0hmOG3ttpAVHKaT4u8v3bcmjgjVRC/HitIfnZ32c&#10;r4eoKgMCQ0YCgykLl3c5uKrHwdaCDVcw+Lqdg1q5f0sGSM4wXTc4sOjjlbk6jpd8zHsKnoq+X7Q5&#10;duRt3DyQxp5eFwVbIDQERY12J8EzhG5b4LpuG3/rMpzzNfIyynvmYFDGYMELUDUGKUYwYYDR669H&#10;32U7cehLfwVz/nkRezbKBFNoN/bPka3dhb51ues559lGMYuX5KofYaDVM18/fiyTd6xd1w+PrBVx&#10;R4ZM4CtPhTppSKqxdl7wxQAsjuVxd50+WYIsWA1wdWKrOtlP6LauGn0f74UfHqC1RgtRYLkfi73v&#10;O2OHd+wdenHrlf1vZezicw4ZA/rX5/vf+VNXv2Hd1q7U1/7o5RfGDs+duPPDu69ZnK6dfewfDu3D&#10;cvO+dmaruXBufOtmevb+kywBQPQqACpMLJZ2gxXTJqpPLtCGhWJCSMpkJVCz3z4x+adv3Tn6+7sG&#10;u3+fCL/84JGzz6yyoHUbcyYTAIljpV1FEvAlvzZee8M3mbedTiMBv9HzPoLz4/Vxf7C73xZ1BqUC&#10;eGMeKieq0FaA3p0peOMBzv6vkzj752ew9Zc2Ytu/3QBYEmHJIM7AjYWBgGQEmeYgDuiagSobQJuo&#10;DFkATzOInAApgvENjFbxOdaNLSsMCHpFqWQWA3c5SBuYkgbzCZaJF7oNICfA0hymTjCBia0FopOx&#10;QwQqSKSHHaTSNlK9gChwqFrU2vLnAgTzPtyNKVyWuhqU/gk8fu7z8NmZOOi6GQ4dO8tHX4Xgtu3I&#10;wZ03DL9n4+6+m1565MxDX/mDF185e3R+8Su//9ITo5f1HNq8p2+4f32+r6s/0yNtYalAeyrU3uJM&#10;ber4q1NHDzwzcbIUWYQkGUkPDIHNeeArXUuAZwZACMkxtKGYS6WsbmExDnBY1DyxRgvSRKDzgakH&#10;cb5nHj+qb6J1VYeZQKFaXwTLuHDyWWiLRwySNvC9ABWvDqvqwO4twORc2L6BHWiEjg2yOUTVhww0&#10;uG0DwoKxGBRFtg6ESDQuGIeII0sUDJQxYIYgA4N0qMCYjaoFLNonMGOPo85mIYwDCgmhcOBwQoEp&#10;BNJHTSmMDq1Hz9IAJhdmULJK0KIEbQhABvlsN0b6i7AloaYVFFIw3IKPGgI9B/Lr4F4WXI2CsQFo&#10;4UIjA7uu4JoaDAgBB3RKAtyOfI+IIDXgGgbNCQoETY2THIFLFgeQK4SSII0APIPaqUmYZ47DzFVh&#10;ejNI9RSx6NXg5ixwywXVPPjzZeRCBuFpLAqFAxjH18cegkwxZNIuXLcFsixbQFgCXDJFBK8D8Pmn&#10;9Dta8TtFKtV9+Qd/9Keu+vCH96YKGR7W6gARHMvCQi3ERNlDSIg0dPGT84mhZgyuzDnYk7PhaWoW&#10;4GYrhEUHs4maxtfPlvHYpIfTFRXR8aKhmiJMAThe8vH4lI8uR2Bvr4N3jmZwdY8d6QJNZ1TgCIbF&#10;wOD+iSoemKjj+JIPX1MU8twouMbgTBV4Yc7Dl8fKuLzbwQc2FXDbUBouj7Sn0aBPdI/tyFjYnpY4&#10;UPMRGBMdJgEIzlEPDCYXa+jJuDBkoGt1OG4K13z8F3Dyicf4+NifFsFO2ohsiZz4UwMQxf5Mj52S&#10;o0SGkeFR5ucFwNarj4+dOPrK+dn3/vzeKzIF50JelCZOUWkH6uYCYKsdYHGsnOAX7UMUic/kzwEr&#10;Y3+wCovVac9VWBlrt8wM/F8N0FqlhZj0Y2mALXtmvDz3ymNnvj2wPr8z35PafKmPk8k72Vvese3W&#10;gdF86ut/+upDv/fphz6XEO61j6a2J48DAJ69/wRGUxkaq9eS4BBtC44nmDmOFQEfK5B1EmQlhwTi&#10;xUU2wPjhqcXDadv6gzdtHf6tywa6/lvGtv7zl/effHyVRZ5cTLzDc6E2zVhSO2awPCOLEkybSrYe&#10;bCeVvufGj77lI9d/6pZepzfthR4sJw2zUEf15CK8mQDC4eBZjvyVDqwJgaDG0HtFDpZkgNIQgpa9&#10;O9yJAqHr50OUX67CO1JDOK9gvMhDiacZrH4b6S0ppHen4IxEbT9TN9EIeCeHdItFGY11QvWVGqr7&#10;q6if8aBKqrnCRJbBGbaRuSKDzO4MZJeEqRmQIsAAJiSIAkf3bTmc+4INf9qD3UtRfIdmUHUNb14h&#10;O8rgWBb2dt2CjZnteHzmyzjrPw1karE2hECGln2NtFEM6Zw9dMs7t36wuz/d/5e/9cQj1ZLvHXp+&#10;cvzQ85Nn0zlbdg9mHGkJzE9Vy7E+IsRKH53GgcHXhjxtdDLLLlmcjAopZIwZzuMQ7ubzE7FbYeO5&#10;EV6deZFOh9PV2/xd+o6RK/KubTNmqkCoQbYFnXZBUkAThyMl5JyG/+oRGBuwt22G2VAEXAMKCEY6&#10;0DahRgE4aXBNkCbyDjOcRYHJxCHqVnRC4AaaKRgWwkgPIQfqYhGncq9CMwVOAi4sQMSaGhWCcQbD&#10;BYThYCRR90OQZTDQXYDWORANI5VKQUoZXYO4A8oYg4UAYIATpKAphJbzmM/OYwnTcMNeOOEQuOpH&#10;NyQsYcCNBQcSxgjAMBAzMDAIOeBzgMd3GzOAIAYGAcEYQBaIKQi1CDHuQ7w0C3N6Ckg5CIYGUevm&#10;SBkgFTKwRQ9UD2EHCrxmUGIaT9QO4cHKCzh6/iDcjIymQSWDsDksW0DaHNIWkBYHEbzA1/UO9e2f&#10;wlyykwUOl6nUuht/6qd+8Zaf/Zm9QoIF1UokRecc9UDh+NQSap6CbbUglIgWMgJG2JaTGHYEqmq5&#10;PbFgQEpwvLbg4/cOLeGVuRA2B7KOaAnT2UqdUV0THpqo4+W5AG9bn8H7NqYx6HJUFTV36tgKD8/O&#10;BfjrExXsm/UAEwHBKGY1ji9DxMBaIDiGITQGz07X8cpMHR/dXsQnd3Qhb3HUYyF/aICRlMTmnIWX&#10;ZwLUDCEnWMQycCA0BjNlD+V6iHzahoaBDgMQEbbfdQ/Lrt+4PXD/4K5Tjzz2DX9pqSE+NwB0pmD3&#10;MI68MS1ecC2wtTRbKz/z9WOnLr9ppHd0Z88FO0bGEKnAhG3gZS2wtZruqh1UybZhMwlAXH37hp6e&#10;wWwx35PKF3pT/em80w2KKj3j3GYMIgy0FxMrHACqS8FsZdFbMoZCvxbWVWg8o41XmveqXjWoLM3V&#10;6/PnK/XKou91YGN/oGBL4gf7kQQJPAG2Gi1E6/lvnTg8vKn4jb13b/qIm7a6L/UBhORyx7VDN4S+&#10;nv2L//SdkybyjEpqWLwOhaiJyjO2hVzRxaeu3kh/+vRB1uHCtAMt1gFodaIz0SpIZNq0URIgxxCC&#10;/ZNzjw7m0lt2D3b93Jbewq+/4/JN//2+A6ce6kDVdxLto61tuCIkGystJHii3i27edLpQv/bb/z4&#10;xz+291PX5uy8iAKnOTgx1M958OYD8LhKEQi6QtAeIXtlFrlrslH4bWCWPTPuMgSzCovfKaP0RAX+&#10;WQ8UUvOk19S0Mg9LThl2n4Xs9Rl03VmAvc4G+aaVNxD/B+FyGM+g9EwZpafKqB/xECyoJogAsSYA&#10;AqoQ31pE5ooMet7WhfxVOUBGz1MrAlMMhd1ZpDaksTDmQdUMZJaDReIv+HMevBkPfIgh1AG6rCLe&#10;NfzjOFy+Fo9Nfwa2swjtErQmaGWglWm2RRknEAOE4PZlNwzf9rF/f4v67G8//ahWJgSga+VA18pB&#10;8hQWtLV9/Tahc9BB9NwIl9VaGTM/Va2rQJc554hCADik1VqRxsRCdE2oV5V++PFvT98//6T/Ux97&#10;f+o9fK89gi6EfgDSGtr3wR0rEqgbA1X1wCsewvIC5s8uwu7JIjPYBbk+D38gA27SyDA74egfRfkI&#10;ApxYp6fdECELELAaanIJNWsevliAL6owsSMMJ7GajqTZkmaMQXIByQVIWit+rsV+s2V3qREEQxKM&#10;WTCxvsa3lkCiComjmPeHUVbDYGDg2oENC5IEODFwUrBIQsIBIbICAQgUg0YCh++WMZU+ieDAebj3&#10;Gbgsh/zoIJhNSGVtZAxQDmsQ0oGuezBGQFpR+5QJgdnFBRyfPAJuMXDJYduRCaiUHMKKGEEhOITg&#10;KM3XZ6fGluY7aLM6tW8IAPT0zJoTWqK/r/Fzq2UeNqUGXVu3bdh0222/dMvP/ex1nBloL3KkYQAE&#10;YzizWMVsxYuMXeP7vQGiykZDSo5NGQtpybGkVGvVMMBiDK/Nhfifh8t4bUmjYMuIOWatkteJ9rAE&#10;kLKAwAB/d6aGiZrCp7ZlsClnoRoSXMEQArj/XIC/OV7GXF0ja1vgMbhCHJ0UBVMzMG5iA+gI3knG&#10;UNUGnzmyBNIGP7GzC3nbQl0Z+Magy+LYkrXABKGiDYqCxwLKSHFWC0LMlD0U0nZ0cDCR/Ud9YQED&#10;mzaKd/7f/+WGF/f8Q/crn/3cPyycOHG00QX069pSvmFGUbyLrw62tDLmia8cPRh4Krz69g0bbUfa&#10;F7FTG6ObQMusITBfjcVKsleddGby1ndtH9l907qre4ezV2UK7i7LEeu/2+ggY6huNFXJUE1rM0uG&#10;FsNAnz21f+ZvPvObT7zWRpb8wD9+YEBrFdd41TYVJ1Vo5Bf+1wuPMM7kNXdseH8qa/de6mMtTFdP&#10;Tp8tnXQzllcrB7UOYuGwDWgRAGzuydH5cg0yDhT+0LVb6fMvHWcdFpW5gGCvfTGyNShW1tocyfGV&#10;9p45de6rPWl780gx99bRYvbf333Z+u4nT567rxaoegcx/Wp959V618mbhq/GtPX1rB998553/fQn&#10;b/n0XkZAVUXeM5JzVMZKqE1Wo9hAwQADcIvBW1QIq4TBnXnYRRnprBK/nWc4vFMeZv9+HqVnq1EB&#10;tjjgsuWn0ph2hwbCyRDzX1lE/YCPnncVkdmbAbMBCggQAE8J+OcU5r80h9KTJZh65N7NUzzeVKn5&#10;bkREuIEKDZaeLME74cG/N0TxrgKEy0EhgQLAGbSR3u5g4QmCqRqwbIRBmWDQnoY3XUO6JwVYHDVV&#10;h2QSlxeuQb81hMen/xE17IeUGkIwcMGjjYUzaNZ4ew2k5Klt1wzeeOeHdo8/8Df797UBqKRFSLtd&#10;SFLoHHTYVFlijeql2apXWfLO9FE+YIzZXCACnlZkR2DZApZIA1Slc2cWy1NjpfmewWzXscpxOdtz&#10;BQYCAyYkYAxYSBAaQMgQ+j4q9QBW0UEu2wOqEPy5CuqTi9CHOFi/A31lBgu7FZxqD6TqAac0wBVI&#10;lqCsBYTWEkJWixclIeAKIQsQMgXFIlljyqwde9IAUVHLNrYBiO9fxhjCMITRBqvl0RP34kgeFyAe&#10;MW3QIFaC4h5qzhy0OQquU7B0FlZYgK1zsLULkEBWp5HVGqHwEMg6PFGCJ0vweAVK+PBYgMD1UBi2&#10;kesehAzSYDmBUAXQJoCtJZiIXqPNBGpBiJIK4aZTMJZBxsngus17cXDudUAoECMwATDB49ccXW1D&#10;pKfOLJ2dHistdmCvlk2rrTGxtaJ+JIBYO0shkvqhzOBg/95P/ptPXvGOt1/PoaO4pgS4rWuNycUa&#10;Qk2Qgi9Hf4yhrICiy7EhJWL9YATAGANcwXC2qvDXpys4WNLI2xbsGFC0risDo5VHzcY/SQHYhuOp&#10;GQ0h6/jJrQxb0haqZHDflIe/Pu7D84CcLSN2u8liMTDiIIqBNPFmbQIHGBlkmEAlUPjHM2UMF2y8&#10;b2MBtmAIDaFoMYymBSxLoKJoGY/CGINSBnPVOjaoLGwpogGg+DUFdQ9CClz/sQ9tS3V3//izf/hH&#10;n587fPg1AHL+fEXVKn7NzVoQxKNQ+1XA1ol902efvu/YmXf+1DWXDYzmL2o/NdrowNeeMaRWaR92&#10;+uBt60NguRWIDcD6N//5jbev29J1e6bg7HHT1s7vB77gnKU4ZykAsCBGAUAv+l8/d3qpHj8HkyB4&#10;TJv2mf7VAK0LgK0goQ2qA7D/8Xeff6xeDfSNb9363kzB7meMXVSY9LlTi/uevu/4/U985cg+tLyM&#10;GpYGq6WOR2eXWLcieXQKMwRcua6XFmoe1qXTeGZimq1Bl14U4RYPHeu20+Yyn7H5mj/z2PGJf7hn&#10;58b1PRn38ssGuj6ttOk9NLXwhXOl2lyCDWx8qARTuJaFRacx2OQJVQKQoyO7Ru684t6f/cCej+8V&#10;hqOu69GTtzjCaojKRBWqpiOWJ7FUTZXAbIbM5S6ka8GomFFiAE8LqNMB5j6/gPJzVQiHg1lsGce9&#10;/FjEYujJQZpQP+Vj5i/nEC4Y5O/MQmYZyDB4x0PMfn4OlRfLgAPwrEgKOmPQFgvfJYEMgxQCZDGE&#10;MyFm/mEaxA163toDZnMYT0N2cWS2piHSEmFFwxmMGBLGGUxo4C3UEdQCuF0pgEVO6ZWggh63H/e6&#10;P4Nnlx7EqeABsOFqc9NvSMRal9vAcWVxxzWDlz//4MmDC1PVSmKN+h2AVNguOMby/DrddqLUEdCq&#10;e4deOLevb33u9Xx3+mrGIsDIDYOQHFpxBEEdzHC9cM5f8Cph/cbrr9z8puHr+ADycIa6QUojqPoA&#10;KVCoEHgBSBmk4zFNzRlQlGBFF1YtBE1V4c0uwU+VMWtXQfwEDA8BZsDAIbQNS0feVD4LotM9MQhI&#10;CIosHwTSIBBCHl4cVR4DLiJavg1Qi8VaCbYYJIuMVA2LY5aIQxMHKAujcwAPAB7A8BA+FuGLhYj3&#10;IgXGQkwyCY85YMtu5USB5QyOlAh7JKqbNXKvzMFUACffC6NtlJUCYwQuGLQfwiCEVUwjVcxDkcY7&#10;L7sTb65X8NzUK3jGfw1nKicSj8Qa3RWUZuvTE8cXz7Xd30nWyUr8G62hdUFbDWnflNp9tGxu211D&#10;N97wse1vvuNtqWyGh/VqQlcVHTIWSnUseR7ADDgTKxCdNoRuS6Db5staDA5nqIWEx84H2LeokbEE&#10;XMHiIHEs89e6oI+UAIQAnp8lDLghfmaLwGvzCl8/EaIeAllHNi0bePwnoihY3TAeXWOto+9E8QAw&#10;YBAwSFsCJV/jy8fLuCzrYG9/Cr4hMBCGUhLdNsdCoGNVKSXPlCh7Aaq+gm2JVkh84zQdKgjLwjXv&#10;vXc409PzE4/819/5u7mDrz8/f66i56eqU9mu1GV2o3R2AFulea/y5NeOHh7Z3p3ZsXdwVEh+Ufuo&#10;1qT8eljHSqPS1VrQ7SyWlfh0Bkbzufd/+vq3DW/putdNW7u4YLl/SqyxNFt79Eu//9Lv7nt8bC5+&#10;DnoVmc+/ytZhp8kV3Qa4mp4sX//TV5+ZOL4wf8eP7nr7wGh+h+XIzGo3U2m+fu7k/pmXnv3m8WcO&#10;v3DuFFpxN7U2kNUevZMAWo3TT2SqaQzFJxuC7Urcddl6Knk+gtBgW28BmZSNzzx76GJfcpQ8DBYv&#10;VmoXyrOGXovArLML1cOPH5/4uzu3r//5nGsN7hru+enutDu4/9zcXx6ZXjybWNRB2ymDOrQHqYNO&#10;jLeddC0AdrFneMNde9//c+/f9ZEbbS5RV/UWcwWG+qyH+oIHikOqmxVDA6ZGYFkJe9ACMQLpGGQ5&#10;HFQzmHtwEZVXamCOAHcbII1dWAjCGbgFqIrG/JcXwWyg59151I+GmP7cPGqvVsHTMXBLrjAe47xG&#10;5SIWN26jXDqR4jAVg5mvLsIZSSG/NwMyDJwkshtS4EWJYEHB6ETbiTGEVYVgwYdbdKO+Rvz7a6oG&#10;m1l4Q9fbUZjvxVOH/hI924NlhbMlRucQksl8b2p41w3r+p/62tHpeG02vM6SLcHQkYL3ZVNWLQj9&#10;+ZofrFIAGy3g5vXXyoRP3XfsxMCG/Df23Lp+xHFlX4NFYCxugXBgbnZx6fTB8+c+9c57h9+666bC&#10;tYXL0FXog2aARXYEqGoBjOfDKB0tGsGhicAoCkOGK6ElIZxKodyrsbB1AQEAmyScULaOlYyjLjkY&#10;MaRUBg0qwsSGntGobABwWmYMeUlgKz44MQCcrzZXY8BNxGQxbsAbbycBRALaCEhwCEho4lGrk8U3&#10;LBfQEOCMw2YSzESeWlybKIqHAGE0FBeoKSvKYewtIWUkPE/BFDhsDWSIoCyJUGtA62jyUkpAMGhF&#10;EIbQ6+Tw5g23IHPOwYnMEF6pvgqtomlEoRm0Yjj26vnDrz0xNr68ljTbNU7i38wqQMu0gSzdVqfR&#10;BrQigTZDprhly1tv/vFPfrA42Ce1V28FsKPJtmGuHNVN3nY9I5sVAwWNrJRICdasw1FrDjhZ13hl&#10;PoQhBldyCB613aLbMbonEx1EtGTxK4kKG1GO+b5Fjb8cU5jwGWYNR9HhcSmKrE8add9Q1ApmFBns&#10;suY+oZqtcCIGiwgZi3BoycfTMzXs7HEgORAS0GtzDNkc0yZEAGreBxH7ylENNMp+gO6sE9tD0LJJ&#10;L60UqFrFjtvfWHDzhY8+/F//a2by2WefOvLiuQO9w7mrWcEpNOtToo0IZsyBp84eO/DU+NQnf+u2&#10;G4t9meLF3kteLSzNTlTmLgJosQ6H9SYIlxZPffhXbrr5suuGfyqVtfYyxqx/anCxOF174dG/P/g3&#10;+x4fK7cNiLV3kf7VA632mzwp2ky2E/1XHjtz6pXHzvzFtXdu3HHN7Ruv6l2XG3EzVoYBXGsTLs7U&#10;ps4emT8xfmz+9PMPnDwSA6xqAmh1Cm7WnSYmxhYqDACeOz2F505PNZ/g+mKGBGOxqBkQkkNKDq0N&#10;3r5rA0nGMFWp4bVz86gG7Sfw5KxdcvKS6RhshfGiTAiZKUtg8tjM0tN51xq8eePQRx3Ji+uKmQ+7&#10;lhjsTjt/9uyZqf1ETaDkdwCxnYooawNbyZOHk84Wh67ddOuH7x596x2OcHhd10CI87gkhw416rNV&#10;aE+BNcyoTHS4JGOgQ0CkJKxsjHBieT2zgeq+Kuqv1wENiCxf1t4B1misJm/nDIeuGFSerUKmOczZ&#10;AOpYHVZGADZraXGawmQTFcWGej5htNOcabIJetrH0qMLyGx3IPIWQEBqvQPZIxFMG0BF7RqKT+gm&#10;MPCXfBhlwKWA1q0CH5JCGJRxRfeN6KkN4ltH/wBmy3T8flDbjcchLJnpGczkEgcNv02LpQGEthS5&#10;TT2560e7cvVvH5t4amKpqjpg0k73lfZroffF//XiE0ZT/oo3rP+w5YjepGJYh0bNnC5PfezydxXe&#10;esW1Q1t7tohUsQcVpWCBQXAJN5NGoBl8PwAXMnJFZ4BiDNJiUKRgMwlbCTDOURskaLeGjJeJtVBA&#10;PdalSDBk4mdPUsViY4IWkWaMnwfcw4TUccA9bSAWKHowCegiIVgvoIYN/MsFgg28BR+abQS+jFta&#10;Lf0iojljRgkE0oCYJDivK1hnGKxJQMwBTHFAEFSRQY0A/laG+m4JGnGjwQIvjNYUJ4RCxscXBsMY&#10;BBHSxobvEMLuOlQ2Bcu3AZ9BCQ3L1CGRBmwZ+WapEAgUtB80Gd8KGTBp4YpNN6B2WiFdvBlH2QnM&#10;+efABcf503OnXn749BEVGuqw2SUNiTuFSnea3DIdxM9oA3A2gFTX9u033/F//srPD+3akTP1GrRu&#10;tb5YzLr5SqPs+dEBJ9E2bFwjRZHKQMYdsEaRkiwOeS8bHK0BaUtA8kSLmDUYLbZCEL8CsCQ+sgIo&#10;E/DwjAEHIW81/K8ikGI4gVPcOjQUZTESxZ+IwsLj+kUmfq3cQBCDJsIrs3WMl3LY3mVDE5ATHEWb&#10;gwyDMgQn1qc1zplaG5TrQXRoWaWRZbRCUClh9Krdmbf+1m+9/+u/+mvy4LOv7xva3PXCZXuH3tzg&#10;8yQEIAHGCNNj5anvfPnIoZvevnVw0+V9I5cS0bM0Wzt/6PnJcXTOBDYdgFZ7m9C98o2j/W/9sSs+&#10;0TeS+4iQvOsHASbKC97Jp+479uXvfPnIxEVoqP91Aq1ELE8nj412NmYZ6Hrp4dPHX3r49LibttxM&#10;wXHdjCVsR8Krh965k4uzMZiqrgK0kvqX1RbLqkDw7GKVnV2sLvvHnf1FMnFbjIkoToNzdinAksdg&#10;K9kC0okWY5chVPdNzD2Uc5yuK4e73wswtzeTvsO15KBryf/9wtj0ixU/rKCz2RsSJ9ROYsVkS8Fh&#10;jKcvW3/N2z9y3U++f6iwzqqqOgyZqIDFTL2q+giWAoBiHQy11KpGE7QiWIKBOyLi7hjALA5dMqju&#10;8xHMGDApwCVv+VitdvevUnBkVkBNKMz/4xKgGcgSTRDE2tQmFJ90qQ2KMJjoe6w1mlA9VEftiI/c&#10;DRaYAEQXg5XnoBAwPiCyMSzmAIWEoOIjDBQcKVY8VQKh5JewLr0J91q/jK8d+13QlsmVnYyoNyHc&#10;jLTjXxG0Cd+bmYllL5ip+mE5Y8lPvXn7yNAX9538fDUI1RrvWGONKwBB4Cnv7//Hcw/XK6G++rbR&#10;91spOaA1WUYTwrJYumvoHr6Ougsb1m1ysukiAhXCkhakBmA0/HqIoFKF9gNYTACCw/bi3TulwY2G&#10;DhnMAkFlPJjNHoywUeMCghiEZrDiNp5mDL5oiGhYvBo1nCMG3fcR3H0xiuM8+mycV0KA1xmscwSQ&#10;BL5ECDZo1G5jqF3PYbItUN1YV6uDrOgt0yIAqxmkXuLIPEqwjwPM8JZAqGG2pgB7CrCnGNIvAF0y&#10;QLBdYelHGLwrCFxHjyWMjlADos2aGQ0jJJibg+qzsTRE6DriQlQ9qLyFQArwUMFTARzLhiCCKtch&#10;smlkCkV4XhUaGpwMBARuWn8zZKmOfeVeHMifxksnX5p9+AuvPz9+dKGUvJ8RReMQANE3ksP6bd2O&#10;nZIilXWsroF01rKFrFcCb/58denU6zMLE8cXah0OvZ2mphuP4drdXVu33/2Wj21+wy0DFNQbITVt&#10;lZ1QDxVqoQJxQHQotc1dr+1SSQ4shcDJKkFpQtoREDwyLW2EkzcAV7J1eLEsaES8EYRIbD4m8jAz&#10;ZCIQzQnMMBhloJiJah3xCHSxWPsXr2vBI4n7RE1hPlCwuYNQR4L7nIhOpWHb+VEgYr2qgYI2Bqtn&#10;ckV+hEGlinU7tztv+fX/9M6v/9Iv0SOff/0Jx5X5zXv6rgeT8fvBEYQ6fOmRU6+W5uqVG+7ZclMq&#10;a6cvdp/2amF5/Nj88dJ8vbIK0Go/Eif3EhuAe+eHdm++7X2X/Vquy70TAP9B4AuvGs49843jX33o&#10;cweOrnKIWG0//tcDtNpAVnKj7+SnwdI5W/YMZTNESHu10K4sePBqYeDVQu3VwkZRUIlWYz0Bript&#10;Ani/DczoVYDexbQ7AYD+5oWjzf/z7is2kTamOQF11Ugfso7Ei2dm4Cm92oWNN0EmAWoweDaWGaxR&#10;d6BN+YWxqQdzrujf2tt1R6CNyDnWrm29xd/Qhv708PTCA7MVb9EQJd+/IPG62k1Xk+93Q6Dobt14&#10;zR3vvfrjP3pZ/67UUrAUt12a6gcwMOiqgvZU9AISV5PFM5hkYtImKbUXBDWtEZxRgGLgbixgTdD+&#10;zamhi7kdYxbN1KI/C0eATFQw0WwdJYSwFG14zVYCASABRibaOXjEgKgFDX/MR+6GbDTG7TDItIQx&#10;DFpFkT2RTjUuxHUNUzdRylubsILFRb8SlNCfGsQ9+Z/EfYf+N2jnHNp9uLUyRkgRtrVs2lvbHAD2&#10;n5t/ebQrO7mzv+fX7t2zyfrcS0f/Gi2TWd3GPCBxjzQsIryv/fHLT54+ODt3w1s2390znLvaaJPZ&#10;PL+59KOjt23s7e5z6xkLwguisGMdtXoEcfheDSoIwQnQKkTgaziUgpYCNV5FFhxWTYAtCdQHfcz3&#10;L4IHKThGLWu7EjgEA0Q8yWUEIJYIufs0cg8DzGcgK9KbEIudKZuRAgmH2Xia1BonFD4HZB8yKL0N&#10;qN7IYGR0hOmsy0rcDDbBec5C8QsazlicuSiieIHosdscbZfdwQzWEYa+Yxq1GzTK75AwAwKGolaZ&#10;jsXUQjIwGYD7NbBMDv5AADqRBrcMpJHwpIUUaShBCMnA4hxpIeHVPFClCgONNElwRwC+Ag8MjOVi&#10;79B1qIxTvbpIU09UTihgoZnLumlPX+GKW0dHhrcUBnNdqa501i4IKdLSYpwxZnHJs0IwYTR5WpuK&#10;Dk3J99RMdck/PXlyYf93vnhk/8SJhXIb2Gp28+INNdV/+Z57rvnwh28RoHhis90ONHrPvFAjUKYF&#10;qlfczpFw28S+7Y3yYTFgMSCM1QlSCgguwDmP24bReuLx/ciwfALxUtvN7ad8RnE0VOOWlAzc8Oba&#10;o0Q7gchEWrnYk4+Iw8RrlWJRv4xJ/oCoqSuLyHYG4kA9NFA6Wi8X2vv9Sgmj11yZfsMv/9u7v/M/&#10;/l/vvj999f47P7SrsvP6dbcyBhsMOHdy8djT9x07ePsHdu4e2lxcdynvycx4+eR3vnT0JSzP6VVr&#10;kBQ80aa2b33X9pEYZN39g8IXfi0sP/ON4/d98y/2vdaBsLmQLcW/DqDVFjDdPrWSnEiw3/juHRvW&#10;be3aXuhNb8r3pLa6GWuQMbi1UrA0eXJh7KVHTh86/MK5WSzPHKwn9FidrBzapwyxBrPGLgJsLeNO&#10;vvzaqWW/ZktPnvpzaZxbquHEbKkTyEoat/rxTm0nFrWNpo0E9ZT9sPLkyan7HcvqGSlkrgqU4a4l&#10;+q8Y7v13m7pzW548df6zJ2aXJtDyKEnqr1RCHN2xZVjoGtx66/a73nPjxls3VsM6NJllhZLxqOgo&#10;T4OU6Xw8aRQm09wDI+7fAOFkAL2owAXAJYvbji3ABYYVU4cdOZpmTyGCp80WIU+CqPirIQgwmETH&#10;joEDJs434xEDRjGkZYZA2jRZMSY5mCWiTaCNNyIG6NBA+1HbazX2jUAo+yUMpEbwtr5fwKNn/oKq&#10;G880eh5gYPBqob80X6920Cy2swgi1Kb86uTcF3qzqTeuK2T+84eu2WZ/cd/Jvw60Xs0Yd1lklJTS&#10;7+7pSR99cebUa0+MffbaN23Z92tv/+m7tutckTsSEEDaU5h3AceS4IGGUYCpB9AlHyIwkJYFDQNL&#10;ONASMCaE42UikGwCVHI1lDeEEDkLNokW+GXJdyU+obuAdUaj+FcK7uuRRoZSAhS5yEZslog2o3g8&#10;re1OIrB4slVMG3T/GeAeMVh8H4MusibY6tRg5RWg8LcKmUcIzAfIZiAeg6v4saOw6w5AK95sozUj&#10;kXlKwp7QWPyARn0PBwsBGW+8MAImSMFYgJefh9vngC1VUWcp8J0SKT+EDw2LCRiDKPIlUOAgiHQI&#10;mXGhmYbWYcNVs/n6bxm61jHTJvsb7/s3V//Zyw8d0P2zuV03rNuR7XIL6byTt11hCcnBRSRI55zH&#10;h5notQgJWLHXcqbgoHsgg+HNxdKVbxydr5WCE+NH57/z4N/sf3r8xEKlbS3aXTt2XHPV+z/4juLw&#10;kDC18qptOoAh1AZam46FtZE5yMFQC4GaMmg0BjgDfANUFIt0s1xEITycQSxjtFhzevFC4HpVXV8M&#10;jBuTAo3IniiForFZEnRzPbNm2xIxi8Sgm7R60syQNfWscT1asRw5QqMRagXXurCEiQxBVcrY8/a3&#10;9VTn5t/02O/8zn1f/ZNXHpo6Uxq/9V3b3ma5kj/4uQMP53tc2nPzyGVCcLtxNrnQW1Oaq0+9+NCp&#10;J2bGS3NYPpgTYuUQV3v+oj24sZC/44O7fi7X5d71/cAO1SW/Vln06sX+TM5Jdbal0MqE+544+52v&#10;/9mrL2Hl4FAnW6MfKMj6JwdaCYDVCWRZCZrbufujl2+9/OaRO4v96ZtyXakbGVv+3Lr6M1i3teu6&#10;a+7YGJw9Ov/it/7qtQcOv3BuvE3X4mG5c3YSZCUFw4xFbffVBH2dgNhqgZWm/Xtf3HfyYtixthYp&#10;82K3eDvxvqjoK/XMVb25bx+b+NodW0bcoUJ6Z2gMI8DuSqc+eMfWkc0A/emJ2dKr6Oyy23Dip7ZT&#10;qQPAvXx079vu3HrPGxzpYjFYWkm9s6htZnwNYwjNDNfk1hkzW8ZXUJ6KdlYBQBNMxUQ5ZzxyBEei&#10;bdc6hSamhi6WaE6wVi0BbPw7iWASWhFQUhzL4/Yhre47zKPXw2Lx7DJEzjiMIihfrdl4ZmDQxsAn&#10;HxtzW3CD9z7z5Zd/O9xwbeR7yDmDCrSaO1fxsDxiqU1sSnEhYzSxWD18vlT7esF1fmY4n/nVe/ds&#10;su97/fRf10MVdmAgkq1q5aZS4fzcXFUpxQDID+x4T/769K6RwuW5rChm4WuC4ylkawae9KA4R4pk&#10;JMYFQQgB00StDGQMeIygiAEURnq20GXQPNJbidWuWwawjxsU/0jBPSFBDkCCg+KWHckY9MjoQlAn&#10;oEWEJrK3OBAapJ5msM4BCx8lBJtWnr1JAtZZoOsvNdz9BLIYyImidCJgx6LnkABdhBh8LXtsEz22&#10;AbRl4J6xkfucj9oHPeAaF8xrW04agOFQGQmditgb6anodfGksDACRATABAoyRTACHVP5bC757Vff&#10;uKFWL9Pw9u4tT1mv2nPqHGMc0KFGyNCMNrqQ11KznS15Xkied1LWxmJ/6radNwxX5s9X9p86OPv0&#10;gafGD586MF2uVVR69MYb795+x23DFNRXBVkNoKGIYIitep9wFhl4zocaC4FuASYwaBBCEBq2pIKz&#10;qH0Ys1nLgBZnif97kS2KhK6TiCJ7D2OwPKCXNcE+MdYSsiPKr4xpLcCwWIXIlnv+xFovrPpOEZSO&#10;khEu1m2AjAYFHna/7Uc2HX388RvOPvzwN5755vHXxo7On+4eSOdO7ps+d+/PXntLsT8zmIS0a31U&#10;Fv25p79+/JuPf/HwPqw+RJYEK8nulARgveNTV9+aK7q3fS9ic2PIzE1Wlo69OjXtpi258/qhEdsV&#10;qyLQk/un9z/+hcMvaWXavQXbAde/PkarA8hqNy9rtq1++r/f8Y7127s/mMk711+ocSQkd0Yv67nh&#10;w79y0/pnvn78i/f/5WvPYWWWX9iBxWpuYoyB7erv6tk51L3VCxUkZ+cPnl8ITs2XqqEm7wLs1mq2&#10;CWY14IXVV3qDZYrtLZgEyENrUqjRSnQAyk+X6xOPHj/7jbt2jKb6c6mNShsWaI1Cyrr+jq0jIxu6&#10;lv7q0WMTX8Vy992kqDoJtFwAbl/P6A137XznnSPFjbIcVFbXNzCCNqbZPmt/RyJvH0AFCuGCQWNv&#10;MgSYuK3IRCSqb2gaGGfLhLMJkcVFAy0Gao64N6k0IkDwqAhqioXvSLQsW6wKo4TdYdJynhoTcLHD&#10;O1t5EiZFF7xdGRgUaVT9Knb1XCVeOnpH9Wt/8EcHr7xjMDu6o7t3Ybo2NjtRriXuE7McdJForQfK&#10;hNpUXhyb/k5PJnVzd9q5dl0x++m37FyfeuDQ2b+qh8rr0B7nAGDbNnV1d2F+jrSqVNQvfOjHN902&#10;uP2KNAnX5FNQjMCNilyvwREYBcMFyGiEng9mCIKLKCan6YRoYjI28giTgQaDQliIbneuTMd+MKUY&#10;xKRG/u/DCGTZAMl4wcjIegOcg4SIWNFG23EZ0IqEyZFZSgx6BAFSQ0waFP/CYOETHMEOgAUxC2ED&#10;1mmOrj/34B40IEcCkkcAT/JotxcM4CICXg2dVrzBLruuhkDGRHosYxAIA3fSwtBDFmYHAD2go3Z6&#10;/LPcGISG4OUYwi4Gq8bAayEoLVrriaL2m+CRV5MOw+YhotMWTbEVbNHJsRt7rnOK5zN4Kn8IJ72D&#10;8Em12vjABb2W2si6xquUjFOx2J95w54u9w3brx4Mz59eeumJb03M7XrnO9/gpBwYv74Km9s6a5Em&#10;sBWWgkktA4PNOSZCgzFfRwxXjFAMRc9YiAhgNT6bAIu3gJZkiUPchRBWfMsb03hnWwyWiUcLWWOA&#10;Je56gmsQMTATHbYEJ5DhUIjC0Fl8IiOe0JyxCGi2chBXUUMQxbcTu8jSx6CDALnuLlzzkY/u8k+f&#10;Pjl97NgLE8fnZyaOz5+XthBuRjIVGiVtA874mu/L3LnKmSe+cvRb3/7HQ69g5SCZ3wZYOgrhnbTl&#10;Dm0u3iltMfjd4oa5c5Wllx85fXphuupdf8+WDRt39a75u86fWTpz/1++9u2JEwuzFyBa9L86RquD&#10;Hot3aBU6A6P5/Mf+wy0fG9hQ+Jh1CReHcybz3anRN7x7xwe5YLVv/Pm+p7FSQK9XEfBxIuIHpxcW&#10;js4uvXr9aP+e0a7Me2/aODi0d3SgUg/CuVIQHjPGnH79/MLCdLlevwhmq90UFFjpRbMqgE+0d7wY&#10;bIkEs9X4zABkT1e8M48dH//WW3ZseFcxZQ+TMaiHGilbDu8a7P50d8bd+dLZmb86NVcaj2+Sxvse&#10;ttqREdByXDe3vefyd1w7cv0ORQqatVpnq8HLFQfT2AiUy8guoVY3qJ6MJ4wadgsmNrVI3J4t0LNc&#10;e8MvhfZnCTqcom2HNbcfgLOIDWiUBmKJI+ayhvHKUzCFLBqHalqod7hw2sQb4dp3LgODpz24los7&#10;dr49d2jp+fXf/odvPwXoaTslF2plv9xBv0cJFli2wDHlZyreyeMzS9/eO9q31ZApbOku/MzdO5B9&#10;7PjEZ0peUO5wguNBEODsmTEfgP2LP/7TWz608do7Lyuu2+329chAGci6gm0AzRkCm0HAgiQG7QdQ&#10;fggZU4UtI7lYoxIPHWgGMB9gUFB5wAgOFnRoVQiA1Qip5wipl6J2JVkMEAJk8fhrBLCIx+CHtTFK&#10;ybaPiVrUTPOINZAMLDSwpzkKX1BY+HFCOMrAPYAtGHT9rUbqgIDJyKg1KGPWTIoI2AneemzOV20d&#10;UoPBMBHQI0XQ+RDWYSD/AMf8x3Vi3pjATSRIMxmOsA+wj2nAV2BuZOVA1DLg5IxDkYbyA7BQgckL&#10;lGkuYTHgsr6dsOYFeBo4Vj8I34RxpmWCV7xIsNWgi8lEbIzRBCKyij2FG/v3DqJv2w5Q4K+68pOt&#10;s7XoA4rXkBQC8EKcLAfwtYHFGAyitp0lWLSWeAJcodEOFbGMjyWGkeJQ7jVObE2jW94CWoYIpHX0&#10;exhgdMtQtaG9igTw8bkMrYGb5AmpjRhHYAj1kC7pDHlR9c8YmMDH4J7Lc1vedPtOGQZTE6dOHwag&#10;VKD1V/7g5a/f9Lbyie1XD+zpGsiOpgt2t+3KvJBcGm2UVwsri9O1c2NH5o5++x8PvTA1VpqJQVY5&#10;AbaSgKVTlFNTBpTvdlO2I4cZg7jU11It+d6LD506/tLDp89d8Yb1A2//1NVXpnO2e4E259yDf7P/&#10;wZP7Z8axfABurbi9Zp2NfT3/ZQKtVUBWg2Fpia+v7O993/9x/U/2jeQ+ICTPfzePlc7ZQzfcs+W9&#10;sxOVs89968TBNsCzSr5XFOZMRCLUBs+dmTr82qSY3dCdG9zcW7yqL+3u7c2mfiTvWujLpCbPLlX3&#10;L9S8VzljM1PlerUWKN9XWhkis0oL8UJfgc4eJA1Q6MWqI9lBw5YGyJpcqh379vHxR+/ZtfGdjmR5&#10;panR0kkN5NJvu23L8M49Qz1//bUDpx6JF1tD/5WMaHFuveWuO2/teteNFrnwKQBbAzJQy3t0RUVl&#10;MbEhMww0obH4UgVBOYSbcuJVELUMSVPrxBYDHOIsRhOsM+jpBHETZ2NGSPjuxGArBl3EY9MjFluY&#10;EVtOHDFaob2K0I2A8gzCWhjvYytPg5d6JGKMoa7qKNpFdvfudw/37dJ3HDr8+neOvnR+Kgx0+2Gg&#10;HayzZJtdE4nXJmefGyy4128o5m/xtUpv7S18jDOWfubM+b84X6rNt+kpuGVZFojsbCbrvH/HjT9y&#10;lTt4s93fxT0BcAOkmAUmgSpCaEaQYJAGUF4IUhqciUjbJiIDRxhqipJjSRxUAJgUgExjA+/AwtiA&#10;fVIj+3AIzm0YG4DgICliNktEQnjBY8uE2L6huW54k3Fs3H3MMJCInhNTkXWHIQXnjED2Wxyl92ro&#10;HoPC5zXsQwwmzSMGTfCI0ZICJGSkvpaRNot4g91iCaDVjC2IWS0WT6KyKINRWKBAQ54J4RwEgp3R&#10;aaApmmYcZCsEvTbyhwy0CsCNHT1OzKhwFlufGAOmDXSgQK5YdewfAGqMIASHY6Wx09kDc54Qugqn&#10;vaMIoLDiMlwE2CJqsGxxRFMcJyX5ADI7roCwGNAQga9xN1yoR9MUfgkGGIbTSwHG/RBDlg1jCI5g&#10;yDoCC56GQEP83ghvF5GnVrONxxIGpq2DQcf7ttkyjAYXWux25J8YnR5j1pK1WoeNn+MUgz0GGGow&#10;jqz5/Sajx4CSIsyHEWoTrHOVbdTXS6krxAAThpC2hY033ThYFHzPxB/+4cEGMKos+bWH/vbAcw/9&#10;7YEX+kfyhfXbuvsKfamisIUb+lrPn6uU9z81PklESf++WgxYKgnAEnQ4vKFNbiOGNhXzjCF9SWCR&#10;gEPPT55+6LMHjroZS7z75669fNPlfUMX+n+Bp7zHv3j44ZcfPXM0fq6Nz+oqbc8Vucb/IhmtS9Bj&#10;uduvHex7z8/v/an+kfz7uWCZ7+Vxc93ulje8e/s9s5Plcydem652ODQkFga1mXWSpQxQ9tX8gXML&#10;s0enl8bStnzpsoGua9bl03cO5NO37BzovsuA/Nen5k92p50j9VAfLPvh/vGFylgtVLoDgGqPKrhQ&#10;8nmyBjSE6z7AajHYsjoxW6cXyocfO3o2c/uOkbsdzjPKNE9MVsaxtudc699+6Jrtu751+MznF2r+&#10;bILRAgCRzmTy12y88aYdcudQtArouyZUGy9MpgQ4KSy8WEJ9MoTbZ4NJBrtPwipI+FNh00uHxQIo&#10;hrYpRDSG+JabEK4Ad40TN6JiFpkMNjtZYJqaQveWrwMlxPftbZK4dYBoBF3NG/glHZ2qrY6d1OV2&#10;EhcCWnELkbTGpsx2Rj2393pyevuZQ3P7w0An10SSiWVt6ytuuVO27Iel1ycXnhzMZTcLJoYDbdKj&#10;Xdn3FFKjztcPnvnr2Up9OlFceBiGViGbS332F//Lh/cU1t3m5gqciOCbEAaASxyhZNBgSBuOkDRU&#10;SKAgbL5OapJsUS+FRMQ6cDAwpWCUgbYBLjU48Tj7b3m1YRWCdZBgnZMgCZDVYLJ4BLJsEWmkJG+x&#10;Sp3E8A1KAVH7BsZE7bxGO5oDrCqRei1A7UYNawrIvG6Dh4BJU9wa5E1wRyJurfFYJyYSIr0OjBaI&#10;QCxGqRxgKhY7pwFrCki/ohDs0jAxIGCMgwwHYwq6aMCYgDE6em+TAwPxUAmPq4EJQjCysRbSEpaA&#10;CkOExkBKgc09O2BPMzybyeFgcAAhvGX6Qs4RT9OtAbaoFY5utIHRBn5N4+yUwuZ7b4t8phhbdd9q&#10;vCzBIrYbq/8oGIA8A2Y5w+slhQPlEJsGHCwGQI/FsD0DnF5sXYYGoxXDmmYNaddsrQ1SIjrcIAoB&#10;J1Bkstw4lDEORhpsmcsHi4XtTQePjlXcFQxWbH8jAUz5ChN+BNhstkqi8XdjoRn1pcG0Rs+WrX29&#10;+cJl+MM/bNSQZP4pnx4v1afHS7NYbuDZ2B9VQuOcHCxrgJVOkXXthAorzdU10cUDmemzpfkHP3vg&#10;wPF9Uwu3v3/nphvfuuUyJ21dMIdRK6NefvTMU4/83cFX2kBWEmh1chswSTbrXxzQ6sBidfLWcAC4&#10;t75r+6bbP7DzZ7v6M3d+ryArZgqswY3F269+04anT7w2fQ7LJ+4aoK/TmxqLxanxHEWgjQnqweln&#10;T0+dlpw92pNxN+7oK940WMi+bX0+e9Wu/u7btSEVaj05V/XGJ0u1o2U/eHW6Ut9/fGbpDNbOFlwt&#10;L6qTuWjc/mQeQDUsF6+HANJEhCMziwc0GXbntvV3Zhwr62ndYJ0YEbp7Ms577r5sdMvZ+dKXnz49&#10;9Xxj8xZCiN7e4SuqZ8Kdfdf2wXCDCzXAGGMQjDdp9mWlLK6qVobDcgXqMz5mnlxAcXcKwpGwNkm4&#10;Gy2oGR215CRaxYyx5dIstobVA2s7zrVU7lGhRcsNnBr/X7WwVgNUNWj+xu8jQ7B6JFIjNpgEFBRq&#10;p3z4MwrCZmA2a8WAd3g6l3QKhYHDUuhjO8zE0fkxvxaGqwD1pNN7u2mGDaD72OzSocF85uXr1vcP&#10;1JWWBsgUU/Y7b986nH/o6MRfLda8iUZRdB3H+u8/9yt37JJd14lCVngWhwwVGBdgpBGYEEZzCCty&#10;O2fKQAcBWMPbpxnMbWLmJRpLp8ZEiTKRNtwBJEKEBlCcoRlqQoCRgD0OZPdxQBKMFQMaIUCWjJgs&#10;ySPgxUUEehg6gKzkBW0MVkRAAVw3r7+BATM2Cl81YIEBK3HoLIt6VSLWgNmxDqzRuozBHXG2yuMm&#10;oHOcfRexoaa5e/IAsCYJ8qyBHgUMZ1CIbOU5NOAoKGFDKxVP3FGTfWFxW4tR1EbXQQgemwavNtlK&#10;FQ9px4HHQ4RhgIxtY2P/DujzDNWsh6PeAQAqxqssDhZvGVvCsBZRSMtEydFn7JG3sKCwwArYlMuB&#10;/MrFbzK8obGjjlhBAUhxIGsJjFUUvj1Tx529KXDG0SUNLs8AzzkCylDkPWeirEfelO+1pg5XTCCu&#10;wrA1IuwbxrsNwMsZQJxFPlo8jgK4FATEgKu6HYxmBAJNSHNgvK4wG2jYPPZeWHU9JVIsLuGDE0Fb&#10;UvCuYq5V9VaEzSclPLyNiGhPZfE6tN7aI+tWhIzPTJT9MFClaJta/aNWDurP3n/iyIN/s//4tqsH&#10;i5/6L2+6cd3WroGLfb2nD84efvyLh59PMG8VLLd0Wk2f9c8Csr4fQIslepxr6rEApN7109dcfd3d&#10;mz6dzjtXcc7s78cLCH1dnh4vvXjq4MxcgvWRCaCX3Lh4h/0xoYOhhi4KykBPleunp8r1M5zhqxu6&#10;cjt3D/e8uStl31ZIucPdaXe0O+PeGBr6QKj01N6RvklN5kQlUAdmK97BV8ZnTqookLN981yN4Uqy&#10;gWidMlgsjqfGe9loxWaIiB2bKR3S5iy/Z+fom1O2zHjhspn21EAmdWPettYX0u5DL49PPzZVqi90&#10;9wwOrO/Zfu2OwcsHOBhCmDXRAhFFp1JLxAjGrCguRkfB0m6vRO1sgIl/mMHwO3pR2CJh93CkrnBQ&#10;PxkinNPLYjhYkjFgLarpYkSh1BAKNwHXcrCYjOJIionbAi7BGIO7O4PU5RlwzhBqhaVjJQQzAVxb&#10;gFuJDahxwiUWqf/BsLqwbSUwoximWoEbHn7x3Kkw0Mk1oleuE8YSprYJ8EWuNgheHp95ZjCf3rau&#10;mLnMDxRCwF1XyNx5/fq+wuRi9XMHpuZPCiHEW+64a/CWzMibBvsGdmrHYsoAtZSAwzmsUEBbGoIi&#10;3VmNmciBmwiKIk0KxRNRTa+0hDVHlHNAMOAwkoNrDUZ8ub9YXB3kDME+YWJdVDzhJwUgOYyIw+h4&#10;o22YeAyw5af+Bn0Zj+WjGbUUgTOmonYPUxrWdApMm4h9ciKAH7FWMXMmE2J4ntCEdXrcpF6RtxYE&#10;S3huGZsgFhicU4C/IZ6IJAZmIg0hYxpGRE65jZZTg8UFY2DaRMMjkkGFOjI+XQXQMzBkbAvGKEgi&#10;SMURaAWeTWFo8+V4y0kbXtrDqfrhRAdUxixylN8X+GGgQhPajpSWIy0hwRspGA2gZbRBaHLo2nkD&#10;jAqa7bG11nrjQCSFiHJRNS3v4CcupUMMqTgv8IVpDwdG6rg6l0VdM2zJEa7o5nhu1kRawWalbAGr&#10;RkuxwYw3agxrE8dTHFjduG+NSW4IrLmOeDxCwzow2cu8ApuKRYa6NhhMAbcOuBhIWTAEVA3haDlE&#10;6BnkbAtW5DCz/L2jOCRcfHe+noYMOBewbLehjdIJlqoBlNq7Te2MVjKovh2oqA4HwHbsSl41NPPn&#10;q4fy3anrhOTZFc/TkDm5f2bsq3/40r7ygqfe83N7d151++h225EXHctTXvDmn/rasafOnVqc6gCy&#10;2oHWijzjfw6Q9b0CrbVahcvsA4p96ex7fmHvnduvGfxpJ2Vt/m7Ecu0f8+erE2NH5g7t+87Yiwee&#10;Gj8SBnrBzVgprxp6bUBLtW117dYKogPgsQBKRcCGMUOgU/Plk6fmy0ddKT67e7j7+q3dhbuLaWdP&#10;PmV3uZJvcqTYFGh9fZcxSyOF7PTmnvzZ0wvlE7OV+ilt6BQBk5NL1VKojcJyx+VOkxCJLQx+9HxY&#10;LQaCyYnNDEDs1FzpyAOHxsRbdm643ZUi7WvdvDiKDGwp1q0rpH9U8oHtR6YWHsmNbEjt3LRn+0B+&#10;MKeNXlH4Oh47BYNwJDjnMLqDQZGOcIedYbAALOwvYfz+eWR/Og3pCrBtDmijD8xrMAXAZmu22Tqu&#10;snZ1G9oUt51O+01GhbVEEI2NUkeTg9agjeIdBchiFHYbzhuUDnlQnoLd74DJyPl+WUuFWORwzy+1&#10;6x/n7ynu16O1qrFyBLkxHNHU0ybYzKShba7sh0svn515sivl9KWk7KlrBV9rubknd1N3ys4Y0Bfm&#10;tTX2P+/9mV9bv8A3B5k0mNYgOw5vDkw0ZYWIcWAEWCZqz4S+AfMIXMgmryYoas8Ro0iALgEwH0xx&#10;kKVhBQq6zlBndQhqaVlJALwGWGMAqzGYbMNOIZ76ExxMsub0ISUm/laz32ih/AbB1QpSIYFmrApj&#10;MTthRPP/NjRgaE4bita/AWs/dlLpbWI2zfCYKSPA4eB1C/YYQfoejA2EikNYBoZL+JxBuxqW5rAU&#10;g7Ej/aKMbyQjYt2aIUjisDSgJYdiCkJIkB8C2kBICZIcdaNiAMUAOy6uvg+HAUMjm/CWCY0HUoTT&#10;3hEYQ2b2XKVcmquXKwtezc3asrsv42a6XDvX5bjCEpIZ1mwbkiEYY2A0wU33Q/QOw2gFwS5sFxCj&#10;Frh2ZDYaGB1p6Tr8PwOgwBnmbY4X5xX+cbKGy3c44JAoSoOrinUcKnHUwhQs1i7UTE4vt8wVOiV1&#10;sMbmQ9QMeF7rFqZlf6BVR87DeAL1ruEsru1LQSOK2jnlhzi25EfRY5zDouhmXt7GjCJ9LM7X8CNb&#10;fRcmQmJ6uvWU0MpOTe45rMMKTuYNh1gZYH+haT0CQFoZve/xsacHNxTuyhScbckfWJqrzz311aP7&#10;HvzsgdNX3TY6/NFfu/nmgQ2Fvkt5qYGnvGe/efzx154YO5Fgs9oF8KsZrP6zgazvBWh1Erwvc4cF&#10;YDtpK73nlpHh2z+w84ODGwrv44J3M3bpgxfGRA6a9XJQP/ry+RMHnhk/cei5yTNamfKNP7K178d/&#10;8433SovXX39m4tuPf/Hwq4nnIdraiA1+vyE+Txp5Nrym9PJ2DdlJAOkpjZfGZl5++ezMSwO59IYd&#10;fcWb1nVlrh3KpTd1uU4mCE2vH+redE7uGilmAaAcanN6cql65HS2dGJysTrpKT3pK3NeG1PylA5X&#10;YbdEG7sVtxJhJ9gtG0CKQPap+dLpbx068/Q9l224OWXxtK9bpUOTAWcsNZBN3ewIsS07umVyQ9/W&#10;omQWC3UYMQoXUKwyBghXxH5Fq1wnTRBpINUvsTDt4+xnzmHg9iL6dueRGhboe5OLhQUF77SGtC6i&#10;PbhCpEXL+Ei2FsYx6DwGlCwNPsDTEoUfKSK7240Fy4TF16sovV6FAMFKxa0mtfz5ccbBGxlpF033&#10;R8dhTQbV0NNtxUx3AFuNB5UAtXvDEACLyMhT80snXplwX7550+AdkrjwlQYZwLWtKy4f7s1v2XPL&#10;q05VFeo9RUg3iooiEwXl0irMYROisrVeTTSEwVmUX2hMFCcCHuUdtjx3o9UsSgRrJhLuEIvaddFn&#10;BOQp2bbDJVh9cAAmYiiIR15GiK8li1tB4Hw5uyZ49Bxkws5hmRP8RTx2rAVript4FAcV0S4cfIFB&#10;LABm8Lsv0I1Bg5YHE0VMDrGWjcBa9y3nWNe7AdedrwdPvXx48rkXnp+zXEGDGwvp4c3FdM9gJj0w&#10;Wsjnul2Xx/mlycjQhkhbGwG7bxTMsaHDAJYlL3i+aAzPuELCtiVqNR+rxYSHANIMKFocMzWNB8c9&#10;3DVQx53dOaiA49pMCtM9DPfPEkIdYeMV2T3JjEXewTYmbnNHQy+saUZKOnnAo6Z6LdIiUsLUtNX+&#10;p4RUSStCTRFuXufi3k05dDkCvgbSNuFAycf+pQCIY3hWnAmpxfpJznHJncP4ImijEHg13abzDDoA&#10;j3akazqArU4T+6aDzKV9+Ew9+bWjp6++Y8PzG7K9G7hgttGkjr58/pWv/9mrryzN1tjH/69brrv8&#10;lpFdtiPtS8UApw/OHnr2mydeU6EpJ0BWuyar/bX+s4Os7wZorcViJS0JnIHRfP6N77nsyj23jPxE&#10;rjt166WyWMYQBZ4K6pXAmzpTmn/x4VOnjr18fkYpE2y9ciDzwV++8dbBjYWebNEtpLJWUSuqhL5e&#10;ePq+Y4fDQNex3LSznfhncc4g79Brbve94gngw2KQkyYCP1+qlabLtW+6lnxipJi9bCiXuXy0O7t5&#10;fTGz2RCkFyooQzkAe9YVMns29eZhCWG0NqfPl2tHxhfKhxWZscNTSxNzVW9MGeO3YwfWOqw0KF4v&#10;imkmN/F+W4ZInp4vn/3mwVPP3blj/XU96VS2rsLmRB5R5HacsmXfaO9AX1+24LNqtOkLZsUW6atv&#10;qJEGS8JyLHjVoLMrWMyEpPsE6tMCSweWcPrPzyH7G2k4aY7U7hTMecDMVqHqBjwTjZ4ztgZjdYFN&#10;aHnloqbmqokOtUlMqEWvg3GCqWoQI+RuTqPnTQUIK3oeOiTMPr6IytkabEfAyonWW8MSLUvJwFOi&#10;BdUv4tYxFEXahKFvjsztL2Gl95tuo7t163TKAoDqAFKNVnz8czLUhu0/N/tqX9ZZv723eJlHkYO1&#10;IUIhX9j4yevfsT6vHREUUxCODfg+LBUJfyOir/UmJjVCF7ROJBaF6orIuVsxQBMDwYIlguU3k4hI&#10;fb6Alvt6bA7anPATLNFCZpeWkMbR7EkRozh9gJpxUYwv79e0TEl5ghXBsvb1RVfERou04bclImZO&#10;lDnENCEYNHGbLsGMJEHfWsWWIkZJxPCRVvTcL4KMdmxsdYftT1z+I72FYV5gBc/pGsg66ZwlbFdC&#10;WgLGUKTXittnDU1iw9pBWCmIdF8tIEqTMtHxky782NoQHAG4joimLk0kv+s0CSTAkBccixbH0TmN&#10;PzlZwVV5C0XpAppwWy/DKY9hf4lgGQ0uRLP12g5gjKEWo9WGXljcHtSISwNraA1NkwFvDgI0Ji+J&#10;QGTiDMTWVKYhjbI2WOdyfGg0ix0FB5XQICUYylrhsZk6zpcN0lIiG5udJi+hib3CHJvD5pfGQTDG&#10;YLQG4wK1UlnVT51cWoWh8hIHuqTGitrAVif5Qrs9EXXYT5vAzGjyv/PFI9947y/m9mpl+COfP3j/&#10;k187On3tmzft+PHfeMOdPUPZoe8GqJTn67PPfevEc3PnKrNYnmfcKQXmn3XC8HsBWp1CiTtNFdoA&#10;nJ3XD/ff8aM779mws/fHbFduuJQnVFn0a+X5enV+qlo+eWB6dt/jY+cCX6sNl/Vk3/bJq3bt2Du4&#10;3s3YjrS4JSRvPn8hkc53uyODm4qFs0fmKm3tQ45l8SQsFhUz1ba9t9k1rNjKG6+5Qdo6hsBrgaLj&#10;M4uHT82VTuw/Z/Vv6M7tGC6kt44Usuvzrj2kDSE0UbRGHYoTsLng2pu71/W8VRvSe4Z7z3mhPnFu&#10;qXJqbLF6dqnmj5X9cHyh7i8kynGQaMn6CXarAbZsQ4aPLVYmvnHwjLlz+8jVw8VcdzXwoXXSSJug&#10;wgDGBA7F4suGHcKqldNEpz4rIyEzNjBXjRgRufxI3divZYqhsNHBzOkazvzZBLK7stj8b4YgUhzp&#10;m1ywMrDwUBVBXYOlqGUrEauYm87zy5KiO1whxEwGTLMYNqzhGxYEST4dAAwnmLIGBYT8GzMYeH8v&#10;RDZiO5gjsLivhMmvzkKXNVLDNngqHvdOvkjNIDIWRIq39RcuKKaA5BKztengyVcfONN2Cgs7FAmT&#10;OPD7McCuo2n1gSD+6tQDVX3p7OyLBdfpKbh2X0UrEOO4btdNyNWZoC4Hri2hSMHAIKWjoQRzcUbU&#10;TfDVvmMxcDDiEFxGRpsBgXkMAiKa4koEj/OagZg3MEJEthC8BbooNpukS00H6CSC4/H1BwOTAjCx&#10;UJ4S8wQcCSPUxuN9ly5HzZyV1vqLBAkM3GtRY4YiRyueOPyQuYhpX2PAG1VLRwwi463hBL7WNSSC&#10;EwK6rxu7g4Hs0rYb8Ir3cmREGxhwYWJ/Kh4FKKOle2uAwXolqL7+4sLhwVvQaw9gg2kXN6zVTwJg&#10;gyPvOphgVWgykIytYG4aLYUCY+ixBc4r4OEzPv60WMavbBcwSmLQNnhnP8e8sjAVEgRFyQQUC8Ya&#10;z9eg5cdHazyvpize6DhQOg6TbuiuiFqUTQy4GuDLxH+uK0KXxfHJHTncMpiCpw2UYUg7DN9Z8PHs&#10;VABojpTLkeK8aVzaoisj77q0bUEyXBqjxQCtDWA5mDlyePbsww8d7gCykrUl7ACaqIN0dbXp+E6D&#10;W6adQXvl22fOLkxXf31mvGwDyH3iP976tl03rHuT5Yj0d3N7aWXC469Ov7b/yfHjWOmXlTRV/aGY&#10;MPxugVYnFquTy3sjSmfH3rs2fbB3Xe59nDPnYp5ErRzUp8aW5ufPVyvnTy+Vzp9ZKlcWPX9gQyHz&#10;tk9eddnmK/qHCj2pfLzuV9FJMyFtkS/2pfNnj8xNx+BDdBD/dXJr7zQhqGObTdOCGssWloOWiF4Y&#10;AjfaYL7mzy7W/YXDU+L1/lxqZH0xs31dPrexN5sakIJnKXYbN0QwERMiGLAubcnBLb2FG9Z35Xwv&#10;1EuB0uOLdf/0XM2fNMZMnV2snJ+t+mVNRhPBa7zfiMwHrAbgMkTifLk2df+hsZfftH1kz+ae3EDV&#10;V1CmRbuMTx6BUb3oL2yNInKMghDWsuK6otYrA+Fy2EUbGBMgpaO8wfYiFkccu90MuTkbC+U6jv32&#10;KTjrHIzc0wPRzZG6w0VoQiw9WgeqBJMh8EaLqWGM1Ritp86iiaZjO4+ctxsK00jE26D8o3Zm9L14&#10;oL1moOoa+Rsz6P9oD6xhC6ZEkFmO0CeMf2EOC0eXYIHByQkwQcsidUkTSBPsjAU7ZTUZoDVvIM6g&#10;TIgUHGim8cjxb04fPPXywUSRaACuTnERy/IKE1q9WrwGMhHIJne6XJt6/sz0q7dsGrxFMJbOFnqx&#10;I7cBKeGAd2fBlI5OHBS106IkmeUZdC1ik12wL0TE4jF/gpYmcv73GMQSBwsFiKnW9eIEFjKIioiY&#10;JpFgthqZgmvpoi6F2TKsOWsc3eC8OaHYvI5onyr8Hh6btd47Fs//EzNghkejlqQi6wnR2LCjZc5x&#10;AUK08XtVtBQYRZOUETvGcLGT9JwTpGOhv3cU188onLXO4nwwAcu2AcOhQwPOWeRgzykJrmn82MLp&#10;h/72wHOTp2qlOwffeMu6y3ZBGwOtdKQXuwBKNAQYRuhL2ThkcRjPNIX0nWIyOBi6uUA1ZVCuAp87&#10;4mFnroJ3Deaw4HHsyBB+dIjwuQmFJcWiiczYST4JtJoRUY1MVRMx3CYBIilmCw0aACsOOtdRvVNk&#10;oI2JfoZ09LpNdKgjbeBrDckZPrIpjXuGU5Eg3hBykqGuA3xtsoaD8wrS4ciL+F5pK2aKDCAECikL&#10;knME+uKuKWMAaQ3DJZQXYOKll6dPPf/CPnRORlFtLbXVjq7tf+4EsDq1Dhv1ScaP450+ODu99aqB&#10;De/7P6778MBo4ebvRjLU+JgZL5/59hcOPRN4qtSmzWrUzwArnet/aEDWpbYOWQeQ1QyDHt3R03X3&#10;xy6/bdPlfR/P5J1rLgKl6skTC1ML07VqteQHM+PlSr0ShL3rcpk3vGv7lqHNxd5cl5tpW1xsjYXH&#10;OGdOPM3YKVyZdUDjifib5vnMdFiYceum8XdqF9rFQJMsANIQWD1U3pn5yokz85VTRXehe7Q7t2N9&#10;MbujP58aytp2VnAmtTEN4oYRkWSAdKRwU5YscLDR4ULmhnqogsW6v7ipJz9ZD9WZsYXK2TML5al6&#10;oHxNxA2RMYQAYGG8AYOI7LmqV3rk8NmDpdE+dVl/z7AjwOrxiE1QnsQZ/RQG9CZc3n8NKvUqyAWE&#10;sNZktRgDUv02uGNB1RWEu8odqAFuA7mNEuExB+WTFRz61eOAK7Du9iJ40SB7TxbSsrD4QBV+WUHm&#10;AW5anj7xrrVawzDBUETtiUhOQU37ARgdQ2PTZDd0TYN8g+ItOfR9ohfORgd6SYNLBnI5zj08h4nP&#10;TgBVhdxQGjLLIjCckIAYFfk22UUXzOIwxnTcNSIjz+gboVbgCkjbGTxw7L6lR1798vNevXY2Lhj1&#10;DrS3blOZNfzVYhaTVePWcSoBuJgyhk+U62eePzvVs3f94FW7Nl7Ot/ZsRaqYRwgGwwjkhxCSxyPt&#10;dFEdqHYc2YwkYhG6YCBoyaAtwC4zpGYJns+gHQaeaLsyDbAwnvprhGOy9um+7xVpLddsRSCvgzVC&#10;e9zT9+FhWynCLYaMEbvI9LrOvzBiUXQr7ByRWSaPWSFq3Cpr/JZQMlAQwqQlJCyMiBFMh7MIvADS&#10;EhCMwFXkrE4sYrWqS/7Sy4+efvmBv9n/auApHwCdP3RwqnjzTbu7RzfCq1aRzoqYWevMyjU4JW2A&#10;PteGm7JRrodIEXU8LTcWeoox9AoLFRc4VTL47QNVDKc4rsym4RkLu1MePtBn8KXFPGarAVxJkFws&#10;s0YgY5rzLy20vwxENpkpA2paWWjSLcYq0S40sXFrdEAmVLWBxTk+NGrjvZuycCyBujYQxFB0DO6b&#10;ruGhs3VAA/mUQJ7zZaN/jaejCJC2QJdrRdD5IigtFk/b+r6Clclj8vknS4e/df+rtenpIx0YrE7T&#10;gxcCURf6XpKgoDYGzW/gg4H1eZ7O2oXvBWRVl/z5J75y5OHxYwvnV2GzgtVahj8sIOt7AVpJI037&#10;nk9csePKN66/t399/gNC8p4LACxVnveqXj0MCOBuxnLSeSe96fK+wXx3Kp3O2anv9sUYTSYMNGtj&#10;sVYZzl5xmGJtAEy29DHNtmi8cJnTurjkJgCZ3WKaYMXKFLHo+dXFyeDF18/PvTaUz45s7M7tXt+V&#10;29iXdbstxm1lDFRDqGkip+J4JQspRGogl04xxoZAuHZbXxdCo2ulejC5VPcnJ0u1mZPzpfmFmhdo&#10;wxonC04AX6j7S985ce7QbNXzrxrpG5GC2UoDoV+HVzuOhxb+CkO9WzHg9qJcXYRvBbDcVOzZ0+aa&#10;TgTjE9J9DlLdKZROejApA27zpph0+XUGZJqhuN4GTjMsvbaAo//+GPjvbMPQbQVI0kjf7UIzA/1A&#10;FaZK4GlqCmgbhoLtbtXL/pKwU44YrpZb+PJvE6ge1ZfcG/Lo+1AP3PUWzFI0d8SzAgsnPRz77bNY&#10;OlNDznGQ6oqEzSZM7MuGQCEgLAtOb+R6T6qzPpXr6DRN2iBlJCwp8fLci7W/fuEPnqvWlg4iirlo&#10;nMySLUTd4WSZPDXW47VZSaw1N24hikBrc2xm6fjWDZt6t3VtHnVSOTDXhdCEgKuEWatYUXNbHmkX&#10;ByhIGEhjwA1HKDRIMNg+h5nVYHUO7QpwplqW+3ELsWGRYZIeWez7XNkamq0GS8rY6pQR/34+cGJa&#10;kreYV4bIXYKxlkbLXKRHsDGmSeVTjKpW89Xq9KEaHXgN9BSGcU01xGl+FtP+BLj04DILQvCoRW4I&#10;508unn7ob/d/+8DTE2NoJUrQ0e888Vo9k13/1t/4zW31eg2Vch1OyoaUYlXA3hDzpwTHcM7FvsUq&#10;AkNISY5wFVChAHQxwLcEJjVwYFrh06+U8Qd7DS7P5FA2Ald3c9iuwt+e45iuG+RJN01FBRg0ePOy&#10;s076kIT2KgJSgAZBx1OWmjQ0RX9vMFkmvmZVpeEw4ONbs3jvaBo2B+ragAxD0QJO1+v4zIkaTswT&#10;hMORZxwSbNm0YVxOoAB0uxZyloz1jWuBq8Y+p+F5HkS6gIXxCf3cn/zxi7Xp6ZfbGJ5OGX/f76w/&#10;SuydjfrUIGG8p+47dtRJW3/0pvdd9jP5ntTuS/3lizO18w9+9sDXnr7v2IG2ernWhCH9sIGsiwFa&#10;rAPIajJaXf2Z9Af/3Q13jWzt/lCm4Nx2UfVPcJEpOplU1nKFJYSQXLLvT5Elrx5WayU/xNqh0Kuh&#10;9dXaiQKtGBsLLVM3J6GVSgHU2PQaJ4fG3xFrqSxtwMcXKxPji5XxrDPbO9qd3bahmN24sTu/ruja&#10;mcAQAq2T0iJoY5adhKLxZJYupt2txbS7dWNPATdvGkIlCGrzVW9mulJfmq7UqzMVL6j4ofaUMvvP&#10;zU/4yrBrRnpHpBBWaAwEDHzvGP7o0Z/FtvW349Yt70Cf6G9md1GHd8uEBGlzFLZkUD1bRVj2keqP&#10;QFUnYbzRgNXNkAsl9Dgw9+wcjvwqA/23bRi8tQDJNLJ3p4EMR/lbVaglHY3Gi9hIMck8YPnptEX/&#10;R6xKNIqe+LOO4jOIIuE7s4CuOwrovrcLskdAVzW4BlhWoFolnPgfZzD35DQcSOSGLIhMDKKaGSEM&#10;JiCYgCE15MIt2lEAbYdcIkmAF9axVF8i4gzz3qz65st/N/HM0UderNWWDgFYBLCUKB4NVitJ9ZsO&#10;Ba2hg6hHLePmmkvFQMsNwzADwB8Y2bGwMbN+xLYk15aA0SEYY/CFgWCEDLGkT8SabBZbxScsds5q&#10;bo5cMMiQQZaj8UNKiHuZAYwLhEUG6zxbhbn6PgOfpAfXD+QjYRRALHK+dzswXpewBRA1dJTLCxpr&#10;Whpc+JdJxmAYg2XZCFiAvnoOl/XvxMTMGCxHQKvIviEMtDr50vnXvvFn+749M1GaQ8st3ABAeW62&#10;fOqB+x/ed/nl6V0/8iPrjCHUqzWk0jZsx2pqu1Zcglj0vSmfwuuuhVLVh7uGZ1S0JhkGuIBygGkQ&#10;9p3T+IWXq/izvRzbUxks+AJXpANgWOBvzzHMVAhpGEiRSJoAlrnEL5N2NoAWTAysGqxWBKqUaQAw&#10;DUMGWhsobVAJNWwOfGxLFh/YkIZgBD8WrdmSAMvHn5ys4htnQ0AydDkChQ5sFkcUNh1yhv5sCmku&#10;EMbyhg6pngj8EIxLcGlBMQ4rk8a5A/uDp3//fz859cKLD8a1pJ64ZkkAor/PAKtT+konVks8+vcH&#10;D9Qrwf9+84d2f7J3OLv3Yh/g/OmlE1/4Xy98+firU2NYLn6/ULzODxXAulRGKwlcBADx4V+5aduO&#10;awc/li267xCSD1/0FWJgli0kbPF9zVlUofEWpmpTS7N1DyuFfGsJ+lbe48uBlkpIKRotRdkCWk3A&#10;5bT+TG7MMrgJ8NVoL7oArIof+AfPLbx6dHrxSE/aHV7fld2wrbe4bn0xO8Q4gxeqqCXWvqrjaZn2&#10;iuZKmV5XzI0O5jNGGyhPKVXzQ132QzVXq9cZOKsro/OcWyIOrrW4gVEz2HfiK+jJDmPbno9i0V/o&#10;rDli0ek8rBtkRl2khtNYOOTBzhGYy0EhdWwhAoDbx1HQFnCOMPvsLPQvGIT/dQuG39INVxByt7oQ&#10;OYmlb5QRTIRRjIvF4/YIrTiSNk6kIIofo0VfNUJwCfGfqwYix1F4WxHFewqQKQZTjcTFyAtU6gbH&#10;/58xjP3VOChgyPXbsLob+qWErIcRdN2ASCI1nAZ3Y2+tDm+VEBLZbBF//szvTX/rxb87DKJzRHpO&#10;G70Qg6xFAKX4s0GD+1guWE1ioGQLsXEPNsCWnQBaWQCmkMunPjR648BAJsvtgg3BAS0EtA7hMAuS&#10;cSijGsmQy6snZwnmiUVsCgGSC3DBm7EqBgRuAEkpeBaDYQp2WkP3MciJXnQfmEVlvUIYZpFTZxGG&#10;WZhiAWrEg33uh7Qafj95LcNAKSDsVggtBqZdOLwKAwl7wUEuYAjyKQSWgmhDls3A45iNDY1BCoDF&#10;OAJNIEEIjAKIIMEBZtYUUVNswGoZArk2VNrFqN+LIiuirirQ2qBW9usHn5147pHPH3q6XguWEgeA&#10;MMFaiPrM7KuP/qf/OPH8n/zxzdd/6lM3737b24q2zZuayFVpDyIMug5Gi1kcrAYoKANHrgQgSVbL&#10;BjDIOZQtME8aL59V+GmU8Yd7CdtTaSz6Fq5Ma6TXAX93zsapsoFDDLZkaCgQWJudRNNKbxmbZRIg&#10;S0PFLFZDl2W0gTaEmjIo2oSf2JrFPeuixounozvHEQxZy8efj5XxV0c8IAQyaYE+JiDiTaN9oiwA&#10;wGyB0bwLg2hSuONaim1DJg4eUfMnT/nKq4eT+/bNnHjg/udU3Xs9PrQlQYi3SruQvksgdSFWq92j&#10;KynZ4c984/iR/U+N//b7P33dO7ZeOXB3Kmv3crHSsFwro+qVoHTwuclXvvbHrzxZWfQW0cpeTL62&#10;NYOuf9jYrO+mdcjv+cQVhevv2fzOfHfqZ6XFd/+wvJDSfH3i6Cvnj5YXVgCtCy0yukAPOnkOVQlq&#10;NEwwWwlxOuoASwCtppbGSXyNPymlNInpSn1qturNH51eOtWddvo29xaGd/V3r884MhVqg9DQRXk1&#10;ERHjjAkhmUhZjtOTdiP9DHXBV4p8pWNDbRZP03MIZpBPDWB3/1XQRsGQwZotdUWAy9G7J4/aeB3V&#10;iSry2+woqaIDPULx7ZcejnORJ4GF1xZw+GcPI/hPmzH6iSGk8hyZqwG7L4vSN2oo7/OhlQZcsdJw&#10;o6nBiK0aKIp+gW4U0VgI7xkYz8DZYKPnPV3I3hANvJhqLPztsbG0FODEb5/G+P8chwoJ+ayD7CAH&#10;k3HLMJljHBqoCsHuspHd4EbalLCzPss3IbrtIm7Y+Mbs04ce1PNL56ZjUNUOsqqJ1mHS/Z06AP9G&#10;MWsYmNaitchSAFUQieLrAPw37L0pv6FvOA+rJVa+ZE4nbhc3MuSaNhDU8sIGWBTIGwvqSUgwlxAu&#10;BjBzApmSgufUEKR7IhuRdA1mPQeeSdprd7jtzPe7nfeD+jDNLyQN1LBGOEBgimCbaFiAVwPw8y6U&#10;0hCGRy27tQ+msSfZd/+hYx0dA4PgHLZtIxfYcLWNcmgwN1mdffGRk0/ue/zsgXhdlhMMSZBYdxaA&#10;0ASBqUxMvHB+//7117zvfUWBEFqptZ+DITgc2NOdwbGFMuZrAQZj/3ZaZbMJAFiMYUgIKJtQYoTn&#10;xxV+gqr4vWuAHZkU/NDGFpvhE+tDfOU8x/55gg4BR1DT+b7d5SEaRoqF702xO+JWYePfVMRyaYO6&#10;MvCUwcYsx49tzeDGXheGgMBE76nFgKxdxxcmq/gf+wPMVg2YK9ArJDKMwW+7/wQDlDaoksFgIYs+&#10;24oZtFXuUyLkenuwNHbaf+y3fuMlVasfj8HVApaLwyttuqV2TVZyT1sLVLGLAFztwdLt9Skp4eGV&#10;RY9/5jee+Er3QObJN7x7x/Ubd/fuSWXsLiGZoxWZyqJXPrF/+syz3zhxeGG6WsLKQSGvTY/VqS36&#10;Q/txqYwW5qcqammmNu648gClZMqyxcZ/7rIY+Kpy8JmJJ/c/cfaMCk2nfKOLCZFvB1ntfzaJ3oDG&#10;coPT2L0dLlqO+LF2hjX0MymA/ATLlW78HBHZmsiUPH+p7AeV86Xq9OHzC+Pripn+LT2FocF8upux&#10;qIHTEGpeAHA1x4ibdwPjTHKCMtF4OOfRJxM2Rvp3oys7AE/VL6z94ICqG6TXuejZU8DEI3VUxwNk&#10;Rm0Yv7MdFxFgFJAe5mDCxuI4Q3msgiP/9gi8yQCb/90GZPI2rE0cXR+REAM1lB+rISwpsDQiB/Zk&#10;MiS1PJpNU+gS+9sYA13RIBjkbsyg593dsLfakZNmncBdDlZwMT9ex5FfP47znxmHJoa8I1HYyMFT&#10;gA7aT5QMwZIBaY78xhzcHhthTWEVnh8MDLWgjr2bbs3s2XB9/+P7v+aBaCmxgZVWKYydKP72Eeyk&#10;FsKPfgdzAMoCqKXcVHDbzqt7bGFZcCw0BdUMbdFH7KJGySMfTt4ca29aRrEoIkfraKJTEAODBXJC&#10;kAhhTdqwzivUt9VAqgioCsJ0CH9bGqleDebHM73UAnD/Oj4iYKXzGt7mAOQwSMMgtUHIAFnRcMYj&#10;cCUNA8eFjT953GbTiKMVlzkgmTW3xGWK5Ri0McYgAwb4DGMnZ8+88OCpp6fGSmcTa7LBaFXitUZJ&#10;oAUAqd7e/NY33T5iORZUzbvgWjIAAmMwnHKxuyeHZ+rzyGiNopTwiVbd7RUAhzGstyycYQwVpvHK&#10;OYWPPVvB/+8ajTf2uPBCF0PE8WNDBt90LDw2o1EJFFKCg/GWd1Uzl7MhO0A8dRgf1iKg1ZouNJpQ&#10;VRqeNrixV+JTWzPYlJUIDEWh0mAQnNDteviHiRp+/aU6xssGcAQGpEQv5whWzBlGfmElQwgticuK&#10;2fhepDXruQl87LrnnvRrX/xyz+SzzxxOHNLaJ/CSE8ztflJsja/sAkCLOnztJLfRbaxWg4FnANj8&#10;VJV99Y9e/g6AF2PiwUUr6BqJrpGfYK46TRVeKkv3Qw+0ll2A57910n/+Wyef33PLyKkr3zh6Rfdg&#10;9op8t7snW3R3W47o44I7jP3ggFetHCy+8tiZBx79+4MvVEt+FWuESWLF+AljFwm4NDpPLTb63wKt&#10;CY9k/JAdL6RaDLpSrTYP+YmF1mC9LCIiT+naZKkyPlWpzZycW5oYymcGN3fnBwfzmWLaFjZnLHY0&#10;oIu6eM2RcsbAWYul4IxBawOmGDJOFl5YA7uYGAhD0D6huCeP6jkfUy/MQqYN3F4B7XVuIZCJwFZq&#10;gIELG6WzHJUlD8f/y1F4RyvY8hubkd/swurl6HpHBu6whdIDFVTOeNAWgTt8RcYYUWS9YGIWC5qg&#10;lhREjqPr7d3oenseIithKgZQBpSXUCkLs88t4Pi/P4apR2fAIZCzbOS3CvBsG8iKtxdjDPxFgtub&#10;QtfOTEvFitWAVhRMLQ3HzuErCgcmXszMzU2cSgCtxibWyc24k6d9cv02Rg8aa82LWdQqQNWuYjHc&#10;nu3PcikEbAkmODSLBwWSrakLGZI2Wi9xm9kwA2M0GEuEJnCOUBkIYyAgAS4Q8gjM5pZclI8HwAYL&#10;IvQAMlDcgjfAUbvKIPc0muCteWEbk6Q/UF3V9wVbtUILTDRdqfo1vO0KjPF4rYYwRLDmBdKLFnSa&#10;Q0rE7SK26gYLxiCEiFzgjVl2Bmz87rVQTvO3x+jMECEMAxhtMHVsaeyRrx18pl4JpxKbdinxtdHS&#10;bsiKGppTOXjFFQO927YVtOcB5uLqUGgInBGu7yviRNnDxHwFac5gc45gjRCCMH7gzVLgNAglaJya&#10;1fj401X831cZfHzUoB6mkNYC7+sL0O8IfPWcwGJVwWlotpZTWpFGi7U0WabBblG0zrXSqBmAg/Du&#10;ERcf35xGj8NQVQQTOdPCkiFSloc/PVPD77zqY7IcxS/1C45BEbG97TeyZEBoNBaNQV8ui02ZVMxm&#10;rTWEQtBBgExPD9t+15v7p1571dW1erKlVsPyoZqkBKEBemgNgMUugsnqZANhOtSnJBGR1HQnwRfa&#10;6lnDiqmByZNTk6uZjybblCYh78Gn7/gc+5cmhl+V/dn/1Hh5/1PjrwA46mash25//85r1+/oubLY&#10;l95c6EltcNJWFxdMMsYE+yeqmXPnKmeevf/Ew0986cgrXi1cWKV/u4ZQ7rsGXO2C+STL0DBw9dHS&#10;cjVMJp0Wu8UaupoMQOn4Z5LAy9bGBHNVb3qu6s2fWShP9mdT/SPFbP+mnlxv3rZtwSGMuQhIz+Iw&#10;W7TAFmcMgkebqM3sKBS4MeVHF66a2teQWYmBN3TDL4dYPLYAxmw4XQIq6Pw7yETCeacXKDoCYsxF&#10;pRJg/LMTqL5cwYbf3IShdw/AzRHc6wFrfR7yAYHSM1WoxRA8Gx/ndcNQsGXzQIGB0RqpPS563lFE&#10;5pp0JMJdigJ8acBBZS7A+P8cx9nfO4PKZAUCFnJpidwWAZ4CTPvzZgCXQH3KAEqie1cebp+FYFGt&#10;jQNiDx+tDbKpoihke2hubqI9m6uTdxZ1aBt2KmQs8f+CFrXOqrdec0P6xqHtI5wJTlLAMGqNvTOA&#10;kQGYuGC+JSHKZjOsBbyb7zWoxXzG5Y6ZKOySWRaYa8AXOXJHbQTbDOqbKxB1A+HlEBYJ/lVA6lWC&#10;8AmwonxAFrfHWWPy6l9c+zDyFROKEBY0qjsUKBe9Hs0YyGIQoQV7hsMiCc+RoFQcpL3GwZwxBi5F&#10;XGQaXlAx8on/26X0TJpxMgGCcwdLJ+uVcCmxWVcSIKscr9XGupSJq+L48wt2pq+X6ziC6WLoUQIQ&#10;GI2U4Lh9qAtfr/kY9wJsSjmQWDtgIRr9ZtgoJM6CYYFplCqEX3mujjNVg//PdgPBHATKwu1ZwuB6&#10;ji+dt3BkKQQ3JspHjCc+dXzwjExKo+EZAwNNkR4r1AY1Reh1OD6yMY27Bh1YgqGiGqpGQtYJUKY6&#10;/p9DHv7icICST4DD0GMJDAoRAcsOiEWAYS40CCyBK7qzcDlH5QJtV4BFnllBgL6duwvdW7dlZ157&#10;rY7lGX9JXRa1AZFOjJVYBWytcZSIA4MYOI8SREMiqFWYd4U2XXfis2mAIiRnO64d7Nt988i2gdHC&#10;SCZv57Uy/tJs/dyZQ7Ovv/zYmUOzE+UalucoNz51Yk1SAnT90IEtebHAqu3NTrrPKq8a1u//y9de&#10;AXAUQOb6t2zesWFn77a+dbmR7qHsukJPasByROp7KmPxqK7RpBZna9NHXjz3yksPn9p34rWZs0RU&#10;btO7rCmW6/zbLwlwtWu4OrUVk1S7lwBayRiVdNz6abQWM/H3UonWogtAlr1gsewFC2cWyuPHZhYH&#10;NnblB3cMFAfyruMwIq7WKHStJ8rAYp+cBqNlSQZYHEqHoCAEBI9YLWMuDLbqGm6PjfV39yOsa8wf&#10;K6Friw2nW6CZ4Nihh6BDQOYYitskrDGGpbkQ8weXUP+xAyi9UMKGX96IbJ8FKYGujxRgb7WxeH8Z&#10;3rgPZkeu2w2RPCmCrmjILo7uNxdReFMe1qAEfAOtAJ0T8DjDzH2zmPhvZ7Dw1AICGNhwkeuRyG5g&#10;YAKgDvmN3AJ0zcCfMijuKqC4Owddo2Ui+Y69NgBaaTDDMFeeLs8unp/FSjGnn2BBVzsMtK+5dsCV&#10;nPLxMm4qvH7Lrm4HTAohwSwRmWeSiatd7GxE5mJgQzylFunleNxyapGaETvBBYfRBgwGgluQTgqB&#10;Y+CLEIVzHGq/hfIGF+AeLM9AM0IwwlC5miH/jAJTHLBYU3PX7O18L07t/wxsVoONY9rArAsR7FZR&#10;r65RMC0Gd8lBalLCCAUDBkpJkBRgYbjmfcbi1mFyMIQRXfzbE5vWMxNN4tpCQoKT5CJMsCFJtrWa&#10;YFwbT85ubpqck5XL2YwAo9Qyk9MLs+uRFcKOfAozI914+PQ0znoBRl07khisJRGJNVsbhIDFGGa4&#10;Ri3Q+N1XPRxeNPgPl2tsz9ioBw52uISfWc/xTZfh0WmDkq+Rin3Ckoe0yLA0ygbVhlAJNTRp3NBj&#10;40MbUthZENAE1OOhG1uGKFgBXlwM8R/21/HUuGqGefdKgXUxyFIdKGkJoK40pozB1mIOOwtp+MZc&#10;5DIjaKXgpDNWtr/PmmlN3jU+dQJkIQFosAaLxS5Cj0W25Glb8O7hfCa9sScPW4o8B8JD5+dPHJ8t&#10;TVPr5ZpVuj4Nr8pkHrJ1yzu2bb3lXdvfObixcD3nzEo+6Mg2YNeN69715g/tnps4vvDQc9868a3n&#10;7j9x/OL28x8+sCUvsZwkhWfJIp+kBOn5B04efP6BkycBuAMbCt3brhpYv25r10j/+vxQV39mIJ2z&#10;C27Gyq7amTJkjCZFcZi0VkYtztZm589Vpk68Nn389WcnTpbm6ou1clBq61W3T3B1aB+uOZ/z3QKu&#10;TiwXT9CgTcfcuGA1GK5KAlSlo/ZPA2hRpsV+tSYYlTbe5FJ17NxSbebw1MLkaHe278p1fcO9WTej&#10;lcFqgKsRpc2IxQNl0VfJDRaqY6j5VdjkoFqtwEmlwLnoeO+RaRmJkiaoikJ6wMbmdw3h5JcN5o+V&#10;0b3Jhd3L4wnAzqvJBFFUcnazgEgzlM4q1KsKJ//7CSw+s4RNv74ZfW/shmsZZN6YhjVqo/xoFZUX&#10;KgjKYeRSFkSbT+ryFLreUUD2inRUkqoGJiXgpRkWXylj/H+NYearM/BrChwcGUsiOyThDvJmS3PF&#10;+yUBCgmVUwpObxoDNxchHQ5VUa0dgzNw8JZXUmMyM/CRhotZf8a8dOrJI6Wl6WNtp8/VWNdOU7Kd&#10;1mHDdiTJpob9+S7amRscMgTpmChD0AgGri691jAQhCUjFiIM4NpubMLa8nBiZMC5gNIcDd0t5zZY&#10;Ng3jLYLNh0gdt1E8xlDdAGhbgRGDN0gwtwRIHXHgLADaid37NaE5LpZsevzQg61oIEAqjlrRw+K2&#10;RaBgAQEgDMAEIWAGmfMc7gSHkiEszsBkOl4/a7f9uBAgHoV2s4QcoNk+57QmKOXEmxYRKlSA1gDn&#10;ITGWbDtVEn9Oan6SdS1i6xmrMyl9IkArAyEiMEiXkB9TUQY39RYw7yk8f3YG3FcYsWUTLaym2QoB&#10;CMYwIgQcAJNWJCz/+qkAry0o/PoVGu8aNgi0iywsfHgI2JyT+NI4w5nFEBIanCeAVsxiKQI8TchK&#10;wrvWp/DuERc5yeBpFlE2XCEjPdRJ438cC/A/D/mYrxjAYmAMGBACQ1ws6+0vZ7Ki5z+jNDIpCzcO&#10;FCE4hxeqC9+LsaO9MRo68I3y/Poq+xtH5OYBwTnXhnjkM9IkPpMCdivel1wGWCIGOpwxpC3Z15tL&#10;9Wzoyg6FGhu39uQHDKOw6gfhbMU/dWJ26aETs6X98e+z2hj45OPoBKPVEOarnqGseM/P77172zUD&#10;H7Ed2b1WI8ZJyd7Ne/o+NLK9665r79j4d1/7k5e/On5sYe4i2p0/VGDrUoEWtTE2YRvoSHr9+ADq&#10;U2eWajNnS9O2Kw+m83aqf32+q3ddrqt7MNtd7E13pbJW2nKkazvCFpJbxpDxa2G9WvIrizO1hbnJ&#10;yuLCdHVp7PDcbK0S1MlQoEJTa2lTlvWoa2196k46rYusnG0UxUp2rx1gIUFhAsvjipIRBUktl514&#10;DUlAlY1BVwagBsOVQWtyMUUgb77unZ+f8BaOz5amNnTnBq5Z1zPUl8tkDVFTd5D03Wk4gbNm8gmD&#10;zRnmFl7HY0e/hPdc/VMwFY2wGkBJgEsBzgQEk2BECEMPRjBIy2n0oUCGEJYVMoMOtr53HU7ddw5z&#10;J5aQr9nIrJdgdtyS6/Qux83W1DCHlbVQHmOoVQ1mn5hD/QMVrP/FUaz7yXXIDjmwtjD0DOeRvdLB&#10;/DeWUD5YhegT6Lq7C8U7chAFAVPVgODQfTZK5wOc/d9ncO6PxlGdi84CNgTSeY7MBgmRYdFkYQcg&#10;2MCYSydCGCMxeGsP0oMuVC3KRAOPon2Mr+A6LqSwoLSCMQZMaaSNjbKp4I+f/H+f3X/q2Uc7MFmd&#10;TPZWA1m0RgsxeV+Guf4eVUzncjoIBXMsMGLNlhPHJdozEwPjAgQGo+MImOZqZ/HUFoHBikG5AZGC&#10;VgLCdcGzDNVaAFZKY+BlhbFhG/VCFVadQ2sNtdmgehfB/kcG+ASwKHOPOIs3beCHfgKx6RUQ7yaG&#10;g+10YK6T4GFj5+OQnOAjBJ9VsGYYVApISYBBwmhzgcIUR/p8D5pfGUsHYCJWRPshPKhqOfQWEu3C&#10;ZFu7nqjhlLgCAQALWtdIhUthrUbCcVg9DJBKO6uKujv4H0MbQsgM7lrXBU9rvDYxBwODEdtuThit&#10;BrYaJ/0+IeByhtOBQsgIY4sGP/1MDS/v0vjlHQY5O2K3bslyjGzh+MqMjacnPJTqCk5cnQ0RPKWh&#10;DWF3QeAjWzLY221DGUI1HqXO2T4UC/Gt8yF+92iAV8/HEnc7CiVfLzn6OIcGW7X9aTGG6SDEDIA3&#10;DhQwmnZQDzUIF1QhgMHA9wysjIW5U6dmzr/66gSWWzfwxP7BiYgrrVMActFeAquNIGn8H5mxZZ9r&#10;yRFbiMFi2u5bV8j1ZWy5zhKshwzKU5X68QePjB1d9IJjFT9o5LN2AXhjS7KAGqJp6nIUEQa/raXX&#10;qHO6ZygrP/KrN79j467en+CCXXSXy3Zk7/ZrB3/+E//xDdu+/Acv/cHBZycm2lg5P7FE1A8b2LpU&#10;jVYSbLW3oJPRNUldkmUM2V4ttLxaaM2fr07jhXMCgJQWt6QlZDR1zLgxxFSgjQqNbmPQFJaHZDY2&#10;rOSkxVop3t/DdMKaLFenFiJWaSuyBBBt6LmCxHOuxe9XKi54DS1XUseV/GzcWKbiB+rg+fnqqbnS&#10;zJae/MC16/vX9eXSrtYaYZvQstE+5AlBfME2OHj2y3BzWezuvQEFqwiHp8DBoUjBVx7OlycBMhgo&#10;rIPgArqRnRgX0aAUwu21sfneYcgHLUztn4dX0ujaYkPkWNRK1CurJpmImZJZhq6dEvY4oTwF1OYD&#10;HPuNo1h8YgEbf3Mrem/pgs1CuHtd9A5LpI/mIPs40rucSAdTiuwgVF5g+pkFnPg/T2DuyRkQGCQk&#10;XIcjMyxg90azd8ZfpbAJgFkMpSMeggrD+rt60b0rC11TTasKTgyWsHF88bA6cPSV6uV9V6ZG8xts&#10;MkBd18yBuf2zX3jhM88cPfvqt8noSSxPmV9tPHlVJut3H/0IffqOz7FVtBDN+yPlpuBI6dvSNpIE&#10;N14Il9kIfQ0uOKRjITAGihEgBLg2y2JL2j+qKYPQMciVOQRxBLwVbQIYmJDALBVBOMpGL4IUeKiA&#10;Qh4O5UETCt6YRmZ/AFxrQTMg7zvwHR/lvSHYmRDFl/IR4NCsBbYak6UMrezCH7aWYfSCwcFgasDU&#10;9nlU3lgD4wQTcHCZRmgA5oboPu+geBjQtgTSWVA+DY0AhlTkcUUM3HD4ksMzCsWQoGwGo0IYrcGk&#10;hGSJEHPOYRrvT8ykGKNblhxcRPExRsPnAiIEmAqQ1QQYhm8HC9OvTJ44h5WxJl5bOyrJ0DfZ0+nD&#10;h/adfv7Zycvf8a51SxPjMNrASVmwpLVsVyAiKBVZKEQO8qxZTQNDSEuBt6/vhQHhwMQ8lA4x6tqw&#10;GSG8wCWIQqg5LnNsnA4VykwjVITf3+fhxRmN/2uPxk3dCkHoYkha+Ll1DNdlU/iHMY4js14UrG0I&#10;fSmOd6xP4a1DDoo2h6/jaBwRIm/72F8K8Tuv+/jmWAjSBFhRKHlWCKyXEmm0RjM7LROXMZSUxlio&#10;sbEvj5v7is3oH9bq4gBgEM1k6TiIXBvUa3VYuSJKM9Nm3z/83WthpXIqcU2yAOXjPVcmdEwCy+dd&#10;mCVEtjfjjqQsuT7jyHU9abcn41g5wVhRcp42ALQ2tfPl2ktj8+VjC3VvLFBmyhB5aGmPG9P1lABt&#10;PoCeaB3RHIDzACu3ASECgA/80vVv2rCz5xOXArKSH30jube89xf2pi1H/N6+x8dOY/l0Y3KP1kmG&#10;7Z8bbMmLKCesrXWYpOqCNl1SEIMFP8HYJON6ZOLvQoVGqNAkg5/R4fF0G0AJEp8+lnts+B02Mrq4&#10;tuE/Ccu1Vlux0W+RWO487ydYroTrN8u0QBY1zCmboIuIdC0I1cGphdqZ+fLs7qHudVeu6xvMOVKG&#10;OnI6XqbVimliwRkkMaSphgOHP4On1Ocw3HslCm4/QISQQozPHcf4/Ans3fYWfOLGX4IBITRhFASd&#10;BFtlBZmV2HTvINwBCxPfmcXCAY38qAVrwAA2i9p0HVgkoyJn8exGBjvvoHzaoBaEOPfIeVQOlbHp&#10;V7dg+N8Mw7U4ZL9AcSQFMgympiN2PCdR1YTpP5nEyd88hsXJCiw4SFsWMoMMbj8H49HjmFVWOrej&#10;i7J02Ed1gTDyhj4M3tQFrQnJgS9GHGkni9Ozx6t/9sDvPDXYNcJ2brxuxA/rtFCdPXPq3MFXSuW5&#10;s2gJituN9jqJ3+m72eaT95/nex6IESnDyq6BxQmuI8FsgUC1vI4k51BaAxc4T3POIyG2ZLFfGQPn&#10;vCWYFHFMEi1vcxAiEThjCirrgWo+7GcV6gMu2HYfYcWHqTPILiC8V8Kr1GCfyoKHBMNNQyYLxiOB&#10;eZSmzL4/eYTfT10WI5AiONpCuKOG4PYaUmkOrjlqjoGqVeBKCR3aSJ/msOcZjLQgjRclDXAOQxY4&#10;dDNoOZKnMYQMoFCDOxYYX1tsbnEBpUIYFXnECS6iFj8RLG4hrTmYECjXPSxqD2R8aK3rvb19QXd/&#10;P44ePFjtcFBNHgREAtBrAGF1fOKlZ3//978ysHPnT/Zs2GhV5uZRLdUhRAAuecudnVuRxo8RLEus&#10;YL1qSsPmHPeO9iElOV4Ym4XnGWxwbWQZwyqkc/MyNDaarZbENGc4zw201njunMKHFqr4xd0ufmqz&#10;QVrYqAYObilwbN2ZwpcmBB6drGJTiuGjG9K4slvCMxQbkBLSlo8QHv74lML/94CP2SUN2JEWi3GG&#10;IUtgkIlmRttqV8cGUDcGp/0A/TkXd490weUMddNygeecQYUKnhcilc2CMYJSAXSgYIjDznehNDFh&#10;7vu3v/TE9GuvfSd+uFjDS0lA1Qx7kILLwVy6ry+b2pKy5CZX8tGsYxcdKV3G4IrY3iU0BoFWi/N1&#10;74UjU0v/f/b+O0y29K4Ohdebdqhcnc7p7pPDzJmck7JGGiEkYZCECBL4EswVxr5YmHtxgGsMtnEC&#10;gwkfny2ykQUIoYw00mhmNDnnOXPmzMmpc3flHd50/9i7unfvru7TZ5IGW/U89XSurtr1hvWu3/qt&#10;9dRcp3fSWNszdpmV6kcQSMCGA/bjrPSBpiCM5XhoAoD+8C/cfM2Oi0d+hHFafSXTb3i89NYP/OTV&#10;kJH+nYMPnT21DtDKlxG/rWCLX+DygtwGYXJAi2fKYhvdsx0IgxCpHQC2FFZ3WskBH7NuuK+hLf8F&#10;sVx5AIkcw5Utw2a7FT2s2EP4GT1XESClBIgtA65i+lFqY1QriuVjp+eCk0vtxrWTo9sObKnXGLEI&#10;tcl0H2KZ0UrAFoXVMcoIsThzD85pA6kSalsbBaKAkltByatisTO3thCVvjodaTCHYvu7x1Dc6uKl&#10;r0xh4ZRGdUFA7FCgVYDqFHBhteu7UUmpyBkC6iUC9wxHe95D61wPh37uRbQe72DnL+9EfXcBdF6C&#10;agNGCMywQHNB4vh/PIFzv38aURDDg4fSMEdxkoH5SRxQP7dwUPILcwmMtFh8MUa3o7Dt5jFMvH0Y&#10;YIBum8S0tA8iCAG0xlzjXKx0PHNq9qXZU7NHHgFslhnIlmO6uQ1MbXZs/tadHxvk6bZGhg3AhFEY&#10;9ZhepIboDjUcWoPEMUKWlow5S9zBjYGFgSUUdD3bNGvBDYCCB8UDEKlBHA5FLVhq1EiSbJWBHYzG&#10;AigS8EgBmsFbqEPcGeLkEIdb6EJIAhW5MOMcrQ/FqP15B+JcssmAZM76hC6XqROR4RsEZKXCF1cJ&#10;zA4tYu6aeVQmfUBSEEtQFICmCkuextCsh+pTDlSXJlRAnUDxEJSUoQgDtQn6tzRhgFxLYJmFCRVY&#10;rZg0p2wwSmQcgxIGzpCWeTW44IkLiZJglMLGMag2EBI4plpn/uxbX3nk0KEXZgrFYgOrY03kgIMq&#10;xeoGqBhAtHj48N/c+e9+rX3J93zgR3fccOOEW6kRKhLPNWIsdBxh7thRGbe7ZtuVBxzKGBnUZBMb&#10;A0EJ3r9tFGXBcefxObzYC7HVczHB6DKY2YjZogDGGUOJUZyUQEgMOpHFrz0W4vF5jV+9wuCikkEz&#10;djFEOf7+No73bSmjyAjqnCDQiTcWIQYVJ8LxIMK/ez7C54/HCdvkJXijzijGGYOfgsCN9HUifW4n&#10;ghjC4Xjb9hFsL/poxWrVxsCEA6KMPfjlz/dmXnihd92P/mi9OjnJraUIGg3zxF98euaFL37h/ubR&#10;Yy/AGJKu9zxZvqlglNK6x53t9fL2kUJhd8Hlu11GxxklbnIcSHW5ICAU0MaGrSBeaoTxkdOL7cfO&#10;NLvHlTEhBpubppUka7HSuKMGrGX9MbOUyl6yucgMAJ/YXb/cLYhLX41pODJZfsv3/IOrg7ArP3ns&#10;2dl8GTF7V28EsLXZrkOSAxFYBwix89x5DmCxnJYpz2itqu/mAJfMga9BAGt54PzwL9xiP/2fHsBr&#10;A7g2xXJl6cx8WTG7kLFMWdHJlEfdTFkx1W+RYgq4Kuki2We9ilJrc67Zle1Q9hZ64fbrto+NCUpZ&#10;rHW6SSY6LUaTS5+FjoQYUEohKaCMgdIMw/Wd2DNyMZrtOYAmovqBAgqLJHyaebCT5/DlsV/HYhjh&#10;XcFP4uIX9oOMdCG2GTCXIg4F4sADtRTcicBEnJAXkQVhBKVdDE6VonWaohsqnP7TkwhPBNj7n/dj&#10;y3UVYD6GGhFYPBfi6L84iqn/eRbaAD71UN3O4Y0np7blDkiyoj9aRrzMggggbhk0joRQMbDjTVsw&#10;+c5hUIdBtRXICnEHAgJuKE4unlT3HrzjiLVmNtEn2GyifN7jJqt72XRJOwVZDID9rTs/Zj5x66fs&#10;gHL98jzpBkHwYm/+0OWl4Xe52pZoJwShFG7Jh2YAUcl7j00EElskXWpOsYCe0waNJSgRiLWGg9Ss&#10;tK/9sjmwlZb+tGCA78BrRugIA3HSw947BWY/TGCcNmIt0GtG4JMEze8HKp+ScOY5LEs41wRXUVhm&#10;V8DWtxNprQJZFiwikDUJfauFe7ULERCwmKLlWjBi4QoK13KUDgP8NIeiaU59wQcQgliAEZMBDBYa&#10;BAKpANsaoOAkE3WD7jTCKHS/bMgICEtBltEwFOgRCR0H8Noxgvml4Mne6cPPHTt8DkC31+22Bmhb&#10;dQZkZcfZ6iYoa3sn777rrjMPPnCwODl5y753vPMa6rnDxBhOHUefeeSRuaknnli89EMfunLvLddt&#10;o5xBhSGWJ1QWLKaxWW8fq2NICHzjxAymgghtIbAz1WLFG3Cw/fpVCQQXc4HTVGOJKlgJ3H4sxpGm&#10;xi9epfGBcQ0lPRDtYNKh0DbJKrSWgBKNmhfg/sUI/+yJCM9OK0AQQBB4jGInZygRuowyNhom/Xy2&#10;E0GELiO4bfsIrqqX0ZF6TaQaYRRGWbJ08mT3pS9/6Ylj37zDre/bOwJj4uap06fiRuO4kTIQjBZ8&#10;39kyUvQKBKjsGq6OVF2x1RN8K6Uo9BtRs93BlBDwpFEhWuqFZ882e6dm28HBqXb3SCh1O7cP9w3t&#10;TKZ0nOmMJlFur5Urv2MNQIKUxbdYbevAAfC7PnPwnnd+/yWTYzsq73ELYvKVTEVCQMb31N7zAz93&#10;o/jif3vikwcfPndyALGR3Xe/rWDrQsTwedF7NnQlC5Zo7s2jOWDFcgCLDbgwwOBOR527q9zXJse4&#10;WQD47h+74jUAWS+L5cq/Toq1XYo6U1aUKdjqg64wA7wymgqSlk9t/5SxzEq3o7j55Jl5TQllN+4Y&#10;G+WEEAmboFqa1b/QFGSl2q2ULZKGgBGCsp80ifaCDly/uIG9ARJxtCF48fQLWGgcBK9IfC36VzjW&#10;+RCun/8gCvMUhbEQ2646hm1XPgomepg6egVmT16CqFcGqAW1CcARw8BQQUAcp2i3JGa+NQ31jxXw&#10;6xdjy1tH0TjZxEs/9xKmPn8O1DKUPYHyHgannIjds12PWgtYw8B4DMYkQBjijoNgxiBYkmDcx753&#10;D2HkTRWAUuieTso2KS6xRsOGCh0VYtY7OR3QhUestXPrgKogV47Jlg03xWZ94tZP2d+682N6g7m4&#10;6gBy5vTp8HMP3PH0pW+tP3oFH32LD1foTgRiAVHwQGky3ZVViQ5qE0OacA5ecKE7MYg2YDR90pRs&#10;aFRpiYWwHKRchoYFX4pgSQGFFxTCv+1g6rsqUKQHrgBGOKI9Gq3v62LrZ8pQbQrjmQQPcgVCEsPO&#10;VL28ksf4uoMsu0zXCcXQK3Wx+NYeyGWAaEuEgsJ4DMIa+BHQcB0UZwsoH2QIrIDHFOK6B84dOJYg&#10;NgaEpGwpJcuEHTNABAPCGYjnDFhS8qs4A7EUVuukUYEsnydAQCFaIUwQw3QDTLFw7kvPPvT0qXNn&#10;suM268MkcxsTcvrSrFY2AMB0FM20jh2744ljxx5ID3v9TmqfFwqjO2+66U2EUGKU2fC1SJ04tF9R&#10;L2HUE7j95CyONSMcYsAWYzBK6XL72nojL05X4F2MoUYozkAipsDRhsLHHzT4xKUGP7vfwKcGXekm&#10;+joLCKbgOyE+PxXh/3kiwGyjH3BPsZUxbE0tNuJNDBUXQMdanAojBADesn0UbxqrItB6rTEpAYwl&#10;CHo9u3T6VM8oFailpYWlJ5+ccxgtljirlyv+5LbqSKnkOxVOyDCjxHc5ByxSL8SkE5PQZGthhIBR&#10;gFFiFoL4yItn5o7Md4MzjVCd6ETxYvp+8uR9stl9NAOcSJwBW/nKUX8Ny5SYicr8PnL7P7/xu/ZM&#10;tBsR+42f+dpfHrhh/JFb3r/vHdsvHr5haEtxzyuZllt3Vd/54Z+9oSj++5O/9/S3Th1dh9XK21Cb&#10;nOb1DVk6zLNOwOpMtvWA16A7GaDPwjrlQzMAdJkB7NWqDezN37PPfvVPnnk9V+QLYbnMgLIiG/Ca&#10;VG4yDGL1dHrk7/MLvP8/QqU6U61uI1R62BOMKZXgZJqHfKAgxIKlYEsZA6qTz3vRIpZ6cyBFCxtL&#10;WDfpSFz2ZErdvPt+TYvNedzz7F9DUA1OKEQhwhnvMwjok/jYzqtw23sew9Ybn4b2JbQhOPDWz0H3&#10;fBx+9Lvw5Dc/hl5jCFwEIJEF9wwqBwBxhqAxBSw9soRj//oogn8YYOGL85j+0hSIpajUXJR2UVAH&#10;UDGB0QywFNZQgGiUR6YwuuMlbNn/FLbueQHd2RG8dMeNODJ3if0qXlw6Vnlw/lbxzqHvjz467Fuf&#10;hDpKyjlpnp9rHSyGHXz92BfPPHzuq3979uzpYwPExHlwFeVK2/pC9Fkp2MInbv3UQG4lB7bir995&#10;x9R7r7z5oZ3j9WtMaGpEEjApQWIN5XNYl8MyBk4ZiDbrtuQng5PAGA23VETcDKGjGNx1oEnCZPUj&#10;ffLkJrFJ1IuJZQIYqgUUAiBED52YYuShKlTNYvamGL6b2GgoAwSXMMx9MEL1LzhIzJetJBKeJwe2&#10;8DpqtvogK5N4atwY8i0BcCMFiZJSqjEJC8yURCQ4eFxB/YEI/lmG0LeQnICVHCjOwBUFhYQlCsTy&#10;BBzZNNPLGkAq0IoHK1hmGRj8YrVWoJSBcwEYC2qSg5RSFlEUw2uEYLHE02rx1B+/eM/Xv3bPN49k&#10;Stv5QHOd0wACazvO+96A+Zy7OKeVjcpbxopupWKVVBCCbhj9lHgRW0ScY6zEUP3s/5zCo0+29Y//&#10;9I5zBy715rtt7LBAjbF0wK8sn1n40i811ihByRE4rjTaBJDS4j8/FeJMaPBvLgPqLsFS6KIoFAjr&#10;4c9ORfjlJyO0uwZwKQQj2MM5yufRiiGzhAoA89rgVBDBCIa37RzFO7bUoayFNHZ1FziS7uU41jj1&#10;zHOy+/QTdEfFv75ecL2y6zgeZ57LqUtpMtMYTQ7DnCZAihKartX9nxFQSk0zCI8dmWu+eGKxdbIb&#10;6/leLJfSpy8AW16nOpQFVwqrcwXj1b+3/F7nZT1Zm4n+JWETu2uld/3gpR+pbSm+P2jH08/cd/qh&#10;P/u3999bGy0cuuSmif3XvGPn1bsuHbmIcfpyDNQxPF668YM/c51Xqfu/f+/nX3weg01YVebAMEjm&#10;84YBWpsFXWQA8CIDgBXFxqZpFoPDoQd9RB5g/exv32bv/swh3P+ll76dgo7NsFxZepNmPg663nnt&#10;l83VwtOGA9IfUJJRUh8peUMXjdWGBaN0+USVGmvRZcI4aQGn1kITu8xuESTMgpYtkMoUIiKBgAI2&#10;huEchPJUrAvAaBBlEcQhnus8AFFYgsdoEkqMxLPrqusO4YbvewgTOzRcm1g8EAAQAbAlwNXv+SpG&#10;d51EZ3EIwokw/dLleOnJd6DbHoU3EWDIIWieibFw5yKadzagYMEIRXXUQXEHBYiFjiisJfC8NpgI&#10;ICMfkxc9hevf+ymM7TkKGQNSA2MTL2H/1Q/hpWMlc/YbZuqez/Se+8IDTzr3P/fiJT908/snDoxe&#10;VCo5JWqsRbPVMC3R7D7TeOj5Lz/zqbtmZs6ezgCs7jogK9+YoQaVtV/mLV/OUQCUUir4xd//9Qf1&#10;z/zftWv9ibfsr4wdqIKIqNNFFFM4Q2W4vgNuko1Kb6QgtRrEUjgFD3HBge5GcDigXQptDDghMGww&#10;s0W1RexQeBZwI4pWvQgzvwSuNWA9+Hc1UCFAfE2iS6LGwlCCzuUW5gckap8noAGBJWkZMTmrr4Ct&#10;10uztQoOW5CYQJcM2m/tIrguBo04IqphXILRHkXFWJzxFbouxRXPc4w/ZtHTHKwgYcslUCFgmIVW&#10;BoIIRGCASRhG2i/JKgsWa7CCB0MI6EYCLQJQA5goTjr7KAWxQBTG0FEMaIOeVTgUz5z+jUe+/KW/&#10;+vLnngfQ8guFrjUmCMMwwGABfN470GQqGfl1Ostyrcqps9ZWtDZGagPOyarGiYEvh1JQ4WDqhcP6&#10;1DPPn8HBZ5/Hr/6LE/jQD10Xf/f3Dh9xOEpRgK3EAaMFKBBwaAgiQXLTKfHTIdjPOc4RihmqYGOL&#10;Tx+U6EiLX7uSYmfBINAK/+1YhF9+KoSViR6rzDl2M7YcKLoezCUwYCDgSATux7RGm3KIahnvHivh&#10;li2VFGSZZT1k/3GUVAikAdMxSs8/JS6qFnY4jIBTmpb8Eh0kS3W0jFIwkjSpcErBWQLApNZRK4zn&#10;Ty11XnhxtvFiO4pb2pjIWMTJ3mCLyHnurbxfy0yUzAFumQNdeoAGWq9zcES2dHjdbbt2lIf9mxyP&#10;73R9vvMt33fRddfftrtx4vm5Q3d95tChP/u3999brrtP3/jevfuvfPP2/ZVhv0wZuaA+49po4cr3&#10;/h9X/MLYjvIff/a3H/tWDl9kg67JAP32aw62+Ct9gGytM6XjBl3wjdxoL8j+f5378u2f/+H77V/8&#10;xkP47Z/9Ot44t3UB1wbL53mvmc4tgL3+pPA4KxZdvnXI9yYna6WJyVpxZKTklWCRdB8uJwOnYKtP&#10;DtDEuoBYA0poagMBEJ2Iv4+8dB96Qy6uq74PdVpG0A1AWNpdZClc7iKyMe4+/hU8feazCFuzcDlb&#10;flFbRoD33aJxzQ4NCw4ldSJ+ZhVYth3UDoP7BLtvWgLEPODE2LfwOCjt4Ok7P4S45cMdcVAXQOOU&#10;RC8yEISgOuagvJ0i1hxhqwIlBfZe+S3c+H2fwuj2KajYA/c0XE/CRCNgugVhY9go2asv2tdm/2Ir&#10;9tgimf+NP4pfXGx+7sx/nL7Tr1TrE7vG99UF8+y52RPzje7U843mwulcCTcPsiKcP2V+M+akmwVb&#10;JkPjxwCidrfT/pe//R/u+sQP/mSk9lwZl3p6fM/wxFixPsyt40LLGExagNPVzm+5EaiVhst44qcl&#10;eArpNKwvAJV2G/btGDJgi6RmkAwGllpobVAQDKo2Ajm9iK67gOqSB/GwwEv7Z8GEAyFE0tjALMLr&#10;LZaKErVPE/AWgSFkuSuPgMPSjGbrtbR+yGqyjAWNCEwlQvddbfSuUiAyAUFcGwTcouUzCC1QYBxb&#10;jgXwH5lH19sNKbsg6KBMt6BFgYKOE0BlLSx1QKxOrSySuamtBdUa1HdgUguUdQu9SYIRYCxkECHs&#10;hTBSQRCK6aWFhTgIoqMiOPu793/xnjvvvbuft9kKer1+pmHed3CQdtAOAFvZMagGgC0JQGllylEQ&#10;hDqKEVsGx2Vp8oRdM94Ikq7WMIjxyOe+OLfw3DMJY9xuHcb/+IPTePKxK/HhH7u8s/8K/4yZx5vZ&#10;S5hkEWbMGE6YSUjC4SEEy3BPMt1lJxhFiXCcgUIYG3zpqITDAvzO1RafOaPwq0+FsHGSVTjKGXYw&#10;tqzwHrRBWVDE4DCWI7YWizpGh1jALYLc9Q2zS3Xs/h/4MA0wRuJeG0yQZRZLaQMVaxgm0Gh1Mf+5&#10;P0b8rTuIoAnIEoyCp59zSpNmJUrBGIFDKBijiIwJ5tq95nS7d+z4YvuluU5vwRiotBTY1+KzHHDK&#10;Mlf5uxzwuRxQOclWWUxuH1ql8e8TAGPbqjuZoCPLhzBKeKHsjFx68+RbLrlp8s0zp5rnHv36scOP&#10;fv34qdv/7Nmjl940OXbz+/buG99dGymUnU3bQBSr7u6b3rv3E0NbSuN/8esP/U17KczKlfJ7qc4d&#10;WF9TsEXWLR1sElD+1p0f20hjQjYAEbgA4n9QYvjy7dNHfsZ+7c+eQWcpxD2fexFzZ1p4Y93Ietch&#10;S7GSnG6NZdjorD9K3zbDBVAkSQSYqHrOztGif8VQwbtoslbcWfWdMZdz1xfcpwSItVmjD+in2a80&#10;UVmYNNk+MT21UMYk5oJpBlhIPNQqV+K2q38EJTsCFaedjMSiaRu4+8W/wslz94HbcNmBvg81339r&#10;AR99zzwmKkvLixWcHYCzN3k5NlWt20ScTxkHcWbQOCWxMDWC3kIdRx57G6bPXAnZCNE9qeCOUJR2&#10;MlhNQRBBeA14tbO4+QN/hT1vOQfYnYBMtFlW+mmgcguQp4B4KimQUQqpCZ49Zc98/Dfs1584jNkc&#10;YMrkCS5/DAdosfJlwkEM1gVbOgwoHWYXM4aVAPO+SWEFiangEID69ZddtevTP/ZLPzZaHhp2ttTA&#10;YwXpUMBYEL1BlItNWuUNI/CZB3V8HtFCG7ReSTLfwjCxE+AcnFEYa6GsgTGJRxClFAwE2prlCB8T&#10;RIjbAUwYgLc4iO9j6QMtNK/uoMssnK4DzxDEXIEfZ6h9gUFMO7BuEhVlOU18o2jazdGnZ+lrALLM&#10;Stg1lRbxUIz2O7swBzSo8WCsQZcbMKJR7YYIOUNULqA4LbD3iw7ESwRRIUa3yFCqVuEUfUgYyH62&#10;XeLcCaYtBHcRGwtNLYIgQH24BrWtBM9SSKNXeS7lB4JrBUJm0LQScaur7z/85NGp+ZnFJ+dOnPns&#10;V790JIijJpL8wn6GYTNXOhyoIazs2W0BoHXsOFlnfeKrmfTlyDAv1WgV/HJ55M0/9mN/f/9Hf/RW&#10;UMI5NfAKHgglq8CjJRYqkjDCQzy3EN/5i//yvkP33fdEZiOnhBDnPe++4prrf3jsTe+beF5cQ6bg&#10;w6JtBR6Ql+Mz8ffibvlm9KwHFzEENfBIjKRXmCbmjsbipFboRBpFl2K8ytDqGcy2NYiTdBSOp9mS&#10;atVCbdKyA0XbFuFCYhc9hQrOYsoaPGd3oTXnoHD7pzH62ANwtQG278B1v/jLGL3oAAgjsEqnTv6J&#10;0amcn8fhT/4egofvhzAagvVBVvKR0QRwCUbhMgZjrZxq92anW7252U7v9Llm74w2Nkz6VZfBT7aU&#10;lwFNZNB6Fm1QIsw37mQjfvLVpDzQ6u9RHoDCP/r1d/3AzstGPyEcNrwR1RD1ZHjsubmzLzx87tzh&#10;J6cXS1XXvfSWbVsvuX58cnxPbXTTp09t4zNHFr/yN7/z2J+dODg/tc5BWA44AK+p2G0mrux1YbQ2&#10;y3ZlwNcrOsVnH9MYi8m9dXzh9x/Hlz75JNpL4RsZXOWZqTy1mU05Z5nFC7lFzRWMjjBCqlXfHTmw&#10;pXbtZKV4S8kTEy7jBaRxCqkRPJRZAVj5J9Qv6Vlr0yoMWYnqMSnDRSh0IqxM7jpCt/kYvvn8NCZ3&#10;XY6tW7aBUwcLSzM4dOgRzE4fhUc0GGOpq3FyULAW2D5mMVHvpWcJBrh7E5BlAdhgZYwTgFIXYEUY&#10;fTlqe7uoX9UBzCG4ZYnmZ0agvG0YuqILyoA49CDcNq562xex/52PwClZeMKH7V0DIy2sjdJ2yrS8&#10;QGuAWwPYEBAehjURKCHYNkxq112EwhOH15g3ZvVW/YmaBVt5x3c5gJ4exBLkxzbp67I2AQOy7HG/&#10;41dhtZlvj1Hq3Xb9m0c8UEe4LiylsBQwUoKQlbLuuroTSmFJ0mHI62WES12QdginWoRyHXBKoLVG&#10;pBWsTsYRE2yZ4aKMQSkDpVRSBuEcXsFFZDSkH8ONAlTuFIhkEfKaJlDuohuVQYwDfWkPDd+i8lkC&#10;9xxfccPjSRkRQAK4Xm2frT7IshbEJGAoHrFovVtCXWwBzRGREJZoOJKCgiIoULS9HoqNArbdW0d4&#10;9BwilwLOGJibmJJqrROGqj/pLUkOtAyQJM13jBRILGFHynAJg4xCWE5WQrwHaDbmnBieYRgOCDox&#10;wQMnXzj7u5/+o+exkl/YzzDsf56N2ckDLLuOHClvXJpnuVhuk9cAdNBu2/LCwn12fuZqOTwyRsDQ&#10;bnbBBQdjDJQkLvFaavBiEWdPnkbp4YefPvbIIw+m86v/nNgleyo7f+67zl33XfufFwhSSwwLlCHx&#10;Xe6TeIt7BH+jTuOQvgQ9Q3FQbcXJeBiMWAhqEAFwKcFukgRTN5TGkdkkUos5FONCYAslUKvEswbS&#10;cgTGhQSHoRQ3s8fx487/xNvEY6gQA8IIzog6/uZEEX9+sIm2ZolI/dxpPPYzPwWyfQe2vPltGDpw&#10;KZjgWDh2DI0nHsGWVgPx9Fm4lEBwBs4oRFoSFJTC5QyUEDPX7c2dWuzMTnd6080gnkm6BS3JHLKy&#10;B7tB4CocAK6iXKkwxurc1f46ZjY4LNoBsqE8e8QYZ0VKCT9fPcctCO+SGyf2XnLjxN7GXK91+vDi&#10;7EtPTs9+5r8+8kR9S9G/8s3bJw7cML7DLQhnQ60cI86Oi4c/+CP/8s1bvv7nz37yka8dOzxAG04y&#10;YzUreXpN2C3+esOPV6Ot0hqL8pCP2lgBf/or9+L2//Es4lC90YAV1tGpAasTzOkA9spmvs88wUpl&#10;V4wJynbVfGf7gS31i7bVizcSkF2EJBljxphEtJKK2G1KU5GMAzwlywf0pFTRb6IixKL/19YmGzC3&#10;MJZAKYW21CpSxhgYIrVBpLXtTR3F9Nkj1CZuTCDEUkIIcSkBpXzZt2XZ8sFaLHYqaHSAagnQZByM&#10;bU/f0AiregNYFWB1oO/zpIdBulthoBBEBWiZaBOoA2jJoUOCka1nsOOGFzC0fxTEjAKBD6MA4kSA&#10;bgGms7JP2BAgDsAnAAeg5hBYQWJxDvbQ8WWhbzBAd5U3xo3WYbH0OqLidQ8Zv3Xnx+i6v2M3hgRY&#10;nTYgs2DL87z42om9WwtEuNThkDCJmaW2SZ4j2biCTVPWSFsLUSkkAGtmCXAFmC+gjYJNO00ttUlI&#10;rzbLIK1fStRaw1ICxgWo54IYDWgNSQmiLsPY1yXKcgjnbpEwoo2CojCBRbRToPkTCoWvWJSe4iBh&#10;ck62LDmrENDkNRBcYHX+PKVCm3hB0Zigd0mIhVu7wAgFkxQgQMESKEIQeAqOpWCWoDZbQe0OF/rp&#10;JrzKCGSsIG0XfrEKMAZlbRrA3XdvT2KODABpDbi2EGEMW/AgfQJh7apumfWebskwOIQjLDJARvSG&#10;HRfX6rW6Xmos9Xbu2W3arVa0OL+QDYzuDQBZ2RL3qltlz26bslpZ5iIrkGcZoLXGv/DrX/jCE6Mv&#10;vfiFy/7Rz/7QruuvL+t2BzrWMFYuu9gz10G31cTdv/orj0bPP397HMeNzEZPL943Xv/QO/gNN+47&#10;VYJM4hqTC8MAMQGISRTB8aP0eYA8BwtgXhfwW43b8OfdmxBKjioLYaiGSwi2s6TZokk0GCEY5wxb&#10;UguJhGu3MGDoWg/b2RKu909glPdQJEv4IP8bTNhTK1dKW2yzi/jZWxbxtlGOn/o3PmTkglEClxDQ&#10;2bMIvvCXOP1FCso4OAyq1iCmBC5ny6wVZxROCrRCbdovnJ0/c2KpPR1K3Qyl7KbvlU3Zov46JVdr&#10;rMggMBXk1oW8HivLgOU7/NfTQQ9i5vt7msmSCVppfZ7z3CDNVaU2Wqhc/qZt+xanO42Zk82l+XOd&#10;zl2fOfRcqea6l940OTm0tVjb6DFGJkpv+t6PX7tlcm/9Dz/3e4/fh7VNePHrVUrk+Lt0s4BfdlAb&#10;K+I//PgXEfUUDj12DkbbNwq4Wk9btZ79RR9gOZk3lgJg9YK7peo5O6u+s7vuu5ePV4rjWyuFix1O&#10;xyOZZHOZ1RGmJOs03J+w1iZdTEpbGyllYmW11EbHWutQaSOVthpGB7GOI6njQGnZiWTcjWMda2uJ&#10;BQGxhBBCCCWMJLplwIIxCgYQyinhNd/1h8t+oewwISglNLUPMCnzqK3F1+9p4NlDPv6vj2hcdmkV&#10;BhxGx+lVtOm6WU9BVjL2raWgTCGyp3HmsMHRx69D0N0K7gYwioBSDcot2u1RzExPYjRuQdgCtKYJ&#10;g0VcEDoGGAdQSykVTAErQYgA4WOIo0WEzSlz8qw5eXSKnM0sUgFWt7/ngVWcY7HUAJ0LweYioOx6&#10;bJYo8vNBg0FRVRGA6D1vu7Wyx60Pu0wwA8BqA20tfM5hUp0Q2UCYbFLCiEkL7Rg443VESy1Ei00U&#10;xoYgOYW2CtYacM5BLIWSEkg7+a1J3crTgOpEl0TAfReaUqggQjU0sGEV/B5gst1F65YYcSWEpBxO&#10;5MGWge6HY9hhidI3/cStx1vBRElsTzr9+h2J9OWALLtCqqYNIotvXkLzrW24jKPUc6CFRpsbRFaj&#10;BhcFy7FE2vBm69h6xzBwMAJ1NGwgwUoOsLUEyt1lhix5agl3TCxgYKAZg7AcNuwBWsPZOgYtFWIC&#10;UMGTMWvXF3M6hoAZDUIBhwlypb9l8uarr/e/evc3wplzUy0pZQurGzeC3Ka7RpvVLxuuA7YGRY/1&#10;Adeazu9ut0u6jz7+ud5v/Pos//7v/57Jm2++WBWKLk3F5uHSolw6cmTukT/8w/vnn37qkfR5Zp8X&#10;vf7y8fEff8/iZM1L47MIAFoH3P0AqQIw0DAghqc9iBqjbAk/XH4UIa1gytTR0hwnZAUhAI9ajCPp&#10;XixTgq2MLXsAKMPQMg40KN5TOIRfqX0Bu5wpwIjUA2wXjN4JqxYAdRLQXUADNACuvlLhg+8K8Vd/&#10;yyGYkwrYE1CdHHZNYhJNGChNOhs5ZQBgpDbq7FJr9vhi52wjDBtSm561Ns4B4CxISg9+JM69p/n1&#10;SubWrSinvzLrgOT1ANZ6Mp5Bik8S9GRbaxMxTl/WDjs8XqoNj5dqRlsTh0oqqXV7KexNn2wu1EYL&#10;JdcXDllHxFisunvf9IH9vzC2vbL9z3/tgb/utiJ6Hg34a6LV+jsFtGpjBfy/H/4slNSYPtF4RYE6&#10;r2M5MG/Mmjdv7b+xbHuttHt7vXRtyeP7ap53cckRW6q+GHEZH4q1Qaw1ZMoWLJfl0mwzzigclpy2&#10;u5EKZ9pB0AqljJRUgdRhK4qjVhgrqY1SxqhYm6gXy6gXq3ClhQuEkmXYY22fFlv9mvJmsxwAO9Ps&#10;UDpDWNVzi1srhfJ4tVCt+Z7n8cQSVZtE43X6TAV/eYfBr14JUGpgugBourPRAsAr6RVJonWoRyHp&#10;Udx1XxmP/tGHUTi7D6XRGIRbGA0w18IJJRYPV3HnnbfAXvxFXL7lGBy2C8aK1FqMJSyZBaAWkQQg&#10;J2dW7hEYzc0v/jZe+Nz95K5zi2hjrQnueukDKlffJ5nFhuD8HeHLk32jcuHS0dZG5UODtT5Hy/eb&#10;Dlw1sq88ts9xBJM8Mb5klIJzDmlNajS2DtSiBIpYCGXgpHEdpuKCbK1AHp2GbHdB66WkMyuKoLWG&#10;4zgglC53gBnTZ7cYLEkYHWUMmBAocw7EEi1iQAtAMQDG7jcwHR9T7yqDDnURBU0gMPAFR/huhng0&#10;QP3LDmgnsTKwwiIxFMHqjsQLKSWaZZFiWiq0MAWN7pu7aN4QwGMeqrGLFo8haQwfFppZLFEC6ngo&#10;Ha9h/MsU/okYUZFDUo1ejWK04IMRFxFWNFaMps/VJoHsmlhoRuGBIgoCyLIDp+bBNxaKWCjoDQPB&#10;LYAAGo62EIpAWoMD1fGR77nh7Ttuv+ebz4dhmPd2y5bC8w7wZhDIyoKtjGZrUKf5eia8BACZffbZ&#10;+7925MizN7ztbRfvv+rKbXu2bS+eWlw0c4cONR6+555T8+fOtTKHnP7zIgDYdbuXiuNDbc/GgCUE&#10;4FsB5+IkAX4ZeSVMvU3ztAjdjot8H79WfBgujXA0ruLfzL0Jd/V2gLEYggJ7U0eBfmdhbCi2iTbe&#10;7jbBofEh71Fs53OALkBbd2VKUwo4E4AYBeRxID4LozVYBHzo7Qpfv09DRclhl2fAVr+D0GGJZrEd&#10;y3CmHfamW93ZqVZ3JlI6wIp9QpZpyulESZZ5z0ocgnXKg1ld0npNOnYDgIVN6kvzJrd26ljjzJ7L&#10;R+ccl295JbsvZYR6ReECAqWaV9js3wmX1Q7cMP5TP/tfb9v5lT96+g+euff0CQy2jRp0iLD/WwEt&#10;1xf4uXd9Ckuz3TcSsNrItqIPpmiGqaJIvOUKBPA5o3RnvbxnZ738zlrBvbzqii2MsRGP06LDmGdT&#10;gBLIREfAUy8GZWwsk1RnYizidhgvznSCxlSz04u0jpW2YTuKw0iaJHDFwEprtDFW5l5H+lzt8sQw&#10;Fv3jc6rU6v+uzTNxead/ZqylS0HYbYTh3OG5BvMFL2wpFWpjZb9c9p1CUVDhcUEFKyIIFfwCSRzm&#10;jQURDISXYMGWXUYJc2HEIp549EX8+R9tR/cxBzcZH0p2IXZZMEEQLhroExoqcnHf3RR/emwWH3vH&#10;SfyTvw94pUtgujp5GZYCrAhiIljTwbLdGDM4Oq3l1x7m55ZaljFquDYmf9JZFfrMOCWUEipjzXIL&#10;T/a9t9hYAG8H6K0G3n7pY587n64xb3irAKiSXzTby0N1IEnTAaWgxCb5eym7tLFtadJVp5WBJQyE&#10;AoFVECNV0GYPnYUWfE7hlfyk/GV0osUCliN6rLXQ1oCkOYmEUFhYMFhIQqELFZR4jLiziBaNwYtD&#10;KB1UmFjsYf57Suhu68BTQI8QcEkhL2fojRqMfU7DOZ1oqKwDgBEQwwCW0W3166JkE6VCkzwWlQTh&#10;ZIT2uzpQuxVcuCARRdsAtlQEtxZx0IEmDixzUH0eGLunCNlwoes9UKWgCVDyCuBeCV0qAZWOZ5u0&#10;6CfNJgYGSXcvJwxRN4RUGmyiDssBpimMUUlTwbLScTCjBQJEDgEBQ0AUigxkf3G4ftVVV3lPPvnk&#10;egLogSBrM7csELv4fR/Ao7/7O9nxqfJPL7Pe2CgI1H233/7Ufbff/kJOKqFzGqP+5icAOAdn90yf&#10;nnmquW8MJUqrMHx/Ms2MwiovbQsQUQF4DYCAIAYknR573Rb2OW3c2SPLEyZ7TTvGwV7WxK+N3ocb&#10;S6dhtAtrKIjdBW2agMpYhxm7Uq13DgDEA8JjgFSYHLEoFYCOWhG3c0ogKIXDGYy1ZrrV60y3e42p&#10;dm+uE8ZtrBayRzlWPf1I8mAq/3kWjOUPh1l7mSyDmS+ZbWa92sw61P/aPPCll05cdN3Wx4pV7xJC&#10;wL49tSfCt+ysvu8Hf/6m3Zffsu2//c//9OBdOZmHwWpB/99tjdbLvclYo7UQvBF0Vhv5gvVF7DQz&#10;6CgjRBRdXqSEjriCbtlVq+zaM1q9tuqJWxilw5RAAIQTAirS04+x6cnMEsRatwOpuu1QRm0Z94JY&#10;LSx0gtlzrd5SoLSEtURbq43p18VATJIAb9YBhxlqmOgcuu//XRYAsJXQuTUASwB2VWekteDaGt6J&#10;4m4gVeN0o+1wRv2K61SGik7Zq9JKpycdvxaC+hVAx7CkhyhcAveKYITBWg3CBYwI8Bdf6OGpU4fR&#10;q/4b0PaP4ZbZW2F0COtJ6LNFtBDgIeevcaZwF8jiDL50B8WbrjuBt75zNxCK9MSb4CBLHRDDQIgF&#10;SYFrp2Gdmlu6obKFb5dan53vBieavfiMNGZaW8wzSrRKgG1SfVOG6LWahL5GJbtx2A0Amx1Aw9t1&#10;Tof5ZAYM2Mzyj2V8x7E15hUUNKcmaRjihIEaICQ62eg3AFrGGHALGEoQ0CRD2pEa1KXgOxINUtRq&#10;gzEK4SVMlrYm8b2yFlrrJI4n/R/EpAakNBnfVFsQz0W7buBTD15EEcYSpiDgLxWx/S87ELeWofcw&#10;qEKAJovgGIrCsI/Wj8Qo/62B95SXbHoOheUWIGytbsuSwc50q0qFFlxRLO1eQvu2HtgkB2ICSixi&#10;bmGNRqEVAyZCWCzBU3WM3R+g+hCF0+UICxGYcWFcjWK9DuKWMGe7qMUMMbVpo0ACsqxNyv6aAkJw&#10;8Fij2+qADRfgDpUAaxAaA2sAwR0AKjWWJQMXJ0sIjDHwDCCsQI+BEEpsr9MNMLC9f80Gs27JcDO3&#10;+hWX26Vnn8uyq/3NnOY2Lp1ha5zMQRQ5sKVypSj655+998TDD0Rf+3//Pv/wh989UWPMhVZyzdUg&#10;op6CLKTSg3RVpwr39iZwfzgGRhKgv6Y7xQLDIsBupw0YAmpZ8p6REggtAKQNq5eS4NTlp60T9lTs&#10;ADUBUDyNF45QBD2WdA9SCocxuIIhkCo+PLW4NNsJGs0gasR6mb3Klvsz7BTJaukG+fTlQVbW+0pi&#10;rZnoRuzVRgDLnk/ygMHRfAaAbi4E4bf++tDXKv+nf+nweOnGbyeOKFbcS657965/PbG3tuvP//0D&#10;fzJ9oikzY5VeyIHjf0mgFQcSWpvXA1ydrxw4qEuwr7PqP0FGCHF21IoThNKJmicucjjddfnWkf1j&#10;Zf+GWJmSMv1FgKRtvYnLelfKXieUna5Ui3OdcHq2FbRCpXqx1u3FXrTUi1VnZYGy2S5FkpFqZXv2&#10;B00wnRM92hw4GDSRsq89C6wEQEQKuJz0ZyK9Ho42RmhAxFo7QSybC73An+6w6m99Kpz8dz+risQd&#10;QXtRY+rcOYxWDKo7KrB2HFAasBLBmXOIuwYOd+HyAIf5n6DbnMNtCz8KBoXTZAZ3Fn8LtnIUHjOw&#10;YAh7wGOPtvHWtzVBvS0wXQoiHIRhA6Z3DMWiheXjaRPBHJ59oU3qfqnmcqfmMnbgiolhOJQaqfW5&#10;njKHW2H0wkwreOnYfOtUpPWisbabvkY9YNMapHMY9HGj7p31Frn1qPt8tw8AwBMOKRDugAuitYHR&#10;KvHFkhJa2JUu0/VWUGtANCC4QIspOFqhTBxEcQQMlzAUbUH7uVNoLTbgVUpwKgUQJN2mVmrIWIIw&#10;Cs5F6oOV/E8KAmsATTS4CTDUJOi6dcQjGnSpAzdWIJRBzbjY9iUHvRsV5m4mEHUJqxUMIeBlivkf&#10;7MHfLVG7vQQWAMQlaRUwAdGWILWASEuJ2cuYcXunlkC6Bu23NhFcH4O6PJUdExgWQnACEjuICgBx&#10;yqgclajdPYPy8RFwUgFoABFKxJ4DWtkFKgwcE0ESgjmmUNGpbx1SJssYGGsAkbxlqh2CKAV32yS4&#10;BSKpEGkF13HhU4bYaOh17B0sAD+2UJRAUAYbxgi6XXjgolgogjGmavW6WZifH2Q2uaqt/eWArP5t&#10;yy232JkHH8yXy+WATbgPtPgA+UTeY66/P/EwjONnj5MH/v2f8+plVwx/76V7jSDtpJu5v+QRXgNY&#10;ZRV+oNQCjsZfti/G/z19Dc70itjjBHAJRWRXTkgCFpGJ8cVOCddG+/Dz1RfBA5sYmCKJNgKrgFAH&#10;Vs0DOs6ALQVGHGixBc8/38Cv/B6gpI+CSyEoQ6MXdY8vtRfnu0EjkKprrY1yZcGMror0NaH5pIn1&#10;Ir3ywvZslM6gRJWN2KvNlgczpxSykd5puVHnqW+dOkco+eT7fvxKOrqtcv23E0swTmvb9g/97Mf/&#10;wzuHHv7qsf/2tT995hgGe1b+7wW0CCGIAvV6Aav1/K2yHQtZRmeZcSAE3vXbx67aWinuDZXcWRLO&#10;ZROV4o5a0dkJS0QgFXqxAgBJCIHDKA+Umju32JmaaQWNUOnFuV4ws9QN2waQUpkwTGr2SIEMz5Sl&#10;+vlSdsAGvl5c0SAwkAdf61kQDAKZfe+c1EuH9P2cBGCznjoeANcCrtQmXOyY7m//tWp/62k6cdsN&#10;3eLc3JI6dEKQW66qlX7mg/eLrVu2A2wScBfxW396FM8ddeGkreCekFhwv4ZHgxqq4RY8M/w/UKRT&#10;qV8XS58wxdHjAeZOnsDoWBkWDqwNwcwR3PfIQTR6Lt53awzuWtxx1zTufdwDIxyUJGHbfeskX/Bt&#10;RZdu21r2b71kbMi+de94pyv1qa7WL7WD+FgQxcePzjenl7pRUxnbsdbG2toQa81k7XnA13ony40W&#10;wkFC1FVZoh0d265PO8XIaAIG09GIawpLQkIQAt8ygDEYliiqmNJgsQGhieO7JgREWSijIASHLy2k&#10;ldAOg4li0K1lFPQ22ENnodsxjOeDMwZrDCJqQASBaxhiCmhOQAzApQHRCRAiJAkTlsyCcYqSK6CE&#10;j6DZAYkCuHUKqQH7MEVp3oPzFovujgBd2wZTRRRZHeamNmYn26h9rQD/uADVSd8DWNI9C5vYWax1&#10;nEy6CokE1GSE6N0BmvsMWMzhxxZdxySLABMwsQSzCsS6GH6MYfi+AuycC+kkNg+KxRAFH6zowroR&#10;NAECUDiWwDcEyioE3MCzBMxaxBSQmsCTBLQXIuw0QLZWYDyBFiw4I6iIIrRRCGyU0ESBBOMcxBVQ&#10;sQQ3gPBdRJygEYeoSoEWFGwcoS7KeEk1QkKp1lrLhfn5CINzYe0rBVgbMBz5jtg8syVyQAs5jUxW&#10;60gIIDij1bF6tdoNFU3+PPMn1ANYGcsTuP/PKi7+4395CJ+882HM3WqA996G02EAKzWGebJeKGtx&#10;UknMMQ6QGv79F7s42ngBv/GxbSjXykkXre2fXwsgtA7ouaRJgaSFXd/i9DkP//6PPPTaDhxO7Vw7&#10;6J1cbC8sBVFTG9PDYF++MA1jzjbeZHNTQwy2mcn7Xul13t/NslcXAK6wkWYUOQlD/3mGT9518kSn&#10;Ef337/mpq9vb9g+9mTLivI4wwmplAhnrRnsxePr04cVvPnPv6cdOH16cx9ooQODvYtfhOsal697y&#10;FhCEAlEgX2/WKhuKifRszOxKaYgDoL5g1cu3Dl+7o166RgMXjRS8PQ6n4xXPKXFKESuNTihVqPV8&#10;LLWMjem2Q3n85FL73Gyn15BSd7tStaQ2EgDV1tpMVzdLwZVNQBWRuYkzaEPPTjSV0U3oDRgtYLAJ&#10;XV4/NKhrsu9A3DdRTT+SPtDyAetjJWjWA+B3AisffK7Te/QF4khluLWR88jRJe9E59raB99WK9Lg&#10;ef7CiXn6wKMuYxCk6JA0FsjCEwqzxc9iljAUTGfFUylFSBbA0TM+HrjnOD7wrhjMrSNozuGPPnsO&#10;X767gjCm+P2/nkO5AFDtIwhFRktBlzuESP+eWB4SRmm55rFLq9ZehIIXSmO7O+vldieU7a6UM4HU&#10;c71YnuvFaqoTyTmXs0YjiIJImVAaEyltpLE271d0vpPm+ZivbLMCzzCKQirFzrbmF1q1LZJpCxP0&#10;4MFgpFKAYgSIFRixcKhFrBW0tTCcgVgLEpsVcXlaYOx3IBKbBDubKIY7UgLdP4b4hbNQZxXslhrc&#10;cgFOaKAsQeQkqQJcpSbIhMAygn7HWX/4Ka2hrALnDJVqBSoIEPZiaOGAuW2MHDQwU3XM3jYMefUS&#10;rO2iF8ZwDIHZQdD+YQn9IFC8l4N2LaxPYVnKdCBpElkl2TKAhUFwXYT4rRLNUQUqFYyhaFOOiqHQ&#10;KgShDiK/An5YYd8XBfh8Gd0hDVJoIpYUxPXgF0ogjgAVAnY5gNwmNhqMgnIKL1KAoFCcgsYKInlK&#10;CFtdGJ9jaHIrAs4QaQnOOGD6mzjApAQ8AUoYSKTgUIrAtViMuyhYB0PMhdQGqt0BlzF6843Wc51T&#10;J46fPNHKaXPWlLNfKch69Hd/hwwoYw8qJfWfB8ltyBxr49gIAE4IcXcPl3dUXGdPveDcXC94N8DK&#10;2uFjS7jh6hIIMbDGJn5/rgsLnpZYLWANSNHF4kwXdz4wD78lse3Lf4KZmSPofPQf4BQ1IFqiwBhO&#10;KIkOd5PS0hc/hfEH/hYPxRF+qbmE//xLb4IDBiP1ysDhRcB2AdVeYUeJRa1CMNcgdr4bhuea3cWl&#10;IGra5OAVY7VlTAqm1gCs7gAWK8xprgaBq0HGyAYvjzW/EHC1kfJRD2Dtei89OX36v/zM137/u3/8&#10;yqevfefO22qjxd3CZYXXAnfIWEdhVzZ7rWh+5lTrxafvPfXI43eceBErvnLdnKbwNbvx1xFckXUm&#10;4hqhXc4FG79774/asKdeTWA1SGuVBVcsp70hvuBu2RVeJ5JDFd+tXzRaO7C9VrzVYfSKksfLjLBq&#10;weHMprlWrTBebAbx2dlOsNAOormOVOfONrtnmmHcgbVIROf9rj1LV2StfVEJsckAJecL09brMFf5&#10;769HJWdZrPzXWd1F/lryTBmxXzp1MmXDDJtF+iCrmAKvIgDfGFuIjfVTgCba3Tj41Ocfbv3N17gg&#10;0DyOLSWEiprvFLYU/WK96PtFhwtGKSiVIFCAFTCp5sXajNu9ovizL/t4fnoMe7cbHDy6FQ8/GiAM&#10;ZfICLEGv04+8IKtcmXkGaPWDt5eP49aSPpARlJTHSv7WiUpx2QXfWnS1sR0QtM82OwunltqLvVg3&#10;Yq0XYqUXI63nYmkWelLOh1K3Ym3CTSyQm6H8syVsF4BbKpf9J069tHCFGHn62sK2W3qBFooogGkQ&#10;ztD0AUcQlDWDxxg0JQihEWsJzhmI1LCp3xZJ11uTXl9iEhuR0ErwyRqK2iI6eBZstoGYAEKIJLuQ&#10;KJRAULAMlhAE0FAkAcXcJl2QlCdnCa10MvJdDsELAGUwiwpKuYjLPgpthh2fAbyjZUy/3UKOhSBa&#10;gAUUrCYQvitCNB6jcI+Ad06AaAYImwAuQlfIDgPEYxLdtwawFxlERKHUc2AFB4nnwUKKhjeMjl/A&#10;2KLC5FcpyMERdCyB44cwbQNDXZS4AXM5dKmQWEwwmnRWmhWDYG1NcjjgAiEhiI2G4wi4FgiabWij&#10;UJzcChQcWGj4zIEwBlppEFfAwoAwB1pQSK1RcF1oAsQ6RkF4KBkOooGw04HbihCFIRZJ2P3Ws48e&#10;WVxcCNYpFb5sDUbacThII0jW0ayy3Bq7nv6QASAOp4Vbdm09EEl1YKRUODBa9C83MJNaW8TGIIop&#10;7nuwgw+/38IrcjAYBD2Fw4fa2LO7irLPU7sfCngMX3/oHJZaCoIxOFAoPHI3zk2dw8LP/gscEw4g&#10;Y6BQBj96CCN/+DsYay2AkQSeP/5ME88faeGaS+pJALtZiUkirgegBx2nKg3BcPhkD8emO92Tc8Gs&#10;sTYjYl9mpzoA6W/w3dzPejlw1bdsGBTnpdaRf5xvndiksP0V9fPb3PNK274RZMfCV//4mQe++sfP&#10;PP2uH7r0mouu23r1yER5Z220MM44fdksV9iTvfZiuNhaDBaXZrrzUycaZw4+dO7Y1PHGHFasTQb5&#10;xlm88uzZjRHJqxnBsw64out8vh7dvEHZZMN01ZdTEsxqnPr3vss2qflOsea7I6HSo2Ml/6KJanHf&#10;RaPVawVj10hjuMMYcxlFrE3cDOOlZhifW+wEx861ulPtSHYCqWaXetGsMlZlSmxsRV9FsozEIMZp&#10;UPxB/vO8udx6eiGdG1AqJ4zfiM0iAyhijrV2FWJ1KXE5FqaQfvRTsFVMv1dIQZeLlfgOkdFv8KQk&#10;SzinhDNKhc+ZN1Tw/KGi51cLrlcUTAjKCCWJ66pJQCyMSfyiEh8xi+w472eOMUrACAVnSTeYyOSK&#10;9Vux++VEQjZusR/0TYdTeJynF9lCWxipTVtq1Y6kXgyVaUVKLUpjOp1AtltRPB9r0zPWBrEyjUjp&#10;trE2VMYoZWwYax1FUseR1rE2VufeJ6wA95Xr7gin/Hs/96++94NjV35fkbnFDiPghKPMPYSuAQSF&#10;DwZCKIjLERmFKI4hGIeWEpwB8B1oQkCNTTYcAlhKoWESoCQEHOrAHp1FeOgsNGNAtQRW9WG4hQsC&#10;akmS8QaTeEmleZvEEhBOE02VtVBKAcZCMA5BGeJehKjRBG1JcC/B8rZr0N0eoPGeLuK9QGhd2LgH&#10;0BBcFFFsuXDulXAfcEEjkRSxSXJ5tGsRXh+id0sIXTKIjIUAhxUGxCiQgEIyi6IRKD3lwLm/DLer&#10;Qd0upKlAEgqBLvySD8+rwgqC2DHpw5OVtqVU+wWT6LK44FBKQXKCguOBLHbQmF+EMzmCykWT6EYh&#10;qGDwOIdVCtpoWMGhjQY6Ek6xAAkDRSw0Z+DaohRbQGkEnQ6YVNBRjEOdubN/ffqJv/3NT/3BQ2EU&#10;zgNopPd+5E6YEUyb9RitAYBqEKjCOmxUthrAB6wRWX2WU/XdoV1DpRsnK8UrtlYKeygje3zG68ra&#10;JDosEwMWa4NARjhwBcHPf3wcYQT82/96Cs8dCvGv/unV+MB798F24sSQd0sJH/+/7sDjjy8lAcz9&#10;rEFrcWrXpZj5x/8c4AKFe+/Ajq9+BrWgvWqXMdD42Ef24x//xKVgkYSJNKjg6MUWjz97HPu2SYyP&#10;eQBjQJHhp//Zk+EnPz87YyyyTFXqYUbaWIlAamfYq94ADVY0oHlBDThQ23WAwsuxZXiZAIsM+oIO&#10;2BPczPpfWL0HoDC+pzay/6otO4YnSqOjk+Xx2lhxrFRz68WKW8mDL2OsCbuy3W1G7U4zbC5Od+fn&#10;z7UXZk62Fk4fXpybO9NqDtC/BTlgm41PizJzIsv+wq4J5fw2A60cyBrkJzWoUw8DTu52ACjYAHBd&#10;UFmQYbAfVL+NhBYdXrl++9jesu9sbfSiK4eL7rW76tW99YK7rRtJSKM1I1SFSp062WifmG72pnux&#10;OjfXDaZ6seppY+NI6W76BFNmx5KMQN0MeM2D2CmVAVQyB6Lyv2fWoY7zk3KjCbnZLhOss7DmbR/6&#10;gMtbKSHCSyeYl5tsfRDmptquPkjjq8Fp8pFRyh1GXUcwr8CFN1RwCkMFz696ruc5jLG0RmWsIdok&#10;4MumYuxkP0zAU98xvw+seAq8VswF09/FSmbjyxWs5ChBmy76BgSGpoC7GcWx1EZrY7XUuqu0aSpj&#10;Y2WNVNrE2tpurPRUrMySNjY2sIE2JtTWxsYgVsYopY0xgCCwJaktkdrwYrla+Hc/8k/efuvIxTe6&#10;fsFlhsJGBopoGJdCi0Q47hIBx6TxPMrACAo+VAb1ErNRSwmI0onTOyMwqbhbMA4BBhgKc66B3sEz&#10;CI2GGCmhXPShOUUMA6UVHMvAOU8Al7UQTEBpBUMsGE2LiVqDgIIJC0UjkJ4L1u7BtkLEmiAummQA&#10;BS5m3hSj/aYu2oUetGag0sC1Fo7rgxxX8L/C4J7wAcsgd2p03hsi2isBkxiGSksBKgEOaDBoh6E2&#10;5WP4LgL/iIQNCQwrw3MpdDwHCwFnZBe6dQpNmigYBmgHGkm8DgNNSqJpEDa3CUCN0pWHMAbd6SGe&#10;a4AXfZQu3QkMeQjDIGkYUAYOYxDUQWBU8hjTTTRtDOH7KHkeDKcwYQzVCROLOGvQjULcs3Bk5o5j&#10;Tz/wF7d/6d7FxtJ0BmS1MqWSEKvNQLFJQLXZ7ms2YH3NRohxRomzo1bevXekfMuu4epNgtFdPmcj&#10;ylhPG7OyOGYOTSrNXV3OXFUK1OPoRQo6ltDaYuv2Mv7ZPzqA6y8uASD4zNdP4Nd//zBciFQGsPJi&#10;JKE4e+AaRIUStj//GAphdzUqSc1kd+/08Z9++QZsHfJgexKk4uLZFxfw8//6YQiu8C9+ZgeuvbyG&#10;//qnx+Sv/eGp2U5oOytlwGVw1Uzfh2YGbGVZrXzqhNqAvdqoa9BcGLh6NZwoyXp7Qx5sOZnDtD/g&#10;7mWkJ2Joa7FUGfJLfsnxvKJwSSK4JNYCcahkrx3HvXYcdpbCsNuKwtzemAWpOT3cMsuY1b3lGcNl&#10;1vcNBbQyIGsQdZynkOk6QCtf5tIblLjSQXJeZ3aKwcahq56rw2npmsnRG66YGL52sRdeXHOdS0ue&#10;s7vmu1waHS12w1Ygdacby2ePzLVemGp155U2rU4sm8oYBYCnpcBM+WbZXsGso6OyG5T8BtXe1QaM&#10;10Zia+DlWQvgAsEWzZ1ieUa7lZ9kbgZsFXKTr19+9FN9movV4bVrxhElxPU48wVnftHhhXrB9UdL&#10;hWLdd7yi47iMJMHG2iZlneXTQAq0GF39sV8y7J+AKXnVm1AG3gSjKwxa3xIhxyWaZAMy2liprZXa&#10;WKWtibW2cWyMUkpLaQ2V0jqx1cZy1zSbTW2YIB+89e8Nf3TPOyp1WqQ9j8MxGlASljIUXAdcJcaj&#10;IbVQJRfcWHjlElgxcTZXLNFbUUugE0oQRms4JrlmMQEY4ZBTDQQnZkG7ETzPAa2XoD0Hllhwk4AR&#10;BQtDDDhjMFpDm5TpSmN7EkPPpGuMOgpAEbJpES+eA4s7cFCGpzxoN8bZS1pov8NBXA1BVQQXHFRR&#10;NMsUomdRvd8BDEdwbQhV0yBq5aJySxBQDs9YCG7Bjzio3sFQOsvQqpBEMxZEiIiEWxsBHSqgRWMU&#10;IhewEQJHwUEBxqSBwX1gnpaxQSgcwsCMgXQYVBChe3YaxHMwfNkesKESeiROdIDKwEqVNGZQBlgL&#10;E0t76vSxxvN6aX5HfcvorharVplDYmbBmUAQRzjemFn65tLRk//9G3996Mixo1MAOQXgNICldHPv&#10;ZtisLNDaCFxtxFjRddbXgQCLUVJzOatcPFbfcemW+luKLr/FZWw7ocTVxhKSO5As56+mH/uHpT7Y&#10;UinY6gMvnSZPGGsxuXMCb33HjbDW4vav3Ivm4mJ6WEplAP0XRggMSRQbNDXVhbUrJ9D0YKaMxtve&#10;Ooxf/CfXweEC03Nd/PJ/fRbPPz0HWAJLDLqxVKeWOgtLXdlI88SCFGT1wdVS5r3oA60gfU8GbfZy&#10;QGXCbqCjvRBRuz0vsfXKgVa+apQFW05GWuLmPmblJyJ3eM+XnvP76hqzZqz2Ess2IcS5+3qWJ28c&#10;oDXgwuZPMSxXCqJcULb3yi2l5nxPTp9sRhtcrEFCTrOJjX95M04TLygBoYSAaGMJIfCGC974FeND&#10;N48UvfcUXXfPaMkbM7CjBDChMmfm2sHUbKc73QnlobOt7uHZTrCgtNWZ/+VitTsPxVoDOLUOw5Rn&#10;pGzu8+xJJvs1NsH6vVK/pgsBWedjMEVuomVpZGfAaSb7My8D0NLwVJt9HCdThsiPPdfhzHc4LbiM&#10;exXf8cdLfmG47Bfqnuv5nKdVHbuSCbnMdK0uFW5UMnxNWmMuYFnrbxj9tiybAWNJ6RTQ/USBPisA&#10;gpuueRuuru7FzduvgM9c6DACpxwHGyfx9NJJe7w9iydeeob8xDs/glt3XQdvtAorNSKRMFpCE2hO&#10;YAmFMBQwCpIn108pDQgHohEjPHgGstOFUyrCKfmgvpvSswbKGlhrwQnAUnDVd5EnaTAaNQYOCELX&#10;QYQYPIwgAgcklNBhCyFVkITA7VXheS2039/F8asZ4lCgrDQYacEQDgux7pUNiQOPaTgRULy/gOKD&#10;FEIReL4Ajzm0jRFVKZxqEUYYRAQogYJAITQuGHFBWGI9Y9OUhv5NKZU4bjouPAXYMESv0UZoFfx9&#10;W1HaMQ6tFSJEIIaAEwpKKWSsQYyFwzjiTg9Pnzk8+3/86b+/66VjR5d+/kd+ascN43vHKWOMgqip&#10;oD33F/fdPnP/4w+1002+C5AlAGcATKebe1+f0ncT769DJNdMsRmvwEGVgVXgyhd82ONsy87h8sRl&#10;W4YuLrr8OpezywBSspskUZbBVpqTalLApW0yjrUxUDoBXv0DlMmAs/7c6B+YaGYe9zNYyTr/E6sY&#10;NQvXL+Ct774FlWKMZ5+bw7NPH0wyK0kiL+CMYqkXhUfmmjPtKF6MtVlMQVY7w2b1gVYTa/Mm812E&#10;+jws1ssEVxey0rxsoJXHBFkALjLShvXu2fJynqAZVAXTA/CDHgC4FAb7yeVTPuxrAbT4q3SV6Tp6&#10;nWUk+/c+fs2+S26ceHeh7OwmlBQAMK1Mu9eKzzTmekeeuff0cw9/7eg01jrakhzIyA0uSzJCcpp5&#10;TQQAEZyKPcPVAqekJrW97KLR6lXbqqV3lj1xOaMUsVLdViS7p5ZaT55tdQ9NNXszkTLzS73obDeW&#10;jQza5hnhNzJvLHKAKI+0Fda3WTBYcUEexHqdz4/pfGzV+SaifZkzj+Q+6txEoJn3LRuYzdJFxssA&#10;pj7IEhmQ5WS+J1auP/EyE1VkyowiB8CiWOlurDTvQLLFXuicaXRcj1PP5dwtCO4PFz1/vFLwh3zP&#10;8x0uXJ5s9yZrKP76ZzxdEKiz2VN4yqCkjBfUMgtgIE3ytUwjnO5+4Ou4wwK14VH4fgmxjBHGEXq9&#10;HlqtJpFKoVCuIAkLX//c6shk0wpdBiMjgHE4rgMbSrDhIvzLd0AcPIO400PUDeHXK6C1AkBpwiym&#10;+X+mHwtEV0yjbVLbRWwVaBjBJQJWcFgagzCSmEgGBqWQQ9MOopCDfXUEw80QC29qQhZjiJ4Lq+ly&#10;/M2gq+0VF0HbFRTvrqL0UAzPFMBKRdg4hPQUouECiOtBMg5pLbhUiChAuAvKJKzpgegkDigh+ejy&#10;qsQYhSUEkgJEK/C5DlgQoHpgEmJiBL0oAGEUAgzGqMRqwwJgDIwTQAM20Gh3W11CSE8I0fvN//mH&#10;T8PisVKpaFrtduB7HkbHxyvFUkl3O52UtbLdZE0gWTNQmpmHWWPd8wGrfBViTWlwpOhNFBy+c7jo&#10;7bh4tLZ7uORf5FC6zwJ1lYLnlTSvC5gHKde1bKpLAWJpmmUIEFhQShKQRZPxvvy/+g0sfbCFTOlw&#10;I4Y6nU9mubHGQkch7vzyncugz6EUoHT5cEYpwWS16O0aKu+YbQeVs41OuRHErBFFi7EyzQxzJbFx&#10;/A3WkdMM0mFtphLx7QoBxoD9Ovu9rO1HnMMKPAeyBjVTbCS90euArvWIHL2BKP5Vu36vhNFajyJc&#10;Blelmlu49Ycuu/i6d+36yWLFvYUyUiaEOAB4/4BhLZRWZqnTCJ8489LiN5648+RjT9x5YgproyJk&#10;TvRtB9SEbVpK4pdurU+MFLzhZhTvn6gU37p7qPzW0ZK/N1S6Md3uHTyz1DnZCOPj893w1FIvbEpt&#10;epHSHWVslNESZSN0Bumr8mafg7RTeeH6IIZuPY2VfQXaKnsBYMq+QkxwPh1H/gQsMp9nqWKerdPn&#10;6OYMwFr1OxlQZrMgbb2yIwPABKPCE9wvCe75jvAqnlOoF1xvyHfcgiO45wjuMEoZIX3d9ipgY18m&#10;OHqt2TCzhgVISiuqz2ilJRedsgKWUKi0dNcvwWhjcd1VN+IfX/Mh7Nm+B2qkAB5IOJRDCw6tFWKj&#10;QC2BsIAUFJRz0FiDKg04HJJRGEEhpIE8PIXg6CwICJTvolguwS/7MESDGQppBTSVAA2gSQRri2BK&#10;wOoOiJPYI4AIKOWCGANKYlBrYSIO3ZYIewswHKh1PXiRxNkbDaZvtfBL8zBBATHn0CKAljF8wyB8&#10;HwFF0o14fCtGvxpg7KUFkFodjDuIgwiNOgcZKaBEXHADGIQgVINSDpoOK2sMjKHQlEGSNoi08G0F&#10;CgrGbUMYwAkd6J5Gc2kRQnB4u7YCu4ZguAVVGlQISGuhjYZQFj5xEFiNmGj4iiI6O2u/PvPMoZ/5&#10;k/9y++LSUgtApJQKXddVUkppEulCf371y1BZsW8r/bq/nhqvIGC0RRwpu4lS4KqSYNERld3D5f2e&#10;YPsvHRvaKxidLHvOFkbJGICq1GYZ8LwqO3WGpcqOa5MpKWbHfH5e9rWYffap/wNiByyMfV+dtGy4&#10;+v/159bq17b82GnzjMsZHE5hDOKpTm/6bKN7YrEbHpxqdZ+R2sxixWA0yL0vfdChsbYrbqPOwpe5&#10;lr+mjNag/YEOkJewHLDKfqTrsFkYUD7U6wCuQZ/nm8fWA7KpguHVMUnnr/DqrleHdfdcMVb/4D+6&#10;7iNbd1V/ggu2Zb2MI0LAuaCjtdHCd1VH/HdO7K1/fc8Vo5/51mcPPTN3pt3ODMQ+Q0JyF2X5kDJa&#10;9EYqnrN1oloaHa8Wb3AZfXvZd8YpyNyLs42vfOn548/3Yr0QKNUOpA6sBbWJwM6u6IJQyoCWOMc0&#10;YUAZMAu48pqqLFJW65T8zud7cj626nylP7uJGfZqAq1BOg+TGStZZ2iavr/ZSeVkQFJ+XPEc0Mp1&#10;tRCBVd2La4DXcu1fasOkjlk7jNHfqCihbsUTftERfsVzivWCV677TqHkOk7J5bzoCM45IwwUhK50&#10;NGrTd/1erfP4drBhFCt5yhQkITWoSb+yiRmcISmoSpglRhiMIcuvRRkDwRI2y3K6sjIRAp1QZxCg&#10;IDTJL+SMQhoNwwEuHJgwBlEEvmQ4eeYk/urgnViM2vjukStx40INMtZYDDvQw3UUXR9Md8FAEtsH&#10;UwehDITHoLQCowWMiWBZCGtCWOuAWJFoazwNyQ3KpALSDtEqGSyVKdznetjajLD0vhqa22JUmm0U&#10;lUCHe5BWQFoNDYLCKQ/+fQ2U5gx0vYweB0AU+GgZhZECysrARAyBYClTxaEVgbQBQLog1gVnEpyE&#10;YNqDoBwBa8CAgKGOGARBbx7OUg8VIhCNlIDtNRDBoFUEyhmEtDBSAg5BxAlkGKFEHXiUoj07B6u1&#10;PN6aPzu/sNA0iellACCOoigbtZJdl7KmlnGmhN9f73XYkxuVdxgA4Qnm7x2ubhsrF/Y5jO5yOdvu&#10;crpjuOBVCo4oEYJirA0HkIL412hM9085q0p/KUNFE8ZpRQKQJ6csLIhthGE41w67sdaSkpQmI4DH&#10;GPMcLiwAQSktOdx1ORMiCeUk2QABk457s/x5FmhhFZDTxoIR4uyslXfsHarskMZc3wnjpZlO8OTB&#10;6cV7zzV7LxprZbo22dz6J3Pkgc7tPSSznq5n8/LtZrIwQHaX3eeyEXVqQPl5UPJKfs+xG0hp8p+b&#10;Dfbe9UDrtz3rML+Z5jdD76b37t12249c/vGhrcUPU0qKFzCpnKEtxQ9ce+uunc354N9+41PPHRpw&#10;8ZEZeKsWDEapO1Lyt7mc7l3o9qZPLXX+88nFzlykdD/sLsuY9N/EbN6WyoCrQZ2Qeb2VGiDIyyNn&#10;bFBnP1/dfbMdgfYCgdWrLSey64wN5BYG5BaQQdqPMHeqEVhtjJrXaIkB7FfWNDXzvYGlxuXuGGNN&#10;rxFErUYQkbPNlZOX4NSve15xqOCVqwWnUHGFXxKOV3Q5LzqcCc6YoJRySpa1UqtO2a8n+CIExFpQ&#10;QpIuS5rkgRNYEGJBDQElBoymp/VlFmsFaFFNIKQGPAGrFTgorEisH4ihya5tgNhqSKIhNIPLEx8u&#10;TQDDKRwQRNZCcA9Bp4Ov3P9lPD72GD7xzo/hltYojBSg4TTCYQdFUUdsNAgvw+EaNgzhUAnKDCIu&#10;YQ2BMS44SUJ8rJVQRoMQA0YJ1JgP4lG4C20oLWDpENyZLiq3xwjeF0ONMoRdDXhFWC1hEcM9KzD0&#10;RYvKqeR4FXECMIZSuQxSctElGtpYWKagWQ+EalhTTLA70SA0AIGFURzcFBEJDyGN4cOFtokrfLSw&#10;hN78ElB0IXePojw+CmUkZBQAnPfVQknitwIosbAFgdAayJlF2DDE461TJ/7ywW8eMsZEOU1PthSF&#10;nFQhe+Aj6fjvzz/DGBGeL3wltUs1irtGKkOT1eJk2XX2FAS/yOV0l8PZiMOZoCDZBAxom2j+XtdS&#10;+jLYSo8L6dZNk1TLRNhugEhpE2qt22EUz3XD7nSr117ohJ1Q6djCDizVkVX/ihBCQB1OeVEIt+I5&#10;fskRnu9wr+wLv8C463BGBaNUcEopIYSlesIVBm1FF2asgTQEFCjUCl5huOhP7h+tfVcg1dRiN3zg&#10;kVOzD8x1guPKmEVr0cnsySKn1xok1N6I4SJvkNJhFhzmLYNMbh8YVKIeBLLIgP3QbAC6NutD+Jpe&#10;r1fCaOXdwR0A/vW37Z58z49e/o+HthY/RAhxL/SBtTLd+bPtQ+eOLeHSmye3E4Lu8efm5nrtOEsf&#10;ZoXiAECttWyq1W1OtXr3AXggp/VxMjl8SP2r+q8j3gAhYx1AlXdZHvT9jd7kV1tTZV8lwPRKOeNB&#10;Icgkw2Rlgdf57DfynasiA4zz93xpUWCteaoAiDMAoPF0bOQ1Ast3qUw41+m15rvBLCGEUUI4o4Q7&#10;jLolxylUfeEVHeGVXcctucItONwpOIK6jDHOQCmhhBJCyHLYd/8i9U1W115RstGShZy6xq63MaUb&#10;EQgIXYn8o5atlFzoCtAy1kIpA6IMlFJQMIgbPXDHASs4kDTxuzKUgBELmj4eNwDTJAlDtgqgFJYS&#10;OI0IrVYDxzrnIBjF4sIcfvmzv4XrrroBv7TnBzBsHehZC00VnDEK6TSg5CgELSAkFqAaDjgUurAI&#10;+1csyUykAhQ+rDKIPQVRZyioGsKWQUQVuHEx/AJFqQNMfyiGnCRAoCBKGvQ4wfAXfJSmy1CFGMwh&#10;cIUDuC6474MQAqcXoUk0uKfg2AJMWAVICMoboIQCGAG1ElJIdK1CUbdRohI9waEXKcL5eTBpUDMF&#10;qOEC7NYypEPgGIHYhDBWwUggsImOoiQpuq5GR4coLoTg7cg82Dh1+pvThw4fOXl8KVNWyufarQUP&#10;hFBOaUUw6jJGSowQwQkK9YJXuGisNlT3vO1CsAmP0+0OpRMW8C1W19IskGif3gB79aqmDwowkuC+&#10;rpR6MYzi+W4YN7txdzGIurPtoNWN4wDrd2hnRc/Wrkq9sIAFCWJDg1jR+W6Q3fRBAF5yRaHqe4WS&#10;ywtFV/gVR/hV3+Vlz3FKjnAEpwR2dcmzz66pRKQvioLvKNZLO3YOlX8oiNVLZxrd+w/OLD471w0P&#10;dyN5OrPuZbMh8+XE/HtPBwAJ8gbRa61pKs1VOjTWmofnbaAu1HvzfI74r+t1uVCN1kaGZN6eK8ZG&#10;fvCf3vjTo9srP0Ip8S/0ychY9w49cu6rf/yv7/3c2z58YMs7P3LgI5RRPHvf6T/4m9997GElV+VF&#10;ydUDyq4nxM/kaZFBZa1Bmqv1vKg2YreAVy9f6tUEVPb1XA83wYJuVGJcL2dykH0EzTFePKfHyo7N&#10;QVovZwAbxtcBYHyAfmCZ3qaEcEoIY5QITqlglDgOZ05BcLfmef5Q0fWKrnBLLhNFxxEuZ7wgOGep&#10;kJanAuqkVd0sM2LGAmbZkTrxrSLLI83CyNQSQRAQxlZdxWyLfF9zsuwnZi107ntaG6hYQ3MAVY6t&#10;Qzvwkzd9FBdjFLbigQ9VYD0BqRWMUeCELzMMTFpIHQNu4gbPlAGXBtHpeXzqyLfwh1//cxCY5Y48&#10;a4GKV8LH3/t/4tZwHwrxHGCKMLUysO8bEKMPgrqz0ATQS29BNPc+QI9AcA0CDqMKIJSCMQuiFUIe&#10;gUCBWAcqsHAW2nA6ESLHg6MF4tEFHPn+EM0DGhOPe9jx+SJkw4XxYsRGgvsFeLUSYpchYoCINbzI&#10;QHkAcSiY4tAKMAhAiAIlPgg8gHahQMEtg6+7aIdFhG0JP5qD6XZwooLuXfGp6WtGdlfePrJvtOcA&#10;slpAoViAVhaGJr4w3FJ0iYKREk4gwZuhPTF9eume7umXfvEv/n/3zy7MNykhESEkEoxQwSgRlLmM&#10;E8EpLXBKHU6IxxnxJ6vFwkSlVOWElh3BqoKTmqCkyAmrWgDSGFj7RiA6NnmaJwSMJV2DvVjphW4Y&#10;nGv3grl20OvEca8ZxN12GHczzB4wuNU//R5RGCxAx9rDnc1WPLK5jKvWrIIjvLLjFEouKxQc4Q8V&#10;PW+iXCwOldyKx7mbzLeEPR505WmSe2vbsXzu2Hzr6TPNznNnljpPtSN5BqsbrrJCerkO4FpPipLb&#10;E+zrsOxf0B8O2gvy1ZH19rfN5sGuiffLp9CsLT9/+zRagwzJnMqwX/zAP7j6741uq/zQywFZUU92&#10;nrrn1F2f/k8P3XfrD156zbt++NKPFCvuDgC44i3bSXO+17r9fzz3Qu4MnwVGeY+NDCNFBr2Jdh2m&#10;KTt48TLLf68zqBq0cr7uEm27wROwmygx5tkuM+B00wdgcY79ylo88AEgOwuyeI7xGiTIFxkGLAPG&#10;rMDa1mNmrKXGWqoMaJQczgggKWDZKbQFo9ThKQgTLLk7nDkOZ47HmeNzLhxGebXgOhVXcIdR5lDG&#10;iLaEcErcMmdu2aG84oD7DOAUoIDuashGDNOTIBIwykCHGkZZUE5ARaqzIoCxCbtliYW2BNT2y3AW&#10;WloQDbCKA3dfCc7+EuySxaLugToUiBTiRhusUgBnFCaNmiFph2bIE7dyx3EgpALtSdC5No61p/Do&#10;1HMQFGCULfsZGVgEsoff+MJ/wb3Xvhn/9N3fj1HvkyhuvRsRBWaNB0piWMvAxr6MkbG/ADEu4sXv&#10;RTz7kYTdIMkQcS2Boxz0CANBD0WXwo6V0C5w0HYTlDgIZ6sYupuDddrw7yVgZ0vg1RAd1QMvlYFy&#10;AR0BuILBtwYSGiHT8OGAmhgGIRj1AevCGAfKMBAegpWfQmHo8wA/gUjW4Cxchrhxsz3VKJsn6vPd&#10;//DFP505NX02fueb3kZmr3yHc6034e8am3RCpwcqHEBpUMoSCwhr0A06EJGxjy2dDL9w6jH9hW99&#10;ZaTOzPcc2DvBi66AoNR6nHGXU8448xxKBSXUYxSiX8Lqa+z6um9rkdggEP2Gado4T+U79eMhiLTW&#10;0+1e79RSpz3d6nY6sQojqcKuVD1rbZRbv7Ot/JnWfZL3UxokhCYDSASWdm3mBduZu2UA0Isl7cXS&#10;zHSIBWAoIazocN/l1HM587fVy+XJSmlotOxtKQhe7h+iVjocLUKlicPoFZePD11xzeRovNALjp9a&#10;ah+a74T3vTTffKwTyfn0ORgMtiXYjO9WRtdMNtg7Xr/9ImN4vt6eR17G3jMQVH1bx/UFMFr9F5x3&#10;/3YBFD/yiRtvvP7du37FLYh9F/okwq7s3Pu5F+/+yh89/eT7fuKq/W/9votu80vOcPZ3Zk61vvwX&#10;v/7Qbx5/bm4WSbdGnKPP+7GxGSHd8kTZqNSlc+BsUIffZkN/NwuqXkVAhb8jy+erwnatB7zyjBfD&#10;2s4Wtg7jRbHa32VQOZIPAGPp3Q5ivAa1JjMs+7oluheSNKwzEDACcIdR1+XM4YRyX3B3bLTo7zgw&#10;Utp985bC6L6a65YdQjiBNWll0FgYZdE90bELd08bNR8Rb1uRgBEE0z0rW9IySkA57ZNJBOmGzNKK&#10;oo4BrST4hAvv8jrEzgJQ4ujO9rBn+iJ8X+XNGBZlSI+Cug4KrgdR9JetJDQlsDDJRTcWqhOi1+2h&#10;02jhr4/djS/d/xUQa0ApST2+bFJaBEEQhrj6uv349Z9W6M09hOEqwBysaQo3JPUEMQxq7rshZz4O&#10;Tj2AKURSoxhyWOEgFiGYUVDMRWQJ3Pk2zFI7Ye6cMkoGWGDzsIbD5SNAUcMvOoBwoYiBkBauIYgF&#10;QZdZcKXhKA+WeCAsgAEBKT0JseUPIPxDaMNDCwwMARQRKFiLYhjj0/dvx+99XiPohZYRYiklqJWq&#10;+OF3fZhc5m4h3PWwe2xP6iqvoalFx8Y4MX0MSyTCHS/dj4OHnk7yN3kCUAUlEGnjAcvEQyXl4dUz&#10;Z5X/2/Ib/8ZaDfp2C/3anbHWSq3NUi/qnVrqNE8vdVrNMAqUMbHUJkrF43mrnAEeSURibYSNxNru&#10;9UGM1qpS4TrzmQ9YT0gWeK0c5PvAC5xTmkSIOczdWS+P7KiXJ4aL7raCEJW+rGB5g7EWjBAwRmGM&#10;6bUjubDYi549sdj62gszS09GUndspos0BzQHWQptUgD+iiN4LviWjfD7dtxeL0brQoFWtlzTL8sU&#10;rnr7ju3f9w+v/Wf1seL7L/QJ9Npx9xufeu6+u/7qhUMf/EfXXfamD+x/i3CZl/89JU3j2ftO//an&#10;/9NDX40j1XfWDXN1awzQ+5ANRkQeRBmsb+XwHVD12oOu87FdFwq8SIa1zS+ag+J9siXE9QT4edf7&#10;LGBjaxkvK9aehNd02GQW7uRwMDRRrF53257xm967d2xsV8UnIMQovWpUUkHhlhw8/rUjnbv/6NnG&#10;yFDJeeePXl6vTRT54ktNffLxmeDokzO9oBUZz+HMczh1GKOEALE2xsTGEkvY+GV1d893b/eLO0o0&#10;lgYykpChAT9dsNe3LsPNo5eSaqUGqWQSBO0JMJqI341D4VkG2wlBIgkNiwVEeJ7M4lc++Z8xNzub&#10;lH6YAAGS0iOhiKMIb75uK37zH/ZA7DlsGU/cn7TKuD9hxYSVM0BRD23JUUIPDEnmIgyDXbwVeuqn&#10;EchhaBahzC0c6iIgHuJmE7SxBBJqSMrhWQ0ZKehKFWy8CJdqUGUQk8Q3zSUMIQc6xKKsGQQsQtKD&#10;0WXQ8hPwJn8H0jsN2CTSYM3oBNBpA1OzBH/y8DX4yh2nlhMIKCEo+wXcePUt2FWfhM98MErQ1SHa&#10;souDx57H8VNHQGDBWZK9mQ07F8sgqx8TlTPUHWCuS94As52kDBWliQ5QKm0CqXUvVroVxcFcu9c+&#10;2+w257pBVxsrrbXKrvU5UgNYK5kyVlmLhCzQijNfZ0tueclHHmzlbQXWYbRWyRYGAC8wwNIBVRRC&#10;U2fkkaJX3VUvT46W/Ima746XPVHwBC9SgPTd7jOgVMdKzy4G0b0vzjTue2m+cSiSek5b28kRBnIA&#10;4HqNQNcrG2G/e++PQsYG5Ns0UN9opUMyoIadlAyH/OI7PnzgfdWRwq0X+s+7zaj71T955qFHv3H8&#10;7Ed/4ZY3Xf+e3ddROlgcxgWtbttXu2Vib+3REwfns7XqvJ9VXwSosNq5fVDbq8H63X6vY/nvf1VQ&#10;tZnXSjYSOeZLvRcCvAhWW4Lkma9soDjHWqE9GwCcBunA8kxWDmgRMQDc5R8vW8ak47urY+/4yCUT&#10;N3/3vknH4zyOFIy2q169NRZccJhQmaPPzLanF7uNscuH69X9FVKseYQPu5Rs8/hpHciDd5+abc0E&#10;MSwIgbWEEGotNOOU7r98tHb5O7aMDx8YItoaaB3DEArDgdZQwz5y+rl4lBb5NdJyPlRHkwOutChF&#10;CkUDKEoQewyh1ZBWoq3aeIIcxdePP4qj81OQPQVGAUKiJKibUmhjMDxUx/fdugVjpQdAfEC3Uw4g&#10;a7FJCAirA2ISmtVACUXdT89W1sJQFz2t4dJ7wGgL7rl/Dm1LCHQXQRiC0QW4hRJC5SNGB5ARJCVw&#10;xgpwKg60lehpH8KRsCqCJQpG+CB2BKXCl8G3/A6Yv4CCTQZMx7qIuECJMhilobIhYBawiWQOpRFg&#10;smrxE/5T8FURX7rPT7IbKUEsQ9z/6N14gKx2KO+7l4v0GnFGwTMsFk8DzxlNYppYJruPkDcGX5V9&#10;HSztwFXaohPFcTOM40YQyVYUh0vdqD3fDTuNIO4aa/LsSzavTq9lpMig+JQ8sIrXYbTWM6hE5jCW&#10;F2Wvcb4fAK6yoCu3BhC2+kBnKZKmGApryWy7NzPb7k0BRHFG6dayPzpRLe2q+c7klrI/NFTwhgVl&#10;hTRCjAlGx7eU/B/YWi78wNv3T5w51+je89jpmUdboTzaCOJjxtoAqxuQ8uacgzrz6FrQlR1Ur93+&#10;NHu6hdHtFWhp/pfe9fiFzqPsYPIKwnv3Ry+7YsvO6gcuVJfVXAjaX/7vTz569JnZub//i2++5bJb&#10;Ji85398Uq96+i6/buvfEwfnFzGQiudKfyZxM1oPe69kmfAdUfVuB14agC68S8DqfA3Z/sRWZxVes&#10;c5Jdb9Ed9Dv5E3BeKyYA0NHJ0tb3fOzybde9e/cEY5RHgVz34OgWGE4cXJAnDy40CxVXX3T1loLv&#10;CyYDBWItndxd8z/yczdO7LpslH/zU8+fOXdsqWMNWTaQLw/7havetau87/rxAqWEqJ5KyhXcQkkD&#10;v+zQg+RweO/dL87/2Lu+d8v3kAPlEa+OJjQiyhAKCkUsiqFCXRqc4C18Do/g2fknsRQ3Uax66Ea9&#10;5CKnJa6kc4zgu2+7Fu+66mFML1qMbx0wk5gHuBcDbChFMQrWaijbv2QA0UCRUtjSZTA4hOBcE0yV&#10;IbiBZB5CUkCBEPhFD1ZJSBugVCrDLRUQWA1LCSjRIAjgMAYeb0HUK0GPfB7exG8iLpdhnLfCQwBY&#10;izIhsPBgLIc1AYicAdQUYKKV0WsB3QM8F9iz2+Dd10W49ykf3V4S1cIGZGlmMzVpWhZMnPJJBmCl&#10;TNby3357Qdby8yZIy5gUyhi0ozha6kXRQjcIF4Mo6kYy6Eaq14riXiBVgMHd2mrAPU7LgDEGZ9bF&#10;63xP5kqK8QBmzGJ9MXx+7ciaZ2aZcZpjxMUAZjsfQdaXs4iV9cYuC++V1vpMo3vuTKN7HICpeKI2&#10;UvTHy47Ysq1eHN1WK+8ou2Kib8NijN02US1+9PuH9n1UGn3sbKP39OG5xuMz7d5jM+3gWGYdM7mS&#10;6SC269sCup697wze/w+uRqcRfgdoDSgdMgBieKJU2nvV2Dv8knPgQv5pY7bX+uqfPPPkiRcWGj/0&#10;/9x840XXbt2zmf/vFsRYfWtpPFfeyXYPmnVOKhu1uV5o+e87JcA3Btv1SoAX1ik3bjYwl2JtFlfe&#10;0TjLkmWBFh0AsjwAjDvMvertOw5c+67d25mgQkZ6gytlIQTFS09Oz89Pdc5dfN3W0X1XjRcsDDFJ&#10;Ii6iroLwGH3LB/ZvMZGOPv/fnmx0lsIeAMsFJeM7K+Vdl44WHY/zOJCpASkBZQRcUJjQYNslI4WD&#10;jz8nf/7//xuHX/yHH77ohvKBciHiuILtApHA0fAsjCA4yM7iqfln0I4a8IoCIxMVO7K9ZcKl0DIN&#10;KhilhYIPShmsMdg+KlC2i0AVsHGWb6aAsxVw9iS9CDZe9daSVW+/gbUUBB4CylG67MegqAC3Gqx9&#10;A+T8J6Dak6Dowi36cFwHXAhoAlDGYBmFSwOYuIBICWgxBU0r4NWHQOsUPt2VtuUXUrDXj/JRyXNz&#10;dwPONkAeB+Kzq1yCqAXaPaBaUrj12ghffbAEnoKnFcaHZDI2VzuY939nOfA8Vy7cXBX+1QFU2bJk&#10;vxQYa21aQRQu9sLebDsI5jph0JUyVtrEsTZhKFVkrI2xttkoz7JktVV9YKSwWmcVDWCvsr8f5742&#10;WBt1cz6QtR6xQAYw4GSdtYCfh7kewJivYryz4Iu1QtluhXIBwNMvzC65RYfXC44Y2lYvje0dru4c&#10;KroXU4JypA0Asmd7rbRn93Dle7uxPD7TDo7NdXoPPnNu8ZuNIDqbrjHZTN28PYgasIcOaBp7dUGX&#10;cNnfmS7Y1xporVc2FBdfu3WyXPOuIGTzgK25EHS+8annnp0+2ex89BduvmH35aPbL2QbNsrkSzZ5&#10;EJWfRGQTIOlVMvz8Dqh6gwMvvEzwlQdheQ1HHohltVfZgO1s+SHr8+YCoBN7qruveeeubUxQX8Yb&#10;m0JSSjE/1ZGzZ5pTjNPepTdOFv2yEEatdG4TCshIgwDkxu/eO3H2eGPugS++NBOFqiccVr78Ldsq&#10;Y7uqvoo1rAEoJbCUgHGaWEpYjkrdd659x66x208/e/SbDzwwM3XTUc9SKz7LfDDC0Qs6UEYlTIyg&#10;KJQdOJ6AcCmYS6OlIOrFodYAyLAhvFYucgoqGCEOoWAQSKwkbfqEnW2Auw+wKgVZ601hC1AHllZh&#10;aRHl+o7Ed4sknrda3AGv/ShMZwyxsuCcwfFcxFEEpQyE54KAQvdqYCNfgD/xSUjRgrAUygKxvgge&#10;ZTBWgqwZSv1aYQwQDjgHADYMRC8BOgAIYCTgU2D3NoNbLovw9YfKCUOVslr9EuBK6PGKlqkPuvog&#10;i27Agr1iEJUBUP0ZlwlUtsZY24uVbEcybIZRONsJutPtXqcbychYq4y1SiW6Kom13Xzr5cxlgZXE&#10;6kDlPmgK1yn/xQOA1qAMO4P1c+zOF8S8GT0oXWc9WI/ZzrLYNCMZyFvUsGRQZR/PslhrFQdmeimI&#10;z51rdemTZ+ZcQak7XimMXDxWv2ik4F1U9MR2Y63nMLZ311B5766h8rsObKl/fKkbPbPYC+969PTc&#10;Q+0onrMWAVYbh+YzdwcFLBOskdSQN4pP1/8yjNYaNqs2VijsvmLsEq8odmz2n3UaYe/r/+PZZ+bO&#10;tbvf/09uuHb7RUPjF/JktdRRtxmFOH/Q5GZLeq/QvOw7wOrvCPDKAy2sA7o2u8gC6xvsracFyy7O&#10;eRd7AcC/9KbJ4e37hydlrM/PVRBg/mynNXuy1dh5YLiw/cBQ3Q7ITiYEiCMNLqi49SOXjp872jj4&#10;4mNTTcfncuuOmqWWUK0TERIxBIQRMCRAi1IBSji27atXd1064h8/ND23/UClPra9MqS1JErHcIoU&#10;DhwwRkE5ARcMjs/hOByUU6mk6RhjYgB2bqmJuaUmKRR81jVmyFpSJ6n43ViAiGHA2Q0YjcE6ZaCf&#10;h0xYDeBl9DvejSWwmqcAxGLJuRGF8v3gzcug9AEo0oBSEmA01YlpwHBo/zhY/Uvgo1vBnfcDRsK1&#10;BMYIaCMB0gRMNxFgDVIj2HQv56MJyxW+AOgubGLID8qAJIOYpIwWBU87yhhZDayQZ7eQBWKr9Vzn&#10;7Sjpa8CQFaQnf9tPLFDWGKm0DZXSkTImkn1AFffaYRy1ojhc6Ia9WJuUVrTG2oE2AnodUNUXq6sB&#10;5Tw5AGRFWB02HGON+H2V0DsLqrKa3TxztVECBzZRQhy0LmzEgueBV7a8mGe61vMBzDDkJPMYlloL&#10;GyvTi2G6R+Zbi0fmW4cpIWak6NUuHqtdMlb2r6x67kTZE/WK524puc5tE7XibQfG6s1OrB58cbbx&#10;tRfnlg52IjkrtWmk1y1rkMo3KC2udz2/A7peJaC1yg1+fFetXBstHOCCjWyWybrrr1442G1G0ff9&#10;w+uunthTG7uwLdaa5kJw7tzxxsL5fnWdN/8VDoLvgKq/w8Brs6zXywFfg8DYet2Q6zFahS07KuWL&#10;rh3fAYIKrCWbKQvNn2s3mwu93qU3799eGfIr6+2/hABaGgiXV3deMlI9/MT0uWLVU9Yi1kZbyujy&#10;L1KaPATjFFppEG5QrLn86rfvGD/z0uLB6ZPNucl9Q1WXEd4P+iUkARKM0+QuGAoFF6OTNUMZaUGS&#10;KIOS0OsF7OnDTTRv3FqBOs1GtwGs68PwHemlkeuDLOKC8FGA+lhtlwcQ2OTSMQUvfhZi/geg421g&#10;IgaxHFIpMMbSC2LBLIcYvhutug/f7kZBEWjrATCplswF6BhgQli1lLRFrpdvayKAVgF3DxAeBIwG&#10;NYBKRfLUJF2NFBZMUDCT+nvwTBkxY3uQ1UCt+h4lSYYlVmu0aKb02A9cjrTWUmkdKq1jpXU3Vqob&#10;SxVJo0KtokDquBPKsBVFvW6sIm2MGrCJbhZUqRyoyntaZQGVGgCiVO7ng77Oe0blEzs2C67sBewD&#10;m7Gf2Yj5zpceN5IS5BkwZ21pkvC1j2mJsRaznWBxthPcDeCOiidKO+rlvWNl//Kt5eKOkaK3teCK&#10;YUew9960a+y9N+/astQIwrsPziw9fHqpc3CuE7ykjO2mr83JXe/suOhH5mzUlf8d0PUqAS1erntl&#10;ryC2Unb+mJ1OIwoev+P4cRVr8/6fvPqq0W3loQt9ojLWwenDiy88/+DZGWxsFIrz0MLfAVX/+wKv&#10;zbBemwVfgwDXZhkxntmoCAC++/LRyuhEeZdW2t2MwLnXjsOXnpye8osO23nJ8BjjlJ1vBguXetUR&#10;v5RkQ1uV5AKRFfclYkFpuoZyml5BAkIJdhwYGbryzTuGjzwzPd9phCNbdlZH+oaLywCAEVBGwRgF&#10;mLFOgYaU0QYhpscY00opQwgxjHHx6c/etRTGb+9+8qf5pVPHjnNedDE6UoQ1GoP9szVAPBBnLMWm&#10;eu27SiiIR7AYdOEv7QB6t8CYMqxpApSBCQFrNIw2YGnyR7R4A3jxQYjycVhyJWCyreYpq0Z9EMeF&#10;VYuAbmAlBzh/UwAdAhHbQJ2T6ErgzBGGhw+X4G31USi78KtOUj5UAJEGuilhuwpEWzDOc2J3Cs4S&#10;9GyshbTWWGNtoJVW2hpltAmlVtIY042UbIWR7MRKRkorpY2S2kiptYy1kVIbGSgd99nF1S9wjYZK&#10;Y20nYGbTJXoAS5X3tBr0cYA9wyrHc4m1hpxZQJXf8NfbB15OGsf5gBY2uQZstvFmUDfjepouMbjE&#10;uMZYNX1867RCGT43tfgEpvBg0eHl4aK3o+SK7ftGq7t31SsHBCfb6wXvg2/dM/FBAnLuxGLriaML&#10;jScXutF9p5Y6L6b/z8PabtBBhq8bXfeXBbo+ceunXnZl/I1kVHqhQCt/IueFilt2PDaM8xhphF0Z&#10;Pf/gmTPWAO/+6GWX1UYL5QvfPq2ZP9s5+tTdJ5+OQxVicLvqhZ5UvgOsvgO8zsd6ZcEXLhCAYQAI&#10;68+h/uMxAKpQccnEnvoQE3RoMyDLGGvnz7UXZ061mjsvGakOj5c2dXDR2kgZqsgaqE4j6nYaYcNa&#10;a2haTiJpEDUhBJSlwIVaEErAGKEHbtq65fihuYXThxdndh4YrVNGmNY6AQUpIOuDLSONhkXP9Xgj&#10;DnSTc64IIUprbQkhnFLqfO5L32rOn640/viXrrl+d+mlAjzA9BLmZ/VbZdJy4VAKstaWFQll0L7F&#10;3KkHUJzxgfZt6FkXgvcAQ6CMgiVIgCChIMZCyxDm6Hb4hb3oTByF68YoUBc6VlhtMpPgYSKGAcJg&#10;1cJgPG40GHPQs2UsnAHikOFPbi/qJ8NRbLt1lBWqLlxfwHEZHMESX6metp2prj756Gw4/+JSrCNj&#10;A6NVbIxSxujFbhhpY7QFjLZQSGRT2lirLazVBspYq7WxWmo9yIzTrgNEBsWLpesq0TnAk418kRjc&#10;JTjAlX3V3w4CT9mf6wGb+kZM1SAPKIP1O8o3mu8bgayN9L4bzfXNdj1nvbroYCC1xjqCrS0vZnWh&#10;JCPYt6WEyey8COCZI3NNv+SK0YIjRi4Zq+3eN1q9zmHssh310sSekcoHglifmun0Xpxpde8/utC6&#10;K+2A7HdQ5tnMvD9XVvdFBuzJG4ZdDwBXG62v6zW12ezjvFFAF9/EQBsU8ssrQ16dC1Y/H8g6+szs&#10;rFcU/JKbJvZWhvzCywBZdmmmd+bez714x8GHz53B6g6T9cDWd4DUd26bBNSbBl+bZb82KjdkhT6s&#10;P24rQx4fmSxPugW+OcAkjZ4+0WzEodLbLhoa8oqOt6lXb2CFywkAFXalbcz15o22ivHUL6FfiqIA&#10;SdxA07KVBaUE47vrtSvfsn30yBPTC4uz7cbWXbVhbsmyoJoysgy4NCEQHpfCYU1jzGIYhmE6dy0h&#10;cECsAOAVisNeaegSCnM41TvxAYdgAvASwPy1U9wm5lvGBxZO3Anv1Cjk4X8A09sJPdSGrbVBhQcS&#10;KRhq4RIPQlM04wjhQhskVMDzb0Kl0MNC/U7I+hWolnbD9HpJPS77PCwBaBmEyoQlA8uvVdCcoFAC&#10;Tp308Gvf2BH9ze0nmxP7F52d/njFKTlUOBTCFxAeA3cY6BgjlT1l5u+tiEe/drTz2B3HFxanO73U&#10;tDMLUgYZT2IdUKU3AFTpz0he25T3sBpkvZD9efZ55V3X1YCf5YHbIJA3qHP8lcacXYhmd6N1YL2D&#10;1oUcwjaSFcQ4v8ZrPU3XIOf69O9J9rEKsTZ2sRedW+xFp6aa3WfvOTb1tYon6ge21PfsqJVvrPjO&#10;dduqpR076+Vbr5gY+blurJ4+vtj63CMnZx4IpWoai276mlnmFKI2AYrtekDpp677o80A1HVq9gMP&#10;EWtA17cbcF2oGH6Z6qwOF0a4oOWNTt29dhzXRguF2lihWCi73oU+OaOtmjvTOnnXXx/6yqO3Hzuk&#10;leki6UbJtvtmJ+t3gNV3bq8V+LpQALbe4ov84uMVBPcKvEwo2dQcCXsymjnVbFSGfGd8d21kMw1o&#10;1gJRT/YWzrUXrLWxjLU58vTMicvftG12aGtxVz8OpQ+2LJIyoiUWhALWEHgFwS+7cXJi+nijceqF&#10;hZlt+4eGVhUfadrBxhJBEec07raiBQANJCk6EoC0ALMWHiHEr5VEpSgMQYS8W+lqIpAUBh5kCaGw&#10;jCLqziLstcydUx/EdWQrHY0X4TYpqLCQRQPreTDEohtKVLoWpNVGpSsRWYJvWi/8g79s4u+9fa/3&#10;93Y9CjJmUKnvhenmwZZJJDK8DMgw7Yqkay+0mseMdwOOdKbBXarbi2HQa0WF+ljR6XtlkVSqTm3i&#10;zDq2veK+60cuHykOuebOv3yhszTd7a5sYlatw/rky2hZAGU2ADTZ72W/lgMAkV4HaGWfgxzw+/ky&#10;U74kadYpPV1oGXDQnHyF0pFNA68LPYSRdVju9QT2WbZrkHlq3kyZDmC6soxXtkPS0dZarXQ019Hn&#10;5jpTZ4Cpb5Vc4V6ypX7xlkrhhiHfvWSo4F55w/axt109MSJ7sbz78Fzjy0+dnX+qG6tzUptO+phO&#10;+nolVuQQWS0XW7tHJ6/5r37zEQy4FnldW/ZzgoEdkKvG9BoT80/c+iny7QRbF2rvQAAwx+WiWHVH&#10;KKMbbQy2VHf96ohfpIzSC7F80cqoKFDdEwfnn7vzLw/efeSpmZMA2uli3Y/eiXMLgMV3hHffub1m&#10;4OtlATAMWFTzHm+ojhZ81xf1TR0+jDVLs93W/NlOZ//VW0aGthaHNveKrG4vhQsvPTVzBkBsrdUn&#10;D85Pn3px4fnaWGEbpYTnwVY/Nfr/Y+/Lo9u67jN/974NDzvBndRCidolS7JsWZbt2HVsJ3Ht2G3i&#10;ybRN0qZJ0zZdkrannTnTZWbayZzpzOm0mTlJOz1t0jip69RNvMVLFEtetC+mKFGkJO77TgIEiO2t&#10;d/4AHnlx+UAC2mXf7xwcgguIhwfc3/vub/k+RBAQRAALCCrqfP4texuq+9tnYonZ7Hxlgy+4MN2G&#10;Fx+LACFvQEaiLGQgZSQAIJlfu6Zt2U5wVs90pcmh3mDrkw1wL7ZtQEyWCBECSMSABHFBdqDgTGMM&#10;yGNDpu8EvHYMMt/teF3Zs34C/+6aj0PzmAJ6QgePoIBsIojaWbB0E2aTaRASKTAUEV6Xp5L/+/g/&#10;aqEGoeK5YwgqbAGeqpoFTVsNiojBtl2urUgGQB5KfqLw3SYIANkyhKtUMRBRUSKaSU4OJXzrd9TI&#10;uWlOtJj9y08XmoYNHo8o3vfExmrbJJlDz3dEE9FsIhffECtrUGzyz4alDex2kZIc2+hsM5ksi/mZ&#10;WyM6mxGjJ/6cn0EZpKqUnturJFZXswlf9ipWagsC+zPa1NoqkskxoPhkI2sr5mYxxpYYBViqgo8B&#10;AJKaYZwZmmoFgOOKiIWmSKC5NuC9s8bv3VIb8G68d23d/9m3pi41lUy/1T0dP9kfTZwZjacuweLk&#10;osiQdmBe40pyGsX61uip7QK6AO59ZIjNjt7M7FapRKtgPN0fVhTFK1ZgAcnFHoQxwrIi4nIORsuY&#10;6WxKT432zvWd+WnfmdZ3BnvzAdq5pSBnKJ0tktHiRIvjViJgbAC23dLfgbBHVbxSJUJoxfWoZ0x9&#10;vH8uqgZkuaE5XCXJQklZaS1tpAcvzXRNDMZnnbUTn81ku85OXGreWXNnoMLTQL+S3CvNDz/mJ94I&#10;ARBlQVi7tapmeiSR7Dk3MVZRu94rK9Qx5Bu5CSEgyQIJRlRrPpZN5ddvOp+NJvmdt6evfyTb1mt0&#10;PFwT2pedGEGV9esB0hiInTeiFjGkMhqAngGfX8qRvgWhsFzZENk2SEi3Xm2V5+WQqHRG2+E/ZQfh&#10;T9d9EXb3W0CIADNBHUJxCzQ9C2nBhPkaiXx9+ED0hQOvxLfvW1UXqFCxaVrQMhGG7QOdsG5TEJTg&#10;FoBkNqc+Sr2dCCHAogi2nvdCyzPMXIYK5RJfGCBU6RU271olnj7YPTc5GMcCRj4bgbBIshY/DQgR&#10;sCwCskeUHnh6U8Ps2Pzk8dd7R03dSuffL436ajKExi1LxBIxs8hX1vuPJVnEpXRpu2SsiglGl1P2&#10;W2ky8AYTq3L+1xX3f7r9rNzmepacFOhdUpku5JIBY4mb8z+9mmmTzql4d+dUvE0SsFDp89SFPXLz&#10;6orAto3VoZ0PbWh8/CN2XaJzOn68dzbx1kA08VY8o0fzj1dgcXwYQXFfRTdnDrYXTQQA8dFf2r4q&#10;Uuev0DOG2ds2NX3h2Egclpa8TZcMK51dg5uR3SrX6xADAA5VeT2yIgZLuTCU8tGdm05Nzk2lp/sv&#10;zvSfPTRwaaQ7OpXf/abz5MohWSkqWOtQWO/nGS2OW4yArRiAEQAgy7QJsYlZSglQ10wrGdO0QNij&#10;hKt9wVIzxFPDiYGOk6Odhmal82vLAADoODHau3lP3ckd9696QhCx4nbUNOlCCKCy3h+8+9H164a7&#10;ZmcTM5lk9epgeGnmDSxDszJWToMpm3/OVH7tOr1qGQAwbLtmWm74Mngn/hIsuxakgB+QboKtSGDp&#10;McDZczCZXgVKxYMgGgKAZeT6wpAANrZhbnoMxsbtNPIqRA3IWBAwGCgLfz37PHxt8+dgXdcchHUv&#10;ZDAANjToX63B14/+U/zge62Tm/Y0Vjauq1KxiEDLZuFiPARd0XnYLhoANi7cP5NcH5puGJBJpsCj&#10;2CCLUs6njQAIqgwpPQnTgzNwIWYAFhAEa2TZF1JIJqnPxmaStZGagA9jBAgvyjcw7xWofkXdtn9V&#10;5MLxETM2mY7lY52TyWdjH0t2CLhPhllFiFgxCQdSJFtWrG9quaZ02yUjVUpv1UrZ4utMrK42BpRE&#10;vthWg2IOF26kaznihWCpRRCdAZPAvQ+M1QIUASBgWLY9kUhPTiTSQ13T8bdPDkxUKoJQvbrCv/nO&#10;1TV7P14d/upcJvuVyfnskf5o/AftY9F2mxCR+jwYVEafJZhuVmUSAEjPfHXv9m33Nj7jDco7BQFX&#10;Iow8hBBr/5Mb04ZmTcyMzR/96fcv/OTiqTFnA6nDokaMSZE9m/l6y2W0gHkjkS+kyJIiBJfk+ctA&#10;NmUkJwbjwyPd0cHetqnB1ncGB/InKUsF5jQVoJ37mSIZLXJzFxoHRyF8IQU+9rk7yDNfvQemRhLw&#10;+4+4OsUjy7KJZdk2IUBWIluJ2UwqmzbMxg0VkUDEU9IEb2wyNX76J33HO06MDlDryAAAiM+kjSOv&#10;dB0J13hr126tur9UqhiqUn2GFjJtQgghxGbN4EURC6KMBYyRU16iFb+dNav4/T7yX//7/zp2rv3R&#10;P/zbX6n9aoV2eu2IVQ+iHAaSHQCRWOmJZGNic32sRpJ1DBAAYhk5hVNRAKSYoMfP22+eMobmTEWp&#10;UiVblAUsiBgMkoZvzXwffn/H50G+mAJdxPDezmn4Xsu/ZlovD0zVrA3L63ZUhiUvIAACPtkDpmGC&#10;JckQj6dAtGLgV7xgG2auJEgIgCxDfH4UjNnD4K+vBkvdCqJCcsxSFkHW52A264PzkwbIqgQev6w2&#10;bqhQJwbi0fhMdr6qIejDeasjhJBbghN0zYD126urtu5tCJx4o7eb2ISOexlYtKExXUgRKZJlcpND&#10;YB8DsLTEtxyJssvMSn1ASNU1JV/lav2tpONFkySdIksaLO31Yj0b2ZIiTbqcx/lsQux5zUjOgxGb&#10;SWd7L0zMHvRK4roNVeFNayt8ZGdD1ZMbK8P3T8ynT50dmW7LGGYqT5wcsuW8Vvo5nOybVLM6qD7+&#10;hZ13brqr7jdUv7wPYxRyO7uKKm70hZT7vvBfPvK5vvbpZ7//9WOvphKak4hxOIJzrkx6H3ijs1rl&#10;lA4X3khJFiRBxJ5yXSAIAZgaig/1XpjuHu2Jjg5emhkf6Y7NUClxjdq10YElQxEwns3iuOVR1RCA&#10;J764Cx773B0wNRJf1vzX65c9kiyoK/UxmoZtZZK67gspSs3qYFiUVi4bpuJa7PKZ8bPtx0d6qAxx&#10;BhZLR1Jf29TI+28NHPSFPJGqBv/WUl6fIGHBF1bUzLyuZ1OG4Q3IBXp6CCPRG1R8FbU+eaxvzrnQ&#10;0+a/AABWMpmy/H6/ffjImd6GV+L/8dE7UdOf/NLk4+tqx5ufexvO/NmzqHN17VTwx39Z/1ST/sqq&#10;jHcPRPwNICICupGF2Yle6BucG3n2sHzZ36xsUXwikRUxV3ZEubaXH9rvwCe33gfn1VE4NnKETIzM&#10;zeqamd62v7ExUu9TclryBIgNIJoYurOrYMfsGKxWBwHknUB0I1cuxBhAwlDli0FbUtUnh0FuCr4H&#10;KbsBsOgD0RwByzThyPQayIAAPlUBRcVS7ZqQb6Q7Op6IZucRxnUoXzosFj2JTcAbVHx1TaGQKGHd&#10;0KxEiRtNwpAl9n7R6Sy48rLeSk3ppfjHktKvIB+07HdZWn+oSBZsJeJlgHtzOe3HSlva0Rku5EK+&#10;HMgAQDAgc1NNhbm1pgKSmtH/6oW+0/OakQYCGVJYRhSYY2enKeXVmyKBX/7T+3+9qjHwFYRWHg5C&#10;CATZI67efFf9H//eNz+++7Vvn/v78+8NjTCkkXWPwbDYs3VDPlPllv4QACCPT5IFEXtKdTUlBMho&#10;T6zv0unR9stnxgdGe2PT2ZSRooIuTaCyDOGif0fbMrBaHjybxXHL4NFf2g6Pff4OmB5OAMLLL5PY&#10;VDplaFaKEGIjhITiWWBdS8/renVjIBiMqP6VVl8qrs2dPzx0/ODzHSfis5koLPY6ZimiJdo2MU8f&#10;6O1Q/dJr9z250ROu8a5b6fVhjFCgQvWqfll21ji98UIIQBCQ5AspMiz1vnMIAgYAI5lMOlkv78FW&#10;0A+2kpH8mKECAMrghB5/5PfHn/3On2187NH1J+4CvEawpSCAPkfGBsb7vnvAbp2Zx4n6sEfwBT1Y&#10;knFuAjJ/gmbNcfgn8kMAHUBLG/OxyVR0/R01/nXbqysUjwCiKIMkyqBpWdA0DbpTGM6Rj0LNzI/B&#10;yHohHKwCZFuQsCzQB45CdHQg8zdvBOcGcLhm/Zqtwhe3noOaUAJe7KqH8/EqkBQRFFUEUQYQZQyN&#10;zeHQ5RaPONIVnbrj/lWrZI+iOo3wbpdahBBomqms31FbV98U9g51zk7n37M0RbjoXq1yMkulfg9w&#10;9c3oH3JSddOIV7FyYzHxVJpwsSVH+vd0hguc+wQABqPzAxndmJJEAYsYo9zQCsJFCBphyJ60elPE&#10;Lymib24qJehZSwYor1qGEODqVYEnn/7NPWGvX/7Widd7umGpToxzjiwo3ph/U4iWG0MGf9ijihJW&#10;wV0eOf/xIbZlEmvo8kz36QN9Lf3t06OxqXRcz5ppJntFZ7NoQkXfZ+0bTOAN8By3KNZsroSKWh8k&#10;Y1k3krWklNLdOhH7yM9vnqi2iCaIqKjWHMIIK6okKaooKqooL3cMidnMzPsH+4/85NkLJ/WsSZMs&#10;RyLFoGKApWVMcvilzpbKen9k14NrPuXxrTwFiRDAcs34ildSAxUelQl0rH0KPb1mUGs/BQBqftcs&#10;T8f0+Cf/oOOf6yrQj564Z3hVbQUE+icg+fppmEqkAQIRElQDEvH6JSzkxUCxUHjuTc22RvtGJz1+&#10;yd6+v7E2GPGIjiQFITqIHgAQJBBEDO1TM7CtqRm2K7NgZwYAsA/UzDD09c/H//A7uGtCCkSatqkQ&#10;zSbgb9qaQZRyuliKVwA5T7RkVQTJI0K4xudtaAr7pkYTc/GZTCJQ4VEXm+CLZAwxwopXDIWqVAk6&#10;F86X5pLZt6D0Mt1KmaZSynqkBCIA5cVlvkG+DsTL7RpuwVL9LpRfd4jiA2xTPdvLVUDcDMuG6WQm&#10;O53MRAHAFpCTMSX0a8DMMTllS/nxX93ZdO/jzb8lSsKqM2/1f+8bv3PgR7/zN49G1m6t+sVyz16k&#10;1vfAI7+wzUgltL9tOzI8AEtFUunze8MIV7kZLQIAxBeUZSxgxa10aJm2kU0b6eGuaO/hH10+03dh&#10;ekLXzJRtkYxLlkpzyVaxhqNuEwR0vwFfrBy3FJ76zT1w1yNNMDedXq5kuLDw0/O6kZrLzpqGnRZE&#10;XJRombpl+cMeNVSlekUZF1270yPzoyff7Dny9g8utRBCElA4uZumMlpODDABwM6mDHj3R5ePqn45&#10;uOmuuo95vFLoas6DpAiq1694mYsAQKHWEmbIl5PVVvLHKgMl1DgRA+nbB2ASCke/pUitL1hR7VXV&#10;QM7gGrkQranZRCKV0FJb7m6orGsKB3J9Uvk3wSZg2wREyQZDxJAyCfxTbx34+20Im/0kNj4XO3BA&#10;u9jSAVFBBHvL3Ujy+CRT8UqCIAAIEl4gW7IigCQLIHlEkGQBPD5JqWsK+Uf7Y9NzU6n4qo0VNagE&#10;CwDZI6iROn8QYwS2TVgBUTo2kjKySqUQpeX+5ioIVbG/RzxolH6+rgXxsqFQ64omYjQBY8kWKpLd&#10;ovuubIss6LmZS6/TBeVJ+Wee2bL63p/d8LVQpfrvAQDu/dnmNam49rff/IODP/6tv3qkct326o+V&#10;e8IqG/wPPvIL22ZHuqP/GJ1IsVlbepgDQ6GK/S1BtAgAkNxOTZKwgCT6l7ZFjPS8Fhu6PNt55OWu&#10;s5dOj01Qu9MssxNzKweyxMp0IViuSrMI56asOThuNrbsbQBfSIFUQl+JZBWMy08MxkfW76yJKapY&#10;1NbKG1AURZVESRHEYhfq6ZHEyJGXu949/GLnechpz9E3Z6hEp4iWQAVENN43N/nGd86/mUnpma17&#10;Gx4JVqqNV3ouEEJYUgTZ45WkbNoAWFo+cDMndmKGxJIsWOoB5xjvyv6wx/L4ZFNRcxmp3GTf4ilK&#10;x7V0X8fMaFVjUN6wq6bK4xUL3h9CCNgWyfkgChgM3QJD1yFq2NA/W5F5/925S10d+jAAmJZJrFRC&#10;G5cU3Kz6RUWUBBBEDKKUM9UWZQFESQBJzpEvQcKofl24wnNKHpqdSCZM07ZkAYsrUS2PVwqFqr0h&#10;hBGCRT0v4rLptMsgR6TEC/pK318BoeK4CcRrpalGG4r3d5ngPoXIliKd+3SPoNtELN38Lq/ZUhl6&#10;4Oc2/1qoUv0M9Zlf//Bntn5NyxjP/cMfv3vgV//8Qe+GXTX7l2upcIk7wqqNkSee/LXdQ9/7+rFX&#10;YalYLs0hbnpGy80Mkiheiag+SXDMpAkBO53QRsf75y4feaXrzPn3hiaoUoDuQrLYLNZy2hds9qqA&#10;HX/jnc8SI2vBHz3+PF9+HDcdex5ugl/8D/shEPFAJmks18HINh1bPecmh3c/tGbMF1KaMC7cxDj5&#10;WkkRREkpXqqLz6SnWw4Nnjj5Rm87Q7BoDboMLJacHKJFe5XBxGAcXv1/rW+N98cn9n5s3WO1a0Jb&#10;RQmX7ewgKYLiCyoBj1+SsmmDbUhlJ+ZoLRwdlhro0pNREnVTAMAjykJa8YqWoko5v8U80UIoJ/Ka&#10;mMsm6tYGfeu2VdcGIh7VIWEIodw0IQGwbQKWaQMW7LxnIwJRsmGkOzM61hvry59HEwCs5FzWyqbN&#10;sepVwY2CiLAgYBCknKG2kCdc9K2qMRBuWBcKTQ4nEtmknpYVcUVpDtsmFkaAsYCwZS757LjJNJR6&#10;cSYl/A0nVLcf8bpaOYmVGusd8sX2fdGEy81Pkz4GR2pCeerX93wiXO19ij1ub0Be/fFfvuNLWtr8&#10;4Xf+8+F3v/QXDwY27K7dVc5JEUSsbthV+8R9T27oOv5aT4cLpxBgqfn1dfssl5PRsgHAUlSJ+IKK&#10;F2MsaRlzaHIw3nL6QN/Jo690jVI7VjpgsqVCNoNVLHNVzBk8R7Le/iwBhEDLGHypcdx0PPTpLfCp&#10;394LoiJAtjSSVbDrG+qcnZsZS/ZUNgTudiNahartS/9pNm2k2o4Onzn5Zs8FPWvG86TAIVlOydDp&#10;jzSotUUTrYWnSyU0ePffLr0/0h2dfujTWx5eu7XyTl9QqRJELJUc7AQsyh5BlmSR3QUDs/MlVBxg&#10;fdvc/N7EPMGSAcDEGEFlnV8OhD0h2SMgRMsnIAAtY5oej4jCW6ojFbW+3HQnpWFFSH7H6Ki2Y8cg&#10;G8P0cHzi4qmxs8m4NknFLTsV11JzU6mutVsijR6f7BfyZtpYQCDkv2IBgyAgQAICWRWlxg0V4c6W&#10;icz0SDIWiKiBlcqHGCMxEFHDskcUDc1yI+nFvOSuBxnihOqDle1iiVepE40WtYbppnvB5TlsKpNF&#10;kzJp78fW19atDTwiSrjG7YX4gkr101/Z8wuGbr7+7f98+PBv/OXDvqZtVRvKORnBSnXznkfWPdp+&#10;fHQkEc3QiRx2kO6WKB0WLGxCiDE3nR6cHIw/N9wVHfrBX528QO0+ERSWBJyMFtuDxRqQ2kWyVwVN&#10;m6zuBUYItIzJlxfHTcenfuduwCICQzNXajlx8+eytIypDVyaudy0vSoqSorXLUgWuyxrGTPTdmT4&#10;5OEXu87MTaVn8gQrwWSzWOsqm9oU2S7HaAOA3XNusm+0Jxa98+G1F+/8mTX7Gportqs+OYiFlcWK&#10;EUaC4pW8iiqILq+H9Sejgzg7hk73hzg3AwA8AACqX/bUrglGPH5ZFWUhb2wNgAABIYQYmplVA4oc&#10;qvSoooypyUi0YOlDbAQIk/wtl82KxrOzF45PnpjqS/dhjFO2bTu9bVYmZeDWd4dONm6MRNZHvPeI&#10;MpawgCmStkj2EAYQFCxEan0BQUATWtrQS5nXFiRBxBgJQAAVOX9srOREiuNKiVc5UhKswTOrU4Vc&#10;CB3dmyXuuK9xl8cn71zu4L0BueKZr93z9IvffP/Qs39x9PgX/+JBZfWmyOpyTsCqjRUPPvjpze2v&#10;/cO5w7C0PcmGGyQPVQ7RsgDAjM+ktYPPd7RNDScuUrtKCQq7++mM1koZLDZ7tWR3VkxYDGME2STP&#10;aHHcXHzyy3eCadgglL5U2dKPCQBm5/vjg7s+sqZb9ct1blktN2SSeqrtyPDJt55rPz4zlpyCwnIh&#10;TbIyUKi9xGouuZm02gBgZpK6dfzH3a0tB/t77n9q06477l91T/368CZFFX0IoaKTxwgB9gWVQKBC&#10;lQFibMBnywz07+jpKDoL5mS5ZOoiIMke0faFFZ/sEcRcIzws9F8RgkggrKq4EgmCiDF7yUE5rVIg&#10;iAAhjlo7gXRCm2s7Mnyi9d3etmzKmIdCRwobAHAylk0OtE+faVgXbqwI+Jqc5nok5E2jF9TfEQAC&#10;FKkPhCP1fv/cbDqtZUzd45WU5d5b07CMVFxLGbp1Nf1TnEBxuH0WVvJtXa7MaIG7fZBrGGAyXgIA&#10;iOFq7xpBElatdMDegBz4ua/seeTlvzt79Nn/dvT4l/78wYfq14frSn3BHq9Us+Xu+o+0vjN4cbQn&#10;psFSiShMxZ/rltnCJRAsOhhbhmbpU8MJJ3g7AogJahcdz9/YHXUaCm0kNHCfKiQOuXJuRQ9eQJBO&#10;6nz5cNz0bJYorWzrmf8su2a0AMCcGIjPRSeS/cQmJe0eTMM2+i5Md7zzwqVTeZKVdCFZrDcou9Ex&#10;mY0RbZdDr+mYljFn3/7Xiye/9/Vj//zOC5deGLw025pJ6onljlHxSj5RwoAF5CY9gFzOAz1Zx0q9&#10;sO0HJgCY1Y1+OVLja5BkwZPLJC1OHQoixrIqSqIsYOT0bWHK0NnJfuHc47CAIJM0YmffHjhy9KWu&#10;U9mUMQs5lhgDgCh1P2ZZdvTkm73vX24Zf0vPWjOCRPVpiXjhOBzC5fFJSs2qYJjYBOlZc8X3mNjE&#10;tizbwhiV0sC+nOgoB0ex6/tyn5NiZWrWaWA5NwGbWe8IAARCoGTBc3/YE/jkl3fft3pjJPSjb77/&#10;/vTI/Gw5L7SqMbBr3yea74ScXIyTHHIy43R/2XUDLuMNsZcJyKkiO2k60GeZ7BZbKy0gWKUcPEIA&#10;psnHDTluDhSvBL/yZw9Ack4rV1xkCckCAIPYRB/tifXkL+4rYmIgPnDsx92nJgbjk0VIFr2xYS1b&#10;6ODINqLTm6h5avMUA4BYbCo1fuB7F4793R8devbgv3S8MHBxpjWT1OOu50gVfaEqrwzuafpiwpnF&#10;iBctbbBAFgOVqiJ7pADCGGMBUWKlqCBWuN0W8lp5wqVnrXT32fHWU2/0tWTTxiwAzNHkKv/9ws0y&#10;7bnX/+HcobbDgy8ZWSvq9GnRhM45DkFAQvWqQEhRRWk+mk2v9JlBCCFBxFiQMIKVxUI5OK4V8SqV&#10;nBXzz2TJGNsMj/WsmSWElFyOClV5Q0//5p57PV5J/On3L5xPRDPzZWS1qmrWBDfmB3roKhyrgH/d&#10;UGrpkO6hACY4Yybl5ubuTpuWAjDlwavxHEJcgoXjJsHQTPjEr+yCycF4ucuUJRQmABiGbmldrRP9&#10;O+5rvOwNyo3FynKEEHtyMDF8+MXLh7taxgfKJFk2uDfEugVS24WELQy4aBkzc+gHF4+fPzx0eecD&#10;q5s3763f2tgc2eIPKwupfVkRPOEar2pbhLaLAShdZoCG284ZqhoCQckjeNne8lJiA90Qn4rrsfZj&#10;w6fe+bdLJ2cnk5NQOLnpnE8DFntOZAAwbZtYr/x96yECYN/16LpP+YJKtdvzCyLGHp+kKF5JzgnO&#10;5oqVxY4tk9ITw13R8cy8boB7PxYnWRzXi3QVLJMy/rakz+TMWHJszebKUY9Pair1oMI13vCnfvfu&#10;fS/89amTh56/2PbEl3btlT3LCzcvPLbKu7Z5Z219Z8u447tI93pe94yWWMaJt5n7ThBGRS4gxZjt&#10;NSFYHBw3E5X1fvj8n9wP0cnklSxR1x4tANBjk6nEaO/cherVwT0er1TpQrLI7Hhq4sTrPUda3x3s&#10;NA07AUtlHEohWWzvhb3MOqYFMgvIFgBkZ8aSmSMvd82ePzJ8cd2O6qpdD67ZsXpTZHswojbJqhhp&#10;bK6oxQIybYuwLQKkxHPFBvwCu5HKOn+1RxWrML6yYGmZtjXeH+9rOdR/8vhrPRe0tBEHd/0xjTp2&#10;x8PNBgBkmTZ+6Vst7xKb4LseXfdkoMJT7/Zc/pDHV7MqaFgWWdZEPEf8tNhId3TGtglts8O9XTlu&#10;ZeJV7LEFm7jjP+663LyzprMcogUAEKn1Vfy737tn30vfamk5/GJn+4Of3nyHrIgr9rN6g3Jt07aq&#10;1Z0t40MU0aJV79khgJuS0aKzWHQARuAuce8WFDjB4vjAAGEE+5/YCGN9MUBlpFW/8fZnSd7MFFwy&#10;RsbcdHr+4snRjg27avo9XinCBjUtY6Z7WifOnXyz94KhWXFYWqp3Gt9LIVl0RsttvbLlTdYmx2kJ&#10;UAzdUmbHk4nZ8eRkz7nJno27aw/vuH/Vxob1FZsRQlnVJxuphFYsq1ZOgKPHxLGsiKLHJwWQgOQr&#10;eR8T0cxsx4nRlkPPd5yaGUvOUOdzJf0xDEsnNvFbz3Uc9wYV/x33r/qE6peX2BiJsiCEa7yBXMar&#10;+CCBbdl6bDI1OTedToK74CLPanHcKsRrOfLFXv9tALBHumPzvecnj4aq1F0er1RXzpNX1vsjP//b&#10;d9395nfb2jrPjA9tu7exSRDxsoKmskcMBKvUalgsG9K6fKwO2E3PaCEodIUvNnIMnGBxfFCxbns1&#10;fP5P7oeZsfmySBZ7LaUu1jSJ0QYuzoyP9MTOhKq9myRZcIQtiaFb2YGOmdb3Xuo8oaWNuWUyWXTj&#10;eykXZppsFZs+LCCE+edQ8oSLbjAV5qbT+Mxb/ZNn3upv33Zvo18QkGbolgZXP1a9REAxUu/zBCvV&#10;OlEU/CVfJQix4zOZ2b4L05cvHBu+eOHocK9p2DRZZXtMaeJKawPR6tIYAIRUQsNHX+46Gq72VjXv&#10;rHlIEHEBAUQIkKJKCq2L5oZM0pgfuDTTn4prGXBvweA+rxy3C/lifU4tADB++H/PHA/X+Jq37K3/&#10;bKlT1hTZqnj8Czt3HX2lqytYqfpXb66swbh4MBZE7FE8YmAFknXTiJZb/8ZyY52uwZwTLI4PEhSv&#10;BNv2NcL4wNzVEC06g1RgP5OIZuYvnhptbdpadX+4xrsTAMAybX20J3b2nRcuvTXeNzeWJwBJl6yL&#10;BoUDJzas3BdF/47NbtmwtJ/MzAcsI/98Mk20YHHIxr54cjRG/Z0b2YIyCVdB/InU+VVfUK5DJQRq&#10;2ybW7Fhysr9juvPs2wMXL58ZH4LFxv80dU7p71kDZzqjRVwIIB7qnB078XrP26Eqb23tmuBOd7JX&#10;vDuLEELmplOTg5dmRyliy9rt8OlCjtuFfLEbNgMADNsi2Ze+9f5rz3xtr3/j7rqncJlZ6cp6f/iB&#10;pzdt6jk3OeHxSnLNmlC4WCkeYyQqqhiARUsvt9LhdevTKqd0uJwL9hJwcsXxQcSejzbBZ/5gH8yO&#10;J6+YZFHlQ3aad2Gid2Z0fmJuJn0pVO3djhAIybnsUPvxkWOdLeO9+Qt/BpZO9jqEwCyTZC2X3aL1&#10;c9ghFyMftHQmeNG7QwuWmiBfbUZmgWwFKjyS4pUqESo+QZ1NGamZsfnx3rap7vZjI929F6bG8ib3&#10;GYpo0YSLLr9qDNmhjbHZ/rEFgdXWdwa7ghH1tYee2eKN1Po2MFmt5QmhRcyhy7PdAx3TU1BoUeZG&#10;tjg4bgfCxW7WdADQpkfmo//yP0/+25Nf3p3Ysb/xKdUvV5VLthBCWEsbhqGZpuxx79fCAsKKVwoE&#10;I6o3Ec3EbyTJKpVoLZcahG+8/Vn+MeL40KCq3g8N6yvyROuaBCB2p6cDQLbvwvRUf/v0sbq1oXsF&#10;EQeHOqPvnnyjp4UiABmKbNETcayEQzkkq1h2i85k08crUF91WJqOZxvqWbP4KykdFhzn+juq6xSP&#10;WMv+oWXaRiqhxaaGEsMdJ0cvtxwc6E1EM0ko9F7NMLcsdX7ZEuxK5BAzgRu/96PL5zw+Sb3vkxuf&#10;CVWqJSlaEwIQm0pP9rZN9dkWcRNYtICXDjluP6JFxwEnVkgAIMZn0rHn/sfx1/d8tKlv/xPNDzdt&#10;r94vyYK31H8eqfMFdc00BQGjYplihJAge0RvsNLjTUQzArNebwl5Bw4OjjxUvwx61rxWsiJs74JD&#10;tDAAoPGBuYGpkcRPDc2yj73a9XZyTpuFpWbtdLlQd8lkXe3xAZOdQi4EkQ5cAiwdkmH7M1yHZK7k&#10;3IUqvRFxsY8NLNNOz4wlewYvznR2nBod7D47MZWe1x3CpDFEiyVWtCAqW7JjiSEtdwPgbrQrHHu1&#10;+2z9uvCqrfc0VCiquGIfmW3Z5lhfrLe7dXLUtgl7LCbPaHHcxhktRw7KiWEZemN29u2BS+feHRzZ&#10;cd+qY3d+dO1dm+6s2+cNKlWlxFpZEVfkMpIieLxBxQOF/ql0rLqppUMODg5nJeJrsxaZ8iFNRHRn&#10;wZ/+SV9fdDz5fTWgqCPdsRQUlpHcVNKXZDuuUQmfAABQx+sQLpv5ylrmFHAIcLfaco6z6JPnn3eJ&#10;jMyWvfVK7drgHQgjJZXQOqaGEu3tx0c6Th/oG5uPZWmi6ZxXmlDRxIo1u6czb+xx08fA+r2x5rlC&#10;ci4rnHqz93h1Y2Bt44aKe1Y60VrGTE8MxEfS81rK5f1lS8KcaHHcblktZ0NJrxPn95ZtE7Pt6PDl&#10;tqPDQ1UN/sP7Hm++Y/dDa+8P13gbJFlQruYABBErikdUoLBceENKh4gUGX1ZZvKYg4PjGq0/JwbA&#10;Yirdubk1mBcInDLZDnbKEK7jhRgVyeSgIjtEtimWvb/SsdJB0Tk3ysbdtRUPfmrzPYBQxck3evo7&#10;ToxmIDcBKVIB3KaIlr4CuTLA3YfVbWqTNtjF1PsnQ87qwwsAgfwt9MDTm3Y//Jmtv1hZ799ULKjb&#10;NrEHL820/fAbZ14c7Y0NwqIavaPrxcpMWJxscdxmcQ7DolionF+vnvyacdaNl/peBQD1gZ/btHXv&#10;Y+v2VzUE1vhCSuRKDmJmdL73ze+2PdtyaKANcnZac7Cok5ehNjQLcYmQa+M8wzNaHBw3d5fHNsWz&#10;WS6HhNHZGZps0VZWN0pfya2HC1yIVrHHFbOTKeU5F85V97nJ+e5zk8fygdqx19CogO78LU1MdYak&#10;uhEsskwWi33v7CKEkC5PiEdf6WqP1PkO3vPx5rA/rNS6vcBsykgMXZ7tjk2logwhZD0qWZLKwXE7&#10;wKZiGJvpovs4WZ2+zNGXu1qOvtzVvvWehtX7Hm++a8Ou2j3+sFJZzpNjEQuCtKC3VWxzeF3AiRYH&#10;x61BuAgUWlzRPQ2YIVrs9J8NV9f8frWEy410Xcn/WImQAriXIIAK1LS8BHEJ4CYsLQ+yHm2lZtto&#10;soUooswSLQEAxDM/7T+7enPlhuadNY9ijAoEFgkBMjueHG45ONCWntfnobg/LC8bctzuG0q32Ldk&#10;IjG/ecrmN1AqACiXTo9lLp0eG9q+v/H9+57cuL95V83dHq/kv0bHyXu0ODg+4IHIdvmevnCzQYnc&#10;ZJJVCmFCV0isViKktG8q3TdmQOEEEduEz5IrN4JVbraNzWy59aAIACCO989NnjnQ93ZFja+xqsG/&#10;g/4n2ZQe72+fvjDSHZ2EQnkJdvKRq8JzfFDIlpsLBS1z42S1PPn14GSuPR0nRjMdJ0aHNt1Vd+yj&#10;n9n2UPPOmrskRVCXOwBBQEgQMLoZa4cTLQ6OWycAsU3ilgtxYIMT3MIZDnId/h9rcK9TQZoe1WYJ&#10;6XLq6sV22ldDljEUSl6IACCcPtB3qXpV4PV9jzf7ghF1nfPY6ZH5i0df6Tpl24TuxaIlJtjpRw6O&#10;DwrZYt0n3EzsZVjMbjmES+1qmch2tUyMbt/fePyxz+54pLG5YrukCB63J0cIIUkRCBTxXmY2iNd0&#10;jXGixcFx64D2DyXMzwDcLa7gQ5bhcNsR27BUD8dN1d5N7b7cXrFSybIJhSKmC2Ps7x8caF27parJ&#10;F1TqBRF7dM1MTA0nOuem07PgrvJPlzc/LO8zxwefbDmbI7fyoUiRLcefkCVcGciVFLMdJ0azHSdG&#10;Bx94etP2+z658aG6ptBmjJHI0CeCMWLbBW6ITAonWhwct07woclDMW2XYqTqw0KyAJYa3LMNrqyJ&#10;rVu2kFzjc+dWQnSIlkYTwcnB+OT5I0Pv1qwJbgpXe++MT2cuHn2l67CeNedgUaG+mGAqJ1scH6R4&#10;Z0NhloudrhZg0YHCIVr01wJtvKOvdLWc+Wnfpce/sHPv7p9Z+1C42rvWeVKMkS2ImNWkuyE2Vpxo&#10;cXDcWiSiLKurD+FFdzmDe7dzt5wn4PUobbpZK7FaPfbpn/RdXLul6qWNe2qTU8OJ1pHu6Ch14XDz&#10;rLwSJX0Ojtsh3rHZebo9QHAhXW5Ea4FwaRkz/fLfnT10/sjwuY9+Zuu+TXfVP6aoYgQhRLCI2Szx&#10;DSFbnGhxcNyaAYij+C74ig3ub9D5pcubCAqb4wEAbEO3zHPvDZ6cnUgOXDw1NmEadgKWNgFfrW8l&#10;B8ctDVpQOS9MbDMEjO6/FGBpWVGHRVkXekpR7m+fnv92+/Tg3o+tP/bYZ7f/vDcgV8qywJrEL6eV&#10;d83ABUs5ODhuN5Q7hk1u0vE55ULHcNvpNWHFaJ0LDKv3RctROLtvTrQ4PkhEa8nP8oSLXkvOTQBG&#10;nw4KBZ4Vh2TlbwsahJE6n7Rhd21gPppNXDo9Ng5LJ3vdeiGvmWApJ1ocHBwc149sCS4XBpG6YYpo&#10;0RIUDrnipUMOvqEqjXDJzCaGXl+0BIybM4Sr28J1V4a/Vk/AcZt9sjnB5uC4FnBTjgcq4BcTV3WT&#10;ouAEi+PDuoYACvu4ELO2WJ08hzTR1mWsqDFrW3bdJVN4jxYHBwfH9b1YsKr/dN8JvWu3l7kBJ1sc&#10;nHAVJVysD6zgQrQIFBcv5s3wHBwcHLfpBcK5EGBYzFA5wR8XIWXLaX1xcHDCtXQgxiFaAhSKF7Ob&#10;GVbAuJjkCydaHBwcHLch2WLFaBEs1f5yk6YATrY4OIoSLgvcpxRREaJFb2JuyIaGEy0ODg6OG3eB&#10;cJOlQPDhVPnn4LjWhAuDu30Zu87sIvc50eLg4OC4zS8I5ZIpTrg4OEpfX7YLqULLbHrYNXZd1hsn&#10;WhwcHBw39oIAK1wAODg4rmx9ufnCXun65ESL4zp9UrmsBwfHzSJeZYPLsXBwrLim0I0mVksOoJhg&#10;KQcHBwcHBwcHx9WBb4c4ODg4ODg4ODjR4uDg4ODg4ODgRIuDg4ODg4ODg4MTLQ4ODg4ODg6O64f/&#10;PwClqTHy4xzR7gAAAABJRU5ErkJgglBLAQItABQABgAIAAAAIQCxgme2CgEAABMCAAATAAAAAAAA&#10;AAAAAAAAAAAAAABbQ29udGVudF9UeXBlc10ueG1sUEsBAi0AFAAGAAgAAAAhADj9If/WAAAAlAEA&#10;AAsAAAAAAAAAAAAAAAAAOwEAAF9yZWxzLy5yZWxzUEsBAi0AFAAGAAgAAAAhAOVhlddHAwAA7QkA&#10;AA4AAAAAAAAAAAAAAAAAOgIAAGRycy9lMm9Eb2MueG1sUEsBAi0AFAAGAAgAAAAhAC5s8ADFAAAA&#10;pQEAABkAAAAAAAAAAAAAAAAArQUAAGRycy9fcmVscy9lMm9Eb2MueG1sLnJlbHNQSwECLQAUAAYA&#10;CAAAACEAj3kbQOAAAAAIAQAADwAAAAAAAAAAAAAAAACpBgAAZHJzL2Rvd25yZXYueG1sUEsBAi0A&#10;CgAAAAAAAAAhAGjMGDiAhQAAgIUAABQAAAAAAAAAAAAAAAAAtgcAAGRycy9tZWRpYS9pbWFnZTEu&#10;cG5nUEsBAi0ACgAAAAAAAAAhAObNNzwGFgIABhYCABQAAAAAAAAAAAAAAAAAaI0AAGRycy9tZWRp&#10;YS9pbWFnZTIucG5nUEsFBgAAAAAHAAcAvgEAAKCjAgAAAA==&#10;">
                <v:shape id="Imagen 37" o:spid="_x0000_s1027" type="#_x0000_t75" style="position:absolute;left:8382;width:44964;height:274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65ZPGAAAA2wAAAA8AAABkcnMvZG93bnJldi54bWxEj0FrwkAUhO8F/8PyBG91Y4VW0mxEK6Kn&#10;lmp78PaafSbB7NuYXU3ir3cLhR6HmfmGSeadqcSVGldaVjAZRyCIM6tLzhV87dePMxDOI2usLJOC&#10;nhzM08FDgrG2LX/SdedzESDsYlRQeF/HUrqsIINubGvi4B1tY9AH2eRSN9gGuKnkUxQ9S4Mlh4UC&#10;a3orKDvtLkbBVlftOx9+Vtly83E43777fLHplRoNu8UrCE+d/w//tbdawfQFfr+EHyDT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zrlk8YAAADbAAAADwAAAAAAAAAAAAAA&#10;AACfAgAAZHJzL2Rvd25yZXYueG1sUEsFBgAAAAAEAAQA9wAAAJIDAAAAAA==&#10;">
                  <v:imagedata r:id="rId41" o:title="Lunares-blancos-floral-vintage-014"/>
                  <v:path arrowok="t"/>
                </v:shape>
                <v:shape id="Imagen 38" o:spid="_x0000_s1028" type="#_x0000_t75" style="position:absolute;top:17335;width:61842;height:2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v+m/AAAAA2wAAAA8AAABkcnMvZG93bnJldi54bWxET02LwjAQvQv7H8II3jTVFZGuUWR1oaAX&#10;6172NjSzbWkyKU2s9d+bg+Dx8b43u8Ea0VPna8cK5rMEBHHhdM2lgt/rz3QNwgdkjcYxKXiQh932&#10;Y7TBVLs7X6jPQyliCPsUFVQhtKmUvqjIop+5ljhy/66zGCLsSqk7vMdwa+QiSVbSYs2xocKWvisq&#10;mvxmFbjmbzk3fXPG83I4XJtjdjJZptRkPOy/QAQawlv8cmdawWccG7/EHyC3T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G/6b8AAAADbAAAADwAAAAAAAAAAAAAAAACfAgAA&#10;ZHJzL2Rvd25yZXYueG1sUEsFBgAAAAAEAAQA9wAAAIwDAAAAAA==&#10;">
                  <v:imagedata r:id="rId42" o:title="owl post2"/>
                  <v:path arrowok="t"/>
                </v:shape>
              </v:group>
            </w:pict>
          </mc:Fallback>
        </mc:AlternateContent>
      </w:r>
    </w:p>
    <w:p w:rsidR="00F044AA" w:rsidRPr="006F3961" w:rsidRDefault="00F044AA" w:rsidP="00F044AA">
      <w:pPr>
        <w:rPr>
          <w:lang w:val="es-MX"/>
        </w:rPr>
      </w:pPr>
    </w:p>
    <w:p w:rsidR="00F044AA" w:rsidRPr="006F3961" w:rsidRDefault="00F044AA" w:rsidP="00F044AA">
      <w:pPr>
        <w:rPr>
          <w:lang w:val="es-MX"/>
        </w:rPr>
      </w:pPr>
    </w:p>
    <w:p w:rsidR="00F044AA" w:rsidRPr="006F3961" w:rsidRDefault="00F044AA" w:rsidP="00F044AA">
      <w:pPr>
        <w:rPr>
          <w:lang w:val="es-MX"/>
        </w:rPr>
      </w:pPr>
    </w:p>
    <w:p w:rsidR="00F044AA" w:rsidRPr="006F3961" w:rsidRDefault="00F044AA" w:rsidP="00F044AA">
      <w:pPr>
        <w:rPr>
          <w:lang w:val="es-MX"/>
        </w:rPr>
      </w:pPr>
    </w:p>
    <w:p w:rsidR="00F044AA" w:rsidRPr="006F3961" w:rsidRDefault="00F044AA" w:rsidP="00F044AA">
      <w:pPr>
        <w:rPr>
          <w:lang w:val="es-MX"/>
        </w:rPr>
      </w:pPr>
    </w:p>
    <w:p w:rsidR="00F044AA" w:rsidRPr="006F3961" w:rsidRDefault="00F044AA" w:rsidP="00F044AA">
      <w:pPr>
        <w:rPr>
          <w:lang w:val="es-MX"/>
        </w:rPr>
      </w:pPr>
    </w:p>
    <w:p w:rsidR="00F044AA" w:rsidRPr="006F3961" w:rsidRDefault="00F044AA" w:rsidP="00F044AA">
      <w:pPr>
        <w:rPr>
          <w:lang w:val="es-MX"/>
        </w:rPr>
      </w:pPr>
    </w:p>
    <w:p w:rsidR="00F044AA" w:rsidRPr="006F3961" w:rsidRDefault="00F044AA" w:rsidP="00F044AA">
      <w:pPr>
        <w:rPr>
          <w:lang w:val="es-MX"/>
        </w:rPr>
      </w:pPr>
    </w:p>
    <w:p w:rsidR="00F044AA" w:rsidRPr="006F3961" w:rsidRDefault="00F044AA" w:rsidP="00F044AA">
      <w:pPr>
        <w:rPr>
          <w:lang w:val="es-MX"/>
        </w:rPr>
      </w:pPr>
    </w:p>
    <w:p w:rsidR="00F044AA" w:rsidRPr="006F3961" w:rsidRDefault="00F044AA" w:rsidP="00F044AA">
      <w:pPr>
        <w:rPr>
          <w:lang w:val="es-MX"/>
        </w:rPr>
      </w:pPr>
    </w:p>
    <w:p w:rsidR="00F044AA" w:rsidRPr="006F3961" w:rsidRDefault="00F044AA" w:rsidP="00F044AA">
      <w:pPr>
        <w:rPr>
          <w:lang w:val="es-MX"/>
        </w:rPr>
      </w:pPr>
    </w:p>
    <w:p w:rsidR="00F044AA" w:rsidRPr="006F3961" w:rsidRDefault="00F044AA" w:rsidP="00F044AA">
      <w:pPr>
        <w:rPr>
          <w:lang w:val="es-MX"/>
        </w:rPr>
      </w:pPr>
    </w:p>
    <w:p w:rsidR="00F044AA" w:rsidRPr="006F3961" w:rsidRDefault="00F044AA" w:rsidP="00F044AA">
      <w:pPr>
        <w:rPr>
          <w:lang w:val="es-MX"/>
        </w:rPr>
      </w:pPr>
    </w:p>
    <w:p w:rsidR="00F044AA" w:rsidRDefault="00F044AA" w:rsidP="00F044AA">
      <w:pPr>
        <w:rPr>
          <w:lang w:val="es-MX"/>
        </w:rPr>
      </w:pPr>
    </w:p>
    <w:tbl>
      <w:tblPr>
        <w:tblStyle w:val="Tabladecuadrcula4-nfasis1"/>
        <w:tblW w:w="0" w:type="auto"/>
        <w:tblInd w:w="437" w:type="dxa"/>
        <w:tblLayout w:type="fixed"/>
        <w:tblLook w:val="04A0" w:firstRow="1" w:lastRow="0" w:firstColumn="1" w:lastColumn="0" w:noHBand="0" w:noVBand="1"/>
      </w:tblPr>
      <w:tblGrid>
        <w:gridCol w:w="1134"/>
        <w:gridCol w:w="1134"/>
        <w:gridCol w:w="1134"/>
        <w:gridCol w:w="1134"/>
        <w:gridCol w:w="1134"/>
        <w:gridCol w:w="1134"/>
        <w:gridCol w:w="1134"/>
      </w:tblGrid>
      <w:tr w:rsidR="00F044AA" w:rsidTr="00D7635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F044AA" w:rsidRPr="00E062F6" w:rsidRDefault="00F044AA" w:rsidP="00D76352">
            <w:pPr>
              <w:tabs>
                <w:tab w:val="left" w:pos="1817"/>
                <w:tab w:val="center" w:pos="4560"/>
              </w:tabs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D</w:t>
            </w:r>
          </w:p>
        </w:tc>
        <w:tc>
          <w:tcPr>
            <w:tcW w:w="1134" w:type="dxa"/>
          </w:tcPr>
          <w:p w:rsidR="00F044AA" w:rsidRPr="00E062F6" w:rsidRDefault="00F044AA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L</w:t>
            </w:r>
          </w:p>
        </w:tc>
        <w:tc>
          <w:tcPr>
            <w:tcW w:w="1134" w:type="dxa"/>
          </w:tcPr>
          <w:p w:rsidR="00F044AA" w:rsidRPr="00E062F6" w:rsidRDefault="00F044AA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M</w:t>
            </w:r>
          </w:p>
        </w:tc>
        <w:tc>
          <w:tcPr>
            <w:tcW w:w="1134" w:type="dxa"/>
          </w:tcPr>
          <w:p w:rsidR="00F044AA" w:rsidRPr="00E062F6" w:rsidRDefault="00F044AA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M</w:t>
            </w:r>
          </w:p>
        </w:tc>
        <w:tc>
          <w:tcPr>
            <w:tcW w:w="1134" w:type="dxa"/>
          </w:tcPr>
          <w:p w:rsidR="00F044AA" w:rsidRPr="00E062F6" w:rsidRDefault="00F044AA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J</w:t>
            </w:r>
          </w:p>
        </w:tc>
        <w:tc>
          <w:tcPr>
            <w:tcW w:w="1134" w:type="dxa"/>
          </w:tcPr>
          <w:p w:rsidR="00F044AA" w:rsidRPr="00E062F6" w:rsidRDefault="00F044AA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V</w:t>
            </w:r>
          </w:p>
        </w:tc>
        <w:tc>
          <w:tcPr>
            <w:tcW w:w="1134" w:type="dxa"/>
          </w:tcPr>
          <w:p w:rsidR="00F044AA" w:rsidRPr="00E062F6" w:rsidRDefault="00F044AA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S</w:t>
            </w:r>
          </w:p>
        </w:tc>
      </w:tr>
      <w:tr w:rsidR="00F044AA" w:rsidTr="00D763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F044AA" w:rsidRDefault="00F044AA" w:rsidP="00D76352">
            <w:pPr>
              <w:tabs>
                <w:tab w:val="left" w:pos="1817"/>
                <w:tab w:val="center" w:pos="4560"/>
              </w:tabs>
              <w:rPr>
                <w:lang w:val="es-MX"/>
              </w:rPr>
            </w:pPr>
          </w:p>
        </w:tc>
        <w:tc>
          <w:tcPr>
            <w:tcW w:w="1134" w:type="dxa"/>
          </w:tcPr>
          <w:p w:rsidR="00F044AA" w:rsidRPr="00C41C98" w:rsidRDefault="00F044AA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</w:t>
            </w:r>
          </w:p>
        </w:tc>
        <w:tc>
          <w:tcPr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</w:t>
            </w:r>
          </w:p>
        </w:tc>
        <w:tc>
          <w:tcPr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3</w:t>
            </w:r>
          </w:p>
        </w:tc>
        <w:tc>
          <w:tcPr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4</w:t>
            </w:r>
          </w:p>
        </w:tc>
        <w:tc>
          <w:tcPr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5</w:t>
            </w:r>
          </w:p>
        </w:tc>
      </w:tr>
      <w:tr w:rsidR="00F044AA" w:rsidTr="00D7635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6</w:t>
            </w:r>
          </w:p>
        </w:tc>
        <w:tc>
          <w:tcPr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7</w:t>
            </w:r>
          </w:p>
        </w:tc>
        <w:tc>
          <w:tcPr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8</w:t>
            </w:r>
          </w:p>
        </w:tc>
        <w:tc>
          <w:tcPr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9</w:t>
            </w:r>
          </w:p>
        </w:tc>
        <w:tc>
          <w:tcPr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10</w:t>
            </w:r>
          </w:p>
        </w:tc>
        <w:tc>
          <w:tcPr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11</w:t>
            </w:r>
          </w:p>
        </w:tc>
        <w:tc>
          <w:tcPr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12</w:t>
            </w:r>
          </w:p>
        </w:tc>
      </w:tr>
      <w:tr w:rsidR="00F044AA" w:rsidTr="00D763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13</w:t>
            </w:r>
          </w:p>
        </w:tc>
        <w:tc>
          <w:tcPr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14</w:t>
            </w:r>
          </w:p>
        </w:tc>
        <w:tc>
          <w:tcPr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15</w:t>
            </w:r>
          </w:p>
        </w:tc>
        <w:tc>
          <w:tcPr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16</w:t>
            </w:r>
          </w:p>
        </w:tc>
        <w:tc>
          <w:tcPr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17</w:t>
            </w:r>
          </w:p>
        </w:tc>
        <w:tc>
          <w:tcPr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18</w:t>
            </w:r>
          </w:p>
        </w:tc>
        <w:tc>
          <w:tcPr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19</w:t>
            </w:r>
          </w:p>
        </w:tc>
      </w:tr>
      <w:tr w:rsidR="00F044AA" w:rsidTr="00D7635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20</w:t>
            </w:r>
          </w:p>
        </w:tc>
        <w:tc>
          <w:tcPr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21</w:t>
            </w:r>
          </w:p>
        </w:tc>
        <w:tc>
          <w:tcPr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22</w:t>
            </w:r>
          </w:p>
        </w:tc>
        <w:tc>
          <w:tcPr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23</w:t>
            </w:r>
          </w:p>
        </w:tc>
        <w:tc>
          <w:tcPr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24</w:t>
            </w:r>
          </w:p>
        </w:tc>
        <w:tc>
          <w:tcPr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25</w:t>
            </w:r>
          </w:p>
        </w:tc>
        <w:tc>
          <w:tcPr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26</w:t>
            </w:r>
          </w:p>
        </w:tc>
      </w:tr>
      <w:tr w:rsidR="00F044AA" w:rsidTr="00D763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27</w:t>
            </w:r>
          </w:p>
        </w:tc>
        <w:tc>
          <w:tcPr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28</w:t>
            </w:r>
          </w:p>
        </w:tc>
        <w:tc>
          <w:tcPr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29</w:t>
            </w:r>
          </w:p>
        </w:tc>
        <w:tc>
          <w:tcPr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30</w:t>
            </w:r>
          </w:p>
        </w:tc>
        <w:tc>
          <w:tcPr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31</w:t>
            </w:r>
          </w:p>
        </w:tc>
        <w:tc>
          <w:tcPr>
            <w:tcW w:w="1134" w:type="dxa"/>
          </w:tcPr>
          <w:p w:rsidR="00F044AA" w:rsidRPr="00C41C98" w:rsidRDefault="00F044AA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F044AA" w:rsidRPr="00C41C98" w:rsidRDefault="00F044AA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</w:tr>
      <w:tr w:rsidR="00F044AA" w:rsidTr="00D7635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F044AA" w:rsidRPr="00C41C98" w:rsidRDefault="00F044AA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</w:p>
        </w:tc>
        <w:tc>
          <w:tcPr>
            <w:tcW w:w="1134" w:type="dxa"/>
          </w:tcPr>
          <w:p w:rsidR="00F044AA" w:rsidRPr="00C41C98" w:rsidRDefault="00F044A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F044AA" w:rsidRPr="00C41C98" w:rsidRDefault="00F044A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F044AA" w:rsidRPr="00C41C98" w:rsidRDefault="00F044A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F044AA" w:rsidRPr="00C41C98" w:rsidRDefault="00F044A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F044AA" w:rsidRPr="00C41C98" w:rsidRDefault="00F044A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F044AA" w:rsidRPr="00C41C98" w:rsidRDefault="00F044A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</w:tr>
    </w:tbl>
    <w:p w:rsidR="00F044AA" w:rsidRDefault="00F044AA" w:rsidP="00F044AA">
      <w:pPr>
        <w:tabs>
          <w:tab w:val="left" w:pos="1817"/>
          <w:tab w:val="center" w:pos="4560"/>
        </w:tabs>
        <w:jc w:val="left"/>
        <w:rPr>
          <w:lang w:val="es-MX"/>
        </w:rPr>
      </w:pPr>
      <w:r>
        <w:rPr>
          <w:lang w:val="es-MX"/>
        </w:rPr>
        <w:tab/>
      </w:r>
    </w:p>
    <w:p w:rsidR="00F044AA" w:rsidRDefault="00F044AA" w:rsidP="00F044AA">
      <w:pPr>
        <w:tabs>
          <w:tab w:val="left" w:pos="1817"/>
          <w:tab w:val="center" w:pos="4560"/>
        </w:tabs>
        <w:jc w:val="left"/>
        <w:rPr>
          <w:lang w:val="es-MX"/>
        </w:rPr>
      </w:pPr>
      <w:r w:rsidRPr="00C41C98">
        <w:rPr>
          <w:noProof/>
          <w:lang w:val="es-ES" w:eastAsia="es-ES"/>
        </w:rPr>
        <mc:AlternateContent>
          <mc:Choice Requires="wps">
            <w:drawing>
              <wp:anchor distT="45720" distB="45720" distL="114300" distR="114300" simplePos="0" relativeHeight="251898880" behindDoc="0" locked="0" layoutInCell="1" allowOverlap="1" wp14:anchorId="1C686246" wp14:editId="6B8ED7DE">
                <wp:simplePos x="0" y="0"/>
                <wp:positionH relativeFrom="margin">
                  <wp:posOffset>982980</wp:posOffset>
                </wp:positionH>
                <wp:positionV relativeFrom="paragraph">
                  <wp:posOffset>-5561330</wp:posOffset>
                </wp:positionV>
                <wp:extent cx="3909695" cy="1280160"/>
                <wp:effectExtent l="0" t="0" r="0" b="0"/>
                <wp:wrapSquare wrapText="bothSides"/>
                <wp:docPr id="3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9695" cy="1280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5DAE" w:rsidRPr="00C41C98" w:rsidRDefault="00D15DAE" w:rsidP="001D0546">
                            <w:pPr>
                              <w:pStyle w:val="Puesto"/>
                              <w:rPr>
                                <w:color w:val="000000" w:themeColor="text1"/>
                                <w:sz w:val="1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>
                              <w:rPr>
                                <w:color w:val="000000" w:themeColor="text1"/>
                                <w:sz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Marzo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686246" id="_x0000_s1036" type="#_x0000_t202" style="position:absolute;margin-left:77.4pt;margin-top:-437.9pt;width:307.85pt;height:100.8pt;z-index:2518988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1JYfFQIAAAMEAAAOAAAAZHJzL2Uyb0RvYy54bWysU9uO2yAQfa/Uf0C8N75sksZWnNU2260q&#10;bS/Sth9AAMeowLhAYqdf3wFns1H7VtUPiPEwhzlnDuvb0WhylM4rsA0tZjkl0nIQyu4b+v3bw5sV&#10;JT4wK5gGKxt6kp7ebl6/Wg99LUvoQAvpCIJYXw99Q7sQ+jrLPO+kYX4GvbSYbMEZFjB0+0w4NiC6&#10;0VmZ58tsACd6B1x6j3/vpyTdJPy2lTx8aVsvA9ENxd5CWl1ad3HNNmtW7x3rO8XPbbB/6MIwZfHS&#10;C9Q9C4wcnPoLyijuwEMbZhxMBm2ruEwckE2R/8HmqWO9TFxQHN9fZPL/D5Z/Pn51RImG3lSUWGZw&#10;RtsDEw6IkCTIMQApo0pD72s8/NTj8TC+gxGnnRj7/hH4D08sbDtm9/LOORg6yQR2WcTK7Kp0wvER&#10;ZDd8AoG3sUOABDS2zkQJURSC6Dit02VC2Afh+POmyqtltaCEY64oV3mxTDPMWP1c3jsfPkgwJG4a&#10;6tACCZ4dH32I7bD6+Ui8zcKD0jrZQFsyNLRalItUcJUxKqBLtTINXeXxm3wTWb63IhUHpvS0xwu0&#10;PdOOTCfOYdyNSeciFUdNdiBOKISDyZX4inDTgftFyYCObKj/eWBOUqI/WhSzKubzaOEUzBdvSwzc&#10;dWZ3nWGWI1RDAyXTdhuS7SfOdyh6q5IcL52ce0anJZXOryJa+TpOp17e7uY3AAAA//8DAFBLAwQU&#10;AAYACAAAACEAtEbmcOEAAAANAQAADwAAAGRycy9kb3ducmV2LnhtbEyPzU7DMBCE70i8g7WVuLV2&#10;q6QpaZwKgbiCKD8SNzfeJlHjdRS7TXh7lhO97eyOZr8pdpPrxAWH0HrSsFwoEEiVty3VGj7en+cb&#10;ECEasqbzhBp+MMCuvL0pTG79SG942cdacAiF3GhoYuxzKUPVoDNh4Xskvh394ExkOdTSDmbkcNfJ&#10;lVJr6UxL/KExPT42WJ32Z6fh8+X4/ZWo1/rJpf3oJyXJ3Uut72bTwxZExCn+m+EPn9GhZKaDP5MN&#10;omOdJoweNcw3WcoTW7JMpSAOvFpnyQpkWcjrFuUvAAAA//8DAFBLAQItABQABgAIAAAAIQC2gziS&#10;/gAAAOEBAAATAAAAAAAAAAAAAAAAAAAAAABbQ29udGVudF9UeXBlc10ueG1sUEsBAi0AFAAGAAgA&#10;AAAhADj9If/WAAAAlAEAAAsAAAAAAAAAAAAAAAAALwEAAF9yZWxzLy5yZWxzUEsBAi0AFAAGAAgA&#10;AAAhAOnUlh8VAgAAAwQAAA4AAAAAAAAAAAAAAAAALgIAAGRycy9lMm9Eb2MueG1sUEsBAi0AFAAG&#10;AAgAAAAhALRG5nDhAAAADQEAAA8AAAAAAAAAAAAAAAAAbwQAAGRycy9kb3ducmV2LnhtbFBLBQYA&#10;AAAABAAEAPMAAAB9BQAAAAA=&#10;" filled="f" stroked="f">
                <v:textbox>
                  <w:txbxContent>
                    <w:p w:rsidR="00D15DAE" w:rsidRPr="00C41C98" w:rsidRDefault="00D15DAE" w:rsidP="001D0546">
                      <w:pPr>
                        <w:pStyle w:val="Puesto"/>
                        <w:rPr>
                          <w:color w:val="000000" w:themeColor="text1"/>
                          <w:sz w:val="1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>
                        <w:rPr>
                          <w:color w:val="000000" w:themeColor="text1"/>
                          <w:sz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Marzo</w:t>
                      </w:r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F044AA" w:rsidRPr="00E062F6" w:rsidRDefault="00F044AA" w:rsidP="00F044AA">
      <w:pPr>
        <w:rPr>
          <w:color w:val="auto"/>
        </w:rPr>
      </w:pPr>
      <w:r w:rsidRPr="00E062F6">
        <w:rPr>
          <w:color w:val="auto"/>
        </w:rPr>
        <w:t xml:space="preserve">Valor </w:t>
      </w:r>
      <w:proofErr w:type="gramStart"/>
      <w:r w:rsidRPr="00E062F6">
        <w:rPr>
          <w:color w:val="auto"/>
        </w:rPr>
        <w:t>del</w:t>
      </w:r>
      <w:proofErr w:type="gramEnd"/>
      <w:r w:rsidRPr="00E062F6">
        <w:rPr>
          <w:color w:val="auto"/>
        </w:rPr>
        <w:t xml:space="preserve"> </w:t>
      </w:r>
      <w:proofErr w:type="spellStart"/>
      <w:r w:rsidRPr="00E062F6">
        <w:rPr>
          <w:color w:val="auto"/>
        </w:rPr>
        <w:t>mes</w:t>
      </w:r>
      <w:proofErr w:type="spellEnd"/>
      <w:r w:rsidRPr="00E062F6">
        <w:rPr>
          <w:color w:val="auto"/>
        </w:rPr>
        <w:t>:</w:t>
      </w:r>
    </w:p>
    <w:p w:rsidR="00F044AA" w:rsidRPr="00E062F6" w:rsidRDefault="001D0546" w:rsidP="00F044AA">
      <w:pPr>
        <w:rPr>
          <w:b/>
          <w:color w:val="auto"/>
          <w:sz w:val="72"/>
        </w:rPr>
      </w:pPr>
      <w:proofErr w:type="spellStart"/>
      <w:r>
        <w:rPr>
          <w:b/>
          <w:color w:val="auto"/>
          <w:sz w:val="72"/>
        </w:rPr>
        <w:t>Responsabilidad</w:t>
      </w:r>
      <w:proofErr w:type="spellEnd"/>
    </w:p>
    <w:p w:rsidR="00F044AA" w:rsidRDefault="00F044AA" w:rsidP="00F044AA">
      <w:pPr>
        <w:tabs>
          <w:tab w:val="left" w:pos="3068"/>
        </w:tabs>
        <w:rPr>
          <w:lang w:val="es-MX"/>
        </w:rPr>
      </w:pPr>
    </w:p>
    <w:p w:rsidR="00F044AA" w:rsidRPr="00BE6029" w:rsidRDefault="00F044AA" w:rsidP="00F044AA">
      <w:pPr>
        <w:pStyle w:val="Puesto"/>
        <w:rPr>
          <w:sz w:val="56"/>
          <w:lang w:val="es-MX"/>
        </w:rPr>
      </w:pPr>
      <w:r>
        <w:rPr>
          <w:sz w:val="56"/>
          <w:lang w:val="es-MX"/>
        </w:rPr>
        <w:lastRenderedPageBreak/>
        <w:t>Efemérides del mes</w:t>
      </w:r>
    </w:p>
    <w:p w:rsidR="00F044AA" w:rsidRDefault="001D0546" w:rsidP="00F044AA">
      <w:pPr>
        <w:rPr>
          <w:lang w:val="es-MX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900928" behindDoc="0" locked="0" layoutInCell="1" allowOverlap="1" wp14:anchorId="5F3B1AD8" wp14:editId="7981B505">
            <wp:simplePos x="0" y="0"/>
            <wp:positionH relativeFrom="margin">
              <wp:align>left</wp:align>
            </wp:positionH>
            <wp:positionV relativeFrom="paragraph">
              <wp:posOffset>248920</wp:posOffset>
            </wp:positionV>
            <wp:extent cx="5816600" cy="4240530"/>
            <wp:effectExtent l="0" t="0" r="0" b="7620"/>
            <wp:wrapNone/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600" cy="424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044AA" w:rsidRDefault="00F044AA" w:rsidP="00F044AA">
      <w:pPr>
        <w:rPr>
          <w:lang w:val="es-MX"/>
        </w:rPr>
      </w:pPr>
    </w:p>
    <w:p w:rsidR="00F044AA" w:rsidRDefault="00F044AA" w:rsidP="00F044AA">
      <w:pPr>
        <w:rPr>
          <w:lang w:val="es-MX"/>
        </w:rPr>
      </w:pPr>
    </w:p>
    <w:p w:rsidR="00F044AA" w:rsidRDefault="00F044AA" w:rsidP="00F044AA">
      <w:pPr>
        <w:rPr>
          <w:lang w:val="es-MX"/>
        </w:rPr>
      </w:pPr>
    </w:p>
    <w:p w:rsidR="00F044AA" w:rsidRDefault="00F044AA" w:rsidP="00F044AA">
      <w:pPr>
        <w:rPr>
          <w:lang w:val="es-MX"/>
        </w:rPr>
      </w:pPr>
    </w:p>
    <w:p w:rsidR="00F044AA" w:rsidRDefault="00F044AA" w:rsidP="00F044AA">
      <w:pPr>
        <w:rPr>
          <w:lang w:val="es-MX"/>
        </w:rPr>
      </w:pPr>
    </w:p>
    <w:p w:rsidR="00F044AA" w:rsidRDefault="00F044AA" w:rsidP="00F044AA">
      <w:pPr>
        <w:rPr>
          <w:lang w:val="es-MX"/>
        </w:rPr>
      </w:pPr>
    </w:p>
    <w:p w:rsidR="00F044AA" w:rsidRDefault="00F044AA" w:rsidP="00F044AA">
      <w:pPr>
        <w:rPr>
          <w:lang w:val="es-MX"/>
        </w:rPr>
      </w:pPr>
    </w:p>
    <w:p w:rsidR="00F044AA" w:rsidRDefault="00F044AA" w:rsidP="00F044AA">
      <w:pPr>
        <w:rPr>
          <w:lang w:val="es-MX"/>
        </w:rPr>
      </w:pPr>
    </w:p>
    <w:p w:rsidR="00F044AA" w:rsidRDefault="00F044AA" w:rsidP="00F044AA">
      <w:pPr>
        <w:rPr>
          <w:lang w:val="es-MX"/>
        </w:rPr>
      </w:pPr>
    </w:p>
    <w:p w:rsidR="00F044AA" w:rsidRDefault="00F044AA" w:rsidP="00F044AA">
      <w:pPr>
        <w:rPr>
          <w:lang w:val="es-MX"/>
        </w:rPr>
      </w:pPr>
    </w:p>
    <w:p w:rsidR="00F044AA" w:rsidRDefault="00F044AA" w:rsidP="00F044AA">
      <w:pPr>
        <w:rPr>
          <w:lang w:val="es-MX"/>
        </w:rPr>
      </w:pPr>
    </w:p>
    <w:p w:rsidR="00F044AA" w:rsidRDefault="00F044AA" w:rsidP="00F044AA">
      <w:pPr>
        <w:rPr>
          <w:lang w:val="es-MX"/>
        </w:rPr>
      </w:pPr>
    </w:p>
    <w:p w:rsidR="00F044AA" w:rsidRDefault="00F044AA" w:rsidP="00F044AA">
      <w:pPr>
        <w:rPr>
          <w:lang w:val="es-MX"/>
        </w:rPr>
      </w:pPr>
    </w:p>
    <w:p w:rsidR="00F044AA" w:rsidRDefault="00F044AA" w:rsidP="00F044AA">
      <w:pPr>
        <w:rPr>
          <w:lang w:val="es-MX"/>
        </w:rPr>
      </w:pPr>
    </w:p>
    <w:p w:rsidR="00F044AA" w:rsidRDefault="00F044AA" w:rsidP="00F044AA">
      <w:pPr>
        <w:rPr>
          <w:lang w:val="es-MX"/>
        </w:rPr>
      </w:pPr>
    </w:p>
    <w:p w:rsidR="00F044AA" w:rsidRDefault="00F044AA" w:rsidP="00F044AA">
      <w:pPr>
        <w:rPr>
          <w:lang w:val="es-MX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F044AA" w:rsidTr="00D76352">
        <w:tc>
          <w:tcPr>
            <w:tcW w:w="9111" w:type="dxa"/>
          </w:tcPr>
          <w:p w:rsidR="00F044AA" w:rsidRDefault="00F044AA" w:rsidP="00D76352">
            <w:pPr>
              <w:rPr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rPr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rPr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rPr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rPr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rPr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rPr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jc w:val="both"/>
              <w:rPr>
                <w:lang w:val="es-MX"/>
              </w:rPr>
            </w:pPr>
          </w:p>
        </w:tc>
      </w:tr>
    </w:tbl>
    <w:p w:rsidR="00F044AA" w:rsidRDefault="00F044AA" w:rsidP="00F044AA">
      <w:pPr>
        <w:rPr>
          <w:lang w:val="es-MX"/>
        </w:rPr>
      </w:pPr>
      <w:r>
        <w:rPr>
          <w:lang w:val="es-MX"/>
        </w:rPr>
        <w:br w:type="page"/>
      </w:r>
    </w:p>
    <w:p w:rsidR="00F044AA" w:rsidRDefault="00F044AA" w:rsidP="00F044AA">
      <w:pPr>
        <w:tabs>
          <w:tab w:val="left" w:pos="3068"/>
        </w:tabs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F044AA" w:rsidRPr="00EF4E04" w:rsidTr="00D76352">
        <w:tc>
          <w:tcPr>
            <w:tcW w:w="9111" w:type="dxa"/>
          </w:tcPr>
          <w:p w:rsidR="00F044AA" w:rsidRPr="00EF4E04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01</w:t>
            </w:r>
          </w:p>
          <w:p w:rsidR="00F044AA" w:rsidRPr="00EF4E04" w:rsidRDefault="00F044A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F044AA" w:rsidRPr="00EF4E04" w:rsidRDefault="00F044A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F044AA" w:rsidRPr="00EF4E04" w:rsidRDefault="00F044A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F044AA" w:rsidRPr="00EF4E04" w:rsidTr="00D76352">
        <w:tc>
          <w:tcPr>
            <w:tcW w:w="9111" w:type="dxa"/>
          </w:tcPr>
          <w:p w:rsidR="00F044AA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02</w:t>
            </w:r>
          </w:p>
          <w:p w:rsidR="00F044AA" w:rsidRDefault="00F044A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F044AA" w:rsidRDefault="00F044A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F044AA" w:rsidRPr="00EF4E04" w:rsidRDefault="00F044A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F044AA" w:rsidRPr="00EF4E04" w:rsidTr="00D76352">
        <w:tc>
          <w:tcPr>
            <w:tcW w:w="9111" w:type="dxa"/>
          </w:tcPr>
          <w:p w:rsidR="00F044AA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03</w:t>
            </w:r>
          </w:p>
          <w:p w:rsidR="00F044AA" w:rsidRDefault="00F044A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F044AA" w:rsidRDefault="00F044A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F044AA" w:rsidRPr="00EF4E04" w:rsidRDefault="00F044A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04</w:t>
            </w:r>
          </w:p>
          <w:p w:rsidR="00F044AA" w:rsidRDefault="00F044A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F044AA" w:rsidRDefault="00F044A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F044AA" w:rsidRDefault="00F044A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07</w:t>
            </w:r>
          </w:p>
          <w:p w:rsidR="00F044AA" w:rsidRDefault="00F044A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F044AA" w:rsidRDefault="00F044A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F044AA" w:rsidRDefault="00F044A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4021F0" w:rsidRDefault="004021F0" w:rsidP="00D560A3">
      <w:pPr>
        <w:tabs>
          <w:tab w:val="left" w:pos="3068"/>
        </w:tabs>
        <w:rPr>
          <w:lang w:val="es-MX"/>
        </w:rPr>
      </w:pPr>
    </w:p>
    <w:p w:rsidR="00A92F5D" w:rsidRDefault="00A92F5D" w:rsidP="00D560A3">
      <w:pPr>
        <w:tabs>
          <w:tab w:val="left" w:pos="3068"/>
        </w:tabs>
        <w:rPr>
          <w:lang w:val="es-MX"/>
        </w:rPr>
      </w:pPr>
    </w:p>
    <w:p w:rsidR="00A92F5D" w:rsidRDefault="00A92F5D" w:rsidP="00D560A3">
      <w:pPr>
        <w:tabs>
          <w:tab w:val="left" w:pos="3068"/>
        </w:tabs>
        <w:rPr>
          <w:lang w:val="es-MX"/>
        </w:rPr>
      </w:pPr>
    </w:p>
    <w:p w:rsidR="00A92F5D" w:rsidRDefault="00A92F5D" w:rsidP="00D560A3">
      <w:pPr>
        <w:tabs>
          <w:tab w:val="left" w:pos="3068"/>
        </w:tabs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A92F5D" w:rsidRPr="00EF4E04" w:rsidTr="00D76352">
        <w:tc>
          <w:tcPr>
            <w:tcW w:w="9111" w:type="dxa"/>
          </w:tcPr>
          <w:p w:rsidR="00A92F5D" w:rsidRPr="00EF4E04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08</w:t>
            </w:r>
          </w:p>
          <w:p w:rsidR="00A92F5D" w:rsidRPr="00EF4E04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A92F5D" w:rsidRPr="00EF4E04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A92F5D" w:rsidRPr="00EF4E04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A92F5D" w:rsidRPr="00EF4E04" w:rsidTr="00D76352">
        <w:tc>
          <w:tcPr>
            <w:tcW w:w="9111" w:type="dxa"/>
          </w:tcPr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09</w:t>
            </w: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2F5D" w:rsidRPr="00EF4E04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A92F5D" w:rsidRPr="00EF4E04" w:rsidTr="00D76352">
        <w:tc>
          <w:tcPr>
            <w:tcW w:w="9111" w:type="dxa"/>
          </w:tcPr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10</w:t>
            </w: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2F5D" w:rsidRPr="00EF4E04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A92F5D" w:rsidTr="00D76352">
        <w:tc>
          <w:tcPr>
            <w:tcW w:w="9111" w:type="dxa"/>
          </w:tcPr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11</w:t>
            </w: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A92F5D" w:rsidTr="00D76352">
        <w:tc>
          <w:tcPr>
            <w:tcW w:w="9111" w:type="dxa"/>
          </w:tcPr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14</w:t>
            </w: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A92F5D" w:rsidRDefault="00A92F5D" w:rsidP="00D560A3">
      <w:pPr>
        <w:tabs>
          <w:tab w:val="left" w:pos="3068"/>
        </w:tabs>
        <w:rPr>
          <w:lang w:val="es-MX"/>
        </w:rPr>
      </w:pPr>
    </w:p>
    <w:p w:rsidR="00A92F5D" w:rsidRDefault="00A92F5D" w:rsidP="00D560A3">
      <w:pPr>
        <w:tabs>
          <w:tab w:val="left" w:pos="3068"/>
        </w:tabs>
        <w:rPr>
          <w:lang w:val="es-MX"/>
        </w:rPr>
      </w:pPr>
    </w:p>
    <w:p w:rsidR="00A92F5D" w:rsidRDefault="00A92F5D" w:rsidP="00D560A3">
      <w:pPr>
        <w:tabs>
          <w:tab w:val="left" w:pos="3068"/>
        </w:tabs>
        <w:rPr>
          <w:lang w:val="es-MX"/>
        </w:rPr>
      </w:pPr>
    </w:p>
    <w:p w:rsidR="00A92F5D" w:rsidRDefault="00A92F5D" w:rsidP="00D560A3">
      <w:pPr>
        <w:tabs>
          <w:tab w:val="left" w:pos="3068"/>
        </w:tabs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A92F5D" w:rsidRPr="00EF4E04" w:rsidTr="00D76352">
        <w:tc>
          <w:tcPr>
            <w:tcW w:w="9111" w:type="dxa"/>
          </w:tcPr>
          <w:p w:rsidR="00A92F5D" w:rsidRPr="00EF4E04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15</w:t>
            </w:r>
          </w:p>
          <w:p w:rsidR="00A92F5D" w:rsidRPr="00EF4E04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A92F5D" w:rsidRPr="00EF4E04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A92F5D" w:rsidRPr="00EF4E04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A92F5D" w:rsidRPr="00EF4E04" w:rsidTr="00D76352">
        <w:tc>
          <w:tcPr>
            <w:tcW w:w="9111" w:type="dxa"/>
          </w:tcPr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16</w:t>
            </w: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2F5D" w:rsidRPr="00EF4E04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A92F5D" w:rsidRPr="00EF4E04" w:rsidTr="00D76352">
        <w:tc>
          <w:tcPr>
            <w:tcW w:w="9111" w:type="dxa"/>
          </w:tcPr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17</w:t>
            </w: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2F5D" w:rsidRPr="00EF4E04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A92F5D" w:rsidTr="00D76352">
        <w:tc>
          <w:tcPr>
            <w:tcW w:w="9111" w:type="dxa"/>
          </w:tcPr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18</w:t>
            </w: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A92F5D" w:rsidTr="00D76352">
        <w:tc>
          <w:tcPr>
            <w:tcW w:w="9111" w:type="dxa"/>
          </w:tcPr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21</w:t>
            </w: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A92F5D" w:rsidRDefault="00A92F5D" w:rsidP="00D560A3">
      <w:pPr>
        <w:tabs>
          <w:tab w:val="left" w:pos="3068"/>
        </w:tabs>
        <w:rPr>
          <w:lang w:val="es-MX"/>
        </w:rPr>
      </w:pPr>
    </w:p>
    <w:p w:rsidR="00A92F5D" w:rsidRDefault="00A92F5D" w:rsidP="00D560A3">
      <w:pPr>
        <w:tabs>
          <w:tab w:val="left" w:pos="3068"/>
        </w:tabs>
        <w:rPr>
          <w:lang w:val="es-MX"/>
        </w:rPr>
      </w:pPr>
    </w:p>
    <w:p w:rsidR="00A92F5D" w:rsidRDefault="00A92F5D" w:rsidP="00D560A3">
      <w:pPr>
        <w:tabs>
          <w:tab w:val="left" w:pos="3068"/>
        </w:tabs>
        <w:rPr>
          <w:lang w:val="es-MX"/>
        </w:rPr>
      </w:pPr>
    </w:p>
    <w:p w:rsidR="00A92F5D" w:rsidRDefault="00A92F5D" w:rsidP="00D560A3">
      <w:pPr>
        <w:tabs>
          <w:tab w:val="left" w:pos="3068"/>
        </w:tabs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A92F5D" w:rsidRPr="00EF4E04" w:rsidTr="00D76352">
        <w:tc>
          <w:tcPr>
            <w:tcW w:w="9111" w:type="dxa"/>
          </w:tcPr>
          <w:p w:rsidR="00A92F5D" w:rsidRPr="00EF4E04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22</w:t>
            </w:r>
          </w:p>
          <w:p w:rsidR="00A92F5D" w:rsidRPr="00EF4E04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A92F5D" w:rsidRPr="00EF4E04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A92F5D" w:rsidRPr="00EF4E04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A92F5D" w:rsidRPr="00EF4E04" w:rsidTr="00D76352">
        <w:tc>
          <w:tcPr>
            <w:tcW w:w="9111" w:type="dxa"/>
          </w:tcPr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23</w:t>
            </w: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2F5D" w:rsidRPr="00EF4E04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A92F5D" w:rsidRPr="00EF4E04" w:rsidTr="00D76352">
        <w:tc>
          <w:tcPr>
            <w:tcW w:w="9111" w:type="dxa"/>
          </w:tcPr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24</w:t>
            </w: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2F5D" w:rsidRPr="00EF4E04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A92F5D" w:rsidTr="00D76352">
        <w:tc>
          <w:tcPr>
            <w:tcW w:w="9111" w:type="dxa"/>
          </w:tcPr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25</w:t>
            </w: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A92F5D" w:rsidTr="00D76352">
        <w:tc>
          <w:tcPr>
            <w:tcW w:w="9111" w:type="dxa"/>
          </w:tcPr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28</w:t>
            </w: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A92F5D" w:rsidRDefault="00A92F5D" w:rsidP="00D560A3">
      <w:pPr>
        <w:tabs>
          <w:tab w:val="left" w:pos="3068"/>
        </w:tabs>
        <w:rPr>
          <w:lang w:val="es-MX"/>
        </w:rPr>
      </w:pPr>
    </w:p>
    <w:p w:rsidR="00A92F5D" w:rsidRDefault="00A92F5D" w:rsidP="00D560A3">
      <w:pPr>
        <w:tabs>
          <w:tab w:val="left" w:pos="3068"/>
        </w:tabs>
        <w:rPr>
          <w:lang w:val="es-MX"/>
        </w:rPr>
      </w:pPr>
    </w:p>
    <w:p w:rsidR="00A92F5D" w:rsidRDefault="00A92F5D" w:rsidP="00D560A3">
      <w:pPr>
        <w:tabs>
          <w:tab w:val="left" w:pos="3068"/>
        </w:tabs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A92F5D" w:rsidRPr="00EF4E04" w:rsidTr="00D76352">
        <w:tc>
          <w:tcPr>
            <w:tcW w:w="9111" w:type="dxa"/>
          </w:tcPr>
          <w:p w:rsidR="00A92F5D" w:rsidRPr="00EF4E04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lastRenderedPageBreak/>
              <w:t>Martes 29</w:t>
            </w:r>
          </w:p>
          <w:p w:rsidR="00A92F5D" w:rsidRPr="00EF4E04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A92F5D" w:rsidRPr="00EF4E04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A92F5D" w:rsidRPr="00EF4E04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A92F5D" w:rsidRPr="00EF4E04" w:rsidTr="00D76352">
        <w:tc>
          <w:tcPr>
            <w:tcW w:w="9111" w:type="dxa"/>
          </w:tcPr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30</w:t>
            </w: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2F5D" w:rsidRPr="00EF4E04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A92F5D" w:rsidRPr="00EF4E04" w:rsidTr="00D76352">
        <w:tc>
          <w:tcPr>
            <w:tcW w:w="9111" w:type="dxa"/>
          </w:tcPr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31</w:t>
            </w: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2F5D" w:rsidRPr="00EF4E04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A92F5D" w:rsidTr="00D76352">
        <w:trPr>
          <w:trHeight w:val="4362"/>
        </w:trPr>
        <w:tc>
          <w:tcPr>
            <w:tcW w:w="9111" w:type="dxa"/>
          </w:tcPr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Pendientes del mes</w:t>
            </w: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A92F5D" w:rsidRDefault="00A92F5D" w:rsidP="00D560A3">
      <w:pPr>
        <w:tabs>
          <w:tab w:val="left" w:pos="3068"/>
        </w:tabs>
        <w:rPr>
          <w:lang w:val="es-MX"/>
        </w:rPr>
      </w:pPr>
    </w:p>
    <w:p w:rsidR="00BF2431" w:rsidRDefault="00BF2431" w:rsidP="00D560A3">
      <w:pPr>
        <w:tabs>
          <w:tab w:val="left" w:pos="3068"/>
        </w:tabs>
        <w:rPr>
          <w:lang w:val="es-MX"/>
        </w:rPr>
      </w:pPr>
    </w:p>
    <w:p w:rsidR="00BF2431" w:rsidRDefault="00BF2431" w:rsidP="00D560A3">
      <w:pPr>
        <w:tabs>
          <w:tab w:val="left" w:pos="3068"/>
        </w:tabs>
        <w:rPr>
          <w:lang w:val="es-MX"/>
        </w:rPr>
      </w:pPr>
    </w:p>
    <w:p w:rsidR="00BF2431" w:rsidRDefault="00BF2431" w:rsidP="00D560A3">
      <w:pPr>
        <w:tabs>
          <w:tab w:val="left" w:pos="3068"/>
        </w:tabs>
        <w:rPr>
          <w:lang w:val="es-MX"/>
        </w:rPr>
      </w:pPr>
    </w:p>
    <w:p w:rsidR="00BF2431" w:rsidRDefault="00BF2431" w:rsidP="00BF2431">
      <w:pPr>
        <w:pStyle w:val="Puesto"/>
        <w:rPr>
          <w:sz w:val="56"/>
          <w:lang w:val="es-MX"/>
        </w:rPr>
      </w:pPr>
      <w:r>
        <w:rPr>
          <w:noProof/>
          <w:sz w:val="56"/>
          <w:lang w:val="es-ES" w:eastAsia="es-ES"/>
        </w:rPr>
        <w:lastRenderedPageBreak/>
        <w:drawing>
          <wp:anchor distT="0" distB="0" distL="114300" distR="114300" simplePos="0" relativeHeight="251904000" behindDoc="0" locked="0" layoutInCell="1" allowOverlap="1" wp14:anchorId="1FFD56F3" wp14:editId="54FD6378">
            <wp:simplePos x="0" y="0"/>
            <wp:positionH relativeFrom="margin">
              <wp:posOffset>5050213</wp:posOffset>
            </wp:positionH>
            <wp:positionV relativeFrom="paragraph">
              <wp:posOffset>-541798</wp:posOffset>
            </wp:positionV>
            <wp:extent cx="1143000" cy="1385485"/>
            <wp:effectExtent l="0" t="0" r="0" b="5715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baR96AA1xnodg.pn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385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56"/>
          <w:lang w:val="es-ES" w:eastAsia="es-ES"/>
        </w:rPr>
        <w:drawing>
          <wp:anchor distT="0" distB="0" distL="114300" distR="114300" simplePos="0" relativeHeight="251902976" behindDoc="0" locked="0" layoutInCell="1" allowOverlap="1" wp14:anchorId="17DDDF78" wp14:editId="35D2AF26">
            <wp:simplePos x="0" y="0"/>
            <wp:positionH relativeFrom="margin">
              <wp:posOffset>-392430</wp:posOffset>
            </wp:positionH>
            <wp:positionV relativeFrom="paragraph">
              <wp:posOffset>-20782</wp:posOffset>
            </wp:positionV>
            <wp:extent cx="1163320" cy="877570"/>
            <wp:effectExtent l="0" t="0" r="0" b="0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bird10.p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3320" cy="877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56"/>
          <w:lang w:val="es-MX"/>
        </w:rPr>
        <w:t>Consejo técnico escolar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</w:tbl>
    <w:p w:rsidR="00BF2431" w:rsidRDefault="00BF2431" w:rsidP="00BF2431">
      <w:pPr>
        <w:pStyle w:val="Puesto"/>
        <w:rPr>
          <w:sz w:val="56"/>
          <w:lang w:val="es-MX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905024" behindDoc="0" locked="0" layoutInCell="1" allowOverlap="1" wp14:anchorId="6E961341" wp14:editId="0E6D8546">
            <wp:simplePos x="0" y="0"/>
            <wp:positionH relativeFrom="margin">
              <wp:posOffset>5031105</wp:posOffset>
            </wp:positionH>
            <wp:positionV relativeFrom="paragraph">
              <wp:posOffset>-766445</wp:posOffset>
            </wp:positionV>
            <wp:extent cx="985444" cy="1184564"/>
            <wp:effectExtent l="0" t="0" r="5715" b="0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baOYpRijXNe6Q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5444" cy="11845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906048" behindDoc="0" locked="0" layoutInCell="1" allowOverlap="1" wp14:anchorId="1A9E8E32" wp14:editId="4FC1DDBE">
            <wp:simplePos x="0" y="0"/>
            <wp:positionH relativeFrom="margin">
              <wp:posOffset>-390525</wp:posOffset>
            </wp:positionH>
            <wp:positionV relativeFrom="paragraph">
              <wp:posOffset>-389890</wp:posOffset>
            </wp:positionV>
            <wp:extent cx="1019330" cy="831272"/>
            <wp:effectExtent l="0" t="0" r="9525" b="6985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1519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330" cy="8312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56"/>
          <w:lang w:val="es-MX"/>
        </w:rPr>
        <w:t>Asistencia de Marzo</w:t>
      </w:r>
    </w:p>
    <w:p w:rsidR="00BF2431" w:rsidRPr="008A20E6" w:rsidRDefault="00BF2431" w:rsidP="00BF2431">
      <w:pPr>
        <w:rPr>
          <w:lang w:val="es-MX"/>
        </w:rPr>
      </w:pPr>
    </w:p>
    <w:tbl>
      <w:tblPr>
        <w:tblStyle w:val="Tablaconcuadrcula"/>
        <w:tblW w:w="9906" w:type="dxa"/>
        <w:tblInd w:w="-431" w:type="dxa"/>
        <w:tblLook w:val="04A0" w:firstRow="1" w:lastRow="0" w:firstColumn="1" w:lastColumn="0" w:noHBand="0" w:noVBand="1"/>
      </w:tblPr>
      <w:tblGrid>
        <w:gridCol w:w="568"/>
        <w:gridCol w:w="2693"/>
        <w:gridCol w:w="276"/>
        <w:gridCol w:w="276"/>
        <w:gridCol w:w="276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</w:tblGrid>
      <w:tr w:rsidR="00BF2431" w:rsidTr="00D76352">
        <w:tc>
          <w:tcPr>
            <w:tcW w:w="568" w:type="dxa"/>
            <w:shd w:val="clear" w:color="auto" w:fill="00B0F0"/>
          </w:tcPr>
          <w:p w:rsidR="00BF2431" w:rsidRPr="00C24A6F" w:rsidRDefault="00BF2431" w:rsidP="00D76352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No.</w:t>
            </w:r>
          </w:p>
        </w:tc>
        <w:tc>
          <w:tcPr>
            <w:tcW w:w="2693" w:type="dxa"/>
            <w:shd w:val="clear" w:color="auto" w:fill="00B0F0"/>
          </w:tcPr>
          <w:p w:rsidR="00BF2431" w:rsidRPr="00C24A6F" w:rsidRDefault="00BF2431" w:rsidP="00D76352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Nombre</w:t>
            </w:r>
          </w:p>
        </w:tc>
        <w:tc>
          <w:tcPr>
            <w:tcW w:w="276" w:type="dxa"/>
            <w:shd w:val="clear" w:color="auto" w:fill="00B0F0"/>
          </w:tcPr>
          <w:p w:rsidR="00BF2431" w:rsidRPr="00C24A6F" w:rsidRDefault="00BF2431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00B0F0"/>
          </w:tcPr>
          <w:p w:rsidR="00BF2431" w:rsidRPr="00C24A6F" w:rsidRDefault="00BF2431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00B0F0"/>
          </w:tcPr>
          <w:p w:rsidR="00BF2431" w:rsidRPr="00C24A6F" w:rsidRDefault="00BF2431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BF2431" w:rsidRPr="00C24A6F" w:rsidRDefault="00BF2431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BF2431" w:rsidRPr="00C24A6F" w:rsidRDefault="00BF2431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BF2431" w:rsidRPr="00C24A6F" w:rsidRDefault="00BF2431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BF2431" w:rsidRPr="00C24A6F" w:rsidRDefault="00BF2431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BF2431" w:rsidRPr="00C24A6F" w:rsidRDefault="00BF2431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BF2431" w:rsidRPr="00C24A6F" w:rsidRDefault="00BF2431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BF2431" w:rsidRPr="00C24A6F" w:rsidRDefault="00BF2431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BF2431" w:rsidRPr="00C24A6F" w:rsidRDefault="00BF2431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BF2431" w:rsidRPr="00C24A6F" w:rsidRDefault="00BF2431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BF2431" w:rsidRPr="00C24A6F" w:rsidRDefault="00BF2431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BF2431" w:rsidRPr="00C24A6F" w:rsidRDefault="00BF2431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BF2431" w:rsidRPr="00C24A6F" w:rsidRDefault="00BF2431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BF2431" w:rsidRPr="00C24A6F" w:rsidRDefault="00BF2431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BF2431" w:rsidRPr="00C24A6F" w:rsidRDefault="00BF2431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BF2431" w:rsidRPr="00C24A6F" w:rsidRDefault="00BF2431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BF2431" w:rsidRPr="00C24A6F" w:rsidRDefault="00BF2431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BF2431" w:rsidRPr="00C24A6F" w:rsidRDefault="00BF2431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BF2431" w:rsidRPr="00C24A6F" w:rsidRDefault="00BF2431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BF2431" w:rsidRPr="00C24A6F" w:rsidRDefault="00BF2431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BF2431" w:rsidRPr="00C24A6F" w:rsidRDefault="00BF2431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BF2431" w:rsidRPr="00C24A6F" w:rsidRDefault="00BF2431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RPr="001779F9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</w:tbl>
    <w:p w:rsidR="00BF2431" w:rsidRDefault="00BF2431" w:rsidP="00BF2431">
      <w:pPr>
        <w:pStyle w:val="Puesto"/>
        <w:jc w:val="both"/>
        <w:rPr>
          <w:sz w:val="48"/>
          <w:lang w:val="es-MX"/>
        </w:rPr>
      </w:pPr>
    </w:p>
    <w:p w:rsidR="00F84957" w:rsidRPr="003903B9" w:rsidRDefault="00F84957" w:rsidP="00F84957">
      <w:pPr>
        <w:pStyle w:val="Puesto"/>
        <w:rPr>
          <w:sz w:val="28"/>
        </w:rPr>
      </w:pPr>
      <w:r>
        <w:rPr>
          <w:noProof/>
          <w:sz w:val="28"/>
          <w:lang w:val="es-ES" w:eastAsia="es-ES"/>
        </w:rPr>
        <w:lastRenderedPageBreak/>
        <w:drawing>
          <wp:anchor distT="0" distB="0" distL="114300" distR="114300" simplePos="0" relativeHeight="251911168" behindDoc="0" locked="0" layoutInCell="1" allowOverlap="1" wp14:anchorId="0798E36B" wp14:editId="0F593526">
            <wp:simplePos x="0" y="0"/>
            <wp:positionH relativeFrom="page">
              <wp:posOffset>5648325</wp:posOffset>
            </wp:positionH>
            <wp:positionV relativeFrom="paragraph">
              <wp:posOffset>-527050</wp:posOffset>
            </wp:positionV>
            <wp:extent cx="1881577" cy="1047750"/>
            <wp:effectExtent l="0" t="0" r="4445" b="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bc3baho-comienzo-de-curso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1577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>
        <w:rPr>
          <w:sz w:val="28"/>
        </w:rPr>
        <w:t>Tercer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Momento</w:t>
      </w:r>
      <w:proofErr w:type="spellEnd"/>
      <w:r>
        <w:rPr>
          <w:sz w:val="28"/>
        </w:rPr>
        <w:t xml:space="preserve"> (</w:t>
      </w:r>
      <w:proofErr w:type="spellStart"/>
      <w:r>
        <w:rPr>
          <w:sz w:val="28"/>
        </w:rPr>
        <w:t>noviembre</w:t>
      </w:r>
      <w:proofErr w:type="spellEnd"/>
      <w:r w:rsidRPr="003903B9">
        <w:rPr>
          <w:sz w:val="28"/>
        </w:rPr>
        <w:t>)</w:t>
      </w:r>
    </w:p>
    <w:p w:rsidR="00F84957" w:rsidRDefault="00F84957" w:rsidP="00F84957">
      <w:pPr>
        <w:pStyle w:val="Puesto"/>
        <w:rPr>
          <w:sz w:val="28"/>
        </w:rPr>
      </w:pPr>
      <w:proofErr w:type="spellStart"/>
      <w:r w:rsidRPr="003903B9">
        <w:rPr>
          <w:sz w:val="28"/>
        </w:rPr>
        <w:t>Regist</w:t>
      </w:r>
      <w:r>
        <w:rPr>
          <w:sz w:val="28"/>
        </w:rPr>
        <w:t>ro</w:t>
      </w:r>
      <w:proofErr w:type="spellEnd"/>
      <w:r>
        <w:rPr>
          <w:sz w:val="28"/>
        </w:rPr>
        <w:t xml:space="preserve"> de </w:t>
      </w:r>
      <w:proofErr w:type="spellStart"/>
      <w:r>
        <w:rPr>
          <w:sz w:val="28"/>
        </w:rPr>
        <w:t>Competencia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Lectora</w:t>
      </w:r>
      <w:proofErr w:type="spellEnd"/>
      <w:r>
        <w:rPr>
          <w:sz w:val="28"/>
        </w:rPr>
        <w:t xml:space="preserve"> 1er.</w:t>
      </w:r>
      <w:r w:rsidRPr="003903B9">
        <w:rPr>
          <w:sz w:val="28"/>
        </w:rPr>
        <w:t xml:space="preserve"> </w:t>
      </w:r>
      <w:proofErr w:type="spellStart"/>
      <w:proofErr w:type="gramStart"/>
      <w:r w:rsidRPr="003903B9">
        <w:rPr>
          <w:sz w:val="28"/>
        </w:rPr>
        <w:t>grado</w:t>
      </w:r>
      <w:proofErr w:type="spellEnd"/>
      <w:proofErr w:type="gramEnd"/>
    </w:p>
    <w:p w:rsidR="00F84957" w:rsidRPr="003903B9" w:rsidRDefault="00F84957" w:rsidP="00F84957"/>
    <w:tbl>
      <w:tblPr>
        <w:tblStyle w:val="Tablaconcuadrcula"/>
        <w:tblW w:w="9640" w:type="dxa"/>
        <w:tblInd w:w="-431" w:type="dxa"/>
        <w:tblLook w:val="04A0" w:firstRow="1" w:lastRow="0" w:firstColumn="1" w:lastColumn="0" w:noHBand="0" w:noVBand="1"/>
      </w:tblPr>
      <w:tblGrid>
        <w:gridCol w:w="568"/>
        <w:gridCol w:w="3171"/>
        <w:gridCol w:w="1905"/>
        <w:gridCol w:w="1969"/>
        <w:gridCol w:w="2027"/>
      </w:tblGrid>
      <w:tr w:rsidR="00F84957" w:rsidTr="00D76352">
        <w:trPr>
          <w:trHeight w:val="510"/>
        </w:trPr>
        <w:tc>
          <w:tcPr>
            <w:tcW w:w="568" w:type="dxa"/>
            <w:vAlign w:val="center"/>
          </w:tcPr>
          <w:p w:rsidR="00F84957" w:rsidRPr="003903B9" w:rsidRDefault="00F84957" w:rsidP="00D76352">
            <w:pPr>
              <w:pStyle w:val="Sinespaciado"/>
              <w:rPr>
                <w:color w:val="auto"/>
                <w:sz w:val="16"/>
                <w:szCs w:val="20"/>
              </w:rPr>
            </w:pPr>
            <w:r w:rsidRPr="003903B9">
              <w:rPr>
                <w:color w:val="auto"/>
                <w:sz w:val="16"/>
                <w:szCs w:val="20"/>
              </w:rPr>
              <w:t>No.</w:t>
            </w:r>
          </w:p>
        </w:tc>
        <w:tc>
          <w:tcPr>
            <w:tcW w:w="3171" w:type="dxa"/>
            <w:vAlign w:val="center"/>
          </w:tcPr>
          <w:p w:rsidR="00F84957" w:rsidRPr="003903B9" w:rsidRDefault="00F84957" w:rsidP="00D76352">
            <w:pPr>
              <w:pStyle w:val="Sinespaciado"/>
              <w:rPr>
                <w:color w:val="auto"/>
                <w:sz w:val="16"/>
                <w:szCs w:val="20"/>
              </w:rPr>
            </w:pPr>
            <w:proofErr w:type="spellStart"/>
            <w:r w:rsidRPr="003903B9">
              <w:rPr>
                <w:color w:val="auto"/>
                <w:sz w:val="16"/>
                <w:szCs w:val="20"/>
              </w:rPr>
              <w:t>Nombre</w:t>
            </w:r>
            <w:proofErr w:type="spellEnd"/>
            <w:r w:rsidRPr="003903B9">
              <w:rPr>
                <w:color w:val="auto"/>
                <w:sz w:val="16"/>
                <w:szCs w:val="20"/>
              </w:rPr>
              <w:t xml:space="preserve"> del </w:t>
            </w:r>
            <w:proofErr w:type="spellStart"/>
            <w:r w:rsidRPr="003903B9">
              <w:rPr>
                <w:color w:val="auto"/>
                <w:sz w:val="16"/>
                <w:szCs w:val="20"/>
              </w:rPr>
              <w:t>alumno</w:t>
            </w:r>
            <w:proofErr w:type="spellEnd"/>
          </w:p>
        </w:tc>
        <w:tc>
          <w:tcPr>
            <w:tcW w:w="1905" w:type="dxa"/>
            <w:vAlign w:val="center"/>
          </w:tcPr>
          <w:p w:rsidR="00F84957" w:rsidRPr="00901536" w:rsidRDefault="00F84957" w:rsidP="00D76352">
            <w:pPr>
              <w:pStyle w:val="Sinespaciado"/>
              <w:rPr>
                <w:rFonts w:asciiTheme="majorHAnsi" w:hAnsiTheme="majorHAnsi"/>
                <w:color w:val="auto"/>
                <w:sz w:val="16"/>
                <w:szCs w:val="16"/>
              </w:rPr>
            </w:pP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Comenta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de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qué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puede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tratar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un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texto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a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partir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de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su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título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.</w:t>
            </w:r>
          </w:p>
        </w:tc>
        <w:tc>
          <w:tcPr>
            <w:tcW w:w="1969" w:type="dxa"/>
            <w:vAlign w:val="center"/>
          </w:tcPr>
          <w:p w:rsidR="00F84957" w:rsidRPr="00901536" w:rsidRDefault="00F84957" w:rsidP="00D76352">
            <w:pPr>
              <w:pStyle w:val="Sinespaciado"/>
              <w:rPr>
                <w:rFonts w:asciiTheme="majorHAnsi" w:hAnsiTheme="majorHAnsi"/>
                <w:color w:val="auto"/>
                <w:sz w:val="16"/>
                <w:szCs w:val="16"/>
              </w:rPr>
            </w:pP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Localiza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información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específica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en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un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texto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.</w:t>
            </w:r>
          </w:p>
        </w:tc>
        <w:tc>
          <w:tcPr>
            <w:tcW w:w="2027" w:type="dxa"/>
            <w:vAlign w:val="center"/>
          </w:tcPr>
          <w:p w:rsidR="00F84957" w:rsidRPr="00901536" w:rsidRDefault="00F84957" w:rsidP="00D76352">
            <w:pPr>
              <w:pStyle w:val="Sinespaciado"/>
              <w:rPr>
                <w:rFonts w:asciiTheme="majorHAnsi" w:hAnsiTheme="majorHAnsi"/>
                <w:color w:val="auto"/>
                <w:sz w:val="16"/>
                <w:szCs w:val="16"/>
              </w:rPr>
            </w:pP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Opina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sobre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el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contenido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de un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texto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.</w:t>
            </w: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4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5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6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7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8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9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10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11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12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13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14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15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16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17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18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19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20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21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22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23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24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25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26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27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28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29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30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31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32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33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34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35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36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37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38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39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40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</w:tbl>
    <w:p w:rsidR="00BF2431" w:rsidRDefault="00BF2431" w:rsidP="00F84957">
      <w:pPr>
        <w:pStyle w:val="Puesto"/>
        <w:rPr>
          <w:sz w:val="52"/>
          <w:lang w:val="es-MX"/>
        </w:rPr>
      </w:pPr>
      <w:r w:rsidRPr="00017951">
        <w:rPr>
          <w:sz w:val="52"/>
          <w:lang w:val="es-MX"/>
        </w:rPr>
        <w:lastRenderedPageBreak/>
        <w:t>Reunión con padres de familia</w:t>
      </w:r>
    </w:p>
    <w:p w:rsidR="00BF2431" w:rsidRDefault="00BF2431" w:rsidP="00BF2431">
      <w:pPr>
        <w:jc w:val="right"/>
        <w:rPr>
          <w:color w:val="auto"/>
          <w:sz w:val="28"/>
          <w:lang w:val="es-MX"/>
        </w:rPr>
      </w:pPr>
      <w:r w:rsidRPr="00017951">
        <w:rPr>
          <w:color w:val="auto"/>
          <w:sz w:val="28"/>
          <w:lang w:val="es-MX"/>
        </w:rPr>
        <w:t>Fecha: ___________________________</w:t>
      </w:r>
    </w:p>
    <w:p w:rsidR="00BF2431" w:rsidRDefault="00BF2431" w:rsidP="00BF2431">
      <w:pPr>
        <w:jc w:val="right"/>
        <w:rPr>
          <w:color w:val="auto"/>
          <w:sz w:val="28"/>
          <w:lang w:val="es-MX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BF2431" w:rsidTr="00D76352">
        <w:tc>
          <w:tcPr>
            <w:tcW w:w="9111" w:type="dxa"/>
          </w:tcPr>
          <w:p w:rsidR="00BF2431" w:rsidRDefault="00BF2431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</w:tbl>
    <w:p w:rsidR="00BF2431" w:rsidRDefault="00BF2431" w:rsidP="00BF2431">
      <w:pPr>
        <w:pStyle w:val="Puesto"/>
        <w:rPr>
          <w:sz w:val="52"/>
          <w:lang w:val="es-MX"/>
        </w:rPr>
      </w:pPr>
    </w:p>
    <w:p w:rsidR="00656FC5" w:rsidRDefault="00656FC5" w:rsidP="00656FC5">
      <w:pPr>
        <w:pStyle w:val="Puesto"/>
        <w:rPr>
          <w:sz w:val="52"/>
          <w:lang w:val="es-MX"/>
        </w:rPr>
      </w:pPr>
      <w:r>
        <w:rPr>
          <w:sz w:val="52"/>
          <w:lang w:val="es-MX"/>
        </w:rPr>
        <w:lastRenderedPageBreak/>
        <w:t xml:space="preserve">Acuerdos 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</w:tbl>
    <w:p w:rsidR="00BF2431" w:rsidRDefault="00656FC5" w:rsidP="00656FC5">
      <w:pPr>
        <w:pStyle w:val="Puesto"/>
        <w:rPr>
          <w:sz w:val="52"/>
          <w:lang w:val="es-MX"/>
        </w:rPr>
      </w:pPr>
      <w:r>
        <w:rPr>
          <w:lang w:val="es-MX"/>
        </w:rPr>
        <w:br w:type="page"/>
      </w:r>
      <w:r w:rsidR="00BF2431" w:rsidRPr="00ED53F3">
        <w:rPr>
          <w:sz w:val="52"/>
          <w:lang w:val="es-MX"/>
        </w:rPr>
        <w:lastRenderedPageBreak/>
        <w:t>Asistencia de padres de familia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704"/>
        <w:gridCol w:w="4536"/>
        <w:gridCol w:w="3871"/>
      </w:tblGrid>
      <w:tr w:rsidR="00BF2431" w:rsidTr="00F84957">
        <w:tc>
          <w:tcPr>
            <w:tcW w:w="704" w:type="dxa"/>
            <w:shd w:val="clear" w:color="auto" w:fill="FFC000"/>
          </w:tcPr>
          <w:p w:rsidR="00BF2431" w:rsidRPr="00ED53F3" w:rsidRDefault="00BF2431" w:rsidP="00D76352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No.</w:t>
            </w:r>
          </w:p>
        </w:tc>
        <w:tc>
          <w:tcPr>
            <w:tcW w:w="4536" w:type="dxa"/>
            <w:shd w:val="clear" w:color="auto" w:fill="FFC000"/>
          </w:tcPr>
          <w:p w:rsidR="00BF2431" w:rsidRPr="00ED53F3" w:rsidRDefault="00BF2431" w:rsidP="00D76352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Nombre del (la) alumno(a)</w:t>
            </w:r>
          </w:p>
        </w:tc>
        <w:tc>
          <w:tcPr>
            <w:tcW w:w="3871" w:type="dxa"/>
            <w:shd w:val="clear" w:color="auto" w:fill="FFC000"/>
          </w:tcPr>
          <w:p w:rsidR="00BF2431" w:rsidRPr="00ED53F3" w:rsidRDefault="00BF2431" w:rsidP="00D76352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Firma del padre, madre o tutor</w:t>
            </w: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</w:tbl>
    <w:p w:rsidR="00BF2431" w:rsidRDefault="00BF2431" w:rsidP="00BF2431">
      <w:pPr>
        <w:rPr>
          <w:lang w:val="es-MX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251907072" behindDoc="0" locked="0" layoutInCell="1" allowOverlap="1" wp14:anchorId="5B64AA19" wp14:editId="3FDE6663">
                <wp:simplePos x="0" y="0"/>
                <wp:positionH relativeFrom="column">
                  <wp:posOffset>-180975</wp:posOffset>
                </wp:positionH>
                <wp:positionV relativeFrom="paragraph">
                  <wp:posOffset>0</wp:posOffset>
                </wp:positionV>
                <wp:extent cx="6184265" cy="4019550"/>
                <wp:effectExtent l="0" t="0" r="0" b="0"/>
                <wp:wrapNone/>
                <wp:docPr id="42" name="Grupo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84265" cy="4019550"/>
                          <a:chOff x="0" y="0"/>
                          <a:chExt cx="6184265" cy="4019550"/>
                        </a:xfrm>
                      </wpg:grpSpPr>
                      <pic:pic xmlns:pic="http://schemas.openxmlformats.org/drawingml/2006/picture">
                        <pic:nvPicPr>
                          <pic:cNvPr id="43" name="Imagen 43" descr="C:\Users\EARLY HEADSTART\Pictures\Lunares-blancos-floral-vintage-014.png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8200" y="0"/>
                            <a:ext cx="4496435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4" name="Imagen 44" descr="C:\Users\EARLY HEADSTART\Pictures\clipart de la maestras\owl post2.png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733550"/>
                            <a:ext cx="618426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496AA4" id="Grupo 42" o:spid="_x0000_s1026" style="position:absolute;margin-left:-14.25pt;margin-top:0;width:486.95pt;height:316.5pt;z-index:251907072" coordsize="61842,40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PpSZQwMAAO0JAAAOAAAAZHJzL2Uyb0RvYy54bWzsVl1v2yAUfZ+0/4D8&#10;7vojbpJaTacsSbtK3Vb142FSXgjGNhoGBDhpNe2/74KdrE02tdrLNGkPtuECl3PPvQdz+u6h4WhN&#10;tWFSTILkKA4QFUQWTFST4P7uPBwHyFgsCsyloJPgkZrg3dnbN6cbldNU1pIXVCNwIky+UZOgtlbl&#10;UWRITRtsjqSiAgZLqRtsoaurqNB4A94bHqVxPIw2UhdKS0KNAeu8GwzOvP+ypMR+LktDLeKTALBZ&#10;/9b+vXLv6OwU55XGqmakh4H/AEWDmYBNd67m2GLUanbgqmFESyNLe0RkE8myZIT6GCCaJN6L5kLL&#10;VvlYqnxTqR1NQO0eT3/slnxaX2vEikmQpQESuIEcXehWSQR9IGejqhzmXGh1q651b6i6nov3odSN&#10;+0Ik6MHT+rijlT5YRMA4TMZZOjwOEIGxLE5Ojo974kkN2TlYR+rFCyuj7caRw7eDoxjJ4el5gtYB&#10;Ty/XE6yyraZB76R5lY8G66+tCiGlClu2YpzZR1+ekDwHSqyvGbnWXecJ5YMt5ZcNrqhAGRgKaggU&#10;6Cxf3hvQ1XIxvbn6gj4spvPbu+nN3RI8OYBmedUKDN9wxTEozoQllxrzcM2EBWdhnGRHSlQuiQ6C&#10;27XDgB1HV5J8NUjIWY1FRadGgVJAv2529Hy67z4LYMWZOmecu7y7dk8VgN6ryl+w3VX8XJK2ocJ2&#10;EtaUA2tSmJopEyCd02ZFoSL1ZZF4UUEhXRnrtnMl5WX1LR1P4/gkfR/OjuNZmMWjRTg9yUbhKF6M&#10;sjgbJ7Nk9t2tTrK8NRTixXyuWI8VrAdof6mh/rTp1OlVjtbYnyWOKQ9o+/UQweQocViNJjfAKsyD&#10;ttXUkto1S2Cut8Pk3YCn+SezLgcGFIdWm4+yAFHi1kpPxp7ixoMxnIMBOpRdlp0Ms0Evu3SUDdy8&#10;DvXWh9LGXlDZINcAwgGu3wOvIZhu6naKgy6kS7sPiItnBojEWXwQDnbfhCi66oPGv6PKbF+VYHi1&#10;KglkH2sLCxDHqMEUMozNUm44UtLY9N/XZOpL5L8mf6/JTo7JaDDY/encwXXwL0zT8TD+O6L0P064&#10;U/jDq7//uEvL0z60n97Szn4A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CPeRtA4AAAAAgBAAAPAAAAZHJzL2Rvd25yZXYueG1sTI9BS8NAFITvgv9heYK3dpOmKTVm&#10;U0pRT0WwFcTba/Y1Cc3uhuw2Sf+9z5Mehxlmvsk3k2nFQL1vnFUQzyMQZEunG1sp+Dy+ztYgfECr&#10;sXWWFNzIw6a4v8sx0260HzQcQiW4xPoMFdQhdJmUvqzJoJ+7jix7Z9cbDCz7SuoeRy43rVxE0Uoa&#10;bCwv1NjRrqbycrgaBW8jjtskfhn2l/Pu9n1M37/2MSn1+DBtn0EEmsJfGH7xGR0KZjq5q9VetApm&#10;i3XKUQX8iO2nZboEcVKwSpIIZJHL/weKHwAAAP//AwBQSwMECgAAAAAAAAAhAGjMGDiAhQAAgIUA&#10;ABQAAABkcnMvbWVkaWEvaW1hZ2UxLnBuZ4lQTkcNChoKAAAADUlIRFIAAAKRAAABmQgGAAAA0ZBq&#10;OwAAAAlwSFlzAAALEwAACxMBAJqcGAAACk9pQ0NQUGhvdG9zaG9wIElDQyBwcm9maWxlAAB42p1T&#10;Z1RT6RY99970QkuIgJRLb1IVCCBSQouAFJEmKiEJEEqIIaHZFVHBEUVFBBvIoIgDjo6AjBVRLAyK&#10;CtgH5CGijoOjiIrK++F7o2vWvPfmzf611z7nrPOds88HwAgMlkgzUTWADKlCHhHgg8fExuHkLkCB&#10;CiRwABAIs2Qhc/0jAQD4fjw8KyLAB74AAXjTCwgAwE2bwDAch/8P6kKZXAGAhAHAdJE4SwiAFABA&#10;eo5CpgBARgGAnZgmUwCgBABgy2Ni4wBQLQBgJ3/m0wCAnfiZewEAW5QhFQGgkQAgE2WIRABoOwCs&#10;z1aKRQBYMAAUZkvEOQDYLQAwSVdmSACwtwDAzhALsgAIDAAwUYiFKQAEewBgyCMjeACEmQAURvJX&#10;PPErrhDnKgAAeJmyPLkkOUWBWwgtcQdXVy4eKM5JFysUNmECYZpALsJ5mRkygTQP4PPMAACgkRUR&#10;4IPz/XjODq7OzjaOtg5fLeq/Bv8iYmLj/uXPq3BAAADhdH7R/iwvsxqAOwaAbf6iJe4EaF4LoHX3&#10;i2ayD0C1AKDp2lfzcPh+PDxFoZC52dnl5OTYSsRCW2HKV33+Z8JfwFf9bPl+PPz39eC+4iSBMl2B&#10;RwT44MLM9EylHM+SCYRi3OaPR/y3C//8HdMixEliuVgqFONREnGORJqM8zKlIolCkinFJdL/ZOLf&#10;LPsDPt81ALBqPgF7kS2oXWMD9ksnEFh0wOL3AADyu2/B1CgIA4Bog+HPd//vP/1HoCUAgGZJknEA&#10;AF5EJC5UyrM/xwgAAESggSqwQRv0wRgswAYcwQXcwQv8YDaEQiTEwkIQQgpkgBxyYCmsgkIohs2w&#10;HSpgL9RAHTTAUWiGk3AOLsJVuA49cA/6YQiewSi8gQkEQcgIE2Eh2ogBYopYI44IF5mF+CHBSAQS&#10;iyQgyYgUUSJLkTVIMVKKVCBVSB3yPXICOYdcRrqRO8gAMoL8hrxHMZSBslE91Ay1Q7moNxqERqIL&#10;0GR0MZqPFqCb0HK0Gj2MNqHn0KtoD9qPPkPHMMDoGAczxGwwLsbDQrE4LAmTY8uxIqwMq8YasFas&#10;A7uJ9WPPsXcEEoFFwAk2BHdCIGEeQUhYTFhO2EioIBwkNBHaCTcJA4RRwicik6hLtCa6EfnEGGIy&#10;MYdYSCwj1hKPEy8Qe4hDxDckEolDMie5kAJJsaRU0hLSRtJuUiPpLKmbNEgaI5PJ2mRrsgc5lCwg&#10;K8iF5J3kw+Qz5BvkIfJbCp1iQHGk+FPiKFLKakoZ5RDlNOUGZZgyQVWjmlLdqKFUETWPWkKtobZS&#10;r1GHqBM0dZo5zYMWSUulraKV0xpoF2j3aa/odLoR3ZUeTpfQV9LL6Ufol+gD9HcMDYYVg8eIZygZ&#10;mxgHGGcZdxivmEymGdOLGcdUMDcx65jnmQ+Zb1VYKrYqfBWRygqVSpUmlRsqL1Spqqaq3qoLVfNV&#10;y1SPqV5Tfa5GVTNT46kJ1JarVaqdUOtTG1NnqTuoh6pnqG9UP6R+Wf2JBlnDTMNPQ6RRoLFf47zG&#10;IAtjGbN4LCFrDauGdYE1xCaxzdl8diq7mP0du4s9qqmhOUMzSjNXs1LzlGY/B+OYcficdE4J5yin&#10;l/N+it4U7yniKRumNEy5MWVca6qWl5ZYq0irUatH6702ru2nnaa9RbtZ+4EOQcdKJ1wnR2ePzgWd&#10;51PZU92nCqcWTT069a4uqmulG6G7RHe/bqfumJ6+XoCeTG+n3nm95/ocfS/9VP1t+qf1RwxYBrMM&#10;JAbbDM4YPMU1cW88HS/H2/FRQ13DQEOlYZVhl+GEkbnRPKPVRo1GD4xpxlzjJONtxm3GoyYGJiEm&#10;S03qTe6aUk25pimmO0w7TMfNzM2izdaZNZs9Mdcy55vnm9eb37dgWnhaLLaotrhlSbLkWqZZ7ra8&#10;boVaOVmlWFVaXbNGrZ2tJda7rbunEae5TpNOq57WZ8Ow8bbJtqm3GbDl2AbbrrZttn1hZ2IXZ7fF&#10;rsPuk72Tfbp9jf09Bw2H2Q6rHVodfnO0chQ6Vjrems6c7j99xfSW6S9nWM8Qz9gz47YTyynEaZ1T&#10;m9NHZxdnuXOD84iLiUuCyy6XPi6bG8bdyL3kSnT1cV3hetL1nZuzm8LtqNuv7jbuae6H3J/MNJ8p&#10;nlkzc9DDyEPgUeXRPwuflTBr36x+T0NPgWe15yMvYy+RV63XsLeld6r3Ye8XPvY+cp/jPuM8N94y&#10;3llfzDfAt8i3y0/Db55fhd9DfyP/ZP96/9EAp4AlAWcDiYFBgVsC+/h6fCG/jj8622X2stntQYyg&#10;uUEVQY+CrYLlwa0haMjskK0h9+eYzpHOaQ6FUH7o1tAHYeZhi8N+DCeFh4VXhj+OcIhYGtExlzV3&#10;0dxDc99E+kSWRN6bZzFPOa8tSjUqPqouajzaN7o0uj/GLmZZzNVYnVhJbEscOS4qrjZubL7f/O3z&#10;h+Kd4gvjexeYL8hdcHmhzsL0hacWqS4SLDqWQEyITjiU8EEQKqgWjCXyE3cljgp5wh3CZyIv0TbR&#10;iNhDXCoeTvJIKk16kuyRvDV5JMUzpSzluYQnqZC8TA1M3Zs6nhaadiBtMj06vTGDkpGQcUKqIU2T&#10;tmfqZ+ZmdsusZYWy/sVui7cvHpUHyWuzkKwFWS0KtkKm6FRaKNcqB7JnZVdmv82JyjmWq54rze3M&#10;s8rbkDec75//7RLCEuGStqWGS1ctHVjmvaxqObI8cXnbCuMVBSuGVgasPLiKtipt1U+r7VeXrn69&#10;JnpNa4FewcqCwbUBa+sLVQrlhX3r3NftXU9YL1nftWH6hp0bPhWJiq4U2xeXFX/YKNx45RuHb8q/&#10;mdyUtKmrxLlkz2bSZunm3i2eWw6Wqpfmlw5uDdnatA3fVrTt9fZF2y+XzSjbu4O2Q7mjvzy4vGWn&#10;yc7NOz9UpFT0VPpUNu7S3bVh1/hu0e4be7z2NOzV21u89/0+yb7bVQFVTdVm1WX7Sfuz9z+uiarp&#10;+Jb7bV2tTm1x7ccD0gP9ByMOtte51NUd0j1UUo/WK+tHDscfvv6d73ctDTYNVY2cxuIjcER55On3&#10;Cd/3Hg062naMe6zhB9Mfdh1nHS9qQprymkabU5r7W2Jbuk/MPtHW6t56/EfbHw+cNDxZeUrzVMlp&#10;2umC05Nn8s+MnZWdfX4u+dxg26K2e+djzt9qD2/vuhB04dJF/4vnO7w7zlzyuHTystvlE1e4V5qv&#10;Ol9t6nTqPP6T00/Hu5y7mq65XGu57nq9tXtm9+kbnjfO3fS9efEW/9bVnjk93b3zem/3xff13xbd&#10;fnIn/c7Lu9l3J+6tvE+8X/RA7UHZQ92H1T9b/tzY79x/asB3oPPR3Ef3BoWDz/6R9Y8PQwWPmY/L&#10;hg2G6544Pjk54j9y/en8p0PPZM8mnhf+ov7LrhcWL3741evXztGY0aGX8peTv218pf3qwOsZr9vG&#10;wsYevsl4MzFe9Fb77cF33Hcd76PfD0/kfCB/KP9o+bH1U9Cn+5MZk5P/BAOY8/xjMy3bAAAAIGNI&#10;Uk0AAHolAACAgwAA+f8AAIDpAAB1MAAA6mAAADqYAAAXb5JfxUYAAHqrSURBVHja7N11eFxV4sbx&#10;78TdtUndmxqV1KFNCy3uwWGBXRZYZHH4MQsLZNHFdXGXwUqRIhWod6i3qWuapHF3mfn9MZPpJLVo&#10;I30/z5Mnc8/M3Lk5987knXPvOceAiIgcIikx/hngDmAVMMNoMpd0tG20Wq3aUSLSblxUBSIihwTI&#10;U4C7AVdgHHCtakVERCFSRORYbmiwfGNSYrxB1SIiohApInJYSYnx3YGLGxQPAc5Q7YiIKESKiBzJ&#10;7YD7YcrvVdWIiByk0zMiInZJifFBwH7AD8DF1RVLba3zQyYYTeYVHWV71bFGRNqTWiJFRA76Z12A&#10;BDjrRiNu7h7O9/9bVSQiohApIuKQlBgfag+RAMT0i2PYyWcw6tTznR82MykxfopqS0REIVJEpM4D&#10;QGDdwpSL/wbA+HOuxsXVzflxT6mntoiIQqSICEmJ8X2AW+uWu/UdQt8R4wHwDw5r2Bo5AUhUrYmI&#10;QqSIiDwFOC5+TLjyVjAcbGyccuH1eHj71Ht8UmK8t6pNRBQiRUROUEmJ8acCF9Ut9x81mZ5DRtV7&#10;jE9AMBPPvca5qCdgVO2JiEKkiMiJGSC9gNccH4iubsy4+p+Hfez4sy4nKDLGueiepMT4wapFEVGI&#10;FBE58dwP9KtbGHfmZYREdz/sA13dPZj5l7uci9yBN9TJRkQUIkVETiBJifEjgQfrlgPDo5hy0fVH&#10;fU6/UZMYFD/NuehkbDPciIgoRIqInAAB0gN4H3CM3TPr+vtw9zx2X5mZ192Np7evc9HjSYnx/VWr&#10;IqIQKSLS9T0MjKhbiJs8k34nTWzUE/2Cw5hxdb3GR2/go6TEeDdVq4goRIqIdFFJifGnYLsWErCN&#10;AznrunuatI6RCefSb9Qk56JxQJJqV0QUIkVEumaAjAA+c/7sO+PvD+Ll69/kdZ359wfx9g90Lrov&#10;KTH+dNWyiChEioh0rQDpAnwMRNeVxZ9xSaNPYzfkFxTK2Tc/1LD4o6TE+G6qbRFRiBQR6ToeAU6t&#10;W4jqPZCEy29p0Qr7j5rMuLOucC4KBWZrNhsRUYgUEekCkhLjL8FphhlPHz8u+OfjuLp7tHjdCZff&#10;TMyAYc5FY4G3NX6kiChEioh07gA5BnjPUWAwcO6tjxAcFds6H6Kublx055P4BYc5F18OPKDaFxGF&#10;SBGRzhkgY4E52IbhAeCUi/9G/1GTW/V1/ILDuOjup3F1c3cu/k9SYnyi9oKIKESKiHSuABkO/IpT&#10;R5rB46cz+YLrGr2Obebf+fDhv7P4q7eP+diYfnGc+fcHGxZ/nJQYP1N7Q0QUIkVEOkeA9Ad+AAbX&#10;lcUOHME5t/wbDI27VLEkP4fZL/2L/VvXsejLt0jbmXzM5ww7+XROueTvzkXuwLdJifHjtVdERCFS&#10;RKRjB0gPYDYQX1cWEt2DxHuewa0JHWmWfvseNdVVjmUfv8BGPW/yBddx0vTznIu8gZ+SEuOHae+I&#10;iEKkiEjHDZBfAQl1Zf4h4Vz2wAsNBwY/qsLsA6yZN9uxPGDMyU3qiHP6X+9jUPw056JgYIGCpIgo&#10;RIqIdLwA6WUPkGfXlfn4B3HVw28QFBnTpHXN/+QVLLU1juUpF/+1Sc83uLhw3u2P0X/0FOfiMHuQ&#10;HKm9JSIKkSIiHSNABgA/NQyQVzz0WpOH8tm/dT1bls9zLMdNnklUr4FN3iZXN3cuvPMJesaNbhgk&#10;/0hKjJ+svSYiCpEiIu0bICOA+cC0hgEyokffJq/vtw+ec9x28/Bs0aw2rm7uXHLfcw2HFAoAfk1K&#10;jD9Xe09EFCJFRNonQA4AlgNj6sr8Q8K55rG3mhUgCzLTOLB7q2N5wjlXERAa0aJtdPf04sK7nmTI&#10;xFOdi72Bb5IS42/RXhQRhUgRkeMbIBPsAbJPXVlwZCxXP/ImIdE9mrVO/9AIQrv1BGw9uiecc1Wr&#10;bKurmzvn3fooIxPObfj5+3JSYvyrSYnxbtqjItLZaG5XEemMAfIfwAuAI3zF9B/Kxff8F9/A4Bat&#10;u6qinIzdW4jqMxgPL++jPrY4L5u9m1bRM250o1ssl83+gIWfvdaweCFwqdFkzmrKtlqtVh0MIqIQ&#10;KSLSiPDoC7wBXOlcPnj8dM75x8O4eXget22pqa7i9dsvpCg3C5+AYK5/8sNGB8kty+cx59VH6o1D&#10;CaQBiUaTeZlCpIgoRIqItF6AHAp8DsQ5l0887xqmXXpTo2eiaS0l+Tm8eOOZjuUeg0/iyodew+DS&#10;uKuE0nYm89V/76UkP6deNgX+BTxtNJktCpEi0pG5qgpEpIOHR0NCXMwt2MaAdMyD7enty/m3JzFm&#10;1sXHPUACeHj7kJO2l5zU3QAU5mRgtVrpNXRMo54fEBLBsClnkLFnKwVZ6XXFLsAM4JSEuJiFC5LT&#10;Co+2jn//+986QESk3aglUkQ6coDsAbwN1OvaHNGjHxfd9VSTx4BsbRWlxbx931UUZh+wf6IaSLz3&#10;vw2H9Dkqq8XCH1++ydJv3mt4VzFwF/C20WQ+bJOjWiJFRCFSRKR+eHQB/g48Bfg733fSjPM47Zo7&#10;j+v1j0eTtmMTHz58A5baWgA8ffy47vH3mtxDfPeGlfzw2qMU1z+9DbYxMG8ymsw7FCJFRCFSROTI&#10;AXIU8DoQ71zuHxzGmTc+SN+REzvcNv/5s4lf33vWsRzevS9/feojXFybdsVQRWkxP7/7DMlLfml4&#10;V5U9UD9hNJnLFSJFRCFSRORgeIwEHgOup8EYtkMmnsqs6+/F2y+gw27/9689yoY/fnQs/+Olb5o8&#10;Z3edrSsXMvftpygrym94VyrwAPDJkU5xS6d+D3gBXvZFV2yt8GX2LxEAtUaTuVg1JQqRciJ+OHYD&#10;opx+hwFB2KaBC7T/drcfl4ENVmEFnDsZFGK7Zsz5Jx/IBXKATPvvHKPJXKU90KGPDT/gduB+wM/5&#10;vsDwaE77y10MGDOlw/8dNdVVfPb47aRsXkOvoWO53PgSBkPz53MoLyni989eY8382XBoi+Mq4F9G&#10;k/lnHUEd7nh2ASKAWCDS/hNm/wm33+fv9Lnnb//xaMLLlAFF9s/BIvvnXpr9cy8NSAd2ATudW65F&#10;FCKlo3+ARgEjgWHAAKCf/ac9e0Dk2j9U07C15KTbf+8BdgMpRpO5RnvvuB8r3sDN2FrWQp3vc3Vz&#10;Z8K5VzPpvGta9drH0sJ8fAOC2rQ3d1lxAT5+ga32Ggd2b+Hnd54hfWfy4e5eATwEzFPL5HE7bj2A&#10;nkBvbLMl9QF6AT2AGPsX5I40A1GaPVBuANYBa4Fko8lcqb0pCpHSnh+mPsB44GRgHHCS/Vt3Z1ML&#10;7HcKlXW/dwN7mjqLiBzzuIkEbgFuahgeAfqPnsKMq24nJLp7q71mZVkJpqfvJmXLWvqMGM+lDzzf&#10;olbC481qtbDh9x9Z9OVbFOVmHu4hm4BngU/V8t4qx2iI05fgPvbAWBcaY+j8UwbX2APlImAxsNRo&#10;Mmdrz4tCpLTlB6uLPSyegW3IldHN/cbt7ReAb2AInj5+eHr74unji4e3L57ePo7HePr4AQasFgtV&#10;FaVOgaCU2poaqipKqSgrpbKshKryMirLSykrLjjcqb+WKgG2N/jZCuwwmsxFOjIaffzEAzcCV3CY&#10;U3c9howi4bKbiRkwrFVft7KshE//c1u9lrxbX/2OgLCozvdtp7qK1b99w9Jv3rMd64fKBN4F3jea&#10;zNt11B31ePS0B8X+wED77QHAICCktV7H1c0db/9AfAOC8QkMxtsvEG+/QDy8ffD08rH99va1fd7Z&#10;W6+9nG7Xqaoow1Jbi6W2hkr7515leSkVpcWUFuZRWpBLSUEuxfnZVJWXNWdT1wM/AD8BK40mc62O&#10;ElGIlNb4oJ0FXGgPj6GNeZ6Xrz/h3fsQFBFDSFQsIdE9CAyPxi8oFL+gUFzdPdpke61WC2VFhZSX&#10;FFJWlE9pYR4l+TkU52VTlJdFSV42xfk5FOZkUFvdKg02GU7Bchuww/57l9FkrtbxEx8LXAVcY/9H&#10;fYjoPoOYetnN9Bk+rtVfv6K0mM8ev71egIzqPZDrHn+/0TPLdERVFeWs/OFT/vz5C8qLjzge+Urg&#10;A+Bbo8mccQJ/8e3uFA6dA2PPlv4PdPPwJCiiG0ER3QgMiyIgNBK/4DD8g8PxD43APzjM/mX4+Koo&#10;LSY/M438jP3kHUghJ30fmXu3k5u+D6vF0phV5AGzgU+B3xUoRSFSmvrBOw243B4eA48VGGMHDqdb&#10;3zgiew0gqlf/jt/KY7VSXJBLQWYaBVnpFGTZfudnplGYnU5RXnZLWzRrgb3YWyztwXIbttbL1C5+&#10;/IwAzgLOxjZMz2E/Z/qOnMi4sy6j97D4NtmO4rxsPnv8drL373KUhXfvy5UPvYpPQHCXqOuaqko2&#10;LPqJlT98St6BlCMe7dg64nxv/1nf1a6fTEqMD3UKh/2dAmN/DvZ2bvo/SIMLAWERBIXbgmJQZIwj&#10;NAZFxOAXFNrpjpes/bs4sGsLKVvWsn/rOorzjnkWOwMwAe8ZTeZ1+g8pCpFypA/i7sBfgL9iu0j8&#10;sDy8vOk9fBy9h42l+6CTCO/eu1NdX9aoBFhdRWFOBvmZqeRlpJJ3IIXc9H3kHUihMCezpQGz1B4s&#10;d2K7/nIXB6/D3NeZWjCTEuMN9n/YU4BJ9i8fR7yY0cPbh7hJpxF/+qWExfZus+3Kz0jlk6RbDs4k&#10;0wUDZP3vRBZ2rV3OuoVz2LF6CZbao/YTywWWAUuwXQ+31mgyV3Tw48wDW+eV3kBfDl6fWPc7sCXr&#10;9wsOIyS6B6HRPQjt1oPgKPvvyBhcXN3oygqzD7B30yp2rFnCno3mY50KXw28BXymS3lEIVLqWh3P&#10;xHat2iyOcMF4QGgkg8cn0G/UJLoPGomrm/sJW2c11VXkHdhfL1jmHkghL30f5SUt/ly1YOs57tzB&#10;Zw+2HuXpwH6jyVzWTseKDzAYW8/7YcBQbNfFhh6jOYfew8Yy/JQzGTh2Ku6eXm2+rR88dAOp29Y7&#10;lrv1i+OS+57tkgGyobLiAjYv/Y0Nf/zIgd1bGvWdyf6FZiO2DjrJ2FrRU45HpzL7JTNh2DqsdLP/&#10;jrX/rusFHdvS/1ce3j6ERHUnNKYXodE9CInqTki3noRG98DD6VrsE1ltTTX7t65ny4r5bF258HDj&#10;lDoOM2ynul8xmszrVXMKkXLihccQbIM632z/hn8In4BgBo+fTtyk0+g+cHibDovSVZQXF5J7YB95&#10;6XXB0v47Y39rXYMJtrHh0mkwHqb9p27cuLqxMyvsy3UXQpUDldjGpaubTiUQWwepYGwdCoLtP5H2&#10;f+I97D/hjd1AV3cPeg8dQ//RU+g/5mT8g8OO6354+94rydxnmyWw9/B4Lr77adw9vU+447EoN4ud&#10;a5awY/Vi9m5aRU3Tj8FKe6DMxHadXB628VjzsbWoY//dsPXcedBs57EQ68ZHrBs3sW7MxFbh4upK&#10;UEQMod16EhLdnVB7SAyJ7oHfcT4GOztLbS17NppJXvoLW1YsoKbqiCMCLQFeBb7WdeAKkdL1w+MA&#10;4E5sHR0ObRIyGOg7YgIjE85hwJgpXf5UzvFitVooyskk1956mZ+RarsWMzON/Ky0o31Ad44PEoML&#10;kb36033QSHrGjabP8Ph2DW0Hdm9l2ez3CY3pxZQLr++QLee1NdX88MZ/yNizlTEzL2b0aRe26etV&#10;V5aTum0j+7etY//W9aTt2ER1ZUWnO9Y8vH0ICu9GsOP6xBiCImMIiepOUES3Jk81KY34JlFeyqbF&#10;P7NuwXdk7Nl2pIelAi8Cb+pUt0KkdL3wOBm4GzjncPvdPziMkdPPY2TCOQSERqrCjrPSwjzyM+3B&#10;0hEu0ynMTqc4LxtLbcfpHGlwcSEkugcR3fsQ0aMf3foPJXbAcDy8vLUjm2Cb+Xe+evY+x/KgcdM4&#10;60bjcevNa6mtJStlJ1n7dpC1fzfZKTvJ3r+L4vycdq0Xb/9A/IPD8A+JICA0ksDw6IOBMTIGH/8g&#10;HTztKGPvNlb/8hWblvxypC+/RcCbwHNGk/mAakwhUjp3eEzANqPFKYe7v/ugkYyZeRGDxk1Tq2MH&#10;ZbVaKC3Mpzgvi+K8HIrzsigpyKWsKJ/y4kJKi/IpK8yjorSYyvLSFrcueXr74uUXgI9/EAGhEQSG&#10;RxEQGuX4Zx4a0wu3Nhqi6UT7Z/zu/X/Baj045EpQZAzn/uNhYgeOaLftqqmuojArncLcTAqzD1CU&#10;k0l5SSHlJUVUlBRRUVpMeUkRFksNtdXVVNuDRHVlBe4eno7LXjw8vXBxc8PNw8s+HqJtHFhPHz+8&#10;/QLwCQi2jZ8YGIpPQCC+ASH4h0bo2OokykuKWL/we1b98mW9DmxOKrB1wvmv0WROUY0pRErnCo8z&#10;gUewDQ5ej4urG0Mmnsr4s68gsmd/VVYXDJ22wYhLqSwvxWqxtWJWV1VQW1NTLywaDAYwGPDy8cPd&#10;yxtv34BOPX5iZ7NjzRK+f+3RemM9GgwujDvrMqZecmObjacq0pqfN1tX/s7K7z8m7fBTc1ZjGwD/&#10;EbVMKkRKxw+PE4AnOEzLo4e3DydNP5/4My7RKWuRDqIoN4tvXzTW600OENlrANc8+tZx6c0u0hr2&#10;b13P8jkfsWP14sPdXQG8DDxlNJlzVVsKkdKxwuNA4BlsAzzX4+njR/wZlxJ/xqV4+fqrskQ6GKvF&#10;wrLZH7Doq7frjfF41cOv02PIKFWQdCoZe7ex+Mu32b5q0eHuLgT+A7yoed4VIqX9w2MI8DC2oXrc&#10;GobHCedcxejTLlR4lE7LUltDYXYGwZExXX6Yqcy92/n+tUfJ3LcDv6BQbnj2c7z9AnQQSKeUk7qH&#10;hZ+9dqQwuQu412gyf6OaUoiU4x8eXYC/YTt1XW8EZTd3D8aecSkTz71a4VE6rdqaatbO/46l37xL&#10;SUEug+KnceFdT54AobmWzH3bCYnugae3rw4E6fTSdmxi4aevsm/zmsPd/SvwD6PJvFM1pRApxydA&#10;ngS8TsNOMwYDI6edwymJN5xQA+sW5+ew4JNXKC3IdVw/5ubh6ejl6eXrz+DxCe3a41WaFqI2LZ7L&#10;km/eIz+z/jTjD3y6VKMISIdhtVgoKy6grLiAkvwcyooKbKMmlBQR2bM/A+OnNnmd5SVFfPvCg+Rl&#10;pODm7om7pxee3r54+wfi4x+Ed0AQvYeOpWfc6E5XXzvXLOW3D1843DzvlcCTwBNGk7lSR5ZCpLRN&#10;ePTCdur6Hg7ONgJAjyGjOO2aO4jsNaDTBIW8jP3kpO0hO2U3hdnp9D1pIoPHT2/yuua8+ggbF/10&#10;1Me4eXhy+xs/NqtlNj8zFUtNDYER3TT8SBtbO382S755j6KcjEPui5s8k/NufVSVJO2uorSYL5+5&#10;h5St68BqPeLjLje+TO9h8U1a98ofPmHeRy8d83HXPfE+0X0Gd8oviat//YpFX75FRWlxw7uTgb8Y&#10;TeZVOso6B32l7zwBcjzwPjDQudwvKJTT/nIngyfM6PB/w47Vi9m9YSUHdm4mc9+OQ6ZgW//7D9z0&#10;wleERHdv0no9vI49721tdXVzpnxj+XcfsuDTVx3LvoHBBIZFExgeTWBENCFR3Rk0LkHXrbWS9Qu/&#10;PyRAhsb0YuqlNzJo7FRVkHQIW5bPJ2XL2mM+rrQwr8nrDovt3ajHFeZkdMoQ6eLqytjTL2HIxNOY&#10;99GLbFo8t953RWBFUmL8s8C/1PFGIVJaHh7dgH8BRsAxgJ/B4MLomRcy9dKbOsV1U1tWzOeb5/+v&#10;EY+0NnndCZf/A7+gEPIz02yBsbaG6opyAGqqKrFiZdiUM/ALCm3yureZf2/wTyGf0sJ80ndtdpSt&#10;+tnE3575VAdrKxgy8TTSdmwCIDgylskXXMvQKadrKrvGvHMsFhZ9+RY5aXvoPSyegfHT8A0MPuHr&#10;pby4kLyM/eRn7Cc/M428jFTyD6SQn5WOT0AQF9/9TJO/uEb1GYjB4FJvoPi6z2WfgEB8AkLoGTeq&#10;WWdW+o6cyNWPvMmB3VuoLCuhqrKcqvIyyosLbYO+FxfSrX8cA0ZPaVZd/PnzF3j5BtJ/9CSCI2Pb&#10;bb/4BgZz7i3/ZuS0s/nxzcfJz3BcuuIK3AucmpQYf5nRZN6md3fHpdPZHTtA9gY+ASbUa5np1pOz&#10;b36ImP5DO83fsmz2Byz87LXD3ucfHEZY9z4Mm3I6w04+o0Nt97oFc5j79pNHnXbQ1c2d+z9Z0qz1&#10;l+Tn4Onj267zTHe0IDTntUfpP2oSg8dP18DnTbB15UK+fu7+eoGmx5CT6D9qMn1PmkhYTK8T61iy&#10;Wvjy6XvYsebo783x51zJ9CtubfL6c1L3kL1/l23WnaBQfPyD8QkIxGDouMfsV/+9l21//uFYjujR&#10;l4HxUxk4dmq7XgpVXVnB75+/hnmuqeHlAWXAbUaT+R29wxUipWkB8gzgY5x7XhsMjD/rck655MZO&#10;d21eWXEB37/6CEW5mUT2GkB0n8FE9xlEePe+x22u4OaqLCshN30fhTm2aeAKs9MpyD5AYdYBKstL&#10;mXDOVYyZdXGT1/vj//7DugVzHEE6KDKG4KjuBEd0s81N3aNfo09tiexat4zPn7jjiPcHhEYy6fy/&#10;MOrUC06I+shK2clb91xxzMedd9tjxE067YSok08e+wd7Nx3+csOQ6O4MP/lM4s+8rN0GuN+/dR1z&#10;Xn2Egqz0hne9D9xsNJnL9U5XiJSjh0cDtukK/+Vc7h8cxjm3PEKvoWNUSV2kleTxSycc83HTr7yN&#10;8Wdf0eH/nrKifLJT95CXnoJfcCj9m3GqTVpu/cLvWTvv2yNNPwfAbW/8iH8HG72hOD+Hwqw0inKz&#10;KMrJpCgvi+LcLIrzsnBxc2P6FbcSM2BYk9ZZVVHO/+5MpCg3y/ElPCA0kpCoWEKiuhMS3Z2Y/kNP&#10;qFEbclL38NsHz7Nn059YLZbDPmbMrIuZee3d7felvbyUuW8/RfKSXxretQ44z2gy79M7XSFSDh8g&#10;fbG1Pp7nXN5v1CTOvvkhfPyD2nX7slN3s3/LOnoNHdvka4jkUF89e98h11w21GPwSVz17zeata/2&#10;bPgTVzdXPH388PTxw8vHDw9vX7x8/PAPCW/2UDmp29az1fw7hVkHKMw5QH5m2iG9LM+95d8MnXK6&#10;dnI7KcrJYMuK+WxftZjU7Rscl2O4e3px+/9+avJ11JVlJWxftQirxYK7pxeu7p54+vjW+5IbEt2j&#10;Wds69+2nWPPb0cebjh04gmsefbPpgaSshAO7t+AbFEpIZKzmIrcrLylix6pFbDX/zp4NK+t1Ohw8&#10;PoEL7nii3bdxw+8/MPftpxp2iMyyB8nl2osKkVI/QMYC3wMjHTvH4MLJiX9j8vnXtttMHVaLhe2r&#10;FvHn3C8cA8V6+vhxyyuzNZB5iyvXStb+XeSm7yM/I5X8zFTb76x0inIzcXFx5eyb/8XQybOatNqy&#10;4gJeveU8qiqOfObHw9uHxHufpWcTp9QryErntdsvPGIrRp2pl9zIpAuu1T7uACrLS9mz0UzWvh0M&#10;GHMKUb0HNnkdnzx2C3s3/Xn0fX7pTUw6/y9NXvcTl0+qN9Xj4QweP50L7nhcO7MNVFWUs2P1YrYs&#10;n0dNdRWn/eXOZn8haG2Z+3bw1X/vbXh6uxK42mgym7T32p96Z3eMADkI+AVwvHM9ffy44J//oc+I&#10;8e2yTWXFBayb/x2rf/2aotzMQ77dlxcXKkS2+CucgYge/Yjo0e+Qu2prqrFarc269rW8qOCoARKg&#10;qryM9QvnNDlElpcUHjVAurp70H3gcEYknKP920F4evsyKH4ag+KnNXsdOWl7jvmYLSvmNytEDho3&#10;jc3LfnO8J/wCQ/APiSAgNAL/kHBConswYurZ2pFtxMPLm7hJp3XI60Ije/bn+ic/5Ovn7ne+ltMT&#10;+CwpMT7SaDK/rD3Yzv/GVAXtHiDHAT8AjouUgiK6cen9zxPaTr0pF3/1Nktnf0DtYcZVdHX3YPxZ&#10;lzP10pu08zqwRV++yabFv1BeUkhlWekhQ5FgMHD+bY8xZOKpzVj3W+xatxy/oFCCIqIJDO9GcFQs&#10;4TG9CYyI7tC9U6V5Ni35mYWfvU5lWQk1VZXU1lQf8phTr7mD+DMubfrKrVZy0vfh7uGFf0iYZiSS&#10;Q1hqa5j79tOsW/Bdw7seMprMj6mGFCJP5AD5K+AYqbpbvzguuf+5drv+sSg3k5dvPrQVKSA0klGn&#10;XsBJ08/FJ0Bjz3U21ZXlVJaVUllu+/ENCCYwPFoVI81mtVioLC+1fbl0c2+3Hr3S/mqqKqmuqmzz&#10;SReWfP0Of5gOuTb2KaPJfL/2gkLkCR8g+wwfx0V3P92uH8bVleW8fPM5lJcUAdBzyCjGzEpkwJiT&#10;NeCziIjUk5O6hw8fvoHykiIGjZvGKYl/b9Ohydb89g0/v/NMw7MrjxlN5oe0NxQiT5QAOQxYDATW&#10;lfUfPYUL73wCVzf3dt++gqx0dm9YSfdBIwiP7aMdJiIih7X02/f5/fPXnVKFgaGTZ3FK4g0ERXRr&#10;k9fctORn5rzySMMgeafRZH5ee+T4UtPS8Q+QfYA/gNCOGCABvHz9ie4zGF+dthYRkaPw9PZh05Kf&#10;qa052MM+K2Una377hoqyErr1G4Kbh2ervmZEj34ER8Wy/c9FOE2VOzMhLmbPguS09dorCpFdNUAG&#10;AwuBnnVl/UZN4qK7nuwwAVJERKSx/IJCGT71LKorysnct9PROmi1WEjbvpH1C7+n78jx+AaGtHqQ&#10;9AsOY8fqetNanpUQF/P7guS0FO0ZhciuFiDdsfXCdkw5EztwBIn3/rfVv6WJiIgcL57ePvQfPZnh&#10;J59JeUkhWSm7HPdVV1bg7uHZJsPVRfcZhIurK/uSVztnmnMT4mK+WpCclq89oxDZZSTExTwHOMa/&#10;CO3WkysferXJM0c0haW2htqaag2ZISIibc7L14+B8VMZOOZk8jJSbYOEGwxMPPcaQrv1bJPX7DH4&#10;JEryc8jYs7WuyBuYmhAX88GC5LQa7ZW2pY41x0FSYvwlwOeOI9wvgGsff4/gyNg2e81Ni+fy2wcv&#10;UFleylk3GZs864mIiEhLZOzZhrunV5sFyDq1NdV89vjtzi2SAO8bTWZNm9XG1BLZ9gGyD/ATtlH2&#10;MRhcuOT+54jqPahNXq+sKJ85rz7C0m/fp7qqAqvFQkVpMcNPOVM7Q0REjhu/4LDjMuaxi4sr/UZN&#10;YvPS3xxjlwIjE+JidixITtuoPdGGda8qaNMA6QZ8CjjmB5x66Y30jBvdJq+3d9OfvHXPFWxdubBe&#10;ef9Rk7UzRESky/LxD+KCO59oePnW60mJ8T1UOwqRndW9wLi6hb4jJzDx3Ktb/UWsFguLvnyLT5Nu&#10;o6Qg11Hu7RfA+bcnMe6sy7UnRESkS4vpF8e0+lPyBgBvJyXG69K9NqLT2W0kKTF+EPAZ4Abg7R/I&#10;Zf/3Ih5t0JHmt/efY/mcj3AaL4u+Iydy2f+9SMyAYdoZIiJyYgTJAUPZt3kthdkHHP8Ogb0LktPW&#10;qXZan1oi287/sF8HCXD6X+/HLzisTV5o90bzwR3q6sr0K2/j0vufa7PXExER6YgMBhfOufkh3D29&#10;nYufto/TLK1MLZFtICkx/lLgrrrlgWNP4ZTEG9rum4CLK3s2/klwZDcS732WIRNmgEGt9yIi0rls&#10;NS9k5+qlhHTrgbunV7PW4eXrj5uHJ7vXr6gr8gX8FySn/aQabuXQripo9QDpDWwHYgE8vLz5+3Mm&#10;AkIj2vR1LbW1uLjqO4GIiHROO9cu44sn7wAgODKWKx9+vdn/O60WC+/cfzWZ+3bUFdUCQ40m81bV&#10;dOvR6ezWd1tdgASYdP61bR4gAQVIERHp1MqKDk4yk5+Zygf/up78jNRmrcvg4sJp197lXOQKPKla&#10;bl1KHq0oKTE+CPga8AIIiozhvFseUcATERE5hrCYXuzftsHRKaayvJSt5oUMGHMy3n4BTV5fYHg0&#10;2Sm7yEnbW1c0KCEu5ucFyWlpqu3WoZbI1vVPILBu4ZTEG3B191CtiIiIHIOruweX3Pcc/UZNcpQV&#10;52Xz6eO3UZSb1ax1nnLpjRhc6kWdB1TTrbjPVAWtIykx3g/4AnsrZHj3vsy6/h4M6uAiIiLSuFDi&#10;5sbg8Qlk7ttB3oEUACpKi9mzwczQKbNwa2LDjE9AEAVZ6c7XRg5KiIv5ZkFyWpZqu+XUEtl6rgOC&#10;6hYmX3AtBoOqV0REpGlB0p0L73yCXkPHOMqy9+9i0+K5zVrfxPOuaThiyV2qZYXIDiMpMd4F26ls&#10;AEKiuzN4wnRVjIiISDODZOK9/6VbvzgO/m9t3gyGod16MnjcNOeiy5MS48NVyy3npipoFdOB3nUL&#10;8WdcqlZIERGRFnD39OYK4ytsWTGfwPDoei2TTRV/xqVsWbHAsWrgauBZ1XLLKOm0jr/W3fD08WPY&#10;yWe2eIW71i1n3ocvkLFnm2pXREROSB7ePoyYdnaLAiRA7MARRPUa6Fx0vWpXIbLdJSXGhwHn1S0P&#10;nTwTDy/vFq1z/9Z1fPHknaz88TM+TboFS22NKlpERKQFRkw723lxcFJi/ETVikJke7sScHQXG35K&#10;y1ohqyrK+f61x7BaLQDUVFdhsVhUyyIiIi0QN+k0XN3cnYuuVa0oRLa3S+tuhMX0qncRcHMs+OQV&#10;8jMPjtA/6by/NHlIAxEREanP2z+Q/qMnOxddmJQYr74hCpHtIykxPgYYV7c8fOpZLVpf+s5kVv/2&#10;tWO5W784Jpx7tSpaRESkFTT4Px0MnKJaUYhsLxc4L8RNOq35a7Ja+fW9Z8FqBWzDG5xz80OaMlFE&#10;RKSV9B0xHk9vX+ei81UrCpHt5by6G5G9BhAQGtnsFW1Y9BNpO5Mdy+POupzQmF6qYRERkdYKPa5u&#10;9Bk5wbnogqTEeE0tpxB5fCUlxgcBU+uWB4w5uUXr27pyoeO2f3AYky/Q9b4iIiKtbWD9/9fRwEjV&#10;ikLk8TbVuf4GjG1ZiOwzYjwABoMLM6+7B3dPb9WwiIhIK+t70sSGl4ppirlmUq+k5ptRd8M/OKzh&#10;IKZNNmbmRfSMG4WbuwfBkbGqXRERkcawWinKy8I/OByDy7Hbxrx8/YkdMJyULWud/5//VxXZdGqJ&#10;bL6Euhs948a0ygrDY/soQIqIiDSB6em7efnmc3j3//5CTXVVo57TM2608+LJSYnxGktPIfL4SEqM&#10;jwYGHzwYR6lSREREjrPy4kJ2rFkCQMaebWxe+mtzQqQ3EK/aVIg8XqY4L/RqpZZIERERaTxv/0BC&#10;ors7ltfM+7ZRz4vpPxTX+hN5TFJtKkQeL45vLIHhUQRFxqhGRERE2sGoGQeHbE7bsYnMvduP+Rw3&#10;dw9i6s8wN041qRB5vEw4+G1mmGpDRESknQyfela9VsWNi+c26nkx/Yc6L45XTSpEtrmkxHh3wHER&#10;ZLe+g1UpIiIi7cTbL4CBYw/OXrh56a9YrZZjPi+6/v/v6KTE+B6qTYXINv/SA3g5QmS/oaoRERGR&#10;dhQ3aabjdnF+Dvu3rDvmcxqczgZQBweFyDY3su6GweBCVO8BqhEREZF21HfEOLx8/R3LKVuPHSID&#10;wqLwDQxxLhqhmlSIbGuOgywstrdmlhEREWlnru4ejJl5MQAGFxd6DD6pUc+L6l1vopCRqsmm0Yw1&#10;LQiRET36qjZEREQ6gFMu+Tv9R0/Gxz+o0aOmRPTox651yxUiFSLbXlJivKvzQRbZs78qRUREpIPo&#10;duh1jscIkfUag3okJcafB6QC6UCW0WSuUa0qRDY2JPoD/YCBwACgNxANRNl/IgBD3ePDe/Rr8mtU&#10;lZfx09tPUpidwYwrbyVmgIYIEhERaQ8RhzYGfdsgF2QBe4FtwA7n30aTuUwh8sQNjP2AsdiG6xkJ&#10;DAG6NWUdzWmJXLdwDslLfgFg3kcvcc1jb+ldLCIi0g7CYnrh5uFJTVXlEXOm/afhtIiWpMT4bcBa&#10;4E9gGbDWaDJXK0R2vcBowDY0TwJwCjARCG/JOvuNmoR/SNNXsS95teO2i5sagkVERNqLi6sbp/3l&#10;TpZ8/Q4lBblYamsb/VRgsP3ncntZRVJi/HJgATAP+NNoMtd25fozdOHgGATMBM4CZgFhTXm+f3AY&#10;QZExBEXE4B8Sjm9gCD4BQfj4B+EXHE54994YDE3v3P78X2dSVlwAwIRzriLhilv0LhYREekAykuK&#10;KC8uoKy4gOK8bPIzUsnPTKMgK438zDSKcjIbNZC5XR7wE/AjMNdoMhd2tfrqUk1hSYnxwcAFwMXA&#10;9Mb8fb6BIUT1HkRU7wFE9R5EaExPgiNjcas/MXuryE3f5wiQAN36x+kdKyIi0kF4+wXg7RdASPTh&#10;J6+prqwgK2UnGXu2krFnOxm7t5KdupvamsOexQ4BrrT/VCUlxv8AfAl8bzSZS7tCfXX6lkh7j+kz&#10;gOvsv4+Y/lxcXYnuPYgecaPpMWgkkb0H4h8cdty2ddOSn/nu5Ycdy7e98eNxfX0RERFpXbU11aTv&#10;3Mz+revYl7yalC1rqamuOtpTioEvgHeMJvMKhcj2CY8xwI3A9dh6UB9WYHg0/U6aSJ8RE+g9bEy7&#10;Dg7+6/vP8efcLwAICI3g1te+17tPRESkC6mpqmTf5jXsXr+crSt/pyg382gP3wC8BHxqNJnLFSLb&#10;PjyOBe4ALgLcD/eY0G49GTx+OgPjpzYcjb5dffjwDezfuh6AweOnc8Edj+vdJiIi0lVZraTv3sLW&#10;lQvZtHguxXnZR3pkDvAm8LzRZM5RiGz98DgReAhbZ5lD+PgHMWTSqQw7+Qy69R3SIf+G9x68jvSd&#10;yQCces2dxJ9xid5gIiIibai6soK8Ayl4+wfiGxCMaxv0eWhcnrSwL3k1G/74kc3L51N7+FPepcAr&#10;wAtGkzlDIbLl4XEM8DQw7XD3xw4YzuiZFzJ4/HRc3dw79N+yZ4OZeR+9QHBkLGf/42E8vX317hYR&#10;EWkjFaXFvHXvlRTlHMxjnj5+BIZFEhjejaDwaGIGDCNu4qlgOH6RqLy4kPW//8Dq376mIDPtcA8p&#10;A54DnjaazMUKkU0Pj72Bx4FLD9loFxeGTJjBhHOvPu5TD9ZUV5GxZysFmWn0HTkRb/9AvUtFREQ6&#10;oN0bVvLZf2475uPOutHIiGlnH/fts1otbF35O8u/+4ADu7ce7iFZwCPA/zrimJMdLkQmJcZ7AQ8A&#10;99Ogp7WLqxsjp53NhHOvJiii23HZnsqyElK2rmPvRjOp2zaSsXc7llrbVJrBUbHc9PyXGFxc9E4V&#10;ERHpYKory3nfeD1ZKbuO+rgpF13PyRff0K7bumejmT+++B9pOzYd7u51wI1Gk3mlQuSRA+RM4FWg&#10;3ozoBoMLw04+nZMvvoHA8Kjjsi1FuZnMeeXfpGxZd9SBRe/54Hc8vLz1ThUREemIrFbys9IoLcyj&#10;JD+XkvwcCnMOUJidQWFOBgEhEZxxwwMd5szi9lWL+f3z18nef0jwtQL/A+4zmsxFCpEHw2MA8AJw&#10;bcP7+gwfx4xr/kl4bJ/juk3zPnyBlT9+dsT73Tw8mXTeNUy+8Hq9QUVERE4wuen7+OOLN/Dw9mXI&#10;xFPpPXRsq52ZtFotrJs/h4Wfv0Z58SET3aQAfzGazAtP+BCZlBg/FXgf6OlcHhgezYyrb2dQ/LR2&#10;2a5VP3/JL+/917HsHxJOjyGjiB0wnJj+cUT2HICLq6veRSIiIiegL568g51rlzmW/YLDGDp5JidN&#10;P5+Q6O6t8hrlJUX88cX/WPPbNw3PilqBF4EHjCZzxQkXIu0zzTwMGJ23w2BwYdxZl3FK4t9x8/Bs&#10;v6PDamXLygVUlpXSfdAIQrv11DtGREREAPjmhQfZsnzeYe/rNXQsY09PZMCYk1vltdJ2bOL71x4l&#10;N31fw7vWABcZTeY97VEH7dKUlpQYHw58i+30tSNAhnbrSeJ9zzJi2tm4uLbztN4GA+GxfYjqPRAf&#10;/yC9W0RERORgUIwbQ21NNfmZaVRX1m8MLMhKZ/Oy3/DxD6Jbv7gWv1ZAaAQjp59LbXUVaTuSsTVE&#10;ArYZ+65JiItJXpCctr3Lh8ikxPhRwB/ASOfyUTPO5+J7niEoPFpHpoiIiHRo7p5e9B05gXFnXkpM&#10;v6FYamvIO7C/3mln/5BwBoyZ0iqv5+LqSp/h4+g+aAS716+gutIxS6IXcHlCXEz1guS0xcezDo7r&#10;6eykxPizsE067lNX5untyxk3PMCQiae26mvV1lSz6pevWDd/NsGRsZx726Ma3FtERETaTGlhHusW&#10;zGHT4rlgMHD+7f8hokffVn+dkoJcvnv5IfZuWtXwrneBm4wmc1WXCpFJifG3YuuB7ei6FBbbm8R7&#10;/0twZGyrvtaWFQtY8Okr9UaBP/1v9zNqxvk6wkVERKTTs1osLPjsVVbM+bjhXfOwXSdZ2NbbcFxO&#10;Zyclxj8CPOkcWvudNJFL/+9F/ILCWu118g6k8M0LD7J8zodUlNafJWjcmZcdtwHKRURERNqSwWCg&#10;z/BxBIVHs3PtMufT6H2AhIS4mC8XJKdVtuk2HIcA+SRwn3PZ2FmJnHrNHa03npLFwpJv3mXp7A8O&#10;mdA8PLYPM675J32Gj9MRJyIiIl1Oypa1mJ66i8ryUufiNcAso8mc3SlDZFJi/ItAvUkrp112MxPP&#10;u6ZVX2f9wu/54Y2kemW+gcGcknijvae3xnMUERGRrisrZRefPHozZcUFzsWbgKlGkzm3LV6zzSZ9&#10;TkqMf7RhgJx1/b2tHiABqirKnGKxgVEzzufG57/kpBnnKUCKiIhIp1BdWU55SfNmNIzo0Ze/JL2D&#10;f0i4c/FQ4MekxHifttjeNklYSYnxtwFPHMx1Lpx7678ZOe2cNqn0iB79qCgtJjA0irNuMjLq1Ava&#10;d6ByERERkSbI2LONt+6+nKXfvoeltpaecaMwGJp2wtjbL4DBE6azZfk8qsodDWyxwJiEuBjTguS0&#10;2tbc5lY/nZ2UGH8Z8Klz2azr72X0aRfqCBERERE5jIWfvcay2R84lvuPnsK5tz7SrOEJ8w7s54N/&#10;/bXhqe1PgKuMJrO1tba5VVsikxLjxwGzAcd0MwmX/4P4My/T0SEiIiJyBB7ePmxc9BNWi8UeBFPY&#10;Zv6d/qOn4OXr16R1efsH0nfkBJKX/EJtTXVd8XCgYkFy2pIOFyKTEuOjgYVAUF3Z+LOv4OTEG3Rk&#10;iIiIiBxFQEgEvUeMY+fapY6+HuXFhWxePo/ew+LxCwpt0vp8A0OIHTicTYt/dh7+JyEhLmb1guS0&#10;HR0mRCYlxnsCvwAD68oGjJnCmTc+2OTz+SIiIiInapAcOmkmqds2UJyXBdg6Dycv+YWeQ8cQEBLR&#10;pPUFhkfjHxzOjtWO2RANwJkJcTHfLkhOa3GP7VYJkQlxMS8CjulgInr045L7X8DN3UNHhIiIiEgj&#10;eXj7EDdpJjlpe8lN2wvYpnIuKchh6OSZTV5fVO+BVFWUkbZ9Y12RFzA5IS7m/ZZ2tGnxED/2+bD/&#10;Ubfs7R9I4r3P4uHlrSNBREREpIncPb248I4nGHXqBY6ysJhezV7f9CtupdfQsc5FI4H/tHQ7W3Su&#10;2X4d5AbAMXdh4n3P0n/UZB0BIiIiIi20e8NKKkqKGDQuoUVjX5fk5/DWvVdSVpTvXHya0WT+rbnr&#10;bGlL5HvOATL+jEtbJUBuWjyXF288k0+TbqWyrERHkIiIiJyQ+gwfx5CJp7Z48hS/4DDO+cfDDYvf&#10;T0qMD2ruOpu9RUmJ8VcC99QtR/UeyPm3J7X4j9y9YSVfP/8AVeWlFGSlERLdg6jeA3UUiYiIiLRA&#10;SFT3htdH+gPBC5LTfmjO+prVEpmUGB8KPO9Iom7unHvLI7i2sCNNTtpevnnuAccYSQaDCxE9+2mv&#10;i4iIiLSCqZfeREh0d+eiG5IS4ycetxAJPIPTaeyJ511DWGzvFv1RlWUlfPHUnVSWlzrKEi7/B9F9&#10;BmuPi4iIiLQCN3cPzrzh/5yLDMD/khLj3ds8RCYlxk8Crq1bDovtzaTzrmnZX2S18sPrSRRkpjmK&#10;Riacy/hzrtTeFhEREWlFPYaM4qQZ5zkXDQVubdMQmZQYb8DWCulw5t//r8Wnsc1zTWw1L3Qsxw4c&#10;wazr79FeFhEREWkDCZffgk9AsHPRg03tZNPUlsgLgQmO2Dp5FrEDhrf4D1n67XuO2z7+QZx/exKu&#10;bu7awyIiIiJtwMvXn1PqT00dAjzQJiHSfq78ibplN3cPpl56U6v8IXXT+BgMLpx726MEhEZo74qI&#10;iIi0oZEJ5zYcxPy2pMT47o19fqPH40mIi7kBuLpuedzZVzB4fEKr/BEDxp5MQGgkUy68jp5DRmmv&#10;ioiIiDRBVUU5eQdS8A0IBkPj5pIxuLgQGB5N8tJf64rcAN/GDvnTqFdJSox3A3YAvcA2teE/Xv4W&#10;T29f7TURERGRdlRWXMDb91xBcX4Og+KnceFdTzbp+R89chMpm9fULVYDPY0m84FjPa+xp7MvqQuQ&#10;AOPPukIBUkRERKQDSNuxieL8HAC2mheyzfx7k54/+fxrnRfdgTsb87xjhkh7j+z765Y9ffzqTQgu&#10;IiIiIu2nx+CT8PEPciz/9uEL1FRXNfr5vYfHE9Mvzrnopsb01G5MS+SZ2MYPAmD0aRfi5euvPSYi&#10;IiLSAXh6+3LKpTc6lguzD/Dn3C+atI4J9cf89gX+0Roh8ra6G+6eXow763LtLREREZEO5KSEc4ns&#10;2d+xvPTb96koLW708weOOZnw7n2di25ISox3aXaITEqM7wPMqFseOnlWveZSEREREWl/BhcXEq64&#10;xbFcWVaC+afPmrACA6NPu9C5pAcwq9khEvgrTj24R52mayFFREREOqI+I8bTw2moxBXff0pNVWWj&#10;nz9syul4eHk7F93QrBBpH1z8urrlbn2HENVroPaQiIiISAd1ysV/c9yurqqgqqKs0c/18PZh6OR6&#10;jY9nJSXGd2tyiATOAiLrFho0cYqIiIhIB9NjyCgSrriF6D6DmfmXuxrOj31MDUbgccVpopmG3I6y&#10;nkvqbnh6+zJ4wgztGREREZEObsI5VzHhnKua9dzIXgOI6jWQjL3b6oouBg47evlhWyKTEuO9sbVE&#10;AtB/zMm4e3o1+4+pKi9jxZyPWb/we6wWi/auiIiISAc1ZNKpzoujkhLjBzQ6RAJnYBsjCIChk09r&#10;0cb89PaTzP/kZX54I4l1C+do74iIiIh0UHETT21YdElTQuTFdTe8fP3pPSy+2RtSXlzI1hULHMul&#10;BbnaOyIiIiIdVEBYVMMZbBIbFSIbnsoeGD8VF1e3Zm9I8tJfqa2pxnl9IiIiItJxDZk003lxqH3s&#10;8KOHSGAKTqeyh7SwQ82GP3503I7uM6jhaOgiIiIi0sEMHHtKw6KZjQmRjge5uXvUG7SyqQoy0ziw&#10;e4tjefgpZ2mviIiIiHRwgeFRhHbr6Vx0WmNCpONqyh5DRuHm7tHsDdj25+8HFwwGBk+Yrr0iIiIi&#10;0gn0GTHeeTEhKTHe7YghMikxPhoYdoQnN9mWlQsdt7sPHI5vYIj2iIiIiEjnC5EBwLgjhkgaNFX2&#10;bWGILM7NdNweMuFU7Q0RERGRTqLnkFG41j8jferRQuSkuhv+IeGExfZu0YtPvfRm/IPD6DtyIiOm&#10;6XpIERERkc7C3dOL2AHDnIsmOC80HLvHcWfswBEtfvFhJ5/OsJNP114QERERaWflJUW4uLjg6ePX&#10;6OfE9B/KvuTVdYvjkhLjDUaT2QpOLZFJifH+wBDnJ4mIiIhI57dl+Tye/9tMnr/hdFK2rG1CiKzX&#10;EhkIDKpbcD6dPcZ5OVYhUkRERKRLSF72G1aLhdrqKlb9bGpCiDwkD447XIh09KJxdXMnqvdA1biI&#10;iIhIFxAcGeO4vX/bhkY/zzcwmODI2GOGyLF1N6J6D2zYG0dEREREOqnYAcMdt0vycyjMPtDo53br&#10;N8R5cczhQuTQgyFykGpbREREpKuEyIHD6y2n7djU6OdG9ap3dnpwUmK8wREikxLjPQDHxNotHdpH&#10;RERERDoO38AQAsKiHMsH9mxt9HND6k9/6Av0cIRIbD1tXOvuDe/eR7UtIiIi0oVE9zl4pjlzz/ZG&#10;Py/i0Fw42DlE1jvZHa6WSBEREZEuJbLnAMftrJQdjX5eYEQ0bh6ezkVDnEOkI5r6+AfhExCsmhYR&#10;ERHpQnoPd/Shxi84vNHPMxhcCOvWy7koDg7OWOMIkWE6lS0iIiLS5cQOGM6Fdz1Jxp5tnJRwXpOe&#10;G9a9Dxl7t9Ut9ncOkY4rJoMjuqmWRURERLqgQfHTGBQ/rcnPCwqPdl7sDgdPZ/eoKw0Ii2zRxuWk&#10;7WX9wu8pLczTnhIRERHpAvxDI5wXY5IS4w1uSYnxboCjz3dAaPNDZEl+Du8+8BeqK8sJie7OTc9/&#10;CQaDal5ERESkEwt0Gh4IcAeiXIBonAYdb0mIzNizjerKcgDyDuynqrJCtS4iIiLSyR3mTHUPF+zn&#10;tY+QNJukOC/7YET19MLDy1u1LiIiItLJBYYekg9jXXC6HvIISbPRyoryD64nNFI1LiIiItIFeHj7&#10;4Ont61zUzQUIczzAyxt3z+a3HhbnH2yJ9A8JV42LiIiIdBE+gfXGEQ9zAYLqlrx8A1q0cuce2Rqw&#10;XERERKTr8K6fE4NdgOCDIdK/RSsvzs85GCL9A1XbIiIiIl1Eg5xYP0R6+7WsJbK8uPBgiAwIUW2L&#10;iIiIdJUQ6Xe0lsgWhshufYc4bvcaOlq1LSIiItJVQmSDlkg3WvF09lk3PsiAsScTGB5dL1CKiIiI&#10;SJcKkUFutGLHGld3DwaPn65aFhEREemgKstLWfPbNwSGRTFk4qmNfl6DjjW+bjjNVqPBwUVERES6&#10;tl/fe5YNf/wIgMVSy9DJsxr1PBc3N+dFHxcgQNUpIiIicmLI3LfDcfvArs3NXY2Hi/OSq6ubalZE&#10;RESkC3P38GrW8zx9/OotuwCujpXqdLaIiIhIl9bgtHSjGeov+roA/qpOERERkRNPTVVVc5/qVv90&#10;tpu7alNERETkBGFwcWn0Yz0bDAXpAjiSo7uHp2pTREREpAurrihz3HZ1a35/GBfAx7Hg6qqaFRER&#10;EenCLLW1jttuTehkU1VedkiIdHD38lHNioiIiHRhtTXVjttNuZTRaql1XqxwqZ9Ma1SzIiIiIl1Y&#10;dVVFs55X4xQ+gcp6IbK6olw1KyIiInKCaDAf9tFDZFVlvWUXoKy1NiR9ZzK/vPsMW80LtVdERERE&#10;OqCG1zY2U4kL4GibrK1p/ulsq8XCZ4/fzqpfvuKb5/6P/IxU7SURERGRDsZisThuN6V3doOWyJr6&#10;p7ObeY4coLqygorSYlugtFrISdujvSQiIiLSgbl7Nn62wprq+gOTuwClrbERHt4+9YYIKi8u1J4R&#10;ERER6WBiBwyzhUBXN2L6D23uaordcDqdXV1Z0aKN8vYLoLQwH4AyhUgRERGRDufCO59k1/rlhMf2&#10;IbRbz0Y/r7qyXgfsWjfAkfYqSotatFFefoGOEFleohApIiIi0tG4e3oxKH5ak59XWV7v5HWJC5B3&#10;MEQWt2ijvP0CHbcrSoq0l0RERES6iIqSejkx3wXIP8KdzQiRAY7b5QqRIiIiIl0nRJYeGiILHMGv&#10;haezfQODHbdb0tNbRERERDpaiCw6JETmHyFhNtngCTMcPbQHjp2q2hYRERHpIsrr58QCN+cQ2dJT&#10;0H2Gj+PWV+dQW1NDYHiUaltERESki2jQ3yXPDcipWyotzGvxC/gFh6mWRURERLqQ2prqhmesc12A&#10;FMcDqqtaJUiKiIiISNdRnJfdsCjNBdjvXFKUm6WaEhEREZGD+TAno2FRqguQeowHiYiIiMiJHCJz&#10;MxsW7Xcxmsz5OM2ffZgHiYiIiMgJHSLrnanONprMFS51aVIhUkREREQOp7D+mer9AHUhcl9daX5m&#10;mmpKREREpItJ25nM50/8k98+eJ7amuqmhcjsA86Lqc4hcmtdaU7qHtWyiIiISBcz55V/s2vdcsw/&#10;fc6O1Uua9NyctHr5cLtziNxcV5qXsb/J6VREREREOq6SglzyDjhGdcRqtTb6uVUV5RRm1zudvdk5&#10;RDpaIq0WC7np+1TbIiIiIl1E2o5N9Za79R3S6Oc2aIUE2OIcIuutWae0RURERLpQiNy+0XHbLyi0&#10;SdNT5+zf3bDoYEuk0WTOAxx9t7NbKURaamuw1NZoz4mIiIi0o5TNaxy3YwYMa9Jzs1PrhchUo8lc&#10;5AiRdsl1NzL2bG3xxu7esJL/XjuD5/82i/Sdydp7IiIiIu2gsqyE9F1bHMs940Y36flZ+3Y6LzpW&#10;5BwizXU3Gp43b45182dTXVlORWkxy777UHtQREREpB3s37oeq9XiWO7VlBBptZJWvzFw9eFC5Iq6&#10;G+XFhfV68DRHcFR3x+09G1ZSW12lvSgiIiJynJWXFDlu+wWHER7bp9HPzUnfR2VZiXPRysOFyJXO&#10;j0jb0bJT0P1HTXLcrqooJ2XLOu1FERERkeNsYPxU+o+eQnBULDOvvRsMhkY/17lDjt2KQ0Kk0WQ+&#10;AKQcDJEbW7TBMf2H4e0X4FjevnqR9qKIiIjIcebh5U3ivf/l5he/ZtC4aU16boNLHPcZTeaMQ0Kk&#10;naM1MnXbhhZtsMHFhX5OrZFbVyzAarFoT4qIiIh0Eqn1WyLrnbVuGCIdc+Bk7ttBaWFei1548IQZ&#10;jtslBbns27xae0NERESkEygtzCN7/y7nouVHC5E/Oy/sXr+iRS/ed8R4vHz9Hct7Nv6pPSIiIiLS&#10;CRwmB/52xBBpNJm343Rd5O71K1v04i6ubgw7+QzHclB4N+0RERERkU4RIuvlwHSjyVyv17XbYZ7z&#10;K/BXsA0YbrVaMBhcmr0B06+8lYge/fD08WNwEy/mFBEREZHjz2q1NGyJ/KXhY1yOECIBKCvK58Du&#10;ls1e4+rmzsiEcxg8PqFJXcpFREREpH1k7NlOWXHBYfPh0ULkPMAx4fXWlQtVkyIiIiInkO1//uG8&#10;aLXnw6OHSKPJnA/Mr1vesmI+WK2qTREREZETRPLSeg2PS40mc84xQ6Tdl3U3CjLTGs6ZKCIiIiJd&#10;1IHdW8nPTHUuMh3ucUcKkd/idEp7y4r5qlERERGRE0CD3GfBqXHxmCHSaDLn4XxKe/k8zTYjIiIi&#10;0sGVFuaRtjO5+bnNam14Kvt356kOjxki7T6ru1GUm8XOtUu1Z0REREQ6qOzU3bx66wW8/+B1/PBG&#10;UrPWsTd5FUU59TLjl0d67NFC5JdAYd3Cmt++0d4RERER6aB+fe85qivLAdizoXkTxqz+5WvnxXLg&#10;8yaHSKPJXAZ8VLe8c91yCrMPaA+JiIiIdDA71ixh76aD00sPGj+9yesozs9h++pFzkUmo8lc0OQQ&#10;afem45bVypp532oviYiIiHQgtdVVzPvwRceyl68/Uy68vsnrWb/gOyy1tYfPgU0NkUaTeSOwvG55&#10;7fzZjmbS1lKUm9XiWXFERERETlTLvvuQvAMpjuXJF16Pt39g04JoTXXDxsJNRpN5WbNDpN0rdTfK&#10;iwtZO/+7Vvuj03cm8+qt5/PuA9fwy7vP6CgQERERaYLctL0s/fZ9x3J4bB/Gzrq4yevZuGguxXnZ&#10;zkVvHOs5jQmRJmBP3cKKOR9RW1PdKn/43k2rsNTahqNc9ctX7FizREeDiIiISCMt/ubdg7nMYOCM&#10;vz+Ai6tbk9ZhtVpYNvuDetkUeLfFIdJoMtcAjmbC4vwc1i/8vlX+8CETZuDm4elY/vGNJMqK8nVE&#10;iIiIiDSCAYPj9pjTLiR2wPAmr2PL8vkNZ6h5wWgyH/P6RdfGrDwhLiYZ+CvgB5CTuofRp12Ii4tr&#10;i/5wL78AvP0CHGNQVldWkL1/F3GTT8NgMOjIEBERETmK7oNGUltTTe9hYzkl8e+4ujW9FXL2Sw85&#10;N+KVApcuSE6raJUQuSA5rSYhLsYVmAFQUVqMl69fs9JuQ936DCZ9ZzL5GbYEnJ+RisHgQs8ho3Rk&#10;iIiIiByFh5c3fUdOoNfQsU0OkAAbF/3E2vmznYteMprMjTrl7NKE13kJSKtbWPLNe5QXF7b8rzcY&#10;OOumf+EXHOYoWvTV2+zZaNaRISIiItJGqisr+P3z152LioCnGvv8Rp+PtrdGFgDnAtRUV1FTXUXf&#10;kRNaIUX7ENt/KBsX/YTVagWgpqqSwRNmaA+LiIiItIHl333A9lWLnYseM5rMvzT2+S5NfL33gU11&#10;C6t//Zqc1D2t8ofEDhzBqVff4VjuPvgk7V0RERGRNlCSn8Oy7z5yLkoDnmvKOprceyUpMf504Ke6&#10;5ZgBw7jm0TcxGFxa5Y/K2LuN2qoqYgYM0x4WERERaQNfPXsf28y/OxddbzSZ323KOprcvXpBctrO&#10;hLiYYcAQgOLcLHz8g+nWL65V/ii/oDACQiO1d0VERETawFbzQhZ/9bZz0Urg1gXJadamrKe5zYe3&#10;Ybv4EoCFn79GUU6G9oqIiIhIB1ZRWswv7/7XuagGuMFoMluauq5mhUijyZwOPFC3XFVexvevP4bV&#10;atHeEREREemgfvvgeUryc5yLnjWazBuas66WXMj4BrC0bmHvplUs+/YD7R0RERGRFkrZvIbNy35r&#10;tammATYt+ZkNf/zoXLQbeLS562v2lDMLktOsCXExC4DrAE+AfVvW0HvYWALCorT3RURERJrIarHw&#10;2wfPM/ftp9i6cgElBTkMGHNyi9ebn5GK6ak7qa2pqSuqBc4xmsy7m7vOFnWpNprMe4Ebnf/wb1/8&#10;F6WFmv9aREREpCkqSov57PHb+XPuF46y7FYYSrG2uopvX3yQqop602E/ajSZl7VkvS0el8doMn8G&#10;fFi3XJSbyVfP3teqza8iIiIiXVn6rs2888A19Wbsc/f0Zuolf2/xun/43+Mc2L3VuWgJ8J+Wrte1&#10;Nf7whLiY34Czgci6IFmUm8nAsae0aYXnpO7hq2fvZ9OSXwjt1oOA0AgdhSIiItJ5WK2s/PEzZr/0&#10;r3rTSQeGR3G58RViWzhu9rLZH2D+8TPnomxgltFkLugQIXJBclp1QlzMXOBqwBsgc98O3D296D5w&#10;RJvV+28fvMDONUsoyEpn/cIfqK6qpMegkbi4uuqgFBERkQ5v1S9f8dsHz9cb4abHkFFc/uDLBEfG&#10;tGjd21ct5sc3H3cuqgbObm5v7DYJkfYgWZAQF/MncCX20+R7NpoJCI0gqvegNqn47P272Ld5TV2U&#10;J3Xberaafyeiex8Cw6N1ZIqIiEiHtm7BHDL22E41GwwuTL7gWs6+6V94ePu0aL37t67jy2fuwVJb&#10;41x8q9Fk/qq1tr1Vm+wWJKftTYiLOYDt1DYAO9csJbRbT8K79231iu8xaCQYDKRuW4/Vahtkvayo&#10;gA1//Eh+ZhrdB47Aw8tbR6iIiIh0SP6hEaRu24BPQBDn3/4YIxPOwWAwtGidB3Zv5bP/3EZ1Zb2O&#10;NK8bTeZHWnPbDW1RIUmJ8UbgsbplF1c3LrzzSQaMmdImOyBz73bmvPpvslJ21SsPDI/ixue/xM3d&#10;Q0epiIiIdHlZKbv45NGbKSsucC7+GrjEaDLXtuZrtcnFgwuS0xYlxMUEA+MBrFYLW1cuIDgyhoge&#10;/Vr99fyCQhmZcA7unl6k7djoaLqtLCth9KkX4untq6NKREREurTMvdv59LFbGgbIBcAFRpO5prVf&#10;r816oCTExfwCRAFj6oLk9j8X4RsUSnSfwa3+ei4urnQfNJJhU06nOC+Lgqx0Rkw9m6GTZ+qoEhER&#10;kS4tdfsGPn3sFipKi52LzcCZRpO5rC1e09CWf1BSYrwBeA2nAckBplz0V06+6K9gMGivi4iIiLTA&#10;zjVL+fr5B6ipqnQuXgacYTSZC9vqddt0LJwFyWkkxMX8BPgCE+vKUzavITd9H/1HTcLF1U17X0RE&#10;RDqtqvIykpf+wqpfvqK2porw2D7H7bXNP33O96891rAX9kLgdKPJXNKWr33cmgKTEuMfAOoNVtSt&#10;7xAuvOspDRIuIiIinYqltoY9G/8keekvbF25kOrKCnuyMnDzi18RHBnb5q//8zvPsHb+7IZ3fQ9c&#10;2lansNslRNqDZCK2KRI968q8/QM595Z/03fkxA5xUKyY8zHr//iBsJhe9DtpEn1GTsA/OEzvFhER&#10;ESFtZzKrfv6SnWuWNLz+8GCIfOErgqPaLkQW5WTwzQsPkrZjU8O7XgLubO1e2B0iRNqD5CRsXc0j&#10;ncsnnHs1Uy/5e7ue3i4rLuD5v80C+5iTdcJj+9AzbhQ9hoym97CxePn6610kIiJyginMPsBrt1/U&#10;8NSxQ0SPvkw89xri2rBT7zbz7/zwRlLDAGsB/mk0mV8+nvXRLj1bkhLjuwFfAJOdyyN79ufsmx8i&#10;steAdjk4aqureOWW8ygpyD3iY9w9vbnq36+3SQ9zERER6bjSdybz3oPX1SvzCw5j8PjpDD/lTKJ6&#10;D2yz164sL2Xehy+ybsF3De/KBi4zmszzj3d9tMsk0wuS04oT4mI+AvyACXXlpYV5rFs4B6vFQuzA&#10;4bi4HN/Nc3F1ZfD4BNw8PKkqL6O0MO+Qx1hqa/ALDqNn3Gi9m0RERDqRmuoqinIzKSsqwNs/sMnP&#10;9w8Op7qqgtrqaoZMmMH0K2/l1GvuoN9JE/Frw0vfdm9YyeeP386+zasb3rUMmGE0mde3R322+xg7&#10;SYnxs4B3gG7O5aHdenLaX+6kz4jx7bZtxfk57Fm/gn2b17Bv82oKszPw8PLmyoffILpP0+YDrygt&#10;5uvn7qcoN5Opl97M4PEJejeLiIi0gdqaahZ//Q6Ze7dTXlJERWkxpQW59U4Bj5h2NmfdaOzQf0dp&#10;YR7zP36JjYvmNrzLAjwJ/NtoMle31/Z1iIEakxLjQ4BXgUsb3jcwfirTr7i1TS9QbaySglw8vHya&#10;NR/32nmz+emtJwDw8vXnznd+xWBw0TtdRESklS368k0Wf/XOUR/j6e3L3e8v6JDbb6mt5c+5X7D4&#10;q7epLC9tePdO4CqjybyivbfTtSNU1oLktPIFyWlfJ8TFrMM2nqSjjTk3bS+rf/uG0oJconoPxMPb&#10;p92208PLB1c392Z/m0he8gtga06Pm3gaPgFBeqeLiIi0stgBw+h30iTWLZxzxMeMmXlRu57tPCyr&#10;lc3L5/HVc/exedlv1NbUa2Ssxdb7+mKjybynI2xuh5syJikx3hd4GLgDqNdV283dg9EzL2bcmZfh&#10;HxLeqQ7o8pIinrv+VMfyubc+wtDJs/ROFxERaSM//u8/uHt44eXnj09ACL6BIfiHhBEYFt2xcoTV&#10;yvbVS1j05Ztk7t1+uEesAG5sr2sfO02IdAqTA7Cd7z+/4X0urm4MP+UMxp11BWExvTrNwfzqredT&#10;kJUOwLgzL2PG1f/UO1xEROQEZamtZfOyX1k2+0OyU3cf7iHpwL+A940ms6WjbX+Hn7zaPq7k0zhN&#10;m+isZ9xoxsy6mAGjT8bF1bVD/y3fPP8AW1bYrr/oPmgkVz/yP72DRERETjClhXmsnT+btfO+pSg3&#10;63APKQaeAp4zmszlHfXvMHSWCk9KjJ8K/Bs45XD3+wWFMnTKLIadfAYRPfp1yL9h2ewPWPjZawB4&#10;eHlz9/sL1LlGRETkBGC1WNi1fgUb/viRbebfjzRgeSG26x5fMprMOR39bzJ0tp1gb5m8AziPI3QM&#10;Cu/elyETpjMwfirh3ft2mG3fvX4Fnz1+u2P5phe+IiS6u95ZIiIiXTE4Wi2kbd/IlhULSF7662HH&#10;n7bLxDZKzctGk7mgs/x9hs66Y5IS43sC/wD+Ahzx6tiQ6O70O2kifUaMp+eQ0bh5eLbbNleUFvPC&#10;38+gtroKDAZufXUOAaERepeJiIh0EdWV5ezZuIpd65axfdUiSvKP2qC4ClvL4xdGk7mqs/2ths6+&#10;s5IS492Bs4HrgJk06NHtzNXdg259B9NjyCi6DxxBdJ9B+AQEH9ft3bVuOZuW/MKAMSdrwHEREZFO&#10;rqa6irQdm0jZvIZ9m9eQum1Dw6F5GioAPgHeNZrMazrz327oSjsyKTE+DLgIuBiYChzzgkP/4DCi&#10;+gwmstcAovsMIrRbT4LCo3F199A7Q0RERByqysvIStnBgd1bydy7nQO7t5KTtgdLbe2xnloOzAG+&#10;BH40mswVXaE+DF11R9tnwTkdWyvlaUDjmxwNBgJCwgmKjCU4oht+IeH4BgTjExCMj38Q/iHhtqGF&#10;DAa9o0RERLqIsuICyosKKC8ppDAnk4LMNPKz0uy/0ynKzQSrtbGrywLmAt8DvxhN5pKuVl8nRApK&#10;Sox3AU4CErD17p4AhLRknUMnz+LcWx/RO05ERKQTWzHnY1b+9BmlBXlYrS0airEMWArMt/+s6Yhj&#10;OypEtjxUGoABwFhgFDASGAJENr7mDNzz/sJmzaMtIiIi7a+itJjnrj+tOeGxFtgCrAXMwDJgg9Fk&#10;rjmR6s/tRDxojCazFdhm//nYKVwGAv2AQfaQ2dseLLvZfx/sBW61kp2yk5gBw/QuFBER6YSy9u04&#10;WoC0ANnALmCH/WcrsBPY1lWua1SIbL1wWQistv8cIikx3gcowj4+ZVbKLoVIERGRTiozZafzYhW2&#10;MagzgANAttFkrlUtKUS2VsgsS0qM3wIMtYXIHaoUERGRdlZdWY75py9wcXVl7KzERo8JnZ2yy3lx&#10;s9FknqvaVIhsS+vrQmTmvp2qDRERkXa24NNXWfXzl/ZAWcHJF/+tUc/L2levMWidarJpNHFz0zkO&#10;ssy927BaLKoRERGRdlJdWc6GP350LFeUFjfqeZba2oans9erNhUi25rjIKuqKCcnfa9qREREpJ1s&#10;XjaPqvIyx/KQiTMa9bzs1N3UVFU6F61TbSpEtrU/AcdIo+k7N6tGRERE2snaed86bofF9CJ2wPBG&#10;PS99Z7LzopUjdKoVhchWYzSZC7ANDQTAgV2tECKtVvIO7KeqolwVLCIi0kj7t64nzSkMjpx+XqOf&#10;e2DXFufFzUaTuVg1qhB5PKyou5G6bUOLVzb3nad5/Z8X8dptF1CUm6XaFRERaYTlcz5y3Pbw9mHE&#10;1LMa/dy0HZsO+39dFCKPW4jMTNlJeUlRi1a2deVCAEoL8/jjizdUuyIiIsdQlJPBjjVLHMsnTT8f&#10;L1//Rj23vKSIrP31hvdZqRpViDxeljpuWa2kbFnbopX1HTnecXvjornkpO5RDYuIiBxFdVUlWG1d&#10;FFzd3Ik/49JGPzdly1rHc+2WqUYVIo8Lo8m8Cch0HIybW3Yt7pQL/4qLq6s9k1r4Xa2RIiIiRxXa&#10;rSen/+1++o6cwHm3PUZAaETjQ2T9/9uZgHrJKkQeV/PrbuzdtKpFKwqOimXktHMcy9vMv7N7vS7P&#10;EBEROZpRM87n0gdeYNC4aU163p6N9f5vzzeazFbVpkJku4TIrJRdFGYfaNHKplz0Vzy8fRzLP7/7&#10;DLXVVaplERGRVlSUm0l2/eshF6hWFCLbLUQCbF+1qEUr8wsO4+SLDk7TlJ+Rytr536mWRUREWtH2&#10;VYuP+v9cFCLbnNFk3ofT7DWHOSibbOzplxDRo59jubQwTxUtIiLSqiHyD+fFZKPJvFe1ohDZHr6u&#10;u5GyZU2j5+s84s5wdeW82x+j19AxDBx7CmPPuEQ1LCIi0koqy0tJ2VxvRJVvVSvN56YqaJHZwKNg&#10;m8h968oFjEw4t0UrDI/twxX/elU1KyIi0sp2rFpEbU21c9E3qpXmU0tkCxhN5o3Azrrl9b//qEoR&#10;ERHpoBr8n95rNJnXqlYUItvTZ3U3UretJ+/AftWIiIhIB1OUk8He5HpD+3ylWlGIbG/vAo7xpTYs&#10;UmukiIhIR7Nh0U8NZ6l5R7WiENmu7L26HMMDbPj9Byy1NaoYERGRFshJ3UNWys5WWZfVamFD/VPZ&#10;S40m81bVskJkR/B23Y3ivGy2rlyoGhEREWmm5d99yP/uupS37rmCtfNmt3h9O9cuIz8z1blIrZAK&#10;kR3GbCCnbmHlD5+qRkRERJph0ZdvseDTg6OUNLiOsVnMP37uvFgMmFTTCpEdgtFkrgReq1tO37WZ&#10;3RtWqmJEREQay2pl/scvsfirtw+GFFc3Rs04v0WrTduZzN5NfzoXvW00mUtV4QqRHcmrQEXdwtJv&#10;3mvzF7TU1rBr3XJy0/ep9kVEpNOqranmu1cfYcX3n9QLkBfe+SQ940a3aN3Lvn2/3ksBL6rGW4er&#10;qqB1LEhOK02IiwkHxgMU5mQQ0z+OkKjubfaa37/+KAs+eYXVv36Nh5c3sQOGa0eIiEjnCpDVVXzx&#10;1F1s//PgdIRuHp4k3vcs/U6a2KJ1p+9MZv7HLzkXfWQ0mT9QrbcOtUS2rqdwao1c+OlrWK2WNnux&#10;tB2bAFuvs3kfvcR3r/ybmuoq7QUREek0Ni+fz56NZseyt18AVxhfps/wcS1et/O1ldhaIZNU461H&#10;LZGtaEFyWklCXEwQMBGgtDAP/+AIovsMapPX8/DyYcfqJdQNU5mVspOdq5fQM240Pv5B2iEiItLh&#10;VZYWs+EP2/A7geHRXPnw60T1Htji9W5ftYhls+s1On5gNJnfU40rRHZYCXExfwJ/B7zBdkHvSdPP&#10;xc3Ds9VfK6rXAGIGDGPnmiWOFsjSwjzW//4D/iHhRPYaoB0iIiIdWmB4NDH944jqPYhZ199DYFhU&#10;i9dZW12F6Zm7qSgtriuqAC5YkJxWpBpXiOywFiSnVSTExZQAZwBUV1ZQVpTPgDEnt8nrBUfGMnhc&#10;AnuTV1NWlA/YOtxs//MPQqK7E9Gjn3aKiIh0aCFR3YkdMAx3T69WWd/ir9+pd40l8JTRZJ6tmm5d&#10;uiaybbwBrKtbWL/we/ZuWtVmLxYcFct1T7x/yDAI6Ts3a0+IiMgJJXv/roansVOAx1UzrU8tkW1g&#10;QXKaNSEuZh1wHWAA2Je8mhFTz2qT09oALq6u9B89mfDufUnbmYx/cBgJV9yCb0CwdoiIiJwQLLU1&#10;fPHknRTnZTsXX2M0mTepdlqfQVXQdpIS458B7q5bjpt0Gufd9pgqRkREpA0s/Oy1hq2QnxlN5stV&#10;M21Dp7Pb1r+ALXULyUt/bZU5QEVERKS+PRvMLP/uI+eiLOB21Uzb0ensNrQgOa0mIS5mMbbT2m4A&#10;uzea6TtyAv7B4aogERHpMqxWC8lLfmbRl29RmH2A7oNGHLfXLsrN4rP/3Ep1Zblz8UVGk3mD9oxC&#10;ZGcOkpkJcTH52HtrWy217Fy7lLhJp+Hh7aMKEhGRTm/7qkV889wDrJn3Lbnp+9iz8U96D4tvleF6&#10;jqW6soLPH7+N/MxU5+LnjCbza9ozbUuns48Do8n8KuBoYy/Oy8b09F1UV1Z0qO0sLy6kICtdO0xE&#10;RI7NamXbn3/w9n1X8eUz95Cdurve3celocRq5fvXHuXA7q3OpYuB+7WD2p5aIo+ThLiYn4HTgWiA&#10;kvwcMvZsZ/CE6bi4tP9uOLB7C2/eczkrf/iEPRvMePn6ExrTE4NBfa9ERKS+jL3b+PyJf/Ln3C8o&#10;Lcitd19AaCRn/v3/6DV0bJtvx7yPX2LdgjnORWnAqUaTWYOKK0R2HfbrI78HEoFAgPyM/eRnpTFw&#10;7CntHtbWL5jDng22uUuLcjPZsnweGxfNxWAwEN69L65u7tqJIiICwFfP3s+B3VvqlfkGBjP10ps5&#10;95Z/E9Gzf5tvw/I5H7Hk63eci0rtAXKn9pBCZFcMkiUJcTG/AVcCngDZKbvIy0xt9yDp5RfI5mW/&#10;OqZPBKgoLWbXuuWs/vUrykuLiO0/DFd3hUkRkRPdNvNC8jL2A+AXFMopl9zIubc8QvdBI47L2bXV&#10;v37Nbx8871xkwdaRZpH2zvGjc5XtICkxfgIwH/v82gAjpp3NmTf8HwaX9rtMtaK0mNW/fs2qn02U&#10;NDg9ATD8lDM5++aHtAM7KKvVwp4NZgqzMygvKaS8tIjy4kLbT0khtdXVjD3jEoZOntXkdWfs3cbS&#10;b97DYHDBNygEv6Aw/IPDCIroRlBEN/xDIzAYdIl1V7Nz7TIy926norSIitISKkqLsNTWUllWAkDv&#10;YfFMuuDaZq27pqqSirISfAODdex0QqWF+az+9SsCQiMZOnlmm02kcaQA+fM7TzcsvtZoMr+vPaMQ&#10;eaIEyQTgB+cgOXh8Aufe+mi7nzqura5i4+Kf+XPuF2SlHDwr0GfEeC77vxe18zqoeR++wMofPzvq&#10;Y1zdPbj3g4W4uLo1ad3vPvCXQ05dOXP39GLaZTcz9vRLtCO6iOQlvzD75WN/abzq4dfpMWRUk9ad&#10;un0Dnz9xB5VlJRhcXPANDCEgJALfoFD8g8PwCw5nwNiTiTwOp0Slc1n+3Ycs+PTVhsV3GE3mF1Q7&#10;x5+bqqB9GE3mBUmJ8Wc5B8ktKxZQXlLMRXc/hae3b7ttm6u7ByMTzmFkwjmkbF7DmvmzqSgpZvqV&#10;t2jHtYHqynLyMlLJz0ilKDeLviPGERrTq8nrSd2+8ZiP8QsKaXKABPDw8j7G31DB4q/fUYjsQnIP&#10;pDTqcZ6+/k1e9+alvzlaM60WCyX5OZTk59R7zNLZ73PLy9/iFxymnSFgtTLv45dY+cOnDe+5SwGy&#10;/aglsp3ZWyS/BQLqysJj+3DJ/c8TGB6lCupqn4MWC2vmfUv6rs22jlWZaYf88/T09uUfr8zG2y+g&#10;Seve9ucf/PS/x6mprsQnIBhvvwC8/ALw9gvE2y8Qv6AQhk6eRVBkTJO3uyg3E/OPn1GQlU5JQS4l&#10;BbkU52Vjqa1xPKbvyAlc+oA+yztMCEzby441S3F1c2PUqRc0+QxHSUEu37/6CPmZaXj5+uPl64+n&#10;ty8e3j64urnj4e1Dr6Fj6XfSxCZv256NZj5/4o56x8/hXPfEB0T3GdTErGEhZfNaLLW1BEfFEhgW&#10;1a6XCXVUZUX5bF+1mPSdyfQaOoYhE0/tsNtaU1XJ968/xuZlvzW862ajyfy69qZC5IkeJEcBPwOO&#10;aWx8A4O56O6niR0wvNP/fUW5mfgEBOPm7nHC7+uVP3zKvI+OfUnAjc+bCO3Ws8MH4uK8LAqy0qmu&#10;qqBX3BhctY/bVd6BFDYumsuWFfPJTd/nKJ9y0fWcfPENHWpbSwvzyd6/i9KCXIrysigtyKU4P4fi&#10;vGzKSwrpP3oKCZfdDE3scDj/k5dZMedjx7KLqxvBkTGERHUnOCqWsJjeDBqf0OQvaZ3/G6yVjH3b&#10;2bPBzM41S9m/dT1Wq8Vx99+f+4KwZpwBafvjJI8vn76btJ3JzsXVwHVGk/ljvevbl05ndwBGk3lN&#10;UmL8ROBHYEDdB+xH/76JGVfd1qlPEX797P1sNS/E1d2D6N6D6D54JN36DaFbn8EEhHWultbqynIK&#10;czIpyc8mODKWwPDoJq+juEGrY0O+gcGMmHZOhw+QAAYXFwLColq0H6vKy/j1/WcpKy5k6OSZDBo3&#10;rVmn209kltpaNi76iXULvyd12/rDPqa8uLDDbbdvYDC+gWNafb1p2zc1qJ8actP31QvVq34x8bdn&#10;Pj0xsqPFwsLPXmP9wu8pKy44ynFU0+G2PXX7Br557oGGn5slwMVGk/lnvfs7wP8BVUHHkZQYHwx8&#10;CUx3Lo+bdBqn/+3+dr1OslkBoaKcZ66ZesT7vf0D6T5wBDOvu4eA0IgOte071yxl94aVFGYfoCgn&#10;k8LcjHr/iF1c3bju8feI7DWgyd+qf3nvWcoK8whytI50JzgqhpDI7ifcVJjLZn/Aws8OzkzmHxzG&#10;qNMuZMzMi/FqxrV2J6If3khi/cLvD3ufq5s7/UZNYtZ195ww1xbuXLOU719/jLKi/CM+xtXNnfs/&#10;WdLkddfWVLMveTWu7h74BYbgFxLe4T+X9276k08eO/L17JE9+zNmViIjE87pUNv9588m5n34YsNw&#10;mwKcrfmwFSLlyEHSDXgWuM25PCgyhvNufZSY/kM71d/z1bP3sc38+1EfM/q0i5h1/T1NXndpYT7p&#10;OzdhsRw8JWOpqXZMJxneo1+Tr6cCSN22ng8eOvapv5nX3cOYmRfpoG2BdQvm8OP//nNIuaePH6NP&#10;u5BxZ12Oj3+QKuoo3rrninqjKLi4utF/1CQGxk9jwJgpePr4nZD1UlKQS37Gfnuntf3kHUghNz2F&#10;yvJSJpxzJaNPa/p795PHbmHvpj/rlbl5eOIfHI5vUCgh0d2ZfMG1BEfGNmubqysrqK2pdnQ6qigr&#10;oaq8lMqyUjy8fegxaGSTT+9n7N3GO/ddfTBAu3vQfeBw+o2azMCxpxAU0a1D7bfy4kJ+eOMxtq9a&#10;3PCupcCFRpM5U+96hUg5dpi8BHgH8D34z8GVSedfy+QLru1Up/wy9mxj/9Z17N+6ntRt6w85pTvx&#10;vGuYdtnNTVpncV42b959GRWlxUd93EV3P83Asac0ad1bzQv5+tmjT7sa3r0vlxtfxi8oVAdrC1gt&#10;Flb/9g0rf/yUgsy0Q+738PLmgjueoO/ICaqsIx2vKxfy63v/xS84jKFTTmfolFkK3m3kicsnYqmt&#10;Pepjeg+L53Ljy01e909vPsHaBd+B1XrEx0y64FqmXnJjk9e9e/0K0ncm063/UHoMGnlcx3Rs0nZu&#10;WMkPrz16uMt+XgTuMZrM1ToKFSKl8UFyEPAZMNK5PLJnf86++aEmn0rtKEoL88nYs5WsfTtw8/Bk&#10;1Izzm9whY+faZXzx5B3HfNyk8//C1EtvatK6LbW1zPvwBdJ3bcY/JJxA+3V/AWGRttuhUfgGBusA&#10;bc0wabWwc81SVvzwKSmb19S7r99JE7nk/udVSdLulnzzLku+fpfamiNnmd7D47n8waaFyIrSYp69&#10;bsYxH9djyCiuerjrdUauLC9l3ocvsm7Bdw3vKgL+ZjSZTTr6FCKleUHSE/gPcJdzuYurK+PPvpLJ&#10;F1yHu6fXCVcvNdVVfPHkHezdtOqIj4no0Y+L7n6q2aeWpH2kbF7D0tkfsHv9CgCmX3Er48+5UhUj&#10;HYKltpbSonxK8rMpLcijOC+b0kJbz3IXFxcmnHNVszqbvfvANRzYvfWI93v7BXD2Px6m/6jJXao+&#10;d65Zyty3n6Io95Cz1MuAK4wm814ddQqR0vIwOQ14F+jlXB4YHsWs6+6l36hJJ3T9VFdWnJBhuivL&#10;3r+LqsoKYvrFqTLkhPhifGDXFiyWWlxcXPHw8sbN3QMPHz/b+JzHGPC/synKzeK3D55j68qFDe+q&#10;Ah4FnjSazLU6MhQipfWCpB/wFHDIBYR9R05gxtX/7JDjfImIiNSFZfOPn7H02/eoqihvePdq4C9G&#10;k3mTakohUtouTE4EXgfqjURucHFhzGkXMfmi63VhvUgnk75rM7vXr2BQ/DTCYnurQqTL2bJiPvM/&#10;fpnC7AMN7yoFHgGeN5rMNaophUhp+yDphm0YoEeAemN4eHj7MP6sKxh31hVd7hSISFdjqa1l8Vdv&#10;s/Tb97FaLXj7B3Lrq3N0eYZ0Gfs2r2HhJ680nHWmzrfA7UaTeb9qSiFSjn+YjASSgOsb7k8f/yAm&#10;XXAtIxPOVZgU6YCKcjL49sV/kbr94NjJBoMLd7z9y4k3LZ90OQd2b+H3z15n94aVh7t7M3Cn0WT+&#10;RTWlECntHyZHYBukfHrD+7z9Axl/1hWMmZWoMCldXk11VaeYp33vpj/59gVjvanoXFxdmXnt3Yw6&#10;9QLtSOm00nZsYtGXbzlGWGggB3gIeEunrhUipeOFyQTgcWDcIWHSL4BRp13I2FmJ+AaGqLKky/lz&#10;7hfM++hFgiJiuOiuJwnv3rdDbufKHz5l/scvY7UenG0pKDKG829PolvfIdqR0int2WhmxZyPj9Ty&#10;WAr8F3jOaDIXqbYUIqXjBkkDcC7wMA0GKgfbtFfDppzOuLMuV2/uLshqtVBZVkplWQlVFWWOGTZq&#10;qquoqa6yvfENBsecvy6urnh4+eDh7Yu3r3+Tp1XrSF655VwKszMA8PT25fx//qfDzXaze8NKPvtP&#10;vVlNGTx+OmfdaDzh5k6Xzs9SW8vm5b+x4vtPyNy7/XAPqQDeAP5jNJlzVGMKkdK5wuSZgJHDtEwC&#10;9Bo6ljGzLmbA6CkYXFxUaR00FJYW5FGUm0lxfg4l+dmUFORRVpRPeXGB7XZxAZWlxVSWlzrmDm8u&#10;L19/vPwC8PEPIiA0wj5jTzSB4VEER8YQFtOrw067+dObT7B2/uyDH3AGF07/232cNP28DrONm5f9&#10;xrcvGh3bl3D5Pxh/9hUdJrxXV1ZQmJNBYfYBCnMyKMrNpLy4kIrSYspLCqkoKaaitBiLpYbamhrH&#10;8Wapral3XHj6+GEwgLunN55ePnj4+OLp5YuHjy8+/oH4+Afh7R+Ib1AoPv5B+AaG4B8c1uTZq6R9&#10;lBbms27+bFb/9jXFedmHfQjwKvCC0WQ+oBpTiJTOHShnAHcDMw93f0BYFKNmnM+IqWfhFxymCjvO&#10;ivNzKMxKIz8znYKsdAqy0sjPTKMw+wDF+dlYLZYOs60urq6EdutFePc+RPToR0z/ocT0H9ohehNb&#10;LRZ+fvcZ1vz2Tb3yhMv/wYRzr+4gLTc1zP/4JXLS9jHxvGvoOWRUu2xHbU01mft2kJ2yi6yUnWSl&#10;7CJ7/y5KC/PatX58A4PxCw7HPziMgNBIgiJjCIroRlCE7bc6HLWvtO0bWfXr12xZPu9I0z/mYRuC&#10;7gW1PCpEStcLk8OwTaF4OeB+yAHh4kL/UZMYmXAu/U6apNbJVgw3hTkZ5KbvIzc9hYLMVPKz0ijI&#10;TKMgK91xmrnTfpC4uBDdZzDdB42gV9wYeg0b266dW1b+8AnzP36l3jWHE8+7hmmX3XzCHoOV5aWk&#10;bltPypZ17N+6nvRdm6nthMedp48fwfZAGRTZjaCIbgRHxhIcFUtQeDd9ZrWB8pIiNi76iXUL5pC9&#10;f9eRHrYbeB54z2gyl6rWFCKla4fJCOAG4EYg5nCP8QsKZcjEGQyZNFNTzzVSWXEBuWn7yMvYT276&#10;PvLS95F3YD95GfuP9K29OXKBDCALyMbW2zHLXl4MFAJF9tvlQInTc4sAC+Dr9CXCH/AAgoEQ++9g&#10;IAroCfSw/w5t7Aa6e3rRe1g8/UdPof/oKfgGBh/3fbF52W9898q/sdQe7AB63RPvE91n8AlzPBZk&#10;pbN91WJ2rlnCvs1r6tVFY/MDkGI/3vKAfKffZXWHPbap6up9fABu9v8xgUCA/Tjzt98OBcKBSKDV&#10;LgR1cXUjJCqWkOgehHTrQWh0T0K79SAkume7HIOdWW1NNbvXr2DTkl/YZv79aJ9fC4BXgO+MJrNF&#10;NacQKSdWmHQDzgNuAqYd6ZgIioxh0Lhp9D9pErEDR+Di6nrC1ll1ZQV5GfvJO7Cf3PS9tpCYvo/c&#10;AylUlBa3+LPb/k97N7DH/nsvkAakA6lGk7minY4VP2AIMBTbbElDgdFA0FE/ZFxc6DtyAsNPPoMB&#10;Y04+rte87Vq3jK+evZ+aqkoA/vbMJ0T06Nelj8+SglySl/zMxkVzydy3ozFPqQG2AxuBTdjG79sH&#10;7DsepyOTEuO97IEyxv7Tzf67u/0LTB97WYt4+vgRGt2DkG49CY3uTmi3ngRHdyc0ugfunhr6DKC2&#10;uop9m9ewZcUCtq5ccLTPs2LgQ+BVo8m8RTWnEClCUmJ8H+A6+0/00T6M+4wYT6+hY+gx+CTCuvXs&#10;1D16D/tftbrKdm1iZhp5GankHUhxBMai3MyWrr4I2AHssv84B8b9nWnstKTEeBcgDpgMTLF/EYk6&#10;0uO9fP0ZOmUW8adfSnBU7HHZxgO7t7Lh9+/pMWQUg8dP75LvXavFwrY//2D9wjnsWr/iWNfQZgFL&#10;gKX23+uMJnNVBz/OPO1hsrf9t/Pt3thaOJstIDSC4ChbsAyJ7kFIdHfCuvUiMDy6y39hzs9MZc/G&#10;P9m1dil7Nv55rI55y4G3gS90yloUIuVIH9iuwGnYrps8jwbTKjbk4x9E7MDhdOs7hMheA4jsNQD/&#10;kPCO/U/XaqE4L4eCuusSs20dWvIz0ynMSqM4v8UNMDX2gLjNHhi32n9vM5rMGV342DEAY4CzgHM4&#10;zBBTtk8eAwNGT2H82VfSfdAIvemaqaqinHULvsP80+eHm4+4jgVYBnwP/Gg0mZO74HEXDgwC+gMD&#10;gQH2n/4c5trvRv+DdHEhMCzK3rHnYOeeYHtnH5+AznWKvLqygqz9uziwczP7t60nZctaSo79WZcK&#10;fAG8azSZN+tdJwqR0pQPZ297ILgAmMUxTl06B8uw2N4ERcYQEhlLSLceBIRF4R8Uim9QKK5u7m2y&#10;vVaLhbLiAttPUQFlhXkU5+dQnJ9NUU4mJU63W+kaxVR7ONzeIDDu1WwMkJQY3xu4BrgKW6vRIWIH&#10;DGfaZTfRo516KXdGFaXFLJ/zEat//ZrKspIjPWwRtlOOs40mc+4J/IW4p1Ow7O8UNnu0dP3unt4E&#10;2zv3BIRF4R8cTkBohK13eUg4/iER7TJLWEVpMfmZqeTbz6LkpO0lc+92ctNT6nU2O4osbHNafwos&#10;0bWOohAprfWBPAk4A5iBrZWpWed6fPyD8AkMxtPHD09vX9uPj2+9D1xPHz/AgKW2hurKcqcPyBJq&#10;a6qpKi+jsqLMNj5iRRmVZSWUFxe2xZ9e2CAkbrMvb9cpnUYfOwZsp7v/DlxyuOOmz4jxTLv8ZqJ6&#10;DVSFHUFVRTmrfjax7LsPjxQeU4D3gA+MJvMe1dgxvyDXBcvB1G/FDGqt13Fz98DbPxC/oFC87WNj&#10;evsF4Ont6xjk39Pb9tv2eHfcPA4dLqu2pprqygostbVUlZdSUVZCZVkJlWXFlBTkUVqQS0lBLiX5&#10;OVSWN/ljyQqsAX4AfgRWKziKQqS09YewHzDRHg7G2UNleCf8U2qwdSTYY//ZxcFrFPecqK04bXjc&#10;dAduA/6GreduPYMnzGD6FbcSGB6lyrKz1Nay+revWfbt+5QUHPZwXAU8B3ypFvBWOUbrTo87X3dZ&#10;9zumK3wfAdYCfwCLgWVGkzlPe16aHCKtVqtqQVrNfy4ZF2MPk0Pt3+j72X+6teNmZWHr2ZyO7fRz&#10;mv13XYeWVKPJXKu9d9z/UfsDdwB3NgyT7p5eTL7gOsaddXmbXfrQmtJ2bGLeRy/hHxzGmX//P3sr&#10;euvYv3U9c99+6kjj880HHjWazIt0RB2349YT6EX9Dj69gVj7TyTNPEPTBqzAfvsX4w3AOnt43Pzg&#10;FyurtTdFIVI61gF1hF7a9mE8YuwfsLFABBCG7bRRAAfHknMeu9C1wTfnunHpLNh6OBdiG2qi7qcA&#10;21iJ2fbgmAPkqGWmw/9TDsI2m9JdQL3zeKHdejLzurvpPSy+w25/cX4Ob997JWVF+QDMuPqfjDvz&#10;shavt7Qwj/kfv8TGRXMPd/cS4F9Gk/l3HUEd7nh2tX++dbf/jsI2LmaY/fMvjINjZgY53W7Kt6VS&#10;Do4HW2T/3EvFNp7nAfsX5V3ATqPJXHnYdKn//aIQKZ0lRIo04p9vd+Bx4MqG941MOJdTr7mjXTop&#10;HI3VYuHjR28mZctaR9mFdz3JoPhpLVrvht9/4NcPnj/cdY87gfuMJvM3OmK65HvAG/C0L7phGxmj&#10;BNslNwDVrXUdtv73i0KkKERKV/xHOgnb3LvDnMsDw6M55x8P02PwSR1mW/8wvcmSr99xLA8aN40L&#10;73yy2esrLczjpzcfZ/uqxQ3vKgMeBZ53HtNRn98iohApCpEi9YOkG7ZrJR/B+RS3wcC4My9n2mU3&#10;tcm1krXVVVitVtw8PI/52LQdm/jgX39zDJkSGB7NX5/6CC/f5o17vdW8kLlvPklZcUHDu+YAtxlN&#10;5n0N79Dnt4goRIpCpMjhw2R/4F1sM+I4xPQfygV3PEFAaESrvVba9o18+vht1FZXc84/HmbIxFOP&#10;+NjqygreuvcK8jNSbce9iwvXPPZ2s+aYr62pZv5HL/Hnz6aGd+UA/zSazJ8c6bn6/BaR9uSiKhCR&#10;jspoMu8ApgIPcvC6MNJ2bOKd+65izwZzq73W5uXzqCovo7ammrlvP0Vp4ZFHPFn546eOAAkw+YLr&#10;mhUgi3Iy+PDhvx8uQP4ADDlagBQRUYgUETl6kKw1msyPYxvofnddeVlxAZ89fjvLv/uwVV6nZ9wY&#10;x+2K0mJ+ff+5Iz62rDDfcTuq90AmX3Btk19vz0Yzb99/Nek7681CWAH8AzjHaDJna++LSEem09nS&#10;ugeUTmdLG0pKjA8G3sc2L7fDyIRzOf2v9+Li6tai9Zuevpsdqw92arnswZfoM3zcIY8rzstm7ttP&#10;YbXUctq1dxEcGduk11k7fzY/v/M0ltp6w5PuAi4ymszrGrsefX6LiEKkKESKND5IGoD/A5Kcy3sP&#10;i+fCO59o0UDfRTkZ/O+uS6mqsE2zGRbbm789/Qkurq0zdrTVamHBp6+yYs7HDe/6HrjKaDIXNm19&#10;+vwWkfaj09ki0qkYTWar0WT+D3AetjH0ANvp4Q8euuFI0wI2SkBYFFMu/KtjOSd1D2vnz26V7a6t&#10;qebbFx48XIB8AjivqQFSRKS9qSVSWveAUkukHEdJifEnAT8C0XVlwZGxXPnw683uuV1bU80bdyRS&#10;kJUOgE9AMP/8308YXJr/nbu6soKvn7ufXeuW1ysGrjeazB81d736/BaR9qSWSBHptIwm81pgPLCl&#10;riw/M5X3jdfV6z3dFK5u7iRccatjuaK0mNqa5k8zXFlWwudP/LNhgCwCZrUkQIqItDe1RErrHlBq&#10;iZR2kJQYHw78BDi6WPuHhHPVw28QHBXbrHX+/sUb7FqzjDGzLmbEtLObHSA//c9tDXtg5wCnNqUD&#10;zZHo81tEFCJFIVKk5UEyEPgViK8rCwyP4upH3mrVQckbq7qygi+evIN9m9c4F6cB0+zjX7aYPr9F&#10;pD3pdLaIdAn2jimnAYvqygqzM/j4kZta1NmmOWqrq/jiqTsPFyCntlaAFBFRiBQRad0geTawqq4s&#10;PzOVL564wzFsT1uzWi1898rD7Ete7Vycbg+QO7WXREQhUkSkYwbJIuAMYFtdWcbebXzz/ANYLZY2&#10;f/35H73ElhULnIsKsHWiUYAUEYVIEZEOHiSzgRnYTiEDsGvdcua+81Sbvu6fc79g5Y+fOReVA2cY&#10;TeaN2isiohApItI5gmQqMB1bSyAAa+fNZvWvX7XJ6+3esJLfPnjBuagGuMBoMi/X3hARhUgRkc4V&#10;JLcBFwOOSap/ff959m9d36qvk5+ZyrcvPIjVWu90+a1Gk/ln7QURUYgUEemcQXIe8M+6ZUttDV8/&#10;dx/F+Tmtsv7qynK+fPoeKkqLnYtfM5rMb6j2RUQhUkSkcwfJV4D/1S2XFubz3Uv/apWONr+8+1+y&#10;U3c7F80Hbleti4hCpIhI13AbTkP/7Nu8hiXfvNeiFW5aPJf1v//gXLQfSDSazDWqbhFRiBQR6QKM&#10;JnMVcCm2easBWPzV26Ru39Cs9RVkpvHTW/V6e9cAlxhN5jzVtogoRIqIdK0guQu4vm7ZarUw59VH&#10;qK6saNJ6rBYLc157hOrKegOYP6Ce2CKiECki0nWD5FfA23XL+RmpLPjk5SatY+UPnzbs4f0z8Kxq&#10;V0QUIkVEura7gL11C6t+/brRp7XzDuznd9P/nIsKgb8aTWarqlVEFCJFRLow+9SI1zkKrFZ+/N/j&#10;WGqP0R/GamXu209SW13lXHqL0WROU62KiEKkiMiJESQXAo6xHHNS97Di+0+O+pyNi+eyd9Mq56I5&#10;RpP5Y9WmiChEioicWB4AMusWln773hEHIa8sL2XBJ684F5UCt6gKRUQhUkTkBGM0mQuAO+uWqyrK&#10;WfjpK4d97JJv3qWkINe56GGjybxftSgiCpEiIidmkPwUWFS3vHHxz2Ts3VbvMYXZB/jzpy+cizYB&#10;L6r2REQhUkTkxHYHYOtdbbWy8NPX6t35++dvUFtT7Vx0l2alERGFSBGRE5zRZF4DfFi3vHv9CtJ2&#10;bAJsHW42Lf3F+eE/GU3mX1VrIqIQKSIiAA8BjubGRV++BcCy7z4Aq2MISCtwr6pKREQhUkQEAKPJ&#10;nAK8Wbe8e/0Ktiyfx6Yl9VohTUaTOVm1JSKiECki4uxJnFojZ7/8EFaLpW7Riq21UkREFCJFRA4y&#10;msypwOd1y5baWue7ZxtN5u2qJRERhUgRkcN5+gjlz6hqREQUIkVEDstoMm8CfmlQvNRoMi9X7YiI&#10;KESKiBzN68dYFhFRiFQViIjUZzSZvwNeA2qB+cCXqhURkfr+fwDavFXIJVtzGwAAAABJRU5ErkJg&#10;glBLAwQKAAAAAAAAACEA5s03PAYWAgAGFgIAFAAAAGRycy9tZWRpYS9pbWFnZTIucG5niVBORw0K&#10;GgoAAAANSUhEUgAAAloAAADjCAYAAABdAbp+AAAACXBIWXMAAAsTAAALEwEAmpwYAAAKT2lDQ1BQ&#10;aG90b3Nob3AgSUNDIHByb2ZpbGUAAHjanVNnVFPpFj333vRCS4iAlEtvUhUIIFJCi4AUkSYqIQkQ&#10;SoghodkVUcERRUUEG8igiAOOjoCMFVEsDIoK2AfkIaKOg6OIisr74Xuja9a89+bN/rXXPues852z&#10;zwfACAyWSDNRNYAMqUIeEeCDx8TG4eQuQIEKJHAAEAizZCFz/SMBAPh+PDwrIsAHvgABeNMLCADA&#10;TZvAMByH/w/qQplcAYCEAcB0kThLCIAUAEB6jkKmAEBGAYCdmCZTAKAEAGDLY2LjAFAtAGAnf+bT&#10;AICd+Jl7AQBblCEVAaCRACATZYhEAGg7AKzPVopFAFgwABRmS8Q5ANgtADBJV2ZIALC3AMDOEAuy&#10;AAgMADBRiIUpAAR7AGDIIyN4AISZABRG8lc88SuuEOcqAAB4mbI8uSQ5RYFbCC1xB1dXLh4ozkkX&#10;KxQ2YQJhmkAuwnmZGTKBNA/g88wAAKCRFRHgg/P9eM4Ors7ONo62Dl8t6r8G/yJiYuP+5c+rcEAA&#10;AOF0ftH+LC+zGoA7BoBt/qIl7gRoXgugdfeLZrIPQLUAoOnaV/Nw+H48PEWhkLnZ2eXk5NhKxEJb&#10;YcpXff5nwl/AV/1s+X48/Pf14L7iJIEyXYFHBPjgwsz0TKUcz5IJhGLc5o9H/LcL//wd0yLESWK5&#10;WCoU41EScY5EmozzMqUiiUKSKcUl0v9k4t8s+wM+3zUAsGo+AXuRLahdYwP2SycQWHTA4vcAAPK7&#10;b8HUKAgDgGiD4c93/+8//UegJQCAZkmScQAAXkQkLlTKsz/HCAAARKCBKrBBG/TBGCzABhzBBdzB&#10;C/xgNoRCJMTCQhBCCmSAHHJgKayCQiiGzbAdKmAv1EAdNMBRaIaTcA4uwlW4Dj1wD/phCJ7BKLyB&#10;CQRByAgTYSHaiAFiilgjjggXmYX4IcFIBBKLJCDJiBRRIkuRNUgxUopUIFVIHfI9cgI5h1xGupE7&#10;yAAygvyGvEcxlIGyUT3UDLVDuag3GoRGogvQZHQxmo8WoJvQcrQaPYw2oefQq2gP2o8+Q8cwwOgY&#10;BzPEbDAuxsNCsTgsCZNjy7EirAyrxhqwVqwDu4n1Y8+xdwQSgUXACTYEd0IgYR5BSFhMWE7YSKgg&#10;HCQ0EdoJNwkDhFHCJyKTqEu0JroR+cQYYjIxh1hILCPWEo8TLxB7iEPENyQSiUMyJ7mQAkmxpFTS&#10;EtJG0m5SI+ksqZs0SBojk8naZGuyBzmULCAryIXkneTD5DPkG+Qh8lsKnWJAcaT4U+IoUspqShnl&#10;EOU05QZlmDJBVaOaUt2ooVQRNY9aQq2htlKvUYeoEzR1mjnNgxZJS6WtopXTGmgXaPdpr+h0uhHd&#10;lR5Ol9BX0svpR+iX6AP0dwwNhhWDx4hnKBmbGAcYZxl3GK+YTKYZ04sZx1QwNzHrmOeZD5lvVVgq&#10;tip8FZHKCpVKlSaVGyovVKmqpqreqgtV81XLVI+pXlN9rkZVM1PjqQnUlqtVqp1Q61MbU2epO6iH&#10;qmeob1Q/pH5Z/YkGWcNMw09DpFGgsV/jvMYgC2MZs3gsIWsNq4Z1gTXEJrHN2Xx2KruY/R27iz2q&#10;qaE5QzNKM1ezUvOUZj8H45hx+Jx0TgnnKKeX836K3hTvKeIpG6Y0TLkxZVxrqpaXllirSKtRq0fr&#10;vTau7aedpr1Fu1n7gQ5Bx0onXCdHZ4/OBZ3nU9lT3acKpxZNPTr1ri6qa6UbobtEd79up+6Ynr5e&#10;gJ5Mb6feeb3n+hx9L/1U/W36p/VHDFgGswwkBtsMzhg8xTVxbzwdL8fb8VFDXcNAQ6VhlWGX4YSR&#10;udE8o9VGjUYPjGnGXOMk423GbcajJgYmISZLTepN7ppSTbmmKaY7TDtMx83MzaLN1pk1mz0x1zLn&#10;m+eb15vft2BaeFostqi2uGVJsuRaplnutrxuhVo5WaVYVVpds0atna0l1rutu6cRp7lOk06rntZn&#10;w7Dxtsm2qbcZsOXYBtuutm22fWFnYhdnt8Wuw+6TvZN9un2N/T0HDYfZDqsdWh1+c7RyFDpWOt6a&#10;zpzuP33F9JbpL2dYzxDP2DPjthPLKcRpnVOb00dnF2e5c4PziIuJS4LLLpc+Lpsbxt3IveRKdPVx&#10;XeF60vWdm7Obwu2o26/uNu5p7ofcn8w0nymeWTNz0MPIQ+BR5dE/C5+VMGvfrH5PQ0+BZ7XnIy9j&#10;L5FXrdewt6V3qvdh7xc+9j5yn+M+4zw33jLeWV/MN8C3yLfLT8Nvnl+F30N/I/9k/3r/0QCngCUB&#10;ZwOJgUGBWwL7+Hp8Ib+OPzrbZfay2e1BjKC5QRVBj4KtguXBrSFoyOyQrSH355jOkc5pDoVQfujW&#10;0Adh5mGLw34MJ4WHhVeGP45wiFga0TGXNXfR3ENz30T6RJZE3ptnMU85ry1KNSo+qi5qPNo3ujS6&#10;P8YuZlnM1VidWElsSxw5LiquNm5svt/87fOH4p3iC+N7F5gvyF1weaHOwvSFpxapLhIsOpZATIhO&#10;OJTwQRAqqBaMJfITdyWOCnnCHcJnIi/RNtGI2ENcKh5O8kgqTXqS7JG8NXkkxTOlLOW5hCepkLxM&#10;DUzdmzqeFpp2IG0yPTq9MYOSkZBxQqohTZO2Z+pn5mZ2y6xlhbL+xW6Lty8elQfJa7OQrAVZLQq2&#10;QqboVFoo1yoHsmdlV2a/zYnKOZarnivN7cyzytuQN5zvn//tEsIS4ZK2pYZLVy0dWOa9rGo5sjxx&#10;edsK4xUFK4ZWBqw8uIq2Km3VT6vtV5eufr0mek1rgV7ByoLBtQFr6wtVCuWFfevc1+1dT1gvWd+1&#10;YfqGnRs+FYmKrhTbF5cVf9go3HjlG4dvyr+Z3JS0qavEuWTPZtJm6ebeLZ5bDpaql+aXDm4N2dq0&#10;Dd9WtO319kXbL5fNKNu7g7ZDuaO/PLi8ZafJzs07P1SkVPRU+lQ27tLdtWHX+G7R7ht7vPY07NXb&#10;W7z3/T7JvttVAVVN1WbVZftJ+7P3P66Jqun4lvttXa1ObXHtxwPSA/0HIw6217nU1R3SPVRSj9Yr&#10;60cOxx++/p3vdy0NNg1VjZzG4iNwRHnk6fcJ3/ceDTradox7rOEH0x92HWcdL2pCmvKaRptTmvtb&#10;Ylu6T8w+0dbq3nr8R9sfD5w0PFl5SvNUyWna6YLTk2fyz4ydlZ19fi753GDborZ752PO32oPb++6&#10;EHTh0kX/i+c7vDvOXPK4dPKy2+UTV7hXmq86X23qdOo8/pPTT8e7nLuarrlca7nuer21e2b36Rue&#10;N87d9L158Rb/1tWeOT3dvfN6b/fF9/XfFt1+cif9zsu72Xcn7q28T7xf9EDtQdlD3YfVP1v+3Njv&#10;3H9qwHeg89HcR/cGhYPP/pH1jw9DBY+Zj8uGDYbrnjg+OTniP3L96fynQ89kzyaeF/6i/suuFxYv&#10;fvjV69fO0ZjRoZfyl5O/bXyl/erA6xmv28bCxh6+yXgzMV70VvvtwXfcdx3vo98PT+R8IH8o/2j5&#10;sfVT0Kf7kxmTk/8EA5jz/GMzLdsAAAAgY0hSTQAAeiUAAICDAAD5/wAAgOkAAHUwAADqYAAAOpgA&#10;ABdvkl/FRgACCzFJREFUeNrs/XeUXdl53Yv+VtjxxIqoAgqxgQbQOZPdZDdDM4uiAmkrUVawbMly&#10;lOVr+169O+71TeNdhzfsYXtYTnSgskRRIilSzKHZ7MjOGWigkatQ+eQd1lrvj32qUFWoAtCBVMs6&#10;s8cZVaiuOmGnNff85jc/4ZxjgAEGGGCAAQYYYIA3HnKwCQYYYIABBhhggAEGRGuAAQYYYIABBhhg&#10;QLQGGGCAAQYYYIABBhgQrQEGGGCAAQYYYIAB0RpggAEGGGCAAQYYEK0BBhhggAEGGGCAAQZEa4AB&#10;BhhggAEGGGBAtAYYYIABBhhggAEGRGuAAQYYYIABBhhggAHRGmCAAQYYYIABBhgQrQEGGGCAAQYY&#10;YIAB0RpggAEGGGCAAQYYYEC0BhhggAEGGGCAAb730INNMMAAb34I8arvicTrfEk32Op/fg6P78f+&#10;cs4OtvQAAwyI1gADDBbdDd+LTX62GaFyG74XA8L1ptynW/3sUvtrsA8HGGBAtAYYYIA3cEFeS7Dk&#10;hu/ZYiG2a76y5t9isGC/KQgzG0iz2II0byTOA9I8wAADojXAAAO8wSRLrvmq+l9ltVZTb33bXcHR&#10;l46YY0eP2g2LsQHsW992l7TW5g8/8KBZQ7bWLdhNl265YK9laiAQFtTZBpyaQ0lFMDGCbXcwk1WY&#10;beEdWcD6AnvdFMnZOUSnh79/nKzVxix1kMeWAElw8z68g2PiCrfBZm/rijH337/pVDnED32y8TJm&#10;KCKulhAzTfKZJnK4grdzFHN6HnfiPN5kFbt3DH18ge6uIfJtNaTNQIDsGNR3XkZLiSpFdPcPkY6E&#10;YB1eBlFX4NqGzuw8lVt2b6ZSrZBjuQlxZgOJcpuQ5o37b0C2BhhgQLQGGGCA10G25JqH6j80oBvL&#10;y+pLn/+C2HDeryzIBjAP3v8ds+a57JrH6oJdEf5lCdfrgb99VFyGSG6l9mxGuNwm31+qvOZG/8o7&#10;tiQkra8++4Z/ZrWzvFW5d+P+XNmnm6mTbsP+Mhv2IQOyNcAAA6I1wAADvHaCtXGRVoBXimPvf/k7&#10;/2CHHwWlWlSpV72w/MTxl2afO/pi64UjL/ReOnKkt2Zhzjc8zJrH94xw6fdds5mSs5FAyS0+52b/&#10;5lJE6hLka6vvV39WvvfaTYlKOrv0mraBHI7WvueNqpXa4iE3kK2V/WLW7EfR/54NvzPAAAMMiNYA&#10;AwzwOgjXiuqhb73h5uif/v3/z7sn8vDGqdHxn7F5Pq5Tyw9sv57wbt+cbJ7//KNnj379K88/9sJ/&#10;/M3/cgbI+ot02v+abUK61hIuC1ARvng1ZEtfu2MrYrVZ+XMrr5nY4nEporUZydpIquxlvrebETJ/&#10;rL7uxZomueT2qOtYbLLf1u4/tX1qh3fw8DXhk488KhaWFgXglaOS/zM//pMTd958254dXnliWAbD&#10;Z23n9H3PP/X0p77w2XMvHnmxzQX1K9vwWQXgmi5d/WFF+IOzZoABvtcXZucGNzkDDPCmP1EvHe+w&#10;loBowAO8//d/+T92/fC+W395u1/5uFcpRanNMA5kbgmsIPGKv5iZPX//0cbsA0/Mnnju13/jE8+f&#10;PHem1Sdb2Zqv65Su933wA5TKJffp3/9Uvpa8NFzqNvNolXeOXIpciU3UHLlB2dn4M3kJ0rWRYMHW&#10;RvGNj42Eaquvm3mgNlPCAMi/8qxb8WjFY0NbKZBrH15/X/qVqBT89Z/5q1P3XHfrLePG21PHm9w5&#10;OvFefF1JhUMIicS5V1pzv/0b3/nSf/hn//5fvwIka/ZdtpYkryXFr4ZoDeIdBhhgQLQGGOAvOtFa&#10;8WP5QPCVX/+dD9xT2vXPlVJjPV+gAescWiqMEBhnSbIMqQQews2cn3706NL5x0+Kzkv/6j//u4ef&#10;fvnFpf5inaxZsDMuLitepBYtudTV+6XFy5CrtWRqoxfpUv+WgByq17Xn+dI5JwEq5bLWWouVN9Js&#10;NU2e53Z5aclmeW4vo1JtJFRrS3IbPVBb/X93CfLFJirW2s+ny5WKV61UwoX5eX33nW+r//QHP3bt&#10;gXD4tlCobftGJj/iC1XytEYoSY4jdaYw1ueW1Fn3ZDbzzz/2q7/4X2fm51pA7+pDB83S4lLv/MzM&#10;CkkeEK0BBvg+Y1A6HGCA/0G42EaF5AuP3X/k6g/tXK50kzGjA2QvJ5aaRORYILSKQPn0MDitxNiO&#10;nbeP7Zi6fcfMmQf3/PyvHn5s6eQj//Cf/V/f9X0/SNO02yddaoPCJdjEv7WGZF2JuVuytR9J+dpT&#10;77/n3qH33HLX1OTwyOhwqTIaoSoiszryo7G9E1M/qKWorGwIay8QAimlOTk3/aXZxuIrWinPCXoG&#10;mzmEUUK6JdNrNbJuI0nT5OXzZ6d/748/debI6Vd6XGws3+zf5hK/YzdRyTYjWmsVLK/VbPqjlVr8&#10;f/6DX7v27buuvef6eNtf9YQsS6VQSgGQupw8z3FaglIgLR4SnKHdToPc2mBFxXrphRcNF7xcYnCa&#10;DDDAQNEaYIABXpuiJdcs2AEQTk5OVv/tP/y/3veh+oH/lTgY1Z5GpTlNbQmFhzGAcPhCkGQZmTFo&#10;XxEojcgsHdvjaDL3pf/w1c9+4jNf+eKJM9Pnmn11a6PCZTZRdbgEwdqKVOmhai34iY/+pYn9u3aP&#10;76qPb99P/WYyF+JLtaey7f3a07HwZF9hcQglV+mDEOKibaWMQwh3QY7q/64Txb91/83lzZQz7flH&#10;Z1qLL/rCC1PtGijRe74x/eJXvnv/S8vNRvf+Bx5Yanc72RpitdljMyK2Udlauz1WS72B74e/9vf+&#10;4dVv2XHgjp2qet2u0W0fcZ7yjdDFLzvA5NjUgHNoz0N7HhkZXi93z82cuv+3jnznN//pv/tX3wVa&#10;QAfoAj0u+O7MQNEaYIAB0RpggAFeP9GKgHh4eLj+b371f//B9++/5W9G6GFrLNJJ0AqUgy3Pf4eS&#10;HnluOLYw/eijsy9/7vf+9I8f/cJ3vnG2v3CveIBWF/ANSs6qqHQJgqUBrxzF3k//+Md3vOP62w5v&#10;I9yzza9cvacy/gHXzlXezZFVH1Xzse0clxjUUFD8NeC6BtvOUDUfPHnpvjoBtmtwnRxZ1ohQgVt5&#10;jhxZ0QhfkpztQGbRFR/hHFpLFug98/z8qfu6ksbZ3tLZR44+e/wzf/KZ6Zm52R7rOzZNfWjIxXFk&#10;z545m25CtlZUpXXbYOfE9tLf+vgvHH7P/ps+vDce/vHYC0ItFVmeYT2FkGLLz5bjiIVy3zj5zJ/+&#10;4//+r//bo088dgpoAu3+Y4VoZQOiNcAA338MSocDDPA/BjYzerOwsGB+974vPT1K+NXbpw59KC7H&#10;JeMENjMILEJttYALchx4kr1DY7cFualv/4GfOPAD737fY//qN/7To0deObZcKpezdqvVZb1vywLu&#10;2huu19VaTT1w37ezNSRLA3qkPhTccsut1Q/ffe9Vbx85cIfM8nrVD3fvHp28Wyml0zwnEw6kh8wN&#10;MlagBLKkMZkln+0ivOJ9207eV7XWV8VcZiF3iEDC6mcUCBymleJ6OSLSYBzOOFTFQwQKhMAreWAd&#10;ouqhtEZKyVDmX3dndPC64mkEH5m8/ujPH3zHIyageSZrHLvv5Wde+MQn/9vpTq+bLC0u5kuLi6ZP&#10;eteqW6sbd2Jywouj2Dt27Jj45Z/9xV33Xn/7W3b41bfsq49/IPJCP7OGnsuRgUI7cQkCKfCspGdT&#10;N5u05k+cPLFS3pUbVMUBBhhgQLQGGGCA7wHZcn/8p5+b/cGb33b6Dk3qoOSk7QtCAneJJ/IMaCkh&#10;CNi3bWr/zqGx/bvbc9fy8b8af/bLf/rUFx+671z/GrK2M9EC7tmnnl5Z5P0V9WbP9qno5378p/ce&#10;Hp/ae9PwzndMhvWP9HwlwyBAC0Ga5mTLbbJ2SjRZw/lFya+o+zmQoIZ8XJJjOwbhS3TFxzRTsLZ4&#10;mX7KlW2m2GaGnoiRnsaZQr2zPYuqB4hQYXsWoR2q5K0hY8XfOwdKSbJWQt5M0ZFGx17x9O2Mclvv&#10;v3l07/6sKrnOOt43fs3Jn9n/tq+eF8n0/adfeObXP/mJowuLCytql9lItKbPTSvA+5F7PzjxS2/7&#10;gb9xVXX8h3yphJB9gitBOFmUQ92lpUzPWvvt4889/Pvf+uIzswvzdhNyNShbDDDAgGgNMMAAbwDJ&#10;2qwzzgDm3/3J7z464sc77tl/04eDMIit4pKLuBDg8pwkNWQK0AoVanbq8Zve72R43YfHr33/+97/&#10;9P/6L/6f+9udzmaqFoDcPbEj+LEf+/Gp23defXiMYMfO0shN22oj9xDoIrq80cPMtbBaQG4wzRQZ&#10;aYwyuNQWapV16+iCCDTK18XPhUCFmnwhQZY9hKewrRwsqKEA20iL5wk1rpmBMYihAKREVdSmUwAL&#10;75coyJeSuNxillJMYsFYkAI75tOOJLGRlJygHYpdB6+6+ueuF4o7Jvafumfy4BeXyKe//tJjT//7&#10;//IfT3DBwwYg3vm2u+s/fM97r7tt8sC9e2pj71cIkWc5VjjQhU/OEwKXW3rCXDR08sJ7tZjcuNms&#10;tXj/ow8tXk7hHGCAAQZEa4ABBnhjCNc6k/YTzz69dPb9y/Mit0ZZSKVDA3ILVUs46GlQniYWGuEc&#10;mTVYqZgqjx7aXR49dLAzdesN//j/d+2szM596tFvPPwHf/Sps4A5sHOP97Ef/djUnbsOHtpmwm31&#10;+vCh0Xr9HicFvvKQaMgMnrGUwoBEpkgp0MIn1x5O99Wc0COPHflSgudL0HLV5WS7hu5Mk3C8hK74&#10;BSHq5thehtACWQ9Bi+JnHYNrpqs/F54kO9dG5A41FhUlQ+tACtxyCplF1Hycc6hAQ6BBCdRYjDCW&#10;QnASKCNInaWroKRLOGfJnCUMSjvv2XHDLwhreOf4gVMfPXD7F3uY5lyvNW/AVbxgeG9t/Ppry5Pv&#10;VQkiAzJZeMGklFhB0VWYW6R14EvYwqNljHEPvvLcc5/6zlefWVhaStm683GVbL3WkNLL+AQH+PN0&#10;kRj47QZEa4ABBnjV5EqwYW4hFwzaqTEm/c7RZ47+yLV3tkJjKih1SY3DAUpKNAJlLM45nASjJdli&#10;F+0EQ6MjB+4aHjpAbrl7dN+xv3vbBx/ztGd7eZruGJ+4Zls4dIto5UjfQztVMIrcIIRDSE0uLO00&#10;Q4U+zlf0OgkmT9HaL3z61iBLHhhHNt1BhF6hNBmL6+T4QqK8fhE0lIjwAoGw3RzaDhFr1LC+YPoX&#10;FP4rT+G6KflsFxkVRMp1cnCghkJEVJAvJcA5gbWueF3jcKktuv5CDykAYbAmxZMalVpac00S4fAn&#10;K5REZefbytf/grUOtEQohbW2UKJaGWkvJZAxSkqczchNEdugfE0mLTZJUQjEFiMKncOdy9rL33r0&#10;wfNZnm2W4G8GitYAAwyI1gADDPDGqllrZxeuRDCkL73y8vleJDvSgO6bwy+1+srcIhDkSmEQWGFB&#10;gPIU6VKC7Xj4tQApHWNDY/vGayP7CinNgafRnsLYNr3zTaznoWohwlc4YXBpSmN6mdwYJvdNIJzA&#10;SI9EZAUR6nu5nbDImo+INbaV4dKCfKm6j1nKsD2L9OQFmrni0ermuOUUPVlCBAqXu3VbSZi+mhUp&#10;TDOD3CGrATLqq0fW9acFOkS/lOi0wPmKrN0lnW7gxwGy5GE9QVdZeq0utp0gI01ltIznFAZItUQ7&#10;h8sNMjd4gQcWOp0E56nCx29MQaikwuAwJkdIhReFOGs27w61DoM1x5Znpmfn5zpsPqtyo7I1wAAD&#10;fJ8x0IIHGOAvBtHKjp98Zfm37v/yH7VNviCtwF1m3TWqIBBtMgwWL4dSxxGHYaHONHp4iSHPcxJl&#10;6WhHR1mcEgTGkmcZrWEfu6eCqWiyVkJ6tkE+3SZrpni+R2VbjU7gaLuMxHe4SGPSHONyzNphPp5E&#10;DQeo0RCHwxmQJY1t9rCd/IJa5SiUqdwiYw/byrA9U5jO+iYns5CABeHLomvRl6jRsOhuXOtbEwLT&#10;zQv+FnoIW5AlXdJEtagIwbLgNwxqKUN4Ermzgt1eoiMNbZtic0OQCJSRID2M1vQcdNopaSdD1yO6&#10;5KTOIBB4CJQVKOOQeQ55vnUEh3M8fPTZFz791c+/xIWojbVjd9Z1gr4BRGur+ZJrIzwEr34O5QCX&#10;38aDbTlQtAYYYIA3AclaSWkXm5Gtufn57mKn2TDWOClkYby+RI6ecqBW78UcuYS8v5yGtYDOTJN8&#10;vkVpWwVr+i/bXwKSPukpJYDQUNNQW7m9E9hOhlgEFflFEKcThUcqUpi2wC5mqOGg701yfd4jMJ2M&#10;9tkGpakaquyjADPXK4zuWkBmcQ70SIAINWYhwUy3Eb4CIXFJDn5B2kSgMPNdXNfgTZb65cILy51L&#10;DaaRIgKJKhXmewXgafJAIZRAjkaFl2sdQwVEYbQ3gFEXGg6VkqStHu1zDeKhGBVKIgcIR7ZqrbsQ&#10;vuoozPlohZISlRoyKTAKVG7oYtN2p93dhGRtNgSc10i2xBZEYLP/v/E11vrDBp2QW2/XjT8Tl7mZ&#10;utQ2H2BAtAYYYIDvMdla23243q9lbIZS1jn32m+LrUNVfAIT0ZlpgrVEY5VCz9h4uZeCvJmSLXUJ&#10;hmJk2VstyZHb9cVL6xCeRI+G5LNd8nMZshIU3X/G4XoG200JAw+lJDiLiBR6e4xpZMXzlTxU2cMm&#10;BhopsuoV+VvtfnlwOEBGhXLlHKjIw6QOc76DiPtZWg5carGdDFn2ioBUu547SCQuN7jMgKcQDtKl&#10;LqaXEYyUEP6G8NQ+B00XunTn2vi1AG84WlWmLovcUHSKOpy1OOvIcfZUc27m5JnTTTZP6t8qRPa1&#10;kgHJ5kPA1/7eZt2Om5nyxRtIEMTr/P9X+j7eKDJzKeK6dptuRbI2m6MpBmRrQLQGGGCA7y/hWrvA&#10;rS68WkprcdgtAwOu8AWMxatFVLSme75F89gCYSlAlnxkoAqXdmrJl3osLCwjKpqJqLpmteqvLRuC&#10;RosAL4meLGFbObaZQl54w0Q1QA+XsYspNskRvo+QBZlTdX/dcmM7Gdlyj2CyXChf3sVrl7AW2zOo&#10;elCUIRspdjkt/l+k8SbiouNvi7ZMt7okOoSUGOFYnFsmWGhTqsSo0Cv+HqBnyTsJBkdpolIQTtdX&#10;qy63IwV4TpBZg7PFJvOcoCcxz54+Nt1NeimQT05OCimlnJubs0mSrCVZsEXpcG332e53veui1z/5&#10;jW9uJFmK9UPA1SZkYeNg7kt1QgqAu//hr7r5468wfNV+4p27aCLxhsc59/k/4vq330k4uZ3f+sgP&#10;i0sQF3EJEnM5suW2+LqZirTpDrvl5/+Kq+zcTTY0zlI3Y/rpp1h4+WUArt4+xPCuXTz4r/7NVgRr&#10;47aVG37PrdmudsP2XTtLc0C2BkRrgAEG+D6RrM3IlgVM2Y8kgBUO+XqtHtYhI01pTx06hrTRo7fY&#10;YaVSZkOJkoL6UAV/rIxbMZlLUZT5vEIVEoHc9BPIskaW9UVLjow0+VIPHWnok7oN7AESg0ZCz+BC&#10;s957BYX/ajktjPFBER0h6wGyHlxew7AOm1lQEqEVzjoslrAWMZ6PYtMcXQvJGim95Q5CCKIwwN9W&#10;Qsbeq1wOi/VdS42xORaLRBJIRdfkrpl0kxUSfe7cuR7FuJ1X7c3agmRtHAy+6XxK1vuz2EJR3Upl&#10;c4C775/+C3HNX/roRe/zyCc/KY588pNcRgHaysP0ajxNbhNC6q7w3zz2if++7smGf/JnVz/LS5/+&#10;zFYES7H5iKqNZGuz7bliEVgZGj7IaxgQrQEGGODNgJGoUhZSeMVUF/fGuGodECn8qMTahCahJPlC&#10;F9uiMJqvrE/OIX2J8wS2kSFLPpfLmrDdDJeBrHqIkkb2NPn5Lno0RIT9+AYJrmcws92ihDgWY2Y7&#10;uNyhhkPWGqlsI8U2UtRwiIg0rmex7QwRqSLuwW7xfqTAdnJcZhElve49Ci2xniDvWrxA4U/E+MRb&#10;L+mveXtf2GtaKbeFYnTFr7gZydr4qTeQAS3DML7rL3/s8I/+wl/dn3cT+eTjjydf+ZPPnZ3/7uMn&#10;804nZ71HcLNuyI2Eyz73+5+6nGIltlCCtvrKhu+vRAXedLrCGiJjL/Gz1b9b+K3/eqnPINeQLL2G&#10;sKoNZEtwcS7eiudy5Xu3hnQN1KwB0RpggAH+TE92rUW1VI6ERUmKUNLvGQS43JJmOUYZ/L4nqqiX&#10;FaREljyyuR6mkaKq3qaUQEiBSXMaZ5cJKyFhzUNIgRoJYTkln+kidJHgTm6KkM+hCFXxQIEaj7Fz&#10;XbIzTYQuohtcahEC1GiEiAtSJZVgenaWMAoY3TleRFRs8pmEdaSNDlY44kppfenPucI7hsT28tXy&#10;4OvfkI7UZli5Mq3RkhgDAlHyQs3r6Ci8ApK10TukypMTQ8M3XP/zN/3Cz//NZM/uuslSpibG3HsO&#10;7p89d+Tos8994xvfnX/ksa9ls7Nn+2RgrUk/20C67Aai4C5BTjZ2OMoNCpBic//Y5cjWRpJlt1CE&#10;N361l/mdrQjrCpny+l99QEut/dKOyV1m2/idb/3Jnzz84Xe+e2gk8N3nv/tI+2v//ZMPLjzw0FdN&#10;szXX/ywpF5dgB0RrQLQG+H5ikOL8Pw5eZYrzli3h1xw8VKqF8ZAwTmokK5lX35tecYGwDqzF9ct2&#10;a1cCZxwy9tDDkM92cLlFDwXrf0kUeVj5bAffKfxyWJjY+2qTqvmoiodt50VOVkmjS15RmjQWchBK&#10;oLbFyNRiuwaMRVV8RKgu5GUBTgrqlRp5o0fvfKswqmux3mqcWtrnW4Ag3nax+X/FeyYQb9iSJyh8&#10;XKZ/Tmsgd65IkrdCXb9r/7Y4jFSn190YrXDR02xKtG65ZcvXXuPPWktw1IF7733H2/76X/uVkYP7&#10;45m5WXCgfU/sueGG8b033Th+y4c+9K7548d/8eX7vnXfiQce+t0T993/HJBwcQTFRoVrK6K1VgGS&#10;G5QfueF7CUgvjr3KtokwPnCwNuRrURHOBnGs0J5IjRFpc9kky42s02jmzaWlrNls5p3FxZSLPWSG&#10;S/vN7AZ1bisf2tptqPsPH/B0EIQ3/ugP37Xttls/PnHN4duGd+4sS605mee8YjL2vPWt/OyNN/7w&#10;p//RP/71o1/8yr/FmNaabTTISBsQrQH+PHGzS9ztDfDnb19elHG0f8fu8i17D94TOF0qTOjue7h3&#10;HWiQSiFTs+mB5KxDljw8XSabbZM20sJILwXCgc0sucnxqyG6FOAyi7MWIeUFX5YUyIq3kZmQLyck&#10;rbQY0RN74IPyt775cLnFF5JgW5XcGHonGuhA97eiAGsxqcGv+OjhcNOROAJRJL5j+8rWG3XTJHCq&#10;CDMVWfH5pVTINJc7o6HtB7bvrj557IV51nulNuZabUq4pl944dUcSwrQs0eP5p1GozMOsc+F8UBZ&#10;khQEWCt2XH9NZeqG6z608IM/+K6nP/PZr774p1/6o7kXX3rGpGm3T7oSNu+SdBuuR2oTcqX10LBf&#10;PnCw1nn2qd74B35gd+bc7vYzj7nh2+/cMXn7Ww/5uKFKHNR0ZWhsrF6R2+olF5fLum2Q04sNHWa9&#10;pKLodJcbydz8Ym9ucbnjTL5og7DZWVpenn78u3PLJ47PV0dH5zrTM+cXjhxdMNlFyftmk3+v/bqR&#10;NK6QLA/wgmqltPdd77rrmvfc+xO73nbXPaXRIelyg0kznLX4sjiGRJ5TmZhQ9amd+6TnTVhjTq55&#10;HcV6f9ZA2XozXpCdG+yTv4CKlngVRGsrsvUX/cB5LULQa9pmztkrVSjXLk4aCIAYKHnaq/3GP/mX&#10;H33P9sO/HJSiWn9wTaE2vdYNICX0F4OV64hz/XE9rhg5Yxd6uFaGmioX3M5uWMHXpjskBtfOVj1I&#10;IlBF+Q2HaaTYVoa3LQJPbe2hEkWpLZtp051vE+8Zwq+G2NxccquZdo5dTvoqmY/NbBGEmhiEEMV7&#10;iTVOySIwdZPrplCSdL6LbSXE22ugBMIVo3tE/73ZFUq2Zrvb1+hjNtbYJ15+4enj8+df/Ddf/r2v&#10;PPzUY68AS8Ay0AK6a5SkTZUPf3R0y+dP5+bEBgUmAEKh9dDud73jV37i1//tz3u+L3rLzYJsrT9o&#10;QYoi2d445l4+1nziD//wc8/+0Wd+uz09c26DwpVtompdZMD3yuWgdPPtY3rHzr2lAwfvGKmX90y4&#10;1FAfucYbHp7cVva9qBQHfrUi8AIskGY5S50ET0t8KWl2MjJr8TxFJfSxQtBJDbXAo+RLkjxD5Bm2&#10;m7ik08m6hvbS6bON5ulXpk2lPteaOX9m+qUjT7Rn5872Xjm2kJ453XDWrvVMbRx/tAK55rz0h64+&#10;sPPqe9/1C7f99E99pDw2HkrAZFkx0Hzl2OjvKR0GmCzNf+/v/Monjn/pK/8RaAOdDfs351WMWxrM&#10;OhwoWgN8f8jBVh06m5GDzQyib2QOzp85mXmN7+dy7eMbt9v3I7BxY7lFAXqoVgtC5VURQvkIDG6t&#10;p/q1aVbGFrML2dCP7igysRwYpUhMimxkRX7VyshBWZC8te9BBqroIrzAQMBaUAIZa2wzxXZyZFVe&#10;evdnFnJHWAqhZzBhXsxIdFvvUdtIimT32CtKk9ahYg/K3iqpsjiEtetPFNcnFStjdBKDlBInipww&#10;tybCwUmHlEW90QiHEP2+z9e45imp5M17D14vhMzfcdudR09Nn5k9d36m3VdM1nYDKl6/l2f1uHJ5&#10;np184KHPfec//9fr7v2Vv/sW2elijdmE8ELa7iKFYNuhg5X3/aN/+BMT199w19Of/vR/O33/A1/P&#10;ut3WGrKVbyAn647hyuRkPH7zjVeXh4dvmrjx2ntrN9x8U1Sr6KnhKpkTnFtuo6KQKFTY3DC33GGp&#10;1WHnSJVt5YjFdo9ullGLPMqhRy/LafZShICxsBgjdWJ2GSklk8NlglJF2DT3282uv++unUNDpXfs&#10;Pj+/yFKzx10fVaSNxtLxR7/7/PLLxx6bf/nIS4uvnDi6dPL0jM2ygnRJWZAta+2amx8lpPQOfeyj&#10;7zn8Qz/4t6972127rLNk3R7GORDrCbjr19v9OOblbz/emnvhxWMU5caUi03zAwyI1gBvQsK11igq&#10;N/x7M5K1leHz9RAucZmfi9eguF1JArZ7He9zs86nzd7f2vexWXfSGy3xi80WqBWi9b//0j+45a69&#10;h3/EQ5VBYvt2b/k6X9Gt+ceq41iIwrCuFF5Fk7dT0kaXuFy98AdS9XNLzaZKWdpNWDw+S318mGA0&#10;QvgKWQtozjUoqSq65F8U6yCEwGaGznQDvxTg10pkM23MEuihcBOaXIxq7sw0wVjC4QipJa5nmDk+&#10;g1cOGN85jjG26NC0bk3jpLtAKKRAakm6lJAlOeFYCSEVCLd+4XQO2+/2LP6zl0ynvBJIpeS1e/bf&#10;3JV28XPf+vKz587P+GuIlscFH5R4Hcfcxr8RttU6/cJn/+RPr77nnhu233Bd1FlcXN0HG/eJA9JW&#10;C6kVu++9d3fl8LX/86kvfv7OFz7zud84//wLxzeoWivniATk0DXX7L3xIx9+R/nAwTs6ubn+2jtu&#10;KY+MjXH6/AJplpLnBiUE9VCx2Goxt2gpeh4k2i/8eoGWjFYitBK0ehlnFzvUYp+poTKpsSgp6KU5&#10;SkqMdcwutcmNRUqoRT6RM/TabZLMkgtBUC5RHa7Xs6HROyfekd7pdTuu+fKRMzPHX3lyodE5Ov30&#10;M4/MfeOrRzcqWqNXHxgdv/GGn7rmZ3/+oyO7poI8STB5XqjKmyjLQoiCtDvHI7/5Ww81z5w9zfru&#10;xAHJGhCtAd6katbGrpyLjKSbXGQ3M3/KDaTrSgjXlShC4hI/5zKq0VZKEpsoS1dSDhWbkNON/pfN&#10;TMgb28LNFsTre0G21u5XDXie1v6B+vghnVNRnipmCKq+muJe+wsZAblYOWDcmucraITG4SkPUQ0x&#10;Mw3aix284agog0qK0Tvm4icWuaU922IhazFcGkMgsM6iKz4lV6E73SSqxYV5fkWpcg6znNFdaOGV&#10;A7x6YWbX4yXSmRZ5J8UfiZCRt7qXXGpIzrdx1hCMlxGhKkz6gUb6iu5si6Raxa9H2NyskghJkdCO&#10;c+QCUuUQnZRssQuhwpYVxpriszhQpq9oib5VXoB9o5ZHIfCUpoQqv+/t77zq3OzM0tLycmeN8qHX&#10;qEUXHf95p3OlJOuiktT555577sH/+t8e+Ni//BfvFlfyJM5hOx0S6Xs3/MzPvffwu95xx3Nf+uo3&#10;Tzz40Odnnnn2pMmyVGrttr/1rTtqt7/lPeX9h+4MgmAyGq6XndIMeYooDOk1G4g8I82LoqsSUPI8&#10;4pomMUWnq6cVjV7OYidBCkHka9LcstxNWe4lOOEIPYWvFVluWOokaCUYr4RkeVFa9KVEymJ/GefI&#10;jCXyFBpwSUq32aaR5FQrJeHfdPvUzutvnTooHfn8bOPIzdd+9+hXv/6VxrlzL0rP83fcessdd/3s&#10;z/yQt2vP3qWeIchSrPa3LN0755BK4pVKnHriifbpBx96HmM6awjWAAOiNcCbnHCtW4y19rxtY1Ph&#10;vj0H/IXFeXH81FHbaS+bNddIc4nHxrEv4gpeW2yhrG2mEr2awMFL5eBsps5t/D1xCfVvY/fTRoK6&#10;MfdmIyk1vMaAwVfRQbquO6z/8P6fX/21G2+euOqHFbrioclktqpAudfItFY2lt64ycTKF4FzjixL&#10;UbEiHC/ROdvEJIZ4stoPS13/6kIKXGbpzLZR7ZyrqpN4gVek2DtwwqErPmW/TjbfpnOsg9K6UE3S&#10;HBVq4skqItL9rkOH0IJgRxmznJLMtHHW4SlNZnIEAr8eEtTLxWpti3KqwTJartHuKVrTy8RZjlcP&#10;L1QIVz6hLMJSxXyHZK6DLgcEY/HqWWEEKCHwtL5QfnTF4SHsis9LvE5ZEYQR8sZdB9+SKJKHn37i&#10;lQe++3AT8EfHRsNOp5t12m3F+pBL9xp298a4A5wx86e+88Bjs8ePv6s2sU1k3aTvJ9yCPFhHNY7p&#10;dFNOvHKKvbv31N71t3/5I7M/9OEPLpw4ca41OzcbxqXq+P6rdpa3T4Y6LoHJ6XZ6zLW6BL5GCocE&#10;KrFPa6nD9HKHyWqEr4uScze3nJptMBQHTAyXmWsnnFlq4ylJaiyx73HVeJVmN+PkQhtfC0xu0Z5k&#10;W61Eq5tyeqHJ9nqZuBIhJGTGMNfo0U0N22pxcbwJGK3FyGbCaOwR+x65tSilCEYPVKcOH3zXbT/1&#10;k+9cPns2V74vxnbt1G0Dr5w+z2itRCnyt7QZrkApDeCe+INPHenMzZ/d5FroLkWE36Bryl9ovFFe&#10;tgHR+gtOsgDv0NV3HvjoRz7+3g+84wM7njv6YueTf/gbZ59/5tuPzMy+PNP/uxVStTEDZ2MXjtji&#10;hL9cyOCVBA9uRrg2G51hN3y/2SJh2XoGGxtI12aluJVtt07Gr5QrMklSl2bJioKwso2y/vN8rwIG&#10;t3qv/r7de0oHR3dcI52rCC2L4c9a9jvp3Ot6RZk7pHWrC49dMUSvlELchbl8OvYpT9XozTTpHJ0n&#10;LEXIkoZYg3GrRvi01UOUNKWdQyQLncLzFOp1e1kEEn97Ba9rcIkBCcKLEaFcHUKdLyW41KJHQmSg&#10;ULWAsBLgOhkus4Q6RMS6yOC66IgVmNwQj5YhFHRn2mRLPfzYLwz+kiIdPrfk7RRlHaWxEn417DcC&#10;9BdKC1ZBrkDYC0oFziHWzJq0b8DOd8JRsbJ+w6FrJh/47sPTQHdudi5Zc5zmXAikWP20o4eu3vJ5&#10;zz/2xFY3LKuddUm3c+7lb37r1B0//VO7TJZjsq0/jXUOgWV8uEpmDEeOnWJspMbEjh3e0M5du5y1&#10;u4RSzC0s8fzxs4xUK+yeHCYRgsw6wv5ntQ58KZmslzjf6HBsttXvySgGSmpPEUQeUknGKxGR1nTz&#10;jOFyiHCO5VaPUuhTjwMWOwl+6FMOPXwpSZQkCjwavZRmNyN3xc2AryQT9ZjIU0Xnq6BI6yfBAYGv&#10;WZhb4vS5WeJSzLbRIcqVqth+w4iX5oZTMwssLjYYG64wPly5MCx889UdKSUq8Fk4fiJ/+Zv3vWSN&#10;Wd7ihpJLfD/AQNEa4M+YbClA799327t++Naf+rW3R++5afk7CeN2u/1bd/xdc/7an2g8cPTbzzzy&#10;8je+mNvO48eOP3nOWrPSjr02Bydj85EfbgM5WjvPa2Pg4FYBhJupW1vdbcPlgwbXzv5b+/1G0rXZ&#10;tlolpitfp3YdHhkb2XFzmNbvecdNH7r2HXfcORwHoffQM08u/tG3f+uLjzz3ud/N0s5p1gcMfq/a&#10;fdZuw9UW8n/wV/76zXftPPQz2nlVJRW5ydF4GGGxwiJehyPe9ksqiKLjDq2KLkQtEVJgncO6QoFA&#10;CETkE1ZCbDshW+iSL7ZRc8Xi6JRA+x7RVK2YO9jLC6KWGAjV5gdypBCR2nBwCxyOXjeh3WgzXBsl&#10;jDyMNQgJouxtTtXXIrVkuUF6gqhaphIHmHaKaeeYNCe3xRgcISXhtir+UDEcOu9vk9Wn1AJrLEmS&#10;IIRA9acPrR7Y7o2oARXjjIRF3LBr/40/KHvHv/jNrx175fTJlY40r3+OqjWq6io/W4lkuJLdvdkj&#10;63QX5185cTLrJbuElFuqWRc4RLF1dm4bplaJmVls8dxLp9Ceh5TFvltstClpyfBQuVAABWjZD7x1&#10;F96MpyTb6yV6eU6aWTwliQJNq5uy1M2IPUMpUJQjTRUPrSXTSx3OLHfY5mB3KST0FMYWKlySG5a6&#10;CdXAY6wak+SGJMvxtCTUGilEnywWhfLUZkgJCoExlkopwo9iWrnFLLbIz84VOXKBTzn0uWpqG6XI&#10;xxhzWflQaoVQiuMPPbzQOX/+OM6ZTcju2scAA6I1wJtV0XrPHT/87rv2vvMmL9W00yae9GRJRPJA&#10;bf/IodsPvuMv3fpj9xxpHD39yIlv/+m3H/vsF06ffukE61uz9QZ1y25CtLYqu60+tPa1H8TxSHUy&#10;rlfrgVHd8vbte0b37D48PFKfKFVLQzoIIpmahEZjIW91ltNmc7F3ZuZYe3b63JJM/WUrSBudRbuw&#10;eD7JTNLrdVuJLdqhtgoX3DgKxG5YfjfOd/MB79C1d0zdePBt77p+7LYfPVQ7fM1oOCLzPKN3skuT&#10;NneP3zW5/wO7rvon7XO9p4/e/wlbyM8rz6+2uCt9I9QssZYQjg2NRDvj4YOBEXHuSTwAXyMcCCdw&#10;GxM3XxXLcojQQwQeCInwCl+T9BTC0wipMDiMs2gEqh80atOMPMthh8HvpIhm7yK24axDaIkXBeTN&#10;DFnpD4++0rfqQKaO2HoIw5rGryspqQiyVg/lQEdeYVbOLTLS6EpQlK88BUohpYJA4yJvtQgqpbzQ&#10;+SDBt45yYnDGkWc5LkmxSYbJc5IsR1qHJ/XrOBAcuXOo3JBqGJbB9huvPrztldMnF1eO1w3K6zo1&#10;NRoa2fKZo7e/3Z399rfFJorxBeuAta3Fk6fmTJaigwBzhbPKjbGUw4DKZICxlk6aF0IoEAcBnlYE&#10;WpNbh5aSQCnavZw8tmgl1w3kjj2Pkg+LrS7gKIc+7cww3WizrRpRCXyMtZxbatNOcnYMl0lSwytz&#10;DbbVYwKl6KU5040uDhipRaR5TruTMFwtFTcC1vXLvv0St4PlRg+lBEpLjLUEWjNUq5DmOeO1GKWG&#10;yI3F1xJJ0RRwOZK1omgppTFJZo987eunsla7tcX1y3FlzT8DDIjWAH9GREsC6gvf+s0nD1cOnbxz&#10;zzt3tU0b10/1SfLiTjeQvrht6Lad19eu/2s3jN70oftPfv0zDzzxp19YmDt7dgPh2jhSw3HxZPp1&#10;s70mx/fW9k1ct3ukPr4zD+x+P4v2Tlb3bN89vKs+FNTiarkWBUEYesKT0ioh0qIDxwQ5NrDO1XKT&#10;bcuy9sFW0ha9TtcmydmZU51T544vB8PxTFe2Tp869dKpUTO+fK55Yvbo9FPnfOsbT/hmpnO6w+bD&#10;bjdLc9aANzG2e/j2G9/3obuuetdfvm7kxkMVVSEzGa2kH9TsFc6j3GVkJrVKK+Vw4SZk7o3uFroo&#10;c2ikPhz+b7/0P91UCyo7Gzajgsb0y3iZFP13Icj7JESqIgTTuaIjXSGwSuKkQBuHyAzOWIwS2FKA&#10;LEfoUoD21LoSSFESMdBfUFZYZb7yC55AeR4KD1cOsCNlMA7TS8hbXVySohF4nkZXPbIzXdyiRAxH&#10;4GucdThjUEiULWIS3BqS5JyjN9dGRRqvEpItJUhPoiJvNVF+7VZzmS3+3isM+qSWtNHDCz1KcUiC&#10;oRcJvDBAxQEyCkBJrIDU2OLgEPbCKufMBdOhKRZNowQi9FA6KtLuc4PoJpCm2FYPu9RFKIXVojDJ&#10;O4dyonggyPrPL7bY86LvAJRIrh/Ze9vf+oGfPPvgU4+dnpmb7bLeFL/xOCdpLF0hdd30JiW3xmRZ&#10;t5s6cGJ1cveVHdquX5YTQhSlO61ZarbIe11KlVLRRWpt0VUYB3SSNtONDtvrJbSS6zKnFltdXj59&#10;np3jw1SigMlqxFyrx9mlLsZ1kFh8rRirxFQjn06SMdPocux8czXPrRx7jJZDQt9jbqHL0ZdPs2vv&#10;diaHKmglCzWrX3GfXWrRTRN2jNbwpcRah5SCMFA005RuZhgNPNL+1rOvggcJKVG+T+P8jDn3zFOn&#10;cK7F+pyuzYJRB0RrQLQGeLOWD0+cff7rv/3gf7px97ar/9p4aVzPN2eLBOr+BSx3hmayjC897t71&#10;rh237Xnb37hx++3v+cazn/uDZ48+/PXl5dnFDWTLcHFSsQKUH0T+gV237LmhdPuNY5OTe4OReP+k&#10;mLppR3mqVh2uEfsluostestdPOHj+z4OizHF4u9c0Q7vCQVoIQh12dd6JJ6IcK6edVP2h1cR3vB+&#10;dEWTejmLuxcxDcuZ9OTJGXP6pVKjnM8tnJ9+qPXNb505f+T43PnTi1xs7ndrynEK0AcPveXGew5/&#10;8Ofef/CH3jXujYpe1qVlG4XMLy6EdiqpUTrg+fPPnj5x/shJ55y3pnwj+d60ZG8c7+HNLy2oXbWh&#10;3Ye37/qAlqokhUCKYk6ekCuE0CKVRCmFc2I1bkAjsDh8JyG39LIMKxy6EuJXYlQQFMGd6hI+kyt8&#10;26L/zqM4QkYxtpeStDvkaTHgORiJ6c138EMNzuJ5Plp5ZHm2rpVzZYumiwlJo0d5RxVdCkhOLtI5&#10;3ySeqCJ9vT4Swl0gx9IJVC5YPDOPwRGO1mgpixcGRbCllkjfA637+9og+wv95dpsnXM4a8D0GYsx&#10;CCnQWqHKJYQX0m63sWmKJxW+8sA6cpsXJ1I/hmIrCmSdI9Ae1hic74sAOTQ5MVmbmZtd7hOtFZ9W&#10;tuH4E0GlciU7cGN5frUcL7UWfqnkS6le1+hM54oytHMXswbjHL6n2D5c4vR8k6PTS9TLIZ4UWAfd&#10;JKfdSylVK5TisAjNBUZKIbU4ILMW5RyB1iS5YWahQRz57B6r0ktTcufQQqH7HsM8N/iBT21ilOVO&#10;SpI1qMT+6oZYbieYLGPHSJVSWChyYuX/OsAVp/nKZ3ktJ7uQkrTdcbbd6XFx6vxmNo0BBkRrgDcp&#10;2ZKAfOSFr3/h97d94ppfvvfX3hHoiNQkfV9pP6FbSFKXk/WW0MLnA3s+fODGbbf9/S/u/uydDz//&#10;1d955vn7n1tDttZeBISUUl1/4O27D1x9y/U7R3ffPi623ThuJ7aPjY76taEhsmZKb7lLOtujnTdA&#10;g65qemkPlzusNZjUoAMP6fUvYGJlgTck3QSbO7xQkecGW3IkOqEz30bjMazrUHXsrE/tEkLuWj6/&#10;SGuqmd8Q3f6h48vHzizNzR1xC/mLXz72B4+emn7xHOs7EuXIyGTtxsP3/OBfuuXnfuzaoesmjM1p&#10;ZMv9+3e5oQXIEfkx7bzJ1x7/o2fnF86d7C90yRpF71Vfd//W3dfzb+57+nJlw3UNDu9/57vH6kG8&#10;J8LznBRIJ1bLWlLK/vsvfuYJiXEW1/9MTjpsluGyBCUVOg6hEiCiAEIfITXKgXE51pnXzBulEEhP&#10;94mIxSGROiYMPJJOl7TXQ9b6G/BcC38oxNUEpl+2c86uEidhoTPTIGklVLbX0JEP1lHeXqV5ZonO&#10;qQbRtjKqvH54tbUOKSQydyyfnkc4R7ijShpJwloVL/AR/VZ7pLiQHXaFS5vrZzxYZ7F5PxfeFd2I&#10;2vOxGrLAEsYeptUlb3bIspTAC1DCo5cmaCH7JHkLBuQsCImvPTrWCO1EZaQ+VKVIcvc2lA/Xdcgm&#10;zeYl3//IDde5+aee2Sq2xElPx5PXHR6TSmHzfNM8qCsmW9ahPQ8RBKRufa+ItY5AK/aM1ljs9Gj2&#10;cnILAkc51OwZrzHb6tFKMkJfo6XAOFdsZ6VwFKOB2u0er8wsMjlSpVaK8KTCW3vC91XRbpYTepod&#10;QxXaScZyLyPJLJ4SVCKP4bEKWsoLZWlRKHNJmqGcJVAS+1o9eM5hTU5YioQql3wWFtdu8427nwHZ&#10;GhCtAd5c2DQb22TJ+fue+fz9d1197w237njr0OzyTEGyxDrtARBkNiNPc8aD0eDj1/3cO2+fuvP6&#10;b1/7zQePv/zMV5567r7nWslyNwxLasfk/vrExN5bdpf3v/WOqbcd3rtj/3ikYl8ZSJZ69OYSltJF&#10;ZKQwfo7pFj4WKSU69MGmJItdbNo3VI8odKRJl1JMagiGAqQnyTs5eTsj9xVSCfxqgHUWYy1WpRhp&#10;8bSm3WqRLiZgYXRsXE/FO8evqV8z3h3r3rxwei47uO/66Scajz718Etfv689M39se7ynsmf/NQf3&#10;7jv4jreMvvXm8WjC76YdUpsWBGujrwiHlpo4KPHN5z595olj9z+Fs9nrIVivQc1aJVo/+e4P33T1&#10;6NQPBEpHuTFIKYpIBSHph1Aj+0QxNwasLQIfFKt355mnEHFAWIlx5QjjySIfyuV4W+a0XvmbttaS&#10;mcLb4pQkzw3CumIQdDkiCH2cl5Irhe9JemebpIs9onqECDRWgDCWvJuStVJUqKntHkYG6kKZUAoq&#10;U0Pkiz260w2Up/GrIUJLEKCcwLS6NJpddC1AjZVR9ZiwXoGg8GiR5ziKlHdhL6hLVzrPcPWk68dH&#10;yH5XpkOAlDjt4bJiPqLyPEy3R7eXIC34WvdTyS6x86XEmSLKInWGq6d23/SLH/6xu77xwLdPGmNW&#10;fFprvYarN0PS916PIo6O46H6jqk9fhDQa7XWj5B5lbDOEvgaX0p6vQRjo3UuQmMdQgpGyxEj5eKc&#10;yy1keY5WklrkcXahRexp6uWwOFb7fy+lwJicbpahg4DcCdrdlMDTq+XzlX3a7mYsNnvUKwFKSTzh&#10;2F6N0EqtNtRaW5C/tddH6xzttDDPB/3uxNfGsxx5LyEeHvUOf/ADhx775G89nnc6K7MsN7vRGmBA&#10;tAZ4kxKudXdB5+ZeefGbz3zh2Ru23/72QAWkNt38CiuKzqBO3kGh2V8+OLLr0J4Pnp+aecfxwz86&#10;PZucO1+pVOMdtT3bd0Q7aqUkDtJWD92TuMCQOgslkE6SdzJsIyFLMvyyj18LyToZwjmCakjmZ8XM&#10;ucyQdzJML8fkDpylt9jP63GOoBYgtECHHkILTLOvgPmS3mJC1khQvkZqia56GC+nkxmkE5iOIfJL&#10;3i0Tt+28Zd/tUx84+EPvnF4629M9LbcNbY/H6qOBNNBO2zjcaplws7vQkldiOW24rz7zmZcarYWT&#10;rE9v/l5dFNd2Z2pAl+I4mCjVroqRJVgxgwssheKwmt9kV7oC+0oWjtzkOCmQvoccKmNLASkO6XJk&#10;LosrvStM7q/nE7l+Scw5SzdNC2XN8xBCkJscYx1SaQLlIaWkiyXYVUE2DHkj7YuExSxBF0nCbRVU&#10;SYMU671YK/PihkPK5YBsuUe+2OuTzmLxVpFPuKuGrfh4QxX8cozFYk1WlLP6vinhCgWFPlmSG+Y8&#10;XvZiu4aYFcbowuMVCE1XZFhf4EclVOKTLDZxzS5YszpPcqvtKIVAqIIEK62RPStGZDh+9b6ras8f&#10;eanJ+iiSdeXrhRdevOR7Nq3OVqG9ApBhvbZ9z51v2ZGmyatqOtjiFEJLQTUKONvtMddoMTFUA2dX&#10;SY1zDgOFSuUsx48co5Mbrjm4j1oc0u70ODO7gLF1hqsxuOLY76UZZ+aXkcCBySEavZwT8y0majHV&#10;2O/vV0mjm3BmZpHQV4xVSmQm58jLp1BKct3hfQgpMWb955SyOBZmFhrkac7ocBWlLv69K2axQmCz&#10;DO373P7xj+8/dt/9B+eee/7kmvN9Y0jy60n9H2BAtAb4HhOs1e9zmy++dO6Zk+eb0/loNKqzXr5l&#10;+ODKPb3BYKxBKy0nvG3leqm+398W7PfLRdkG4chsSpKnJAspUT0q1AZABhIZSVwOtAQ68tGxJk8y&#10;unNdVKDJ2hkOSzQaIT2FSfJ1t3RSCZTvkSx36c0khLUQcJjUEtQDdKDJOxlKK/xy0L/wudX5c71G&#10;j3Q5IRwOyWSKyJXYEW8vbVeTpc5iBykkzuSk/WTvSzhlEEjCuMzDL3956ZkTjxyhKKNuTIt/I2V+&#10;sYFsrQaUvvvud46VCMY96SkrLE6C7RuqJbLvdRNFKcs6pO+hpCKxGakzKOkTVsqYWkSmQaYWjEOY&#10;QnVxrq+C9UfPvOZP4xzSOTzfL5Qca8mzDGNM4R2TCicEXjlEeoqk1cF6PeSwj9owmPmSmu3Kzz2B&#10;NxrBaLRmI7piGFHkEw5XkVFBLIVzSONQUuJ8D2HM6lxC1ydfeb/V/3Lj24Xq68FC9g37xeDtDIcw&#10;Oarn8H2NkZBYg+cp4nqVHEWy1CxUPim2XJQFhWk8cxYpPdCS2Onq+MhY9fkjL60oWh7ro1RWiZQq&#10;x+4KjrWNESxKaDU6dfONN9W3b6e7uLT6fl4PcmOpxAFjeYlzCw2MdUwMVQsVcM2uzI3h3EKD8+2U&#10;XZNj+FpjjGXbUA2tfWaWW8w0WgTaIzOO3DqqYcBYNSIKPAKvcCKenltCSonvFcnxxlmGaiXGKhE4&#10;i1aK2vgYp06f58S5eaa2DV/oelzRsp3j9NwyC80O24crVEv+6yOd/RiJrNdjdO/e4J1//1fe/blf&#10;/QfHesuNJTaf5LF2SscAA6I1wJuIbK3LnHLW9lLSc68svrQ8Go+OKCHJrzAV11iLlY7UJGTLKSKs&#10;FEN1DQgticdL9Ba7dOY6SCWxuaXb6hCORlRGaphujk0NouIRjUVkrZS8k6NCibOCPDUEvkZHHp2Z&#10;DqZnCEdD/GpA2skwqcWveDhnkVoSj4XIyCPv5DgLKvCwQHumhUkMYS1aVXWi8QgvLObmWWHJTEa3&#10;0SbtpoRhjEJdUWEo0CGpTXjo5W+cW2rOTbP5OJ43Olhws7Kh/pG33XvtobGpe6VUgXEOJwXGWaTQ&#10;OHGhECUKOQQhiv9vcWjfR1diVK2EEw6Z5XiybxR2hY/GCIdTxQL/ej6FEAKti9JVlvQwxiKkIPC8&#10;gjhkGRaJ9jU6DMBTdIyBJEMrD2UtqbOv3XAMtFxOUClRGR4qwkXzDCELTxT9XFfpQIr+caCKhdU6&#10;1y85FXMd3RWeemvVL6EEzkJucmQOUil8oRDCYZXDVcJCzFrusFrv3QSKIt3ceRLpwCHEjTuvuv2j&#10;7/ngI9988P4Ta9QsvWGRtoAz7fYWb1eITVTT1Uy5+q6dh275sb/81r7O94bVspy1jNZKeFpxZnaJ&#10;xXZCvRRR8osYjGaS0uymaBxTuybRuhh5JPthtaPVkGrJZ7Gd0Etzyp6kXgooRz7L7R7nzjYYLsdM&#10;jVSpRwHL3aJLsBJphkoBke/1M+AKNdjzPHbv3o5Je7x4do44CghVMRUgd9Bs9xDOsmusTq0UvmYl&#10;6yJVyxiSTptD7713x3dvvfXm41//+os4WpdQKMUbeG0ZYEC0BngDFK2LQu8Wl2eWG93lrhQKIeUV&#10;x+A5Y9GeIqxFNKeXaZ63lEerq6nbytNEQzFpJy26qXqGqFIiKodIX6JCTbKc0F3s4sdBkcGUJSAc&#10;UT0m6+S0zraQUha/X5Nk7ZxsuYET4JWLsMPufBe/5mMtmEZC2kiLmXqBQnuKqBaR9Qwq9kA4pBIF&#10;ySqMLuAc3YUO7fk2UT0iiH0uxzVdf3XxdMBCc84898pj54zJmmydOP9GZ2itM8LXa7VgPK7viNBe&#10;7gwGgVTFDL8i/8f1TfxF/g9CYKwp8n20IohLeOUY6Xv41uJReFGsK8ZQ20KaASFf90BqLGRpWsx1&#10;ExKlixBQaw3WFWqSUKqI2Lc5KtDEIzXy5Ta200PaC4ECr21Bd5THh5HlqCghKg/PCNI0IxPFcVvc&#10;SeTF53UX3vpKAvyrmWSyscRYBHwW1S2b5jhh8TxdNC1IAYFGqRjb6uEysymLEbA6zsdI8HKLNQYl&#10;JbH2S1zaDH8l5aaLokP6zzWy66477959y631tN1+3UrWxnMqN5ZqFFDauY3FdpdWN2EuNQgcvpLs&#10;GK5QL4UstbtML7UYKYUEUmNxGOvQUjBeuaBc2v6NVbvdY3p6Fn/7GMNDJXxPMe7FF34Ph+mrUUIK&#10;MmvpdruMVGJGxsZoJylL7ZQsy4tSspJsH6pQjQOUEm8IyVp7vJgsI6hWecvP/czbzz/73BPtmZkF&#10;ts5HG5jiB0RrgDcBydqqe8gW66k1xuYrjVKv6u7UWItf8iiPV2jNtlg6vYgfa5TnYTNLY36JoBww&#10;tGsE3bF057urSc+6pAFL1sjotjvIIum64Hm+JIhDdEsitCRtZuSdHH8o7JuRHbrkkSwnhc8ohV7S&#10;xWUOFSrCWoBQovB4iKLUFQ9HdJY7zB+fIwhDvHIxaNgmFpMawlpMNBQXfh9zeaYlXeEvOjVzPGl1&#10;l5ZwLtuC1L7R7dgXqQzbxrdFdeFNJsr6ge/hOXDG4SOL+X+rC4rFeRprcvx++ZBaDPWYRAJ5UhjM&#10;Vu+TCzO9XPO5rQYrLSovTOU9a0icI/QDAtMvgYQam3ZxLkd0HKaZoTOHyDLIs8KMjgLfJ/f9YlyN&#10;J1ChQnoST2tsnmNshvMluuLjhKOV9PCcxAecyXCOwp8kigHUuTVYivKf8DzwFM4Ygv52aJkUXSvj&#10;xwFOOFJnCYQmE45MOIIoRClFr9Um63SRFkgNMrV4xiKNJcotVkiyQJN5GheHqHKI9CTCpfguIZce&#10;XRcSJClSWJwWhafHgXWSXIKvL1TzLHZN2akYcC32TdCdnkc1ugRWIJQiVYLc5gjn8IRCeIXHzkpJ&#10;iI/JM/ZXJq664/ANIw8//1Rjw6K81jtIac+eiw6s9vETW4118gCvMrHtups++qN36TAU3ct0Ll76&#10;9BHkDqwrLjpi7ZWqnzhXKcfUyiWcs6iVlHhb1O5ivygjz7e6TA5Xiv1vV2IiLpxmSgryNKeb5ahS&#10;idRJut0ET+tVYrUWsh+psdzoAVAOA4RzxJ5HPORjKaIl+hOVSHGsprW6tbKSQIvifb8WVQsga7XY&#10;+9a31Mevu+aG4+fPP4FzK0PDt4ztGBCuAdEa4M2ham1MF3aV0lBltDYZWmOwr7YkYx3OCfxSQD3w&#10;SFoJNjGYnsFkBl8GhKVScc0Wxawwl5nV64IuBejIx+YGmxukp0mXU3rnu4QjIbrikzUzTMdgc4ft&#10;GLwhjfAk6VKPbDnBHwqRvsAZhQ4K87uzrlBJMkOWZeCKcEFPa6JStHpRNc6iY01ptIQOvaI8dMV3&#10;p24lqdoJKbZSDb8XStZGRUt97IMf2XvNzqs+6CPDy9UQhLNIBKnJ8UIPHfrkOMSKG+0S5SoEKAPW&#10;iiLAEwGJJQRkZsiERrgcMdfCtRx5I0WnBl/lZNKRS4kKAoRwmNxgki4yN0ghMVkxnDgoR3TKKcqT&#10;+JGPzR29rEuoPWqjI/SW2mStTnFX4Clcv1FWO4GTEovrh6+CybOiw9IWRn6vEhNUywV9FAoZKlKb&#10;4aRAKUW20CRrJ6ieJTASU7QSYBQkUmG1IpEOT6SUaBF2PGSjh7UK43v4tRhRKaMjTcmTpMaAs4Xq&#10;IaBnLb5TxE6Ti2yLfuCCNFrn8OMI080xSX80UT+WAmtxuNWw1mKFtcV4JGuldXbjTM6No61elWIK&#10;aOn7td333H337jtuH+s2Gq8pLCp3gtwJPOEY1jk1L6emDGVl8aXrD1KCxAhaRrNsJUuZppErelYU&#10;rbWySF0fr5Y4M7dEoHQx6Fmu7whUUmGd5cT0HBY4ODXG3GKDV87Ns2/HKFop8jXnepE5B3PLbWYW&#10;ltk5PkQYFCn1iS1Ur5I0jKicupdTkY5YW3R/oKVxgq6VNHLFcq5YzjUtW3gbAwFCvLpR7nmaUh4b&#10;k9d++AduOv/4E/e3FxYbXEHq/wADojXAm4x8Ke15w9XxyanKriFnLcaZV/8k/YQ+qSTxUFwsAAh6&#10;jQ5ohwo0wgmUr/Aij7SZgJIElSKSQShBupjQXexQ2VEjGgnpLvToTHeKC6CCYCREBYp0OaF1ttn/&#10;ucCvBeiSR2tmmW6ry9COUbTvYYzB5ZbuQps8zSmNlIv7aCUJSiHOOqLRuD8Yubg+2Vcj/4viwptl&#10;CXtHrgrHhnaMn5x5ySsm/3zPL3jrPFr1StW/bmLPAQWB6q+nl7qki37XofMkrKae903vppA0LzUK&#10;UdhicHJmLEIrlPYxWYZCIHNDutzGdhKsKSIbUt/QyXJKUYjMM/JOg0AqSjJAqKJZwZoOkhxHF7u8&#10;jGpUSSOfZCxClcMi18oKiDxcluCSQtUUsjAoC7diEO+X5URhPJdSIm3f+B54hNUythyS5D0wOaEK&#10;8azEtrqYVpesk0Du+qXLHGNylJSE/YT9zBg84RBGY/MKkGFFhhdkoLo0mgtkTYgrQ8TDY0hfIqyH&#10;Sg1SOAh8hFTFKCO7Bc/qn1MWCKIQEadkxiBtMaNSusLjhVrpBi6aV/piD8o6z4ujtcrHWvP0ykvQ&#10;Xli8ouOr/xx+ddfOm278kR95h1YevbT5qkhW0g/yHFYZe6OU3UHCqJcRK3fBDdknImvncOZAx0rO&#10;px4newEnej6LuUZKR7UcYqlzZn6ZdpIwOVzBVwrTj5pY7vQ4M7uEFLBzfIhaOcRTgpPTC7xwcpbt&#10;YzXqcdC/ryimJUwvtphfarF9uEylEtM2EGDZ7WfsjRJ2+Ck1z+JLi6TIxS9S7our3soNWOYkjVxy&#10;NvF5uRdxJvFJrMAToK6YcAnyJGHnbbdMVicm9rQXFp/rE62VjL61Q8MHpvg/T0RLCDnYOv9jY53U&#10;7HlhbUd9z86R0rjOeslrjzTuLw6uv7j27xH73Vp21afi1wOccvTmuyQLCcLrxw1kFu37SAqfWDgU&#10;kZeKHCPta7JWRtpJ8KsBfi3AJAblSUR/FIz2fHxZPG+6lOAsmNwgfUFpuIwO/WKMS38OH6bw6iC5&#10;eETLFW3E4jN2ky7DlXH1wZs/duD4zIu75uZOTXOxSfU1bdFLhJWuU7NGK/VwXMXbhcFTSmAuk0xt&#10;rcUJ0OUSLvZJpEUJjbO2ICxSYC4hiwpRjEGR/SHL6ILM9OaXEY0ukbGYPKEnBFQC/G1VVDUkKZeQ&#10;5TJBNcLI/pt3KSw1YaGNa0u6yzm92WXidhdtLL3zy4hOiqhXSIRAakFYr5JbUZCjPCs8X1Jh+wZ2&#10;7cD0wz495ZG5DJQkrFWwcUBiC6M/GCyWpNWBhQ5ez6CcJRGGTlnjjQ0TlWP8ig9ljS4HaK1JsEgD&#10;ejkhWW6iujn5codkbgk6OZGU6MUmppmjttVw1YDMA5VbdG7JpSNxbst2i5XSk+zfBOhSRJ5kmDTF&#10;ExKXmUIRFEWpTPV/1zqHk6CE1EPVWsT6GaNrFa3NfVrLja3Khj5KVccPHb571x23jSXddhEodQX+&#10;LOMEiRWM+Sm3lLtcFSWUpFklUcYJstUPLi46bgUQS8v+KGF/lNDKFa/0fJ5sR0ynPqU4Yq+vmZ5f&#10;5sjp+YKQS0meZThrGK5GjFbLKClI0pzQ99k/Nc7scotz8w2mFxXa83DWkJqMUGmu2jGGF4QIa7g+&#10;6nBdqcuInxGIgvzmTpBZsUqsNpJDEChgWBvGvA7XlbtMJz5PtUsc6QT0rCCQVxbMn/V6RKNjwW0f&#10;+YEbvj079+ji7GxnE1UrZ5CtNVC0/pyQj1dTgvvz+NnEJneqari2bd/NO++4KlIRc2Z5HYl4zTKZ&#10;LV5BeQqspAgRXy2zEVRDvMgn62Q441C+QoWSZCEhaSaIQCKVxAv1aiklaTRJGgk68IrQ0pWMIQc2&#10;LUqV0XiMCjWmY8BYwihEB/3RKdYivSLg0WYGHWqcfP3XppycdqfBew//0OSxuaNv+4Nv/vqxXre1&#10;vGGRu/QC99rVLAmooBT5kdIVk+fSoYpYAbH10WudQ4Q+fjnGBEVwY+GYKkontp+ZJrZ6AlF0dArh&#10;CvdWOyWZXcD1EiyO2UCj9u1maEcVORRjPY2vFc6AJMXRQhtZND84i6iV8YaGsFagspySmULPNukd&#10;OU08lxEsJnTbKYxW8UbrpFmKrpcQ1iGXiuHPxrfkEmTuCF3x3FYUY2+cEKhSiCxHWAVgSfKMMBew&#10;0MTNNch7CW6oghirEU+NUBuvFeN3VMHeHA5jDc5alPTQUiDqPv5whQyHtBnlZgZnmrjpFnKpg+20&#10;yc7NkyUxbrgMgUR0M3wknq/7RMltSeQlRXK/9nVh3G9YXF6U34u4DtdP9V/lKSAEN+8+cPMH3/6u&#10;xz//ja+8xMWRABduAJYb4m0/9rHVN3D/7/7BZkTeA/S+G6+/5rofeN9t0vPIO53LHqAOSJ1A43hL&#10;pcWttQ4VZUmMoOfEFV+I3Wq5sfh3IC03VLociHs83Yr4brNMrjz2TIwWA6Tcugps/waQ1cHQKz64&#10;8XqF8XplfTcokLui9LwnaHN7ucXOMMM4QeoE3S3e92Y/NX0SuSINT/gp28OUQ3HAA0tlzmQ+gbSr&#10;M0G3vpZavDCksm//1NDEtsnF2dmzXLrR4c/jGjUgWn/BCJbY5HqxkWCJP4eka1OSJZWObzrwtptv&#10;u+ruXd3eSsOcfAO2pkM4gRd6BYFqdVG+wC+FfeOoQ0caL/ZozTeZPzfH8NQo/lBAc7qBnTXE9Rjp&#10;S/LE0FvsILSkvK1C3s5oZxa/6iOlJO+mdJe66NDDDz0Wzs5jrGFk5xhe4F0Yf6Il1kLS7GKNKTrs&#10;xJqd6F77Z05Mjygv8YHDP3z940e/ffuzRx88wfpW7I2t9bxOwrWuI2xy20TsJNpJLjjsLvHsQin8&#10;OIbQx2kHucMmGZ7nY0Xhb9rSouXAaUkuBXlucM0WeqGN7qRkvsPbPUFw9TimJnFGkucWTxQfu5fP&#10;c655itw0oWcRBHheTL06Tq28DaTE9z2sA29XFX9sP5zvYk4ukJ+awZtZwqUOEXuIcogKfXKtsSYt&#10;StBWrDJ9pTQOSzdLUOUSfrWEkcVxGQkPl2Xk88tkix2QkvjwLrxDO7A1D2MTjDCFib1PJgUCjMTk&#10;Aq0EwstB5ig0yilwPi72cFfH2EPbSJfa2JfOYk/P4aaXCwP/eB1CTbfXo5clRN6l09mlAyP7k6HL&#10;IWQ5ptHB73uPrHUUDb6FT8tJge3Hq8R+GF2SZPWPkMnR8a2IvFpzDHtjV111cPKmm3baPL+kmiUA&#10;Q1/F8jLuqjbZH/ewTtA24nXLLgZoG4GWjttqbXZGCQ8uVTjWCwsFc01Z7lJ5shsJrgO6VlJRhtsr&#10;La4rdfBl8TP7BshFiSsaffZGPca8jAcbFZ5uRxjAu8S0yILYS7yp7TsO3XLL3mNPP/MMF3u01qX+&#10;D5b1AdF6s5KszUo9mwVOrnxdebzZ7yC2KgUoQA/XJ29+67533T4ebRMzS2cuPcT2Us9uYdUgsjJL&#10;DoNUgrge0Z5r055pkddz/DgoLpiZJWn2aEwvIoREKw8d+ZS2VUjmu7TONVdfRIaKqB6gPEXWSekt&#10;FxEOQgiEcHhln3AoQmmF1h7d6S4NliiNVhCeLLwfuaO30MX2cuLREloqXLLGkyUpZtrJV0ejBQKL&#10;pZ002T9+2L/r4HtuffnMs0/0us0nN7kgvhGqltigkKm333TH5L5de98tjfQvOlo3UaR0HCHjACsd&#10;1hbJ57I/d9AqUZTgtnpxKUjSFCUVfmZpLTXo9nrE24apHJzCTlZBOQIr6HYNjd4Cr8x/ixdPfI6U&#10;OawJECLGyh7OtpEux+ZQ9sbZu+0t7Ju6nZHaVQivQhpDtrtEPDVE6eUqnaNnaU+fpzY8BJ7G+Qqq&#10;IbZhkD2Dr4t4hEQatC3mIWrt45UibKDJsfjGoVKDm22SdDpkIyVK1+zF7q6zIDICupQU5CZhubPE&#10;7NIrHDv1GGdmnqJnZ/DCDOFl2I6gLKfYPnUdExO3MDJ0DbE/jo+HxqKHy+S37sMMlUlfPEcyvYjs&#10;WfzxGn4ckriMLeuzojifRJ4Xgb2KYqZhGJD1MlxWdFaukAkh5ZoyOAhrCZX2fc/TaZbJS5CtKylN&#10;66n9+yenbrrpxnh0NHB5eskD1zhB1wh2BQnvGV1m3MvpWYFxr51kFWPBxCpBEjgyWzQXjHs5Hxpd&#10;4uFGhUeaZRIrCKS94pNrpcmxYyWTfs676g12h116VtK1YsOisPI++ur8qziF+0MG6BhJpAzvrC9T&#10;1TkPLldIrCTc4j07a8nTlOHdu30ztWNHqVwutVut5mUUrQEGROtNB7nh4rL2Zxtveq6kZf/NRro2&#10;6yDyhJDxLfvf/ra37r1nX7u7jMFeQUjnBbGEHFzqirtbVXR/ERSdaCvky+YWYSVRNaa30COd6ZGH&#10;KWiJ7aeN18aHMD2LMSBzgxd46AlN3k4xmSmUqkpA48wiSbtHffcI9XpMd75TeLNiDx0W42FNavA8&#10;n6HJYZyCZLkHmcVlDps7ZCApTVTwq2Fx57+yh3MLqYNe4U52/agBoQTuCslWalLyNOHd133kqvue&#10;/9PrXzj26Atc8FJ4FMLEyp2nY+tl9kr25TqFcqw+XDMCLbTEZWLrrsH+Z/GiAONJcorONmkdWiqE&#10;sxgnV0ccba4EgO9rXKtH7+wiMs8p79uOd90UackvmJ/LOD33GE++/HlOLz1KO5snSR1kiqFyiTiA&#10;1MSYXGJdkQbfthlPnb6PJ89+jWppJ7fu/Tn277qWWAisBrdvnLheJnnsJZJGGx1pRDnElgNsL8Hv&#10;5Hi5wAaKnnS4NEcjiOo1ZDmmK4r7ImEtptFmIW0R7Z9k+Np9pFrgujlDvsBpODY3w5Mv/x6zi/fj&#10;rEIIg65oQhGT54I81ziVsmjOMX/yFN899nmiYIwDO+/k8N73MFG9Bm1lYcS/ejuyXqX79EmS+RZy&#10;SaIoEfriMgt1v/tVSZTvYW2OUoXi10tT7OrFyhUyqXVFLMnKxcuhpJQbIx02PnhpqTDEP/Wbvy22&#10;ulaYamUq3jG50w9Csq1CTvsXxZ6DnWHC+0aWGdM5HfNaFCGJkitNHRbnzOpUAymKblFF0ZmZWIMW&#10;jrfVmvjK8sBShcQK/CvwQIn+SZhYya4g4b31Zbb5GS2jLpRvhez7lvsNJP1mIYFc//+suSzxWtkG&#10;qZV40nJ7pYVw8O1GdfVnm51wCgiHhvijZ58d37lr18gLzz234Hmel2XZxiDaAQZE602r9Gy8uMhL&#10;HLh2i8ebWeXadPjw2MjOO+697iO31byamGtMo4S6si2WOVziCiIyrhGTPnrKQwxprC/Ak0WSgwFS&#10;i+xY7KLBP5uRn+qSzyaYzKGqCq9aJLM3zzVJGm28sNrvl3N4FR9fFOnbeZqRNBOyTkbWTvFCn3A4&#10;Bop2d2eKZPi0k5B1U+KxmCAKyJazIjl6RKOnArxdEXrMw/hgPVEoWEUqJrIDbjEnn05xp1PcfF6U&#10;0AIBnrhkQMPKHMhWt8Gu6h7vpl13Hjx++rnxJO20WJ97s9IhZF7HcbKxDCwkwqskCKXASoknBAaL&#10;E0Vuk+qHbCYuxy+XsLEGDdr2n06r1XqmwqKER24MqckJhcZIR17y8ZOiK7HTy8gXl/CVIzx0AHft&#10;KC2ZUsax1D7K1578b5yY/SpDcYUhdSP3HHgvh/e9l053mRdOfZrTMw8xO38CKT2cVliZorTD0wLP&#10;aLLmSb7wxP/ExKkbeeu1P8GuodvQOoOxiPq917Pw3PPUn12gs2MYNVwmGqogcke32SVJQWuFZ6Eb&#10;gK1oVJ7gpCIXgmxmAdnJ8W86iL9/HJRBA87XnJ5/nide+o+cm30aIS2eChEyxmIwaQslNDKPsGnK&#10;2NB2to2+G19VAI+Z2SMcP/4nPPfSH7J7x/u566afYjy+ih4OtpWJor20Hz9Bd7pB4CRyokSiJd0s&#10;pZoWQ41zAYFQJFmGVZKg5GPyHNvpFobtclD0l/Q66E6O0JpcFk0JQkkEllhIcuHQUgWVuOz1kkRc&#10;Ss3K1g+X3lT59sZGD/rbt1/la01izAV/5AZVKHWCUW1451CDMS+ja+Wr6q1ZCUwu1MRFWr05OmmD&#10;zCQYMiQSLQMCFROHQ1SDUQKvghXFPM/bSwVxebBRJnMCX1x6KLdxgsQJdgYJ76kvMxbktE1xoyGF&#10;h3OGbtqgmczRSZZJsja5SwGLkB6+CIiDOpVwlFJQR0m/iNhw5rJndWolgXDcUm2RIHmoUcL0N/iG&#10;iwsmzzCdDnd/9KNT7T/90uQLzz33inNuI8kapMT/j0i0/uXXfurP7Yf/e+/+zYsWrcpQqH/61962&#10;e9vu2ltnTzeP/4f/+evPp718ox/LcqEWbtY83Jqv6wjXv/zaT7k/w8/GZneoSuv4+l23v/vGHbfu&#10;a/daRcDjpS6H/SBT1yuIh7opRl8XIbZ7uEghtOgbdN2aXADXT+8WKAsqd6jlMt7pDPdiF3sswbYt&#10;MpJE9YjWdJPO+Tal8TJSFjPcpJJk3YzG9CJBySeqR3TnW9jMUh6r4Iqpv0U5q92jNd8giEK0KBLg&#10;/RtixOEYtctD1tSq+V0512fR/fcqCu+OJcC3MbJpMCcSsue62OMJdCyE8tK+JwSZy7Fpzq17377/&#10;ROe56x94+KtnuLhDaOXCeNlsrX/5tZ/abH9edOw6t7LRV9KUuKjt0FhbfH4lL9kt5vqqj1AFETXO&#10;4iEhyehhiRx4s2163RTv0BT66jGcdJQQnJ37Lg89+Xucbz5PoCuMVu7k7df/DYZKI1jbJI5r3HLo&#10;59gxcSvfeeo/sNSeIbMdyBVKDAGGRC6hI8tQPsnywjN84+H/l7uu/VWu3nEXUji0Zxi96jCd9nHE&#10;7BJeOUIGAU4qTFgoITp35L4kqpYJlIfVkkRBvNClnWa4/duo7h5GKNdXTbo8/coXeeL5T9PLZ/G8&#10;MuDhpEYS9wdRezjXQ+CY2n0Vtx/+CbbFNxclchTdfI7HX6ry1Itf5ez8fXz5oee57aqf58DUPaSp&#10;Q1cjarcfoPHcadpnpqktCfyhMqHTdAODNhA5Re4s0lNYY4vMLFnkv9m+ciWEKEqFcu0AnMveZIlN&#10;rgkAjCw1Lmc18MZ2bN9RHh0Nsyzb9CqxYliP+8rSpJ/Ts/KKy4VSSKTQdLMm862TzLdP0e7O90mN&#10;LG4CV/JAncO6HCEg8ioMxTsYLu2mGm8jEJKbS00SA4+1yyROEGxBthyFb2rCT3lnvcmon9M1qoje&#10;cIal9llmG8dY7JwlMZ0LRLB/7lhXKG1FeTqiHA4zGu9ipLwb34uxLrt0xEqfmIbScXO5zUKiONIL&#10;EZvFPziBUhI1OjRybnF+CNB5nm82Wkm+RqV8gIGi9f0pqTUXe1JIMRRX/J/cc83oyK998iPfnn5l&#10;6aHHvnbihWe+c7rRXk7yNQpWvuZhWJ9lso5w/b13/+afCeFaUwJdeej+gu/v3X/NW+++5gM3h0R0&#10;slYRgLj1ygu9YgabPhzivaWM2BUgtMDlIExRdrtQaXLrK1XigjlbjmjkuIe4IcIeS8gebGJfTtCe&#10;pjJRpXW+ycLxWYJKiPSKwdBpO8EreURjFTxfonxJZ65L1kzx+nf4eS8ja2cEYUA8VMK7NkLeHKOm&#10;fPDBmeJBZjcY39e+V9dPQxe4ikbdqJHXxrjjCdkDbfKj3YJ8+JfomBKCJOuyd+zqkau2H97/AF+N&#10;gC4Q9EuH2Yby4asNMt1MiRXW2fVvqj/YW2x4diFkMXLocm35xiKVQoqivKiMxc8hCwVZtwfdDuW9&#10;e/AOTZJ6Bh/FkdPf5IHnfptebxrrGozVb+H6q3+QUhwDGVLEq29/W/0Grt33c/zxF/4123ZoKsOW&#10;VrtN7gKErJG5NoFYJpZDpEmDLz3yKxjz/2X/9neBsPgVn+jG3XQfSjBzy8h6GTVcIpntEuYCZRxZ&#10;yUMOVSAv0t/9riNfaOLtHCO4bgoRpP2ZdYJvP/0Jnj/9e/iej7QlnJMgc1LTRYomvo5QQK9rmdh2&#10;kNsO/Tjb4hvJTVaQHaUI9CgHd/9leik8f+qPaXTP8sizv0m7fZ6bD/1IcZGIFeVrx2l12iQLS0Sl&#10;iDzPkWWv8FelbnW0j9Rydbj7yggl54qbD+l72CS75JHTJ99yw/HCFQhM69Tv+vj40Nj27dvCWg2b&#10;JEVu2YZfzlwxOeC6UoerwoTMFcTrykiWRjjL+cYRTi09SztZQCmfoWg7Q/FOysEokS7j6wjrLL2s&#10;RSdfYqlzjoXuSc4sv8D08suMVfaya+Q6qmGV22tdmkbzXCciR6A2mM0lhSerqnLeUm0zGSR0rYdS&#10;Hq3ePKcXnmG+dQprU8rhCNsqB6gE45T8IQJdAlGobr2sSaM3w0LvNI3uDIutM8w0jjI1ch0j5d2F&#10;0mfzS15aUyOJheX2Wpt5o1nKdD8P7kLMvJDFTawLQg/PL7F5o80gHX5AtN70ZEsB+uTz843t++pn&#10;S9Xg3tpIdFOpGvzIxO7aA7e/b99jT3/71GNHn5xZmH5luWNym/bJVdZ/rCVdWxKu7yPZEpt9PkAr&#10;pYIbdt963eGJG3ZkJiu6by4RBUDHIocU8u1V9C0lRAAkFte9wo+ywmxcn2pQdEeJQyF6d4B9vIN5&#10;qIladFQnqvRaPfK2wXQy8ByVySpeyS/a640jqJbwopBkqUvWLi5iSknCeplwb4y+p4q8PgJVKHB0&#10;X8VWc6z0guMyisHLh2K8XQHiwRbugSa253C+uKBJXaRqZVRkmcnynt27916998TxlzpAjyJgMF1z&#10;nNg11/3LWtgvVT68oGj1eRKuGI68Qq6cxUnAUwhfF0rjpcxnSl1w7yLInUUJRWAFaSdF7xkluGEb&#10;1gMfxezMyzx+7A+Zdc9SL42juwFD0Q62lW/u81LT/2DLCAIgRJuIx7+1zGOPPsBVB0Le8s6dTB0Y&#10;RgQxzpRJ8jlC3yFdBc+kfOuJf0GSL3H9vg8Wi1DJQx2aInvsKJERpLWAsFeCmQapc6i4htCSnBwj&#10;HPrsAt5wCXvtBAQKiMhMymMv/C7Hp7+GVBEmr2CtwfMtSgZ4UmFNm6VzMxx5dpFHHjzFT/3lG/ih&#10;t9yIw6GUxTlLbpfQskQ93s5I/WqC6RpIQytf5KFXfp+eS3nr4Z8hdAaCiPDanbSfOYm/3CYbCtFZ&#10;EfyaaEdgi5mPRhXrpe5nZBlTJNQLJfA8j0RKXL51l7Bzm5PyjURrdMfkpcrSanzX1ER9cmJMeBqT&#10;phe9Tt5XhqaCjBsqHaQoyOuVHMJa+mR5m2NzjzG9/BJlf4TD297LnqGbGS/tRYjgkidrM53l9NLT&#10;nFh8jOnGCyz3znHV2FvZUdnOHbUeC7nmTOJTUm5dy3jiBFI4bix3uTrqktgAJTTnG0c5Nvswmekx&#10;WTnEnuE72FG7jpI3dEl+mpo28+0TnFh8jFcWH+WFs19nsn4tu4dvwu8PnRdblS/7C8i4l3N9qcP9&#10;jQqZEwTiwjxVB5g0p1SrsuPAgTHf94M0TRWX7iodYEC03nSKlgT0S49N9268Z+fZuBKkQuBrT+6o&#10;jcYfq43GH5vcU3v8tvfseeTZB8/ed9+nXzzSbiTd/sKZrlEr1ipdgvUeLvt9Urc2+s70moc/ObVv&#10;97U7bru57g97xuaXSLUE2jlqd4j/gTriqqAgLp1X12kj+p2MYo1zwDpwTYv0BPKuEmq3T/qlZdxL&#10;CVE1htE13MOsJwWunyQfjZWIpIC8aOuX+32891QREz6uY6FblBSFWNPmd6FhqFAILvcBrINmjggF&#10;3jsr2AlN9uVl3HQKoaLfW79eDHKGQEXsHd0/Nj4yvuvE8Zde7itaQf8YWUuy2HCMXIm/YuPFVGwk&#10;WhuTSISQhalYSfD7+WGXIlrCIW3/jkEKrBTFAd3ogq+wu8fIfPBwnJ87wTee+nVOtJ4lLI8grMRl&#10;MaGtEfmKtAdaKqR2IKpkeYbWhtgboh5WSRY6PH9/m+cfXCIet7znh27klrv3QqlCz7SAGlruILeL&#10;PHXk19kzfjXD5QOYXOEmKpT3byc5M4+u+agoQkY5qSiaJISwJL5CtxJM7MOBcUQpoJBiNS+e/ALP&#10;nfxDEpchZBUQBDogUJas2+KFJ5b49pdnefn5BibrMjVVZ2p4T7GFU4FTGucM1lRxvkQJGK/vJva2&#10;sdQ6gwwCWvkZnj/xOSZK+9i34x30uuCPVIj276Dz1AlCWcbkebFPpMTlOUJLhLMXxGC3obQbeKBX&#10;Zlhu7YLqHxeXXHyjffu2JFmAHNq/f1tp28SoMP1ZjGvUUAFkVhAIyzVRmyFVlAyvxJflq4BWssiR&#10;8w/Q6i1wzbb3cO2291EORrEOTi11eOz0cY7MLbHQ6dHNcwIlGSlF7BmqcuP2UfaPjnF4/F4Ojt3D&#10;qaUnefLc53ju7NdJx+5g3/A+bq0lLC4oulYS9ctxK4GjB8Me15XaRTnQwanFp3ll7lFGS3u4YfLD&#10;bK9cg5IezsFCO+XE4jInlpostHsYHGXfY6ISs3ekxlS1zGT1Giar13B42708M/0FXp5/kF7W4MDY&#10;nURBldT0tjyZrSu6pw/FPY53A17pBVhZWEgvlEstSnuMX7V3aMeePbXjL700z+ZhtAMMiNabmmzp&#10;Ey/M2U4rbQ07lwoh/LW/WKoFN5dqwc0Te+o/fOu9ux997OsnPv2F//LUU321It3wUBtULruGeL1h&#10;6tYKcbuUStcvFwZAGITl2kht6prxaMd2X/t00/YWt1kOUofaE+L/UB2xJ8Q1DGTusqeyA7QQeFL0&#10;1RBH7gy27w8tbEIS35NIB3kP8p0e+kfrZF9o4J7oFFtJX+51HLT64Y13lPDeWYGSxDUNnhMorYo7&#10;QWcx1mGcw/WDHrUATxajWnLryPukS2x1hPQc+CCvK+FHmuyz89hzGS5WF/2RoPDQqE5QGY5HJ4Co&#10;r2atHA92A9Fa6/N7NYRrq5pRPzBWrnpEiqR4gdAS6emiFrHFqCUBpBg0RUaTBYQnybMc0+vi7xxD&#10;jFbAGXpZk6fPfpmT+UPE5ZjY7ETQoGfn6bSWWFw4S32ohiDAWY0jR6kcgUdzucWpoycJpCIqe2S5&#10;I110fPYTz/PCd1u89+O7GJ6sYDHkxuD5AVlPct8j/5F77/gVyuXdKBzsHaPbWCZudAjDiF7QQSkF&#10;ge6HeyrsUhd3aIJ8R43QGZTwOL34NZ498Wk6vTZeVAGRF+Z+IqZPLPLlT73Ii4+3CAKPsUpObnrM&#10;T5/jzMn5fmnPkNoOWA+l+qRcCbKshXAGLS3OSurhDpqNkzzw/L9ndPQmypUaOAiGYvKxMr3FBv5I&#10;DR+BS3O6wiFzg1b9mY2rfkJW51BKJXFaIzZRmC6jbl+E7ddey794/4e2DDXedvWBamXbeMWkab/p&#10;Y/25bpGMByn74nT14L7ceeupgFa6yIsz30Y6xbuu+kWmajcC8Pjp83zi4ef5+rEztJKMNM/pZTmh&#10;r9FSFl14UlCPQt6yc4Ifv/kAb9u7nd1DtzFe3s+TZ/6YowsPo5Tl6upBTkeKJ1ohRggkjsQKhnXO&#10;9ZU2dU/SMYLTi89yevFprtn2Hm6c/EF8FQPw/Mwiv//kEe47fpaZZpt2mmOdw1hIshypBPXI59Yd&#10;4/zoDft574Gd1MJJ7trzs+yo3ch3T32Kl87fz8HJewhUSGazLa+Z1gnKynAgTjib+aRWEK5l2P3j&#10;Kx4ZKdXGRmNeemljrMOAZA2I1psaqxeVXjuTy3PdxuQeuyQDVd7sl71AjY9NVT/0np+49u7b37vv&#10;0Se/dfIP/vjXH3t0DeFK1ihcKRc8XHbtefVa1a1NyNXGu9a1d6TeGjUlqg9P7Bsrb7+p7o2MFg13&#10;dn0KfD+/hwzkuI9+fx2x3cf2SdblpjNJIfClJHeOuV7KfLfLcpLSznJ61iIAT0hCpagFmpFyyIgf&#10;EnQkashHfKhGJsE81S5GWvhyy2FwrltEMeg7y+j3VEGB7DkCqciwzHZ6LCQ9FpOUTmZI+51AnpDE&#10;nmYo8KiHIUNhQOBpcmMx1m5NWzOHczniKh/13jrmM4u4hkHE8iJKlPQ6VPx6fNtNb9v16HP31efn&#10;5pP+cRGzPlRQ9I+TtZ2IbuMx8nruIiQUCemu3/6vZV+U2JxaFncDjlyCXnk7BlwvRY6UUTuGC5sX&#10;inOLRzgx91V8rSnJGHrzeOWYdlPxpS98kdbcLj76l34C51KcsEjZ7B+Kgmcef4innnmQSjnsE+CA&#10;WHpY53j5qWmST3b5sV+8GuVrnJAYT2MxnG8e4+XpB7h23wTaBphAUd49gXhlAecESajwTEHojcmJ&#10;cksv9nCVgAiFdDnGdnjh+IPMN14hqlT7xmaNFpLZ00t87jee4YUnTzM0Ui1mOnYN2i+x3Fjgyace&#10;Ieu28KIQhMDTIaKvkPV6yzz15CMcf/Flpq4uFYO6M029OkrPJjxy5Hd4x40/hRYxxD7BjjGWG68Q&#10;O4FwReMBvsYmGf4KWXa2yMZCIKQq/u2pQtG6PBUXl/k3w7t2bmU3EICqb98exfV6kOY5aoO3L3MC&#10;JSx7wi4VaciuoGSopUduEo7PPUrFG+UtO3+SWjTJTLPLv3vgaf7Tg89QCwL+2p3X8t6rd9LOcv7k&#10;2eN86uljJMYS6qKM2kkz/uSF43z96Gk+cHg3f++em9g7XOctuz9OKRznyPy3KGmfG6uHOZNYzmca&#10;LUAJuDrqsivMyPCZabzMbPMVbpn6GIfG3olAMt3s8l8eepbffeJFZto9Yk/jS0GoJKmxBL7k/Qd3&#10;cs9VO0iN4TPPHueXP/V1bpsa5x+9+zbu3redPUO3UvFGePj07/Dy3EMcHL8bKSTW2S3JlgB2BQkj&#10;Kuac8S4y0xvrqNVr/sjISLChZCi3ULsHGBCtN52yJQG1ONNeTnv5gheoqUv9gdKyMrStdM89P3rw&#10;1hvu3vnId7/6yu9+/hNPPtEnNysLq+qTLdEnWysKxmpC+JWqWxsW3c3ylDYdBNtf2WKgND4yeWDX&#10;2N69Q+FQZK3Z/GxPLFQU6l0V5B4f13OIyylZQuD1F4WzrS4vLy1zqtWmk+dFWrOU+LLwmmTWkeWW&#10;DIuvJduiiL3VCrtdmVLdp/PeGmnuMM92AIvYSLYKkwUiA+8tJfR7qghf4idgpeNEs8lLSw2m2z16&#10;JkcBgZR4qlC4cmtJTGGKD5RkPAo5UK+zs1pCK0Vq7eb+JQEiK3xf6lCIXqpgvrxcGOz1hnZ3JQmD&#10;khCp23fo1l23v/BU8nCnkbhuO1t7TZV9ci7XKJ9mjeK1lnS5K7+Iir5apdavrq7I/ini8LcehugA&#10;hcQIQ27BCofMcmSaI3ePYWsRFsiyLkdPPIxdnqYeDNHt5YjSaVpJzDe/1OKz/+lJvnbNOYZrI7zz&#10;3vcipMSYIZSS/M5v/3d++Zd+iVrVJ+u/J2MTsF08mRFoyckn4Y/+8wv82C8fJIyGSG2CiRy9TsKz&#10;J77K7om3Uy9PoRBQL9NUc8StduHhyx0dY/B8H9lMUFMj6FIZ4yxWSk68fJzZc3PgfIQrI2WHIO4y&#10;+3LAH/yHVzj+7DJDw8PkmSVJUkKvhlKCkfEOjzzxNf7zf/0v/MJf+5v4uoxxDukUQsCn//CP+cmP&#10;/23e/o59fPyXbyEYTcmyHi6rkWUwO3M/jYUbqA7fgBElVDUm2DGGnO1iJWShItC6SNzPDM7Xq+Nj&#10;VsYqOVtkpEkpeSN8z9r3L6XyC+V5npRKblZod0BVWab8DCkczl5OVCkysE4vPEFZjXLT9h+iFk3y&#10;0uwS/+eXH+YPnzzKoYkR/o8PvIUfOLxn9a9umBhhOAr4V995BuNFBJHEpCmBUhhj+b3HX+K5mUX+&#10;7w+9lTt2buP6iQ/iLJxbfpxdw3WuLe9mccnQtpp9QcLVUZdQ+pxrTbPUPst1297PobF3F4ramVn+&#10;yZce5runzhN7ivFShEMgfZ+eEyhn+OXbDvILdxwm7kdj/PhNV/PPv/44//rbT/Izv/0l/ud7b+Nn&#10;bz/MSHkPt019jCenP8vZ5eeZGroeZzPcJmRrpXOzpgwTQcp05pE7gV6javlKk/qBzn1/46DwLT14&#10;AwyI1puxhKjmzjSbaZIvlQguazUQAqW0rA5PlN75zo8duvbwHdu//sCfHP3j73z2yNE+4epyoTNk&#10;ReVa8UByJWRrE4K1kVQJ1psi147OCPtEqwSUd43t2LdzaOeoJ31yk1+kZrle0eXk31hGH45wub1A&#10;Cy+hYmkpWU5Tnptb5FijiUKwq1LiQLXE9nLEcOwTKY1AkDjLci9lutXh5eUmx5tdvnNuhqNLDW6e&#10;HGNyNEa+u0bStJhXekUYqlyTXpC7Ivfq6gh5dxURaXTXspxkPDE7z7HlJrFWHKjF7K2W2R5H1EOP&#10;UCukE/SMYbGXcbadcKrd4lijyddPn2VnpcxNY8OMREH/JTaZ9SdBZA6hJf4NJdKzGdnjncJ57K/x&#10;a0mHJzSe1GP7bxj/yanr/FubC91Hnvr2qW+cPrJ4dsM+WmuSX0u41pIut8mxuopOnqTaOGeUwJde&#10;UTK1BqFUcaD1F+ow8BC5WZ2Jt+U+dQJri65DpEDaFMaHcaMVVlKXzp5/itmlxyAUoEe4af/7uOHq&#10;m/j93/stHvvK/83OiTrL8+f4O3/jZ3n/+9/P7j17MMbwzNNP89CDDzIxVCpKfP2zQPezNS0eyheU&#10;JJx+ts1TX2xw8/sFMtBkxieKNN1slpnmk5TLO1AYUs8gR8tks20CkyHCCmVjSEWPVpwjayFZJAjT&#10;DOclnMu+SIsj6KBM6pYIkOjlMb75O0/xyvNHGBmvo2SEtL2iBEiXTpajZYmlc23+2T/5NV54/GF+&#10;4Rd/iQOHDnDu3DS/+8nf4A9/93e5eqLO6WcbfOszZ/nRX7gOE0RkpknHzdDI4bET9/GOkTuQtpjx&#10;GY6USc4v4vsR2jjSTg9PK2ykUdaSK0nucrzcgc1xvsZYi0LgWUnXF+TWYPMUz4H1PRJnrni1tesH&#10;ql90A+fsSt35YmLgnKCmM+peTu7EJcuGgoIcLnZOg5McHr+XoXiKl+eX+d+++BBffPEEQ/9/9v47&#10;zLLrLvPFP2utnU6qUzl1VeeoVgdJrWwrWbIt2RgbGxtjA2PGA0MYYBiGMDMwhpl7L3NhgLmXODPg&#10;6wHbGIONkyzbki3ZyqGlbrU6x+qu6srh5B3WWvePfar6dHV1kGEY7u+n8zz7qe4KZ++zw1rver/v&#10;931zAW9aN8Cb1q266G8D1+HONvijL/4Jh8amWX3rvbTtvg2nowtRr9Al4JXRCX7lK0/xu+96MzsH&#10;e7h+4AGi0Qpz1RHW5Ns57HVSrafsW39GUEnqLNTHGWy7jq29Kch6ZXSKX/rSU+w7P0131sdxXAgC&#10;iBqUTxzi7ItP8+at63jn++5YAlkAOc/l+3auZ9/5ab5xdIT/81t7qUaan7pzBz35jWzreYCD049S&#10;akxQ8HtS49MVgKsGAmXp8xI8aS5pKrCAK5Vw0gfnsia0vNF5+AbQ+kcMtADE1Gi5ETV0zVqrhRDX&#10;dJ6EEMoLnP5VGzu+76GP7Np9/R1DX/rCH7301YmR0mwLayFaSkUXjXXfBcBqDSxevi3qshbLhpkm&#10;0MoNdq5b15Pt78RKkla7lUX1WAxyTYC8MYdRIK4iAVFC4CvF2UqVF8an0Trhzr5Obl3Vy9pMBpkY&#10;kkpCNBkS1aoIISjmXIY7MuwaLGCG+piOI16eXOCpsSkePz3KrkYXm4c68d5cpF5KsDMxIu+02Dhb&#10;RL+H8+YCXp+LqBtG5iq8NDUFFt66qo87V/XQF/ioZog1scHUUxZL+h7r2zPc1Cmwso/xMOT589M8&#10;MzHNo2fPcWNPLxvbCwgBsV0BbFmwoYZAom7Ko0djzGSUlnea6lVjDBhBZ2bATnjtGddr7O5b3bZ7&#10;y57BdzVq0b5TB6YfeeQT+59vXiNvWbk5WQF0mWWs1kU6LkdIaZRo+j1dXt5lrV0SWF/zg2ENQliU&#10;KzFSNW/YkNnaGeYroxQ7erj5+h9mTc+bkcT88Pv/PTmzmV/7lZ9NtXHG8KUvf5k4DLEIPM/DdZ0L&#10;IGul0qWxWKNJEs3eF0+w8ZZdtA05lGsanARhNRMTp1nbXcdxAzwlCPp6iaZHiGyItAmeFIhYk+nq&#10;RBXTTDnpukzOH2dsfARtJb6niSIHz/c5+NIYI2fOEwQKR/pYq1OROuC5LkoptNYUi20opfja177K&#10;pz79GWphjHKgI5elo9BGtVJl4/Zt/Muf/o/sufVeAKbK4zz9yp9wavKrLJRG0TbEFdn0CfYcVCZY&#10;Ku9eiAs1i4u5tKFksdvfmlQEb8xSSoNY6hxObw8pJI5U0nWclYiTaykzLk3axlxKUy0KuBWWDqUJ&#10;riGMRgiBNgmV+jzrOm6mv20rs7WQ33viFb59fJSOwAMpyedyF4GYJfAfh8jxszAywsjIEfyvfpr+&#10;d32Y4h3340hFN3Dw/Bz/6Zsv8b+/4w7WdLSxqfsujkw/iqfHGPA6CLVhOIhxhWCsMUXO62ZL110A&#10;nJ4t8ZvffIlXxqbpyfu4no/0fEqvPMvEw39FZfQkAG1tb8VfwbKhr71IZyFHm+8RJ4Y/fuYAndmA&#10;H96zhVXFrdTiecZrB8m6xWYn8Apssk1tPIoqJiMs5ZVKsdYKccG6Q7xRMnwDaP1jf9mVBpqJMwv1&#10;qB5XrSER6vWdJymFn2/3t22+sX/gh//dm9Z+8zMHP/PSY6dPc3n33iWwdQVh+3KAtRKoUoDTv7aY&#10;33Hn0GD3YGGw0JlZ7Xpq0Bjd3qgmTliLg3Vi7a4O2dVmrVm0tbxQFoss+AK1w0f2yDRex17+xLky&#10;LQkeny/x4sQUawoZ3rVuLetzOZJKwpmvnObYw6eZPjxLbTrEWovyJY4nCdoD+nZ2s/7+YQZu7uXt&#10;q3q5o7eTh0fO89zkDFUSdm3tIj/eRvnxhdRfKBDYyEBOom7I4m8McBI4PF3iwMwcm9oLPLR6kNXZ&#10;ABsbyqfKjL0wweiL4yycrRJWI0ykkVKQH8gxcEMfa948SP/Wdt69dhW39nXyyMgEr0xNU9OaHd0d&#10;eNYQG7vCLANoi+xXqOt8mI3S85URFzLQrKHod9u812Wn9XlhjCXwZV++vfDAwLr2e257aMPI2Mn5&#10;hx/79GtfObF/cqYFbC0CruW2IWbZPbF0YLFO4sRV1m1ms1lBqnFbzIczzY4rY5HYVNRsr7zukEJg&#10;Req8rwWowEc4KThaqM0yWT5GpOdY1fEQa7vvTKuVMm0OuP2OW7nvnnv4m899nu7ubjAGN5tFStn0&#10;g7JX9fJSSmDRjJ8NOX28zK6hgGzWR+sSxIbpudNU4jK+m0nLh65FKAlK4kiN0E6aZVnIQZCGS8VC&#10;MD9/klp9hsQIVBLhOTlMEnD4wCRzM1WyGZc4jpcAjjFpt90iMMxkMjTCEGUFwwO9VOMQRzlIA40w&#10;wfUD7rn3Xm68+U0AhDqhu9DPjdse4OzEo8wtzHDq1EG2rL0JlMD6Ll5HnmS+evF5aRaMrWhu8gKp&#10;ZJttExqDQIG2KCFT7ZwUuEphLpheXtE6ZBlEWkHTdXn2RQpL1jFIaZsNFyvP9kJIEJJaOEO7P0hf&#10;YSMAXz5wiseOn8NRkMnlmJ+b5fnHvsreYsytt9x20XscOnSYc1Mzi8QyYWWBs5/9rzQmztHz4A/g&#10;Z7IUjeWp0+P87asn+We3X08x6KMvv41y/SB9zizZXJ42FypxBYxkIH8dGb+Deqz5q33HefLUKB1Z&#10;DzfIYIXk/Jc+xeRjf4uJo6XVzbGTJ1koLbBq2Wc8fvgQI6dPIRyH9sBlolzlUy8dZntfBzcN99Jf&#10;2EIlmqIWzVMIetBWX3JJFrthMo7BV5rysg7OdBGSNvdcYS55A3C9AbT+0YKtJWvH2YlqVK/GC9Za&#10;/d3es44r2wc3dLz3oR/dNVDozPzZ4589dICLM8dWZPEvLVRdVBZsLTe5gNM73JaVSgS3v2PjhvU7&#10;em9v78ne7GfcTdZa12jram38JDZ+VI9loxbTXxkiX2nD1nXqq9Qyalptkas81OYgdVzXly8EOCJd&#10;NZ9aqHBwep47B7r4ntWD+AZOfeMML/zhAaYPzzF0Wz8b3r6WhbNlzj09TjgbYbMOtekFzu+f5OBn&#10;j7Lqln52/tA21r1lmPdvGGZNIcfXzk5wKFNi284c2TMhtWP1lMmyINf7ZHbn8aTi8Pk5TszP87ZV&#10;vdw71IMrJPMnFnj1k4c5/sgI5dEyCFCug26aQXZubMdYy9GvnuTlPz3AmrsG2P3R7Qzs6OEjW9by&#10;2NgET4zN4EjBdV1FJJZLNPK2CX8cibM5iz4cYkejNHZILJZkDIHKkHVzxkZWWQtGW6y1QgjhBTln&#10;w4advf90zbauh6bPlb+z/8mzjz32lwePLANcraBLL2O1lubdl48dmnyue+2je4a2fY8Kcr4Vl9R4&#10;0rShRGOT1PbiWh8NoQ1aSUzWRar077SJqYQl6lGEp3IoIbEqItYRjvIIAgfPD0hManzqCkGSJOhm&#10;fItSKmX9rrBrIQSO8okbAUcPzLDp5gKZnE81Umhdo55MoeMS0AWo1J89m0M3YoQEnWiMklhXpqfU&#10;KhAOlcY5EFWUk0asKM8wfrLG6MkKUgf4jqQRxUgVIKXGWnHRsUbNTj/lSKxJcKRE6wRr08/Y3tnN&#10;xq1bUw2VBleGCBywGVw3h/LmqESvYLkOQRbhOdhCjqRUbZJYaWySXdTR0VI2b+aICmvTCbfplSIW&#10;23kXbxABkdFJGEetXn4rgi1rzFVKi8akdsRiBUYbAmGuwY7cok2E0ZpVbVvIul2MzFb40uFTnC9V&#10;GOxsRyqX+rPf5NGv/xXmyYf57f/yX9h9402EYYOvfvnL/Nq/+1XK1epFdK6JYyYf/woym6fvLd+L&#10;l81SXyjxpYOnuGvDIDes6qU7u55aPEWvKTGcVXjSUAkbFNxuenOptcUr56f4wmsnkUAQZMDC9KN/&#10;cxHIWnwdPn6S3/7t3+Zjv/4brF6zFoBTJ0/yv/2rn+Ebew/Q88GforJlN46os29siocPnebGoV4K&#10;fg/9ha2MVfeT2DROaKWQXEvqieyJS0GYTuUM5tIB6Q1w9QbQ+kf4+r1vfsg2o03sCgORrZejkk5M&#10;rBy5AnN7dWPtJuWvugbyb777vVuCOEz+4KkvHjt0medqcWtlKVbMJ1zcit3ZzLZbB/tufdv6e3pX&#10;tz0YZN1tUonUshiUNTYV1FrRbPe3GG3Ju224ysO0Ru1JUvsCJZFrA0TRuVQVtOyJVlIyUa8zUi5z&#10;+0AHbxvuh5mIJ/9kPy/98Ws4vuK+/3Q7275v41LJ6uBnjvLS7x8gmYL29k6Sjohyrcypb59j9MUJ&#10;dv3Iddz8Uzu5vbeTvFJ8Y2KK090O63ZmccYikukIOeTi7s7h9bicGy0zVqrwtqE+7hzoQVo4/vBp&#10;nv6tl5nYN0XQ6VPobiPrZEjqhjgXs/7dQ9z0k9eT680SLkS89qmjfPt/e56Tj45y57/Zw7bv28Bb&#10;BvvISMWTU7OMVBzW5PNEdplAftHM0wLdDmrYxUw0UnsmXzb9FAQOAa6TM8ZaZc0FfmFR9yIdkcv4&#10;3sahzV2reobb7r7h3rUvHN838fizDx8/MH56ocTF1iGt/myqFWi9cmD/Are93bFSKCUExgq0WEJ8&#10;WGPTIMSlkpO8ioIj/aGxFmEMZF0IXDQWhSCMaoShxXUzTFaeY6Z0B135bTiJh1Rw4vgIr+7fRy6T&#10;wTabC7Q2uK6DlBKt9VKUyWXqlaBAGQ+tDfOTGtMQ2FyEkj6RLVONZxA2BCQJAkeB7srDmXmipIFI&#10;HETBQwbNR0hIXGCmNEa1MYfrd6adhkoyfnaaSsniBTmwIVKlQFkIgxASKcUSGxcnCUKkuYJRmGAc&#10;Z+mZyGQyzM7OcPDV11L2UIVIkwMBsY0Q0ieJIyrVkCRx8L3mVcy7SESq3VGXjg6L7vBLTQzaYBON&#10;Ec1VmBAg0qnbNA13Qx1HlWpVr/D4XnTlS1PTVxzHKtMzSaNajVV70V+++BLCci2Y3SJIdEjO66bN&#10;7wPgqdOjvHxukluHe/m5+2+nN1D8/oFH+Djwzaee4f77H2D7ls3UymUOHDxMyIoewVidMPW1z5Jb&#10;u5HcdXvIBSEnp+d48ewkOwZ6yXnttPlDmOg0rmhgDCg82v1VeE6eSpjwnZNjjM6VyAQBwnGpHHiR&#10;ya9+FpPEl9RTtTF8/BN/zovPv8Bb7rsLow1f/tJXOTk6CsBb1Dzf/+DNvHZ2nI8/+yrfOn6O79m+&#10;nt2r0s8+H3aSJCGek1m5fAgIzEUP+NK+rcZUK0bX68nrKAm/8XoDaP2jeBku9jCy9UpUNsaGK4As&#10;qxOjpRJKSnFNq4iO3tzNd79360fKs40/3v/k2VOXAVmLbHwrS7xYHlwEWJ7jyuAtH9y+fuPuvpuH&#10;Nnb8QCbv7VgJCNomCFgs0yxtujkQt2pbDSnL0a6QQ14aoByvXAewgJKCahwzXWlwXVuBB4cHSKYb&#10;PPNf9rL3v76GtbDrn2xh3VuGL9JnDD84wF9/56/5wn/7Mjv6d3Bz5+30BYO4/R6lmQVe/MP9RJWY&#10;O39lDzu6itSShJcbVaaHAjrWBeiZCLU2Q7Ahy0Ip5Hy5ys097dza14VILK9+5hjP/NaLLJwvUxxu&#10;oxi0EZmI12b3c2juMDse2MbbfvgOcr2pR45f9NjxI1tYGKvwwn95mW/9ytNUJ2vc+E+u47b+biJr&#10;OTBXoeh4FH2XSK8wlhmLyCrEoIfwHWxVg5/aI6SxGQKM1NZY1zYBr13S2lwAXlKJTLbgrc/k3TVd&#10;A7lbt9488PKJfZPfeuQT+18ozzUqXOhiXbQJuRhsRdpabZTjN4GMASta0iub2qwU4LVc2yuAaZol&#10;SAmowMF6MrUYALStYCnheB7nZ0/w4pG/5Pp176Y9WM8LT7zMb/2n32D//gN093SjtUYphes6S8zQ&#10;Imi5UunSGtGc10PqFQdhFa7jYRxJ5LhY2WzUaKZ0WmGJffBcn3q9hjIgAhfrg0Yim8dei+tEOsaT&#10;6fVQIiAMG9jYIJvXR0qVBgMjUjsFe+F4XcdBa41BIh2PWGscpRBCpSxUkvDNb3yDr775i7zjXd8H&#10;EkZnX2Pfsc9hZAOHAMfVSJUAXtpnIkE1z65u3hvW2KXzffFFAWFS7ZyVAmnTpAUrBMLY1EA1Spgt&#10;l2pxEl816mn8yLErMfx26tTpWu/UTKOrpydvlptuWnFNU7y16W1b9PvJqALaWJ4dGcd1JD9/zx7e&#10;uqEfgF/82X/B+KkTfPUbjzI7v8B3nnth5Vr5slOSxDEL+18kt24rXibDXLXGwfE5pqo1BgpZCn43&#10;1WQKY5o6QadA3u8GYKJcZf/oFFob/CCDqS4w9+K30DpZkSZaPI5XDx3m1UOHL/rZ97/ne/nNf/kv&#10;WLNhiHdtGsQazZ+/dISXzk2ye1U3vpOnze9lLhq5WI93CRKWl651pcSRkvmFUjQ7Nxdf4bq+Abr+&#10;fx1oXcX351rpzaveKH+PzurLBxYDmHo1rhltY2vT8auFpRK1chjGodZtXZms4yrnWuBW73Db3ff9&#10;wHXT02PlT4ydnDcrgbuLFjSXWjQEt71j4+Atb113X//a9vdkC96ea/10trnRbBPHXmj3T40FmqWH&#10;vMK2qZSuM1eYgaVgLorozjjcMdiNCg17P3WEA39xDMd38TMexc52HHXxLaYykjPqOC/Hz/Ly6LM8&#10;Mv8lHur6Xu7uup+Ork4W5soc/Nwxcv0ZbvpnO7ipt5PKhOa8p8mvVrhTPt46nzgDM2Mhw7kMt/V3&#10;4VnB0YdP8dzv7KU+36B7qIuMCjhcepWHZ7/Ai1MvYKzGyfwAXs/FIlvXdxnaNsCxoZOUp8vs/eNX&#10;CQoeu3/kOm7v6yLUmsmwQdZzmromu8LdY6HNQWQVlPUFGNSkZrS2MRC0ZkHay9zpQgiVyXtrM3lv&#10;bUdv7pbB9e1fffHRU19/9uETJ3RinJZSIi0lZSqNalwmPm8MibXGESJ1ml7c26IA3miNaDIk1+CL&#10;jxWppkt6LrEnEWgUCmUVvkoIgixa+4zN7+PUky/x9U8f5dmvjVHIugz09aX6Jn0hfNdVKmW3Eo1w&#10;5GXvMWshCjXWNABBnDQwxqK1Q6KrYCXIxag3SItocRpXEwQ4UYLQqZUDwpBYmQbDiXTCkkriKkEi&#10;U3hjbYMwqmMi8DyFlAohNEpIEq3R2iwxcCIVb6X3gpQEjoOxhjiMCByHzo42SqU5fvZf/BT/4T/+&#10;PG959xY27x4klBMI5WKNSyNKLU5c1TRQs6BMMzFhRXY8hVz2QqxB+lxLgUhS2w7dfMiNhaOjp8++&#10;+Nr+US41vr1k/j6395WVxsKl740fPDQ7eMvN8907r+9eTudrIFo8risN71bjSJ+s2wFCMlOtMzJf&#10;wZWSNv/CONFWLNLZ3X0RqIFrCAS1ltrRfUTzDxEMrkFJwen5EjPVBgOFLBm3jcDNU0nqCCQZp42s&#10;154CrWqNkbkyjqOQnktjZJzawVeWnnVxmQlDtpYwm9/bdcONrNmQsviOlOzo70ZyhGPT883veeTc&#10;DkrxBBaT2q0sG14vxPJcumcda6Lp6drCxERj2bX8bnJT33j9fw1ordAhB5e2m14t1NReBgAtL7XR&#10;LPv9fYGv5YDHVuYbJaNNuOKJc5U6d2xuJqwn8eD69q5r3cnw5s6H7vvAdWc+/wcvfbVaChfBll7h&#10;gRHLQdZ7fuqm63e+efgj7T3Zdwkh3Gv6UMsxwWW8oRZHDScrkL5oQWYr3TSCRpTgAds62uhyXUa+&#10;Pcprf3WMejmm0JFlujrFnz/6P/jIgx9ix5brl/72wL7XOLL36NJ+JyvjfLL2cc40TvGBgR+m2N5G&#10;aW6e1z57jJ7ru1l/3zA7OorUSwtUe6Cwu4Dpc6mGCRkJO7rbyDsOM4dm2fvfDlCbrdJe7MCVHl+b&#10;/DKfm/hLStHC0pk9efQkI6dG6Np54ZItVBb45nOPUakltHd3sDBfYv+fH6ZzUwer7x5ke0eRxkyJ&#10;cpjQHrjE+tJVqBCg8hKTlSSWi7r6RLqYj2zqUigtXEWEfuHlZ5xV667v+Wj3qsKe4c1dn37sLw8+&#10;M3WutNBktkwLIBdjM1PR6dnJEWt0lAgd4LQI3puCamXTCf3aGIjURX9pdeG6WJFm8CEVjswiyZMk&#10;HtLzsa5GSnAcgy8z5PwcxjYw2uA4DhZ7kRDecdRS+uFKT6OwAuW4KAE6jskVHDzXI24orI3x3AyJ&#10;1thmwLFNIrRj8ZRPzST4ykMqTSQtsTBIYVE2nRKVcDEGoiRECBeBxHEkjqNJUBhjCeM6Bo1wvSbA&#10;So8fa4mSpFkqdMAKYm0wxuI1FxaJNiANxCqNG8rNIFQ/mC40C1g5QUPPpMjKpmay8RJ9LdBN4GJt&#10;U0vXwjymoDC9B2WzSSE1DBdLTKWxBqyVtUZtuTHuiokDYnb2cnIGA5jK2Pmp+uTUTKz1RiVlqulq&#10;rj4NUDPpMV9RfGrBUzncpuN6NUx1TyNzFT67/wTrezvpzXr89ac+xVe/9KWVa5xXecWlBZLyHIh1&#10;KKUo1UOqYaqnc0UGX+WpxJMABCqPag6j5XrEQhjiuF562eYml3R44hpX6IvH+tg3vsE7HnqI3Tft&#10;YbbW4Nkz55mq1qlEEZUoIe85uCqLUj7GhCx3gF6U2kVaErUK4YVASoWOYyZPnFwYGxlZWHad7Aqg&#10;6/W8xN9h7nzjdYXX35td/2VsCOQKpa/FVvbLbYsO5l7L18WtVQTe2nW31OL6c/d9UnyXTtqtqz2j&#10;HGkXZuqVJDLVldiqTN4L8kXfP/by+OTseLV8rTtRjszsuHPow3e+a9Mu11N5UtuFoPn5Fs/PRbmE&#10;QPDhX7nj1pvfuv5XO3pz771WkHW5TxhbvTRDX9TBpEBmBI5/5VKAxVJPNH2ZDGva8kSzIccfPsPs&#10;iVn6NnbSsbXAM/pxfvcrv8lP/txP8NVvfo1TZ0/z5Ue+wi/80i/w9FNPX8TVxTbiqckn+OLEX5MQ&#10;k83mqY3XOPHwaWrjNXp8nzVeBqdHIXf7mKLCVhL6sz5D+SxJNebYV08xc2iWfFsbgZ/j8dlv8Lnz&#10;f0mpsdBsn0+P/fmnn+fXfv3X2HdgHxbLydMn+dXf/Lf89J/8GI/MfpGg6NPd28nkwWlOfOMMcSlm&#10;KJdhTSGzxGrIyxSeVSAQmQtB00IIjIXEGrTWiTFXTSa57KvQEey+6S1rf/n7fvqm9w1v7uoHFu8d&#10;r9je7rmu6wBi78lDEzqJYistRkjiJMaEcTrq5jwMFq8aIbUhEpYYi9AWG+lUOA5omWq7IpOWzTLG&#10;wVjQzdKW02SQXM/HdTJYZpE2LbspLybf3gmBJmQ+/ezCxzgCoxSxVmgSUBZNjBVVwKTRPDYVxyc6&#10;THVgjsJXMXEiMUEb3cPtaLeEIxzQgrA+T94XeIGbuv1LQ0CAdDTCOggdE9kaUgkcfJQRYA2GBOVG&#10;ZI2HEwbouE4sqgTFDjKFAioTY2WClS6OGzTJ3TS+KY5jTJOVU07qSWzjOipx8aSHRhJaiXUSfM9B&#10;IFFSEjh5jK3gSEPGl7hmFX1tm/BVBpKE2MQpmJMKoRw85SI0qQea54CxeM3IwkgbPOFQL9cwxlKw&#10;ikRbwjDGKAfjBbgoyiIuTYyONpaRQqw0EZ8tlVbCDkuM+/T4+enJ8+enk2oVx/eWfksCxkgqiUNi&#10;xBUmlHT14Qp/CdwkNo13coXgq6em+MAf/SU33HE3//oXf4nZSvW7mpyMNWlOJBIrBEkzdmtxVnJl&#10;BiEUUihcGSz9XWRT1lXJJtvaaFwT27vS61vfeZL3f+/38BO//O/4F597gi8dPkfgKLAQJ6lcTgkP&#10;T3grT8oiZSoriSI0i6WUFFg7nsvsxAQTx45Pa62Xe+x9N4zWSt5bl7MMavVpFH8PAO0NRuvvCN5a&#10;7QiWJ4sv//mVYMFKm7nKV0uaI/h6WK4VmbNaOaonsa5f7ji7BvPFM4enZ4/uHR+/5e3r89eq1/Kz&#10;bu+tD2744Nmjs+OHnh9r9U1avkByAP89P3XTjm23DP5MtuDd+ne6Ms2jm6+PEyRtFEQeK8yypdRV&#10;royAGIuvBAM5jwwwenCOkSdHGbx1kLf+H3cRDDiMf+oUT/37x3nykSd5xxNvp61QoF4KiRrRhUe2&#10;hX+PdMizM99hR9sudmZuImw0GN8/zezpBYYGsvT5ATNeQogFo8kKyapsgIdg7nyNs09PgFFknSyn&#10;6kf4xtSXUibLaVlquil3+OXPfZmnnn2KNevXMjMxzdljZ3Fch+H39/GWX7gDd8Hl6x97gpFvjzL+&#10;tjUMv3mQ/sBnNkxoGEtGXUFb1NKVL5vl2Ug3TKVWDa0yf6eVn+urji17Bv656zn5z//Bi58bPTE3&#10;DZiF+fkl3PzyoVfnXjxz9Km7hre/3csGnlEq7WvSFmKdCrh9RVhvQN5BOApDalugRDO2wKRMmGzW&#10;7yxmUZhIa6O5EhkUPkY338cIckEba7fEdK9qp3S+QSawRKZKo6bJZrNoCXHo4/oxUgqgF4RBE2KN&#10;QUkPT2XQRpPEMRKFUh5WV1i3YSvFQheNZC71KxOKPGux9TbIQIJGUsNGAVb6JLqGtQUkORwTL5pN&#10;IfAoFndxMnMaJRI84RPXHQb6+lDeEarVKu1t7Qgbo5M0oMr3/Qssn019wRAGJXyUJ7G2TmwSLB6u&#10;42KsQ72WYIyks7dAV7+PEA7GxoTVOh4KR6ZADAFCpsJ6hMDY1LBBLIZ+NzVtKbuVivJ1EkOTRYtt&#10;gh/4RFFMEsfEMsEr1xlJJvW8sxBwqdLSXoWNaB1vNWB0FIXTp05PVaemKW7ZRFhLh0UhLNYK5rWk&#10;bgQZxyCsuGwnXVqOTQ/FlwpXKRwpcB3F2YkFxqbmliI0vpuHRSmFCgKs0KAtvqPwnJZ0BNEc3IRA&#10;ygvTnyNkU9eY+pJJz2+WaV//EGuBY6PjjD7yTQby6wlyBTxH4SqJ0+wYlUIhhbvi+y8Ov7Na0bDy&#10;IvpRA9QboY3j2rJqyEqA61qZq9aMRHmZqtNyAL5SYsXrvmS/980P/S8FQCtVxf7RMlotDNLyOJhW&#10;NstvMjcZ0iiYxS3XXJ0vbrmW7+da/p9t/m1mGQvUygStiLqvkeW6CMzpxOhGNY6NsSvadQoBmbzn&#10;r9rQ2X7slfGps0dmJl/POWvvyV53w71rbpJKZLng3O62MHce4N1435reHXcOfzDb5t/2XWGrlrWK&#10;MdYszNQq56aO6fnaFEqqi/QBFjAJGH2FR8amTWsFV9ERpCvT8/smiSox296zgY7NBbLtWT70gR/k&#10;1ltuSf+kDguTZaIwSj+Z4lKPcwXz8Rx7S88RE+I6HpXxCvMnS5BYOnyHDs9ZKoEVfEVXJt3/3IkF&#10;Fs6UcVyHRCTsK+9lqjG1solGkyecG5vjlSdf5uyxswBs2rmRX/jFn6d/aw9dt7az40Nb0ZFh4tXU&#10;s6foO7QHqZD7siBLL4PLQqCkJIoaenZurmqMTZYeErFUnntdg5OUwlu3o+dDD/3oznd19Oa6Wp4r&#10;BxCnR87UT1enR8JKpeEkBuV4GEcgpUBoQ2I1iYKk3mgCL5FafDgSqZxUPG7SAGOp0snHWJsaaSYa&#10;mTTDja0ll+uls309vgpQykMKh0Qn9A1m6R0MqNQihDV4jiHj59GRIGzMY0WIMZIkcWmECYkJEVIj&#10;nVRnZK1C2gglI7QVVGt1htf2sWFbkVqjgjExVoQIR5HPrcfNZZqDWYCKsoi4RJQsEHoSlTEkUZWw&#10;FqFtnAIZLG2ZYTzXoa6nEcqCiOld5bF5ew/CCTBJO56TIY4bF2mzrE1BqGham2gDcRKDiFBCknEV&#10;gggpJK7KIBX0DmXp7SuksSvaEngufqBoyw8hrMIqgUPaDWmbx6dJw4ONsBhrlgxcseBJhY2SlLkR&#10;KeuVmBghU0sIRwqcesw5cb4/EnVvhQn2knuuniSsftvbV1rULskb5kdGRubOnJtCKkSzXJvey5Zy&#10;4jAfu0hhl3SBl9Im9qJnpz3j05H1EUpg4pB8Ty/Zvv6/Uy3K71uF29YNiSExmp5cQNF3L9JSLJm+&#10;thDMBd8j5/kpYyklbkcPThOgfbfHUuzqotDZhW7mQ3ZmfArNY0nLwisPtFJYQiuYiR0Sm/5/8Rwa&#10;A/PHT0xnHWcOSBzHWS49uUKv+GWZq8VR2btM1al1XlpeRXqDzfpfwGgtqX361xad3XevacsVvbZG&#10;NXbqldgx2jjVUiSjRiKEwBVCyI6+XD6Tc/2wkcRhLYmTWGshhaiXo7BRi+Mk0qZWjqLyXCOqlcM4&#10;iU1rNEnr1mrouCKleoWIm8uICa022kZXmPTE4Ib2zv7VxcnnHzl5qn9Nsd3Puv41TZhK+Ot39N69&#10;9rruF0++OtXggkcSizdysSuT2XXX6hvyHf6dQqC+2yuiY5OMHpudnzlfbShXZLz4TFAyw4hg04WA&#10;06bYQtctMrSpVY9YYZEi0om44HrkpIMNNWE5ojpRY+74Ajo2OEpx7PhRTp0+2aRiaEl1vPwwYKzh&#10;WP04ZVOl6LRTr9Ypn68TVWO8oke75zAVJSTWUnAcssrBxobSWJm4luAol5qtcbp+gmpSWXkIWGTt&#10;vJZCcQJhJSJsXLjUSaxpzIeUR6vYxJBxFAXXZVIkJLYpqG59WwE6tJiwubgTtlm+gNnaTDgxea5c&#10;aLOhFATNX1g6vHolakhHkmvzg2sEW/62Wwc/8tA/3RV+9neffzhqJOHiJwvD0H7uO9949bYHBo+2&#10;Z3M3yayTRlRKiaMtDa0xyiCMhTBBBC5CqVR7ZbnAYiWG1F8yNao0UmDDBCeKERkfbTSOcugtbibw&#10;2qhFVaRySWxEb+8Q226c4bVXzqOTLMqNMNoQRwLfzSIdQ2LS93fcCsYmqb+VUVgiXJsglEEbTRQn&#10;eIHLwHqXQneMmw2Ym6siHBflJAwNdpPzfeqAIwzKraexNFEFmVSRpg0Z+UjHxzgOiU7Tjgbyg/R4&#10;PYyFx9EiRtd9HF+zcXs3R18ZY/pshbxyCdwMKKdpTaFTw12llkxM02sfo42HIofAYG1IFEOjFtK/&#10;Ls91N6ymVIsQHsg4oF6fo71zNWsHbkoXNcoiBMikGfxtbFMD1XxkTMpkaatTNG0FOoyazSqCSMcp&#10;O+Y4CGtxY8v+6BSHx47NjR6fH78MwFoaGzPr1tupo0dXWnS2akiThZGRU2eee+70tre9pUcs6rSa&#10;b17XkvOxw/oWBmalwcjYuAkwoBC4rO8qknEcwnqdfHc3+eGNzMvH0Su4rl91qFOK/PW34BQ70GEd&#10;gI3dHXTnshfWQtIlcQoo4ZC0lO56CxmGO/KcnZvHxjF+dz/5TTuYe+0lXudaCACv0I6/bhvK8wnn&#10;58l6HsOdbS1jXYIhuSTTaBH9zGmHqdgFI1Aq3b/yPRzP4/DXvzF25vHHpwCdJElyGUbrcuyVXEaG&#10;yBVkPpd49HUP5kVlIYwb1Xi5cbLhjaif/2WlQ7lma3fm5reuu7/QGXxYINosNiOEyGBTTsFijdE2&#10;bC4rrE5MqLVpNIGN0YmpJpGuGmMbSaTL89P1c1Oj5XMTpxemXnv23GRlPlxsc1/c4hbAtVI4r6XF&#10;eX0RcDW9tFakSB1XXRXc+BnX23rL4MCX/tvL+w8+NzZyw71rNl0b0yRkvugPbb15cNPJV6fGudC2&#10;v3jzys6BfKFnqG2346q+747NEpx+dfr8gWfOTrgZNzOwuq2r2J1tq51fcCYro8QmwVMuiUnSFbu1&#10;UNPYhkmRw2UMXoQQ5FS6Ao9ig3BSwfWpz49SrVV53vs2n/rqpzhx6MSFx9ZcHRCmPkMhoa0jZAfW&#10;GpIwQTctFXwlUc1OuYyTDuhJYkjKcWpN4UCoa8wnc1dWDqyQGHjy2En+6c/8KD/xoZ9il72J058b&#10;I5wLwRriWozX5pMTCl8IkuUmaiKNzTBlDTWdllOEQEmHiJCR8eO1sYmzpc0bCglCCCHFEtMopRRJ&#10;kujZs6WF/rXtnfn2awNbQkh3553DPzQ3Xpl9+OP7n2+5d8TeV18pzdz//ulqGBo/8pVUIg09Nqnd&#10;hLHgCIWINDIyiMAhwSCNwU1jWwiTBG0Fnln0b5LYJMHWE4TvL3mF93VtY7DrBg6f/QJZvwtJlmpU&#10;YePODm68c5DnHzlPWz6DUjGO6yBEBiEiHNcQ6zRGxxEeoDBCY01MbAREDtb6ECT0Dnvc/dY1CCFo&#10;1AxKOSTGUnAGGSjehcBBUEcQYGvzhLNPocRegmAS4eapY4lnBnAadxEEu5CBpT3fRXf7jcyEYwgb&#10;I5XA2Bpbd6ziwNYJRkaOEViFchyUm21qkVI2c9ElXuu0fOh6Do7IQuIQxnWszAAOKjPJrjuHWbu5&#10;k0ZUIjY1dFzF97MMdO5Gykzqpr4Ibqth0+tMNDkPcXEtRwgwBpEYbD1OtXVN53cH0Oi0nBkmnBdl&#10;Oz45NR01EsOl2XcXSSXqE+OXUR0ubQmQ6Gp1fPzw4ZHK5PTN2bYccb2R7ltYGlZyvuFTzdXxpVky&#10;erv4IRFo22QWm+PTzsFu+go5RudKFBNDfsctFI7uZ37v069Xekqub4j2nbdglUO9XKYjm2HXqh46&#10;ss21r42Qpb0UZ7+FMhFOfge25x0If5C+fJZdg908e2qMqFEnKBQp3noPC4f3pWXa13ss1+0iv3Un&#10;NELqUcSm7iLX911owNE2JrbJZSmn8w2X+USlDGGT6XR8j4XJSapjo1PAXMs8t1JMV+v1Xl5pElfQ&#10;YC2xVTe/dX1x992r163Z1vWgVNJ//msnf+dv//ClMVY2Tn4DaP0DM1oCEPu+M5Lc+b2b5ord2R7H&#10;lbuXaY9e92t4S/r3YS0+87Yf3nFo8lzppYPPjr747c8dOd280Vrds+Nl4Eu3IG/Tym61gKzlugXj&#10;BY4UV9FdCYHoHSoUN+3q63z24ROnV2/t6u4ayHdc08n3VH5oU+cW4PkmxxK3DG6yrSuT9zPOailF&#10;8HrP19x4deE7XzhybOzYXOW62wdXrb2upy/b5rc1qhElp8z52mmqhTI5v4+GblzobKpaxEI6gaDs&#10;JQDJND+008y7kwKkK3ELLrKh2Pe5g/zZ2f+Hc3rkYn3UNd49Sjgo4abTjJAoVza1POAKmRojWrm0&#10;fyEEQsm0HGAtCIX7ensF0lmKl594hV9/4T/wzwZ+hrXeBtycB37K9qT6D4FUcgU38yZwKmtsXTcl&#10;ICn41FJTN9WoWq1WjM5Fi58lBVvpOfczrhuHWh/fN3F+x51Da5Qj5dXKwdaC66vinvvXfXDmfGXh&#10;uUdOHlu8b+YW5qNXpk4f3tG/9ja/FrW7hYBYpn1siuZ+jcXUGsjARfhe0/Yh9WQSwkmLVzaNdrEC&#10;jBCQaGiESJPBOhJBQs4vMtTzJs7Pf5t61MDqNrSdJsi73P/uDUS1mP3PNGjPFRHODMYsoETqeakT&#10;F0dkkdJFmwRLDeWAsC7a5ghDSf/aiO/98CaynYJIS6Tj4zlgo4it699GLt8LQFCeIZx/grB8GMdM&#10;p0LnJMA2FvClgwqP0ii/QJjbTlB8O07xBvrW7+bw7NeolcbIeX3EGLQsc9c7biAMLa89ewLPehgb&#10;ImVaRl1ksoQQuK4C4YKRaDRCaLTWRLGgoSvsuWuIux/aQSJLaCEQBBhqdGY2snH4fuIownVckJAk&#10;CV61tnTfozVCiaaTiriwYjQWXQsRSdLsuRAoV6EbugnMBK9NHuXJ+VdqZ06PTlxGHmGuMha3/t6F&#10;ioG11ZmDBw+MvLL/nm1vubtLRBFWa2TK3TIVO5yPPDZnGyR6Bb8rIYhNSKzrZJx0iLx99QB7hns5&#10;NbNArTSP19lLz13vJBofozZ2+ponCy/I0/+uH8LrHSSq16jFMfesHWDXqr4UtE58HnPmdynOP0d7&#10;nJomGAkm6EGt/imKG36eOzdu4AsHTjFeKuG7Hm3b99B97zuZevzLmDi+5mPJDq2l54634RU6qc1N&#10;I4Vkz1AvNwxdsKyITR1joks6DgXQMJLTDY/ICDxJs1vXQSqPM8+9NF+ZXzi7bK7Ty1gmLgOw5Arl&#10;Qrflq7Npd1/bLQ9u2DK0oWNX50D+AT/j3GAtemGq9l+PvHg+av7e8vvkjRDrfwiN1goUpWxUY/E7&#10;P/HIi8deHv/NONInuTLHcM378LPumo6+3Fs339D/8w/96K7f+aX//o5f/NCv3PFAkHXbl2m8Ai7u&#10;5nNW0m5dYZBBufKajtnLuP7WmwcGojCJDzx97vTr0Nu42YLXnW8PsixzfQccx5G+EOJ1lQyjRhI/&#10;85XjB//sY088XS2F4dt+ZMfWG9+ybm3nQL5NNDPQ/HxCTY0yHZ5LxamIpcfP1hL0RIRJBFxmvk/l&#10;0ekzrTxFpj1A+qBlQmd7B6s716HU67y1msP6Km+YvCwQxzHSl2S7fZxAttQ60ku4pKP3JH6Hj/DT&#10;0lcgsvQ4vSihXn/vDdDldlHMFFMTcU+Q6wzw8y26CpZZOzTXhrahsZMRJgLrNQXORlCtzpuIaqla&#10;qS7oxNSFFEsRNk2chRcot29tW/v5k/OlE/snx1/HMYtCV2b9LQ9ueEexK9PWUqS1f/j5Tx14dWpk&#10;b1IPtTBp6c9Im4JVCzpJoBFj6hFJHKOtwTYndmsTrLRLDh9KKoRMLQVsIwJtkEJgjMBoGO7bQV/H&#10;bdTr4HoSP1DE1pDvlrzl3RvYuCvD+ZkRosTgOpDokDgCX2bTDkajQWuU9AGHamOBUnSG3vUh7/yB&#10;HQxtLiCdAghFrGtoE9GZ3cCanptxpUc08zi1kd/HHX+WXH0GL3aJzAI60yD2AOHh6W4K4Vq82Vn0&#10;2KexE19gY2476/tuR2ARSYBDO8ZJyPYt8Nb3b2X11lWUKyFSSBphSKL1ki9HGiHkNK0U0pBnQ4yx&#10;Mcad5ca7O3jg3TfSIKYe15ogSeA6WYZ6b6GnuA7Pc5fuJdOIMOU61pjUVLXpzZYOVhe8u6y1RNV6&#10;qq9rft9ojeMIPCEgSghNwsT8VGVuojp3ZWlE82scXdhWBlqLi9a4OjV58vAjXzsWhzpNGVhqjICq&#10;lRyve4Q6/f+lFigSg6aWlNAmZYlyvsu7d2xgfU+RhTBEVxbIbLqOVR/85+RXb7yisnvx+5n2btZ8&#10;5OfJX38TOgxp1Ot0ZLO878Yb2NBWhYMfwbz4Pph4EqFjSKvU6QHWptAHPgYvv5Ub2o7w9h07iK1D&#10;WKuCcuh96AN03f4AQjlcS0dVpm+IVe/+CNlN15OU55kPIzb2tPPgtnWoJqhKTEgtnsdYjeRCZJIU&#10;FiUt41EKWEUTwEJqcxJHMce+9fi5xuzsKCvnoC4H0csTRTwu6KQzXNBAF97/87fe/gt/8tBP/8iv&#10;vfn39ty/9uMD69t/0c84NwDoxExOni0dO/byuF2m1ZK8odH6Bwdal7BagPx/fuPJV84emf14Epvp&#10;v6/3FwIllcgGWXd939ri9+168/C//oU/efDXP/wrdzxY6Ag6WwDXomje54JdwpVukIsGpCb7YK9+&#10;QNC7uti55aaB7pceO31u4szC9DWeKSmVCAodS0CrVciv6tWYKExq1l658LboVH/64PTYf/s3j3/r&#10;2587cvLe91+37p0fveGG1du6+j1fuUKAlAKlJJmCQrZVOF06lE6ki6BEpW7w9nyMqJoVpY6S1CNK&#10;m/SghCvpWNtGrjdHrVEjK7LcUNyDUu7rAzoWCm4bu9tuIicyRHFIrsunfW0RFaTEq8YFkUFIH9Mk&#10;Y4UUdKwrkCk6GJ2QlVk25rZScIqve/+u63JdcSfdQS9Ro4GbU7SvaVs6B3HT7FUsv1sE2JJFn08g&#10;NggnFU1ns1nGy2P1bz//6FS1XKvEka6mMS6ihdESSClEW2cmO7i+vW3vt86MzJyvlK7tQQAphdO3&#10;unjLXd+35ZYWoEW5Wo1Coys6jKyJYpTjIB2FsgKh0/KX1WkrvI6TpTy9xagcowRm8faXIt20xcYJ&#10;1pi0I0tLMJD129i86iE621YT6SkSo6iHEfVI0Lemg4/83E5+4CN78P0ipYUsJs7g+z6JXUCoBZSs&#10;IaRGJ5Ja1eBm4N63b+In/vVtrNspqVRdwjhGygxRWMcPSty47QfpbuunMfZJauc+R5DUkL6D9QIi&#10;R+O7BZwwAEdCUEeLc+BPobwQpzZPfP4x5MzfsHP4Pnra34aR82g1RbkeUYtdsp2GH/7Z63nwPTsR&#10;1kNg0UmCNoY4SVIbijgBqXE9Qxwb6nWLEzjc/47t/MBHd5HrBmvzgMBRijCu0NU+yO7ND5Ag0lZ/&#10;0TQYTRJsmCCanYXCkgaWW5Hm4S1J/yxxHKWATKQMm9WphYGw0AjrTLplZmdnapX5sHrxMmZFofsV&#10;lj0XAa0UbBk7evapp54fP348Vn4mDR1vlg+xgpHQ51zkokRq53BxlT4dUKrxFKGuLH3/vo1D/PBN&#10;28h5HguNEOpVsuu3sOYnf5WBt30/Xr79EpRoAVf59N75Vtb9q/+d7I6bsI06tUad0Cp+8JabuX/g&#10;LOx7F/rYJ9IWYC/1uLWtM1Sz7cicfZa2oz/Eh9YcYM/6bczHAh1WEVIx8L6PMvz+HyNo713xOGwq&#10;uqXrlntZ+xP/juzWnehamVIjJO/5/OANW7ljbf/S5w11lXoyixQXT0NCQGwER2pZKkahmmVD0Swb&#10;Tp08lYw++8wxkmSSizNQ9bLr2aq3WmysWt6MluteVej86d+5/wf+4+fe+8c3v3Xd7w1t6viZfLv/&#10;JiEu9p0w2kTnjs/OJLHxW4iL1rmKNwDXP7xG66JnK6zF5sv//eXHv/9nb9nat7b4/VJexjzku0WK&#10;UgRe4Ax2ryoMtnVlbly1sePWvd8684Vv/MWBAy3gqtG8EaIVdAiX85ZJiRtrr8n7yAsc//o7Vg2/&#10;9uzo+ee+euLwgz+661bXU+5VzpSNQ91o0VG0pkyI8yfnq7VSOGmNbYi0O/GSl06MnpuoLnznb48e&#10;evpLx87d9MC6ge//l7fc1NGXb3dcoYxODQ9TJkWmnkKupK3H4ez5V6mGJVzHR8fNZagEOxFhxiLU&#10;Nn9FMtgCDQOxMfhS0rGxnf7t3Rw6epw4Stie38UtHbfx7ORTJDbhqjL+ZqXyuq7t7CrcSBQnhDpi&#10;aFs/HRvSQTbR8zD/NN0zz2H1PF52Dbb7zYjiTgqrO+na0s3pc2cQxrCruIdnF55ifmY2HYLUNdyx&#10;Bobyq7mp7TY84TFdnWboxj46N7Y1QR6EWpMYy0XVZJF6jtnRCOZ0M2UyZbOstZyrnqmcmxyZk65u&#10;aG1qUomlFv30uqRvoxyl1l3f03Ns38TUi984deKBD12/Syohr0ppCfADldt048CbVm04c3D0xNws&#10;oGcW5hq/8dn/9uj/9YF/sWqLp24MXE+4uEBCI4kwjsBNBLYaITMx0veRalFvZpGJwZMKYw2RTvCl&#10;QsYO0VyEztRgOPXGcnUEVjHUexNb176TvUf+DImmTQ4QRQl1FeNmJTe+vYett3ez7/kxnvr6USYm&#10;BVm/g0hPopMMYSzId1huvW8dt9+9nu7BHBATlhKqrsZVClE/QjbTxobej7Km93rk2KP4U88TYGii&#10;W4S1+IvVDZHg6tQoVcg8Nm6mxXgZFBYz9i16hj2uW/8mvnNohEw0Qi9FFrSiLkOyOcPd713Fuuva&#10;ePKbRzny6jRRQyGFg45iMDHGSKzjYN06O25by33v3EHbKkNNRCQ2xiYlJIqGPU+vGmLP8AdwnH4i&#10;G6ZdEcJFVhK8sRrCgpGCuoxRrsARDtpqQqHxrUJGhnChgjAGLQyu1WSkg6ckkTEkJiEpVTiUnDXn&#10;pqZm6tUoXEFrpZeDLum1DMmeZ021JlrGx8Wy1CKDEpVGz73yyl99du/Ar/7bW4VyoJkF6AlLVSsO&#10;VXIMeAsosdyJSqCEIrJVFsIxPJXFkal+6kf2bGOuFvLHz+ynVI9oMxbpB/S960N03vUgjZFjNMbP&#10;oStlZJDFH1hFZngDXlcfRht0pUw9jilF8OFbb+bHto+TP/rjmPFDKTSQV6YbrAdm+jib5a/yy7v/&#10;d/5VbSOnzh+m29RRnkvnm95Kfuct1I6/Ru3Iq4QT57A6QRU6yaxeT+H6mwhWrcPqBNuoUWlEGOBD&#10;N23mQzduXhozYt1gtnGW2DSW/MQWgaoDnGx4nGr4yOb3FqmpxAiOPfHticrk5EkuRHGtxGi1yvrk&#10;CpUS7673bFl7x/dsem9HX+5+L1BDy4HV8lejGs+OHJ6pNcHaIrv5Rufh/yKgdVlH95OvTlW/8akD&#10;f/vOf3bDus6+3B3/sz6MFzh9A+va33tPZ2Zr/5riXz78Z/senzlfWVhWMhQrgK0V6fV6JQq1tg1r&#10;bSKEcK7GLvStLnZfd+tgz8vfOjO2867V42uv6x6+0t9obaLKXGNubqIarnAOmZusRudPLRwfWNc+&#10;lcl7a5b/fa0cVQ+/cP7Ul//7y4esgQ//yh27tt02uN71HJcW/axIWZN0UxLlSPyMYip7jqOz++0N&#10;/XeKkDDtlHMkdkFjToaoTQHWARHZ5QwatSShoVOgVViVY+1bhjj1nVHKM1U6e4u8t/dDzMVzvDa7&#10;nyW17kqvph50a/s2vr//hyiIIvPVeYK2gA0PXU9+KIOd/Wv0sf9M58IL9DTjYwygT2Rx1ryP/Npf&#10;YfU7buDMMzMs1Mv0Fvp4X98HmY2mOFceudglZqW7NoGOTCffP/Bh1mbXM7MwDQ6sedMQnVs6mpoK&#10;Q10btLE4zdKflaSNAA1DcryBreg0IxKBqzyqUZXXzrw01WiUz2Y9XxttG1IKK6UQsimIF4uaKSDf&#10;EeSuu3VV77c+c/DE+p29o5t29w1fTaeFAKmkLHZn1u588/D20RNzTy/evyfPnSmdj8tjW2O9g8R4&#10;RjQ75zxFIBVKa4xU6EYMbgOnkMUK09SELIaNp91lsTH4jkRZQVip4ZcDZDFD4ni4OkGJGns2vgNP&#10;5XjhwH8llKPg5DDGUi25uK5DUKjzpgf6ufft66iXGzQaDTBbMSbBz0tyxSwIQ6MxTymax3EUwncJ&#10;hCCK51G6n11DP8LOrQ9gzv4Z5fIJsgLUFYaxpnVWk53jQvRUk86onf88m3u+D7n1Qzx5+E+oRVNk&#10;g1XEJoNTizEIenfk+cCubUSRYHwk5MyxGaqlBtK6FDoc1m0p0tffheun1idJ5OBZHykWiGSZJPbp&#10;9Ley5/p3sXrVzSQJyMTFBhDrOrKSoKMYY9PymhQgbEJiE7RM/cxsHKPrITZMUEZgpcRKhQYWSJAS&#10;8nMhe/UpXhs/1CjN1OeMtgkXd2Uvj/262ni+vHwYAaHVevTEY48+PfLQQ7vW3XpjYCpJMy/SYqzg&#10;RCNgVS1iR76aPl62tbdOoITLfHiOQLXRkUlv8cBV/NzduygGLv/3U68yV48oGANJgszkyF2/h9yO&#10;W5FNL2VrLDaJMY06xmiqYQJC8dP3vJmf3jlB5/GfwIwfwnrXCANE2vhqJw5zx+D/yW/d87v8+nc2&#10;cfj8cfLW4hmDCjK07b6NthvuXPI2Q8r0YUxiTKMKxjDfiPEdxU/evp2fuGMnOe+C9KAcjVOJxlMP&#10;L3HhTvQklBLJK5UcVZM2GonmD6XrMn9+3Lz61399IKnXTy0DWvEykLVontOqwfIcVwYPfmTXtl13&#10;rf5AZ1/uQalE8VrmVGNsXJptnD97dDZssllRC8h643WNL/Wxj31sxR/8+q//+jW9wdt/ZCePfOLV&#10;5T5ay0V37vlTC4mQYmbVxo5Nfsbp/J/5obzA6e1eld85vLlLTo6Uzi1M16IrahQuHLtsYcHcONTO&#10;tlsGNrT35K67FiZOOVJlC5776nfOnqlVotrGXb2DjqsuOwtU58PJQ8+PPXPslYnTTdZtkQpeooDj&#10;RtJYv6N3Xa4YbFjMW0xiE02MLJz7xl8ceO7hP9t3ePfdq/s/+Eu3v2ntdT3DjiOVuDB3X8jhsxdC&#10;ao22GG1ohPVk7Gi1vnvVnZ4QoK0BlQIHEVrUkI/oUKnZ5TJWK7GQdxRtbvrxcj1ZapMh469Mgmvp&#10;yfayPb+DKlXONUawibkY0jaHb8/1eHPPffzQ4I/TFwxQKs+TRJYt772J634owJv+t5i9v4ZaOI0j&#10;bdNyoKkhTWIY34eMHyNYt56Z0hamDoyDCBnKrWVdsIFpO8FkOHHB38ouW6sDawvr+cjQP+em9lso&#10;x2Xmx0usv3eIXR+5bil8eiFKGK2FJKSB2ljS7jAlsKcj9POV9Lx5aRBswS1w+Py+8Msvf3rffHnq&#10;tOs7du327lX9q4tr3MCRjqtQrkQ54oIvkxQiW/D86fOV2cPPn5/YfFN/v+c77tUAfrMo42htqqde&#10;nTrWqMYNwNYbDRN0tscbCz3d/UGuR2UCGSmLdBxcIdOqoBTp/WANyncwSpJYi5IyXYULSJqaPNHs&#10;VkySJGUh8z6JEjgmlUMjXbrbh8j53UzMnqERhXh0ki3YNMjXBCjHI7ZltFPDzwUEbV0ERQ/hWWpJ&#10;jUYcg/RRgY9QDpHWmMTiJR7Xb/hebtjyDrzZbxFPP0o2ThsnEPaKbCniYj3D4gpESIUnAnTlFL2d&#10;dyILm5ktH0ckZawNIaqi3YTI89E6ixEpE7xuaw8bt/WzaVc7qza04WV9tKwR6xiBQjgxVlWQ1sHo&#10;gFywij2b3s+a1feC9XFs2liRSJBhnWS8gopTzxBtDBiDQ+pvlgjwhItuRCSlGjZM2SMh0zxSIwQ1&#10;BV5kGRs5ztfjlzl49lBp9Njs0fJ8YxIoNbcyUGtuYQsLgmgrgOMsbbZeF8vVAsvLUXG1GiUwsPZN&#10;b14tRTOsvHk/RggqiWKVH9GhDHqZgalEoompxXP4qoDv5NJVv5TsGe5jx0AXk9Uqp+fKVKI4bcqI&#10;Y2wcoqN0M3FEHMeUwphQG3av6uFXHriHH74+pHD0x9BjL6f8y+vhWiSpEW7lHGuKc9y550do6IDD&#10;E9PM1Rpp124SY+MIm8Qp0GseSxIn1MKYShSztbeDX3vrLfzInuvwW8xSS41xxmsH07iuplmqBVyZ&#10;2nu8XMnxWi2DI+xF9jHSz/LCJz81dvzrX3/cRNH55rWsNrdGC7PVohq9oMd6z0/dtOs9P3nTj113&#10;66pfyRX9m8TraK5KIlMbOTz90tNfPn6QS5vNEi7t7H9dr7f/yM7/pQDokU+8esWff+xj//7/E0Dr&#10;IuBy7thstbM/r/tWF7c5rfkHFyNoG9WTSAghpBTfNWpWjsx29OZ29q8p2rNHZ06W5xoxl3ebb71B&#10;l+jWsJ6otdf1dPatKe5yXFW4lv3mi0GmVo4W9j52+tya7T3Fzr5850p9i8bY5NRrU889/tlDT1UX&#10;wgWg3rJKWRI0zo5Xk56hAgNrizscV+Ur8+HEq0+dffYzv/Pck6WZevjBX7z99nu+f+ut2byXXWk/&#10;i1ZYi8JmY2y6acvk2flzLzx1eHRb/00dQx1rnIauX2BYqqnWSG5ojlYt618pBKFJ24oKTlq6cLMO&#10;7asLlM9VmDw0g/Y0HV4nuws3syW3layXA1fgOIqCm2cgt4obO27h/f0f5oHud5J38yxUZ6mWLMNv&#10;v57bf85QKP0kHP4M0sSIQGFl2gFnm9omHAlKIBam8HiSzPbNTI9tZPb4DEZUGSgMsyu3h/7MKhIV&#10;U6dCZCOQkHEDNrdt5cGe7+V9/R9ifX4TpbDMwmSJ7k0d3P4LNzJ4c18TVFpGag2mohhHyqWVpvAV&#10;1A3xt8vYc1HKZimBsgLXcfnsix8/vffEk88nSbTgBY5dt71nuG+4uNYNlHJdhXIkSsklvZYQ4PqO&#10;62cd8fLjI+eUksnQ5s4eIVbufF0EWc36gmjU4oWRw9OH5iZrlUWwfuTUsdKbbr69b71T3OAFGSfJ&#10;OLiJwViLVTK1C2iGPicSZMZFSImyzaBjYzCkuiFrUod4VypMI0G44OZlU+jtIGggpaa7fRt9Xdez&#10;UNnPfOMFrM4ghIvnazQaSxuu6iGxglgsEMYabR0cJ4eUThp1lIAwCmFC2jM93LLjx9m1/nuJxx+F&#10;838Lth1FhJBpp+m1ixkECJne5whsKFByFmFHWDX4HrqKu5mZe4FqvYSWAyADpF3A6jlcaXGMT1ir&#10;YnQdaTyE9lA4KJPDcV20DNFGEUZZajqivX2AN+38J2wcvANhXRAxQsRI6aC0QZ8vYWfrOEphmw0H&#10;ClIz1FSEh2skVEOSWg0ZmzRxQAg0FiMhgwNzZU42xvj2wotMzc3OnDs6e7RRjWeAhSbQqjS3Wstk&#10;aWVX5yWTo8hmsPX6JXrbi8ZHY+LazIwpDK+5vnfT1oyJ087lZt4889ohNoLhIMKV9iJWywKO9KnF&#10;JWrRHFm3HU9lli7P2s42Htq6jt2runGkoBYlNLQm0oa4Ga7gOorObIbb1vTzs3ft4l/fs4cd/QVU&#10;OEZ04jOIaALpv/6pXygwEWjt0b3xfdy/7Tr2rOlDW8NMLaQeJdQSTagNUZIyvYk2+K7LrlVdfPS2&#10;7fyb+2/hxqFeWh/bcjjF2fIrJDbCc7PNtpr0ZAYCTtZ9nlookBiJu2hQKgRWKubGJnj69//vb5bP&#10;nHm55TpWm3PG4uLctlSpPCDYfvuqvo987K6Pbrtl8JcLHcGdQgr/9c6jUSMpHX7h/LNH946fa85P&#10;rdqwVsb0u+o2/P8XoPX3UjpssUlojW1Qy4WUSWyixz792gt9q4vb1u/ouV/KFcpxFlurRGGtHJXy&#10;RT/IFYOs48rvyqxTSuGv2db1/rf/k52zf/lbz36xVo7MMs2CaTnelehyffC50WObbug74WfcfiGu&#10;TpdKJdSuu1dveOmx06f2Pnb68KoNHf3ZgpdbBrL02Im5/c9+9cRTEyOlucvcuEvg76XHTh/oW1P8&#10;SrbgrXn6S8f2PvvwiZm737t1x73fv+2B9t5s37XoeBbLh8qROK4kasSl0wenj5wdG5v8+mufL27p&#10;274uIwPquoFwBSYxJIcayI0BckuQnpXYLhHGrpDMRjHnGyEb3QwCQefmdt78q7fg+IrTj40w05gh&#10;V8izo3gjW/O7qOpS6pGFIBABWZVDKZdQNyjNzxOFsPZ9N3LXzzboCn8ac+LZFFj5svkYm0u6AJBp&#10;hp6cG2N1z69z18/8Nk+zgbFvHidOJim0tXNP+/3cWridOT1DWZcx2pJXBTq8LvIqhxGG2coc9fk6&#10;vVu7uOOXbmL1XYNLuxmvhYzXQ9TiDZCKKtIV8NE65lgjdVdXqeFnzstzavp48tKpp07WG+XJ5gDl&#10;uK5MpBJGqYv1WcslX0MbO/uuv31V79NfPnZq/c7e/sH1TRXu5a6wBGmF9AInk2/PZFs5u0YYit96&#10;+C8eH37PTw3vVmqP9DpkIiWyxSFbITCJJqrWcTIefi6TupAvsmXWpp1wUmISk3aUxRp9bgbXUySd&#10;bSTCkok9MBbtxvR3rOMdt/0mB898m9eOfJ1aNI41AoNGOvPN0GQPaTJImeZHmjhlylzrYGSIEgnb&#10;V72NnRs/gM72EJaPkpl7hliAKwWxlbjX8lAunqRLJLsGodpAF6E6gZ78OKsHf5juu/6MQ0e+wstn&#10;P0k1nKKYrAXyqTjaXyCbEZgoSxw6CDdBuFWMiEFLEm3SKCHRxY6tH2DXxgcpUAAU0sSE1ImUJKtj&#10;kpEF6ucXyDteCmgleMpBWIhNAkLgokiqNZJ6AxHb5iAlMM1737ESb7bGgfPHeFweYD6aN41KPB/W&#10;dLVlUlzc9PLxztTq16BeXBoP4+b7NAC/ev783pc/9RePDN94ww8G+QxekzpU1uIKOFzL0OFqbm+r&#10;4IoUbF14dDUFv535+gQn555hfcft5LwLhY6s53D/5tW8ZfNqZmsNTs+Wmak1CGONpwSdOZ+h9jb6&#10;8llk6/OT3w5b/4DwhX+KVzmCU2guMq9SKBXNfo+kBKG3G3fLH4K3Bgncsbqf24b7GFuocGRqgbNz&#10;Zabr9TQhw/foyWXY3NvO5p52Ms6lU9VCY4JT889hZEgx04fWyVKNz5OGydjlqYU85USRUWYpOcII&#10;RRRpnvqjPzo4e+zYay2MZH2ZRqs1ss0B/O//uVtu3HXX6p/Kt/t3/13m9ijUjanRcpWVm8jesHL4&#10;h2S0mshQLKOaVwqWVvVKzNxkbXrDzt4N2YLXc+l4KESQ9bz5yVrl2N6JyWoprGcLnud4yrncyv4q&#10;YMsrdGRWxZE+MnJ4ZsYa2+o5olegPC9i4abOlZPhzV2ZnqHCdY4rs9eyz2zBz8ShnnvqS8eOb7qh&#10;v6OjL9u9eOxJbBpjJ+df/erH9/3tgafOnWquTBYfnsXyYdKKKuJQ22OvTIw89umDex1XqQ/8q1vf&#10;esf3bHpHtuAVr15WakGwzfKhTqw++tL4gRe+durVJNal+XDOru7c0L+he6sf6sZiFBgitJiKQaz2&#10;kHl1kUWdlIIESzWOcaVcKiFmugKG7xjEb/eZP1FiYWyBWKf5hr5yCWQWX2RQ0iE2CdVqhcZCnVxf&#10;gRt/4g7u+AlNR+VfYk482YyGWezDvsIzLVPPKlFfoNh9nP77H0SykZkDE1TLJYyyKOmQlXnaVSed&#10;Xjc5VUAiaCQhlYUKJtJsevta7v7YLQzdPpD6igHTjYijlRoNK/CUvOAsHyjMWET8aAm7kIArQQpc&#10;6eMIySef/sNTzx375rNGJ9NA6AeO3XRD37qeobb1XuA4jiuXIm4W2awWNlYW2gPv4HNj52qlsLp+&#10;Z++Acq602Ej/uF6KJk/sn9g/nna9LvnqjE9OJFt378ys99o3uUYGTiFzYcSUaZAzJi0fWiyu5zXL&#10;Uql5ZvpzgeemnaRap15hMtQkDYXJZsgEEjToRGIdixB1XOnS17mV9atvo7NtkCieo1I9R71eRsoE&#10;R9XQjTIkPiQKnZQQLNDVNsh1a97H7dv+JZuG7kOKHBESXy9QPvsIvppFO/0ox0VZcxV3vuYMukyd&#10;aZvUizBVUA0qZpKa3kiS34OXyTHcu5o1/beiVBez1VNUwuNYZx4rfTQeCTWEXwYF9YaLMZpGo0bG&#10;6ebGTe/n7p0/xoaBGwmshzUuViYpM6tdHCeLXagRnhkjq1yk42GawmfVLPUbKdI4pFpIY7aMboQI&#10;3TTKVWIpi1JFmmhihn1ylCemniE0jWj89PyJ0eNzp4D55lZqjjOVllJT+jS7l6lMJ8nyvLuVmC1R&#10;n50tL0xMdG245/7hdJmh0+gpUr3WeOSQlYZ+N+2wNK1e6EIQ+AXK0STj80fIOkWyXvsld3bWdRhs&#10;y7Ghq8iW3nY2drezqpin4LusNCPo/BDnI4faiWdxwjpOFqSz8hAiZcpiWQ3VCRiv91Hd9au0r33o&#10;oqYXIQRtgc/6rjZ2r+rhjrUDvGndADcP97K9v5P+QhZ3BTucycoJjkx/C6E0xewg1uilsdmTlgWt&#10;eHy+jXOhhy/TkqFt3p9W+Rz82tfmXvzDP3gkrlZPNkuG5RY2K2yZv2RTrO7/6Mfueuuuu4d/PZP3&#10;dv1dAcL8ZG30ha+femFusjrfvHcaLcxW0jJXvcFo/QOJ4ZeLy/UKqyAX8I69PH7u6S8d+8JbP3x9&#10;b5Bzu1YACGL11q6+9p5s/pmHj5889PzY5I33rR1es62r58oTzsqvTN4d2rpn4E0Hnjp3emKk1Coi&#10;VCuAreXeMdG3P3/k+d7VbduHN3ferxx51fq2VELteNPQpme/evzAsw8ff3FoY8dQkHPbqgvh9IlX&#10;J5/74p+8/Oj0aHmqBWQ1VhA3LqGLWjmq1cqRHNrU0f8Dv3Db9/avLd7zuuhwsejunYqcZ89XRl57&#10;bvTVRi2eA/T49Jn9f/PCJ3p2Du25OesGVE0j7UA0FjsSYp4po+4vQlZhq7rptQSulNRjzcG5CsJa&#10;VjUz5zLdATf9xE7WPbCaw397kjOPj1KdqBLW4jReJAXUuIGia0sna+5exaZ3bqBrcxt6/mGi04fS&#10;vjFXpfEXV3uEhUUqsAnEZw5TvOkl7vvffobNb+3lwF+9yvjLk4SzYVO/apc664QSBMWA3htXseVd&#10;G9jwtjV4uQuPxGwYcmC+QkVDwVNNFgEIJKJu0M+UMWMhwpNYKZo/8tg/8UrtO8ce3R9HjbOL9L7W&#10;RiFFqByppbpQKrwcQOgZbuu+8b41Q9/8zKHj19266tymG/vXX640vCiKr1eicmmmsRg229qJFP3O&#10;p//0hVU/+q8G3uJ6D2Tmfd/kfFAyvcwyZXxcY7G1iMit4bbnsEpgjcVZ1HMBeA5JlHb3efk8YdjA&#10;nj6PGOqCoodwFcI6GCTa1nClJXAc1vXeyfq+B4h0hYaZINFzTM+MUl6YJxO0kc/2UcwNkc324noB&#10;SkYIm2CsIXElWQNOdj3ZdT/G3L4/IN89gaOaEapCXn6cFy3A6qLzJtIStGynoc9TkzfRNvAOMoWA&#10;JNYYHdCZXc3t2z/A7s3voNaYYmL6AKNTrxGbGPAw1iKFwm3PMdi7jnWr9lBwV2ONQAqNIFmiShIM&#10;2hp87ZOMVCidOE0xlyVGpOBESlzbFL1LgfI9RC0inC5hGglKOmljZfP9pLHQiInLdRZy8OzcYeq2&#10;ihCE9Wq80LJwa7QwWsk162kyGUuq1VrsiG4dE8PmWO4mlcrZ41/+0uefX7Om+7aP/tgmowWeSgGh&#10;Jy2hkXxnoYAFduTrSCyRXfRrM2AkXbnVzDHK3vHPsyp/PRu778Bzct/V5DNZPs7RuaeIu/O07/px&#10;zMufIn/8DEGvg5dNcBx7USBRFEnCkqQxYyjnNzF/y4dZaHc5P/JptnTfSWduzSUxOdfyqscljk59&#10;h4nqEbrahunIDqSmvE0ftkAa5mOHb821cSr08UUz1kukvmi4ecZeOxQ+8R9/44m4Vju+bDG+XGKy&#10;qIX2f/TX775/260Dv+p6qvfvOpFbi63MNxamR8s1LjW7hauHV7/x+vsGWiuUDxcH+1a7/yWm6Kkv&#10;Ht23akPH1264d837pVq5o6+tK5N72w/t2LH3m6dP/O0fvfTa1j0DHW9+z5atTd+p1wE0hOpZ1bYj&#10;W/ALzRVeyKWeWssT65e6bM4dm5362v949W/e9eM3dPQOt92sHHlVYXz3YKH/Td+7ec2X/9srL+x8&#10;8/CzXf25rpceO/PENz9z8EDzgam3rEway2rfZhloVYDjZ9woDpMZnZiKcmT+dZyBRc8lFubDmRe/&#10;dfqpk/unTi2tiKy1B8f2Pvf1I1/sfvf2D6xTVmKESctjsUW/3EB0eThvyiFyEioGZCrBzrkOC2HE&#10;CzMlYmNYk88uaRM6N7Zzxy/cyJ5/voP5UyUWTpWoL4SpaWrBpbgmT8eGDrz8hVW1LNyPXfurxK/9&#10;Wxy7gMzKlPY3l1iFNq9tal9hI0tc95GDH8XJfwCBYPjuLobuuoe5UyUmXp6idLZCVI6wxuLlPQpD&#10;OXqv76JzcxHlXozfJ+shL80sULeCzsDDLpbSMhISS/x0Bb2/nu5bpdmGGZllvjpjP//yXxyYmB3Z&#10;3zLRxfVKTHmmPmaMqUspcrJFl3UZJlbseNPwulceHzn7wjdOHR/c0N6bbw8ue82T2NRmp2qjTQ8u&#10;Qxo4a7u6u8T01HQ8MTlR/esXH39l+JbC6htCrtdru6XrZTBaY5VEGouMDSa2xNU6TlsWXIXRMYFM&#10;y1k6isHz8AKfJA6pSQkyxp4/yUJjDnfbJmzBkBEJEGBMDhYbMV2DsSGO45EXG7AI+vJ7QGggNZtd&#10;XJ1Za7DWxwiHmBoOLo5wsSLE67uFrq0+80/9a3R/kVz3MAJ7xRjd5e3QQormVyiXDhMm6+m47iFU&#10;Vx86FjixxrqKRKaGom1OB235Hvqy29kxDFZYkDGpF7vEXXL7BW0SjNUY66KFj0z7S0iMC66LWahg&#10;j4/QRQbtFNDSIkwdm8QoqVIXeClIBMgowlbquMpDSpXmIMo03slqi61HnJg4xne8Y4yUR/ACh0Y1&#10;DqNaXALCjs6OpNEIdb1WC7k4ouz1iJeXj+dxy/jpAK4Oo6Mv/T8f/3T3xk0/vvG++/satRKe7yCl&#10;xFeWxEi+Pd9GYiU3FqoEwtIwF8CW1oaO7BCBV2B0bj/nSvsZat/FUHE3bX731QXbJmKicphTc3uZ&#10;r4/SU1jNqrYN1NvWMeO5xHs/Sf7MaUQuj5MB5WiMhThS2KqBKKY8sJPSTT9IftVttFuYnD/KM2f/&#10;gs5gNWs7b6a/sBkpru4TUwonOTP3MucW9uG5PkNd2/GdHImOFsl3ctIwETs8Pt/GiVpAxklNahEi&#10;9WoTHrXZaf3k7/3nV+qzc6+1gKvGMpmJaaka+T/0b+9489abB/7N6wFZ1mKNNkYqIZdXjIw28cJM&#10;fa5RjaNlIGt5NegNsPUPyWi1gK3WVdCif1VrF6IT1hPnK3/6ymO9w4V1w1u6br/S+95439oNqzZ0&#10;tH/lT/cd+NNffeLJBz+yc+uWmwZWv64SoiNy1tpWl/jlAZqtbNby1Vvj0PNjZ4H/8eA/2RkOrG+/&#10;zXFVcCV5iFTCWbOtuy/X7jf+5r+88JWFmXq5hdlrtICt5SXD1rKhbQGqjRP7Jyc++Z+e+cT7fvaW&#10;cPXWzgc93+m4OshsJtNIWJisj3/ni0cefeGRk/uttfWWfcpqde7AXz31XzMdXtf33bPxgY66bZAI&#10;g3AFNtRE3yxhPYF7Sw4yAkKbskJC0BEETDUaPDE5y/VhyM7O9otodC/v0ruji94dXVenQ5XH6OCH&#10;mBwbYfDMH9CTq+J2iPSKmfS2Ei1FXmsFet6wsOAyPfAg2Y0/xkCuf+nGFgI617fRub7tmu4TbSzH&#10;SmVemVnAcTx6sgHYpg9+TmJjiJ+uop8upyfWl0taGiUc/vzZPxl59tA3XjA6WVheCp4cKY0abStS&#10;im4haQLSy6+WO/tyHXd8z8Z1n/v9l/ZtvXng5A33rLl+JW8tIWDufOXUq0+efbU8V18UOydJkuiJ&#10;8QlN2n2kH/72N0Zvvn7jhMolmzaPJJlsXz+2q42YBKsNnuMjhCEKY6pnJin0dqPyHnUTI1QqkFf1&#10;MO229MCzIcIPSDrXYifnEXNH8bYNI1Z3IHXagl9zbfrAWYFoanGNsakGCYEnnQv6GEyLIazG0QLH&#10;5AkdQ8NIAplBW5hN+ph019I+8gRmfho1uBZRLGITQ0CqIcN60JAgE4TXrIXXS+C4hCpPFFaJR/cx&#10;XTKY7reQMWvxbI7EDQmlJE4UplEjcCQol9hoEpHSeg4SV3gom3bqxtagZAr4JQ6S1LtLLhbKpEjP&#10;x5HzhGemoT2P4/nIqI5jEpSniCU0rMHxHHzhEk0vUJ8vIxwXJ9E4xpLkPLQ1ZGKwlRoLjRJzXpWX&#10;JvfSUBWyBY/KQqNSq8QloD43O7fImLcy5eaaB82LWa1FfnCxEtBoHc+j2bl9X/+lf/1n/B//6cc2&#10;vuX+rnq1jB84uI5CCEvDCp5YKFDRktuKZXLSUDcXEh60CQmcIut6bmauOsqpuec4OvU4bX4/3bl1&#10;FIJefCeHEh4WQ5TUqcdzzNbOMlMbIaFBe6afDb034rt5jInJ2Rxy9UPMBUXi1/6G9nMHiOohiOb1&#10;MRFJkGPu+vtobHs3hfYtOEmMEZbe9o205fqZKJ3g+XOfxJdZOrNrKQaD5LxOPCfNhtcmJowrzDfG&#10;mKmdphxO43tZ+jo20RH0p1mpJgVZGQEZB07WAx6dK3A+dsk6Zqm5Jo5i4gSSqGKf+K3fOjL2/PMv&#10;Ym2VC3YOi1vSUi6UgPPgR3Zed91tQz/vBWrgWi+vTowuzdarUknZ1hlcQiHGkY4r841yEmvdMi/q&#10;N1it/4Uardb/t+i1ViDxl4CNqldjoxxZXb21a5MXOFecCfPtQXb77asGw3pS+8qf7jtcnmuUhjd3&#10;dbm+uiaw2KjGsweeOvfM7ES1xMric7Ps+JZ3T4rp0XL9ma8cfzWT92YcV1rHU4HrqcziSsBom4SN&#10;pFKea4yfP7nw6sHnxl44fXBqpDIfzjcHvGrL1zpQl0KE9kLNO15hpXDReavMh8mLj546PLCuPS52&#10;ZQccT2bF1WZsYOzE/OFvffbQ1576wrF91thFvUadlnbvSn1+8ujUQXPDujs39mX6ndiE6XLclYhy&#10;gjkbITIKOeynbFdimwdpKXgeQgiOzJU5U6rgKkm77yGvUVZngal6g6fPz/BS2RB178YIhXPuIMw0&#10;MDIAJZurYEGsXRplj3AsYn4+x/Tad1Pe/YMca8CJOYMvA4qey+tR9Z2r1Hj8/BT75yoUMhn6sxmE&#10;tSQGRJvEJpA8WcY8Xkr9LXyJFQKhDVkZ8PUjXyp/5pk//tZCZfpoy3ldZCqtVNJu3NW3ptCdGVJK&#10;StmsFVzpGNu7s7mzR2fGzh6dnV63vac7W/Dzy3+/Mh9OPv+1k488/8jJ15LYLN5bF9mEAO7WWwa2&#10;6OHS3X5/d8+WsAc/kjhSQuATY9IcPUfiW4FNEqIkwpESL/BBCrQEqyTaaKQxaAFRkuAIgWzLIcME&#10;ObaAiiy0Z8GXyDhBJIuB1nLJykKJ1P3cKJlqwbTBsQJHKByRTsChSdDUcfFS77LqLLVvn8ScjVno&#10;6+VQtkL75DTtCyGUq2RyHtL1mj1YCusJbMYShRGxkahiARFGiBPniM9NM2ESZnrvoiN7D97pEFGr&#10;4hUdHOXjSYlQkqR5vK5UuKTlPWnBCIsWgkQbpLE4QiCsQWibbkk6gUol0ZUGyYsnMCOzOIUcQRAQ&#10;S1L3fV8hHIXVlsBxca1DfXKWcHYBL7ZklUOEpREoXJNSEGahRnl2jsO1s3yx/jTT0QRB1iXIuHZ2&#10;vHr6+L6Jg3GkZ0k7Dhc1Pa0lp2RpcnSvkgt6sVbripuOornZMyOTmfb2jZ3r1ufjMMIkGsdzcJoL&#10;vrOhx2TsUnQ0nSrVK2krmvFCGmstOb9Id2ENhUw3UVJlsnqcc+VXObewj7PzexmZf5mx0mvM1M5g&#10;RUx322qGO66nPTuAFApjFMpkkVYQWA8y3cx1D1HuHEA0FxMm10FleBfj1z9Isv4BunNbydlsk+pL&#10;sDbGkT4duUE688NIKZmrjzJROcy5hf2MzL/MyPzLnFvYz3j1MPVkjnzQyWD7dQx0bCZwcmibkBiL&#10;koIeXzIVan7/eMwXJ7Nk/RwZaZdY7XotRFuHqFHnqf/8G/NnnnjimbBUnWpev9aO0cUF8uKz7d7x&#10;PRvXvuUHtv9qNu/tej3j3cSZhbnJs+Vye08252fcS6o0YS2pHHr+/MsnD0yd5oIQv1WjFV9G5/yG&#10;RusfQKPVOncuXwktjwZwXn78zNH1O3q/fcO9az5wtQYiL3C8u9+7deeqjR3tX/nv+w4cfWn80Xf9&#10;+A07N93QfzV2y0YNXZ0YKdWvMFDApUGqi4zWRRmJX/zjvU8Az99w75oN/WuK/dk2ryCVVI1q3CjN&#10;1BfmJqvzk2dL0+OnF2ZbViHRsn9HQhBv7C52FDKe89LIZI2LuyFp0bolLaygNNrKT/zGk1+643s2&#10;nbrjnZve2dGb3ZwpeL1yGbetExNNjJROH3xu9OWDz44eO/nq1OgyJq1VD+ZYa8OxqZPf+E9f+2Xv&#10;X933Gw+t79gQVG0d5XiIgsLWEuJH5rAVg3NHDpGVUEuZrcRoOnyPTEeRc+UqXzk7QYc3w+ZinvVt&#10;ebp87xKxqLGWhSjmTLnK8VKVc/UGvlIMFztoy3SSXP+TjGVcuvb/OYUzo5DLgJ9mjtlGjKjF1HKD&#10;LOx6O1z/fnx/K4VywMmFkKOnz9Gf8dlYzLO2kKUr8HGWjUKJMcxGMecqNY4slDlfC8n7Pus7iuRd&#10;F50YjLCoToWuGaJHy5in0sqczLgYLDaOcYzieOVE+Mnn/uSZ2fLksRYA36qTsudPzS8cfWXixYH1&#10;7buEJ9qvxeQnV/Tztz20cd2n/s9nnjm+b+J4e2+23fXUUpt2dSGcfu6RE1958gtH90WNpNVXp7Xl&#10;267f0dt501vWPVBsL6zdO/0UQRHeZfagyuDqkFw+i5PxMYmmJgyO5yFDTTxbRmpwihmMIwltglIC&#10;V0s844CriHREaBLMQAFqIZw4i3dyDLm5n2RdJ75q+jO11CtEs4vR6gRHKFiUXto0HsgokI6DYzzU&#10;nEGfPkn1zCQy2403GHNdcQ/FecPJwU8zOX2Owdky2dIMIteGW+zGywXgpVYJTpJQm5slOhMhKiXq&#10;ScKE185Ux2au73wXnXojtqcBo1M0Ti0QbF+H2ZBHygTfOlghiZMEmaQaR6EUyoIwJgWqQhBhMCoF&#10;Zy4go4Rorkw4Nos8NYuSElZ10vAkJklwKxrT5uELh9gYPOGgagm6XMKUqvhWIiTU0Zich4gTIgVq&#10;pkZlfJIT8QRft3sZKZ3Gyzp4GQflCh2FSalWjspcamqZXASwXj+r1To2xlym2Wn6tQN7n/zd320s&#10;jI3+4A0/8MH1RipRKVXJZH08x8G1cKaeYTJ02V2ocVO+QZenCQ2EBmJrSUyCQJDx2sh1dmAwJCZG&#10;6wt2UVL4uMpFiFTHaWyC0QZlAxReczC3JCTkRR43s5nZgRzj3ZtQUS3tVnZz5N1eOt0hXHy0jVG4&#10;SOuQiBBLiNZpoHhXfi29ubUkaBIdY2xaTZPCQUoPVzYbSJrHuUg3FV2BFPDFsYjfOhjy2mTCdV2S&#10;jW0ZvCCg1oho1EOcbJbK1CR7f/8/UExGg95+v+vUDKdbpCzL2SQBqN33rO67/4PbfyrX5t/yekDW&#10;9Gh54chL4xNrr+vuyrf7mRXJiVpcnRmvzC3b/yXJAn+foOEy+cOvq6r2j5HREovivEvLEfJaP9jV&#10;Tlirn9Zi5lKWNI+wDShuvql/w3v/xc0f7Vvddk1dEsZYMzNWmf/mZw6++tqzo1N3vWfLmju+Z9OO&#10;bMFb2ZtL2/j0wenH/6+f/fofA3NNndby7o24peTZqidbKYgz2/y373oqkI50pBRKJ8ZEjSRuAUbR&#10;CvqrqGXwizuyfv57tq+9daEeHf7CgVOHVwCorTEKQcuxLAaC5na+aXj9dbcObm/vzQ16gcpFoU7K&#10;c43SuaOzYyNHZsZPHZiaaH7G2rJyZdhymtzFa6OU03XT9vve+c9u+bl3rC2s8euEaUSLVNhG6p/l&#10;7Mji3luAXhfqBhunGianGSZdixPGqzUma3W01mRcRcFxCJRs+nBZqklMJUpxXjHw6M3l6MikwlDH&#10;WlzlEnEOO/llise+Qn7sMLJWRliLzhQoD2ylsuluMgP3ItUa5qICiXWRAsphxGi1xnyjjrGWjFIU&#10;mo7oFoiMoZIk1OK0a6094zNYyNPuOVjT9CfJCaywhIfrJE9WEaejVJ8TpJ16MjG4RnFw+kD0R9/5&#10;zRePj+zfq3Uyw4XuoFoL8BGA29mf6/jwL9/5A2u2d90lpVTXMjjWK1H1s7/3/BfnJmrlD/7ibW/t&#10;GWpbA9aWZuqjzz584uHv/O3RlyvzjdkWtnRxnwBuz2Bb1/f82J4PdQ5m3hM34qBRi4mqmru738KD&#10;8U7a3CxO4KHac4SuRJmUqYmFRlqL67l4xTwm7xO6FoHC16QMl7V4GrQradgEKRUBCjFTpT49QyMr&#10;CPq78Qa7MN15Es9J37NpGxFpg21mKUrRFHlHKbOhy1Xqr57DjgnaswbTn6WUd/BtSMZmmM6c4LXS&#10;w9RnTjOYxLQtzJNJDHgeCRZfSfAStI1hISaIHBptAec6ClSCjQwU7mG1cz1ZkyGKKmhXQjXATpaw&#10;YgE13IG/YQiR9zACtCOXsPEiutDGpqJ4JdNGj0YMsxXi8zOEE3PIBLJdXThZj0SkpVFlBNYVuI4i&#10;jmMSJF5ssaU68ewCKknfzypFjMH3PBphSFSq4sxVGamO8RWxj5em9qICyOQ9MjkXqUR972NnvvH0&#10;V45/B5gApoDp5phX4WKz0nSSzGSu4Qasi8uMR4tj40XjOVCUrjs4fNdd33f/v/m3N+V7elVYLafp&#10;ABmv2WkrqcaWI7NTrA8qfP+wz7aCwldQTSw1bVvKIE0mdOk7dsmHCgvSOijrIS/iDS6e1yQKIxJq&#10;0Sy1eA4hJHm3i4zTkWrerF6h+GKIRYwRFwik9HmVFwnkl46m6SFhAU8IYgPPzWj+4GTIc+djAitZ&#10;5SkySrChr8jmrjzVWoT0A6YOvsqxv/5DCmqeTM6hVonO7P/22S/PT9VOAZPATPM6Ltp2kM17/of/&#10;3Z3v3HLjwC9LJfLXCrSiRhI/85Xjx1xPqRvuXbM2k/dW9Nc6d2zu4Gd+57lPnj0ycxKYbe5/Ydm9&#10;tNyZ/tqFw1euel3p91Yida727xXB2M/d98mraNjM3wvQ+p/GaK2g11oUU8oWMaULuMdfnjj3yuNn&#10;vn7P+7au8bNu+1X1VlLI7lWFznd+dPfNqzZ2HHn4z/YdOXN4ZvbBf7Jz1+D69v7l56pWjmZOvjr5&#10;2gpIfCVU3rpy4zKM1yLT5cWRdol0ayTB8myw1lbYuOVnFojnauHMoYm5kVuG+97/7h3rvvi3r556&#10;hUvjDeyylaRoEfCb/U+ePbr/ybMjrqcymYIXSCkco60tzdZDLu76bNWGRS2My+LgGQFW60TsPfit&#10;r/yJ1uEHb/rou7Z37czFjYjYETiBh0hA76+ixyOc2wv4N2SRBUlSN5goZbgyjmJjscCaQp5SnFCJ&#10;Y6pxzLxOLQQcCXk/YKDg0ea5uFIiJTjG4Ng0zgMNvhwg6X6ImWw/82sPkVkYB2NpFHsxHRvJZ6/H&#10;YR1h5OFZAzYhQVDwHLZ6bUS2QC1OKEUR1VhTT1LCUElJMciyus0j7ym8JgDTxiB8iVNQhOMNzv5f&#10;Z5n5xHn6rivS96butGwZhRBpfJXlxamnzV8e+e1Kbm2t48aNw3ukEiWt7VTUSM43qvH0/HRtZnas&#10;Mp8kxgBydrxa/8If733kw79yx0D3UGHrNZEKeS93+zs3bfuzX/v2lw+/cP5lP+u650/OH/za/3j1&#10;sXPHZifiSFeWNVaErdd11z3D63pXZ253XNfHptfHaMtLlRcJsoK3httRsc98UqWzq5NAZsBRxKQl&#10;PzcBM1tFxIZMRxbjghGGWIBUCivBJAlBYlForDJEnT6qrZ98uUZ0fo766Qk81yPoKGA7stRzLlZJ&#10;gmYmpDEWHccktQa23CAu1UAnZIIAO1ig0edjjKUt1jSk4mT2DCX3HEF7HyEOp6bOs9qXtJkyQbVC&#10;3RpsLoeIwU0SrOMx1tbGmWKOctDGQKafnnyRbKKpVao0rCGLJSgYIplD1w1ypEL5xD50XuDns7jF&#10;Am4hPTemychKCypKsPUIW61Tny8R1ur4fkB7IYdsL5AEHkmpgVSSxBUIz8FgIIzxlAdJwsLcPFTq&#10;BBYcz2vqAi1OYhHVKnFYx1looG3Cc94Iz599EScj8DMeXuDgBg5WW62NrS8rWSct45n9rpiIi1kt&#10;28KCLy5KF8cXb3ExbeJ45sw3v/nXDy8snLvjJ3/6gf7t2wtxlBBHmkzWxXUVZyZLvDBa4utRwieO&#10;J+zuVtzXp7i722N9XqZhs000Ze0Fg09QCKtwmno4aRcBsL1Ywd/yCQ0agSTv9ZL3epuUUGppcumZ&#10;uOBh7VkfgY9BY0WCtWlOgk757EubjppZPu2Oy5E6/PfDczw3FtFf8Bh0VRpfpg1npyvkraWrkMNi&#10;mT91GM+WURKUkuSLQbFnqNA3P1U7s4KUxQG46f61q4c2db5bKpF/PXPzoefHzp09Ojv/lg9ct+Vy&#10;IMtaCOtxtTRTr12ByXq9jJa4gpRoeXXpaqDrspF/rJwAs/T/RRLoH5L9+p9ZOlwOtlokzEQtjJFr&#10;jHX3fXvktY27+15Yv6P3LdfiQSgE5Ip+9ta3b7i+e7BQePjP9u3/+Me+/a13/tPd27fdOrjZC5yg&#10;WT5LpkZLx574m8OvLhObr9R502rxcLlSaGtJ0WsR1otloChpATnJMuqVlq+8dHbqcJvv7tk+2PVL&#10;79qx7j9/8dVTey+zf82FYOzW44mARhzpajxTd1qA2vJOoahlIg65yBmrmTjcPL1JEjsvH37isYn5&#10;0fJbr3v32x/a+u7hjMmKRlzDDQJUoBBzBv31eea/PUdjWJG/s0hhTS4dguqWOExPZ9FzaA+8ZrZf&#10;ukfb/IfWILG4GByTBqsudooZmuyZGCQbZGnIYeaKkwgsgeog7w1h6aGqU/8eR6TSMY0lRJAYgRLQ&#10;5rm0+97SWZPNcTlZjCXCkpi0k1IqiCYjJj8xzegfnSM5XCHbLYmSOrWZOn67h66ESOXwyNjn+M70&#10;X8iuDbYzyLa1Z/KeDXKeCbJO7HqqKqSYC6vxmdFT8/uOvzxxemKkVC3P1e2Zw9Pzn/7tZz7z/n95&#10;6/v71xa3XcuzNLy5c/2e+9d1P/XFo8+/+OipZ0cOz0y1AKuVfNiW7pvVWzrX59szQ0mshWdUM4oJ&#10;6tUS31p4EoqCe+tb6HPaiKdKzBRi3GwmFTJLgY4S0AkkCTZJsAUflQsItMXGCYmSNIwmciwZqcgm&#10;Am0sUaDIuUX8tjwiTDC1BtFCDTu5gDKp4WbDSW1ERKIxiUGIVBOWy7aRFFwqBU0+ljiRQ81JmPZG&#10;0GoG4U6iHEnGKeJ0ZpiSPkdLZzkfaYbrgs6Kxm1IIgShn6GUz3DWzxLme+jO99ARZJlUR4j1DO2Z&#10;9RRMERM3qNFAtGWQuQCnKGhrZNMsy3IDPTVJ3GQ+DGkHoNYGB4nnuCilKGTztHV0Yx1BogQ1B+JG&#10;jZwUCGHJNixGGUJl0IFH9fg40egsbe1tKD+Ddi0NG4OSJNaAJ5EzNZxKjYP1UQ4G43xz/EmUD37G&#10;xc84+BkHL3CIG0ls7UXi93hZ+foSLY0qXOMcXchbPTm1vKtct4jj3WWC7UhAVOjuNlIJ5QYOpmEh&#10;iWlUDQfna5wt11kdSIaCgNFI88yZhGfOxlR2BPz7bW3UtCYypmWWbUY9NSGN23SibxhDqO1S56oU&#10;4EmBr9KyXWJA20Wwpi9iolYiTARp6IQjBJG21BNIrATrpiHgQOCCp0ibJMzi36k0bQBBogVrA9ja&#10;HfDt2Zi25qQWAo4S1LVmsh7T2yHwA5c9P/gjjGzexpmv/TlCTuJ6Mtvek+1qmSdbw6GFFyi15aaB&#10;3Zmcu+X1zMnjZxZmn3vk5Okb7l2zqm9tsePyTI41jWpcrZeXgslX8p603wW4WmmTy75eDnRdjcmy&#10;XGpDsfzrcsBl/z8PtFY4CSuxWnXAGTs5P3Xo+bFn+tcWd+ba/L5rfWPXV+6WPQMbO/tzbY/95cGX&#10;Pvmbzzx97we2jd7+0MYb23uzfdWFcHL/d84+W55rlJeV7a5Ua25dua30vbgFLKoVgFarF1fSwmAt&#10;DnitWiplrI2eOzPxxS297Tdv7i7+3tu2Dv/i1w6ffbEFBNkWVpCWstDi+QxbHsLlx5IsK2VGy8Df&#10;YovwYul0KZ9S68Q9O3r45Y+P/+fpw5MH3vLP7vj5G3pUp1cvVXACB7+QIZqJOP/5SSYOl/GGsvR9&#10;Xy8d93USbMjg9/upyFWnupvFR0YA0lpUs2nPcWDRW8oufkptm0hIoy1I0U4mKOLbBsJahPRIUBir&#10;EZiLnjplISst+GmrfJw6FWGsxSSQJHbpjIoW4O7nJMlcyNlfP8m5T58j8AWd12cQGUE8FzF/fIbi&#10;5iKB73F4/jVeqT6GX9Qo5eC4SjquxPOl8gLHzeTcbJBze1zf2bx2R8/dtz24YfbskZmnH/7T/d8Z&#10;H1kITx2Ynv/kbz79N3e9d+vNW/cM3FjoCHpWur91YqJ6JZ6vLjQmLbY8MVIa/3+5++/4uq7zShhe&#10;u5xy+0UvBMFOiqSoSnXZsmRJluMm17g7Gcfpyesvk3mTzLwzSSbzTjLzvfN+mcmkF6fYcYq7bMvq&#10;ltW7KFLsFQRAogO3nrL3fr4/zrn3HlxcgKTtOE7w++EHkgBxy9nn2WuvZz1rJTYzTzDmG6CemCIN&#10;k4VtdGd3ptCfWS8k5wDBmOhUDSIYsuBVPdw39U0EAwpvX9wJSrsIGIGFGnYmA4oGTOE4NoxWCEpl&#10;CKNAiiCKKUhugQchbNeGJAILFKoWgXMONyQopqOgaotBFNIQhTSYNqBQA0QQLDJEJUOQlgC3JYwt&#10;ULEkmAlRqIfw7DRCHSDAccw4R+BnCQ5CqHqIOrORt1LY1DuEkwgwVecoZQPkuzTsMICAhYpwUGI2&#10;HCeD9Zl+dDl5KBOiZOaxZC/CZTXkaQhdqS64fg6ypsBJgxzA63agYcEyOYhAg/shSGkIiryiSHAY&#10;FmUShnYkbJcEWARYIUFWFGAzwIq8xUKhwaWM2qNPnYS//xQobUOKFBi3EEiAYoCAegDyFZTWOOiP&#10;43UawyNnnoSyAqRikGW78acjoHwdGqWTOlC9xqHy+1HLTYdapwAoO5uTN37qJ+697sd/7FY77Uqj&#10;AtgWR+gLHJtewni5Hv8SDg5guytwzBDSGY4be22kBUcppPi7y/dtyaOCNVEL8eK0h+dnfZyvh6gq&#10;AwJDRgKDKQuXdzm4qsfB1oINVzD4up2DWrl/SwZIzjBdNziw6OOVuTqOl3zMewqeir5ftDl25G3c&#10;PJDGnl4XBVsgNARFjXYnwTOEblvgum4bf+synPM18jLKe+ZgUMZgwQtQNQYpRjBhgNHrr0ffZTtx&#10;6Et/BXP+eRF7NsoEU2g39s+Rrd2FvnW56znn2UYxi5fkqh9hoNUzXz9+LJN3rF3XD4+sFXFHhkzg&#10;K0+FOmlIqrF2XvDFACyO5XF3nT5ZgixYDXB1Yqs62U/otq4afR/vhR8eoLVGC1FguR+Lve87Y4d3&#10;7B16ceuV/W9l7OJzDhkD+tfn+9/5U1e/Yd3WrtTX/ujlF8YOz52488O7r1mcrp197B8O7cNy8752&#10;Zqu5cG5862Z69v6TLAFA9CoAKkwslnaDFdMmqk8u0IaFYkJIymQlULPfPjH5p2/dOfr7uwa7f58I&#10;v/zgkbPPrLKgdRtzJhMAiWOlXUUS8CW/Nl57wzeZt51OIwG/0fM+gvPj9XF/sLvfFnUGpQJ4Yx4q&#10;J6rQVoDenSl44wHO/q+TOPvnZ7D1lzZi27/dAFgSYckgzsCNhYGAZASZ5iAO6JqBKhtAm6gMWQBP&#10;M4icACmC8Q2MVvE51o0tKwwIekWpZBYDdzlIG5iSBvMJlokXug0gJ8DSHKZOMIGJrQWik7FDBCpI&#10;pIcdpNI2Ur2AKHCoWtTa8ucCBPM+3I0pXJa6GpT+CTx+7vPw2Zk46LoZDh07y0dfheC27cjBnTcM&#10;v2fj7r6bXnrkzENf+YMXXzl7dH7xK7//0hOjl/Uc2rynb7h/fb6vqz/TI21hqUB7KtTe4kxt6vir&#10;U0cPPDNxshRZhCQZSQ8Mgc154CtdS4BnBkAIyTG0oZhLpaxuYTEOcFjUPLFGC9JEoPOBqQdxvmce&#10;P6pvonVVh5lAoVpfBMu4cPJZaItHDJI28L0AFa8Oq+rA7i3A5FzYvoEdaISODbI5RNWHDDS4bQPC&#10;grEYFEW2DoRINC4Yh4gjSxQMlDFghiADg3SowJiNqgUs2icwY4+jzmYhjAMKCaFw4HBCgSkE0kdN&#10;KYwOrUfP0gAmF2ZQskrQogRtCEAG+Ww3RvqLsCWhphUUUjDcgo8aAj0H8uvgXhZcjYKxAWjhQiMD&#10;u67gmhoMCAEHdEoC3I58j4ggNeAaBs0JCgRNjZMcgUsWB5ArhJIgjQA8g9qpSZhnjsPMVWF6M0j1&#10;FLHo1eDmLHDLBdU8+PNl5EIG4WksCoUDGMfXxx6CTDFk0i5ctwWyLFtAWAJcMkUErwPw+af0O1rx&#10;O0Uq1X35B3/0p6768If3pgoZHtbqABEcy8JCLcRE2UNIiDR08ZPziaFmDK7MOdiTs+FpahbgZiuE&#10;RQeziZrG18+W8dikh9MVFdHxoqGaIkwBOF7y8fiUjy5HYG+vg3eOZnB1jx3pAk1nVOAIhsXA4P6J&#10;Kh6YqOP4kg9fUxTy3Ci4xuBMFXhhzsOXx8q4vNvBBzYVcNtQGi6PtKfRoE90j+3IWNieljhQ8xEY&#10;Ex0mAQjOUQ8MJhdr6Mm4MGSga3U4bgrXfPwXcPKJx/j42J8WwU7aiGyJnPhTAxDF/kyPnZKjRIaR&#10;4VHm5wXA1quPj504+sr52ff+/N4rMgXnQl6UJk5RaQfq5gJgqx1gcayc4BftQxSJz+TPAStjf7AK&#10;i9Vpz1VYGWu3zAz8Xw3QWqWFmPRjaYAte2a8PPfKY2e+PbA+vzPfk9p8qY+TyTvZW96x7daB0Xzq&#10;63/66kO/9+mHPpcQ7rWPprYnjwMAnr3/BEZTGRqr15LgEG0LjieYOY4VAR8rkHUSZCWHBOLFRTbA&#10;+OGpxcNp2/qDN20d/q3LBrr+W8a2/vOX9598fJVFnlxMvMNzoTbNWFI7ZrA8I4sSTJtKth5sJ5W+&#10;58aPvuUj13/qll6nN+2FHiwnDbNQR/XkIryZAMLh4FmO/JUOrAmBoMbQe0UOlmSA0hCClr073IkC&#10;oevnQ5RfrsI7UkM4r2C8yEOJpxmsfhvpLSmkd6fgjERtP1M30Qh4J4d0i0UZjXVC9ZUaqvurqJ/x&#10;oEqqucJElsEZtpG5IoPM7gxkl4SpGZAiwAAmJIgCR/dtOZz7gg1/2oPdS1F8h2ZQdQ1vXiE7yuBY&#10;FvZ23YKNme14fObLOOs/DWRqsTaEQIaWfY20UQzpnD10yzu3frC7P93/l7/1xCPVku8den5y/NDz&#10;k2fTOVt2D2YcaQnMT1XLsT4ixEofncaBwdeGPG10MssuWZyMCilkjBnO4xDu5vMTsVth47kRXp15&#10;kU6H09Xb/F36jpEr8q5tM2aqQKhBtgWddkFSQBOHIyXknIb/6hEYG7C3bYbZUARcAwoIRjrQNqFG&#10;AThpcE2QJvIOM5xFgcnEIepWdELgBpopGBbCSA8hB+piEadyr0IzBU4CLixAxJoaFYJxBsMFhOFg&#10;JFH3Q5BlMNBdgNY5EA0jlUpBShldg7gDyhiDhQBggBOkoCmElvOYz85jCdNww1444RC46kc3JCxh&#10;wI0FBxLGCMAwEDMwMAg54HOAx3cbM4AgBgYBwRhAFogpCLUIMe5DvDQLc3oKSDkIhgZR6+ZIGSAV&#10;MrBFD1QPYQcKvGZQYhpP1A7hwcoLOHr+INyMjKZBJYOwOSxbQNoc0haQFgcRvMDX9Q717Z/CXLKT&#10;BQ6XqdS6G3/qp37xlp/9mb1CggXVSiRF5xz1QOH41BJqnoJttSCUiBYyAkbYlpMYdgSqark9sWBA&#10;SnC8tuDj9w4t4ZW5EDYHso5oCdPZSp1RXRMemqjj5bkAb1ufwfs2pjHoclQVNXfq2AoPz84F+OsT&#10;Feyb9QATAcEoZjWOL0PEwFogOIYhNAbPTtfxykwdH91exCd3dCFvcdRjIX9ogJGUxOachZdnAtQM&#10;ISdYxDJwIDQGM2UP5XqIfNqGhoEOAxARtt91D8uu37g9cP/grlOPPPYNf2mpIT43AHSmYPcwjrwx&#10;LV5wLbC1NFsrP/P1Y6cuv2mkd3RnzwU7RsYQqcCEbeBlLbC1mu6qHVTJtmEzCUBcffuGnp7BbDHf&#10;k8oXelP96bzTDYoqPePcZgwiDLQXEyscAKpLwWxl0VsyhkK/FtZVaDyjjVea96peNagszdXr8+cr&#10;9cqi73VgY3+gYEviB/uRBAk8AbYaLUTr+W+dODy8qfiNvXdv+oibtrov9QGE5HLHtUM3hL6e/Yv/&#10;9J2TJvKMSmpYvA6FqInKM7aFXNHFp67eSH/69EHW4cK0Ay3WAWh1ojPRKkhk2rRREiDHEIL9k3OP&#10;DubSW3YPdv3clt7Cr7/j8k3//b4Dpx7qQNV3Eu2jrW24IiQbKy0keKLeLbt50ulC/9tv/PjHP7b3&#10;U9fm7LyIAqc5ODHUz3nw5gPwuEoRCLpC0B4he2UWuWuyUfhtYJY9M+4yBLMKi98po/REBf5ZDxRS&#10;86TX1LQyD0tOGXafhez1GXTdWYC9zgb5ppU3EP8H4XIYz6D0TBmlp8qoH/EQLKgmiACxJgACqhDf&#10;WkTmigx63taF/FU5QEbPUysCUwyF3VmkNqSxMOZB1QxkloNF4i/4cx68GQ98iCHUAbqsIt41/OM4&#10;XL4Wj01/BrazCO0StCZoZaCVabZFGScQA4Tg9mU3DN/2sX9/i/rsbz/9qFYmBKBr5UDXykHyFBa0&#10;tX39NqFz0EH03AiX1VoZMz9VratAlznniEIAOKTVWpHGxEJ0TahXlX748W9P3z//pP9TH3t/6j18&#10;rz2CLoR+ANIa2vfBHSsSqBsDVfXAKx7C8gLmzy7C7skiM9gFuT4PfyADbtLIMDvh6B9F+QgCnFin&#10;p90QIQsQsBpqcgk1ax6+WIAvqjCxIwwnsZqOpNmSZoxBcgHJBUhaK36uxX6zZXepEQRDEoxZMLG+&#10;xreWQKIKiaOY94dRVsNgYODagQ0LkgQ4MXBSsEhCwgEhsgIBCBSDRgKH75YxlT6J4MB5uPcZuCyH&#10;/OggmE1IZW1kDFAOaxDSga57MEZAWlH7lAmB2cUFHJ88Am4xcMlh25EJqJQcwooYQSE4hOAozddn&#10;p8aW5jtoszq1bwgA9PTMmhNaor+v8XOrZR42pQZdW7dt2HTbbb90y8/97HWcGWgvcqRhAARjOLNY&#10;xWzFi4xd4/u9AaLKRkNKjk0ZC2nJsaRUa9UwwGIMr82F+J+Hy3htSaNgy4g5Zq2S14n2sASQsoDA&#10;AH93poaJmsKntmWwKWehGhJcwRACuP9cgL85XsZcXSNrW+AxuEIcnRQFUzMwbmID6AjeScZQ1Qaf&#10;ObIE0gY/sbMLedtCXRn4xqDL4tiStcAEoaINioLHAspIcVYLQsyUPRTSdnRwMJH9R31hAQObNop3&#10;/t//5YYX9/xD9yuf/dw/LJw4cbTRBfTr2lK+YUZRvIuvDra0MuaJrxw9GHgqvPr2DRttR9oXsVMb&#10;o5tAy6whMF+NxUqyV510ZvLWd20f2X3Tuqt7h7NXZQruLssR67/b6CBjqG40VclQTWszS4YWw0Cf&#10;PbV/5m8+85tPvNZGlvzAP35gQGsV13jVNhUnVWjkF/7XC48wzuQ1d2x4fypr917qYy1MV09Ony2d&#10;dDOWVysHtQ5i4bANaBEAbO7J0flyDTIOFP7QtVvp8y8dZx0WlbmAYK99MbI1KFbW2hzJ8ZX2njl1&#10;7qs9aXvzSDH31tFi9t/ffdn67idPnruvFqh6BzH9an3n1XrXyZuGr8a09fWsH33znnf99Cdv+fRe&#10;RkBVRd4zknNUxkqoTVaj2EDBAANwi8FbVAirhMGdedhFGemsEr+dZzi8Ux5m/34epWerUQG2OOCy&#10;5afSmHaHBsLJEPNfWUT9gI+edxWR2ZsBswEKCBAATwn45xTmvzSH0pMlmHrk3s1TPN5UqfluRES4&#10;gQoNlp4swTvhwb83RPGuAoTLQSGBAsAZtJHe7mDhCYKpGrBshEGZYNCehjddQ7onBVgcNVWHZBKX&#10;F65BvzWEx6f/ETXsh5QaQjBwwaONhTNo1nh7DaTkqW3XDN5454d2jz/wN/v3tQGopEVIu11IUugc&#10;dNhUWWKN6qXZqldZ8s70UT5gjNlcIAKeVmRHYNkClkgDVKVzZxbLU2Ol+Z7BbNexynE523MFBgID&#10;JiRgDFhIEBpAyBD6Pir1AFbRQS7bA6oQ/LkK6pOL0Ic4WL8DfWUGC7sVnGoPpOoBpzTAFUiWoKwF&#10;hNYSQlaLFyUh4AohCxAyBcUiWWPKrB170gBRUcs2tgGI71/GGMIwhNEGq+XRE/fiSB4XIB4xbdAg&#10;VoLiHmrOHLQ5Cq5TsHQWVliArXOwtQuQQFankdUaofAQyDo8UYInS/B4BUr48FiAwPVQGLaR6x6E&#10;DNJgOYFQBdAmgK0lmIheo80EakGIkgrhplMwlkHGyeC6zXtxcO51QCgQIzABMMHj1xxdbUOkp84s&#10;nZ0eKy12YK+WTautMbG1on4kgFg7SyGS+qHM4GD/3k/+m09e8Y63X8+ho7imBLita43JxRpCTZCC&#10;L0d/jKGsgKLLsSElYv1gBMAYA1zBcLaq8NenKzhY0sjbFuwYULSuKwOjlUfNxj9JAdiG46kZDSHr&#10;+MmtDFvSFqpkcN+Uh78+7sPzgJwtI3a7yWIxMOIgioE08WZtAgcYGWSYQCVQ+MczZQwXbLxvYwG2&#10;YAgNoWgxjKYFLEugomgZj8IYg1IGc9U6NqgsbCmiAaD4NQV1D0IKXP+xD21LdXf/+LN/+Eefnzt8&#10;+DUAcv58RdUqfs3NWhDEo1D7VcDWiX3TZ5++79iZd/7UNZcNjOYvaj812ujA154xpFZpH3b64G3r&#10;Q2C5FYgNwPo3//mNt6/b0nV7puDscdPWzu8HvuCcpThnKQCwIEYBQC/6Xz93eqkePweTIHhMm/aZ&#10;/tUArQuArSChDaoDsP/xd59/rF4N9I1v3freTMHuZ4xdVJj0uVOL+56+7/j9T3zlyD60vIwalgar&#10;pY5HZ5dYtyJ5dAozBFy5rpcWah7WpdN4ZmKarUGXXhThFg8d67bT5jKfsfmaP/PY8Yl/uGfnxvU9&#10;Gffyywa6Pq206T00tfCFc6XaXIINbHyoBFO4loVFpzHY5AlVApCjI7tG7rzi3p/9wJ6P7xWGo67r&#10;0ZO3OMJqiMpEFaqmI5YnsVRNlcBshszlLqRrwaiYUWIATwuo0wHmPr+A8nNVCIeDWWwZx738WMRi&#10;6MlBmlA/5WPmL+cQLhjk78xCZhnIMHjHQ8x+fg6VF8uAA/CsSAo6Y9AWC98lgQyDFAJkMYQzIWb+&#10;YRrEDXre2gNmcxhPQ3ZxZLamIdISYUXDGYwYEsYZTGjgLdQR1AK4XSmARU7plaCCHrcf97o/g2eX&#10;HsSp4AGw4Wpz029IxFqX28BxZXHHNYOXP//gyYMLU9VKYo36HYBU2C44xvL8Ot12otQR0Kp7h144&#10;t69vfe71fHf6asYiwMgNg5AcWnEEQR3McL1wzl/wKmH9xuuv3Pym4ev4APJwhrpBSiOo+gApUKgQ&#10;eAFIGaTjMU3NGVCUYEUXVi0ETVXhzS7BT5Uxa1dB/AQMDwFmwMAhtA1LR95UPgui0z0xCEgIiiwf&#10;BNIgEEIeXhxVHgMuIlq+DVCLxVoJthgki4xUDYtjlohDEwcoC6NzAA8AHsDwED4W4YuFiPciBcZC&#10;TDIJjzlgy27lRIHlDI6UCHskqps1cq/MwVQAJ98Lo22UlQJjBC4YtB/CIIRVTCNVzEORxjsvuxNv&#10;rlfw3NQreMZ/DWcqJxKPxBrdFZRm69MTxxfPtd3fSdbJSvwbraF1QVsNad+U2n20bG7bXUM33vCx&#10;7W++422pbIaH9WpCVxUdMhZKdSx5HsAMOBMrEJ02hG5LoNvmy1oMDmeohYTHzgfYt6iRsQRcweIg&#10;cSzz17qgj5QAhACenyUMuCF+ZovAa/MKXz8Roh4CWUc2LRt4/CeiKFjdMB5dY62j70TxADBgEDBI&#10;WwIlX+PLx8u4LOtgb38KviEwEIZSEt02x0KgY1UpJc+UKHsBqr6CbYlWSHzjNB0qCMvCNe+9dzjT&#10;0/MTj/zX3/m7uYOvPz9/rqLnp6pT2a7UZXajdHYAW6V5r/Lk144eHtnendmxd3BUSH5R+6jWpPx6&#10;WMdKo9LVWtDtLJaV+HQGRvO593/6+rcNb+m6101bu7hguX9KrLE0W3v0S7//0u/ue3xsLn4OehWZ&#10;z7/K1mGnyRXdBrianixf/9NXn5k4vjB/x4/uevvAaH6H5cjMajdTab5+7uT+mZee/ebxZw6/cO4U&#10;WnE3tTaQ1R69kwBajdNPZKppDMUnG4LtStx12XoqeT6C0GBbbwGZlI3PPHvoYl9ylDwMFi9WahfK&#10;s4Zei8CsswvVw48fn/i7O7ev//mcaw3uGu756e60O7j/3NxfHplePJtY1EHbKYM6tAepg06Mt510&#10;LQB2sWd4w1173/9z79/1kRttLlFX9RZzBYb6rIf6ggeKQ6qbFUMDpkZgWQl70AIxAukYZDkcVDOY&#10;e3ARlVdqYI4AdxsgjV1YCMIZuAWoisb8lxfBbKDn3XnUj4aY/tw8aq9WwdMxcEuuMB7jvEblIhY3&#10;bqNcOpHiMBWDma8uwhlJIb83AzIMnCSyG1LgRYlgQcHoRNuJMYRVhWDBh1t0o75G/PtrqgabWXhD&#10;19tRmO/FU4f+Ej3bg2WFsyVG5xCSyXxvanjXDev6n/ra0el4bTa8zpItwdCRgvdlU1YtCP35mh+s&#10;UgAbLeDm9dfKhE/dd+zEwIb8N/bcun7EcWVfg0VgLG6BcGBudnHp9MHz5z71znuH37rrpsK1hcvQ&#10;VeiDZoBFdgSoagGM58MoHS0awaGJwCgKQ4YroSUhnEqh3KuxsHUBAQCbJJxQto6VjKMuORgxpFQG&#10;DSrCxIae0ahsAHBaZgx5SWArPjgxAJyvNldjwE3EZDFuwBtvJwFEAtoISHAISGjiUauTxTcsF9AQ&#10;4IzDZhLMRJ5aXJsoiocAYTQUF6gpK8ph7C0hZSQ8T8EUOGwNZIigLIlQa0DraPJSSkAwaEUQhtDr&#10;5PDmDbcgc87BicwQXqm+Cq2iaUShGbRiOPbq+cOvPTE2vryWNNs1TuLfzCpAy7SBLN1Wp9EGtCKB&#10;NkOmuGXLW2/+8U9+sDjYJ7VXbwWwo8m2Ya4c1U3edj0jmxUDBY2slEgJ1qzDUWsOOFnXeGU+hCEG&#10;V3IIHrXdotsxuicTHUS0ZPEriQobUY75vkWNvxxTmPAZZg1H0eFxKYqsTxp131DUCmYUGeyy5j6h&#10;mq1wIgaLCBmLcGjJx9MzNezscSA5EBLQa3MM2RzTJkQAat4HEfvKUQ00yn6A7qwT20PQskkvrRSo&#10;WsWO299YcPOFjz78X/9rZvLZZ5868uK5A73DuatZwSk061OijQhmzIGnzh478NT41Cd/67Ybi32Z&#10;4sXeS14tLM1OVOYuAmixDof1JgiXFk99+Fduuvmy64Z/KpW19jLGrH9qcLE4XXvh0b8/+Df7Hh8r&#10;tw2ItXeR/tUDrfabPCnaTLYT/VceO3PqlcfO/MW1d27ccc3tG6/qXZcbcTNWhgFcaxMuztSmzh6Z&#10;PzF+bP708w+cPBIDrGoCaHUKbtadJibGFioMAJ47PYXnTk81n+D6YoYEY7GoGRCSQ0oOrQ3evmsD&#10;ScYwVanhtXPzqAbtJ/DkrF1y8pLpGGyF8aJMCJkpS2Dy2MzS03nXGrx549BHHcmL64qZD7uWGOxO&#10;O3/27Jmp/URNoOR3ALGdiihrA1vJk4eTzhaHrt1064fvHn3rHY5weF3XQIjzuCSHDjXqs1VoT4E1&#10;zKhMdLgkY6BDQKQkrGyMcGJ5PbOB6r4q6q/XAQ2ILF/W3gHWaKwmb+cMh64YVJ6tQqY5zNkA6lgd&#10;VkYANmtpcZrCZBMVxYZ6PmG005xpsgl62sfSowvIbHcg8hZAQGq9A9kjEUwbQEXtGopP6CYw8Jd8&#10;GGXApYDWrQIfkkIYlHFF943oqQ3iW0f/AGbLdPx+UNuNxyEsmekZzOQSBw2/TYulAYS2FLlNPbnr&#10;R7ty9W8fm3hqYqmqOmDSTveV9muh98X/9eITRlP+ijes/7DliN6kYliHRs2cLk997PJ3Fd56xbVD&#10;W3u2iFSxBxWlYIFBcAk3k0agGXw/ABcyckVngGIM0mJQpGAzCVsJMM5RGyRot4aMl4m1UEA91qVI&#10;MGTiZ09SxWJjghaRZoyfB9zDhNRxwD1tIBYoejAJ6CIhWC+ghg38ywWCDbwFH5ptBL6MW1ot/SKi&#10;OWNGCQTSgJgkOK8rWGcYrElAzAFMcUAQVJFBjQD+Vob6bgkacaPBAi+M1hQnhELGxxcGwxgEEdLG&#10;hu8Qwu46VDYFy7cBn0EJDcvUIZEGbBn5ZqkQCBS0HzQZ3woZMGnhik03oHZaIV28GUfZCcz558AF&#10;x/nTc6defvj0ERUa6rDZJQ2JO4VKd5rcMh3Ez2gDcDaAVNf27Tff8X/+ys8P7dqRM/UatG61vljM&#10;uvlKo+z50QEn0TZsXCNFkcpAxh2wRpGSLA55LxscrQFpS0DyRIuYNRgttkIQvwKwJD6yAigT8PCM&#10;AQchbzX8ryKQYjiBU9w6NBRlMRLFn4jCwuP6RSZ+rdxAEIMmwiuzdYyXctjeZUMTkBMcRZuDDIMy&#10;BCfWpzXOmVoblOtBdGhZpZFltEJQKWH0qt2Zt/7Wb73/67/6a/Lgs6/vG9rc9cJle4fe3ODzJAQg&#10;AcYI02Plqe98+cihm96+dXDT5X0jlxLRszRbO3/o+clxdM4ENh2AVnub0L3yjaP9b/2xKz7RN5L7&#10;iJC86wcBJsoL3smn7jv25e98+cjERWio/3UCrUQsTyePjXY2Zhnoeunh08dfevj0uJu23EzBcd2M&#10;JWxHwquH3rmTi7MxmKquArSS+pfVFsuqQPDsYpWdXawu+8ed/UUycVuMiShOg3N2KcCSx2Ar2QLS&#10;iRZjlyFU903MPZRznK4rh7vfCzC3N5O+w7XkoGvJ//3C2PSLFT+soLPZGxIn1E5ixWRLwWGMpy9b&#10;f83bP3LdT75/qLDOqqo6DJmogMVMvar6CJYCgGIdDLXUqkYTtCJYgoE7IuLuGMAsDl0yqO7zEcwY&#10;MCnAJW/5WK12969ScGRWQE0ozP/jEqAZyBJNEMTa1CYUn3SpDYowmOh7rDWaUD1UR+2Ij9wNFpgA&#10;RBeDleegEDA+ILIxLOYAhYSg4iMMFBwpVjxVAqHkl7AuvQn3Wr+Mrx37XdCWyZWdjKg3IdyMtONf&#10;EbQJ35uZiWUvmKn6YTljyU+9efvI0Bf3nfx8NQjVGu9YY40rAEHgKe/v/8dzD9crob76ttH3Wyk5&#10;oDVZRhPCsli6a+gevo66CxvWbXKy6SICFcKSFqQGYDT8eoigUoX2A1hMAILD9uLdO6XBjYYOGcwC&#10;QWU8mM0ejLBR4wKCGIRmsOI2nmYMvmiIaFi8GjWcIwbd9xHcfTGK4zz6bJxXQoDXGaxzBJAEvkQI&#10;NmjUbmOoXc9hsi1Q3VhXq4Os6C3TIgCrGaRe4sg8SrCPA8zwlkCoYbamAHsKsKcY0i8AXTJAsF1h&#10;6UcYvCsIXEePJYyOUAOizZoZDSMkmJuD6rOxNEToOuJCVD2ovIVACvBQwVMBHMuGIIIq1yGyaWQK&#10;RXheFRoanAwEBG5afzNkqY595V4cyJ/GSydfmn34C68/P350oZS8nxFF4xAA0TeSw/pt3Y6dkiKV&#10;dayugXTWsoWsVwJv/nx16dTrMwsTxxdqHQ69naamG4/h2t1dW7ff/ZaPbX7DLQMU1BshNW2VnVAP&#10;FWqhAnFAdCi1zV2v7VJJDiyFwMkqQWlC2hEQPDItbYSTNwBXsnV4sSxoRLwRhEhsPibyMDNkIhDN&#10;CcwwGGWgmIlqHfEIdLFY+xeva8EjiftETWE+ULC5g1BHgvuciE6lYdv5USBivaqBgjYGq2dyRX6E&#10;QaWKdTu3O2/59f/0zq//0i/RI59//QnHlfnNe/quB5Px+8ERhDp86ZFTr5bm6pUb7tlyUyprpy92&#10;n/ZqYXn82Pzx0ny9sgrQaj8SJ/cSG4B754d2b77tfZf9Wq7LvRMA/0HgC68azj3zjeNffehzB46u&#10;cohYbT/+1wO02kBWcqPv5KfB0jlb9gxlM0RIe7XQrix48Gph4NVC7dXCRlFQiVZjPQGuKm0CeL8N&#10;zOhVgN7FtDsBgP7mhaPN//PuKzaRNqY5AXXVSB+yjsSLZ2bgKb3ahY03QSYBajB4NpYZrFF3oE35&#10;hbGpB3Ou6N/a23VHoI3IOdaubb3F39CG/vTw9MIDsxVv0RAl378g8braTVeT73dDoOhu3XjNHe+9&#10;+uM/eln/rtRSsBS3XZrqBzAw6KqC9lT0AhJXk8UzmGRi0iYptRcENa0RnFGAYuBuLGBN0P7NqaGL&#10;uR1jFs3Uoj8LR4BMVDDRbB0lhLAUbXjNVgIBIAFGJto5eMSAqAUNf8xH7oZsNMbtMMi0hDEMWkWR&#10;PZFONS7EdQ1TN1HKW5uwgsVFvxKU0J8axD35n8R9h/43aOcc2n24tTJGSBG2tWzaW9scAPafm395&#10;tCs7ubO/59fu3bPJ+txLR/8aLZNZ3cY8IHGPNCwivK/98ctPnj44O3fDWzbf3TOcu9pok9k8v7n0&#10;o6O3bezt7nPrGQvCC6KwYx21egRx+F4NKgjBCdAqROBrOJSClgI1XkUWHFZNgC0J1Ad9zPcvggcp&#10;OEYta7sSOAQDRDzJZQQglgi5+zRyDwPMZyAr0psQi50pm5ECCYfZeJrUGicUPgdkHzIovQ2o3shg&#10;ZHSE6azLStwMNsF5zkLxCxrOWJy5KKJ4geix2xxtl93BDNYRhr5jGrUbNMrvkDADAoaiVpmOxdRC&#10;MjAZgPs1sEwO/kAAOpEGtwykkfCkhRRpKEEIycDiHGkh4dU8UKUKA400SXBHAL4CDwyM5WLv0HWo&#10;jFO9ukhTT1ROKGChmcu6aU9f4YpbR0eGtxQGc12prnTWLggp0tJinDFmccmzQjBhNHlam4oOTcn3&#10;1Ex1yT89eXJh/3e+eGT/xImFchvYanbz4g011X/5nnuu+fCHbxGgeGKz3Q40es+8UCNQpgWqV9zO&#10;kXDbxL7tjfJhMWAxIIzVCVIKCC7AOY/bhtF64vH9yLB8AvFS283tp3xGcTRU45aUDNzw5tqjRDuB&#10;yERaudiTj4jDxGuVYlG/jEn+gKipK4vIdgbiQD00UDpaLxfa+/1KCaPXXJl+wy//27u/8z/+X+++&#10;P331/js/tKuy8/p1tzIGGww4d3Lx2NP3HTt4+wd27h7aXFx3Ke/JzHj55He+dPQlLM/pVWuQFDzR&#10;prZvfdf2kRhk3f2Dwhd+LSw/843j933zL/a91oGwuZAtxb8OoNUWMN0+tZKcSLDf+O4dG9Zt7dpe&#10;6E1vyvektroZa5AxuLVSsDR5cmHspUdOHzr8wrlZLM8crCf0WJ2sHNqnDLEGs8YuAmwt406+/Nqp&#10;Zb9mS0+e+nNpnFuq4cRsqRPIShq3+vFObScWtY2mjQT1lP2w8uTJqfsdy+oZKWSuCpThriX6rxju&#10;/XebunNbnjx1/rMnZpcm0PIoSeqvVEIc3bFlWOga3Hrr9rvec+PGWzdWwzo0mWWFkvGo6ChPg5Tp&#10;fDxpFCbT3AMj7t8A4WQAvajABcAli9uOLcAFhhVThx05mmZPIYKnzRYhT4Ko+KshCDCYRMeOgQMm&#10;zjfjEQNGMaRlhkDaNFkxJjmYJaJNoI03Igbo0ED7UdtrNfaNQCj7JQykRvC2vl/Ao2f+gqobzzR6&#10;HmBg8GqhvzRfr3bQLLazCCLUpvzq5NwXerOpN64rZP7zh67ZZn9x38m/DrRezRh3WWSUlNLv7ulJ&#10;H31x5tRrT4x99to3bdn3a2//6bu261yROxIQQNpTmHcBx5LggYZRgKkH0CUfIjCQlgUNA0s40BIw&#10;JoTjZSKQbAJUcjWUN4QQOQs2iRb4Zcl3JT6hu4B1RqP4Vwru65FGhlICFLnIRmyWiDajeDyt7U4i&#10;sHiyVUwbdP8Z4B4xWHwfgy6yJtjq1GDlFaDwtwqZRwjMB8hmIB6Dq/ixo7DrDkAr3myjNSOReUrC&#10;ntBY/IBGfQ8HCwEZb7wwAiZIwViAl5+H2+eALVVRZynwnRIpP4QPDYsJGIMo8iVQ4CCIdAiZcaGZ&#10;htZhw1Wz+fpvGbrWMdMm+xvv+zdX/9nLDx3Q/bO5XTes25HtcgvpvJO3XWEJycFFJEjnnMeHmei1&#10;CAlYsddypuCgeyCD4c3F0pVvHJ2vlYIT40fnv/Pg3+x/evzEQqVtLdpdO3Zcc9X7P/iO4vCQMLXy&#10;qm06gCHUBlqbjoW1kTnIwVALgZoyaDQGOAN8A1QUi3SzXEQhPJxBLGO0WHN68ULgelVdXwyMG5MC&#10;jcieKIWisVkSdHM9s2bbEjGLxKCbtHrSzJA19axxPVqxHDlCoxFqBde6sISJDEFVytjz9rf1VOfm&#10;3/TY7/zOfV/9k1cemjpTGr/1XdveZrmSP/i5Aw/ne1zac/PIZUJwu3E2udBbU5qrT7340KknZsZL&#10;c1g+mBNi5RBXe/6iPbixkL/jg7t+Ltfl3vX9wA7VJb9WWfTqxf5Mzkl1tqXQyoT7njj7na//2asv&#10;YeXgUCdbox8oyPonB1oJgNUJZFkJmtu5+6OXb7385pE7i/3pm3JdqRsZW/7cuvozWLe167pr7tgY&#10;nD06/+K3/uq1Bw6/cG68TdfiYblzdhJkJQXDjEVt99UEfZ2A2GqBlab9e1/cd/Ji2LG2FinzYrd4&#10;O/G+qOgr9cxVvblvH5v42h1bRtyhQnpnaAwjwO5Kpz54x9aRzQD96YnZ0qvo7LLbcOKntlOpA8C9&#10;fHTv2+7ces8bHOliMVhaSb2zqG1mfA1jCM0M1+TWGTNbxldQnop2VgFAE0zFRDlnPHIER6Jt1zqF&#10;JqaGLpZoTrBWLQFs/DuJYBJaEVBSHMvj9iGt7jvMo9fDYvHsMkTOOIwiKF+t2XhmYNDGwCcfG3Nb&#10;cIP3PvPll3873HBt5HvIOYMKtJo7V/GwPGKpTWxKcSFjNLFYPXy+VPt6wXV+Zjif+dV792yy73v9&#10;9F/XQxV2YCCSrWrlplLh/NxcVSnFAMgP7HhP/vr0rpHC5bmsKGbha4LjKWRrBp70oDhHimQkxgVB&#10;CAHTRK0MZAx4jKCIARRGerbQZdA80luJ1a5bBrCPGxT/SME9IUEOQIKD4pYdyRj0yOhCUCegRYQm&#10;src4EBqknmawzgELHyUEm1aevUkC1lmg6y813P0EshjIiaJ0ImDHoueQAF2EGHwte2wTPbYBtGXg&#10;nrGR+5yP2gc94BoXzGtbThqA4VAZCZ2K2Bvpqeh18aSwMAJEBMAECjJFMAIdU/lsLvntV9+4oVYv&#10;0/D27i1PWa/ac+ocYxzQoUbI0Iw2upDXUrOdLXleSJ53UtbGYn/qtp03DFfmz1f2nzo4+/SBp8YP&#10;nzowXa5VVHr0xhvv3n7HbcMU1FcFWQ2goYhgiK16n3AWGXjOhxoLgW4BJjBoEEIQGrakgrOofRiz&#10;WcuAFmeJ/3uRLYqErpOIInsPY7A8oJc1wT4x1hKyI8qvjGktwLBYhciWe/7EWi+s+k4RlI6SES7W&#10;bYCMBgUedr/tRzYdffzxG84+/PA3nvnm8dfGjs6f7h5I507umz53789ee0uxPzOYhLRrfVQW/bmn&#10;v378m49/8fA+rD5ElgQrye6UBGC941NX35orurd9L2JzY8jMTVaWjr06Ne2mLbnz+qER2xWrItCT&#10;+6f3P/6Fwy9pZdq9BdsB178+RqsDyGo3L2u2rX76v9/xjvXbuz+YyTvXX6hxJCR3Ri/rueHDv3LT&#10;+me+fvyL9//la89hZZZf2IHFam5ijIHt6u/q2TnUvdULFSRn5w+eXwhOzZeqoSbvAuzWarYJZjXg&#10;hdVXeoNliu0tmATIQ2tSqNFKdADKT5frE48eP/uNu3aMpvpzqY1KGxZojULKuv6OrSMjG7qW/urR&#10;YxNfxXL33aSoOgm0XABuX8/oDXftfOedI8WNshxUVtc3MII2ptk+a39HIm8fQAUK4YJBY28yBJi4&#10;rchEJKpvaBoYZ8uEswmRxUUDLQZqjrg3qTQiQPCoCGqKhe9ItCxbrAqjhN1h0nKeGhNwscM7W3kS&#10;JkUXvF0ZGBRpVP0qdvVcJV46ekf1a3/wRwevvGMwO7qju3dhujY2O1GuJe4Tsxx0kWitB8qE2lRe&#10;HJv+Tk8mdXN32rl2XTH76bfsXJ964NDZv6qHyuvQHucAYNs2dXV3YX6OtKpU1C986Mc33Ta4/Yo0&#10;CdfkU1CMwI2KXK/BERgFwwXIaISeD2YIgosoJqfphGhiMjbyCJOBBoNCWIhud65Mx34wpRjEpEb+&#10;78MIZNkAyXjByMh6A5yDhIhY0UbbcRnQioTJkVlKDHoEAVJDTBoU/8Jg4RMcwQ6ABTELYQPWaY6u&#10;P/fgHjQgRwKSRwBP8mi3FwzgIgJeDZ1WvMEuu66GQMZEeixjEAgDd9LC0EMWZgcAPaCjdnr8s9wY&#10;hIbg5RjCLgarxsBrISgtWuuJovab4JFXkw7D5iGi0xZNsRVs0cmxG3uuc4rnM3gqfwgnvYPwSbXa&#10;+MAFvZbayLrGq5SMU7HYn3nDni73DduvHgzPn1566YlvTczteuc73+CkHBi/vgqb2zprkSawFZaC&#10;SS0Dg805JkKDMV9HDFeMUAxFz1iICGA1PpsAi7eAlmSJQ9yFEFZ8yxvTeGdbDJaJRwtZY4Al7nqC&#10;axAxMBMdtgQnkOFQiMLQWXwiI57QnLEIaLZyEFdRQxDFtxO7yNLHoIMAue4uXPORj+7yT58+OX3s&#10;2AsTx+dnJo7Pn5e2EG5GMhUaJW0Dzvia78vcucqZJ75y9Fvf/sdDr2DlIJnfBlg6CuGdtOUObS7e&#10;KW0x+N3ihrlzlaWXHzl9emG66l1/z5YNG3f1rvm7zp9ZOnP/X7727YkTC7MXIFr0vzpGq4Mei3do&#10;FToDo/n8x/7DLR8b2FD4mHUJF4dzJvPdqdE3vHvHB7lgtW/8+b6nsVJAr1cR8HEi4genFxaOzi69&#10;ev1o/57Rrsx7b9o4OLR3dKBSD8K5UhAeM8acfv38wsJ0uV6/CGar3RQUWOlFsyqAT7R3vBhsiQSz&#10;1fjMAGRPV7wzjx0f/9Zbdmx4VzFlD5MxqIcaKVsO7xrs/nR3xt350tmZvzo1VxqPb5LG+x622pER&#10;0HJcN7e95/J3XDty/Q5FCpq1WmerwcsVB9PYCJTLyC6hVjeonownjBp2CyY2tUjcni3Qs1x7wy+F&#10;9mcJOpyibYc1tx+As4gNaJQGYokj5rKG8cpTMIUsGodqWqh3uHDaxBvh2ncuA4OnPbiWizt2vj13&#10;aOn59d/+h28/BehpOyUXamW/3EG/RwkWWLbAMeVnKt7J4zNL39472rfVkCls6S78zN07kH3s+MRn&#10;Sl5Q7nCC40EQ4OyZMR+A/Ys//tNbPrTx2jsvK67b7fb1yEAZyLqCbQDNGQKbQcCCJAbtB1B+CBlT&#10;hS0juVijEg8daAYwH2BQUHnACA4WdGhVCIDVCKnnCKmXonYlWQwQAmTx+GsEsIjH4Ie1MUrJto+J&#10;WtRM84g1kAwsNLCnOQpfUFj4cUI4ysA9gC0YdP2tRuqAgMnIqDUoY9ZMigjYCd56bM5XbR1Sg8Ew&#10;EdAjRdD5ENZhIP8Ax/zHdWLemMBNJEgzGY6wD7CPacBXYG5k5UDUMuDkjEORhvIDsFCByQuUaS5h&#10;MeCyvp2w5gV4GjhWPwjfhHGmZYJXvEiw1aCLyURsjNEEIrKKPYUb+/cOom/bDlDgr7ryk62ztegD&#10;iteQFALwQpwsB/C1gcUYDKK2nSVYtJZ4Alyh0Q4VsYyPJYaR4lDuNU5sTaNb3gJahgikdfR7GGB0&#10;y1C1ob2KBPDxuQytgZvkCamNGEdgCPWQLukMeVH1zxiYwMfgnstzW950+04ZBlMTp04fBqBUoPVX&#10;/uDlr9/0tvKJ7VcP7OkayI6mC3a37cq8kFwabZRXCyuL07VzY0fmjn77Hw+9MDVWmolBVjkBtpKA&#10;pVOUU1MGlO92U7YjhxmDuNTXUi353osPnTr+0sOnz13xhvUDb//U1Vemc7Z7gTbn3IN/s//Bk/tn&#10;xrF8AG6tuL1mnY19Pf9lAq1VQFaDYWmJr6/s733f/3H9T/aN5D4gJM9/N4+VztlDN9yz5b2zE5Wz&#10;z33rxME2wLNKvlcU5kxEItQGz52ZOvzapJjd0J0b3NxbvKov7e7tzaZ+JO9a6MukJs8uVfcv1LxX&#10;OWMzU+V6tRYo31daGSKzSgvxQl+Bzh4kDVDoxaoj2UHDlgbImlyqHfv28fFH79m18Z2OZHmlqdHS&#10;SQ3k0m+7bcvwzj1DPX/9tQOnHokXW0P/lYxocW695a47b+16140WufApAFsDMlDLe3RFRWUxsSEz&#10;DDShsfhSBUE5hJty4lUQtQxJU+vEFgMc4ixGE6wz6OkEcRNnY0ZI+O7EYCsGXcRj0yMWW5gRW04c&#10;MVqhvYrQjYDyDMJaGO9jK0+Dl3okYoyhruoo2kV29+53D/ft0nccOvz6d46+dH4qDHT7YaAdrLNk&#10;m10TidcmZ58bLLjXbyjmb/G1Sm/tLXyMM5Z+5sz5vzhfqs236Sm4ZVkWiOxsJuu8f8eNP3KVO3iz&#10;3d/FPQFwA6SYBSaBKkJoRpBgkAZQXghSGpyJSNsmIgNHGGqKkmNJHFQAmBSATGMD78DC2IB9UiP7&#10;cAjObRgbgOAgKWI2S0RCeMFjy4TYvqG5bniTcWzcfcwwkIieE1ORdYchBeeMQPZbHKX3augeg8Ln&#10;NexDDCbNIwZN8IjRkgIkZKS+lpE2i3iD3WIJoNWMLYhZLRZPorIog1FYoEBDngnhHASCndFpoCma&#10;ZhxkKwS9NvKHDLQKwI0dPU7MqHAWW58YA6YNdKBArlh17B8AaowgBIdjpbHT2QNznhC6Cqe9owig&#10;sOIyXATYImqwbHFEUxwnJfkAMjuugLAY0BCBr3E3XKhH0xR+CQYYhtNLAcb9EEOWDWMIjmDIOgIL&#10;noZAQ/zeCG8XkadWs43HEgamrYNBx/u22TKMBhda7HbknxidHmPWkrVah42f4xSDPQYYajCOrPn9&#10;JqPHgJIizIcRahOsc5Vt1NdLqSvEABOGkLaFjTfdOFgUfM/EH/7hwQYwqiz5tYf+9sBzD/3tgRf6&#10;R/KF9du6+wp9qaKwhRv6Ws+fq5T3PzU+SURJ/75aDFgqCcASdDi8oU1uI4Y2FfOMIX1JYJGAQ89P&#10;nn7osweOuhlLvPvnrr180+V9Qxf6f4GnvMe/ePjhlx89czR+ro3P6iptzxW5xv8iGa1L0GO5268d&#10;7HvPz+/9qf6R/Pu5YJnv5XFz3e6WN7x7+z2zk+VzJ16brnY4NCQWBrWZdZKlDFD21fyBcwuzR6eX&#10;xtK2fOmyga5r1uXTdw7k07fsHOi+y4D816fmT3annSP1UB8s++H+8YXKWC1UugOAao8quFDyebIG&#10;NITrPsBqMdiyOjFbpxfKhx87ejZz+46Rux3OM8o0T0xWxrG251zr337omu27vnX4zOcXav5sgtEC&#10;AJHOZPLXbLzxph1y51C0Cui7JlQbL0ymBDgpLLxYQn0yhNtng0kGu0/CKkj4U2HTS4fFAiiGtilE&#10;NIb4lpsQrgB3jRM3omIWmQw2O1lgmppC95avAyXE9+1tkrh1gGgEXc0b+CUdnaqtjp3U5XYSFwJa&#10;cQuRtMamzHZGPbf3enJ6+5lDc/vDQCfXRJKJZW3rK265U7bsh6XXJxeeHMxlNwsmhgNt0qNd2fcU&#10;UqPO1w+e+evZSn06UVx4GIZWIZtLffYX/8uH9xTW3ebmCpyI4JsQBoBLHKFk0GBIG46QNFRIoCBs&#10;vk5qkmxRL4VExDpwMDClYJSBtgEuNTjxOPtvebVhFYJ1kGCdkyAJkNVgsngEsmwRaaQkb7FKncTw&#10;DUoBUfsGxkTtvEY7mgOsKpF6LUDtRg1rCsi8boOHgElT3BrkTXBHIm6t8VgnJhIivQ6MFohALEap&#10;HGAqFjunAWsKSL+iEOzSMDEgYIyDDAdjCrpowJiAMTp6b5MDA/FQCY+rgQlCMLKxFtISloAKQ4TG&#10;QEqBzT07YE8zPJvJ4WBwACG8ZfpCzhFP060BtqgVjm60gdEGfk3j7JTC5ntvi3ymGFt132q8LMEi&#10;thur/ygYgDwDZjnD6yWFA+UQmwYcLAZAj8WwPQOcXmxdhgajFcOaZg1p12ytDVIiOtwgCgEnUGSy&#10;3DiUMQ5GGmyZyweLhe1NB4+OVdwVDFZsfyMBTPkKE34E2Gy2SqLxd2OhGfWlwbRGz5atfb35wmX4&#10;wz9s1JBk/imfHi/Vp8dLs1hu4NnYH1VC45wcLGuAlU6Rde2ECivN1TXRxQOZ6bOl+Qc/e+DA8X1T&#10;C7e/f+emG9+65TInbV0wh1Ero15+9MxTj/zdwVfaQFYSaHVyGzBJNutfHNDqwGJ18tZwALi3vmv7&#10;pts/sPNnu/ozd36vICtmCqzBjcXbr37ThqdPvDZ9Dssn7hqgr9ObGovFqfEcRaCNCerB6WdPT52W&#10;nD3ak3E37ugr3jRYyL5tfT571a7+7tu1IRVqPTlX9cYnS7WjZT94dbpS3398ZukM1s4WXC0vqpO5&#10;aNz+ZB5ANSwXr4cA0kSEIzOLBzQZdue29XdmHCvrad1gnRgRunsyznvuvmx0y9n50pefPj31fGPz&#10;FkKI3t7hK6pnwp191/bBcIMLNcAYYxCMN2n2ZaUsrqpWhsNyBeozPmaeXEBxdwrCkbA2SbgbLagZ&#10;HbXkJFrFjLHl0iy2htUDazvOtVTuUaFFyw2cGv9ftbBWA1Q1aP7G7yNDsHokUiM2mAQUFGqnfPgz&#10;CsJmYDZrxYB3eDqXdAqFgcNS6GM7zMTR+TG/FoarAPWk03u7aYYNoPvY7NKhwXzm5evW9w/UlZYG&#10;yBRT9jtv3zqcf+joxF8t1ryJRlF0Hcf67z/3K3fskl3XiUJWeBaHDBUYF2CkEZgQRnMIK3I7Z8pA&#10;BwFYw9unGcxtYuYlGkunxkSJMpE23AEkQoQGUJyhGWpCgJGAPQ5k93FAEowVAxohQJaMmCzJI+DF&#10;RQR6GDqArOQFbQxWREABXDevv4EBMzYKXzVggQErcegsi3pVItaA2bEOrNG6jMEdcbbK4yagc5x9&#10;F7Ghprl78gCwJgnyrIEeBQxnUIhs5Tk04CgoYUMrFU/cUZN9YXFbi1HURtdBCB6bBq822UoVD2nH&#10;gcdDhGGAjG1jY/8O6PMM1ayHo94BACrGqywOFm8ZW8KwFlFIy0TJ0WfskbewoLDACtiUy4H8ysVv&#10;MryhsaOOWEEBSHEgawmMVRS+PVPHnb0pcMbRJQ0uzwDPOQLKUOQ9Z6KsR96U77WmDldMIK7CsDUi&#10;7BvGuw3AyxlAnEU+WjyOArgUBMSAq7odjGYEAk1Ic2C8rjAbaNg89l5YdT0lUiwu4YMTQVtS8K5i&#10;rlX1VoTNJyU8vI2IaE9l8Tq03toj61aEjM9MlP0wUKVom1r9o1YO6s/ef+LIg3+z//i2qweLn/ov&#10;b7px3daugYt9vacPzh5+/IuHn08wbxUst3RaTZ/1zwKyvh9AiyV6nGvqsQCk3vXT11x93d2bPp3O&#10;O1dxzuzvxwsIfV2eHi+9eOrgzFyC9ZEJoJfcuHiH/TGhg6GGLgrKQE+V66enyvUznOGrG7pyO3cP&#10;97y5K2XfVki5w91pd7Q7494YGvpAqPTU3pG+SU3mRCVQB2Yr3sFXxmdOqiiQs33zXI3hSrKBaJ0y&#10;WCyOp8Z72WjFZoiIHZspHdLmLL9n5+ibU7bMeOGymfbUQCZ1Y9621hfS7kMvj08/NlWqL3T3DA6s&#10;79l+7Y7Bywc4GEKYNdECEUWnUkvECMasKC5GR8HSbq9E7WyAiX+YwfA7elHYImH3cKSucFA/GSKc&#10;08tiOFiSMWAtquliRKHUEAo3AddysJiM4kiKidsCLsEYg7s7g9TlGXDOEGqFpWMlBDMBXFuAW4kN&#10;qHHCJRap/8GwurBtJTCjGKZagRsefvHcqTDQyTWiV64TxhKmtgnwRa42CF4en3lmMJ/etq6YucwP&#10;FELAXVfI3Hn9+r7C5GL1cwem5k8KIcRb7rhr8JbMyJsG+wZ2asdiygC1lIDDOaxQQFsagiLdWY2Z&#10;yIGbCIoiTQrFE1FNr7SENUeUc0Aw4DCSg2sNRny5v1hcHeQMwT5hYl1UPOEnBSA5jIjD6HijbZh4&#10;DLDlp/4GfRmP5aMZtRSBM6aidg9TGtZ0CkybiH1yIoAfsVYxcyYTYnie0IR1etykXpG3FgRLeG4Z&#10;myAWGJxTgL8hnogkBmYiDSFjGkZETrmNllODxQVjYNpEwyOSQYU6Mj5dBdAzMGRsC8YoSCJIxRFo&#10;BZ5NYWjz5XjLSRte2sOp+uFEB1TGLHKU3xf4YaBCE9qOlJYjLSHBGykYDaBltEFocujaeQOMCprt&#10;sbXWeuNAJIWIclE1Le/gJy6lQwypOC/whWkPB0bquDqXRV0zbMkRrujmeG7WRFrBZqVsAatGS7HB&#10;jDdqDGsTx1McWN24b41JbgisuY54PELDOjDZy7wCm4pFhro2GEwBtw64GEhZMARUDeFoOUToGeRs&#10;C1bkMLP8vaM4JFx8d76ehgw4F7Bst6GN0gmWqgGU2rtN7YxWMqi+HaioDgfAduxKXjU08+erh/Ld&#10;qeuE5NkVz9OQObl/Zuyrf/jSvvKCp97zc3t3XnX76HbbkRcdy1Ne8Oaf+tqxp86dWpzqALLagdaK&#10;PON/DpD1vQKttVqFy+wDin3p7Ht+Ye+d268Z/GknZW3+bsRy7R/z56sTY0fmDu37ztiLB54aPxIG&#10;esHNWCmvGnptQEu1bXXt1gqiA+CxAEpFwIYxQ6BT8+WTp+bLR10pPrt7uPv6rd2Fu4tpZ08+ZXe5&#10;km9ypNgUaH19lzFLI4Xs9Oae/NnTC+UTs5X6KW3oFAGTk0vVUqiNwnLH5U6TEIktDH70fFgtBoLJ&#10;ic0MQOzUXOnIA4fGxFt2brjdlSLta928OIoMbCnWrSukf1Tyge1HphYeyY1sSO3ctGf7QH4wp41e&#10;Ufg6HjsFg3AkOOcwuoNBkY5wh51hsAAs7C9h/P55ZH86DekKsG0OaKMPzGswBcBma7bZOq6ydnUb&#10;2hS3nU77TUaFtUQQjY1SR5OD1qCN4h0FyGIUdhvOG5QOeVCegt3vgMnI+X5ZS4VY5HDPL7XrH+fv&#10;Ke7Xo7WqsXIEuTEc0dTTJtjMpKFtruyHSy+fnXmyK+X0paTsqWsFX2u5uSd3U3fKzhjQF+a1NfY/&#10;7/2ZX1u/wDcHmTSY1iA7Dm8OTDRlhYhxYARYJmrPhL4B8whcyCavJihqzxGjSIAuATAfTHGQpWEF&#10;CrrOUGd1CGppWUkAvAZYYwCrMZhsw04hnvoTHEyy5vQhJSb+VrPfaKH8BsHVClIhgWasCmMxO2FE&#10;8/82NGBoThuK1r8Baz92UultYjbN8JgpI8Dh4HUL9hhB+h6MDYSKQ1gGhkv4nEG7GpbmsBSDsSP9&#10;ooxvJCNi3ZohSOKwNKAlh2IKQkiQHwLaQEgJkhx1o2IAxQA7Lq6+D4cBQyOb8JYJjQdShNPeERhD&#10;ZvZcpVyaq5crC17Nzdqyuy/jZrpcO9fluMISkhnWbBuSIRhjYDTBTfdD9A7DaAXBLmwXEKMWuHZk&#10;NhoYHWnpOvw/A6DAGeZtjhfnFf5xsobLdzjgkChKg6uKdRwqcdTCFCzWLtRMTi+3zBU6JXWwxuZD&#10;1Ax4XusWpmV/oFVHzsN4AvWu4Syu7UtBI4raOeWHOLbkR9FjnMOi6GZe3saMIn0sztfwI1t9FyZC&#10;Ynq69ZTQyk5N7jmswwpO5g2HWBlgf6FpPQJAWhm97/Gxpwc3FO7KFJxtyR9YmqvPPfXVo/se/OyB&#10;01fdNjr80V+7+eaBDYW+S3mpgae8Z795/PHXnhg7kWCz2gXwqxms/rOBrO8FaHUSvC9zhwVgO2kr&#10;veeWkeHbP7Dzg4MbCu/jgnczdumDF8ZEDpr1clA/+vL5EweeGT9x6LnJM1qZ8o0/srXvx3/zjfdK&#10;i9dff2bi249/8fCriech2tqIDX6/IT5PGnk2vKb08nYN2UkA6SmNl8ZmXn757MxLA7n0hh19xZvW&#10;dWWuHcqlN3W5TiYITa8f6t50Tu4aKWYBoBxqc3pyqXrkdLZ0YnKxOukpPekrc14bU/KUDldht0Qb&#10;uxW3EmEn2C0bQIpA9qn50ulvHTrz9D2Xbbg5ZfG0r1ulQ5MBZyw1kE3d7AixLTu6ZXJD39aiZBYL&#10;dRgxChdQrDIGCFfEfkWrXCdNEGkg1S+xMO3j7GfOYeD2Ivp255EaFuh7k4uFBQXvtIa0LqI9uEKk&#10;Rcv4SLYWxjHoPAaULA0+wNMShR8pIrvbjQXLhMXXqyi9XoUAwUrFrSa1/PlxxsEbGWkXTfdHx2FN&#10;BtXQ023FTHcAW40HlQC1e8MQAIvIyFPzSydemXBfvnnT4B2SuPCVBhnAta0rLh/uzW/Zc8urTlUV&#10;6j1FSDeKiiITBeXSKsxhE6KytV5NNITBWZRfaEwUJwIe5R22PHej1SxKBGsmEu4Qi9p10WcE5CnZ&#10;tsMlWH1wACZiKIhHXkaIryWLW0HgfDm7Jnj0HGTCzmGZE/xFPHasBWuKm3gUBxXRLhx8gUEsAGbw&#10;uy/QjUGDlgcTRUwOsZaNwFr3LedY17sB152vB0+9fHjyuReen7NcQYMbC+nhzcV0z2AmPTBayOe6&#10;XZfH+aXJyNCGSFsbAbtvFMyxocMAliUveL5oDM+4QsK2JWo1H6vFhIcA0gwoWhwzNY0Hxz3cNVDH&#10;nd05qIDj2kwK0z0M988SQh1h4xXZPcmMRd7BNiZuc0dDL6xpRko6ecCjpnot0iJSwtS01f6nhFRJ&#10;K0JNEW5e5+LeTTl0OQK+BtI24UDJx/6lAIhjeFacCanF+knOccmdw/giaKMQeDXdpvMMOgCPdqRr&#10;OoCtThP7poPMpX34TD35taOnr75jw/Mbsr0buGC20aSOvnz+la//2auvLM3W2Mf/r1uuu/yWkV22&#10;I+1LxQCnD84eevabJ15ToSknQFa7Jqv9tf6zg6zvBmitxWIlLQmcgdF8/o3vuezKPbeM/ESuO3Xr&#10;pbJYxhAFngrqlcCbOlOaf/HhU6eOvXx+RikTbL1yIPPBX77x1sGNhZ5s0S2kslZRK6qEvl54+r5j&#10;h8NA17HctLOd+GdxziDv0Gtu973iCeDDYpCTJgI/X6qVpsu1b7qWfGKkmL1sKJe5fLQ7u3l9MbPZ&#10;EKQXKihDOQB71hUyezb15mEJYbQ2p8+Xa0fGF8qHFZmxw1NLE3NVb0wZ47djB9Y6rDQoXi+KaSY3&#10;8X5bhkieni+f/ebBU8/duWP9dT3pVLauwuZEHlHkdpyyZd9o70BfX7bgs2q06QtmxRbpq2+okQZL&#10;wnIseNWgsytYzISk+wTq0wJLB5Zw+s/PIfsbaThpjtTuFMx5wMxWoeoGPBONnjO2BmN1gU1oeeWi&#10;puaqiQ61SUyoRa+DcYKpahAj5G5Oo+dNBQgreh46JMw+vojK2RpsR8DKidZbwxItS8nAU6IF1S/i&#10;1jEURdqEoW+OzO0vYaX3m26ju3XrdMoCgOoAUo1WfPxzMtSG7T83+2pf1lm/vbd4mUeRg7UhQiFf&#10;2PjJ69+xPq8dERRTEI4N+D4sFQl/I6Kv9SYmNUIXtE4kFoXqisi5WzFAEwPBgiWC5TeTiEh9voCW&#10;+3psDtqc8BMs0UJml5aQxtHsSRGjOH2AmnFRjC/v17RMSXmCFcGy9vVFV8RGi7ThtyUiZk6UOcQ0&#10;IRg0cZsuwYwkQd9axZYiRknE8JFW9Nwvgox2bGx1h+1PXP4jvYVhXmAFz+kayDrpnCVsV0JaAsZQ&#10;pNeK22cNTWLD2kFYKYh0Xy0gSpMy0fGTLvzY2hAcAbiOiKYuTSS/6zQJJMCQFxyLFsfROY0/OVnB&#10;VXkLRekCmnBbL8Mpj2F/iWAZDS5Es/XaDmCMoRaj1YZeWNwe1IhLA2toDU2TAW8OAjQmL4lAZOIM&#10;xNZUpiGNsjZY53J8aDSLHQUHldAgJRjKWuGxmTrOlw3SUiIbm50mL6GJvcIcm8Pml8ZBMMZgtAbj&#10;ArVSWdVPnVxahaHyEge6pMaK2sBWJ/lCuz0RddhPm8DMaPK/88Uj33jvL+b2amX4I58/eP+TXzs6&#10;fe2bN+348d94w509Q9mh7waolOfrs89968Rzc+cqs1ieZ9wpBeafdcLwewFanUKJO00V2gCcndcP&#10;99/xozvv2bCz98dsV264lCdUWfRr5fl6dX6qWj55YHp23+Nj5wJfqw2X9WTf9smrdu3YO7jezdiO&#10;tLglJG8+fyGRzne7I4ObioWzR+Yqbe1DjmXxJCwWFTPVtr232TWs2Mobr7lB2jqGwGuBouMzi4dP&#10;zZVO7D9n9W/ozu0YLqS3jhSy6/OuPaQNITRRtEYdihOwueDam7vX9bxVG9J7hnvPeaE+cW6pcmps&#10;sXp2qeaPlf1wfKHuLyTKcZBoyfoJdqsBtmxDho8tVia+cfCMuXP7yNXDxVx3NfChddJIm6DCAMYE&#10;DsXiy4YdwqqV00SnPisjITM2MFeNGBG5/Ejd2K9liqGw0cHM6RrO/NkEsruy2PxvhiBSHOmbXLAy&#10;sPBQFUFdg6WoZSsRq5ibzvPLkqI7XCHETAZMsxg2rOEbFgRJPh0ADCeYsgYFhPwbMxh4fy9ENmI7&#10;mCOwuK+Eya/OQpc1UsM2eCoe906+SM0gMhZEirf1Fy4opoDkErO16eDJVx8403YKCzsUCZM48Psx&#10;wK6jafWBIP7q1ANVfens7IsF1+kpuHZfRSsQ47hu103I1ZmgLgeuLaFIwcAgpaOhBHNxRtRN8NW+&#10;YzFwMOIQXEZGmwGBeQwCIpriSgSP85qBmDcwQkS2ELwFuig2m6RLTQfoJILj8fUHA5MCMLFQnhLz&#10;BBwJI9TG432XLkfNnJXW+osECQzca1FjhiJHK544/JC5iGlfY8AbVUtHDCLjreEEvtY1JIITArqv&#10;G7uDgezSthvwivdyZEQbGHBhYn8qHgUoo6V7a4DBeiWovv7iwuHBW9BrD2CDaRc3rNVPAmCDI+86&#10;mGBVaDKQjK1gbhothQJj6LEFzivg4TM+/rRYxq9sFzBKYtA2eGc/x7yyMBUSBEXJBBQLxhrP16Dl&#10;x0drPK+mLN7oOFA6DpNu6K6IWpRNDLga4MvEf64rQpfF8ckdOdwymIKnDZRhSDsM31nw8exUAGiO&#10;lMuR4rxpXNqiKyPvurRtQTJcGqPFAK0NYDmYOXJ49uzDDx3uALKStSXsAJqog3R1ten4ToNbpp1B&#10;e+XbZ84uTFd/fWa8bAPIfeI/3vq2XTese5PliPR3c3tpZcLjr06/tv/J8eNY6ZeVNFX9oZgw/G6B&#10;VicWq5PLeyNKZ8feuzZ9sHdd7n2cM+dinkStHNSnxpbm589XK+dPL5XOn1kqVxY9f2BDIfO2T151&#10;2eYr+ocKPal8vO5X0UkzIW2RL/al82ePzE3H4EN0EP91cmvvNCGoY5tN04IayxaWg5aIXhgCN9pg&#10;vubPLtb9hcNT4vX+XGpkfTGzfV0+t7E3mxqQgmcpdhs3RDAREyIYsC5tycEtvYUb1nflfC/US4HS&#10;44t1//RczZ80xkydXaycn636ZU1GE8FrvN+IzAesBuAyROJ8uTZ1/6Gxl9+0fWTP5p7cQNVXUKZF&#10;u4xPHoFRvegvbI0icoyCENay4rqi1isD4XLYRRsYEyClo7zB9iIWRxy73Qy5ORsL5TqO/fYpOOsc&#10;jNzTA9HNkbrDRWhCLD1aB6oEkyHwRoupYYzVGK2nzqKJpmM7j5y3GwrTSMTboPyjdmb0vXigvWag&#10;6hr5GzPo/2gPrGELpkSQWY7QJ4x/YQ4LR5dggcHJCTBByyJ1SRNIE+yMBTtlNRmgNW8gzqBMiBQc&#10;aKbxyPFvTh889fLBRJFoAK5OcRHL8goTWr1avAYyEcgmd7pcm3r+zPSrt2wavEUwls4WerEjtwEp&#10;4YB3Z8GUjk4cFLXToiSZ5Rl0LWKTXbAvRMTiMX+CliZy/vcYxBIHCwWIqdb14gQWMoiKiJgmkWC2&#10;GpmCa+miLoXZMqw5axzd4Lw5odi8jmifKvweHpu13jsWz/8TM2CGR6OWpCLrCdHYsKNlznEBQrTx&#10;e1W0FBhFk5QRO8ZwsZP0nBOkY6G/dxTXzyictc7ifDABy7YBw6FDA85Z5GDPKQmuafzYwumH/vbA&#10;c5OnaqU7B994y7rLdkEbA610pBe7AEo0BBhG6EvZOGRxGM80hfSdYjI4GLq5QDVlUK4CnzviYWeu&#10;gncN5rDgcezIEH50iPC5CYUlxaKJzNhJPgm0mhFRjUxVEzHcJgEiKWYLDRoAKw4611G9U2SgjYl+&#10;hnT0uk10qCNt4GsNyRk+simNe4ZTkSDeEHKSoa4DfG2yhoPzCtLhyIv4XmkrZooMIAQKKQuScwT6&#10;4q4pYwBpDcMllBdg4qWXp089/8I+dE5GUW0ttdWOru1/7gSwOrUOG/VJxo/jnT44O731qoEN7/s/&#10;rvvwwGjh5u9GMtT4mBkvn/n2Fw49E3iq1KbNatTPACud639oQNaltg5ZB5DVDIMe3dHTdffHLr9t&#10;0+V9H8/knWsuAqXqyRMLUwvTtWq15Acz4+VKvRKEvetymTe8a/uWoc3F3lyXm2lbXGyNhcc4Z048&#10;zdgpXJl1QOOJ+Jvm+cx0WJhx66bxd2oX2sVAkywA0hBYPVTemfnKiTPzlVNFd6F7tDu3Y30xu6M/&#10;nxrK2nZWcCa1MQ3ihhGRZIB0pHBTlixwsNHhQuaGeqiCxbq/uKknP1kP1ZmxhcrZMwvlqXqgfE3E&#10;DZExhABgYbwBg4jsuapXeuTw2YOl0T51WX/PsCPA6vGITVCexBn9FAb0Jlzefw0q9SrIBYSw1mS1&#10;GANS/Ta4Y0HVFYS7yh2oAW4DuY0S4TEH5ZMVHPrV44ArsO72InjRIHtPFtKysPhAFX5ZQeYBblqe&#10;PvGutVrDMMFQRO2JSE5BTfsBGB1DY9NkN3RNg3yD4i059H2iF85GB3pJg0sGcjnOPTyHic9OAFWF&#10;3FAaMssiMJyQgBgV+TbZRRfM4jDGdNw1IiPP6BuhVuAKSNsZPHDsvqVHXv3y8169djYuGPUOtLdu&#10;U5k1/NViFpNV49ZxKgG4mDKGT5TrZ54/O9Wzd/3gVbs2Xs639mxFqphHCAbDCOSHEJLHI+10UR2o&#10;dhzZjCRiEbpgIGjJoC3ALjOkZgmez6AdBp5ouzINsDCe+muEY7L26b7vFWkt12xFIK+DNUJ73NP3&#10;4WFbKcIthowRu8j0us6/MGJRdCvsHJFZJo9ZIWrcKmv8llAyUBDCpCUkLIyIEUyHswi8ANISEIzA&#10;VeSsTixitapL/tLLj55++YG/2f9q4CkfAJ0/dHCqePNNu7tHN8KrVpHOiphZ68zKNTglbYA+14ab&#10;slGuh0gRdTwtNxZ6ijH0CgsVFzhVMvjtA1UMpziuzKbhGQu7Ux4+0GfwpcU8ZqsBXEmQXCyzRiBj&#10;mvMvLbS/DEQ2mSkDalpZaNItxirRLjSxcWt0QCZUtYHFOT40auO9m7JwLIG6NhDEUHQM7puu4aGz&#10;dUAD+ZRAnvNlo3+Np6MIkLZAl2tF0PkiKC0WT9v6voKVyWPy+SdLh791/6u16ekjHRisTtODFwJR&#10;F/pekqCgNgbNb+CDgfV5ns7ahe8FZFWX/PknvnLk4fFjC+dXYbOC1VqGPywg63sBWkkjTfueT1yx&#10;48o3rr+3f33+A0LyngsALFWe96pePQwI4G7GctJ5J73p8r7BfHcqnc7Zqe/2xRhNJgw0a2OxVhnO&#10;XnGYYm0ATLb0Mc22aLxwmdO6uOQmAJndYppgxcoUsej51cXJ4MXXz8+9NpTPjmzszu1e35Xb2Jd1&#10;uy3GbWUMVEOoaSKn4nglCylEaiCXTjHGhkC4dltfF0Kja6V6MLlU9ycnS7WZk/Ol+YWaF2jDGicL&#10;TgBfqPtL3zlx7tBs1fOvGukbkYLZSgOhX4dXO46HFv4KQ71bMeD2olxdhG8FsNxU7NnT5ppOBOMT&#10;0n0OUt0plE56MCkDbvOmmHT5dQZkmqG43gZOMyy9toCj//4Y+O9sw9BtBUjSSN/tQjMD/UAVpkrg&#10;aWoKaBuGgu1u1cv+krBTjhiullv48m8TqB7Vl9wb8uj7UA/c9RbMUjR3xLMCCyc9HPvts1g6U0PO&#10;cZDqioTNJkzsy4ZAISAsC05v5HpPqrM+levoNE3aIGUkLCnx8tyLtb9+4Q+eq9aWDiKKuWiczJIt&#10;RN3hZJk8NdbjtVlJrDU3biGKQGtzbGbp+NYNm3q3dW0edVI5MNeF0ISAq4RZq1hRc1seaRcHKEgY&#10;SGPADUcoNEgw2D6HmdVgdQ7tCnCmWpb7cQuxYZFhkh5Z7Ptc2RqarQZLytjqlBH/fj5wYlqSt5hX&#10;hshdgrGWRstcpEewMaZJ5VOMqlbz1er0oRodeA30FIZxTTXEaX4W0/4EuPTgMgtC8KhFbgjnTy6e&#10;fuhv93/7wNMTY2glStDR7zzxWj2TXf/W3/jNbfV6DZVyHU7KhpRiVcDeEPOnBMdwzsW+xSoCQ0hJ&#10;jnAVUKEAdDHAtwQmNXBgWuHTr5TxB3sNLs/kUDYCV3dz2K7C357jmK4b5Ek3TUUFGDR487KzTvqQ&#10;hPYqAlKABkHHU5aaNDRFf28wWSa+ZlWl4TDg41uzeO9oGjYH6tqADEPRAk7X6/jMiRpOzBOEw5Fn&#10;HBJs2bRhXE6gAHS7FnKWjPWNa4Grxj6n4XkeRLqAhfEJ/dyf/PGLtenpl9sYnk4Zf9/vrD9K7J2N&#10;+tQgYbyn7jt21Elbf/Sm9132M/me1O5L/eWLM7XzD372wNeevu/YgbZ6udaEIf2wgayLAVqsA8hq&#10;Mlpd/Zn0B//dDXeNbO3+UKbg3HZR9U9wkSk6mVTWcoUlhJBcsu9PkSWvHlZrJT/E2qHQq6H11dqJ&#10;Aq0YGwstUzcnoZVKAdTY9Bonh8bfEWupLG3AxxcrE+OLlfGsM9s72p3dtqGY3bixO7+u6NqZwBAC&#10;rZPSImhjlp2EovFkli6m3a3FtLt1Y08BN28aQiUIavNVb2a6Ul+artSrMxUvqPih9pQy+8/NT/jK&#10;sGtGekekEFZoDAQMfO8Y/ujRn8W29bfj1i3vQJ/ob2Z3UYd3y4QEaXMUtmRQPVtFWPaR6o9AVSdh&#10;vNGA1c2QCyX0ODD37ByO/CoD/bdtGLy1AMk0snengQxH+VtVqCUdjcaL2EgxyTxg+em0Rf9HrEo0&#10;ip74s47iM4gi4TuzgK47Cui+twuyR0BXNbgGWFagWiWc+B9nMPfkNBxI5IYsiEwMopoZIQwmIJiA&#10;ITXkwi3aUQBth1wiSYAX1rFUXyLiDPPerPrmy3838czRR16s1ZYOAVgEsJQoHg1WK0n1mw4FraGD&#10;qEct4+aaS8VAyw3DMAPAHxjZsbAxs37EtiTXloDRIRhj8IWBYIQMsaRPxJpsFlvFJyx2zmpujlww&#10;yJBBlqPxQ0qIe5kBjAuERQbrPFuFufo+A5+kB9cP5CNhFEAscr53OzBel7AFEDV0lMsLGmtaGlz4&#10;l0nGYBiDZdkIWIC+eg6X9e/ExMwYLEdAq8i+IQy0OvnS+de+8Wf7vj0zUZpDyy3cAEB5brZ86oH7&#10;H953+eXpXT/yI+uMIdSrNaTSNmzHamq7VlyCWPS9KZ/C666FUtWHu4ZnVLQmGQa4gHKAaRD2ndP4&#10;hZer+LO9HNtTGSz4AlekA2BY4G/PMcxUCGkYSJFImgCWucQvk3Y2gBZMDKwarFYEqpRpADANQwZa&#10;GyhtUAk1bA58bEsWH9iQhmAEPxat2ZIAy8efnKziG2dDQDJ0OQKFDmwWRxQ2HXKG/mwKaS4QxvKG&#10;DqmeCPwQjEtwaUExDiuTxrkD+4Onf/9/Pzn1wosPxrWknrhmSQCiv88Aq1P6SidWSzz69wcP1CvB&#10;/37zh3Z/snc4u/diH+D86aUTX/hfL3z5+KtTY1gufr9QvM4PFcC6VEYrCVwEAPHhX7lp245rBz+W&#10;LbrvEJIPX/QVYmCWLSRs8X3NWVSh8RamalNLs3UPK4V8awn6Vt7jy4GWSkgpGi1F2QJaTcDltP5M&#10;bswyuAnw1WgvugCsih/4B88tvHp0evFIT9odXt+V3bCtt7hufTE7xDiDF6qoJda+quNpmfaK5kqZ&#10;XlfMjQ7mM0YbKE8pVfNDXfZDNVer1xk4qyuj85xbIg6utbiBUTPYd+Ir6MkOY9uej2LRX+isOWLR&#10;6TysG2RGXaSG01g45MHOEZjLQSF1bCECgNvHUdAWcI4w++ws9C8YhP91C4bf0g1XEHK3uhA5iaVv&#10;lBFMhFGMi8Xj9gitOJI2TqQgih+jRV81QnAJ8Z+rBiLHUXhbEcV7CpApBlONxMXIC1TqBsf/nzGM&#10;/dU4KGDI9duwuhv6pYSshxF03YBIIjWcBndjb60Ob5UQEtlsEX/+zO9Nf+vFvzsMonNEek4bvRCD&#10;rEUApfizQYP7WC5YTWKgZAuxcQ82wJadAFpZAKaQy6c+NHrjwEAmy+2CDcEBLQS0DuEwC5JxKKMa&#10;yZDLqydnCeaJRWwKAZILcMGbsSoGBG4ASSl4FoNhCnZaQ/cxyIledB+YRWW9QhhmkVNnEYZZmGIB&#10;asSDfe6HtBp+P3ktw0ApIOxWCC0Gpl04vAoDCXvBQS5gCPIpBJaCaEOWzcDjmI0NjUEKgMU4Ak0g&#10;QQiMAoggwQFm1hRRU2zAahkCuTZU2sWo34siK6KuKtDaoFb26wefnXjukc8ferpeC5YSB4AwwVqI&#10;+szsq4/+p/848fyf/PHN13/qUzfvftvbirbNm5rIVWkPIgy6DkaLWRysBigoA0euBCBJVssGMMg5&#10;lC0wTxovn1X4aZTxh3sJ21NpLPoWrkxrpNcBf3fOxqmygUMMtmRoKBBYm51E00pvGZtlEiBLQ8Us&#10;VkOXZbSBNoSaMijahJ/YmsU966LGi6ejO8cRDFnLx5+PlfFXRzwgBDJpgT4mIOJNo32iLADAbIHR&#10;vAuDaFK441qKbUMmDh5R8ydP+cqrh5P79s2ceOD+51Tdez0+tCVBiLdKu5C+SyB1IVar3aMrKdnh&#10;z3zj+JH9T43/9vs/fd07tl45cHcqa/dysdKwXCuj6pWgdPC5yVe+9sevPFlZ9BbRyl5MvrY1g65/&#10;2Nis76Z1yO/5xBWF6+/Z/M58d+pnpcV3/7C8kNJ8feLoK+ePlhdWAK0LLTK6QA86eQ5VCWo0TDBb&#10;CXE66gBLAK2mlsZJfI0/KaU0ielKfWq26s0fnV461Z12+jb3FoZ39XevzzgyFWqD0NBFeTUREeOM&#10;CSGZSFmO05N2I/0MdcFXinylY0NtFk/TcwhmkE8NYHf/VdBGwZDBmi11RYDL0bsnj9p4HdWJKvLb&#10;7CipogM9QvHtlx6Oc5EngYXXFnD4Zw8j+E+bMfqJIaTyHJmrAbsvi9I3aijv86GVBlyx0nCjqcGI&#10;rRooin6BbhTRWAjvGRjPwNlgo+c9XcjeEA28mGos/O2xsbQU4MRvn8b4/xyHCgn5rIPsIAeTccsw&#10;mWMcGqgKwe6ykd3gRtqUsLM+yzchuu0ibtj4xuzThx7U80vnpmNQ1Q6yqonWYdL9nToA/0YxaxiY&#10;1qK1yFIAVRCJ4usA/DfsvSm/oW84D6slVr5kTiduFzcy5Jo2ENTywgZYFMgbC+pJSDCXEC4GMHMC&#10;mZKC59QQpHsiG5F0DWY9B55J2mt3uO3M97ud94P6MM0vJA3UsEY4QGCKYJtoWIBXA/DzLpTSEIZH&#10;Lbu1D6axJ9l3/6FjHR0Dg+Actm0jF9hwtY1yaDA3WZ198ZGTT+57/OyBeF2WEwxJkFh3FoDQBIGp&#10;TEy8cH7//vXXvO99RYEQWqm1n4MhOBzY053BsYUy5msBBmP/dlplswkAWIxhSAgom1BihOfHFX6C&#10;qvi9a4AdmRT80MYWm+ET60N85TzH/nmCDgFHUNP5vt3lIRpGioXvTbE74lZh499UxHJpg7oy8JTB&#10;xizHj23N4MZeF4aAwETvqcWArF3HFyar+B/7A8xWDZgr0CskMozBb7v/BAOUNqiSwWAhiz7bihm0&#10;Ve5TIuR6e7A0dtp/7Ld+4yVVqx+PwdUClovDK226pXZNVnJPWwtUsYsAXO3B0u31KSnh4ZVFj3/m&#10;N574SvdA5sk3vHvH9Rt39+5JZewuIZmjFZnKolc+sX/6zLPfOHF4YbpawspBIa9Nj9WpLfpD+3Gp&#10;jBbmpypqaaY27rjyAKVkyrLFxn/ushj4qnLwmYkn9z9x9owKTad8o4sJkW8HWe1/NonegMZyg9PY&#10;vR0uWo74sXaGNfQzKYD8BMuVbvwcEdmayJQ8f6nsB5Xzper04fML4+uKmf4tPYWhwXy6m7GogdMQ&#10;al4AcDXHiJt3A+NMcoIy0Xg459EnEzZG+nejKzsAT9UvrP3ggKobpNe56NlTwMQjdVTHA2RGbRi/&#10;sx0XEWAUkB7mYMLG4jhDeayCI//2CLzJAJv/3QZk8jasTRxdH5EQAzWUH6shLCmwNCIH9mQyJLU8&#10;mk1T6BL72xgDXdEgGORuzKDn3d2wt9qRk2adwF0OVnAxP17HkV8/jvOfGYcmhrwjUdjIwVOADtpP&#10;lAzBkgFpjvzGHNweG2FNYRWeHwwMtaCOvZtuzezZcH3/4/u/5oFoKbGBlVYpjJ0o/vYR7KQWwo9+&#10;B3MAygKopdxUcNvOq3tsYVlwLDQF1Qxt0UfsokbJIx9O3hxrb1pGsSgiR+toolMQA4MFckKQCGFN&#10;2rDOK9S31UCqCKgKwnQIf1saqV4N5sczvdQCcP86PiJgpfMa3uYA5DBIwyC1QcgAWdFwxiNwJQ0D&#10;x4WNP3ncZtOIoxWXOSCZNbfEZYrlGLQxxiADBvgMYydnz7zw4Kmnp8ZKZxNrssFoVeK1RkmgBQCp&#10;3t781jfdPmI5FlTNu+BaMgACYzCccrG7J4dn6vPIaI2ilPCJVt3tFQCHMay3LJxhDBWm8co5hY89&#10;W8H/7xqNN/a48EIXQ8TxY0MG33QsPDajUQkUUoKD8ZZ3VTOXsyE7QDx1GB/WIqDVmi40mlBVGp42&#10;uLFX4lNbM9iUlQgMRaHSYBCc0O16+IeJGn79pTrGywZwBAakRC/nCFbMGUZ+YSVDCC2Jy4rZ+F6k&#10;Neu5CXzsuuee9Gtf/HLP5LPPHE4c0ton8JITzO1+UmyNr+wCQIs6fO0kt9FtrFaDgWcA2PxUlX31&#10;j17+DoAXY+LBRSvoGomukZ9grjpNFV4qS/dDD7SWXYDnv3XSf/5bJ5/fc8vIqSvfOHpF92D2iny3&#10;uydbdHdbjujjgjuM/eCAV60cLL7y2JkHHv37gy9US34Va4RJYsX4CWMXCbg0Ok8tNvrfAq0Jj2T8&#10;kB0vpFoMulKtNg/5iYXWYL0sIiJP6dpkqTI+VanNnJxbmhjKZwY3d+cHB/OZYtoWNmcsdjSgi7p4&#10;zZFyxsBZi6XgjEFrA6YYMk4WXlgDu5gYCEPQPqG4J4/qOR9TL8xCpg3cXgHtdW4hkInAVmqAgQsb&#10;pbMclSUPx//LUXhHK9jyG5uR3+zC6uXoekcG7rCF0gMVVM540BaBO3xFxhhRZL1gYhYLmqCWFESO&#10;o+vt3eh6ex4iK2EqBlAGlJdQKQuzzy3g+L8/hqlHZ8AhkLNs5LcK8GwbyIq3F2MM/EWC25tC185M&#10;S8WK1YBWFEwtDcfO4SsKByZezMzNTZxKAK3GJtbJzbiTp31y/TZGDxprzYtZ1CpA1a5iMdye7c9y&#10;KQRsCSY4NIsHBZKtqQsZkjZaL3Gb2TADYzQYS4QmcI5QGQhjICABLhDyCMzmllyUjwfABgsi9AAy&#10;UNyCN8BRu8og9zSa4K15YRuTpD9QXdX3BVu1QgtMNF2p+jW87QqM8XithjBEsOYF0osWdJpDSsTt&#10;IrbqBgvGIISIXOCNWXYGbPzutVBO87fH6MwQIQwDGG0wdWxp7JGvHXymXgmnEpt2KfG10dJuyIoa&#10;mlM5eMUVA73bthW05wHm4upQaAicEa7vK+JE2cPEfAVpzmBzjmCNEIIwfuDNUuA0CCVonJrV+PjT&#10;VfzfVxl8fNSgHqaQ1gLv6wvQ7wh89ZzAYlXBaWi2llNakUaLtTRZpsFuUbTOtdKoGYCD8O4RFx/f&#10;nEaPw1BVBBM508KSIVKWhz89U8PvvOpjshzFL/ULjkERsb3tN7JkQGg0Fo1BXy6LTZlUzGatNYRC&#10;0EGATE8P237Xm/unXnvV1bV6sqVWw/KhmqQEoQF6aA2AxS6CyepkA2E61KckEZHUdCfBF9rqWcOK&#10;qYHJk1OTq5mPJtuUJiHvwafv+Bz7lyaGX5X92f/UeHn/U+OvADjqZqyHbn//zmvX7+i5stiX3lzo&#10;SW1w0lYXF0wyxgT7J6qZc+cqZ569/8TDT3zpyCteLVxYpX+7hlDuuwZc7YL5JMvQMHD10dJyNUwm&#10;nRa7xRq6mgxA6fhnksDL1sYEc1Vveq7qzZ9ZKE/2Z1P9I8Vs/6aeXG/etm3BIYy5CEjP4jBbtMAW&#10;ZwyCR5uozewoFLgx5UcXrpra15BZiYE3dMMvh1g8tgDGbDhdAiro/DvIRMJ5pxcoOgJizEWlEmD8&#10;sxOovlzBht/chKF3D8DNEdzrAWt9HvIBgdIzVajFEDwbH+d1w1CwZfNAgYHRGqk9LnreUUTmmnQk&#10;wl2KAnxpwEFlLsD4/xzH2d87g8pkBQIWcmmJ3BYBngJM+/NmAJdAfcoASqJ7Vx5un4VgUa2NA2IP&#10;H60NsqmiKGR7aG5uoj2bq5N3FnVoG3YqZCzx/4IWtc6qt15zQ/rGoe0jnAlOUsAwao29M4CRAZi4&#10;YL4lIcpmM6wFvJvvNajFfMbljpko7JJZFphrwBc5ckdtBNsM6psrEHUD4eUQFgn+VUDqVYLwCbCi&#10;fEAWt8dZY/LqX1z7MPIVE4oQFjSqOxQoF70ezRjIYhChBXuGwyIJz5GgVBykvcbBnDEGLkVcZBpe&#10;UDHyif/bpfRMmnEyAYJzB0sn65VwKbFZVxIgqxyv1ca6lImr4vjzC3amr5frOILpYuhRAhAYjZTg&#10;uH2oC1+v+Rj3AmxKOZBYO2AhGv1m2CgkzoJhgWmUKoRfea6OM1WD/892A8EcBMrC7VnC4HqOL523&#10;cGQpBDcmykeMJz51fPCMTEqj4RkDA02RHivUBjVF6HU4PrIxjbsGHViCoaIaqkZC1glQpjr+n0Me&#10;/uJwgJJPgMPQYwkMChEByw6IRYBhLjQILIErurNwOUflAm1XgEWeWUGAvp27C91bt2VnXnutjuUZ&#10;f0ldFrUBkU6MlVgFbK1xlIgDgxg4jxJEQyKoVZh3hTZdd+KzaYAiJGc7rh3s233zyLaB0cJIJm/n&#10;tTL+0mz93JlDs6+//NiZQ7MT5RqW5yg3PnViTVICdP3QgS15scCq7c1Ous8qrxrW7//L114BcBRA&#10;5vq3bN6xYWfvtr51uZHuoey6Qk9qwHJE6nsqY/GortGkFmdr00dePPfKSw+f2nfitZmzRFRu07us&#10;KZbr/NsvCXC1a7g6tRWTVLuXAFrJGJV03PpptBYz8fdSidaiC0CWvWCx7AULZxbK48dmFgc2duUH&#10;dwwUB/Ku4zAirtYodK0nysBin5wGo2VJBlgcSoegIAQEj1gtYy4Mtuoabo+N9Xf3I6xrzB8roWuL&#10;DadboJng2KGHoENA5hiK2ySsMYaluRDzB5dQ/7EDKL1QwoZf3ohsnwUpga6PFGBvtbF4fxneuA9m&#10;R67bDZE8KYKuaMguju43F1F4Ux7WoAR8A60AnRPwOMPMfbOY+G9nsPDUAgIY2HCR65HIbmBgAqAO&#10;+Y3cAnTNwJ8yKO4qoLg7B12jZSL5jr02AFppMMMwV54uzy6en8VKMaefYEFXOwy0r7l2wJWc8vEy&#10;biq8fsuubgdMCiHBLBGZZ5KJq13sbETmYmBDPKUW6eV43HJqkZoRO8EFh9EGDAaCW5BOCoFj4IsQ&#10;hXMcar+F8gYX4B4sz0AzQjDCULmaIf+MAlMcsFhTc9fs7XwvTu3/DGxWg41j2sCsCxHsVlGvrlEw&#10;LQZ3yUFqUsIIBQMGSkmQFGBhuOZ9xuLWYXIwhBFd/NsTm9YzE03i2kJCgpPkIkywIUm2tZpgXBtP&#10;zm5umpyTlcvZjACj1DKT0wuz65EVwo58CjMj3Xj49DTOegFGXTuSGKwlEYk1WxuEgMUYZrhGLdD4&#10;3Vc9HF40+A+Xa2zP2KgHDna4hJ9Zz/FNl+HRaYOSr5GKfcKSh7TIsDTKBtWGUAk1NGnc0GPjQxtS&#10;2FkQ0ATU46EbW4YoWAFeXAzxH/bX8dS4aoZ590qBdTHIUh0oaQmgrjSmjMHWYg47C2n4xlzkMiNo&#10;peCkM1a2v8+aaU3eNT51AmQhAWiwBovFLkKPRbbkaVvw7uF8Jr2xJw9bijwHwkPn508cny1NU+vl&#10;mlW6Pg2vymQesnXLO7ZtveVd2985uLFwPefMSj7oyDZg143r3vXmD+2emzi+8NBz3zrxrefuP3H8&#10;4vbzHz6wJS+xnCSFZ8kin6QE6fkHTh58/oGTJwG4AxsK3duuGli/bmvXSP/6/FBXf2YgnbMLbsbK&#10;rtqZMmSMJkVxmLRWRi3O1mbnz1WmTrw2ffz1ZydOlubqi7VyUGrrVbdPcHVoH645n/PdAq5OLBdP&#10;0KBNx9y4YDUYrkoCVKWj9k8DaFGmxX61JhiVNt7kUnXs3FJt5vDUwuRod7bvynV9w71ZN6OVwWqA&#10;qxGlzYjFA2XRV8kNFqpjqPlV2OSgWq3ASaXAueh475FpGYmSJqiKQnrAxuZ3DeHklw3mj5XRvcmF&#10;3cvjCcDOq8kEUVRydrOASDOUzirUqwon//sJLD6zhE2/vhl9b+yGaxlk3piGNWqj/GgVlRcqCMph&#10;5FIWRJtP6vIUut5RQPaKdFSSqgYmJeClGRZfKWP8f41h5qsz8GsKHBwZSyI7JOEO8mZLc8X7JQEK&#10;CZVTCk5vGgM3FyEdDlVRrR2DM3DwlldSYzIz8JGGi1l/xrx06skjpaXpY22nz9VY105Tsp3WYcN2&#10;JMmmhv35LtqZGxwyBOmYKEPQCAauLr3WMBCEJSMWIgzg2m5swtrycGJkwLmA0hwN3S3nNlg2DeMt&#10;gs2HSB23UTzGUN0AaFuBEYM3SDC3BEgdceAsANqJ3fs1oTkulmx6/NCDrWggQCqOWtHD4rZFoGAB&#10;ASAMwAQhYAaZ8xzuBIeSISzOwGQ6Xj9rt/24ECAehXazhByg2T7ntCYo5cSbFhEqVIDWAOchMZZs&#10;O1USf05qfpJ1LWLrGaszKX0iQCsDISIwSJeQH1NRBjf1FjDvKTx/dgbcVxixZRMtrKbZCgEIxjAi&#10;BBwAk1YkLP/6qQCvLSj8+hUa7xo2CLSLLCx8eAjYnJP40jjDmcUQEhqcJ4BWzGIpAjxNyErCu9an&#10;8O4RFznJ4GkWUTZcISM91EnjfxwL8D8P+ZivGMBiYAwYEAJDXCzr7S9nsqLnP6M0MikLNw4UITiH&#10;F6oL34uxo70xGjrwjfL8+ir7G0fk5gHBOdeGeOQz0iQ+kwJ2K96XXAZYIgY6nDGkLdnXm0v1bOjK&#10;DoUaG7f25AcMo7DqB+FsxT91YnbpoROzpf3x77PaGPjk4+gEo9UQ5queoax4z8/vvXvbNQMfsR3Z&#10;vVYjxknJ3s17+j40sr3rrmvv2Ph3X/uTl786fmxh7iLanT9UYOtSgRa1MTZhG+hIev34AOpTZ5Zq&#10;M2dL07YrD6bzdqp/fb6rd12uq3sw213sTXelslbacqRrO8IWklvGkPFrYb1a8iuLM7WFucnK4sJ0&#10;dWns8NxsrRLUyVCgQlNraVOW9ahrbX3qTjqti6ycbRTFSnavHWAhQWECy+OKkhEFSS2XnXgNSUCV&#10;jUFXBqAGw5VBa3IxRSBvvu6dn5/wFo7PlqY2dOcGrlnXM9SXy2QNUVN3kPTdaTiBs2byCYPNGeYW&#10;XsdjR7+E91z9UzAVjbAaQEmASwHOBASTYEQIQw9GMEjLafShQIYQlhUygw62vncdTt13DnMnlpCv&#10;2cisl2B23JLr9C7HzdbUMIeVtVAeY6hVDWafmEP9AxWs/8VRrPvJdcgOObC2MPQM55G90sH8N5ZQ&#10;PliF6BPoursLxTtyEAUBU9WA4NB9NkrnA5z932dw7o/GUZ2LzgI2BNJ5jswGCZFh0WRhByDYwJhL&#10;J0IYIzF4aw/Sgy5ULcpEA4+ifYyv4DoupLCgtIIxBkxppI2Nsqngj5/8f5/df+rZRzswWZ1M9lYD&#10;WbRGCzF5X4a5/h5VTOdyOggFcywwYs2WE8cl2jMTA+MCBAaj4wiY5mpn8dQWgcGKQbkBkYJWAsJ1&#10;wbMM1VoAVkpj4GWFsWEb9UIVVp1Daw212aB6F8H+Rwb4BLAoc484izdt4Id+ArHpFRDvJoaD7XRg&#10;rpPgYWPn45Cc4CMEn1WwZhhUCkhJgEHCaHOBwhRH+nwPml8ZSwdgIlZE+yE8qGo59BYS7cJkW7ue&#10;qOGUuAIBAAta10iFS2GtRsJxWD0MkEo7q4q6O/gfQxtCyAzuWtcFT2u8NjEHA4MR225OGK0Gthon&#10;/T4h4HKG04FCyAhjiwY//UwNL+/S+OUdBjk7YrduyXKMbOH4yoyNpyc8lOoKTlydDRE8paENYXdB&#10;4CNbMtjbbUMZQjUepc7ZPhQL8a3zIX73aIBXz8cSdzsKJV8vOfo4hwZbtf1pMYbpIMQMgDcOFDCa&#10;dlAPNQgXVCGAwcD3DKyMhblTp2bOv/rqBJZbN/DE/sGJiCutUwBy0V4Cq40gafwfmbFln2vJEVuI&#10;wWLa7ltXyPVlbLnOEqyHDMpTlfrxB4+MHV30gmMVP2jks3YBeGNLsoAaomnqchQRBr+tpdeoc7pn&#10;KCs/8qs3v2Pjrt6f4IJddJfLdmTv9msHf/4T//EN2778By/9wcFnJybaWDk/sUTUDxvYulSNVhJs&#10;tbegk9E1SV2SZQzZXi20vFpozZ+vTuOFcwKAlBa3pCVkNHXMuDHEVKCNCo1uY9AUlodkNjas5KTF&#10;Wine38N0wposV6cWIlZpK7IEEG3ouYLEc67F71cqLngNLVdSx5X8bNxYpuIH6uD5+eqpudLMlp78&#10;wLXr+9f15dKu1hphm9Cy0T7kCUF8wTY4ePbLcHNZ7O69AQWrCIenwMGhSMFXHs6XJwEyGCisg+AC&#10;upGdGBfRoBTC7bWx+d5hyActTO2fh1fS6NpiQ+RY1ErUK6smmYiZklmGrp0S9jihPAXU5gMc+42j&#10;WHxiARt/cyt6b+mCzUK4e130Dkukj+Yg+zjSu5xIB1OK7CBUXmD6mQWc+D9PYO7JGRAYJCRchyMz&#10;LGD3RrN3xl+lsAmAWQylIx6CCsP6u3rRvSsLXVNNqwpODJawcXzxsDpw9JXq5X1XpkbzG2wyQF3X&#10;zIG5/bNfeOEzzxw9++q3yehJLE+ZX208eVUm63cf/Qh9+o7PsVW0EM37I+Wm4Ejp29I2kgQ3XgiX&#10;2Qh9DS44pGMhMAaKESAEuDbLYkvaP6opg9AxyJU5BHEEvBVtAhiYkMAsFUE4ykYvghR4qIBCHg7l&#10;QRMK3phGZn8AXGtBMyDvO/AdH+W9IdiZEMWX8hHg0KwFthqTpQyt7MIftpZh9ILBwWBqwNT2eVTe&#10;WAPjBBNwcJlGaADmhug+76B4GNC2BNJZUD4NjQCGVORxRQzccPiSwzMKxZCgbAajQhitwaSEZIkQ&#10;c85hGu9PzKQYo1uWHFxE8TFGw+cCIgSYCpDVBBiGbwcL069MnjiHlbEmXls7KsnQN9nT6cOH9p1+&#10;/tnJy9/xrnVLE+Mw2sBJWbCktWxXICIoFVkoRA7yrFlNA0NIS4G3r++FAeHAxDyUDjHq2rAZIbzA&#10;JYhCqDkuc2ycDhXKTCNUhN/f5+HFGY3/a4/GTd0KQehiSFr4uXUM12VT+IcxjiOzXhSsbQh9KY53&#10;rE/hrUMOijaHr+NoHBEib/vYXwrxO6/7+OZYCNIEWFEoeVYIrJcSabRGMzstE5cxlJTGWKixsS+P&#10;m/uKzegf1uriAGAQzWTpOIhcG9RrdVi5Ikoz02bfP/zda2GlcipxTbIA5eM9VyZ0TALL512YJUS2&#10;N+OOpCy5PuPIdT1ptyfjWDnBWFFynjYAtDa18+XaS2Pz5WMLdW8sUGbKEHloaY8b0/WUAG0+gJ5o&#10;HdEcgPMAK7cBIQKAD/zS9W/asLPnE5cCspIffSO5t7z3F/amLUf83r7Hx05j+XRjco/WSYbtnxts&#10;yYsoJ6ytdZik6oI2XVIQgwU/wdgk43pk4u9ChUao0CSDn9Hh8XQbQAkSnz6We2z4HTYyuri24T8J&#10;y7VWW7HRb5FY7jzvJ1iuhOs3y7RAFjXMKZugi4h0LQjVwamF2pn58uzuoe51V67rG8w5UoY6cjpe&#10;ptWKaWLBGSQxpKmGA4c/g6fU5zDceyUKbj9AhJBCjM8dx/j8Cezd9hZ84sZfggEhNGEUBJ0EW2UF&#10;mZXYdO8g3AELE9+ZxcIBjfyoBWvAADaL2nQdWCSjImfx7EYGO++gfNqgFoQ498h5VA6VselXt2D4&#10;3wzDtThkv0BxJAUyDKamI3Y8J1HVhOk/mcTJ3zyGxckKLDhIWxYygwxuPwfj0eOYVVY6t6OLsnTY&#10;R3WBMPKGPgze1AWtCcmBL0YcaSeL07PHq3/2wO88Ndg1wnZuvG7ED+u0UJ09c+rcwVdK5bmzaAmK&#10;2432Oonf6bvZ5pP3n+d7HogRKcPKroHFCa4jwWyBQLW8jiTnUFoDFzhPc84jIbZksV8ZA+e8JZgU&#10;cUwSLW9zECIROGMKKuuBaj7sZxXqAy7Ydh9hxYepM8guILxXwqvUYJ/KgocEw01DJgvGI4F5lKbM&#10;vj95hN9PXRYjkCI42kK4o4bg9hpSaQ6uOWqOgapV4EoJHdpIn+aw5xmMtCCNFyUNcA5DFjh0M2g5&#10;kqcxhAygUIM7FhhfW2xucQGlQhgVecQJLqIWPxEsbiGtOZgQKNc9LGoPZHxoreu9vX1Bd38/jh48&#10;WO1wUE0eBEQC0GsAYXV84qVnf//3vzKwc+dP9mzYaFXm5lEt1SFEAC55y52dW5HGjxEsS6xgvWpK&#10;w+Yc9472ISU5XhibhecZbHBtZBnDKqRz8zI0NpqtlsQ0ZzjPDbTWeO6cwocWqvjF3S5+arNBWtio&#10;Bg5uKXBs3ZnClyYEHp2sYlOK4aMb0riyW8IzFBuQEtKWjxAe/viUwv/3gI/ZJQ3YkRaLcYYhS2CQ&#10;iWZG22pXxwZQNwan/QD9ORd3j3TB5Qx103KB55xBhQqeFyKVzYIxglIBdKBgiMPOd6E0MWHu+7e/&#10;9MT0a699J364WMNLSUDVDHuQgsvBXLqvL5vakrLkJlfy0axjFx0pXcbgitjeJTQGgVaL83XvhSNT&#10;S/9/9v47TLb0rg6F15t2qFydzunuk8PMmZyTskYaISRhkIQIEvgSzBXGvliYe3GAawy2cQKDCR+f&#10;LbKRBQihjDTSaGY0Oec5c+bMyalzd+Ud3nT/2Lu6d++u7tNnkgZb9Tz1dK6u2vWG9a7f+q311Fyn&#10;d9JY2zN2mZXqRxBIwIYD9uOs9IGmIIzleGgCgP7wL9x8zY6LR36EcVp9JdNveLz01g/85NWQkf6d&#10;gw+dPbUO0MqXEb+tYItf4PKC3AZhckCLZ8piG92zHQiDEKkdALYUVndayQEfs264r6Et/wWxXHkA&#10;iRzDlS3DZrsVPazYQ/gZPVcRIKUEiC0DrmL6UWpjVCuK5WOn54KTS+3GtZOj2w5sqdcYsQi1yXQf&#10;YpnRSsAWhdUxygixOHMPzmkDqRJqWxsFooCSW0HJq2KxM7e2EJW+Oh1pMIdi+7vHUNzq4qWvTGHh&#10;lEZ1QUDsUKBVgOoUcGG167tRSanIGQLqJQL3DEd73kPrXA+Hfu5FtB7vYOcv70R9dwF0XoJqA0YI&#10;zLBAc0Hi+H88gXO/fxpREMODh9IwR3GSgflJHFA/t3BQ8gtzCYy0WHwxRrejsO3mMUy8fRhggG6b&#10;xLS0DyIIAbTGXONcrHQ8c2r2pdlTs0ceAWyWGciWY7q5DUxtdmz+1p0fG+TptkaGDcCEURj1mF6k&#10;hugONRxag8QxQpaWjDlL3MGNgYWBJRR0Pds0a8ENgIIHxQMQqUEcDkUtWGrUSJJslYEdjMYCKBLw&#10;SAGawVuoQ9wZ4uQQh1voQkgCFbkw4xytD8Wo/XkH4lyyyYBkzvqELpepE5HhGwRkpcIXVwnMDi1i&#10;7pp5VCZ9QFIQS1AUgKYKS57G0KyH6lMOVJcmVECdQPEQlJShCAO1Cfq3NGGAXEtgmYUJFVitmDSn&#10;bDBKZByDEgbOkJZ5NbjgiQuJkmCUwsYxqDYQEjimWmf+7FtfeeTQoRdmCsViA6tjTeSAgyrF6gao&#10;GEC0ePjw39z5736tfcn3fOBHd9xw44RbqREqEs81Yix0HGHu2FEZt7tm25UHHMoYGdRkExsDQQne&#10;v20UZcFx5/E5vNgLsdVzMcHoMpjZiNmiAMYZQ4lRnJRASAw6kcWvPRbi8XmNX73C4KKSQTN2MUQ5&#10;/v42jvdtKaPICOqcINCJNxYhBhUnwvEgwr97PsLnj8cJ2+QleKPOKMYZg5+CwI30dSJ9bieCGMLh&#10;eNv2EWwv+mjFatXGwIQDoow9+OXP92ZeeKF33Y/+aL06OcmtpQgaDfPEX3x65oUvfuH+5tFjL8AY&#10;kq73PFm+qWCU0rrHne318vaRQmF3weW7XUbHGSVuchxIdbkgIBTQxoatIF5qhPGR04vtx840u8eV&#10;MSEGm5umlSRrsdK4owasZf0xs5TKXrK5yAwAn9hdv9wtiEtfjWk4Mll+y/f8g6uDsCs/eezZ2XwZ&#10;MXtXbwSwtdmuQ5IDEVgHCLHz3HkOYLGclinPaK2q7+YAl8yBr0EAa3ng/PAv3GI//Z8ewGsDuDbF&#10;cmXpzHxZMbuQsUxZ0cmUR91MWTHVb5FiCrgq6SLZZ72KUmtzrtmV7VD2Fnrh9uu2j40JSlmsdbpJ&#10;JjotRpNLn4WOhBhQSiEpoIyB0gzD9Z3YM3Ixmu05gCai+oECCoskfJp5sJPn8OWxX8diGOFdwU/i&#10;4hf2g4x0IbYZMJciDgXiwAO1FNyJwESckBeRBWEEpV0MTpWidZqiGyqc/tOTCE8E2Puf92PLdRVg&#10;PoYaEVg8F+LovziKqf95FtoAPvVQ3c7hjSentuUOSLKiP1pGvMyCCCBuGTSOhFAxsONNWzD5zmFQ&#10;h0G1FcgKcQcCAm4oTi6eVPcevOOItWY20SfYbKJ83uMmq3vZdEk7BVkMgP2tOz9mPnHrp+yAcv3y&#10;POkGQfBib/7Q5aXhd7nalmgnBKEUbsmHZgBRyXuPTQQSWyRdak6xgJ7TBo0lKBGItYaD1Ky0r/2y&#10;ObCVlv60YIDvwGtG6AgDcdLD3jsFZj9MYJw2Yi3Qa0bgkwTN7wcqn5Jw5jksSzjXBFdRWGZXwNa3&#10;E2mtAlkWLCKQNQl9q4V7tQsRELCYouVaMGLhCgrXcpQOA/w0h6JpTn3BBxCCWIARkwEMFhoEAqkA&#10;2xqg4CQTdYPuNMIodL9syAgIS0GW0TAU6BEJHQfw2jGC+aXgyd7pw88dO3wOQLfX7bYGaFt1BmRl&#10;x9nqJihreyfvvuuuMw8+cLA4OXnLvne88xrqucPEGE4dR5955JG5qSeeWLz0Qx+6cu8t122jnEGF&#10;IZYnVBYsprFZbx+rY0gIfOPEDKaCCG0hsDPVYsUbcLD9+lUJBBdzgdNUY4kqWAncfizGkabGL16l&#10;8YFxDSU9EO1g0qHQNskqtJaAEo2aF+D+xQj/7IkIz04rQBBAEHiMYidnKBG6jDI2Gib9fLYTQYQu&#10;I7ht+wiuqpfRkXpNpBphFEZZsnTyZPelL3/piWPfvMOt79s7AmPi5qnTp+JG47iRMhCMFnzf2TJS&#10;9AoEqOwaro5UXbHVE3wrpSj0G1Gz3cGUEPCkUSFa6oVnzzZ7p2bbwcGpdvdIKHU7tw/3De1MpnSc&#10;6YwmUW6vlSu/Yw1AgpTFt1ht68AB8Ls+c/Ced37/JZNjOyrvcQti8pVMRUJAxvfU3vMDP3ej+OJ/&#10;e+KTBx8+d3IAsZHdd7+tYOtCxPB50Xs2dCULlmjuzaM5YMVyAIsNuDDA4E5Hnbur3Ncmx7hZAPju&#10;H7viNQBZL4vlyr9OirVdijpTVpQp2OqDrjADvDKaCpKWT23/lLHMSrejuPnkmXlNCWU37hgb5YQQ&#10;CZugWprVv9AUZKXarZQtkoaAEYKynzSJ9oIOXL+4gb0BEnG0IXjx9AtYaBwEr0h8LfpXONb5EK6f&#10;/yAK8xSFsRDbrjqGbVc+CiZ6mDp6BWZPXoKoVwaoBbUJwBHDwFBBQBynaLckZr41DfWPFfDrF2PL&#10;W0fRONnESz/3EqY+fw7UMpQ9gfIeBqeciN2zXY9aC1jDwHgMxiRAGOKOg2DGIFiSYNzHvncPYeRN&#10;FYBS6J5OyjYpLrFGw4YKHRVi1js5HdCFR6y1c+uAqiBXjsmWDTfFZn3i1k/Z37rzY3qDubjqAHLm&#10;9Onwcw/c8fSlb60/egUffYsPV+hOBGIBUfBAaTLdlVWJDmoTQ5pwDl5woTsxiDZgNH3SlGxoVGmJ&#10;hbAcpFyGhgVfimBJAYUXFMK/7WDquypQpAeuAEY4oj0are/rYutnylBtCuOZBA9yBUISw85UvbyS&#10;x/i6gyy7TNcJxdArdbH41h7IZYBoS4SCwngMwhr4EdBwHRRnCygfZAisgMcU4roHzh04liA2BoSk&#10;bCkly4QdM0AEA8IZiOcMWFLyqzgDsRRW66RRgSyfJ0BAIVohTBDDdANMsXDuS88+9PSpc2ey4zbr&#10;wyRzGxNy+tKsVjYAwHQUzbSOHbvjiWPHHkgPe/1Oap8XCqM7b7rpTYRQYpTZ8LVInTi0X1EvYdQT&#10;uP3kLI41IxxiwBZjMErpcvvaeiMvTlfgXYyhRijOQCKmwNGGwscfNPjEpQY/u9/ApwZd6Sb6OgsI&#10;puA7IT4/FeH/eSLAbKMfcE+xlTFsTS024k0MFRdAx1qcCiMEAN6yfRRvGqsi0HqtMSkBjCUIej27&#10;dPpUzygVqKWlhaUnn5xzGC2WOKuXK/7ktupIqeQ7FU7IMKPEdzkHLFIvxKQTk9Bka2GEgFGAUWIW&#10;gvjIi2fmjsx3gzONUJ3oRPFi+n7y5H2y2X00A5xInAFb+cpRfw3LlJiJyvw+cvs/v/G79ky0GxH7&#10;jZ/52l8euGH8kVvev+8d2y8evmFoS3HPK5mWW3dV3/nhn72hKP77k7/39LdOHV2H1crbUJuc5vUN&#10;WTrMs07A6ky29YDXoDsZoM/COuVDMwB0mQHs1aoN7M3fs89+9U+eeT1X5AthucyAsiIb8JpUbjIM&#10;YvV0euTv8wu8/z9CpTpTrW4jVHrYE4wpleBkmod8oCDEgqVgSxkDqpPPe9EilnpzIEULG0tYN+lI&#10;XPZkSt28+35Ni8153PPsX0NQDU4oRCHCGe8zCOiT+NjOq3Dbex7D1hufhvYltCE48NbPQfd8HH70&#10;u/DkNz+GXmMIXAQgkQX3DCoHAHGGoDEFLD2yhGP/+iiCfxhg4YvzmP7SFIilqNRclHZRUAdQMYHR&#10;DLAU1lCAaJRHpjC64yVs2f8Utu55Ad3ZEbx0x404MneJ/SpeXDpWeXD+VvHOoe+PPjrsW5+EOkrK&#10;OWmen2sdLIYdfP3YF888fO6rf3v27OljA8TEeXAV5Urb+kL0WSnYwidu/dRAbiUHtuKv33nH1Huv&#10;vPmhneP1a0xoakQSMClBYg3lc1iXwzIGThmINuu25CeDk8AYDbdURNwMoaMY3HWgScJk9SN98uQm&#10;sUnUi4llAhiqBRQCIEQPnZhi5KEqVM1i9qYYvpvYaCgDBJcwzH0wQvUvOEjMl60kEp4nB7bwOmq2&#10;+iArk3hq3BjyLQFwIwWJklKqMQkLzJREJDh4XEH9gQj+WYbQt5CcgJUcKM7AFQWFhCUKxPIEHNk0&#10;08saQCrQigcrWGYZGPxitVaglIFzARgLapKDlFIWURTDa4RgscTTavHUH794z9e/ds83j2RK2/lA&#10;c53TAAJrO8773oD5nLs4p5WNylvGim6lYpVUEIJuGP2UeBFbRJxjrMRQ/ez/nMKjT7b1j//0jnMH&#10;LvXmu23ssECNsXTAryyfWfjSLzXWKEHJETiuNNoEkNLiPz8V4kxo8G8uA+ouwVLooigUCOvhz05F&#10;+OUnI7S7BnApBCPYwznK59GKIbOECgDz2uBUEMEIhrftHMU7ttShrIU0dnUXOJLu5TjWOPXMc7L7&#10;9BN0R8W/vl5wvbLrOB5nnsupS2ky0xhNDsOcJkCKEpqu1f2fEVBKTTMIjx2Za754YrF1shvr+V4s&#10;l9KnLwBbXqc6lAVXCqtzBePVv7f8XudlPVmbif4lYRO7a6V3/eClH6ltKb4/aMfTz9x3+qE/+7f3&#10;31sbLRy65KaJ/de8Y+fVuy4duYhx+nIM1DE8Xrrxgz9znVep+79/7+dffB6DTVhV5sAwSObzhgFa&#10;mwVdZADwIgOAFcXGpmkWg8OhB31EHmD97G/fZu/+zCHc/6WXvp2Cjs2wXFl6k2Y+Drreee2XzdXC&#10;04YD0h9QklFSHyl5QxeN1YYFo3T5RJUaa9FlwjhpAafWQhO7zG4RJMyCli2QyhQiIoGAAjaG4RyE&#10;8lSsC8BoEGURxCGe6zwAUViCx2gSSozEs+uq6w7hhu97CBM7NFybWDwQABABsCXA1e/5KkZ3nURn&#10;cQjCiTD90uV46cl3oNsehTcRYMghaJ6JsXDnIpp3NqBgwQhFddRBcQcFiIWOKKwl8Lw2mAggIx+T&#10;Fz2F69/7KYztOQoZA1IDYxMvYf/VD+GlYyVz9htm6p7P9J77wgNPOvc/9+IlP3Tz+ycOjF5UKjkl&#10;aqxFs9UwLdHsPtN46PkvP/Opu2Zmzp7OAKzuOiAr35ihBpW1X+YtX85RAJRSKvjF3//1B/XP/N+1&#10;a/2Jt+yvjB2ogoio00UUUzhDZbi+A26SjUpvpCC1GsRSOAUPccGB7kZwOKBdCm0MOCEwbDCzRbVF&#10;7FB4FnAjila9CDO/BK41YD34dzVQIUB8TaJLosbCUILO5RbmByRqnyegAYElaRkxOauvgK3XS7O1&#10;Cg5bkJhAlwzab+0iuC4GjTgiqmFcgtEeRcVYnPEVui7FFc9zjD9m0dMcrCBhyyVQIWCYhVYGgghE&#10;YIBJGEbaL8kqCxZrsIIHQwjoRgItAlADmChOOvsoBbFAFMbQUQxog55VOBTPnP6NR778pb/68uee&#10;B9DyC4WuNSYIwzDAYAF83jvQZCoZ+XU6y3Ktyqmz1la0NkZqA87JqsaJgS+HUlDhYOqFw/rUM8+f&#10;wcFnn8ev/osT+NAPXRd/9/cOH3E4SlGArcQBowUoEHBoCCJBctMp8dMh2M85zhGKGapgY4tPH5To&#10;SItfu5JiZ8Eg0Ar/7ViEX34qhJWJHqvMOXYzthwouh7MJTBgIOBIBO7HtEabcohqGe8eK+GWLZUU&#10;ZJllPWT/cZRUCKQB0zFKzz8lLqoWdjiMgFOalvwSHSRLdbSMUjCSNKlwSsFZAsCk1lErjOdPLXVe&#10;eHG28WI7ilvamMhYxMneYIvIee6tvF/LTJTMAW6ZA116gAZar3NwRLZ0eN1tu3aUh/2bHI/vdH2+&#10;8y3fd9F119+2u3Hi+blDd33m0KE/+7f331uuu0/f+N69+6988/b9lWG/TBm5oD7j2mjhyvf+H1f8&#10;wtiO8h9/9rcf+1YOX2SDrskA/fZrDrb4K32AbK0zpeMGXfCN3GgvyP5/nfvy7Z//4fvtX/zGQ/jt&#10;n/063ji3dQHXBsvnea+Zzi2Avf6k8DgrFl2+dcj3JidrpYnJWnFkpOSVYJF0Hy4nA6dgq08O0MS6&#10;gFgDSmhqAwEQnYi/j7x0H3pDLq6rvg91WkbQDUBY2l1kKVzuIrIx7j7+FTx95rMIW7NwOVt+UVtG&#10;gPfdonHNDg0LDiV1In5mFVi2HdQOg/sEu29aAsQ84MTYt/A4KO3g6Ts/hLjlwx1xUBdA45RELzIQ&#10;hKA65qC8nSLWHGGrAiUF9l75Ldz4fZ/C6PYpqNgD9zRcT8JEI2C6BWFj2CjZqy/a12b/Yiv22CKZ&#10;/40/il9cbH7uzH+cvtOvVOsTu8b31QXz7LnZE/ON7tTzjebC6VwJNw+yIpw/ZX4z5qSbBVsmQ+PH&#10;AKJ2t9P+l7/9H+76xA/+ZKT2XBmXenp8z/DEWLE+zK3jQssYTFqA09XOb7kRqJWGy3jipyV4Cuk0&#10;rC8AlXYb9u0YMmCLpGaQDAaWWmhtUBAMqjYCOb2IrruA6pIH8bDAS/tnwYQDIUTS2MAswustlooS&#10;tU8T8BaBIWS5K4+Aw9KMZuu1tH7IarKMBY0ITCVC911t9K5SIDIBQVwbBNyi5TMILVBgHFuOBfAf&#10;mUfX2w0puyDooEy3oEWBgo4TQGUtLHVArE6tLJK5qa0F1RrUd2BSC5R1C71JghFgLGQQIeyFMFJB&#10;EIrppYWFOAiioyI4+7v3f/GeO++9u5+32Qp6vX6mYd53cJB20A4AW9kxqAaALQlAaWXKURCEOooR&#10;WwbHZWnyhF0z3giSrtYwiPHI5744t/DcMwlj3G4dxv/4g9N48rEr8eEfu7yz/wr/jJnHm9lLmGQR&#10;ZswYTphJSMLhIQTLcE8y3WUnGEWJcJyBQhgbfOmohMMC/M7VFp85o/CrT4WwcZJVOMoZdjC2rPAe&#10;tEFZUMTgMJYjthaLOkaHWMAtgtz1DbNLdez+H/gwDTBG4l4bTJBlFktpAxVrGCbQaHUx/7k/Rvyt&#10;O4igCcgSjIKnn3NKk2YlSsEYgUMoGKOIjAnm2r3mdLt37Phi+6W5Tm/BGKi0FNjX4rMccMoyV/m7&#10;HPC5HFA5yVZZTG4fWqXx7xMAY9uqO5mgI8uHMEp4oeyMXHrz5FsuuWnyzTOnmuce/fqxw49+/fip&#10;2//s2aOX3jQ5dvP79u4b310bKZSdTdtAFKvu7pveu/cTQ1tK43/x6w/9TXspzMqV8nupzh1YX1Ow&#10;RdYtHWwSUP7WnR/bSGNCNgARuADif1Bi+PLt00d+xn7tz55BZynEPZ97EXNnWnhj3ch61yFLsZKc&#10;bo1l2OisP0rfNsMFUCRJBJioes7O0aJ/xVDBu2iyVtxZ9Z0xl3PXF9ynBIi1WaMP6KfZrzRRWZg0&#10;2T4xPbVQxiTmgmkGWEg81CpX4rarfwQlOwIVp52MxKJpG7j7xb/CyXP3gdtw2YG+DzXff2sBH33P&#10;PCYqS8uLFZwdgLM3eTk2Va3bRJxPGQdxZtA4JbEwNYLeQh1HHnsbps9cCdkI0T2p4I5QlHYyWE1B&#10;EEF4DXi1s7j5A3+FPW85B9idgEy0WVb6aaByC5CngHgqKZBRCqkJnj1lz3z8N+zXnziM2RxgyuQJ&#10;Ln8MB2ix8mXCQQzWBVs6DCgdZhczhpUA875JYQWJqeAQgPr1l12169M/9ks/NloeGna21MBjBelQ&#10;wFgQvUGUi01a5Q0j8JkHdXwe0UIbtF5JMt/CMLET4BycURhroayBMYlHEKUUDATamuUIHxNEiNsB&#10;TBiAtziI72PpAy00r+6gyyycrgPPEMRcgR9nqH2BQUw7sG4SFWU5TXyjaNrN0adn6WsAssxK2DWV&#10;FvFQjPY7uzAHNKjxYKxBlxswolHthgg5Q1QuoDgtsPeLDsRLBFEhRrfIUKpW4RR9SBjIfrZd4twJ&#10;pi0EdxEbC00tgiBAfbgGta0Ez1JIo1d5LuUHgmsFQmbQtBJxq6vvP/zk0an5mcUn506c+exXv3Qk&#10;iKMmkvzCfoZhM1c6HKghrOzZbQGgdew4WWd94quZ9OXIMC/VaBX8cnnkzT/2Y39//0d/9FZQwjk1&#10;8AoeCCWrwKMlFiqSMMJDPLcQ3/mL//K+Q/fd90RmI6eEEOc9777imut/eOxN75t4XlxDpuDDom0F&#10;HpCX4zPx9+Ju+Wb0rAcXMQQ18EiMpFeYJuaOxuKkVuhEGkWXYrzK0OoZzLY1iJN0FI6n2ZJq1UJt&#10;0rIDRdsW4UJiFz2FCs5iyho8Z3ehNeegcPunMfrYA3C1AbbvwHW/+MsYvegACCOwSqdO/onRqZyf&#10;x+FP/h6Ch++HMBqC9UFW8pHRBHAJRuEyBmOtnGr3ZqdbvbnZTu/0uWbvjDY2TPpVl8FPtpSXAU1k&#10;0HoWbVAizDfuZCN+8tWkPNDq71EegMI/+vV3/cDOy0Y/IRw2vBHVEPVkeOy5ubMvPHzu3OEnpxdL&#10;Vde99JZtWy+5fnxyfE9tdNOnT23jM0cWv/I3v/PYn504OD+1zkFYDjgAr6nYbSau7HVhtDbLdmXA&#10;1ys6xWcf0xiLyb11fOH3H8eXPvkk2kvhGxlc5ZmpPLWZTTlnmcULuUXNFYyOMEKqVd8dObCldu1k&#10;pXhLyRMTLuMFpHEKqRE8lFkBWPkn1C/pWWvTKgxZieoxKcNFKHQirEzuOkK3+Ri++fw0Jnddjq1b&#10;toFTBwtLMzh06BHMTh+FRzQYY6mrcXJQsBbYPmYxUe+lZwkGuHsTkGUB2GBljBOAUhdgRRh9OWp7&#10;u6hf1QHMIbhlieZnRqC8bRi6ogvKgDj0INw2rnrbF7H/nY/AKVl4woftXQMjLayN0nbKtLxAa4Bb&#10;A9gQEB6GNREoIdg2TGrXXYTCE4fXmDdm9Vb9iZoFW3nHdzmAnh7EEuTHNunrsjYBA7Lscb/jV2G1&#10;mW+PUerddv2bRzxQR7guLKWwFDBSgpCVsu66uhNKYUnSYcjrZYRLXZB2CKdahHIdcEqgtUakFaxO&#10;xhETbJnhooxBKQOlVFIG4RxewUVkNKQfw40CVO4UiGQR8pomUO6iG5VBjAN9aQ8N36LyWQL3HF9x&#10;w+NJGRFAArhebZ+tPsiyFsQkYCgesWi9W0JdbAHNEZEQlmg4koKCIihQtL0eio0Ctt1bR3j0HCKX&#10;As4YmJuYkmqtE4aqP+ktSQ60DJAkzXeMFEgsYUfKcAmDjEJYTlZCvAdoNuacGJ5hGA4IOjHBAydf&#10;OPu7n/6j57GSX9jPMOx/no3ZyQMsu44cKW9cmme5WG6T1wB00G7b8sLCfXZ+5mo5PDJGwNBudsEF&#10;B2MMlCQu8Vpq8GIRZ0+eRunhh58+9sgjD6bzq/+c2CV7Kjt/7rvOXfdd+58XCFJLDAuUIfFd7pN4&#10;i3sEf6NO45C+BD1DcVBtxcl4GIxYCGoQAXApwW6SBFM3lMaR2SRSizkU40JgCyVQq8SzBtJyBMaF&#10;BIehFDezx/Hjzv/E28RjqBADwgjOiDr+5kQRf36wibZmiUj93Gk89jM/BbJ9B7a8+W0YOnApmOBY&#10;OHYMjScewZZWA/H0WbiUQHAGzihEWhIUlMLlDJQQM9ftzZ1a7MxOd3rTzSCeSboFLckcsrIHu0Hg&#10;KhwArqJcqTDG6tzV/jpmNjgs2gGyoTx7xBhnRUoJP189xy0I75IbJ/ZecuPE3sZcr3X68OLsS09O&#10;z37mvz7yRH1L0b/yzdsnDtwwvsMtCGdDrRwjzo6Lhz/4I//yzVu+/ufPfvKRrx07PEAbTjJjNSt5&#10;ek3YLf56w49Xo63SGovykI/aWAF/+iv34vb/8SziUL3RgBXW0akBqxPM6QD2yma+zzzBSmVXjAnK&#10;dtV8Z/uBLfWLttWLNxKQXYQkGWPGmES0korYbUpTkYwDPCXLB/SkVNFvoiLEov/X1iYbMLcwlkAp&#10;hbbUKlLGGBgitUGkte1NHcX02SPUJm5MIMRSQghxKQGlfNm3ZdnywVosdipodIBqCdBkHIxtT9/Q&#10;CKt6A1gVYHWg7/Okh0G6W2GgEEQFaJloE6gDaMmhQ4KRrWew44YXMLR/FMSMAoEPowDiRIBuAaaz&#10;sk/YECAOwCcAB6DmEFhBYnEO9tDxZaFvMEB3lTfGjdZhsfQ6ouJ1Dxm/defH6Lq/YzeGBFidNiCz&#10;YMvzvPjaib1bC0S41OGQMImZpbZJniPZuIJNU9ZIWwtRKSQAa2YJcAWYL6CNgk07TS21SUivNssg&#10;rV9K1FrDUgLGBajnghgNaA1JCaIuw9jXJcpyCOdukTCijYKiMIFFtFOg+RMKha9YlJ7iIGFyTrYs&#10;OasQ0OQ1EFxgdf48pUKbeEHRmKB3SYiFW7vACAWTFCBAwRIoQhB4Co6lYJagNltB7Q4X+ukmvMoI&#10;ZKwgbRd+sQowBmVtGsDdd29PYo4MAGkNuLYQYQxb8CB9AmHtqm6Z9Z5uyTA4hCMsMkBG9IYdF9fq&#10;tbpeaiz1du7ZbdqtVrQ4v5ANjO4NAFnZEveqW2XPbpuyWlnmIiuQZxmgtca/8Otf+MIToy+9+IXL&#10;/tHP/tCu668v63YHOtYwVi672DPXQbfVxN2/+iuPRs8/f3scx43MRk8v3jde/9A7+A037jtVgkzi&#10;GpMLwwAxAYhJFMHxo/R5gDwHC2BeF/Bbjdvw592bEEqOKgthqIZLCLazpNmiSTQYIRjnDFtSC4mE&#10;a7cwYOhaD9vZEq73T2CU91AkS/gg/xtM2FMrV0pbbLOL+NlbFvG2UY6f+jc+ZOSCUQKXENDZswi+&#10;8Jc4/UUKyjg4DKrWIKYELmfLrBVnFE4KtEJt2i+cnT9zYqk9HUrdDKXspu+VTdmi/jolV2usyCAw&#10;FeTWhbweK8uA5Tv819NBD2Lm+3uayZIJWml9nvPcIM1VpTZaqFz+pm37Fqc7jZmTzaX5c53OXZ85&#10;9Fyp5rqX3jQ5ObS1WNvoMUYmSm/63o9fu2Vyb/0PP/d7j9+HtU148etVSuT4u3SzgF92UBsr4j/8&#10;+BcR9RQOPXYORts3CrhaT1u1nv1FH2A5mTeWAmD1grul6jk7q76zu+67l49XiuNbK4WLHU7HI5lk&#10;c5nVEaYk6zTcn7DWJl1MSlsbKWViZbXURsda61BpI5W2GkYHsY4jqeNAadmJZNyNYx1ra4kFAbGE&#10;EEIIJYwkumXAgjEKBhDKKeE13/WHy36h7DAhKCU0tQ8wKfOorcXX72ng2UM+/q+PaFx2aRUGHEbH&#10;6VW06bpZT0FWMvatpaBMIbKnceawwdHHr0PQ3QruBjCKgFINyi3a7VHMTE9iNG5B2AK0pgmDRVwQ&#10;OgYYB1BLKRVMAStBiADhY4ijRYTNKXPyrDl5dIqczSxSAVa3v+eBVZxjsdQAnQvB5iKg7Hpslijy&#10;80GDQVFVEYDoPW+7tbLHrQ+7TDADwGoDbS18zmFSnRDZQJhsUsKISQvtGDjjdURLLUSLTRTGhiA5&#10;hbYK1hpwzkEshZISSDv5rUndytOA6kSXRMB9F5pSqCBCNTSwYRX8HmCy3UXrlhhxJYSkHE7kwZaB&#10;7odj2GGJ0jf9xK3HW8FESWxPOv36HYn05YAsu0Kqpg0ii29eQvOtbbiMo9RzoIVGmxtEVqMGFwXL&#10;sUTa8Gbr2HrHMHAwAnU0bCDBSg6wtQTK3WWGLHlqCXdMLGBgoBmDsBw27AFaw9k6Bi0VYgJQwZMx&#10;a9cXczqGgBkNQgGHCXKlv2Xy5quv97969zfCmXNTLSllC6sbN4LcprtGm9UvG64DtgZFj/UB15rO&#10;7263S7qPPv653m/8+iz//u//nsmbb75YFYouTcXm4dKiXDpyZO6RP/zD++effuqR9Hlmnxe9/vLx&#10;8R9/z+JkzUvjswgAWgfc/QCpAjDQMCCGpz2IGqNsCT9cfhQhrWDK1NHSHCdkBSEAj1qMI+leLFOC&#10;rYwtewAow9AyDjQo3lM4hF+pfQG7nCnAiNQDbBeM3gmrFgB1EtBdQAM0AK6+UuGD7wrxV3/LIZiT&#10;CtgTUJ0cdk1iEk0YKE06GzllAGCkNursUmv2+GLnbCMMG1KbnrU2zgHgLEhKD34kzr2n+fVK5tat&#10;KKe/MuuA5PUA1noynkGKTxL0ZFtrEzFOX9YOOzxeqg2Pl2pGWxOHSiqpdXsp7E2fbC7URgsl1xcO&#10;WUfEWKy6e9/0gf2/MLa9sv3Pf+2Bv+62InoeDfhrotX6OwW0amMF/L8f/iyU1Jg+0XhFgTqvYzkw&#10;b8yaN2/tv7Fse620e3u9dG3J4/tqnndxyRFbqr4YcRkfirVBrDVkyhYsl+XSbDPOKByWnLa7kQpn&#10;2kHQCqWMlFSB1GEriqNWGCupjVLGqFibqBfLqBercKWFC4SSZdhjbZ8WW/2a8mazHAA70+xQOkNY&#10;1XOLWyuF8ni1UK35nufxxBJVm0TjdfpMBX95h8GvXglQamC6AGi6s9ECwCvpFUmidahHIelR3HVf&#10;GY/+0YdROLsPpdEYhFsYDTDXwgklFg9Xceedt8Be/EVcvuUYHLYLxorUWowlLJkFoBaRBCAnZ1bu&#10;ERjNzS/+Nl743P3krnOLaGOtCe566QMqV98nmcWG4Pwd4cuTfaNy4dLR1kblQ4O1PkfL95sOXDWy&#10;rzy2z3EEkzwxvmSUgnMOaU1qNLYO1KIEilgIZeCkcR2m4oJsrUAenYZsd0HrpaQzK4qgtYbjOCCU&#10;LneAGdNntxgsSRgdZQyYEChzDsQSLWJAC0AxAMbuNzAdH1PvKoMOdREFTSAw8AVH+G6GeDRA/csO&#10;aCexMrDCIjEUweqOxAspJZplkWJaKrQwBY3um7to3hDAYx6qsYsWjyFpDB8WmlksUQLqeCgdr2H8&#10;yxT+iRhRkUNSjV6NYrTggxEXEVY0Voymz9UmgeyaWGhG4YEiCgLIsgOn5sE3FopYKOgNA8EtgAAa&#10;jrYQikBagwPV8ZHvueHtO26/55vPh2GY93bLlsLzDvBmEMjKgq2MZmtQp/l6JrwEAJl99tn7v3bk&#10;yLM3vO1tF++/6spte7ZtL55aXDRzhw41Hr7nnlPz5861Moec/vMiANh1u5eK40Ntz8aAJQTgWwHn&#10;4iQBfhl5JUy9TfO0CN2Oi3wfv1Z8GC6NcDSu4t/MvQl39XaAsRiCAntTR4F+Z2FsKLaJNt7uNsGh&#10;8SHvUWznc4AuQFt3ZUpTCjgTgBgF5HEgPgujNVgEfOjtCl+/T0NFyWGXZ8BWv4PQYYlmsR3LcKYd&#10;9qZb3dmpVncmUjrAin1ClmnK6URJlnnPShyCdcqDWV3Sek06dgOAhU3qS/Mmt3bqWOPMnstH5xyX&#10;b3kluy9lhHpF4QICpZpX2OzfCZfVDtww/lM/+19v2/mVP3r6D5659/QJDLaNGnSIsP9bAS3XF/i5&#10;d30KS7PdNxKw2si2og+maIapoki85QoE8DmjdGe9vGdnvfzOWsG9vOqKLYyxEY/TosOYZ1OAEshE&#10;R8BTLwZlbCyTVGdiLOJ2GC/OdILGVLPTi7SOlbZhO4rDSJokcMXASmu0MVbmXkf6XO3yxDAW/eNz&#10;qtTq/67NM3F5p39mrKVLQdhthOHc4bkG8wUvbCkVamNlv1z2nUJRUOFxQQUrIggV/AJJHOaNBREM&#10;hJdgwZZdRglzYcQinnj0Rfz5H21H9zEHNxkfSnYhdlkwQRAuGugTGipycd/dFH96bBYfe8dJ/JO/&#10;D3ilS2C6OnkZlgKsCGIiWNPBst0YMzg6reXXHubnllqWMWq4NiZ/0lkV+sw4JZQSKmPNcgtP9r23&#10;2FgAbwforQbefuljnzufrjFveKsAqJJfNNvLQ3UgSdMBpaDEJvl7Kbu0sW1p0lWnlYElDIQCgVUQ&#10;I1XQZg+dhRZ8TuGV/KT8ZXSixQKWI3qstdDWgKQ5iYRQWFgwWEhCoQsVlHiMuLOIFo3Bi0MoHVSY&#10;WOxh/ntK6G7rwFNAjxBwSSEvZ+iNGox9TsM5nWiorAOAERDDAJbRbfXromQTpUKTPBaVBOFkhPa7&#10;OlC7FVy4IBFF2wC2VAS3FnHQgSYOLHNQfR4Yu6cI2XCh6z1QpaAJUPIK4F4JXSoBlY5nm7ToJ80m&#10;BgZJdy8nDFE3hFQabKIOywGmKYxRSVPBstJxMKMFAkQOAQFDQBSKDGR/cbh+1VVXeU8++eR6AuiB&#10;IGsztywQu/h9H8Cjv/s72fGp8k8vs97YKAjUfbff/tR9t9/+Qk4qoXMao/7mJwA4B2f3TJ+eeaq5&#10;bwwlSqswfH8yzYzCKi9tCxBRAXgNgIAgBiSdHnvdFvY5bdzZI8sTJntNO8bBXtbEr43ehxtLp2G0&#10;C2soiN0FbZqAyliHGbtSrXcOAMQDwmOAVJgcsSgVgI5aEbdzSiAohcMZjLVmutXrTLd7jal2b64T&#10;xm2sFrJHOVY9/UjyYCr/eRaM5Q+HWXuZLIOZL5ltZr3azDrU/9o88KWXTlx03dbHilXvEkLAvj21&#10;J8K37Ky+7wd//qbdl9+y7b/9z//04F05mYfBakH/322N1su9yVijtRC8EXRWG/mC9UXsNDPoKCNE&#10;FF1epISOuIJu2VWr7NozWr226olbGKXDlEAAhBMCKtLTj7HpycwSxFq3A6m67VBGbRn3glgtLHSC&#10;2XOt3lKgtIS1RFurjenXxUBMkgBv1gGHGWqY6By67/9dFgCwldC5NQBLAHZVZ6S14Noa3onibiBV&#10;43Sj7XBG/YrrVIaKTtmr0kqnJx2/FoL6FUDHsKSHKFwC94pghMFaDcIFjAjwF1/o4alTh9Gr/hvQ&#10;9o/hltlbYXQI60nos0W0EOAh569xpnAXyOIMvnQHxZuuO4G3vnM3EIr0xJvgIEsdEMNAiAVJgWun&#10;YZ2aW7qhsoVvl1qfne8GJ5q9+Iw0ZlpbzDNKtEqAbVJ9U4botZqEvkYlu3HYDQCbHUDD23VOh/lk&#10;BgzYzPKPZXzHsTXmFRQ0pyZpGOKEgRogJDrZ6DcAWsYYcAsYShDQJEPakRrUpeA7Eg1S1GqDMQrh&#10;JUyWtibxvbIWWuskjif9H8SkBqQ0Gd9UWxDPRbtu4FMPXkQRxhKmIOAvFbH9LzsQt5ah9zCoQoAm&#10;i+AYisKwj9aPxCj/rYH3lJdseg6F5RYgbK1uy5LBznSrSoUWXFEs7V5C+7Ye2CQHYgJKLGJuYY1G&#10;oRUDJkJYLMFTdYzdH6D6EIXT5QgLEZhxYVyNYr0O4pYwZ7uoxQwxtWmjQAKyrE3K/poCQnDwWKPb&#10;6oANF+AOlQBrEBoDawDBHQAqNZYlAxcnSwiMMfAMIKxAj4EQSmyv0w0wsL1/zQazbslwM7f6FZfb&#10;pWefy7Kr/c2c5jYunWFrnMxBFDmwpXKlKPrnn733xMMPRF/7f/8+//CH3z1RY8yFVnLN1SCinoIs&#10;pNKDdFWnCvf2JnB/OAZGEqC/pjvFAsMiwG6nDRgCalnynpESCC0ApA2rl5Lg1OWnrRP2VOwANQFQ&#10;PI0XjlAEPZZ0D1IKhzG4giGQKj48tbg02wkazSBqxHqZvcqW+zPsFMlq6Qb59OVBVtb7SmKtmehG&#10;7NVGAMueT/KAwdF8BoBuLgTht/760Ncq/6d/6fB46cZvJ44oVtxLrnv3rn89sbe268///QN/Mn2i&#10;KTNjlV7IgeN/SaAVBxJam9cDXJ2vHDioS7Cvs+o/QUYIcXbUihOE0omaJy5yON11+daR/WNl/4ZY&#10;mZIy/UWApG29ict6V8peJ5SdrlSLc51werYVtEKlerHW7cVetNSLVWdlgbLZLkWSkWple/YHTTCd&#10;Ez3aHDgYNJGyrz0LrARARAq4nPRnIr0ejjZGaEDEWjtBLJsLvcCf7rDqb30qnPx3P6uKxB1Be1Fj&#10;6tw5jFYMqjsqsHYcUBqwEsGZc4i7Bg534fIAh/mfoNucw20LPwoGhdNkBncWfwu2chQeM7BgCHvA&#10;Y4+28da3NUG9LTBdCiIchGEDpncMxaKF5eNpE8Ecnn2hTep+qeZyp+YyduCKiWE4lBqp9bmeModb&#10;YfTCTCt46dh861Sk9aKxtpu+Rj1g0xqkcxj0caPunfUWufWo+3y3DwDAEw4pEO6AC6K1gdEq8cWS&#10;ElrYlS7T9VZQa0A0ILhAiyk4WqFMHERxBAyXMBRtQfu5U2gtNuBVSnAqBRAk3aZWashYgjAKzkXq&#10;g5X8TwoCawBNNLgJMNQk6Lp1xCMadKkDN1YglEHNuNj2JQe9GxXmbiYQdQmrFQwh4GWK+R/swd8t&#10;Ubu9BBYAxCVpFTAB0ZYgtYBIS4nZy5hxe6eWQLoG7bc2EVwfg7o8lR0TGBZCcAISO4gKAHHKqByV&#10;qN09g/LxEXBSAWgAEUrEngNa2QUqDBwTQRKCOaZQ0alvHVImyxgYawCRvGWqHYIoBXfbJLgFIqkQ&#10;aQXXceFThtho6HXsHSwAP7ZQlEBQBhvGCLpdeOCiWCiCMaZq9bpZmJ8fZDa5qq395YCs/m3LLbfY&#10;mQcfzJfL5YBNuA+0+AD5RN5jrr8/8TCM42ePkwf+/Z/z6mVXDH/vpXuNIO2km7m/5BFeA1hlFX6g&#10;1AKOxl+2L8b/PX0NzvSK2OMEcAlFZFdOSAIWkYnxxU4J10b78PPVF8EDmxiYIok2AquAUAdWzQM6&#10;zoAtBUYcaLEFzz/fwK/8HqCkj4JLIShDoxd1jy+1F+e7QSOQqmutjXJlwYyuivQ1ofmkifUivfLC&#10;9myUzqBElY3Yq82WBzOnFLKR3mm5Ueepb506Ryj55Pt+/Eo6uq1y/bcTSzBOa9v2D/3sx//DO4ce&#10;/uqx//a1P33mGAZ7Vv7vBbQIIYgC9XoBq/X8rbIdC1lGZ5lxIATe9dvHrtpaKe4NldxZEs5lE5Xi&#10;jlrR2QlLRCAVerECAEkIgcMoD5SaO7fYmZppBY1Q6cW5XjCz1A3bBpBSmTBMavZIgQzPlKX6+VJ2&#10;wAa+XlzRIDCQB1/rWRAMApl975zUS4f0/ZwEYLOeOh4A1wKu1CZc7Jjub/+1an/raTpx2w3d4tzc&#10;kjp0QpBbrqqVfuaD94utW7YDbBJwF/Fbf3oUzx114aSt4J6QWHC/hkeDGqrhFjwz/D9QpFOpXxdL&#10;nzDF0eMB5k6ewOhYGRYOrA3BzBHc98hBNHou3ndrDO5a3HHXNO593AMjHJQkYdt96yRf8G1Fl27b&#10;WvZvvWRsyL5173inK/WprtYvtYP4WBDFx4/ON6eXulFTGdux1sba2hBrzWTtecDXeifLjRbCQULU&#10;VVmiHR3brk87xchoAgbT0YhrCktCQhAC3zKAMRiWKKqY0mCxAaGJ47smBERZKKMgBIcvLaSV0A6D&#10;iWLQrWUU9DbYQ2eh2zGM54MzBmsMImpABIFrGGIKaE5ADMClAdEJECIkCROWzIJxipIroISPoNkB&#10;iQK4dQqpAfswRWneg/MWi+6OAF3bBlNFFFkd5qY2ZifbqH2tAP+4ANVJ3wNY0j0Lm9hZrHWcTLoK&#10;iQTUZITo3QGa+wxYzOHHFl3HJIsAEzCxBLMKxLoYfoxh+L4C7JwL6SQ2D4rFEAUfrOjCuhE0AQJQ&#10;OJbANwTKKgTcwLMEzFrEFJCawJMEtBci7DRAtlZgPIEWLDgjqIgitFEIbJTQRIEE4xzEFVCxBDeA&#10;8F1EnKARh6hKgRYUbByhLsp4STVCQqnWWsuF+fkIg3Nh7SsFWBswHPmO2DyzJXJACzmNTFbrSAgg&#10;OKPVsXq12g0VTf488yfUA1gZyxO4/88qLv7jf3kIn7zzYczdaoD33obTYQArNYZ5sl4oa3FSScwx&#10;DpAa/v0XuzjaeAG/8bFtKNfKSRet7Z9fCyC0Dui5pEmBpIVd3+L0OQ///o889NoOHE7tXDvonVxs&#10;LywFUVMb08NgX74wDWPONt5kc1NDDLaZyfte6XXe382yVxcArrCRZhQ5CUP/eYZP3nXyRKcR/ffv&#10;+amr29v2D72ZMuK8jjDCamUCGetGezF4+vThxW8+c+/px04fXpzH2ihA4O9i1+E6xqXr3vIWEIQC&#10;USBfb9YqG4qJ9GzM7EppiAOgvmDVy7cOX7ujXrpGAxeNFLw9DqfjFc8pcUoRK41OKFWo9XwstYyN&#10;6bZDefzkUvvcbKfXkFJ3u1K1pDYSANXW2kxXN0vBlU1AFZG5iTNoQ89ONJXRTegNGC1gsAldXj80&#10;qGuy70DcN1FNP5I+0PIB62MlaNYD4HcCKx98rtN79AXiSGW4tZHzyNEl70Tn2toH31Yr0uB5/sKJ&#10;efrAoy5jEKTokDQWyMITCrPFz2KWMBRMZ8VTKUVIFsDRMz4euOc4PvCuGMytI2jO4Y8+ew5fvruC&#10;MKb4/b+eQ7kAUO0jCEVGS0GXO4RI/55YHhJGabnmsUur1l6EghdKY7s76+V2J5TtrpQzgdRzvVie&#10;68VqqhPJOZezRiOIgkiZUBoTKW2ksTbvV3S+k+b5mK9sswLPMIpCKsXOtuYXWrUtkmkLE/TgwWCk&#10;UoBiBIgVGLFwqEWsFbS1MJyBWAsSmxVxeVpg7HcgEpsEO5sohjtSAt0/hviFs1BnFeyWGtxyAU5o&#10;oCxB5CSpAlylJsiEwDKCfsdZf/gpraGsAucMlWoFKggQ9mJo4YC5bYwcNDBTdczeNgx59RKs7aIX&#10;xnAMgdlB0P5hCf0gULyXg3YtrE9hWcp0IGkSWSXZMoCFQXBdhPitEs1RBSoVjKFoU46KodAqBKEO&#10;Ir8Cflhh3xcF+HwZ3SENUmgilhTE9eAXSiCOABUCdjmA3CY2GoyCcgovUoCgUJyCxgoieUoIW10Y&#10;n2NocisCzhBpCc44YPqbOMCkBDwBShhIpOBQisC1WIy7KFgHQ8yF1Aaq3QGXMXrzjdZznVMnjp88&#10;0cppc9aUs18pyHr0d3+HDChjDyol9Z8HyW3IHGvj2AgATghxdw+Xd1RcZ0+94NxcL3g3wMra4WNL&#10;uOHqEggxsMYmfn+uCwuellgtYA1I0cXiTBd3PjAPvyWx7ct/gpmZI+h89B/gFDUgWqLAGE4oiQ53&#10;k9LSFz+F8Qf+Fg/FEX6puYT//EtvggMGI/XKwOFFwHYB1V5hR4lFrUIw1yB2vhuG55rdxaUgatrk&#10;4BVjtWVMCqbWAKzuABYrzGmuBoGrQcbIBi+PNb8QcLWR8lEPYO16Lz05ffq//MzXfv+7f/zKp699&#10;587baqPF3cJlhdcCd8hYR2FXNnutaH7mVOvFp+899cjjd5x4ESu+ct2cpvA1u/HXEVyRdSbiGqFd&#10;zgUbv3vvj9qwp15NYDVIa5UFVyynvSG+4G7ZFV4nkkMV361fNFo7sL1WvNVh9IqSx8uMsGrB4cym&#10;uVatMF5sBvHZ2U6w0A6iuY5U5842u2eaYdyBtUhE5/2uPUtXZK19UQmxyQAl5wvT1uswV/nvr0cl&#10;Z1ms/NdZ3UX+WvJMGbFfOnUyZcMMm0X6IKuYAq8iAN8YW4iN9VOAJtrdOPjU5x9u/c3XuCDQPI4t&#10;JYSKmu8UthT9Yr3o+0WHC0YpKJUgUIAVMKnmxdqM272i+LMv+3h+egx7txscPLoVDz8aIAxl8gIs&#10;Qa/Tj7wgq1yZeQZo9YO3l4/j1pI+kBGUlMdK/taJSnHZBd9adLWxHRC0zzY7C6eW2ou9WDdirRdi&#10;pRcjrediaRZ6Us6HUrdibcJNLJCbofyzJWwXgFsql/0nTr20cIUYefrawrZbeoEWiiiAaRDO0PQB&#10;RxCUNYPHGDQlCKERawnOGYjUsKnfFknXW5NeX2ISG5HQSvDJGoraIjp4Fmy2gZgAQogku5AolEBQ&#10;sAyWEATQUCQBxdwmXZCUJ2cJrXQy8l0OwQsAZTCLCkq5iMs+Cm2GHZ8BvKNlTL/dQo6FIFqABRSs&#10;JhC+K0I0HqNwj4B3ToBoBgibAC5CV8gOA8RjEt23BrAXGUREodRzYAUHiefBQoqGN4yOX8DYosLk&#10;VynIwRF0LIHjhzBtA0NdlLgBczl0qZBYTDCadFaaFYNgbU1yOOACISGIjYbjCLgWCJptaKNQnNwK&#10;FBxYaPjMgTAGWmkQV8DCgDAHWlBIrVFwXWgCxDpGQXgoGQ6igbDTgduKEIUhFknY/dazjx5ZXFwI&#10;1ikVvmwNRtpxOEgjSNbRrLLcGrue/pABIA6nhVt2bT0QSXVgpFQ4MFr0Lzcwk1pbxMYgiinue7CD&#10;D7/fwityMBgEPYXDh9rYs7uKss9Tux8KeAxff+gclloKgjE4UCg8cjfOTZ3Dws/+CxwTDiBjoFAG&#10;P3oII3/4OxhrLYCRBJ4//kwTzx9p4ZpL6kkAu1mJSSKuB6AHHacqDcFw+GQPx6Y73ZNzwayxNiNi&#10;X2anOgDpb/Dd3M96OXDVt2wYFOel1pF/nG+d2KSw/RX189vc80rbvhFkx8JX//iZB776x888/a4f&#10;uvSai67bevXIRHlnbbQwzjh92SxX2JO99mK42FoMFpdmuvNTJxpnDj507tjU8cYcVqxNBvnGWbzy&#10;7NmNEcmrGcGzDrii63y+Ht28Qdlkw3TVl1MSzGqc+ve+yzap+U6x5rsjodKjYyX/oolqcd9Fo9Vr&#10;BWPXSGO4wxhzGUWsTdwM46VmGJ9b7ATHzrW6U+1IdgKpZpd60awyVmVKbGxFX0WyjMQgxmlQ/EH+&#10;87y53Hp6IZ0bUConjN+IzSIDKGKOtXYVYnUpcTkWppB+9FOwVUy/V0hBl4uV+A6R0W/wpCRLOKeE&#10;M0qFz5k3VPD8oaLnVwuuVxRMCMoIJYnrqklALIxJ/KISHzGL7DjvZ44xSsAIBWdJN5jI5Ir1W7H7&#10;5URCNm6xH/RNh1N4nKcX2UJbGKlNW2rVjqReDJVpRUotSmM6nUC2W1E8H2vTM9YGsTKNSOm2sTZU&#10;xihlbBhrHUVSx5HWsTZW594nrAD3levuCKf8ez/3r773g2NXfl+RucUOI+CEo8w9hK4BBIUPBkIo&#10;iMsRGYUojiEYh5YSnAHwHWhCQI1NNhwCWEqhYRKgJAQc6sAenUV46Cw0Y0C1BFb1YbiFCwJqSZLx&#10;BpN4SaV5m8QSEE4TTZW1UEoBxkIwDkEZ4l6EqNEEbUlwL8HytmvQ3R6g8Z4u4r1AaF3YuAfQEFwU&#10;UWy5cO6VcB9wQSORFLFJcnm0axFeH6J3SwhdMoiMhQCHFQbEKJCAQjKLohEoPeXAub8Mt6tB3S6k&#10;qUASCoEu/JIPz6vCCoLYMenDk5W2pVT7BZPosrjgUEpBcoKC44EsdtCYX4QzOYLKRZPoRiGoYPA4&#10;h1UK2mhYwaGNBjoSTrEACQNFLDRn4NqiFFtAaQSdDphU0FGMQ525s399+om//c1P/cFDYRTOA2ik&#10;937kTpgRTJv1GK0BgGoQqMI6bFS2GsAHrBFZfZZT9d2hXUOlGycrxSu2Vgp7KCN7fMbrytokOiwT&#10;AxZrg0BGOHAFwc9/fBxhBPzb/3oKzx0K8a/+6dX4wHv3wXbixJB3Swkf/7/uwOOPLyUBzP2sQWtx&#10;atelmPnH/xzgAoV778COr34GtaC9apcx0PjYR/bjH//EpWCRhIk0qODoxRaPP3sc+7ZJjI95AGNA&#10;keGn/9mT4Sc/PztjLLJMVephRtpYiUBqZ9ir3gANVjSgeUENOFDbdYDCy7FleJkAiwz6gg7YE9zM&#10;+l9YvQegML6nNrL/qi07hidKo6OT5fHaWHGsVHPrxYpbyYMvY6wJu7LdbUbtTjNsLk535+fPtRdm&#10;TrYWTh9enJs702oO0L8FOWCbjU+LMnMiy/7Crgnl/DYDrRzIGuQnNahTDwNO7nYAKNgAcF1QWZBh&#10;sB9Uv42EFh1euX772N6y72xt9KIrh4vutbvq1b31grutG0lIozUjVIVKnTrZaJ+Ybvame7E6N9cN&#10;pnqx6mlj40jpbvoEU2bHkoxA3Qx4zYPYKZUBVDIHovK/Z9ahjvOTcqMJudkuE6yzsOZtH/qAy1sp&#10;IcJLJ5iXm2x9EOam2q4+SOOrwWnykVHKHUZdRzCvwIU3VHAKQwXPr3qu5zmMsbRGZawh2iTgy6Zi&#10;7GQ/TMBT3zG/D6x4CrxWzAXT38VKZuPLFazkKEGbLvoGBIamgLsZxbHURmtjtdS6q7RpKmNjZY1U&#10;2sTa2m6s9FSszJI2NjawgTYm1NbGxiBWxiiljTGAILAlqS2R2vBiuVr4dz/yT95+68jFN7p+wWWG&#10;wkYGimgYl0KLRDjuEgHHpPE8ysAICj5UBvUSs1FLCYjSidM7IzCpuFswDgEGGApzroHewTMIjYYY&#10;KaFc9KE5RQwDpRUcy8A5TwCXtRBMQGkFQywYTYuJWoOAggkLRSOQngvW7sG2QsSaIC6aZAAFLmbe&#10;FKP9pi7ahR60ZqDSwLUWjuuDHFfwv8LgnvAByyB3anTeGyLaKwGTGIZKSwEqAQ5oMGiHoTblY/gu&#10;Av+IhA0JDCvDcyl0PAcLAWdkF7p1Ck2aKBgGaAcaSbwOA01KomkQNrcJQI3SlYcwBt3pIZ5rgBd9&#10;lC7dCQx5CMMgaRhQBg5jENRBYFTyGNNNNG0M4fsoeR4MpzBhDNUJE4s4a9CNQtyzcGTmjmNPP/AX&#10;t3/p3sXG0nQGZLUypZIQq81AsUlAtdnuazZgfc1GiHFGibOjVt69d6R8y67h6k2C0V0+ZyPKWE8b&#10;s7I4Zg5NKs1dXc5cVQrU4+hFCjqW0Npi6/Yy/tk/OoDrLy4BIPjM10/g13//MFyIVAaw8mIkoTh7&#10;4BpEhRK2P/8YCmF3NSpJzWR37/Txn375Bmwd8mB7EqTi4tkXF/Dz//phCK7wL35mB669vIb/+qfH&#10;5K/94anZTmg7K2XAZXDVTN+HZgZsZVmtfOqE2oC92qhr0FwYuHo1nCjJentDHmw5mcO0P+DuZaQn&#10;YmhrsVQZ8kt+yfG8onBJIrgk1gJxqGSvHce9dhx2lsKw24rC3N6YBak5Pdwyy5jVveUZw2XW9w0F&#10;tDIgaxB1nKeQ6TpAK1/m0huUuNJBcl5ndorBxqGrnqvDaemaydEbrpgYvnaxF15cc51LS56zu+a7&#10;XBodLXbDViB1pxvLZ4/MtV6YanXnlTatTiybyhgFgKelwEz5Ztlewayjo7IblPwG1d7VBozXRmJr&#10;4OVZC+ACwRbNnWJ5RruVn2RuBmwVcpOvX370U32ai9XhtWvGESXE9TjzBWd+0eGFesH1R0uFYt13&#10;vKLjuIwkwcbaJmWd5dNACrQYXf2xXzLsn4ApedWbUAbeBKMrDFrfEiHHJZpkAzLaWKmtldpYpa2J&#10;tbZxbIxSSktpDZXSOrHVxnLXNJtNbZggH7z17w1/dM87KnVapD2PwzEaUBKWMhRcB1wlxqMhtVAl&#10;F9xYeOUSWDFxNlcs0VtRS6ATShBGazgmuWYxARjhkFMNBCdmQbsRPM8BrZegPQeWWHCTgBEFC0MM&#10;OGMwWkOblOlKY3sSQ8+ka4w6CkARsmkRL54DiztwUIanPGg3xtlLWmi/w0FcDUFVBBccVFE0yxSi&#10;Z1G93wEMR3BtCFXTIGrlonJLEFAOz1gIbsGPOKjewVA6y9CqkEQzFkSIiIRbGwEdKqBFYxQiF7AR&#10;AkfBQQHGpIHBfWCelrFBKBzCwIyBdBhUEKF7dhrEczB82R6woRJ6JE50gMrASpU0ZlAGWAsTS3vq&#10;9LHG83ppfkd9y+iuFqtWmUNiZsGZQBBHON6YWfrm0tGT//0bf33oyLGjUwA5BeA0gKV0c+9m2Kws&#10;0NoIXG3EWNF11teBAItRUnM5q1w8Vt9x6Zb6W4ouv8VlbDuhxNXGEpI7kCznr6Yf+4elPthSKdjq&#10;Ay+dJk8YazG5cwJvfceNsNbi9q/ci+biYnpYSmUA/RdGCAxJFBs0NdWFtSsn0PRgpozG2946jF/8&#10;J9fB4QLTc1388n99Fs8/PQdYAksMurFUp5Y6C0td2UjzxIIUZPXB1VLmvegDrSB9TwZt9nJAZcJu&#10;oKO9EFG7PS+x9cqBVr5qlAVbTkZa4uY+ZuUnInd4z5ee8/vqGrNmrPYSyzYhxLn7epYnbxygNeDC&#10;5k8xLFcKolxQtvfKLaXmfE9On2xGG1ysQUJOs4mNf3kzThMvKAGhhIBoYwkh8IYL3vgV40M3jxS9&#10;9xRdd89oyRszsKMEMKEyZ+bawdRspzvdCeWhs63u4dlOsKC01Zn/5WK1Ow/FWgM4tQ7DlGekbO7z&#10;7Ekm+zU2wfq9Ur+mCwFZ52MwRW6iZWlkZ8BpJvszLwPQ0vBUm30cJ1OGyI891+HMdzgtuIx7Fd/x&#10;x0t+YbjsF+qe6/mcp1Udu5IJucx0rS4VblQyfE1aYy5gWetvGP22LJsBY0npFND9RIE+KwCCm655&#10;G66u7sXN26+Az1zoMAKnHAcbJ/H00kl7vD2LJ156hvzEOz+CW3ddB2+0Cis1IpEwWkITaE5gCYUw&#10;FDAKkifXTykNCAeiESM8eAay04VTKsIp+aC+m9KzBsoaWGvBCcBScNV3kSdpMBo1Bg4IQtdBhBg8&#10;jCACBySU0GELIVWQhMDtVeF5LbTf38XxqxniUKCsNBhpwRAOC7HulQ2JA49pOBFQvL+A4oMUQhF4&#10;vgCPObSNEVUpnGoRRhhEBCiBgkAhNC4YcUFYYj1j05SG/k0plThuOi48BdgwRK/RRmgV/H1bUdox&#10;Dq0VIkQghoATCkopZKxBjIXDOOJOD0+fOTz7f/zpv7/rpWNHl37+R35qxw3je8cpY4yCqKmgPfcX&#10;990+c//jD7XTTb4LkCUAZwBMp5t7X5/SdxPvr0Mk10yxGa/AQZWBVeDKF3zY42zLzuHyxGVbhi4u&#10;uvw6l7PLAFKymyRRlsFWmpNqUsClbTKOtTFQOgFe/QOUyYCz/tzoH5hoZh73M1jJOv8Tqxg1C9cv&#10;4K3vvgWVYoxnn5vDs08fTDIrSSIv4IxiqReFR+aaM+0oXoy1WUxBVjvDZvWBVhNr8ybzXYT6PCzW&#10;ywRXF7LSvGyglccEWQAuMtKG9e7Z8nKeoBlUBdMD8IMeALgUBvvJ5VM+7GsBtPirdJXpOnqdZST7&#10;9z5+zb5Lbpx4d6Hs7CaUFAAwrUy714rPNOZ6R5659/RzD3/t6DTWOtqSHMjIDS5LMkJymnlNBAAR&#10;nIo9w9UCp6Qmtb3sotHqVduqpXeWPXE5oxSxUt1WJLunllpPnm11D001ezORMvNLvehsN5aNDNrm&#10;GeE3Mm8scoAoj7QV1rdZMFhxQR7Eep3Pj+l8bNX5JqJ9mTOP5D7q3ESgmfctG5jN0kXGywCmPsgS&#10;GZDlZL4nVq4/8TITVWTKjCIHwKJY6W6sNO9AssVe6JxpdFyPU8/l3C0I7g8XPX+8UvCHfM/zHS5c&#10;nmz3Jmso/vpnPF0QqLPZU3jKoKSMF9QyC2AgTfK1TCOc7n7g67jDArXhUfh+CbGMEcYRer0eWq0m&#10;kUqhUK4gCQtf/9zqyGTTCl0GIyOAcTiuAxtKsOEi/Mt3QBw8g7jTQ9QN4dcroLUCQGnCLKb5f6Yf&#10;C0RXTKNtUttFbBVoGMElAlZwWBqDMJKYSAYGpZBD0w6ikIN9dQTDzRALb2pCFmOIngur6XL8zaCr&#10;7RUXQdsVFO+uovRQDM8UwEpF2DiE9BSi4QKI60EyDmktuFSIKEC4C8okrOmB6CQOKCH56PKqxBiF&#10;JQSSAkQr8LkOWBCgemASYmIEvSgAYRQCDMaoxGrDAmAMjBNAAzbQaHdbXUJITwjR+83/+YdPw+Kx&#10;UqloWu124HseRsfHK8VSSXc7nZS1st1kTSBZM1CamYdZY93zAat8FWJNaXCk6E0UHL5zuOjtuHi0&#10;tnu45F/kULrPAnWVgueVNK8LmAcp17VsqksBYmmaZQgQWFBKEpBFk/G+/L/6DSx9sIVM6XAjhjqd&#10;T2a5scZCRyHu/PKdy6DPoRSgdPlwRinBZLXo7Roq75htB5WzjU65EcSsEUWLsTLNDHMlsXH8DdaR&#10;0wzSYW2mEvHtCgHGgP06+72s7Uecwwo8B7IGNVNsJL3R64Cu9YgcvYEo/lW7fq+E0VqPIlwGV6Wa&#10;W7j1hy67+Lp37frJYsW9hTJSJoQ4AHj/gGEtlFZmqdMInzjz0uI3nrjz5GNP3HliCmujImRO9G0H&#10;1IRtWkril26tT4wUvOFmFO+fqBTfunuo/NbRkr83VLox3e4dPLPUOdkI4+Pz3fDUUi9sSm16kdId&#10;ZWyU0RJlI3QG6avyZp+DtFN54foghm49jZV9BdoqewFgyr5CTHA+HUf+BCwyn2epYp6t0+fo5gzA&#10;WvU7GVBmsyBtvbIjA8AEo8IT3C8J7vmO8CqeU6gXXG/Id9yCI7jnCO4wShkhfd32KmBjXyY4eq3Z&#10;MLOGBUhKK6rPaKUlF52yApZQqLR01y/BaGNx3VU34h9f8yHs2b4HaqQAHkg4lEMLDq0VYqNALYGw&#10;gBQUlHPQWIMqDTgcklEYQSGkgTw8heDoLAgIlO+iWC7BL/swRIMZCmkFNJUADaBJBGuLYErA6g6I&#10;k9gjgAgo5YIYA0piUGthIg7dlgh7CzAcqHU9eJHE2RsNpm+18EvzMEEBMefQIoCWMXzDIHwfAUXS&#10;jXh8K0a/GmDspQWQWh2MO4iDCI06BxkpoERccAMYhCBUg1IOmg4rawyModCUQZI2iLTwbQUKCsZt&#10;QxjACR3onkZzaRFCcHi7tgK7hmC4BVUaVAhIa6GNhlAWPnEQWI2YaPiKIjo7a78+88yhn/mT/3L7&#10;4tJSC0CklApd11VSSmkS6UJ/fvXLUFmxbyv9ur+eGq8gYLRFHCm7iVLgqpJg0RGV3cPl/Z5g+y8d&#10;G9orGJ0se84WRskYgKrUZhnwvCo7dYalyo5rkykpZsd8fl72tZh99qn/A2IHLIx9X520bLj6//Xn&#10;1urXtvzYafOMyxkcTmEM4qlOb/pso3tisRsenGp1n5HazGLFYDTIvS990KGxtituo87Cl7mWv6aM&#10;1qD9gQ6Ql7AcsMp+pOuwWRhQPtTrAK5Bn+ebx9YDsqmC4dUxSeev8OquV4d191wxVv/gP7ruI1t3&#10;VX+CC7ZlvYwjQsC5oKO10cJ3VUf8d07srX99zxWjn/nWZw89M3em3c4MxD5DQnIXZfmQMlr0Riqe&#10;s3WiWhodrxZvcBl9e9l3xinI3Iuzja986fnjz/divRAo1Q6kDqwFtYnAzq7oglDKgJY4xzRhQBkw&#10;C7jymqosUlbrlPzO53tyPrbqfKU/u4kZ9moCrUE6D5MZK1lnaJq+v9lJ5WRAUn5c8RzQynW1EIFV&#10;3YtrgNdy7V9qw6SOWTuM0d+oKKFuxRN+0RF+xXOK9YJXrvtOoeQ6TsnlvOgIzjkjDBSErnQ0atN3&#10;/V6t8/h2sGEUK3nKFCQhNahJv7KJGZwhKahKmCVGGIwhy69FGQPBEjbLcrqyMhECnVBnEKAgNMkv&#10;5IxCGg3DAS4cmDAGUQS+ZDh55iT+6uCdWIza+O6RK3HjQg0y1lgMO9DDdRRdH0x3wUAS2wdTB6EM&#10;hMegtAKjBYyJYFkIa0JY64BYkWhrPA3JDcqkAtIO0SoZLJUp3Od62NqMsPS+GprbYlSabRSVQId7&#10;kFZAWg0NgsIpD/59DZTmDHS9jB4HQBT4aBmFkQLKysBEDIFgKVPFoRWBtAFAuiDWBWcSnIRg2oOg&#10;HAFrwICAoY4YBEFvHs5SDxUiEI2UgO01EMGgVQTKGYS0MFICDkHECWQYoUQdeJSiPTsHq7U83po/&#10;O7+w0DSJ6WUAII6iKBu1kl2XsqaWcaaE31/vddiTG5V3GADhCebvHa5uGysX9jmM7nI52+5yumO4&#10;4FUKjigRgmKsDQeQgvjXaEz3TzmrSn8pQ0UTxmlFApAnpywsiG2EYTjXDrux1pKSlCYjgMcY8xwu&#10;LABBKS053HU5EyIJ5STZAAGTjnuz/HkWaGEVkNPGghHi7KyVd+wdquyQxlzfCeOlmU7w5MHpxXvP&#10;NXsvGmtlujbZ3Ponc+SBzu09JLOermfz8u1msjBAdpfd57IRdWpA+XlQ8kp+z7EbSGnyn5sN9t71&#10;QOu3Peswv5nmN0Pvpvfu3Xbbj1z+8aGtxQ9TSooXMKmcoS3FD1x7666dzfng337jU88dGnDxkRl4&#10;qxYMRqk7UvK3uZzuXej2pk8tdf7zycXOXKR0P+wuy5j038Rs3pbKgKtBnZB5vZUaIMjLI2dsUGc/&#10;X919sx2B9gKB1astJ7LrjA3kFgbkFpBB2o8wd6oRWG2MmtdoiQHsV9Y0NfO9gaXG5e4YY02vEUSt&#10;RhCRs82Vk5fg1K97XnGo4JWrBadQcYVfEo5XdDkvOpwJzpiglHJKlrVSq07Zryf4IgTEWlBCki5L&#10;muSBE1gQYkENASUGjKan9WUWawVoUU0gpAY8AasVOCisSKwfiKHJrm2A2GpIoiE0g8sTHy5NAMMp&#10;HBBE1kJwD0Gng6/c/2U8PvYYPvHOj+GW1iiMFKDhNMJhB0VRR2w0CC/D4Ro2DOFQCcoMIi5hDYEx&#10;LjhJQnyslVBGgxADRgnUmA/iUbgLbSgtYOkQ3JkuKrfHCN4XQ40yhF0NeEVYLWERwz0rMPRFi8qp&#10;5HgVcQIwhlK5DFJy0SUa2lhYpqBZD4RqWFNMsDvRIDQAgYVRHNwUEQkPIY3hw4W2iSt8tLCE3vwS&#10;UHQhd4+iPD4KZSRkFACc99VCSeK3AiixsAWB0BrImUXYMMTjrVMn/vLBbx4yxkQ5TU+2FIWcVCF7&#10;4CPp+O/PP8MYEZ4vfCW1SzWKu0YqQ5PV4mTZdfYUBL/I5XSXw9mIw5mgINkEDGibaP5e11L6MthK&#10;jwvp1k2TVMtE2G6ASGkTaq3bYRTPdcPudKvXXuiEnVDp2MIOLNWRVf+KEEJAHU55UQi34jl+yRGe&#10;73Cv7Au/wLjrcEYFo1RwSikhhKV6whUGbUUXZqyBNAQUKNQKXmG46E/uH619VyDV1GI3fOCRU7MP&#10;zHWC48qYRWvRyezJIqfXGiTU3ojhIm+Q0mEWHOYtg0xuHxhUoh4EssiA/dBsALo260P4ml6vV8Jo&#10;5d3BHQD+9bftnnzPj17+j4e2Fj9ECHEv9IG1Mt35s+1D544t4dKbJ7cTgu7x5+bmeu04Sx9mheIA&#10;QK21bKrVbU61evcBeCCn9XEyOXxI/av6ryPeACFjHUCVd1ke9P2N3uRXW1NlXyXA9Eo540EhyCTD&#10;ZGWB1/nsN/KdqyIDjPP3fGlRYK15qgCIMwCg8XRs5DUCy3epTDjX6bXmu8EsIYRRQjijhDuMuiXH&#10;KVR94RUd4ZVdxy25wi043Ck4grqMMc5AKaGEEkLIcth3/yL1TVbXXlGy0ZKFnLrGrrcxpRsRCAhd&#10;ifyjlq2UXOgK0DLWQikDogyUUlAwiBs9cMcBKziQNPG7MpSAEQuaPh43ANMkCUO2CqAUlhI4jQit&#10;VgPHOucgGMXiwhx++bO/heuuugG/tOcHMGwd6FkLTRWcMQrpNKDkKAQtICQWoBoOOBS6sAj7VyzJ&#10;TKQCFD6sMog9BVFnKKgawpZBRBW4cTH8AkWpA0x/KIacJECgIEoa9DjB8Bd8lKbLUIUYzCFwhQO4&#10;LrjvgxACpxehSTS4p+DYAkxYBUgIyhughAIYAbUSUkh0rUJRt1GiEj3BoRcpwvl5MGlQMwWo4QLs&#10;1jKkQ+AYgdiEMFbBSCCwiY6iJCm6rkZHhyguhODtyDzYOHX6m9OHDh85eXwpU1bK59qtBQ+EUE5p&#10;RTDqMkZKjBDBCQr1gle4aKw2VPe87UKwCY/T7Q6lExbwLVbX0iyQaJ/eAHv1qqYPCjCS4L6ulHox&#10;jOL5bhg3u3F3MYi6s+2g1Y3jAOt3aGdFz9auSr2wgAUJYkODWNH5bpDd9EEAXnJFoep7hZLLC0VX&#10;+BVH+FXf5WXPcUqOcASnBHZ1ybPPrqlEpC+Kgu8o1ks7dg6VfyiI1UtnGt37D84sPjvXDQ93I3k6&#10;s+5lsyHz5cT8e08HAAnyBtFrrWkqzVU6NNaah+dtoC7Ue/N8jviv63W5UI3WRoZk3p4rxkZ+8J/e&#10;+NOj2ys/QinxL/TJyFj3Dj1y7qt//K/v/dzbPnxgyzs/cuAjlFE8e9/pP/ib333sYSVX5UXJ1QPK&#10;rifEz+RpkUFlrUGaq/W8qDZit4BXL1/q1QRU9vVcDzfBgm5UYlwvZ3KQfQTNMV48p8fKjs1BWi9n&#10;ABvG1wFgfIB+YJnepoRwSghjlAhOqWCUOA5nTkFwt+Z5/lDR9YqucEsuE0XHES5nvCA4Z6mQlqcC&#10;6qRV3SwzYsYCZtmROvGtIssjzcLI1BJBEBDGVl3FbIt8X3Oy7CdmLXTue1obqFhDcwBVjq1DO/CT&#10;N30UF2MUtuKBD1VgPQGpFYxR4IQvMwxMWkgdA27iBs+UAZcG0el5fOrIt/CHX/9zEJjljjxrgYpX&#10;wsff+3/i1nAfCvEcYIowtTKw7xsQow+CurPQBNBLb0E09z5Aj0BwDQIOowoglIIxC6IVQh6BQIFY&#10;ByqwcBbacDoRIseDowXi0QUc+f4QzQMaE4972PH5ImTDhfFixEaC+wV4tRJilyFigIg1vMhAeQBx&#10;KJji0AowCECIAiU+CDyAdqFAwS2Dr7toh0WEbQk/moPpdnCigu5d8anpa0Z2V94+sm+05wCyWkCh&#10;WIBWFoYmvjDcUnSJgpESTiDBm6E9MX166Z7u6Zd+8S/+f/fPLsw3KSERISQSjFDBKBGUuYwTwSkt&#10;cEodTojHGfEnq8XCRKVU5YSWHcGqgpOaoKTICataANIYWPtGIDo2eZonBIwlXYO9WOmFbhica/eC&#10;uXbQ68RxrxnE3XYYdzPMHjC41T/9HlEYLEDH2sOdzVY8srmMq9asgiO8suMUSi4rFBzhDxU9b6Jc&#10;LA6V3IrHuZvMt4Q9HnTlaZJ7a9uxfO7YfOvpM83Oc2eWOk+1I3kGqxuuskJ6uQ7gWk+KktsT7Ouw&#10;7F/QHw7aC/LVkfX2t83mwa6J98un0KwtP3/7NFqDDMmcyrBf/MA/uPrvjW6r/NDLAVlRT3aeuufU&#10;XZ/+Tw/dd+sPXnrNu3740o8UK+4OALjiLdtJc77Xuv1/PPdC7gyfBUZ5j40MI0UGvYl2HaYpO3jx&#10;Mst/rzOoGrRyvu4SbbvBE7CbKDHm2S4z4HTTB2Bxjv3KWjzwASA7C7J4jvEaJMgXGQYsA8aswNrW&#10;Y2aspcZaqgxolBzOCCApYNkptAWj1OEpCBMsuTucOQ5njseZ43MuHEZ5teA6FVdwh1HmUMaItoRw&#10;StwyZ27ZobzigPsM4BSggO5qyEYM05MgEjDKQIcaRllQTkBFqrMigLEJu2WJhbYE1PbLcBZaWhAN&#10;sIoDd18Jzv4S7JLFou6BOhSIFOJGG6xSAGcUJo2aIWmHZsgTt3LHcSCkAu1J0Lk2jrWn8OjUcxAU&#10;YJQt+xkZWASyh9/4wn/Bvde+Gf/03d+PUe+TKG69GxEFZo0HSmJYy8DGvoyRsb8AMS7ixe9FPPuR&#10;hN0gyRBxLYGjHPQIA0EPRZfCjpXQLnDQdhOUOAhnqxi6m4N12vDvJWBnS+DVEB3VAy+VgXIBHQG4&#10;gsG3BhIaIdPw4YCaGAYhGPUB68IYB8owEB6ClZ9CYejzAD+BSNbgLFyGuHGzPdUomyfq893/8MU/&#10;nTk1fTZ+55veRmavfIdzrTfh7xqbdEKnByocQGlQyhILCGvQDToQkbGPLZ0Mv3DqMf2Fb31lpM7M&#10;9xzYO8GLroCg1HqccZdTzjjzHEoFJdRjFKJfwupr7Pq6b2uR2CAQ/YZp2jhP5Tv14yGItNbT7V7v&#10;1FKnPd3qdjqxCiOpwq5UPWttlFu/s638mdZ9kvdTGiSEJgNIBJZ2beYF25m7ZQDQiyXtxdLMdIgF&#10;YCghrOhw3+XUcznzt9XL5clKaWi07G0pCF7uH6JWOhwtQqWJw+gVl48PXXHN5Gi80AuOn1pqH5rv&#10;hPe9NN98rBPJ+fQ5GAy2JdiM71ZG10w22Dtev/0iY3i+3p5HXsbeMxBUfVvH9QUwWv0XnHf/dgEU&#10;P/KJG2+8/t27fsUtiH0X+iTCruzc+7kX7/7KHz395Pt+4qr9b/2+i27zS85w9ndmTrW+/Be//tBv&#10;Hn9ubhZJt0aco8/7sbEZId3yRNmo1KVz4GxQh99mQ383C6peRUCFvyPL56vCdq0HvPKMF8Pazha2&#10;DuNFsdrfZVA5kg8AY+ndDmK8BrUmMyz7uiW6F5I0rDMQMAJwh1HX5czhhHJfcHdstOjvODBS2n3z&#10;lsLovprrlh1COIE1aWXQWBhl0T3RsQt3Txs1HxFvW5GAEQTTPStb0jJKQDntk0kE6YbM0oqijgGt&#10;JPiEC+/yOsTOAlDi6M72sGf6Inxf5c0YFmVIj4K6DgquB1H0l60kNCWwMMlFNxaqE6LX7aHTaOGv&#10;j92NL93/FRBrQClJPb5sUloEQRCGuPq6/fj1n1bozT2E4SrAHKxpCjck9QQxDGruuyFnPg5OPYAp&#10;RFKjGHJY4SAWIZhRUMxFZAnc+TbMUjth7pwySgZYYPOwhsPlI0BRwy86gHChiIGQFq4hiAVBl1lw&#10;peEoD5Z4ICyAAQEpPQmx5Q8g/ENow0MLDAwBFBEoWItiGOPT92/H731eI+iFlhFiKSWolar44Xd9&#10;mFzmbiHc9bB7bE/qKq+hqUXHxjgxfQxLJMIdL92Pg4eeTvI3eQJQBSUQaeMBy8RDJeXh1TNnlf/b&#10;8hv/xloN+nYL/dqdsdZKrc1SL+qdWuo0Ty91Ws0wCpQxsdQmSsXjeaucAR5JRGJthI3E2u71QYzW&#10;qlLhOvOZD1hPSBZ4rRzk+8ALnFOaRIg5zN1ZL4/sqJcnhovutoIQlb6sYHmDsRaMEDBGYYzptSO5&#10;sNiLnj2x2PraCzNLT0ZSd2ymizQHNAdZCm1SAP6KI3gu+JaN8Pt23F4vRutCgVa2XNMvyxSuevuO&#10;7d/3D6/9Z/Wx4vsv9An02nH3G5967r67/uqFQx/8R9dd9qYP7H+LcJmX/z0lTePZ+07/9qf/00Nf&#10;jSPVd9YNc3VrDND7kA1GRB5EGaxv5fAdUPXag67zsV0XCrxIhrXNL5qD4n2yJcT1BPh51/ssYGNr&#10;GS8r1p6E13TYZBbu5HAwNFGsXnfbnvGb3rt3bGxXxScgxCi9alRSQeGWHDz+tSOdu//o2cbIUMl5&#10;549eXq9NFPniS0198vGZ4OiTM72gFRnP4cxzOHUYo4QAsTbGxMYSS9j4ZXV3z3dv94s7SjSWBjKS&#10;kKEBP12w17cuw82jl5JqpQapZBIE7QkwmojfjUPhWQbbCUEiCQ2LBUR4nsziVz75nzE3O5uUfpgA&#10;AZLSI6GIowhvvm4rfvMf9kDsOWwZT9yftMq4P2HFhJUzQFEPbclRQg8MSeYiDINdvBV66qcRyGFo&#10;FqHMLRzqIiAe4mYTtLEEEmpIyuFZDRkp6EoVbLwIl2pQZRCTxDfNJQwhBzrEoqwZBCxC0oPRZdDy&#10;E/AmfwfSOw3YJNJgzegE0GkDU7MEf/LwNfjKHaeWEwgoISj7Bdx49S3YVZ+Ez3wwStDVIdqyi4PH&#10;nsfxU0dAYMFZkr2ZDTsXyyCrHxOVM9QdYK5L3gCznaQMFaWJDlAqbQKpdS9WuhXFwVy71z7b7Dbn&#10;ukFXGyuttcqu9TlSA1grmTJWWYuELNCKM19nS255yUcebOVtBdZhtFbJFgYALzDA0gFVFEJTZ+SR&#10;olfdVS9Pjpb8iZrvjpc9UfAEL1KA9N3uM6BUx0rPLgbRvS/ONO57ab5xKJJ6TlvbyREGcgDgeo1A&#10;1ysbYb97749Cxgbk2zRQ32ilQzKghp2UDIf84js+fOB91ZHCrRf6z7vNqPvVP3nmoUe/cfzsR3/h&#10;ljdd/57d11E6WBzGBa1u21e7ZWJv7dETB+ezteq8n1VfBKiw2rl9UNurwfrdfq9j+e9/VVC1mddK&#10;NhI55ku9FwK8CFZbguSZr2ygOMdaoT0bAJwG6cDyTFYOaBExANzlHy9bxqTju6tj7/jIJRM3f/e+&#10;ScfjPI4UjLarXr01FlxwmFCZo8/MtqcXu42xy4fr1f0VUqx5hA+7lGzz+GkdyIN3n5ptzQQxLAiB&#10;tYQQai0045Tuv3y0dvk7towPHxgi2hpoHcMQCsOB1lDDPnL6uXiUFvk10nI+VEeTA660KEUKRQMo&#10;ShB7DKHVkFairdp4ghzF148/iqPzU5A9BUYBQqIkqJtSaGMwPFTH9926BWOlB0B8QLdTDiBrsUkI&#10;CKsDYhKa1UAJRd1Pz1bWwlAXPa3h0nvAaAvuuX8ObUsIdBdBGILRBbiFEkLlI0YHkBEkJXDGCnAq&#10;DrSV6GkfwpGwKoIlCkb4IHYEpcKXwbf8Dpi/gIJNBkzHuoi4QIkyGKWhsiFgFrCJZA6lEWCyavET&#10;/lPwVRFfus9PshspQSxD3P/o3XiArHYo77uXi/QacUbBMywWTwPPGU1imlgmu4+QNwZflX0dLO3A&#10;VdqiE8VxM4zjRhDJVhSHS92oPd8NO40g7hpr8uxLNq9Or2WkyKD4lDywitdhtNYzqETmMJYXZa9x&#10;vh8ArrKgK7cGELb6QGcpkqYYCmvJbLs3M9vuTQFEcUbp1rI/OlEt7ar5zuSWsj80VPCGBWWFNEKM&#10;CUbHt5T8H9haLvzA2/dPnDnX6N7z2OmZR1uhPNoI4mPG2gCrG5Dy5pyDOvPoWtCVHVSv3f40e7qF&#10;0e0VaGn+l971+IXOo+xg8grCe/dHL7tiy87qBy5Ul9VcCNpf/u9PPnr0mdm5v/+Lb77lslsmLznf&#10;3xSr3r6Lr9u698TB+cXMZCK50p/JnEzWg97r2SZ8B1R9W4HXhqALrxLwOp8Ddn+xFZnFV6xzkl1v&#10;0R30O/kTcF4rJgDQ0cnS1vd87PJt17179wRjlEeBXPfg6BYYThxckCcPLjQLFVdfdPWWgu8LJgMF&#10;Yi2d3F3zP/JzN07sumyUf/NTz585d2ypYw1ZNpAvD/uFq961q7zv+vECpYSonkrKFdxCSQO/7NCD&#10;5HB4790vzv/Yu753y/eQA+URr44mNCLKEAoKRSyKoUJdGpzgLXwOj+DZ+SexFDdRrHroRr3kIqcl&#10;rqRzjOC7b7sW77rqYUwvWoxvHTCTmAe4FwNsKEUxCtZqKNu/ZADRQJFS2NJlMDiE4FwTTJUhuIFk&#10;HkJSQIEQ+EUPVklIG6BUKsMtFRBYDUsJKNEgCOAwBh5vQdQrQY98Ht7EbyIul2Gct8JDAFiLMiGw&#10;8GAshzUBiJwB1BRgopXRawHdAzwX2LPb4N3XRbj3KR/dXhLVwgZkaWYzNWlaFkyc8kkGYKVM1vLf&#10;fntB1vLzJkjLmBTKGLSjOFrqRdFCNwgXgyjqRjLoRqrXiuJeIFWAwd3aasA9TsuAMQZn1sXrfE/m&#10;SorxAGbMYn0xfH7tyJpnZplxmmPExQBmOx9B1peziJX1xi4L75XW+kyje+5Mo3scgKl4ojZS9MfL&#10;jtiyrV4c3VYr7yi7YqJvw2KM3TZRLX70+4f2fVQafexso/f04bnG4zPt3mMz7eBYZh0zuZLpILbr&#10;2wK6nr3vDN7/D65GpxF+B2gNKB0yAGJ4olTae9XYO/ySc+BC/mljttf66p888+SJFxYaP/T/3Hzj&#10;Rddu3bOZ/+8WxFh9a2k8V97Jdg+adU4qG7W5Xmj57zslwDcG2/VKgBfWKTduNjCXYm0WV97ROMuS&#10;ZYEWHQCyPACMO8y96u07Dlz7rt3bmaBCRnqDK2UhBMVLT07Pz091zl183dbRfVeNFywMMUkiLqKu&#10;gvAYfcsH9m8xkY4+/9+ebHSWwh4AywUl4zsr5V2XjhYdj/M4kKkBKQFlBFxQmNBg2yUjhYOPPyd/&#10;/v//G4df/IcfvuiG8oFyIeK4gu0CkcDR8CyMIDjIzuKp+WfQjhrwigIjExU7sr1lwqXQMg0qGKWF&#10;gg9KGawx2D4qULaLQBWwcZZvpoCzFXD2JL0INl711pJVb7+BtRQEHgLKUbrsx6CoALcarH0D5Pwn&#10;oNqToOjCLfpwXAdcCGgCUMZgGYVLA5i4gEgJaDEFTSvg1YdA6xQ+3ZW25RdSsNeP8lHJc3N3A842&#10;QB4H4rOrXIKoBdo9oFpSuPXaCF99sASegqcVxodkMjZXO5j3f2c58DxXLtxcFf7VAVTZsmS/FBhr&#10;bVpBFC72wt5sOwjmOmHQlTJW2sSxNmEoVWSsjbG22SjPsmS1VX1gpLBaZxUNYK+yvx/nvjZYG3Vz&#10;PpC1HrFABjDgZJ21gJ+HuR7AmK9ivLPgi7VC2W6FcgHA0y/MLrlFh9cLjhjaVi+N7R2u7hwquhdT&#10;gnKkDQCyZ3uttGf3cOV7u7E8PtMOjs11eg8+c27xm40gOpuuMdlM3bw9iBqwhw5oGnt1QZdw2d+Z&#10;LtjXGmitVzYUF1+7dbJc864gZPOArbkQdL7xqeeenT7Z7Hz0F26+Yfflo9svZBs2yuRLNnkQlZ9E&#10;ZBMg6VUy/PwOqHqDAy+8TPCVB2F5DUceiGW1V9mA7Wz5Ievz5gKgE3uqu695565tTFBfxhubQlJK&#10;MT/VkbNnmlOM096lN04W/bIQRq10bhMKyEiDAOTG7947cfZ4Y+6BL740E4WqJxxWvvwt2ypju6q+&#10;ijWsASglsJSAcZpYSliOSt13rn3HrrHbTz979JsPPDAzddNRz1IrPst8MMLRCzpQRiVMjKAolB04&#10;noBwKZhLo6Ug6sWh1gDIsCG8Vi5yCioYIQ6hYBBIrCRt+oSdbYC7D7AqBVnrTWELUAeWVmFpEeX6&#10;jsR3iySet1rcAa/9KExnDLGy4JzB8VzEUQSlDITngoBC92pgI1+AP/FJSNGCsBTKArG+CB5lMFaC&#10;rBlK/VphDBAOOAcANgxELwE6AAhgJOBTYPc2g1sui/D1h8oJQ5WyWv0S4Ero8YqWqQ+6+iCLbsCC&#10;vWIQlQFQ/RmXCVS2xljbi5VsRzJshlE42wm60+1epxvJyFirjLVKJboqibXdfOvlzGWBlcTqQOU+&#10;aArXKf/FA4DWoAw7g/Vz7M4XxLwZPShdZz1Yj9nOstg0IxnIW9SwZFBlH8+yWGsVB2Z6KYjPnWt1&#10;6ZNn5lxBqTteKYxcPFa/aKTgXVT0xHZjrecwtnfXUHnvrqHyuw5sqX98qRs9s9gL73r09NxD7Sie&#10;sxYBVhuH5jN3BwUsE6yR1JA3ik/X/zKM1ho2qzZWKOy+YuwSryh2bPafdRph7+v/49ln5s61u9//&#10;T264dvtFQ+MX8mS11FG3GYU4f9DkZkt6r9C87DvA6u8I8MoDLawDuja7yALrG+ytpwXLLs55F3sB&#10;wL/0psnh7fuHJ2Wsz89VEGD+bKc1e7LV2HlguLD9wFDdDshOJgSIIw0uqLj1I5eOnzvaOPjiY1NN&#10;x+dy646apZZQrRMREjEEhBEwJECLUgFKOLbtq1d3XTriHz80Pbf9QKU+tr0ypLUkSsdwihQOHDBG&#10;QTkBFwyOz+E4HJRTqaTpGGNiAHZuqYm5pSYpFHzWNWbIWlInqfjdWICIYcDZDRiNwTploJ+HTFgN&#10;4GX0O96NJbCapwDEYsm5EYXy/eDNy6D0ASjSgFISYDTViWnAcGj/OFj9S+CjW8Gd9wNGwrUExgho&#10;IwHSBEw3EWANUiPYdC/nownLFb4A6C5sYsgPyoAkg5ikjBYFTzvKGFkNrJBnt5AFYqv1XOftKOlr&#10;wJAVpCd/208sUNYYqbQNldKRMiaSfUAV99phHLWiOFzohr1Ym5RWtMbagTYCeh1Q1RerqwHlPDkA&#10;ZEVYHTYcY434fZXQOwuqsprdPHO1UQIHNlFCHLQubMSC54FXtryYZ7rW8wHMMOQk8xiWWgsbK9OL&#10;YbpH5luLR+ZbhykhZqTo1S4eq10yVvavrHruRNkT9Yrnbim5zm0TteJtB8bqzU6sHnxxtvG1F+eW&#10;DnYiOSu1aaTXLWuQyjcoLa53Pb8Dul4loLXKDX58V61cGy0c4IKNbJbJuuuvXjjYbUbR9/3D666e&#10;2FMbu7At1prmQnDu3PHGwvl+dZ03/xUOgu+Aqr/DwGuzrNfLAV+DwNh63ZDrMVqFLTsq5YuuHd8B&#10;ggqsJZspC82fazebC73epTfv314Z8ivr7b+EAFoaCJdXd14yUj38xPS5YtVT1iLWRlvK6PIvUpo8&#10;BOMUWmkQblCsufzqt+8YP/PS4sHpk825yX1DVZcR3g/6JSQBEozT5C4YCgUXo5M1QxlpQZIog5LQ&#10;6wXs6cNNNG/cWoE6zUa3Aazrw/Ad6aWR64Ms4oLwUYD6WG2XBxDY5NIxBS9+FmL+B6DjbWAiBrEc&#10;UikwxtILYsEshxi+G626D9/uRkERaOsBMKmWzAXoGGBCWLWUtEWul29rIoBWAXcPEB4EjAY1gEpF&#10;8tQkXY0UFkxQMJP6e/BMGTFje5DVQK36HiVJhiVWa7RopvTYD1yOtNZSaR0qrWOldTdWqhtLFUmj&#10;Qq2iQOq4E8qwFUW9bqwibYwasIluFlSpHKjKe1plAZUaAKJU7ueDvs57RuUTOzYLruwF7AObsZ/Z&#10;iPnOlx43khLkGTBnbWmS8LWPaYmxFrOdYHG2E9wN4I6KJ0o76uW9Y2X/8q3l4o6Rore14IphR7D3&#10;3rRr7L0379qy1AjCuw/OLD18eqlzcK4TvKSM7aavzcld7+y46EfmbNSV/x3Q9SoBLV6ue2WvILZS&#10;dv6YnU4jCh6/4/hxFWvz/p+8+qrRbeWhC32iMtbB6cOLLzz/4NkZbGwUivPQwt8BVf/7Aq/NsF6b&#10;BV+DANdmGTGe2agIAL778tHK6ER5l1ba3YzAudeOw5eenJ7yiw7becnwGOOUnW8GC5d61RG/lGRD&#10;W5XkApEV9yViQWm6hnKaXkECQgl2HBgZuvLNO4aPPDM932mEI1t2Vkf6hovLAIARUEbBGAWYsU6B&#10;hpTRBiGmxxjTSilDCDGMcfHpz961FMZv737yp/mlU8eOc150MTpShDUag/2zNUA8EGcsxaZ67btK&#10;KIhHsBh04S/tAHq3wJgyrGkClIEJAWs0jDZgafJHtHgDePFBiPJxWHIlYLKt5imrRn0Qx4VVi4Bu&#10;YCUHOH9TAB0CEdtAnZPoSuDMEYaHD5fgbfVRKLvwq05SPlQAkQa6KWG7CkRbMM5zYncKzhL0bKyF&#10;tNZYY22glVbaGmW0CaVW0hjTjZRshZHsxEpGSiuljZLaSKm1jLWRUhsZKB332cXVL3CNhkpjbSdg&#10;ZtMlegBLlfe0GvRxgD3DKsdzibWGnFlAld/w19sHXk4ax/mAFja5Bmy28WZQN+N6mi4xuMS4xlg1&#10;fXzrtEIZPje1+ASm8GDR4eXhorej5Irt+0aru3fVKwcEJ9vrBe+Db90z8UECcu7EYuuJowuNJxe6&#10;0X2nljovpv/Pw9pu0EGGrxtd95cFuj5x66dedmX8jWRUeqFAK38i54WKW3Y8NozzGGmEXRk9/+CZ&#10;M9YA7/7oZZfVRgvlC98+rZk/2zn61N0nn45DFWJwu+qFnlS+A6y+A7zOx3plwRcuEIBhAAjrz6H+&#10;4zEAqlBxycSe+hATdGgzIMsYa+fPtRdnTrWaOy8ZqQ6PlzZ1cNHaSBmqyBqoTiPqdhphw1praFpO&#10;ImkQNSEElKXAhVoQSsAYoQdu2rrl+KG5hdOHF2d2HhitU0aY1joBBSkg64MtI42GRc/1eCMOdJNz&#10;rgghSmttCSGcUup87kvfas6frjT++JeuuX536aUCPMD0EuZn9Vtl0nLhUAqy1pYVCWXQvsXcqQdQ&#10;nPGB9m3oWReC9wBDoIyCJUiAIKEgxkLLEObodviFvehMHIXrxihQFzpWWG0yk+BhIoYBwmDVwmA8&#10;bjQYc9CzZSycAeKQ4U9uL+onw1Fsu3WUFaouXF/AcRkcwRJfqZ62namuPvnobDj/4lKsI2MDo1Vs&#10;jFLG6MVuGGljtAWMtlBIZFPaWKstrNUGylirtbFaaj3IjNOuA0QGxYul6yrROcCTjXyRGNwlOMCV&#10;fdXfDgJP2Z/rAZv6RkzVIA8og/U7yjea7xuBrI30vhvN9c12PWe9uuhgILXGOoKtLS9mdaEkI9i3&#10;pYTJ7LwI4Jkjc02/5IrRgiNGLhmr7d43Wr3OYeyyHfXSxJ6RygeCWJ+a6fRenGl17z+60Lor7YDs&#10;d1Dm2cy8P1dW90UG7Mkbhl0PAFcbra/rNbXZ7OO8UUAX38RAGxTyyytDXp0LVj8fyDr6zOysVxT8&#10;kpsm9laG/MLLAFl2aaZ35t7PvXjHwYfPncHqDpP1wNZ3gNR3bpsE1JsGX5tlvzYqN2SFPqw/bitD&#10;Hh+ZLE+6Bb45wCSNnj7RbMSh0tsuGhryio63qVdvYIXLCQAVdqVtzPXmjbaK8dQvoV+KogBJ3EDT&#10;spUFpQTju+u1K9+yffTIE9MLi7PtxtZdtWFuybKgmjKyDLg0IRAel8JhTWPMYhiGYTp3LSFwQKwA&#10;4BWKw15p6BIKczjVO/EBh2AC8BLA/LVT3CbmW8YHFk7cCe/UKOThfwDT2wk91IattUGFBxIpGGrh&#10;Eg9CUzTjCOFCGyRUwPNvQqXQw0L9Tsj6FaiWdsP0ekk9Lvs8LAFoGYTKhCUDy69V0JygUAJOnfTw&#10;a9/YEf3N7SebE/sXnZ3+eMUpOVQ4FMIXEB4DdxjoGCOVPWXm762IR792tPPYHccXFqc7vdS0MwtS&#10;BhlPYh1QpTcAVOnPSF7blPewGmS9kP159nnlXdfVgJ/lgdsgkDeoc/yVxpxdiGZ3o3VgvYPWhRzC&#10;NpIVxDi/xms9Tdcg5/r070n2sQqxNnaxF51b7EWnpprdZ+85NvW1iifqB7bU9+yolW+s+M5126ql&#10;HTvr5VuvmBj5uW6snj6+2PrcIydnHgilahqLbvqaWeYUojYBiu16QOmnrvujzQDUdWr2Aw8Ra0DX&#10;txtwXagYfpnqrA4XRrig5Y1O3b12HNdGC4XaWKFYKLvehT45o62aO9M6eddfH/rKo7cfO6SV6SLp&#10;Rsm2+2Yn63eA1XdurxX4ulAAtt7ii/zi4xUE9wq8TCjZ1BwJezKaOdVsVIZ8Z3x3bWQzDWjWAlFP&#10;9hbOtRestbGMtTny9MyJy9+0bXZoa3FXPw6lD7YskjKiJRaEAtYQeAXBL7txcmL6eKNx6oWFmW37&#10;h4ZWFR9p2sHGEkER5zTutqIFAA0kKToSgLQAsxYeIcSvlUSlKAxBhLxb6WoikBQGHmQJobCMIurO&#10;Iuy1zJ1TH8R1ZCsdjRfhNimosJBFA+t5MMSiG0pUuhak1UalKxFZgm9aL/yDv2zi7719r/f3dj0K&#10;MmZQqe+F6ebBlkkkMrwMyDDtiqRrL7Sax4x3A450psFdqtuLYdBrRYX6WNHpe2WRVKpObeLMOra9&#10;4r7rRy4fKQ655s6/fKGzNN3trmxiVq3D+uTLaFkAZTYANNnvZb+WAwCRXgdoZZ+DHPD7+TJTviRp&#10;1ik9XWgZcNCcfIXSkU0Drws9hJF1WO71BPZZtmuQeWreTJkOYLqyjFe2Q9LR1lqtdDTX0efmOlNn&#10;gKlvlVzhXrKlfvGWSuGGId+9ZKjgXnnD9rG3XT0xInuxvPvwXOPLT52df6obq3NSm076mE76eiVW&#10;5BBZLRdbu0cnr/mvfvMRDLgWeV1b9nOCgR2Qq8b0GhPzT9z6KfLtBFsXau9AADDH5aJYdUcooxtt&#10;DLZUd/3qiF+kjNILsXzRyqgoUN0TB+efu/MvD9595KmZkwDa6WLdj96JcwuAxXeEd9+5vWbg62UB&#10;MAxYVPMeb6iOFnzXF/VNHT6MNUuz3db82U5n/9VbRoa2Foc294qsbi+FCy89NXMGQGyt1ScPzk+f&#10;enHh+dpYYRulhOfBVj81+v9j78uj27ruM3/3vg0PO8Gd1EKJ2iVLsmxZlu3YdWwnce3YbeLJtE3S&#10;pknTNl2StqedOdNlZtrJnOnM6bSZOUk7PW3SOKnr1E28xUsUS160L6YoUaQk7vtOAgSI7a13/gAe&#10;eXH5QALaZd/vHByCC4iHB9zf++5v+T5EEBBEAAsIKup8/i17G6r722diidnsfGWDL7gw3YYXH4sA&#10;IW9ARqIsZCBlJAAgmV+7pm3ZTnBWz3SlyaHeYOuTDXAvtm1ATJYIEQJIxIAEcUF2oOBMYwzIY0Om&#10;7wS8dgwy3+14XdmzfgL/7pqPQ/OYAnpCB4+ggGwiiNpZsHQTZpNpEBIpMBQRXpenkv/7+D9qoQah&#10;4rljCCpsAZ6qmgVNWw2KiMG2Xa6tSAZAHkp+ovDdJggA2TKEq1QxEFFRIppJTg4lfOt31Mi5aU60&#10;mP3LTxeahg0ejyje98TGatskmUPPd0QT0WwiF98QK2tQbPLPhqUN7HaRkhzb6GwzmSyL+ZlbIzqb&#10;EaMn/pyfQRmkqpSe26skVlezCV/2KlZqCwL7M9rU2iqSyTGg+GQjayvmZjHGlhgFWKqCjwEAkpph&#10;nBmaagWA44qIhaZIoLk24L2zxu/dUhvwbrx3bd3/2bemLjWVTL/VPR0/2R9NnBmNpy7B4uSiyJB2&#10;YF7jSnIaxfrW6KntAroA7n1kiM2O3szsVqlEq2A83R9WFMUrVmABycUehDHCsiLicg5Gy5jpbEpP&#10;jfbO9Z35ad+Z1ncGe/MB2rmlIGconS2S0eJEi+NWImBsALbd0t+BsEdVvFIlQmjF9ahnTH28fy6q&#10;BmS5oTlcJclCSVlpLW2kBy/NdE0MxmedtROfzWS7zk5cat5Zc2egwtNAv5LcK80PP+Yn3ggBEGVB&#10;WLu1qmZ6JJHsOTcxVlG73isr1DHkG7kJISDJAglGVGs+lk3l1286n40m+Z23p69/JNvWa3Q8XBPa&#10;l50YQZX16wHSGIidN6IWMaQyGoCeAZ9fypG+BaGwXNkQ2TZISLdebZXn5ZCodEbb4T9lB+FP130R&#10;dvdbQIgAM0EdQnELND0LacGE+RqJfH34QPSFA6/Et+9bVReoULFpWtAyEYbtA52wblMQlOAWgGQ2&#10;pz5KvZ0IIcCiCLae90LLM8xchgrlEl8YIFTpFTbvWiWePtg9NzkYxwJGPhuBsEiyFj8NCBGwLAKy&#10;R5QeeHpTw+zY/OTx13tHTd1K598vjfpqMoTGLUvEEjGzyFfW+48lWcSldGm7ZKyKCUaXU/ZbaTLw&#10;BhOrcv7XFfd/uv2s3OZ6lpwU6F1SmS7kkgFjiZvzP72aaZPOqXh351S8TRKwUOnz1IU9cvPqisC2&#10;jdWhnQ9taHz8I3ZdonM6frx3NvHWQDTxVjyjR/OPV2BxfBhBcV9FN2cOthdNBADx0V/avipS56/Q&#10;M4bZ2zY1feHYSByWlrxNlwwrnV2Dm5HdKtfrEAMADlV5PbIiBku5MJTy0Z2bTk3OTaWn+y/O9J89&#10;NHBppDs6ld/9pvPkyiFZKSpY61BY7+cZLY5bjICtGIARACDLtAmxiVlKCVDXTCsZ07RA2KOEq33B&#10;UjPEU8OJgY6To52GZqXza8sAAOg4Mdq7eU/dyR33r3pCELHidtQ06UIIoLLeH7z70fXrhrtmZxMz&#10;mWT16mB4aeYNLEOzMlZOgymbf85Ufu06vWoZADBsu2ZabvgyeCf+Eiy7FqSAH5Bugq1IYOkxwNlz&#10;MJleBUrFgyAaAoBl5PrCkAA2tmFuegzGxu008ipEDchYEDAYKAt/Pfs8fG3z52Bd1xyEdS9kMAA2&#10;NOhfrcHXj/5T/OB7rZOb9jRWNq6rUrGIQMtm4WI8BF3RedguGgA2Ltw/k1wfmm4YkEmmwKPYIItS&#10;zqeNAAiqDCk9CdODM3AhZgAWEARrZNkXUkgmqc/GZpK1kZqAD2MECC/KNzDvFah+Rd22f1XkwvER&#10;MzaZjuVjnZPJZ2MfS3YIuE+GWUWIWDEJB1IkW1asb2q5pnTbJSNVSm/VStni60ysrjYGlES+2FaD&#10;Yg4XbqRrOeKFYKlFEJ0Bk8C9D4zVAhQBIGBYtj2RSE9OJNJDXdPxt08OTFQqglC9usK/+c7VNXs/&#10;Xh3+6lwm+5XJ+eyR/mj8B+1j0XabEJH6PBhURp8lmG5WZRIASM98de/2bfc2PuMNyjsFAVcijDyE&#10;EGv/kxvThmZNzIzNH/3p9y/85OKpMWcDqcOiRoxJkT2b+XrLZbSAeSORL6TIkiIEl+T5y0A2ZSQn&#10;BuPDI93Rwd62qcHWdwYH8icpSwXmNBWgnfuZIhktcnMXGgdHIXwhBT72uTvIM1+9B6ZGEvD7j7g6&#10;xSPLsoll2TYhQFYiW4nZTCqbNszGDRWRQMRT0gRvbDI1fvonfcc7TowOUOvIAACIz6SNI690HQnX&#10;eGvXbq26v1SqGKpSfYYWMm1CCCHEZs3gRRELoowFjJFTXqIVv501q/j9PvJf//v/Onau/dE//Ntf&#10;qf1qhXZ67YhVD6IcBpIdAJFY6YlkY2JzfaxGknUMEABiGTmFU1EApJigx8/bb54yhuZMRalSJVuU&#10;BSyIGAyShm/NfB9+f8fnQb6YAl3E8N7Oafhey79mWi8PTNWsDcvrdlSGJS8gAAI+2QOmYYIlyRCP&#10;p0C0YuBXvGAbZq4kSAiALEN8fhSM2cPgr68GS90KokJyzFIWQdbnYDbrg/OTBsiqBB6/rDZuqFAn&#10;BuLR+Ex2vqoh6MN5qyOEkFuCE3TNgPXbq6u27m0InHijt5vYhI57GVi0oTFdSBEpkmVyk0NgHwOw&#10;tMS3HImyy8xKfUBI1TUlX+Vq/a2k40WTJJ0iSxos7fViPRvZkiJNupzH+WxC7HnNSM6DEZtJZ3sv&#10;TMwe9Eriug1V4U1rK3xkZ0PVkxsrw/dPzKdPnR2ZbssYZipPnByy5bxW+jmc7JtUszqoPv6FnXdu&#10;uqvuN1S/vA9jFHI7u4oqbvSFlPu+8F8+8rm+9ulnv//1Y6+mEpqTiHE4gnOuTHofeKOzWuWUDhfe&#10;SEkWJEHEnnJdIAgBmBqKD/VemO4e7YmODl6aGR/pjs1QKXGN2rXRgSVDETCezeK45VHVEIAnvrgL&#10;HvvcHTA1El/W/Nfrlz2SLKgr9TGahm1lkrruCylKzepgWJRWLhum4lrs8pnxs+3HR3qoDHEGFktH&#10;Ul/b1Mj7bw0c9IU8kaoG/9ZSXp8gYcEXVtTMvK5nU4bhDcgFenoII9EbVHwVtT55rG/OudDT5r8A&#10;AFYymbL8fr99+MiZ3oZX4v/x0TtR05/80uTj62rHm597G8782bOoc3XtVPDHf1n/VJP+yqqMdw9E&#10;/A0gIgK6kYXZiV7oG5wbefawfNnfrGxRfCKRFTFXdkS5tpcf2u/AJ7feB+fVUTg2coRMjMzN6pqZ&#10;3ra/sTFS71NyWvIEiA0gmhi6s6tgx+wYrFYHAeSdQHQjVy7EGEDCUOWLQVtS1SeHQW4KvgcpuwGw&#10;6APRHAHLNOHI9BrIgAA+VQFFxVLtmpBvpDs6nohm5xHGdShfOiwWPYlNwBtUfHVNoZAoYd3QrESJ&#10;G03CkCX2ftHpLLjyst5KTeml+MeS0q8gH7Tsd1laf6hIFmwl4mWAe3M57cdKW9rRGS7kQr4cyABA&#10;MCBzU02FubWmApKa0f/qhb7T85qRBgIZUlhGFJhjZ6cp5dWbIoFf/tP7f72qMfAVhFYeDkIIBNkj&#10;rt58V/0f/943P777tW+f+/vz7w2NMKSRdY/BsNizdUM+U+WW/hAAII9PkgURe0p1NSUEyGhPrO/S&#10;6dH2y2fGB0Z7Y9PZlJGigi5NoLIM4aJ/R9sysFoePJvFccvg0V/aDo99/g6YHk4Awssvk9hUOmVo&#10;VooQYiOEhOJZYF1Lz+t6dWMgGIyo/pVWXyquzZ0/PHT84PMdJ+KzmSgs9jpmKaIl2jYxTx/o7VD9&#10;0mv3PbnRE67xrlvp9WGMUKBC9ap+WXbWOL3xQghAEJDkCykyLPW+cwgCBgAjmUw6WS/vwVbQD7aS&#10;kfyYoQIAyuCEHn/k98ef/c6fbXzs0fUn7gK8RrClIIA+R8YGxvu+e8BunZnHifqwR/AFPViScW4C&#10;Mn+CZs1x+CfyQwAdQEsb87HJVHT9HTX+ddurKxSPAKIogyTKoGlZ0DQNulMYzpGPQs3Mj8HIeiEc&#10;rAJkW5CwLNAHjkJ0dCDzN28E5wZwuGb9mq3CF7eeg5pQAl7sqofz8SqQFBEUVQRRBhBlDI3N4dDl&#10;Fo840hWduuP+Vatkj6I6jfBul1qEEGiaqazfUVtX3xT2DnXOTuffszRFuOherXIyS6V+D3D1zegf&#10;clJ104hXsXJjMfFUmnCxJUf693SGC5z7BAAGo/MDGd2YkkQBixij3NAKwkUIGmHInrR6U8QvKaJv&#10;biol6FlLBiivWoYQ4OpVgSef/s09Ya9f/taJ13u6YalOjHOOLCjemH9TiJYbQwZ/2KOKElbBXR45&#10;//EhtmUSa+jyTPfpA30t/e3To7GpdFzPmmkme0Vns2hCRd9n7RtM4A3wHLco1myuhIpaHyRjWTeS&#10;taSU0t06EfvIz2+eqLaIJoioqNYcwggrqiQpqigqqigvdwyJ2czM+wf7j/zk2Qsn9axJkyxHIsWg&#10;YoClZUxy+KXOlsp6f2TXg2s+5fGtPAWJEMByzfiKV1IDFR6VCXSsfQo9vWZQaz8FAGp+1yxPx/T4&#10;J/+g45/rKtCPnrhneFVtBQT6JyD5+mmYSqQBAhESVAMS8folLOTFQLFQeO5NzbZG+0YnPX7J3r6/&#10;sTYY8YiOJAUhOogeABAkEEQM7VMzsK2pGbYrs2BnBgCwD9TMMPT1z8f/8Du4a0IKRJq2qRDNJuBv&#10;2ppBlHK6WIpXADlPtGRVBMkjQrjG521oCvumRhNz8ZlMIlDhUReb4ItkDDHCilcMhapUCToXzpfm&#10;ktm3oPQy3UqZplLKeqQEIgDlxWW+Qb4OxMvtGm7BUv0ulF93iOIDbFM928tVQNwMy4bpZCY7ncxE&#10;AcAWkJMxJfRrwMwxOWVL+fFf3dl07+PNvyVKwqozb/V/7xu/c+BHv/M3j0bWbq36xXLPXqTW98Aj&#10;v7DNSCW0v207MjwAS0VS6fN7wwhXuRktAgDEF5RlLGDFrXRombaRTRvp4a5o7+EfXT7Td2F6QtfM&#10;lG2RjEuWSnPJVrGGo24TBHS/AV+sHLcUnvrNPXDXI00wN51ermS4sPDT87qRmsvOmoadFkRclGiZ&#10;umX5wx41VKV6RRkXXbvTI/OjJ9/sOfL2Dy61EEISUDi5m6YyWk4MMAHAzqYMePdHl4+qfjm46a66&#10;j3m8UuhqzoOkCKrXr3iZiwBAodYSZsiXk9VW8scqAyXUOBED6dsHYBIKR7+lSK0vWFHtVdVAzuAa&#10;uRCtqdlEIpXQUlvubqisawoHcn1S+TfBJmDbBETJBkPEkDIJ/FNvHfj7bQib/SQ2Phc7cEC72NIB&#10;UUEEe8vdSPL4JFPxSoIgAAgSXiBbsiKAJAsgeUSQZAE8Pkmpawr5R/tj03NTqfiqjRU1qAQLANkj&#10;qJE6fxBjBLZNWAFROjaSMrJKpRCl5f7mKghVsb9HPGiUfr6uBfGyoVDriiZiNAFjyRYqkt2i+65s&#10;iyzouZlLr9MF5Un5Z57Zsvren93wtVCl+u8BAO792eY1qbj2t9/8g4M//q2/eqRy3fbqj5V7wiob&#10;/A8+8gvbZke6o/8YnUixWVt6mANDoYr9LUG0CACQ3E5NkrCAJPqXtkWM9LwWG7o823nk5a6zl06P&#10;TVC70yyzE3MrB7LEynQhWK5Kswjnpqw5OG42tuxtAF9IgVRCX4lkFYzLTwzGR9bvrIkpqljU1sob&#10;UBRFlURJEcRiF+rpkcTIkZe73j38Yud5yGnP0TdnqESniJZABUQ03jc3+cZ3zr+ZSemZrXsbHglW&#10;qo1Xei4QQlhSBNnjlaRs2gBYWj5wMyd2YobEkixY6gHnGO/K/rDH8vhkU1FzGancZN/iKUrHtXRf&#10;x8xoVWNQ3rCrpsrjFQveH0II2BbJ+SAKGAzdAkPXIWrY0D9bkXn/3blLXR36MACYlkmsVEIblxTc&#10;rPpFRZQEEEQMopQz1RZlAURJAEnOkS9Bwqh+XbjCc0oemp1IJkzTtmQBiytRLY9XCoWqvSGEEYJF&#10;PS/isum0yyBHpMQL+krfXwGh4rgJxGulqUYbivd3meA+hciWIp37dI+g20Qs3fwur9lSGXrg5zb/&#10;WqhS/Qz1mV//8Ge2fk3LGM/9wx+/e+BX//xB74ZdNfuXa6lwiTvCqo2RJ578td1D3/v6sVdhqVgu&#10;zSFuekbLzQySKF6JqD5JcMykCQE7ndBGx/vnLh95pevM+feGJqhSgO5Cstgs1nLaF2z2qoAdf+Od&#10;zxIja8EfPf48X34cNx17Hm6CX/wP+yEQ8UAmaSzXwcg2HVs95yaHdz+0ZswXUpowLtzEOPlaSRFE&#10;SSleqovPpKdbDg2eOPlGbztDsGgNugwslpwcokV7lcHEYBxe/X+tb433xyf2fmzdY7VrQltFCZft&#10;7CApguILKgGPX5KyaYNtSGUn5mgtHB2WGujSk1ESdVMAwCPKQlrxipaiSjm/xTzRQign8pqYyybq&#10;1gZ967ZV1wYiHtUhYQih3DQhAbBtApZpAxbsvGcjAlGyYaQ7MzrWG+vLn0cTAKzkXNbKps2x6lXB&#10;jYKIsCBgEKScobaQJ1z0raoxEG5YFwpNDicS2aSelhVxRWkO2yYWRoCxgLBlLvnsuMk0lHpxJiX8&#10;DSdUtx/xulo5iZUa6x3yxfZ90YTLzU+TPgZHakJ56tf3fCJc7X2KPW5vQF798V++40ta2vzhd/7z&#10;4Xe/9BcPBjbsrt1VzkkRRKxu2FX7xH1Pbug6/lpPhwunEGCp+fV1+yyXk9GyAcBSVIn4gooXYyxp&#10;GXNocjDecvpA38mjr3SNUjtWOmCypUI2g1Usc1XMGTxHst7+LAGEQMsYfKlx3HQ89Okt8Knf3gui&#10;IkC2NJJVsOsb6pydmxlL9lQ2BO52I1qFqu1L/2k2baTajg6fOflmzwU9a8bzpMAhWU7J0OmPNKi1&#10;RROthadLJTR4998uvT/SHZ1+6NNbHl67tfJOX1CpEkQslRzsBCzKHkGWZJHdBQOz8yVUHGB929z8&#10;3sQ8wZIBwMQYQWWdXw6EPSHZIyBEyycgAC1jmh6PiMJbqiMVtb7cdCelYUVIfsfoqLZjxyAbw/Rw&#10;fOLiqbGzybg2ScUtOxXXUnNTqa61WyKNHp/sF/Jm2lhAIOS/YgGDICBAAgJZFaXGDRXhzpaJzPRI&#10;MhaIqIGVyocYIzEQUcOyRxQNzXIj6cW85K4HGeKE6oOV7WKJV6kTjRa1humme8HlOWwqk0WTMmnv&#10;x9bX1q0NPCJKuMbthfiCSvXTX9nzC4Zuvv7t/3z48G/85cO+pm1VG8o5GcFKdfOeR9Y92n58dCQR&#10;zdCJHHaQ7pYoHRYsbEKIMTedHpwcjD833BUd+sFfnbxA7T4RFJYEnIwW24PFGpDaRbJXBU2brO4F&#10;Rgi0jMmXF8dNx6d+527AIgJDM1dqOXHz57K0jKkNXJq53LS9KipKitctSBa7LGsZM9N2ZPjk4Re7&#10;zsxNpWfyBCvBZLNY6yqb2hTZLsdoA4Ddc26yb7QnFr3z4bUX7/yZNfsamiu2qz45iIWVxYoRRoLi&#10;lbyKKogur4f1J6ODODuGTveHODcDADwAAKpf9tSuCUY8flkVZSFvbA2AAAEhhBiamVUDihyq9Kii&#10;jKnJSLRg6UNsBAiT/C2XzYrGs7MXjk+emOpL92GMU7ZtO71tViZl4NZ3h042boxE1ke894gylrCA&#10;KZK2SPYQBhAULERqfQFBQBNa2tBLmdcWJEHEGAlAABU5f2ys5ESK40qJVzlSEqzBM6tThVwIHd2b&#10;Je64r3GXxyfvXO7gvQG54pmv3fP0i998/9Czf3H0+Bf/4kFl9abI6nJOwKqNFQ8++OnN7a/9w7nD&#10;sLQ9yYYbJA9VDtGyAMCMz6S1g893tE0NJy5Su0oJCrv76YzWShksNnu1ZHdWTFgMYwTZJM9ocdxc&#10;fPLLd4Jp2CCUvlTZ0o8JAGbn++ODuz6yplv1y3VuWS03ZJJ6qu3I8Mm3nms/PjOWnILCciFNsjJQ&#10;qL3Eai65mbTaAGBmkrp1/MfdrS0H+3vuf2rTrjvuX3VP/frwJkUVfQihopPHCAH2BZVAoEKVAWJs&#10;wGfLDPTv6OkoOgvmZLlk6iIgyR7R9oUVn+wRxFwjPCz0XxGCSCCsqrgSCYKIMXvJQTmtUiCIACGO&#10;WjuBdEKbazsyfKL13d62bMqYh0JHChsAcDKWTQ60T59pWBdurAj4mpzmeiTkTaMX1N8RAAIUqQ+E&#10;I/V+/9xsOq1lTN3jlZTl3lvTsIxUXEsZunU1/VOcQHG4fRZW8m1drsxogbt9kGsYYDJeAgCI4Wrv&#10;GkESVq10wN6AHPi5r+x55OW/O3v02f929PiX/vzBh+rXh+tKfcEer1Sz5e76j7S+M3hxtCemwVKJ&#10;KEzFn+uW2cIlECw6GFuGZulTwwkneDsCiAlqFx3P39gddRoKbSQ0cJ8qJA65cm5FD15AkE7qfPlw&#10;3PRsliitbOuZ/yy7ZrQAwJwYiM9FJ5L9xCYl7R5Mwzb6Lkx3vPPCpVN5kpV0IVmsNyi70TGZjRFt&#10;l0Ov6ZiWMWff/teLJ7/39WP//M4Ll14YvDTbmknqieWOUfFKPlHCgAXkJj2AXM4DPVnHSr2w7Qcm&#10;AJjVjX45UuNrkGTBk8skLU4dCiLGsipKoixg5PRtYcrQ2cl+4dzjsIAgkzRiZ98eOHL0pa5T2ZQx&#10;CzmWGAOAKHU/Zll29OSbve9fbhl/S89aM4JE9WmJeOE4HMLl8UlKzapgmNgE6VlzxfeY2MS2LNvC&#10;GJXSwL6c6CgHR7Hr+3Kfk2JlatZpYDk3AZtZ7wgABEKgZMFzf9gT+OSXd9+3emMk9KNvvv/+9Mj8&#10;bDkvtKoxsGvfJ5rvhJxcjJMccjLjdH/ZdQMu4w2xlwnIqSI7aTrQZ5nsFlsrLSBYpRw8QgCmyccN&#10;OW4OFK8Ev/JnD0ByTitXXGQJyQIAg9hEH+2J9eQv7itiYiA+cOzH3acmBuOTRUgWvbFhLVvo4Mg2&#10;otObqHlq8xQDgFhsKjV+4HsXjv3dHx169uC/dLwwcHGmNZPU467nSBV9oSqvDO5p+mLCmcWIFy1t&#10;sEAWA5WqInukAMIYYwFRYqWoIFa43RbyWnnCpWetdPfZ8dZTb/S1ZNPGLADM0eQq//3CzTLtudf/&#10;4dyhtsODLxlZK+r0adGEzjkOQUBC9apASFFFaT6aTa/0mUEIIUHEWJAwgpXFQjk4rhXxKpWcFfPP&#10;ZMkY2wyP9ayZJYSUXI4KVXlDT//mnns9Xkn86fcvnE9EM/NlZLWqatYEN+YHeugqHKuAf91QaumQ&#10;7qEAJjhjJuXm5u5Om5YCMOXBq/EcQlyCheMmwdBM+MSv7ILJwXi5y5QlFCYAGIZuaV2tE/077mu8&#10;7A3KjcXKcoQQe3IwMXz4xcuHu1rGB8okWTa4N8S6BVLbhYQtDLhoGTNz6AcXj58/PHR55wOrmzfv&#10;rd/a2BzZ4g8rC6l9WRE84RqvaluEtosBKF1mgIbbzhmqGgJBySN42d7yUmID3RCfiuux9mPDp975&#10;t0snZyeTk1A4uemcTwMWe05kADBtm1iv/H3rIQJg3/Xouk/5gkq12/MLIsYen6QoXknOCc7mipXF&#10;ji2T0hPDXdHxzLxugHs/FidZHNeLdBUskzL+tqTP5MxYcmzN5spRj09qKvWgwjXe8Kd+9+59L/z1&#10;qZOHnr/Y9sSXdu2VPcsLNy88tsq7tnlnbX1ny7jju0j3el73jJZYxom3mftOEEZFLiDFmO01IVgc&#10;HDcTlfV++Pyf3A/RyeSVLFHXHi0A0GOTqcRo79yF6tXBPR6vVOlCssjseGrixOs9R1rfHew0DTsB&#10;S2UcSiFZbO+Fvcw6pgUyC8gWAGRnxpKZIy93zZ4/Mnxx3Y7qql0PrtmxelNkezCiNsmqGGlsrqjF&#10;AjJti7AtAqTEc8UG/AK7kco6f7VHFaswvrJgaZm2Nd4f72s51H/y+Gs9F7S0EQd3/TGNOnbHw80G&#10;AGSZNn7pWy3vEpvgux5d92SgwlPv9lz+kMdXsypoWBZZ1kQ8R/y02Eh3dMa2CW2zw71dOW5l4lXs&#10;sQWbuOM/7rrcvLOmsxyiBQAQqfVV/Lvfu2ffS99qaTn8Ymf7g5/efIesiCv2s3qDcm3TtqrVnS3j&#10;QxTRolXv2SGAm5LRorNYdABG4C5x7xYUOMHi+MAAYQT7n9gIY30xQGWkVb/x9mdJ3swUXDJGxtx0&#10;ev7iydGODbtq+j1eKcIGNS1jpntaJ86dfLP3gqFZcVhaqnca30shWXRGy229suVN1ibHaQlQDN1S&#10;ZseTidnx5GTPucmejbtrD++4f9XGhvUVmxFCWdUnG6mEViyrVk6Ao8fEsayIoscnBZCA5Ct5HxPR&#10;zGzHidGWQ893nJoZS85Q53Ml/TEMSyc28VvPdRz3BhX/Hfev+oTql5fYGImyIIRrvIFcxqv4IIFt&#10;2XpsMjU5N51OgrvgIs9qcdwqxGs58sVe/20AsEe6Y/O95yePhqrUXR6vVFfOk1fW+yM//9t33f3m&#10;d9vaOs+MD227t7FJEPGygqayRwwEq9RqWCwb0rp8rA7YTc9oISh0hS82cgycYHF8ULFuezV8/k/u&#10;h5mx+bJIFnstpS7WNInRBi7OjI/0xM6Eqr2bJFlwhC2JoVvZgY6Z1vde6jyhpY25ZTJZdON7KRdm&#10;mmwVmz4sIIT551DyhItuMBXmptP4zFv9k2fe6m/fdm+jXxCQZuiWBlc/Vr1EQDFS7/MEK9U6URT8&#10;JV8lCLHjM5nZvgvTly8cG7544ehwr2nYNFlle0xp4kprA9Hq0hgAhFRCw0df7joarvZWNe+seUgQ&#10;cQEBRAiQokoKrYvmhkzSmB+4NNOfimsZcG/B4D6vHLcL+WJ9Ti0AMH74f88cD9f4mrfsrf9sqVPW&#10;FNmqePwLO3cdfaWrK1ip+ldvrqzBuHgwFkTsUTxiYAWSddOIllv/xnJjna7BnBMsjg8SFK8E2/Y1&#10;wvjA3NUQLTqDVGA/k4hm5i+eGm1t2lp1f7jGuxMAwDJtfbQndvadFy69Nd43N5YnAEmXrIsGhQMn&#10;NqzcF0X/js1u2bC0n8zMBywj/3wyTbRgccjGvnhyNEb9nRvZgjIJV0H8idT5VV9QrkMlBGrbJtbs&#10;WHKyv2O68+zbAxcvnxkfgsXG/zR1TunvWQNnOqNFXAggHuqcHTvxes/boSpvbe2a4E53sle8O4sQ&#10;QuamU5ODl2ZHKWLL2u3w6UKO24V8sRs2AwAM2yLZl771/mvPfG2vf+PuuqdwmVnpynp/+IGnN23q&#10;OTc54fFKcs2aULhYKR5jJCqqGIBFSy+30uF169Mqp3S4nAv2EnByxfFBxJ6PNsFn/mAfzI4nr5hk&#10;UeVDdpp3YaJ3ZnR+Ym4mfSlU7d2OEAjJuexQ+/GRY50t4735C38Glk72OoTALJNkLZfdovVz2CEX&#10;Ix+0dCZ40btDC5aaIF9tRmaBbAUqPJLilSoRKj5BnU0ZqZmx+fHetqnu9mMj3b0XpsbyJvcZimjR&#10;hIsuv2oM2aGNsdn+sQWB1dZ3BruCEfW1h57Z4o3U+jYwWa3lCaFFzKHLs90DHdNTUGhR5ka2ODhu&#10;B8LFbtZ0ANCmR+aj//I/T/7bk1/endixv/Ep1S9XlUu2EEJYSxuGoZmm7HHv18ICwopXCgQjqjcR&#10;zcRvJMkqlWgtlxqEb7z9Wf4x4vjQoKreDw3rK/JE65oEIHanpwNAtu/C9FR/+/SxurWhewURB4c6&#10;o++efKOnhSIAGYps0RNxrIRDOSSrWHaLzmTTxytQX3VYmo5nG+pZs/grKR0WHOf6O6rrFI9Yy/6h&#10;ZdpGKqHFpoYSwx0nRy+3HBzoTUQzSSj0Xs0wtyx1ftkS7ErkEDOBG7/3o8vnPD5Jve+TG58JVaol&#10;KVoTAhCbSk/2tk312RZxE1i0gJcOOW4/okXHASdWSAAgxmfSsef+x/HX93y0qW//E80PN22v3i/J&#10;grfUfx6p8wV1zTQFAaNimWKEkCB7RG+w0uNNRDMCs15vCXkHDg6OPFS/DHrWvFayImzvgkO0MACg&#10;8YG5gamRxE8NzbKPvdr1dnJOm4WlZu10uVB3yWRd7fEBk51CLgSRDlwCLB2SYfszXIdkruTchSq9&#10;EXGxjw0s007PjCV7Bi/OdHacGh3sPjsxlZ7XHcKkMUSLJVa0ICpbsmOJIS13A+ButCsce7X7bP26&#10;8Kqt9zRUKKq4Yh+ZbdnmWF+st7t1ctS2CXssJs9ocdzGGS1HDsqJYRl6Y3b27YFL594dHNlx36pj&#10;d3507V2b7qzb5w0qVaXEWlkRV+QykiJ4vEHFA4X+qXSsuqmlQw4ODmcl4muzFpnyIU1EdGfBn/5J&#10;X190PPl9NaCoI92xFBSWkdxU0pdkO65RCZ8AAFDH6xAum/nKWuYUcAhwt9pyjrPok+efd4mMzJa9&#10;9Urt2uAdCCMlldA6poYS7e3HRzpOH+gbm49laaLpnFeaUNHEijW7pzNv7HHTx8D6vbHmuUJyLiuc&#10;erP3eHVjYG3jhop7VjrRWsZMTwzER9LzWsrl/WVLwpxocdxuWS1nQ0mvE+f3lm0Ts+3o8OW2o8ND&#10;VQ3+w/seb75j90Nr7w/XeBskWVCu5gAEESuKR1SgsFx4Q0qHiBQZfVlm8piDg+MarT8nBsBiKt25&#10;uTWYFwicMtkOdsoQruOFGBXJ5KAiO0S2KZa9v9Kx0kHROTfKxt21FQ9+avM9gFDFyTd6+jtOjGYg&#10;NwEpUgHcpoiWvgK5MsDdh9VtapM22MXU+ydDzurDCwCB/C30wNObdj/8ma2/WFnv31QsqNs2sQcv&#10;zbT98BtnXhztjQ3Cohq9o+vFykxYnGxx3GZxDsOiWKicX6+e/Jpx1o2X+l4FAPWBn9u0de9j6/ZX&#10;NQTW+EJK5EoOYmZ0vvfN77Y923JooA1ydlpzsKiTl6E2NAtxiZBr4zzDM1ocHDd3l8c2xbNZLoeE&#10;0dkZmmzRVlY3Sl/JrYcLXIhWsccVs5Mp5TkXzlX3ucn57nOTx/KB2rHX0KiA7vwtTUx1hqS6ESyy&#10;TBaLfe/sIoSQLk+IR1/pao/U+Q7e8/HmsD+s1Lq9wGzKSAxdnu2OTaWiDCFkPSpZksrBcTvApmIY&#10;m+mi+zhZnb7M0Ze7Wo6+3NW+9Z6G1fseb75rw67aPf6wUlnOk2MRC4K0oLdVbHN4XcCJFgfHrUG4&#10;CBRaXNE9DZghWuz0nw1X1/x+tYTLjXRdyf9YiZACuJcggArUtLwEcQngJiwtD7IebaVm22iyhSii&#10;zBItAQDEMz/tP7t6c+WG5p01j2KMCgQWCQEyO54cbjk40Jae1+ehuD8sLxty3O4bSrfYt2QiMb95&#10;yuY3UCoAKJdOj2UunR4b2r6/8f37nty4v3lXzd0er+S/RsfJe7Q4OD7ggch2+Z6+cLNBidxkklUK&#10;YUJXSKxWIqS0byrdN2ZA4QQR24TPkis3glVuto3NbLn1oAgAII73z02eOdD3dkWNr7Gqwb+D/ifZ&#10;lB7vb5++MNIdnYRCeQl28pGrwnN8UMiWmwsFLXPjZLU8+fXgZK49HSdGMx0nRoc23VV37KOf2fZQ&#10;886auyRFUJc7AEFASBAwuhlrhxMtDo5bJwCxTeKWC3FggxPcwhkOch3+H2twr1NBmh7VZgnpcurq&#10;xXbaV0OWMRRKXogAIJw+0HepelXg9X2PN/uCEXWd89jpkfmLR1/pOmXbhO7FoiUm2OlHDo4PCtli&#10;3SfcTOxlWMxuOYRL7WqZyHa1TIxu3994/LHP7niksbliu6QIHrcnRwghSREIFPFeZjaI13SNcaLF&#10;wXHrgPYPJczPANwtruBDluFw2xHbsFQPx03V3k3tvtxesVLJsgmFIqYLY+zvHxxoXbulqskXVOoF&#10;EXt0zUxMDSc656bTs+Cu8k+XNz8s7zPHB59sOZsjt/KhSJEtx5+QJVwZyJUUsx0nRrMdJ0YHH3h6&#10;0/b7Prnxobqm0GaMkcjQJ4IxYtsFbohMCidaHBy3TvChyUMxbZdipOrDQrIAlhrcsw2urImtW7aQ&#10;XONz51ZCdIiWRhPBycH45PkjQ+/WrAluCld774xPZy4efaXrsJ4152BRob6YYConWxwfpHhnQ2GW&#10;i52uFmDRgcIhWvTXAm28o690tZz5ad+lx7+wc+/un1n7ULjau9Z5UoyRLYiY1aS7ITZWnGhxcNxa&#10;JKIsq6sP4UV3OYN7t3O3nCfg9ShtulkrsVo99umf9F1cu6XqpY17apNTw4nWke7oKHXhcPOsvBIl&#10;fQ6O2yHesdl5uj1AcCFdbkRrgXBpGTP98t+dPXT+yPC5j35m675Nd9U/pqhiBCFEsIjZLPENIVuc&#10;aHFw3JoBiKP4LviKDe5v0Pmly5sICpvjAQBsQ7fMc+8NnpydSA5cPDU2YRp2ApY2AV+tbyUHxy0N&#10;WlA5L0xsMwSM7r8UYGlZUYdFWRd6SlHub5+e/3b79ODej60/9thnt/+8NyBXyrLAmsQvp5V3zcAF&#10;Szk4OG43lDuGTW7S8TnlQsdw2+k1YcVonQsMq/dFy1E4u29OtDg+SERryc/yhIteS85NAEafDgoF&#10;nhWHZOVvCxqEkTqftGF3bWA+mk1cOj02Dksne916Ia+ZYCknWhwcHBzXj2wJLhcGkbphimjREhQO&#10;ueKlQw6+oSqNcMnMJoZeX7QEjJszhKvbwnVXhr9WT8Bxm32yOcHm4LgWcFOOByrgFxNXdZOi4ASL&#10;48O6hgAK+7gQs7ZYnTyHNNHWZayoMWtbdt0lU3iPFgcHB8f1vViwqv903wm9a7eXuQEnWxyccBUl&#10;XKwPrOBCtAgUFy/mzfAcHBwct+kFwrkQYFjMUDnBHxchZctpfXFwcMK1dCDGIVoCFIoXs5sZVsC4&#10;mOQLJ1ocHBwctyHZYsVoESzV/nKTpgBOtjg4ihIuC9ynFFERokVvYm7IhoYTLQ4ODo4bd4Fwk6VA&#10;8OFU+efguNaEC4O7fRm7zuwi9znR4uDg4LjNLwjlkilOuDg4Sl9ftgupQstsetg1dl3WGydaHBwc&#10;HDf2ggArXAA4ODiubH25+cJe6frkRIvjOn1SuawHB8fNIl5lg8uxcHCsuKbQjSZWSw6gmGApBwcH&#10;BwcHBwfH1YFvhzg4ODg4ODg4ONHi4ODg4ODg4OBEi4ODg4ODg4ODgxMtDg4ODg4ODo7rh/8/AKWp&#10;MfLjHNHuAAAAAElFTkSuQmCCUEsBAi0AFAAGAAgAAAAhALGCZ7YKAQAAEwIAABMAAAAAAAAAAAAA&#10;AAAAAAAAAFtDb250ZW50X1R5cGVzXS54bWxQSwECLQAUAAYACAAAACEAOP0h/9YAAACUAQAACwAA&#10;AAAAAAAAAAAAAAA7AQAAX3JlbHMvLnJlbHNQSwECLQAUAAYACAAAACEAYz6UmUMDAADtCQAADgAA&#10;AAAAAAAAAAAAAAA6AgAAZHJzL2Uyb0RvYy54bWxQSwECLQAUAAYACAAAACEALmzwAMUAAAClAQAA&#10;GQAAAAAAAAAAAAAAAACpBQAAZHJzL19yZWxzL2Uyb0RvYy54bWwucmVsc1BLAQItABQABgAIAAAA&#10;IQCPeRtA4AAAAAgBAAAPAAAAAAAAAAAAAAAAAKUGAABkcnMvZG93bnJldi54bWxQSwECLQAKAAAA&#10;AAAAACEAaMwYOICFAACAhQAAFAAAAAAAAAAAAAAAAACyBwAAZHJzL21lZGlhL2ltYWdlMS5wbmdQ&#10;SwECLQAKAAAAAAAAACEA5s03PAYWAgAGFgIAFAAAAAAAAAAAAAAAAABkjQAAZHJzL21lZGlhL2lt&#10;YWdlMi5wbmdQSwUGAAAAAAcABwC+AQAAnKMCAAAA&#10;">
                <v:shape id="Imagen 43" o:spid="_x0000_s1027" type="#_x0000_t75" style="position:absolute;left:8382;width:44964;height:274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HkO3GAAAA2wAAAA8AAABkcnMvZG93bnJldi54bWxEj0FrwkAUhO8F/8PyBG91Yy1F0mxEK6Kn&#10;lmp78PaafSbB7NuYXU3ir3cLhR6HmfmGSeadqcSVGldaVjAZRyCIM6tLzhV87dePMxDOI2usLJOC&#10;nhzM08FDgrG2LX/SdedzESDsYlRQeF/HUrqsIINubGvi4B1tY9AH2eRSN9gGuKnkUxS9SIMlh4UC&#10;a3orKDvtLkbBVlftOx9+Vtly83E43777fLHplRoNu8UrCE+d/w//tbdawfMUfr+EHyDT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AeQ7cYAAADbAAAADwAAAAAAAAAAAAAA&#10;AACfAgAAZHJzL2Rvd25yZXYueG1sUEsFBgAAAAAEAAQA9wAAAJIDAAAAAA==&#10;">
                  <v:imagedata r:id="rId41" o:title="Lunares-blancos-floral-vintage-014"/>
                  <v:path arrowok="t"/>
                </v:shape>
                <v:shape id="Imagen 44" o:spid="_x0000_s1028" type="#_x0000_t75" style="position:absolute;top:17335;width:61842;height:2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0kgxfDAAAA2wAAAA8AAABkcnMvZG93bnJldi54bWxEj8FqwzAQRO+F/IPYQm61nGJKcSyH0jRg&#10;aC6Nc8ltsba2sbQyluI4f18VCj0OM/OGKXaLNWKmyfeOFWySFARx43TPrYJzfXh6BeEDskbjmBTc&#10;ycOuXD0UmGt34y+aT6EVEcI+RwVdCGMupW86sugTNxJH79tNFkOUUyv1hLcIt0Y+p+mLtNhzXOhw&#10;pPeOmuF0tQrccMk2Zh6OeMyWfT18VJ+mqpRaPy5vWxCBlvAf/mtXWkGWwe+X+ANk+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SSDF8MAAADbAAAADwAAAAAAAAAAAAAAAACf&#10;AgAAZHJzL2Rvd25yZXYueG1sUEsFBgAAAAAEAAQA9wAAAI8DAAAAAA==&#10;">
                  <v:imagedata r:id="rId42" o:title="owl post2"/>
                  <v:path arrowok="t"/>
                </v:shape>
              </v:group>
            </w:pict>
          </mc:Fallback>
        </mc:AlternateContent>
      </w:r>
    </w:p>
    <w:p w:rsidR="00BF2431" w:rsidRPr="006F3961" w:rsidRDefault="00BF2431" w:rsidP="00BF2431">
      <w:pPr>
        <w:rPr>
          <w:lang w:val="es-MX"/>
        </w:rPr>
      </w:pPr>
    </w:p>
    <w:p w:rsidR="00BF2431" w:rsidRPr="006F3961" w:rsidRDefault="00BF2431" w:rsidP="00BF2431">
      <w:pPr>
        <w:rPr>
          <w:lang w:val="es-MX"/>
        </w:rPr>
      </w:pPr>
    </w:p>
    <w:p w:rsidR="00BF2431" w:rsidRPr="006F3961" w:rsidRDefault="00BF2431" w:rsidP="00BF2431">
      <w:pPr>
        <w:rPr>
          <w:lang w:val="es-MX"/>
        </w:rPr>
      </w:pPr>
    </w:p>
    <w:p w:rsidR="00BF2431" w:rsidRPr="006F3961" w:rsidRDefault="00BF2431" w:rsidP="00BF2431">
      <w:pPr>
        <w:rPr>
          <w:lang w:val="es-MX"/>
        </w:rPr>
      </w:pPr>
    </w:p>
    <w:p w:rsidR="00BF2431" w:rsidRPr="006F3961" w:rsidRDefault="00BF2431" w:rsidP="00BF2431">
      <w:pPr>
        <w:rPr>
          <w:lang w:val="es-MX"/>
        </w:rPr>
      </w:pPr>
    </w:p>
    <w:p w:rsidR="00BF2431" w:rsidRPr="006F3961" w:rsidRDefault="00BF2431" w:rsidP="00BF2431">
      <w:pPr>
        <w:rPr>
          <w:lang w:val="es-MX"/>
        </w:rPr>
      </w:pPr>
    </w:p>
    <w:p w:rsidR="00BF2431" w:rsidRPr="006F3961" w:rsidRDefault="00BF2431" w:rsidP="00BF2431">
      <w:pPr>
        <w:rPr>
          <w:lang w:val="es-MX"/>
        </w:rPr>
      </w:pPr>
    </w:p>
    <w:p w:rsidR="00BF2431" w:rsidRPr="006F3961" w:rsidRDefault="00BF2431" w:rsidP="00BF2431">
      <w:pPr>
        <w:rPr>
          <w:lang w:val="es-MX"/>
        </w:rPr>
      </w:pPr>
    </w:p>
    <w:p w:rsidR="00BF2431" w:rsidRPr="006F3961" w:rsidRDefault="00BF2431" w:rsidP="00BF2431">
      <w:pPr>
        <w:rPr>
          <w:lang w:val="es-MX"/>
        </w:rPr>
      </w:pPr>
    </w:p>
    <w:p w:rsidR="00BF2431" w:rsidRPr="006F3961" w:rsidRDefault="00BF2431" w:rsidP="00BF2431">
      <w:pPr>
        <w:rPr>
          <w:lang w:val="es-MX"/>
        </w:rPr>
      </w:pPr>
    </w:p>
    <w:p w:rsidR="00BF2431" w:rsidRPr="006F3961" w:rsidRDefault="00BF2431" w:rsidP="00BF2431">
      <w:pPr>
        <w:rPr>
          <w:lang w:val="es-MX"/>
        </w:rPr>
      </w:pPr>
    </w:p>
    <w:p w:rsidR="00BF2431" w:rsidRPr="006F3961" w:rsidRDefault="00BF2431" w:rsidP="00BF2431">
      <w:pPr>
        <w:rPr>
          <w:lang w:val="es-MX"/>
        </w:rPr>
      </w:pPr>
    </w:p>
    <w:p w:rsidR="00BF2431" w:rsidRPr="006F3961" w:rsidRDefault="00BF2431" w:rsidP="00BF2431">
      <w:pPr>
        <w:rPr>
          <w:lang w:val="es-MX"/>
        </w:rPr>
      </w:pPr>
    </w:p>
    <w:p w:rsidR="00BF2431" w:rsidRDefault="00BF2431" w:rsidP="00BF2431">
      <w:pPr>
        <w:rPr>
          <w:lang w:val="es-MX"/>
        </w:rPr>
      </w:pPr>
    </w:p>
    <w:tbl>
      <w:tblPr>
        <w:tblStyle w:val="Tabladecuadrcula4-nfasis1"/>
        <w:tblW w:w="0" w:type="auto"/>
        <w:tblInd w:w="437" w:type="dxa"/>
        <w:tblLayout w:type="fixed"/>
        <w:tblLook w:val="04A0" w:firstRow="1" w:lastRow="0" w:firstColumn="1" w:lastColumn="0" w:noHBand="0" w:noVBand="1"/>
      </w:tblPr>
      <w:tblGrid>
        <w:gridCol w:w="1134"/>
        <w:gridCol w:w="1134"/>
        <w:gridCol w:w="1134"/>
        <w:gridCol w:w="1134"/>
        <w:gridCol w:w="1134"/>
        <w:gridCol w:w="1134"/>
        <w:gridCol w:w="1134"/>
      </w:tblGrid>
      <w:tr w:rsidR="00BF2431" w:rsidTr="00D7635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BF2431" w:rsidRPr="00E062F6" w:rsidRDefault="00BF2431" w:rsidP="00D76352">
            <w:pPr>
              <w:tabs>
                <w:tab w:val="left" w:pos="1817"/>
                <w:tab w:val="center" w:pos="4560"/>
              </w:tabs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D</w:t>
            </w:r>
          </w:p>
        </w:tc>
        <w:tc>
          <w:tcPr>
            <w:tcW w:w="1134" w:type="dxa"/>
          </w:tcPr>
          <w:p w:rsidR="00BF2431" w:rsidRPr="00E062F6" w:rsidRDefault="00BF2431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L</w:t>
            </w:r>
          </w:p>
        </w:tc>
        <w:tc>
          <w:tcPr>
            <w:tcW w:w="1134" w:type="dxa"/>
          </w:tcPr>
          <w:p w:rsidR="00BF2431" w:rsidRPr="00E062F6" w:rsidRDefault="00BF2431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M</w:t>
            </w:r>
          </w:p>
        </w:tc>
        <w:tc>
          <w:tcPr>
            <w:tcW w:w="1134" w:type="dxa"/>
          </w:tcPr>
          <w:p w:rsidR="00BF2431" w:rsidRPr="00E062F6" w:rsidRDefault="00BF2431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M</w:t>
            </w:r>
          </w:p>
        </w:tc>
        <w:tc>
          <w:tcPr>
            <w:tcW w:w="1134" w:type="dxa"/>
          </w:tcPr>
          <w:p w:rsidR="00BF2431" w:rsidRPr="00E062F6" w:rsidRDefault="00BF2431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J</w:t>
            </w:r>
          </w:p>
        </w:tc>
        <w:tc>
          <w:tcPr>
            <w:tcW w:w="1134" w:type="dxa"/>
          </w:tcPr>
          <w:p w:rsidR="00BF2431" w:rsidRPr="00E062F6" w:rsidRDefault="00BF2431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V</w:t>
            </w:r>
          </w:p>
        </w:tc>
        <w:tc>
          <w:tcPr>
            <w:tcW w:w="1134" w:type="dxa"/>
          </w:tcPr>
          <w:p w:rsidR="00BF2431" w:rsidRPr="00E062F6" w:rsidRDefault="00BF2431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S</w:t>
            </w:r>
          </w:p>
        </w:tc>
      </w:tr>
      <w:tr w:rsidR="00BF2431" w:rsidTr="00D763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BF2431" w:rsidRDefault="00BF2431" w:rsidP="00D76352">
            <w:pPr>
              <w:tabs>
                <w:tab w:val="left" w:pos="1817"/>
                <w:tab w:val="center" w:pos="4560"/>
              </w:tabs>
              <w:rPr>
                <w:lang w:val="es-MX"/>
              </w:rPr>
            </w:pPr>
          </w:p>
        </w:tc>
        <w:tc>
          <w:tcPr>
            <w:tcW w:w="1134" w:type="dxa"/>
          </w:tcPr>
          <w:p w:rsidR="00BF2431" w:rsidRPr="00C41C98" w:rsidRDefault="00BF2431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BF2431" w:rsidRPr="00C41C98" w:rsidRDefault="00BF2431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BF2431" w:rsidRPr="00C41C98" w:rsidRDefault="00BF2431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BF2431" w:rsidRPr="00C41C98" w:rsidRDefault="00BF2431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</w:t>
            </w:r>
          </w:p>
        </w:tc>
        <w:tc>
          <w:tcPr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</w:t>
            </w:r>
          </w:p>
        </w:tc>
      </w:tr>
      <w:tr w:rsidR="00BF2431" w:rsidTr="00D7635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3</w:t>
            </w:r>
          </w:p>
        </w:tc>
        <w:tc>
          <w:tcPr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4</w:t>
            </w:r>
          </w:p>
        </w:tc>
        <w:tc>
          <w:tcPr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5</w:t>
            </w:r>
          </w:p>
        </w:tc>
        <w:tc>
          <w:tcPr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6</w:t>
            </w:r>
          </w:p>
        </w:tc>
        <w:tc>
          <w:tcPr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7</w:t>
            </w:r>
          </w:p>
        </w:tc>
        <w:tc>
          <w:tcPr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8</w:t>
            </w:r>
          </w:p>
        </w:tc>
        <w:tc>
          <w:tcPr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9</w:t>
            </w:r>
          </w:p>
        </w:tc>
      </w:tr>
      <w:tr w:rsidR="00BF2431" w:rsidTr="00D763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10</w:t>
            </w:r>
          </w:p>
        </w:tc>
        <w:tc>
          <w:tcPr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11</w:t>
            </w:r>
          </w:p>
        </w:tc>
        <w:tc>
          <w:tcPr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12</w:t>
            </w:r>
          </w:p>
        </w:tc>
        <w:tc>
          <w:tcPr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13</w:t>
            </w:r>
          </w:p>
        </w:tc>
        <w:tc>
          <w:tcPr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14</w:t>
            </w:r>
          </w:p>
        </w:tc>
        <w:tc>
          <w:tcPr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15</w:t>
            </w:r>
          </w:p>
        </w:tc>
        <w:tc>
          <w:tcPr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16</w:t>
            </w:r>
          </w:p>
        </w:tc>
      </w:tr>
      <w:tr w:rsidR="00BF2431" w:rsidTr="00D7635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17</w:t>
            </w:r>
          </w:p>
        </w:tc>
        <w:tc>
          <w:tcPr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18</w:t>
            </w:r>
          </w:p>
        </w:tc>
        <w:tc>
          <w:tcPr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19</w:t>
            </w:r>
          </w:p>
        </w:tc>
        <w:tc>
          <w:tcPr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20</w:t>
            </w:r>
          </w:p>
        </w:tc>
        <w:tc>
          <w:tcPr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21</w:t>
            </w:r>
          </w:p>
        </w:tc>
        <w:tc>
          <w:tcPr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22</w:t>
            </w:r>
          </w:p>
        </w:tc>
        <w:tc>
          <w:tcPr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23</w:t>
            </w:r>
          </w:p>
        </w:tc>
      </w:tr>
      <w:tr w:rsidR="00BF2431" w:rsidTr="00D763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24</w:t>
            </w:r>
          </w:p>
        </w:tc>
        <w:tc>
          <w:tcPr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25</w:t>
            </w:r>
          </w:p>
        </w:tc>
        <w:tc>
          <w:tcPr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26</w:t>
            </w:r>
          </w:p>
        </w:tc>
        <w:tc>
          <w:tcPr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27</w:t>
            </w:r>
          </w:p>
        </w:tc>
        <w:tc>
          <w:tcPr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28</w:t>
            </w:r>
          </w:p>
        </w:tc>
        <w:tc>
          <w:tcPr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29</w:t>
            </w:r>
          </w:p>
        </w:tc>
        <w:tc>
          <w:tcPr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30</w:t>
            </w:r>
          </w:p>
        </w:tc>
      </w:tr>
      <w:tr w:rsidR="00BF2431" w:rsidTr="00D7635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BF2431" w:rsidRPr="00C41C98" w:rsidRDefault="00BF2431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</w:p>
        </w:tc>
        <w:tc>
          <w:tcPr>
            <w:tcW w:w="1134" w:type="dxa"/>
          </w:tcPr>
          <w:p w:rsidR="00BF2431" w:rsidRPr="00C41C98" w:rsidRDefault="00BF2431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BF2431" w:rsidRPr="00C41C98" w:rsidRDefault="00BF2431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BF2431" w:rsidRPr="00C41C98" w:rsidRDefault="00BF2431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BF2431" w:rsidRPr="00C41C98" w:rsidRDefault="00BF2431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BF2431" w:rsidRPr="00C41C98" w:rsidRDefault="00BF2431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BF2431" w:rsidRPr="00C41C98" w:rsidRDefault="00BF2431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</w:tr>
    </w:tbl>
    <w:p w:rsidR="00BF2431" w:rsidRDefault="00BF2431" w:rsidP="00BF2431">
      <w:pPr>
        <w:tabs>
          <w:tab w:val="left" w:pos="1817"/>
          <w:tab w:val="center" w:pos="4560"/>
        </w:tabs>
        <w:jc w:val="left"/>
        <w:rPr>
          <w:lang w:val="es-MX"/>
        </w:rPr>
      </w:pPr>
      <w:r>
        <w:rPr>
          <w:lang w:val="es-MX"/>
        </w:rPr>
        <w:tab/>
      </w:r>
    </w:p>
    <w:p w:rsidR="00BF2431" w:rsidRDefault="00BF2431" w:rsidP="00BF2431">
      <w:pPr>
        <w:tabs>
          <w:tab w:val="left" w:pos="1817"/>
          <w:tab w:val="center" w:pos="4560"/>
        </w:tabs>
        <w:jc w:val="left"/>
        <w:rPr>
          <w:lang w:val="es-MX"/>
        </w:rPr>
      </w:pPr>
      <w:r w:rsidRPr="00C41C98">
        <w:rPr>
          <w:noProof/>
          <w:lang w:val="es-ES" w:eastAsia="es-ES"/>
        </w:rPr>
        <mc:AlternateContent>
          <mc:Choice Requires="wps">
            <w:drawing>
              <wp:anchor distT="45720" distB="45720" distL="114300" distR="114300" simplePos="0" relativeHeight="251908096" behindDoc="0" locked="0" layoutInCell="1" allowOverlap="1" wp14:anchorId="520AAD9E" wp14:editId="7EB37570">
                <wp:simplePos x="0" y="0"/>
                <wp:positionH relativeFrom="margin">
                  <wp:posOffset>982980</wp:posOffset>
                </wp:positionH>
                <wp:positionV relativeFrom="paragraph">
                  <wp:posOffset>-5561330</wp:posOffset>
                </wp:positionV>
                <wp:extent cx="3909695" cy="1280160"/>
                <wp:effectExtent l="0" t="0" r="0" b="0"/>
                <wp:wrapSquare wrapText="bothSides"/>
                <wp:docPr id="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9695" cy="1280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5DAE" w:rsidRPr="00C41C98" w:rsidRDefault="00D15DAE" w:rsidP="00BF2431">
                            <w:pPr>
                              <w:pStyle w:val="Puesto"/>
                              <w:rPr>
                                <w:color w:val="000000" w:themeColor="text1"/>
                                <w:sz w:val="1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Abril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0AAD9E" id="_x0000_s1037" type="#_x0000_t202" style="position:absolute;margin-left:77.4pt;margin-top:-437.9pt;width:307.85pt;height:100.8pt;z-index:2519080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ZyyAFAIAAAMEAAAOAAAAZHJzL2Uyb0RvYy54bWysU9uO2yAQfa/Uf0C8N7bTJE2sOKtttltV&#10;2l6kbT+AAI5RgaFAYqdfvwPOZqP2raofEONhDnPOHNY3g9HkKH1QYBtaTUpKpOUglN039Mf3+zdL&#10;SkJkVjANVjb0JAO92bx+te5dLafQgRbSEwSxoe5dQ7sYXV0UgXfSsDABJy0mW/CGRQz9vhCe9Yhu&#10;dDEty0XRgxfOA5ch4N+7MUk3Gb9tJY9f2zbISHRDsbeYV5/XXVqLzZrVe89cp/i5DfYPXRimLF56&#10;gbpjkZGDV39BGcU9BGjjhIMpoG0Vl5kDsqnKP9g8dszJzAXFCe4iU/h/sPzL8ZsnSjR0NqfEMoMz&#10;2h6Y8ECEJFEOEcg0qdS7UOPhR4fH4/AeBpx2ZhzcA/CfgVjYdszu5a330HeSCeyySpXFVemIExLI&#10;rv8MAm9jhwgZaGi9SRKiKATRcVqny4SwD8Lx59tVuVqssFOOuWq6LKtFnmHB6udy50P8KMGQtGmo&#10;RwtkeHZ8CDG1w+rnI+k2C/dK62wDbUnf0NV8Os8FVxmjIrpUK9PQZZm+0TeJ5QcrcnFkSo97vEDb&#10;M+3EdOQch92Qda6yKEmTHYgTCuFhdCW+Itx04H9T0qMjGxp+HZiXlOhPFsVcVbNZsnAOZvN3Uwz8&#10;dWZ3nWGWI1RDIyXjdhuz7UfOtyh6q7IcL52ce0anZZXOryJZ+TrOp17e7uYJAAD//wMAUEsDBBQA&#10;BgAIAAAAIQC0RuZw4QAAAA0BAAAPAAAAZHJzL2Rvd25yZXYueG1sTI/NTsMwEITvSLyDtZW4tXar&#10;pClpnAqBuIIoPxI3N94mUeN1FLtNeHuWE73t7I5mvyl2k+vEBYfQetKwXCgQSJW3LdUaPt6f5xsQ&#10;IRqypvOEGn4wwK68vSlMbv1Ib3jZx1pwCIXcaGhi7HMpQ9WgM2HheyS+Hf3gTGQ51NIOZuRw18mV&#10;UmvpTEv8oTE9PjZYnfZnp+Hz5fj9lajX+sml/egnJcndS63vZtPDFkTEKf6b4Q+f0aFkpoM/kw2i&#10;Y50mjB41zDdZyhNbskylIA68WmfJCmRZyOsW5S8AAAD//wMAUEsBAi0AFAAGAAgAAAAhALaDOJL+&#10;AAAA4QEAABMAAAAAAAAAAAAAAAAAAAAAAFtDb250ZW50X1R5cGVzXS54bWxQSwECLQAUAAYACAAA&#10;ACEAOP0h/9YAAACUAQAACwAAAAAAAAAAAAAAAAAvAQAAX3JlbHMvLnJlbHNQSwECLQAUAAYACAAA&#10;ACEAuWcsgBQCAAADBAAADgAAAAAAAAAAAAAAAAAuAgAAZHJzL2Uyb0RvYy54bWxQSwECLQAUAAYA&#10;CAAAACEAtEbmcOEAAAANAQAADwAAAAAAAAAAAAAAAABuBAAAZHJzL2Rvd25yZXYueG1sUEsFBgAA&#10;AAAEAAQA8wAAAHwFAAAAAA==&#10;" filled="f" stroked="f">
                <v:textbox>
                  <w:txbxContent>
                    <w:p w:rsidR="00D15DAE" w:rsidRPr="00C41C98" w:rsidRDefault="00D15DAE" w:rsidP="00BF2431">
                      <w:pPr>
                        <w:pStyle w:val="Puesto"/>
                        <w:rPr>
                          <w:color w:val="000000" w:themeColor="text1"/>
                          <w:sz w:val="1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Abril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BF2431" w:rsidRPr="00E062F6" w:rsidRDefault="00BF2431" w:rsidP="00BF2431">
      <w:pPr>
        <w:rPr>
          <w:color w:val="auto"/>
        </w:rPr>
      </w:pPr>
      <w:r w:rsidRPr="00E062F6">
        <w:rPr>
          <w:color w:val="auto"/>
        </w:rPr>
        <w:t xml:space="preserve">Valor </w:t>
      </w:r>
      <w:proofErr w:type="gramStart"/>
      <w:r w:rsidRPr="00E062F6">
        <w:rPr>
          <w:color w:val="auto"/>
        </w:rPr>
        <w:t>del</w:t>
      </w:r>
      <w:proofErr w:type="gramEnd"/>
      <w:r w:rsidRPr="00E062F6">
        <w:rPr>
          <w:color w:val="auto"/>
        </w:rPr>
        <w:t xml:space="preserve"> </w:t>
      </w:r>
      <w:proofErr w:type="spellStart"/>
      <w:r w:rsidRPr="00E062F6">
        <w:rPr>
          <w:color w:val="auto"/>
        </w:rPr>
        <w:t>mes</w:t>
      </w:r>
      <w:proofErr w:type="spellEnd"/>
      <w:r w:rsidRPr="00E062F6">
        <w:rPr>
          <w:color w:val="auto"/>
        </w:rPr>
        <w:t>:</w:t>
      </w:r>
    </w:p>
    <w:p w:rsidR="00BF2431" w:rsidRPr="00E062F6" w:rsidRDefault="00D76352" w:rsidP="00BF2431">
      <w:pPr>
        <w:rPr>
          <w:b/>
          <w:color w:val="auto"/>
          <w:sz w:val="72"/>
        </w:rPr>
      </w:pPr>
      <w:proofErr w:type="spellStart"/>
      <w:r>
        <w:rPr>
          <w:b/>
          <w:color w:val="auto"/>
          <w:sz w:val="72"/>
        </w:rPr>
        <w:t>Humildad</w:t>
      </w:r>
      <w:proofErr w:type="spellEnd"/>
      <w:r>
        <w:rPr>
          <w:b/>
          <w:color w:val="auto"/>
          <w:sz w:val="72"/>
        </w:rPr>
        <w:t xml:space="preserve"> </w:t>
      </w:r>
    </w:p>
    <w:p w:rsidR="00BF2431" w:rsidRDefault="00BF2431" w:rsidP="00BF2431">
      <w:pPr>
        <w:tabs>
          <w:tab w:val="left" w:pos="3068"/>
        </w:tabs>
        <w:rPr>
          <w:lang w:val="es-MX"/>
        </w:rPr>
      </w:pPr>
    </w:p>
    <w:p w:rsidR="00BF2431" w:rsidRPr="00BE6029" w:rsidRDefault="00BF2431" w:rsidP="00BF2431">
      <w:pPr>
        <w:pStyle w:val="Puesto"/>
        <w:rPr>
          <w:sz w:val="56"/>
          <w:lang w:val="es-MX"/>
        </w:rPr>
      </w:pPr>
      <w:r>
        <w:rPr>
          <w:sz w:val="56"/>
          <w:lang w:val="es-MX"/>
        </w:rPr>
        <w:lastRenderedPageBreak/>
        <w:t>Efemérides del mes</w:t>
      </w:r>
    </w:p>
    <w:p w:rsidR="00BF2431" w:rsidRDefault="00BF2431" w:rsidP="00BF2431">
      <w:pPr>
        <w:rPr>
          <w:lang w:val="es-MX"/>
        </w:rPr>
      </w:pPr>
    </w:p>
    <w:p w:rsidR="00BF2431" w:rsidRDefault="00AB050E" w:rsidP="00BF2431">
      <w:pPr>
        <w:rPr>
          <w:lang w:val="es-MX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913216" behindDoc="0" locked="0" layoutInCell="1" allowOverlap="1" wp14:anchorId="71364498" wp14:editId="49F2737A">
            <wp:simplePos x="0" y="0"/>
            <wp:positionH relativeFrom="margin">
              <wp:align>left</wp:align>
            </wp:positionH>
            <wp:positionV relativeFrom="paragraph">
              <wp:posOffset>19641</wp:posOffset>
            </wp:positionV>
            <wp:extent cx="5735320" cy="4145915"/>
            <wp:effectExtent l="0" t="0" r="0" b="6985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320" cy="4145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F2431" w:rsidRDefault="00BF2431" w:rsidP="00BF2431">
      <w:pPr>
        <w:rPr>
          <w:lang w:val="es-MX"/>
        </w:rPr>
      </w:pPr>
    </w:p>
    <w:p w:rsidR="00BF2431" w:rsidRDefault="00BF2431" w:rsidP="00BF2431">
      <w:pPr>
        <w:rPr>
          <w:lang w:val="es-MX"/>
        </w:rPr>
      </w:pPr>
    </w:p>
    <w:p w:rsidR="00BF2431" w:rsidRDefault="00BF2431" w:rsidP="00BF2431">
      <w:pPr>
        <w:rPr>
          <w:lang w:val="es-MX"/>
        </w:rPr>
      </w:pPr>
    </w:p>
    <w:p w:rsidR="00BF2431" w:rsidRDefault="00BF2431" w:rsidP="00BF2431">
      <w:pPr>
        <w:rPr>
          <w:lang w:val="es-MX"/>
        </w:rPr>
      </w:pPr>
    </w:p>
    <w:p w:rsidR="00BF2431" w:rsidRDefault="00BF2431" w:rsidP="00BF2431">
      <w:pPr>
        <w:rPr>
          <w:lang w:val="es-MX"/>
        </w:rPr>
      </w:pPr>
    </w:p>
    <w:p w:rsidR="00BF2431" w:rsidRDefault="00BF2431" w:rsidP="00BF2431">
      <w:pPr>
        <w:rPr>
          <w:lang w:val="es-MX"/>
        </w:rPr>
      </w:pPr>
    </w:p>
    <w:p w:rsidR="00BF2431" w:rsidRDefault="00BF2431" w:rsidP="00BF2431">
      <w:pPr>
        <w:rPr>
          <w:lang w:val="es-MX"/>
        </w:rPr>
      </w:pPr>
    </w:p>
    <w:p w:rsidR="00BF2431" w:rsidRDefault="00BF2431" w:rsidP="00BF2431">
      <w:pPr>
        <w:rPr>
          <w:lang w:val="es-MX"/>
        </w:rPr>
      </w:pPr>
    </w:p>
    <w:p w:rsidR="00BF2431" w:rsidRDefault="00BF2431" w:rsidP="00BF2431">
      <w:pPr>
        <w:rPr>
          <w:lang w:val="es-MX"/>
        </w:rPr>
      </w:pPr>
    </w:p>
    <w:p w:rsidR="00BF2431" w:rsidRDefault="00BF2431" w:rsidP="00BF2431">
      <w:pPr>
        <w:rPr>
          <w:lang w:val="es-MX"/>
        </w:rPr>
      </w:pPr>
    </w:p>
    <w:p w:rsidR="00BF2431" w:rsidRDefault="00BF2431" w:rsidP="00BF2431">
      <w:pPr>
        <w:rPr>
          <w:lang w:val="es-MX"/>
        </w:rPr>
      </w:pPr>
    </w:p>
    <w:p w:rsidR="00BF2431" w:rsidRDefault="00BF2431" w:rsidP="00BF2431">
      <w:pPr>
        <w:rPr>
          <w:lang w:val="es-MX"/>
        </w:rPr>
      </w:pPr>
    </w:p>
    <w:p w:rsidR="00BF2431" w:rsidRDefault="00BF2431" w:rsidP="00BF2431">
      <w:pPr>
        <w:rPr>
          <w:lang w:val="es-MX"/>
        </w:rPr>
      </w:pPr>
    </w:p>
    <w:p w:rsidR="00BF2431" w:rsidRDefault="00BF2431" w:rsidP="00BF2431">
      <w:pPr>
        <w:rPr>
          <w:lang w:val="es-MX"/>
        </w:rPr>
      </w:pPr>
    </w:p>
    <w:p w:rsidR="00BF2431" w:rsidRDefault="00BF2431" w:rsidP="00BF2431">
      <w:pPr>
        <w:rPr>
          <w:lang w:val="es-MX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BF2431" w:rsidTr="00D76352">
        <w:tc>
          <w:tcPr>
            <w:tcW w:w="9111" w:type="dxa"/>
          </w:tcPr>
          <w:p w:rsidR="00BF2431" w:rsidRDefault="00BF2431" w:rsidP="00D76352">
            <w:pPr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jc w:val="both"/>
              <w:rPr>
                <w:lang w:val="es-MX"/>
              </w:rPr>
            </w:pPr>
          </w:p>
        </w:tc>
      </w:tr>
    </w:tbl>
    <w:p w:rsidR="00BF2431" w:rsidRDefault="00BF2431" w:rsidP="00BF2431">
      <w:pPr>
        <w:jc w:val="both"/>
        <w:rPr>
          <w:lang w:val="es-MX"/>
        </w:rPr>
      </w:pPr>
      <w:r>
        <w:rPr>
          <w:lang w:val="es-MX"/>
        </w:rPr>
        <w:br w:type="page"/>
      </w:r>
    </w:p>
    <w:p w:rsidR="00BF2431" w:rsidRDefault="00BF2431" w:rsidP="00BF2431">
      <w:pPr>
        <w:tabs>
          <w:tab w:val="left" w:pos="1817"/>
          <w:tab w:val="center" w:pos="4560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BF2431" w:rsidTr="00D76352">
        <w:tc>
          <w:tcPr>
            <w:tcW w:w="9111" w:type="dxa"/>
          </w:tcPr>
          <w:p w:rsidR="00BF2431" w:rsidRPr="00EF4E04" w:rsidRDefault="0072353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</w:t>
            </w:r>
            <w:r w:rsidR="00BF2431">
              <w:rPr>
                <w:b/>
                <w:color w:val="FF0066"/>
                <w:sz w:val="40"/>
                <w:szCs w:val="36"/>
                <w:lang w:val="es-MX"/>
              </w:rPr>
              <w:t xml:space="preserve"> 01</w:t>
            </w:r>
          </w:p>
          <w:p w:rsidR="00BF2431" w:rsidRPr="00EF4E04" w:rsidRDefault="00BF2431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BF2431" w:rsidRPr="00EF4E04" w:rsidRDefault="00BF2431" w:rsidP="00D76352">
            <w:pPr>
              <w:tabs>
                <w:tab w:val="left" w:pos="1817"/>
                <w:tab w:val="left" w:pos="2271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BF2431" w:rsidRPr="00EF4E04" w:rsidRDefault="00BF2431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72353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04</w:t>
            </w:r>
          </w:p>
          <w:p w:rsidR="00BF2431" w:rsidRDefault="00BF2431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F2431" w:rsidRDefault="00BF2431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F2431" w:rsidRPr="00EF4E04" w:rsidRDefault="00BF2431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72353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05</w:t>
            </w:r>
          </w:p>
          <w:p w:rsidR="00BF2431" w:rsidRDefault="00BF2431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F2431" w:rsidRDefault="00BF2431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F2431" w:rsidRPr="00EF4E04" w:rsidRDefault="00BF2431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72353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06</w:t>
            </w:r>
          </w:p>
          <w:p w:rsidR="00BF2431" w:rsidRDefault="00BF2431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F2431" w:rsidRDefault="00BF2431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F2431" w:rsidRDefault="00BF2431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72353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07</w:t>
            </w:r>
          </w:p>
          <w:p w:rsidR="00BF2431" w:rsidRDefault="00BF2431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F2431" w:rsidRDefault="00BF2431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F2431" w:rsidRDefault="00BF2431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BF2431" w:rsidRDefault="00BF2431" w:rsidP="00D560A3">
      <w:pPr>
        <w:tabs>
          <w:tab w:val="left" w:pos="3068"/>
        </w:tabs>
        <w:rPr>
          <w:lang w:val="es-MX"/>
        </w:rPr>
      </w:pPr>
    </w:p>
    <w:p w:rsidR="00723530" w:rsidRDefault="00723530" w:rsidP="00D560A3">
      <w:pPr>
        <w:tabs>
          <w:tab w:val="left" w:pos="3068"/>
        </w:tabs>
        <w:rPr>
          <w:lang w:val="es-MX"/>
        </w:rPr>
      </w:pPr>
    </w:p>
    <w:p w:rsidR="00723530" w:rsidRDefault="00723530" w:rsidP="00D560A3">
      <w:pPr>
        <w:tabs>
          <w:tab w:val="left" w:pos="3068"/>
        </w:tabs>
        <w:rPr>
          <w:lang w:val="es-MX"/>
        </w:rPr>
      </w:pPr>
    </w:p>
    <w:p w:rsidR="00723530" w:rsidRDefault="00723530" w:rsidP="00D560A3">
      <w:pPr>
        <w:tabs>
          <w:tab w:val="left" w:pos="3068"/>
        </w:tabs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723530" w:rsidRPr="00EF4E04" w:rsidTr="00DD2C17">
        <w:tc>
          <w:tcPr>
            <w:tcW w:w="9111" w:type="dxa"/>
          </w:tcPr>
          <w:p w:rsidR="00723530" w:rsidRPr="00EF4E04" w:rsidRDefault="00723530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08</w:t>
            </w:r>
          </w:p>
          <w:p w:rsidR="00723530" w:rsidRPr="00EF4E04" w:rsidRDefault="00723530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723530" w:rsidRPr="00EF4E04" w:rsidRDefault="00723530" w:rsidP="00DD2C17">
            <w:pPr>
              <w:tabs>
                <w:tab w:val="left" w:pos="1817"/>
                <w:tab w:val="left" w:pos="2271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723530" w:rsidRPr="00EF4E04" w:rsidRDefault="00723530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723530" w:rsidRPr="00EF4E04" w:rsidTr="00DD2C17">
        <w:tc>
          <w:tcPr>
            <w:tcW w:w="9111" w:type="dxa"/>
          </w:tcPr>
          <w:p w:rsidR="00723530" w:rsidRDefault="00723530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</w:t>
            </w:r>
            <w:r w:rsidR="000642B3">
              <w:rPr>
                <w:b/>
                <w:color w:val="FF0066"/>
                <w:sz w:val="40"/>
                <w:szCs w:val="36"/>
                <w:lang w:val="es-MX"/>
              </w:rPr>
              <w:t>nes 11</w:t>
            </w:r>
          </w:p>
          <w:p w:rsidR="00723530" w:rsidRDefault="00723530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723530" w:rsidRDefault="00723530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723530" w:rsidRPr="00EF4E04" w:rsidRDefault="00723530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723530" w:rsidRPr="00EF4E04" w:rsidTr="00DD2C17">
        <w:tc>
          <w:tcPr>
            <w:tcW w:w="9111" w:type="dxa"/>
          </w:tcPr>
          <w:p w:rsidR="00723530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12</w:t>
            </w:r>
          </w:p>
          <w:p w:rsidR="00723530" w:rsidRDefault="00723530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723530" w:rsidRDefault="00723530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723530" w:rsidRPr="00EF4E04" w:rsidRDefault="00723530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723530" w:rsidTr="00DD2C17">
        <w:tc>
          <w:tcPr>
            <w:tcW w:w="9111" w:type="dxa"/>
          </w:tcPr>
          <w:p w:rsidR="00723530" w:rsidRDefault="00723530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</w:t>
            </w:r>
            <w:r w:rsidR="000642B3">
              <w:rPr>
                <w:b/>
                <w:color w:val="FF0066"/>
                <w:sz w:val="40"/>
                <w:szCs w:val="36"/>
                <w:lang w:val="es-MX"/>
              </w:rPr>
              <w:t xml:space="preserve"> 13</w:t>
            </w:r>
          </w:p>
          <w:p w:rsidR="00723530" w:rsidRDefault="00723530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723530" w:rsidRDefault="00723530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723530" w:rsidRDefault="00723530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723530" w:rsidTr="00DD2C17">
        <w:tc>
          <w:tcPr>
            <w:tcW w:w="9111" w:type="dxa"/>
          </w:tcPr>
          <w:p w:rsidR="00723530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14</w:t>
            </w:r>
          </w:p>
          <w:p w:rsidR="00723530" w:rsidRDefault="00723530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723530" w:rsidRDefault="00723530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723530" w:rsidRDefault="00723530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723530" w:rsidRDefault="00723530" w:rsidP="00D560A3">
      <w:pPr>
        <w:tabs>
          <w:tab w:val="left" w:pos="3068"/>
        </w:tabs>
        <w:rPr>
          <w:lang w:val="es-MX"/>
        </w:rPr>
      </w:pPr>
    </w:p>
    <w:p w:rsidR="000642B3" w:rsidRDefault="000642B3" w:rsidP="00D560A3">
      <w:pPr>
        <w:tabs>
          <w:tab w:val="left" w:pos="3068"/>
        </w:tabs>
        <w:rPr>
          <w:lang w:val="es-MX"/>
        </w:rPr>
      </w:pPr>
    </w:p>
    <w:p w:rsidR="000642B3" w:rsidRDefault="000642B3" w:rsidP="00D560A3">
      <w:pPr>
        <w:tabs>
          <w:tab w:val="left" w:pos="3068"/>
        </w:tabs>
        <w:rPr>
          <w:lang w:val="es-MX"/>
        </w:rPr>
      </w:pPr>
    </w:p>
    <w:p w:rsidR="000642B3" w:rsidRDefault="000642B3" w:rsidP="00D560A3">
      <w:pPr>
        <w:tabs>
          <w:tab w:val="left" w:pos="3068"/>
        </w:tabs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0642B3" w:rsidRPr="00EF4E04" w:rsidTr="00DD2C17">
        <w:tc>
          <w:tcPr>
            <w:tcW w:w="9111" w:type="dxa"/>
          </w:tcPr>
          <w:p w:rsidR="000642B3" w:rsidRPr="00EF4E04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15</w:t>
            </w:r>
          </w:p>
          <w:p w:rsidR="000642B3" w:rsidRPr="00EF4E04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0642B3" w:rsidRPr="00EF4E04" w:rsidRDefault="000642B3" w:rsidP="00DD2C17">
            <w:pPr>
              <w:tabs>
                <w:tab w:val="left" w:pos="1817"/>
                <w:tab w:val="left" w:pos="2271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0642B3" w:rsidRPr="00EF4E04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0642B3" w:rsidRPr="00EF4E04" w:rsidTr="00DD2C17">
        <w:tc>
          <w:tcPr>
            <w:tcW w:w="9111" w:type="dxa"/>
          </w:tcPr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18</w:t>
            </w: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642B3" w:rsidRPr="00EF4E04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642B3" w:rsidRPr="00EF4E04" w:rsidTr="00DD2C17">
        <w:tc>
          <w:tcPr>
            <w:tcW w:w="9111" w:type="dxa"/>
          </w:tcPr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19</w:t>
            </w: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642B3" w:rsidRPr="00EF4E04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20</w:t>
            </w: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21</w:t>
            </w: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0642B3" w:rsidRDefault="000642B3" w:rsidP="00D560A3">
      <w:pPr>
        <w:tabs>
          <w:tab w:val="left" w:pos="3068"/>
        </w:tabs>
        <w:rPr>
          <w:lang w:val="es-MX"/>
        </w:rPr>
      </w:pPr>
    </w:p>
    <w:p w:rsidR="000642B3" w:rsidRDefault="000642B3" w:rsidP="00D560A3">
      <w:pPr>
        <w:tabs>
          <w:tab w:val="left" w:pos="3068"/>
        </w:tabs>
        <w:rPr>
          <w:lang w:val="es-MX"/>
        </w:rPr>
      </w:pPr>
    </w:p>
    <w:p w:rsidR="000642B3" w:rsidRDefault="000642B3" w:rsidP="00D560A3">
      <w:pPr>
        <w:tabs>
          <w:tab w:val="left" w:pos="3068"/>
        </w:tabs>
        <w:rPr>
          <w:lang w:val="es-MX"/>
        </w:rPr>
      </w:pPr>
    </w:p>
    <w:p w:rsidR="000642B3" w:rsidRDefault="000642B3" w:rsidP="00D560A3">
      <w:pPr>
        <w:tabs>
          <w:tab w:val="left" w:pos="3068"/>
        </w:tabs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0642B3" w:rsidRPr="00EF4E04" w:rsidTr="00DD2C17">
        <w:tc>
          <w:tcPr>
            <w:tcW w:w="9111" w:type="dxa"/>
          </w:tcPr>
          <w:p w:rsidR="000642B3" w:rsidRPr="00EF4E04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22</w:t>
            </w:r>
          </w:p>
          <w:p w:rsidR="000642B3" w:rsidRPr="00EF4E04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0642B3" w:rsidRPr="00EF4E04" w:rsidRDefault="000642B3" w:rsidP="00DD2C17">
            <w:pPr>
              <w:tabs>
                <w:tab w:val="left" w:pos="1817"/>
                <w:tab w:val="left" w:pos="2271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0642B3" w:rsidRPr="00EF4E04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0642B3" w:rsidRPr="00EF4E04" w:rsidTr="00DD2C17">
        <w:tc>
          <w:tcPr>
            <w:tcW w:w="9111" w:type="dxa"/>
          </w:tcPr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25</w:t>
            </w: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642B3" w:rsidRPr="00EF4E04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642B3" w:rsidRPr="00EF4E04" w:rsidTr="00DD2C17">
        <w:tc>
          <w:tcPr>
            <w:tcW w:w="9111" w:type="dxa"/>
          </w:tcPr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26</w:t>
            </w: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642B3" w:rsidRPr="00EF4E04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27</w:t>
            </w: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28</w:t>
            </w: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0642B3" w:rsidRDefault="000642B3" w:rsidP="00D560A3">
      <w:pPr>
        <w:tabs>
          <w:tab w:val="left" w:pos="3068"/>
        </w:tabs>
        <w:rPr>
          <w:lang w:val="es-MX"/>
        </w:rPr>
      </w:pPr>
    </w:p>
    <w:p w:rsidR="000642B3" w:rsidRDefault="000642B3" w:rsidP="00D560A3">
      <w:pPr>
        <w:tabs>
          <w:tab w:val="left" w:pos="3068"/>
        </w:tabs>
        <w:rPr>
          <w:lang w:val="es-MX"/>
        </w:rPr>
      </w:pPr>
    </w:p>
    <w:p w:rsidR="000642B3" w:rsidRDefault="000642B3" w:rsidP="00D560A3">
      <w:pPr>
        <w:tabs>
          <w:tab w:val="left" w:pos="3068"/>
        </w:tabs>
        <w:rPr>
          <w:lang w:val="es-MX"/>
        </w:rPr>
      </w:pPr>
    </w:p>
    <w:p w:rsidR="000642B3" w:rsidRDefault="000642B3" w:rsidP="00D560A3">
      <w:pPr>
        <w:tabs>
          <w:tab w:val="left" w:pos="3068"/>
        </w:tabs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0642B3" w:rsidRPr="00EF4E04" w:rsidTr="00DD2C17">
        <w:tc>
          <w:tcPr>
            <w:tcW w:w="9111" w:type="dxa"/>
          </w:tcPr>
          <w:p w:rsidR="000642B3" w:rsidRPr="00EF4E04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29</w:t>
            </w:r>
          </w:p>
          <w:p w:rsidR="000642B3" w:rsidRPr="00EF4E04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0642B3" w:rsidRPr="00EF4E04" w:rsidRDefault="000642B3" w:rsidP="00DD2C17">
            <w:pPr>
              <w:tabs>
                <w:tab w:val="left" w:pos="1817"/>
                <w:tab w:val="left" w:pos="2271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0642B3" w:rsidRPr="00EF4E04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0642B3" w:rsidRPr="00EF4E04" w:rsidTr="00DD2C17">
        <w:trPr>
          <w:trHeight w:val="8733"/>
        </w:trPr>
        <w:tc>
          <w:tcPr>
            <w:tcW w:w="9111" w:type="dxa"/>
          </w:tcPr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Pendientes del mes</w:t>
            </w:r>
          </w:p>
          <w:p w:rsidR="000642B3" w:rsidRPr="00EF4E04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0642B3" w:rsidRDefault="000642B3" w:rsidP="00D560A3">
      <w:pPr>
        <w:tabs>
          <w:tab w:val="left" w:pos="3068"/>
        </w:tabs>
        <w:rPr>
          <w:lang w:val="es-MX"/>
        </w:rPr>
      </w:pPr>
    </w:p>
    <w:p w:rsidR="000642B3" w:rsidRDefault="000642B3" w:rsidP="00D560A3">
      <w:pPr>
        <w:tabs>
          <w:tab w:val="left" w:pos="3068"/>
        </w:tabs>
        <w:rPr>
          <w:lang w:val="es-MX"/>
        </w:rPr>
      </w:pPr>
    </w:p>
    <w:p w:rsidR="000642B3" w:rsidRDefault="000642B3" w:rsidP="00D560A3">
      <w:pPr>
        <w:tabs>
          <w:tab w:val="left" w:pos="3068"/>
        </w:tabs>
        <w:rPr>
          <w:lang w:val="es-MX"/>
        </w:rPr>
      </w:pPr>
    </w:p>
    <w:p w:rsidR="000642B3" w:rsidRDefault="000642B3" w:rsidP="000642B3">
      <w:pPr>
        <w:pStyle w:val="Puesto"/>
        <w:rPr>
          <w:sz w:val="56"/>
          <w:lang w:val="es-MX"/>
        </w:rPr>
      </w:pPr>
      <w:r>
        <w:rPr>
          <w:noProof/>
          <w:sz w:val="56"/>
          <w:lang w:val="es-ES" w:eastAsia="es-ES"/>
        </w:rPr>
        <w:lastRenderedPageBreak/>
        <w:drawing>
          <wp:anchor distT="0" distB="0" distL="114300" distR="114300" simplePos="0" relativeHeight="251916288" behindDoc="0" locked="0" layoutInCell="1" allowOverlap="1" wp14:anchorId="19BF4C4E" wp14:editId="5ADF152A">
            <wp:simplePos x="0" y="0"/>
            <wp:positionH relativeFrom="margin">
              <wp:posOffset>5050213</wp:posOffset>
            </wp:positionH>
            <wp:positionV relativeFrom="paragraph">
              <wp:posOffset>-541798</wp:posOffset>
            </wp:positionV>
            <wp:extent cx="1143000" cy="1385485"/>
            <wp:effectExtent l="0" t="0" r="0" b="5715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baR96AA1xnodg.pn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385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56"/>
          <w:lang w:val="es-ES" w:eastAsia="es-ES"/>
        </w:rPr>
        <w:drawing>
          <wp:anchor distT="0" distB="0" distL="114300" distR="114300" simplePos="0" relativeHeight="251915264" behindDoc="0" locked="0" layoutInCell="1" allowOverlap="1" wp14:anchorId="3B3BDB61" wp14:editId="025BDA08">
            <wp:simplePos x="0" y="0"/>
            <wp:positionH relativeFrom="margin">
              <wp:posOffset>-392430</wp:posOffset>
            </wp:positionH>
            <wp:positionV relativeFrom="paragraph">
              <wp:posOffset>-20782</wp:posOffset>
            </wp:positionV>
            <wp:extent cx="1163320" cy="877570"/>
            <wp:effectExtent l="0" t="0" r="0" b="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bird10.p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3320" cy="877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56"/>
          <w:lang w:val="es-MX"/>
        </w:rPr>
        <w:t>Consejo técnico escolar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</w:tbl>
    <w:p w:rsidR="000642B3" w:rsidRDefault="000642B3" w:rsidP="000642B3">
      <w:pPr>
        <w:pStyle w:val="Puesto"/>
        <w:rPr>
          <w:sz w:val="56"/>
          <w:lang w:val="es-MX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917312" behindDoc="0" locked="0" layoutInCell="1" allowOverlap="1" wp14:anchorId="18C80474" wp14:editId="4C5F9BAD">
            <wp:simplePos x="0" y="0"/>
            <wp:positionH relativeFrom="margin">
              <wp:posOffset>5031105</wp:posOffset>
            </wp:positionH>
            <wp:positionV relativeFrom="paragraph">
              <wp:posOffset>-624556</wp:posOffset>
            </wp:positionV>
            <wp:extent cx="985444" cy="1184564"/>
            <wp:effectExtent l="0" t="0" r="5715" b="0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baOYpRijXNe6Q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5444" cy="11845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918336" behindDoc="0" locked="0" layoutInCell="1" allowOverlap="1" wp14:anchorId="0AE41BE9" wp14:editId="6C0F67DF">
            <wp:simplePos x="0" y="0"/>
            <wp:positionH relativeFrom="margin">
              <wp:posOffset>-390525</wp:posOffset>
            </wp:positionH>
            <wp:positionV relativeFrom="paragraph">
              <wp:posOffset>-389890</wp:posOffset>
            </wp:positionV>
            <wp:extent cx="1019330" cy="831272"/>
            <wp:effectExtent l="0" t="0" r="9525" b="6985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1519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330" cy="8312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56"/>
          <w:lang w:val="es-MX"/>
        </w:rPr>
        <w:t>Asistencia de Abril</w:t>
      </w:r>
    </w:p>
    <w:p w:rsidR="000642B3" w:rsidRPr="008A20E6" w:rsidRDefault="000642B3" w:rsidP="000642B3">
      <w:pPr>
        <w:rPr>
          <w:lang w:val="es-MX"/>
        </w:rPr>
      </w:pPr>
    </w:p>
    <w:tbl>
      <w:tblPr>
        <w:tblStyle w:val="Tablaconcuadrcula"/>
        <w:tblW w:w="9906" w:type="dxa"/>
        <w:tblInd w:w="-431" w:type="dxa"/>
        <w:tblLook w:val="04A0" w:firstRow="1" w:lastRow="0" w:firstColumn="1" w:lastColumn="0" w:noHBand="0" w:noVBand="1"/>
      </w:tblPr>
      <w:tblGrid>
        <w:gridCol w:w="568"/>
        <w:gridCol w:w="2693"/>
        <w:gridCol w:w="276"/>
        <w:gridCol w:w="276"/>
        <w:gridCol w:w="276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</w:tblGrid>
      <w:tr w:rsidR="000642B3" w:rsidTr="00DD2C17">
        <w:tc>
          <w:tcPr>
            <w:tcW w:w="568" w:type="dxa"/>
            <w:shd w:val="clear" w:color="auto" w:fill="00B0F0"/>
          </w:tcPr>
          <w:p w:rsidR="000642B3" w:rsidRPr="00C24A6F" w:rsidRDefault="000642B3" w:rsidP="00DD2C17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No.</w:t>
            </w:r>
          </w:p>
        </w:tc>
        <w:tc>
          <w:tcPr>
            <w:tcW w:w="2693" w:type="dxa"/>
            <w:shd w:val="clear" w:color="auto" w:fill="00B0F0"/>
          </w:tcPr>
          <w:p w:rsidR="000642B3" w:rsidRPr="00C24A6F" w:rsidRDefault="000642B3" w:rsidP="00DD2C17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Nombre</w:t>
            </w:r>
          </w:p>
        </w:tc>
        <w:tc>
          <w:tcPr>
            <w:tcW w:w="276" w:type="dxa"/>
            <w:shd w:val="clear" w:color="auto" w:fill="00B0F0"/>
          </w:tcPr>
          <w:p w:rsidR="000642B3" w:rsidRPr="00C24A6F" w:rsidRDefault="000642B3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00B0F0"/>
          </w:tcPr>
          <w:p w:rsidR="000642B3" w:rsidRPr="00C24A6F" w:rsidRDefault="000642B3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00B0F0"/>
          </w:tcPr>
          <w:p w:rsidR="000642B3" w:rsidRPr="00C24A6F" w:rsidRDefault="000642B3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0642B3" w:rsidRPr="00C24A6F" w:rsidRDefault="000642B3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0642B3" w:rsidRPr="00C24A6F" w:rsidRDefault="000642B3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0642B3" w:rsidRPr="00C24A6F" w:rsidRDefault="000642B3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0642B3" w:rsidRPr="00C24A6F" w:rsidRDefault="000642B3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0642B3" w:rsidRPr="00C24A6F" w:rsidRDefault="000642B3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0642B3" w:rsidRPr="00C24A6F" w:rsidRDefault="000642B3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0642B3" w:rsidRPr="00C24A6F" w:rsidRDefault="000642B3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0642B3" w:rsidRPr="00C24A6F" w:rsidRDefault="000642B3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0642B3" w:rsidRPr="00C24A6F" w:rsidRDefault="000642B3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0642B3" w:rsidRPr="00C24A6F" w:rsidRDefault="000642B3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0642B3" w:rsidRPr="00C24A6F" w:rsidRDefault="000642B3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0642B3" w:rsidRPr="00C24A6F" w:rsidRDefault="000642B3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0642B3" w:rsidRPr="00C24A6F" w:rsidRDefault="000642B3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0642B3" w:rsidRPr="00C24A6F" w:rsidRDefault="000642B3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0642B3" w:rsidRPr="00C24A6F" w:rsidRDefault="000642B3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0642B3" w:rsidRPr="00C24A6F" w:rsidRDefault="000642B3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0642B3" w:rsidRPr="00C24A6F" w:rsidRDefault="000642B3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0642B3" w:rsidRPr="00C24A6F" w:rsidRDefault="000642B3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0642B3" w:rsidRPr="00C24A6F" w:rsidRDefault="000642B3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0642B3" w:rsidRPr="00C24A6F" w:rsidRDefault="000642B3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0642B3" w:rsidRPr="00C24A6F" w:rsidRDefault="000642B3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RPr="001779F9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</w:tbl>
    <w:p w:rsidR="000642B3" w:rsidRDefault="000642B3" w:rsidP="000642B3">
      <w:pPr>
        <w:pStyle w:val="Puesto"/>
        <w:jc w:val="both"/>
        <w:rPr>
          <w:sz w:val="48"/>
          <w:lang w:val="es-MX"/>
        </w:rPr>
      </w:pPr>
    </w:p>
    <w:p w:rsidR="000642B3" w:rsidRDefault="000642B3" w:rsidP="000642B3">
      <w:pPr>
        <w:pStyle w:val="Puesto"/>
        <w:rPr>
          <w:sz w:val="28"/>
        </w:rPr>
      </w:pPr>
      <w:r>
        <w:rPr>
          <w:noProof/>
          <w:sz w:val="28"/>
          <w:lang w:val="es-ES" w:eastAsia="es-ES"/>
        </w:rPr>
        <w:lastRenderedPageBreak/>
        <w:drawing>
          <wp:anchor distT="0" distB="0" distL="114300" distR="114300" simplePos="0" relativeHeight="251919360" behindDoc="0" locked="0" layoutInCell="1" allowOverlap="1" wp14:anchorId="2610D8FD" wp14:editId="6F6128DD">
            <wp:simplePos x="0" y="0"/>
            <wp:positionH relativeFrom="page">
              <wp:posOffset>5648325</wp:posOffset>
            </wp:positionH>
            <wp:positionV relativeFrom="paragraph">
              <wp:posOffset>-527050</wp:posOffset>
            </wp:positionV>
            <wp:extent cx="1881577" cy="1047750"/>
            <wp:effectExtent l="0" t="0" r="4445" b="0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bc3baho-comienzo-de-curso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1577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3903B9">
        <w:rPr>
          <w:sz w:val="28"/>
        </w:rPr>
        <w:t>Regist</w:t>
      </w:r>
      <w:r>
        <w:rPr>
          <w:sz w:val="28"/>
        </w:rPr>
        <w:t>ro</w:t>
      </w:r>
      <w:proofErr w:type="spellEnd"/>
      <w:r>
        <w:rPr>
          <w:sz w:val="28"/>
        </w:rPr>
        <w:t xml:space="preserve"> de </w:t>
      </w:r>
      <w:proofErr w:type="spellStart"/>
      <w:r>
        <w:rPr>
          <w:sz w:val="28"/>
        </w:rPr>
        <w:t>Evaluación</w:t>
      </w:r>
      <w:proofErr w:type="spellEnd"/>
      <w:r>
        <w:rPr>
          <w:sz w:val="28"/>
        </w:rPr>
        <w:t xml:space="preserve"> </w:t>
      </w:r>
    </w:p>
    <w:p w:rsidR="000642B3" w:rsidRPr="00E9221C" w:rsidRDefault="000642B3" w:rsidP="000642B3">
      <w:pPr>
        <w:pStyle w:val="Puesto"/>
        <w:rPr>
          <w:sz w:val="28"/>
        </w:rPr>
      </w:pPr>
      <w:r>
        <w:rPr>
          <w:sz w:val="28"/>
        </w:rPr>
        <w:t xml:space="preserve">(Cuarto </w:t>
      </w:r>
      <w:proofErr w:type="spellStart"/>
      <w:r>
        <w:rPr>
          <w:sz w:val="28"/>
        </w:rPr>
        <w:t>bimestre</w:t>
      </w:r>
      <w:proofErr w:type="spellEnd"/>
      <w:r>
        <w:rPr>
          <w:sz w:val="28"/>
        </w:rPr>
        <w:t>)</w:t>
      </w:r>
    </w:p>
    <w:tbl>
      <w:tblPr>
        <w:tblStyle w:val="Tablaconcuadrcula"/>
        <w:tblW w:w="9351" w:type="dxa"/>
        <w:tblInd w:w="-289" w:type="dxa"/>
        <w:tblLook w:val="04A0" w:firstRow="1" w:lastRow="0" w:firstColumn="1" w:lastColumn="0" w:noHBand="0" w:noVBand="1"/>
      </w:tblPr>
      <w:tblGrid>
        <w:gridCol w:w="911"/>
        <w:gridCol w:w="3904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0642B3" w:rsidRPr="005C3BBA" w:rsidTr="00DD2C17">
        <w:tc>
          <w:tcPr>
            <w:tcW w:w="911" w:type="dxa"/>
            <w:shd w:val="clear" w:color="auto" w:fill="00CC00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  <w:r w:rsidRPr="005C3BBA">
              <w:rPr>
                <w:b/>
                <w:color w:val="auto"/>
                <w:sz w:val="20"/>
                <w:lang w:val="es-MX"/>
              </w:rPr>
              <w:t>No.</w:t>
            </w:r>
          </w:p>
        </w:tc>
        <w:tc>
          <w:tcPr>
            <w:tcW w:w="3904" w:type="dxa"/>
            <w:shd w:val="clear" w:color="auto" w:fill="00CC00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  <w:r w:rsidRPr="005C3BBA">
              <w:rPr>
                <w:b/>
                <w:color w:val="auto"/>
                <w:sz w:val="20"/>
                <w:lang w:val="es-MX"/>
              </w:rPr>
              <w:t>Nombre</w:t>
            </w:r>
          </w:p>
        </w:tc>
        <w:tc>
          <w:tcPr>
            <w:tcW w:w="567" w:type="dxa"/>
            <w:shd w:val="clear" w:color="auto" w:fill="00CC00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</w:tbl>
    <w:p w:rsidR="000642B3" w:rsidRDefault="000642B3" w:rsidP="000642B3">
      <w:pPr>
        <w:pStyle w:val="Puesto"/>
        <w:rPr>
          <w:sz w:val="52"/>
          <w:lang w:val="es-MX"/>
        </w:rPr>
      </w:pPr>
      <w:r w:rsidRPr="00017951">
        <w:rPr>
          <w:sz w:val="52"/>
          <w:lang w:val="es-MX"/>
        </w:rPr>
        <w:lastRenderedPageBreak/>
        <w:t>Reunión con padres de familia</w:t>
      </w:r>
    </w:p>
    <w:p w:rsidR="000642B3" w:rsidRDefault="000642B3" w:rsidP="000642B3">
      <w:pPr>
        <w:jc w:val="right"/>
        <w:rPr>
          <w:color w:val="auto"/>
          <w:sz w:val="28"/>
          <w:lang w:val="es-MX"/>
        </w:rPr>
      </w:pPr>
      <w:r w:rsidRPr="00017951">
        <w:rPr>
          <w:color w:val="auto"/>
          <w:sz w:val="28"/>
          <w:lang w:val="es-MX"/>
        </w:rPr>
        <w:t>Fecha: ___________________________</w:t>
      </w:r>
    </w:p>
    <w:p w:rsidR="000642B3" w:rsidRDefault="000642B3" w:rsidP="000642B3">
      <w:pPr>
        <w:jc w:val="right"/>
        <w:rPr>
          <w:color w:val="auto"/>
          <w:sz w:val="28"/>
          <w:lang w:val="es-MX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0642B3" w:rsidTr="00DD2C17">
        <w:tc>
          <w:tcPr>
            <w:tcW w:w="9111" w:type="dxa"/>
          </w:tcPr>
          <w:p w:rsidR="000642B3" w:rsidRDefault="000642B3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</w:tbl>
    <w:p w:rsidR="000642B3" w:rsidRDefault="000642B3" w:rsidP="000642B3">
      <w:pPr>
        <w:pStyle w:val="Puesto"/>
        <w:rPr>
          <w:sz w:val="52"/>
          <w:lang w:val="es-MX"/>
        </w:rPr>
      </w:pPr>
    </w:p>
    <w:p w:rsidR="00656FC5" w:rsidRDefault="00656FC5" w:rsidP="00656FC5">
      <w:pPr>
        <w:pStyle w:val="Puesto"/>
        <w:rPr>
          <w:sz w:val="52"/>
          <w:lang w:val="es-MX"/>
        </w:rPr>
      </w:pPr>
      <w:r>
        <w:rPr>
          <w:sz w:val="52"/>
          <w:lang w:val="es-MX"/>
        </w:rPr>
        <w:lastRenderedPageBreak/>
        <w:t xml:space="preserve">Acuerdos 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</w:tbl>
    <w:p w:rsidR="000642B3" w:rsidRDefault="00656FC5" w:rsidP="00656FC5">
      <w:pPr>
        <w:pStyle w:val="Puesto"/>
        <w:tabs>
          <w:tab w:val="left" w:pos="3456"/>
        </w:tabs>
        <w:rPr>
          <w:sz w:val="52"/>
          <w:lang w:val="es-MX"/>
        </w:rPr>
      </w:pPr>
      <w:r>
        <w:rPr>
          <w:lang w:val="es-MX"/>
        </w:rPr>
        <w:br w:type="page"/>
      </w:r>
      <w:r w:rsidR="000642B3" w:rsidRPr="00ED53F3">
        <w:rPr>
          <w:sz w:val="52"/>
          <w:lang w:val="es-MX"/>
        </w:rPr>
        <w:lastRenderedPageBreak/>
        <w:t>Asistencia de padres de familia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704"/>
        <w:gridCol w:w="4536"/>
        <w:gridCol w:w="3871"/>
      </w:tblGrid>
      <w:tr w:rsidR="000642B3" w:rsidTr="00DD2C17">
        <w:tc>
          <w:tcPr>
            <w:tcW w:w="704" w:type="dxa"/>
            <w:shd w:val="clear" w:color="auto" w:fill="FFC000"/>
          </w:tcPr>
          <w:p w:rsidR="000642B3" w:rsidRPr="00ED53F3" w:rsidRDefault="000642B3" w:rsidP="00DD2C17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No.</w:t>
            </w:r>
          </w:p>
        </w:tc>
        <w:tc>
          <w:tcPr>
            <w:tcW w:w="4536" w:type="dxa"/>
            <w:shd w:val="clear" w:color="auto" w:fill="FFC000"/>
          </w:tcPr>
          <w:p w:rsidR="000642B3" w:rsidRPr="00ED53F3" w:rsidRDefault="000642B3" w:rsidP="00DD2C17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Nombre del (la) alumno(a)</w:t>
            </w:r>
          </w:p>
        </w:tc>
        <w:tc>
          <w:tcPr>
            <w:tcW w:w="3871" w:type="dxa"/>
            <w:shd w:val="clear" w:color="auto" w:fill="FFC000"/>
          </w:tcPr>
          <w:p w:rsidR="000642B3" w:rsidRPr="00ED53F3" w:rsidRDefault="000642B3" w:rsidP="00DD2C17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Firma del padre, madre o tutor</w:t>
            </w: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rPr>
          <w:trHeight w:val="109"/>
        </w:trPr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</w:tbl>
    <w:p w:rsidR="000642B3" w:rsidRDefault="000642B3" w:rsidP="000642B3">
      <w:pPr>
        <w:rPr>
          <w:lang w:val="es-MX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251920384" behindDoc="0" locked="0" layoutInCell="1" allowOverlap="1" wp14:anchorId="7D69A702" wp14:editId="5938FA53">
                <wp:simplePos x="0" y="0"/>
                <wp:positionH relativeFrom="column">
                  <wp:posOffset>-180975</wp:posOffset>
                </wp:positionH>
                <wp:positionV relativeFrom="paragraph">
                  <wp:posOffset>0</wp:posOffset>
                </wp:positionV>
                <wp:extent cx="6184265" cy="4019550"/>
                <wp:effectExtent l="0" t="0" r="0" b="0"/>
                <wp:wrapNone/>
                <wp:docPr id="53" name="Grupo 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84265" cy="4019550"/>
                          <a:chOff x="0" y="0"/>
                          <a:chExt cx="6184265" cy="4019550"/>
                        </a:xfrm>
                      </wpg:grpSpPr>
                      <pic:pic xmlns:pic="http://schemas.openxmlformats.org/drawingml/2006/picture">
                        <pic:nvPicPr>
                          <pic:cNvPr id="54" name="Imagen 54" descr="C:\Users\EARLY HEADSTART\Pictures\Lunares-blancos-floral-vintage-014.png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8200" y="0"/>
                            <a:ext cx="4496435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5" name="Imagen 55" descr="C:\Users\EARLY HEADSTART\Pictures\clipart de la maestras\owl post2.png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733550"/>
                            <a:ext cx="618426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6A2B05" id="Grupo 53" o:spid="_x0000_s1026" style="position:absolute;margin-left:-14.25pt;margin-top:0;width:486.95pt;height:316.5pt;z-index:251920384" coordsize="61842,40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7Q/YRwMAAO0JAAAOAAAAZHJzL2Uyb0RvYy54bWzsVltv2yAUfp+0/4D8&#10;7voS51Kr6ZQlaVep26peHiblhWBso2FAgJNW0/77DtjJ2mZTq71Mk/ZgGw5w+M53zoc5eXffcLSh&#10;2jAppkFyFAeICiILJqppcHd7Fk4CZCwWBeZS0GnwQE3w7vTtm5Otymkqa8kLqhE4ESbfqmlQW6vy&#10;KDKkpg02R1JRAYOl1A220NVVVGi8Be8Nj9I4HkVbqQulJaHGgHXRDQan3n9ZUmI/l6WhFvFpANis&#10;f2v/Xrt3dHqC80pjVTPSw8B/gKLBTMCme1cLbDFqNTtw1TCipZGlPSKyiWRZMkJ9DBBNEj+L5lzL&#10;VvlYqnxbqT1NQO0znv7YLfm0udKIFdNgOAiQwA3k6Fy3SiLoAzlbVeUw51yrG3Wle0PV9Vy896Vu&#10;3BciQfee1oc9rfTeIgLGUTLJ0tEwQATGsjg5Hg574kkN2TlYR+rlCyuj3caRw7eHoxjJ4el5gtYB&#10;Ty/XE6yyraZB76R5lY8G66+tCiGlClu2ZpzZB1+ekDwHSmyuGLnSXecR5dmO8osGV1SgIRgKaggU&#10;6Dxf3RnQ1Wo5u778gj4sZ4ub29n17Qo8OYBmddkKDN9wzTEozoQllxrzcMOEBWdhnGRHSlQuiQ6C&#10;27XDgB1Hl5J8NUjIeY1FRWdGgVJAv2529HS67z4JYM2ZOmOcu7y7dk8VgH5Wlb9gu6v4hSRtQ4Xt&#10;JKwpB9akMDVTJkA6p82aQkXqiyLxooJCujTWbedKysvqWzqZxfFx+j6cD+N5mMXjZTg7zsbhOF6O&#10;szibJPNk/t2tTrK8NRTixXyhWI8VrAdof6mh/rTp1OlVjjbYnyWOKQ9o9/UQweQocViNJtfAKsyD&#10;ttXUkto1S2Cut8Pk/YCn+SezLgcGFIfW24+yAFHi1kpPxjPFTQYTOAcDdCi7LDseZYNeduk4G7h5&#10;HeqdD6WNPaeyQa4BhANcvwfeQDDd1N0UB11Il3YfEBdPDBCJs/ggHOy+CVF01QeNf0eVQFl3EO5U&#10;CYZXq5JA9rG2sABxjBpMIcPYrOSWIyWNTf99Taa+RP5r8vea7OSYjAeD/Z/OHVwH/8I0nYzivyNK&#10;/+OEO4U/vPr7j7u0PO5D+/Et7fQH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j3kbQOAAAAAIAQAADwAAAGRycy9kb3ducmV2LnhtbEyPQUvDQBSE74L/YXmCt3aT&#10;pik1ZlNKUU9FsBXE22v2NQnN7obsNkn/vc+THocZZr7JN5NpxUC9b5xVEM8jEGRLpxtbKfg8vs7W&#10;IHxAq7F1lhTcyMOmuL/LMdNutB80HEIluMT6DBXUIXSZlL6syaCfu44se2fXGwws+0rqHkcuN61c&#10;RNFKGmwsL9TY0a6m8nK4GgVvI47bJH4Z9pfz7vZ9TN+/9jEp9fgwbZ9BBJrCXxh+8RkdCmY6uavV&#10;XrQKZot1ylEF/Ijtp2W6BHFSsEqSCGSRy/8Hih8AAAD//wMAUEsDBAoAAAAAAAAAIQBozBg4gIUA&#10;AICFAAAUAAAAZHJzL21lZGlhL2ltYWdlMS5wbmeJUE5HDQoaCgAAAA1JSERSAAACkQAAAZkIBgAA&#10;ANGQajsAAAAJcEhZcwAACxMAAAsTAQCanBgAAApPaUNDUFBob3Rvc2hvcCBJQ0MgcHJvZmlsZQAA&#10;eNqdU2dUU+kWPffe9EJLiICUS29SFQggUkKLgBSRJiohCRBKiCGh2RVRwRFFRQQbyKCIA46OgIwV&#10;USwMigrYB+Qhoo6Do4iKyvvhe6Nr1rz35s3+tdc+56zznbPPB8AIDJZIM1E1gAypQh4R4IPHxMbh&#10;5C5AgQokcAAQCLNkIXP9IwEA+H48PCsiwAe+AAF40wsIAMBNm8AwHIf/D+pCmVwBgIQBwHSROEsI&#10;gBQAQHqOQqYAQEYBgJ2YJlMAoAQAYMtjYuMAUC0AYCd/5tMAgJ34mXsBAFuUIRUBoJEAIBNliEQA&#10;aDsArM9WikUAWDAAFGZLxDkA2C0AMElXZkgAsLcAwM4QC7IACAwAMFGIhSkABHsAYMgjI3gAhJkA&#10;FEbyVzzxK64Q5yoAAHiZsjy5JDlFgVsILXEHV1cuHijOSRcrFDZhAmGaQC7CeZkZMoE0D+DzzAAA&#10;oJEVEeCD8/14zg6uzs42jrYOXy3qvwb/ImJi4/7lz6twQAAA4XR+0f4sL7MagDsGgG3+oiXuBGhe&#10;C6B194tmsg9AtQCg6dpX83D4fjw8RaGQudnZ5eTk2ErEQlthyld9/mfCX8BX/Wz5fjz89/XgvuIk&#10;gTJdgUcE+ODCzPRMpRzPkgmEYtzmj0f8twv//B3TIsRJYrlYKhTjURJxjkSajPMypSKJQpIpxSXS&#10;/2Ti3yz7Az7fNQCwaj4Be5EtqF1jA/ZLJxBYdMDi9wAA8rtvwdQoCAOAaIPhz3f/7z/9R6AlAIBm&#10;SZJxAABeRCQuVMqzP8cIAABEoIEqsEEb9MEYLMAGHMEF3MEL/GA2hEIkxMJCEEIKZIAccmAprIJC&#10;KIbNsB0qYC/UQB00wFFohpNwDi7CVbgOPXAP+mEInsEovIEJBEHICBNhIdqIAWKKWCOOCBeZhfgh&#10;wUgEEoskIMmIFFEiS5E1SDFSilQgVUgd8j1yAjmHXEa6kTvIADKC/Ia8RzGUgbJRPdQMtUO5qDca&#10;hEaiC9BkdDGajxagm9BytBo9jDah59CraA/ajz5DxzDA6BgHM8RsMC7Gw0KxOCwJk2PLsSKsDKvG&#10;GrBWrAO7ifVjz7F3BBKBRcAJNgR3QiBhHkFIWExYTthIqCAcJDQR2gk3CQOEUcInIpOoS7QmuhH5&#10;xBhiMjGHWEgsI9YSjxMvEHuIQ8Q3JBKJQzInuZACSbGkVNIS0kbSblIj6SypmzRIGiOTydpka7IH&#10;OZQsICvIheSd5MPkM+Qb5CHyWwqdYkBxpPhT4ihSympKGeUQ5TTlBmWYMkFVo5pS3aihVBE1j1pC&#10;raG2Uq9Rh6gTNHWaOc2DFklLpa2ildMaaBdo92mv6HS6Ed2VHk6X0FfSy+lH6JfoA/R3DA2GFYPH&#10;iGcoGZsYBxhnGXcYr5hMphnTixnHVDA3MeuY55kPmW9VWCq2KnwVkcoKlUqVJpUbKi9Uqaqmqt6q&#10;C1XzVctUj6leU32uRlUzU+OpCdSWq1WqnVDrUxtTZ6k7qIeqZ6hvVD+kfln9iQZZw0zDT0OkUaCx&#10;X+O8xiALYxmzeCwhaw2rhnWBNcQmsc3ZfHYqu5j9HbuLPaqpoTlDM0ozV7NS85RmPwfjmHH4nHRO&#10;Cecop5fzforeFO8p4ikbpjRMuTFlXGuqlpeWWKtIq1GrR+u9Nq7tp52mvUW7WfuBDkHHSidcJ0dn&#10;j84FnedT2VPdpwqnFk09OvWuLqprpRuhu0R3v26n7pievl6Ankxvp955vef6HH0v/VT9bfqn9UcM&#10;WAazDCQG2wzOGDzFNXFvPB0vx9vxUUNdw0BDpWGVYZfhhJG50Tyj1UaNRg+MacZc4yTjbcZtxqMm&#10;BiYhJktN6k3umlJNuaYppjtMO0zHzczNos3WmTWbPTHXMueb55vXm9+3YFp4Wiy2qLa4ZUmy5Fqm&#10;We62vG6FWjlZpVhVWl2zRq2drSXWu627pxGnuU6TTque1mfDsPG2ybaptxmw5dgG2662bbZ9YWdi&#10;F2e3xa7D7pO9k326fY39PQcNh9kOqx1aHX5ztHIUOlY63prOnO4/fcX0lukvZ1jPEM/YM+O2E8sp&#10;xGmdU5vTR2cXZ7lzg/OIi4lLgssulz4umxvG3ci95Ep09XFd4XrS9Z2bs5vC7ajbr+427mnuh9yf&#10;zDSfKZ5ZM3PQw8hD4FHl0T8Ln5Uwa9+sfk9DT4FntecjL2MvkVet17C3pXeq92HvFz72PnKf4z7j&#10;PDfeMt5ZX8w3wLfIt8tPw2+eX4XfQ38j/2T/ev/RAKeAJQFnA4mBQYFbAvv4enwhv44/Ottl9rLZ&#10;7UGMoLlBFUGPgq2C5cGtIWjI7JCtIffnmM6RzmkOhVB+6NbQB2HmYYvDfgwnhYeFV4Y/jnCIWBrR&#10;MZc1d9HcQ3PfRPpElkTem2cxTzmvLUo1Kj6qLmo82je6NLo/xi5mWczVWJ1YSWxLHDkuKq42bmy+&#10;3/zt84fineIL43sXmC/IXXB5oc7C9IWnFqkuEiw6lkBMiE44lPBBECqoFowl8hN3JY4KecIdwmci&#10;L9E20YjYQ1wqHk7ySCpNepLskbw1eSTFM6Us5bmEJ6mQvEwNTN2bOp4WmnYgbTI9Or0xg5KRkHFC&#10;qiFNk7Zn6mfmZnbLrGWFsv7Fbou3Lx6VB8lrs5CsBVktCrZCpuhUWijXKgeyZ2VXZr/Nico5lque&#10;K83tzLPK25A3nO+f/+0SwhLhkralhktXLR1Y5r2sajmyPHF52wrjFQUrhlYGrDy4irYqbdVPq+1X&#10;l65+vSZ6TWuBXsHKgsG1AWvrC1UK5YV969zX7V1PWC9Z37Vh+oadGz4ViYquFNsXlxV/2CjceOUb&#10;h2/Kv5nclLSpq8S5ZM9m0mbp5t4tnlsOlqqX5pcObg3Z2rQN31a07fX2Rdsvl80o27uDtkO5o788&#10;uLxlp8nOzTs/VKRU9FT6VDbu0t21Ydf4btHuG3u89jTs1dtbvPf9Psm+21UBVU3VZtVl+0n7s/c/&#10;romq6fiW+21drU5tce3HA9ID/QcjDrbXudTVHdI9VFKP1ivrRw7HH77+ne93LQ02DVWNnMbiI3BE&#10;eeTp9wnf9x4NOtp2jHus4QfTH3YdZx0vakKa8ppGm1Oa+1tiW7pPzD7R1ureevxH2x8PnDQ8WXlK&#10;81TJadrpgtOTZ/LPjJ2VnX1+LvncYNuitnvnY87fag9v77oQdOHSRf+L5zu8O85c8rh08rLb5RNX&#10;uFearzpfbep06jz+k9NPx7ucu5quuVxrue56vbV7ZvfpG543zt30vXnxFv/W1Z45Pd2983pv98X3&#10;9d8W3X5yJ/3Oy7vZdyfurbxPvF/0QO1B2UPdh9U/W/7c2O/cf2rAd6Dz0dxH9waFg8/+kfWPD0MF&#10;j5mPy4YNhuueOD45OeI/cv3p/KdDz2TPJp4X/qL+y64XFi9++NXr187RmNGhl/KXk79tfKX96sDr&#10;Ga/bxsLGHr7JeDMxXvRW++3Bd9x3He+j3w9P5Hwgfyj/aPmx9VPQp/uTGZOT/wQDmPP8YzMt2wAA&#10;ACBjSFJNAAB6JQAAgIMAAPn/AACA6QAAdTAAAOpgAAA6mAAAF2+SX8VGAAB6q0lEQVR42uzddXhc&#10;VeLG8e/E3bVJ3ZsaldShTQst7sFhgV0WWGRx+DELC2TRxXVxl8FKkSIVqHeot6lrmqRxd5n5/TGT&#10;6SS1aCN9P8+TJ3PPzNy5OffO5J1z7znHgIiIHCIpMf4Z4A5gFTDDaDKXdLRttFqt2lEi0m5cVAUi&#10;IocEyFOAuwFXYBxwrWpFREQhUkTkWG5osHxjUmK8QdUiIqIQKSJyWEmJ8d2BixsUDwHOUO2IiChE&#10;iogcye2A+2HK71XViIgcpNMzIiJ2SYnxQcB+wA/AxdUVS22t80MmGE3mFR1le9WxRkTak1oiRUQO&#10;+mddgAQ460Yjbu4ezvf/W1UkIqIQKSLikJQYH2oPkQDE9Itj2MlnMOrU850fNjMpMX6KaktERCFS&#10;RKTOA0Bg3cKUi/8GwPhzrsbF1c35cU+pp7aIiEKkiAhJifF9gFvrlrv1HULfEeMB8A8Oa9gaOQFI&#10;VK2JiEKkiIg8BTgufky48lYwHGxsnHLh9Xh4+9R7fFJivLeqTUQUIkVETlBJifGnAhfVLfcfNZme&#10;Q0bVe4xPQDATz73GuagnYFTtiYhCpIjIiRkgvYDXHB+Irm7MuPqfh33s+LMuJygyxrnonqTE+MGq&#10;RRFRiBQROfHcD/SrWxh35mWERHc/7ANd3T2Y+Ze7nIvcgTfUyUZEFCJFRE4gSYnxI4EH65YDw6OY&#10;ctH1R31Ov1GTGBQ/zbnoZGwz3IiIKESKiJwAAdIDeB9wjN0z6/r7cPc8dl+Zmdfdjae3r3PR40mJ&#10;8f1VqyKiECki0vU9DIyoW4ibPJN+J01s1BP9gsOYcXW9xkdv4KOkxHg3VauIKESKiHRRSYnxp2C7&#10;FhKwjQM567p7mrSOkQnn0m/UJOeicUCSaldEFCJFRLpmgIwAPnP+7Dvj7w/i5evf5HWd+fcH8fYP&#10;dC66Lykx/nTVsogoRIqIdK0A6QJ8DETXlcWfcUmjT2M35BcUytk3P9Sw+KOkxPhuqm0RUYgUEek6&#10;HgFOrVuI6j2QhMtvadEK+4+azLizrnAuCgVmazYbEVGIFBHpApIS4y/BaYYZTx8/Lvjn47i6e7R4&#10;3QmX30zMgGHORWOBtzV+pIgoRIqIdO4AOQZ4z1FgMHDurY8QHBXbOh+irm5cdOeT+AWHORdfDjyg&#10;2hcRhUgRkc4ZIGOBOdiG4QHglIv/Rv9Rk1v1dfyCw7jo7qdxdXN3Lv5PUmJ8ovaCiChEioh0rgAZ&#10;DvyKU0eaweOnM/mC6xq9jm3m3/nw4b+z+Ku3j/nYmH5xnPn3BxsWf5yUGD9Te0NEFCJFRDpHgPQH&#10;fgAG15XFDhzBObf8GwyNu1SxJD+H2S/9i/1b17Hoy7dI25l8zOcMO/l0Trnk785F7sC3SYnx47VX&#10;REQhUkSkYwdID2A2EF9XFhLdg8R7nsGtCR1pln77HjXVVY5lH7/ARj1v8gXXcdL085yLvIGfkhLj&#10;h2nviIhCpIhIxw2QXwEJdWX+IeFc9sALDQcGP6rC7AOsmTfbsTxgzMlN6ohz+l/vY1D8NOeiYGCB&#10;gqSIKESKiHS8AOllD5Bn15X5+Adx1cNvEBQZ06R1zf/kFSy1NY7lKRf/tUnPN7i4cN7tj9F/9BTn&#10;4jB7kBypvSUiCpEiIh0jQAYAPzUMkFc89FqTh/LZv3U9W5bPcyzHTZ5JVK+BTd4mVzd3LrzzCXrG&#10;jW4YJP9ISoyfrL0mIgqRIiLtGyAjgPnAtIYBMqJH3yav77cPnnPcdvPwbNGsNq5u7lxy33MNhxQK&#10;AH5NSow/V3tPRBQiRUTaJ0AOAJYDY+rK/EPCueaxt5oVIAsy0ziwe6tjecI5VxEQGtGibXT39OLC&#10;u55kyMRTnYu9gW+SEuNv0V4UEYVIEZHjGyAT7AGyT11ZcGQsVz/yJiHRPZq1Tv/QCEK79QRsPbon&#10;nHNVq2yrq5s75936KCMTzm34+ftyUmL8q0mJ8W7aoyLS2WhuVxHpjAHyH8ALgCN8xfQfysX3/Bff&#10;wOAWrbuqopyM3VuI6jMYDy/voz62OC+bvZtW0TNudKNbLJfN/oCFn73WsHghcKnRZM5qyrZarVYd&#10;DCKiECki0ojw6Au8AVzpXD54/HTO+cfDuHl4Hrdtqamu4vXbL6QoNwufgGCuf/LDRgfJLcvnMefV&#10;R+qNQwmkAYlGk3mZQqSIKESKiLRegBwKfA7EOZdPPO8apl16U6NnomktJfk5vHjjmY7lHoNP4sqH&#10;XsPg0rirhNJ2JvPVf++lJD+nXjYF/gU8bTSZLQqRItKRuaoKRKSDh0dDQlzMLdjGgHTMg+3p7cv5&#10;tycxZtbFxz1AAnh4+5CTtpec1N0AFOZkYLVa6TV0TKOeHxASwbApZ5CxZysFWel1xS7ADOCUhLiY&#10;hQuS0wqPto5///vfOkBEpN2oJVJEOnKA7AG8DdTr2hzRox8X3fVUk8eAbG0VpcW8fd9VFGYfsH+i&#10;Gki8978Nh/Q5KqvFwh9fvsnSb95reFcxcBfwttFkPmyTo1oiRUQhUkSkfnh0Af4OPAX4O9930ozz&#10;OO2aO4/r9Y9Hk7ZjEx8+fAOW2loAPH38uO7x95rcQ3z3hpX88NqjFNc/vQ22MTBvMprMOxQiRUQh&#10;UkTkyAFyFPA6EO9c7h8cxpk3PkjfkRM73Db/+bOJX9971rEc3r0vf33qI1xcm3bFUEVpMT+/+wzJ&#10;S35peFeVPVA/YTSZyxUiRUQhUkTkYHiMBB4DrqfBGLZDJp7KrOvvxdsvoMNu//evPcqGP350LP/j&#10;pW+aPGd3na0rFzL37acoK8pveFcq8ADwyZFOcUunfg94AV72RVdsrfBl9i8RALVGk7lYNSUKkXIi&#10;fjh2A6KcfocBQdimgQu0/3a3H5eBDVZhBZw7GRRiu2bM+ScfyAVygEz77xyjyVylPdChjw0/4Hbg&#10;fsDP+b7A8GhO+8tdDBgzpcP/HTXVVXz2+O2kbF5Dr6Fjudz4EgZD8+dzKC8p4vfPXmPN/NlwaIvj&#10;KuBfRpP5Zx1BHe54dgEigFgg0v4TZv8Jt9/n7/S552//8WjCy5QBRfbPwSL7516a/XMvDUgHdgE7&#10;nVuuRRQipaN/gEYBI4FhwACgn/2nPXtA5No/VNOwteSk23/vAXYDKUaTuUZ777gfK97Azdha1kKd&#10;73N1c2fCuVcz6bxrWvXax9LCfHwDgtq0N3dZcQE+foGt9hoHdm/h53eeIX1n8uHuXgE8BMxTy+Rx&#10;O249gJ5Ab2yzJfUBegE9gBj7F+SONANRmj1QbgDWAWuBZKPJXKm9KQqR0p4fpj7AeOBkYBxwkv1b&#10;d2dTC+x3CpV1v3cDe5o6i4gc87iJBG4BbmoYHgH6j57CjKtuJyS6e6u9ZmVZCaan7yZly1r6jBjP&#10;pQ8836JWwuPNarWw4fcfWfTlWxTlZh7uIZuAZ4FP1fLeKsdoiNOX4D72wFgXGmPo/FMG19gD5SJg&#10;MbDUaDJna8+LQqS05Qeriz0snoFtyJXRzf3G7e0XgG9gCJ4+fnh6++Lp44uHty+e3j6Ox3j6+AEG&#10;rBYLVRWlToGglNqaGqoqSqkoK6WyrISq8jIqy0spKy443Km/lioBtjf42QrsMJrMRToyGn38xAM3&#10;AldwmFN3PYaMIuGym4kZMKxVX7eyrIRP/3NbvZa8W1/9joCwqM73bae6itW/fcPSb96zHeuHygTe&#10;Bd43mszbddQd9Xj0tAfF/sBA++0BwCAgpLVex9XNHW//QHwDgvEJDMbbLxBvv0A8vH3w9PKx/fb2&#10;tX3e2VuvvZxu16mqKMNSW4ultoZK++deZXkpFaXFlBbmUVqQS0lBLsX52VSVlzVnU9cDPwA/ASuN&#10;JnOtjhJRiJTW+KCdBVxoD4+hjXmel68/4d37EBQRQ0hULCHRPQgMj8YvKBS/oFBc3T3aZHutVgtl&#10;RYWUlxRSVpRPaWEeJfk5FOdlU5SXRUleNsX5ORTmZFBb3SoNNhlOwXIbsMP+e5fRZK7W8RMfC1wF&#10;XGP/R32I6D6DmHrZzfQZPq7VX7+itJjPHr+9XoCM6j2Q6x5/v9Ezy3REVRXlrPzhU/78+QvKi484&#10;HvlK4APgW6PJnHECf/Ht7hQOnQNjz5b+D3Tz8CQoohtBEd0IDIsiIDQSv+Aw/IPD8Q+NwD84zP5l&#10;+PiqKC0mPzON/Iz95B1IISd9H5l7t5Obvg+rxdKYVeQBs4FPgd8VKEUhUpr6wTsNuNweHgOPFRhj&#10;Bw6nW984InsNIKpX/47fymO1UlyQS0FmGgVZ6RRk2X7nZ6ZRmJ1OUV52S1s0a4G92Fss7cFyG7bW&#10;y9QufvyMAM4CzsY2TM9hP2f6jpzIuLMuo/ew+DbZjuK8bD57/Hay9+9ylIV378uVD72KT0Bwl6jr&#10;mqpKNiz6iZU/fEregZQjHu3YOuJ8b/9Z39Wun0xKjA91Cof9nQJjfw72dm76P0iDCwFhEQSF24Ji&#10;UGSMIzQGRcTgFxTa6Y6XrP27OLBrCylb1rJ/6zqK8455FjsDMAHvGU3mdfoPKQqRcqQP4u7AX4C/&#10;YrtI/LA8vLzpPXwcvYeNpfugkwjv3rtTXV/WqARYXUVhTgb5mankZaSSdyCF3PR95B1IoTAns6UB&#10;s9QeLHdiu/5yFwevw9zXmVowkxLjDfZ/2FOASfYvH0e8mNHD24e4SacRf/qlhMX2brPtys9I5ZOk&#10;Ww7OJNMFA2T970QWdq1dzrqFc9ixegmW2qP2E8sFlgFLsF0Pt9ZoMld08OPMA1vnld5AXw5en1j3&#10;O7Al6/cLDiMkugeh0T0I7daD4Cj778gYXFzd6MoKsw+wd9MqdqxZwp6N5mOdCl8NvAV8pkt5RCFS&#10;6lodz8R2rdosjnDBeEBoJIPHJ9Bv1CS6DxqJq5v7CVtnNdVV5B3YXy9Y5h5IIS99H+UlLf5ctWDr&#10;Oe7cwWcPth7l6cB+o8lc1k7Hig8wGFvP+2HAUGzXxYYeozmH3sPGMvyUMxk4dirunl5tvq0fPHQD&#10;qdvWO5a79Yvjkvue7ZIBsqGy4gI2L/2NDX/8yIHdWxr1ncn+hWYjtg46ydha0VOOR6cy+yUzYdg6&#10;rHSz/461/67rBR3b0v9XHt4+hER1JzSmF6HRPQiJ6k5It56ERvfAw+la7BNZbU01+7euZ8uK+Wxd&#10;ufBw45Q6DjNsp7pfMZrM61VzCpFy4oXHEGyDOt9s/4Z/CJ+AYAaPn07cpNPoPnB4mw6L0lWUFxeS&#10;e2Afeel1wdL+O2N/a12DCbax4dJpMB6m/adu3Li6sTMr7Mt1F0KVA5XYxqWrm04lEFsHqWBsHQqC&#10;7T+R9n/iPew/4Y3dQFd3D3oPHUP/0VPoP+Zk/IPDjut+ePveK8ncZ5slsPfweC6++2ncPb1PuOOx&#10;KDeLnWuWsGP1YvZuWkVN04/BSnugzMR2nVwetvFY87G1qGP/3bD13HnQbOexEOvGR6wbN7FuzMRW&#10;4eLqSlBEDKHdehIS3Z1Qe0gMie6B33E+Bjs7S20tezaaSV76C1tWLKCm6ogjAi0BXgW+1nXgCpHS&#10;9cPjAOBObB0dDm0SMhjoO2ICIxPOYcCYKV3+VM7xYrVaKMrJJNfeepmfkWq7FjMzjfystKN9QHeO&#10;DxKDC5G9+tN90Eh6xo2mz/D4dg1tB3ZvZdns9wmN6cWUC6/vkC3ntTXV/PDGf8jYs5UxMy9m9GkX&#10;tunrVVeWk7ptI/u3rWP/1vWk7dhEdWVFpzvWPLx9CArvRrDj+sQYgiJjCInqTlBEtyZPNSmN+CZR&#10;XsqmxT+zbsF3ZOzZdqSHpQIvAm/qVLdCpHS98DgZuBs453D73T84jJHTz2NkwjkEhEaqwo6z0sI8&#10;8jPtwdIRLtMpzE6nOC8bS23H6RxpcHEhJLoHEd37ENGjH936DyV2wHA8vLy1I5tgm/l3vnr2Psfy&#10;oHHTOOtG43HrzWuprSUrZSdZ+3aQtX832Sk7yd6/i+L8nHatF2//QPyDw/APiSAgNJLA8OiDgTEy&#10;Bh//IB087Shj7zZW//IVm5b8cqQvv0XAm8BzRpP5gGpMIVI6d3hMwDajxSmHu7/7oJGMmXkRg8ZN&#10;U6tjB2W1WigtzKc4L4vivByK87IoKcilrCif8uJCSovyKSvMo6K0mMry0ha3Lnl6++LlF4CPfxAB&#10;oREEhkcREBrl+GceGtMLtzYaoulE+2f87v1/wWo9OORKUGQM5/7jYWIHjmi37aqprqIwK53C3EwK&#10;sw9QlJNJeUkh5SVFVJQUUVFaTHlJERZLDbXV1VTbg0R1ZQXuHp6Oy148PL1wcXPDzcPLPh6ibRxY&#10;Tx8/vP0C8AkIto2fGBiKT0AgvgEh+IdG6NjqJMpLili/8HtW/fJlvQ5sTiqwdcL5r9FkTlGNKURK&#10;5wqPM4FHsA0OXo+LqxtDJp7K+LOvILJnf1VWFwydtsGIS6ksL8VqsbViVldVUFtTUy8sGgwGMBjw&#10;8vHD3csbb9+ATj1+YmezY80Svn/t0XpjPRoMLow76zKmXnJjm42nKtKanzdbV/7Oyu8/Ju3wU3NW&#10;YxsA/xG1TCpESscPjxOAJzhMy6OHtw8nTT+f+DMu0SlrkQ6iKDeLb1801utNDhDZawDXPPrWcenN&#10;LtIa9m9dz/I5H7Fj9eLD3V0BvAw8ZTSZc1VbCpHSscLjQOAZbAM81+Pp40f8GZcSf8alePn6q7JE&#10;OhirxcKy2R+w6Ku3643xeNXDr9NjyChVkHQqGXu3sfjLt9m+atHh7i4E/gO8qHneFSKl/cNjCPAw&#10;tqF63BqGxwnnXMXo0y5UeJROy1JbQ2F2BsGRMV1+mKnMvdv5/rVHydy3A7+gUG549nO8/QJ0EEin&#10;lJO6h4WfvXakMLkLuNdoMn+jmlKIlOMfHl2Av2E7dV1vBGU3dw/GnnEpE8+9WuFROq3ammrWzv+O&#10;pd+8S0lBLoPip3HhXU+eAKG5lsx92wmJ7oGnt68OBOn00nZsYuGnr7Jv85rD3f0r8A+jybxTNaUQ&#10;KccnQJ4EvE7DTjMGAyOnncMpiTecUAPrFufnsOCTVygtyHVcP+bm4eno5enl68/g8Qnt2uNVmhai&#10;Ni2ey5Jv3iM/s/404w98ulSjCEiHYbVYKCsuoKy4gJL8HMqKCmyjJpQUEdmzPwPjpzZ5neUlRXz7&#10;woPkZaTg5u6Ju6cXnt6+ePsH4uMfhHdAEL2HjqVn3OhOV1871yzltw9fONw875XAk8ATRpO5UkeW&#10;QqS0TXj0wnbq+h4OzjYCQI8hozjtmjuI7DWg0wSFvIz95KTtITtlN4XZ6fQ9aSKDx09v8rrmvPoI&#10;Gxf9dNTHuHl4cvsbPzarZTY/MxVLTQ2BEd00/EgbWzt/Nku+eY+inIxD7oubPJPzbn1UlSTtrqK0&#10;mC+fuYeUrevAaj3i4y43vkzvYfFNWvfKHz5h3kcvHfNx1z3xPtF9BnfKL4mrf/2KRV++RUVpccO7&#10;k4G/GE3mVTrKOgd9pe88AXI88D4w0LncLyiU0/5yJ4MnzOjwf8OO1YvZvWElB3ZuJnPfjkOmYFv/&#10;+w/c9MJXhER3b9J6PbyOPe9tbXV1c6Z8Y/l3H7Lg01cdy76BwQSGRRMYHk1gRDQhUd0ZNC5B1621&#10;kvULvz8kQIbG9GLqpTcyaOxUVZB0CFuWzydly9pjPq60MK/J6w6L7d2oxxXmZHTKEOni6srY0y9h&#10;yMTTmPfRi2xaPLfed0VgRVJi/LPAv9TxRiFSWh4e3YB/AUbAMYCfweDC6JkXMvXSmzrFdVNbVszn&#10;m+f/rxGPtDZ53QmX/wO/oBDyM9NsgbG2huqKcgBqqiqxYmXYlDPwCwpt8rq3mX9v8E8hn9LCfNJ3&#10;bXaUrfrZxN+e+VQHaysYMvE00nZsAiA4MpbJF1zL0Cmnayq7xrxzLBYWffkWOWl76D0snoHx0/AN&#10;DD7h66W8uJC8jP3kZ+wnPzONvIxU8g+kkJ+Vjk9AEBff/UyTv7hG9RmIweBSb6D4us9ln4BAfAJC&#10;6Bk3qllnVvqOnMjVj7zJgd1bqCwroaqynKryMsqLC22DvhcX0q1/HANGT2lWXfz58xd4+QbSf/Qk&#10;giNj222/+AYGc+4t/2bktLP58c3Hyc9wXLriCtwLnJqUGH+Z0WTepnd3x6XT2R07QPYGPgEm1GuZ&#10;6daTs29+iJj+QzvN37Js9gcs/Oy1w97nHxxGWPc+DJtyOsNOPqNDbfe6BXOY+/aTR5120NXNnfs/&#10;WdKs9Zfk5+Dp49uu80x3tCA057VH6T9qEoPHT9fA502wdeVCvn7u/nqBpseQk+g/ajJ9T5pIWEyv&#10;E+tYslr48ul72LHm6O/N8edcyfQrbm3y+nNS95C9f5dt1p2gUHz8g/EJCMRg6LjH7Ff/vZdtf/7h&#10;WI7o0ZeB8VMZOHZqu14KVV1Zwe+fv4Z5rqnh5QFlwG1Gk/kdvcMVIqVpAfIM4GOce14bDIw/63JO&#10;ueTGTndtXllxAd+/+ghFuZlE9hpAdJ/BRPcZRHj3vsdtruDmqiwrITd9H4U5tmngCrPTKcg+QGHW&#10;ASrLS5lwzlWMmXVxk9f74//+w7oFcxxBOigyhuCo7gRHdLPNTd2jX6NPbYnsWreMz5+444j3B4RG&#10;Mun8vzDq1AtOiPrIStnJW/dccczHnXfbY8RNOu2EqJNPHvsHezcd/nLDkOjuDD/5TOLPvKzdBrjf&#10;v3Udc159hIKs9IZ3vQ/cbDSZy/VOV4iUo4dHA7bpCv/lXO4fHMY5tzxCr6FjVEldpJXk8UsnHPNx&#10;06+8jfFnX9Hh/56yonyyU/eQl56CX3Ao/Ztxqk1abv3C71k779sjTT8HwG1v/Ih/Bxu9oTg/h8Ks&#10;NIpysyjKyaQoL4vi3CyK87JwcXNj+hW3EjNgWJPWWVVRzv/uTKQoN8vxJTwgNJKQqFhCoroTEt2d&#10;mP5DT6hRG3JS9/DbB8+zZ9OfWC2Wwz5mzKyLmXnt3e33pb28lLlvP0Xykl8a3rUOOM9oMu/TO10h&#10;Ug4fIH2xtT6e51zeb9Qkzr75IXz8g9p1+7JTd7N/yzp6DR3b5GuI5FBfPXvfIddcNtRj8Elc9e83&#10;mrWv9mz4E1c3Vzx9/PD08cPLxw8Pb1+8fPzwDwlv9lA5qdvWs9X8O4VZByjMOUB+ZtohvSzPveXf&#10;DJ1yunZyOynKyWDLivlsX7WY1O0bHJdjuHt6cfv/fmryddSVZSVsX7UIq8WCu6cXru6eePr41vuS&#10;GxLdo1nbOvftp1jz29HHm44dOIJrHn2z6YGkrIQDu7fgGxRKSGSs5iK3Ky8pYseqRWw1/86eDSvr&#10;dTocPD6BC+54ot23ccPvPzD37acadojMsgfJ5dqLCpFSP0DGAt8DIx07x+DCyYl/Y/L517bbTB1W&#10;i4Xtqxbx59wvHAPFevr4ccsrszWQeYsr10rW/l3kpu8jPyOV/MxU2++sdIpyM3FxceXsm//F0Mmz&#10;mrTasuICXr3lPKoqjnzmx8Pbh8R7n6VnE6fUK8hK57XbLzxiK0adqZfcyKQLrtU+7gAqy0vZs9FM&#10;1r4dDBhzClG9BzZ5HZ88dgt7N/159H1+6U1MOv8vTV73E5dPqjfV4+EMHj+dC+54XDuzDVRVlLNj&#10;9WK2LJ9HTXUVp/3lzmZ/IWhtmft28NV/7214ersSuNpoMpu099qfemd3jAA5CPgFcLxzPX38uOCf&#10;/6HPiPHtsk1lxQWsm/8dq3/9mqLczEO+3ZcXFypEtvgrnIGIHv2I6NHvkLtqa6qxWq3Nuva1vKjg&#10;qAESoKq8jPUL5zQ5RJaXFB41QLq6e9B94HBGJJyj/dtBeHr7Mih+GoPipzV7HTlpe475mC0r5jcr&#10;RA4aN43Ny35zvCf8AkPwD4kgIDQC/5BwQqJ7MGLq2dqRbcTDy5u4Sad1yOtCI3v25/onP+Tr5+53&#10;vpbTE/gsKTE+0mgyv6w92M7/xlQF7R4gxwE/AI6LlIIiunHp/c8T2k69KRd/9TZLZ39A7WHGVXR1&#10;92D8WZcz9dKbtPM6sEVfvsmmxb9QXlJIZVnpIUORYDBw/m2PMWTiqc1Y91vsWrccv6BQgiKiCQzv&#10;RnBULOExvQmMiO7QvVOleTYt+ZmFn71OZVkJNVWV1NZUH/KYU6+5g/gzLm36yq1WctL34e7hhX9I&#10;mGYkkkNYamuY+/bTrFvwXcO7HjKazI+phhQiT+QA+SvgGKm6W784Lrn/uXa7/rEoN5OXbz60FSkg&#10;NJJRp17ASdPPxSdAY891NtWV5VSWlVJZbvvxDQgmMDxaFSPNZrVYqCwvtX25dHNvtx690v5qqiqp&#10;rqps80kXlnz9Dn+YDrk29imjyXy/9oJC5AkfIPsMH8dFdz/drh/G1ZXlvHzzOZSXFAHQc8goxsxK&#10;ZMCYkzXgs4iI1JOTuocPH76B8pIiBo2bximJf2/TocnW/PYNP7/zTMOzK48ZTeaHtDcUIk+UADkM&#10;WAwE1pX1Hz2FC+98Alc393bfvoKsdHZvWEn3QSMIj+2jHSYiIoe19Nv3+f3z151ShYGhk2dxSuIN&#10;BEV0a5PX3LTkZ+a88kjDIHmn0WR+Xnvk+FLT0vEPkH2AP4DQjhggAbx8/YnuMxhfnbYWEZGj8PT2&#10;YdOSn6mtOdjDPitlJ2t++4aKshK69RuCm4dnq75mRI9+BEfFsv3PRThNlTszIS5mz4LktPXaKwqR&#10;XTVABgMLgZ51Zf1GTeKiu57sMAFSRESksfyCQhk+9SyqK8rJ3LfT0TpotVhI276R9Qu/p+/I8fgG&#10;hrR6kPQLDmPH6nrTWp6VEBfz+4LktBTtGYXIrhYg3bH1wnZMORM7cASJ9/631b+liYiIHC+e3j70&#10;Hz2Z4SefSXlJIVkpuxz3VVdW4O7h2SbD1UX3GYSLqyv7klc7Z5pzE+JivlqQnJavPaMQ2WUkxMU8&#10;BzjGvwjt1pMrH3q1yTNHNIWltobammoNmSEiIm3Oy9ePgfFTGTjmZPIyUm2DhBsMTDz3GkK79WyT&#10;1+wx+CRK8nPI2LO1rsgbmJoQF/PBguS0Gu2VtqWONcdBUmL8JcDnjiPcL4BrH3+P4MjYNnvNTYvn&#10;8tsHL1BZXspZNxmbPOuJiIhIS2Ts2Ya7p1ebBcg6tTXVfPb47c4tkgDvG01mTZvVxtQS2fYBsg/w&#10;E7ZR9jEYXLjk/ueI6j2oTV6vrCifOa8+wtJv36e6qgKrxUJFaTHDTzlTO0NERI4bv+Cw4zLmsYuL&#10;K/1GTWLz0t8cY5cCIxPiYnYsSE7bqD3RhnWvKmjTAOkGfAo45geceumN9Iwb3Savt3fTn7x1zxVs&#10;XbmwXnn/UZO1M0REpMvy8Q/igjufaHj51utJifE9VDsKkZ3VvcC4uoW+Iycw8dyrW/1FrBYLi758&#10;i0+TbqOkINdR7u0XwPm3JzHurMu1J0REpEuL6RfHtPpT8gYAbyclxuvSvTai09ltJCkxfhDwGeAG&#10;4O0fyGX/9yIebdCR5rf3n2P5nI9wGi+LviMnctn/vUjMgGHaGSIicmIEyQFD2bd5LYXZBxz/DoG9&#10;C5LT1ql2Wp9aItvO/7BfBwlw+l/vxy84rE1eaPdG88Ed6urK9Ctv49L7n2uz1xMREemIDAYXzrn5&#10;Idw9vZ2Ln7aP0yytTC2RbSApMf5S4K665YFjT+GUxBva7puAiyt7Nv5JcGQ3Eu99liETZoBBrfci&#10;ItK5bDUvZOfqpYR064G7p1ez1uHl64+bhye716+oK/IF/Bckp/2kGm7l0K4qaPUA6Q1sB2IBPLy8&#10;+ftzJgJCI9r0dS21tbi46juBiIh0TjvXLuOLJ+8AIDgylisffr3Z/zutFgvv3H81mft21BXVAkON&#10;JvNW1XTr0ens1ndbXYAEmHT+tW0eIAEFSBER6dTKig5OMpOfmcoH/7qe/IzUZq3L4OLCadfe5Vzk&#10;CjypWm5dSh6tKCkxPgj4GvACCIqM4bxbHlHAExEROYawmF7s37bB0SmmsryUreaFDBhzMt5+AU1e&#10;X2B4NNkpu8hJ21tXNCghLubnBclpaart1qGWyNb1TyCwbuGUxBtwdfdQrYiIiByDq7sHl9z3HP1G&#10;TXKUFedl8+njt1GUm9WsdZ5y6Y0YXOpFnQdU0624z1QFrSMpMd4P+AJ7K2R4977Muv4eDOrgIiIi&#10;0rhQ4ubG4PEJZO7bQd6BFAAqSovZs8HM0CmzcGtiw4xPQBAFWenO10YOSoiL+WZBclqWarvl1BLZ&#10;eq4DguoWJl9wLQaDqldERKRpQdKdC+98gl5DxzjKsvfvYtPiuc1a38Tzrmk4YsldqmWFyA4jKTHe&#10;BdupbABCorszeMJ0VYyIiEgzg2Tivf+lW784Dv5vbd4MhqHdejJ43DTnosuTEuPDVcst56YqaBXT&#10;gd51C/FnXKpWSBERkRZw9/TmCuMrbFkxn8Dw6Hotk00Vf8albFmxwLFq4GrgWdVyyyjptI6/1t3w&#10;9PFj2MlntniFu9YtZ96HL5CxZ5tqV0RETkge3j6MmHZ2iwIkQOzAEUT1GuhcdL1qVyGy3SUlxocB&#10;59UtD508Ew8v7xatc//WdXzx5J2s/PEzPk26BUttjSpaRESkBUZMO9t5cXBSYvxE1YpCZHu7EnB0&#10;Fxt+SstaIasqyvn+tcewWi0A1FRXYbFYVMsiIiItEDfpNFzd3J2LrlWtKES2t0vrboTF9Kp3EXBz&#10;LPjkFfIzD47QP+m8vzR5SAMRERGpz9s/kP6jJzsXXZiUGK++IQqR7SMpMT4GGFe3PHzqWS1aX/rO&#10;ZFb/9rVjuVu/OCace7UqWkREpBU0+D8dDJyiWlGIbC8XOC/ETTqt+WuyWvn1vWfBagVswxucc/ND&#10;mjJRRESklfQdMR5Pb1/novNVKwqR7eW8uhuRvQYQEBrZ7BVtWPQTaTuTHcvjzrqc0JheqmEREZHW&#10;Cj2ubvQZOcG56IKkxHhNLacQeXwlJcYHAVPrlgeMOblF69u6cqHjtn9wGJMv0PW+IiIirW1g/f/X&#10;0cBI1YpC5PE21bn+BoxtWYjsM2I8AAaDCzOvuwd3T2/VsIiISCvre9LEhpeKaYq5ZlKvpOabUXfD&#10;Pzis4SCmTTZm5kX0jBuFm7sHwZGxql0REZHGsFopysvCPzgcg8ux28a8fP2JHTCclC1rnf+f/1cV&#10;2XRqiWy+hLobPePGtMoKw2P7KECKiIg0genpu3n55nN49//+Qk11VaOe0zNutPPiyUmJ8RpLTyHy&#10;+EhKjI8GBh88GEepUkRERI6z8uJCdqxZAkDGnm1sXvprc0KkNxCv2lSIPF6mOC/0aqWWSBEREWk8&#10;b/9AQqK7O5bXzPu2Uc+L6T8U1/oTeUxSbSpEHi+ObyyB4VEERcaoRkRERNrBqBkHh2xO27GJzL3b&#10;j/kcN3cPYurPMDdONakQebxMOPhtZphqQ0REpJ0Mn3pWvVbFjYvnNup5Mf2HOi+OV00qRLa5pMR4&#10;d8BxEWS3voNVKSIiIu3E2y+AgWMPzl64eemvWK2WYz4vuv7/7+ikxPgeqk2FyDb/0gN4OUJkv6Gq&#10;ERERkXYUN2mm43Zxfg77t6w75nManM4GUAcHhcg2N7LuhsHgQlTvAaoRERGRdtR3xDi8fP0dyylb&#10;jx0iA8Ki8A0McS4aoZpUiGxrjoMsLLa3ZpYRERFpZ67uHoyZeTEABhcXegw+qVHPi+pdb6KQkarJ&#10;ptGMNS0IkRE9+qo2REREOoBTLvk7/UdPxsc/qNGjpkT06MeudcsVIhUi215SYryr80EW2bO/KkVE&#10;RKSD6HbodY7HCJH1GoN6JCXGnwekAulAltFkrlGtKkQ2NiT6A/2AgcAAoDcQDUTZfyIAQ93jw3v0&#10;a/JrVJWX8dPbT1KYncGMK28lZoCGCBIREWkPEYc2Bn3bIBdkAXuBbcAO599Gk7lMIfLEDYz9gLHY&#10;husZCQwBujVlHc1piVy3cA7JS34BYN5HL3HNY2/pXSwiItIOwmJ64ebhSU1V5RFzpv2n4bSIlqTE&#10;+G3AWuBPYBmw1mgyVytEdr3AaMA2NE8CcAowEQhvyTr7jZqEf0jTV7EvebXjtoubGoJFRETai4ur&#10;G6f95U6WfP0OJQW5WGprG/1UYLD953J7WUVSYvxyYAEwD/jTaDLXduX6M3Th4BgEzATOAmYBYU15&#10;vn9wGEGRMQRFxOAfEo5vYAg+AUH4+AfhFxxOePfeGAxN79z+/F9nUlZcAMCEc64i4Ypb9C4WERHp&#10;AMpLiigvLqCsuIDivGzyM1LJz0yjICuN/Mw0inIyGzWQuV0e8BPwIzDXaDIXdrX66lJNYUmJ8cHA&#10;BcDFwPTG/H2+gSFE9R5EVO8BRPUeRGhMT4IjY3GrPzF7q8hN3+cIkADd+sfpHSsiItJBePsF4O0X&#10;QEj04Sevqa6sICtlJxl7tpKxZzsZu7eSnbqb2prDnsUOAa60/1QlJcb/AHwJfG80mUu7Qn11+pZI&#10;e4/pM4Dr7L+PmP5cXF2J7j2IHnGj6TFoJJG9B+IfHHbctnXTkp/57uWHHcu3vfHjcX19ERERaV21&#10;NdWk79zM/q3r2Je8mpQta6mprjraU4qBL4B3jCbzCoXI9gmPMcCNwPXYelAfVmB4NP1OmkifERPo&#10;PWxMuw4O/uv7z/Hn3C8ACAiN4NbXvte7T0REpAupqapk3+Y17F6/nK0rf6coN/NoD98AvAR8ajSZ&#10;yxUi2z48jgXuAC4C3A/3mNBuPRk8fjoD46c2HI2+XX348A3s37oegMHjp3PBHY/r3SYiItJVWa2k&#10;797C1pUL2bR4LsV52Ud6ZA7wJvC80WTOUYhs/fA4EXgIW2eZQ/j4BzFk0qkMO/kMuvUd0iH/hvce&#10;vI70nckAnHrNncSfcYneYCIiIm2ourKCvAMpePsH4hsQjGsb9HloXJ60sC95NRv++JHNy+dTe/hT&#10;3qXAK8ALRpM5QyGy5eFxDPA0MO1w98cOGM7omRcyePx0XN3cO/TfsmeDmXkfvUBwZCxn/+NhPL19&#10;9e4WERFpIxWlxbx175UU5RzMY54+fgSGRRIY3o2g8GhiBgwjbuKpYDh+kai8uJD1v//A6t++piAz&#10;7XAPKQOeA542mszFCpFND4+9gceBSw/ZaBcXhkyYwYRzrz7uUw/WVFeRsWcrBZlp9B05EW//QL1L&#10;RUREOqDdG1by2X9uO+bjzrrRyIhpZx/37bNaLWxd+TvLv/uAA7u3Hu4hWcAjwP864piTHS5EJiXG&#10;ewEPAPfToKe1i6sbI6edzYRzryYoottx2Z7KshJStq5j70Yzqds2krF3O5Za21SawVGx3PT8lxhc&#10;XPROFRER6WCqK8t533g9WSm7jvq4KRddz8kX39Cu27pno5k/vvgfaTs2He7udcCNRpN5pULkkQPk&#10;TOBVoN6M6AaDC8NOPp2TL76BwPCo47ItRbmZzHnl36RsWXfUgUXv+eB3PLy89U4VERHpiKxW8rPS&#10;KC3MoyQ/l5L8HApzDlCYnUFhTgYBIRGcccMDHebM4vZVi/n989fJ3n9I8LUC/wPuM5rMRQqRB8Nj&#10;APACcG3D+/oMH8eMa/5JeGyf47pN8z58gZU/fnbE+908PJl03jVMvvB6vUFFREROMLnp+/jjizfw&#10;8PZlyMRT6T10bKudmbRaLaybP4eFn79GefEhE92kAH8xmswLT/gQmZQYPxV4H+jpXB4YHs2Mq29n&#10;UPy0dtmuVT9/yS/v/dex7B8STo8ho4gdMJyY/nFE9hyAi6ur3kUiIiInoC+evIOda5c5lv2Cwxg6&#10;eSYnTT+fkOjurfIa5SVF/PHF/1jz2zcNz4pagReBB4wmc8UJFyLtM808DBidt8NgcGHcWZdxSuLf&#10;cfPwbL+jw2ply8oFVJaV0n3QCEK79dQ7RkRERAD45oUH2bJ83mHv6zV0LGNPT2TAmJNb5bXSdmzi&#10;+9ceJTd9X8O71gAXGU3mPe1RB+3SlJaUGB8OfIvt9LUjQIZ260nifc8yYtrZuLi287TeBgPhsX2I&#10;6j0QH/8gvVtERETkYFCMG0NtTTX5mWlUV9ZvDCzISmfzst/w8Q+iW7+4Fr9WQGgEI6efS211FWk7&#10;krE1RAK2GfuuSYiLSV6QnLa9y4fIpMT4UcAfwEjn8lEzzufie54hKDxaR6aIiIh0aO6eXvQdOYFx&#10;Z15KTL+hWGpryDuwv95pZ/+QcAaMmdIqr+fi6kqf4ePoPmgEu9evoLrSMUuiF3B5QlxM9YLktMXH&#10;sw6O6+nspMT4s7BNOu5TV+bp7csZNzzAkImntupr1dZUs+qXr1g3fzbBkbGce9ujGtxbRERE2kxp&#10;YR7rFsxh0+K5YDBw/u3/IaJH31Z/nZKCXL57+SH2blrV8K53gZuMJnNVlwqRSYnxt2Lrge3ouhQW&#10;25vEe/9LcGRsq77WlhULWPDpK/VGgT/9b/czasb5OsJFRESk07NaLCz47FVWzPm44V3zsF0nWdjW&#10;23BcTmcnJcY/AjzpHFr7nTSRS//vRfyCwlrtdfIOpPDNCw+yfM6HVJTWnyVo3JmXHbcBykVERETa&#10;ksFgoM/wcQSFR7Nz7TLn0+h9gISEuJgvFySnVbbpNhyHAPkkcJ9z2dhZiZx6zR2tN56SxcKSb95l&#10;6ewPDpnQPDy2DzOu+Sd9ho/TESciIiJdTsqWtZieuovK8lLn4jXALKPJnN0pQ2RSYvyLQL1JK6dd&#10;djMTz7umVV9n/cLv+eGNpHplvoHBnJJ4o72nt8ZzFBERka4rK2UXnzx6M2XFBc7Fm4CpRpM5ty1e&#10;s80mfU5KjH+0YYCcdf29rR4gAaoqypxisYFRM87nxue/5KQZ5ylAioiISKdQXVlOeUnzZjSM6NGX&#10;vyS9g39IuHPxUODHpMR4n7bY3jZJWEmJ8bcBTxzMdS6ce+u/GTntnDap9Ige/agoLSYwNIqzbjIy&#10;6tQL2negchEREZEmyNizjbfuvpyl376HpbaWnnGjMBiadsLY2y+AwROms2X5PKrKHQ1sscCYhLgY&#10;04LktNrW3OZWP52dlBh/GfCpc9ms6+9l9GkX6ggREREROYyFn73GstkfOJb7j57Cubc+0qzhCfMO&#10;7OeDf/214antT4CrjCaztbW2uVVbIpMS48cBswHHdDMJl/+D+DMv09EhIiIicgQe3j5sXPQTVovF&#10;HgRT2Gb+nf6jp+Dl69ekdXn7B9J35ASSl/xCbU11XfFwoGJBctqSDhcikxLjo4GFQFBd2fizr+Dk&#10;xBt0ZIiIiIgcRUBIBL1HjGPn2qWOvh7lxYVsXj6P3sPi8QsKbdL6fANDiB04nE2Lf3Ye/ichIS5m&#10;9YLktB0dJkQmJcZ7Ar8AA+vKBoyZwpk3Ptjk8/kiIiIiJ2qQHDppJqnbNlCclwXYOg8nL/mFnkPH&#10;EBAS0aT1BYZH4x8czo7VjtkQDcCZCXEx3y5ITmtxj+1WCZEJcTEvAo7pYCJ69OOS+1/Azd1DR4SI&#10;iIhII3l4+xA3aSY5aXvJTdsL2KZyLinIYejkmU1eX1TvgVRVlJG2fWNdkRcwOSEu5v2WdrRp8RA/&#10;9vmw/1G37O0fSOK9z+Lh5a0jQURERKSJ3D29uPCOJxh16gWOsrCYXs1e3/QrbqXX0LHORSOB/7R0&#10;O1t0rtl+HeQGwDF3YeJ9z9J/1GQdASIiIiIttHvDSipKihg0LqFFY1+X5Ofw1r1XUlaU71x8mtFk&#10;/q2562xpS+R7zgEy/oxLWyVAblo8lxdvPJNPk26lsqxER5CIiIickPoMH8eQiae2ePIUv+AwzvnH&#10;ww2L309KjA9q7jqbvUVJifFXAvfULUf1Hsj5tye1+I/cvWElXz//AFXlpRRkpRES3YOo3gN1FImI&#10;iIi0QEhU94bXR/oDwQuS035ozvqa1RKZlBgfCjzvSKJu7px7yyO4trAjTU7aXr557gHHGEkGgwsR&#10;Pftpr4uIiIi0gqmX3kRIdHfnohuSEuMnHrcQCTyD02nsieddQ1hs7xb9UZVlJXzx1J1Ulpc6yhIu&#10;/wfRfQZrj4uIiIi0Ajd3D8684f+ciwzA/5IS493bPEQmJcZPAq6tWw6L7c2k865p2V9ktfLD60kU&#10;ZKY5ikYmnMv4c67U3hYRERFpRT2GjOKkGec5Fw0Fbm3TEJmUGG/A1grpcObf/6/Fp7HNc01sNS90&#10;LMcOHMGs6+/RXhYRERFpAwmX34JPQLBz0YNN7WTT1JbIC4EJjtg6eRaxA4a3+A9Z+u17jts+/kGc&#10;f3sSrm7u2sMiIiIibcDL159T6k9NHQI80CYh0n6u/Im6ZTd3D6ZeelOr/CF10/gYDC6ce9ujBIRG&#10;aO+KiIiItKGRCec2HMT8tqTE+O6NfX6jx+NJiIu5Abi6bnnc2VcweHxCq/wRA8aeTEBoJFMuvI6e&#10;Q0Zpr4qIiIg0QVVFOXkHUvANCAZD4+aSMbi4EBgeTfLSX+uK3ADfxg7506hXSUqMdwN2AL3ANrXh&#10;P17+Fk9vX+01ERERkXZUVlzA2/dcQXF+DoPip3HhXU826fkfPXITKZvX1C1WAz2NJvOBYz2vsaez&#10;L6kLkADjz7pCAVJERESkA0jbsYni/BwAtpoXss38e5OeP/n8a50X3YE7G/O8Y4ZIe4/s++uWPX38&#10;6k0ILiIiIiLtp8fgk/DxD3Is//bhC9RUVzX6+b2HxxPTL8656KbG9NRuTEvkmdjGDwJg9GkX4uXr&#10;rz0mIiIi0gF4evtyyqU3OpYLsw/w59wvmrSOCfXH/PYF/tEaIfK2uhvunl6MO+ty7S0RERGRDuSk&#10;hHOJ7Nnfsbz02/epKC1u9PMHjjmZ8O59nYtuSEqMd2l2iExKjO8DzKhbHjp5Vr3mUhERERFpfwYX&#10;FxKuuMWxXFlWgvmnz5qwAgOjT7vQuaQHMKvZIRL4K049uEedpmshRURERDqiPiPG08NpqMQV339K&#10;TVVlo58/bMrpeHh5Oxfd0KwQaR9c/Lq65W59hxDVa6D2kIiIiEgHdcrFf3Pcrq6qoKqirNHP9fD2&#10;Yejkeo2PZyUlxndrcogEzgIi6xYaNHGKiIiISAfTY8goEq64heg+g5n5l7sazo99TA1G4HHFaaKZ&#10;htyOsp5L6m54evsyeMIM7RkRERGRDm7COVcx4ZyrmvXcyF4DiOo1kIy92+qKLgYOO3r5YVsikxLj&#10;vbG1RALQf8zJuHt6NfuPqSovY8Wcj1m/8HusFov2roiIiEgHNWTSqc6Lo5IS4wc0OkQCZ2AbIwiA&#10;oZNPa9HG/PT2k8z/5GV+eCOJdQvnaO+IiIiIdFBxE09tWHRJU0LkxXU3vHz96T0svtkbUl5cyNYV&#10;CxzLpQW52jsiIiIiHVRAWFTDGWwSGxUiG57KHhg/FRdXt2ZvSPLSX6mtqcZ5fSIiIiLScQ2ZNNN5&#10;cah97PCjh0hgCk6nsoe0sEPNhj9+dNyO7jOo4WjoIiIiItLBDBx7SsOimY0JkY4Hubl71Bu0sqkK&#10;MtM4sHuLY3n4KWdpr4iIiIh0cIHhUYR26+lcdFpjQqTjasoeQ0bh5u7R7A3Y9ufvBxcMBgZPmK69&#10;IiIiItIJ9Bkx3nkxISkx3u2IITIpMT4aGHaEJzfZlpULHbe7DxyOb2CI9oiIiIhI5wuRAcC4I4ZI&#10;GjRV9m1hiCzOzXTcHjLhVO0NERERkU6i55BRuNY/I33q0ULkpLob/iHhhMX2btGLT730ZvyDw+g7&#10;ciIjpul6SBEREZHOwt3Ti9gBw5yLJjgvNBy7x3Fn7MARLX7xYSefzrCTT9deEBEREWln5SVFuLi4&#10;4Onj1+jnxPQfyr7k1XWL45IS4w1Gk9kKTi2RSYnx/sAQ5yeJiIiISOe3Zfk8nv/bTJ6/4XRStqxt&#10;Qois1xIZCAyqW3A+nT3GeTlWIVJERESkS0he9htWi4Xa6ipW/WxqQog8JA+OO1yIdPSicXVzJ6r3&#10;QNW4iIiISBcQHBnjuL1/24ZGP883MJjgyNhjhsixdTeieg9s2BtHRERERDqp2AHDHbdL8nMozD7Q&#10;6Od26zfEeXHM4ULk0IMhcpBqW0RERKSrhMiBw+stp+3Y1OjnRvWqd3Z6cFJivMERIpMS4z0Ax8Ta&#10;LR3aR0REREQ6Dt/AEALCohzLB/ZsbfRzQ+pPf+gL9HCESGw9bVzr7g3v3ke1LSIiItKFRPc5eKY5&#10;c8/2Rj8v4tBcONg5RNY72R2ulkgRERGRLiWy5wDH7ayUHY1+XmBENG4ens5FQ5xDpCOa+vgH4RMQ&#10;rJoWERER6UJ6D3f0ocYvOLzRzzMYXAjr1su5KA4OzljjCJFhOpUtIiIi0uXEDhjOhXc9ScaebZyU&#10;cF6TnhvWvQ8Ze7fVLfZ3DpGOKyaDI7qplkVERES6oEHx0xgUP63JzwsKj3Ze7A4HT2f3qCsNCIts&#10;0cblpO1l/cLvKS3M054SERER6QL8QyOcF2OSEuMNbkmJ8W6Ao893QGjzQ2RJfg7vPvAXqivLCYnu&#10;zk3PfwkGg2peREREpBMLdBoeCHAHolyAaJwGHW9JiMzYs43qynIA8g7sp6qyQrUuIiIi0skd5kx1&#10;Dxfs57WPkDSbpDgv+2BE9fTCw8tbtS4iIiLSyQWGHpIPY11wuh7yCEmz0cqK8g+uJzRSNS4iIiLS&#10;BXh4++Dp7etc1M0FCHM8wMsbd8/mtx4W5x9sifQPCVeNi4iIiHQRPoH1xhEPcwGC6pa8fANatHLn&#10;HtkasFxERESk6/CunxODXYDggyHSv0UrL87PORgi/QNV2yIiIiJdRIOcWD9Eevu1rCWyvLjwYIgM&#10;CFFti4iIiHSVEOl3tJbIFobIbn2HOG73GjpatS0iIiLSVUJkg5ZIN1rxdPZZNz7IgLEnExgeXS9Q&#10;ioiIiEiXCpFBbrRixxpXdw8Gj5+uWhYRERHpoCrLS1nz2zcEhkUxZOKpjX5eg441vm44zVajwcFF&#10;REREurZf33uWDX/8CIDFUsvQybMa9TwXNzfnRR8XIEDVKSIiInJiyNy3w3H7wK7NzV2Nh4vzkqur&#10;m2pWREREpAtz9/Bq1vM8ffzqLbsAro6V6nS2iIiISJfW4LR0oxnqL/q6AP6qThEREZETT01VVXOf&#10;6lb/dLabu2pTRERE5ARhcHFp9GM9GwwF6QI4kqO7h6dqU0RERKQLq64oc9x2dWt+fxgXwMex4Oqq&#10;mhURERHpwiy1tY7bbk3oZFNVXnZIiHRw9/JRzYqIiIh0YbU11Y7bTbmU0WqpdV6scKmfTGtUsyIi&#10;IiJdWHVVRbOeV+MUPoHKeiGyuqJcNSsiIiJygmgwH/bRQ2RVZb1lF6CstTYkfWcyv7z7DFvNC7VX&#10;RERERDqghtc2NlOJC+Bom6ytaf7pbKvFwmeP386qX77im+f+j/yMVO0lERERkQ7GYrE4bjeld3aD&#10;lsia+qezm3mOHKC6soKK0mJboLRayEnbo70kIiIi0oG5ezZ+tsKa6voDk7sApa2xER7ePvWGCCov&#10;LtSeEREREelgYgcMs4VAVzdi+g9t7mqK3XA6nV1dWdGijfL2C6C0MB+AMoVIERERkQ7nwjufZNf6&#10;5YTH9iG0W89GP6+6sl4H7Fo3wJH2KkqLWrRRXn6BjhBZXqIQKSIiItLRuHt6MSh+WpOfV1le7+R1&#10;iQuQdzBEFrdoo7z9Ah23K0qKtJdEREREuoiKkno5Md8FyD/Cnc0IkQGO2+UKkSIiIiJdJ0SWHhoi&#10;CxzBr4Wns30Dgx23W9LTW0REREQ6WogsOiRE5h8hYTbZ4AkzHD20B46dqtoWERER6SLK6+fEAjfn&#10;ENnSU9B9ho/j1lfnUFtTQ2B4lGpbREREpIto0N8lzw3IqVsqLcxr8Qv4BYeplkVERES6kNqa6oZn&#10;rHNdgBTHA6qrWiVIioiIiEjXUZyX3bAozQXY71xSlJulmhIRERGRg/kwJ6NhUaoLkHqMB4mIiIjI&#10;iRwiczMbFu13MZrM+TjNn32YB4mIiIjICR0i652pzjaazBUudWlSIVJEREREDqew/pnq/QB1IXJf&#10;XWl+ZppqSkRERKSLSduZzOdP/JPfPnie2prqpoXI7APOi6nOIXJrXWlO6h7VsoiIiEgXM+eVf7Nr&#10;3XLMP33OjtVLmvTcnLR6+XC7c4jcXFeal7G/yelURERERDqukoJc8g44RnXEarU2+rlVFeUUZtc7&#10;nb3ZOUQ6WiKtFgu56ftU2yIiIiJdRNqOTfWWu/Ud0ujnNmiFBNjiHCLrrVmntEVERES6UIjcvtFx&#10;2y8otEnTU+fs392w6GBLpNFkzgMcfbezWylEWmprsNTWaM+JiIiItKOUzWsct2MGDGvSc7NT64XI&#10;VKPJXOQIkXbJdTcy9mxt8cbu3rCS/147g+f/Nov0ncnaeyIiIiLtoLKshPRdWxzLPeNGN+n5Wft2&#10;Oi86VuQcIs11NxqeN2+OdfNnU11ZTkVpMcu++1B7UERERKQd7N+6HqvV4lju1ZQQabWSVr8xcPXh&#10;QuSKuhvlxYX1evA0R3BUd8ftPRtWUltdpb0oIiIicpyVlxQ5bvsFhxEe26fRz81J30dlWYlz0crD&#10;hciVzo9I29GyU9D9R01y3K6qKCdlyzrtRREREZHjbGD8VPqPnkJwVCwzr70bDIZGP9e5Q47dikNC&#10;pNFkPgCkHAyRG1u0wTH9h+HtF+BY3r56kfaiiIiIyHHm4eVN4r3/5eYXv2bQuGlNem6DSxz3GU3m&#10;jENCpJ2jNTJ124YWbbDBxYV+Tq2RW1cswGqxaE+KiIiIdBKp9Vsi6521bhgiHXPgZO7bQWlhXote&#10;ePCEGY7bJQW57Nu8WntDREREpBMoLcwje/8u56LlRwuRPzsv7F6/okUv3nfEeLx8/R3Lezb+qT0i&#10;IiIi0gkcJgf+dsQQaTSZt+N0XeTu9Stb9OIurm4MO/kMx3JQeDftEREREZFOESLr5cB0o8lcr9e1&#10;22Ge8yvwV7ANGG61WjAYXJq9AdOvvJWIHv3w9PFjcBMv5hQRERGR489qtTRsifyl4WNcjhAiASgr&#10;yufA7pbNXuPq5s7IhHMYPD6hSV3KRURERKR9ZOzZTllxwWHz4dFC5DzAMeH11pULVZMiIiIiJ5Dt&#10;f/7hvGi158Ojh0ijyZwPzK9b3rJiPlitqk0RERGRE0Ty0noNj0uNJnPOMUOk3Zd1Nwoy0xrOmSgi&#10;IiIiXdSB3VvJz0x1LjId7nFHCpHf4nRKe8uK+apRERERkRNAg9xnwalx8Zgh0mgy5+F8Snv5PM02&#10;IyIiItLBlRbmkbYzufm5zWpteCr7d+epDo8ZIu0+q7tRlJvFzrVLtWdEREREOqjs1N28eusFvP/g&#10;dfzwRlKz1rE3eRVFOfUy45dHeuzRQuSXQGHdwprfvtHeEREREemgfn3vOaorywHYs6F5E8as/uVr&#10;58Vy4PMmh0ijyVwGfFS3vHPdcgqzD2gPiYiIiHQwO9YsYe+mg9NLDxo/vcnrKM7PYfvqRc5FJqPJ&#10;XNDkEGn3puOW1cqaed9qL4mIiIh0ILXVVcz78EXHspevP1MuvL7J61m/4DsstbWHz4FNDZFGk3kj&#10;sLxuee382Y5m0tZSlJvV4llxRERERE5Uy777kLwDKY7lyRdej7d/YNOCaE11w8bCTUaTeVmzQ6Td&#10;K3U3yosLWTv/u1b7o9N3JvPqrefz7gPX8Mu7z+goEBEREWmC3LS9LP32fcdyeGwfxs66uMnr2bho&#10;LsV52c5FbxzrOY0JkSZgT93CijkfUVtT3Sp/+N5Nq7DU2oajXPXLV+xYs0RHg4iIiEgjLf7m3YO5&#10;zGDgjL8/gIurW5PWYbVaWDb7g3rZFHi3xSHSaDLXAI5mwuL8HNYv/L5V/vAhE2bg5uHpWP7xjSTK&#10;ivJ1RIiIiIg0ggGD4/aY0y4kdsDwJq9jy/L5DWeoecFoMh/z+kXXxqw8IS4mGfgr4AeQk7qH0add&#10;iIuLa4v+cC+/ALz9AhxjUFZXVpC9fxdxk0/DYDDoyBARERE5iu6DRlJbU03vYWM5JfHvuLo1vRVy&#10;9ksPOTfilQKXLkhOq2iVELkgOa0mIS7GFZgBUFFajJevX7PSbkPd+gwmfWcy+Rm2BJyfkYrB4ELP&#10;IaN0ZIiIiIgchYeXN31HTqDX0LFNDpAAGxf9xNr5s52LXjKazI065ezShNd5CUirW1jyzXuUFxe2&#10;/K83GDjrpn/hFxzmKFr01dvs2WjWkSEiIiLSRqorK/j989edi4qApxr7/Eafj7a3RhYA5wLUVFdR&#10;U11F35ETWiFF+xDbfygbF/2E1WoFoKaqksETZmgPi4iIiLSB5d99wPZVi52LHjOazL809vkuTXy9&#10;94FNdQurf/2anNQ9rfKHxA4cwalX3+FY7j74JO1dERERkTZQkp/Dsu8+ci5KA55ryjqa3HslKTH+&#10;dOCnuuWYAcO45tE3MRhcWuWPyti7jdqqKmIGDNMeFhEREWkDXz17H9vMvzsXXW80md9tyjqa3L16&#10;QXLazoS4mGHAEIDi3Cx8/IPp1i+uVf4ov6AwAkIjtXdFRERE2sBW80IWf/W2c9FK4NYFyWnWpqyn&#10;uc2Ht2G7+BKAhZ+/RlFOhvaKiIiISAdWUVrML+/+17moBrjBaDJbmrquZoVIo8mcDjxQt1xVXsb3&#10;rz+G1WrR3hERERHpoH774HlK8nOci541mswbmrOullzI+AawtG5h76ZVLPv2A+0dERERkRZK2byG&#10;zct+a7WppgE2LfmZDX/86Fy0G3i0uetr9pQzC5LTrAlxMQuA6wBPgH1b1tB72FgCwqK090VERESa&#10;yGqx8NsHzzP37afYunIBJQU5DBhzcovXm5+RiumpO6mtqakrqgXOMZrMu5u7zhZ1qTaazHuBG53/&#10;8G9f/BelhZr/WkRERKQpKkqL+ezx2/lz7heOsuxWGEqxtrqKb198kKqKetNhP2o0mZe1ZL0tHpfH&#10;aDJ/BnxYt1yUm8lXz97Xqs2vIiIiIl1Z+q7NvPPANfVm7HP39GbqJX9v8bp/+N/jHNi91bloCfCf&#10;lq7XtTX+8IS4mN+As4HIuiBZlJvJwLGntGmF56Tu4atn72fTkl8I7daDgNAIHYUiIiLSeVitrPzx&#10;M2a/9K9600kHhkdxufEVYls4bvay2R9g/vEz56JsYJbRZC7oECFyQXJadUJczFzgasAbIHPfDtw9&#10;veg+cESb1ftvH7zAzjVLKMhKZ/3CH6iuqqTHoJG4uLrqoBQREZEOb9UvX/HbB8/XG+Gmx5BRXP7g&#10;ywRHxrRo3dtXLebHNx93LqoGzm5ub+w2CZH2IFmQEBfzJ3Al9tPkezaaCQiNIKr3oDap+Oz9u9i3&#10;eU1dlCd123q2mn8nonsfAsOjdWSKiIhIh7ZuwRwy9thONRsMLky+4FrOvulfeHj7tGi9+7eu48tn&#10;7sFSW+NcfKvRZP6qtba9VZvsFiSn7U2IizmA7dQ2ADvXLCW0W0/Cu/dt9YrvMWgkGAykbluP1Wob&#10;ZL2sqIANf/xIfmYa3QeOwMPLW0eoiIiIdEj+oRGkbtuAT0AQ59/+GCMTzsFgMLRonQd2b+Wz/9xG&#10;dWW9jjSvG03mR1pz2w1tUSFJifFG4LG6ZRdXNy6880kGjJnSJjsgc+925rz6b7JSdtUrDwyP4sbn&#10;v8TN3UNHqYiIiHR5WSm7+OTRmykrLnAu/hq4xGgy17bma7XJxYMLktMWJcTFBAPjAaxWC1tXLiA4&#10;MoaIHv1a/fX8gkIZmXAO7p5epO3Y6Gi6rSwrYfSpF+Lp7aujSkRERLq0zL3b+fSxWxoGyAXABUaT&#10;uaa1X6/NeqAkxMX8AkQBY+qC5PY/F+EbFEp0n8Gt/nouLq50HzSSYVNOpzgvi4KsdEZMPZuhk2fq&#10;qBIREZEuLXX7Bj597BYqSoudi83AmUaTuawtXtPQln9QUmK8AXgNpwHJAaZc9FdOvuivYDBor4uI&#10;iIi0wM41S/n6+Qeoqap0Ll4GnGE0mQvb6nXbdCycBclpJMTF/AT4AhPrylM2ryE3fR/9R03CxdVN&#10;e19EREQ6raryMpKX/sKqX76itqaK8Ng+x+21zT99zvevPdawF/ZC4HSjyVzSlq993JoCkxLjHwDq&#10;DVbUre8QLrzrKQ0SLiIiIp2KpbaGPRv/JHnpL2xduZDqygp7sjJw84tfERwZ2+av//M7z7B2/uyG&#10;d30PXNpWp7DbJUTag2QitikSPevKvP0DOfeWf9N35MQOcVCsmPMx6//4gbCYXvQ7aRJ9Rk7APzhM&#10;7xYREREhbWcyq37+kp1rljS8/vBgiHzhK4Kj2i5EFuVk8M0LD5K2Y1PDu14C7mztXtgdIkTag+Qk&#10;bF3NI53LJ5x7NVMv+Xu7nt4uKy7g+b/NAvuYk3XCY/vQM24UPYaMpvewsXj5+utdJCIicoIpzD7A&#10;a7df1PDUsUNEj75MPPca4tqwU+828+/88EZSwwBrAf5pNJlfPp710S49W5IS47sBXwCTncsje/bn&#10;7JsfIrLXgHY5OGqrq3jllvMoKcg94mPcPb256t+vt0kPcxEREem40ncm896D19Ur8wsOY/D46Qw/&#10;5Uyieg9ss9euLC9l3ocvsm7Bdw3vygYuM5rM8493fbTLJNMLktOKE+JiPgL8gAl15aWFeaxbOAer&#10;xULswOG4uBzfzXNxdWXw+ATcPDypKi+jtDDvkMdYamvwCw6jZ9xovZtEREQ6kZrqKopyMykrKsDb&#10;P7DJz/cPDqe6qoLa6mqGTJjB9Ctv5dRr7qDfSRPxa8NL33ZvWMnnj9/Ovs2rG961DJhhNJnXt0d9&#10;tvsYO0mJ8bOAd4BuzuWh3Xpy2l/upM+I8e22bcX5OexZv4J9m9ewb/NqCrMz8PDy5sqH3yC6T9Pm&#10;A68oLebr5+6nKDeTqZfezODxCXo3i4iItIHammoWf/0OmXu3U15SREVpMaUFufVOAY+YdjZn3Wjs&#10;0H9HaWEe8z9+iY2L5ja8ywI8CfzbaDJXt9f2dYiBGpMS40OAV4FLG943MH4q06+4tU0vUG2skoJc&#10;PLx8mjUf99p5s/nprScA8PL15853fsVgcNE7XUREpJUt+vJNFn/1zlEf4+nty93vL+iQ22+preXP&#10;uV+w+Ku3qSwvbXj3TuAqo8m8or2307UjVNaC5LTyBclpXyfExazDNp6ko405N20vq3/7htKCXKJ6&#10;D8TD26fdttPDywdXN/dmf5tIXvILYGtOj5t4Gj4BQXqni4iItLLYAcPod9Ik1i2cc8THjJl5Ubue&#10;7Twsq5XNy+fx1XP3sXnZb9TW1GtkrMXW+/pio8m8pyNsboebMiYpMd4XeBi4A6jXVdvN3YPRMy9m&#10;3JmX4R8S3qkO6PKSIp67/lTH8rm3PsLQybP0ThcREWkjP/7vP7h7eOHl549PQAi+gSH4h4QRGBbd&#10;sXKE1cr21UtY9OWbZO7dfrhHrABubK9rHztNiHQKkwOwne8/v+F9Lq5uDD/lDMaddQVhMb06zcH8&#10;6q3nU5CVDsC4My9jxtX/1DtcRETkBGWprWXzsl9ZNvtDslN3H+4h6cC/gPeNJrOlo21/h5+82j6u&#10;5NM4TZvorGfcaMbMupgBo0/GxdW1Q/8t3zz/AFtW2K6/6D5oJFc/8j+9g0RERE4wpYV5rJ0/m7Xz&#10;vqUoN+twDykGngKeM5rM5R317zB0lgpPSoyfCvwbOOVw9/sFhTJ0yiyGnXwGET36dci/YdnsD1j4&#10;2WsAeHh5c/f7C9S5RkRE5ARgtVjYtX4FG/74kW3m3480YHkhtuseXzKazDkd/W8ydLadYG+ZvAM4&#10;jyN0DArv3pchE6YzMH4q4d37dpht371+BZ89frtj+aYXviIkurveWSIiIl0xOFotpG3fyJYVC0he&#10;+uthx5+2y8Q2Ss3LRpO5oLP8fYbOumOSEuN7Av8A/gIc8erYkOju9DtpIn1GjKfnkNG4eXi22zZX&#10;lBbzwt/PoLa6CgwGbn11DgGhEXqXiYiIdBHVleXs2biKXeuWsX3VIkryj9qguApby+MXRpO5qrP9&#10;rYbOvrOSEuPdgbOB64CZNOjR7czV3YNufQfTY8goug8cQXSfQfgEBB/X7d21bjmblvzCgDEna8Bx&#10;ERGRTq6muoq0HZtI2byGfZvXkLptQ8OheRoqAD4B3jWazGs6899u6Eo7MikxPgy4CLgYmAoc84JD&#10;/+AwovoMJrLXAKL7DCK0W0+CwqNxdffQO0NEREQcqsrLyErZwYHdW8ncu50Du7eSk7YHS23tsZ5a&#10;DswBvgR+NJrMFV2hPgxddUfbZ8E5HVsr5WlA45scDQYCQsIJiowlOKIbfiHh+AYE4xMQjI9/EP4h&#10;4bahhQwGvaNERES6iLLiAsqLCigvKaQwJ5OCzDTys9Lsv9Mpys0Eq7Wxq8sC5gLfA78YTeaSrlZf&#10;J0QKSkqMdwFOAhKw9e6eAIS0ZJ1DJ8/i3Fsf0TtORESkE1sx52NW/vQZpQV5WK0tGoqxDFgKzLf/&#10;rOmIYzsqRLY8VBqAAcBYYBQwEhgCRDa+5gzc8/7CZs2jLSIiIu2vorSY564/rTnhsRbYAqwFzMAy&#10;YIPRZK45kerP7UQ8aIwmsxXYZv/52ClcBgL9gEH2kNnbHiy72X8f7AVutZKdspOYAcP0LhQREemE&#10;svbtOFqAtADZwC5gh/1nK7AT2NZVrmtUiGy9cFkIrLb/HCIpMd4HKMI+PmVWyi6FSBERkU4qM2Wn&#10;82IVtjGoM4ADQLbRZK5VLSlEtlbILEtKjN8CDLWFyB2qFBERkXZWXVmO+acvcHF1ZeysxEaPCZ2d&#10;sst5cbPRZJ6r2lSIbEvr60Jk5r6dqg0REZF2tuDTV1n185f2QFnByRf/rVHPy9pXrzFonWqyaTRx&#10;c9M5DrLMvduwWiyqERERkXZSXVnOhj9+dCxXlBY36nmW2tqGp7PXqzYVItua4yCrqignJ32vakRE&#10;RKSdbF42j6ryMsfykIkzGvW87NTd1FRVOhetU20qRLa1PwHHSKPpOzerRkRERNrJ2nnfOm6HxfQi&#10;dsDwRj0vfWey86KVI3SqFYXIVmM0mQuwDQ0EwIFdrRAirVbyDuynqqJcFSwiItJI+7euJ80pDI6c&#10;fl6jn3tg1xbnxc1Gk7lYNaoQeTysqLuRum1Di1c2952nef2fF/HabRdQlJul2hUREWmE5XM+ctz2&#10;8PZhxNSzGv3ctB2bDvt/XRQij1uIzEzZSXlJUYtWtnXlQgBKC/P444s3VLsiIiLHUJSTwY41SxzL&#10;J00/Hy9f/0Y9t7ykiKz99Yb3WakaVYg8XpY6blmtpGxZ26KV9R053nF746K55KTuUQ2LiIgcRXVV&#10;JVhtXRRc3dyJP+PSRj83Zctax3PtlqlGFSKPC6PJvAnIdByMm1t2Le6UC/+Ki6urPZNa+F2tkSIi&#10;IkcV2q0np//tfvqOnMB5tz1GQGhE40Nk/f/bmYB6ySpEHlfz627s3bSqRSsKjopl5LRzHMvbzL+z&#10;e70uzxARETmaUTPO59IHXmDQuGlNet6ejfX+b883msxW1aZCZLuEyKyUXRRmH2jRyqZc9Fc8vH0c&#10;yz+/+wy11VWqZRERkVZUlJtJdv3rIReoVhQi2y1EAmxftahFK/MLDuPkiw5O05Sfkcra+d+plkVE&#10;RFrR9lWLj/r/XBQi25zRZN6H0+w1hzkom2zs6ZcQ0aOfY7m0ME8VLSIi0qoh8g/nxWSjybxXtaIQ&#10;2R6+rruRsmVNo+frPOLOcHXlvNsfo9fQMQwcewpjz7hENSwiItJKKstLSdlcb0SVb1UrzeemKmiR&#10;2cCjYJvIfevKBYxMOLdFKwyP7cMV/3pVNSsiItLKdqxaRG1NtXPRN6qV5lNLZAsYTeaNwM665fW/&#10;/6hKERER6aAa/J/eazSZ16pWFCLb02d1N1K3rSfvwH7ViIiISAdTlJPB3uR6Q/t8pVpRiGxv7wKO&#10;8aU2LFJrpIiISEezYdFPDWepeUe1ohDZruy9uhzDA2z4/QcstTWqGBERkRbISd1DVsrOVlmX1Wph&#10;Q/1T2UuNJvNW1bJCZEfwdt2N4rxstq5cqBoRERFppuXffcj/7rqUt+65grXzZrd4fTvXLiM/M9W5&#10;SK2QCpEdxmwgp25h5Q+fqkZERESaYdGXb7Hg04OjlDS4jrFZzD9+7rxYDJhU0wqRHYLRZK4EXqtb&#10;Tt+1md0bVqpiREREGstqZf7HL7H4q7cPhhRXN0bNOL9Fq03bmczeTX86F71tNJlLVeEKkR3Jq0BF&#10;3cLSb95r8xe01Nawa91yctP3qfZFRKTTqq2p5rtXH2HF95/UC5AX3vkkPeNGt2jdy759v95LAS+q&#10;xluHq6qgdSxITitNiIsJB8YDFOZkENM/jpCo7m32mt+//igLPnmF1b9+jYeXN7EDhmtHiIhI5wqQ&#10;1VV88dRdbP/z4HSEbh6eJN73LP1OmtiidafvTGb+xy85F31kNJk/UK23DrVEtq6ncGqNXPjpa1it&#10;ljZ7sbQdmwBbr7N5H73Ed6/8m5rqKu0FERHpNDYvn8+ejWbHsrdfAFcYX6bP8HEtXrfztZXYWiGT&#10;VOOtRy2RrWhBclpJQlxMEDARoLQwD//gCKL7DGqT1/Pw8mHH6iXUDVOZlbKTnauX0DNuND7+Qdoh&#10;IiLS4VWWFrPhD9vwO4Hh0Vz58OtE9R7Y4vVuX7WIZbPrNTp+YDSZ31ONK0R2WAlxMX8Cfwe8wXZB&#10;70nTz8XNw7PVXyuq1wBiBgxj55oljhbI0sI81v/+A/4h4UT2GqAdIiIiHVpgeDQx/eOI6j2IWdff&#10;Q2BYVIvXWVtdhemZu6koLa4rqgAuWJCcVqQaV4jssBYkp1UkxMWUAGcAVFdWUFaUz4AxJ7fJ6wVH&#10;xjJ4XAJ7k1dTVpQP2DrcbP/zD0KiuxPRo592ioiIdGghUd2JHTAMd0+vVlnf4q/fqXeNJfCU0WSe&#10;rZpuXbomsm28AayrW1i/8Hv2blrVZi8WHBXLdU+8f8gwCOk7N2tPiIjICSV7/66Gp7FTgMdVM61P&#10;LZFtYEFymjUhLmYdcB1gANiXvJoRU89qk9PaAC6urvQfPZnw7n1J25mMf3AYCVfcgm9AsHaIiIic&#10;ECy1NXzx5J0U52U7F19jNJk3qXZan0FV0HaSEuOfAe6uW46bdBrn3faYKkZERKQNLPzstYatkJ8Z&#10;TebLVTNtQ6ez29a/gC11C8lLf22VOUBFRESkvj0bzCz/7iPnoizgdtVM29Hp7Da0IDmtJiEuZjG2&#10;09puALs3muk7cgL+weGqIBER6TKsVgvJS35m0ZdvUZh9gO6DRhy31y7KzeKz/9xKdWW5c/FFRpN5&#10;g/aMQmRnDpKZCXEx+dh7a1sttexcu5S4Safh4e2jChIRkU5v+6pFfPPcA6yZ9y256fvYs/FPeg+L&#10;b5Xheo6lurKCzx+/jfzMVOfi54wm82vaM21Lp7OPA6PJ/CrgaGMvzsvG9PRdVFdWdKjtLC8upCAr&#10;XTtMRESOzWpl259/8PZ9V/HlM/eQnbq73t3HpaHEauX71x7lwO6tzqWLgfu1g9qeWiKPk4S4mJ+B&#10;04FogJL8HDL2bGfwhOm4uLT/bjiwewtv3nM5K3/4hD0bzHj5+hMa0xODQX2vRESkvoy92/j8iX/y&#10;59wvKC3IrXdfQGgkZ/79/+g1dGybb8e8j19i3YI5zkVpwKlGk1mDiitEdh326yO/BxKBQID8jP3k&#10;Z6UxcOwp7R7W1i+Yw54NtrlLi3Iz2bJ8HhsXzcVgMBDevS+ubu7aiSIiAsBXz97Pgd1b6pX5BgYz&#10;9dKbOfeWfxPRs3+bb8PyOR+x5Ot3nItK7QFyp/aQQmRXDJIlCXExvwFXAp4A2Sm7yMtMbfcg6eUX&#10;yOZlvzqmTwSoKC1m17rlrP71K8pLi4jtPwxXd4VJEZET3TbzQvIy9gPgFxTKKZfcyLm3PEL3QSOO&#10;y9m11b9+zW8fPO9cZMHWkWaR9s7xo3OV7SApMX4CMB/7/NoAI6adzZk3/B8Gl/a7TLWitJjVv37N&#10;qp9NlDQ4PQEw/JQzOfvmh7QDOyir1cKeDWYKszMoLymkvLSI8uJC209JIbXV1Yw94xKGTp7V5HVn&#10;7N3G0m/ew2BwwTcoBL+gMPyDwwiK6EZQRDf8QyMwGHSJdVezc+0yMvdup6K0iIrSEipKi7DU1lJZ&#10;VgJA72HxTLrg2matu6aqkoqyEnwDg3XsdEKlhfms/vUrAkIjGTp5ZptNpHGkAPnzO083LL7WaDK/&#10;rz2jEHmiBMkE4AfnIDl4fALn3vpou586rq2uYuPin/lz7hdkpRw8K9BnxHgu+78XtfM6qHkfvsDK&#10;Hz876mNc3T2494OFuLi6NWnd7z7wl0NOXTlz9/Ri2mU3M/b0S7QjuojkJb8w++Vjf2m86uHX6TFk&#10;VJPWnbp9A58/cQeVZSUYXFzwDQwhICQC36BQ/IPD8AsOZ8DYk4k8DqdEpXNZ/t2HLPj01YbFdxhN&#10;5hdUO8efm6qgfRhN5gVJifFnOQfJLSsWUF5SzEV3P4Wnt2+7bZuruwcjE85hZMI5pGxew5r5s6ko&#10;KWb6lbdox7WB6spy8jJSyc9IpSg3i74jxhEa06vJ60ndvvGYj/ELCmlygATw8PI+xt9QweKv31GI&#10;7EJyD6Q06nGevv5NXvfmpb85WjOtFgsl+TmU5OfUe8zS2e9zy8vf4hccpp0hYLUy7+OXWPnDpw3v&#10;uUsBsv2oJbKd2VskvwUC6srCY/twyf3PExgepQrqap+DFgtr5n1L+q7Nto5VmWmH/PP09PblH6/M&#10;xtsvoEnr3vbnH/z0v8epqa7EJyAYb78AvPwC8PYLxNsvEL+gEIZOnkVQZEyTt7soNxPzj59RkJVO&#10;SUEuJQW5FOdlY6mtcTym78gJXPqAPss7TAhM28uONUtxdXNj1KkXNPkMR0lBLt+/+gj5mWl4+frj&#10;5euPp7cvHt4+uLq54+HtQ6+hY+l30sQmb9uejWY+f+KOesfP4Vz3xAdE9xnUxKxhIWXzWiy1tQRH&#10;xRIYFtWulwl1VGVF+WxftZj0ncn0GjqGIRNP7bDbWlNVyfevP8bmZb81vOtmo8n8uvamQuSJHiRH&#10;AT8DjmlsfAODuejup4kdMLzT/31FuZn4BATj5u5xwu/rlT98yryPjn1JwI3Pmwjt1rPDB+LivCwK&#10;stKprqqgV9wYXLWP21XegRQ2LprLlhXzyU3f5yifctH1nHzxDR1qW0sL88nev4vSglyK8rIoLcil&#10;OD+H4rxsyksK6T96CgmX3QxN7HA4/5OXWTHnY8eyi6sbwZExhER1JzgqlrCY3gwan9DkL2md/xus&#10;lYx929mzwczONUvZv3U9VqvFcfffn/uCsGacAWn74ySPL5++m7Sdyc7F1cB1RpP5Y73r25dOZ3cA&#10;RpN5TVJi/ETgR2BA3QfsR/++iRlX3dapTxF+/ez9bDUvxNXdg+jeg+g+eCTd+g2hW5/BBIR1rpbW&#10;6spyCnMyKcnPJjgylsDw6Cavo7hBq2NDvoHBjJh2TocPkAAGFxcCwqJatB+rysv49f1nKSsuZOjk&#10;mQwaN61Zp9tPZJbaWjYu+ol1C78nddv6wz6mvLiww223b2AwvoFjWn29ads3NaifGnLT99UL1at+&#10;MfG3Zz49MbKjxcLCz15j/cLvKSsuOMpxVNPhtj11+wa+ee6Bhp+bJcDFRpP5Z737O8D/AVVBx5GU&#10;GB8MfAlMdy6Pm3Qap//t/na9TrJZAaGinGeumXrE+739A+k+cAQzr7uHgNCIDrXtO9csZfeGlRRm&#10;H6AoJ5PC3Ix6/4hdXN247vH3iOw1oMnfqn9571nKCvMIcrSOdCc4KoaQyO4n3FSYy2Z/wMLPDs5M&#10;5h8cxqjTLmTMzIvxasa1dieiH95IYv3C7w97n6ubO/1GTWLWdfecMNcW7lyzlO9ff4yyovwjPsbV&#10;zZ37P1nS5HXX1lSzL3k1ru4e+AWG4BcS3uE/l/du+pNPHjvy9eyRPfszZlYiIxPO6VDb/efPJuZ9&#10;+GLDcJsCnK35sBUi5chB0g14FrjNuTwoMobzbn2UmP5DO9Xf89Wz97HN/PtRHzP6tIuYdf09TV53&#10;aWE+6Ts3YbEcPCVjqal2TCcZ3qNfk6+nAkjdtp4PHjr2qb+Z193DmJkX6aBtgXUL5vDj//5zSLmn&#10;jx+jT7uQcWddjo9/kCrqKN6654p6oyi4uLrRf9QkBsZPY8CYKXj6+J2Q9VJSkEt+xn57p7X95B1I&#10;ITc9hcryUiaccyWjT2v6e/eTx25h76Y/65W5eXjiHxyOb1AoIdHdmXzBtQRHxjZrm6srK6itqXZ0&#10;OqooK6GqvJTKslI8vH3oMWhkk0/vZ+zdxjv3XX0wQLt70H3gcPqNmszAsacQFNGtQ+238uJCfnjj&#10;MbavWtzwrqXAhUaTOVPveoVIOXaYvAR4B/A9+M/BlUnnX8vkC67tVKf8MvZsY//Wdezfup7UbesP&#10;OaU78bxrmHbZzU1aZ3FeNm/efRkVpcVHfdxFdz/NwLGnNGndW80L+frZo0+7Gt69L5cbX8YvKFQH&#10;awtYLRZW//YNK3/8lILMtEPu9/Dy5oI7nqDvyAmqrCMdrysX8ut7/8UvOIyhU05n6JRZCt5t5InL&#10;J2KprT3qY3oPi+dy48tNXvdPbz7B2gXfgdV6xMdMuuBapl5yY5PXvXv9CtJ3JtOt/1B6DBp5XMd0&#10;bNJ2bljJD689erjLfl4E7jGazNU6ChUipfFBchDwGTDSuTyyZ3/OvvmhJp9K7ShKC/PJ2LOVrH07&#10;cPPwZNSM85vcIWPn2mV88eQdx3zcpPP/wtRLb2rSui21tcz78AXSd23GPyScQPt1fwFhkbbboVH4&#10;BgbrAG3NMGm1sHPNUlb88Ckpm9fUu6/fSRO55P7nVUnS7pZ88y5Lvn6X2pojZ5new+O5/MGmhciK&#10;0mKevW7GMR/XY8gornq463VGriwvZd6HL7JuwXcN7yoC/mY0mU06+hQipXlB0hP4D3CXc7mLqyvj&#10;z76SyRdch7un1wlXLzXVVXzx5B3s3bTqiI+J6NGPi+5+qtmnlqR9pGxew9LZH7B7/QoApl9xK+PP&#10;uVIVIx2CpbaW0qJ8SvKzKS3Iozgvm9JCW89yFxcXJpxzVbM6m737wDUc2L31iPd7+wVw9j8epv+o&#10;yV2qPneuWcrct5+iKPeQs9TLgCuMJvNeHXUKkdLyMDkNeBfo5VweGB7FrOvupd+oSSd0/VRXVpyQ&#10;Ybory96/i6rKCmL6xaky5IT4Ynxg1xYsllpcXFzx8PLGzd0DDx8/2/icxxjwv7Mpys3itw+eY+vK&#10;hQ3vqgIeBZ40msy1OjIUIqX1gqQf8BRwyAWEfUdOYMbV/+yQ43yJiIjUhWXzj5+x9Nv3qKoob3j3&#10;auAvRpN5k2pKIVLaLkxOBF4H6o1EbnBxYcxpFzH5out1Yb1IJ5O+azO7169gUPw0wmJ7q0Kky9my&#10;Yj7zP36ZwuwDDe8qBR4BnjeazDWqKYVIafsg6YZtGKBHgHpjeHh4+zD+rCsYd9YVXe4UiEhXY6mt&#10;ZfFXb7P02/exWi14+wdy66tzdHmGdBn7Nq9h4SevNJx1ps63wO1Gk3m/akohUo5/mIwEkoDrG+5P&#10;H/8gJl1wLSMTzlWYFOmAinIy+PbFf5G6/eDYyQaDC3e8/cuJNy2fdDkHdm/h989eZ/eGlYe7ezNw&#10;p9Fk/kU1pRAp7R8mR2AbpHx6w/u8/QMZf9YVjJmVqDApXV5NdVWnmKd976Y/+fYFY72p6FxcXZl5&#10;7d2MOvUC7UjptNJ2bGLRl285RlhoIAd4CHhLp64VIqXjhckE4HFg3CFh0i+AUaddyNhZifgGhqiy&#10;pMv5c+4XzPvoRYIiYrjoricJ7963Q27nyh8+Zf7HL2O1HpxtKSgyhvNvT6Jb3yHakdIp7dloZsWc&#10;j4/U8lgK/Bd4zmgyF6m2FCKl4wZJA3Au8DANBioH27RXw6aczrizLldv7i7IarVQWVZKZVkJVRVl&#10;jhk2aqqrqKmusr3xDQbHnL8urq54ePng4e2Lt69/k6dV60heueVcCrMzAPD09uX8f/6nw812s3vD&#10;Sj77T71ZTRk8fjpn3Wg84eZOl87PUlvL5uW/seL7T8jcu/1wD6kA3gD+YzSZc1RjCpHSucLkmYCR&#10;w7RMAvQaOpYxsy5mwOgpGFxcVGkdNBSWFuRRlJtJcX4OJfnZlBTkUVaUT3lxge12cQGVpcVUlpc6&#10;5g5vLi9ff7z8AvDxDyIgNMI+Y080geFRBEfGEBbTq8NOu/nTm0+wdv7sgx9wBhdO/9t9nDT9vA6z&#10;jZuX/ca3Lxod25dw+T8Yf/YVHSa8V1dWUJiTQWH2AQpzMijKzaS8uJCK0mLKSwqpKCmmorQYi6WG&#10;2poax/Fmqa2pd1x4+vhhMIC7pzeeXj54+Pji6eWLh48vPv6B+PgH4e0fiG9QKD7+QfgGhuAfHNbk&#10;2aukfZQW5rNu/mxW//Y1xXnZh30I8CrwgtFkPqAaU4iUzh0oZwB3AzMPd39AWBSjZpzPiKln4Rcc&#10;pgo7zorzcyjMSiM/M52CrHQKstLIz0yjMPsAxfnZWC2WDrOtLq6uhHbrRXj3PkT06EdM/6HE9B/a&#10;IXoTWy0Wfn73Gdb89k298oTL/8GEc6/uIC03Ncz/+CVy0vYx8bxr6DlkVLtsR21NNZn7dpCdsous&#10;lJ1kpewie/8uSgvz2rV+fAOD8QsOxz84jIDQSIIiYwiK6EZQhO23Ohy1r7TtG1n169dsWT7vSNM/&#10;5mEbgu4FtTwqRErXC5PDsE2heDngfsgB4eJC/1GTGJlwLv1OmqTWyVYMN4U5GeSm7yM3PYWCzFTy&#10;s9IoyEyjICvdcZq5036QuLgQ3Wcw3QeNoFfcGHoNG9uunVtW/vAJ8z9+pd41hxPPu4Zpl918wh6D&#10;leWlpG5bT8qWdezfup70XZup7YTHnaePH8H2QBkU2Y2giG4ER8YSHBVLUHg3fWa1gfKSIjYu+ol1&#10;C+aQvX/XkR62G3geeM9oMpeq1hQipWuHyQjgBuBGIOZwj/ELCmXIxBkMmTRTU881UllxAblp+8jL&#10;2E9u+j7y0veRd2A/eRn7j/StvTlygQwgC8jG1tsxy15eDBQCRfbb5UCJ03OLAAvg6/Qlwh/wAIKB&#10;EPvvYCAK6An0sP8ObewGunt60XtYPP1HT6H/6Cn4BgYf932xedlvfPfKv7HUHuwAet0T7xPdZ/AJ&#10;czwWZKWzfdVidq5Zwr7Na+rVRWPzA5BiP97ygHyn32V1hz22qerqfXwAbvb/MYFAgP0487ffDgXC&#10;gUig1S4EdXF1IyQqlpDoHoR060FodE9Cu/UgJLpnuxyDnVltTTW7169g05Jf2Gb+/WifXwuAV4Dv&#10;jCazRTWnECknVph0A84DbgKmHemYCIqMYdC4afQ/aRKxA0fg4up6wtZZdWUFeRn7yTuwn9z0vbaQ&#10;mL6P3AMpVJQWt/iz2/5Pezewx/57L5AGpAOpRpO5op2OFT9gCDAU22xJQ4HRQNBRP2RcXOg7cgLD&#10;Tz6DAWNOPq7XvO1at4yvnr2fmqpKAP72zCdE9OjXpY/PkoJckpf8zMZFc8nct6MxT6kBtgMbgU3Y&#10;xu/bB+w7HqcjkxLjveyBMsb+083+u7v9C0wfe1mLePr4ERrdg5BuPQmN7k5ot54ER3cnNLoH7p4a&#10;+gygtrqKfZvXsGXFArauXHC0z7Ni4EPgVaPJvEU1pxApQlJifB/gOvtP9NE+jPuMGE+voWPoMfgk&#10;wrr17NQ9eg/7X7W6ynZtYmYaeRmp5B1IcQTGotzMlq6+CNgB7LL/OAfG/Z1p7LSkxHgXIA6YDEyx&#10;fxGJOtLjvXz9GTplFvGnX0pwVOxx2cYDu7ey4ffv6TFkFIPHT++S712rxcK2P/9g/cI57Fq/4ljX&#10;0GYBS4Cl9t/rjCZzVQc/zjztYbK3/bfz7d7YWjibLSA0guAoW7AMie5BSHR3wrr1IjA8ust/Yc7P&#10;TGXPxj/ZtXYpezb+eayOecuBt4EvdMpaFCLlSB/YrsBp2K6bPI8G0yo25OMfROzA4XTrO4TIXgOI&#10;7DUA/5Dwjv1P12qhOC+HgrrrErNtHVryM9MpzEqjOL/FDTA19oC4zR4Yt9p/bzOazBld+NgxAGOA&#10;s4BzOMwQU7ZPHgMDRk9h/NlX0n3QCL3pmqmqopx1C77D/NPnh5uPuI4FWAZ8D/xoNJmTu+BxFw4M&#10;AvoDA4EB9p/+HOba70b/g3RxITAsyt6x52DnnmB7Zx+fgM51iry6soKs/bs4sHMz+7etJ2XLWkqO&#10;/VmXCnwBvGs0mTfrXScKkdKUD2dveyC4AJjFMU5dOgfLsNjeBEXGEBIZS0i3HgSEReEfFIpvUCiu&#10;bu5tsr1Wi4Wy4gLbT1EBZYV5FOfnUJyfTVFOJiVOt1vpGsVUezjc3iAw7tVsDJCUGN8buAa4Clur&#10;0SFiBwxn2mU30aOdeil3RhWlxSyf8xGrf/2ayrKSIz1sEbZTjrONJnPuCfyFuKdTsOzvFDZ7tHT9&#10;7p7eBNs79wSEReEfHE5AaIStd3lIOP4hEe0yS1hFaTH5mank28+i5KTtJXPvdnLTU+p1NjuKLGxz&#10;Wn8KLNG1jqIQKa31gTwJOAOYga2VqVnnenz8g/AJDMbTxw9Pb1/bj49vvQ9cTx8/wICltobqynKn&#10;D8gSamuqqSovo7KizDY+YkUZlWUllBcXtsWfXtggJG6zL2/XKZ1GHzsGbKe7/w5ccrjjps+I8Uy7&#10;/Gaieg1UhR1BVUU5q342sey7D48UHlOA94APjCbzHtXYMb8g1wXLwdRvxQxqrddxc/fA2z8Qv6BQ&#10;vO1jY3r7BeDp7esY5N/T2/bb9nh33DwOHS6rtqaa6soKLLW1VJWXUlFWQmVZCZVlxZQU5FFakEtJ&#10;QS4l+TlUljf5Y8kKrAF+AH4EVis4ikKktPWHsB8w0R4OxtlDZXgn/FNqsHUk2GP/2cXBaxT3nKit&#10;OG143HQHbgP+hq3nbj2DJ8xg+hW3Ehgepcqys9TWsvq3r1n27fuUFBz2cFwFPAd8qRbwVjlG606P&#10;O193Wfc7pit8HwHWAn8Ai4FlRpM5T3temhwirVarakFazX8uGRdjD5ND7d/o+9l/urXjZmVh69mc&#10;ju30c5r9d12HllSjyVyrvXfc/1H7A3cAdzYMk+6eXky+4DrGnXV5m1360JrSdmxi3kcv4R8cxpl/&#10;/z97K3rr2L91PXPffupI4/PNBx41msyLdEQdt+PWE+hF/Q4+vYFY+08kzTxD0waswH77F+MNwDp7&#10;eNz84Bcrq7U3RSFSOtYBdYRe2vZhPGLsH7CxQAQQhu20UQAHx5JzHrvQtcE357px6SzYejgXYhtq&#10;ou6nANtYidn24JgD5KhlpsP/Uw7CNpvSXUC983ih3Xoy87q76T0svsNuf3F+Dm/feyVlRfkAzLj6&#10;n4w787IWr7e0MI/5H7/ExkVzD3f3EuBfRpP5dx1BHe54drV/vnW3/47CNi5mmP3zL4yDY2YGOd1u&#10;yrelUg6OB1tk/9xLxTae5wH7F+VdwE6jyVx52HSp//2iECmdJUSKNOKfb3fgceDKhveNTDiXU6+5&#10;o106KRyN1WLh40dvJmXLWkfZhXc9yaD4aS1a74bff+DXD54/3HWPO4H7jCbzNzpiuuR7wBvwtC+6&#10;YRsZowTbJTcA1a11Hbb+94tCpChESlf8RzoJ29y7w5zLA8OjOecfD9Nj8EkdZlv/ML3Jkq/fcSwP&#10;GjeNC+98stnrKy3M46c3H2f7qsUN7yoDHgWedx7TUZ/fIqIQKQqRIvWDpBu2ayUfwfkUt8HAuDMv&#10;Z9plN7XJtZK11VVYrVbcPDyP+di0HZv44F9/cwyZEhgezV+f+ggv3+aNe73VvJC5bz5JWXFBw7vm&#10;ALcZTeZ9De/Q57eIKESKQqTI4cNkf+BdbDPiOMT0H8oFdzxBQGhEq71W2vaNfPr4bdRWV3POPx5m&#10;yMRTj/jY6soK3rr3CvIzUm3HvYsL1zz2drPmmK+tqWb+Ry/x58+mhnflAP80msyfHOm5+vwWkfbk&#10;oioQkY7KaDLvAKYCD3LwujDSdmzinfuuYs8Gc6u91ubl86gqL6O2ppq5bz9FaeGRRzxZ+eOnjgAJ&#10;MPmC65oVIItyMvjw4b8fLkD+AAw5WoAUEVGIFBE5epCsNZrMj2Mb6H53XXlZcQGfPX47y7/7sFVe&#10;p2fcGMftitJifn3/uSM+tqww33E7qvdAJl9wbZNfb89GM2/ffzXpO+vNQlgB/AM4x2gyZ2vvi0hH&#10;ptPZ0roHlE5nSxtKSowPBt7HNi+3w8iEczn9r/fi4urWovWbnr6bHasPdmq57MGX6DN83CGPK87L&#10;Zu7bT2G11HLatXcRHBnbpNdZO382P7/zNJbaesOT7gIuMprM6xq7Hn1+i4hCpChEijQ+SBqA/wOS&#10;nMt7D4vnwjufaNFA30U5GfzvrkupqrBNsxkW25u/Pf0JLq6tM3a01WphwaevsmLOxw3v+h64ymgy&#10;FzZtffr8FpH2o9PZItKpGE1mq9Fk/g9wHrYx9ADb6eEPHrrhSNMCNkpAWBRTLvyrYzkndQ9r589u&#10;le2uranm2xcePFyAfAI4r6kBUkSkvaklUlr3gFJLpBxHSYnxJwE/AtF1ZcGRsVz58OvN7rldW1PN&#10;G3ckUpCVDoBPQDD//N9PGFya/527urKCr5+7n13rltcrBq43mswfNXe9+vwWkfaklkgR6bSMJvNa&#10;YDywpa4sPzOV943X1es93RSubu4kXHGrY7mitJjamuZPM1xZVsLnT/yzYYAsAma1JECKiLQ3tURK&#10;6x5QaomUdpCUGB8O/AQ4ulj7h4Rz1cNvEBwV26x1/v7FG+xas4wxsy5mxLSzmx0gP/3PbQ17YOcA&#10;pzalA82R6PNbRBQiRSFSpOVBMhD4FYivKwsMj+LqR95q1UHJG6u6soIvnryDfZvXOBenAdPs41+2&#10;mD6/RaQ96XS2iHQJ9o4ppwGL6soKszP4+JGbWtTZpjlqq6v44qk7Dxcgp7ZWgBQRUYgUEWndIHk2&#10;sKquLD8zlS+euMMxbE9bs1otfPfKw+xLXu1cnG4PkDu1l0REIVJEpGMGySLgDGBbXVnG3m188/wD&#10;WC2WNn/9+R+9xJYVC5yLCrB1olGAFBGFSBGRDh4ks4EZ2E4hA7Br3XLmvvNUm77un3O/YOWPnzkX&#10;lQNnGE3mjdorIqIQKSLSOYJkKjAdW0sgAGvnzWb1r1+1yevt3rCS3z54wbmoBrjAaDIv194QEYVI&#10;EZHOFSS3ARcDjkmqf33/efZvXd+qr5Ofmcq3LzyI1VrvdPmtRpP5Z+0FEVGIFBHpnEFyHvDPumVL&#10;bQ1fP3cfxfk5rbL+6spyvnz6HipKi52LXzOazG+o9kVEIVJEpHMHyVeA/9Utlxbm891L/2qVjja/&#10;vPtfslN3OxfNB25XrYuIQqSISNdwG05D/+zbvIYl37zXohVuWjyX9b//4Fy0H0g0msw1qm4RUYgU&#10;EekCjCZzFXAptnmrAVj81dukbt/QrPUVZKbx01v1envXAJcYTeY81baIKESKiHStILkLuL5u2Wq1&#10;MOfVR6iurGjSeqwWC3Nee4TqynoDmD+gntgiohApItJ1g+RXwNt1y/kZqSz45OUmrWPlD5827OH9&#10;M/CsaldEFCJFRLq2u4C9dQurfv260ae18w7s53fT/5yLCoG/Gk1mq6pVRBQiRUS6MPvUiNc5CqxW&#10;fvzf41hqj9Efxmpl7ttPUltd5Vx6i9FkTlOtiohCpIjIiREkFwKOsRxzUvew4vtPjvqcjYvnsnfT&#10;KueiOUaT+WPVpogoRIqInFgeADLrFpZ++94RByGvLC9lwSevOBeVAreoCkVEIVJE5ARjNJkLgDvr&#10;lqsqyln46SuHfeySb96lpCDXuehho8m8X7UoIgqRIiInZpD8FFhUt7xx8c9k7N1W7zGF2Qf486cv&#10;nIs2AS+q9kREIVJE5MR2B2DrXW21svDT1+rd+fvnb1BbU+1cdJdmpRERhUgRkROc0WReA3xYt7x7&#10;/QrSdmwCbB1uNi39xfnhPxlN5l9VayKiECkiIgAPAY7mxkVfvgXAsu8+AKtjCEgrcK+qSkREIVJE&#10;BACjyZwCvFm3vHv9CrYsn8emJfVaIU1GkzlZtSUiohApIuLsSZxaI2e//BBWi6Vu0YqttVJERBQi&#10;RUQOMprMqcDndcuW2lrnu2cbTebtqiUREYVIEZHDefoI5c+oakREFCJFRA7LaDJvAn5pULzUaDIv&#10;V+2IiChEiogczevHWBYRUYhUFYiI1Gc0mb8DXgNqgfnAl6oVEZH6/n8A2rxVyCVbcxsAAAAASUVO&#10;RK5CYIJQSwMECgAAAAAAAAAhAObNNzwGFgIABhYCABQAAABkcnMvbWVkaWEvaW1hZ2UyLnBuZ4lQ&#10;TkcNChoKAAAADUlIRFIAAAJaAAAA4wgGAAAAXQG6fgAAAAlwSFlzAAALEwAACxMBAJqcGAAACk9p&#10;Q0NQUGhvdG9zaG9wIElDQyBwcm9maWxlAAB42p1TZ1RT6RY99970QkuIgJRLb1IVCCBSQouAFJEm&#10;KiEJEEqIIaHZFVHBEUVFBBvIoIgDjo6AjBVRLAyKCtgH5CGijoOjiIrK++F7o2vWvPfmzf611z7n&#10;rPOds88HwAgMlkgzUTWADKlCHhHgg8fExuHkLkCBCiRwABAIs2Qhc/0jAQD4fjw8KyLAB74AAXjT&#10;CwgAwE2bwDAch/8P6kKZXAGAhAHAdJE4SwiAFABAeo5CpgBARgGAnZgmUwCgBABgy2Ni4wBQLQBg&#10;J3/m0wCAnfiZewEAW5QhFQGgkQAgE2WIRABoOwCsz1aKRQBYMAAUZkvEOQDYLQAwSVdmSACwtwDA&#10;zhALsgAIDAAwUYiFKQAEewBgyCMjeACEmQAURvJXPPErrhDnKgAAeJmyPLkkOUWBWwgtcQdXVy4e&#10;KM5JFysUNmECYZpALsJ5mRkygTQP4PPMAACgkRUR4IPz/XjODq7OzjaOtg5fLeq/Bv8iYmLj/uXP&#10;q3BAAADhdH7R/iwvsxqAOwaAbf6iJe4EaF4LoHX3i2ayD0C1AKDp2lfzcPh+PDxFoZC52dnl5OTY&#10;SsRCW2HKV33+Z8JfwFf9bPl+PPz39eC+4iSBMl2BRwT44MLM9EylHM+SCYRi3OaPR/y3C//8HdMi&#10;xEliuVgqFONREnGORJqM8zKlIolCkinFJdL/ZOLfLPsDPt81ALBqPgF7kS2oXWMD9ksnEFh0wOL3&#10;AADyu2/B1CgIA4Bog+HPd//vP/1HoCUAgGZJknEAAF5EJC5UyrM/xwgAAESggSqwQRv0wRgswAYc&#10;wQXcwQv8YDaEQiTEwkIQQgpkgBxyYCmsgkIohs2wHSpgL9RAHTTAUWiGk3AOLsJVuA49cA/6YQie&#10;wSi8gQkEQcgIE2Eh2ogBYopYI44IF5mF+CHBSAQSiyQgyYgUUSJLkTVIMVKKVCBVSB3yPXICOYdc&#10;RrqRO8gAMoL8hrxHMZSBslE91Ay1Q7moNxqERqIL0GR0MZqPFqCb0HK0Gj2MNqHn0KtoD9qPPkPH&#10;MMDoGAczxGwwLsbDQrE4LAmTY8uxIqwMq8YasFasA7uJ9WPPsXcEEoFFwAk2BHdCIGEeQUhYTFhO&#10;2EioIBwkNBHaCTcJA4RRwicik6hLtCa6EfnEGGIyMYdYSCwj1hKPEy8Qe4hDxDckEolDMie5kAJJ&#10;saRU0hLSRtJuUiPpLKmbNEgaI5PJ2mRrsgc5lCwgK8iF5J3kw+Qz5BvkIfJbCp1iQHGk+FPiKFLK&#10;akoZ5RDlNOUGZZgyQVWjmlLdqKFUETWPWkKtobZSr1GHqBM0dZo5zYMWSUulraKV0xpoF2j3aa/o&#10;dLoR3ZUeTpfQV9LL6Ufol+gD9HcMDYYVg8eIZygZmxgHGGcZdxivmEymGdOLGcdUMDcx65jnmQ+Z&#10;b1VYKrYqfBWRygqVSpUmlRsqL1Spqqaq3qoLVfNVy1SPqV5Tfa5GVTNT46kJ1JarVaqdUOtTG1Nn&#10;qTuoh6pnqG9UP6R+Wf2JBlnDTMNPQ6RRoLFf47zGIAtjGbN4LCFrDauGdYE1xCaxzdl8diq7mP0d&#10;u4s9qqmhOUMzSjNXs1LzlGY/B+OYcficdE4J5yinl/N+it4U7yniKRumNEy5MWVca6qWl5ZYq0ir&#10;UatH6702ru2nnaa9RbtZ+4EOQcdKJ1wnR2ePzgWd51PZU92nCqcWTT069a4uqmulG6G7RHe/bqfu&#10;mJ6+XoCeTG+n3nm95/ocfS/9VP1t+qf1RwxYBrMMJAbbDM4YPMU1cW88HS/H2/FRQ13DQEOlYZVh&#10;l+GEkbnRPKPVRo1GD4xpxlzjJONtxm3GoyYGJiEmS03qTe6aUk25pimmO0w7TMfNzM2izdaZNZs9&#10;Mdcy55vnm9eb37dgWnhaLLaotrhlSbLkWqZZ7ra8boVaOVmlWFVaXbNGrZ2tJda7rbunEae5TpNO&#10;q57WZ8Ow8bbJtqm3GbDl2AbbrrZttn1hZ2IXZ7fFrsPuk72Tfbp9jf09Bw2H2Q6rHVodfnO0chQ6&#10;Vjrems6c7j99xfSW6S9nWM8Qz9gz47YTyynEaZ1Tm9NHZxdnuXOD84iLiUuCyy6XPi6bG8bdyL3k&#10;SnT1cV3hetL1nZuzm8LtqNuv7jbuae6H3J/MNJ8pnlkzc9DDyEPgUeXRPwuflTBr36x+T0NPgWe1&#10;5yMvYy+RV63XsLeld6r3Ye8XPvY+cp/jPuM8N94y3llfzDfAt8i3y0/Db55fhd9DfyP/ZP96/9EA&#10;p4AlAWcDiYFBgVsC+/h6fCG/jj8622X2stntQYyguUEVQY+CrYLlwa0haMjskK0h9+eYzpHOaQ6F&#10;UH7o1tAHYeZhi8N+DCeFh4VXhj+OcIhYGtExlzV30dxDc99E+kSWRN6bZzFPOa8tSjUqPqouajza&#10;N7o0uj/GLmZZzNVYnVhJbEscOS4qrjZubL7f/O3zh+Kd4gvjexeYL8hdcHmhzsL0hacWqS4SLDqW&#10;QEyITjiU8EEQKqgWjCXyE3cljgp5wh3CZyIv0TbRiNhDXCoeTvJIKk16kuyRvDV5JMUzpSzluYQn&#10;qZC8TA1M3Zs6nhaadiBtMj06vTGDkpGQcUKqIU2TtmfqZ+ZmdsusZYWy/sVui7cvHpUHyWuzkKwF&#10;WS0KtkKm6FRaKNcqB7JnZVdmv82JyjmWq54rze3Ms8rbkDec75//7RLCEuGStqWGS1ctHVjmvaxq&#10;ObI8cXnbCuMVBSuGVgasPLiKtipt1U+r7VeXrn69JnpNa4FewcqCwbUBa+sLVQrlhX3r3NftXU9Y&#10;L1nftWH6hp0bPhWJiq4U2xeXFX/YKNx45RuHb8q/mdyUtKmrxLlkz2bSZunm3i2eWw6Wqpfmlw5u&#10;DdnatA3fVrTt9fZF2y+XzSjbu4O2Q7mjvzy4vGWnyc7NOz9UpFT0VPpUNu7S3bVh1/hu0e4be7z2&#10;NOzV21u89/0+yb7bVQFVTdVm1WX7Sfuz9z+uiarp+Jb7bV2tTm1x7ccD0gP9ByMOtte51NUd0j1U&#10;Uo/WK+tHDscfvv6d73ctDTYNVY2cxuIjcER55On3Cd/3Hg062naMe6zhB9Mfdh1nHS9qQprymkab&#10;U5r7W2Jbuk/MPtHW6t56/EfbHw+cNDxZeUrzVMlp2umC05Nn8s+MnZWdfX4u+dxg26K2e+djzt9q&#10;D2/vuhB04dJF/4vnO7w7zlzyuHTystvlE1e4V5qvOl9t6nTqPP6T00/Hu5y7mq65XGu57nq9tXtm&#10;9+kbnjfO3fS9efEW/9bVnjk93b3zem/3xff13xbdfnIn/c7Lu9l3J+6tvE+8X/RA7UHZQ92H1T9b&#10;/tzY79x/asB3oPPR3Ef3BoWDz/6R9Y8PQwWPmY/Lhg2G6544Pjk54j9y/en8p0PPZM8mnhf+ov7L&#10;rhcWL3741evXztGY0aGX8peTv218pf3qwOsZr9vGwsYevsl4MzFe9Fb77cF33Hcd76PfD0/kfCB/&#10;KP9o+bH1U9Cn+5MZk5P/BAOY8/xjMy3bAAAAIGNIUk0AAHolAACAgwAA+f8AAIDpAAB1MAAA6mAA&#10;ADqYAAAXb5JfxUYAAgsxSURBVHja7P13lF3Zed2L/lbY8cSKqAIKsYEG0DmT3WQ3QzOLogJpK1FW&#10;sGzJcpTla/tevTvu9U3jXYc37GF7WE50oLJEUSIpUsyh2ezIzhlooJGrUPnkHdZa7499qlBVqALQ&#10;gVTLOrPHGVWorjphpzX3/OY3P+GcY4ABBhhggAEGGGCANx5ysAkGGGCAAQYYYIABBkRrgAEGGGCA&#10;AQYYYEC0BhhggAEGGGCAAQYYEK0BBhhggAEGGGCAAdEaYIABBhhggAEGGBCtAQYYYIABBhhggAEG&#10;RGuAAQYYYIABBhhgQLQGGGCAAQYYYIABBkRrgAEGGGCAAQYYYIAB0RpggAEGGGCAAQYYEK0BBhhg&#10;gAEGGGCAAdEaYIABBhhggAEGGGBAtAYYYIABBhhggAG+99CDTTDAAG9+CPGq74nE63xJN9jqf34O&#10;j+/H/nLODrb0AAMMiNYAAwwW3Q3fi01+thmhchu+FwPC9abcp1v97FL7a7APBxhgQLQGGGCAN3BB&#10;Xkuw5Ibv2WIhtmu+subfYrBgvykIMxtIs9iCNG8kzgPSPMAAA6I1wAADvMEkS675qvpfZbVWU299&#10;213B0ZeOmGNHj9oNi7EB7Fvfdpe01uYPP/CgWUO21i3YTZduuWCvZWogEBbU2QacmkNJRTAxgm13&#10;MJNVmG3hHVnA+gJ73RTJ2TlEp4e/f5ys1cYsdZDHlgBJcPM+vINj4gq3wWZv64ox99+/6VQ5xA99&#10;svEyZigirpYQM03ymSZyuIK3cxRzeh534jzeZBW7dwx9fIHuriHybTWkzUCA7BjUd15GS4kqRXT3&#10;D5GOhGAdXgZRV+Dahs7sPJVbdm+mUq2QY7kJcWYDiXKbkOaN+29AtgYYYEC0BhhggNdBtuSah+o/&#10;NKAby8vqS5//gthw3q8syAYwD97/HbPmueyax+qCXRH+ZQnX64G/fVRchkhupfZsRrjcJt9fqrzm&#10;Rv/KO7YkJK2vPvuGf2a1s7xVuXfj/lzZp5upk27D/jIb9iEDsjXAAAOiNcAAA7x2grVxkVaAV4pj&#10;73/5O/9ghx8FpVpUqVe9sPzE8Zdmnzv6YuuFIy/0XjpypLdmYc43PMyax/eMcOn3XbOZkrORQMkt&#10;Pudm/+ZSROoS5Gur71d/Vr732k2JSjq79Jq2gRyO1r7njaqV2uIhN5Ctlf1i1uxH0f+eDb8zwAAD&#10;DIjWAAMM8DoI14rqoW+94ebon/79/8+7J/LwxqnR8Z+xeT6uU8sPbL+e8G7fnGye//yjZ49+/SvP&#10;P/bCf/zN/3IGyPqLdNr/mm1CutYSLgtQEb54NWRLX7tjK2K1WflzK6+Z2OJxKaK1GcnaSKrsZb63&#10;mxEyf6y+7sWaJrnk9qjrWGyy39buP7V9aod38PA14ZOPPCoWlhYF4JWjkv8zP/6TE3fefNueHV55&#10;YlgGw2dt5/R9zz/19Ke+8NlzLx55sc0F9Svb8FkF4JouXf1hRfiDs2aAAb7XF2bnBjc5Awzwpj9R&#10;Lx3vsJaAaMADvP/3f/k/dv3wvlt/ebtf+bhXKUWpzTAOZG4JrCDxir+YmT1//9HG7ANPzJ547td/&#10;4xPPnzx3ptUnW9mar+uUrvd98AOUyiX36d//VL6WvDRc6jbzaJV3jlyKXIlN1By5QdnZ+DN5CdK1&#10;kWDB1kbxjY+NhGqrr5t5oDZTwgDIv/KsW/FoxWNDWymQax9ef1/6lagU/PWf+atT91x36y3jxttT&#10;x5vcOTrxXnxdSYVDCInEuVdac7/9G9/50n/4Z//+X78CJGv2XbaWJK8lxa+GaA3iHQYYYEC0Bhjg&#10;LzrRWvFj+UDwlV//nQ/cU9r1z5VSYz1foAHrHFoqjBAYZ0myDKkEHsLNnJ9+9OjS+cdPis5L/+o/&#10;/7uHn375xaX+Yp2sWbAzLi4rXqQWLbnU1fulxcuQq7VkaqMX6VL/loAcqte15/nSOScBKuWy1lqL&#10;lTfSbDVNnud2eWnJZnluL6NSbSRUa0tyGz1QW/1/dwnyxSYq1trPp8uViletVMKF+Xl9951vq//0&#10;Bz927YFw+LZQqG37RiY/4gtV8rRGKEmOI3WmMNbnltRZ92Q2888/9qu/+F9n5udaQO/qQwfN0uJS&#10;7/zMzApJHhCtAQb4PmNQOhxggP9BuNhGheQLj91/5OoP7VyudJMxowNkLyeWmkTkWCC0ikD59DA4&#10;rcTYjp23j+2Yun3HzJkH9/z8rx5+bOnkI//wn/1f3/V9P0jTtNsnXWqDwiXYxL+1hmRdiblbsrUf&#10;SfnaU++/596h99xy19Tk8MjocKkyGqEqIrM68qOxvRNTP6ilqKxsCGsvEAIppTk5N/2l2cbiK1op&#10;zwl6Bps5hFFCuiXTazWybiNJ0+Tl82enf++PP3XmyOlXelxsLN/s3+YSv2M3Uck2I1prFSyv1Wz6&#10;o5Va/H/+g1+79u27rr3n+njbX/WELEulUEoBkLqcPM9xWoJSIC0eEpyh3U6D3NpgRcV66YUXDRe8&#10;XGJwmgwwwEDRGmCAAV6boiXXLNgBEE5OTlb/7T/8v973ofqB/5U4GNWeRqU5TW0JhYcxgHD4QpBk&#10;GZkxaF8RKI3ILB3b42gy96X/8NXPfuIzX/niiTPT55p9dWujwmU2UXW4BMHailTpoWot+ImP/qWJ&#10;/bt2j++qj2/fT/1mMhfiS7Wnsu392tOx8GRfYXEIJVfpgxDiom2ljEMId0GO6v+uE8W/df/N5c2U&#10;M+35R2daiy/6wgtT7Roo0Xu+Mf3iV757/0vLzUb3/gceWGp3O9kaYrXZYzMitlHZWrs9Vku9ge+H&#10;v/b3/uHVb9lx4I6dqnrdrtFtH3Ge8o3QxS87wOTY1IBzaM9Dex4ZGV4vd8/NnLr/t4585zf/6b/7&#10;V98FWkAH6AI9LvjuzEDRGmCAAdEaYIABXj/RioB4eHi4/m9+9X//wffvv+VvRuhhayzSSdAKlIMt&#10;z3+Hkh55bji2MP3oo7Mvf+73/vSPH/3Cd75xtr9wr3iAVhfwDUrOqqh0CYKlAa8cxd5P//jHd7zj&#10;+tsObyPcs82vXL2nMv4B185V3s2RVR9V87HtHJcY1FBQ/DXgugbbzlA1Hzx56b46AbZrcJ0cWdaI&#10;UIFbeY4cWdEIX5Kc7UBm0RUf4RxaSxboPfP8/Kn7upLG2d7S2UeOPnv8M3/ymemZudke6zs2TX1o&#10;yMVxZM+eOZtuQrZWVKV122DnxPbS3/r4Lxx+z/6bPrw3Hv7x2AtCLRVZnmE9hZBiy8+W44iFct84&#10;+cyf/uP//q//26NPPHYKaALt/mOFaGUDojXAAN9/DEqHAwzwPwY2M3qzsLBgfve+Lz09SvjV26cO&#10;fSguxyXjBDYzCCxCbbWAC3IceJK9Q2O3Bbmpb/+BnzjwA+9+32P/6jf+06NHXjm2XCqXs3ar1WW9&#10;b8sC7tobrtfVWk09cN+3szUkSwN6pD4U3HLLrdUP333vVW8fOXCHzPJ61Q937x6dvFsppdM8JxMO&#10;pIfMDTJWoASypDGZJZ/tIrzifdtO3le11lfFXGYhd4hAwupnFAgcppXiejki0mAczjhUxUMECoTA&#10;K3lgHaLqobRGSslQ5l93Z3TwuuJpBB+ZvP7ozx98xyMmoHkmaxy77+VnXvjEJ//b6U6vmywtLuZL&#10;i4umT3rXqlurG3dicsKLo9g7duyY+OWf/cVd915/+1t2+NW37KuPfyDyQj+zhp7LkYFCO3EJAinw&#10;rKRnUzebtOZPnDyxUt6VG1TFAQYYYEC0BhhggO8B2XJ//Kefm/3Bm992+g5N6qDkpO0LQgJ3iSfy&#10;DGgpIQjYt21q/86hsf2723PX8vG/Gn/2y3/61Bcfuu9c/xqytjPRAu7Zp55eWeT9FfVmz/ap6Od+&#10;/Kf3Hh6f2nvT8M53TIb1j/R8JcMgQAtBmuZky22ydko0WcP5RcmvqPs5kKCGfFySYzsG4Ut0xcc0&#10;U7C2eJl+ypVtpthmhp6IkZ7GmUK9sz2LqgeIUGF7FqEdquStIWPF3zsHSkmyVkLeTNGRRsde8fTt&#10;jHJb7795dO/+rCq5zjreN37NyZ/Z/7avnhfJ9P2nX3jm1z/5iaMLiwsrapfZSLSmz00rwPuRez84&#10;8Utv+4G/cVV1/Id8qYSQfYIrQThZlEPdpaVMz1r77ePPPfz73/riM7ML83YTcjUoWwwwwIBoDTDA&#10;AG8AydqsM84A5t/9ye8+OuLHO+7Zf9OHgzCIreKSi7gQ4PKcJDVkCtAKFWp26vGb3u9keN2Hx699&#10;//ve//T/+i/+n/vbnc5mqhaA3D2xI/ixH/vxqdt3Xn14jGDHztLITdtqI/cQ6CK6vNHDzLWwWkBu&#10;MM0UGWmMMrjUFmqVdevoggg0ytfFz4VAhZp8IUGWPYSnsK0cLKihANtIi+cJNa6ZgTGIoQCkRFXU&#10;plMAC++XKMiXkrjcYpZSTGLBWJACO+bTjiSxkZScoB2KXQevuvrnrheKOyb2n7pn8uAXl8inv/7S&#10;Y0//+//yH09wwcMGIN75trvrP3zPe6+7bfLAvXtqY+9XCJFnOVY40IVPzhMCl1t6wlw0dPLCe7WY&#10;3LjZrLV4/6MPLV5O4RxggAEGRGuAAQZ4YwjXOpP2E88+vXT2/cvzIrdGWUilQwNyC1VLOOhpUJ4m&#10;FhrhHJk1WKmYKo8e2l0ePXSwM3XrDf/4/3ftrMzOferRbzz8B3/0qbOAObBzj/exH/3Y1J27Dh7a&#10;ZsJt9frwodF6/R4nBb7ykGjIDJ6xlMKARKZIKdDCJ9ceTvfVnNAjjx35UoLnS9By1eVku4buTJNw&#10;vISu+AUh6ubYXobQAlkPQYviZx2Da6arPxeeJDvXRuQONRYVJUPrQArccgqZRdR8nHOoQEOgQQnU&#10;WIwwlkJwEigjSJ2lq6CkSzhnyZwlDEo779lxwy8Ia3jn+IFTHz1w+xd7mOZcrzVvwFW8YHhvbfz6&#10;a8uT71UJIgMyWXjBpJRYQdFVmFukdeBL2MKjZYxxD77y3HOf+s5Xn1lYWkrZuvNxlWy91pDSy/gE&#10;B/jzdJEY+O0GRGuAAQZ41eRKsGFuIRcM2qkxJv3O0WeO/si1d7ZCYyoodUmNwwFKSjQCZSzOOZwE&#10;oyXZYhftBEOjIwfuGh46QG65e3Tfsb972wcf87Rne3ma7hifuGZbOHSLaOVI30M7VTCK3CCEQ0hN&#10;LiztNEOFPs5X9DoJJk/R2i98+tYgSx4YRzbdQYReoTQZi+vk+EKivH4RNJSI8AKBsN0c2g4Ra9Sw&#10;vmD6FxT+K0/huin5bBcZFUTKdXJwoIZCRFSQLyXAOYG1rnhd43CpLbr+Qg8pAGGwJsWTGpVaWnNN&#10;EuHwJyuURGXn28rX/4K1DrREKIW1tlCiWhlpLyWQMUpKnM3ITRHboHxNJi02SVEIxBYjCp3Dncva&#10;y9969MHzWZ5tluBvBorWAAMMiNYAAwzwxqpZa2cXrkQwpC+98vL5XiQ70oDum8MvtfrK3CIQ5Eph&#10;EFhhQYDyFOlSgu14+LUAKR1jQ2P7xmsj+wopzYGn0Z7C2Da9802s56FqIcJXOGFwaUpjepncGCb3&#10;TSCcwEiPRGQFEep7uZ2wyJqPiDW2leHSgnypuo9ZyrA9i/TkBZq54tHq5rjlFD1ZQgQKl7t1W0mY&#10;vpoVKUwzg9whqwEy6qtH1vWnBTpEv5TotMD5iqzdJZ1u4McBsuRhPUFXWXqtLradICNNZbSM5xQG&#10;SLVEO4fLDTI3eIEHFjqdBOepwsdvTEGopMLgMCZHSIUXhThrNu8OtQ6DNceWZ6Zn5+c6bD6rcqOy&#10;NcAAA3yfMdCCBxjgLwbRyo6ffGX5t+7/8h+1Tb4grcBdZt01qiAQbTIMFi+HUscRh2GhzjR6eIkh&#10;z3MSZeloR0dZnBIExpJnGa1hH7ungqloslZCerZBPt0ma6Z4vkdlW41O4Gi7jMR3uEhj0hzjcsza&#10;YT6eRA0HqNEQh8MZkCWNbfawnfyCWuUolKncImMP28qwPVOYzvomJ7OQgAXhy6Jr0Zeo0bDoblzr&#10;WxMC080L/hZ6CFuQJV3SRLWoCMGy4DcMailDeBK5s4LdXqIjDW2bYnNDkAiUkSA9jNb0HHTaKWkn&#10;Q9cjuuSkziAQeAiUFSjjkHkOeb51BIdzPHz02Rc+/dXPv8SFqI21Y3fWdYK+AURrq/mSayM8BK9+&#10;DuUAl9/Gg205ULQGGGCANwHJWklpF5uRrbn5+e5ip9kw1jgpZGG8vkSOnnKgVu/FHLmEvL+chrWA&#10;zkyTfL5FaVsFa/ov218Ckj7pKSWA0FDTUFu5vRPYToZYBBX5RRCnE4VHKlKYtsAuZqjhoO9Ncn3e&#10;IzCdjPbZBqWpGqrsowAz1yuM7lpAZnEO9EiACDVmIcFMtxG+AiFxSQ5+QdpEoDDzXVzX4E2W+uXC&#10;C8udSw2mkSICiSoV5nsF4GnyQCGUQI5GhZdrHUMFRGG0N4BRFxoOlZKkrR7tcw3ioRgVSiIHCEe2&#10;aq27EL7qKMz5aIWSEpUaMikwClRu6GLTdqfd3YRkbTYEnNdItsQWRGCz/7/xNdb6wwadkFtv140/&#10;E5e5mbrUNh9gQLQGGGCA7zHZWtt9uN6vZWyGUtY599pvi61DVXwCE9GZaYK1RGOVQs/YeLmXgryZ&#10;ki11CYZiZNlbLcmR2/XFS+sQnkSPhuSzXfJzGbISFN1/xuF6BttNCQMPpSQ4i4gUenuMaWTF85U8&#10;VNnDJgYaKbLqFflb7X55cDhARoVy5RyoyMOkDnO+g4j7WVoOXGqxnQxZ9oqAVLueO0gkLje4zICn&#10;EA7SpS6mlxGMlBD+hvDUPgdNF7p059r4tQBvOFpVpi6L3FB0ijqctTjryHH2VHNu5uSZ0002T+rf&#10;KkT2tZIByeZDwNf+3mbdjpuZ8sUbSBDE6/z/V/o+3igycyniunabbkWyNpujKQZka0C0BhhggO8v&#10;4Vq7wK0uvFpKa3HYLQMDrvAFjMWrRVS0pnu+RfPYAmEpQJZ8ZKAKl3ZqyZd6LCwsIyqaiai6ZrXq&#10;ry0bgkaLAC+JnixhWzm2mUJeeMNENUAPl7GLKTbJEb6PkAWZU3V/3XJjOxnZco9gslwoX97Fa5ew&#10;FtszqHpQlCEbKXY5Lf5fpPEm4qLjb4u2TLe6JDqElBjhWJxbJlhoU6rEqNAr/h6gZ8k7CQZHaaJS&#10;EE7XV6sutyMFeE6QWYOzxSbznKAnMc+ePjbdTXopkE9OTgoppZybm7NJkqwlWbBF6XBt99nud73r&#10;otc/+Y1vbiRZivVDwNUmZGHjYO5LdUIKgLv/4a+6+eOvMHzVfuKdu2gi8YbHOff5P+L6t99JOLmd&#10;3/rID4tLEBdxCRJzObLltvi6mYq06Q675ef/iqvs3E02NM5SN2P66adYePllAK7ePsTwrl08+K/+&#10;zVYEa+O2lRt+z63ZrnbD9l07S3NAtgZEa4ABBvg+kazNyJYFTNmPJIAVDvl6rR7WISNNaU8dOoa0&#10;0aO32GGlUmZDiZKC+lAFf6yMWzGZS1GU+bxCFRKB3PQTyLJGlvVFS46MNPlSDx1p6JO6DewBEoNG&#10;Qs/gQrPeewWF/2o5LYzxQREdIesBsh5cXsOwDptZUBKhFc46LJawFjGej2LTHF0LyRopveUOQgii&#10;MMDfVkLG3qtcDov1XUuNsTkWi0QSSEXX5K6ZdJMVEn3u3LkexbidV+3N2oJkbRwMvul8Stb7s9hC&#10;Ud1KZXOAu++f/gtxzV/66EXv88gnPymOfPKTXEYB2srD9Go8TW4TQuqu8N889on/vu7Jhn/yZ1c/&#10;y0uf/sxWBEux+YiqjWRrs+25YhFYGRo+yGsYEK0BBhjgzYCRqFIWUnjFVBf3xrhqHRAp/KjE2oQm&#10;oST5QhfbojCar6xPziF9ifMEtpEhSz6Xy5qw3QyXgax6iJJG9jT5+S56NESE/fgGCa5nMLPdooQ4&#10;FmNmO7jcoYZD1hqpbCPFNlLUcIiINK5nse0MEaki7sFu8X6kwHZyXGYRJb3uPQotsZ4g71q8QOFP&#10;xPjEWy/pr3l7X9hrWim3hWJ0xa+4Gcna+Kk3kAEtwzC+6y9/7PCP/sJf3Z93E/nk448nX/mTz52d&#10;/+7jJ/NOJ2e9R3CzbsiNhMs+9/ufupxiJbZQgrb6yobvr0QF3nS6whoiYy/xs9W/W/it/3qpzyDX&#10;kCy9hrCqDWRLcHEu3orncuV7t4Z0DdSsAdEaYIAB/kxPdq1FtVSOhEVJilDS7xkEuNySZjlGGfy+&#10;J6qolxWkRJY8srkeppGiqt6mlEBIgUlzGmeXCSshYc1DSIEaCWE5JZ/pInSR4E5uipDPoQhV8UCB&#10;Go+xc12yM02ELqIbXGoRAtRohIgLUiWVYHp2ljAKGN05XkRUbPKZhHWkjQ5WOOJKaX3pz7nCO4bE&#10;9vLV8uDr35CO1GZYuTKt0ZIYAwJR8kLN6+govAKStdE7pMqTE0PDN1z/8zf9ws//zWTP7rrJUqYm&#10;xtx7Du6fPXfk6LPPfeMb351/5LGvZbOzZ/tkYK1JP9tAuuwGouAuQU42djjKDQqQYnP/2OXI1kaS&#10;ZbdQhDd+tZf5na0I6wqZ8vpffUBLrf3SjsldZtv4nW/9yZ88/OF3vntoJPDd57/7SPtr//2TDy48&#10;8NBXTbM11/8sKReXYAdEa0C0Bvh+YpDi/D8OXmWK85Yt4dccPFSqhfGQME5qJCuZV9+bXnGBsA6s&#10;xfXLdmtXAmccMvbQw5DPdnC5RQ8F639JFHlY+WwH3yn8cliY2Ptqk6r5qIqHbedFTlZJo0teUZo0&#10;FnIQSqC2xcjUYrsGjEVVfESoLuRlAU4K6pUaeaNH73yrMKprsd5qnFra51uAIN52sfl/xXsmEG/Y&#10;kicofFymf05rIHeuSJK3Ql2/a/+2OIxUp9fdGK1w0dNsSrRuuWXL117jz1pLcNSBe+99x9v++l/7&#10;lZGD++OZuVlwoH1P7LnhhvG9N904fsuHPvSu+ePHf/Hl+75134kHHvrdE/fd/xyQcHEExUaFayui&#10;tVYBkhuUH7nhewlIL469yraJMD5wsDbka1ERzgZxrNCeSI0RaXPZJMuNrNNo5s2lpazZbOadxcWU&#10;iz1khkv7zewGdW4rH9rabaj7Dx/wdBCEN/7oD9+17bZbPz5xzeHbhnfuLEutOZnnvGIy9rz1rfzs&#10;jTf+8Kf/0T/+9aNf/Mq/xZjWmm00yEgbEK0B/jxxs0vc7Q3w529fXpRxtH/H7vItew/eEzhdKkzo&#10;7nu4dx1okEohU7PpgeSsQ5Y8PF0mm22TNtLCSC8FwoHNLLnJ8ashuhTgMouzFiHlBV+WFMiKt5GZ&#10;kC8nJK20GNETe+CD8re++XC5xReSYFuV3Bh6JxroQPe3ogBrManBr/jo4XDTkTgCUSS+Y/vK1ht1&#10;0yRwqggzFVnx+aVUyDSXO6Oh7Qe2764+eeyFedZ7pTbmWm1KuKZfeOHVHEsK0LNHj+adRqMzDrHP&#10;hfFAWZIUBFgrdlx/TWXqhus+tPCDP/iupz/z2a+++Kdf+qO5F196xqRpt0+6EjbvknQbrkdqE3Kl&#10;9dCwXz5wsNZ59qne+Ad+YHfm3O72M4+54dvv3DF5+1sP+bihShzUdGVobKxekdvqJReXy7ptkNOL&#10;DR1mvaSi6HSXG8nc/GJvbnG540y+aIOw2VlaXp5+/LtzyyeOz1dHR+c60zPnF44cXTDZRcn7ZpN/&#10;r/26kTSukCwP8IJqpbT3Xe+665r33PsTu9521z2l0SHpcoNJM5y1+LI4hkSeU5mYUPWpnfuk501Y&#10;Y06ueR3Fen/WQNl6M16QnRvsk7+AipZ4FURrK7L1F/3AeS1C0GvaZs7ZK1Uo1y5OGgiAGCh52qv9&#10;xj/5lx99z/bDvxyUolp/cE2hNr3WDSAl9BeDleuIc/1xPa4YOWMXerhWhpoqF9zObljB16Y7JAbX&#10;zlY9SCJQRfkNh2mk2FaGty0CT23toRJFqS2badOdbxPvGcKvhtjcXHKrmXaOXU76KpmPzWwRhJoY&#10;hBDFe4k1TskiMHWT66ZQknS+i20lxNtroATCFaN7RP+92RVKtma729foYzbW2CdefuHp4/PnX/w3&#10;X/69rzz81GOvAEvAMtACumuUpE2VD390dMvnT+fmxAYFJgBCofXQ7ne941d+4tf/7c97vi96y82C&#10;bK0/aEGKItneOOZePtZ84g//8HPP/tFnfrs9PXNug8KVbaJqXWTA98rloHTz7WN6x869pQMH7xip&#10;l/dMuNRQH7nGGx6e3Fb2vagUB361IvACLJBmOUudBE9LfClpdjIya/E8RSX0sULQSQ21wKPkS5I8&#10;Q+QZtpu4pNPJuob20umzjebpV6ZNpT7Xmjl/ZvqlI0+0Z+fO9l45tpCeOd1w1q71TG0cf7QCuea8&#10;9IeuPrDz6nvf9Qu3/fRPfaQ8Nh5KwGRZMdB85djo7ykdBpgszX/v7/zKJ45/6Sv/EWgDnQ37N+dV&#10;jFsazDocKFoDfH/IwVYdOpuRg80Mom9kDs6fOZl5je/ncu3jG7fb9yOwcWO5RQF6qFYLQuVVEUL5&#10;CAxuraf6tWlWxhazC9nQj+4oMrEcGKVITIpsZEV+1crIQVmQvLXvQQaq6CK8wEDAWlACGWtsM8V2&#10;cmRVXnr3ZxZyR1gKoWcwYV7MSHRb71HbSIpk99grSpPWoWIPyt4qqbI4hLXrTxTXJxUrY3QSg5QS&#10;J4qcMLcmwsFJh5RFvdEIhxD9vs/XuOYpqeTNew9eL4TM33HbnUdPTZ+ZPXd+pt1XTNZ2Aypev5dn&#10;9bhyeZ6dfOChz33nP//X6+79lb/7FtnpYo3ZhPBC2u4ihWDboYOV9/2jf/gTE9ffcNfTn/70fzt9&#10;/wNfz7rd1hqylW8gJ+uO4crkZDx+841Xl4eHb5q48dp7azfcfFNUq+ip4SqZE5xbbqOikChU2Nww&#10;t9xhqdVh50iVbeWIxXaPbpZRizzKoUcvy2n2UoSAsbAYI3VidhkpJZPDZYJSRdg099vNrr/vrp1D&#10;Q6V37D4/v8hSs8ddH1WkjcbS8Ue/+/zyy8cem3/5yEuLr5w4unTy9IzNsoJ0SVmQLWvtmpsfJaT0&#10;Dn3so+85/EM/+Leve9tdu6yzZN0exjkQ6wm469fb/Tjm5W8/3pp74cVjFOXGlItN8wMMiNYAb0LC&#10;tdYoKjf8ezOStZXh8/UQLnGZn4vXoLhdSQK2ex3vc7POp83e39r3sVl30hst8YvNFqgVovW//9I/&#10;uOWuvYd/xEOVQWL7dm/5Ol/RrfnHquNYiMKwrhReRZO3U9JGl7hcvfAHUvVzS82mSlnaTVg8Pkt9&#10;fJhgNEL4ClkLaM41KKkquuRfFOsghMBmhs50A78U4NdKZDNtzBLooXATmlyMau7MNMFYwuEIqSWu&#10;Z5g5PoNXDhjfOY4xtujQtG5N46S7QCikQGpJupSQJTnhWAkhFQi3fuF0Dtvv9iz+s5dMp7wSSKXk&#10;tXv239yVdvFz3/rys+fOz/hriJbHBR+UeB3H3Ma/EbbVOv3CZ//kT6++554btt9wXdRZXFzdBxv3&#10;iQPSVgupFbvvvXd35fC1//OpL37+zhc+87nfOP/8C8c3qFor54gE5NA11+y98SMffkf5wME7Orm5&#10;/to7bimPjI1x+vwCaZaS5wYlBPVQsdhqMbdoKXoeJNov/HqBloxWIrQStHoZZxc71GKfqaEyqbEo&#10;KeilOUpKjHXMLrXJjUVKqEU+kTP02m2SzJILQVAuUR2u17Oh0Tsn3pHe6XU7rvnykTMzx195cqHR&#10;OTr99DOPzH3jq0c3KlqjVx8YHb/xhp+65md//qMju6aCPEkweV6oypsoy0KIgrQ7xyO/+VsPNc+c&#10;Pc367sQByRoQrQHepGrWxq6ci4ykm1xkNzN/yg2k60oI15UoQuISP+cyqtFWShKbKEtXUg4Vm5DT&#10;jf6XzUzIG9vCzRbE63tBttbuVw14ntb+gfr4IZ1TUZ4qZgiqvpriXvsLGQG5WDlg3JrnK2iExuEp&#10;D1ENMTMN2osdvOGoKINKitE75uInFrmlPdtiIWsxXBpDILDOois+JVehO90kqsWFeX5FqXIOs5zR&#10;XWjhlQO8emFm1+Ml0pkWeSfFH4mQkbe6l1xqSM63cdYQjJcRoSpM+oFG+orubIukWsWvR9jcrJII&#10;SZHQjnPkAlLlEJ2UbLELocKWFcaa4rM4UKavaIm+VV6AfaOWRyHwlKaEKr/v7e+86tzszNLS8nJn&#10;jfKh16hFFx3/eadzpSTropLU+eeee+7B//rfHvjYv/wX7xZX8iTOYTsdEul7N/zMz7338Lveccdz&#10;X/rqN088+NDnZ5559qTJslRq7ba/9a07are/5T3l/YfuDIJgMhqul53SDHmKKAzpNRuIPCPNi6Kr&#10;ElDyPOKaJjFFp6unFY1ezmInQQpB5GvS3LLcTVnuJTjhCD2FrxVZbljqJGglGK+EZHlRWvSlRMpi&#10;fxnnyIwl8hQacElKt9mmkeRUKyXh33T71M7rb506KB35/GzjyM3XfvfoV7/+lca5cy9Kz/N33HrL&#10;HXf97M/8kLdrz96lniHIUqz2tyzdO+eQSuKVSpx64on26Qcfeh5jOmsI1gADojXAm5xwrVuMtfa8&#10;bWNT4b49B/yFxXlx/NRR22kvmzXXSHOJx8axL+IKXltsoaxtphK9msDBS+XgbKbObfw9cQn1b2P3&#10;00aCujH3ZiMpNbzGgMFX0UG6rjus//D+n1/9tRtvnrjqhxW64qHJZLaqQLnXyLRWNpbeuMnEyheB&#10;c44sS1GxIhwv0TnbxCSGeLLaD0td/+pCClxm6cy2Ue2cq6qTeIFXpNg7cMKhKz5lv04236ZzrIPS&#10;ulBN0hwVauLJKiLS/a5Dh9CCYEcZs5ySzLRx1uEpTWZyBAK/HhLUy8VqbYtyqsEyWq7R7ila08vE&#10;WY5XDy9UCFc+oSzCUsV8h2Sugy4HBGPx6llhBCgh8LS+UH50xeEh7IrPS7xOWRGEEfLGXQffkiiS&#10;h59+4pUHvvtwE/BHx0bDTqebddptxfqQS/cadvfGuAOcMfOnvvPAY7PHj7+rNrFNZN2k7yfcgjxY&#10;RzWO6XRTTrxyir2799Te9bd/+SOzP/ThDy6cOHGuNTs3G8al6vj+q3aWt0+GOi6Byel2esy1ugS+&#10;RgqHBCqxT2upw/Ryh8lqhK+LknM3t5yabTAUB0wMl5lrJ5xZauMpSWosse9x1XiVZjfj5EIbXwtM&#10;btGeZFutRKubcnqhyfZ6mbgSISRkxjDX6NFNDdtqcXG8CRitxchmwmjsEfseubUopQhGD1SnDh98&#10;120/9ZPvXD57Nle+L8Z27dRtA6+cPs9orUQp8re0Ga5AKQ3gnviDTx3pzM2f3eRa6C5FhN+ga8pf&#10;aLxRXrYB0foLTrIA79DVdx746Ec+/t4PvOMDO547+mLnk3/4G2eff+bbj8zMvjzT/7sVUrUxA2dj&#10;F47Y4oS/XMjglQQPbka4NhudYTd8v9kiYdl6BhsbSNdmpbiVbbdOxq+UKzJJUpdmyYqCsLKNsv7z&#10;fK8CBrd6r/6+3XtKB0d3XCOdqwgti+HPWvY76dzrekWZO6R1qwuPXTFEr5RC3IW5fDr2KU/V6M00&#10;6RydJyxFyJKGWINxq0b4tNVDlDSlnUMkC53C8xTqdXtZBBJ/ewWva3CJAQnCixGhXB1CnS8luNSi&#10;R0JkoFC1gLAS4DoZLrOEOkTEusjguuiIFZjcEI+WIRR0Z9pkSz382C8M/pIiHT635O0UZR2lsRJ+&#10;New3AvQXSgtWQa5A2AtKBc4h1syatG/AznfCUbGyfsOhayYf+O7D00B3bnYuWXOc5lwIpFj9tKOH&#10;rt7yec8/9sRWNyyrnXVJt3Pu5W9+69QdP/1Tu0yWY7KtP411DoFlfLhKZgxHjp1ibKTGxI4d3tDO&#10;XbuctbuEUswtLPH88bOMVCvsnhwmEYLMOsL+Z7UOfCmZrJc43+hwbLbV78koBkpqTxFEHlJJxisR&#10;kdZ084zhcohwjuVWj1LoU48DFjsJfuhTDj18KUmUJAo8Gr2UZjcjd8XNgK8kE/WYyFNF56ugSOsn&#10;wQGBr1mYW+L0uVniUsy20SHKlarYfsOIl+aGUzMLLC42GBuuMD5cuTAsfPPVHSklKvBZOH4if/mb&#10;971kjVne4oaSS3w/wEDRGuDPmGwpQO/fd9u7fvjWn/q1t0fvuWn5Ownjdrv9W3f8XXP+2p9oPHD0&#10;28888vI3vpjbzuPHjj95zlqz0o69NgcnY/ORH24DOVo7z2tj4OBWAYSbqVtb3W3D5YMG187+W/v9&#10;RtK12bZaJaYrX6d2HR4ZG9lxc5jW73nHTR+69h133DkcB6H30DNPLv7Rt3/ri48897nfzdLOadYH&#10;DH6v2n3WbsPVFvJ/8Ff++s137Tz0M9p5VSUVucnReBhhscIiXocj3vZLKoii4w6tii5ELRFSYJ3D&#10;ukKBQAhE5BNWQmw7IVvoki+2UXPF4uiUQPse0VStmDvYywuilhgI1eYHcqQQkdpwcAscjl43od1o&#10;M1wbJYw8jDUICaLsbU7V1yK1ZLlBeoKoWqYSB5h2imnnmDQnt8UYHCEl4bYq/lAxHDrvb5PVp9QC&#10;ayxJkiCEQPWnD60e2O6NqAEV44yERdywa/+NPyh7x7/4za8de+X0yZWONK9/jqo1quoqP1uJZLiS&#10;3b3ZI+t0F+dfOXEy6yW7hJRbqlkXOESxdXZuG6ZWiZlZbPHcS6fQnoeUxb5bbLQpacnwULlQAAVo&#10;2Q+8dRfejKck2+slenlOmlk8JYkCTaubstTNiD1DKVCUI00VD60l00sdzix32OZgdykk9BTGFipc&#10;khuWugnVwGOsGpPkhiTL8bQk1BopRJ8sFoXy1GZICQqBMZZKKcKPYlq5xSy2yM/OFTlygU859Llq&#10;ahulyMcYc1n5UGqFUIrjDz280Dl//jjOmU3I7trHAAOiNcCbVdF6zx0//O679r7zJi/VtNMmnvRk&#10;SUTyQG3/yKHbD77jL936Y/ccaRw9/ciJb//ptx/77BdOn37pBOtbs/UGdctuQrS2KrutPrT2tR/E&#10;8Uh1Mq5X64FR3fL27XtG9+w+PDxSnyhVS0M6CCKZmoRGYyFvdZbTZnOxd2bmWHt2+tySTP1lK0gb&#10;nUW7sHg+yUzS63VbiS3aobYKF9w4CsRuWH43znfzAe/QtXdM3Xjwbe+6fuy2Hz1UO3zNaDgi8zyj&#10;d7JLkzZ3j981uf8Du676J+1zvaeP3v8JW8jPK8+vtrgrfSPULLGWEI4NjUQ74+GDgRFx7kk8AF8j&#10;HAgncBsTN18Vy3KI0EMEHgiJ8Apfk/QUwtMIqTA4jLNoBKofNGrTjDzLYYfB76SIZu8ituGsQ2iJ&#10;FwXkzQxZ6Q+PvtK36kCmjth6CMOaxq8rKakIslYP5UBHXmFWzi0y0uhKUJSvPAVKIaWCQOMib7UI&#10;KqW80PkgwbeOcmJwxpFnOS5JsUmGyXOSLEdahyf16zgQHLlzqNyQahiWwfYbrz687ZXTJxdXjtcN&#10;yus6NTUaGtnymaO3v92d/fa3xSaK8QXrgLWtxZOn5kyWooMAc4Wzyo2xlMOAymSAsZZOmhdCKBAH&#10;AZ5WBFqTW4eWkkAp2r2cPLZoJdcN5I49j5IPi60u4CiHPu3MMN1os60aUQl8jLWcW2rTTnJ2DJdJ&#10;UsMrcw221WMCpeilOdONLg4YqUWkeU67kzBcLRU3Atb1y779EreD5UYPpQRKS4y1BFozVKuQ5jnj&#10;tRilhsiNxdcSSdEUcDmStaJoKaUxSWaPfO3rp7JWu7XF9ctxZc0/AwyI1gB/RkRLAuoL3/rNJw9X&#10;Dp28c887d7VNG9dP9Uny4k43kL64bei2ndfXrv9rN4ze9KH7T379Mw888adfWJg7e3YD4do4UsNx&#10;8WT6dbO9Jsf31vZNXLd7pD6+Mw/sfj+L9k5W92zfPbyrPhTU4mq5FgVBGHrCk9IqIdKiA8cEOTaw&#10;ztVyk23LsvbBVtIWvU7XJsnZmVOdU+eOLwfD8UxXtk6fOvXSqVEzvnyueWL26PRT53zrG0/4ZqZz&#10;usPmw243S3PWgDcxtnv49hvf96G7rnrXX75u5MZDFVUhMxmtpB/U7BXOo9xlZCa1SivlcOEmZO6N&#10;7ha6KHNopD4c/m+/9D/dVAsqOxs2o4LG9Mt4mRT9dyHI+yREqiIE07miI10hsEripEAbh8gMzliM&#10;EthSgCxH6FKA9tS6EkhREjHQX1BWWGW+8gueQHkeCg9XDrAjZTAO00vIW11ckqIReJ5GVz2yM13c&#10;okQMR+BrnHU4Y1BIlC1iEtwakuScozfXRkUarxKSLSVIT6IibzVRfu1Wc5kt/t4rDPqklrTRwws9&#10;SnFIgqEXCbwwQMUBMgpASayA1Nji4BD2wirnzAXToSkWTaMEIvRQOirS7nOD6CaQpthWD7vURSiF&#10;1aIwyTuHcqJ4IMj6zy+22POi7wCUSK4f2Xvb3/qBnzz74FOPnZ6Zm+2y3hS/8TgnaSxdIXXd9CYl&#10;t8ZkWbebOnBidXL3lR3arl+WE0IUpTutWWq2yHtdSpVS0UVqbdFVGAd0kjbTjQ7b6yW0kusypxZb&#10;XV4+fZ6d48NUooDJasRcq8fZpS7GdZBYfK0Yq8RUI59OkjHT6HLsfHM1z60ce4yWQ0LfY26hy9GX&#10;T7Nr73YmhypoJQs1q19xn11q0U0TdozW8KXEWoeUgjBQNNOUbmYYDTzS/tazr4IHCSlRvk/j/Iw5&#10;98xTp3Cuxfqcrs2CUQdEa0C0Bnizlg9PnH3+67/94H+6cfe2q//aeGlczzdniwTq/gUsd4Zmsowv&#10;Pe7e9a4dt+1529+4cfvt7/nGs5/7g2ePPvz15eXZxQ1ky3BxUrEClB9E/oFdt+y5oXT7jWOTk3uD&#10;kXj/pJi6aUd5qlYdrhH7JbqLLXrLXTzh4/s+DosxxeLvXNEO7wkFaCEIddnXeiSeiHCunnVT9odX&#10;Ed7wfnRFk3o5i7sXMQ3LmfTkyRlz+qVSo5zPLZyffqj1zW+dOX/k+Nz504tcbO53a8pxCtAHD73l&#10;xnsOf/Dn3n/wh9417o2KXtalZRuFzC8uhHYqqVE64Pnzz54+cf7ISeect6Z8I/netGRvHO/hzS8t&#10;qF21od2Ht+/6gJaqJIVAimJOnpArhNAilUQphXNiNW5AI7A4fCcht/SyDCscuhLiV2JUEBTBneoS&#10;PpMrfNui/86jOEJGMbaXkrQ75Gkx4DkYienNd/BDDc7ieT5aeWR5tq6Vc2WLposJSaNHeUcVXQpI&#10;Ti7SOd8knqgifb0+EsJdIMfSCVQuWDwzj8ERjtZoKYsXBkWwpZZI3wOt+/vaIPsL/eXabJ1zOGvA&#10;9BmLMQgp0FqhyiWEF9Jut7FpiicVvvLAOnKbFydSP4ZiKwpknSPQHtYYnO+LADk0OTFZm5mbXe4T&#10;rRWfVrbh+BNBpXIlO3BjeX61HC+1Fn6p5EupXtfoTOeKMrRzF7MG4xy+p9g+XOL0fJOj00vUyyGe&#10;FFgH3SSn3UspVSuU4rAIzQVGSiG1OCCzFuUcgdYkuWFmoUEc+eweq9JLU3Ln0EKh+x7DPDf4gU9t&#10;YpTlTkqSNajE/uqGWG4nmCxjx0iVUlgocmLl/zrAFaf5ymd5LSe7kJK03XG23elxcer8ZjaNAQZE&#10;a4A3KdmSgHzkha9/4fe3feKaX773194R6IjUJH1faT+hW0hSl5P1ltDC5wN7Pnzgxm23/f0v7v7s&#10;nQ8//9Xfeeb5+59bQ7bWXgSElFJdf+Dtuw9cfcv1O0d33z4utt04bie2j42O+rWhIbJmSm+5Szrb&#10;o503QIOuanppD5c7rDWY1KADD+n1L2BiZYE3JN0Emzu8UJHnBltyJDqhM99G4zGs61B17KxP7RJC&#10;7lo+v0hrqpnfEN3+oePLx84szc0dcQv5i18+9gePnpp+8RzrOxLlyMhk7cbD9/zgX7rl537s2qHr&#10;JozNaWTL/ft3uaEFyBH5Me28ydce/6Nn5xfOnewvdMkaRe9VX3f/1t3X82/ue/pyZcN1DQ7vf+e7&#10;x+pBvCfC85wUSCdWy1pSyv77L37mCYlxFtf/TE46bJbhsgQlFToOoRIgogBCHyE1yoFxOdaZ18wb&#10;pRBIT/eJiMUhkTomDDySTpe010PW+hvwXAt/KMTVBKZftnPOrhInYaEz0yBpJVS219CRD9ZR3l6l&#10;eWaJzqkG0bYyqrx+eLW1DikkMncsn55HOEe4o0oaScJaFS/wEf1We6S4kB12hUub62c8WGexeT8X&#10;3hXdiNrzsRqywBLGHqbVJW92yLKUwAtQwqOXJmgh+yR5CwbkLAiJrz061gjtRGWkPlSlSHL3NpQP&#10;13XIJs3mJd//yA3XufmnntkqtsRJT8eT1x0ek0ph83zTPKgrJlvWoT0PEQSkbn2viLWOQCv2jNZY&#10;7PRo9nJyCwJHOdTsGa8x2+rRSjJCX6OlwDhXbGelcBSjgdrtHq/MLDI5UqVWivCkwlt7wvdV0W6W&#10;E3qaHUMV2knGci8jySyeElQij+GxClrKC2VpUShzSZqhnCVQEvtaPXjOYU1OWIqEKpd8FhbXbvON&#10;u58B2RoQrQHeXNg0G9tkyfn7nvn8/Xddfe8Nt+5469Ds8kxBssQ67QEQZDYjT3PGg9Hg49f93Dtv&#10;n7rz+m9f+80Hj7/8zFeeeu6+51rJcjcMS2rH5P76xMTeW3aX97/1jqm3Hd67Y/94pGJfGUiWevTm&#10;EpbSRWSkMH6O6RY+FiklOvTBpiSLXWzaN1SPKHSkSZdSTGoIhgKkJ8k7OXk7I/cVUgn8aoB1FmMt&#10;VqUYafG0pt1qkS4mYGF0bFxPxTvHr6lfM94d6968cHouO7jv+uknGo8+9fBLX7+vPTN/bHu8p7Jn&#10;/zUH9+47+I63jL715vFowu+mHVKbFgRro68Ih5aaOCjxzec+feaJY/c/hbPZ6yFYr0HNWiVaP/nu&#10;D9909ejUDwRKR7kxSCmKSAUh6YdQI/tEMTcGrC0CHxSrd+eZpxBxQFiJceUI48kiH8rleFvmtF75&#10;m7bWkpnC2+KUJM8NwrpiEHQ5Igh9nJeSK4XvSXpnm6SLPaJ6hAg0VoAwlrybkrVSVKip7R5GBupC&#10;mVAKKlND5Is9utMNlKfxqyFCSxCgnMC0ujSaXXQtQI2VUfWYsF6BoPBokec4ipR3YS+oS1c6z3D1&#10;pOvHR8h+V6ZDgJQ47eGyYj6i8jxMt0e3lyAt+Fr3U8kusfOlxJkiyiJ1hqundt/0ix/+sbu+8cC3&#10;TxpjVnxaa72GqzdD0vdejyKOjuOh+o6pPX4Q0Gu11o+QeZWwzhL4Gl9Ker0EY6N1LkJjHUIKRssR&#10;I+XinMstZHmOVpJa5HF2oUXsaerlsDhW+38vpcCYnG6WoYOA3Ana3ZTA06vl85V92u5mLDZ71CsB&#10;Skk84dhejdBKrTbUWluQv7XXR+sc7bQwzwf97sTXxrMceS8hHh71Dn/wA4ce++RvPZ53OiuzLDe7&#10;0RpgQLQGeJMSrnV3QefmXnnxm8984dkbtt/+9kAFpDbd/Aoris6gTt5BodlfPjiy69CeD56fmnnH&#10;8cM/Oj2bnDtfqVTjHbU923dEO2qlJA7SVg/dk7jAkDoLJZBOkncybCMhSzL8so9fC8k6GcI5gmpI&#10;5mfFzLnMkHcyTC/H5A6cpbfYz+txjqAWILRAhx5CC0yzr4D5kt5iQtZIUL5Gaomuehgvp5MZpBOY&#10;jiHyS94tE7ftvGXf7VMfOPhD75xeOtvTPS23DW2Px+qjgTTQTts43GqZcLO70JJXYjltuK8+85mX&#10;Gq2Fk6xPb/5eXRTXdmdqQJfiOJgo1a6KkSVYMYMLLIXisJrfZFe6AvtKFo7c5DgpkL6HHCpjSwEp&#10;DulyZC6LK70rTO6v5xO5fknMOUs3TQtlzfMQQpCbHGMdUmkC5SGlpIsl2FVBNgx5I+2LhMUsQRdJ&#10;wm0VVEmDFOu9WCvz4oZDyuWAbLlHvtjrk85i8VaRT7irhq34eEMV/HKMxWJNVpSz+r4p4QoFhT5Z&#10;khvmPF72YruGmBXG6MLjFQhNV2RYX+BHJVTikyw2cc0uWLM6T3Kr7SiFQKiCBCutkT0rRmQ4fvW+&#10;q2rPH3mpyfooknXl64UXXrzkezatzlahvQKQYb22fc+db9mRpsmrajrY4hRCS0E1Cjjb7THXaDEx&#10;VANnV0mNcw4DhUrlLMePHKOTG645uI9aHNLu9Dgzu4CxdYarMbji2O+lGWfml5HAgckhGr2cE/Mt&#10;Jmox1djv71dJo5twZmaR0FeMVUpkJufIy6dQSnLd4X0IKTFm/eeUsjgWZhYa5GnO6HAVpS7+vStm&#10;sUJgswzt+9z+8Y/vP3bf/Qfnnnv+5JrzfWNI8utJ/R9gQLQG+B4TrNXvc5svvnTumZPnm9P5aDSq&#10;s16+Zfjgyj29wWCsQSstJ7xt5Xqpvt/fFuz3y0XZBuHIbEqSpyQLKVE9KtQGQAYSGUlcDrQEOvLR&#10;sSZPMrpzXVSgydoZDks0GiE9hUnydbd0UgmU75Esd+nNJIS1EHCY1BLUA3SgyTsZSiv8ctC/8LnV&#10;+XO9Ro90OSEcDslkisiV2BFvL21Xk6XOYgcpJM7kpP1k70s4ZRBIwrjMwy9/eemZE48coSijbkyL&#10;fyNlfrGBbK0GlL777neOlQjGPekpKyxOgu0bqiWy73UTRSnLOqTvoaQisRmpMyjpE1bKmFpEpkGm&#10;FoxDmEJ1ca6vgvVHz7zmT+Mc0jk83y+UHGvJswxjTOEdkwonBF45RHqKpNXBej3ksI/aMJj5kprt&#10;ys89gTcawWi0ZiO6YhhR5BMOV5FRQSyFc0jjUFLifA9hzOpcQtcnX3m/1f9y49uF6uvBQvYN+8Xg&#10;7QyHMDmq5/B9jZGQWIPnKeJ6lRxFstQsVD4ptlyUBYVpPHMWKT3Qktjp6vjIWPX5Iy+tKFoe66NU&#10;VomUKsfuCo61jREsSmg1OnXzjTfVt2+nu7i0+n5eD3JjqcQBY3mJcwsNjHVMDFULFXDNrsyN4dxC&#10;g/PtlF2TY/haY4xl21ANrX1mllvMNFoE2iMzjtw6qmHAWDUiCjwCr3Ainp5bQkqJ7xXJ8cZZhmol&#10;xioROItWitr4GKdOn+fEuXmmtg1f6Hpc0bKd4/TcMgvNDtuHK1RL/usjnf0YiazXY3Tv3uCdf/9X&#10;3v25X/0Hx3rLjSU2n+SxdkrHAAOiNcCbiGyty5xy1vZS0nOvLL60PBqPjighya8wFddYi5WO1CRk&#10;yykirBRDdQ0ILYnHS/QWu3TmOkglsbml2+oQjkZURmqYbo5NDaLiEY1FZK2UvJOjQomzgjw1BL5G&#10;Rx6dmQ6mZwhHQ/xqQNrJMKnFr3g4Z5FaEo+FyMgj7+Q4CyrwsEB7poVJDGEtWlV1ovEILyzm5llh&#10;yUxGt9Em7aaEYYxCXVFhKNAhqU146OVvnFtqzk2z+TieNzpYcLOyof6Rt9177aGxqXulVIFxDicF&#10;xlmk0DhxoRAlCjkEIYr/b3Fo30dXYlSthBMOmeV4sm8UdoWPxgiHU8UC/3o+hRACrYvSVZb0MMYi&#10;pCDwvII4ZBkWifY1OgzAU3SMgSRDKw9lLamzr91wDLRcTlApURkeKsJF8wwhC08U/VxX6UCK/nGg&#10;ioXVOtcvORVzHd0Vnnpr1S+hBM5CbnJkDlIpfKEQwmGVw1XCQsxa7rBa790EiiLd3HkS6cAhxI07&#10;r7r9o+/54CPffPD+E2vULL1hkbaAM+32Fm9XiE1U09VMufqunYdu+bG//Na+zveG1bKctYzWSnha&#10;cWZ2icV2Qr0UUfKLGIxmktLspmgcU7sm0boYeST7YbWj1ZBqyWexndBLc8qepF4KKEc+y+0e5842&#10;GC7HTI1UqUcBy92iS7ASaYZKAZHv9TPgCjXY8zx2796OSXu8eHaOOAoIVTEVIHfQbPcQzrJrrE6t&#10;FL5mJesiVcsYkk6bQ++9d8d3b7315uNf//qLOFqXUCjFG3htGWBAtAZ4AxSti0LvFpdnlhvd5a4U&#10;CiHlFcfgOWPRniKsRTSnl2met5RHq6up28rTREMxaSctuql6hqhSIiqHSF+iQk2ynNBd7OLHQZHB&#10;lCUgHFE9JuvktM62kFIWv1+TZO2cbLmBE+CVi7DD7nwXv+ZjLZhGQtpIi5l6gUJ7iqgWkfUMKvZA&#10;OKQSBckqjC7gHN2FDu35NlE9Ioh9Lsc1XX918XTAQnPOPPfKY+eMyZpsnTj/RmdorTPC12u1YDyu&#10;74jQXu4MBoFUxQy/Iv/H9U38Rf4PQmCsKfJ9tCKIS3jlGOl7+NbiUXhRrCvGUNtCmgEhX/dAaixk&#10;aVrMdRMSpYsQUGsN1hVqklCqiNi3OSrQxCM18uU2ttND2guBAq9tQXeUx4eR5agoISoPzwjSNCMT&#10;xXFb3Enkxed1F976SgL8q5lksrHEWAR8FtUtm+Y4YfE8XTQtSAGBRqkY2+rhMrMpixGwOs7HSPBy&#10;izUGJSWx9ktc2gx/JeWmi6JD+s81suuuO+/efcut9bTdft1K1sZzKjeWahRQ2rmNxXaXVjdhLjUI&#10;HL6S7BiuUC+FLLW7TC+1GCmFBFJjcRjr0FIwXrmgXNr+jVW73WN6ehZ/+xjDQyV8TzHuxRd+D4fp&#10;q1FCCjJr6Xa7jFRiRsbGaCcpS+2ULMuLUrKSbB+qUI0DlBJvCMlae7yYLCOoVnnLz/3M288/+9wT&#10;7ZmZBbbORxuY4gdEa4A3AcnaqnvIFuupNcbmK41Sr+ru1FiLX/Ioj1dozbZYOr2IH2uU52EzS2N+&#10;iaAcMLRrBN2xdOe7q0nPuqQBS9bI6LY7yCLpuuB5viSIQ3RLIrQkbWbknRx/KOybkR265JEsJ4XP&#10;KIVe0sVlDhUqwlqAUKLweIii1BUPR3SWO8wfnyMIQ7xyMWjYJhaTGsJaTDQUF34fc3mmJV3hLzo1&#10;czxpdZeWcC7bgtS+0e3YF6kM28a3RXXhTSbK+oHv4TlwxuEji/l/qwuKxXkaa3L8fvmQWgz1mEQC&#10;eVIYzFbvkwszvVzzua0GKy0qL0zlPWtInCP0AwLTL4GEGpt2cS5HdBymmaEzh8gyyLPCjI4C3yf3&#10;/WJcjSdQoUJ6Ek9rbJ5jbIbzJbri44SjlfTwnMQHnMlwjsKfJIoB1Lk1WIryn/A88BTOGIL+dmiZ&#10;FF0r48cBTjhSZwmEJhOOTDiCKEQpRa/VJut0kRZIDTK1eMYijSXKLVZIskCTeRoXh6hyiPQkwqX4&#10;LiGXHl0XEiQpUlicFoWnx4F1klyCry9U8yx2TdmpGHAt9k3QnZ5HNboEViCUIlWC3OYI5/CEQniF&#10;x85KSYiPyTP2VyauuuPwDSMPP/9UY8OivNY7SGnPnosOrPbxE1uNdfIArzKx7bqbPvqjd+kwFN3L&#10;dC5e+vQR5A6sKy46Yu2Vqp84VynH1MolnLOolZR4W9TuYr8oI8+3ukwOV4r9b1diIi6cZkoK8jSn&#10;m+WoUonUSbrdBE/rVWK1FrIfqbHc6AFQDgOEc8SeRzzkYymiJfoTlUhxrKa1urWykkCL4n2/FlUL&#10;IGu12PvWt9THr7vmhuPnzz+BcytDw7eM7RgQrgHRGuDNoWptTBd2ldJQZbQ2GVpjsK+2JGMdzgn8&#10;UkA98EhaCTYxmJ7BZAZfBoSlUnHNFsWsMJeZ1euCLgXoyMfmBpsbpKdJl1N657uEIyG64pM1M0zH&#10;YHOH7Ri8IY3wJOlSj2w5wR8Kkb7AGYUOCvO7s65QSTJDlmXginBBT2uiUrR6UTXOomNNabSEDr2i&#10;PHTFd6duJanaCSm2Ug2/F0rWRkVLfeyDH9l7zc6rPugjw8vVEISzSASpyfFCDx365DjEihvtEuUq&#10;BCgD1ooiwBMBiSUEZGbIhEa4HDHXwrUceSNFpwZf5WTSkUuJCgKEcJjcYJIuMjdIITFZMZw4KEd0&#10;yinKk/iRj80dvaxLqD1qoyP0ltpkrU5xV+ApXL9RVjuBkxKL64evgsmzosPSFkZ+rxITVMsFfRQK&#10;GSpSm+GkQClFttAkayeoniUwElO0EmAUJFJhtSKRDk+klGgRdjxko4e1CuN7+LUYUSmjI03Jk6TG&#10;gLOF6iGgZy2+U8ROk4tsi37ggjRa5/DjCNPNMUl/NFE/lgJrcbjVsNZihbXFeCRrpXV240zOjaOt&#10;XpViCmjp+7Xd99x99+47bh/rNhqvKSwqd4LcCTzhGNY5NS+npgxlZfGl6w9SgsQIWkazbCVLmaaR&#10;K3pWFK21skhdH6+WODO3RKB0MehZru8IVFJhneXE9BwWODg1xtxig1fOzbNvxyhaKfI153qROQdz&#10;y21mFpbZOT5EGBQp9YktVK+SNIyonLqXU5GOWFt0f6ClcYKulTRyxXKuWM41LVt4GwMBQry6Ue55&#10;mlIeG5PXfvgHbjr/+BP3txcWG1xB6v8AA6I1wJuMfCntecPV8cmpyq4hZy3GmVf/JP2EPqkk8VBc&#10;LAAIeo0OaIcKNMIJlK/wIo+0mYCSBJUikkEoQbqY0F3sUNlRIxoJ6S706Ex3iguggmAkRAWKdDmh&#10;dbbZ/7nArwXokkdrZpluq8vQjlG072GMweWW7kKbPM0pjZSL+2glCUohzjqi0bg/GLm4PtlXI/+L&#10;4sKbZQl7R64Kx4Z2jJ+ceckrJv98zy946zxa9UrVv25izwEFgeqvp5e6pIt+16HzJKymnvdN76aQ&#10;NC81ClHYYnByZixCK5T2MVmGQiBzQ7rcxnYSrCkiG1Lf0MlySlGIzDPyToNAKkoyQKiiWcGaDpIc&#10;Rxe7vIxqVEkjn2QsQpXDItfKCog8XJbgkkLVFLIwKAu3YhDvl+VEYTyXUiJt3/geeITVMrYckuQ9&#10;MDmhCvGsxLa6mFaXrJNA7vqlyxxjcpSUhP2E/cwYPOEQRmPzCpBhRYYXZKC6NJoLZE2IK0PEw2NI&#10;XyKsh0oNUjgIfIRUxSgjuwXP6p9TFgiiEBGnZMYgbTGjUrrC44Va6QYumlf6Yg/KOs+Lo7XKx1rz&#10;9MpL0F5YvKLjq/8cfnXXzptu/JEfeYdWHr20+apIVtIP8hxWGXujlN1BwqiXESt3wQ3ZJyJr53Dm&#10;QMdKzqceJ3sBJ3o+i7lGSke1HGKpc2Z+mXaSMDlcwVcK04+aWO70ODO7hBSwc3yIWjnEU4KT0wu8&#10;cHKW7WM16nHQv68opiVML7aYX2qxfbhMpRLTNhBg2e1n7I0SdvgpNc/iS4ukyMUvUu6Lq97KDVjm&#10;JI1ccjbxebkXcSbxSazAE6CumHAJ8iRh5223TFYnJva0Fxaf6xOtlYy+tUPDB6b4P09ESwg52Dr/&#10;Y2Od1Ox5YW1Hfc/OkdK4znrJa4807i8Orr+49u8R+91adtWn4tcDnHL05rskCwnC68cNZBbt+0gK&#10;n1g4FJGXihwj7WuyVkbaSfCrAX4twCQG5UlEfxSM9nx8WTxvupTgLJjcIH1BabiMDv1ijEt/Dh+m&#10;8OoguXhEyxVtxOIzdpMuw5Vx9cGbP3bg+MyLu+bmTk1zsUn1NW3RS4SVrlOzRiv1cFzF24XBU0pg&#10;LpNMba3FCdDlEi72SaRFCY2ztiAsUmAuIYsKUYxBkf0hy+iCzPTmlxGNLpGxmDyhJwRUAvxtVVQ1&#10;JCmXkOUyQTXCyP6bdyksNWGhjWtLuss5vdll4nYXbSy988uIToqoV0iEQGpBWK+SW1GQozwrPF9S&#10;YfsGdu3A9MM+PeWRuQyUJKxVsHFAYgujPxgslqTVgYUOXs+gnCURhk5Z440NE5Vj/IoPZY0uB2it&#10;SbBIA3o5IVluoro5+XKHZG4JOjmRlOjFJqaZo7bVcNWAzAOVW3RuyaUjcW7LdouV0pPs3wToUkSe&#10;ZJg0xRMSl5lCERRFqUz1f9c6h5OghNRD1VrE+hmjaxWtzX1ay42tyoY+SlXHDx2+e9cdt40l3XYR&#10;KHUF/izjBIkVjPkpt5S7XBUllKRZJVHGCbLVDy4uOm4FEEvL/ihhf5TQyhWv9HyebEdMpz6lOGKv&#10;r5meX+bI6fmCkEtJnmU4axiuRoxWyygpSNKc0PfZPzXO7HKLc/MNphcV2vNw1pCajFBprtoxhheE&#10;CGu4PupwXanLiJ8RiIL85k6QWbFKrDaSQxAoYFgbxrwO15W7TCc+T7VLHOkE9KwgkFcWzJ/1ekSj&#10;Y8FtH/mBG749O/fo4uxsZxNVK2eQrTVQtP6ckI9XU4L78/jZxCZ3qmq4tm3fzTvvuCpSEXNmeR2J&#10;eM0ymS1eQXkKrKQIEV8tsxFUQ7zIJ+tkOONQvkKFkmQhIWkmiEAilcQL9WopJWk0SRoJOvCK0NKV&#10;jCEHNi1KldF4jAo1pmPAWMIoRAf90SnWIr0i4NFmBh1qnHz916acnHanwXsP/9Dksbmjb/uDb/76&#10;sV63tbxhkbv0Avfa1SwJqKAU+ZHSFZPn0qGKWAGx9dFrnUOEPn45xgRFcGPhmCpKJ7afmSa2egJR&#10;dHQK4Qr3VjslmV3A9RIsjtlAo/btZmhHFTkUYz2NrxXOgCTF0UIbWTQ/OIuolfGGhrBWoLKckplC&#10;zzbpHTlNPJcRLCZ02ymMVvFG66RZiq6XENYhl4rhz8a35BJk7ghd8dxWFGNvnBCoUogsR1gFYEny&#10;jDAXsNDEzTXIewluqIIYqxFPjVAbrxXjd1TB3hwOYw3OWpT00FIg6j7+cIUMh7QZ5WYGZ5q46RZy&#10;qYPttMnOzZMlMW64DIFEdDN8JJ6v+0TJbUnkJUVyv/Z1YdxvWFxelN+LuA7XT/Vf5SkgBDfvPnDz&#10;B9/+rsc//42vvMTFkQAXbgCWG+JtP/ax1Tdw/+/+wWZE3gP0vhuvv+a6H3jfbdLzyDudyx6gDkid&#10;QON4S6XFrbUOFWVJjKDnxBVfiN1qubH4dyAtN1S6HIh7PN2K+G6zTK489kyMFgOk3LoKbP8GkNXB&#10;0Cs+uPF6hfF6ZX03KJC7ovS8J2hze7nFzjDDOEHqBN0t3vdmPzV9ErkiDU/4KdvDlENxwANLZc5k&#10;PoG0qzNBt76WWrwwpLJv/9TQxLbJxdnZs1y60eHP4xo1IFp/wQiW2OR6sZFgiT+HpGtTkiWVjm86&#10;8Labb7vq7l3d3krDnHwDtqZDOIEXegWBanVRvsAvhX3jqENHGi/2aM03mT83x/DUKP5QQHO6gZ01&#10;xPUY6UvyxNBb7CC0pLytQt7OaGcWv+ojpSTvpnSXuujQww89Fs7OY6xhZOcYXuBdGH+iJdZC0uxi&#10;jSk67MSanehe+2dOTI8oL/GBwz98/eNHv337s0cfPMH6VuyNrfW8TsK1riNscttE7CTaSS447C7x&#10;7EIp/DiG0MdpB7nDJhme52NF4W/a0qLlwGlJLgV5bnDNFnqhje6kZL7D2z1BcPU4piZxRpLnFk8U&#10;H7uXz3OueYrcNKFnEQR4Xky9Ok6tvA2kxPc9rANvVxV/bD+c72JOLpCfmsGbWcKlDhF7iHKICn1y&#10;rbEmLUrQVqwyfaU0Dks3S1DlEn61hJHFcRkJD5dl5PPLZIsdkJL48C68QzuwNQ9jE4wwhYm9TyYF&#10;AozE5AKtBMLLQeYoNMopcD4u9nBXx9hD20iX2tiXzmJPz+GmlwsD/3gdQk2316OXJUTepdPZpQMj&#10;+5OhyyFkOabRwe97j6x1FA2+hU/LSYHtx6vEfhhdkmT1j5DJ0fGtiLxacwx7Y1dddXDyppt22jy/&#10;pJolAENfxfIy7qo22R/3sE7QNuJ1yy4GaBuBlo7bam12RgkPLlU41gsLBXNNWe5SebIbCa4DulZS&#10;UYbbKy2uK3XwZfEz+wbIRYkrGn32Rj3GvIwHGxWebkcYwLvEtMiC2Eu8qe07Dt1yy95jTz/zDBd7&#10;tNal/g+W9QHRerOSrM1KPZsFTq58XXm82e8gtioFKEAP1ydvfuu+d90+Hm0TM0tnLj3E9lLPbmHV&#10;ILIySw6DVIK4HtGea9OeaZHXc/w4KC6YmSVp9mhMLyKERCsPHfmUtlVI5ru0zjVXX0SGiqgeoDxF&#10;1knpLRcRDkIIhHB4ZZ9wKEJphdYe3ekuDZYojVYQniy8H7mjt9DF9nLi0RJaKlyyxpMlKWbayVdH&#10;owUCi6WdNNk/fti/6+B7bn35zLNP9LrNJze5IL4RqpbYoJCpt990x+S+XXvfLY30LzpaN1GkdBwh&#10;4wArHdYWyeeyP3fQKlGU4LZ6cSlI0hQlFX5maS016PZ6xNuGqRycwk5WQTkCK+h2DY3eAq/Mf4sX&#10;T3yOlDmsCRAixsoezraRLsfmUPbG2bvtLeybup2R2lUIr0IaQ7a7RDw1ROnlKp2jZ2lPn6c2PASe&#10;xvkKqiG2YZA9g6+LeIREGrQt5iFq7eOVImygybH4xqFSg5ttknQ6ZCMlStfsxe6usyAyArqUFOQm&#10;YbmzxOzSKxw79RhnZp6iZ2fwwgzhZdiOoCyn2D51HRMTtzAydA2xP46Ph8aih8vkt+7DDJVJXzxH&#10;Mr2I7Fn88Rp+HJK4jC3rs6I4n0SeF4G9imKmYRiQ9TJcVnRWrpAJIeWaMjgIawmV9n3P02mWyUuQ&#10;rSspTeup/fsnp2666cZ4dDRweXrJA9c4QdcIdgUJ7xldZtzL6VmBca+dZBVjwcQqQRI4Mls0F4x7&#10;OR8aXeLhRoVHmmUSKwikveKTa6XJsWMlk37Ou+oNdoddelbStWLDorDyPvrq/Ks4hftDBugYSaQM&#10;76wvU9U5Dy5XSKwk3OI9O2vJ05Th3bt9M7VjR6lcLrVbreZlFK0BBkTrTQe54eKy9mcbb3qupGX/&#10;zUa6Nusg8oSQ8S373/62t+69Z1+7u4zBXkFI5wWxhBxc6oq7W1V0fxEUnWgr5MvmFmElUTWmt9Aj&#10;nemRhyloie2njdfGhzA9izEgc4MXeOgJTd5OMZkplKpKQOPMIkm7R333CPV6THe+U3izYg8dFuNh&#10;TWrwPJ+hyWGcgmS5B5nFZQ6bO2QgKU1U8Kthcee/sodzC6mDXuFOdv2oAaEE7grJVmpS8jTh3dd9&#10;5Kr7nv/T61849ugLXPBSeBTCxMqdp2PrZfZK9uU6hXKsPlwzAi20xGVi667B/mfxogDjSXKKzjZp&#10;HVoqhLMYJ1dHHG2uBIDva1yrR+/sIjLPKe/bjnfdFGnJL5ifyzg99xhPvvx5Ti89SjubJ0kdZIqh&#10;cok4gNTEmFxiXZEG37YZT52+jyfPfo1qaSe37v059u+6llgIrAa3b5y4XiZ57CWSRhsdaUQ5xJYD&#10;bC/B7+R4ucAGip50uDRHI4jqNWQ5piuK+yJhLabRZiFtEe2fZPjafaRa4Lo5Q77AaTg2N8OTL/8e&#10;s4v346xCCIOuaEIRk+eCPNc4lbJozjF/8hTfPfZ5omCMAzvv5PDe9zBRvQZtZWHEv3o7sl6l+/RJ&#10;kvkWckmiKBH64jILdb/7VUmU72FtjlKF4tdLU+zqxcoVMql1RSzJysXLoaSUGyMdNj54aakwxD/1&#10;m78ttrpWmGplKt4xudMPQrKtQk77F8Weg51hwvtGlhnTOR3zWhQhiZIrTR0W58zqVAMpim5RRdGZ&#10;mViDFo631Zr4yvLAUoXECvwr8ECJ/kmYWMmuIOG99WW2+Rktoy6Ub4Xs+5b7DST9ZiGBXP//rLks&#10;8VrZBqmVeNJye6WFcPDtRnX1Z5udcAoIh4b4o2efHd+5a9fIC889t+B5npdl2cYg2gEGROtNq/Rs&#10;vLjISxy4dovHm1nl2nT48NjIzjvuve4jt9W8mphrTKOEurItljlc4goiMq4Rkz56ykMMaawvwJNF&#10;koMBUovsWOyiwT+bkZ/qks8mmMyhqgqvWiSzN881SRptvLDa75dzeBUfXxTp23makTQTsk5G1k7x&#10;Qp9wOAaKdndnimT4tJOQdVPisZggCsiWsyI5ekSjpwK8XRF6zMP4YD1RKFhFKiayA24xJ59OcadT&#10;3HxelNACAZ64ZEDDyhzIVrfBruoe76Zddx48fvq58STttFife7PSIWRex3GysQwsJMKrJAilwEqJ&#10;JwQGixNFbpPqh2wmLscvl7CxBg3a9p9Oq9V6psKihEduDKnJCYXGSEde8vGToiux08vIF5fwlSM8&#10;dAB37SgtmVLGsdQ+ytee/G+cmP0qQ3GFIXUj9xx4L4f3vZdOd5kXTn2a0zMPMTt/Aik9nFZYmaK0&#10;w9MCz2iy5km+8MT/xMSpG3nrtT/BrqHb0DqDsYj6vdez8Nzz1J9doLNjGDVcJhqqIHJHt9klSUFr&#10;hWehG4CtaFSe4KQiF4JsZgHZyfFvOoi/fxyUQQPO15yef54nXvqPnJt9GiEtngoRMsZiMGkLJTQy&#10;j7BpytjQdraNvhtfVQCPmdkjHD/+Jzz30h+ye8f7ueumn2I8vooeDraViaK9tB8/QXe6QeAkcqJE&#10;oiXdLKWaFkONcwGBUCRZhlWSoORj8hzb6RaG7XJQ9Jf0OuhOjtCaXBZNCUJJBJZYSHLh0FIFlbjs&#10;9ZJEXErNytYPl95U+fbGRg/627df5WtNYswFf+QGVSh1glFteOdQgzEvo2vlq+qtWQlMLtTERVq9&#10;OTppg8wkGDIkEi0DAhUTh0NUg1ECr4IVxTzP20sFcXmwUSZzAl9ceii3cYLECXYGCe+pLzMW5LRN&#10;caMhhYdzhm7aoJnM0UmWSbI2uUsBi5AevgiIgzqVcJRSUEdJv4jYcOayZ3VqJYFw3FJtkSB5qFHC&#10;9Df4hosLJs8wnQ53f/SjU+0//dLkC88994pzbiPJGqTE/49ItP7l137qz+2H/3vv/s2LFq3KUKh/&#10;+tfetnvb7tpbZ083j/+H//nrz6e9fKMfy3KhFm7WPNyar+sI17/82k+5P8PPxmZ3qErr+Ppdt7/7&#10;xh237mv3WkXA46Uuh/0gU9criIe6KUZfFyG2e7hIIbToG3TdmlwA10/vFigLKneo5TLe6Qz3Yhd7&#10;LMG2LTKSRPWI1nSTzvk2pfEyUhYz3KSSZN2MxvQiQcknqkd051vYzFIeq+CKqb9FOavdozXfIIhC&#10;tCgS4P0bYsThGLXLQ9bUqvldOddn0f33KgrvjiXAtzGyaTAnErLnutjjCXQshPLSvicEmcuxac6t&#10;e9++/0TnuesfePirZ7i4Q2jlwnjZbK1/+bWf2mx/XnTsOrey0VfSlLio7dBYW3x+JS/ZLeb6qo9Q&#10;BRE1zuIhIcnoYYkceLNtet0U79AU+uoxnHSUEJyd+y4PPfl7nG8+T6ArjFbu5O3X/w2GSiNY2ySO&#10;a9xy6OfYMXEr33nqP7DUniGzHcgVSgwBhkQuoSPLUD7J8sIzfOPh/5e7rv1Vrt5xF1I4tGcYveow&#10;nfZxxOwSXjlCBgFOKkxYKCE6d+S+JKqWCZSH1ZJEQbzQpZ1muP3bqO4eRijXV026PP3KF3ni+U/T&#10;y2fxvDLg4aRGEvcHUXs410PgmNp9Fbcf/gm2xTcXJXIU3XyOx1+q8tSLX+Xs/H18+aHnue2qn+fA&#10;1D2kqUNXI2q3H6Dx3GnaZ6apLQn8oTKh03QDgzYQOUXuLNJTWGOLzCxZ5L/ZvnIlhChKhXLtAJzL&#10;3mSJTa4JAIwsNS5nNfDGdmzfUR4dDbMs2/QqsWJYj/vK0qSf07PyisuFUkik0HSzJvOtk8y3T9Hu&#10;zvdJjSxuAlfyQJ3DuhwhIPIqDMU7GC7tphpvIxCSm0tNEgOPtcskThBsQbYchW9qwk95Z73JqJ/T&#10;NaqI3nCGpfZZZhvHWOycJTGdC0Swf+5YVyhtRXk6ohwOMxrvYqS8G9+LsS67dMRKn5iG0nFzuc1C&#10;ojjSCxGbxT84gVISNTo0cm5xfgjQeZ5vNlpJvkalfICBovX9Kak1F3tSSDEUV/yf3HPN6MivffIj&#10;355+Zemhx7524oVnvnO60V5O8jUKVr7mYVifZbKOcP29d//mnwnhWlMCXXno/oLv791/zVvvvuYD&#10;N4dEdLJWEYC49coLvWIGmz4c4r2ljNgVILTA5SBMUXa7UGly6ytV4oI5W45o5LiHuCHCHkvIHmxi&#10;X07QnqYyUaV1vsnC8VmCSoj0isHQaTvBK3lEYxU8X6J8SWeuS9ZM8fp3+HkvI2tnBGFAPFTCuzZC&#10;3hyjpnzwwZniQWY3GN/XvlfXT0MXuIpG3aiR18a44wnZA23yo92CfPiX6JgSgiTrsnfs6pGrth/e&#10;/wBfjYAuEPRLh9mG8uGrDTLdTIkV1tn1b6o/2FtseHYhZDFy6HJt+cYilUKKoryojMXPIQsFWbcH&#10;3Q7lvXvwDk2SegYfxZHT3+SB536bXm8a6xqM1W/h+qt/kFIcAxlSxKtvf1v9Bq7d93P88Rf+Ndt2&#10;aCrDlla7Te4ChKyRuTaBWCaWQ6RJgy898isY8/9l//Z3gbD4FZ/oxt10H0owc8vIehk1XCKZ7RLm&#10;AmUcWclDDlUgL9Lf/a4jX2ji7RwjuG4KEaT9mXWCbz/9CZ4//Xv4no+0JZyTIHNS00WKJr6OUECv&#10;a5nYdpDbDv042+IbyU1WkB2lCPQoB3f/ZXopPH/qj2l0z/LIs79Ju32emw/9SHGRiBXla8dpddok&#10;C0tEpYg8z5Flr/BXpW51tI/UcnW4+8oIJeeKmw/pe9gku+SR0yffcsPxwhUITOvU7/r4+NDY9u3b&#10;wloNmyRFbtmGX85cMTngulKHq8KEzBXE68pIlkY4y/nGEU4tPUs7WUApn6FoO0PxTsrBKJEu4+sI&#10;6yy9rEUnX2Kpc46F7knOLL/A9PLLjFX2smvkOqphldtrXZpG81wnIkegNpjNJYUnq6py3lJtMxkk&#10;dK2HUh6t3jynF55hvnUKa1PK4QjbKgeoBOOU/CECXQJRqG69rEmjN8NC7zSN7gyLrTPMNI4yNXId&#10;I+XdhdJn80teWlMjiYXl9lqbeaNZynQ/D+5CzLyQxU2sC0IPzy+xeaPNIB1+QLTe9GRLAfrk8/ON&#10;7fvqZ0vV4N7aSHRTqRr8yMTu2gO3v2/fY09/+9RjR5+cWZh+Zbljcpv2yVXWf6wlXVsSru8j2RKb&#10;fT5AK6WCG3bfet3hiRt2ZCYrum8uEQVAxyKHFPLtVfQtJUQAJBbXvcKPssJsXJ9qUHRHiUMheneA&#10;fbyDeaiJWnRUJ6r0Wj3ytsF0MvAclckqXskv2uuNI6iW8KKQZKlL1i4uYkpJwnqZcG+MvqeKvD4C&#10;VShwdF/FVnOs9ILjMorBy4divF0B4sEW7oEmtudwvrigSV2kamVUZJnJ8p7du/devffE8Zc6QI8i&#10;YDBdc5zYNdf9y1rYL1U+vKBo9XkSrhiOvEKunMVJwFMIXxdK46XMZ0pdcO8iyJ1FCUVgBWknRe8Z&#10;JbhhG9YDH8XszMs8fuwPmXXPUi+No7sBQ9EOtpVv7vNS0/9gywgCIESbiMe/tcxjjz7AVQdC3vLO&#10;nUwdGEYEMc6USfI5Qt8hXQXPpHzriX9Bki9x/b4PFotQyUMdmiJ77CiREaS1gLBXgpkGqXOouIbQ&#10;kpwcIxz67ALecAl77QQECojITMpjL/wux6e/hlQRJq9grcHzLUoGeFJhTZulczMceXaRRx48xU/9&#10;5Rv4obfciMOhlMU5S26X0LJEPd7OSP1qgukaSEMrX+ShV36fnkt56+GfIXQGgojw2p20nzmJv9wm&#10;GwrRWRH8mmhHYIuZj0YV66XuZ2QZUyTUCyXwPI9ESly+dZewc5uT8o1Ea3TH5KXK0mp819REfXJi&#10;THgak6YXvU7eV4amgowbKh2kKMjrlRzCWvpkeZtjc48xvfwSZX+Ew9vey56hmxkv7UWI4JInazOd&#10;5fTS05xYfIzpxgss985x1dhb2VHZzh21Hgu55kziU1JuXct44gRSOG4sd7k66pLYACU05xtHOTb7&#10;MJnpMVk5xJ7hO9hRu46SN3RJfpqaNvPtE5xYfIxXFh/lhbNfZ7J+LbuHb8LvD50XW5Uv+wvIuJdz&#10;fanD/Y0KmRME4sI8VQeYNKdUq7LjwIEx3/eDNE0Vl+4qHWBAtN50ipYE9EuPTfduvGfn2bgSpELg&#10;a0/uqI3GH6uNxh+b3FN7/Lb37Hnk2QfP3nffp1880m4k3f7Cma5RK9YqXYL1Hi77fVK3NvrO9JqH&#10;Pzm1b/e1O267ue4Pe8bml0i1BNo5aneI/4E64qqgIC6dV9dpI/qdjGKNc8A6cE2L9ATyrhJqt0/6&#10;pWXcSwlRNYbRNdzDrCcFrp8kH42ViKSAvGjrl/t9vPdUERM+rmOhW5QUhVjT5nehYahQCC73AayD&#10;Zo4IBd47K9gJTfblZdx0CqGi31u/XgxyhkBF7B3dPzY+Mr7rxPGXXu4rWkH/GFlLsthwjFyJv2Lj&#10;xVRsJFobk0iEkIWpWEnw+/lhlyJawiFt/45BCqwUxQHd6IKvsLvHyHzwcJyfO8E3nvp1TrSeJSyP&#10;IKzEZTGhrRH5irQHWiqkdiCqZHmG1obYG6IeVkkWOjx/f5vnH1wiHre854du5Ja790KpQs+0gBpa&#10;7iC3izx15NfZM341w+UDmFzhJiqU928nOTOPrvmoKEJGOakomiSEsCS+QrcSTOzDgXFEKaCQYjUv&#10;nvwCz538QxKXIWQVEAQ6IFCWrNvihSeW+PaXZ3n5+QYm6zI1VWdqeE+xhVOBUxrnDNZUcb5ECRiv&#10;7yb2trHUOoMMAlr5GZ4/8TkmSvvYt+Md9Lrgj1SI9u+g89QJQlnG5HmxT6TE5TlCS4SzF8Rgt6G0&#10;G3igV2ZYbu2C6h8Xl1x8o337tiRZgBzav39badvEqDD9WYxr1FABZFYQCMs1UZshVZQMr8SX5auA&#10;VrLIkfMP0OotcM2293DttvdRDkaxDk4tdXjs9HGOzC2x0OnRzXMCJRkpRewZqnLj9lH2j45xePxe&#10;Do7dw6mlJ3ny3Od47uzXScfuYN/wPm6tJSwuKLpWEvXLcSuBowfDHteV2kU50MGpxad5Ze5RRkt7&#10;uGHyw2yvXIOSHs7BQjvlxOIyJ5aaLLR7GBxl32OiErN3pMZUtcxk9Romq9dweNu9PDP9BV6ef5Be&#10;1uDA2J1EQZXU9LY8ma0ruqcPxT2OdwNe6QVYWVhIL5RLLUp7jF+1d2jHnj214y+9NM/mYbQDDIjW&#10;m5ps6RMvzNlOK20NO5cKIfy1v1iqBTeXasHNE3vqP3zrvbsffezrJz79hf/y1FN9tSLd8FAbVC67&#10;hni9YerWCnG7lErXLxcGQBiE5dpIbeqa8WjHdl/7dNP2FrdZDlKH2hPi/1AdsSfENQxk7rKnsgO0&#10;EHhS9NUQR+4Mtu8PLWxCEt+TSAd5D/KdHvpH62RfaOCe6BRbSV/udRy0+uGNd5Tw3lmBksQ1DZ4T&#10;KK2KO0FnMdZhnMP1gx61AE8Wo1py68j7pEtsdYT0HPggryvhR5rss/PYcxkuVhf9kaDw0KhOUBmO&#10;RyeAqK9mrRwPdgPRWuvzezWEa6uaUT8wVq56RIqkeIHQEunpohaxxaglAaQYNEVGkwWEJ8mzHNPr&#10;4u8cQ4xWwBl6WZOnz36Zk/lDxOWY2OxE0KBn5+m0llhcOEt9qIYgwFmNI0epHIFHc7nFqaMnCaQi&#10;KntkuSNddHz2E8/zwndbvPfjuxierGAx5Mbg+QFZT3LfI/+Re+/4Fcrl3Sgc7B2j21gmbnQIw4he&#10;0EEpBYHuh3sq7FIXd2iCfEeN0BmU8Di9+DWePfFpOr02XlQBkRfmfiKmTyzy5U+9yIuPtwgCj7FK&#10;Tm56zE+f48zJ+X5pz5DaDlgPpfqkXAmyrIVwBi0tzkrq4Q6ajZM88Py/Z3T0JsqVGjgIhmLysTK9&#10;xQb+SA0fgUtzusIhc4NW/ZmNq35CVudQSiVxWiM2UZguo25fhO3XXsu/eP+Htgw13nb1gWpl23jF&#10;pGm/6WP9uW6RjAcp++J09eC+3HnrqYBWusiLM99GOsW7rvpFpmo3AvD46fN84uHn+fqxM7SSjDTP&#10;6WU5oa/RUhZdeFJQj0LesnOCH7/5AG/bu53dQ7cxXt7Pk2f+mKMLD6OU5erqQU5HiidaIUYIJI7E&#10;CoZ1zvWVNnVP0jGC04vPcnrxaa7Z9h5unPxBfBUD8PzMIr//5BHuO36WmWabdppjncNYSLIcqQT1&#10;yOfWHeP86A37ee+BndTCSe7a87PsqN3Id099ipfO38/ByXsIVEhmsy2vmdYJyspwIE44m/mkVhCu&#10;Zdj94yseGSnVxkZjXnppY6zDgGQNiNabGqsXlV47k8tz3cbkHrskA1Xe7Je9QI2PTVU/9J6fuPbu&#10;29+779Env3XyD/741x97dA3hStYoXCkXPFx27Xn1WtWtTcjVxrvWtXek3ho1JaoPT+wbK2+/qe6N&#10;jBYNd3Z9Cnw/v4cM5LiPfn8dsd3H9knW5aYzSSHwpSR3jrleyny3y3KS0s5yetYiAE9IQqWoBZqR&#10;csiIHxJ0JGrIR3yoRibBPNUuRlr4csthcK5bRDHoO8vo91RBgew5AqnIsMx2eiwkPRaTlE5mSPud&#10;QJ6QxJ5mKPCohyFDYUDgaXJjMdZuTVszh3M54iof9d465jOLuIZBxPIiSpT0OlT8enzbTW/b9ehz&#10;99Xn5+aT/nERsz5UUPSPk7WdiG7jMfJ67iIkFAnprt/+r2VflNicWhZ3A45cgl55OwZcL0WOlFE7&#10;hgubF4pzi0c4MfdVfK0pyRh683jlmHZT8aUvfJHW3C4++pd+AudSnLBI2ewfioJnHn+Ip555kEo5&#10;7BPggFh6WOd4+alpkk92+bFfvBrla5yQGE9jMZxvHuPl6Qe4dt8E2gaYQFHePYF4ZQHnBEmo8ExB&#10;6I3JiXJLL/ZwlYAIhXQ5xnZ44fiDzDdeIapU+8ZmjRaS2dNLfO43nuGFJ08zNFItZjp2DdovsdxY&#10;4MmnHiHrtvCiEITA0yGir5D1ess89eQjHH/xZaauLhWDujNNvTpKzyY8cuR3eMeNP4UWMcQ+wY4x&#10;lhuvEDuBcEXjAb7GJhn+Cll2tsjGQiCkKv7tqULRujwVF5f5N8O7dm5lNxCAqm/fHsX1epDmOWqD&#10;ty9zAiUse8IuFWnIrqBkqKVHbhKOzz1KxRvlLTt/klo0yUyzy7974Gn+04PPUAsC/tqd1/Leq3fS&#10;znL+5NnjfOrpYyTGEuqijNpJM/7kheN8/ehpPnB4N3/vnpvYO1znLbs/Tikc58j8tyhpnxurhzmT&#10;WM5nGi1ACbg66rIrzMjwmWm8zGzzFW6Z+hiHxt6JQDLd7PJfHnqW333iRWbaPWJP40tBqCSpsQS+&#10;5P0Hd3LPVTtIjeEzzx7nlz/1dW6bGucfvfs27t63nT1Dt1LxRnj49O/w8txDHBy/Gykk1tktyZYA&#10;dgUJIyrmnPEuMtMb66jVa/7IyEiwoWQot1C7BxgQrTedsiUBtTjTXk57+YIXqKlL/YHSsjK0rXTP&#10;PT968NYb7t75yHe/+srvfv4TTz7RJzcrC6vqky3RJ1srCsZqQviVqlsbFt3N8pQ2HQTbX9lioDQ+&#10;Mnlg19jevUPhUGSt2fxsTyxUFOpdFeQeH9dziMspWULg9ReFs60uLy8tc6rVppPnRVqzlPiy8Jpk&#10;1pHllgyLryXbooi91Qq7XZlS3afz3hpp7jDPdgCL2Ei2CpMFIgPvLSX0e6oIX+InYKXjRLPJS0sN&#10;pts9eiZHAYGUeKpQuHJrSUxhig+UZDwKOVCvs7NaQitFau3m/iUBIit8X+pQiF6qYL68XBjs9YZ2&#10;dyUJg5IQqdt36NZdt7/wVPJwp5G4bjtbe02VfXIu1yifZo3itZZ0uSu/iIq+WqXWr66uyP4p4vC3&#10;HoboAIXECENuwQqHzHJkmiN3j2FrERbIsi5HTzyMXZ6mHgzR7eWI0mlaScw3v9Tis//pSb52zTmG&#10;ayO88973IqTEmCGUkvzOb/93fvmXfola1SfrvydjE7BdPJkRaMnJJ+GP/vML/NgvHySMhkhtgokc&#10;vU7Csye+yu6Jt1MvT6EQUC/TVHPErXbh4csdHWPwfB/ZTFBTI+hSGeMsVkpOvHyc2XNz4HyEKyNl&#10;hyDuMvtywB/8h1c4/uwyQ8PD5JklSVJCr4ZSgpHxDo888TX+83/9L/zCX/ub+LqMcQ7pFELAp//w&#10;j/nJj/9t3v6OfXz8l28hGE3Jsh4uq5FlMDtzP42FG6gO34ARJVQ1JtgxhpztYiVkoSLQukjczwzO&#10;16vjY1bGKjlbZKRJKXkjfM/a9y+l8gvleZ6USm5WaHdAVVmm/AwpHM5eTlQpMrBOLzxBWY1y0/Yf&#10;ohZN8tLsEv/nlx/mD588yqGJEf6PD7yFHzi8Z/WvbpgYYTgK+FffeQbjRQSRxKQpgVIYY/m9x1/i&#10;uZlF/u8PvZU7dm7j+okP4iycW36cXcN1ri3vZnHJ0LaafUHC1VGXUPqca02z1D7Lddvez6GxdxeK&#10;2plZ/smXHua7p84Te4rxUoRDIH2fnhMoZ/jl2w7yC3ccJu5HY/z4TVfzz7/+OP/620/yM7/9Jf7n&#10;e2/jZ28/zEh5D7dNfYwnpz/L2eXnmRq6Hmcz3CZka6Vzs6YME0HKdOaRO4Feo2r5SpP6gc59f+Og&#10;8C09eAMMiNabsYSo5s40m2mSL5UILms1EAKltKwOT5Te+c6PHbr28B3bv/7Anxz94+989sjRPuHq&#10;cqEzZEXlWvFAciVkaxOCtZFUCdabIteOzgj7RKsElHeN7di3c2jnqCd9cpNfpGa5XtHl5N9YRh+O&#10;cLm9QAsvoWJpKVlOU56bW+RYo4lCsKtS4kC1xPZyxHDsEymNQJA4y3IvZbrV4eXlJsebXb5zboaj&#10;Sw1unhxjcjRGvrtG0rSYV3pFGKpck16QuyL36uoIeXcVEWl017KcZDwxO8+x5SaxVhyoxeytltke&#10;R9RDj1ArpBP0jGGxl3G2nXCq3eJYo8nXT59lZ6XMTWPDjERB/yU2mfUnQWQOoSX+DSXSsxnZ453C&#10;eeyv8WtJhyc0ntRj+28Y/8mp6/xbmwvdR5769qlvnD6yeHbDPlprkl9LuNaSLrfJsbqKTp6k2jhn&#10;lMCXXlEytQahVHGg9RfqMPAQuVmdibflPnUCa4uuQ6RA2hTGh3GjFVZSl86ef4rZpccgFKBHuGn/&#10;+7jh6pv4/d/7LR77yv/Nzok6y/Pn+Dt/42d5//vfz+49ezDG8MzTT/PQgw8yMVQqSnz9s0D3szUt&#10;HsoXlCScfrbNU19scPP7BTLQZMYnijTdbJaZ5pOUyztQGFLPIEfLZLNtApMhwgplY0hFj1acI2sh&#10;WSQI0wznJZzLvkiLI+igTOqWCJDo5TG++TtP8crzRxgZr6NkhLS9ogRIl06Wo2WJpXNt/tk/+TVe&#10;ePxhfuEXf4kDhw5w7tw0v/vJ3+APf/d3uXqizulnG3zrM2f50V+4DhNEZKZJx83QyOGxE/fxjpE7&#10;kLaY8RmOlEnOL+L7Edo40k4PTytspFHWkitJ7nK83IHNcb7GWItC4FlJ1xfk1mDzFM+B9T0SZ654&#10;tbXrB6pfdAPn7Erd+WJi4JygpjPqXk7uxCXLhoKCHC52ToOTHB6/l6F4ipfnl/nfvvgQX3zxBEP/&#10;f/b+O8yy6y7zxT9rrZ1OqlM5dVXnqFYHSa1sK1myLdkYGxsbYwNjxgNDGGAYhjAzMIaZey9zYYC5&#10;lzgz4OsB2xiDjZMs25It2cqhpW61OsfqrurK4eQd1lr3j32q+nR1dZBhGO7vp/M8+6nuCmfvs8Na&#10;73q/7/d9cwFvWjfAm9atuuhvA9fhzjb4oy/+CYfGpll967207b4Np6MLUa/QJeCV0Ql+5StP8bvv&#10;ejM7B3u4fuABotEKc9UR1uTbOex1Uq2n7Ft/RlBJ6izUxxlsu46tvSnIemV0il/60lPsOz9Nd9bH&#10;cVwIAogalE8c4uyLT/Pmret45/vuWAJZADnP5ft2rmff+Wm+cXSE//Nbe6lGmp+6cwc9+Y1s63mA&#10;g9OPUmpMUPB7UuPTFYCrBgJl6fMSPGkuaSqwgCuVcNIH57ImtLzRefgG0PpHDLQAxNRouRE1dM1a&#10;q4UQ13SehBDKC5z+VRs7vu+hj+zaff0dQ1/6wh+99NWJkdJsC2shWkpFF4113wXAag0sXr4t6rIW&#10;y4aZJtDKDXauW9eT7e/ESpJWu5VF9VgMck2AvDGHUSCuIgFRQuArxdlKlRfGp9E64c6+Tm5d1cva&#10;TAaZGJJKQjQZEtWqCCEo5lyGOzLsGixghvqYjiNenlzgqbEpHj89yq5GF5uHOvHeXKReSrAzMSLv&#10;tNg4W0S/h/PmAl6fi6gbRuYqvDQ1BRbeuqqPO1f10Bf4qGaINbHB1FMWS/oe69sz3NQpsLKP8TDk&#10;+fPTPDMxzaNnz3FjTy8b2wsIAbFdAWxZsKGGQKJuyqNHY8xklJZ3mupVYwwYQWdmwE547RnXa+zu&#10;W922e8uewXc1atG+UwemH3nkE/ufb14jb1m5OVkBdJllrNZFOi5HSGmUaPo9XV7eZa1dElhf84Nh&#10;DUJYlCsxUjVv2JDZ2hnmK6MUO3q4+fofZk3Pm5HE/PD7/z05s5lf+5WfTbVxxvClL3+ZOAyxCDzP&#10;w3WdCyBrpdKlsVijSRLN3hdPsPGWXbQNOZRrGpwEYTUTE6dZ213HcQM8JQj6eommR4hsiLQJnhSI&#10;WJPp6kQV00w56bpMzh9nbHwEbSW+p4kiB8/3OfjSGCNnzhMECkf6WKtTkTrguS5KKbTWFIttKKX4&#10;2te+yqc+/RlqYYxyoCOXpaPQRrVSZeP2bfzLn/6P7Ln1XgCmyuM8/cqfcGryqyyURtE2xBXZ9An2&#10;HFQmWCrvXogLNYuLubShZLHb35pUBG/MUkqDWOocTm8PKSSOVNJ1nJWIk2spMy5N2sZcSlMtCrgV&#10;lg6lCa4hjEYIgTYJlfo86zpupr9tK7O1kN974hW+fXyUjsADKcnncheBmCXwH4fI8bMwMsLIyBH8&#10;r36a/nd9mOId9+NIRTdw8Pwc/+mbL/G/v+MO1nS0san7Lo5MP4qnxxjwOgi1YTiIcYVgrDFFzutm&#10;S9ddAJyeLfGb33yJV8am6cn7uJ6P9HxKrzzLxMN/RWX0JABtbW/FX8Gyoa+9SGchR5vvESeGP37m&#10;AJ3ZgB/es4VVxa3U4nnGawfJusVmJ/AKbLJNbTyKKiYjLOWVSrHWCnHBukO8UTJ8A2j9Y3/ZlQaa&#10;iTML9ageV60hEer1nScphZ9v97dtvrF/4If/3ZvWfvMzBz/z0mOnT3N5994lsHUFYftygLUSqFKA&#10;07+2mN9x59Bg92BhsNCZWe16atAY3d6oJk5Yi4N1Yu2uDtnVZq1ZtLW8UBaLLPgCtcNH9sg0Xsde&#10;/sS5Mi0JHp8v8eLEFGsKGd61bi3rczmSSsKZr5zm2MOnmT48S206xFqL8iWOJwnaA/p2drP+/mEG&#10;bu7l7at6uaO3k4dHzvPc5AxVEnZt7SI/3kb58YXUXygQ2MhATqJuyOJvDHASODxd4sDMHJvaCzy0&#10;epDV2QAbG8qnyoy9MMHoi+MsnK0SViNMpJFSkB/IMXBDH2vePEj/1nbevXYVt/Z18sjIBK9MTVPT&#10;mh3dHXjWEBu7wiwDaIvsV6jrfJiN0vOVERcy0Kyh6HfbvNdlp/V5YYwl8GVfvr3wwMC69ntue2jD&#10;yNjJ+Ycf+/RrXzmxf3KmBWwtAq7ltiFm2T2xdGCxTuLEVdZtZrNZQapxW8yHM82OK2OR2FTUbK+8&#10;7pBCYEXqvK8FqMBHOCk4WqjNMlk+RqTnWNXxEGu770yrlTJtDrj9jlu57557+JvPfZ7u7m4wBjeb&#10;RUrZ9IOyV/XyUkpg0YyfDTl9vMyuoYBs1kfrEsSG6bnTVOIyvptJy4euRSgJSuJIjdBOmmVZyEGQ&#10;hkvFQjA/f5JafYbECFQS4Tk5TBJw+MAkczNVshmXOI6XAI4xabfdIjDMZDI0whBlBcMDvVTjEEc5&#10;SAONMMH1A+65915uvPlNAIQ6obvQz43bHuDsxKPMLcxw6tRBtqy9CZTA+i5eR55kvnrxeWkWjK1o&#10;bvICqWSbbRMag0CBtighU+2cFLhKYS6YXl7ROmQZRFpB03V59kUKS9YxSGmbDRcrz/ZCSBCSWjhD&#10;uz9IX2EjAF8+cIrHjp/DUZDJ5Zifm+X5x77K3mLMrbfcdtF7HDp0mHNTM4vEMmFlgbOf/a80Js7R&#10;8+AP4GeyFI3lqdPj/O2rJ/lnt19PMeijL7+Ncv0gfc4s2VyeNhcqcQWMZCB/HRm/g3qs+at9x3ny&#10;1CgdWQ83yGCF5PyXPsXkY3+LiaOl1c2xkydZKC2watlnPH74ECOnTyEch/bAZaJc5VMvHWZ7Xwc3&#10;DffSX9hCJZqiFs1TCHrQVl9ySRa7YTKOwVea8rIOznQRkjb3XGEueQNwvQG0/tGCrSVrx9mJalSv&#10;xgvWWv3d3rOOK9sHN3S896Ef3TVQ6Mz82eOfPXSAizPHVmTxLy1UXVQWbC03uYDTO9yWlUoEt79j&#10;44b1O3pvb+/J3uxn3E3WWtdo62pt/CQ2flSPZaMW018ZIl9pw9Z16qvUMmpabZGrPNTmIHVc15cv&#10;BDgiXTWfWqhwcHqeOwe6+J7Vg/gGTn3jDC/84QGmD88xdFs/G96+loWzZc49PU44G2GzDrXpBc7v&#10;n+TgZ4+y6pZ+dv7QNta9ZZj3bxhmTSHH185OcChTYtvOHNkzIbVj9ZTJsiDX+2R25/Gk4vD5OU7M&#10;z/O2Vb3cO9SDKyTzJxZ49ZOHOf7ICOXRMghQroNumkF2bmzHWMvRr57k5T89wJq7Btj90e0M7Ojh&#10;I1vW8tjYBE+MzeBIwXVdRSSWSzTytgl/HImzOYs+HGJHozR2SCyWZAyBypB1c8ZGVlkLRlustUII&#10;4QU5Z8OGnb3/dM22roemz5W/s//Js4899pcHjywDXK2gSy9jtZbm3ZePHZp8rnvto3uGtn2PCnK+&#10;FZfUeNK0oURjk9T24lofDaENWklM1kWq9O+0iamEJepRhKdyKCGxKiLWEY7yCAIHzw9ITGp86gpB&#10;kiToZnyLUipl/a6wayEEjvKJGwFHD8yw6eYCmZxPNVJoXaOeTKHjEtAFqNSfPZtDN2KEBJ1ojJJY&#10;V6an1CoQDpXGORBVlJNGrCjPMH6yxujJClIH+I6kEcVIFSClxlpx0bFGzU4/5UisSXCkROsEa9PP&#10;2N7ZzcatW1MNlQZXhggcsBlcN4fy5qhEr2C5DkEW4TnYQo6kVG2SWGlskl3U0dFSNm/miApr0wm3&#10;6ZUiFtt5F28QAZHRSRhHrV5+K4Ita8xVSovGpHbEYgVGGwJhrsGO3KJNhNGaVW1byLpdjMxW+NLh&#10;U5wvVRjsbEcql/qz3+TRr/8V5smH+e3/8l/YfeNNhGGDr375y/zav/tVytXqRXSuiWMmH/8KMpun&#10;7y3fi5fNUl8o8aWDp7hrwyA3rOqlO7ueWjxFrykxnFV40lAJGxTcbnpzqbXFK+en+MJrJ5FAEGTA&#10;wvSjf3MRyFp8HT5+kt/+7d/mY7/+G6xesxaAUydP8r/9q5/hG3sP0PPBn6KyZTeOqLNvbIqHD53m&#10;xqFeCn4P/YWtjFX3k9g0TmilkFxL6onsiUtBmE7lDObSAekNcPUG0PpH+Pq9b37INqNN7AoDka2X&#10;o5JOTKwcuQJze3Vj7Sblr7oG8m+++71bgjhM/uCpLx47dJnnanFrZSlWzCdc3Ird2cy2Wwf7bn3b&#10;+nt6V7c9GGTdbVKJ1LIYlDU2FdRa0Wz3txhtybttuMrDtEbtSVL7AiWRawNE0blUFbTsiVZSMlGv&#10;M1Iuc/tAB28b7oeZiCf/ZD8v/fFrOL7ivv90O9u+b+NSyergZ47y0u8fIJmC9vZOko6Icq3MqW+f&#10;Y/TFCXb9yHXc/FM7ub23k7xSfGNiitPdDut2ZnHGIpLpCDnk4u7O4fW4nBstM1aq8LahPu4c6EFa&#10;OP7waZ7+rZeZ2DdF0OlT6G4j62RI6oY4F7P+3UPc9JPXk+vNEi5EvPapo3z7f3uek4+Ocue/2cO2&#10;79vAWwb7yEjFk1OzjFQc1uTzRHaZQH7RzNMC3Q5q2MVMNFJ7Jl82/RQEDgGukzPGWmXNBX5hUfci&#10;HZHL+N7Goc1dq3qG2+6+4d61LxzfN/H4sw8fPzB+eqHExdYhrf5sqhVovXJg/wK3vd2xUiglBMYK&#10;tFhCfFhj0yDEpZKTvIqCI/2hsRZhDGRdCFw0FoUgjGqEocV1M0xWnmOmdAdd+W04iYdUcOL4CK/u&#10;30cuk8E2mwu0Nriug5QSrfVSlMll6pWgQBkPrQ3zkxrTENhchJI+kS1TjWcQNgQkCQJHge7Kw5l5&#10;oqSBSBxEwUMGzUdISFxgpjRGtTGH63emnYZKMn52mkrJ4gU5sCFSpUBZCIMQEinFEhsXJwlCpLmC&#10;UZhgHGfpmchkMszOznDw1ddS9lCFSJMDAbGNENIniSMq1ZAkcfC95lXMu0hEqt1Rl44Oi+7wS00M&#10;2mATjRHNVZgQINKp2zQNd0MdR5VqVa/w+F505UtT01ccxyrTM0mjWo1Ve9FfvvgSwnItmN0iSHRI&#10;zuumze8D4KnTo7x8bpJbh3v5uftvpzdQ/P6BR/g48M2nnuH++x9g+5bN1MplDhw8TMiKHsFYnTD1&#10;tc+SW7uR3HV7yAUhJ6fnePHsJDsGesl57bT5Q5joNK5oYAwoPNr9VXhOnkqY8J2TY4zOlcgEAcJx&#10;qRx4kcmvfhaTxJfUU7UxfPwTf86Lz7/AW+67C6MNX/7SVzk5OgrAW9Q83//gzbx2dpyPP/sq3zp+&#10;ju/Zvp7dq9LPPh92kiQhnpNZuXwICMxFD/jSvq3GVCtG1+vJ6ygJv/F6A2j9o3gZLvYwsvVKVDbG&#10;hiuALKsTo6USSkpxTauIjt7czXe/d+tHyrONP97/5NlTlwFZi2x8K0u8WB5cBFie48rgLR/cvn7j&#10;7r6bhzZ2/EAm7+1YCQjaJghYLNMsbbo5ELdqWw0py9GukENeGqAcr1wHsICSgmocM11pcF1bgQeH&#10;B0imGzzzX/ay97++hrWw659sYd1bhi/SZww/OMBff+ev+cJ/+zI7+ndwc+ft9AWDuP0epZkFXvzD&#10;/USVmDt/ZQ87uorUkoSXG1WmhwI61gXomQi1NkOwIctCKeR8ucrNPe3c2teFSCyvfuYYz/zWiyyc&#10;L1McbqMYtBGZiNdm93No7jA7HtjG2374DnK9qUeOX/TY8SNbWBir8MJ/eZlv/crTVCdr3PhPruO2&#10;/m4iazkwV6HoeBR9l0ivMJYZi8gqxKCH8B1sVYOf2iOksRkCjNTWWNc2Aa9d0tpcAF5SiUy24K3P&#10;5N01XQO5W7fePPDyiX2T33rkE/tfKM81KlzoYl20CbkYbEXaWm2U4zeBjAErWtIrm9qsFOC1XNsr&#10;gGmaJUgJqMDBejK1GAC0rWAp4Xge52dP8OKRv+T6de+mPVjPC0+8zG/9p99g//4DdPd0o7VGKYXr&#10;OkvM0CJouVLp0hrRnNdD6hUHYRWu42EcSeS4WNls1GimdFphiX3wXJ96vYYyIAIX64NGIpvHXovr&#10;RDrGk+n1UCIgDBvY2CCb10dKlQYDI1I7BXvheF3HQWuNQSIdj1hrHKUQQqUsVJLwzW98g6+++Yu8&#10;413fBxJGZ19j37HPYWQDhwDH1UiVAF7aZyJBNc+ubt4b1til833xRQFhUu2clQJp06QFKwTC2NRA&#10;NUqYLZdqcRJfNepp/MixKzH8durU6Vrv1Eyjq6cnb5abblpxTVO8teltW/T7yagC2lieHRnHdSQ/&#10;f88e3rqhH4Bf/Nl/wfipE3z1G48yO7/Ad557YeVa+bJTksQxC/tfJLduK14mw1y1xsHxOaaqNQYK&#10;WQp+N9VkCmOaOkGnQN7vBmCiXGX/6BRaG/wgg6kuMPfit9A6WZEmWjyOVw8d5tVDhy/62fe/53v5&#10;zX/5L1izYYh3bRrEGs2fv3SEl85NsntVN76Tp83vZS4auViPdwkSlpeudaXEkZL5hVI0OzcXX+G6&#10;vgG6/n8daF3F9+da6c2r3ih/j87qywcWA5h6Na4ZbWNr0/GrhaUStXIYxqHWbV2ZrOMq51rgVu9w&#10;2933/cB109Nj5U+MnZw3K4G7ixY0l1o0BLe9Y+PgLW9dd1//2vb3ZAvenmv9dLa50WwTx15o90+N&#10;BZqlh7zCtqmUrjNXmIGlYC6K6M443DHYjQoNez91hAN/cQzHd/EzHsXOdhx18S2mMpIz6jgvx8/y&#10;8uizPDL/JR7q+l7u7rqfjq5OFubKHPzcMXL9GW76Zzu4qbeTyoTmvKfJr1a4Uz7eOp84AzNjIcO5&#10;DLf1d+FZwdGHT/Hc7+ylPt+ge6iLjAo4XHqVh2e/wItTL2Csxsn8AF7PxSJb13cZ2jbAsaGTlKfL&#10;7P3jVwkKHrt/5Dpu7+si1JrJsEHWc5q6JrvC3WOhzUFkFZT1BRjUpGa0tjEQtGZB2svc6UIIlcl7&#10;azN5b21Hb+6WwfXtX33x0VNff/bhEyd0YpyWUiItJWUqjWpcJj5vDIm1xhEidZpe3NuiAN5ojWgy&#10;JNfgi48VqaZLei6xJxFoFAplFb5KCIIsWvuMze/j1JMv8fVPH+XZr41RyLoM9PWl+iZ9IXzXVSpl&#10;txKNcORl7zFrIQo11jQAQZw0MMaitUOiq2AlyMWoN0iLaHEaVxMEOFGC0KmVA8KQWJkGw4l0wpJK&#10;4ipBIlN4Y22DMKpjIvA8hZQKITRKSBKt0dosMXAiFW+l94KUBI6DsYY4jAgch86ONkqlOX72X/wU&#10;/+E//jxvefcWNu8eJJQTCOVijUsjSi1OXNU0ULOgTDMxYUV2PIVc9kKsQfpcS4FIUtsO3XzIjYWj&#10;o6fPvvja/lEuNb69ZP4+t/eVlcbCpe+NHzw0O3jLzfPdO6/vXk7nayBaPK4rDe9W40ifrNsBQjJT&#10;rTMyX8GVkjb/wjjRVizS2d19EaiBawgEtZba0X1E8w8RDK5BScHp+RIz1QYDhSwZt43AzVNJ6ggk&#10;GaeNrNeeAq1qjZG5Mo6jkJ5LY2Sc2sFXlp51cZkJQ7aWMJvf23XDjazZkLL4jpTs6O9GcoRj0/PN&#10;73nk3A5K8QQWk9qtLBteL8TyXLpnHWui6enawsREY9m1/G5yU994/X8NaK3QIQeXtpteLdTUXgYA&#10;LS+10Sz7/X2Br+WAx1bmGyWjTbjiiXOVOndsbiasJ/Hg+vaua93J8ObOh+77wHVnPv8HL321WgoX&#10;wZZe4YERy0HWe37qput3vnn4I+092XcJIdxr+lDLMcFlvKEWRw0nK5C+aEFmK900gkaU4AHbOtro&#10;cl1Gvj3Ka391jHo5ptCRZbo6xZ8/+j/4yIMfYseW65f+9sC+1ziy9+jSficr43yy9nHONE7xgYEf&#10;ptjeRmluntc+e4ye67tZf98wOzqK1EsLVHugsLuA6XOphgkZCTu628g7DjOHZtn73w5Qm63SXuzA&#10;lR5fm/wyn5v4S0rRwtKZPXn0JCOnRujaeeGSLVQW+OZzj1GpJbR3d7AwX2L/nx+mc1MHq+8eZHtH&#10;kcZMiXKY0B64xPrSVagQoPISk5Uklou6+kS6mI9s6lIoLVxFhH7h5WecVeuu7/lo96rCnuHNXZ9+&#10;7C8PPjN1rrTQZLZMCyAXYzNT0enZyRFrdJQIHeC0CN6bgmpl0wn92hiI1EV/aXXhuliRZvAhFY7M&#10;IsmTJB7S87GuRkpwHIMvM+T8HMY2MNrgOA4We5EQ3nHUUvrhSk+jsALluCgBOo7JFRw81yNuKKyN&#10;8dwMidbYZsCxTSK0Y/GUT80k+MpDKk0kLbEwSGFRNp0SlXAxBqIkRAgXgcRxJI6jSVAYYwnjOgaN&#10;cL0mwEqPH2uJkqRZKnTACmJtMMbiNRcWiTYgDcQqjRvKzSBUP5guNAtYOUFDz6TIyqZmsvESfS3Q&#10;TeBibVNL18I8pqAwvQdls0khNQwXS0ylsQaslbVGbbkx7oqJA2J29nJyBgOYytj5qfrk1Eys9UYl&#10;Zarpaq4+DVAz6TFfUXxqwVM53KbjejVMdU8jcxU+u/8E63s76c16/PWnPsVXv/SllWucV3nFpQWS&#10;8hyIdSilKNVDqmGqp3NFBl/lqcSTAAQqj2oOo+V6xEIY4rheetnmJpd0eOIaV+iLx/rYN77BOx56&#10;iN037WG21uDZM+eZqtapRBGVKCHvObgqi1I+xoQsd4BelNpFWhK1CuGFQEqFjmMmT5xcGBsZWVh2&#10;newKoOv1vMTfYe5843WF19+bXf9lbAjkCqWvxVb2y22LDuZey9fFrVUE3tp1t9Ti+nP3fVJ8l07a&#10;ras9oxxpF2bqlSQy1ZXYqkzeC/JF3z/28vjk7Hi1fK07UY7M7Lhz6MN3vmvTLtdTeVLbhaD5+RbP&#10;z0W5hEDw4V+549ab37r+Vzt6c++9VpB1uU8YW700Q1/UwaRAZgSOf+VSgMVSTzR9mQxr2vJEsyHH&#10;Hz7D7IlZ+jZ20rG1wDP6cX73K7/JT/7cT/DVb36NU2dP8+VHvsIv/NIv8PRTT1/E1cU24qnJJ/ji&#10;xF+TEJPN5qmN1zjx8Glq4zV6fJ81XganRyF3+5iiwlYS+rM+Q/ksSTXm2FdPMXNolnxbG4Gf4/HZ&#10;b/C5839JqbHQbJ9Pj/35p5/n137919h3YB8Wy8nTJ/nV3/y3/PSf/BiPzH6RoOjT3dvJ5MFpTnzj&#10;DHEpZiiXYU0hs8RqyMsUnlUgEJkLQdNCCIyFxBq01okxV00mueyr0BHsvukta3/5+376pvcNb+7q&#10;BxbvHa/Y3u65rusAYu/JQxM6iWIrLUZI4iTGhHE66uY8DBavGiG1IRKWGIvQFhvpVDgOaJlquyKT&#10;ls0yxsFY0M3SltNkkFzPx3UyWGaRNi27KS8m394JgSZkPv3swsc4AqMUsVZoElAWTYwVVcCk0Tw2&#10;FccnOkx1YI7CVzFxIjFBG93D7Wi3hCMc0IKwPk/eF3iBm7r9S0NAgHQ0wjoIHRPZGlIJHHyUEWAN&#10;hgTlRmSNhxMG6LhOLKoExQ4yhQIqE2NlgpUujhs0yd00vimOY0yTlVNO6kls4zoqcfGkh0YSWol1&#10;EnzPQSBRUhI4eYyt4EhDxpe4ZhV9bZvwVQaShNjEKZiTCqEcPOUiNKkHmueAsXjNyMJIGzzhUC/X&#10;MMZSsIpEW8IwxigH4wW4KMoiLk2MjjaWkUKsNBGfLZVWwg5LjPv0+PnpyfPnp5NqFcf3ln5LAsZI&#10;KolDYsQVJpR09eEKfwncJDaNd3KF4KunpvjAH/0lN9xxN//6F3+J2Ur1u5qcjDVpTiQSKwRJM3Zr&#10;cVZyZQYhFFIoXBks/V1kU9ZVySbb2mhcE9u70utb33mS93/v9/ATv/zv+Befe4IvHT5H4CiwECep&#10;XE4JD094K0/KImUqK4kiNIullBRYO57L7MQEE8eOT2utl3vsfTeM1kreW5ezDGr1aRR/DwDtDUbr&#10;7wjeWu0IlieLL//5lWDBSpu5yldLmiP4eliuFZmzWjmqJ7GuX+44uwbzxTOHp2eP7h0fv+Xt6/PX&#10;qtfys27vrQ9u+ODZo7Pjh54fa/VNWr5AcgD/PT91045ttwz+TLbg3fp3ujLNo5uvjxMkbRREHivM&#10;sqXUVa6MgBiLrwQDOY8MMHpwjpEnRxm8dZC3/h93EQw4jH/qFE/9+8d58pEneccTb6etUKBeCoka&#10;0YVHtoV/j3TIszPfYUfbLnZmbiJsNBjfP83s6QWGBrL0+QEzXkKIBaPJCsmqbICHYO58jbNPT4BR&#10;ZJ0sp+pH+MbUl1Imy2lZaropd/jlz32Zp559ijXr1zIzMc3ZY2dxXIfh9/fxll+4A3fB5esfe4KR&#10;b48y/rY1DL95kP7AZzZMaBhLRl1BW9TSlS+b5dlIN0ylVg2tMn+nlZ/rq44tewb+ues5+c//wYuf&#10;Gz0xNw2Yhfn5Jdz88qFX5148c/Spu4a3v93LBp5RKu1r0hZinQq4fUVYb0DeQTgKQ2pboEQztsCk&#10;TJhs1u8sZlGYSGujuRIZFD5GN9/HCHJBG2u3xHSvaqd0vkEmsESmSqOmyWazaAlx6OP6MVIKoBeE&#10;QRNijUFJD09l0EaTxDEShVIeVldYt2ErxUIXjWQu9SsTijxrsfU2yECCRlLDRgFW+iS6hrUFJDkc&#10;Ey+aTSHwKBZ3cTJzGiUSPOET1x0G+vpQ3hGq1Srtbe0IG6OTNKDK9/0LLJ9NfcEQBiV8lCextk5s&#10;EiweruNirEO9lmCMpLO3QFe/jxAOxsaE1ToeCkemQAwBQqbCeoTA2NSwQSyGfjc1bSm7lYrydRJD&#10;k0WLbYIf+ERRTBLHxDLBK9cZSSb1vLMQcKnS0l6FjWgdbzVgdBSF06dOT1Wnpilu2URYS4dFISzW&#10;Cua1pG4EGccgrLhsJ11ajk0PxZcKVykcKXAdxdmJBcam5pYiNL6bh0UphQoCrNCgLb6j8JyWdATR&#10;HNyEQMoL058jZFPXmPqSSc9vlmlf/xBrgWOj44w+8k0G8usJcgU8R+EqidPsGJVCIYW74vsvDr+z&#10;WtGw8iL6UQPUG6GN49qyashKgOtamavWjER5marTcgC+UmLF675kv/fND/0vBUArVcX+0TJaLQzS&#10;8jiYVjbLbzI3GdIomMUt11ydL265lu/nWv6fbf5tZhkL1MoErYi6r5HlugjM6cToRjWOjbEr2nUK&#10;AZm856/a0Nl+7JXxqbNHZiZfzzlr78led8O9a26SSmS54NzutjB3HuDdeN+a3h13Dn8w2+bf9l1h&#10;q5a1ijHWLMzUKuemjun52hRKqov0ARYwCRh9hUfGpk1rBVfREaQr0/P7JokqMdves4GOzQWy7Vk+&#10;9IEf5NZbbkn/pA4Lk2WiMEo/meJSj3MF8/Ece0vPERPiOh6V8QrzJ0uQWDp8hw7PWSqBFXxFVybd&#10;/9yJBRbOlHFch0Qk7CvvZaoxtbKJRpMnnBub45UnX+bssbMAbNq5kV/4xZ+nf2sPXbe2s+NDW9GR&#10;YeLV1LOn6Du0B6mQ+7IgSy+Dy0KgpCSKGnp2bq5qjE2WHhKxVJ57XYOTlMJbt6PnQw/96M53dfTm&#10;ulqeKwcQp0fO1E9Xp0fCSqXhJAbleBhHIKVAaENiNYmCpN5oAi+RWnw4EqmcVDxu0gBjqdLJx1ib&#10;GmkmGpk0w42tJZfrpbN9Pb4KUMpDCodEJ/QNZukdDKjUIoQ1eI4h4+fRkSBszGNFiDGSJHFphAmJ&#10;CRFSI51UZ2StQtoIJSO0FVRrdYbX9rFhW5Fao4IxMVaECEeRz63HzWWag1mAirKIuESULBB6EpUx&#10;JFGVsBahbZwCGSxtmWE816GupxHKgojpXeWxeXsPwgkwSTuekyGOGxdps6xNQahoWptoA3ESg4hQ&#10;QpJxFYIIKSSuyiAV9A5l6e0rpLEr2hJ4Ln6gaMsPIazCKoFD2g1pm8enScODjbAYa5YMXLHgSYWN&#10;kpS5ESnrlZgYIVNLCEcKnHrMOXG+PxJ1b4UJ9pJ7rp4krH7b21da1C7JG+ZHRkbmzpybQipEs1yb&#10;3suWcuIwH7tIYZd0gZfSJvaiZ6c949OR9RFKYOKQfE8v2b7+v1Mtyu9bhdvWDYkhMZqeXEDRdy/S&#10;UiyZvrYQzAXfI+f5KWMpJW5HD04ToH23x1Ls6qLQ2YVu5kN2ZnwKzWNJy8IrD7RSWEIrmIkdEpv+&#10;f/EcGgPzx09MZx1nDkgcx1kuPblCr/hlmavFUdm7TNWpdV5aXkV6g836X8BoLal9+tcWnd13r2nL&#10;Fb22RjV26pXYMdo41VIko0YihMAVQsiOvlw+k3P9sJHEYS2Jk1hrIYWol6OwUYvjJNKmVo6i8lwj&#10;qpXDOIlNazRJ69Zq6LgipXqFiJvLiAmtNtpGV5j0xOCG9s7+1cXJ5x85eap/TbHdz7r+NU2YSvjr&#10;d/Tevfa67hdPvjrV4IJHEos3crErk9l11+ob8h3+nUKgvtsromOTjB6bnZ85X20oV2S8+ExQMsOI&#10;YNOFgNOm2ELXLTK0qVWPWGGRItKJuOB65KSDDTVhOaI6UWPu+AI6NjhKcez4UU6dPtmkYmhJdbz8&#10;MGCs4Vj9OGVTpei0U6/WKZ+vE1VjvKJHu+cwFSUk1lJwHLLKwcaG0liZuJbgKJearXG6foJqUll5&#10;CFhk7byWQnECYSUibFy41EmsacyHlEer2MSQcRQF12VSJCS2KahufVsBOrSYsLm4E7ZZvoDZ2kw4&#10;MXmuXGizoRQEzV9YOrx6JWpIR5Jr84NrBFv+tlsHP/LQP90VfvZ3n384aiTh4icLw9B+7jvfePW2&#10;BwaPtmdzN8msk0ZUSomjLQ2tMcogjIUwQQQuQqlUe2W5wGIlhtRfMjWqNFJgwwQnihEZH200jnLo&#10;LW4m8NqoRVWkcklsRG/vENtunOG1V86jkyzKjTDaEEcC380iHUNi0vd33ArGJqm/lVFYIlybIJRB&#10;G00UJ3iBy8B6l0J3jJsNmJurIhwX5SQMDXaT833qgCMMyq2nsTRRBZlUkaYNGflIx8c4DolO044G&#10;8oP0eD2MhcfRIkbXfRxfs3F7N0dfGWP6bIW8cgncDCinaU2hU8NdpZZMTNNrH6ONhyKHwGBtSBRD&#10;oxbSvy7PdTesplSLEB7IOKBen6O9czVrB25KFzXKIgTIpBn8bWxTA9V8ZEzKZGmrUzRtBTqMms0q&#10;gkjHKTvmOAhrcWPL/ugUh8eOzY0enx+/DMBaGhsz69bbqaNHV1p0tmpIk4WRkVNnnnvu9La3vaVH&#10;LOq0mm9e15LzscP6FgZmpcHI2LgJMKAQuKzvKpJxHMJ6nXx3N/nhjczLx9EruK5fdahTivz1t+AU&#10;O9BhHYCN3R1057IX1kLSJXEKKOGQtJTuegsZhjvynJ2bx8Yxfnc/+U07mHvtJV7nWggAr9COv24b&#10;yvMJ5+fJeh7DnW0tY12CIbkk02gR/cxph6nYBSNQKt2/8j0cz+Pw178xdubxx6cAnSRJchlG63Ls&#10;lVxGhsgVZD6XePR1D+ZFZSGMG9V4uXGy4Y2on/9lpUO5Zmt35ua3rru/0Bl8WCDaLDYjhMhgU07B&#10;Yo3RNmwuK6xOTKi1aTSBjdGJqSaRrhpjG0mky/PT9XNTo+VzE6cXpl579txkZT5cbHNf3OIWwLVS&#10;OK+lxXl9EXA1vbRWpEgdV10V3PgZ19t6y+DAl/7by/sPPjc2csO9azZdG9MkZL7oD229eXDTyVen&#10;xrnQtr9488rOgXyhZ6htt+Oqvu+OzRKcfnX6/IFnzk64GTczsLqtq9idbaudX3AmK6PEJsFTLolJ&#10;0hW7tVDT2IZJkcNlDF6EEORUugKPYoNwUsH1qc+PUq1Ved77Np/66qc4cejEhcfWXB0Qpj5DIaGt&#10;I2QH1hqSMEE3LRV8JVHNTrmMkw7oSWJIynFqTeFAqGvMJ3NXVg6skBh48thJ/unP/Cg/8aGfYpe9&#10;idOfGyOcC8Ea4lqM1+aTEwpfCJLlJmoijc0wZQ01nZZThEBJh4iQkfHjtbGJs6XNGwoJQgghxRLT&#10;KKUUSZLo2bOlhf617Z359msDW0JId+edwz80N16Zffjj+59vuXfE3ldfKc3c//7pahgaP/KVVCIN&#10;PTap3YSx4AiFiDQyMojAIcEgjcFNY1sIkwRtBZ5Z9G+S2CTB1hOE7y95hfd1bWOw6wYOn/0CWb8L&#10;SZZqVGHjzg5uvHOQ5x85T1s+g1IxjusgRAYhIhzXEOs0RscRHqAwQmNNTGwERA7W+hAk9A573P3W&#10;NQghaNQMSjkkxlJwBhko3oXAQVBHEGBr84SzT6HEXoJgEuHmqWOJZwZwGncRBLuQgaU930V3+43M&#10;hGMIGyOVwNgaW3es4sDWCUZGjhFYhXIclJttapFSNnPRJV7rtHzoeg6OyELiEMZ1rMwADiozya47&#10;h1m7uZNGVCI2NXRcxfezDHTuRspM6qa+CG6rYdPrTDQ5D3FxLUcIMAaRGGw9TrV1Ted3B9DotJwZ&#10;JpwXZTs+OTUdNRLDpdl3F0kl6hPjl1EdLm0JkOhqdXz88OGRyuT0zdm2HHG9ke5bWBpWcr7hU83V&#10;8aVZMnq7+CERaNtkFpvj087BbvoKOUbnShQTQ37HLRSO7md+79OvV3pKrm+I9p23YJVDvVymI5th&#10;16oeOrLNta+NkKW9FGe/hTIRTn4HtucdCH+QvnyWXYPdPHtqjKhRJygUKd56DwuH96Vl2td7LNft&#10;Ir91JzRC6lHEpu4i1/ddaMDRNia2yWUpp/MNl/lEpQxhk+l0fI+FyUmqY6NTwFzLPLdSTFfr9V5e&#10;aRJX0GAtsVU3v3V9cffdq9et2db1oFTSf/5rJ3/nb//wpTFWNk5+A2j9AzNaAhD7vjOS3Pm9m+aK&#10;3dkex5W7l2mPXvdreEv692EtPvO2H95xaPJc6aWDz46++O3PHTndvNFa3bPjZeBLtyBv08putYCs&#10;5boF4wWOFFfRXQmB6B0qFDft6ut89uETp1dv7eruGsh3XNPJ91R+aFPnFuD5JscStwxusq0rk/cz&#10;zmopRfB6z9fceHXhO184cmzs2FzlutsHV629rqcv2+a3NaoRJafM+dppqoUyOb+Phm5c6GyqWsRC&#10;OoGg7CUAyTQ/tNPMu5MCpCtxCy6yodj3uYP82dn/h3N65GJ91DXePUo4KOGm04yQKFc2tTzgCpka&#10;I1q5tH8hBELJtBxgLQiF+3p7BdJZipefeIVff+E/8M8Gfoa13gbcnAd+yvak+g+BVHIFN/MmcCpr&#10;bF03JSAp+NRSUzfVqFqtVozORYufJQVb6Tn3M64bh1of3zdxfsedQ2uUI+XVysHWguur4p77131w&#10;5nxl4blHTh5bvG/mFuajV6ZOH97Rv/Y2vxa1u4WAWKZ9bIrmfo3F1BrIwEX4XtP2IfVkEsJJi1c2&#10;jXaxAowQkGhohEiTwToSQULOLzLU8ybOz3+betTA6ja0nSbIu9z/7g1EtZj9zzRozxURzgzGLKBE&#10;6nmpExdHZJHSRZsESw3lgLAu2uYIQ0n/2ojv/fAmsp2CSEuk4+M5YKOIrevfRi7fC0BQniGcf4Kw&#10;fBjHTKdC5yTANhbwpYMKj9Iov0CY205QfDtO8Qb61u/m8OzXqJXGyHl9xBi0LHPXO24gDC2vPXsC&#10;z3oYGyJlWkZdZLKEELiuAuGCkWg0Qmi01kSxoKEr7LlriLsf2kEiS2ghEAQYanRmNrJx+H7iKMJ1&#10;XJCQJAletbZ036M1Qommk4q4sGI0Fl0LEUnS7LkQKFehG7oJzASvTR7lyflXamdOj05cRh5hrjIW&#10;t/7ehYqBtdWZgwcPjLyy/55tb7m7S0QRVmtkyt0yFTucjzw2ZxskegW/KyGITUis62ScdIi8ffUA&#10;e4Z7OTWzQK00j9fZS89d7yQaH6M2dvqaJwsvyNP/rh/C6x0kqteoxTH3rB1g16q+FLROfB5z5ncp&#10;zj9He5yaJhgJJuhBrf4piht+njs3buALB04xXirhux5t2/fQfe87mXr8y5g4vuZjyQ6tpeeOt+EV&#10;OqnNTSOFZM9QLzcMXbCsiE0dY6JLOg4F0DCS0w2PyAg8SbNb10EqjzPPvTRfmV84u2yu08tYJi4D&#10;sOQK5UK35auzaXdf2y0PbtgytKFjV+dA/gE/49xgLXphqvZfj7x4Pmr+3vL75I0Q638IjdYKFKVs&#10;VGPxOz/xyIvHXh7/zTjSJ7kyx3DN+/Cz7pqOvtxbN9/Q//MP/eiu3/ml//6OX/zQr9zxQJB125dp&#10;vAIu7uZzVtJuXWGQQbnymo7Zy7j+1psHBqIwiQ88fe7069DbuNmC151vD7Isc30HHMeRvhDidZUM&#10;o0YSP/OV4wf/7GNPPF0theHbfmTH1hvfsm5t50C+TTQz0Px8Qk2NMh2eS8WpiKXHz9YS9ESESQRc&#10;Zr5P5dHpM608RaY9QPqgZUJnewerO9eh1Ou8tZrD+ipvmLwsEMcx0pdku32cQLbUOtJLuKSj9yR+&#10;h4/w09JXILL0OL0ooV5/7w3Q5XZRzBRTE3FPkOsM8PMtugqWWTs014a2obGTESYC6zUFzkZQrc6b&#10;iGqpWqku6MTUhRRLETZNnIUXKLdvbVv7+ZPzpRP7J8dfxzGLQldm/S0PbnhHsSvT1lKktX/4+U8d&#10;eHVqZG9SD7UwaenPSJuCVQs6SaARY+oRSRyjrcE2J3ZrE6y0Sw4fSiqETC0FbCMCbZBCYIzAaBju&#10;20Ffx23U6+B6Ej9QxNaQ75a85d0b2Lgrw/mZEaLE4DqQ6JA4Al9m0w5Go0FrlPQBh2pjgVJ0ht71&#10;Ie/8gR0MbS4gnQIIRaxraBPRmd3Amp6bcaVHNPM4tZHfxx1/llx9Bi92icwCOtMg9gDh4eluCuFa&#10;vNlZ9NinsRNfYGNuO+v7bkdgEUmAQzvGScj2LfDW929l9dZVlCshUkgaYUii9ZIvRxoh5DStFNKQ&#10;Z0OMsTHGneXGuzt44N030iCmHteaIEngOlmGem+hp7gOz3OX7iXTiDDlOtaY1FS16c2WDlYXvLus&#10;tUTVeqqva37faI3jCDwhIEoITcLE/FRlbqI6d2VpRPNrHF3YVgZai4vWuDo1efLwI187Foc6TRlY&#10;aoyAqpUcr3uEOv3/pRYoEoOmlpTQJmWJcr7Lu3dsYH1PkYUwRFcWyGy6jlUf/OfkV2+8orJ78fuZ&#10;9m7WfOTnyV9/EzoMadTrdGSzvO/GG9jQVoWDH8G8+D6YeBKhY0ir1OkB1qbQBz4GL7+VG9qO8PYd&#10;O4itQ1irgnLofegDdN3+AEI5XEtHVaZviFXv/gjZTdeTlOeZDyM29rTz4LZ1qCaoSkxILZ7HWI3k&#10;QmSSFBYlLeNRClhFE8BCanMSRzHHvvX4ucbs7Cgr56AuB9HLE0U8LuikM1zQQBfe//O33v4Lf/LQ&#10;T//Ir7359/bcv/bjA+vbf9HPODcA6MRMTp4tHTv28rhdptWSvKHR+gcHWpewWoD8f37jyVfOHpn9&#10;eBKb6b+v9xcCJZXIBll3fd/a4vftevPwv/6FP3nw1z/8K3c8WOgIOlsA16Jo3ueCXcKVbpCLBqQm&#10;+2CvfkDQu7rYueWmge6XHjt9buLMwvQ1nikplQgKHUtAq1XIr+rVmChMatZeufC26FR/+uD02H/7&#10;N49/69ufO3Ly3vdft+6dH73hhtXbuvo9X7lCgJQCpSSZgkK2VThdOpROpIugRKVu8PZ8jKiaFaWO&#10;ktQjSpv0oIQr6VjbRq43R61RIyuy3FDcg1Lu6wM6FgpuG7vbbiInMkRxSK7Lp31tERWkxKvGBZFB&#10;SB/TJGOFFHSsK5ApOhidkJVZNua2UnCKr3v/rutyXXEn3UEvUaOBm1O0r2lbOgdx0+xVLL9bBNiS&#10;RZ9PIDYIJxVNZ7NZxstj9W8//+hUtVyrxJGupjEuooXREkgpRFtnJju4vr1t77fOjMycr5Su7UEA&#10;KYXTt7p4y13ft+WWFqBFuVqNQqMrOoysiWKU4yAdhbICodPyl9VpK7yOk6U8vcWoHKMEZvH2lyLd&#10;tMXGCdaYtCNLSzCQ9dvYvOohOttWE+kpEqOohxH1SNC3poOP/NxOfuAje/D9IqWFLCbO4Ps+iV1A&#10;qAWUrCGkRieSWtXgZuDet2/iJ/71bazbKalUXcI4RsoMUVjHD0rcuO0H6W7rpzH2SWrnPkeQ1JC+&#10;g/UCIkfjuwWcMABHQlBHi3PgT6G8EKc2T3z+MeTM37Bz+D562t+GkfNoNUW5HlGLXbKdhh/+2et5&#10;8D07EdZDYNFJgjaGOElSG4o4AalxPUMcG+p1ixM43P+O7fzAR3eR6wZr84DAUYowrtDVPsjuzQ+Q&#10;INJWf9E0GE0SbJggmp2FwpIGlluR5uEtSf8scRylgEykDJvVqYWBsNAI60y6ZWZnZ2qV+bB68TJm&#10;RaH7FZY9FwGtFGwZO3r2qaeeHz9+PFZ+Jg0db5YPsYKR0Odc5KJEaudwcZU+HVCq8RShrix9/76N&#10;Q/zwTdvIeR4LjRDqVbLrt7DmJ3+Vgbd9P16+/RKUaAFX+fTe+VbW/av/neyOm7CNOrVGndAqfvCW&#10;m7l/4Czsexf62CfSFmAv9bi1rTNUs+3InH2WtqM/xIfWHGDP+m3MxwIdVhFSMfC+jzL8/h8jaO9d&#10;8ThsKrql65Z7WfsT/47s1p3oWplSIyTv+fzgDVu5Y23/0ucNdZV6MosUF09DQkBsBEdqWSpGoZpl&#10;Q9EsG06dPJWMPvvMMZJkkoszUPWy69mqt1psrFrejJbrXlXo/Onfuf8H/uPn3vvHN7913e8Nber4&#10;mXy7/yYhLvadMNpE547PziSx8VuIi9a5ijcA1z+8RuuiZyusxebL//3lx7//Z2/Z2re2+P1SXsY8&#10;5LtFilIEXuAMdq8qDLZ1ZW5ctbHj1r3fOvOFb/zFgQMt4KrRvBGiFXQIl/OWSYkba6/J+8gLHP/6&#10;O1YNv/bs6Pnnvnri8IM/uutW11PuVc6UjUPdaNFRtKZMiPMn56u1UjhpjW2ItDvxkpdOjJ6bqC58&#10;52+PHnr6S8fO3fTAuoHv/5e33NTRl293XKGMTg0PUyZFpp5CrqStx+Hs+VephiVcx0fHzWWoBDsR&#10;YcYi1DZ/RTLYAg0DsTH4UtKxsZ3+7d0cOnqcOErYnt/FLR238ezkUyQ24aoy/mal8rqu7ewq3EgU&#10;J4Q6YmhbPx0b0kE20fMw/zTdM89h9Txedg22+82I4k4Kqzvp2tLN6XNnEMawq7iHZxeeYn5mNh2C&#10;1DXcsQaG8qu5qe02POExXZ1m6MY+Oje2NUEehFqTGMtF1WSReo7Z0QjmdDNlMmWzrLWcq56pnJsc&#10;mZOubmhtalKJpRb99Lqkb6McpdZd39NzbN/E1IvfOHXigQ9dv0sqIa9KaQnwA5XbdOPAm1ZtOHNw&#10;9MTcLKBnFuYav/HZ//bo//WBf7Fqi6duDFxPuLhAQiOJMI7ATQS2GiEzMdL3kWpRb2aRicGTCmMN&#10;kU7wpULGDtFchM7UYDj1xnJ1BFYx1HsTW9e+k71H/gyJpk0OEEUJdRXjZiU3vr2Hrbd3s+/5MZ76&#10;+lEmJgVZv4NIT6KTDGEsyHdYbr1vHbffvZ7uwRwQE5YSqq7GVQpRP0I208aG3o+ypvd65Nij+FPP&#10;E2BooluEtfiL1Q2R4OrUKFXIPDZupsV4GRQWM/YteoY9rlv/Jr5zaIRMNEIvRRa0oi5DsjnD3e9d&#10;xbrr2njym0c58uo0UUMhhYOOYjAxxkis42DdOjtuW8t979xB2ypDTUQkNsYmJSSKhj1Prxpiz/AH&#10;cJx+IhumXRHCRVYSvLEawoKRgrqMUa7AEQ7aakKh8a1CRoZwoYIwBi0MrtVkpIOnJJExJCYhKVU4&#10;lJw156amZurVKFxBa6WXgy7ptQzJnmdNtSZaxsfFstQigxKVRs+98spffXbvwK/+21uFcqCZBegJ&#10;S1UrDlVyDHgLKLHciUqghCKyVRbCMTyVxZGpfupH9mxjrhbyx8/sp1SPaDMW6Qf0vetDdN71II2R&#10;YzTGz6ErZWSQxR9YRWZ4A15XH0YbdKVMPY4pRfDhW2/mx7aPkz/645jxQyk0kFemG6wHZvo4m+Wv&#10;8su7/3f+VW0jp84fptvUUZ5L55veSn7nLdSOv0btyKuEE+ewOkEVOsmsXk/h+psIVq3D6gTbqFFp&#10;RBjgQzdt5kM3bl4aM2LdYLZxltg0lvzEFoGqA5xseJxq+Mjm9xapqcQIjj3x7YnK5ORJLkRxrcRo&#10;tcr65AqVEu+u92xZe8f3bHpvR1/ufi9QQ8uB1fJXoxrPjhyeqTXB2iK7+Ubn4f8ioHVZR/eTr05V&#10;v/GpA3/7zn92w7rOvtwd/7M+jBc4fQPr2t97T2dma/+a4l8+/Gf7Hp85X1lYVjIUK4CtFen1eiUK&#10;tbYNa20ihHCuxi70rS52X3frYM/L3zoztvOu1eNrr+sevtLfaG2iylxjbm6iGq5wDpmbrEbnTy0c&#10;H1jXPpXJe2uW/32tHFUPv3D+1Jf/+8uHrIEP/8odu7bdNrje9RyXFv2sSFmTdFMS5Uj8jGIqe46j&#10;s/vtDf13ipAw7ZRzJHZBY06GqE0B1gER2eUMGrUkoaFToFVYlWPtW4Y49Z1RyjNVOnuLvLf3Q8zF&#10;c7w2u58lte5Kr6YedGv7Nr6//4coiCLz1XmCtoAND11PfiiDnf1r9LH/TOfCC/Q042MMoE9kcda8&#10;j/zaX2H1O27gzDMzLNTL9Bb6eF/fB5mNpjhXHrnYJWaluzaBjkwn3z/wYdZm1zOzMA0OrHnTEJ1b&#10;OpqaCkNdG7SxOM3Sn5WkjQANQ3K8ga3oNCMSgas8qlGV1868NNVolM9mPV8bbRtSCiulELIpiBeL&#10;mikg3xHkrrt1Ve+3PnPwxPqdvaObdvcNX02nhQCppCx2Z9bufPPw9tETc08v3r8nz50pnY/LY1tj&#10;vYPEeEY0O+c8RSAVSmuMVOhGDG4Dp5DFCtPUhCyGjafdZbEx+I5EWUFYqeGXA2QxQ+J4uDpBiRp7&#10;Nr4DT+V44cB/JZSj4OQwxlItubiuQ1Co86YH+rn37euolxs0Gg0wWzEmwc9LcsUsCEOjMU8pmsdx&#10;FMJ3CYQgiudRup9dQz/Czq0PYM7+GeXyCbIC1BWGsaZ1VpOd40L0VJPOqJ3/PJt7vg+59UM8efhP&#10;qEVTZINVxCaDU4sxCHp35PnArm1EkWB8JOTMsRmqpQbSuhQ6HNZtKdLX34Xrp9YnSeTgWR8pFohk&#10;mST26fS3suf6d7F61c0kCcjExQYQ6zqykqCjGGPT8poUIGxCYhO0TP3MbByj6yE2TFBGYKXESoUG&#10;FkiQEvJzIXv1KV4bP9QozdTnjLYJF3dlL4/9utp4vrx8GAGh1Xr0xGOPPj3y0EO71t16Y2AqSTMv&#10;0mKs4EQjYFUtYke+mj5etrW3TqCEy3x4jkC10ZFJb/HAVfzc3bsoBi7/91OvMlePKBgDSYLM5Mhd&#10;v4fcjluRTS9layw2iTGNOsZoqmECQvHT97yZn945Qefxn8CMH8J61wgDRNr4aicOc8fg/8lv3fO7&#10;/Pp3NnH4/HHy1uIZgwoytO2+jbYb7lzyNkPK9GFMYkyjCsYw34jxHcVP3r6dn7hjJznvgvSgHI1T&#10;icZTDy9x4U70JJQSySuVHFWTNhqJ5g+l6zJ/fty8+td/fSCp108tA1rxMpC1aJ7TqsHyHFcGD35k&#10;17Zdd63+QGdf7kGpRPFa5lRjbFyabZw/e3Q2bLJZUQvIeuN1jS/1sY99bMUf/Pqv//o1vcHbf2Qn&#10;j3zi1eU+WstFd+75UwuJkGJm1caOTX7G6fyf+aG8wOntXpXfOby5S06OlM4tTNeiK2oULhy7bGHB&#10;3DjUzrZbBja09+SuuxYmTjlSZQue++p3zp6pVaLaxl29g46rLjsLVOfDyUPPjz1z7JWJ003WbZEK&#10;XqKA40bSWL+jd12uGGxYzFtMYhNNjCyc+8ZfHHju4T/bd3j33av7P/hLt79p7XU9w44jlbgwd1/I&#10;4bMXQmqNthhtaIT1ZOxotb571Z2eEKCtAZUCBxFa1JCP6FCp2eUyViuxkHcUbW768XI9WWqTIeOv&#10;TIJr6cn2sj2/gypVzjVGsIm5GNI2h2/P9Xhzz3380OCP0xcMUCrPk0SWLe+9iet+KMCb/reYvb+G&#10;WjiNI23TcqCpIU1iGN+HjB8jWLeemdIWpg6MgwgZyq1lXbCBaTvBZDhxwd/KLlurA2sL6/nI0D/n&#10;pvZbKMdl5sdLrL93iF0fuW4pfHohShithSSkgdpY0u4wJbCnI/TzlfS8eWkQbMEtcPj8vvDLL396&#10;33x56rTrO3bt9u5V/auLa9zAkY6rUK5EOeKCL5MUIlvw/OnzldnDz5+f2HxTf7/nO+7VAH6zKONo&#10;baqnXp061qjGDcDWGw0TdLbHGws93f1BrkdlAhkpi3QcXCHTqqAU6f1gDcp3MEqSWIuSMl2FC0ia&#10;mjzR7FZMkiRlIfM+iRI4JpVDI12624fI+d1MzJ6hEYV4dJIt2DTI1wQoxyO2ZbRTw88FBG1dBEUP&#10;4VlqSY1GHIP0UYGPUA6R1pjE4iUe12/4Xm7Y8g682W8RTz9KNk4bJxD2imwp4mI9w+IKREiFJwJ0&#10;5RS9nXciC5uZLR9HJGWsDSGqot2EyPPROosRKRO8bmsPG7f1s2lXO6s2tOFlfbSsEesYgUI4MVZV&#10;kNbB6IBcsIo9m97PmtX3gvVxbNpYkUiQYZ1kvIKKU88QbQwYg0Pqb5YI8ISLbkQkpRo2TNkjIdM8&#10;UiMENQVeZBkbOc7X45c5ePZQafTY7NHyfGMSKDW3MlBrbmELC4JoK4DjLG22XhfL1QLLy1FxtRol&#10;MLD2TW9eLUUzrLx5P0YIKolilR/RoQx6mYGpRKKJqcVz+KqA7+TSVb+U7BnuY8dAF5PVKqfnylSi&#10;OG3KiGNsHKKjdDNxRBzHlMKYUBt2r+rhVx64hx++PqRw9MfQYy+n/Mvr4VokqRFu5RxrinPcuedH&#10;aOiAwxPTzNUaadduEmPjCJvEKdBrHksSJ9TCmEoUs7W3g1976y38yJ7r8FvMUkuNccZrB9O4rqZZ&#10;qgVcmdp7vFzJ8VotgyPsRfYx0s/ywic/NXb8619/3ETR+ea1rDa3Rguz1aIavaDHes9P3bTrPT95&#10;049dd+uqX8kV/ZvE62iuSiJTGzk8/dLTXz5+kEubzRIu7ex/Xa+3/8jO/6UA6JFPvHrFn3/sY//+&#10;/xNA6yLgcu7YbLWzP6/7Vhe3Oa35BxcjaBvVk0gIIaQU3zVqVo7MdvTmdvavKdqzR2dOlucaMZd3&#10;m2+9QZfo1rCeqLXX9XT2rSnuclxVuJb95otBplaOFvY+dvrcmu09xc6+fOdKfYvG2OTUa1PPPf7Z&#10;Q09VF8IFoN6ySlkSNM6OV5OeoQIDa4s7HFflK/PhxKtPnX32M7/z3JOlmXr4wV+8/fZ7vn/rrdm8&#10;l11pP4tWWIvCZmNsumnL5Nn5cy88dXh0W/9NHUMda5yGrl9gWKqp1khuaI5WLetfKQShSduKCk5a&#10;unCzDu2rC5TPVZg8NIP2NB1eJ7sLN7Mlt5WslwNX4DiKgptnILeKGztu4f39H+aB7neSd/MsVGep&#10;lizDb7+e23/OUCj9JBz+DNLEiEBhZdoBZ5vaJhwJSiAWpvB4ksz2zUyPbWT2+AxGVBkoDLMrt4f+&#10;zCoSFVOnQmQjkJBxAza3beXBnu/lff0fYn1+E6WwzMJkie5NHdz+CzcyeHNfE1RaRmoNpqIYR8ql&#10;labwFdQN8bfL2HNRymYpgbIC13H57IsfP733xJPPJ0m04AWOXbe9Z7hvuLjWDZRyXYVyJErJJb2W&#10;EOD6jutnHfHy4yPnlJLJ0ObOHiFW7nxdBFnN+oJo1OKFkcPTh+Yma5VFsH7k1LHSm26+vW+9U9zg&#10;BRknyTi4icFYi1UytQtohj4nEmTGRUiJss2gY2MwpLoha1KHeFcqTCNBuODmZVPo7SBoIKWmu30b&#10;fV3Xs1DZz3zjBazOIISL52s0GksbruohsYJYLBDGGm0dHCeHlE4adZSAMAphQtozPdyy48fZtf57&#10;iccfhfN/C7YdRYSQaafptYsZBAiZ3ucIbChQchZhR1g1+B66iruZmXuBar2ElgMgA6RdwOo5XGlx&#10;jE9Yq2J0HWk8hPZQOCiTw3FdtAzRRhFGWWo6or19gDft/CdsHLwDYV0QMULESOmgtEGfL2Fn6zhK&#10;YZsNBwpSM9RUhIdrJFRDkloNGZs0cUAINBYjIYMDc2VONsb49sKLTM3Nzpw7Onu0UY1ngIUm0Ko0&#10;t1rLZGllV+clk6PIZrD1+iV624vGR2Pi2syMKQyvub5309aMidPO5WbePPPaITaC4SDClfYiVssC&#10;jvSpxSVq0RxZtx1PZZYuz9rONh7auo7dq7pxpKAWJTS0JtKGuBmu4DqKzmyG29b087N37eJf37OH&#10;Hf0FVDhGdOIziGgC6b/+qV8oMBFo7dG98X3cv+069qzpQ1vDTC2kHiXUEk2oDVGSMr2JNviuy65V&#10;XXz0tu38m/tv4cahXlof23I4xdnyKyQ2wnOzzbaa9GQGAk7WfZ5aKJAYibtoUCoEVirmxiZ4+vf/&#10;72+Wz5x5ueU6VptzxuLi3LZUqTwg2H77qr6PfOyuj267ZfCXCx3BnUIK//XOo1EjKR1+4fyzR/eO&#10;n2vOT63asFbG9LvqNvz/F6D191I6bLFJaI1tUMuFlElsosc+/doLfauL29bv6LlfyhXKcRZbq0Rh&#10;rRyV8kU/yBWDrOPK78qsU0rhr9nW9f63/5Ods3/5W89+sVaOzDLNgmk53pXocn3wudFjm27oO+Fn&#10;3H4hrk6XSiXUrrtXb3jpsdOn9j52+vCqDR392YKXWway9NiJuf3PfvXEUxMjpbnL3LhL4O+lx04f&#10;6FtT/Eq24K15+kvH9j778ImZu9+7dce937/tgfbebN+16HgWy4fKkTiuJGrEpdMHp4+cHRub/Ppr&#10;ny9u6du+LiMD6rqBcAUmMSSHGsiNAXJLkJ6V2C4Rxq6QzEYx5xshG90MAkHn5nbe/Ku34PiK04+N&#10;MNOYIVfIs6N4I1vzu6jqUuqRhSAQAVmVQymXUDcozc8ThbD2fTdy18826Ap/GnPi2RRY+bL5GJtL&#10;ugCQaYaenBtjdc+vc9fP/DZPs4Gxbx4nTiYptLVzT/v93Fq4nTk9Q1mXMdqSVwU6vC7yKocRhtnK&#10;HPX5Or1bu7jjl25i9V2DS7sZr4WM10PU4g2QiirSFfDROuZYI3VXV6nhZ87Lc2r6ePLSqadO1hvl&#10;yeYA5biuTKQSRqmL9VnLJV9DGzv7rr99Ve/TXz52av3O3v7B9U0V7uWusARphfQCJ5Nvz2RbObtG&#10;GIrfevgvHh9+z08N71Zqj/Q6ZCIlssUhWyEwiSaq1nEyHn4uk7qQL7Jl1qadcFJiEpN2lMUafW4G&#10;11MknW0kwpKJPTAW7cb0d6zjHbf9JgfPfJvXjnydWjSONQKDRjrzzdBkD2kySJnmR5o4Zcpc62Bk&#10;iBIJ21e9jZ0bP4DO9hCWj5KZe4ZYgCsFsZW41/JQLp6kSyS7BqHaQBehOoGe/DirB3+Y7rv+jENH&#10;vsLLZz9JNZyimKwF8qk42l8gmxGYKEscOgg3QbhVjIhBSxJt0igh0cWOrR9g18YHKVAAFNLEhNSJ&#10;lCSrY5KRBernF8g7XgpoJXjKQViITQJC4KJIqjWSegMR2+YgJTDNe9+xEm+2xoHzx3hcHmA+mjeN&#10;Sjwf1nS1ZVJc3PTy8c7U6tegXlwaD+Pm+zQAv3r+/N6XP/UXjwzfeMMPBvkMXpM6VNbiCjhcy9Dh&#10;am5vq+CKFGxdeHQ1Bb+d+foEJ+eeYX3H7eS8C4WOrOdw/+bVvGXzamZrDU7PlpmpNQhjjacEnTmf&#10;ofY2+vJZZOvzk98OW/+A8IV/ilc5glNoLjKvUigVzX6PpAShtxt3yx+CtwYJ3LG6n9uG+xhbqHBk&#10;aoGzc2Wm6/U0IcP36Mll2NzbzuaedjLOpVPVQmOCU/PPYWRIMdOH1slSjc+ThsnY5amFPOVEkVFm&#10;KTnCCEUUaZ76oz86OHvs2GstjGR9mUarNbLNAfzv/7lbbtx11+qfyrf7d/9d5vYo1I2p0XKVlZvI&#10;3rBy+IdktJrIUCyjmlcKllb1SszcZG16w87eDdmC13PpeChEkPW8+cla5djeiclqKaxnC57neMq5&#10;3Mr+KmDLK3RkVsWRPjJyeGbGGtvqOaJXoDwvYuGmzpWT4c1dmZ6hwnWOK7PXss9swc/EoZ576kvH&#10;jm+6ob+joy/bvXjsSWwaYyfnX/3qx/f97YGnzp1qrkwWH57F8mHSiiriUNtjr0yMPPbpg3sdV6kP&#10;/Ktb33rH92x6R7bgFa9eVmpBsM3yoU6sPvrS+IEXvnbq1STWpflwzq7u3NC/oXurH+rGYhQYIrSY&#10;ikGs9pB5dZFFnZSCBEs1jnGlXCohZroChu8YxG/3mT9RYmFsgVin+Ya+cglkFl9kUNIhNgnVaoXG&#10;Qp1cX4Ebf+IO7vgJTUflX2JOPNmMhlnsw77CMy1TzypRX6DYfZz++x9EspGZAxNUyyWMsijpkJV5&#10;2lUnnV43OVVAImgkIZWFCibSbHr7Wu7+2C0M3T6Q+ooB042Io5UaDSvwlLzgLB8ozFhE/GgJu5CA&#10;K0EKXOnjCMknn/7DU88d++azRifTQOgHjt10Q9+6nqG29V7gOI4rlyJuFtmsFjZWFtoD7+BzY+dq&#10;pbC6fmfvgHKutNhI/7heiiZP7J/YP552vS756oxPTiRbd+/MrPfaN7lGBk4hc2HElGmQMyYtH1os&#10;ruc1y1KpeWb6c4Hnpp2kWqdeYTLUJA2FyWbIBBI06ERiHYsQdVzp0te5lfWrb6OzbZAonqNSPUe9&#10;XkbKBEfV0I0yJD4kCp2UECzQ1TbIdWvex+3b/iWbhu5DihwREl8vUD77CL6aRTv9KMdFWXMVd77m&#10;DLpMnWmb1IswVVANKmaSmt5Ikt+Dl8kx3LuaNf23olQXs9VTVMLjWGceK300Hgk1hF8GBfWGizGa&#10;RqNGxunmxk3v5+6dP8aGgRsJrIc1LlYmKTOrXRwni12oEZ4ZI6tcpONhmsJn1Sz1GynSOKRaSGO2&#10;jG6ECN00ylViKYtSRZpoYoZ9cpQnpp4hNI1o/PT8idHjc6eA+eZWao4zlZZSU/o0u5epTCfJ8ry7&#10;lZgtUZ+dLS9MTHRtuOf+4XSZodPoKVK91njkkJWGfjftsDStXuhCEPgFytEk4/NHyDpFsl77JXd2&#10;1nUYbMuxoavIlt52Nna3s6qYp+C7rDQj6PwQ5yOH2olnccI6Thaks/IQImXKYlkN1QkYr/dR3fWr&#10;tK996KKmFyEEbYHP+q42dq/q4Y61A7xp3QA3D/eyvb+T/kIWdwU7nMnKCY5MfwuhNMXsINbopbHZ&#10;k5YFrXh8vo1zoYcv05Khbd6fVvkc/NrX5l78wz94JK5WTzZLhuUWNitsmb9kU6zu/+jH7nrrrruH&#10;fz2T93b9XQHC/GRt9IWvn3phbrI637x3Gi3MVtIyV73BaP0DieGXi8v1CqsgF/COvTx+7ukvHfvC&#10;Wz98fW+Qc7tWAAhi9dauvvaebP6Zh4+fPPT82OSN960dXrOtq+fKE87Kr0zeHdq6Z+BNB546d3pi&#10;pNQqIlQrgK3l3jHRtz9/5Pne1W3bhzd33q8cedX6tlRC7XjT0KZnv3r8wLMPH39xaGPHUJBz26oL&#10;4fSJVyef++KfvPzo9Gh5qgVkNVYQNy6hi1o5qtXKkRza1NH/A79w2/f2ry3e87rocLHo7p2KnGfP&#10;V0Zee2701UYtngP0+PSZ/X/zwid6dg7tuTnrBlRNI+1ANBY7EmKeKaPuL0JWYau66bUErpTUY83B&#10;uQrCWlY1M+cy3QE3/cRO1j2wmsN/e5Izj49SnagS1uI0XiQF1LiBomtLJ2vuXsWmd26ga3Mbev5h&#10;otOH0r4xV6XxF1d7hIVFKrAJxGcOU7zpJe77336GzW/t5cBfvcr4y5OEs2FTv2qXOuuEEgTFgN4b&#10;V7HlXRvY8LY1eLkLj8RsGHJgvkJFQ8FTTRYBCCSibtDPlDFjIcKTWCmaP/LYP/FK7TvHHt0fR42z&#10;i/S+1kYhRagcqaW6UCq8HEDoGW7rvvG+NUPf/Myh49fduurcphv711+uNLwoiq9XonJpprEYNtva&#10;iRT9zqf/9IVVP/qvBt7ieg9k5n3f5HxQMr3MMmV8XGOxtYjIreG257BKYI3FWdRzAXgOSZR293n5&#10;PGHYwJ4+jxjqgqKHcBXCOhgk2tZwpSVwHNb13sn6vgeIdIWGmSDRc0zPjFJemCcTtJHP9lHMDZHN&#10;9uJ6AUpGCJtgrCFxJVkDTnY92XU/xty+PyDfPYGjmhGqQl5+nBctwOqi8ybSErRsp6HPU5M30Tbw&#10;DjKFgCTWGB3QmV3N7ds/wO7N76DWmGJi+gCjU68RmxjwMNYihcJtzzHYu451q/ZQcFdjjUAKjSBZ&#10;okoSDNoafO2TjFQonThNMZclRqTgREpc2xS9S4HyPUQtIpwuYRoJSjppY2Xz/aSx0IiJy3UWcvDs&#10;3GHqtooQhPVqvNCycGu0MFrJNetpMhlLqtVa7IhuHRPD5ljuJpXK2eNf/tLnn1+zpvu2j/7YJqMF&#10;nkoBoSctoZF8Z6GABXbk60gskV30azNgJF251cwxyt7xz7Mqfz0bu+/Ac3Lf1eQzWT7O0bmniLvz&#10;tO/6cczLnyJ//AxBr4OXTXAce1EgURRJwpKkMWMo5zcxf8uHWWh3OT/yabZ030lnbs0lMTnX8qrH&#10;JY5OfYeJ6hG62obpyA6kprxNH7ZAGuZjh2/NtXEq9PFFM9ZLpL5ouHnGXjsUPvEff+OJuFY7vmwx&#10;vlxisqiF9n/01+++f9utA7/qeqr37zqRW4utzDcWpkfLNS41u4Wrh1e/8fr7BlorlA8XB/tWu/8l&#10;puipLx7dt2pDx9duuHfN+6VauaOvrSuTe9sP7dix95unT/ztH7302tY9Ax1vfs+WrU3fqdcBNITq&#10;WdW2I1vwC80VXsilnlrLE+uXumzOHZud+tr/ePVv3vXjN3T0DrfdrBx5VWF892Ch/03fu3nNl//b&#10;Ky/sfPPws139ua6XHjvzxDc/c/BA84Gpt6xMGstq32YZaFWA42fcKA6TGZ2YinJk/nWcgUXPJRbm&#10;w5kXv3X6qZP7p04trYistQfH9j739SNf7H739g+sU1ZihEnLY7FFv9xAdHk4b8ohchIqBmQqwc65&#10;DgthxAszJWJjWJPPLmkTOje2c8cv3Mief76D+VMlFk6VqC+EqWlqwaW4Jk/Hhg68/IVVtSzcj137&#10;q8Sv/Vscu4DMypT2N5dYhTavbWpfYSNLXPeRgx/FyX8AgWD47i6G7rqHuVMlJl6eonS2QlSOsMbi&#10;5T0KQzl6r++ic3MR5V6M3yfrIS/NLFC3gs7Awy6W0jISEkv8dAW9v57uW6XZhhmZZb46Yz//8l8c&#10;mJgd2d8y0cX1Skx5pj5mjKlLKXKyRZd1GSZW7HjT8LpXHh85+8I3Th0f3NDem28PLnvNk9jUZqdq&#10;o00PLkMaOGu7urvE9NR0PDE5Uf3rFx9/ZfiWwuobQq7Xa7ul62UwWmOVRBqLjA0mtsTVOk5bFlyF&#10;0TGBTMtZOorB8/ACnyQOqUkJMsaeP8lCYw532yZswZARCRBgTA4WGzFdg7EhjuORFxuwCPrye0Bo&#10;IDWbXVydWWuw1scIh5gaDi6OcLEixOu7ha6tPvNP/Wt0f5Fc9zACe8UY3eXt0EKK5lcolw4TJuvp&#10;uO4hVFcfOhY4sca6ikSmhqJtTgdt+R76stvZMQxWWJAxqRe7xF1y+wVtEozVGOuihY9M+0tIjAuu&#10;i1moYI+P0EUG7RTQ0iJMHZvEKKlSF3gpSATIKMJW6rjKQ0qV5iDKNN7JaoutR5yYOMZ3vGOMlEfw&#10;AodGNQ6jWlwCwo7OjqTRCHW9Vgu5OKLs9YiXl4/nccv46QCuDqOjL/0/H/9098ZNP77xvvv7GrUS&#10;nu8gpcRXlsRIvj3fRmIlNxaqBMLSMBfAltaGjuwQgVdgdG4/50r7GWrfxVBxN21+99UF2yZionKY&#10;U3N7ma+P0lNYzaq2DdTb1jHjucR7P0n+zGlELo+TAeVojIU4UtiqgSimPLCT0k0/SH7VbbRbmJw/&#10;yjNn/4LOYDVrO2+mv7AZKa7uE1MKJzkz9zLnFvbhuT5DXdvxnRyJjhbJd3LSMBE7PD7fxolaQMZJ&#10;TWoRIvVqEx612Wn95O/951fqs3OvtYCrxjKZiWmpGvk/9G/vePPWmwf+zesBWdZijTZGKiGXV4yM&#10;NvHCTH2uUY2jZSBreTXoDbD1D8lotYCt1lXQon9VaxeiE9YT5yt/+spjvcOFdcNbum6/0vveeN/a&#10;Das2dLR/5U/3HfjTX33iyQc/snPrlpsGVr+uEqIjctbaVpf45QGarWzW8tVb49DzY2eB//HgP9kZ&#10;Dqxvv81xVXAleYhUwlmzrbsv1+43/ua/vPCVhZl6uYXZa7SAreUlw9ayoW0Bqo0T+ycnPvmfnvnE&#10;+372lnD11s4HPd/puDrIbCbTSFiYrI9/54tHHn3hkZP7rbX1ln3KanXuwF899V8zHV7X992z8YGO&#10;um2QCINwBTbURN8sYT2Be0sOMgJCm7JCQtARBEw1GjwxOcv1YcjOzvaLaHQv79K7o4veHV1Xp0OV&#10;x+jgh5gcG2HwzB/Qk6vidoj0ipn0thItRV5rBXresLDgMj3wINmNP8ZArn/pxhYCOte30bm+7Zru&#10;E20sx0plXplZwHE8erIB2KYPfk5iY4ifrqKfLqcn1pdLWholHP782T8ZefbQN14wOllYXgqeHCmN&#10;Gm0rUopuIWkC0suvljv7ch13fM/GdZ/7/Zf2bb154OQN96y5fiVvLSFg7nzl1KtPnn21PFdfFDsn&#10;SZLoifEJTdp9pB/+9jdGb75+44TKJZs2jySZbF8/tquNmASrDZ7jI4QhCmOqZyYp9Haj8h51EyNU&#10;KpBX9TDttvTAsyHCD0g612In5xFzR/G2DSNWdyB12oJfc236wFmBaGpxjbGpBgmBJ50L+hhMiyGs&#10;xtECx+QJHUPDSAKZQVuYTfqYdNfSPvIEZn4aNbgWUSxiE0NAqiHDetCQIBOE16yF10vguIQqTxRW&#10;iUf3MV0ymO63kDFr8WyOxA0JpSROFKZRI3AkKJfYaBKR0noOEld4KJt26sbWoGQK+CUOktS7Sy4W&#10;yqRIz8eR84RnpqE9j+P5yKiOYxKUp4glNKzB8Rx84RJNL1CfLyMcFyfROMaS5Dy0NWRisJUaC40S&#10;c16Vlyb30lAVsgWPykKjUqvEJaA+Nzu3yJi3MuXmmgfNi1mtRX5wsRLQaB3Po9m5fV//pX/9Z/wf&#10;/+nHNr7l/q56tYwfOLiOQghLwwqeWChQ0ZLbimVy0lA3FxIetAkJnCLrem5mrjrKqbnnODr1OG1+&#10;P925dRSCXnwnhxIeFkOU1KnHc8zWzjJTGyGhQXumnw29N+K7eYyJydkccvVDzAVF4tf+hvZzB4jq&#10;IYjm9TERSZBj7vr7aGx7N4X2LThJjBGW3vaNtOX6mSid4Plzn8SXWTqzaykGg+S8TjwnzYbXJiaM&#10;K8w3xpipnaYcTuN7Wfo6NtER9KdZqSYFWRkBGQdO1gMenStwPnbJOmapuSaOYuIEkqhin/it3zoy&#10;9vzzL2JtlQt2Dotb0lIulIDz4Ed2XnfdbUM/7wVq4Fovr06MLs3Wq1JJ2dYZXEIhxpGOK/ONchJr&#10;3TIv6jdYrf+FGq3W/7fotVYg8ZeAjapXY6McWV29tWuTFzhXnAnz7UF2++2rBsN6UvvKn+47XJ5r&#10;lIY3d3W5vromsNioxrMHnjr3zOxEtcTK4nOz7PiWd0+K6dFy/ZmvHH81k/dmHFdax1OB66nM4krA&#10;aJuEjaRSnmuMnz+58OrB58ZeOH1waqQyH843B7xqy9c6UJdChPZCzTteYaVw0XmrzIfJi4+eOjyw&#10;rj0udmUHHE9mxdVmbGDsxPzhb3320Nee+sKxfdbYRb1GnZZ270p9fvLo1EFzw7o7N/Zl+p3YhOly&#10;3JWIcoI5GyEyCjnsp2xXYpsHaSl4HkIIjsyVOVOq4CpJu+8hr1FWZ4GpeoOnz8/wUtkQde/GCIVz&#10;7iDMNDAyACWbq2BBrF0aZY9wLGJ+Psf02ndT3v2DHGvAiTmDLwOKnsvrUfWdq9R4/PwU++cqFDIZ&#10;+rMZhLUkBkSbxCaQPFnGPF5K/S18iRUCoQ1ZGfD1I18qf+aZP/7WQmX6aMt5XWQqrVTSbtzVt6bQ&#10;nRlSSkrZrBVc6Rjbu7O5s0dnxs4enZ1et72nO1vw88t/vzIfTj7/tZOPPP/IydeS2CzeWxfZhADu&#10;1lsGtujh0t1+f3fPlrAHP5I4UkLgE2PSHD1H4luBTRKiJMKREi/wQQq0BKsk2mikMWgBUZLgCIFs&#10;yyHDBDm2gIostGfBl8g4QSSLgdZyycpCidT93CiZasG0wbECRygckU7AoUnQ1HHxUu+y6iy1b5/E&#10;nI1Z6OvlULZC++Q07QshlKtkch7S9Zo9WArrCWzGEoURsZGoYgERRogT54jPTTNhEmZ676Ijew/e&#10;6RBRq+IVHRzl40mJUJKkebyuVLik5T1pwQiLFoJEG6SxOEIgrEFom25JOoFKJdGVBsmLJzAjsziF&#10;HEEQEEtS931fIRyF1ZbAcXGtQ31ylnB2AS+2ZJVDhKURKFyTUhBmoUZ5do7DtbN8sf4009EEQdYl&#10;yLh2drx6+vi+iYNxpGdJOw4XNT2tJadkaXJ0r5ILerFW64qbjqK52TMjk5n29o2d69bn4zDCJBrH&#10;c3CaC76zocdk7FJ0NJ0q1StpK5rxQhprLTm/SHdhDYVMN1FSZbJ6nHPlVzm3sI+z83sZmX+ZsdJr&#10;zNTOYEVMd9tqhjuupz07gBQKYxTKZJFWEFgPMt3MdQ9R7hxANBcTJtdBZXgX49c/SLL+AbpzW8nZ&#10;bJPqS7A2xpE+HblBOvPDSCmZq48yUTnMuYX9jMy/zMj8y5xb2M949TD1ZI580Mlg+3UMdGwmcHJo&#10;m5AYi5KCHl8yFWp+/3jMFyezZP0cGWmXWO16LURbh6hR56n//BvzZ5544pmwVJ1qXr/WjtHFBfLi&#10;s+3e8T0b177lB7b/ajbv7Xo9493EmYW5ybPlcntPNudn3EuqNGEtqRx6/vzLJw9MneaCEL9VoxVf&#10;Ruf8hkbrH0Cj1Tp3Ll8JLY8GcF5+/MzR9Tt6v33DvWs+cLUGIi9wvLvfu3Xnqo0d7V/57/sOHH1p&#10;/NF3/fgNOzfd0H81dstGDV2dGCnVrzBQwKVBqouM1kUZiV/8471PAM/fcO+aDf1riv3ZNq8glVSN&#10;atwozdQX5iar85NnS9PjpxdmW1Yh0bJ/R0IQb+wudhQynvPSyGSNi7shadG6JS2soDTayk/8xpNf&#10;uuN7Np26452b3tnRm92cKXi9chm3rRMTTYyUTh98bvTlg8+OHjv56tToMiatVQ/mWGvDsamT3/hP&#10;X/tl71/d9xsPre/YEFRtHeV4iILC1hLiR+awFYNzRw6RlVBLma3EaDp8j0xHkXPlKl85O0GHN8Pm&#10;Yp71bXm6fO8SsaixloUo5ky5yvFSlXP1Br5SDBc7aMt0klz/k4xlXLr2/zmFM6OQy4CfZo7ZRoyo&#10;xdRygyzsejtc/358fyuFcsDJhZCjp8/Rn/HZWMyztpClK/Bxlo1CiTHMRjHnKjWOLJQ5XwvJ+z7r&#10;O4rkXRedGIywqE6FrhmiR8uYp9LKnMy4GCw2jnGM4njlRPjJ5/7kmdny5LEWAN+qk7LnT80vHH1l&#10;4sWB9e27hCfar8XkJ1f087c9tHHdp/7PZ545vm/ieHtvtt311FKbdnUhnH7ukRNfefILR/dFjaTV&#10;V6e15duu39HbedNb1j1QbC+s3Tv9FEER3mX2oMrg6pBcPouT8TGJpiYMjuchQ008W0ZqcIoZjCMJ&#10;bYJSAldLPOOAq4h0RGgSzEABaiGcOIt3cgy5uZ9kXSe+avoztdQrRLOL0eoERyhYlF7aNB7IKJCO&#10;g2M81JxBnz5J9cwkMtuNNxhzXXEPxXnDycFPMzl9jsHZMtnSDCLXhlvsxssF4KVWCU6SUJubJToT&#10;ISol6knChNfOVMdmru98F516I7anAaNTNE4tEGxfh9mQR8oE3zpYIYmTBJmkGkehFMqCMCYFqkIQ&#10;YTAqBWcuIKOEaK5MODaLPDWLkhJWddLwJCZJcCsa0+bhC4fYGDzhoGoJulzClKr4ViIk1NGYnIeI&#10;EyIFaqZGZXySE/EEX7d7GSmdxss6eBkH5QodhUmpVo7KXGpqmVwEsF4/q9U6NsZcptlp+rUDe5/8&#10;3d9tLIyN/uANP/DB9UYqUSlVyWR9PMfBtXCmnmEydNldqHFTvkGXpwkNhAZia0lMgkCQ8drIdXZg&#10;MCQmRusLdlFS+LjKRYhUx2lsgtEGZQMUXnMwtyQk5EUeN7OZ2YEc492bUFEt7VZ2c+TdXjrdIVx8&#10;tI1RuEjrkIgQS4jWaaB4V34tvbm1JGgSHWNsWk2TwkFKD1c2G0iax7lINxVdgRTwxbGI3zoY8tpk&#10;wnVdko1tGbwgoNaIaNRDnGyWytQke3//P1BMRoPefr/r1AynW6Qsy9kkAajd96zuu/+D238q1+bf&#10;8npA1vRoeeHIS+MTa6/r7sq3+5kVyYlaXJ0Zr8wt2/8lyQJ/n6DhMvnDr6uq9o+R0RKL4rxLyxHy&#10;Wj/Y1U5Yq5/WYuZSljSPsA0obr6pf8N7/8XNH+1b3XZNXRLGWDMzVpn/5mcOvvras6NTd71ny5o7&#10;vmfTjmzBW9mbS9v49MHpx/+vn/36HwNzTZ3W8u6NuKXk2aonWymIM9v8t+96KpCOdKQUSifGRI0k&#10;bgFG0Qr6q6hl8Is7sn7+e7avvXWhHh3+woFTh1cAqK0xCkHLsSwGguZ2vml4/XW3Dm5v780NeoHK&#10;RaFOynON0rmjs2MjR2bGTx2Ymmh+xtqycmXYcprcxWujlNN10/b73vnPbvm5d6wtrPHrhGlEi1TY&#10;Ruqf5ezI4t5bgF4X6gYbpxompxkmXYsTxqs1Jmt1tNZkXEXBcQiUbPpwWapJTCVKcV4x8OjN5ejI&#10;pMJQx1pc5RJxDjv5ZYrHvkJ+7DCyVkZYi84UKA9spbLpbjID9yLVGuaiAol1kQLKYcRotcZ8o46x&#10;loxSFJqO6BaIjKGSJNTitGutPeMzWMjT7jlY0/QnyQmssISH6yRPVhGno1SfE6SdejIxuEZxcPpA&#10;9Eff+c0Xj4/s36t1MsOF7qBaC/ARgNvZn+v48C/f+QNrtnfdJaVU1zI41itR9bO/9/wX5yZq5Q/+&#10;4m1v7RlqWwPWlmbqo88+fOLh7/zt0Zcr843ZFrZ0cZ8Abs9gW9f3/NieD3UOZt4TN+KgUYuJqpq7&#10;u9/Cg/FO2twsTuCh2nOErkSZlKmJhUZai+u5eMU8Ju8TuhaBwtekDJe1eBq0K2nYBCkVAQoxU6U+&#10;PUMjKwj6u/EGuzDdeRLPSd+zaRsRaYNtZilK0RR5RymzoctV6q+ew44J2rMG05+llHfwbUjGZpjO&#10;nOC10sPUZ04zmMS0LcyTSQx4HgkWX0nwErSNYSEmiBwabQHnOgpUgo0MFO5htXM9WZMhiipoV0I1&#10;wE6WsGIBNdyBv2EIkfcwArQjl7DxIrrQxqaieCXTRo9GDLMV4vMzhBNzyASyXV04WY9EpKVRZQTW&#10;FbiOIo5jEiRebLGlOvHsAipJ388qRYzB9zwaYUhUquLMVRmpjvEVsY+XpvaiAsjkPTI5F6lEfe9j&#10;Z77x9FeOfweYAKaA6eaYV+Fis9J0ksxkruEGrIvLjEeLY+NF4zlQlK47OHzXXd93/7/5tzfle3pV&#10;WC2n6QAZr9lpK6nGliOzU6wPKnz/sM+2gsJXUE0sNW1byiBNJnTpO3bJhwoL0joo6yEv4g0untck&#10;CiMSatEstXgOISR5t4uM05Fq3qxeofhiiEWMERcIpPR5lRcJ5JeOpukhYQFPCGIDz81o/uBkyHPn&#10;YwIrWeUpMkqwoa/I5q481VqE9AOmDr7Ksb/+QwpqnkzOoVaJzuz/9tkvz0/VTgGTwEzzOi7adpDN&#10;e/6H/92d79xy48AvSyXy1wq0okYSP/OV48dcT6kb7l2zNpP3VvTXOnds7uBnfue5T549MnMSmG3u&#10;f2HZvbTcmf7ahcNXrnpd6fdWInWu9u8VwdjP3ffJq2jYzN8L0PqfxmitoNdaFFPKFjGlC7jHX544&#10;98rjZ75+z/u2rvGzbvtV9VZSyO5Vhc53fnT3zas2dhx5+M/2HTlzeGb2wX+yc9fg+vb+5eeqVo5m&#10;Tr46+doKSHwlVN66cuMyjNci0+XFkXaJdGskwfJssNZW2LjlZxaI52rhzKGJuZFbhvve/+4d6774&#10;t6+eeoVL4w3sspWkaBHwm/1Pnj26/8mzI66nMpmCF0gpHKOtLc3WQy7u+mzVhkUtjMvi4BkBVutE&#10;7D34ra/8idbhB2/66Lu2d+3MxY2I2BE4gYdIQO+voscjnNsL+DdkkQVJUjeYKGW4Mo5iY7HAmkKe&#10;UpxQiWOqccy8Ti0EHAl5P2Cg4NHmubhSIiU4xuDYNM4DDb4cIOl+iJlsP/NrD5FZGAdjaRR7MR0b&#10;yWevx2EdYeThWQM2IUFQ8By2em1EtkAtTihFEdVYU09SwlBJSTHIsrrNI+8pvCYA08YgfIlTUITj&#10;Dc7+X2eZ+cR5+q4r0vem7rRsGYUQaXyV5cWpp81fHvntSm5trePGjcN7pBIlre1U1EjON6rx9Px0&#10;bWZ2rDKfJMYAcna8Wv/CH+995MO/csdA91Bh6zWRCnkvd/s7N237s1/79pcPv3D+ZT/ruudPzh/8&#10;2v949bFzx2Yn4khXljVWhK3Xddc9w+t6V2dud1zXx6bXx2jLS5UXCbKCt4bbUbHPfFKls6uTQGbA&#10;UcSkJT83ATNbRcSGTEcW44IRhliAVAorwSQJQWJRaKwyRJ0+qq2ffLlGdH6O+ukJPNcj6ChgO7LU&#10;cy5WSYJmJqQxFh3HJLUGttwgLtVAJ2SCADtYoNHnY4ylLdY0pOJk9gwl9xxBex8hDqemzrPal7SZ&#10;MkG1Qt0abC6HiMFNEqzjMdbWxplijnLQxkCmn558kWyiqVWqNKwhiyUoGCKZQ9cNcqRC+cQ+dF7g&#10;57O4xQJuIT03psnISgsqSrD1CFutU58vEdbq+H5AeyGHbC+QBB5JqYFUksQVCM/BYCCM8ZQHScLC&#10;3DxU6gQWHM9r6gItTmIR1SpxWMdZaKBtwnPeCM+ffREnI/AzHl7g4AYOVlutja0vK1knLeOZ/a6Y&#10;iItZLdvCgi8uShfHF29xMW3ieObMN7/51w8vLJy74yd/+oH+7dsLcZQQR5pM1sV1FWcmS7wwWuLr&#10;UcInjifs7lbc16e4u9tjfV6mYbNNNGXtBYNPUAircJp6OGkXAbC9WMHf8gkNGoEk7/WS93qblFBq&#10;aXLpmbjgYe1ZH4GPQWNFgrVpToJO+exLm46aWT7tjsuROvz3w3M8NxbRX/AYdFUaX6YNZ6cr5K2l&#10;q5DDYpk/dRjPllESlJLki0GxZ6jQNz9VO7OClMUBuOn+tauHNnW+WyqRfz1z86Hnx86dPTo7/5YP&#10;XLflciDLWgjrcbU0U69dgcl6vYyWuIKUaHl16Wqg67KRf6ycALP0/0US6B+S/fqfWTpcDrZaJMxE&#10;LYyRa4x193175LWNu/teWL+j9y3X4kEoBOSKfvbWt2+4vnuwUHj4z/bt//jHvv2td/7T3du33Tq4&#10;2QucoFk+S6ZGS8ee+JvDry4Tm6/UedNq8XC5UmhrSdFrEdaLZaAoaQE5yTLqlZavvHR26nCb7+7Z&#10;Ptj1S+/ase4/f/HVU3svs3/NhWDs1uOJgEYc6Wo8U3dagNryTqGoZSIOucgZq5k43Dy9SRI7Lx9+&#10;4rGJ+dHyW69799sf2vru4YzJikZcww0CVKAQcwb99Xnmvz1HY1iRv7NIYU0uHYLqljhMT2fRc2gP&#10;vGa2X7pH2/yH1iCxuBgckwarLnaKGZrsmRgkG2RpyGHmipMILIHqIO8NYemhqlP/Hkek0jGNJUSQ&#10;GIES0Oa5tPve0lmTzXE5WYwlwpKYtJNSKogmIyY/Mc3oH50jOVwh2y2Jkjq1mTp+u4euhEjl8MjY&#10;5/jO9F/Irg22M8i2tWfyng1yngmyTux6qiqkmAur8ZnRU/P7jr88cXpipFQtz9XtmcPT85/+7Wc+&#10;8/5/eev7+9cWt13LszS8uXP9nvvXdT/1xaPPv/joqWdHDs9MtQCrlXzYlu6b1Vs61+fbM0NJrIVn&#10;VDOKCerVEt9aeBKKgnvrW+hz2oinSswUYtxsJhUyS4GOEtAJJAk2SbAFH5ULCLTFxgmJkjSMJnIs&#10;GanIJgJtLFGgyLlF/LY8IkwwtQbRQg07uYAyqeFmw0ltRESiMYlBiFQTlsu2kRRcKgVNPpY4kUPN&#10;SZj2RtBqBuFOohxJxinidGaYkj5HS2c5H2mG64LOisZtSCIEoZ+hlM9w1s8S5nvozvfQEWSZVEeI&#10;9QztmfUUTBETN6jRQLRlkLkApyhoa2TTLMtyAz01SdxkPgxpB6DWBgeJ57gopShk87R1dGMdQaIE&#10;NQfiRo2cFAhhyTYsRhlCZdCBR/X4ONHoLG3tbSg/g3YtDRuDkiTWgCeRMzWcSo2D9VEOBuN8c/xJ&#10;lA9+xsXPOPgZBy9wiBtJbO1F4vd4Wfn6Ei2NKlzjHF3IWz05tbyrXLeI491lgu1IQFTo7jZSCeUG&#10;DqZhIYlpVA0H52ucLddZHUiGgoDRSPPMmYRnzsZUdgT8+21t1LQmMqZllm1GPTUhjdt0om8YQ6jt&#10;UueqFOBJga/Ssl1iQNtFsKYvYqJWIkwEaeiEIwSRttQTSKwE66Yh4EDggqdImyTM4t+pNG0AQaIF&#10;awPY2h3w7dmYtuakFgKOEtS1ZrIe09sh8AOXPT/4I4xs3saZr/05Qk7iejLb3pPtapknW8OhhRco&#10;teWmgd2ZnLvl9czJ42cWZp975OTpG+5ds6pvbbHj8kyONY1qXK2Xl4LJV/KetN8FuFppk8u+Xg50&#10;XY3JslxqQ7H863LAZf8/D7RWOAkrsVp1wBk7OT916PmxZ/rXFnfm2vy+a31j11fulj0DGzv7c22P&#10;/eXBlz75m888fe8Hto3e/tDGG9t7s33VhXBy/3fOPluea5SXle2uVGtuXbmt9L24BSyqFYBWqxdX&#10;0sJgLQ54rVoqZayNnjsz8cUtve03b+4u/t7btg7/4tcOn32xBQTZFlaQlrLQ4vkMWx7C5ceSLCtl&#10;RsvA32KL8GLpdCmfUuvEPTt6+OWPj//n6cOTB97yz+74+Rt6VKdXL1VwAge/kCGaiTj/+UkmDpfx&#10;hrL0fV8vHfd1EmzI4Pf7qchVp7qbxUdGANJaVLNpz3Fg0VvKLn5KbZtISKMtSNFOJiji2wbCWoT0&#10;SFAYqxGYi546ZSErLfhpq3ycOhVhrMUkkCR26YyKFuDu5yTJXMjZXz/JuU+fI/AFnddnEBlBPBcx&#10;f3yG4uYige9xeP41Xqk+hl/UKOXguEo6rsTzpfICx83k3GyQc3tc39m8dkfP3bc9uGH27JGZpx/+&#10;0/3fGR9ZCE8dmJ7/5G8+/Td3vXfrzVv3DNxY6Ah6Vrq/dWKieiWery40Ji22PDFSGv9/ufvv+Lqu&#10;80oYXruccvtFLwTBToqkqEp12bJkSZbjJte4OxnH6cnrL5N5k8y8M0km804y873zfpnJpBen2HGK&#10;u2zL6pbVuyhS7BUEQKIDt56y936+P8659x5cXICk7ThO8PvhB5IAccvZ59lrr2c9ayU2M08w5hug&#10;npgiDZOFbXRnd6bQn1kvJOcAwZjoVA0iGLLgVT3cN/VNBAMKb1/cCUq7CBiBhRp2JgOKBkzhODaM&#10;VghKZQijQIogiilIboEHIWzXhiQCCxSqFoFzDjckKKajoGqLQRTSEIU0mDagUANEECwyRCVDkJYA&#10;tyWMLVCxJJgJUaiH8Ow0Qh0gwHHMOEfgZwkOQqh6iDqzkbdS2NQ7hJMIMFXnKGUD5Ls07DCAgIWK&#10;cFBiNhwng/WZfnQ5eSgTomTmsWQvwmU15GkIXakuuH4OsqbASYMcwOt2oGHBMjmIQIP7IUhpCIq8&#10;okhwGBZlEoZ2JGyXBFgEWCFBVhRgM8CKvMVCocGljNqjT52Ev/8UKG1DihQYtxBIgGKAgHoA8hWU&#10;1jjoj+N1GsMjZ56EsgKkYpBlu/GnI6B8HRqlkzpQvcah8vtRy02HWqcAKDubkzd+6ifuve7Hf+xW&#10;O+1KowLYFkfoCxybXsJ4uR7/Eg4OYLsrcMwQ0hmOG3ttpAVHKaT4u8v3bcmjgjVRC/HitIfnZ32c&#10;r4eoKgMCQ0YCgykLl3c5uKrHwdaCDVcw+Lqdg1q5f0sGSM4wXTc4sOjjlbk6jpd8zHsKnoq+X7Q5&#10;duRt3DyQxp5eFwVbIDQERY12J8EzhG5b4LpuG3/rMpzzNfIyynvmYFDGYMELUDUGKUYwYYDR669H&#10;32U7cehLfwVz/nkRezbKBFNoN/bPka3dhb51ues559lGMYuX5KofYaDVM18/fiyTd6xd1w+PrBVx&#10;R4ZM4CtPhTppSKqxdl7wxQAsjuVxd50+WYIsWA1wdWKrOtlP6LauGn0f74UfHqC1RgtRYLkfi73v&#10;O2OHd+wdenHrlf1vZezicw4ZA/rX5/vf+VNXv2Hd1q7U1/7o5RfGDs+duPPDu69ZnK6dfewfDu3D&#10;cvO+dmaruXBufOtmevb+kywBQPQqACpMLJZ2gxXTJqpPLtCGhWJCSMpkJVCz3z4x+adv3Tn6+7sG&#10;u3+fCL/84JGzz6yyoHUbcyYTAIljpV1FEvAlvzZee8M3mbedTiMBv9HzPoLz4/Vxf7C73xZ1BqUC&#10;eGMeKieq0FaA3p0peOMBzv6vkzj752ew9Zc2Ytu/3QBYEmHJIM7AjYWBgGQEmeYgDuiagSobQJuo&#10;DFkATzOInAApgvENjFbxOdaNLSsMCHpFqWQWA3c5SBuYkgbzCZaJF7oNICfA0hymTjCBia0FopOx&#10;QwQqSKSHHaTSNlK9gChwqFrU2vLnAgTzPtyNKVyWuhqU/gk8fu7z8NmZOOi6GQ4dO8tHX4Xgtu3I&#10;wZ03DL9n4+6+m1565MxDX/mDF185e3R+8Su//9ITo5f1HNq8p2+4f32+r6s/0yNtYalAeyrU3uJM&#10;ber4q1NHDzwzcbIUWYQkGUkPDIHNeeArXUuAZwZACMkxtKGYS6WsbmExDnBY1DyxRgvSRKDzgakH&#10;cb5nHj+qb6J1VYeZQKFaXwTLuHDyWWiLRwySNvC9ABWvDqvqwO4twORc2L6BHWiEjg2yOUTVhww0&#10;uG0DwoKxGBRFtg6ESDQuGIeII0sUDJQxYIYgA4N0qMCYjaoFLNonMGOPo85mIYwDCgmhcOBwQoEp&#10;BNJHTSmMDq1Hz9IAJhdmULJK0KIEbQhABvlsN0b6i7AloaYVFFIw3IKPGgI9B/Lr4F4WXI2CsQFo&#10;4UIjA7uu4JoaDAgBB3RKAtyOfI+IIDXgGgbNCQoETY2THIFLFgeQK4SSII0APIPaqUmYZ47DzFVh&#10;ejNI9RSx6NXg5ixwywXVPPjzZeRCBuFpLAqFAxjH18cegkwxZNIuXLcFsixbQFgCXDJFBK8D8Pmn&#10;9Dta8TtFKtV9+Qd/9Keu+vCH96YKGR7W6gARHMvCQi3ERNlDSIg0dPGT84mhZgyuzDnYk7PhaWoW&#10;4GYrhEUHs4maxtfPlvHYpIfTFRXR8aKhmiJMAThe8vH4lI8uR2Bvr4N3jmZwdY8d6QJNZ1TgCIbF&#10;wOD+iSoemKjj+JIPX1MU8twouMbgTBV4Yc7Dl8fKuLzbwQc2FXDbUBouj7Sn0aBPdI/tyFjYnpY4&#10;UPMRGBMdJgEIzlEPDCYXa+jJuDBkoGt1OG4K13z8F3Dyicf4+NifFsFO2ohsiZz4UwMQxf5Mj52S&#10;o0SGkeFR5ucFwNarj4+dOPrK+dn3/vzeKzIF50JelCZOUWkH6uYCYKsdYHGsnOAX7UMUic/kzwEr&#10;Y3+wCovVac9VWBlrt8wM/F8N0FqlhZj0Y2mALXtmvDz3ymNnvj2wPr8z35PafKmPk8k72Vvese3W&#10;gdF86ut/+upDv/fphz6XEO61j6a2J48DAJ69/wRGUxkaq9eS4BBtC44nmDmOFQEfK5B1EmQlhwTi&#10;xUU2wPjhqcXDadv6gzdtHf6tywa6/lvGtv7zl/effHyVRZ5cTLzDc6E2zVhSO2awPCOLEkybSrYe&#10;bCeVvufGj77lI9d/6pZepzfthR4sJw2zUEf15CK8mQDC4eBZjvyVDqwJgaDG0HtFDpZkgNIQgpa9&#10;O9yJAqHr50OUX67CO1JDOK9gvMhDiacZrH4b6S0ppHen4IxEbT9TN9EIeCeHdItFGY11QvWVGqr7&#10;q6if8aBKqrnCRJbBGbaRuSKDzO4MZJeEqRmQIsAAJiSIAkf3bTmc+4INf9qD3UtRfIdmUHUNb14h&#10;O8rgWBb2dt2CjZnteHzmyzjrPw1karE2hECGln2NtFEM6Zw9dMs7t36wuz/d/5e/9cQj1ZLvHXp+&#10;cvzQ85Nn0zlbdg9mHGkJzE9Vy7E+IsRKH53GgcHXhjxtdDLLLlmcjAopZIwZzuMQ7ubzE7FbYeO5&#10;EV6deZFOh9PV2/xd+o6RK/KubTNmqkCoQbYFnXZBUkAThyMl5JyG/+oRGBuwt22G2VAEXAMKCEY6&#10;0DahRgE4aXBNkCbyDjOcRYHJxCHqVnRC4AaaKRgWwkgPIQfqYhGncq9CMwVOAi4sQMSaGhWCcQbD&#10;BYThYCRR90OQZTDQXYDWORANI5VKQUoZXYO4A8oYg4UAYIATpKAphJbzmM/OYwnTcMNeOOEQuOpH&#10;NyQsYcCNBQcSxgjAMBAzMDAIOeBzgMd3GzOAIAYGAcEYQBaIKQi1CDHuQ7w0C3N6Ckg5CIYGUevm&#10;SBkgFTKwRQ9UD2EHCrxmUGIaT9QO4cHKCzh6/iDcjIymQSWDsDksW0DaHNIWkBYHEbzA1/UO9e2f&#10;wlyykwUOl6nUuht/6qd+8Zaf/Zm9QoIF1UokRecc9UDh+NQSap6CbbUglIgWMgJG2JaTGHYEqmq5&#10;PbFgQEpwvLbg4/cOLeGVuRA2B7KOaAnT2UqdUV0THpqo4+W5AG9bn8H7NqYx6HJUFTV36tgKD8/O&#10;BfjrExXsm/UAEwHBKGY1ji9DxMBaIDiGITQGz07X8cpMHR/dXsQnd3Qhb3HUYyF/aICRlMTmnIWX&#10;ZwLUDCEnWMQycCA0BjNlD+V6iHzahoaBDgMQEbbfdQ/Lrt+4PXD/4K5Tjzz2DX9pqSE+NwB0pmD3&#10;MI68MS1ecC2wtTRbKz/z9WOnLr9ppHd0Z88FO0bGEKnAhG3gZS2wtZruqh1UybZhMwlAXH37hp6e&#10;wWwx35PKF3pT/em80w2KKj3j3GYMIgy0FxMrHACqS8FsZdFbMoZCvxbWVWg8o41XmveqXjWoLM3V&#10;6/PnK/XKou91YGN/oGBL4gf7kQQJPAG2Gi1E6/lvnTg8vKn4jb13b/qIm7a6L/UBhORyx7VDN4S+&#10;nv2L//SdkybyjEpqWLwOhaiJyjO2hVzRxaeu3kh/+vRB1uHCtAMt1gFodaIz0SpIZNq0URIgxxCC&#10;/ZNzjw7m0lt2D3b93Jbewq+/4/JN//2+A6ce6kDVdxLto61tuCIkGystJHii3i27edLpQv/bb/z4&#10;xz+291PX5uy8iAKnOTgx1M958OYD8LhKEQi6QtAeIXtlFrlrslH4bWCWPTPuMgSzCovfKaP0RAX+&#10;WQ8UUvOk19S0Mg9LThl2n4Xs9Rl03VmAvc4G+aaVNxD/B+FyGM+g9EwZpafKqB/xECyoJogAsSYA&#10;AqoQ31pE5ooMet7WhfxVOUBGz1MrAlMMhd1ZpDaksTDmQdUMZJaDReIv+HMevBkPfIgh1AG6rCLe&#10;NfzjOFy+Fo9Nfwa2swjtErQmaGWglWm2RRknEAOE4PZlNwzf9rF/f4v67G8//ahWJgSga+VA18pB&#10;8hQWtLV9/Tahc9BB9NwIl9VaGTM/Va2rQJc554hCADik1VqRxsRCdE2oV5V++PFvT98//6T/Ux97&#10;f+o9fK89gi6EfgDSGtr3wR0rEqgbA1X1wCsewvIC5s8uwu7JIjPYBbk+D38gA27SyDA74egfRfkI&#10;ApxYp6fdECELELAaanIJNWsevliAL6owsSMMJ7GajqTZkmaMQXIByQVIWit+rsV+s2V3qREEQxKM&#10;WTCxvsa3lkCiComjmPeHUVbDYGDg2oENC5IEODFwUrBIQsIBIbICAQgUg0YCh++WMZU+ieDAebj3&#10;Gbgsh/zoIJhNSGVtZAxQDmsQ0oGuezBGQFpR+5QJgdnFBRyfPAJuMXDJYduRCaiUHMKKGEEhOITg&#10;KM3XZ6fGluY7aLM6tW8IAPT0zJoTWqK/r/Fzq2UeNqUGXVu3bdh0222/dMvP/ex1nBloL3KkYQAE&#10;YzizWMVsxYuMXeP7vQGiykZDSo5NGQtpybGkVGvVMMBiDK/Nhfifh8t4bUmjYMuIOWatkteJ9rAE&#10;kLKAwAB/d6aGiZrCp7ZlsClnoRoSXMEQArj/XIC/OV7GXF0ja1vgMbhCHJ0UBVMzMG5iA+gI3knG&#10;UNUGnzmyBNIGP7GzC3nbQl0Z+Magy+LYkrXABKGiDYqCxwLKSHFWC0LMlD0U0nZ0cDCR/Ud9YQED&#10;mzaKd/7f/+WGF/f8Q/crn/3cPyycOHG00QX069pSvmFGUbyLrw62tDLmia8cPRh4Krz69g0bbUfa&#10;F7FTG6ObQMusITBfjcVKsleddGby1ndtH9l907qre4ezV2UK7i7LEeu/2+ggY6huNFXJUE1rM0uG&#10;FsNAnz21f+ZvPvObT7zWRpb8wD9+YEBrFdd41TYVJ1Vo5Bf+1wuPMM7kNXdseH8qa/de6mMtTFdP&#10;Tp8tnXQzllcrB7UOYuGwDWgRAGzuydH5cg0yDhT+0LVb6fMvHWcdFpW5gGCvfTGyNShW1tocyfGV&#10;9p45de6rPWl780gx99bRYvbf333Z+u4nT567rxaoegcx/Wp959V618mbhq/GtPX1rB998553/fQn&#10;b/n0XkZAVUXeM5JzVMZKqE1Wo9hAwQADcIvBW1QIq4TBnXnYRRnprBK/nWc4vFMeZv9+HqVnq1EB&#10;tjjgsuWn0ph2hwbCyRDzX1lE/YCPnncVkdmbAbMBCggQAE8J+OcU5r80h9KTJZh65N7NUzzeVKn5&#10;bkREuIEKDZaeLME74cG/N0TxrgKEy0EhgQLAGbSR3u5g4QmCqRqwbIRBmWDQnoY3XUO6JwVYHDVV&#10;h2QSlxeuQb81hMen/xE17IeUGkIwcMGjjYUzaNZ4ew2k5Klt1wzeeOeHdo8/8Df797UBqKRFSLtd&#10;SFLoHHTYVFlijeql2apXWfLO9FE+YIzZXCACnlZkR2DZApZIA1Slc2cWy1NjpfmewWzXscpxOdtz&#10;BQYCAyYkYAxYSBAaQMgQ+j4q9QBW0UEu2wOqEPy5CuqTi9CHOFi/A31lBgu7FZxqD6TqAac0wBVI&#10;lqCsBYTWEkJWixclIeAKIQsQMgXFIlljyqwde9IAUVHLNrYBiO9fxhjCMITRBqvl0RP34kgeFyAe&#10;MW3QIFaC4h5qzhy0OQquU7B0FlZYgK1zsLULkEBWp5HVGqHwEMg6PFGCJ0vweAVK+PBYgMD1UBi2&#10;kesehAzSYDmBUAXQJoCtJZiIXqPNBGpBiJIK4aZTMJZBxsngus17cXDudUAoECMwATDB49ccXW1D&#10;pKfOLJ2dHistdmCvlk2rrTGxtaJ+JIBYO0shkvqhzOBg/95P/ptPXvGOt1/PoaO4pgS4rWuNycUa&#10;Qk2Qgi9Hf4yhrICiy7EhJWL9YATAGANcwXC2qvDXpys4WNLI2xbsGFC0risDo5VHzcY/SQHYhuOp&#10;GQ0h6/jJrQxb0haqZHDflIe/Pu7D84CcLSN2u8liMTDiIIqBNPFmbQIHGBlkmEAlUPjHM2UMF2y8&#10;b2MBtmAIDaFoMYymBSxLoKJoGY/CGINSBnPVOjaoLGwpogGg+DUFdQ9CClz/sQ9tS3V3//izf/hH&#10;n587fPg1AHL+fEXVKn7NzVoQxKNQ+1XA1ol902efvu/YmXf+1DWXDYzmL2o/NdrowNeeMaRWaR92&#10;+uBt60NguRWIDcD6N//5jbev29J1e6bg7HHT1s7vB77gnKU4ZykAsCBGAUAv+l8/d3qpHj8HkyB4&#10;TJv2mf7VAK0LgK0goQ2qA7D/8Xeff6xeDfSNb9363kzB7meMXVSY9LlTi/uevu/4/U985cg+tLyM&#10;GpYGq6WOR2eXWLcieXQKMwRcua6XFmoe1qXTeGZimq1Bl14U4RYPHeu20+Yyn7H5mj/z2PGJf7hn&#10;58b1PRn38ssGuj6ttOk9NLXwhXOl2lyCDWx8qARTuJaFRacx2OQJVQKQoyO7Ru684t6f/cCej+8V&#10;hqOu69GTtzjCaojKRBWqpiOWJ7FUTZXAbIbM5S6ka8GomFFiAE8LqNMB5j6/gPJzVQiHg1lsGce9&#10;/FjEYujJQZpQP+Vj5i/nEC4Y5O/MQmYZyDB4x0PMfn4OlRfLgAPwrEgKOmPQFgvfJYEMgxQCZDGE&#10;MyFm/mEaxA163toDZnMYT0N2cWS2piHSEmFFwxmMGBLGGUxo4C3UEdQCuF0pgEVO6ZWggh63H/e6&#10;P4Nnlx7EqeABsOFqc9NvSMRal9vAcWVxxzWDlz//4MmDC1PVSmKN+h2AVNguOMby/DrddqLUEdCq&#10;e4deOLevb33u9Xx3+mrGIsDIDYOQHFpxBEEdzHC9cM5f8Cph/cbrr9z8puHr+ADycIa6QUojqPoA&#10;KVCoEHgBSBmk4zFNzRlQlGBFF1YtBE1V4c0uwU+VMWtXQfwEDA8BZsDAIbQNS0feVD4LotM9MQhI&#10;CIosHwTSIBBCHl4cVR4DLiJavg1Qi8VaCbYYJIuMVA2LY5aIQxMHKAujcwAPAB7A8BA+FuGLhYj3&#10;IgXGQkwyCY85YMtu5USB5QyOlAh7JKqbNXKvzMFUACffC6NtlJUCYwQuGLQfwiCEVUwjVcxDkcY7&#10;L7sTb65X8NzUK3jGfw1nKicSj8Qa3RWUZuvTE8cXz7Xd30nWyUr8G62hdUFbDWnflNp9tGxu211D&#10;N97wse1vvuNtqWyGh/VqQlcVHTIWSnUseR7ADDgTKxCdNoRuS6Db5staDA5nqIWEx84H2LeokbEE&#10;XMHiIHEs89e6oI+UAIQAnp8lDLghfmaLwGvzCl8/EaIeAllHNi0bePwnoihY3TAeXWOto+9E8QAw&#10;YBAwSFsCJV/jy8fLuCzrYG9/Cr4hMBCGUhLdNsdCoGNVKSXPlCh7Aaq+gm2JVkh84zQdKgjLwjXv&#10;vXc409PzE4/819/5u7mDrz8/f66i56eqU9mu1GV2o3R2AFulea/y5NeOHh7Z3p3ZsXdwVEh+Ufuo&#10;1qT8eljHSqPS1VrQ7SyWlfh0Bkbzufd/+vq3DW/putdNW7u4YLl/SqyxNFt79Eu//9Lv7nt8bC5+&#10;DnoVmc+/ytZhp8kV3Qa4mp4sX//TV5+ZOL4wf8eP7nr7wGh+h+XIzGo3U2m+fu7k/pmXnv3m8WcO&#10;v3DuFFpxN7U2kNUevZMAWo3TT2SqaQzFJxuC7Urcddl6Knk+gtBgW28BmZSNzzx76GJfcpQ8DBYv&#10;VmoXyrOGXovArLML1cOPH5/4uzu3r//5nGsN7hru+enutDu4/9zcXx6ZXjybWNRB2ymDOrQHqYNO&#10;jLeddC0AdrFneMNde9//c+/f9ZEbbS5RV/UWcwWG+qyH+oIHikOqmxVDA6ZGYFkJe9ACMQLpGGQ5&#10;HFQzmHtwEZVXamCOAHcbII1dWAjCGbgFqIrG/JcXwWyg59151I+GmP7cPGqvVsHTMXBLrjAe47xG&#10;5SIWN26jXDqR4jAVg5mvLsIZSSG/NwMyDJwkshtS4EWJYEHB6ETbiTGEVYVgwYdbdKO+Rvz7a6oG&#10;m1l4Q9fbUZjvxVOH/hI924NlhbMlRucQksl8b2p41w3r+p/62tHpeG02vM6SLcHQkYL3ZVNWLQj9&#10;+ZofrFIAGy3g5vXXyoRP3XfsxMCG/Df23Lp+xHFlX4NFYCxugXBgbnZx6fTB8+c+9c57h9+666bC&#10;tYXL0FXog2aARXYEqGoBjOfDKB0tGsGhicAoCkOGK6ElIZxKodyrsbB1AQEAmyScULaOlYyjLjkY&#10;MaRUBg0qwsSGntGobABwWmYMeUlgKz44MQCcrzZXY8BNxGQxbsAbbycBRALaCEhwCEho4lGrk8U3&#10;LBfQEOCMw2YSzESeWlybKIqHAGE0FBeoKSvKYewtIWUkPE/BFDhsDWSIoCyJUGtA62jyUkpAMGhF&#10;EIbQ6+Tw5g23IHPOwYnMEF6pvgqtomlEoRm0Yjj26vnDrz0xNr68ljTbNU7i38wqQMu0gSzdVqfR&#10;BrQigTZDprhly1tv/vFPfrA42Ce1V28FsKPJtmGuHNVN3nY9I5sVAwWNrJRICdasw1FrDjhZ13hl&#10;PoQhBldyCB613aLbMbonEx1EtGTxK4kKG1GO+b5Fjb8cU5jwGWYNR9HhcSmKrE8add9Q1ApmFBns&#10;suY+oZqtcCIGiwgZi3BoycfTMzXs7HEgORAS0GtzDNkc0yZEAGreBxH7ylENNMp+gO6sE9tD0LJJ&#10;L60UqFrFjtvfWHDzhY8+/F//a2by2WefOvLiuQO9w7mrWcEpNOtToo0IZsyBp84eO/DU+NQnf+u2&#10;G4t9meLF3kteLSzNTlTmLgJosQ6H9SYIlxZPffhXbrr5suuGfyqVtfYyxqx/anCxOF174dG/P/g3&#10;+x4fK7cNiLV3kf7VA632mzwp2ky2E/1XHjtz6pXHzvzFtXdu3HHN7Ruv6l2XG3EzVoYBXGsTLs7U&#10;ps4emT8xfmz+9PMPnDwSA6xqAmh1Cm7WnSYmxhYqDACeOz2F505PNZ/g+mKGBGOxqBkQkkNKDq0N&#10;3r5rA0nGMFWp4bVz86gG7Sfw5KxdcvKS6RhshfGiTAiZKUtg8tjM0tN51xq8eePQRx3Ji+uKmQ+7&#10;lhjsTjt/9uyZqf1ETaDkdwCxnYooawNbyZOHk84Wh67ddOuH7x596x2OcHhd10CI87gkhw416rNV&#10;aE+BNcyoTHS4JGOgQ0CkJKxsjHBieT2zgeq+Kuqv1wENiCxf1t4B1misJm/nDIeuGFSerUKmOczZ&#10;AOpYHVZGADZraXGawmQTFcWGej5htNOcabIJetrH0qMLyGx3IPIWQEBqvQPZIxFMG0BF7RqKT+gm&#10;MPCXfBhlwKWA1q0CH5JCGJRxRfeN6KkN4ltH/wBmy3T8flDbjcchLJnpGczkEgcNv02LpQGEthS5&#10;TT2560e7cvVvH5t4amKpqjpg0k73lfZroffF//XiE0ZT/oo3rP+w5YjepGJYh0bNnC5PfezydxXe&#10;esW1Q1t7tohUsQcVpWCBQXAJN5NGoBl8PwAXMnJFZ4BiDNJiUKRgMwlbCTDOURskaLeGjJeJtVBA&#10;PdalSDBk4mdPUsViY4IWkWaMnwfcw4TUccA9bSAWKHowCegiIVgvoIYN/MsFgg28BR+abQS+jFta&#10;Lf0iojljRgkE0oCYJDivK1hnGKxJQMwBTHFAEFSRQY0A/laG+m4JGnGjwQIvjNYUJ4RCxscXBsMY&#10;BBHSxobvEMLuOlQ2Bcu3AZ9BCQ3L1CGRBmwZ+WapEAgUtB80Gd8KGTBp4YpNN6B2WiFdvBlH2QnM&#10;+efABcf503OnXn749BEVGuqw2SUNiTuFSnea3DIdxM9oA3A2gFTX9u033/F//srPD+3akTP1GrRu&#10;tb5YzLr5SqPs+dEBJ9E2bFwjRZHKQMYdsEaRkiwOeS8bHK0BaUtA8kSLmDUYLbZCEL8CsCQ+sgIo&#10;E/DwjAEHIW81/K8ikGI4gVPcOjQUZTESxZ+IwsLj+kUmfq3cQBCDJsIrs3WMl3LY3mVDE5ATHEWb&#10;gwyDMgQn1qc1zplaG5TrQXRoWaWRZbRCUClh9Krdmbf+1m+9/+u/+mvy4LOv7xva3PXCZXuH3tzg&#10;8yQEIAHGCNNj5anvfPnIoZvevnVw0+V9I5cS0bM0Wzt/6PnJcXTOBDYdgFZ7m9C98o2j/W/9sSs+&#10;0TeS+4iQvOsHASbKC97Jp+479uXvfPnIxEVoqP91Aq1ELE8nj412NmYZ6Hrp4dPHX3r49LibttxM&#10;wXHdjCVsR8Krh965k4uzMZiqrgK0kvqX1RbLqkDw7GKVnV2sLvvHnf1FMnFbjIkoToNzdinAksdg&#10;K9kC0okWY5chVPdNzD2Uc5yuK4e73wswtzeTvsO15KBryf/9wtj0ixU/rKCz2RsSJ9ROYsVkS8Fh&#10;jKcvW3/N2z9y3U++f6iwzqqqOgyZqIDFTL2q+giWAoBiHQy11KpGE7QiWIKBOyLi7hjALA5dMqju&#10;8xHMGDApwCVv+VitdvevUnBkVkBNKMz/4xKgGcgSTRDE2tQmFJ90qQ2KMJjoe6w1mlA9VEftiI/c&#10;DRaYAEQXg5XnoBAwPiCyMSzmAIWEoOIjDBQcKVY8VQKh5JewLr0J91q/jK8d+13QlsmVnYyoNyHc&#10;jLTjXxG0Cd+bmYllL5ip+mE5Y8lPvXn7yNAX9538fDUI1RrvWGONKwBB4Cnv7//Hcw/XK6G++rbR&#10;91spOaA1WUYTwrJYumvoHr6Ougsb1m1ysukiAhXCkhakBmA0/HqIoFKF9gNYTACCw/bi3TulwY2G&#10;DhnMAkFlPJjNHoywUeMCghiEZrDiNp5mDL5oiGhYvBo1nCMG3fcR3H0xiuM8+mycV0KA1xmscwSQ&#10;BL5ECDZo1G5jqF3PYbItUN1YV6uDrOgt0yIAqxmkXuLIPEqwjwPM8JZAqGG2pgB7CrCnGNIvAF0y&#10;QLBdYelHGLwrCFxHjyWMjlADos2aGQ0jJJibg+qzsTRE6DriQlQ9qLyFQArwUMFTARzLhiCCKtch&#10;smlkCkV4XhUaGpwMBARuWn8zZKmOfeVeHMifxksnX5p9+AuvPz9+dKGUvJ8RReMQANE3ksP6bd2O&#10;nZIilXWsroF01rKFrFcCb/58denU6zMLE8cXah0OvZ2mphuP4drdXVu33/2Wj21+wy0DFNQbITVt&#10;lZ1QDxVqoQJxQHQotc1dr+1SSQ4shcDJKkFpQtoREDwyLW2EkzcAV7J1eLEsaES8EYRIbD4m8jAz&#10;ZCIQzQnMMBhloJiJah3xCHSxWPsXr2vBI4n7RE1hPlCwuYNQR4L7nIhOpWHb+VEgYr2qgYI2Bqtn&#10;ckV+hEGlinU7tztv+fX/9M6v/9Iv0SOff/0Jx5X5zXv6rgeT8fvBEYQ6fOmRU6+W5uqVG+7ZclMq&#10;a6cvdp/2amF5/Nj88dJ8vbIK0Go/Eif3EhuAe+eHdm++7X2X/Vquy70TAP9B4AuvGs49843jX33o&#10;cweOrnKIWG0//tcDtNpAVnKj7+SnwdI5W/YMZTNESHu10K4sePBqYeDVQu3VwkZRUIlWYz0Bript&#10;Ani/DczoVYDexbQ7AYD+5oWjzf/z7is2kTamOQF11Ugfso7Ei2dm4Cm92oWNN0EmAWoweDaWGaxR&#10;d6BN+YWxqQdzrujf2tt1R6CNyDnWrm29xd/Qhv708PTCA7MVb9EQJd+/IPG62k1Xk+93Q6Dobt14&#10;zR3vvfrjP3pZ/67UUrAUt12a6gcwMOiqgvZU9AISV5PFM5hkYtImKbUXBDWtEZxRgGLgbixgTdD+&#10;zamhi7kdYxbN1KI/C0eATFQw0WwdJYSwFG14zVYCASABRibaOXjEgKgFDX/MR+6GbDTG7TDItIQx&#10;DFpFkT2RTjUuxHUNUzdRylubsILFRb8SlNCfGsQ9+Z/EfYf+N2jnHNp9uLUyRkgRtrVs2lvbHAD2&#10;n5t/ebQrO7mzv+fX7t2zyfrcS0f/Gi2TWd3GPCBxjzQsIryv/fHLT54+ODt3w1s2390znLvaaJPZ&#10;PL+59KOjt23s7e5z6xkLwguisGMdtXoEcfheDSoIwQnQKkTgaziUgpYCNV5FFhxWTYAtCdQHfcz3&#10;L4IHKThGLWu7EjgEA0Q8yWUEIJYIufs0cg8DzGcgK9KbEIudKZuRAgmH2Xia1BonFD4HZB8yKL0N&#10;qN7IYGR0hOmsy0rcDDbBec5C8QsazlicuSiieIHosdscbZfdwQzWEYa+Yxq1GzTK75AwAwKGolaZ&#10;jsXUQjIwGYD7NbBMDv5AADqRBrcMpJHwpIUUaShBCMnA4hxpIeHVPFClCgONNElwRwC+Ag8MjOVi&#10;79B1qIxTvbpIU09UTihgoZnLumlPX+GKW0dHhrcUBnNdqa501i4IKdLSYpwxZnHJs0IwYTR5WpuK&#10;Dk3J99RMdck/PXlyYf93vnhk/8SJhXIb2Gp28+INNdV/+Z57rvnwh28RoHhis90ONHrPvFAjUKYF&#10;qlfczpFw28S+7Y3yYTFgMSCM1QlSCgguwDmP24bReuLx/ciwfALxUtvN7ad8RnE0VOOWlAzc8Oba&#10;o0Q7gchEWrnYk4+Iw8RrlWJRv4xJ/oCoqSuLyHYG4kA9NFA6Wi8X2vv9Sgmj11yZfsMv/9u7v/M/&#10;/l/vvj999f47P7SrsvP6dbcyBhsMOHdy8djT9x07ePsHdu4e2lxcdynvycx4+eR3vnT0JSzP6VVr&#10;kBQ80aa2b33X9pEYZN39g8IXfi0sP/ON4/d98y/2vdaBsLmQLcW/DqDVFjDdPrWSnEiw3/juHRvW&#10;be3aXuhNb8r3pLa6GWuQMbi1UrA0eXJh7KVHTh86/MK5WSzPHKwn9FidrBzapwyxBrPGLgJsLeNO&#10;vvzaqWW/ZktPnvpzaZxbquHEbKkTyEoat/rxTm0nFrWNpo0E9ZT9sPLkyan7HcvqGSlkrgqU4a4l&#10;+q8Y7v13m7pzW548df6zJ2aXJtDyKEnqr1RCHN2xZVjoGtx66/a73nPjxls3VsM6NJllhZLxqOgo&#10;T4OU6Xw8aRQm09wDI+7fAOFkAL2owAXAJYvbji3ABYYVU4cdOZpmTyGCp80WIU+CqPirIQgwmETH&#10;joEDJs434xEDRjGkZYZA2jRZMSY5mCWiTaCNNyIG6NBA+1HbazX2jUAo+yUMpEbwtr5fwKNn/oKq&#10;G880eh5gYPBqob80X6920Cy2swgi1Kb86uTcF3qzqTeuK2T+84eu2WZ/cd/Jvw60Xs0Yd1lklJTS&#10;7+7pSR99cebUa0+MffbaN23Z92tv/+m7tutckTsSEEDaU5h3AceS4IGGUYCpB9AlHyIwkJYFDQNL&#10;ONASMCaE42UikGwCVHI1lDeEEDkLNokW+GXJdyU+obuAdUaj+FcK7uuRRoZSAhS5yEZslog2o3g8&#10;re1OIrB4slVMG3T/GeAeMVh8H4MusibY6tRg5RWg8LcKmUcIzAfIZiAeg6v4saOw6w5AK95sozUj&#10;kXlKwp7QWPyARn0PBwsBGW+8MAImSMFYgJefh9vngC1VUWcp8J0SKT+EDw2LCRiDKPIlUOAgiHQI&#10;mXGhmYbWYcNVs/n6bxm61jHTJvsb7/s3V//Zyw8d0P2zuV03rNuR7XIL6byTt11hCcnBRSRI55zH&#10;h5notQgJWLHXcqbgoHsgg+HNxdKVbxydr5WCE+NH57/z4N/sf3r8xEKlbS3aXTt2XHPV+z/4juLw&#10;kDC18qptOoAh1AZam46FtZE5yMFQC4GaMmg0BjgDfANUFIt0s1xEITycQSxjtFhzevFC4HpVXV8M&#10;jBuTAo3IniiForFZEnRzPbNm2xIxi8Sgm7R60syQNfWscT1asRw5QqMRagXXurCEiQxBVcrY8/a3&#10;9VTn5t/02O/8zn1f/ZNXHpo6Uxq/9V3b3ma5kj/4uQMP53tc2nPzyGVCcLtxNrnQW1Oaq0+9+NCp&#10;J2bGS3NYPpgTYuUQV3v+oj24sZC/44O7fi7X5d71/cAO1SW/Vln06sX+TM5Jdbal0MqE+544+52v&#10;/9mrL2Hl4FAnW6MfKMj6JwdaCYDVCWRZCZrbufujl2+9/OaRO4v96ZtyXakbGVv+3Lr6M1i3teu6&#10;a+7YGJw9Ov/it/7qtQcOv3BuvE3X4mG5c3YSZCUFw4xFbffVBH2dgNhqgZWm/Xtf3HfyYtixthYp&#10;82K3eDvxvqjoK/XMVb25bx+b+NodW0bcoUJ6Z2gMI8DuSqc+eMfWkc0A/emJ2dKr6Oyy23Dip7ZT&#10;qQPAvXx079vu3HrPGxzpYjFYWkm9s6htZnwNYwjNDNfk1hkzW8ZXUJ6KdlYBQBNMxUQ5ZzxyBEei&#10;bdc6hSamhi6WaE6wVi0BbPw7iWASWhFQUhzL4/Yhre47zKPXw2Lx7DJEzjiMIihfrdl4ZmDQxsAn&#10;HxtzW3CD9z7z5Zd/O9xwbeR7yDmDCrSaO1fxsDxiqU1sSnEhYzSxWD18vlT7esF1fmY4n/nVe/ds&#10;su97/fRf10MVdmAgkq1q5aZS4fzcXFUpxQDID+x4T/769K6RwuW5rChm4WuC4ylkawae9KA4R4pk&#10;JMYFQQgB00StDGQMeIygiAEURnq20GXQPNJbidWuWwawjxsU/0jBPSFBDkCCg+KWHckY9MjoQlAn&#10;oEWEJrK3OBAapJ5msM4BCx8lBJtWnr1JAtZZoOsvNdz9BLIYyImidCJgx6LnkABdhBh8LXtsEz22&#10;AbRl4J6xkfucj9oHPeAaF8xrW04agOFQGQmditgb6anodfGksDACRATABAoyRTACHVP5bC757Vff&#10;uKFWL9Pw9u4tT1mv2nPqHGMc0KFGyNCMNrqQ11KznS15Xkied1LWxmJ/6radNwxX5s9X9p86OPv0&#10;gafGD586MF2uVVR69MYb795+x23DFNRXBVkNoKGIYIitep9wFhl4zocaC4FuASYwaBBCEBq2pIKz&#10;qH0Ys1nLgBZnif97kS2KhK6TiCJ7D2OwPKCXNcE+MdYSsiPKr4xpLcCwWIXIlnv+xFovrPpOEZSO&#10;khEu1m2AjAYFHna/7Uc2HX388RvOPvzwN5755vHXxo7On+4eSOdO7ps+d+/PXntLsT8zmIS0a31U&#10;Fv25p79+/JuPf/HwPqw+RJYEK8nulARgveNTV9+aK7q3fS9ic2PIzE1Wlo69OjXtpi258/qhEdsV&#10;qyLQk/un9z/+hcMvaWXavQXbAde/PkarA8hqNy9rtq1++r/f8Y7127s/mMk711+ocSQkd0Yv67nh&#10;w79y0/pnvn78i/f/5WvPYWWWX9iBxWpuYoyB7erv6tk51L3VCxUkZ+cPnl8ITs2XqqEm7wLs1mq2&#10;CWY14IXVV3qDZYrtLZgEyENrUqjRSnQAyk+X6xOPHj/7jbt2jKb6c6mNShsWaI1Cyrr+jq0jIxu6&#10;lv7q0WMTX8Vy992kqDoJtFwAbl/P6A137XznnSPFjbIcVFbXNzCCNqbZPmt/RyJvH0AFCuGCQWNv&#10;MgSYuK3IRCSqb2gaGGfLhLMJkcVFAy0Gao64N6k0IkDwqAhqioXvSLQsW6wKo4TdYdJynhoTcLHD&#10;O1t5EiZFF7xdGRgUaVT9Knb1XCVeOnpH9Wt/8EcHr7xjMDu6o7t3Ybo2NjtRriXuE7McdJForQfK&#10;hNpUXhyb/k5PJnVzd9q5dl0x++m37FyfeuDQ2b+qh8rr0B7nAGDbNnV1d2F+jrSqVNQvfOjHN902&#10;uP2KNAnX5FNQjMCNilyvwREYBcMFyGiEng9mCIKLKCan6YRoYjI28giTgQaDQliIbneuTMd+MKUY&#10;xKRG/u/DCGTZAMl4wcjIegOcg4SIWNFG23EZ0IqEyZFZSgx6BAFSQ0waFP/CYOETHMEOgAUxC2ED&#10;1mmOrj/34B40IEcCkkcAT/JotxcM4CICXg2dVrzBLruuhkDGRHosYxAIA3fSwtBDFmYHAD2go3Z6&#10;/LPcGISG4OUYwi4Gq8bAayEoLVrriaL2m+CRV5MOw+YhotMWTbEVbNHJsRt7rnOK5zN4Kn8IJ72D&#10;8Em12vjABb2W2si6xquUjFOx2J95w54u9w3brx4Mz59eeumJb03M7XrnO9/gpBwYv74Km9s6a5Em&#10;sBWWgkktA4PNOSZCgzFfRwxXjFAMRc9YiAhgNT6bAIu3gJZkiUPchRBWfMsb03hnWwyWiUcLWWOA&#10;Je56gmsQMTATHbYEJ5DhUIjC0Fl8IiOe0JyxCGi2chBXUUMQxbcTu8jSx6CDALnuLlzzkY/u8k+f&#10;Pjl97NgLE8fnZyaOz5+XthBuRjIVGiVtA874mu/L3LnKmSe+cvRb3/7HQ69g5SCZ3wZYOgrhnbTl&#10;Dm0u3iltMfjd4oa5c5Wllx85fXphuupdf8+WDRt39a75u86fWTpz/1++9u2JEwuzFyBa9L86RquD&#10;Hot3aBU6A6P5/Mf+wy0fG9hQ+Jh1CReHcybz3anRN7x7xwe5YLVv/Pm+p7FSQK9XEfBxIuIHpxcW&#10;js4uvXr9aP+e0a7Me2/aODi0d3SgUg/CuVIQHjPGnH79/MLCdLlevwhmq90UFFjpRbMqgE+0d7wY&#10;bIkEs9X4zABkT1e8M48dH//WW3ZseFcxZQ+TMaiHGilbDu8a7P50d8bd+dLZmb86NVcaj2+Sxvse&#10;ttqREdByXDe3vefyd1w7cv0ORQqatVpnq8HLFQfT2AiUy8guoVY3qJ6MJ4wadgsmNrVI3J4t0LNc&#10;e8MvhfZnCTqcom2HNbcfgLOIDWiUBmKJI+ayhvHKUzCFLBqHalqod7hw2sQb4dp3LgODpz24los7&#10;dr49d2jp+fXf/odvPwXoaTslF2plv9xBv0cJFli2wDHlZyreyeMzS9/eO9q31ZApbOku/MzdO5B9&#10;7PjEZ0peUO5wguNBEODsmTEfgP2LP/7TWz608do7Lyuu2+329chAGci6gm0AzRkCm0HAgiQG7QdQ&#10;fggZU4UtI7lYoxIPHWgGMB9gUFB5wAgOFnRoVQiA1Qip5wipl6J2JVkMEAJk8fhrBLCIx+CHtTFK&#10;ybaPiVrUTPOINZAMLDSwpzkKX1BY+HFCOMrAPYAtGHT9rUbqgIDJyKg1KGPWTIoI2AneemzOV20d&#10;UoPBMBHQI0XQ+RDWYSD/AMf8x3Vi3pjATSRIMxmOsA+wj2nAV2BuZOVA1DLg5IxDkYbyA7BQgckL&#10;lGkuYTHgsr6dsOYFeBo4Vj8I34RxpmWCV7xIsNWgi8lEbIzRBCKyij2FG/v3DqJv2w5Q4K+68pOt&#10;s7XoA4rXkBQC8EKcLAfwtYHFGAyitp0lWLSWeAJcodEOFbGMjyWGkeJQ7jVObE2jW94CWoYIpHX0&#10;exhgdMtQtaG9igTw8bkMrYGb5AmpjRhHYAj1kC7pDHlR9c8YmMDH4J7Lc1vedPtOGQZTE6dOHwag&#10;VKD1V/7g5a/f9Lbyie1XD+zpGsiOpgt2t+3KvJBcGm2UVwsri9O1c2NH5o5++x8PvTA1VpqJQVY5&#10;AbaSgKVTlFNTBpTvdlO2I4cZg7jU11It+d6LD506/tLDp89d8Yb1A2//1NVXpnO2e4E259yDf7P/&#10;wZP7Z8axfABurbi9Zp2NfT3/ZQKtVUBWg2Fpia+v7O993/9x/U/2jeQ+ICTPfzePlc7ZQzfcs+W9&#10;sxOVs89968TBNsCzSr5XFOZMRCLUBs+dmTr82qSY3dCdG9zcW7yqL+3u7c2mfiTvWujLpCbPLlX3&#10;L9S8VzljM1PlerUWKN9XWhkis0oL8UJfgc4eJA1Q6MWqI9lBw5YGyJpcqh379vHxR+/ZtfGdjmR5&#10;panR0kkN5NJvu23L8M49Qz1//bUDpx6JF1tD/5WMaHFuveWuO2/teteNFrnwKQBbAzJQy3t0RUVl&#10;MbEhMww0obH4UgVBOYSbcuJVELUMSVPrxBYDHOIsRhOsM+jpBHETZ2NGSPjuxGArBl3EY9MjFluY&#10;EVtOHDFaob2K0I2A8gzCWhjvYytPg5d6JGKMoa7qKNpFdvfudw/37dJ3HDr8+neOvnR+Kgx0+2Gg&#10;HayzZJtdE4nXJmefGyy4128o5m/xtUpv7S18jDOWfubM+b84X6rNt+kpuGVZFojsbCbrvH/HjT9y&#10;lTt4s93fxT0BcAOkmAUmgSpCaEaQYJAGUF4IUhqciUjbJiIDRxhqipJjSRxUAJgUgExjA+/AwtiA&#10;fVIj+3AIzm0YG4DgICliNktEQnjBY8uE2L6huW54k3Fs3H3MMJCInhNTkXWHIQXnjED2Wxyl92ro&#10;HoPC5zXsQwwmzSMGTfCI0ZICJGSkvpaRNot4g91iCaDVjC2IWS0WT6KyKINRWKBAQ54J4RwEgp3R&#10;aaApmmYcZCsEvTbyhwy0CsCNHT1OzKhwFlufGAOmDXSgQK5YdewfAGqMIASHY6Wx09kDc54Qugqn&#10;vaMIoLDiMlwE2CJqsGxxRFMcJyX5ADI7roCwGNAQga9xN1yoR9MUfgkGGIbTSwHG/RBDlg1jCI5g&#10;yDoCC56GQEP83ghvF5GnVrONxxIGpq2DQcf7ttkyjAYXWux25J8YnR5j1pK1WoeNn+MUgz0GGGow&#10;jqz5/Sajx4CSIsyHEWoTrHOVbdTXS6krxAAThpC2hY033ThYFHzPxB/+4cEGMKos+bWH/vbAcw/9&#10;7YEX+kfyhfXbuvsKfamisIUb+lrPn6uU9z81PklESf++WgxYKgnAEnQ4vKFNbiOGNhXzjCF9SWCR&#10;gEPPT55+6LMHjroZS7z75669fNPlfUMX+n+Bp7zHv3j44ZcfPXM0fq6Nz+oqbc8Vucb/IhmtS9Bj&#10;uduvHex7z8/v/an+kfz7uWCZ7+Vxc93ulje8e/s9s5Plcydem652ODQkFga1mXWSpQxQ9tX8gXML&#10;s0enl8bStnzpsoGua9bl03cO5NO37BzovsuA/Nen5k92p50j9VAfLPvh/vGFylgtVLoDgGqPKrhQ&#10;8nmyBjSE6z7AajHYsjoxW6cXyocfO3o2c/uOkbsdzjPKNE9MVsaxtudc699+6Jrtu751+MznF2r+&#10;bILRAgCRzmTy12y88aYdcudQtArouyZUGy9MpgQ4KSy8WEJ9MoTbZ4NJBrtPwipI+FNh00uHxQIo&#10;hrYpRDSG+JabEK4Ad40TN6JiFpkMNjtZYJqaQveWrwMlxPftbZK4dYBoBF3NG/glHZ2qrY6d1OV2&#10;EhcCWnELkbTGpsx2Rj2393pyevuZQ3P7w0An10SSiWVt6ytuuVO27Iel1ycXnhzMZTcLJoYDbdKj&#10;Xdn3FFKjztcPnvnr2Up9OlFceBiGViGbS332F//Lh/cU1t3m5gqciOCbEAaASxyhZNBgSBuOkDRU&#10;SKAgbL5OapJsUS+FRMQ6cDAwpWCUgbYBLjU48Tj7b3m1YRWCdZBgnZMgCZDVYLJ4BLJsEWmkJG+x&#10;Sp3E8A1KAVH7BsZE7bxGO5oDrCqRei1A7UYNawrIvG6Dh4BJU9wa5E1wRyJurfFYJyYSIr0OjBaI&#10;QCxGqRxgKhY7pwFrCki/ohDs0jAxIGCMgwwHYwq6aMCYgDE6em+TAwPxUAmPq4EJQjCysRbSEpaA&#10;CkOExkBKgc09O2BPMzybyeFgcAAhvGX6Qs4RT9OtAbaoFY5utIHRBn5N4+yUwuZ7b4t8phhbdd9q&#10;vCzBIrYbq/8oGIA8A2Y5w+slhQPlEJsGHCwGQI/FsD0DnF5sXYYGoxXDmmYNaddsrQ1SIjrcIAoB&#10;J1Bkstw4lDEORhpsmcsHi4XtTQePjlXcFQxWbH8jAUz5ChN+BNhstkqi8XdjoRn1pcG0Rs+WrX29&#10;+cJl+MM/bNSQZP4pnx4v1afHS7NYbuDZ2B9VQuOcHCxrgJVOkXXthAorzdU10cUDmemzpfkHP3vg&#10;wPF9Uwu3v3/nphvfuuUyJ21dMIdRK6NefvTMU4/83cFX2kBWEmh1chswSTbrXxzQ6sBidfLWcAC4&#10;t75r+6bbP7DzZ7v6M3d+ryArZgqswY3F269+04anT7w2fQ7LJ+4aoK/TmxqLxanxHEWgjQnqweln&#10;T0+dlpw92pNxN+7oK940WMi+bX0+e9Wu/u7btSEVaj05V/XGJ0u1o2U/eHW6Ut9/fGbpDNbOFlwt&#10;L6qTuWjc/mQeQDUsF6+HANJEhCMziwc0GXbntvV3Zhwr62ndYJ0YEbp7Ms577r5sdMvZ+dKXnz49&#10;9Xxj8xZCiN7e4SuqZ8Kdfdf2wXCDCzXAGGMQjDdp9mWlLK6qVobDcgXqMz5mnlxAcXcKwpGwNkm4&#10;Gy2oGR215CRaxYyx5dIstobVA2s7zrVU7lGhRcsNnBr/X7WwVgNUNWj+xu8jQ7B6JFIjNpgEFBRq&#10;p3z4MwrCZmA2a8WAd3g6l3QKhYHDUuhjO8zE0fkxvxaGqwD1pNN7u2mGDaD72OzSocF85uXr1vcP&#10;1JWWBsgUU/Y7b986nH/o6MRfLda8iUZRdB3H+u8/9yt37JJd14lCVngWhwwVGBdgpBGYEEZzCCty&#10;O2fKQAcBWMPbpxnMbWLmJRpLp8ZEiTKRNtwBJEKEBlCcoRlqQoCRgD0OZPdxQBKMFQMaIUCWjJgs&#10;ySPgxUUEehg6gKzkBW0MVkRAAVw3r7+BATM2Cl81YIEBK3HoLIt6VSLWgNmxDqzRuozBHXG2yuMm&#10;oHOcfRexoaa5e/IAsCYJ8qyBHgUMZ1CIbOU5NOAoKGFDKxVP3FGTfWFxW4tR1EbXQQgemwavNtlK&#10;FQ9px4HHQ4RhgIxtY2P/DujzDNWsh6PeAQAqxqssDhZvGVvCsBZRSMtEydFn7JG3sKCwwArYlMuB&#10;/MrFbzK8obGjjlhBAUhxIGsJjFUUvj1Tx529KXDG0SUNLs8AzzkCylDkPWeirEfelO+1pg5XTCCu&#10;wrA1IuwbxrsNwMsZQJxFPlo8jgK4FATEgKu6HYxmBAJNSHNgvK4wG2jYPPZeWHU9JVIsLuGDE0Fb&#10;UvCuYq5V9VaEzSclPLyNiGhPZfE6tN7aI+tWhIzPTJT9MFClaJta/aNWDurP3n/iyIN/s//4tqsH&#10;i5/6L2+6cd3WroGLfb2nD84efvyLh59PMG8VLLd0Wk2f9c8Csr4fQIslepxr6rEApN7109dcfd3d&#10;mz6dzjtXcc7s78cLCH1dnh4vvXjq4MxcgvWRCaCX3Lh4h/0xoYOhhi4KykBPleunp8r1M5zhqxu6&#10;cjt3D/e8uStl31ZIucPdaXe0O+PeGBr6QKj01N6RvklN5kQlUAdmK97BV8ZnTqookLN981yN4Uqy&#10;gWidMlgsjqfGe9loxWaIiB2bKR3S5iy/Z+fom1O2zHjhspn21EAmdWPettYX0u5DL49PPzZVqi90&#10;9wwOrO/Zfu2OwcsHOBhCmDXRAhFFp1JLxAjGrCguRkfB0m6vRO1sgIl/mMHwO3pR2CJh93CkrnBQ&#10;PxkinNPLYjhYkjFgLarpYkSh1BAKNwHXcrCYjOJIionbAi7BGIO7O4PU5RlwzhBqhaVjJQQzAVxb&#10;gFuJDahxwiUWqf/BsLqwbSUwoximWoEbHn7x3Kkw0Mk1oleuE8YSprYJ8EWuNgheHp95ZjCf3rau&#10;mLnMDxRCwF1XyNx5/fq+wuRi9XMHpuZPCiHEW+64a/CWzMibBvsGdmrHYsoAtZSAwzmsUEBbGoIi&#10;3VmNmciBmwiKIk0KxRNRTa+0hDVHlHNAMOAwkoNrDUZ8ub9YXB3kDME+YWJdVDzhJwUgOYyIw+h4&#10;o22YeAyw5af+Bn0Zj+WjGbUUgTOmonYPUxrWdApMm4h9ciKAH7FWMXMmE2J4ntCEdXrcpF6RtxYE&#10;S3huGZsgFhicU4C/IZ6IJAZmIg0hYxpGRE65jZZTg8UFY2DaRMMjkkGFOjI+XQXQMzBkbAvGKEgi&#10;SMURaAWeTWFo8+V4y0kbXtrDqfrhRAdUxixylN8X+GGgQhPajpSWIy0hwRspGA2gZbRBaHLo2nkD&#10;jAqa7bG11nrjQCSFiHJRNS3v4CcupUMMqTgv8IVpDwdG6rg6l0VdM2zJEa7o5nhu1kRawWalbAGr&#10;RkuxwYw3agxrE8dTHFjduG+NSW4IrLmOeDxCwzow2cu8ApuKRYa6NhhMAbcOuBhIWTAEVA3haDlE&#10;6BnkbAtW5DCz/L2jOCRcfHe+noYMOBewbLehjdIJlqoBlNq7Te2MVjKovh2oqA4HwHbsSl41NPPn&#10;q4fy3anrhOTZFc/TkDm5f2bsq3/40r7ygqfe83N7d151++h225EXHctTXvDmn/rasafOnVqc6gCy&#10;2oHWijzjfw6Q9b0CrbVahcvsA4p96ex7fmHvnduvGfxpJ2Vt/m7Ecu0f8+erE2NH5g7t+87Yiwee&#10;Gj8SBnrBzVgprxp6bUBLtW117dYKogPgsQBKRcCGMUOgU/Plk6fmy0ddKT67e7j7+q3dhbuLaWdP&#10;PmV3uZJvcqTYFGh9fZcxSyOF7PTmnvzZ0wvlE7OV+ilt6BQBk5NL1VKojcJyx+VOkxCJLQx+9HxY&#10;LQaCyYnNDEDs1FzpyAOHxsRbdm643ZUi7WvdvDiKDGwp1q0rpH9U8oHtR6YWHsmNbEjt3LRn+0B+&#10;MKeNXlH4Oh47BYNwJDjnMLqDQZGOcIedYbAALOwvYfz+eWR/Og3pCrBtDmijD8xrMAXAZmu22Tqu&#10;snZ1G9oUt51O+01GhbVEEI2NUkeTg9agjeIdBchiFHYbzhuUDnlQnoLd74DJyPl+WUuFWORwzy+1&#10;6x/n7ynu16O1qrFyBLkxHNHU0ybYzKShba7sh0svn515sivl9KWk7KlrBV9rubknd1N3ys4Y0Bfm&#10;tTX2P+/9mV9bv8A3B5k0mNYgOw5vDkw0ZYWIcWAEWCZqz4S+AfMIXMgmryYoas8Ro0iALgEwH0xx&#10;kKVhBQq6zlBndQhqaVlJALwGWGMAqzGYbMNOIZ76ExxMsub0ISUm/laz32ih/AbB1QpSIYFmrApj&#10;MTthRPP/NjRgaE4bita/AWs/dlLpbWI2zfCYKSPA4eB1C/YYQfoejA2EikNYBoZL+JxBuxqW5rAU&#10;g7Ej/aKMbyQjYt2aIUjisDSgJYdiCkJIkB8C2kBICZIcdaNiAMUAOy6uvg+HAUMjm/CWCY0HUoTT&#10;3hEYQ2b2XKVcmquXKwtezc3asrsv42a6XDvX5bjCEpIZ1mwbkiEYY2A0wU33Q/QOw2gFwS5sFxCj&#10;Frh2ZDYaGB1p6Tr8PwOgwBnmbY4X5xX+cbKGy3c44JAoSoOrinUcKnHUwhQs1i7UTE4vt8wVOiV1&#10;sMbmQ9QMeF7rFqZlf6BVR87DeAL1ruEsru1LQSOK2jnlhzi25EfRY5zDouhmXt7GjCJ9LM7X8CNb&#10;fRcmQmJ6uvWU0MpOTe45rMMKTuYNh1gZYH+haT0CQFoZve/xsacHNxTuyhScbckfWJqrzz311aP7&#10;HvzsgdNX3TY6/NFfu/nmgQ2Fvkt5qYGnvGe/efzx154YO5Fgs9oF8KsZrP6zgazvBWh1Erwvc4cF&#10;YDtpK73nlpHh2z+w84ODGwrv44J3M3bpgxfGRA6a9XJQP/ry+RMHnhk/cei5yTNamfKNP7K178d/&#10;8433SovXX39m4tuPf/Hwq4nnIdraiA1+vyE+Txp5Nrym9PJ2DdlJAOkpjZfGZl5++ezMSwO59IYd&#10;fcWb1nVlrh3KpTd1uU4mCE2vH+redE7uGilmAaAcanN6cql65HS2dGJysTrpKT3pK3NeG1PylA5X&#10;YbdEG7sVtxJhJ9gtG0CKQPap+dLpbx068/Q9l224OWXxtK9bpUOTAWcsNZBN3ewIsS07umVyQ9/W&#10;omQWC3UYMQoXUKwyBghXxH5Fq1wnTRBpINUvsTDt4+xnzmHg9iL6dueRGhboe5OLhQUF77SGtC6i&#10;PbhCpEXL+Ei2FsYx6DwGlCwNPsDTEoUfKSK7240Fy4TF16sovV6FAMFKxa0mtfz5ccbBGxlpF033&#10;R8dhTQbV0NNtxUx3AFuNB5UAtXvDEACLyMhT80snXplwX7550+AdkrjwlQYZwLWtKy4f7s1v2XPL&#10;q05VFeo9RUg3iooiEwXl0irMYROisrVeTTSEwVmUX2hMFCcCHuUdtjx3o9UsSgRrJhLuEIvaddFn&#10;BOQp2bbDJVh9cAAmYiiIR15GiK8li1tB4Hw5uyZ49Bxkws5hmRP8RTx2rAVript4FAcV0S4cfIFB&#10;LABm8Lsv0I1Bg5YHE0VMDrGWjcBa9y3nWNe7AdedrwdPvXx48rkXnp+zXEGDGwvp4c3FdM9gJj0w&#10;Wsjnul2Xx/mlycjQhkhbGwG7bxTMsaHDAJYlL3i+aAzPuELCtiVqNR+rxYSHANIMKFocMzWNB8c9&#10;3DVQx53dOaiA49pMCtM9DPfPEkIdYeMV2T3JjEXewTYmbnNHQy+saUZKOnnAo6Z6LdIiUsLUtNX+&#10;p4RUSStCTRFuXufi3k05dDkCvgbSNuFAycf+pQCIY3hWnAmpxfpJznHJncP4ImijEHg13abzDDoA&#10;j3akazqArU4T+6aDzKV9+Ew9+bWjp6++Y8PzG7K9G7hgttGkjr58/pWv/9mrryzN1tjH/69brrv8&#10;lpFdtiPtS8UApw/OHnr2mydeU6EpJ0BWuyar/bX+s4Os7wZorcViJS0JnIHRfP6N77nsyj23jPxE&#10;rjt166WyWMYQBZ4K6pXAmzpTmn/x4VOnjr18fkYpE2y9ciDzwV++8dbBjYWebNEtpLJWUSuqhL5e&#10;ePq+Y4fDQNex3LSznfhncc4g79Brbve94gngw2KQkyYCP1+qlabLtW+6lnxipJi9bCiXuXy0O7t5&#10;fTGz2RCkFyooQzkAe9YVMns29eZhCWG0NqfPl2tHxhfKhxWZscNTSxNzVW9MGeO3YwfWOqw0KF4v&#10;imkmN/F+W4ZInp4vn/3mwVPP3blj/XU96VS2rsLmRB5R5HacsmXfaO9AX1+24LNqtOkLZsUW6atv&#10;qJEGS8JyLHjVoLMrWMyEpPsE6tMCSweWcPrPzyH7G2k4aY7U7hTMecDMVqHqBjwTjZ4ztgZjdYFN&#10;aHnloqbmqokOtUlMqEWvg3GCqWoQI+RuTqPnTQUIK3oeOiTMPr6IytkabEfAyonWW8MSLUvJwFOi&#10;BdUv4tYxFEXahKFvjsztL2Gl95tuo7t163TKAoDqAFKNVnz8czLUhu0/N/tqX9ZZv723eJlHkYO1&#10;IUIhX9j4yevfsT6vHREUUxCODfg+LBUJfyOir/UmJjVCF7ROJBaF6orIuVsxQBMDwYIlguU3k4hI&#10;fb6Alvt6bA7anPATLNFCZpeWkMbR7EkRozh9gJpxUYwv79e0TEl5ghXBsvb1RVfERou04bclImZO&#10;lDnENCEYNHGbLsGMJEHfWsWWIkZJxPCRVvTcL4KMdmxsdYftT1z+I72FYV5gBc/pGsg66ZwlbFdC&#10;WgLGUKTXittnDU1iw9pBWCmIdF8tIEqTMtHxky782NoQHAG4joimLk0kv+s0CSTAkBccixbH0TmN&#10;PzlZwVV5C0XpAppwWy/DKY9hf4lgGQ0uRLP12g5gjKEWo9WGXljcHtSISwNraA1NkwFvDgI0Ji+J&#10;QGTiDMTWVKYhjbI2WOdyfGg0ix0FB5XQICUYylrhsZk6zpcN0lIiG5udJi+hib3CHJvD5pfGQTDG&#10;YLQG4wK1UlnVT51cWoWh8hIHuqTGitrAVif5Qrs9EXXYT5vAzGjyv/PFI9947y/m9mpl+COfP3j/&#10;k187On3tmzft+PHfeMOdPUPZoe8GqJTn67PPfevEc3PnKrNYnmfcKQXmn3XC8HsBWp1CiTtNFdoA&#10;nJ3XD/ff8aM779mws/fHbFduuJQnVFn0a+X5enV+qlo+eWB6dt/jY+cCX6sNl/Vk3/bJq3bt2Du4&#10;3s3YjrS4JSRvPn8hkc53uyODm4qFs0fmKm3tQ45l8SQsFhUz1ba9t9k1rNjKG6+5Qdo6hsBrgaLj&#10;M4uHT82VTuw/Z/Vv6M7tGC6kt44Usuvzrj2kDSE0UbRGHYoTsLng2pu71/W8VRvSe4Z7z3mhPnFu&#10;qXJqbLF6dqnmj5X9cHyh7i8kynGQaMn6CXarAbZsQ4aPLVYmvnHwjLlz+8jVw8VcdzXwoXXSSJug&#10;wgDGBA7F4suGHcKqldNEpz4rIyEzNjBXjRgRufxI3divZYqhsNHBzOkazvzZBLK7stj8b4YgUhzp&#10;m1ywMrDwUBVBXYOlqGUrEauYm87zy5KiO1whxEwGTLMYNqzhGxYEST4dAAwnmLIGBYT8GzMYeH8v&#10;RDZiO5gjsLivhMmvzkKXNVLDNngqHvdOvkjNIDIWRIq39RcuKKaA5BKztengyVcfONN2Cgs7FAmT&#10;OPD7McCuo2n1gSD+6tQDVX3p7OyLBdfpKbh2X0UrEOO4btdNyNWZoC4Hri2hSMHAIKWjoQRzcUbU&#10;TfDVvmMxcDDiEFxGRpsBgXkMAiKa4koEj/OagZg3MEJEthC8BbooNpukS00H6CSC4/H1BwOTAjCx&#10;UJ4S8wQcCSPUxuN9ly5HzZyV1vqLBAkM3GtRY4YiRyueOPyQuYhpX2PAG1VLRwwi463hBL7WNSSC&#10;EwK6rxu7g4Hs0rYb8Ir3cmREGxhwYWJ/Kh4FKKOle2uAwXolqL7+4sLhwVvQaw9gg2kXN6zVTwJg&#10;gyPvOphgVWgykIytYG4aLYUCY+ixBc4r4OEzPv60WMavbBcwSmLQNnhnP8e8sjAVEgRFyQQUC8Ya&#10;z9eg5cdHazyvpize6DhQOg6TbuiuiFqUTQy4GuDLxH+uK0KXxfHJHTncMpiCpw2UYUg7DN9Z8PHs&#10;VABojpTLkeK8aVzaoisj77q0bUEyXBqjxQCtDWA5mDlyePbsww8d7gCykrUl7ACaqIN0dbXp+E6D&#10;W6adQXvl22fOLkxXf31mvGwDyH3iP976tl03rHuT5Yj0d3N7aWXC469Ov7b/yfHjWOmXlTRV/aGY&#10;MPxugVYnFquTy3sjSmfH3rs2fbB3Xe59nDPnYp5ErRzUp8aW5ufPVyvnTy+Vzp9ZKlcWPX9gQyHz&#10;tk9eddnmK/qHCj2pfLzuV9FJMyFtkS/2pfNnj8xNx+BDdBD/dXJr7zQhqGObTdOCGssWloOWiF4Y&#10;AjfaYL7mzy7W/YXDU+L1/lxqZH0xs31dPrexN5sakIJnKXYbN0QwERMiGLAubcnBLb2FG9Z35Xwv&#10;1EuB0uOLdf/0XM2fNMZMnV2snJ+t+mVNRhPBa7zfiMwHrAbgMkTifLk2df+hsZfftH1kz+ae3EDV&#10;V1CmRbuMTx6BUb3oL2yNInKMghDWsuK6otYrA+Fy2EUbGBMgpaO8wfYiFkccu90MuTkbC+U6jv32&#10;KTjrHIzc0wPRzZG6w0VoQiw9WgeqBJMh8EaLqWGM1Ritp86iiaZjO4+ctxsK00jE26D8o3Zm9L14&#10;oL1moOoa+Rsz6P9oD6xhC6ZEkFmO0CeMf2EOC0eXYIHByQkwQcsidUkTSBPsjAU7ZTUZoDVvIM6g&#10;TIgUHGim8cjxb04fPPXywUSRaACuTnERy/IKE1q9WrwGMhHIJne6XJt6/sz0q7dsGrxFMJbOFnqx&#10;I7cBKeGAd2fBlI5OHBS106IkmeUZdC1ik12wL0TE4jF/gpYmcv73GMQSBwsFiKnW9eIEFjKIioiY&#10;JpFgthqZgmvpoi6F2TKsOWsc3eC8OaHYvI5onyr8Hh6btd47Fs//EzNghkejlqQi6wnR2LCjZc5x&#10;AUK08XtVtBQYRZOUETvGcLGT9JwTpGOhv3cU188onLXO4nwwAcu2AcOhQwPOWeRgzykJrmn82MLp&#10;h/72wHOTp2qlOwffeMu6y3ZBGwOtdKQXuwBKNAQYRuhL2ThkcRjPNIX0nWIyOBi6uUA1ZVCuAp87&#10;4mFnroJ3Deaw4HHsyBB+dIjwuQmFJcWiiczYST4JtJoRUY1MVRMx3CYBIilmCw0aACsOOtdRvVNk&#10;oI2JfoZ09LpNdKgjbeBrDckZPrIpjXuGU5Eg3hBykqGuA3xtsoaD8wrS4ciL+F5pK2aKDCAECikL&#10;knME+uKuKWMAaQ3DJZQXYOKll6dPPf/CPnRORlFtLbXVjq7tf+4EsDq1Dhv1ScaP450+ODu99aqB&#10;De/7P6778MBo4ebvRjLU+JgZL5/59hcOPRN4qtSmzWrUzwArnet/aEDWpbYOWQeQ1QyDHt3R03X3&#10;xy6/bdPlfR/P5J1rLgKl6skTC1ML07VqteQHM+PlSr0ShL3rcpk3vGv7lqHNxd5cl5tpW1xsjYXH&#10;OGdOPM3YKVyZdUDjifib5vnMdFiYceum8XdqF9rFQJMsANIQWD1U3pn5yokz85VTRXehe7Q7t2N9&#10;MbujP58aytp2VnAmtTEN4oYRkWSAdKRwU5YscLDR4ULmhnqogsW6v7ipJz9ZD9WZsYXK2TML5al6&#10;oHxNxA2RMYQAYGG8AYOI7LmqV3rk8NmDpdE+dVl/z7AjwOrxiE1QnsQZ/RQG9CZc3n8NKvUqyAWE&#10;sNZktRgDUv02uGNB1RWEu8odqAFuA7mNEuExB+WTFRz61eOAK7Du9iJ40SB7TxbSsrD4QBV+WUHm&#10;AW5anj7xrrVawzDBUETtiUhOQU37ARgdQ2PTZDd0TYN8g+ItOfR9ohfORgd6SYNLBnI5zj08h4nP&#10;TgBVhdxQGjLLIjCckIAYFfk22UUXzOIwxnTcNSIjz+gboVbgCkjbGTxw7L6lR1798vNevXY2Lhj1&#10;DrS3blOZNfzVYhaTVePWcSoBuJgyhk+U62eePzvVs3f94FW7Nl7Ot/ZsRaqYRwgGwwjkhxCSxyPt&#10;dFEdqHYc2YwkYhG6YCBoyaAtwC4zpGYJns+gHQaeaLsyDbAwnvprhGOy9um+7xVpLddsRSCvgzVC&#10;e9zT9+FhWynCLYaMEbvI9LrOvzBiUXQr7ByRWSaPWSFq3Cpr/JZQMlAQwqQlJCyMiBFMh7MIvADS&#10;EhCMwFXkrE4sYrWqS/7Sy4+efvmBv9n/auApHwCdP3RwqnjzTbu7RzfCq1aRzoqYWevMyjU4JW2A&#10;PteGm7JRrodIEXU8LTcWeoox9AoLFRc4VTL47QNVDKc4rsym4RkLu1MePtBn8KXFPGarAVxJkFws&#10;s0YgY5rzLy20vwxENpkpA2paWWjSLcYq0S40sXFrdEAmVLWBxTk+NGrjvZuycCyBujYQxFB0DO6b&#10;ruGhs3VAA/mUQJ7zZaN/jaejCJC2QJdrRdD5IigtFk/b+r6Clclj8vknS4e/df+rtenpIx0YrE7T&#10;gxcCURf6XpKgoDYGzW/gg4H1eZ7O2oXvBWRVl/z5J75y5OHxYwvnV2GzgtVahj8sIOt7AVpJI037&#10;nk9csePKN66/t399/gNC8p4LACxVnveqXj0MCOBuxnLSeSe96fK+wXx3Kp3O2anv9sUYTSYMNGtj&#10;sVYZzl5xmGJtAEy29DHNtmi8cJnTurjkJgCZ3WKaYMXKFLHo+dXFyeDF18/PvTaUz45s7M7tXt+V&#10;29iXdbstxm1lDFRDqGkip+J4JQspRGogl04xxoZAuHZbXxdCo2ulejC5VPcnJ0u1mZPzpfmFmhdo&#10;wxonC04AX6j7S985ce7QbNXzrxrpG5GC2UoDoV+HVzuOhxb+CkO9WzHg9qJcXYRvBbDcVOzZ0+aa&#10;TgTjE9J9DlLdKZROejApA27zpph0+XUGZJqhuN4GTjMsvbaAo//+GPjvbMPQbQVI0kjf7UIzA/1A&#10;FaZK4GlqCmgbhoLtbtXL/pKwU44YrpZb+PJvE6ge1ZfcG/Lo+1AP3PUWzFI0d8SzAgsnPRz77bNY&#10;OlNDznGQ6oqEzSZM7MuGQCEgLAtOb+R6T6qzPpXr6DRN2iBlJCwp8fLci7W/fuEPnqvWlg4iirlo&#10;nMySLUTd4WSZPDXW47VZSaw1N24hikBrc2xm6fjWDZt6t3VtHnVSOTDXhdCEgKuEWatYUXNbHmkX&#10;ByhIGEhjwA1HKDRIMNg+h5nVYHUO7QpwplqW+3ELsWGRYZIeWez7XNkamq0GS8rY6pQR/34+cGJa&#10;kreYV4bIXYKxlkbLXKRHsDGmSeVTjKpW89Xq9KEaHXgN9BSGcU01xGl+FtP+BLj04DILQvCoRW4I&#10;508unn7ob/d/+8DTE2NoJUrQ0e888Vo9k13/1t/4zW31eg2Vch1OyoaUYlXA3hDzpwTHcM7FvsUq&#10;AkNISY5wFVChAHQxwLcEJjVwYFrh06+U8Qd7DS7P5FA2Ald3c9iuwt+e45iuG+RJN01FBRg0ePOy&#10;s076kIT2KgJSgAZBx1OWmjQ0RX9vMFkmvmZVpeEw4ONbs3jvaBo2B+ragAxD0QJO1+v4zIkaTswT&#10;hMORZxwSbNm0YVxOoAB0uxZyloz1jWuBq8Y+p+F5HkS6gIXxCf3cn/zxi7Xp6ZfbGJ5OGX/f76w/&#10;SuydjfrUIGG8p+47dtRJW3/0pvdd9jP5ntTuS/3lizO18w9+9sDXnr7v2IG2ernWhCH9sIGsiwFa&#10;rAPIajJaXf2Z9Af/3Q13jWzt/lCm4Nx2UfVPcJEpOplU1nKFJYSQXLLvT5Elrx5WayU/xNqh0Kuh&#10;9dXaiQKtGBsLLVM3J6GVSgHU2PQaJ4fG3xFrqSxtwMcXKxPji5XxrDPbO9qd3bahmN24sTu/ruja&#10;mcAQAq2T0iJoY5adhKLxZJYupt2txbS7dWNPATdvGkIlCGrzVW9mulJfmq7UqzMVL6j4ofaUMvvP&#10;zU/4yrBrRnpHpBBWaAwEDHzvGP7o0Z/FtvW349Yt70Cf6G9md1GHd8uEBGlzFLZkUD1bRVj2keqP&#10;QFUnYbzRgNXNkAsl9Dgw9+wcjvwqA/23bRi8tQDJNLJ3p4EMR/lbVaglHY3Gi9hIMck8YPnptEX/&#10;R6xKNIqe+LOO4jOIIuE7s4CuOwrovrcLskdAVzW4BlhWoFolnPgfZzD35DQcSOSGLIhMDKKaGSEM&#10;JiCYgCE15MIt2lEAbYdcIkmAF9axVF8i4gzz3qz65st/N/HM0UderNWWDgFYBLCUKB4NVitJ9ZsO&#10;Ba2hg6hHLePmmkvFQMsNwzADwB8Y2bGwMbN+xLYk15aA0SEYY/CFgWCEDLGkT8SabBZbxScsds5q&#10;bo5cMMiQQZaj8UNKiHuZAYwLhEUG6zxbhbn6PgOfpAfXD+QjYRRALHK+dzswXpewBRA1dJTLCxpr&#10;Whpc+JdJxmAYg2XZCFiAvnoOl/XvxMTMGCxHQKvIviEMtDr50vnXvvFn+749M1GaQ8st3ABAeW62&#10;fOqB+x/ed/nl6V0/8iPrjCHUqzWk0jZsx2pqu1Zcglj0vSmfwuuuhVLVh7uGZ1S0JhkGuIBygGkQ&#10;9p3T+IWXq/izvRzbUxks+AJXpANgWOBvzzHMVAhpGEiRSJoAlrnEL5N2NoAWTAysGqxWBKqUaQAw&#10;DUMGWhsobVAJNWwOfGxLFh/YkIZgBD8WrdmSAMvHn5ys4htnQ0AydDkChQ5sFkcUNh1yhv5sCmku&#10;EMbyhg6pngj8EIxLcGlBMQ4rk8a5A/uDp3//fz859cKLD8a1pJ64ZkkAor/PAKtT+konVks8+vcH&#10;D9Qrwf9+84d2f7J3OLv3Yh/g/OmlE1/4Xy98+firU2NYLn6/ULzODxXAulRGKwlcBADx4V+5aduO&#10;awc/li267xCSD1/0FWJgli0kbPF9zVlUofEWpmpTS7N1DyuFfGsJ+lbe48uBlkpIKRotRdkCWk3A&#10;5bT+TG7MMrgJ8NVoL7oArIof+AfPLbx6dHrxSE/aHV7fld2wrbe4bn0xO8Q4gxeqqCXWvqrjaZn2&#10;iuZKmV5XzI0O5jNGGyhPKVXzQ132QzVXq9cZOKsro/OcWyIOrrW4gVEz2HfiK+jJDmPbno9i0V/o&#10;rDli0ek8rBtkRl2khtNYOOTBzhGYy0EhdWwhAoDbx1HQFnCOMPvsLPQvGIT/dQuG39INVxByt7oQ&#10;OYmlb5QRTIRRjIvF4/YIrTiSNk6kIIofo0VfNUJwCfGfqwYix1F4WxHFewqQKQZTjcTFyAtU6gbH&#10;/58xjP3VOChgyPXbsLob+qWErIcRdN2ASCI1nAZ3Y2+tDm+VEBLZbBF//szvTX/rxb87DKJzRHpO&#10;G70Qg6xFAKX4s0GD+1guWE1ioGQLsXEPNsCWnQBaWQCmkMunPjR648BAJsvtgg3BAS0EtA7hMAuS&#10;cSijGsmQy6snZwnmiUVsCgGSC3DBm7EqBgRuAEkpeBaDYQp2WkP3MciJXnQfmEVlvUIYZpFTZxGG&#10;WZhiAWrEg33uh7Qafj95LcNAKSDsVggtBqZdOLwKAwl7wUEuYAjyKQSWgmhDls3A45iNDY1BCoDF&#10;OAJNIEEIjAKIIMEBZtYUUVNswGoZArk2VNrFqN+LIiuirirQ2qBW9usHn5147pHPH3q6XguWEgeA&#10;MMFaiPrM7KuP/qf/OPH8n/zxzdd/6lM3737b24q2zZuayFVpDyIMug5Gi1kcrAYoKANHrgQgSVbL&#10;BjDIOZQtME8aL59V+GmU8Yd7CdtTaSz6Fq5Ma6TXAX93zsapsoFDDLZkaCgQWJudRNNKbxmbZRIg&#10;S0PFLFZDl2W0gTaEmjIo2oSf2JrFPeuixounozvHEQxZy8efj5XxV0c8IAQyaYE+JiDiTaN9oiwA&#10;wGyB0bwLg2hSuONaim1DJg4eUfMnT/nKq4eT+/bNnHjg/udU3Xs9PrQlQYi3SruQvksgdSFWq92j&#10;KynZ4c984/iR/U+N//b7P33dO7ZeOXB3Kmv3crHSsFwro+qVoHTwuclXvvbHrzxZWfQW0cpeTL62&#10;NYOuf9jYrO+mdcjv+cQVhevv2fzOfHfqZ6XFd/+wvJDSfH3i6Cvnj5YXVgCtCy0yukAPOnkOVQlq&#10;NEwwWwlxOuoASwCtppbGSXyNPymlNInpSn1qturNH51eOtWddvo29xaGd/V3r884MhVqg9DQRXk1&#10;ERHjjAkhmUhZjtOTdiP9DHXBV4p8pWNDbRZP03MIZpBPDWB3/1XQRsGQwZotdUWAy9G7J4/aeB3V&#10;iSry2+woqaIDPULx7ZcejnORJ4GF1xZw+GcPI/hPmzH6iSGk8hyZqwG7L4vSN2oo7/OhlQZcsdJw&#10;o6nBiK0aKIp+gW4U0VgI7xkYz8DZYKPnPV3I3hANvJhqLPztsbG0FODEb5/G+P8chwoJ+ayD7CAH&#10;k3HLMJljHBqoCsHuspHd4EbalLCzPss3IbrtIm7Y+Mbs04ce1PNL56ZjUNUOsqqJ1mHS/Z06AP9G&#10;MWsYmNaitchSAFUQieLrAPw37L0pv6FvOA+rJVa+ZE4nbhc3MuSaNhDU8sIGWBTIGwvqSUgwlxAu&#10;BjBzApmSgufUEKR7IhuRdA1mPQeeSdprd7jtzPe7nfeD+jDNLyQN1LBGOEBgimCbaFiAVwPw8y6U&#10;0hCGRy27tQ+msSfZd/+hYx0dA4PgHLZtIxfYcLWNcmgwN1mdffGRk0/ue/zsgXhdlhMMSZBYdxaA&#10;0ASBqUxMvHB+//7117zvfUWBEFqptZ+DITgc2NOdwbGFMuZrAQZj/3ZaZbMJAFiMYUgIKJtQYoTn&#10;xxV+gqr4vWuAHZkU/NDGFpvhE+tDfOU8x/55gg4BR1DT+b7d5SEaRoqF702xO+JWYePfVMRyaYO6&#10;MvCUwcYsx49tzeDGXheGgMBE76nFgKxdxxcmq/gf+wPMVg2YK9ArJDKMwW+7/wQDlDaoksFgIYs+&#10;24oZtFXuUyLkenuwNHbaf+y3fuMlVasfj8HVApaLwyttuqV2TVZyT1sLVLGLAFztwdLt9Skp4eGV&#10;RY9/5jee+Er3QObJN7x7x/Ubd/fuSWXsLiGZoxWZyqJXPrF/+syz3zhxeGG6WsLKQSGvTY/VqS36&#10;Q/txqYwW5qcqammmNu648gClZMqyxcZ/7rIY+Kpy8JmJJ/c/cfaMCk2nfKOLCZFvB1ntfzaJ3oDG&#10;coPT2L0dLlqO+LF2hjX0MymA/ATLlW78HBHZmsiUPH+p7AeV86Xq9OHzC+Pripn+LT2FocF8upux&#10;qIHTEGpeAHA1x4ibdwPjTHKCMtF4OOfRJxM2Rvp3oys7AE/VL6z94ICqG6TXuejZU8DEI3VUxwNk&#10;Rm0Yv7MdFxFgFJAe5mDCxuI4Q3msgiP/9gi8yQCb/90GZPI2rE0cXR+REAM1lB+rISwpsDQiB/Zk&#10;MiS1PJpNU+gS+9sYA13RIBjkbsyg593dsLfakZNmncBdDlZwMT9ex5FfP47znxmHJoa8I1HYyMFT&#10;gA7aT5QMwZIBaY78xhzcHhthTWEVnh8MDLWgjr2bbs3s2XB9/+P7v+aBaCmxgZVWKYydKP72Eeyk&#10;FsKPfgdzAMoCqKXcVHDbzqt7bGFZcCw0BdUMbdFH7KJGySMfTt4ca29aRrEoIkfraKJTEAODBXJC&#10;kAhhTdqwzivUt9VAqgioCsJ0CH9bGqleDebHM73UAnD/Oj4iYKXzGt7mAOQwSMMgtUHIAFnRcMYj&#10;cCUNA8eFjT953GbTiKMVlzkgmTW3xGWK5Ri0McYgAwb4DGMnZ8+88OCpp6fGSmcTa7LBaFXitUZJ&#10;oAUAqd7e/NY33T5iORZUzbvgWjIAAmMwnHKxuyeHZ+rzyGiNopTwiVbd7RUAhzGstyycYQwVpvHK&#10;OYWPPVvB/+8ajTf2uPBCF0PE8WNDBt90LDw2o1EJFFKCg/GWd1Uzl7MhO0A8dRgf1iKg1ZouNJpQ&#10;VRqeNrixV+JTWzPYlJUIDEWh0mAQnNDteviHiRp+/aU6xssGcAQGpEQv5whWzBlGfmElQwgticuK&#10;2fhepDXruQl87LrnnvRrX/xyz+SzzxxOHNLaJ/CSE8ztflJsja/sAkCLOnztJLfRbaxWg4FnANj8&#10;VJV99Y9e/g6AF2PiwUUr6BqJrpGfYK46TRVeKkv3Qw+0ll2A57910n/+Wyef33PLyKkr3zh6Rfdg&#10;9op8t7snW3R3W47o44I7jP3ggFetHCy+8tiZBx79+4MvVEt+FWuESWLF+AljFwm4NDpPLTb63wKt&#10;CY9k/JAdL6RaDLpSrTYP+YmF1mC9LCIiT+naZKkyPlWpzZycW5oYymcGN3fnBwfzmWLaFjZnLHY0&#10;oIu6eM2RcsbAWYul4IxBawOmGDJOFl5YA7uYGAhD0D6huCeP6jkfUy/MQqYN3F4B7XVuIZCJwFZq&#10;gIELG6WzHJUlD8f/y1F4RyvY8hubkd/swurl6HpHBu6whdIDFVTOeNAWgTt8RcYYUWS9YGIWC5qg&#10;lhREjqPr7d3oenseIithKgZQBpSXUCkLs88t4Pi/P4apR2fAIZCzbOS3CvBsG8iKtxdjDPxFgtub&#10;QtfOTEvFitWAVhRMLQ3HzuErCgcmXszMzU2cSgCtxibWyc24k6d9cv02Rg8aa82LWdQqQNWuYjHc&#10;nu3PcikEbAkmODSLBwWSrakLGZI2Wi9xm9kwA2M0GEuEJnCOUBkIYyAgAS4Q8gjM5pZclI8HwAYL&#10;IvQAMlDcgjfAUbvKIPc0muCteWEbk6Q/UF3V9wVbtUILTDRdqfo1vO0KjPF4rYYwRLDmBdKLFnSa&#10;Q0rE7SK26gYLxiCEiFzgjVl2Bmz87rVQTvO3x+jMECEMAxhtMHVsaeyRrx18pl4JpxKbdinxtdHS&#10;bsiKGppTOXjFFQO927YVtOcB5uLqUGgInBGu7yviRNnDxHwFac5gc45gjRCCMH7gzVLgNAglaJya&#10;1fj401X831cZfHzUoB6mkNYC7+sL0O8IfPWcwGJVwWlotpZTWpFGi7U0WabBblG0zrXSqBmAg/Du&#10;ERcf35xGj8NQVQQTOdPCkiFSloc/PVPD77zqY7IcxS/1C45BEbG97TeyZEBoNBaNQV8ui02ZVMxm&#10;rTWEQtBBgExPD9t+15v7p1571dW1erKlVsPyoZqkBKEBemgNgMUugsnqZANhOtSnJBGR1HQnwRfa&#10;6lnDiqmByZNTk6uZjybblCYh78Gn7/gc+5cmhl+V/dn/1Hh5/1PjrwA46mash25//85r1+/oubLY&#10;l95c6EltcNJWFxdMMsYE+yeqmXPnKmeevf/Ew0986cgrXi1cWKV/u4ZQ7rsGXO2C+STL0DBw9dHS&#10;cjVMJp0Wu8UaupoMQOn4Z5LAy9bGBHNVb3qu6s2fWShP9mdT/SPFbP+mnlxv3rZtwSGMuQhIz+Iw&#10;W7TAFmcMgkebqM3sKBS4MeVHF66a2teQWYmBN3TDL4dYPLYAxmw4XQIq6Pw7yETCeacXKDoCYsxF&#10;pRJg/LMTqL5cwYbf3IShdw/AzRHc6wFrfR7yAYHSM1WoxRA8Gx/ndcNQsGXzQIGB0RqpPS563lFE&#10;5pp0JMJdigJ8acBBZS7A+P8cx9nfO4PKZAUCFnJpidwWAZ4CTPvzZgCXQH3KAEqie1cebp+FYFGt&#10;jQNiDx+tDbKpoihke2hubqI9m6uTdxZ1aBt2KmQs8f+CFrXOqrdec0P6xqHtI5wJTlLAMGqNvTOA&#10;kQGYuGC+JSHKZjOsBbyb7zWoxXzG5Y6ZKOySWRaYa8AXOXJHbQTbDOqbKxB1A+HlEBYJ/lVA6lWC&#10;8AmwonxAFrfHWWPy6l9c+zDyFROKEBY0qjsUKBe9Hs0YyGIQoQV7hsMiCc+RoFQcpL3GwZwxBi5F&#10;XGQaXlAx8on/26X0TJpxMgGCcwdLJ+uVcCmxWVcSIKscr9XGupSJq+L48wt2pq+X6ziC6WLoUQIQ&#10;GI2U4Lh9qAtfr/kY9wJsSjmQWDtgIRr9ZtgoJM6CYYFplCqEX3mujjNVg//PdgPBHATKwu1ZwuB6&#10;ji+dt3BkKQQ3JspHjCc+dXzwjExKo+EZAwNNkR4r1AY1Reh1OD6yMY27Bh1YgqGiGqpGQtYJUKY6&#10;/p9DHv7icICST4DD0GMJDAoRAcsOiEWAYS40CCyBK7qzcDlH5QJtV4BFnllBgL6duwvdW7dlZ157&#10;rY7lGX9JXRa1AZFOjJVYBWytcZSIA4MYOI8SREMiqFWYd4U2XXfis2mAIiRnO64d7Nt988i2gdHC&#10;SCZv57Uy/tJs/dyZQ7Ovv/zYmUOzE+UalucoNz51Yk1SAnT90IEtebHAqu3NTrrPKq8a1u//y9de&#10;AXAUQOb6t2zesWFn77a+dbmR7qHsukJPasByROp7KmPxqK7RpBZna9NHXjz3yksPn9p34rWZs0RU&#10;btO7rCmW6/zbLwlwtWu4OrUVk1S7lwBayRiVdNz6abQWM/H3UonWogtAlr1gsewFC2cWyuPHZhYH&#10;NnblB3cMFAfyruMwIq7WKHStJ8rAYp+cBqNlSQZYHEqHoCAEBI9YLWMuDLbqGm6PjfV39yOsa8wf&#10;K6Friw2nW6CZ4Nihh6BDQOYYitskrDGGpbkQ8weXUP+xAyi9UMKGX96IbJ8FKYGujxRgb7WxeH8Z&#10;3rgPZkeu2w2RPCmCrmjILo7uNxdReFMe1qAEfAOtAJ0T8DjDzH2zmPhvZ7Dw1AICGNhwkeuRyG5g&#10;YAKgDvmN3AJ0zcCfMijuKqC4Owddo2Ui+Y69NgBaaTDDMFeeLs8unp/FSjGnn2BBVzsMtK+5dsCV&#10;nPLxMm4qvH7Lrm4HTAohwSwRmWeSiatd7GxE5mJgQzylFunleNxyapGaETvBBYfRBgwGgluQTgqB&#10;Y+CLEIVzHGq/hfIGF+AeLM9AM0IwwlC5miH/jAJTHLBYU3PX7O18L07t/wxsVoONY9rArAsR7FZR&#10;r65RMC0Gd8lBalLCCAUDBkpJkBRgYbjmfcbi1mFyMIQRXfzbE5vWMxNN4tpCQoKT5CJMsCFJtrWa&#10;YFwbT85ubpqck5XL2YwAo9Qyk9MLs+uRFcKOfAozI914+PQ0znoBRl07khisJRGJNVsbhIDFGGa4&#10;Ri3Q+N1XPRxeNPgPl2tsz9ioBw52uISfWc/xTZfh0WmDkq+Rin3Ckoe0yLA0ygbVhlAJNTRp3NBj&#10;40MbUthZENAE1OOhG1uGKFgBXlwM8R/21/HUuGqGefdKgXUxyFIdKGkJoK40pozB1mIOOwtp+MZc&#10;5DIjaKXgpDNWtr/PmmlN3jU+dQJkIQFosAaLxS5Cj0W25Glb8O7hfCa9sScPW4o8B8JD5+dPHJ8t&#10;TVPr5ZpVuj4Nr8pkHrJ1yzu2bb3lXdvfObixcD3nzEo+6Mg2YNeN69715g/tnps4vvDQc9868a3n&#10;7j9x/OL28x8+sCUvsZwkhWfJIp+kBOn5B04efP6BkycBuAMbCt3brhpYv25r10j/+vxQV39mIJ2z&#10;C27Gyq7amTJkjCZFcZi0VkYtztZm589Vpk68Nn389WcnTpbm6ou1clBq61W3T3B1aB+uOZ/z3QKu&#10;TiwXT9CgTcfcuGA1GK5KAlSlo/ZPA2hRpsV+tSYYlTbe5FJ17NxSbebw1MLkaHe278p1fcO9WTej&#10;lcFqgKsRpc2IxQNl0VfJDRaqY6j5VdjkoFqtwEmlwLnoeO+RaRmJkiaoikJ6wMbmdw3h5JcN5o+V&#10;0b3Jhd3L4wnAzqvJBFFUcnazgEgzlM4q1KsKJ//7CSw+s4RNv74ZfW/shmsZZN6YhjVqo/xoFZUX&#10;KgjKYeRSFkSbT+ryFLreUUD2inRUkqoGJiXgpRkWXylj/H+NYearM/BrChwcGUsiOyThDvJmS3PF&#10;+yUBCgmVUwpObxoDNxchHQ5VUa0dgzNw8JZXUmMyM/CRhotZf8a8dOrJI6Wl6WNtp8/VWNdOU7Kd&#10;1mHDdiTJpob9+S7amRscMgTpmChD0AgGri691jAQhCUjFiIM4NpubMLa8nBiZMC5gNIcDd0t5zZY&#10;Ng3jLYLNh0gdt1E8xlDdAGhbgRGDN0gwtwRIHXHgLADaid37NaE5LpZsevzQg61oIEAqjlrRw+K2&#10;RaBgAQEgDMAEIWAGmfMc7gSHkiEszsBkOl4/a7f9uBAgHoV2s4QcoNk+57QmKOXEmxYRKlSA1gDn&#10;ITGWbDtVEn9Oan6SdS1i6xmrMyl9IkArAyEiMEiXkB9TUQY39RYw7yk8f3YG3FcYsWUTLaym2QoB&#10;CMYwIgQcAJNWJCz/+qkAry0o/PoVGu8aNgi0iywsfHgI2JyT+NI4w5nFEBIanCeAVsxiKQI8TchK&#10;wrvWp/DuERc5yeBpFlE2XCEjPdRJ438cC/A/D/mYrxjAYmAMGBACQ1ws6+0vZ7Ki5z+jNDIpCzcO&#10;FCE4hxeqC9+LsaO9MRo68I3y/Poq+xtH5OYBwTnXhnjkM9IkPpMCdivel1wGWCIGOpwxpC3Z15tL&#10;9Wzoyg6FGhu39uQHDKOw6gfhbMU/dWJ26aETs6X98e+z2hj45OPoBKPVEOarnqGseM/P77172zUD&#10;H7Ed2b1WI8ZJyd7Ne/o+NLK9665r79j4d1/7k5e/On5sYe4i2p0/VGDrUoEWtTE2YRvoSHr9+ADq&#10;U2eWajNnS9O2Kw+m83aqf32+q3ddrqt7MNtd7E13pbJW2nKkazvCFpJbxpDxa2G9WvIrizO1hbnJ&#10;yuLCdHVp7PDcbK0S1MlQoEJTa2lTlvWoa2196k46rYusnG0UxUp2rx1gIUFhAsvjipIRBUktl514&#10;DUlAlY1BVwagBsOVQWtyMUUgb77unZ+f8BaOz5amNnTnBq5Z1zPUl8tkDVFTd5D03Wk4gbNm8gmD&#10;zRnmFl7HY0e/hPdc/VMwFY2wGkBJgEsBzgQEk2BECEMPRjBIy2n0oUCGEJYVMoMOtr53HU7ddw5z&#10;J5aQr9nIrJdgdtyS6/Qux83W1DCHlbVQHmOoVQ1mn5hD/QMVrP/FUaz7yXXIDjmwtjD0DOeRvdLB&#10;/DeWUD5YhegT6Lq7C8U7chAFAVPVgODQfTZK5wOc/d9ncO6PxlGdi84CNgTSeY7MBgmRYdFkYQcg&#10;2MCYSydCGCMxeGsP0oMuVC3KRAOPon2Mr+A6LqSwoLSCMQZMaaSNjbKp4I+f/H+f3X/q2Uc7MFmd&#10;TPZWA1m0RgsxeV+Guf4eVUzncjoIBXMsMGLNlhPHJdozEwPjAgQGo+MImOZqZ/HUFoHBikG5AZGC&#10;VgLCdcGzDNVaAFZKY+BlhbFhG/VCFVadQ2sNtdmgehfB/kcG+ASwKHOPOIs3beCHfgKx6RUQ7yaG&#10;g+10YK6T4GFj5+OQnOAjBJ9VsGYYVApISYBBwmhzgcIUR/p8D5pfGUsHYCJWRPshPKhqOfQWEu3C&#10;ZFu7nqjhlLgCAQALWtdIhUthrUbCcVg9DJBKO6uKujv4H0MbQsgM7lrXBU9rvDYxBwODEdtuThit&#10;BrYaJ/0+IeByhtOBQsgIY4sGP/1MDS/v0vjlHQY5O2K3bslyjGzh+MqMjacnPJTqCk5cnQ0RPKWh&#10;DWF3QeAjWzLY221DGUI1HqXO2T4UC/Gt8yF+92iAV8/HEnc7CiVfLzn6OIcGW7X9aTGG6SDEDIA3&#10;DhQwmnZQDzUIF1QhgMHA9wysjIW5U6dmzr/66gSWWzfwxP7BiYgrrVMActFeAquNIGn8H5mxZZ9r&#10;yRFbiMFi2u5bV8j1ZWy5zhKshwzKU5X68QePjB1d9IJjFT9o5LN2AXhjS7KAGqJp6nIUEQa/raXX&#10;qHO6ZygrP/KrN79j467en+CCXXSXy3Zk7/ZrB3/+E//xDdu+/Acv/cHBZycm2lg5P7FE1A8b2LpU&#10;jVYSbLW3oJPRNUldkmUM2V4ttLxaaM2fr07jhXMCgJQWt6QlZDR1zLgxxFSgjQqNbmPQFJaHZDY2&#10;rOSkxVop3t/DdMKaLFenFiJWaSuyBBBt6LmCxHOuxe9XKi54DS1XUseV/GzcWKbiB+rg+fnqqbnS&#10;zJae/MC16/vX9eXSrtYaYZvQstE+5AlBfME2OHj2y3BzWezuvQEFqwiHp8DBoUjBVx7OlycBMhgo&#10;rIPgArqRnRgX0aAUwu21sfneYcgHLUztn4dX0ujaYkPkWNRK1CurJpmImZJZhq6dEvY4oTwF1OYD&#10;HPuNo1h8YgEbf3Mrem/pgs1CuHtd9A5LpI/mIPs40rucSAdTiuwgVF5g+pkFnPg/T2DuyRkQGCQk&#10;XIcjMyxg90azd8ZfpbAJgFkMpSMeggrD+rt60b0rC11TTasKTgyWsHF88bA6cPSV6uV9V6ZG8xts&#10;MkBd18yBuf2zX3jhM88cPfvqt8noSSxPmV9tPHlVJut3H/0IffqOz7FVtBDN+yPlpuBI6dvSNpIE&#10;N14Il9kIfQ0uOKRjITAGihEgBLg2y2JL2j+qKYPQMciVOQRxBLwVbQIYmJDALBVBOMpGL4IUeKiA&#10;Qh4O5UETCt6YRmZ/AFxrQTMg7zvwHR/lvSHYmRDFl/IR4NCsBbYak6UMrezCH7aWYfSCwcFgasDU&#10;9nlU3lgD4wQTcHCZRmgA5oboPu+geBjQtgTSWVA+DY0AhlTkcUUM3HD4ksMzCsWQoGwGo0IYrcGk&#10;hGSJEHPOYRrvT8ykGKNblhxcRPExRsPnAiIEmAqQ1QQYhm8HC9OvTJ44h5WxJl5bOyrJ0DfZ0+nD&#10;h/adfv7Zycvf8a51SxPjMNrASVmwpLVsVyAiKBVZKEQO8qxZTQNDSEuBt6/vhQHhwMQ8lA4x6tqw&#10;GSG8wCWIQqg5LnNsnA4VykwjVITf3+fhxRmN/2uPxk3dCkHoYkha+Ll1DNdlU/iHMY4js14UrG0I&#10;fSmOd6xP4a1DDoo2h6/jaBwRIm/72F8K8Tuv+/jmWAjSBFhRKHlWCKyXEmm0RjM7LROXMZSUxlio&#10;sbEvj5v7is3oH9bq4gBgEM1k6TiIXBvUa3VYuSJKM9Nm3z/83WthpXIqcU2yAOXjPVcmdEwCy+dd&#10;mCVEtjfjjqQsuT7jyHU9abcn41g5wVhRcp42ALQ2tfPl2ktj8+VjC3VvLFBmyhB5aGmPG9P1lABt&#10;PoCeaB3RHIDzACu3ASECgA/80vVv2rCz5xOXArKSH30jube89xf2pi1H/N6+x8dOY/l0Y3KP1kmG&#10;7Z8bbMmLKCesrXWYpOqCNl1SEIMFP8HYJON6ZOLvQoVGqNAkg5/R4fF0G0AJEp8+lnts+B02Mrq4&#10;tuE/Ccu1Vlux0W+RWO487ydYroTrN8u0QBY1zCmboIuIdC0I1cGphdqZ+fLs7qHudVeu6xvMOVKG&#10;OnI6XqbVimliwRkkMaSphgOHP4On1Ocw3HslCm4/QISQQozPHcf4/Ans3fYWfOLGX4IBITRhFASd&#10;BFtlBZmV2HTvINwBCxPfmcXCAY38qAVrwAA2i9p0HVgkoyJn8exGBjvvoHzaoBaEOPfIeVQOlbHp&#10;V7dg+N8Mw7U4ZL9AcSQFMgympiN2PCdR1YTpP5nEyd88hsXJCiw4SFsWMoMMbj8H49HjmFVWOrej&#10;i7J02Ed1gTDyhj4M3tQFrQnJgS9GHGkni9Ozx6t/9sDvPDXYNcJ2brxuxA/rtFCdPXPq3MFXSuW5&#10;s2gJituN9jqJ3+m72eaT95/nex6IESnDyq6BxQmuI8FsgUC1vI4k51BaAxc4T3POIyG2ZLFfGQPn&#10;vCWYFHFMEi1vcxAiEThjCirrgWo+7GcV6gMu2HYfYcWHqTPILiC8V8Kr1GCfyoKHBMNNQyYLxiOB&#10;eZSmzL4/eYTfT10WI5AiONpCuKOG4PYaUmkOrjlqjoGqVeBKCR3aSJ/msOcZjLQgjRclDXAOQxY4&#10;dDNoOZKnMYQMoFCDOxYYX1tsbnEBpUIYFXnECS6iFj8RLG4hrTmYECjXPSxqD2R8aK3rvb19QXd/&#10;P44ePFjtcFBNHgREAtBrAGF1fOKlZ3//978ysHPnT/Zs2GhV5uZRLdUhRAAuecudnVuRxo8RLEus&#10;YL1qSsPmHPeO9iElOV4Ym4XnGWxwbWQZwyqkc/MyNDaarZbENGc4zw201njunMKHFqr4xd0ufmqz&#10;QVrYqAYObilwbN2ZwpcmBB6drGJTiuGjG9K4slvCMxQbkBLSlo8QHv74lML/94CP2SUN2JEWi3GG&#10;IUtgkIlmRttqV8cGUDcGp/0A/TkXd490weUMddNygeecQYUKnhcilc2CMYJSAXSgYIjDznehNDFh&#10;7vu3v/TE9GuvfSd+uFjDS0lA1Qx7kILLwVy6ry+b2pKy5CZX8tGsYxcdKV3G4IrY3iU0BoFWi/N1&#10;74UjU0v/f/b+O0y29K4Ohdebdqhcnc7p7pPDzJmck7JGGiEkYZCECBL4EswVxr5YmHtxgGsMtnEC&#10;gwkfny2ykQUIoYw00mhmNDnnOXPmzMmpc3flHd50/9i7unfvru7TZ5IGW/U89XSurtr1hvWu3/qt&#10;9dRcp3fSWNszdpmV6kcQSMCGA/bjrPSBpiCM5XhoAoD+8C/cfM2Oi0d+hHFafSXTb3i89NYP/OTV&#10;kJH+nYMPnT21DtDKlxG/rWCLX+DygtwGYXJAi2fKYhvdsx0IgxCpHQC2FFZ3WskBH7NuuK+hLf8F&#10;sVx5AIkcw5Utw2a7FT2s2EP4GT1XESClBIgtA65i+lFqY1QriuVjp+eCk0vtxrWTo9sObKnXGLEI&#10;tcl0H2KZ0UrAFoXVMcoIsThzD85pA6kSalsbBaKAkltByatisTO3thCVvjodaTCHYvu7x1Dc6uKl&#10;r0xh4ZRGdUFA7FCgVYDqFHBhteu7UUmpyBkC6iUC9wxHe95D61wPh37uRbQe72DnL+9EfXcBdF6C&#10;agNGCMywQHNB4vh/PIFzv38aURDDg4fSMEdxkoH5SRxQP7dwUPILcwmMtFh8MUa3o7Dt5jFMvH0Y&#10;YIBum8S0tA8iCAG0xlzjXKx0PHNq9qXZU7NHHgFslhnIlmO6uQ1MbXZs/tadHxvk6bZGhg3AhFEY&#10;9ZhepIboDjUcWoPEMUKWlow5S9zBjYGFgSUUdD3bNGvBDYCCB8UDEKlBHA5FLVhq1EiSbJWBHYzG&#10;AigS8EgBmsFbqEPcGeLkEIdb6EJIAhW5MOMcrQ/FqP15B+JcssmAZM76hC6XqROR4RsEZKXCF1cJ&#10;zA4tYu6aeVQmfUBSEEtQFICmCkuextCsh+pTDlSXJlRAnUDxEJSUoQgDtQn6tzRhgFxLYJmFCRVY&#10;rZg0p2wwSmQcgxIGzpCWeTW44IkLiZJglMLGMag2EBI4plpn/uxbX3nk0KEXZgrFYgOrY03kgIMq&#10;xeoGqBhAtHj48N/c+e9+rX3J93zgR3fccOOEW6kRKhLPNWIsdBxh7thRGbe7ZtuVBxzKGBnUZBMb&#10;A0EJ3r9tFGXBcefxObzYC7HVczHB6DKY2YjZogDGGUOJUZyUQEgMOpHFrz0W4vF5jV+9wuCikkEz&#10;djFEOf7+No73bSmjyAjqnCDQiTcWIQYVJ8LxIMK/ez7C54/HCdvkJXijzijGGYOfgsCN9HUifW4n&#10;ghjC4Xjb9hFsL/poxWrVxsCEA6KMPfjlz/dmXnihd92P/mi9OjnJraUIGg3zxF98euaFL37h/ubR&#10;Yy/AGJKu9zxZvqlglNK6x53t9fL2kUJhd8Hlu11GxxklbnIcSHW5ICAU0MaGrSBeaoTxkdOL7cfO&#10;NLvHlTEhBpubppUka7HSuKMGrGX9MbOUyl6yucgMAJ/YXb/cLYhLX41pODJZfsv3/IOrg7ArP3ns&#10;2dl8GTF7V28EsLXZrkOSAxFYBwix89x5DmCxnJYpz2itqu/mAJfMga9BAGt54PzwL9xiP/2fHsBr&#10;A7g2xXJl6cx8WTG7kLFMWdHJlEfdTFkx1W+RYgq4Kuki2We9ilJrc67Zle1Q9hZ64fbrto+NCUpZ&#10;rHW6SSY6LUaTS5+FjoQYUEohKaCMgdIMw/Wd2DNyMZrtOYAmovqBAgqLJHyaebCT5/DlsV/HYhjh&#10;XcFP4uIX9oOMdCG2GTCXIg4F4sADtRTcicBEnJAXkQVhBKVdDE6VonWaohsqnP7TkwhPBNj7n/dj&#10;y3UVYD6GGhFYPBfi6L84iqn/eRbaAD71UN3O4Y0np7blDkiyoj9aRrzMggggbhk0joRQMbDjTVsw&#10;+c5hUIdBtRXICnEHAgJuKE4unlT3HrzjiLVmNtEn2GyifN7jJqt72XRJOwVZDID9rTs/Zj5x66fs&#10;gHL98jzpBkHwYm/+0OWl4Xe52pZoJwShFG7Jh2YAUcl7j00EElskXWpOsYCe0waNJSgRiLWGg9Ss&#10;tK/9sjmwlZb+tGCA78BrRugIA3HSw947BWY/TGCcNmIt0GtG4JMEze8HKp+ScOY5LEs41wRXUVhm&#10;V8DWtxNprQJZFiwikDUJfauFe7ULERCwmKLlWjBi4QoK13KUDgP8NIeiaU59wQcQgliAEZMBDBYa&#10;BAKpANsaoOAkE3WD7jTCKHS/bMgICEtBltEwFOgRCR0H8Noxgvml4Mne6cPPHTt8DkC31+22Bmhb&#10;dQZkZcfZ6iYoa3sn777rrjMPPnCwODl5y753vPMa6rnDxBhOHUefeeSRuaknnli89EMfunLvLddt&#10;o5xBhSGWJ1QWLKaxWW8fq2NICHzjxAymgghtIbAz1WLFG3Cw/fpVCQQXc4HTVGOJKlgJ3H4sxpGm&#10;xi9epfGBcQ0lPRDtYNKh0DbJKrSWgBKNmhfg/sUI/+yJCM9OK0AQQBB4jGInZygRuowyNhom/Xy2&#10;E0GELiO4bfsIrqqX0ZF6TaQaYRRGWbJ08mT3pS9/6Ylj37zDre/bOwJj4uap06fiRuO4kTIQjBZ8&#10;39kyUvQKBKjsGq6OVF2x1RN8K6Uo9BtRs93BlBDwpFEhWuqFZ882e6dm28HBqXb3SCh1O7cP9w3t&#10;TKZ0nOmMJlFur5Urv2MNQIKUxbdYbevAAfC7PnPwnnd+/yWTYzsq73ELYvKVTEVCQMb31N7zAz93&#10;o/jif3vikwcfPndyALGR3Xe/rWDrQsTwedF7NnQlC5Zo7s2jOWDFcgCLDbgwwOBOR527q9zXJse4&#10;WQD47h+74jUAWS+L5cq/Toq1XYo6U1aUKdjqg64wA7wymgqSlk9t/5SxzEq3o7j55Jl5TQllN+4Y&#10;G+WEEAmboFqa1b/QFGSl2q2ULZKGgBGCsp80ifaCDly/uIG9ARJxtCF48fQLWGgcBK9IfC36VzjW&#10;+RCun/8gCvMUhbEQ2646hm1XPgomepg6egVmT16CqFcGqAW1CcARw8BQQUAcp2i3JGa+NQ31jxXw&#10;6xdjy1tH0TjZxEs/9xKmPn8O1DKUPYHyHgannIjds12PWgtYw8B4DMYkQBjijoNgxiBYkmDcx753&#10;D2HkTRWAUuieTso2KS6xRsOGCh0VYtY7OR3QhUestXPrgKogV47Jlg03xWZ94tZP2d+682N6g7m4&#10;6gBy5vTp8HMP3PH0pW+tP3oFH32LD1foTgRiAVHwQGky3ZVViQ5qE0OacA5ecKE7MYg2YDR90pRs&#10;aFRpiYWwHKRchoYFX4pgSQGFFxTCv+1g6rsqUKQHrgBGOKI9Gq3v62LrZ8pQbQrjmQQPcgVCEsPO&#10;VL28ksf4uoMsu0zXCcXQK3Wx+NYeyGWAaEuEgsJ4DMIa+BHQcB0UZwsoH2QIrIDHFOK6B84dOJYg&#10;NgaEpGwpJcuEHTNABAPCGYjnDFhS8qs4A7EUVuukUYEsnydAQCFaIUwQw3QDTLFw7kvPPvT0qXNn&#10;suM268MkcxsTcvrSrFY2AMB0FM20jh2744ljxx5ID3v9TmqfFwqjO2+66U2EUGKU2fC1SJ04tF9R&#10;L2HUE7j95CyONSMcYsAWYzBK6XL72nojL05X4F2MoUYozkAipsDRhsLHHzT4xKUGP7vfwKcGXekm&#10;+joLCKbgOyE+PxXh/3kiwGyjH3BPsZUxbE0tNuJNDBUXQMdanAojBADesn0UbxqrItB6rTEpAYwl&#10;CHo9u3T6VM8oFailpYWlJ5+ccxgtljirlyv+5LbqSKnkOxVOyDCjxHc5ByxSL8SkE5PQZGthhIBR&#10;gFFiFoL4yItn5o7Md4MzjVCd6ETxYvp+8uR9stl9NAOcSJwBW/nKUX8Ny5SYicr8PnL7P7/xu/ZM&#10;tBsR+42f+dpfHrhh/JFb3r/vHdsvHr5haEtxzyuZllt3Vd/54Z+9oSj++5O/9/S3Th1dh9XK21Cb&#10;nOb1DVk6zLNOwOpMtvWA16A7GaDPwjrlQzMAdJkB7NWqDezN37PPfvVPnnk9V+QLYbnMgLIiG/Ca&#10;VG4yDGL1dHrk7/MLvP8/QqU6U61uI1R62BOMKZXgZJqHfKAgxIKlYEsZA6qTz3vRIpZ6cyBFCxtL&#10;WDfpSFz2ZErdvPt+TYvNedzz7F9DUA1OKEQhwhnvMwjok/jYzqtw23sew9Ybn4b2JbQhOPDWz0H3&#10;fBx+9Lvw5Dc/hl5jCFwEIJEF9wwqBwBxhqAxBSw9soRj//oogn8YYOGL85j+0hSIpajUXJR2UVAH&#10;UDGB0QywFNZQgGiUR6YwuuMlbNn/FLbueQHd2RG8dMeNODJ3if0qXlw6Vnlw/lbxzqHvjz467Fuf&#10;hDpKyjlpnp9rHSyGHXz92BfPPHzuq3979uzpYwPExHlwFeVK2/pC9Fkp2MInbv3UQG4lB7bir995&#10;x9R7r7z5oZ3j9WtMaGpEEjApQWIN5XNYl8MyBk4ZiDbrtuQng5PAGA23VETcDKGjGNx1oEnCZPUj&#10;ffLkJrFJ1IuJZQIYqgUUAiBED52YYuShKlTNYvamGL6b2GgoAwSXMMx9MEL1LzhIzJetJBKeJwe2&#10;8DpqtvogK5N4atwY8i0BcCMFiZJSqjEJC8yURCQ4eFxB/YEI/lmG0LeQnICVHCjOwBUFhYQlCsTy&#10;BBzZNNPLGkAq0IoHK1hmGRj8YrVWoJSBcwEYC2qSg5RSFlEUw2uEYLHE02rx1B+/eM/Xv3bPN49k&#10;Stv5QHOd0wACazvO+96A+Zy7OKeVjcpbxopupWKVVBCCbhj9lHgRW0ScY6zEUP3s/5zCo0+29Y//&#10;9I5zBy715rtt7LBAjbF0wK8sn1n40i811ihByRE4rjTaBJDS4j8/FeJMaPBvLgPqLsFS6KIoFAjr&#10;4c9ORfjlJyO0uwZwKQQj2MM5yufRiiGzhAoA89rgVBDBCIa37RzFO7bUoayFNHZ1FziS7uU41jj1&#10;zHOy+/QTdEfFv75ecL2y6zgeZ57LqUtpMtMYTQ7DnCZAihKartX9nxFQSk0zCI8dmWu+eGKxdbIb&#10;6/leLJfSpy8AW16nOpQFVwqrcwXj1b+3/F7nZT1Zm4n+JWETu2uld/3gpR+pbSm+P2jH08/cd/qh&#10;P/u3999bGy0cuuSmif3XvGPn1bsuHbmIcfpyDNQxPF668YM/c51Xqfu/f+/nX3weg01YVebAMEjm&#10;84YBWpsFXWQA8CIDgBXFxqZpFoPDoQd9RB5g/exv32bv/swh3P+ll76dgo7NsFxZepNmPg663nnt&#10;l83VwtOGA9IfUJJRUh8peUMXjdWGBaN0+USVGmvRZcI4aQGn1kITu8xuESTMgpYtkMoUIiKBgAI2&#10;huEchPJUrAvAaBBlEcQhnus8AFFYgsdoEkqMxLPrqusO4YbvewgTOzRcm1g8EAAQAbAlwNXv+SpG&#10;d51EZ3EIwokw/dLleOnJd6DbHoU3EWDIIWieibFw5yKadzagYMEIRXXUQXEHBYiFjiisJfC8NpgI&#10;ICMfkxc9hevf+ymM7TkKGQNSA2MTL2H/1Q/hpWMlc/YbZuqez/Se+8IDTzr3P/fiJT908/snDoxe&#10;VCo5JWqsRbPVMC3R7D7TeOj5Lz/zqbtmZs6ezgCs7jogK9+YoQaVtV/mLV/OUQCUUir4xd//9Qf1&#10;z/zftWv9ibfsr4wdqIKIqNNFFFM4Q2W4vgNuko1Kb6QgtRrEUjgFD3HBge5GcDigXQptDDghMGww&#10;s0W1RexQeBZwI4pWvQgzvwSuNWA9+Hc1UCFAfE2iS6LGwlCCzuUW5gckap8noAGBJWkZMTmrr4Ct&#10;10uztQoOW5CYQJcM2m/tIrguBo04IqphXILRHkXFWJzxFbouxRXPc4w/ZtHTHKwgYcslUCFgmIVW&#10;BoIIRGCASRhG2i/JKgsWa7CCB0MI6EYCLQJQA5goTjr7KAWxQBTG0FEMaIOeVTgUz5z+jUe+/KW/&#10;+vLnngfQ8guFrjUmCMMwwGABfN470GQqGfl1Ostyrcqps9ZWtDZGagPOyarGiYEvh1JQ4WDqhcP6&#10;1DPPn8HBZ5/Hr/6LE/jQD10Xf/f3Dh9xOEpRgK3EAaMFKBBwaAgiQXLTKfHTIdjPOc4RihmqYGOL&#10;Tx+U6EiLX7uSYmfBINAK/+1YhF9+KoSViR6rzDl2M7YcKLoezCUwYCDgSATux7RGm3KIahnvHivh&#10;li2VFGSZZT1k/3GUVAikAdMxSs8/JS6qFnY4jIBTmpb8Eh0kS3W0jFIwkjSpcErBWQLApNZRK4zn&#10;Ty11XnhxtvFiO4pb2pjIWMTJ3mCLyHnurbxfy0yUzAFumQNdeoAGWq9zcES2dHjdbbt2lIf9mxyP&#10;73R9vvMt33fRddfftrtx4vm5Q3d95tChP/u3999brrtP3/jevfuvfPP2/ZVhv0wZuaA+49po4cr3&#10;/h9X/MLYjvIff/a3H/tWDl9kg67JAP32aw62+Ct9gGytM6XjBl3wjdxoL8j+f5378u2f/+H77V/8&#10;xkP47Z/9Ot44t3UB1wbL53mvmc4tgL3+pPA4KxZdvnXI9yYna6WJyVpxZKTklWCRdB8uJwOnYKtP&#10;DtDEuoBYA0poagMBEJ2Iv4+8dB96Qy6uq74PdVpG0A1AWNpdZClc7iKyMe4+/hU8feazCFuzcDlb&#10;flFbRoD33aJxzQ4NCw4ldSJ+ZhVYth3UDoP7BLtvWgLEPODE2LfwOCjt4Ok7P4S45cMdcVAXQOOU&#10;RC8yEISgOuagvJ0i1hxhqwIlBfZe+S3c+H2fwuj2KajYA/c0XE/CRCNgugVhY9go2asv2tdm/2Ir&#10;9tgimf+NP4pfXGx+7sx/nL7Tr1TrE7vG99UF8+y52RPzje7U843mwulcCTcPsiKcP2V+M+akmwVb&#10;JkPjxwCidrfT/pe//R/u+sQP/mSk9lwZl3p6fM/wxFixPsyt40LLGExagNPVzm+5EaiVhst44qcl&#10;eArpNKwvAJV2G/btGDJgi6RmkAwGllpobVAQDKo2Ajm9iK67gOqSB/GwwEv7Z8GEAyFE0tjALMLr&#10;LZaKErVPE/AWgSFkuSuPgMPSjGbrtbR+yGqyjAWNCEwlQvddbfSuUiAyAUFcGwTcouUzCC1QYBxb&#10;jgXwH5lH19sNKbsg6KBMt6BFgYKOE0BlLSx1QKxOrSySuamtBdUa1HdgUguUdQu9SYIRYCxkECHs&#10;hTBSQRCK6aWFhTgIoqMiOPu793/xnjvvvbuft9kKer1+pmHed3CQdtAOAFvZMagGgC0JQGllylEQ&#10;hDqKEVsGx2Vp8oRdM94Ikq7WMIjxyOe+OLfw3DMJY9xuHcb/+IPTePKxK/HhH7u8s/8K/4yZx5vZ&#10;S5hkEWbMGE6YSUjC4SEEy3BPMt1lJxhFiXCcgUIYG3zpqITDAvzO1RafOaPwq0+FsHGSVTjKGXYw&#10;tqzwHrRBWVDE4DCWI7YWizpGh1jALYLc9Q2zS3Xs/h/4MA0wRuJeG0yQZRZLaQMVaxgm0Gh1Mf+5&#10;P0b8rTuIoAnIEoyCp59zSpNmJUrBGIFDKBijiIwJ5tq95nS7d+z4YvuluU5vwRiotBTY1+KzHHDK&#10;Mlf5uxzwuRxQOclWWUxuH1ql8e8TAGPbqjuZoCPLhzBKeKHsjFx68+RbLrlp8s0zp5rnHv36scOP&#10;fv34qdv/7Nmjl940OXbz+/buG99dGymUnU3bQBSr7u6b3rv3E0NbSuN/8esP/U17KczKlfJ7qc4d&#10;WF9TsEXWLR1sElD+1p0f20hjQjYAEbgA4n9QYvjy7dNHfsZ+7c+eQWcpxD2fexFzZ1p4Y93Ietch&#10;S7GSnG6NZdjorD9K3zbDBVAkSQSYqHrOztGif8VQwbtoslbcWfWdMZdz1xfcpwSItVmjD+in2a80&#10;UVmYNNk+MT21UMYk5oJpBlhIPNQqV+K2q38EJTsCFaedjMSiaRu4+8W/wslz94HbcNmBvg81339r&#10;AR99zzwmKkvLixWcHYCzN3k5NlWt20ScTxkHcWbQOCWxMDWC3kIdRx57G6bPXAnZCNE9qeCOUJR2&#10;MlhNQRBBeA14tbO4+QN/hT1vOQfYnYBMtFlW+mmgcguQp4B4KimQUQqpCZ49Zc98/Dfs1584jNkc&#10;YMrkCS5/DAdosfJlwkEM1gVbOgwoHWYXM4aVAPO+SWEFiangEID69ZddtevTP/ZLPzZaHhp2ttTA&#10;YwXpUMBYEL1BlItNWuUNI/CZB3V8HtFCG7ReSTLfwjCxE+AcnFEYa6GsgTGJRxClFAwE2prlCB8T&#10;RIjbAUwYgLc4iO9j6QMtNK/uoMssnK4DzxDEXIEfZ6h9gUFMO7BuEhVlOU18o2jazdGnZ+lrALLM&#10;Stg1lRbxUIz2O7swBzSo8WCsQZcbMKJR7YYIOUNULqA4LbD3iw7ESwRRIUa3yFCqVuEUfUgYyH62&#10;XeLcCaYtBHcRGwtNLYIgQH24BrWtBM9SSKNXeS7lB4JrBUJm0LQScaur7z/85NGp+ZnFJ+dOnPns&#10;V790JIijJpL8wn6GYTNXOhyoIazs2W0BoHXsOFlnfeKrmfTlyDAv1WgV/HJ55M0/9mN/f/9Hf/RW&#10;UMI5NfAKHgglq8CjJRYqkjDCQzy3EN/5i//yvkP33fdEZiOnhBDnPe++4prrf3jsTe+beF5cQ6bg&#10;w6JtBR6Ql+Mz8ffibvlm9KwHFzEENfBIjKRXmCbmjsbipFboRBpFl2K8ytDqGcy2NYiTdBSOp9mS&#10;atVCbdKyA0XbFuFCYhc9hQrOYsoaPGd3oTXnoHD7pzH62ANwtQG278B1v/jLGL3oAAgjsEqnTv6J&#10;0amcn8fhT/4egofvhzAagvVBVvKR0QRwCUbhMgZjrZxq92anW7252U7v9Llm74w2Nkz6VZfBT7aU&#10;lwFNZNB6Fm1QIsw37mQjfvLVpDzQ6u9RHoDCP/r1d/3AzstGPyEcNrwR1RD1ZHjsubmzLzx87tzh&#10;J6cXS1XXvfSWbVsvuX58cnxPbXTTp09t4zNHFr/yN7/z2J+dODg/tc5BWA44AK+p2G0mrux1YbQ2&#10;y3ZlwNcrOsVnH9MYi8m9dXzh9x/Hlz75JNpL4RsZXOWZqTy1mU05Z5nFC7lFzRWMjjBCqlXfHTmw&#10;pXbtZKV4S8kTEy7jBaRxCqkRPJRZAVj5J9Qv6Vlr0yoMWYnqMSnDRSh0IqxM7jpCt/kYvvn8NCZ3&#10;XY6tW7aBUwcLSzM4dOgRzE4fhUc0GGOpq3FyULAW2D5mMVHvpWcJBrh7E5BlAdhgZYwTgFIXYEUY&#10;fTlqe7uoX9UBzCG4ZYnmZ0agvG0YuqILyoA49CDcNq562xex/52PwClZeMKH7V0DIy2sjdJ2yrS8&#10;QGuAWwPYEBAehjURKCHYNkxq112EwhOH15g3ZvVW/YmaBVt5x3c5gJ4exBLkxzbp67I2AQOy7HG/&#10;41dhtZlvj1Hq3Xb9m0c8UEe4LiylsBQwUoKQlbLuuroTSmFJ0mHI62WES12QdginWoRyHXBKoLVG&#10;pBWsTsYRE2yZ4aKMQSkDpVRSBuEcXsFFZDSkH8ONAlTuFIhkEfKaJlDuohuVQYwDfWkPDd+i8lkC&#10;9xxfccPjSRkRQAK4Xm2frT7IshbEJGAoHrFovVtCXWwBzRGREJZoOJKCgiIoULS9HoqNArbdW0d4&#10;9BwilwLOGJibmJJqrROGqj/pLUkOtAyQJM13jBRILGFHynAJg4xCWE5WQrwHaDbmnBieYRgOCDox&#10;wQMnXzj7u5/+o+exkl/YzzDsf56N2ckDLLuOHClvXJpnuVhuk9cAdNBu2/LCwn12fuZqOTwyRsDQ&#10;bnbBBQdjDJQkLvFaavBiEWdPnkbp4YefPvbIIw+m86v/nNgleyo7f+67zl33XfufFwhSSwwLlCHx&#10;Xe6TeIt7BH+jTuOQvgQ9Q3FQbcXJeBiMWAhqEAFwKcFukgRTN5TGkdkkUos5FONCYAslUKvEswbS&#10;cgTGhQSHoRQ3s8fx487/xNvEY6gQA8IIzog6/uZEEX9+sIm2ZolI/dxpPPYzPwWyfQe2vPltGDpw&#10;KZjgWDh2DI0nHsGWVgPx9Fm4lEBwBs4oRFoSFJTC5QyUEDPX7c2dWuzMTnd6080gnkm6BS3JHLKy&#10;B7tB4CocAK6iXKkwxurc1f46ZjY4LNoBsqE8e8QYZ0VKCT9fPcctCO+SGyf2XnLjxN7GXK91+vDi&#10;7EtPTs9+5r8+8kR9S9G/8s3bJw7cML7DLQhnQ60cI86Oi4c/+CP/8s1bvv7nz37yka8dOzxAG04y&#10;YzUreXpN2C3+esOPV6Ot0hqL8pCP2lgBf/or9+L2//Es4lC90YAV1tGpAasTzOkA9spmvs88wUpl&#10;V4wJynbVfGf7gS31i7bVizcSkF2EJBljxphEtJKK2G1KU5GMAzwlywf0pFTRb6IixKL/19YmGzC3&#10;MJZAKYW21CpSxhgYIrVBpLXtTR3F9Nkj1CZuTCDEUkIIcSkBpXzZt2XZ8sFaLHYqaHSAagnQZByM&#10;bU/f0AiregNYFWB1oO/zpIdBulthoBBEBWiZaBOoA2jJoUOCka1nsOOGFzC0fxTEjAKBD6MA4kSA&#10;bgGms7JP2BAgDsAnAAeg5hBYQWJxDvbQ8WWhbzBAd5U3xo3WYbH0OqLidQ8Zv3Xnx+i6v2M3hgRY&#10;nTYgs2DL87z42om9WwtEuNThkDCJmaW2SZ4j2biCTVPWSFsLUSkkAGtmCXAFmC+gjYJNO00ttUlI&#10;rzbLIK1fStRaw1ICxgWo54IYDWgNSQmiLsPY1yXKcgjnbpEwoo2CojCBRbRToPkTCoWvWJSe4iBh&#10;ck62LDmrENDkNRBcYHX+PKVCm3hB0Zigd0mIhVu7wAgFkxQgQMESKEIQeAqOpWCWoDZbQe0OF/rp&#10;JrzKCGSsIG0XfrEKMAZlbRrA3XdvT2KODABpDbi2EGEMW/AgfQJh7apumfWebskwOIQjLDJARvSG&#10;HRfX6rW6Xmos9Xbu2W3arVa0OL+QDYzuDQBZ2RL3qltlz26bslpZ5iIrkGcZoLXGv/DrX/jCE6Mv&#10;vfiFy/7Rz/7QruuvL+t2BzrWMFYuu9gz10G31cTdv/orj0bPP397HMeNzEZPL943Xv/QO/gNN+47&#10;VYJM4hqTC8MAMQGISRTB8aP0eYA8BwtgXhfwW43b8OfdmxBKjioLYaiGSwi2s6TZokk0GCEY5wxb&#10;UguJhGu3MGDoWg/b2RKu909glPdQJEv4IP8bTNhTK1dKW2yzi/jZWxbxtlGOn/o3PmTkglEClxDQ&#10;2bMIvvCXOP1FCso4OAyq1iCmBC5ny6wVZxROCrRCbdovnJ0/c2KpPR1K3Qyl7KbvlU3Zov46JVdr&#10;rMggMBXk1oW8HivLgOU7/NfTQQ9i5vt7msmSCVppfZ7z3CDNVaU2Wqhc/qZt+xanO42Zk82l+XOd&#10;zl2fOfRcqea6l940OTm0tVjb6DFGJkpv+t6PX7tlcm/9Dz/3e4/fh7VNePHrVUrk+Lt0s4BfdlAb&#10;K+I//PgXEfUUDj12DkbbNwq4Wk9btZ79RR9gOZk3lgJg9YK7peo5O6u+s7vuu5ePV4rjWyuFix1O&#10;xyOZZHOZ1RGmJOs03J+w1iZdTEpbGyllYmW11EbHWutQaSOVthpGB7GOI6njQGnZiWTcjWMda2uJ&#10;BQGxhBBCCCWMJLplwIIxCgYQyinhNd/1h8t+oewwISglNLUPMCnzqK3F1+9p4NlDPv6vj2hcdmkV&#10;BhxGx+lVtOm6WU9BVjL2raWgTCGyp3HmsMHRx69D0N0K7gYwioBSDcot2u1RzExPYjRuQdgCtKYJ&#10;g0VcEDoGGAdQSykVTAErQYgA4WOIo0WEzSlz8qw5eXSKnM0sUgFWt7/ngVWcY7HUAJ0LweYioOx6&#10;bJYo8vNBg0FRVRGA6D1vu7Wyx60Pu0wwA8BqA20tfM5hUp0Q2UCYbFLCiEkL7Rg443VESy1Ei00U&#10;xoYgOYW2CtYacM5BLIWSEkg7+a1J3crTgOpEl0TAfReaUqggQjU0sGEV/B5gst1F65YYcSWEpBxO&#10;5MGWge6HY9hhidI3/cStx1vBRElsTzr9+h2J9OWALLtCqqYNIotvXkLzrW24jKPUc6CFRpsbRFaj&#10;BhcFy7FE2vBm69h6xzBwMAJ1NGwgwUoOsLUEyt1lhix5agl3TCxgYKAZg7AcNuwBWsPZOgYtFWIC&#10;UMGTMWvXF3M6hoAZDUIBhwlypb9l8uarr/e/evc3wplzUy0pZQurGzeC3Ka7RpvVLxuuA7YGRY/1&#10;Adeazu9ut0u6jz7+ud5v/Pos//7v/57Jm2++WBWKLk3F5uHSolw6cmTukT/8w/vnn37qkfR5Zp8X&#10;vf7y8fEff8/iZM1L47MIAFoH3P0AqQIw0DAghqc9iBqjbAk/XH4UIa1gytTR0hwnZAUhAI9ajCPp&#10;XixTgq2MLXsAKMPQMg40KN5TOIRfqX0Bu5wpwIjUA2wXjN4JqxYAdRLQXUADNACuvlLhg+8K8Vd/&#10;yyGYkwrYE1CdHHZNYhJNGChNOhs5ZQBgpDbq7FJr9vhi52wjDBtSm561Ns4B4CxISg9+JM69p/n1&#10;SubWrSinvzLrgOT1ANZ6Mp5Bik8S9GRbaxMxTl/WDjs8XqoNj5dqRlsTh0oqqXV7KexNn2wu1EYL&#10;JdcXDllHxFisunvf9IH9vzC2vbL9z3/tgb/utiJ6Hg34a6LV+jsFtGpjBfy/H/4slNSYPtF4RYE6&#10;r2M5MG/Mmjdv7b+xbHuttHt7vXRtyeP7ap53cckRW6q+GHEZH4q1Qaw1ZMoWLJfl0mwzzigclpy2&#10;u5EKZ9pB0AqljJRUgdRhK4qjVhgrqY1SxqhYm6gXy6gXq3ClhQuEkmXYY22fFlv9mvJmsxwAO9Ps&#10;UDpDWNVzi1srhfJ4tVCt+Z7n8cQSVZtE43X6TAV/eYfBr14JUGpgugBourPRAsAr6RVJonWoRyHp&#10;Udx1XxmP/tGHUTi7D6XRGIRbGA0w18IJJRYPV3HnnbfAXvxFXL7lGBy2C8aK1FqMJSyZBaAWkQQg&#10;J2dW7hEYzc0v/jZe+Nz95K5zi2hjrQnueukDKlffJ5nFhuD8HeHLk32jcuHS0dZG5UODtT5Hy/eb&#10;Dlw1sq88ts9xBJM8Mb5klIJzDmlNajS2DtSiBIpYCGXgpHEdpuKCbK1AHp2GbHdB66WkMyuKoLWG&#10;4zgglC53gBnTZ7cYLEkYHWUMmBAocw7EEi1iQAtAMQDG7jcwHR9T7yqDDnURBU0gMPAFR/huhng0&#10;QP3LDmgnsTKwwiIxFMHqjsQLKSWaZZFiWiq0MAWN7pu7aN4QwGMeqrGLFo8haQwfFppZLFEC6ngo&#10;Ha9h/MsU/okYUZFDUo1ejWK04IMRFxFWNFaMps/VJoHsmlhoRuGBIgoCyLIDp+bBNxaKWCjoDQPB&#10;LYAAGo62EIpAWoMD1fGR77nh7Ttuv+ebz4dhmPd2y5bC8w7wZhDIyoKtjGZrUKf5eia8BACZffbZ&#10;+7925MizN7ztbRfvv+rKbXu2bS+eWlw0c4cONR6+555T8+fOtTKHnP7zIgDYdbuXiuNDbc/GgCUE&#10;4FsB5+IkAX4ZeSVMvU3ztAjdjot8H79WfBgujXA0ruLfzL0Jd/V2gLEYggJ7U0eBfmdhbCi2iTbe&#10;7jbBofEh71Fs53OALkBbd2VKUwo4E4AYBeRxID4LozVYBHzo7Qpfv09DRclhl2fAVr+D0GGJZrEd&#10;y3CmHfamW93ZqVZ3JlI6wIp9QpZpyulESZZ5z0ocgnXKg1ld0npNOnYDgIVN6kvzJrd26ljjzJ7L&#10;R+ccl295JbsvZYR6ReECAqWaV9js3wmX1Q7cMP5TP/tfb9v5lT96+g+euff0CQy2jRp0iLD/WwEt&#10;1xf4uXd9Ckuz3TcSsNrItqIPpmiGqaJIvOUKBPA5o3RnvbxnZ738zlrBvbzqii2MsRGP06LDmGdT&#10;gBLIREfAUy8GZWwsk1RnYizidhgvznSCxlSz04u0jpW2YTuKw0iaJHDFwEprtDFW5l5H+lzt8sQw&#10;Fv3jc6rU6v+uzTNxead/ZqylS0HYbYTh3OG5BvMFL2wpFWpjZb9c9p1CUVDhcUEFKyIIFfwCSRzm&#10;jQURDISXYMGWXUYJc2HEIp549EX8+R9tR/cxBzcZH0p2IXZZMEEQLhroExoqcnHf3RR/emwWH3vH&#10;SfyTvw94pUtgujp5GZYCrAhiIljTwbLdGDM4Oq3l1x7m55ZaljFquDYmf9JZFfrMOCWUEipjzXIL&#10;T/a9t9hYAG8H6K0G3n7pY587n64xb3irAKiSXzTby0N1IEnTAaWgxCb5eym7tLFtadJVp5WBJQyE&#10;AoFVECNV0GYPnYUWfE7hlfyk/GV0osUCliN6rLXQ1oCkOYmEUFhYMFhIQqELFZR4jLiziBaNwYtD&#10;KB1UmFjsYf57Suhu68BTQI8QcEkhL2fojRqMfU7DOZ1oqKwDgBEQwwCW0W3166JkE6VCkzwWlQTh&#10;ZIT2uzpQuxVcuCARRdsAtlQEtxZx0IEmDixzUH0eGLunCNlwoes9UKWgCVDyCuBeCV0qAZWOZ5u0&#10;6CfNJgYGSXcvJwxRN4RUGmyiDssBpimMUUlTwbLScTCjBQJEDgEBQ0AUigxkf3G4ftVVV3lPPvnk&#10;egLogSBrM7csELv4fR/Ao7/7O9nxqfJPL7Pe2CgI1H233/7Ufbff/kJOKqFzGqP+5icAOAdn90yf&#10;nnmquW8MJUqrMHx/Ms2MwiovbQsQUQF4DYCAIAYknR573Rb2OW3c2SPLEyZ7TTvGwV7WxK+N3ocb&#10;S6dhtAtrKIjdBW2agMpYhxm7Uq13DgDEA8JjgFSYHLEoFYCOWhG3c0ogKIXDGYy1ZrrV60y3e42p&#10;dm+uE8ZtrBayRzlWPf1I8mAq/3kWjOUPh1l7mSyDmS+ZbWa92sw61P/aPPCll05cdN3Wx4pV7xJC&#10;wL49tSfCt+ysvu8Hf/6m3Zffsu2//c//9OBdOZmHwWpB/99tjdbLvclYo7UQvBF0Vhv5gvVF7DQz&#10;6CgjRBRdXqSEjriCbtlVq+zaM1q9tuqJWxilw5RAAIQTAirS04+x6cnMEsRatwOpuu1QRm0Z94JY&#10;LSx0gtlzrd5SoLSEtURbq43p18VATJIAb9YBhxlqmOgcuu//XRYAsJXQuTUASwB2VWekteDaGt6J&#10;4m4gVeN0o+1wRv2K61SGik7Zq9JKpycdvxaC+hVAx7CkhyhcAveKYITBWg3CBYwI8Bdf6OGpU4fR&#10;q/4b0PaP4ZbZW2F0COtJ6LNFtBDgIeevcaZwF8jiDL50B8WbrjuBt75zNxCK9MSb4CBLHRDDQIgF&#10;SYFrp2Gdmlu6obKFb5dan53vBieavfiMNGZaW8wzSrRKgG1SfVOG6LWahL5GJbtx2A0Amx1Aw9t1&#10;Tof5ZAYM2Mzyj2V8x7E15hUUNKcmaRjihIEaICQ62eg3AFrGGHALGEoQ0CRD2pEa1KXgOxINUtRq&#10;gzEK4SVMlrYm8b2yFlrrJI4n/R/EpAakNBnfVFsQz0W7buBTD15EEcYSpiDgLxWx/S87ELeWofcw&#10;qEKAJovgGIrCsI/Wj8Qo/62B95SXbHoOheUWIGytbsuSwc50q0qFFlxRLO1eQvu2HtgkB2ICSixi&#10;bmGNRqEVAyZCWCzBU3WM3R+g+hCF0+UICxGYcWFcjWK9DuKWMGe7qMUMMbVpo0ACsqxNyv6aAkJw&#10;8Fij2+qADRfgDpUAaxAaA2sAwR0AKjWWJQMXJ0sIjDHwDCCsQI+BEEpsr9MNMLC9f80Gs27JcDO3&#10;+hWX26Vnn8uyq/3NnOY2Lp1ha5zMQRQ5sKVypSj655+998TDD0Rf+3//Pv/wh989UWPMhVZyzdUg&#10;op6CLKTSg3RVpwr39iZwfzgGRhKgv6Y7xQLDIsBupw0YAmpZ8p6REggtAKQNq5eS4NTlp60T9lTs&#10;ADUBUDyNF45QBD2WdA9SCocxuIIhkCo+PLW4NNsJGs0gasR6mb3Klvsz7BTJaukG+fTlQVbW+0pi&#10;rZnoRuzVRgDLnk/ygMHRfAaAbi4E4bf++tDXKv+nf+nweOnGbyeOKFbcS657965/PbG3tuvP//0D&#10;fzJ9oikzY5VeyIHjf0mgFQcSWpvXA1ydrxw4qEuwr7PqP0FGCHF21IoThNKJmicucjjddfnWkf1j&#10;Zf+GWJmSMv1FgKRtvYnLelfKXieUna5Ui3OdcHq2FbRCpXqx1u3FXrTUi1VnZYGy2S5FkpFqZXv2&#10;B00wnRM92hw4GDSRsq89C6wEQEQKuJz0ZyK9Ho42RmhAxFo7QSybC73An+6w6m99Kpz8dz+risQd&#10;QXtRY+rcOYxWDKo7KrB2HFAasBLBmXOIuwYOd+HyAIf5n6DbnMNtCz8KBoXTZAZ3Fn8LtnIUHjOw&#10;YAh7wGOPtvHWtzVBvS0wXQoiHIRhA6Z3DMWiheXjaRPBHJ59oU3qfqnmcqfmMnbgiolhOJQaqfW5&#10;njKHW2H0wkwreOnYfOtUpPWisbabvkY9YNMapHMY9HGj7p31Frn1qPt8tw8AwBMOKRDugAuitYHR&#10;KvHFkhJa2JUu0/VWUGtANCC4QIspOFqhTBxEcQQMlzAUbUH7uVNoLTbgVUpwKgUQJN2mVmrIWIIw&#10;Cs5F6oOV/E8KAmsATTS4CTDUJOi6dcQjGnSpAzdWIJRBzbjY9iUHvRsV5m4mEHUJqxUMIeBlivkf&#10;7MHfLVG7vQQWAMQlaRUwAdGWILWASEuJ2cuYcXunlkC6Bu23NhFcH4O6PJUdExgWQnACEjuICgBx&#10;yqgclajdPYPy8RFwUgFoABFKxJ4DWtkFKgwcE0ESgjmmUNGpbx1SJssYGGsAkbxlqh2CKAV32yS4&#10;BSKpEGkF13HhU4bYaOh17B0sAD+2UJRAUAYbxgi6XXjgolgogjGmavW6WZifH2Q2uaqt/eWArP5t&#10;yy232JkHH8yXy+WATbgPtPgA+UTeY66/P/EwjONnj5MH/v2f8+plVwx/76V7jSDtpJu5v+QRXgNY&#10;ZRV+oNQCjsZfti/G/z19Dc70itjjBHAJRWRXTkgCFpGJ8cVOCddG+/Dz1RfBA5sYmCKJNgKrgFAH&#10;Vs0DOs6ALQVGHGixBc8/38Cv/B6gpI+CSyEoQ6MXdY8vtRfnu0EjkKprrY1yZcGMror0NaH5pIn1&#10;Ir3ywvZslM6gRJWN2KvNlgczpxSykd5puVHnqW+dOkco+eT7fvxKOrqtcv23E0swTmvb9g/97Mf/&#10;wzuHHv7qsf/2tT995hgGe1b+7wW0CCGIAvV6Aav1/K2yHQtZRmeZcSAE3vXbx67aWinuDZXcWRLO&#10;ZROV4o5a0dkJS0QgFXqxAgBJCIHDKA+Umju32JmaaQWNUOnFuV4ws9QN2waQUpkwTGr2SIEMz5Sl&#10;+vlSdsAGvl5c0SAwkAdf61kQDAKZfe+c1EuH9P2cBGCznjoeANcCrtQmXOyY7m//tWp/62k6cdsN&#10;3eLc3JI6dEKQW66qlX7mg/eLrVu2A2wScBfxW396FM8ddeGkreCekFhwv4ZHgxqq4RY8M/w/UKRT&#10;qV8XS58wxdHjAeZOnsDoWBkWDqwNwcwR3PfIQTR6Lt53awzuWtxx1zTufdwDIxyUJGHbfeskX/Bt&#10;RZdu21r2b71kbMi+de94pyv1qa7WL7WD+FgQxcePzjenl7pRUxnbsdbG2toQa81k7XnA13ony40W&#10;wkFC1FVZoh0d265PO8XIaAIG09GIawpLQkIQAt8ygDEYliiqmNJgsQGhieO7JgREWSijIASHLy2k&#10;ldAOg4li0K1lFPQ22ENnodsxjOeDMwZrDCJqQASBaxhiCmhOQAzApQHRCRAiJAkTlsyCcYqSK6CE&#10;j6DZAYkCuHUKqQH7MEVp3oPzFovujgBd2wZTRRRZHeamNmYn26h9rQD/uADVSd8DWNI9C5vYWax1&#10;nEy6CokE1GSE6N0BmvsMWMzhxxZdxySLABMwsQSzCsS6GH6MYfi+AuycC+kkNg+KxRAFH6zowroR&#10;NAECUDiWwDcEyioE3MCzBMxaxBSQmsCTBLQXIuw0QLZWYDyBFiw4I6iIIrRRCGyU0ESBBOMcxBVQ&#10;sQQ3gPBdRJygEYeoSoEWFGwcoS7KeEk1QkKp1lrLhfn5CINzYe0rBVgbMBz5jtg8syVyQAs5jUxW&#10;60gIIDij1bF6tdoNFU3+PPMn1ANYGcsTuP/PKi7+4395CJ+882HM3WqA996G02EAKzWGebJeKGtx&#10;UknMMQ6QGv79F7s42ngBv/GxbSjXykkXre2fXwsgtA7ouaRJgaSFXd/i9DkP//6PPPTaDhxO7Vw7&#10;6J1cbC8sBVFTG9PDYF++MA1jzjbeZHNTQwy2mcn7Xul13t/NslcXAK6wkWYUOQlD/3mGT9518kSn&#10;Ef337/mpq9vb9g+9mTLivI4wwmplAhnrRnsxePr04cVvPnPv6cdOH16cx9ooQODvYtfhOsal697y&#10;FhCEAlEgX2/WKhuKifRszOxKaYgDoL5g1cu3Dl+7o166RgMXjRS8PQ6n4xXPKXFKESuNTihVqPV8&#10;LLWMjem2Q3n85FL73Gyn15BSd7tStaQ2EgDV1tpMVzdLwZVNQBWRuYkzaEPPTjSV0U3oDRgtYLAJ&#10;XV4/NKhrsu9A3DdRTT+SPtDyAetjJWjWA+B3AisffK7Te/QF4khluLWR88jRJe9E59raB99WK9Lg&#10;ef7CiXn6wKMuYxCk6JA0FsjCEwqzxc9iljAUTGfFUylFSBbA0TM+HrjnOD7wrhjMrSNozuGPPnsO&#10;X767gjCm+P2/nkO5AFDtIwhFRktBlzuESP+eWB4SRmm55rFLq9ZehIIXSmO7O+vldieU7a6UM4HU&#10;c71YnuvFaqoTyTmXs0YjiIJImVAaEyltpLE271d0vpPm+ZivbLMCzzCKQirFzrbmF1q1LZJpCxP0&#10;4MFgpFKAYgSIFRixcKhFrBW0tTCcgVgLEpsVcXlaYOx3IBKbBDubKIY7UgLdP4b4hbNQZxXslhrc&#10;cgFOaKAsQeQkqQJcpSbIhMAygn7HWX/4Ka2hrALnDJVqBSoIEPZiaOGAuW2MHDQwU3XM3jYMefUS&#10;rO2iF8ZwDIHZQdD+YQn9IFC8l4N2LaxPYVnKdCBpElkl2TKAhUFwXYT4rRLNUQUqFYyhaFOOiqHQ&#10;KgShDiK/An5YYd8XBfh8Gd0hDVJoIpYUxPXgF0ogjgAVAnY5gNwmNhqMgnIKL1KAoFCcgsYKInlK&#10;CFtdGJ9jaHIrAs4QaQnOOGD6mzjApAQ8AUoYSKTgUIrAtViMuyhYB0PMhdQGqt0BlzF6843Wc51T&#10;J46fPNHKaXPWlLNfKch69Hd/hwwoYw8qJfWfB8ltyBxr49gIAE4IcXcPl3dUXGdPveDcXC94N8DK&#10;2uFjS7jh6hIIMbDGJn5/rgsLnpZYLWANSNHF4kwXdz4wD78lse3Lf4KZmSPofPQf4BQ1IFqiwBhO&#10;KIkOd5PS0hc/hfEH/hYPxRF+qbmE//xLb4IDBiP1ysDhRcB2AdVeYUeJRa1CMNcgdr4bhuea3cWl&#10;IGra5OAVY7VlTAqm1gCs7gAWK8xprgaBq0HGyAYvjzW/EHC1kfJRD2Dtei89OX36v/zM137/u3/8&#10;yqevfefO22qjxd3CZYXXAnfIWEdhVzZ7rWh+5lTrxafvPfXI43eceBErvnLdnKbwNbvx1xFckXUm&#10;4hqhXc4FG79774/asKdeTWA1SGuVBVcsp70hvuBu2RVeJ5JDFd+tXzRaO7C9VrzVYfSKksfLjLBq&#10;weHMprlWrTBebAbx2dlOsNAOormOVOfONrtnmmHcgbVIROf9rj1LV2StfVEJsckAJecL09brMFf5&#10;769HJWdZrPzXWd1F/lryTBmxXzp1MmXDDJtF+iCrmAKvIgDfGFuIjfVTgCba3Tj41Ocfbv3N17gg&#10;0DyOLSWEiprvFLYU/WK96PtFhwtGKSiVIFCAFTCp5sXajNu9ovizL/t4fnoMe7cbHDy6FQ8/GiAM&#10;ZfICLEGv04+8IKtcmXkGaPWDt5eP49aSPpARlJTHSv7WiUpx2QXfWnS1sR0QtM82OwunltqLvVg3&#10;Yq0XYqUXI63nYmkWelLOh1K3Ym3CTSyQm6H8syVsF4BbKpf9J069tHCFGHn62sK2W3qBFooogGkQ&#10;ztD0AUcQlDWDxxg0JQihEWsJzhmI1LCp3xZJ11uTXl9iEhuR0ErwyRqK2iI6eBZstoGYAEKIJLuQ&#10;KJRAULAMlhAE0FAkAcXcJl2QlCdnCa10MvJdDsELAGUwiwpKuYjLPgpthh2fAbyjZUy/3UKOhSBa&#10;gAUUrCYQvitCNB6jcI+Ad06AaAYImwAuQlfIDgPEYxLdtwawFxlERKHUc2AFB4nnwUKKhjeMjl/A&#10;2KLC5FcpyMERdCyB44cwbQNDXZS4AXM5dKmQWEwwmnRWmhWDYG1NcjjgAiEhiI2G4wi4FgiabWij&#10;UJzcChQcWGj4zIEwBlppEFfAwoAwB1pQSK1RcF1oAsQ6RkF4KBkOooGw04HbihCFIRZJ2P3Ws48e&#10;WVxcCNYpFb5sDUbacThII0jW0ayy3Bq7nv6QASAOp4Vbdm09EEl1YKRUODBa9C83MJNaW8TGIIop&#10;7nuwgw+/38IrcjAYBD2Fw4fa2LO7irLPU7sfCngMX3/oHJZaCoIxOFAoPHI3zk2dw8LP/gscEw4g&#10;Y6BQBj96CCN/+DsYay2AkQSeP/5ME88faeGaS+pJALtZiUkirgegBx2nKg3BcPhkD8emO92Tc8Gs&#10;sTYjYl9mpzoA6W/w3dzPejlw1bdsGBTnpdaRf5xvndiksP0V9fPb3PNK274RZMfCV//4mQe++sfP&#10;PP2uH7r0mouu23r1yER5Z220MM44fdksV9iTvfZiuNhaDBaXZrrzUycaZw4+dO7Y1PHGHFasTQb5&#10;xlm88uzZjRHJqxnBsw64out8vh7dvEHZZMN01ZdTEsxqnPr3vss2qflOsea7I6HSo2Ml/6KJanHf&#10;RaPVawVj10hjuMMYcxlFrE3cDOOlZhifW+wEx861ulPtSHYCqWaXetGsMlZlSmxsRV9FsozEIMZp&#10;UPxB/vO8udx6eiGdG1AqJ4zfiM0iAyhijrV2FWJ1KXE5FqaQfvRTsFVMv1dIQZeLlfgOkdFv8KQk&#10;SzinhDNKhc+ZN1Tw/KGi51cLrlcUTAjKCCWJ66pJQCyMSfyiEh8xi+w472eOMUrACAVnSTeYyOSK&#10;9Vux++VEQjZusR/0TYdTeJynF9lCWxipTVtq1Y6kXgyVaUVKLUpjOp1AtltRPB9r0zPWBrEyjUjp&#10;trE2VMYoZWwYax1FUseR1rE2VufeJ6wA95Xr7gin/Hs/96++94NjV35fkbnFDiPghKPMPYSuAQSF&#10;DwZCKIjLERmFKI4hGIeWEpwB8B1oQkCNTTYcAlhKoWESoCQEHOrAHp1FeOgsNGNAtQRW9WG4hQsC&#10;akmS8QaTeEmleZvEEhBOE02VtVBKAcZCMA5BGeJehKjRBG1JcC/B8rZr0N0eoPGeLuK9QGhd2LgH&#10;0BBcFFFsuXDulXAfcEEjkRSxSXJ5tGsRXh+id0sIXTKIjIUAhxUGxCiQgEIyi6IRKD3lwLm/DLer&#10;Qd0upKlAEgqBLvySD8+rwgqC2DHpw5OVtqVU+wWT6LK44FBKQXKCguOBLHbQmF+EMzmCykWT6EYh&#10;qGDwOIdVCtpoWMGhjQY6Ek6xAAkDRSw0Z+DaohRbQGkEnQ6YVNBRjEOdubN/ffqJv/3NT/3BQ2EU&#10;zgNopPd+5E6YEUyb9RitAYBqEKjCOmxUthrAB6wRWX2WU/XdoV1DpRsnK8UrtlYKeygje3zG68ra&#10;JDosEwMWa4NARjhwBcHPf3wcYQT82/96Cs8dCvGv/unV+MB798F24sSQd0sJH/+/7sDjjy8lAcz9&#10;rEFrcWrXpZj5x/8c4AKFe+/Ajq9+BrWgvWqXMdD42Ef24x//xKVgkYSJNKjg6MUWjz97HPu2SYyP&#10;eQBjQJHhp//Zk+EnPz87YyyyTFXqYUbaWIlAamfYq94ADVY0oHlBDThQ23WAwsuxZXiZAIsM+oIO&#10;2BPczPpfWL0HoDC+pzay/6otO4YnSqOjk+Xx2lhxrFRz68WKW8mDL2OsCbuy3W1G7U4zbC5Od+fn&#10;z7UXZk62Fk4fXpybO9NqDtC/BTlgm41PizJzIsv+wq4J5fw2A60cyBrkJzWoUw8DTu52ACjYAHBd&#10;UFmQYbAfVL+NhBYdXrl++9jesu9sbfSiK4eL7rW76tW99YK7rRtJSKM1I1SFSp062WifmG72pnux&#10;OjfXDaZ6seppY+NI6W76BFNmx5KMQN0MeM2D2CmVAVQyB6Lyv2fWoY7zk3KjCbnZLhOss7DmbR/6&#10;gMtbKSHCSyeYl5tsfRDmptquPkjjq8Fp8pFRyh1GXUcwr8CFN1RwCkMFz696ruc5jLG0RmWsIdok&#10;4MumYuxkP0zAU98xvw+seAq8VswF09/FSmbjyxWs5ChBmy76BgSGpoC7GcWx1EZrY7XUuqu0aSpj&#10;Y2WNVNrE2tpurPRUrMySNjY2sIE2JtTWxsYgVsYopY0xgCCwJaktkdrwYrla+Hc/8k/efuvIxTe6&#10;fsFlhsJGBopoGJdCi0Q47hIBx6TxPMrACAo+VAb1ErNRSwmI0onTOyMwqbhbMA4BBhgKc66B3sEz&#10;CI2GGCmhXPShOUUMA6UVHMvAOU8Al7UQTEBpBUMsGE2LiVqDgIIJC0UjkJ4L1u7BtkLEmiAummQA&#10;BS5m3hSj/aYu2oUetGag0sC1Fo7rgxxX8L/C4J7wAcsgd2p03hsi2isBkxiGSksBKgEOaDBoh6E2&#10;5WP4LgL/iIQNCQwrw3MpdDwHCwFnZBe6dQpNmigYBmgHGkm8DgNNSqJpEDa3CUCN0pWHMAbd6SGe&#10;a4AXfZQu3QkMeQjDIGkYUAYOYxDUQWBU8hjTTTRtDOH7KHkeDKcwYQzVCROLOGvQjULcs3Bk5o5j&#10;Tz/wF7d/6d7FxtJ0BmS1MqWSEKvNQLFJQLXZ7ms2YH3NRohxRomzo1bevXekfMuu4epNgtFdPmcj&#10;ylhPG7OyOGYOTSrNXV3OXFUK1OPoRQo6ltDaYuv2Mv7ZPzqA6y8uASD4zNdP4Nd//zBciFQGsPJi&#10;JKE4e+AaRIUStj//GAphdzUqSc1kd+/08Z9++QZsHfJgexKk4uLZFxfw8//6YQiu8C9+ZgeuvbyG&#10;//qnx+Sv/eGp2U5oOytlwGVw1Uzfh2YGbGVZrXzqhNqAvdqoa9BcGLh6NZwoyXp7Qx5sOZnDtD/g&#10;7mWkJ2Joa7FUGfJLfsnxvKJwSSK4JNYCcahkrx3HvXYcdpbCsNuKwtzemAWpOT3cMsuY1b3lGcNl&#10;1vcNBbQyIGsQdZynkOk6QCtf5tIblLjSQXJeZ3aKwcahq56rw2npmsnRG66YGL52sRdeXHOdS0ue&#10;s7vmu1waHS12w1Ygdacby2ePzLVemGp155U2rU4sm8oYBYCnpcBM+WbZXsGso6OyG5T8BtXe1QaM&#10;10Zia+DlWQvgAsEWzZ1ieUa7lZ9kbgZsFXKTr19+9FN9movV4bVrxhElxPU48wVnftHhhXrB9UdL&#10;hWLdd7yi47iMJMHG2iZlneXTQAq0GF39sV8y7J+AKXnVm1AG3gSjKwxa3xIhxyWaZAMy2liprZXa&#10;WKWtibW2cWyMUkpLaQ2V0jqx1cZy1zSbTW2YIB+89e8Nf3TPOyp1WqQ9j8MxGlASljIUXAdcJcaj&#10;IbVQJRfcWHjlElgxcTZXLNFbUUugE0oQRms4JrlmMQEY4ZBTDQQnZkG7ETzPAa2XoD0Hllhwk4AR&#10;BQtDDDhjMFpDm5TpSmN7EkPPpGuMOgpAEbJpES+eA4s7cFCGpzxoN8bZS1pov8NBXA1BVQQXHFRR&#10;NMsUomdRvd8BDEdwbQhV0yBq5aJySxBQDs9YCG7Bjzio3sFQOsvQqpBEMxZEiIiEWxsBHSqgRWMU&#10;IhewEQJHwUEBxqSBwX1gnpaxQSgcwsCMgXQYVBChe3YaxHMwfNkesKESeiROdIDKwEqVNGZQBlgL&#10;E0t76vSxxvN6aX5HfcvorharVplDYmbBmUAQRzjemFn65tLRk//9G3996Mixo1MAOQXgNICldHPv&#10;ZtisLNDaCFxtxFjRddbXgQCLUVJzOatcPFbfcemW+luKLr/FZWw7ocTVxhKSO5As56+mH/uHpT7Y&#10;UinY6gMvnSZPGGsxuXMCb33HjbDW4vav3Ivm4mJ6WEplAP0XRggMSRQbNDXVhbUrJ9D0YKaMxtve&#10;Ooxf/CfXweEC03Nd/PJ/fRbPPz0HWAJLDLqxVKeWOgtLXdlI88SCFGT1wdVS5r3oA60gfU8GbfZy&#10;QGXCbqCjvRBRuz0vsfXKgVa+apQFW05GWuLmPmblJyJ3eM+XnvP76hqzZqz2Ess2IcS5+3qWJ28c&#10;oDXgwuZPMSxXCqJcULb3yi2l5nxPTp9sRhtcrEFCTrOJjX95M04TLygBoYSAaGMJIfCGC974FeND&#10;N48UvfcUXXfPaMkbM7CjBDChMmfm2sHUbKc73QnlobOt7uHZTrCgtNWZ/+VitTsPxVoDOLUOw5Rn&#10;pGzu8+xJJvs1NsH6vVK/pgsBWedjMEVuomVpZGfAaSb7My8D0NLwVJt9HCdThsiPPdfhzHc4LbiM&#10;exXf8cdLfmG47Bfqnuv5nKdVHbuSCbnMdK0uFW5UMnxNWmMuYFnrbxj9tiybAWNJ6RTQ/USBPisA&#10;gpuueRuuru7FzduvgM9c6DACpxwHGyfx9NJJe7w9iydeeob8xDs/glt3XQdvtAorNSKRMFpCE2hO&#10;YAmFMBQwCpIn108pDQgHohEjPHgGstOFUyrCKfmgvpvSswbKGlhrwQnAUnDVd5EnaTAaNQYOCELX&#10;QYQYPIwgAgcklNBhCyFVkITA7VXheS2039/F8asZ4lCgrDQYacEQDgux7pUNiQOPaTgRULy/gOKD&#10;FEIReL4Ajzm0jRFVKZxqEUYYRAQogYJAITQuGHFBWGI9Y9OUhv5NKZU4bjouPAXYMESv0UZoFfx9&#10;W1HaMQ6tFSJEIIaAEwpKKWSsQYyFwzjiTg9Pnzk8+3/86b+/66VjR5d+/kd+ascN43vHKWOMgqip&#10;oD33F/fdPnP/4w+1002+C5AlAGcATKebe1+f0ncT769DJNdMsRmvwEGVgVXgyhd82ONsy87h8sRl&#10;W4YuLrr8OpezywBSspskUZbBVpqTalLApW0yjrUxUDoBXv0DlMmAs/7c6B+YaGYe9zNYyTr/E6sY&#10;NQvXL+Ct774FlWKMZ5+bw7NPH0wyK0kiL+CMYqkXhUfmmjPtKF6MtVlMQVY7w2b1gVYTa/Mm812E&#10;+jws1ssEVxey0rxsoJXHBFkALjLShvXu2fJynqAZVAXTA/CDHgC4FAb7yeVTPuxrAbT4q3SV6Tp6&#10;nWUk+/c+fs2+S26ceHeh7OwmlBQAMK1Mu9eKzzTmekeeuff0cw9/7eg01jrakhzIyA0uSzJCcpp5&#10;TQQAEZyKPcPVAqekJrW97KLR6lXbqqV3lj1xOaMUsVLdViS7p5ZaT55tdQ9NNXszkTLzS73obDeW&#10;jQza5hnhNzJvLHKAKI+0Fda3WTBYcUEexHqdz4/pfGzV+SaifZkzj+Q+6txEoJn3LRuYzdJFxssA&#10;pj7IEhmQ5WS+J1auP/EyE1VkyowiB8CiWOlurDTvQLLFXuicaXRcj1PP5dwtCO4PFz1/vFLwh3zP&#10;8x0uXJ5s9yZrKP76ZzxdEKiz2VN4yqCkjBfUMgtgIE3ytUwjnO5+4Ou4wwK14VH4fgmxjBHGEXq9&#10;HlqtJpFKoVCuIAkLX//c6shk0wpdBiMjgHE4rgMbSrDhIvzLd0AcPIO400PUDeHXK6C1AkBpwiym&#10;+X+mHwtEV0yjbVLbRWwVaBjBJQJWcFgagzCSmEgGBqWQQ9MOopCDfXUEw80QC29qQhZjiJ4Lq+ly&#10;/M2gq+0VF0HbFRTvrqL0UAzPFMBKRdg4hPQUouECiOtBMg5pLbhUiChAuAvKJKzpgegkDigh+ejy&#10;qsQYhSUEkgJEK/C5DlgQoHpgEmJiBL0oAGEUAgzGqMRqwwJgDIwTQAM20Gh3W11CSE8I0fvN//mH&#10;T8PisVKpaFrtduB7HkbHxyvFUkl3O52UtbLdZE0gWTNQmpmHWWPd8wGrfBViTWlwpOhNFBy+c7jo&#10;7bh4tLZ7uORf5FC6zwJ1lYLnlTSvC5gHKde1bKpLAWJpmmUIEFhQShKQRZPxvvy/+g0sfbCFTOlw&#10;I4Y6nU9mubHGQkch7vzyncugz6EUoHT5cEYpwWS16O0aKu+YbQeVs41OuRHErBFFi7EyzQxzJbFx&#10;/A3WkdMM0mFtphLx7QoBxoD9Ovu9rO1HnMMKPAeyBjVTbCS90euArvWIHL2BKP5Vu36vhNFajyJc&#10;Blelmlu49Ycuu/i6d+36yWLFvYUyUiaEOAB4/4BhLZRWZqnTCJ8489LiN5648+RjT9x5YgproyJk&#10;TvRtB9SEbVpK4pdurU+MFLzhZhTvn6gU37p7qPzW0ZK/N1S6Md3uHTyz1DnZCOPj893w1FIvbEpt&#10;epHSHWVslNESZSN0Bumr8mafg7RTeeH6IIZuPY2VfQXaKnsBYMq+QkxwPh1H/gQsMp9nqWKerdPn&#10;6OYMwFr1OxlQZrMgbb2yIwPABKPCE9wvCe75jvAqnlOoF1xvyHfcgiO45wjuMEoZIX3d9ipgY18m&#10;OHqt2TCzhgVISiuqz2ilJRedsgKWUKi0dNcvwWhjcd1VN+IfX/Mh7Nm+B2qkAB5IOJRDCw6tFWKj&#10;QC2BsIAUFJRz0FiDKg04HJJRGEEhpIE8PIXg6CwICJTvolguwS/7MESDGQppBTSVAA2gSQRri2BK&#10;wOoOiJPYI4AIKOWCGANKYlBrYSIO3ZYIewswHKh1PXiRxNkbDaZvtfBL8zBBATHn0CKAljF8wyB8&#10;HwFF0o14fCtGvxpg7KUFkFodjDuIgwiNOgcZKaBEXHADGIQgVINSDpoOK2sMjKHQlEGSNoi08G0F&#10;CgrGbUMYwAkd6J5Gc2kRQnB4u7YCu4ZguAVVGlQISGuhjYZQFj5xEFiNmGj4iiI6O2u/PvPMoZ/5&#10;k/9y++LSUgtApJQKXddVUkppEulCf371y1BZsW8r/bq/nhqvIGC0RRwpu4lS4KqSYNERld3D5f2e&#10;YPsvHRvaKxidLHvOFkbJGICq1GYZ8LwqO3WGpcqOa5MpKWbHfH5e9rWYffap/wNiByyMfV+dtGy4&#10;+v/159bq17b82GnzjMsZHE5hDOKpTm/6bKN7YrEbHpxqdZ+R2sxixWA0yL0vfdChsbYrbqPOwpe5&#10;lr+mjNag/YEOkJewHLDKfqTrsFkYUD7U6wCuQZ/nm8fWA7KpguHVMUnnr/DqrleHdfdcMVb/4D+6&#10;7iNbd1V/ggu2Zb2MI0LAuaCjtdHCd1VH/HdO7K1/fc8Vo5/51mcPPTN3pt3ODMQ+Q0JyF2X5kDJa&#10;9EYqnrN1oloaHa8Wb3AZfXvZd8YpyNyLs42vfOn548/3Yr0QKNUOpA6sBbWJwM6u6IJQyoCWOMc0&#10;YUAZMAu48pqqLFJW65T8zud7cj626nylP7uJGfZqAq1BOg+TGStZZ2iavr/ZSeVkQFJ+XPEc0Mp1&#10;tRCBVd2La4DXcu1fasOkjlk7jNHfqCihbsUTftERfsVzivWCV677TqHkOk7J5bzoCM45IwwUhK50&#10;NGrTd/1erfP4drBhFCt5yhQkITWoSb+yiRmcISmoSpglRhiMIcuvRRkDwRI2y3K6sjIRAp1QZxCg&#10;IDTJL+SMQhoNwwEuHJgwBlEEvmQ4eeYk/urgnViM2vjukStx40INMtZYDDvQw3UUXR9Md8FAEtsH&#10;UwehDITHoLQCowWMiWBZCGtCWOuAWJFoazwNyQ3KpALSDtEqGSyVKdznetjajLD0vhqa22JUmm0U&#10;lUCHe5BWQFoNDYLCKQ/+fQ2U5gx0vYweB0AU+GgZhZECysrARAyBYClTxaEVgbQBQLog1gVnEpyE&#10;YNqDoBwBa8CAgKGOGARBbx7OUg8VIhCNlIDtNRDBoFUEyhmEtDBSAg5BxAlkGKFEHXiUoj07B6u1&#10;PN6aPzu/sNA0iellACCOoigbtZJdl7KmlnGmhN9f73XYkxuVdxgA4Qnm7x2ubhsrF/Y5jO5yOdvu&#10;crpjuOBVCo4oEYJirA0HkIL412hM9085q0p/KUNFE8ZpRQKQJ6csLIhthGE41w67sdaSkpQmI4DH&#10;GPMcLiwAQSktOdx1ORMiCeUk2QABk457s/x5FmhhFZDTxoIR4uyslXfsHarskMZc3wnjpZlO8OTB&#10;6cV7zzV7LxprZbo22dz6J3Pkgc7tPSSznq5n8/LtZrIwQHaX3eeyEXVqQPl5UPJKfs+xG0hp8p+b&#10;Dfbe9UDrtz3rML+Z5jdD76b37t12249c/vGhrcUPU0qKFzCpnKEtxQ9ce+uunc354N9+41PPHRpw&#10;8ZEZeKsWDEapO1Lyt7mc7l3o9qZPLXX+88nFzlykdD/sLsuY9N/EbN6WyoCrQZ2Qeb2VGiDIyyNn&#10;bFBnP1/dfbMdgfYCgdWrLSey64wN5BYG5BaQQdqPMHeqEVhtjJrXaIkB7FfWNDXzvYGlxuXuGGNN&#10;rxFErUYQkbPNlZOX4NSve15xqOCVqwWnUHGFXxKOV3Q5LzqcCc6YoJRySpa1UqtO2a8n+CIExFpQ&#10;QpIuS5rkgRNYEGJBDQElBoymp/VlFmsFaFFNIKQGPAGrFTgorEisH4ihya5tgNhqSKIhNIPLEx8u&#10;TQDDKRwQRNZCcA9Bp4Ov3P9lPD72GD7xzo/hltYojBSg4TTCYQdFUUdsNAgvw+EaNgzhUAnKDCIu&#10;YQ2BMS44SUJ8rJVQRoMQA0YJ1JgP4lG4C20oLWDpENyZLiq3xwjeF0ONMoRdDXhFWC1hEcM9KzD0&#10;RYvKqeR4FXECMIZSuQxSctElGtpYWKagWQ+EalhTTLA70SA0AIGFURzcFBEJDyGN4cOFtokrfLSw&#10;hN78ElB0IXePojw+CmUkZBQAnPfVQknitwIosbAFgdAayJlF2DDE461TJ/7ywW8eMsZEOU1PthSF&#10;nFQhe+Aj6fjvzz/DGBGeL3wltUs1irtGKkOT1eJk2XX2FAS/yOV0l8PZiMOZoCDZBAxom2j+XtdS&#10;+jLYSo8L6dZNk1TLRNhugEhpE2qt22EUz3XD7nSr117ohJ1Q6djCDizVkVX/ihBCQB1OeVEIt+I5&#10;fskRnu9wr+wLv8C463BGBaNUcEopIYSlesIVBm1FF2asgTQEFCjUCl5huOhP7h+tfVcg1dRiN3zg&#10;kVOzD8x1guPKmEVr0cnsySKn1xok1N6I4SJvkNJhFhzmLYNMbh8YVKIeBLLIgP3QbAC6NutD+Jpe&#10;r1fCaOXdwR0A/vW37Z58z49e/o+HthY/RAhxL/SBtTLd+bPtQ+eOLeHSmye3E4Lu8efm5nrtOEsf&#10;ZoXiAECttWyq1W1OtXr3AXggp/VxMjl8SP2r+q8j3gAhYx1AlXdZHvT9jd7kV1tTZV8lwPRKOeNB&#10;Icgkw2Rlgdf57DfynasiA4zz93xpUWCteaoAiDMAoPF0bOQ1Ast3qUw41+m15rvBLCGEUUI4o4Q7&#10;jLolxylUfeEVHeGVXcctucItONwpOIK6jDHOQCmhhBJCyHLYd/8i9U1W115RstGShZy6xq63MaUb&#10;EQgIXYn8o5atlFzoCtAy1kIpA6IMlFJQMIgbPXDHASs4kDTxuzKUgBELmj4eNwDTJAlDtgqgFJYS&#10;OI0IrVYDxzrnIBjF4sIcfvmzv4XrrroBv7TnBzBsHehZC00VnDEK6TSg5CgELSAkFqAaDjgUurAI&#10;+1csyUykAhQ+rDKIPQVRZyioGsKWQUQVuHEx/AJFqQNMfyiGnCRAoCBKGvQ4wfAXfJSmy1CFGMwh&#10;cIUDuC6474MQAqcXoUk0uKfg2AJMWAVICMoboIQCGAG1ElJIdK1CUbdRohI9waEXKcL5eTBpUDMF&#10;qOEC7NYypEPgGIHYhDBWwUggsImOoiQpuq5GR4coLoTg7cg82Dh1+pvThw4fOXl8KVNWyufarQUP&#10;hFBOaUUw6jJGSowQwQkK9YJXuGisNlT3vO1CsAmP0+0OpRMW8C1W19IskGif3gB79aqmDwowkuC+&#10;rpR6MYzi+W4YN7txdzGIurPtoNWN4wDrd2hnRc/Wrkq9sIAFCWJDg1jR+W6Q3fRBAF5yRaHqe4WS&#10;ywtFV/gVR/hV3+Vlz3FKjnAEpwR2dcmzz66pRKQvioLvKNZLO3YOlX8oiNVLZxrd+w/OLD471w0P&#10;dyN5OrPuZbMh8+XE/HtPBwAJ8gbRa61pKs1VOjTWmofnbaAu1HvzfI74r+t1uVCN1kaGZN6eK8ZG&#10;fvCf3vjTo9srP0Ip8S/0ychY9w49cu6rf/yv7/3c2z58YMs7P3LgI5RRPHvf6T/4m9997GElV+VF&#10;ydUDyq4nxM/kaZFBZa1Bmqv1vKg2YreAVy9f6tUEVPb1XA83wYJuVGJcL2dykH0EzTFePKfHyo7N&#10;QVovZwAbxtcBYHyAfmCZ3qaEcEoIY5QITqlglDgOZ05BcLfmef5Q0fWKrnBLLhNFxxEuZ7wgOGep&#10;kJanAuqkVd0sM2LGAmbZkTrxrSLLI83CyNQSQRAQxlZdxWyLfF9zsuwnZi107ntaG6hYQ3MAVY6t&#10;Qzvwkzd9FBdjFLbigQ9VYD0BqRWMUeCELzMMTFpIHQNu4gbPlAGXBtHpeXzqyLfwh1//cxCY5Y48&#10;a4GKV8LH3/t/4tZwHwrxHGCKMLUysO8bEKMPgrqz0ATQS29BNPc+QI9AcA0CDqMKIJSCMQuiFUIe&#10;gUCBWAcqsHAW2nA6ESLHg6MF4tEFHPn+EM0DGhOPe9jx+SJkw4XxYsRGgvsFeLUSYpchYoCINbzI&#10;QHkAcSiY4tAKMAhAiAIlPgg8gHahQMEtg6+7aIdFhG0JP5qD6XZwooLuXfGp6WtGdlfePrJvtOcA&#10;slpAoViAVhaGJr4w3FJ0iYKREk4gwZuhPTF9eume7umXfvEv/n/3zy7MNykhESEkEoxQwSgRlLmM&#10;E8EpLXBKHU6IxxnxJ6vFwkSlVOWElh3BqoKTmqCkyAmrWgDSGFj7RiA6NnmaJwSMJV2DvVjphW4Y&#10;nGv3grl20OvEca8ZxN12GHczzB4wuNU//R5RGCxAx9rDnc1WPLK5jKvWrIIjvLLjFEouKxQc4Q8V&#10;PW+iXCwOldyKx7mbzLeEPR505WmSe2vbsXzu2Hzr6TPNznNnljpPtSN5BqsbrrJCerkO4FpPipLb&#10;E+zrsOxf0B8O2gvy1ZH19rfN5sGuiffLp9CsLT9/+zRagwzJnMqwX/zAP7j6741uq/zQywFZUU92&#10;nrrn1F2f/k8P3XfrD156zbt++NKPFCvuDgC44i3bSXO+17r9fzz3Qu4MnwVGeY+NDCNFBr2Jdh2m&#10;KTt48TLLf68zqBq0cr7uEm27wROwmygx5tkuM+B00wdgcY79ylo88AEgOwuyeI7xGiTIFxkGLAPG&#10;rMDa1mNmrKXGWqoMaJQczgggKWDZKbQFo9ThKQgTLLk7nDkOZ47HmeNzLhxGebXgOhVXcIdR5lDG&#10;iLaEcErcMmdu2aG84oD7DOAUoIDuashGDNOTIBIwykCHGkZZUE5ARaqzIoCxCbtliYW2BNT2y3AW&#10;WloQDbCKA3dfCc7+EuySxaLugToUiBTiRhusUgBnFCaNmiFph2bIE7dyx3EgpALtSdC5No61p/Do&#10;1HMQFGCULfsZGVgEsoff+MJ/wb3Xvhn/9N3fj1HvkyhuvRsRBWaNB0piWMvAxr6MkbG/ADEu4sXv&#10;RTz7kYTdIMkQcS2Boxz0CANBD0WXwo6V0C5w0HYTlDgIZ6sYupuDddrw7yVgZ0vg1RAd1QMvlYFy&#10;AR0BuILBtwYSGiHT8OGAmhgGIRj1AevCGAfKMBAegpWfQmHo8wA/gUjW4Cxchrhxsz3VKJsn6vPd&#10;//DFP505NX02fueb3kZmr3yHc6034e8am3RCpwcqHEBpUMoSCwhr0A06EJGxjy2dDL9w6jH9hW99&#10;ZaTOzPcc2DvBi66AoNR6nHGXU8448xxKBSXUYxSiX8Lqa+z6um9rkdggEP2Gado4T+U79eMhiLTW&#10;0+1e79RSpz3d6nY6sQojqcKuVD1rbZRbv7Ot/JnWfZL3UxokhCYDSASWdm3mBduZu2UA0Isl7cXS&#10;zHSIBWAoIazocN/l1HM587fVy+XJSmlotOxtKQhe7h+iVjocLUKlicPoFZePD11xzeRovNALjp9a&#10;ah+a74T3vTTffKwTyfn0ORgMtiXYjO9WRtdMNtg7Xr/9ImN4vt6eR17G3jMQVH1bx/UFMFr9F5x3&#10;/3YBFD/yiRtvvP7du37FLYh9F/okwq7s3Pu5F+/+yh89/eT7fuKq/W/9votu80vOcPZ3Zk61vvwX&#10;v/7Qbx5/bm4WSbdGnKPP+7GxGSHd8kTZqNSlc+BsUIffZkN/NwuqXkVAhb8jy+erwnatB7zyjBfD&#10;2s4Wtg7jRbHa32VQOZIPAGPp3Q5ivAa1JjMs+7oluheSNKwzEDACcIdR1+XM4YRyX3B3bLTo7zgw&#10;Utp985bC6L6a65YdQjiBNWll0FgYZdE90bELd08bNR8Rb1uRgBEE0z0rW9IySkA57ZNJBOmGzNKK&#10;oo4BrST4hAvv8jrEzgJQ4ujO9rBn+iJ8X+XNGBZlSI+Cug4KrgdR9JetJDQlsDDJRTcWqhOi1+2h&#10;02jhr4/djS/d/xUQa0ApST2+bFJaBEEQhrj6uv349Z9W6M09hOEqwBysaQo3JPUEMQxq7rshZz4O&#10;Tj2AKURSoxhyWOEgFiGYUVDMRWQJ3Pk2zFI7Ye6cMkoGWGDzsIbD5SNAUcMvOoBwoYiBkBauIYgF&#10;QZdZcKXhKA+WeCAsgAEBKT0JseUPIPxDaMNDCwwMARQRKFiLYhjj0/dvx+99XiPohZYRYiklqJWq&#10;+OF3fZhc5m4h3PWwe2xP6iqvoalFx8Y4MX0MSyTCHS/dj4OHnk7yN3kCUAUlEGnjAcvEQyXl4dUz&#10;Z5X/2/Ib/8ZaDfp2C/3anbHWSq3NUi/qnVrqNE8vdVrNMAqUMbHUJkrF43mrnAEeSURibYSNxNru&#10;9UGM1qpS4TrzmQ9YT0gWeK0c5PvAC5xTmkSIOczdWS+P7KiXJ4aL7raCEJW+rGB5g7EWjBAwRmGM&#10;6bUjubDYi549sdj62gszS09GUndspos0BzQHWQptUgD+iiN4LviWjfD7dtxeL0brQoFWtlzTL8sU&#10;rnr7ju3f9w+v/Wf1seL7L/QJ9Npx9xufeu6+u/7qhUMf/EfXXfamD+x/i3CZl/89JU3j2ftO//an&#10;/9NDX40j1XfWDXN1awzQ+5ANRkQeRBmsb+XwHVD12oOu87FdFwq8SIa1zS+ag+J9siXE9QT4edf7&#10;LGBjaxkvK9aehNd02GQW7uRwMDRRrF53257xm967d2xsV8UnIMQovWpUUkHhlhw8/rUjnbv/6NnG&#10;yFDJeeePXl6vTRT54ktNffLxmeDokzO9oBUZz+HMczh1GKOEALE2xsTGEkvY+GV1d893b/eLO0o0&#10;lgYykpChAT9dsNe3LsPNo5eSaqUGqWQSBO0JMJqI341D4VkG2wlBIgkNiwVEeJ7M4lc++Z8xNzub&#10;lH6YAAGS0iOhiKMIb75uK37zH/ZA7DlsGU/cn7TKuD9hxYSVM0BRD23JUUIPDEnmIgyDXbwVeuqn&#10;EchhaBahzC0c6iIgHuJmE7SxBBJqSMrhWQ0ZKehKFWy8CJdqUGUQk8Q3zSUMIQc6xKKsGQQsQtKD&#10;0WXQ8hPwJn8H0jsN2CTSYM3oBNBpA1OzBH/y8DX4yh2nlhMIKCEo+wXcePUt2FWfhM98MErQ1SHa&#10;souDx57H8VNHQGDBWZK9mQ07F8sgqx8TlTPUHWCuS94As52kDBWliQ5QKm0CqXUvVroVxcFcu9c+&#10;2+w257pBVxsrrbXKrvU5UgNYK5kyVlmLhCzQijNfZ0tueclHHmzlbQXWYbRWyRYGAC8wwNIBVRRC&#10;U2fkkaJX3VUvT46W/Ima746XPVHwBC9SgPTd7jOgVMdKzy4G0b0vzjTue2m+cSiSek5b28kRBnIA&#10;4HqNQNcrG2G/e++PQsYG5Ns0UN9opUMyoIadlAyH/OI7PnzgfdWRwq0X+s+7zaj71T955qFHv3H8&#10;7Ed/4ZY3Xf+e3ddROlgcxgWtbttXu2Vib+3REwfns7XqvJ9VXwSosNq5fVDbq8H63X6vY/nvf1VQ&#10;tZnXSjYSOeZLvRcCvAhWW4Lkma9soDjHWqE9GwCcBunA8kxWDmgRMQDc5R8vW8ak47urY+/4yCUT&#10;N3/3vknH4zyOFIy2q169NRZccJhQmaPPzLanF7uNscuH69X9FVKseYQPu5Rs8/hpHciDd5+abc0E&#10;MSwIgbWEEGotNOOU7r98tHb5O7aMDx8YItoaaB3DEArDgdZQwz5y+rl4lBb5NdJyPlRHkwOutChF&#10;CkUDKEoQewyh1ZBWoq3aeIIcxdePP4qj81OQPQVGAUKiJKibUmhjMDxUx/fdugVjpQdAfEC3Uw4g&#10;a7FJCAirA2ISmtVACUXdT89W1sJQFz2t4dJ7wGgL7rl/Dm1LCHQXQRiC0QW4hRJC5SNGB5ARJCVw&#10;xgpwKg60lehpH8KRsCqCJQpG+CB2BKXCl8G3/A6Yv4CCTQZMx7qIuECJMhilobIhYBawiWQOpRFg&#10;smrxE/5T8FURX7rPT7IbKUEsQ9z/6N14gKx2KO+7l4v0GnFGwTMsFk8DzxlNYppYJruPkDcGX5V9&#10;HSztwFXaohPFcTOM40YQyVYUh0vdqD3fDTuNIO4aa/LsSzavTq9lpMig+JQ8sIrXYbTWM6hE5jCW&#10;F2Wvcb4fAK6yoCu3BhC2+kBnKZKmGApryWy7NzPb7k0BRHFG6dayPzpRLe2q+c7klrI/NFTwhgVl&#10;hTRCjAlGx7eU/B/YWi78wNv3T5w51+je89jpmUdboTzaCOJjxtoAqxuQ8uacgzrz6FrQlR1Ur93+&#10;NHu6hdHtFWhp/pfe9fiFzqPsYPIKwnv3Ry+7YsvO6gcuVJfVXAjaX/7vTz569JnZub//i2++5bJb&#10;Ji85398Uq96+i6/buvfEwfnFzGQiudKfyZxM1oPe69kmfAdUfVuB14agC68S8DqfA3Z/sRWZxVes&#10;c5Jdb9Ed9Dv5E3BeKyYA0NHJ0tb3fOzybde9e/cEY5RHgVz34OgWGE4cXJAnDy40CxVXX3T1loLv&#10;CyYDBWItndxd8z/yczdO7LpslH/zU8+fOXdsqWMNWTaQLw/7havetau87/rxAqWEqJ5KyhXcQkkD&#10;v+zQg+RweO/dL87/2Lu+d8v3kAPlEa+OJjQiyhAKCkUsiqFCXRqc4C18Do/g2fknsRQ3Uax66Ea9&#10;5CKnJa6kc4zgu2+7Fu+66mFML1qMbx0wk5gHuBcDbChFMQrWaijbv2QA0UCRUtjSZTA4hOBcE0yV&#10;IbiBZB5CUkCBEPhFD1ZJSBugVCrDLRUQWA1LCSjRIAjgMAYeb0HUK0GPfB7exG8iLpdhnLfCQwBY&#10;izIhsPBgLIc1AYicAdQUYKKV0WsB3QM8F9iz2+Dd10W49ykf3V4S1cIGZGlmMzVpWhZMnPJJBmCl&#10;TNby3357Qdby8yZIy5gUyhi0ozha6kXRQjcIF4Mo6kYy6Eaq14riXiBVgMHd2mrAPU7LgDEGZ9bF&#10;63xP5kqK8QBmzGJ9MXx+7ciaZ2aZcZpjxMUAZjsfQdaXs4iV9cYuC++V1vpMo3vuTKN7HICpeKI2&#10;UvTHy47Ysq1eHN1WK+8ou2Kib8NijN02US1+9PuH9n1UGn3sbKP39OG5xuMz7d5jM+3gWGYdM7mS&#10;6SC269sCup697wze/w+uRqcRfgdoDSgdMgBieKJU2nvV2Dv8knPgQv5pY7bX+uqfPPPkiRcWGj/0&#10;/9x840XXbt2zmf/vFsRYfWtpPFfeyXYPmnVOKhu1uV5o+e87JcA3Btv1SoAX1ik3bjYwl2JtFlfe&#10;0TjLkmWBFh0AsjwAjDvMvertOw5c+67d25mgQkZ6gytlIQTFS09Oz89Pdc5dfN3W0X1XjRcsDDFJ&#10;Ii6iroLwGH3LB/ZvMZGOPv/fnmx0lsIeAMsFJeM7K+Vdl44WHY/zOJCpASkBZQRcUJjQYNslI4WD&#10;jz8nf/7//xuHX/yHH77ohvKBciHiuILtApHA0fAsjCA4yM7iqfln0I4a8IoCIxMVO7K9ZcKl0DIN&#10;KhilhYIPShmsMdg+KlC2i0AVsHGWb6aAsxVw9iS9CDZe9daSVW+/gbUUBB4CylG67MegqAC3Gqx9&#10;A+T8J6Dak6Dowi36cFwHXAhoAlDGYBmFSwOYuIBICWgxBU0r4NWHQOsUPt2VtuUXUrDXj/JRyXNz&#10;dwPONkAeB+Kzq1yCqAXaPaBaUrj12ghffbAEnoKnFcaHZDI2VzuY939nOfA8Vy7cXBX+1QFU2bJk&#10;vxQYa21aQRQu9sLebDsI5jph0JUyVtrEsTZhKFVkrI2xttkoz7JktVV9YKSwWmcVDWCvsr8f5742&#10;WBt1cz6QtR6xQAYw4GSdtYCfh7kewJivYryz4Iu1QtluhXIBwNMvzC65RYfXC44Y2lYvje0dru4c&#10;KroXU4JypA0Asmd7rbRn93Dle7uxPD7TDo7NdXoPPnNu8ZuNIDqbrjHZTN28PYgasIcOaBp7dUGX&#10;cNnfmS7Y1xporVc2FBdfu3WyXPOuIGTzgK25EHS+8annnp0+2ex89BduvmH35aPbL2QbNsrkSzZ5&#10;EJWfRGQTIOlVMvz8Dqh6gwMvvEzwlQdheQ1HHohltVfZgO1s+SHr8+YCoBN7qruveeeubUxQX8Yb&#10;m0JSSjE/1ZGzZ5pTjNPepTdOFv2yEEatdG4TCshIgwDkxu/eO3H2eGPugS++NBOFqiccVr78Ldsq&#10;Y7uqvoo1rAEoJbCUgHGaWEpYjkrdd659x66x208/e/SbDzwwM3XTUc9SKz7LfDDC0Qs6UEYlTIyg&#10;KJQdOJ6AcCmYS6OlIOrFodYAyLAhvFYucgoqGCEOoWAQSKwkbfqEnW2Auw+wKgVZ601hC1AHllZh&#10;aRHl+o7Ed4sknrda3AGv/ShMZwyxsuCcwfFcxFEEpQyE54KAQvdqYCNfgD/xSUjRgrAUygKxvgge&#10;ZTBWgqwZSv1aYQwQDjgHADYMRC8BOgAIYCTgU2D3NoNbLovw9YfKCUOVslr9EuBK6PGKlqkPuvog&#10;i27Agr1iEJUBUP0ZlwlUtsZY24uVbEcybIZRONsJutPtXqcbychYq4y1SiW6Kom13Xzr5cxlgZXE&#10;6kDlPmgK1yn/xQOA1qAMO4P1c+zOF8S8GT0oXWc9WI/ZzrLYNCMZyFvUsGRQZR/PslhrFQdmeimI&#10;z51rdemTZ+ZcQak7XimMXDxWv2ik4F1U9MR2Y63nMLZ311B5766h8rsObKl/fKkbPbPYC+969PTc&#10;Q+0onrMWAVYbh+YzdwcFLBOskdSQN4pP1/8yjNYaNqs2VijsvmLsEq8odmz2n3UaYe/r/+PZZ+bO&#10;tbvf/09uuHb7RUPjF/JktdRRtxmFOH/Q5GZLeq/QvOw7wOrvCPDKAy2sA7o2u8gC6xvsracFyy7O&#10;eRd7AcC/9KbJ4e37hydlrM/PVRBg/mynNXuy1dh5YLiw/cBQ3Q7ITiYEiCMNLqi49SOXjp872jj4&#10;4mNTTcfncuuOmqWWUK0TERIxBIQRMCRAi1IBSji27atXd1064h8/ND23/UClPra9MqS1JErHcIoU&#10;DhwwRkE5ARcMjs/hOByUU6mk6RhjYgB2bqmJuaUmKRR81jVmyFpSJ6n43ViAiGHA2Q0YjcE6ZaCf&#10;h0xYDeBl9DvejSWwmqcAxGLJuRGF8v3gzcug9AEo0oBSEmA01YlpwHBo/zhY/Uvgo1vBnfcDRsK1&#10;BMYIaCMB0gRMNxFgDVIj2HQv56MJyxW+AOgubGLID8qAJIOYpIwWBU87yhhZDayQZ7eQBWKr9Vzn&#10;7Sjpa8CQFaQnf9tPLFDWGKm0DZXSkTImkn1AFffaYRy1ojhc6Ia9WJuUVrTG2oE2AnodUNUXq6sB&#10;5Tw5AGRFWB02HGON+H2V0DsLqrKa3TxztVECBzZRQhy0LmzEgueBV7a8mGe61vMBzDDkJPMYlloL&#10;GyvTi2G6R+Zbi0fmW4cpIWak6NUuHqtdMlb2r6x67kTZE/WK524puc5tE7XibQfG6s1OrB58cbbx&#10;tRfnlg52IjkrtWmk1y1rkMo3KC2udz2/A7peJaC1yg1+fFetXBstHOCCjWyWybrrr1442G1G0ff9&#10;w+uunthTG7uwLdaa5kJw7tzxxsL5fnWdN/8VDoLvgKq/w8Brs6zXywFfg8DYet2Q6zFahS07KuWL&#10;rh3fAYIKrCWbKQvNn2s3mwu93qU3799eGfIr6+2/hABaGgiXV3deMlI9/MT0uWLVU9Yi1kZbyujy&#10;L1KaPATjFFppEG5QrLn86rfvGD/z0uLB6ZPNucl9Q1WXEd4P+iUkARKM0+QuGAoFF6OTNUMZaUGS&#10;KIOS0OsF7OnDTTRv3FqBOs1GtwGs68PwHemlkeuDLOKC8FGA+lhtlwcQ2OTSMQUvfhZi/geg421g&#10;IgaxHFIpMMbSC2LBLIcYvhutug/f7kZBEWjrATCplswF6BhgQli1lLRFrpdvayKAVgF3DxAeBIwG&#10;NYBKRfLUJF2NFBZMUDCT+nvwTBkxY3uQ1UCt+h4lSYYlVmu0aKb02A9cjrTWUmkdKq1jpXU3Vqob&#10;SxVJo0KtokDquBPKsBVFvW6sIm2MGrCJbhZUqRyoyntaZQGVGgCiVO7ng77Oe0blEzs2C67sBewD&#10;m7Gf2Yj5zpceN5IS5BkwZ21pkvC1j2mJsRaznWBxthPcDeCOiidKO+rlvWNl//Kt5eKOkaK3teCK&#10;YUew9960a+y9N+/astQIwrsPziw9fHqpc3CuE7ykjO2mr83JXe/suOhH5mzUlf8d0PUqAS1erntl&#10;ryC2Unb+mJ1OIwoev+P4cRVr8/6fvPqq0W3loQt9ojLWwenDiy88/+DZGWxsFIrz0MLfAVX/+wKv&#10;zbBemwVfgwDXZhkxntmoCAC++/LRyuhEeZdW2t2MwLnXjsOXnpye8osO23nJ8BjjlJ1vBguXetUR&#10;v5RkQ1uV5AKRFfclYkFpuoZyml5BAkIJdhwYGbryzTuGjzwzPd9phCNbdlZH+oaLywCAEVBGwRgF&#10;mLFOgYaU0QYhpscY00opQwgxjHHx6c/etRTGb+9+8qf5pVPHjnNedDE6UoQ1GoP9szVAPBBnLMWm&#10;eu27SiiIR7AYdOEv7QB6t8CYMqxpApSBCQFrNIw2YGnyR7R4A3jxQYjycVhyJWCyreYpq0Z9EMeF&#10;VYuAbmAlBzh/UwAdAhHbQJ2T6ErgzBGGhw+X4G31USi78KtOUj5UAJEGuilhuwpEWzDOc2J3Cs4S&#10;9GyshbTWWGNtoJVW2hpltAmlVtIY042UbIWR7MRKRkorpY2S2kiptYy1kVIbGSgd99nF1S9wjYZK&#10;Y20nYGbTJXoAS5X3tBr0cYA9wyrHc4m1hpxZQJXf8NfbB15OGsf5gBY2uQZstvFmUDfjepouMbjE&#10;uMZYNX1867RCGT43tfgEpvBg0eHl4aK3o+SK7ftGq7t31SsHBCfb6wXvg2/dM/FBAnLuxGLriaML&#10;jScXutF9p5Y6L6b/z8PabtBBhq8bXfeXBbo+ceunXnZl/I1kVHqhQCt/IueFilt2PDaM8xhphF0Z&#10;Pf/gmTPWAO/+6GWX1UYL5QvfPq2ZP9s5+tTdJ5+OQxVicLvqhZ5UvgOsvgO8zsd6ZcEXLhCAYQAI&#10;68+h/uMxAKpQccnEnvoQE3RoMyDLGGvnz7UXZ061mjsvGakOj5c2dXDR2kgZqsgaqE4j6nYaYcNa&#10;a2haTiJpEDUhBJSlwIVaEErAGKEHbtq65fihuYXThxdndh4YrVNGmNY6AQUpIOuDLSONhkXP9Xgj&#10;DnSTc64IIUprbQkhnFLqfO5L32rOn640/viXrrl+d+mlAjzA9BLmZ/VbZdJy4VAKstaWFQll0L7F&#10;3KkHUJzxgfZt6FkXgvcAQ6CMgiVIgCChIMZCyxDm6Hb4hb3oTByF68YoUBc6VlhtMpPgYSKGAcJg&#10;1cJgPG40GHPQs2UsnAHikOFPbi/qJ8NRbLt1lBWqLlxfwHEZHMESX6metp2prj756Gw4/+JSrCNj&#10;A6NVbIxSxujFbhhpY7QFjLZQSGRT2lirLazVBspYq7WxWmo9yIzTrgNEBsWLpesq0TnAk418kRjc&#10;JTjAlX3V3w4CT9mf6wGb+kZM1SAPKIP1O8o3mu8bgayN9L4bzfXNdj1nvbroYCC1xjqCrS0vZnWh&#10;JCPYt6WEyey8COCZI3NNv+SK0YIjRi4Zq+3eN1q9zmHssh310sSekcoHglifmun0Xpxpde8/utC6&#10;K+2A7HdQ5tnMvD9XVvdFBuzJG4ZdDwBXG62v6zW12ezjvFFAF9/EQBsU8ssrQ16dC1Y/H8g6+szs&#10;rFcU/JKbJvZWhvzCywBZdmmmd+bez714x8GHz53B6g6T9cDWd4DUd26bBNSbBl+bZb82KjdkhT6s&#10;P24rQx4fmSxPugW+OcAkjZ4+0WzEodLbLhoa8oqOt6lXb2CFywkAFXalbcz15o22ivHUL6FfiqIA&#10;SdxA07KVBaUE47vrtSvfsn30yBPTC4uz7cbWXbVhbsmyoJoysgy4NCEQHpfCYU1jzGIYhmE6dy0h&#10;cECsAOAVisNeaegSCnM41TvxAYdgAvASwPy1U9wm5lvGBxZO3Anv1Cjk4X8A09sJPdSGrbVBhQcS&#10;KRhq4RIPQlM04wjhQhskVMDzb0Kl0MNC/U7I+hWolnbD9HpJPS77PCwBaBmEyoQlA8uvVdCcoFAC&#10;Tp308Gvf2BH9ze0nmxP7F52d/njFKTlUOBTCFxAeA3cY6BgjlT1l5u+tiEe/drTz2B3HFxanO73U&#10;tDMLUgYZT2IdUKU3AFTpz0he25T3sBpkvZD9efZ55V3X1YCf5YHbIJA3qHP8lcacXYhmd6N1YL2D&#10;1oUcwjaSFcQ4v8ZrPU3XIOf69O9J9rEKsTZ2sRedW+xFp6aa3WfvOTb1tYon6ge21PfsqJVvrPjO&#10;dduqpR076+Vbr5gY+blurJ4+vtj63CMnZx4IpWoai276mlnmFKI2AYrtekDpp677o80A1HVq9gMP&#10;EWtA17cbcF2oGH6Z6qwOF0a4oOWNTt29dhzXRguF2lihWCi73oU+OaOtmjvTOnnXXx/6yqO3Hzuk&#10;leki6UbJtvtmJ+t3gNV3bq8V+LpQALbe4ov84uMVBPcKvEwo2dQcCXsymjnVbFSGfGd8d21kMw1o&#10;1gJRT/YWzrUXrLWxjLU58vTMicvftG12aGtxVz8OpQ+2LJIyoiUWhALWEHgFwS+7cXJi+nijceqF&#10;hZlt+4eGVhUfadrBxhJBEec07raiBQANJCk6EoC0ALMWHiHEr5VEpSgMQYS8W+lqIpAUBh5kCaGw&#10;jCLqziLstcydUx/EdWQrHY0X4TYpqLCQRQPreTDEohtKVLoWpNVGpSsRWYJvWi/8g79s4u+9fa/3&#10;93Y9CjJmUKnvhenmwZZJJDK8DMgw7Yqkay+0mseMdwOOdKbBXarbi2HQa0WF+ljR6XtlkVSqTm3i&#10;zDq2veK+60cuHykOuebOv3yhszTd7a5sYlatw/rky2hZAGU2ADTZ72W/lgMAkV4HaGWfgxzw+/ky&#10;U74kadYpPV1oGXDQnHyF0pFNA68LPYSRdVju9QT2WbZrkHlq3kyZDmC6soxXtkPS0dZarXQ019Hn&#10;5jpTZ4Cpb5Vc4V6ypX7xlkrhhiHfvWSo4F55w/axt109MSJ7sbz78Fzjy0+dnX+qG6tzUptO+phO&#10;+nolVuQQWS0XW7tHJ6/5r37zEQy4FnldW/ZzgoEdkKvG9BoT80/c+iny7QRbF2rvQAAwx+WiWHVH&#10;KKMbbQy2VHf96ohfpIzSC7F80cqoKFDdEwfnn7vzLw/efeSpmZMA2uli3Y/eiXMLgMV3hHffub1m&#10;4OtlATAMWFTzHm+ojhZ81xf1TR0+jDVLs93W/NlOZ//VW0aGthaHNveKrG4vhQsvPTVzBkBsrdUn&#10;D85Pn3px4fnaWGEbpYTnwVY/Nfr/Y+/Lo9u67jN/974NDzvBndRCidolS7JsWZbt2HVsJ3Ht2G3i&#10;ybRN0qZJ0zZdkrannTnTZWbayZzpzOm0mTlJOz1t0jip69RNvMVLFEtetC+mKFGkJO77TgIEiO2t&#10;d/4AHnlx+UAC2mXf7xwcgguIhwfc3/vub/k+RBAQRAALCCrqfP4texuq+9tnYonZ7Hxlgy+4MN2G&#10;Fx+LACFvQEaiLGQgZSQAIJlfu6Zt2U5wVs90pcmh3mDrkw1wL7ZtQEyWCBECSMSABHFBdqDgTGMM&#10;yGNDpu8EvHYMMt/teF3Zs34C/+6aj0PzmAJ6QgePoIBsIojaWbB0E2aTaRASKTAUEV6Xp5L/+/g/&#10;aqEGoeK5YwgqbAGeqpoFTVsNiojBtl2urUgGQB5KfqLw3SYIANkyhKtUMRBRUSKaSU4OJXzrd9TI&#10;uWlOtJj9y08XmoYNHo8o3vfExmrbJJlDz3dEE9FsIhffECtrUGzyz4alDex2kZIc2+hsM5ksi/mZ&#10;WyM6mxGjJ/6cn0EZpKqUnturJFZXswlf9ipWagsC+zPa1NoqkskxoPhkI2sr5mYxxpYYBViqgo8B&#10;AJKaYZwZmmoFgOOKiIWmSKC5NuC9s8bv3VIb8G68d23d/9m3pi41lUy/1T0dP9kfTZwZjacuweLk&#10;osiQdmBe40pyGsX61uip7QK6AO59ZIjNjt7M7FapRKtgPN0fVhTFK1ZgAcnFHoQxwrIi4nIORsuY&#10;6WxKT432zvWd+WnfmdZ3BnvzAdq5pSBnKJ0tktHiRIvjViJgbAC23dLfgbBHVbxSJUJoxfWoZ0x9&#10;vH8uqgZkuaE5XCXJQklZaS1tpAcvzXRNDMZnnbUTn81ku85OXGreWXNnoMLTQL+S3CvNDz/mJ94I&#10;ARBlQVi7tapmeiSR7Dk3MVZRu94rK9Qx5Bu5CSEgyQIJRlRrPpZN5ddvOp+NJvmdt6evfyTb1mt0&#10;PFwT2pedGEGV9esB0hiInTeiFjGkMhqAngGfX8qRvgWhsFzZENk2SEi3Xm2V5+WQqHRG2+E/ZQfh&#10;T9d9EXb3W0CIADNBHUJxCzQ9C2nBhPkaiXx9+ED0hQOvxLfvW1UXqFCxaVrQMhGG7QOdsG5TEJTg&#10;FoBkNqc+Sr2dCCHAogi2nvdCyzPMXIYK5RJfGCBU6RU271olnj7YPTc5GMcCRj4bgbBIshY/DQgR&#10;sCwCskeUHnh6U8Ps2Pzk8dd7R03dSuffL436ajKExi1LxBIxs8hX1vuPJVnEpXRpu2SsiglGl1P2&#10;W2ky8AYTq3L+1xX3f7r9rNzmepacFOhdUpku5JIBY4mb8z+9mmmTzql4d+dUvE0SsFDp89SFPXLz&#10;6orAto3VoZ0PbWh8/CN2XaJzOn68dzbx1kA08VY8o0fzj1dgcXwYQXFfRTdnDrYXTQQA8dFf2r4q&#10;Uuev0DOG2ds2NX3h2Egclpa8TZcMK51dg5uR3SrX6xADAA5VeT2yIgZLuTCU8tGdm05Nzk2lp/sv&#10;zvSfPTRwaaQ7OpXf/abz5MohWSkqWOtQWO/nGS2OW4yArRiAEQAgy7QJsYlZSglQ10wrGdO0QNij&#10;hKt9wVIzxFPDiYGOk6Odhmal82vLAADoODHau3lP3ckd9696QhCx4nbUNOlCCKCy3h+8+9H164a7&#10;ZmcTM5lk9epgeGnmDSxDszJWToMpm3/OVH7tOr1qGQAwbLtmWm74Mngn/hIsuxakgB+QboKtSGDp&#10;McDZczCZXgVKxYMgGgKAZeT6wpAANrZhbnoMxsbtNPIqRA3IWBAwGCgLfz37PHxt8+dgXdcchHUv&#10;ZDAANjToX63B14/+U/zge62Tm/Y0Vjauq1KxiEDLZuFiPARd0XnYLhoANi7cP5NcH5puGJBJpsCj&#10;2CCLUs6njQAIqgwpPQnTgzNwIWYAFhAEa2TZF1JIJqnPxmaStZGagA9jBAgvyjcw7xWofkXdtn9V&#10;5MLxETM2mY7lY52TyWdjH0t2CLhPhllFiFgxCQdSJFtWrG9quaZ02yUjVUpv1UrZ4utMrK42BpRE&#10;vthWg2IOF26kaznihWCpRRCdAZPAvQ+M1QIUASBgWLY9kUhPTiTSQ13T8bdPDkxUKoJQvbrCv/nO&#10;1TV7P14d/upcJvuVyfnskf5o/AftY9F2mxCR+jwYVEafJZhuVmUSAEjPfHXv9m33Nj7jDco7BQFX&#10;Iow8hBBr/5Mb04ZmTcyMzR/96fcv/OTiqTFnA6nDokaMSZE9m/l6y2W0gHkjkS+kyJIiBJfk+ctA&#10;NmUkJwbjwyPd0cHetqnB1ncGB/InKUsF5jQVoJ37mSIZLXJzFxoHRyF8IQU+9rk7yDNfvQemRhLw&#10;+4+4OsUjy7KJZdk2IUBWIluJ2UwqmzbMxg0VkUDEU9IEb2wyNX76J33HO06MDlDryAAAiM+kjSOv&#10;dB0J13hr126tur9UqhiqUn2GFjJtQgghxGbN4EURC6KMBYyRU16iFb+dNav4/T7yX//7/zp2rv3R&#10;P/zbX6n9aoV2eu2IVQ+iHAaSHQCRWOmJZGNic32sRpJ1DBAAYhk5hVNRAKSYoMfP22+eMobmTEWp&#10;UiVblAUsiBgMkoZvzXwffn/H50G+mAJdxPDezmn4Xsu/ZlovD0zVrA3L63ZUhiUvIAACPtkDpmGC&#10;JckQj6dAtGLgV7xgG2auJEgIgCxDfH4UjNnD4K+vBkvdCqJCcsxSFkHW52A264PzkwbIqgQev6w2&#10;bqhQJwbi0fhMdr6qIejDeasjhJBbghN0zYD126urtu5tCJx4o7eb2ISOexlYtKExXUgRKZJlcpND&#10;YB8DsLTEtxyJssvMSn1ASNU1JV/lav2tpONFkySdIksaLO31Yj0b2ZIiTbqcx/lsQux5zUjOgxGb&#10;SWd7L0zMHvRK4roNVeFNayt8ZGdD1ZMbK8P3T8ynT50dmW7LGGYqT5wcsuW8Vvo5nOybVLM6qD7+&#10;hZ13brqr7jdUv7wPYxRyO7uKKm70hZT7vvBfPvK5vvbpZ7//9WOvphKak4hxOIJzrkx6H3ijs1rl&#10;lA4X3khJFiRBxJ5yXSAIAZgaig/1XpjuHu2Jjg5emhkf6Y7NUClxjdq10YElQxEwns3iuOVR1RCA&#10;J764Cx773B0wNRJf1vzX65c9kiyoK/UxmoZtZZK67gspSs3qYFiUVi4bpuJa7PKZ8bPtx0d6qAxx&#10;BhZLR1Jf29TI+28NHPSFPJGqBv/WUl6fIGHBF1bUzLyuZ1OG4Q3IBXp6CCPRG1R8FbU+eaxvzrnQ&#10;0+a/AABWMpmy/H6/ffjImd6GV+L/8dE7UdOf/NLk4+tqx5ufexvO/NmzqHN17VTwx39Z/1ST/sqq&#10;jHcPRPwNICICupGF2Yle6BucG3n2sHzZ36xsUXwikRUxV3ZEubaXH9rvwCe33gfn1VE4NnKETIzM&#10;zeqamd62v7ExUu9TclryBIgNIJoYurOrYMfsGKxWBwHknUB0I1cuxBhAwlDli0FbUtUnh0FuCr4H&#10;KbsBsOgD0RwByzThyPQayIAAPlUBRcVS7ZqQb6Q7Op6IZucRxnUoXzosFj2JTcAbVHx1TaGQKGHd&#10;0KxEiRtNwpAl9n7R6Sy48rLeSk3ppfjHktKvIB+07HdZWn+oSBZsJeJlgHtzOe3HSlva0Rku5EK+&#10;HMgAQDAgc1NNhbm1pgKSmtH/6oW+0/OakQYCGVJYRhSYY2enKeXVmyKBX/7T+3+9qjHwFYRWHg5C&#10;CATZI67efFf9H//eNz+++7Vvn/v78+8NjTCkkXWPwbDYs3VDPlPllv4QACCPT5IFEXtKdTUlBMho&#10;T6zv0unR9stnxgdGe2PT2ZSRooIuTaCyDOGif0fbMrBaHjybxXHL4NFf2g6Pff4OmB5OAMLLL5PY&#10;VDplaFaKEGIjhITiWWBdS8/renVjIBiMqP6VVl8qrs2dPzx0/ODzHSfis5koLPY6ZimiJdo2MU8f&#10;6O1Q/dJr9z250ROu8a5b6fVhjFCgQvWqfll21ji98UIIQBCQ5AspMiz1vnMIAgYAI5lMOlkv78FW&#10;0A+2kpH8mKECAMrghB5/5PfHn/3On2187NH1J+4CvEawpSCAPkfGBsb7vnvAbp2Zx4n6sEfwBT1Y&#10;knFuAjJ/gmbNcfgn8kMAHUBLG/OxyVR0/R01/nXbqysUjwCiKIMkyqBpWdA0DbpTGM6Rj0LNzI/B&#10;yHohHKwCZFuQsCzQB45CdHQg8zdvBOcGcLhm/Zqtwhe3noOaUAJe7KqH8/EqkBQRFFUEUQYQZQyN&#10;zeHQ5RaPONIVnbrj/lWrZI+iOo3wbpdahBBomqms31FbV98U9g51zk7n37M0RbjoXq1yMkulfg9w&#10;9c3oH3JSddOIV7FyYzHxVJpwsSVH+vd0hguc+wQABqPzAxndmJJEAYsYo9zQCsJFCBphyJ60elPE&#10;Lymib24qJehZSwYor1qGEODqVYEnn/7NPWGvX/7Widd7umGpToxzjiwo3ph/U4iWG0MGf9ijihJW&#10;wV0eOf/xIbZlEmvo8kz36QN9Lf3t06OxqXRcz5ppJntFZ7NoQkXfZ+0bTOAN8By3KNZsroSKWh8k&#10;Y1k3krWklNLdOhH7yM9vnqi2iCaIqKjWHMIIK6okKaooKqooL3cMidnMzPsH+4/85NkLJ/WsSZMs&#10;RyLFoGKApWVMcvilzpbKen9k14NrPuXxrTwFiRDAcs34ildSAxUelQl0rH0KPb1mUGs/BQBqftcs&#10;T8f0+Cf/oOOf6yrQj564Z3hVbQUE+icg+fppmEqkAQIRElQDEvH6JSzkxUCxUHjuTc22RvtGJz1+&#10;yd6+v7E2GPGIjiQFITqIHgAQJBBEDO1TM7CtqRm2K7NgZwYAsA/UzDD09c/H//A7uGtCCkSatqkQ&#10;zSbgb9qaQZRyuliKVwA5T7RkVQTJI0K4xudtaAr7pkYTc/GZTCJQ4VEXm+CLZAwxwopXDIWqVAk6&#10;F86X5pLZt6D0Mt1KmaZSynqkBCIA5cVlvkG+DsTL7RpuwVL9LpRfd4jiA2xTPdvLVUDcDMuG6WQm&#10;O53MRAHAFpCTMSX0a8DMMTllS/nxX93ZdO/jzb8lSsKqM2/1f+8bv3PgR7/zN49G1m6t+sVyz16k&#10;1vfAI7+wzUgltL9tOzI8AEtFUunze8MIV7kZLQIAxBeUZSxgxa10aJm2kU0b6eGuaO/hH10+03dh&#10;ekLXzJRtkYxLlkpzyVaxhqNuEwR0vwFfrBy3FJ76zT1w1yNNMDedXq5kuLDw0/O6kZrLzpqGnRZE&#10;XJRombpl+cMeNVSlekUZF1270yPzoyff7Dny9g8utRBCElA4uZumMlpODDABwM6mDHj3R5ePqn45&#10;uOmuuo95vFLoas6DpAiq1694mYsAQKHWEmbIl5PVVvLHKgMl1DgRA+nbB2ASCke/pUitL1hR7VXV&#10;QM7gGrkQranZRCKV0FJb7m6orGsKB3J9Uvk3wSZg2wREyQZDxJAyCfxTbx34+20Im/0kNj4XO3BA&#10;u9jSAVFBBHvL3Ujy+CRT8UqCIAAIEl4gW7IigCQLIHlEkGQBPD5JqWsK+Uf7Y9NzU6n4qo0VNagE&#10;CwDZI6iROn8QYwS2TVgBUTo2kjKySqUQpeX+5ioIVbG/RzxolH6+rgXxsqFQ64omYjQBY8kWKpLd&#10;ovuubIss6LmZS6/TBeVJ+Wee2bL63p/d8LVQpfrvAQDu/dnmNam49rff/IODP/6tv3qkct326o+V&#10;e8IqG/wPPvIL22ZHuqP/GJ1IsVlbepgDQ6GK/S1BtAgAkNxOTZKwgCT6l7ZFjPS8Fhu6PNt55OWu&#10;s5dOj01Qu9MssxNzKweyxMp0IViuSrMI56asOThuNrbsbQBfSIFUQl+JZBWMy08MxkfW76yJKapY&#10;1NbKG1AURZVESRHEYhfq6ZHEyJGXu949/GLnechpz9E3Z6hEp4iWQAVENN43N/nGd86/mUnpma17&#10;Gx4JVqqNV3ouEEJYUgTZ45WkbNoAWFo+cDMndmKGxJIsWOoB5xjvyv6wx/L4ZFNRcxmp3GTf4ilK&#10;x7V0X8fMaFVjUN6wq6bK4xUL3h9CCNgWyfkgChgM3QJD1yFq2NA/W5F5/925S10d+jAAmJZJrFRC&#10;G5cU3Kz6RUWUBBBEDKKUM9UWZQFESQBJzpEvQcKofl24wnNKHpqdSCZM07ZkAYsrUS2PVwqFqr0h&#10;hBGCRT0v4rLptMsgR6TEC/pK318BoeK4CcRrpalGG4r3d5ngPoXIliKd+3SPoNtELN38Lq/ZUhl6&#10;4Oc2/1qoUv0M9Zlf//Bntn5NyxjP/cMfv3vgV//8Qe+GXTX7l2upcIk7wqqNkSee/LXdQ9/7+rFX&#10;YalYLs0hbnpGy80Mkiheiag+SXDMpAkBO53QRsf75y4feaXrzPn3hiaoUoDuQrLYLNZy2hds9qqA&#10;HX/jnc8SI2vBHz3+PF9+HDcdex5ugl/8D/shEPFAJmks18HINh1bPecmh3c/tGbMF1KaMC7cxDj5&#10;WkkRREkpXqqLz6SnWw4Nnjj5Rm87Q7BoDboMLJacHKJFe5XBxGAcXv1/rW+N98cn9n5s3WO1a0Jb&#10;RQmX7ewgKYLiCyoBj1+SsmmDbUhlJ+ZoLRwdlhro0pNREnVTAMAjykJa8YqWoko5v8U80UIoJ/Ka&#10;mMsm6tYGfeu2VdcGIh7VIWEIodw0IQGwbQKWaQMW7LxnIwJRsmGkOzM61hvry59HEwCs5FzWyqbN&#10;sepVwY2CiLAgYBCknKG2kCdc9K2qMRBuWBcKTQ4nEtmknpYVcUVpDtsmFkaAsYCwZS757LjJNJR6&#10;cSYl/A0nVLcf8bpaOYmVGusd8sX2fdGEy81Pkz4GR2pCeerX93wiXO19ij1ub0Be/fFfvuNLWtr8&#10;4Xf+8+F3v/QXDwY27K7dVc5JEUSsbthV+8R9T27oOv5aT4cLpxBgqfn1dfssl5PRsgHAUlSJ+IKK&#10;F2MsaRlzaHIw3nL6QN/Jo690jVI7VjpgsqVCNoNVLHNVzBk8R7Le/iwBhEDLGHypcdx0PPTpLfCp&#10;394LoiJAtjSSVbDrG+qcnZsZS/ZUNgTudiNahartS/9pNm2k2o4Onzn5Zs8FPWvG86TAIVlOydDp&#10;jzSotUUTrYWnSyU0ePffLr0/0h2dfujTWx5eu7XyTl9QqRJELJUc7AQsyh5BlmSR3QUDs/MlVBxg&#10;fdvc/N7EPMGSAcDEGEFlnV8OhD0h2SMgRMsnIAAtY5oej4jCW6ojFbW+3HQnpWFFSH7H6Ki2Y8cg&#10;G8P0cHzi4qmxs8m4NknFLTsV11JzU6mutVsijR6f7BfyZtpYQCDkv2IBgyAgQAICWRWlxg0V4c6W&#10;icz0SDIWiKiBlcqHGCMxEFHDskcUDc1yI+nFvOSuBxnihOqDle1iiVepE40WtYbppnvB5TlsKpNF&#10;kzJp78fW19atDTwiSrjG7YX4gkr101/Z8wuGbr7+7f98+PBv/OXDvqZtVRvKORnBSnXznkfWPdp+&#10;fHQkEc3QiRx2kO6WKB0WLGxCiDE3nR6cHIw/N9wVHfrBX528QO0+ERSWBJyMFtuDxRqQ2kWyVwVN&#10;m6zuBUYItIzJlxfHTcenfuduwCICQzNXajlx8+eytIypDVyaudy0vSoqSorXLUgWuyxrGTPTdmT4&#10;5OEXu87MTaVn8gQrwWSzWOsqm9oU2S7HaAOA3XNusm+0Jxa98+G1F+/8mTX7Gportqs+OYiFlcWK&#10;EUaC4pW8iiqILq+H9Sejgzg7hk73hzg3AwA8AACqX/bUrglGPH5ZFWUhb2wNgAABIYQYmplVA4oc&#10;qvSoooypyUi0YOlDbAQIk/wtl82KxrOzF45PnpjqS/dhjFO2bTu9bVYmZeDWd4dONm6MRNZHvPeI&#10;MpawgCmStkj2EAYQFCxEan0BQUATWtrQS5nXFiRBxBgJQAAVOX9srOREiuNKiVc5UhKswTOrU4Vc&#10;CB3dmyXuuK9xl8cn71zu4L0BueKZr93z9IvffP/Qs39x9PgX/+JBZfWmyOpyTsCqjRUPPvjpze2v&#10;/cO5w7C0PcmGGyQPVQ7RsgDAjM+ktYPPd7RNDScuUrtKCQq7++mM1koZLDZ7tWR3VkxYDGME2STP&#10;aHHcXHzyy3eCadgglL5U2dKPCQBm5/vjg7s+sqZb9ct1blktN2SSeqrtyPDJt55rPz4zlpyCwnIh&#10;TbIyUKi9xGouuZm02gBgZpK6dfzH3a0tB/t77n9q06477l91T/368CZFFX0IoaKTxwgB9gWVQKBC&#10;lQFibMBnywz07+jpKDoL5mS5ZOoiIMke0faFFZ/sEcRcIzws9F8RgkggrKq4EgmCiDF7yUE5rVIg&#10;iAAhjlo7gXRCm2s7Mnyi9d3etmzKmIdCRwobAHAylk0OtE+faVgXbqwI+Jqc5nok5E2jF9TfEQAC&#10;FKkPhCP1fv/cbDqtZUzd45WU5d5b07CMVFxLGbp1Nf1TnEBxuH0WVvJtXa7MaIG7fZBrGGAyXgIA&#10;iOFq7xpBElatdMDegBz4ua/seeTlvzt79Nn/dvT4l/78wYfq14frSn3BHq9Us+Xu+o+0vjN4cbQn&#10;psFSiShMxZ/rltnCJRAsOhhbhmbpU8MJJ3g7AogJahcdz9/YHXUaCm0kNHCfKiQOuXJuRQ9eQJBO&#10;6nz5cNz0bJYorWzrmf8su2a0AMCcGIjPRSeS/cQmJe0eTMM2+i5Md7zzwqVTeZKVdCFZrDcou9Ex&#10;mY0RbZdDr+mYljFn3/7Xiye/9/Vj//zOC5deGLw025pJ6onljlHxSj5RwoAF5CY9gFzOAz1Zx0q9&#10;sO0HJgCY1Y1+OVLja5BkwZPLJC1OHQoixrIqSqIsYOT0bWHK0NnJfuHc47CAIJM0YmffHjhy9KWu&#10;U9mUMQs5lhgDgCh1P2ZZdvTkm73vX24Zf0vPWjOCRPVpiXjhOBzC5fFJSs2qYJjYBOlZc8X3mNjE&#10;tizbwhiV0sC+nOgoB0ex6/tyn5NiZWrWaWA5NwGbWe8IAARCoGTBc3/YE/jkl3fft3pjJPSjb77/&#10;/vTI/Gw5L7SqMbBr3yea74ScXIyTHHIy43R/2XUDLuMNsZcJyKkiO2k60GeZ7BZbKy0gWKUcPEIA&#10;psnHDTluDhSvBL/yZw9Ack4rV1xkCckCAIPYRB/tifXkL+4rYmIgPnDsx92nJgbjk0VIFr2xYS1b&#10;6ODINqLTm6h5avMUA4BYbCo1fuB7F4793R8devbgv3S8MHBxpjWT1OOu50gVfaEqrwzuafpiwpnF&#10;iBctbbBAFgOVqiJ7pADCGGMBUWKlqCBWuN0W8lp5wqVnrXT32fHWU2/0tWTTxiwAzNHkKv/9ws0y&#10;7bnX/+HcobbDgy8ZWSvq9GnRhM45DkFAQvWqQEhRRWk+mk2v9JlBCCFBxFiQMIKVxUI5OK4V8SqV&#10;nBXzz2TJGNsMj/WsmSWElFyOClV5Q0//5p57PV5J/On3L5xPRDPzZWS1qmrWBDfmB3roKhyrgH/d&#10;UGrpkO6hACY4Yybl5ubuTpuWAjDlwavxHEJcgoXjJsHQTPjEr+yCycF4ucuUJRQmABiGbmldrRP9&#10;O+5rvOwNyo3FynKEEHtyMDF8+MXLh7taxgfKJFk2uDfEugVS24WELQy4aBkzc+gHF4+fPzx0eecD&#10;q5s3763f2tgc2eIPKwupfVkRPOEar2pbhLaLAShdZoCG284ZqhoCQckjeNne8lJiA90Qn4rrsfZj&#10;w6fe+bdLJ2cnk5NQOLnpnE8DFntOZAAwbZtYr/x96yECYN/16LpP+YJKtdvzCyLGHp+kKF5JzgnO&#10;5oqVxY4tk9ITw13R8cy8boB7PxYnWRzXi3QVLJMy/rakz+TMWHJszebKUY9Pair1oMI13vCnfvfu&#10;fS/89amTh56/2PbEl3btlT3LCzcvPLbKu7Z5Z219Z8u447tI93pe94yWWMaJt5n7ThBGRS4gxZjt&#10;NSFYHBw3E5X1fvj8n9wP0cnklSxR1x4tANBjk6nEaO/cherVwT0er1TpQrLI7Hhq4sTrPUda3x3s&#10;NA07AUtlHEohWWzvhb3MOqYFMgvIFgBkZ8aSmSMvd82ePzJ8cd2O6qpdD67ZsXpTZHswojbJqhhp&#10;bK6oxQIybYuwLQKkxHPFBvwCu5HKOn+1RxWrML6yYGmZtjXeH+9rOdR/8vhrPRe0tBEHd/0xjTp2&#10;x8PNBgBkmTZ+6Vst7xKb4LseXfdkoMJT7/Zc/pDHV7MqaFgWWdZEPEf8tNhId3TGtglts8O9XTlu&#10;ZeJV7LEFm7jjP+663LyzprMcogUAEKn1Vfy737tn30vfamk5/GJn+4Of3nyHrIgr9rN6g3Jt07aq&#10;1Z0t40MU0aJV79khgJuS0aKzWHQARuAuce8WFDjB4vjAAGEE+5/YCGN9MUBlpFW/8fZnSd7MFFwy&#10;RsbcdHr+4snRjg27avo9XinCBjUtY6Z7WifOnXyz94KhWXFYWqp3Gt9LIVl0RsttvbLlTdYmx2kJ&#10;UAzdUmbHk4nZ8eRkz7nJno27aw/vuH/Vxob1FZsRQlnVJxuphFYsq1ZOgKPHxLGsiKLHJwWQgOQr&#10;eR8T0cxsx4nRlkPPd5yaGUvOUOdzJf0xDEsnNvFbz3Uc9wYV/x33r/qE6peX2BiJsiCEa7yBXMar&#10;+CCBbdl6bDI1OTedToK74CLPanHcKsRrOfLFXv9tALBHumPzvecnj4aq1F0er1RXzpNX1vsjP//b&#10;d9395nfb2jrPjA9tu7exSRDxsoKmskcMBKvUalgsG9K6fKwO2E3PaCEodIUvNnIMnGBxfFCxbns1&#10;fP5P7oeZsfmySBZ7LaUu1jSJ0QYuzoyP9MTOhKq9myRZcIQtiaFb2YGOmdb3Xuo8oaWNuWUyWXTj&#10;eykXZppsFZs+LCCE+edQ8oSLbjAV5qbT+Mxb/ZNn3upv33Zvo18QkGbolgZXP1a9REAxUu/zBCvV&#10;OlEU/CVfJQix4zOZ2b4L05cvHBu+eOHocK9p2DRZZXtMaeJKawPR6tIYAIRUQsNHX+46Gq72VjXv&#10;rHlIEHEBAUQIkKJKCq2L5oZM0pgfuDTTn4prGXBvweA+rxy3C/lifU4tADB++H/PHA/X+Jq37K3/&#10;bKlT1hTZqnj8Czt3HX2lqytYqfpXb66swbh4MBZE7FE8YmAFknXTiJZb/8ZyY52uwZwTLI4PEhSv&#10;BNv2NcL4wNzVEC06g1RgP5OIZuYvnhptbdpadX+4xrsTAMAybX20J3b2nRcuvTXeNzeWJwBJl6yL&#10;BoUDJzas3BdF/47NbtmwtJ/MzAcsI/98Mk20YHHIxr54cjRG/Z0b2YIyCVdB/InU+VVfUK5DJQRq&#10;2ybW7Fhysr9juvPs2wMXL58ZH4LFxv80dU7p71kDZzqjRVwIIB7qnB078XrP26Eqb23tmuBOd7JX&#10;vDuLEELmplOTg5dmRyliy9rt8OlCjtuFfLEbNgMADNsi2Ze+9f5rz3xtr3/j7rqncJlZ6cp6f/iB&#10;pzdt6jk3OeHxSnLNmlC4WCkeYyQqqhiARUsvt9LhdevTKqd0uJwL9hJwcsXxQcSejzbBZ/5gH8yO&#10;J6+YZFHlQ3aad2Gid2Z0fmJuJn0pVO3djhAIybnsUPvxkWOdLeO9+Qt/BpZO9jqEwCyTZC2X3aL1&#10;c9ghFyMftHQmeNG7QwuWmiBfbUZmgWwFKjyS4pUqESo+QZ1NGamZsfnx3rap7vZjI929F6bG8ib3&#10;GYpo0YSLLr9qDNmhjbHZ/rEFgdXWdwa7ghH1tYee2eKN1Po2MFmt5QmhRcyhy7PdAx3TU1BoUeZG&#10;tjg4bgfCxW7WdADQpkfmo//yP0/+25Nf3p3Ysb/xKdUvV5VLthBCWEsbhqGZpuxx79fCAsKKVwoE&#10;I6o3Ec3EbyTJKpVoLZcahG+8/Vn+MeL40KCq3g8N6yvyROuaBCB2p6cDQLbvwvRUf/v0sbq1oXsF&#10;EQeHOqPvnnyjp4UiABmKbNETcayEQzkkq1h2i85k08crUF91WJqOZxvqWbP4KykdFhzn+juq6xSP&#10;WMv+oWXaRiqhxaaGEsMdJ0cvtxwc6E1EM0ko9F7NMLcsdX7ZEuxK5BAzgRu/96PL5zw+Sb3vkxuf&#10;CVWqJSlaEwIQm0pP9rZN9dkWcRNYtICXDjluP6JFxwEnVkgAIMZn0rHn/sfx1/d8tKlv/xPNDzdt&#10;r94vyYK31H8eqfMFdc00BQGjYplihJAge0RvsNLjTUQzArNebwl5Bw4OjjxUvwx61rxWsiJs74JD&#10;tDAAoPGBuYGpkcRPDc2yj73a9XZyTpuFpWbtdLlQd8lkXe3xAZOdQi4EkQ5cAiwdkmH7M1yHZK7k&#10;3IUqvRFxsY8NLNNOz4wlewYvznR2nBod7D47MZWe1x3CpDFEiyVWtCAqW7JjiSEtdwPgbrQrHHu1&#10;+2z9uvCqrfc0VCiquGIfmW3Z5lhfrLe7dXLUtgl7LCbPaHHcxhktRw7KiWEZemN29u2BS+feHRzZ&#10;cd+qY3d+dO1dm+6s2+cNKlWlxFpZEVfkMpIieLxBxQOF/ql0rLqppUMODg5nJeJrsxaZ8iFNRHRn&#10;wZ/+SV9fdDz5fTWgqCPdsRQUlpHcVNKXZDuuUQmfAABQx+sQLpv5ylrmFHAIcLfaco6z6JPnn3eJ&#10;jMyWvfVK7drgHQgjJZXQOqaGEu3tx0c6Th/oG5uPZWmi6ZxXmlDRxIo1u6czb+xx08fA+r2x5rlC&#10;ci4rnHqz93h1Y2Bt44aKe1Y60VrGTE8MxEfS81rK5f1lS8KcaHHcblktZ0NJrxPn95ZtE7Pt6PDl&#10;tqPDQ1UN/sP7Hm++Y/dDa+8P13gbJFlQruYABBErikdUoLBceENKh4gUGX1ZZvKYg4PjGq0/JwbA&#10;Yirdubk1mBcInDLZDnbKEK7jhRgVyeSgIjtEtimWvb/SsdJB0Tk3ysbdtRUPfmrzPYBQxck3evo7&#10;ToxmIDcBKVIB3KaIlr4CuTLA3YfVbWqTNtjF1PsnQ87qwwsAgfwt9MDTm3Y//Jmtv1hZ799ULKjb&#10;NrEHL820/fAbZ14c7Y0NwqIavaPrxcpMWJxscdxmcQ7DolionF+vnvyacdaNl/peBQD1gZ/btHXv&#10;Y+v2VzUE1vhCSuRKDmJmdL73ze+2PdtyaKANcnZac7Cok5ehNjQLcYmQa+M8wzNaHBw3d5fHNsWz&#10;WS6HhNHZGZps0VZWN0pfya2HC1yIVrHHFbOTKeU5F85V97nJ+e5zk8fygdqx19CogO78LU1MdYak&#10;uhEsskwWi33v7CKEkC5PiEdf6WqP1PkO3vPx5rA/rNS6vcBsykgMXZ7tjk2logwhZD0qWZLKwXE7&#10;wKZiGJvpovs4WZ2+zNGXu1qOvtzVvvWehtX7Hm++a8Ou2j3+sFJZzpNjEQuCtKC3VWxzeF3AiRYH&#10;x61BuAgUWlzRPQ2YIVrs9J8NV9f8frWEy410Xcn/WImQAriXIIAK1LS8BHEJ4CYsLQ+yHm2lZtto&#10;soUooswSLQEAxDM/7T+7enPlhuadNY9ijAoEFgkBMjueHG45ONCWntfnobg/LC8bctzuG0q32Ldk&#10;IjG/ecrmN1AqACiXTo9lLp0eG9q+v/H9+57cuL95V83dHq/kv0bHyXu0ODg+4IHIdvmevnCzQYnc&#10;ZJJVCmFCV0isViKktG8q3TdmQOEEEduEz5IrN4JVbraNzWy59aAIACCO989NnjnQ93ZFja+xqsG/&#10;g/4n2ZQe72+fvjDSHZ2EQnkJdvKRq8JzfFDIlpsLBS1z42S1PPn14GSuPR0nRjMdJ0aHNt1Vd+yj&#10;n9n2UPPOmrskRVCXOwBBQEgQMLoZa4cTLQ6OWycAsU3ilgtxYIMT3MIZDnId/h9rcK9TQZoe1WYJ&#10;6XLq6sV22ldDljEUSl6IACCcPtB3qXpV4PV9jzf7ghF1nfPY6ZH5i0df6Tpl24TuxaIlJtjpRw6O&#10;DwrZYt0n3EzsZVjMbjmES+1qmch2tUyMbt/fePyxz+54pLG5YrukCB63J0cIIUkRCBTxXmY2iNd0&#10;jXGixcFx64D2DyXMzwDcLa7gQ5bhcNsR27BUD8dN1d5N7b7cXrFSybIJhSKmC2Ps7x8caF27parJ&#10;F1TqBRF7dM1MTA0nOuem07PgrvJPlzc/LO8zxwefbDmbI7fyoUiRLcefkCVcGciVFLMdJ0azHSdG&#10;Bx94etP2+z658aG6ptBmjJHI0CeCMWLbBW6ITAonWhwct07woclDMW2XYqTqw0KyAJYa3LMNrqyJ&#10;rVu2kFzjc+dWQnSIlkYTwcnB+OT5I0Pv1qwJbgpXe++MT2cuHn2l67CeNedgUaG+mGAqJ1scH6R4&#10;Z0NhloudrhZg0YHCIVr01wJtvKOvdLWc+Wnfpce/sHPv7p9Z+1C42rvWeVKMkS2ImNWkuyE2Vpxo&#10;cXDcWiSiLKurD+FFdzmDe7dzt5wn4PUobbpZK7FaPfbpn/RdXLul6qWNe2qTU8OJ1pHu6Ch14XDz&#10;rLwSJX0Ojtsh3rHZebo9QHAhXW5Ea4FwaRkz/fLfnT10/sjwuY9+Zuu+TXfVP6aoYgQhRLCI2Szx&#10;DSFbnGhxcNyaAYij+C74ig3ub9D5pcubCAqb4wEAbEO3zHPvDZ6cnUgOXDw1NmEadgKWNgFfrW8l&#10;B8ctDVpQOS9MbDMEjO6/FGBpWVGHRVkXekpR7m+fnv92+/Tg3o+tP/bYZ7f/vDcgV8qywJrEL6eV&#10;d83ABUs5ODhuN5Q7hk1u0vE55ULHcNvpNWHFaJ0LDKv3RctROLtvTrQ4PkhEa8nP8oSLXkvOTQBG&#10;nw4KBZ4Vh2TlbwsahJE6n7Rhd21gPppNXDo9Ng5LJ3vdeiGvmWApJ1ocHBwc149sCS4XBpG6YYpo&#10;0RIUDrnipUMOvqEqjXDJzCaGXl+0BIybM4Sr28J1V4a/Vk/AcZt9sjnB5uC4FnBTjgcq4BcTV3WT&#10;ouAEi+PDuoYACvu4ELO2WJ08hzTR1mWsqDFrW3bdJVN4jxYHBwfH9b1YsKr/dN8JvWu3l7kBJ1sc&#10;nHAVJVysD6zgQrQIFBcv5s3wHBwcHLfpBcK5EGBYzFA5wR8XIWXLaX1xcHDCtXQgxiFaAhSKF7Ob&#10;GVbAuJjkCydaHBwcHLch2WLFaBEs1f5yk6YATrY4OIoSLgvcpxRREaJFb2JuyIaGEy0ODg6OG3eB&#10;cJOlQPDhVPnn4LjWhAuDu30Zu87sIvc50eLg4OC4zS8I5ZIpTrg4OEpfX7YLqULLbHrYNXZd1hsn&#10;WhwcHBw39oIAK1wAODg4rmx9ufnCXun65ESL4zp9UrmsBwfHzSJeZYPLsXBwrLim0I0mVksOoJhg&#10;KQcHBwcHBwcHx9WBb4c4ODg4ODg4ODjR4uDg4ODg4ODgRIuDg4ODg4ODg4MTLQ4ODg4ODg6O64f/&#10;PwClqTHy4xzR7gAAAABJRU5ErkJgglBLAQItABQABgAIAAAAIQCxgme2CgEAABMCAAATAAAAAAAA&#10;AAAAAAAAAAAAAABbQ29udGVudF9UeXBlc10ueG1sUEsBAi0AFAAGAAgAAAAhADj9If/WAAAAlAEA&#10;AAsAAAAAAAAAAAAAAAAAOwEAAF9yZWxzLy5yZWxzUEsBAi0AFAAGAAgAAAAhAJHtD9hHAwAA7QkA&#10;AA4AAAAAAAAAAAAAAAAAOgIAAGRycy9lMm9Eb2MueG1sUEsBAi0AFAAGAAgAAAAhAC5s8ADFAAAA&#10;pQEAABkAAAAAAAAAAAAAAAAArQUAAGRycy9fcmVscy9lMm9Eb2MueG1sLnJlbHNQSwECLQAUAAYA&#10;CAAAACEAj3kbQOAAAAAIAQAADwAAAAAAAAAAAAAAAACpBgAAZHJzL2Rvd25yZXYueG1sUEsBAi0A&#10;CgAAAAAAAAAhAGjMGDiAhQAAgIUAABQAAAAAAAAAAAAAAAAAtgcAAGRycy9tZWRpYS9pbWFnZTEu&#10;cG5nUEsBAi0ACgAAAAAAAAAhAObNNzwGFgIABhYCABQAAAAAAAAAAAAAAAAAaI0AAGRycy9tZWRp&#10;YS9pbWFnZTIucG5nUEsFBgAAAAAHAAcAvgEAAKCjAgAAAA==&#10;">
                <v:shape id="Imagen 54" o:spid="_x0000_s1027" type="#_x0000_t75" style="position:absolute;left:8382;width:44964;height:274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43nkTGAAAA2wAAAA8AAABkcnMvZG93bnJldi54bWxEj0FrwkAUhO8F/8PyBG91Y7FF0mxEK6Kn&#10;lmp78PaafSbB7NuYXU3ir3cLhR6HmfmGSeadqcSVGldaVjAZRyCIM6tLzhV87dePMxDOI2usLJOC&#10;nhzM08FDgrG2LX/SdedzESDsYlRQeF/HUrqsIINubGvi4B1tY9AH2eRSN9gGuKnkUxS9SIMlh4UC&#10;a3orKDvtLkbBVlftOx9+Vtly83E43777fLHplRoNu8UrCE+d/w//tbdawfMUfr+EHyDT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jeeRMYAAADbAAAADwAAAAAAAAAAAAAA&#10;AACfAgAAZHJzL2Rvd25yZXYueG1sUEsFBgAAAAAEAAQA9wAAAJIDAAAAAA==&#10;">
                  <v:imagedata r:id="rId41" o:title="Lunares-blancos-floral-vintage-014"/>
                  <v:path arrowok="t"/>
                </v:shape>
                <v:shape id="Imagen 55" o:spid="_x0000_s1028" type="#_x0000_t75" style="position:absolute;top:17335;width:61842;height:2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xsFHEAAAA2wAAAA8AAABkcnMvZG93bnJldi54bWxEj8FqwzAQRO+F/IPYQm6N7JKU4EYJJU3A&#10;0Fxq55LbYm1tY2llLMV2/74qFHocZuYNszvM1oiRBt86VpCuEhDEldMt1wqu5flpC8IHZI3GMSn4&#10;Jg+H/eJhh5l2E3/SWIRaRAj7DBU0IfSZlL5qyKJfuZ44el9usBiiHGqpB5wi3Br5nCQv0mLLcaHB&#10;no4NVV1xtwpcd1unZuwueFnP72V3yj9Mniu1fJzfXkEEmsN/+K+dawWbDfx+iT9A7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exsFHEAAAA2wAAAA8AAAAAAAAAAAAAAAAA&#10;nwIAAGRycy9kb3ducmV2LnhtbFBLBQYAAAAABAAEAPcAAACQAwAAAAA=&#10;">
                  <v:imagedata r:id="rId42" o:title="owl post2"/>
                  <v:path arrowok="t"/>
                </v:shape>
              </v:group>
            </w:pict>
          </mc:Fallback>
        </mc:AlternateContent>
      </w:r>
    </w:p>
    <w:p w:rsidR="000642B3" w:rsidRPr="006F3961" w:rsidRDefault="000642B3" w:rsidP="000642B3">
      <w:pPr>
        <w:rPr>
          <w:lang w:val="es-MX"/>
        </w:rPr>
      </w:pPr>
    </w:p>
    <w:p w:rsidR="000642B3" w:rsidRPr="006F3961" w:rsidRDefault="000642B3" w:rsidP="000642B3">
      <w:pPr>
        <w:rPr>
          <w:lang w:val="es-MX"/>
        </w:rPr>
      </w:pPr>
    </w:p>
    <w:p w:rsidR="000642B3" w:rsidRPr="006F3961" w:rsidRDefault="000642B3" w:rsidP="000642B3">
      <w:pPr>
        <w:rPr>
          <w:lang w:val="es-MX"/>
        </w:rPr>
      </w:pPr>
    </w:p>
    <w:p w:rsidR="000642B3" w:rsidRPr="006F3961" w:rsidRDefault="000642B3" w:rsidP="000642B3">
      <w:pPr>
        <w:rPr>
          <w:lang w:val="es-MX"/>
        </w:rPr>
      </w:pPr>
    </w:p>
    <w:p w:rsidR="000642B3" w:rsidRPr="006F3961" w:rsidRDefault="000642B3" w:rsidP="000642B3">
      <w:pPr>
        <w:rPr>
          <w:lang w:val="es-MX"/>
        </w:rPr>
      </w:pPr>
    </w:p>
    <w:p w:rsidR="000642B3" w:rsidRPr="006F3961" w:rsidRDefault="000642B3" w:rsidP="000642B3">
      <w:pPr>
        <w:rPr>
          <w:lang w:val="es-MX"/>
        </w:rPr>
      </w:pPr>
    </w:p>
    <w:p w:rsidR="000642B3" w:rsidRPr="006F3961" w:rsidRDefault="000642B3" w:rsidP="000642B3">
      <w:pPr>
        <w:rPr>
          <w:lang w:val="es-MX"/>
        </w:rPr>
      </w:pPr>
    </w:p>
    <w:p w:rsidR="000642B3" w:rsidRPr="006F3961" w:rsidRDefault="000642B3" w:rsidP="000642B3">
      <w:pPr>
        <w:rPr>
          <w:lang w:val="es-MX"/>
        </w:rPr>
      </w:pPr>
    </w:p>
    <w:p w:rsidR="000642B3" w:rsidRPr="006F3961" w:rsidRDefault="000642B3" w:rsidP="000642B3">
      <w:pPr>
        <w:rPr>
          <w:lang w:val="es-MX"/>
        </w:rPr>
      </w:pPr>
    </w:p>
    <w:p w:rsidR="000642B3" w:rsidRPr="006F3961" w:rsidRDefault="000642B3" w:rsidP="000642B3">
      <w:pPr>
        <w:rPr>
          <w:lang w:val="es-MX"/>
        </w:rPr>
      </w:pPr>
    </w:p>
    <w:p w:rsidR="000642B3" w:rsidRPr="006F3961" w:rsidRDefault="000642B3" w:rsidP="000642B3">
      <w:pPr>
        <w:rPr>
          <w:lang w:val="es-MX"/>
        </w:rPr>
      </w:pPr>
    </w:p>
    <w:p w:rsidR="000642B3" w:rsidRPr="006F3961" w:rsidRDefault="000642B3" w:rsidP="000642B3">
      <w:pPr>
        <w:rPr>
          <w:lang w:val="es-MX"/>
        </w:rPr>
      </w:pPr>
    </w:p>
    <w:p w:rsidR="000642B3" w:rsidRPr="006F3961" w:rsidRDefault="000642B3" w:rsidP="000642B3">
      <w:pPr>
        <w:rPr>
          <w:lang w:val="es-MX"/>
        </w:rPr>
      </w:pPr>
    </w:p>
    <w:p w:rsidR="000642B3" w:rsidRDefault="000642B3" w:rsidP="000642B3">
      <w:pPr>
        <w:rPr>
          <w:lang w:val="es-MX"/>
        </w:rPr>
      </w:pPr>
    </w:p>
    <w:tbl>
      <w:tblPr>
        <w:tblStyle w:val="Tabladecuadrcula4-nfasis1"/>
        <w:tblW w:w="0" w:type="auto"/>
        <w:tblInd w:w="437" w:type="dxa"/>
        <w:tblLayout w:type="fixed"/>
        <w:tblLook w:val="04A0" w:firstRow="1" w:lastRow="0" w:firstColumn="1" w:lastColumn="0" w:noHBand="0" w:noVBand="1"/>
      </w:tblPr>
      <w:tblGrid>
        <w:gridCol w:w="1134"/>
        <w:gridCol w:w="1134"/>
        <w:gridCol w:w="1134"/>
        <w:gridCol w:w="1134"/>
        <w:gridCol w:w="1134"/>
        <w:gridCol w:w="1134"/>
        <w:gridCol w:w="1134"/>
      </w:tblGrid>
      <w:tr w:rsidR="000642B3" w:rsidTr="00DD2C1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0642B3" w:rsidRPr="00E062F6" w:rsidRDefault="000642B3" w:rsidP="00DD2C17">
            <w:pPr>
              <w:tabs>
                <w:tab w:val="left" w:pos="1817"/>
                <w:tab w:val="center" w:pos="4560"/>
              </w:tabs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D</w:t>
            </w:r>
          </w:p>
        </w:tc>
        <w:tc>
          <w:tcPr>
            <w:tcW w:w="1134" w:type="dxa"/>
          </w:tcPr>
          <w:p w:rsidR="000642B3" w:rsidRPr="00E062F6" w:rsidRDefault="000642B3" w:rsidP="00DD2C17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L</w:t>
            </w:r>
          </w:p>
        </w:tc>
        <w:tc>
          <w:tcPr>
            <w:tcW w:w="1134" w:type="dxa"/>
          </w:tcPr>
          <w:p w:rsidR="000642B3" w:rsidRPr="00E062F6" w:rsidRDefault="000642B3" w:rsidP="00DD2C17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M</w:t>
            </w:r>
          </w:p>
        </w:tc>
        <w:tc>
          <w:tcPr>
            <w:tcW w:w="1134" w:type="dxa"/>
          </w:tcPr>
          <w:p w:rsidR="000642B3" w:rsidRPr="00E062F6" w:rsidRDefault="000642B3" w:rsidP="00DD2C17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M</w:t>
            </w:r>
          </w:p>
        </w:tc>
        <w:tc>
          <w:tcPr>
            <w:tcW w:w="1134" w:type="dxa"/>
          </w:tcPr>
          <w:p w:rsidR="000642B3" w:rsidRPr="00E062F6" w:rsidRDefault="000642B3" w:rsidP="00DD2C17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J</w:t>
            </w:r>
          </w:p>
        </w:tc>
        <w:tc>
          <w:tcPr>
            <w:tcW w:w="1134" w:type="dxa"/>
          </w:tcPr>
          <w:p w:rsidR="000642B3" w:rsidRPr="00E062F6" w:rsidRDefault="000642B3" w:rsidP="00DD2C17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V</w:t>
            </w:r>
          </w:p>
        </w:tc>
        <w:tc>
          <w:tcPr>
            <w:tcW w:w="1134" w:type="dxa"/>
          </w:tcPr>
          <w:p w:rsidR="000642B3" w:rsidRPr="00E062F6" w:rsidRDefault="000642B3" w:rsidP="00DD2C17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S</w:t>
            </w:r>
          </w:p>
        </w:tc>
      </w:tr>
      <w:tr w:rsidR="000642B3" w:rsidTr="00DD2C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0642B3" w:rsidRDefault="000642B3" w:rsidP="00DD2C17">
            <w:pPr>
              <w:tabs>
                <w:tab w:val="left" w:pos="1817"/>
                <w:tab w:val="center" w:pos="4560"/>
              </w:tabs>
              <w:rPr>
                <w:lang w:val="es-MX"/>
              </w:rPr>
            </w:pPr>
            <w:r w:rsidRPr="000642B3">
              <w:rPr>
                <w:color w:val="C00000"/>
                <w:lang w:val="es-MX"/>
              </w:rPr>
              <w:t>1</w:t>
            </w: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</w:t>
            </w: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3</w:t>
            </w: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4</w:t>
            </w: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5</w:t>
            </w: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6</w:t>
            </w: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7</w:t>
            </w:r>
          </w:p>
        </w:tc>
      </w:tr>
      <w:tr w:rsidR="000642B3" w:rsidTr="00DD2C1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8</w:t>
            </w: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9</w:t>
            </w: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10</w:t>
            </w: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11</w:t>
            </w: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12</w:t>
            </w: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13</w:t>
            </w: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14</w:t>
            </w:r>
          </w:p>
        </w:tc>
      </w:tr>
      <w:tr w:rsidR="000642B3" w:rsidTr="00DD2C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15</w:t>
            </w: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16</w:t>
            </w: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17</w:t>
            </w: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18</w:t>
            </w: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19</w:t>
            </w: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20</w:t>
            </w: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21</w:t>
            </w:r>
          </w:p>
        </w:tc>
      </w:tr>
      <w:tr w:rsidR="000642B3" w:rsidTr="00DD2C1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22</w:t>
            </w: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23</w:t>
            </w: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24</w:t>
            </w: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25</w:t>
            </w: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26</w:t>
            </w: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27</w:t>
            </w: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28</w:t>
            </w:r>
          </w:p>
        </w:tc>
      </w:tr>
      <w:tr w:rsidR="000642B3" w:rsidTr="00DD2C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29</w:t>
            </w: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30</w:t>
            </w: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31</w:t>
            </w: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</w:tr>
      <w:tr w:rsidR="000642B3" w:rsidTr="00DD2C1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</w:tr>
    </w:tbl>
    <w:p w:rsidR="000642B3" w:rsidRDefault="000642B3" w:rsidP="000642B3">
      <w:pPr>
        <w:tabs>
          <w:tab w:val="left" w:pos="1817"/>
          <w:tab w:val="center" w:pos="4560"/>
        </w:tabs>
        <w:jc w:val="left"/>
        <w:rPr>
          <w:lang w:val="es-MX"/>
        </w:rPr>
      </w:pPr>
      <w:r>
        <w:rPr>
          <w:lang w:val="es-MX"/>
        </w:rPr>
        <w:tab/>
      </w:r>
    </w:p>
    <w:p w:rsidR="000642B3" w:rsidRDefault="000642B3" w:rsidP="000642B3">
      <w:pPr>
        <w:tabs>
          <w:tab w:val="left" w:pos="1817"/>
          <w:tab w:val="center" w:pos="4560"/>
        </w:tabs>
        <w:jc w:val="left"/>
        <w:rPr>
          <w:lang w:val="es-MX"/>
        </w:rPr>
      </w:pPr>
      <w:r w:rsidRPr="00C41C98">
        <w:rPr>
          <w:noProof/>
          <w:lang w:val="es-ES" w:eastAsia="es-ES"/>
        </w:rPr>
        <mc:AlternateContent>
          <mc:Choice Requires="wps">
            <w:drawing>
              <wp:anchor distT="45720" distB="45720" distL="114300" distR="114300" simplePos="0" relativeHeight="251921408" behindDoc="0" locked="0" layoutInCell="1" allowOverlap="1" wp14:anchorId="79E83311" wp14:editId="5BFC091D">
                <wp:simplePos x="0" y="0"/>
                <wp:positionH relativeFrom="margin">
                  <wp:posOffset>982980</wp:posOffset>
                </wp:positionH>
                <wp:positionV relativeFrom="paragraph">
                  <wp:posOffset>-5561330</wp:posOffset>
                </wp:positionV>
                <wp:extent cx="3909695" cy="1280160"/>
                <wp:effectExtent l="0" t="0" r="0" b="0"/>
                <wp:wrapSquare wrapText="bothSides"/>
                <wp:docPr id="5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9695" cy="1280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5DAE" w:rsidRPr="00C41C98" w:rsidRDefault="00D15DAE" w:rsidP="000642B3">
                            <w:pPr>
                              <w:pStyle w:val="Puesto"/>
                              <w:rPr>
                                <w:color w:val="000000" w:themeColor="text1"/>
                                <w:sz w:val="1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Mayo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E83311" id="_x0000_s1038" type="#_x0000_t202" style="position:absolute;margin-left:77.4pt;margin-top:-437.9pt;width:307.85pt;height:100.8pt;z-index:2519214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JyRDFAIAAAMEAAAOAAAAZHJzL2Uyb0RvYy54bWysU9uO0zAQfUfiHyy/01xoSxs1XS1dFiEt&#10;F2nhA1zbaSxsj7HdJsvXM3a6pYI3RB4sT8ZzPOfM8eZmNJqcpA8KbEurWUmJtByEsoeWfvt6/2pF&#10;SYjMCqbBypY+yUBvti9fbAbXyBp60EJ6giA2NINraR+ja4oi8F4aFmbgpMVkB96wiKE/FMKzAdGN&#10;LuqyXBYDeOE8cBkC/r2bknSb8btO8vi564KMRLcUe4t59Xndp7XYblhz8Mz1ip/bYP/QhWHK4qUX&#10;qDsWGTl69ReUUdxDgC7OOJgCuk5xmTkgm6r8g81jz5zMXFCc4C4yhf8Hyz+dvniiREsXS0osMzij&#10;3ZEJD0RIEuUYgdRJpcGFBg8/Ojwex7cw4rQz4+AegH8PxMKuZ/Ygb72HoZdMYJdVqiyuSieckED2&#10;w0cQeBs7RshAY+dNkhBFIYiO03q6TAj7IBx/vl6X6+V6QQnHXFWvymqZZ1iw5rnc+RDfSzAkbVrq&#10;0QIZnp0eQkztsOb5SLrNwr3SOttAWzK0dL2oF7ngKmNURJdqZVq6KtM3+SaxfGdFLo5M6WmPF2h7&#10;pp2YTpzjuB+zztVFzj2IJxTCw+RKfEW46cH/pGRAR7Y0/DgyLynRHyyKua7m82ThHMwXb2oM/HVm&#10;f51hliNUSyMl03YXs+0nzrcoeqeyHGk6UyfnntFpWaXzq0hWvo7zqd9vd/sLAAD//wMAUEsDBBQA&#10;BgAIAAAAIQC0RuZw4QAAAA0BAAAPAAAAZHJzL2Rvd25yZXYueG1sTI/NTsMwEITvSLyDtZW4tXar&#10;pClpnAqBuIIoPxI3N94mUeN1FLtNeHuWE73t7I5mvyl2k+vEBYfQetKwXCgQSJW3LdUaPt6f5xsQ&#10;IRqypvOEGn4wwK68vSlMbv1Ib3jZx1pwCIXcaGhi7HMpQ9WgM2HheyS+Hf3gTGQ51NIOZuRw18mV&#10;UmvpTEv8oTE9PjZYnfZnp+Hz5fj9lajX+sml/egnJcndS63vZtPDFkTEKf6b4Q+f0aFkpoM/kw2i&#10;Y50mjB41zDdZyhNbskylIA68WmfJCmRZyOsW5S8AAAD//wMAUEsBAi0AFAAGAAgAAAAhALaDOJL+&#10;AAAA4QEAABMAAAAAAAAAAAAAAAAAAAAAAFtDb250ZW50X1R5cGVzXS54bWxQSwECLQAUAAYACAAA&#10;ACEAOP0h/9YAAACUAQAACwAAAAAAAAAAAAAAAAAvAQAAX3JlbHMvLnJlbHNQSwECLQAUAAYACAAA&#10;ACEA9CckQxQCAAADBAAADgAAAAAAAAAAAAAAAAAuAgAAZHJzL2Uyb0RvYy54bWxQSwECLQAUAAYA&#10;CAAAACEAtEbmcOEAAAANAQAADwAAAAAAAAAAAAAAAABuBAAAZHJzL2Rvd25yZXYueG1sUEsFBgAA&#10;AAAEAAQA8wAAAHwFAAAAAA==&#10;" filled="f" stroked="f">
                <v:textbox>
                  <w:txbxContent>
                    <w:p w:rsidR="00D15DAE" w:rsidRPr="00C41C98" w:rsidRDefault="00D15DAE" w:rsidP="000642B3">
                      <w:pPr>
                        <w:pStyle w:val="Puesto"/>
                        <w:rPr>
                          <w:color w:val="000000" w:themeColor="text1"/>
                          <w:sz w:val="1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Mayo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0642B3" w:rsidRPr="00E062F6" w:rsidRDefault="000642B3" w:rsidP="000642B3">
      <w:pPr>
        <w:rPr>
          <w:color w:val="auto"/>
        </w:rPr>
      </w:pPr>
      <w:r w:rsidRPr="00E062F6">
        <w:rPr>
          <w:color w:val="auto"/>
        </w:rPr>
        <w:t xml:space="preserve">Valor </w:t>
      </w:r>
      <w:proofErr w:type="gramStart"/>
      <w:r w:rsidRPr="00E062F6">
        <w:rPr>
          <w:color w:val="auto"/>
        </w:rPr>
        <w:t>del</w:t>
      </w:r>
      <w:proofErr w:type="gramEnd"/>
      <w:r w:rsidRPr="00E062F6">
        <w:rPr>
          <w:color w:val="auto"/>
        </w:rPr>
        <w:t xml:space="preserve"> </w:t>
      </w:r>
      <w:proofErr w:type="spellStart"/>
      <w:r w:rsidRPr="00E062F6">
        <w:rPr>
          <w:color w:val="auto"/>
        </w:rPr>
        <w:t>mes</w:t>
      </w:r>
      <w:proofErr w:type="spellEnd"/>
      <w:r w:rsidRPr="00E062F6">
        <w:rPr>
          <w:color w:val="auto"/>
        </w:rPr>
        <w:t>:</w:t>
      </w:r>
    </w:p>
    <w:p w:rsidR="000642B3" w:rsidRPr="00E062F6" w:rsidRDefault="000642B3" w:rsidP="000642B3">
      <w:pPr>
        <w:rPr>
          <w:b/>
          <w:color w:val="auto"/>
          <w:sz w:val="72"/>
        </w:rPr>
      </w:pPr>
      <w:r>
        <w:rPr>
          <w:b/>
          <w:color w:val="auto"/>
          <w:sz w:val="72"/>
        </w:rPr>
        <w:t>Paz</w:t>
      </w:r>
    </w:p>
    <w:p w:rsidR="000642B3" w:rsidRDefault="000642B3" w:rsidP="000642B3">
      <w:pPr>
        <w:tabs>
          <w:tab w:val="left" w:pos="3068"/>
        </w:tabs>
        <w:rPr>
          <w:lang w:val="es-MX"/>
        </w:rPr>
      </w:pPr>
    </w:p>
    <w:p w:rsidR="000642B3" w:rsidRPr="00BE6029" w:rsidRDefault="000642B3" w:rsidP="000642B3">
      <w:pPr>
        <w:pStyle w:val="Puesto"/>
        <w:rPr>
          <w:sz w:val="56"/>
          <w:lang w:val="es-MX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926528" behindDoc="0" locked="0" layoutInCell="1" allowOverlap="1" wp14:anchorId="4D061B4B" wp14:editId="7E51FAB0">
            <wp:simplePos x="0" y="0"/>
            <wp:positionH relativeFrom="margin">
              <wp:align>left</wp:align>
            </wp:positionH>
            <wp:positionV relativeFrom="paragraph">
              <wp:posOffset>480651</wp:posOffset>
            </wp:positionV>
            <wp:extent cx="5821537" cy="4250051"/>
            <wp:effectExtent l="0" t="0" r="8255" b="0"/>
            <wp:wrapNone/>
            <wp:docPr id="802" name="Imagen 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1537" cy="4250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56"/>
          <w:lang w:val="es-MX"/>
        </w:rPr>
        <w:t>Efemérides del mes</w:t>
      </w:r>
    </w:p>
    <w:p w:rsidR="000642B3" w:rsidRDefault="000642B3" w:rsidP="000642B3">
      <w:pPr>
        <w:rPr>
          <w:lang w:val="es-MX"/>
        </w:rPr>
      </w:pPr>
    </w:p>
    <w:p w:rsidR="000642B3" w:rsidRDefault="000642B3" w:rsidP="000642B3">
      <w:pPr>
        <w:rPr>
          <w:lang w:val="es-MX"/>
        </w:rPr>
      </w:pPr>
    </w:p>
    <w:p w:rsidR="000642B3" w:rsidRDefault="000642B3" w:rsidP="000642B3">
      <w:pPr>
        <w:rPr>
          <w:lang w:val="es-MX"/>
        </w:rPr>
      </w:pPr>
    </w:p>
    <w:p w:rsidR="000642B3" w:rsidRDefault="000642B3" w:rsidP="000642B3">
      <w:pPr>
        <w:rPr>
          <w:lang w:val="es-MX"/>
        </w:rPr>
      </w:pPr>
    </w:p>
    <w:p w:rsidR="000642B3" w:rsidRDefault="000642B3" w:rsidP="000642B3">
      <w:pPr>
        <w:rPr>
          <w:lang w:val="es-MX"/>
        </w:rPr>
      </w:pPr>
    </w:p>
    <w:p w:rsidR="000642B3" w:rsidRDefault="000642B3" w:rsidP="000642B3">
      <w:pPr>
        <w:rPr>
          <w:lang w:val="es-MX"/>
        </w:rPr>
      </w:pPr>
    </w:p>
    <w:p w:rsidR="000642B3" w:rsidRDefault="000642B3" w:rsidP="000642B3">
      <w:pPr>
        <w:rPr>
          <w:lang w:val="es-MX"/>
        </w:rPr>
      </w:pPr>
    </w:p>
    <w:p w:rsidR="000642B3" w:rsidRDefault="000642B3" w:rsidP="000642B3">
      <w:pPr>
        <w:rPr>
          <w:lang w:val="es-MX"/>
        </w:rPr>
      </w:pPr>
    </w:p>
    <w:p w:rsidR="000642B3" w:rsidRDefault="000642B3" w:rsidP="000642B3">
      <w:pPr>
        <w:rPr>
          <w:lang w:val="es-MX"/>
        </w:rPr>
      </w:pPr>
    </w:p>
    <w:p w:rsidR="000642B3" w:rsidRDefault="000642B3" w:rsidP="000642B3">
      <w:pPr>
        <w:rPr>
          <w:lang w:val="es-MX"/>
        </w:rPr>
      </w:pPr>
    </w:p>
    <w:p w:rsidR="000642B3" w:rsidRDefault="000642B3" w:rsidP="000642B3">
      <w:pPr>
        <w:rPr>
          <w:lang w:val="es-MX"/>
        </w:rPr>
      </w:pPr>
    </w:p>
    <w:p w:rsidR="000642B3" w:rsidRDefault="000642B3" w:rsidP="000642B3">
      <w:pPr>
        <w:rPr>
          <w:lang w:val="es-MX"/>
        </w:rPr>
      </w:pPr>
    </w:p>
    <w:p w:rsidR="000642B3" w:rsidRDefault="000642B3" w:rsidP="000642B3">
      <w:pPr>
        <w:rPr>
          <w:lang w:val="es-MX"/>
        </w:rPr>
      </w:pPr>
    </w:p>
    <w:p w:rsidR="000642B3" w:rsidRDefault="000642B3" w:rsidP="000642B3">
      <w:pPr>
        <w:rPr>
          <w:lang w:val="es-MX"/>
        </w:rPr>
      </w:pPr>
    </w:p>
    <w:p w:rsidR="000642B3" w:rsidRDefault="000642B3" w:rsidP="000642B3">
      <w:pPr>
        <w:rPr>
          <w:lang w:val="es-MX"/>
        </w:rPr>
      </w:pPr>
    </w:p>
    <w:p w:rsidR="000642B3" w:rsidRDefault="000642B3" w:rsidP="000642B3">
      <w:pPr>
        <w:rPr>
          <w:lang w:val="es-MX"/>
        </w:rPr>
      </w:pPr>
    </w:p>
    <w:p w:rsidR="000642B3" w:rsidRDefault="000642B3" w:rsidP="000642B3">
      <w:pPr>
        <w:rPr>
          <w:lang w:val="es-MX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0642B3" w:rsidTr="00DD2C17">
        <w:tc>
          <w:tcPr>
            <w:tcW w:w="9111" w:type="dxa"/>
          </w:tcPr>
          <w:p w:rsidR="000642B3" w:rsidRDefault="000642B3" w:rsidP="00DD2C17">
            <w:pPr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jc w:val="both"/>
              <w:rPr>
                <w:lang w:val="es-MX"/>
              </w:rPr>
            </w:pPr>
          </w:p>
        </w:tc>
      </w:tr>
    </w:tbl>
    <w:p w:rsidR="000642B3" w:rsidRDefault="000642B3" w:rsidP="000642B3">
      <w:pPr>
        <w:rPr>
          <w:lang w:val="es-MX"/>
        </w:rPr>
      </w:pPr>
      <w:r>
        <w:rPr>
          <w:lang w:val="es-MX"/>
        </w:rPr>
        <w:br w:type="page"/>
      </w:r>
    </w:p>
    <w:p w:rsidR="000642B3" w:rsidRDefault="000642B3" w:rsidP="000642B3">
      <w:pPr>
        <w:tabs>
          <w:tab w:val="left" w:pos="3068"/>
        </w:tabs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0642B3" w:rsidRPr="00EF4E04" w:rsidTr="00DD2C17">
        <w:tc>
          <w:tcPr>
            <w:tcW w:w="9111" w:type="dxa"/>
          </w:tcPr>
          <w:p w:rsidR="000642B3" w:rsidRPr="00EF4E04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02</w:t>
            </w:r>
          </w:p>
          <w:p w:rsidR="000642B3" w:rsidRPr="00EF4E04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0642B3" w:rsidRPr="00EF4E04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0642B3" w:rsidRPr="00EF4E04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0642B3" w:rsidRPr="00EF4E04" w:rsidTr="00DD2C17">
        <w:tc>
          <w:tcPr>
            <w:tcW w:w="9111" w:type="dxa"/>
          </w:tcPr>
          <w:p w:rsidR="000642B3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03</w:t>
            </w: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642B3" w:rsidRPr="00EF4E04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642B3" w:rsidRPr="00EF4E04" w:rsidTr="00DD2C17">
        <w:tc>
          <w:tcPr>
            <w:tcW w:w="9111" w:type="dxa"/>
          </w:tcPr>
          <w:p w:rsidR="000642B3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</w:t>
            </w:r>
            <w:r w:rsidR="0066292B">
              <w:rPr>
                <w:b/>
                <w:color w:val="FF0066"/>
                <w:sz w:val="40"/>
                <w:szCs w:val="36"/>
                <w:lang w:val="es-MX"/>
              </w:rPr>
              <w:t xml:space="preserve"> 04</w:t>
            </w: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642B3" w:rsidRPr="00EF4E04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05</w:t>
            </w: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06</w:t>
            </w: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0642B3" w:rsidRDefault="000642B3" w:rsidP="000642B3">
      <w:pPr>
        <w:tabs>
          <w:tab w:val="left" w:pos="3068"/>
        </w:tabs>
        <w:rPr>
          <w:lang w:val="es-MX"/>
        </w:rPr>
      </w:pPr>
    </w:p>
    <w:p w:rsidR="000642B3" w:rsidRDefault="000642B3" w:rsidP="000642B3">
      <w:pPr>
        <w:tabs>
          <w:tab w:val="left" w:pos="3068"/>
        </w:tabs>
        <w:rPr>
          <w:lang w:val="es-MX"/>
        </w:rPr>
      </w:pPr>
    </w:p>
    <w:p w:rsidR="0066292B" w:rsidRDefault="0066292B" w:rsidP="000642B3">
      <w:pPr>
        <w:tabs>
          <w:tab w:val="left" w:pos="3068"/>
        </w:tabs>
        <w:rPr>
          <w:lang w:val="es-MX"/>
        </w:rPr>
      </w:pPr>
    </w:p>
    <w:p w:rsidR="0066292B" w:rsidRDefault="0066292B" w:rsidP="000642B3">
      <w:pPr>
        <w:tabs>
          <w:tab w:val="left" w:pos="3068"/>
        </w:tabs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66292B" w:rsidRPr="00EF4E04" w:rsidTr="00DD2C17">
        <w:tc>
          <w:tcPr>
            <w:tcW w:w="9111" w:type="dxa"/>
          </w:tcPr>
          <w:p w:rsidR="0066292B" w:rsidRPr="00EF4E04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09</w:t>
            </w:r>
          </w:p>
          <w:p w:rsidR="0066292B" w:rsidRPr="00EF4E04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66292B" w:rsidRPr="00EF4E04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66292B" w:rsidRPr="00EF4E04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66292B" w:rsidRPr="00EF4E04" w:rsidTr="00DD2C17">
        <w:tc>
          <w:tcPr>
            <w:tcW w:w="9111" w:type="dxa"/>
          </w:tcPr>
          <w:p w:rsidR="0066292B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10</w:t>
            </w:r>
          </w:p>
          <w:p w:rsidR="0066292B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6292B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6292B" w:rsidRPr="00EF4E04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66292B" w:rsidRPr="00EF4E04" w:rsidTr="00DD2C17">
        <w:tc>
          <w:tcPr>
            <w:tcW w:w="9111" w:type="dxa"/>
          </w:tcPr>
          <w:p w:rsidR="0066292B" w:rsidRDefault="00A9451D" w:rsidP="0066292B">
            <w:pPr>
              <w:tabs>
                <w:tab w:val="left" w:pos="1817"/>
                <w:tab w:val="left" w:pos="3799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</w:t>
            </w:r>
            <w:r w:rsidR="0066292B">
              <w:rPr>
                <w:b/>
                <w:color w:val="FF0066"/>
                <w:sz w:val="40"/>
                <w:szCs w:val="36"/>
                <w:lang w:val="es-MX"/>
              </w:rPr>
              <w:t xml:space="preserve"> 11</w:t>
            </w:r>
          </w:p>
          <w:p w:rsidR="0066292B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6292B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6292B" w:rsidRPr="00EF4E04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66292B" w:rsidTr="00DD2C17">
        <w:tc>
          <w:tcPr>
            <w:tcW w:w="9111" w:type="dxa"/>
          </w:tcPr>
          <w:p w:rsidR="0066292B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12</w:t>
            </w:r>
          </w:p>
          <w:p w:rsidR="0066292B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6292B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6292B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66292B" w:rsidTr="00DD2C17">
        <w:tc>
          <w:tcPr>
            <w:tcW w:w="9111" w:type="dxa"/>
          </w:tcPr>
          <w:p w:rsidR="0066292B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13</w:t>
            </w:r>
          </w:p>
          <w:p w:rsidR="0066292B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6292B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6292B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66292B" w:rsidRDefault="0066292B" w:rsidP="000642B3">
      <w:pPr>
        <w:tabs>
          <w:tab w:val="left" w:pos="3068"/>
        </w:tabs>
        <w:rPr>
          <w:lang w:val="es-MX"/>
        </w:rPr>
      </w:pPr>
    </w:p>
    <w:p w:rsidR="000642B3" w:rsidRDefault="000642B3" w:rsidP="000642B3">
      <w:pPr>
        <w:tabs>
          <w:tab w:val="left" w:pos="3068"/>
        </w:tabs>
        <w:rPr>
          <w:lang w:val="es-MX"/>
        </w:rPr>
      </w:pPr>
    </w:p>
    <w:p w:rsidR="000642B3" w:rsidRDefault="000642B3" w:rsidP="000642B3">
      <w:pPr>
        <w:tabs>
          <w:tab w:val="left" w:pos="3068"/>
        </w:tabs>
        <w:rPr>
          <w:lang w:val="es-MX"/>
        </w:rPr>
      </w:pPr>
    </w:p>
    <w:p w:rsidR="0066292B" w:rsidRDefault="0066292B" w:rsidP="000642B3">
      <w:pPr>
        <w:tabs>
          <w:tab w:val="left" w:pos="3068"/>
        </w:tabs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66292B" w:rsidRPr="00EF4E04" w:rsidTr="0066292B">
        <w:tc>
          <w:tcPr>
            <w:tcW w:w="9111" w:type="dxa"/>
          </w:tcPr>
          <w:p w:rsidR="0066292B" w:rsidRPr="00EF4E04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16</w:t>
            </w:r>
          </w:p>
          <w:p w:rsidR="0066292B" w:rsidRPr="00EF4E04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66292B" w:rsidRPr="00EF4E04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66292B" w:rsidRPr="00EF4E04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66292B" w:rsidRPr="00EF4E04" w:rsidTr="0066292B">
        <w:tc>
          <w:tcPr>
            <w:tcW w:w="9111" w:type="dxa"/>
          </w:tcPr>
          <w:p w:rsidR="0066292B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17</w:t>
            </w:r>
          </w:p>
          <w:p w:rsidR="0066292B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6292B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6292B" w:rsidRPr="00EF4E04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66292B" w:rsidRPr="00EF4E04" w:rsidTr="0066292B">
        <w:tc>
          <w:tcPr>
            <w:tcW w:w="9111" w:type="dxa"/>
          </w:tcPr>
          <w:p w:rsidR="0066292B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18</w:t>
            </w:r>
          </w:p>
          <w:p w:rsidR="0066292B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6292B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6292B" w:rsidRPr="00EF4E04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66292B" w:rsidTr="0066292B">
        <w:tc>
          <w:tcPr>
            <w:tcW w:w="9111" w:type="dxa"/>
          </w:tcPr>
          <w:p w:rsidR="0066292B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19</w:t>
            </w:r>
          </w:p>
          <w:p w:rsidR="0066292B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6292B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6292B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66292B" w:rsidTr="0066292B">
        <w:tc>
          <w:tcPr>
            <w:tcW w:w="9111" w:type="dxa"/>
          </w:tcPr>
          <w:p w:rsidR="0066292B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20</w:t>
            </w:r>
          </w:p>
          <w:p w:rsidR="0066292B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6292B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6292B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0642B3" w:rsidRDefault="000642B3" w:rsidP="000642B3">
      <w:pPr>
        <w:tabs>
          <w:tab w:val="left" w:pos="3068"/>
        </w:tabs>
        <w:rPr>
          <w:lang w:val="es-MX"/>
        </w:rPr>
      </w:pPr>
    </w:p>
    <w:p w:rsidR="000642B3" w:rsidRDefault="000642B3" w:rsidP="000642B3">
      <w:pPr>
        <w:tabs>
          <w:tab w:val="left" w:pos="3068"/>
        </w:tabs>
        <w:rPr>
          <w:lang w:val="es-MX"/>
        </w:rPr>
      </w:pPr>
    </w:p>
    <w:p w:rsidR="00A9451D" w:rsidRDefault="00A9451D" w:rsidP="000642B3">
      <w:pPr>
        <w:tabs>
          <w:tab w:val="left" w:pos="3068"/>
        </w:tabs>
        <w:rPr>
          <w:lang w:val="es-MX"/>
        </w:rPr>
      </w:pPr>
    </w:p>
    <w:p w:rsidR="00A9451D" w:rsidRDefault="00A9451D" w:rsidP="000642B3">
      <w:pPr>
        <w:tabs>
          <w:tab w:val="left" w:pos="3068"/>
        </w:tabs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A9451D" w:rsidRPr="00EF4E04" w:rsidTr="00DD2C17">
        <w:tc>
          <w:tcPr>
            <w:tcW w:w="9111" w:type="dxa"/>
          </w:tcPr>
          <w:p w:rsidR="00A9451D" w:rsidRPr="00EF4E04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23</w:t>
            </w:r>
          </w:p>
          <w:p w:rsidR="00A9451D" w:rsidRPr="00EF4E04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A9451D" w:rsidRPr="00EF4E04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A9451D" w:rsidRPr="00EF4E04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A9451D" w:rsidRPr="00EF4E04" w:rsidTr="00DD2C17">
        <w:tc>
          <w:tcPr>
            <w:tcW w:w="9111" w:type="dxa"/>
          </w:tcPr>
          <w:p w:rsidR="00A9451D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24</w:t>
            </w:r>
          </w:p>
          <w:p w:rsidR="00A9451D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451D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451D" w:rsidRPr="00EF4E04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A9451D" w:rsidRPr="00EF4E04" w:rsidTr="00DD2C17">
        <w:tc>
          <w:tcPr>
            <w:tcW w:w="9111" w:type="dxa"/>
          </w:tcPr>
          <w:p w:rsidR="00A9451D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25</w:t>
            </w:r>
          </w:p>
          <w:p w:rsidR="00A9451D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451D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451D" w:rsidRPr="00EF4E04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26</w:t>
            </w:r>
          </w:p>
          <w:p w:rsidR="00A9451D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451D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451D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27</w:t>
            </w:r>
          </w:p>
          <w:p w:rsidR="00A9451D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451D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451D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A9451D" w:rsidRDefault="00A9451D" w:rsidP="000642B3">
      <w:pPr>
        <w:tabs>
          <w:tab w:val="left" w:pos="3068"/>
        </w:tabs>
        <w:rPr>
          <w:lang w:val="es-MX"/>
        </w:rPr>
      </w:pPr>
    </w:p>
    <w:p w:rsidR="00A9451D" w:rsidRDefault="00A9451D" w:rsidP="000642B3">
      <w:pPr>
        <w:tabs>
          <w:tab w:val="left" w:pos="3068"/>
        </w:tabs>
        <w:rPr>
          <w:lang w:val="es-MX"/>
        </w:rPr>
      </w:pPr>
    </w:p>
    <w:p w:rsidR="00A9451D" w:rsidRDefault="00A9451D" w:rsidP="000642B3">
      <w:pPr>
        <w:tabs>
          <w:tab w:val="left" w:pos="3068"/>
        </w:tabs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A9451D" w:rsidRPr="00EF4E04" w:rsidTr="00DD2C17">
        <w:tc>
          <w:tcPr>
            <w:tcW w:w="9111" w:type="dxa"/>
          </w:tcPr>
          <w:p w:rsidR="00A9451D" w:rsidRPr="00EF4E04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lastRenderedPageBreak/>
              <w:t>Lunes 30</w:t>
            </w:r>
          </w:p>
          <w:p w:rsidR="00A9451D" w:rsidRPr="00EF4E04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A9451D" w:rsidRPr="00EF4E04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A9451D" w:rsidRPr="00EF4E04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A9451D" w:rsidRPr="00EF4E04" w:rsidTr="00DD2C17">
        <w:tc>
          <w:tcPr>
            <w:tcW w:w="9111" w:type="dxa"/>
          </w:tcPr>
          <w:p w:rsidR="00A9451D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31</w:t>
            </w:r>
          </w:p>
          <w:p w:rsidR="00A9451D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451D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451D" w:rsidRPr="00EF4E04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A9451D" w:rsidRPr="00EF4E04" w:rsidTr="00DD2C17">
        <w:trPr>
          <w:trHeight w:val="6547"/>
        </w:trPr>
        <w:tc>
          <w:tcPr>
            <w:tcW w:w="9111" w:type="dxa"/>
          </w:tcPr>
          <w:p w:rsidR="00A9451D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Pendientes del mes</w:t>
            </w:r>
          </w:p>
          <w:p w:rsidR="00A9451D" w:rsidRPr="00EF4E04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A9451D" w:rsidRDefault="00A9451D" w:rsidP="000642B3">
      <w:pPr>
        <w:tabs>
          <w:tab w:val="left" w:pos="3068"/>
        </w:tabs>
        <w:rPr>
          <w:lang w:val="es-MX"/>
        </w:rPr>
      </w:pPr>
    </w:p>
    <w:p w:rsidR="000642B3" w:rsidRDefault="000642B3" w:rsidP="000642B3">
      <w:pPr>
        <w:tabs>
          <w:tab w:val="left" w:pos="3068"/>
        </w:tabs>
        <w:rPr>
          <w:lang w:val="es-MX"/>
        </w:rPr>
      </w:pPr>
    </w:p>
    <w:p w:rsidR="000642B3" w:rsidRDefault="000642B3" w:rsidP="000642B3">
      <w:pPr>
        <w:tabs>
          <w:tab w:val="left" w:pos="3068"/>
        </w:tabs>
        <w:rPr>
          <w:lang w:val="es-MX"/>
        </w:rPr>
      </w:pPr>
    </w:p>
    <w:p w:rsidR="000642B3" w:rsidRDefault="000642B3" w:rsidP="000642B3">
      <w:pPr>
        <w:tabs>
          <w:tab w:val="left" w:pos="3068"/>
        </w:tabs>
        <w:rPr>
          <w:lang w:val="es-MX"/>
        </w:rPr>
      </w:pPr>
    </w:p>
    <w:p w:rsidR="000642B3" w:rsidRDefault="000642B3" w:rsidP="00A9451D">
      <w:pPr>
        <w:pStyle w:val="Puesto"/>
        <w:rPr>
          <w:sz w:val="56"/>
          <w:lang w:val="es-MX"/>
        </w:rPr>
      </w:pPr>
      <w:r>
        <w:rPr>
          <w:noProof/>
          <w:sz w:val="56"/>
          <w:lang w:val="es-ES" w:eastAsia="es-ES"/>
        </w:rPr>
        <w:lastRenderedPageBreak/>
        <w:drawing>
          <wp:anchor distT="0" distB="0" distL="114300" distR="114300" simplePos="0" relativeHeight="251924480" behindDoc="0" locked="0" layoutInCell="1" allowOverlap="1" wp14:anchorId="452327AA" wp14:editId="70B5850A">
            <wp:simplePos x="0" y="0"/>
            <wp:positionH relativeFrom="margin">
              <wp:posOffset>5050213</wp:posOffset>
            </wp:positionH>
            <wp:positionV relativeFrom="paragraph">
              <wp:posOffset>-541798</wp:posOffset>
            </wp:positionV>
            <wp:extent cx="1143000" cy="1385485"/>
            <wp:effectExtent l="0" t="0" r="0" b="5715"/>
            <wp:wrapNone/>
            <wp:docPr id="800" name="Imagen 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baR96AA1xnodg.pn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385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56"/>
          <w:lang w:val="es-ES" w:eastAsia="es-ES"/>
        </w:rPr>
        <w:drawing>
          <wp:anchor distT="0" distB="0" distL="114300" distR="114300" simplePos="0" relativeHeight="251923456" behindDoc="0" locked="0" layoutInCell="1" allowOverlap="1" wp14:anchorId="7EBDBA21" wp14:editId="4F9A7A99">
            <wp:simplePos x="0" y="0"/>
            <wp:positionH relativeFrom="margin">
              <wp:posOffset>-392430</wp:posOffset>
            </wp:positionH>
            <wp:positionV relativeFrom="paragraph">
              <wp:posOffset>-20782</wp:posOffset>
            </wp:positionV>
            <wp:extent cx="1163320" cy="877570"/>
            <wp:effectExtent l="0" t="0" r="0" b="0"/>
            <wp:wrapNone/>
            <wp:docPr id="801" name="Imagen 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bird10.p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3320" cy="877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56"/>
          <w:lang w:val="es-MX"/>
        </w:rPr>
        <w:t>Consejo técnico escolar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</w:tbl>
    <w:p w:rsidR="00A9451D" w:rsidRDefault="00A9451D" w:rsidP="00A9451D">
      <w:pPr>
        <w:pStyle w:val="Puesto"/>
        <w:rPr>
          <w:sz w:val="56"/>
          <w:lang w:val="es-MX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928576" behindDoc="0" locked="0" layoutInCell="1" allowOverlap="1" wp14:anchorId="66641882" wp14:editId="290D1E4D">
            <wp:simplePos x="0" y="0"/>
            <wp:positionH relativeFrom="margin">
              <wp:posOffset>5031105</wp:posOffset>
            </wp:positionH>
            <wp:positionV relativeFrom="paragraph">
              <wp:posOffset>-624556</wp:posOffset>
            </wp:positionV>
            <wp:extent cx="985444" cy="1184564"/>
            <wp:effectExtent l="0" t="0" r="5715" b="0"/>
            <wp:wrapNone/>
            <wp:docPr id="807" name="Imagen 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baOYpRijXNe6Q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5444" cy="11845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929600" behindDoc="0" locked="0" layoutInCell="1" allowOverlap="1" wp14:anchorId="7750391A" wp14:editId="5BAB7F13">
            <wp:simplePos x="0" y="0"/>
            <wp:positionH relativeFrom="margin">
              <wp:posOffset>-390525</wp:posOffset>
            </wp:positionH>
            <wp:positionV relativeFrom="paragraph">
              <wp:posOffset>-389890</wp:posOffset>
            </wp:positionV>
            <wp:extent cx="1019330" cy="831272"/>
            <wp:effectExtent l="0" t="0" r="9525" b="6985"/>
            <wp:wrapNone/>
            <wp:docPr id="808" name="Imagen 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1519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330" cy="8312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56"/>
          <w:lang w:val="es-MX"/>
        </w:rPr>
        <w:t>Asistencia de Mayo</w:t>
      </w:r>
    </w:p>
    <w:p w:rsidR="00A9451D" w:rsidRPr="008A20E6" w:rsidRDefault="00A9451D" w:rsidP="00A9451D">
      <w:pPr>
        <w:rPr>
          <w:lang w:val="es-MX"/>
        </w:rPr>
      </w:pPr>
    </w:p>
    <w:tbl>
      <w:tblPr>
        <w:tblStyle w:val="Tablaconcuadrcula"/>
        <w:tblW w:w="9906" w:type="dxa"/>
        <w:tblInd w:w="-431" w:type="dxa"/>
        <w:tblLook w:val="04A0" w:firstRow="1" w:lastRow="0" w:firstColumn="1" w:lastColumn="0" w:noHBand="0" w:noVBand="1"/>
      </w:tblPr>
      <w:tblGrid>
        <w:gridCol w:w="568"/>
        <w:gridCol w:w="2693"/>
        <w:gridCol w:w="276"/>
        <w:gridCol w:w="276"/>
        <w:gridCol w:w="276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</w:tblGrid>
      <w:tr w:rsidR="00A9451D" w:rsidTr="00DD2C17">
        <w:tc>
          <w:tcPr>
            <w:tcW w:w="568" w:type="dxa"/>
            <w:shd w:val="clear" w:color="auto" w:fill="00B0F0"/>
          </w:tcPr>
          <w:p w:rsidR="00A9451D" w:rsidRPr="00C24A6F" w:rsidRDefault="00A9451D" w:rsidP="00DD2C17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No.</w:t>
            </w:r>
          </w:p>
        </w:tc>
        <w:tc>
          <w:tcPr>
            <w:tcW w:w="2693" w:type="dxa"/>
            <w:shd w:val="clear" w:color="auto" w:fill="00B0F0"/>
          </w:tcPr>
          <w:p w:rsidR="00A9451D" w:rsidRPr="00C24A6F" w:rsidRDefault="00A9451D" w:rsidP="00DD2C17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Nombre</w:t>
            </w:r>
          </w:p>
        </w:tc>
        <w:tc>
          <w:tcPr>
            <w:tcW w:w="276" w:type="dxa"/>
            <w:shd w:val="clear" w:color="auto" w:fill="00B0F0"/>
          </w:tcPr>
          <w:p w:rsidR="00A9451D" w:rsidRPr="00C24A6F" w:rsidRDefault="00A9451D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00B0F0"/>
          </w:tcPr>
          <w:p w:rsidR="00A9451D" w:rsidRPr="00C24A6F" w:rsidRDefault="00A9451D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00B0F0"/>
          </w:tcPr>
          <w:p w:rsidR="00A9451D" w:rsidRPr="00C24A6F" w:rsidRDefault="00A9451D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A9451D" w:rsidRPr="00C24A6F" w:rsidRDefault="00A9451D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A9451D" w:rsidRPr="00C24A6F" w:rsidRDefault="00A9451D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A9451D" w:rsidRPr="00C24A6F" w:rsidRDefault="00A9451D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A9451D" w:rsidRPr="00C24A6F" w:rsidRDefault="00A9451D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A9451D" w:rsidRPr="00C24A6F" w:rsidRDefault="00A9451D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A9451D" w:rsidRPr="00C24A6F" w:rsidRDefault="00A9451D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A9451D" w:rsidRPr="00C24A6F" w:rsidRDefault="00A9451D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A9451D" w:rsidRPr="00C24A6F" w:rsidRDefault="00A9451D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A9451D" w:rsidRPr="00C24A6F" w:rsidRDefault="00A9451D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A9451D" w:rsidRPr="00C24A6F" w:rsidRDefault="00A9451D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A9451D" w:rsidRPr="00C24A6F" w:rsidRDefault="00A9451D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A9451D" w:rsidRPr="00C24A6F" w:rsidRDefault="00A9451D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A9451D" w:rsidRPr="00C24A6F" w:rsidRDefault="00A9451D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A9451D" w:rsidRPr="00C24A6F" w:rsidRDefault="00A9451D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A9451D" w:rsidRPr="00C24A6F" w:rsidRDefault="00A9451D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A9451D" w:rsidRPr="00C24A6F" w:rsidRDefault="00A9451D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A9451D" w:rsidRPr="00C24A6F" w:rsidRDefault="00A9451D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A9451D" w:rsidRPr="00C24A6F" w:rsidRDefault="00A9451D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A9451D" w:rsidRPr="00C24A6F" w:rsidRDefault="00A9451D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A9451D" w:rsidRPr="00C24A6F" w:rsidRDefault="00A9451D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A9451D" w:rsidRPr="00C24A6F" w:rsidRDefault="00A9451D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RPr="001779F9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</w:tbl>
    <w:p w:rsidR="00A9451D" w:rsidRDefault="00A9451D" w:rsidP="00A9451D">
      <w:pPr>
        <w:pStyle w:val="Puesto"/>
        <w:jc w:val="both"/>
        <w:rPr>
          <w:sz w:val="48"/>
          <w:lang w:val="es-MX"/>
        </w:rPr>
      </w:pPr>
    </w:p>
    <w:p w:rsidR="00A9451D" w:rsidRDefault="00A9451D" w:rsidP="00A9451D">
      <w:pPr>
        <w:pStyle w:val="Puesto"/>
        <w:rPr>
          <w:sz w:val="52"/>
          <w:lang w:val="es-MX"/>
        </w:rPr>
      </w:pPr>
      <w:r w:rsidRPr="00017951">
        <w:rPr>
          <w:sz w:val="52"/>
          <w:lang w:val="es-MX"/>
        </w:rPr>
        <w:lastRenderedPageBreak/>
        <w:t>Reunión con padres de familia</w:t>
      </w:r>
    </w:p>
    <w:p w:rsidR="00A9451D" w:rsidRDefault="00A9451D" w:rsidP="00A9451D">
      <w:pPr>
        <w:jc w:val="right"/>
        <w:rPr>
          <w:color w:val="auto"/>
          <w:sz w:val="28"/>
          <w:lang w:val="es-MX"/>
        </w:rPr>
      </w:pPr>
      <w:r w:rsidRPr="00017951">
        <w:rPr>
          <w:color w:val="auto"/>
          <w:sz w:val="28"/>
          <w:lang w:val="es-MX"/>
        </w:rPr>
        <w:t>Fecha: ___________________________</w:t>
      </w:r>
    </w:p>
    <w:p w:rsidR="00A9451D" w:rsidRDefault="00A9451D" w:rsidP="00A9451D">
      <w:pPr>
        <w:jc w:val="right"/>
        <w:rPr>
          <w:color w:val="auto"/>
          <w:sz w:val="28"/>
          <w:lang w:val="es-MX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A9451D" w:rsidTr="00DD2C17">
        <w:tc>
          <w:tcPr>
            <w:tcW w:w="9111" w:type="dxa"/>
          </w:tcPr>
          <w:p w:rsidR="00A9451D" w:rsidRDefault="00A9451D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</w:tbl>
    <w:p w:rsidR="00A9451D" w:rsidRDefault="00A9451D" w:rsidP="00A9451D">
      <w:pPr>
        <w:pStyle w:val="Puesto"/>
        <w:rPr>
          <w:sz w:val="52"/>
          <w:lang w:val="es-MX"/>
        </w:rPr>
      </w:pPr>
    </w:p>
    <w:p w:rsidR="00656FC5" w:rsidRDefault="00656FC5" w:rsidP="00656FC5">
      <w:pPr>
        <w:pStyle w:val="Puesto"/>
        <w:rPr>
          <w:sz w:val="52"/>
          <w:lang w:val="es-MX"/>
        </w:rPr>
      </w:pPr>
      <w:r>
        <w:rPr>
          <w:sz w:val="52"/>
          <w:lang w:val="es-MX"/>
        </w:rPr>
        <w:lastRenderedPageBreak/>
        <w:t xml:space="preserve">Acuerdos 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</w:tbl>
    <w:p w:rsidR="00A9451D" w:rsidRDefault="00656FC5" w:rsidP="00656FC5">
      <w:pPr>
        <w:pStyle w:val="Puesto"/>
        <w:rPr>
          <w:sz w:val="52"/>
          <w:lang w:val="es-MX"/>
        </w:rPr>
      </w:pPr>
      <w:r>
        <w:rPr>
          <w:lang w:val="es-MX"/>
        </w:rPr>
        <w:br w:type="page"/>
      </w:r>
      <w:r w:rsidR="00A9451D" w:rsidRPr="00ED53F3">
        <w:rPr>
          <w:sz w:val="52"/>
          <w:lang w:val="es-MX"/>
        </w:rPr>
        <w:lastRenderedPageBreak/>
        <w:t>Asistencia de padres de familia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704"/>
        <w:gridCol w:w="4536"/>
        <w:gridCol w:w="3871"/>
      </w:tblGrid>
      <w:tr w:rsidR="00A9451D" w:rsidTr="00DD2C17">
        <w:tc>
          <w:tcPr>
            <w:tcW w:w="704" w:type="dxa"/>
            <w:shd w:val="clear" w:color="auto" w:fill="FFC000"/>
          </w:tcPr>
          <w:p w:rsidR="00A9451D" w:rsidRPr="00ED53F3" w:rsidRDefault="00A9451D" w:rsidP="00DD2C17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No.</w:t>
            </w:r>
          </w:p>
        </w:tc>
        <w:tc>
          <w:tcPr>
            <w:tcW w:w="4536" w:type="dxa"/>
            <w:shd w:val="clear" w:color="auto" w:fill="FFC000"/>
          </w:tcPr>
          <w:p w:rsidR="00A9451D" w:rsidRPr="00ED53F3" w:rsidRDefault="00A9451D" w:rsidP="00DD2C17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Nombre del (la) alumno(a)</w:t>
            </w:r>
          </w:p>
        </w:tc>
        <w:tc>
          <w:tcPr>
            <w:tcW w:w="3871" w:type="dxa"/>
            <w:shd w:val="clear" w:color="auto" w:fill="FFC000"/>
          </w:tcPr>
          <w:p w:rsidR="00A9451D" w:rsidRPr="00ED53F3" w:rsidRDefault="00A9451D" w:rsidP="00DD2C17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Firma del padre, madre o tutor</w:t>
            </w: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rPr>
          <w:trHeight w:val="109"/>
        </w:trPr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</w:tbl>
    <w:p w:rsidR="00A9451D" w:rsidRDefault="00A9451D" w:rsidP="00A9451D">
      <w:pPr>
        <w:rPr>
          <w:lang w:val="es-MX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251931648" behindDoc="0" locked="0" layoutInCell="1" allowOverlap="1" wp14:anchorId="20BE101E" wp14:editId="367D12A2">
                <wp:simplePos x="0" y="0"/>
                <wp:positionH relativeFrom="column">
                  <wp:posOffset>-180975</wp:posOffset>
                </wp:positionH>
                <wp:positionV relativeFrom="paragraph">
                  <wp:posOffset>0</wp:posOffset>
                </wp:positionV>
                <wp:extent cx="6184265" cy="4019550"/>
                <wp:effectExtent l="0" t="0" r="0" b="0"/>
                <wp:wrapNone/>
                <wp:docPr id="803" name="Grupo 8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84265" cy="4019550"/>
                          <a:chOff x="0" y="0"/>
                          <a:chExt cx="6184265" cy="4019550"/>
                        </a:xfrm>
                      </wpg:grpSpPr>
                      <pic:pic xmlns:pic="http://schemas.openxmlformats.org/drawingml/2006/picture">
                        <pic:nvPicPr>
                          <pic:cNvPr id="804" name="Imagen 804" descr="C:\Users\EARLY HEADSTART\Pictures\Lunares-blancos-floral-vintage-014.png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8200" y="0"/>
                            <a:ext cx="4496435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05" name="Imagen 805" descr="C:\Users\EARLY HEADSTART\Pictures\clipart de la maestras\owl post2.png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733550"/>
                            <a:ext cx="618426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E052E3" id="Grupo 803" o:spid="_x0000_s1026" style="position:absolute;margin-left:-14.25pt;margin-top:0;width:486.95pt;height:316.5pt;z-index:251931648" coordsize="61842,40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WoOpRwMAAPMJAAAOAAAAZHJzL2Uyb0RvYy54bWzsVk2P0zAQvSPxH6zc&#10;03w023ajbVFpy4K0wGo/Dki9uI6TWDi2ZTttV4j/zthJy+4WBOKCkDgkscf2+M2beY4vXu0bjrZU&#10;GybFNEgGcYCoILJgopoG93dvwkmAjMWiwFwKOg0eqAlezV6+uNipnKaylrygGoETYfKdmga1tSqP&#10;IkNq2mAzkIoKGCylbrCFrq6iQuMdeG94lMbxKNpJXSgtCTUGrMtuMJh5/2VJif1YloZaxKcBYLP+&#10;rf17497R7ALnlcaqZqSHgf8ARYOZgE2PrpbYYtRqduKqYURLI0s7ILKJZFkyQn0MEE0SP4vmUstW&#10;+ViqfFepI01A7TOe/tgt+bC91ogV02ASDwMkcANJutStksgZgJ6dqnKYdanVrbrWvaHqei7ifakb&#10;94VY0N4T+3Aklu4tImAcJZMsHZ0FiMBYFifnZ2c99aSG/JysI/XqFyujw8aRw3eEoxjJ4emZgtYJ&#10;U7+uKFhlW02D3knzWz4arD+3KoSkKmzZhnFmH3yBQvocKLG9ZuRad53HpGcH0t81uKICWAdLQQ2B&#10;Il3k63sD2lqv5jdXn9Db1Xx5eze/uVuDLwfRrK9ageEbbjgG1Zmw5FJjHm6ZsOAtjJNsoETl0uhA&#10;uH07FNixdCXJZ4OEXNRYVHRuFKgFNOxmR0+n++6TEDacqTeMc5d51+7JAtDPKvMHfHdVv5Skbaiw&#10;nYw15cCbFKZmygRI57TZUKhK/a5IvLCglK6Mddu5ovLS+pJO5nF8nr4OF2fxIszi8Sqcn2fjcByv&#10;xlmcTZJFsvjqVidZ3hoK8WK+VKzHCtYTtD/UUX/idAr1Skdb7M8Tx5QHdPh6iGBylDisRpMbYBXm&#10;QdtqakntmiUw19th8nHA0/ydWZcDA5pDm917WYAucWulJ+OZ5ibDCZyFAToVXpadj7JhL7x0nA3d&#10;vA71wYfSxl5S2SDXAMIBrt8DbyGYbuphioMupEu7D4iLJwaIxFl8EA5234QouuqDxj+kS+CsOwyP&#10;ugTLb+uSQP6xtrAAcYwaTCHH2KzljiMljU3/fVWmvkj+q/LnquwEmYyHw+Pfzh1dJ//DNJ2M4r8j&#10;S//zhJuFP776W5C7ujzuQ/vxXW32DQ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j3kbQOAAAAAIAQAADwAAAGRycy9kb3ducmV2LnhtbEyPQUvDQBSE74L/YXmCt3aT&#10;pik1ZlNKUU9FsBXE22v2NQnN7obsNkn/vc+THocZZr7JN5NpxUC9b5xVEM8jEGRLpxtbKfg8vs7W&#10;IHxAq7F1lhTcyMOmuL/LMdNutB80HEIluMT6DBXUIXSZlL6syaCfu44se2fXGwws+0rqHkcuN61c&#10;RNFKGmwsL9TY0a6m8nK4GgVvI47bJH4Z9pfz7vZ9TN+/9jEp9fgwbZ9BBJrCXxh+8RkdCmY6uavV&#10;XrQKZot1ylEF/Ijtp2W6BHFSsEqSCGSRy/8Hih8AAAD//wMAUEsDBAoAAAAAAAAAIQBozBg4gIUA&#10;AICFAAAUAAAAZHJzL21lZGlhL2ltYWdlMS5wbmeJUE5HDQoaCgAAAA1JSERSAAACkQAAAZkIBgAA&#10;ANGQajsAAAAJcEhZcwAACxMAAAsTAQCanBgAAApPaUNDUFBob3Rvc2hvcCBJQ0MgcHJvZmlsZQAA&#10;eNqdU2dUU+kWPffe9EJLiICUS29SFQggUkKLgBSRJiohCRBKiCGh2RVRwRFFRQQbyKCIA46OgIwV&#10;USwMigrYB+Qhoo6Do4iKyvvhe6Nr1rz35s3+tdc+56zznbPPB8AIDJZIM1E1gAypQh4R4IPHxMbh&#10;5C5AgQokcAAQCLNkIXP9IwEA+H48PCsiwAe+AAF40wsIAMBNm8AwHIf/D+pCmVwBgIQBwHSROEsI&#10;gBQAQHqOQqYAQEYBgJ2YJlMAoAQAYMtjYuMAUC0AYCd/5tMAgJ34mXsBAFuUIRUBoJEAIBNliEQA&#10;aDsArM9WikUAWDAAFGZLxDkA2C0AMElXZkgAsLcAwM4QC7IACAwAMFGIhSkABHsAYMgjI3gAhJkA&#10;FEbyVzzxK64Q5yoAAHiZsjy5JDlFgVsILXEHV1cuHijOSRcrFDZhAmGaQC7CeZkZMoE0D+DzzAAA&#10;oJEVEeCD8/14zg6uzs42jrYOXy3qvwb/ImJi4/7lz6twQAAA4XR+0f4sL7MagDsGgG3+oiXuBGhe&#10;C6B194tmsg9AtQCg6dpX83D4fjw8RaGQudnZ5eTk2ErEQlthyld9/mfCX8BX/Wz5fjz89/XgvuIk&#10;gTJdgUcE+ODCzPRMpRzPkgmEYtzmj0f8twv//B3TIsRJYrlYKhTjURJxjkSajPMypSKJQpIpxSXS&#10;/2Ti3yz7Az7fNQCwaj4Be5EtqF1jA/ZLJxBYdMDi9wAA8rtvwdQoCAOAaIPhz3f/7z/9R6AlAIBm&#10;SZJxAABeRCQuVMqzP8cIAABEoIEqsEEb9MEYLMAGHMEF3MEL/GA2hEIkxMJCEEIKZIAccmAprIJC&#10;KIbNsB0qYC/UQB00wFFohpNwDi7CVbgOPXAP+mEInsEovIEJBEHICBNhIdqIAWKKWCOOCBeZhfgh&#10;wUgEEoskIMmIFFEiS5E1SDFSilQgVUgd8j1yAjmHXEa6kTvIADKC/Ia8RzGUgbJRPdQMtUO5qDca&#10;hEaiC9BkdDGajxagm9BytBo9jDah59CraA/ajz5DxzDA6BgHM8RsMC7Gw0KxOCwJk2PLsSKsDKvG&#10;GrBWrAO7ifVjz7F3BBKBRcAJNgR3QiBhHkFIWExYTthIqCAcJDQR2gk3CQOEUcInIpOoS7QmuhH5&#10;xBhiMjGHWEgsI9YSjxMvEHuIQ8Q3JBKJQzInuZACSbGkVNIS0kbSblIj6SypmzRIGiOTydpka7IH&#10;OZQsICvIheSd5MPkM+Qb5CHyWwqdYkBxpPhT4ihSympKGeUQ5TTlBmWYMkFVo5pS3aihVBE1j1pC&#10;raG2Uq9Rh6gTNHWaOc2DFklLpa2ildMaaBdo92mv6HS6Ed2VHk6X0FfSy+lH6JfoA/R3DA2GFYPH&#10;iGcoGZsYBxhnGXcYr5hMphnTixnHVDA3MeuY55kPmW9VWCq2KnwVkcoKlUqVJpUbKi9Uqaqmqt6q&#10;C1XzVctUj6leU32uRlUzU+OpCdSWq1WqnVDrUxtTZ6k7qIeqZ6hvVD+kfln9iQZZw0zDT0OkUaCx&#10;X+O8xiALYxmzeCwhaw2rhnWBNcQmsc3ZfHYqu5j9HbuLPaqpoTlDM0ozV7NS85RmPwfjmHH4nHRO&#10;Cecop5fzforeFO8p4ikbpjRMuTFlXGuqlpeWWKtIq1GrR+u9Nq7tp52mvUW7WfuBDkHHSidcJ0dn&#10;j84FnedT2VPdpwqnFk09OvWuLqprpRuhu0R3v26n7pievl6Ankxvp955vef6HH0v/VT9bfqn9UcM&#10;WAazDCQG2wzOGDzFNXFvPB0vx9vxUUNdw0BDpWGVYZfhhJG50Tyj1UaNRg+MacZc4yTjbcZtxqMm&#10;BiYhJktN6k3umlJNuaYppjtMO0zHzczNos3WmTWbPTHXMueb55vXm9+3YFp4Wiy2qLa4ZUmy5Fqm&#10;We62vG6FWjlZpVhVWl2zRq2drSXWu627pxGnuU6TTque1mfDsPG2ybaptxmw5dgG2662bbZ9YWdi&#10;F2e3xa7D7pO9k326fY39PQcNh9kOqx1aHX5ztHIUOlY63prOnO4/fcX0lukvZ1jPEM/YM+O2E8sp&#10;xGmdU5vTR2cXZ7lzg/OIi4lLgssulz4umxvG3ci95Ep09XFd4XrS9Z2bs5vC7ajbr+427mnuh9yf&#10;zDSfKZ5ZM3PQw8hD4FHl0T8Ln5Uwa9+sfk9DT4FntecjL2MvkVet17C3pXeq92HvFz72PnKf4z7j&#10;PDfeMt5ZX8w3wLfIt8tPw2+eX4XfQ38j/2T/ev/RAKeAJQFnA4mBQYFbAvv4enwhv44/Ottl9rLZ&#10;7UGMoLlBFUGPgq2C5cGtIWjI7JCtIffnmM6RzmkOhVB+6NbQB2HmYYvDfgwnhYeFV4Y/jnCIWBrR&#10;MZc1d9HcQ3PfRPpElkTem2cxTzmvLUo1Kj6qLmo82je6NLo/xi5mWczVWJ1YSWxLHDkuKq42bmy+&#10;3/zt84fineIL43sXmC/IXXB5oc7C9IWnFqkuEiw6lkBMiE44lPBBECqoFowl8hN3JY4KecIdwmci&#10;L9E20YjYQ1wqHk7ySCpNepLskbw1eSTFM6Us5bmEJ6mQvEwNTN2bOp4WmnYgbTI9Or0xg5KRkHFC&#10;qiFNk7Zn6mfmZnbLrGWFsv7Fbou3Lx6VB8lrs5CsBVktCrZCpuhUWijXKgeyZ2VXZr/Nico5lque&#10;K83tzLPK25A3nO+f/+0SwhLhkralhktXLR1Y5r2sajmyPHF52wrjFQUrhlYGrDy4irYqbdVPq+1X&#10;l65+vSZ6TWuBXsHKgsG1AWvrC1UK5YV969zX7V1PWC9Z37Vh+oadGz4ViYquFNsXlxV/2CjceOUb&#10;h2/Kv5nclLSpq8S5ZM9m0mbp5t4tnlsOlqqX5pcObg3Z2rQN31a07fX2Rdsvl80o27uDtkO5o788&#10;uLxlp8nOzTs/VKRU9FT6VDbu0t21Ydf4btHuG3u89jTs1dtbvPf9Psm+21UBVU3VZtVl+0n7s/c/&#10;romq6fiW+21drU5tce3HA9ID/QcjDrbXudTVHdI9VFKP1ivrRw7HH77+ne93LQ02DVWNnMbiI3BE&#10;eeTp9wnf9x4NOtp2jHus4QfTH3YdZx0vakKa8ppGm1Oa+1tiW7pPzD7R1ureevxH2x8PnDQ8WXlK&#10;81TJadrpgtOTZ/LPjJ2VnX1+LvncYNuitnvnY87fag9v77oQdOHSRf+L5zu8O85c8rh08rLb5RNX&#10;uFearzpfbep06jz+k9NPx7ucu5quuVxrue56vbV7ZvfpG543zt30vXnxFv/W1Z45Pd2983pv98X3&#10;9d8W3X5yJ/3Oy7vZdyfurbxPvF/0QO1B2UPdh9U/W/7c2O/cf2rAd6Dz0dxH9waFg8/+kfWPD0MF&#10;j5mPy4YNhuueOD45OeI/cv3p/KdDz2TPJp4X/qL+y64XFi9++NXr187RmNGhl/KXk79tfKX96sDr&#10;Ga/bxsLGHr7JeDMxXvRW++3Bd9x3He+j3w9P5Hwgfyj/aPmx9VPQp/uTGZOT/wQDmPP8YzMt2wAA&#10;ACBjSFJNAAB6JQAAgIMAAPn/AACA6QAAdTAAAOpgAAA6mAAAF2+SX8VGAAB6q0lEQVR42uzddXhc&#10;VeLG8e/E3bVJ3ZsaldShTQst7sFhgV0WWGRx+DELC2TRxXVxl8FKkSIVqHeot6lrmqRxd5n5/TGT&#10;6SS1aCN9P8+TJ3PPzNy5OffO5J1z7znHgIiIHCIpMf4Z4A5gFTDDaDKXdLRttFqt2lEi0m5cVAUi&#10;IocEyFOAuwFXYBxwrWpFREQhUkTkWG5osHxjUmK8QdUiIqIQKSJyWEmJ8d2BixsUDwHOUO2IiChE&#10;iogcye2A+2HK71XViIgcpNMzIiJ2SYnxQcB+wA/AxdUVS22t80MmGE3mFR1le9WxRkTak1oiRUQO&#10;+mddgAQ460Yjbu4ezvf/W1UkIqIQKSLikJQYH2oPkQDE9Itj2MlnMOrU850fNjMpMX6KaktERCFS&#10;RKTOA0Bg3cKUi/8GwPhzrsbF1c35cU+pp7aIiEKkiAhJifF9gFvrlrv1HULfEeMB8A8Oa9gaOQFI&#10;VK2JiEKkiIg8BTgufky48lYwHGxsnHLh9Xh4+9R7fFJivLeqTUQUIkVETlBJifGnAhfVLfcfNZme&#10;Q0bVe4xPQDATz73GuagnYFTtiYhCpIjIiRkgvYDXHB+Irm7MuPqfh33s+LMuJygyxrnonqTE+MGq&#10;RRFRiBQROfHcD/SrWxh35mWERHc/7ANd3T2Y+Ze7nIvcgTfUyUZEFCJFRE4gSYnxI4EH65YDw6OY&#10;ctH1R31Ov1GTGBQ/zbnoZGwz3IiIKESKiJwAAdIDeB9wjN0z6/r7cPc8dl+Zmdfdjae3r3PR40mJ&#10;8f1VqyKiECki0vU9DIyoW4ibPJN+J01s1BP9gsOYcXW9xkdv4KOkxHg3VauIKESKiHRRSYnxp2C7&#10;FhKwjQM567p7mrSOkQnn0m/UJOeicUCSaldEFCJFRLpmgIwAPnP+7Dvj7w/i5evf5HWd+fcH8fYP&#10;dC66Lykx/nTVsogoRIqIdK0A6QJ8DETXlcWfcUmjT2M35BcUytk3P9Sw+KOkxPhuqm0RUYgUEek6&#10;HgFOrVuI6j2QhMtvadEK+4+azLizrnAuCgVmazYbEVGIFBHpApIS4y/BaYYZTx8/Lvjn47i6e7R4&#10;3QmX30zMgGHORWOBtzV+pIgoRIqIdO4AOQZ4z1FgMHDurY8QHBXbOh+irm5cdOeT+AWHORdfDjyg&#10;2hcRhUgRkc4ZIGOBOdiG4QHglIv/Rv9Rk1v1dfyCw7jo7qdxdXN3Lv5PUmJ8ovaCiChEioh0rgAZ&#10;DvyKU0eaweOnM/mC6xq9jm3m3/nw4b+z+Ku3j/nYmH5xnPn3BxsWf5yUGD9Te0NEFCJFRDpHgPQH&#10;fgAG15XFDhzBObf8GwyNu1SxJD+H2S/9i/1b17Hoy7dI25l8zOcMO/l0Trnk785F7sC3SYnx47VX&#10;REQhUkSkYwdID2A2EF9XFhLdg8R7nsGtCR1pln77HjXVVY5lH7/ARj1v8gXXcdL085yLvIGfkhLj&#10;h2nviIhCpIhIxw2QXwEJdWX+IeFc9sALDQcGP6rC7AOsmTfbsTxgzMlN6ohz+l/vY1D8NOeiYGCB&#10;gqSIKESKiHS8AOllD5Bn15X5+Adx1cNvEBQZ06R1zf/kFSy1NY7lKRf/tUnPN7i4cN7tj9F/9BTn&#10;4jB7kBypvSUiCpEiIh0jQAYAPzUMkFc89FqTh/LZv3U9W5bPcyzHTZ5JVK+BTd4mVzd3LrzzCXrG&#10;jW4YJP9ISoyfrL0mIgqRIiLtGyAjgPnAtIYBMqJH3yav77cPnnPcdvPwbNGsNq5u7lxy33MNhxQK&#10;AH5NSow/V3tPRBQiRUTaJ0AOAJYDY+rK/EPCueaxt5oVIAsy0ziwe6tjecI5VxEQGtGibXT39OLC&#10;u55kyMRTnYu9gW+SEuNv0V4UEYVIEZHjGyAT7AGyT11ZcGQsVz/yJiHRPZq1Tv/QCEK79QRsPbon&#10;nHNVq2yrq5s75936KCMTzm34+ftyUmL8q0mJ8W7aoyLS2WhuVxHpjAHyH8ALgCN8xfQfysX3/Bff&#10;wOAWrbuqopyM3VuI6jMYDy/voz62OC+bvZtW0TNudKNbLJfN/oCFn73WsHghcKnRZM5qyrZarVYd&#10;DCKiECki0ojw6Au8AVzpXD54/HTO+cfDuHl4Hrdtqamu4vXbL6QoNwufgGCuf/LDRgfJLcvnMefV&#10;R+qNQwmkAYlGk3mZQqSIKESKiLRegBwKfA7EOZdPPO8apl16U6NnomktJfk5vHjjmY7lHoNP4sqH&#10;XsPg0rirhNJ2JvPVf++lJD+nXjYF/gU8bTSZLQqRItKRuaoKRKSDh0dDQlzMLdjGgHTMg+3p7cv5&#10;tycxZtbFxz1AAnh4+5CTtpec1N0AFOZkYLVa6TV0TKOeHxASwbApZ5CxZysFWel1xS7ADOCUhLiY&#10;hQuS0wqPto5///vfOkBEpN2oJVJEOnKA7AG8DdTr2hzRox8X3fVUk8eAbG0VpcW8fd9VFGYfsH+i&#10;Gki8978Nh/Q5KqvFwh9fvsnSb95reFcxcBfwttFkPmyTo1oiRUQhUkSkfnh0Af4OPAX4O9930ozz&#10;OO2aO4/r9Y9Hk7ZjEx8+fAOW2loAPH38uO7x95rcQ3z3hpX88NqjFNc/vQ22MTBvMprMOxQiRUQh&#10;UkTkyAFyFPA6EO9c7h8cxpk3PkjfkRM73Db/+bOJX9971rEc3r0vf33qI1xcm3bFUEVpMT+/+wzJ&#10;S35peFeVPVA/YTSZyxUiRUQhUkTkYHiMBB4DrqfBGLZDJp7KrOvvxdsvoMNu//evPcqGP350LP/j&#10;pW+aPGd3na0rFzL37acoK8pveFcq8ADwyZFOcUunfg94AV72RVdsrfBl9i8RALVGk7lYNSUKkXIi&#10;fjh2A6KcfocBQdimgQu0/3a3H5eBDVZhBZw7GRRiu2bM+ScfyAVygEz77xyjyVylPdChjw0/4Hbg&#10;fsDP+b7A8GhO+8tdDBgzpcP/HTXVVXz2+O2kbF5Dr6Fjudz4EgZD8+dzKC8p4vfPXmPN/NlwaIvj&#10;KuBfRpP5Zx1BHe54dgEigFgg0v4TZv8Jt9/n7/S552//8WjCy5QBRfbPwSL7516a/XMvDUgHdgE7&#10;nVuuRRQipaN/gEYBI4FhwACgn/2nPXtA5No/VNOwteSk23/vAXYDKUaTuUZ777gfK97Azdha1kKd&#10;73N1c2fCuVcz6bxrWvXax9LCfHwDgtq0N3dZcQE+foGt9hoHdm/h53eeIX1n8uHuXgE8BMxTy+Rx&#10;O249gJ5Ab2yzJfUBegE9gBj7F+SONANRmj1QbgDWAWuBZKPJXKm9KQqR0p4fpj7AeOBkYBxwkv1b&#10;d2dTC+x3CpV1v3cDe5o6i4gc87iJBG4BbmoYHgH6j57CjKtuJyS6e6u9ZmVZCaan7yZly1r6jBjP&#10;pQ8836JWwuPNarWw4fcfWfTlWxTlZh7uIZuAZ4FP1fLeKsdoiNOX4D72wFgXGmPo/FMG19gD5SJg&#10;MbDUaDJna8+LQqS05Qeriz0snoFtyJXRzf3G7e0XgG9gCJ4+fnh6++Lp44uHty+e3j6Ox3j6+AEG&#10;rBYLVRWlToGglNqaGqoqSqkoK6WyrISq8jIqy0spKy443Km/lioBtjf42QrsMJrMRToyGn38xAM3&#10;AldwmFN3PYaMIuGym4kZMKxVX7eyrIRP/3NbvZa8W1/9joCwqM73bae6itW/fcPSb96zHeuHygTe&#10;Bd43mszbddQd9Xj0tAfF/sBA++0BwCAgpLVex9XNHW//QHwDgvEJDMbbLxBvv0A8vH3w9PKx/fb2&#10;tX3e2VuvvZxu16mqKMNSW4ultoZK++deZXkpFaXFlBbmUVqQS0lBLsX52VSVlzVnU9cDPwA/ASuN&#10;JnOtjhJRiJTW+KCdBVxoD4+hjXmel68/4d37EBQRQ0hULCHRPQgMj8YvKBS/oFBc3T3aZHutVgtl&#10;RYWUlxRSVpRPaWEeJfk5FOdlU5SXRUleNsX5ORTmZFBb3SoNNhlOwXIbsMP+e5fRZK7W8RMfC1wF&#10;XGP/R32I6D6DmHrZzfQZPq7VX7+itJjPHr+9XoCM6j2Q6x5/v9Ezy3REVRXlrPzhU/78+QvKi484&#10;HvlK4APgW6PJnHECf/Ht7hQOnQNjz5b+D3Tz8CQoohtBEd0IDIsiIDQSv+Aw/IPD8Q+NwD84zP5l&#10;+PiqKC0mPzON/Iz95B1IISd9H5l7t5Obvg+rxdKYVeQBs4FPgd8VKEUhUpr6wTsNuNweHgOPFRhj&#10;Bw6nW984InsNIKpX/47fymO1UlyQS0FmGgVZ6RRk2X7nZ6ZRmJ1OUV52S1s0a4G92Fss7cFyG7bW&#10;y9QufvyMAM4CzsY2TM9hP2f6jpzIuLMuo/ew+DbZjuK8bD57/Hay9+9ylIV378uVD72KT0Bwl6jr&#10;mqpKNiz6iZU/fEregZQjHu3YOuJ8b/9Z39Wun0xKjA91Cof9nQJjfw72dm76P0iDCwFhEQSF24Ji&#10;UGSMIzQGRcTgFxTa6Y6XrP27OLBrCylb1rJ/6zqK8455FjsDMAHvGU3mdfoPKQqRcqQP4u7AX4C/&#10;YrtI/LA8vLzpPXwcvYeNpfugkwjv3rtTXV/WqARYXUVhTgb5mankZaSSdyCF3PR95B1IoTAns6UB&#10;s9QeLHdiu/5yFwevw9zXmVowkxLjDfZ/2FOASfYvH0e8mNHD24e4SacRf/qlhMX2brPtys9I5ZOk&#10;Ww7OJNMFA2T970QWdq1dzrqFc9ixegmW2qP2E8sFlgFLsF0Pt9ZoMld08OPMA1vnld5AXw5en1j3&#10;O7Al6/cLDiMkugeh0T0I7daD4Cj778gYXFzd6MoKsw+wd9MqdqxZwp6N5mOdCl8NvAV8pkt5RCFS&#10;6lodz8R2rdosjnDBeEBoJIPHJ9Bv1CS6DxqJq5v7CVtnNdVV5B3YXy9Y5h5IIS99H+UlLf5ctWDr&#10;Oe7cwWcPth7l6cB+o8lc1k7Hig8wGFvP+2HAUGzXxYYeozmH3sPGMvyUMxk4dirunl5tvq0fPHQD&#10;qdvWO5a79Yvjkvue7ZIBsqGy4gI2L/2NDX/8yIHdWxr1ncn+hWYjtg46ydha0VOOR6cy+yUzYdg6&#10;rHSz/461/67rBR3b0v9XHt4+hER1JzSmF6HRPQiJ6k5It56ERvfAw+la7BNZbU01+7euZ8uK+Wxd&#10;ufBw45Q6DjNsp7pfMZrM61VzCpFy4oXHEGyDOt9s/4Z/CJ+AYAaPn07cpNPoPnB4mw6L0lWUFxeS&#10;e2Afeel1wdL+O2N/a12DCbax4dJpMB6m/adu3Li6sTMr7Mt1F0KVA5XYxqWrm04lEFsHqWBsHQqC&#10;7T+R9n/iPew/4Y3dQFd3D3oPHUP/0VPoP+Zk/IPDjut+ePveK8ncZ5slsPfweC6++2ncPb1PuOOx&#10;KDeLnWuWsGP1YvZuWkVN04/BSnugzMR2nVwetvFY87G1qGP/3bD13HnQbOexEOvGR6wbN7FuzMRW&#10;4eLqSlBEDKHdehIS3Z1Qe0gMie6B33E+Bjs7S20tezaaSV76C1tWLKCm6ogjAi0BXgW+1nXgCpHS&#10;9cPjAOBObB0dDm0SMhjoO2ICIxPOYcCYKV3+VM7xYrVaKMrJJNfeepmfkWq7FjMzjfystKN9QHeO&#10;DxKDC5G9+tN90Eh6xo2mz/D4dg1tB3ZvZdns9wmN6cWUC6/vkC3ntTXV/PDGf8jYs5UxMy9m9GkX&#10;tunrVVeWk7ptI/u3rWP/1vWk7dhEdWVFpzvWPLx9CArvRrDj+sQYgiJjCInqTlBEtyZPNSmN+CZR&#10;XsqmxT+zbsF3ZOzZdqSHpQIvAm/qVLdCpHS98DgZuBs453D73T84jJHTz2NkwjkEhEaqwo6z0sI8&#10;8jPtwdIRLtMpzE6nOC8bS23H6RxpcHEhJLoHEd37ENGjH936DyV2wHA8vLy1I5tgm/l3vnr2Psfy&#10;oHHTOOtG43HrzWuprSUrZSdZ+3aQtX832Sk7yd6/i+L8nHatF2//QPyDw/APiSAgNJLA8OiDgTEy&#10;Bh//IB087Shj7zZW//IVm5b8cqQvv0XAm8BzRpP5gGpMIVI6d3hMwDajxSmHu7/7oJGMmXkRg8ZN&#10;U6tjB2W1WigtzKc4L4vivByK87IoKcilrCif8uJCSovyKSvMo6K0mMry0ha3Lnl6++LlF4CPfxAB&#10;oREEhkcREBrl+GceGtMLtzYaoulE+2f87v1/wWo9OORKUGQM5/7jYWIHjmi37aqprqIwK53C3EwK&#10;sw9QlJNJeUkh5SVFVJQUUVFaTHlJERZLDbXV1VTbg0R1ZQXuHp6Oy148PL1wcXPDzcPLPh6ibRxY&#10;Tx8/vP0C8AkIto2fGBiKT0AgvgEh+IdG6NjqJMpLili/8HtW/fJlvQ5sTiqwdcL5r9FkTlGNKURK&#10;5wqPM4FHsA0OXo+LqxtDJp7K+LOvILJnf1VWFwydtsGIS6ksL8VqsbViVldVUFtTUy8sGgwGMBjw&#10;8vHD3csbb9+ATj1+YmezY80Svn/t0XpjPRoMLow76zKmXnJjm42nKtKanzdbV/7Oyu8/Ju3wU3NW&#10;YxsA/xG1TCpESscPjxOAJzhMy6OHtw8nTT+f+DMu0SlrkQ6iKDeLb1801utNDhDZawDXPPrWcenN&#10;LtIa9m9dz/I5H7Fj9eLD3V0BvAw8ZTSZc1VbCpHSscLjQOAZbAM81+Pp40f8GZcSf8alePn6q7JE&#10;OhirxcKy2R+w6Ku3643xeNXDr9NjyChVkHQqGXu3sfjLt9m+atHh7i4E/gO8qHneFSKl/cNjCPAw&#10;tqF63BqGxwnnXMXo0y5UeJROy1JbQ2F2BsGRMV1+mKnMvdv5/rVHydy3A7+gUG549nO8/QJ0EEin&#10;lJO6h4WfvXakMLkLuNdoMn+jmlKIlOMfHl2Av2E7dV1vBGU3dw/GnnEpE8+9WuFROq3ammrWzv+O&#10;pd+8S0lBLoPip3HhXU+eAKG5lsx92wmJ7oGnt68OBOn00nZsYuGnr7Jv85rD3f0r8A+jybxTNaUQ&#10;KccnQJ4EvE7DTjMGAyOnncMpiTecUAPrFufnsOCTVygtyHVcP+bm4eno5enl68/g8Qnt2uNVmhai&#10;Ni2ey5Jv3iM/s/404w98ulSjCEiHYbVYKCsuoKy4gJL8HMqKCmyjJpQUEdmzPwPjpzZ5neUlRXz7&#10;woPkZaTg5u6Ju6cXnt6+ePsH4uMfhHdAEL2HjqVn3OhOV1871yzltw9fONw875XAk8ATRpO5UkeW&#10;QqS0TXj0wnbq+h4OzjYCQI8hozjtmjuI7DWg0wSFvIz95KTtITtlN4XZ6fQ9aSKDx09v8rrmvPoI&#10;Gxf9dNTHuHl4cvsbPzarZTY/MxVLTQ2BEd00/EgbWzt/Nku+eY+inIxD7oubPJPzbn1UlSTtrqK0&#10;mC+fuYeUrevAaj3i4y43vkzvYfFNWvfKHz5h3kcvHfNx1z3xPtF9BnfKL4mrf/2KRV++RUVpccO7&#10;k4G/GE3mVTrKOgd9pe88AXI88D4w0LncLyiU0/5yJ4MnzOjwf8OO1YvZvWElB3ZuJnPfjkOmYFv/&#10;+w/c9MJXhER3b9J6PbyOPe9tbXV1c6Z8Y/l3H7Lg01cdy76BwQSGRRMYHk1gRDQhUd0ZNC5B1621&#10;kvULvz8kQIbG9GLqpTcyaOxUVZB0CFuWzydly9pjPq60MK/J6w6L7d2oxxXmZHTKEOni6srY0y9h&#10;yMTTmPfRi2xaPLfed0VgRVJi/LPAv9TxRiFSWh4e3YB/AUbAMYCfweDC6JkXMvXSmzrFdVNbVszn&#10;m+f/rxGPtDZ53QmX/wO/oBDyM9NsgbG2huqKcgBqqiqxYmXYlDPwCwpt8rq3mX9v8E8hn9LCfNJ3&#10;bXaUrfrZxN+e+VQHaysYMvE00nZsAiA4MpbJF1zL0Cmnayq7xrxzLBYWffkWOWl76D0snoHx0/AN&#10;DD7h66W8uJC8jP3kZ+wnPzONvIxU8g+kkJ+Vjk9AEBff/UyTv7hG9RmIweBSb6D4us9ln4BAfAJC&#10;6Bk3qllnVvqOnMjVj7zJgd1bqCwroaqynKryMsqLC22DvhcX0q1/HANGT2lWXfz58xd4+QbSf/Qk&#10;giNj222/+AYGc+4t/2bktLP58c3Hyc9wXLriCtwLnJqUGH+Z0WTepnd3x6XT2R07QPYGPgEm1GuZ&#10;6daTs29+iJj+QzvN37Js9gcs/Oy1w97nHxxGWPc+DJtyOsNOPqNDbfe6BXOY+/aTR5120NXNnfs/&#10;WdKs9Zfk5+Dp49uu80x3tCA057VH6T9qEoPHT9fA502wdeVCvn7u/nqBpseQk+g/ajJ9T5pIWEyv&#10;E+tYslr48ul72LHm6O/N8edcyfQrbm3y+nNS95C9f5dt1p2gUHz8g/EJCMRg6LjH7Ff/vZdtf/7h&#10;WI7o0ZeB8VMZOHZqu14KVV1Zwe+fv4Z5rqnh5QFlwG1Gk/kdvcMVIqVpAfIM4GOce14bDIw/63JO&#10;ueTGTndtXllxAd+/+ghFuZlE9hpAdJ/BRPcZRHj3vsdtruDmqiwrITd9H4U5tmngCrPTKcg+QGHW&#10;ASrLS5lwzlWMmXVxk9f74//+w7oFcxxBOigyhuCo7gRHdLPNTd2jX6NPbYnsWreMz5+444j3B4RG&#10;Mun8vzDq1AtOiPrIStnJW/dccczHnXfbY8RNOu2EqJNPHvsHezcd/nLDkOjuDD/5TOLPvKzdBrjf&#10;v3Udc159hIKs9IZ3vQ/cbDSZy/VOV4iUo4dHA7bpCv/lXO4fHMY5tzxCr6FjVEldpJXk8UsnHPNx&#10;06+8jfFnX9Hh/56yonyyU/eQl56CX3Ao/Ztxqk1abv3C71k779sjTT8HwG1v/Ih/Bxu9oTg/h8Ks&#10;NIpysyjKyaQoL4vi3CyK87JwcXNj+hW3EjNgWJPWWVVRzv/uTKQoN8vxJTwgNJKQqFhCoroTEt2d&#10;mP5DT6hRG3JS9/DbB8+zZ9OfWC2Wwz5mzKyLmXnt3e33pb28lLlvP0Xykl8a3rUOOM9oMu/TO10h&#10;Ug4fIH2xtT6e51zeb9Qkzr75IXz8g9p1+7JTd7N/yzp6DR3b5GuI5FBfPXvfIddcNtRj8Elc9e83&#10;mrWv9mz4E1c3Vzx9/PD08cPLxw8Pb1+8fPzwDwlv9lA5qdvWs9X8O4VZByjMOUB+ZtohvSzPveXf&#10;DJ1yunZyOynKyWDLivlsX7WY1O0bHJdjuHt6cfv/fmryddSVZSVsX7UIq8WCu6cXru6eePr41vuS&#10;GxLdo1nbOvftp1jz29HHm44dOIJrHn2z6YGkrIQDu7fgGxRKSGSs5iK3Ky8pYseqRWw1/86eDSvr&#10;dTocPD6BC+54ot23ccPvPzD37acadojMsgfJ5dqLCpFSP0DGAt8DIx07x+DCyYl/Y/L517bbTB1W&#10;i4Xtqxbx59wvHAPFevr4ccsrszWQeYsr10rW/l3kpu8jPyOV/MxU2++sdIpyM3FxceXsm//F0Mmz&#10;mrTasuICXr3lPKoqjnzmx8Pbh8R7n6VnE6fUK8hK57XbLzxiK0adqZfcyKQLrtU+7gAqy0vZs9FM&#10;1r4dDBhzClG9BzZ5HZ88dgt7N/159H1+6U1MOv8vTV73E5dPqjfV4+EMHj+dC+54XDuzDVRVlLNj&#10;9WK2LJ9HTXUVp/3lzmZ/IWhtmft28NV/7214ersSuNpoMpu099qfemd3jAA5CPgFcLxzPX38uOCf&#10;/6HPiPHtsk1lxQWsm/8dq3/9mqLczEO+3ZcXFypEtvgrnIGIHv2I6NHvkLtqa6qxWq3Nuva1vKjg&#10;qAESoKq8jPUL5zQ5RJaXFB41QLq6e9B94HBGJJyj/dtBeHr7Mih+GoPipzV7HTlpe475mC0r5jcr&#10;RA4aN43Ny35zvCf8AkPwD4kgIDQC/5BwQqJ7MGLq2dqRbcTDy5u4Sad1yOtCI3v25/onP+Tr5+53&#10;vpbTE/gsKTE+0mgyv6w92M7/xlQF7R4gxwE/AI6LlIIiunHp/c8T2k69KRd/9TZLZ39A7WHGVXR1&#10;92D8WZcz9dKbtPM6sEVfvsmmxb9QXlJIZVnpIUORYDBw/m2PMWTiqc1Y91vsWrccv6BQgiKiCQzv&#10;RnBULOExvQmMiO7QvVOleTYt+ZmFn71OZVkJNVWV1NZUH/KYU6+5g/gzLm36yq1WctL34e7hhX9I&#10;mGYkkkNYamuY+/bTrFvwXcO7HjKazI+phhQiT+QA+SvgGKm6W784Lrn/uXa7/rEoN5OXbz60FSkg&#10;NJJRp17ASdPPxSdAY891NtWV5VSWlVJZbvvxDQgmMDxaFSPNZrVYqCwvtX25dHNvtx690v5qqiqp&#10;rqps80kXlnz9Dn+YDrk29imjyXy/9oJC5AkfIPsMH8dFdz/drh/G1ZXlvHzzOZSXFAHQc8goxsxK&#10;ZMCYkzXgs4iI1JOTuocPH76B8pIiBo2bximJf2/TocnW/PYNP7/zTMOzK48ZTeaHtDcUIk+UADkM&#10;WAwE1pX1Hz2FC+98Alc393bfvoKsdHZvWEn3QSMIj+2jHSYiIoe19Nv3+f3z151ShYGhk2dxSuIN&#10;BEV0a5PX3LTkZ+a88kjDIHmn0WR+Xnvk+FLT0vEPkH2AP4DQjhggAbx8/YnuMxhfnbYWEZGj8PT2&#10;YdOSn6mtOdjDPitlJ2t++4aKshK69RuCm4dnq75mRI9+BEfFsv3PRThNlTszIS5mz4LktPXaKwqR&#10;XTVABgMLgZ51Zf1GTeKiu57sMAFSRESksfyCQhk+9SyqK8rJ3LfT0TpotVhI276R9Qu/p+/I8fgG&#10;hrR6kPQLDmPH6nrTWp6VEBfz+4LktBTtGYXIrhYg3bH1wnZMORM7cASJ9/631b+liYiIHC+e3j70&#10;Hz2Z4SefSXlJIVkpuxz3VVdW4O7h2SbD1UX3GYSLqyv7klc7Z5pzE+JivlqQnJavPaMQ2WUkxMU8&#10;BzjGvwjt1pMrH3q1yTNHNIWltobammoNmSEiIm3Oy9ePgfFTGTjmZPIyUm2DhBsMTDz3GkK79WyT&#10;1+wx+CRK8nPI2LO1rsgbmJoQF/PBguS0Gu2VtqWONcdBUmL8JcDnjiPcL4BrH3+P4MjYNnvNTYvn&#10;8tsHL1BZXspZNxmbPOuJiIhIS2Ts2Ya7p1ebBcg6tTXVfPb47c4tkgDvG01mTZvVxtQS2fYBsg/w&#10;E7ZR9jEYXLjk/ueI6j2oTV6vrCifOa8+wtJv36e6qgKrxUJFaTHDTzlTO0NERI4bv+Cw4zLmsYuL&#10;K/1GTWLz0t8cY5cCIxPiYnYsSE7bqD3RhnWvKmjTAOkGfAo45geceumN9Iwb3Savt3fTn7x1zxVs&#10;XbmwXnn/UZO1M0REpMvy8Q/igjufaHj51utJifE9VDsKkZ3VvcC4uoW+Iycw8dyrW/1FrBYLi758&#10;i0+TbqOkINdR7u0XwPm3JzHurMu1J0REpEuL6RfHtPpT8gYAbyclxuvSvTai09ltJCkxfhDwGeAG&#10;4O0fyGX/9yIebdCR5rf3n2P5nI9wGi+LviMnctn/vUjMgGHaGSIicmIEyQFD2bd5LYXZBxz/DoG9&#10;C5LT1ql2Wp9aItvO/7BfBwlw+l/vxy84rE1eaPdG88Ed6urK9Ctv49L7n2uz1xMREemIDAYXzrn5&#10;Idw9vZ2Ln7aP0yytTC2RbSApMf5S4K665YFjT+GUxBva7puAiyt7Nv5JcGQ3Eu99liETZoBBrfci&#10;ItK5bDUvZOfqpYR064G7p1ez1uHl64+bhye716+oK/IF/Bckp/2kGm7l0K4qaPUA6Q1sB2IBPLy8&#10;+ftzJgJCI9r0dS21tbi46juBiIh0TjvXLuOLJ+8AIDgylisffr3Z/zutFgvv3H81mft21BXVAkON&#10;JvNW1XTr0ens1ndbXYAEmHT+tW0eIAEFSBER6dTKig5OMpOfmcoH/7qe/IzUZq3L4OLCadfe5Vzk&#10;CjypWm5dSh6tKCkxPgj4GvACCIqM4bxbHlHAExEROYawmF7s37bB0SmmsryUreaFDBhzMt5+AU1e&#10;X2B4NNkpu8hJ21tXNCghLubnBclpaart1qGWyNb1TyCwbuGUxBtwdfdQrYiIiByDq7sHl9z3HP1G&#10;TXKUFedl8+njt1GUm9WsdZ5y6Y0YXOpFnQdU0624z1QFrSMpMd4P+AJ7K2R4977Muv4eDOrgIiIi&#10;0rhQ4ubG4PEJZO7bQd6BFAAqSovZs8HM0CmzcGtiw4xPQBAFWenO10YOSoiL+WZBclqWarvl1BLZ&#10;eq4DguoWJl9wLQaDqldERKRpQdKdC+98gl5DxzjKsvfvYtPiuc1a38Tzrmk4YsldqmWFyA4jKTHe&#10;BdupbABCorszeMJ0VYyIiEgzg2Tivf+lW784Dv5vbd4MhqHdejJ43DTnosuTEuPDVcst56YqaBXT&#10;gd51C/FnXKpWSBERkRZw9/TmCuMrbFkxn8Dw6Hotk00Vf8albFmxwLFq4GrgWdVyyyjptI6/1t3w&#10;9PFj2MlntniFu9YtZ96HL5CxZ5tqV0RETkge3j6MmHZ2iwIkQOzAEUT1GuhcdL1qVyGy3SUlxocB&#10;59UtD508Ew8v7xatc//WdXzx5J2s/PEzPk26BUttjSpaRESkBUZMO9t5cXBSYvxE1YpCZHu7EnB0&#10;Fxt+SstaIasqyvn+tcewWi0A1FRXYbFYVMsiIiItEDfpNFzd3J2LrlWtKES2t0vrboTF9Kp3EXBz&#10;LPjkFfIzD47QP+m8vzR5SAMRERGpz9s/kP6jJzsXXZiUGK++IQqR7SMpMT4GGFe3PHzqWS1aX/rO&#10;ZFb/9rVjuVu/OCace7UqWkREpBU0+D8dDJyiWlGIbC8XOC/ETTqt+WuyWvn1vWfBagVswxucc/ND&#10;mjJRRESklfQdMR5Pb1/novNVKwqR7eW8uhuRvQYQEBrZ7BVtWPQTaTuTHcvjzrqc0JheqmEREZHW&#10;Cj2ubvQZOcG56IKkxHhNLacQeXwlJcYHAVPrlgeMOblF69u6cqHjtn9wGJMv0PW+IiIirW1g/f/X&#10;0cBI1YpC5PE21bn+BoxtWYjsM2I8AAaDCzOvuwd3T2/VsIiISCvre9LEhpeKaYq5ZlKvpOabUXfD&#10;Pzis4SCmTTZm5kX0jBuFm7sHwZGxql0REZHGsFopysvCPzgcg8ux28a8fP2JHTCclC1rnf+f/1cV&#10;2XRqiWy+hLobPePGtMoKw2P7KECKiIg0genpu3n55nN49//+Qk11VaOe0zNutPPiyUmJ8RpLTyHy&#10;+EhKjI8GBh88GEepUkRERI6z8uJCdqxZAkDGnm1sXvprc0KkNxCv2lSIPF6mOC/0aqWWSBEREWk8&#10;b/9AQqK7O5bXzPu2Uc+L6T8U1/oTeUxSbSpEHi+ObyyB4VEERcaoRkRERNrBqBkHh2xO27GJzL3b&#10;j/kcN3cPYurPMDdONakQebxMOPhtZphqQ0REpJ0Mn3pWvVbFjYvnNup5Mf2HOi+OV00qRLa5pMR4&#10;d8BxEWS3voNVKSIiIu3E2y+AgWMPzl64eemvWK2WYz4vuv7/7+ikxPgeqk2FyDb/0gN4OUJkv6Gq&#10;ERERkXYUN2mm43Zxfg77t6w75nManM4GUAcHhcg2N7LuhsHgQlTvAaoRERGRdtR3xDi8fP0dyylb&#10;jx0iA8Ki8A0McS4aoZpUiGxrjoMsLLa3ZpYRERFpZ67uHoyZeTEABhcXegw+qVHPi+pdb6KQkarJ&#10;ptGMNS0IkRE9+qo2REREOoBTLvk7/UdPxsc/qNGjpkT06MeudcsVIhUi215SYryr80EW2bO/KkVE&#10;RKSD6HbodY7HCJH1GoN6JCXGnwekAulAltFkrlGtKkQ2NiT6A/2AgcAAoDcQDUTZfyIAQ93jw3v0&#10;a/JrVJWX8dPbT1KYncGMK28lZoCGCBIREWkPEYc2Bn3bIBdkAXuBbcAO599Gk7lMIfLEDYz9gLHY&#10;husZCQwBujVlHc1piVy3cA7JS34BYN5HL3HNY2/pXSwiItIOwmJ64ebhSU1V5RFzpv2n4bSIlqTE&#10;+G3AWuBPYBmw1mgyVytEdr3AaMA2NE8CcAowEQhvyTr7jZqEf0jTV7EvebXjtoubGoJFRETai4ur&#10;G6f95U6WfP0OJQW5WGprG/1UYLD953J7WUVSYvxyYAEwD/jTaDLXduX6M3Th4BgEzATOAmYBYU15&#10;vn9wGEGRMQRFxOAfEo5vYAg+AUH4+AfhFxxOePfeGAxN79z+/F9nUlZcAMCEc64i4Ypb9C4WERHp&#10;AMpLiigvLqCsuIDivGzyM1LJz0yjICuN/Mw0inIyGzWQuV0e8BPwIzDXaDIXdrX66lJNYUmJ8cHA&#10;BcDFwPTG/H2+gSFE9R5EVO8BRPUeRGhMT4IjY3GrPzF7q8hN3+cIkADd+sfpHSsiItJBePsF4O0X&#10;QEj04Sevqa6sICtlJxl7tpKxZzsZu7eSnbqb2prDnsUOAa60/1QlJcb/AHwJfG80mUu7Qn11+pZI&#10;e4/pM4Dr7L+PmP5cXF2J7j2IHnGj6TFoJJG9B+IfHHbctnXTkp/57uWHHcu3vfHjcX19ERERaV21&#10;NdWk79zM/q3r2Je8mpQta6mprjraU4qBL4B3jCbzCoXI9gmPMcCNwPXYelAfVmB4NP1OmkifERPo&#10;PWxMuw4O/uv7z/Hn3C8ACAiN4NbXvte7T0REpAupqapk3+Y17F6/nK0rf6coN/NoD98AvAR8ajSZ&#10;yxUi2z48jgXuAC4C3A/3mNBuPRk8fjoD46c2HI2+XX348A3s37oegMHjp3PBHY/r3SYiItJVWa2k&#10;797C1pUL2bR4LsV52Ud6ZA7wJvC80WTOUYhs/fA4EXgIW2eZQ/j4BzFk0qkMO/kMuvUd0iH/hvce&#10;vI70nckAnHrNncSfcYneYCIiIm2ourKCvAMpePsH4hsQjGsb9HloXJ60sC95NRv++JHNy+dTe/hT&#10;3qXAK8ALRpM5QyGy5eFxDPA0MO1w98cOGM7omRcyePx0XN3cO/TfsmeDmXkfvUBwZCxn/+NhPL19&#10;9e4WERFpIxWlxbx175UU5RzMY54+fgSGRRIY3o2g8GhiBgwjbuKpYDh+kai8uJD1v//A6t++piAz&#10;7XAPKQOeA542mszFCpFND4+9gceBSw/ZaBcXhkyYwYRzrz7uUw/WVFeRsWcrBZlp9B05EW//QL1L&#10;RUREOqDdG1by2X9uO+bjzrrRyIhpZx/37bNaLWxd+TvLv/uAA7u3Hu4hWcAjwP864piTHS5EJiXG&#10;ewEPAPfToKe1i6sbI6edzYRzryYoottx2Z7KshJStq5j70Yzqds2krF3O5Za21SawVGx3PT8lxhc&#10;XPROFRER6WCqK8t533g9WSm7jvq4KRddz8kX39Cu27pno5k/vvgfaTs2He7udcCNRpN5pULkkQPk&#10;TOBVoN6M6AaDC8NOPp2TL76BwPCo47ItRbmZzHnl36RsWXfUgUXv+eB3PLy89U4VERHpiKxW8rPS&#10;KC3MoyQ/l5L8HApzDlCYnUFhTgYBIRGcccMDHebM4vZVi/n989fJ3n9I8LUC/wPuM5rMRQqRB8Nj&#10;APACcG3D+/oMH8eMa/5JeGyf47pN8z58gZU/fnbE+908PJl03jVMvvB6vUFFREROMLnp+/jjizfw&#10;8PZlyMRT6T10bKudmbRaLaybP4eFn79GefEhE92kAH8xmswLT/gQmZQYPxV4H+jpXB4YHs2Mq29n&#10;UPy0dtmuVT9/yS/v/dex7B8STo8ho4gdMJyY/nFE9hyAi6ur3kUiIiInoC+evIOda5c5lv2Cwxg6&#10;eSYnTT+fkOjurfIa5SVF/PHF/1jz2zcNz4pagReBB4wmc8UJFyLtM808DBidt8NgcGHcWZdxSuLf&#10;cfPwbL+jw2ply8oFVJaV0n3QCEK79dQ7RkRERAD45oUH2bJ83mHv6zV0LGNPT2TAmJNb5bXSdmzi&#10;+9ceJTd9X8O71gAXGU3mPe1RB+3SlJaUGB8OfIvt9LUjQIZ260nifc8yYtrZuLi287TeBgPhsX2I&#10;6j0QH/8gvVtERETkYFCMG0NtTTX5mWlUV9ZvDCzISmfzst/w8Q+iW7+4Fr9WQGgEI6efS211FWk7&#10;krE1RAK2GfuuSYiLSV6QnLa9y4fIpMT4UcAfwEjn8lEzzufie54hKDxaR6aIiIh0aO6eXvQdOYFx&#10;Z15KTL+hWGpryDuwv95pZ/+QcAaMmdIqr+fi6kqf4ePoPmgEu9evoLrSMUuiF3B5QlxM9YLktMXH&#10;sw6O6+nspMT4s7BNOu5TV+bp7csZNzzAkImntupr1dZUs+qXr1g3fzbBkbGce9ujGtxbRERE2kxp&#10;YR7rFsxh0+K5YDBw/u3/IaJH31Z/nZKCXL57+SH2blrV8K53gZuMJnNVlwqRSYnxt2Lrge3ouhQW&#10;25vEe/9LcGRsq77WlhULWPDpK/VGgT/9b/czasb5OsJFRESk07NaLCz47FVWzPm44V3zsF0nWdjW&#10;23BcTmcnJcY/AjzpHFr7nTSRS//vRfyCwlrtdfIOpPDNCw+yfM6HVJTWnyVo3JmXHbcBykVERETa&#10;ksFgoM/wcQSFR7Nz7TLn0+h9gISEuJgvFySnVbbpNhyHAPkkcJ9z2dhZiZx6zR2tN56SxcKSb95l&#10;6ewPDpnQPDy2DzOu+Sd9ho/TESciIiJdTsqWtZieuovK8lLn4jXALKPJnN0pQ2RSYvyLQL1JK6dd&#10;djMTz7umVV9n/cLv+eGNpHplvoHBnJJ4o72nt8ZzFBERka4rK2UXnzx6M2XFBc7Fm4CpRpM5ty1e&#10;s80mfU5KjH+0YYCcdf29rR4gAaoqypxisYFRM87nxue/5KQZ5ylAioiISKdQXVlOeUnzZjSM6NGX&#10;vyS9g39IuHPxUODHpMR4n7bY3jZJWEmJ8bcBTxzMdS6ce+u/GTntnDap9Ige/agoLSYwNIqzbjIy&#10;6tQL2negchEREZEmyNizjbfuvpyl376HpbaWnnGjMBiadsLY2y+AwROms2X5PKrKHQ1sscCYhLgY&#10;04LktNrW3OZWP52dlBh/GfCpc9ms6+9l9GkX6ggREREROYyFn73GstkfOJb7j57Cubc+0qzhCfMO&#10;7OeDf/214antT4CrjCaztbW2uVVbIpMS48cBswHHdDMJl/+D+DMv09EhIiIicgQe3j5sXPQTVovF&#10;HgRT2Gb+nf6jp+Dl69ekdXn7B9J35ASSl/xCbU11XfFwoGJBctqSDhcikxLjo4GFQFBd2fizr+Dk&#10;xBt0ZIiIiIgcRUBIBL1HjGPn2qWOvh7lxYVsXj6P3sPi8QsKbdL6fANDiB04nE2Lf3Ye/ichIS5m&#10;9YLktB0dJkQmJcZ7Ar8AA+vKBoyZwpk3Ptjk8/kiIiIiJ2qQHDppJqnbNlCclwXYOg8nL/mFnkPH&#10;EBAS0aT1BYZH4x8czo7VjtkQDcCZCXEx3y5ITmtxj+1WCZEJcTEvAo7pYCJ69OOS+1/Azd1DR4SI&#10;iIhII3l4+xA3aSY5aXvJTdsL2KZyLinIYejkmU1eX1TvgVRVlJG2fWNdkRcwOSEu5v2WdrRp8RA/&#10;9vmw/1G37O0fSOK9z+Lh5a0jQURERKSJ3D29uPCOJxh16gWOsrCYXs1e3/QrbqXX0LHORSOB/7R0&#10;O1t0rtl+HeQGwDF3YeJ9z9J/1GQdASIiIiIttHvDSipKihg0LqFFY1+X5Ofw1r1XUlaU71x8mtFk&#10;/q2562xpS+R7zgEy/oxLWyVAblo8lxdvPJNPk26lsqxER5CIiIickPoMH8eQiae2ePIUv+AwzvnH&#10;ww2L309KjA9q7jqbvUVJifFXAvfULUf1Hsj5tye1+I/cvWElXz//AFXlpRRkpRES3YOo3gN1FImI&#10;iIi0QEhU94bXR/oDwQuS035ozvqa1RKZlBgfCjzvSKJu7px7yyO4trAjTU7aXr557gHHGEkGgwsR&#10;Pftpr4uIiIi0gqmX3kRIdHfnohuSEuMnHrcQCTyD02nsieddQ1hs7xb9UZVlJXzx1J1Ulpc6yhIu&#10;/wfRfQZrj4uIiIi0Ajd3D8684f+ciwzA/5IS493bPEQmJcZPAq6tWw6L7c2k865p2V9ktfLD60kU&#10;ZKY5ikYmnMv4c67U3hYRERFpRT2GjOKkGec5Fw0Fbm3TEJmUGG/A1grpcObf/6/Fp7HNc01sNS90&#10;LMcOHMGs6+/RXhYRERFpAwmX34JPQLBz0YNN7WTT1JbIC4EJjtg6eRaxA4a3+A9Z+u17jts+/kGc&#10;f3sSrm7u2sMiIiIibcDL159T6k9NHQI80CYh0n6u/Im6ZTd3D6ZeelOr/CF10/gYDC6ce9ujBIRG&#10;aO+KiIiItKGRCec2HMT8tqTE+O6NfX6jx+NJiIu5Abi6bnnc2VcweHxCq/wRA8aeTEBoJFMuvI6e&#10;Q0Zpr4qIiIg0QVVFOXkHUvANCAZD4+aSMbi4EBgeTfLSX+uK3ADfxg7506hXSUqMdwN2AL3ANrXh&#10;P17+Fk9vX+01ERERkXZUVlzA2/dcQXF+DoPip3HhXU826fkfPXITKZvX1C1WAz2NJvOBYz2vsaez&#10;L6kLkADjz7pCAVJERESkA0jbsYni/BwAtpoXss38e5OeP/n8a50X3YE7G/O8Y4ZIe4/s++uWPX38&#10;6k0ILiIiIiLtp8fgk/DxD3Is//bhC9RUVzX6+b2HxxPTL8656KbG9NRuTEvkmdjGDwJg9GkX4uXr&#10;rz0mIiIi0gF4evtyyqU3OpYLsw/w59wvmrSOCfXH/PYF/tEaIfK2uhvunl6MO+ty7S0RERGRDuSk&#10;hHOJ7Nnfsbz02/epKC1u9PMHjjmZ8O59nYtuSEqMd2l2iExKjO8DzKhbHjp5Vr3mUhERERFpfwYX&#10;FxKuuMWxXFlWgvmnz5qwAgOjT7vQuaQHMKvZIRL4K049uEedpmshRURERDqiPiPG08NpqMQV339K&#10;TVVlo58/bMrpeHh5Oxfd0KwQaR9c/Lq65W59hxDVa6D2kIiIiEgHdcrFf3Pcrq6qoKqirNHP9fD2&#10;Yejkeo2PZyUlxndrcogEzgIi6xYaNHGKiIiISAfTY8goEq64heg+g5n5l7sazo99TA1G4HHFaaKZ&#10;htyOsp5L6m54evsyeMIM7RkRERGRDm7COVcx4ZyrmvXcyF4DiOo1kIy92+qKLgYOO3r5YVsikxLj&#10;vbG1RALQf8zJuHt6NfuPqSovY8Wcj1m/8HusFov2roiIiEgHNWTSqc6Lo5IS4wc0OkQCZ2AbIwiA&#10;oZNPa9HG/PT2k8z/5GV+eCOJdQvnaO+IiIiIdFBxE09tWHRJU0LkxXU3vHz96T0svtkbUl5cyNYV&#10;CxzLpQW52jsiIiIiHVRAWFTDGWwSGxUiG57KHhg/FRdXt2ZvSPLSX6mtqcZ5fSIiIiLScQ2ZNNN5&#10;cah97PCjh0hgCk6nsoe0sEPNhj9+dNyO7jOo4WjoIiIiItLBDBx7SsOimY0JkY4Hubl71Bu0sqkK&#10;MtM4sHuLY3n4KWdpr4iIiIh0cIHhUYR26+lcdFpjQqTjasoeQ0bh5u7R7A3Y9ufvBxcMBgZPmK69&#10;IiIiItIJ9Bkx3nkxISkx3u2IITIpMT4aGHaEJzfZlpULHbe7DxyOb2CI9oiIiIhI5wuRAcC4I4ZI&#10;GjRV9m1hiCzOzXTcHjLhVO0NERERkU6i55BRuNY/I33q0ULkpLob/iHhhMX2btGLT730ZvyDw+g7&#10;ciIjpul6SBEREZHOwt3Ti9gBw5yLJjgvNBy7x3Fn7MARLX7xYSefzrCTT9deEBEREWln5SVFuLi4&#10;4Onj1+jnxPQfyr7k1XWL45IS4w1Gk9kKTi2RSYnx/sAQ5yeJiIiISOe3Zfk8nv/bTJ6/4XRStqxt&#10;Qois1xIZCAyqW3A+nT3GeTlWIVJERESkS0he9htWi4Xa6ipW/WxqQog8JA+OO1yIdPSicXVzJ6r3&#10;QNW4iIiISBcQHBnjuL1/24ZGP883MJjgyNhjhsixdTeieg9s2BtHRERERDqp2AHDHbdL8nMozD7Q&#10;6Od26zfEeXHM4ULk0IMhcpBqW0RERKSrhMiBw+stp+3Y1OjnRvWqd3Z6cFJivMERIpMS4z0Ax8Ta&#10;LR3aR0REREQ6Dt/AEALCohzLB/ZsbfRzQ+pPf+gL9HCESGw9bVzr7g3v3ke1LSIiItKFRPc5eKY5&#10;c8/2Rj8v4tBcONg5RNY72R2ulkgRERGRLiWy5wDH7ayUHY1+XmBENG4ens5FQ5xDpCOa+vgH4RMQ&#10;rJoWERER6UJ6D3f0ocYvOLzRzzMYXAjr1su5KA4OzljjCJFhOpUtIiIi0uXEDhjOhXc9ScaebZyU&#10;cF6TnhvWvQ8Ze7fVLfZ3DpGOKyaDI7qplkVERES6oEHx0xgUP63JzwsKj3Ze7A4HT2f3qCsNCIts&#10;0cblpO1l/cLvKS3M054SERER6QL8QyOcF2OSEuMNbkmJ8W6Ao893QGjzQ2RJfg7vPvAXqivLCYnu&#10;zk3PfwkGg2peREREpBMLdBoeCHAHolyAaJwGHW9JiMzYs43qynIA8g7sp6qyQrUuIiIi0skd5kx1&#10;Dxfs57WPkDSbpDgv+2BE9fTCw8tbtS4iIiLSyQWGHpIPY11wuh7yCEmz0cqK8g+uJzRSNS4iIiLS&#10;BXh4++Dp7etc1M0FCHM8wMsbd8/mtx4W5x9sifQPCVeNi4iIiHQRPoH1xhEPcwGC6pa8fANatHLn&#10;HtkasFxERESk6/CunxODXYDggyHSv0UrL87PORgi/QNV2yIiIiJdRIOcWD9Eevu1rCWyvLjwYIgM&#10;CFFti4iIiHSVEOl3tJbIFobIbn2HOG73GjpatS0iIiLSVUJkg5ZIN1rxdPZZNz7IgLEnExgeXS9Q&#10;ioiIiEiXCpFBbrRixxpXdw8Gj5+uWhYRERHpoCrLS1nz2zcEhkUxZOKpjX5eg441vm44zVajwcFF&#10;REREurZf33uWDX/8CIDFUsvQybMa9TwXNzfnRR8XIEDVKSIiInJiyNy3w3H7wK7NzV2Nh4vzkqur&#10;m2pWREREpAtz9/Bq1vM8ffzqLbsAro6V6nS2iIiISJfW4LR0oxnqL/q6AP6qThEREZETT01VVXOf&#10;6lb/dLabu2pTRERE5ARhcHFp9GM9GwwF6QI4kqO7h6dqU0RERKQLq64oc9x2dWt+fxgXwMex4Oqq&#10;mhURERHpwiy1tY7bbk3oZFNVXnZIiHRw9/JRzYqIiIh0YbU11Y7bTbmU0WqpdV6scKmfTGtUsyIi&#10;IiJdWHVVRbOeV+MUPoHKeiGyuqJcNSsiIiJygmgwH/bRQ2RVZb1lF6CstTYkfWcyv7z7DFvNC7VX&#10;RERERDqghtc2NlOJC+Bom6ytaf7pbKvFwmeP386qX77im+f+j/yMVO0lERERkQ7GYrE4bjeld3aD&#10;lsia+qezm3mOHKC6soKK0mJboLRayEnbo70kIiIi0oG5ezZ+tsKa6voDk7sApa2xER7ePvWGCCov&#10;LtSeEREREelgYgcMs4VAVzdi+g9t7mqK3XA6nV1dWdGijfL2C6C0MB+AMoVIERERkQ7nwjufZNf6&#10;5YTH9iG0W89GP6+6sl4H7Fo3wJH2KkqLWrRRXn6BjhBZXqIQKSIiItLRuHt6MSh+WpOfV1le7+R1&#10;iQuQdzBEFrdoo7z9Ah23K0qKtJdEREREuoiKkno5Md8FyD/Cnc0IkQGO2+UKkSIiIiJdJ0SWHhoi&#10;CxzBr4Wns30Dgx23W9LTW0REREQ6WogsOiRE5h8hYTbZ4AkzHD20B46dqtoWERER6SLK6+fEAjfn&#10;ENnSU9B9ho/j1lfnUFtTQ2B4lGpbREREpIto0N8lzw3IqVsqLcxr8Qv4BYeplkVERES6kNqa6oZn&#10;rHNdgBTHA6qrWiVIioiIiEjXUZyX3bAozQXY71xSlJulmhIRERGRg/kwJ6NhUaoLkHqMB4mIiIjI&#10;iRwiczMbFu13MZrM+TjNn32YB4mIiIjICR0i652pzjaazBUudWlSIVJEREREDqew/pnq/QB1IXJf&#10;XWl+ZppqSkRERKSLSduZzOdP/JPfPnie2prqpoXI7APOi6nOIXJrXWlO6h7VsoiIiEgXM+eVf7Nr&#10;3XLMP33OjtVLmvTcnLR6+XC7c4jcXFeal7G/yelURERERDqukoJc8g44RnXEarU2+rlVFeUUZtc7&#10;nb3ZOUQ6WiKtFgu56ftU2yIiIiJdRNqOTfWWu/Ud0ujnNmiFBNjiHCLrrVmntEVERES6UIjcvtFx&#10;2y8otEnTU+fs392w6GBLpNFkzgMcfbezWylEWmprsNTWaM+JiIiItKOUzWsct2MGDGvSc7NT64XI&#10;VKPJXOQIkXbJdTcy9mxt8cbu3rCS/147g+f/Nov0ncnaeyIiIiLtoLKshPRdWxzLPeNGN+n5Wft2&#10;Oi86VuQcIs11NxqeN2+OdfNnU11ZTkVpMcu++1B7UERERKQd7N+6HqvV4lju1ZQQabWSVr8xcPXh&#10;QuSKuhvlxYX1evA0R3BUd8ftPRtWUltdpb0oIiIicpyVlxQ5bvsFhxEe26fRz81J30dlWYlz0crD&#10;hciVzo9I29GyU9D9R01y3K6qKCdlyzrtRREREZHjbGD8VPqPnkJwVCwzr70bDIZGP9e5Q47dikNC&#10;pNFkPgCkHAyRG1u0wTH9h+HtF+BY3r56kfaiiIiIyHHm4eVN4r3/5eYXv2bQuGlNem6DSxz3GU3m&#10;jENCpJ2jNTJ124YWbbDBxYV+Tq2RW1cswGqxaE+KiIiIdBKp9Vsi6521bhgiHXPgZO7bQWlhXote&#10;ePCEGY7bJQW57Nu8WntDREREpBMoLcwje/8u56LlRwuRPzsv7F6/okUv3nfEeLx8/R3Lezb+qT0i&#10;IiIi0gkcJgf+dsQQaTSZt+N0XeTu9Stb9OIurm4MO/kMx3JQeDftEREREZFOESLr5cB0o8lcr9e1&#10;22Ge8yvwV7ANGG61WjAYXJq9AdOvvJWIHv3w9PFjcBMv5hQRERGR489qtTRsifyl4WNcjhAiASgr&#10;yufA7pbNXuPq5s7IhHMYPD6hSV3KRURERKR9ZOzZTllxwWHz4dFC5DzAMeH11pULVZMiIiIiJ5Dt&#10;f/7hvGi158Ojh0ijyZwPzK9b3rJiPlitqk0RERGRE0Ty0noNj0uNJnPOMUOk3Zd1Nwoy0xrOmSgi&#10;IiIiXdSB3VvJz0x1LjId7nFHCpHf4nRKe8uK+apRERERkRNAg9xnwalx8Zgh0mgy5+F8Snv5PM02&#10;IyIiItLBlRbmkbYzufm5zWpteCr7d+epDo8ZIu0+q7tRlJvFzrVLtWdEREREOqjs1N28eusFvP/g&#10;dfzwRlKz1rE3eRVFOfUy45dHeuzRQuSXQGHdwprfvtHeEREREemgfn3vOaorywHYs6F5E8as/uVr&#10;58Vy4PMmh0ijyVwGfFS3vHPdcgqzD2gPiYiIiHQwO9YsYe+mg9NLDxo/vcnrKM7PYfvqRc5FJqPJ&#10;XNDkEGn3puOW1cqaed9qL4mIiIh0ILXVVcz78EXHspevP1MuvL7J61m/4DsstbWHz4FNDZFGk3kj&#10;sLxuee382Y5m0tZSlJvV4llxRERERE5Uy777kLwDKY7lyRdej7d/YNOCaE11w8bCTUaTeVmzQ6Td&#10;K3U3yosLWTv/u1b7o9N3JvPqrefz7gPX8Mu7z+goEBEREWmC3LS9LP32fcdyeGwfxs66uMnr2bho&#10;LsV52c5FbxzrOY0JkSZgT93CijkfUVtT3Sp/+N5Nq7DU2oajXPXLV+xYs0RHg4iIiEgjLf7m3YO5&#10;zGDgjL8/gIurW5PWYbVaWDb7g3rZFHi3xSHSaDLXAI5mwuL8HNYv/L5V/vAhE2bg5uHpWP7xjSTK&#10;ivJ1RIiIiIg0ggGD4/aY0y4kdsDwJq9jy/L5DWeoecFoMh/z+kXXxqw8IS4mGfgr4AeQk7qH0add&#10;iIuLa4v+cC+/ALz9AhxjUFZXVpC9fxdxk0/DYDDoyBARERE5iu6DRlJbU03vYWM5JfHvuLo1vRVy&#10;9ksPOTfilQKXLkhOq2iVELkgOa0mIS7GFZgBUFFajJevX7PSbkPd+gwmfWcy+Rm2BJyfkYrB4ELP&#10;IaN0ZIiIiIgchYeXN31HTqDX0LFNDpAAGxf9xNr5s52LXjKazI065ezShNd5CUirW1jyzXuUFxe2&#10;/K83GDjrpn/hFxzmKFr01dvs2WjWkSEiIiLSRqorK/j989edi4qApxr7/Eafj7a3RhYA5wLUVFdR&#10;U11F35ETWiFF+xDbfygbF/2E1WoFoKaqksETZmgPi4iIiLSB5d99wPZVi52LHjOazL809vkuTXy9&#10;94FNdQurf/2anNQ9rfKHxA4cwalX3+FY7j74JO1dERERkTZQkp/Dsu8+ci5KA55ryjqa3HslKTH+&#10;dOCnuuWYAcO45tE3MRhcWuWPyti7jdqqKmIGDNMeFhEREWkDXz17H9vMvzsXXW80md9tyjqa3L16&#10;QXLazoS4mGHAEIDi3Cx8/IPp1i+uVf4ov6AwAkIjtXdFRERE2sBW80IWf/W2c9FK4NYFyWnWpqyn&#10;uc2Ht2G7+BKAhZ+/RlFOhvaKiIiISAdWUVrML+/+17moBrjBaDJbmrquZoVIo8mcDjxQt1xVXsb3&#10;rz+G1WrR3hERERHpoH774HlK8nOci541mswbmrOullzI+AawtG5h76ZVLPv2A+0dERERkRZK2byG&#10;zct+a7WppgE2LfmZDX/86Fy0G3i0uetr9pQzC5LTrAlxMQuA6wBPgH1b1tB72FgCwqK090VERESa&#10;yGqx8NsHzzP37afYunIBJQU5DBhzcovXm5+RiumpO6mtqakrqgXOMZrMu5u7zhZ1qTaazHuBG53/&#10;8G9f/BelhZr/WkRERKQpKkqL+ezx2/lz7heOsuxWGEqxtrqKb198kKqKetNhP2o0mZe1ZL0tHpfH&#10;aDJ/BnxYt1yUm8lXz97Xqs2vIiIiIl1Z+q7NvPPANfVm7HP39GbqJX9v8bp/+N/jHNi91bloCfCf&#10;lq7XtTX+8IS4mN+As4HIuiBZlJvJwLGntGmF56Tu4atn72fTkl8I7daDgNAIHYUiIiLSeVitrPzx&#10;M2a/9K9600kHhkdxufEVYls4bvay2R9g/vEz56JsYJbRZC7oECFyQXJadUJczFzgasAbIHPfDtw9&#10;veg+cESb1ftvH7zAzjVLKMhKZ/3CH6iuqqTHoJG4uLrqoBQREZEOb9UvX/HbB8/XG+Gmx5BRXP7g&#10;ywRHxrRo3dtXLebHNx93LqoGzm5ub+w2CZH2IFmQEBfzJ3Al9tPkezaaCQiNIKr3oDap+Oz9u9i3&#10;eU1dlCd123q2mn8nonsfAsOjdWSKiIhIh7ZuwRwy9thONRsMLky+4FrOvulfeHj7tGi9+7eu48tn&#10;7sFSW+NcfKvRZP6qtba9VZvsFiSn7U2IizmA7dQ2ADvXLCW0W0/Cu/dt9YrvMWgkGAykbluP1Wob&#10;ZL2sqIANf/xIfmYa3QeOwMPLW0eoiIiIdEj+oRGkbtuAT0AQ59/+GCMTzsFgMLRonQd2b+Wz/9xG&#10;dWW9jjSvG03mR1pz2w1tUSFJifFG4LG6ZRdXNy6880kGjJnSJjsgc+925rz6b7JSdtUrDwyP4sbn&#10;v8TN3UNHqYiIiHR5WSm7+OTRmykrLnAu/hq4xGgy17bma7XJxYMLktMWJcTFBAPjAaxWC1tXLiA4&#10;MoaIHv1a/fX8gkIZmXAO7p5epO3Y6Gi6rSwrYfSpF+Lp7aujSkRERLq0zL3b+fSxWxoGyAXABUaT&#10;uaa1X6/NeqAkxMX8AkQBY+qC5PY/F+EbFEp0n8Gt/nouLq50HzSSYVNOpzgvi4KsdEZMPZuhk2fq&#10;qBIREZEuLXX7Bj597BYqSoudi83AmUaTuawtXtPQln9QUmK8AXgNpwHJAaZc9FdOvuivYDBor4uI&#10;iIi0wM41S/n6+Qeoqap0Ll4GnGE0mQvb6nXbdCycBclpJMTF/AT4AhPrylM2ryE3fR/9R03CxdVN&#10;e19EREQ6raryMpKX/sKqX76itqaK8Ng+x+21zT99zvevPdawF/ZC4HSjyVzSlq993JoCkxLjHwDq&#10;DVbUre8QLrzrKQ0SLiIiIp2KpbaGPRv/JHnpL2xduZDqygp7sjJw84tfERwZ2+av//M7z7B2/uyG&#10;d30PXNpWp7DbJUTag2QitikSPevKvP0DOfeWf9N35MQOcVCsmPMx6//4gbCYXvQ7aRJ9Rk7APzhM&#10;7xYREREhbWcyq37+kp1rljS8/vBgiHzhK4Kj2i5EFuVk8M0LD5K2Y1PDu14C7mztXtgdIkTag+Qk&#10;bF3NI53LJ5x7NVMv+Xu7nt4uKy7g+b/NAvuYk3XCY/vQM24UPYaMpvewsXj5+utdJCIicoIpzD7A&#10;a7df1PDUsUNEj75MPPca4tqwU+828+/88EZSwwBrAf5pNJlfPp710S49W5IS47sBXwCTncsje/bn&#10;7JsfIrLXgHY5OGqrq3jllvMoKcg94mPcPb256t+vt0kPcxEREem40ncm896D19Ur8wsOY/D46Qw/&#10;5Uyieg9ss9euLC9l3ocvsm7Bdw3vygYuM5rM8493fbTLJNMLktOKE+JiPgL8gAl15aWFeaxbOAer&#10;xULswOG4uBzfzXNxdWXw+ATcPDypKi+jtDDvkMdYamvwCw6jZ9xovZtEREQ6kZrqKopyMykrKsDb&#10;P7DJz/cPDqe6qoLa6mqGTJjB9Ctv5dRr7qDfSRPxa8NL33ZvWMnnj9/Ovs2rG961DJhhNJnXt0d9&#10;tvsYO0mJ8bOAd4BuzuWh3Xpy2l/upM+I8e22bcX5OexZv4J9m9ewb/NqCrMz8PDy5sqH3yC6T9Pm&#10;A68oLebr5+6nKDeTqZfezODxCXo3i4iItIHammoWf/0OmXu3U15SREVpMaUFufVOAY+YdjZn3Wjs&#10;0H9HaWEe8z9+iY2L5ja8ywI8CfzbaDJXt9f2dYiBGpMS40OAV4FLG943MH4q06+4tU0vUG2skoJc&#10;PLx8mjUf99p5s/nprScA8PL15853fsVgcNE7XUREpJUt+vJNFn/1zlEf4+nty93vL+iQ22+preXP&#10;uV+w+Ku3qSwvbXj3TuAqo8m8or2307UjVNaC5LTyBclpXyfExazDNp6ko405N20vq3/7htKCXKJ6&#10;D8TD26fdttPDywdXN/dmf5tIXvILYGtOj5t4Gj4BQXqni4iItLLYAcPod9Ik1i2cc8THjJl5Ubue&#10;7Twsq5XNy+fx1XP3sXnZb9TW1GtkrMXW+/pio8m8pyNsboebMiYpMd4XeBi4A6jXVdvN3YPRMy9m&#10;3JmX4R8S3qkO6PKSIp67/lTH8rm3PsLQybP0ThcREWkjP/7vP7h7eOHl549PQAi+gSH4h4QRGBbd&#10;sXKE1cr21UtY9OWbZO7dfrhHrABubK9rHztNiHQKkwOwne8/v+F9Lq5uDD/lDMaddQVhMb06zcH8&#10;6q3nU5CVDsC4My9jxtX/1DtcRETkBGWprWXzsl9ZNvtDslN3H+4h6cC/gPeNJrOlo21/h5+82j6u&#10;5NM4TZvorGfcaMbMupgBo0/GxdW1Q/8t3zz/AFtW2K6/6D5oJFc/8j+9g0RERE4wpYV5rJ0/m7Xz&#10;vqUoN+twDykGngKeM5rM5R317zB0lgpPSoyfCvwbOOVw9/sFhTJ0yiyGnXwGET36dci/YdnsD1j4&#10;2WsAeHh5c/f7C9S5RkRE5ARgtVjYtX4FG/74kW3m3480YHkhtuseXzKazDkd/W8ydLadYG+ZvAM4&#10;jyN0DArv3pchE6YzMH4q4d37dpht371+BZ89frtj+aYXviIkurveWSIiIl0xOFotpG3fyJYVC0he&#10;+uthx5+2y8Q2Ss3LRpO5oLP8fYbOumOSEuN7Av8A/gIc8erYkOju9DtpIn1GjKfnkNG4eXi22zZX&#10;lBbzwt/PoLa6CgwGbn11DgGhEXqXiYiIdBHVleXs2biKXeuWsX3VIkryj9qguApby+MXRpO5qrP9&#10;rYbOvrOSEuPdgbOB64CZNOjR7czV3YNufQfTY8goug8cQXSfQfgEBB/X7d21bjmblvzCgDEna8Bx&#10;ERGRTq6muoq0HZtI2byGfZvXkLptQ8OheRoqAD4B3jWazGs6899u6Eo7MikxPgy4CLgYmAoc84JD&#10;/+AwovoMJrLXAKL7DCK0W0+CwqNxdffQO0NEREQcqsrLyErZwYHdW8ncu50Du7eSk7YHS23tsZ5a&#10;DswBvgR+NJrMFV2hPgxddUfbZ8E5HVsr5WlA45scDQYCQsIJiowlOKIbfiHh+AYE4xMQjI9/EP4h&#10;4bahhQwGvaNERES6iLLiAsqLCigvKaQwJ5OCzDTys9Lsv9Mpys0Eq7Wxq8sC5gLfA78YTeaSrlZf&#10;J0QKSkqMdwFOAhKw9e6eAIS0ZJ1DJ8/i3Fsf0TtORESkE1sx52NW/vQZpQV5WK0tGoqxDFgKzLf/&#10;rOmIYzsqRLY8VBqAAcBYYBQwEhgCRDa+5gzc8/7CZs2jLSIiIu2vorSY564/rTnhsRbYAqwFzMAy&#10;YIPRZK45kerP7UQ8aIwmsxXYZv/52ClcBgL9gEH2kNnbHiy72X8f7AVutZKdspOYAcP0LhQREemE&#10;svbtOFqAtADZwC5gh/1nK7AT2NZVrmtUiGy9cFkIrLb/HCIpMd4HKMI+PmVWyi6FSBERkU4qM2Wn&#10;82IVtjGoM4ADQLbRZK5VLSlEtlbILEtKjN8CDLWFyB2qFBERkXZWXVmO+acvcHF1ZeysxEaPCZ2d&#10;sst5cbPRZJ6r2lSIbEvr60Jk5r6dqg0REZF2tuDTV1n185f2QFnByRf/rVHPy9pXrzFonWqyaTRx&#10;c9M5DrLMvduwWiyqERERkXZSXVnOhj9+dCxXlBY36nmW2tqGp7PXqzYVItua4yCrqignJ32vakRE&#10;RKSdbF42j6ryMsfykIkzGvW87NTd1FRVOhetU20qRLa1PwHHSKPpOzerRkRERNrJ2nnfOm6HxfQi&#10;dsDwRj0vfWey86KVI3SqFYXIVmM0mQuwDQ0EwIFdrRAirVbyDuynqqJcFSwiItJI+7euJ80pDI6c&#10;fl6jn3tg1xbnxc1Gk7lYNaoQeTysqLuRum1Di1c2952nef2fF/HabRdQlJul2hUREWmE5XM+ctz2&#10;8PZhxNSzGv3ctB2bDvt/XRQij1uIzEzZSXlJUYtWtnXlQgBKC/P444s3VLsiIiLHUJSTwY41SxzL&#10;J00/Hy9f/0Y9t7ykiKz99Yb3WakaVYg8XpY6blmtpGxZ26KV9R053nF746K55KTuUQ2LiIgcRXVV&#10;JVhtXRRc3dyJP+PSRj83Zctax3PtlqlGFSKPC6PJvAnIdByMm1t2Le6UC/+Ki6urPZNa+F2tkSIi&#10;IkcV2q0np//tfvqOnMB5tz1GQGhE40Nk/f/bmYB6ySpEHlfz627s3bSqRSsKjopl5LRzHMvbzL+z&#10;e70uzxARETmaUTPO59IHXmDQuGlNet6ejfX+b883msxW1aZCZLuEyKyUXRRmH2jRyqZc9Fc8vH0c&#10;yz+/+wy11VWqZRERkVZUlJtJdv3rIReoVhQi2y1EAmxftahFK/MLDuPkiw5O05Sfkcra+d+plkVE&#10;RFrR9lWLj/r/XBQi25zRZN6H0+w1hzkom2zs6ZcQ0aOfY7m0ME8VLSIi0qoh8g/nxWSjybxXtaIQ&#10;2R6+rruRsmVNo+frPOLOcHXlvNsfo9fQMQwcewpjz7hENSwiItJKKstLSdlcb0SVb1UrzeemKmiR&#10;2cCjYJvIfevKBYxMOLdFKwyP7cMV/3pVNSsiItLKdqxaRG1NtXPRN6qV5lNLZAsYTeaNwM665fW/&#10;/6hKERER6aAa/J/eazSZ16pWFCLb02d1N1K3rSfvwH7ViIiISAdTlJPB3uR6Q/t8pVpRiGxv7wKO&#10;8aU2LFJrpIiISEezYdFPDWepeUe1ohDZruy9uhzDA2z4/QcstTWqGBERkRbISd1DVsrOVlmX1Wph&#10;Q/1T2UuNJvNW1bJCZEfwdt2N4rxstq5cqBoRERFppuXffcj/7rqUt+65grXzZrd4fTvXLiM/M9W5&#10;SK2QCpEdxmwgp25h5Q+fqkZERESaYdGXb7Hg04OjlDS4jrFZzD9+7rxYDJhU0wqRHYLRZK4EXqtb&#10;Tt+1md0bVqpiREREGstqZf7HL7H4q7cPhhRXN0bNOL9Fq03bmczeTX86F71tNJlLVeEKkR3Jq0BF&#10;3cLSb95r8xe01Nawa91yctP3qfZFRKTTqq2p5rtXH2HF95/UC5AX3vkkPeNGt2jdy759v95LAS+q&#10;xluHq6qgdSxITitNiIsJB8YDFOZkENM/jpCo7m32mt+//igLPnmF1b9+jYeXN7EDhmtHiIhI5wqQ&#10;1VV88dRdbP/z4HSEbh6eJN73LP1OmtiidafvTGb+xy85F31kNJk/UK23DrVEtq6ncGqNXPjpa1it&#10;ljZ7sbQdmwBbr7N5H73Ed6/8m5rqKu0FERHpNDYvn8+ejWbHsrdfAFcYX6bP8HEtXrfztZXYWiGT&#10;VOOtRy2RrWhBclpJQlxMEDARoLQwD//gCKL7DGqT1/Pw8mHH6iXUDVOZlbKTnauX0DNuND7+Qdoh&#10;IiLS4VWWFrPhD9vwO4Hh0Vz58OtE9R7Y4vVuX7WIZbPrNTp+YDSZ31ONK0R2WAlxMX8Cfwe8wXZB&#10;70nTz8XNw7PVXyuq1wBiBgxj55oljhbI0sI81v/+A/4h4UT2GqAdIiIiHVpgeDQx/eOI6j2IWdff&#10;Q2BYVIvXWVtdhemZu6koLa4rqgAuWJCcVqQaV4jssBYkp1UkxMWUAGcAVFdWUFaUz4AxJ7fJ6wVH&#10;xjJ4XAJ7k1dTVpQP2DrcbP/zD0KiuxPRo592ioiIdGghUd2JHTAMd0+vVlnf4q/fqXeNJfCU0WSe&#10;rZpuXbomsm28AayrW1i/8Hv2blrVZi8WHBXLdU+8f8gwCOk7N2tPiIjICSV7/66Gp7FTgMdVM61P&#10;LZFtYEFymjUhLmYdcB1gANiXvJoRU89qk9PaAC6urvQfPZnw7n1J25mMf3AYCVfcgm9AsHaIiIic&#10;ECy1NXzx5J0U52U7F19jNJk3qXZan0FV0HaSEuOfAe6uW46bdBrn3faYKkZERKQNLPzstYatkJ8Z&#10;TebLVTNtQ6ez29a/gC11C8lLf22VOUBFRESkvj0bzCz/7iPnoizgdtVM29Hp7Da0IDmtJiEuZjG2&#10;09puALs3muk7cgL+weGqIBER6TKsVgvJS35m0ZdvUZh9gO6DRhy31y7KzeKz/9xKdWW5c/FFRpN5&#10;g/aMQmRnDpKZCXEx+dh7a1sttexcu5S4Safh4e2jChIRkU5v+6pFfPPcA6yZ9y256fvYs/FPeg+L&#10;b5Xheo6lurKCzx+/jfzMVOfi54wm82vaM21Lp7OPA6PJ/CrgaGMvzsvG9PRdVFdWdKjtLC8upCAr&#10;XTtMRESOzWpl259/8PZ9V/HlM/eQnbq73t3HpaHEauX71x7lwO6tzqWLgfu1g9qeWiKPk4S4mJ+B&#10;04FogJL8HDL2bGfwhOm4uLT/bjiwewtv3nM5K3/4hD0bzHj5+hMa0xODQX2vRESkvoy92/j8iX/y&#10;59wvKC3IrXdfQGgkZ/79/+g1dGybb8e8j19i3YI5zkVpwKlGk1mDiitEdh326yO/BxKBQID8jP3k&#10;Z6UxcOwp7R7W1i+Yw54NtrlLi3Iz2bJ8HhsXzcVgMBDevS+ubu7aiSIiAsBXz97Pgd1b6pX5BgYz&#10;9dKbOfeWfxPRs3+bb8PyOR+x5Ot3nItK7QFyp/aQQmRXDJIlCXExvwFXAp4A2Sm7yMtMbfcg6eUX&#10;yOZlvzqmTwSoKC1m17rlrP71K8pLi4jtPwxXd4VJEZET3TbzQvIy9gPgFxTKKZfcyLm3PEL3QSOO&#10;y9m11b9+zW8fPO9cZMHWkWaR9s7xo3OV7SApMX4CMB/7/NoAI6adzZk3/B8Gl/a7TLWitJjVv37N&#10;qp9NlDQ4PQEw/JQzOfvmh7QDOyir1cKeDWYKszMoLymkvLSI8uJC209JIbXV1Yw94xKGTp7V5HVn&#10;7N3G0m/ew2BwwTcoBL+gMPyDwwiK6EZQRDf8QyMwGHSJdVezc+0yMvdup6K0iIrSEipKi7DU1lJZ&#10;VgJA72HxTLrg2matu6aqkoqyEnwDg3XsdEKlhfms/vUrAkIjGTp5ZptNpHGkAPnzO083LL7WaDK/&#10;rz2jEHmiBMkE4AfnIDl4fALn3vpou586rq2uYuPin/lz7hdkpRw8K9BnxHgu+78XtfM6qHkfvsDK&#10;Hz876mNc3T2494OFuLi6NWnd7z7wl0NOXTlz9/Ri2mU3M/b0S7QjuojkJb8w++Vjf2m86uHX6TFk&#10;VJPWnbp9A58/cQeVZSUYXFzwDQwhICQC36BQ/IPD8AsOZ8DYk4k8DqdEpXNZ/t2HLPj01YbFdxhN&#10;5hdUO8efm6qgfRhN5gVJifFnOQfJLSsWUF5SzEV3P4Wnt2+7bZuruwcjE85hZMI5pGxew5r5s6ko&#10;KWb6lbdox7WB6spy8jJSyc9IpSg3i74jxhEa06vJ60ndvvGYj/ELCmlygATw8PI+xt9QweKv31GI&#10;7EJyD6Q06nGevv5NXvfmpb85WjOtFgsl+TmU5OfUe8zS2e9zy8vf4hccpp0hYLUy7+OXWPnDpw3v&#10;uUsBsv2oJbKd2VskvwUC6srCY/twyf3PExgepQrqap+DFgtr5n1L+q7Nto5VmWmH/PP09PblH6/M&#10;xtsvoEnr3vbnH/z0v8epqa7EJyAYb78AvPwC8PYLxNsvEL+gEIZOnkVQZEyTt7soNxPzj59RkJVO&#10;SUEuJQW5FOdlY6mtcTym78gJXPqAPss7TAhM28uONUtxdXNj1KkXNPkMR0lBLt+/+gj5mWl4+frj&#10;5euPp7cvHt4+uLq54+HtQ6+hY+l30sQmb9uejWY+f+KOesfP4Vz3xAdE9xnUxKxhIWXzWiy1tQRH&#10;xRIYFtWulwl1VGVF+WxftZj0ncn0GjqGIRNP7bDbWlNVyfevP8bmZb81vOtmo8n8uvamQuSJHiRH&#10;AT8DjmlsfAODuejup4kdMLzT/31FuZn4BATj5u5xwu/rlT98yryPjn1JwI3Pmwjt1rPDB+LivCwK&#10;stKprqqgV9wYXLWP21XegRQ2LprLlhXzyU3f5yifctH1nHzxDR1qW0sL88nev4vSglyK8rIoLcil&#10;OD+H4rxsyksK6T96CgmX3QxN7HA4/5OXWTHnY8eyi6sbwZExhER1JzgqlrCY3gwan9DkL2md/xus&#10;lYx929mzwczONUvZv3U9VqvFcfffn/uCsGacAWn74ySPL5++m7Sdyc7F1cB1RpP5Y73r25dOZ3cA&#10;RpN5TVJi/ETgR2BA3QfsR/++iRlX3dapTxF+/ez9bDUvxNXdg+jeg+g+eCTd+g2hW5/BBIR1rpbW&#10;6spyCnMyKcnPJjgylsDw6Cavo7hBq2NDvoHBjJh2TocPkAAGFxcCwqJatB+rysv49f1nKSsuZOjk&#10;mQwaN61Zp9tPZJbaWjYu+ol1C78nddv6wz6mvLiww223b2AwvoFjWn29ads3NaifGnLT99UL1at+&#10;MfG3Zz49MbKjxcLCz15j/cLvKSsuOMpxVNPhtj11+wa+ee6Bhp+bJcDFRpP5Z737O8D/AVVBx5GU&#10;GB8MfAlMdy6Pm3Qap//t/na9TrJZAaGinGeumXrE+739A+k+cAQzr7uHgNCIDrXtO9csZfeGlRRm&#10;H6AoJ5PC3Ix6/4hdXN247vH3iOw1oMnfqn9571nKCvMIcrSOdCc4KoaQyO4n3FSYy2Z/wMLPDs5M&#10;5h8cxqjTLmTMzIvxasa1dieiH95IYv3C7w97n6ubO/1GTWLWdfecMNcW7lyzlO9ff4yyovwjPsbV&#10;zZ37P1nS5HXX1lSzL3k1ru4e+AWG4BcS3uE/l/du+pNPHjvy9eyRPfszZlYiIxPO6VDb/efPJuZ9&#10;+GLDcJsCnK35sBUi5chB0g14FrjNuTwoMobzbn2UmP5DO9Xf89Wz97HN/PtRHzP6tIuYdf09TV53&#10;aWE+6Ts3YbEcPCVjqal2TCcZ3qNfk6+nAkjdtp4PHjr2qb+Z193DmJkX6aBtgXUL5vDj//5zSLmn&#10;jx+jT7uQcWddjo9/kCrqKN6654p6oyi4uLrRf9QkBsZPY8CYKXj6+J2Q9VJSkEt+xn57p7X95B1I&#10;ITc9hcryUiaccyWjT2v6e/eTx25h76Y/65W5eXjiHxyOb1AoIdHdmXzBtQRHxjZrm6srK6itqXZ0&#10;OqooK6GqvJTKslI8vH3oMWhkk0/vZ+zdxjv3XX0wQLt70H3gcPqNmszAsacQFNGtQ+238uJCfnjj&#10;MbavWtzwrqXAhUaTOVPveoVIOXaYvAR4B/A9+M/BlUnnX8vkC67tVKf8MvZsY//Wdezfup7UbesP&#10;OaU78bxrmHbZzU1aZ3FeNm/efRkVpcVHfdxFdz/NwLGnNGndW80L+frZo0+7Gt69L5cbX8YvKFQH&#10;awtYLRZW//YNK3/8lILMtEPu9/Dy5oI7nqDvyAmqrCMdrysX8ut7/8UvOIyhU05n6JRZCt5t5InL&#10;J2KprT3qY3oPi+dy48tNXvdPbz7B2gXfgdV6xMdMuuBapl5yY5PXvXv9CtJ3JtOt/1B6DBp5XMd0&#10;bNJ2bljJD689erjLfl4E7jGazNU6ChUipfFBchDwGTDSuTyyZ3/OvvmhJp9K7ShKC/PJ2LOVrH07&#10;cPPwZNSM85vcIWPn2mV88eQdx3zcpPP/wtRLb2rSui21tcz78AXSd23GPyScQPt1fwFhkbbboVH4&#10;BgbrAG3NMGm1sHPNUlb88Ckpm9fUu6/fSRO55P7nVUnS7pZ88y5Lvn6X2pojZ5new+O5/MGmhciK&#10;0mKevW7GMR/XY8gornq463VGriwvZd6HL7JuwXcN7yoC/mY0mU06+hQipXlB0hP4D3CXc7mLqyvj&#10;z76SyRdch7un1wlXLzXVVXzx5B3s3bTqiI+J6NGPi+5+qtmnlqR9pGxew9LZH7B7/QoApl9xK+PP&#10;uVIVIx2CpbaW0qJ8SvKzKS3Iozgvm9JCW89yFxcXJpxzVbM6m737wDUc2L31iPd7+wVw9j8epv+o&#10;yV2qPneuWcrct5+iKPeQs9TLgCuMJvNeHXUKkdLyMDkNeBfo5VweGB7FrOvupd+oSSd0/VRXVpyQ&#10;Ybory96/i6rKCmL6xaky5IT4Ynxg1xYsllpcXFzx8PLGzd0DDx8/2/icxxjwv7Mpys3itw+eY+vK&#10;hQ3vqgIeBZ40msy1OjIUIqX1gqQf8BRwyAWEfUdOYMbV/+yQ43yJiIjUhWXzj5+x9Nv3qKoob3j3&#10;auAvRpN5k2pKIVLaLkxOBF4H6o1EbnBxYcxpFzH5out1Yb1IJ5O+azO7169gUPw0wmJ7q0Kky9my&#10;Yj7zP36ZwuwDDe8qBR4BnjeazDWqKYVIafsg6YZtGKBHgHpjeHh4+zD+rCsYd9YVXe4UiEhXY6mt&#10;ZfFXb7P02/exWi14+wdy66tzdHmGdBn7Nq9h4SevNJx1ps63wO1Gk3m/akohUo5/mIwEkoDrG+5P&#10;H/8gJl1wLSMTzlWYFOmAinIy+PbFf5G6/eDYyQaDC3e8/cuJNy2fdDkHdm/h989eZ/eGlYe7ezNw&#10;p9Fk/kU1pRAp7R8mR2AbpHx6w/u8/QMZf9YVjJmVqDApXV5NdVWnmKd976Y/+fYFY72p6FxcXZl5&#10;7d2MOvUC7UjptNJ2bGLRl285RlhoIAd4CHhLp64VIqXjhckE4HFg3CFh0i+AUaddyNhZifgGhqiy&#10;pMv5c+4XzPvoRYIiYrjoricJ7963Q27nyh8+Zf7HL2O1HpxtKSgyhvNvT6Jb3yHakdIp7dloZsWc&#10;j4/U8lgK/Bd4zmgyF6m2FCKl4wZJA3Au8DANBioH27RXw6aczrizLldv7i7IarVQWVZKZVkJVRVl&#10;jhk2aqqrqKmusr3xDQbHnL8urq54ePng4e2Lt69/k6dV60heueVcCrMzAPD09uX8f/6nw812s3vD&#10;Sj77T71ZTRk8fjpn3Wg84eZOl87PUlvL5uW/seL7T8jcu/1wD6kA3gD+YzSZc1RjCpHSucLkmYCR&#10;w7RMAvQaOpYxsy5mwOgpGFxcVGkdNBSWFuRRlJtJcX4OJfnZlBTkUVaUT3lxge12cQGVpcVUlpc6&#10;5g5vLi9ff7z8AvDxDyIgNMI+Y080geFRBEfGEBbTq8NOu/nTm0+wdv7sgx9wBhdO/9t9nDT9vA6z&#10;jZuX/ca3Lxod25dw+T8Yf/YVHSa8V1dWUJiTQWH2AQpzMijKzaS8uJCK0mLKSwqpKCmmorQYi6WG&#10;2poax/Fmqa2pd1x4+vhhMIC7pzeeXj54+Pji6eWLh48vPv6B+PgH4e0fiG9QKD7+QfgGhuAfHNbk&#10;2aukfZQW5rNu/mxW//Y1xXnZh30I8CrwgtFkPqAaU4iUzh0oZwB3AzMPd39AWBSjZpzPiKln4Rcc&#10;pgo7zorzcyjMSiM/M52CrHQKstLIz0yjMPsAxfnZWC2WDrOtLq6uhHbrRXj3PkT06EdM/6HE9B/a&#10;IXoTWy0Wfn73Gdb89k298oTL/8GEc6/uIC03Ncz/+CVy0vYx8bxr6DlkVLtsR21NNZn7dpCdsous&#10;lJ1kpewie/8uSgvz2rV+fAOD8QsOxz84jIDQSIIiYwiK6EZQhO23Ohy1r7TtG1n169dsWT7vSNM/&#10;5mEbgu4FtTwqRErXC5PDsE2heDngfsgB4eJC/1GTGJlwLv1OmqTWyVYMN4U5GeSm7yM3PYWCzFTy&#10;s9IoyEyjICvdcZq5036QuLgQ3Wcw3QeNoFfcGHoNG9uunVtW/vAJ8z9+pd41hxPPu4Zpl918wh6D&#10;leWlpG5bT8qWdezfup70XZup7YTHnaePH8H2QBkU2Y2giG4ER8YSHBVLUHg3fWa1gfKSIjYu+ol1&#10;C+aQvX/XkR62G3geeM9oMpeq1hQipWuHyQjgBuBGIOZwj/ELCmXIxBkMmTRTU881UllxAblp+8jL&#10;2E9u+j7y0veRd2A/eRn7j/StvTlygQwgC8jG1tsxy15eDBQCRfbb5UCJ03OLAAvg6/Qlwh/wAIKB&#10;EPvvYCAK6An0sP8ObewGunt60XtYPP1HT6H/6Cn4BgYf932xedlvfPfKv7HUHuwAet0T7xPdZ/AJ&#10;czwWZKWzfdVidq5Zwr7Na+rVRWPzA5BiP97ygHyn32V1hz22qerqfXwAbvb/MYFAgP0487ffDgXC&#10;gUig1S4EdXF1IyQqlpDoHoR060FodE9Cu/UgJLpnuxyDnVltTTW7169g05Jf2Gb+/WifXwuAV4Dv&#10;jCazRTWnECknVph0A84DbgKmHemYCIqMYdC4afQ/aRKxA0fg4up6wtZZdWUFeRn7yTuwn9z0vbaQ&#10;mL6P3AMpVJQWt/iz2/5Pezewx/57L5AGpAOpRpO5op2OFT9gCDAU22xJQ4HRQNBRP2RcXOg7cgLD&#10;Tz6DAWNOPq7XvO1at4yvnr2fmqpKAP72zCdE9OjXpY/PkoJckpf8zMZFc8nct6MxT6kBtgMbgU3Y&#10;xu/bB+w7HqcjkxLjveyBMsb+083+u7v9C0wfe1mLePr4ERrdg5BuPQmN7k5ot54ER3cnNLoH7p4a&#10;+gygtrqKfZvXsGXFArauXHC0z7Ni4EPgVaPJvEU1pxApQlJifB/gOvtP9NE+jPuMGE+voWPoMfgk&#10;wrr17NQ9eg/7X7W6ynZtYmYaeRmp5B1IcQTGotzMlq6+CNgB7LL/OAfG/Z1p7LSkxHgXIA6YDEyx&#10;fxGJOtLjvXz9GTplFvGnX0pwVOxx2cYDu7ey4ffv6TFkFIPHT++S712rxcK2P/9g/cI57Fq/4ljX&#10;0GYBS4Cl9t/rjCZzVQc/zjztYbK3/bfz7d7YWjibLSA0guAoW7AMie5BSHR3wrr1IjA8ust/Yc7P&#10;TGXPxj/ZtXYpezb+eayOecuBt4EvdMpaFCLlSB/YrsBp2K6bPI8G0yo25OMfROzA4XTrO4TIXgOI&#10;7DUA/5Dwjv1P12qhOC+HgrrrErNtHVryM9MpzEqjOL/FDTA19oC4zR4Yt9p/bzOazBld+NgxAGOA&#10;s4BzOMwQU7ZPHgMDRk9h/NlX0n3QCL3pmqmqopx1C77D/NPnh5uPuI4FWAZ8D/xoNJmTu+BxFw4M&#10;AvoDA4EB9p/+HOba70b/g3RxITAsyt6x52DnnmB7Zx+fgM51iry6soKs/bs4sHMz+7etJ2XLWkqO&#10;/VmXCnwBvGs0mTfrXScKkdKUD2dveyC4AJjFMU5dOgfLsNjeBEXGEBIZS0i3HgSEReEfFIpvUCiu&#10;bu5tsr1Wi4Wy4gLbT1EBZYV5FOfnUJyfTVFOJiVOt1vpGsVUezjc3iAw7tVsDJCUGN8buAa4Clur&#10;0SFiBwxn2mU30aOdeil3RhWlxSyf8xGrf/2ayrKSIz1sEbZTjrONJnPuCfyFuKdTsOzvFDZ7tHT9&#10;7p7eBNs79wSEReEfHE5AaIStd3lIOP4hEe0yS1hFaTH5mank28+i5KTtJXPvdnLTU+p1NjuKLGxz&#10;Wn8KLNG1jqIQKa31gTwJOAOYga2VqVnnenz8g/AJDMbTxw9Pb1/bj49vvQ9cTx8/wICltobqynKn&#10;D8gSamuqqSovo7KizDY+YkUZlWUllBcXtsWfXtggJG6zL2/XKZ1GHzsGbKe7/w5ccrjjps+I8Uy7&#10;/Gaieg1UhR1BVUU5q342sey7D48UHlOA94APjCbzHtXYMb8g1wXLwdRvxQxqrddxc/fA2z8Qv6BQ&#10;vO1jY3r7BeDp7esY5N/T2/bb9nh33DwOHS6rtqaa6soKLLW1VJWXUlFWQmVZCZVlxZQU5FFakEtJ&#10;QS4l+TlUljf5Y8kKrAF+AH4EVis4ikKktPWHsB8w0R4OxtlDZXgn/FNqsHUk2GP/2cXBaxT3nKit&#10;OG143HQHbgP+hq3nbj2DJ8xg+hW3Ehgepcqys9TWsvq3r1n27fuUFBz2cFwFPAd8qRbwVjlG606P&#10;O193Wfc7pit8HwHWAn8Ai4FlRpM5T3temhwirVarakFazX8uGRdjD5ND7d/o+9l/urXjZmVh69mc&#10;ju30c5r9d12HllSjyVyrvXfc/1H7A3cAdzYMk+6eXky+4DrGnXV5m1360JrSdmxi3kcv4R8cxpl/&#10;/z97K3rr2L91PXPffupI4/PNBx41msyLdEQdt+PWE+hF/Q4+vYFY+08kzTxD0waswH77F+MNwDp7&#10;eNz84Bcrq7U3RSFSOtYBdYRe2vZhPGLsH7CxQAQQhu20UQAHx5JzHrvQtcE357px6SzYejgXYhtq&#10;ou6nANtYidn24JgD5KhlpsP/Uw7CNpvSXUC983ih3Xoy87q76T0svsNuf3F+Dm/feyVlRfkAzLj6&#10;n4w787IWr7e0MI/5H7/ExkVzD3f3EuBfRpP5dx1BHe54drV/vnW3/47CNi5mmP3zL4yDY2YGOd1u&#10;yrelUg6OB1tk/9xLxTae5wH7F+VdwE6jyVx52HSp//2iECmdJUSKNOKfb3fgceDKhveNTDiXU6+5&#10;o106KRyN1WLh40dvJmXLWkfZhXc9yaD4aS1a74bff+DXD54/3HWPO4H7jCbzNzpiuuR7wBvwtC+6&#10;YRsZowTbJTcA1a11Hbb+94tCpChESlf8RzoJ29y7w5zLA8OjOecfD9Nj8EkdZlv/ML3Jkq/fcSwP&#10;GjeNC+98stnrKy3M46c3H2f7qsUN7yoDHgWedx7TUZ/fIqIQKQqRIvWDpBu2ayUfwfkUt8HAuDMv&#10;Z9plN7XJtZK11VVYrVbcPDyP+di0HZv44F9/cwyZEhgezV+f+ggv3+aNe73VvJC5bz5JWXFBw7vm&#10;ALcZTeZ9De/Q57eIKESKQqTI4cNkf+BdbDPiOMT0H8oFdzxBQGhEq71W2vaNfPr4bdRWV3POPx5m&#10;yMRTj/jY6soK3rr3CvIzUm3HvYsL1zz2drPmmK+tqWb+Ry/x58+mhnflAP80msyfHOm5+vwWkfbk&#10;oioQkY7KaDLvAKYCD3LwujDSdmzinfuuYs8Gc6u91ubl86gqL6O2ppq5bz9FaeGRRzxZ+eOnjgAJ&#10;MPmC65oVIItyMvjw4b8fLkD+AAw5WoAUEVGIFBE5epCsNZrMj2Mb6H53XXlZcQGfPX47y7/7sFVe&#10;p2fcGMftitJifn3/uSM+tqww33E7qvdAJl9wbZNfb89GM2/ffzXpO+vNQlgB/AM4x2gyZ2vvi0hH&#10;ptPZ0roHlE5nSxtKSowPBt7HNi+3w8iEczn9r/fi4urWovWbnr6bHasPdmq57MGX6DN83CGPK87L&#10;Zu7bT2G11HLatXcRHBnbpNdZO382P7/zNJbaesOT7gIuMprM6xq7Hn1+i4hCpChEijQ+SBqA/wOS&#10;nMt7D4vnwjufaNFA30U5GfzvrkupqrBNsxkW25u/Pf0JLq6tM3a01WphwaevsmLOxw3v+h64ymgy&#10;FzZtffr8FpH2o9PZItKpGE1mq9Fk/g9wHrYx9ADb6eEPHrrhSNMCNkpAWBRTLvyrYzkndQ9r589u&#10;le2uranm2xcePFyAfAI4r6kBUkSkvaklUlr3gFJLpBxHSYnxJwE/AtF1ZcGRsVz58OvN7rldW1PN&#10;G3ckUpCVDoBPQDD//N9PGFya/527urKCr5+7n13rltcrBq43mswfNXe9+vwWkfaklkgR6bSMJvNa&#10;YDywpa4sPzOV943X1es93RSubu4kXHGrY7mitJjamuZPM1xZVsLnT/yzYYAsAma1JECKiLQ3tURK&#10;6x5QaomUdpCUGB8O/AQ4ulj7h4Rz1cNvEBwV26x1/v7FG+xas4wxsy5mxLSzmx0gP/3PbQ17YOcA&#10;pzalA82R6PNbRBQiRSFSpOVBMhD4FYivKwsMj+LqR95q1UHJG6u6soIvnryDfZvXOBenAdPs41+2&#10;mD6/RaQ96XS2iHQJ9o4ppwGL6soKszP4+JGbWtTZpjlqq6v44qk7Dxcgp7ZWgBQRUYgUEWndIHk2&#10;sKquLD8zlS+euMMxbE9bs1otfPfKw+xLXu1cnG4PkDu1l0REIVJEpGMGySLgDGBbXVnG3m188/wD&#10;WC2WNn/9+R+9xJYVC5yLCrB1olGAFBGFSBGRDh4ks4EZ2E4hA7Br3XLmvvNUm77un3O/YOWPnzkX&#10;lQNnGE3mjdorIqIQKSLSOYJkKjAdW0sgAGvnzWb1r1+1yevt3rCS3z54wbmoBrjAaDIv194QEYVI&#10;EZHOFSS3ARcDjkmqf33/efZvXd+qr5Ofmcq3LzyI1VrvdPmtRpP5Z+0FEVGIFBHpnEFyHvDPumVL&#10;bQ1fP3cfxfk5rbL+6spyvnz6HipKi52LXzOazG+o9kVEIVJEpHMHyVeA/9Utlxbm891L/2qVjja/&#10;vPtfslN3OxfNB25XrYuIQqSISNdwG05D/+zbvIYl37zXohVuWjyX9b//4Fy0H0g0msw1qm4RUYgU&#10;EekCjCZzFXAptnmrAVj81dukbt/QrPUVZKbx01v1envXAJcYTeY81baIKESKiHStILkLuL5u2Wq1&#10;MOfVR6iurGjSeqwWC3Nee4TqynoDmD+gntgiohApItJ1g+RXwNt1y/kZqSz45OUmrWPlD5827OH9&#10;M/CsaldEFCJFRLq2u4C9dQurfv260ae18w7s53fT/5yLCoG/Gk1mq6pVRBQiRUS6MPvUiNc5CqxW&#10;fvzf41hqj9Efxmpl7ttPUltd5Vx6i9FkTlOtiohCpIjIiREkFwKOsRxzUvew4vtPjvqcjYvnsnfT&#10;KueiOUaT+WPVpogoRIqInFgeADLrFpZ++94RByGvLC9lwSevOBeVAreoCkVEIVJE5ARjNJkLgDvr&#10;lqsqyln46SuHfeySb96lpCDXuehho8m8X7UoIgqRIiInZpD8FFhUt7xx8c9k7N1W7zGF2Qf486cv&#10;nIs2AS+q9kREIVJE5MR2B2DrXW21svDT1+rd+fvnb1BbU+1cdJdmpRERhUgRkROc0WReA3xYt7x7&#10;/QrSdmwCbB1uNi39xfnhPxlN5l9VayKiECkiIgAPAY7mxkVfvgXAsu8+AKtjCEgrcK+qSkREIVJE&#10;BACjyZwCvFm3vHv9CrYsn8emJfVaIU1GkzlZtSUiohApIuLsSZxaI2e//BBWi6Vu0YqttVJERBQi&#10;RUQOMprMqcDndcuW2lrnu2cbTebtqiUREYVIEZHDefoI5c+oakREFCJFRA7LaDJvAn5pULzUaDIv&#10;V+2IiChEiogczevHWBYRUYhUFYiI1Gc0mb8DXgNqgfnAl6oVEZH6/n8A2rxVyCVbcxsAAAAASUVO&#10;RK5CYIJQSwMECgAAAAAAAAAhAObNNzwGFgIABhYCABQAAABkcnMvbWVkaWEvaW1hZ2UyLnBuZ4lQ&#10;TkcNChoKAAAADUlIRFIAAAJaAAAA4wgGAAAAXQG6fgAAAAlwSFlzAAALEwAACxMBAJqcGAAACk9p&#10;Q0NQUGhvdG9zaG9wIElDQyBwcm9maWxlAAB42p1TZ1RT6RY99970QkuIgJRLb1IVCCBSQouAFJEm&#10;KiEJEEqIIaHZFVHBEUVFBBvIoIgDjo6AjBVRLAyKCtgH5CGijoOjiIrK++F7o2vWvPfmzf611z7n&#10;rPOds88HwAgMlkgzUTWADKlCHhHgg8fExuHkLkCBCiRwABAIs2Qhc/0jAQD4fjw8KyLAB74AAXjT&#10;CwgAwE2bwDAch/8P6kKZXAGAhAHAdJE4SwiAFABAeo5CpgBARgGAnZgmUwCgBABgy2Ni4wBQLQBg&#10;J3/m0wCAnfiZewEAW5QhFQGgkQAgE2WIRABoOwCsz1aKRQBYMAAUZkvEOQDYLQAwSVdmSACwtwDA&#10;zhALsgAIDAAwUYiFKQAEewBgyCMjeACEmQAURvJXPPErrhDnKgAAeJmyPLkkOUWBWwgtcQdXVy4e&#10;KM5JFysUNmECYZpALsJ5mRkygTQP4PPMAACgkRUR4IPz/XjODq7OzjaOtg5fLeq/Bv8iYmLj/uXP&#10;q3BAAADhdH7R/iwvsxqAOwaAbf6iJe4EaF4LoHX3i2ayD0C1AKDp2lfzcPh+PDxFoZC52dnl5OTY&#10;SsRCW2HKV33+Z8JfwFf9bPl+PPz39eC+4iSBMl2BRwT44MLM9EylHM+SCYRi3OaPR/y3C//8HdMi&#10;xEliuVgqFONREnGORJqM8zKlIolCkinFJdL/ZOLfLPsDPt81ALBqPgF7kS2oXWMD9ksnEFh0wOL3&#10;AADyu2/B1CgIA4Bog+HPd//vP/1HoCUAgGZJknEAAF5EJC5UyrM/xwgAAESggSqwQRv0wRgswAYc&#10;wQXcwQv8YDaEQiTEwkIQQgpkgBxyYCmsgkIohs2wHSpgL9RAHTTAUWiGk3AOLsJVuA49cA/6YQie&#10;wSi8gQkEQcgIE2Eh2ogBYopYI44IF5mF+CHBSAQSiyQgyYgUUSJLkTVIMVKKVCBVSB3yPXICOYdc&#10;RrqRO8gAMoL8hrxHMZSBslE91Ay1Q7moNxqERqIL0GR0MZqPFqCb0HK0Gj2MNqHn0KtoD9qPPkPH&#10;MMDoGAczxGwwLsbDQrE4LAmTY8uxIqwMq8YasFasA7uJ9WPPsXcEEoFFwAk2BHdCIGEeQUhYTFhO&#10;2EioIBwkNBHaCTcJA4RRwicik6hLtCa6EfnEGGIyMYdYSCwj1hKPEy8Qe4hDxDckEolDMie5kAJJ&#10;saRU0hLSRtJuUiPpLKmbNEgaI5PJ2mRrsgc5lCwgK8iF5J3kw+Qz5BvkIfJbCp1iQHGk+FPiKFLK&#10;akoZ5RDlNOUGZZgyQVWjmlLdqKFUETWPWkKtobZSr1GHqBM0dZo5zYMWSUulraKV0xpoF2j3aa/o&#10;dLoR3ZUeTpfQV9LL6Ufol+gD9HcMDYYVg8eIZygZmxgHGGcZdxivmEymGdOLGcdUMDcx65jnmQ+Z&#10;b1VYKrYqfBWRygqVSpUmlRsqL1Spqqaq3qoLVfNVy1SPqV5Tfa5GVTNT46kJ1JarVaqdUOtTG1Nn&#10;qTuoh6pnqG9UP6R+Wf2JBlnDTMNPQ6RRoLFf47zGIAtjGbN4LCFrDauGdYE1xCaxzdl8diq7mP0d&#10;u4s9qqmhOUMzSjNXs1LzlGY/B+OYcficdE4J5yinl/N+it4U7yniKRumNEy5MWVca6qWl5ZYq0ir&#10;UatH6702ru2nnaa9RbtZ+4EOQcdKJ1wnR2ePzgWd51PZU92nCqcWTT069a4uqmulG6G7RHe/bqfu&#10;mJ6+XoCeTG+n3nm95/ocfS/9VP1t+qf1RwxYBrMMJAbbDM4YPMU1cW88HS/H2/FRQ13DQEOlYZVh&#10;l+GEkbnRPKPVRo1GD4xpxlzjJONtxm3GoyYGJiEmS03qTe6aUk25pimmO0w7TMfNzM2izdaZNZs9&#10;Mdcy55vnm9eb37dgWnhaLLaotrhlSbLkWqZZ7ra8boVaOVmlWFVaXbNGrZ2tJda7rbunEae5TpNO&#10;q57WZ8Ow8bbJtqm3GbDl2AbbrrZttn1hZ2IXZ7fFrsPuk72Tfbp9jf09Bw2H2Q6rHVodfnO0chQ6&#10;Vjrems6c7j99xfSW6S9nWM8Qz9gz47YTyynEaZ1Tm9NHZxdnuXOD84iLiUuCyy6XPi6bG8bdyL3k&#10;SnT1cV3hetL1nZuzm8LtqNuv7jbuae6H3J/MNJ8pnlkzc9DDyEPgUeXRPwuflTBr36x+T0NPgWe1&#10;5yMvYy+RV63XsLeld6r3Ye8XPvY+cp/jPuM8N94y3llfzDfAt8i3y0/Db55fhd9DfyP/ZP96/9EA&#10;p4AlAWcDiYFBgVsC+/h6fCG/jj8622X2stntQYyguUEVQY+CrYLlwa0haMjskK0h9+eYzpHOaQ6F&#10;UH7o1tAHYeZhi8N+DCeFh4VXhj+OcIhYGtExlzV30dxDc99E+kSWRN6bZzFPOa8tSjUqPqouajza&#10;N7o0uj/GLmZZzNVYnVhJbEscOS4qrjZubL7f/O3zh+Kd4gvjexeYL8hdcHmhzsL0hacWqS4SLDqW&#10;QEyITjiU8EEQKqgWjCXyE3cljgp5wh3CZyIv0TbRiNhDXCoeTvJIKk16kuyRvDV5JMUzpSzluYQn&#10;qZC8TA1M3Zs6nhaadiBtMj06vTGDkpGQcUKqIU2TtmfqZ+ZmdsusZYWy/sVui7cvHpUHyWuzkKwF&#10;WS0KtkKm6FRaKNcqB7JnZVdmv82JyjmWq54rze3Ms8rbkDec75//7RLCEuGStqWGS1ctHVjmvaxq&#10;ObI8cXnbCuMVBSuGVgasPLiKtipt1U+r7VeXrn69JnpNa4FewcqCwbUBa+sLVQrlhX3r3NftXU9Y&#10;L1nftWH6hp0bPhWJiq4U2xeXFX/YKNx45RuHb8q/mdyUtKmrxLlkz2bSZunm3i2eWw6Wqpfmlw5u&#10;DdnatA3fVrTt9fZF2y+XzSjbu4O2Q7mjvzy4vGWnyc7NOz9UpFT0VPpUNu7S3bVh1/hu0e4be7z2&#10;NOzV21u89/0+yb7bVQFVTdVm1WX7Sfuz9z+uiarp+Jb7bV2tTm1x7ccD0gP9ByMOtte51NUd0j1U&#10;Uo/WK+tHDscfvv6d73ctDTYNVY2cxuIjcER55On3Cd/3Hg062naMe6zhB9Mfdh1nHS9qQprymkab&#10;U5r7W2Jbuk/MPtHW6t56/EfbHw+cNDxZeUrzVMlp2umC05Nn8s+MnZWdfX4u+dxg26K2e+djzt9q&#10;D2/vuhB04dJF/4vnO7w7zlzyuHTystvlE1e4V5qvOl9t6nTqPP6T00/Hu5y7mq65XGu57nq9tXtm&#10;9+kbnjfO3fS9efEW/9bVnjk93b3zem/3xff13xbdfnIn/c7Lu9l3J+6tvE+8X/RA7UHZQ92H1T9b&#10;/tzY79x/asB3oPPR3Ef3BoWDz/6R9Y8PQwWPmY/Lhg2G6544Pjk54j9y/en8p0PPZM8mnhf+ov7L&#10;rhcWL3741evXztGY0aGX8peTv218pf3qwOsZr9vGwsYevsl4MzFe9Fb77cF33Hcd76PfD0/kfCB/&#10;KP9o+bH1U9Cn+5MZk5P/BAOY8/xjMy3bAAAAIGNIUk0AAHolAACAgwAA+f8AAIDpAAB1MAAA6mAA&#10;ADqYAAAXb5JfxUYAAgsxSURBVHja7P13lF3Zed2L/lbY8cSKqAIKsYEG0DmT3WQ3QzOLogJpK1FW&#10;sGzJcpTla/tevTvu9U3jXYc37GF7WE50oLJEUSIpUsyh2ezIzhlooJGrUPnkHdZa7499qlBVqALQ&#10;gVTLOrPHGVWorjphpzX3/OY3P+GcY4ABBhhggAEGGGCANx5ysAkGGGCAAQYYYIABBkRrgAEGGGCA&#10;AQYYYEC0BhhggAEGGGCAAQYYEK0BBhhggAEGGGCAAdEaYIABBhhggAEGGBCtAQYYYIABBhhggAEG&#10;RGuAAQYYYIABBhhgQLQGGGCAAQYYYIABBkRrgAEGGGCAAQYYYIAB0RpggAEGGGCAAQYYEK0BBhhg&#10;gAEGGGCAAdEaYIABBhhggAEGGGBAtAYYYIABBhhggAG+99CDTTDAAG9+CPGq74nE63xJN9jqf34O&#10;j+/H/nLODrb0AAMMiNYAAwwW3Q3fi01+thmhchu+FwPC9abcp1v97FL7a7APBxhgQLQGGGCAN3BB&#10;Xkuw5Ibv2WIhtmu+subfYrBgvykIMxtIs9iCNG8kzgPSPMAAA6I1wAADvMEkS675qvpfZbVWU299&#10;213B0ZeOmGNHj9oNi7EB7Fvfdpe01uYPP/CgWUO21i3YTZduuWCvZWogEBbU2QacmkNJRTAxgm13&#10;MJNVmG3hHVnA+gJ73RTJ2TlEp4e/f5ys1cYsdZDHlgBJcPM+vINj4gq3wWZv64ox99+/6VQ5xA99&#10;svEyZigirpYQM03ymSZyuIK3cxRzeh534jzeZBW7dwx9fIHuriHybTWkzUCA7BjUd15GS4kqRXT3&#10;D5GOhGAdXgZRV+Dahs7sPJVbdm+mUq2QY7kJcWYDiXKbkOaN+29AtgYYYEC0BhhggNdBtuSah+o/&#10;NKAby8vqS5//gthw3q8syAYwD97/HbPmueyax+qCXRH+ZQnX64G/fVRchkhupfZsRrjcJt9fqrzm&#10;Rv/KO7YkJK2vPvuGf2a1s7xVuXfj/lzZp5upk27D/jIb9iEDsjXAAAOiNcAAA7x2grVxkVaAV4pj&#10;73/5O/9ghx8FpVpUqVe9sPzE8Zdmnzv6YuuFIy/0XjpypLdmYc43PMyax/eMcOn3XbOZkrORQMkt&#10;Pudm/+ZSROoS5Gur71d/Vr732k2JSjq79Jq2gRyO1r7njaqV2uIhN5Ctlf1i1uxH0f+eDb8zwAAD&#10;DIjWAAMM8DoI14rqoW+94ebon/79/8+7J/LwxqnR8Z+xeT6uU8sPbL+e8G7fnGye//yjZ49+/SvP&#10;P/bCf/zN/3IGyPqLdNr/mm1CutYSLgtQEb54NWRLX7tjK2K1WflzK6+Z2OJxKaK1GcnaSKrsZb63&#10;mxEyf6y+7sWaJrnk9qjrWGyy39buP7V9aod38PA14ZOPPCoWlhYF4JWjkv8zP/6TE3fefNueHV55&#10;YlgGw2dt5/R9zz/19Ke+8NlzLx55sc0F9Svb8FkF4JouXf1hRfiDs2aAAb7XF2bnBjc5Awzwpj9R&#10;Lx3vsJaAaMADvP/3f/k/dv3wvlt/ebtf+bhXKUWpzTAOZG4JrCDxir+YmT1//9HG7ANPzJ547td/&#10;4xPPnzx3ptUnW9mar+uUrvd98AOUyiX36d//VL6WvDRc6jbzaJV3jlyKXIlN1By5QdnZ+DN5CdK1&#10;kWDB1kbxjY+NhGqrr5t5oDZTwgDIv/KsW/FoxWNDWymQax9ef1/6lagU/PWf+atT91x36y3jxttT&#10;x5vcOTrxXnxdSYVDCInEuVdac7/9G9/50n/4Z//+X78CJGv2XbaWJK8lxa+GaA3iHQYYYEC0Bhjg&#10;LzrRWvFj+UDwlV//nQ/cU9r1z5VSYz1foAHrHFoqjBAYZ0myDKkEHsLNnJ9+9OjS+cdPis5L/+o/&#10;/7uHn375xaX+Yp2sWbAzLi4rXqQWLbnU1fulxcuQq7VkaqMX6VL/loAcqte15/nSOScBKuWy1lqL&#10;lTfSbDVNnud2eWnJZnluL6NSbSRUa0tyGz1QW/1/dwnyxSYq1trPp8uViletVMKF+Xl9951vq//0&#10;Bz927YFw+LZQqG37RiY/4gtV8rRGKEmOI3WmMNbnltRZ92Q2888/9qu/+F9n5udaQO/qQwfN0uJS&#10;7/zMzApJHhCtAQb4PmNQOhxggP9BuNhGheQLj91/5OoP7VyudJMxowNkLyeWmkTkWCC0ikD59DA4&#10;rcTYjp23j+2Yun3HzJkH9/z8rx5+bOnkI//wn/1f3/V9P0jTtNsnXWqDwiXYxL+1hmRdiblbsrUf&#10;SfnaU++/596h99xy19Tk8MjocKkyGqEqIrM68qOxvRNTP6ilqKxsCGsvEAIppTk5N/2l2cbiK1op&#10;zwl6Bps5hFFCuiXTazWybiNJ0+Tl82enf++PP3XmyOlXelxsLN/s3+YSv2M3Uck2I1prFSyv1Wz6&#10;o5Va/H/+g1+79u27rr3n+njbX/WELEulUEoBkLqcPM9xWoJSIC0eEpyh3U6D3NpgRcV66YUXDRe8&#10;XGJwmgwwwEDRGmCAAV6boiXXLNgBEE5OTlb/7T/8v973ofqB/5U4GNWeRqU5TW0JhYcxgHD4QpBk&#10;GZkxaF8RKI3ILB3b42gy96X/8NXPfuIzX/niiTPT55p9dWujwmU2UXW4BMHailTpoWot+ImP/qWJ&#10;/bt2j++qj2/fT/1mMhfiS7Wnsu392tOx8GRfYXEIJVfpgxDiom2ljEMId0GO6v+uE8W/df/N5c2U&#10;M+35R2daiy/6wgtT7Roo0Xu+Mf3iV757/0vLzUb3/gceWGp3O9kaYrXZYzMitlHZWrs9Vku9ge+H&#10;v/b3/uHVb9lx4I6dqnrdrtFtH3Ge8o3QxS87wOTY1IBzaM9Dex4ZGV4vd8/NnLr/t4585zf/6b/7&#10;V98FWkAH6AI9LvjuzEDRGmCAAdEaYIABXj/RioB4eHi4/m9+9X//wffvv+VvRuhhayzSSdAKlIMt&#10;z3+Hkh55bji2MP3oo7Mvf+73/vSPH/3Cd75xtr9wr3iAVhfwDUrOqqh0CYKlAa8cxd5P//jHd7zj&#10;+tsObyPcs82vXL2nMv4B185V3s2RVR9V87HtHJcY1FBQ/DXgugbbzlA1Hzx56b46AbZrcJ0cWdaI&#10;UIFbeY4cWdEIX5Kc7UBm0RUf4RxaSxboPfP8/Kn7upLG2d7S2UeOPnv8M3/ymemZudke6zs2TX1o&#10;yMVxZM+eOZtuQrZWVKV122DnxPbS3/r4Lxx+z/6bPrw3Hv7x2AtCLRVZnmE9hZBiy8+W44iFct84&#10;+cyf/uP//q//26NPPHYKaALt/mOFaGUDojXAAN9/DEqHAwzwPwY2M3qzsLBgfve+Lz09SvjV26cO&#10;fSguxyXjBDYzCCxCbbWAC3IceJK9Q2O3Bbmpb/+BnzjwA+9+32P/6jf+06NHXjm2XCqXs3ar1WW9&#10;b8sC7tobrtfVWk09cN+3szUkSwN6pD4U3HLLrdUP333vVW8fOXCHzPJ61Q937x6dvFsppdM8JxMO&#10;pIfMDTJWoASypDGZJZ/tIrzifdtO3le11lfFXGYhd4hAwupnFAgcppXiejki0mAczjhUxUMECoTA&#10;K3lgHaLqobRGSslQ5l93Z3TwuuJpBB+ZvP7ozx98xyMmoHkmaxy77+VnXvjEJ//b6U6vmywtLuZL&#10;i4umT3rXqlurG3dicsKLo9g7duyY+OWf/cVd915/+1t2+NW37KuPfyDyQj+zhp7LkYFCO3EJAinw&#10;rKRnUzebtOZPnDyxUt6VG1TFAQYYYEC0BhhggO8B2XJ//Kefm/3Bm992+g5N6qDkpO0LQgJ3iSfy&#10;DGgpIQjYt21q/86hsf2723PX8vG/Gn/2y3/61Bcfuu9c/xqytjPRAu7Zp55eWeT9FfVmz/ap6Od+&#10;/Kf3Hh6f2nvT8M53TIb1j/R8JcMgQAtBmuZky22ydko0WcP5RcmvqPs5kKCGfFySYzsG4Ut0xcc0&#10;U7C2eJl+ypVtpthmhp6IkZ7GmUK9sz2LqgeIUGF7FqEdquStIWPF3zsHSkmyVkLeTNGRRsde8fTt&#10;jHJb7795dO/+rCq5zjreN37NyZ/Z/7avnhfJ9P2nX3jm1z/5iaMLiwsrapfZSLSmz00rwPuRez84&#10;8Utv+4G/cVV1/Id8qYSQfYIrQThZlEPdpaVMz1r77ePPPfz73/riM7ML83YTcjUoWwwwwIBoDTDA&#10;AG8AydqsM84A5t/9ye8+OuLHO+7Zf9OHgzCIreKSi7gQ4PKcJDVkCtAKFWp26vGb3u9keN2Hx699&#10;//ve//T/+i/+n/vbnc5mqhaA3D2xI/ixH/vxqdt3Xn14jGDHztLITdtqI/cQ6CK6vNHDzLWwWkBu&#10;MM0UGWmMMrjUFmqVdevoggg0ytfFz4VAhZp8IUGWPYSnsK0cLKihANtIi+cJNa6ZgTGIoQCkRFXU&#10;plMAC++XKMiXkrjcYpZSTGLBWJACO+bTjiSxkZScoB2KXQevuvrnrheKOyb2n7pn8uAXl8inv/7S&#10;Y0//+//yH09wwcMGIN75trvrP3zPe6+7bfLAvXtqY+9XCJFnOVY40IVPzhMCl1t6wlw0dPLCe7WY&#10;3LjZrLV4/6MPLV5O4RxggAEGRGuAAQZ4YwjXOpP2E88+vXT2/cvzIrdGWUilQwNyC1VLOOhpUJ4m&#10;FhrhHJk1WKmYKo8e2l0ePXSwM3XrDf/4/3ftrMzOferRbzz8B3/0qbOAObBzj/exH/3Y1J27Dh7a&#10;ZsJt9frwodF6/R4nBb7ykGjIDJ6xlMKARKZIKdDCJ9ceTvfVnNAjjx35UoLnS9By1eVku4buTJNw&#10;vISu+AUh6ubYXobQAlkPQYviZx2Da6arPxeeJDvXRuQONRYVJUPrQArccgqZRdR8nHOoQEOgQQnU&#10;WIwwlkJwEigjSJ2lq6CkSzhnyZwlDEo779lxwy8Ia3jn+IFTHz1w+xd7mOZcrzVvwFW8YHhvbfz6&#10;a8uT71UJIgMyWXjBpJRYQdFVmFukdeBL2MKjZYxxD77y3HOf+s5Xn1lYWkrZuvNxlWy91pDSy/gE&#10;B/jzdJEY+O0GRGuAAQZ41eRKsGFuIRcM2qkxJv3O0WeO/si1d7ZCYyoodUmNwwFKSjQCZSzOOZwE&#10;oyXZYhftBEOjIwfuGh46QG65e3Tfsb972wcf87Rne3ma7hifuGZbOHSLaOVI30M7VTCK3CCEQ0hN&#10;LiztNEOFPs5X9DoJJk/R2i98+tYgSx4YRzbdQYReoTQZi+vk+EKivH4RNJSI8AKBsN0c2g4Ra9Sw&#10;vmD6FxT+K0/huin5bBcZFUTKdXJwoIZCRFSQLyXAOYG1rnhd43CpLbr+Qg8pAGGwJsWTGpVaWnNN&#10;EuHwJyuURGXn28rX/4K1DrREKIW1tlCiWhlpLyWQMUpKnM3ITRHboHxNJi02SVEIxBYjCp3Dncva&#10;y9969MHzWZ5tluBvBorWAAMMiNYAAwzwxqpZa2cXrkQwpC+98vL5XiQ70oDum8MvtfrK3CIQ5Eph&#10;EFhhQYDyFOlSgu14+LUAKR1jQ2P7xmsj+wopzYGn0Z7C2Da9802s56FqIcJXOGFwaUpjepncGCb3&#10;TSCcwEiPRGQFEep7uZ2wyJqPiDW2leHSgnypuo9ZyrA9i/TkBZq54tHq5rjlFD1ZQgQKl7t1W0mY&#10;vpoVKUwzg9whqwEy6qtH1vWnBTpEv5TotMD5iqzdJZ1u4McBsuRhPUFXWXqtLradICNNZbSM5xQG&#10;SLVEO4fLDTI3eIEHFjqdBOepwsdvTEGopMLgMCZHSIUXhThrNu8OtQ6DNceWZ6Zn5+c6bD6rcqOy&#10;NcAAA3yfMdCCBxjgLwbRyo6ffGX5t+7/8h+1Tb4grcBdZt01qiAQbTIMFi+HUscRh2GhzjR6eIkh&#10;z3MSZeloR0dZnBIExpJnGa1hH7ungqloslZCerZBPt0ma6Z4vkdlW41O4Gi7jMR3uEhj0hzjcsza&#10;YT6eRA0HqNEQh8MZkCWNbfawnfyCWuUolKncImMP28qwPVOYzvomJ7OQgAXhy6Jr0Zeo0bDoblzr&#10;WxMC080L/hZ6CFuQJV3SRLWoCMGy4DcMailDeBK5s4LdXqIjDW2bYnNDkAiUkSA9jNb0HHTaKWkn&#10;Q9cjuuSkziAQeAiUFSjjkHkOeb51BIdzPHz02Rc+/dXPv8SFqI21Y3fWdYK+AURrq/mSayM8BK9+&#10;DuUAl9/Gg205ULQGGGCANwHJWklpF5uRrbn5+e5ip9kw1jgpZGG8vkSOnnKgVu/FHLmEvL+chrWA&#10;zkyTfL5FaVsFa/ov218Ckj7pKSWA0FDTUFu5vRPYToZYBBX5RRCnE4VHKlKYtsAuZqjhoO9Ncn3e&#10;IzCdjPbZBqWpGqrsowAz1yuM7lpAZnEO9EiACDVmIcFMtxG+AiFxSQ5+QdpEoDDzXVzX4E2W+uXC&#10;C8udSw2mkSICiSoV5nsF4GnyQCGUQI5GhZdrHUMFRGG0N4BRFxoOlZKkrR7tcw3ioRgVSiIHCEe2&#10;aq27EL7qKMz5aIWSEpUaMikwClRu6GLTdqfd3YRkbTYEnNdItsQWRGCz/7/xNdb6wwadkFtv140/&#10;E5e5mbrUNh9gQLQGGGCA7zHZWtt9uN6vZWyGUtY599pvi61DVXwCE9GZaYK1RGOVQs/YeLmXgryZ&#10;ki11CYZiZNlbLcmR2/XFS+sQnkSPhuSzXfJzGbISFN1/xuF6BttNCQMPpSQ4i4gUenuMaWTF85U8&#10;VNnDJgYaKbLqFflb7X55cDhARoVy5RyoyMOkDnO+g4j7WVoOXGqxnQxZ9oqAVLueO0gkLje4zICn&#10;EA7SpS6mlxGMlBD+hvDUPgdNF7p059r4tQBvOFpVpi6L3FB0ijqctTjryHH2VHNu5uSZ0002T+rf&#10;KkT2tZIByeZDwNf+3mbdjpuZ8sUbSBDE6/z/V/o+3igycyniunabbkWyNpujKQZka0C0BhhggO8v&#10;4Vq7wK0uvFpKa3HYLQMDrvAFjMWrRVS0pnu+RfPYAmEpQJZ8ZKAKl3ZqyZd6LCwsIyqaiai6ZrXq&#10;ry0bgkaLAC+JnixhWzm2mUJeeMNENUAPl7GLKTbJEb6PkAWZU3V/3XJjOxnZco9gslwoX97Fa5ew&#10;FtszqHpQlCEbKXY5Lf5fpPEm4qLjb4u2TLe6JDqElBjhWJxbJlhoU6rEqNAr/h6gZ8k7CQZHaaJS&#10;EE7XV6sutyMFeE6QWYOzxSbznKAnMc+ePjbdTXopkE9OTgoppZybm7NJkqwlWbBF6XBt99nud73r&#10;otc/+Y1vbiRZivVDwNUmZGHjYO5LdUIKgLv/4a+6+eOvMHzVfuKdu2gi8YbHOff5P+L6t99JOLmd&#10;3/rID4tLEBdxCRJzObLltvi6mYq06Q675ef/iqvs3E02NM5SN2P66adYePllAK7ePsTwrl08+K/+&#10;zVYEa+O2lRt+z63ZrnbD9l07S3NAtgZEa4ABBvg+kazNyJYFTNmPJIAVDvl6rR7WISNNaU8dOoa0&#10;0aO32GGlUmZDiZKC+lAFf6yMWzGZS1GU+bxCFRKB3PQTyLJGlvVFS46MNPlSDx1p6JO6DewBEoNG&#10;Qs/gQrPeewWF/2o5LYzxQREdIesBsh5cXsOwDptZUBKhFc46LJawFjGej2LTHF0LyRopveUOQgii&#10;MMDfVkLG3qtcDov1XUuNsTkWi0QSSEXX5K6ZdJMVEn3u3LkexbidV+3N2oJkbRwMvul8Stb7s9hC&#10;Ud1KZXOAu++f/gtxzV/66EXv88gnPymOfPKTXEYB2srD9Go8TW4TQuqu8N889on/vu7Jhn/yZ1c/&#10;y0uf/sxWBEux+YiqjWRrs+25YhFYGRo+yGsYEK0BBhjgzYCRqFIWUnjFVBf3xrhqHRAp/KjE2oQm&#10;oST5QhfbojCar6xPziF9ifMEtpEhSz6Xy5qw3QyXgax6iJJG9jT5+S56NESE/fgGCa5nMLPdooQ4&#10;FmNmO7jcoYZD1hqpbCPFNlLUcIiINK5nse0MEaki7sFu8X6kwHZyXGYRJb3uPQotsZ4g71q8QOFP&#10;xPjEWy/pr3l7X9hrWim3hWJ0xa+4Gcna+Kk3kAEtwzC+6y9/7PCP/sJf3Z93E/nk448nX/mTz52d&#10;/+7jJ/NOJ2e9R3CzbsiNhMs+9/ufupxiJbZQgrb6yobvr0QF3nS6whoiYy/xs9W/W/it/3qpzyDX&#10;kCy9hrCqDWRLcHEu3orncuV7t4Z0DdSsAdEaYIAB/kxPdq1FtVSOhEVJilDS7xkEuNySZjlGGfy+&#10;J6qolxWkRJY8srkeppGiqt6mlEBIgUlzGmeXCSshYc1DSIEaCWE5JZ/pInSR4E5uipDPoQhV8UCB&#10;Go+xc12yM02ELqIbXGoRAtRohIgLUiWVYHp2ljAKGN05XkRUbPKZhHWkjQ5WOOJKaX3pz7nCO4bE&#10;9vLV8uDr35CO1GZYuTKt0ZIYAwJR8kLN6+govAKStdE7pMqTE0PDN1z/8zf9ws//zWTP7rrJUqYm&#10;xtx7Du6fPXfk6LPPfeMb351/5LGvZbOzZ/tkYK1JP9tAuuwGouAuQU42djjKDQqQYnP/2OXI1kaS&#10;ZbdQhDd+tZf5na0I6wqZ8vpffUBLrf3SjsldZtv4nW/9yZ88/OF3vntoJPDd57/7SPtr//2TDy48&#10;8NBXTbM11/8sKReXYAdEa0C0Bvh+YpDi/D8OXmWK85Yt4dccPFSqhfGQME5qJCuZV9+bXnGBsA6s&#10;xfXLdmtXAmccMvbQw5DPdnC5RQ8F639JFHlY+WwH3yn8cliY2Ptqk6r5qIqHbedFTlZJo0teUZo0&#10;FnIQSqC2xcjUYrsGjEVVfESoLuRlAU4K6pUaeaNH73yrMKprsd5qnFra51uAIN52sfl/xXsmEG/Y&#10;kicofFymf05rIHeuSJK3Ql2/a/+2OIxUp9fdGK1w0dNsSrRuuWXL117jz1pLcNSBe+99x9v++l/7&#10;lZGD++OZuVlwoH1P7LnhhvG9N904fsuHPvSu+ePHf/Hl+75134kHHvrdE/fd/xyQcHEExUaFayui&#10;tVYBkhuUH7nhewlIL469yraJMD5wsDbka1ERzgZxrNCeSI0RaXPZJMuNrNNo5s2lpazZbOadxcWU&#10;iz1khkv7zewGdW4rH9rabaj7Dx/wdBCEN/7oD9+17bZbPz5xzeHbhnfuLEutOZnnvGIy9rz1rfzs&#10;jTf+8Kf/0T/+9aNf/Mq/xZjWmm00yEgbEK0B/jxxs0vc7Q3w529fXpRxtH/H7vItew/eEzhdKkzo&#10;7nu4dx1okEohU7PpgeSsQ5Y8PF0mm22TNtLCSC8FwoHNLLnJ8ashuhTgMouzFiHlBV+WFMiKt5GZ&#10;kC8nJK20GNETe+CD8re++XC5xReSYFuV3Bh6JxroQPe3ogBrManBr/jo4XDTkTgCUSS+Y/vK1ht1&#10;0yRwqggzFVnx+aVUyDSXO6Oh7Qe2764+eeyFedZ7pTbmWm1KuKZfeOHVHEsK0LNHj+adRqMzDrHP&#10;hfFAWZIUBFgrdlx/TWXqhus+tPCDP/iupz/z2a+++Kdf+qO5F196xqRpt0+6EjbvknQbrkdqE3Kl&#10;9dCwXz5wsNZ59qne+Ad+YHfm3O72M4+54dvv3DF5+1sP+bihShzUdGVobKxekdvqJReXy7ptkNOL&#10;DR1mvaSi6HSXG8nc/GJvbnG540y+aIOw2VlaXp5+/LtzyyeOz1dHR+c60zPnF44cXTDZRcn7ZpN/&#10;r/26kTSukCwP8IJqpbT3Xe+665r33PsTu9521z2l0SHpcoNJM5y1+LI4hkSeU5mYUPWpnfuk501Y&#10;Y06ueR3Fen/WQNl6M16QnRvsk7+AipZ4FURrK7L1F/3AeS1C0GvaZs7ZK1Uo1y5OGgiAGCh52qv9&#10;xj/5lx99z/bDvxyUolp/cE2hNr3WDSAl9BeDleuIc/1xPa4YOWMXerhWhpoqF9zObljB16Y7JAbX&#10;zlY9SCJQRfkNh2mk2FaGty0CT23toRJFqS2badOdbxPvGcKvhtjcXHKrmXaOXU76KpmPzWwRhJoY&#10;hBDFe4k1TskiMHWT66ZQknS+i20lxNtroATCFaN7RP+92RVKtma729foYzbW2CdefuHp4/PnX/w3&#10;X/69rzz81GOvAEvAMtACumuUpE2VD390dMvnT+fmxAYFJgBCofXQ7ne941d+4tf/7c97vi96y82C&#10;bK0/aEGKItneOOZePtZ84g//8HPP/tFnfrs9PXNug8KVbaJqXWTA98rloHTz7WN6x869pQMH7xip&#10;l/dMuNRQH7nGGx6e3Fb2vagUB361IvACLJBmOUudBE9LfClpdjIya/E8RSX0sULQSQ21wKPkS5I8&#10;Q+QZtpu4pNPJuob20umzjebpV6ZNpT7Xmjl/ZvqlI0+0Z+fO9l45tpCeOd1w1q71TG0cf7QCuea8&#10;9IeuPrDz6nvf9Qu3/fRPfaQ8Nh5KwGRZMdB85djo7ykdBpgszX/v7/zKJ45/6Sv/EWgDnQ37N+dV&#10;jFsazDocKFoDfH/IwVYdOpuRg80Mom9kDs6fOZl5je/ncu3jG7fb9yOwcWO5RQF6qFYLQuVVEUL5&#10;CAxuraf6tWlWxhazC9nQj+4oMrEcGKVITIpsZEV+1crIQVmQvLXvQQaq6CK8wEDAWlACGWtsM8V2&#10;cmRVXnr3ZxZyR1gKoWcwYV7MSHRb71HbSIpk99grSpPWoWIPyt4qqbI4hLXrTxTXJxUrY3QSg5QS&#10;J4qcMLcmwsFJh5RFvdEIhxD9vs/XuOYpqeTNew9eL4TM33HbnUdPTZ+ZPXd+pt1XTNZ2Aypev5dn&#10;9bhyeZ6dfOChz33nP//X6+79lb/7FtnpYo3ZhPBC2u4ihWDboYOV9/2jf/gTE9ffcNfTn/70fzt9&#10;/wNfz7rd1hqylW8gJ+uO4crkZDx+841Xl4eHb5q48dp7azfcfFNUq+ip4SqZE5xbbqOikChU2Nww&#10;t9xhqdVh50iVbeWIxXaPbpZRizzKoUcvy2n2UoSAsbAYI3VidhkpJZPDZYJSRdg099vNrr/vrp1D&#10;Q6V37D4/v8hSs8ddH1WkjcbS8Ue/+/zyy8cem3/5yEuLr5w4unTy9IzNsoJ0SVmQLWvtmpsfJaT0&#10;Dn3so+85/EM/+Leve9tdu6yzZN0exjkQ6wm469fb/Tjm5W8/3pp74cVjFOXGlItN8wMMiNYAb0LC&#10;tdYoKjf8ezOStZXh8/UQLnGZn4vXoLhdSQK2ex3vc7POp83e39r3sVl30hst8YvNFqgVovW//9I/&#10;uOWuvYd/xEOVQWL7dm/5Ol/RrfnHquNYiMKwrhReRZO3U9JGl7hcvfAHUvVzS82mSlnaTVg8Pkt9&#10;fJhgNEL4ClkLaM41KKkquuRfFOsghMBmhs50A78U4NdKZDNtzBLooXATmlyMau7MNMFYwuEIqSWu&#10;Z5g5PoNXDhjfOY4xtujQtG5N46S7QCikQGpJupSQJTnhWAkhFQi3fuF0Dtvv9iz+s5dMp7wSSKXk&#10;tXv239yVdvFz3/rys+fOz/hriJbHBR+UeB3H3Ma/EbbVOv3CZ//kT6++554btt9wXdRZXFzdBxv3&#10;iQPSVgupFbvvvXd35fC1//OpL37+zhc+87nfOP/8C8c3qFor54gE5NA11+y98SMffkf5wME7Orm5&#10;/to7bimPjI1x+vwCaZaS5wYlBPVQsdhqMbdoKXoeJNov/HqBloxWIrQStHoZZxc71GKfqaEyqbEo&#10;KeilOUpKjHXMLrXJjUVKqEU+kTP02m2SzJILQVAuUR2u17Oh0Tsn3pHe6XU7rvnykTMzx195cqHR&#10;OTr99DOPzH3jq0c3KlqjVx8YHb/xhp+65md//qMju6aCPEkweV6oypsoy0KIgrQ7xyO/+VsPNc+c&#10;Pc367sQByRoQrQHepGrWxq6ci4ykm1xkNzN/yg2k60oI15UoQuISP+cyqtFWShKbKEtXUg4Vm5DT&#10;jf6XzUzIG9vCzRbE63tBttbuVw14ntb+gfr4IZ1TUZ4qZgiqvpriXvsLGQG5WDlg3JrnK2iExuEp&#10;D1ENMTMN2osdvOGoKINKitE75uInFrmlPdtiIWsxXBpDILDOois+JVehO90kqsWFeX5FqXIOs5zR&#10;XWjhlQO8emFm1+Ml0pkWeSfFH4mQkbe6l1xqSM63cdYQjJcRoSpM+oFG+orubIukWsWvR9jcrJII&#10;SZHQjnPkAlLlEJ2UbLELocKWFcaa4rM4UKavaIm+VV6AfaOWRyHwlKaEKr/v7e+86tzszNLS8nJn&#10;jfKh16hFFx3/eadzpSTropLU+eeee+7B//rfHvjYv/wX7xZX8iTOYTsdEul7N/zMz7338Lveccdz&#10;X/rqN088+NDnZ5559qTJslRq7ba/9a07are/5T3l/YfuDIJgMhqul53SDHmKKAzpNRuIPCPNi6Kr&#10;ElDyPOKaJjFFp6unFY1ezmInQQpB5GvS3LLcTVnuJTjhCD2FrxVZbljqJGglGK+EZHlRWvSlRMpi&#10;fxnnyIwl8hQacElKt9mmkeRUKyXh33T71M7rb506KB35/GzjyM3XfvfoV7/+lca5cy9Kz/N33HrL&#10;HXf97M/8kLdrz96lniHIUqz2tyzdO+eQSuKVSpx64on26Qcfeh5jOmsI1gADojXAm5xwrVuMtfa8&#10;bWNT4b49B/yFxXlx/NRR22kvmzXXSHOJx8axL+IKXltsoaxtphK9msDBS+XgbKbObfw9cQn1b2P3&#10;00aCujH3ZiMpNbzGgMFX0UG6rjus//D+n1/9tRtvnrjqhxW64qHJZLaqQLnXyLRWNpbeuMnEyheB&#10;c44sS1GxIhwv0TnbxCSGeLLaD0td/+pCClxm6cy2Ue2cq6qTeIFXpNg7cMKhKz5lv04236ZzrIPS&#10;ulBN0hwVauLJKiLS/a5Dh9CCYEcZs5ySzLRx1uEpTWZyBAK/HhLUy8VqbYtyqsEyWq7R7ila08vE&#10;WY5XDy9UCFc+oSzCUsV8h2Sugy4HBGPx6llhBCgh8LS+UH50xeEh7IrPS7xOWRGEEfLGXQffkiiS&#10;h59+4pUHvvtwE/BHx0bDTqebddptxfqQS/cadvfGuAOcMfOnvvPAY7PHj7+rNrFNZN2k7yfcgjxY&#10;RzWO6XRTTrxyir2799Te9bd/+SOzP/ThDy6cOHGuNTs3G8al6vj+q3aWt0+GOi6Byel2esy1ugS+&#10;RgqHBCqxT2upw/Ryh8lqhK+LknM3t5yabTAUB0wMl5lrJ5xZauMpSWosse9x1XiVZjfj5EIbXwtM&#10;btGeZFutRKubcnqhyfZ6mbgSISRkxjDX6NFNDdtqcXG8CRitxchmwmjsEfseubUopQhGD1SnDh98&#10;120/9ZPvXD57Nle+L8Z27dRtA6+cPs9orUQp8re0Ga5AKQ3gnviDTx3pzM2f3eRa6C5FhN+ga8pf&#10;aLxRXrYB0foLTrIA79DVdx746Ec+/t4PvOMDO547+mLnk3/4G2eff+bbj8zMvjzT/7sVUrUxA2dj&#10;F47Y4oS/XMjglQQPbka4NhudYTd8v9kiYdl6BhsbSNdmpbiVbbdOxq+UKzJJUpdmyYqCsLKNsv7z&#10;fK8CBrd6r/6+3XtKB0d3XCOdqwgti+HPWvY76dzrekWZO6R1qwuPXTFEr5RC3IW5fDr2KU/V6M00&#10;6RydJyxFyJKGWINxq0b4tNVDlDSlnUMkC53C8xTqdXtZBBJ/ewWva3CJAQnCixGhXB1CnS8luNSi&#10;R0JkoFC1gLAS4DoZLrOEOkTEusjguuiIFZjcEI+WIRR0Z9pkSz382C8M/pIiHT635O0UZR2lsRJ+&#10;New3AvQXSgtWQa5A2AtKBc4h1syatG/AznfCUbGyfsOhayYf+O7D00B3bnYuWXOc5lwIpFj9tKOH&#10;rt7yec8/9sRWNyyrnXVJt3Pu5W9+69QdP/1Tu0yWY7KtP411DoFlfLhKZgxHjp1ibKTGxI4d3tDO&#10;XbuctbuEUswtLPH88bOMVCvsnhwmEYLMOsL+Z7UOfCmZrJc43+hwbLbV78koBkpqTxFEHlJJxisR&#10;kdZ084zhcohwjuVWj1LoU48DFjsJfuhTDj18KUmUJAo8Gr2UZjcjd8XNgK8kE/WYyFNF56ugSOsn&#10;wQGBr1mYW+L0uVniUsy20SHKlarYfsOIl+aGUzMLLC42GBuuMD5cuTAsfPPVHSklKvBZOH4if/mb&#10;971kjVne4oaSS3w/wEDRGuDPmGwpQO/fd9u7fvjWn/q1t0fvuWn5Ownjdrv9W3f8XXP+2p9oPHD0&#10;28888vI3vpjbzuPHjj95zlqz0o69NgcnY/ORH24DOVo7z2tj4OBWAYSbqVtb3W3D5YMG187+W/v9&#10;RtK12bZaJaYrX6d2HR4ZG9lxc5jW73nHTR+69h133DkcB6H30DNPLv7Rt3/ri48897nfzdLOadYH&#10;DH6v2n3WbsPVFvJ/8Ff++s137Tz0M9p5VSUVucnReBhhscIiXocj3vZLKoii4w6tii5ELRFSYJ3D&#10;ukKBQAhE5BNWQmw7IVvoki+2UXPF4uiUQPse0VStmDvYywuilhgI1eYHcqQQkdpwcAscjl43od1o&#10;M1wbJYw8jDUICaLsbU7V1yK1ZLlBeoKoWqYSB5h2imnnmDQnt8UYHCEl4bYq/lAxHDrvb5PVp9QC&#10;ayxJkiCEQPWnD60e2O6NqAEV44yERdywa/+NPyh7x7/4za8de+X0yZWONK9/jqo1quoqP1uJZLiS&#10;3b3ZI+t0F+dfOXEy6yW7hJRbqlkXOESxdXZuG6ZWiZlZbPHcS6fQnoeUxb5bbLQpacnwULlQAAVo&#10;2Q+8dRfejKck2+slenlOmlk8JYkCTaubstTNiD1DKVCUI00VD60l00sdzix32OZgdykk9BTGFipc&#10;khuWugnVwGOsGpPkhiTL8bQk1BopRJ8sFoXy1GZICQqBMZZKKcKPYlq5xSy2yM/OFTlygU859Llq&#10;ahulyMcYc1n5UGqFUIrjDz280Dl//jjOmU3I7trHAAOiNcCbVdF6zx0//O679r7zJi/VtNMmnvRk&#10;SUTyQG3/yKHbD77jL936Y/ccaRw9/ciJb//ptx/77BdOn37pBOtbs/UGdctuQrS2KrutPrT2tR/E&#10;8Uh1Mq5X64FR3fL27XtG9+w+PDxSnyhVS0M6CCKZmoRGYyFvdZbTZnOxd2bmWHt2+tySTP1lK0gb&#10;nUW7sHg+yUzS63VbiS3aobYKF9w4CsRuWH43znfzAe/QtXdM3Xjwbe+6fuy2Hz1UO3zNaDgi8zyj&#10;d7JLkzZ3j981uf8Du676J+1zvaeP3v8JW8jPK8+vtrgrfSPULLGWEI4NjUQ74+GDgRFx7kk8AF8j&#10;HAgncBsTN18Vy3KI0EMEHgiJ8Apfk/QUwtMIqTA4jLNoBKofNGrTjDzLYYfB76SIZu8ituGsQ2iJ&#10;FwXkzQxZ6Q+PvtK36kCmjth6CMOaxq8rKakIslYP5UBHXmFWzi0y0uhKUJSvPAVKIaWCQOMib7UI&#10;KqW80PkgwbeOcmJwxpFnOS5JsUmGyXOSLEdahyf16zgQHLlzqNyQahiWwfYbrz687ZXTJxdXjtcN&#10;yus6NTUaGtnymaO3v92d/fa3xSaK8QXrgLWtxZOn5kyWooMAc4Wzyo2xlMOAymSAsZZOmhdCKBAH&#10;AZ5WBFqTW4eWkkAp2r2cPLZoJdcN5I49j5IPi60u4CiHPu3MMN1os60aUQl8jLWcW2rTTnJ2DJdJ&#10;UsMrcw221WMCpeilOdONLg4YqUWkeU67kzBcLRU3Atb1y779EreD5UYPpQRKS4y1BFozVKuQ5jnj&#10;tRilhsiNxdcSSdEUcDmStaJoKaUxSWaPfO3rp7JWu7XF9ctxZc0/AwyI1gB/RkRLAuoL3/rNJw9X&#10;Dp28c887d7VNG9dP9Uny4k43kL64bei2ndfXrv9rN4ze9KH7T379Mw888adfWJg7e3YD4do4UsNx&#10;8WT6dbO9Jsf31vZNXLd7pD6+Mw/sfj+L9k5W92zfPbyrPhTU4mq5FgVBGHrCk9IqIdKiA8cEOTaw&#10;ztVyk23LsvbBVtIWvU7XJsnZmVOdU+eOLwfD8UxXtk6fOvXSqVEzvnyueWL26PRT53zrG0/4ZqZz&#10;usPmw243S3PWgDcxtnv49hvf96G7rnrXX75u5MZDFVUhMxmtpB/U7BXOo9xlZCa1SivlcOEmZO6N&#10;7ha6KHNopD4c/m+/9D/dVAsqOxs2o4LG9Mt4mRT9dyHI+yREqiIE07miI10hsEripEAbh8gMzliM&#10;EthSgCxH6FKA9tS6EkhREjHQX1BWWGW+8gueQHkeCg9XDrAjZTAO00vIW11ckqIReJ5GVz2yM13c&#10;okQMR+BrnHU4Y1BIlC1iEtwakuScozfXRkUarxKSLSVIT6IibzVRfu1Wc5kt/t4rDPqklrTRwws9&#10;SnFIgqEXCbwwQMUBMgpASayA1Nji4BD2wirnzAXToSkWTaMEIvRQOirS7nOD6CaQpthWD7vURSiF&#10;1aIwyTuHcqJ4IMj6zy+22POi7wCUSK4f2Xvb3/qBnzz74FOPnZ6Zm+2y3hS/8TgnaSxdIXXd9CYl&#10;t8ZkWbebOnBidXL3lR3arl+WE0IUpTutWWq2yHtdSpVS0UVqbdFVGAd0kjbTjQ7b6yW0kusypxZb&#10;XV4+fZ6d48NUooDJasRcq8fZpS7GdZBYfK0Yq8RUI59OkjHT6HLsfHM1z60ce4yWQ0LfY26hy9GX&#10;T7Nr73YmhypoJQs1q19xn11q0U0TdozW8KXEWoeUgjBQNNOUbmYYDTzS/tazr4IHCSlRvk/j/Iw5&#10;98xTp3Cuxfqcrs2CUQdEa0C0Bnizlg9PnH3+67/94H+6cfe2q//aeGlczzdniwTq/gUsd4Zmsowv&#10;Pe7e9a4dt+1529+4cfvt7/nGs5/7g2ePPvz15eXZxQ1ky3BxUrEClB9E/oFdt+y5oXT7jWOTk3uD&#10;kXj/pJi6aUd5qlYdrhH7JbqLLXrLXTzh4/s+DosxxeLvXNEO7wkFaCEIddnXeiSeiHCunnVT9odX&#10;Ed7wfnRFk3o5i7sXMQ3LmfTkyRlz+qVSo5zPLZyffqj1zW+dOX/k+Nz504tcbO53a8pxCtAHD73l&#10;xnsOf/Dn3n/wh9417o2KXtalZRuFzC8uhHYqqVE64Pnzz54+cf7ISeect6Z8I/netGRvHO/hzS8t&#10;qF21od2Ht+/6gJaqJIVAimJOnpArhNAilUQphXNiNW5AI7A4fCcht/SyDCscuhLiV2JUEBTBneoS&#10;PpMrfNui/86jOEJGMbaXkrQ75Gkx4DkYienNd/BDDc7ieT5aeWR5tq6Vc2WLposJSaNHeUcVXQpI&#10;Ti7SOd8knqgifb0+EsJdIMfSCVQuWDwzj8ERjtZoKYsXBkWwpZZI3wOt+/vaIPsL/eXabJ1zOGvA&#10;9BmLMQgp0FqhyiWEF9Jut7FpiicVvvLAOnKbFydSP4ZiKwpknSPQHtYYnO+LADk0OTFZm5mbXe4T&#10;rRWfVrbh+BNBpXIlO3BjeX61HC+1Fn6p5EupXtfoTOeKMrRzF7MG4xy+p9g+XOL0fJOj00vUyyGe&#10;FFgH3SSn3UspVSuU4rAIzQVGSiG1OCCzFuUcgdYkuWFmoUEc+eweq9JLU3Ln0EKh+x7DPDf4gU9t&#10;YpTlTkqSNajE/uqGWG4nmCxjx0iVUlgocmLl/zrAFaf5ymd5LSe7kJK03XG23elxcer8ZjaNAQZE&#10;a4A3KdmSgHzkha9/4fe3feKaX773194R6IjUJH1faT+hW0hSl5P1ltDC5wN7Pnzgxm23/f0v7v7s&#10;nQ8//9Xfeeb5+59bQ7bWXgSElFJdf+Dtuw9cfcv1O0d33z4utt04bie2j42O+rWhIbJmSm+5Szrb&#10;o503QIOuanppD5c7rDWY1KADD+n1L2BiZYE3JN0Emzu8UJHnBltyJDqhM99G4zGs61B17KxP7RJC&#10;7lo+v0hrqpnfEN3+oePLx84szc0dcQv5i18+9gePnpp+8RzrOxLlyMhk7cbD9/zgX7rl537s2qHr&#10;JozNaWTL/ft3uaEFyBH5Me28ydce/6Nn5xfOnewvdMkaRe9VX3f/1t3X82/ue/pyZcN1DQ7vf+e7&#10;x+pBvCfC85wUSCdWy1pSyv77L37mCYlxFtf/TE46bJbhsgQlFToOoRIgogBCHyE1yoFxOdaZ18wb&#10;pRBIT/eJiMUhkTomDDySTpe010PW+hvwXAt/KMTVBKZftnPOrhInYaEz0yBpJVS219CRD9ZR3l6l&#10;eWaJzqkG0bYyqrx+eLW1DikkMncsn55HOEe4o0oaScJaFS/wEf1We6S4kB12hUub62c8WGexeT8X&#10;3hXdiNrzsRqywBLGHqbVJW92yLKUwAtQwqOXJmgh+yR5CwbkLAiJrz061gjtRGWkPlSlSHL3NpQP&#10;13XIJs3mJd//yA3XufmnntkqtsRJT8eT1x0ek0ph83zTPKgrJlvWoT0PEQSkbn2viLWOQCv2jNZY&#10;7PRo9nJyCwJHOdTsGa8x2+rRSjJCX6OlwDhXbGelcBSjgdrtHq/MLDI5UqVWivCkwlt7wvdV0W6W&#10;E3qaHUMV2knGci8jySyeElQij+GxClrKC2VpUShzSZqhnCVQEvtaPXjOYU1OWIqEKpd8FhbXbvON&#10;u58B2RoQrQHeXNg0G9tkyfn7nvn8/Xddfe8Nt+5469Ds8kxBssQ67QEQZDYjT3PGg9Hg49f93Dtv&#10;n7rz+m9f+80Hj7/8zFeeeu6+51rJcjcMS2rH5P76xMTeW3aX97/1jqm3Hd67Y/94pGJfGUiWevTm&#10;EpbSRWSkMH6O6RY+FiklOvTBpiSLXWzaN1SPKHSkSZdSTGoIhgKkJ8k7OXk7I/cVUgn8aoB1FmMt&#10;VqUYafG0pt1qkS4mYGF0bFxPxTvHr6lfM94d6968cHouO7jv+uknGo8+9fBLX7+vPTN/bHu8p7Jn&#10;/zUH9+47+I63jL715vFowu+mHVKbFgRro68Ih5aaOCjxzec+feaJY/c/hbPZ6yFYr0HNWiVaP/nu&#10;D9909ejUDwRKR7kxSCmKSAUh6YdQI/tEMTcGrC0CHxSrd+eZpxBxQFiJceUI48kiH8rleFvmtF75&#10;m7bWkpnC2+KUJM8NwrpiEHQ5Igh9nJeSK4XvSXpnm6SLPaJ6hAg0VoAwlrybkrVSVKip7R5GBupC&#10;mVAKKlND5Is9utMNlKfxqyFCSxCgnMC0ujSaXXQtQI2VUfWYsF6BoPBokec4ipR3YS+oS1c6z3D1&#10;pOvHR8h+V6ZDgJQ47eGyYj6i8jxMt0e3lyAt+Fr3U8kusfOlxJkiyiJ1hqundt/0ix/+sbu+8cC3&#10;TxpjVnxaa72GqzdD0vdejyKOjuOh+o6pPX4Q0Gu11o+QeZWwzhL4Gl9Ker0EY6N1LkJjHUIKRssR&#10;I+XinMstZHmOVpJa5HF2oUXsaerlsDhW+38vpcCYnG6WoYOA3Ana3ZTA06vl85V92u5mLDZ71CsB&#10;Skk84dhejdBKrTbUWluQv7XXR+sc7bQwzwf97sTXxrMceS8hHh71Dn/wA4ce++RvPZ53OiuzLDe7&#10;0RpgQLQGeJMSrnV3QefmXnnxm8984dkbtt/+9kAFpDbd/Aoris6gTt5BodlfPjiy69CeD56fmnnH&#10;8cM/Oj2bnDtfqVTjHbU923dEO2qlJA7SVg/dk7jAkDoLJZBOkncybCMhSzL8so9fC8k6GcI5gmpI&#10;5mfFzLnMkHcyTC/H5A6cpbfYz+txjqAWILRAhx5CC0yzr4D5kt5iQtZIUL5Gaomuehgvp5MZpBOY&#10;jiHyS94tE7ftvGXf7VMfOPhD75xeOtvTPS23DW2Px+qjgTTQTts43GqZcLO70JJXYjltuK8+85mX&#10;Gq2Fk6xPb/5eXRTXdmdqQJfiOJgo1a6KkSVYMYMLLIXisJrfZFe6AvtKFo7c5DgpkL6HHCpjSwEp&#10;DulyZC6LK70rTO6v5xO5fknMOUs3TQtlzfMQQpCbHGMdUmkC5SGlpIsl2FVBNgx5I+2LhMUsQRdJ&#10;wm0VVEmDFOu9WCvz4oZDyuWAbLlHvtjrk85i8VaRT7irhq34eEMV/HKMxWJNVpSz+r4p4QoFhT5Z&#10;khvmPF72YruGmBXG6MLjFQhNV2RYX+BHJVTikyw2cc0uWLM6T3Kr7SiFQKiCBCutkT0rRmQ4fvW+&#10;q2rPH3mpyfooknXl64UXXrzkezatzlahvQKQYb22fc+db9mRpsmrajrY4hRCS0E1Cjjb7THXaDEx&#10;VANnV0mNcw4DhUrlLMePHKOTG645uI9aHNLu9Dgzu4CxdYarMbji2O+lGWfml5HAgckhGr2cE/Mt&#10;Jmox1djv71dJo5twZmaR0FeMVUpkJufIy6dQSnLd4X0IKTFm/eeUsjgWZhYa5GnO6HAVpS7+vStm&#10;sUJgswzt+9z+8Y/vP3bf/Qfnnnv+5JrzfWNI8utJ/R9gQLQG+B4TrNXvc5svvnTumZPnm9P5aDSq&#10;s16+Zfjgyj29wWCsQSstJ7xt5Xqpvt/fFuz3y0XZBuHIbEqSpyQLKVE9KtQGQAYSGUlcDrQEOvLR&#10;sSZPMrpzXVSgydoZDks0GiE9hUnydbd0UgmU75Esd+nNJIS1EHCY1BLUA3SgyTsZSiv8ctC/8LnV&#10;+XO9Ro90OSEcDslkisiV2BFvL21Xk6XOYgcpJM7kpP1k70s4ZRBIwrjMwy9/eemZE48coSijbkyL&#10;fyNlfrGBbK0GlL777neOlQjGPekpKyxOgu0bqiWy73UTRSnLOqTvoaQisRmpMyjpE1bKmFpEpkGm&#10;FoxDmEJ1ca6vgvVHz7zmT+Mc0jk83y+UHGvJswxjTOEdkwonBF45RHqKpNXBej3ksI/aMJj5kprt&#10;ys89gTcawWi0ZiO6YhhR5BMOV5FRQSyFc0jjUFLifA9hzOpcQtcnX3m/1f9y49uF6uvBQvYN+8Xg&#10;7QyHMDmq5/B9jZGQWIPnKeJ6lRxFstQsVD4ptlyUBYVpPHMWKT3Qktjp6vjIWPX5Iy+tKFoe66NU&#10;VomUKsfuCo61jREsSmg1OnXzjTfVt2+nu7i0+n5eD3JjqcQBY3mJcwsNjHVMDFULFXDNrsyN4dxC&#10;g/PtlF2TY/haY4xl21ANrX1mllvMNFoE2iMzjtw6qmHAWDUiCjwCr3Ainp5bQkqJ7xXJ8cZZhmol&#10;xioROItWitr4GKdOn+fEuXmmtg1f6Hpc0bKd4/TcMgvNDtuHK1RL/usjnf0YiazXY3Tv3uCdf/9X&#10;3v25X/0Hx3rLjSU2n+SxdkrHAAOiNcCbiGyty5xy1vZS0nOvLL60PBqPjighya8wFddYi5WO1CRk&#10;yykirBRDdQ0ILYnHS/QWu3TmOkglsbml2+oQjkZURmqYbo5NDaLiEY1FZK2UvJOjQomzgjw1BL5G&#10;Rx6dmQ6mZwhHQ/xqQNrJMKnFr3g4Z5FaEo+FyMgj7+Q4CyrwsEB7poVJDGEtWlV1ovEILyzm5llh&#10;yUxGt9Em7aaEYYxCXVFhKNAhqU146OVvnFtqzk2z+TieNzpYcLOyof6Rt9177aGxqXulVIFxDicF&#10;xlmk0DhxoRAlCjkEIYr/b3Fo30dXYlSthBMOmeV4sm8UdoWPxgiHU8UC/3o+hRACrYvSVZb0MMYi&#10;pCDwvII4ZBkWifY1OgzAU3SMgSRDKw9lLamzr91wDLRcTlApURkeKsJF8wwhC08U/VxX6UCK/nGg&#10;ioXVOtcvORVzHd0Vnnpr1S+hBM5CbnJkDlIpfKEQwmGVw1XCQsxa7rBa790EiiLd3HkS6cAhxI07&#10;r7r9o+/54CPffPD+E2vULL1hkbaAM+32Fm9XiE1U09VMufqunYdu+bG//Na+zveG1bKctYzWSnha&#10;cWZ2icV2Qr0UUfKLGIxmktLspmgcU7sm0boYeST7YbWj1ZBqyWexndBLc8qepF4KKEc+y+0e5842&#10;GC7HTI1UqUcBy92iS7ASaYZKAZHv9TPgCjXY8zx2796OSXu8eHaOOAoIVTEVIHfQbPcQzrJrrE6t&#10;FL5mJesiVcsYkk6bQ++9d8d3b7315uNf//qLOFqXUCjFG3htGWBAtAZ4AxSti0LvFpdnlhvd5a4U&#10;CiHlFcfgOWPRniKsRTSnl2met5RHq6up28rTREMxaSctuql6hqhSIiqHSF+iQk2ynNBd7OLHQZHB&#10;lCUgHFE9JuvktM62kFIWv1+TZO2cbLmBE+CVi7DD7nwXv+ZjLZhGQtpIi5l6gUJ7iqgWkfUMKvZA&#10;OKQSBckqjC7gHN2FDu35NlE9Ioh9Lsc1XX918XTAQnPOPPfKY+eMyZpsnTj/RmdorTPC12u1YDyu&#10;74jQXu4MBoFUxQy/Iv/H9U38Rf4PQmCsKfJ9tCKIS3jlGOl7+NbiUXhRrCvGUNtCmgEhX/dAaixk&#10;aVrMdRMSpYsQUGsN1hVqklCqiNi3OSrQxCM18uU2ttND2guBAq9tQXeUx4eR5agoISoPzwjSNCMT&#10;xXFb3Enkxed1F976SgL8q5lksrHEWAR8FtUtm+Y4YfE8XTQtSAGBRqkY2+rhMrMpixGwOs7HSPBy&#10;izUGJSWx9ktc2gx/JeWmi6JD+s81suuuO+/efcut9bTdft1K1sZzKjeWahRQ2rmNxXaXVjdhLjUI&#10;HL6S7BiuUC+FLLW7TC+1GCmFBFJjcRjr0FIwXrmgXNr+jVW73WN6ehZ/+xjDQyV8TzHuxRd+D4fp&#10;q1FCCjJr6Xa7jFRiRsbGaCcpS+2ULMuLUrKSbB+qUI0DlBJvCMlae7yYLCOoVnnLz/3M288/+9wT&#10;7ZmZBbbORxuY4gdEa4A3AcnaqnvIFuupNcbmK41Sr+ru1FiLX/Ioj1dozbZYOr2IH2uU52EzS2N+&#10;iaAcMLRrBN2xdOe7q0nPuqQBS9bI6LY7yCLpuuB5viSIQ3RLIrQkbWbknRx/KOybkR265JEsJ4XP&#10;KIVe0sVlDhUqwlqAUKLweIii1BUPR3SWO8wfnyMIQ7xyMWjYJhaTGsJaTDQUF34fc3mmJV3hLzo1&#10;czxpdZeWcC7bgtS+0e3YF6kM28a3RXXhTSbK+oHv4TlwxuEji/l/qwuKxXkaa3L8fvmQWgz1mEQC&#10;eVIYzFbvkwszvVzzua0GKy0qL0zlPWtInCP0AwLTL4GEGpt2cS5HdBymmaEzh8gyyLPCjI4C3yf3&#10;/WJcjSdQoUJ6Ek9rbJ5jbIbzJbri44SjlfTwnMQHnMlwjsKfJIoB1Lk1WIryn/A88BTOGIL+dmiZ&#10;FF0r48cBTjhSZwmEJhOOTDiCKEQpRa/VJut0kRZIDTK1eMYijSXKLVZIskCTeRoXh6hyiPQkwqX4&#10;LiGXHl0XEiQpUlicFoWnx4F1klyCry9U8yx2TdmpGHAt9k3QnZ5HNboEViCUIlWC3OYI5/CEQniF&#10;x85KSYiPyTP2VyauuuPwDSMPP/9UY8OivNY7SGnPnosOrPbxE1uNdfIArzKx7bqbPvqjd+kwFN3L&#10;dC5e+vQR5A6sKy46Yu2Vqp84VynH1MolnLOolZR4W9TuYr8oI8+3ukwOV4r9b1diIi6cZkoK8jSn&#10;m+WoUonUSbrdBE/rVWK1FrIfqbHc6AFQDgOEc8SeRzzkYymiJfoTlUhxrKa1urWykkCL4n2/FlUL&#10;IGu12PvWt9THr7vmhuPnzz+BcytDw7eM7RgQrgHRGuDNoWptTBd2ldJQZbQ2GVpjsK+2JGMdzgn8&#10;UkA98EhaCTYxmJ7BZAZfBoSlUnHNFsWsMJeZ1euCLgXoyMfmBpsbpKdJl1N657uEIyG64pM1M0zH&#10;YHOH7Ri8IY3wJOlSj2w5wR8Kkb7AGYUOCvO7s65QSTJDlmXginBBT2uiUrR6UTXOomNNabSEDr2i&#10;PHTFd6duJanaCSm2Ug2/F0rWRkVLfeyDH9l7zc6rPugjw8vVEISzSASpyfFCDx365DjEihvtEuUq&#10;BCgD1ooiwBMBiSUEZGbIhEa4HDHXwrUceSNFpwZf5WTSkUuJCgKEcJjcYJIuMjdIITFZMZw4KEd0&#10;yinKk/iRj80dvaxLqD1qoyP0ltpkrU5xV+ApXL9RVjuBkxKL64evgsmzosPSFkZ+rxITVMsFfRQK&#10;GSpSm+GkQClFttAkayeoniUwElO0EmAUJFJhtSKRDk+klGgRdjxko4e1CuN7+LUYUSmjI03Jk6TG&#10;gLOF6iGgZy2+U8ROk4tsi37ggjRa5/DjCNPNMUl/NFE/lgJrcbjVsNZihbXFeCRrpXV240zOjaOt&#10;XpViCmjp+7Xd99x99+47bh/rNhqvKSwqd4LcCTzhGNY5NS+npgxlZfGl6w9SgsQIWkazbCVLmaaR&#10;K3pWFK21skhdH6+WODO3RKB0MehZru8IVFJhneXE9BwWODg1xtxig1fOzbNvxyhaKfI153qROQdz&#10;y21mFpbZOT5EGBQp9YktVK+SNIyonLqXU5GOWFt0f6ClcYKulTRyxXKuWM41LVt4GwMBQry6Ue55&#10;mlIeG5PXfvgHbjr/+BP3txcWG1xB6v8AA6I1wJuMfCntecPV8cmpyq4hZy3GmVf/JP2EPqkk8VBc&#10;LAAIeo0OaIcKNMIJlK/wIo+0mYCSBJUikkEoQbqY0F3sUNlRIxoJ6S706Ex3iguggmAkRAWKdDmh&#10;dbbZ/7nArwXokkdrZpluq8vQjlG072GMweWW7kKbPM0pjZSL+2glCUohzjqi0bg/GLm4PtlXI/+L&#10;4sKbZQl7R64Kx4Z2jJ+ceckrJv98zy946zxa9UrVv25izwEFgeqvp5e6pIt+16HzJKymnvdN76aQ&#10;NC81ClHYYnByZixCK5T2MVmGQiBzQ7rcxnYSrCkiG1Lf0MlySlGIzDPyToNAKkoyQKiiWcGaDpIc&#10;Rxe7vIxqVEkjn2QsQpXDItfKCog8XJbgkkLVFLIwKAu3YhDvl+VEYTyXUiJt3/geeITVMrYckuQ9&#10;MDmhCvGsxLa6mFaXrJNA7vqlyxxjcpSUhP2E/cwYPOEQRmPzCpBhRYYXZKC6NJoLZE2IK0PEw2NI&#10;XyKsh0oNUjgIfIRUxSgjuwXP6p9TFgiiEBGnZMYgbTGjUrrC44Va6QYumlf6Yg/KOs+Lo7XKx1rz&#10;9MpL0F5YvKLjq/8cfnXXzptu/JEfeYdWHr20+apIVtIP8hxWGXujlN1BwqiXESt3wQ3ZJyJr53Dm&#10;QMdKzqceJ3sBJ3o+i7lGSke1HGKpc2Z+mXaSMDlcwVcK04+aWO70ODO7hBSwc3yIWjnEU4KT0wu8&#10;cHKW7WM16nHQv68opiVML7aYX2qxfbhMpRLTNhBg2e1n7I0SdvgpNc/iS4ukyMUvUu6Lq97KDVjm&#10;JI1ccjbxebkXcSbxSazAE6CumHAJ8iRh5223TFYnJva0Fxaf6xOtlYy+tUPDB6b4P09ESwg52Dr/&#10;Y2Od1Ox5YW1Hfc/OkdK4znrJa4807i8Orr+49u8R+91adtWn4tcDnHL05rskCwnC68cNZBbt+0gK&#10;n1g4FJGXihwj7WuyVkbaSfCrAX4twCQG5UlEfxSM9nx8WTxvupTgLJjcIH1BabiMDv1ijEt/Dh+m&#10;8OoguXhEyxVtxOIzdpMuw5Vx9cGbP3bg+MyLu+bmTk1zsUn1NW3RS4SVrlOzRiv1cFzF24XBU0pg&#10;LpNMba3FCdDlEi72SaRFCY2ztiAsUmAuIYsKUYxBkf0hy+iCzPTmlxGNLpGxmDyhJwRUAvxtVVQ1&#10;JCmXkOUyQTXCyP6bdyksNWGhjWtLuss5vdll4nYXbSy988uIToqoV0iEQGpBWK+SW1GQozwrPF9S&#10;YfsGdu3A9MM+PeWRuQyUJKxVsHFAYgujPxgslqTVgYUOXs+gnCURhk5Z440NE5Vj/IoPZY0uB2it&#10;SbBIA3o5IVluoro5+XKHZG4JOjmRlOjFJqaZo7bVcNWAzAOVW3RuyaUjcW7LdouV0pPs3wToUkSe&#10;ZJg0xRMSl5lCERRFqUz1f9c6h5OghNRD1VrE+hmjaxWtzX1ay42tyoY+SlXHDx2+e9cdt40l3XYR&#10;KHUF/izjBIkVjPkpt5S7XBUllKRZJVHGCbLVDy4uOm4FEEvL/ihhf5TQyhWv9HyebEdMpz6lOGKv&#10;r5meX+bI6fmCkEtJnmU4axiuRoxWyygpSNKc0PfZPzXO7HKLc/MNphcV2vNw1pCajFBprtoxhheE&#10;CGu4PupwXanLiJ8RiIL85k6QWbFKrDaSQxAoYFgbxrwO15W7TCc+T7VLHOkE9KwgkFcWzJ/1ekSj&#10;Y8FtH/mBG749O/fo4uxsZxNVK2eQrTVQtP6ckI9XU4L78/jZxCZ3qmq4tm3fzTvvuCpSEXNmeR2J&#10;eM0ymS1eQXkKrKQIEV8tsxFUQ7zIJ+tkOONQvkKFkmQhIWkmiEAilcQL9WopJWk0SRoJOvCK0NKV&#10;jCEHNi1KldF4jAo1pmPAWMIoRAf90SnWIr0i4NFmBh1qnHz916acnHanwXsP/9Dksbmjb/uDb/76&#10;sV63tbxhkbv0Avfa1SwJqKAU+ZHSFZPn0qGKWAGx9dFrnUOEPn45xgRFcGPhmCpKJ7afmSa2egJR&#10;dHQK4Qr3VjslmV3A9RIsjtlAo/btZmhHFTkUYz2NrxXOgCTF0UIbWTQ/OIuolfGGhrBWoLKckplC&#10;zzbpHTlNPJcRLCZ02ymMVvFG66RZiq6XENYhl4rhz8a35BJk7ghd8dxWFGNvnBCoUogsR1gFYEny&#10;jDAXsNDEzTXIewluqIIYqxFPjVAbrxXjd1TB3hwOYw3OWpT00FIg6j7+cIUMh7QZ5WYGZ5q46RZy&#10;qYPttMnOzZMlMW64DIFEdDN8JJ6v+0TJbUnkJUVyv/Z1YdxvWFxelN+LuA7XT/Vf5SkgBDfvPnDz&#10;B9/+rsc//42vvMTFkQAXbgCWG+JtP/ax1Tdw/+/+wWZE3gP0vhuvv+a6H3jfbdLzyDudyx6gDkid&#10;QON4S6XFrbUOFWVJjKDnxBVfiN1qubH4dyAtN1S6HIh7PN2K+G6zTK489kyMFgOk3LoKbP8GkNXB&#10;0Cs+uPF6hfF6ZX03KJC7ovS8J2hze7nFzjDDOEHqBN0t3vdmPzV9ErkiDU/4KdvDlENxwANLZc5k&#10;PoG0qzNBt76WWrwwpLJv/9TQxLbJxdnZs1y60eHP4xo1IFp/wQiW2OR6sZFgiT+HpGtTkiWVjm86&#10;8Labb7vq7l3d3krDnHwDtqZDOIEXegWBanVRvsAvhX3jqENHGi/2aM03mT83x/DUKP5QQHO6gZ01&#10;xPUY6UvyxNBb7CC0pLytQt7OaGcWv+ojpSTvpnSXuujQww89Fs7OY6xhZOcYXuBdGH+iJdZC0uxi&#10;jSk67MSanehe+2dOTI8oL/GBwz98/eNHv337s0cfPMH6VuyNrfW8TsK1riNscttE7CTaSS447C7x&#10;7EIp/DiG0MdpB7nDJhme52NF4W/a0qLlwGlJLgV5bnDNFnqhje6kZL7D2z1BcPU4piZxRpLnFk8U&#10;H7uXz3OueYrcNKFnEQR4Xky9Ok6tvA2kxPc9rANvVxV/bD+c72JOLpCfmsGbWcKlDhF7iHKICn1y&#10;rbEmLUrQVqwyfaU0Dks3S1DlEn61hJHFcRkJD5dl5PPLZIsdkJL48C68QzuwNQ9jE4wwhYm9TyYF&#10;AozE5AKtBMLLQeYoNMopcD4u9nBXx9hD20iX2tiXzmJPz+GmlwsD/3gdQk2316OXJUTepdPZpQMj&#10;+5OhyyFkOabRwe97j6x1FA2+hU/LSYHtx6vEfhhdkmT1j5DJ0fGtiLxacwx7Y1dddXDyppt22jy/&#10;pJolAENfxfIy7qo22R/3sE7QNuJ1yy4GaBuBlo7bam12RgkPLlU41gsLBXNNWe5SebIbCa4DulZS&#10;UYbbKy2uK3XwZfEz+wbIRYkrGn32Rj3GvIwHGxWebkcYwLvEtMiC2Eu8qe07Dt1yy95jTz/zDBd7&#10;tNal/g+W9QHRerOSrM1KPZsFTq58XXm82e8gtioFKEAP1ydvfuu+d90+Hm0TM0tnLj3E9lLPbmHV&#10;ILIySw6DVIK4HtGea9OeaZHXc/w4KC6YmSVp9mhMLyKERCsPHfmUtlVI5ru0zjVXX0SGiqgeoDxF&#10;1knpLRcRDkIIhHB4ZZ9wKEJphdYe3ekuDZYojVYQniy8H7mjt9DF9nLi0RJaKlyyxpMlKWbayVdH&#10;owUCi6WdNNk/fti/6+B7bn35zLNP9LrNJze5IL4RqpbYoJCpt990x+S+XXvfLY30LzpaN1GkdBwh&#10;4wArHdYWyeeyP3fQKlGU4LZ6cSlI0hQlFX5maS016PZ6xNuGqRycwk5WQTkCK+h2DY3eAq/Mf4sX&#10;T3yOlDmsCRAixsoezraRLsfmUPbG2bvtLeybup2R2lUIr0IaQ7a7RDw1ROnlKp2jZ2lPn6c2PASe&#10;xvkKqiG2YZA9g6+LeIREGrQt5iFq7eOVImygybH4xqFSg5ttknQ6ZCMlStfsxe6usyAyArqUFOQm&#10;YbmzxOzSKxw79RhnZp6iZ2fwwgzhZdiOoCyn2D51HRMTtzAydA2xP46Ph8aih8vkt+7DDJVJXzxH&#10;Mr2I7Fn88Rp+HJK4jC3rs6I4n0SeF4G9imKmYRiQ9TJcVnRWrpAJIeWaMjgIawmV9n3P02mWyUuQ&#10;rSspTeup/fsnp2666cZ4dDRweXrJA9c4QdcIdgUJ7xldZtzL6VmBca+dZBVjwcQqQRI4Mls0F4x7&#10;OR8aXeLhRoVHmmUSKwikveKTa6XJsWMlk37Ou+oNdoddelbStWLDorDyPvrq/Ks4hftDBugYSaQM&#10;76wvU9U5Dy5XSKwk3OI9O2vJ05Th3bt9M7VjR6lcLrVbreZlFK0BBkTrTQe54eKy9mcbb3qupGX/&#10;zUa6Nusg8oSQ8S373/62t+69Z1+7u4zBXkFI5wWxhBxc6oq7W1V0fxEUnWgr5MvmFmElUTWmt9Aj&#10;nemRhyloie2njdfGhzA9izEgc4MXeOgJTd5OMZkplKpKQOPMIkm7R333CPV6THe+U3izYg8dFuNh&#10;TWrwPJ+hyWGcgmS5B5nFZQ6bO2QgKU1U8Kthcee/sodzC6mDXuFOdv2oAaEE7grJVmpS8jTh3dd9&#10;5Kr7nv/T61849ugLXPBSeBTCxMqdp2PrZfZK9uU6hXKsPlwzAi20xGVi667B/mfxogDjSXKKzjZp&#10;HVoqhLMYJ1dHHG2uBIDva1yrR+/sIjLPKe/bjnfdFGnJL5ifyzg99xhPvvx5Ti89SjubJ0kdZIqh&#10;cok4gNTEmFxiXZEG37YZT52+jyfPfo1qaSe37v059u+6llgIrAa3b5y4XiZ57CWSRhsdaUQ5xJYD&#10;bC/B7+R4ucAGip50uDRHI4jqNWQ5piuK+yJhLabRZiFtEe2fZPjafaRa4Lo5Q77AaTg2N8OTL/8e&#10;s4v346xCCIOuaEIRk+eCPNc4lbJozjF/8hTfPfZ5omCMAzvv5PDe9zBRvQZtZWHEv3o7sl6l+/RJ&#10;kvkWckmiKBH64jILdb/7VUmU72FtjlKF4tdLU+zqxcoVMql1RSzJysXLoaSUGyMdNj54aakwxD/1&#10;m78ttrpWmGplKt4xudMPQrKtQk77F8Weg51hwvtGlhnTOR3zWhQhiZIrTR0W58zqVAMpim5RRdGZ&#10;mViDFo631Zr4yvLAUoXECvwr8ECJ/kmYWMmuIOG99WW2+Rktoy6Ub4Xs+5b7DST9ZiGBXP//rLks&#10;8VrZBqmVeNJye6WFcPDtRnX1Z5udcAoIh4b4o2efHd+5a9fIC889t+B5npdl2cYg2gEGROtNq/Rs&#10;vLjISxy4dovHm1nl2nT48NjIzjvuve4jt9W8mphrTKOEurItljlc4goiMq4Rkz56ykMMaawvwJNF&#10;koMBUovsWOyiwT+bkZ/qks8mmMyhqgqvWiSzN881SRptvLDa75dzeBUfXxTp23makTQTsk5G1k7x&#10;Qp9wOAaKdndnimT4tJOQdVPisZggCsiWsyI5ekSjpwK8XRF6zMP4YD1RKFhFKiayA24xJ59OcadT&#10;3HxelNACAZ64ZEDDyhzIVrfBruoe76Zddx48fvq58STttFife7PSIWRex3GysQwsJMKrJAilwEqJ&#10;JwQGixNFbpPqh2wmLscvl7CxBg3a9p9Oq9V6psKihEduDKnJCYXGSEde8vGToiux08vIF5fwlSM8&#10;dAB37SgtmVLGsdQ+ytee/G+cmP0qQ3GFIXUj9xx4L4f3vZdOd5kXTn2a0zMPMTt/Aik9nFZYmaK0&#10;w9MCz2iy5km+8MT/xMSpG3nrtT/BrqHb0DqDsYj6vdez8Nzz1J9doLNjGDVcJhqqIHJHt9klSUFr&#10;hWehG4CtaFSe4KQiF4JsZgHZyfFvOoi/fxyUQQPO15yef54nXvqPnJt9GiEtngoRMsZiMGkLJTQy&#10;j7BpytjQdraNvhtfVQCPmdkjHD/+Jzz30h+ye8f7ueumn2I8vooeDraViaK9tB8/QXe6QeAkcqJE&#10;oiXdLKWaFkONcwGBUCRZhlWSoORj8hzb6RaG7XJQ9Jf0OuhOjtCaXBZNCUJJBJZYSHLh0FIFlbjs&#10;9ZJEXErNytYPl95U+fbGRg/627df5WtNYswFf+QGVSh1glFteOdQgzEvo2vlq+qtWQlMLtTERVq9&#10;OTppg8wkGDIkEi0DAhUTh0NUg1ECr4IVxTzP20sFcXmwUSZzAl9ceii3cYLECXYGCe+pLzMW5LRN&#10;caMhhYdzhm7aoJnM0UmWSbI2uUsBi5AevgiIgzqVcJRSUEdJv4jYcOayZ3VqJYFw3FJtkSB5qFHC&#10;9Df4hosLJs8wnQ53f/SjU+0//dLkC88994pzbiPJGqTE/49ItP7l137qz+2H/3vv/s2LFq3KUKh/&#10;+tfetnvb7tpbZ083j/+H//nrz6e9fKMfy3KhFm7WPNyar+sI17/82k+5P8PPxmZ3qErr+Ppdt7/7&#10;xh237mv3WkXA46Uuh/0gU9criIe6KUZfFyG2e7hIIbToG3TdmlwA10/vFigLKneo5TLe6Qz3Yhd7&#10;LMG2LTKSRPWI1nSTzvk2pfEyUhYz3KSSZN2MxvQiQcknqkd051vYzFIeq+CKqb9FOavdozXfIIhC&#10;tCgS4P0bYsThGLXLQ9bUqvldOddn0f33KgrvjiXAtzGyaTAnErLnutjjCXQshPLSvicEmcuxac6t&#10;e9++/0TnuesfePirZ7i4Q2jlwnjZbK1/+bWf2mx/XnTsOrey0VfSlLio7dBYW3x+JS/ZLeb6qo9Q&#10;BRE1zuIhIcnoYYkceLNtet0U79AU+uoxnHSUEJyd+y4PPfl7nG8+T6ArjFbu5O3X/w2GSiNY2ySO&#10;a9xy6OfYMXEr33nqP7DUniGzHcgVSgwBhkQuoSPLUD7J8sIzfOPh/5e7rv1Vrt5xF1I4tGcYveow&#10;nfZxxOwSXjlCBgFOKkxYKCE6d+S+JKqWCZSH1ZJEQbzQpZ1muP3bqO4eRijXV026PP3KF3ni+U/T&#10;y2fxvDLg4aRGEvcHUXs410PgmNp9Fbcf/gm2xTcXJXIU3XyOx1+q8tSLX+Xs/H18+aHnue2qn+fA&#10;1D2kqUNXI2q3H6Dx3GnaZ6apLQn8oTKh03QDgzYQOUXuLNJTWGOLzCxZ5L/ZvnIlhChKhXLtAJzL&#10;3mSJTa4JAIwsNS5nNfDGdmzfUR4dDbMs2/QqsWJYj/vK0qSf07PyisuFUkik0HSzJvOtk8y3T9Hu&#10;zvdJjSxuAlfyQJ3DuhwhIPIqDMU7GC7tphpvIxCSm0tNEgOPtcskThBsQbYchW9qwk95Z73JqJ/T&#10;NaqI3nCGpfZZZhvHWOycJTGdC0Swf+5YVyhtRXk6ohwOMxrvYqS8G9+LsS67dMRKn5iG0nFzuc1C&#10;ojjSCxGbxT84gVISNTo0cm5xfgjQeZ5vNlpJvkalfICBovX9Kak1F3tSSDEUV/yf3HPN6MivffIj&#10;355+Zemhx7524oVnvnO60V5O8jUKVr7mYVifZbKOcP29d//mnwnhWlMCXXno/oLv791/zVvvvuYD&#10;N4dEdLJWEYC49coLvWIGmz4c4r2ljNgVILTA5SBMUXa7UGly6ytV4oI5W45o5LiHuCHCHkvIHmxi&#10;X07QnqYyUaV1vsnC8VmCSoj0isHQaTvBK3lEYxU8X6J8SWeuS9ZM8fp3+HkvI2tnBGFAPFTCuzZC&#10;3hyjpnzwwZniQWY3GN/XvlfXT0MXuIpG3aiR18a44wnZA23yo92CfPiX6JgSgiTrsnfs6pGrth/e&#10;/wBfjYAuEPRLh9mG8uGrDTLdTIkV1tn1b6o/2FtseHYhZDFy6HJt+cYilUKKoryojMXPIQsFWbcH&#10;3Q7lvXvwDk2SegYfxZHT3+SB536bXm8a6xqM1W/h+qt/kFIcAxlSxKtvf1v9Bq7d93P88Rf+Ndt2&#10;aCrDlla7Te4ChKyRuTaBWCaWQ6RJgy898isY8/9l//Z3gbD4FZ/oxt10H0owc8vIehk1XCKZ7RLm&#10;AmUcWclDDlUgL9Lf/a4jX2ji7RwjuG4KEaT9mXWCbz/9CZ4//Xv4no+0JZyTIHNS00WKJr6OUECv&#10;a5nYdpDbDv042+IbyU1WkB2lCPQoB3f/ZXopPH/qj2l0z/LIs79Ju32emw/9SHGRiBXla8dpddok&#10;C0tEpYg8z5Flr/BXpW51tI/UcnW4+8oIJeeKmw/pe9gku+SR0yffcsPxwhUITOvU7/r4+NDY9u3b&#10;wloNmyRFbtmGX85cMTngulKHq8KEzBXE68pIlkY4y/nGEU4tPUs7WUApn6FoO0PxTsrBKJEu4+sI&#10;6yy9rEUnX2Kpc46F7knOLL/A9PLLjFX2smvkOqphldtrXZpG81wnIkegNpjNJYUnq6py3lJtMxkk&#10;dK2HUh6t3jynF55hvnUKa1PK4QjbKgeoBOOU/CECXQJRqG69rEmjN8NC7zSN7gyLrTPMNI4yNXId&#10;I+XdhdJn80teWlMjiYXl9lqbeaNZynQ/D+5CzLyQxU2sC0IPzy+xeaPNIB1+QLTe9GRLAfrk8/ON&#10;7fvqZ0vV4N7aSHRTqRr8yMTu2gO3v2/fY09/+9RjR5+cWZh+Zbljcpv2yVXWf6wlXVsSru8j2RKb&#10;fT5AK6WCG3bfet3hiRt2ZCYrum8uEQVAxyKHFPLtVfQtJUQAJBbXvcKPssJsXJ9qUHRHiUMheneA&#10;fbyDeaiJWnRUJ6r0Wj3ytsF0MvAclckqXskv2uuNI6iW8KKQZKlL1i4uYkpJwnqZcG+MvqeKvD4C&#10;VShwdF/FVnOs9ILjMorBy4divF0B4sEW7oEmtudwvrigSV2kamVUZJnJ8p7du/devffE8Zc6QI8i&#10;YDBdc5zYNdf9y1rYL1U+vKBo9XkSrhiOvEKunMVJwFMIXxdK46XMZ0pdcO8iyJ1FCUVgBWknRe8Z&#10;JbhhG9YDH8XszMs8fuwPmXXPUi+No7sBQ9EOtpVv7vNS0/9gywgCIESbiMe/tcxjjz7AVQdC3vLO&#10;nUwdGEYEMc6USfI5Qt8hXQXPpHzriX9Bki9x/b4PFotQyUMdmiJ77CiREaS1gLBXgpkGqXOouIbQ&#10;kpwcIxz67ALecAl77QQECojITMpjL/wux6e/hlQRJq9grcHzLUoGeFJhTZulczMceXaRRx48xU/9&#10;5Rv4obfciMOhlMU5S26X0LJEPd7OSP1qgukaSEMrX+ShV36fnkt56+GfIXQGgojw2p20nzmJv9wm&#10;GwrRWRH8mmhHYIuZj0YV66XuZ2QZUyTUCyXwPI9ESly+dZewc5uT8o1Ea3TH5KXK0mp819REfXJi&#10;THgak6YXvU7eV4amgowbKh2kKMjrlRzCWvpkeZtjc48xvfwSZX+Ew9vey56hmxkv7UWI4JInazOd&#10;5fTS05xYfIzpxgss985x1dhb2VHZzh21Hgu55kziU1JuXct44gRSOG4sd7k66pLYACU05xtHOTb7&#10;MJnpMVk5xJ7hO9hRu46SN3RJfpqaNvPtE5xYfIxXFh/lhbNfZ7J+LbuHb8LvD50XW5Uv+wvIuJdz&#10;fanD/Y0KmRME4sI8VQeYNKdUq7LjwIEx3/eDNE0Vl+4qHWBAtN50ipYE9EuPTfduvGfn2bgSpELg&#10;a0/uqI3GH6uNxh+b3FN7/Lb37Hnk2QfP3nffp1880m4k3f7Cma5RK9YqXYL1Hi77fVK3NvrO9JqH&#10;Pzm1b/e1O267ue4Pe8bml0i1BNo5aneI/4E64qqgIC6dV9dpI/qdjGKNc8A6cE2L9ATyrhJqt0/6&#10;pWXcSwlRNYbRNdzDrCcFrp8kH42ViKSAvGjrl/t9vPdUERM+rmOhW5QUhVjT5nehYahQCC73AayD&#10;Zo4IBd47K9gJTfblZdx0CqGi31u/XgxyhkBF7B3dPzY+Mr7rxPGXXu4rWkH/GFlLsthwjFyJv2Lj&#10;xVRsJFobk0iEkIWpWEnw+/lhlyJawiFt/45BCqwUxQHd6IKvsLvHyHzwcJyfO8E3nvp1TrSeJSyP&#10;IKzEZTGhrRH5irQHWiqkdiCqZHmG1obYG6IeVkkWOjx/f5vnH1wiHre854du5Ja790KpQs+0gBpa&#10;7iC3izx15NfZM341w+UDmFzhJiqU928nOTOPrvmoKEJGOakomiSEsCS+QrcSTOzDgXFEKaCQYjUv&#10;nvwCz538QxKXIWQVEAQ6IFCWrNvihSeW+PaXZ3n5+QYm6zI1VWdqeE+xhVOBUxrnDNZUcb5ECRiv&#10;7yb2trHUOoMMAlr5GZ4/8TkmSvvYt+Md9Lrgj1SI9u+g89QJQlnG5HmxT6TE5TlCS4SzF8Rgt6G0&#10;G3igV2ZYbu2C6h8Xl1x8o337tiRZgBzav39badvEqDD9WYxr1FABZFYQCMs1UZshVZQMr8SX5auA&#10;VrLIkfMP0OotcM2293DttvdRDkaxDk4tdXjs9HGOzC2x0OnRzXMCJRkpRewZqnLj9lH2j45xePxe&#10;Do7dw6mlJ3ny3Od47uzXScfuYN/wPm6tJSwuKLpWEvXLcSuBowfDHteV2kU50MGpxad5Ze5RRkt7&#10;uGHyw2yvXIOSHs7BQjvlxOIyJ5aaLLR7GBxl32OiErN3pMZUtcxk9Romq9dweNu9PDP9BV6ef5Be&#10;1uDA2J1EQZXU9LY8ma0ruqcPxT2OdwNe6QVYWVhIL5RLLUp7jF+1d2jHnj214y+9NM/mYbQDDIjW&#10;m5ps6RMvzNlOK20NO5cKIfy1v1iqBTeXasHNE3vqP3zrvbsffezrJz79hf/y1FN9tSLd8FAbVC67&#10;hni9YerWCnG7lErXLxcGQBiE5dpIbeqa8WjHdl/7dNP2FrdZDlKH2hPi/1AdsSfENQxk7rKnsgO0&#10;EHhS9NUQR+4Mtu8PLWxCEt+TSAd5D/KdHvpH62RfaOCe6BRbSV/udRy0+uGNd5Tw3lmBksQ1DZ4T&#10;KK2KO0FnMdZhnMP1gx61AE8Wo1py68j7pEtsdYT0HPggryvhR5rss/PYcxkuVhf9kaDw0KhOUBmO&#10;RyeAqK9mrRwPdgPRWuvzezWEa6uaUT8wVq56RIqkeIHQEunpohaxxaglAaQYNEVGkwWEJ8mzHNPr&#10;4u8cQ4xWwBl6WZOnz36Zk/lDxOWY2OxE0KBn5+m0llhcOEt9qIYgwFmNI0epHIFHc7nFqaMnCaQi&#10;KntkuSNddHz2E8/zwndbvPfjuxierGAx5Mbg+QFZT3LfI/+Re+/4Fcrl3Sgc7B2j21gmbnQIw4he&#10;0EEpBYHuh3sq7FIXd2iCfEeN0BmU8Di9+DWePfFpOr02XlQBkRfmfiKmTyzy5U+9yIuPtwgCj7FK&#10;Tm56zE+f48zJ+X5pz5DaDlgPpfqkXAmyrIVwBi0tzkrq4Q6ajZM88Py/Z3T0JsqVGjgIhmLysTK9&#10;xQb+SA0fgUtzusIhc4NW/ZmNq35CVudQSiVxWiM2UZguo25fhO3XXsu/eP+Htgw13nb1gWpl23jF&#10;pGm/6WP9uW6RjAcp++J09eC+3HnrqYBWusiLM99GOsW7rvpFpmo3AvD46fN84uHn+fqxM7SSjDTP&#10;6WU5oa/RUhZdeFJQj0LesnOCH7/5AG/bu53dQ7cxXt7Pk2f+mKMLD6OU5erqQU5HiidaIUYIJI7E&#10;CoZ1zvWVNnVP0jGC04vPcnrxaa7Z9h5unPxBfBUD8PzMIr//5BHuO36WmWabdppjncNYSLIcqQT1&#10;yOfWHeP86A37ee+BndTCSe7a87PsqN3Id099ipfO38/ByXsIVEhmsy2vmdYJyspwIE44m/mkVhCu&#10;Zdj94yseGSnVxkZjXnppY6zDgGQNiNabGqsXlV47k8tz3cbkHrskA1Xe7Je9QI2PTVU/9J6fuPbu&#10;29+779Env3XyD/741x97dA3hStYoXCkXPFx27Xn1WtWtTcjVxrvWtXek3ho1JaoPT+wbK2+/qe6N&#10;jBYNd3Z9Cnw/v4cM5LiPfn8dsd3H9knW5aYzSSHwpSR3jrleyny3y3KS0s5yetYiAE9IQqWoBZqR&#10;csiIHxJ0JGrIR3yoRibBPNUuRlr4csthcK5bRDHoO8vo91RBgew5AqnIsMx2eiwkPRaTlE5mSPud&#10;QJ6QxJ5mKPCohyFDYUDgaXJjMdZuTVszh3M54iof9d465jOLuIZBxPIiSpT0OlT8enzbTW/b9ehz&#10;99Xn5+aT/nERsz5UUPSPk7WdiG7jMfJ67iIkFAnprt/+r2VflNicWhZ3A45cgl55OwZcL0WOlFE7&#10;hgubF4pzi0c4MfdVfK0pyRh683jlmHZT8aUvfJHW3C4++pd+AudSnLBI2ewfioJnHn+Ip555kEo5&#10;7BPggFh6WOd4+alpkk92+bFfvBrla5yQGE9jMZxvHuPl6Qe4dt8E2gaYQFHePYF4ZQHnBEmo8ExB&#10;6I3JiXJLL/ZwlYAIhXQ5xnZ44fiDzDdeIapU+8ZmjRaS2dNLfO43nuGFJ08zNFItZjp2DdovsdxY&#10;4MmnHiHrtvCiEITA0yGir5D1ess89eQjHH/xZaauLhWDujNNvTpKzyY8cuR3eMeNP4UWMcQ+wY4x&#10;lhuvEDuBcEXjAb7GJhn+Cll2tsjGQiCkKv7tqULRujwVF5f5N8O7dm5lNxCAqm/fHsX1epDmOWqD&#10;ty9zAiUse8IuFWnIrqBkqKVHbhKOzz1KxRvlLTt/klo0yUyzy7974Gn+04PPUAsC/tqd1/Leq3fS&#10;znL+5NnjfOrpYyTGEuqijNpJM/7kheN8/ehpPnB4N3/vnpvYO1znLbs/Tikc58j8tyhpnxurhzmT&#10;WM5nGi1ACbg66rIrzMjwmWm8zGzzFW6Z+hiHxt6JQDLd7PJfHnqW333iRWbaPWJP40tBqCSpsQS+&#10;5P0Hd3LPVTtIjeEzzx7nlz/1dW6bGucfvfs27t63nT1Dt1LxRnj49O/w8txDHBy/Gykk1tktyZYA&#10;dgUJIyrmnPEuMtMb66jVa/7IyEiwoWQot1C7BxgQrTedsiUBtTjTXk57+YIXqKlL/YHSsjK0rXTP&#10;PT968NYb7t75yHe/+srvfv4TTz7RJzcrC6vqky3RJ1srCsZqQviVqlsbFt3N8pQ2HQTbX9lioDQ+&#10;Mnlg19jevUPhUGSt2fxsTyxUFOpdFeQeH9dziMspWULg9ReFs60uLy8tc6rVppPnRVqzlPiy8Jpk&#10;1pHllgyLryXbooi91Qq7XZlS3afz3hpp7jDPdgCL2Ei2CpMFIgPvLSX0e6oIX+InYKXjRLPJS0sN&#10;pts9eiZHAYGUeKpQuHJrSUxhig+UZDwKOVCvs7NaQitFau3m/iUBIit8X+pQiF6qYL68XBjs9YZ2&#10;dyUJg5IQqdt36NZdt7/wVPJwp5G4bjtbe02VfXIu1yifZo3itZZ0uSu/iIq+WqXWr66uyP4p4vC3&#10;HoboAIXECENuwQqHzHJkmiN3j2FrERbIsi5HTzyMXZ6mHgzR7eWI0mlaScw3v9Tis//pSb52zTmG&#10;ayO88973IqTEmCGUkvzOb/93fvmXfola1SfrvydjE7BdPJkRaMnJJ+GP/vML/NgvHySMhkhtgokc&#10;vU7Csye+yu6Jt1MvT6EQUC/TVHPErXbh4csdHWPwfB/ZTFBTI+hSGeMsVkpOvHyc2XNz4HyEKyNl&#10;hyDuMvtywB/8h1c4/uwyQ8PD5JklSVJCr4ZSgpHxDo888TX+83/9L/zCX/ub+LqMcQ7pFELAp//w&#10;j/nJj/9t3v6OfXz8l28hGE3Jsh4uq5FlMDtzP42FG6gO34ARJVQ1JtgxhpztYiVkoSLQukjczwzO&#10;16vjY1bGKjlbZKRJKXkjfM/a9y+l8gvleZ6USm5WaHdAVVmm/AwpHM5eTlQpMrBOLzxBWY1y0/Yf&#10;ohZN8tLsEv/nlx/mD588yqGJEf6PD7yFHzi8Z/WvbpgYYTgK+FffeQbjRQSRxKQpgVIYY/m9x1/i&#10;uZlF/u8PvZU7dm7j+okP4iycW36cXcN1ri3vZnHJ0LaafUHC1VGXUPqca02z1D7Lddvez6GxdxeK&#10;2plZ/smXHua7p84Te4rxUoRDIH2fnhMoZ/jl2w7yC3ccJu5HY/z4TVfzz7/+OP/620/yM7/9Jf7n&#10;e2/jZ28/zEh5D7dNfYwnpz/L2eXnmRq6Hmcz3CZka6Vzs6YME0HKdOaRO4Feo2r5SpP6gc59f+Og&#10;8C09eAMMiNabsYSo5s40m2mSL5UILms1EAKltKwOT5Te+c6PHbr28B3bv/7Anxz94+989sjRPuHq&#10;cqEzZEXlWvFAciVkaxOCtZFUCdabIteOzgj7RKsElHeN7di3c2jnqCd9cpNfpGa5XtHl5N9YRh+O&#10;cLm9QAsvoWJpKVlOU56bW+RYo4lCsKtS4kC1xPZyxHDsEymNQJA4y3IvZbrV4eXlJsebXb5zboaj&#10;Sw1unhxjcjRGvrtG0rSYV3pFGKpck16QuyL36uoIeXcVEWl017KcZDwxO8+x5SaxVhyoxeytltke&#10;R9RDj1ArpBP0jGGxl3G2nXCq3eJYo8nXT59lZ6XMTWPDjERB/yU2mfUnQWQOoSX+DSXSsxnZ453C&#10;eeyv8WtJhyc0ntRj+28Y/8mp6/xbmwvdR5769qlvnD6yeHbDPlprkl9LuNaSLrfJsbqKTp6k2jhn&#10;lMCXXlEytQahVHGg9RfqMPAQuVmdibflPnUCa4uuQ6RA2hTGh3GjFVZSl86ef4rZpccgFKBHuGn/&#10;+7jh6pv4/d/7LR77yv/Nzok6y/Pn+Dt/42d5//vfz+49ezDG8MzTT/PQgw8yMVQqSnz9s0D3szUt&#10;HsoXlCScfrbNU19scPP7BTLQZMYnijTdbJaZ5pOUyztQGFLPIEfLZLNtApMhwgplY0hFj1acI2sh&#10;WSQI0wznJZzLvkiLI+igTOqWCJDo5TG++TtP8crzRxgZr6NkhLS9ogRIl06Wo2WJpXNt/tk/+TVe&#10;ePxhfuEXf4kDhw5w7tw0v/vJ3+APf/d3uXqizulnG3zrM2f50V+4DhNEZKZJx83QyOGxE/fxjpE7&#10;kLaY8RmOlEnOL+L7Edo40k4PTytspFHWkitJ7nK83IHNcb7GWItC4FlJ1xfk1mDzFM+B9T0SZ654&#10;tbXrB6pfdAPn7Erd+WJi4JygpjPqXk7uxCXLhoKCHC52ToOTHB6/l6F4ipfnl/nfvvgQX3zxBEP/&#10;f/b+O8yy6y7zxT9rrZ1OqlM5dVXnqFYHSa1sK1myLdkYGxsbYwNjxgNDGGAYhjAzMIaZey9zYYC5&#10;lzgz4OsB2xiDjZMs25It2cqhpW61OsfqrurK4eQd1lr3j32q+nR1dZBhGO7vp/M8+6nuCmfvs8Na&#10;73q/7/d9cwFvWjfAm9atuuhvA9fhzjb4oy/+CYfGpll967207b4Np6MLUa/QJeCV0Ql+5StP8bvv&#10;ejM7B3u4fuABotEKc9UR1uTbOex1Uq2n7Ft/RlBJ6izUxxlsu46tvSnIemV0il/60lPsOz9Nd9bH&#10;cVwIAogalE8c4uyLT/Pmret45/vuWAJZADnP5ft2rmff+Wm+cXSE//Nbe6lGmp+6cwc9+Y1s63mA&#10;g9OPUmpMUPB7UuPTFYCrBgJl6fMSPGkuaSqwgCuVcNIH57ImtLzRefgG0PpHDLQAxNRouRE1dM1a&#10;q4UQ13SehBDKC5z+VRs7vu+hj+zaff0dQ1/6wh+99NWJkdJsC2shWkpFF4113wXAag0sXr4t6rIW&#10;y4aZJtDKDXauW9eT7e/ESpJWu5VF9VgMck2AvDGHUSCuIgFRQuArxdlKlRfGp9E64c6+Tm5d1cva&#10;TAaZGJJKQjQZEtWqCCEo5lyGOzLsGixghvqYjiNenlzgqbEpHj89yq5GF5uHOvHeXKReSrAzMSLv&#10;tNg4W0S/h/PmAl6fi6gbRuYqvDQ1BRbeuqqPO1f10Bf4qGaINbHB1FMWS/oe69sz3NQpsLKP8TDk&#10;+fPTPDMxzaNnz3FjTy8b2wsIAbFdAWxZsKGGQKJuyqNHY8xklJZ3mupVYwwYQWdmwE547RnXa+zu&#10;W922e8uewXc1atG+UwemH3nkE/ufb14jb1m5OVkBdJllrNZFOi5HSGmUaPo9XV7eZa1dElhf84Nh&#10;DUJYlCsxUjVv2JDZ2hnmK6MUO3q4+fofZk3Pm5HE/PD7/z05s5lf+5WfTbVxxvClL3+ZOAyxCDzP&#10;w3WdCyBrpdKlsVijSRLN3hdPsPGWXbQNOZRrGpwEYTUTE6dZ213HcQM8JQj6eommR4hsiLQJnhSI&#10;WJPp6kQV00w56bpMzh9nbHwEbSW+p4kiB8/3OfjSGCNnzhMECkf6WKtTkTrguS5KKbTWFIttKKX4&#10;2te+yqc+/RlqYYxyoCOXpaPQRrVSZeP2bfzLn/6P7Ln1XgCmyuM8/cqfcGryqyyURtE2xBXZ9An2&#10;HFQmWCrvXogLNYuLubShZLHb35pUBG/MUkqDWOocTm8PKSSOVNJ1nJWIk2spMy5N2sZcSlMtCrgV&#10;lg6lCa4hjEYIgTYJlfo86zpupr9tK7O1kN974hW+fXyUjsADKcnncheBmCXwH4fI8bMwMsLIyBH8&#10;r36a/nd9mOId9+NIRTdw8Pwc/+mbL/G/v+MO1nS0san7Lo5MP4qnxxjwOgi1YTiIcYVgrDFFzutm&#10;S9ddAJyeLfGb33yJV8am6cn7uJ6P9HxKrzzLxMN/RWX0JABtbW/FX8Gyoa+9SGchR5vvESeGP37m&#10;AJ3ZgB/es4VVxa3U4nnGawfJusVmJ/AKbLJNbTyKKiYjLOWVSrHWCnHBukO8UTJ8A2j9Y3/ZlQaa&#10;iTML9ageV60hEer1nScphZ9v97dtvrF/4If/3ZvWfvMzBz/z0mOnT3N5994lsHUFYftygLUSqFKA&#10;07+2mN9x59Bg92BhsNCZWe16atAY3d6oJk5Yi4N1Yu2uDtnVZq1ZtLW8UBaLLPgCtcNH9sg0Xsde&#10;/sS5Mi0JHp8v8eLEFGsKGd61bi3rczmSSsKZr5zm2MOnmT48S206xFqL8iWOJwnaA/p2drP+/mEG&#10;bu7l7at6uaO3k4dHzvPc5AxVEnZt7SI/3kb58YXUXygQ2MhATqJuyOJvDHASODxd4sDMHJvaCzy0&#10;epDV2QAbG8qnyoy9MMHoi+MsnK0SViNMpJFSkB/IMXBDH2vePEj/1nbevXYVt/Z18sjIBK9MTVPT&#10;mh3dHXjWEBu7wiwDaIvsV6jrfJiN0vOVERcy0Kyh6HfbvNdlp/V5YYwl8GVfvr3wwMC69ntue2jD&#10;yNjJ+Ycf+/RrXzmxf3KmBWwtAq7ltiFm2T2xdGCxTuLEVdZtZrNZQapxW8yHM82OK2OR2FTUbK+8&#10;7pBCYEXqvK8FqMBHOCk4WqjNMlk+RqTnWNXxEGu770yrlTJtDrj9jlu57557+JvPfZ7u7m4wBjeb&#10;RUrZ9IOyV/XyUkpg0YyfDTl9vMyuoYBs1kfrEsSG6bnTVOIyvptJy4euRSgJSuJIjdBOmmVZyEGQ&#10;hkvFQjA/f5JafYbECFQS4Tk5TBJw+MAkczNVshmXOI6XAI4xabfdIjDMZDI0whBlBcMDvVTjEEc5&#10;SAONMMH1A+65915uvPlNAIQ6obvQz43bHuDsxKPMLcxw6tRBtqy9CZTA+i5eR55kvnrxeWkWjK1o&#10;bvICqWSbbRMag0CBtighU+2cFLhKYS6YXl7ROmQZRFpB03V59kUKS9YxSGmbDRcrz/ZCSBCSWjhD&#10;uz9IX2EjAF8+cIrHjp/DUZDJ5Zifm+X5x77K3mLMrbfcdtF7HDp0mHNTM4vEMmFlgbOf/a80Js7R&#10;8+AP4GeyFI3lqdPj/O2rJ/lnt19PMeijL7+Ncv0gfc4s2VyeNhcqcQWMZCB/HRm/g3qs+at9x3ny&#10;1CgdWQ83yGCF5PyXPsXkY3+LiaOl1c2xkydZKC2watlnPH74ECOnTyEch/bAZaJc5VMvHWZ7Xwc3&#10;DffSX9hCJZqiFs1TCHrQVl9ySRa7YTKOwVea8rIOznQRkjb3XGEueQNwvQG0/tGCrSVrx9mJalSv&#10;xgvWWv3d3rOOK9sHN3S896Ef3TVQ6Mz82eOfPXSAizPHVmTxLy1UXVQWbC03uYDTO9yWlUoEt79j&#10;44b1O3pvb+/J3uxn3E3WWtdo62pt/CQ2flSPZaMW018ZIl9pw9Z16qvUMmpabZGrPNTmIHVc15cv&#10;BDgiXTWfWqhwcHqeOwe6+J7Vg/gGTn3jDC/84QGmD88xdFs/G96+loWzZc49PU44G2GzDrXpBc7v&#10;n+TgZ4+y6pZ+dv7QNta9ZZj3bxhmTSHH185OcChTYtvOHNkzIbVj9ZTJsiDX+2R25/Gk4vD5OU7M&#10;z/O2Vb3cO9SDKyTzJxZ49ZOHOf7ICOXRMghQroNumkF2bmzHWMvRr57k5T89wJq7Btj90e0M7Ojh&#10;I1vW8tjYBE+MzeBIwXVdRSSWSzTytgl/HImzOYs+HGJHozR2SCyWZAyBypB1c8ZGVlkLRlustUII&#10;4QU5Z8OGnb3/dM22roemz5W/s//Js4899pcHjywDXK2gSy9jtZbm3ZePHZp8rnvto3uGtn2PCnK+&#10;FZfUeNK0oURjk9T24lofDaENWklM1kWq9O+0iamEJepRhKdyKCGxKiLWEY7yCAIHzw9ITGp86gpB&#10;kiToZnyLUipl/a6wayEEjvKJGwFHD8yw6eYCmZxPNVJoXaOeTKHjEtAFqNSfPZtDN2KEBJ1ojJJY&#10;V6an1CoQDpXGORBVlJNGrCjPMH6yxujJClIH+I6kEcVIFSClxlpx0bFGzU4/5UisSXCkROsEa9PP&#10;2N7ZzcatW1MNlQZXhggcsBlcN4fy5qhEr2C5DkEW4TnYQo6kVG2SWGlskl3U0dFSNm/miApr0wm3&#10;6ZUiFtt5F28QAZHRSRhHrV5+K4Ita8xVSovGpHbEYgVGGwJhrsGO3KJNhNGaVW1byLpdjMxW+NLh&#10;U5wvVRjsbEcql/qz3+TRr/8V5smH+e3/8l/YfeNNhGGDr375y/zav/tVytXqRXSuiWMmH/8KMpun&#10;7y3fi5fNUl8o8aWDp7hrwyA3rOqlO7ueWjxFrykxnFV40lAJGxTcbnpzqbXFK+en+MJrJ5FAEGTA&#10;wvSjf3MRyFp8HT5+kt/+7d/mY7/+G6xesxaAUydP8r/9q5/hG3sP0PPBn6KyZTeOqLNvbIqHD53m&#10;xqFeCn4P/YWtjFX3k9g0TmilkFxL6onsiUtBmE7lDObSAekNcPUG0PpH+Pq9b37INqNN7AoDka2X&#10;o5JOTKwcuQJze3Vj7Sblr7oG8m+++71bgjhM/uCpLx47dJnnanFrZSlWzCdc3Ird2cy2Wwf7bn3b&#10;+nt6V7c9GGTdbVKJ1LIYlDU2FdRa0Wz3txhtybttuMrDtEbtSVL7AiWRawNE0blUFbTsiVZSMlGv&#10;M1Iuc/tAB28b7oeZiCf/ZD8v/fFrOL7ivv90O9u+b+NSyergZ47y0u8fIJmC9vZOko6Icq3MqW+f&#10;Y/TFCXb9yHXc/FM7ub23k7xSfGNiitPdDut2ZnHGIpLpCDnk4u7O4fW4nBstM1aq8LahPu4c6EFa&#10;OP7waZ7+rZeZ2DdF0OlT6G4j62RI6oY4F7P+3UPc9JPXk+vNEi5EvPapo3z7f3uek4+Ocue/2cO2&#10;79vAWwb7yEjFk1OzjFQc1uTzRHaZQH7RzNMC3Q5q2MVMNFJ7Jl82/RQEDgGukzPGWmXNBX5hUfci&#10;HZHL+N7Goc1dq3qG2+6+4d61LxzfN/H4sw8fPzB+eqHExdYhrf5sqhVovXJg/wK3vd2xUiglBMYK&#10;tFhCfFhj0yDEpZKTvIqCI/2hsRZhDGRdCFw0FoUgjGqEocV1M0xWnmOmdAdd+W04iYdUcOL4CK/u&#10;30cuk8E2mwu0Nriug5QSrfVSlMll6pWgQBkPrQ3zkxrTENhchJI+kS1TjWcQNgQkCQJHge7Kw5l5&#10;oqSBSBxEwUMGzUdISFxgpjRGtTGH63emnYZKMn52mkrJ4gU5sCFSpUBZCIMQEinFEhsXJwlCpLmC&#10;UZhgHGfpmchkMszOznDw1ddS9lCFSJMDAbGNENIniSMq1ZAkcfC95lXMu0hEqt1Rl44Oi+7wS00M&#10;2mATjRHNVZgQINKp2zQNd0MdR5VqVa/w+F505UtT01ccxyrTM0mjWo1Ve9FfvvgSwnItmN0iSHRI&#10;zuumze8D4KnTo7x8bpJbh3v5uftvpzdQ/P6BR/g48M2nnuH++x9g+5bN1MplDhw8TMiKHsFYnTD1&#10;tc+SW7uR3HV7yAUhJ6fnePHsJDsGesl57bT5Q5joNK5oYAwoPNr9VXhOnkqY8J2TY4zOlcgEAcJx&#10;qRx4kcmvfhaTxJfUU7UxfPwTf86Lz7/AW+67C6MNX/7SVzk5OgrAW9Q83//gzbx2dpyPP/sq3zp+&#10;ju/Zvp7dq9LPPh92kiQhnpNZuXwICMxFD/jSvq3GVCtG1+vJ6ygJv/F6A2j9o3gZLvYwsvVKVDbG&#10;hiuALKsTo6USSkpxTauIjt7czXe/d+tHyrONP97/5NlTlwFZi2x8K0u8WB5cBFie48rgLR/cvn7j&#10;7r6bhzZ2/EAm7+1YCQjaJghYLNMsbbo5ELdqWw0py9GukENeGqAcr1wHsICSgmocM11pcF1bgQeH&#10;B0imGzzzX/ay97++hrWw659sYd1bhi/SZww/OMBff+ev+cJ/+zI7+ndwc+ft9AWDuP0epZkFXvzD&#10;/USVmDt/ZQ87uorUkoSXG1WmhwI61gXomQi1NkOwIctCKeR8ucrNPe3c2teFSCyvfuYYz/zWiyyc&#10;L1McbqMYtBGZiNdm93No7jA7HtjG2374DnK9qUeOX/TY8SNbWBir8MJ/eZlv/crTVCdr3PhPruO2&#10;/m4iazkwV6HoeBR9l0ivMJYZi8gqxKCH8B1sVYOf2iOksRkCjNTWWNc2Aa9d0tpcAF5SiUy24K3P&#10;5N01XQO5W7fePPDyiX2T33rkE/tfKM81KlzoYl20CbkYbEXaWm2U4zeBjAErWtIrm9qsFOC1XNsr&#10;gGmaJUgJqMDBejK1GAC0rWAp4Xge52dP8OKRv+T6de+mPVjPC0+8zG/9p99g//4DdPd0o7VGKYXr&#10;OkvM0CJouVLp0hrRnNdD6hUHYRWu42EcSeS4WNls1GimdFphiX3wXJ96vYYyIAIX64NGIpvHXovr&#10;RDrGk+n1UCIgDBvY2CCb10dKlQYDI1I7BXvheF3HQWuNQSIdj1hrHKUQQqUsVJLwzW98g6+++Yu8&#10;413fBxJGZ19j37HPYWQDhwDH1UiVAF7aZyJBNc+ubt4b1til833xRQFhUu2clQJp06QFKwTC2NRA&#10;NUqYLZdqcRJfNepp/MixKzH8durU6Vrv1Eyjq6cnb5abblpxTVO8teltW/T7yagC2lieHRnHdSQ/&#10;f88e3rqhH4Bf/Nl/wfipE3z1G48yO7/Ad557YeVa+bJTksQxC/tfJLduK14mw1y1xsHxOaaqNQYK&#10;WQp+N9VkCmOaOkGnQN7vBmCiXGX/6BRaG/wgg6kuMPfit9A6WZEmWjyOVw8d5tVDhy/62fe/53v5&#10;zX/5L1izYYh3bRrEGs2fv3SEl85NsntVN76Tp83vZS4auViPdwkSlpeudaXEkZL5hVI0OzcXX+G6&#10;vgG6/n8daF3F9+da6c2r3ih/j87qywcWA5h6Na4ZbWNr0/GrhaUStXIYxqHWbV2ZrOMq51rgVu9w&#10;2933/cB109Nj5U+MnZw3K4G7ixY0l1o0BLe9Y+PgLW9dd1//2vb3ZAvenmv9dLa50WwTx15o90+N&#10;BZqlh7zCtqmUrjNXmIGlYC6K6M443DHYjQoNez91hAN/cQzHd/EzHsXOdhx18S2mMpIz6jgvx8/y&#10;8uizPDL/JR7q+l7u7rqfjq5OFubKHPzcMXL9GW76Zzu4qbeTyoTmvKfJr1a4Uz7eOp84AzNjIcO5&#10;DLf1d+FZwdGHT/Hc7+ylPt+ge6iLjAo4XHqVh2e/wItTL2Csxsn8AF7PxSJb13cZ2jbAsaGTlKfL&#10;7P3jVwkKHrt/5Dpu7+si1JrJsEHWc5q6JrvC3WOhzUFkFZT1BRjUpGa0tjEQtGZB2svc6UIIlcl7&#10;azN5b21Hb+6WwfXtX33x0VNff/bhEyd0YpyWUiItJWUqjWpcJj5vDIm1xhEidZpe3NuiAN5ojWgy&#10;JNfgi48VqaZLei6xJxFoFAplFb5KCIIsWvuMze/j1JMv8fVPH+XZr41RyLoM9PWl+iZ9IXzXVSpl&#10;txKNcORl7zFrIQo11jQAQZw0MMaitUOiq2AlyMWoN0iLaHEaVxMEOFGC0KmVA8KQWJkGw4l0wpJK&#10;4ipBIlN4Y22DMKpjIvA8hZQKITRKSBKt0dosMXAiFW+l94KUBI6DsYY4jAgch86ONkqlOX72X/wU&#10;/+E//jxvefcWNu8eJJQTCOVijUsjSi1OXNU0ULOgTDMxYUV2PIVc9kKsQfpcS4FIUtsO3XzIjYWj&#10;o6fPvvja/lEuNb69ZP4+t/eVlcbCpe+NHzw0O3jLzfPdO6/vXk7nayBaPK4rDe9W40ifrNsBQjJT&#10;rTMyX8GVkjb/wjjRVizS2d19EaiBawgEtZba0X1E8w8RDK5BScHp+RIz1QYDhSwZt43AzVNJ6ggk&#10;GaeNrNeeAq1qjZG5Mo6jkJ5LY2Sc2sFXlp51cZkJQ7aWMJvf23XDjazZkLL4jpTs6O9GcoRj0/PN&#10;73nk3A5K8QQWk9qtLBteL8TyXLpnHWui6enawsREY9m1/G5yU994/X8NaK3QIQeXtpteLdTUXgYA&#10;LS+10Sz7/X2Br+WAx1bmGyWjTbjiiXOVOndsbiasJ/Hg+vaua93J8ObOh+77wHVnPv8HL321WgoX&#10;wZZe4YERy0HWe37qput3vnn4I+092XcJIdxr+lDLMcFlvKEWRw0nK5C+aEFmK900gkaU4AHbOtro&#10;cl1Gvj3Ka391jHo5ptCRZbo6xZ8/+j/4yIMfYseW65f+9sC+1ziy9+jSficr43yy9nHONE7xgYEf&#10;ptjeRmluntc+e4ye67tZf98wOzqK1EsLVHugsLuA6XOphgkZCTu628g7DjOHZtn73w5Qm63SXuzA&#10;lR5fm/wyn5v4S0rRwtKZPXn0JCOnRujaeeGSLVQW+OZzj1GpJbR3d7AwX2L/nx+mc1MHq+8eZHtH&#10;kcZMiXKY0B64xPrSVagQoPISk5Uklou6+kS6mI9s6lIoLVxFhH7h5WecVeuu7/lo96rCnuHNXZ9+&#10;7C8PPjN1rrTQZLZMCyAXYzNT0enZyRFrdJQIHeC0CN6bgmpl0wn92hiI1EV/aXXhuliRZvAhFY7M&#10;IsmTJB7S87GuRkpwHIMvM+T8HMY2MNrgOA4We5EQ3nHUUvrhSk+jsALluCgBOo7JFRw81yNuKKyN&#10;8dwMidbYZsCxTSK0Y/GUT80k+MpDKk0kLbEwSGFRNp0SlXAxBqIkRAgXgcRxJI6jSVAYYwnjOgaN&#10;cL0mwEqPH2uJkqRZKnTACmJtMMbiNRcWiTYgDcQqjRvKzSBUP5guNAtYOUFDz6TIyqZmsvESfS3Q&#10;TeBibVNL18I8pqAwvQdls0khNQwXS0ylsQaslbVGbbkx7oqJA2J29nJyBgOYytj5qfrk1Eys9UYl&#10;Zarpaq4+DVAz6TFfUXxqwVM53KbjejVMdU8jcxU+u/8E63s76c16/PWnPsVXv/SllWucV3nFpQWS&#10;8hyIdSilKNVDqmGqp3NFBl/lqcSTAAQqj2oOo+V6xEIY4rheetnmJpd0eOIaV+iLx/rYN77BOx56&#10;iN037WG21uDZM+eZqtapRBGVKCHvObgqi1I+xoQsd4BelNpFWhK1CuGFQEqFjmMmT5xcGBsZWVh2&#10;newKoOv1vMTfYe5843WF19+bXf9lbAjkCqWvxVb2y22LDuZey9fFrVUE3tp1t9Ti+nP3fVJ8l07a&#10;ras9oxxpF2bqlSQy1ZXYqkzeC/JF3z/28vjk7Hi1fK07UY7M7Lhz6MN3vmvTLtdTeVLbhaD5+RbP&#10;z0W5hEDw4V+549ab37r+Vzt6c++9VpB1uU8YW700Q1/UwaRAZgSOf+VSgMVSTzR9mQxr2vJEsyHH&#10;Hz7D7IlZ+jZ20rG1wDP6cX73K7/JT/7cT/DVb36NU2dP8+VHvsIv/NIv8PRTT1/E1cU24qnJJ/ji&#10;xF+TEJPN5qmN1zjx8Glq4zV6fJ81XganRyF3+5iiwlYS+rM+Q/ksSTXm2FdPMXNolnxbG4Gf4/HZ&#10;b/C5839JqbHQbJ9Pj/35p5/n137919h3YB8Wy8nTJ/nV3/y3/PSf/BiPzH6RoOjT3dvJ5MFpTnzj&#10;DHEpZiiXYU0hs8RqyMsUnlUgEJkLQdNCCIyFxBq01okxV00mueyr0BHsvukta3/5+376pvcNb+7q&#10;BxbvHa/Y3u65rusAYu/JQxM6iWIrLUZI4iTGhHE66uY8DBavGiG1IRKWGIvQFhvpVDgOaJlquyKT&#10;ls0yxsFY0M3SltNkkFzPx3UyWGaRNi27KS8m394JgSZkPv3swsc4AqMUsVZoElAWTYwVVcCk0Tw2&#10;FccnOkx1YI7CVzFxIjFBG93D7Wi3hCMc0IKwPk/eF3iBm7r9S0NAgHQ0wjoIHRPZGlIJHHyUEWAN&#10;hgTlRmSNhxMG6LhOLKoExQ4yhQIqE2NlgpUujhs0yd00vimOY0yTlVNO6kls4zoqcfGkh0YSWol1&#10;EnzPQSBRUhI4eYyt4EhDxpe4ZhV9bZvwVQaShNjEKZiTCqEcPOUiNKkHmueAsXjNyMJIGzzhUC/X&#10;MMZSsIpEW8IwxigH4wW4KMoiLk2MjjaWkUKsNBGfLZVWwg5LjPv0+PnpyfPnp5NqFcf3ln5LAsZI&#10;KolDYsQVJpR09eEKfwncJDaNd3KF4KunpvjAH/0lN9xxN//6F3+J2Ur1u5qcjDVpTiQSKwRJM3Zr&#10;cVZyZQYhFFIoXBks/V1kU9ZVySbb2mhcE9u70utb33mS93/v9/ATv/zv+Befe4IvHT5H4CiwECep&#10;XE4JD094K0/KImUqK4kiNIullBRYO57L7MQEE8eOT2utl3vsfTeM1kreW5ezDGr1aRR/DwDtDUbr&#10;7wjeWu0IlieLL//5lWDBSpu5yldLmiP4eliuFZmzWjmqJ7GuX+44uwbzxTOHp2eP7h0fv+Xt6/PX&#10;qtfys27vrQ9u+ODZo7Pjh54fa/VNWr5AcgD/PT91045ttwz+TLbg3fp3ujLNo5uvjxMkbRREHivM&#10;sqXUVa6MgBiLrwQDOY8MMHpwjpEnRxm8dZC3/h93EQw4jH/qFE/9+8d58pEneccTb6etUKBeCoka&#10;0YVHtoV/j3TIszPfYUfbLnZmbiJsNBjfP83s6QWGBrL0+QEzXkKIBaPJCsmqbICHYO58jbNPT4BR&#10;ZJ0sp+pH+MbUl1Imy2lZaropd/jlz32Zp559ijXr1zIzMc3ZY2dxXIfh9/fxll+4A3fB5esfe4KR&#10;b48y/rY1DL95kP7AZzZMaBhLRl1BW9TSlS+b5dlIN0ylVg2tMn+nlZ/rq44tewb+ues5+c//wYuf&#10;Gz0xNw2Yhfn5Jdz88qFX5148c/Spu4a3v93LBp5RKu1r0hZinQq4fUVYb0DeQTgKQ2pboEQztsCk&#10;TJhs1u8sZlGYSGujuRIZFD5GN9/HCHJBG2u3xHSvaqd0vkEmsESmSqOmyWazaAlx6OP6MVIKoBeE&#10;QRNijUFJD09l0EaTxDEShVIeVldYt2ErxUIXjWQu9SsTijxrsfU2yECCRlLDRgFW+iS6hrUFJDkc&#10;Ey+aTSHwKBZ3cTJzGiUSPOET1x0G+vpQ3hGq1Srtbe0IG6OTNKDK9/0LLJ9NfcEQBiV8lCextk5s&#10;EiweruNirEO9lmCMpLO3QFe/jxAOxsaE1ToeCkemQAwBQqbCeoTA2NSwQSyGfjc1bSm7lYrydRJD&#10;k0WLbYIf+ERRTBLHxDLBK9cZSSb1vLMQcKnS0l6FjWgdbzVgdBSF06dOT1Wnpilu2URYS4dFISzW&#10;Cua1pG4EGccgrLhsJ11ajk0PxZcKVykcKXAdxdmJBcam5pYiNL6bh0UphQoCrNCgLb6j8JyWdATR&#10;HNyEQMoL058jZFPXmPqSSc9vlmlf/xBrgWOj44w+8k0G8usJcgU8R+EqidPsGJVCIYW74vsvDr+z&#10;WtGw8iL6UQPUG6GN49qyashKgOtamavWjER5marTcgC+UmLF675kv/fND/0vBUArVcX+0TJaLQzS&#10;8jiYVjbLbzI3GdIomMUt11ydL265lu/nWv6fbf5tZhkL1MoErYi6r5HlugjM6cToRjWOjbEr2nUK&#10;AZm856/a0Nl+7JXxqbNHZiZfzzlr78led8O9a26SSmS54NzutjB3HuDdeN+a3h13Dn8w2+bf9l1h&#10;q5a1ijHWLMzUKuemjun52hRKqov0ARYwCRh9hUfGpk1rBVfREaQr0/P7JokqMdves4GOzQWy7Vk+&#10;9IEf5NZbbkn/pA4Lk2WiMEo/meJSj3MF8/Ece0vPERPiOh6V8QrzJ0uQWDp8hw7PWSqBFXxFVybd&#10;/9yJBRbOlHFch0Qk7CvvZaoxtbKJRpMnnBub45UnX+bssbMAbNq5kV/4xZ+nf2sPXbe2s+NDW9GR&#10;YeLV1LOn6Du0B6mQ+7IgSy+Dy0KgpCSKGnp2bq5qjE2WHhKxVJ57XYOTlMJbt6PnQw/96M53dfTm&#10;ulqeKwcQp0fO1E9Xp0fCSqXhJAbleBhHIKVAaENiNYmCpN5oAi+RWnw4EqmcVDxu0gBjqdLJx1ib&#10;GmkmGpk0w42tJZfrpbN9Pb4KUMpDCodEJ/QNZukdDKjUIoQ1eI4h4+fRkSBszGNFiDGSJHFphAmJ&#10;CRFSI51UZ2StQtoIJSO0FVRrdYbX9rFhW5Fao4IxMVaECEeRz63HzWWag1mAirKIuESULBB6EpUx&#10;JFGVsBahbZwCGSxtmWE816GupxHKgojpXeWxeXsPwgkwSTuekyGOGxdps6xNQahoWptoA3ESg4hQ&#10;QpJxFYIIKSSuyiAV9A5l6e0rpLEr2hJ4Ln6gaMsPIazCKoFD2g1pm8enScODjbAYa5YMXLHgSYWN&#10;kpS5ESnrlZgYIVNLCEcKnHrMOXG+PxJ1b4UJ9pJ7rp4krH7b21da1C7JG+ZHRkbmzpybQipEs1yb&#10;3suWcuIwH7tIYZd0gZfSJvaiZ6c949OR9RFKYOKQfE8v2b7+v1Mtyu9bhdvWDYkhMZqeXEDRdy/S&#10;UiyZvrYQzAXfI+f5KWMpJW5HD04ToH23x1Ls6qLQ2YVu5kN2ZnwKzWNJy8IrD7RSWEIrmIkdEpv+&#10;f/EcGgPzx09MZx1nDkgcx1kuPblCr/hlmavFUdm7TNWpdV5aXkV6g836X8BoLal9+tcWnd13r2nL&#10;Fb22RjV26pXYMdo41VIko0YihMAVQsiOvlw+k3P9sJHEYS2Jk1hrIYWol6OwUYvjJNKmVo6i8lwj&#10;qpXDOIlNazRJ69Zq6LgipXqFiJvLiAmtNtpGV5j0xOCG9s7+1cXJ5x85eap/TbHdz7r+NU2YSvjr&#10;d/Tevfa67hdPvjrV4IJHEos3crErk9l11+ob8h3+nUKgvtsromOTjB6bnZ85X20oV2S8+ExQMsOI&#10;YNOFgNOm2ELXLTK0qVWPWGGRItKJuOB65KSDDTVhOaI6UWPu+AI6NjhKcez4UU6dPtmkYmhJdbz8&#10;MGCs4Vj9OGVTpei0U6/WKZ+vE1VjvKJHu+cwFSUk1lJwHLLKwcaG0liZuJbgKJearXG6foJqUll5&#10;CFhk7byWQnECYSUibFy41EmsacyHlEer2MSQcRQF12VSJCS2KahufVsBOrSYsLm4E7ZZvoDZ2kw4&#10;MXmuXGizoRQEzV9YOrx6JWpIR5Jr84NrBFv+tlsHP/LQP90VfvZ3n384aiTh4icLw9B+7jvfePW2&#10;BwaPtmdzN8msk0ZUSomjLQ2tMcogjIUwQQQuQqlUe2W5wGIlhtRfMjWqNFJgwwQnihEZH200jnLo&#10;LW4m8NqoRVWkcklsRG/vENtunOG1V86jkyzKjTDaEEcC380iHUNi0vd33ArGJqm/lVFYIlybIJRB&#10;G00UJ3iBy8B6l0J3jJsNmJurIhwX5SQMDXaT833qgCMMyq2nsTRRBZlUkaYNGflIx8c4DolO044G&#10;8oP0eD2MhcfRIkbXfRxfs3F7N0dfGWP6bIW8cgncDCinaU2hU8NdpZZMTNNrH6ONhyKHwGBtSBRD&#10;oxbSvy7PdTesplSLEB7IOKBen6O9czVrB25KFzXKIgTIpBn8bWxTA9V8ZEzKZGmrUzRtBTqMms0q&#10;gkjHKTvmOAhrcWPL/ugUh8eOzY0enx+/DMBaGhsz69bbqaNHV1p0tmpIk4WRkVNnnnvu9La3vaVH&#10;LOq0mm9e15LzscP6FgZmpcHI2LgJMKAQuKzvKpJxHMJ6nXx3N/nhjczLx9EruK5fdahTivz1t+AU&#10;O9BhHYCN3R1057IX1kLSJXEKKOGQtJTuegsZhjvynJ2bx8Yxfnc/+U07mHvtJV7nWggAr9COv24b&#10;yvMJ5+fJeh7DnW0tY12CIbkk02gR/cxph6nYBSNQKt2/8j0cz+Pw178xdubxx6cAnSRJchlG63Ls&#10;lVxGhsgVZD6XePR1D+ZFZSGMG9V4uXGy4Y2on/9lpUO5Zmt35ua3rru/0Bl8WCDaLDYjhMhgU07B&#10;Yo3RNmwuK6xOTKi1aTSBjdGJqSaRrhpjG0mky/PT9XNTo+VzE6cXpl579txkZT5cbHNf3OIWwLVS&#10;OK+lxXl9EXA1vbRWpEgdV10V3PgZ19t6y+DAl/7by/sPPjc2csO9azZdG9MkZL7oD229eXDTyVen&#10;xrnQtr9488rOgXyhZ6htt+Oqvu+OzRKcfnX6/IFnzk64GTczsLqtq9idbaudX3AmK6PEJsFTLolJ&#10;0hW7tVDT2IZJkcNlDF6EEORUugKPYoNwUsH1qc+PUq1Ved77Np/66qc4cejEhcfWXB0Qpj5DIaGt&#10;I2QH1hqSMEE3LRV8JVHNTrmMkw7oSWJIynFqTeFAqGvMJ3NXVg6skBh48thJ/unP/Cg/8aGfYpe9&#10;idOfGyOcC8Ea4lqM1+aTEwpfCJLlJmoijc0wZQ01nZZThEBJh4iQkfHjtbGJs6XNGwoJQgghxRLT&#10;KKUUSZLo2bOlhf617Z359msDW0JId+edwz80N16Zffjj+59vuXfE3ldfKc3c//7pahgaP/KVVCIN&#10;PTap3YSx4AiFiDQyMojAIcEgjcFNY1sIkwRtBZ5Z9G+S2CTB1hOE7y95hfd1bWOw6wYOn/0CWb8L&#10;SZZqVGHjzg5uvHOQ5x85T1s+g1IxjusgRAYhIhzXEOs0RscRHqAwQmNNTGwERA7W+hAk9A573P3W&#10;NQghaNQMSjkkxlJwBhko3oXAQVBHEGBr84SzT6HEXoJgEuHmqWOJZwZwGncRBLuQgaU930V3+43M&#10;hGMIGyOVwNgaW3es4sDWCUZGjhFYhXIclJttapFSNnPRJV7rtHzoeg6OyELiEMZ1rMwADiozya47&#10;h1m7uZNGVCI2NXRcxfezDHTuRspM6qa+CG6rYdPrTDQ5D3FxLUcIMAaRGGw9TrV1Ted3B9DotJwZ&#10;JpwXZTs+OTUdNRLDpdl3F0kl6hPjl1EdLm0JkOhqdXz88OGRyuT0zdm2HHG9ke5bWBpWcr7hU83V&#10;8aVZMnq7+CERaNtkFpvj087BbvoKOUbnShQTQ37HLRSO7md+79OvV3pKrm+I9p23YJVDvVymI5th&#10;16oeOrLNta+NkKW9FGe/hTIRTn4HtucdCH+QvnyWXYPdPHtqjKhRJygUKd56DwuH96Vl2td7LNft&#10;Ir91JzRC6lHEpu4i1/ddaMDRNia2yWUpp/MNl/lEpQxhk+l0fI+FyUmqY6NTwFzLPLdSTFfr9V5e&#10;aRJX0GAtsVU3v3V9cffdq9et2db1oFTSf/5rJ3/nb//wpTFWNk5+A2j9AzNaAhD7vjOS3Pm9m+aK&#10;3dkex5W7l2mPXvdreEv692EtPvO2H95xaPJc6aWDz46++O3PHTndvNFa3bPjZeBLtyBv08putYCs&#10;5boF4wWOFFfRXQmB6B0qFDft6ut89uETp1dv7eruGsh3XNPJ91R+aFPnFuD5JscStwxusq0rk/cz&#10;zmopRfB6z9fceHXhO184cmzs2FzlutsHV629rqcv2+a3NaoRJafM+dppqoUyOb+Phm5c6GyqWsRC&#10;OoGg7CUAyTQ/tNPMu5MCpCtxCy6yodj3uYP82dn/h3N65GJ91DXePUo4KOGm04yQKFc2tTzgCpka&#10;I1q5tH8hBELJtBxgLQiF+3p7BdJZipefeIVff+E/8M8Gfoa13gbcnAd+yvak+g+BVHIFN/MmcCpr&#10;bF03JSAp+NRSUzfVqFqtVozORYufJQVb6Tn3M64bh1of3zdxfsedQ2uUI+XVysHWguur4p77131w&#10;5nxl4blHTh5bvG/mFuajV6ZOH97Rv/Y2vxa1u4WAWKZ9bIrmfo3F1BrIwEX4XtP2IfVkEsJJi1c2&#10;jXaxAowQkGhohEiTwToSQULOLzLU8ybOz3+betTA6ja0nSbIu9z/7g1EtZj9zzRozxURzgzGLKBE&#10;6nmpExdHZJHSRZsESw3lgLAu2uYIQ0n/2ojv/fAmsp2CSEuk4+M5YKOIrevfRi7fC0BQniGcf4Kw&#10;fBjHTKdC5yTANhbwpYMKj9Iov0CY205QfDtO8Qb61u/m8OzXqJXGyHl9xBi0LHPXO24gDC2vPXsC&#10;z3oYGyJlWkZdZLKEELiuAuGCkWg0Qmi01kSxoKEr7LlriLsf2kEiS2ghEAQYanRmNrJx+H7iKMJ1&#10;XJCQJAletbZ036M1Qommk4q4sGI0Fl0LEUnS7LkQKFehG7oJzASvTR7lyflXamdOj05cRh5hrjIW&#10;t/7ehYqBtdWZgwcPjLyy/55tb7m7S0QRVmtkyt0yFTucjzw2ZxskegW/KyGITUis62ScdIi8ffUA&#10;e4Z7OTWzQK00j9fZS89d7yQaH6M2dvqaJwsvyNP/rh/C6x0kqteoxTH3rB1g16q+FLROfB5z5ncp&#10;zj9He5yaJhgJJuhBrf4piht+njs3buALB04xXirhux5t2/fQfe87mXr8y5g4vuZjyQ6tpeeOt+EV&#10;OqnNTSOFZM9QLzcMXbCsiE0dY6JLOg4F0DCS0w2PyAg8SbNb10EqjzPPvTRfmV84u2yu08tYJi4D&#10;sOQK5UK35auzaXdf2y0PbtgytKFjV+dA/gE/49xgLXphqvZfj7x4Pmr+3vL75I0Q638IjdYKFKVs&#10;VGPxOz/xyIvHXh7/zTjSJ7kyx3DN+/Cz7pqOvtxbN9/Q//MP/eiu3/ml//6OX/zQr9zxQJB125dp&#10;vAIu7uZzVtJuXWGQQbnymo7Zy7j+1psHBqIwiQ88fe7069DbuNmC151vD7Isc30HHMeRvhDidZUM&#10;o0YSP/OV4wf/7GNPPF0theHbfmTH1hvfsm5t50C+TTQz0Px8Qk2NMh2eS8WpiKXHz9YS9ESESQRc&#10;Zr5P5dHpM608RaY9QPqgZUJnewerO9eh1Ou8tZrD+ipvmLwsEMcx0pdku32cQLbUOtJLuKSj9yR+&#10;h4/w09JXILL0OL0ooV5/7w3Q5XZRzBRTE3FPkOsM8PMtugqWWTs014a2obGTESYC6zUFzkZQrc6b&#10;iGqpWqku6MTUhRRLETZNnIUXKLdvbVv7+ZPzpRP7J8dfxzGLQldm/S0PbnhHsSvT1lKktX/4+U8d&#10;eHVqZG9SD7UwaenPSJuCVQs6SaARY+oRSRyjrcE2J3ZrE6y0Sw4fSiqETC0FbCMCbZBCYIzAaBju&#10;20Ffx23U6+B6Ej9QxNaQ75a85d0b2Lgrw/mZEaLE4DqQ6JA4Al9m0w5Go0FrlPQBh2pjgVJ0ht71&#10;Ie/8gR0MbS4gnQIIRaxraBPRmd3Amp6bcaVHNPM4tZHfxx1/llx9Bi92icwCOtMg9gDh4eluCuFa&#10;vNlZ9NinsRNfYGNuO+v7bkdgEUmAQzvGScj2LfDW929l9dZVlCshUkgaYUii9ZIvRxoh5DStFNKQ&#10;Z0OMsTHGneXGuzt44N030iCmHteaIEngOlmGem+hp7gOz3OX7iXTiDDlOtaY1FS16c2WDlYXvLus&#10;tUTVeqqva37faI3jCDwhIEoITcLE/FRlbqI6d2VpRPNrHF3YVgZai4vWuDo1efLwI187Foc6TRlY&#10;aoyAqpUcr3uEOv3/pRYoEoOmlpTQJmWJcr7Lu3dsYH1PkYUwRFcWyGy6jlUf/OfkV2+8orJ78fuZ&#10;9m7WfOTnyV9/EzoMadTrdGSzvO/GG9jQVoWDH8G8+D6YeBKhY0ir1OkB1qbQBz4GL7+VG9qO8PYd&#10;O4itQ1irgnLofegDdN3+AEI5XEtHVaZviFXv/gjZTdeTlOeZDyM29rTz4LZ1qCaoSkxILZ7HWI3k&#10;QmSSFBYlLeNRClhFE8BCanMSRzHHvvX4ucbs7Cgr56AuB9HLE0U8LuikM1zQQBfe//O33v4Lf/LQ&#10;T//Ir7359/bcv/bjA+vbf9HPODcA6MRMTp4tHTv28rhdptWSvKHR+gcHWpewWoD8f37jyVfOHpn9&#10;eBKb6b+v9xcCJZXIBll3fd/a4vftevPwv/6FP3nw1z/8K3c8WOgIOlsA16Jo3ueCXcKVbpCLBqQm&#10;+2CvfkDQu7rYueWmge6XHjt9buLMwvQ1nikplQgKHUtAq1XIr+rVmChMatZeufC26FR/+uD02H/7&#10;N49/69ufO3Ly3vdft+6dH73hhtXbuvo9X7lCgJQCpSSZgkK2VThdOpROpIugRKVu8PZ8jKiaFaWO&#10;ktQjSpv0oIQr6VjbRq43R61RIyuy3FDcg1Lu6wM6FgpuG7vbbiInMkRxSK7Lp31tERWkxKvGBZFB&#10;SB/TJGOFFHSsK5ApOhidkJVZNua2UnCKr3v/rutyXXEn3UEvUaOBm1O0r2lbOgdx0+xVLL9bBNiS&#10;RZ9PIDYIJxVNZ7NZxstj9W8//+hUtVyrxJGupjEuooXREkgpRFtnJju4vr1t77fOjMycr5Su7UEA&#10;KYXTt7p4y13ft+WWFqBFuVqNQqMrOoysiWKU4yAdhbICodPyl9VpK7yOk6U8vcWoHKMEZvH2lyLd&#10;tMXGCdaYtCNLSzCQ9dvYvOohOttWE+kpEqOohxH1SNC3poOP/NxOfuAje/D9IqWFLCbO4Ps+iV1A&#10;qAWUrCGkRieSWtXgZuDet2/iJ/71bazbKalUXcI4RsoMUVjHD0rcuO0H6W7rpzH2SWrnPkeQ1JC+&#10;g/UCIkfjuwWcMABHQlBHi3PgT6G8EKc2T3z+MeTM37Bz+D562t+GkfNoNUW5HlGLXbKdhh/+2et5&#10;8D07EdZDYNFJgjaGOElSG4o4AalxPUMcG+p1ixM43P+O7fzAR3eR6wZr84DAUYowrtDVPsjuzQ+Q&#10;INJWf9E0GE0SbJggmp2FwpIGlluR5uEtSf8scRylgEykDJvVqYWBsNAI60y6ZWZnZ2qV+bB68TJm&#10;RaH7FZY9FwGtFGwZO3r2qaeeHz9+PFZ+Jg0db5YPsYKR0Odc5KJEaudwcZU+HVCq8RShrix9/76N&#10;Q/zwTdvIeR4LjRDqVbLrt7DmJ3+Vgbd9P16+/RKUaAFX+fTe+VbW/av/neyOm7CNOrVGndAqfvCW&#10;m7l/4Czsexf62CfSFmAv9bi1rTNUs+3InH2WtqM/xIfWHGDP+m3MxwIdVhFSMfC+jzL8/h8jaO9d&#10;8ThsKrql65Z7WfsT/47s1p3oWplSIyTv+fzgDVu5Y23/0ucNdZV6MosUF09DQkBsBEdqWSpGoZpl&#10;Q9EsG06dPJWMPvvMMZJkkoszUPWy69mqt1psrFrejJbrXlXo/Onfuf8H/uPn3vvHN7913e8Nber4&#10;mXy7/yYhLvadMNpE547PziSx8VuIi9a5ijcA1z+8RuuiZyusxebL//3lx7//Z2/Z2re2+P1SXsY8&#10;5LtFilIEXuAMdq8qDLZ1ZW5ctbHj1r3fOvOFb/zFgQMt4KrRvBGiFXQIl/OWSYkba6/J+8gLHP/6&#10;O1YNv/bs6Pnnvnri8IM/uutW11PuVc6UjUPdaNFRtKZMiPMn56u1UjhpjW2ItDvxkpdOjJ6bqC58&#10;52+PHnr6S8fO3fTAuoHv/5e33NTRl293XKGMTg0PUyZFpp5CrqStx+Hs+VephiVcx0fHzWWoBDsR&#10;YcYi1DZ/RTLYAg0DsTH4UtKxsZ3+7d0cOnqcOErYnt/FLR238ezkUyQ24aoy/mal8rqu7ewq3EgU&#10;J4Q6YmhbPx0b0kE20fMw/zTdM89h9Txedg22+82I4k4Kqzvp2tLN6XNnEMawq7iHZxeeYn5mNh2C&#10;1DXcsQaG8qu5qe02POExXZ1m6MY+Oje2NUEehFqTGMtF1WSReo7Z0QjmdDNlMmWzrLWcq56pnJsc&#10;mZOubmhtalKJpRb99Lqkb6McpdZd39NzbN/E1IvfOHXigQ9dv0sqIa9KaQnwA5XbdOPAm1ZtOHNw&#10;9MTcLKBnFuYav/HZ//bo//WBf7Fqi6duDFxPuLhAQiOJMI7ATQS2GiEzMdL3kWpRb2aRicGTCmMN&#10;kU7wpULGDtFchM7UYDj1xnJ1BFYx1HsTW9e+k71H/gyJpk0OEEUJdRXjZiU3vr2Hrbd3s+/5MZ76&#10;+lEmJgVZv4NIT6KTDGEsyHdYbr1vHbffvZ7uwRwQE5YSqq7GVQpRP0I208aG3o+ypvd65Nij+FPP&#10;E2BooluEtfiL1Q2R4OrUKFXIPDZupsV4GRQWM/YteoY9rlv/Jr5zaIRMNEIvRRa0oi5DsjnD3e9d&#10;xbrr2njym0c58uo0UUMhhYOOYjAxxkis42DdOjtuW8t979xB2ypDTUQkNsYmJSSKhj1Prxpiz/AH&#10;cJx+IhumXRHCRVYSvLEawoKRgrqMUa7AEQ7aakKh8a1CRoZwoYIwBi0MrtVkpIOnJJExJCYhKVU4&#10;lJw156amZurVKFxBa6WXgy7ptQzJnmdNtSZaxsfFstQigxKVRs+98spffXbvwK/+21uFcqCZBegJ&#10;S1UrDlVyDHgLKLHciUqghCKyVRbCMTyVxZGpfupH9mxjrhbyx8/sp1SPaDMW6Qf0vetDdN71II2R&#10;YzTGz6ErZWSQxR9YRWZ4A15XH0YbdKVMPY4pRfDhW2/mx7aPkz/645jxQyk0kFemG6wHZvo4m+Wv&#10;8su7/3f+VW0jp84fptvUUZ5L55veSn7nLdSOv0btyKuEE+ewOkEVOsmsXk/h+psIVq3D6gTbqFFp&#10;RBjgQzdt5kM3bl4aM2LdYLZxltg0lvzEFoGqA5xseJxq+Mjm9xapqcQIjj3x7YnK5ORJLkRxrcRo&#10;tcr65AqVEu+u92xZe8f3bHpvR1/ufi9QQ8uB1fJXoxrPjhyeqTXB2iK7+Ubn4f8ioHVZR/eTr05V&#10;v/GpA3/7zn92w7rOvtwd/7M+jBc4fQPr2t97T2dma/+a4l8+/Gf7Hp85X1lYVjIUK4CtFen1eiUK&#10;tbYNa20ihHCuxi70rS52X3frYM/L3zoztvOu1eNrr+sevtLfaG2iylxjbm6iGq5wDpmbrEbnTy0c&#10;H1jXPpXJe2uW/32tHFUPv3D+1Jf/+8uHrIEP/8odu7bdNrje9RyXFv2sSFmTdFMS5Uj8jGIqe46j&#10;s/vtDf13ipAw7ZRzJHZBY06GqE0B1gER2eUMGrUkoaFToFVYlWPtW4Y49Z1RyjNVOnuLvLf3Q8zF&#10;c7w2u58lte5Kr6YedGv7Nr6//4coiCLz1XmCtoAND11PfiiDnf1r9LH/TOfCC/Q042MMoE9kcda8&#10;j/zaX2H1O27gzDMzLNTL9Bb6eF/fB5mNpjhXHrnYJWaluzaBjkwn3z/wYdZm1zOzMA0OrHnTEJ1b&#10;OpqaCkNdG7SxOM3Sn5WkjQANQ3K8ga3oNCMSgas8qlGV1868NNVolM9mPV8bbRtSCiulELIpiBeL&#10;mikg3xHkrrt1Ve+3PnPwxPqdvaObdvcNX02nhQCppCx2Z9bufPPw9tETc08v3r8nz50pnY/LY1tj&#10;vYPEeEY0O+c8RSAVSmuMVOhGDG4Dp5DFCtPUhCyGjafdZbEx+I5EWUFYqeGXA2QxQ+J4uDpBiRp7&#10;Nr4DT+V44cB/JZSj4OQwxlItubiuQ1Co86YH+rn37euolxs0Gg0wWzEmwc9LcsUsCEOjMU8pmsdx&#10;FMJ3CYQgiudRup9dQz/Czq0PYM7+GeXyCbIC1BWGsaZ1VpOd40L0VJPOqJ3/PJt7vg+59UM8efhP&#10;qEVTZINVxCaDU4sxCHp35PnArm1EkWB8JOTMsRmqpQbSuhQ6HNZtKdLX34Xrp9YnSeTgWR8pFohk&#10;mST26fS3suf6d7F61c0kCcjExQYQ6zqykqCjGGPT8poUIGxCYhO0TP3MbByj6yE2TFBGYKXESoUG&#10;FkiQEvJzIXv1KV4bP9QozdTnjLYJF3dlL4/9utp4vrx8GAGh1Xr0xGOPPj3y0EO71t16Y2AqSTMv&#10;0mKs4EQjYFUtYke+mj5etrW3TqCEy3x4jkC10ZFJb/HAVfzc3bsoBi7/91OvMlePKBgDSYLM5Mhd&#10;v4fcjluRTS9layw2iTGNOsZoqmECQvHT97yZn945Qefxn8CMH8J61wgDRNr4aicOc8fg/8lv3fO7&#10;/Pp3NnH4/HHy1uIZgwoytO2+jbYb7lzyNkPK9GFMYkyjCsYw34jxHcVP3r6dn7hjJznvgvSgHI1T&#10;icZTDy9x4U70JJQSySuVHFWTNhqJ5g+l6zJ/fty8+td/fSCp108tA1rxMpC1aJ7TqsHyHFcGD35k&#10;17Zdd63+QGdf7kGpRPFa5lRjbFyabZw/e3Q2bLJZUQvIeuN1jS/1sY99bMUf/Pqv//o1vcHbf2Qn&#10;j3zi1eU+WstFd+75UwuJkGJm1caOTX7G6fyf+aG8wOntXpXfOby5S06OlM4tTNeiK2oULhy7bGHB&#10;3DjUzrZbBja09+SuuxYmTjlSZQue++p3zp6pVaLaxl29g46rLjsLVOfDyUPPjz1z7JWJ003WbZEK&#10;XqKA40bSWL+jd12uGGxYzFtMYhNNjCyc+8ZfHHju4T/bd3j33av7P/hLt79p7XU9w44jlbgwd1/I&#10;4bMXQmqNthhtaIT1ZOxotb571Z2eEKCtAZUCBxFa1JCP6FCp2eUyViuxkHcUbW768XI9WWqTIeOv&#10;TIJr6cn2sj2/gypVzjVGsIm5GNI2h2/P9Xhzz3380OCP0xcMUCrPk0SWLe+9iet+KMCb/reYvb+G&#10;WjiNI23TcqCpIU1iGN+HjB8jWLeemdIWpg6MgwgZyq1lXbCBaTvBZDhxwd/KLlurA2sL6/nI0D/n&#10;pvZbKMdl5sdLrL93iF0fuW4pfHohShithSSkgdpY0u4wJbCnI/TzlfS8eWkQbMEtcPj8vvDLL396&#10;33x56rTrO3bt9u5V/auLa9zAkY6rUK5EOeKCL5MUIlvw/OnzldnDz5+f2HxTf7/nO+7VAH6zKONo&#10;baqnXp061qjGDcDWGw0TdLbHGws93f1BrkdlAhkpi3QcXCHTqqAU6f1gDcp3MEqSWIuSMl2FC0ia&#10;mjzR7FZMkiRlIfM+iRI4JpVDI12624fI+d1MzJ6hEYV4dJIt2DTI1wQoxyO2ZbRTw88FBG1dBEUP&#10;4VlqSY1GHIP0UYGPUA6R1pjE4iUe12/4Xm7Y8g682W8RTz9KNk4bJxD2imwp4mI9w+IKREiFJwJ0&#10;5RS9nXciC5uZLR9HJGWsDSGqot2EyPPROosRKRO8bmsPG7f1s2lXO6s2tOFlfbSsEesYgUI4MVZV&#10;kNbB6IBcsIo9m97PmtX3gvVxbNpYkUiQYZ1kvIKKU88QbQwYg0Pqb5YI8ISLbkQkpRo2TNkjIdM8&#10;UiMENQVeZBkbOc7X45c5ePZQafTY7NHyfGMSKDW3MlBrbmELC4JoK4DjLG22XhfL1QLLy1FxtRol&#10;MLD2TW9eLUUzrLx5P0YIKolilR/RoQx6mYGpRKKJqcVz+KqA7+TSVb+U7BnuY8dAF5PVKqfnylSi&#10;OG3KiGNsHKKjdDNxRBzHlMKYUBt2r+rhVx64hx++PqRw9MfQYy+n/Mvr4VokqRFu5RxrinPcuedH&#10;aOiAwxPTzNUaadduEmPjCJvEKdBrHksSJ9TCmEoUs7W3g1976y38yJ7r8FvMUkuNccZrB9O4rqZZ&#10;qgVcmdp7vFzJ8VotgyPsRfYx0s/ywic/NXb8619/3ETR+ea1rDa3Rguz1aIavaDHes9P3bTrPT95&#10;049dd+uqX8kV/ZvE62iuSiJTGzk8/dLTXz5+kEubzRIu7ex/Xa+3/8jO/6UA6JFPvHrFn3/sY//+&#10;/xNA6yLgcu7YbLWzP6/7Vhe3Oa35BxcjaBvVk0gIIaQU3zVqVo7MdvTmdvavKdqzR2dOlucaMZd3&#10;m2+9QZfo1rCeqLXX9XT2rSnuclxVuJb95otBplaOFvY+dvrcmu09xc6+fOdKfYvG2OTUa1PPPf7Z&#10;Q09VF8IFoN6ySlkSNM6OV5OeoQIDa4s7HFflK/PhxKtPnX32M7/z3JOlmXr4wV+8/fZ7vn/rrdm8&#10;l11pP4tWWIvCZmNsumnL5Nn5cy88dXh0W/9NHUMda5yGrl9gWKqp1khuaI5WLetfKQShSduKCk5a&#10;unCzDu2rC5TPVZg8NIP2NB1eJ7sLN7Mlt5WslwNX4DiKgptnILeKGztu4f39H+aB7neSd/MsVGep&#10;lizDb7+e23/OUCj9JBz+DNLEiEBhZdoBZ5vaJhwJSiAWpvB4ksz2zUyPbWT2+AxGVBkoDLMrt4f+&#10;zCoSFVOnQmQjkJBxAza3beXBnu/lff0fYn1+E6WwzMJkie5NHdz+CzcyeHNfE1RaRmoNpqIYR8ql&#10;labwFdQN8bfL2HNRymYpgbIC13H57IsfP733xJPPJ0m04AWOXbe9Z7hvuLjWDZRyXYVyJErJJb2W&#10;EOD6jutnHfHy4yPnlJLJ0ObOHiFW7nxdBFnN+oJo1OKFkcPTh+Yma5VFsH7k1LHSm26+vW+9U9zg&#10;BRknyTi4icFYi1UytQtohj4nEmTGRUiJss2gY2MwpLoha1KHeFcqTCNBuODmZVPo7SBoIKWmu30b&#10;fV3Xs1DZz3zjBazOIISL52s0GksbruohsYJYLBDGGm0dHCeHlE4adZSAMAphQtozPdyy48fZtf57&#10;iccfhfN/C7YdRYSQaafptYsZBAiZ3ucIbChQchZhR1g1+B66iruZmXuBar2ElgMgA6RdwOo5XGlx&#10;jE9Yq2J0HWk8hPZQOCiTw3FdtAzRRhFGWWo6or19gDft/CdsHLwDYV0QMULESOmgtEGfL2Fn6zhK&#10;YZsNBwpSM9RUhIdrJFRDkloNGZs0cUAINBYjIYMDc2VONsb49sKLTM3Nzpw7Onu0UY1ngIUm0Ko0&#10;t1rLZGllV+clk6PIZrD1+iV624vGR2Pi2syMKQyvub5309aMidPO5WbePPPaITaC4SDClfYiVssC&#10;jvSpxSVq0RxZtx1PZZYuz9rONh7auo7dq7pxpKAWJTS0JtKGuBmu4DqKzmyG29b087N37eJf37OH&#10;Hf0FVDhGdOIziGgC6b/+qV8oMBFo7dG98X3cv+069qzpQ1vDTC2kHiXUEk2oDVGSMr2JNviuy65V&#10;XXz0tu38m/tv4cahXlof23I4xdnyKyQ2wnOzzbaa9GQGAk7WfZ5aKJAYibtoUCoEVirmxiZ4+vf/&#10;72+Wz5x5ueU6VptzxuLi3LZUqTwg2H77qr6PfOyuj267ZfCXCx3BnUIK//XOo1EjKR1+4fyzR/eO&#10;n2vOT63asFbG9LvqNvz/F6D191I6bLFJaI1tUMuFlElsosc+/doLfauL29bv6LlfyhXKcRZbq0Rh&#10;rRyV8kU/yBWDrOPK78qsU0rhr9nW9f63/5Ods3/5W89+sVaOzDLNgmk53pXocn3wudFjm27oO+Fn&#10;3H4hrk6XSiXUrrtXb3jpsdOn9j52+vCqDR392YKXWway9NiJuf3PfvXEUxMjpbnL3LhL4O+lx04f&#10;6FtT/Eq24K15+kvH9j778ImZu9+7dce937/tgfbebN+16HgWy4fKkTiuJGrEpdMHp4+cHRub/Ppr&#10;ny9u6du+LiMD6rqBcAUmMSSHGsiNAXJLkJ6V2C4Rxq6QzEYx5xshG90MAkHn5nbe/Ku34PiK04+N&#10;MNOYIVfIs6N4I1vzu6jqUuqRhSAQAVmVQymXUDcozc8ThbD2fTdy18826Ap/GnPi2RRY+bL5GJtL&#10;ugCQaYaenBtjdc+vc9fP/DZPs4Gxbx4nTiYptLVzT/v93Fq4nTk9Q1mXMdqSVwU6vC7yKocRhtnK&#10;HPX5Or1bu7jjl25i9V2DS7sZr4WM10PU4g2QiirSFfDROuZYI3VXV6nhZ87Lc2r6ePLSqadO1hvl&#10;yeYA5biuTKQSRqmL9VnLJV9DGzv7rr99Ve/TXz52av3O3v7B9U0V7uWusARphfQCJ5Nvz2RbObtG&#10;GIrfevgvHh9+z08N71Zqj/Q6ZCIlssUhWyEwiSaq1nEyHn4uk7qQL7Jl1qadcFJiEpN2lMUafW4G&#10;11MknW0kwpKJPTAW7cb0d6zjHbf9JgfPfJvXjnydWjSONQKDRjrzzdBkD2kySJnmR5o4Zcpc62Bk&#10;iBIJ21e9jZ0bP4DO9hCWj5KZe4ZYgCsFsZW41/JQLp6kSyS7BqHaQBehOoGe/DirB3+Y7rv+jENH&#10;vsLLZz9JNZyimKwF8qk42l8gmxGYKEscOgg3QbhVjIhBSxJt0igh0cWOrR9g18YHKVAAFNLEhNSJ&#10;lCSrY5KRBernF8g7XgpoJXjKQViITQJC4KJIqjWSegMR2+YgJTDNe9+xEm+2xoHzx3hcHmA+mjeN&#10;Sjwf1nS1ZVJc3PTy8c7U6tegXlwaD+Pm+zQAv3r+/N6XP/UXjwzfeMMPBvkMXpM6VNbiCjhcy9Dh&#10;am5vq+CKFGxdeHQ1Bb+d+foEJ+eeYX3H7eS8C4WOrOdw/+bVvGXzamZrDU7PlpmpNQhjjacEnTmf&#10;ofY2+vJZZOvzk98OW/+A8IV/ilc5glNoLjKvUigVzX6PpAShtxt3yx+CtwYJ3LG6n9uG+xhbqHBk&#10;aoGzc2Wm6/U0IcP36Mll2NzbzuaedjLOpVPVQmOCU/PPYWRIMdOH1slSjc+ThsnY5amFPOVEkVFm&#10;KTnCCEUUaZ76oz86OHvs2GstjGR9mUarNbLNAfzv/7lbbtx11+qfyrf7d/9d5vYo1I2p0XKVlZvI&#10;3rBy+IdktJrIUCyjmlcKllb1SszcZG16w87eDdmC13PpeChEkPW8+cla5djeiclqKaxnC57neMq5&#10;3Mr+KmDLK3RkVsWRPjJyeGbGGtvqOaJXoDwvYuGmzpWT4c1dmZ6hwnWOK7PXss9swc/EoZ576kvH&#10;jm+6ob+joy/bvXjsSWwaYyfnX/3qx/f97YGnzp1qrkwWH57F8mHSiiriUNtjr0yMPPbpg3sdV6kP&#10;/Ktb33rH92x6R7bgFa9eVmpBsM3yoU6sPvrS+IEXvnbq1STWpflwzq7u3NC/oXurH+rGYhQYIrSY&#10;ikGs9pB5dZFFnZSCBEs1jnGlXCohZroChu8YxG/3mT9RYmFsgVin+Ya+cglkFl9kUNIhNgnVaoXG&#10;Qp1cX4Ebf+IO7vgJTUflX2JOPNmMhlnsw77CMy1TzypRX6DYfZz++x9EspGZAxNUyyWMsijpkJV5&#10;2lUnnV43OVVAImgkIZWFCibSbHr7Wu7+2C0M3T6Q+ooB042Io5UaDSvwlLzgLB8ozFhE/GgJu5CA&#10;K0EKXOnjCMknn/7DU88d++azRifTQOgHjt10Q9+6nqG29V7gOI4rlyJuFtmsFjZWFtoD7+BzY+dq&#10;pbC6fmfvgHKutNhI/7heiiZP7J/YP552vS756oxPTiRbd+/MrPfaN7lGBk4hc2HElGmQMyYtH1os&#10;ruc1y1KpeWb6c4Hnpp2kWqdeYTLUJA2FyWbIBBI06ERiHYsQdVzp0te5lfWrb6OzbZAonqNSPUe9&#10;XkbKBEfV0I0yJD4kCp2UECzQ1TbIdWvex+3b/iWbhu5DihwREl8vUD77CL6aRTv9KMdFWXMVd77m&#10;DLpMnWmb1IswVVANKmaSmt5Ikt+Dl8kx3LuaNf23olQXs9VTVMLjWGceK300Hgk1hF8GBfWGizGa&#10;RqNGxunmxk3v5+6dP8aGgRsJrIc1LlYmKTOrXRwni12oEZ4ZI6tcpONhmsJn1Sz1GynSOKRaSGO2&#10;jG6ECN00ylViKYtSRZpoYoZ9cpQnpp4hNI1o/PT8idHjc6eA+eZWao4zlZZSU/o0u5epTCfJ8ry7&#10;lZgtUZ+dLS9MTHRtuOf+4XSZodPoKVK91njkkJWGfjftsDStXuhCEPgFytEk4/NHyDpFsl77JXd2&#10;1nUYbMuxoavIlt52Nna3s6qYp+C7rDQj6PwQ5yOH2olnccI6Thaks/IQImXKYlkN1QkYr/dR3fWr&#10;tK996KKmFyEEbYHP+q42dq/q4Y61A7xp3QA3D/eyvb+T/kIWdwU7nMnKCY5MfwuhNMXsINbopbHZ&#10;k5YFrXh8vo1zoYcv05Khbd6fVvkc/NrX5l78wz94JK5WTzZLhuUWNitsmb9kU6zu/+jH7nrrrruH&#10;fz2T93b9XQHC/GRt9IWvn3phbrI637x3Gi3MVtIyV73BaP0DieGXi8v1CqsgF/COvTx+7ukvHfvC&#10;Wz98fW+Qc7tWAAhi9dauvvaebP6Zh4+fPPT82OSN960dXrOtq+fKE87Kr0zeHdq6Z+BNB546d3pi&#10;pNQqIlQrgK3l3jHRtz9/5Pne1W3bhzd33q8cedX6tlRC7XjT0KZnv3r8wLMPH39xaGPHUJBz26oL&#10;4fSJVyef++KfvPzo9Gh5qgVkNVYQNy6hi1o5qtXKkRza1NH/A79w2/f2ry3e87rocLHo7p2KnGfP&#10;V0Zee2701UYtngP0+PSZ/X/zwid6dg7tuTnrBlRNI+1ANBY7EmKeKaPuL0JWYau66bUErpTUY83B&#10;uQrCWlY1M+cy3QE3/cRO1j2wmsN/e5Izj49SnagS1uI0XiQF1LiBomtLJ2vuXsWmd26ga3Mbev5h&#10;otOH0r4xV6XxF1d7hIVFKrAJxGcOU7zpJe77336GzW/t5cBfvcr4y5OEs2FTv2qXOuuEEgTFgN4b&#10;V7HlXRvY8LY1eLkLj8RsGHJgvkJFQ8FTTRYBCCSibtDPlDFjIcKTWCmaP/LYP/FK7TvHHt0fR42z&#10;i/S+1kYhRagcqaW6UCq8HEDoGW7rvvG+NUPf/Myh49fduurcphv711+uNLwoiq9XonJpprEYNtva&#10;iRT9zqf/9IVVP/qvBt7ieg9k5n3f5HxQMr3MMmV8XGOxtYjIreG257BKYI3FWdRzAXgOSZR293n5&#10;PGHYwJ4+jxjqgqKHcBXCOhgk2tZwpSVwHNb13sn6vgeIdIWGmSDRc0zPjFJemCcTtJHP9lHMDZHN&#10;9uJ6AUpGCJtgrCFxJVkDTnY92XU/xty+PyDfPYGjmhGqQl5+nBctwOqi8ybSErRsp6HPU5M30Tbw&#10;DjKFgCTWGB3QmV3N7ds/wO7N76DWmGJi+gCjU68RmxjwMNYihcJtzzHYu451q/ZQcFdjjUAKjSBZ&#10;okoSDNoafO2TjFQonThNMZclRqTgREpc2xS9S4HyPUQtIpwuYRoJSjppY2Xz/aSx0IiJy3UWcvDs&#10;3GHqtooQhPVqvNCycGu0MFrJNetpMhlLqtVa7IhuHRPD5ljuJpXK2eNf/tLnn1+zpvu2j/7YJqMF&#10;nkoBoSctoZF8Z6GABXbk60gskV30azNgJF251cwxyt7xz7Mqfz0bu+/Ac3Lf1eQzWT7O0bmniLvz&#10;tO/6cczLnyJ//AxBr4OXTXAce1EgURRJwpKkMWMo5zcxf8uHWWh3OT/yabZ030lnbs0lMTnX8qrH&#10;JY5OfYeJ6hG62obpyA6kprxNH7ZAGuZjh2/NtXEq9PFFM9ZLpL5ouHnGXjsUPvEff+OJuFY7vmwx&#10;vlxisqiF9n/01+++f9utA7/qeqr37zqRW4utzDcWpkfLNS41u4Wrh1e/8fr7BlorlA8XB/tWu/8l&#10;puipLx7dt2pDx9duuHfN+6VauaOvrSuTe9sP7dix95unT/ztH7302tY9Ax1vfs+WrU3fqdcBNITq&#10;WdW2I1vwC80VXsilnlrLE+uXumzOHZud+tr/ePVv3vXjN3T0DrfdrBx5VWF892Ch/03fu3nNl//b&#10;Ky/sfPPws139ua6XHjvzxDc/c/BA84Gpt6xMGstq32YZaFWA42fcKA6TGZ2YinJk/nWcgUXPJRbm&#10;w5kXv3X6qZP7p04trYistQfH9j739SNf7H739g+sU1ZihEnLY7FFv9xAdHk4b8ohchIqBmQqwc65&#10;DgthxAszJWJjWJPPLmkTOje2c8cv3Mief76D+VMlFk6VqC+EqWlqwaW4Jk/Hhg68/IVVtSzcj137&#10;q8Sv/Vscu4DMypT2N5dYhTavbWpfYSNLXPeRgx/FyX8AgWD47i6G7rqHuVMlJl6eonS2QlSOsMbi&#10;5T0KQzl6r++ic3MR5V6M3yfrIS/NLFC3gs7Awy6W0jISEkv8dAW9v57uW6XZhhmZZb46Yz//8l8c&#10;mJgd2d8y0cX1Skx5pj5mjKlLKXKyRZd1GSZW7HjT8LpXHh85+8I3Th0f3NDem28PLnvNk9jUZqdq&#10;o00PLkMaOGu7urvE9NR0PDE5Uf3rFx9/ZfiWwuobQq7Xa7ul62UwWmOVRBqLjA0mtsTVOk5bFlyF&#10;0TGBTMtZOorB8/ACnyQOqUkJMsaeP8lCYw532yZswZARCRBgTA4WGzFdg7EhjuORFxuwCPrye0Bo&#10;IDWbXVydWWuw1scIh5gaDi6OcLEixOu7ha6tPvNP/Wt0f5Fc9zACe8UY3eXt0EKK5lcolw4TJuvp&#10;uO4hVFcfOhY4sca6ikSmhqJtTgdt+R76stvZMQxWWJAxqRe7xF1y+wVtEozVGOuihY9M+0tIjAuu&#10;i1moYI+P0EUG7RTQ0iJMHZvEKKlSF3gpSATIKMJW6rjKQ0qV5iDKNN7JaoutR5yYOMZ3vGOMlEfw&#10;AodGNQ6jWlwCwo7OjqTRCHW9Vgu5OKLs9YiXl4/nccv46QCuDqOjL/0/H/9098ZNP77xvvv7GrUS&#10;nu8gpcRXlsRIvj3fRmIlNxaqBMLSMBfAltaGjuwQgVdgdG4/50r7GWrfxVBxN21+99UF2yZionKY&#10;U3N7ma+P0lNYzaq2DdTb1jHjucR7P0n+zGlELo+TAeVojIU4UtiqgSimPLCT0k0/SH7VbbRbmJw/&#10;yjNn/4LOYDVrO2+mv7AZKa7uE1MKJzkz9zLnFvbhuT5DXdvxnRyJjhbJd3LSMBE7PD7fxolaQMZJ&#10;TWoRIvVqEx612Wn95O/951fqs3OvtYCrxjKZiWmpGvk/9G/vePPWmwf+zesBWdZijTZGKiGXV4yM&#10;NvHCTH2uUY2jZSBreTXoDbD1D8lotYCt1lXQon9VaxeiE9YT5yt/+spjvcOFdcNbum6/0vveeN/a&#10;Das2dLR/5U/3HfjTX33iyQc/snPrlpsGVr+uEqIjctbaVpf45QGarWzW8tVb49DzY2eB//HgP9kZ&#10;Dqxvv81xVXAleYhUwlmzrbsv1+43/ua/vPCVhZl6uYXZa7SAreUlw9ayoW0Bqo0T+ycnPvmfnvnE&#10;+372lnD11s4HPd/puDrIbCbTSFiYrI9/54tHHn3hkZP7rbX1ln3KanXuwF899V8zHV7X992z8YGO&#10;um2QCINwBTbURN8sYT2Be0sOMgJCm7JCQtARBEw1GjwxOcv1YcjOzvaLaHQv79K7o4veHV1Xp0OV&#10;x+jgh5gcG2HwzB/Qk6vidoj0ipn0thItRV5rBXresLDgMj3wINmNP8ZArn/pxhYCOte30bm+7Zru&#10;E20sx0plXplZwHE8erIB2KYPfk5iY4ifrqKfLqcn1pdLWholHP782T8ZefbQN14wOllYXgqeHCmN&#10;Gm0rUopuIWkC0suvljv7ch13fM/GdZ/7/Zf2bb154OQN96y5fiVvLSFg7nzl1KtPnn21PFdfFDsn&#10;SZLoifEJTdp9pB/+9jdGb75+44TKJZs2jySZbF8/tquNmASrDZ7jI4QhCmOqZyYp9Haj8h51EyNU&#10;KpBX9TDttvTAsyHCD0g612In5xFzR/G2DSNWdyB12oJfc236wFmBaGpxjbGpBgmBJ50L+hhMiyGs&#10;xtECx+QJHUPDSAKZQVuYTfqYdNfSPvIEZn4aNbgWUSxiE0NAqiHDetCQIBOE16yF10vguIQqTxRW&#10;iUf3MV0ymO63kDFr8WyOxA0JpSROFKZRI3AkKJfYaBKR0noOEld4KJt26sbWoGQK+CUOktS7Sy4W&#10;yqRIz8eR84RnpqE9j+P5yKiOYxKUp4glNKzB8Rx84RJNL1CfLyMcFyfROMaS5Dy0NWRisJUaC40S&#10;c16Vlyb30lAVsgWPykKjUqvEJaA+Nzu3yJi3MuXmmgfNi1mtRX5wsRLQaB3Po9m5fV//pX/9Z/wf&#10;/+nHNr7l/q56tYwfOLiOQghLwwqeWChQ0ZLbimVy0lA3FxIetAkJnCLrem5mrjrKqbnnODr1OG1+&#10;P925dRSCXnwnhxIeFkOU1KnHc8zWzjJTGyGhQXumnw29N+K7eYyJydkccvVDzAVF4tf+hvZzB4jq&#10;IYjm9TERSZBj7vr7aGx7N4X2LThJjBGW3vaNtOX6mSid4Plzn8SXWTqzaykGg+S8TjwnzYbXJiaM&#10;K8w3xpipnaYcTuN7Wfo6NtER9KdZqSYFWRkBGQdO1gMenStwPnbJOmapuSaOYuIEkqhin/it3zoy&#10;9vzzL2JtlQt2Dotb0lIulIDz4Ed2XnfdbUM/7wVq4Fovr06MLs3Wq1JJ2dYZXEIhxpGOK/ONchJr&#10;3TIv6jdYrf+FGq3W/7fotVYg8ZeAjapXY6McWV29tWuTFzhXnAnz7UF2++2rBsN6UvvKn+47XJ5r&#10;lIY3d3W5vromsNioxrMHnjr3zOxEtcTK4nOz7PiWd0+K6dFy/ZmvHH81k/dmHFdax1OB66nM4krA&#10;aJuEjaRSnmuMnz+58OrB58ZeOH1waqQyH843B7xqy9c6UJdChPZCzTteYaVw0XmrzIfJi4+eOjyw&#10;rj0udmUHHE9mxdVmbGDsxPzhb3320Nee+sKxfdbYRb1GnZZ270p9fvLo1EFzw7o7N/Zl+p3YhOly&#10;3JWIcoI5GyEyCjnsp2xXYpsHaSl4HkIIjsyVOVOq4CpJu+8hr1FWZ4GpeoOnz8/wUtkQde/GCIVz&#10;7iDMNDAyACWbq2BBrF0aZY9wLGJ+Psf02ndT3v2DHGvAiTmDLwOKnsvrUfWdq9R4/PwU++cqFDIZ&#10;+rMZhLUkBkSbxCaQPFnGPF5K/S18iRUCoQ1ZGfD1I18qf+aZP/7WQmX6aMt5XWQqrVTSbtzVt6bQ&#10;nRlSSkrZrBVc6Rjbu7O5s0dnxs4enZ1et72nO1vw88t/vzIfTj7/tZOPPP/IydeS2CzeWxfZhADu&#10;1lsGtujh0t1+f3fPlrAHP5I4UkLgE2PSHD1H4luBTRKiJMKREi/wQQq0BKsk2mikMWgBUZLgCIFs&#10;yyHDBDm2gIostGfBl8g4QSSLgdZyycpCidT93CiZasG0wbECRygckU7AoUnQ1HHxUu+y6iy1b5/E&#10;nI1Z6OvlULZC++Q07QshlKtkch7S9Zo9WArrCWzGEoURsZGoYgERRogT54jPTTNhEmZ676Ijew/e&#10;6RBRq+IVHRzl40mJUJKkebyuVLik5T1pwQiLFoJEG6SxOEIgrEFom25JOoFKJdGVBsmLJzAjsziF&#10;HEEQEEtS931fIRyF1ZbAcXGtQ31ylnB2AS+2ZJVDhKURKFyTUhBmoUZ5do7DtbN8sf4009EEQdYl&#10;yLh2drx6+vi+iYNxpGdJOw4XNT2tJadkaXJ0r5ILerFW64qbjqK52TMjk5n29o2d69bn4zDCJBrH&#10;c3CaC76zocdk7FJ0NJ0q1StpK5rxQhprLTm/SHdhDYVMN1FSZbJ6nHPlVzm3sI+z83sZmX+ZsdJr&#10;zNTOYEVMd9tqhjuupz07gBQKYxTKZJFWEFgPMt3MdQ9R7hxANBcTJtdBZXgX49c/SLL+AbpzW8nZ&#10;bJPqS7A2xpE+HblBOvPDSCmZq48yUTnMuYX9jMy/zMj8y5xb2M949TD1ZI580Mlg+3UMdGwmcHJo&#10;m5AYi5KCHl8yFWp+/3jMFyezZP0cGWmXWO16LURbh6hR56n//BvzZ5544pmwVJ1qXr/WjtHFBfLi&#10;s+3e8T0b177lB7b/ajbv7Xo9493EmYW5ybPlcntPNudn3EuqNGEtqRx6/vzLJw9MneaCEL9VoxVf&#10;Ruf8hkbrH0Cj1Tp3Ll8JLY8GcF5+/MzR9Tt6v33DvWs+cLUGIi9wvLvfu3Xnqo0d7V/57/sOHH1p&#10;/NF3/fgNOzfd0H81dstGDV2dGCnVrzBQwKVBqouM1kUZiV/8471PAM/fcO+aDf1riv3ZNq8glVSN&#10;atwozdQX5iar85NnS9PjpxdmW1Yh0bJ/R0IQb+wudhQynvPSyGSNi7shadG6JS2soDTayk/8xpNf&#10;uuN7Np26452b3tnRm92cKXi9chm3rRMTTYyUTh98bvTlg8+OHjv56tToMiatVQ/mWGvDsamT3/hP&#10;X/tl71/d9xsPre/YEFRtHeV4iILC1hLiR+awFYNzRw6RlVBLma3EaDp8j0xHkXPlKl85O0GHN8Pm&#10;Yp71bXm6fO8SsaixloUo5ky5yvFSlXP1Br5SDBc7aMt0klz/k4xlXLr2/zmFM6OQy4CfZo7ZRoyo&#10;xdRygyzsejtc/358fyuFcsDJhZCjp8/Rn/HZWMyztpClK/Bxlo1CiTHMRjHnKjWOLJQ5XwvJ+z7r&#10;O4rkXRedGIywqE6FrhmiR8uYp9LKnMy4GCw2jnGM4njlRPjJ5/7kmdny5LEWAN+qk7LnT80vHH1l&#10;4sWB9e27hCfar8XkJ1f087c9tHHdp/7PZ545vm/ieHtvtt311FKbdnUhnH7ukRNfefILR/dFjaTV&#10;V6e15duu39HbedNb1j1QbC+s3Tv9FEER3mX2oMrg6pBcPouT8TGJpiYMjuchQ008W0ZqcIoZjCMJ&#10;bYJSAldLPOOAq4h0RGgSzEABaiGcOIt3cgy5uZ9kXSe+avoztdQrRLOL0eoERyhYlF7aNB7IKJCO&#10;g2M81JxBnz5J9cwkMtuNNxhzXXEPxXnDycFPMzl9jsHZMtnSDCLXhlvsxssF4KVWCU6SUJubJToT&#10;ISol6knChNfOVMdmru98F516I7anAaNTNE4tEGxfh9mQR8oE3zpYIYmTBJmkGkehFMqCMCYFqkIQ&#10;YTAqBWcuIKOEaK5MODaLPDWLkhJWddLwJCZJcCsa0+bhC4fYGDzhoGoJulzClKr4ViIk1NGYnIeI&#10;EyIFaqZGZXySE/EEX7d7GSmdxss6eBkH5QodhUmpVo7KXGpqmVwEsF4/q9U6NsZcptlp+rUDe5/8&#10;3d9tLIyN/uANP/DB9UYqUSlVyWR9PMfBtXCmnmEydNldqHFTvkGXpwkNhAZia0lMgkCQ8drIdXZg&#10;MCQmRusLdlFS+LjKRYhUx2lsgtEGZQMUXnMwtyQk5EUeN7OZ2YEc492bUFEt7VZ2c+TdXjrdIVx8&#10;tI1RuEjrkIgQS4jWaaB4V34tvbm1JGgSHWNsWk2TwkFKD1c2G0iax7lINxVdgRTwxbGI3zoY8tpk&#10;wnVdko1tGbwgoNaIaNRDnGyWytQke3//P1BMRoPefr/r1AynW6Qsy9kkAajd96zuu/+D238q1+bf&#10;8npA1vRoeeHIS+MTa6/r7sq3+5kVyYlaXJ0Zr8wt2/8lyQJ/n6DhMvnDr6uq9o+R0RKL4rxLyxHy&#10;Wj/Y1U5Yq5/WYuZSljSPsA0obr6pf8N7/8XNH+1b3XZNXRLGWDMzVpn/5mcOvvras6NTd71ny5o7&#10;vmfTjmzBW9mbS9v49MHpx/+vn/36HwNzTZ3W8u6NuKXk2aonWymIM9v8t+96KpCOdKQUSifGRI0k&#10;bgFG0Qr6q6hl8Is7sn7+e7avvXWhHh3+woFTh1cAqK0xCkHLsSwGguZ2vml4/XW3Dm5v780NeoHK&#10;RaFOynON0rmjs2MjR2bGTx2Ymmh+xtqycmXYcprcxWujlNN10/b73vnPbvm5d6wtrPHrhGlEi1TY&#10;Ruqf5ezI4t5bgF4X6gYbpxompxkmXYsTxqs1Jmt1tNZkXEXBcQiUbPpwWapJTCVKcV4x8OjN5ejI&#10;pMJQx1pc5RJxDjv5ZYrHvkJ+7DCyVkZYi84UKA9spbLpbjID9yLVGuaiAol1kQLKYcRotcZ8o46x&#10;loxSFJqO6BaIjKGSJNTitGutPeMzWMjT7jlY0/QnyQmssISH6yRPVhGno1SfE6SdejIxuEZxcPpA&#10;9Eff+c0Xj4/s36t1MsOF7qBaC/ARgNvZn+v48C/f+QNrtnfdJaVU1zI41itR9bO/9/wX5yZq5Q/+&#10;4m1v7RlqWwPWlmbqo88+fOLh7/zt0Zcr843ZFrZ0cZ8Abs9gW9f3/NieD3UOZt4TN+KgUYuJqpq7&#10;u9/Cg/FO2twsTuCh2nOErkSZlKmJhUZai+u5eMU8Ju8TuhaBwtekDJe1eBq0K2nYBCkVAQoxU6U+&#10;PUMjKwj6u/EGuzDdeRLPSd+zaRsRaYNtZilK0RR5RymzoctV6q+ew44J2rMG05+llHfwbUjGZpjO&#10;nOC10sPUZ04zmMS0LcyTSQx4HgkWX0nwErSNYSEmiBwabQHnOgpUgo0MFO5htXM9WZMhiipoV0I1&#10;wE6WsGIBNdyBv2EIkfcwArQjl7DxIrrQxqaieCXTRo9GDLMV4vMzhBNzyASyXV04WY9EpKVRZQTW&#10;FbiOIo5jEiRebLGlOvHsAipJ388qRYzB9zwaYUhUquLMVRmpjvEVsY+XpvaiAsjkPTI5F6lEfe9j&#10;Z77x9FeOfweYAKaA6eaYV+Fis9J0ksxkruEGrIvLjEeLY+NF4zlQlK47OHzXXd93/7/5tzfle3pV&#10;WC2n6QAZr9lpK6nGliOzU6wPKnz/sM+2gsJXUE0sNW1byiBNJnTpO3bJhwoL0joo6yEv4g0untck&#10;CiMSatEstXgOISR5t4uM05Fq3qxeofhiiEWMERcIpPR5lRcJ5JeOpukhYQFPCGIDz81o/uBkyHPn&#10;YwIrWeUpMkqwoa/I5q481VqE9AOmDr7Ksb/+QwpqnkzOoVaJzuz/9tkvz0/VTgGTwEzzOi7adpDN&#10;e/6H/92d79xy48AvSyXy1wq0okYSP/OV48dcT6kb7l2zNpP3VvTXOnds7uBnfue5T549MnMSmG3u&#10;f2HZvbTcmf7ahcNXrnpd6fdWInWu9u8VwdjP3ffJq2jYzN8L0PqfxmitoNdaFFPKFjGlC7jHX544&#10;98rjZ75+z/u2rvGzbvtV9VZSyO5Vhc53fnT3zas2dhx5+M/2HTlzeGb2wX+yc9fg+vb+5eeqVo5m&#10;Tr46+doKSHwlVN66cuMyjNci0+XFkXaJdGskwfJssNZW2LjlZxaI52rhzKGJuZFbhvve/+4d6774&#10;t6+eeoVL4w3sspWkaBHwm/1Pnj26/8mzI66nMpmCF0gpHKOtLc3WQy7u+mzVhkUtjMvi4BkBVutE&#10;7D34ra/8idbhB2/66Lu2d+3MxY2I2BE4gYdIQO+voscjnNsL+DdkkQVJUjeYKGW4Mo5iY7HAmkKe&#10;UpxQiWOqccy8Ti0EHAl5P2Cg4NHmubhSIiU4xuDYNM4DDb4cIOl+iJlsP/NrD5FZGAdjaRR7MR0b&#10;yWevx2EdYeThWQM2IUFQ8By2em1EtkAtTihFEdVYU09SwlBJSTHIsrrNI+8pvCYA08YgfIlTUITj&#10;Dc7+X2eZ+cR5+q4r0vem7rRsGYUQaXyV5cWpp81fHvntSm5trePGjcN7pBIlre1U1EjON6rx9Px0&#10;bWZ2rDKfJMYAcna8Wv/CH+995MO/csdA91Bh6zWRCnkvd/s7N237s1/79pcPv3D+ZT/ruudPzh/8&#10;2v949bFzx2Yn4khXljVWhK3Xddc9w+t6V2dud1zXx6bXx2jLS5UXCbKCt4bbUbHPfFKls6uTQGbA&#10;UcSkJT83ATNbRcSGTEcW44IRhliAVAorwSQJQWJRaKwyRJ0+qq2ffLlGdH6O+ukJPNcj6ChgO7LU&#10;cy5WSYJmJqQxFh3HJLUGttwgLtVAJ2SCADtYoNHnY4ylLdY0pOJk9gwl9xxBex8hDqemzrPal7SZ&#10;MkG1Qt0abC6HiMFNEqzjMdbWxplijnLQxkCmn558kWyiqVWqNKwhiyUoGCKZQ9cNcqRC+cQ+dF7g&#10;57O4xQJuIT03psnISgsqSrD1CFutU58vEdbq+H5AeyGHbC+QBB5JqYFUksQVCM/BYCCM8ZQHScLC&#10;3DxU6gQWHM9r6gItTmIR1SpxWMdZaKBtwnPeCM+ffREnI/AzHl7g4AYOVlutja0vK1knLeOZ/a6Y&#10;iItZLdvCgi8uShfHF29xMW3ieObMN7/51w8vLJy74yd/+oH+7dsLcZQQR5pM1sV1FWcmS7wwWuLr&#10;UcInjifs7lbc16e4u9tjfV6mYbNNNGXtBYNPUAircJp6OGkXAbC9WMHf8gkNGoEk7/WS93qblFBq&#10;aXLpmbjgYe1ZH4GPQWNFgrVpToJO+exLm46aWT7tjsuROvz3w3M8NxbRX/AYdFUaX6YNZ6cr5K2l&#10;q5DDYpk/dRjPllESlJLki0GxZ6jQNz9VO7OClMUBuOn+tauHNnW+WyqRfz1z86Hnx86dPTo7/5YP&#10;XLflciDLWgjrcbU0U69dgcl6vYyWuIKUaHl16Wqg67KRf6ycALP0/0US6B+S/fqfWTpcDrZaJMxE&#10;LYyRa4x193175LWNu/teWL+j9y3X4kEoBOSKfvbWt2+4vnuwUHj4z/bt//jHvv2td/7T3du33Tq4&#10;2QucoFk+S6ZGS8ee+JvDry4Tm6/UedNq8XC5UmhrSdFrEdaLZaAoaQE5yTLqlZavvHR26nCb7+7Z&#10;Ptj1S+/ase4/f/HVU3svs3/NhWDs1uOJgEYc6Wo8U3dagNryTqGoZSIOucgZq5k43Dy9SRI7Lx9+&#10;4rGJ+dHyW69799sf2vru4YzJikZcww0CVKAQcwb99Xnmvz1HY1iRv7NIYU0uHYLqljhMT2fRc2gP&#10;vGa2X7pH2/yH1iCxuBgckwarLnaKGZrsmRgkG2RpyGHmipMILIHqIO8NYemhqlP/Hkek0jGNJUSQ&#10;GIES0Oa5tPve0lmTzXE5WYwlwpKYtJNSKogmIyY/Mc3oH50jOVwh2y2Jkjq1mTp+u4euhEjl8MjY&#10;5/jO9F/Irg22M8i2tWfyng1yngmyTux6qiqkmAur8ZnRU/P7jr88cXpipFQtz9XtmcPT85/+7Wc+&#10;8/5/eev7+9cWt13LszS8uXP9nvvXdT/1xaPPv/joqWdHDs9MtQCrlXzYlu6b1Vs61+fbM0NJrIVn&#10;VDOKCerVEt9aeBKKgnvrW+hz2oinSswUYtxsJhUyS4GOEtAJJAk2SbAFH5ULCLTFxgmJkjSMJnIs&#10;GanIJgJtLFGgyLlF/LY8IkwwtQbRQg07uYAyqeFmw0ltRESiMYlBiFQTlsu2kRRcKgVNPpY4kUPN&#10;SZj2RtBqBuFOohxJxinidGaYkj5HS2c5H2mG64LOisZtSCIEoZ+hlM9w1s8S5nvozvfQEWSZVEeI&#10;9QztmfUUTBETN6jRQLRlkLkApyhoa2TTLMtyAz01SdxkPgxpB6DWBgeJ57gopShk87R1dGMdQaIE&#10;NQfiRo2cFAhhyTYsRhlCZdCBR/X4ONHoLG3tbSg/g3YtDRuDkiTWgCeRMzWcSo2D9VEOBuN8c/xJ&#10;lA9+xsXPOPgZBy9wiBtJbO1F4vd4Wfn6Ei2NKlzjHF3IWz05tbyrXLeI491lgu1IQFTo7jZSCeUG&#10;DqZhIYlpVA0H52ucLddZHUiGgoDRSPPMmYRnzsZUdgT8+21t1LQmMqZllm1GPTUhjdt0om8YQ6jt&#10;UueqFOBJga/Ssl1iQNtFsKYvYqJWIkwEaeiEIwSRttQTSKwE66Yh4EDggqdImyTM4t+pNG0AQaIF&#10;awPY2h3w7dmYtuakFgKOEtS1ZrIe09sh8AOXPT/4I4xs3saZr/05Qk7iejLb3pPtapknW8OhhRco&#10;teWmgd2ZnLvl9czJ42cWZp975OTpG+5ds6pvbbHj8kyONY1qXK2Xl4LJV/KetN8FuFppk8u+Xg50&#10;XY3JslxqQ7H863LAZf8/D7RWOAkrsVp1wBk7OT916PmxZ/rXFnfm2vy+a31j11fulj0DGzv7c22P&#10;/eXBlz75m888fe8Hto3e/tDGG9t7s33VhXBy/3fOPluea5SXle2uVGtuXbmt9L24BSyqFYBWqxdX&#10;0sJgLQ54rVoqZayNnjsz8cUtve03b+4u/t7btg7/4tcOn32xBQTZFlaQlrLQ4vkMWx7C5ceSLCtl&#10;RsvA32KL8GLpdCmfUuvEPTt6+OWPj//n6cOTB97yz+74+Rt6VKdXL1VwAge/kCGaiTj/+UkmDpfx&#10;hrL0fV8vHfd1EmzI4Pf7qchVp7qbxUdGANJaVLNpz3Fg0VvKLn5KbZtISKMtSNFOJiji2wbCWoT0&#10;SFAYqxGYi546ZSErLfhpq3ycOhVhrMUkkCR26YyKFuDu5yTJXMjZXz/JuU+fI/AFnddnEBlBPBcx&#10;f3yG4uYige9xeP41Xqk+hl/UKOXguEo6rsTzpfICx83k3GyQc3tc39m8dkfP3bc9uGH27JGZpx/+&#10;0/3fGR9ZCE8dmJ7/5G8+/Td3vXfrzVv3DNxY6Ah6Vrq/dWKieiWery40Ji22PDFSGv9/ufvv+Lqu&#10;80oYXruccvtFLwTBToqkqEp12bJkSZbjJte4OxnH6cnrL5N5k8y8M0km804y873zfpnJpBen2HGK&#10;u2zL6pbVuyhS7BUEQKIDt56y936+P8659x5cXICk7ThO8PvhB5IAccvZ59lrr2c9ayU2M08w5hug&#10;npgiDZOFbXRnd6bQn1kvJOcAwZjoVA0iGLLgVT3cN/VNBAMKb1/cCUq7CBiBhRp2JgOKBkzhODaM&#10;VghKZQijQIogiilIboEHIWzXhiQCCxSqFoFzDjckKKajoGqLQRTSEIU0mDagUANEECwyRCVDkJYA&#10;tyWMLVCxJJgJUaiH8Ow0Qh0gwHHMOEfgZwkOQqh6iDqzkbdS2NQ7hJMIMFXnKGUD5Ls07DCAgIWK&#10;cFBiNhwng/WZfnQ5eSgTomTmsWQvwmU15GkIXakuuH4OsqbASYMcwOt2oGHBMjmIQIP7IUhpCIq8&#10;okhwGBZlEoZ2JGyXBFgEWCFBVhRgM8CKvMVCocGljNqjT52Ev/8UKG1DihQYtxBIgGKAgHoA8hWU&#10;1jjoj+N1GsMjZ56EsgKkYpBlu/GnI6B8HRqlkzpQvcah8vtRy02HWqcAKDubkzd+6ifuve7Hf+xW&#10;O+1KowLYFkfoCxybXsJ4uR7/Eg4OYLsrcMwQ0hmOG3ttpAVHKaT4u8v3bcmjgjVRC/HitIfnZ32c&#10;r4eoKgMCQ0YCgykLl3c5uKrHwdaCDVcw+Lqdg1q5f0sGSM4wXTc4sOjjlbk6jpd8zHsKnoq+X7Q5&#10;duRt3DyQxp5eFwVbIDQERY12J8EzhG5b4LpuG3/rMpzzNfIyynvmYFDGYMELUDUGKUYwYYDR669H&#10;32U7cehLfwVz/nkRezbKBFNoN/bPka3dhb51ues559lGMYuX5KofYaDVM18/fiyTd6xd1w+PrBVx&#10;R4ZM4CtPhTppSKqxdl7wxQAsjuVxd50+WYIsWA1wdWKrOtlP6LauGn0f74UfHqC1RgtRYLkfi73v&#10;O2OHd+wdenHrlf1vZezicw4ZA/rX5/vf+VNXv2Hd1q7U1/7o5RfGDs+duPPDu69ZnK6dfewfDu3D&#10;cvO+dmaruXBufOtmevb+kywBQPQqACpMLJZ2gxXTJqpPLtCGhWJCSMpkJVCz3z4x+adv3Tn6+7sG&#10;u3+fCL/84JGzz6yyoHUbcyYTAIljpV1FEvAlvzZee8M3mbedTiMBv9HzPoLz4/Vxf7C73xZ1BqUC&#10;eGMeKieq0FaA3p0peOMBzv6vkzj752ew9Zc2Ytu/3QBYEmHJIM7AjYWBgGQEmeYgDuiagSobQJuo&#10;DFkATzOInAApgvENjFbxOdaNLSsMCHpFqWQWA3c5SBuYkgbzCZaJF7oNICfA0hymTjCBia0FopOx&#10;QwQqSKSHHaTSNlK9gChwqFrU2vLnAgTzPtyNKVyWuhqU/gk8fu7z8NmZOOi6GQ4dO8tHX4Xgtu3I&#10;wZ03DL9n4+6+m1565MxDX/mDF185e3R+8Su//9ITo5f1HNq8p2+4f32+r6s/0yNtYalAeyrU3uJM&#10;ber4q1NHDzwzcbIUWYQkGUkPDIHNeeArXUuAZwZACMkxtKGYS6WsbmExDnBY1DyxRgvSRKDzgakH&#10;cb5nHj+qb6J1VYeZQKFaXwTLuHDyWWiLRwySNvC9ABWvDqvqwO4twORc2L6BHWiEjg2yOUTVhww0&#10;uG0DwoKxGBRFtg6ESDQuGIeII0sUDJQxYIYgA4N0qMCYjaoFLNonMGOPo85mIYwDCgmhcOBwQoEp&#10;BNJHTSmMDq1Hz9IAJhdmULJK0KIEbQhABvlsN0b6i7AloaYVFFIw3IKPGgI9B/Lr4F4WXI2CsQFo&#10;4UIjA7uu4JoaDAgBB3RKAtyOfI+IIDXgGgbNCQoETY2THIFLFgeQK4SSII0APIPaqUmYZ47DzFVh&#10;ejNI9RSx6NXg5ixwywXVPPjzZeRCBuFpLAqFAxjH18cegkwxZNIuXLcFsixbQFgCXDJFBK8D8Pmn&#10;9Dta8TtFKtV9+Qd/9Keu+vCH96YKGR7W6gARHMvCQi3ERNlDSIg0dPGT84mhZgyuzDnYk7PhaWoW&#10;4GYrhEUHs4maxtfPlvHYpIfTFRXR8aKhmiJMAThe8vH4lI8uR2Bvr4N3jmZwdY8d6QJNZ1TgCIbF&#10;wOD+iSoemKjj+JIPX1MU8twouMbgTBV4Yc7Dl8fKuLzbwQc2FXDbUBouj7Sn0aBPdI/tyFjYnpY4&#10;UPMRGBMdJgEIzlEPDCYXa+jJuDBkoGt1OG4K13z8F3Dyicf4+NifFsFO2ohsiZz4UwMQxf5Mj52S&#10;o0SGkeFR5ucFwNarj4+dOPrK+dn3/vzeKzIF50JelCZOUWkH6uYCYKsdYHGsnOAX7UMUic/kzwEr&#10;Y3+wCovVac9VWBlrt8wM/F8N0FqlhZj0Y2mALXtmvDz3ymNnvj2wPr8z35PafKmPk8k72Vvese3W&#10;gdF86ut/+upDv/fphz6XEO61j6a2J48DAJ69/wRGUxkaq9eS4BBtC44nmDmOFQEfK5B1EmQlhwTi&#10;xUU2wPjhqcXDadv6gzdtHf6tywa6/lvGtv7zl/effHyVRZ5cTLzDc6E2zVhSO2awPCOLEkybSrYe&#10;bCeVvufGj77lI9d/6pZepzfthR4sJw2zUEf15CK8mQDC4eBZjvyVDqwJgaDG0HtFDpZkgNIQgpa9&#10;O9yJAqHr50OUX67CO1JDOK9gvMhDiacZrH4b6S0ppHen4IxEbT9TN9EIeCeHdItFGY11QvWVGqr7&#10;q6if8aBKqrnCRJbBGbaRuSKDzO4MZJeEqRmQIsAAJiSIAkf3bTmc+4INf9qD3UtRfIdmUHUNb14h&#10;O8rgWBb2dt2CjZnteHzmyzjrPw1karE2hECGln2NtFEM6Zw9dMs7t36wuz/d/5e/9cQj1ZLvHXp+&#10;cvzQ85Nn0zlbdg9mHGkJzE9Vy7E+IsRKH53GgcHXhjxtdDLLLlmcjAopZIwZzuMQ7ubzE7FbYeO5&#10;EV6deZFOh9PV2/xd+o6RK/KubTNmqkCoQbYFnXZBUkAThyMl5JyG/+oRGBuwt22G2VAEXAMKCEY6&#10;0DahRgE4aXBNkCbyDjOcRYHJxCHqVnRC4AaaKRgWwkgPIQfqYhGncq9CMwVOAi4sQMSaGhWCcQbD&#10;BYThYCRR90OQZTDQXYDWORANI5VKQUoZXYO4A8oYg4UAYIATpKAphJbzmM/OYwnTcMNeOOEQuOpH&#10;NyQsYcCNBQcSxgjAMBAzMDAIOeBzgMd3GzOAIAYGAcEYQBaIKQi1CDHuQ7w0C3N6Ckg5CIYGUevm&#10;SBkgFTKwRQ9UD2EHCrxmUGIaT9QO4cHKCzh6/iDcjIymQSWDsDksW0DaHNIWkBYHEbzA1/UO9e2f&#10;wlyykwUOl6nUuht/6qd+8Zaf/Zm9QoIF1UokRecc9UDh+NQSap6CbbUglIgWMgJG2JaTGHYEqmq5&#10;PbFgQEpwvLbg4/cOLeGVuRA2B7KOaAnT2UqdUV0THpqo4+W5AG9bn8H7NqYx6HJUFTV36tgKD8/O&#10;BfjrExXsm/UAEwHBKGY1ji9DxMBaIDiGITQGz07X8cpMHR/dXsQnd3Qhb3HUYyF/aICRlMTmnIWX&#10;ZwLUDCEnWMQycCA0BjNlD+V6iHzahoaBDgMQEbbfdQ/Lrt+4PXD/4K5Tjzz2DX9pqSE+NwB0pmD3&#10;MI68MS1ecC2wtTRbKz/z9WOnLr9ppHd0Z88FO0bGEKnAhG3gZS2wtZruqh1UybZhMwlAXH37hp6e&#10;wWwx35PKF3pT/em80w2KKj3j3GYMIgy0FxMrHACqS8FsZdFbMoZCvxbWVWg8o41XmveqXjWoLM3V&#10;6/PnK/XKou91YGN/oGBL4gf7kQQJPAG2Gi1E6/lvnTg8vKn4jb13b/qIm7a6L/UBhORyx7VDN4S+&#10;nv2L//SdkybyjEpqWLwOhaiJyjO2hVzRxaeu3kh/+vRB1uHCtAMt1gFodaIz0SpIZNq0URIgxxCC&#10;/ZNzjw7m0lt2D3b93Jbewq+/4/JN//2+A6ce6kDVdxLto61tuCIkGystJHii3i27edLpQv/bb/z4&#10;xz+291PX5uy8iAKnOTgx1M958OYD8LhKEQi6QtAeIXtlFrlrslH4bWCWPTPuMgSzCovfKaP0RAX+&#10;WQ8UUvOk19S0Mg9LThl2n4Xs9Rl03VmAvc4G+aaVNxD/B+FyGM+g9EwZpafKqB/xECyoJogAsSYA&#10;AqoQ31pE5ooMet7WhfxVOUBGz1MrAlMMhd1ZpDaksTDmQdUMZJaDReIv+HMevBkPfIgh1AG6rCLe&#10;NfzjOFy+Fo9Nfwa2swjtErQmaGWglWm2RRknEAOE4PZlNwzf9rF/f4v67G8//ahWJgSga+VA18pB&#10;8hQWtLV9/Tahc9BB9NwIl9VaGTM/Va2rQJc554hCADik1VqRxsRCdE2oV5V++PFvT98//6T/Ux97&#10;f+o9fK89gi6EfgDSGtr3wR0rEqgbA1X1wCsewvIC5s8uwu7JIjPYBbk+D38gA27SyDA74egfRfkI&#10;ApxYp6fdECELELAaanIJNWsevliAL6owsSMMJ7GajqTZkmaMQXIByQVIWit+rsV+s2V3qREEQxKM&#10;WTCxvsa3lkCiComjmPeHUVbDYGDg2oENC5IEODFwUrBIQsIBIbICAQgUg0YCh++WMZU+ieDAebj3&#10;Gbgsh/zoIJhNSGVtZAxQDmsQ0oGuezBGQFpR+5QJgdnFBRyfPAJuMXDJYduRCaiUHMKKGEEhOITg&#10;KM3XZ6fGluY7aLM6tW8IAPT0zJoTWqK/r/Fzq2UeNqUGXVu3bdh0222/dMvP/ex1nBloL3KkYQAE&#10;YzizWMVsxYuMXeP7vQGiykZDSo5NGQtpybGkVGvVMMBiDK/Nhfifh8t4bUmjYMuIOWatkteJ9rAE&#10;kLKAwAB/d6aGiZrCp7ZlsClnoRoSXMEQArj/XIC/OV7GXF0ja1vgMbhCHJ0UBVMzMG5iA+gI3knG&#10;UNUGnzmyBNIGP7GzC3nbQl0Z+Magy+LYkrXABKGiDYqCxwLKSHFWC0LMlD0U0nZ0cDCR/Ud9YQED&#10;mzaKd/7f/+WGF/f8Q/crn/3cPyycOHG00QX069pSvmFGUbyLrw62tDLmia8cPRh4Krz69g0bbUfa&#10;F7FTG6ObQMusITBfjcVKsleddGby1ndtH9l907qre4ezV2UK7i7LEeu/2+ggY6huNFXJUE1rM0uG&#10;FsNAnz21f+ZvPvObT7zWRpb8wD9+YEBrFdd41TYVJ1Vo5Bf+1wuPMM7kNXdseH8qa/de6mMtTFdP&#10;Tp8tnXQzllcrB7UOYuGwDWgRAGzuydH5cg0yDhT+0LVb6fMvHWcdFpW5gGCvfTGyNShW1tocyfGV&#10;9p45de6rPWl780gx99bRYvbf333Z+u4nT567rxaoegcx/Wp959V618mbhq/GtPX1rB998553/fQn&#10;b/n0XkZAVUXeM5JzVMZKqE1Wo9hAwQADcIvBW1QIq4TBnXnYRRnprBK/nWc4vFMeZv9+HqVnq1EB&#10;tjjgsuWn0ph2hwbCyRDzX1lE/YCPnncVkdmbAbMBCggQAE8J+OcU5r80h9KTJZh65N7NUzzeVKn5&#10;bkREuIEKDZaeLME74cG/N0TxrgKEy0EhgQLAGbSR3u5g4QmCqRqwbIRBmWDQnoY3XUO6JwVYHDVV&#10;h2QSlxeuQb81hMen/xE17IeUGkIwcMGjjYUzaNZ4ew2k5Klt1wzeeOeHdo8/8Df797UBqKRFSLtd&#10;SFLoHHTYVFlijeql2apXWfLO9FE+YIzZXCACnlZkR2DZApZIA1Slc2cWy1NjpfmewWzXscpxOdtz&#10;BQYCAyYkYAxYSBAaQMgQ+j4q9QBW0UEu2wOqEPy5CuqTi9CHOFi/A31lBgu7FZxqD6TqAac0wBVI&#10;lqCsBYTWEkJWixclIeAKIQsQMgXFIlljyqwde9IAUVHLNrYBiO9fxhjCMITRBqvl0RP34kgeFyAe&#10;MW3QIFaC4h5qzhy0OQquU7B0FlZYgK1zsLULkEBWp5HVGqHwEMg6PFGCJ0vweAVK+PBYgMD1UBi2&#10;kesehAzSYDmBUAXQJoCtJZiIXqPNBGpBiJIK4aZTMJZBxsngus17cXDudUAoECMwATDB49ccXW1D&#10;pKfOLJ2dHistdmCvlk2rrTGxtaJ+JIBYO0shkvqhzOBg/95P/ptPXvGOt1/PoaO4pgS4rWuNycUa&#10;Qk2Qgi9Hf4yhrICiy7EhJWL9YATAGANcwXC2qvDXpys4WNLI2xbsGFC0risDo5VHzcY/SQHYhuOp&#10;GQ0h6/jJrQxb0haqZHDflIe/Pu7D84CcLSN2u8liMTDiIIqBNPFmbQIHGBlkmEAlUPjHM2UMF2y8&#10;b2MBtmAIDaFoMYymBSxLoKJoGY/CGINSBnPVOjaoLGwpogGg+DUFdQ9CClz/sQ9tS3V3//izf/hH&#10;n587fPg1AHL+fEXVKn7NzVoQxKNQ+1XA1ol902efvu/YmXf+1DWXDYzmL2o/NdrowNeeMaRWaR92&#10;+uBt60NguRWIDcD6N//5jbev29J1e6bg7HHT1s7vB77gnKU4ZykAsCBGAUAv+l8/d3qpHj8HkyB4&#10;TJv2mf7VAK0LgK0goQ2qA7D/8Xeff6xeDfSNb9363kzB7meMXVSY9LlTi/uevu/4/U985cg+tLyM&#10;GpYGq6WOR2eXWLcieXQKMwRcua6XFmoe1qXTeGZimq1Bl14U4RYPHeu20+Yyn7H5mj/z2PGJf7hn&#10;58b1PRn38ssGuj6ttOk9NLXwhXOl2lyCDWx8qARTuJaFRacx2OQJVQKQoyO7Ru684t6f/cCej+8V&#10;hqOu69GTtzjCaojKRBWqpiOWJ7FUTZXAbIbM5S6ka8GomFFiAE8LqNMB5j6/gPJzVQiHg1lsGce9&#10;/FjEYujJQZpQP+Vj5i/nEC4Y5O/MQmYZyDB4x0PMfn4OlRfLgAPwrEgKOmPQFgvfJYEMgxQCZDGE&#10;MyFm/mEaxA163toDZnMYT0N2cWS2piHSEmFFwxmMGBLGGUxo4C3UEdQCuF0pgEVO6ZWggh63H/e6&#10;P4Nnlx7EqeABsOFqc9NvSMRal9vAcWVxxzWDlz//4MmDC1PVSmKN+h2AVNguOMby/DrddqLUEdCq&#10;e4deOLevb33u9Xx3+mrGIsDIDYOQHFpxBEEdzHC9cM5f8Cph/cbrr9z8puHr+ADycIa6QUojqPoA&#10;KVCoEHgBSBmk4zFNzRlQlGBFF1YtBE1V4c0uwU+VMWtXQfwEDA8BZsDAIbQNS0feVD4LotM9MQhI&#10;CIosHwTSIBBCHl4cVR4DLiJavg1Qi8VaCbYYJIuMVA2LY5aIQxMHKAujcwAPAB7A8BA+FuGLhYj3&#10;IgXGQkwyCY85YMtu5USB5QyOlAh7JKqbNXKvzMFUACffC6NtlJUCYwQuGLQfwiCEVUwjVcxDkcY7&#10;L7sTb65X8NzUK3jGfw1nKicSj8Qa3RWUZuvTE8cXz7Xd30nWyUr8G62hdUFbDWnflNp9tGxu211D&#10;N97wse1vvuNtqWyGh/VqQlcVHTIWSnUseR7ADDgTKxCdNoRuS6Db5staDA5nqIWEx84H2LeokbEE&#10;XMHiIHEs89e6oI+UAIQAnp8lDLghfmaLwGvzCl8/EaIeAllHNi0bePwnoihY3TAeXWOto+9E8QAw&#10;YBAwSFsCJV/jy8fLuCzrYG9/Cr4hMBCGUhLdNsdCoGNVKSXPlCh7Aaq+gm2JVkh84zQdKgjLwjXv&#10;vXc409PzE4/819/5u7mDrz8/f66i56eqU9mu1GV2o3R2AFulea/y5NeOHh7Z3p3ZsXdwVEh+Ufuo&#10;1qT8eljHSqPS1VrQ7SyWlfh0Bkbzufd/+vq3DW/putdNW7u4YLl/SqyxNFt79Eu//9Lv7nt8bC5+&#10;DnoVmc+/ytZhp8kV3Qa4mp4sX//TV5+ZOL4wf8eP7nr7wGh+h+XIzGo3U2m+fu7k/pmXnv3m8WcO&#10;v3DuFFpxN7U2kNUevZMAWo3TT2SqaQzFJxuC7Urcddl6Knk+gtBgW28BmZSNzzx76GJfcpQ8DBYv&#10;VmoXyrOGXovArLML1cOPH5/4uzu3r//5nGsN7hru+enutDu4/9zcXx6ZXjybWNRB2ymDOrQHqYNO&#10;jLeddC0AdrFneMNde9//c+/f9ZEbbS5RV/UWcwWG+qyH+oIHikOqmxVDA6ZGYFkJe9ACMQLpGGQ5&#10;HFQzmHtwEZVXamCOAHcbII1dWAjCGbgFqIrG/JcXwWyg59151I+GmP7cPGqvVsHTMXBLrjAe47xG&#10;5SIWN26jXDqR4jAVg5mvLsIZSSG/NwMyDJwkshtS4EWJYEHB6ETbiTGEVYVgwYdbdKO+Rvz7a6oG&#10;m1l4Q9fbUZjvxVOH/hI924NlhbMlRucQksl8b2p41w3r+p/62tHpeG02vM6SLcHQkYL3ZVNWLQj9&#10;+ZofrFIAGy3g5vXXyoRP3XfsxMCG/Df23Lp+xHFlX4NFYCxugXBgbnZx6fTB8+c+9c57h9+666bC&#10;tYXL0FXog2aARXYEqGoBjOfDKB0tGsGhicAoCkOGK6ElIZxKodyrsbB1AQEAmyScULaOlYyjLjkY&#10;MaRUBg0qwsSGntGobABwWmYMeUlgKz44MQCcrzZXY8BNxGQxbsAbbycBRALaCEhwCEho4lGrk8U3&#10;LBfQEOCMw2YSzESeWlybKIqHAGE0FBeoKSvKYewtIWUkPE/BFDhsDWSIoCyJUGtA62jyUkpAMGhF&#10;EIbQ6+Tw5g23IHPOwYnMEF6pvgqtomlEoRm0Yjj26vnDrz0xNr68ljTbNU7i38wqQMu0gSzdVqfR&#10;BrQigTZDprhly1tv/vFPfrA42Ce1V28FsKPJtmGuHNVN3nY9I5sVAwWNrJRICdasw1FrDjhZ13hl&#10;PoQhBldyCB613aLbMbonEx1EtGTxK4kKG1GO+b5Fjb8cU5jwGWYNR9HhcSmKrE8add9Q1ApmFBns&#10;suY+oZqtcCIGiwgZi3BoycfTMzXs7HEgORAS0GtzDNkc0yZEAGreBxH7ylENNMp+gO6sE9tD0LJJ&#10;L60UqFrFjtvfWHDzhY8+/F//a2by2WefOvLiuQO9w7mrWcEpNOtToo0IZsyBp84eO/DU+NQnf+u2&#10;G4t9meLF3kteLSzNTlTmLgJosQ6H9SYIlxZPffhXbrr5suuGfyqVtfYyxqx/anCxOF174dG/P/g3&#10;+x4fK7cNiLV3kf7VA632mzwp2ky2E/1XHjtz6pXHzvzFtXdu3HHN7Ruv6l2XG3EzVoYBXGsTLs7U&#10;ps4emT8xfmz+9PMPnDwSA6xqAmh1Cm7WnSYmxhYqDACeOz2F505PNZ/g+mKGBGOxqBkQkkNKDq0N&#10;3r5rA0nGMFWp4bVz86gG7Sfw5KxdcvKS6RhshfGiTAiZKUtg8tjM0tN51xq8eePQRx3Ji+uKmQ+7&#10;lhjsTjt/9uyZqf1ETaDkdwCxnYooawNbyZOHk84Wh67ddOuH7x596x2OcHhd10CI87gkhw416rNV&#10;aE+BNcyoTHS4JGOgQ0CkJKxsjHBieT2zgeq+Kuqv1wENiCxf1t4B1misJm/nDIeuGFSerUKmOczZ&#10;AOpYHVZGADZraXGawmQTFcWGej5htNOcabIJetrH0qMLyGx3IPIWQEBqvQPZIxFMG0BF7RqKT+gm&#10;MPCXfBhlwKWA1q0CH5JCGJRxRfeN6KkN4ltH/wBmy3T8flDbjcchLJnpGczkEgcNv02LpQGEthS5&#10;TT2560e7cvVvH5t4amKpqjpg0k73lfZroffF//XiE0ZT/oo3rP+w5YjepGJYh0bNnC5PfezydxXe&#10;esW1Q1t7tohUsQcVpWCBQXAJN5NGoBl8PwAXMnJFZ4BiDNJiUKRgMwlbCTDOURskaLeGjJeJtVBA&#10;PdalSDBk4mdPUsViY4IWkWaMnwfcw4TUccA9bSAWKHowCegiIVgvoIYN/MsFgg28BR+abQS+jFta&#10;Lf0iojljRgkE0oCYJDivK1hnGKxJQMwBTHFAEFSRQY0A/laG+m4JGnGjwQIvjNYUJ4RCxscXBsMY&#10;BBHSxobvEMLuOlQ2Bcu3AZ9BCQ3L1CGRBmwZ+WapEAgUtB80Gd8KGTBp4YpNN6B2WiFdvBlH2QnM&#10;+efABcf503OnXn749BEVGuqw2SUNiTuFSnea3DIdxM9oA3A2gFTX9u033/F//srPD+3akTP1GrRu&#10;tb5YzLr5SqPs+dEBJ9E2bFwjRZHKQMYdsEaRkiwOeS8bHK0BaUtA8kSLmDUYLbZCEL8CsCQ+sgIo&#10;E/DwjAEHIW81/K8ikGI4gVPcOjQUZTESxZ+IwsLj+kUmfq3cQBCDJsIrs3WMl3LY3mVDE5ATHEWb&#10;gwyDMgQn1qc1zplaG5TrQXRoWaWRZbRCUClh9Krdmbf+1m+9/+u/+mvy4LOv7xva3PXCZXuH3tzg&#10;8yQEIAHGCNNj5anvfPnIoZvevnVw0+V9I5cS0bM0Wzt/6PnJcXTOBDYdgFZ7m9C98o2j/W/9sSs+&#10;0TeS+4iQvOsHASbKC97Jp+479uXvfPnIxEVoqP91Aq1ELE8nj412NmYZ6Hrp4dPHX3r49LibttxM&#10;wXHdjCVsR8Krh965k4uzMZiqrgK0kvqX1RbLqkDw7GKVnV2sLvvHnf1FMnFbjIkoToNzdinAksdg&#10;K9kC0okWY5chVPdNzD2Uc5yuK4e73wswtzeTvsO15KBryf/9wtj0ixU/rKCz2RsSJ9ROYsVkS8Fh&#10;jKcvW3/N2z9y3U++f6iwzqqqOgyZqIDFTL2q+giWAoBiHQy11KpGE7QiWIKBOyLi7hjALA5dMqju&#10;8xHMGDApwCVv+VitdvevUnBkVkBNKMz/4xKgGcgSTRDE2tQmFJ90qQ2KMJjoe6w1mlA9VEftiI/c&#10;DRaYAEQXg5XnoBAwPiCyMSzmAIWEoOIjDBQcKVY8VQKh5JewLr0J91q/jK8d+13QlsmVnYyoNyHc&#10;jLTjXxG0Cd+bmYllL5ip+mE5Y8lPvXn7yNAX9538fDUI1RrvWGONKwBB4Cnv7//Hcw/XK6G++rbR&#10;91spOaA1WUYTwrJYumvoHr6Ougsb1m1ysukiAhXCkhakBmA0/HqIoFKF9gNYTACCw/bi3TulwY2G&#10;DhnMAkFlPJjNHoywUeMCghiEZrDiNp5mDL5oiGhYvBo1nCMG3fcR3H0xiuM8+mycV0KA1xmscwSQ&#10;BL5ECDZo1G5jqF3PYbItUN1YV6uDrOgt0yIAqxmkXuLIPEqwjwPM8JZAqGG2pgB7CrCnGNIvAF0y&#10;QLBdYelHGLwrCFxHjyWMjlADos2aGQ0jJJibg+qzsTRE6DriQlQ9qLyFQArwUMFTARzLhiCCKtch&#10;smlkCkV4XhUaGpwMBARuWn8zZKmOfeVeHMifxksnX5p9+AuvPz9+dKGUvJ8RReMQANE3ksP6bd2O&#10;nZIilXWsroF01rKFrFcCb/58denU6zMLE8cXah0OvZ2mphuP4drdXVu33/2Wj21+wy0DFNQbITVt&#10;lZ1QDxVqoQJxQHQotc1dr+1SSQ4shcDJKkFpQtoREDwyLW2EkzcAV7J1eLEsaES8EYRIbD4m8jAz&#10;ZCIQzQnMMBhloJiJah3xCHSxWPsXr2vBI4n7RE1hPlCwuYNQR4L7nIhOpWHb+VEgYr2qgYI2Bqtn&#10;ckV+hEGlinU7tztv+fX/9M6v/9Iv0SOff/0Jx5X5zXv6rgeT8fvBEYQ6fOmRU6+W5uqVG+7ZclMq&#10;a6cvdp/2amF5/Nj88dJ8vbIK0Go/Eif3EhuAe+eHdm++7X2X/Vquy70TAP9B4AuvGs49843jX33o&#10;cweOrnKIWG0//tcDtNpAVnKj7+SnwdI5W/YMZTNESHu10K4sePBqYeDVQu3VwkZRUIlWYz0Bript&#10;Ani/DczoVYDexbQ7AYD+5oWjzf/z7is2kTamOQF11Ugfso7Ei2dm4Cm92oWNN0EmAWoweDaWGaxR&#10;d6BN+YWxqQdzrujf2tt1R6CNyDnWrm29xd/Qhv708PTCA7MVb9EQJd+/IPG62k1Xk+93Q6Dobt14&#10;zR3vvfrjP3pZ/67UUrAUt12a6gcwMOiqgvZU9AISV5PFM5hkYtImKbUXBDWtEZxRgGLgbixgTdD+&#10;zamhi7kdYxbN1KI/C0eATFQw0WwdJYSwFG14zVYCASABRibaOXjEgKgFDX/MR+6GbDTG7TDItIQx&#10;DFpFkT2RTjUuxHUNUzdRylubsILFRb8SlNCfGsQ9+Z/EfYf+N2jnHNp9uLUyRkgRtrVs2lvbHAD2&#10;n5t/ebQrO7mzv+fX7t2zyfrcS0f/Gi2TWd3GPCBxjzQsIryv/fHLT54+ODt3w1s2390znLvaaJPZ&#10;PL+59KOjt23s7e5z6xkLwguisGMdtXoEcfheDSoIwQnQKkTgaziUgpYCNV5FFhxWTYAtCdQHfcz3&#10;L4IHKThGLWu7EjgEA0Q8yWUEIJYIufs0cg8DzGcgK9KbEIudKZuRAgmH2Xia1BonFD4HZB8yKL0N&#10;qN7IYGR0hOmsy0rcDDbBec5C8QsazlicuSiieIHosdscbZfdwQzWEYa+Yxq1GzTK75AwAwKGolaZ&#10;jsXUQjIwGYD7NbBMDv5AADqRBrcMpJHwpIUUaShBCMnA4hxpIeHVPFClCgONNElwRwC+Ag8MjOVi&#10;79B1qIxTvbpIU09UTihgoZnLumlPX+GKW0dHhrcUBnNdqa501i4IKdLSYpwxZnHJs0IwYTR5WpuK&#10;Dk3J99RMdck/PXlyYf93vnhk/8SJhXIb2Gp28+INNdV/+Z57rvnwh28RoHhis90ONHrPvFAjUKYF&#10;qlfczpFw28S+7Y3yYTFgMSCM1QlSCgguwDmP24bReuLx/ciwfALxUtvN7ad8RnE0VOOWlAzc8Oba&#10;o0Q7gchEWrnYk4+Iw8RrlWJRv4xJ/oCoqSuLyHYG4kA9NFA6Wi8X2vv9Sgmj11yZfsMv/9u7v/M/&#10;/l/vvj999f47P7SrsvP6dbcyBhsMOHdy8djT9x07ePsHdu4e2lxcdynvycx4+eR3vnT0JSzP6VVr&#10;kBQ80aa2b33X9pEYZN39g8IXfi0sP/ON4/d98y/2vdaBsLmQLcW/DqDVFjDdPrWSnEiw3/juHRvW&#10;be3aXuhNb8r3pLa6GWuQMbi1UrA0eXJh7KVHTh86/MK5WSzPHKwn9FidrBzapwyxBrPGLgJsLeNO&#10;vvzaqWW/ZktPnvpzaZxbquHEbKkTyEoat/rxTm0nFrWNpo0E9ZT9sPLkyan7HcvqGSlkrgqU4a4l&#10;+q8Y7v13m7pzW548df6zJ2aXJtDyKEnqr1RCHN2xZVjoGtx66/a73nPjxls3VsM6NJllhZLxqOgo&#10;T4OU6Xw8aRQm09wDI+7fAOFkAL2owAXAJYvbji3ABYYVU4cdOZpmTyGCp80WIU+CqPirIQgwmETH&#10;joEDJs434xEDRjGkZYZA2jRZMSY5mCWiTaCNNyIG6NBA+1HbazX2jUAo+yUMpEbwtr5fwKNn/oKq&#10;G880eh5gYPBqob80X6920Cy2swgi1Kb86uTcF3qzqTeuK2T+84eu2WZ/cd/Jvw60Xs0Yd1lklJTS&#10;7+7pSR99cebUa0+MffbaN23Z92tv/+m7tutckTsSEEDaU5h3AceS4IGGUYCpB9AlHyIwkJYFDQNL&#10;ONASMCaE42UikGwCVHI1lDeEEDkLNokW+GXJdyU+obuAdUaj+FcK7uuRRoZSAhS5yEZslog2o3g8&#10;re1OIrB4slVMG3T/GeAeMVh8H4MusibY6tRg5RWg8LcKmUcIzAfIZiAeg6v4saOw6w5AK95sozUj&#10;kXlKwp7QWPyARn0PBwsBGW+8MAImSMFYgJefh9vngC1VUWcp8J0SKT+EDw2LCRiDKPIlUOAgiHQI&#10;mXGhmYbWYcNVs/n6bxm61jHTJvsb7/s3V//Zyw8d0P2zuV03rNuR7XIL6byTt11hCcnBRSRI55zH&#10;h5notQgJWLHXcqbgoHsgg+HNxdKVbxydr5WCE+NH57/z4N/sf3r8xEKlbS3aXTt2XHPV+z/4juLw&#10;kDC18qptOoAh1AZam46FtZE5yMFQC4GaMmg0BjgDfANUFIt0s1xEITycQSxjtFhzevFC4HpVXV8M&#10;jBuTAo3IniiForFZEnRzPbNm2xIxi8Sgm7R60syQNfWscT1asRw5QqMRagXXurCEiQxBVcrY8/a3&#10;9VTn5t/02O/8zn1f/ZNXHpo6Uxq/9V3b3ma5kj/4uQMP53tc2nPzyGVCcLtxNrnQW1Oaq0+9+NCp&#10;J2bGS3NYPpgTYuUQV3v+oj24sZC/44O7fi7X5d71/cAO1SW/Vln06sX+TM5Jdbal0MqE+544+52v&#10;/9mrL2Hl4FAnW6MfKMj6JwdaCYDVCWRZCZrbufujl2+9/OaRO4v96ZtyXakbGVv+3Lr6M1i3teu6&#10;a+7YGJw9Ov/it/7qtQcOv3BuvE3X4mG5c3YSZCUFw4xFbffVBH2dgNhqgZWm/Xtf3HfyYtixthYp&#10;82K3eDvxvqjoK/XMVb25bx+b+NodW0bcoUJ6Z2gMI8DuSqc+eMfWkc0A/emJ2dKr6Oyy23Dip7ZT&#10;qQPAvXx079vu3HrPGxzpYjFYWkm9s6htZnwNYwjNDNfk1hkzW8ZXUJ6KdlYBQBNMxUQ5ZzxyBEei&#10;bdc6hSamhi6WaE6wVi0BbPw7iWASWhFQUhzL4/Yhre47zKPXw2Lx7DJEzjiMIihfrdl4ZmDQxsAn&#10;HxtzW3CD9z7z5Zd/O9xwbeR7yDmDCrSaO1fxsDxiqU1sSnEhYzSxWD18vlT7esF1fmY4n/nVe/ds&#10;su97/fRf10MVdmAgkq1q5aZS4fzcXFUpxQDID+x4T/769K6RwuW5rChm4WuC4ylkawae9KA4R4pk&#10;JMYFQQgB00StDGQMeIygiAEURnq20GXQPNJbidWuWwawjxsU/0jBPSFBDkCCg+KWHckY9MjoQlAn&#10;oEWEJrK3OBAapJ5msM4BCx8lBJtWnr1JAtZZoOsvNdz9BLIYyImidCJgx6LnkABdhBh8LXtsEz22&#10;AbRl4J6xkfucj9oHPeAaF8xrW04agOFQGQmditgb6anodfGksDACRATABAoyRTACHVP5bC757Vff&#10;uKFWL9Pw9u4tT1mv2nPqHGMc0KFGyNCMNrqQ11KznS15Xkied1LWxmJ/6radNwxX5s9X9p86OPv0&#10;gafGD586MF2uVVR69MYb795+x23DFNRXBVkNoKGIYIitep9wFhl4zocaC4FuASYwaBBCEBq2pIKz&#10;qH0Ys1nLgBZnif97kS2KhK6TiCJ7D2OwPKCXNcE+MdYSsiPKr4xpLcCwWIXIlnv+xFovrPpOEZSO&#10;khEu1m2AjAYFHna/7Uc2HX388RvOPvzwN5755vHXxo7On+4eSOdO7ps+d+/PXntLsT8zmIS0a31U&#10;Fv25p79+/JuPf/HwPqw+RJYEK8nulARgveNTV9+aK7q3fS9ic2PIzE1Wlo69OjXtpi258/qhEdsV&#10;qyLQk/un9z/+hcMvaWXavQXbAde/PkarA8hqNy9rtq1++r/f8Y7127s/mMk711+ocSQkd0Yv67nh&#10;w79y0/pnvn78i/f/5WvPYWWWX9iBxWpuYoyB7erv6tk51L3VCxUkZ+cPnl8ITs2XqqEm7wLs1mq2&#10;CWY14IXVV3qDZYrtLZgEyENrUqjRSnQAyk+X6xOPHj/7jbt2jKb6c6mNShsWaI1Cyrr+jq0jIxu6&#10;lv7q0WMTX8Vy992kqDoJtFwAbl/P6A137XznnSPFjbIcVFbXNzCCNqbZPmt/RyJvH0AFCuGCQWNv&#10;MgSYuK3IRCSqb2gaGGfLhLMJkcVFAy0Gao64N6k0IkDwqAhqioXvSLQsW6wKo4TdYdJynhoTcLHD&#10;O1t5EiZFF7xdGRgUaVT9Knb1XCVeOnpH9Wt/8EcHr7xjMDu6o7t3Ybo2NjtRriXuE7McdJForQfK&#10;hNpUXhyb/k5PJnVzd9q5dl0x++m37FyfeuDQ2b+qh8rr0B7nAGDbNnV1d2F+jrSqVNQvfOjHN902&#10;uP2KNAnX5FNQjMCNilyvwREYBcMFyGiEng9mCIKLKCan6YRoYjI28giTgQaDQliIbneuTMd+MKUY&#10;xKRG/u/DCGTZAMl4wcjIegOcg4SIWNFG23EZ0IqEyZFZSgx6BAFSQ0waFP/CYOETHMEOgAUxC2ED&#10;1mmOrj/34B40IEcCkkcAT/JotxcM4CICXg2dVrzBLruuhkDGRHosYxAIA3fSwtBDFmYHAD2go3Z6&#10;/LPcGISG4OUYwi4Gq8bAayEoLVrriaL2m+CRV5MOw+YhotMWTbEVbNHJsRt7rnOK5zN4Kn8IJ72D&#10;8Em12vjABb2W2si6xquUjFOx2J95w54u9w3brx4Mz59eeumJb03M7XrnO9/gpBwYv74Km9s6a5Em&#10;sBWWgkktA4PNOSZCgzFfRwxXjFAMRc9YiAhgNT6bAIu3gJZkiUPchRBWfMsb03hnWwyWiUcLWWOA&#10;Je56gmsQMTATHbYEJ5DhUIjC0Fl8IiOe0JyxCGi2chBXUUMQxbcTu8jSx6CDALnuLlzzkY/u8k+f&#10;Pjl97NgLE8fnZyaOz5+XthBuRjIVGiVtA874mu/L3LnKmSe+cvRb3/7HQ69g5SCZ3wZYOgrhnbTl&#10;Dm0u3iltMfjd4oa5c5Wllx85fXphuupdf8+WDRt39a75u86fWTpz/1++9u2JEwuzFyBa9L86RquD&#10;Hot3aBU6A6P5/Mf+wy0fG9hQ+Jh1CReHcybz3anRN7x7xwe5YLVv/Pm+p7FSQK9XEfBxIuIHpxcW&#10;js4uvXr9aP+e0a7Me2/aODi0d3SgUg/CuVIQHjPGnH79/MLCdLlevwhmq90UFFjpRbMqgE+0d7wY&#10;bIkEs9X4zABkT1e8M48dH//WW3ZseFcxZQ+TMaiHGilbDu8a7P50d8bd+dLZmb86NVcaj2+Sxvse&#10;ttqREdByXDe3vefyd1w7cv0ORQqatVpnq8HLFQfT2AiUy8guoVY3qJ6MJ4wadgsmNrVI3J4t0LNc&#10;e8MvhfZnCTqcom2HNbcfgLOIDWiUBmKJI+ayhvHKUzCFLBqHalqod7hw2sQb4dp3LgODpz24los7&#10;dr49d2jp+fXf/odvPwXoaTslF2plv9xBv0cJFli2wDHlZyreyeMzS9/eO9q31ZApbOku/MzdO5B9&#10;7PjEZ0peUO5wguNBEODsmTEfgP2LP/7TWz608do7Lyuu2+329chAGci6gm0AzRkCm0HAgiQG7QdQ&#10;fggZU4UtI7lYoxIPHWgGMB9gUFB5wAgOFnRoVQiA1Qip5wipl6J2JVkMEAJk8fhrBLCIx+CHtTFK&#10;ybaPiVrUTPOINZAMLDSwpzkKX1BY+HFCOMrAPYAtGHT9rUbqgIDJyKg1KGPWTIoI2AneemzOV20d&#10;UoPBMBHQI0XQ+RDWYSD/AMf8x3Vi3pjATSRIMxmOsA+wj2nAV2BuZOVA1DLg5IxDkYbyA7BQgckL&#10;lGkuYTHgsr6dsOYFeBo4Vj8I34RxpmWCV7xIsNWgi8lEbIzRBCKyij2FG/v3DqJv2w5Q4K+68pOt&#10;s7XoA4rXkBQC8EKcLAfwtYHFGAyitp0lWLSWeAJcodEOFbGMjyWGkeJQ7jVObE2jW94CWoYIpHX0&#10;exhgdMtQtaG9igTw8bkMrYGb5AmpjRhHYAj1kC7pDHlR9c8YmMDH4J7Lc1vedPtOGQZTE6dOHwag&#10;VKD1V/7g5a/f9Lbyie1XD+zpGsiOpgt2t+3KvJBcGm2UVwsri9O1c2NH5o5++x8PvTA1VpqJQVY5&#10;AbaSgKVTlFNTBpTvdlO2I4cZg7jU11It+d6LD506/tLDp89d8Yb1A2//1NVXpnO2e4E259yDf7P/&#10;wZP7Z8axfABurbi9Zp2NfT3/ZQKtVUBWg2Fpia+v7O993/9x/U/2jeQ+ICTPfzePlc7ZQzfcs+W9&#10;sxOVs89968TBNsCzSr5XFOZMRCLUBs+dmTr82qSY3dCdG9zcW7yqL+3u7c2mfiTvWujLpCbPLlX3&#10;L9S8VzljM1PlerUWKN9XWhkis0oL8UJfgc4eJA1Q6MWqI9lBw5YGyJpcqh379vHxR+/ZtfGdjmR5&#10;panR0kkN5NJvu23L8M49Qz1//bUDpx6JF1tD/5WMaHFuveWuO2/teteNFrnwKQBbAzJQy3t0RUVl&#10;MbEhMww0obH4UgVBOYSbcuJVELUMSVPrxBYDHOIsRhOsM+jpBHETZ2NGSPjuxGArBl3EY9MjFluY&#10;EVtOHDFaob2K0I2A8gzCWhjvYytPg5d6JGKMoa7qKNpFdvfudw/37dJ3HDr8+neOvnR+Kgx0+2Gg&#10;HayzZJtdE4nXJmefGyy4128o5m/xtUpv7S18jDOWfubM+b84X6rNt+kpuGVZFojsbCbrvH/HjT9y&#10;lTt4s93fxT0BcAOkmAUmgSpCaEaQYJAGUF4IUhqciUjbJiIDRxhqipJjSRxUAJgUgExjA+/AwtiA&#10;fVIj+3AIzm0YG4DgICliNktEQnjBY8uE2L6huW54k3Fs3H3MMJCInhNTkXWHIQXnjED2Wxyl92ro&#10;HoPC5zXsQwwmzSMGTfCI0ZICJGSkvpaRNot4g91iCaDVjC2IWS0WT6KyKINRWKBAQ54J4RwEgp3R&#10;aaApmmYcZCsEvTbyhwy0CsCNHT1OzKhwFlufGAOmDXSgQK5YdewfAGqMIASHY6Wx09kDc54Qugqn&#10;vaMIoLDiMlwE2CJqsGxxRFMcJyX5ADI7roCwGNAQga9xN1yoR9MUfgkGGIbTSwHG/RBDlg1jCI5g&#10;yDoCC56GQEP83ghvF5GnVrONxxIGpq2DQcf7ttkyjAYXWux25J8YnR5j1pK1WoeNn+MUgz0GGGow&#10;jqz5/Sajx4CSIsyHEWoTrHOVbdTXS6krxAAThpC2hY033ThYFHzPxB/+4cEGMKos+bWH/vbAcw/9&#10;7YEX+kfyhfXbuvsKfamisIUb+lrPn6uU9z81PklESf++WgxYKgnAEnQ4vKFNbiOGNhXzjCF9SWCR&#10;gEPPT55+6LMHjroZS7z75669fNPlfUMX+n+Bp7zHv3j44ZcfPXM0fq6Nz+oqbc8Vucb/IhmtS9Bj&#10;uduvHex7z8/v/an+kfz7uWCZ7+Vxc93ulje8e/s9s5Plcydem652ODQkFga1mXWSpQxQ9tX8gXML&#10;s0enl8bStnzpsoGua9bl03cO5NO37BzovsuA/Nen5k92p50j9VAfLPvh/vGFylgtVLoDgGqPKrhQ&#10;8nmyBjSE6z7AajHYsjoxW6cXyocfO3o2c/uOkbsdzjPKNE9MVsaxtudc699+6Jrtu751+MznF2r+&#10;bILRAgCRzmTy12y88aYdcudQtArouyZUGy9MpgQ4KSy8WEJ9MoTbZ4NJBrtPwipI+FNh00uHxQIo&#10;hrYpRDSG+JabEK4Ad40TN6JiFpkMNjtZYJqaQveWrwMlxPftbZK4dYBoBF3NG/glHZ2qrY6d1OV2&#10;EhcCWnELkbTGpsx2Rj2393pyevuZQ3P7w0An10SSiWVt6ytuuVO27Iel1ycXnhzMZTcLJoYDbdKj&#10;Xdn3FFKjztcPnvnr2Up9OlFceBiGViGbS332F//Lh/cU1t3m5gqciOCbEAaASxyhZNBgSBuOkDRU&#10;SKAgbL5OapJsUS+FRMQ6cDAwpWCUgbYBLjU48Tj7b3m1YRWCdZBgnZMgCZDVYLJ4BLJsEWmkJG+x&#10;Sp3E8A1KAVH7BsZE7bxGO5oDrCqRei1A7UYNawrIvG6Dh4BJU9wa5E1wRyJurfFYJyYSIr0OjBaI&#10;QCxGqRxgKhY7pwFrCki/ohDs0jAxIGCMgwwHYwq6aMCYgDE6em+TAwPxUAmPq4EJQjCysRbSEpaA&#10;CkOExkBKgc09O2BPMzybyeFgcAAhvGX6Qs4RT9OtAbaoFY5utIHRBn5N4+yUwuZ7b4t8phhbdd9q&#10;vCzBIrYbq/8oGIA8A2Y5w+slhQPlEJsGHCwGQI/FsD0DnF5sXYYGoxXDmmYNaddsrQ1SIjrcIAoB&#10;J1Bkstw4lDEORhpsmcsHi4XtTQePjlXcFQxWbH8jAUz5ChN+BNhstkqi8XdjoRn1pcG0Rs+WrX29&#10;+cJl+MM/bNSQZP4pnx4v1afHS7NYbuDZ2B9VQuOcHCxrgJVOkXXthAorzdU10cUDmemzpfkHP3vg&#10;wPF9Uwu3v3/nphvfuuUyJ21dMIdRK6NefvTMU4/83cFX2kBWEmh1chswSTbrXxzQ6sBidfLWcAC4&#10;t75r+6bbP7DzZ7v6M3d+ryArZgqswY3F269+04anT7w2fQ7LJ+4aoK/TmxqLxanxHEWgjQnqweln&#10;T0+dlpw92pNxN+7oK940WMi+bX0+e9Wu/u7btSEVaj05V/XGJ0u1o2U/eHW6Ut9/fGbpDNbOFlwt&#10;L6qTuWjc/mQeQDUsF6+HANJEhCMziwc0GXbntvV3Zhwr62ndYJ0YEbp7Ms577r5sdMvZ+dKXnz49&#10;9Xxj8xZCiN7e4SuqZ8Kdfdf2wXCDCzXAGGMQjDdp9mWlLK6qVobDcgXqMz5mnlxAcXcKwpGwNkm4&#10;Gy2oGR215CRaxYyx5dIstobVA2s7zrVU7lGhRcsNnBr/X7WwVgNUNWj+xu8jQ7B6JFIjNpgEFBRq&#10;p3z4MwrCZmA2a8WAd3g6l3QKhYHDUuhjO8zE0fkxvxaGqwD1pNN7u2mGDaD72OzSocF85uXr1vcP&#10;1JWWBsgUU/Y7b986nH/o6MRfLda8iUZRdB3H+u8/9yt37JJd14lCVngWhwwVGBdgpBGYEEZzCCty&#10;O2fKQAcBWMPbpxnMbWLmJRpLp8ZEiTKRNtwBJEKEBlCcoRlqQoCRgD0OZPdxQBKMFQMaIUCWjJgs&#10;ySPgxUUEehg6gKzkBW0MVkRAAVw3r7+BATM2Cl81YIEBK3HoLIt6VSLWgNmxDqzRuozBHXG2yuMm&#10;oHOcfRexoaa5e/IAsCYJ8qyBHgUMZ1CIbOU5NOAoKGFDKxVP3FGTfWFxW4tR1EbXQQgemwavNtlK&#10;FQ9px4HHQ4RhgIxtY2P/DujzDNWsh6PeAQAqxqssDhZvGVvCsBZRSMtEydFn7JG3sKCwwArYlMuB&#10;/MrFbzK8obGjjlhBAUhxIGsJjFUUvj1Tx529KXDG0SUNLs8AzzkCylDkPWeirEfelO+1pg5XTCCu&#10;wrA1IuwbxrsNwMsZQJxFPlo8jgK4FATEgKu6HYxmBAJNSHNgvK4wG2jYPPZeWHU9JVIsLuGDE0Fb&#10;UvCuYq5V9VaEzSclPLyNiGhPZfE6tN7aI+tWhIzPTJT9MFClaJta/aNWDurP3n/iyIN/s//4tqsH&#10;i5/6L2+6cd3WroGLfb2nD84efvyLh59PMG8VLLd0Wk2f9c8Csr4fQIslepxr6rEApN7109dcfd3d&#10;mz6dzjtXcc7s78cLCH1dnh4vvXjq4MxcgvWRCaCX3Lh4h/0xoYOhhi4KykBPleunp8r1M5zhqxu6&#10;cjt3D/e8uStl31ZIucPdaXe0O+PeGBr6QKj01N6RvklN5kQlUAdmK97BV8ZnTqookLN981yN4Uqy&#10;gWidMlgsjqfGe9loxWaIiB2bKR3S5iy/Z+fom1O2zHjhspn21EAmdWPettYX0u5DL49PPzZVqi90&#10;9wwOrO/Zfu2OwcsHOBhCmDXRAhFFp1JLxAjGrCguRkfB0m6vRO1sgIl/mMHwO3pR2CJh93CkrnBQ&#10;PxkinNPLYjhYkjFgLarpYkSh1BAKNwHXcrCYjOJIionbAi7BGIO7O4PU5RlwzhBqhaVjJQQzAVxb&#10;gFuJDahxwiUWqf/BsLqwbSUwoximWoEbHn7x3Kkw0Mk1oleuE8YSprYJ8EWuNgheHp95ZjCf3rau&#10;mLnMDxRCwF1XyNx5/fq+wuRi9XMHpuZPCiHEW+64a/CWzMibBvsGdmrHYsoAtZSAwzmsUEBbGoIi&#10;3VmNmciBmwiKIk0KxRNRTa+0hDVHlHNAMOAwkoNrDUZ8ub9YXB3kDME+YWJdVDzhJwUgOYyIw+h4&#10;o22YeAyw5af+Bn0Zj+WjGbUUgTOmonYPUxrWdApMm4h9ciKAH7FWMXMmE2J4ntCEdXrcpF6RtxYE&#10;S3huGZsgFhicU4C/IZ6IJAZmIg0hYxpGRE65jZZTg8UFY2DaRMMjkkGFOjI+XQXQMzBkbAvGKEgi&#10;SMURaAWeTWFo8+V4y0kbXtrDqfrhRAdUxixylN8X+GGgQhPajpSWIy0hwRspGA2gZbRBaHLo2nkD&#10;jAqa7bG11nrjQCSFiHJRNS3v4CcupUMMqTgv8IVpDwdG6rg6l0VdM2zJEa7o5nhu1kRawWalbAGr&#10;RkuxwYw3agxrE8dTHFjduG+NSW4IrLmOeDxCwzow2cu8ApuKRYa6NhhMAbcOuBhIWTAEVA3haDlE&#10;6BnkbAtW5DCz/L2jOCRcfHe+noYMOBewbLehjdIJlqoBlNq7Te2MVjKovh2oqA4HwHbsSl41NPPn&#10;q4fy3anrhOTZFc/TkDm5f2bsq3/40r7ygqfe83N7d151++h225EXHctTXvDmn/rasafOnVqc6gCy&#10;2oHWijzjfw6Q9b0CrbVahcvsA4p96ex7fmHvnduvGfxpJ2Vt/m7Ecu0f8+erE2NH5g7t+87Yiwee&#10;Gj8SBnrBzVgprxp6bUBLtW117dYKogPgsQBKRcCGMUOgU/Plk6fmy0ddKT67e7j7+q3dhbuLaWdP&#10;PmV3uZJvcqTYFGh9fZcxSyOF7PTmnvzZ0wvlE7OV+ilt6BQBk5NL1VKojcJyx+VOkxCJLQx+9HxY&#10;LQaCyYnNDEDs1FzpyAOHxsRbdm643ZUi7WvdvDiKDGwp1q0rpH9U8oHtR6YWHsmNbEjt3LRn+0B+&#10;MKeNXlH4Oh47BYNwJDjnMLqDQZGOcIedYbAALOwvYfz+eWR/Og3pCrBtDmijD8xrMAXAZmu22Tqu&#10;snZ1G9oUt51O+01GhbVEEI2NUkeTg9agjeIdBchiFHYbzhuUDnlQnoLd74DJyPl+WUuFWORwzy+1&#10;6x/n7ynu16O1qrFyBLkxHNHU0ybYzKShba7sh0svn515sivl9KWk7KlrBV9rubknd1N3ys4Y0Bfm&#10;tTX2P+/9mV9bv8A3B5k0mNYgOw5vDkw0ZYWIcWAEWCZqz4S+AfMIXMgmryYoas8Ro0iALgEwH0xx&#10;kKVhBQq6zlBndQhqaVlJALwGWGMAqzGYbMNOIZ76ExxMsub0ISUm/laz32ih/AbB1QpSIYFmrApj&#10;MTthRPP/NjRgaE4bita/AWs/dlLpbWI2zfCYKSPA4eB1C/YYQfoejA2EikNYBoZL+JxBuxqW5rAU&#10;g7Ej/aKMbyQjYt2aIUjisDSgJYdiCkJIkB8C2kBICZIcdaNiAMUAOy6uvg+HAUMjm/CWCY0HUoTT&#10;3hEYQ2b2XKVcmquXKwtezc3asrsv42a6XDvX5bjCEpIZ1mwbkiEYY2A0wU33Q/QOw2gFwS5sFxCj&#10;Frh2ZDYaGB1p6Tr8PwOgwBnmbY4X5xX+cbKGy3c44JAoSoOrinUcKnHUwhQs1i7UTE4vt8wVOiV1&#10;sMbmQ9QMeF7rFqZlf6BVR87DeAL1ruEsru1LQSOK2jnlhzi25EfRY5zDouhmXt7GjCJ9LM7X8CNb&#10;fRcmQmJ6uvWU0MpOTe45rMMKTuYNh1gZYH+haT0CQFoZve/xsacHNxTuyhScbckfWJqrzz311aP7&#10;HvzsgdNX3TY6/NFfu/nmgQ2Fvkt5qYGnvGe/efzx154YO5Fgs9oF8KsZrP6zgazvBWh1Erwvc4cF&#10;YDtpK73nlpHh2z+w84ODGwrv44J3M3bpgxfGRA6a9XJQP/ry+RMHnhk/cei5yTNamfKNP7K178d/&#10;8433SovXX39m4tuPf/Hwq4nnIdraiA1+vyE+Txp5Nrym9PJ2DdlJAOkpjZfGZl5++ezMSwO59IYd&#10;fcWb1nVlrh3KpTd1uU4mCE2vH+redE7uGilmAaAcanN6cql65HS2dGJysTrpKT3pK3NeG1PylA5X&#10;YbdEG7sVtxJhJ9gtG0CKQPap+dLpbx068/Q9l224OWXxtK9bpUOTAWcsNZBN3ewIsS07umVyQ9/W&#10;omQWC3UYMQoXUKwyBghXxH5Fq1wnTRBpINUvsTDt4+xnzmHg9iL6dueRGhboe5OLhQUF77SGtC6i&#10;PbhCpEXL+Ei2FsYx6DwGlCwNPsDTEoUfKSK7240Fy4TF16sovV6FAMFKxa0mtfz5ccbBGxlpF033&#10;R8dhTQbV0NNtxUx3AFuNB5UAtXvDEACLyMhT80snXplwX7550+AdkrjwlQYZwLWtKy4f7s1v2XPL&#10;q05VFeo9RUg3iooiEwXl0irMYROisrVeTTSEwVmUX2hMFCcCHuUdtjx3o9UsSgRrJhLuEIvaddFn&#10;BOQp2bbDJVh9cAAmYiiIR15GiK8li1tB4Hw5uyZ49Bxkws5hmRP8RTx2rAVript4FAcV0S4cfIFB&#10;LABm8Lsv0I1Bg5YHE0VMDrGWjcBa9y3nWNe7AdedrwdPvXx48rkXnp+zXEGDGwvp4c3FdM9gJj0w&#10;Wsjnul2Xx/mlycjQhkhbGwG7bxTMsaHDAJYlL3i+aAzPuELCtiVqNR+rxYSHANIMKFocMzWNB8c9&#10;3DVQx53dOaiA49pMCtM9DPfPEkIdYeMV2T3JjEXewTYmbnNHQy+saUZKOnnAo6Z6LdIiUsLUtNX+&#10;p4RUSStCTRFuXufi3k05dDkCvgbSNuFAycf+pQCIY3hWnAmpxfpJznHJncP4ImijEHg13abzDDoA&#10;j3akazqArU4T+6aDzKV9+Ew9+bWjp6++Y8PzG7K9G7hgttGkjr58/pWv/9mrryzN1tjH/69brrv8&#10;lpFdtiPtS8UApw/OHnr2mydeU6EpJ0BWuyar/bX+s4Os7wZorcViJS0JnIHRfP6N77nsyj23jPxE&#10;rjt166WyWMYQBZ4K6pXAmzpTmn/x4VOnjr18fkYpE2y9ciDzwV++8dbBjYWebNEtpLJWUSuqhL5e&#10;ePq+Y4fDQNex3LSznfhncc4g79Brbve94gngw2KQkyYCP1+qlabLtW+6lnxipJi9bCiXuXy0O7t5&#10;fTGz2RCkFyooQzkAe9YVMns29eZhCWG0NqfPl2tHxhfKhxWZscNTSxNzVW9MGeO3YwfWOqw0KF4v&#10;imkmN/F+W4ZInp4vn/3mwVPP3blj/XU96VS2rsLmRB5R5HacsmXfaO9AX1+24LNqtOkLZsUW6atv&#10;qJEGS8JyLHjVoLMrWMyEpPsE6tMCSweWcPrPzyH7G2k4aY7U7hTMecDMVqHqBjwTjZ4ztgZjdYFN&#10;aHnloqbmqokOtUlMqEWvg3GCqWoQI+RuTqPnTQUIK3oeOiTMPr6IytkabEfAyonWW8MSLUvJwFOi&#10;BdUv4tYxFEXahKFvjsztL2Gl95tuo7t163TKAoDqAFKNVnz8czLUhu0/N/tqX9ZZv723eJlHkYO1&#10;IUIhX9j4yevfsT6vHREUUxCODfg+LBUJfyOir/UmJjVCF7ROJBaF6orIuVsxQBMDwYIlguU3k4hI&#10;fb6Alvt6bA7anPATLNFCZpeWkMbR7EkRozh9gJpxUYwv79e0TEl5ghXBsvb1RVfERou04bclImZO&#10;lDnENCEYNHGbLsGMJEHfWsWWIkZJxPCRVvTcL4KMdmxsdYftT1z+I72FYV5gBc/pGsg66ZwlbFdC&#10;WgLGUKTXittnDU1iw9pBWCmIdF8tIEqTMtHxky782NoQHAG4joimLk0kv+s0CSTAkBccixbH0TmN&#10;PzlZwVV5C0XpAppwWy/DKY9hf4lgGQ0uRLP12g5gjKEWo9WGXljcHtSISwNraA1NkwFvDgI0Ji+J&#10;QGTiDMTWVKYhjbI2WOdyfGg0ix0FB5XQICUYylrhsZk6zpcN0lIiG5udJi+hib3CHJvD5pfGQTDG&#10;YLQG4wK1UlnVT51cWoWh8hIHuqTGitrAVif5Qrs9EXXYT5vAzGjyv/PFI9947y/m9mpl+COfP3j/&#10;k187On3tmzft+PHfeMOdPUPZoe8GqJTn67PPfevEc3PnKrNYnmfcKQXmn3XC8HsBWp1CiTtNFdoA&#10;nJ3XD/ff8aM779mws/fHbFduuJQnVFn0a+X5enV+qlo+eWB6dt/jY+cCX6sNl/Vk3/bJq3bt2Du4&#10;3s3YjrS4JSRvPn8hkc53uyODm4qFs0fmKm3tQ45l8SQsFhUz1ba9t9k1rNjKG6+5Qdo6hsBrgaLj&#10;M4uHT82VTuw/Z/Vv6M7tGC6kt44Usuvzrj2kDSE0UbRGHYoTsLng2pu71/W8VRvSe4Z7z3mhPnFu&#10;qXJqbLF6dqnmj5X9cHyh7i8kynGQaMn6CXarAbZsQ4aPLVYmvnHwjLlz+8jVw8VcdzXwoXXSSJug&#10;wgDGBA7F4suGHcKqldNEpz4rIyEzNjBXjRgRufxI3divZYqhsNHBzOkazvzZBLK7stj8b4YgUhzp&#10;m1ywMrDwUBVBXYOlqGUrEauYm87zy5KiO1whxEwGTLMYNqzhGxYEST4dAAwnmLIGBYT8GzMYeH8v&#10;RDZiO5gjsLivhMmvzkKXNVLDNngqHvdOvkjNIDIWRIq39RcuKKaA5BKztengyVcfONN2Cgs7FAmT&#10;OPD7McCuo2n1gSD+6tQDVX3p7OyLBdfpKbh2X0UrEOO4btdNyNWZoC4Hri2hSMHAIKWjoQRzcUbU&#10;TfDVvmMxcDDiEFxGRpsBgXkMAiKa4koEj/OagZg3MEJEthC8BbooNpukS00H6CSC4/H1BwOTAjCx&#10;UJ4S8wQcCSPUxuN9ly5HzZyV1vqLBAkM3GtRY4YiRyueOPyQuYhpX2PAG1VLRwwi463hBL7WNSSC&#10;EwK6rxu7g4Hs0rYb8Ir3cmREGxhwYWJ/Kh4FKKOle2uAwXolqL7+4sLhwVvQaw9gg2kXN6zVTwJg&#10;gyPvOphgVWgykIytYG4aLYUCY+ixBc4r4OEzPv60WMavbBcwSmLQNnhnP8e8sjAVEgRFyQQUC8Ya&#10;z9eg5cdHazyvpize6DhQOg6TbuiuiFqUTQy4GuDLxH+uK0KXxfHJHTncMpiCpw2UYUg7DN9Z8PHs&#10;VABojpTLkeK8aVzaoisj77q0bUEyXBqjxQCtDWA5mDlyePbsww8d7gCykrUl7ACaqIN0dbXp+E6D&#10;W6adQXvl22fOLkxXf31mvGwDyH3iP976tl03rHuT5Yj0d3N7aWXC469Ov7b/yfHjWOmXlTRV/aGY&#10;MPxugVYnFquTy3sjSmfH3rs2fbB3Xe59nDPnYp5ErRzUp8aW5ufPVyvnTy+Vzp9ZKlcWPX9gQyHz&#10;tk9eddnmK/qHCj2pfLzuV9FJMyFtkS/2pfNnj8xNx+BDdBD/dXJr7zQhqGObTdOCGssWloOWiF4Y&#10;AjfaYL7mzy7W/YXDU+L1/lxqZH0xs31dPrexN5sakIJnKXYbN0QwERMiGLAubcnBLb2FG9Z35Xwv&#10;1EuB0uOLdf/0XM2fNMZMnV2snJ+t+mVNRhPBa7zfiMwHrAbgMkTifLk2df+hsZfftH1kz+ae3EDV&#10;V1CmRbuMTx6BUb3oL2yNInKMghDWsuK6otYrA+Fy2EUbGBMgpaO8wfYiFkccu90MuTkbC+U6jv32&#10;KTjrHIzc0wPRzZG6w0VoQiw9WgeqBJMh8EaLqWGM1Ritp86iiaZjO4+ctxsK00jE26D8o3Zm9L14&#10;oL1moOoa+Rsz6P9oD6xhC6ZEkFmO0CeMf2EOC0eXYIHByQkwQcsidUkTSBPsjAU7ZTUZoDVvIM6g&#10;TIgUHGim8cjxb04fPPXywUSRaACuTnERy/IKE1q9WrwGMhHIJne6XJt6/sz0q7dsGrxFMJbOFnqx&#10;I7cBKeGAd2fBlI5OHBS106IkmeUZdC1ik12wL0TE4jF/gpYmcv73GMQSBwsFiKnW9eIEFjKIioiY&#10;JpFgthqZgmvpoi6F2TKsOWsc3eC8OaHYvI5onyr8Hh6btd47Fs//EzNghkejlqQi6wnR2LCjZc5x&#10;AUK08XtVtBQYRZOUETvGcLGT9JwTpGOhv3cU188onLXO4nwwAcu2AcOhQwPOWeRgzykJrmn82MLp&#10;h/72wHOTp2qlOwffeMu6y3ZBGwOtdKQXuwBKNAQYRuhL2ThkcRjPNIX0nWIyOBi6uUA1ZVCuAp87&#10;4mFnroJ3Deaw4HHsyBB+dIjwuQmFJcWiiczYST4JtJoRUY1MVRMx3CYBIilmCw0aACsOOtdRvVNk&#10;oI2JfoZ09LpNdKgjbeBrDckZPrIpjXuGU5Eg3hBykqGuA3xtsoaD8wrS4ciL+F5pK2aKDCAECikL&#10;knME+uKuKWMAaQ3DJZQXYOKll6dPPf/CPnRORlFtLbXVjq7tf+4EsDq1Dhv1ScaP450+ODu99aqB&#10;De/7P6778MBo4ebvRjLU+JgZL5/59hcOPRN4qtSmzWrUzwArnet/aEDWpbYOWQeQ1QyDHt3R03X3&#10;xy6/bdPlfR/P5J1rLgKl6skTC1ML07VqteQHM+PlSr0ShL3rcpk3vGv7lqHNxd5cl5tpW1xsjYXH&#10;OGdOPM3YKVyZdUDjifib5vnMdFiYceum8XdqF9rFQJMsANIQWD1U3pn5yokz85VTRXehe7Q7t2N9&#10;MbujP58aytp2VnAmtTEN4oYRkWSAdKRwU5YscLDR4ULmhnqogsW6v7ipJz9ZD9WZsYXK2TML5al6&#10;oHxNxA2RMYQAYGG8AYOI7LmqV3rk8NmDpdE+dVl/z7AjwOrxiE1QnsQZ/RQG9CZc3n8NKvUqyAWE&#10;sNZktRgDUv02uGNB1RWEu8odqAFuA7mNEuExB+WTFRz61eOAK7Du9iJ40SB7TxbSsrD4QBV+WUHm&#10;AW5anj7xrrVawzDBUETtiUhOQU37ARgdQ2PTZDd0TYN8g+ItOfR9ohfORgd6SYNLBnI5zj08h4nP&#10;TgBVhdxQGjLLIjCckIAYFfk22UUXzOIwxnTcNSIjz+gboVbgCkjbGTxw7L6lR1798vNevXY2Lhj1&#10;DrS3blOZNfzVYhaTVePWcSoBuJgyhk+U62eePzvVs3f94FW7Nl7Ot/ZsRaqYRwgGwwjkhxCSxyPt&#10;dFEdqHYc2YwkYhG6YCBoyaAtwC4zpGYJns+gHQaeaLsyDbAwnvprhGOy9um+7xVpLddsRSCvgzVC&#10;e9zT9+FhWynCLYaMEbvI9LrOvzBiUXQr7ByRWSaPWSFq3Cpr/JZQMlAQwqQlJCyMiBFMh7MIvADS&#10;EhCMwFXkrE4sYrWqS/7Sy4+efvmBv9n/auApHwCdP3RwqnjzTbu7RzfCq1aRzoqYWevMyjU4JW2A&#10;PteGm7JRrodIEXU8LTcWeoox9AoLFRc4VTL47QNVDKc4rsym4RkLu1MePtBn8KXFPGarAVxJkFws&#10;s0YgY5rzLy20vwxENpkpA2paWWjSLcYq0S40sXFrdEAmVLWBxTk+NGrjvZuycCyBujYQxFB0DO6b&#10;ruGhs3VAA/mUQJ7zZaN/jaejCJC2QJdrRdD5IigtFk/b+r6Clclj8vknS4e/df+rtenpIx0YrE7T&#10;gxcCURf6XpKgoDYGzW/gg4H1eZ7O2oXvBWRVl/z5J75y5OHxYwvnV2GzgtVahj8sIOt7AVpJI037&#10;nk9csePKN66/t399/gNC8p4LACxVnveqXj0MCOBuxnLSeSe96fK+wXx3Kp3O2anv9sUYTSYMNGtj&#10;sVYZzl5xmGJtAEy29DHNtmi8cJnTurjkJgCZ3WKaYMXKFLHo+dXFyeDF18/PvTaUz45s7M7tXt+V&#10;29iXdbstxm1lDFRDqGkip+J4JQspRGogl04xxoZAuHZbXxdCo2ulejC5VPcnJ0u1mZPzpfmFmhdo&#10;wxonC04AX6j7S985ce7QbNXzrxrpG5GC2UoDoV+HVzuOhxb+CkO9WzHg9qJcXYRvBbDcVOzZ0+aa&#10;TgTjE9J9DlLdKZROejApA27zpph0+XUGZJqhuN4GTjMsvbaAo//+GPjvbMPQbQVI0kjf7UIzA/1A&#10;FaZK4GlqCmgbhoLtbtXL/pKwU44YrpZb+PJvE6ge1ZfcG/Lo+1AP3PUWzFI0d8SzAgsnPRz77bNY&#10;OlNDznGQ6oqEzSZM7MuGQCEgLAtOb+R6T6qzPpXr6DRN2iBlJCwp8fLci7W/fuEPnqvWlg4iirlo&#10;nMySLUTd4WSZPDXW47VZSaw1N24hikBrc2xm6fjWDZt6t3VtHnVSOTDXhdCEgKuEWatYUXNbHmkX&#10;ByhIGEhjwA1HKDRIMNg+h5nVYHUO7QpwplqW+3ELsWGRYZIeWez7XNkamq0GS8rY6pQR/34+cGJa&#10;kreYV4bIXYKxlkbLXKRHsDGmSeVTjKpW89Xq9KEaHXgN9BSGcU01xGl+FtP+BLj04DILQvCoRW4I&#10;508unn7ob/d/+8DTE2NoJUrQ0e888Vo9k13/1t/4zW31eg2Vch1OyoaUYlXA3hDzpwTHcM7FvsUq&#10;AkNISY5wFVChAHQxwLcEJjVwYFrh06+U8Qd7DS7P5FA2Ald3c9iuwt+e45iuG+RJN01FBRg0ePOy&#10;s076kIT2KgJSgAZBx1OWmjQ0RX9vMFkmvmZVpeEw4ONbs3jvaBo2B+ragAxD0QJO1+v4zIkaTswT&#10;hMORZxwSbNm0YVxOoAB0uxZyloz1jWuBq8Y+p+F5HkS6gIXxCf3cn/zxi7Xp6ZfbGJ5OGX/f76w/&#10;SuydjfrUIGG8p+47dtRJW3/0pvdd9jP5ntTuS/3lizO18w9+9sDXnr7v2IG2ernWhCH9sIGsiwFa&#10;rAPIajJaXf2Z9Af/3Q13jWzt/lCm4Nx2UfVPcJEpOplU1nKFJYSQXLLvT5Elrx5WayU/xNqh0Kuh&#10;9dXaiQKtGBsLLVM3J6GVSgHU2PQaJ4fG3xFrqSxtwMcXKxPji5XxrDPbO9qd3bahmN24sTu/ruja&#10;mcAQAq2T0iJoY5adhKLxZJYupt2txbS7dWNPATdvGkIlCGrzVW9mulJfmq7UqzMVL6j4ofaUMvvP&#10;zU/4yrBrRnpHpBBWaAwEDHzvGP7o0Z/FtvW349Yt70Cf6G9md1GHd8uEBGlzFLZkUD1bRVj2keqP&#10;QFUnYbzRgNXNkAsl9Dgw9+wcjvwqA/23bRi8tQDJNLJ3p4EMR/lbVaglHY3Gi9hIMck8YPnptEX/&#10;R6xKNIqe+LOO4jOIIuE7s4CuOwrovrcLskdAVzW4BlhWoFolnPgfZzD35DQcSOSGLIhMDKKaGSEM&#10;JiCYgCE15MIt2lEAbYdcIkmAF9axVF8i4gzz3qz65st/N/HM0UderNWWDgFYBLCUKB4NVitJ9ZsO&#10;Ba2hg6hHLePmmkvFQMsNwzADwB8Y2bGwMbN+xLYk15aA0SEYY/CFgWCEDLGkT8SabBZbxScsds5q&#10;bo5cMMiQQZaj8UNKiHuZAYwLhEUG6zxbhbn6PgOfpAfXD+QjYRRALHK+dzswXpewBRA1dJTLCxpr&#10;Whpc+JdJxmAYg2XZCFiAvnoOl/XvxMTMGCxHQKvIviEMtDr50vnXvvFn+749M1GaQ8st3ABAeW62&#10;fOqB+x/ed/nl6V0/8iPrjCHUqzWk0jZsx2pqu1Zcglj0vSmfwuuuhVLVh7uGZ1S0JhkGuIBygGkQ&#10;9p3T+IWXq/izvRzbUxks+AJXpANgWOBvzzHMVAhpGEiRSJoAlrnEL5N2NoAWTAysGqxWBKqUaQAw&#10;DUMGWhsobVAJNWwOfGxLFh/YkIZgBD8WrdmSAMvHn5ys4htnQ0AydDkChQ5sFkcUNh1yhv5sCmku&#10;EMbyhg6pngj8EIxLcGlBMQ4rk8a5A/uDp3//fz859cKLD8a1pJ64ZkkAor/PAKtT+konVks8+vcH&#10;D9Qrwf9+84d2f7J3OLv3Yh/g/OmlE1/4Xy98+firU2NYLn6/ULzODxXAulRGKwlcBADx4V+5aduO&#10;awc/li267xCSD1/0FWJgli0kbPF9zVlUofEWpmpTS7N1DyuFfGsJ+lbe48uBlkpIKRotRdkCWk3A&#10;5bT+TG7MMrgJ8NVoL7oArIof+AfPLbx6dHrxSE/aHV7fld2wrbe4bn0xO8Q4gxeqqCXWvqrjaZn2&#10;iuZKmV5XzI0O5jNGGyhPKVXzQ132QzVXq9cZOKsro/OcWyIOrrW4gVEz2HfiK+jJDmPbno9i0V/o&#10;rDli0ek8rBtkRl2khtNYOOTBzhGYy0EhdWwhAoDbx1HQFnCOMPvsLPQvGIT/dQuG39INVxByt7oQ&#10;OYmlb5QRTIRRjIvF4/YIrTiSNk6kIIofo0VfNUJwCfGfqwYix1F4WxHFewqQKQZTjcTFyAtU6gbH&#10;/58xjP3VOChgyPXbsLob+qWErIcRdN2ASCI1nAZ3Y2+tDm+VEBLZbBF//szvTX/rxb87DKJzRHpO&#10;G70Qg6xFAKX4s0GD+1guWE1ioGQLsXEPNsCWnQBaWQCmkMunPjR648BAJsvtgg3BAS0EtA7hMAuS&#10;cSijGsmQy6snZwnmiUVsCgGSC3DBm7EqBgRuAEkpeBaDYQp2WkP3MciJXnQfmEVlvUIYZpFTZxGG&#10;WZhiAWrEg33uh7Qafj95LcNAKSDsVggtBqZdOLwKAwl7wUEuYAjyKQSWgmhDls3A45iNDY1BCoDF&#10;OAJNIEEIjAKIIMEBZtYUUVNswGoZArk2VNrFqN+LIiuirirQ2qBW9usHn5147pHPH3q6XguWEgeA&#10;MMFaiPrM7KuP/qf/OPH8n/zxzdd/6lM3737b24q2zZuayFVpDyIMug5Gi1kcrAYoKANHrgQgSVbL&#10;BjDIOZQtME8aL59V+GmU8Yd7CdtTaSz6Fq5Ma6TXAX93zsapsoFDDLZkaCgQWJudRNNKbxmbZRIg&#10;S0PFLFZDl2W0gTaEmjIo2oSf2JrFPeuixounozvHEQxZy8efj5XxV0c8IAQyaYE+JiDiTaN9oiwA&#10;wGyB0bwLg2hSuONaim1DJg4eUfMnT/nKq4eT+/bNnHjg/udU3Xs9PrQlQYi3SruQvksgdSFWq92j&#10;KynZ4c984/iR/U+N//b7P33dO7ZeOXB3Kmv3crHSsFwro+qVoHTwuclXvvbHrzxZWfQW0cpeTL62&#10;NYOuf9jYrO+mdcjv+cQVhevv2fzOfHfqZ6XFd/+wvJDSfH3i6Cvnj5YXVgCtCy0yukAPOnkOVQlq&#10;NEwwWwlxOuoASwCtppbGSXyNPymlNInpSn1qturNH51eOtWddvo29xaGd/V3r884MhVqg9DQRXk1&#10;ERHjjAkhmUhZjtOTdiP9DHXBV4p8pWNDbRZP03MIZpBPDWB3/1XQRsGQwZotdUWAy9G7J4/aeB3V&#10;iSry2+woqaIDPULx7ZcejnORJ4GF1xZw+GcPI/hPmzH6iSGk8hyZqwG7L4vSN2oo7/OhlQZcsdJw&#10;o6nBiK0aKIp+gW4U0VgI7xkYz8DZYKPnPV3I3hANvJhqLPztsbG0FODEb5/G+P8chwoJ+ayD7CAH&#10;k3HLMJljHBqoCsHuspHd4EbalLCzPss3IbrtIm7Y+Mbs04ce1PNL56ZjUNUOsqqJ1mHS/Z06AP9G&#10;MWsYmNaitchSAFUQieLrAPw37L0pv6FvOA+rJVa+ZE4nbhc3MuSaNhDU8sIGWBTIGwvqSUgwlxAu&#10;BjBzApmSgufUEKR7IhuRdA1mPQeeSdprd7jtzPe7nfeD+jDNLyQN1LBGOEBgimCbaFiAVwPw8y6U&#10;0hCGRy27tQ+msSfZd/+hYx0dA4PgHLZtIxfYcLWNcmgwN1mdffGRk0/ue/zsgXhdlhMMSZBYdxaA&#10;0ASBqUxMvHB+//7117zvfUWBEFqptZ+DITgc2NOdwbGFMuZrAQZj/3ZaZbMJAFiMYUgIKJtQYoTn&#10;xxV+gqr4vWuAHZkU/NDGFpvhE+tDfOU8x/55gg4BR1DT+b7d5SEaRoqF702xO+JWYePfVMRyaYO6&#10;MvCUwcYsx49tzeDGXheGgMBE76nFgKxdxxcmq/gf+wPMVg2YK9ArJDKMwW+7/wQDlDaoksFgIYs+&#10;24oZtFXuUyLkenuwNHbaf+y3fuMlVasfj8HVApaLwyttuqV2TVZyT1sLVLGLAFztwdLt9Skp4eGV&#10;RY9/5jee+Er3QObJN7x7x/Ubd/fuSWXsLiGZoxWZyqJXPrF/+syz3zhxeGG6WsLKQSGvTY/VqS36&#10;Q/txqYwW5qcqammmNu648gClZMqyxcZ/7rIY+Kpy8JmJJ/c/cfaMCk2nfKOLCZFvB1ntfzaJ3oDG&#10;coPT2L0dLlqO+LF2hjX0MymA/ATLlW78HBHZmsiUPH+p7AeV86Xq9OHzC+Pripn+LT2FocF8upux&#10;qIHTEGpeAHA1x4ibdwPjTHKCMtF4OOfRJxM2Rvp3oys7AE/VL6z94ICqG6TXuejZU8DEI3VUxwNk&#10;Rm0Yv7MdFxFgFJAe5mDCxuI4Q3msgiP/9gi8yQCb/90GZPI2rE0cXR+REAM1lB+rISwpsDQiB/Zk&#10;MiS1PJpNU+gS+9sYA13RIBjkbsyg593dsLfakZNmncBdDlZwMT9ex5FfP47znxmHJoa8I1HYyMFT&#10;gA7aT5QMwZIBaY78xhzcHhthTWEVnh8MDLWgjr2bbs3s2XB9/+P7v+aBaCmxgZVWKYydKP72Eeyk&#10;FsKPfgdzAMoCqKXcVHDbzqt7bGFZcCw0BdUMbdFH7KJGySMfTt4ca29aRrEoIkfraKJTEAODBXJC&#10;kAhhTdqwzivUt9VAqgioCsJ0CH9bGqleDebHM73UAnD/Oj4iYKXzGt7mAOQwSMMgtUHIAFnRcMYj&#10;cCUNA8eFjT953GbTiKMVlzkgmTW3xGWK5Ri0McYgAwb4DGMnZ8+88OCpp6fGSmcTa7LBaFXitUZJ&#10;oAUAqd7e/NY33T5iORZUzbvgWjIAAmMwnHKxuyeHZ+rzyGiNopTwiVbd7RUAhzGstyycYQwVpvHK&#10;OYWPPVvB/+8ajTf2uPBCF0PE8WNDBt90LDw2o1EJFFKCg/GWd1Uzl7MhO0A8dRgf1iKg1ZouNJpQ&#10;VRqeNrixV+JTWzPYlJUIDEWh0mAQnNDteviHiRp+/aU6xssGcAQGpEQv5whWzBlGfmElQwgticuK&#10;2fhepDXruQl87LrnnvRrX/xyz+SzzxxOHNLaJ/CSE8ztflJsja/sAkCLOnztJLfRbaxWg4FnANj8&#10;VJV99Y9e/g6AF2PiwUUr6BqJrpGfYK46TRVeKkv3Qw+0ll2A57910n/+Wyef33PLyKkr3zh6Rfdg&#10;9op8t7snW3R3W47o44I7jP3ggFetHCy+8tiZBx79+4MvVEt+FWuESWLF+AljFwm4NDpPLTb63wKt&#10;CY9k/JAdL6RaDLpSrTYP+YmF1mC9LCIiT+naZKkyPlWpzZycW5oYymcGN3fnBwfzmWLaFjZnLHY0&#10;oIu6eM2RcsbAWYul4IxBawOmGDJOFl5YA7uYGAhD0D6huCeP6jkfUy/MQqYN3F4B7XVuIZCJwFZq&#10;gIELG6WzHJUlD8f/y1F4RyvY8hubkd/swurl6HpHBu6whdIDFVTOeNAWgTt8RcYYUWS9YGIWC5qg&#10;lhREjqPr7d3oenseIithKgZQBpSXUCkLs88t4Pi/P4apR2fAIZCzbOS3CvBsG8iKtxdjDPxFgtub&#10;QtfOTEvFitWAVhRMLQ3HzuErCgcmXszMzU2cSgCtxibWyc24k6d9cv02Rg8aa82LWdQqQNWuYjHc&#10;nu3PcikEbAkmODSLBwWSrakLGZI2Wi9xm9kwA2M0GEuEJnCOUBkIYyAgAS4Q8gjM5pZclI8HwAYL&#10;IvQAMlDcgjfAUbvKIPc0muCteWEbk6Q/UF3V9wVbtUILTDRdqfo1vO0KjPF4rYYwRLDmBdKLFnSa&#10;Q0rE7SK26gYLxiCEiFzgjVl2Bmz87rVQTvO3x+jMECEMAxhtMHVsaeyRrx18pl4JpxKbdinxtdHS&#10;bsiKGppTOXjFFQO927YVtOcB5uLqUGgInBGu7yviRNnDxHwFac5gc45gjRCCMH7gzVLgNAglaJya&#10;1fj401X831cZfHzUoB6mkNYC7+sL0O8IfPWcwGJVwWlotpZTWpFGi7U0WabBblG0zrXSqBmAg/Du&#10;ERcf35xGj8NQVQQTOdPCkiFSloc/PVPD77zqY7IcxS/1C45BEbG97TeyZEBoNBaNQV8ui02ZVMxm&#10;rTWEQtBBgExPD9t+15v7p1571dW1erKlVsPyoZqkBKEBemgNgMUugsnqZANhOtSnJBGR1HQnwRfa&#10;6lnDiqmByZNTk6uZjybblCYh78Gn7/gc+5cmhl+V/dn/1Hh5/1PjrwA46mash25//85r1+/oubLY&#10;l95c6EltcNJWFxdMMsYE+yeqmXPnKmeevf/Ew0986cgrXi1cWKV/u4ZQ7rsGXO2C+STL0DBw9dHS&#10;cjVMJp0Wu8UaupoMQOn4Z5LAy9bGBHNVb3qu6s2fWShP9mdT/SPFbP+mnlxv3rZtwSGMuQhIz+Iw&#10;W7TAFmcMgkebqM3sKBS4MeVHF66a2teQWYmBN3TDL4dYPLYAxmw4XQIq6Pw7yETCeacXKDoCYsxF&#10;pRJg/LMTqL5cwYbf3IShdw/AzRHc6wFrfR7yAYHSM1WoxRA8Gx/ndcNQsGXzQIGB0RqpPS563lFE&#10;5pp0JMJdigJ8acBBZS7A+P8cx9nfO4PKZAUCFnJpidwWAZ4CTPvzZgCXQH3KAEqie1cebp+FYFGt&#10;jQNiDx+tDbKpoihke2hubqI9m6uTdxZ1aBt2KmQs8f+CFrXOqrdec0P6xqHtI5wJTlLAMGqNvTOA&#10;kQGYuGC+JSHKZjOsBbyb7zWoxXzG5Y6ZKOySWRaYa8AXOXJHbQTbDOqbKxB1A+HlEBYJ/lVA6lWC&#10;8AmwonxAFrfHWWPy6l9c+zDyFROKEBY0qjsUKBe9Hs0YyGIQoQV7hsMiCc+RoFQcpL3GwZwxBi5F&#10;XGQaXlAx8on/26X0TJpxMgGCcwdLJ+uVcCmxWVcSIKscr9XGupSJq+L48wt2pq+X6ziC6WLoUQIQ&#10;GI2U4Lh9qAtfr/kY9wJsSjmQWDtgIRr9ZtgoJM6CYYFplCqEX3mujjNVg//PdgPBHATKwu1ZwuB6&#10;ji+dt3BkKQQ3JspHjCc+dXzwjExKo+EZAwNNkR4r1AY1Reh1OD6yMY27Bh1YgqGiGqpGQtYJUKY6&#10;/p9DHv7icICST4DD0GMJDAoRAcsOiEWAYS40CCyBK7qzcDlH5QJtV4BFnllBgL6duwvdW7dlZ157&#10;rY7lGX9JXRa1AZFOjJVYBWytcZSIA4MYOI8SREMiqFWYd4U2XXfis2mAIiRnO64d7Nt988i2gdHC&#10;SCZv57Uy/tJs/dyZQ7Ovv/zYmUOzE+UalucoNz51Yk1SAnT90IEtebHAqu3NTrrPKq8a1u//y9de&#10;AXAUQOb6t2zesWFn77a+dbmR7qHsukJPasByROp7KmPxqK7RpBZna9NHXjz3yksPn9p34rWZs0RU&#10;btO7rCmW6/zbLwlwtWu4OrUVk1S7lwBayRiVdNz6abQWM/H3UonWogtAlr1gsewFC2cWyuPHZhYH&#10;NnblB3cMFAfyruMwIq7WKHStJ8rAYp+cBqNlSQZYHEqHoCAEBI9YLWMuDLbqGm6PjfV39yOsa8wf&#10;K6Friw2nW6CZ4Nihh6BDQOYYitskrDGGpbkQ8weXUP+xAyi9UMKGX96IbJ8FKYGujxRgb7WxeH8Z&#10;3rgPZkeu2w2RPCmCrmjILo7uNxdReFMe1qAEfAOtAJ0T8DjDzH2zmPhvZ7Dw1AICGNhwkeuRyG5g&#10;YAKgDvmN3AJ0zcCfMijuKqC4Owddo2Ui+Y69NgBaaTDDMFeeLs8unp/FSjGnn2BBVzsMtK+5dsCV&#10;nPLxMm4qvH7Lrm4HTAohwSwRmWeSiatd7GxE5mJgQzylFunleNxyapGaETvBBYfRBgwGgluQTgqB&#10;Y+CLEIVzHGq/hfIGF+AeLM9AM0IwwlC5miH/jAJTHLBYU3PX7O18L07t/wxsVoONY9rArAsR7FZR&#10;r65RMC0Gd8lBalLCCAUDBkpJkBRgYbjmfcbi1mFyMIQRXfzbE5vWMxNN4tpCQoKT5CJMsCFJtrWa&#10;YFwbT85ubpqck5XL2YwAo9Qyk9MLs+uRFcKOfAozI914+PQ0znoBRl07khisJRGJNVsbhIDFGGa4&#10;Ri3Q+N1XPRxeNPgPl2tsz9ioBw52uISfWc/xTZfh0WmDkq+Rin3Ckoe0yLA0ygbVhlAJNTRp3NBj&#10;40MbUthZENAE1OOhG1uGKFgBXlwM8R/21/HUuGqGefdKgXUxyFIdKGkJoK40pozB1mIOOwtp+MZc&#10;5DIjaKXgpDNWtr/PmmlN3jU+dQJkIQFosAaLxS5Cj0W25Glb8O7hfCa9sScPW4o8B8JD5+dPHJ8t&#10;TVPr5ZpVuj4Nr8pkHrJ1yzu2bb3lXdvfObixcD3nzEo+6Mg2YNeN69715g/tnps4vvDQc9868a3n&#10;7j9x/OL28x8+sCUvsZwkhWfJIp+kBOn5B04efP6BkycBuAMbCt3brhpYv25r10j/+vxQV39mIJ2z&#10;C27Gyq7amTJkjCZFcZi0VkYtztZm589Vpk68Nn389WcnTpbm6ou1clBq61W3T3B1aB+uOZ/z3QKu&#10;TiwXT9CgTcfcuGA1GK5KAlSlo/ZPA2hRpsV+tSYYlTbe5FJ17NxSbebw1MLkaHe278p1fcO9WTej&#10;lcFqgKsRpc2IxQNl0VfJDRaqY6j5VdjkoFqtwEmlwLnoeO+RaRmJkiaoikJ6wMbmdw3h5JcN5o+V&#10;0b3Jhd3L4wnAzqvJBFFUcnazgEgzlM4q1KsKJ//7CSw+s4RNv74ZfW/shmsZZN6YhjVqo/xoFZUX&#10;KgjKYeRSFkSbT+ryFLreUUD2inRUkqoGJiXgpRkWXylj/H+NYearM/BrChwcGUsiOyThDvJmS3PF&#10;+yUBCgmVUwpObxoDNxchHQ5VUa0dgzNw8JZXUmMyM/CRhotZf8a8dOrJI6Wl6WNtp8/VWNdOU7Kd&#10;1mHDdiTJpob9+S7amRscMgTpmChD0AgGri691jAQhCUjFiIM4NpubMLa8nBiZMC5gNIcDd0t5zZY&#10;Ng3jLYLNh0gdt1E8xlDdAGhbgRGDN0gwtwRIHXHgLADaid37NaE5LpZsevzQg61oIEAqjlrRw+K2&#10;RaBgAQEgDMAEIWAGmfMc7gSHkiEszsBkOl4/a7f9uBAgHoV2s4QcoNk+57QmKOXEmxYRKlSA1gDn&#10;ITGWbDtVEn9Oan6SdS1i6xmrMyl9IkArAyEiMEiXkB9TUQY39RYw7yk8f3YG3FcYsWUTLaym2QoB&#10;CMYwIgQcAJNWJCz/+qkAry0o/PoVGu8aNgi0iywsfHgI2JyT+NI4w5nFEBIanCeAVsxiKQI8TchK&#10;wrvWp/DuERc5yeBpFlE2XCEjPdRJ438cC/A/D/mYrxjAYmAMGBACQ1ws6+0vZ7Ki5z+jNDIpCzcO&#10;FCE4hxeqC9+LsaO9MRo68I3y/Poq+xtH5OYBwTnXhnjkM9IkPpMCdivel1wGWCIGOpwxpC3Z15tL&#10;9Wzoyg6FGhu39uQHDKOw6gfhbMU/dWJ26aETs6X98e+z2hj45OPoBKPVEOarnqGseM/P77172zUD&#10;H7Ed2b1WI8ZJyd7Ne/o+NLK9665r79j4d1/7k5e/On5sYe4i2p0/VGDrUoEWtTE2YRvoSHr9+ADq&#10;U2eWajNnS9O2Kw+m83aqf32+q3ddrqt7MNtd7E13pbJW2nKkazvCFpJbxpDxa2G9WvIrizO1hbnJ&#10;yuLCdHVp7PDcbK0S1MlQoEJTa2lTlvWoa2196k46rYusnG0UxUp2rx1gIUFhAsvjipIRBUktl514&#10;DUlAlY1BVwagBsOVQWtyMUUgb77unZ+f8BaOz5amNnTnBq5Z1zPUl8tkDVFTd5D03Wk4gbNm8gmD&#10;zRnmFl7HY0e/hPdc/VMwFY2wGkBJgEsBzgQEk2BECEMPRjBIy2n0oUCGEJYVMoMOtr53HU7ddw5z&#10;J5aQr9nIrJdgdtyS6/Qux83W1DCHlbVQHmOoVQ1mn5hD/QMVrP/FUaz7yXXIDjmwtjD0DOeRvdLB&#10;/DeWUD5YhegT6Lq7C8U7chAFAVPVgODQfTZK5wOc/d9ncO6PxlGdi84CNgTSeY7MBgmRYdFkYQcg&#10;2MCYSydCGCMxeGsP0oMuVC3KRAOPon2Mr+A6LqSwoLSCMQZMaaSNjbKp4I+f/H+f3X/q2Uc7MFmd&#10;TPZWA1m0RgsxeV+Guf4eVUzncjoIBXMsMGLNlhPHJdozEwPjAgQGo+MImOZqZ/HUFoHBikG5AZGC&#10;VgLCdcGzDNVaAFZKY+BlhbFhG/VCFVadQ2sNtdmgehfB/kcG+ASwKHOPOIs3beCHfgKx6RUQ7yaG&#10;g+10YK6T4GFj5+OQnOAjBJ9VsGYYVApISYBBwmhzgcIUR/p8D5pfGUsHYCJWRPshPKhqOfQWEu3C&#10;ZFu7nqjhlLgCAQALWtdIhUthrUbCcVg9DJBKO6uKujv4H0MbQsgM7lrXBU9rvDYxBwODEdtuThit&#10;BrYaJ/0+IeByhtOBQsgIY4sGP/1MDS/v0vjlHQY5O2K3bslyjGzh+MqMjacnPJTqCk5cnQ0RPKWh&#10;DWF3QeAjWzLY221DGUI1HqXO2T4UC/Gt8yF+92iAV8/HEnc7CiVfLzn6OIcGW7X9aTGG6SDEDIA3&#10;DhQwmnZQDzUIF1QhgMHA9wysjIW5U6dmzr/66gSWWzfwxP7BiYgrrVMActFeAquNIGn8H5mxZZ9r&#10;yRFbiMFi2u5bV8j1ZWy5zhKshwzKU5X68QePjB1d9IJjFT9o5LN2AXhjS7KAGqJp6nIUEQa/raXX&#10;qHO6ZygrP/KrN79j467en+CCXXSXy3Zk7/ZrB3/+E//xDdu+/Acv/cHBZycm2lg5P7FE1A8b2LpU&#10;jVYSbLW3oJPRNUldkmUM2V4ttLxaaM2fr07jhXMCgJQWt6QlZDR1zLgxxFSgjQqNbmPQFJaHZDY2&#10;rOSkxVop3t/DdMKaLFenFiJWaSuyBBBt6LmCxHOuxe9XKi54DS1XUseV/GzcWKbiB+rg+fnqqbnS&#10;zJae/MC16/vX9eXSrtYaYZvQstE+5AlBfME2OHj2y3BzWezuvQEFqwiHp8DBoUjBVx7OlycBMhgo&#10;rIPgArqRnRgX0aAUwu21sfneYcgHLUztn4dX0ujaYkPkWNRK1CurJpmImZJZhq6dEvY4oTwF1OYD&#10;HPuNo1h8YgEbf3Mrem/pgs1CuHtd9A5LpI/mIPs40rucSAdTiuwgVF5g+pkFnPg/T2DuyRkQGCQk&#10;XIcjMyxg90azd8ZfpbAJgFkMpSMeggrD+rt60b0rC11TTasKTgyWsHF88bA6cPSV6uV9V6ZG8xts&#10;MkBd18yBuf2zX3jhM88cPfvqt8noSSxPmV9tPHlVJut3H/0IffqOz7FVtBDN+yPlpuBI6dvSNpIE&#10;N14Il9kIfQ0uOKRjITAGihEgBLg2y2JL2j+qKYPQMciVOQRxBLwVbQIYmJDALBVBOMpGL4IUeKiA&#10;Qh4O5UETCt6YRmZ/AFxrQTMg7zvwHR/lvSHYmRDFl/IR4NCsBbYak6UMrezCH7aWYfSCwcFgasDU&#10;9nlU3lgD4wQTcHCZRmgA5oboPu+geBjQtgTSWVA+DY0AhlTkcUUM3HD4ksMzCsWQoGwGo0IYrcGk&#10;hGSJEHPOYRrvT8ykGKNblhxcRPExRsPnAiIEmAqQ1QQYhm8HC9OvTJ44h5WxJl5bOyrJ0DfZ0+nD&#10;h/adfv7Zycvf8a51SxPjMNrASVmwpLVsVyAiKBVZKEQO8qxZTQNDSEuBt6/vhQHhwMQ8lA4x6tqw&#10;GSG8wCWIQqg5LnNsnA4VykwjVITf3+fhxRmN/2uPxk3dCkHoYkha+Ll1DNdlU/iHMY4js14UrG0I&#10;fSmOd6xP4a1DDoo2h6/jaBwRIm/72F8K8Tuv+/jmWAjSBFhRKHlWCKyXEmm0RjM7LROXMZSUxlio&#10;sbEvj5v7is3oH9bq4gBgEM1k6TiIXBvUa3VYuSJKM9Nm3z/83WthpXIqcU2yAOXjPVcmdEwCy+dd&#10;mCVEtjfjjqQsuT7jyHU9abcn41g5wVhRcp42ALQ2tfPl2ktj8+VjC3VvLFBmyhB5aGmPG9P1lABt&#10;PoCeaB3RHIDzACu3ASECgA/80vVv2rCz5xOXArKSH30jube89xf2pi1H/N6+x8dOY/l0Y3KP1kmG&#10;7Z8bbMmLKCesrXWYpOqCNl1SEIMFP8HYJON6ZOLvQoVGqNAkg5/R4fF0G0AJEp8+lnts+B02Mrq4&#10;tuE/Ccu1Vlux0W+RWO487ydYroTrN8u0QBY1zCmboIuIdC0I1cGphdqZ+fLs7qHudVeu6xvMOVKG&#10;OnI6XqbVimliwRkkMaSphgOHP4On1Ocw3HslCm4/QISQQozPHcf4/Ans3fYWfOLGX4IBITRhFASd&#10;BFtlBZmV2HTvINwBCxPfmcXCAY38qAVrwAA2i9p0HVgkoyJn8exGBjvvoHzaoBaEOPfIeVQOlbHp&#10;V7dg+N8Mw7U4ZL9AcSQFMgympiN2PCdR1YTpP5nEyd88hsXJCiw4SFsWMoMMbj8H49HjmFVWOrej&#10;i7J02Ed1gTDyhj4M3tQFrQnJgS9GHGkni9Ozx6t/9sDvPDXYNcJ2brxuxA/rtFCdPXPq3MFXSuW5&#10;s2gJituN9jqJ3+m72eaT95/nex6IESnDyq6BxQmuI8FsgUC1vI4k51BaAxc4T3POIyG2ZLFfGQPn&#10;vCWYFHFMEi1vcxAiEThjCirrgWo+7GcV6gMu2HYfYcWHqTPILiC8V8Kr1GCfyoKHBMNNQyYLxiOB&#10;eZSmzL4/eYTfT10WI5AiONpCuKOG4PYaUmkOrjlqjoGqVeBKCR3aSJ/msOcZjLQgjRclDXAOQxY4&#10;dDNoOZKnMYQMoFCDOxYYX1tsbnEBpUIYFXnECS6iFj8RLG4hrTmYECjXPSxqD2R8aK3rvb19QXd/&#10;P44ePFjtcFBNHgREAtBrAGF1fOKlZ3//978ysHPnT/Zs2GhV5uZRLdUhRAAuecudnVuRxo8RLEus&#10;YL1qSsPmHPeO9iElOV4Ym4XnGWxwbWQZwyqkc/MyNDaarZbENGc4zw201njunMKHFqr4xd0ufmqz&#10;QVrYqAYObilwbN2ZwpcmBB6drGJTiuGjG9K4slvCMxQbkBLSlo8QHv74lML/94CP2SUN2JEWi3GG&#10;IUtgkIlmRttqV8cGUDcGp/0A/TkXd490weUMddNygeecQYUKnhcilc2CMYJSAXSgYIjDznehNDFh&#10;7vu3v/TE9GuvfSd+uFjDS0lA1Qx7kILLwVy6ry+b2pKy5CZX8tGsYxcdKV3G4IrY3iU0BoFWi/N1&#10;74UjU0v/f/b+O0y29K4Ohdebdqhcnc7p7pPDzJmck7JGGiEkYZCECBL4EswVxr5YmHtxgGsMtnEC&#10;gwkfny2ykQUIoYw00mhmNDnnOXPmzMmpc3flHd50/9i7unfvru7TZ5IGW/U89XSurtr1hvWu3/qt&#10;9dRcp3fSWNszdpmV6kcQSMCGA/bjrPSBpiCM5XhoAoD+8C/cfM2Oi0d+hHFafSXTb3i89NYP/OTV&#10;kJH+nYMPnT21DtDKlxG/rWCLX+DygtwGYXJAi2fKYhvdsx0IgxCpHQC2FFZ3WskBH7NuuK+hLf8F&#10;sVx5AIkcw5Utw2a7FT2s2EP4GT1XESClBIgtA65i+lFqY1QriuVjp+eCk0vtxrWTo9sObKnXGLEI&#10;tcl0H2KZ0UrAFoXVMcoIsThzD85pA6kSalsbBaKAkltByatisTO3thCVvjodaTCHYvu7x1Dc6uKl&#10;r0xh4ZRGdUFA7FCgVYDqFHBhteu7UUmpyBkC6iUC9wxHe95D61wPh37uRbQe72DnL+9EfXcBdF6C&#10;agNGCMywQHNB4vh/PIFzv38aURDDg4fSMEdxkoH5SRxQP7dwUPILcwmMtFh8MUa3o7Dt5jFMvH0Y&#10;YIBum8S0tA8iCAG0xlzjXKx0PHNq9qXZU7NHHgFslhnIlmO6uQ1MbXZs/tadHxvk6bZGhg3AhFEY&#10;9ZhepIboDjUcWoPEMUKWlow5S9zBjYGFgSUUdD3bNGvBDYCCB8UDEKlBHA5FLVhq1EiSbJWBHYzG&#10;AigS8EgBmsFbqEPcGeLkEIdb6EJIAhW5MOMcrQ/FqP15B+JcssmAZM76hC6XqROR4RsEZKXCF1cJ&#10;zA4tYu6aeVQmfUBSEEtQFICmCkuextCsh+pTDlSXJlRAnUDxEJSUoQgDtQn6tzRhgFxLYJmFCRVY&#10;rZg0p2wwSmQcgxIGzpCWeTW44IkLiZJglMLGMag2EBI4plpn/uxbX3nk0KEXZgrFYgOrY03kgIMq&#10;xeoGqBhAtHj48N/c+e9+rX3J93zgR3fccOOEW6kRKhLPNWIsdBxh7thRGbe7ZtuVBxzKGBnUZBMb&#10;A0EJ3r9tFGXBcefxObzYC7HVczHB6DKY2YjZogDGGUOJUZyUQEgMOpHFrz0W4vF5jV+9wuCikkEz&#10;djFEOf7+No73bSmjyAjqnCDQiTcWIQYVJ8LxIMK/ez7C54/HCdvkJXijzijGGYOfgsCN9HUifW4n&#10;ghjC4Xjb9hFsL/poxWrVxsCEA6KMPfjlz/dmXnihd92P/mi9OjnJraUIGg3zxF98euaFL37h/ubR&#10;Yy/AGJKu9zxZvqlglNK6x53t9fL2kUJhd8Hlu11GxxklbnIcSHW5ICAU0MaGrSBeaoTxkdOL7cfO&#10;NLvHlTEhBpubppUka7HSuKMGrGX9MbOUyl6yucgMAJ/YXb/cLYhLX41pODJZfsv3/IOrg7ArP3ns&#10;2dl8GTF7V28EsLXZrkOSAxFYBwix89x5DmCxnJYpz2itqu/mAJfMga9BAGt54PzwL9xiP/2fHsBr&#10;A7g2xXJl6cx8WTG7kLFMWdHJlEfdTFkx1W+RYgq4Kuki2We9ilJrc67Zle1Q9hZ64fbrto+NCUpZ&#10;rHW6SSY6LUaTS5+FjoQYUEohKaCMgdIMw/Wd2DNyMZrtOYAmovqBAgqLJHyaebCT5/DlsV/HYhjh&#10;XcFP4uIX9oOMdCG2GTCXIg4F4sADtRTcicBEnJAXkQVhBKVdDE6VonWaohsqnP7TkwhPBNj7n/dj&#10;y3UVYD6GGhFYPBfi6L84iqn/eRbaAD71UN3O4Y0np7blDkiyoj9aRrzMggggbhk0joRQMbDjTVsw&#10;+c5hUIdBtRXICnEHAgJuKE4unlT3HrzjiLVmNtEn2GyifN7jJqt72XRJOwVZDID9rTs/Zj5x66fs&#10;gHL98jzpBkHwYm/+0OWl4Xe52pZoJwShFG7Jh2YAUcl7j00EElskXWpOsYCe0waNJSgRiLWGg9Ss&#10;tK/9sjmwlZb+tGCA78BrRugIA3HSw947BWY/TGCcNmIt0GtG4JMEze8HKp+ScOY5LEs41wRXUVhm&#10;V8DWtxNprQJZFiwikDUJfauFe7ULERCwmKLlWjBi4QoK13KUDgP8NIeiaU59wQcQgliAEZMBDBYa&#10;BAKpANsaoOAkE3WD7jTCKHS/bMgICEtBltEwFOgRCR0H8Noxgvml4Mne6cPPHTt8DkC31+22Bmhb&#10;dQZkZcfZ6iYoa3sn777rrjMPPnCwODl5y753vPMa6rnDxBhOHUefeeSRuaknnli89EMfunLvLddt&#10;o5xBhSGWJ1QWLKaxWW8fq2NICHzjxAymgghtIbAz1WLFG3Cw/fpVCQQXc4HTVGOJKlgJ3H4sxpGm&#10;xi9epfGBcQ0lPRDtYNKh0DbJKrSWgBKNmhfg/sUI/+yJCM9OK0AQQBB4jGInZygRuowyNhom/Xy2&#10;E0GELiO4bfsIrqqX0ZF6TaQaYRRGWbJ08mT3pS9/6Ylj37zDre/bOwJj4uap06fiRuO4kTIQjBZ8&#10;39kyUvQKBKjsGq6OVF2x1RN8K6Uo9BtRs93BlBDwpFEhWuqFZ882e6dm28HBqXb3SCh1O7cP9w3t&#10;TKZ0nOmMJlFur5Urv2MNQIKUxbdYbevAAfC7PnPwnnd+/yWTYzsq73ELYvKVTEVCQMb31N7zAz93&#10;o/jif3vikwcfPndyALGR3Xe/rWDrQsTwedF7NnQlC5Zo7s2jOWDFcgCLDbgwwOBOR527q9zXJse4&#10;WQD47h+74jUAWS+L5cq/Toq1XYo6U1aUKdjqg64wA7wymgqSlk9t/5SxzEq3o7j55Jl5TQllN+4Y&#10;G+WEEAmboFqa1b/QFGSl2q2ULZKGgBGCsp80ifaCDly/uIG9ARJxtCF48fQLWGgcBK9IfC36VzjW&#10;+RCun/8gCvMUhbEQ2646hm1XPgomepg6egVmT16CqFcGqAW1CcARw8BQQUAcp2i3JGa+NQ31jxXw&#10;6xdjy1tH0TjZxEs/9xKmPn8O1DKUPYHyHgannIjds12PWgtYw8B4DMYkQBjijoNgxiBYkmDcx753&#10;D2HkTRWAUuieTso2KS6xRsOGCh0VYtY7OR3QhUestXPrgKogV47Jlg03xWZ94tZP2d+682N6g7m4&#10;6gBy5vTp8HMP3PH0pW+tP3oFH32LD1foTgRiAVHwQGky3ZVViQ5qE0OacA5ecKE7MYg2YDR90pRs&#10;aFRpiYWwHKRchoYFX4pgSQGFFxTCv+1g6rsqUKQHrgBGOKI9Gq3v62LrZ8pQbQrjmQQPcgVCEsPO&#10;VL28ksf4uoMsu0zXCcXQK3Wx+NYeyGWAaEuEgsJ4DMIa+BHQcB0UZwsoH2QIrIDHFOK6B84dOJYg&#10;NgaEpGwpJcuEHTNABAPCGYjnDFhS8qs4A7EUVuukUYEsnydAQCFaIUwQw3QDTLFw7kvPPvT0qXNn&#10;suM268MkcxsTcvrSrFY2AMB0FM20jh2744ljxx5ID3v9TmqfFwqjO2+66U2EUGKU2fC1SJ04tF9R&#10;L2HUE7j95CyONSMcYsAWYzBK6XL72nojL05X4F2MoUYozkAipsDRhsLHHzT4xKUGP7vfwKcGXekm&#10;+joLCKbgOyE+PxXh/3kiwGyjH3BPsZUxbE0tNuJNDBUXQMdanAojBADesn0UbxqrItB6rTEpAYwl&#10;CHo9u3T6VM8oFailpYWlJ5+ccxgtljirlyv+5LbqSKnkOxVOyDCjxHc5ByxSL8SkE5PQZGthhIBR&#10;gFFiFoL4yItn5o7Md4MzjVCd6ETxYvp+8uR9stl9NAOcSJwBW/nKUX8Ny5SYicr8PnL7P7/xu/ZM&#10;tBsR+42f+dpfHrhh/JFb3r/vHdsvHr5haEtxzyuZllt3Vd/54Z+9oSj++5O/9/S3Th1dh9XK21Cb&#10;nOb1DVk6zLNOwOpMtvWA16A7GaDPwjrlQzMAdJkB7NWqDezN37PPfvVPnnk9V+QLYbnMgLIiG/Ca&#10;VG4yDGL1dHrk7/MLvP8/QqU6U61uI1R62BOMKZXgZJqHfKAgxIKlYEsZA6qTz3vRIpZ6cyBFCxtL&#10;WDfpSFz2ZErdvPt+TYvNedzz7F9DUA1OKEQhwhnvMwjok/jYzqtw23sew9Ybn4b2JbQhOPDWz0H3&#10;fBx+9Lvw5Dc/hl5jCFwEIJEF9wwqBwBxhqAxBSw9soRj//oogn8YYOGL85j+0hSIpajUXJR2UVAH&#10;UDGB0QywFNZQgGiUR6YwuuMlbNn/FLbueQHd2RG8dMeNODJ3if0qXlw6Vnlw/lbxzqHvjz467Fuf&#10;hDpKyjlpnp9rHSyGHXz92BfPPHzuq3979uzpYwPExHlwFeVK2/pC9Fkp2MInbv3UQG4lB7bir995&#10;x9R7r7z5oZ3j9WtMaGpEEjApQWIN5XNYl8MyBk4ZiDbrtuQng5PAGA23VETcDKGjGNx1oEnCZPUj&#10;ffLkJrFJ1IuJZQIYqgUUAiBED52YYuShKlTNYvamGL6b2GgoAwSXMMx9MEL1LzhIzJetJBKeJwe2&#10;8DpqtvogK5N4atwY8i0BcCMFiZJSqjEJC8yURCQ4eFxB/YEI/lmG0LeQnICVHCjOwBUFhYQlCsTy&#10;BBzZNNPLGkAq0IoHK1hmGRj8YrVWoJSBcwEYC2qSg5RSFlEUw2uEYLHE02rx1B+/eM/Xv3bPN49k&#10;Stv5QHOd0wACazvO+96A+Zy7OKeVjcpbxopupWKVVBCCbhj9lHgRW0ScY6zEUP3s/5zCo0+29Y//&#10;9I5zBy715rtt7LBAjbF0wK8sn1n40i811ihByRE4rjTaBJDS4j8/FeJMaPBvLgPqLsFS6KIoFAjr&#10;4c9ORfjlJyO0uwZwKQQj2MM5yufRiiGzhAoA89rgVBDBCIa37RzFO7bUoayFNHZ1FziS7uU41jj1&#10;zHOy+/QTdEfFv75ecL2y6zgeZ57LqUtpMtMYTQ7DnCZAihKartX9nxFQSk0zCI8dmWu+eGKxdbIb&#10;6/leLJfSpy8AW16nOpQFVwqrcwXj1b+3/F7nZT1Zm4n+JWETu2uld/3gpR+pbSm+P2jH08/cd/qh&#10;P/u3999bGy0cuuSmif3XvGPn1bsuHbmIcfpyDNQxPF668YM/c51Xqfu/f+/nX3weg01YVebAMEjm&#10;84YBWpsFXWQA8CIDgBXFxqZpFoPDoQd9RB5g/exv32bv/swh3P+ll76dgo7NsFxZepNmPg663nnt&#10;l83VwtOGA9IfUJJRUh8peUMXjdWGBaN0+USVGmvRZcI4aQGn1kITu8xuESTMgpYtkMoUIiKBgAI2&#10;huEchPJUrAvAaBBlEcQhnus8AFFYgsdoEkqMxLPrqusO4YbvewgTOzRcm1g8EAAQAbAlwNXv+SpG&#10;d51EZ3EIwokw/dLleOnJd6DbHoU3EWDIIWieibFw5yKadzagYMEIRXXUQXEHBYiFjiisJfC8NpgI&#10;ICMfkxc9hevf+ymM7TkKGQNSA2MTL2H/1Q/hpWMlc/YbZuqez/Se+8IDTzr3P/fiJT908/snDoxe&#10;VCo5JWqsRbPVMC3R7D7TeOj5Lz/zqbtmZs6ezgCs7jogK9+YoQaVtV/mLV/OUQCUUir4xd//9Qf1&#10;z/zftWv9ibfsr4wdqIKIqNNFFFM4Q2W4vgNuko1Kb6QgtRrEUjgFD3HBge5GcDigXQptDDghMGww&#10;s0W1RexQeBZwI4pWvQgzvwSuNWA9+Hc1UCFAfE2iS6LGwlCCzuUW5gckap8noAGBJWkZMTmrr4Ct&#10;10uztQoOW5CYQJcM2m/tIrguBo04IqphXILRHkXFWJzxFbouxRXPc4w/ZtHTHKwgYcslUCFgmIVW&#10;BoIIRGCASRhG2i/JKgsWa7CCB0MI6EYCLQJQA5goTjr7KAWxQBTG0FEMaIOeVTgUz5z+jUe+/KW/&#10;+vLnngfQ8guFrjUmCMMwwGABfN470GQqGfl1Ostyrcqps9ZWtDZGagPOyarGiYEvh1JQ4WDqhcP6&#10;1DPPn8HBZ5/Hr/6LE/jQD10Xf/f3Dh9xOEpRgK3EAaMFKBBwaAgiQXLTKfHTIdjPOc4RihmqYGOL&#10;Tx+U6EiLX7uSYmfBINAK/+1YhF9+KoSViR6rzDl2M7YcKLoezCUwYCDgSATux7RGm3KIahnvHivh&#10;li2VFGSZZT1k/3GUVAikAdMxSs8/JS6qFnY4jIBTmpb8Eh0kS3W0jFIwkjSpcErBWQLApNZRK4zn&#10;Ty11XnhxtvFiO4pb2pjIWMTJ3mCLyHnurbxfy0yUzAFumQNdeoAGWq9zcES2dHjdbbt2lIf9mxyP&#10;73R9vvMt33fRddfftrtx4vm5Q3d95tChP/u3999brrtP3/jevfuvfPP2/ZVhv0wZuaA+49po4cr3&#10;/h9X/MLYjvIff/a3H/tWDl9kg67JAP32aw62+Ct9gGytM6XjBl3wjdxoL8j+f5378u2f/+H77V/8&#10;xkP47Z/9Ot44t3UB1wbL53mvmc4tgL3+pPA4KxZdvnXI9yYna6WJyVpxZKTklWCRdB8uJwOnYKtP&#10;DtDEuoBYA0poagMBEJ2Iv4+8dB96Qy6uq74PdVpG0A1AWNpdZClc7iKyMe4+/hU8feazCFuzcDlb&#10;flFbRoD33aJxzQ4NCw4ldSJ+ZhVYth3UDoP7BLtvWgLEPODE2LfwOCjt4Ok7P4S45cMdcVAXQOOU&#10;RC8yEISgOuagvJ0i1hxhqwIlBfZe+S3c+H2fwuj2KajYA/c0XE/CRCNgugVhY9go2asv2tdm/2Ir&#10;9tgimf+NP4pfXGx+7sx/nL7Tr1TrE7vG99UF8+y52RPzje7U843mwulcCTcPsiKcP2V+M+akmwVb&#10;JkPjxwCidrfT/pe//R/u+sQP/mSk9lwZl3p6fM/wxFixPsyt40LLGExagNPVzm+5EaiVhst44qcl&#10;eArpNKwvAJV2G/btGDJgi6RmkAwGllpobVAQDKo2Ajm9iK67gOqSB/GwwEv7Z8GEAyFE0tjALMLr&#10;LZaKErVPE/AWgSFkuSuPgMPSjGbrtbR+yGqyjAWNCEwlQvddbfSuUiAyAUFcGwTcouUzCC1QYBxb&#10;jgXwH5lH19sNKbsg6KBMt6BFgYKOE0BlLSx1QKxOrSySuamtBdUa1HdgUguUdQu9SYIRYCxkECHs&#10;hTBSQRCK6aWFhTgIoqMiOPu793/xnjvvvbuft9kKer1+pmHed3CQdtAOAFvZMagGgC0JQGllylEQ&#10;hDqKEVsGx2Vp8oRdM94Ikq7WMIjxyOe+OLfw3DMJY9xuHcb/+IPTePKxK/HhH7u8s/8K/4yZx5vZ&#10;S5hkEWbMGE6YSUjC4SEEy3BPMt1lJxhFiXCcgUIYG3zpqITDAvzO1RafOaPwq0+FsHGSVTjKGXYw&#10;tqzwHrRBWVDE4DCWI7YWizpGh1jALYLc9Q2zS3Xs/h/4MA0wRuJeG0yQZRZLaQMVaxgm0Gh1Mf+5&#10;P0b8rTuIoAnIEoyCp59zSpNmJUrBGIFDKBijiIwJ5tq95nS7d+z4YvuluU5vwRiotBTY1+KzHHDK&#10;Mlf5uxzwuRxQOclWWUxuH1ql8e8TAGPbqjuZoCPLhzBKeKHsjFx68+RbLrlp8s0zp5rnHv36scOP&#10;fv34qdv/7Nmjl940OXbz+/buG99dGymUnU3bQBSr7u6b3rv3E0NbSuN/8esP/U17KczKlfJ7qc4d&#10;WF9TsEXWLR1sElD+1p0f20hjQjYAEbgA4n9QYvjy7dNHfsZ+7c+eQWcpxD2fexFzZ1p4Y93Ietch&#10;S7GSnG6NZdjorD9K3zbDBVAkSQSYqHrOztGif8VQwbtoslbcWfWdMZdz1xfcpwSItVmjD+in2a80&#10;UVmYNNk+MT21UMYk5oJpBlhIPNQqV+K2q38EJTsCFaedjMSiaRu4+8W/wslz94HbcNmBvg81339r&#10;AR99zzwmKkvLixWcHYCzN3k5NlWt20ScTxkHcWbQOCWxMDWC3kIdRx57G6bPXAnZCNE9qeCOUJR2&#10;MlhNQRBBeA14tbO4+QN/hT1vOQfYnYBMtFlW+mmgcguQp4B4KimQUQqpCZ49Zc98/Dfs1584jNkc&#10;YMrkCS5/DAdosfJlwkEM1gVbOgwoHWYXM4aVAPO+SWEFiangEID69ZddtevTP/ZLPzZaHhp2ttTA&#10;YwXpUMBYEL1BlItNWuUNI/CZB3V8HtFCG7ReSTLfwjCxE+AcnFEYa6GsgTGJRxClFAwE2prlCB8T&#10;RIjbAUwYgLc4iO9j6QMtNK/uoMssnK4DzxDEXIEfZ6h9gUFMO7BuEhVlOU18o2jazdGnZ+lrALLM&#10;Stg1lRbxUIz2O7swBzSo8WCsQZcbMKJR7YYIOUNULqA4LbD3iw7ESwRRIUa3yFCqVuEUfUgYyH62&#10;XeLcCaYtBHcRGwtNLYIgQH24BrWtBM9SSKNXeS7lB4JrBUJm0LQScaur7z/85NGp+ZnFJ+dOnPns&#10;V790JIijJpL8wn6GYTNXOhyoIazs2W0BoHXsOFlnfeKrmfTlyDAv1WgV/HJ55M0/9mN/f/9Hf/RW&#10;UMI5NfAKHgglq8CjJRYqkjDCQzy3EN/5i//yvkP33fdEZiOnhBDnPe++4prrf3jsTe+beF5cQ6bg&#10;w6JtBR6Ql+Mz8ffibvlm9KwHFzEENfBIjKRXmCbmjsbipFboRBpFl2K8ytDqGcy2NYiTdBSOp9mS&#10;atVCbdKyA0XbFuFCYhc9hQrOYsoaPGd3oTXnoHD7pzH62ANwtQG278B1v/jLGL3oAAgjsEqnTv6J&#10;0amcn8fhT/4egofvhzAagvVBVvKR0QRwCUbhMgZjrZxq92anW7252U7v9Llm74w2Nkz6VZfBT7aU&#10;lwFNZNB6Fm1QIsw37mQjfvLVpDzQ6u9RHoDCP/r1d/3AzstGPyEcNrwR1RD1ZHjsubmzLzx87tzh&#10;J6cXS1XXvfSWbVsvuX58cnxPbXTTp09t4zNHFr/yN7/z2J+dODg/tc5BWA44AK+p2G0mrux1YbQ2&#10;y3ZlwNcrOsVnH9MYi8m9dXzh9x/Hlz75JNpL4RsZXOWZqTy1mU05Z5nFC7lFzRWMjjBCqlXfHTmw&#10;pXbtZKV4S8kTEy7jBaRxCqkRPJRZAVj5J9Qv6Vlr0yoMWYnqMSnDRSh0IqxM7jpCt/kYvvn8NCZ3&#10;XY6tW7aBUwcLSzM4dOgRzE4fhUc0GGOpq3FyULAW2D5mMVHvpWcJBrh7E5BlAdhgZYwTgFIXYEUY&#10;fTlqe7uoX9UBzCG4ZYnmZ0agvG0YuqILyoA49CDcNq562xex/52PwClZeMKH7V0DIy2sjdJ2yrS8&#10;QGuAWwPYEBAehjURKCHYNkxq112EwhOH15g3ZvVW/YmaBVt5x3c5gJ4exBLkxzbp67I2AQOy7HG/&#10;41dhtZlvj1Hq3Xb9m0c8UEe4LiylsBQwUoKQlbLuuroTSmFJ0mHI62WES12QdginWoRyHXBKoLVG&#10;pBWsTsYRE2yZ4aKMQSkDpVRSBuEcXsFFZDSkH8ONAlTuFIhkEfKaJlDuohuVQYwDfWkPDd+i8lkC&#10;9xxfccPjSRkRQAK4Xm2frT7IshbEJGAoHrFovVtCXWwBzRGREJZoOJKCgiIoULS9HoqNArbdW0d4&#10;9BwilwLOGJibmJJqrROGqj/pLUkOtAyQJM13jBRILGFHynAJg4xCWE5WQrwHaDbmnBieYRgOCDox&#10;wQMnXzj7u5/+o+exkl/YzzDsf56N2ckDLLuOHClvXJpnuVhuk9cAdNBu2/LCwn12fuZqOTwyRsDQ&#10;bnbBBQdjDJQkLvFaavBiEWdPnkbp4YefPvbIIw+m86v/nNgleyo7f+67zl33XfufFwhSSwwLlCHx&#10;Xe6TeIt7BH+jTuOQvgQ9Q3FQbcXJeBiMWAhqEAFwKcFukgRTN5TGkdkkUos5FONCYAslUKvEswbS&#10;cgTGhQSHoRQ3s8fx487/xNvEY6gQA8IIzog6/uZEEX9+sIm2ZolI/dxpPPYzPwWyfQe2vPltGDpw&#10;KZjgWDh2DI0nHsGWVgPx9Fm4lEBwBs4oRFoSFJTC5QyUEDPX7c2dWuzMTnd6080gnkm6BS3JHLKy&#10;B7tB4CocAK6iXKkwxurc1f46ZjY4LNoBsqE8e8QYZ0VKCT9fPcctCO+SGyf2XnLjxN7GXK91+vDi&#10;7EtPTs9+5r8+8kR9S9G/8s3bJw7cML7DLQhnQ60cI86Oi4c/+CP/8s1bvv7nz37yka8dOzxAG04y&#10;YzUreXpN2C3+esOPV6Ot0hqL8pCP2lgBf/or9+L2//Es4lC90YAV1tGpAasTzOkA9spmvs88wUpl&#10;V4wJynbVfGf7gS31i7bVizcSkF2EJBljxphEtJKK2G1KU5GMAzwlywf0pFTRb6IixKL/19YmGzC3&#10;MJZAKYW21CpSxhgYIrVBpLXtTR3F9Nkj1CZuTCDEUkIIcSkBpXzZt2XZ8sFaLHYqaHSAagnQZByM&#10;bU/f0AiregNYFWB1oO/zpIdBulthoBBEBWiZaBOoA2jJoUOCka1nsOOGFzC0fxTEjAKBD6MA4kSA&#10;bgGms7JP2BAgDsAnAAeg5hBYQWJxDvbQ8WWhbzBAd5U3xo3WYbH0OqLidQ8Zv3Xnx+i6v2M3hgRY&#10;nTYgs2DL87z42om9WwtEuNThkDCJmaW2SZ4j2biCTVPWSFsLUSkkAGtmCXAFmC+gjYJNO00ttUlI&#10;rzbLIK1fStRaw1ICxgWo54IYDWgNSQmiLsPY1yXKcgjnbpEwoo2CojCBRbRToPkTCoWvWJSe4iBh&#10;ck62LDmrENDkNRBcYHX+PKVCm3hB0Zigd0mIhVu7wAgFkxQgQMESKEIQeAqOpWCWoDZbQe0OF/rp&#10;JrzKCGSsIG0XfrEKMAZlbRrA3XdvT2KODABpDbi2EGEMW/AgfQJh7apumfWebskwOIQjLDJARvSG&#10;HRfX6rW6Xmos9Xbu2W3arVa0OL+QDYzuDQBZ2RL3qltlz26bslpZ5iIrkGcZoLXGv/DrX/jCE6Mv&#10;vfiFy/7Rz/7QruuvL+t2BzrWMFYuu9gz10G31cTdv/orj0bPP397HMeNzEZPL943Xv/QO/gNN+47&#10;VYJM4hqTC8MAMQGISRTB8aP0eYA8BwtgXhfwW43b8OfdmxBKjioLYaiGSwi2s6TZokk0GCEY5wxb&#10;UguJhGu3MGDoWg/b2RKu909glPdQJEv4IP8bTNhTK1dKW2yzi/jZWxbxtlGOn/o3PmTkglEClxDQ&#10;2bMIvvCXOP1FCso4OAyq1iCmBC5ny6wVZxROCrRCbdovnJ0/c2KpPR1K3Qyl7KbvlU3Zov46JVdr&#10;rMggMBXk1oW8HivLgOU7/NfTQQ9i5vt7msmSCVppfZ7z3CDNVaU2Wqhc/qZt+xanO42Zk82l+XOd&#10;zl2fOfRcqea6l940OTm0tVjb6DFGJkpv+t6PX7tlcm/9Dz/3e4/fh7VNePHrVUrk+Lt0s4BfdlAb&#10;K+I//PgXEfUUDj12DkbbNwq4Wk9btZ79RR9gOZk3lgJg9YK7peo5O6u+s7vuu5ePV4rjWyuFix1O&#10;xyOZZHOZ1RGmJOs03J+w1iZdTEpbGyllYmW11EbHWutQaSOVthpGB7GOI6njQGnZiWTcjWMda2uJ&#10;BQGxhBBCCCWMJLplwIIxCgYQyinhNd/1h8t+oewwISglNLUPMCnzqK3F1+9p4NlDPv6vj2hcdmkV&#10;BhxGx+lVtOm6WU9BVjL2raWgTCGyp3HmsMHRx69D0N0K7gYwioBSDcot2u1RzExPYjRuQdgCtKYJ&#10;g0VcEDoGGAdQSykVTAErQYgA4WOIo0WEzSlz8qw5eXSKnM0sUgFWt7/ngVWcY7HUAJ0LweYioOx6&#10;bJYo8vNBg0FRVRGA6D1vu7Wyx60Pu0wwA8BqA20tfM5hUp0Q2UCYbFLCiEkL7Rg443VESy1Ei00U&#10;xoYgOYW2CtYacM5BLIWSEkg7+a1J3crTgOpEl0TAfReaUqggQjU0sGEV/B5gst1F65YYcSWEpBxO&#10;5MGWge6HY9hhidI3/cStx1vBRElsTzr9+h2J9OWALLtCqqYNIotvXkLzrW24jKPUc6CFRpsbRFaj&#10;BhcFy7FE2vBm69h6xzBwMAJ1NGwgwUoOsLUEyt1lhix5agl3TCxgYKAZg7AcNuwBWsPZOgYtFWIC&#10;UMGTMWvXF3M6hoAZDUIBhwlypb9l8uarr/e/evc3wplzUy0pZQurGzeC3Ka7RpvVLxuuA7YGRY/1&#10;Adeazu9ut0u6jz7+ud5v/Pos//7v/57Jm2++WBWKLk3F5uHSolw6cmTukT/8w/vnn37qkfR5Zp8X&#10;vf7y8fEff8/iZM1L47MIAFoH3P0AqQIw0DAghqc9iBqjbAk/XH4UIa1gytTR0hwnZAUhAI9ajCPp&#10;XixTgq2MLXsAKMPQMg40KN5TOIRfqX0Bu5wpwIjUA2wXjN4JqxYAdRLQXUADNACuvlLhg+8K8Vd/&#10;yyGYkwrYE1CdHHZNYhJNGChNOhs5ZQBgpDbq7FJr9vhi52wjDBtSm561Ns4B4CxISg9+JM69p/n1&#10;SubWrSinvzLrgOT1ANZ6Mp5Bik8S9GRbaxMxTl/WDjs8XqoNj5dqRlsTh0oqqXV7KexNn2wu1EYL&#10;JdcXDllHxFisunvf9IH9vzC2vbL9z3/tgb/utiJ6Hg34a6LV+jsFtGpjBfy/H/4slNSYPtF4RYE6&#10;r2M5MG/Mmjdv7b+xbHuttHt7vXRtyeP7ap53cckRW6q+GHEZH4q1Qaw1ZMoWLJfl0mwzzigclpy2&#10;u5EKZ9pB0AqljJRUgdRhK4qjVhgrqY1SxqhYm6gXy6gXq3ClhQuEkmXYY22fFlv9mvJmsxwAO9Ps&#10;UDpDWNVzi1srhfJ4tVCt+Z7n8cQSVZtE43X6TAV/eYfBr14JUGpgugBourPRAsAr6RVJonWoRyHp&#10;Udx1XxmP/tGHUTi7D6XRGIRbGA0w18IJJRYPV3HnnbfAXvxFXL7lGBy2C8aK1FqMJSyZBaAWkQQg&#10;J2dW7hEYzc0v/jZe+Nz95K5zi2hjrQnueukDKlffJ5nFhuD8HeHLk32jcuHS0dZG5UODtT5Hy/eb&#10;Dlw1sq88ts9xBJM8Mb5klIJzDmlNajS2DtSiBIpYCGXgpHEdpuKCbK1AHp2GbHdB66WkMyuKoLWG&#10;4zgglC53gBnTZ7cYLEkYHWUMmBAocw7EEi1iQAtAMQDG7jcwHR9T7yqDDnURBU0gMPAFR/huhng0&#10;QP3LDmgnsTKwwiIxFMHqjsQLKSWaZZFiWiq0MAWN7pu7aN4QwGMeqrGLFo8haQwfFppZLFEC6ngo&#10;Ha9h/MsU/okYUZFDUo1ejWK04IMRFxFWNFaMps/VJoHsmlhoRuGBIgoCyLIDp+bBNxaKWCjoDQPB&#10;LYAAGo62EIpAWoMD1fGR77nh7Ttuv+ebz4dhmPd2y5bC8w7wZhDIyoKtjGZrUKf5eia8BACZffbZ&#10;+7925MizN7ztbRfvv+rKbXu2bS+eWlw0c4cONR6+555T8+fOtTKHnP7zIgDYdbuXiuNDbc/GgCUE&#10;4FsB5+IkAX4ZeSVMvU3ztAjdjot8H79WfBgujXA0ruLfzL0Jd/V2gLEYggJ7U0eBfmdhbCi2iTbe&#10;7jbBofEh71Fs53OALkBbd2VKUwo4E4AYBeRxID4LozVYBHzo7Qpfv09DRclhl2fAVr+D0GGJZrEd&#10;y3CmHfamW93ZqVZ3JlI6wIp9QpZpyulESZZ5z0ocgnXKg1ld0npNOnYDgIVN6kvzJrd26ljjzJ7L&#10;R+ccl295JbsvZYR6ReECAqWaV9js3wmX1Q7cMP5TP/tfb9v5lT96+g+euff0CQy2jRp0iLD/WwEt&#10;1xf4uXd9Ckuz3TcSsNrItqIPpmiGqaJIvOUKBPA5o3RnvbxnZ738zlrBvbzqii2MsRGP06LDmGdT&#10;gBLIREfAUy8GZWwsk1RnYizidhgvznSCxlSz04u0jpW2YTuKw0iaJHDFwEprtDFW5l5H+lzt8sQw&#10;Fv3jc6rU6v+uzTNxead/ZqylS0HYbYTh3OG5BvMFL2wpFWpjZb9c9p1CUVDhcUEFKyIIFfwCSRzm&#10;jQURDISXYMGWXUYJc2HEIp549EX8+R9tR/cxBzcZH0p2IXZZMEEQLhroExoqcnHf3RR/emwWH3vH&#10;SfyTvw94pUtgujp5GZYCrAhiIljTwbLdGDM4Oq3l1x7m55ZaljFquDYmf9JZFfrMOCWUEipjzXIL&#10;T/a9t9hYAG8H6K0G3n7pY587n64xb3irAKiSXzTby0N1IEnTAaWgxCb5eym7tLFtadJVp5WBJQyE&#10;AoFVECNV0GYPnYUWfE7hlfyk/GV0osUCliN6rLXQ1oCkOYmEUFhYMFhIQqELFZR4jLiziBaNwYtD&#10;KB1UmFjsYf57Suhu68BTQI8QcEkhL2fojRqMfU7DOZ1oqKwDgBEQwwCW0W3166JkE6VCkzwWlQTh&#10;ZIT2uzpQuxVcuCARRdsAtlQEtxZx0IEmDixzUH0eGLunCNlwoes9UKWgCVDyCuBeCV0qAZWOZ5u0&#10;6CfNJgYGSXcvJwxRN4RUGmyiDssBpimMUUlTwbLScTCjBQJEDgEBQ0AUigxkf3G4ftVVV3lPPvnk&#10;egLogSBrM7csELv4fR/Ao7/7O9nxqfJPL7Pe2CgI1H233/7Ufbff/kJOKqFzGqP+5icAOAdn90yf&#10;nnmquW8MJUqrMHx/Ms2MwiovbQsQUQF4DYCAIAYknR573Rb2OW3c2SPLEyZ7TTvGwV7WxK+N3ocb&#10;S6dhtAtrKIjdBW2agMpYhxm7Uq13DgDEA8JjgFSYHLEoFYCOWhG3c0ogKIXDGYy1ZrrV60y3e42p&#10;dm+uE8ZtrBayRzlWPf1I8mAq/3kWjOUPh1l7mSyDmS+ZbWa92sw61P/aPPCll05cdN3Wx4pV7xJC&#10;wL49tSfCt+ysvu8Hf/6m3Zffsu2//c//9OBdOZmHwWpB/99tjdbLvclYo7UQvBF0Vhv5gvVF7DQz&#10;6CgjRBRdXqSEjriCbtlVq+zaM1q9tuqJWxilw5RAAIQTAirS04+x6cnMEsRatwOpuu1QRm0Z94JY&#10;LSx0gtlzrd5SoLSEtURbq43p18VATJIAb9YBhxlqmOgcuu//XRYAsJXQuTUASwB2VWekteDaGt6J&#10;4m4gVeN0o+1wRv2K61SGik7Zq9JKpycdvxaC+hVAx7CkhyhcAveKYITBWg3CBYwI8Bdf6OGpU4fR&#10;q/4b0PaP4ZbZW2F0COtJ6LNFtBDgIeevcaZwF8jiDL50B8WbrjuBt75zNxCK9MSb4CBLHRDDQIgF&#10;SYFrp2Gdmlu6obKFb5dan53vBieavfiMNGZaW8wzSrRKgG1SfVOG6LWahL5GJbtx2A0Amx1Aw9t1&#10;Tof5ZAYM2Mzyj2V8x7E15hUUNKcmaRjihIEaICQ62eg3AFrGGHALGEoQ0CRD2pEa1KXgOxINUtRq&#10;gzEK4SVMlrYm8b2yFlrrJI4n/R/EpAakNBnfVFsQz0W7buBTD15EEcYSpiDgLxWx/S87ELeWofcw&#10;qEKAJovgGIrCsI/Wj8Qo/62B95SXbHoOheUWIGytbsuSwc50q0qFFlxRLO1eQvu2HtgkB2ICSixi&#10;bmGNRqEVAyZCWCzBU3WM3R+g+hCF0+UICxGYcWFcjWK9DuKWMGe7qMUMMbVpo0ACsqxNyv6aAkJw&#10;8Fij2+qADRfgDpUAaxAaA2sAwR0AKjWWJQMXJ0sIjDHwDCCsQI+BEEpsr9MNMLC9f80Gs27JcDO3&#10;+hWX26Vnn8uyq/3NnOY2Lp1ha5zMQRQ5sKVypSj655+998TDD0Rf+3//Pv/wh989UWPMhVZyzdUg&#10;op6CLKTSg3RVpwr39iZwfzgGRhKgv6Y7xQLDIsBupw0YAmpZ8p6REggtAKQNq5eS4NTlp60T9lTs&#10;ADUBUDyNF45QBD2WdA9SCocxuIIhkCo+PLW4NNsJGs0gasR6mb3Klvsz7BTJaukG+fTlQVbW+0pi&#10;rZnoRuzVRgDLnk/ygMHRfAaAbi4E4bf++tDXKv+nf+nweOnGbyeOKFbcS657965/PbG3tuvP//0D&#10;fzJ9oikzY5VeyIHjf0mgFQcSWpvXA1ydrxw4qEuwr7PqP0FGCHF21IoThNKJmicucjjddfnWkf1j&#10;Zf+GWJmSMv1FgKRtvYnLelfKXieUna5Ui3OdcHq2FbRCpXqx1u3FXrTUi1VnZYGy2S5FkpFqZXv2&#10;B00wnRM92hw4GDSRsq89C6wEQEQKuJz0ZyK9Ho42RmhAxFo7QSybC73An+6w6m99Kpz8dz+risQd&#10;QXtRY+rcOYxWDKo7KrB2HFAasBLBmXOIuwYOd+HyAIf5n6DbnMNtCz8KBoXTZAZ3Fn8LtnIUHjOw&#10;YAh7wGOPtvHWtzVBvS0wXQoiHIRhA6Z3DMWiheXjaRPBHJ59oU3qfqnmcqfmMnbgiolhOJQaqfW5&#10;njKHW2H0wkwreOnYfOtUpPWisbabvkY9YNMapHMY9HGj7p31Frn1qPt8tw8AwBMOKRDugAuitYHR&#10;KvHFkhJa2JUu0/VWUGtANCC4QIspOFqhTBxEcQQMlzAUbUH7uVNoLTbgVUpwKgUQJN2mVmrIWIIw&#10;Cs5F6oOV/E8KAmsATTS4CTDUJOi6dcQjGnSpAzdWIJRBzbjY9iUHvRsV5m4mEHUJqxUMIeBlivkf&#10;7MHfLVG7vQQWAMQlaRUwAdGWILWASEuJ2cuYcXunlkC6Bu23NhFcH4O6PJUdExgWQnACEjuICgBx&#10;yqgclajdPYPy8RFwUgFoABFKxJ4DWtkFKgwcE0ESgjmmUNGpbx1SJssYGGsAkbxlqh2CKAV32yS4&#10;BSKpEGkF13HhU4bYaOh17B0sAD+2UJRAUAYbxgi6XXjgolgogjGmavW6WZifH2Q2uaqt/eWArP5t&#10;yy232JkHH8yXy+WATbgPtPgA+UTeY66/P/EwjONnj5MH/v2f8+plVwx/76V7jSDtpJu5v+QRXgNY&#10;ZRV+oNQCjsZfti/G/z19Dc70itjjBHAJRWRXTkgCFpGJ8cVOCddG+/Dz1RfBA5sYmCKJNgKrgFAH&#10;Vs0DOs6ALQVGHGixBc8/38Cv/B6gpI+CSyEoQ6MXdY8vtRfnu0EjkKprrY1yZcGMror0NaH5pIn1&#10;Ir3ywvZslM6gRJWN2KvNlgczpxSykd5puVHnqW+dOkco+eT7fvxKOrqtcv23E0swTmvb9g/97Mf/&#10;wzuHHv7qsf/2tT995hgGe1b+7wW0CCGIAvV6Aav1/K2yHQtZRmeZcSAE3vXbx67aWinuDZXcWRLO&#10;ZROV4o5a0dkJS0QgFXqxAgBJCIHDKA+Umju32JmaaQWNUOnFuV4ws9QN2waQUpkwTGr2SIEMz5Sl&#10;+vlSdsAGvl5c0SAwkAdf61kQDAKZfe+c1EuH9P2cBGCznjoeANcCrtQmXOyY7m//tWp/62k6cdsN&#10;3eLc3JI6dEKQW66qlX7mg/eLrVu2A2wScBfxW396FM8ddeGkreCekFhwv4ZHgxqq4RY8M/w/UKRT&#10;qV8XS58wxdHjAeZOnsDoWBkWDqwNwcwR3PfIQTR6Lt53awzuWtxx1zTufdwDIxyUJGHbfeskX/Bt&#10;RZdu21r2b71kbMi+de94pyv1qa7WL7WD+FgQxcePzjenl7pRUxnbsdbG2toQa81k7XnA13ony40W&#10;wkFC1FVZoh0d265PO8XIaAIG09GIawpLQkIQAt8ygDEYliiqmNJgsQGhieO7JgREWSijIASHLy2k&#10;ldAOg4li0K1lFPQ22ENnodsxjOeDMwZrDCJqQASBaxhiCmhOQAzApQHRCRAiJAkTlsyCcYqSK6CE&#10;j6DZAYkCuHUKqQH7MEVp3oPzFovujgBd2wZTRRRZHeamNmYn26h9rQD/uADVSd8DWNI9C5vYWax1&#10;nEy6CokE1GSE6N0BmvsMWMzhxxZdxySLABMwsQSzCsS6GH6MYfi+AuycC+kkNg+KxRAFH6zowroR&#10;NAECUDiWwDcEyioE3MCzBMxaxBSQmsCTBLQXIuw0QLZWYDyBFiw4I6iIIrRRCGyU0ESBBOMcxBVQ&#10;sQQ3gPBdRJygEYeoSoEWFGwcoS7KeEk1QkKp1lrLhfn5CINzYe0rBVgbMBz5jtg8syVyQAs5jUxW&#10;60gIIDij1bF6tdoNFU3+PPMn1ANYGcsTuP/PKi7+4395CJ+882HM3WqA996G02EAKzWGebJeKGtx&#10;UknMMQ6QGv79F7s42ngBv/GxbSjXykkXre2fXwsgtA7ouaRJgaSFXd/i9DkP//6PPPTaDhxO7Vw7&#10;6J1cbC8sBVFTG9PDYF++MA1jzjbeZHNTQwy2mcn7Xul13t/NslcXAK6wkWYUOQlD/3mGT9518kSn&#10;Ef337/mpq9vb9g+9mTLivI4wwmplAhnrRnsxePr04cVvPnPv6cdOH16cx9ooQODvYtfhOsal697y&#10;FhCEAlEgX2/WKhuKifRszOxKaYgDoL5g1cu3Dl+7o166RgMXjRS8PQ6n4xXPKXFKESuNTihVqPV8&#10;LLWMjem2Q3n85FL73Gyn15BSd7tStaQ2EgDV1tpMVzdLwZVNQBWRuYkzaEPPTjSV0U3oDRgtYLAJ&#10;XV4/NKhrsu9A3DdRTT+SPtDyAetjJWjWA+B3AisffK7Te/QF4khluLWR88jRJe9E59raB99WK9Lg&#10;ef7CiXn6wKMuYxCk6JA0FsjCEwqzxc9iljAUTGfFUylFSBbA0TM+HrjnOD7wrhjMrSNozuGPPnsO&#10;X767gjCm+P2/nkO5AFDtIwhFRktBlzuESP+eWB4SRmm55rFLq9ZehIIXSmO7O+vldieU7a6UM4HU&#10;c71YnuvFaqoTyTmXs0YjiIJImVAaEyltpLE271d0vpPm+ZivbLMCzzCKQirFzrbmF1q1LZJpCxP0&#10;4MFgpFKAYgSIFRixcKhFrBW0tTCcgVgLEpsVcXlaYOx3IBKbBDubKIY7UgLdP4b4hbNQZxXslhrc&#10;cgFOaKAsQeQkqQJcpSbIhMAygn7HWX/4Ka2hrALnDJVqBSoIEPZiaOGAuW2MHDQwU3XM3jYMefUS&#10;rO2iF8ZwDIHZQdD+YQn9IFC8l4N2LaxPYVnKdCBpElkl2TKAhUFwXYT4rRLNUQUqFYyhaFOOiqHQ&#10;KgShDiK/An5YYd8XBfh8Gd0hDVJoIpYUxPXgF0ogjgAVAnY5gNwmNhqMgnIKL1KAoFCcgsYKInlK&#10;CFtdGJ9jaHIrAs4QaQnOOGD6mzjApAQ8AUoYSKTgUIrAtViMuyhYB0PMhdQGqt0BlzF6843Wc51T&#10;J46fPNHKaXPWlLNfKch69Hd/hwwoYw8qJfWfB8ltyBxr49gIAE4IcXcPl3dUXGdPveDcXC94N8DK&#10;2uFjS7jh6hIIMbDGJn5/rgsLnpZYLWANSNHF4kwXdz4wD78lse3Lf4KZmSPofPQf4BQ1IFqiwBhO&#10;KIkOd5PS0hc/hfEH/hYPxRF+qbmE//xLb4IDBiP1ysDhRcB2AdVeYUeJRa1CMNcgdr4bhuea3cWl&#10;IGra5OAVY7VlTAqm1gCs7gAWK8xprgaBq0HGyAYvjzW/EHC1kfJRD2Dtei89OX36v/zM137/u3/8&#10;yqevfefO22qjxd3CZYXXAnfIWEdhVzZ7rWh+5lTrxafvPfXI43eceBErvnLdnKbwNbvx1xFckXUm&#10;4hqhXc4FG79774/asKdeTWA1SGuVBVcsp70hvuBu2RVeJ5JDFd+tXzRaO7C9VrzVYfSKksfLjLBq&#10;weHMprlWrTBebAbx2dlOsNAOormOVOfONrtnmmHcgbVIROf9rj1LV2StfVEJsckAJecL09brMFf5&#10;769HJWdZrPzXWd1F/lryTBmxXzp1MmXDDJtF+iCrmAKvIgDfGFuIjfVTgCba3Tj41Ocfbv3N17gg&#10;0DyOLSWEiprvFLYU/WK96PtFhwtGKSiVIFCAFTCp5sXajNu9ovizL/t4fnoMe7cbHDy6FQ8/GiAM&#10;ZfICLEGv04+8IKtcmXkGaPWDt5eP49aSPpARlJTHSv7WiUpx2QXfWnS1sR0QtM82OwunltqLvVg3&#10;Yq0XYqUXI63nYmkWelLOh1K3Ym3CTSyQm6H8syVsF4BbKpf9J069tHCFGHn62sK2W3qBFooogGkQ&#10;ztD0AUcQlDWDxxg0JQihEWsJzhmI1LCp3xZJ11uTXl9iEhuR0ErwyRqK2iI6eBZstoGYAEKIJLuQ&#10;KJRAULAMlhAE0FAkAcXcJl2QlCdnCa10MvJdDsELAGUwiwpKuYjLPgpthh2fAbyjZUy/3UKOhSBa&#10;gAUUrCYQvitCNB6jcI+Ad06AaAYImwAuQlfIDgPEYxLdtwawFxlERKHUc2AFB4nnwUKKhjeMjl/A&#10;2KLC5FcpyMERdCyB44cwbQNDXZS4AXM5dKmQWEwwmnRWmhWDYG1NcjjgAiEhiI2G4wi4FgiabWij&#10;UJzcChQcWGj4zIEwBlppEFfAwoAwB1pQSK1RcF1oAsQ6RkF4KBkOooGw04HbihCFIRZJ2P3Ws48e&#10;WVxcCNYpFb5sDUbacThII0jW0ayy3Bq7nv6QASAOp4Vbdm09EEl1YKRUODBa9C83MJNaW8TGIIop&#10;7nuwgw+/38IrcjAYBD2Fw4fa2LO7irLPU7sfCngMX3/oHJZaCoIxOFAoPHI3zk2dw8LP/gscEw4g&#10;Y6BQBj96CCN/+DsYay2AkQSeP/5ME88faeGaS+pJALtZiUkirgegBx2nKg3BcPhkD8emO92Tc8Gs&#10;sTYjYl9mpzoA6W/w3dzPejlw1bdsGBTnpdaRf5xvndiksP0V9fPb3PNK274RZMfCV//4mQe++sfP&#10;PP2uH7r0mouu23r1yER5Z220MM44fdksV9iTvfZiuNhaDBaXZrrzUycaZw4+dO7Y1PHGHFasTQb5&#10;xlm88uzZjRHJqxnBsw64out8vh7dvEHZZMN01ZdTEsxqnPr3vss2qflOsea7I6HSo2Ml/6KJanHf&#10;RaPVawVj10hjuMMYcxlFrE3cDOOlZhifW+wEx861ulPtSHYCqWaXetGsMlZlSmxsRV9FsozEIMZp&#10;UPxB/vO8udx6eiGdG1AqJ4zfiM0iAyhijrV2FWJ1KXE5FqaQfvRTsFVMv1dIQZeLlfgOkdFv8KQk&#10;SzinhDNKhc+ZN1Tw/KGi51cLrlcUTAjKCCWJ66pJQCyMSfyiEh8xi+w472eOMUrACAVnSTeYyOSK&#10;9Vux++VEQjZusR/0TYdTeJynF9lCWxipTVtq1Y6kXgyVaUVKLUpjOp1AtltRPB9r0zPWBrEyjUjp&#10;trE2VMYoZWwYax1FUseR1rE2VufeJ6wA95Xr7gin/Hs/96++94NjV35fkbnFDiPghKPMPYSuAQSF&#10;DwZCKIjLERmFKI4hGIeWEpwB8B1oQkCNTTYcAlhKoWESoCQEHOrAHp1FeOgsNGNAtQRW9WG4hQsC&#10;akmS8QaTeEmleZvEEhBOE02VtVBKAcZCMA5BGeJehKjRBG1JcC/B8rZr0N0eoPGeLuK9QGhd2LgH&#10;0BBcFFFsuXDulXAfcEEjkRSxSXJ5tGsRXh+id0sIXTKIjIUAhxUGxCiQgEIyi6IRKD3lwLm/DLer&#10;Qd0upKlAEgqBLvySD8+rwgqC2DHpw5OVtqVU+wWT6LK44FBKQXKCguOBLHbQmF+EMzmCykWT6EYh&#10;qGDwOIdVCtpoWMGhjQY6Ek6xAAkDRSw0Z+DaohRbQGkEnQ6YVNBRjEOdubN/ffqJv/3NT/3BQ2EU&#10;zgNopPd+5E6YEUyb9RitAYBqEKjCOmxUthrAB6wRWX2WU/XdoV1DpRsnK8UrtlYKeygje3zG68ra&#10;JDosEwMWa4NARjhwBcHPf3wcYQT82/96Cs8dCvGv/unV+MB798F24sSQd0sJH/+/7sDjjy8lAcz9&#10;rEFrcWrXpZj5x/8c4AKFe+/Ajq9+BrWgvWqXMdD42Ef24x//xKVgkYSJNKjg6MUWjz97HPu2SYyP&#10;eQBjQJHhp//Zk+EnPz87YyyyTFXqYUbaWIlAamfYq94ADVY0oHlBDThQ23WAwsuxZXiZAIsM+oIO&#10;2BPczPpfWL0HoDC+pzay/6otO4YnSqOjk+Xx2lhxrFRz68WKW8mDL2OsCbuy3W1G7U4zbC5Od+fn&#10;z7UXZk62Fk4fXpybO9NqDtC/BTlgm41PizJzIsv+wq4J5fw2A60cyBrkJzWoUw8DTu52ACjYAHBd&#10;UFmQYbAfVL+NhBYdXrl++9jesu9sbfSiK4eL7rW76tW99YK7rRtJSKM1I1SFSp062WifmG72pnux&#10;OjfXDaZ6seppY+NI6W76BFNmx5KMQN0MeM2D2CmVAVQyB6Lyv2fWoY7zk3KjCbnZLhOss7DmbR/6&#10;gMtbKSHCSyeYl5tsfRDmptquPkjjq8Fp8pFRyh1GXUcwr8CFN1RwCkMFz696ruc5jLG0RmWsIdok&#10;4MumYuxkP0zAU98xvw+seAq8VswF09/FSmbjyxWs5ChBmy76BgSGpoC7GcWx1EZrY7XUuqu0aSpj&#10;Y2WNVNrE2tpurPRUrMySNjY2sIE2JtTWxsYgVsYopY0xgCCwJaktkdrwYrla+Hc/8k/efuvIxTe6&#10;fsFlhsJGBopoGJdCi0Q47hIBx6TxPMrACAo+VAb1ErNRSwmI0onTOyMwqbhbMA4BBhgKc66B3sEz&#10;CI2GGCmhXPShOUUMA6UVHMvAOU8Al7UQTEBpBUMsGE2LiVqDgIIJC0UjkJ4L1u7BtkLEmiAummQA&#10;BS5m3hSj/aYu2oUetGag0sC1Fo7rgxxX8L/C4J7wAcsgd2p03hsi2isBkxiGSksBKgEOaDBoh6E2&#10;5WP4LgL/iIQNCQwrw3MpdDwHCwFnZBe6dQpNmigYBmgHGkm8DgNNSqJpEDa3CUCN0pWHMAbd6SGe&#10;a4AXfZQu3QkMeQjDIGkYUAYOYxDUQWBU8hjTTTRtDOH7KHkeDKcwYQzVCROLOGvQjULcs3Bk5o5j&#10;Tz/wF7d/6d7FxtJ0BmS1MqWSEKvNQLFJQLXZ7ms2YH3NRohxRomzo1bevXekfMuu4epNgtFdPmcj&#10;ylhPG7OyOGYOTSrNXV3OXFUK1OPoRQo6ltDaYuv2Mv7ZPzqA6y8uASD4zNdP4Nd//zBciFQGsPJi&#10;JKE4e+AaRIUStj//GAphdzUqSc1kd+/08Z9++QZsHfJgexKk4uLZFxfw8//6YQiu8C9+ZgeuvbyG&#10;//qnx+Sv/eGp2U5oOytlwGVw1Uzfh2YGbGVZrXzqhNqAvdqoa9BcGLh6NZwoyXp7Qx5sOZnDtD/g&#10;7mWkJ2Joa7FUGfJLfsnxvKJwSSK4JNYCcahkrx3HvXYcdpbCsNuKwtzemAWpOT3cMsuY1b3lGcNl&#10;1vcNBbQyIGsQdZynkOk6QCtf5tIblLjSQXJeZ3aKwcahq56rw2npmsnRG66YGL52sRdeXHOdS0ue&#10;s7vmu1waHS12w1Ygdacby2ePzLVemGp155U2rU4sm8oYBYCnpcBM+WbZXsGso6OyG5T8BtXe1QaM&#10;10Zia+DlWQvgAsEWzZ1ieUa7lZ9kbgZsFXKTr19+9FN9movV4bVrxhElxPU48wVnftHhhXrB9UdL&#10;hWLdd7yi47iMJMHG2iZlneXTQAq0GF39sV8y7J+AKXnVm1AG3gSjKwxa3xIhxyWaZAMy2liprZXa&#10;WKWtibW2cWyMUkpLaQ2V0jqx1cZy1zSbTW2YIB+89e8Nf3TPOyp1WqQ9j8MxGlASljIUXAdcJcaj&#10;IbVQJRfcWHjlElgxcTZXLNFbUUugE0oQRms4JrlmMQEY4ZBTDQQnZkG7ETzPAa2XoD0Hllhwk4AR&#10;BQtDDDhjMFpDm5TpSmN7EkPPpGuMOgpAEbJpES+eA4s7cFCGpzxoN8bZS1pov8NBXA1BVQQXHFRR&#10;NMsUomdRvd8BDEdwbQhV0yBq5aJySxBQDs9YCG7Bjzio3sFQOsvQqpBEMxZEiIiEWxsBHSqgRWMU&#10;IhewEQJHwUEBxqSBwX1gnpaxQSgcwsCMgXQYVBChe3YaxHMwfNkesKESeiROdIDKwEqVNGZQBlgL&#10;E0t76vSxxvN6aX5HfcvorharVplDYmbBmUAQRzjemFn65tLRk//9G3996Mixo1MAOQXgNICldHPv&#10;ZtisLNDaCFxtxFjRddbXgQCLUVJzOatcPFbfcemW+luKLr/FZWw7ocTVxhKSO5As56+mH/uHpT7Y&#10;UinY6gMvnSZPGGsxuXMCb33HjbDW4vav3Ivm4mJ6WEplAP0XRggMSRQbNDXVhbUrJ9D0YKaMxtve&#10;Ooxf/CfXweEC03Nd/PJ/fRbPPz0HWAJLDLqxVKeWOgtLXdlI88SCFGT1wdVS5r3oA60gfU8GbfZy&#10;QGXCbqCjvRBRuz0vsfXKgVa+apQFW05GWuLmPmblJyJ3eM+XnvP76hqzZqz2Ess2IcS5+3qWJ28c&#10;oDXgwuZPMSxXCqJcULb3yi2l5nxPTp9sRhtcrEFCTrOJjX95M04TLygBoYSAaGMJIfCGC974FeND&#10;N48UvfcUXXfPaMkbM7CjBDChMmfm2sHUbKc73QnlobOt7uHZTrCgtNWZ/+VitTsPxVoDOLUOw5Rn&#10;pGzu8+xJJvs1NsH6vVK/pgsBWedjMEVuomVpZGfAaSb7My8D0NLwVJt9HCdThsiPPdfhzHc4LbiM&#10;exXf8cdLfmG47Bfqnuv5nKdVHbuSCbnMdK0uFW5UMnxNWmMuYFnrbxj9tiybAWNJ6RTQ/USBPisA&#10;gpuueRuuru7FzduvgM9c6DACpxwHGyfx9NJJe7w9iydeeob8xDs/glt3XQdvtAorNSKRMFpCE2hO&#10;YAmFMBQwCpIn108pDQgHohEjPHgGstOFUyrCKfmgvpvSswbKGlhrwQnAUnDVd5EnaTAaNQYOCELX&#10;QYQYPIwgAgcklNBhCyFVkITA7VXheS2039/F8asZ4lCgrDQYacEQDgux7pUNiQOPaTgRULy/gOKD&#10;FEIReL4Ajzm0jRFVKZxqEUYYRAQogYJAITQuGHFBWGI9Y9OUhv5NKZU4bjouPAXYMESv0UZoFfx9&#10;W1HaMQ6tFSJEIIaAEwpKKWSsQYyFwzjiTg9Pnzk8+3/86b+/66VjR5d+/kd+ascN43vHKWOMgqip&#10;oD33F/fdPnP/4w+1002+C5AlAGcATKebe1+f0ncT769DJNdMsRmvwEGVgVXgyhd82ONsy87h8sRl&#10;W4YuLrr8OpezywBSspskUZbBVpqTalLApW0yjrUxUDoBXv0DlMmAs/7c6B+YaGYe9zNYyTr/E6sY&#10;NQvXL+Ct774FlWKMZ5+bw7NPH0wyK0kiL+CMYqkXhUfmmjPtKF6MtVlMQVY7w2b1gVYTa/Mm812E&#10;+jws1ssEVxey0rxsoJXHBFkALjLShvXu2fJynqAZVAXTA/CDHgC4FAb7yeVTPuxrAbT4q3SV6Tp6&#10;nWUk+/c+fs2+S26ceHeh7OwmlBQAMK1Mu9eKzzTmekeeuff0cw9/7eg01jrakhzIyA0uSzJCcpp5&#10;TQQAEZyKPcPVAqekJrW97KLR6lXbqqV3lj1xOaMUsVLdViS7p5ZaT55tdQ9NNXszkTLzS73obDeW&#10;jQza5hnhNzJvLHKAKI+0Fda3WTBYcUEexHqdz4/pfGzV+SaifZkzj+Q+6txEoJn3LRuYzdJFxssA&#10;pj7IEhmQ5WS+J1auP/EyE1VkyowiB8CiWOlurDTvQLLFXuicaXRcj1PP5dwtCO4PFz1/vFLwh3zP&#10;8x0uXJ5s9yZrKP76ZzxdEKiz2VN4yqCkjBfUMgtgIE3ytUwjnO5+4Ou4wwK14VH4fgmxjBHGEXq9&#10;HlqtJpFKoVCuIAkLX//c6shk0wpdBiMjgHE4rgMbSrDhIvzLd0AcPIO400PUDeHXK6C1AkBpwiym&#10;+X+mHwtEV0yjbVLbRWwVaBjBJQJWcFgagzCSmEgGBqWQQ9MOopCDfXUEw80QC29qQhZjiJ4Lq+ly&#10;/M2gq+0VF0HbFRTvrqL0UAzPFMBKRdg4hPQUouECiOtBMg5pLbhUiChAuAvKJKzpgegkDigh+ejy&#10;qsQYhSUEkgJEK/C5DlgQoHpgEmJiBL0oAGEUAgzGqMRqwwJgDIwTQAM20Gh3W11CSE8I0fvN//mH&#10;T8PisVKpaFrtduB7HkbHxyvFUkl3O52UtbLdZE0gWTNQmpmHWWPd8wGrfBViTWlwpOhNFBy+c7jo&#10;7bh4tLZ7uORf5FC6zwJ1lYLnlTSvC5gHKde1bKpLAWJpmmUIEFhQShKQRZPxvvy/+g0sfbCFTOlw&#10;I4Y6nU9mubHGQkch7vzyncugz6EUoHT5cEYpwWS16O0aKu+YbQeVs41OuRHErBFFi7EyzQxzJbFx&#10;/A3WkdMM0mFtphLx7QoBxoD9Ovu9rO1HnMMKPAeyBjVTbCS90euArvWIHL2BKP5Vu36vhNFajyJc&#10;Blelmlu49Ycuu/i6d+36yWLFvYUyUiaEOAB4/4BhLZRWZqnTCJ8489LiN5648+RjT9x5YgproyJk&#10;TvRtB9SEbVpK4pdurU+MFLzhZhTvn6gU37p7qPzW0ZK/N1S6Md3uHTyz1DnZCOPj893w1FIvbEpt&#10;epHSHWVslNESZSN0Bumr8mafg7RTeeH6IIZuPY2VfQXaKnsBYMq+QkxwPh1H/gQsMp9nqWKerdPn&#10;6OYMwFr1OxlQZrMgbb2yIwPABKPCE9wvCe75jvAqnlOoF1xvyHfcgiO45wjuMEoZIX3d9ipgY18m&#10;OHqt2TCzhgVISiuqz2ilJRedsgKWUKi0dNcvwWhjcd1VN+IfX/Mh7Nm+B2qkAB5IOJRDCw6tFWKj&#10;QC2BsIAUFJRz0FiDKg04HJJRGEEhpIE8PIXg6CwICJTvolguwS/7MESDGQppBTSVAA2gSQRri2BK&#10;wOoOiJPYI4AIKOWCGANKYlBrYSIO3ZYIewswHKh1PXiRxNkbDaZvtfBL8zBBATHn0CKAljF8wyB8&#10;HwFF0o14fCtGvxpg7KUFkFodjDuIgwiNOgcZKaBEXHADGIQgVINSDpoOK2sMjKHQlEGSNoi08G0F&#10;CgrGbUMYwAkd6J5Gc2kRQnB4u7YCu4ZguAVVGlQISGuhjYZQFj5xEFiNmGj4iiI6O2u/PvPMoZ/5&#10;k/9y++LSUgtApJQKXddVUkppEulCf371y1BZsW8r/bq/nhqvIGC0RRwpu4lS4KqSYNERld3D5f2e&#10;YPsvHRvaKxidLHvOFkbJGICq1GYZ8LwqO3WGpcqOa5MpKWbHfH5e9rWYffap/wNiByyMfV+dtGy4&#10;+v/159bq17b82GnzjMsZHE5hDOKpTm/6bKN7YrEbHpxqdZ+R2sxixWA0yL0vfdChsbYrbqPOwpe5&#10;lr+mjNag/YEOkJewHLDKfqTrsFkYUD7U6wCuQZ/nm8fWA7KpguHVMUnnr/DqrleHdfdcMVb/4D+6&#10;7iNbd1V/ggu2Zb2MI0LAuaCjtdHCd1VH/HdO7K1/fc8Vo5/51mcPPTN3pt3ODMQ+Q0JyF2X5kDJa&#10;9EYqnrN1oloaHa8Wb3AZfXvZd8YpyNyLs42vfOn548/3Yr0QKNUOpA6sBbWJwM6u6IJQyoCWOMc0&#10;YUAZMAu48pqqLFJW65T8zud7cj626nylP7uJGfZqAq1BOg+TGStZZ2iavr/ZSeVkQFJ+XPEc0Mp1&#10;tRCBVd2La4DXcu1fasOkjlk7jNHfqCihbsUTftERfsVzivWCV677TqHkOk7J5bzoCM45IwwUhK50&#10;NGrTd/1erfP4drBhFCt5yhQkITWoSb+yiRmcISmoSpglRhiMIcuvRRkDwRI2y3K6sjIRAp1QZxCg&#10;IDTJL+SMQhoNwwEuHJgwBlEEvmQ4eeYk/urgnViM2vjukStx40INMtZYDDvQw3UUXR9Md8FAEtsH&#10;UwehDITHoLQCowWMiWBZCGtCWOuAWJFoazwNyQ3KpALSDtEqGSyVKdznetjajLD0vhqa22JUmm0U&#10;lUCHe5BWQFoNDYLCKQ/+fQ2U5gx0vYweB0AU+GgZhZECysrARAyBYClTxaEVgbQBQLog1gVnEpyE&#10;YNqDoBwBa8CAgKGOGARBbx7OUg8VIhCNlIDtNRDBoFUEyhmEtDBSAg5BxAlkGKFEHXiUoj07B6u1&#10;PN6aPzu/sNA0iellACCOoigbtZJdl7KmlnGmhN9f73XYkxuVdxgA4Qnm7x2ubhsrF/Y5jO5yOdvu&#10;crpjuOBVCo4oEYJirA0HkIL412hM9085q0p/KUNFE8ZpRQKQJ6csLIhthGE41w67sdaSkpQmI4DH&#10;GPMcLiwAQSktOdx1ORMiCeUk2QABk457s/x5FmhhFZDTxoIR4uyslXfsHarskMZc3wnjpZlO8OTB&#10;6cV7zzV7LxprZbo22dz6J3Pkgc7tPSSznq5n8/LtZrIwQHaX3eeyEXVqQPl5UPJKfs+xG0hp8p+b&#10;Dfbe9UDrtz3rML+Z5jdD76b37t12249c/vGhrcUPU0qKFzCpnKEtxQ9ce+uunc354N9+41PPHRpw&#10;8ZEZeKsWDEapO1Lyt7mc7l3o9qZPLXX+88nFzlykdD/sLsuY9N/EbN6WyoCrQZ2Qeb2VGiDIyyNn&#10;bFBnP1/dfbMdgfYCgdWrLSey64wN5BYG5BaQQdqPMHeqEVhtjJrXaIkB7FfWNDXzvYGlxuXuGGNN&#10;rxFErUYQkbPNlZOX4NSve15xqOCVqwWnUHGFXxKOV3Q5LzqcCc6YoJRySpa1UqtO2a8n+CIExFpQ&#10;QpIuS5rkgRNYEGJBDQElBoymp/VlFmsFaFFNIKQGPAGrFTgorEisH4ihya5tgNhqSKIhNIPLEx8u&#10;TQDDKRwQRNZCcA9Bp4Ov3P9lPD72GD7xzo/hltYojBSg4TTCYQdFUUdsNAgvw+EaNgzhUAnKDCIu&#10;YQ2BMS44SUJ8rJVQRoMQA0YJ1JgP4lG4C20oLWDpENyZLiq3xwjeF0ONMoRdDXhFWC1hEcM9KzD0&#10;RYvKqeR4FXECMIZSuQxSctElGtpYWKagWQ+EalhTTLA70SA0AIGFURzcFBEJDyGN4cOFtokrfLSw&#10;hN78ElB0IXePojw+CmUkZBQAnPfVQknitwIosbAFgdAayJlF2DDE461TJ/7ywW8eMsZEOU1PthSF&#10;nFQhe+Aj6fjvzz/DGBGeL3wltUs1irtGKkOT1eJk2XX2FAS/yOV0l8PZiMOZoCDZBAxom2j+XtdS&#10;+jLYSo8L6dZNk1TLRNhugEhpE2qt22EUz3XD7nSr117ohJ1Q6djCDizVkVX/ihBCQB1OeVEIt+I5&#10;fskRnu9wr+wLv8C463BGBaNUcEopIYSlesIVBm1FF2asgTQEFCjUCl5huOhP7h+tfVcg1dRiN3zg&#10;kVOzD8x1guPKmEVr0cnsySKn1xok1N6I4SJvkNJhFhzmLYNMbh8YVKIeBLLIgP3QbAC6NutD+Jpe&#10;r1fCaOXdwR0A/vW37Z58z49e/o+HthY/RAhxL/SBtTLd+bPtQ+eOLeHSmye3E4Lu8efm5nrtOEsf&#10;ZoXiAECttWyq1W1OtXr3AXggp/VxMjl8SP2r+q8j3gAhYx1AlXdZHvT9jd7kV1tTZV8lwPRKOeNB&#10;Icgkw2Rlgdf57DfynasiA4zz93xpUWCteaoAiDMAoPF0bOQ1Ast3qUw41+m15rvBLCGEUUI4o4Q7&#10;jLolxylUfeEVHeGVXcctucItONwpOIK6jDHOQCmhhBJCyHLYd/8i9U1W115RstGShZy6xq63MaUb&#10;EQgIXYn8o5atlFzoCtAy1kIpA6IMlFJQMIgbPXDHASs4kDTxuzKUgBELmj4eNwDTJAlDtgqgFJYS&#10;OI0IrVYDxzrnIBjF4sIcfvmzv4XrrroBv7TnBzBsHehZC00VnDEK6TSg5CgELSAkFqAaDjgUurAI&#10;+1csyUykAhQ+rDKIPQVRZyioGsKWQUQVuHEx/AJFqQNMfyiGnCRAoCBKGvQ4wfAXfJSmy1CFGMwh&#10;cIUDuC6474MQAqcXoUk0uKfg2AJMWAVICMoboIQCGAG1ElJIdK1CUbdRohI9waEXKcL5eTBpUDMF&#10;qOEC7NYypEPgGIHYhDBWwUggsImOoiQpuq5GR4coLoTg7cg82Dh1+pvThw4fOXl8KVNWyufarQUP&#10;hFBOaUUw6jJGSowQwQkK9YJXuGisNlT3vO1CsAmP0+0OpRMW8C1W19IskGif3gB79aqmDwowkuC+&#10;rpR6MYzi+W4YN7txdzGIurPtoNWN4wDrd2hnRc/Wrkq9sIAFCWJDg1jR+W6Q3fRBAF5yRaHqe4WS&#10;ywtFV/gVR/hV3+Vlz3FKjnAEpwR2dcmzz66pRKQvioLvKNZLO3YOlX8oiNVLZxrd+w/OLD471w0P&#10;dyN5OrPuZbMh8+XE/HtPBwAJ8gbRa61pKs1VOjTWmofnbaAu1HvzfI74r+t1uVCN1kaGZN6eK8ZG&#10;fvCf3vjTo9srP0Ip8S/0ychY9w49cu6rf/yv7/3c2z58YMs7P3LgI5RRPHvf6T/4m9997GElV+VF&#10;ydUDyq4nxM/kaZFBZa1Bmqv1vKg2YreAVy9f6tUEVPb1XA83wYJuVGJcL2dykH0EzTFePKfHyo7N&#10;QVovZwAbxtcBYHyAfmCZ3qaEcEoIY5QITqlglDgOZ05BcLfmef5Q0fWKrnBLLhNFxxEuZ7wgOGep&#10;kJanAuqkVd0sM2LGAmbZkTrxrSLLI83CyNQSQRAQxlZdxWyLfF9zsuwnZi107ntaG6hYQ3MAVY6t&#10;Qzvwkzd9FBdjFLbigQ9VYD0BqRWMUeCELzMMTFpIHQNu4gbPlAGXBtHpeXzqyLfwh1//cxCY5Y48&#10;a4GKV8LH3/t/4tZwHwrxHGCKMLUysO8bEKMPgrqz0ATQS29BNPc+QI9AcA0CDqMKIJSCMQuiFUIe&#10;gUCBWAcqsHAW2nA6ESLHg6MF4tEFHPn+EM0DGhOPe9jx+SJkw4XxYsRGgvsFeLUSYpchYoCINbzI&#10;QHkAcSiY4tAKMAhAiAIlPgg8gHahQMEtg6+7aIdFhG0JP5qD6XZwooLuXfGp6WtGdlfePrJvtOcA&#10;slpAoViAVhaGJr4w3FJ0iYKREk4gwZuhPTF9eume7umXfvEv/n/3zy7MNykhESEkEoxQwSgRlLmM&#10;E8EpLXBKHU6IxxnxJ6vFwkSlVOWElh3BqoKTmqCkyAmrWgDSGFj7RiA6NnmaJwSMJV2DvVjphW4Y&#10;nGv3grl20OvEca8ZxN12GHczzB4wuNU//R5RGCxAx9rDnc1WPLK5jKvWrIIjvLLjFEouKxQc4Q8V&#10;PW+iXCwOldyKx7mbzLeEPR505WmSe2vbsXzu2Hzr6TPNznNnljpPtSN5BqsbrrJCerkO4FpPipLb&#10;E+zrsOxf0B8O2gvy1ZH19rfN5sGuiffLp9CsLT9/+zRagwzJnMqwX/zAP7j6741uq/zQywFZUU92&#10;nrrn1F2f/k8P3XfrD156zbt++NKPFCvuDgC44i3bSXO+17r9fzz3Qu4MnwVGeY+NDCNFBr2Jdh2m&#10;KTt48TLLf68zqBq0cr7uEm27wROwmygx5tkuM+B00wdgcY79ylo88AEgOwuyeI7xGiTIFxkGLAPG&#10;rMDa1mNmrKXGWqoMaJQczgggKWDZKbQFo9ThKQgTLLk7nDkOZ47HmeNzLhxGebXgOhVXcIdR5lDG&#10;iLaEcErcMmdu2aG84oD7DOAUoIDuashGDNOTIBIwykCHGkZZUE5ARaqzIoCxCbtliYW2BNT2y3AW&#10;WloQDbCKA3dfCc7+EuySxaLugToUiBTiRhusUgBnFCaNmiFph2bIE7dyx3EgpALtSdC5No61p/Do&#10;1HMQFGCULfsZGVgEsoff+MJ/wb3Xvhn/9N3fj1HvkyhuvRsRBWaNB0piWMvAxr6MkbG/ADEu4sXv&#10;RTz7kYTdIMkQcS2Boxz0CANBD0WXwo6V0C5w0HYTlDgIZ6sYupuDddrw7yVgZ0vg1RAd1QMvlYFy&#10;AR0BuILBtwYSGiHT8OGAmhgGIRj1AevCGAfKMBAegpWfQmHo8wA/gUjW4Cxchrhxsz3VKJsn6vPd&#10;//DFP505NX02fueb3kZmr3yHc6034e8am3RCpwcqHEBpUMoSCwhr0A06EJGxjy2dDL9w6jH9hW99&#10;ZaTOzPcc2DvBi66AoNR6nHGXU8448xxKBSXUYxSiX8Lqa+z6um9rkdggEP2Gado4T+U79eMhiLTW&#10;0+1e79RSpz3d6nY6sQojqcKuVD1rbZRbv7Ot/JnWfZL3UxokhCYDSASWdm3mBduZu2UA0Isl7cXS&#10;zHSIBWAoIazocN/l1HM587fVy+XJSmlotOxtKQhe7h+iVjocLUKlicPoFZePD11xzeRovNALjp9a&#10;ah+a74T3vTTffKwTyfn0ORgMtiXYjO9WRtdMNtg7Xr/9ImN4vt6eR17G3jMQVH1bx/UFMFr9F5x3&#10;/3YBFD/yiRtvvP7du37FLYh9F/okwq7s3Pu5F+/+yh89/eT7fuKq/W/9votu80vOcPZ3Zk61vvwX&#10;v/7Qbx5/bm4WSbdGnKPP+7GxGSHd8kTZqNSlc+BsUIffZkN/NwuqXkVAhb8jy+erwnatB7zyjBfD&#10;2s4Wtg7jRbHa32VQOZIPAGPp3Q5ivAa1JjMs+7oluheSNKwzEDACcIdR1+XM4YRyX3B3bLTo7zgw&#10;Utp985bC6L6a65YdQjiBNWll0FgYZdE90bELd08bNR8Rb1uRgBEE0z0rW9IySkA57ZNJBOmGzNKK&#10;oo4BrST4hAvv8jrEzgJQ4ujO9rBn+iJ8X+XNGBZlSI+Cug4KrgdR9JetJDQlsDDJRTcWqhOi1+2h&#10;02jhr4/djS/d/xUQa0ApST2+bFJaBEEQhrj6uv349Z9W6M09hOEqwBysaQo3JPUEMQxq7rshZz4O&#10;Tj2AKURSoxhyWOEgFiGYUVDMRWQJ3Pk2zFI7Ye6cMkoGWGDzsIbD5SNAUcMvOoBwoYiBkBauIYgF&#10;QZdZcKXhKA+WeCAsgAEBKT0JseUPIPxDaMNDCwwMARQRKFiLYhjj0/dvx+99XiPohZYRYiklqJWq&#10;+OF3fZhc5m4h3PWwe2xP6iqvoalFx8Y4MX0MSyTCHS/dj4OHnk7yN3kCUAUlEGnjAcvEQyXl4dUz&#10;Z5X/2/Ib/8ZaDfp2C/3anbHWSq3NUi/qnVrqNE8vdVrNMAqUMbHUJkrF43mrnAEeSURibYSNxNru&#10;9UGM1qpS4TrzmQ9YT0gWeK0c5PvAC5xTmkSIOczdWS+P7KiXJ4aL7raCEJW+rGB5g7EWjBAwRmGM&#10;6bUjubDYi549sdj62gszS09GUndspos0BzQHWQptUgD+iiN4LviWjfD7dtxeL0brQoFWtlzTL8sU&#10;rnr7ju3f9w+v/Wf1seL7L/QJ9Npx9xufeu6+u/7qhUMf/EfXXfamD+x/i3CZl/89JU3j2ftO//an&#10;/9NDX40j1XfWDXN1awzQ+5ANRkQeRBmsb+XwHVD12oOu87FdFwq8SIa1zS+ag+J9siXE9QT4edf7&#10;LGBjaxkvK9aehNd02GQW7uRwMDRRrF53257xm967d2xsV8UnIMQovWpUUkHhlhw8/rUjnbv/6NnG&#10;yFDJeeePXl6vTRT54ktNffLxmeDokzO9oBUZz+HMczh1GKOEALE2xsTGEkvY+GV1d893b/eLO0o0&#10;lgYykpChAT9dsNe3LsPNo5eSaqUGqWQSBO0JMJqI341D4VkG2wlBIgkNiwVEeJ7M4lc++Z8xNzub&#10;lH6YAAGS0iOhiKMIb75uK37zH/ZA7DlsGU/cn7TKuD9hxYSVM0BRD23JUUIPDEnmIgyDXbwVeuqn&#10;EchhaBahzC0c6iIgHuJmE7SxBBJqSMrhWQ0ZKehKFWy8CJdqUGUQk8Q3zSUMIQc6xKKsGQQsQtKD&#10;0WXQ8hPwJn8H0jsN2CTSYM3oBNBpA1OzBH/y8DX4yh2nlhMIKCEo+wXcePUt2FWfhM98MErQ1SHa&#10;souDx57H8VNHQGDBWZK9mQ07F8sgqx8TlTPUHWCuS94As52kDBWliQ5QKm0CqXUvVroVxcFcu9c+&#10;2+w257pBVxsrrbXKrvU5UgNYK5kyVlmLhCzQijNfZ0tueclHHmzlbQXWYbRWyRYGAC8wwNIBVRRC&#10;U2fkkaJX3VUvT46W/Ima746XPVHwBC9SgPTd7jOgVMdKzy4G0b0vzjTue2m+cSiSek5b28kRBnIA&#10;4HqNQNcrG2G/e++PQsYG5Ns0UN9opUMyoIadlAyH/OI7PnzgfdWRwq0X+s+7zaj71T955qFHv3H8&#10;7Ed/4ZY3Xf+e3ddROlgcxgWtbttXu2Vib+3REwfns7XqvJ9VXwSosNq5fVDbq8H63X6vY/nvf1VQ&#10;tZnXSjYSOeZLvRcCvAhWW4Lkma9soDjHWqE9GwCcBunA8kxWDmgRMQDc5R8vW8ak47urY+/4yCUT&#10;N3/3vknH4zyOFIy2q169NRZccJhQmaPPzLanF7uNscuH69X9FVKseYQPu5Rs8/hpHciDd5+abc0E&#10;MSwIgbWEEGotNOOU7r98tHb5O7aMDx8YItoaaB3DEArDgdZQwz5y+rl4lBb5NdJyPlRHkwOutChF&#10;CkUDKEoQewyh1ZBWoq3aeIIcxdePP4qj81OQPQVGAUKiJKibUmhjMDxUx/fdugVjpQdAfEC3Uw4g&#10;a7FJCAirA2ISmtVACUXdT89W1sJQFz2t4dJ7wGgL7rl/Dm1LCHQXQRiC0QW4hRJC5SNGB5ARJCVw&#10;xgpwKg60lehpH8KRsCqCJQpG+CB2BKXCl8G3/A6Yv4CCTQZMx7qIuECJMhilobIhYBawiWQOpRFg&#10;smrxE/5T8FURX7rPT7IbKUEsQ9z/6N14gKx2KO+7l4v0GnFGwTMsFk8DzxlNYppYJruPkDcGX5V9&#10;HSztwFXaohPFcTOM40YQyVYUh0vdqD3fDTuNIO4aa/LsSzavTq9lpMig+JQ8sIrXYbTWM6hE5jCW&#10;F2Wvcb4fAK6yoCu3BhC2+kBnKZKmGApryWy7NzPb7k0BRHFG6dayPzpRLe2q+c7klrI/NFTwhgVl&#10;hTRCjAlGx7eU/B/YWi78wNv3T5w51+je89jpmUdboTzaCOJjxtoAqxuQ8uacgzrz6FrQlR1Ur93+&#10;NHu6hdHtFWhp/pfe9fiFzqPsYPIKwnv3Ry+7YsvO6gcuVJfVXAjaX/7vTz569JnZub//i2++5bJb&#10;Ji85398Uq96+i6/buvfEwfnFzGQiudKfyZxM1oPe69kmfAdUfVuB14agC68S8DqfA3Z/sRWZxVes&#10;c5Jdb9Ed9Dv5E3BeKyYA0NHJ0tb3fOzybde9e/cEY5RHgVz34OgWGE4cXJAnDy40CxVXX3T1loLv&#10;CyYDBWItndxd8z/yczdO7LpslH/zU8+fOXdsqWMNWTaQLw/7havetau87/rxAqWEqJ5KyhXcQkkD&#10;v+zQg+RweO/dL87/2Lu+d8v3kAPlEa+OJjQiyhAKCkUsiqFCXRqc4C18Do/g2fknsRQ3Uax66Ea9&#10;5CKnJa6kc4zgu2+7Fu+66mFML1qMbx0wk5gHuBcDbChFMQrWaijbv2QA0UCRUtjSZTA4hOBcE0yV&#10;IbiBZB5CUkCBEPhFD1ZJSBugVCrDLRUQWA1LCSjRIAjgMAYeb0HUK0GPfB7exG8iLpdhnLfCQwBY&#10;izIhsPBgLIc1AYicAdQUYKKV0WsB3QM8F9iz2+Dd10W49ykf3V4S1cIGZGlmMzVpWhZMnPJJBmCl&#10;TNby3357Qdby8yZIy5gUyhi0ozha6kXRQjcIF4Mo6kYy6Eaq14riXiBVgMHd2mrAPU7LgDEGZ9bF&#10;63xP5kqK8QBmzGJ9MXx+7ciaZ2aZcZpjxMUAZjsfQdaXs4iV9cYuC++V1vpMo3vuTKN7HICpeKI2&#10;UvTHy47Ysq1eHN1WK+8ou2Kib8NijN02US1+9PuH9n1UGn3sbKP39OG5xuMz7d5jM+3gWGYdM7mS&#10;6SC269sCup697wze/w+uRqcRfgdoDSgdMgBieKJU2nvV2Dv8knPgQv5pY7bX+uqfPPPkiRcWGj/0&#10;/9x840XXbt2zmf/vFsRYfWtpPFfeyXYPmnVOKhu1uV5o+e87JcA3Btv1SoAX1ik3bjYwl2JtFlfe&#10;0TjLkmWBFh0AsjwAjDvMvertOw5c+67d25mgQkZ6gytlIQTFS09Oz89Pdc5dfN3W0X1XjRcsDDFJ&#10;Ii6iroLwGH3LB/ZvMZGOPv/fnmx0lsIeAMsFJeM7K+Vdl44WHY/zOJCpASkBZQRcUJjQYNslI4WD&#10;jz8nf/7//xuHX/yHH77ohvKBciHiuILtApHA0fAsjCA4yM7iqfln0I4a8IoCIxMVO7K9ZcKl0DIN&#10;KhilhYIPShmsMdg+KlC2i0AVsHGWb6aAsxVw9iS9CDZe9daSVW+/gbUUBB4CylG67MegqAC3Gqx9&#10;A+T8J6Dak6Dowi36cFwHXAhoAlDGYBmFSwOYuIBICWgxBU0r4NWHQOsUPt2VtuUXUrDXj/JRyXNz&#10;dwPONkAeB+Kzq1yCqAXaPaBaUrj12ghffbAEnoKnFcaHZDI2VzuY939nOfA8Vy7cXBX+1QFU2bJk&#10;vxQYa21aQRQu9sLebDsI5jph0JUyVtrEsTZhKFVkrI2xttkoz7JktVV9YKSwWmcVDWCvsr8f5742&#10;WBt1cz6QtR6xQAYw4GSdtYCfh7kewJivYryz4Iu1QtluhXIBwNMvzC65RYfXC44Y2lYvje0dru4c&#10;KroXU4JypA0Asmd7rbRn93Dle7uxPD7TDo7NdXoPPnNu8ZuNIDqbrjHZTN28PYgasIcOaBp7dUGX&#10;cNnfmS7Y1xporVc2FBdfu3WyXPOuIGTzgK25EHS+8annnp0+2ex89BduvmH35aPbL2QbNsrkSzZ5&#10;EJWfRGQTIOlVMvz8Dqh6gwMvvEzwlQdheQ1HHohltVfZgO1s+SHr8+YCoBN7qruveeeubUxQX8Yb&#10;m0JSSjE/1ZGzZ5pTjNPepTdOFv2yEEatdG4TCshIgwDkxu/eO3H2eGPugS++NBOFqiccVr78Ldsq&#10;Y7uqvoo1rAEoJbCUgHGaWEpYjkrdd659x66x208/e/SbDzwwM3XTUc9SKz7LfDDC0Qs6UEYlTIyg&#10;KJQdOJ6AcCmYS6OlIOrFodYAyLAhvFYucgoqGCEOoWAQSKwkbfqEnW2Auw+wKgVZ601hC1AHllZh&#10;aRHl+o7Ed4sknrda3AGv/ShMZwyxsuCcwfFcxFEEpQyE54KAQvdqYCNfgD/xSUjRgrAUygKxvgge&#10;ZTBWgqwZSv1aYQwQDjgHADYMRC8BOgAIYCTgU2D3NoNbLovw9YfKCUOVslr9EuBK6PGKlqkPuvog&#10;i27Agr1iEJUBUP0ZlwlUtsZY24uVbEcybIZRONsJutPtXqcbychYq4y1SiW6Kom13Xzr5cxlgZXE&#10;6kDlPmgK1yn/xQOA1qAMO4P1c+zOF8S8GT0oXWc9WI/ZzrLYNCMZyFvUsGRQZR/PslhrFQdmeimI&#10;z51rdemTZ+ZcQak7XimMXDxWv2ik4F1U9MR2Y63nMLZ311B5766h8rsObKl/fKkbPbPYC+969PTc&#10;Q+0onrMWAVYbh+YzdwcFLBOskdSQN4pP1/8yjNYaNqs2VijsvmLsEq8odmz2n3UaYe/r/+PZZ+bO&#10;tbvf/09uuHb7RUPjF/JktdRRtxmFOH/Q5GZLeq/QvOw7wOrvCPDKAy2sA7o2u8gC6xvsracFyy7O&#10;eRd7AcC/9KbJ4e37hydlrM/PVRBg/mynNXuy1dh5YLiw/cBQ3Q7ITiYEiCMNLqi49SOXjp872jj4&#10;4mNTTcfncuuOmqWWUK0TERIxBIQRMCRAi1IBSji27atXd1064h8/ND23/UClPra9MqS1JErHcIoU&#10;DhwwRkE5ARcMjs/hOByUU6mk6RhjYgB2bqmJuaUmKRR81jVmyFpSJ6n43ViAiGHA2Q0YjcE6ZaCf&#10;h0xYDeBl9DvejSWwmqcAxGLJuRGF8v3gzcug9AEo0oBSEmA01YlpwHBo/zhY/Uvgo1vBnfcDRsK1&#10;BMYIaCMB0gRMNxFgDVIj2HQv56MJyxW+AOgubGLID8qAJIOYpIwWBU87yhhZDayQZ7eQBWKr9Vzn&#10;7Sjpa8CQFaQnf9tPLFDWGKm0DZXSkTImkn1AFffaYRy1ojhc6Ia9WJuUVrTG2oE2AnodUNUXq6sB&#10;5Tw5AGRFWB02HGON+H2V0DsLqrKa3TxztVECBzZRQhy0LmzEgueBV7a8mGe61vMBzDDkJPMYlloL&#10;GyvTi2G6R+Zbi0fmW4cpIWak6NUuHqtdMlb2r6x67kTZE/WK524puc5tE7XibQfG6s1OrB58cbbx&#10;tRfnlg52IjkrtWmk1y1rkMo3KC2udz2/A7peJaC1yg1+fFetXBstHOCCjWyWybrrr1442G1G0ff9&#10;w+uunthTG7uwLdaa5kJw7tzxxsL5fnWdN/8VDoLvgKq/w8Brs6zXywFfg8DYet2Q6zFahS07KuWL&#10;rh3fAYIKrCWbKQvNn2s3mwu93qU3799eGfIr6+2/hABaGgiXV3deMlI9/MT0uWLVU9Yi1kZbyujy&#10;L1KaPATjFFppEG5QrLn86rfvGD/z0uLB6ZPNucl9Q1WXEd4P+iUkARKM0+QuGAoFF6OTNUMZaUGS&#10;KIOS0OsF7OnDTTRv3FqBOs1GtwGs68PwHemlkeuDLOKC8FGA+lhtlwcQ2OTSMQUvfhZi/geg421g&#10;IgaxHFIpMMbSC2LBLIcYvhutug/f7kZBEWjrATCplswF6BhgQli1lLRFrpdvayKAVgF3DxAeBIwG&#10;NYBKRfLUJF2NFBZMUDCT+nvwTBkxY3uQ1UCt+h4lSYYlVmu0aKb02A9cjrTWUmkdKq1jpXU3Vqob&#10;SxVJo0KtokDquBPKsBVFvW6sIm2MGrCJbhZUqRyoyntaZQGVGgCiVO7ng77Oe0blEzs2C67sBewD&#10;m7Gf2Yj5zpceN5IS5BkwZ21pkvC1j2mJsRaznWBxthPcDeCOiidKO+rlvWNl//Kt5eKOkaK3teCK&#10;YUew9960a+y9N+/astQIwrsPziw9fHqpc3CuE7ykjO2mr83JXe/suOhH5mzUlf8d0PUqAS1erntl&#10;ryC2Unb+mJ1OIwoev+P4cRVr8/6fvPqq0W3loQt9ojLWwenDiy88/+DZGWxsFIrz0MLfAVX/+wKv&#10;zbBemwVfgwDXZhkxntmoCAC++/LRyuhEeZdW2t2MwLnXjsOXnpye8osO23nJ8BjjlJ1vBguXetUR&#10;v5RkQ1uV5AKRFfclYkFpuoZyml5BAkIJdhwYGbryzTuGjzwzPd9phCNbdlZH+oaLywCAEVBGwRgF&#10;mLFOgYaU0QYhpscY00opQwgxjHHx6c/etRTGb+9+8qf5pVPHjnNedDE6UoQ1GoP9szVAPBBnLMWm&#10;eu27SiiIR7AYdOEv7QB6t8CYMqxpApSBCQFrNIw2YGnyR7R4A3jxQYjycVhyJWCyreYpq0Z9EMeF&#10;VYuAbmAlBzh/UwAdAhHbQJ2T6ErgzBGGhw+X4G31USi78KtOUj5UAJEGuilhuwpEWzDOc2J3Cs4S&#10;9GyshbTWWGNtoJVW2hpltAmlVtIY042UbIWR7MRKRkorpY2S2kiptYy1kVIbGSgd99nF1S9wjYZK&#10;Y20nYGbTJXoAS5X3tBr0cYA9wyrHc4m1hpxZQJXf8NfbB15OGsf5gBY2uQZstvFmUDfjepouMbjE&#10;uMZYNX1867RCGT43tfgEpvBg0eHl4aK3o+SK7ftGq7t31SsHBCfb6wXvg2/dM/FBAnLuxGLriaML&#10;jScXutF9p5Y6L6b/z8PabtBBhq8bXfeXBbo+ceunXnZl/I1kVHqhQCt/IueFilt2PDaM8xhphF0Z&#10;Pf/gmTPWAO/+6GWX1UYL5QvfPq2ZP9s5+tTdJ5+OQxVicLvqhZ5UvgOsvgO8zsd6ZcEXLhCAYQAI&#10;68+h/uMxAKpQccnEnvoQE3RoMyDLGGvnz7UXZ061mjsvGakOj5c2dXDR2kgZqsgaqE4j6nYaYcNa&#10;a2haTiJpEDUhBJSlwIVaEErAGKEHbtq65fihuYXThxdndh4YrVNGmNY6AQUpIOuDLSONhkXP9Xgj&#10;DnSTc64IIUprbQkhnFLqfO5L32rOn640/viXrrl+d+mlAjzA9BLmZ/VbZdJy4VAKstaWFQll0L7F&#10;3KkHUJzxgfZt6FkXgvcAQ6CMgiVIgCChIMZCyxDm6Hb4hb3oTByF68YoUBc6VlhtMpPgYSKGAcJg&#10;1cJgPG40GHPQs2UsnAHikOFPbi/qJ8NRbLt1lBWqLlxfwHEZHMESX6metp2prj756Gw4/+JSrCNj&#10;A6NVbIxSxujFbhhpY7QFjLZQSGRT2lirLazVBspYq7WxWmo9yIzTrgNEBsWLpesq0TnAk418kRjc&#10;JTjAlX3V3w4CT9mf6wGb+kZM1SAPKIP1O8o3mu8bgayN9L4bzfXNdj1nvbroYCC1xjqCrS0vZnWh&#10;JCPYt6WEyey8COCZI3NNv+SK0YIjRi4Zq+3eN1q9zmHssh310sSekcoHglifmun0Xpxpde8/utC6&#10;K+2A7HdQ5tnMvD9XVvdFBuzJG4ZdDwBXG62v6zW12ezjvFFAF9/EQBsU8ssrQ16dC1Y/H8g6+szs&#10;rFcU/JKbJvZWhvzCywBZdmmmd+bez714x8GHz53B6g6T9cDWd4DUd26bBNSbBl+bZb82KjdkhT6s&#10;P24rQx4fmSxPugW+OcAkjZ4+0WzEodLbLhoa8oqOt6lXb2CFywkAFXalbcz15o22ivHUL6FfiqIA&#10;SdxA07KVBaUE47vrtSvfsn30yBPTC4uz7cbWXbVhbsmyoJoysgy4NCEQHpfCYU1jzGIYhmE6dy0h&#10;cECsAOAVisNeaegSCnM41TvxAYdgAvASwPy1U9wm5lvGBxZO3Anv1Cjk4X8A09sJPdSGrbVBhQcS&#10;KRhq4RIPQlM04wjhQhskVMDzb0Kl0MNC/U7I+hWolnbD9HpJPS77PCwBaBmEyoQlA8uvVdCcoFAC&#10;Tp308Gvf2BH9ze0nmxP7F52d/njFKTlUOBTCFxAeA3cY6BgjlT1l5u+tiEe/drTz2B3HFxanO73U&#10;tDMLUgYZT2IdUKU3AFTpz0he25T3sBpkvZD9efZ55V3X1YCf5YHbIJA3qHP8lcacXYhmd6N1YL2D&#10;1oUcwjaSFcQ4v8ZrPU3XIOf69O9J9rEKsTZ2sRedW+xFp6aa3WfvOTb1tYon6ge21PfsqJVvrPjO&#10;dduqpR076+Vbr5gY+blurJ4+vtj63CMnZx4IpWoai276mlnmFKI2AYrtekDpp677o80A1HVq9gMP&#10;EWtA17cbcF2oGH6Z6qwOF0a4oOWNTt29dhzXRguF2lihWCi73oU+OaOtmjvTOnnXXx/6yqO3Hzuk&#10;leki6UbJtvtmJ+t3gNV3bq8V+LpQALbe4ov84uMVBPcKvEwo2dQcCXsymjnVbFSGfGd8d21kMw1o&#10;1gJRT/YWzrUXrLWxjLU58vTMicvftG12aGtxVz8OpQ+2LJIyoiUWhALWEHgFwS+7cXJi+nijceqF&#10;hZlt+4eGVhUfadrBxhJBEec07raiBQANJCk6EoC0ALMWHiHEr5VEpSgMQYS8W+lqIpAUBh5kCaGw&#10;jCLqziLstcydUx/EdWQrHY0X4TYpqLCQRQPreTDEohtKVLoWpNVGpSsRWYJvWi/8g79s4u+9fa/3&#10;93Y9CjJmUKnvhenmwZZJJDK8DMgw7Yqkay+0mseMdwOOdKbBXarbi2HQa0WF+ljR6XtlkVSqTm3i&#10;zDq2veK+60cuHykOuebOv3yhszTd7a5sYlatw/rky2hZAGU2ADTZ72W/lgMAkV4HaGWfgxzw+/ky&#10;U74kadYpPV1oGXDQnHyF0pFNA68LPYSRdVju9QT2WbZrkHlq3kyZDmC6soxXtkPS0dZarXQ019Hn&#10;5jpTZ4Cpb5Vc4V6ypX7xlkrhhiHfvWSo4F55w/axt109MSJ7sbz78Fzjy0+dnX+qG6tzUptO+phO&#10;+nolVuQQWS0XW7tHJ6/5r37zEQy4FnldW/ZzgoEdkKvG9BoT80/c+iny7QRbF2rvQAAwx+WiWHVH&#10;KKMbbQy2VHf96ohfpIzSC7F80cqoKFDdEwfnn7vzLw/efeSpmZMA2uli3Y/eiXMLgMV3hHffub1m&#10;4OtlATAMWFTzHm+ojhZ81xf1TR0+jDVLs93W/NlOZ//VW0aGthaHNveKrG4vhQsvPTVzBkBsrdUn&#10;D85Pn3px4fnaWGEbpYTnwVY/Nfr/Y+/Lo9u67jN/974NDzvBndRCidolS7JsWZbt2HVsJ3Ht2G3i&#10;ybRN0qZJ0zZdkrannTnTZWbayZzpzOm0mTlJOz1t0jip69RNvMVLFEtetC+mKFGkJO77TgIEiO2t&#10;d/4AHnlx+UAC2mXf7xwcgguIhwfc3/vub/k+RBAQRAALCCrqfP4texuq+9tnYonZ7Hxlgy+4MN2G&#10;Fx+LACFvQEaiLGQgZSQAIJlfu6Zt2U5wVs90pcmh3mDrkw1wL7ZtQEyWCBECSMSABHFBdqDgTGMM&#10;yGNDpu8EvHYMMt/teF3Zs34C/+6aj0PzmAJ6QgePoIBsIojaWbB0E2aTaRASKTAUEV6Xp5L/+/g/&#10;aqEGoeK5YwgqbAGeqpoFTVsNiojBtl2urUgGQB5KfqLw3SYIANkyhKtUMRBRUSKaSU4OJXzrd9TI&#10;uWlOtJj9y08XmoYNHo8o3vfExmrbJJlDz3dEE9FsIhffECtrUGzyz4alDex2kZIc2+hsM5ksi/mZ&#10;WyM6mxGjJ/6cn0EZpKqUnturJFZXswlf9ipWagsC+zPa1NoqkskxoPhkI2sr5mYxxpYYBViqgo8B&#10;AJKaYZwZmmoFgOOKiIWmSKC5NuC9s8bv3VIb8G68d23d/9m3pi41lUy/1T0dP9kfTZwZjacuweLk&#10;osiQdmBe40pyGsX61uip7QK6AO59ZIjNjt7M7FapRKtgPN0fVhTFK1ZgAcnFHoQxwrIi4nIORsuY&#10;6WxKT432zvWd+WnfmdZ3BnvzAdq5pSBnKJ0tktHiRIvjViJgbAC23dLfgbBHVbxSJUJoxfWoZ0x9&#10;vH8uqgZkuaE5XCXJQklZaS1tpAcvzXRNDMZnnbUTn81ku85OXGreWXNnoMLTQL+S3CvNDz/mJ94I&#10;ARBlQVi7tapmeiSR7Dk3MVZRu94rK9Qx5Bu5CSEgyQIJRlRrPpZN5ddvOp+NJvmdt6evfyTb1mt0&#10;PFwT2pedGEGV9esB0hiInTeiFjGkMhqAngGfX8qRvgWhsFzZENk2SEi3Xm2V5+WQqHRG2+E/ZQfh&#10;T9d9EXb3W0CIADNBHUJxCzQ9C2nBhPkaiXx9+ED0hQOvxLfvW1UXqFCxaVrQMhGG7QOdsG5TEJTg&#10;FoBkNqc+Sr2dCCHAogi2nvdCyzPMXIYK5RJfGCBU6RU271olnj7YPTc5GMcCRj4bgbBIshY/DQgR&#10;sCwCskeUHnh6U8Ps2Pzk8dd7R03dSuffL436ajKExi1LxBIxs8hX1vuPJVnEpXRpu2SsiglGl1P2&#10;W2ky8AYTq3L+1xX3f7r9rNzmepacFOhdUpku5JIBY4mb8z+9mmmTzql4d+dUvE0SsFDp89SFPXLz&#10;6orAto3VoZ0PbWh8/CN2XaJzOn68dzbx1kA08VY8o0fzj1dgcXwYQXFfRTdnDrYXTQQA8dFf2r4q&#10;Uuev0DOG2ds2NX3h2Egclpa8TZcMK51dg5uR3SrX6xADAA5VeT2yIgZLuTCU8tGdm05Nzk2lp/sv&#10;zvSfPTRwaaQ7OpXf/abz5MohWSkqWOtQWO/nGS2OW4yArRiAEQAgy7QJsYlZSglQ10wrGdO0QNij&#10;hKt9wVIzxFPDiYGOk6Odhmal82vLAADoODHau3lP3ckd9696QhCx4nbUNOlCCKCy3h+8+9H164a7&#10;ZmcTM5lk9epgeGnmDSxDszJWToMpm3/OVH7tOr1qGQAwbLtmWm74Mngn/hIsuxakgB+QboKtSGDp&#10;McDZczCZXgVKxYMgGgKAZeT6wpAANrZhbnoMxsbtNPIqRA3IWBAwGCgLfz37PHxt8+dgXdcchHUv&#10;ZDAANjToX63B14/+U/zge62Tm/Y0Vjauq1KxiEDLZuFiPARd0XnYLhoANi7cP5NcH5puGJBJpsCj&#10;2CCLUs6njQAIqgwpPQnTgzNwIWYAFhAEa2TZF1JIJqnPxmaStZGagA9jBAgvyjcw7xWofkXdtn9V&#10;5MLxETM2mY7lY52TyWdjH0t2CLhPhllFiFgxCQdSJFtWrG9quaZ02yUjVUpv1UrZ4utMrK42BpRE&#10;vthWg2IOF26kaznihWCpRRCdAZPAvQ+M1QIUASBgWLY9kUhPTiTSQ13T8bdPDkxUKoJQvbrCv/nO&#10;1TV7P14d/upcJvuVyfnskf5o/AftY9F2mxCR+jwYVEafJZhuVmUSAEjPfHXv9m33Nj7jDco7BQFX&#10;Iow8hBBr/5Mb04ZmTcyMzR/96fcv/OTiqTFnA6nDokaMSZE9m/l6y2W0gHkjkS+kyJIiBJfk+ctA&#10;NmUkJwbjwyPd0cHetqnB1ncGB/InKUsF5jQVoJ37mSIZLXJzFxoHRyF8IQU+9rk7yDNfvQemRhLw&#10;+4+4OsUjy7KJZdk2IUBWIluJ2UwqmzbMxg0VkUDEU9IEb2wyNX76J33HO06MDlDryAAAiM+kjSOv&#10;dB0J13hr126tur9UqhiqUn2GFjJtQgghxGbN4EURC6KMBYyRU16iFb+dNav4/T7yX//7/zp2rv3R&#10;P/zbX6n9aoV2eu2IVQ+iHAaSHQCRWOmJZGNic32sRpJ1DBAAYhk5hVNRAKSYoMfP22+eMobmTEWp&#10;UiVblAUsiBgMkoZvzXwffn/H50G+mAJdxPDezmn4Xsu/ZlovD0zVrA3L63ZUhiUvIAACPtkDpmGC&#10;JckQj6dAtGLgV7xgG2auJEgIgCxDfH4UjNnD4K+vBkvdCqJCcsxSFkHW52A264PzkwbIqgQev6w2&#10;bqhQJwbi0fhMdr6qIejDeasjhJBbghN0zYD126urtu5tCJx4o7eb2ISOexlYtKExXUgRKZJlcpND&#10;YB8DsLTEtxyJssvMSn1ASNU1JV/lav2tpONFkySdIksaLO31Yj0b2ZIiTbqcx/lsQux5zUjOgxGb&#10;SWd7L0zMHvRK4roNVeFNayt8ZGdD1ZMbK8P3T8ynT50dmW7LGGYqT5wcsuW8Vvo5nOybVLM6qD7+&#10;hZ13brqr7jdUv7wPYxRyO7uKKm70hZT7vvBfPvK5vvbpZ7//9WOvphKak4hxOIJzrkx6H3ijs1rl&#10;lA4X3khJFiRBxJ5yXSAIAZgaig/1XpjuHu2Jjg5emhkf6Y7NUClxjdq10YElQxEwns3iuOVR1RCA&#10;J764Cx773B0wNRJf1vzX65c9kiyoK/UxmoZtZZK67gspSs3qYFiUVi4bpuJa7PKZ8bPtx0d6qAxx&#10;BhZLR1Jf29TI+28NHPSFPJGqBv/WUl6fIGHBF1bUzLyuZ1OG4Q3IBXp6CCPRG1R8FbU+eaxvzrnQ&#10;0+a/AABWMpmy/H6/ffjImd6GV+L/8dE7UdOf/NLk4+tqx5ufexvO/NmzqHN17VTwx39Z/1ST/sqq&#10;jHcPRPwNICICupGF2Yle6BucG3n2sHzZ36xsUXwikRUxV3ZEubaXH9rvwCe33gfn1VE4NnKETIzM&#10;zeqamd62v7ExUu9TclryBIgNIJoYurOrYMfsGKxWBwHknUB0I1cuxBhAwlDli0FbUtUnh0FuCr4H&#10;KbsBsOgD0RwByzThyPQayIAAPlUBRcVS7ZqQb6Q7Op6IZucRxnUoXzosFj2JTcAbVHx1TaGQKGHd&#10;0KxEiRtNwpAl9n7R6Sy48rLeSk3ppfjHktKvIB+07HdZWn+oSBZsJeJlgHtzOe3HSlva0Rku5EK+&#10;HMgAQDAgc1NNhbm1pgKSmtH/6oW+0/OakQYCGVJYRhSYY2enKeXVmyKBX/7T+3+9qjHwFYRWHg5C&#10;CATZI67efFf9H//eNz+++7Vvn/v78+8NjTCkkXWPwbDYs3VDPlPllv4QACCPT5IFEXtKdTUlBMho&#10;T6zv0unR9stnxgdGe2PT2ZSRooIuTaCyDOGif0fbMrBaHjybxXHL4NFf2g6Pff4OmB5OAMLLL5PY&#10;VDplaFaKEGIjhITiWWBdS8/renVjIBiMqP6VVl8qrs2dPzx0/ODzHSfis5koLPY6ZimiJdo2MU8f&#10;6O1Q/dJr9z250ROu8a5b6fVhjFCgQvWqfll21ji98UIIQBCQ5AspMiz1vnMIAgYAI5lMOlkv78FW&#10;0A+2kpH8mKECAMrghB5/5PfHn/3On2187NH1J+4CvEawpSCAPkfGBsb7vnvAbp2Zx4n6sEfwBT1Y&#10;knFuAjJ/gmbNcfgn8kMAHUBLG/OxyVR0/R01/nXbqysUjwCiKIMkyqBpWdA0DbpTGM6Rj0LNzI/B&#10;yHohHKwCZFuQsCzQB45CdHQg8zdvBOcGcLhm/Zqtwhe3noOaUAJe7KqH8/EqkBQRFFUEUQYQZQyN&#10;zeHQ5RaPONIVnbrj/lWrZI+iOo3wbpdahBBomqms31FbV98U9g51zk7n37M0RbjoXq1yMkulfg9w&#10;9c3oH3JSddOIV7FyYzHxVJpwsSVH+vd0hguc+wQABqPzAxndmJJEAYsYo9zQCsJFCBphyJ60elPE&#10;Lymib24qJehZSwYor1qGEODqVYEnn/7NPWGvX/7Widd7umGpToxzjiwo3ph/U4iWG0MGf9ijihJW&#10;wV0eOf/xIbZlEmvo8kz36QN9Lf3t06OxqXRcz5ppJntFZ7NoQkXfZ+0bTOAN8By3KNZsroSKWh8k&#10;Y1k3krWklNLdOhH7yM9vnqi2iCaIqKjWHMIIK6okKaooKqooL3cMidnMzPsH+4/85NkLJ/WsSZMs&#10;RyLFoGKApWVMcvilzpbKen9k14NrPuXxrTwFiRDAcs34ildSAxUelQl0rH0KPb1mUGs/BQBqftcs&#10;T8f0+Cf/oOOf6yrQj564Z3hVbQUE+icg+fppmEqkAQIRElQDEvH6JSzkxUCxUHjuTc22RvtGJz1+&#10;yd6+v7E2GPGIjiQFITqIHgAQJBBEDO1TM7CtqRm2K7NgZwYAsA/UzDD09c/H//A7uGtCCkSatqkQ&#10;zSbgb9qaQZRyuliKVwA5T7RkVQTJI0K4xudtaAr7pkYTc/GZTCJQ4VEXm+CLZAwxwopXDIWqVAk6&#10;F86X5pLZt6D0Mt1KmaZSynqkBCIA5cVlvkG+DsTL7RpuwVL9LpRfd4jiA2xTPdvLVUDcDMuG6WQm&#10;O53MRAHAFpCTMSX0a8DMMTllS/nxX93ZdO/jzb8lSsKqM2/1f+8bv3PgR7/zN49G1m6t+sVyz16k&#10;1vfAI7+wzUgltL9tOzI8AEtFUunze8MIV7kZLQIAxBeUZSxgxa10aJm2kU0b6eGuaO/hH10+03dh&#10;ekLXzJRtkYxLlkpzyVaxhqNuEwR0vwFfrBy3FJ76zT1w1yNNMDedXq5kuLDw0/O6kZrLzpqGnRZE&#10;XJRombpl+cMeNVSlekUZF1270yPzoyff7Dny9g8utRBCElA4uZumMlpODDABwM6mDHj3R5ePqn45&#10;uOmuuo95vFLoas6DpAiq1694mYsAQKHWEmbIl5PVVvLHKgMl1DgRA+nbB2ASCke/pUitL1hR7VXV&#10;QM7gGrkQranZRCKV0FJb7m6orGsKB3J9Uvk3wSZg2wREyQZDxJAyCfxTbx34+20Im/0kNj4XO3BA&#10;u9jSAVFBBHvL3Ujy+CRT8UqCIAAIEl4gW7IigCQLIHlEkGQBPD5JqWsK+Uf7Y9NzU6n4qo0VNagE&#10;CwDZI6iROn8QYwS2TVgBUTo2kjKySqUQpeX+5ioIVbG/RzxolH6+rgXxsqFQ64omYjQBY8kWKpLd&#10;ovuubIss6LmZS6/TBeVJ+Wee2bL63p/d8LVQpfrvAQDu/dnmNam49rff/IODP/6tv3qkct326o+V&#10;e8IqG/wPPvIL22ZHuqP/GJ1IsVlbepgDQ6GK/S1BtAgAkNxOTZKwgCT6l7ZFjPS8Fhu6PNt55OWu&#10;s5dOj01Qu9MssxNzKweyxMp0IViuSrMI56asOThuNrbsbQBfSIFUQl+JZBWMy08MxkfW76yJKapY&#10;1NbKG1AURZVESRHEYhfq6ZHEyJGXu949/GLnechpz9E3Z6hEp4iWQAVENN43N/nGd86/mUnpma17&#10;Gx4JVqqNV3ouEEJYUgTZ45WkbNoAWFo+cDMndmKGxJIsWOoB5xjvyv6wx/L4ZFNRcxmp3GTf4ilK&#10;x7V0X8fMaFVjUN6wq6bK4xUL3h9CCNgWyfkgChgM3QJD1yFq2NA/W5F5/925S10d+jAAmJZJrFRC&#10;G5cU3Kz6RUWUBBBEDKKUM9UWZQFESQBJzpEvQcKofl24wnNKHpqdSCZM07ZkAYsrUS2PVwqFqr0h&#10;hBGCRT0v4rLptMsgR6TEC/pK318BoeK4CcRrpalGG4r3d5ngPoXIliKd+3SPoNtELN38Lq/ZUhl6&#10;4Oc2/1qoUv0M9Zlf//Bntn5NyxjP/cMfv3vgV//8Qe+GXTX7l2upcIk7wqqNkSee/LXdQ9/7+rFX&#10;YalYLs0hbnpGy80Mkiheiag+SXDMpAkBO53QRsf75y4feaXrzPn3hiaoUoDuQrLYLNZy2hds9qqA&#10;HX/jnc8SI2vBHz3+PF9+HDcdex5ugl/8D/shEPFAJmks18HINh1bPecmh3c/tGbMF1KaMC7cxDj5&#10;WkkRREkpXqqLz6SnWw4Nnjj5Rm87Q7BoDboMLJacHKJFe5XBxGAcXv1/rW+N98cn9n5s3WO1a0Jb&#10;RQmX7ewgKYLiCyoBj1+SsmmDbUhlJ+ZoLRwdlhro0pNREnVTAMAjykJa8YqWoko5v8U80UIoJ/Ka&#10;mMsm6tYGfeu2VdcGIh7VIWEIodw0IQGwbQKWaQMW7LxnIwJRsmGkOzM61hvry59HEwCs5FzWyqbN&#10;sepVwY2CiLAgYBCknKG2kCdc9K2qMRBuWBcKTQ4nEtmknpYVcUVpDtsmFkaAsYCwZS757LjJNJR6&#10;cSYl/A0nVLcf8bpaOYmVGusd8sX2fdGEy81Pkz4GR2pCeerX93wiXO19ij1ub0Be/fFfvuNLWtr8&#10;4Xf+8+F3v/QXDwY27K7dVc5JEUSsbthV+8R9T27oOv5aT4cLpxBgqfn1dfssl5PRsgHAUlSJ+IKK&#10;F2MsaRlzaHIw3nL6QN/Jo690jVI7VjpgsqVCNoNVLHNVzBk8R7Le/iwBhEDLGHypcdx0PPTpLfCp&#10;394LoiJAtjSSVbDrG+qcnZsZS/ZUNgTudiNahartS/9pNm2k2o4Onzn5Zs8FPWvG86TAIVlOydDp&#10;jzSotUUTrYWnSyU0ePffLr0/0h2dfujTWx5eu7XyTl9QqRJELJUc7AQsyh5BlmSR3QUDs/MlVBxg&#10;fdvc/N7EPMGSAcDEGEFlnV8OhD0h2SMgRMsnIAAtY5oej4jCW6ojFbW+3HQnpWFFSH7H6Ki2Y8cg&#10;G8P0cHzi4qmxs8m4NknFLTsV11JzU6mutVsijR6f7BfyZtpYQCDkv2IBgyAgQAICWRWlxg0V4c6W&#10;icz0SDIWiKiBlcqHGCMxEFHDskcUDc1yI+nFvOSuBxnihOqDle1iiVepE40WtYbppnvB5TlsKpNF&#10;kzJp78fW19atDTwiSrjG7YX4gkr101/Z8wuGbr7+7f98+PBv/OXDvqZtVRvKORnBSnXznkfWPdp+&#10;fHQkEc3QiRx2kO6WKB0WLGxCiDE3nR6cHIw/N9wVHfrBX528QO0+ERSWBJyMFtuDxRqQ2kWyVwVN&#10;m6zuBUYItIzJlxfHTcenfuduwCICQzNXajlx8+eytIypDVyaudy0vSoqSorXLUgWuyxrGTPTdmT4&#10;5OEXu87MTaVn8gQrwWSzWOsqm9oU2S7HaAOA3XNusm+0Jxa98+G1F+/8mTX7Gportqs+OYiFlcWK&#10;EUaC4pW8iiqILq+H9Sejgzg7hk73hzg3AwA8AACqX/bUrglGPH5ZFWUhb2wNgAABIYQYmplVA4oc&#10;qvSoooypyUi0YOlDbAQIk/wtl82KxrOzF45PnpjqS/dhjFO2bTu9bVYmZeDWd4dONm6MRNZHvPeI&#10;MpawgCmStkj2EAYQFCxEan0BQUATWtrQS5nXFiRBxBgJQAAVOX9srOREiuNKiVc5UhKswTOrU4Vc&#10;CB3dmyXuuK9xl8cn71zu4L0BueKZr93z9IvffP/Qs39x9PgX/+JBZfWmyOpyTsCqjRUPPvjpze2v&#10;/cO5w7C0PcmGGyQPVQ7RsgDAjM+ktYPPd7RNDScuUrtKCQq7++mM1koZLDZ7tWR3VkxYDGME2STP&#10;aHHcXHzyy3eCadgglL5U2dKPCQBm5/vjg7s+sqZb9ct1blktN2SSeqrtyPDJt55rPz4zlpyCwnIh&#10;TbIyUKi9xGouuZm02gBgZpK6dfzH3a0tB/t77n9q06477l91T/368CZFFX0IoaKTxwgB9gWVQKBC&#10;lQFibMBnywz07+jpKDoL5mS5ZOoiIMke0faFFZ/sEcRcIzws9F8RgkggrKq4EgmCiDF7yUE5rVIg&#10;iAAhjlo7gXRCm2s7Mnyi9d3etmzKmIdCRwobAHAylk0OtE+faVgXbqwI+Jqc5nok5E2jF9TfEQAC&#10;FKkPhCP1fv/cbDqtZUzd45WU5d5b07CMVFxLGbp1Nf1TnEBxuH0WVvJtXa7MaIG7fZBrGGAyXgIA&#10;iOFq7xpBElatdMDegBz4ua/seeTlvzt79Nn/dvT4l/78wYfq14frSn3BHq9Us+Xu+o+0vjN4cbQn&#10;psFSiShMxZ/rltnCJRAsOhhbhmbpU8MJJ3g7AogJahcdz9/YHXUaCm0kNHCfKiQOuXJuRQ9eQJBO&#10;6nz5cNz0bJYorWzrmf8su2a0AMCcGIjPRSeS/cQmJe0eTMM2+i5Md7zzwqVTeZKVdCFZrDcou9Ex&#10;mY0RbZdDr+mYljFn3/7Xiye/9/Vj//zOC5deGLw025pJ6onljlHxSj5RwoAF5CY9gFzOAz1Zx0q9&#10;sO0HJgCY1Y1+OVLja5BkwZPLJC1OHQoixrIqSqIsYOT0bWHK0NnJfuHc47CAIJM0YmffHjhy9KWu&#10;U9mUMQs5lhgDgCh1P2ZZdvTkm73vX24Zf0vPWjOCRPVpiXjhOBzC5fFJSs2qYJjYBOlZc8X3mNjE&#10;tizbwhiV0sC+nOgoB0ex6/tyn5NiZWrWaWA5NwGbWe8IAARCoGTBc3/YE/jkl3fft3pjJPSjb77/&#10;/vTI/Gw5L7SqMbBr3yea74ScXIyTHHIy43R/2XUDLuMNsZcJyKkiO2k60GeZ7BZbKy0gWKUcPEIA&#10;psnHDTluDhSvBL/yZw9Ack4rV1xkCckCAIPYRB/tifXkL+4rYmIgPnDsx92nJgbjk0VIFr2xYS1b&#10;6ODINqLTm6h5avMUA4BYbCo1fuB7F4793R8devbgv3S8MHBxpjWT1OOu50gVfaEqrwzuafpiwpnF&#10;iBctbbBAFgOVqiJ7pADCGGMBUWKlqCBWuN0W8lp5wqVnrXT32fHWU2/0tWTTxiwAzNHkKv/9ws0y&#10;7bnX/+HcobbDgy8ZWSvq9GnRhM45DkFAQvWqQEhRRWk+mk2v9JlBCCFBxFiQMIKVxUI5OK4V8SqV&#10;nBXzz2TJGNsMj/WsmSWElFyOClV5Q0//5p57PV5J/On3L5xPRDPzZWS1qmrWBDfmB3roKhyrgH/d&#10;UGrpkO6hACY4Yybl5ubuTpuWAjDlwavxHEJcgoXjJsHQTPjEr+yCycF4ucuUJRQmABiGbmldrRP9&#10;O+5rvOwNyo3FynKEEHtyMDF8+MXLh7taxgfKJFk2uDfEugVS24WELQy4aBkzc+gHF4+fPzx0eecD&#10;q5s3763f2tgc2eIPKwupfVkRPOEar2pbhLaLAShdZoCG284ZqhoCQckjeNne8lJiA90Qn4rrsfZj&#10;w6fe+bdLJ2cnk5NQOLnpnE8DFntOZAAwbZtYr/x96yECYN/16LpP+YJKtdvzCyLGHp+kKF5JzgnO&#10;5oqVxY4tk9ITw13R8cy8boB7PxYnWRzXi3QVLJMy/rakz+TMWHJszebKUY9Pair1oMI13vCnfvfu&#10;fS/89amTh56/2PbEl3btlT3LCzcvPLbKu7Z5Z219Z8u447tI93pe94yWWMaJt5n7ThBGRS4gxZjt&#10;NSFYHBw3E5X1fvj8n9wP0cnklSxR1x4tANBjk6nEaO/cherVwT0er1TpQrLI7Hhq4sTrPUda3x3s&#10;NA07AUtlHEohWWzvhb3MOqYFMgvIFgBkZ8aSmSMvd82ePzJ8cd2O6qpdD67ZsXpTZHswojbJqhhp&#10;bK6oxQIybYuwLQKkxHPFBvwCu5HKOn+1RxWrML6yYGmZtjXeH+9rOdR/8vhrPRe0tBEHd/0xjTp2&#10;x8PNBgBkmTZ+6Vst7xKb4LseXfdkoMJT7/Zc/pDHV7MqaFgWWdZEPEf8tNhId3TGtglts8O9XTlu&#10;ZeJV7LEFm7jjP+663LyzprMcogUAEKn1Vfy737tn30vfamk5/GJn+4Of3nyHrIgr9rN6g3Jt07aq&#10;1Z0t40MU0aJV79khgJuS0aKzWHQARuAuce8WFDjB4vjAAGEE+5/YCGN9MUBlpFW/8fZnSd7MFFwy&#10;RsbcdHr+4snRjg27avo9XinCBjUtY6Z7WifOnXyz94KhWXFYWqp3Gt9LIVl0RsttvbLlTdYmx2kJ&#10;UAzdUmbHk4nZ8eRkz7nJno27aw/vuH/Vxob1FZsRQlnVJxuphFYsq1ZOgKPHxLGsiKLHJwWQgOQr&#10;eR8T0cxsx4nRlkPPd5yaGUvOUOdzJf0xDEsnNvFbz3Uc9wYV/x33r/qE6peX2BiJsiCEa7yBXMar&#10;+CCBbdl6bDI1OTedToK74CLPanHcKsRrOfLFXv9tALBHumPzvecnj4aq1F0er1RXzpNX1vsjP//b&#10;d9395nfb2jrPjA9tu7exSRDxsoKmskcMBKvUalgsG9K6fKwO2E3PaCEodIUvNnIMnGBxfFCxbns1&#10;fP5P7oeZsfmySBZ7LaUu1jSJ0QYuzoyP9MTOhKq9myRZcIQtiaFb2YGOmdb3Xuo8oaWNuWUyWXTj&#10;eykXZppsFZs+LCCE+edQ8oSLbjAV5qbT+Mxb/ZNn3upv33Zvo18QkGbolgZXP1a9REAxUu/zBCvV&#10;OlEU/CVfJQix4zOZ2b4L05cvHBu+eOHocK9p2DRZZXtMaeJKawPR6tIYAIRUQsNHX+46Gq72VjXv&#10;rHlIEHEBAUQIkKJKCq2L5oZM0pgfuDTTn4prGXBvweA+rxy3C/lifU4tADB++H/PHA/X+Jq37K3/&#10;bKlT1hTZqnj8Czt3HX2lqytYqfpXb66swbh4MBZE7FE8YmAFknXTiJZb/8ZyY52uwZwTLI4PEhSv&#10;BNv2NcL4wNzVEC06g1RgP5OIZuYvnhptbdpadX+4xrsTAMAybX20J3b2nRcuvTXeNzeWJwBJl6yL&#10;BoUDJzas3BdF/47NbtmwtJ/MzAcsI/98Mk20YHHIxr54cjRG/Z0b2YIyCVdB/InU+VVfUK5DJQRq&#10;2ybW7Fhysr9juvPs2wMXL58ZH4LFxv80dU7p71kDZzqjRVwIIB7qnB078XrP26Eqb23tmuBOd7JX&#10;vDuLEELmplOTg5dmRyliy9rt8OlCjtuFfLEbNgMADNsi2Ze+9f5rz3xtr3/j7rqncJlZ6cp6f/iB&#10;pzdt6jk3OeHxSnLNmlC4WCkeYyQqqhiARUsvt9LhdevTKqd0uJwL9hJwcsXxQcSejzbBZ/5gH8yO&#10;J6+YZFHlQ3aad2Gid2Z0fmJuJn0pVO3djhAIybnsUPvxkWOdLeO9+Qt/BpZO9jqEwCyTZC2X3aL1&#10;c9ghFyMftHQmeNG7QwuWmiBfbUZmgWwFKjyS4pUqESo+QZ1NGamZsfnx3rap7vZjI929F6bG8ib3&#10;GYpo0YSLLr9qDNmhjbHZ/rEFgdXWdwa7ghH1tYee2eKN1Po2MFmt5QmhRcyhy7PdAx3TU1BoUeZG&#10;tjg4bgfCxW7WdADQpkfmo//yP0/+25Nf3p3Ysb/xKdUvV5VLthBCWEsbhqGZpuxx79fCAsKKVwoE&#10;I6o3Ec3EbyTJKpVoLZcahG+8/Vn+MeL40KCq3g8N6yvyROuaBCB2p6cDQLbvwvRUf/v0sbq1oXsF&#10;EQeHOqPvnnyjp4UiABmKbNETcayEQzkkq1h2i85k08crUF91WJqOZxvqWbP4KykdFhzn+juq6xSP&#10;WMv+oWXaRiqhxaaGEsMdJ0cvtxwc6E1EM0ko9F7NMLcsdX7ZEuxK5BAzgRu/96PL5zw+Sb3vkxuf&#10;CVWqJSlaEwIQm0pP9rZN9dkWcRNYtICXDjluP6JFxwEnVkgAIMZn0rHn/sfx1/d8tKlv/xPNDzdt&#10;r94vyYK31H8eqfMFdc00BQGjYplihJAge0RvsNLjTUQzArNebwl5Bw4OjjxUvwx61rxWsiJs74JD&#10;tDAAoPGBuYGpkcRPDc2yj73a9XZyTpuFpWbtdLlQd8lkXe3xAZOdQi4EkQ5cAiwdkmH7M1yHZK7k&#10;3IUqvRFxsY8NLNNOz4wlewYvznR2nBod7D47MZWe1x3CpDFEiyVWtCAqW7JjiSEtdwPgbrQrHHu1&#10;+2z9uvCqrfc0VCiquGIfmW3Z5lhfrLe7dXLUtgl7LCbPaHHcxhktRw7KiWEZemN29u2BS+feHRzZ&#10;cd+qY3d+dO1dm+6s2+cNKlWlxFpZEVfkMpIieLxBxQOF/ql0rLqppUMODg5nJeJrsxaZ8iFNRHRn&#10;wZ/+SV9fdDz5fTWgqCPdsRQUlpHcVNKXZDuuUQmfAABQx+sQLpv5ylrmFHAIcLfaco6z6JPnn3eJ&#10;jMyWvfVK7drgHQgjJZXQOqaGEu3tx0c6Th/oG5uPZWmi6ZxXmlDRxIo1u6czb+xx08fA+r2x5rlC&#10;ci4rnHqz93h1Y2Bt44aKe1Y60VrGTE8MxEfS81rK5f1lS8KcaHHcblktZ0NJrxPn95ZtE7Pt6PDl&#10;tqPDQ1UN/sP7Hm++Y/dDa+8P13gbJFlQruYABBErikdUoLBceENKh4gUGX1ZZvKYg4PjGq0/JwbA&#10;Yirdubk1mBcInDLZDnbKEK7jhRgVyeSgIjtEtimWvb/SsdJB0Tk3ysbdtRUPfmrzPYBQxck3evo7&#10;ToxmIDcBKVIB3KaIlr4CuTLA3YfVbWqTNtjF1PsnQ87qwwsAgfwt9MDTm3Y//Jmtv1hZ799ULKjb&#10;NrEHL820/fAbZ14c7Y0NwqIavaPrxcpMWJxscdxmcQ7DolionF+vnvyacdaNl/peBQD1gZ/btHXv&#10;Y+v2VzUE1vhCSuRKDmJmdL73ze+2PdtyaKANcnZac7Cok5ehNjQLcYmQa+M8wzNaHBw3d5fHNsWz&#10;WS6HhNHZGZps0VZWN0pfya2HC1yIVrHHFbOTKeU5F85V97nJ+e5zk8fygdqx19CogO78LU1MdYak&#10;uhEsskwWi33v7CKEkC5PiEdf6WqP1PkO3vPx5rA/rNS6vcBsykgMXZ7tjk2logwhZD0qWZLKwXE7&#10;wKZiGJvpovs4WZ2+zNGXu1qOvtzVvvWehtX7Hm++a8Ou2j3+sFJZzpNjEQuCtKC3VWxzeF3AiRYH&#10;x61BuAgUWlzRPQ2YIVrs9J8NV9f8frWEy410Xcn/WImQAriXIIAK1LS8BHEJ4CYsLQ+yHm2lZtto&#10;soUooswSLQEAxDM/7T+7enPlhuadNY9ijAoEFgkBMjueHG45ONCWntfnobg/LC8bctzuG0q32Ldk&#10;IjG/ecrmN1AqACiXTo9lLp0eG9q+v/H9+57cuL95V83dHq/kv0bHyXu0ODg+4IHIdvmevnCzQYnc&#10;ZJJVCmFCV0isViKktG8q3TdmQOEEEduEz5IrN4JVbraNzWy59aAIACCO989NnjnQ93ZFja+xqsG/&#10;g/4n2ZQe72+fvjDSHZ2EQnkJdvKRq8JzfFDIlpsLBS1z42S1PPn14GSuPR0nRjMdJ0aHNt1Vd+yj&#10;n9n2UPPOmrskRVCXOwBBQEgQMLoZa4cTLQ6OWycAsU3ilgtxYIMT3MIZDnId/h9rcK9TQZoe1WYJ&#10;6XLq6sV22ldDljEUSl6IACCcPtB3qXpV4PV9jzf7ghF1nfPY6ZH5i0df6Tpl24TuxaIlJtjpRw6O&#10;DwrZYt0n3EzsZVjMbjmES+1qmch2tUyMbt/fePyxz+54pLG5YrukCB63J0cIIUkRCBTxXmY2iNd0&#10;jXGixcFx64D2DyXMzwDcLa7gQ5bhcNsR27BUD8dN1d5N7b7cXrFSybIJhSKmC2Ps7x8caF27parJ&#10;F1TqBRF7dM1MTA0nOuem07PgrvJPlzc/LO8zxwefbDmbI7fyoUiRLcefkCVcGciVFLMdJ0azHSdG&#10;Bx94etP2+z658aG6ptBmjJHI0CeCMWLbBW6ITAonWhwct07woclDMW2XYqTqw0KyAJYa3LMNrqyJ&#10;rVu2kFzjc+dWQnSIlkYTwcnB+OT5I0Pv1qwJbgpXe++MT2cuHn2l67CeNedgUaG+mGAqJ1scH6R4&#10;Z0NhloudrhZg0YHCIVr01wJtvKOvdLWc+Wnfpce/sHPv7p9Z+1C42rvWeVKMkS2ImNWkuyE2Vpxo&#10;cXDcWiSiLKurD+FFdzmDe7dzt5wn4PUobbpZK7FaPfbpn/RdXLul6qWNe2qTU8OJ1pHu6Ch14XDz&#10;rLwSJX0Ojtsh3rHZebo9QHAhXW5Ea4FwaRkz/fLfnT10/sjwuY9+Zuu+TXfVP6aoYgQhRLCI2Szx&#10;DSFbnGhxcNyaAYij+C74ig3ub9D5pcubCAqb4wEAbEO3zHPvDZ6cnUgOXDw1NmEadgKWNgFfrW8l&#10;B8ctDVpQOS9MbDMEjO6/FGBpWVGHRVkXekpR7m+fnv92+/Tg3o+tP/bYZ7f/vDcgV8qywJrEL6eV&#10;d83ABUs5ODhuN5Q7hk1u0vE55ULHcNvpNWHFaJ0LDKv3RctROLtvTrQ4PkhEa8nP8oSLXkvOTQBG&#10;nw4KBZ4Vh2TlbwsahJE6n7Rhd21gPppNXDo9Ng5LJ3vdeiGvmWApJ1ocHBwc149sCS4XBpG6YYpo&#10;0RIUDrnipUMOvqEqjXDJzCaGXl+0BIybM4Sr28J1V4a/Vk/AcZt9sjnB5uC4FnBTjgcq4BcTV3WT&#10;ouAEi+PDuoYACvu4ELO2WJ08hzTR1mWsqDFrW3bdJVN4jxYHBwfH9b1YsKr/dN8JvWu3l7kBJ1sc&#10;nHAVJVysD6zgQrQIFBcv5s3wHBwcHLfpBcK5EGBYzFA5wR8XIWXLaX1xcHDCtXQgxiFaAhSKF7Ob&#10;GVbAuJjkCydaHBwcHLch2WLFaBEs1f5yk6YATrY4OIoSLgvcpxRREaJFb2JuyIaGEy0ODg6OG3eB&#10;cJOlQPDhVPnn4LjWhAuDu30Zu87sIvc50eLg4OC4zS8I5ZIpTrg4OEpfX7YLqULLbHrYNXZd1hsn&#10;WhwcHBw39oIAK1wAODg4rmx9ufnCXun65ESL4zp9UrmsBwfHzSJeZYPLsXBwrLim0I0mVksOoJhg&#10;KQcHBwcHBwcHx9WBb4c4ODg4ODg4ODjR4uDg4ODg4ODgRIuDg4ODg4ODg4MTLQ4ODg4ODg6O64f/&#10;PwClqTHy4xzR7gAAAABJRU5ErkJgglBLAQItABQABgAIAAAAIQCxgme2CgEAABMCAAATAAAAAAAA&#10;AAAAAAAAAAAAAABbQ29udGVudF9UeXBlc10ueG1sUEsBAi0AFAAGAAgAAAAhADj9If/WAAAAlAEA&#10;AAsAAAAAAAAAAAAAAAAAOwEAAF9yZWxzLy5yZWxzUEsBAi0AFAAGAAgAAAAhAPVag6lHAwAA8wkA&#10;AA4AAAAAAAAAAAAAAAAAOgIAAGRycy9lMm9Eb2MueG1sUEsBAi0AFAAGAAgAAAAhAC5s8ADFAAAA&#10;pQEAABkAAAAAAAAAAAAAAAAArQUAAGRycy9fcmVscy9lMm9Eb2MueG1sLnJlbHNQSwECLQAUAAYA&#10;CAAAACEAj3kbQOAAAAAIAQAADwAAAAAAAAAAAAAAAACpBgAAZHJzL2Rvd25yZXYueG1sUEsBAi0A&#10;CgAAAAAAAAAhAGjMGDiAhQAAgIUAABQAAAAAAAAAAAAAAAAAtgcAAGRycy9tZWRpYS9pbWFnZTEu&#10;cG5nUEsBAi0ACgAAAAAAAAAhAObNNzwGFgIABhYCABQAAAAAAAAAAAAAAAAAaI0AAGRycy9tZWRp&#10;YS9pbWFnZTIucG5nUEsFBgAAAAAHAAcAvgEAAKCjAgAAAA==&#10;">
                <v:shape id="Imagen 804" o:spid="_x0000_s1027" type="#_x0000_t75" style="position:absolute;left:8382;width:44964;height:274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I5orGAAAA3AAAAA8AAABkcnMvZG93bnJldi54bWxEj0FrwkAUhO9C/8PyhN7MRikiqZtgK6In&#10;pbY9eHvNviah2bcxu5rEX98VCj0OM/MNs8x6U4srta6yrGAaxSCIc6srLhR8vG8mCxDOI2usLZOC&#10;gRxk6cNoiYm2Hb/R9egLESDsElRQet8kUrq8JIMusg1x8L5ta9AH2RZSt9gFuKnlLI7n0mDFYaHE&#10;hl5Lyn+OF6Ngp+tuz6evdf6yPZzOt8+hWG0HpR7H/eoZhKfe/4f/2jutYBE/wf1MOAIy/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cjmisYAAADcAAAADwAAAAAAAAAAAAAA&#10;AACfAgAAZHJzL2Rvd25yZXYueG1sUEsFBgAAAAAEAAQA9wAAAJIDAAAAAA==&#10;">
                  <v:imagedata r:id="rId41" o:title="Lunares-blancos-floral-vintage-014"/>
                  <v:path arrowok="t"/>
                </v:shape>
                <v:shape id="Imagen 805" o:spid="_x0000_s1028" type="#_x0000_t75" style="position:absolute;top:17335;width:61842;height:2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4fX7DAAAA3AAAAA8AAABkcnMvZG93bnJldi54bWxEj0urwjAUhPeC/yEc4e40VVSk1yhyH1DQ&#10;jY/N3R2aY1uanJQm1t5/bwTB5TAz3zDrbW+N6Kj1lWMF00kCgjh3uuJCweX8O16B8AFZo3FMCv7J&#10;w3YzHKwx1e7OR+pOoRARwj5FBWUITSqlz0uy6CeuIY7e1bUWQ5RtIXWL9wi3Rs6SZCktVhwXSmzo&#10;q6S8Pt2sAlf/zaemqw94mPff5/on25ssU+pj1O8+QQTqwzv8amdawSpZwPNMPAJy8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Xh9fsMAAADcAAAADwAAAAAAAAAAAAAAAACf&#10;AgAAZHJzL2Rvd25yZXYueG1sUEsFBgAAAAAEAAQA9wAAAI8DAAAAAA==&#10;">
                  <v:imagedata r:id="rId42" o:title="owl post2"/>
                  <v:path arrowok="t"/>
                </v:shape>
              </v:group>
            </w:pict>
          </mc:Fallback>
        </mc:AlternateContent>
      </w:r>
    </w:p>
    <w:p w:rsidR="00A9451D" w:rsidRPr="006F3961" w:rsidRDefault="00A9451D" w:rsidP="00A9451D">
      <w:pPr>
        <w:rPr>
          <w:lang w:val="es-MX"/>
        </w:rPr>
      </w:pPr>
    </w:p>
    <w:p w:rsidR="00A9451D" w:rsidRPr="006F3961" w:rsidRDefault="00A9451D" w:rsidP="00A9451D">
      <w:pPr>
        <w:rPr>
          <w:lang w:val="es-MX"/>
        </w:rPr>
      </w:pPr>
    </w:p>
    <w:p w:rsidR="00A9451D" w:rsidRPr="006F3961" w:rsidRDefault="00A9451D" w:rsidP="00A9451D">
      <w:pPr>
        <w:rPr>
          <w:lang w:val="es-MX"/>
        </w:rPr>
      </w:pPr>
    </w:p>
    <w:p w:rsidR="00A9451D" w:rsidRPr="006F3961" w:rsidRDefault="00A9451D" w:rsidP="00A9451D">
      <w:pPr>
        <w:rPr>
          <w:lang w:val="es-MX"/>
        </w:rPr>
      </w:pPr>
    </w:p>
    <w:p w:rsidR="00A9451D" w:rsidRPr="006F3961" w:rsidRDefault="00A9451D" w:rsidP="00A9451D">
      <w:pPr>
        <w:rPr>
          <w:lang w:val="es-MX"/>
        </w:rPr>
      </w:pPr>
    </w:p>
    <w:p w:rsidR="00A9451D" w:rsidRPr="006F3961" w:rsidRDefault="00A9451D" w:rsidP="00A9451D">
      <w:pPr>
        <w:rPr>
          <w:lang w:val="es-MX"/>
        </w:rPr>
      </w:pPr>
    </w:p>
    <w:p w:rsidR="00A9451D" w:rsidRPr="006F3961" w:rsidRDefault="00A9451D" w:rsidP="00A9451D">
      <w:pPr>
        <w:rPr>
          <w:lang w:val="es-MX"/>
        </w:rPr>
      </w:pPr>
    </w:p>
    <w:p w:rsidR="00A9451D" w:rsidRPr="006F3961" w:rsidRDefault="00A9451D" w:rsidP="00A9451D">
      <w:pPr>
        <w:rPr>
          <w:lang w:val="es-MX"/>
        </w:rPr>
      </w:pPr>
    </w:p>
    <w:p w:rsidR="00A9451D" w:rsidRPr="006F3961" w:rsidRDefault="00A9451D" w:rsidP="00A9451D">
      <w:pPr>
        <w:rPr>
          <w:lang w:val="es-MX"/>
        </w:rPr>
      </w:pPr>
    </w:p>
    <w:p w:rsidR="00A9451D" w:rsidRPr="006F3961" w:rsidRDefault="00A9451D" w:rsidP="00A9451D">
      <w:pPr>
        <w:rPr>
          <w:lang w:val="es-MX"/>
        </w:rPr>
      </w:pPr>
    </w:p>
    <w:p w:rsidR="00A9451D" w:rsidRPr="006F3961" w:rsidRDefault="00A9451D" w:rsidP="00A9451D">
      <w:pPr>
        <w:rPr>
          <w:lang w:val="es-MX"/>
        </w:rPr>
      </w:pPr>
    </w:p>
    <w:p w:rsidR="00A9451D" w:rsidRPr="006F3961" w:rsidRDefault="00A9451D" w:rsidP="00A9451D">
      <w:pPr>
        <w:rPr>
          <w:lang w:val="es-MX"/>
        </w:rPr>
      </w:pPr>
    </w:p>
    <w:p w:rsidR="00A9451D" w:rsidRPr="006F3961" w:rsidRDefault="00A9451D" w:rsidP="00A9451D">
      <w:pPr>
        <w:rPr>
          <w:lang w:val="es-MX"/>
        </w:rPr>
      </w:pPr>
    </w:p>
    <w:p w:rsidR="00A9451D" w:rsidRDefault="00A9451D" w:rsidP="00A9451D">
      <w:pPr>
        <w:rPr>
          <w:lang w:val="es-MX"/>
        </w:rPr>
      </w:pPr>
    </w:p>
    <w:tbl>
      <w:tblPr>
        <w:tblStyle w:val="Tabladecuadrcula4-nfasis1"/>
        <w:tblW w:w="0" w:type="auto"/>
        <w:tblInd w:w="437" w:type="dxa"/>
        <w:tblLayout w:type="fixed"/>
        <w:tblLook w:val="04A0" w:firstRow="1" w:lastRow="0" w:firstColumn="1" w:lastColumn="0" w:noHBand="0" w:noVBand="1"/>
      </w:tblPr>
      <w:tblGrid>
        <w:gridCol w:w="1134"/>
        <w:gridCol w:w="1134"/>
        <w:gridCol w:w="1134"/>
        <w:gridCol w:w="1134"/>
        <w:gridCol w:w="1134"/>
        <w:gridCol w:w="1134"/>
        <w:gridCol w:w="1134"/>
      </w:tblGrid>
      <w:tr w:rsidR="00A9451D" w:rsidTr="00DD2C1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A9451D" w:rsidRPr="00E062F6" w:rsidRDefault="00A9451D" w:rsidP="00DD2C17">
            <w:pPr>
              <w:tabs>
                <w:tab w:val="left" w:pos="1817"/>
                <w:tab w:val="center" w:pos="4560"/>
              </w:tabs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D</w:t>
            </w:r>
          </w:p>
        </w:tc>
        <w:tc>
          <w:tcPr>
            <w:tcW w:w="1134" w:type="dxa"/>
          </w:tcPr>
          <w:p w:rsidR="00A9451D" w:rsidRPr="00E062F6" w:rsidRDefault="00A9451D" w:rsidP="00DD2C17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L</w:t>
            </w:r>
          </w:p>
        </w:tc>
        <w:tc>
          <w:tcPr>
            <w:tcW w:w="1134" w:type="dxa"/>
          </w:tcPr>
          <w:p w:rsidR="00A9451D" w:rsidRPr="00E062F6" w:rsidRDefault="00A9451D" w:rsidP="00DD2C17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M</w:t>
            </w:r>
          </w:p>
        </w:tc>
        <w:tc>
          <w:tcPr>
            <w:tcW w:w="1134" w:type="dxa"/>
          </w:tcPr>
          <w:p w:rsidR="00A9451D" w:rsidRPr="00E062F6" w:rsidRDefault="00A9451D" w:rsidP="00DD2C17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M</w:t>
            </w:r>
          </w:p>
        </w:tc>
        <w:tc>
          <w:tcPr>
            <w:tcW w:w="1134" w:type="dxa"/>
          </w:tcPr>
          <w:p w:rsidR="00A9451D" w:rsidRPr="00E062F6" w:rsidRDefault="00A9451D" w:rsidP="00DD2C17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J</w:t>
            </w:r>
          </w:p>
        </w:tc>
        <w:tc>
          <w:tcPr>
            <w:tcW w:w="1134" w:type="dxa"/>
          </w:tcPr>
          <w:p w:rsidR="00A9451D" w:rsidRPr="00E062F6" w:rsidRDefault="00A9451D" w:rsidP="00DD2C17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V</w:t>
            </w:r>
          </w:p>
        </w:tc>
        <w:tc>
          <w:tcPr>
            <w:tcW w:w="1134" w:type="dxa"/>
          </w:tcPr>
          <w:p w:rsidR="00A9451D" w:rsidRPr="00E062F6" w:rsidRDefault="00A9451D" w:rsidP="00DD2C17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S</w:t>
            </w:r>
          </w:p>
        </w:tc>
      </w:tr>
      <w:tr w:rsidR="00A9451D" w:rsidTr="00DD2C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A9451D" w:rsidRDefault="00A9451D" w:rsidP="00DD2C17">
            <w:pPr>
              <w:tabs>
                <w:tab w:val="left" w:pos="1817"/>
                <w:tab w:val="center" w:pos="4560"/>
              </w:tabs>
              <w:rPr>
                <w:lang w:val="es-MX"/>
              </w:rPr>
            </w:pPr>
          </w:p>
        </w:tc>
        <w:tc>
          <w:tcPr>
            <w:tcW w:w="1134" w:type="dxa"/>
          </w:tcPr>
          <w:p w:rsidR="00A9451D" w:rsidRPr="00C41C98" w:rsidRDefault="00A9451D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A9451D" w:rsidRPr="00C41C98" w:rsidRDefault="00A9451D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</w:t>
            </w:r>
          </w:p>
        </w:tc>
        <w:tc>
          <w:tcPr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</w:t>
            </w:r>
          </w:p>
        </w:tc>
        <w:tc>
          <w:tcPr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3</w:t>
            </w:r>
          </w:p>
        </w:tc>
        <w:tc>
          <w:tcPr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4</w:t>
            </w:r>
          </w:p>
        </w:tc>
      </w:tr>
      <w:tr w:rsidR="00A9451D" w:rsidTr="00DD2C1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5</w:t>
            </w:r>
          </w:p>
        </w:tc>
        <w:tc>
          <w:tcPr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6</w:t>
            </w:r>
          </w:p>
        </w:tc>
        <w:tc>
          <w:tcPr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7</w:t>
            </w:r>
          </w:p>
        </w:tc>
        <w:tc>
          <w:tcPr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8</w:t>
            </w:r>
          </w:p>
        </w:tc>
        <w:tc>
          <w:tcPr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9</w:t>
            </w:r>
          </w:p>
        </w:tc>
        <w:tc>
          <w:tcPr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10</w:t>
            </w:r>
          </w:p>
        </w:tc>
        <w:tc>
          <w:tcPr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11</w:t>
            </w:r>
          </w:p>
        </w:tc>
      </w:tr>
      <w:tr w:rsidR="00A9451D" w:rsidTr="00DD2C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12</w:t>
            </w:r>
          </w:p>
        </w:tc>
        <w:tc>
          <w:tcPr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13</w:t>
            </w:r>
          </w:p>
        </w:tc>
        <w:tc>
          <w:tcPr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14</w:t>
            </w:r>
          </w:p>
        </w:tc>
        <w:tc>
          <w:tcPr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15</w:t>
            </w:r>
          </w:p>
        </w:tc>
        <w:tc>
          <w:tcPr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16</w:t>
            </w:r>
          </w:p>
        </w:tc>
        <w:tc>
          <w:tcPr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17</w:t>
            </w:r>
          </w:p>
        </w:tc>
        <w:tc>
          <w:tcPr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18</w:t>
            </w:r>
          </w:p>
        </w:tc>
      </w:tr>
      <w:tr w:rsidR="00A9451D" w:rsidTr="00DD2C1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19</w:t>
            </w:r>
          </w:p>
        </w:tc>
        <w:tc>
          <w:tcPr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20</w:t>
            </w:r>
          </w:p>
        </w:tc>
        <w:tc>
          <w:tcPr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21</w:t>
            </w:r>
          </w:p>
        </w:tc>
        <w:tc>
          <w:tcPr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22</w:t>
            </w:r>
          </w:p>
        </w:tc>
        <w:tc>
          <w:tcPr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23</w:t>
            </w:r>
          </w:p>
        </w:tc>
        <w:tc>
          <w:tcPr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24</w:t>
            </w:r>
          </w:p>
        </w:tc>
        <w:tc>
          <w:tcPr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25</w:t>
            </w:r>
          </w:p>
        </w:tc>
      </w:tr>
      <w:tr w:rsidR="00A9451D" w:rsidTr="00DD2C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26</w:t>
            </w:r>
          </w:p>
        </w:tc>
        <w:tc>
          <w:tcPr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27</w:t>
            </w:r>
          </w:p>
        </w:tc>
        <w:tc>
          <w:tcPr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28</w:t>
            </w:r>
          </w:p>
        </w:tc>
        <w:tc>
          <w:tcPr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29</w:t>
            </w:r>
          </w:p>
        </w:tc>
        <w:tc>
          <w:tcPr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30</w:t>
            </w:r>
          </w:p>
        </w:tc>
        <w:tc>
          <w:tcPr>
            <w:tcW w:w="1134" w:type="dxa"/>
          </w:tcPr>
          <w:p w:rsidR="00A9451D" w:rsidRPr="00C41C98" w:rsidRDefault="00A9451D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A9451D" w:rsidRPr="00C41C98" w:rsidRDefault="00A9451D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</w:tr>
      <w:tr w:rsidR="00A9451D" w:rsidTr="00DD2C1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A9451D" w:rsidRPr="00C41C98" w:rsidRDefault="00A9451D" w:rsidP="00DD2C17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</w:p>
        </w:tc>
        <w:tc>
          <w:tcPr>
            <w:tcW w:w="1134" w:type="dxa"/>
          </w:tcPr>
          <w:p w:rsidR="00A9451D" w:rsidRPr="00C41C98" w:rsidRDefault="00A9451D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A9451D" w:rsidRPr="00C41C98" w:rsidRDefault="00A9451D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A9451D" w:rsidRPr="00C41C98" w:rsidRDefault="00A9451D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A9451D" w:rsidRPr="00C41C98" w:rsidRDefault="00A9451D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A9451D" w:rsidRPr="00C41C98" w:rsidRDefault="00A9451D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A9451D" w:rsidRPr="00C41C98" w:rsidRDefault="00A9451D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</w:tr>
    </w:tbl>
    <w:p w:rsidR="00A9451D" w:rsidRDefault="00A9451D" w:rsidP="00A9451D">
      <w:pPr>
        <w:tabs>
          <w:tab w:val="left" w:pos="1817"/>
          <w:tab w:val="center" w:pos="4560"/>
        </w:tabs>
        <w:jc w:val="left"/>
        <w:rPr>
          <w:lang w:val="es-MX"/>
        </w:rPr>
      </w:pPr>
      <w:r>
        <w:rPr>
          <w:lang w:val="es-MX"/>
        </w:rPr>
        <w:tab/>
      </w:r>
    </w:p>
    <w:p w:rsidR="00A9451D" w:rsidRDefault="00A9451D" w:rsidP="00A9451D">
      <w:pPr>
        <w:tabs>
          <w:tab w:val="left" w:pos="1817"/>
          <w:tab w:val="center" w:pos="4560"/>
        </w:tabs>
        <w:jc w:val="left"/>
        <w:rPr>
          <w:lang w:val="es-MX"/>
        </w:rPr>
      </w:pPr>
      <w:r w:rsidRPr="00C41C98">
        <w:rPr>
          <w:noProof/>
          <w:lang w:val="es-ES" w:eastAsia="es-ES"/>
        </w:rPr>
        <mc:AlternateContent>
          <mc:Choice Requires="wps">
            <w:drawing>
              <wp:anchor distT="45720" distB="45720" distL="114300" distR="114300" simplePos="0" relativeHeight="251932672" behindDoc="0" locked="0" layoutInCell="1" allowOverlap="1" wp14:anchorId="7740B27B" wp14:editId="080C0C87">
                <wp:simplePos x="0" y="0"/>
                <wp:positionH relativeFrom="margin">
                  <wp:posOffset>982980</wp:posOffset>
                </wp:positionH>
                <wp:positionV relativeFrom="paragraph">
                  <wp:posOffset>-5561330</wp:posOffset>
                </wp:positionV>
                <wp:extent cx="3909695" cy="1280160"/>
                <wp:effectExtent l="0" t="0" r="0" b="0"/>
                <wp:wrapSquare wrapText="bothSides"/>
                <wp:docPr id="8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9695" cy="1280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5DAE" w:rsidRPr="00C41C98" w:rsidRDefault="00D15DAE" w:rsidP="00A9451D">
                            <w:pPr>
                              <w:pStyle w:val="Puesto"/>
                              <w:rPr>
                                <w:color w:val="000000" w:themeColor="text1"/>
                                <w:sz w:val="1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>
                              <w:rPr>
                                <w:color w:val="000000" w:themeColor="text1"/>
                                <w:sz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Junio</w:t>
                            </w:r>
                            <w:proofErr w:type="spellEnd"/>
                            <w:r>
                              <w:rPr>
                                <w:color w:val="000000" w:themeColor="text1"/>
                                <w:sz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40B27B" id="_x0000_s1039" type="#_x0000_t202" style="position:absolute;margin-left:77.4pt;margin-top:-437.9pt;width:307.85pt;height:100.8pt;z-index:2519326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KRc9FgIAAAQEAAAOAAAAZHJzL2Uyb0RvYy54bWysU9uO2yAQfa/Uf0C8N7azSZpYcVbbbLeq&#10;tL1I234AARyjAkOBxN5+/Q44SaP2raofEONhDnPOHNa3g9HkKH1QYBtaTUpKpOUglN039Pu3hzdL&#10;SkJkVjANVjb0WQZ6u3n9at27Wk6hAy2kJwhiQ927hnYxurooAu+kYWECTlpMtuANixj6fSE86xHd&#10;6GJalouiBy+cBy5DwL/3Y5JuMn7bSh6/tG2QkeiGYm8xrz6vu7QWmzWr9565TvFTG+wfujBMWbz0&#10;AnXPIiMHr/6CMop7CNDGCQdTQNsqLjMHZFOVf7B56piTmQuKE9xFpvD/YPnn41dPlGjoslxQYpnB&#10;IW0PTHggQpIohwhkmmTqXajx9JPD83F4BwOOO1MO7hH4j0AsbDtm9/LOe+g7yQS2WaXK4qp0xAkJ&#10;ZNd/AoG3sUOEDDS03iQNURWC6Diu58uIsA/C8efNqlwtVnNKOOaq6bKsFnmIBavP5c6H+EGCIWnT&#10;UI8eyPDs+BhiaofV5yPpNgsPSuvsA21J39DVfDrPBVcZoyLaVCuTdErfaJzE8r0VuTgypcc9XqDt&#10;iXZiOnKOw27IQlc3Zzl3IJ5RCA+jLfEZ4aYD/4uSHi3Z0PDzwLykRH+0KOaqms2Sh3Mwm7+dYuCv&#10;M7vrDLMcoRoaKRm325h9P3K+Q9FbleVI0xk7OfWMVssqnZ5F8vJ1nE/9frybFwAAAP//AwBQSwME&#10;FAAGAAgAAAAhALRG5nDhAAAADQEAAA8AAABkcnMvZG93bnJldi54bWxMj81OwzAQhO9IvIO1lbi1&#10;dqukKWmcCoG4gig/Ejc33iZR43UUu014e5YTve3sjma/KXaT68QFh9B60rBcKBBIlbct1Ro+3p/n&#10;GxAhGrKm84QafjDArry9KUxu/UhveNnHWnAIhdxoaGLscylD1aAzYeF7JL4d/eBMZDnU0g5m5HDX&#10;yZVSa+lMS/yhMT0+Nlid9men4fPl+P2VqNf6yaX96Cclyd1Lre9m08MWRMQp/pvhD5/RoWSmgz+T&#10;DaJjnSaMHjXMN1nKE1uyTKUgDrxaZ8kKZFnI6xblLwAAAP//AwBQSwECLQAUAAYACAAAACEAtoM4&#10;kv4AAADhAQAAEwAAAAAAAAAAAAAAAAAAAAAAW0NvbnRlbnRfVHlwZXNdLnhtbFBLAQItABQABgAI&#10;AAAAIQA4/SH/1gAAAJQBAAALAAAAAAAAAAAAAAAAAC8BAABfcmVscy8ucmVsc1BLAQItABQABgAI&#10;AAAAIQA2KRc9FgIAAAQEAAAOAAAAAAAAAAAAAAAAAC4CAABkcnMvZTJvRG9jLnhtbFBLAQItABQA&#10;BgAIAAAAIQC0RuZw4QAAAA0BAAAPAAAAAAAAAAAAAAAAAHAEAABkcnMvZG93bnJldi54bWxQSwUG&#10;AAAAAAQABADzAAAAfgUAAAAA&#10;" filled="f" stroked="f">
                <v:textbox>
                  <w:txbxContent>
                    <w:p w:rsidR="00D15DAE" w:rsidRPr="00C41C98" w:rsidRDefault="00D15DAE" w:rsidP="00A9451D">
                      <w:pPr>
                        <w:pStyle w:val="Puesto"/>
                        <w:rPr>
                          <w:color w:val="000000" w:themeColor="text1"/>
                          <w:sz w:val="1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>
                        <w:rPr>
                          <w:color w:val="000000" w:themeColor="text1"/>
                          <w:sz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Junio</w:t>
                      </w:r>
                      <w:proofErr w:type="spellEnd"/>
                      <w:r>
                        <w:rPr>
                          <w:color w:val="000000" w:themeColor="text1"/>
                          <w:sz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A9451D" w:rsidRPr="00E062F6" w:rsidRDefault="00A9451D" w:rsidP="00A9451D">
      <w:pPr>
        <w:rPr>
          <w:color w:val="auto"/>
        </w:rPr>
      </w:pPr>
      <w:r w:rsidRPr="00E062F6">
        <w:rPr>
          <w:color w:val="auto"/>
        </w:rPr>
        <w:t xml:space="preserve">Valor </w:t>
      </w:r>
      <w:proofErr w:type="gramStart"/>
      <w:r w:rsidRPr="00E062F6">
        <w:rPr>
          <w:color w:val="auto"/>
        </w:rPr>
        <w:t>del</w:t>
      </w:r>
      <w:proofErr w:type="gramEnd"/>
      <w:r w:rsidRPr="00E062F6">
        <w:rPr>
          <w:color w:val="auto"/>
        </w:rPr>
        <w:t xml:space="preserve"> </w:t>
      </w:r>
      <w:proofErr w:type="spellStart"/>
      <w:r w:rsidRPr="00E062F6">
        <w:rPr>
          <w:color w:val="auto"/>
        </w:rPr>
        <w:t>mes</w:t>
      </w:r>
      <w:proofErr w:type="spellEnd"/>
      <w:r w:rsidRPr="00E062F6">
        <w:rPr>
          <w:color w:val="auto"/>
        </w:rPr>
        <w:t>:</w:t>
      </w:r>
    </w:p>
    <w:p w:rsidR="00A9451D" w:rsidRDefault="004404ED" w:rsidP="00A9451D">
      <w:pPr>
        <w:rPr>
          <w:b/>
          <w:color w:val="auto"/>
          <w:sz w:val="72"/>
        </w:rPr>
      </w:pPr>
      <w:proofErr w:type="spellStart"/>
      <w:r>
        <w:rPr>
          <w:b/>
          <w:color w:val="auto"/>
          <w:sz w:val="72"/>
        </w:rPr>
        <w:t>Solidaridad</w:t>
      </w:r>
      <w:proofErr w:type="spellEnd"/>
      <w:r>
        <w:rPr>
          <w:b/>
          <w:color w:val="auto"/>
          <w:sz w:val="72"/>
        </w:rPr>
        <w:t xml:space="preserve"> </w:t>
      </w:r>
    </w:p>
    <w:p w:rsidR="00656FC5" w:rsidRDefault="00656FC5" w:rsidP="00656FC5">
      <w:pPr>
        <w:pStyle w:val="Puesto"/>
        <w:jc w:val="both"/>
        <w:rPr>
          <w:rFonts w:asciiTheme="minorHAnsi" w:eastAsiaTheme="minorEastAsia" w:hAnsiTheme="minorHAnsi" w:cstheme="minorBidi"/>
          <w:b/>
          <w:color w:val="auto"/>
          <w:kern w:val="0"/>
          <w:sz w:val="72"/>
          <w:szCs w:val="32"/>
        </w:rPr>
      </w:pPr>
    </w:p>
    <w:p w:rsidR="00A9451D" w:rsidRPr="00BE6029" w:rsidRDefault="00A9451D" w:rsidP="00656FC5">
      <w:pPr>
        <w:pStyle w:val="Puesto"/>
        <w:rPr>
          <w:sz w:val="56"/>
          <w:lang w:val="es-MX"/>
        </w:rPr>
      </w:pPr>
      <w:r>
        <w:rPr>
          <w:sz w:val="56"/>
          <w:lang w:val="es-MX"/>
        </w:rPr>
        <w:t>Efemérides del mes</w:t>
      </w:r>
    </w:p>
    <w:p w:rsidR="00A9451D" w:rsidRDefault="003963FC" w:rsidP="00A9451D">
      <w:pPr>
        <w:rPr>
          <w:lang w:val="es-MX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935744" behindDoc="0" locked="0" layoutInCell="1" allowOverlap="1" wp14:anchorId="25248BC2" wp14:editId="06125F08">
            <wp:simplePos x="0" y="0"/>
            <wp:positionH relativeFrom="margin">
              <wp:align>right</wp:align>
            </wp:positionH>
            <wp:positionV relativeFrom="paragraph">
              <wp:posOffset>249292</wp:posOffset>
            </wp:positionV>
            <wp:extent cx="6001385" cy="4382135"/>
            <wp:effectExtent l="0" t="0" r="0" b="0"/>
            <wp:wrapNone/>
            <wp:docPr id="930" name="Imagen 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1385" cy="4382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9451D" w:rsidRDefault="00A9451D" w:rsidP="00A9451D">
      <w:pPr>
        <w:rPr>
          <w:lang w:val="es-MX"/>
        </w:rPr>
      </w:pPr>
    </w:p>
    <w:p w:rsidR="00A9451D" w:rsidRDefault="00A9451D" w:rsidP="00A9451D">
      <w:pPr>
        <w:rPr>
          <w:lang w:val="es-MX"/>
        </w:rPr>
      </w:pPr>
    </w:p>
    <w:p w:rsidR="00A9451D" w:rsidRDefault="00A9451D" w:rsidP="00A9451D">
      <w:pPr>
        <w:rPr>
          <w:lang w:val="es-MX"/>
        </w:rPr>
      </w:pPr>
    </w:p>
    <w:p w:rsidR="00A9451D" w:rsidRDefault="00A9451D" w:rsidP="00A9451D">
      <w:pPr>
        <w:rPr>
          <w:lang w:val="es-MX"/>
        </w:rPr>
      </w:pPr>
    </w:p>
    <w:p w:rsidR="00A9451D" w:rsidRDefault="00A9451D" w:rsidP="00A9451D">
      <w:pPr>
        <w:rPr>
          <w:lang w:val="es-MX"/>
        </w:rPr>
      </w:pPr>
    </w:p>
    <w:p w:rsidR="00A9451D" w:rsidRDefault="00A9451D" w:rsidP="00A9451D">
      <w:pPr>
        <w:rPr>
          <w:lang w:val="es-MX"/>
        </w:rPr>
      </w:pPr>
    </w:p>
    <w:p w:rsidR="00A9451D" w:rsidRDefault="00A9451D" w:rsidP="00A9451D">
      <w:pPr>
        <w:rPr>
          <w:lang w:val="es-MX"/>
        </w:rPr>
      </w:pPr>
    </w:p>
    <w:p w:rsidR="00A9451D" w:rsidRDefault="00A9451D" w:rsidP="00A9451D">
      <w:pPr>
        <w:rPr>
          <w:lang w:val="es-MX"/>
        </w:rPr>
      </w:pPr>
    </w:p>
    <w:p w:rsidR="00A9451D" w:rsidRDefault="00A9451D" w:rsidP="00A9451D">
      <w:pPr>
        <w:rPr>
          <w:lang w:val="es-MX"/>
        </w:rPr>
      </w:pPr>
    </w:p>
    <w:p w:rsidR="00A9451D" w:rsidRDefault="00A9451D" w:rsidP="00A9451D">
      <w:pPr>
        <w:rPr>
          <w:lang w:val="es-MX"/>
        </w:rPr>
      </w:pPr>
    </w:p>
    <w:p w:rsidR="00A9451D" w:rsidRDefault="00A9451D" w:rsidP="00A9451D">
      <w:pPr>
        <w:rPr>
          <w:lang w:val="es-MX"/>
        </w:rPr>
      </w:pPr>
    </w:p>
    <w:p w:rsidR="00A9451D" w:rsidRDefault="00A9451D" w:rsidP="00A9451D">
      <w:pPr>
        <w:rPr>
          <w:lang w:val="es-MX"/>
        </w:rPr>
      </w:pPr>
    </w:p>
    <w:p w:rsidR="00A9451D" w:rsidRDefault="00A9451D" w:rsidP="00A9451D">
      <w:pPr>
        <w:rPr>
          <w:lang w:val="es-MX"/>
        </w:rPr>
      </w:pPr>
    </w:p>
    <w:p w:rsidR="00A9451D" w:rsidRDefault="00A9451D" w:rsidP="00A9451D">
      <w:pPr>
        <w:rPr>
          <w:lang w:val="es-MX"/>
        </w:rPr>
      </w:pPr>
    </w:p>
    <w:p w:rsidR="00A9451D" w:rsidRDefault="00A9451D" w:rsidP="00A9451D">
      <w:pPr>
        <w:rPr>
          <w:lang w:val="es-MX"/>
        </w:rPr>
      </w:pPr>
    </w:p>
    <w:p w:rsidR="00A9451D" w:rsidRDefault="00A9451D" w:rsidP="00A9451D">
      <w:pPr>
        <w:rPr>
          <w:lang w:val="es-MX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A9451D" w:rsidTr="00DD2C17">
        <w:tc>
          <w:tcPr>
            <w:tcW w:w="9111" w:type="dxa"/>
          </w:tcPr>
          <w:p w:rsidR="00A9451D" w:rsidRDefault="00A9451D" w:rsidP="00DD2C17">
            <w:pPr>
              <w:rPr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rPr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rPr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rPr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rPr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rPr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rPr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jc w:val="both"/>
              <w:rPr>
                <w:lang w:val="es-MX"/>
              </w:rPr>
            </w:pPr>
          </w:p>
          <w:p w:rsidR="00BE7477" w:rsidRDefault="00BE7477" w:rsidP="00DD2C17">
            <w:pPr>
              <w:jc w:val="both"/>
              <w:rPr>
                <w:lang w:val="es-MX"/>
              </w:rPr>
            </w:pPr>
          </w:p>
        </w:tc>
      </w:tr>
      <w:tr w:rsidR="004C501E" w:rsidRPr="00EF4E04" w:rsidTr="004C501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blBorders>
        </w:tblPrEx>
        <w:tc>
          <w:tcPr>
            <w:tcW w:w="9111" w:type="dxa"/>
          </w:tcPr>
          <w:p w:rsidR="004C501E" w:rsidRPr="00EF4E04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lastRenderedPageBreak/>
              <w:t>Miércoles 01</w:t>
            </w:r>
          </w:p>
          <w:p w:rsidR="004C501E" w:rsidRPr="00EF4E04" w:rsidRDefault="004C501E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4C501E" w:rsidRPr="00EF4E04" w:rsidRDefault="004C501E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4C501E" w:rsidRPr="00EF4E04" w:rsidRDefault="004C501E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4C501E" w:rsidRPr="00EF4E04" w:rsidTr="004C501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blBorders>
        </w:tblPrEx>
        <w:tc>
          <w:tcPr>
            <w:tcW w:w="9111" w:type="dxa"/>
          </w:tcPr>
          <w:p w:rsidR="004C501E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02</w:t>
            </w:r>
          </w:p>
          <w:p w:rsidR="004C501E" w:rsidRDefault="004C501E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C501E" w:rsidRDefault="004C501E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C501E" w:rsidRPr="00EF4E04" w:rsidRDefault="004C501E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4C501E" w:rsidRPr="00EF4E04" w:rsidTr="004C501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blBorders>
        </w:tblPrEx>
        <w:tc>
          <w:tcPr>
            <w:tcW w:w="9111" w:type="dxa"/>
          </w:tcPr>
          <w:p w:rsidR="004C501E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03</w:t>
            </w:r>
          </w:p>
          <w:p w:rsidR="004C501E" w:rsidRDefault="004C501E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C501E" w:rsidRDefault="004C501E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C501E" w:rsidRPr="00EF4E04" w:rsidRDefault="004C501E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4C501E" w:rsidTr="004C501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blBorders>
        </w:tblPrEx>
        <w:tc>
          <w:tcPr>
            <w:tcW w:w="9111" w:type="dxa"/>
          </w:tcPr>
          <w:p w:rsidR="004C501E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06</w:t>
            </w:r>
          </w:p>
          <w:p w:rsidR="004C501E" w:rsidRDefault="004C501E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C501E" w:rsidRDefault="004C501E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C501E" w:rsidRDefault="004C501E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4C501E" w:rsidTr="004C501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blBorders>
        </w:tblPrEx>
        <w:tc>
          <w:tcPr>
            <w:tcW w:w="9111" w:type="dxa"/>
          </w:tcPr>
          <w:p w:rsidR="004C501E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07</w:t>
            </w:r>
          </w:p>
          <w:p w:rsidR="004C501E" w:rsidRDefault="004C501E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C501E" w:rsidRDefault="004C501E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C501E" w:rsidRDefault="004C501E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BE7477" w:rsidRDefault="00BE7477" w:rsidP="00A9451D">
      <w:pPr>
        <w:rPr>
          <w:lang w:val="es-MX"/>
        </w:rPr>
      </w:pPr>
    </w:p>
    <w:p w:rsidR="00BE7477" w:rsidRDefault="00BE7477" w:rsidP="00A9451D">
      <w:pPr>
        <w:rPr>
          <w:lang w:val="es-MX"/>
        </w:rPr>
      </w:pPr>
    </w:p>
    <w:p w:rsidR="00A9451D" w:rsidRDefault="00A9451D" w:rsidP="00A9451D">
      <w:pPr>
        <w:rPr>
          <w:lang w:val="es-MX"/>
        </w:rPr>
      </w:pPr>
      <w:r>
        <w:rPr>
          <w:lang w:val="es-MX"/>
        </w:rPr>
        <w:br w:type="page"/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BE7477" w:rsidRPr="00EF4E04" w:rsidTr="00DD2C17">
        <w:tc>
          <w:tcPr>
            <w:tcW w:w="9111" w:type="dxa"/>
          </w:tcPr>
          <w:p w:rsidR="00BE7477" w:rsidRPr="00EF4E04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lastRenderedPageBreak/>
              <w:t>Miércoles 08</w:t>
            </w:r>
          </w:p>
          <w:p w:rsidR="00BE7477" w:rsidRPr="00EF4E04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BE7477" w:rsidRPr="00EF4E04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BE7477" w:rsidRPr="00EF4E04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BE7477" w:rsidRPr="00EF4E04" w:rsidTr="00DD2C17">
        <w:tc>
          <w:tcPr>
            <w:tcW w:w="9111" w:type="dxa"/>
          </w:tcPr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09</w:t>
            </w: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E7477" w:rsidRPr="00EF4E04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BE7477" w:rsidRPr="00EF4E04" w:rsidTr="00DD2C17">
        <w:tc>
          <w:tcPr>
            <w:tcW w:w="9111" w:type="dxa"/>
          </w:tcPr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10</w:t>
            </w: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E7477" w:rsidRPr="00EF4E04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BE7477" w:rsidTr="00DD2C17">
        <w:tc>
          <w:tcPr>
            <w:tcW w:w="9111" w:type="dxa"/>
          </w:tcPr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11</w:t>
            </w: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BE7477" w:rsidTr="00DD2C17">
        <w:tc>
          <w:tcPr>
            <w:tcW w:w="9111" w:type="dxa"/>
          </w:tcPr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12</w:t>
            </w: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0642B3" w:rsidRDefault="000642B3" w:rsidP="00D560A3">
      <w:pPr>
        <w:tabs>
          <w:tab w:val="left" w:pos="3068"/>
        </w:tabs>
        <w:rPr>
          <w:lang w:val="es-MX"/>
        </w:rPr>
      </w:pPr>
    </w:p>
    <w:p w:rsidR="00BE7477" w:rsidRDefault="00BE7477" w:rsidP="00D560A3">
      <w:pPr>
        <w:tabs>
          <w:tab w:val="left" w:pos="3068"/>
        </w:tabs>
        <w:rPr>
          <w:lang w:val="es-MX"/>
        </w:rPr>
      </w:pPr>
    </w:p>
    <w:p w:rsidR="00BE7477" w:rsidRDefault="00BE7477" w:rsidP="00D560A3">
      <w:pPr>
        <w:tabs>
          <w:tab w:val="left" w:pos="3068"/>
        </w:tabs>
        <w:rPr>
          <w:lang w:val="es-MX"/>
        </w:rPr>
      </w:pPr>
    </w:p>
    <w:p w:rsidR="00BE7477" w:rsidRDefault="00BE7477" w:rsidP="00D560A3">
      <w:pPr>
        <w:tabs>
          <w:tab w:val="left" w:pos="3068"/>
        </w:tabs>
        <w:rPr>
          <w:lang w:val="es-MX"/>
        </w:rPr>
      </w:pPr>
    </w:p>
    <w:p w:rsidR="00BE7477" w:rsidRDefault="00BE7477" w:rsidP="00D560A3">
      <w:pPr>
        <w:tabs>
          <w:tab w:val="left" w:pos="3068"/>
        </w:tabs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BE7477" w:rsidRPr="00EF4E04" w:rsidTr="00DD2C17">
        <w:tc>
          <w:tcPr>
            <w:tcW w:w="9111" w:type="dxa"/>
          </w:tcPr>
          <w:p w:rsidR="00BE7477" w:rsidRPr="00EF4E04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15</w:t>
            </w:r>
          </w:p>
          <w:p w:rsidR="00BE7477" w:rsidRPr="00EF4E04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BE7477" w:rsidRPr="00EF4E04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BE7477" w:rsidRPr="00EF4E04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BE7477" w:rsidRPr="00EF4E04" w:rsidTr="00DD2C17">
        <w:tc>
          <w:tcPr>
            <w:tcW w:w="9111" w:type="dxa"/>
          </w:tcPr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16</w:t>
            </w: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E7477" w:rsidRPr="00EF4E04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BE7477" w:rsidRPr="00EF4E04" w:rsidTr="00DD2C17">
        <w:tc>
          <w:tcPr>
            <w:tcW w:w="9111" w:type="dxa"/>
          </w:tcPr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17</w:t>
            </w: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E7477" w:rsidRPr="00EF4E04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BE7477" w:rsidTr="00DD2C17">
        <w:tc>
          <w:tcPr>
            <w:tcW w:w="9111" w:type="dxa"/>
          </w:tcPr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20</w:t>
            </w: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BE7477" w:rsidTr="00DD2C17">
        <w:tc>
          <w:tcPr>
            <w:tcW w:w="9111" w:type="dxa"/>
          </w:tcPr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21</w:t>
            </w: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BE7477" w:rsidRDefault="00BE7477" w:rsidP="00D560A3">
      <w:pPr>
        <w:tabs>
          <w:tab w:val="left" w:pos="3068"/>
        </w:tabs>
        <w:rPr>
          <w:lang w:val="es-MX"/>
        </w:rPr>
      </w:pPr>
    </w:p>
    <w:p w:rsidR="00BE7477" w:rsidRDefault="00BE7477" w:rsidP="00D560A3">
      <w:pPr>
        <w:tabs>
          <w:tab w:val="left" w:pos="3068"/>
        </w:tabs>
        <w:rPr>
          <w:lang w:val="es-MX"/>
        </w:rPr>
      </w:pPr>
    </w:p>
    <w:p w:rsidR="00BE7477" w:rsidRDefault="00BE7477" w:rsidP="00D560A3">
      <w:pPr>
        <w:tabs>
          <w:tab w:val="left" w:pos="3068"/>
        </w:tabs>
        <w:rPr>
          <w:lang w:val="es-MX"/>
        </w:rPr>
      </w:pPr>
    </w:p>
    <w:p w:rsidR="00BE7477" w:rsidRDefault="00BE7477" w:rsidP="00D560A3">
      <w:pPr>
        <w:tabs>
          <w:tab w:val="left" w:pos="3068"/>
        </w:tabs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BE7477" w:rsidRPr="00EF4E04" w:rsidTr="00DD2C17">
        <w:tc>
          <w:tcPr>
            <w:tcW w:w="9111" w:type="dxa"/>
          </w:tcPr>
          <w:p w:rsidR="00BE7477" w:rsidRPr="00EF4E04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22</w:t>
            </w:r>
          </w:p>
          <w:p w:rsidR="00BE7477" w:rsidRPr="00EF4E04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BE7477" w:rsidRPr="00EF4E04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BE7477" w:rsidRPr="00EF4E04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BE7477" w:rsidRPr="00EF4E04" w:rsidTr="00DD2C17">
        <w:tc>
          <w:tcPr>
            <w:tcW w:w="9111" w:type="dxa"/>
          </w:tcPr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23</w:t>
            </w: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E7477" w:rsidRPr="00EF4E04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BE7477" w:rsidRPr="00EF4E04" w:rsidTr="00DD2C17">
        <w:tc>
          <w:tcPr>
            <w:tcW w:w="9111" w:type="dxa"/>
          </w:tcPr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24</w:t>
            </w: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E7477" w:rsidRPr="00EF4E04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BE7477" w:rsidTr="00DD2C17">
        <w:tc>
          <w:tcPr>
            <w:tcW w:w="9111" w:type="dxa"/>
          </w:tcPr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27</w:t>
            </w: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BE7477" w:rsidTr="00DD2C17">
        <w:tc>
          <w:tcPr>
            <w:tcW w:w="9111" w:type="dxa"/>
          </w:tcPr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28</w:t>
            </w: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BE7477" w:rsidRDefault="00BE7477" w:rsidP="00D560A3">
      <w:pPr>
        <w:tabs>
          <w:tab w:val="left" w:pos="3068"/>
        </w:tabs>
        <w:rPr>
          <w:lang w:val="es-MX"/>
        </w:rPr>
      </w:pPr>
    </w:p>
    <w:p w:rsidR="00BE7477" w:rsidRDefault="00BE7477" w:rsidP="00D560A3">
      <w:pPr>
        <w:tabs>
          <w:tab w:val="left" w:pos="3068"/>
        </w:tabs>
        <w:rPr>
          <w:lang w:val="es-MX"/>
        </w:rPr>
      </w:pPr>
    </w:p>
    <w:p w:rsidR="00BE7477" w:rsidRDefault="00BE7477" w:rsidP="00D560A3">
      <w:pPr>
        <w:tabs>
          <w:tab w:val="left" w:pos="3068"/>
        </w:tabs>
        <w:rPr>
          <w:lang w:val="es-MX"/>
        </w:rPr>
      </w:pPr>
    </w:p>
    <w:p w:rsidR="00BE7477" w:rsidRDefault="00BE7477" w:rsidP="00BE7477">
      <w:pPr>
        <w:tabs>
          <w:tab w:val="left" w:pos="3068"/>
        </w:tabs>
        <w:jc w:val="both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BE7477" w:rsidRPr="00EF4E04" w:rsidTr="00DD2C17">
        <w:tc>
          <w:tcPr>
            <w:tcW w:w="9111" w:type="dxa"/>
          </w:tcPr>
          <w:p w:rsidR="00BE7477" w:rsidRPr="00EF4E04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29</w:t>
            </w:r>
          </w:p>
          <w:p w:rsidR="00BE7477" w:rsidRPr="00EF4E04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BE7477" w:rsidRPr="00EF4E04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BE7477" w:rsidRPr="00EF4E04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BE7477" w:rsidRPr="00EF4E04" w:rsidTr="00DD2C17">
        <w:tc>
          <w:tcPr>
            <w:tcW w:w="9111" w:type="dxa"/>
          </w:tcPr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30</w:t>
            </w: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E7477" w:rsidRPr="00EF4E04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BE7477" w:rsidRPr="00EF4E04" w:rsidTr="00DD2C17">
        <w:trPr>
          <w:trHeight w:val="6547"/>
        </w:trPr>
        <w:tc>
          <w:tcPr>
            <w:tcW w:w="9111" w:type="dxa"/>
          </w:tcPr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Pendientes del mes</w:t>
            </w:r>
          </w:p>
          <w:p w:rsidR="00BE7477" w:rsidRPr="00EF4E04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BE7477" w:rsidRDefault="00BE7477" w:rsidP="00D560A3">
      <w:pPr>
        <w:tabs>
          <w:tab w:val="left" w:pos="3068"/>
        </w:tabs>
        <w:rPr>
          <w:lang w:val="es-MX"/>
        </w:rPr>
      </w:pPr>
    </w:p>
    <w:p w:rsidR="00BE7477" w:rsidRDefault="00BE7477" w:rsidP="00D560A3">
      <w:pPr>
        <w:tabs>
          <w:tab w:val="left" w:pos="3068"/>
        </w:tabs>
        <w:rPr>
          <w:lang w:val="es-MX"/>
        </w:rPr>
      </w:pPr>
    </w:p>
    <w:p w:rsidR="00BE7477" w:rsidRDefault="00BE7477" w:rsidP="00D560A3">
      <w:pPr>
        <w:tabs>
          <w:tab w:val="left" w:pos="3068"/>
        </w:tabs>
        <w:rPr>
          <w:lang w:val="es-MX"/>
        </w:rPr>
      </w:pPr>
    </w:p>
    <w:p w:rsidR="00DD2C17" w:rsidRDefault="00DD2C17" w:rsidP="00DD2C17">
      <w:pPr>
        <w:pStyle w:val="Puesto"/>
        <w:rPr>
          <w:sz w:val="56"/>
          <w:lang w:val="es-MX"/>
        </w:rPr>
      </w:pPr>
      <w:r>
        <w:rPr>
          <w:noProof/>
          <w:sz w:val="56"/>
          <w:lang w:val="es-ES" w:eastAsia="es-ES"/>
        </w:rPr>
        <w:lastRenderedPageBreak/>
        <w:drawing>
          <wp:anchor distT="0" distB="0" distL="114300" distR="114300" simplePos="0" relativeHeight="251938816" behindDoc="0" locked="0" layoutInCell="1" allowOverlap="1" wp14:anchorId="3E211AC3" wp14:editId="170C9371">
            <wp:simplePos x="0" y="0"/>
            <wp:positionH relativeFrom="margin">
              <wp:posOffset>5050213</wp:posOffset>
            </wp:positionH>
            <wp:positionV relativeFrom="paragraph">
              <wp:posOffset>-541798</wp:posOffset>
            </wp:positionV>
            <wp:extent cx="1143000" cy="1385485"/>
            <wp:effectExtent l="0" t="0" r="0" b="5715"/>
            <wp:wrapNone/>
            <wp:docPr id="815" name="Imagen 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baR96AA1xnodg.pn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385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56"/>
          <w:lang w:val="es-ES" w:eastAsia="es-ES"/>
        </w:rPr>
        <w:drawing>
          <wp:anchor distT="0" distB="0" distL="114300" distR="114300" simplePos="0" relativeHeight="251937792" behindDoc="0" locked="0" layoutInCell="1" allowOverlap="1" wp14:anchorId="58811F68" wp14:editId="6C9EABF3">
            <wp:simplePos x="0" y="0"/>
            <wp:positionH relativeFrom="margin">
              <wp:posOffset>-392430</wp:posOffset>
            </wp:positionH>
            <wp:positionV relativeFrom="paragraph">
              <wp:posOffset>-20782</wp:posOffset>
            </wp:positionV>
            <wp:extent cx="1163320" cy="877570"/>
            <wp:effectExtent l="0" t="0" r="0" b="0"/>
            <wp:wrapNone/>
            <wp:docPr id="816" name="Imagen 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bird10.p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3320" cy="877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56"/>
          <w:lang w:val="es-MX"/>
        </w:rPr>
        <w:t>Consejo técnico escolar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</w:tbl>
    <w:p w:rsidR="00DD2C17" w:rsidRDefault="00DD2C17" w:rsidP="00DD2C17">
      <w:pPr>
        <w:pStyle w:val="Puesto"/>
        <w:rPr>
          <w:sz w:val="56"/>
          <w:lang w:val="es-MX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939840" behindDoc="0" locked="0" layoutInCell="1" allowOverlap="1" wp14:anchorId="1E377AF2" wp14:editId="51745E85">
            <wp:simplePos x="0" y="0"/>
            <wp:positionH relativeFrom="margin">
              <wp:posOffset>5031105</wp:posOffset>
            </wp:positionH>
            <wp:positionV relativeFrom="paragraph">
              <wp:posOffset>-766445</wp:posOffset>
            </wp:positionV>
            <wp:extent cx="985444" cy="1184564"/>
            <wp:effectExtent l="0" t="0" r="5715" b="0"/>
            <wp:wrapNone/>
            <wp:docPr id="817" name="Imagen 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baOYpRijXNe6Q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5444" cy="11845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940864" behindDoc="0" locked="0" layoutInCell="1" allowOverlap="1" wp14:anchorId="785AEE87" wp14:editId="537DA58E">
            <wp:simplePos x="0" y="0"/>
            <wp:positionH relativeFrom="margin">
              <wp:posOffset>-390525</wp:posOffset>
            </wp:positionH>
            <wp:positionV relativeFrom="paragraph">
              <wp:posOffset>-389890</wp:posOffset>
            </wp:positionV>
            <wp:extent cx="1019330" cy="831272"/>
            <wp:effectExtent l="0" t="0" r="9525" b="6985"/>
            <wp:wrapNone/>
            <wp:docPr id="818" name="Imagen 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1519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330" cy="8312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56"/>
          <w:lang w:val="es-MX"/>
        </w:rPr>
        <w:t>Asistencia de Junio</w:t>
      </w:r>
    </w:p>
    <w:p w:rsidR="00DD2C17" w:rsidRPr="008A20E6" w:rsidRDefault="00DD2C17" w:rsidP="00DD2C17">
      <w:pPr>
        <w:rPr>
          <w:lang w:val="es-MX"/>
        </w:rPr>
      </w:pPr>
    </w:p>
    <w:tbl>
      <w:tblPr>
        <w:tblStyle w:val="Tablaconcuadrcula"/>
        <w:tblW w:w="9906" w:type="dxa"/>
        <w:tblInd w:w="-431" w:type="dxa"/>
        <w:tblLook w:val="04A0" w:firstRow="1" w:lastRow="0" w:firstColumn="1" w:lastColumn="0" w:noHBand="0" w:noVBand="1"/>
      </w:tblPr>
      <w:tblGrid>
        <w:gridCol w:w="568"/>
        <w:gridCol w:w="2693"/>
        <w:gridCol w:w="276"/>
        <w:gridCol w:w="276"/>
        <w:gridCol w:w="276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</w:tblGrid>
      <w:tr w:rsidR="00DD2C17" w:rsidTr="00DD2C17">
        <w:tc>
          <w:tcPr>
            <w:tcW w:w="568" w:type="dxa"/>
            <w:shd w:val="clear" w:color="auto" w:fill="00B0F0"/>
          </w:tcPr>
          <w:p w:rsidR="00DD2C17" w:rsidRPr="00C24A6F" w:rsidRDefault="00DD2C17" w:rsidP="00DD2C17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No.</w:t>
            </w:r>
          </w:p>
        </w:tc>
        <w:tc>
          <w:tcPr>
            <w:tcW w:w="2693" w:type="dxa"/>
            <w:shd w:val="clear" w:color="auto" w:fill="00B0F0"/>
          </w:tcPr>
          <w:p w:rsidR="00DD2C17" w:rsidRPr="00C24A6F" w:rsidRDefault="00DD2C17" w:rsidP="00DD2C17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Nombre</w:t>
            </w:r>
          </w:p>
        </w:tc>
        <w:tc>
          <w:tcPr>
            <w:tcW w:w="276" w:type="dxa"/>
            <w:shd w:val="clear" w:color="auto" w:fill="00B0F0"/>
          </w:tcPr>
          <w:p w:rsidR="00DD2C17" w:rsidRPr="00C24A6F" w:rsidRDefault="00DD2C17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00B0F0"/>
          </w:tcPr>
          <w:p w:rsidR="00DD2C17" w:rsidRPr="00C24A6F" w:rsidRDefault="00DD2C17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00B0F0"/>
          </w:tcPr>
          <w:p w:rsidR="00DD2C17" w:rsidRPr="00C24A6F" w:rsidRDefault="00DD2C17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DD2C17" w:rsidRPr="00C24A6F" w:rsidRDefault="00DD2C17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DD2C17" w:rsidRPr="00C24A6F" w:rsidRDefault="00DD2C17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DD2C17" w:rsidRPr="00C24A6F" w:rsidRDefault="00DD2C17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DD2C17" w:rsidRPr="00C24A6F" w:rsidRDefault="00DD2C17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DD2C17" w:rsidRPr="00C24A6F" w:rsidRDefault="00DD2C17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DD2C17" w:rsidRPr="00C24A6F" w:rsidRDefault="00DD2C17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DD2C17" w:rsidRPr="00C24A6F" w:rsidRDefault="00DD2C17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DD2C17" w:rsidRPr="00C24A6F" w:rsidRDefault="00DD2C17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DD2C17" w:rsidRPr="00C24A6F" w:rsidRDefault="00DD2C17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DD2C17" w:rsidRPr="00C24A6F" w:rsidRDefault="00DD2C17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DD2C17" w:rsidRPr="00C24A6F" w:rsidRDefault="00DD2C17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DD2C17" w:rsidRPr="00C24A6F" w:rsidRDefault="00DD2C17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DD2C17" w:rsidRPr="00C24A6F" w:rsidRDefault="00DD2C17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DD2C17" w:rsidRPr="00C24A6F" w:rsidRDefault="00DD2C17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DD2C17" w:rsidRPr="00C24A6F" w:rsidRDefault="00DD2C17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DD2C17" w:rsidRPr="00C24A6F" w:rsidRDefault="00DD2C17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DD2C17" w:rsidRPr="00C24A6F" w:rsidRDefault="00DD2C17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DD2C17" w:rsidRPr="00C24A6F" w:rsidRDefault="00DD2C17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DD2C17" w:rsidRPr="00C24A6F" w:rsidRDefault="00DD2C17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DD2C17" w:rsidRPr="00C24A6F" w:rsidRDefault="00DD2C17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DD2C17" w:rsidRPr="00C24A6F" w:rsidRDefault="00DD2C17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RPr="001779F9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</w:tbl>
    <w:p w:rsidR="00DD2C17" w:rsidRDefault="00DD2C17" w:rsidP="00DD2C17">
      <w:pPr>
        <w:pStyle w:val="Puesto"/>
        <w:jc w:val="both"/>
        <w:rPr>
          <w:sz w:val="48"/>
          <w:lang w:val="es-MX"/>
        </w:rPr>
      </w:pPr>
    </w:p>
    <w:p w:rsidR="00DD2C17" w:rsidRPr="003903B9" w:rsidRDefault="00DD2C17" w:rsidP="00DD2C17">
      <w:pPr>
        <w:pStyle w:val="Puesto"/>
        <w:rPr>
          <w:sz w:val="28"/>
        </w:rPr>
      </w:pPr>
      <w:r>
        <w:rPr>
          <w:noProof/>
          <w:sz w:val="28"/>
          <w:lang w:val="es-ES" w:eastAsia="es-ES"/>
        </w:rPr>
        <w:lastRenderedPageBreak/>
        <w:drawing>
          <wp:anchor distT="0" distB="0" distL="114300" distR="114300" simplePos="0" relativeHeight="251944960" behindDoc="0" locked="0" layoutInCell="1" allowOverlap="1" wp14:anchorId="164523D0" wp14:editId="757B9343">
            <wp:simplePos x="0" y="0"/>
            <wp:positionH relativeFrom="page">
              <wp:posOffset>5648325</wp:posOffset>
            </wp:positionH>
            <wp:positionV relativeFrom="paragraph">
              <wp:posOffset>-527050</wp:posOffset>
            </wp:positionV>
            <wp:extent cx="1881577" cy="1047750"/>
            <wp:effectExtent l="0" t="0" r="4445" b="0"/>
            <wp:wrapNone/>
            <wp:docPr id="819" name="Imagen 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bc3baho-comienzo-de-curso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1577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</w:rPr>
        <w:t xml:space="preserve">Cuarto </w:t>
      </w:r>
      <w:proofErr w:type="spellStart"/>
      <w:r>
        <w:rPr>
          <w:sz w:val="28"/>
        </w:rPr>
        <w:t>Momento</w:t>
      </w:r>
      <w:proofErr w:type="spellEnd"/>
      <w:r>
        <w:rPr>
          <w:sz w:val="28"/>
        </w:rPr>
        <w:t xml:space="preserve"> (</w:t>
      </w:r>
      <w:proofErr w:type="spellStart"/>
      <w:r>
        <w:rPr>
          <w:sz w:val="28"/>
        </w:rPr>
        <w:t>noviembre</w:t>
      </w:r>
      <w:proofErr w:type="spellEnd"/>
      <w:r w:rsidRPr="003903B9">
        <w:rPr>
          <w:sz w:val="28"/>
        </w:rPr>
        <w:t>)</w:t>
      </w:r>
    </w:p>
    <w:p w:rsidR="00DD2C17" w:rsidRDefault="00DD2C17" w:rsidP="00DD2C17">
      <w:pPr>
        <w:pStyle w:val="Puesto"/>
        <w:rPr>
          <w:sz w:val="28"/>
        </w:rPr>
      </w:pPr>
      <w:proofErr w:type="spellStart"/>
      <w:r w:rsidRPr="003903B9">
        <w:rPr>
          <w:sz w:val="28"/>
        </w:rPr>
        <w:t>Regist</w:t>
      </w:r>
      <w:r>
        <w:rPr>
          <w:sz w:val="28"/>
        </w:rPr>
        <w:t>ro</w:t>
      </w:r>
      <w:proofErr w:type="spellEnd"/>
      <w:r>
        <w:rPr>
          <w:sz w:val="28"/>
        </w:rPr>
        <w:t xml:space="preserve"> de </w:t>
      </w:r>
      <w:proofErr w:type="spellStart"/>
      <w:r>
        <w:rPr>
          <w:sz w:val="28"/>
        </w:rPr>
        <w:t>Competencia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Lectora</w:t>
      </w:r>
      <w:proofErr w:type="spellEnd"/>
      <w:r>
        <w:rPr>
          <w:sz w:val="28"/>
        </w:rPr>
        <w:t xml:space="preserve"> 1er.</w:t>
      </w:r>
      <w:r w:rsidRPr="003903B9">
        <w:rPr>
          <w:sz w:val="28"/>
        </w:rPr>
        <w:t xml:space="preserve"> </w:t>
      </w:r>
      <w:proofErr w:type="spellStart"/>
      <w:proofErr w:type="gramStart"/>
      <w:r w:rsidRPr="003903B9">
        <w:rPr>
          <w:sz w:val="28"/>
        </w:rPr>
        <w:t>grado</w:t>
      </w:r>
      <w:proofErr w:type="spellEnd"/>
      <w:proofErr w:type="gramEnd"/>
    </w:p>
    <w:p w:rsidR="00DD2C17" w:rsidRPr="003903B9" w:rsidRDefault="00DD2C17" w:rsidP="00DD2C17"/>
    <w:tbl>
      <w:tblPr>
        <w:tblStyle w:val="Tablaconcuadrcula"/>
        <w:tblW w:w="9640" w:type="dxa"/>
        <w:tblInd w:w="-431" w:type="dxa"/>
        <w:tblLook w:val="04A0" w:firstRow="1" w:lastRow="0" w:firstColumn="1" w:lastColumn="0" w:noHBand="0" w:noVBand="1"/>
      </w:tblPr>
      <w:tblGrid>
        <w:gridCol w:w="568"/>
        <w:gridCol w:w="3171"/>
        <w:gridCol w:w="1905"/>
        <w:gridCol w:w="1969"/>
        <w:gridCol w:w="2027"/>
      </w:tblGrid>
      <w:tr w:rsidR="00DD2C17" w:rsidTr="00DD2C17">
        <w:trPr>
          <w:trHeight w:val="510"/>
        </w:trPr>
        <w:tc>
          <w:tcPr>
            <w:tcW w:w="568" w:type="dxa"/>
            <w:vAlign w:val="center"/>
          </w:tcPr>
          <w:p w:rsidR="00DD2C17" w:rsidRPr="003903B9" w:rsidRDefault="00DD2C17" w:rsidP="00DD2C17">
            <w:pPr>
              <w:pStyle w:val="Sinespaciado"/>
              <w:rPr>
                <w:color w:val="auto"/>
                <w:sz w:val="16"/>
                <w:szCs w:val="20"/>
              </w:rPr>
            </w:pPr>
            <w:r w:rsidRPr="003903B9">
              <w:rPr>
                <w:color w:val="auto"/>
                <w:sz w:val="16"/>
                <w:szCs w:val="20"/>
              </w:rPr>
              <w:t>No.</w:t>
            </w:r>
          </w:p>
        </w:tc>
        <w:tc>
          <w:tcPr>
            <w:tcW w:w="3171" w:type="dxa"/>
            <w:vAlign w:val="center"/>
          </w:tcPr>
          <w:p w:rsidR="00DD2C17" w:rsidRPr="003903B9" w:rsidRDefault="00DD2C17" w:rsidP="00DD2C17">
            <w:pPr>
              <w:pStyle w:val="Sinespaciado"/>
              <w:rPr>
                <w:color w:val="auto"/>
                <w:sz w:val="16"/>
                <w:szCs w:val="20"/>
              </w:rPr>
            </w:pPr>
            <w:proofErr w:type="spellStart"/>
            <w:r w:rsidRPr="003903B9">
              <w:rPr>
                <w:color w:val="auto"/>
                <w:sz w:val="16"/>
                <w:szCs w:val="20"/>
              </w:rPr>
              <w:t>Nombre</w:t>
            </w:r>
            <w:proofErr w:type="spellEnd"/>
            <w:r w:rsidRPr="003903B9">
              <w:rPr>
                <w:color w:val="auto"/>
                <w:sz w:val="16"/>
                <w:szCs w:val="20"/>
              </w:rPr>
              <w:t xml:space="preserve"> del </w:t>
            </w:r>
            <w:proofErr w:type="spellStart"/>
            <w:r w:rsidRPr="003903B9">
              <w:rPr>
                <w:color w:val="auto"/>
                <w:sz w:val="16"/>
                <w:szCs w:val="20"/>
              </w:rPr>
              <w:t>alumno</w:t>
            </w:r>
            <w:proofErr w:type="spellEnd"/>
          </w:p>
        </w:tc>
        <w:tc>
          <w:tcPr>
            <w:tcW w:w="1905" w:type="dxa"/>
            <w:vAlign w:val="center"/>
          </w:tcPr>
          <w:p w:rsidR="00DD2C17" w:rsidRPr="00901536" w:rsidRDefault="00DD2C17" w:rsidP="00DD2C17">
            <w:pPr>
              <w:pStyle w:val="Sinespaciado"/>
              <w:rPr>
                <w:rFonts w:asciiTheme="majorHAnsi" w:hAnsiTheme="majorHAnsi"/>
                <w:color w:val="auto"/>
                <w:sz w:val="16"/>
                <w:szCs w:val="16"/>
              </w:rPr>
            </w:pP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Comenta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de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qué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puede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tratar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un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texto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a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partir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de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su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título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.</w:t>
            </w:r>
          </w:p>
        </w:tc>
        <w:tc>
          <w:tcPr>
            <w:tcW w:w="1969" w:type="dxa"/>
            <w:vAlign w:val="center"/>
          </w:tcPr>
          <w:p w:rsidR="00DD2C17" w:rsidRPr="00901536" w:rsidRDefault="00DD2C17" w:rsidP="00DD2C17">
            <w:pPr>
              <w:pStyle w:val="Sinespaciado"/>
              <w:rPr>
                <w:rFonts w:asciiTheme="majorHAnsi" w:hAnsiTheme="majorHAnsi"/>
                <w:color w:val="auto"/>
                <w:sz w:val="16"/>
                <w:szCs w:val="16"/>
              </w:rPr>
            </w:pP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Localiza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información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específica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en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un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texto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.</w:t>
            </w:r>
          </w:p>
        </w:tc>
        <w:tc>
          <w:tcPr>
            <w:tcW w:w="2027" w:type="dxa"/>
            <w:vAlign w:val="center"/>
          </w:tcPr>
          <w:p w:rsidR="00DD2C17" w:rsidRPr="00901536" w:rsidRDefault="00DD2C17" w:rsidP="00DD2C17">
            <w:pPr>
              <w:pStyle w:val="Sinespaciado"/>
              <w:rPr>
                <w:rFonts w:asciiTheme="majorHAnsi" w:hAnsiTheme="majorHAnsi"/>
                <w:color w:val="auto"/>
                <w:sz w:val="16"/>
                <w:szCs w:val="16"/>
              </w:rPr>
            </w:pP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Opina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sobre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el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contenido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de un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texto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.</w:t>
            </w: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4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5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6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7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8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9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10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11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12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13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14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15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16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17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18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19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20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21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22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23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24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25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26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27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28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29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30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31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32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33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34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35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36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37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38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39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40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</w:tbl>
    <w:p w:rsidR="00DD2C17" w:rsidRDefault="00DD2C17" w:rsidP="00DD2C17">
      <w:pPr>
        <w:pStyle w:val="Puesto"/>
        <w:rPr>
          <w:sz w:val="28"/>
        </w:rPr>
      </w:pPr>
    </w:p>
    <w:p w:rsidR="00DD2C17" w:rsidRDefault="00DD2C17" w:rsidP="00DD2C17">
      <w:pPr>
        <w:pStyle w:val="Puesto"/>
        <w:rPr>
          <w:sz w:val="28"/>
        </w:rPr>
      </w:pPr>
      <w:r>
        <w:rPr>
          <w:noProof/>
          <w:sz w:val="28"/>
          <w:lang w:val="es-ES" w:eastAsia="es-ES"/>
        </w:rPr>
        <w:lastRenderedPageBreak/>
        <w:drawing>
          <wp:anchor distT="0" distB="0" distL="114300" distR="114300" simplePos="0" relativeHeight="251948032" behindDoc="0" locked="0" layoutInCell="1" allowOverlap="1" wp14:anchorId="257B596A" wp14:editId="0821ECC9">
            <wp:simplePos x="0" y="0"/>
            <wp:positionH relativeFrom="page">
              <wp:posOffset>5648325</wp:posOffset>
            </wp:positionH>
            <wp:positionV relativeFrom="paragraph">
              <wp:posOffset>-527050</wp:posOffset>
            </wp:positionV>
            <wp:extent cx="1881577" cy="1047750"/>
            <wp:effectExtent l="0" t="0" r="4445" b="0"/>
            <wp:wrapNone/>
            <wp:docPr id="821" name="Imagen 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bc3baho-comienzo-de-curso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1577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3903B9">
        <w:rPr>
          <w:sz w:val="28"/>
        </w:rPr>
        <w:t>Regist</w:t>
      </w:r>
      <w:r>
        <w:rPr>
          <w:sz w:val="28"/>
        </w:rPr>
        <w:t>ro</w:t>
      </w:r>
      <w:proofErr w:type="spellEnd"/>
      <w:r>
        <w:rPr>
          <w:sz w:val="28"/>
        </w:rPr>
        <w:t xml:space="preserve"> de </w:t>
      </w:r>
      <w:proofErr w:type="spellStart"/>
      <w:r>
        <w:rPr>
          <w:sz w:val="28"/>
        </w:rPr>
        <w:t>Evaluación</w:t>
      </w:r>
      <w:proofErr w:type="spellEnd"/>
      <w:r>
        <w:rPr>
          <w:sz w:val="28"/>
        </w:rPr>
        <w:t xml:space="preserve"> </w:t>
      </w:r>
    </w:p>
    <w:p w:rsidR="00DD2C17" w:rsidRPr="00E9221C" w:rsidRDefault="00460624" w:rsidP="00DD2C17">
      <w:pPr>
        <w:pStyle w:val="Puesto"/>
        <w:rPr>
          <w:sz w:val="28"/>
        </w:rPr>
      </w:pPr>
      <w:r>
        <w:rPr>
          <w:sz w:val="28"/>
        </w:rPr>
        <w:t>(</w:t>
      </w:r>
      <w:proofErr w:type="spellStart"/>
      <w:r>
        <w:rPr>
          <w:sz w:val="28"/>
        </w:rPr>
        <w:t>Quinto</w:t>
      </w:r>
      <w:proofErr w:type="spellEnd"/>
      <w:r w:rsidR="00DD2C17">
        <w:rPr>
          <w:sz w:val="28"/>
        </w:rPr>
        <w:t xml:space="preserve"> </w:t>
      </w:r>
      <w:proofErr w:type="spellStart"/>
      <w:r w:rsidR="00DD2C17">
        <w:rPr>
          <w:sz w:val="28"/>
        </w:rPr>
        <w:t>bimestre</w:t>
      </w:r>
      <w:proofErr w:type="spellEnd"/>
      <w:r w:rsidR="00DD2C17">
        <w:rPr>
          <w:sz w:val="28"/>
        </w:rPr>
        <w:t>)</w:t>
      </w:r>
    </w:p>
    <w:tbl>
      <w:tblPr>
        <w:tblStyle w:val="Tablaconcuadrcula"/>
        <w:tblW w:w="9351" w:type="dxa"/>
        <w:tblInd w:w="-289" w:type="dxa"/>
        <w:tblLook w:val="04A0" w:firstRow="1" w:lastRow="0" w:firstColumn="1" w:lastColumn="0" w:noHBand="0" w:noVBand="1"/>
      </w:tblPr>
      <w:tblGrid>
        <w:gridCol w:w="911"/>
        <w:gridCol w:w="3904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DD2C17" w:rsidRPr="005C3BBA" w:rsidTr="00DD2C17">
        <w:tc>
          <w:tcPr>
            <w:tcW w:w="911" w:type="dxa"/>
            <w:shd w:val="clear" w:color="auto" w:fill="00CC00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  <w:r w:rsidRPr="005C3BBA">
              <w:rPr>
                <w:b/>
                <w:color w:val="auto"/>
                <w:sz w:val="20"/>
                <w:lang w:val="es-MX"/>
              </w:rPr>
              <w:t>No.</w:t>
            </w:r>
          </w:p>
        </w:tc>
        <w:tc>
          <w:tcPr>
            <w:tcW w:w="3904" w:type="dxa"/>
            <w:shd w:val="clear" w:color="auto" w:fill="00CC00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  <w:r w:rsidRPr="005C3BBA">
              <w:rPr>
                <w:b/>
                <w:color w:val="auto"/>
                <w:sz w:val="20"/>
                <w:lang w:val="es-MX"/>
              </w:rPr>
              <w:t>Nombre</w:t>
            </w:r>
          </w:p>
        </w:tc>
        <w:tc>
          <w:tcPr>
            <w:tcW w:w="567" w:type="dxa"/>
            <w:shd w:val="clear" w:color="auto" w:fill="00CC00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</w:tbl>
    <w:p w:rsidR="00DD2C17" w:rsidRDefault="00DD2C17" w:rsidP="00460624">
      <w:pPr>
        <w:pStyle w:val="Puesto"/>
        <w:rPr>
          <w:sz w:val="52"/>
          <w:lang w:val="es-MX"/>
        </w:rPr>
      </w:pPr>
      <w:r w:rsidRPr="00017951">
        <w:rPr>
          <w:sz w:val="52"/>
          <w:lang w:val="es-MX"/>
        </w:rPr>
        <w:lastRenderedPageBreak/>
        <w:t>Reunión con padres de familia</w:t>
      </w:r>
    </w:p>
    <w:p w:rsidR="00DD2C17" w:rsidRDefault="00DD2C17" w:rsidP="00DD2C17">
      <w:pPr>
        <w:jc w:val="right"/>
        <w:rPr>
          <w:color w:val="auto"/>
          <w:sz w:val="28"/>
          <w:lang w:val="es-MX"/>
        </w:rPr>
      </w:pPr>
      <w:r w:rsidRPr="00017951">
        <w:rPr>
          <w:color w:val="auto"/>
          <w:sz w:val="28"/>
          <w:lang w:val="es-MX"/>
        </w:rPr>
        <w:t>Fecha: ___________________________</w:t>
      </w:r>
    </w:p>
    <w:p w:rsidR="00DD2C17" w:rsidRDefault="00DD2C17" w:rsidP="00DD2C17">
      <w:pPr>
        <w:jc w:val="right"/>
        <w:rPr>
          <w:color w:val="auto"/>
          <w:sz w:val="28"/>
          <w:lang w:val="es-MX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DD2C17" w:rsidTr="00DD2C17">
        <w:tc>
          <w:tcPr>
            <w:tcW w:w="9111" w:type="dxa"/>
          </w:tcPr>
          <w:p w:rsidR="00DD2C17" w:rsidRDefault="00DD2C17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</w:tbl>
    <w:p w:rsidR="00DD2C17" w:rsidRDefault="00DD2C17" w:rsidP="00DD2C17">
      <w:pPr>
        <w:pStyle w:val="Puesto"/>
        <w:rPr>
          <w:sz w:val="52"/>
          <w:lang w:val="es-MX"/>
        </w:rPr>
      </w:pPr>
    </w:p>
    <w:p w:rsidR="00656FC5" w:rsidRDefault="00656FC5" w:rsidP="00656FC5">
      <w:pPr>
        <w:pStyle w:val="Puesto"/>
        <w:rPr>
          <w:sz w:val="52"/>
          <w:lang w:val="es-MX"/>
        </w:rPr>
      </w:pPr>
      <w:r>
        <w:rPr>
          <w:sz w:val="52"/>
          <w:lang w:val="es-MX"/>
        </w:rPr>
        <w:lastRenderedPageBreak/>
        <w:t xml:space="preserve">Acuerdos 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</w:tbl>
    <w:p w:rsidR="00DD2C17" w:rsidRDefault="00656FC5" w:rsidP="00656FC5">
      <w:pPr>
        <w:pStyle w:val="Puesto"/>
        <w:rPr>
          <w:sz w:val="52"/>
          <w:lang w:val="es-MX"/>
        </w:rPr>
      </w:pPr>
      <w:r>
        <w:rPr>
          <w:lang w:val="es-MX"/>
        </w:rPr>
        <w:br w:type="page"/>
      </w:r>
      <w:r w:rsidR="00DD2C17" w:rsidRPr="00ED53F3">
        <w:rPr>
          <w:sz w:val="52"/>
          <w:lang w:val="es-MX"/>
        </w:rPr>
        <w:lastRenderedPageBreak/>
        <w:t>Asistencia de padres de familia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704"/>
        <w:gridCol w:w="4536"/>
        <w:gridCol w:w="3871"/>
      </w:tblGrid>
      <w:tr w:rsidR="00DD2C17" w:rsidTr="00DD2C17">
        <w:tc>
          <w:tcPr>
            <w:tcW w:w="704" w:type="dxa"/>
            <w:shd w:val="clear" w:color="auto" w:fill="FFC000"/>
          </w:tcPr>
          <w:p w:rsidR="00DD2C17" w:rsidRPr="00ED53F3" w:rsidRDefault="00DD2C17" w:rsidP="00DD2C17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No.</w:t>
            </w:r>
          </w:p>
        </w:tc>
        <w:tc>
          <w:tcPr>
            <w:tcW w:w="4536" w:type="dxa"/>
            <w:shd w:val="clear" w:color="auto" w:fill="FFC000"/>
          </w:tcPr>
          <w:p w:rsidR="00DD2C17" w:rsidRPr="00ED53F3" w:rsidRDefault="00DD2C17" w:rsidP="00DD2C17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Nombre del (la) alumno(a)</w:t>
            </w:r>
          </w:p>
        </w:tc>
        <w:tc>
          <w:tcPr>
            <w:tcW w:w="3871" w:type="dxa"/>
            <w:shd w:val="clear" w:color="auto" w:fill="FFC000"/>
          </w:tcPr>
          <w:p w:rsidR="00DD2C17" w:rsidRPr="00ED53F3" w:rsidRDefault="00DD2C17" w:rsidP="00DD2C17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Firma del padre, madre o tutor</w:t>
            </w: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</w:tbl>
    <w:p w:rsidR="00DD2C17" w:rsidRDefault="00577E4F" w:rsidP="00DD2C17">
      <w:pPr>
        <w:rPr>
          <w:lang w:val="es-MX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251943936" behindDoc="0" locked="0" layoutInCell="1" allowOverlap="1">
                <wp:simplePos x="0" y="0"/>
                <wp:positionH relativeFrom="column">
                  <wp:posOffset>-180975</wp:posOffset>
                </wp:positionH>
                <wp:positionV relativeFrom="paragraph">
                  <wp:posOffset>1905</wp:posOffset>
                </wp:positionV>
                <wp:extent cx="6184265" cy="4019550"/>
                <wp:effectExtent l="0" t="0" r="0" b="0"/>
                <wp:wrapNone/>
                <wp:docPr id="799" name="Grupo 7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84265" cy="4019550"/>
                          <a:chOff x="0" y="0"/>
                          <a:chExt cx="6184265" cy="4019550"/>
                        </a:xfrm>
                      </wpg:grpSpPr>
                      <wpg:grpSp>
                        <wpg:cNvPr id="811" name="Grupo 811"/>
                        <wpg:cNvGrpSpPr/>
                        <wpg:grpSpPr>
                          <a:xfrm>
                            <a:off x="0" y="0"/>
                            <a:ext cx="6184265" cy="4019550"/>
                            <a:chOff x="0" y="0"/>
                            <a:chExt cx="6184265" cy="4019550"/>
                          </a:xfrm>
                        </wpg:grpSpPr>
                        <pic:pic xmlns:pic="http://schemas.openxmlformats.org/drawingml/2006/picture">
                          <pic:nvPicPr>
                            <pic:cNvPr id="812" name="Imagen 812" descr="C:\Users\EARLY HEADSTART\Pictures\Lunares-blancos-floral-vintage-014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38200" y="0"/>
                              <a:ext cx="4496435" cy="2743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813" name="Imagen 813" descr="C:\Users\EARLY HEADSTART\Pictures\clipart de la maestras\owl post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1733550"/>
                              <a:ext cx="6184265" cy="2286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s:wsp>
                        <wps:cNvPr id="814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58240" y="838200"/>
                            <a:ext cx="3909695" cy="1280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D15DAE" w:rsidRPr="00C41C98" w:rsidRDefault="00D15DAE" w:rsidP="00DD2C17">
                              <w:pPr>
                                <w:pStyle w:val="Puesto"/>
                                <w:rPr>
                                  <w:color w:val="000000" w:themeColor="text1"/>
                                  <w:sz w:val="1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color w:val="000000" w:themeColor="text1"/>
                                  <w:sz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Julio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799" o:spid="_x0000_s1040" style="position:absolute;left:0;text-align:left;margin-left:-14.25pt;margin-top:.15pt;width:486.95pt;height:316.5pt;z-index:251943936" coordsize="61842,40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nVKITwQAAFwNAAAOAAAAZHJzL2Uyb0RvYy54bWzsV8Fu4zYQvRfoPxC8&#10;O5Zk2ZaEOAuv400DpNsgyR4K+EJLlEWsRLIkZTkt+u87JGUnsVNssChQBOjB8nBEDmceZx5H5x92&#10;TY22VGkm+AyHZwFGlOeiYHwzw18ePg0SjLQhvCC14HSGH6nGHy5+/um8kxmNRCXqgioERrjOOjnD&#10;lTEyGw51XtGG6DMhKYeXpVANMTBUm2GhSAfWm3oYBcFk2AlVSCVyqjVoL/1LfOHslyXNzW9lqalB&#10;9QyDb8Y9lXuu7XN4cU6yjSKyYnnvBvkBLxrCOGx6MHVJDEGtYiemGpYroUVpznLRDEVZspy6GCCa&#10;MDiK5kqJVrpYNlm3kQeYANojnH7YbP55e6sQK2Z4mqYYcdLAIV2pVgpkFQBPJzcZzLpS8l7eql6x&#10;8SMb8a5Ujf2HWNDOAft4AJbuDMpBOQmTOJqMMcrhXRyE6XjcQ59XcD4n6/Jq+Z2Vw/3GQ+vfwZ3D&#10;4OB3H10Shi+js4r3Fp1keQa/Pg9AOsmD79cLrDKtorg30rzJRkPU11YOIGUlMWzNamYeXflBclqn&#10;+PaW5bfKD55SKgmjPejXDdlQjpymoDqHElxkqy8amGO1nN/d/I5+Wc4v7x/mdw8rsGVd1KublhP4&#10;H6xrApyiB2UtFKkHW8YNWBsEYXwm+cYeo3XC7uu9IBalG5F/1YiLRUX4hs61BC4AhrKzhy+nu+GL&#10;ENY1k59YXdu8tnIPFjh9VHev4O1r+lLkbUO58SSlaA24Ca4rJjVGKqPNmkLNqesidLQBhXKjjd3O&#10;lowjjr+iZB4EafRxsBgHi0EcTJeDeRpPB9NgOY2DOAkX4eJvuzqMs1ZTiJfUl5L1voL2xNtXWaLn&#10;U88/jsfQlji2tEg5h/b/zkVQWUisr1rld4AqzAPZKGryyoolINfrYfLhhYP5CVl7BhoYBa27X0UB&#10;rENaIxwYR4ySjBJgeoxOaSWO00k86mklmsYjO897vbchlTZXVDTICgA4uOv2IFsIxk/dT7Guc2GP&#10;3QVU8xcKiMRqXBDW7V6EKHz2gfCO6nJ0UpegeXNd5nD+RBlYgGqCGkLhjIleia5GUmgTvf+qjFyS&#10;/F+V/1yVviDD6Wh0uMstdZ3c9lGUTIL/piyfWgPbDUB/qfdEDqO3kaPtLl/rzO4rIinkiDX7/L6L&#10;93W1aEmhhK0QA7AIFPlmw822fRQyu48COiNP/1oe3VZKia6ipAA3/Y3Vb2SX+l3fRJ1hOE6i2B9V&#10;T6OO2/YnNUqDdJL2BBpGSRBO/k0CRd0Mp+No7IrpGbU2zEDTX7NmhhPIDZ8dJLMBL3nhPDSE1V7e&#10;E69FwBOvlcxuvXNtaxjvkV2L4hGAVQJ4HkKGjxIQKqH+xKiDBn+G9R8ttBMY1dcccE3D2CJj3CAe&#10;TyMYqOdv1s/fQAMCpmbYYOTFhYFR0Ec2h6urZO4+sc55T+CGsAPIOie5Fh6kF98Iz8du1tNH0cU3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RsAsueAAAAAIAQAA&#10;DwAAAGRycy9kb3ducmV2LnhtbEyPQUvDQBSE74L/YXmCt3aTpik1ZlNKUU9FsBXE22v2NQnNvg3Z&#10;bZL+e9eTHocZZr7JN5NpxUC9aywriOcRCOLS6oYrBZ/H19kahPPIGlvLpOBGDjbF/V2OmbYjf9Bw&#10;8JUIJewyVFB732VSurImg25uO+LgnW1v0AfZV1L3OIZy08pFFK2kwYbDQo0d7WoqL4erUfA24rhN&#10;4pdhfznvbt/H9P1rH5NSjw/T9hmEp8n/heEXP6BDEZhO9sraiVbBbLFOQ1RBAiLYT8t0CeKkYJUk&#10;Ccgil/8PFD8AAAD//wMAUEsDBAoAAAAAAAAAIQBozBg4gIUAAICFAAAUAAAAZHJzL21lZGlhL2lt&#10;YWdlMS5wbmeJUE5HDQoaCgAAAA1JSERSAAACkQAAAZkIBgAAANGQajsAAAAJcEhZcwAACxMAAAsT&#10;AQCanBgAAApPaUNDUFBob3Rvc2hvcCBJQ0MgcHJvZmlsZQAAeNqdU2dUU+kWPffe9EJLiICUS29S&#10;FQggUkKLgBSRJiohCRBKiCGh2RVRwRFFRQQbyKCIA46OgIwVUSwMigrYB+Qhoo6Do4iKyvvhe6Nr&#10;1rz35s3+tdc+56zznbPPB8AIDJZIM1E1gAypQh4R4IPHxMbh5C5AgQokcAAQCLNkIXP9IwEA+H48&#10;PCsiwAe+AAF40wsIAMBNm8AwHIf/D+pCmVwBgIQBwHSROEsIgBQAQHqOQqYAQEYBgJ2YJlMAoAQA&#10;YMtjYuMAUC0AYCd/5tMAgJ34mXsBAFuUIRUBoJEAIBNliEQAaDsArM9WikUAWDAAFGZLxDkA2C0A&#10;MElXZkgAsLcAwM4QC7IACAwAMFGIhSkABHsAYMgjI3gAhJkAFEbyVzzxK64Q5yoAAHiZsjy5JDlF&#10;gVsILXEHV1cuHijOSRcrFDZhAmGaQC7CeZkZMoE0D+DzzAAAoJEVEeCD8/14zg6uzs42jrYOXy3q&#10;vwb/ImJi4/7lz6twQAAA4XR+0f4sL7MagDsGgG3+oiXuBGheC6B194tmsg9AtQCg6dpX83D4fjw8&#10;RaGQudnZ5eTk2ErEQlthyld9/mfCX8BX/Wz5fjz89/XgvuIkgTJdgUcE+ODCzPRMpRzPkgmEYtzm&#10;j0f8twv//B3TIsRJYrlYKhTjURJxjkSajPMypSKJQpIpxSXS/2Ti3yz7Az7fNQCwaj4Be5EtqF1j&#10;A/ZLJxBYdMDi9wAA8rtvwdQoCAOAaIPhz3f/7z/9R6AlAIBmSZJxAABeRCQuVMqzP8cIAABEoIEq&#10;sEEb9MEYLMAGHMEF3MEL/GA2hEIkxMJCEEIKZIAccmAprIJCKIbNsB0qYC/UQB00wFFohpNwDi7C&#10;VbgOPXAP+mEInsEovIEJBEHICBNhIdqIAWKKWCOOCBeZhfghwUgEEoskIMmIFFEiS5E1SDFSilQg&#10;VUgd8j1yAjmHXEa6kTvIADKC/Ia8RzGUgbJRPdQMtUO5qDcahEaiC9BkdDGajxagm9BytBo9jDah&#10;59CraA/ajz5DxzDA6BgHM8RsMC7Gw0KxOCwJk2PLsSKsDKvGGrBWrAO7ifVjz7F3BBKBRcAJNgR3&#10;QiBhHkFIWExYTthIqCAcJDQR2gk3CQOEUcInIpOoS7QmuhH5xBhiMjGHWEgsI9YSjxMvEHuIQ8Q3&#10;JBKJQzInuZACSbGkVNIS0kbSblIj6SypmzRIGiOTydpka7IHOZQsICvIheSd5MPkM+Qb5CHyWwqd&#10;YkBxpPhT4ihSympKGeUQ5TTlBmWYMkFVo5pS3aihVBE1j1pCraG2Uq9Rh6gTNHWaOc2DFklLpa2i&#10;ldMaaBdo92mv6HS6Ed2VHk6X0FfSy+lH6JfoA/R3DA2GFYPHiGcoGZsYBxhnGXcYr5hMphnTixnH&#10;VDA3MeuY55kPmW9VWCq2KnwVkcoKlUqVJpUbKi9Uqaqmqt6qC1XzVctUj6leU32uRlUzU+OpCdSW&#10;q1WqnVDrUxtTZ6k7qIeqZ6hvVD+kfln9iQZZw0zDT0OkUaCxX+O8xiALYxmzeCwhaw2rhnWBNcQm&#10;sc3ZfHYqu5j9HbuLPaqpoTlDM0ozV7NS85RmPwfjmHH4nHROCecop5fzforeFO8p4ikbpjRMuTFl&#10;XGuqlpeWWKtIq1GrR+u9Nq7tp52mvUW7WfuBDkHHSidcJ0dnj84FnedT2VPdpwqnFk09OvWuLqpr&#10;pRuhu0R3v26n7pievl6Ankxvp955vef6HH0v/VT9bfqn9UcMWAazDCQG2wzOGDzFNXFvPB0vx9vx&#10;UUNdw0BDpWGVYZfhhJG50Tyj1UaNRg+MacZc4yTjbcZtxqMmBiYhJktN6k3umlJNuaYppjtMO0zH&#10;zczNos3WmTWbPTHXMueb55vXm9+3YFp4Wiy2qLa4ZUmy5FqmWe62vG6FWjlZpVhVWl2zRq2drSXW&#10;u627pxGnuU6TTque1mfDsPG2ybaptxmw5dgG2662bbZ9YWdiF2e3xa7D7pO9k326fY39PQcNh9kO&#10;qx1aHX5ztHIUOlY63prOnO4/fcX0lukvZ1jPEM/YM+O2E8spxGmdU5vTR2cXZ7lzg/OIi4lLgssu&#10;lz4umxvG3ci95Ep09XFd4XrS9Z2bs5vC7ajbr+427mnuh9yfzDSfKZ5ZM3PQw8hD4FHl0T8Ln5Uw&#10;a9+sfk9DT4FntecjL2MvkVet17C3pXeq92HvFz72PnKf4z7jPDfeMt5ZX8w3wLfIt8tPw2+eX4Xf&#10;Q38j/2T/ev/RAKeAJQFnA4mBQYFbAvv4enwhv44/Ottl9rLZ7UGMoLlBFUGPgq2C5cGtIWjI7JCt&#10;IffnmM6RzmkOhVB+6NbQB2HmYYvDfgwnhYeFV4Y/jnCIWBrRMZc1d9HcQ3PfRPpElkTem2cxTzmv&#10;LUo1Kj6qLmo82je6NLo/xi5mWczVWJ1YSWxLHDkuKq42bmy+3/zt84fineIL43sXmC/IXXB5oc7C&#10;9IWnFqkuEiw6lkBMiE44lPBBECqoFowl8hN3JY4KecIdwmciL9E20YjYQ1wqHk7ySCpNepLskbw1&#10;eSTFM6Us5bmEJ6mQvEwNTN2bOp4WmnYgbTI9Or0xg5KRkHFCqiFNk7Zn6mfmZnbLrGWFsv7Fbou3&#10;Lx6VB8lrs5CsBVktCrZCpuhUWijXKgeyZ2VXZr/Nico5lqueK83tzLPK25A3nO+f/+0SwhLhkral&#10;hktXLR1Y5r2sajmyPHF52wrjFQUrhlYGrDy4irYqbdVPq+1Xl65+vSZ6TWuBXsHKgsG1AWvrC1UK&#10;5YV969zX7V1PWC9Z37Vh+oadGz4ViYquFNsXlxV/2CjceOUbh2/Kv5nclLSpq8S5ZM9m0mbp5t4t&#10;nlsOlqqX5pcObg3Z2rQN31a07fX2Rdsvl80o27uDtkO5o788uLxlp8nOzTs/VKRU9FT6VDbu0t21&#10;Ydf4btHuG3u89jTs1dtbvPf9Psm+21UBVU3VZtVl+0n7s/c/romq6fiW+21drU5tce3HA9ID/Qcj&#10;DrbXudTVHdI9VFKP1ivrRw7HH77+ne93LQ02DVWNnMbiI3BEeeTp9wnf9x4NOtp2jHus4QfTH3Yd&#10;Zx0vakKa8ppGm1Oa+1tiW7pPzD7R1ureevxH2x8PnDQ8WXlK81TJadrpgtOTZ/LPjJ2VnX1+Lvnc&#10;YNuitnvnY87fag9v77oQdOHSRf+L5zu8O85c8rh08rLb5RNXuFearzpfbep06jz+k9NPx7ucu5qu&#10;uVxrue56vbV7ZvfpG543zt30vXnxFv/W1Z45Pd2983pv98X39d8W3X5yJ/3Oy7vZdyfurbxPvF/0&#10;QO1B2UPdh9U/W/7c2O/cf2rAd6Dz0dxH9waFg8/+kfWPD0MFj5mPy4YNhuueOD45OeI/cv3p/KdD&#10;z2TPJp4X/qL+y64XFi9++NXr187RmNGhl/KXk79tfKX96sDrGa/bxsLGHr7JeDMxXvRW++3Bd9x3&#10;He+j3w9P5Hwgfyj/aPmx9VPQp/uTGZOT/wQDmPP8YzMt2wAAACBjSFJNAAB6JQAAgIMAAPn/AACA&#10;6QAAdTAAAOpgAAA6mAAAF2+SX8VGAAB6q0lEQVR42uzddXhcVeLG8e/E3bVJ3ZsaldShTQst7sFh&#10;gV0WWGRx+DELC2TRxXVxl8FKkSIVqHeot6lrmqRxd5n5/TGT6SS1aCN9P8+TJ3PPzNy5OffO5J1z&#10;7znHgIiIHCIpMf4Z4A5gFTDDaDKXdLRttFqt2lEi0m5cVAUiIocEyFOAuwFXYBxwrWpFREQhUkTk&#10;WG5osHxjUmK8QdUiIqIQKSJyWEmJ8d2BixsUDwHOUO2IiChEiogcye2A+2HK71XViIgcpNMzIiJ2&#10;SYnxQcB+wA/AxdUVS22t80MmGE3mFR1le9WxRkTak1oiRUQO+mddgAQ460Yjbu4ezvf/W1UkIqIQ&#10;KSLikJQYH2oPkQDE9Itj2MlnMOrU850fNjMpMX6KaktERCFSRKTOA0Bg3cKUi/8GwPhzrsbF1c35&#10;cU+pp7aIiEKkiAhJifF9gFvrlrv1HULfEeMB8A8Oa9gaOQFIVK2JiEKkiIg8BTgufky48lYwHGxs&#10;nHLh9Xh4+9R7fFJivLeqTUQUIkVETlBJifGnAhfVLfcfNZmeQ0bVe4xPQDATz73GuagnYFTtiYhC&#10;pIjIiRkgvYDXHB+Irm7MuPqfh33s+LMuJygyxrnonqTE+MGqRRFRiBQROfHcD/SrWxh35mWERHc/&#10;7ANd3T2Y+Ze7nIvcgTfUyUZEFCJFRE4gSYnxI4EH65YDw6OYctH1R31Ov1GTGBQ/zbnoZGwz3IiI&#10;KESKiJwAAdIDeB9wjN0z6/r7cPc8dl+Zmdfdjae3r3PR40mJ8f1VqyKiECki0vU9DIyoW4ibPJN+&#10;J01s1BP9gsOYcXW9xkdv4KOkxHg3VauIKESKiHRRSYnxp2C7FhKwjQM567p7mrSOkQnn0m/UJOei&#10;cUCSaldEFCJFRLpmgIwAPnP+7Dvj7w/i5evf5HWd+fcH8fYPdC66Lykx/nTVsogoRIqIdK0A6QJ8&#10;DETXlcWfcUmjT2M35BcUytk3P9Sw+KOkxPhuqm0RUYgUEek6HgFOrVuI6j2QhMtvadEK+4+azLiz&#10;rnAuCgVmazYbEVGIFBHpApIS4y/BaYYZTx8/Lvjn47i6e7R43QmX30zMgGHORWOBtzV+pIgoRIqI&#10;dO4AOQZ4z1FgMHDurY8QHBXbOh+irm5cdOeT+AWHORdfDjyg2hcRhUgRkc4ZIGOBOdiG4QHglIv/&#10;Rv9Rk1v1dfyCw7jo7qdxdXN3Lv5PUmJ8ovaCiChEioh0rgAZDvyKU0eaweOnM/mC6xq9jm3m3/nw&#10;4b+z+Ku3j/nYmH5xnPn3BxsWf5yUGD9Te0NEFCJFRDpHgPQHfgAG15XFDhzBObf8GwyNu1SxJD+H&#10;2S/9i/1b17Hoy7dI25l8zOcMO/l0Trnk785F7sC3SYnx47VXREQhUkSkYwdID2A2EF9XFhLdg8R7&#10;nsGtCR1pln77HjXVVY5lH7/ARj1v8gXXcdL085yLvIGfkhLjh2nviIhCpIhIxw2QXwEJdWX+IeFc&#10;9sALDQcGP6rC7AOsmTfbsTxgzMlN6ohz+l/vY1D8NOeiYGCBgqSIKESKiHS8AOllD5Bn15X5+Adx&#10;1cNvEBQZ06R1zf/kFSy1NY7lKRf/tUnPN7i4cN7tj9F/9BTn4jB7kBypvSUiCpEiIh0jQAYAPzUM&#10;kFc89FqTh/LZv3U9W5bPcyzHTZ5JVK+BTd4mVzd3LrzzCXrGjW4YJP9ISoyfrL0mIgqRIiLtGyAj&#10;gPnAtIYBMqJH3yav77cPnnPcdvPwbNGsNq5u7lxy33MNhxQKAH5NSow/V3tPRBQiRUTaJ0AOAJYD&#10;Y+rK/EPCueaxt5oVIAsy0ziwe6tjecI5VxEQGtGibXT39OLCu55kyMRTnYu9gW+SEuNv0V4UEYVI&#10;EZHjGyAT7AGyT11ZcGQsVz/yJiHRPZq1Tv/QCEK79QRsPbonnHNVq2yrq5s75936KCMTzm34+fty&#10;UmL8q0mJ8W7aoyLS2WhuVxHpjAHyH8ALgCN8xfQfysX3/BffwOAWrbuqopyM3VuI6jMYDy/voz62&#10;OC+bvZtW0TNudKNbLJfN/oCFn73WsHghcKnRZM5qyrZarVYdDCKiECki0ojw6Au8AVzpXD54/HTO&#10;+cfDuHl4Hrdtqamu4vXbL6QoNwufgGCuf/LDRgfJLcvnMefVR+qNQwmkAYlGk3mZQqSIKESKiLRe&#10;gBwKfA7EOZdPPO8apl16U6NnomktJfk5vHjjmY7lHoNP4sqHXsPg0rirhNJ2JvPVf++lJD+nXjYF&#10;/gU8bTSZLQqRItKRuaoKRKSDh0dDQlzMLdjGgHTMg+3p7cv5tycxZtbFxz1AAnh4+5CTtpec1N0A&#10;FOZkYLVa6TV0TKOeHxASwbApZ5CxZysFWel1xS7ADOCUhLiYhQuS0wqPto5///vfOkBEpN2oJVJE&#10;OnKA7AG8DdTr2hzRox8X3fVUk8eAbG0VpcW8fd9VFGYfsH+iGki8978Nh/Q5KqvFwh9fvsnSb95r&#10;eFcxcBfwttFkPmyTo1oiRUQhUkSkfnh0Af4OPAX4O9930ozzOO2aO4/r9Y9Hk7ZjEx8+fAOW2loA&#10;PH38uO7x95rcQ3z3hpX88NqjFNc/vQ22MTBvMprMOxQiRUQhUkTkyAFyFPA6EO9c7h8cxpk3Pkjf&#10;kRM73Db/+bOJX9971rEc3r0vf33qI1xcm3bFUEVpMT+/+wzJS35peFeVPVA/YTSZyxUiRUQhUkTk&#10;YHiMBB4DrqfBGLZDJp7KrOvvxdsvoMNu//evPcqGP350LP/jpW+aPGd3na0rFzL37acoK8pveFcq&#10;8ADwyZFOcUunfg94AV72RVdsrfBl9i8RALVGk7lYNSUKkXIifjh2A6KcfocBQdimgQu0/3a3H5eB&#10;DVZhBZw7GRRiu2bM+ScfyAVygEz77xyjyVylPdChjw0/4HbgfsDP+b7A8GhO+8tdDBgzpcP/HTXV&#10;VXz2+O2kbF5Dr6Fjudz4EgZD8+dzKC8p4vfPXmPN/NlwaIvjKuBfRpP5Zx1BHe54dgEigFgg0v4T&#10;Zv8Jt9/n7/S552//8WjCy5QBRfbPwSL7516a/XMvDUgHdgE7nVuuRRQipaN/gEYBI4FhwACgn/2n&#10;PXtA5No/VNOwteSk23/vAXYDKUaTuUZ777gfK97Azdha1kKd73N1c2fCuVcz6bxrWvXax9LCfHwD&#10;gtq0N3dZcQE+foGt9hoHdm/h53eeIX1n8uHuXgE8BMxTy+RxO249gJ5Ab2yzJfUBegE9gBj7F+SO&#10;NANRmj1QbgDWAWuBZKPJXKm9KQqR0p4fpj7AeOBkYBxwkv1bd2dTC+x3CpV1v3cDe5o6i4gc87iJ&#10;BG4BbmoYHgH6j57CjKtuJyS6e6u9ZmVZCaan7yZly1r6jBjPpQ8836JWwuPNarWw4fcfWfTlWxTl&#10;Zh7uIZuAZ4FP1fLeKsdoiNOX4D72wFgXGmPo/FMG19gD5SJgMbDUaDJna8+LQqS05Qeriz0snoFt&#10;yJXRzf3G7e0XgG9gCJ4+fnh6++Lp44uHty+e3j6Ox3j6+AEGrBYLVRWlToGglNqaGqoqSqkoK6Wy&#10;rISq8jIqy0spKy443Km/lioBtjf42QrsMJrMRToyGn38xAM3AldwmFN3PYaMIuGym4kZMKxVX7ey&#10;rIRP/3NbvZa8W1/9joCwqM73bae6itW/fcPSb96zHeuHygTeBd43mszbddQd9Xj0tAfF/sBA++0B&#10;wCAgpLVex9XNHW//QHwDgvEJDMbbLxBvv0A8vH3w9PKx/fb2tX3e2VuvvZxu16mqKMNSW4ultoZK&#10;++deZXkpFaXFlBbmUVqQS0lBLsX52VSVlzVnU9cDPwA/ASuNJnOtjhJRiJTW+KCdBVxoD4+hjXme&#10;l68/4d37EBQRQ0hULCHRPQgMj8YvKBS/oFBc3T3aZHutVgtlRYWUlxRSVpRPaWEeJfk5FOdlU5SX&#10;RUleNsX5ORTmZFBb3SoNNhlOwXIbsMP+e5fRZK7W8RMfC1wFXGP/R32I6D6DmHrZzfQZPq7VX7+i&#10;tJjPHr+9XoCM6j2Q6x5/v9Ezy3REVRXlrPzhU/78+QvKi484HvlK4APgW6PJnHECf/Ht7hQOnQNj&#10;z5b+D3Tz8CQoohtBEd0IDIsiIDQSv+Aw/IPD8Q+NwD84zP5l+PiqKC0mPzON/Iz95B1IISd9H5l7&#10;t5Obvg+rxdKYVeQBs4FPgd8VKEUhUpr6wTsNuNweHgOPFRhjBw6nW984InsNIKpX/47fymO1UlyQ&#10;S0FmGgVZ6RRk2X7nZ6ZRmJ1OUV52S1s0a4G92Fss7cFyG7bWy9QufvyMAM4CzsY2TM9hP2f6jpzI&#10;uLMuo/ew+DbZjuK8bD57/Hay9+9ylIV378uVD72KT0Bwl6jrmqpKNiz6iZU/fEregZQjHu3YOuJ8&#10;b/9Z39Wun0xKjA91Cof9nQJjfw72dm76P0iDCwFhEQSF24JiUGSMIzQGRcTgFxTa6Y6XrP27OLBr&#10;Cylb1rJ/6zqK8455FjsDMAHvGU3mdfoPKQqRcqQP4u7AX4C/YrtI/LA8vLzpPXwcvYeNpfugkwjv&#10;3rtTXV/WqARYXUVhTgb5mankZaSSdyCF3PR95B1IoTAns6UBs9QeLHdiu/5yFwevw9zXmVowkxLj&#10;DfZ/2FOASfYvH0e8mNHD24e4SacRf/qlhMX2brPtys9I5ZOkWw7OJNMFA2T970QWdq1dzrqFc9ix&#10;egmW2qP2E8sFlgFLsF0Pt9ZoMld08OPMA1vnld5AXw5en1j3O7Al6/cLDiMkugeh0T0I7daD4Cj7&#10;78gYXFzd6MoKsw+wd9MqdqxZwp6N5mOdCl8NvAV8pkt5RCFS6lodz8R2rdosjnDBeEBoJIPHJ9Bv&#10;1CS6DxqJq5v7CVtnNdVV5B3YXy9Y5h5IIS99H+UlLf5ctWDrOe7cwWcPth7l6cB+o8lc1k7Hig8w&#10;GFvP+2HAUGzXxYYeozmH3sPGMvyUMxk4dirunl5tvq0fPHQDqdvWO5a79Yvjkvue7ZIBsqGy4gI2&#10;L/2NDX/8yIHdWxr1ncn+hWYjtg46ydha0VOOR6cy+yUzYdg6rHSz/461/67rBR3b0v9XHt4+hER1&#10;JzSmF6HRPQiJ6k5It56ERvfAw+la7BNZbU01+7euZ8uK+WxdufBw45Q6DjNsp7pfMZrM61VzCpFy&#10;4oXHEGyDOt9s/4Z/CJ+AYAaPn07cpNPoPnB4mw6L0lWUFxeSe2Afeel1wdL+O2N/a12DCbax4dJp&#10;MB6m/adu3Li6sTMr7Mt1F0KVA5XYxqWrm04lEFsHqWBsHQqC7T+R9n/iPew/4Y3dQFd3D3oPHUP/&#10;0VPoP+Zk/IPDjut+ePveK8ncZ5slsPfweC6++2ncPb1PuOOxKDeLnWuWsGP1YvZuWkVN04/BSnug&#10;zMR2nVwetvFY87G1qGP/3bD13HnQbOexEOvGR6wbN7FuzMRW4eLqSlBEDKHdehIS3Z1Qe0gMie6B&#10;33E+Bjs7S20tezaaSV76C1tWLKCm6ogjAi0BXgW+1nXgCpHS9cPjAOBObB0dDm0SMhjoO2ICIxPO&#10;YcCYKV3+VM7xYrVaKMrJJNfeepmfkWq7FjMzjfystKN9QHeODxKDC5G9+tN90Eh6xo2mz/D4dg1t&#10;B3ZvZdns9wmN6cWUC6/vkC3ntTXV/PDGf8jYs5UxMy9m9GkXtunrVVeWk7ptI/u3rWP/1vWk7dhE&#10;dWVFpzvWPLx9CArvRrDj+sQYgiJjCInqTlBEtyZPNSmN+CZRXsqmxT+zbsF3ZOzZdqSHpQIvAm/q&#10;VLdCpHS98DgZuBs453D73T84jJHTz2NkwjkEhEaqwo6z0sI88jPtwdIRLtMpzE6nOC8bS23H6Rxp&#10;cHEhJLoHEd37ENGjH936DyV2wHA8vLy1I5tgm/l3vnr2PsfyoHHTOOtG43HrzWuprSUrZSdZ+3aQ&#10;tX832Sk7yd6/i+L8nHatF2//QPyDw/APiSAgNJLA8OiDgTEyBh//IB087Shj7zZW//IVm5b8cqQv&#10;v0XAm8BzRpP5gGpMIVI6d3hMwDajxSmHu7/7oJGMmXkRg8ZNU6tjB2W1WigtzKc4L4vivByK87Io&#10;KcilrCif8uJCSovyKSvMo6K0mMry0ha3Lnl6++LlF4CPfxABoREEhkcREBrl+GceGtMLtzYaoulE&#10;+2f87v1/wWo9OORKUGQM5/7jYWIHjmi37aqprqIwK53C3EwKsw9QlJNJeUkh5SVFVJQUUVFaTHlJ&#10;ERZLDbXV1VTbg0R1ZQXuHp6Oy148PL1wcXPDzcPLPh6ibRxYTx8/vP0C8AkIto2fGBiKT0AgvgEh&#10;+IdG6NjqJMpLili/8HtW/fJlvQ5sTiqwdcL5r9FkTlGNKURK5wqPM4FHsA0OXo+LqxtDJp7K+LOv&#10;ILJnf1VWFwydtsGIS6ksL8VqsbViVldVUFtTUy8sGgwGMBjw8vHD3csbb9+ATj1+YmezY80Svn/t&#10;0XpjPRoMLow76zKmXnJjm42nKtKanzdbV/7Oyu8/Ju3wU3NWYxsA/xG1TCpESscPjxOAJzhMy6OH&#10;tw8nTT+f+DMu0SlrkQ6iKDeLb1801utNDhDZawDXPPrWcenNLtIa9m9dz/I5H7Fj9eLD3V0BvAw8&#10;ZTSZc1VbCpHSscLjQOAZbAM81+Pp40f8GZcSf8alePn6q7JEOhirxcKy2R+w6Ku3643xeNXDr9Nj&#10;yChVkHQqGXu3sfjLt9m+atHh7i4E/gO8qHneFSKl/cNjCPAwtqF63BqGxwnnXMXo0y5UeJROy1Jb&#10;Q2F2BsGRMV1+mKnMvdv5/rVHydy3A7+gUG549nO8/QJ0EEinlJO6h4WfvXakMLkLuNdoMn+jmlKI&#10;lOMfHl2Av2E7dV1vBGU3dw/GnnEpE8+9WuFROq3ammrWzv+Opd+8S0lBLoPip3HhXU+eAKG5lsx9&#10;2wmJ7oGnt68OBOn00nZsYuGnr7Jv85rD3f0r8A+jybxTNaUQKccnQJ4EvE7DTjMGAyOnncMpiTec&#10;UAPrFufnsOCTVygtyHVcP+bm4eno5enl68/g8Qnt2uNVmhaiNi2ey5Jv3iM/s/404w98ulSjCEiH&#10;YbVYKCsuoKy4gJL8HMqKCmyjJpQUEdmzPwPjpzZ5neUlRXz7woPkZaTg5u6Ju6cXnt6+ePsH4uMf&#10;hHdAEL2HjqVn3OhOV1871yzltw9fONw875XAk8ATRpO5UkeWQqS0TXj0wnbq+h4OzjYCQI8hozjt&#10;mjuI7DWg0wSFvIz95KTtITtlN4XZ6fQ9aSKDx09v8rrmvPoIGxf9dNTHuHl4cvsbPzarZTY/MxVL&#10;TQ2BEd00/EgbWzt/Nku+eY+inIxD7oubPJPzbn1UlSTtrqK0mC+fuYeUrevAaj3i4y43vkzvYfFN&#10;WvfKHz5h3kcvHfNx1z3xPtF9BnfKL4mrf/2KRV++RUVpccO7k4G/GE3mVTrKOgd9pe88AXI88D4w&#10;0LncLyiU0/5yJ4MnzOjwf8OO1YvZvWElB3ZuJnPfjkOmYFv/+w/c9MJXhER3b9J6PbyOPe9tbXV1&#10;c6Z8Y/l3H7Lg01cdy76BwQSGRRMYHk1gRDQhUd0ZNC5B1621kvULvz8kQIbG9GLqpTcyaOxUVZB0&#10;CFuWzydly9pjPq60MK/J6w6L7d2oxxXmZHTKEOni6srY0y9hyMTTmPfRi2xaPLfed0VgRVJi/LPA&#10;v9TxRiFSWh4e3YB/AUbAMYCfweDC6JkXMvXSmzrFdVNbVsznm+f/rxGPtDZ53QmX/wO/oBDyM9Ns&#10;gbG2huqKcgBqqiqxYmXYlDPwCwpt8rq3mX9v8E8hn9LCfNJ3bXaUrfrZxN+e+VQHaysYMvE00nZs&#10;AiA4MpbJF1zL0Cmnayq7xrxzLBYWffkWOWl76D0snoHx0/ANDD7h66W8uJC8jP3kZ+wnPzONvIxU&#10;8g+kkJ+Vjk9AEBff/UyTv7hG9RmIweBSb6D4us9ln4BAfAJC6Bk3qllnVvqOnMjVj7zJgd1bqCwr&#10;oaqynKryMsqLC22DvhcX0q1/HANGT2lWXfz58xd4+QbSf/QkgiNj222/+AYGc+4t/2bktLP58c3H&#10;yc9wXLriCtwLnJqUGH+Z0WTepnd3x6XT2R07QPYGPgEm1GuZ6daTs29+iJj+QzvN37Js9gcs/Oy1&#10;w97nHxxGWPc+DJtyOsNOPqNDbfe6BXOY+/aTR5120NXNnfs/WdKs9Zfk5+Dp49uu80x3tCA057VH&#10;6T9qEoPHT9fA502wdeVCvn7u/nqBpseQk+g/ajJ9T5pIWEyvE+tYslr48ul72LHm6O/N8edcyfQr&#10;bm3y+nNS95C9f5dt1p2gUHz8g/EJCMRg6LjH7Ff/vZdtf/7hWI7o0ZeB8VMZOHZqu14KVV1Zwe+f&#10;v4Z5rqnh5QFlwG1Gk/kdvcMVIqVpAfIM4GOce14bDIw/63JOueTGTndtXllxAd+/+ghFuZlE9hpA&#10;dJ/BRPcZRHj3vsdtruDmqiwrITd9H4U5tmngCrPTKcg+QGHWASrLS5lwzlWMmXVxk9f74//+w7oF&#10;cxxBOigyhuCo7gRHdLPNTd2jX6NPbYnsWreMz5+444j3B4RGMun8vzDq1AtOiPrIStnJW/dccczH&#10;nXfbY8RNOu2EqJNPHvsHezcd/nLDkOjuDD/5TOLPvKzdBrjfv3Udc159hIKs9IZ3vQ/cbDSZy/VO&#10;V4iUo4dHA7bpCv/lXO4fHMY5tzxCr6FjVEldpJXk8UsnHPNx06+8jfFnX9Hh/56yonyyU/eQl56C&#10;X3Ao/Ztxqk1abv3C71k779sjTT8HwG1v/Ih/Bxu9oTg/h8KsNIpysyjKyaQoL4vi3CyK87JwcXNj&#10;+hW3EjNgWJPWWVVRzv/uTKQoN8vxJTwgNJKQqFhCoroTEt2dmP5DT6hRG3JS9/DbB8+zZ9OfWC2W&#10;wz5mzKyLmXnt3e33pb28lLlvP0Xykl8a3rUOOM9oMu/TO10hUg4fIH2xtT6e51zeb9Qkzr75IXz8&#10;g9p1+7JTd7N/yzp6DR3b5GuI5FBfPXvfIddcNtRj8Elc9e83mrWv9mz4E1c3Vzx9/PD08cPLxw8P&#10;b1+8fPzwDwlv9lA5qdvWs9X8O4VZByjMOUB+ZtohvSzPveXfDJ1yunZyOynKyWDLivlsX7WY1O0b&#10;HJdjuHt6cfv/fmryddSVZSVsX7UIq8WCu6cXru6eePr41vuSGxLdo1nbOvftp1jz29HHm44dOIJr&#10;Hn2z6YGkrIQDu7fgGxRKSGSs5iK3Ky8pYseqRWw1/86eDSvrdTocPD6BC+54ot23ccPvPzD37aca&#10;dojMsgfJ5dqLCpFSP0DGAt8DIx07x+DCyYl/Y/L517bbTB1Wi4Xtqxbx59wvHAPFevr4ccsrszWQ&#10;eYsr10rW/l3kpu8jPyOV/MxU2++sdIpyM3FxceXsm//F0MmzmrTasuICXr3lPKoqjnzmx8Pbh8R7&#10;n6VnE6fUK8hK57XbLzxiK0adqZfcyKQLrtU+7gAqy0vZs9FM1r4dDBhzClG9BzZ5HZ88dgt7N/15&#10;9H1+6U1MOv8vTV73E5dPqjfV4+EMHj+dC+54XDuzDVRVlLNj9WK2LJ9HTXUVp/3lzmZ/IWhtmft2&#10;8NV/7214ersSuNpoMpu099qfemd3jAA5CPgFcLxzPX38uOCf/6HPiPHtsk1lxQWsm/8dq3/9mqLc&#10;zEO+3ZcXFypEtvgrnIGIHv2I6NHvkLtqa6qxWq3Nuva1vKjgqAESoKq8jPUL5zQ5RJaXFB41QLq6&#10;e9B94HBGJJyj/dtBeHr7Mih+GoPipzV7HTlpe475mC0r5jcrRA4aN43Ny35zvCf8AkPwD4kgIDQC&#10;/5BwQqJ7MGLq2dqRbcTDy5u4Sad1yOtCI3v25/onP+Tr5+53vpbTE/gsKTE+0mgyv6w92M7/xlQF&#10;7R4gxwE/AI6LlIIiunHp/c8T2k69KRd/9TZLZ39A7WHGVXR192D8WZcz9dKbtPM6sEVfvsmmxb9Q&#10;XlJIZVnpIUORYDBw/m2PMWTiqc1Y91vsWrccv6BQgiKiCQzvRnBULOExvQmMiO7QvVOleTYt+ZmF&#10;n71OZVkJNVWV1NZUH/KYU6+5g/gzLm36yq1WctL34e7hhX9ImGYkkkNYamuY+/bTrFvwXcO7HjKa&#10;zI+phhQiT+QA+SvgGKm6W784Lrn/uXa7/rEoN5OXbz60FSkgNJJRp17ASdPPxSdAY891NtWV5VSW&#10;lVJZbvvxDQgmMDxaFSPNZrVYqCwvtX25dHNvtx690v5qqiqprqps80kXlnz9Dn+YDrk29imjyXy/&#10;9oJC5AkfIPsMH8dFdz/drh/G1ZXlvHzzOZSXFAHQc8goxsxKZMCYkzXgs4iI1JOTuocPH76B8pIi&#10;Bo2bximJf2/TocnW/PYNP7/zTMOzK48ZTeaHtDcUIk+UADkMWAwE1pX1Hz2FC+98Alc393bfvoKs&#10;dHZvWEn3QSMIj+2jHSYiIoe19Nv3+f3z151ShYGhk2dxSuINBEV0a5PX3LTkZ+a88kjDIHmn0WR+&#10;Xnvk+FLT0vEPkH2AP4DQjhggAbx8/YnuMxhfnbYWEZGj8PT2YdOSn6mtOdjDPitlJ2t++4aKshK6&#10;9RuCm4dnq75mRI9+BEfFsv3PRThNlTszIS5mz4LktPXaKwqRXTVABgMLgZ51Zf1GTeKiu57sMAFS&#10;RESksfyCQhk+9SyqK8rJ3LfT0TpotVhI276R9Qu/p+/I8fgGhrR6kPQLDmPH6nrTWp6VEBfz+4Lk&#10;tBTtGYXIrhYg3bH1wnZMORM7cASJ9/631b+liYiIHC+e3j70Hz2Z4SefSXlJIVkpuxz3VVdW4O7h&#10;2SbD1UX3GYSLqyv7klc7Z5pzE+JivlqQnJavPaMQ2WUkxMU8BzjGvwjt1pMrH3q1yTNHNIWltoba&#10;mmoNmSEiIm3Oy9ePgfFTGTjmZPIyUm2DhBsMTDz3GkK79WyT1+wx+CRK8nPI2LO1rsgbmJoQF/PB&#10;guS0Gu2VtqWONcdBUmL8JcDnjiPcL4BrH3+P4MjYNnvNTYvn8tsHL1BZXspZNxmbPOuJiIhIS2Ts&#10;2Ya7p1ebBcg6tTXVfPb47c4tkgDvG01mTZvVxtQS2fYBsg/wE7ZR9jEYXLjk/ueI6j2oTV6vrCif&#10;Oa8+wtJv36e6qgKrxUJFaTHDTzlTO0NERI4bv+Cw4zLmsYuLK/1GTWLz0t8cY5cCIxPiYnYsSE7b&#10;qD3RhnWvKmjTAOkGfAo45geceumN9Iwb3Savt3fTn7x1zxVsXbmwXnn/UZO1M0REpMvy8Q/igjuf&#10;aHj51utJifE9VDsKkZ3VvcC4uoW+Iycw8dyrW/1FrBYLi758i0+TbqOkINdR7u0XwPm3JzHurMu1&#10;J0REpEuL6RfHtPpT8gYAbyclxuvSvTai09ltJCkxfhDwGeAG4O0fyGX/9yIebdCR5rf3n2P5nI9w&#10;Gi+LviMnctn/vUjMgGHaGSIicmIEyQFD2bd5LYXZBxz/DoG9C5LT1ql2Wp9aItvO/7BfBwlw+l/v&#10;xy84rE1eaPdG88Ed6urK9Ctv49L7n2uz1xMREemIDAYXzrn5Idw9vZ2Ln7aP0yytTC2RbSApMf5S&#10;4K665YFjT+GUxBva7puAiyt7Nv5JcGQ3Eu99liETZoBBrfciItK5bDUvZOfqpYR064G7p1ez1uHl&#10;64+bhye716+oK/IF/Bckp/2kGm7l0K4qaPUA6Q1sB2IBPLy8+ftzJgJCI9r0dS21tbi46juBiIh0&#10;TjvXLuOLJ+8AIDgylisffr3Z/zutFgvv3H81mft21BXVAkONJvNW1XTr0ens1ndbXYAEmHT+tW0e&#10;IAEFSBER6dTKig5OMpOfmcoH/7qe/IzUZq3L4OLCadfe5VzkCjypWm5dSh6tKCkxPgj4GvACCIqM&#10;4bxbHlHAExEROYawmF7s37bB0SmmsryUreaFDBhzMt5+AU1eX2B4NNkpu8hJ21tXNCghLubnBclp&#10;aart1qGWyNb1TyCwbuGUxBtwdfdQrYiIiByDq7sHl9z3HP1GTXKUFedl8+njt1GUm9WsdZ5y6Y0Y&#10;XOpFnQdU0624z1QFrSMpMd4P+AJ7K2R4977Muv4eDOrgIiIi0rhQ4ubG4PEJZO7bQd6BFAAqSovZ&#10;s8HM0CmzcGtiw4xPQBAFWenO10YOSoiL+WZBclqWarvl1BLZeq4DguoWJl9wLQaDqldERKRpQdKd&#10;C+98gl5DxzjKsvfvYtPiuc1a38Tzrmk4YsldqmWFyA4jKTHeBdupbABCorszeMJ0VYyIiEgzg2Ti&#10;vf+lW784Dv5vbd4MhqHdejJ43DTnosuTEuPDVcst56YqaBXTgd51C/FnXKpWSBERkRZw9/TmCuMr&#10;bFkxn8Dw6Hotk00Vf8albFmxwLFq4GrgWdVyyyjptI6/1t3w9PFj2MlntniFu9YtZ96HL5CxZ5tq&#10;V0RETkge3j6MmHZ2iwIkQOzAEUT1GuhcdL1qVyGy3SUlxocB59UtD508Ew8v7xatc//WdXzx5J2s&#10;/PEzPk26BUttjSpaRESkBUZMO9t5cXBSYvxE1YpCZHu7EnB0Fxt+SstaIasqyvn+tcewWi0A1FRX&#10;YbFYVMsiIiItEDfpNFzd3J2LrlWtKES2t0vrboTF9Kp3EXBzLPjkFfIzD47QP+m8vzR5SAMRERGp&#10;z9s/kP6jJzsXXZiUGK++IQqR7SMpMT4GGFe3PHzqWS1aX/rOZFb/9rVjuVu/OCace7UqWkREpBU0&#10;+D8dDJyiWlGIbC8XOC/ETTqt+WuyWvn1vWfBagVswxucc/NDmjJRRESklfQdMR5Pb1/novNVKwqR&#10;7eW8uhuRvQYQEBrZ7BVtWPQTaTuTHcvjzrqc0JheqmEREZHWCj2ubvQZOcG56IKkxHhNLacQeXwl&#10;JcYHAVPrlgeMOblF69u6cqHjtn9wGJMv0PW+IiIirW1g/f/X0cBI1YpC5PE21bn+BoxtWYjsM2I8&#10;AAaDCzOvuwd3T2/VsIiISCvre9LEhpeKaYq5ZlKvpOabUXfDPzis4SCmTTZm5kX0jBuFm7sHwZGx&#10;ql0REZHGsFopysvCPzgcg8ux28a8fP2JHTCclC1rnf+f/1cV2XRqiWy+hLobPePGtMoKw2P7KECK&#10;iIg0genpu3n55nN49//+Qk11VaOe0zNutPPiyUmJ8RpLTyHy+EhKjI8GBh88GEepUkRERI6z8uJC&#10;dqxZAkDGnm1sXvprc0KkNxCv2lSIPF6mOC/0aqWWSBEREWk8b/9AQqK7O5bXzPu2Uc+L6T8U1/oT&#10;eUxSbSpEHi+ObyyB4VEERcaoRkRERNrBqBkHh2xO27GJzL3bj/kcN3cPYurPMDdONakQebxMOPht&#10;ZphqQ0REpJ0Mn3pWvVbFjYvnNup5Mf2HOi+OV00qRLa5pMR4d8BxEWS3voNVKSIiIu3E2y+AgWMP&#10;zl64eemvWK2WYz4vuv7/7+ikxPgeqk2FyDb/0gN4OUJkv6GqERERkXYUN2mm43Zxfg77t6w75nMa&#10;nM4GUAcHhcg2N7LuhsHgQlTvAaoRERGRdtR3xDi8fP0dyylbjx0iA8Ki8A0McS4aoZpUiGxrjoMs&#10;LLa3ZpYRERFpZ67uHoyZeTEABhcXegw+qVHPi+pdb6KQkarJptGMNS0IkRE9+qo2REREOoBTLvk7&#10;/UdPxsc/qNGjpkT06MeudcsVIhUi215SYryr80EW2bO/KkVERKSD6HbodY7HCJH1GoN6JCXGnwek&#10;AulAltFkrlGtKkQ2NiT6A/2AgcAAoDcQDUTZfyIAQ93jw3v0a/JrVJWX8dPbT1KYncGMK28lZoCG&#10;CBIREWkPEYc2Bn3bIBdkAXuBbcAO599Gk7lMIfLEDYz9gLHYhusZCQwBujVlHc1piVy3cA7JS34B&#10;YN5HL3HNY2/pXSwiItIOwmJ64ebhSU1V5RFzpv2n4bSIlqTE+G3AWuBPYBmw1mgyVytEdr3AaMA2&#10;NE8CcAowEQhvyTr7jZqEf0jTV7EvebXjtoubGoJFRETai4urG6f95U6WfP0OJQW5WGprG/1UYLD9&#10;53J7WUVSYvxyYAEwD/jTaDLXduX6M3Th4BgEzATOAmYBYU15vn9wGEGRMQRFxOAfEo5vYAg+AUH4&#10;+AfhFxxOePfeGAxN79z+/F9nUlZcAMCEc64i4Ypb9C4WERHpAMpLiigvLqCsuIDivGzyM1LJz0yj&#10;ICuN/Mw0inIyGzWQuV0e8BPwIzDXaDIXdrX66lJNYUmJ8cHABcDFwPTG/H2+gSFE9R5EVO8BRPUe&#10;RGhMT4IjY3GrPzF7q8hN3+cIkADd+sfpHSsiItJBePsF4O0XQEj04Sevqa6sICtlJxl7tpKxZzsZ&#10;u7eSnbqb2prDnsUOAa60/1QlJcb/AHwJfG80mUu7Qn11+pZIe4/pM4Dr7L+PmP5cXF2J7j2IHnGj&#10;6TFoJJG9B+IfHHbctnXTkp/57uWHHcu3vfHjcX19ERERaV21NdWk79zM/q3r2Je8mpQta6mprjra&#10;U4qBL4B3jCbzCoXI9gmPMcCNwPXYelAfVmB4NP1OmkifERPoPWxMuw4O/uv7z/Hn3C8ACAiN4NbX&#10;vte7T0REpAupqapk3+Y17F6/nK0rf6coN/NoD98AvAR8ajSZyxUi2z48jgXuAC4C3A/3mNBuPRk8&#10;fjoD46c2HI2+XX348A3s37oegMHjp3PBHY/r3SYiItJVWa2k797C1pUL2bR4LsV52Ud6ZA7wJvC8&#10;0WTOUYhs/fA4EXgIW2eZQ/j4BzFk0qkMO/kMuvUd0iH/hvcevI70nckAnHrNncSfcYneYCIiIm2o&#10;urKCvAMpePsH4hsQjGsb9HloXJ60sC95NRv++JHNy+dTe/hT3qXAK8ALRpM5QyGy5eFxDPA0MO1w&#10;98cOGM7omRcyePx0XN3cO/TfsmeDmXkfvUBwZCxn/+NhPL199e4WERFpIxWlxbx175UU5RzMY54+&#10;fgSGRRIY3o2g8GhiBgwjbuKpYDh+kai8uJD1v//A6t++piAz7XAPKQOeA542mszFCpFND4+9gceB&#10;Sw/ZaBcXhkyYwYRzrz7uUw/WVFeRsWcrBZlp9B05EW//QL1LRUREOqDdG1by2X9uO+bjzrrRyIhp&#10;Zx/37bNaLWxd+TvLv/uAA7u3Hu4hWcAjwP864piTHS5EJiXGewEPAPfToKe1i6sbI6edzYRzryYo&#10;ottx2Z7KshJStq5j70Yzqds2krF3O5Za21SawVGx3PT8lxhcXPROFRER6WCqK8t533g9WSm7jvq4&#10;KRddz8kX39Cu27pno5k/vvgfaTs2He7udcCNRpN5pULkkQPkTOBVoN6M6AaDC8NOPp2TL76BwPCo&#10;47ItRbmZzHnl36RsWXfUgUXv+eB3PLy89U4VERHpiKxW8rPSKC3MoyQ/l5L8HApzDlCYnUFhTgYB&#10;IRGcccMDHebM4vZVi/n989fJ3n9I8LUC/wPuM5rMRQqRB8NjAPACcG3D+/oMH8eMa/5JeGyf47pN&#10;8z58gZU/fnbE+908PJl03jVMvvB6vUFFREROMLnp+/jjizfw8PZlyMRT6T10bKudmbRaLaybP4eF&#10;n79GefEhE92kAH8xmswLT/gQmZQYPxV4H+jpXB4YHs2Mq29nUPy0dtmuVT9/yS/v/dex7B8STo8h&#10;o4gdMJyY/nFE9hyAi6ur3kUiIiInoC+evIOda5c5lv2Cwxg6eSYnTT+fkOjurfIa5SVF/PHF/1jz&#10;2zcNz4pagReBB4wmc8UJFyLtM808DBidt8NgcGHcWZdxSuLfcfPwbL+jw2ply8oFVJaV0n3QCEK7&#10;9dQ7RkRERAD45oUH2bJ83mHv6zV0LGNPT2TAmJNb5bXSdmzi+9ceJTd9X8O71gAXGU3mPe1RB+3S&#10;lJaUGB8OfIvt9LUjQIZ260nifc8yYtrZuLi287TeBgPhsX2I6j0QH/8gvVtERETkYFCMG0NtTTX5&#10;mWlUV9ZvDCzISmfzst/w8Q+iW7+4Fr9WQGgEI6efS211FWk7krE1RAK2GfuuSYiLSV6QnLa9y4fI&#10;pMT4UcAfwEjn8lEzzufie54hKDxaR6aIiIh0aO6eXvQdOYFxZ15KTL+hWGpryDuwv95pZ/+QcAaM&#10;mdIqr+fi6kqf4ePoPmgEu9evoLrSMUuiF3B5QlxM9YLktMXHsw6O6+nspMT4s7BNOu5TV+bp7csZ&#10;NzzAkImntupr1dZUs+qXr1g3fzbBkbGce9ujGtxbRERE2kxpYR7rFsxh0+K5YDBw/u3/IaJH31Z/&#10;nZKCXL57+SH2blrV8K53gZuMJnNVlwqRSYnxt2Lrge3ouhQW25vEe/9LcGRsq77WlhULWPDpK/VG&#10;gT/9b/czasb5OsJFRESk07NaLCz47FVWzPm44V3zsF0nWdjW23BcTmcnJcY/AjzpHFr7nTSRS//v&#10;RfyCwlrtdfIOpPDNCw+yfM6HVJTWnyVo3JmXHbcBykVERETaksFgoM/wcQSFR7Nz7TLn0+h9gISE&#10;uJgvFySnVbbpNhyHAPkkcJ9z2dhZiZx6zR2tN56SxcKSb95l6ewPDpnQPDy2DzOu+Sd9ho/TESci&#10;IiJdTsqWtZieuovK8lLn4jXALKPJnN0pQ2RSYvyLQL1JK6dddjMTz7umVV9n/cLv+eGNpHplvoHB&#10;nJJ4o72nt8ZzFBERka4rK2UXnzx6M2XFBc7Fm4CpRpM5ty1es80mfU5KjH+0YYCcdf29rR4gAaoq&#10;ypxisYFRM87nxue/5KQZ5ylAioiISKdQXVlOeUnzZjSM6NGXvyS9g39IuHPxUODHpMR4n7bY3jZJ&#10;WEmJ8bcBTxzMdS6ce+u/GTntnDap9Ige/agoLSYwNIqzbjIy6tQL2negchEREZEmyNizjbfuvpyl&#10;376HpbaWnnGjMBiadsLY2y+AwROms2X5PKrKHQ1sscCYhLgY04LktNrW3OZWP52dlBh/GfCpc9ms&#10;6+9l9GkX6ggREREROYyFn73GstkfOJb7j57Cubc+0qzhCfMO7OeDf/214antT4CrjCaztbW2uVVb&#10;IpMS48cBswHHdDMJl/+D+DMv09EhIiIicgQe3j5sXPQTVovFHgRT2Gb+nf6jp+Dl69ekdXn7B9J3&#10;5ASSl/xCbU11XfFwoGJBctqSDhcikxLjo4GFQFBd2fizr+DkxBt0ZIiIiIgcRUBIBL1HjGPn2qWO&#10;vh7lxYVsXj6P3sPi8QsKbdL6fANDiB04nE2Lf3Ye/ichIS5m9YLktB0dJkQmJcZ7Ar8AA+vKBoyZ&#10;wpk3Ptjk8/kiIiIiJ2qQHDppJqnbNlCclwXYOg8nL/mFnkPHEBAS0aT1BYZH4x8czo7VjtkQDcCZ&#10;CXEx3y5ITmtxj+1WCZEJcTEvAo7pYCJ69OOS+1/Azd1DR4SIiIhII3l4+xA3aSY5aXvJTdsL2KZy&#10;LinIYejkmU1eX1TvgVRVlJG2fWNdkRcwOSEu5v2WdrRp8RA/9vmw/1G37O0fSOK9z+Lh5a0jQURE&#10;RKSJ3D29uPCOJxh16gWOsrCYXs1e3/QrbqXX0LHORSOB/7R0O1t0rtl+HeQGwDF3YeJ9z9J/1GQd&#10;ASIiIiIttHvDSipKihg0LqFFY1+X5Ofw1r1XUlaU71x8mtFk/q2562xpS+R7zgEy/oxLWyVAblo8&#10;lxdvPJNPk26lsqxER5CIiIickPoMH8eQiae2ePIUv+AwzvnHww2L309KjA9q7jqbvUVJifFXAvfU&#10;LUf1Hsj5tye1+I/cvWElXz//AFXlpRRkpRES3YOo3gN1FImIiIi0QEhU94bXR/oDwQuS035ozvqa&#10;1RKZlBgfCjzvSKJu7px7yyO4trAjTU7aXr557gHHGEkGgwsRPftpr4uIiIi0gqmX3kRIdHfnohuS&#10;EuMnHrcQCTyD02nsieddQ1hs7xb9UZVlJXzx1J1Ulpc6yhIu/wfRfQZrj4uIiIi0Ajd3D8684f+c&#10;iwzA/5IS493bPEQmJcZPAq6tWw6L7c2k865p2V9ktfLD60kUZKY5ikYmnMv4c67U3hYRERFpRT2G&#10;jOKkGec5Fw0Fbm3TEJmUGG/A1grpcObf/6/Fp7HNc01sNS90LMcOHMGs6+/RXhYRERFpAwmX34JP&#10;QLBz0YNN7WTT1JbIC4EJjtg6eRaxA4a3+A9Z+u17jts+/kGcf3sSrm7u2sMiIiIibcDL159T6k9N&#10;HQI80CYh0n6u/Im6ZTd3D6ZeelOr/CF10/gYDC6ce9ujBIRGaO+KiIiItKGRCec2HMT8tqTE+O6N&#10;fX6jx+NJiIu5Abi6bnnc2VcweHxCq/wRA8aeTEBoJFMuvI6eQ0Zpr4qIiIg0QVVFOXkHUvANCAZD&#10;4+aSMbi4EBgeTfLSX+uK3ADfxg7506hXSUqMdwN2AL3ANrXhP17+Fk9vX+01ERERkXZUVlzA2/dc&#10;QXF+DoPip3HhXU826fkfPXITKZvX1C1WAz2NJvOBYz2vsaezL6kLkADjz7pCAVJERESkA0jbsYni&#10;/BwAtpoXss38e5OeP/n8a50X3YE7G/O8Y4ZIe4/s++uWPX386k0ILiIiIiLtp8fgk/DxD3Is//bh&#10;C9RUVzX6+b2HxxPTL8656KbG9NRuTEvkmdjGDwJg9GkX4uXrrz0mIiIi0gF4evtyyqU3OpYLsw/w&#10;59wvmrSOCfXH/PYF/tEaIfK2uhvunl6MO+ty7S0RERGRDuSkhHOJ7Nnfsbz02/epKC1u9PMHjjmZ&#10;8O59nYtuSEqMd2l2iExKjO8DzKhbHjp5Vr3mUhERERFpfwYXFxKuuMWxXFlWgvmnz5qwAgOjT7vQ&#10;uaQHMKvZIRL4K049uEedpmshRURERDqiPiPG08NpqMQV339KTVVlo58/bMrpeHh5Oxfd0KwQaR9c&#10;/Lq65W59hxDVa6D2kIiIiEgHdcrFf3Pcrq6qoKqirNHP9fD2Yejkeo2PZyUlxndrcogEzgIi6xYa&#10;NHGKiIiISAfTY8goEq64heg+g5n5l7sazo99TA1G4HHFaaKZhtyOsp5L6m54evsyeMIM7RkRERGR&#10;Dm7COVcx4ZyrmvXcyF4DiOo1kIy92+qKLgYOO3r5YVsikxLjvbG1RALQf8zJuHt6NfuPqSovY8Wc&#10;j1m/8HusFov2roiIiEgHNWTSqc6Lo5IS4wc0OkQCZ2AbIwiAoZNPa9HG/PT2k8z/5GV+eCOJdQvn&#10;aO+IiIiIdFBxE09tWHRJU0LkxXU3vHz96T0svtkbUl5cyNYVCxzLpQW52jsiIiIiHVRAWFTDGWwS&#10;GxUiG57KHhg/FRdXt2ZvSPLSX6mtqcZ5fSIiIiLScQ2ZNNN5cah97PCjh0hgCk6nsoe0sEPNhj9+&#10;dNyO7jOo4WjoIiIiItLBDBx7SsOimY0JkY4Hubl71Bu0sqkKMtM4sHuLY3n4KWdpr4iIiIh0cIHh&#10;UYR26+lcdFpjQqTjasoeQ0bh5u7R7A3Y9ufvBxcMBgZPmK69IiIiItIJ9Bkx3nkxISkx3u2IITIp&#10;MT4aGHaEJzfZlpULHbe7DxyOb2CI9oiIiIhI5wuRAcC4I4ZIGjRV9m1hiCzOzXTcHjLhVO0NERER&#10;kU6i55BRuNY/I33q0ULkpLob/iHhhMX2btGLT730ZvyDw+g7ciIjpul6SBEREZHOwt3Ti9gBw5yL&#10;JjgvNBy7x3Fn7MARLX7xYSefzrCTT9deEBEREWln5SVFuLi44Onj1+jnxPQfyr7k1XWL45IS4w1G&#10;k9kKTi2RSYnx/sAQ5yeJiIiISOe3Zfk8nv/bTJ6/4XRStqxtQois1xIZCAyqW3A+nT3GeTlWIVJE&#10;RESkS0he9htWi4Xa6ipW/WxqQog8JA+OO1yIdPSicXVzJ6r3QNW4iIiISBcQHBnjuL1/24ZGP883&#10;MJjgyNhjhsixdTeieg9s2BtHRERERDqp2AHDHbdL8nMozD7Q6Od26zfEeXHM4ULk0IMhcpBqW0RE&#10;RKSrhMiBw+stp+3Y1OjnRvWqd3Z6cFJivMERIpMS4z0Ax8TaLR3aR0REREQ6Dt/AEALCohzLB/Zs&#10;bfRzQ+pPf+gL9HCESGw9bVzr7g3v3ke1LSIiItKFRPc5eKY5c8/2Rj8v4tBcONg5RNY72R2ulkgR&#10;ERGRLiWy5wDH7ayUHY1+XmBENG4ens5FQ5xDpCOa+vgH4RMQrJoWERER6UJ6D3f0ocYvOLzRzzMY&#10;XAjr1su5KA4OzljjCJFhOpUtIiIi0uXEDhjOhXc9ScaebZyUcF6TnhvWvQ8Ze7fVLfZ3DpGOKyaD&#10;I7qplkVERES6oEHx0xgUP63JzwsKj3Ze7A4HT2f3qCsNCIts0cblpO1l/cLvKS3M054SERER6QL8&#10;QyOcF2OSEuMNbkmJ8W6Ao893QGjzQ2RJfg7vPvAXqivLCYnuzk3PfwkGg2peREREpBMLdBoeCHAH&#10;olyAaJwGHW9JiMzYs43qynIA8g7sp6qyQrUuIiIi0skd5kx1Dxfs57WPkDSbpDgv+2BE9fTCw8tb&#10;tS4iIiLSyQWGHpIPY11wuh7yCEmz0cqK8g+uJzRSNS4iIiLSBXh4++Dp7etc1M0FCHM8wMsbd8/m&#10;tx4W5x9sifQPCVeNi4iIiHQRPoH1xhEPcwGC6pa8fANatHLnHtkasFxERESk6/CunxODXYDggyHS&#10;v0UrL87PORgi/QNV2yIiIiJdRIOcWD9Eevu1rCWyvLjwYIgMCFFti4iIiHSVEOl3tJbIFobIbn2H&#10;OG73GjpatS0iIiLSVUJkg5ZIN1rxdPZZNz7IgLEnExgeXS9QioiIiEiXCpFBbrRixxpXdw8Gj5+u&#10;WhYRERHpoCrLS1nz2zcEhkUxZOKpjX5eg441vm44zVajwcFFREREurZf33uWDX/8CIDFUsvQybMa&#10;9TwXNzfnRR8XIEDVKSIiInJiyNy3w3H7wK7NzV2Nh4vzkqurm2pWREREpAtz9/Bq1vM8ffzqLbsA&#10;ro6V6nS2iIiISJfW4LR0oxnqL/q6AP6qThEREZETT01VVXOf6lb/dLabu2pTRERE5ARhcHFp9GM9&#10;GwwF6QI4kqO7h6dqU0RERKQLq64oc9x2dWt+fxgXwMex4OqqmhURERHpwiy1tY7bbk3oZFNVXnZI&#10;iHRw9/JRzYqIiIh0YbU11Y7bTbmU0WqpdV6scKmfTGtUsyIiIiJdWHVVRbOeV+MUPoHKeiGyuqJc&#10;NSsiIiJygmgwH/bRQ2RVZb1lF6CstTYkfWcyv7z7DFvNC7VXRERERDqghtc2NlOJC+Bom6ytaf7p&#10;bKvFwmeP386qX77im+f+j/yMVO0lERERkQ7GYrE4bjeld3aDlsia+qezm3mOHKC6soKK0mJboLRa&#10;yEnbo70kIiIi0oG5ezZ+tsKa6voDk7sApa2xER7ePvWGCCovLtSeEREREelgYgcMs4VAVzdi+g9t&#10;7mqK3XA6nV1dWdGijfL2C6C0MB+AMoVIERERkQ7nwjufZNf65YTH9iG0W89GP6+6sl4H7Fo3wJH2&#10;KkqLWrRRXn6BjhBZXqIQKSIiItLRuHt6MSh+WpOfV1le7+R1iQuQdzBEFrdoo7z9Ah23K0qKtJdE&#10;REREuoiKkno5Md8FyD/Cnc0IkQGO2+UKkSIiIiJdJ0SWHhoiCxzBr4Wns30Dgx23W9LTW0REREQ6&#10;WogsOiRE5h8hYTbZ4AkzHD20B46dqtoWERER6SLK6+fEAjfnENnSU9B9ho/j1lfnUFtTQ2B4lGpb&#10;REREpIto0N8lzw3IqVsqLcxr8Qv4BYeplkVERES6kNqa6oZnrHNdgBTHA6qrWiVIioiIiEjXUZyX&#10;3bAozQXY71xSlJulmhIRERGRg/kwJ6NhUaoLkHqMB4mIiIjIiRwiczMbFu13MZrM+TjNn32YB4mI&#10;iIjICR0i652pzjaazBUudWlSIVJEREREDqew/pnq/QB1IXJfXWl+ZppqSkRERKSLSduZzOdP/JPf&#10;Pnie2prqpoXI7APOi6nOIXJrXWlO6h7VsoiIiEgXM+eVf7Nr3XLMP33OjtVLmvTcnLR6+XC7c4jc&#10;XFeal7G/yelURERERDqukoJc8g44RnXEarU2+rlVFeUUZtc7nb3ZOUQ6WiKtFgu56ftU2yIiIiJd&#10;RNqOTfWWu/Ud0ujnNmiFBNjiHCLrrVmntEVERES6UIjcvtFx2y8otEnTU+fs392w6GBLpNFkzgMc&#10;fbezWylEWmprsNTWaM+JiIiItKOUzWsct2MGDGvSc7NT64XIVKPJXOQIkXbJdTcy9mxt8cbu3rCS&#10;/147g+f/Nov0ncnaeyIiIiLtoLKshPRdWxzLPeNGN+n5Wft2Oi86VuQcIs11NxqeN2+OdfNnU11Z&#10;TkVpMcu++1B7UERERKQd7N+6HqvV4lju1ZQQabWSVr8xcPXhQuSKuhvlxYX1evA0R3BUd8ftPRtW&#10;Ultdpb0oIiIicpyVlxQ5bvsFhxEe26fRz81J30dlWYlz0crDhciVzo9I29GyU9D9R01y3K6qKCdl&#10;yzrtRREREZHjbGD8VPqPnkJwVCwzr70bDIZGP9e5Q47dikNCpNFkPgCkHAyRG1u0wTH9h+HtF+BY&#10;3r56kfaiiIiIyHHm4eVN4r3/5eYXv2bQuGlNem6DSxz3GU3mjENCpJ2jNTJ124YWbbDBxYV+Tq2R&#10;W1cswGqxaE+KiIiIdBKp9Vsi6521bhgiHXPgZO7bQWlhXoteePCEGY7bJQW57Nu8WntDREREpBMo&#10;Lcwje/8u56LlRwuRPzsv7F6/okUv3nfEeLx8/R3Lezb+qT0iIiIi0gkcJgf+dsQQaTSZt+N0XeTu&#10;9Stb9OIurm4MO/kMx3JQeDftEREREZFOESLr5cB0o8lcr9e122Ge8yvwV7ANGG61WjAYXJq9AdOv&#10;vJWIHv3w9PFjcBMv5hQRERGR489qtTRsifyl4WNcjhAiASgryufA7pbNXuPq5s7IhHMYPD6hSV3K&#10;RURERKR9ZOzZTllxwWHz4dFC5DzAMeH11pULVZMiIiIiJ5Dtf/7hvGi158Ojh0ijyZwPzK9b3rJi&#10;Plitqk0RERGRE0Ty0noNj0uNJnPOMUOk3Zd1Nwoy0xrOmSgiIiIiXdSB3VvJz0x1LjId7nFHCpHf&#10;4nRKe8uK+apRERERkRNAg9xnwalx8Zgh0mgy5+F8Snv5PM02IyIiItLBlRbmkbYzufm5zWpteCr7&#10;d+epDo8ZIu0+q7tRlJvFzrVLtWdEREREOqjs1N28eusFvP/gdfzwRlKz1rE3eRVFOfUy45dHeuzR&#10;QuSXQGHdwprfvtHeEREREemgfn3vOaorywHYs6F5E8as/uVr58Vy4PMmh0ijyVwGfFS3vHPdcgqz&#10;D2gPiYiIiHQwO9YsYe+mg9NLDxo/vcnrKM7PYfvqRc5FJqPJXNDkEGn3puOW1cqaed9qL4mIiIh0&#10;ILXVVcz78EXHspevP1MuvL7J61m/4DsstbWHz4FNDZFGk3kjsLxuee382Y5m0tZSlJvV4llxRERE&#10;RE5Uy777kLwDKY7lyRdej7d/YNOCaE11w8bCTUaTeVmzQ6TdK3U3yosLWTv/u1b7o9N3JvPqrefz&#10;7gPX8Mu7z+goEBEREWmC3LS9LP32fcdyeGwfxs66uMnr2bhoLsV52c5FbxzrOY0JkSZgT93Cijkf&#10;UVtT3Sp/+N5Nq7DU2oajXPXLV+xYs0RHg4iIiEgjLf7m3YO5zGDgjL8/gIurW5PWYbVaWDb7g3rZ&#10;FHi3xSHSaDLXAI5mwuL8HNYv/L5V/vAhE2bg5uHpWP7xjSTKivJ1RIiIiIg0ggGD4/aY0y4kdsDw&#10;Jq9jy/L5DWeoecFoMh/z+kXXxqw8IS4mGfgr4AeQk7qH0addiIuLa4v+cC+/ALz9AhxjUFZXVpC9&#10;fxdxk0/DYDDoyBARERE5iu6DRlJbU03vYWM5JfHvuLo1vRVy9ksPOTfilQKXLkhOq2iVELkgOa0m&#10;IS7GFZgBUFFajJevX7PSbkPd+gwmfWcy+Rm2BJyfkYrB4ELPIaN0ZIiIiIgchYeXN31HTqDX0LFN&#10;DpAAGxf9xNr5s52LXjKazI065ezShNd5CUirW1jyzXuUFxe2/K83GDjrpn/hFxzmKFr01dvs2WjW&#10;kSEiIiLSRqorK/j989edi4qApxr7/Eafj7a3RhYA5wLUVFdRU11F35ETWiFF+xDbfygbF/2E1WoF&#10;oKaqksETZmgPi4iIiLSB5d99wPZVi52LHjOazL809vkuTXy994FNdQurf/2anNQ9rfKHxA4cwalX&#10;3+FY7j74JO1dERERkTZQkp/Dsu8+ci5KA55ryjqa3HslKTH+dOCnuuWYAcO45tE3MRhcWuWPyti7&#10;jdqqKmIGDNMeFhEREWkDXz17H9vMvzsXXW80md9tyjqa3L16QXLazoS4mGHAEIDi3Cx8/IPp1i+u&#10;Vf4ov6AwAkIjtXdFRERE2sBW80IWf/W2c9FK4NYFyWnWpqynuc2Ht2G7+BKAhZ+/RlFOhvaKiIiI&#10;SAdWUVrML+/+17moBrjBaDJbmrquZoVIo8mcDjxQt1xVXsb3rz+G1WrR3hERERHpoH774HlK8nOc&#10;i541mswbmrOullzI+AawtG5h76ZVLPv2A+0dERERkRZK2byGzct+a7WppgE2LfmZDX/86Fy0G3i0&#10;uetr9pQzC5LTrAlxMQuA6wBPgH1b1tB72FgCwqK090VERESayGqx8NsHzzP37afYunIBJQU5DBhz&#10;covXm5+RiumpO6mtqakrqgXOMZrMu5u7zhZ1qTaazHuBG53/8G9f/BelhZr/WkRERKQpKkqL+ezx&#10;2/lz7heOsuxWGEqxtrqKb198kKqKetNhP2o0mZe1ZL0tHpfHaDJ/BnxYt1yUm8lXz97Xqs2vIiIi&#10;Il1Z+q7NvPPANfVm7HP39GbqJX9v8bp/+N/jHNi91bloCfCflq7XtTX+8IS4mN+As4HIuiBZlJvJ&#10;wLGntGmF56Tu4atn72fTkl8I7daDgNAIHYUiIiLSeVitrPzxM2a/9K9600kHhkdxufEVYls4bvay&#10;2R9g/vEz56JsYJbRZC7oECFyQXJadUJczFzgasAbIHPfDtw9veg+cESb1ftvH7zAzjVLKMhKZ/3C&#10;H6iuqqTHoJG4uLrqoBQREZEOb9UvX/HbB8/XG+Gmx5BRXP7gywRHxrRo3dtXLebHNx93LqoGzm5u&#10;b+w2CZH2IFmQEBfzJ3Al9tPkezaaCQiNIKr3oDap+Oz9u9i3eU1dlCd123q2mn8nonsfAsOjdWSK&#10;iIhIh7ZuwRwy9thONRsMLky+4FrOvulfeHj7tGi9+7eu48tn7sFSW+NcfKvRZP6qtba9VZvsFiSn&#10;7U2IizmA7dQ2ADvXLCW0W0/Cu/dt9YrvMWgkGAykbluP1WobZL2sqIANf/xIfmYa3QeOwMPLW0eo&#10;iIiIdEj+oRGkbtuAT0AQ59/+GCMTzsFgMLRonQd2b+Wz/9xGdWW9jjSvG03mR1pz2w1tUSFJifFG&#10;4LG6ZRdXNy6880kGjJnSJjsgc+925rz6b7JSdtUrDwyP4sbnv8TN3UNHqYiIiHR5WSm7+OTRmykr&#10;LnAu/hq4xGgy17bma7XJxYMLktMWJcTFBAPjAaxWC1tXLiA4MoaIHv1a/fX8gkIZmXAO7p5epO3Y&#10;6Gi6rSwrYfSpF+Lp7aujSkRERLq0zL3b+fSxWxoGyAXABUaTuaa1X6/NeqAkxMX8AkQBY+qC5PY/&#10;F+EbFEp0n8Gt/nouLq50HzSSYVNOpzgvi4KsdEZMPZuhk2fqqBIREZEuLXX7Bj597BYqSoudi83A&#10;mUaTuawtXtPQln9QUmK8AXgNpwHJAaZc9FdOvuivYDBor4uIiIi0wM41S/n6+Qeoqap0Ll4GnGE0&#10;mQvb6nXbdCycBclpJMTF/AT4AhPrylM2ryE3fR/9R03CxdVNe19EREQ6raryMpKX/sKqX76itqaK&#10;8Ng+x+21zT99zvevPdawF/ZC4HSjyVzSlq993JoCkxLjHwDqDVbUre8QLrzrKQ0SLiIiIp2KpbaG&#10;PRv/JHnpL2xduZDqygp7sjJw84tfERwZ2+av//M7z7B2/uyGd30PXNpWp7DbJUTag2QitikSPevK&#10;vP0DOfeWf9N35MQOcVCsmPMx6//4gbCYXvQ7aRJ9Rk7APzhM7xYREREhbWcyq37+kp1rljS8/vBg&#10;iHzhK4Kj2i5EFuVk8M0LD5K2Y1PDu14C7mztXtgdIkTag+QkbF3NI53LJ5x7NVMv+Xu7nt4uKy7g&#10;+b/NAvuYk3XCY/vQM24UPYaMpvewsXj5+utdJCIicoIpzD7Aa7df1PDUsUNEj75MPPca4tqwU+82&#10;8+/88EZSwwBrAf5pNJlfPp710S49W5IS47sBXwCTncsje/bn7JsfIrLXgHY5OGqrq3jllvMoKcg9&#10;4mPcPb256t+vt0kPcxEREem40ncm896D19Ur8wsOY/D46Qw/5Uyieg9ss9euLC9l3ocvsm7Bdw3v&#10;ygYuM5rM8493fbTLJNMLktOKE+JiPgL8gAl15aWFeaxbOAerxULswOG4uBzfzXNxdWXw+ATcPDyp&#10;Ki+jtDDvkMdYamvwCw6jZ9xovZtEREQ6kZrqKopyMykrKsDbP7DJz/cPDqe6qoLa6mqGTJjB9Ctv&#10;5dRr7qDfSRPxa8NL33ZvWMnnj9/Ovs2rG961DJhhNJnXt0d9tvsYO0mJ8bOAd4BuzuWh3Xpy2l/u&#10;pM+I8e22bcX5OexZv4J9m9ewb/NqCrMz8PDy5sqH3yC6T9PmA68oLebr5+6nKDeTqZfezODxCXo3&#10;i4iItIHammoWf/0OmXu3U15SREVpMaUFufVOAY+YdjZn3Wjs0H9HaWEe8z9+iY2L5ja8ywI8Cfzb&#10;aDJXt9f2dYiBGpMS40OAV4FLG943MH4q06+4tU0vUG2skoJcPLx8mjUf99p5s/nprScA8PL15853&#10;fsVgcNE7XUREpJUt+vJNFn/1zlEf4+nty93vL+iQ22+preXPuV+w+Ku3qSwvbXj3TuAqo8m8or23&#10;07UjVNaC5LTyBclpXyfExazDNp6ko405N20vq3/7htKCXKJ6D8TD26fdttPDywdXN/dmf5tIXvIL&#10;YGtOj5t4Gj4BQXqni4iItLLYAcPod9Ik1i2cc8THjJl5Ubue7Twsq5XNy+fx1XP3sXnZb9TW1Gtk&#10;rMXW+/pio8m8pyNsboebMiYpMd4XeBi4A6jXVdvN3YPRMy9m3JmX4R8S3qkO6PKSIp67/lTH8rm3&#10;PsLQybP0ThcREWkjP/7vP7h7eOHl549PQAi+gSH4h4QRGBbdsXKE1cr21UtY9OWbZO7dfrhHrABu&#10;bK9rHztNiHQKkwOwne8/v+F9Lq5uDD/lDMaddQVhMb06zcH86q3nU5CVDsC4My9jxtX/1DtcRETk&#10;BGWprWXzsl9ZNvtDslN3H+4h6cC/gPeNJrOlo21/h5+82j6u5NM4TZvorGfcaMbMupgBo0/GxdW1&#10;Q/8t3zz/AFtW2K6/6D5oJFc/8j+9g0RERE4wpYV5rJ0/m7XzvqUoN+twDykGngKeM5rM5R317zB0&#10;lgpPSoyfCvwbOOVw9/sFhTJ0yiyGnXwGET36dci/YdnsD1j42WsAeHh5c/f7C9S5RkRE5ARgtVjY&#10;tX4FG/74kW3m3480YHkhtuseXzKazDkd/W8ydLadYG+ZvAM4jyN0DArv3pchE6YzMH4q4d37dpht&#10;371+BZ89frtj+aYXviIkurveWSIiIl0xOFotpG3fyJYVC0he+uthx5+2y8Q2Ss3LRpO5oLP8fYbO&#10;umOSEuN7Av8A/gIc8erYkOju9DtpIn1GjKfnkNG4eXi22zZXlBbzwt/PoLa6CgwGbn11DgGhEXqX&#10;iYiIdBHVleXs2biKXeuWsX3VIkryj9qguApby+MXRpO5qrP9rYbOvrOSEuPdgbOB64CZNOjR7czV&#10;3YNufQfTY8goug8cQXSfQfgEBB/X7d21bjmblvzCgDEna8BxERGRTq6muoq0HZtI2byGfZvXkLpt&#10;Q8OheRoqAD4B3jWazGs6899u6Eo7MikxPgy4CLgYmAoc84JD/+AwovoMJrLXAKL7DCK0W0+CwqNx&#10;dffQO0NEREQcqsrLyErZwYHdW8ncu50Du7eSk7YHS23tsZ5aDswBvgR+NJrMFV2hPgxddUfbZ8E5&#10;HVsr5WlA45scDQYCQsIJiowlOKIbfiHh+AYE4xMQjI9/EP4h4bahhQwGvaNERES6iLLiAsqLCigv&#10;KaQwJ5OCzDTys9Lsv9Mpys0Eq7Wxq8sC5gLfA78YTeaSrlZfJ0QKSkqMdwFOAhKw9e6eAIS0ZJ1D&#10;J8/i3Fsf0TtORESkE1sx52NW/vQZpQV5WK0tGoqxDFgKzLf/rOmIYzsqRLY8VBqAAcBYYBQwEhgC&#10;RDa+5gzc8/7CZs2jLSIiIu2vorSY564/rTnhsRbYAqwFzMAyYIPRZK45kerP7UQ8aIwmsxXYZv/5&#10;2ClcBgL9gEH2kNnbHiy72X8f7AVutZKdspOYAcP0LhQREemEsvbtOFqAtADZwC5gh/1nK7AT2NZV&#10;rmtUiGy9cFkIrLb/HCIpMd4HKMI+PmVWyi6FSBERkU4qM2Wn82IVtjGoM4ADQLbRZK5VLSlEtlbI&#10;LEtKjN8CDLWFyB2qFBERkXZWXVmO+acvcHF1ZeysxEaPCZ2dsst5cbPRZJ6r2lSIbEvr60Jk5r6d&#10;qg0REZF2tuDTV1n185f2QFnByRf/rVHPy9pXrzFonWqyaTRxc9M5DrLMvduwWiyqERERkXZSXVnO&#10;hj9+dCxXlBY36nmW2tqGp7PXqzYVItua4yCrqignJ32vakRERKSdbF42j6ryMsfykIkzGvW87NTd&#10;1FRVOhetU20qRLa1PwHHSKPpOzerRkRERNrJ2nnfOm6HxfQidsDwRj0vfWey86KVI3SqFYXIVmM0&#10;mQuwDQ0EwIFdrRAirVbyDuynqqJcFSwiItJI+7euJ80pDI6cfl6jn3tg1xbnxc1Gk7lYNaoQeTys&#10;qLuRum1Di1c2952nef2fF/HabRdQlJul2hUREWmE5XM+ctz28PZhxNSzGv3ctB2bDvt/XRQij1uI&#10;zEzZSXlJUYtWtnXlQgBKC/P444s3VLsiIiLHUJSTwY41SxzLJ00/Hy9f/0Y9t7ykiKz99Yb3Waka&#10;VYg8XpY6blmtpGxZ26KV9R053nF746K55KTuUQ2LiIgcRXVVJVhtXRRc3dyJP+PSRj83Zctax3Pt&#10;lqlGFSKPC6PJvAnIdByMm1t2Le6UC/+Ki6urPZNa+F2tkSIiIkcV2q0np//tfvqOnMB5tz1GQGhE&#10;40Nk/f/bmYB6ySpEHlfz627s3bSqRSsKjopl5LRzHMvbzL+ze70uzxARETmaUTPO59IHXmDQuGlN&#10;et6ejfX+b883msxW1aZCZLuEyKyUXRRmH2jRyqZc9Fc8vH0cyz+/+wy11VWqZRERkVZUlJtJdv3r&#10;IReoVhQi2y1EAmxftahFK/MLDuPkiw5O05Sfkcra+d+plkVERFrR9lWLj/r/XBQi25zRZN6H0+w1&#10;hzkom2zs6ZcQ0aOfY7m0ME8VLSIi0qoh8g/nxWSjybxXtaIQ2R6+rruRsmVNo+frPOLOcHXlvNsf&#10;o9fQMQwcewpjz7hENSwiItJKKstLSdlcb0SVb1UrzeemKmiR2cCjYJvIfevKBYxMOLdFKwyP7cMV&#10;/3pVNSsiItLKdqxaRG1NtXPRN6qV5lNLZAsYTeaNwM665fW//6hKERER6aAa/J/eazSZ16pWFCLb&#10;02d1N1K3rSfvwH7ViIiISAdTlJPB3uR6Q/t8pVpRiGxv7wKO8aU2LFJrpIiISEezYdFPDWepeUe1&#10;ohDZruy9uhzDA2z4/QcstTWqGBERkRbISd1DVsrOVlmX1WphQ/1T2UuNJvNW1bJCZEfwdt2N4rxs&#10;tq5cqBoRERFppuXffcj/7rqUt+65grXzZrd4fTvXLiM/M9W5SK2QCpEdxmwgp25h5Q+fqkZERESa&#10;YdGXb7Hg04OjlDS4jrFZzD9+7rxYDJhU0wqRHYLRZK4EXqtbTt+1md0bVqpiREREGstqZf7HL7H4&#10;q7cPhhRXN0bNOL9Fq03bmczeTX86F71tNJlLVeEKkR3Jq0BF3cLSb95r8xe01Nawa91yctP3qfZF&#10;RKTTqq2p5rtXH2HF95/UC5AX3vkkPeNGt2jdy759v95LAS+qxluHq6qgdSxITitNiIsJB8YDFOZk&#10;ENM/jpCo7m32mt+//igLPnmF1b9+jYeXN7EDhmtHiIhI5wqQ1VV88dRdbP/z4HSEbh6eJN73LP1O&#10;mtiidafvTGb+xy85F31kNJk/UK23DrVEtq6ncGqNXPjpa1itljZ7sbQdmwBbr7N5H73Ed6/8m5rq&#10;Ku0FERHpNDYvn8+ejWbHsrdfAFcYX6bP8HEtXrfztZXYWiGTVOOtRy2RrWhBclpJQlxMEDARoLQw&#10;D//gCKL7DGqT1/Pw8mHH6iXUDVOZlbKTnauX0DNuND7+QdohIiLS4VWWFrPhD9vwO4Hh0Vz58OtE&#10;9R7Y4vVuX7WIZbPrNTp+YDSZ31ONK0R2WAlxMX8Cfwe8wXZB70nTz8XNw7PVXyuq1wBiBgxj55ol&#10;jhbI0sI81v/+A/4h4UT2GqAdIiIiHVpgeDQx/eOI6j2IWdffQ2BYVIvXWVtdhemZu6koLa4rqgAu&#10;WJCcVqQaV4jssBYkp1UkxMWUAGcAVFdWUFaUz4AxJ7fJ6wVHxjJ4XAJ7k1dTVpQP2DrcbP/zD0Ki&#10;uxPRo592ioiIdGghUd2JHTAMd0+vVlnf4q/fqXeNJfCU0WSerZpuXbomsm28AayrW1i/8Hv2blrV&#10;Zi8WHBXLdU+8f8gwCOk7N2tPiIjICSV7/66Gp7FTgMdVM61PLZFtYEFymjUhLmYdcB1gANiXvJoR&#10;U89qk9PaAC6urvQfPZnw7n1J25mMf3AYCVfcgm9AsHaIiIicECy1NXzx5J0U52U7F19jNJk3qXZa&#10;n0FV0HaSEuOfAe6uW46bdBrn3faYKkZERKQNLPzstYatkJ8ZTebLVTNtQ6ez29a/gC11C8lLf22V&#10;OUBFRESkvj0bzCz/7iPnoizgdtVM29Hp7Da0IDmtJiEuZjG209puALs3muk7cgL+weGqIBER6TKs&#10;VgvJS35m0ZdvUZh9gO6DRhy31y7KzeKz/9xKdWW5c/FFRpN5g/aMQmRnDpKZCXEx+dh7a1sttexc&#10;u5S4Safh4e2jChIRkU5v+6pFfPPcA6yZ9y256fvYs/FPeg+Lb5Xheo6lurKCzx+/jfzMVOfi54wm&#10;82vaM21Lp7OPA6PJ/CrgaGMvzsvG9PRdVFdWdKjtLC8upCArXTtMRESOzWpl259/8PZ9V/HlM/eQ&#10;nbq73t3HpaHEauX71x7lwO6tzqWLgfu1g9qeWiKPk4S4mJ+B04FogJL8HDL2bGfwhOm4uLT/bjiw&#10;ewtv3nM5K3/4hD0bzHj5+hMa0xODQX2vRESkvoy92/j8iX/y59wvKC3IrXdfQGgkZ/79/+g1dGyb&#10;b8e8j19i3YI5zkVpwKlGk1mDiitEdh326yO/BxKBQID8jP3kZ6UxcOwp7R7W1i+Yw54NtrlLi3Iz&#10;2bJ8HhsXzcVgMBDevS+ubu7aiSIiAsBXz97Pgd1b6pX5BgYz9dKbOfeWfxPRs3+bb8PyOR+x5Ot3&#10;nItK7QFyp/aQQmRXDJIlCXExvwFXAp4A2Sm7yMtMbfcg6eUXyOZlvzqmTwSoKC1m17rlrP71K8pL&#10;i4jtPwxXd4VJEZET3TbzQvIy9gPgFxTKKZfcyLm3PEL3QSOOy9m11b9+zW8fPO9cZMHWkWaR9s7x&#10;o3OV7SApMX4CMB/7/NoAI6adzZk3/B8Gl/a7TLWitJjVv37Nqp9NlDQ4PQEw/JQzOfvmh7QDOyir&#10;1cKeDWYKszMoLymkvLSI8uJC209JIbXV1Yw94xKGTp7V5HVn7N3G0m/ew2BwwTcoBL+gMPyDwwiK&#10;6EZQRDf8QyMwGHSJdVezc+0yMvdup6K0iIrSEipKi7DU1lJZVgJA72HxTLrg2matu6aqkoqyEnwD&#10;g3XsdEKlhfms/vUrAkIjGTp5ZptNpHGkAPnzO083LL7WaDK/rz2jEHmiBMkE4AfnIDl4fALn3vpo&#10;u586rq2uYuPin/lz7hdkpRw8K9BnxHgu+78XtfM6qHkfvsDKHz876mNc3T2494OFuLi6NWnd7z7w&#10;l0NOXTlz9/Ri2mU3M/b0S7QjuojkJb8w++Vjf2m86uHX6TFkVJPWnbp9A58/cQeVZSUYXFzwDQwh&#10;ICQC36BQ/IPD8AsOZ8DYk4k8DqdEpXNZ/t2HLPj01YbFdxhN5hdUO8efm6qgfRhN5gVJifFnOQfJ&#10;LSsWUF5SzEV3P4Wnt2+7bZuruwcjE85hZMI5pGxew5r5s6koKWb6lbdox7WB6spy8jJSyc9IpSg3&#10;i74jxhEa06vJ60ndvvGYj/ELCmlygATw8PI+xt9QweKv31GI7EJyD6Q06nGevv5NXvfmpb85WjOt&#10;Fgsl+TmU5OfUe8zS2e9zy8vf4hccpp0hYLUy7+OXWPnDpw3vuUsBsv2oJbKd2VskvwUC6srCY/tw&#10;yf3PExgepQrqap+DFgtr5n1L+q7Nto5VmWmH/PP09PblH6/MxtsvoEnr3vbnH/z0v8epqa7EJyAY&#10;b78AvPwC8PYLxNsvEL+gEIZOnkVQZEyTt7soNxPzj59RkJVOSUEuJQW5FOdlY6mtcTym78gJXPqA&#10;Pss7TAhM28uONUtxdXNj1KkXNPkMR0lBLt+/+gj5mWl4+frj5euPp7cvHt4+uLq54+HtQ6+hY+l3&#10;0sQmb9uejWY+f+KOesfP4Vz3xAdE9xnUxKxhIWXzWiy1tQRHxRIYFtWulwl1VGVF+WxftZj0ncn0&#10;GjqGIRNP7bDbWlNVyfevP8bmZb81vOtmo8n8uvamQuSJHiRHAT8DjmlsfAODuejup4kdMLzT/31F&#10;uZn4BATj5u5xwu/rlT98yryPjn1JwI3Pmwjt1rPDB+LivCwKstKprqqgV9wYXLWP21XegRQ2LprL&#10;lhXzyU3f5yifctH1nHzxDR1qW0sL88nev4vSglyK8rIoLcilOD+H4rxsyksK6T96CgmX3QxN7HA4&#10;/5OXWTHnY8eyi6sbwZExhER1JzgqlrCY3gwan9DkL2md/xuslYx929mzwczONUvZv3U9VqvFcfff&#10;n/uCsGacAWn74ySPL5++m7Sdyc7F1cB1RpP5Y73r25dOZ3cARpN5TVJi/ETgR2BA3QfsR/++iRlX&#10;3dapTxF+/ez9bDUvxNXdg+jeg+g+eCTd+g2hW5/BBIR1rpbW6spyCnMyKcnPJjgylsDw6Cavo7hB&#10;q2NDvoHBjJh2TocPkAAGFxcCwqJatB+rysv49f1nKSsuZOjkmQwaN61Zp9tPZJbaWjYu+ol1C78n&#10;ddv6wz6mvLiww223b2AwvoFjWn29ads3NaifGnLT99UL1at+MfG3Zz49MbKjxcLCz15j/cLvKSsu&#10;OMpxVNPhtj11+wa+ee6Bhp+bJcDFRpP5Z737O8D/AVVBx5GUGB8MfAlMdy6Pm3Qap//t/na9TrJZ&#10;AaGinGeumXrE+739A+k+cAQzr7uHgNCIDrXtO9csZfeGlRRmH6AoJ5PC3Ix6/4hdXN247vH3iOw1&#10;oMnfqn9571nKCvMIcrSOdCc4KoaQyO4n3FSYy2Z/wMLPDs5M5h8cxqjTLmTMzIvxasa1dieiH95I&#10;Yv3C7w97n6ubO/1GTWLWdfecMNcW7lyzlO9ff4yyovwjPsbVzZ37P1nS5HXX1lSzL3k1ru4e+AWG&#10;4BcS3uE/l/du+pNPHjvy9eyRPfszZlYiIxPO6VDb/efPJuZ9+GLDcJsCnK35sBUi5chB0g14FrjN&#10;uTwoMobzbn2UmP5DO9Xf89Wz97HN/PtRHzP6tIuYdf09TV53aWE+6Ts3YbEcPCVjqal2TCcZ3qNf&#10;k6+nAkjdtp4PHjr2qb+Z193DmJkX6aBtgXUL5vDj//5zSLmnjx+jT7uQcWddjo9/kCrqKN6654p6&#10;oyi4uLrRf9QkBsZPY8CYKXj6+J2Q9VJSkEt+xn57p7X95B1IITc9hcryUiaccyWjT2v6e/eTx25h&#10;76Y/65W5eXjiHxyOb1AoIdHdmXzBtQRHxjZrm6srK6itqXZ0OqooK6GqvJTKslI8vH3oMWhkk0/v&#10;Z+zdxjv3XX0wQLt70H3gcPqNmszAsacQFNGtQ+238uJCfnjjMbavWtzwrqXAhUaTOVPveoVIOXaY&#10;vAR4B/A9+M/BlUnnX8vkC67tVKf8MvZsY//Wdezfup7UbesPOaU78bxrmHbZzU1aZ3FeNm/efRkV&#10;pcVHfdxFdz/NwLGnNGndW80L+frZo0+7Gt69L5cbX8YvKFQHawtYLRZW//YNK3/8lILMtEPu9/Dy&#10;5oI7nqDvyAmqrCMdrysX8ut7/8UvOIyhU05n6JRZCt5t5InLJ2KprT3qY3oPi+dy48tNXvdPbz7B&#10;2gXfgdV6xMdMuuBapl5yY5PXvXv9CtJ3JtOt/1B6DBp5XMd0bNJ2bljJD689erjLfl4E7jGazNU6&#10;ChUipfFBchDwGTDSuTyyZ3/OvvmhJp9K7ShKC/PJ2LOVrH07cPPwZNSM85vcIWPn2mV88eQdx3zc&#10;pPP/wtRLb2rSui21tcz78AXSd23GPyScQPt1fwFhkbbboVH4BgbrAG3NMGm1sHPNUlb88Ckpm9fU&#10;u6/fSRO55P7nVUnS7pZ88y5Lvn6X2pojZ5new+O5/MGmhciK0mKevW7GMR/XY8gornq463VGriwv&#10;Zd6HL7JuwXcN7yoC/mY0mU06+hQipXlB0hP4D3CXc7mLqyvjz76SyRdch7un1wlXLzXVVXzx5B3s&#10;3bTqiI+J6NGPi+5+qtmnlqR9pGxew9LZH7B7/QoApl9xK+PPuVIVIx2CpbaW0qJ8SvKzKS3Iozgv&#10;m9JCW89yFxcXJpxzVbM6m737wDUc2L31iPd7+wVw9j8epv+oyV2qPneuWcrct5+iKPeQs9TLgCuM&#10;JvNeHXUKkdLyMDkNeBfo5VweGB7FrOvupd+oSSd0/VRXVpyQYbory96/i6rKCmL6xaky5IT4Ynxg&#10;1xYsllpcXFzx8PLGzd0DDx8/2/icxxjwv7Mpys3itw+eY+vKhQ3vqgIeBZ40msy1OjIUIqX1gqQf&#10;8BRwyAWEfUdOYMbV/+yQ43yJiIjUhWXzj5+x9Nv3qKoob3j3auAvRpN5k2pKIVLaLkxOBF4H6o1E&#10;bnBxYcxpFzH5out1Yb1IJ5O+azO7169gUPw0wmJ7q0Kky9myYj7zP36ZwuwDDe8qBR4BnjeazDWq&#10;KYVIafsg6YZtGKBHgHpjeHh4+zD+rCsYd9YVXe4UiEhXY6mtZfFXb7P02/exWi14+wdy66tzdHmG&#10;dBn7Nq9h4SevNJx1ps63wO1Gk3m/akohUo5/mIwEkoDrG+5PH/8gJl1wLSMTzlWYFOmAinIy+PbF&#10;f5G6/eDYyQaDC3e8/cuJNy2fdDkHdm/h989eZ/eGlYe7ezNwp9Fk/kU1pRAp7R8mR2AbpHx6w/u8&#10;/QMZf9YVjJmVqDApXV5NdVWnmKd976Y/+fYFY72p6FxcXZl57d2MOvUC7UjptNJ2bGLRl285Rlho&#10;IAd4CHhLp64VIqXjhckE4HFg3CFh0i+AUaddyNhZifgGhqiypMv5c+4XzPvoRYIiYrjoricJ7963&#10;Q27nyh8+Zf7HL2O1HpxtKSgyhvNvT6Jb3yHakdIp7dloZsWcj4/U8lgK/Bd4zmgyF6m2FCKl4wZJ&#10;A3Au8DANBioH27RXw6aczrizLldv7i7IarVQWVZKZVkJVRVljhk2aqqrqKmusr3xDQbHnL8urq54&#10;ePng4e2Lt69/k6dV60heueVcCrMzAPD09uX8f/6nw812s3vDSj77T71ZTRk8fjpn3Wg84eZOl87P&#10;UlvL5uW/seL7T8jcu/1wD6kA3gD+YzSZc1RjCpHSucLkmYCRw7RMAvQaOpYxsy5mwOgpGFxcVGkd&#10;NBSWFuRRlJtJcX4OJfnZlBTkUVaUT3lxge12cQGVpcVUlpc65g5vLi9ff7z8AvDxDyIgNMI+Y080&#10;geFRBEfGEBbTq8NOu/nTm0+wdv7sgx9wBhdO/9t9nDT9vA6zjZuX/ca3Lxod25dw+T8Yf/YVHSa8&#10;V1dWUJiTQWH2AQpzMijKzaS8uJCK0mLKSwqpKCmmorQYi6WG2poax/Fmqa2pd1x4+vhhMIC7pzee&#10;Xj54+Pji6eWLh48vPv6B+PgH4e0fiG9QKD7+QfgGhuAfHNbk2aukfZQW5rNu/mxW//Y1xXnZh30I&#10;8CrwgtFkPqAaU4iUzh0oZwB3AzMPd39AWBSjZpzPiKln4Rccpgo7zorzcyjMSiM/M52CrHQKstLI&#10;z0yjMPsAxfnZWC2WDrOtLq6uhHbrRXj3PkT06EdM/6HE9B/aIXoTWy0Wfn73Gdb89k298oTL/8GE&#10;c6/uIC03Ncz/+CVy0vYx8bxr6DlkVLtsR21NNZn7dpCdsouslJ1kpewie/8uSgvz2rV+fAOD8QsO&#10;xz84jIDQSIIiYwiK6EZQhO23Ohy1r7TtG1n169dsWT7vSNM/5mEbgu4FtTwqRErXC5PDsE2heDng&#10;fsgB4eJC/1GTGJlwLv1OmqTWyVYMN4U5GeSm7yM3PYWCzFTys9IoyEyjICvdcZq5036QuLgQ3Wcw&#10;3QeNoFfcGHoNG9uunVtW/vAJ8z9+pd41hxPPu4Zpl918wh6DleWlpG5bT8qWdezfup70XZup7YTH&#10;naePH8H2QBkU2Y2giG4ER8YSHBVLUHg3fWa1gfKSIjYu+ol1C+aQvX/XkR62G3geeM9oMpeq1hQi&#10;pWuHyQjgBuBGIOZwj/ELCmXIxBkMmTRTU881UllxAblp+8jL2E9u+j7y0veRd2A/eRn7j/StvTly&#10;gQwgC8jG1tsxy15eDBQCRfbb5UCJ03OLAAvg6/Qlwh/wAIKBEPvvYCAK6An0sP8ObewGunt60XtY&#10;PP1HT6H/6Cn4BgYf932xedlvfPfKv7HUHuwAet0T7xPdZ/AJczwWZKWzfdVidq5Zwr7Na+rVRWPz&#10;A5BiP97ygHyn32V1hz22qerqfXwAbvb/MYFAgP0487ffDgXCgUig1S4EdXF1IyQqlpDoHoR060Fo&#10;dE9Cu/UgJLpnuxyDnVltTTW7169g05Jf2Gb+/WifXwuAV4DvjCazRTWnECknVph0A84DbgKmHemY&#10;CIqMYdC4afQ/aRKxA0fg4up6wtZZdWUFeRn7yTuwn9z0vbaQmL6P3AMpVJQWt/iz2/5Pezewx/57&#10;L5AGpAOpRpO5op2OFT9gCDAU22xJQ4HRQNBRP2RcXOg7cgLDTz6DAWNOPq7XvO1at4yvnr2fmqpK&#10;AP72zCdE9OjXpY/PkoJckpf8zMZFc8nct6MxT6kBtgMbgU3Yxu/bB+w7HqcjkxLjveyBMsb+083+&#10;u7v9C0wfe1mLePr4ERrdg5BuPQmN7k5ot54ER3cnNLoH7p4a+gygtrqKfZvXsGXFArauXHC0z7Ni&#10;4EPgVaPJvEU1pxApQlJifB/gOvtP9NE+jPuMGE+voWPoMfgkwrr17NQ9eg/7X7W6ynZtYmYaeRmp&#10;5B1IcQTGotzMlq6+CNgB7LL/OAfG/Z1p7LSkxHgXIA6YDEyxfxGJOtLjvXz9GTplFvGnX0pwVOxx&#10;2cYDu7ey4ffv6TFkFIPHT++S712rxcK2P/9g/cI57Fq/4ljX0GYBS4Cl9t/rjCZzVQc/zjztYbK3&#10;/bfz7d7YWjibLSA0guAoW7AMie5BSHR3wrr1IjA8ust/Yc7PTGXPxj/ZtXYpezb+eayOecuBt4Ev&#10;dMpaFCLlSB/YrsBp2K6bPI8G0yo25OMfROzA4XTrO4TIXgOI7DUA/5Dwjv1P12qhOC+HgrrrErNt&#10;HVryM9MpzEqjOL/FDTA19oC4zR4Yt9p/bzOazBld+NgxAGOAs4BzOMwQU7ZPHgMDRk9h/NlX0n3Q&#10;CL3pmqmqopx1C77D/NPnh5uPuI4FWAZ8D/xoNJmTu+BxFw4MAvoDA4EB9p/+HOba70b/g3RxITAs&#10;yt6x52DnnmB7Zx+fgM51iry6soKs/bs4sHMz+7etJ2XLWkqO/VmXCnwBvGs0mTfrXScKkdKUD2dv&#10;eyC4AJjFMU5dOgfLsNjeBEXGEBIZS0i3HgSEReEfFIpvUCiubu5tsr1Wi4Wy4gLbT1EBZYV5FOfn&#10;UJyfTVFOJiVOt1vpGsVUezjc3iAw7tVsDJCUGN8buAa4Clur0SFiBwxn2mU30aOdeil3RhWlxSyf&#10;8xGrf/2ayrKSIz1sEbZTjrONJnPuCfyFuKdTsOzvFDZ7tHT97p7eBNs79wSEReEfHE5AaIStd3lI&#10;OP4hEe0yS1hFaTH5mank28+i5KTtJXPvdnLTU+p1NjuKLGxzWn8KLNG1jqIQKa31gTwJOAOYga2V&#10;qVnnenz8g/AJDMbTxw9Pb1/bj49vvQ9cTx8/wICltobqynKnD8gSamuqqSovo7KizDY+YkUZlWUl&#10;lBcXtsWfXtggJG6zL2/XKZ1GHzsGbKe7/w5ccrjjps+I8Uy7/Gaieg1UhR1BVUU5q342sey7D48U&#10;HlOA94APjCbzHtXYMb8g1wXLwdRvxQxqrddxc/fA2z8Qv6BQvO1jY3r7BeDp7esY5N/T2/bb9nh3&#10;3DwOHS6rtqaa6soKLLW1VJWXUlFWQmVZCZVlxZQU5FFakEtJQS4l+TlUljf5Y8kKrAF+AH4EVis4&#10;ikKktPWHsB8w0R4OxtlDZXgn/FNqsHUk2GP/2cXBaxT3nKitOG143HQHbgP+hq3nbj2DJ8xg+hW3&#10;Ehgepcqys9TWsvq3r1n27fuUFBz2cFwFPAd8qRbwVjlG606PO193Wfc7pit8HwHWAn8Ai4FlRpM5&#10;T3temhwirVarakFazX8uGRdjD5ND7d/o+9l/urXjZmVh69mcju30c5r9d12HllSjyVyrvXfc/1H7&#10;A3cAdzYMk+6eXky+4DrGnXV5m1360JrSdmxi3kcv4R8cxpl//z97K3rr2L91PXPffupI4/PNBx41&#10;msyLdEQdt+PWE+hF/Q4+vYFY+08kzTxD0waswH77F+MNwDp7eNz84Bcrq7U3RSFSOtYBdYRe2vZh&#10;PGLsH7CxQAQQhu20UQAHx5JzHrvQtcE357px6SzYejgXYhtqou6nANtYidn24JgD5KhlpsP/Uw7C&#10;NpvSXUC983ih3Xoy87q76T0svsNuf3F+Dm/feyVlRfkAzLj6n4w787IWr7e0MI/5H7/ExkVzD3f3&#10;EuBfRpP5dx1BHe54drV/vnW3/47CNi5mmP3zL4yDY2YGOd1uyrelUg6OB1tk/9xLxTae5wH7F+Vd&#10;wE6jyVx52HSp//2iECmdJUSKNOKfb3fgceDKhveNTDiXU6+5o106KRyN1WLh40dvJmXLWkfZhXc9&#10;yaD4aS1a74bff+DXD54/3HWPO4H7jCbzNzpiuuR7wBvwtC+6YRsZowTbJTcA1a11Hbb+94tCpChE&#10;Slf8RzoJ29y7w5zLA8OjOecfD9Nj8EkdZlv/ML3Jkq/fcSwPGjeNC+98stnrKy3M46c3H2f7qsUN&#10;7yoDHgWedx7TUZ/fIqIQKQqRIvWDpBu2ayUfwfkUt8HAuDMvZ9plN7XJtZK11VVYrVbcPDyP+di0&#10;HZv44F9/cwyZEhgezV+f+ggv3+aNe73VvJC5bz5JWXFBw7vmALcZTeZ9De/Q57eIKESKQqTI4cNk&#10;f+BdbDPiOMT0H8oFdzxBQGhEq71W2vaNfPr4bdRWV3POPx5myMRTj/jY6soK3rr3CvIzUm3HvYsL&#10;1zz2drPmmK+tqWb+Ry/x58+mhnflAP80msyfHOm5+vwWkfbkoioQkY7KaDLvAKYCD3LwujDSdmzi&#10;nfuuYs8Gc6u91ubl86gqL6O2ppq5bz9FaeGRRzxZ+eOnjgAJMPmC65oVIItyMvjw4b8fLkD+AAw5&#10;WoAUEVGIFBE5epCsNZrMj2Mb6H53XXlZcQGfPX47y7/7sFVep2fcGMftitJifn3/uSM+tqww33E7&#10;qvdAJl9wbZNfb89GM2/ffzXpO+vNQlgB/AM4x2gyZ2vvi0hHptPZ0roHlE5nSxtKSowPBt7HNi+3&#10;w8iEczn9r/fi4urWovWbnr6bHasPdmq57MGX6DN83CGPK87LZu7bT2G11HLatXcRHBnbpNdZO382&#10;P7/zNJbaesOT7gIuMprM6xq7Hn1+i4hCpChEijQ+SBqA/wOSnMt7D4vnwjufaNFA30U5Gfzvrkup&#10;qrBNsxkW25u/Pf0JLq6tM3a01WphwaevsmLOxw3v+h64ymgyFzZtffr8FpH2o9PZItKpGE1mq9Fk&#10;/g9wHrYx9ADb6eEPHrrhSNMCNkpAWBRTLvyrYzkndQ9r589ule2uranm2xcePFyAfAI4r6kBUkSk&#10;vaklUlr3gFJLpBxHSYnxJwE/AtF1ZcGRsVz58OvN7rldW1PNG3ckUpCVDoBPQDD//N9PGFya/527&#10;urKCr5+7n13rltcrBq43mswfNXe9+vwWkfaklkgR6bSMJvNaYDywpa4sPzOV943X1es93RSubu4k&#10;XHGrY7mitJjamuZPM1xZVsLnT/yzYYAsAma1JECKiLQ3tURK6x5QaomUdpCUGB8O/AQ4ulj7h4Rz&#10;1cNvEBwV26x1/v7FG+xas4wxsy5mxLSzmx0gP/3PbQ17YOcApzalA82R6PNbRBQiRSFSpOVBMhD4&#10;FYivKwsMj+LqR95q1UHJG6u6soIvnryDfZvXOBenAdPs41+2mD6/RaQ96XS2iHQJ9o4ppwGL6soK&#10;szP4+JGbWtTZpjlqq6v44qk7Dxcgp7ZWgBQRUYgUEWndIHk2sKquLD8zlS+euMMxbE9bs1otfPfK&#10;w+xLXu1cnG4PkDu1l0REIVJEpGMGySLgDGBbXVnG3m188/wDWC2WNn/9+R+9xJYVC5yLCrB1olGA&#10;FBGFSBGRDh4ks4EZ2E4hA7Br3XLmvvNUm77un3O/YOWPnzkXlQNnGE3mjdorIqIQKSLSOYJkKjAd&#10;W0sgAGvnzWb1r1+1yevt3rCS3z54wbmoBrjAaDIv194QEYVIEZHOFSS3ARcDjkmqf33/efZvXd+q&#10;r5Ofmcq3LzyI1VrvdPmtRpP5Z+0FEVGIFBHpnEFyHvDPumVLbQ1fP3cfxfk5rbL+6spyvnz6HipK&#10;i52LXzOazG+o9kVEIVJEpHMHyVeA/9Utlxbm891L/2qVjja/vPtfslN3OxfNB25XrYuIQqSISNdw&#10;G05D/+zbvIYl37zXohVuWjyX9b//4Fy0H0g0msw1qm4RUYgUEekCjCZzFXAptnmrAVj81dukbt/Q&#10;rPUVZKbx01v1envXAJcYTeY81baIKESKiHStILkLuL5u2Wq1MOfVR6iurGjSeqwWC3Nee4TqynoD&#10;mD+gntgiohApItJ1g+RXwNt1y/kZqSz45OUmrWPlD5827OH9M/CsaldEFCJFRLq2u4C9dQurfv26&#10;0ae18w7s53fT/5yLCoG/Gk1mq6pVRBQiRUS6MPvUiNc5CqxWfvzf41hqj9Efxmpl7ttPUltd5Vx6&#10;i9FkTlOtiohCpIjIiREkFwKOsRxzUvew4vtPjvqcjYvnsnfTKueiOUaT+WPVpogoRIqInFgeADLr&#10;FpZ++94RByGvLC9lwSevOBeVAreoCkVEIVJE5ARjNJkLgDvrlqsqyln46SuHfeySb96lpCDXuehh&#10;o8m8X7UoIgqRIiInZpD8FFhUt7xx8c9k7N1W7zGF2Qf486cvnIs2AS+q9kREIVJE5MR2B2DrXW21&#10;svDT1+rd+fvnb1BbU+1cdJdmpRERhUgRkROc0WReA3xYt7x7/QrSdmwCbB1uNi39xfnhPxlN5l9V&#10;ayKiECkiIgAPAY7mxkVfvgXAsu8+AKtjCEgrcK+qSkREIVJEBACjyZwCvFm3vHv9CrYsn8emJfVa&#10;IU1GkzlZtSUiohApIuLsSZxaI2e//BBWi6Vu0YqttVJERBQiRUQOMprMqcDndcuW2lrnu2cbTebt&#10;qiUREYVIEZHDefoI5c+oakREFCJFRA7LaDJvAn5pULzUaDIvV+2IiChEiogczevHWBYRUYhUFYiI&#10;1Gc0mb8DXgNqgfnAl6oVEZH6/n8A2rxVyCVbcxsAAAAASUVORK5CYIJQSwMECgAAAAAAAAAhAObN&#10;NzwGFgIABhYCABQAAABkcnMvbWVkaWEvaW1hZ2UyLnBuZ4lQTkcNChoKAAAADUlIRFIAAAJaAAAA&#10;4wgGAAAAXQG6fgAAAAlwSFlzAAALEwAACxMBAJqcGAAACk9pQ0NQUGhvdG9zaG9wIElDQyBwcm9m&#10;aWxlAAB42p1TZ1RT6RY99970QkuIgJRLb1IVCCBSQouAFJEmKiEJEEqIIaHZFVHBEUVFBBvIoIgD&#10;jo6AjBVRLAyKCtgH5CGijoOjiIrK++F7o2vWvPfmzf611z7nrPOds88HwAgMlkgzUTWADKlCHhHg&#10;g8fExuHkLkCBCiRwABAIs2Qhc/0jAQD4fjw8KyLAB74AAXjTCwgAwE2bwDAch/8P6kKZXAGAhAHA&#10;dJE4SwiAFABAeo5CpgBARgGAnZgmUwCgBABgy2Ni4wBQLQBgJ3/m0wCAnfiZewEAW5QhFQGgkQAg&#10;E2WIRABoOwCsz1aKRQBYMAAUZkvEOQDYLQAwSVdmSACwtwDAzhALsgAIDAAwUYiFKQAEewBgyCMj&#10;eACEmQAURvJXPPErrhDnKgAAeJmyPLkkOUWBWwgtcQdXVy4eKM5JFysUNmECYZpALsJ5mRkygTQP&#10;4PPMAACgkRUR4IPz/XjODq7OzjaOtg5fLeq/Bv8iYmLj/uXPq3BAAADhdH7R/iwvsxqAOwaAbf6i&#10;Je4EaF4LoHX3i2ayD0C1AKDp2lfzcPh+PDxFoZC52dnl5OTYSsRCW2HKV33+Z8JfwFf9bPl+PPz3&#10;9eC+4iSBMl2BRwT44MLM9EylHM+SCYRi3OaPR/y3C//8HdMixEliuVgqFONREnGORJqM8zKlIolC&#10;kinFJdL/ZOLfLPsDPt81ALBqPgF7kS2oXWMD9ksnEFh0wOL3AADyu2/B1CgIA4Bog+HPd//vP/1H&#10;oCUAgGZJknEAAF5EJC5UyrM/xwgAAESggSqwQRv0wRgswAYcwQXcwQv8YDaEQiTEwkIQQgpkgBxy&#10;YCmsgkIohs2wHSpgL9RAHTTAUWiGk3AOLsJVuA49cA/6YQiewSi8gQkEQcgIE2Eh2ogBYopYI44I&#10;F5mF+CHBSAQSiyQgyYgUUSJLkTVIMVKKVCBVSB3yPXICOYdcRrqRO8gAMoL8hrxHMZSBslE91Ay1&#10;Q7moNxqERqIL0GR0MZqPFqCb0HK0Gj2MNqHn0KtoD9qPPkPHMMDoGAczxGwwLsbDQrE4LAmTY8ux&#10;IqwMq8YasFasA7uJ9WPPsXcEEoFFwAk2BHdCIGEeQUhYTFhO2EioIBwkNBHaCTcJA4RRwicik6hL&#10;tCa6EfnEGGIyMYdYSCwj1hKPEy8Qe4hDxDckEolDMie5kAJJsaRU0hLSRtJuUiPpLKmbNEgaI5PJ&#10;2mRrsgc5lCwgK8iF5J3kw+Qz5BvkIfJbCp1iQHGk+FPiKFLKakoZ5RDlNOUGZZgyQVWjmlLdqKFU&#10;ETWPWkKtobZSr1GHqBM0dZo5zYMWSUulraKV0xpoF2j3aa/odLoR3ZUeTpfQV9LL6Ufol+gD9HcM&#10;DYYVg8eIZygZmxgHGGcZdxivmEymGdOLGcdUMDcx65jnmQ+Zb1VYKrYqfBWRygqVSpUmlRsqL1Sp&#10;qqaq3qoLVfNVy1SPqV5Tfa5GVTNT46kJ1JarVaqdUOtTG1NnqTuoh6pnqG9UP6R+Wf2JBlnDTMNP&#10;Q6RRoLFf47zGIAtjGbN4LCFrDauGdYE1xCaxzdl8diq7mP0du4s9qqmhOUMzSjNXs1LzlGY/B+OY&#10;cficdE4J5yinl/N+it4U7yniKRumNEy5MWVca6qWl5ZYq0irUatH6702ru2nnaa9RbtZ+4EOQcdK&#10;J1wnR2ePzgWd51PZU92nCqcWTT069a4uqmulG6G7RHe/bqfumJ6+XoCeTG+n3nm95/ocfS/9VP1t&#10;+qf1RwxYBrMMJAbbDM4YPMU1cW88HS/H2/FRQ13DQEOlYZVhl+GEkbnRPKPVRo1GD4xpxlzjJONt&#10;xm3GoyYGJiEmS03qTe6aUk25pimmO0w7TMfNzM2izdaZNZs9Mdcy55vnm9eb37dgWnhaLLaotrhl&#10;SbLkWqZZ7ra8boVaOVmlWFVaXbNGrZ2tJda7rbunEae5TpNOq57WZ8Ow8bbJtqm3GbDl2AbbrrZt&#10;tn1hZ2IXZ7fFrsPuk72Tfbp9jf09Bw2H2Q6rHVodfnO0chQ6Vjrems6c7j99xfSW6S9nWM8Qz9gz&#10;47YTyynEaZ1Tm9NHZxdnuXOD84iLiUuCyy6XPi6bG8bdyL3kSnT1cV3hetL1nZuzm8LtqNuv7jbu&#10;ae6H3J/MNJ8pnlkzc9DDyEPgUeXRPwuflTBr36x+T0NPgWe15yMvYy+RV63XsLeld6r3Ye8XPvY+&#10;cp/jPuM8N94y3llfzDfAt8i3y0/Db55fhd9DfyP/ZP96/9EAp4AlAWcDiYFBgVsC+/h6fCG/jj86&#10;22X2stntQYyguUEVQY+CrYLlwa0haMjskK0h9+eYzpHOaQ6FUH7o1tAHYeZhi8N+DCeFh4VXhj+O&#10;cIhYGtExlzV30dxDc99E+kSWRN6bZzFPOa8tSjUqPqouajzaN7o0uj/GLmZZzNVYnVhJbEscOS4q&#10;rjZubL7f/O3zh+Kd4gvjexeYL8hdcHmhzsL0hacWqS4SLDqWQEyITjiU8EEQKqgWjCXyE3cljgp5&#10;wh3CZyIv0TbRiNhDXCoeTvJIKk16kuyRvDV5JMUzpSzluYQnqZC8TA1M3Zs6nhaadiBtMj06vTGD&#10;kpGQcUKqIU2TtmfqZ+ZmdsusZYWy/sVui7cvHpUHyWuzkKwFWS0KtkKm6FRaKNcqB7JnZVdmv82J&#10;yjmWq54rze3Ms8rbkDec75//7RLCEuGStqWGS1ctHVjmvaxqObI8cXnbCuMVBSuGVgasPLiKtipt&#10;1U+r7VeXrn69JnpNa4FewcqCwbUBa+sLVQrlhX3r3NftXU9YL1nftWH6hp0bPhWJiq4U2xeXFX/Y&#10;KNx45RuHb8q/mdyUtKmrxLlkz2bSZunm3i2eWw6Wqpfmlw5uDdnatA3fVrTt9fZF2y+XzSjbu4O2&#10;Q7mjvzy4vGWnyc7NOz9UpFT0VPpUNu7S3bVh1/hu0e4be7z2NOzV21u89/0+yb7bVQFVTdVm1WX7&#10;Sfuz9z+uiarp+Jb7bV2tTm1x7ccD0gP9ByMOtte51NUd0j1UUo/WK+tHDscfvv6d73ctDTYNVY2c&#10;xuIjcER55On3Cd/3Hg062naMe6zhB9Mfdh1nHS9qQprymkabU5r7W2Jbuk/MPtHW6t56/EfbHw+c&#10;NDxZeUrzVMlp2umC05Nn8s+MnZWdfX4u+dxg26K2e+djzt9qD2/vuhB04dJF/4vnO7w7zlzyuHTy&#10;stvlE1e4V5qvOl9t6nTqPP6T00/Hu5y7mq65XGu57nq9tXtm9+kbnjfO3fS9efEW/9bVnjk93b3z&#10;em/3xff13xbdfnIn/c7Lu9l3J+6tvE+8X/RA7UHZQ92H1T9b/tzY79x/asB3oPPR3Ef3BoWDz/6R&#10;9Y8PQwWPmY/Lhg2G6544Pjk54j9y/en8p0PPZM8mnhf+ov7LrhcWL3741evXztGY0aGX8peTv218&#10;pf3qwOsZr9vGwsYevsl4MzFe9Fb77cF33Hcd76PfD0/kfCB/KP9o+bH1U9Cn+5MZk5P/BAOY8/xj&#10;My3bAAAAIGNIUk0AAHolAACAgwAA+f8AAIDpAAB1MAAA6mAAADqYAAAXb5JfxUYAAgsxSURBVHja&#10;7P13lF3Zed2L/lbY8cSKqAIKsYEG0DmT3WQ3QzOLogJpK1FWsGzJcpTla/tevTvu9U3jXYc37GF7&#10;WE50oLJEUSIpUsyh2ezIzhlooJGrUPnkHdZa7499qlBVqALQgVTLOrPHGVWorjphpzX3/OY3P+Gc&#10;Y4ABBhhggAEGGGCANx5ysAkGGGCAAQYYYIABBkRrgAEGGGCAAQYYYEC0BhhggAEGGGCAAQYYEK0B&#10;BhhggAEGGGCAAdEaYIABBhhggAEGGBCtAQYYYIABBhhggAEGRGuAAQYYYIABBhhgQLQGGGCAAQYY&#10;YIABBkRrgAEGGGCAAQYYYIAB0RpggAEGGGCAAQYYEK0BBhhggAEGGGCAAdEaYIABBhhggAEGGGBA&#10;tAYYYIABBhhggAG+99CDTTDAAG9+CPGq74nE63xJN9jqf34Oj+/H/nLODrb0AAMMiNYAAwwW3Q3f&#10;i01+thmhchu+FwPC9abcp1v97FL7a7APBxhgQLQGGGCAN3BBXkuw5Ibv2WIhtmu+subfYrBgvykI&#10;MxtIs9iCNG8kzgPSPMAAA6I1wAADvMEkS675qvpfZbVWU299213B0ZeOmGNHj9oNi7EB7Fvfdpe0&#10;1uYPP/CgWUO21i3YTZduuWCvZWogEBbU2QacmkNJRTAxgm13MJNVmG3hHVnA+gJ73RTJ2TlEp4e/&#10;f5ys1cYsdZDHlgBJcPM+vINj4gq3wWZv64ox99+/6VQ5xA99svEyZigirpYQM03ymSZyuIK3cxRz&#10;eh534jzeZBW7dwx9fIHuriHybTWkzUCA7BjUd15GS4kqRXT3D5GOhGAdXgZRV+Dahs7sPJVbdm+m&#10;Uq2QY7kJcWYDiXKbkOaN+29AtgYYYEC0BhhggNdBtuSah+o/NKAby8vqS5//gthw3q8syAYwD97/&#10;HbPmueyax+qCXRH+ZQnX64G/fVRchkhupfZsRrjcJt9fqrzmRv/KO7YkJK2vPvuGf2a1s7xVuXfj&#10;/lzZp5upk27D/jIb9iEDsjXAAAOiNcAAA7x2grVxkVaAV4pj73/5O/9ghx8FpVpUqVe9sPzE8Zdm&#10;nzv6YuuFIy/0XjpypLdmYc43PMyax/eMcOn3XbOZkrORQMktPudm/+ZSROoS5Gur71d/Vr732k2J&#10;Sjq79Jq2gRyO1r7njaqV2uIhN5Ctlf1i1uxH0f+eDb8zwAADDIjWAAMM8DoI14rqoW+94ebon/79&#10;/8+7J/LwxqnR8Z+xeT6uU8sPbL+e8G7fnGye//yjZ49+/SvPP/bCf/zN/3IGyPqLdNr/mm1CutYS&#10;LgtQEb54NWRLX7tjK2K1WflzK6+Z2OJxKaK1GcnaSKrsZb63mxEyf6y+7sWaJrnk9qjrWGyy39bu&#10;P7V9aod38PA14ZOPPCoWlhYF4JWjkv8zP/6TE3fefNueHV55YlgGw2dt5/R9zz/19Ke+8NlzLx55&#10;sc0F9Svb8FkF4JouXf1hRfiDs2aAAb7XF2bnBjc5Awzwpj9RLx3vsJaAaMADvP/3f/k/dv3wvlt/&#10;ebtf+bhXKUWpzTAOZG4JrCDxir+YmT1//9HG7ANPzJ547td/4xPPnzx3ptUnW9mar+uUrvd98AOU&#10;yiX36d//VL6WvDRc6jbzaJV3jlyKXIlN1By5QdnZ+DN5CdK1kWDB1kbxjY+NhGqrr5t5oDZTwgDI&#10;v/KsW/FoxWNDWymQax9ef1/6lagU/PWf+atT91x36y3jxttTx5vcOTrxXnxdSYVDCInEuVdac7/9&#10;G9/50n/4Z//+X78CJGv2XbaWJK8lxa+GaA3iHQYYYEC0BhjgLzrRWvFj+UDwlV//nQ/cU9r1z5VS&#10;Yz1foAHrHFoqjBAYZ0myDKkEHsLNnJ9+9OjS+cdPis5L/+o//7uHn375xaX+Yp2sWbAzLi4rXqQW&#10;LbnU1fulxcuQq7VkaqMX6VL/loAcqte15/nSOScBKuWy1lqLlTfSbDVNnud2eWnJZnluL6NSbSRU&#10;a0tyGz1QW/1/dwnyxSYq1trPp8uViletVMKF+Xl9951vq//0Bz927YFw+LZQqG37RiY/4gtV8rRG&#10;KEmOI3WmMNbnltRZ92Q2888/9qu/+F9n5udaQO/qQwfN0uJS7/zMzApJHhCtAQb4PmNQOhxggP9B&#10;uNhGheQLj91/5OoP7VyudJMxowNkLyeWmkTkWCC0ikD59DA4rcTYjp23j+2Yun3HzJkH9/z8rx5+&#10;bOnkI//wn/1f3/V9P0jTtNsnXWqDwiXYxL+1hmRdiblbsrUfSfnaU++/596h99xy19Tk8MjocKky&#10;GqEqIrM68qOxvRNTP6ilqKxsCGsvEAIppTk5N/2l2cbiK1opzwl6Bps5hFFCuiXTazWybiNJ0+Tl&#10;82enf++PP3XmyOlXelxsLN/s3+YSv2M3Uck2I1prFSyv1Wz6o5Va/H/+g1+79u27rr3n+njbX/WE&#10;LEulUEoBkLqcPM9xWoJSIC0eEpyh3U6D3NpgRcV66YUXDRe8XGJwmgwwwEDRGmCAAV6boiXXLNgB&#10;EE5OTlb/7T/8v973ofqB/5U4GNWeRqU5TW0JhYcxgHD4QpBkGZkxaF8RKI3ILB3b42gy96X/8NXP&#10;fuIzX/niiTPT55p9dWujwmU2UXW4BMHailTpoWot+ImP/qWJ/bt2j++qj2/fT/1mMhfiS7Wnsu39&#10;2tOx8GRfYXEIJVfpgxDiom2ljEMId0GO6v+uE8W/df/N5c2UM+35R2daiy/6wgtT7Roo0Xu+Mf3i&#10;V757/0vLzUb3/gceWGp3O9kaYrXZYzMitlHZWrs9Vku9ge+Hv/b3/uHVb9lx4I6dqnrdrtFtH3Ge&#10;8o3QxS87wOTY1IBzaM9Dex4ZGV4vd8/NnLr/t4585zf/6b/7V98FWkAH6AI9LvjuzEDRGmCAAdEa&#10;YIABXj/RioB4eHi4/m9+9X//wffvv+VvRuhhayzSSdAKlIMtz3+Hkh55bji2MP3oo7Mvf+73/vSP&#10;H/3Cd75xtr9wr3iAVhfwDUrOqqh0CYKlAa8cxd5P//jHd7zj+tsObyPcs82vXL2nMv4B185V3s2R&#10;VR9V87HtHJcY1FBQ/DXgugbbzlA1Hzx56b46AbZrcJ0cWdaIUIFbeY4cWdEIX5Kc7UBm0RUf4Rxa&#10;SxboPfP8/Kn7upLG2d7S2UeOPnv8M3/ymemZudke6zs2TX1oyMVxZM+eOZtuQrZWVKV122DnxPbS&#10;3/r4Lxx+z/6bPrw3Hv7x2AtCLRVZnmE9hZBiy8+W44iFct84+cyf/uP//q//26NPPHYKaALt/mOF&#10;aGUDojXAAN9/DEqHAwzwPwY2M3qzsLBgfve+Lz09SvjV26cOfSguxyXjBDYzCCxCbbWAC3IceJK9&#10;Q2O3Bbmpb/+BnzjwA+9+32P/6jf+06NHXjm2XCqXs3ar1WW9b8sC7tobrtfVWk09cN+3szUkSwN6&#10;pD4U3HLLrdUP333vVW8fOXCHzPJ61Q937x6dvFsppdM8JxMOpIfMDTJWoASypDGZJZ/tIrzifdtO&#10;3le11lfFXGYhd4hAwupnFAgcppXiejki0mAczjhUxUMECoTAK3lgHaLqobRGSslQ5l93Z3TwuuJp&#10;BB+ZvP7ozx98xyMmoHkmaxy77+VnXvjEJ//b6U6vmywtLuZLi4umT3rXqlurG3dicsKLo9g7duyY&#10;+OWf/cVd915/+1t2+NW37KuPfyDyQj+zhp7LkYFCO3EJAinwrKRnUzebtOZPnDyxUt6VG1TFAQYY&#10;YEC0BhhggO8B2XJ//Kefm/3Bm992+g5N6qDkpO0LQgJ3iSfyDGgpIQjYt21q/86hsf2723PX8vG/&#10;Gn/2y3/61Bcfuu9c/xqytjPRAu7Zp55eWeT9FfVmz/ap6Od+/Kf3Hh6f2nvT8M53TIb1j/R8JcMg&#10;QAtBmuZky22ydko0WcP5RcmvqPs5kKCGfFySYzsG4Ut0xcc0U7C2eJl+ypVtpthmhp6IkZ7GmUK9&#10;sz2LqgeIUGF7FqEdquStIWPF3zsHSkmyVkLeTNGRRsde8fTtjHJb7795dO/+rCq5zjreN37NyZ/Z&#10;/7avnhfJ9P2nX3jm1z/5iaMLiwsrapfZSLSmz00rwPuRez848Utv+4G/cVV1/Id8qYSQfYIrQThZ&#10;lEPdpaVMz1r77ePPPfz73/riM7ML83YTcjUoWwwwwIBoDTDAAG8AydqsM84A5t/9ye8+OuLHO+7Z&#10;f9OHgzCIreKSi7gQ4PKcJDVkCtAKFWp26vGb3u9keN2Hx699//ve//T/+i/+n/vbnc5mqhaA3D2x&#10;I/ixH/vxqdt3Xn14jGDHztLITdtqI/cQ6CK6vNHDzLWwWkBuMM0UGWmMMrjUFmqVdevoggg0ytfF&#10;z4VAhZp8IUGWPYSnsK0cLKihANtIi+cJNa6ZgTGIoQCkRFXUplMAC++XKMiXkrjcYpZSTGLBWJAC&#10;O+bTjiSxkZScoB2KXQevuvrnrheKOyb2n7pn8uAXl8inv/7SY0//+//yH09wwcMGIN75trvrP3zP&#10;e6+7bfLAvXtqY+9XCJFnOVY40IVPzhMCl1t6wlw0dPLCe7WY3LjZrLV4/6MPLV5O4RxggAEGRGuA&#10;AQZ4YwjXOpP2E88+vXT2/cvzIrdGWUilQwNyC1VLOOhpUJ4mFhrhHJk1WKmYKo8e2l0ePXSwM3Xr&#10;Df/4/3ftrMzOferRbzz8B3/0qbOAObBzj/exH/3Y1J27Dh7aZsJt9frwodF6/R4nBb7ykGjIDJ6x&#10;lMKARKZIKdDCJ9ceTvfVnNAjjx35UoLnS9By1eVku4buTJNwvISu+AUh6ubYXobQAlkPQYviZx2D&#10;a6arPxeeJDvXRuQONRYVJUPrQArccgqZRdR8nHOoQEOgQQnUWIwwlkJwEigjSJ2lq6CkSzhnyZwl&#10;DEo779lxwy8Ia3jn+IFTHz1w+xd7mOZcrzVvwFW8YHhvbfz6a8uT71UJIgMyWXjBpJRYQdFVmFuk&#10;deBL2MKjZYxxD77y3HOf+s5Xn1lYWkrZuvNxlWy91pDSy/gEB/jzdJEY+O0GRGuAAQZ41eRKsGFu&#10;IRcM2qkxJv3O0WeO/si1d7ZCYyoodUmNwwFKSjQCZSzOOZwEoyXZYhftBEOjIwfuGh46QG65e3Tf&#10;sb972wcf87Rne3ma7hifuGZbOHSLaOVI30M7VTCK3CCEQ0hNLiztNEOFPs5X9DoJJk/R2i98+tYg&#10;Sx4YRzbdQYReoTQZi+vk+EKivH4RNJSI8AKBsN0c2g4Ra9SwvmD6FxT+K0/huin5bBcZFUTKdXJw&#10;oIZCRFSQLyXAOYG1rnhd43CpLbr+Qg8pAGGwJsWTGpVaWnNNEuHwJyuURGXn28rX/4K1DrREKIW1&#10;tlCiWhlpLyWQMUpKnM3ITRHboHxNJi02SVEIxBYjCp3Dncvay9969MHzWZ5tluBvBorWAAMMiNYA&#10;AwzwxqpZa2cXrkQwpC+98vL5XiQ70oDum8MvtfrK3CIQ5EphEFhhQYDyFOlSgu14+LUAKR1jQ2P7&#10;xmsj+wopzYGn0Z7C2Da9802s56FqIcJXOGFwaUpjepncGCb3TSCcwEiPRGQFEep7uZ2wyJqPiDW2&#10;leHSgnypuo9ZyrA9i/TkBZq54tHq5rjlFD1ZQgQKl7t1W0mYvpoVKUwzg9whqwEy6qtH1vWnBTpE&#10;v5TotMD5iqzdJZ1u4McBsuRhPUFXWXqtLradICNNZbSM5xQGSLVEO4fLDTI3eIEHFjqdBOepwsdv&#10;TEGopMLgMCZHSIUXhThrNu8OtQ6DNceWZ6Zn5+c6bD6rcqOyNcAAA3yfMdCCBxjgLwbRyo6ffGX5&#10;t+7/8h+1Tb4grcBdZt01qiAQbTIMFi+HUscRh2GhzjR6eIkhz3MSZeloR0dZnBIExpJnGa1hH7un&#10;gqloslZCerZBPt0ma6Z4vkdlW41O4Gi7jMR3uEhj0hzjcszaYT6eRA0HqNEQh8MZkCWNbfawnfyC&#10;WuUolKncImMP28qwPVOYzvomJ7OQgAXhy6Jr0Zeo0bDoblzrWxMC080L/hZ6CFuQJV3SRLWoCMGy&#10;4DcMailDeBK5s4LdXqIjDW2bYnNDkAiUkSA9jNb0HHTaKWknQ9cjuuSkziAQeAiUFSjjkHkOeb51&#10;BIdzPHz02Rc+/dXPv8SFqI21Y3fWdYK+AURrq/mSayM8BK9+DuUAl9/Gg205ULQGGGCANwHJWklp&#10;F5uRrbn5+e5ip9kw1jgpZGG8vkSOnnKgVu/FHLmEvL+chrWAzkyTfL5FaVsFa/ov218Ckj7pKSWA&#10;0FDTUFu5vRPYToZYBBX5RRCnE4VHKlKYtsAuZqjhoO9Ncn3eIzCdjPbZBqWpGqrsowAz1yuM7lpA&#10;ZnEO9EiACDVmIcFMtxG+AiFxSQ5+QdpEoDDzXVzX4E2W+uXCC8udSw2mkSICiSoV5nsF4GnyQCGU&#10;QI5GhZdrHUMFRGG0N4BRFxoOlZKkrR7tcw3ioRgVSiIHCEe2aq27EL7qKMz5aIWSEpUaMikwClRu&#10;6GLTdqfd3YRkbTYEnNdItsQWRGCz/7/xNdb6wwadkFtv140/E5e5mbrUNh9gQLQGGGCA7zHZWtt9&#10;uN6vZWyGUtY599pvi61DVXwCE9GZaYK1RGOVQs/YeLmXgryZki11CYZiZNlbLcmR2/XFS+sQnkSP&#10;huSzXfJzGbISFN1/xuF6BttNCQMPpSQ4i4gUenuMaWTF85U8VNnDJgYaKbLqFflb7X55cDhARoVy&#10;5RyoyMOkDnO+g4j7WVoOXGqxnQxZ9oqAVLueO0gkLje4zICnEA7SpS6mlxGMlBD+hvDUPgdNF7p0&#10;59r4tQBvOFpVpi6L3FB0ijqctTjryHH2VHNu5uSZ0002T+rfKkT2tZIByeZDwNf+3mbdjpuZ8sUb&#10;SBDE6/z/V/o+3igycyniunabbkWyNpujKQZka0C0BhhggO8v4Vq7wK0uvFpKa3HYLQMDrvAFjMWr&#10;RVS0pnu+RfPYAmEpQJZ8ZKAKl3ZqyZd6LCwsIyqaiai6ZrXqry0bgkaLAC+JnixhWzm2mUJeeMNE&#10;NUAPl7GLKTbJEb6PkAWZU3V/3XJjOxnZco9gslwoX97Fa5ewFtszqHpQlCEbKXY5Lf5fpPEm4qLj&#10;b4u2TLe6JDqElBjhWJxbJlhoU6rEqNAr/h6gZ8k7CQZHaaJSEE7XV6sutyMFeE6QWYOzxSbznKAn&#10;Mc+ePjbdTXopkE9OTgoppZybm7NJkqwlWbBF6XBt99nud73rotc/+Y1vbiRZivVDwNUmZGHjYO5L&#10;dUIKgLv/4a+6+eOvMHzVfuKdu2gi8YbHOff5P+L6t99JOLmd3/rID4tLEBdxCRJzObLltvi6mYq0&#10;6Q675ef/iqvs3E02NM5SN2P66adYePllAK7ePsTwrl08+K/+zVYEa+O2lRt+z63ZrnbD9l07S3NA&#10;tgZEa4ABBvg+kazNyJYFTNmPJIAVDvl6rR7WISNNaU8dOoa00aO32GGlUmZDiZKC+lAFf6yMWzGZ&#10;S1GU+bxCFRKB3PQTyLJGlvVFS46MNPlSDx1p6JO6DewBEoNGQs/gQrPeewWF/2o5LYzxQREdIesB&#10;sh5cXsOwDptZUBKhFc46LJawFjGej2LTHF0LyRopveUOQgiiMMDfVkLG3qtcDov1XUuNsTkWi0QS&#10;SEXX5K6ZdJMVEn3u3LkexbidV+3N2oJkbRwMvul8Stb7s9hCUd1KZXOAu++f/gtxzV/66EXv88gn&#10;PymOfPKTXEYB2srD9Go8TW4TQuqu8N889on/vu7Jhn/yZ1c/y0uf/sxWBEux+YiqjWRrs+25YhFY&#10;GRo+yGsYEK0BBhjgzYCRqFIWUnjFVBf3xrhqHRAp/KjE2oQmoST5QhfbojCar6xPziF9ifMEtpEh&#10;Sz6Xy5qw3QyXgax6iJJG9jT5+S56NESE/fgGCa5nMLPdooQ4FmNmO7jcoYZD1hqpbCPFNlLUcIiI&#10;NK5nse0MEaki7sFu8X6kwHZyXGYRJb3uPQotsZ4g71q8QOFPxPjEWy/pr3l7X9hrWim3hWJ0xa+4&#10;Gcna+Kk3kAEtwzC+6y9/7PCP/sJf3Z93E/nk448nX/mTz52d/+7jJ/NOJ2e9R3CzbsiNhMs+9/uf&#10;upxiJbZQgrb6yobvr0QF3nS6whoiYy/xs9W/W/it/3qpzyDXkCy9hrCqDWRLcHEu3orncuV7t4Z0&#10;DdSsAdEaYIAB/kxPdq1FtVSOhEVJilDS7xkEuNySZjlGGfy+J6qolxWkRJY8srkeppGiqt6mlEBI&#10;gUlzGmeXCSshYc1DSIEaCWE5JZ/pInSR4E5uipDPoQhV8UCBGo+xc12yM02ELqIbXGoRAtRohIgL&#10;UiWVYHp2ljAKGN05XkRUbPKZhHWkjQ5WOOJKaX3pz7nCO4bE9vLV8uDr35CO1GZYuTKt0ZIYAwJR&#10;8kLN6+govAKStdE7pMqTE0PDN1z/8zf9ws//zWTP7rrJUqYmxtx7Du6fPXfk6LPPfeMb351/5LGv&#10;ZbOzZ/tkYK1JP9tAuuwGouAuQU42djjKDQqQYnP/2OXI1kaSZbdQhDd+tZf5na0I6wqZ8vpffUBL&#10;rf3SjsldZtv4nW/9yZ88/OF3vntoJPDd57/7SPtr//2TDy488NBXTbM11/8sKReXYAdEa0C0Bvh+&#10;YpDi/D8OXmWK85Yt4dccPFSqhfGQME5qJCuZV9+bXnGBsA6sxfXLdmtXAmccMvbQw5DPdnC5RQ8F&#10;639JFHlY+WwH3yn8cliY2Ptqk6r5qIqHbedFTlZJo0teUZo0FnIQSqC2xcjUYrsGjEVVfESoLuRl&#10;AU4K6pUaeaNH73yrMKprsd5qnFra51uAIN52sfl/xXsmEG/YkicofFymf05rIHeuSJK3Ql2/a/+2&#10;OIxUp9fdGK1w0dNsSrRuuWXL117jz1pLcNSBe+99x9v++l/7lZGD++OZuVlwoH1P7LnhhvG9N904&#10;fsuHPvSu+ePHf/Hl+75134kHHvrdE/fd/xyQcHEExUaFayuitVYBkhuUH7nhewlIL469yraJMD5w&#10;sDbka1ERzgZxrNCeSI0RaXPZJMuNrNNo5s2lpazZbOadxcWUiz1khkv7zewGdW4rH9rabaj7Dx/w&#10;dBCEN/7oD9+17bZbPz5xzeHbhnfuLEutOZnnvGIy9rz1rfzsjTf+8Kf/0T/+9aNf/Mq/xZjWmm00&#10;yEgbEK0B/jxxs0vc7Q3w529fXpRxtH/H7vItew/eEzhdKkzo7nu4dx1okEohU7PpgeSsQ5Y8PF0m&#10;m22TNtLCSC8FwoHNLLnJ8ashuhTgMouzFiHlBV+WFMiKt5GZkC8nJK20GNETe+CD8re++XC5xReS&#10;YFuV3Bh6JxroQPe3ogBrManBr/jo4XDTkTgCUSS+Y/vK1ht10yRwqggzFVnx+aVUyDSXO6Oh7Qe2&#10;764+eeyFedZ7pTbmWm1KuKZfeOHVHEsK0LNHj+adRqMzDrHPhfFAWZIUBFgrdlx/TWXqhus+tPCD&#10;P/iupz/z2a+++Kdf+qO5F196xqRpt0+6EjbvknQbrkdqE3Kl9dCwXz5wsNZ59qne+Ad+YHfm3O72&#10;M4+54dvv3DF5+1sP+bihShzUdGVobKxekdvqJReXy7ptkNOLDR1mvaSi6HSXG8nc/GJvbnG540y+&#10;aIOw2VlaXp5+/LtzyyeOz1dHR+c60zPnF44cXTDZRcn7ZpN/r/26kTSukCwP8IJqpbT3Xe+665r3&#10;3PsTu9521z2l0SHpcoNJM5y1+LI4hkSeU5mYUPWpnfuk501YY06ueR3Fen/WQNl6M16QnRvsk7+A&#10;ipZ4FURrK7L1F/3AeS1C0GvaZs7ZK1Uo1y5OGgiAGCh52qv9xj/5lx99z/bDvxyUolp/cE2hNr3W&#10;DSAl9BeDleuIc/1xPa4YOWMXerhWhpoqF9zObljB16Y7JAbXzlY9SCJQRfkNh2mk2FaGty0CT23t&#10;oRJFqS2badOdbxPvGcKvhtjcXHKrmXaOXU76KpmPzWwRhJoYhBDFe4k1TskiMHWT66ZQknS+i20l&#10;xNtroATCFaN7RP+92RVKtma729foYzbW2CdefuHp4/PnX/w3X/69rzz81GOvAEvAMtACumuUpE2V&#10;D390dMvnT+fmxAYFJgBCofXQ7ne941d+4tf/7c97vi96y82CbK0/aEGKItneOOZePtZ84g//8HPP&#10;/tFnfrs9PXNug8KVbaJqXWTA98rloHTz7WN6x869pQMH7xipl/dMuNRQH7nGGx6e3Fb2vagUB361&#10;IvACLJBmOUudBE9LfClpdjIya/E8RSX0sULQSQ21wKPkS5I8Q+QZtpu4pNPJuob20umzjebpV6ZN&#10;pT7Xmjl/ZvqlI0+0Z+fO9l45tpCeOd1w1q71TG0cf7QCuea89IeuPrDz6nvf9Qu3/fRPfaQ8Nh5K&#10;wGRZMdB85djo7ykdBpgszX/v7/zKJ45/6Sv/EWgDnQ37N+dVjFsazDocKFoDfH/IwVYdOpuRg80M&#10;om9kDs6fOZl5je/ncu3jG7fb9yOwcWO5RQF6qFYLQuVVEUL5CAxuraf6tWlWxhazC9nQj+4oMrEc&#10;GKVITIpsZEV+1crIQVmQvLXvQQaq6CK8wEDAWlACGWtsM8V2cmRVXnr3ZxZyR1gKoWcwYV7MSHRb&#10;71HbSIpk99grSpPWoWIPyt4qqbI4hLXrTxTXJxUrY3QSg5QSJ4qcMLcmwsFJh5RFvdEIhxD9vs/X&#10;uOYpqeTNew9eL4TM33HbnUdPTZ+ZPXd+pt1XTNZ2Aypev5dn9bhyeZ6dfOChz33nP//X6+79lb/7&#10;FtnpYo3ZhPBC2u4ihWDboYOV9/2jf/gTE9ffcNfTn/70fzt9/wNfz7rd1hqylW8gJ+uO4crkZDx+&#10;841Xl4eHb5q48dp7azfcfFNUq+ip4SqZE5xbbqOikChU2Nwwt9xhqdVh50iVbeWIxXaPbpZRizzK&#10;oUcvy2n2UoSAsbAYI3VidhkpJZPDZYJSRdg099vNrr/vrp1DQ6V37D4/v8hSs8ddH1WkjcbS8Ue/&#10;+/zyy8cem3/5yEuLr5w4unTy9IzNsoJ0SVmQLWvtmpsfJaT0Dn3so+85/EM/+Leve9tdu6yzZN0e&#10;xjkQ6wm469fb/Tjm5W8/3pp74cVjFOXGlItN8wMMiNYAb0LCtdYoKjf8ezOStZXh8/UQLnGZn4vX&#10;oLhdSQK2ex3vc7POp83e39r3sVl30hst8YvNFqgVovW//9I/uOWuvYd/xEOVQWL7dm/5Ol/RrfnH&#10;quNYiMKwrhReRZO3U9JGl7hcvfAHUvVzS82mSlnaTVg8Pkt9fJhgNEL4ClkLaM41KKkquuRfFOsg&#10;hMBmhs50A78U4NdKZDNtzBLooXATmlyMau7MNMFYwuEIqSWuZ5g5PoNXDhjfOY4xtujQtG5N46S7&#10;QCikQGpJupSQJTnhWAkhFQi3fuF0Dtvv9iz+s5dMp7wSSKXktXv239yVdvFz3/rys+fOz/hriJbH&#10;BR+UeB3H3Ma/EbbVOv3CZ//kT6++554btt9wXdRZXFzdBxv3iQPSVgupFbvvvXd35fC1//OpL37+&#10;zhc+87nfOP/8C8c3qFor54gE5NA11+y98SMffkf5wME7Orm5/to7bimPjI1x+vwCaZaS5wYlBPVQ&#10;sdhqMbdoKXoeJNov/HqBloxWIrQStHoZZxc71GKfqaEyqbEoKeilOUpKjHXMLrXJjUVKqEU+kTP0&#10;2m2SzJILQVAuUR2u17Oh0Tsn3pHe6XU7rvnykTMzx195cqHROTr99DOPzH3jq0c3KlqjVx8YHb/x&#10;hp+65md//qMju6aCPEkweV6oypsoy0KIgrQ7xyO/+VsPNc+cPc367sQByRoQrQHepGrWxq6ci4yk&#10;m1xkNzN/yg2k60oI15UoQuISP+cyqtFWShKbKEtXUg4Vm5DTjf6XzUzIG9vCzRbE63tBttbuVw14&#10;ntb+gfr4IZ1TUZ4qZgiqvpriXvsLGQG5WDlg3JrnK2iExuEpD1ENMTMN2osdvOGoKINKitE75uIn&#10;FrmlPdtiIWsxXBpDILDOois+JVehO90kqsWFeX5FqXIOs5zRXWjhlQO8emFm1+Ml0pkWeSfFH4mQ&#10;kbe6l1xqSM63cdYQjJcRoSpM+oFG+orubIukWsWvR9jcrJIISZHQjnPkAlLlEJ2UbLELocKWFcaa&#10;4rM4UKavaIm+VV6AfaOWRyHwlKaEKr/v7e+86tzszNLS8nJnjfKh16hFFx3/eadzpSTropLU+eee&#10;e+7B//rfHvjYv/wX7xZX8iTOYTsdEul7N/zMz7338LveccdzX/rqN088+NDnZ5559qTJslRq7ba/&#10;9a07are/5T3l/YfuDIJgMhqul53SDHmKKAzpNRuIPCPNi6KrElDyPOKaJjFFp6unFY1ezmInQQpB&#10;5GvS3LLcTVnuJTjhCD2FrxVZbljqJGglGK+EZHlRWvSlRMpifxnnyIwl8hQacElKt9mmkeRUKyXh&#10;33T71M7rb506KB35/GzjyM3XfvfoV7/+lca5cy9Kz/N33HrLHXf97M/8kLdrz96lniHIUqz2tyzd&#10;O+eQSuKVSpx64on26Qcfeh5jOmsI1gADojXAm5xwrVuMtfa8bWNT4b49B/yFxXlx/NRR22kvmzXX&#10;SHOJx8axL+IKXltsoaxtphK9msDBS+XgbKbObfw9cQn1b2P300aCujH3ZiMpNbzGgMFX0UG6rjus&#10;//D+n1/9tRtvnrjqhxW64qHJZLaqQLnXyLRWNpbeuMnEyheBc44sS1GxIhwv0TnbxCSGeLLaD0td&#10;/+pCClxm6cy2Ue2cq6qTeIFXpNg7cMKhKz5lv04236ZzrIPSulBN0hwVauLJKiLS/a5Dh9CCYEcZ&#10;s5ySzLRx1uEpTWZyBAK/HhLUy8VqbYtyqsEyWq7R7ila08vEWY5XDy9UCFc+oSzCUsV8h2Sugy4H&#10;BGPx6llhBCgh8LS+UH50xeEh7IrPS7xOWRGEEfLGXQffkiiSh59+4pUHvvtwE/BHx0bDTqebddpt&#10;xfqQS/cadvfGuAOcMfOnvvPAY7PHj7+rNrFNZN2k7yfcgjxYRzWO6XRTTrxyir2799Te9bd/+SOz&#10;P/ThDy6cOHGuNTs3G8al6vj+q3aWt0+GOi6Byel2esy1ugS+RgqHBCqxT2upw/Ryh8lqhK+LknM3&#10;t5yabTAUB0wMl5lrJ5xZauMpSWosse9x1XiVZjfj5EIbXwtMbtGeZFutRKubcnqhyfZ6mbgSISRk&#10;xjDX6NFNDdtqcXG8CRitxchmwmjsEfseubUopQhGD1SnDh98120/9ZPvXD57Nle+L8Z27dRtA6+c&#10;Ps9orUQp8re0Ga5AKQ3gnviDTx3pzM2f3eRa6C5FhN+ga8pfaLxRXrYB0foLTrIA79DVdx746Ec+&#10;/t4PvOMDO547+mLnk3/4G2eff+bbj8zMvjzT/7sVUrUxA2djF47Y4oS/XMjglQQPbka4NhudYTd8&#10;v9kiYdl6BhsbSNdmpbiVbbdOxq+UKzJJUpdmyYqCsLKNsv7zfK8CBrd6r/6+3XtKB0d3XCOdqwgt&#10;i+HPWvY76dzrekWZO6R1qwuPXTFEr5RC3IW5fDr2KU/V6M006RydJyxFyJKGWINxq0b4tNVDlDSl&#10;nUMkC53C8xTqdXtZBBJ/ewWva3CJAQnCixGhXB1CnS8luNSiR0JkoFC1gLAS4DoZLrOEOkTEusjg&#10;uuiIFZjcEI+WIRR0Z9pkSz382C8M/pIiHT635O0UZR2lsRJ+New3AvQXSgtWQa5A2AtKBc4h1sya&#10;tG/AznfCUbGyfsOhayYf+O7D00B3bnYuWXOc5lwIpFj9tKOHrt7yec8/9sRWNyyrnXVJt3Pu5W9+&#10;69QdP/1Tu0yWY7KtP411DoFlfLhKZgxHjp1ibKTGxI4d3tDOXbuctbuEUswtLPH88bOMVCvsnhwm&#10;EYLMOsL+Z7UOfCmZrJc43+hwbLbV78koBkpqTxFEHlJJxisRkdZ084zhcohwjuVWj1LoU48DFjsJ&#10;fuhTDj18KUmUJAo8Gr2UZjcjd8XNgK8kE/WYyFNF56ugSOsnwQGBr1mYW+L0uVniUsy20SHKlarY&#10;fsOIl+aGUzMLLC42GBuuMD5cuTAsfPPVHSklKvBZOH4if/mb971kjVne4oaSS3w/wEDRGuDPmGwp&#10;QO/fd9u7fvjWn/q1t0fvuWn5Ownjdrv9W3f8XXP+2p9oPHD028888vI3vpjbzuPHjj95zlqz0o69&#10;NgcnY/ORH24DOVo7z2tj4OBWAYSbqVtb3W3D5YMG187+W/v9RtK12bZaJaYrX6d2HR4ZG9lxc5jW&#10;73nHTR+69h133DkcB6H30DNPLv7Rt3/ri48897nfzdLOadYHDH6v2n3WbsPVFvJ/8Ff++s137Tz0&#10;M9p5VSUVucnReBhhscIiXocj3vZLKoii4w6tii5ELRFSYJ3DukKBQAhE5BNWQmw7IVvoki+2UXPF&#10;4uiUQPse0VStmDvYywuilhgI1eYHcqQQkdpwcAscjl43od1oM1wbJYw8jDUICaLsbU7V1yK1ZLlB&#10;eoKoWqYSB5h2imnnmDQnt8UYHCEl4bYq/lAxHDrvb5PVp9QCayxJkiCEQPWnD60e2O6NqAEV44yE&#10;Rdywa/+NPyh7x7/4za8de+X0yZWONK9/jqo1quoqP1uJZLiS3b3ZI+t0F+dfOXEy6yW7hJRbqlkX&#10;OESxdXZuG6ZWiZlZbPHcS6fQnoeUxb5bbLQpacnwULlQAAVo2Q+8dRfejKck2+slenlOmlk8JYkC&#10;TaubstTNiD1DKVCUI00VD60l00sdzix32OZgdykk9BTGFipckhuWugnVwGOsGpPkhiTL8bQk1Bop&#10;RJ8sFoXy1GZICQqBMZZKKcKPYlq5xSy2yM/OFTlygU859LlqahulyMcYc1n5UGqFUIrjDz280Dl/&#10;/jjOmU3I7trHAAOiNcCbVdF6zx0//O679r7zJi/VtNMmnvRkSUTyQG3/yKHbD77jL936Y/ccaRw9&#10;/ciJb//ptx/77BdOn37pBOtbs/UGdctuQrS2KrutPrT2tR/E8Uh1Mq5X64FR3fL27XtG9+w+PDxS&#10;nyhVS0M6CCKZmoRGYyFvdZbTZnOxd2bmWHt2+tySTP1lK0gbnUW7sHg+yUzS63VbiS3aobYKF9w4&#10;CsRuWH43znfzAe/QtXdM3Xjwbe+6fuy2Hz1UO3zNaDgi8zyjd7JLkzZ3j981uf8Du676J+1zvaeP&#10;3v8JW8jPK8+vtrgrfSPULLGWEI4NjUQ74+GDgRFx7kk8AF8jHAgncBsTN18Vy3KI0EMEHgiJ8Apf&#10;k/QUwtMIqTA4jLNoBKofNGrTjDzLYYfB76SIZu8ituGsQ2iJFwXkzQxZ6Q+PvtK36kCmjth6CMOa&#10;xq8rKakIslYP5UBHXmFWzi0y0uhKUJSvPAVKIaWCQOMib7UIKqW80PkgwbeOcmJwxpFnOS5JsUmG&#10;yXOSLEdahyf16zgQHLlzqNyQahiWwfYbrz687ZXTJxdXjtcNyus6NTUaGtnymaO3v92d/fa3xSaK&#10;8QXrgLWtxZOn5kyWooMAc4Wzyo2xlMOAymSAsZZOmhdCKBAHAZ5WBFqTW4eWkkAp2r2cPLZoJdcN&#10;5I49j5IPi60u4CiHPu3MMN1os60aUQl8jLWcW2rTTnJ2DJdJUsMrcw221WMCpeilOdONLg4YqUWk&#10;eU67kzBcLRU3Atb1y779EreD5UYPpQRKS4y1BFozVKuQ5jnjtRilhsiNxdcSSdEUcDmStaJoKaUx&#10;SWaPfO3rp7JWu7XF9ctxZc0/AwyI1gB/RkRLAuoL3/rNJw9XDp28c887d7VNG9dP9Uny4k43kL64&#10;bei2ndfXrv9rN4ze9KH7T379Mw888adfWJg7e3YD4do4UsNx8WT6dbO9Jsf31vZNXLd7pD6+Mw/s&#10;fj+L9k5W92zfPbyrPhTU4mq5FgVBGHrCk9IqIdKiA8cEOTawztVyk23LsvbBVtIWvU7XJsnZmVOd&#10;U+eOLwfD8UxXtk6fOvXSqVEzvnyueWL26PRT53zrG0/4ZqZzusPmw243S3PWgDcxtnv49hvf96G7&#10;rnrXX75u5MZDFVUhMxmtpB/U7BXOo9xlZCa1SivlcOEmZO6N7ha6KHNopD4c/m+/9D/dVAsqOxs2&#10;o4LG9Mt4mRT9dyHI+yREqiIE07miI10hsEripEAbh8gMzliMEthSgCxH6FKA9tS6EkhREjHQX1BW&#10;WGW+8gueQHkeCg9XDrAjZTAO00vIW11ckqIReJ5GVz2yM13cokQMR+BrnHU4Y1BIlC1iEtwakuSc&#10;ozfXRkUarxKSLSVIT6IibzVRfu1Wc5kt/t4rDPqklrTRwws9SnFIgqEXCbwwQMUBMgpASayA1Nji&#10;4BD2wirnzAXToSkWTaMEIvRQOirS7nOD6CaQpthWD7vURSiF1aIwyTuHcqJ4IMj6zy+22POi7wCU&#10;SK4f2Xvb3/qBnzz74FOPnZ6Zm+2y3hS/8TgnaSxdIXXd9CYlt8ZkWbebOnBidXL3lR3arl+WE0IU&#10;pTutWWq2yHtdSpVS0UVqbdFVGAd0kjbTjQ7b6yW0kusypxZbXV4+fZ6d48NUooDJasRcq8fZpS7G&#10;dZBYfK0Yq8RUI59OkjHT6HLsfHM1z60ce4yWQ0LfY26hy9GXT7Nr73YmhypoJQs1q19xn11q0U0T&#10;dozW8KXEWoeUgjBQNNOUbmYYDTzS/tazr4IHCSlRvk/j/Iw598xTp3Cuxfqcrs2CUQdEa0C0Bniz&#10;lg9PnH3+67/94H+6cfe2q//aeGlczzdniwTq/gUsd4ZmsowvPe7e9a4dt+1529+4cfvt7/nGs5/7&#10;g2ePPvz15eXZxQ1ky3BxUrEClB9E/oFdt+y5oXT7jWOTk3uDkXj/pJi6aUd5qlYdrhH7JbqLLXrL&#10;XTzh4/s+DosxxeLvXNEO7wkFaCEIddnXeiSeiHCunnVT9odXEd7wfnRFk3o5i7sXMQ3LmfTkyRlz&#10;+qVSo5zPLZyffqj1zW+dOX/k+Nz504tcbO53a8pxCtAHD73lxnsOf/Dn3n/wh9417o2KXtalZRuF&#10;zC8uhHYqqVE64Pnzz54+cf7ISeect6Z8I/netGRvHO/hzS8tqF21od2Ht+/6gJaqJIVAimJOnpAr&#10;hNAilUQphXNiNW5AI7A4fCcht/SyDCscuhLiV2JUEBTBneoSPpMrfNui/86jOEJGMbaXkrQ75Gkx&#10;4DkYienNd/BDDc7ieT5aeWR5tq6Vc2WLposJSaNHeUcVXQpITi7SOd8knqgifb0+EsJdIMfSCVQu&#10;WDwzj8ERjtZoKYsXBkWwpZZI3wOt+/vaIPsL/eXabJ1zOGvA9BmLMQgp0FqhyiWEF9Jut7FpiicV&#10;vvLAOnKbFydSP4ZiKwpknSPQHtYYnO+LADk0OTFZm5mbXe4TrRWfVrbh+BNBpXIlO3BjeX61HC+1&#10;Fn6p5EupXtfoTOeKMrRzF7MG4xy+p9g+XOL0fJOj00vUyyGeFFgH3SSn3UspVSuU4rAIzQVGSiG1&#10;OCCzFuUcgdYkuWFmoUEc+eweq9JLU3Ln0EKh+x7DPDf4gU9tYpTlTkqSNajE/uqGWG4nmCxjx0iV&#10;UlgocmLl/zrAFaf5ymd5LSe7kJK03XG23elxcer8ZjaNAQZEa4A3KdmSgHzkha9/4fe3feKaX773&#10;194R6IjUJH1faT+hW0hSl5P1ltDC5wN7Pnzgxm23/f0v7v7snQ8//9Xfeeb5+59bQ7bWXgSElFJd&#10;f+Dtuw9cfcv1O0d33z4utt04bie2j42O+rWhIbJmSm+5Szrbo503QIOuanppD5c7rDWY1KADD+n1&#10;L2BiZYE3JN0Emzu8UJHnBltyJDqhM99G4zGs61B17KxP7RJC7lo+v0hrqpnfEN3+oePLx84szc0d&#10;cQv5i18+9gePnpp+8RzrOxLlyMhk7cbD9/zgX7rl537s2qHrJozNaWTL/ft3uaEFyBH5Me28ydce&#10;/6Nn5xfOnewvdMkaRe9VX3f/1t3X82/ue/pyZcN1DQ7vf+e7x+pBvCfC85wUSCdWy1pSyv77L37m&#10;CYlxFtf/TE46bJbhsgQlFToOoRIgogBCHyE1yoFxOdaZ18wbpRBIT/eJiMUhkTomDDySTpe010PW&#10;+hvwXAt/KMTVBKZftnPOrhInYaEz0yBpJVS219CRD9ZR3l6leWaJzqkG0bYyqrx+eLW1DikkMncs&#10;n55HOEe4o0oaScJaFS/wEf1We6S4kB12hUub62c8WGexeT8X3hXdiNrzsRqywBLGHqbVJW92yLKU&#10;wAtQwqOXJmgh+yR5CwbkLAiJrz061gjtRGWkPlSlSHL3NpQP13XIJs3mJd//yA3XufmnntkqtsRJ&#10;T8eT1x0ek0ph83zTPKgrJlvWoT0PEQSkbn2viLWOQCv2jNZY7PRo9nJyCwJHOdTsGa8x2+rRSjJC&#10;X6OlwDhXbGelcBSjgdrtHq/MLDI5UqVWivCkwlt7wvdV0W6WE3qaHUMV2knGci8jySyeElQij+Gx&#10;ClrKC2VpUShzSZqhnCVQEvtaPXjOYU1OWIqEKpd8FhbXbvONu58B2RoQrQHeXNg0G9tkyfn7nvn8&#10;/Xddfe8Nt+5469Ds8kxBssQ67QEQZDYjT3PGg9Hg49f93Dtvn7rz+m9f+80Hj7/8zFeeeu6+51rJ&#10;cjcMS2rH5P76xMTeW3aX97/1jqm3Hd67Y/94pGJfGUiWevTmEpbSRWSkMH6O6RY+FiklOvTBpiSL&#10;XWzaN1SPKHSkSZdSTGoIhgKkJ8k7OXk7I/cVUgn8aoB1FmMtVqUYafG0pt1qkS4mYGF0bFxPxTvH&#10;r6lfM94d6968cHouO7jv+uknGo8+9fBLX7+vPTN/bHu8p7Jn/zUH9+47+I63jL715vFowu+mHVKb&#10;FgRro68Ih5aaOCjxzec+feaJY/c/hbPZ6yFYr0HNWiVaP/nuD9909ejUDwRKR7kxSCmKSAUh6YdQ&#10;I/tEMTcGrC0CHxSrd+eZpxBxQFiJceUI48kiH8rleFvmtF75m7bWkpnC2+KUJM8NwrpiEHQ5Igh9&#10;nJeSK4XvSXpnm6SLPaJ6hAg0VoAwlrybkrVSVKip7R5GBupCmVAKKlND5Is9utMNlKfxqyFCSxCg&#10;nMC0ujSaXXQtQI2VUfWYsF6BoPBokec4ipR3YS+oS1c6z3D1pOvHR8h+V6ZDgJQ47eGyYj6i8jxM&#10;t0e3lyAt+Fr3U8kusfOlxJkiyiJ1hqundt/0ix/+sbu+8cC3TxpjVnxaa72GqzdD0vdejyKOjuOh&#10;+o6pPX4Q0Gu11o+QeZWwzhL4Gl9Ker0EY6N1LkJjHUIKRssRI+XinMstZHmOVpJa5HF2oUXsaerl&#10;sDhW+38vpcCYnG6WoYOA3Ana3ZTA06vl85V92u5mLDZ71CsBSkk84dhejdBKrTbUWluQv7XXR+sc&#10;7bQwzwf97sTXxrMceS8hHh71Dn/wA4ce++RvPZ53OiuzLDe70RpgQLQGeJMSrnV3QefmXnnxm898&#10;4dkbtt/+9kAFpDbd/Aoris6gTt5BodlfPjiy69CeD56fmnnH8cM/Oj2bnDtfqVTjHbU923dEO2ql&#10;JA7SVg/dk7jAkDoLJZBOkncybCMhSzL8so9fC8k6GcI5gmpI5mfFzLnMkHcyTC/H5A6cpbfYz+tx&#10;jqAWILRAhx5CC0yzr4D5kt5iQtZIUL5Gaomuehgvp5MZpBOYjiHyS94tE7ftvGXf7VMfOPhD75xe&#10;OtvTPS23DW2Px+qjgTTQTts43GqZcLO70JJXYjltuK8+85mXGq2Fk6xPb/5eXRTXdmdqQJfiOJgo&#10;1a6KkSVYMYMLLIXisJrfZFe6AvtKFo7c5DgpkL6HHCpjSwEpDulyZC6LK70rTO6v5xO5fknMOUs3&#10;TQtlzfMQQpCbHGMdUmkC5SGlpIsl2FVBNgx5I+2LhMUsQRdJwm0VVEmDFOu9WCvz4oZDyuWAbLlH&#10;vtjrk85i8VaRT7irhq34eEMV/HKMxWJNVpSz+r4p4QoFhT5ZkhvmPF72YruGmBXG6MLjFQhNV2RY&#10;X+BHJVTikyw2cc0uWLM6T3Kr7SiFQKiCBCutkT0rRmQ4fvW+q2rPH3mpyfooknXl64UXXrzkezat&#10;zlahvQKQYb22fc+db9mRpsmrajrY4hRCS0E1Cjjb7THXaDExVANnV0mNcw4DhUrlLMePHKOTG645&#10;uI9aHNLu9Dgzu4CxdYarMbji2O+lGWfml5HAgckhGr2cE/MtJmox1djv71dJo5twZmaR0FeMVUpk&#10;JufIy6dQSnLd4X0IKTFm/eeUsjgWZhYa5GnO6HAVpS7+vStmsUJgswzt+9z+8Y/vP3bf/Qfnnnv+&#10;5JrzfWNI8utJ/R9gQLQG+B4TrNXvc5svvnTumZPnm9P5aDSqs16+Zfjgyj29wWCsQSstJ7xt5Xqp&#10;vt/fFuz3y0XZBuHIbEqSpyQLKVE9KtQGQAYSGUlcDrQEOvLRsSZPMrpzXVSgydoZDks0GiE9hUny&#10;dbd0UgmU75Esd+nNJIS1EHCY1BLUA3SgyTsZSiv8ctC/8LnV+XO9Ro90OSEcDslkisiV2BFvL21X&#10;k6XOYgcpJM7kpP1k70s4ZRBIwrjMwy9/eemZE48coSijbkyLfyNlfrGBbK0GlL777neOlQjGPekp&#10;KyxOgu0bqiWy73UTRSnLOqTvoaQisRmpMyjpE1bKmFpEpkGmFoxDmEJ1ca6vgvVHz7zmT+Mc0jk8&#10;3y+UHGvJswxjTOEdkwonBF45RHqKpNXBej3ksI/aMJj5kprtys89gTcawWi0ZiO6YhhR5BMOV5FR&#10;QSyFc0jjUFLifA9hzOpcQtcnX3m/1f9y49uF6uvBQvYN+8Xg7QyHMDmq5/B9jZGQWIPnKeJ6lRxF&#10;stQsVD4ptlyUBYVpPHMWKT3Qktjp6vjIWPX5Iy+tKFoe66NUVomUKsfuCo61jREsSmg1OnXzjTfV&#10;t2+nu7i0+n5eD3JjqcQBY3mJcwsNjHVMDFULFXDNrsyN4dxCg/PtlF2TY/haY4xl21ANrX1mllvM&#10;NFoE2iMzjtw6qmHAWDUiCjwCr3Ainp5bQkqJ7xXJ8cZZhmolxioROItWitr4GKdOn+fEuXmmtg1f&#10;6Hpc0bKd4/TcMgvNDtuHK1RL/usjnf0YiazXY3Tv3uCdf/9X3v25X/0Hx3rLjSU2n+SxdkrHAAOi&#10;NcCbiGyty5xy1vZS0nOvLL60PBqPjighya8wFddYi5WO1CRkyykirBRDdQ0ILYnHS/QWu3TmOkgl&#10;sbml2+oQjkZURmqYbo5NDaLiEY1FZK2UvJOjQomzgjw1BL5GRx6dmQ6mZwhHQ/xqQNrJMKnFr3g4&#10;Z5FaEo+FyMgj7+Q4CyrwsEB7poVJDGEtWlV1ovEILyzm5llhyUxGt9Em7aaEYYxCXVFhKNAhqU14&#10;6OVvnFtqzk2z+TieNzpYcLOyof6Rt9177aGxqXulVIFxDicFxlmk0DhxoRAlCjkEIYr/b3Fo30dX&#10;YlSthBMOmeV4sm8UdoWPxgiHU8UC/3o+hRACrYvSVZb0MMYipCDwvII4ZBkWifY1OgzAU3SMgSRD&#10;Kw9lLamzr91wDLRcTlApURkeKsJF8wwhC08U/VxX6UCK/nGgioXVOtcvORVzHd0Vnnpr1S+hBM5C&#10;bnJkDlIpfKEQwmGVw1XCQsxa7rBa790EiiLd3HkS6cAhxI07r7r9o+/54CPffPD+E2vULL1hkbaA&#10;M+32Fm9XiE1U09VMufqunYdu+bG//Na+zveG1bKctYzWSnhacWZ2icV2Qr0UUfKLGIxmktLspmgc&#10;U7sm0boYeST7YbWj1ZBqyWexndBLc8qepF4KKEc+y+0e5842GC7HTI1UqUcBy92iS7ASaYZKAZHv&#10;9TPgCjXY8zx2796OSXu8eHaOOAoIVTEVIHfQbPcQzrJrrE6tFL5mJesiVcsYkk6bQ++9d8d3b731&#10;5uNf//qLOFqXUCjFG3htGWBAtAZ4AxSti0LvFpdnlhvd5a4UCiHlFcfgOWPRniKsRTSnl2met5RH&#10;q6up28rTREMxaSctuql6hqhSIiqHSF+iQk2ynNBd7OLHQZHBlCUgHFE9JuvktM62kFIWv1+TZO2c&#10;bLmBE+CVi7DD7nwXv+ZjLZhGQtpIi5l6gUJ7iqgWkfUMKvZAOKQSBckqjC7gHN2FDu35NlE9Ioh9&#10;Lsc1XX918XTAQnPOPPfKY+eMyZpsnTj/RmdorTPC12u1YDyu74jQXu4MBoFUxQy/Iv/H9U38Rf4P&#10;QmCsKfJ9tCKIS3jlGOl7+NbiUXhRrCvGUNtCmgEhX/dAaixkaVrMdRMSpYsQUGsN1hVqklCqiNi3&#10;OSrQxCM18uU2ttND2guBAq9tQXeUx4eR5agoISoPzwjSNCMTxXFb3Enkxed1F976SgL8q5lksrHE&#10;WAR8FtUtm+Y4YfE8XTQtSAGBRqkY2+rhMrMpixGwOs7HSPByizUGJSWx9ktc2gx/JeWmi6JD+s81&#10;suuuO+/efcut9bTdft1K1sZzKjeWahRQ2rmNxXaXVjdhLjUIHL6S7BiuUC+FLLW7TC+1GCmFBFJj&#10;cRjr0FIwXrmgXNr+jVW73WN6ehZ/+xjDQyV8TzHuxRd+D4fpq1FCCjJr6Xa7jFRiRsbGaCcpS+2U&#10;LMuLUrKSbB+qUI0DlBJvCMlae7yYLCOoVnnLz/3M288/+9wT7ZmZBbbORxuY4gdEa4A3AcnaqnvI&#10;FuupNcbmK41Sr+ru1FiLX/Ioj1dozbZYOr2IH2uU52EzS2N+iaAcMLRrBN2xdOe7q0nPuqQBS9bI&#10;6LY7yCLpuuB5viSIQ3RLIrQkbWbknRx/KOybkR265JEsJ4XPKIVe0sVlDhUqwlqAUKLweIii1BUP&#10;R3SWO8wfnyMIQ7xyMWjYJhaTGsJaTDQUF34fc3mmJV3hLzo1czxpdZeWcC7bgtS+0e3YF6kM28a3&#10;RXXhTSbK+oHv4TlwxuEji/l/qwuKxXkaa3L8fvmQWgz1mEQCeVIYzFbvkwszvVzzua0GKy0qL0zl&#10;PWtInCP0AwLTL4GEGpt2cS5HdBymmaEzh8gyyLPCjI4C3yf3/WJcjSdQoUJ6Ek9rbJ5jbIbzJbri&#10;44SjlfTwnMQHnMlwjsKfJIoB1Lk1WIryn/A88BTOGIL+dmiZFF0r48cBTjhSZwmEJhOOTDiCKEQp&#10;Ra/VJut0kRZIDTK1eMYijSXKLVZIskCTeRoXh6hyiPQkwqX4LiGXHl0XEiQpUlicFoWnx4F1klyC&#10;ry9U8yx2TdmpGHAt9k3QnZ5HNboEViCUIlWC3OYI5/CEQniFx85KSYiPyTP2VyauuuPwDSMPP/9U&#10;Y8OivNY7SGnPnosOrPbxE1uNdfIArzKx7bqbPvqjd+kwFN3LdC5e+vQR5A6sKy46Yu2Vqp84VynH&#10;1MolnLOolZR4W9TuYr8oI8+3ukwOV4r9b1diIi6cZkoK8jSnm+WoUonUSbrdBE/rVWK1FrIfqbHc&#10;6AFQDgOEc8SeRzzkYymiJfoTlUhxrKa1urWykkCL4n2/FlULIGu12PvWt9THr7vmhuPnzz+BcytD&#10;w7eM7RgQrgHRGuDNoWptTBd2ldJQZbQ2GVpjsK+2JGMdzgn8UkA98EhaCTYxmJ7BZAZfBoSlUnHN&#10;FsWsMJeZ1euCLgXoyMfmBpsbpKdJl1N657uEIyG64pM1M0zHYHOH7Ri8IY3wJOlSj2w5wR8Kkb7A&#10;GYUOCvO7s65QSTJDlmXginBBT2uiUrR6UTXOomNNabSEDr2iPHTFd6duJanaCSm2Ug2/F0rWRkVL&#10;feyDH9l7zc6rPugjw8vVEISzSASpyfFCDx365DjEihvtEuUqBCgD1ooiwBMBiSUEZGbIhEa4HDHX&#10;wrUceSNFpwZf5WTSkUuJCgKEcJjcYJIuMjdIITFZMZw4KEd0yinKk/iRj80dvaxLqD1qoyP0ltpk&#10;rU5xV+ApXL9RVjuBkxKL64evgsmzosPSFkZ+rxITVMsFfRQKGSpSm+GkQClFttAkayeoniUwElO0&#10;EmAUJFJhtSKRDk+klGgRdjxko4e1CuN7+LUYUSmjI03Jk6TGgLOF6iGgZy2+U8ROk4tsi37ggjRa&#10;5/DjCNPNMUl/NFE/lgJrcbjVsNZihbXFeCRrpXV240zOjaOtXpViCmjp+7Xd99x99+47bh/rNhqv&#10;KSwqd4LcCTzhGNY5NS+npgxlZfGl6w9SgsQIWkazbCVLmaaRK3pWFK21skhdH6+WODO3RKB0MehZ&#10;ru8IVFJhneXE9BwWODg1xtxig1fOzbNvxyhaKfI153qROQdzy21mFpbZOT5EGBQp9YktVK+SNIyo&#10;nLqXU5GOWFt0f6ClcYKulTRyxXKuWM41LVt4GwMBQry6Ue55mlIeG5PXfvgHbjr/+BP3txcWG1xB&#10;6v8AA6I1wJuMfCntecPV8cmpyq4hZy3GmVf/JP2EPqkk8VBcLAAIeo0OaIcKNMIJlK/wIo+0mYCS&#10;BJUikkEoQbqY0F3sUNlRIxoJ6S706Ex3iguggmAkRAWKdDmhdbbZ/7nArwXokkdrZpluq8vQjlG0&#10;72GMweWW7kKbPM0pjZSL+2glCUohzjqi0bg/GLm4PtlXI/+L4sKbZQl7R64Kx4Z2jJ+ceckrJv98&#10;zy946zxa9UrVv25izwEFgeqvp5e6pIt+16HzJKymnvdN76aQNC81ClHYYnByZixCK5T2MVmGQiBz&#10;Q7rcxnYSrCkiG1Lf0MlySlGIzDPyToNAKkoyQKiiWcGaDpIcRxe7vIxqVEkjn2QsQpXDItfKCog8&#10;XJbgkkLVFLIwKAu3YhDvl+VEYTyXUiJt3/geeITVMrYckuQ9MDmhCvGsxLa6mFaXrJNA7vqlyxxj&#10;cpSUhP2E/cwYPOEQRmPzCpBhRYYXZKC6NJoLZE2IK0PEw2NIXyKsh0oNUjgIfIRUxSgjuwXP6p9T&#10;FgiiEBGnZMYgbTGjUrrC44Va6QYumlf6Yg/KOs+Lo7XKx1rz9MpL0F5YvKLjq/8cfnXXzptu/JEf&#10;eYdWHr20+apIVtIP8hxWGXujlN1BwqiXESt3wQ3ZJyJr53DmQMdKzqceJ3sBJ3o+i7lGSke1HGKp&#10;c2Z+mXaSMDlcwVcK04+aWO70ODO7hBSwc3yIWjnEU4KT0wu8cHKW7WM16nHQv68opiVML7aYX2qx&#10;fbhMpRLTNhBg2e1n7I0SdvgpNc/iS4ukyMUvUu6Lq97KDVjmJI1ccjbxebkXcSbxSazAE6CumHAJ&#10;8iRh5223TFYnJva0Fxaf6xOtlYy+tUPDB6b4P09ESwg52Dr/Y2Od1Ox5YW1Hfc/OkdK4znrJa480&#10;7i8Orr+49u8R+91adtWn4tcDnHL05rskCwnC68cNZBbt+0gKn1g4FJGXihwj7WuyVkbaSfCrAX4t&#10;wCQG5UlEfxSM9nx8WTxvupTgLJjcIH1BabiMDv1ijEt/Dh+m8OoguXhEyxVtxOIzdpMuw5Vx9cGb&#10;P3bg+MyLu+bmTk1zsUn1NW3RS4SVrlOzRiv1cFzF24XBU0pgLpNMba3FCdDlEi72SaRFCY2ztiAs&#10;UmAuIYsKUYxBkf0hy+iCzPTmlxGNLpGxmDyhJwRUAvxtVVQ1JCmXkOUyQTXCyP6bdyksNWGhjWtL&#10;uss5vdll4nYXbSy988uIToqoV0iEQGpBWK+SW1GQozwrPF9SYfsGdu3A9MM+PeWRuQyUJKxVsHFA&#10;YgujPxgslqTVgYUOXs+gnCURhk5Z440NE5Vj/IoPZY0uB2itSbBIA3o5IVluoro5+XKHZG4JOjmR&#10;lOjFJqaZo7bVcNWAzAOVW3RuyaUjcW7LdouV0pPs3wToUkSeZJg0xRMSl5lCERRFqUz1f9c6h5Og&#10;hNRD1VrE+hmjaxWtzX1ay42tyoY+SlXHDx2+e9cdt40l3XYRKHUF/izjBIkVjPkpt5S7XBUllKRZ&#10;JVHGCbLVDy4uOm4FEEvL/ihhf5TQyhWv9HyebEdMpz6lOGKvr5meX+bI6fmCkEtJnmU4axiuRoxW&#10;yygpSNKc0PfZPzXO7HKLc/MNphcV2vNw1pCajFBprtoxhheECGu4PupwXanLiJ8RiIL85k6QWbFK&#10;rDaSQxAoYFgbxrwO15W7TCc+T7VLHOkE9KwgkFcWzJ/1ekSjY8FtH/mBG749O/fo4uxsZxNVK2eQ&#10;rTVQtP6ckI9XU4L78/jZxCZ3qmq4tm3fzTvvuCpSEXNmeR2JeM0ymS1eQXkKrKQIEV8tsxFUQ7zI&#10;J+tkOONQvkKFkmQhIWkmiEAilcQL9WopJWk0SRoJOvCK0NKVjCEHNi1KldF4jAo1pmPAWMIoRAf9&#10;0SnWIr0i4NFmBh1qnHz916acnHanwXsP/9Dksbmjb/uDb/76sV63tbxhkbv0Avfa1SwJqKAU+ZHS&#10;FZPn0qGKWAGx9dFrnUOEPn45xgRFcGPhmCpKJ7afmSa2egJRdHQK4Qr3VjslmV3A9RIsjtlAo/bt&#10;ZmhHFTkUYz2NrxXOgCTF0UIbWTQ/OIuolfGGhrBWoLKckplCzzbpHTlNPJcRLCZ02ymMVvFG66RZ&#10;iq6XENYhl4rhz8a35BJk7ghd8dxWFGNvnBCoUogsR1gFYEnyjDAXsNDEzTXIewluqIIYqxFPjVAb&#10;rxXjd1TB3hwOYw3OWpT00FIg6j7+cIUMh7QZ5WYGZ5q46RZyqYPttMnOzZMlMW64DIFEdDN8JJ6v&#10;+0TJbUnkJUVyv/Z1YdxvWFxelN+LuA7XT/Vf5SkgBDfvPnDzB9/+rsc//42vvMTFkQAXbgCWG+Jt&#10;P/ax1Tdw/+/+wWZE3gP0vhuvv+a6H3jfbdLzyDudyx6gDkidQON4S6XFrbUOFWVJjKDnxBVfiN1q&#10;ubH4dyAtN1S6HIh7PN2K+G6zTK489kyMFgOk3LoKbP8GkNXB0Cs+uPF6hfF6ZX03KJC7ovS8J2hz&#10;e7nFzjDDOEHqBN0t3vdmPzV9ErkiDU/4KdvDlENxwANLZc5kPoG0qzNBt76WWrwwpLJv/9TQxLbJ&#10;xdnZs1y60eHP4xo1IFp/wQiW2OR6sZFgiT+HpGtTkiWVjm868Labb7vq7l3d3krDnHwDtqZDOIEX&#10;egWBanVRvsAvhX3jqENHGi/2aM03mT83x/DUKP5QQHO6gZ01xPUY6UvyxNBb7CC0pLytQt7OaGcW&#10;v+ojpSTvpnSXuujQww89Fs7OY6xhZOcYXuBdGH+iJdZC0uxijSk67MSanehe+2dOTI8oL/GBwz98&#10;/eNHv337s0cfPMH6VuyNrfW8TsK1riNscttE7CTaSS447C7x7EIp/DiG0MdpB7nDJhme52NF4W/a&#10;0qLlwGlJLgV5bnDNFnqhje6kZL7D2z1BcPU4piZxRpLnFk8UH7uXz3OueYrcNKFnEQR4Xky9Ok6t&#10;vA2kxPc9rANvVxV/bD+c72JOLpCfmsGbWcKlDhF7iHKICn1yrbEmLUrQVqwyfaU0Dks3S1DlEn61&#10;hJHFcRkJD5dl5PPLZIsdkJL48C68QzuwNQ9jE4wwhYm9TyYFAozE5AKtBMLLQeYoNMopcD4u9nBX&#10;x9hD20iX2tiXzmJPz+GmlwsD/3gdQk2316OXJUTepdPZpQMj+5OhyyFkOabRwe97j6x1FA2+hU/L&#10;SYHtx6vEfhhdkmT1j5DJ0fGtiLxacwx7Y1dddXDyppt22jy/pJolAENfxfIy7qo22R/3sE7QNuJ1&#10;yy4GaBuBlo7bam12RgkPLlU41gsLBXNNWe5SebIbCa4DulZSUYbbKy2uK3XwZfEz+wbIRYkrGn32&#10;Rj3GvIwHGxWebkcYwLvEtMiC2Eu8qe07Dt1yy95jTz/zDBd7tNal/g+W9QHRerOSrM1KPZsFTq58&#10;XXm82e8gtioFKEAP1ydvfuu+d90+Hm0TM0tnLj3E9lLPbmHVILIySw6DVIK4HtGea9OeaZHXc/w4&#10;KC6YmSVp9mhMLyKERCsPHfmUtlVI5ru0zjVXX0SGiqgeoDxF1knpLRcRDkIIhHB4ZZ9wKEJphdYe&#10;3ekuDZYojVYQniy8H7mjt9DF9nLi0RJaKlyyxpMlKWbayVdHowUCi6WdNNk/fti/6+B7bn35zLNP&#10;9LrNJze5IL4RqpbYoJCpt990x+S+XXvfLY30LzpaN1GkdBwh4wArHdYWyeeyP3fQKlGU4LZ6cSlI&#10;0hQlFX5maS016PZ6xNuGqRycwk5WQTkCK+h2DY3eAq/Mf4sXT3yOlDmsCRAixsoezraRLsfmUPbG&#10;2bvtLeybup2R2lUIr0IaQ7a7RDw1ROnlKp2jZ2lPn6c2PASexvkKqiG2YZA9g6+LeIREGrQt5iFq&#10;7eOVImygybH4xqFSg5ttknQ6ZCMlStfsxe6usyAyArqUFOQmYbmzxOzSKxw79RhnZp6iZ2fwwgzh&#10;ZdiOoCyn2D51HRMTtzAydA2xP46Ph8aih8vkt+7DDJVJXzxHMr2I7Fn88Rp+HJK4jC3rs6I4n0Se&#10;F4G9imKmYRiQ9TJcVnRWrpAJIeWaMjgIawmV9n3P02mWyUuQrSspTeup/fsnp2666cZ4dDRweXrJ&#10;A9c4QdcIdgUJ7xldZtzL6VmBca+dZBVjwcQqQRI4Mls0F4x7OR8aXeLhRoVHmmUSKwikveKTa6XJ&#10;sWMlk37Ou+oNdoddelbStWLDorDyPvrq/Ks4hftDBugYSaQM76wvU9U5Dy5XSKwk3OI9O2vJ05Th&#10;3bt9M7VjR6lcLrVbreZlFK0BBkTrTQe54eKy9mcbb3qupGX/zUa6Nusg8oSQ8S373/62t+69Z1+7&#10;u4zBXkFI5wWxhBxc6oq7W1V0fxEUnWgr5MvmFmElUTWmt9AjnemRhyloie2njdfGhzA9izEgc4MX&#10;eOgJTd5OMZkplKpKQOPMIkm7R333CPV6THe+U3izYg8dFuNhTWrwPJ+hyWGcgmS5B5nFZQ6bO2Qg&#10;KU1U8Kthcee/sodzC6mDXuFOdv2oAaEE7grJVmpS8jTh3dd95Kr7nv/T61849ugLXPBSeBTCxMqd&#10;p2PrZfZK9uU6hXKsPlwzAi20xGVi667B/mfxogDjSXKKzjZpHVoqhLMYJ1dHHG2uBIDva1yrR+/s&#10;IjLPKe/bjnfdFGnJL5ifyzg99xhPvvx5Ti89SjubJ0kdZIqhcok4gNTEmFxiXZEG37YZT52+jyfP&#10;fo1qaSe37v059u+6llgIrAa3b5y4XiZ57CWSRhsdaUQ5xJYDbC/B7+R4ucAGip50uDRHI4jqNWQ5&#10;piuK+yJhLabRZiFtEe2fZPjafaRa4Lo5Q77AaTg2N8OTL/8es4v346xCCIOuaEIRk+eCPNc4lbJo&#10;zjF/8hTfPfZ5omCMAzvv5PDe9zBRvQZtZWHEv3o7sl6l+/RJkvkWckmiKBH64jILdb/7VUmU72Ft&#10;jlKF4tdLU+zqxcoVMql1RSzJysXLoaSUGyMdNj54aakwxD/1m78ttrpWmGplKt4xudMPQrKtQk77&#10;F8Weg51hwvtGlhnTOR3zWhQhiZIrTR0W58zqVAMpim5RRdGZmViDFo631Zr4yvLAUoXECvwr8ECJ&#10;/kmYWMmuIOG99WW2+Rktoy6Ub4Xs+5b7DST9ZiGBXP//rLks8VrZBqmVeNJye6WFcPDtRnX1Z5ud&#10;cAoIh4b4o2efHd+5a9fIC889t+B5npdl2cYg2gEGROtNq/RsvLjISxy4dovHm1nl2nT48NjIzjvu&#10;ve4jt9W8mphrTKOEurItljlc4goiMq4Rkz56ykMMaawvwJNFkoMBUovsWOyiwT+bkZ/qks8mmMyh&#10;qgqvWiSzN881SRptvLDa75dzeBUfXxTp23makTQTsk5G1k7xQp9wOAaKdndnimT4tJOQdVPisZgg&#10;CsiWsyI5ekSjpwK8XRF6zMP4YD1RKFhFKiayA24xJ59OcadT3HxelNACAZ64ZEDDyhzIVrfBruoe&#10;76Zddx48fvq58STttFife7PSIWRex3GysQwsJMKrJAilwEqJJwQGixNFbpPqh2wmLscvl7CxBg3a&#10;9p9Oq9V6psKihEduDKnJCYXGSEde8vGToiux08vIF5fwlSM8dAB37SgtmVLGsdQ+ytee/G+cmP0q&#10;Q3GFIXUj9xx4L4f3vZdOd5kXTn2a0zMPMTt/Aik9nFZYmaK0w9MCz2iy5km+8MT/xMSpG3nrtT/B&#10;rqHb0DqDsYj6vdez8Nzz1J9doLNjGDVcJhqqIHJHt9klSUFrhWehG4CtaFSe4KQiF4JsZgHZyfFv&#10;Ooi/fxyUQQPO15yef54nXvqPnJt9GiEtngoRMsZiMGkLJTQyj7BpytjQdraNvhtfVQCPmdkjHD/+&#10;Jzz30h+ye8f7ueumn2I8vooeDraViaK9tB8/QXe6QeAkcqJEoiXdLKWaFkONcwGBUCRZhlWSoORj&#10;8hzb6RaG7XJQ9Jf0OuhOjtCaXBZNCUJJBJZYSHLh0FIFlbjs9ZJEXErNytYPl95U+fbGRg/627df&#10;5WtNYswFf+QGVSh1glFteOdQgzEvo2vlq+qtWQlMLtTERVq9OTppg8wkGDIkEi0DAhUTh0NUg1EC&#10;r4IVxTzP20sFcXmwUSZzAl9ceii3cYLECXYGCe+pLzMW5LRNcaMhhYdzhm7aoJnM0UmWSbI2uUsB&#10;i5AevgiIgzqVcJRSUEdJv4jYcOayZ3VqJYFw3FJtkSB5qFHC9Df4hosLJs8wnQ53f/SjU+0//dLk&#10;C88994pzbiPJGqTE/49ItP7l137qz+2H/3vv/s2LFq3KUKh/+tfetnvb7tpbZ083j/+H//nrz6e9&#10;fKMfy3KhFm7WPNyar+sI17/82k+5P8PPxmZ3qErr+Ppdt7/7xh237mv3WkXA46Uuh/0gU9criIe6&#10;KUZfFyG2e7hIIbToG3TdmlwA10/vFigLKneo5TLe6Qz3Yhd7LMG2LTKSRPWI1nSTzvk2pfEyUhYz&#10;3KSSZN2MxvQiQcknqkd051vYzFIeq+CKqb9FOavdozXfIIhCtCgS4P0bYsThGLXLQ9bUqvldOddn&#10;0f33KgrvjiXAtzGyaTAnErLnutjjCXQshPLSvicEmcuxac6te9++/0TnuesfePirZ7i4Q2jlwnjZ&#10;bK1/+bWf2mx/XnTsOrey0VfSlLio7dBYW3x+JS/ZLeb6qo9QBRE1zuIhIcnoYYkceLNtet0U79AU&#10;+uoxnHSUEJyd+y4PPfl7nG8+T6ArjFbu5O3X/w2GSiNY2ySOa9xy6OfYMXEr33nqP7DUniGzHcgV&#10;SgwBhkQuoSPLUD7J8sIzfOPh/5e7rv1Vrt5xF1I4tGcYveownfZxxOwSXjlCBgFOKkxYKCE6d+S+&#10;JKqWCZSH1ZJEQbzQpZ1muP3bqO4eRijXV026PP3KF3ni+U/Ty2fxvDLg4aRGEvcHUXs410PgmNp9&#10;Fbcf/gm2xTcXJXIU3XyOx1+q8tSLX+Xs/H18+aHnue2qn+fA1D2kqUNXI2q3H6Dx3GnaZ6apLQn8&#10;oTKh03QDgzYQOUXuLNJTWGOLzCxZ5L/ZvnIlhChKhXLtAJzL3mSJTa4JAIwsNS5nNfDGdmzfUR4d&#10;DbMs2/QqsWJYj/vK0qSf07PyisuFUkik0HSzJvOtk8y3T9HuzvdJjSxuAlfyQJ3DuhwhIPIqDMU7&#10;GC7tphpvIxCSm0tNEgOPtcskThBsQbYchW9qwk95Z73JqJ/TNaqI3nCGpfZZZhvHWOycJTGdC0Sw&#10;f+5YVyhtRXk6ohwOMxrvYqS8G9+LsS67dMRKn5iG0nFzuc1CojjSCxGbxT84gVISNTo0cm5xfgjQ&#10;eZ5vNlpJvkalfICBovX9Kak1F3tSSDEUV/yf3HPN6MivffIj355+Zemhx7524oVnvnO60V5O8jUK&#10;Vr7mYVifZbKOcP29d//mnwnhWlMCXXno/oLv791/zVvvvuYDN4dEdLJWEYC49coLvWIGmz4c4r2l&#10;jNgVILTA5SBMUXa7UGly6ytV4oI5W45o5LiHuCHCHkvIHmxiX07QnqYyUaV1vsnC8VmCSoj0isHQ&#10;aTvBK3lEYxU8X6J8SWeuS9ZM8fp3+HkvI2tnBGFAPFTCuzZC3hyjpnzwwZniQWY3GN/XvlfXT0MX&#10;uIpG3aiR18a44wnZA23yo92CfPiX6JgSgiTrsnfs6pGrth/e/wBfjYAuEPRLh9mG8uGrDTLdTIkV&#10;1tn1b6o/2FtseHYhZDFy6HJt+cYilUKKoryojMXPIQsFWbcH3Q7lvXvwDk2SegYfxZHT3+SB536b&#10;Xm8a6xqM1W/h+qt/kFIcAxlSxKtvf1v9Bq7d93P88Rf+Ndt2aCrDlla7Te4ChKyRuTaBWCaWQ6RJ&#10;gy898isY8/9l//Z3gbD4FZ/oxt10H0owc8vIehk1XCKZ7RLmAmUcWclDDlUgL9Lf/a4jX2ji7Rwj&#10;uG4KEaT9mXWCbz/9CZ4//Xv4no+0JZyTIHNS00WKJr6OUECva5nYdpDbDv042+IbyU1WkB2lCPQo&#10;B3f/ZXopPH/qj2l0z/LIs79Ju32emw/9SHGRiBXla8dpddokC0tEpYg8z5Flr/BXpW51tI/UcnW4&#10;+8oIJeeKmw/pe9gku+SR0yffcsPxwhUITOvU7/r4+NDY9u3bwloNmyRFbtmGX85cMTngulKHq8KE&#10;zBXE68pIlkY4y/nGEU4tPUs7WUApn6FoO0PxTsrBKJEu4+sI6yy9rEUnX2Kpc46F7knOLL/A9PLL&#10;jFX2smvkOqphldtrXZpG81wnIkegNpjNJYUnq6py3lJtMxkkdK2HUh6t3jynF55hvnUKa1PK4Qjb&#10;KgeoBOOU/CECXQJRqG69rEmjN8NC7zSN7gyLrTPMNI4yNXIdI+XdhdJn80teWlMjiYXl9lqbeaNZ&#10;ynQ/D+5CzLyQxU2sC0IPzy+xeaPNIB1+QLTe9GRLAfrk8/ON7fvqZ0vV4N7aSHRTqRr8yMTu2gO3&#10;v2/fY09/+9RjR5+cWZh+Zbljcpv2yVXWf6wlXVsSru8j2RKbfT5AK6WCG3bfet3hiRt2ZCYrum8u&#10;EQVAxyKHFPLtVfQtJUQAJBbXvcKPssJsXJ9qUHRHiUMheneAfbyDeaiJWnRUJ6r0Wj3ytsF0MvAc&#10;lckqXskv2uuNI6iW8KKQZKlL1i4uYkpJwnqZcG+MvqeKvD4CVShwdF/FVnOs9ILjMorBy4divF0B&#10;4sEW7oEmtudwvrigSV2kamVUZJnJ8p7du/devffE8Zc6QI8iYDBdc5zYNdf9y1rYL1U+vKBo9XkS&#10;rhiOvEKunMVJwFMIXxdK46XMZ0pdcO8iyJ1FCUVgBWknRe8ZJbhhG9YDH8XszMs8fuwPmXXPUi+N&#10;o7sBQ9EOtpVv7vNS0/9gywgCIESbiMe/tcxjjz7AVQdC3vLOnUwdGEYEMc6USfI5Qt8hXQXPpHzr&#10;iX9Bki9x/b4PFotQyUMdmiJ77CiREaS1gLBXgpkGqXOouIbQkpwcIxz67ALecAl77QQECojITMpj&#10;L/wux6e/hlQRJq9grcHzLUoGeFJhTZulczMceXaRRx48xU/95Rv4obfciMOhlMU5S26X0LJEPd7O&#10;SP1qgukaSEMrX+ShV36fnkt56+GfIXQGgojw2p20nzmJv9wmGwrRWRH8mmhHYIuZj0YV66XuZ2QZ&#10;UyTUCyXwPI9ESly+dZewc5uT8o1Ea3TH5KXK0mp819REfXJiTHgak6YXvU7eV4amgowbKh2kKMjr&#10;lRzCWvpkeZtjc48xvfwSZX+Ew9vey56hmxkv7UWI4JInazOd5fTS05xYfIzpxgss985x1dhb2VHZ&#10;zh21Hgu55kziU1JuXct44gRSOG4sd7k66pLYACU05xtHOTb7MJnpMVk5xJ7hO9hRu46SN3RJfpqa&#10;NvPtE5xYfIxXFh/lhbNfZ7J+LbuHb8LvD50XW5Uv+wvIuJdzfanD/Y0KmRME4sI8VQeYNKdUq7Lj&#10;wIEx3/eDNE0Vl+4qHWBAtN50ipYE9EuPTfduvGfn2bgSpELga0/uqI3GH6uNxh+b3FN7/Lb37Hnk&#10;2QfP3nffp1880m4k3f7Cma5RK9YqXYL1Hi77fVK3NvrO9JqHPzm1b/e1O267ue4Pe8bml0i1BNo5&#10;aneI/4E64qqgIC6dV9dpI/qdjGKNc8A6cE2L9ATyrhJqt0/6pWXcSwlRNYbRNdzDrCcFrp8kH42V&#10;iKSAvGjrl/t9vPdUERM+rmOhW5QUhVjT5nehYahQCC73AayDZo4IBd47K9gJTfblZdx0CqGi31u/&#10;XgxyhkBF7B3dPzY+Mr7rxPGXXu4rWkH/GFlLsthwjFyJv2LjxVRsJFobk0iEkIWpWEnw+/lhlyJa&#10;wiFt/45BCqwUxQHd6IKvsLvHyHzwcJyfO8E3nvp1TrSeJSyPIKzEZTGhrRH5irQHWiqkdiCqZHmG&#10;1obYG6IeVkkWOjx/f5vnH1wiHre854du5Ja790KpQs+0gBpa7iC3izx15NfZM341w+UDmFzhJiqU&#10;928nOTOPrvmoKEJGOakomiSEsCS+QrcSTOzDgXFEKaCQYjUvnvwCz538QxKXIWQVEAQ6IFCWrNvi&#10;hSeW+PaXZ3n5+QYm6zI1VWdqeE+xhVOBUxrnDNZUcb5ECRiv7yb2trHUOoMMAlr5GZ4/8TkmSvvY&#10;t+Md9Lrgj1SI9u+g89QJQlnG5HmxT6TE5TlCS4SzF8Rgt6G0G3igV2ZYbu2C6h8Xl1x8o337tiRZ&#10;gBzav39badvEqDD9WYxr1FABZFYQCMs1UZshVZQMr8SX5auAVrLIkfMP0OotcM2293DttvdRDkax&#10;Dk4tdXjs9HGOzC2x0OnRzXMCJRkpRewZqnLj9lH2j45xePxeDo7dw6mlJ3ny3Od47uzXScfuYN/w&#10;Pm6tJSwuKLpWEvXLcSuBowfDHteV2kU50MGpxad5Ze5RRkt7uGHyw2yvXIOSHs7BQjvlxOIyJ5aa&#10;LLR7GBxl32OiErN3pMZUtcxk9Romq9dweNu9PDP9BV6ef5Be1uDA2J1EQZXU9LY8ma0ruqcPxT2O&#10;dwNe6QVYWVhIL5RLLUp7jF+1d2jHnj214y+9NM/mYbQDDIjWm5ps6RMvzNlOK20NO5cKIfy1v1iq&#10;BTeXasHNE3vqP3zrvbsffezrJz79hf/y1FN9tSLd8FAbVC67hni9YerWCnG7lErXLxcGQBiE5dpI&#10;beqa8WjHdl/7dNP2FrdZDlKH2hPi/1AdsSfENQxk7rKnsgO0EHhS9NUQR+4Mtu8PLWxCEt+TSAd5&#10;D/KdHvpH62RfaOCe6BRbSV/udRy0+uGNd5Tw3lmBksQ1DZ4TKK2KO0FnMdZhnMP1gx61AE8Wo1py&#10;68j7pEtsdYT0HPggryvhR5rss/PYcxkuVhf9kaDw0KhOUBmORyeAqK9mrRwPdgPRWuvzezWEa6ua&#10;UT8wVq56RIqkeIHQEunpohaxxaglAaQYNEVGkwWEJ8mzHNPr4u8cQ4xWwBl6WZOnz36Zk/lDxOWY&#10;2OxE0KBn5+m0llhcOEt9qIYgwFmNI0epHIFHc7nFqaMnCaQiKntkuSNddHz2E8/zwndbvPfjuxie&#10;rGAx5Mbg+QFZT3LfI/+Re+/4Fcrl3Sgc7B2j21gmbnQIw4he0EEpBYHuh3sq7FIXd2iCfEeN0BmU&#10;8Di9+DWePfFpOr02XlQBkRfmfiKmTyzy5U+9yIuPtwgCj7FKTm56zE+f48zJ+X5pz5DaDlgPpfqk&#10;XAmyrIVwBi0tzkrq4Q6ajZM88Py/Z3T0JsqVGjgIhmLysTK9xQb+SA0fgUtzusIhc4NW/ZmNq35C&#10;VudQSiVxWiM2UZguo25fhO3XXsu/eP+Htgw13nb1gWpl23jFpGm/6WP9uW6RjAcp++J09eC+3Hnr&#10;qYBWusiLM99GOsW7rvpFpmo3AvD46fN84uHn+fqxM7SSjDTP6WU5oa/RUhZdeFJQj0LesnOCH7/5&#10;AG/bu53dQ7cxXt7Pk2f+mKMLD6OU5erqQU5HiidaIUYIJI7ECoZ1zvWVNnVP0jGC04vPcnrxaa7Z&#10;9h5unPxBfBUD8PzMIr//5BHuO36WmWabdppjncNYSLIcqQT1yOfWHeP86A37ee+BndTCSe7a87Ps&#10;qN3Id099ipfO38/ByXsIVEhmsy2vmdYJyspwIE44m/mkVhCuZdj94yseGSnVxkZjXnppY6zDgGQN&#10;iNabGqsXlV47k8tz3cbkHrskA1Xe7Je9QI2PTVU/9J6fuPbu29+779Env3XyD/741x97dA3hStYo&#10;XCkXPFx27Xn1WtWtTcjVxrvWtXek3ho1JaoPT+wbK2+/qe6NjBYNd3Z9Cnw/v4cM5LiPfn8dsd3H&#10;9knW5aYzSSHwpSR3jrleyny3y3KS0s5yetYiAE9IQqWoBZqRcsiIHxJ0JGrIR3yoRibBPNUuRlr4&#10;csthcK5bRDHoO8vo91RBgew5AqnIsMx2eiwkPRaTlE5mSPudQJ6QxJ5mKPCohyFDYUDgaXJjMdZu&#10;TVszh3M54iof9d465jOLuIZBxPIiSpT0OlT8enzbTW/b9ehz99Xn5+aT/nERsz5UUPSPk7WdiG7j&#10;MfJ67iIkFAnprt/+r2VflNicWhZ3A45cgl55OwZcL0WOlFE7hgubF4pzi0c4MfdVfK0pyRh683jl&#10;mHZT8aUvfJHW3C4++pd+AudSnLBI2ewfioJnHn+Ip555kEo57BPggFh6WOd4+alpkk92+bFfvBrl&#10;a5yQGE9jMZxvHuPl6Qe4dt8E2gaYQFHePYF4ZQHnBEmo8ExB6I3JiXJLL/ZwlYAIhXQ5xnZ44fiD&#10;zDdeIapU+8ZmjRaS2dNLfO43nuGFJ08zNFItZjp2DdovsdxY4MmnHiHrtvCiEITA0yGir5D1ess8&#10;9eQjHH/xZaauLhWDujNNvTpKzyY8cuR3eMeNP4UWMcQ+wY4xlhuvEDuBcEXjAb7GJhn+Cll2tsjG&#10;QiCkKv7tqULRujwVF5f5N8O7dm5lNxCAqm/fHsX1epDmOWqDty9zAiUse8IuFWnIrqBkqKVHbhKO&#10;zz1KxRvlLTt/klo0yUyzy7974Gn+04PPUAsC/tqd1/Leq3fSznL+5NnjfOrpYyTGEuqijNpJM/7k&#10;heN8/ehpPnB4N3/vnpvYO1znLbs/Tikc58j8tyhpnxurhzmTWM5nGi1ACbg66rIrzMjwmWm8zGzz&#10;FW6Z+hiHxt6JQDLd7PJfHnqW333iRWbaPWJP40tBqCSpsQS+5P0Hd3LPVTtIjeEzzx7nlz/1dW6b&#10;Gucfvfs27t63nT1Dt1LxRnj49O/w8txDHBy/Gykk1tktyZYAdgUJIyrmnPEuMtMb66jVa/7IyEiw&#10;oWQot1C7BxgQrTedsiUBtTjTXk57+YIXqKlL/YHSsjK0rXTPPT968NYb7t75yHe/+srvfv4TTz7R&#10;JzcrC6vqky3RJ1srCsZqQviVqlsbFt3N8pQ2HQTbX9lioDQ+Mnlg19jevUPhUGSt2fxsTyxUFOpd&#10;FeQeH9dziMspWULg9ReFs60uLy8tc6rVppPnRVqzlPiy8Jpk1pHllgyLryXbooi91Qq7XZlS3afz&#10;3hpp7jDPdgCL2Ei2CpMFIgPvLSX0e6oIX+InYKXjRLPJS0sNpts9eiZHAYGUeKpQuHJrSUxhig+U&#10;ZDwKOVCvs7NaQitFau3m/iUBIit8X+pQiF6qYL68XBjs9YZ2dyUJg5IQqdt36NZdt7/wVPJwp5G4&#10;bjtbe02VfXIu1yifZo3itZZ0uSu/iIq+WqXWr66uyP4p4vC3HoboAIXECENuwQqHzHJkmiN3j2Fr&#10;ERbIsi5HTzyMXZ6mHgzR7eWI0mlaScw3v9Tis//pSb52zTmGayO88973IqTEmCGUkvzOb/93fvmX&#10;fola1SfrvydjE7BdPJkRaMnJJ+GP/vML/NgvHySMhkhtgokcvU7Csye+yu6Jt1MvT6EQUC/TVHPE&#10;rXbh4csdHWPwfB/ZTFBTI+hSGeMsVkpOvHyc2XNz4HyEKyNlhyDuMvtywB/8h1c4/uwyQ8PD5Jkl&#10;SVJCr4ZSgpHxDo888TX+83/9L/zCX/ub+LqMcQ7pFELAp//wj/nJj/9t3v6OfXz8l28hGE3Jsh4u&#10;q5FlMDtzP42FG6gO34ARJVQ1JtgxhpztYiVkoSLQukjczwzO16vjY1bGKjlbZKRJKXkjfM/a9y+l&#10;8gvleZ6USm5WaHdAVVmm/AwpHM5eTlQpMrBOLzxBWY1y0/YfohZN8tLsEv/nlx/mD588yqGJEf6P&#10;D7yFHzi8Z/WvbpgYYTgK+FffeQbjRQSRxKQpgVIYY/m9x1/iuZlF/u8PvZU7dm7j+okP4iycW36c&#10;XcN1ri3vZnHJ0LaafUHC1VGXUPqca02z1D7Lddvez6GxdxeK2plZ/smXHua7p84Te4rxUoRDIH2f&#10;nhMoZ/jl2w7yC3ccJu5HY/z4TVfzz7/+OP/620/yM7/9Jf7ne2/jZ28/zEh5D7dNfYwnpz/L2eXn&#10;mRq6Hmcz3CZka6Vzs6YME0HKdOaRO4Feo2r5SpP6gc59f+Og8C09eAMMiNabsYSo5s40m2mSL5UI&#10;Lms1EAKltKwOT5Te+c6PHbr28B3bv/7Anxz94+989sjRPuHqcqEzZEXlWvFAciVkaxOCtZFUCdab&#10;IteOzgj7RKsElHeN7di3c2jnqCd9cpNfpGa5XtHl5N9YRh+OcLm9QAsvoWJpKVlOU56bW+RYo4lC&#10;sKtS4kC1xPZyxHDsEymNQJA4y3IvZbrV4eXlJsebXb5zboajSw1unhxjcjRGvrtG0rSYV3pFGKpc&#10;k16QuyL36uoIeXcVEWl017KcZDwxO8+x5SaxVhyoxeytltkeR9RDj1ArpBP0jGGxl3G2nXCq3eJY&#10;o8nXT59lZ6XMTWPDjERB/yU2mfUnQWQOoSX+DSXSsxnZ453Ceeyv8WtJhyc0ntRj+28Y/8mp6/xb&#10;mwvdR5769qlvnD6yeHbDPlprkl9LuNaSLrfJsbqKTp6k2jhnlMCXXlEytQahVHGg9RfqMPAQuVmd&#10;ibflPnUCa4uuQ6RA2hTGh3GjFVZSl86ef4rZpccgFKBHuGn/+7jh6pv4/d/7LR77yv/Nzok6y/Pn&#10;+Dt/42d5//vfz+49ezDG8MzTT/PQgw8yMVQqSnz9s0D3szUtHsoXlCScfrbNU19scPP7BTLQZMYn&#10;ijTdbJaZ5pOUyztQGFLPIEfLZLNtApMhwgplY0hFj1acI2shWSQI0wznJZzLvkiLI+igTOqWCJDo&#10;5TG++TtP8crzRxgZr6NkhLS9ogRIl06Wo2WJpXNt/tk/+TVeePxhfuEXf4kDhw5w7tw0v/vJ3+AP&#10;f/d3uXqizulnG3zrM2f50V+4DhNEZKZJx83QyOGxE/fxjpE7kLaY8RmOlEnOL+L7Edo40k4PTyts&#10;pFHWkitJ7nK83IHNcb7GWItC4FlJ1xfk1mDzFM+B9T0SZ654tbXrB6pfdAPn7Erd+WJi4JygpjPq&#10;Xk7uxCXLhoKCHC52ToOTHB6/l6F4ipfnl/nfvvgQX3zxBEP/f/b+O8yy6y7zxT9rrZ1OqlM5dVXn&#10;qFYHSa1sK1myLdkYGxsbYwNjxgNDGGAYhjAzMIaZey9zYYC5lzgz4OsB2xiDjZMs25It2cqhpW61&#10;OsfqrurK4eQd1lr3j32q+nR1dZBhGO7vp/M8+6nuCmfvs8Na73q/7/d9cwFvWjfAm9atuuhvA9fh&#10;zjb4oy/+CYfGpll967207b4Np6MLUa/QJeCV0Ql+5StP8bvvejM7B3u4fuABotEKc9UR1uTbOex1&#10;Uq2n7Ft/RlBJ6izUxxlsu46tvSnIemV0il/60lPsOz9Nd9bHcVwIAogalE8c4uyLT/Pmret45/vu&#10;WAJZADnP5ft2rmff+Wm+cXSE//Nbe6lGmp+6cwc9+Y1s63mAg9OPUmpMUPB7UuPTFYCrBgJl6fMS&#10;PGkuaSqwgCuVcNIH57ImtLzRefgG0PpHDLQAxNRouRE1dM1aq4UQ13SehBDKC5z+VRs7vu+hj+za&#10;ff0dQ1/6wh+99NWJkdJsC2shWkpFF4113wXAag0sXr4t6rIWy4aZJtDKDXauW9eT7e/ESpJWu5VF&#10;9VgMck2AvDGHUSCuIgFRQuArxdlKlRfGp9E64c6+Tm5d1cvaTAaZGJJKQjQZEtWqCCEo5lyGOzLs&#10;GixghvqYjiNenlzgqbEpHj89yq5GF5uHOvHeXKReSrAzMSLvtNg4W0S/h/PmAl6fi6gbRuYqvDQ1&#10;BRbeuqqPO1f10Bf4qGaINbHB1FMWS/oe69sz3NQpsLKP8TDk+fPTPDMxzaNnz3FjTy8b2wsIAbFd&#10;AWxZsKGGQKJuyqNHY8xklJZ3mupVYwwYQWdmwE547RnXa+zuW922e8uewXc1atG+UwemH3nkE/uf&#10;b14jb1m5OVkBdJllrNZFOi5HSGmUaPo9XV7eZa1dElhf84NhDUJYlCsxUjVv2JDZ2hnmK6MUO3q4&#10;+fofZk3Pm5HE/PD7/z05s5lf+5WfTbVxxvClL3+ZOAyxCDzPw3WdCyBrpdKlsVijSRLN3hdPsPGW&#10;XbQNOZRrGpwEYTUTE6dZ213HcQM8JQj6eommR4hsiLQJnhSIWJPp6kQV00w56bpMzh9nbHwEbSW+&#10;p4kiB8/3OfjSGCNnzhMECkf6WKtTkTrguS5KKbTWFIttKKX42te+yqc+/RlqYYxyoCOXpaPQRrVS&#10;ZeP2bfzLn/6P7Ln1XgCmyuM8/cqfcGryqyyURtE2xBXZ9An2HFQmWCrvXogLNYuLubShZLHb35pU&#10;BG/MUkqDWOocTm8PKSSOVNJ1nJWIk2spMy5N2sZcSlMtCrgVlg6lCa4hjEYIgTYJlfo86zpupr9t&#10;K7O1kN974hW+fXyUjsADKcnncheBmCXwH4fI8bMwMsLIyBH8r36a/nd9mOId9+NIRTdw8Pwc/+mb&#10;L/G/v+MO1nS0san7Lo5MP4qnxxjwOgi1YTiIcYVgrDFFzutmS9ddAJyeLfGb33yJV8am6cn7uJ6P&#10;9HxKrzzLxMN/RWX0JABtbW/FX8Gyoa+9SGchR5vvESeGP37mAJ3ZgB/es4VVxa3U4nnGawfJusVm&#10;J/AKbLJNbTyKKiYjLOWVSrHWCnHBukO8UTJ8A2j9Y3/ZlQaaiTML9ageV60hEer1nScphZ9v97dt&#10;vrF/4If/3ZvWfvMzBz/z0mOnT3N5994lsHUFYftygLUSqFKA07+2mN9x59Bg92BhsNCZWe16atAY&#10;3d6oJk5Yi4N1Yu2uDtnVZq1ZtLW8UBaLLPgCtcNH9sg0Xsde/sS5Mi0JHp8v8eLEFGsKGd61bi3r&#10;czmSSsKZr5zm2MOnmT48S206xFqL8iWOJwnaA/p2drP+/mEGbu7l7at6uaO3k4dHzvPc5AxVEnZt&#10;7SI/3kb58YXUXygQ2MhATqJuyOJvDHASODxd4sDMHJvaCzy0epDV2QAbG8qnyoy9MMHoi+MsnK0S&#10;ViNMpJFSkB/IMXBDH2vePEj/1nbevXYVt/Z18sjIBK9MTVPTmh3dHXjWEBu7wiwDaIvsV6jrfJiN&#10;0vOVERcy0Kyh6HfbvNdlp/V5YYwl8GVfvr3wwMC69ntue2jDyNjJ+Ycf+/RrXzmxf3KmBWwtAq7l&#10;tiFm2T2xdGCxTuLEVdZtZrNZQapxW8yHM82OK2OR2FTUbK+87pBCYEXqvK8FqMBHOCk4WqjNMlk+&#10;RqTnWNXxEGu770yrlTJtDrj9jlu57557+JvPfZ7u7m4wBjebRUrZ9IOyV/XyUkpg0YyfDTl9vMyu&#10;oYBs1kfrEsSG6bnTVOIyvptJy4euRSgJSuJIjdBOmmVZyEGQhkvFQjA/f5JafYbECFQS4Tk5TBJw&#10;+MAkczNVshmXOI6XAI4xabfdIjDMZDI0whBlBcMDvVTjEEc5SAONMMH1A+65915uvPlNAIQ6obvQ&#10;z43bHuDsxKPMLcxw6tRBtqy9CZTA+i5eR55kvnrxeWkWjK1obvICqWSbbRMag0CBtighU+2cFLhK&#10;YS6YXl7ROmQZRFpB03V59kUKS9YxSGmbDRcrz/ZCSBCSWjhDuz9IX2EjAF8+cIrHjp/DUZDJ5Zif&#10;m+X5x77K3mLMrbfcdtF7HDp0mHNTM4vEMmFlgbOf/a80Js7R8+AP4GeyFI3lqdPj/O2rJ/lnt19P&#10;MeijL7+Ncv0gfc4s2VyeNhcqcQWMZCB/HRm/g3qs+at9x3ny1CgdWQ83yGCF5PyXPsXkY3+LiaOl&#10;1c2xkydZKC2watlnPH74ECOnTyEch/bAZaJc5VMvHWZ7Xwc3DffSX9hCJZqiFs1TCHrQVl9ySRa7&#10;YTKOwVea8rIOznQRkjb3XGEueQNwvQG0/tGCrSVrx9mJalSvxgvWWv3d3rOOK9sHN3S896Ef3TVQ&#10;6Mz82eOfPXSAizPHVmTxLy1UXVQWbC03uYDTO9yWlUoEt79j44b1O3pvb+/J3uxn3E3WWtdo62pt&#10;/CQ2flSPZaMW018ZIl9pw9Z16qvUMmpabZGrPNTmIHVc15cvBDgiXTWfWqhwcHqeOwe6+J7Vg/gG&#10;Tn3jDC/84QGmD88xdFs/G96+loWzZc49PU44G2GzDrXpBc7vn+TgZ4+y6pZ+dv7QNta9ZZj3bxhm&#10;TSHH185OcChTYtvOHNkzIbVj9ZTJsiDX+2R25/Gk4vD5OU7Mz/O2Vb3cO9SDKyTzJxZ49ZOHOf7I&#10;COXRMghQroNumkF2bmzHWMvRr57k5T89wJq7Btj90e0M7OjhI1vW8tjYBE+MzeBIwXVdRSSWSzTy&#10;tgl/HImzOYs+HGJHozR2SCyWZAyBypB1c8ZGVlkLRlustUII4QU5Z8OGnb3/dM22roemz5W/s//J&#10;s4899pcHjywDXK2gSy9jtZbm3ZePHZp8rnvto3uGtn2PCnK+FZfUeNK0oURjk9T24lofDaENWklM&#10;1kWq9O+0iamEJepRhKdyKCGxKiLWEY7yCAIHzw9ITGp86gpBkiToZnyLUipl/a6wayEEjvKJGwFH&#10;D8yw6eYCmZxPNVJoXaOeTKHjEtAFqNSfPZtDN2KEBJ1ojJJYV6an1CoQDpXGORBVlJNGrCjPMH6y&#10;xujJClIH+I6kEcVIFSClxlpx0bFGzU4/5UisSXCkROsEa9PP2N7ZzcatW1MNlQZXhggcsBlcN4fy&#10;5qhEr2C5DkEW4TnYQo6kVG2SWGlskl3U0dFSNm/miApr0wm36ZUiFtt5F28QAZHRSRhHrV5+K4It&#10;a8xVSovGpHbEYgVGGwJhrsGO3KJNhNGaVW1byLpdjMxW+NLhU5wvVRjsbEcql/qz3+TRr/8V5smH&#10;+e3/8l/YfeNNhGGDr375y/zav/tVytXqRXSuiWMmH/8KMpun7y3fi5fNUl8o8aWDp7hrwyA3rOql&#10;O7ueWjxFrykxnFV40lAJGxTcbnpzqbXFK+en+MJrJ5FAEGTAwvSjf3MRyFp8HT5+kt/+7d/mY7/+&#10;G6xesxaAUydP8r/9q5/hG3sP0PPBn6KyZTeOqLNvbIqHD53mxqFeCn4P/YWtjFX3k9g0TmilkFxL&#10;6onsiUtBmE7lDObSAekNcPUG0PpH+Pq9b37INqNN7AoDka2Xo5JOTKwcuQJze3Vj7Sblr7oG8m++&#10;+71bgjhM/uCpLx47dJnnanFrZSlWzCdc3Ird2cy2Wwf7bn3b+nt6V7c9GGTdbVKJ1LIYlDU2FdRa&#10;0Wz3txhtybttuMrDtEbtSVL7AiWRawNE0blUFbTsiVZSMlGvM1Iuc/tAB28b7oeZiCf/ZD8v/fFr&#10;OL7ivv90O9u+b+NSyergZ47y0u8fIJmC9vZOko6Icq3MqW+fY/TFCXb9yHXc/FM7ub23k7xSfGNi&#10;itPdDut2ZnHGIpLpCDnk4u7O4fW4nBstM1aq8LahPu4c6EFaOP7waZ7+rZeZ2DdF0OlT6G4j62RI&#10;6oY4F7P+3UPc9JPXk+vNEi5EvPapo3z7f3uek4+Ocue/2cO279vAWwb7yEjFk1OzjFQc1uTzRHaZ&#10;QH7RzNMC3Q5q2MVMNFJ7Jl82/RQEDgGukzPGWmXNBX5hUfciHZHL+N7Goc1dq3qG2+6+4d61Lxzf&#10;N/H4sw8fPzB+eqHExdYhrf5sqhVovXJg/wK3vd2xUiglBMYKtFhCfFhj0yDEpZKTvIqCI/2hsRZh&#10;DGRdCFw0FoUgjGqEocV1M0xWnmOmdAdd+W04iYdUcOL4CK/u30cuk8E2mwu0Nriug5QSrfVSlMll&#10;6pWgQBkPrQ3zkxrTENhchJI+kS1TjWcQNgQkCQJHge7Kw5l5oqSBSBxEwUMGzUdISFxgpjRGtTGH&#10;63emnYZKMn52mkrJ4gU5sCFSpUBZCIMQEinFEhsXJwlCpLmCUZhgHGfpmchkMszOznDw1ddS9lCF&#10;SJMDAbGNENIniSMq1ZAkcfC95lXMu0hEqt1Rl44Oi+7wS00M2mATjRHNVZgQINKp2zQNd0MdR5Vq&#10;Va/w+F505UtT01ccxyrTM0mjWo1Ve9FfvvgSwnItmN0iSHRIzuumze8D4KnTo7x8bpJbh3v5uftv&#10;pzdQ/P6BR/g48M2nnuH++x9g+5bN1MplDhw8TMiKHsFYnTD1tc+SW7uR3HV7yAUhJ6fnePHsJDsG&#10;esl57bT5Q5joNK5oYAwoPNr9VXhOnkqY8J2TY4zOlcgEAcJxqRx4kcmvfhaTxJfUU7UxfPwTf86L&#10;z7/AW+67C6MNX/7SVzk5OgrAW9Q83//gzbx2dpyPP/sq3zp+ju/Zvp7dq9LPPh92kiQhnpNZuXwI&#10;CMxFD/jSvq3GVCtG1+vJ6ygJv/F6A2j9o3gZLvYwsvVKVDbGhiuALKsTo6USSkpxTauIjt7czXe/&#10;d+tHyrONP97/5NlTlwFZi2x8K0u8WB5cBFie48rgLR/cvn7j7r6bhzZ2/EAm7+1YCQjaJghYLNMs&#10;bbo5ELdqWw0py9GukENeGqAcr1wHsICSgmocM11pcF1bgQeHB0imGzzzX/ay97++hrWw659sYd1b&#10;hi/SZww/OMBff+ev+cJ/+zI7+ndwc+ft9AWDuP0epZkFXvzD/USVmDt/ZQ87uorUkoSXG1WmhwI6&#10;1gXomQi1NkOwIctCKeR8ucrNPe3c2teFSCyvfuYYz/zWiyycL1McbqMYtBGZiNdm93No7jA7HtjG&#10;2374DnK9qUeOX/TY8SNbWBir8MJ/eZlv/crTVCdr3PhPruO2/m4iazkwV6HoeBR9l0ivMJYZi8gq&#10;xKCH8B1sVYOf2iOksRkCjNTWWNc2Aa9d0tpcAF5SiUy24K3P5N01XQO5W7fePPDyiX2T33rkE/tf&#10;KM81KlzoYl20CbkYbEXaWm2U4zeBjAErWtIrm9qsFOC1XNsrgGmaJUgJqMDBejK1GAC0rWAp4Xge&#10;52dP8OKRv+T6de+mPVjPC0+8zG/9p99g//4DdPd0o7VGKYXrOkvM0CJouVLp0hrRnNdD6hUHYRWu&#10;42EcSeS4WNls1GimdFphiX3wXJ96vYYyIAIX64NGIpvHXovrRDrGk+n1UCIgDBvY2CCb10dKlQYD&#10;I1I7BXvheF3HQWuNQSIdj1hrHKUQQqUsVJLwzW98g6+++Yu8413fBxJGZ19j37HPYWQDhwDH1UiV&#10;AF7aZyJBNc+ubt4b1til833xRQFhUu2clQJp06QFKwTC2NRANUqYLZdqcRJfNepp/MixKzH8durU&#10;6Vrv1Eyjq6cnb5abblpxTVO8teltW/T7yagC2lieHRnHdSQ/f88e3rqhH4Bf/Nl/wfipE3z1G48y&#10;O7/Ad557YeVa+bJTksQxC/tfJLduK14mw1y1xsHxOaaqNQYKWQp+N9VkCmOaOkGnQN7vBmCiXGX/&#10;6BRaG/wgg6kuMPfit9A6WZEmWjyOVw8d5tVDhy/62fe/53v5zX/5L1izYYh3bRrEGs2fv3SEl85N&#10;sntVN76Tp83vZS4auViPdwkSlpeudaXEkZL5hVI0OzcXX+G6vgG6/n8daF3F9+da6c2r3ih/j87q&#10;ywcWA5h6Na4ZbWNr0/GrhaUStXIYxqHWbV2ZrOMq51rgVu9w2933/cB109Nj5U+MnZw3K4G7ixY0&#10;l1o0BLe9Y+PgLW9dd1//2vb3ZAvenmv9dLa50WwTx15o90+NBZqlh7zCtqmUrjNXmIGlYC6K6M44&#10;3DHYjQoNez91hAN/cQzHd/EzHsXOdhx18S2mMpIz6jgvx8/y8uizPDL/JR7q+l7u7rqfjq5OFubK&#10;HPzcMXL9GW76Zzu4qbeTyoTmvKfJr1a4Uz7eOp84AzNjIcO5DLf1d+FZwdGHT/Hc7+ylPt+ge6iL&#10;jAo4XHqVh2e/wItTL2Csxsn8AF7PxSJb13cZ2jbAsaGTlKfL7P3jVwkKHrt/5Dpu7+si1JrJsEHW&#10;c5q6JrvC3WOhzUFkFZT1BRjUpGa0tjEQtGZB2svc6UIIlcl7azN5b21Hb+6WwfXtX33x0VNff/bh&#10;Eyd0YpyWUiItJWUqjWpcJj5vDIm1xhEidZpe3NuiAN5ojWgyJNfgi48VqaZLei6xJxFoFAplFb5K&#10;CIIsWvuMze/j1JMv8fVPH+XZr41RyLoM9PWl+iZ9IXzXVSpltxKNcORl7zFrIQo11jQAQZw0MMai&#10;tUOiq2AlyMWoN0iLaHEaVxMEOFGC0KmVA8KQWJkGw4l0wpJK4ipBIlN4Y22DMKpjIvA8hZQKITRK&#10;SBKt0dosMXAiFW+l94KUBI6DsYY4jAgch86ONkqlOX72X/wU/+E//jxvefcWNu8eJJQTCOVijUsj&#10;Si1OXNU0ULOgTDMxYUV2PIVc9kKsQfpcS4FIUtsO3XzIjYWjo6fPvvja/lEuNb69ZP4+t/eVlcbC&#10;pe+NHzw0O3jLzfPdO6/vXk7nayBaPK4rDe9W40ifrNsBQjJTrTMyX8GVkjb/wjjRVizS2d19EaiB&#10;awgEtZba0X1E8w8RDK5BScHp+RIz1QYDhSwZt43AzVNJ6ggkGaeNrNeeAq1qjZG5Mo6jkJ5LY2Sc&#10;2sFXlp51cZkJQ7aWMJvf23XDjazZkLL4jpTs6O9GcoRj0/PN73nk3A5K8QQWk9qtLBteL8TyXLpn&#10;HWui6enawsREY9m1/G5yU994/X8NaK3QIQeXtpteLdTUXgYALS+10Sz7/X2Br+WAx1bmGyWjTbji&#10;iXOVOndsbiasJ/Hg+vaua93J8ObOh+77wHVnPv8HL321WgoXwZZe4YERy0HWe37qput3vnn4I+09&#10;2XcJIdxr+lDLMcFlvKEWRw0nK5C+aEFmK900gkaU4AHbOtrocl1Gvj3Ka391jHo5ptCRZbo6xZ8/&#10;+j/4yIMfYseW65f+9sC+1ziy9+jSficr43yy9nHONE7xgYEfptjeRmluntc+e4ye67tZf98wOzqK&#10;1EsLVHugsLuA6XOphgkZCTu628g7DjOHZtn73w5Qm63SXuzAlR5fm/wyn5v4S0rRwtKZPXn0JCOn&#10;RujaeeGSLVQW+OZzj1GpJbR3d7AwX2L/nx+mc1MHq+8eZHtHkcZMiXKY0B64xPrSVagQoPISk5Uk&#10;lou6+kS6mI9s6lIoLVxFhH7h5WecVeuu7/lo96rCnuHNXZ9+7C8PPjN1rrTQZLZMCyAXYzNT0enZ&#10;yRFrdJQIHeC0CN6bgmpl0wn92hiI1EV/aXXhuliRZvAhFY7MIsmTJB7S87GuRkpwHIMvM+T8HMY2&#10;MNrgOA4We5EQ3nHUUvrhSk+jsALluCgBOo7JFRw81yNuKKyN8dwMidbYZsCxTSK0Y/GUT80k+MpD&#10;Kk0kLbEwSGFRNp0SlXAxBqIkRAgXgcRxJI6jSVAYYwnjOgaNcL0mwEqPH2uJkqRZKnTACmJtMMbi&#10;NRcWiTYgDcQqjRvKzSBUP5guNAtYOUFDz6TIyqZmsvESfS3QTeBibVNL18I8pqAwvQdls0khNQwX&#10;S0ylsQaslbVGbbkx7oqJA2J29nJyBgOYytj5qfrk1Eys9UYlZarpaq4+DVAz6TFfUXxqwVM53Kbj&#10;ejVMdU8jcxU+u/8E63s76c16/PWnPsVXv/SllWucV3nFpQWS8hyIdSilKNVDqmGqp3NFBl/lqcST&#10;AAQqj2oOo+V6xEIY4rheetnmJpd0eOIaV+iLx/rYN77BOx56iN037WG21uDZM+eZqtapRBGVKCHv&#10;Obgqi1I+xoQsd4BelNpFWhK1CuGFQEqFjmMmT5xcGBsZWVh2newKoOv1vMTfYe5843WF19+bXf9l&#10;bAjkCqWvxVb2y22LDuZey9fFrVUE3tp1t9Ti+nP3fVJ8l07aras9oxxpF2bqlSQy1ZXYqkzeC/JF&#10;3z/28vjk7Hi1fK07UY7M7Lhz6MN3vmvTLtdTeVLbhaD5+RbPz0W5hEDw4V+549ab37r+Vzt6c++9&#10;VpB1uU8YW700Q1/UwaRAZgSOf+VSgMVSTzR9mQxr2vJEsyHHHz7D7IlZ+jZ20rG1wDP6cX73K7/J&#10;T/7cT/DVb36NU2dP8+VHvsIv/NIv8PRTT1/E1cU24qnJJ/jixF+TEJPN5qmN1zjx8Glq4zV6fJ81&#10;XganRyF3+5iiwlYS+rM+Q/ksSTXm2FdPMXNolnxbG4Gf4/HZb/C5839JqbHQbJ9Pj/35p5/n1379&#10;19h3YB8Wy8nTJ/nV3/y3/PSf/BiPzH6RoOjT3dvJ5MFpTnzjDHEpZiiXYU0hs8RqyMsUnlUgEJkL&#10;QdNCCIyFxBq01okxV00mueyr0BHsvukta3/5+376pvcNb+7qBxbvHa/Y3u65rusAYu/JQxM6iWIr&#10;LUZI4iTGhHE66uY8DBavGiG1IRKWGIvQFhvpVDgOaJlquyKTls0yxsFY0M3SltNkkFzPx3UyWGaR&#10;Ni27KS8m394JgSZkPv3swsc4AqMUsVZoElAWTYwVVcCk0Tw2FccnOkx1YI7CVzFxIjFBG93D7Wi3&#10;hCMc0IKwPk/eF3iBm7r9S0NAgHQ0wjoIHRPZGlIJHHyUEWANhgTlRmSNhxMG6LhOLKoExQ4yhQIq&#10;E2NlgpUujhs0yd00vimOY0yTlVNO6kls4zoqcfGkh0YSWol1EnzPQSBRUhI4eYyt4EhDxpe4ZhV9&#10;bZvwVQaShNjEKZiTCqEcPOUiNKkHmueAsXjNyMJIGzzhUC/XMMZSsIpEW8IwxigH4wW4KMoiLk2M&#10;jjaWkUKsNBGfLZVWwg5LjPv0+PnpyfPnp5NqFcf3ln5LAsZIKolDYsQVJpR09eEKfwncJDaNd3KF&#10;4KunpvjAH/0lN9xxN//6F3+J2Ur1u5qcjDVpTiQSKwRJM3ZrcVZyZQYhFFIoXBks/V1kU9ZVySbb&#10;2mhcE9u70utb33mS93/v9/ATv/zv+Befe4IvHT5H4CiwECepXE4JD094K0/KImUqK4kiNIullBRY&#10;O57L7MQEE8eOT2utl3vsfTeM1kreW5ezDGr1aRR/DwDtDUbr7wjeWu0IlieLL//5lWDBSpu5yldL&#10;miP4eliuFZmzWjmqJ7GuX+44uwbzxTOHp2eP7h0fv+Xt6/PXqtfys27vrQ9u+ODZo7Pjh54fa/VN&#10;Wr5AcgD/PT91045ttwz+TLbg3fp3ujLNo5uvjxMkbRREHivMsqXUVa6MgBiLrwQDOY8MMHpwjpEn&#10;Rxm8dZC3/h93EQw4jH/qFE/9+8d58pEneccTb6etUKBeCoka0YVHtoV/j3TIszPfYUfbLnZmbiJs&#10;NBjfP83s6QWGBrL0+QEzXkKIBaPJCsmqbICHYO58jbNPT4BRZJ0sp+pH+MbUl1Imy2lZaropd/jl&#10;z32Zp559ijXr1zIzMc3ZY2dxXIfh9/fxll+4A3fB5esfe4KRb48y/rY1DL95kP7AZzZMaBhLRl1B&#10;W9TSlS+b5dlIN0ylVg2tMn+nlZ/rq44tewb+ues5+c//wYufGz0xNw2Yhfn5Jdz88qFX5148c/Sp&#10;u4a3v93LBp5RKu1r0hZinQq4fUVYb0DeQTgKQ2pboEQztsCkTJhs1u8sZlGYSGujuRIZFD5GN9/H&#10;CHJBG2u3xHSvaqd0vkEmsESmSqOmyWazaAlx6OP6MVIKoBeEQRNijUFJD09l0EaTxDEShVIeVldY&#10;t2ErxUIXjWQu9SsTijxrsfU2yECCRlLDRgFW+iS6hrUFJDkcEy+aTSHwKBZ3cTJzGiUSPOET1x0G&#10;+vpQ3hGq1Srtbe0IG6OTNKDK9/0LLJ9NfcEQBiV8lCextk5sEiweruNirEO9lmCMpLO3QFe/jxAO&#10;xsaE1ToeCkemQAwBQqbCeoTA2NSwQSyGfjc1bSm7lYrydRJDk0WLbYIf+ERRTBLHxDLBK9cZSSb1&#10;vLMQcKnS0l6FjWgdbzVgdBSF06dOT1Wnpilu2URYS4dFISzWCua1pG4EGccgrLhsJ11ajk0PxZcK&#10;VykcKXAdxdmJBcam5pYiNL6bh0UphQoCrNCgLb6j8JyWdATRHNyEQMoL058jZFPXmPqSSc9vlmlf&#10;/xBrgWOj44w+8k0G8usJcgU8R+EqidPsGJVCIYW74vsvDr+zWtGw8iL6UQPUG6GN49qyashKgOta&#10;mavWjER5marTcgC+UmLF675kv/fND/0vBUArVcX+0TJaLQzS8jiYVjbLbzI3GdIomMUt11ydL265&#10;lu/nWv6fbf5tZhkL1MoErYi6r5HlugjM6cToRjWOjbEr2nUKAZm856/a0Nl+7JXxqbNHZiZfzzlr&#10;78led8O9a26SSmS54NzutjB3HuDdeN+a3h13Dn8w2+bf9l1hq5a1ijHWLMzUKuemjun52hRKqov0&#10;ARYwCRh9hUfGpk1rBVfREaQr0/P7JokqMdves4GOzQWy7Vk+9IEf5NZbbkn/pA4Lk2WiMEo/meJS&#10;j3MF8/Ece0vPERPiOh6V8QrzJ0uQWDp8hw7PWSqBFXxFVybd/9yJBRbOlHFch0Qk7CvvZaoxtbKJ&#10;RpMnnBub45UnX+bssbMAbNq5kV/4xZ+nf2sPXbe2s+NDW9GRYeLV1LOn6Du0B6mQ+7IgSy+Dy0Kg&#10;pCSKGnp2bq5qjE2WHhKxVJ57XYOTlMJbt6PnQw/96M53dfTmulqeKwcQp0fO1E9Xp0fCSqXhJAbl&#10;eBhHIKVAaENiNYmCpN5oAi+RWnw4EqmcVDxu0gBjqdLJx1ibGmkmGpk0w42tJZfrpbN9Pb4KUMpD&#10;CodEJ/QNZukdDKjUIoQ1eI4h4+fRkSBszGNFiDGSJHFphAmJCRFSI51UZ2StQtoIJSO0FVRrdYbX&#10;9rFhW5Fao4IxMVaECEeRz63HzWWag1mAirKIuESULBB6EpUxJFGVsBahbZwCGSxtmWE816GupxHK&#10;gojpXeWxeXsPwgkwSTuekyGOGxdps6xNQahoWptoA3ESg4hQQpJxFYIIKSSuyiAV9A5l6e0rpLEr&#10;2hJ4Ln6gaMsPIazCKoFD2g1pm8enScODjbAYa5YMXLHgSYWNkpS5ESnrlZgYIVNLCEcKnHrMOXG+&#10;PxJ1b4UJ9pJ7rp4krH7b21da1C7JG+ZHRkbmzpybQipEs1yb3suWcuIwH7tIYZd0gZfSJvaiZ6c9&#10;49OR9RFKYOKQfE8v2b7+v1Mtyu9bhdvWDYkhMZqeXEDRdy/SUiyZvrYQzAXfI+f5KWMpJW5HD04T&#10;oH23x1Ls6qLQ2YVu5kN2ZnwKzWNJy8IrD7RSWEIrmIkdEpv+f/EcGgPzx09MZx1nDkgcx1kuPblC&#10;r/hlmavFUdm7TNWpdV5aXkV6g836X8BoLal9+tcWnd13r2nLFb22RjV26pXYMdo41VIko0YihMAV&#10;QsiOvlw+k3P9sJHEYS2Jk1hrIYWol6OwUYvjJNKmVo6i8lwjqpXDOIlNazRJ69Zq6LgipXqFiJvL&#10;iAmtNtpGV5j0xOCG9s7+1cXJ5x85eap/TbHdz7r+NU2YSvjrd/Tevfa67hdPvjrV4IJHEos3crEr&#10;k9l11+ob8h3+nUKgvtsromOTjB6bnZ85X20oV2S8+ExQMsOIYNOFgNOm2ELXLTK0qVWPWGGRItKJ&#10;uOB65KSDDTVhOaI6UWPu+AI6NjhKcez4UU6dPtmkYmhJdbz8MGCs4Vj9OGVTpei0U6/WKZ+vE1Vj&#10;vKJHu+cwFSUk1lJwHLLKwcaG0liZuJbgKJearXG6foJqUll5CFhk7byWQnECYSUibFy41EmsacyH&#10;lEer2MSQcRQF12VSJCS2KahufVsBOrSYsLm4E7ZZvoDZ2kw4MXmuXGizoRQEzV9YOrx6JWpIR5Jr&#10;84NrBFv+tlsHP/LQP90VfvZ3n384aiTh4icLw9B+7jvfePW2BwaPtmdzN8msk0ZUSomjLQ2tMcog&#10;jIUwQQQuQqlUe2W5wGIlhtRfMjWqNFJgwwQnihEZH200jnLoLW4m8NqoRVWkcklsRG/vENtunOG1&#10;V86jkyzKjTDaEEcC380iHUNi0vd33ArGJqm/lVFYIlybIJRBG00UJ3iBy8B6l0J3jJsNmJurIhwX&#10;5SQMDXaT833qgCMMyq2nsTRRBZlUkaYNGflIx8c4DolO044G8oP0eD2MhcfRIkbXfRxfs3F7N0df&#10;GWP6bIW8cgncDCinaU2hU8NdpZZMTNNrH6ONhyKHwGBtSBRDoxbSvy7PdTesplSLEB7IOKBen6O9&#10;czVrB25KFzXKIgTIpBn8bWxTA9V8ZEzKZGmrUzRtBTqMms0qgkjHKTvmOAhrcWPL/ugUh8eOzY0e&#10;nx+/DMBaGhsz69bbqaNHV1p0tmpIk4WRkVNnnnvu9La3vaVHLOq0mm9e15LzscP6FgZmpcHI2LgJ&#10;MKAQuKzvKpJxHMJ6nXx3N/nhjczLx9EruK5fdahTivz1t+AUO9BhHYCN3R1057IX1kLSJXEKKOGQ&#10;tJTuegsZhjvynJ2bx8Yxfnc/+U07mHvtJV7nWggAr9COv24byvMJ5+fJeh7DnW0tY12CIbkk02gR&#10;/cxph6nYBSNQKt2/8j0cz+Pw178xdubxx6cAnSRJchlG63LslVxGhsgVZD6XePR1D+ZFZSGMG9V4&#10;uXGy4Y2on/9lpUO5Zmt35ua3rru/0Bl8WCDaLDYjhMhgU07BYo3RNmwuK6xOTKi1aTSBjdGJqSaR&#10;rhpjG0mky/PT9XNTo+VzE6cXpl579txkZT5cbHNf3OIWwLVSOK+lxXl9EXA1vbRWpEgdV10V3PgZ&#10;19t6y+DAl/7by/sPPjc2csO9azZdG9MkZL7oD229eXDTyVenxrnQtr9488rOgXyhZ6htt+Oqvu+O&#10;zRKcfnX6/IFnzk64GTczsLqtq9idbaudX3AmK6PEJsFTLolJ0hW7tVDT2IZJkcNlDF6EEORUugKP&#10;YoNwUsH1qc+PUq1Ved77Np/66qc4cejEhcfWXB0Qpj5DIaGtI2QH1hqSMEE3LRV8JVHNTrmMkw7o&#10;SWJIynFqTeFAqGvMJ3NXVg6skBh48thJ/unP/Cg/8aGfYpe9idOfGyOcC8Ea4lqM1+aTEwpfCJLl&#10;Jmoijc0wZQ01nZZThEBJh4iQkfHjtbGJs6XNGwoJQgghxRLTKKUUSZLo2bOlhf617Z359msDW0JI&#10;d+edwz80N16Zffjj+59vuXfE3ldfKc3c//7pahgaP/KVVCINPTap3YSx4AiFiDQyMojAIcEgjcFN&#10;Y1sIkwRtBZ5Z9G+S2CTB1hOE7y95hfd1bWOw6wYOn/0CWb8LSZZqVGHjzg5uvHOQ5x85T1s+g1Ix&#10;jusgRAYhIhzXEOs0RscRHqAwQmNNTGwERA7W+hAk9A573P3WNQghaNQMSjkkxlJwBhko3oXAQVBH&#10;EGBr84SzT6HEXoJgEuHmqWOJZwZwGncRBLuQgaU930V3+43MhGMIGyOVwNgaW3es4sDWCUZGjhFY&#10;hXIclJttapFSNnPRJV7rtHzoeg6OyELiEMZ1rMwADiozya47h1m7uZNGVCI2NXRcxfezDHTuRspM&#10;6qa+CG6rYdPrTDQ5D3FxLUcIMAaRGGw9TrV1Ted3B9DotJwZJpwXZTs+OTUdNRLDpdl3F0kl6hPj&#10;l1EdLm0JkOhqdXz88OGRyuT0zdm2HHG9ke5bWBpWcr7hU83V8aVZMnq7+CERaNtkFpvj087BbvoK&#10;OUbnShQTQ37HLRSO7md+79OvV3pKrm+I9p23YJVDvVymI5th16oeOrLNta+NkKW9FGe/hTIRTn4H&#10;tucdCH+QvnyWXYPdPHtqjKhRJygUKd56DwuH96Vl2td7LNftIr91JzRC6lHEpu4i1/ddaMDRNia2&#10;yWUpp/MNl/lEpQxhk+l0fI+FyUmqY6NTwFzLPLdSTFfr9V5eaRJX0GAtsVU3v3V9cffdq9et2db1&#10;oFTSf/5rJ3/nb//wpTFWNk5+A2j9AzNaAhD7vjOS3Pm9m+aK3dkex5W7l2mPXvdreEv692EtPvO2&#10;H95xaPJc6aWDz46++O3PHTndvNFa3bPjZeBLtyBv08putYCs5boF4wWOFFfRXQmB6B0qFDft6ut8&#10;9uETp1dv7eruGsh3XNPJ91R+aFPnFuD5JscStwxusq0rk/czzmopRfB6z9fceHXhO184cmzs2Fzl&#10;utsHV629rqcv2+a3NaoRJafM+dppqoUyOb+Phm5c6GyqWsRCOoGg7CUAyTQ/tNPMu5MCpCtxCy6y&#10;odj3uYP82dn/h3N65GJ91DXePUo4KOGm04yQKFc2tTzgCpkaI1q5tH8hBELJtBxgLQiF+3p7BdJZ&#10;ipefeIVff+E/8M8Gfoa13gbcnAd+yvak+g+BVHIFN/MmcCprbF03JSAp+NRSUzfVqFqtVozORYuf&#10;JQVb6Tn3M64bh1of3zdxfsedQ2uUI+XVysHWguur4p77131w5nxl4blHTh5bvG/mFuajV6ZOH97R&#10;v/Y2vxa1u4WAWKZ9bIrmfo3F1BrIwEX4XtP2IfVkEsJJi1c2jXaxAowQkGhohEiTwToSQULOLzLU&#10;8ybOz3+betTA6ja0nSbIu9z/7g1EtZj9zzRozxURzgzGLKBE6nmpExdHZJHSRZsESw3lgLAu2uYI&#10;Q0n/2ojv/fAmsp2CSEuk4+M5YKOIrevfRi7fC0BQniGcf4KwfBjHTKdC5yTANhbwpYMKj9Iov0CY&#10;205QfDtO8Qb61u/m8OzXqJXGyHl9xBi0LHPXO24gDC2vPXsCz3oYGyJlWkZdZLKEELiuAuGCkWg0&#10;Qmi01kSxoKEr7LlriLsf2kEiS2ghEAQYanRmNrJx+H7iKMJ1XJCQJAletbZ036M1Qommk4q4sGI0&#10;Fl0LEUnS7LkQKFehG7oJzASvTR7lyflXamdOj05cRh5hrjIWt/7ehYqBtdWZgwcPjLyy/55tb7m7&#10;S0QRVmtkyt0yFTucjzw2ZxskegW/KyGITUis62ScdIi8ffUAe4Z7OTWzQK00j9fZS89d7yQaH6M2&#10;dvqaJwsvyNP/rh/C6x0kqteoxTH3rB1g16q+FLROfB5z5ncpzj9He5yaJhgJJuhBrf4piht+njs3&#10;buALB04xXirhux5t2/fQfe87mXr8y5g4vuZjyQ6tpeeOt+EVOqnNTSOFZM9QLzcMXbCsiE0dY6JL&#10;Og4F0DCS0w2PyAg8SbNb10EqjzPPvTRfmV84u2yu08tYJi4DsOQK5UK35auzaXdf2y0PbtgytKFj&#10;V+dA/gE/49xgLXphqvZfj7x4Pmr+3vL75I0Q638IjdYKFKVsVGPxOz/xyIvHXh7/zTjSJ7kyx3DN&#10;+/Cz7pqOvtxbN9/Q//MP/eiu3/ml//6OX/zQr9zxQJB125dpvAIu7uZzVtJuXWGQQbnymo7Zy7j+&#10;1psHBqIwiQ88fe7069DbuNmC151vD7Isc30HHMeRvhDidZUMo0YSP/OV4wf/7GNPPF0theHbfmTH&#10;1hvfsm5t50C+TTQz0Px8Qk2NMh2eS8WpiKXHz9YS9ESESQRcZr5P5dHpM608RaY9QPqgZUJnewer&#10;O9eh1Ou8tZrD+ipvmLwsEMcx0pdku32cQLbUOtJLuKSj9yR+h4/w09JXILL0OL0ooV5/7w3Q5XZR&#10;zBRTE3FPkOsM8PMtugqWWTs014a2obGTESYC6zUFzkZQrc6biGqpWqku6MTUhRRLETZNnIUXKLdv&#10;bVv7+ZPzpRP7J8dfxzGLQldm/S0PbnhHsSvT1lKktX/4+U8deHVqZG9SD7UwaenPSJuCVQs6SaAR&#10;Y+oRSRyjrcE2J3ZrE6y0Sw4fSiqETC0FbCMCbZBCYIzAaBju20Ffx23U6+B6Ej9QxNaQ75a85d0b&#10;2Lgrw/mZEaLE4DqQ6JA4Al9m0w5Go0FrlPQBh2pjgVJ0ht71Ie/8gR0MbS4gnQIIRaxraBPRmd3A&#10;mp6bcaVHNPM4tZHfxx1/llx9Bi92icwCOtMg9gDh4eluCuFavNlZ9NinsRNfYGNuO+v7bkdgEUmA&#10;QzvGScj2LfDW929l9dZVlCshUkgaYUii9ZIvRxoh5DStFNKQZ0OMsTHGneXGuzt44N030iCmHtea&#10;IEngOlmGem+hp7gOz3OX7iXTiDDlOtaY1FS16c2WDlYXvLustUTVeqqva37faI3jCDwhIEoITcLE&#10;/FRlbqI6d2VpRPNrHF3YVgZai4vWuDo1efLwI187Foc6TRlYaoyAqpUcr3uEOv3/pRYoEoOmlpTQ&#10;JmWJcr7Lu3dsYH1PkYUwRFcWyGy6jlUf/OfkV2+8orJ78fuZ9m7WfOTnyV9/EzoMadTrdGSzvO/G&#10;G9jQVoWDH8G8+D6YeBKhY0ir1OkB1qbQBz4GL7+VG9qO8PYdO4itQ1irgnLofegDdN3+AEI5XEtH&#10;VaZviFXv/gjZTdeTlOeZDyM29rTz4LZ1qCaoSkxILZ7HWI3kQmSSFBYlLeNRClhFE8BCanMSRzHH&#10;vvX4ucbs7Cgr56AuB9HLE0U8LuikM1zQQBfe//O33v4Lf/LQT//Ir7359/bcv/bjA+vbf9HPODcA&#10;6MRMTp4tHTv28rhdptWSvKHR+gcHWpewWoD8f37jyVfOHpn9eBKb6b+v9xcCJZXIBll3fd/a4vft&#10;evPwv/6FP3nw1z/8K3c8WOgIOlsA16Jo3ueCXcKVbpCLBqQm+2CvfkDQu7rYueWmge6XHjt9buLM&#10;wvQ1nikplQgKHUtAq1XIr+rVmChMatZeufC26FR/+uD02H/7N49/69ufO3Ly3vdft+6dH73hhtXb&#10;uvo9X7lCgJQCpSSZgkK2VThdOpROpIugRKVu8PZ8jKiaFaWOktQjSpv0oIQr6VjbRq43R61RIyuy&#10;3FDcg1Lu6wM6FgpuG7vbbiInMkRxSK7Lp31tERWkxKvGBZFBSB/TJGOFFHSsK5ApOhidkJVZNua2&#10;UnCKr3v/rutyXXEn3UEvUaOBm1O0r2lbOgdx0+xVLL9bBNiSRZ9PIDYIJxVNZ7NZxstj9W8//+hU&#10;tVyrxJGupjEuooXREkgpRFtnJju4vr1t77fOjMycr5Su7UEAKYXTt7p4y13ft+WWFqBFuVqNQqMr&#10;OoysiWKU4yAdhbICodPyl9VpK7yOk6U8vcWoHKMEZvH2lyLdtMXGCdaYtCNLSzCQ9dvYvOohOttW&#10;E+kpEqOohxH1SNC3poOP/NxOfuAje/D9IqWFLCbO4Ps+iV1AqAWUrCGkRieSWtXgZuDet2/iJ/71&#10;bazbKalUXcI4RsoMUVjHD0rcuO0H6W7rpzH2SWrnPkeQ1JC+g/UCIkfjuwWcMABHQlBHi3PgT6G8&#10;EKc2T3z+MeTM37Bz+D562t+GkfNoNUW5HlGLXbKdhh/+2et58D07EdZDYNFJgjaGOElSG4o4Aalx&#10;PUMcG+p1ixM43P+O7fzAR3eR6wZr84DAUYowrtDVPsjuzQ+QINJWf9E0GE0SbJggmp2FwpIGlluR&#10;5uEtSf8scRylgEykDJvVqYWBsNAI60y6ZWZnZ2qV+bB68TJmRaH7FZY9FwGtFGwZO3r2qaeeHz9+&#10;PFZ+Jg0db5YPsYKR0Odc5KJEaudwcZU+HVCq8RShrix9/76NQ/zwTdvIeR4LjRDqVbLrt7DmJ3+V&#10;gbd9P16+/RKUaAFX+fTe+VbW/av/neyOm7CNOrVGndAqfvCWm7l/4Czsexf62CfSFmAv9bi1rTNU&#10;s+3InH2WtqM/xIfWHGDP+m3MxwIdVhFSMfC+jzL8/h8jaO9d8ThsKrql65Z7WfsT/47s1p3oWplS&#10;IyTv+fzgDVu5Y23/0ucNdZV6MosUF09DQkBsBEdqWSpGoZplQ9EsG06dPJWMPvvMMZJkkoszUPWy&#10;69mqt1psrFrejJbrXlXo/Onfuf8H/uPn3vvHN7913e8Nber4mXy7/yYhLvadMNpE547PziSx8VuI&#10;i9a5ijcA1z+8RuuiZyusxebL//3lx7//Z2/Z2re2+P1SXsY85LtFilIEXuAMdq8qDLZ1ZW5ctbHj&#10;1r3fOvOFb/zFgQMt4KrRvBGiFXQIl/OWSYkba6/J+8gLHP/6O1YNv/bs6Pnnvnri8IM/uutW11Pu&#10;Vc6UjUPdaNFRtKZMiPMn56u1UjhpjW2ItDvxkpdOjJ6bqC5852+PHnr6S8fO3fTAuoHv/5e33NTR&#10;l293XKGMTg0PUyZFpp5CrqStx+Hs+VephiVcx0fHzWWoBDsRYcYi1DZ/RTLYAg0DsTH4UtKxsZ3+&#10;7d0cOnqcOErYnt/FLR238ezkUyQ24aoy/mal8rqu7ewq3EgUJ4Q6YmhbPx0b0kE20fMw/zTdM89h&#10;9Txedg22+82I4k4Kqzvp2tLN6XNnEMawq7iHZxeeYn5mNh2C1DXcsQaG8qu5qe02POExXZ1m6MY+&#10;Oje2NUEehFqTGMtF1WSReo7Z0QjmdDNlMmWzrLWcq56pnJscmZOubmhtalKJpRb99Lqkb6McpdZd&#10;39NzbN/E1IvfOHXigQ9dv0sqIa9KaQnwA5XbdOPAm1ZtOHNw9MTcLKBnFuYav/HZ//bo//WBf7Fq&#10;i6duDFxPuLhAQiOJMI7ATQS2GiEzMdL3kWpRb2aRicGTCmMNkU7wpULGDtFchM7UYDj1xnJ1BFYx&#10;1HsTW9e+k71H/gyJpk0OEEUJdRXjZiU3vr2Hrbd3s+/5MZ76+lEmJgVZv4NIT6KTDGEsyHdYbr1v&#10;HbffvZ7uwRwQE5YSqq7GVQpRP0I208aG3o+ypvd65Nij+FPPE2BooluEtfiL1Q2R4OrUKFXIPDZu&#10;psV4GRQWM/YteoY9rlv/Jr5zaIRMNEIvRRa0oi5DsjnD3e9dxbrr2njym0c58uo0UUMhhYOOYjAx&#10;xkis42DdOjtuW8t979xB2ypDTUQkNsYmJSSKhj1Prxpiz/AHcJx+IhumXRHCRVYSvLEawoKRgrqM&#10;Ua7AEQ7aakKh8a1CRoZwoYIwBi0MrtVkpIOnJJExJCYhKVU4lJw156amZurVKFxBa6WXgy7ptQzJ&#10;nmdNtSZaxsfFstQigxKVRs+98spffXbvwK/+21uFcqCZBegJS1UrDlVyDHgLKLHciUqghCKyVRbC&#10;MTyVxZGpfupH9mxjrhbyx8/sp1SPaDMW6Qf0vetDdN71II2RYzTGz6ErZWSQxR9YRWZ4A15XH0Yb&#10;dKVMPY4pRfDhW2/mx7aPkz/645jxQyk0kFemG6wHZvo4m+Wv8su7/3f+VW0jp84fptvUUZ5L55ve&#10;Sn7nLdSOv0btyKuEE+ewOkEVOsmsXk/h+psIVq3D6gTbqFFpRBjgQzdt5kM3bl4aM2LdYLZxltg0&#10;lvzEFoGqA5xseJxq+Mjm9xapqcQIjj3x7YnK5ORJLkRxrcRotcr65AqVEu+u92xZe8f3bHpvR1/u&#10;fi9QQ8uB1fJXoxrPjhyeqTXB2iK7+Ubn4f8ioHVZR/eTr05Vv/GpA3/7zn92w7rOvtwd/7M+jBc4&#10;fQPr2t97T2dma/+a4l8+/Gf7Hp85X1lYVjIUK4CtFen1eiUKtbYNa20ihHCuxi70rS52X3frYM/L&#10;3zoztvOu1eNrr+sevtLfaG2iylxjbm6iGq5wDpmbrEbnTy0cH1jXPpXJe2uW/32tHFUPv3D+1Jf/&#10;+8uHrIEP/8odu7bdNrje9RyXFv2sSFmTdFMS5Uj8jGIqe46js/vtDf13ipAw7ZRzJHZBY06GqE0B&#10;1gER2eUMGrUkoaFToFVYlWPtW4Y49Z1RyjNVOnuLvLf3Q8zFc7w2u58lte5Kr6YedGv7Nr6//4co&#10;iCLz1XmCtoAND11PfiiDnf1r9LH/TOfCC/Q042MMoE9kcda8j/zaX2H1O27gzDMzLNTL9Bb6eF/f&#10;B5mNpjhXHrnYJWaluzaBjkwn3z/wYdZm1zOzMA0OrHnTEJ1bOpqaCkNdG7SxOM3Sn5WkjQANQ3K8&#10;ga3oNCMSgas8qlGV1868NNVolM9mPV8bbRtSCiulELIpiBeLmikg3xHkrrt1Ve+3PnPwxPqdvaOb&#10;dvcNX02nhQCppCx2Z9bufPPw9tETc08v3r8nz50pnY/LY1tjvYPEeEY0O+c8RSAVSmuMVOhGDG4D&#10;p5DFCtPUhCyGjafdZbEx+I5EWUFYqeGXA2QxQ+J4uDpBiRp7Nr4DT+V44cB/JZSj4OQwxlItubiu&#10;Q1Co86YH+rn37euolxs0Gg0wWzEmwc9LcsUsCEOjMU8pmsdxFMJ3CYQgiudRup9dQz/Czq0PYM7+&#10;GeXyCbIC1BWGsaZ1VpOd40L0VJPOqJ3/PJt7vg+59UM8efhPqEVTZINVxCaDU4sxCHp35PnArm1E&#10;kWB8JOTMsRmqpQbSuhQ6HNZtKdLX34Xrp9YnSeTgWR8pFohkmST26fS3suf6d7F61c0kCcjExQYQ&#10;6zqykqCjGGPT8poUIGxCYhO0TP3MbByj6yE2TFBGYKXESoUGFkiQEvJzIXv1KV4bP9QozdTnjLYJ&#10;F3dlL4/9utp4vrx8GAGh1Xr0xGOPPj3y0EO71t16Y2AqSTMv0mKs4EQjYFUtYke+mj5etrW3TqCE&#10;y3x4jkC10ZFJb/HAVfzc3bsoBi7/91OvMlePKBgDSYLM5Mhdv4fcjluRTS9layw2iTGNOsZoqmEC&#10;QvHT97yZn945Qefxn8CMH8J61wgDRNr4aicOc8fg/8lv3fO7/Pp3NnH4/HHy1uIZgwoytO2+jbYb&#10;7lzyNkPK9GFMYkyjCsYw34jxHcVP3r6dn7hjJznvgvSgHI1TicZTDy9x4U70JJQSySuVHFWTNhqJ&#10;5g+l6zJ/fty8+td/fSCp108tA1rxMpC1aJ7TqsHyHFcGD35k17Zdd63+QGdf7kGpRPFa5lRjbFya&#10;bZw/e3Q2bLJZUQvIeuN1jS/1sY99bMUf/Pqv//o1vcHbf2Qnj3zi1eU+WstFd+75UwuJkGJm1caO&#10;TX7G6fyf+aG8wOntXpXfOby5S06OlM4tTNeiK2oULhy7bGHB3DjUzrZbBja09+SuuxYmTjlSZQue&#10;++p3zp6pVaLaxl29g46rLjsLVOfDyUPPjz1z7JWJ003WbZEKXqKA40bSWL+jd12uGGxYzFtMYhNN&#10;jCyc+8ZfHHju4T/bd3j33av7P/hLt79p7XU9w44jlbgwd1/I4bMXQmqNthhtaIT1ZOxotb571Z2e&#10;EKCtAZUCBxFa1JCP6FCp2eUyViuxkHcUbW768XI9WWqTIeOvTIJr6cn2sj2/gypVzjVGsIm5GNI2&#10;h2/P9Xhzz3380OCP0xcMUCrPk0SWLe+9iet+KMCb/reYvb+GWjiNI23TcqCpIU1iGN+HjB8jWLee&#10;mdIWpg6MgwgZyq1lXbCBaTvBZDhxwd/KLlurA2sL6/nI0D/npvZbKMdl5sdLrL93iF0fuW4pfHoh&#10;ShithSSkgdpY0u4wJbCnI/TzlfS8eWkQbMEtcPj8vvDLL39633x56rTrO3bt9u5V/auLa9zAkY6r&#10;UK5EOeKCL5MUIlvw/OnzldnDz5+f2HxTf7/nO+7VAH6zKONobaqnXp061qjGDcDWGw0TdLbHGws9&#10;3f1BrkdlAhkpi3QcXCHTqqAU6f1gDcp3MEqSWIuSMl2FC0iamjzR7FZMkiRlIfM+iRI4JpVDI126&#10;24fI+d1MzJ6hEYV4dJIt2DTI1wQoxyO2ZbRTw88FBG1dBEUP4VlqSY1GHIP0UYGPUA6R1pjE4iUe&#10;12/4Xm7Y8g682W8RTz9KNk4bJxD2imwp4mI9w+IKREiFJwJ05RS9nXciC5uZLR9HJGWsDSGqot2E&#10;yPPROosRKRO8bmsPG7f1s2lXO6s2tOFlfbSsEesYgUI4MVZVkNbB6IBcsIo9m97PmtX3gvVxbNpY&#10;kUiQYZ1kvIKKU88QbQwYg0Pqb5YI8ISLbkQkpRo2TNkjIdM8UiMENQVeZBkbOc7X45c5ePZQafTY&#10;7NHyfGMSKDW3MlBrbmELC4JoK4DjLG22XhfL1QLLy1FxtRolMLD2TW9eLUUzrLx5P0YIKolilR/R&#10;oQx6mYGpRKKJqcVz+KqA7+TSVb+U7BnuY8dAF5PVKqfnylSiOG3KiGNsHKKjdDNxRBzHlMKYUBt2&#10;r+rhVx64hx++PqRw9MfQYy+n/Mvr4VokqRFu5RxrinPcuedHaOiAwxPTzNUaadduEmPjCJvEKdBr&#10;HksSJ9TCmEoUs7W3g1976y38yJ7r8FvMUkuNccZrB9O4rqZZqgVcmdp7vFzJ8VotgyPsRfYx0s/y&#10;wic/NXb8619/3ETR+ea1rDa3Rguz1aIavaDHes9P3bTrPT95049dd+uqX8kV/ZvE62iuSiJTGzk8&#10;/dLTXz5+kEubzRIu7ex/Xa+3/8jO/6UA6JFPvHrFn3/sY//+/xNA6yLgcu7YbLWzP6/7Vhe3Oa35&#10;BxcjaBvVk0gIIaQU3zVqVo7MdvTmdvavKdqzR2dOlucaMZd3m2+9QZfo1rCeqLXX9XT2rSnuclxV&#10;uJb95otBplaOFvY+dvrcmu09xc6+fOdKfYvG2OTUa1PPPf7ZQ09VF8IFoN6ySlkSNM6OV5OeoQID&#10;a4s7HFflK/PhxKtPnX32M7/z3JOlmXr4wV+8/fZ7vn/rrdm8l11pP4tWWIvCZmNsumnL5Nn5cy88&#10;dXh0W/9NHUMda5yGrl9gWKqp1khuaI5WLetfKQShSduKCk5aunCzDu2rC5TPVZg8NIP2NB1eJ7sL&#10;N7Mlt5WslwNX4DiKgptnILeKGztu4f39H+aB7neSd/MsVGeplizDb7+e23/OUCj9JBz+DNLEiEBh&#10;ZdoBZ5vaJhwJSiAWpvB4ksz2zUyPbWT2+AxGVBkoDLMrt4f+zCoSFVOnQmQjkJBxAza3beXBnu/l&#10;ff0fYn1+E6WwzMJkie5NHdz+CzcyeHNfE1RaRmoNpqIYR8qllabwFdQN8bfL2HNRymYpgbIC13H5&#10;7IsfP733xJPPJ0m04AWOXbe9Z7hvuLjWDZRyXYVyJErJJb2WEOD6jutnHfHy4yPnlJLJ0ObOHiFW&#10;7nxdBFnN+oJo1OKFkcPTh+Yma5VFsH7k1LHSm26+vW+9U9zgBRknyTi4icFYi1UytQtohj4nEmTG&#10;RUiJss2gY2MwpLoha1KHeFcqTCNBuODmZVPo7SBoIKWmu30bfV3Xs1DZz3zjBazOIISL52s0Gksb&#10;ruohsYJYLBDGGm0dHCeHlE4adZSAMAphQtozPdyy48fZtf57iccfhfN/C7YdRYSQaafptYsZBAiZ&#10;3ucIbChQchZhR1g1+B66iruZmXuBar2ElgMgA6RdwOo5XGlxjE9Yq2J0HWk8hPZQOCiTw3FdtAzR&#10;RhFGWWo6or19gDft/CdsHLwDYV0QMULESOmgtEGfL2Fn6zhKYZsNBwpSM9RUhIdrJFRDkloNGZs0&#10;cUAINBYjIYMDc2VONsb49sKLTM3Nzpw7Onu0UY1ngIUm0Ko0t1rLZGllV+clk6PIZrD1+iV624vG&#10;R2Pi2syMKQyvub5309aMidPO5WbePPPaITaC4SDClfYiVssCjvSpxSVq0RxZtx1PZZYuz9rONh7a&#10;uo7dq7pxpKAWJTS0JtKGuBmu4DqKzmyG29b087N37eJf37OHHf0FVDhGdOIziGgC6b/+qV8oMBFo&#10;7dG98X3cv+069qzpQ1vDTC2kHiXUEk2oDVGSMr2JNviuy65VXXz0tu38m/tv4cahXlof23I4xdny&#10;KyQ2wnOzzbaa9GQGAk7WfZ5aKJAYibtoUCoEVirmxiZ4+vf/72+Wz5x5ueU6VptzxuLi3LZUqTwg&#10;2H77qr6PfOyuj267ZfCXCx3BnUIK//XOo1EjKR1+4fyzR/eOn2vOT63asFbG9LvqNvz/F6D191I6&#10;bLFJaI1tUMuFlElsosc+/doLfauL29bv6LlfyhXKcRZbq0RhrRyV8kU/yBWDrOPK78qsU0rhr9nW&#10;9f63/5Ods3/5W89+sVaOzDLNgmk53pXocn3wudFjm27oO+Fn3H4hrk6XSiXUrrtXb3jpsdOn9j52&#10;+vCqDR392YKXWway9NiJuf3PfvXEUxMjpbnL3LhL4O+lx04f6FtT/Eq24K15+kvH9j778ImZu9+7&#10;dce937/tgfbebN+16HgWy4fKkTiuJGrEpdMHp4+cHRub/Pprny9u6du+LiMD6rqBcAUmMSSHGsiN&#10;AXJLkJ6V2C4Rxq6QzEYx5xshG90MAkHn5nbe/Ku34PiK04+NMNOYIVfIs6N4I1vzu6jqUuqRhSAQ&#10;AVmVQymXUDcozc8ThbD2fTdy18826Ap/GnPi2RRY+bL5GJtLugCQaYaenBtjdc+vc9fP/DZPs4Gx&#10;bx4nTiYptLVzT/v93Fq4nTk9Q1mXMdqSVwU6vC7yKocRhtnKHPX5Or1bu7jjl25i9V2DS7sZr4WM&#10;10PU4g2QiirSFfDROuZYI3VXV6nhZ87Lc2r6ePLSqadO1hvlyeYA5biuTKQSRqmL9VnLJV9DGzv7&#10;rr99Ve/TXz52av3O3v7B9U0V7uWusARphfQCJ5Nvz2RbObtGGIrfevgvHh9+z08N71Zqj/Q6ZCIl&#10;ssUhWyEwiSaq1nEyHn4uk7qQL7Jl1qadcFJiEpN2lMUafW4G11MknW0kwpKJPTAW7cb0d6zjHbf9&#10;JgfPfJvXjnydWjSONQKDRjrzzdBkD2kySJnmR5o4Zcpc62BkiBIJ21e9jZ0bP4DO9hCWj5KZe4ZY&#10;gCsFsZW41/JQLp6kSyS7BqHaQBehOoGe/DirB3+Y7rv+jENHvsLLZz9JNZyimKwF8qk42l8gmxGY&#10;KEscOgg3QbhVjIhBSxJt0igh0cWOrR9g18YHKVAAFNLEhNSJlCSrY5KRBernF8g7XgpoJXjKQViI&#10;TQJC4KJIqjWSegMR2+YgJTDNe9+xEm+2xoHzx3hcHmA+mjeNSjwf1nS1ZVJc3PTy8c7U6tegXlwa&#10;D+Pm+zQAv3r+/N6XP/UXjwzfeMMPBvkMXpM6VNbiCjhcy9Dham5vq+CKFGxdeHQ1Bb+d+foEJ+ee&#10;YX3H7eS8C4WOrOdw/+bVvGXzamZrDU7PlpmpNQhjjacEnTmfofY2+vJZZOvzk98OW/+A8IV/ilc5&#10;glNoLjKvUigVzX6PpAShtxt3yx+CtwYJ3LG6n9uG+xhbqHBkaoGzc2Wm6/U0IcP36Mll2Nzbzuae&#10;djLOpVPVQmOCU/PPYWRIMdOH1slSjc+ThsnY5amFPOVEkVFmKTnCCEUUaZ76oz86OHvs2GstjGR9&#10;mUarNbLNAfzv/7lbbtx11+qfyrf7d/9d5vYo1I2p0XKVlZvI3rBy+IdktJrIUCyjmlcKllb1Sszc&#10;ZG16w87eDdmC13PpeChEkPW8+cla5djeiclqKaxnC57neMq53Mr+KmDLK3RkVsWRPjJyeGbGGtvq&#10;OaJXoDwvYuGmzpWT4c1dmZ6hwnWOK7PXss9swc/EoZ576kvHjm+6ob+joy/bvXjsSWwaYyfnX/3q&#10;x/f97YGnzp1qrkwWH57F8mHSiiriUNtjr0yMPPbpg3sdV6kP/Ktb33rH92x6R7bgFa9eVmpBsM3y&#10;oU6sPvrS+IEXvnbq1STWpflwzq7u3NC/oXurH+rGYhQYIrSYikGs9pB5dZFFnZSCBEs1jnGlXCoh&#10;ZroChu8YxG/3mT9RYmFsgVin+Ya+cglkFl9kUNIhNgnVaoXGQp1cX4Ebf+IO7vgJTUflX2JOPNmM&#10;hlnsw77CMy1TzypRX6DYfZz++x9EspGZAxNUyyWMsijpkJV52lUnnV43OVVAImgkIZWFCibSbHr7&#10;Wu7+2C0M3T6Q+ooB042Io5UaDSvwlLzgLB8ozFhE/GgJu5CAK0EKXOnjCMknn/7DU88d++azRifT&#10;QOgHjt10Q9+6nqG29V7gOI4rlyJuFtmsFjZWFtoD7+BzY+dqpbC6fmfvgHKutNhI/7heiiZP7J/Y&#10;P552vS756oxPTiRbd+/MrPfaN7lGBk4hc2HElGmQMyYtH1osruc1y1KpeWb6c4Hnpp2kWqdeYTLU&#10;JA2FyWbIBBI06ERiHYsQdVzp0te5lfWrb6OzbZAonqNSPUe9XkbKBEfV0I0yJD4kCp2UECzQ1TbI&#10;dWvex+3b/iWbhu5DihwREl8vUD77CL6aRTv9KMdFWXMVd77mDLpMnWmb1IswVVANKmaSmt5Ikt+D&#10;l8kx3LuaNf23olQXs9VTVMLjWGceK300Hgk1hF8GBfWGizGaRqNGxunmxk3v5+6dP8aGgRsJrIc1&#10;LlYmKTOrXRwni12oEZ4ZI6tcpONhmsJn1Sz1GynSOKRaSGO2jG6ECN00ylViKYtSRZpoYoZ9cpQn&#10;pp4hNI1o/PT8idHjc6eA+eZWao4zlZZSU/o0u5epTCfJ8ry7lZgtUZ+dLS9MTHRtuOf+4XSZodPo&#10;KVK91njkkJWGfjftsDStXuhCEPgFytEk4/NHyDpFsl77JXd21nUYbMuxoavIlt52Nna3s6qYp+C7&#10;rDQj6PwQ5yOH2olnccI6Thaks/IQImXKYlkN1QkYr/dR3fWrtK996KKmFyEEbYHP+q42dq/q4Y61&#10;A7xp3QA3D/eyvb+T/kIWdwU7nMnKCY5MfwuhNMXsINbopbHZk5YFrXh8vo1zoYcv05Khbd6fVvkc&#10;/NrX5l78wz94JK5WTzZLhuUWNitsmb9kU6zu/+jH7nrrrruHfz2T93b9XQHC/GRt9IWvn3phbrI6&#10;37x3Gi3MVtIyV73BaP0DieGXi8v1CqsgF/COvTx+7ukvHfvCWz98fW+Qc7tWAAhi9dauvvaebP6Z&#10;h4+fPPT82OSN960dXrOtq+fKE87Kr0zeHdq6Z+BNB546d3pipNQqIlQrgK3l3jHRtz9/5Pne1W3b&#10;hzd33q8cedX6tlRC7XjT0KZnv3r8wLMPH39xaGPHUJBz26oL4fSJVyef++KfvPzo9Gh5qgVkNVYQ&#10;Ny6hi1o5qtXKkRza1NH/A79w2/f2ry3e87rocLHo7p2KnGfPV0Zee2701UYtngP0+PSZ/X/zwid6&#10;dg7tuTnrBlRNI+1ANBY7EmKeKaPuL0JWYau66bUErpTUY83BuQrCWlY1M+cy3QE3/cRO1j2wmsN/&#10;e5Izj49SnagS1uI0XiQF1LiBomtLJ2vuXsWmd26ga3Mbev5hotOH0r4xV6XxF1d7hIVFKrAJxGcO&#10;U7zpJe77336GzW/t5cBfvcr4y5OEs2FTv2qXOuuEEgTFgN4bV7HlXRvY8LY1eLkLj8RsGHJgvkJF&#10;Q8FTTRYBCCSibtDPlDFjIcKTWCmaP/LYP/FK7TvHHt0fR42zi/S+1kYhRagcqaW6UCq8HEDoGW7r&#10;vvG+NUPf/Myh49fduurcphv711+uNLwoiq9XonJpprEYNtvaiRT9zqf/9IVVP/qvBt7ieg9k5n3f&#10;5HxQMr3MMmV8XGOxtYjIreG257BKYI3FWdRzAXgOSZR293n5PGHYwJ4+jxjqgqKHcBXCOhgk2tZw&#10;pSVwHNb13sn6vgeIdIWGmSDRc0zPjFJemCcTtJHP9lHMDZHN9uJ6AUpGCJtgrCFxJVkDTnY92XU/&#10;xty+PyDfPYGjmhGqQl5+nBctwOqi8ybSErRsp6HPU5M30TbwDjKFgCTWGB3QmV3N7ds/wO7N76DW&#10;mGJi+gCjU68RmxjwMNYihcJtzzHYu451q/ZQcFdjjUAKjSBZokoSDNoafO2TjFQonThNMZclRqTg&#10;REpc2xS9S4HyPUQtIpwuYRoJSjppY2Xz/aSx0IiJy3UWcvDs3GHqtooQhPVqvNCycGu0MFrJNetp&#10;MhlLqtVa7IhuHRPD5ljuJpXK2eNf/tLnn1+zpvu2j/7YJqMFnkoBoSctoZF8Z6GABXbk60gskV30&#10;azNgJF251cwxyt7xz7Mqfz0bu+/Ac3Lf1eQzWT7O0bmniLvztO/6cczLnyJ//AxBr4OXTXAce1Eg&#10;URRJwpKkMWMo5zcxf8uHWWh3OT/yabZ030lnbs0lMTnX8qrHJY5OfYeJ6hG62obpyA6kprxNH7ZA&#10;GuZjh2/NtXEq9PFFM9ZLpL5ouHnGXjsUPvEff+OJuFY7vmwxvlxisqiF9n/01+++f9utA7/qeqr3&#10;7zqRW4utzDcWpkfLNS41u4Wrh1e/8fr7BlorlA8XB/tWu/8lpuipLx7dt2pDx9duuHfN+6VauaOv&#10;rSuTe9sP7dix95unT/ztH7302tY9Ax1vfs+WrU3fqdcBNITqWdW2I1vwC80VXsilnlrLE+uXumzO&#10;HZud+tr/ePVv3vXjN3T0DrfdrBx5VWF892Ch/03fu3nNl//bKy/sfPPws139ua6XHjvzxDc/c/BA&#10;84Gpt6xMGstq32YZaFWA42fcKA6TGZ2YinJk/nWcgUXPJRbmw5kXv3X6qZP7p04trYistQfH9j73&#10;9SNf7H739g+sU1ZihEnLY7FFv9xAdHk4b8ohchIqBmQqwc65DgthxAszJWJjWJPPLmkTOje2c8cv&#10;3Mief76D+VMlFk6VqC+EqWlqwaW4Jk/Hhg68/IVVtSzcj137q8Sv/Vscu4DMypT2N5dYhTavbWpf&#10;YSNLXPeRgx/FyX8AgWD47i6G7rqHuVMlJl6eonS2QlSOsMbi5T0KQzl6r++ic3MR5V6M3yfrIS/N&#10;LFC3gs7Awy6W0jISEkv8dAW9v57uW6XZhhmZZb46Yz//8l8cmJgd2d8y0cX1Skx5pj5mjKlLKXKy&#10;RZd1GSZW7HjT8LpXHh85+8I3Th0f3NDem28PLnvNk9jUZqdqo00PLkMaOGu7urvE9NR0PDE5Uf3r&#10;Fx9/ZfiWwuobQq7Xa7ul62UwWmOVRBqLjA0mtsTVOk5bFlyF0TGBTMtZOorB8/ACnyQOqUkJMsae&#10;P8lCYw532yZswZARCRBgTA4WGzFdg7EhjuORFxuwCPrye0BoIDWbXVydWWuw1scIh5gaDi6OcLEi&#10;xOu7ha6tPvNP/Wt0f5Fc9zACe8UY3eXt0EKK5lcolw4TJuvpuO4hVFcfOhY4sca6ikSmhqJtTgdt&#10;+R76stvZMQxWWJAxqRe7xF1y+wVtEozVGOuihY9M+0tIjAuui1moYI+P0EUG7RTQ0iJMHZvEKKlS&#10;F3gpSATIKMJW6rjKQ0qV5iDKNN7JaoutR5yYOMZ3vGOMlEfwAodGNQ6jWlwCwo7OjqTRCHW9Vgu5&#10;OKLs9YiXl4/nccv46QCuDqOjL/0/H/9098ZNP77xvvv7GrUSnu8gpcRXlsRIvj3fRmIlNxaqBMLS&#10;MBfAltaGjuwQgVdgdG4/50r7GWrfxVBxN21+99UF2yZionKYU3N7ma+P0lNYzaq2DdTb1jHjucR7&#10;P0n+zGlELo+TAeVojIU4UtiqgSimPLCT0k0/SH7VbbRbmJw/yjNn/4LOYDVrO2+mv7AZKa7uE1MK&#10;Jzkz9zLnFvbhuT5DXdvxnRyJjhbJd3LSMBE7PD7fxolaQMZJTWoRIvVqEx612Wn95O/951fqs3Ov&#10;tYCrxjKZiWmpGvk/9G/vePPWmwf+zesBWdZijTZGKiGXV4yMNvHCTH2uUY2jZSBreTXoDbD1D8lo&#10;tYCt1lXQon9VaxeiE9YT5yt/+spjvcOFdcNbum6/0vveeN/aDas2dLR/5U/3HfjTX33iyQc/snPr&#10;lpsGVr+uEqIjctbaVpf45QGarWzW8tVb49DzY2eB//HgP9kZDqxvv81xVXAleYhUwlmzrbsv1+43&#10;/ua/vPCVhZl6uYXZa7SAreUlw9ayoW0Bqo0T+ycnPvmfnvnE+372lnD11s4HPd/puDrIbCbTSFiY&#10;rI9/54tHHn3hkZP7rbX1ln3KanXuwF899V8zHV7X992z8YGOum2QCINwBTbURN8sYT2Be0sOMgJC&#10;m7JCQtARBEw1GjwxOcv1YcjOzvaLaHQv79K7o4veHV1Xp0OVx+jgh5gcG2HwzB/Qk6vidoj0ipn0&#10;thItRV5rBXresLDgMj3wINmNP8ZArn/pxhYCOte30bm+7ZruE20sx0plXplZwHE8erIB2KYPfk5i&#10;Y4ifrqKfLqcn1pdLWholHP782T8ZefbQN14wOllYXgqeHCmNGm0rUopuIWkC0suvljv7ch13fM/G&#10;dZ/7/Zf2bb154OQN96y5fiVvLSFg7nzl1KtPnn21PFdfFDsnSZLoifEJTdp9pB/+9jdGb75+44TK&#10;JZs2jySZbF8/tquNmASrDZ7jI4QhCmOqZyYp9Haj8h51EyNUKpBX9TDttvTAsyHCD0g612In5xFz&#10;R/G2DSNWdyB12oJfc236wFmBaGpxjbGpBgmBJ50L+hhMiyGsxtECx+QJHUPDSAKZQVuYTfqYdNfS&#10;PvIEZn4aNbgWUSxiE0NAqiHDetCQIBOE16yF10vguIQqTxRWiUf3MV0ymO63kDFr8WyOxA0JpSRO&#10;FKZRI3AkKJfYaBKR0noOEld4KJt26sbWoGQK+CUOktS7Sy4WyqRIz8eR84RnpqE9j+P5yKiOYxKU&#10;p4glNKzB8Rx84RJNL1CfLyMcFyfROMaS5Dy0NWRisJUaC40Sc16Vlyb30lAVsgWPykKjUqvEJaA+&#10;Nzu3yJi3MuXmmgfNi1mtRX5wsRLQaB3Po9m5fV//pX/9Z/wf/+nHNr7l/q56tYwfOLiOQghLwwqe&#10;WChQ0ZLbimVy0lA3FxIetAkJnCLrem5mrjrKqbnnODr1OG1+P925dRSCXnwnhxIeFkOU1KnHc8zW&#10;zjJTGyGhQXumnw29N+K7eYyJydkccvVDzAVF4tf+hvZzB4jqIYjm9TERSZBj7vr7aGx7N4X2LThJ&#10;jBGW3vaNtOX6mSid4Plzn8SXWTqzaykGg+S8TjwnzYbXJiaMK8w3xpipnaYcTuN7Wfo6NtER9KdZ&#10;qSYFWRkBGQdO1gMenStwPnbJOmapuSaOYuIEkqhin/it3zoy9vzzL2JtlQt2Dotb0lIulIDz4Ed2&#10;XnfdbUM/7wVq4Fovr06MLs3Wq1JJ2dYZXEIhxpGOK/ONchJr3TIv6jdYrf+FGq3W/7fotVYg8ZeA&#10;japXY6McWV29tWuTFzhXnAnz7UF2++2rBsN6UvvKn+47XJ5rlIY3d3W5vromsNioxrMHnjr3zOxE&#10;tcTK4nOz7PiWd0+K6dFy/ZmvHH81k/dmHFdax1OB66nM4krAaJuEjaRSnmuMnz+58OrB58ZeOH1w&#10;aqQyH843B7xqy9c6UJdChPZCzTteYaVw0XmrzIfJi4+eOjywrj0udmUHHE9mxdVmbGDsxPzhb332&#10;0Nee+sKxfdbYRb1GnZZ270p9fvLo1EFzw7o7N/Zl+p3YhOly3JWIcoI5GyEyCjnsp2xXYpsHaSl4&#10;HkIIjsyVOVOq4CpJu+8hr1FWZ4GpeoOnz8/wUtkQde/GCIVz7iDMNDAyACWbq2BBrF0aZY9wLGJ+&#10;Psf02ndT3v2DHGvAiTmDLwOKnsvrUfWdq9R4/PwU++cqFDIZ+rMZhLUkBkSbxCaQPFnGPF5K/S18&#10;iRUCoQ1ZGfD1I18qf+aZP/7WQmX6aMt5XWQqrVTSbtzVt6bQnRlSSkrZrBVc6Rjbu7O5s0dnxs4e&#10;nZ1et72nO1vw88t/vzIfTj7/tZOPPP/IydeS2CzeWxfZhADu1lsGtujh0t1+f3fPlrAHP5I4UkLg&#10;E2PSHD1H4luBTRKiJMKREi/wQQq0BKsk2mikMWgBUZLgCIFsyyHDBDm2gIostGfBl8g4QSSLgdZy&#10;ycpCidT93CiZasG0wbECRygckU7AoUnQ1HHxUu+y6iy1b5/EnI1Z6OvlULZC++Q07QshlKtkch7S&#10;9Zo9WArrCWzGEoURsZGoYgERRogT54jPTTNhEmZ676Ijew/e6RBRq+IVHRzl40mJUJKkebyuVLik&#10;5T1pwQiLFoJEG6SxOEIgrEFom25JOoFKJdGVBsmLJzAjsziFHEEQEEtS931fIRyF1ZbAcXGtQ31y&#10;lnB2AS+2ZJVDhKURKFyTUhBmoUZ5do7DtbN8sf4009EEQdYlyLh2drx6+vi+iYNxpGdJOw4XNT2t&#10;JadkaXJ0r5ILerFW64qbjqK52TMjk5n29o2d69bn4zDCJBrHc3CaC76zocdk7FJ0NJ0q1StpK5rx&#10;QhprLTm/SHdhDYVMN1FSZbJ6nHPlVzm3sI+z83sZmX+ZsdJrzNTOYEVMd9tqhjuupz07gBQKYxTK&#10;ZJFWEFgPMt3MdQ9R7hxANBcTJtdBZXgX49c/SLL+AbpzW8nZbJPqS7A2xpE+HblBOvPDSCmZq48y&#10;UTnMuYX9jMy/zMj8y5xb2M949TD1ZI580Mlg+3UMdGwmcHJom5AYi5KCHl8yFWp+/3jMFyezZP0c&#10;GWmXWO16LURbh6hR56n//BvzZ5544pmwVJ1qXr/WjtHFBfLis+3e8T0b177lB7b/ajbv7Xo9493E&#10;mYW5ybPlcntPNudn3EuqNGEtqRx6/vzLJw9MneaCEL9VoxVfRuf8hkbrH0Cj1Tp3Ll8JLY8GcF5+&#10;/MzR9Tt6v33DvWs+cLUGIi9wvLvfu3Xnqo0d7V/57/sOHH1p/NF3/fgNOzfd0H81dstGDV2dGCnV&#10;rzBQwKVBqouM1kUZiV/8471PAM/fcO+aDf1riv3ZNq8glVSNatwozdQX5iar85NnS9PjpxdmW1Yh&#10;0bJ/R0IQb+wudhQynvPSyGSNi7shadG6JS2soDTayk/8xpNfuuN7Np26452b3tnRm92cKXi9chm3&#10;rRMTTYyUTh98bvTlg8+OHjv56tToMiatVQ/mWGvDsamT3/hPX/tl71/d9xsPre/YEFRtHeV4iILC&#10;1hLiR+awFYNzRw6RlVBLma3EaDp8j0xHkXPlKl85O0GHN8PmYp71bXm6fO8SsaixloUo5ky5yvFS&#10;lXP1Br5SDBc7aMt0klz/k4xlXLr2/zmFM6OQy4CfZo7ZRoyoxdRygyzsejtc/358fyuFcsDJhZCj&#10;p8/Rn/HZWMyztpClK/Bxlo1CiTHMRjHnKjWOLJQ5XwvJ+z7rO4rkXRedGIywqE6FrhmiR8uYp9LK&#10;nMy4GCw2jnGM4njlRPjJ5/7kmdny5LEWAN+qk7LnT80vHH1l4sWB9e27hCfar8XkJ1f087c9tHHd&#10;p/7PZ545vm/ieHtvtt311FKbdnUhnH7ukRNfefILR/dFjaTVV6e15duu39HbedNb1j1QbC+s3Tv9&#10;FEER3mX2oMrg6pBcPouT8TGJpiYMjuchQ008W0ZqcIoZjCMJbYJSAldLPOOAq4h0RGgSzEABaiGc&#10;OIt3cgy5uZ9kXSe+avoztdQrRLOL0eoERyhYlF7aNB7IKJCOg2M81JxBnz5J9cwkMtuNNxhzXXEP&#10;xXnDycFPMzl9jsHZMtnSDCLXhlvsxssF4KVWCU6SUJubJToTISol6knChNfOVMdmru98F516I7an&#10;AaNTNE4tEGxfh9mQR8oE3zpYIYmTBJmkGkehFMqCMCYFqkIQYTAqBWcuIKOEaK5MODaLPDWLkhJW&#10;ddLwJCZJcCsa0+bhC4fYGDzhoGoJulzClKr4ViIk1NGYnIeIEyIFaqZGZXySE/EEX7d7GSmdxss6&#10;eBkH5QodhUmpVo7KXGpqmVwEsF4/q9U6NsZcptlp+rUDe5/83d9tLIyN/uANP/DB9UYqUSlVyWR9&#10;PMfBtXCmnmEydNldqHFTvkGXpwkNhAZia0lMgkCQ8drIdXZgMCQmRusLdlFS+LjKRYhUx2lsgtEG&#10;ZQMUXnMwtyQk5EUeN7OZ2YEc492bUFEt7VZ2c+TdXjrdIVx8tI1RuEjrkIgQS4jWaaB4V34tvbm1&#10;JGgSHWNsWk2TwkFKD1c2G0iax7lINxVdgRTwxbGI3zoY8tpkwnVdko1tGbwgoNaIaNRDnGyWytQk&#10;e3//P1BMRoPefr/r1AynW6Qsy9kkAajd96zuu/+D238q1+bf8npA1vRoeeHIS+MTa6/r7sq3+5kV&#10;yYlaXJ0Zr8wt2/8lyQJ/n6DhMvnDr6uq9o+R0RKL4rxLyxHyWj/Y1U5Yq5/WYuZSljSPsA0obr6p&#10;f8N7/8XNH+1b3XZNXRLGWDMzVpn/5mcOvvras6NTd71ny5o7vmfTjmzBW9mbS9v49MHpx/+vn/36&#10;HwNzTZ3W8u6NuKXk2aonWymIM9v8t+96KpCOdKQUSifGRI0kbgFG0Qr6q6hl8Is7sn7+e7avvXWh&#10;Hh3+woFTh1cAqK0xCkHLsSwGguZ2vml4/XW3Dm5v780NeoHKRaFOynON0rmjs2MjR2bGTx2Ymmh+&#10;xtqycmXYcprcxWujlNN10/b73vnPbvm5d6wtrPHrhGlEi1TYRuqf5ezI4t5bgF4X6gYbpxompxkm&#10;XYsTxqs1Jmt1tNZkXEXBcQiUbPpwWapJTCVKcV4x8OjN5ejIpMJQx1pc5RJxDjv5ZYrHvkJ+7DCy&#10;VkZYi84UKA9spbLpbjID9yLVGuaiAol1kQLKYcRotcZ8o46xloxSFJqO6BaIjKGSJNTitGutPeMz&#10;WMjT7jlY0/QnyQmssISH6yRPVhGno1SfE6SdejIxuEZxcPpA9Eff+c0Xj4/s36t1MsOF7qBaC/AR&#10;gNvZn+v48C/f+QNrtnfdJaVU1zI41itR9bO/9/wX5yZq5Q/+4m1v7RlqWwPWlmbqo88+fOLh7/zt&#10;0Zcr843ZFrZ0cZ8Abs9gW9f3/NieD3UOZt4TN+KgUYuJqpq7u9/Cg/FO2twsTuCh2nOErkSZlKmJ&#10;hUZai+u5eMU8Ju8TuhaBwtekDJe1eBq0K2nYBCkVAQoxU6U+PUMjKwj6u/EGuzDdeRLPSd+zaRsR&#10;aYNtZilK0RR5RymzoctV6q+ew44J2rMG05+llHfwbUjGZpjOnOC10sPUZ04zmMS0LcyTSQx4HgkW&#10;X0nwErSNYSEmiBwabQHnOgpUgo0MFO5htXM9WZMhiipoV0I1wE6WsGIBNdyBv2EIkfcwArQjl7Dx&#10;IrrQxqaieCXTRo9GDLMV4vMzhBNzyASyXV04WY9EpKVRZQTWFbiOIo5jEiRebLGlOvHsAipJ388q&#10;RYzB9zwaYUhUquLMVRmpjvEVsY+XpvaiAsjkPTI5F6lEfe9jZ77x9FeOfweYAKaA6eaYV+Fis9J0&#10;ksxkruEGrIvLjEeLY+NF4zlQlK47OHzXXd93/7/5tzfle3pVWC2n6QAZr9lpK6nGliOzU6wPKnz/&#10;sM+2gsJXUE0sNW1byiBNJnTpO3bJhwoL0joo6yEv4g0untckCiMSatEstXgOISR5t4uM05Fq3qxe&#10;ofhiiEWMERcIpPR5lRcJ5JeOpukhYQFPCGIDz81o/uBkyHPnYwIrWeUpMkqwoa/I5q481VqE9AOm&#10;Dr7Ksb/+QwpqnkzOoVaJzuz/9tkvz0/VTgGTwEzzOi7adpDNe/6H/92d79xy48AvSyXy1wq0okYS&#10;P/OV48dcT6kb7l2zNpP3VvTXOnds7uBnfue5T549MnMSmG3uf2HZvbTcmf7ahcNXrnpd6fdWInWu&#10;9u8VwdjP3ffJq2jYzN8L0PqfxmitoNdaFFPKFjGlC7jHX54498rjZ75+z/u2rvGzbvtV9VZSyO5V&#10;hc53fnT3zas2dhx5+M/2HTlzeGb2wX+yc9fg+vb+5eeqVo5mTr46+doKSHwlVN66cuMyjNci0+XF&#10;kXaJdGskwfJssNZW2LjlZxaI52rhzKGJuZFbhvve/+4d6774t6+eeoVL4w3sspWkaBHwm/1Pnj26&#10;/8mzI66nMpmCF0gpHKOtLc3WQy7u+mzVhkUtjMvi4BkBVutE7D34ra/8idbhB2/66Lu2d+3MxY2I&#10;2BE4gYdIQO+voscjnNsL+DdkkQVJUjeYKGW4Mo5iY7HAmkKeUpxQiWOqccy8Ti0EHAl5P2Cg4NHm&#10;ubhSIiU4xuDYNM4DDb4cIOl+iJlsP/NrD5FZGAdjaRR7MR0byWevx2EdYeThWQM2IUFQ8By2em1E&#10;tkAtTihFEdVYU09SwlBJSTHIsrrNI+8pvCYA08YgfIlTUITjDc7+X2eZ+cR5+q4r0vem7rRsGYUQ&#10;aXyV5cWpp81fHvntSm5trePGjcN7pBIlre1U1EjON6rx9Px0bWZ2rDKfJMYAcna8Wv/CH+995MO/&#10;csdA91Bh6zWRCnkvd/s7N237s1/79pcPv3D+ZT/ruudPzh/82v949bFzx2Yn4khXljVWhK3Xddc9&#10;w+t6V2dud1zXx6bXx2jLS5UXCbKCt4bbUbHPfFKls6uTQGbAUcSkJT83ATNbRcSGTEcW44IRhliA&#10;VAorwSQJQWJRaKwyRJ0+qq2ffLlGdH6O+ukJPNcj6ChgO7LUcy5WSYJmJqQxFh3HJLUGttwgLtVA&#10;J2SCADtYoNHnY4ylLdY0pOJk9gwl9xxBex8hDqemzrPal7SZMkG1Qt0abC6HiMFNEqzjMdbWxpli&#10;jnLQxkCmn558kWyiqVWqNKwhiyUoGCKZQ9cNcqRC+cQ+dF7g57O4xQJuIT03psnISgsqSrD1CFut&#10;U58vEdbq+H5AeyGHbC+QBB5JqYFUksQVCM/BYCCM8ZQHScLC3DxU6gQWHM9r6gItTmIR1SpxWMdZ&#10;aKBtwnPeCM+ffREnI/AzHl7g4AYOVlutja0vK1knLeOZ/a6YiItZLdvCgi8uShfHF29xMW3ieObM&#10;N7/51w8vLJy74yd/+oH+7dsLcZQQR5pM1sV1FWcmS7wwWuLrUcInjifs7lbc16e4u9tjfV6mYbNN&#10;NGXtBYNPUAircJp6OGkXAbC9WMHf8gkNGoEk7/WS93qblFBqaXLpmbjgYe1ZH4GPQWNFgrVpToJO&#10;+exLm46aWT7tjsuROvz3w3M8NxbRX/AYdFUaX6YNZ6cr5K2lq5DDYpk/dRjPllESlJLki0GxZ6jQ&#10;Nz9VO7OClMUBuOn+tauHNnW+WyqRfz1z86Hnx86dPTo7/5YPXLflciDLWgjrcbU0U69dgcl6vYyW&#10;uIKUaHl16Wqg67KRf6ycALP0/0US6B+S/fqfWTpcDrZaJMxELYyRa4x193175LWNu/teWL+j9y3X&#10;4kEoBOSKfvbWt2+4vnuwUHj4z/bt//jHvv2td/7T3du33Tq42QucoFk+S6ZGS8ee+JvDry4Tm6/U&#10;edNq8XC5UmhrSdFrEdaLZaAoaQE5yTLqlZavvHR26nCb7+7ZPtj1S+/ase4/f/HVU3svs3/NhWDs&#10;1uOJgEYc6Wo8U3dagNryTqGoZSIOucgZq5k43Dy9SRI7Lx9+4rGJ+dHyW69799sf2vru4YzJikZc&#10;ww0CVKAQcwb99Xnmvz1HY1iRv7NIYU0uHYLqljhMT2fRc2gPvGa2X7pH2/yH1iCxuBgckwarLnaK&#10;GZrsmRgkG2RpyGHmipMILIHqIO8NYemhqlP/Hkek0jGNJUSQGIES0Oa5tPve0lmTzXE5WYwlwpKY&#10;tJNSKogmIyY/Mc3oH50jOVwh2y2Jkjq1mTp+u4euhEjl8MjY5/jO9F/Irg22M8i2tWfyng1yngmy&#10;Tux6qiqkmAur8ZnRU/P7jr88cXpipFQtz9XtmcPT85/+7Wc+8/5/eev7+9cWt13LszS8uXP9nvvX&#10;dT/1xaPPv/joqWdHDs9MtQCrlXzYlu6b1Vs61+fbM0NJrIVnVDOKCerVEt9aeBKKgnvrW+hz2oin&#10;SswUYtxsJhUyS4GOEtAJJAk2SbAFH5ULCLTFxgmJkjSMJnIsGanIJgJtLFGgyLlF/LY8IkwwtQbR&#10;Qg07uYAyqeFmw0ltRESiMYlBiFQTlsu2kRRcKgVNPpY4kUPNSZj2RtBqBuFOohxJxinidGaYkj5H&#10;S2c5H2mG64LOisZtSCIEoZ+hlM9w1s8S5nvozvfQEWSZVEeI9QztmfUUTBETN6jRQLRlkLkApyho&#10;a2TTLMtyAz01SdxkPgxpB6DWBgeJ57gopShk87R1dGMdQaIENQfiRo2cFAhhyTYsRhlCZdCBR/X4&#10;ONHoLG3tbSg/g3YtDRuDkiTWgCeRMzWcSo2D9VEOBuN8c/xJlA9+xsXPOPgZBy9wiBtJbO1F4vd4&#10;Wfn6Ei2NKlzjHF3IWz05tbyrXLeI491lgu1IQFTo7jZSCeUGDqZhIYlpVA0H52ucLddZHUiGgoDR&#10;SPPMmYRnzsZUdgT8+21t1LQmMqZllm1GPTUhjdt0om8YQ6jtUueqFOBJga/Ssl1iQNtFsKYvYqJW&#10;IkwEaeiEIwSRttQTSKwE66Yh4EDggqdImyTM4t+pNG0AQaIFawPY2h3w7dmYtuakFgKOEtS1ZrIe&#10;09sh8AOXPT/4I4xs3saZr/05Qk7iejLb3pPtapknW8OhhRcoteWmgd2ZnLvl9czJ42cWZp975OTp&#10;G+5ds6pvbbHj8kyONY1qXK2Xl4LJV/KetN8FuFppk8u+Xg50XY3JslxqQ7H863LAZf8/D7RWOAkr&#10;sVp1wBk7OT916PmxZ/rXFnfm2vy+a31j11fulj0DGzv7c22P/eXBlz75m888fe8Hto3e/tDGG9t7&#10;s33VhXBy/3fOPluea5SXle2uVGtuXbmt9L24BSyqFYBWqxdX0sJgLQ54rVoqZayNnjsz8cUtve03&#10;b+4u/t7btg7/4tcOn32xBQTZFlaQlrLQ4vkMWx7C5ceSLCtlRsvA32KL8GLpdCmfUuvEPTt6+OWP&#10;j//n6cOTB97yz+74+Rt6VKdXL1VwAge/kCGaiTj/+UkmDpfxhrL0fV8vHfd1EmzI4Pf7qchVp7qb&#10;xUdGANJaVLNpz3Fg0VvKLn5KbZtISKMtSNFOJiji2wbCWoT0SFAYqxGYi546ZSErLfhpq3ycOhVh&#10;rMUkkCR26YyKFuDu5yTJXMjZXz/JuU+fI/AFnddnEBlBPBcxf3yG4uYige9xeP41Xqk+hl/UKOXg&#10;uEo6rsTzpfICx83k3GyQc3tc39m8dkfP3bc9uGH27JGZpx/+0/3fGR9ZCE8dmJ7/5G8+/Td3vXfr&#10;zVv3DNxY6Ah6Vrq/dWKieiWery40Ji22PDFSGv9/ufvv+Lqu80oYXruccvtFLwTBToqkqEp12bJk&#10;SZbjJte4OxnH6cnrL5N5k8y8M0km804y873zfpnJpBen2HGKu2zL6pbVuyhS7BUEQKIDt56y936+&#10;P8659x5cXICk7ThO8PvhB5IAccvZ59lrr2c9ayU2M08w5hugnpgiDZOFbXRnd6bQn1kvJOcAwZjo&#10;VA0iGLLgVT3cN/VNBAMKb1/cCUq7CBiBhRp2JgOKBkzhODaMVghKZQijQIogiilIboEHIWzXhiQC&#10;CxSqFoFzDjckKKajoGqLQRTSEIU0mDagUANEECwyRCVDkJYAtyWMLVCxJJgJUaiH8Ow0Qh0gwHHM&#10;OEfgZwkOQqh6iDqzkbdS2NQ7hJMIMFXnKGUD5Ls07DCAgIWKcFBiNhwng/WZfnQ5eSgTomTmsWQv&#10;wmU15GkIXakuuH4OsqbASYMcwOt2oGHBMjmIQIP7IUhpCIq8okhwGBZlEoZ2JGyXBFgEWCFBVhRg&#10;M8CKvMVCocGljNqjT52Ev/8UKG1DihQYtxBIgGKAgHoA8hWU1jjoj+N1GsMjZ56EsgKkYpBlu/Gn&#10;I6B8HRqlkzpQvcah8vtRy02HWqcAKDubkzd+6ifuve7Hf+xWO+1KowLYFkfoCxybXsJ4uR7/Eg4O&#10;YLsrcMwQ0hmOG3ttpAVHKaT4u8v3bcmjgjVRC/HitIfnZ32cr4eoKgMCQ0YCgykLl3c5uKrHwdaC&#10;DVcw+Lqdg1q5f0sGSM4wXTc4sOjjlbk6jpd8zHsKnoq+X7Q5duRt3DyQxp5eFwVbIDQERY12J8Ez&#10;hG5b4LpuG3/rMpzzNfIyynvmYFDGYMELUDUGKUYwYYDR669H32U7cehLfwVz/nkRezbKBFNoN/bP&#10;ka3dhb51ues559lGMYuX5KofYaDVM18/fiyTd6xd1w+PrBVxR4ZM4CtPhTppSKqxdl7wxQAsjuVx&#10;d50+WYIsWA1wdWKrOtlP6LauGn0f74UfHqC1RgtRYLkfi73vO2OHd+wdenHrlf1vZezicw4ZA/rX&#10;5/vf+VNXv2Hd1q7U1/7o5RfGDs+duPPDu69ZnK6dfewfDu3DcvO+dmaruXBufOtmevb+kywBQPQq&#10;ACpMLJZ2gxXTJqpPLtCGhWJCSMpkJVCz3z4x+adv3Tn6+7sGu3+fCL/84JGzz6yyoHUbcyYTAIlj&#10;pV1FEvAlvzZee8M3mbedTiMBv9HzPoLz4/Vxf7C73xZ1BqUCeGMeKieq0FaA3p0peOMBzv6vkzj7&#10;52ew9Zc2Ytu/3QBYEmHJIM7AjYWBgGQEmeYgDuiagSobQJuoDFkATzOInAApgvENjFbxOdaNLSsM&#10;CHpFqWQWA3c5SBuYkgbzCZaJF7oNICfA0hymTjCBia0FopOxQwQqSKSHHaTSNlK9gChwqFrU2vLn&#10;AgTzPtyNKVyWuhqU/gk8fu7z8NmZOOi6GQ4dO8tHX4Xgtu3IwZ03DL9n4+6+m1565MxDX/mDF185&#10;e3R+8Su//9ITo5f1HNq8p2+4f32+r6s/0yNtYalAeyrU3uJMber4q1NHDzwzcbIUWYQkGUkPDIHN&#10;eeArXUuAZwZACMkxtKGYS6WsbmExDnBY1DyxRgvSRKDzgakHcb5nHj+qb6J1VYeZQKFaXwTLuHDy&#10;WWiLRwySNvC9ABWvDqvqwO4twORc2L6BHWiEjg2yOUTVhww0uG0DwoKxGBRFtg6ESDQuGIeII0sU&#10;DJQxYIYgA4N0qMCYjaoFLNonMGOPo85mIYwDCgmhcOBwQoEpBNJHTSmMDq1Hz9IAJhdmULJK0KIE&#10;bQhABvlsN0b6i7AloaYVFFIw3IKPGgI9B/Lr4F4WXI2CsQFo4UIjA7uu4JoaDAgBB3RKAtyOfI+I&#10;IDXgGgbNCQoETY2THIFLFgeQK4SSII0APIPaqUmYZ47DzFVhejNI9RSx6NXg5ixwywXVPPjzZeRC&#10;BuFpLAqFAxjH18cegkwxZNIuXLcFsixbQFgCXDJFBK8D8Pmn9Dta8TtFKtV9+Qd/9Keu+vCH96YK&#10;GR7W6gARHMvCQi3ERNlDSIg0dPGT84mhZgyuzDnYk7PhaWoW4GYrhEUHs4maxtfPlvHYpIfTFRXR&#10;8aKhmiJMAThe8vH4lI8uR2Bvr4N3jmZwdY8d6QJNZ1TgCIbFwOD+iSoemKjj+JIPX1MU8twouMbg&#10;TBV4Yc7Dl8fKuLzbwQc2FXDbUBouj7Sn0aBPdI/tyFjYnpY4UPMRGBMdJgEIzlEPDCYXa+jJuDBk&#10;oGt1OG4K13z8F3Dyicf4+NifFsFO2ohsiZz4UwMQxf5Mj52So0SGkeFR5ucFwNarj4+dOPrK+dn3&#10;/vzeKzIF50JelCZOUWkH6uYCYKsdYHGsnOAX7UMUic/kzwErY3+wCovVac9VWBlrt8wM/F8N0Fql&#10;hZj0Y2mALXtmvDz3ymNnvj2wPr8z35PafKmPk8k72Vvese3WgdF86ut/+upDv/fphz6XEO61j6a2&#10;J48DAJ69/wRGUxkaq9eS4BBtC44nmDmOFQEfK5B1EmQlhwTixUU2wPjhqcXDadv6gzdtHf6tywa6&#10;/lvGtv7zl/effHyVRZ5cTLzDc6E2zVhSO2awPCOLEkybSrYebCeVvufGj77lI9d/6pZepzfthR4s&#10;Jw2zUEf15CK8mQDC4eBZjvyVDqwJgaDG0HtFDpZkgNIQgpa9O9yJAqHr50OUX67CO1JDOK9gvMhD&#10;iacZrH4b6S0ppHen4IxEbT9TN9EIeCeHdItFGY11QvWVGqr7q6if8aBKqrnCRJbBGbaRuSKDzO4M&#10;ZJeEqRmQIsAAJiSIAkf3bTmc+4INf9qD3UtRfIdmUHUNb14hO8rgWBb2dt2CjZnteHzmyzjrPw1k&#10;arE2hECGln2NtFEM6Zw9dMs7t36wuz/d/5e/9cQj1ZLvHXp+cvzQ85Nn0zlbdg9mHGkJzE9Vy7E+&#10;IsRKH53GgcHXhjxtdDLLLlmcjAopZIwZzuMQ7ubzE7FbYeO5EV6deZFOh9PV2/xd+o6RK/KubTNm&#10;qkCoQbYFnXZBUkAThyMl5JyG/+oRGBuwt22G2VAEXAMKCEY60DahRgE4aXBNkCbyDjOcRYHJxCHq&#10;VnRC4AaaKRgWwkgPIQfqYhGncq9CMwVOAi4sQMSaGhWCcQbDBYThYCRR90OQZTDQXYDWORANI5VK&#10;QUoZXYO4A8oYg4UAYIATpKAphJbzmM/OYwnTcMNeOOEQuOpHNyQsYcCNBQcSxgjAMBAzMDAIOeBz&#10;gMd3GzOAIAYGAcEYQBaIKQi1CDHuQ7w0C3N6Ckg5CIYGUevmSBkgFTKwRQ9UD2EHCrxmUGIaT9QO&#10;4cHKCzh6/iDcjIymQSWDsDksW0DaHNIWkBYHEbzA1/UO9e2fwlyykwUOl6nUuht/6qd+8Zaf/Zm9&#10;QoIF1UokRecc9UDh+NQSap6CbbUglIgWMgJG2JaTGHYEqmq5PbFgQEpwvLbg4/cOLeGVuRA2B7KO&#10;aAnT2UqdUV0THpqo4+W5AG9bn8H7NqYx6HJUFTV36tgKD8/OBfjrExXsm/UAEwHBKGY1ji9DxMBa&#10;IDiGITQGz07X8cpMHR/dXsQnd3Qhb3HUYyF/aICRlMTmnIWXZwLUDCEnWMQycCA0BjNlD+V6iHza&#10;hoaBDgMQEbbfdQ/Lrt+4PXD/4K5Tjzz2DX9pqSE+NwB0pmD3MI68MS1ecC2wtTRbKz/z9WOnLr9p&#10;pHd0Z88FO0bGEKnAhG3gZS2wtZruqh1UybZhMwlAXH37hp6ewWwx35PKF3pT/em80w2KKj3j3GYM&#10;Igy0FxMrHACqS8FsZdFbMoZCvxbWVWg8o41XmveqXjWoLM3V6/PnK/XKou91YGN/oGBL4gf7kQQJ&#10;PAG2Gi1E6/lvnTg8vKn4jb13b/qIm7a6L/UBhORyx7VDN4S+nv2L//SdkybyjEpqWLwOhaiJyjO2&#10;hVzRxaeu3kh/+vRB1uHCtAMt1gFodaIz0SpIZNq0URIgxxCC/ZNzjw7m0lt2D3b93Jbewq+/4/JN&#10;//2+A6ce6kDVdxLto61tuCIkGystJHii3i27edLpQv/bb/z4xz+291PX5uy8iAKnOTgx1M958OYD&#10;8LhKEQi6QtAeIXtlFrlrslH4bWCWPTPuMgSzCovfKaP0RAX+WQ8UUvOk19S0Mg9LThl2n4Xs9Rl0&#10;3VmAvc4G+aaVNxD/B+FyGM+g9EwZpafKqB/xECyoJogAsSYAAqoQ31pE5ooMet7WhfxVOUBGz1Mr&#10;AlMMhd1ZpDaksTDmQdUMZJaDReIv+HMevBkPfIgh1AG6rCLeNfzjOFy+Fo9Nfwa2swjtErQmaGWg&#10;lWm2RRknEAOE4PZlNwzf9rF/f4v67G8//ahWJgSga+VA18pB8hQWtLV9/Tahc9BB9NwIl9VaGTM/&#10;Va2rQJc554hCADik1VqRxsRCdE2oV5V++PFvT98//6T/Ux97f+o9fK89gi6EfgDSGtr3wR0rEqgb&#10;A1X1wCsewvIC5s8uwu7JIjPYBbk+D38gA27SyDA74egfRfkIApxYp6fdECELELAaanIJNWsevliA&#10;L6owsSMMJ7GajqTZkmaMQXIByQVIWit+rsV+s2V3qREEQxKMWTCxvsa3lkCiComjmPeHUVbDYGDg&#10;2oENC5IEODFwUrBIQsIBIbICAQgUg0YCh++WMZU+ieDAebj3Gbgsh/zoIJhNSGVtZAxQDmsQ0oGu&#10;ezBGQFpR+5QJgdnFBRyfPAJuMXDJYduRCaiUHMKKGEEhOITgKM3XZ6fGluY7aLM6tW8IAPT0zJoT&#10;WqK/r/Fzq2UeNqUGXVu3bdh0222/dMvP/ex1nBloL3KkYQAEYzizWMVsxYuMXeP7vQGiykZDSo5N&#10;GQtpybGkVGvVMMBiDK/Nhfifh8t4bUmjYMuIOWatkteJ9rAEkLKAwAB/d6aGiZrCp7ZlsClnoRoS&#10;XMEQArj/XIC/OV7GXF0ja1vgMbhCHJ0UBVMzMG5iA+gI3knGUNUGnzmyBNIGP7GzC3nbQl0Z+Mag&#10;y+LYkrXABKGiDYqCxwLKSHFWC0LMlD0U0nZ0cDCR/Ud9YQEDmzaKd/7f/+WGF/f8Q/crn/3cPyyc&#10;OHG00QX069pSvmFGUbyLrw62tDLmia8cPRh4Krz69g0bbUfaF7FTG6ObQMusITBfjcVKsleddGby&#10;1ndtH9l907qre4ezV2UK7i7LEeu/2+ggY6huNFXJUE1rM0uGFsNAnz21f+ZvPvObT7zWRpb8wD9+&#10;YEBrFdd41TYVJ1Vo5Bf+1wuPMM7kNXdseH8qa/de6mMtTFdPTp8tnXQzllcrB7UOYuGwDWgRAGzu&#10;ydH5cg0yDhT+0LVb6fMvHWcdFpW5gGCvfTGyNShW1tocyfGV9p45de6rPWl780gx99bRYvbf333Z&#10;+u4nT567rxaoegcx/Wp959V618mbhq/GtPX1rB998553/fQnb/n0XkZAVUXeM5JzVMZKqE1Wo9hA&#10;wQADcIvBW1QIq4TBnXnYRRnprBK/nWc4vFMeZv9+HqVnq1EBtjjgsuWn0ph2hwbCyRDzX1lE/YCP&#10;nncVkdmbAbMBCggQAE8J+OcU5r80h9KTJZh65N7NUzzeVKn5bkREuIEKDZaeLME74cG/N0TxrgKE&#10;y0EhgQLAGbSR3u5g4QmCqRqwbIRBmWDQnoY3XUO6JwVYHDVVh2QSlxeuQb81hMen/xE17IeUGkIw&#10;cMGjjYUzaNZ4ew2k5Klt1wzeeOeHdo8/8Df797UBqKRFSLtdSFLoHHTYVFlijeql2apXWfLO9FE+&#10;YIzZXCACnlZkR2DZApZIA1Slc2cWy1NjpfmewWzXscpxOdtzBQYCAyYkYAxYSBAaQMgQ+j4q9QBW&#10;0UEu2wOqEPy5CuqTi9CHOFi/A31lBgu7FZxqD6TqAac0wBVIlqCsBYTWEkJWixclIeAKIQsQMgXF&#10;Illjyqwde9IAUVHLNrYBiO9fxhjCMITRBqvl0RP34kgeFyAeMW3QIFaC4h5qzhy0OQquU7B0FlZY&#10;gK1zsLULkEBWp5HVGqHwEMg6PFGCJ0vweAVK+PBYgMD1UBi2kesehAzSYDmBUAXQJoCtJZiIXqPN&#10;BGpBiJIK4aZTMJZBxsngus17cXDudUAoECMwATDB49ccXW1DpKfOLJ2dHistdmCvlk2rrTGxtaJ+&#10;JIBYO0shkvqhzOBg/95P/ptPXvGOt1/PoaO4pgS4rWuNycUaQk2Qgi9Hf4yhrICiy7EhJWL9YATA&#10;GANcwXC2qvDXpys4WNLI2xbsGFC0risDo5VHzcY/SQHYhuOpGQ0h6/jJrQxb0haqZHDflIe/Pu7D&#10;84CcLSN2u8liMTDiIIqBNPFmbQIHGBlkmEAlUPjHM2UMF2y8b2MBtmAIDaFoMYymBSxLoKJoGY/C&#10;GINSBnPVOjaoLGwpogGg+DUFdQ9CClz/sQ9tS3V3//izf/hHn587fPg1AHL+fEXVKn7NzVoQxKNQ&#10;+1XA1ol902efvu/YmXf+1DWXDYzmL2o/NdrowNeeMaRWaR92+uBt60NguRWIDcD6N//5jbev29J1&#10;e6bg7HHT1s7vB77gnKU4ZykAsCBGAUAv+l8/d3qpHj8HkyB4TJv2mf7VAK0LgK0goQ2qA7D/8Xef&#10;f6xeDfSNb9363kzB7meMXVSY9LlTi/uevu/4/U985cg+tLyMGpYGq6WOR2eXWLcieXQKMwRcua6X&#10;Fmoe1qXTeGZimq1Bl14U4RYPHeu20+Yyn7H5mj/z2PGJf7hn58b1PRn38ssGuj6ttOk9NLXwhXOl&#10;2lyCDWx8qARTuJaFRacx2OQJVQKQoyO7Ru684t6f/cCej+8VhqOu69GTtzjCaojKRBWqpiOWJ7FU&#10;TZXAbIbM5S6ka8GomFFiAE8LqNMB5j6/gPJzVQiHg1lsGce9/FjEYujJQZpQP+Vj5i/nEC4Y5O/M&#10;QmYZyDB4x0PMfn4OlRfLgAPwrEgKOmPQFgvfJYEMgxQCZDGEMyFm/mEaxA163toDZnMYT0N2cWS2&#10;piHSEmFFwxmMGBLGGUxo4C3UEdQCuF0pgEVO6ZWggh63H/e6P4Nnlx7EqeABsOFqc9NvSMRal9vA&#10;cWVxxzWDlz//4MmDC1PVSmKN+h2AVNguOMby/DrddqLUEdCqe4deOLevb33u9Xx3+mrGIsDIDYOQ&#10;HFpxBEEdzHC9cM5f8Cph/cbrr9z8puHr+ADycIa6QUojqPoAKVCoEHgBSBmk4zFNzRlQlGBFF1Yt&#10;BE1V4c0uwU+VMWtXQfwEDA8BZsDAIbQNS0feVD4LotM9MQhICIosHwTSIBBCHl4cVR4DLiJavg1Q&#10;i8VaCbYYJIuMVA2LY5aIQxMHKAujcwAPAB7A8BA+FuGLhYj3IgXGQkwyCY85YMtu5USB5QyOlAh7&#10;JKqbNXKvzMFUACffC6NtlJUCYwQuGLQfwiCEVUwjVcxDkcY7L7sTb65X8NzUK3jGfw1nKicSj8Qa&#10;3RWUZuvTE8cXz7Xd30nWyUr8G62hdUFbDWnflNp9tGxu211DN97wse1vvuNtqWyGh/VqQlcVHTIW&#10;SnUseR7ADDgTKxCdNoRuS6Db5staDA5nqIWEx84H2LeokbEEXMHiIHEs89e6oI+UAIQAnp8lDLgh&#10;fmaLwGvzCl8/EaIeAllHNi0bePwnoihY3TAeXWOto+9E8QAwYBAwSFsCJV/jy8fLuCzrYG9/Cr4h&#10;MBCGUhLdNsdCoGNVKSXPlCh7Aaq+gm2JVkh84zQdKgjLwjXvvXc409PzE4/819/5u7mDrz8/f66i&#10;56eqU9mu1GV2o3R2AFulea/y5NeOHh7Z3p3ZsXdwVEh+Ufuo1qT8eljHSqPS1VrQ7SyWlfh0Bkbz&#10;ufd/+vq3DW/putdNW7u4YLl/SqyxNFt79Eu//9Lv7nt8bC5+DnoVmc+/ytZhp8kV3Qa4mp4sX//T&#10;V5+ZOL4wf8eP7nr7wGh+h+XIzGo3U2m+fu7k/pmXnv3m8WcOv3DuFFpxN7U2kNUevZMAWo3TT2Sq&#10;aQzFJxuC7Urcddl6Knk+gtBgW28BmZSNzzx76GJfcpQ8DBYvVmoXyrOGXovArLML1cOPH5/4uzu3&#10;r//5nGsN7hru+enutDu4/9zcXx6ZXjybWNRB2ymDOrQHqYNOjLeddC0AdrFneMNde9//c+/f9ZEb&#10;bS5RV/UWcwWG+qyH+oIHikOqmxVDA6ZGYFkJe9ACMQLpGGQ5HFQzmHtwEZVXamCOAHcbII1dWAjC&#10;GbgFqIrG/JcXwWyg59151I+GmP7cPGqvVsHTMXBLrjAe47xG5SIWN26jXDqR4jAVg5mvLsIZSSG/&#10;NwMyDJwkshtS4EWJYEHB6ETbiTGEVYVgwYdbdKO+Rvz7a6oGm1l4Q9fbUZjvxVOH/hI924NlhbMl&#10;RucQksl8b2p41w3r+p/62tHpeG02vM6SLcHQkYL3ZVNWLQj9+ZofrFIAGy3g5vXXyoRP3XfsxMCG&#10;/Df23Lp+xHFlX4NFYCxugXBgbnZx6fTB8+c+9c57h9+666bCtYXL0FXog2aARXYEqGoBjOfDKB0t&#10;GsGhicAoCkOGK6ElIZxKodyrsbB1AQEAmyScULaOlYyjLjkYMaRUBg0qwsSGntGobABwWmYMeUlg&#10;Kz44MQCcrzZXY8BNxGQxbsAbbycBRALaCEhwCEho4lGrk8U3LBfQEOCMw2YSzESeWlybKIqHAGE0&#10;FBeoKSvKYewtIWUkPE/BFDhsDWSIoCyJUGtA62jyUkpAMGhFEIbQ6+Tw5g23IHPOwYnMEF6pvgqt&#10;omlEoRm0Yjj26vnDrz0xNr68ljTbNU7i38wqQMu0gSzdVqfRBrQigTZDprhly1tv/vFPfrA42Ce1&#10;V28FsKPJtmGuHNVN3nY9I5sVAwWNrJRICdasw1FrDjhZ13hlPoQhBldyCB613aLbMbonEx1EtGTx&#10;K4kKG1GO+b5Fjb8cU5jwGWYNR9HhcSmKrE8add9Q1ApmFBnssuY+oZqtcCIGiwgZi3BoycfTMzXs&#10;7HEgORAS0GtzDNkc0yZEAGreBxH7ylENNMp+gO6sE9tD0LJJL60UqFrFjtvfWHDzhY8+/F//a2by&#10;2WefOvLiuQO9w7mrWcEpNOtToo0IZsyBp84eO/DU+NQnf+u2G4t9meLF3kteLSzNTlTmLgJosQ6H&#10;9SYIlxZPffhXbrr5suuGfyqVtfYyxqx/anCxOF174dG/P/g3+x4fK7cNiLV3kf7VA632mzwp2ky2&#10;E/1XHjtz6pXHzvzFtXdu3HHN7Ruv6l2XG3EzVoYBXGsTLs7Ups4emT8xfmz+9PMPnDwSA6xqAmh1&#10;Cm7WnSYmxhYqDACeOz2F505PNZ/g+mKGBGOxqBkQkkNKDq0N3r5rA0nGMFWp4bVz86gG7Sfw5Kxd&#10;cvKS6RhshfGiTAiZKUtg8tjM0tN51xq8eePQRx3Ji+uKmQ+7lhjsTjt/9uyZqf1ETaDkdwCxnYoo&#10;awNbyZOHk84Wh67ddOuH7x596x2OcHhd10CI87gkhw416rNVaE+BNcyoTHS4JGOgQ0CkJKxsjHBi&#10;eT2zgeq+Kuqv1wENiCxf1t4B1misJm/nDIeuGFSerUKmOczZAOpYHVZGADZraXGawmQTFcWGej5h&#10;tNOcabIJetrH0qMLyGx3IPIWQEBqvQPZIxFMG0BF7RqKT+gmMPCXfBhlwKWA1q0CH5JCGJRxRfeN&#10;6KkN4ltH/wBmy3T8flDbjcchLJnpGczkEgcNv02LpQGEthS5TT2560e7cvVvH5t4amKpqjpg0k73&#10;lfZroffF//XiE0ZT/oo3rP+w5YjepGJYh0bNnC5PfezydxXeesW1Q1t7tohUsQcVpWCBQXAJN5NG&#10;oBl8PwAXMnJFZ4BiDNJiUKRgMwlbCTDOURskaLeGjJeJtVBAPdalSDBk4mdPUsViY4IWkWaMnwfc&#10;w4TUccA9bSAWKHowCegiIVgvoIYN/MsFgg28BR+abQS+jFtaLf0iojljRgkE0oCYJDivK1hnGKxJ&#10;QMwBTHFAEFSRQY0A/laG+m4JGnGjwQIvjNYUJ4RCxscXBsMYBBHSxobvEMLuOlQ2Bcu3AZ9BCQ3L&#10;1CGRBmwZ+WapEAgUtB80Gd8KGTBp4YpNN6B2WiFdvBlH2QnM+efABcf503OnXn749BEVGuqw2SUN&#10;iTuFSnea3DIdxM9oA3A2gFTX9u033/F//srPD+3akTP1GrRutb5YzLr5SqPs+dEBJ9E2bFwjRZHK&#10;QMYdsEaRkiwOeS8bHK0BaUtA8kSLmDUYLbZCEL8CsCQ+sgIoE/DwjAEHIW81/K8ikGI4gVPcOjQU&#10;ZTESxZ+IwsLj+kUmfq3cQBCDJsIrs3WMl3LY3mVDE5ATHEWbgwyDMgQn1qc1zplaG5TrQXRoWaWR&#10;ZbRCUClh9Krdmbf+1m+9/+u/+mvy4LOv7xva3PXCZXuH3tzg8yQEIAHGCNNj5anvfPnIoZvevnVw&#10;0+V9I5cS0bM0Wzt/6PnJcXTOBDYdgFZ7m9C98o2j/W/9sSs+0TeS+4iQvOsHASbKC97Jp+479uXv&#10;fPnIxEVoqP91Aq1ELE8nj412NmYZ6Hrp4dPHX3r49LibttxMwXHdjCVsR8Krh965k4uzMZiqrgK0&#10;kvqX1RbLqkDw7GKVnV2sLvvHnf1FMnFbjIkoToNzdinAksdgK9kC0okWY5chVPdNzD2Uc5yuK4e7&#10;3wswtzeTvsO15KBryf/9wtj0ixU/rKCz2RsSJ9ROYsVkS8FhjKcvW3/N2z9y3U++f6iwzqqqOgyZ&#10;qIDFTL2q+giWAoBiHQy11KpGE7QiWIKBOyLi7hjALA5dMqju8xHMGDApwCVv+VitdvevUnBkVkBN&#10;KMz/4xKgGcgSTRDE2tQmFJ90qQ2KMJjoe6w1mlA9VEftiI/cDRaYAEQXg5XnoBAwPiCyMSzmAIWE&#10;oOIjDBQcKVY8VQKh5JewLr0J91q/jK8d+13QlsmVnYyoNyHcjLTjXxG0Cd+bmYllL5ip+mE5Y8lP&#10;vXn7yNAX9538fDUI1RrvWGONKwBB4Cnv7//Hcw/XK6G++rbR91spOaA1WUYTwrJYumvoHr6Ougsb&#10;1m1ysukiAhXCkhakBmA0/HqIoFKF9gNYTACCw/bi3TulwY2GDhnMAkFlPJjNHoywUeMCghiEZrDi&#10;Np5mDL5oiGhYvBo1nCMG3fcR3H0xiuM8+mycV0KA1xmscwSQBL5ECDZo1G5jqF3PYbItUN1YV6uD&#10;rOgt0yIAqxmkXuLIPEqwjwPM8JZAqGG2pgB7CrCnGNIvAF0yQLBdYelHGLwrCFxHjyWMjlADos2a&#10;GQ0jJJibg+qzsTRE6DriQlQ9qLyFQArwUMFTARzLhiCCKtchsmlkCkV4XhUaGpwMBARuWn8zZKmO&#10;feVeHMifxksnX5p9+AuvPz9+dKGUvJ8RReMQANE3ksP6bd2OnZIilXWsroF01rKFrFcCb/58denU&#10;6zMLE8cXah0OvZ2mphuP4drdXVu33/2Wj21+wy0DFNQbITVtlZ1QDxVqoQJxQHQotc1dr+1SSQ4s&#10;hcDJKkFpQtoREDwyLW2EkzcAV7J1eLEsaES8EYRIbD4m8jAzZCIQzQnMMBhloJiJah3xCHSxWPsX&#10;r2vBI4n7RE1hPlCwuYNQR4L7nIhOpWHb+VEgYr2qgYI2BqtnckV+hEGlinU7tztv+fX/9M6v/9Iv&#10;0SOff/0Jx5X5zXv6rgeT8fvBEYQ6fOmRU6+W5uqVG+7ZclMqa6cvdp/2amF5/Nj88dJ8vbIK0Go/&#10;Eif3EhuAe+eHdm++7X2X/Vquy70TAP9B4AuvGs49843jX33ocweOrnKIWG0//tcDtNpAVnKj7+Sn&#10;wdI5W/YMZTNESHu10K4sePBqYeDVQu3VwkZRUIlWYz0BriptAni/DczoVYDexbQ7AYD+5oWjzf/z&#10;7is2kTamOQF11Ugfso7Ei2dm4Cm92oWNN0EmAWoweDaWGaxRd6BN+YWxqQdzrujf2tt1R6CNyDnW&#10;rm29xd/Qhv708PTCA7MVb9EQJd+/IPG62k1Xk+93Q6Dobt14zR3vvfrjP3pZ/67UUrAUt12a6gcw&#10;MOiqgvZU9AISV5PFM5hkYtImKbUXBDWtEZxRgGLgbixgTdD+zamhi7kdYxbN1KI/C0eATFQw0Wwd&#10;JYSwFG14zVYCASABRibaOXjEgKgFDX/MR+6GbDTG7TDItIQxDFpFkT2RTjUuxHUNUzdRylubsILF&#10;Rb8SlNCfGsQ9+Z/EfYf+N2jnHNp9uLUyRkgRtrVs2lvbHAD2n5t/ebQrO7mzv+fX7t2zyfrcS0f/&#10;Gi2TWd3GPCBxjzQsIryv/fHLT54+ODt3w1s2390znLvaaJPZPL+59KOjt23s7e5z6xkLwguisGMd&#10;tXoEcfheDSoIwQnQKkTgaziUgpYCNV5FFhxWTYAtCdQHfcz3L4IHKThGLWu7EjgEA0Q8yWUEIJYI&#10;ufs0cg8DzGcgK9KbEIudKZuRAgmH2Xia1BonFD4HZB8yKL0NqN7IYGR0hOmsy0rcDDbBec5C8Qsa&#10;zlicuSiieIHosdscbZfdwQzWEYa+Yxq1GzTK75AwAwKGolaZjsXUQjIwGYD7NbBMDv5AADqRBrcM&#10;pJHwpIUUaShBCMnA4hxpIeHVPFClCgONNElwRwC+Ag8MjOVi79B1qIxTvbpIU09UTihgoZnLumlP&#10;X+GKW0dHhrcUBnNdqa501i4IKdLSYpwxZnHJs0IwYTR5WpuKDk3J99RMdck/PXlyYf93vnhk/8SJ&#10;hXIb2Gp28+INNdV/+Z57rvnwh28RoHhis90ONHrPvFAjUKYFqlfczpFw28S+7Y3yYTFgMSCM1QlS&#10;CgguwDmP24bReuLx/ciwfALxUtvN7ad8RnE0VOOWlAzc8Obao0Q7gchEWrnYk4+Iw8RrlWJRv4xJ&#10;/oCoqSuLyHYG4kA9NFA6Wi8X2vv9Sgmj11yZfsMv/9u7v/M//l/vvj999f47P7SrsvP6dbcyBhsM&#10;OHdy8djT9x07ePsHdu4e2lxcdynvycx4+eR3vnT0JSzP6VVrkBQ80aa2b33X9pEYZN39g8IXfi0s&#10;P/ON4/d98y/2vdaBsLmQLcW/DqDVFjDdPrWSnEiw3/juHRvWbe3aXuhNb8r3pLa6GWuQMbi1UrA0&#10;eXJh7KVHTh86/MK5WSzPHKwn9FidrBzapwyxBrPGLgJsLeNOvvzaqWW/ZktPnvpzaZxbquHEbKkT&#10;yEoat/rxTm0nFrWNpo0E9ZT9sPLkyan7HcvqGSlkrgqU4a4l+q8Y7v13m7pzW548df6zJ2aXJtDy&#10;KEnqr1RCHN2xZVjoGtx66/a73nPjxls3VsM6NJllhZLxqOgoT4OU6Xw8aRQm09wDI+7fAOFkAL2o&#10;wAXAJYvbji3ABYYVU4cdOZpmTyGCp80WIU+CqPirIQgwmETHjoEDJs434xEDRjGkZYZA2jRZMSY5&#10;mCWiTaCNNyIG6NBA+1HbazX2jUAo+yUMpEbwtr5fwKNn/oKqG880eh5gYPBqob80X6920Cy2swgi&#10;1Kb86uTcF3qzqTeuK2T+84eu2WZ/cd/Jvw60Xs0Yd1lklJTS7+7pSR99cebUa0+MffbaN23Z92tv&#10;/+m7tutckTsSEEDaU5h3AceS4IGGUYCpB9AlHyIwkJYFDQNLONASMCaE42UikGwCVHI1lDeEEDkL&#10;NokW+GXJdyU+obuAdUaj+FcK7uuRRoZSAhS5yEZslog2o3g8re1OIrB4slVMG3T/GeAeMVh8H4Mu&#10;sibY6tRg5RWg8LcKmUcIzAfIZiAeg6v4saOw6w5AK95sozUjkXlKwp7QWPyARn0PBwsBGW+8MAIm&#10;SMFYgJefh9vngC1VUWcp8J0SKT+EDw2LCRiDKPIlUOAgiHQImXGhmYbWYcNVs/n6bxm61jHTJvsb&#10;7/s3V//Zyw8d0P2zuV03rNuR7XIL6byTt11hCcnBRSRI55zHh5notQgJWLHXcqbgoHsgg+HNxdKV&#10;bxydr5WCE+NH57/z4N/sf3r8xEKlbS3aXTt2XHPV+z/4juLwkDC18qptOoAh1AZam46FtZE5yMFQ&#10;C4GaMmg0BjgDfANUFIt0s1xEITycQSxjtFhzevFC4HpVXV8MjBuTAo3IniiForFZEnRzPbNm2xIx&#10;i8Sgm7R60syQNfWscT1asRw5QqMRagXXurCEiQxBVcrY8/a39VTn5t/02O/8zn1f/ZNXHpo6Uxq/&#10;9V3b3ma5kj/4uQMP53tc2nPzyGVCcLtxNrnQW1Oaq0+9+NCpJ2bGS3NYPpgTYuUQV3v+oj24sZC/&#10;44O7fi7X5d71/cAO1SW/Vln06sX+TM5Jdbal0MqE+544+52v/9mrL2Hl4FAnW6MfKMj6JwdaCYDV&#10;CWRZCZrbufujl2+9/OaRO4v96ZtyXakbGVv+3Lr6M1i3teu6a+7YGJw9Ov/it/7qtQcOv3BuvE3X&#10;4mG5c3YSZCUFw4xFbffVBH2dgNhqgZWm/Xtf3HfyYtixthYp82K3eDvxvqjoK/XMVb25bx+b+Nod&#10;W0bcoUJ6Z2gMI8DuSqc+eMfWkc0A/emJ2dKr6Oyy23Dip7ZTqQPAvXx079vu3HrPGxzpYjFYWkm9&#10;s6htZnwNYwjNDNfk1hkzW8ZXUJ6KdlYBQBNMxUQ5ZzxyBEeibdc6hSamhi6WaE6wVi0BbPw7iWAS&#10;WhFQUhzL4/Yhre47zKPXw2Lx7DJEzjiMIihfrdl4ZmDQxsAnHxtzW3CD9z7z5Zd/O9xwbeR7yDmD&#10;CrSaO1fxsDxiqU1sSnEhYzSxWD18vlT7esF1fmY4n/nVe/dssu97/fRf10MVdmAgkq1q5aZS4fzc&#10;XFUpxQDID+x4T/769K6RwuW5rChm4WuC4ylkawae9KA4R4pkJMYFQQgB00StDGQMeIygiAEURnq2&#10;0GXQPNJbidWuWwawjxsU/0jBPSFBDkCCg+KWHckY9MjoQlAnoEWEJrK3OBAapJ5msM4BCx8lBJtW&#10;nr1JAtZZoOsvNdz9BLIYyImidCJgx6LnkABdhBh8LXtsEz22AbRl4J6xkfucj9oHPeAaF8xrW04a&#10;gOFQGQmditgb6anodfGksDACRATABAoyRTACHVP5bC757VffuKFWL9Pw9u4tT1mv2nPqHGMc0KFG&#10;yNCMNrqQ11KznS15Xkied1LWxmJ/6radNwxX5s9X9p86OPv0gafGD586MF2uVVR69MYb795+x23D&#10;FNRXBVkNoKGIYIitep9wFhl4zocaC4FuASYwaBBCEBq2pIKzqH0Ys1nLgBZnif97kS2KhK6TiCJ7&#10;D2OwPKCXNcE+MdYSsiPKr4xpLcCwWIXIlnv+xFovrPpOEZSOkhEu1m2AjAYFHna/7Uc2HX388RvO&#10;PvzwN5755vHXxo7On+4eSOdO7ps+d+/PXntLsT8zmIS0a31UFv25p79+/JuPf/HwPqw+RJYEK8nu&#10;lARgveNTV9+aK7q3fS9ic2PIzE1Wlo69OjXtpi258/qhEdsVqyLQk/un9z/+hcMvaWXavQXbAde/&#10;PkarA8hqNy9rtq1++r/f8Y7127s/mMk711+ocSQkd0Yv67nhw79y0/pnvn78i/f/5WvPYWWWX9iB&#10;xWpuYoyB7erv6tk51L3VCxUkZ+cPnl8ITs2XqqEm7wLs1mq2CWY14IXVV3qDZYrtLZgEyENrUqjR&#10;SnQAyk+X6xOPHj/7jbt2jKb6c6mNShsWaI1Cyrr+jq0jIxu6lv7q0WMTX8Vy992kqDoJtFwAbl/P&#10;6A137XznnSPFjbIcVFbXNzCCNqbZPmt/RyJvH0AFCuGCQWNvMgSYuK3IRCSqb2gaGGfLhLMJkcVF&#10;Ay0Gao64N6k0IkDwqAhqioXvSLQsW6wKo4TdYdJynhoTcLHDO1t5EiZFF7xdGRgUaVT9Knb1XCVe&#10;OnpH9Wt/8EcHr7xjMDu6o7t3Ybo2NjtRriXuE7McdJForQfKhNpUXhyb/k5PJnVzd9q5dl0x++m3&#10;7FyfeuDQ2b+qh8rr0B7nAGDbNnV1d2F+jrSqVNQvfOjHN902uP2KNAnX5FNQjMCNilyvwREYBcMF&#10;yGiEng9mCIKLKCan6YRoYjI28giTgQaDQliIbneuTMd+MKUYxKRG/u/DCGTZAMl4wcjIegOcg4SI&#10;WNFG23EZ0IqEyZFZSgx6BAFSQ0waFP/CYOETHMEOgAUxC2ED1mmOrj/34B40IEcCkkcAT/JotxcM&#10;4CICXg2dVrzBLruuhkDGRHosYxAIA3fSwtBDFmYHAD2go3Z6/LPcGISG4OUYwi4Gq8bAayEoLVrr&#10;iaL2m+CRV5MOw+YhotMWTbEVbNHJsRt7rnOK5zN4Kn8IJ72D8Em12vjABb2W2si6xquUjFOx2J95&#10;w54u9w3brx4Mz59eeumJb03M7XrnO9/gpBwYv74Km9s6a5EmsBWWgkktA4PNOSZCgzFfRwxXjFAM&#10;Rc9YiAhgNT6bAIu3gJZkiUPchRBWfMsb03hnWwyWiUcLWWOAJe56gmsQMTATHbYEJ5DhUIjC0Fl8&#10;IiOe0JyxCGi2chBXUUMQxbcTu8jSx6CDALnuLlzzkY/u8k+fPjl97NgLE8fnZyaOz5+XthBuRjIV&#10;GiVtA874mu/L3LnKmSe+cvRb3/7HQ69g5SCZ3wZYOgrhnbTlDm0u3iltMfjd4oa5c5Wllx85fXph&#10;uupdf8+WDRt39a75u86fWTpz/1++9u2JEwuzFyBa9L86RquDHot3aBU6A6P5/Mf+wy0fG9hQ+Jh1&#10;CReHcybz3anRN7x7xwe5YLVv/Pm+p7FSQK9XEfBxIuIHpxcWjs4uvXr9aP+e0a7Me2/aODi0d3Sg&#10;Ug/CuVIQHjPGnH79/MLCdLlevwhmq90UFFjpRbMqgE+0d7wYbIkEs9X4zABkT1e8M48dH//WW3Zs&#10;eFcxZQ+TMaiHGilbDu8a7P50d8bd+dLZmb86NVcaj2+SxvsettqREdByXDe3vefyd1w7cv0ORQqa&#10;tVpnq8HLFQfT2AiUy8guoVY3qJ6MJ4wadgsmNrVI3J4t0LNce8MvhfZnCTqcom2HNbcfgLOIDWiU&#10;BmKJI+ayhvHKUzCFLBqHalqod7hw2sQb4dp3LgODpz24los7dr49d2jp+fXf/odvPwXoaTslF2pl&#10;v9xBv0cJFli2wDHlZyreyeMzS9/eO9q31ZApbOku/MzdO5B97PjEZ0peUO5wguNBEODsmTEfgP2L&#10;P/7TWz608do7Lyuu2+329chAGci6gm0AzRkCm0HAgiQG7QdQfggZU4UtI7lYoxIPHWgGMB9gUFB5&#10;wAgOFnRoVQiA1Qip5wipl6J2JVkMEAJk8fhrBLCIx+CHtTFKybaPiVrUTPOINZAMLDSwpzkKX1BY&#10;+HFCOMrAPYAtGHT9rUbqgIDJyKg1KGPWTIoI2AneemzOV20dUoPBMBHQI0XQ+RDWYSD/AMf8x3Vi&#10;3pjATSRIMxmOsA+wj2nAV2BuZOVA1DLg5IxDkYbyA7BQgckLlGkuYTHgsr6dsOYFeBo4Vj8I34Rx&#10;pmWCV7xIsNWgi8lEbIzRBCKyij2FG/v3DqJv2w5Q4K+68pOts7XoA4rXkBQC8EKcLAfwtYHFGAyi&#10;tp0lWLSWeAJcodEOFbGMjyWGkeJQ7jVObE2jW94CWoYIpHX0exhgdMtQtaG9igTw8bkMrYGb5Amp&#10;jRhHYAj1kC7pDHlR9c8YmMDH4J7Lc1vedPtOGQZTE6dOHwagVKD1V/7g5a/f9Lbyie1XD+zpGsiO&#10;pgt2t+3KvJBcGm2UVwsri9O1c2NH5o5++x8PvTA1VpqJQVY5AbaSgKVTlFNTBpTvdlO2I4cZg7jU&#10;11It+d6LD506/tLDp89d8Yb1A2//1NVXpnO2e4E259yDf7P/wZP7Z8axfABurbi9Zp2NfT3/ZQKt&#10;VUBWg2Fpia+v7O993/9x/U/2jeQ+ICTPfzePlc7ZQzfcs+W9sxOVs89968TBNsCzSr5XFOZMRCLU&#10;Bs+dmTr82qSY3dCdG9zcW7yqL+3u7c2mfiTvWujLpCbPLlX3L9S8VzljM1PlerUWKN9XWhkis0oL&#10;8UJfgc4eJA1Q6MWqI9lBw5YGyJpcqh379vHxR+/ZtfGdjmR5panR0kkN5NJvu23L8M49Qz1//bUD&#10;px6JF1tD/5WMaHFuveWuO2/teteNFrnwKQBbAzJQy3t0RUVlMbEhMww0obH4UgVBOYSbcuJVELUM&#10;SVPrxBYDHOIsRhOsM+jpBHETZ2NGSPjuxGArBl3EY9MjFluYEVtOHDFaob2K0I2A8gzCWhjvYytP&#10;g5d6JGKMoa7qKNpFdvfudw/37dJ3HDr8+neOvnR+Kgx0+2GgHayzZJtdE4nXJmefGyy4128o5m/x&#10;tUpv7S18jDOWfubM+b84X6rNt+kpuGVZFojsbCbrvH/HjT9ylTt4s93fxT0BcAOkmAUmgSpCaEaQ&#10;YJAGUF4IUhqciUjbJiIDRxhqipJjSRxUAJgUgExjA+/AwtiAfVIj+3AIzm0YG4DgICliNktEQnjB&#10;Y8uE2L6huW54k3Fs3H3MMJCInhNTkXWHIQXnjED2Wxyl92roHoPC5zXsQwwmzSMGTfCI0ZICJGSk&#10;vpaRNot4g91iCaDVjC2IWS0WT6KyKINRWKBAQ54J4RwEgp3RaaApmmYcZCsEvTbyhwy0CsCNHT1O&#10;zKhwFlufGAOmDXSgQK5YdewfAGqMIASHY6Wx09kDc54QugqnvaMIoLDiMlwE2CJqsGxxRFMcJyX5&#10;ADI7roCwGNAQga9xN1yoR9MUfgkGGIbTSwHG/RBDlg1jCI5gyDoCC56GQEP83ghvF5GnVrONxxIG&#10;pq2DQcf7ttkyjAYXWux25J8YnR5j1pK1WoeNn+MUgz0GGGowjqz5/Sajx4CSIsyHEWoTrHOVbdTX&#10;S6krxAAThpC2hY033ThYFHzPxB/+4cEGMKos+bWH/vbAcw/97YEX+kfyhfXbuvsKfamisIUb+lrP&#10;n6uU9z81PklESf++WgxYKgnAEnQ4vKFNbiOGNhXzjCF9SWCRgEPPT55+6LMHjroZS7z75669fNPl&#10;fUMX+n+Bp7zHv3j44ZcfPXM0fq6Nz+oqbc8Vucb/IhmtS9BjuduvHex7z8/v/an+kfz7uWCZ7+Vx&#10;c93ulje8e/s9s5Plcydem652ODQkFga1mXWSpQxQ9tX8gXMLs0enl8bStnzpsoGua9bl03cO5NO3&#10;7BzovsuA/Nen5k92p50j9VAfLPvh/vGFylgtVLoDgGqPKrhQ8nmyBjSE6z7AajHYsjoxW6cXyocf&#10;O3o2c/uOkbsdzjPKNE9MVsaxtudc699+6Jrtu751+MznF2r+bILRAgCRzmTy12y88aYdcudQtAro&#10;uyZUGy9MpgQ4KSy8WEJ9MoTbZ4NJBrtPwipI+FNh00uHxQIohrYpRDSG+JabEK4Ad40TN6JiFpkM&#10;NjtZYJqaQveWrwMlxPftbZK4dYBoBF3NG/glHZ2qrY6d1OV2EhcCWnELkbTGpsx2Rj2393pyevuZ&#10;Q3P7w0An10SSiWVt6ytuuVO27Iel1ycXnhzMZTcLJoYDbdKjXdn3FFKjztcPnvnr2Up9OlFceBiG&#10;ViGbS332F//Lh/cU1t3m5gqciOCbEAaASxyhZNBgSBuOkDRUSKAgbL5OapJsUS+FRMQ6cDAwpWCU&#10;gbYBLjU48Tj7b3m1YRWCdZBgnZMgCZDVYLJ4BLJsEWmkJG+xSp3E8A1KAVH7BsZE7bxGO5oDrCqR&#10;ei1A7UYNawrIvG6Dh4BJU9wa5E1wRyJurfFYJyYSIr0OjBaIQCxGqRxgKhY7pwFrCki/ohDs0jAx&#10;IGCMgwwHYwq6aMCYgDE6em+TAwPxUAmPq4EJQjCysRbSEpaACkOExkBKgc09O2BPMzybyeFgcAAh&#10;vGX6Qs4RT9OtAbaoFY5utIHRBn5N4+yUwuZ7b4t8phhbdd9qvCzBIrYbq/8oGIA8A2Y5w+slhQPl&#10;EJsGHCwGQI/FsD0DnF5sXYYGoxXDmmYNaddsrQ1SIjrcIAoBJ1Bkstw4lDEORhpsmcsHi4XtTQeP&#10;jlXcFQxWbH8jAUz5ChN+BNhstkqi8XdjoRn1pcG0Rs+WrX29+cJl+MM/bNSQZP4pnx4v1afHS7NY&#10;buDZ2B9VQuOcHCxrgJVOkXXthAorzdU10cUDmemzpfkHP3vgwPF9Uwu3v3/nphvfuuUyJ21dMIdR&#10;K6NefvTMU4/83cFX2kBWEmh1chswSTbrXxzQ6sBidfLWcAC4t75r+6bbP7DzZ7v6M3d+ryArZgqs&#10;wY3F269+04anT7w2fQ7LJ+4aoK/TmxqLxanxHEWgjQnqwelnT0+dlpw92pNxN+7oK940WMi+bX0+&#10;e9Wu/u7btSEVaj05V/XGJ0u1o2U/eHW6Ut9/fGbpDNbOFlwtL6qTuWjc/mQeQDUsF6+HANJEhCMz&#10;iwc0GXbntvV3Zhwr62ndYJ0YEbp7Ms577r5sdMvZ+dKXnz499Xxj8xZCiN7e4SuqZ8Kdfdf2wXCD&#10;CzXAGGMQjDdp9mWlLK6qVobDcgXqMz5mnlxAcXcKwpGwNkm4Gy2oGR215CRaxYyx5dIstobVA2s7&#10;zrVU7lGhRcsNnBr/X7WwVgNUNWj+xu8jQ7B6JFIjNpgEFBRqp3z4MwrCZmA2a8WAd3g6l3QKhYHD&#10;UuhjO8zE0fkxvxaGqwD1pNN7u2mGDaD72OzSocF85uXr1vcP1JWWBsgUU/Y7b986nH/o6MRfLda8&#10;iUZRdB3H+u8/9yt37JJd14lCVngWhwwVGBdgpBGYEEZzCCtyO2fKQAcBWMPbpxnMbWLmJRpLp8ZE&#10;iTKRNtwBJEKEBlCcoRlqQoCRgD0OZPdxQBKMFQMaIUCWjJgsySPgxUUEehg6gKzkBW0MVkRAAVw3&#10;r7+BATM2Cl81YIEBK3HoLIt6VSLWgNmxDqzRuozBHXG2yuMmoHOcfRexoaa5e/IAsCYJ8qyBHgUM&#10;Z1CIbOU5NOAoKGFDKxVP3FGTfWFxW4tR1EbXQQgemwavNtlKFQ9px4HHQ4RhgIxtY2P/DujzDNWs&#10;h6PeAQAqxqssDhZvGVvCsBZRSMtEydFn7JG3sKCwwArYlMuB/MrFbzK8obGjjlhBAUhxIGsJjFUU&#10;vj1Tx529KXDG0SUNLs8AzzkCylDkPWeirEfelO+1pg5XTCCuwrA1IuwbxrsNwMsZQJxFPlo8jgK4&#10;FATEgKu6HYxmBAJNSHNgvK4wG2jYPPZeWHU9JVIsLuGDE0FbUvCuYq5V9VaEzSclPLyNiGhPZfE6&#10;tN7aI+tWhIzPTJT9MFClaJta/aNWDurP3n/iyIN/s//4tqsHi5/6L2+6cd3WroGLfb2nD84efvyL&#10;h59PMG8VLLd0Wk2f9c8Csr4fQIslepxr6rEApN7109dcfd3dmz6dzjtXcc7s78cLCH1dnh4vvXjq&#10;4MxcgvWRCaCX3Lh4h/0xoYOhhi4KykBPleunp8r1M5zhqxu6cjt3D/e8uStl31ZIucPdaXe0O+Pe&#10;GBr6QKj01N6RvklN5kQlUAdmK97BV8ZnTqookLN981yN4UqygWidMlgsjqfGe9loxWaIiB2bKR3S&#10;5iy/Z+fom1O2zHjhspn21EAmdWPettYX0u5DL49PPzZVqi909wwOrO/Zfu2OwcsHOBhCmDXRAhFF&#10;p1JLxAjGrCguRkfB0m6vRO1sgIl/mMHwO3pR2CJh93CkrnBQPxkinNPLYjhYkjFgLarpYkSh1BAK&#10;NwHXcrCYjOJIionbAi7BGIO7O4PU5RlwzhBqhaVjJQQzAVxbgFuJDahxwiUWqf/BsLqwbSUwoxim&#10;WoEbHn7x3Kkw0Mk1oleuE8YSprYJ8EWuNgheHp95ZjCf3raumLnMDxRCwF1XyNx5/fq+wuRi9XMH&#10;puZPCiHEW+64a/CWzMibBvsGdmrHYsoAtZSAwzmsUEBbGoIi3VmNmciBmwiKIk0KxRNRTa+0hDVH&#10;lHNAMOAwkoNrDUZ8ub9YXB3kDME+YWJdVDzhJwUgOYyIw+h4o22YeAyw5af+Bn0Zj+WjGbUUgTOm&#10;onYPUxrWdApMm4h9ciKAH7FWMXMmE2J4ntCEdXrcpF6RtxYES3huGZsgFhicU4C/IZ6IJAZmIg0h&#10;YxpGRE65jZZTg8UFY2DaRMMjkkGFOjI+XQXQMzBkbAvGKEgiSMURaAWeTWFo8+V4y0kbXtrDqfrh&#10;RAdUxixylN8X+GGgQhPajpSWIy0hwRspGA2gZbRBaHLo2nkDjAqa7bG11nrjQCSFiHJRNS3v4Ccu&#10;pUMMqTgv8IVpDwdG6rg6l0VdM2zJEa7o5nhu1kRawWalbAGrRkuxwYw3agxrE8dTHFjduG+NSW4I&#10;rLmOeDxCwzow2cu8ApuKRYa6NhhMAbcOuBhIWTAEVA3haDlE6BnkbAtW5DCz/L2jOCRcfHe+noYM&#10;OBewbLehjdIJlqoBlNq7Te2MVjKovh2oqA4HwHbsSl41NPPnq4fy3anrhOTZFc/TkDm5f2bsq3/4&#10;0r7ygqfe83N7d151++h225EXHctTXvDmn/rasafOnVqc6gCy2oHWijzjfw6Q9b0CrbVahcvsA4p9&#10;6ex7fmHvnduvGfxpJ2Vt/m7Ecu0f8+erE2NH5g7t+87YiweeGj8SBnrBzVgprxp6bUBLtW117dYK&#10;ogPgsQBKRcCGMUOgU/Plk6fmy0ddKT67e7j7+q3dhbuLaWdPPmV3uZJvcqTYFGh9fZcxSyOF7PTm&#10;nvzZ0wvlE7OV+ilt6BQBk5NL1VKojcJyx+VOkxCJLQx+9HxYLQaCyYnNDEDs1FzpyAOHxsRbdm64&#10;3ZUi7WvdvDiKDGwp1q0rpH9U8oHtR6YWHsmNbEjt3LRn+0B+MKeNXlH4Oh47BYNwJDjnMLqDQZGO&#10;cIedYbAALOwvYfz+eWR/Og3pCrBtDmijD8xrMAXAZmu22TqusnZ1G9oUt51O+01GhbVEEI2NUkeT&#10;g9agjeIdBchiFHYbzhuUDnlQnoLd74DJyPl+WUuFWORwzy+16x/n7ynu16O1qrFyBLkxHNHU0ybY&#10;zKShba7sh0svn515sivl9KWk7KlrBV9rubknd1N3ys4Y0BfmtTX2P+/9mV9bv8A3B5k0mNYgOw5v&#10;Dkw0ZYWIcWAEWCZqz4S+AfMIXMgmryYoas8Ro0iALgEwH0xxkKVhBQq6zlBndQhqaVlJALwGWGMA&#10;qzGYbMNOIZ76ExxMsub0ISUm/laz32ih/AbB1QpSIYFmrApjMTthRPP/NjRgaE4bita/AWs/dlLp&#10;bWI2zfCYKSPA4eB1C/YYQfoejA2EikNYBoZL+JxBuxqW5rAUg7Ej/aKMbyQjYt2aIUjisDSgJYdi&#10;CkJIkB8C2kBICZIcdaNiAMUAOy6uvg+HAUMjm/CWCY0HUoTT3hEYQ2b2XKVcmquXKwtezc3asrsv&#10;42a6XDvX5bjCEpIZ1mwbkiEYY2A0wU33Q/QOw2gFwS5sFxCjFrh2ZDYaGB1p6Tr8PwOgwBnmbY4X&#10;5xX+cbKGy3c44JAoSoOrinUcKnHUwhQs1i7UTE4vt8wVOiV1sMbmQ9QMeF7rFqZlf6BVR87DeAL1&#10;ruEsru1LQSOK2jnlhzi25EfRY5zDouhmXt7GjCJ9LM7X8CNbfRcmQmJ6uvWU0MpOTe45rMMKTuYN&#10;h1gZYH+haT0CQFoZve/xsacHNxTuyhScbckfWJqrzz311aP7HvzsgdNX3TY6/NFfu/nmgQ2Fvkt5&#10;qYGnvGe/efzx154YO5Fgs9oF8KsZrP6zgazvBWh1Erwvc4cFYDtpK73nlpHh2z+w84ODGwrv44J3&#10;M3bpgxfGRA6a9XJQP/ry+RMHnhk/cei5yTNamfKNP7K178d/8433SovXX39m4tuPf/Hwq4nnIdra&#10;iA1+vyE+Txp5Nrym9PJ2DdlJAOkpjZfGZl5++ezMSwO59IYdfcWb1nVlrh3KpTd1uU4mCE2vH+re&#10;dE7uGilmAaAcanN6cql65HS2dGJysTrpKT3pK3NeG1PylA5XYbdEG7sVtxJhJ9gtG0CKQPap+dLp&#10;bx068/Q9l224OWXxtK9bpUOTAWcsNZBN3ewIsS07umVyQ9/WomQWC3UYMQoXUKwyBghXxH5Fq1wn&#10;TRBpINUvsTDt4+xnzmHg9iL6dueRGhboe5OLhQUF77SGtC6iPbhCpEXL+Ei2FsYx6DwGlCwNPsDT&#10;EoUfKSK7240Fy4TF16sovV6FAMFKxa0mtfz5ccbBGxlpF033R8dhTQbV0NNtxUx3AFuNB5UAtXvD&#10;EACLyMhT80snXplwX7550+AdkrjwlQYZwLWtKy4f7s1v2XPLq05VFeo9RUg3iooiEwXl0irMYROi&#10;srVeTTSEwVmUX2hMFCcCHuUdtjx3o9UsSgRrJhLuEIvaddFnBOQp2bbDJVh9cAAmYiiIR15GiK8l&#10;i1tB4Hw5uyZ49Bxkws5hmRP8RTx2rAVript4FAcV0S4cfIFBLABm8Lsv0I1Bg5YHE0VMDrGWjcBa&#10;9y3nWNe7AdedrwdPvXx48rkXnp+zXEGDGwvp4c3FdM9gJj0wWsjnul2Xx/mlycjQhkhbGwG7bxTM&#10;saHDAJYlL3i+aAzPuELCtiVqNR+rxYSHANIMKFocMzWNB8c93DVQx53dOaiA49pMCtM9DPfPEkId&#10;YeMV2T3JjEXewTYmbnNHQy+saUZKOnnAo6Z6LdIiUsLUtNX+p4RUSStCTRFuXufi3k05dDkCvgbS&#10;NuFAycf+pQCIY3hWnAmpxfpJznHJncP4ImijEHg13abzDDoAj3akazqArU4T+6aDzKV9+Ew9+bWj&#10;p6++Y8PzG7K9G7hgttGkjr58/pWv/9mrryzN1tjH/69brrv8lpFdtiPtS8UApw/OHnr2mydeU6Ep&#10;J0BWuyar/bX+s4Os7wZorcViJS0JnIHRfP6N77nsyj23jPxErjt166WyWMYQBZ4K6pXAmzpTmn/x&#10;4VOnjr18fkYpE2y9ciDzwV++8dbBjYWebNEtpLJWUSuqhL5eePq+Y4fDQNex3LSznfhncc4g79Br&#10;bve94gngw2KQkyYCP1+qlabLtW+6lnxipJi9bCiXuXy0O7t5fTGz2RCkFyooQzkAe9YVMns29eZh&#10;CWG0NqfPl2tHxhfKhxWZscNTSxNzVW9MGeO3YwfWOqw0KF4vimkmN/F+W4ZInp4vn/3mwVPP3blj&#10;/XU96VS2rsLmRB5R5HacsmXfaO9AX1+24LNqtOkLZsUW6atvqJEGS8JyLHjVoLMrWMyEpPsE6tMC&#10;SweWcPrPzyH7G2k4aY7U7hTMecDMVqHqBjwTjZ4ztgZjdYFNaHnloqbmqokOtUlMqEWvg3GCqWoQ&#10;I+RuTqPnTQUIK3oeOiTMPr6IytkabEfAyonWW8MSLUvJwFOiBdUv4tYxFEXahKFvjsztL2Gl95tu&#10;o7t163TKAoDqAFKNVnz8czLUhu0/N/tqX9ZZv723eJlHkYO1IUIhX9j4yevfsT6vHREUUxCODfg+&#10;LBUJfyOir/UmJjVCF7ROJBaF6orIuVsxQBMDwYIlguU3k4hIfb6Alvt6bA7anPATLNFCZpeWkMbR&#10;7EkRozh9gJpxUYwv79e0TEl5ghXBsvb1RVfERou04bclImZOlDnENCEYNHGbLsGMJEHfWsWWIkZJ&#10;xPCRVvTcL4KMdmxsdYftT1z+I72FYV5gBc/pGsg66ZwlbFdCWgLGUKTXittnDU1iw9pBWCmIdF8t&#10;IEqTMtHxky782NoQHAG4joimLk0kv+s0CSTAkBccixbH0TmNPzlZwVV5C0XpAppwWy/DKY9hf4lg&#10;GQ0uRLP12g5gjKEWo9WGXljcHtSISwNraA1NkwFvDgI0Ji+JQGTiDMTWVKYhjbI2WOdyfGg0ix0F&#10;B5XQICUYylrhsZk6zpcN0lIiG5udJi+hib3CHJvD5pfGQTDGYLQG4wK1UlnVT51cWoWh8hIHuqTG&#10;itrAVif5Qrs9EXXYT5vAzGjyv/PFI9947y/m9mpl+COfP3j/k187On3tmzft+PHfeMOdPUPZoe8G&#10;qJTn67PPfevEc3PnKrNYnmfcKQXmn3XC8HsBWp1CiTtNFdoAnJ3XD/ff8aM779mws/fHbFduuJQn&#10;VFn0a+X5enV+qlo+eWB6dt/jY+cCX6sNl/Vk3/bJq3bt2Du43s3YjrS4JSRvPn8hkc53uyODm4qF&#10;s0fmKm3tQ45l8SQsFhUz1ba9t9k1rNjKG6+5Qdo6hsBrgaLjM4uHT82VTuw/Z/Vv6M7tGC6kt44U&#10;suvzrj2kDSE0UbRGHYoTsLng2pu71/W8VRvSe4Z7z3mhPnFuqXJqbLF6dqnmj5X9cHyh7i8kynGQ&#10;aMn6CXarAbZsQ4aPLVYmvnHwjLlz+8jVw8VcdzXwoXXSSJugwgDGBA7F4suGHcKqldNEpz4rIyEz&#10;NjBXjRgRufxI3divZYqhsNHBzOkazvzZBLK7stj8b4YgUhzpm1ywMrDwUBVBXYOlqGUrEauYm87z&#10;y5KiO1whxEwGTLMYNqzhGxYEST4dAAwnmLIGBYT8GzMYeH8vRDZiO5gjsLivhMmvzkKXNVLDNngq&#10;HvdOvkjNIDIWRIq39RcuKKaA5BKztengyVcfONN2Cgs7FAmTOPD7McCuo2n1gSD+6tQDVX3p7OyL&#10;BdfpKbh2X0UrEOO4btdNyNWZoC4Hri2hSMHAIKWjoQRzcUbUTfDVvmMxcDDiEFxGRpsBgXkMAiKa&#10;4koEj/OagZg3MEJEthC8BbooNpukS00H6CSC4/H1BwOTAjCxUJ4S8wQcCSPUxuN9ly5HzZyV1vqL&#10;BAkM3GtRY4YiRyueOPyQuYhpX2PAG1VLRwwi463hBL7WNSSCEwK6rxu7g4Hs0rYb8Ir3cmREGxhw&#10;YWJ/Kh4FKKOle2uAwXolqL7+4sLhwVvQaw9gg2kXN6zVTwJggyPvOphgVWgykIytYG4aLYUCY+ix&#10;Bc4r4OEzPv60WMavbBcwSmLQNnhnP8e8sjAVEgRFyQQUC8Yaz9eg5cdHazyvpize6DhQOg6Tbuiu&#10;iFqUTQy4GuDLxH+uK0KXxfHJHTncMpiCpw2UYUg7DN9Z8PHsVABojpTLkeK8aVzaoisj77q0bUEy&#10;XBqjxQCtDWA5mDlyePbsww8d7gCykrUl7ACaqIN0dbXp+E6DW6adQXvl22fOLkxXf31mvGwDyH3i&#10;P976tl03rHuT5Yj0d3N7aWXC469Ov7b/yfHjWOmXlTRV/aGYMPxugVYnFquTy3sjSmfH3rs2fbB3&#10;Xe59nDPnYp5ErRzUp8aW5ufPVyvnTy+Vzp9ZKlcWPX9gQyHztk9eddnmK/qHCj2pfLzuV9FJMyFt&#10;kS/2pfNnj8xNx+BDdBD/dXJr7zQhqGObTdOCGssWloOWiF4YAjfaYL7mzy7W/YXDU+L1/lxqZH0x&#10;s31dPrexN5sakIJnKXYbN0QwERMiGLAubcnBLb2FG9Z35Xwv1EuB0uOLdf/0XM2fNMZMnV2snJ+t&#10;+mVNRhPBa7zfiMwHrAbgMkTifLk2df+hsZfftH1kz+ae3EDVV1CmRbuMTx6BUb3oL2yNInKMghDW&#10;suK6otYrA+Fy2EUbGBMgpaO8wfYiFkccu90MuTkbC+U6jv32KTjrHIzc0wPRzZG6w0VoQiw9Wgeq&#10;BJMh8EaLqWGM1Ritp86iiaZjO4+ctxsK00jE26D8o3Zm9L14oL1moOoa+Rsz6P9oD6xhC6ZEkFmO&#10;0CeMf2EOC0eXYIHByQkwQcsidUkTSBPsjAU7ZTUZoDVvIM6gTIgUHGim8cjxb04fPPXywUSRaACu&#10;TnERy/IKE1q9WrwGMhHIJne6XJt6/sz0q7dsGrxFMJbOFnqxI7cBKeGAd2fBlI5OHBS106IkmeUZ&#10;dC1ik12wL0TE4jF/gpYmcv73GMQSBwsFiKnW9eIEFjKIioiYJpFgthqZgmvpoi6F2TKsOWsc3eC8&#10;OaHYvI5onyr8Hh6btd47Fs//EzNghkejlqQi6wnR2LCjZc5xAUK08XtVtBQYRZOUETvGcLGT9JwT&#10;pGOhv3cU188onLXO4nwwAcu2AcOhQwPOWeRgzykJrmn82MLph/72wHOTp2qlOwffeMu6y3ZBGwOt&#10;dKQXuwBKNAQYRuhL2ThkcRjPNIX0nWIyOBi6uUA1ZVCuAp874mFnroJ3Deaw4HHsyBB+dIjwuQmF&#10;JcWiiczYST4JtJoRUY1MVRMx3CYBIilmCw0aACsOOtdRvVNkoI2JfoZ09LpNdKgjbeBrDckZPrIp&#10;jXuGU5Eg3hBykqGuA3xtsoaD8wrS4ciL+F5pK2aKDCAECikLknME+uKuKWMAaQ3DJZQXYOKll6dP&#10;Pf/CPnRORlFtLbXVjq7tf+4EsDq1Dhv1ScaP450+ODu99aqBDe/7P6778MBo4ebvRjLU+JgZL5/5&#10;9hcOPRN4qtSmzWrUzwArnet/aEDWpbYOWQeQ1QyDHt3R03X3xy6/bdPlfR/P5J1rLgKl6skTC1ML&#10;07VqteQHM+PlSr0ShL3rcpk3vGv7lqHNxd5cl5tpW1xsjYXHOGdOPM3YKVyZdUDjifib5vnMdFiY&#10;ceum8XdqF9rFQJMsANIQWD1U3pn5yokz85VTRXehe7Q7t2N9MbujP58aytp2VnAmtTEN4oYRkWSA&#10;dKRwU5YscLDR4ULmhnqogsW6v7ipJz9ZD9WZsYXK2TML5al6oHxNxA2RMYQAYGG8AYOI7LmqV3rk&#10;8NmDpdE+dVl/z7AjwOrxiE1QnsQZ/RQG9CZc3n8NKvUqyAWEsNZktRgDUv02uGNB1RWEu8odqAFu&#10;A7mNEuExB+WTFRz61eOAK7Du9iJ40SB7TxbSsrD4QBV+WUHmAW5anj7xrrVawzDBUETtiUhOQU37&#10;ARgdQ2PTZDd0TYN8g+ItOfR9ohfORgd6SYNLBnI5zj08h4nPTgBVhdxQGjLLIjCckIAYFfk22UUX&#10;zOIwxnTcNSIjz+gboVbgCkjbGTxw7L6lR1798vNevXY2Lhj1DrS3blOZNfzVYhaTVePWcSoBuJgy&#10;hk+U62eePzvVs3f94FW7Nl7Ot/ZsRaqYRwgGwwjkhxCSxyPtdFEdqHYc2YwkYhG6YCBoyaAtwC4z&#10;pGYJns+gHQaeaLsyDbAwnvprhGOy9um+7xVpLddsRSCvgzVCe9zT9+FhWynCLYaMEbvI9LrOvzBi&#10;UXQr7ByRWSaPWSFq3Cpr/JZQMlAQwqQlJCyMiBFMh7MIvADSEhCMwFXkrE4sYrWqS/7Sy4+efvmB&#10;v9n/auApHwCdP3RwqnjzTbu7RzfCq1aRzoqYWevMyjU4JW2APteGm7JRrodIEXU8LTcWeoox9AoL&#10;FRc4VTL47QNVDKc4rsym4RkLu1MePtBn8KXFPGarAVxJkFwss0YgY5rzLy20vwxENpkpA2paWWjS&#10;LcYq0S40sXFrdEAmVLWBxTk+NGrjvZuycCyBujYQxFB0DO6bruGhs3VAA/mUQJ7zZaN/jaejCJC2&#10;QJdrRdD5IigtFk/b+r6Clclj8vknS4e/df+rtenpIx0YrE7TgxcCURf6XpKgoDYGzW/gg4H1eZ7O&#10;2oXvBWRVl/z5J75y5OHxYwvnV2GzgtVahj8sIOt7AVpJI037nk9csePKN66/t399/gNC8p4LACxV&#10;nveqXj0MCOBuxnLSeSe96fK+wXx3Kp3O2anv9sUYTSYMNGtjsVYZzl5xmGJtAEy29DHNtmi8cJnT&#10;urjkJgCZ3WKaYMXKFLHo+dXFyeDF18/PvTaUz45s7M7tXt+V29iXdbstxm1lDFRDqGkip+J4JQsp&#10;RGogl04xxoZAuHZbXxdCo2ulejC5VPcnJ0u1mZPzpfmFmhdowxonC04AX6j7S985ce7QbNXzrxrp&#10;G5GC2UoDoV+HVzuOhxb+CkO9WzHg9qJcXYRvBbDcVOzZ0+aaTgTjE9J9DlLdKZROejApA27zpph0&#10;+XUGZJqhuN4GTjMsvbaAo//+GPjvbMPQbQVI0kjf7UIzA/1AFaZK4GlqCmgbhoLtbtXL/pKwU44Y&#10;rpZb+PJvE6ge1ZfcG/Lo+1AP3PUWzFI0d8SzAgsnPRz77bNYOlNDznGQ6oqEzSZM7MuGQCEgLAtO&#10;b+R6T6qzPpXr6DRN2iBlJCwp8fLci7W/fuEPnqvWlg4iirlonMySLUTd4WSZPDXW47VZSaw1N24h&#10;ikBrc2xm6fjWDZt6t3VtHnVSOTDXhdCEgKuEWatYUXNbHmkXByhIGEhjwA1HKDRIMNg+h5nVYHUO&#10;7QpwplqW+3ELsWGRYZIeWez7XNkamq0GS8rY6pQR/34+cGJakreYV4bIXYKxlkbLXKRHsDGmSeVT&#10;jKpW89Xq9KEaHXgN9BSGcU01xGl+FtP+BLj04DILQvCoRW4I508unn7ob/d/+8DTE2NoJUrQ0e88&#10;8Vo9k13/1t/4zW31eg2Vch1OyoaUYlXA3hDzpwTHcM7FvsUqAkNISY5wFVChAHQxwLcEJjVwYFrh&#10;06+U8Qd7DS7P5FA2Ald3c9iuwt+e45iuG+RJN01FBRg0ePOys076kIT2KgJSgAZBx1OWmjQ0RX9v&#10;MFkmvmZVpeEw4ONbs3jvaBo2B+ragAxD0QJO1+v4zIkaTswThMORZxwSbNm0YVxOoAB0uxZyloz1&#10;jWuBq8Y+p+F5HkS6gIXxCf3cn/zxi7Xp6ZfbGJ5OGX/f76w/SuydjfrUIGG8p+47dtRJW3/0pvdd&#10;9jP5ntTuS/3lizO18w9+9sDXnr7v2IG2ernWhCH9sIGsiwFarAPIajJaXf2Z9Af/3Q13jWzt/lCm&#10;4Nx2UfVPcJEpOplU1nKFJYSQXLLvT5Elrx5WayU/xNqh0Kuh9dXaiQKtGBsLLVM3J6GVSgHU2PQa&#10;J4fG3xFrqSxtwMcXKxPji5XxrDPbO9qd3bahmN24sTu/rujamcAQAq2T0iJoY5adhKLxZJYupt2t&#10;xbS7dWNPATdvGkIlCGrzVW9mulJfmq7UqzMVL6j4ofaUMvvPzU/4yrBrRnpHpBBWaAwEDHzvGP7o&#10;0Z/FtvW349Yt70Cf6G9md1GHd8uEBGlzFLZkUD1bRVj2keqPQFUnYbzRgNXNkAsl9Dgw9+wcjvwq&#10;A/23bRi8tQDJNLJ3p4EMR/lbVaglHY3Gi9hIMck8YPnptEX/R6xKNIqe+LOO4jOIIuE7s4CuOwro&#10;vrcLskdAVzW4BlhWoFolnPgfZzD35DQcSOSGLIhMDKKaGSEMJiCYgCE15MIt2lEAbYdcIkmAF9ax&#10;VF8i4gzz3qz65st/N/HM0UderNWWDgFYBLCUKB4NVitJ9ZsOBa2hg6hHLePmmkvFQMsNwzADwB8Y&#10;2bGwMbN+xLYk15aA0SEYY/CFgWCEDLGkT8SabBZbxScsds5qbo5cMMiQQZaj8UNKiHuZAYwLhEUG&#10;6zxbhbn6PgOfpAfXD+QjYRRALHK+dzswXpewBRA1dJTLCxprWhpc+JdJxmAYg2XZCFiAvnoOl/Xv&#10;xMTMGCxHQKvIviEMtDr50vnXvvFn+749M1GaQ8st3ABAeW62fOqB+x/ed/nl6V0/8iPrjCHUqzWk&#10;0jZsx2pqu1Zcglj0vSmfwuuuhVLVh7uGZ1S0JhkGuIBygGkQ9p3T+IWXq/izvRzbUxks+AJXpANg&#10;WOBvzzHMVAhpGEiRSJoAlrnEL5N2NoAWTAysGqxWBKqUaQAwDUMGWhsobVAJNWwOfGxLFh/YkIZg&#10;BD8WrdmSAMvHn5ys4htnQ0AydDkChQ5sFkcUNh1yhv5sCmkuEMbyhg6pngj8EIxLcGlBMQ4rk8a5&#10;A/uDp3//fz859cKLD8a1pJ64ZkkAor/PAKtT+konVks8+vcHD9Qrwf9+84d2f7J3OLv3Yh/g/Oml&#10;E1/4Xy98+firU2NYLn6/ULzODxXAulRGKwlcBADx4V+5aduOawc/li267xCSD1/0FWJgli0kbPF9&#10;zVlUofEWpmpTS7N1DyuFfGsJ+lbe48uBlkpIKRotRdkCWk3A5bT+TG7MMrgJ8NVoL7oArIof+AfP&#10;Lbx6dHrxSE/aHV7fld2wrbe4bn0xO8Q4gxeqqCXWvqrjaZn2iuZKmV5XzI0O5jNGGyhPKVXzQ132&#10;QzVXq9cZOKsro/OcWyIOrrW4gVEz2HfiK+jJDmPbno9i0V/orDli0ek8rBtkRl2khtNYOOTBzhGY&#10;y0EhdWwhAoDbx1HQFnCOMPvsLPQvGIT/dQuG39INVxByt7oQOYmlb5QRTIRRjIvF4/YIrTiSNk6k&#10;IIofo0VfNUJwCfGfqwYix1F4WxHFewqQKQZTjcTFyAtU6gbH/58xjP3VOChgyPXbsLob+qWErIcR&#10;dN2ASCI1nAZ3Y2+tDm+VEBLZbBF//szvTX/rxb87DKJzRHpOG70Qg6xFAKX4s0GD+1guWE1ioGQL&#10;sXEPNsCWnQBaWQCmkMunPjR648BAJsvtgg3BAS0EtA7hMAuScSijGsmQy6snZwnmiUVsCgGSC3DB&#10;m7EqBgRuAEkpeBaDYQp2WkP3MciJXnQfmEVlvUIYZpFTZxGGWZhiAWrEg33uh7Qafj95LcNAKSDs&#10;VggtBqZdOLwKAwl7wUEuYAjyKQSWgmhDls3A45iNDY1BCoDFOAJNIEEIjAKIIMEBZtYUUVNswGoZ&#10;Ark2VNrFqN+LIiuirirQ2qBW9usHn5147pHPH3q6XguWEgeAMMFaiPrM7KuP/qf/OPH8n/zxzdd/&#10;6lM3737b24q2zZuayFVpDyIMug5Gi1kcrAYoKANHrgQgSVbLBjDIOZQtME8aL59V+GmU8Yd7CdtT&#10;aSz6Fq5Ma6TXAX93zsapsoFDDLZkaCgQWJudRNNKbxmbZRIgS0PFLFZDl2W0gTaEmjIo2oSf2JrF&#10;PeuixounozvHEQxZy8efj5XxV0c8IAQyaYE+JiDiTaN9oiwAwGyB0bwLg2hSuONaim1DJg4eUfMn&#10;T/nKq4eT+/bNnHjg/udU3Xs9PrQlQYi3SruQvksgdSFWq92jKynZ4c984/iR/U+N//b7P33dO7Ze&#10;OXB3Kmv3crHSsFwro+qVoHTwuclXvvbHrzxZWfQW0cpeTL62NYOuf9jYrO+mdcjv+cQVhevv2fzO&#10;fHfqZ6XFd/+wvJDSfH3i6Cvnj5YXVgCtCy0yukAPOnkOVQlqNEwwWwlxOuoASwCtppbGSXyNPyml&#10;NInpSn1qturNH51eOtWddvo29xaGd/V3r884MhVqg9DQRXk1ERHjjAkhmUhZjtOTdiP9DHXBV4p8&#10;pWNDbRZP03MIZpBPDWB3/1XQRsGQwZotdUWAy9G7J4/aeB3ViSry2+woqaIDPULx7ZcejnORJ4GF&#10;1xZw+GcPI/hPmzH6iSGk8hyZqwG7L4vSN2oo7/OhlQZcsdJwo6nBiK0aKIp+gW4U0VgI7xkYz8DZ&#10;YKPnPV3I3hANvJhqLPztsbG0FODEb5/G+P8chwoJ+ayD7CAHk3HLMJljHBqoCsHuspHd4EbalLCz&#10;Pss3IbrtIm7Y+Mbs04ce1PNL56ZjUNUOsqqJ1mHS/Z06AP9GMWsYmNaitchSAFUQieLrAPw37L0p&#10;v6FvOA+rJVa+ZE4nbhc3MuSaNhDU8sIGWBTIGwvqSUgwlxAuBjBzApmSgufUEKR7IhuRdA1mPQee&#10;Sdprd7jtzPe7nfeD+jDNLyQN1LBGOEBgimCbaFiAVwPw8y6U0hCGRy27tQ+msSfZd/+hYx0dA4Pg&#10;HLZtIxfYcLWNcmgwN1mdffGRk0/ue/zsgXhdlhMMSZBYdxaA0ASBqUxMvHB+//7117zvfUWBEFqp&#10;tZ+DITgc2NOdwbGFMuZrAQZj/3ZaZbMJAFiMYUgIKJtQYoTnxxV+gqr4vWuAHZkU/NDGFpvhE+tD&#10;fOU8x/55gg4BR1DT+b7d5SEaRoqF702xO+JWYePfVMRyaYO6MvCUwcYsx49tzeDGXheGgMBE76nF&#10;gKxdxxcmq/gf+wPMVg2YK9ArJDKMwW+7/wQDlDaoksFgIYs+24oZtFXuUyLkenuwNHbaf+y3fuMl&#10;Vasfj8HVApaLwyttuqV2TVZyT1sLVLGLAFztwdLt9Skp4eGVRY9/5jee+Er3QObJN7x7x/Ubd/fu&#10;SWXsLiGZoxWZyqJXPrF/+syz3zhxeGG6WsLKQSGvTY/VqS36Q/txqYwW5qcqammmNu648gClZMqy&#10;xcZ/7rIY+Kpy8JmJJ/c/cfaMCk2nfKOLCZFvB1ntfzaJ3oDGcoPT2L0dLlqO+LF2hjX0MymA/ATL&#10;lW78HBHZmsiUPH+p7AeV86Xq9OHzC+Pripn+LT2FocF8upuxqIHTEGpeAHA1x4ibdwPjTHKCMtF4&#10;OOfRJxM2Rvp3oys7AE/VL6z94ICqG6TXuejZU8DEI3VUxwNkRm0Yv7MdFxFgFJAe5mDCxuI4Q3ms&#10;giP/9gi8yQCb/90GZPI2rE0cXR+REAM1lB+rISwpsDQiB/ZkMiS1PJpNU+gS+9sYA13RIBjkbsyg&#10;593dsLfakZNmncBdDlZwMT9ex5FfP47znxmHJoa8I1HYyMFTgA7aT5QMwZIBaY78xhzcHhthTWEV&#10;nh8MDLWgjr2bbs3s2XB9/+P7v+aBaCmxgZVWKYydKP72EeykFsKPfgdzAMoCqKXcVHDbzqt7bGFZ&#10;cCw0BdUMbdFH7KJGySMfTt4ca29aRrEoIkfraKJTEAODBXJCkAhhTdqwzivUt9VAqgioCsJ0CH9b&#10;GqleDebHM73UAnD/Oj4iYKXzGt7mAOQwSMMgtUHIAFnRcMYjcCUNA8eFjT953GbTiKMVlzkgmTW3&#10;xGWK5Ri0McYgAwb4DGMnZ8+88OCpp6fGSmcTa7LBaFXitUZJoAUAqd7e/NY33T5iORZUzbvgWjIA&#10;AmMwnHKxuyeHZ+rzyGiNopTwiVbd7RUAhzGstyycYQwVpvHKOYWPPVvB/+8ajTf2uPBCF0PE8WND&#10;Bt90LDw2o1EJFFKCg/GWd1Uzl7MhO0A8dRgf1iKg1ZouNJpQVRqeNrixV+JTWzPYlJUIDEWh0mAQ&#10;nNDteviHiRp+/aU6xssGcAQGpEQv5whWzBlGfmElQwgticuK2fhepDXruQl87LrnnvRrX/xyz+Sz&#10;zxxOHNLaJ/CSE8ztflJsja/sAkCLOnztJLfRbaxWg4FnANj8VJV99Y9e/g6AF2PiwUUr6BqJrpGf&#10;YK46TRVeKkv3Qw+0ll2A57910n/+Wyef33PLyKkr3zh6Rfdg9op8t7snW3R3W47o44I7jP3ggFet&#10;HCy+8tiZBx79+4MvVEt+FWuESWLF+AljFwm4NDpPLTb63wKtCY9k/JAdL6RaDLpSrTYP+YmF1mC9&#10;LCIiT+naZKkyPlWpzZycW5oYymcGN3fnBwfzmWLaFjZnLHY0oIu6eM2RcsbAWYul4IxBawOmGDJO&#10;Fl5YA7uYGAhD0D6huCeP6jkfUy/MQqYN3F4B7XVuIZCJwFZqgIELG6WzHJUlD8f/y1F4RyvY8hub&#10;kd/swurl6HpHBu6whdIDFVTOeNAWgTt8RcYYUWS9YGIWC5qglhREjqPr7d3oenseIithKgZQBpSX&#10;UCkLs88t4Pi/P4apR2fAIZCzbOS3CvBsG8iKtxdjDPxFgtubQtfOTEvFitWAVhRMLQ3HzuErCgcm&#10;XszMzU2cSgCtxibWyc24k6d9cv02Rg8aa82LWdQqQNWuYjHcnu3PcikEbAkmODSLBwWSrakLGZI2&#10;Wi9xm9kwA2M0GEuEJnCOUBkIYyAgAS4Q8gjM5pZclI8HwAYLIvQAMlDcgjfAUbvKIPc0muCteWEb&#10;k6Q/UF3V9wVbtUILTDRdqfo1vO0KjPF4rYYwRLDmBdKLFnSaQ0rE7SK26gYLxiCEiFzgjVl2Bmz8&#10;7rVQTvO3x+jMECEMAxhtMHVsaeyRrx18pl4JpxKbdinxtdHSbsiKGppTOXjFFQO927YVtOcB5uLq&#10;UGgInBGu7yviRNnDxHwFac5gc45gjRCCMH7gzVLgNAglaJya1fj401X831cZfHzUoB6mkNYC7+sL&#10;0O8IfPWcwGJVwWlotpZTWpFGi7U0WabBblG0zrXSqBmAg/DuERcf35xGj8NQVQQTOdPCkiFSloc/&#10;PVPD77zqY7IcxS/1C45BEbG97TeyZEBoNBaNQV8ui02ZVMxmrTWEQtBBgExPD9t+15v7p1571dW1&#10;erKlVsPyoZqkBKEBemgNgMUugsnqZANhOtSnJBGR1HQnwRfa6lnDiqmByZNTk6uZjybblCYh78Gn&#10;7/gc+5cmhl+V/dn/1Hh5/1PjrwA46mash25//85r1+/oubLYl95c6EltcNJWFxdMMsYE+yeqmXPn&#10;Kmeevf/Ew0986cgrXi1cWKV/u4ZQ7rsGXO2C+STL0DBw9dHScjVMJp0Wu8UaupoMQOn4Z5LAy9bG&#10;BHNVb3qu6s2fWShP9mdT/SPFbP+mnlxv3rZtwSGMuQhIz+IwW7TAFmcMgkebqM3sKBS4MeVHF66a&#10;2teQWYmBN3TDL4dYPLYAxmw4XQIq6Pw7yETCeacXKDoCYsxFpRJg/LMTqL5cwYbf3IShdw/AzRHc&#10;6wFrfR7yAYHSM1WoxRA8Gx/ndcNQsGXzQIGB0RqpPS563lFE5pp0JMJdigJ8acBBZS7A+P8cx9nf&#10;O4PKZAUCFnJpidwWAZ4CTPvzZgCXQH3KAEqie1cebp+FYFGtjQNiDx+tDbKpoihke2hubqI9m6uT&#10;dxZ1aBt2KmQs8f+CFrXOqrdec0P6xqHtI5wJTlLAMGqNvTOAkQGYuGC+JSHKZjOsBbyb7zWoxXzG&#10;5Y6ZKOySWRaYa8AXOXJHbQTbDOqbKxB1A+HlEBYJ/lVA6lWC8AmwonxAFrfHWWPy6l9c+zDyFROK&#10;EBY0qjsUKBe9Hs0YyGIQoQV7hsMiCc+RoFQcpL3GwZwxBi5FXGQaXlAx8on/26X0TJpxMgGCcwdL&#10;J+uVcCmxWVcSIKscr9XGupSJq+L48wt2pq+X6ziC6WLoUQIQGI2U4Lh9qAtfr/kY9wJsSjmQWDtg&#10;IRr9ZtgoJM6CYYFplCqEX3mujjNVg//PdgPBHATKwu1ZwuB6ji+dt3BkKQQ3JspHjCc+dXzwjExK&#10;o+EZAwNNkR4r1AY1Reh1OD6yMY27Bh1YgqGiGqpGQtYJUKY6/p9DHv7icICST4DD0GMJDAoRAcsO&#10;iEWAYS40CCyBK7qzcDlH5QJtV4BFnllBgL6duwvdW7dlZ157rY7lGX9JXRa1AZFOjJVYBWytcZSI&#10;A4MYOI8SREMiqFWYd4U2XXfis2mAIiRnO64d7Nt988i2gdHCSCZv57Uy/tJs/dyZQ7Ovv/zYmUOz&#10;E+UalucoNz51Yk1SAnT90IEtebHAqu3NTrrPKq8a1u//y9deAXAUQOb6t2zesWFn77a+dbmR7qHs&#10;ukJPasByROp7KmPxqK7RpBZna9NHXjz3yksPn9p34rWZs0RUbtO7rCmW6/zbLwlwtWu4OrUVk1S7&#10;lwBayRiVdNz6abQWM/H3UonWogtAlr1gsewFC2cWyuPHZhYHNnblB3cMFAfyruMwIq7WKHStJ8rA&#10;Yp+cBqNlSQZYHEqHoCAEBI9YLWMuDLbqGm6PjfV39yOsa8wfK6Friw2nW6CZ4Nihh6BDQOYYitsk&#10;rDGGpbkQ8weXUP+xAyi9UMKGX96IbJ8FKYGujxRgb7WxeH8Z3rgPZkeu2w2RPCmCrmjILo7uNxdR&#10;eFMe1qAEfAOtAJ0T8DjDzH2zmPhvZ7Dw1AICGNhwkeuRyG5gYAKgDvmN3AJ0zcCfMijuKqC4Owdd&#10;o2Ui+Y69NgBaaTDDMFeeLs8unp/FSjGnn2BBVzsMtK+5dsCVnPLxMm4qvH7Lrm4HTAohwSwRmWeS&#10;iatd7GxE5mJgQzylFunleNxyapGaETvBBYfRBgwGgluQTgqBY+CLEIVzHGq/hfIGF+AeLM9AM0Iw&#10;wlC5miH/jAJTHLBYU3PX7O18L07t/wxsVoONY9rArAsR7FZRr65RMC0Gd8lBalLCCAUDBkpJkBRg&#10;Ybjmfcbi1mFyMIQRXfzbE5vWMxNN4tpCQoKT5CJMsCFJtrWaYFwbT85ubpqck5XL2YwAo9Qyk9ML&#10;s+uRFcKOfAozI914+PQ0znoBRl07khisJRGJNVsbhIDFGGa4Ri3Q+N1XPRxeNPgPl2tsz9ioBw52&#10;uISfWc/xTZfh0WmDkq+Rin3Ckoe0yLA0ygbVhlAJNTRp3NBj40MbUthZENAE1OOhG1uGKFgBXlwM&#10;8R/21/HUuGqGefdKgXUxyFIdKGkJoK40pozB1mIOOwtp+MZc5DIjaKXgpDNWtr/PmmlN3jU+dQJk&#10;IQFosAaLxS5Cj0W25Glb8O7hfCa9sScPW4o8B8JD5+dPHJ8tTVPr5ZpVuj4Nr8pkHrJ1yzu2bb3l&#10;XdvfObixcD3nzEo+6Mg2YNeN69715g/tnps4vvDQc9868a3n7j9x/OL28x8+sCUvsZwkhWfJIp+k&#10;BOn5B04efP6BkycBuAMbCt3brhpYv25r10j/+vxQV39mIJ2zC27Gyq7amTJkjCZFcZi0VkYtztZm&#10;589Vpk68Nn389WcnTpbm6ou1clBq61W3T3B1aB+uOZ/z3QKuTiwXT9CgTcfcuGA1GK5KAlSlo/ZP&#10;A2hRpsV+tSYYlTbe5FJ17NxSbebw1MLkaHe278p1fcO9WTejlcFqgKsRpc2IxQNl0VfJDRaqY6j5&#10;VdjkoFqtwEmlwLnoeO+RaRmJkiaoikJ6wMbmdw3h5JcN5o+V0b3Jhd3L4wnAzqvJBFFUcnazgEgz&#10;lM4q1KsKJ//7CSw+s4RNv74ZfW/shmsZZN6YhjVqo/xoFZUXKgjKYeRSFkSbT+ryFLreUUD2inRU&#10;kqoGJiXgpRkWXylj/H+NYearM/BrChwcGUsiOyThDvJmS3PF+yUBCgmVUwpObxoDNxchHQ5VUa0d&#10;gzNw8JZXUmMyM/CRhotZf8a8dOrJI6Wl6WNtp8/VWNdOU7Kd1mHDdiTJpob9+S7amRscMgTpmChD&#10;0AgGri691jAQhCUjFiIM4NpubMLa8nBiZMC5gNIcDd0t5zZYNg3jLYLNh0gdt1E8xlDdAGhbgRGD&#10;N0gwtwRIHXHgLADaid37NaE5LpZsevzQg61oIEAqjlrRw+K2RaBgAQEgDMAEIWAGmfMc7gSHkiEs&#10;zsBkOl4/a7f9uBAgHoV2s4QcoNk+57QmKOXEmxYRKlSA1gDnITGWbDtVEn9Oan6SdS1i6xmrMyl9&#10;IkArAyEiMEiXkB9TUQY39RYw7yk8f3YG3FcYsWUTLaym2QoBCMYwIgQcAJNWJCz/+qkAry0o/PoV&#10;Gu8aNgi0iywsfHgI2JyT+NI4w5nFEBIanCeAVsxiKQI8TchKwrvWp/DuERc5yeBpFlE2XCEjPdRJ&#10;438cC/A/D/mYrxjAYmAMGBACQ1ws6+0vZ7Ki5z+jNDIpCzcOFCE4hxeqC9+LsaO9MRo68I3y/Poq&#10;+xtH5OYBwTnXhnjkM9IkPpMCdivel1wGWCIGOpwxpC3Z15tL9Wzoyg6FGhu39uQHDKOw6gfhbMU/&#10;dWJ26aETs6X98e+z2hj45OPoBKPVEOarnqGseM/P77172zUDH7Ed2b1WI8ZJyd7Ne/o+NLK9665r&#10;79j4d1/7k5e/On5sYe4i2p0/VGDrUoEWtTE2YRvoSHr9+ADqU2eWajNnS9O2Kw+m83aqf32+q3dd&#10;rqt7MNtd7E13pbJW2nKkazvCFpJbxpDxa2G9WvIrizO1hbnJyuLCdHVp7PDcbK0S1MlQoEJTa2lT&#10;lvWoa2196k46rYusnG0UxUp2rx1gIUFhAsvjipIRBUktl514DUlAlY1BVwagBsOVQWtyMUUgb77u&#10;nZ+f8BaOz5amNnTnBq5Z1zPUl8tkDVFTd5D03Wk4gbNm8gmDzRnmFl7HY0e/hPdc/VMwFY2wGkBJ&#10;gEsBzgQEk2BECEMPRjBIy2n0oUCGEJYVMoMOtr53HU7ddw5zJ5aQr9nIrJdgdtyS6/Qux83W1DCH&#10;lbVQHmOoVQ1mn5hD/QMVrP/FUaz7yXXIDjmwtjD0DOeRvdLB/DeWUD5YhegT6Lq7C8U7chAFAVPV&#10;gODQfTZK5wOc/d9ncO6PxlGdi84CNgTSeY7MBgmRYdFkYQcg2MCYSydCGCMxeGsP0oMuVC3KRAOP&#10;on2Mr+A6LqSwoLSCMQZMaaSNjbKp4I+f/H+f3X/q2Uc7MFmdTPZWA1m0RgsxeV+Guf4eVUzncjoI&#10;BXMsMGLNlhPHJdozEwPjAgQGo+MImOZqZ/HUFoHBikG5AZGCVgLCdcGzDNVaAFZKY+BlhbFhG/VC&#10;FVadQ2sNtdmgehfB/kcG+ASwKHOPOIs3beCHfgKx6RUQ7yaGg+10YK6T4GFj5+OQnOAjBJ9VsGYY&#10;VApISYBBwmhzgcIUR/p8D5pfGUsHYCJWRPshPKhqOfQWEu3CZFu7nqjhlLgCAQALWtdIhUthrUbC&#10;cVg9DJBKO6uKujv4H0MbQsgM7lrXBU9rvDYxBwODEdtuThitBrYaJ/0+IeByhtOBQsgIY4sGP/1M&#10;DS/v0vjlHQY5O2K3bslyjGzh+MqMjacnPJTqCk5cnQ0RPKWhDWF3QeAjWzLY221DGUI1HqXO2T4U&#10;C/Gt8yF+92iAV8/HEnc7CiVfLzn6OIcGW7X9aTGG6SDEDIA3DhQwmnZQDzUIF1QhgMHA9wysjIW5&#10;U6dmzr/66gSWWzfwxP7BiYgrrVMActFeAquNIGn8H5mxZZ9ryRFbiMFi2u5bV8j1ZWy5zhKshwzK&#10;U5X68QePjB1d9IJjFT9o5LN2AXhjS7KAGqJp6nIUEQa/raXXqHO6ZygrP/KrN79j467en+CCXXSX&#10;y3Zk7/ZrB3/+E//xDdu+/Acv/cHBZycm2lg5P7FE1A8b2LpUjVYSbLW3oJPRNUldkmUM2V4ttLxa&#10;aM2fr07jhXMCgJQWt6QlZDR1zLgxxFSgjQqNbmPQFJaHZDY2rOSkxVop3t/DdMKaLFenFiJWaSuy&#10;BBBt6LmCxHOuxe9XKi54DS1XUseV/GzcWKbiB+rg+fnqqbnSzJae/MC16/vX9eXSrtYaYZvQstE+&#10;5AlBfME2OHj2y3BzWezuvQEFqwiHp8DBoUjBVx7OlycBMhgorIPgArqRnRgX0aAUwu21sfneYcgH&#10;LUztn4dX0ujaYkPkWNRK1CurJpmImZJZhq6dEvY4oTwF1OYDHPuNo1h8YgEbf3Mrem/pgs1CuHtd&#10;9A5LpI/mIPs40rucSAdTiuwgVF5g+pkFnPg/T2DuyRkQGCQkXIcjMyxg90azd8ZfpbAJgFkMpSMe&#10;ggrD+rt60b0rC11TTasKTgyWsHF88bA6cPSV6uV9V6ZG8xtsMkBd18yBuf2zX3jhM88cPfvqt8no&#10;SSxPmV9tPHlVJut3H/0IffqOz7FVtBDN+yPlpuBI6dvSNpIEN14Il9kIfQ0uOKRjITAGihEgBLg2&#10;y2JL2j+qKYPQMciVOQRxBLwVbQIYmJDALBVBOMpGL4IUeKiAQh4O5UETCt6YRmZ/AFxrQTMg7zvw&#10;HR/lvSHYmRDFl/IR4NCsBbYak6UMrezCH7aWYfSCwcFgasDU9nlU3lgD4wQTcHCZRmgA5oboPu+g&#10;eBjQtgTSWVA+DY0AhlTkcUUM3HD4ksMzCsWQoGwGo0IYrcGkhGSJEHPOYRrvT8ykGKNblhxcRPEx&#10;RsPnAiIEmAqQ1QQYhm8HC9OvTJ44h5WxJl5bOyrJ0DfZ0+nDh/adfv7Zycvf8a51SxPjMNrASVmw&#10;pLVsVyAiKBVZKEQO8qxZTQNDSEuBt6/vhQHhwMQ8lA4x6tqwGSG8wCWIQqg5LnNsnA4VykwjVITf&#10;3+fhxRmN/2uPxk3dCkHoYkha+Ll1DNdlU/iHMY4js14UrG0IfSmOd6xP4a1DDoo2h6/jaBwRIm/7&#10;2F8K8Tuv+/jmWAjSBFhRKHlWCKyXEmm0RjM7LROXMZSUxliosbEvj5v7is3oH9bq4gBgEM1k6TiI&#10;XBvUa3VYuSJKM9Nm3z/83WthpXIqcU2yAOXjPVcmdEwCy+ddmCVEtjfjjqQsuT7jyHU9abcn41g5&#10;wVhRcp42ALQ2tfPl2ktj8+VjC3VvLFBmyhB5aGmPG9P1lABtPoCeaB3RHIDzACu3ASECgA/80vVv&#10;2rCz5xOXArKSH30jube89xf2pi1H/N6+x8dOY/l0Y3KP1kmG7Z8bbMmLKCesrXWYpOqCNl1SEIMF&#10;P8HYJON6ZOLvQoVGqNAkg5/R4fF0G0AJEp8+lnts+B02Mrq4tuE/Ccu1Vlux0W+RWO487ydYroTr&#10;N8u0QBY1zCmboIuIdC0I1cGphdqZ+fLs7qHudVeu6xvMOVKGOnI6XqbVimliwRkkMaSphgOHP4On&#10;1Ocw3HslCm4/QISQQozPHcf4/Ans3fYWfOLGX4IBITRhFASdBFtlBZmV2HTvINwBCxPfmcXCAY38&#10;qAVrwAA2i9p0HVgkoyJn8exGBjvvoHzaoBaEOPfIeVQOlbHpV7dg+N8Mw7U4ZL9AcSQFMgympiN2&#10;PCdR1YTpP5nEyd88hsXJCiw4SFsWMoMMbj8H49HjmFVWOreji7J02Ed1gTDyhj4M3tQFrQnJgS9G&#10;HGkni9Ozx6t/9sDvPDXYNcJ2brxuxA/rtFCdPXPq3MFXSuW5s2gJituN9jqJ3+m72eaT95/nex6I&#10;ESnDyq6BxQmuI8FsgUC1vI4k51BaAxc4T3POIyG2ZLFfGQPnvCWYFHFMEi1vcxAiEThjCirrgWo+&#10;7GcV6gMu2HYfYcWHqTPILiC8V8Kr1GCfyoKHBMNNQyYLxiOBeZSmzL4/eYTfT10WI5AiONpCuKOG&#10;4PYaUmkOrjlqjoGqVeBKCR3aSJ/msOcZjLQgjRclDXAOQxY4dDNoOZKnMYQMoFCDOxYYX1tsbnEB&#10;pUIYFXnECS6iFj8RLG4hrTmYECjXPSxqD2R8aK3rvb19QXd/P44ePFjtcFBNHgREAtBrAGF1fOKl&#10;Z3//978ysHPnT/Zs2GhV5uZRLdUhRAAuecudnVuRxo8RLEusYL1qSsPmHPeO9iElOV4Ym4XnGWxw&#10;bWQZwyqkc/MyNDaarZbENGc4zw201njunMKHFqr4xd0ufmqzQVrYqAYObilwbN2ZwpcmBB6drGJT&#10;iuGjG9K4slvCMxQbkBLSlo8QHv74lML/94CP2SUN2JEWi3GGIUtgkIlmRttqV8cGUDcGp/0A/TkX&#10;d490weUMddNygeecQYUKnhcilc2CMYJSAXSgYIjDznehNDFh7vu3v/TE9GuvfSd+uFjDS0lA1Qx7&#10;kILLwVy6ry+b2pKy5CZX8tGsYxcdKV3G4IrY3iU0BoFWi/N174UjU0v/f/b+O0y29K4Ohdebdqhc&#10;nc7p7pPDzJmck7JGGiEkYZCECBL4EswVxr5YmHtxgGsMtnECgwkfny2ykQUIoYw00mhmNDnnOXPm&#10;zMmpc3flHd50/9i7unfvru7TZ5IGW/U89XSurtr1hvWu3/qt9dRcp3fSWNszdpmV6kcQSMCGA/bj&#10;rPSBpiCM5XhoAoD+8C/cfM2Oi0d+hHFafSXTb3i89NYP/OTVkJH+nYMPnT21DtDKlxG/rWCLX+Dy&#10;gtwGYXJAi2fKYhvdsx0IgxCpHQC2FFZ3WskBH7NuuK+hLf8FsVx5AIkcw5Utw2a7FT2s2EP4GT1X&#10;ESClBIgtA65i+lFqY1QriuVjp+eCk0vtxrWTo9sObKnXGLEItcl0H2KZ0UrAFoXVMcoIsThzD85p&#10;A6kSalsbBaKAkltByatisTO3thCVvjodaTCHYvu7x1Dc6uKlr0xh4ZRGdUFA7FCgVYDqFHBhteu7&#10;UUmpyBkC6iUC9wxHe95D61wPh37uRbQe72DnL+9EfXcBdF6CagNGCMywQHNB4vh/PIFzv38aURDD&#10;g4fSMEdxkoH5SRxQP7dwUPILcwmMtFh8MUa3o7Dt5jFMvH0YYIBum8S0tA8iCAG0xlzjXKx0PHNq&#10;9qXZU7NHHgFslhnIlmO6uQ1MbXZs/tadHxvk6bZGhg3AhFEY9ZhepIboDjUcWoPEMUKWlow5S9zB&#10;jYGFgSUUdD3bNGvBDYCCB8UDEKlBHA5FLVhq1EiSbJWBHYzGAigS8EgBmsFbqEPcGeLkEIdb6EJI&#10;AhW5MOMcrQ/FqP15B+JcssmAZM76hC6XqROR4RsEZKXCF1cJzA4tYu6aeVQmfUBSEEtQFICmCkue&#10;xtCsh+pTDlSXJlRAnUDxEJSUoQgDtQn6tzRhgFxLYJmFCRVYrZg0p2wwSmQcgxIGzpCWeTW44IkL&#10;iZJglMLGMag2EBI4plpn/uxbX3nk0KEXZgrFYgOrY03kgIMqxeoGqBhAtHj48N/c+e9+rX3J93zg&#10;R3fccOOEW6kRKhLPNWIsdBxh7thRGbe7ZtuVBxzKGBnUZBMbA0EJ3r9tFGXBcefxObzYC7HVczHB&#10;6DKY2YjZogDGGUOJUZyUQEgMOpHFrz0W4vF5jV+9wuCikkEzdjFEOf7+No73bSmjyAjqnCDQiTcW&#10;IQYVJ8LxIMK/ez7C54/HCdvkJXijzijGGYOfgsCN9HUifW4nghjC4Xjb9hFsL/poxWrVxsCEA6KM&#10;Pfjlz/dmXnihd92P/mi9OjnJraUIGg3zxF98euaFL37h/ubRYy/AGJKu9zxZvqlglNK6x53t9fL2&#10;kUJhd8Hlu11GxxklbnIcSHW5ICAU0MaGrSBeaoTxkdOL7cfONLvHlTEhBpubppUka7HSuKMGrGX9&#10;MbOUyl6yucgMAJ/YXb/cLYhLX41pODJZfsv3/IOrg7ArP3ns2dl8GTF7V28EsLXZrkOSAxFYBwix&#10;89x5DmCxnJYpz2itqu/mAJfMga9BAGt54PzwL9xiP/2fHsBrA7g2xXJl6cx8WTG7kLFMWdHJlEfd&#10;TFkx1W+RYgq4Kuki2We9ilJrc67Zle1Q9hZ64fbrto+NCUpZrHW6SSY6LUaTS5+FjoQYUEohKaCM&#10;gdIMw/Wd2DNyMZrtOYAmovqBAgqLJHyaebCT5/DlsV/HYhjhXcFP4uIX9oOMdCG2GTCXIg4F4sAD&#10;tRTcicBEnJAXkQVhBKVdDE6VonWaohsqnP7TkwhPBNj7n/djy3UVYD6GGhFYPBfi6L84iqn/eRba&#10;AD71UN3O4Y0np7blDkiyoj9aRrzMggggbhk0joRQMbDjTVsw+c5hUIdBtRXICnEHAgJuKE4unlT3&#10;HrzjiLVmNtEn2GyifN7jJqt72XRJOwVZDID9rTs/Zj5x66fsgHL98jzpBkHwYm/+0OWl4Xe52pZo&#10;JwShFG7Jh2YAUcl7j00EElskXWpOsYCe0waNJSgRiLWGg9SstK/9sjmwlZb+tGCA78BrRugIA3HS&#10;w947BWY/TGCcNmIt0GtG4JMEze8HKp+ScOY5LEs41wRXUVhmV8DWtxNprQJZFiwikDUJfauFe7UL&#10;ERCwmKLlWjBi4QoK13KUDgP8NIeiaU59wQcQgliAEZMBDBYaBAKpANsaoOAkE3WD7jTCKHS/bMgI&#10;CEtBltEwFOgRCR0H8Noxgvml4Mne6cPPHTt8DkC31+22BmhbdQZkZcfZ6iYoa3sn777rrjMPPnCw&#10;ODl5y753vPMa6rnDxBhOHUefeeSRuaknnli89EMfunLvLddto5xBhSGWJ1QWLKaxWW8fq2NICHzj&#10;xAymgghtIbAz1WLFG3Cw/fpVCQQXc4HTVGOJKlgJ3H4sxpGmxi9epfGBcQ0lPRDtYNKh0DbJKrSW&#10;gBKNmhfg/sUI/+yJCM9OK0AQQBB4jGInZygRuowyNhom/Xy2E0GELiO4bfsIrqqX0ZF6TaQaYRRG&#10;WbJ08mT3pS9/6Ylj37zDre/bOwJj4uap06fiRuO4kTIQjBZ839kyUvQKBKjsGq6OVF2x1RN8K6Uo&#10;9BtRs93BlBDwpFEhWuqFZ882e6dm28HBqXb3SCh1O7cP9w3tTKZ0nOmMJlFur5Urv2MNQIKUxbdY&#10;bevAAfC7PnPwnnd+/yWTYzsq73ELYvKVTEVCQMb31N7zAz93o/jif3vikwcfPndyALGR3Xe/rWDr&#10;QsTwedF7NnQlC5Zo7s2jOWDFcgCLDbgwwOBOR527q9zXJse4WQD47h+74jUAWS+L5cq/Toq1XYo6&#10;U1aUKdjqg64wA7wymgqSlk9t/5SxzEq3o7j55Jl5TQllN+4YG+WEEAmboFqa1b/QFGSl2q2ULZKG&#10;gBGCsp80ifaCDly/uIG9ARJxtCF48fQLWGgcBK9IfC36VzjW+RCun/8gCvMUhbEQ2646hm1XPgom&#10;epg6egVmT16CqFcGqAW1CcARw8BQQUAcp2i3JGa+NQ31jxXw6xdjy1tH0TjZxEs/9xKmPn8O1DKU&#10;PYHyHgannIjds12PWgtYw8B4DMYkQBjijoNgxiBYkmDcx753D2HkTRWAUuieTso2KS6xRsOGCh0V&#10;YtY7OR3QhUestXPrgKogV47Jlg03xWZ94tZP2d+682N6g7m46gBy5vTp8HMP3PH0pW+tP3oFH32L&#10;D1foTgRiAVHwQGky3ZVViQ5qE0OacA5ecKE7MYg2YDR90pRsaFRpiYWwHKRchoYFX4pgSQGFFxTC&#10;v+1g6rsqUKQHrgBGOKI9Gq3v62LrZ8pQbQrjmQQPcgVCEsPOVL28ksf4uoMsu0zXCcXQK3Wx+NYe&#10;yGWAaEuEgsJ4DMIa+BHQcB0UZwsoH2QIrIDHFOK6B84dOJYgNgaEpGwpJcuEHTNABAPCGYjnDFhS&#10;8qs4A7EUVuukUYEsnydAQCFaIUwQw3QDTLFw7kvPPvT0qXNnsuM268MkcxsTcvrSrFY2AMB0FM20&#10;jh2744ljxx5ID3v9TmqfFwqjO2+66U2EUGKU2fC1SJ04tF9RL2HUE7j95CyONSMcYsAWYzBK6XL7&#10;2nojL05X4F2MoUYozkAipsDRhsLHHzT4xKUGP7vfwKcGXekm+joLCKbgOyE+PxXh/3kiwGyjH3BP&#10;sZUxbE0tNuJNDBUXQMdanAojBADesn0UbxqrItB6rTEpAYwlCHo9u3T6VM8oFailpYWlJ5+ccxgt&#10;ljirlyv+5LbqSKnkOxVOyDCjxHc5ByxSL8SkE5PQZGthhIBRgFFiFoL4yItn5o7Md4MzjVCd6ETx&#10;Yvp+8uR9stl9NAOcSJwBW/nKUX8Ny5SYicr8PnL7P7/xu/ZMtBsR+42f+dpfHrhh/JFb3r/vHdsv&#10;Hr5haEtxzyuZllt3Vd/54Z+9oSj++5O/9/S3Th1dh9XK21CbnOb1DVk6zLNOwOpMtvWA16A7GaDP&#10;wjrlQzMAdJkB7NWqDezN37PPfvVPnnk9V+QLYbnMgLIiG/CaVG4yDGL1dHrk7/MLvP8/QqU6U61u&#10;I1R62BOMKZXgZJqHfKAgxIKlYEsZA6qTz3vRIpZ6cyBFCxtLWDfpSFz2ZErdvPt+TYvNedzz7F9D&#10;UA1OKEQhwhnvMwjok/jYzqtw23sew9Ybn4b2JbQhOPDWz0H3fBx+9Lvw5Dc/hl5jCFwEIJEF9wwq&#10;BwBxhqAxBSw9soRj//oogn8YYOGL85j+0hSIpajUXJR2UVAHUDGB0QywFNZQgGiUR6YwuuMlbNn/&#10;FLbueQHd2RG8dMeNODJ3if0qXlw6Vnlw/lbxzqHvjz467FufhDpKyjlpnp9rHSyGHXz92BfPPHzu&#10;q3979uzpYwPExHlwFeVK2/pC9Fkp2MInbv3UQG4lB7bir995x9R7r7z5oZ3j9WtMaGpEEjApQWIN&#10;5XNYl8MyBk4ZiDbrtuQng5PAGA23VETcDKGjGNx1oEnCZPUjffLkJrFJ1IuJZQIYqgUUAiBED52Y&#10;YuShKlTNYvamGL6b2GgoAwSXMMx9MEL1LzhIzJetJBKeJwe28DpqtvogK5N4atwY8i0BcCMFiZJS&#10;qjEJC8yURCQ4eFxB/YEI/lmG0LeQnICVHCjOwBUFhYQlCsTyBBzZNNPLGkAq0IoHK1hmGRj8YrVW&#10;oJSBcwEYC2qSg5RSFlEUw2uEYLHE02rx1B+/eM/Xv3bPN49kStv5QHOd0wACazvO+96A+Zy7OKeV&#10;jcpbxopupWKVVBCCbhj9lHgRW0ScY6zEUP3s/5zCo0+29Y//9I5zBy715rtt7LBAjbF0wK8sn1n4&#10;0i811ihByRE4rjTaBJDS4j8/FeJMaPBvLgPqLsFS6KIoFAjr4c9ORfjlJyO0uwZwKQQj2MM5yufR&#10;iiGzhAoA89rgVBDBCIa37RzFO7bUoayFNHZ1FziS7uU41jj1zHOy+/QTdEfFv75ecL2y6zgeZ57L&#10;qUtpMtMYTQ7DnCZAihKartX9nxFQSk0zCI8dmWu+eGKxdbIb6/leLJfSpy8AW16nOpQFVwqrcwXj&#10;1b+3/F7nZT1Zm4n+JWETu2uld/3gpR+pbSm+P2jH08/cd/qhP/u3999bGy0cuuSmif3XvGPn1bsu&#10;HbmIcfpyDNQxPF668YM/c51Xqfu/f+/nX3weg01YVebAMEjm84YBWpsFXWQA8CIDgBXFxqZpFoPD&#10;oQd9RB5g/exv32bv/swh3P+ll76dgo7NsFxZepNmPg663nntl83VwtOGA9IfUJJRUh8peUMXjdWG&#10;BaN0+USVGmvRZcI4aQGn1kITu8xuESTMgpYtkMoUIiKBgAI2huEchPJUrAvAaBBlEcQhnus8AFFY&#10;gsdoEkqMxLPrqusO4YbvewgTOzRcm1g8EAAQAbAlwNXv+SpGd51EZ3EIwokw/dLleOnJd6DbHoU3&#10;EWDIIWieibFw5yKadzagYMEIRXXUQXEHBYiFjiisJfC8NpgIICMfkxc9hevf+ymM7TkKGQNSA2MT&#10;L2H/1Q/hpWMlc/YbZuqez/Se+8IDTzr3P/fiJT908/snDoxeVCo5JWqsRbPVMC3R7D7TeOj5Lz/z&#10;qbtmZs6ezgCs7jogK9+YoQaVtV/mLV/OUQCUUir4xd//9Qf1z/zftWv9ibfsr4wdqIKIqNNFFFM4&#10;Q2W4vgNuko1Kb6QgtRrEUjgFD3HBge5GcDigXQptDDghMGwws0W1RexQeBZwI4pWvQgzvwSuNWA9&#10;+Hc1UCFAfE2iS6LGwlCCzuUW5gckap8noAGBJWkZMTmrr4Ct10uztQoOW5CYQJcM2m/tIrguBo04&#10;IqphXILRHkXFWJzxFbouxRXPc4w/ZtHTHKwgYcslUCFgmIVWBoIIRGCASRhG2i/JKgsWa7CCB0MI&#10;6EYCLQJQA5goTjr7KAWxQBTG0FEMaIOeVTgUz5z+jUe+/KW/+vLnngfQ8guFrjUmCMMwwGABfN47&#10;0GQqGfl1Ostyrcqps9ZWtDZGagPOyarGiYEvh1JQ4WDqhcP61DPPn8HBZ5/Hr/6LE/jQD10Xf/f3&#10;Dh9xOEpRgK3EAaMFKBBwaAgiQXLTKfHTIdjPOc4RihmqYGOLTx+U6EiLX7uSYmfBINAK/+1YhF9+&#10;KoSViR6rzDl2M7YcKLoezCUwYCDgSATux7RGm3KIahnvHivhli2VFGSZZT1k/3GUVAikAdMxSs8/&#10;JS6qFnY4jIBTmpb8Eh0kS3W0jFIwkjSpcErBWQLApNZRK4znTy11XnhxtvFiO4pb2pjIWMTJ3mCL&#10;yHnurbxfy0yUzAFumQNdeoAGWq9zcES2dHjdbbt2lIf9mxyP73R9vvMt33fRddfftrtx4vm5Q3d9&#10;5tChP/u3999brrtP3/jevfuvfPP2/ZVhv0wZuaA+49po4cr3/h9X/MLYjvIff/a3H/tWDl9kg67J&#10;AP32aw62+Ct9gGytM6XjBl3wjdxoL8j+f5378u2f/+H77V/8xkP47Z/9Ot44t3UB1wbL53mvmc4t&#10;gL3+pPA4KxZdvnXI9yYna6WJyVpxZKTklWCRdB8uJwOnYKtPDtDEuoBYA0poagMBEJ2Iv4+8dB96&#10;Qy6uq74PdVpG0A1AWNpdZClc7iKyMe4+/hU8feazCFuzcDlbflFbRoD33aJxzQ4NCw4ldSJ+ZhVY&#10;th3UDoP7BLtvWgLEPODE2LfwOCjt4Ok7P4S45cMdcVAXQOOURC8yEISgOuagvJ0i1hxhqwIlBfZe&#10;+S3c+H2fwuj2KajYA/c0XE/CRCNgugVhY9go2asv2tdm/2Ir9tgimf+NP4pfXGx+7sx/nL7Tr1Tr&#10;E7vG99UF8+y52RPzje7U843mwulcCTcPsiKcP2V+M+akmwVbJkPjxwCidrfT/pe//R/u+sQP/mSk&#10;9lwZl3p6fM/wxFixPsyt40LLGExagNPVzm+5EaiVhst44qcleArpNKwvAJV2G/btGDJgi6RmkAwG&#10;llpobVAQDKo2Ajm9iK67gOqSB/GwwEv7Z8GEAyFE0tjALMLrLZaKErVPE/AWgSFkuSuPgMPSjGbr&#10;tbR+yGqyjAWNCEwlQvddbfSuUiAyAUFcGwTcouUzCC1QYBxbjgXwH5lH19sNKbsg6KBMt6BFgYKO&#10;E0BlLSx1QKxOrSySuamtBdUa1HdgUguUdQu9SYIRYCxkECHshTBSQRCK6aWFhTgIoqMiOPu793/x&#10;njvvvbuft9kKer1+pmHed3CQdtAOAFvZMagGgC0JQGllylEQhDqKEVsGx2Vp8oRdM94Ikq7WMIjx&#10;yOe+OLfw3DMJY9xuHcb/+IPTePKxK/HhH7u8s/8K/4yZx5vZS5hkEWbMGE6YSUjC4SEEy3BPMt1l&#10;JxhFiXCcgUIYG3zpqITDAvzO1RafOaPwq0+FsHGSVTjKGXYwtqzwHrRBWVDE4DCWI7YWizpGh1jA&#10;LYLc9Q2zS3Xs/h/4MA0wRuJeG0yQZRZLaQMVaxgm0Gh1Mf+5P0b8rTuIoAnIEoyCp59zSpNmJUrB&#10;GIFDKBijiIwJ5tq95nS7d+z4YvuluU5vwRiotBTY1+KzHHDKMlf5uxzwuRxQOclWWUxuH1ql8e8T&#10;AGPbqjuZoCPLhzBKeKHsjFx68+RbLrlp8s0zp5rnHv36scOPfv34qdv/7Nmjl940OXbz+/buG99d&#10;GymUnU3bQBSr7u6b3rv3E0NbSuN/8esP/U17KczKlfJ7qc4dWF9TsEXWLR1sElD+1p0f20hjQjYA&#10;EbgA4n9QYvjy7dNHfsZ+7c+eQWcpxD2fexFzZ1p4Y93IetchS7GSnG6NZdjorD9K3zbDBVAkSQSY&#10;qHrOztGif8VQwbtoslbcWfWdMZdz1xfcpwSItVmjD+in2a80UVmYNNk+MT21UMYk5oJpBlhIPNQq&#10;V+K2q38EJTsCFaedjMSiaRu4+8W/wslz94HbcNmBvg81339rAR99zzwmKkvLixWcHYCzN3k5NlWt&#10;20ScTxkHcWbQOCWxMDWC3kIdRx57G6bPXAnZCNE9qeCOUJR2MlhNQRBBeA14tbO4+QN/hT1vOQfY&#10;nYBMtFlW+mmgcguQp4B4KimQUQqpCZ49Zc98/Dfs1584jNkcYMrkCS5/DAdosfJlwkEM1gVbOgwo&#10;HWYXM4aVAPO+SWEFiangEID69ZddtevTP/ZLPzZaHhp2ttTAYwXpUMBYEL1BlItNWuUNI/CZB3V8&#10;HtFCG7ReSTLfwjCxE+AcnFEYa6GsgTGJRxClFAwE2prlCB8TRIjbAUwYgLc4iO9j6QMtNK/uoMss&#10;nK4DzxDEXIEfZ6h9gUFMO7BuEhVlOU18o2jazdGnZ+lrALLMStg1lRbxUIz2O7swBzSo8WCsQZcb&#10;MKJR7YYIOUNULqA4LbD3iw7ESwRRIUa3yFCqVuEUfUgYyH62XeLcCaYtBHcRGwtNLYIgQH24BrWt&#10;BM9SSKNXeS7lB4JrBUJm0LQScaur7z/85NGp+ZnFJ+dOnPnsV790JIijJpL8wn6GYTNXOhyoIazs&#10;2W0BoHXsOFlnfeKrmfTlyDAv1WgV/HJ55M0/9mN/f/9Hf/RWUMI5NfAKHgglq8CjJRYqkjDCQzy3&#10;EN/5i//yvkP33fdEZiOnhBDnPe++4prrf3jsTe+beF5cQ6bgw6JtBR6Ql+Mz8ffibvlm9KwHFzEE&#10;NfBIjKRXmCbmjsbipFboRBpFl2K8ytDqGcy2NYiTdBSOp9mSatVCbdKyA0XbFuFCYhc9hQrOYsoa&#10;PGd3oTXnoHD7pzH62ANwtQG278B1v/jLGL3oAAgjsEqnTv6J0amcn8fhT/4egofvhzAagvVBVvKR&#10;0QRwCUbhMgZjrZxq92anW7252U7v9Llm74w2Nkz6VZfBT7aUlwFNZNB6Fm1QIsw37mQjfvLVpDzQ&#10;6u9RHoDCP/r1d/3AzstGPyEcNrwR1RD1ZHjsubmzLzx87tzhJ6cXS1XXvfSWbVsvuX58cnxPbXTT&#10;p09t4zNHFr/yN7/z2J+dODg/tc5BWA44AK+p2G0mrux1YbQ2y3ZlwNcrOsVnH9MYi8m9dXzh9x/H&#10;lz75JNpL4RsZXOWZqTy1mU05Z5nFC7lFzRWMjjBCqlXfHTmwpXbtZKV4S8kTEy7jBaRxCqkRPJRZ&#10;AVj5J9Qv6Vlr0yoMWYnqMSnDRSh0IqxM7jpCt/kYvvn8NCZ3XY6tW7aBUwcLSzM4dOgRzE4fhUc0&#10;GGOpq3FyULAW2D5mMVHvpWcJBrh7E5BlAdhgZYwTgFIXYEUYfTlqe7uoX9UBzCG4ZYnmZ0agvG0Y&#10;uqILyoA49CDcNq562xex/52PwClZeMKH7V0DIy2sjdJ2yrS8QGuAWwPYEBAehjURKCHYNkxq112E&#10;whOH15g3ZvVW/YmaBVt5x3c5gJ4exBLkxzbp67I2AQOy7HG/41dhtZlvj1Hq3Xb9m0c8UEe4Liyl&#10;sBQwUoKQlbLuuroTSmFJ0mHI62WES12QdginWoRyHXBKoLVGpBWsTsYRE2yZ4aKMQSkDpVRSBuEc&#10;XsFFZDSkH8ONAlTuFIhkEfKaJlDuohuVQYwDfWkPDd+i8lkC9xxfccPjSRkRQAK4Xm2frT7IshbE&#10;JGAoHrFovVtCXWwBzRGREJZoOJKCgiIoULS9HoqNArbdW0d49BwilwLOGJibmJJqrROGqj/pLUkO&#10;tAyQJM13jBRILGFHynAJg4xCWE5WQrwHaDbmnBieYRgOCDoxwQMnXzj7u5/+o+exkl/YzzDsf56N&#10;2ckDLLuOHClvXJpnuVhuk9cAdNBu2/LCwn12fuZqOTwyRsDQbnbBBQdjDJQkLvFaavBiEWdPnkbp&#10;4YefPvbIIw+m86v/nNgleyo7f+67zl33XfufFwhSSwwLlCHxXe6TeIt7BH+jTuOQvgQ9Q3FQbcXJ&#10;eBiMWAhqEAFwKcFukgRTN5TGkdkkUos5FONCYAslUKvEswbScgTGhQSHoRQ3s8fx487/xNvEY6gQ&#10;A8IIzog6/uZEEX9+sIm2ZolI/dxpPPYzPwWyfQe2vPltGDpwKZjgWDh2DI0nHsGWVgPx9Fm4lEBw&#10;Bs4oRFoSFJTC5QyUEDPX7c2dWuzMTnd6080gnkm6BS3JHLKyB7tB4CocAK6iXKkwxurc1f46ZjY4&#10;LNoBsqE8e8QYZ0VKCT9fPcctCO+SGyf2XnLjxN7GXK91+vDi7EtPTs9+5r8+8kR9S9G/8s3bJw7c&#10;ML7DLQhnQ60cI86Oi4c/+CP/8s1bvv7nz37yka8dOzxAG04yYzUreXpN2C3+esOPV6Ot0hqL8pCP&#10;2lgBf/or9+L2//Es4lC90YAV1tGpAasTzOkA9spmvs88wUplV4wJynbVfGf7gS31i7bVizcSkF2E&#10;JBljxphEtJKK2G1KU5GMAzwlywf0pFTRb6IixKL/19YmGzC3MJZAKYW21CpSxhgYIrVBpLXtTR3F&#10;9Nkj1CZuTCDEUkIIcSkBpXzZt2XZ8sFaLHYqaHSAagnQZByMbU/f0AiregNYFWB1oO/zpIdBulth&#10;oBBEBWiZaBOoA2jJoUOCka1nsOOGFzC0fxTEjAKBD6MA4kSAbgGms7JP2BAgDsAnAAeg5hBYQWJx&#10;DvbQ8WWhbzBAd5U3xo3WYbH0OqLidQ8Zv3Xnx+i6v2M3hgRYnTYgs2DL87z42om9WwtEuNThkDCJ&#10;maW2SZ4j2biCTVPWSFsLUSkkAGtmCXAFmC+gjYJNO00ttUlIrzbLIK1fStRaw1ICxgWo54IYDWgN&#10;SQmiLsPY1yXKcgjnbpEwoo2CojCBRbRToPkTCoWvWJSe4iBhck62LDmrENDkNRBcYHX+PKVCm3hB&#10;0Zigd0mIhVu7wAgFkxQgQMESKEIQeAqOpWCWoDZbQe0OF/rpJrzKCGSsIG0XfrEKMAZlbRrA3Xdv&#10;T2KODABpDbi2EGEMW/AgfQJh7apumfWebskwOIQjLDJARvSGHRfX6rW6Xmos9Xbu2W3arVa0OL+Q&#10;DYzuDQBZ2RL3qltlz26bslpZ5iIrkGcZoLXGv/DrX/jCE6MvvfiFy/7Rz/7QruuvL+t2BzrWMFYu&#10;u9gz10G31cTdv/orj0bPP397HMeNzEZPL943Xv/QO/gNN+47VYJM4hqTC8MAMQGISRTB8aP0eYA8&#10;BwtgXhfwW43b8OfdmxBKjioLYaiGSwi2s6TZokk0GCEY5wxbUguJhGu3MGDoWg/b2RKu909glPdQ&#10;JEv4IP8bTNhTK1dKW2yzi/jZWxbxtlGOn/o3PmTkglEClxDQ2bMIvvCXOP1FCso4OAyq1iCmBC5n&#10;y6wVZxROCrRCbdovnJ0/c2KpPR1K3Qyl7KbvlU3Zov46JVdrrMggMBXk1oW8HivLgOU7/NfTQQ9i&#10;5vt7msmSCVppfZ7z3CDNVaU2Wqhc/qZt+xanO42Zk82l+XOdzl2fOfRcqea6l940OTm0tVjb6DFG&#10;Jkpv+t6PX7tlcm/9Dz/3e4/fh7VNePHrVUrk+Lt0s4BfdlAbK+I//PgXEfUUDj12DkbbNwq4Wk9b&#10;tZ79RR9gOZk3lgJg9YK7peo5O6u+s7vuu5ePV4rjWyuFix1OxyOZZHOZ1RGmJOs03J+w1iZdTEpb&#10;GyllYmW11EbHWutQaSOVthpGB7GOI6njQGnZiWTcjWMda2uJBQGxhBBCCCWMJLplwIIxCgYQyinh&#10;Nd/1h8t+oewwISglNLUPMCnzqK3F1+9p4NlDPv6vj2hcdmkVBhxGx+lVtOm6WU9BVjL2raWgTCGy&#10;p3HmsMHRx69D0N0K7gYwioBSDcot2u1RzExPYjRuQdgCtKYJg0VcEDoGGAdQSykVTAErQYgA4WOI&#10;o0WEzSlz8qw5eXSKnM0sUgFWt7/ngVWcY7HUAJ0LweYioOx6bJYo8vNBg0FRVRGA6D1vu7Wyx60P&#10;u0wwA8BqA20tfM5hUp0Q2UCYbFLCiEkL7Rg443VESy1Ei00UxoYgOYW2CtYacM5BLIWSEkg7+a1J&#10;3crTgOpEl0TAfReaUqggQjU0sGEV/B5gst1F65YYcSWEpBxO5MGWge6HY9hhidI3/cStx1vBREls&#10;Tzr9+h2J9OWALLtCqqYNIotvXkLzrW24jKPUc6CFRpsbRFajBhcFy7FE2vBm69h6xzBwMAJ1NGwg&#10;wUoOsLUEyt1lhix5agl3TCxgYKAZg7AcNuwBWsPZOgYtFWICUMGTMWvXF3M6hoAZDUIBhwlypb9l&#10;8uarr/e/evc3wplzUy0pZQurGzeC3Ka7RpvVLxuuA7YGRY/1Adeazu9ut0u6jz7+ud5v/Pos//7v&#10;/57Jm2++WBWKLk3F5uHSolw6cmTukT/8w/vnn37qkfR5Zp8Xvf7y8fEff8/iZM1L47MIAFoH3P0A&#10;qQIw0DAghqc9iBqjbAk/XH4UIa1gytTR0hwnZAUhAI9ajCPpXixTgq2MLXsAKMPQMg40KN5TOIRf&#10;qX0Bu5wpwIjUA2wXjN4JqxYAdRLQXUADNACuvlLhg+8K8Vd/yyGYkwrYE1CdHHZNYhJNGChNOhs5&#10;ZQBgpDbq7FJr9vhi52wjDBtSm561Ns4B4CxISg9+JM69p/n1SubWrSinvzLrgOT1ANZ6Mp5Bik8S&#10;9GRbaxMxTl/WDjs8XqoNj5dqRlsTh0oqqXV7KexNn2wu1EYLJdcXDllHxFisunvf9IH9vzC2vbL9&#10;z3/tgb/utiJ6Hg34a6LV+jsFtGpjBfy/H/4slNSYPtF4RYE6r2M5MG/Mmjdv7b+xbHuttHt7vXRt&#10;yeP7ap53cckRW6q+GHEZH4q1Qaw1ZMoWLJfl0mwzzigclpy2u5EKZ9pB0AqljJRUgdRhK4qjVhgr&#10;qY1SxqhYm6gXy6gXq3ClhQuEkmXYY22fFlv9mvJmsxwAO9PsUDpDWNVzi1srhfJ4tVCt+Z7n8cQS&#10;VZtE43X6TAV/eYfBr14JUGpgugBourPRAsAr6RVJonWoRyHpUdx1XxmP/tGHUTi7D6XRGIRbGA0w&#10;18IJJRYPV3HnnbfAXvxFXL7lGBy2C8aK1FqMJSyZBaAWkQQgJ2dW7hEYzc0v/jZe+Nz95K5zi2hj&#10;rQnueukDKlffJ5nFhuD8HeHLk32jcuHS0dZG5UODtT5Hy/ebDlw1sq88ts9xBJM8Mb5klIJzDmlN&#10;ajS2DtSiBIpYCGXgpHEdpuKCbK1AHp2GbHdB66WkMyuKoLWG4zgglC53gBnTZ7cYLEkYHWUMmBAo&#10;cw7EEi1iQAtAMQDG7jcwHR9T7yqDDnURBU0gMPAFR/huhng0QP3LDmgnsTKwwiIxFMHqjsQLKSWa&#10;ZZFiWiq0MAWN7pu7aN4QwGMeqrGLFo8haQwfFppZLFEC6ngoHa9h/MsU/okYUZFDUo1ejWK04IMR&#10;FxFWNFaMps/VJoHsmlhoRuGBIgoCyLIDp+bBNxaKWCjoDQPBLYAAGo62EIpAWoMD1fGR77nh7Ttu&#10;v+ebz4dhmPd2y5bC8w7wZhDIyoKtjGZrUKf5eia8BACZffbZ+7925MizN7ztbRfvv+rKbXu2bS+e&#10;Wlw0c4cONR6+555T8+fOtTKHnP7zIgDYdbuXiuNDbc/GgCUE4FsB5+IkAX4ZeSVMvU3ztAjdjot8&#10;H79WfBgujXA0ruLfzL0Jd/V2gLEYggJ7U0eBfmdhbCi2iTbe7jbBofEh71Fs53OALkBbd2VKUwo4&#10;E4AYBeRxID4LozVYBHzo7Qpfv09DRclhl2fAVr+D0GGJZrEdy3CmHfamW93ZqVZ3JlI6wIp9QpZp&#10;yulESZZ5z0ocgnXKg1ld0npNOnYDgIVN6kvzJrd26ljjzJ7LR+ccl295JbsvZYR6ReECAqWaV9js&#10;3wmX1Q7cMP5TP/tfb9v5lT96+g+euff0CQy2jRp0iLD/WwEt1xf4uXd9Ckuz3TcSsNrItqIPpmiG&#10;qaJIvOUKBPA5o3RnvbxnZ738zlrBvbzqii2MsRGP06LDmGdTgBLIREfAUy8GZWwsk1RnYizidhgv&#10;znSCxlSz04u0jpW2YTuKw0iaJHDFwEprtDFW5l5H+lzt8sQwFv3jc6rU6v+uzTNxead/ZqylS0HY&#10;bYTh3OG5BvMFL2wpFWpjZb9c9p1CUVDhcUEFKyIIFfwCSRzmjQURDISXYMGWXUYJc2HEIp549EX8&#10;+R9tR/cxBzcZH0p2IXZZMEEQLhroExoqcnHf3RR/emwWH3vHSfyTvw94pUtgujp5GZYCrAhiIljT&#10;wbLdGDM4Oq3l1x7m55ZaljFquDYmf9JZFfrMOCWUEipjzXILT/a9t9hYAG8H6K0G3n7pY587n64x&#10;b3irAKiSXzTby0N1IEnTAaWgxCb5eym7tLFtadJVp5WBJQyEAoFVECNV0GYPnYUWfE7hlfyk/GV0&#10;osUCliN6rLXQ1oCkOYmEUFhYMFhIQqELFZR4jLiziBaNwYtDKB1UmFjsYf57Suhu68BTQI8QcEkh&#10;L2fojRqMfU7DOZ1oqKwDgBEQwwCW0W3166JkE6VCkzwWlQThZIT2uzpQuxVcuCARRdsAtlQEtxZx&#10;0IEmDixzUH0eGLunCNlwoes9UKWgCVDyCuBeCV0qAZWOZ5u06CfNJgYGSXcvJwxRN4RUGmyiDssB&#10;pimMUUlTwbLScTCjBQJEDgEBQ0AUigxkf3G4ftVVV3lPPvnkegLogSBrM7csELv4fR/Ao7/7O9nx&#10;qfJPL7Pe2CgI1H233/7Ufbff/kJOKqFzGqP+5icAOAdn90yfnnmquW8MJUqrMHx/Ms2MwiovbQsQ&#10;UQF4DYCAIAYknR573Rb2OW3c2SPLEyZ7TTvGwV7WxK+N3ocbS6dhtAtrKIjdBW2agMpYhxm7Uq13&#10;DgDEA8JjgFSYHLEoFYCOWhG3c0ogKIXDGYy1ZrrV60y3e42pdm+uE8ZtrBayRzlWPf1I8mAq/3kW&#10;jOUPh1l7mSyDmS+ZbWa92sw61P/aPPCll05cdN3Wx4pV7xJCwL49tSfCt+ysvu8Hf/6m3Zffsu2/&#10;/c//9OBdOZmHwWpB/99tjdbLvclYo7UQvBF0Vhv5gvVF7DQz6CgjRBRdXqSEjriCbtlVq+zaM1q9&#10;tuqJWxilw5RAAIQTAirS04+x6cnMEsRatwOpuu1QRm0Z94JYLSx0gtlzrd5SoLSEtURbq43p18VA&#10;TJIAb9YBhxlqmOgcuu//XRYAsJXQuTUASwB2VWekteDaGt6J4m4gVeN0o+1wRv2K61SGik7Zq9JK&#10;pycdvxaC+hVAx7CkhyhcAveKYITBWg3CBYwI8Bdf6OGpU4fRq/4b0PaP4ZbZW2F0COtJ6LNFtBDg&#10;IeevcaZwF8jiDL50B8WbrjuBt75zNxCK9MSb4CBLHRDDQIgFSYFrp2Gdmlu6obKFb5dan53vBiea&#10;vfiMNGZaW8wzSrRKgG1SfVOG6LWahL5GJbtx2A0Amx1Aw9t1Tof5ZAYM2Mzyj2V8x7E15hUUNKcm&#10;aRjihIEaICQ62eg3AFrGGHALGEoQ0CRD2pEa1KXgOxINUtRqgzEK4SVMlrYm8b2yFlrrJI4n/R/E&#10;pAakNBnfVFsQz0W7buBTD15EEcYSpiDgLxWx/S87ELeWofcwqEKAJovgGIrCsI/Wj8Qo/62B95SX&#10;bHoOheUWIGytbsuSwc50q0qFFlxRLO1eQvu2HtgkB2ICSixibmGNRqEVAyZCWCzBU3WM3R+g+hCF&#10;0+UICxGYcWFcjWK9DuKWMGe7qMUMMbVpo0ACsqxNyv6aAkJw8Fij2+qADRfgDpUAaxAaA2sAwR0A&#10;KjWWJQMXJ0sIjDHwDCCsQI+BEEpsr9MNMLC9f80Gs27JcDO3+hWX26Vnn8uyq/3NnOY2Lp1ha5zM&#10;QRQ5sKVypSj655+998TDD0Rf+3//Pv/wh989UWPMhVZyzdUgop6CLKTSg3RVpwr39iZwfzgGRhKg&#10;v6Y7xQLDIsBupw0YAmpZ8p6REggtAKQNq5eS4NTlp60T9lTsADUBUDyNF45QBD2WdA9SCocxuIIh&#10;kCo+PLW4NNsJGs0gasR6mb3Klvsz7BTJaukG+fTlQVbW+0pirZnoRuzVRgDLnk/ygMHRfAaAbi4E&#10;4bf++tDXKv+nf+nweOnGbyeOKFbcS657965/PbG3tuvP//0DfzJ9oikzY5VeyIHjf0mgFQcSWpvX&#10;A1ydrxw4qEuwr7PqP0FGCHF21IoThNKJmicucjjddfnWkf1jZf+GWJmSMv1FgKRtvYnLelfKXieU&#10;na5Ui3OdcHq2FbRCpXqx1u3FXrTUi1VnZYGy2S5FkpFqZXv2B00wnRM92hw4GDSRsq89C6wEQEQK&#10;uJz0ZyK9Ho42RmhAxFo7QSybC73An+6w6m99Kpz8dz+risQdQXtRY+rcOYxWDKo7KrB2HFAasBLB&#10;mXOIuwYOd+HyAIf5n6DbnMNtCz8KBoXTZAZ3Fn8LtnIUHjOwYAh7wGOPtvHWtzVBvS0wXQoiHIRh&#10;A6Z3DMWiheXjaRPBHJ59oU3qfqnmcqfmMnbgiolhOJQaqfW5njKHW2H0wkwreOnYfOtUpPWisbab&#10;vkY9YNMapHMY9HGj7p31Frn1qPt8tw8AwBMOKRDugAuitYHRKvHFkhJa2JUu0/VWUGtANCC4QIsp&#10;OFqhTBxEcQQMlzAUbUH7uVNoLTbgVUpwKgUQJN2mVmrIWIIwCs5F6oOV/E8KAmsATTS4CTDUJOi6&#10;dcQjGnSpAzdWIJRBzbjY9iUHvRsV5m4mEHUJqxUMIeBlivkf7MHfLVG7vQQWAMQlaRUwAdGWILWA&#10;SEuJ2cuYcXunlkC6Bu23NhFcH4O6PJUdExgWQnACEjuICgBxyqgclajdPYPy8RFwUgFoABFKxJ4D&#10;WtkFKgwcE0ESgjmmUNGpbx1SJssYGGsAkbxlqh2CKAV32yS4BSKpEGkF13HhU4bYaOh17B0sAD+2&#10;UJRAUAYbxgi6XXjgolgogjGmavW6WZifH2Q2uaqt/eWArP5tyy232JkHH8yXy+WATbgPtPgA+UTe&#10;Y66/P/EwjONnj5MH/v2f8+plVwx/76V7jSDtpJu5v+QRXgNYZRV+oNQCjsZfti/G/z19Dc70itjj&#10;BHAJRWRXTkgCFpGJ8cVOCddG+/Dz1RfBA5sYmCKJNgKrgFAHVs0DOs6ALQVGHGixBc8/38Cv/B6g&#10;pI+CSyEoQ6MXdY8vtRfnu0EjkKprrY1yZcGMror0NaH5pIn1Ir3ywvZslM6gRJWN2KvNlgczpxSy&#10;kd5puVHnqW+dOkco+eT7fvxKOrqtcv23E0swTmvb9g/97Mf/wzuHHv7qsf/2tT995hgGe1b+7wW0&#10;CCGIAvV6Aav1/K2yHQtZRmeZcSAE3vXbx67aWinuDZXcWRLOZROV4o5a0dkJS0QgFXqxAgBJCIHD&#10;KA+Umju32JmaaQWNUOnFuV4ws9QN2waQUpkwTGr2SIEMz5Sl+vlSdsAGvl5c0SAwkAdf61kQDAKZ&#10;fe+c1EuH9P2cBGCznjoeANcCrtQmXOyY7m//tWp/62k6cdsN3eLc3JI6dEKQW66qlX7mg/eLrVu2&#10;A2wScBfxW396FM8ddeGkreCekFhwv4ZHgxqq4RY8M/w/UKRTqV8XS58wxdHjAeZOnsDoWBkWDqwN&#10;wcwR3PfIQTR6Lt53awzuWtxx1zTufdwDIxyUJGHbfeskX/BtRZdu21r2b71kbMi+de94pyv1qa7W&#10;L7WD+FgQxcePzjenl7pRUxnbsdbG2toQa81k7XnA13ony40WwkFC1FVZoh0d265PO8XIaAIG09GI&#10;awpLQkIQAt8ygDEYliiqmNJgsQGhieO7JgREWSijIASHLy2kldAOg4li0K1lFPQ22ENnodsxjOeD&#10;MwZrDCJqQASBaxhiCmhOQAzApQHRCRAiJAkTlsyCcYqSK6CEj6DZAYkCuHUKqQH7MEVp3oPzFovu&#10;jgBd2wZTRRRZHeamNmYn26h9rQD/uADVSd8DWNI9C5vYWax1nEy6CokE1GSE6N0BmvsMWMzhxxZd&#10;xySLABMwsQSzCsS6GH6MYfi+AuycC+kkNg+KxRAFH6zowroRNAECUDiWwDcEyioE3MCzBMxaxBSQ&#10;msCTBLQXIuw0QLZWYDyBFiw4I6iIIrRRCGyU0ESBBOMcxBVQsQQ3gPBdRJygEYeoSoEWFGwcoS7K&#10;eEk1QkKp1lrLhfn5CINzYe0rBVgbMBz5jtg8syVyQAs5jUxW60gIIDij1bF6tdoNFU3+PPMn1ANY&#10;GcsTuP/PKi7+4395CJ+882HM3WqA996G02EAKzWGebJeKGtxUknMMQ6QGv79F7s42ngBv/GxbSjX&#10;ykkXre2fXwsgtA7ouaRJgaSFXd/i9DkP//6PPPTaDhxO7Vw76J1cbC8sBVFTG9PDYF++MA1jzjbe&#10;ZHNTQwy2mcn7Xul13t/NslcXAK6wkWYUOQlD/3mGT9518kSnEf337/mpq9vb9g+9mTLivI4wwmpl&#10;AhnrRnsxePr04cVvPnPv6cdOH16cx9ooQODvYtfhOsal697yFhCEAlEgX2/WKhuKifRszOxKaYgD&#10;oL5g1cu3Dl+7o166RgMXjRS8PQ6n4xXPKXFKESuNTihVqPV8LLWMjem2Q3n85FL73Gyn15BSd7tS&#10;taQ2EgDV1tpMVzdLwZVNQBWRuYkzaEPPTjSV0U3oDRgtYLAJXV4/NKhrsu9A3DdRTT+SPtDyAetj&#10;JWjWA+B3AisffK7Te/QF4khluLWR88jRJe9E59raB99WK9Lgef7CiXn6wKMuYxCk6JA0FsjCEwqz&#10;xc9iljAUTGfFUylFSBbA0TM+HrjnOD7wrhjMrSNozuGPPnsOX767gjCm+P2/nkO5AFDtIwhFRktB&#10;lzuESP+eWB4SRmm55rFLq9ZehIIXSmO7O+vldieU7a6UM4HUc71YnuvFaqoTyTmXs0YjiIJImVAa&#10;EyltpLE271d0vpPm+ZivbLMCzzCKQirFzrbmF1q1LZJpCxP04MFgpFKAYgSIFRixcKhFrBW0tTCc&#10;gVgLEpsVcXlaYOx3IBKbBDubKIY7UgLdP4b4hbNQZxXslhrccgFOaKAsQeQkqQJcpSbIhMAygn7H&#10;WX/4Ka2hrALnDJVqBSoIEPZiaOGAuW2MHDQwU3XM3jYMefUSrO2iF8ZwDIHZQdD+YQn9IFC8l4N2&#10;LaxPYVnKdCBpElkl2TKAhUFwXYT4rRLNUQUqFYyhaFOOiqHQKgShDiK/An5YYd8XBfh8Gd0hDVJo&#10;IpYUxPXgF0ogjgAVAnY5gNwmNhqMgnIKL1KAoFCcgsYKInlKCFtdGJ9jaHIrAs4QaQnOOGD6mzjA&#10;pAQ8AUoYSKTgUIrAtViMuyhYB0PMhdQGqt0BlzF6843Wc51TJ46fPNHKaXPWlLNfKch69Hd/hwwo&#10;Yw8qJfWfB8ltyBxr49gIAE4IcXcPl3dUXGdPveDcXC94N8DK2uFjS7jh6hIIMbDGJn5/rgsLnpZY&#10;LWANSNHF4kwXdz4wD78lse3Lf4KZmSPofPQf4BQ1IFqiwBhOKIkOd5PS0hc/hfEH/hYPxRF+qbmE&#10;//xLb4IDBiP1ysDhRcB2AdVeYUeJRa1CMNcgdr4bhuea3cWlIGra5OAVY7VlTAqm1gCs7gAWK8xp&#10;rgaBq0HGyAYvjzW/EHC1kfJRD2Dtei89OX36v/zM137/u3/8yqevfefO22qjxd3CZYXXAnfIWEdh&#10;VzZ7rWh+5lTrxafvPfXI43eceBErvnLdnKbwNbvx1xFckXUm4hqhXc4FG79774/asKdeTWA1SGuV&#10;BVcsp70hvuBu2RVeJ5JDFd+tXzRaO7C9VrzVYfSKksfLjLBqweHMprlWrTBebAbx2dlOsNAOormO&#10;VOfONrtnmmHcgbVIROf9rj1LV2StfVEJsckAJecL09brMFf5769HJWdZrPzXWd1F/lryTBmxXzp1&#10;MmXDDJtF+iCrmAKvIgDfGFuIjfVTgCba3Tj41Ocfbv3N17gg0DyOLSWEiprvFLYU/WK96PtFhwtG&#10;KSiVIFCAFTCp5sXajNu9ovizL/t4fnoMe7cbHDy6FQ8/GiAMZfICLEGv04+8IKtcmXkGaPWDt5eP&#10;49aSPpARlJTHSv7WiUpx2QXfWnS1sR0QtM82OwunltqLvVg3Yq0XYqUXI63nYmkWelLOh1K3Ym3C&#10;TSyQm6H8syVsF4BbKpf9J069tHCFGHn62sK2W3qBFooogGkQztD0AUcQlDWDxxg0JQihEWsJzhmI&#10;1LCp3xZJ11uTXl9iEhuR0ErwyRqK2iI6eBZstoGYAEKIJLuQKJRAULAMlhAE0FAkAcXcJl2QlCdn&#10;Ca10MvJdDsELAGUwiwpKuYjLPgpthh2fAbyjZUy/3UKOhSBagAUUrCYQvitCNB6jcI+Ad06AaAYI&#10;mwAuQlfIDgPEYxLdtwawFxlERKHUc2AFB4nnwUKKhjeMjl/A2KLC5FcpyMERdCyB44cwbQNDXZS4&#10;AXM5dKmQWEwwmnRWmhWDYG1NcjjgAiEhiI2G4wi4FgiabWijUJzcChQcWGj4zIEwBlppEFfAwoAw&#10;B1pQSK1RcF1oAsQ6RkF4KBkOooGw04HbihCFIRZJ2P3Ws48eWVxcCNYpFb5sDUbacThII0jW0ayy&#10;3Bq7nv6QASAOp4Vbdm09EEl1YKRUODBa9C83MJNaW8TGIIop7nuwgw+/38IrcjAYBD2Fw4fa2LO7&#10;irLPU7sfCngMX3/oHJZaCoIxOFAoPHI3zk2dw8LP/gscEw4gY6BQBj96CCN/+DsYay2AkQSeP/5M&#10;E88faeGaS+pJALtZiUkirgegBx2nKg3BcPhkD8emO92Tc8GssTYjYl9mpzoA6W/w3dzPejlw1bds&#10;GBTnpdaRf5xvndiksP0V9fPb3PNK274RZMfCV//4mQe++sfPPP2uH7r0mouu23r1yER5Z220MM44&#10;fdksV9iTvfZiuNhaDBaXZrrzUycaZw4+dO7Y1PHGHFasTQb5xlm88uzZjRHJqxnBsw64out8vh7d&#10;vEHZZMN01ZdTEsxqnPr3vss2qflOsea7I6HSo2Ml/6KJanHfRaPVawVj10hjuMMYcxlFrE3cDOOl&#10;ZhifW+wEx861ulPtSHYCqWaXetGsMlZlSmxsRV9FsozEIMZpUPxB/vO8udx6eiGdG1AqJ4zfiM0i&#10;AyhijrV2FWJ1KXE5FqaQfvRTsFVMv1dIQZeLlfgOkdFv8KQkSzinhDNKhc+ZN1Tw/KGi51cLrlcU&#10;TAjKCCWJ66pJQCyMSfyiEh8xi+w472eOMUrACAVnSTeYyOSK9Vux++VEQjZusR/0TYdTeJynF9lC&#10;WxipTVtq1Y6kXgyVaUVKLUpjOp1AtltRPB9r0zPWBrEyjUjptrE2VMYoZWwYax1FUseR1rE2Vufe&#10;J6wA95Xr7gin/Hs/96++94NjV35fkbnFDiPghKPMPYSuAQSFDwZCKIjLERmFKI4hGIeWEpwB8B1o&#10;QkCNTTYcAlhKoWESoCQEHOrAHp1FeOgsNGNAtQRW9WG4hQsCakmS8QaTeEmleZvEEhBOE02VtVBK&#10;AcZCMA5BGeJehKjRBG1JcC/B8rZr0N0eoPGeLuK9QGhd2LgH0BBcFFFsuXDulXAfcEEjkRSxSXJ5&#10;tGsRXh+id0sIXTKIjIUAhxUGxCiQgEIyi6IRKD3lwLm/DLerQd0upKlAEgqBLvySD8+rwgqC2DHp&#10;w5OVtqVU+wWT6LK44FBKQXKCguOBLHbQmF+EMzmCykWT6EYhqGDwOIdVCtpoWMGhjQY6Ek6xAAkD&#10;RSw0Z+DaohRbQGkEnQ6YVNBRjEOdubN/ffqJv/3NT/3BQ2EUzgNopPd+5E6YEUyb9RitAYBqEKjC&#10;OmxUthrAB6wRWX2WU/XdoV1DpRsnK8UrtlYKeygje3zG68raJDosEwMWa4NARjhwBcHPf3wcYQT8&#10;2/96Cs8dCvGv/unV+MB798F24sSQd0sJH/+/7sDjjy8lAcz9rEFrcWrXpZj5x/8c4AKFe+/Ajq9+&#10;BrWgvWqXMdD42Ef24x//xKVgkYSJNKjg6MUWjz97HPu2SYyPeQBjQJHhp//Zk+EnPz87YyyyTFXq&#10;YUbaWIlAamfYq94ADVY0oHlBDThQ23WAwsuxZXiZAIsM+oIO2BPczPpfWL0HoDC+pzay/6otO4Yn&#10;SqOjk+Xx2lhxrFRz68WKW8mDL2OsCbuy3W1G7U4zbC5Od+fnz7UXZk62Fk4fXpybO9NqDtC/BTlg&#10;m41PizJzIsv+wq4J5fw2A60cyBrkJzWoUw8DTu52ACjYAHBdUFmQYbAfVL+NhBYdXrl++9jesu9s&#10;bfSiK4eL7rW76tW99YK7rRtJSKM1I1SFSp062WifmG72pnuxOjfXDaZ6seppY+NI6W76BFNmx5KM&#10;QN0MeM2D2CmVAVQyB6Lyv2fWoY7zk3KjCbnZLhOss7DmbR/6gMtbKSHCSyeYl5tsfRDmptquPkjj&#10;q8Fp8pFRyh1GXUcwr8CFN1RwCkMFz696ruc5jLG0RmWsIdok4MumYuxkP0zAU98xvw+seAq8VswF&#10;09/FSmbjyxWs5ChBmy76BgSGpoC7GcWx1EZrY7XUuqu0aSpjY2WNVNrE2tpurPRUrMySNjY2sIE2&#10;JtTWxsYgVsYopY0xgCCwJaktkdrwYrla+Hc/8k/efuvIxTe6fsFlhsJGBopoGJdCi0Q47hIBx6Tx&#10;PMrACAo+VAb1ErNRSwmI0onTOyMwqbhbMA4BBhgKc66B3sEzCI2GGCmhXPShOUUMA6UVHMvAOU8A&#10;l7UQTEBpBUMsGE2LiVqDgIIJC0UjkJ4L1u7BtkLEmiAummQABS5m3hSj/aYu2oUetGag0sC1Fo7r&#10;gxxX8L/C4J7wAcsgd2p03hsi2isBkxiGSksBKgEOaDBoh6E25WP4LgL/iIQNCQwrw3MpdDwHCwFn&#10;ZBe6dQpNmigYBmgHGkm8DgNNSqJpEDa3CUCN0pWHMAbd6SGea4AXfZQu3QkMeQjDIGkYUAYOYxDU&#10;QWBU8hjTTTRtDOH7KHkeDKcwYQzVCROLOGvQjULcs3Bk5o5jTz/wF7d/6d7FxtJ0BmS1MqWSEKvN&#10;QLFJQLXZ7ms2YH3NRohxRomzo1bevXekfMuu4epNgtFdPmcjylhPG7OyOGYOTSrNXV3OXFUK1OPo&#10;RQo6ltDaYuv2Mv7ZPzqA6y8uASD4zNdP4Nd//zBciFQGsPJiJKE4e+AaRIUStj//GAphdzUqSc1k&#10;d+/08Z9++QZsHfJgexKk4uLZFxfw8//6YQiu8C9+ZgeuvbyG//qnx+Sv/eGp2U5oOytlwGVw1Uzf&#10;h2YGbGVZrXzqhNqAvdqoa9BcGLh6NZwoyXp7Qx5sOZnDtD/g7mWkJ2Joa7FUGfJLfsnxvKJwSSK4&#10;JNYCcahkrx3HvXYcdpbCsNuKwtzemAWpOT3cMsuY1b3lGcNl1vcNBbQyIGsQdZynkOk6QCtf5tIb&#10;lLjSQXJeZ3aKwcahq56rw2npmsnRG66YGL52sRdeXHOdS0ues7vmu1waHS12w1Ygdacby2ePzLVe&#10;mGp155U2rU4sm8oYBYCnpcBM+WbZXsGso6OyG5T8BtXe1QaM10Zia+DlWQvgAsEWzZ1ieUa7lZ9k&#10;bgZsFXKTr19+9FN9movV4bVrxhElxPU48wVnftHhhXrB9UdLhWLdd7yi47iMJMHG2iZlneXTQAq0&#10;GF39sV8y7J+AKXnVm1AG3gSjKwxa3xIhxyWaZAMy2liprZXaWKWtibW2cWyMUkpLaQ2V0jqx1cZy&#10;1zSbTW2YIB+89e8Nf3TPOyp1WqQ9j8MxGlASljIUXAdcJcajIbVQJRfcWHjlElgxcTZXLNFbUUug&#10;E0oQRms4JrlmMQEY4ZBTDQQnZkG7ETzPAa2XoD0Hllhwk4ARBQtDDDhjMFpDm5TpSmN7EkPPpGuM&#10;OgpAEbJpES+eA4s7cFCGpzxoN8bZS1pov8NBXA1BVQQXHFRRNMsUomdRvd8BDEdwbQhV0yBq5aJy&#10;SxBQDs9YCG7Bjzio3sFQOsvQqpBEMxZEiIiEWxsBHSqgRWMUIhewEQJHwUEBxqSBwX1gnpaxQSgc&#10;wsCMgXQYVBChe3YaxHMwfNkesKESeiROdIDKwEqVNGZQBlgLE0t76vSxxvN6aX5HfcvorharVplD&#10;YmbBmUAQRzjemFn65tLRk//9G3996Mixo1MAOQXgNICldHPvZtisLNDaCFxtxFjRddbXgQCLUVJz&#10;OatcPFbfcemW+luKLr/FZWw7ocTVxhKSO5As56+mH/uHpT7YUinY6gMvnSZPGGsxuXMCb33HjbDW&#10;4vav3Ivm4mJ6WEplAP0XRggMSRQbNDXVhbUrJ9D0YKaMxtveOoxf/CfXweEC03Nd/PJ/fRbPPz0H&#10;WAJLDLqxVKeWOgtLXdlI88SCFGT1wdVS5r3oA60gfU8GbfZyQGXCbqCjvRBRuz0vsfXKgVa+apQF&#10;W05GWuLmPmblJyJ3eM+XnvP76hqzZqz2Ess2IcS5+3qWJ28coDXgwuZPMSxXCqJcULb3yi2l5nxP&#10;Tp9sRhtcrEFCTrOJjX95M04TLygBoYSAaGMJIfCGC974FeNDN48UvfcUXXfPaMkbM7CjBDChMmfm&#10;2sHUbKc73QnlobOt7uHZTrCgtNWZ/+VitTsPxVoDOLUOw5RnpGzu8+xJJvs1NsH6vVK/pgsBWedj&#10;MEVuomVpZGfAaSb7My8D0NLwVJt9HCdThsiPPdfhzHc4LbiMexXf8cdLfmG47Bfqnuv5nKdVHbuS&#10;CbnMdK0uFW5UMnxNWmMuYFnrbxj9tiybAWNJ6RTQ/USBPisAgpuueRuuru7FzduvgM9c6DACpxwH&#10;Gyfx9NJJe7w9iydeeob8xDs/glt3XQdvtAorNSKRMFpCE2hOYAmFMBQwCpIn108pDQgHohEjPHgG&#10;stOFUyrCKfmgvpvSswbKGlhrwQnAUnDVd5EnaTAaNQYOCELXQYQYPIwgAgcklNBhCyFVkITA7VXh&#10;eS2039/F8asZ4lCgrDQYacEQDgux7pUNiQOPaTgRULy/gOKDFEIReL4Ajzm0jRFVKZxqEUYYRAQo&#10;gYJAITQuGHFBWGI9Y9OUhv5NKZU4bjouPAXYMESv0UZoFfx9W1HaMQ6tFSJEIIaAEwpKKWSsQYyF&#10;wzjiTg9Pnzk8+3/86b+/66VjR5d+/kd+ascN43vHKWOMgqipoD33F/fdPnP/4w+1002+C5AlAGcA&#10;TKebe1+f0ncT769DJNdMsRmvwEGVgVXgyhd82ONsy87h8sRlW4YuLrr8OpezywBSspskUZbBVpqT&#10;alLApW0yjrUxUDoBXv0DlMmAs/7c6B+YaGYe9zNYyTr/E6sYNQvXL+Ct774FlWKMZ5+bw7NPH0wy&#10;K0kiL+CMYqkXhUfmmjPtKF6MtVlMQVY7w2b1gVYTa/Mm812E+jws1ssEVxey0rxsoJXHBFkALjLS&#10;hvXu2fJynqAZVAXTA/CDHgC4FAb7yeVTPuxrAbT4q3SV6Tp6nWUk+/c+fs2+S26ceHeh7OwmlBQA&#10;MK1Mu9eKzzTmekeeuff0cw9/7eg01jrakhzIyA0uSzJCcpp5TQQAEZyKPcPVAqekJrW97KLR6lXb&#10;qqV3lj1xOaMUsVLdViS7p5ZaT55tdQ9NNXszkTLzS73obDeWjQza5hnhNzJvLHKAKI+0Fda3WTBY&#10;cUEexHqdz4/pfGzV+SaifZkzj+Q+6txEoJn3LRuYzdJFxssApj7IEhmQ5WS+J1auP/EyE1Vkyowi&#10;B8CiWOlurDTvQLLFXuicaXRcj1PP5dwtCO4PFz1/vFLwh3zP8x0uXJ5s9yZrKP76ZzxdEKiz2VN4&#10;yqCkjBfUMgtgIE3ytUwjnO5+4Ou4wwK14VH4fgmxjBHGEXq9HlqtJpFKoVCuIAkLX//c6shk0wpd&#10;BiMjgHE4rgMbSrDhIvzLd0AcPIO400PUDeHXK6C1AkBpwiym+X+mHwtEV0yjbVLbRWwVaBjBJQJW&#10;cFgagzCSmEgGBqWQQ9MOopCDfXUEw80QC29qQhZjiJ4Lq+ly/M2gq+0VF0HbFRTvrqL0UAzPFMBK&#10;Rdg4hPQUouECiOtBMg5pLbhUiChAuAvKJKzpgegkDigh+ejyqsQYhSUEkgJEK/C5DlgQoHpgEmJi&#10;BL0oAGEUAgzGqMRqwwJgDIwTQAM20Gh3W11CSE8I0fvN//mHT8PisVKpaFrtduB7HkbHxyvFUkl3&#10;O52UtbLdZE0gWTNQmpmHWWPd8wGrfBViTWlwpOhNFBy+c7jo7bh4tLZ7uORf5FC6zwJ1lYLnlTSv&#10;C5gHKde1bKpLAWJpmmUIEFhQShKQRZPxvvy/+g0sfbCFTOlwI4Y6nU9mubHGQkch7vzyncugz6EU&#10;oHT5cEYpwWS16O0aKu+YbQeVs41OuRHErBFFi7EyzQxzJbFx/A3WkdMM0mFtphLx7QoBxoD9Ovu9&#10;rO1HnMMKPAeyBjVTbCS90euArvWIHL2BKP5Vu36vhNFajyJcBlelmlu49Ycuu/i6d+36yWLFvYUy&#10;UiaEOAB4/4BhLZRWZqnTCJ8489LiN5648+RjT9x5YgproyJkTvRtB9SEbVpK4pdurU+MFLzhZhTv&#10;n6gU37p7qPzW0ZK/N1S6Md3uHTyz1DnZCOPj893w1FIvbEptepHSHWVslNESZSN0Bumr8mafg7RT&#10;eeH6IIZuPY2VfQXaKnsBYMq+QkxwPh1H/gQsMp9nqWKerdPn6OYMwFr1OxlQZrMgbb2yIwPABKPC&#10;E9wvCe75jvAqnlOoF1xvyHfcgiO45wjuMEoZIX3d9ipgY18mOHqt2TCzhgVISiuqz2ilJRedsgKW&#10;UKi0dNcvwWhjcd1VN+IfX/Mh7Nm+B2qkAB5IOJRDCw6tFWKjQC2BsIAUFJRz0FiDKg04HJJRGEEh&#10;pIE8PIXg6CwICJTvolguwS/7MESDGQppBTSVAA2gSQRri2BKwOoOiJPYI4AIKOWCGANKYlBrYSIO&#10;3ZYIewswHKh1PXiRxNkbDaZvtfBL8zBBATHn0CKAljF8wyB8HwFF0o14fCtGvxpg7KUFkFodjDuI&#10;gwiNOgcZKaBEXHADGIQgVINSDpoOK2sMjKHQlEGSNoi08G0FCgrGbUMYwAkd6J5Gc2kRQnB4u7YC&#10;u4ZguAVVGlQISGuhjYZQFj5xEFiNmGj4iiI6O2u/PvPMoZ/5k/9y++LSUgtApJQKXddVUkppEulC&#10;f371y1BZsW8r/bq/nhqvIGC0RRwpu4lS4KqSYNERld3D5f2eYPsvHRvaKxidLHvOFkbJGICq1GYZ&#10;8LwqO3WGpcqOa5MpKWbHfH5e9rWYffap/wNiByyMfV+dtGy4+v/159bq17b82GnzjMsZHE5hDOKp&#10;Tm/6bKN7YrEbHpxqdZ+R2sxixWA0yL0vfdChsbYrbqPOwpe5lr+mjNag/YEOkJewHLDKfqTrsFkY&#10;UD7U6wCuQZ/nm8fWA7KpguHVMUnnr/DqrleHdfdcMVb/4D+67iNbd1V/ggu2Zb2MI0LAuaCjtdHC&#10;d1VH/HdO7K1/fc8Vo5/51mcPPTN3pt3ODMQ+Q0JyF2X5kDJa9EYqnrN1oloaHa8Wb3AZfXvZd8Yp&#10;yNyLs42vfOn548/3Yr0QKNUOpA6sBbWJwM6u6IJQyoCWOMc0YUAZMAu48pqqLFJW65T8zud7cj62&#10;6nylP7uJGfZqAq1BOg+TGStZZ2iavr/ZSeVkQFJ+XPEc0Mp1tRCBVd2La4DXcu1fasOkjlk7jNHf&#10;qCihbsUTftERfsVzivWCV677TqHkOk7J5bzoCM45IwwUhK50NGrTd/1erfP4drBhFCt5yhQkITWo&#10;Sb+yiRmcISmoSpglRhiMIcuvRRkDwRI2y3K6sjIRAp1QZxCgIDTJL+SMQhoNwwEuHJgwBlEEvmQ4&#10;eeYk/urgnViM2vjukStx40INMtZYDDvQw3UUXR9Md8FAEtsHUwehDITHoLQCowWMiWBZCGtCWOuA&#10;WJFoazwNyQ3KpALSDtEqGSyVKdznetjajLD0vhqa22JUmm0UlUCHe5BWQFoNDYLCKQ/+fQ2U5gx0&#10;vYweB0AU+GgZhZECysrARAyBYClTxaEVgbQBQLog1gVnEpyEYNqDoBwBa8CAgKGOGARBbx7OUg8V&#10;IhCNlIDtNRDBoFUEyhmEtDBSAg5BxAlkGKFEHXiUoj07B6u1PN6aPzu/sNA0iellACCOoigbtZJd&#10;l7KmlnGmhN9f73XYkxuVdxgA4Qnm7x2ubhsrF/Y5jO5yOdvucrpjuOBVCo4oEYJirA0HkIL412hM&#10;9085q0p/KUNFE8ZpRQKQJ6csLIhthGE41w67sdaSkpQmI4DHGPMcLiwAQSktOdx1ORMiCeUk2QAB&#10;k457s/x5FmhhFZDTxoIR4uyslXfsHarskMZc3wnjpZlO8OTB6cV7zzV7LxprZbo22dz6J3Pkgc7t&#10;PSSznq5n8/LtZrIwQHaX3eeyEXVqQPl5UPJKfs+xG0hp8p+bDfbe9UDrtz3rML+Z5jdD76b37t12&#10;249c/vGhrcUPU0qKFzCpnKEtxQ9ce+uunc354N9+41PPHRpw8ZEZeKsWDEapO1Lyt7mc7l3o9qZP&#10;LXX+88nFzlykdD/sLsuY9N/EbN6WyoCrQZ2Qeb2VGiDIyyNnbFBnP1/dfbMdgfYCgdWrLSey64wN&#10;5BYG5BaQQdqPMHeqEVhtjJrXaIkB7FfWNDXzvYGlxuXuGGNNrxFErUYQkbPNlZOX4NSve15xqOCV&#10;qwWnUHGFXxKOV3Q5LzqcCc6YoJRySpa1UqtO2a8n+CIExFpQQpIuS5rkgRNYEGJBDQElBoymp/Vl&#10;FmsFaFFNIKQGPAGrFTgorEisH4ihya5tgNhqSKIhNIPLEx8uTQDDKRwQRNZCcA9Bp4Ov3P9lPD72&#10;GD7xzo/hltYojBSg4TTCYQdFUUdsNAgvw+EaNgzhUAnKDCIuYQ2BMS44SUJ8rJVQRoMQA0YJ1JgP&#10;4lG4C20oLWDpENyZLiq3xwjeF0ONMoRdDXhFWC1hEcM9KzD0RYvKqeR4FXECMIZSuQxSctElGtpY&#10;WKagWQ+EalhTTLA70SA0AIGFURzcFBEJDyGN4cOFtokrfLSwhN78ElB0IXePojw+CmUkZBQAnPfV&#10;QknitwIosbAFgdAayJlF2DDE461TJ/7ywW8eMsZEOU1PthSFnFQhe+Aj6fjvzz/DGBGeL3wltUs1&#10;irtGKkOT1eJk2XX2FAS/yOV0l8PZiMOZoCDZBAxom2j+XtdS+jLYSo8L6dZNk1TLRNhugEhpE2qt&#10;22EUz3XD7nSr117ohJ1Q6djCDizVkVX/ihBCQB1OeVEIt+I5fskRnu9wr+wLv8C463BGBaNUcEop&#10;IYSlesIVBm1FF2asgTQEFCjUCl5huOhP7h+tfVcg1dRiN3zgkVOzD8x1guPKmEVr0cnsySKn1xok&#10;1N6I4SJvkNJhFhzmLYNMbh8YVKIeBLLIgP3QbAC6NutD+Jper1fCaOXdwR0A/vW37Z58z49e/o+H&#10;thY/RAhxL/SBtTLd+bPtQ+eOLeHSmye3E4Lu8efm5nrtOEsfZoXiAECttWyq1W1OtXr3AXggp/Vx&#10;Mjl8SP2r+q8j3gAhYx1AlXdZHvT9jd7kV1tTZV8lwPRKOeNBIcgkw2Rlgdf57DfynasiA4zz93xp&#10;UWCteaoAiDMAoPF0bOQ1Ast3qUw41+m15rvBLCGEUUI4o4Q7jLolxylUfeEVHeGVXcctucItONwp&#10;OIK6jDHOQCmhhBJCyHLYd/8i9U1W115RstGShZy6xq63MaUbEQgIXYn8o5atlFzoCtAy1kIpA6IM&#10;lFJQMIgbPXDHASs4kDTxuzKUgBELmj4eNwDTJAlDtgqgFJYSOI0IrVYDxzrnIBjF4sIcfvmzv4Xr&#10;rroBv7TnBzBsHehZC00VnDEK6TSg5CgELSAkFqAaDjgUurAI+1csyUykAhQ+rDKIPQVRZyioGsKW&#10;QUQVuHEx/AJFqQNMfyiGnCRAoCBKGvQ4wfAXfJSmy1CFGMwhcIUDuC6474MQAqcXoUk0uKfg2AJM&#10;WAVICMoboIQCGAG1ElJIdK1CUbdRohI9waEXKcL5eTBpUDMFqOEC7NYypEPgGIHYhDBWwUggsImO&#10;oiQpuq5GR4coLoTg7cg82Dh1+pvThw4fOXl8KVNWyufarQUPhFBOaUUw6jJGSowQwQkK9YJXuGis&#10;NlT3vO1CsAmP0+0OpRMW8C1W19IskGif3gB79aqmDwowkuC+rpR6MYzi+W4YN7txdzGIurPtoNWN&#10;4wDrd2hnRc/Wrkq9sIAFCWJDg1jR+W6Q3fRBAF5yRaHqe4WSywtFV/gVR/hV3+Vlz3FKjnAEpwR2&#10;dcmzz66pRKQvioLvKNZLO3YOlX8oiNVLZxrd+w/OLD471w0PdyN5OrPuZbMh8+XE/HtPBwAJ8gbR&#10;a61pKs1VOjTWmofnbaAu1HvzfI74r+t1uVCN1kaGZN6eK8ZGfvCf3vjTo9srP0Ip8S/0ychY9w49&#10;cu6rf/yv7/3c2z58YMs7P3LgI5RRPHvf6T/4m9997GElV+VFydUDyq4nxM/kaZFBZa1Bmqv1vKg2&#10;YreAVy9f6tUEVPb1XA83wYJuVGJcL2dykH0EzTFePKfHyo7NQVovZwAbxtcBYHyAfmCZ3qaEcEoI&#10;Y5QITqlglDgOZ05BcLfmef5Q0fWKrnBLLhNFxxEuZ7wgOGepkJanAuqkVd0sM2LGAmbZkTrxrSLL&#10;I83CyNQSQRAQxlZdxWyLfF9zsuwnZi107ntaG6hYQ3MAVY6tQzvwkzd9FBdjFLbigQ9VYD0BqRWM&#10;UeCELzMMTFpIHQNu4gbPlAGXBtHpeXzqyLfwh1//cxCY5Y48a4GKV8LH3/t/4tZwHwrxHGCKMLUy&#10;sO8bEKMPgrqz0ATQS29BNPc+QI9AcA0CDqMKIJSCMQuiFUIegUCBWAcqsHAW2nA6ESLHg6MF4tEF&#10;HPn+EM0DGhOPe9jx+SJkw4XxYsRGgvsFeLUSYpchYoCINbzIQHkAcSiY4tAKMAhAiAIlPgg8gHah&#10;QMEtg6+7aIdFhG0JP5qD6XZwooLuXfGp6WtGdlfePrJvtOcAslpAoViAVhaGJr4w3FJ0iYKREk4g&#10;wZuhPTF9eume7umXfvEv/n/3zy7MNykhESEkEoxQwSgRlLmME8EpLXBKHU6IxxnxJ6vFwkSlVOWE&#10;lh3BqoKTmqCkyAmrWgDSGFj7RiA6NnmaJwSMJV2DvVjphW4YnGv3grl20OvEca8ZxN12GHczzB4w&#10;uNU//R5RGCxAx9rDnc1WPLK5jKvWrIIjvLLjFEouKxQc4Q8VPW+iXCwOldyKx7mbzLeEPR505WmS&#10;e2vbsXzu2Hzr6TPNznNnljpPtSN5BqsbrrJCerkO4FpPipLbE+zrsOxf0B8O2gvy1ZH19rfN5sGu&#10;iffLp9CsLT9/+zRagwzJnMqwX/zAP7j6741uq/zQywFZUU92nrrn1F2f/k8P3XfrD156zbt++NKP&#10;FCvuDgC44i3bSXO+17r9fzz3Qu4MnwVGeY+NDCNFBr2Jdh2mKTt48TLLf68zqBq0cr7uEm27wROw&#10;mygx5tkuM+B00wdgcY79ylo88AEgOwuyeI7xGiTIFxkGLAPGrMDa1mNmrKXGWqoMaJQczgggKWDZ&#10;KbQFo9ThKQgTLLk7nDkOZ47HmeNzLhxGebXgOhVXcIdR5lDGiLaEcErcMmdu2aG84oD7DOAUoIDu&#10;ashGDNOTIBIwykCHGkZZUE5ARaqzIoCxCbtliYW2BNT2y3AWWloQDbCKA3dfCc7+EuySxaLugToU&#10;iBTiRhusUgBnFCaNmiFph2bIE7dyx3EgpALtSdC5No61p/Do1HMQFGCULfsZGVgEsoff+MJ/wb3X&#10;vhn/9N3fj1HvkyhuvRsRBWaNB0piWMvAxr6MkbG/ADEu4sXvRTz7kYTdIMkQcS2Boxz0CANBD0WX&#10;wo6V0C5w0HYTlDgIZ6sYupuDddrw7yVgZ0vg1RAd1QMvlYFyAR0BuILBtwYSGiHT8OGAmhgGIRj1&#10;AevCGAfKMBAegpWfQmHo8wA/gUjW4Cxchrhxsz3VKJsn6vPd//DFP505NX02fueb3kZmr3yHc603&#10;4e8am3RCpwcqHEBpUMoSCwhr0A06EJGxjy2dDL9w6jH9hW99ZaTOzPcc2DvBi66AoNR6nHGXU844&#10;8xxKBSXUYxSiX8Lqa+z6um9rkdggEP2Gado4T+U79eMhiLTW0+1e79RSpz3d6nY6sQojqcKuVD1r&#10;bZRbv7Ot/JnWfZL3UxokhCYDSASWdm3mBduZu2UA0Isl7cXSzHSIBWAoIazocN/l1HM587fVy+XJ&#10;SmlotOxtKQhe7h+iVjocLUKlicPoFZePD11xzeRovNALjp9aah+a74T3vTTffKwTyfn0ORgMtiXY&#10;jO9WRtdMNtg7Xr/9ImN4vt6eR17G3jMQVH1bx/UFMFr9F5x3/3YBFD/yiRtvvP7du37FLYh9F/ok&#10;wq7s3Pu5F+/+yh89/eT7fuKq/W/9votu80vOcPZ3Zk61vvwXv/7Qbx5/bm4WSbdGnKPP+7GxGSHd&#10;8kTZqNSlc+BsUIffZkN/NwuqXkVAhb8jy+erwnatB7zyjBfD2s4Wtg7jRbHa32VQOZIPAGPp3Q5i&#10;vAa1JjMs+7oluheSNKwzEDACcIdR1+XM4YRyX3B3bLTo7zgwUtp985bC6L6a65YdQjiBNWll0FgY&#10;ZdE90bELd08bNR8Rb1uRgBEE0z0rW9IySkA57ZNJBOmGzNKKoo4BrST4hAvv8jrEzgJQ4ujO9rBn&#10;+iJ8X+XNGBZlSI+Cug4KrgdR9JetJDQlsDDJRTcWqhOi1+2h02jhr4/djS/d/xUQa0ApST2+bFJa&#10;BEEQhrj6uv349Z9W6M09hOEqwBysaQo3JPUEMQxq7rshZz4OTj2AKURSoxhyWOEgFiGYUVDMRWQJ&#10;3Pk2zFI7Ye6cMkoGWGDzsIbD5SNAUcMvOoBwoYiBkBauIYgFQZdZcKXhKA+WeCAsgAEBKT0JseUP&#10;IPxDaMNDCwwMARQRKFiLYhjj0/dvx+99XiPohZYRYiklqJWq+OF3fZhc5m4h3PWwe2xP6iqvoalF&#10;x8Y4MX0MSyTCHS/dj4OHnk7yN3kCUAUlEGnjAcvEQyXl4dUzZ5X/2/Ib/8ZaDfp2C/3anbHWSq3N&#10;Ui/qnVrqNE8vdVrNMAqUMbHUJkrF43mrnAEeSURibYSNxNru9UGM1qpS4TrzmQ9YT0gWeK0c5PvA&#10;C5xTmkSIOczdWS+P7KiXJ4aL7raCEJW+rGB5g7EWjBAwRmGM6bUjubDYi549sdj62gszS09GUnds&#10;pos0BzQHWQptUgD+iiN4LviWjfD7dtxeL0brQoFWtlzTL8sUrnr7ju3f9w+v/Wf1seL7L/QJ9Npx&#10;9xufeu6+u/7qhUMf/EfXXfamD+x/i3CZl/89JU3j2ftO//an/9NDX40j1XfWDXN1awzQ+5ANRkQe&#10;RBmsb+XwHVD12oOu87FdFwq8SIa1zS+ag+J9siXE9QT4edf7LGBjaxkvK9aehNd02GQW7uRwMDRR&#10;rF53257xm967d2xsV8UnIMQovWpUUkHhlhw8/rUjnbv/6NnGyFDJeeePXl6vTRT54ktNffLxmeDo&#10;kzO9oBUZz+HMczh1GKOEALE2xsTGEkvY+GV1d893b/eLO0o0lgYykpChAT9dsNe3LsPNo5eSaqUG&#10;qWQSBO0JMJqI341D4VkG2wlBIgkNiwVEeJ7M4lc++Z8xNzublH6YAAGS0iOhiKMIb75uK37zH/ZA&#10;7DlsGU/cn7TKuD9hxYSVM0BRD23JUUIPDEnmIgyDXbwVeuqnEchhaBahzC0c6iIgHuJmE7SxBBJq&#10;SMrhWQ0ZKehKFWy8CJdqUGUQk8Q3zSUMIQc6xKKsGQQsQtKD0WXQ8hPwJn8H0jsN2CTSYM3oBNBp&#10;A1OzBH/y8DX4yh2nlhMIKCEo+wXcePUt2FWfhM98MErQ1SHasouDx57H8VNHQGDBWZK9mQ07F8sg&#10;qx8TlTPUHWCuS94As52kDBWliQ5QKm0CqXUvVroVxcFcu9c+2+w257pBVxsrrbXKrvU5UgNYK5ky&#10;VlmLhCzQijNfZ0tueclHHmzlbQXWYbRWyRYGAC8wwNIBVRRCU2fkkaJX3VUvT46W/Ima746XPVHw&#10;BC9SgPTd7jOgVMdKzy4G0b0vzjTue2m+cSiSek5b28kRBnIA4HqNQNcrG2G/e++PQsYG5Ns0UN9o&#10;pUMyoIadlAyH/OI7PnzgfdWRwq0X+s+7zaj71T955qFHv3H87Ed/4ZY3Xf+e3ddROlgcxgWtbttX&#10;u2Vib+3REwfns7XqvJ9VXwSosNq5fVDbq8H63X6vY/nvf1VQtZnXSjYSOeZLvRcCvAhWW4Lkma9s&#10;oDjHWqE9GwCcBunA8kxWDmgRMQDc5R8vW8ak47urY+/4yCUTN3/3vknH4zyOFIy2q169NRZccJhQ&#10;maPPzLanF7uNscuH69X9FVKseYQPu5Rs8/hpHciDd5+abc0EMSwIgbWEEGotNOOU7r98tHb5O7aM&#10;Dx8YItoaaB3DEArDgdZQwz5y+rl4lBb5NdJyPlRHkwOutChFCkUDKEoQewyh1ZBWoq3aeIIcxdeP&#10;P4qj81OQPQVGAUKiJKibUmhjMDxUx/fdugVjpQdAfEC3Uw4ga7FJCAirA2ISmtVACUXdT89W1sJQ&#10;Fz2t4dJ7wGgL7rl/Dm1LCHQXQRiC0QW4hRJC5SNGB5ARJCVwxgpwKg60lehpH8KRsCqCJQpG+CB2&#10;BKXCl8G3/A6Yv4CCTQZMx7qIuECJMhilobIhYBawiWQOpRFgsmrxE/5T8FURX7rPT7IbKUEsQ9z/&#10;6N14gKx2KO+7l4v0GnFGwTMsFk8DzxlNYppYJruPkDcGX5V9HSztwFXaohPFcTOM40YQyVYUh0vd&#10;qD3fDTuNIO4aa/LsSzavTq9lpMig+JQ8sIrXYbTWM6hE5jCWF2Wvcb4fAK6yoCu3BhC2+kBnKZKm&#10;GApryWy7NzPb7k0BRHFG6dayPzpRLe2q+c7klrI/NFTwhgVlhTRCjAlGx7eU/B/YWi78wNv3T5w5&#10;1+je89jpmUdboTzaCOJjxtoAqxuQ8uacgzrz6FrQlR1Ur93+NHu6hdHtFWhp/pfe9fiFzqPsYPIK&#10;wnv3Ry+7YsvO6gcuVJfVXAjaX/7vTz569JnZub//i2++5bJbJi85398Uq96+i6/buvfEwfnFzGQi&#10;udKfyZxM1oPe69kmfAdUfVuB14agC68S8DqfA3Z/sRWZxVesc5Jdb9Ed9Dv5E3BeKyYA0NHJ0tb3&#10;fOzybde9e/cEY5RHgVz34OgWGE4cXJAnDy40CxVXX3T1loLvCyYDBWItndxd8z/yczdO7LpslH/z&#10;U8+fOXdsqWMNWTaQLw/7havetau87/rxAqWEqJ5KyhXcQkkDv+zQg+RweO/dL87/2Lu+d8v3kAPl&#10;Ea+OJjQiyhAKCkUsiqFCXRqc4C18Do/g2fknsRQ3Uax66Ea95CKnJa6kc4zgu2+7Fu+66mFML1qM&#10;bx0wk5gHuBcDbChFMQrWaijbv2QA0UCRUtjSZTA4hOBcE0yVIbiBZB5CUkCBEPhFD1ZJSBugVCrD&#10;LRUQWA1LCSjRIAjgMAYeb0HUK0GPfB7exG8iLpdhnLfCQwBYizIhsPBgLIc1AYicAdQUYKKV0WsB&#10;3QM8F9iz2+Dd10W49ykf3V4S1cIGZGlmMzVpWhZMnPJJBmClTNby3357Qdby8yZIy5gUyhi0ozha&#10;6kXRQjcIF4Mo6kYy6Eaq14riXiBVgMHd2mrAPU7LgDEGZ9bF63xP5kqK8QBmzGJ9MXx+7ciaZ2aZ&#10;cZpjxMUAZjsfQdaXs4iV9cYuC++V1vpMo3vuTKN7HICpeKI2UvTHy47Ysq1eHN1WK+8ou2Kib8Ni&#10;jN02US1+9PuH9n1UGn3sbKP39OG5xuMz7d5jM+3gWGYdM7mS6SC269sCup697wze/w+uRqcRfgdo&#10;DSgdMgBieKJU2nvV2Dv8knPgQv5pY7bX+uqfPPPkiRcWGj/0/9x840XXbt2zmf/vFsRYfWtpPFfe&#10;yXYPmnVOKhu1uV5o+e87JcA3Btv1SoAX1ik3bjYwl2JtFlfe0TjLkmWBFh0AsjwAjDvMvertOw5c&#10;+67d25mgQkZ6gytlIQTFS09Oz89Pdc5dfN3W0X1XjRcsDDFJIi6iroLwGH3LB/ZvMZGOPv/fnmx0&#10;lsIeAMsFJeM7K+Vdl44WHY/zOJCpASkBZQRcUJjQYNslI4WDjz8nf/7//xuHX/yHH77ohvKBciHi&#10;uILtApHA0fAsjCA4yM7iqfln0I4a8IoCIxMVO7K9ZcKl0DINKhilhYIPShmsMdg+KlC2i0AVsHGW&#10;b6aAsxVw9iS9CDZe9daSVW+/gbUUBB4CylG67MegqAC3Gqx9A+T8J6Dak6Dowi36cFwHXAhoAlDG&#10;YBmFSwOYuIBICWgxBU0r4NWHQOsUPt2VtuUXUrDXj/JRyXNzdwPONkAeB+Kzq1yCqAXaPaBaUrj1&#10;2ghffbAEnoKnFcaHZDI2VzuY939nOfA8Vy7cXBX+1QFU2bJkvxQYa21aQRQu9sLebDsI5jph0JUy&#10;VtrEsTZhKFVkrI2xttkoz7JktVV9YKSwWmcVDWCvsr8f5742WBt1cz6QtR6xQAYw4GSdtYCfh7ke&#10;wJivYryz4Iu1QtluhXIBwNMvzC65RYfXC44Y2lYvje0dru4cKroXU4JypA0Asmd7rbRn93Dle7ux&#10;PD7TDo7NdXoPPnNu8ZuNIDqbrjHZTN28PYgasIcOaBp7dUGXcNnfmS7Y1xporVc2FBdfu3WyXPOu&#10;IGTzgK25EHS+8annnp0+2ex89BduvmH35aPbL2QbNsrkSzZ5EJWfRGQTIOlVMvz8Dqh6gwMvvEzw&#10;lQdheQ1HHohltVfZgO1s+SHr8+YCoBN7qruveeeubUxQX8Ybm0JSSjE/1ZGzZ5pTjNPepTdOFv2y&#10;EEatdG4TCshIgwDkxu/eO3H2eGPugS++NBOFqiccVr78LdsqY7uqvoo1rAEoJbCUgHGaWEpYjkrd&#10;d659x66x208/e/SbDzwwM3XTUc9SKz7LfDDC0Qs6UEYlTIygKJQdOJ6AcCmYS6OlIOrFodYAyLAh&#10;vFYucgoqGCEOoWAQSKwkbfqEnW2Auw+wKgVZ601hC1AHllZhaRHl+o7Ed4sknrda3AGv/ShMZwyx&#10;suCcwfFcxFEEpQyE54KAQvdqYCNfgD/xSUjRgrAUygKxvggeZTBWgqwZSv1aYQwQDjgHADYMRC8B&#10;OgAIYCTgU2D3NoNbLovw9YfKCUOVslr9EuBK6PGKlqkPuvogi27Agr1iEJUBUP0ZlwlUtsZY24uV&#10;bEcybIZRONsJutPtXqcbychYq4y1SiW6Kom13Xzr5cxlgZXE6kDlPmgK1yn/xQOA1qAMO4P1c+zO&#10;F8S8GT0oXWc9WI/ZzrLYNCMZyFvUsGRQZR/PslhrFQdmeimIz51rdemTZ+ZcQak7XimMXDxWv2ik&#10;4F1U9MR2Y63nMLZ311B5766h8rsObKl/fKkbPbPYC+969PTcQ+0onrMWAVYbh+YzdwcFLBOskdSQ&#10;N4pP1/8yjNYaNqs2VijsvmLsEq8odmz2n3UaYe/r/+PZZ+bOtbvf/09uuHb7RUPjF/JktdRRtxmF&#10;OH/Q5GZLeq/QvOw7wOrvCPDKAy2sA7o2u8gC6xvsracFyy7OeRd7AcC/9KbJ4e37hydlrM/PVRBg&#10;/mynNXuy1dh5YLiw/cBQ3Q7ITiYEiCMNLqi49SOXjp872jj44mNTTcfncuuOmqWWUK0TERIxBIQR&#10;MCRAi1IBSji27atXd1064h8/ND23/UClPra9MqS1JErHcIoUDhwwRkE5ARcMjs/hOByUU6mk6Rhj&#10;YgB2bqmJuaUmKRR81jVmyFpSJ6n43ViAiGHA2Q0YjcE6ZaCfh0xYDeBl9DvejSWwmqcAxGLJuRGF&#10;8v3gzcug9AEo0oBSEmA01YlpwHBo/zhY/Uvgo1vBnfcDRsK1BMYIaCMB0gRMNxFgDVIj2HQv56MJ&#10;yxW+AOgubGLID8qAJIOYpIwWBU87yhhZDayQZ7eQBWKr9Vzn7Sjpa8CQFaQnf9tPLFDWGKm0DZXS&#10;kTImkn1AFffaYRy1ojhc6Ia9WJuUVrTG2oE2AnodUNUXq6sB5Tw5AGRFWB02HGON+H2V0DsLqrKa&#10;3TxztVECBzZRQhy0LmzEgueBV7a8mGe61vMBzDDkJPMYlloLGyvTi2G6R+Zbi0fmW4cpIWak6NUu&#10;HqtdMlb2r6x67kTZE/WK524puc5tE7XibQfG6s1OrB58cbbxtRfnlg52IjkrtWmk1y1rkMo3KC2u&#10;dz2/A7peJaC1yg1+fFetXBstHOCCjWyWybrrr1442G1G0ff9w+uunthTG7uwLdaa5kJw7tzxxsL5&#10;fnWdN/8VDoLvgKq/w8Brs6zXywFfg8DYet2Q6zFahS07KuWLrh3fAYIKrCWbKQvNn2s3mwu93qU3&#10;799eGfIr6+2/hABaGgiXV3deMlI9/MT0uWLVU9Yi1kZbyujyL1KaPATjFFppEG5QrLn86rfvGD/z&#10;0uLB6ZPNucl9Q1WXEd4P+iUkARKM0+QuGAoFF6OTNUMZaUGSKIOS0OsF7OnDTTRv3FqBOs1GtwGs&#10;68PwHemlkeuDLOKC8FGA+lhtlwcQ2OTSMQUvfhZi/geg421gIgaxHFIpMMbSC2LBLIcYvhutug/f&#10;7kZBEWjrATCplswF6BhgQli1lLRFrpdvayKAVgF3DxAeBIwGNYBKRfLUJF2NFBZMUDCT+nvwTBkx&#10;Y3uQ1UCt+h4lSYYlVmu0aKb02A9cjrTWUmkdKq1jpXU3VqobSxVJo0KtokDquBPKsBVFvW6sIm2M&#10;GrCJbhZUqRyoyntaZQGVGgCiVO7ng77Oe0blEzs2C67sBewDm7Gf2Yj5zpceN5IS5BkwZ21pkvC1&#10;j2mJsRaznWBxthPcDeCOiidKO+rlvWNl//Kt5eKOkaK3teCKYUew9960a+y9N+/astQIwrsPziw9&#10;fHqpc3CuE7ykjO2mr83JXe/suOhH5mzUlf8d0PUqAS1erntlryC2Unb+mJ1OIwoev+P4cRVr8/6f&#10;vPqq0W3loQt9ojLWwenDiy88/+DZGWxsFIrz0MLfAVX/+wKvzbBemwVfgwDXZhkxntmoCAC++/LR&#10;yuhEeZdW2t2MwLnXjsOXnpye8osO23nJ8BjjlJ1vBguXetURv5RkQ1uV5AKRFfclYkFpuoZyml5B&#10;AkIJdhwYGbryzTuGjzwzPd9phCNbdlZH+oaLywCAEVBGwRgFmLFOgYaU0QYhpscY00opQwgxjHHx&#10;6c/etRTGb+9+8qf5pVPHjnNedDE6UoQ1GoP9szVAPBBnLMWmeu27SiiIR7AYdOEv7QB6t8CYMqxp&#10;ApSBCQFrNIw2YGnyR7R4A3jxQYjycVhyJWCyreYpq0Z9EMeFVYuAbmAlBzh/UwAdAhHbQJ2T6Erg&#10;zBGGhw+X4G31USi78KtOUj5UAJEGuilhuwpEWzDOc2J3Cs4S9GyshbTWWGNtoJVW2hpltAmlVtIY&#10;042UbIWR7MRKRkorpY2S2kiptYy1kVIbGSgd99nF1S9wjYZKY20nYGbTJXoAS5X3tBr0cYA9wyrH&#10;c4m1hpxZQJXf8NfbB15OGsf5gBY2uQZstvFmUDfjepouMbjEuMZYNX1867RCGT43tfgEpvBg0eHl&#10;4aK3o+SK7ftGq7t31SsHBCfb6wXvg2/dM/FBAnLuxGLriaMLjScXutF9p5Y6L6b/z8PabtBBhq8b&#10;XfeXBbo+ceunXnZl/I1kVHqhQCt/IueFilt2PDaM8xhphF0ZPf/gmTPWAO/+6GWX1UYL5QvfPq2Z&#10;P9s5+tTdJ5+OQxVicLvqhZ5UvgOsvgO8zsd6ZcEXLhCAYQAI68+h/uMxAKpQccnEnvoQE3RoMyDL&#10;GGvnz7UXZ061mjsvGakOj5c2dXDR2kgZqsgaqE4j6nYaYcNaa2haTiJpEDUhBJSlwIVaEErAGKEH&#10;btq65fihuYXThxdndh4YrVNGmNY6AQUpIOuDLSONhkXP9XgjDnSTc64IIUprbQkhnFLqfO5L32rO&#10;n640/viXrrl+d+mlAjzA9BLmZ/VbZdJy4VAKstaWFQll0L7F3KkHUJzxgfZt6FkXgvcAQ6CMgiVI&#10;gCChIMZCyxDm6Hb4hb3oTByF68YoUBc6VlhtMpPgYSKGAcJg1cJgPG40GHPQs2UsnAHikOFPbi/q&#10;J8NRbLt1lBWqLlxfwHEZHMESX6metp2prj756Gw4/+JSrCNjA6NVbIxSxujFbhhpY7QFjLZQSGRT&#10;2lirLazVBspYq7WxWmo9yIzTrgNEBsWLpesq0TnAk418kRjcJTjAlX3V3w4CT9mf6wGb+kZM1SAP&#10;KIP1O8o3mu8bgayN9L4bzfXNdj1nvbroYCC1xjqCrS0vZnWhJCPYt6WEyey8COCZI3NNv+SK0YIj&#10;Ri4Zq+3eN1q9zmHssh310sSekcoHglifmun0Xpxpde8/utC6K+2A7HdQ5tnMvD9XVvdFBuzJG4Zd&#10;DwBXG62v6zW12ezjvFFAF9/EQBsU8ssrQ16dC1Y/H8g6+szsrFcU/JKbJvZWhvzCywBZdmmmd+be&#10;z714x8GHz53B6g6T9cDWd4DUd26bBNSbBl+bZb82KjdkhT6sP24rQx4fmSxPugW+OcAkjZ4+0WzE&#10;odLbLhoa8oqOt6lXb2CFywkAFXalbcz15o22ivHUL6FfiqIASdxA07KVBaUE47vrtSvfsn30yBPT&#10;C4uz7cbWXbVhbsmyoJoysgy4NCEQHpfCYU1jzGIYhmE6dy0hcECsAOAVisNeaegSCnM41TvxAYdg&#10;AvASwPy1U9wm5lvGBxZO3Anv1Cjk4X8A09sJPdSGrbVBhQcSKRhq4RIPQlM04wjhQhskVMDzb0Kl&#10;0MNC/U7I+hWolnbD9HpJPS77PCwBaBmEyoQlA8uvVdCcoFACTp308Gvf2BH9ze0nmxP7F52d/njF&#10;KTlUOBTCFxAeA3cY6BgjlT1l5u+tiEe/drTz2B3HFxanO73UtDMLUgYZT2IdUKU3AFTpz0he25T3&#10;sBpkvZD9efZ55V3X1YCf5YHbIJA3qHP8lcacXYhmd6N1YL2D1oUcwjaSFcQ4v8ZrPU3XIOf69O9J&#10;9rEKsTZ2sRedW+xFp6aa3WfvOTb1tYon6ge21PfsqJVvrPjOdduqpR076+Vbr5gY+blurJ4+vtj6&#10;3CMnZx4IpWoai276mlnmFKI2AYrtekDpp677o80A1HVq9gMPEWtA17cbcF2oGH6Z6qwOF0a4oOWN&#10;Tt29dhzXRguF2lihWCi73oU+OaOtmjvTOnnXXx/6yqO3Hzukleki6UbJtvtmJ+t3gNV3bq8V+LpQ&#10;ALbe4ov84uMVBPcKvEwo2dQcCXsymjnVbFSGfGd8d21kMw1o1gJRT/YWzrUXrLWxjLU58vTMicvf&#10;tG12aGtxVz8OpQ+2LJIyoiUWhALWEHgFwS+7cXJi+nijceqFhZlt+4eGVhUfadrBxhJBEec07rai&#10;BQANJCk6EoC0ALMWHiHEr5VEpSgMQYS8W+lqIpAUBh5kCaGwjCLqziLstcydUx/EdWQrHY0X4TYp&#10;qLCQRQPreTDEohtKVLoWpNVGpSsRWYJvWi/8g79s4u+9fa/393Y9CjJmUKnvhenmwZZJJDK8DMgw&#10;7Yqkay+0mseMdwOOdKbBXarbi2HQa0WF+ljR6XtlkVSqTm3izDq2veK+60cuHykOuebOv3yhszTd&#10;7a5sYlatw/rky2hZAGU2ADTZ72W/lgMAkV4HaGWfgxzw+/kyU74kadYpPV1oGXDQnHyF0pFNA68L&#10;PYSRdVju9QT2WbZrkHlq3kyZDmC6soxXtkPS0dZarXQ019Hn5jpTZ4Cpb5Vc4V6ypX7xlkrhhiHf&#10;vWSo4F55w/axt109MSJ7sbz78Fzjy0+dnX+qG6tzUptO+phO+nolVuQQWS0XW7tHJ6/5r37zEQy4&#10;FnldW/ZzgoEdkKvG9BoT80/c+iny7QRbF2rvQAAwx+WiWHVHKKMbbQy2VHf96ohfpIzSC7F80cqo&#10;KFDdEwfnn7vzLw/efeSpmZMA2uli3Y/eiXMLgMV3hHffub1m4OtlATAMWFTzHm+ojhZ81xf1TR0+&#10;jDVLs93W/NlOZ//VW0aGthaHNveKrG4vhQsvPTVzBkBsrdUnD85Pn3px4fnaWGEbpYTnwVY/Nfr/&#10;Y+/Lo9u67jN/974NDzvBndRCidolS7JsWZbt2HVsJ3Ht2G3iybRN0qZJ0zZdkrannTnTZWbayZzp&#10;zOm0mTlJOz1t0jip69RNvMVLFEtetC+mKFGkJO77TgIEiO2td/4AHnlx+UAC2mXf7xwcgguIhwfc&#10;3/vub/k+RBAQRAALCCrqfP4texuq+9tnYonZ7Hxlgy+4MN2GFx+LACFvQEaiLGQgZSQAIJlfu6Zt&#10;2U5wVs90pcmh3mDrkw1wL7ZtQEyWCBECSMSABHFBdqDgTGMMyGNDpu8EvHYMMt/teF3Zs34C/+6a&#10;j0PzmAJ6QgePoIBsIojaWbB0E2aTaRASKTAUEV6Xp5L/+/g/aqEGoeK5YwgqbAGeqpoFTVsNiojB&#10;tl2urUgGQB5KfqLw3SYIANkyhKtUMRBRUSKaSU4OJXzrd9TIuWlOtJj9y08XmoYNHo8o3vfExmrb&#10;JJlDz3dEE9FsIhffECtrUGzyz4alDex2kZIc2+hsM5ksi/mZWyM6mxGjJ/6cn0EZpKqUnturJFZX&#10;swlf9ipWagsC+zPa1NoqkskxoPhkI2sr5mYxxpYYBViqgo8BAJKaYZwZmmoFgOOKiIWmSKC5NuC9&#10;s8bv3VIb8G68d23d/9m3pi41lUy/1T0dP9kfTZwZjacuweLkosiQdmBe40pyGsX61uip7QK6AO59&#10;ZIjNjt7M7FapRKtgPN0fVhTFK1ZgAcnFHoQxwrIi4nIORsuY6WxKT432zvWd+WnfmdZ3BnvzAdq5&#10;pSBnKJ0tktHiRIvjViJgbAC23dLfgbBHVbxSJUJoxfWoZ0x9vH8uqgZkuaE5XCXJQklZaS1tpAcv&#10;zXRNDMZnnbUTn81ku85OXGreWXNnoMLTQL+S3CvNDz/mJ94IARBlQVi7tapmeiSR7Dk3MVZRu94r&#10;K9Qx5Bu5CSEgyQIJRlRrPpZN5ddvOp+NJvmdt6evfyTb1mt0PFwT2pedGEGV9esB0hiInTeiFjGk&#10;MhqAngGfX8qRvgWhsFzZENk2SEi3Xm2V5+WQqHRG2+E/ZQfhT9d9EXb3W0CIADNBHUJxCzQ9C2nB&#10;hPkaiXx9+ED0hQOvxLfvW1UXqFCxaVrQMhGG7QOdsG5TEJTgFoBkNqc+Sr2dCCHAogi2nvdCyzPM&#10;XIYK5RJfGCBU6RU271olnj7YPTc5GMcCRj4bgbBIshY/DQgRsCwCskeUHnh6U8Ps2Pzk8dd7R03d&#10;SuffL436ajKExi1LxBIxs8hX1vuPJVnEpXRpu2SsiglGl1P2W2ky8AYTq3L+1xX3f7r9rNzmepac&#10;FOhdUpku5JIBY4mb8z+9mmmTzql4d+dUvE0SsFDp89SFPXLz6orAto3VoZ0PbWh8/CN2XaJzOn68&#10;dzbx1kA08VY8o0fzj1dgcXwYQXFfRTdnDrYXTQQA8dFf2r4qUuev0DOG2ds2NX3h2Egclpa8TZcM&#10;K51dg5uR3SrX6xADAA5VeT2yIgZLuTCU8tGdm05Nzk2lp/svzvSfPTRwaaQ7OpXf/abz5MohWSkq&#10;WOtQWO/nGS2OW4yArRiAEQAgy7QJsYlZSglQ10wrGdO0QNijhKt9wVIzxFPDiYGOk6Odhmal82vL&#10;AADoODHau3lP3ckd9696QhCx4nbUNOlCCKCy3h+8+9H164a7ZmcTM5lk9epgeGnmDSxDszJWToMp&#10;m3/OVH7tOr1qGQAwbLtmWm74Mngn/hIsuxakgB+QboKtSGDpMcDZczCZXgVKxYMgGgKAZeT6wpAA&#10;NrZhbnoMxsbtNPIqRA3IWBAwGCgLfz37PHxt8+dgXdcchHUvZDAANjToX63B14/+U/zge62Tm/Y0&#10;Vjauq1KxiEDLZuFiPARd0XnYLhoANi7cP5NcH5puGJBJpsCj2CCLUs6njQAIqgwpPQnTgzNwIWYA&#10;FhAEa2TZF1JIJqnPxmaStZGagA9jBAgvyjcw7xWofkXdtn9V5MLxETM2mY7lY52TyWdjH0t2CLhP&#10;hllFiFgxCQdSJFtWrG9quaZ02yUjVUpv1UrZ4utMrK42BpREvthWg2IOF26kaznihWCpRRCdAZPA&#10;vQ+M1QIUASBgWLY9kUhPTiTSQ13T8bdPDkxUKoJQvbrCv/nO1TV7P14d/upcJvuVyfnskf5o/Aft&#10;Y9F2mxCR+jwYVEafJZhuVmUSAEjPfHXv9m33Nj7jDco7BQFXIow8hBBr/5Mb04ZmTcyMzR/96fcv&#10;/OTiqTFnA6nDokaMSZE9m/l6y2W0gHkjkS+kyJIiBJfk+ctANmUkJwbjwyPd0cHetqnB1ncGB/In&#10;KUsF5jQVoJ37mSIZLXJzFxoHRyF8IQU+9rk7yDNfvQemRhLw+4+4OsUjy7KJZdk2IUBWIluJ2Uwq&#10;mzbMxg0VkUDEU9IEb2wyNX76J33HO06MDlDryAAAiM+kjSOvdB0J13hr126tur9UqhiqUn2GFjJt&#10;QgghxGbN4EURC6KMBYyRU16iFb+dNav4/T7yX//7/zp2rv3RP/zbX6n9aoV2eu2IVQ+iHAaSHQCR&#10;WOmJZGNic32sRpJ1DBAAYhk5hVNRAKSYoMfP22+eMobmTEWpUiVblAUsiBgMkoZvzXwffn/H50G+&#10;mAJdxPDezmn4Xsu/ZlovD0zVrA3L63ZUhiUvIAACPtkDpmGCJckQj6dAtGLgV7xgG2auJEgIgCxD&#10;fH4UjNnD4K+vBkvdCqJCcsxSFkHW52A264PzkwbIqgQev6w2bqhQJwbi0fhMdr6qIejDeasjhJBb&#10;ghN0zYD126urtu5tCJx4o7eb2ISOexlYtKExXUgRKZJlcpNDYB8DsLTEtxyJssvMSn1ASNU1JV/l&#10;av2tpONFkySdIksaLO31Yj0b2ZIiTbqcx/lsQux5zUjOgxGbSWd7L0zMHvRK4roNVeFNayt8ZGdD&#10;1ZMbK8P3T8ynT50dmW7LGGYqT5wcsuW8Vvo5nOybVLM6qD7+hZ13brqr7jdUv7wPYxRyO7uKKm70&#10;hZT7vvBfPvK5vvbpZ7//9WOvphKak4hxOIJzrkx6H3ijs1rllA4X3khJFiRBxJ5yXSAIAZgaig/1&#10;XpjuHu2Jjg5emhkf6Y7NUClxjdq10YElQxEwns3iuOVR1RCAJ764Cx773B0wNRJf1vzX65c9kiyo&#10;K/UxmoZtZZK67gspSs3qYFiUVi4bpuJa7PKZ8bPtx0d6qAxxBhZLR1Jf29TI+28NHPSFPJGqBv/W&#10;Ul6fIGHBF1bUzLyuZ1OG4Q3IBXp6CCPRG1R8FbU+eaxvzrnQ0+a/AABWMpmy/H6/ffjImd6GV+L/&#10;8dE7UdOf/NLk4+tqx5ufexvO/NmzqHN17VTwx39Z/1ST/sqqjHcPRPwNICICupGF2Yle6BucG3n2&#10;sHzZ36xsUXwikRUxV3ZEubaXH9rvwCe33gfn1VE4NnKETIzMzeqamd62v7ExUu9TclryBIgNIJoY&#10;urOrYMfsGKxWBwHknUB0I1cuxBhAwlDli0FbUtUnh0FuCr4HKbsBsOgD0RwByzThyPQayIAAPlUB&#10;RcVS7ZqQb6Q7Op6IZucRxnUoXzosFj2JTcAbVHx1TaGQKGHd0KxEiRtNwpAl9n7R6Sy48rLeSk3p&#10;pfjHktKvIB+07HdZWn+oSBZsJeJlgHtzOe3HSlva0Rku5EK+HMgAQDAgc1NNhbm1pgKSmtH/6oW+&#10;0/OakQYCGVJYRhSYY2enKeXVmyKBX/7T+3+9qjHwFYRWHg5CCATZI67efFf9H//eNz+++7Vvn/v7&#10;8+8NjTCkkXWPwbDYs3VDPlPllv4QACCPT5IFEXtKdTUlBMhoT6zv0unR9stnxgdGe2PT2ZSRooIu&#10;TaCyDOGif0fbMrBaHjybxXHL4NFf2g6Pff4OmB5OAMLLL5PYVDplaFaKEGIjhITiWWBdS8/renVj&#10;IBiMqP6VVl8qrs2dPzx0/ODzHSfis5koLPY6ZimiJdo2MU8f6O1Q/dJr9z250ROu8a5b6fVhjFCg&#10;QvWqfll21ji98UIIQBCQ5AspMiz1vnMIAgYAI5lMOlkv78FW0A+2kpH8mKECAMrghB5/5PfHn/3O&#10;n2187NH1J+4CvEawpSCAPkfGBsb7vnvAbp2Zx4n6sEfwBT1YknFuAjJ/gmbNcfgn8kMAHUBLG/Ox&#10;yVR0/R01/nXbqysUjwCiKIMkyqBpWdA0DbpTGM6Rj0LNzI/ByHohHKwCZFuQsCzQB45CdHQg8zdv&#10;BOcGcLhm/Zqtwhe3noOaUAJe7KqH8/EqkBQRFFUEUQYQZQyNzeHQ5RaPONIVnbrj/lWrZI+iOo3w&#10;bpdahBBomqms31FbV98U9g51zk7n37M0RbjoXq1yMkulfg9w9c3oH3JSddOIV7FyYzHxVJpwsSVH&#10;+vd0hguc+wQABqPzAxndmJJEAYsYo9zQCsJFCBphyJ60elPELymib24qJehZSwYor1qGEODqVYEn&#10;n/7NPWGvX/7Widd7umGpToxzjiwo3ph/U4iWG0MGf9ijihJWwV0eOf/xIbZlEmvo8kz36QN9Lf3t&#10;06OxqXRcz5ppJntFZ7NoQkXfZ+0bTOAN8By3KNZsroSKWh8kY1k3krWklNLdOhH7yM9vnqi2iCaI&#10;qKjWHMIIK6okKaooKqooL3cMidnMzPsH+4/85NkLJ/WsSZMsRyLFoGKApWVMcvilzpbKen9k14Nr&#10;PuXxrTwFiRDAcs34ildSAxUelQl0rH0KPb1mUGs/BQBqftcsT8f0+Cf/oOOf6yrQj564Z3hVbQUE&#10;+icg+fppmEqkAQIRElQDEvH6JSzkxUCxUHjuTc22RvtGJz1+yd6+v7E2GPGIjiQFITqIHgAQJBBE&#10;DO1TM7CtqRm2K7NgZwYAsA/UzDD09c/H//A7uGtCCkSatqkQzSbgb9qaQZRyuliKVwA5T7RkVQTJ&#10;I0K4xudtaAr7pkYTc/GZTCJQ4VEXm+CLZAwxwopXDIWqVAk6F86X5pLZt6D0Mt1KmaZSynqkBCIA&#10;5cVlvkG+DsTL7RpuwVL9LpRfd4jiA2xTPdvLVUDcDMuG6WQmO53MRAHAFpCTMSX0a8DMMTllS/nx&#10;X93ZdO/jzb8lSsKqM2/1f+8bv3PgR7/zN49G1m6t+sVyz16k1vfAI7+wzUgltL9tOzI8AEtFUunz&#10;e8MIV7kZLQIAxBeUZSxgxa10aJm2kU0b6eGuaO/hH10+03dhekLXzJRtkYxLlkpzyVaxhqNuEwR0&#10;vwFfrBy3FJ76zT1w1yNNMDedXq5kuLDw0/O6kZrLzpqGnRZEXJRombpl+cMeNVSlekUZF1270yPz&#10;oyff7Dny9g8utRBCElA4uZumMlpODDABwM6mDHj3R5ePqn45uOmuuo95vFLoas6DpAiq1694mYsA&#10;QKHWEmbIl5PVVvLHKgMl1DgRA+nbB2ASCke/pUitL1hR7VXVQM7gGrkQranZRCKV0FJb7m6orGsK&#10;B3J9Uvk3wSZg2wREyQZDxJAyCfxTbx34+20Im/0kNj4XO3BAu9jSAVFBBHvL3Ujy+CRT8UqCIAAI&#10;El4gW7IigCQLIHlEkGQBPD5JqWsK+Uf7Y9NzU6n4qo0VNagECwDZI6iROn8QYwS2TVgBUTo2kjKy&#10;SqUQpeX+5ioIVbG/RzxolH6+rgXxsqFQ64omYjQBY8kWKpLdovuubIss6LmZS6/TBeVJ+Wee2bL6&#10;3p/d8LVQpfrvAQDu/dnmNam49rff/IODP/6tv3qkct326o+Ve8IqG/wPPvIL22ZHuqP/GJ1IsVlb&#10;epgDQ6GK/S1BtAgAkNxOTZKwgCT6l7ZFjPS8Fhu6PNt55OWus5dOj01Qu9MssxNzKweyxMp0IViu&#10;SrMI56asOThuNrbsbQBfSIFUQl+JZBWMy08MxkfW76yJKapY1NbKG1AURZVESRHEYhfq6ZHEyJGX&#10;u949/GLnechpz9E3Z6hEp4iWQAVENN43N/nGd86/mUnpma17Gx4JVqqNV3ouEEJYUgTZ45WkbNoA&#10;WFo+cDMndmKGxJIsWOoB5xjvyv6wx/L4ZFNRcxmp3GTf4ilKx7V0X8fMaFVjUN6wq6bK4xUL3h9C&#10;CNgWyfkgChgM3QJD1yFq2NA/W5F5/925S10d+jAAmJZJrFRCG5cU3Kz6RUWUBBBEDKKUM9UWZQFE&#10;SQBJzpEvQcKofl24wnNKHpqdSCZM07ZkAYsrUS2PVwqFqr0hhBGCRT0v4rLptMsgR6TEC/pK318B&#10;oeK4CcRrpalGG4r3d5ngPoXIliKd+3SPoNtELN38Lq/ZUhl64Oc2/1qoUv0M9Zlf//Bntn5NyxjP&#10;/cMfv3vgV//8Qe+GXTX7l2upcIk7wqqNkSee/LXdQ9/7+rFXYalYLs0hbnpGy80Mkiheiag+SXDM&#10;pAkBO53QRsf75y4feaXrzPn3hiaoUoDuQrLYLNZy2hds9qqAHX/jnc8SI2vBHz3+PF9+HDcdex5u&#10;gl/8D/shEPFAJmks18HINh1bPecmh3c/tGbMF1KaMC7cxDj5WkkRREkpXqqLz6SnWw4Nnjj5Rm87&#10;Q7BoDboMLJacHKJFe5XBxGAcXv1/rW+N98cn9n5s3WO1a0JbRQmX7ewgKYLiCyoBj1+SsmmDbUhl&#10;J+ZoLRwdlhro0pNREnVTAMAjykJa8YqWoko5v8U80UIoJ/KamMsm6tYGfeu2VdcGIh7VIWEIodw0&#10;IQGwbQKWaQMW7LxnIwJRsmGkOzM61hvry59HEwCs5FzWyqbNsepVwY2CiLAgYBCknKG2kCdc9K2q&#10;MRBuWBcKTQ4nEtmknpYVcUVpDtsmFkaAsYCwZS757LjJNJR6cSYl/A0nVLcf8bpaOYmVGusd8sX2&#10;fdGEy81Pkz4GR2pCeerX93wiXO19ij1ub0Be/fFfvuNLWtr84Xf+8+F3v/QXDwY27K7dVc5JEUSs&#10;bthV+8R9T27oOv5aT4cLpxBgqfn1dfssl5PRsgHAUlSJ+IKKF2MsaRlzaHIw3nL6QN/Jo690jVI7&#10;VjpgsqVCNoNVLHNVzBk8R7Le/iwBhEDLGHypcdx0PPTpLfCp394LoiJAtjSSVbDrG+qcnZsZS/ZU&#10;NgTudiNahartS/9pNm2k2o4Onzn5Zs8FPWvG86TAIVlOydDpjzSotUUTrYWnSyU0ePffLr0/0h2d&#10;fujTWx5eu7XyTl9QqRJELJUc7AQsyh5BlmSR3QUDs/MlVBxgfdvc/N7EPMGSAcDEGEFlnV8OhD0h&#10;2SMgRMsnIAAtY5oej4jCW6ojFbW+3HQnpWFFSH7H6Ki2Y8cgG8P0cHzi4qmxs8m4NknFLTsV11Jz&#10;U6mutVsijR6f7BfyZtpYQCDkv2IBgyAgQAICWRWlxg0V4c6Wicz0SDIWiKiBlcqHGCMxEFHDskcU&#10;Dc1yI+nFvOSuBxnihOqDle1iiVepE40WtYbppnvB5TlsKpNFkzJp78fW19atDTwiSrjG7YX4gkr1&#10;01/Z8wuGbr7+7f98+PBv/OXDvqZtVRvKORnBSnXznkfWPdp+fHQkEc3QiRx2kO6WKB0WLGxCiDE3&#10;nR6cHIw/N9wVHfrBX528QO0+ERSWBJyMFtuDxRqQ2kWyVwVNm6zuBUYItIzJlxfHTcenfuduwCIC&#10;QzNXajlx8+eytIypDVyaudy0vSoqSorXLUgWuyxrGTPTdmT45OEXu87MTaVn8gQrwWSzWOsqm9oU&#10;2S7HaAOA3XNusm+0Jxa98+G1F+/8mTX7Gportqs+OYiFlcWKEUaC4pW8iiqILq+H9Sejgzg7hk73&#10;hzg3AwA8AACqX/bUrglGPH5ZFWUhb2wNgAABIYQYmplVA4ocqvSoooypyUi0YOlDbAQIk/wtl82K&#10;xrOzF45PnpjqS/dhjFO2bTu9bVYmZeDWd4dONm6MRNZHvPeIMpawgCmStkj2EAYQFCxEan0BQUAT&#10;WtrQS5nXFiRBxBgJQAAVOX9srOREiuNKiVc5UhKswTOrU4VcCB3dmyXuuK9xl8cn71zu4L0BueKZ&#10;r93z9IvffP/Qs39x9PgX/+JBZfWmyOpyTsCqjRUPPvjpze2v/cO5w7C0PcmGGyQPVQ7RsgDAjM+k&#10;tYPPd7RNDScuUrtKCQq7++mM1koZLDZ7tWR3VkxYDGME2STPaHHcXHzyy3eCadgglL5U2dKPCQBm&#10;5/vjg7s+sqZb9ct1blktN2SSeqrtyPDJt55rPz4zlpyCwnIhTbIyUKi9xGouuZm02gBgZpK6dfzH&#10;3a0tB/t77n9q06477l91T/368CZFFX0IoaKTxwgB9gWVQKBClQFibMBnywz07+jpKDoL5mS5ZOoi&#10;IMke0faFFZ/sEcRcIzws9F8RgkggrKq4EgmCiDF7yUE5rVIgiAAhjlo7gXRCm2s7Mnyi9d3etmzK&#10;mIdCRwobAHAylk0OtE+faVgXbqwI+Jqc5nok5E2jF9TfEQACFKkPhCP1fv/cbDqtZUzd45WU5d5b&#10;07CMVFxLGbp1Nf1TnEBxuH0WVvJtXa7MaIG7fZBrGGAyXgIAiOFq7xpBElatdMDegBz4ua/seeTl&#10;vzt79Nn/dvT4l/78wYfq14frSn3BHq9Us+Xu+o+0vjN4cbQnpsFSiShMxZ/rltnCJRAsOhhbhmbp&#10;U8MJJ3g7AogJahcdz9/YHXUaCm0kNHCfKiQOuXJuRQ9eQJBO6nz5cNz0bJYorWzrmf8su2a0AMCc&#10;GIjPRSeS/cQmJe0eTMM2+i5Md7zzwqVTeZKVdCFZrDcou9ExmY0RbZdDr+mYljFn3/7Xiye/9/Vj&#10;//zOC5deGLw025pJ6onljlHxSj5RwoAF5CY9gFzOAz1Zx0q9sO0HJgCY1Y1+OVLja5BkwZPLJC1O&#10;HQoixrIqSqIsYOT0bWHK0NnJfuHc47CAIJM0YmffHjhy9KWuU9mUMQs5lhgDgCh1P2ZZdvTkm73v&#10;X24Zf0vPWjOCRPVpiXjhOBzC5fFJSs2qYJjYBOlZc8X3mNjEtizbwhiV0sC+nOgoB0ex6/tyn5Ni&#10;ZWrWaWA5NwGbWe8IAARCoGTBc3/YE/jkl3fft3pjJPSjb77//vTI/Gw5L7SqMbBr3yea74ScXIyT&#10;HHIy43R/2XUDLuMNsZcJyKkiO2k60GeZ7BZbKy0gWKUcPEIApsnHDTluDhSvBL/yZw9Ack4rV1xk&#10;CckCAIPYRB/tifXkL+4rYmIgPnDsx92nJgbjk0VIFr2xYS1b6ODINqLTm6h5avMUA4BYbCo1fuB7&#10;F4793R8devbgv3S8MHBxpjWT1OOu50gVfaEqrwzuafpiwpnFiBctbbBAFgOVqiJ7pADCGGMBUWKl&#10;qCBWuN0W8lp5wqVnrXT32fHWU2/0tWTTxiwAzNHkKv/9ws0y7bnX/+HcobbDgy8ZWSvq9GnRhM45&#10;DkFAQvWqQEhRRWk+mk2v9JlBCCFBxFiQMIKVxUI5OK4V8SqVnBXzz2TJGNsMj/WsmSWElFyOClV5&#10;Q0//5p57PV5J/On3L5xPRDPzZWS1qmrWBDfmB3roKhyrgH/dUGrpkO6hACY4Yybl5ubuTpuWAjDl&#10;wavxHEJcgoXjJsHQTPjEr+yCycF4ucuUJRQmABiGbmldrRP9O+5rvOwNyo3FynKEEHtyMDF8+MXL&#10;h7taxgfKJFk2uDfEugVS24WELQy4aBkzc+gHF4+fPzx0eecDq5s3763f2tgc2eIPKwupfVkRPOEa&#10;r2pbhLaLAShdZoCG284ZqhoCQckjeNne8lJiA90Qn4rrsfZjw6fe+bdLJ2cnk5NQOLnpnE8DFntO&#10;ZAAwbZtYr/x96yECYN/16LpP+YJKtdvzCyLGHp+kKF5JzgnO5oqVxY4tk9ITw13R8cy8boB7PxYn&#10;WRzXi3QVLJMy/rakz+TMWHJszebKUY9Pair1oMI13vCnfvfufS/89amTh56/2PbEl3btlT3LCzcv&#10;PLbKu7Z5Z219Z8u447tI93pe94yWWMaJt5n7ThBGRS4gxZjtNSFYHBw3E5X1fvj8n9wP0cnklSxR&#10;1x4tANBjk6nEaO/cherVwT0er1TpQrLI7Hhq4sTrPUda3x3sNA07AUtlHEohWWzvhb3MOqYFMgvI&#10;FgBkZ8aSmSMvd82ePzJ8cd2O6qpdD67ZsXpTZHswojbJqhhpbK6oxQIybYuwLQKkxHPFBvwCu5HK&#10;On+1RxWrML6yYGmZtjXeH+9rOdR/8vhrPRe0tBEHd/0xjTp2x8PNBgBkmTZ+6Vst7xKb4LseXfdk&#10;oMJT7/Zc/pDHV7MqaFgWWdZEPEf8tNhId3TGtglts8O9XTluZeJV7LEFm7jjP+663LyzprMcogUA&#10;EKn1Vfy737tn30vfamk5/GJn+4Of3nyHrIgr9rN6g3Jt07aq1Z0t40MU0aJV79khgJuS0aKzWHQA&#10;RuAuce8WFDjB4vjAAGEE+5/YCGN9MUBlpFW/8fZnSd7MFFwyRsbcdHr+4snRjg27avo9XinCBjUt&#10;Y6Z7WifOnXyz94KhWXFYWqp3Gt9LIVl0RsttvbLlTdYmx2kJUAzdUmbHk4nZ8eRkz7nJno27aw/v&#10;uH/Vxob1FZsRQlnVJxuphFYsq1ZOgKPHxLGsiKLHJwWQgOQreR8T0cxsx4nRlkPPd5yaGUvOUOdz&#10;Jf0xDEsnNvFbz3Uc9wYV/x33r/qE6peX2BiJsiCEa7yBXMar+CCBbdl6bDI1OTedToK74CLPanHc&#10;KsRrOfLFXv9tALBHumPzvecnj4aq1F0er1RXzpNX1vsjP//bd9395nfb2jrPjA9tu7exSRDxsoKm&#10;skcMBKvUalgsG9K6fKwO2E3PaCEodIUvNnIMnGBxfFCxbns1fP5P7oeZsfmySBZ7LaUu1jSJ0QYu&#10;zoyP9MTOhKq9myRZcIQtiaFb2YGOmdb3Xuo8oaWNuWUyWXTjeykXZppsFZs+LCCE+edQ8oSLbjAV&#10;5qbT+Mxb/ZNn3upv33Zvo18QkGbolgZXP1a9REAxUu/zBCvVOlEU/CVfJQix4zOZ2b4L05cvHBu+&#10;eOHocK9p2DRZZXtMaeJKawPR6tIYAIRUQsNHX+46Gq72VjXvrHlIEHEBAUQIkKJKCq2L5oZM0pgf&#10;uDTTn4prGXBvweA+rxy3C/lifU4tADB++H/PHA/X+Jq37K3/bKlT1hTZqnj8Czt3HX2lqytYqfpX&#10;b66swbh4MBZE7FE8YmAFknXTiJZb/8ZyY52uwZwTLI4PEhSvBNv2NcL4wNzVEC06g1RgP5OIZuYv&#10;nhptbdpadX+4xrsTAMAybX20J3b2nRcuvTXeNzeWJwBJl6yLBoUDJzas3BdF/47NbtmwtJ/MzAcs&#10;I/98Mk20YHHIxr54cjRG/Z0b2YIyCVdB/InU+VVfUK5DJQRq2ybW7Fhysr9juvPs2wMXL58ZH4LF&#10;xv80dU7p71kDZzqjRVwIIB7qnB078XrP26Eqb23tmuBOd7JXvDuLEELmplOTg5dmRyliy9rt8OlC&#10;jtuFfLEbNgMADNsi2Ze+9f5rz3xtr3/j7rqncJlZ6cp6f/iBpzdt6jk3OeHxSnLNmlC4WCkeYyQq&#10;qhiARUsvt9LhdevTKqd0uJwL9hJwcsXxQcSejzbBZ/5gH8yOJ6+YZFHlQ3aad2Gid2Z0fmJuJn0p&#10;VO3djhAIybnsUPvxkWOdLeO9+Qt/BpZO9jqEwCyTZC2X3aL1c9ghFyMftHQmeNG7QwuWmiBfbUZm&#10;gWwFKjyS4pUqESo+QZ1NGamZsfnx3rap7vZjI929F6bG8ib3GYpo0YSLLr9qDNmhjbHZ/rEFgdXW&#10;dwa7ghH1tYee2eKN1Po2MFmt5QmhRcyhy7PdAx3TU1BoUeZGtjg4bgfCxW7WdADQpkfmo//yP0/+&#10;25Nf3p3Ysb/xKdUvV5VLthBCWEsbhqGZpuxx79fCAsKKVwoEI6o3Ec3EbyTJKpVoLZcahG+8/Vn+&#10;MeL40KCq3g8N6yvyROuaBCB2p6cDQLbvwvRUf/v0sbq1oXsFEQeHOqPvnnyjp4UiABmKbNETcayE&#10;Qzkkq1h2i85k08crUF91WJqOZxvqWbP4KykdFhzn+juq6xSPWMv+oWXaRiqhxaaGEsMdJ0cvtxwc&#10;6E1EM0ko9F7NMLcsdX7ZEuxK5BAzgRu/96PL5zw+Sb3vkxufCVWqJSlaEwIQm0pP9rZN9dkWcRNY&#10;tICXDjluP6JFxwEnVkgAIMZn0rHn/sfx1/d8tKlv/xPNDzdtr94vyYK31H8eqfMFdc00BQGjYpli&#10;hJAge0RvsNLjTUQzArNebwl5Bw4OjjxUvwx61rxWsiJs74JDtDAAoPGBuYGpkcRPDc2yj73a9XZy&#10;TpuFpWbtdLlQd8lkXe3xAZOdQi4EkQ5cAiwdkmH7M1yHZK7k3IUqvRFxsY8NLNNOz4wlewYvznR2&#10;nBod7D47MZWe1x3CpDFEiyVWtCAqW7JjiSEtdwPgbrQrHHu1+2z9uvCqrfc0VCiquGIfmW3Z5lhf&#10;rLe7dXLUtgl7LCbPaHHcxhktRw7KiWEZemN29u2BS+feHRzZcd+qY3d+dO1dm+6s2+cNKlWlxFpZ&#10;EVfkMpIieLxBxQOF/ql0rLqppUMODg5nJeJrsxaZ8iFNRHRnwZ/+SV9fdDz5fTWgqCPdsRQUlpHc&#10;VNKXZDuuUQmfAABQx+sQLpv5ylrmFHAIcLfaco6z6JPnn3eJjMyWvfVK7drgHQgjJZXQOqaGEu3t&#10;x0c6Th/oG5uPZWmi6ZxXmlDRxIo1u6czb+xx08fA+r2x5rlCci4rnHqz93h1Y2Bt44aKe1Y60VrG&#10;TE8MxEfS81rK5f1lS8KcaHHcblktZ0NJrxPn95ZtE7Pt6PDltqPDQ1UN/sP7Hm++Y/dDa+8P13gb&#10;JFlQruYABBErikdUoLBceENKh4gUGX1ZZvKYg4PjGq0/JwbAYirdubk1mBcInDLZDnbKEK7jhRgV&#10;yeSgIjtEtimWvb/SsdJB0Tk3ysbdtRUPfmrzPYBQxck3evo7ToxmIDcBKVIB3KaIlr4CuTLA3YfV&#10;bWqTNtjF1PsnQ87qwwsAgfwt9MDTm3Y//Jmtv1hZ799ULKjbNrEHL820/fAbZ14c7Y0NwqIavaPr&#10;xcpMWJxscdxmcQ7DolionF+vnvyacdaNl/peBQD1gZ/btHXvY+v2VzUE1vhCSuRKDmJmdL73ze+2&#10;PdtyaKANcnZac7Cok5ehNjQLcYmQa+M8wzNaHBw3d5fHNsWzWS6HhNHZGZps0VZWN0pfya2HC1yI&#10;VrHHFbOTKeU5F85V97nJ+e5zk8fygdqx19CogO78LU1MdYakuhEsskwWi33v7CKEkC5PiEdf6WqP&#10;1PkO3vPx5rA/rNS6vcBsykgMXZ7tjk2logwhZD0qWZLKwXE7wKZiGJvpovs4WZ2+zNGXu1qOvtzV&#10;vvWehtX7Hm++a8Ou2j3+sFJZzpNjEQuCtKC3VWxzeF3AiRYHx61BuAgUWlzRPQ2YIVrs9J8NV9f8&#10;frWEy410Xcn/WImQAriXIIAK1LS8BHEJ4CYsLQ+yHm2lZttosoUooswSLQEAxDM/7T+7enPlhuad&#10;NY9ijAoEFgkBMjueHG45ONCWntfnobg/LC8bctzuG0q32LdkIjG/ecrmN1AqACiXTo9lLp0eG9q+&#10;v/H9+57cuL95V83dHq/kv0bHyXu0ODg+4IHIdvmevnCzQYncZJJVCmFCV0isViKktG8q3TdmQOEE&#10;EduEz5IrN4JVbraNzWy59aAIACCO989NnjnQ93ZFja+xqsG/g/4n2ZQe72+fvjDSHZ2EQnkJdvKR&#10;q8JzfFDIlpsLBS1z42S1PPn14GSuPR0nRjMdJ0aHNt1Vd+yjn9n2UPPOmrskRVCXOwBBQEgQMLoZ&#10;a4cTLQ6OWycAsU3ilgtxYIMT3MIZDnId/h9rcK9TQZoe1WYJ6XLq6sV22ldDljEUSl6IACCcPtB3&#10;qXpV4PV9jzf7ghF1nfPY6ZH5i0df6Tpl24TuxaIlJtjpRw6ODwrZYt0n3EzsZVjMbjmES+1qmch2&#10;tUyMbt/fePyxz+54pLG5YrukCB63J0cIIUkRCBTxXmY2iNd0jXGixcFx64D2DyXMzwDcLa7gQ5bh&#10;cNsR27BUD8dN1d5N7b7cXrFSybIJhSKmC2Ps7x8caF27parJF1TqBRF7dM1MTA0nOuem07PgrvJP&#10;lzc/LO8zxwefbDmbI7fyoUiRLcefkCVcGciVFLMdJ0azHSdGBx94etP2+z658aG6ptBmjJHI0CeC&#10;MWLbBW6ITAonWhwct07woclDMW2XYqTqw0KyAJYa3LMNrqyJrVu2kFzjc+dWQnSIlkYTwcnB+OT5&#10;I0Pv1qwJbgpXe++MT2cuHn2l67CeNedgUaG+mGAqJ1scH6R4Z0NhloudrhZg0YHCIVr01wJtvKOv&#10;dLWc+Wnfpce/sHPv7p9Z+1C42rvWeVKMkS2ImNWkuyE2VpxocXDcWiSiLKurD+FFdzmDe7dzt5wn&#10;4PUobbpZK7FaPfbpn/RdXLul6qWNe2qTU8OJ1pHu6Ch14XDzrLwSJX0Ojtsh3rHZebo9QHAhXW5E&#10;a4FwaRkz/fLfnT10/sjwuY9+Zuu+TXfVP6aoYgQhRLCI2SzxDSFbnGhxcNyaAYij+C74ig3ub9D5&#10;pcubCAqb4wEAbEO3zHPvDZ6cnUgOXDw1NmEadgKWNgFfrW8lB8ctDVpQOS9MbDMEjO6/FGBpWVGH&#10;RVkXekpR7m+fnv92+/Tg3o+tP/bYZ7f/vDcgV8qywJrEL6eVd83ABUs5ODhuN5Q7hk1u0vE55ULH&#10;cNvpNWHFaJ0LDKv3RctROLtvTrQ4PkhEa8nP8oSLXkvOTQBGnw4KBZ4Vh2TlbwsahJE6n7Rhd21g&#10;PppNXDo9Ng5LJ3vdeiGvmWApJ1ocHBwc149sCS4XBpG6YYpo0RIUDrnipUMOvqEqjXDJzCaGXl+0&#10;BIybM4Sr28J1V4a/Vk/AcZt9sjnB5uC4FnBTjgcq4BcTV3WTouAEi+PDuoYACvu4ELO2WJ08hzTR&#10;1mWsqDFrW3bdJVN4jxYHBwfH9b1YsKr/dN8JvWu3l7kBJ1scnHAVJVysD6zgQrQIFBcv5s3wHBwc&#10;HLfpBcK5EGBYzFA5wR8XIWXLaX1xcHDCtXQgxiFaAhSKF7ObGVbAuJjkCydaHBwcHLch2WLFaBEs&#10;1f5yk6YATrY4OIoSLgvcpxRREaJFb2JuyIaGEy0ODg6OG3eBcJOlQPDhVPnn4LjWhAuDu30Zu87s&#10;Ivc50eLg4OC4zS8I5ZIpTrg4OEpfX7YLqULLbHrYNXZd1hsnWhwcHBw39oIAK1wAODg4rmx9ufnC&#10;Xun65ESL4zp9UrmsBwfHzSJeZYPLsXBwrLim0I0mVksOoJhgKQcHBwcHBwcHx9WBb4c4ODg4ODg4&#10;ODjR4uDg4ODg4ODgRIuDg4ODg4ODg4MTLQ4ODg4ODg6O64f/PwClqTHy4xzR7gAAAABJRU5ErkJg&#10;glBLAQItABQABgAIAAAAIQCxgme2CgEAABMCAAATAAAAAAAAAAAAAAAAAAAAAABbQ29udGVudF9U&#10;eXBlc10ueG1sUEsBAi0AFAAGAAgAAAAhADj9If/WAAAAlAEAAAsAAAAAAAAAAAAAAAAAOwEAAF9y&#10;ZWxzLy5yZWxzUEsBAi0AFAAGAAgAAAAhAFOdUohPBAAAXA0AAA4AAAAAAAAAAAAAAAAAOgIAAGRy&#10;cy9lMm9Eb2MueG1sUEsBAi0AFAAGAAgAAAAhAC5s8ADFAAAApQEAABkAAAAAAAAAAAAAAAAAtQYA&#10;AGRycy9fcmVscy9lMm9Eb2MueG1sLnJlbHNQSwECLQAUAAYACAAAACEARsAsueAAAAAIAQAADwAA&#10;AAAAAAAAAAAAAACxBwAAZHJzL2Rvd25yZXYueG1sUEsBAi0ACgAAAAAAAAAhAGjMGDiAhQAAgIUA&#10;ABQAAAAAAAAAAAAAAAAAvggAAGRycy9tZWRpYS9pbWFnZTEucG5nUEsBAi0ACgAAAAAAAAAhAObN&#10;NzwGFgIABhYCABQAAAAAAAAAAAAAAAAAcI4AAGRycy9tZWRpYS9pbWFnZTIucG5nUEsFBgAAAAAH&#10;AAcAvgEAAKikAgAAAA==&#10;">
                <v:group id="Grupo 811" o:spid="_x0000_s1041" style="position:absolute;width:61842;height:40195" coordsize="61842,401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a7/tMYAAADcAAAADwAAAGRycy9kb3ducmV2LnhtbESPzWrDMBCE74W8g9hA&#10;b42shpbgRg4hNKGHUKgTCL0t1vqHWCtjKbbz9lWh0OMwM98w681kWzFQ7xvHGtQiAUFcONNwpeF8&#10;2j+tQPiAbLB1TBru5GGTzR7WmBo38hcNeahEhLBPUUMdQpdK6YuaLPqF64ijV7reYoiyr6TpcYxw&#10;28rnJHmVFhuOCzV2tKupuOY3q+Ew4rhdqvfheC139+/Ty+flqEjrx/m0fQMRaAr/4b/2h9GwUgp+&#10;z8QjILM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hrv+0xgAAANwA&#10;AAAPAAAAAAAAAAAAAAAAAKoCAABkcnMvZG93bnJldi54bWxQSwUGAAAAAAQABAD6AAAAnQM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Imagen 812" o:spid="_x0000_s1042" type="#_x0000_t75" style="position:absolute;left:8382;width:44964;height:274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0TbjFAAAA3AAAAA8AAABkcnMvZG93bnJldi54bWxEj0uLwkAQhO8L/oehBW/rRA8i0VF8sOhJ&#10;8XXw1mbaJJjpiZlZk+yv3xEW9lhU1VfUdN6YQryocrllBYN+BII4sTrnVMH59PU5BuE8ssbCMilo&#10;ycF81vmYYqxtzQd6HX0qAoRdjAoy78tYSpdkZND1bUkcvLutDPogq1TqCusAN4UcRtFIGsw5LGRY&#10;0iqj5HH8Ngq2uqh3fL2tk+Vmf33+XNp0sWmV6nWbxQSEp8b/h//aW61gPBjC+0w4AnL2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tE24xQAAANwAAAAPAAAAAAAAAAAAAAAA&#10;AJ8CAABkcnMvZG93bnJldi54bWxQSwUGAAAAAAQABAD3AAAAkQMAAAAA&#10;">
                    <v:imagedata r:id="rId59" o:title="Lunares-blancos-floral-vintage-014"/>
                    <v:path arrowok="t"/>
                  </v:shape>
                  <v:shape id="Imagen 813" o:spid="_x0000_s1043" type="#_x0000_t75" style="position:absolute;top:17335;width:61842;height:2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E1kzEAAAA3AAAAA8AAABkcnMvZG93bnJldi54bWxEj0FrwkAUhO+F/oflFbzVTaoUiW6CaAuB&#10;eql68fbIPpOQ3bchu43x37uFQo/DzHzDbIrJGjHS4FvHCtJ5AoK4crrlWsH59Pm6AuEDskbjmBTc&#10;yUORPz9tMNPuxt80HkMtIoR9hgqaEPpMSl81ZNHPXU8cvasbLIYoh1rqAW8Rbo18S5J3abHluNBg&#10;T7uGqu74YxW47rJMzdgd8LCc9qfuo/wyZanU7GXarkEEmsJ/+K9dagWrdAG/Z+IRkP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AE1kzEAAAA3AAAAA8AAAAAAAAAAAAAAAAA&#10;nwIAAGRycy9kb3ducmV2LnhtbFBLBQYAAAAABAAEAPcAAACQAwAAAAA=&#10;">
                    <v:imagedata r:id="rId60" o:title="owl post2"/>
                    <v:path arrowok="t"/>
                  </v:shape>
                </v:group>
                <v:shape id="_x0000_s1044" type="#_x0000_t202" style="position:absolute;left:11582;top:8382;width:39097;height:128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3ZkMMA&#10;AADcAAAADwAAAGRycy9kb3ducmV2LnhtbESPQYvCMBSE78L+h/AWvGmiqGjXKIsieFLUXWFvj+bZ&#10;lm1eShNt/fdGEDwOM/MNM1+2thQ3qn3hWMOgr0AQp84UnGn4OW16UxA+IBssHZOGO3lYLj46c0yM&#10;a/hAt2PIRISwT1BDHkKVSOnTnCz6vquIo3dxtcUQZZ1JU2MT4baUQ6Um0mLBcSHHilY5pf/Hq9Xw&#10;u7v8nUdqn63tuGpcqyTbmdS6+9l+f4EI1IZ3+NXeGg3TwQieZ+IRkI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k3ZkMMAAADcAAAADwAAAAAAAAAAAAAAAACYAgAAZHJzL2Rv&#10;d25yZXYueG1sUEsFBgAAAAAEAAQA9QAAAIgDAAAAAA==&#10;" filled="f" stroked="f">
                  <v:textbox>
                    <w:txbxContent>
                      <w:p w:rsidR="00D15DAE" w:rsidRPr="00C41C98" w:rsidRDefault="00D15DAE" w:rsidP="00DD2C17">
                        <w:pPr>
                          <w:pStyle w:val="Puesto"/>
                          <w:rPr>
                            <w:color w:val="000000" w:themeColor="text1"/>
                            <w:sz w:val="1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color w:val="000000" w:themeColor="text1"/>
                            <w:sz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Julio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DD2C17" w:rsidRPr="006F3961" w:rsidRDefault="00DD2C17" w:rsidP="00DD2C17">
      <w:pPr>
        <w:rPr>
          <w:lang w:val="es-MX"/>
        </w:rPr>
      </w:pPr>
    </w:p>
    <w:p w:rsidR="00DD2C17" w:rsidRPr="006F3961" w:rsidRDefault="00DD2C17" w:rsidP="00DD2C17">
      <w:pPr>
        <w:rPr>
          <w:lang w:val="es-MX"/>
        </w:rPr>
      </w:pPr>
    </w:p>
    <w:p w:rsidR="00DD2C17" w:rsidRPr="006F3961" w:rsidRDefault="00DD2C17" w:rsidP="00DD2C17">
      <w:pPr>
        <w:rPr>
          <w:lang w:val="es-MX"/>
        </w:rPr>
      </w:pPr>
    </w:p>
    <w:p w:rsidR="00DD2C17" w:rsidRPr="006F3961" w:rsidRDefault="00DD2C17" w:rsidP="00DD2C17">
      <w:pPr>
        <w:rPr>
          <w:lang w:val="es-MX"/>
        </w:rPr>
      </w:pPr>
    </w:p>
    <w:p w:rsidR="00DD2C17" w:rsidRPr="006F3961" w:rsidRDefault="00DD2C17" w:rsidP="00DD2C17">
      <w:pPr>
        <w:rPr>
          <w:lang w:val="es-MX"/>
        </w:rPr>
      </w:pPr>
    </w:p>
    <w:p w:rsidR="00DD2C17" w:rsidRPr="006F3961" w:rsidRDefault="00DD2C17" w:rsidP="00DD2C17">
      <w:pPr>
        <w:rPr>
          <w:lang w:val="es-MX"/>
        </w:rPr>
      </w:pPr>
    </w:p>
    <w:p w:rsidR="00DD2C17" w:rsidRPr="006F3961" w:rsidRDefault="00DD2C17" w:rsidP="00DD2C17">
      <w:pPr>
        <w:rPr>
          <w:lang w:val="es-MX"/>
        </w:rPr>
      </w:pPr>
    </w:p>
    <w:p w:rsidR="00DD2C17" w:rsidRPr="006F3961" w:rsidRDefault="00DD2C17" w:rsidP="00DD2C17">
      <w:pPr>
        <w:rPr>
          <w:lang w:val="es-MX"/>
        </w:rPr>
      </w:pPr>
    </w:p>
    <w:p w:rsidR="00DD2C17" w:rsidRPr="006F3961" w:rsidRDefault="00DD2C17" w:rsidP="00DD2C17">
      <w:pPr>
        <w:rPr>
          <w:lang w:val="es-MX"/>
        </w:rPr>
      </w:pPr>
    </w:p>
    <w:p w:rsidR="00DD2C17" w:rsidRPr="006F3961" w:rsidRDefault="00DD2C17" w:rsidP="00DD2C17">
      <w:pPr>
        <w:rPr>
          <w:lang w:val="es-MX"/>
        </w:rPr>
      </w:pPr>
    </w:p>
    <w:p w:rsidR="00DD2C17" w:rsidRPr="006F3961" w:rsidRDefault="00DD2C17" w:rsidP="00DD2C17">
      <w:pPr>
        <w:rPr>
          <w:lang w:val="es-MX"/>
        </w:rPr>
      </w:pPr>
    </w:p>
    <w:p w:rsidR="00DD2C17" w:rsidRPr="006F3961" w:rsidRDefault="00DD2C17" w:rsidP="00DD2C17">
      <w:pPr>
        <w:rPr>
          <w:lang w:val="es-MX"/>
        </w:rPr>
      </w:pPr>
    </w:p>
    <w:p w:rsidR="00DD2C17" w:rsidRPr="006F3961" w:rsidRDefault="00DD2C17" w:rsidP="00DD2C17">
      <w:pPr>
        <w:rPr>
          <w:lang w:val="es-MX"/>
        </w:rPr>
      </w:pPr>
    </w:p>
    <w:p w:rsidR="00DD2C17" w:rsidRDefault="00DD2C17" w:rsidP="00DD2C17">
      <w:pPr>
        <w:rPr>
          <w:lang w:val="es-MX"/>
        </w:rPr>
      </w:pPr>
    </w:p>
    <w:tbl>
      <w:tblPr>
        <w:tblStyle w:val="Tabladecuadrcula4-nfasis1"/>
        <w:tblW w:w="0" w:type="auto"/>
        <w:tblInd w:w="437" w:type="dxa"/>
        <w:tblLayout w:type="fixed"/>
        <w:tblLook w:val="04A0" w:firstRow="1" w:lastRow="0" w:firstColumn="1" w:lastColumn="0" w:noHBand="0" w:noVBand="1"/>
      </w:tblPr>
      <w:tblGrid>
        <w:gridCol w:w="1134"/>
        <w:gridCol w:w="1134"/>
        <w:gridCol w:w="1134"/>
        <w:gridCol w:w="1134"/>
        <w:gridCol w:w="1134"/>
        <w:gridCol w:w="1134"/>
        <w:gridCol w:w="1134"/>
      </w:tblGrid>
      <w:tr w:rsidR="00DD2C17" w:rsidTr="00DD2C1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DD2C17" w:rsidRPr="00E062F6" w:rsidRDefault="00DD2C17" w:rsidP="00DD2C17">
            <w:pPr>
              <w:tabs>
                <w:tab w:val="left" w:pos="1817"/>
                <w:tab w:val="center" w:pos="4560"/>
              </w:tabs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D</w:t>
            </w:r>
          </w:p>
        </w:tc>
        <w:tc>
          <w:tcPr>
            <w:tcW w:w="1134" w:type="dxa"/>
          </w:tcPr>
          <w:p w:rsidR="00DD2C17" w:rsidRPr="00E062F6" w:rsidRDefault="00DD2C17" w:rsidP="00DD2C17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L</w:t>
            </w:r>
          </w:p>
        </w:tc>
        <w:tc>
          <w:tcPr>
            <w:tcW w:w="1134" w:type="dxa"/>
          </w:tcPr>
          <w:p w:rsidR="00DD2C17" w:rsidRPr="00E062F6" w:rsidRDefault="00DD2C17" w:rsidP="00DD2C17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M</w:t>
            </w:r>
          </w:p>
        </w:tc>
        <w:tc>
          <w:tcPr>
            <w:tcW w:w="1134" w:type="dxa"/>
          </w:tcPr>
          <w:p w:rsidR="00DD2C17" w:rsidRPr="00E062F6" w:rsidRDefault="00DD2C17" w:rsidP="00DD2C17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M</w:t>
            </w:r>
          </w:p>
        </w:tc>
        <w:tc>
          <w:tcPr>
            <w:tcW w:w="1134" w:type="dxa"/>
          </w:tcPr>
          <w:p w:rsidR="00DD2C17" w:rsidRPr="00E062F6" w:rsidRDefault="00DD2C17" w:rsidP="00DD2C17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J</w:t>
            </w:r>
          </w:p>
        </w:tc>
        <w:tc>
          <w:tcPr>
            <w:tcW w:w="1134" w:type="dxa"/>
          </w:tcPr>
          <w:p w:rsidR="00DD2C17" w:rsidRPr="00E062F6" w:rsidRDefault="00DD2C17" w:rsidP="00DD2C17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V</w:t>
            </w:r>
          </w:p>
        </w:tc>
        <w:tc>
          <w:tcPr>
            <w:tcW w:w="1134" w:type="dxa"/>
          </w:tcPr>
          <w:p w:rsidR="00DD2C17" w:rsidRPr="00E062F6" w:rsidRDefault="00DD2C17" w:rsidP="00DD2C17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S</w:t>
            </w:r>
          </w:p>
        </w:tc>
      </w:tr>
      <w:tr w:rsidR="00DD2C17" w:rsidTr="00DD2C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DD2C17" w:rsidRDefault="00DD2C17" w:rsidP="00DD2C17">
            <w:pPr>
              <w:tabs>
                <w:tab w:val="left" w:pos="1817"/>
                <w:tab w:val="center" w:pos="4560"/>
              </w:tabs>
              <w:rPr>
                <w:lang w:val="es-MX"/>
              </w:rPr>
            </w:pP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</w:t>
            </w: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</w:t>
            </w:r>
          </w:p>
        </w:tc>
      </w:tr>
      <w:tr w:rsidR="00DD2C17" w:rsidTr="00DD2C1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3</w:t>
            </w: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4</w:t>
            </w: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5</w:t>
            </w: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6</w:t>
            </w: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7</w:t>
            </w: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8</w:t>
            </w: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9</w:t>
            </w:r>
          </w:p>
        </w:tc>
      </w:tr>
      <w:tr w:rsidR="00DD2C17" w:rsidTr="00DD2C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10</w:t>
            </w: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11</w:t>
            </w: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12</w:t>
            </w: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13</w:t>
            </w: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14</w:t>
            </w: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15</w:t>
            </w: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16</w:t>
            </w:r>
          </w:p>
        </w:tc>
      </w:tr>
      <w:tr w:rsidR="00DD2C17" w:rsidTr="00DD2C1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17</w:t>
            </w: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18</w:t>
            </w: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19</w:t>
            </w: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20</w:t>
            </w: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21</w:t>
            </w: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22</w:t>
            </w: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23</w:t>
            </w:r>
          </w:p>
        </w:tc>
      </w:tr>
      <w:tr w:rsidR="00DD2C17" w:rsidTr="00DD2C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24</w:t>
            </w: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25</w:t>
            </w: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26</w:t>
            </w: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27</w:t>
            </w: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28</w:t>
            </w: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29</w:t>
            </w: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30</w:t>
            </w:r>
          </w:p>
        </w:tc>
      </w:tr>
      <w:tr w:rsidR="00DD2C17" w:rsidTr="00DD2C1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DD2C17" w:rsidRPr="00C41C98" w:rsidRDefault="00460624" w:rsidP="00DD2C17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31</w:t>
            </w: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</w:tr>
    </w:tbl>
    <w:p w:rsidR="00DD2C17" w:rsidRDefault="00DD2C17" w:rsidP="00DD2C17">
      <w:pPr>
        <w:tabs>
          <w:tab w:val="left" w:pos="1817"/>
          <w:tab w:val="center" w:pos="4560"/>
        </w:tabs>
        <w:jc w:val="left"/>
        <w:rPr>
          <w:lang w:val="es-MX"/>
        </w:rPr>
      </w:pPr>
      <w:r>
        <w:rPr>
          <w:lang w:val="es-MX"/>
        </w:rPr>
        <w:tab/>
      </w:r>
    </w:p>
    <w:p w:rsidR="00DD2C17" w:rsidRDefault="00DD2C17" w:rsidP="00DD2C17">
      <w:pPr>
        <w:tabs>
          <w:tab w:val="left" w:pos="1817"/>
          <w:tab w:val="center" w:pos="4560"/>
        </w:tabs>
        <w:jc w:val="left"/>
        <w:rPr>
          <w:lang w:val="es-MX"/>
        </w:rPr>
      </w:pPr>
    </w:p>
    <w:p w:rsidR="00DD2C17" w:rsidRPr="00E062F6" w:rsidRDefault="00DD2C17" w:rsidP="00DD2C17">
      <w:pPr>
        <w:rPr>
          <w:color w:val="auto"/>
        </w:rPr>
      </w:pPr>
      <w:r w:rsidRPr="00E062F6">
        <w:rPr>
          <w:color w:val="auto"/>
        </w:rPr>
        <w:t xml:space="preserve">Valor </w:t>
      </w:r>
      <w:proofErr w:type="gramStart"/>
      <w:r w:rsidRPr="00E062F6">
        <w:rPr>
          <w:color w:val="auto"/>
        </w:rPr>
        <w:t>del</w:t>
      </w:r>
      <w:proofErr w:type="gramEnd"/>
      <w:r w:rsidRPr="00E062F6">
        <w:rPr>
          <w:color w:val="auto"/>
        </w:rPr>
        <w:t xml:space="preserve"> </w:t>
      </w:r>
      <w:proofErr w:type="spellStart"/>
      <w:r w:rsidRPr="00E062F6">
        <w:rPr>
          <w:color w:val="auto"/>
        </w:rPr>
        <w:t>mes</w:t>
      </w:r>
      <w:proofErr w:type="spellEnd"/>
      <w:r w:rsidRPr="00E062F6">
        <w:rPr>
          <w:color w:val="auto"/>
        </w:rPr>
        <w:t>:</w:t>
      </w:r>
    </w:p>
    <w:p w:rsidR="00DD2C17" w:rsidRPr="00E062F6" w:rsidRDefault="00460624" w:rsidP="00DD2C17">
      <w:pPr>
        <w:rPr>
          <w:b/>
          <w:color w:val="auto"/>
          <w:sz w:val="72"/>
        </w:rPr>
      </w:pPr>
      <w:proofErr w:type="spellStart"/>
      <w:r>
        <w:rPr>
          <w:b/>
          <w:color w:val="auto"/>
          <w:sz w:val="72"/>
        </w:rPr>
        <w:t>Gratitud</w:t>
      </w:r>
      <w:proofErr w:type="spellEnd"/>
    </w:p>
    <w:p w:rsidR="00DD2C17" w:rsidRDefault="00DD2C17" w:rsidP="00DD2C17">
      <w:pPr>
        <w:tabs>
          <w:tab w:val="left" w:pos="3068"/>
        </w:tabs>
        <w:rPr>
          <w:lang w:val="es-MX"/>
        </w:rPr>
      </w:pPr>
    </w:p>
    <w:p w:rsidR="00DD2C17" w:rsidRPr="00BE6029" w:rsidRDefault="00DD2C17" w:rsidP="00DD2C17">
      <w:pPr>
        <w:pStyle w:val="Puesto"/>
        <w:rPr>
          <w:sz w:val="56"/>
          <w:lang w:val="es-MX"/>
        </w:rPr>
      </w:pPr>
      <w:r>
        <w:rPr>
          <w:sz w:val="56"/>
          <w:lang w:val="es-MX"/>
        </w:rPr>
        <w:lastRenderedPageBreak/>
        <w:t>Efemérides del mes</w:t>
      </w:r>
    </w:p>
    <w:p w:rsidR="00DD2C17" w:rsidRDefault="00460624" w:rsidP="00DD2C17">
      <w:pPr>
        <w:rPr>
          <w:lang w:val="es-MX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950080" behindDoc="0" locked="0" layoutInCell="1" allowOverlap="1" wp14:anchorId="23D7EDF2" wp14:editId="2DD01CD4">
            <wp:simplePos x="0" y="0"/>
            <wp:positionH relativeFrom="margin">
              <wp:align>right</wp:align>
            </wp:positionH>
            <wp:positionV relativeFrom="paragraph">
              <wp:posOffset>280036</wp:posOffset>
            </wp:positionV>
            <wp:extent cx="5786493" cy="4221480"/>
            <wp:effectExtent l="0" t="0" r="5080" b="7620"/>
            <wp:wrapNone/>
            <wp:docPr id="958" name="Imagen 9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6493" cy="422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D2C17" w:rsidRDefault="00DD2C17" w:rsidP="00DD2C17">
      <w:pPr>
        <w:rPr>
          <w:lang w:val="es-MX"/>
        </w:rPr>
      </w:pPr>
    </w:p>
    <w:p w:rsidR="00DD2C17" w:rsidRDefault="00DD2C17" w:rsidP="00DD2C17">
      <w:pPr>
        <w:rPr>
          <w:lang w:val="es-MX"/>
        </w:rPr>
      </w:pPr>
    </w:p>
    <w:p w:rsidR="00DD2C17" w:rsidRDefault="00DD2C17" w:rsidP="00DD2C17">
      <w:pPr>
        <w:rPr>
          <w:lang w:val="es-MX"/>
        </w:rPr>
      </w:pPr>
    </w:p>
    <w:p w:rsidR="00DD2C17" w:rsidRDefault="00DD2C17" w:rsidP="00DD2C17">
      <w:pPr>
        <w:rPr>
          <w:lang w:val="es-MX"/>
        </w:rPr>
      </w:pPr>
    </w:p>
    <w:p w:rsidR="00DD2C17" w:rsidRDefault="00DD2C17" w:rsidP="00DD2C17">
      <w:pPr>
        <w:rPr>
          <w:lang w:val="es-MX"/>
        </w:rPr>
      </w:pPr>
    </w:p>
    <w:p w:rsidR="00DD2C17" w:rsidRDefault="00DD2C17" w:rsidP="00DD2C17">
      <w:pPr>
        <w:rPr>
          <w:lang w:val="es-MX"/>
        </w:rPr>
      </w:pPr>
    </w:p>
    <w:p w:rsidR="00DD2C17" w:rsidRDefault="00DD2C17" w:rsidP="00DD2C17">
      <w:pPr>
        <w:rPr>
          <w:lang w:val="es-MX"/>
        </w:rPr>
      </w:pPr>
    </w:p>
    <w:p w:rsidR="00DD2C17" w:rsidRDefault="00DD2C17" w:rsidP="00DD2C17">
      <w:pPr>
        <w:rPr>
          <w:lang w:val="es-MX"/>
        </w:rPr>
      </w:pPr>
    </w:p>
    <w:p w:rsidR="00DD2C17" w:rsidRDefault="00DD2C17" w:rsidP="00DD2C17">
      <w:pPr>
        <w:rPr>
          <w:lang w:val="es-MX"/>
        </w:rPr>
      </w:pPr>
    </w:p>
    <w:p w:rsidR="00DD2C17" w:rsidRDefault="00DD2C17" w:rsidP="00DD2C17">
      <w:pPr>
        <w:rPr>
          <w:lang w:val="es-MX"/>
        </w:rPr>
      </w:pPr>
    </w:p>
    <w:p w:rsidR="00DD2C17" w:rsidRDefault="00DD2C17" w:rsidP="00DD2C17">
      <w:pPr>
        <w:rPr>
          <w:lang w:val="es-MX"/>
        </w:rPr>
      </w:pPr>
    </w:p>
    <w:p w:rsidR="00DD2C17" w:rsidRDefault="00DD2C17" w:rsidP="00DD2C17">
      <w:pPr>
        <w:rPr>
          <w:lang w:val="es-MX"/>
        </w:rPr>
      </w:pPr>
    </w:p>
    <w:p w:rsidR="00DD2C17" w:rsidRDefault="00DD2C17" w:rsidP="00DD2C17">
      <w:pPr>
        <w:rPr>
          <w:lang w:val="es-MX"/>
        </w:rPr>
      </w:pPr>
    </w:p>
    <w:p w:rsidR="00DD2C17" w:rsidRDefault="00DD2C17" w:rsidP="00DD2C17">
      <w:pPr>
        <w:rPr>
          <w:lang w:val="es-MX"/>
        </w:rPr>
      </w:pPr>
    </w:p>
    <w:p w:rsidR="00DD2C17" w:rsidRDefault="00DD2C17" w:rsidP="00DD2C17">
      <w:pPr>
        <w:rPr>
          <w:lang w:val="es-MX"/>
        </w:rPr>
      </w:pPr>
    </w:p>
    <w:p w:rsidR="00DD2C17" w:rsidRDefault="00DD2C17" w:rsidP="00DD2C17">
      <w:pPr>
        <w:rPr>
          <w:lang w:val="es-MX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DD2C17" w:rsidTr="00DD2C17">
        <w:tc>
          <w:tcPr>
            <w:tcW w:w="9111" w:type="dxa"/>
          </w:tcPr>
          <w:p w:rsidR="00DD2C17" w:rsidRDefault="00DD2C17" w:rsidP="00DD2C17">
            <w:pPr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jc w:val="both"/>
              <w:rPr>
                <w:lang w:val="es-MX"/>
              </w:rPr>
            </w:pPr>
          </w:p>
        </w:tc>
      </w:tr>
    </w:tbl>
    <w:p w:rsidR="00DD2C17" w:rsidRDefault="00DD2C17" w:rsidP="00DD2C17">
      <w:pPr>
        <w:jc w:val="both"/>
        <w:rPr>
          <w:lang w:val="es-MX"/>
        </w:rPr>
      </w:pPr>
      <w:r>
        <w:rPr>
          <w:lang w:val="es-MX"/>
        </w:rPr>
        <w:br w:type="page"/>
      </w:r>
    </w:p>
    <w:p w:rsidR="00DD2C17" w:rsidRDefault="00DD2C17" w:rsidP="00DD2C17">
      <w:pPr>
        <w:tabs>
          <w:tab w:val="left" w:pos="1817"/>
          <w:tab w:val="center" w:pos="4560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DD2C17" w:rsidTr="00DD2C17">
        <w:tc>
          <w:tcPr>
            <w:tcW w:w="9111" w:type="dxa"/>
          </w:tcPr>
          <w:p w:rsidR="00DD2C17" w:rsidRPr="00EF4E04" w:rsidRDefault="00DD2C1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01</w:t>
            </w:r>
          </w:p>
          <w:p w:rsidR="00DD2C17" w:rsidRPr="00EF4E04" w:rsidRDefault="00DD2C1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DD2C17" w:rsidRPr="00EF4E04" w:rsidRDefault="00460624" w:rsidP="00460624">
            <w:pPr>
              <w:tabs>
                <w:tab w:val="left" w:pos="552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  <w:r>
              <w:rPr>
                <w:b/>
                <w:color w:val="auto"/>
                <w:sz w:val="40"/>
                <w:szCs w:val="36"/>
                <w:lang w:val="es-MX"/>
              </w:rPr>
              <w:tab/>
            </w:r>
          </w:p>
          <w:p w:rsidR="00DD2C17" w:rsidRPr="00EF4E04" w:rsidRDefault="00DD2C1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04</w:t>
            </w:r>
          </w:p>
          <w:p w:rsidR="00DD2C17" w:rsidRDefault="00DD2C1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D2C17" w:rsidRDefault="00DD2C1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D2C17" w:rsidRPr="00EF4E04" w:rsidRDefault="00DD2C1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05</w:t>
            </w:r>
          </w:p>
          <w:p w:rsidR="00DD2C17" w:rsidRDefault="00DD2C1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D2C17" w:rsidRDefault="00DD2C1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D2C17" w:rsidRPr="00EF4E04" w:rsidRDefault="00DD2C1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06</w:t>
            </w:r>
          </w:p>
          <w:p w:rsidR="00DD2C17" w:rsidRDefault="00DD2C1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D2C17" w:rsidRDefault="00DD2C1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D2C17" w:rsidRDefault="00DD2C1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07</w:t>
            </w:r>
          </w:p>
          <w:p w:rsidR="00DD2C17" w:rsidRDefault="00DD2C1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D2C17" w:rsidRDefault="00DD2C1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D2C17" w:rsidRDefault="00DD2C1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BE7477" w:rsidRDefault="00BE7477" w:rsidP="00D560A3">
      <w:pPr>
        <w:tabs>
          <w:tab w:val="left" w:pos="3068"/>
        </w:tabs>
        <w:rPr>
          <w:lang w:val="es-MX"/>
        </w:rPr>
      </w:pPr>
    </w:p>
    <w:p w:rsidR="00460624" w:rsidRDefault="00460624" w:rsidP="00D560A3">
      <w:pPr>
        <w:tabs>
          <w:tab w:val="left" w:pos="3068"/>
        </w:tabs>
        <w:rPr>
          <w:lang w:val="es-MX"/>
        </w:rPr>
      </w:pPr>
    </w:p>
    <w:p w:rsidR="00460624" w:rsidRDefault="00460624" w:rsidP="00D560A3">
      <w:pPr>
        <w:tabs>
          <w:tab w:val="left" w:pos="3068"/>
        </w:tabs>
        <w:rPr>
          <w:lang w:val="es-MX"/>
        </w:rPr>
      </w:pPr>
    </w:p>
    <w:p w:rsidR="00460624" w:rsidRDefault="00460624" w:rsidP="00D560A3">
      <w:pPr>
        <w:tabs>
          <w:tab w:val="left" w:pos="3068"/>
        </w:tabs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460624" w:rsidRPr="00EF4E04" w:rsidTr="00601AEE">
        <w:tc>
          <w:tcPr>
            <w:tcW w:w="9111" w:type="dxa"/>
          </w:tcPr>
          <w:p w:rsidR="00460624" w:rsidRPr="00EF4E04" w:rsidRDefault="00460624" w:rsidP="00601AEE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08</w:t>
            </w:r>
          </w:p>
          <w:p w:rsidR="00460624" w:rsidRPr="00EF4E04" w:rsidRDefault="00460624" w:rsidP="00601AEE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460624" w:rsidRPr="00EF4E04" w:rsidRDefault="00460624" w:rsidP="00601AEE">
            <w:pPr>
              <w:tabs>
                <w:tab w:val="left" w:pos="552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  <w:r>
              <w:rPr>
                <w:b/>
                <w:color w:val="auto"/>
                <w:sz w:val="40"/>
                <w:szCs w:val="36"/>
                <w:lang w:val="es-MX"/>
              </w:rPr>
              <w:tab/>
            </w:r>
          </w:p>
          <w:p w:rsidR="00460624" w:rsidRPr="00EF4E04" w:rsidRDefault="00460624" w:rsidP="00601AEE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460624" w:rsidRPr="00EF4E04" w:rsidTr="00601AEE">
        <w:tc>
          <w:tcPr>
            <w:tcW w:w="9111" w:type="dxa"/>
          </w:tcPr>
          <w:p w:rsidR="00460624" w:rsidRDefault="00460624" w:rsidP="00601AEE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11</w:t>
            </w:r>
          </w:p>
          <w:p w:rsidR="00460624" w:rsidRDefault="00460624" w:rsidP="00601AEE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60624" w:rsidRDefault="00460624" w:rsidP="00601AEE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60624" w:rsidRPr="00EF4E04" w:rsidRDefault="00460624" w:rsidP="00601AEE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460624" w:rsidRPr="00EF4E04" w:rsidTr="00601AEE">
        <w:tc>
          <w:tcPr>
            <w:tcW w:w="9111" w:type="dxa"/>
          </w:tcPr>
          <w:p w:rsidR="00460624" w:rsidRDefault="00460624" w:rsidP="00601AEE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12</w:t>
            </w:r>
          </w:p>
          <w:p w:rsidR="00460624" w:rsidRDefault="00460624" w:rsidP="00601AEE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60624" w:rsidRDefault="00460624" w:rsidP="00601AEE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60624" w:rsidRPr="00EF4E04" w:rsidRDefault="00460624" w:rsidP="00601AEE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460624" w:rsidTr="00601AEE">
        <w:tc>
          <w:tcPr>
            <w:tcW w:w="9111" w:type="dxa"/>
          </w:tcPr>
          <w:p w:rsidR="00460624" w:rsidRDefault="00460624" w:rsidP="00601AEE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13</w:t>
            </w:r>
          </w:p>
          <w:p w:rsidR="00460624" w:rsidRDefault="00460624" w:rsidP="00601AEE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60624" w:rsidRDefault="00460624" w:rsidP="00601AEE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60624" w:rsidRDefault="00460624" w:rsidP="00601AEE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460624" w:rsidTr="00601AEE">
        <w:tc>
          <w:tcPr>
            <w:tcW w:w="9111" w:type="dxa"/>
          </w:tcPr>
          <w:p w:rsidR="00460624" w:rsidRDefault="00460624" w:rsidP="00601AEE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14</w:t>
            </w:r>
          </w:p>
          <w:p w:rsidR="00460624" w:rsidRDefault="00460624" w:rsidP="00601AEE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60624" w:rsidRDefault="00460624" w:rsidP="00601AEE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60624" w:rsidRDefault="00460624" w:rsidP="00601AEE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460624" w:rsidRDefault="00460624" w:rsidP="00D560A3">
      <w:pPr>
        <w:tabs>
          <w:tab w:val="left" w:pos="3068"/>
        </w:tabs>
        <w:rPr>
          <w:lang w:val="es-MX"/>
        </w:rPr>
      </w:pPr>
    </w:p>
    <w:p w:rsidR="00460624" w:rsidRDefault="00460624" w:rsidP="00D560A3">
      <w:pPr>
        <w:tabs>
          <w:tab w:val="left" w:pos="3068"/>
        </w:tabs>
        <w:rPr>
          <w:lang w:val="es-MX"/>
        </w:rPr>
      </w:pPr>
    </w:p>
    <w:p w:rsidR="00460624" w:rsidRDefault="00460624" w:rsidP="00D560A3">
      <w:pPr>
        <w:tabs>
          <w:tab w:val="left" w:pos="3068"/>
        </w:tabs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460624" w:rsidRPr="00EF4E04" w:rsidTr="00601AEE">
        <w:tc>
          <w:tcPr>
            <w:tcW w:w="9111" w:type="dxa"/>
          </w:tcPr>
          <w:p w:rsidR="00460624" w:rsidRPr="00EF4E04" w:rsidRDefault="00460624" w:rsidP="00601AEE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lastRenderedPageBreak/>
              <w:t>Viernes 15</w:t>
            </w:r>
          </w:p>
          <w:p w:rsidR="00460624" w:rsidRPr="00EF4E04" w:rsidRDefault="00460624" w:rsidP="00601AEE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460624" w:rsidRPr="00EF4E04" w:rsidRDefault="00460624" w:rsidP="00601AEE">
            <w:pPr>
              <w:tabs>
                <w:tab w:val="left" w:pos="552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  <w:r>
              <w:rPr>
                <w:b/>
                <w:color w:val="auto"/>
                <w:sz w:val="40"/>
                <w:szCs w:val="36"/>
                <w:lang w:val="es-MX"/>
              </w:rPr>
              <w:tab/>
            </w:r>
          </w:p>
          <w:p w:rsidR="00460624" w:rsidRPr="00EF4E04" w:rsidRDefault="00460624" w:rsidP="00601AEE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460624" w:rsidRPr="00EF4E04" w:rsidTr="00601AEE">
        <w:trPr>
          <w:trHeight w:val="8733"/>
        </w:trPr>
        <w:tc>
          <w:tcPr>
            <w:tcW w:w="9111" w:type="dxa"/>
          </w:tcPr>
          <w:p w:rsidR="00460624" w:rsidRDefault="00460624" w:rsidP="00601AEE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Pendientes</w:t>
            </w:r>
          </w:p>
          <w:p w:rsidR="00460624" w:rsidRPr="00EF4E04" w:rsidRDefault="00460624" w:rsidP="00601AEE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460624" w:rsidRDefault="00460624" w:rsidP="00D560A3">
      <w:pPr>
        <w:tabs>
          <w:tab w:val="left" w:pos="3068"/>
        </w:tabs>
        <w:rPr>
          <w:lang w:val="es-MX"/>
        </w:rPr>
      </w:pPr>
    </w:p>
    <w:p w:rsidR="00460624" w:rsidRDefault="00460624" w:rsidP="00D560A3">
      <w:pPr>
        <w:tabs>
          <w:tab w:val="left" w:pos="3068"/>
        </w:tabs>
        <w:rPr>
          <w:lang w:val="es-MX"/>
        </w:rPr>
      </w:pPr>
    </w:p>
    <w:p w:rsidR="00460624" w:rsidRDefault="00460624" w:rsidP="00D560A3">
      <w:pPr>
        <w:tabs>
          <w:tab w:val="left" w:pos="3068"/>
        </w:tabs>
        <w:rPr>
          <w:lang w:val="es-MX"/>
        </w:rPr>
      </w:pPr>
    </w:p>
    <w:p w:rsidR="00460624" w:rsidRDefault="00460624" w:rsidP="00D560A3">
      <w:pPr>
        <w:tabs>
          <w:tab w:val="left" w:pos="3068"/>
        </w:tabs>
        <w:rPr>
          <w:lang w:val="es-MX"/>
        </w:rPr>
      </w:pPr>
    </w:p>
    <w:p w:rsidR="00CE2B88" w:rsidRDefault="00CE2B88" w:rsidP="00CE2B88">
      <w:pPr>
        <w:pStyle w:val="Puesto"/>
        <w:rPr>
          <w:sz w:val="56"/>
          <w:lang w:val="es-MX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952128" behindDoc="0" locked="0" layoutInCell="1" allowOverlap="1" wp14:anchorId="394940EA" wp14:editId="4A4C11F8">
            <wp:simplePos x="0" y="0"/>
            <wp:positionH relativeFrom="margin">
              <wp:posOffset>5031105</wp:posOffset>
            </wp:positionH>
            <wp:positionV relativeFrom="paragraph">
              <wp:posOffset>-766445</wp:posOffset>
            </wp:positionV>
            <wp:extent cx="985444" cy="1184564"/>
            <wp:effectExtent l="0" t="0" r="5715" b="0"/>
            <wp:wrapNone/>
            <wp:docPr id="822" name="Imagen 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baOYpRijXNe6Q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5444" cy="11845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953152" behindDoc="0" locked="0" layoutInCell="1" allowOverlap="1" wp14:anchorId="635A4370" wp14:editId="18DA128E">
            <wp:simplePos x="0" y="0"/>
            <wp:positionH relativeFrom="margin">
              <wp:posOffset>-390525</wp:posOffset>
            </wp:positionH>
            <wp:positionV relativeFrom="paragraph">
              <wp:posOffset>-389890</wp:posOffset>
            </wp:positionV>
            <wp:extent cx="1019330" cy="831272"/>
            <wp:effectExtent l="0" t="0" r="9525" b="6985"/>
            <wp:wrapNone/>
            <wp:docPr id="928" name="Imagen 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1519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330" cy="8312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56"/>
          <w:lang w:val="es-MX"/>
        </w:rPr>
        <w:t>Asistencia de Julio</w:t>
      </w:r>
    </w:p>
    <w:p w:rsidR="00CE2B88" w:rsidRPr="008A20E6" w:rsidRDefault="00CE2B88" w:rsidP="00CE2B88">
      <w:pPr>
        <w:rPr>
          <w:lang w:val="es-MX"/>
        </w:rPr>
      </w:pPr>
    </w:p>
    <w:tbl>
      <w:tblPr>
        <w:tblStyle w:val="Tablaconcuadrcula"/>
        <w:tblW w:w="9906" w:type="dxa"/>
        <w:tblInd w:w="-431" w:type="dxa"/>
        <w:tblLook w:val="04A0" w:firstRow="1" w:lastRow="0" w:firstColumn="1" w:lastColumn="0" w:noHBand="0" w:noVBand="1"/>
      </w:tblPr>
      <w:tblGrid>
        <w:gridCol w:w="568"/>
        <w:gridCol w:w="2693"/>
        <w:gridCol w:w="276"/>
        <w:gridCol w:w="276"/>
        <w:gridCol w:w="276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</w:tblGrid>
      <w:tr w:rsidR="00CE2B88" w:rsidTr="00601AEE">
        <w:tc>
          <w:tcPr>
            <w:tcW w:w="568" w:type="dxa"/>
            <w:shd w:val="clear" w:color="auto" w:fill="00B0F0"/>
          </w:tcPr>
          <w:p w:rsidR="00CE2B88" w:rsidRPr="00C24A6F" w:rsidRDefault="00CE2B88" w:rsidP="00601AEE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No.</w:t>
            </w:r>
          </w:p>
        </w:tc>
        <w:tc>
          <w:tcPr>
            <w:tcW w:w="2693" w:type="dxa"/>
            <w:shd w:val="clear" w:color="auto" w:fill="00B0F0"/>
          </w:tcPr>
          <w:p w:rsidR="00CE2B88" w:rsidRPr="00C24A6F" w:rsidRDefault="00CE2B88" w:rsidP="00601AEE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Nombre</w:t>
            </w:r>
          </w:p>
        </w:tc>
        <w:tc>
          <w:tcPr>
            <w:tcW w:w="276" w:type="dxa"/>
            <w:shd w:val="clear" w:color="auto" w:fill="00B0F0"/>
          </w:tcPr>
          <w:p w:rsidR="00CE2B88" w:rsidRPr="00C24A6F" w:rsidRDefault="00CE2B88" w:rsidP="00601AEE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00B0F0"/>
          </w:tcPr>
          <w:p w:rsidR="00CE2B88" w:rsidRPr="00C24A6F" w:rsidRDefault="00CE2B88" w:rsidP="00601AEE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00B0F0"/>
          </w:tcPr>
          <w:p w:rsidR="00CE2B88" w:rsidRPr="00C24A6F" w:rsidRDefault="00CE2B88" w:rsidP="00601AEE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CE2B88" w:rsidRPr="00C24A6F" w:rsidRDefault="00CE2B88" w:rsidP="00601AEE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CE2B88" w:rsidRPr="00C24A6F" w:rsidRDefault="00CE2B88" w:rsidP="00601AEE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CE2B88" w:rsidRPr="00C24A6F" w:rsidRDefault="00CE2B88" w:rsidP="00601AEE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CE2B88" w:rsidRPr="00C24A6F" w:rsidRDefault="00CE2B88" w:rsidP="00601AEE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CE2B88" w:rsidRPr="00C24A6F" w:rsidRDefault="00CE2B88" w:rsidP="00601AEE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CE2B88" w:rsidRPr="00C24A6F" w:rsidRDefault="00CE2B88" w:rsidP="00601AEE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CE2B88" w:rsidRPr="00C24A6F" w:rsidRDefault="00CE2B88" w:rsidP="00601AEE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CE2B88" w:rsidRPr="00C24A6F" w:rsidRDefault="00CE2B88" w:rsidP="00601AEE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CE2B88" w:rsidRPr="00C24A6F" w:rsidRDefault="00CE2B88" w:rsidP="00601AEE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CE2B88" w:rsidRPr="00C24A6F" w:rsidRDefault="00CE2B88" w:rsidP="00601AEE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CE2B88" w:rsidRPr="00C24A6F" w:rsidRDefault="00CE2B88" w:rsidP="00601AEE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CE2B88" w:rsidRPr="00C24A6F" w:rsidRDefault="00CE2B88" w:rsidP="00601AEE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CE2B88" w:rsidRPr="00C24A6F" w:rsidRDefault="00CE2B88" w:rsidP="00601AEE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CE2B88" w:rsidRPr="00C24A6F" w:rsidRDefault="00CE2B88" w:rsidP="00601AEE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CE2B88" w:rsidRPr="00C24A6F" w:rsidRDefault="00CE2B88" w:rsidP="00601AEE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CE2B88" w:rsidRPr="00C24A6F" w:rsidRDefault="00CE2B88" w:rsidP="00601AEE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CE2B88" w:rsidRPr="00C24A6F" w:rsidRDefault="00CE2B88" w:rsidP="00601AEE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CE2B88" w:rsidRPr="00C24A6F" w:rsidRDefault="00CE2B88" w:rsidP="00601AEE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CE2B88" w:rsidRPr="00C24A6F" w:rsidRDefault="00CE2B88" w:rsidP="00601AEE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CE2B88" w:rsidRPr="00C24A6F" w:rsidRDefault="00CE2B88" w:rsidP="00601AEE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CE2B88" w:rsidRPr="00C24A6F" w:rsidRDefault="00CE2B88" w:rsidP="00601AEE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RPr="001779F9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</w:tbl>
    <w:p w:rsidR="00CE2B88" w:rsidRDefault="00CE2B88" w:rsidP="00CE2B88">
      <w:pPr>
        <w:pStyle w:val="Puesto"/>
        <w:jc w:val="both"/>
        <w:rPr>
          <w:sz w:val="48"/>
          <w:lang w:val="es-MX"/>
        </w:rPr>
      </w:pPr>
    </w:p>
    <w:p w:rsidR="00CE2B88" w:rsidRDefault="00CE2B88" w:rsidP="00CE2B88">
      <w:pPr>
        <w:pStyle w:val="Puesto"/>
        <w:rPr>
          <w:sz w:val="52"/>
          <w:lang w:val="es-MX"/>
        </w:rPr>
      </w:pPr>
      <w:r w:rsidRPr="00017951">
        <w:rPr>
          <w:sz w:val="52"/>
          <w:lang w:val="es-MX"/>
        </w:rPr>
        <w:lastRenderedPageBreak/>
        <w:t>Reunión con padres de familia</w:t>
      </w:r>
    </w:p>
    <w:p w:rsidR="00CE2B88" w:rsidRDefault="00CE2B88" w:rsidP="00CE2B88">
      <w:pPr>
        <w:jc w:val="right"/>
        <w:rPr>
          <w:color w:val="auto"/>
          <w:sz w:val="28"/>
          <w:lang w:val="es-MX"/>
        </w:rPr>
      </w:pPr>
      <w:r w:rsidRPr="00017951">
        <w:rPr>
          <w:color w:val="auto"/>
          <w:sz w:val="28"/>
          <w:lang w:val="es-MX"/>
        </w:rPr>
        <w:t>Fecha: ___________________________</w:t>
      </w:r>
    </w:p>
    <w:p w:rsidR="00CE2B88" w:rsidRDefault="00CE2B88" w:rsidP="00CE2B88">
      <w:pPr>
        <w:jc w:val="right"/>
        <w:rPr>
          <w:color w:val="auto"/>
          <w:sz w:val="28"/>
          <w:lang w:val="es-MX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CE2B88" w:rsidTr="00601AEE">
        <w:tc>
          <w:tcPr>
            <w:tcW w:w="9111" w:type="dxa"/>
          </w:tcPr>
          <w:p w:rsidR="00CE2B88" w:rsidRDefault="00CE2B88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CE2B88" w:rsidTr="00601AEE">
        <w:tc>
          <w:tcPr>
            <w:tcW w:w="9111" w:type="dxa"/>
          </w:tcPr>
          <w:p w:rsidR="00CE2B88" w:rsidRDefault="00CE2B88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CE2B88" w:rsidTr="00601AEE">
        <w:tc>
          <w:tcPr>
            <w:tcW w:w="9111" w:type="dxa"/>
          </w:tcPr>
          <w:p w:rsidR="00CE2B88" w:rsidRDefault="00CE2B88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CE2B88" w:rsidTr="00601AEE">
        <w:tc>
          <w:tcPr>
            <w:tcW w:w="9111" w:type="dxa"/>
          </w:tcPr>
          <w:p w:rsidR="00CE2B88" w:rsidRDefault="00CE2B88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CE2B88" w:rsidTr="00601AEE">
        <w:tc>
          <w:tcPr>
            <w:tcW w:w="9111" w:type="dxa"/>
          </w:tcPr>
          <w:p w:rsidR="00CE2B88" w:rsidRDefault="00CE2B88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CE2B88" w:rsidTr="00601AEE">
        <w:tc>
          <w:tcPr>
            <w:tcW w:w="9111" w:type="dxa"/>
          </w:tcPr>
          <w:p w:rsidR="00CE2B88" w:rsidRDefault="00CE2B88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CE2B88" w:rsidTr="00601AEE">
        <w:tc>
          <w:tcPr>
            <w:tcW w:w="9111" w:type="dxa"/>
          </w:tcPr>
          <w:p w:rsidR="00CE2B88" w:rsidRDefault="00CE2B88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CE2B88" w:rsidTr="00601AEE">
        <w:tc>
          <w:tcPr>
            <w:tcW w:w="9111" w:type="dxa"/>
          </w:tcPr>
          <w:p w:rsidR="00CE2B88" w:rsidRDefault="00CE2B88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CE2B88" w:rsidTr="00601AEE">
        <w:tc>
          <w:tcPr>
            <w:tcW w:w="9111" w:type="dxa"/>
          </w:tcPr>
          <w:p w:rsidR="00CE2B88" w:rsidRDefault="00CE2B88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CE2B88" w:rsidTr="00601AEE">
        <w:tc>
          <w:tcPr>
            <w:tcW w:w="9111" w:type="dxa"/>
          </w:tcPr>
          <w:p w:rsidR="00CE2B88" w:rsidRDefault="00CE2B88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CE2B88" w:rsidTr="00601AEE">
        <w:tc>
          <w:tcPr>
            <w:tcW w:w="9111" w:type="dxa"/>
          </w:tcPr>
          <w:p w:rsidR="00CE2B88" w:rsidRDefault="00CE2B88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CE2B88" w:rsidTr="00601AEE">
        <w:tc>
          <w:tcPr>
            <w:tcW w:w="9111" w:type="dxa"/>
          </w:tcPr>
          <w:p w:rsidR="00CE2B88" w:rsidRDefault="00CE2B88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CE2B88" w:rsidTr="00601AEE">
        <w:tc>
          <w:tcPr>
            <w:tcW w:w="9111" w:type="dxa"/>
          </w:tcPr>
          <w:p w:rsidR="00CE2B88" w:rsidRDefault="00CE2B88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CE2B88" w:rsidTr="00601AEE">
        <w:tc>
          <w:tcPr>
            <w:tcW w:w="9111" w:type="dxa"/>
          </w:tcPr>
          <w:p w:rsidR="00CE2B88" w:rsidRDefault="00CE2B88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CE2B88" w:rsidTr="00601AEE">
        <w:tc>
          <w:tcPr>
            <w:tcW w:w="9111" w:type="dxa"/>
          </w:tcPr>
          <w:p w:rsidR="00CE2B88" w:rsidRDefault="00CE2B88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CE2B88" w:rsidTr="00601AEE">
        <w:tc>
          <w:tcPr>
            <w:tcW w:w="9111" w:type="dxa"/>
          </w:tcPr>
          <w:p w:rsidR="00CE2B88" w:rsidRDefault="00CE2B88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CE2B88" w:rsidTr="00601AEE">
        <w:tc>
          <w:tcPr>
            <w:tcW w:w="9111" w:type="dxa"/>
          </w:tcPr>
          <w:p w:rsidR="00CE2B88" w:rsidRDefault="00CE2B88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CE2B88" w:rsidTr="00601AEE">
        <w:tc>
          <w:tcPr>
            <w:tcW w:w="9111" w:type="dxa"/>
          </w:tcPr>
          <w:p w:rsidR="00CE2B88" w:rsidRDefault="00CE2B88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CE2B88" w:rsidTr="00601AEE">
        <w:tc>
          <w:tcPr>
            <w:tcW w:w="9111" w:type="dxa"/>
          </w:tcPr>
          <w:p w:rsidR="00CE2B88" w:rsidRDefault="00CE2B88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CE2B88" w:rsidTr="00601AEE">
        <w:tc>
          <w:tcPr>
            <w:tcW w:w="9111" w:type="dxa"/>
          </w:tcPr>
          <w:p w:rsidR="00CE2B88" w:rsidRDefault="00CE2B88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CE2B88" w:rsidTr="00601AEE">
        <w:tc>
          <w:tcPr>
            <w:tcW w:w="9111" w:type="dxa"/>
          </w:tcPr>
          <w:p w:rsidR="00CE2B88" w:rsidRDefault="00CE2B88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CE2B88" w:rsidTr="00601AEE">
        <w:tc>
          <w:tcPr>
            <w:tcW w:w="9111" w:type="dxa"/>
          </w:tcPr>
          <w:p w:rsidR="00CE2B88" w:rsidRDefault="00CE2B88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CE2B88" w:rsidTr="00601AEE">
        <w:tc>
          <w:tcPr>
            <w:tcW w:w="9111" w:type="dxa"/>
          </w:tcPr>
          <w:p w:rsidR="00CE2B88" w:rsidRDefault="00CE2B88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CE2B88" w:rsidTr="00601AEE">
        <w:tc>
          <w:tcPr>
            <w:tcW w:w="9111" w:type="dxa"/>
          </w:tcPr>
          <w:p w:rsidR="00CE2B88" w:rsidRDefault="00CE2B88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CE2B88" w:rsidTr="00601AEE">
        <w:tc>
          <w:tcPr>
            <w:tcW w:w="9111" w:type="dxa"/>
          </w:tcPr>
          <w:p w:rsidR="00CE2B88" w:rsidRDefault="00CE2B88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CE2B88" w:rsidTr="00601AEE">
        <w:tc>
          <w:tcPr>
            <w:tcW w:w="9111" w:type="dxa"/>
          </w:tcPr>
          <w:p w:rsidR="00CE2B88" w:rsidRDefault="00CE2B88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CE2B88" w:rsidTr="00601AEE">
        <w:tc>
          <w:tcPr>
            <w:tcW w:w="9111" w:type="dxa"/>
          </w:tcPr>
          <w:p w:rsidR="00CE2B88" w:rsidRDefault="00CE2B88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</w:tbl>
    <w:p w:rsidR="00CE2B88" w:rsidRDefault="00CE2B88" w:rsidP="00CE2B88">
      <w:pPr>
        <w:pStyle w:val="Puesto"/>
        <w:rPr>
          <w:sz w:val="52"/>
          <w:lang w:val="es-MX"/>
        </w:rPr>
      </w:pPr>
    </w:p>
    <w:p w:rsidR="00656FC5" w:rsidRDefault="00656FC5" w:rsidP="00656FC5">
      <w:pPr>
        <w:pStyle w:val="Puesto"/>
        <w:rPr>
          <w:sz w:val="52"/>
          <w:lang w:val="es-MX"/>
        </w:rPr>
      </w:pPr>
      <w:r>
        <w:rPr>
          <w:sz w:val="52"/>
          <w:lang w:val="es-MX"/>
        </w:rPr>
        <w:lastRenderedPageBreak/>
        <w:t xml:space="preserve">Acuerdos 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</w:tbl>
    <w:p w:rsidR="00CE2B88" w:rsidRDefault="00656FC5" w:rsidP="00656FC5">
      <w:pPr>
        <w:pStyle w:val="Puesto"/>
        <w:rPr>
          <w:sz w:val="52"/>
          <w:lang w:val="es-MX"/>
        </w:rPr>
      </w:pPr>
      <w:r>
        <w:rPr>
          <w:lang w:val="es-MX"/>
        </w:rPr>
        <w:br w:type="page"/>
      </w:r>
      <w:r w:rsidR="00CE2B88" w:rsidRPr="00ED53F3">
        <w:rPr>
          <w:sz w:val="52"/>
          <w:lang w:val="es-MX"/>
        </w:rPr>
        <w:lastRenderedPageBreak/>
        <w:t>Asistencia de padres de familia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704"/>
        <w:gridCol w:w="4536"/>
        <w:gridCol w:w="3871"/>
      </w:tblGrid>
      <w:tr w:rsidR="00CE2B88" w:rsidTr="00601AEE">
        <w:tc>
          <w:tcPr>
            <w:tcW w:w="704" w:type="dxa"/>
            <w:shd w:val="clear" w:color="auto" w:fill="FFC000"/>
          </w:tcPr>
          <w:p w:rsidR="00CE2B88" w:rsidRPr="00ED53F3" w:rsidRDefault="00CE2B88" w:rsidP="00601AEE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No.</w:t>
            </w:r>
          </w:p>
        </w:tc>
        <w:tc>
          <w:tcPr>
            <w:tcW w:w="4536" w:type="dxa"/>
            <w:shd w:val="clear" w:color="auto" w:fill="FFC000"/>
          </w:tcPr>
          <w:p w:rsidR="00CE2B88" w:rsidRPr="00ED53F3" w:rsidRDefault="00CE2B88" w:rsidP="00601AEE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Nombre del (la) alumno(a)</w:t>
            </w:r>
          </w:p>
        </w:tc>
        <w:tc>
          <w:tcPr>
            <w:tcW w:w="3871" w:type="dxa"/>
            <w:shd w:val="clear" w:color="auto" w:fill="FFC000"/>
          </w:tcPr>
          <w:p w:rsidR="00CE2B88" w:rsidRPr="00ED53F3" w:rsidRDefault="00CE2B88" w:rsidP="00601AEE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Firma del padre, madre o tutor</w:t>
            </w: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</w:tbl>
    <w:p w:rsidR="004045A7" w:rsidRDefault="004045A7" w:rsidP="00D560A3">
      <w:pPr>
        <w:tabs>
          <w:tab w:val="left" w:pos="3068"/>
        </w:tabs>
        <w:rPr>
          <w:lang w:val="es-MX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252032000" behindDoc="0" locked="0" layoutInCell="1" allowOverlap="1" wp14:anchorId="78C79085" wp14:editId="1B002545">
                <wp:simplePos x="0" y="0"/>
                <wp:positionH relativeFrom="page">
                  <wp:align>center</wp:align>
                </wp:positionH>
                <wp:positionV relativeFrom="paragraph">
                  <wp:posOffset>1419225</wp:posOffset>
                </wp:positionV>
                <wp:extent cx="6595745" cy="4556760"/>
                <wp:effectExtent l="0" t="0" r="0" b="0"/>
                <wp:wrapNone/>
                <wp:docPr id="809" name="Grupo 8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95745" cy="4556760"/>
                          <a:chOff x="0" y="0"/>
                          <a:chExt cx="6184265" cy="4019550"/>
                        </a:xfrm>
                      </wpg:grpSpPr>
                      <wpg:grpSp>
                        <wpg:cNvPr id="810" name="Grupo 810"/>
                        <wpg:cNvGrpSpPr/>
                        <wpg:grpSpPr>
                          <a:xfrm>
                            <a:off x="0" y="0"/>
                            <a:ext cx="6184265" cy="4019550"/>
                            <a:chOff x="0" y="0"/>
                            <a:chExt cx="6184265" cy="4019550"/>
                          </a:xfrm>
                        </wpg:grpSpPr>
                        <pic:pic xmlns:pic="http://schemas.openxmlformats.org/drawingml/2006/picture">
                          <pic:nvPicPr>
                            <pic:cNvPr id="820" name="Imagen 820" descr="C:\Users\EARLY HEADSTART\Pictures\Lunares-blancos-floral-vintage-014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38200" y="0"/>
                              <a:ext cx="4496435" cy="2743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864" name="Imagen 864" descr="C:\Users\EARLY HEADSTART\Pictures\clipart de la maestras\owl post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1733550"/>
                              <a:ext cx="6184265" cy="2286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s:wsp>
                        <wps:cNvPr id="866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58240" y="838200"/>
                            <a:ext cx="3909695" cy="1280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D15DAE" w:rsidRPr="004045A7" w:rsidRDefault="00D15DAE" w:rsidP="004045A7">
                              <w:pPr>
                                <w:pStyle w:val="Puesto"/>
                                <w:rPr>
                                  <w:color w:val="000000" w:themeColor="text1"/>
                                  <w:sz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proofErr w:type="spellStart"/>
                              <w:r w:rsidRPr="004045A7">
                                <w:rPr>
                                  <w:color w:val="000000" w:themeColor="text1"/>
                                  <w:sz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Registro</w:t>
                              </w:r>
                              <w:proofErr w:type="spellEnd"/>
                              <w:r w:rsidRPr="004045A7">
                                <w:rPr>
                                  <w:color w:val="000000" w:themeColor="text1"/>
                                  <w:sz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de </w:t>
                              </w:r>
                              <w:proofErr w:type="spellStart"/>
                              <w:r w:rsidRPr="004045A7">
                                <w:rPr>
                                  <w:color w:val="000000" w:themeColor="text1"/>
                                  <w:sz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tareas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8C79085" id="Grupo 809" o:spid="_x0000_s1045" style="position:absolute;left:0;text-align:left;margin-left:0;margin-top:111.75pt;width:519.35pt;height:358.8pt;z-index:252032000;mso-position-horizontal:center;mso-position-horizontal-relative:page;mso-width-relative:margin;mso-height-relative:margin" coordsize="61842,40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OS8LawQAAFwNAAAOAAAAZHJzL2Uyb0RvYy54bWzsV99v4zYMfh+w/0Hw&#10;exrbsZ3YaHrIpbmuQLcVbe9hQF8UW46Fsy1NUuL0hv3vIyU7TX8cVhwKDAesQGOKlijyE/mJPv2w&#10;b2qyY0pz0c694MT3CGtzUfB2M/c+330azTyiDW0LWouWzb0Hpr0PZz//dNrJjIWiEnXBFAEjrc46&#10;OfcqY2Q2Huu8Yg3VJ0KyFl6WQjXUwFBtxoWiHVhv6nHo+8m4E6qQSuRMa9Ceu5fembVfliw3v5el&#10;ZobUcw98M/ZX2d81/o7PTmm2UVRWPO/doN/hRUN5C5seTJ1TQ8lW8RemGp4roUVpTnLRjEVZ8pzZ&#10;GCCawH8WzYUSW2lj2WTdRh5gAmif4fTdZvPfdteK8GLuzfzUIy1t4JAu1FYKggqAp5ObDGZdKHkr&#10;r1Wv2LgRRrwvVYNPiIXsLbAPB2DZ3pAclEmcxtMo9kgO76I4TqZJD31ewfm8WJdXq2FlMIvCZFjp&#10;B2kc25XjYeMx+ndw5zA4+D1EF8DpP4kOFO8V3Td8pNk7Ryd5nsF/nwcgvciDf68XWGW2inm9keZN&#10;NhqqvmzlCFJWUsPXvObmwZYfJCc61e6ueX6t3OAopcID6JcN3bCWzFBTMJ1DCS6z+88amON+tbi5&#10;+oP8slqc394tbu7uwRa6qO+vti2F52hdU+AUPSproWg92vHWgLWRH0Qnst3gMaITuK/zgiJKVyL/&#10;okkrlhVtN2yhJXABMBTOHj+dbodPQljXXH7idY15jXIPFjj9rO5ewdvV9LnItw1rjSMpxWrATbS6&#10;4lJ7RGWsWTOoOXVZBJY2oFCutMHtsGQscfwVzha+n4YfR8vYX44if7oaLdJoOpr6q2nkR7NgGSz/&#10;xtVBlG01g3hpfS557ytoX3j7Kkv0fOr4x/IY2VHLloiUdWh4WhdBhZCgr1rlN4AqzAPZKGbyCsUS&#10;kOv1MPnwwsL8iCyegQZGIevuV1EA69CtERaMZ4wym0DWQNq8pJUoSpNo0pNDOI0mOM95PdiQSpsL&#10;JhqCAgAO7to96A6CcVOHKeh6K/DYbUB1+0QBkaDGBoFu9yJE4bIPhB+nLpNoIMOhLlHz5rrM4fyp&#10;MrCA1JQ0lMEZU30vuppIoU3441dlaJPk/6r8dlW6ggymk0l/Izvqsrf98X0YhrPE/2/K8rE1wG4A&#10;+ks9EDmM3kaO2F2+1pndVlQyyBE0e3TfJclQV8stLZTACjGQRYKErtmws7GPImb/UUBn5Ohfy2e3&#10;lVKiqxgtwE13Y/Ub4VK365uoMwjiWRi5o+pp1HIbXjJ4UpPUT5O0J9AgnPmB68uA7N6DQEk399I4&#10;jG0xHVFrww00/TVvsOvEPwSHZhjwqi2sbCivnTwQLyLgiBcls1/vbdsaxAOya1E8ALBKAM9DyPBR&#10;AkIl1FePdNDgzz395xbaCY/Uly3gmgYRImPsIIqn2Jmo4zfr4zfQgICpuWc84sSlgZHfR7aAq6vk&#10;9j5B55wncEPgALLOSraFB+nJN8Lx2M56/Cg6+wc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D9BiTzgAAAACQEAAA8AAABkcnMvZG93bnJldi54bWxMj0FLw0AUhO+C&#10;/2F5gje72cRqjXkppainUrAVxNs2eU1Cs29Ddpuk/97tSY/DDDPfZMvJtGKg3jWWEdQsAkFc2LLh&#10;CuFr//6wAOG85lK3lgnhQg6W+e1NptPSjvxJw85XIpSwSzVC7X2XSumKmox2M9sRB+9oe6N9kH0l&#10;y16Pody0Mo6iJ2l0w2Gh1h2taypOu7NB+Bj1uErU27A5HdeXn/18+71RhHh/N61eQXia/F8YrvgB&#10;HfLAdLBnLp1oEcIRjxDHyRzE1Y6SxTOIA8LLo1Ig80z+f5D/AgAA//8DAFBLAwQKAAAAAAAAACEA&#10;aMwYOICFAACAhQAAFAAAAGRycy9tZWRpYS9pbWFnZTEucG5niVBORw0KGgoAAAANSUhEUgAAApEA&#10;AAGZCAYAAADRkGo7AAAACXBIWXMAAAsTAAALEwEAmpwYAAAKT2lDQ1BQaG90b3Nob3AgSUNDIHBy&#10;b2ZpbGUAAHjanVNnVFPpFj333vRCS4iAlEtvUhUIIFJCi4AUkSYqIQkQSoghodkVUcERRUUEG8ig&#10;iAOOjoCMFVEsDIoK2AfkIaKOg6OIisr74Xuja9a89+bN/rXXPues852zzwfACAyWSDNRNYAMqUIe&#10;EeCDx8TG4eQuQIEKJHAAEAizZCFz/SMBAPh+PDwrIsAHvgABeNMLCADATZvAMByH/w/qQplcAYCE&#10;AcB0kThLCIAUAEB6jkKmAEBGAYCdmCZTAKAEAGDLY2LjAFAtAGAnf+bTAICd+Jl7AQBblCEVAaCR&#10;ACATZYhEAGg7AKzPVopFAFgwABRmS8Q5ANgtADBJV2ZIALC3AMDOEAuyAAgMADBRiIUpAAR7AGDI&#10;IyN4AISZABRG8lc88SuuEOcqAAB4mbI8uSQ5RYFbCC1xB1dXLh4ozkkXKxQ2YQJhmkAuwnmZGTKB&#10;NA/g88wAAKCRFRHgg/P9eM4Ors7ONo62Dl8t6r8G/yJiYuP+5c+rcEAAAOF0ftH+LC+zGoA7BoBt&#10;/qIl7gRoXgugdfeLZrIPQLUAoOnaV/Nw+H48PEWhkLnZ2eXk5NhKxEJbYcpXff5nwl/AV/1s+X48&#10;/Pf14L7iJIEyXYFHBPjgwsz0TKUcz5IJhGLc5o9H/LcL//wd0yLESWK5WCoU41EScY5EmozzMqUi&#10;iUKSKcUl0v9k4t8s+wM+3zUAsGo+AXuRLahdYwP2SycQWHTA4vcAAPK7b8HUKAgDgGiD4c93/+8/&#10;/UegJQCAZkmScQAAXkQkLlTKsz/HCAAARKCBKrBBG/TBGCzABhzBBdzBC/xgNoRCJMTCQhBCCmSA&#10;HHJgKayCQiiGzbAdKmAv1EAdNMBRaIaTcA4uwlW4Dj1wD/phCJ7BKLyBCQRByAgTYSHaiAFiilgj&#10;jggXmYX4IcFIBBKLJCDJiBRRIkuRNUgxUopUIFVIHfI9cgI5h1xGupE7yAAygvyGvEcxlIGyUT3U&#10;DLVDuag3GoRGogvQZHQxmo8WoJvQcrQaPYw2oefQq2gP2o8+Q8cwwOgYBzPEbDAuxsNCsTgsCZNj&#10;y7EirAyrxhqwVqwDu4n1Y8+xdwQSgUXACTYEd0IgYR5BSFhMWE7YSKggHCQ0EdoJNwkDhFHCJyKT&#10;qEu0JroR+cQYYjIxh1hILCPWEo8TLxB7iEPENyQSiUMyJ7mQAkmxpFTSEtJG0m5SI+ksqZs0SBoj&#10;k8naZGuyBzmULCAryIXkneTD5DPkG+Qh8lsKnWJAcaT4U+IoUspqShnlEOU05QZlmDJBVaOaUt2o&#10;oVQRNY9aQq2htlKvUYeoEzR1mjnNgxZJS6WtopXTGmgXaPdpr+h0uhHdlR5Ol9BX0svpR+iX6AP0&#10;dwwNhhWDx4hnKBmbGAcYZxl3GK+YTKYZ04sZx1QwNzHrmOeZD5lvVVgqtip8FZHKCpVKlSaVGyov&#10;VKmqpqreqgtV81XLVI+pXlN9rkZVM1PjqQnUlqtVqp1Q61MbU2epO6iHqmeob1Q/pH5Z/YkGWcNM&#10;w09DpFGgsV/jvMYgC2MZs3gsIWsNq4Z1gTXEJrHN2Xx2KruY/R27iz2qqaE5QzNKM1ezUvOUZj8H&#10;45hx+Jx0TgnnKKeX836K3hTvKeIpG6Y0TLkxZVxrqpaXllirSKtRq0frvTau7aedpr1Fu1n7gQ5B&#10;x0onXCdHZ4/OBZ3nU9lT3acKpxZNPTr1ri6qa6UbobtEd79up+6Ynr5egJ5Mb6feeb3n+hx9L/1U&#10;/W36p/VHDFgGswwkBtsMzhg8xTVxbzwdL8fb8VFDXcNAQ6VhlWGX4YSRudE8o9VGjUYPjGnGXOMk&#10;423GbcajJgYmISZLTepN7ppSTbmmKaY7TDtMx83MzaLN1pk1mz0x1zLnm+eb15vft2BaeFostqi2&#10;uGVJsuRaplnutrxuhVo5WaVYVVpds0atna0l1rutu6cRp7lOk06rntZnw7Dxtsm2qbcZsOXYBtuu&#10;tm22fWFnYhdnt8Wuw+6TvZN9un2N/T0HDYfZDqsdWh1+c7RyFDpWOt6azpzuP33F9JbpL2dYzxDP&#10;2DPjthPLKcRpnVOb00dnF2e5c4PziIuJS4LLLpc+Lpsbxt3IveRKdPVxXeF60vWdm7Obwu2o26/u&#10;Nu5p7ofcn8w0nymeWTNz0MPIQ+BR5dE/C5+VMGvfrH5PQ0+BZ7XnIy9jL5FXrdewt6V3qvdh7xc+&#10;9j5yn+M+4zw33jLeWV/MN8C3yLfLT8Nvnl+F30N/I/9k/3r/0QCngCUBZwOJgUGBWwL7+Hp8Ib+O&#10;PzrbZfay2e1BjKC5QRVBj4KtguXBrSFoyOyQrSH355jOkc5pDoVQfujW0Adh5mGLw34MJ4WHhVeG&#10;P45wiFga0TGXNXfR3ENz30T6RJZE3ptnMU85ry1KNSo+qi5qPNo3ujS6P8YuZlnM1VidWElsSxw5&#10;LiquNm5svt/87fOH4p3iC+N7F5gvyF1weaHOwvSFpxapLhIsOpZATIhOOJTwQRAqqBaMJfITdyWO&#10;CnnCHcJnIi/RNtGI2ENcKh5O8kgqTXqS7JG8NXkkxTOlLOW5hCepkLxMDUzdmzqeFpp2IG0yPTq9&#10;MYOSkZBxQqohTZO2Z+pn5mZ2y6xlhbL+xW6Lty8elQfJa7OQrAVZLQq2QqboVFoo1yoHsmdlV2a/&#10;zYnKOZarnivN7cyzytuQN5zvn//tEsIS4ZK2pYZLVy0dWOa9rGo5sjxxedsK4xUFK4ZWBqw8uIq2&#10;Km3VT6vtV5eufr0mek1rgV7ByoLBtQFr6wtVCuWFfevc1+1dT1gvWd+1YfqGnRs+FYmKrhTbF5cV&#10;f9go3HjlG4dvyr+Z3JS0qavEuWTPZtJm6ebeLZ5bDpaql+aXDm4N2dq0Dd9WtO319kXbL5fNKNu7&#10;g7ZDuaO/PLi8ZafJzs07P1SkVPRU+lQ27tLdtWHX+G7R7ht7vPY07NXbW7z3/T7JvttVAVVN1WbV&#10;ZftJ+7P3P66Jqun4lvttXa1ObXHtxwPSA/0HIw6217nU1R3SPVRSj9Yr60cOxx++/p3vdy0NNg1V&#10;jZzG4iNwRHnk6fcJ3/ceDTradox7rOEH0x92HWcdL2pCmvKaRptTmvtbYlu6T8w+0dbq3nr8R9sf&#10;D5w0PFl5SvNUyWna6YLTk2fyz4ydlZ19fi753GDborZ752PO32oPb++6EHTh0kX/i+c7vDvOXPK4&#10;dPKy2+UTV7hXmq86X23qdOo8/pPTT8e7nLuarrlca7nuer21e2b36RueN87d9L158Rb/1tWeOT3d&#10;vfN6b/fF9/XfFt1+cif9zsu72Xcn7q28T7xf9EDtQdlD3YfVP1v+3Njv3H9qwHeg89HcR/cGhYPP&#10;/pH1jw9DBY+Zj8uGDYbrnjg+OTniP3L96fynQ89kzyaeF/6i/suuFxYvfvjV69fO0ZjRoZfyl5O/&#10;bXyl/erA6xmv28bCxh6+yXgzMV70VvvtwXfcdx3vo98PT+R8IH8o/2j5sfVT0Kf7kxmTk/8EA5jz&#10;/GMzLdsAAAAgY0hSTQAAeiUAAICDAAD5/wAAgOkAAHUwAADqYAAAOpgAABdvkl/FRgAAeqtJREFU&#10;eNrs3XV4XFXixvHvxN21Sd2bGpXUoU0LLe7BYYFdFlhkcfgxCwtk0cV1cZfBSpEiFah3qLepa5qk&#10;cXeZ+f0xk+kktWgjfT/Pkydzz8zcuTn3zuSdc+85x4CIiBwiKTH+GeAOYBUww2gyl3S0bbRardpR&#10;ItJuXFQFIiKHBMhTgLsBV2AccK1qRUREIVJE5FhuaLB8Y1JivEHVIiKiECkiclhJifHdgYsbFA8B&#10;zlDtiIgoRIqIHMntgPthyu9V1YiIHKTTMyIidkmJ8UHAfsAPwMXVFUttrfNDJhhN5hUdZXvVsUZE&#10;2pNaIkVEDvpnXYAEOOtGI27uHs73/1tVJCKiECki4pCUGB9qD5EAxPSLY9jJZzDq1POdHzYzKTF+&#10;impLREQhUkSkzgNAYN3ClIv/BsD4c67GxdXN+XFPqae2iIhCpIgISYnxfYBb65a79R1C3xHjAfAP&#10;DmvYGjkBSFStiYhCpIiIPAU4Ln5MuPJWMBxsbJxy4fV4ePvUe3xSYry3qk1EFCJFRE5QSYnxpwIX&#10;1S33HzWZnkNG1XuMT0AwE8+9xrmoJ2BU7YmIQqSIyIkZIL2A1xwfiK5uzLj6n4d97PizLicoMsa5&#10;6J6kxPjBqkURUYgUETnx3A/0q1sYd+ZlhER3P+wDXd09mPmXu5yL3IE31MlGRBQiRUROIEmJ8SOB&#10;B+uWA8OjmHLR9Ud9Tr9RkxgUP8256GRsM9yIiChEioicAAHSA3gfcIzdM+v6+3D3PHZfmZnX3Y2n&#10;t69z0eNJifH9VasiohApItL1PQyMqFuImzyTfidNbNQT/YLDmHF1vcZHb+CjpMR4N1WriChEioh0&#10;UUmJ8adguxYSsI0DOeu6e5q0jpEJ59Jv1CTnonFAkmpXRBQiRUS6ZoCMAD5z/uw74+8P4uXr3+R1&#10;nfn3B/H2D3Quui8pMf501bKIKESKiHStAOkCfAxE15XFn3FJo09jN+QXFMrZNz/UsPijpMT4bqpt&#10;EVGIFBHpOh4BTq1biOo9kITLb2nRCvuPmsy4s65wLgoFZms2GxFRiBQR6QKSEuMvwWmGGU8fPy74&#10;5+O4unu0eN0Jl99MzIBhzkVjgbc1fqSIKESKiHTuADkGeM9RYDBw7q2PEBwV2zofoq5uXHTnk/gF&#10;hzkXXw48oNoXEYVIEZHOGSBjgTnYhuEB4JSL/0b/UZNb9XX8gsO46O6ncXVzdy7+T1JifKL2gogo&#10;RIqIdK4AGQ78ilNHmsHjpzP5gusavY5t5t/58OG/s/irt4/52Jh+cZz59wcbFn+clBg/U3tDRBQi&#10;RUQ6R4D0B34ABteVxQ4cwTm3/BsMjbtUsSQ/h9kv/Yv9W9ex6Mu3SNuZfMznDDv5dE655O/ORe7A&#10;t0mJ8eO1V0REIVJEpGMHSA9gNhBfVxYS3YPEe57BrQkdaZZ++x411VWOZR+/wEY9b/IF13HS9POc&#10;i7yBn5IS44dp74iIQqSISMcNkF8BCXVl/iHhXPbACw0HBj+qwuwDrJk327E8YMzJTeqIc/pf72NQ&#10;/DTnomBggYKkiChEioh0vADpZQ+QZ9eV+fgHcdXDbxAUGdOkdc3/5BUstTWO5SkX/7VJzze4uHDe&#10;7Y/Rf/QU5+Iwe5Acqb0lIgqRIiIdI0AGAD81DJBXPPRak4fy2b91PVuWz3Msx02eSVSvgU3eJlc3&#10;dy688wl6xo1uGCT/SEqMn6y9JiIKkSIi7RsgI4D5wLSGATKiR98mr++3D55z3Hbz8GzRrDaubu5c&#10;ct9zDYcUCgB+TUqMP1d7T0QUIkVE2idADgCWA2PqyvxDwrnmsbeaFSALMtM4sHurY3nCOVcREBrR&#10;om109/TiwrueZMjEU52LvYFvkhLjb9FeFBGFSBGR4xsgE+wBsk9dWXBkLFc/8iYh0T2atU7/0AhC&#10;u/UEbD26J5xzVatsq6ubO+fd+igjE85t+Pn7clJi/KtJifFu2qMi0tloblcR6YwB8h/AC4AjfMX0&#10;H8rF9/wX38DgFq27qqKcjN1biOozGA8v76M+tjgvm72bVtEzbnSjWyyXzf6AhZ+91rB4IXCp0WTO&#10;asq2Wq1WHQwiohApItKI8OgLvAFc6Vw+ePx0zvnHw7h5eB63bampruL12y+kKDcLn4Bgrn/yw0YH&#10;yS3L5zHn1UfqjUMJpAGJRpN5mUKkiChEioi0XoAcCnwOxDmXTzzvGqZdelOjZ6JpLSX5Obx445mO&#10;5R6DT+LKh17D4NK4q4TSdibz1X/vpSQ/p142Bf4FPG00mS0KkSLSkbmqCkSkg4dHQ0JczC3YxoB0&#10;zIPt6e3L+bcnMWbWxcc9QAJ4ePuQk7aXnNTdABTmZGC1Wuk1dEyjnh8QEsGwKWeQsWcrBVnpdcUu&#10;wAzglIS4mIULktMKj7aOf//73zpARKTdqCVSRDpygOwBvA3U69oc0aMfF931VJPHgGxtFaXFvH3f&#10;VRRmH7B/ohpIvPe/DYf0OSqrxcIfX77J0m/ea3hXMXAX8LbRZD5sk6NaIkVEIVJEpH54dAH+DjwF&#10;+Dvfd9KM8zjtmjuP6/WPR5O2YxMfPnwDltpaADx9/Lju8fea3EN894aV/PDaoxTXP70NtjEwbzKa&#10;zDsUIkVEIVJE5MgBchTwOhDvXO4fHMaZNz5I35ETO9w2//mziV/fe9axHN69L3996iNcXJt2xVBF&#10;aTE/v/sMyUt+aXhXlT1QP2E0mcsVIkVEIVJE5GB4jAQeA66nwRi2Qyaeyqzr78XbL6DDbv/3rz3K&#10;hj9+dCz/46Vvmjxnd52tKxcy9+2nKCvKb3hXKvAA8MmRTnFLp34PeAFe9kVXbK3wZfYvEQC1RpO5&#10;WDUlCpFyIn44dgOinH6HAUHYpoELtP92tx+XgQ1WYQWcOxkUYrtmzPknH8gFcoBM++8co8lcpT3Q&#10;oY8NP+B24H7Az/m+wPBoTvvLXQwYM6XD/x011VV89vjtpGxeQ6+hY7nc+BIGQ/PncygvKeL3z15j&#10;zfzZcGiL4yrgX0aT+WcdQR3ueHYBIoBYINL+E2b/Cbff5+/0uedv//FowsuUAUX2z8Ei++demv1z&#10;Lw1IB3YBO51brkUUIqWjf4BGASOBYcAAoJ/9pz17QOTaP1TTsLXkpNt/7wF2AylGk7lGe++4Hyve&#10;wM3YWtZCne9zdXNnwrlXM+m8a1r12sfSwnx8A4LatDd3WXEBPn6BrfYaB3Zv4ed3niF9Z/Lh7l4B&#10;PATMU8vkcTtuPYCeQG9ssyX1AXoBPYAY+xfkjjQDUZo9UG4A1gFrgWSjyVypvSkKkdKeH6Y+wHjg&#10;ZGAccJL9W3dnUwvsdwqVdb93A3uaOouIHPO4iQRuAW5qGB4B+o+ewoyrbickunurvWZlWQmmp+8m&#10;Zcta+owYz6UPPN+iVsLjzWq1sOH3H1n05VsU5WYe7iGbgGeBT9Xy3irHaIjTl+A+9sBYFxpj6PxT&#10;BtfYA+UiYDGw1GgyZ2vPi0KktOUHq4s9LJ6BbciV0c39xu3tF4BvYAiePn54evvi6eOLh7cvnt4+&#10;jsd4+vgBBqwWC1UVpU6BoJTamhqqKkqpKCulsqyEqvIyKstLKSsuONypv5YqAbY3+NkK7DCazEU6&#10;Mhp9/MQDNwJXcJhTdz2GjCLhspuJGTCsVV+3sqyET/9zW72WvFtf/Y6AsKjO922nuorVv33D0m/e&#10;sx3rh8oE3gXeN5rM23XUHfV49LQHxf7AQPvtAcAgIKS1XsfVzR1v/0B8A4LxCQzG2y8Qb79APLx9&#10;8PTysf329rV93tlbr72cbtepqijDUluLpbaGSvvnXmV5KRWlxZQW5lFakEtJQS7F+dlUlZc1Z1PX&#10;Az8APwErjSZzrY4SUYiU1vignQVcaA+PoY15npevP+Hd+xAUEUNIVCwh0T0IDI/GLygUv6BQXN09&#10;2mR7rVYLZUWFlJcUUlaUT2lhHiX5ORTnZVOUl0VJXjbF+TkU5mRQW90qDTYZTsFyG7DD/nuX0WSu&#10;1vETHwtcBVxj/0d9iOg+g5h62c30GT6u1V+/orSYzx6/vV6AjOo9kOsef7/RM8t0RFUV5az84VP+&#10;/PkLyouPOB75SuAD4FujyZxxAn/x7e4UDp0DY8+W/g908/AkKKIbQRHdCAyLIiA0Er/gMPyDw/EP&#10;jcA/OMz+Zfj4qigtJj8zjfyM/eQdSCEnfR+Ze7eTm74Pq8XSmFXkAbOBT4HfFShFIVKa+sE7Dbjc&#10;Hh4DjxUYYwcOp1vfOCJ7DSCqV/+O38pjtVJckEtBZhoFWekUZNl+52emUZidTlFedktbNGuBvdhb&#10;LO3Bchu21svULn78jADOAs7GNkzPYT9n+o6cyLizLqP3sPg22Y7ivGw+e/x2svfvcpSFd+/LlQ+9&#10;ik9AcJeo65qqSjYs+omVP3xK3oGUIx7t2DrifG//Wd/Vrp9MSowPdQqH/Z0CY38O9nZu+j9IgwsB&#10;YREEhduCYlBkjCM0BkXE4BcU2umOl6z9uziwawspW9ayf+s6ivOOeRY7AzAB7xlN5nX6DykKkXKk&#10;D+LuwF+Av2K7SPywPLy86T18HL2HjaX7oJMI7967U11f1qgEWF1FYU4G+Zmp5GWkkncghdz0feQd&#10;SKEwJ7OlAbPUHix3Yrv+chcHr8Pc15laMJMS4w32f9hTgEn2Lx9HvJjRw9uHuEmnEX/6pYTF9m6z&#10;7crPSOWTpFsOziTTBQNk/e9EFnatXc66hXPYsXoJltqj9hPLBZYBS7BdD7fWaDJXdPDjzANb55Xe&#10;QF8OXp9Y9zuwJev3Cw4jJLoHodE9CO3Wg+Ao++/IGFxc3ejKCrMPsHfTKnasWcKejeZjnQpfDbwF&#10;fKZLeUQhUupaHc/Edq3aLI5wwXhAaCSDxyfQb9Qkug8aiaub+wlbZzXVVeQd2F8vWOYeSCEvfR/l&#10;JS3+XLVg6znu3MFnD7Ye5enAfqPJXNZOx4oPMBhbz/thwFBs18WGHqM5h97DxjL8lDMZOHYq7p5e&#10;bb6tHzx0A6nb1juWu/WL45L7nu2SAbKhsuICNi/9jQ1//MiB3Vsa9Z3J/oVmI7YOOsnYWtFTjken&#10;MvslM2HYOqx0s/+Otf+u6wUd29L/Vx7ePoREdSc0pheh0T0IiepOSLeehEb3wMPpWuwTWW1NNfu3&#10;rmfLivlsXbnwcOOUOg4zbKe6XzGazOtVcwqRcuKFxxBsgzrfbP+GfwifgGAGj59O3KTT6D5weJsO&#10;i9JVlBcXkntgH3npdcHS/jtjf2tdgwm2seHSaTAepv2nbty4urEzK+zLdRdClQOV2Malq5tOJRBb&#10;B6lgbB0Kgu0/kfZ/4j3sP+GN3UBXdw96Dx1D/9FT6D/mZPyDw47rfnj73ivJ3GebJbD38Hguvvtp&#10;3D29T7jjsSg3i51rlrBj9WL2blpFTdOPwUp7oMzEdp1cHrbxWPOxtahj/92w9dx50GznsRDrxkes&#10;GzexbszEVuHi6kpQRAyh3XoSEt2dUHtIDInugd9xPgY7O0ttLXs2mkle+gtbViygpuqIIwItAV4F&#10;vtZ14AqR0vXD4wDgTmwdHQ5tEjIY6DtiAiMTzmHAmCld/lTO8WK1WijKySTX3nqZn5FquxYzM438&#10;rLSjfUB3jg8SgwuRvfrTfdBIesaNps/w+HYNbQd2b2XZ7PcJjenFlAuv75At57U11fzwxn/I2LOV&#10;MTMvZvRpF7bp61VXlpO6bSP7t61j/9b1pO3YRHVlRac71jy8fQgK70aw4/rEGIIiYwiJ6k5QRLcm&#10;TzUpjfgmUV7KpsU/s27Bd2Ts2Xakh6UCLwJv6lS3QqR0vfA4GbgbOOdw+90/OIyR089jZMI5BIRG&#10;qsKOs9LCPPIz7cHSES7TKcxOpzgvG0ttx+kcaXBxISS6BxHd+xDRox/d+g8ldsBwPLy8tSObYJv5&#10;d7569j7H8qBx0zjrRuNx681rqa0lK2UnWft2kLV/N9kpO8nev4vi/Jx2rRdv/0D8g8PwD4kgIDSS&#10;wPDog4ExMgYf/yAdPO0oY+82Vv/yFZuW/HKkL79FwJvAc0aT+YBqTCFSOnd4TMA2o8Uph7u/+6CR&#10;jJl5EYPGTVOrYwdltVooLcynOC+L4rwcivOyKCnIpawon/LiQkqL8ikrzKOitJjK8tIWty55evvi&#10;5ReAj38QAaERBIZHERAa5fhnHhrTC7c2GqLpRPtn/O79f8FqPTjkSlBkDOf+42FiB45ot+2qqa6i&#10;MCudwtxMCrMPUJSTSXlJIeUlRVSUFFFRWkx5SREWSw211dVU24NEdWUF7h6ejstePDy9cHFzw83D&#10;yz4eom0cWE8fP7z9AvAJCLaNnxgYik9AIL4BIfiHRujY6iTKS4pYv/B7Vv3yZb0ObE4qsHXC+a/R&#10;ZE5RjSlESucKjzOBR7ANDl6Pi6sbQyaeyvizryCyZ39VVhcMnbbBiEupLC/FarG1YlZXVVBbU1Mv&#10;LBoMBjAY8PLxw93LG2/fgE49fmJns2PNEr5/7dF6Yz0aDC6MO+sypl5yY5uNpyrSmp83W1f+zsrv&#10;Pybt8FNzVmMbAP8RtUwqRErHD48TgCc4TMujh7cPJ00/n/gzLtEpa5EOoig3i29fNNbrTQ4Q2WsA&#10;1zz61nHpzS7SGvZvXc/yOR+xY/Xiw91dAbwMPGU0mXNVWwqR0rHC40DgGWwDPNfj6eNH/BmXEn/G&#10;pXj5+quyRDoYq8XCstkfsOirt+uN8XjVw6/TY8goVZB0Khl7t7H4y7fZvmrR4e4uBP4DvKh53hUi&#10;pf3DYwjwMLahetwahscJ51zF6NMuVHiUTstSW0NhdgbBkTFdfpipzL3b+f61R8nctwO/oFBuePZz&#10;vP0CdBBIp5STuoeFn712pDC5C7jXaDJ/o5pSiJTjHx5dgL9hO3VdbwRlN3cPxp5xKRPPvVrhUTqt&#10;2ppq1s7/jqXfvEtJQS6D4qdx4V1PngChuZbMfdsJie6Bp7evDgTp9NJ2bGLhp6+yb/Oaw939K/AP&#10;o8m8UzWlECnHJ0CeBLxOw04zBgMjp53DKYk3nFAD6xbn57Dgk1coLch1XD/m5uHp6OXp5evP4PEJ&#10;7drjVZoWojYtnsuSb94jP7P+NOMPfLpUowhIh2G1WCgrLqCsuICS/BzKigpsoyaUFBHZsz8D46c2&#10;eZ3lJUV8+8KD5GWk4ObuibunF57evnj7B+LjH4R3QBC9h46lZ9zoTldfO9cs5bcPXzjcPO+VwJPA&#10;E0aTuVJHlkKktE149MJ26voeDs42AkCPIaM47Zo7iOw1oNMEhbyM/eSk7SE7ZTeF2en0PWkig8dP&#10;b/K65rz6CBsX/XTUx7h5eHL7Gz82q2U2PzMVS00NgRHdNPxIG1s7fzZLvnmPopyMQ+6LmzyT8259&#10;VJUk7a6itJgvn7mHlK3rwGo94uMuN75M72HxTVr3yh8+Yd5HLx3zcdc98T7RfQZ3yi+Jq3/9ikVf&#10;vkVFaXHDu5OBvxhN5lU6yjoHfaXvPAFyPPA+MNC53C8olNP+cieDJ8zo8H/DjtWL2b1hJQd2biZz&#10;345DpmBb//sP3PTCV4REd2/Sej28jj3vbW11dXOmfGP5dx+y4NNXHcu+gcEEhkUTGB5NYEQ0IVHd&#10;GTQuQdettZL1C78/JECGxvRi6qU3MmjsVFWQdAhbls8nZcvaYz6utDCvyesOi+3dqMcV5mR0yhDp&#10;4urK2NMvYcjE05j30YtsWjy33ndFYEVSYvyzwL/U8UYhUloeHt2AfwFGwDGAn8HgwuiZFzL10ps6&#10;xXVTW1bM55vn/68Rj7Q2ed0Jl/8Dv6AQ8jPTbIGxtobqinIAaqoqsWJl2JQz8AsKbfK6t5l/b/BP&#10;IZ/SwnzSd212lK362cTfnvlUB2srGDLxNNJ2bAIgODKWyRdcy9App2squ8a8cywWFn35Fjlpe+g9&#10;LJ6B8dPwDQw+4eulvLiQvIz95GfsJz8zjbyMVPIPpJCflY5PQBAX3/1Mk7+4RvUZiMHgUm+g+LrP&#10;ZZ+AQHwCQugZN6pZZ1b6jpzI1Y+8yYHdW6gsK6Gqspyq8jLKiwttg74XF9KtfxwDRk9pVl38+fMX&#10;ePkG0n/0JIIjY9ttv/gGBnPuLf9m5LSz+fHNx8nPcFy64grcC5yalBh/mdFk3qZ3d8el09kdO0D2&#10;Bj4BJtRrmenWk7NvfoiY/kM7zd+ybPYHLPzstcPe5x8cRlj3PgybcjrDTj6jQ233ugVzmPv2k0ed&#10;dtDVzZ37P1nSrPWX5Ofg6ePbrvNMd7QgNOe1R+k/ahKDx0/XwOdNsHXlQr5+7v56gabHkJPoP2oy&#10;fU+aSFhMrxPrWLJa+PLpe9ix5ujvzfHnXMn0K25t8vpzUveQvX+XbdadoFB8/IPxCQjEYOi4x+xX&#10;/72XbX/+4ViO6NGXgfFTGTh2arteClVdWcHvn7+Gea6p4eUBZcBtRpP5Hb3DFSKlaQHyDOBjnHte&#10;GwyMP+tyTrnkxk53bV5ZcQHfv/oIRbmZRPYaQHSfwUT3GUR4977Hba7g5qosKyE3fR+FObZp4Aqz&#10;0ynIPkBh1gEqy0uZcM5VjJl1cZPX++P//sO6BXMcQTooMobgqO4ER3SzzU3do1+jT22J7Fq3jM+f&#10;uOOI9weERjLp/L8w6tQLToj6yErZyVv3XHHMx51322PETTrthKiTTx77B3s3Hf5yw5Do7gw/+Uzi&#10;z7ys3Qa43791HXNefYSCrPSGd70P3Gw0mcv1TleIlKOHRwO26Qr/5VzuHxzGObc8Qq+hY1RJXaSV&#10;5PFLJxzzcdOvvI3xZ1/R4f+esqJ8slP3kJeegl9wKP2bcapNWm79wu9ZO+/bI00/B8Btb/yIfwcb&#10;vaE4P4fCrDSKcrMoysmkKC+L4twsivOycHFzY/oVtxIzYFiT1llVUc7/7kykKDfL8SU8IDSSkKhY&#10;QqK6ExLdnZj+Q0+oURtyUvfw2wfPs2fTn1gtlsM+Zsysi5l57d3t96W9vJS5bz9F8pJfGt61DjjP&#10;aDLv0ztdIVIOHyB9sbU+nudc3m/UJM6++SF8/IPadfuyU3ezf8s6eg0d2+RriORQXz173yHXXDbU&#10;Y/BJXPXvN5q1r/Zs+BNXN1c8ffzw9PHDy8cPD29fvHz88A8Jb/ZQOanb1rPV/DuFWQcozDlAfmba&#10;Ib0sz73l3wydcrp2cjspyslgy4r5bF+1mNTtGxyXY7h7enH7/35q8nXUlWUlbF+1CKvFgrunF67u&#10;nnj6+Nb7khsS3aNZ2zr37adY89vRx5uOHTiCax59s+mBpKyEA7u34BsUSkhkrOYitysvKWLHqkVs&#10;Nf/Ong0r63U6HDw+gQvueKLdt3HD7z8w9+2nGnaIzLIHyeXaiwqRUj9AxgLfAyMdO8fgwsmJf2Py&#10;+de220wdVouF7asW8efcLxwDxXr6+HHLK7M1kHmLK9dK1v5d5KbvIz8jlfzMVNvvrHSKcjNxcXHl&#10;7Jv/xdDJs5q02rLiAl695TyqKo585sfD24fEe5+lZxOn1CvISue12y88YitGnamX3MikC67VPu4A&#10;KstL2bPRTNa+HQwYcwpRvQc2eR2fPHYLezf9efR9fulNTDr/L01e9xOXT6o31ePhDB4/nQvueFw7&#10;sw1UVZSzY/VitiyfR011Faf95c5mfyFobZn7dvDVf+9teHq7ErjaaDKbtPfan3pnd4wAOQj4BXC8&#10;cz19/Ljgn/+hz4jx7bJNZcUFrJv/Hat//Zqi3MxDvt2XFxcqRLb4K5yBiB79iOjR75C7amuqsVqt&#10;zbr2tbyo4KgBEqCqvIz1C+c0OUSWlxQeNUC6unvQfeBwRiSco/3bQXh6+zIofhqD4qc1ex05aXuO&#10;+ZgtK+Y3K0QOGjeNzct+c7wn/AJD8A+JICA0Av+QcEKiezBi6tnakW3Ew8ubuEmndcjrQiN79uf6&#10;Jz/k6+fud76W0xP4LCkxPtJoMr+sPdjO/8ZUBe0eIMcBPwCOi5SCIrpx6f3PE9pOvSkXf/U2S2d/&#10;QO1hxlV0dfdg/FmXM/XSm7TzOrBFX77JpsW/UF5SSGVZ6SFDkWAwcP5tjzFk4qnNWPdb7Fq3HL+g&#10;UIIiogkM70ZwVCzhMb0JjIju0L1TpXk2LfmZhZ+9TmVZCTVVldTWVB/ymFOvuYP4My5t+sqtVnLS&#10;9+Hu4YV/SJhmJJJDWGprmPv206xb8F3Dux4ymsyPqYYUIk/kAPkr4Bipulu/OC65/7l2u/6xKDeT&#10;l28+tBUpIDSSUadewEnTz8UnQGPPdTbVleVUlpVSWW778Q0IJjA8WhUjzWa1WKgsL7V9uXRzb7ce&#10;vdL+aqoqqa6qbPNJF5Z8/Q5/mA65NvYpo8l8v/aCQuQJHyD7DB/HRXc/3a4fxtWV5bx88zmUlxQB&#10;0HPIKMbMSmTAmJM14LOIiNSTk7qHDx++gfKSIgaNm8YpiX9v06HJ1vz2DT+/80zDsyuPGU3mh7Q3&#10;FCJPlAA5DFgMBNaV9R89hQvvfAJXN/d2376CrHR2b1hJ90EjCI/tox0mIiKHtfTb9/n989edUoWB&#10;oZNncUriDQRFdGuT19y05GfmvPJIwyB5p9Fkfl575PhS09LxD5B9gD+A0I4YIAG8fP2J7jMYX522&#10;FhGRo/D09mHTkp+prTnYwz4rZSdrfvuGirISuvUbgpuHZ6u+ZkSPfgRHxbL9z0U4TZU7MyEuZs+C&#10;5LT12isKkV01QAYDC4GedWX9Rk3iorue7DABUkREpLH8gkIZPvUsqivKydy309E6aLVYSNu+kfUL&#10;v6fvyPH4Boa0epD0Cw5jx+p601qelRAX8/uC5LQU7RmFyK4WIN2x9cJ2TDkTO3AEiff+t9W/pYmI&#10;iBwvnt4+9B89meEnn0l5SSFZKbsc91VXVuDu4dkmw9VF9xmEi6sr+5JXO2eacxPiYr5akJyWrz2j&#10;ENllJMTFPAc4xr8I7daTKx96tckzRzSFpbaG2ppqDZkhIiJtzsvXj4HxUxk45mTyMlJtg4QbDEw8&#10;9xpCu/Vsk9fsMfgkSvJzyNizta7IG5iaEBfzwYLktBrtlbaljjXHQVJi/CXA544j3C+Aax9/j+DI&#10;2DZ7zU2L5/LbBy9QWV7KWTcZmzzriYiISEtk7NmGu6dXmwXIOrU11Xz2+O3OLZIA7xtNZk2b1cbU&#10;Etn2AbIP8BO2UfYxGFy45P7niOo9qE1er6wonzmvPsLSb9+nuqoCq8VCRWkxw085UztDRESOG7/g&#10;sOMy5rGLiyv9Rk1i89LfHGOXAiMT4mJ2LEhO26g90YZ1rypo0wDpBnwKOOYHnHrpjfSMG90mr7d3&#10;05+8dc8VbF25sF55/1GTtTNERKTL8vEP4oI7n2h4+dbrSYnxPVQ7CpGd1b3AuLqFviMnMPHcq1v9&#10;RawWC4u+fItPk26jpCDXUe7tF8D5tycx7qzLtSdERKRLi+kXx7T6U/IGAG8nJcbr0r02otPZbSQp&#10;MX4Q8BngBuDtH8hl//ciHm3Qkea3959j+ZyPcBovi74jJ3LZ/71IzIBh2hkiInJiBMkBQ9m3eS2F&#10;2Qcc/w6BvQuS09apdlqfWiLbzv+wXwcJcPpf78cvOKxNXmj3RvPBHerqyvQrb+PS+59rs9cTERHp&#10;iAwGF865+SHcPb2di5+2j9MsrUwtkW0gKTH+UuCuuuWBY0/hlMQb2u6bgIsrezb+SXBkNxLvfZYh&#10;E2aAQa33IiLSuWw1L2Tn6qWEdOuBu6dXs9bh5euPm4cnu9evqCvyBfwXJKf9pBpu5dCuKmj1AOkN&#10;bAdiATy8vPn7cyYCQiPa9HUttbW4uOo7gYiIdE471y7jiyfvACA4MpYrH3692f87rRYL79x/NZn7&#10;dtQV1QJDjSbzVtV069Hp7NZ3W12ABJh0/rVtHiABBUgREenUyooOTjKTn5nKB/+6nvyM1Gaty+Di&#10;wmnX3uVc5Ao8qVpuXUoerSgpMT4I+BrwAgiKjOG8Wx5RwBMRETmGsJhe7N+2wdEpprK8lK3mhQwY&#10;czLefgFNXl9geDTZKbvISdtbVzQoIS7m5wXJaWmq7dahlsjW9U8gsG7hlMQbcHX3UK2IiIgcg6u7&#10;B5fc9xz9Rk1ylBXnZfPp47dRlJvVrHWecumNGFzqRZ0HVNOtuM9UBa0jKTHeD/gCeytkePe+zLr+&#10;Hgzq4CIiItK4UOLmxuDxCWTu20HegRQAKkqL2bPBzNAps3BrYsOMT0AQBVnpztdGDkqIi/lmQXJa&#10;lmq75dQS2XquA4LqFiZfcC0Gg6pXRESkaUHSnQvvfIJeQ8c4yrL372LT4rnNWt/E865pOGLJXapl&#10;hcgOIykx3gXbqWwAQqK7M3jCdFWMiIhIM4Nk4r3/pVu/OA7+b23eDIah3XoyeNw056LLkxLjw1XL&#10;LeemKmgV04HedQvxZ1yqVkgREZEWcPf05grjK2xZMZ/A8Oh6LZNNFX/GpWxZscCxauBq4FnVcsso&#10;6bSOv9bd8PTxY9jJZ7Z4hbvWLWfehy+QsWebaldERE5IHt4+jJh2dosCJEDswBFE9RroXHS9alch&#10;st0lJcaHAefVLQ+dPBMPL+8WrXP/1nV88eSdrPzxMz5NugVLbY0qWkREpAVGTDvbeXFwUmL8RNWK&#10;QmR7uxJwdBcbfkrLWiGrKsr5/rXHsFotANRUV2GxWFTLIiIiLRA36TRc3dydi65VrShEtrdL626E&#10;xfSqdxFwcyz45BXyMw+O0D/pvL80eUgDERERqc/bP5D+oyc7F12YlBivviEKke0jKTE+BhhXtzx8&#10;6lktWl/6zmRW//a1Y7lbvzgmnHu1KlpERKQVNPg/HQycolpRiGwvFzgvxE06rflrslr59b1nwWoF&#10;bMMbnHPzQ5oyUUREpJX0HTEeT29f56LzVSsKke3lvLobkb0GEBAa2ewVbVj0E2k7kx3L4866nNCY&#10;XqphERGR1go9rm70GTnBueiCpMR4TS2nEHl8JSXGBwFT65YHjDm5RevbunKh47Z/cBiTL9D1viIi&#10;Iq1tYP3/19HASNWKQuTxNtW5/gaMbVmI7DNiPAAGgwszr7sHd09v1bCIiEgr63vSxIaXimmKuWZS&#10;r6Tmm1F3wz84rOEgpk02ZuZF9IwbhZu7B8GRsapdERGRxrBaKcrLwj84HIPLsdvGvHz9iR0wnJQt&#10;a53/n/9XFdl0aolsvoS6Gz3jxrTKCsNj+yhAioiINIHp6bt5+eZzePf//kJNdVWjntMzbrTz4slJ&#10;ifEaS08h8vhISoyPBgYfPBhHqVJERESOs/LiQnasWQJAxp5tbF76a3NCpDcQr9pUiDxepjgv9Gql&#10;lkgRERFpPG//QEKiuzuW18z7tlHPi+k/FNf6E3lMUm0qRB4vjm8sgeFRBEXGqEZERETawagZB4ds&#10;Ttuxicy924/5HDd3D2LqzzA3TjWpEHm8TDj4bWaYakNERKSdDJ96Vr1WxY2L5zbqeTH9hzovjldN&#10;KkS2uaTEeHfAcRFkt76DVSkiIiLtxNsvgIFjD85euHnpr1itlmM+L7r+/+/opMT4HqpNhcg2/9ID&#10;eDlCZL+hqhEREZF2FDdppuN2cX4O+7esO+ZzGpzOBlAHB4XINjey7obB4EJU7wGqERERkXbUd8Q4&#10;vHz9HcspW48dIgPCovANDHEuGqGaVIhsa46DLCy2t2aWERERaWeu7h6MmXkxAAYXF3oMPqlRz4vq&#10;XW+ikJGqyabRjDUtCJERPfqqNkRERDqAUy75O/1HT8bHP6jRo6ZE9OjHrnXLFSIVItteUmK8q/NB&#10;FtmzvypFRESkg+h26HWOxwiR9RqDeiQlxp8HpALpQJbRZK5RrSpENjYk+gP9gIHAAKA3EA1E2X8i&#10;AEPd48N79Gvya1SVl/HT209SmJ3BjCtvJWaAhggSERFpDxGHNgZ92yAXZAF7gW3ADuffRpO5TCHy&#10;xA2M/YCx2IbrGQkMAbo1ZR3NaYlct3AOyUt+AWDeRy9xzWNv6V0sIiLSDsJieuHm4UlNVeURc6b9&#10;p+G0iJakxPhtwFrgT2AZsNZoMlcrRHa9wGjANjRPAnAKMBEIb8k6+42ahH9I01exL3m147aLmxqC&#10;RURE2ouLqxun/eVOlnz9DiUFuVhqaxv9VGCw/edye1lFUmL8cmABMA/402gy13bl+jN04eAYBMwE&#10;zgJmAWFNeb5/cBhBkTEERcTgHxKOb2AIPgFB+PgH4RccTnj33hgMTe/c/vxfZ1JWXADAhHOuIuGK&#10;W/QuFhER6QDKS4ooLy6grLiA4rxs8jNSyc9MoyArjfzMNIpyMhs1kLldHvAT8CMw12gyF3a1+upS&#10;TWFJifHBwAXAxcD0xvx9voEhRPUeRFTvAUT1HkRoTE+CI2Nxqz8xe6vITd/nCJAA3frH6R0rIiLS&#10;QXj7BeDtF0BI9OEnr6murCArZScZe7aSsWc7Gbu3kp26m9qaw57FDgGutP9UJSXG/wB8CXxvNJlL&#10;u0J9dfqWSHuP6TOA6+y/j5j+XFxdie49iB5xo+kxaCSRvQfiHxx23LZ105Kf+e7lhx3Lt73x43F9&#10;fREREWldtTXVpO/czP6t69iXvJqULWupqa462lOKgS+Ad4wm8wqFyPYJjzHAjcD12HpQH1ZgeDT9&#10;TppInxET6D1sTLsODv7r+8/x59wvAAgIjeDW177Xu09ERKQLqamqZN/mNexev5ytK3+nKDfzaA/f&#10;ALwEfGo0mcsVIts+PI4F7gAuAtwP95jQbj0ZPH46A+OnNhyNvl19+PAN7N+6HoDB46dzwR2P690m&#10;IiLSVVmtpO/ewtaVC9m0eC7FedlHemQO8CbwvNFkzlGIbP3wOBF4CFtnmUP4+AcxZNKpDDv5DLr1&#10;HdIh/4b3HryO9J3JAJx6zZ3En3GJ3mAiIiJtqLqygrwDKXj7B+IbEIxrG/R5aFyetLAveTUb/viR&#10;zcvnU3v4U96lwCvAC0aTOUMhsuXhcQzwNDDtcPfHDhjO6JkXMnj8dFzd3Dv037Jng5l5H71AcGQs&#10;Z//jYTy9ffXuFhERaSMVpcW8de+VFOUczGOePn4EhkUSGN6NoPBoYgYMI27iqWA4fpGovLiQ9b//&#10;wOrfvqYgM+1wDykDngOeNprMxQqRTQ+PvYHHgUsP2WgXF4ZMmMGEc68+7lMP1lRXkbFnKwWZafQd&#10;ORFv/0C9S0VERDqg3RtW8tl/bjvm48660ciIaWcf9+2zWi1sXfk7y7/7gAO7tx7uIVnAI8D/OuKY&#10;kx0uRCYlxnsBDwD306CntYurGyOnnc2Ec68mKKLbcdmeyrISUrauY+9GM6nbNpKxdzuWWttUmsFR&#10;sdz0/JcYXFz0ThUREelgqivLed94PVkpu476uCkXXc/JF9/Qrtu6Z6OZP774H2k7Nh3u7nXAjUaT&#10;eaVC5JED5EzgVaDejOgGgwvDTj6dky++gcDwqOOyLUW5mcx55d+kbFl31IFF7/ngdzy8vPVOFRER&#10;6YisVvKz0igtzKMkP5eS/BwKcw5QmJ1BYU4GASERnHHDAx3mzOL2VYv5/fPXyd5/SPC1Av8D7jOa&#10;zEUKkQfDYwDwAnBtw/v6DB/HjGv+SXhsn+O6TfM+fIGVP352xPvdPDyZdN41TL7wer1BRURETjC5&#10;6fv444s38PD2ZcjEU+k9dGyrnZm0Wi2smz+HhZ+/RnnxIRPdpAB/MZrMC0/4EJmUGD8VeB/o6Vwe&#10;GB7NjKtvZ1D8tHbZrlU/f8kv7/3XsewfEk6PIaOIHTCcmP5xRPYcgIurq95FIiIiJ6AvnryDnWuX&#10;OZb9gsMYOnkmJ00/n5Do7q3yGuUlRfzxxf9Y89s3Dc+KWoEXgQeMJnPFCRci7TPNPAwYnbfDYHBh&#10;3FmXcUri33Hz8Gy/o8NqZcvKBVSWldJ90AhCu/XUO0ZEREQA+OaFB9myfN5h7+s1dCxjT09kwJiT&#10;W+W10nZs4vvXHiU3fV/Du9YAFxlN5j3tUQft0pSWlBgfDnyL7fS1I0CGdutJ4n3PMmLa2bi4tvO0&#10;3gYD4bF9iOo9EB//IL1bRERE5GBQjBtDbU01+ZlpVFfWbwwsyEpn87Lf8PEPolu/uBa/VkBoBCOn&#10;n0ttdRVpO5KxNUQCthn7rkmIi0lekJy2vcuHyKTE+FHAH8BI5/JRM87n4nueISg8WkemiIiIdGju&#10;nl70HTmBcWdeSky/oVhqa8g7sL/eaWf/kHAGjJnSKq/n4upKn+Hj6D5oBLvXr6C60jFLohdweUJc&#10;TPWC5LTFx7MOjuvp7KTE+LOwTTruU1fm6e3LGTc8wJCJp7bqa9XWVLPql69YN382wZGxnHvboxrc&#10;W0RERNpMaWEe6xbMYdPiuWAwcP7t/yGiR99Wf52Sgly+e/kh9m5a1fCud4GbjCZzVZcKkUmJ8bdi&#10;64Ht6LoUFtubxHv/S3BkbKu+1pYVC1jw6Sv1RoE//W/3M2rG+TrCRUREpNOzWiws+OxVVsz5uOFd&#10;87BdJ1nY1ttwXE5nJyXGPwI86Rxa+500kUv/70X8gsJa7XXyDqTwzQsPsnzOh1SU1p8laNyZlx23&#10;AcpFRERE2pLBYKDP8HEEhUezc+0y59PofYCEhLiYLxckp1W26TYchwD5JHCfc9nYWYmces0drTee&#10;ksXCkm/eZensDw6Z0Dw8tg8zrvknfYaP0xEnIiIiXU7KlrWYnrqLyvJS5+I1wCyjyZzdKUNkUmL8&#10;i0C9SSunXXYzE8+7plVfZ/3C7/nhjaR6Zb6BwZySeKO9p7fGcxQREZGuKytlF588ejNlxQXOxZuA&#10;qUaTObctXrPNJn1OSox/tGGAnHX9va0eIAGqKsqcYrGBUTPO58bnv+SkGecpQIqIiEinUF1ZTnlJ&#10;82Y0jOjRl78kvYN/SLhz8VDgx6TEeJ+22N42SVhJifG3AU8czHUunHvrvxk57Zw2qfSIHv2oKC0m&#10;MDSKs24yMurUC9p3oHIRERGRJsjYs4237r6cpd++h6W2lp5xozAYmnbC2NsvgMETprNl+Tyqyh0N&#10;bLHAmIS4GNOC5LTa1tzmVj+dnZQYfxnwqXPZrOvvZfRpF+oIERERETmMhZ+9xrLZHziW+4+ewrm3&#10;PtKs4QnzDuzng3/9teGp7U+Aq4wms7W1trlVWyKTEuPHAbMBx3QzCZf/g/gzL9PRISIiInIEHt4+&#10;bFz0E1aLxR4EU9hm/p3+o6fg5evXpHV5+wfSd+QEkpf8Qm1NdV3xcKBiQXLakg4XIpMS46OBhUBQ&#10;Xdn4s6/g5MQbdGSIiIiIHEVASAS9R4xj59qljr4e5cWFbF4+j97D4vELCm3S+nwDQ4gdOJxNi392&#10;Hv4nISEuZvWC5LQdHSZEJiXGewK/AAPrygaMmcKZNz7Y5PP5IiIiIidqkBw6aSap2zZQnJcF2DoP&#10;Jy/5hZ5DxxAQEtGk9QWGR+MfHM6O1Y7ZEA3AmQlxMd8uSE5rcY/tVgmRCXExLwKO6WAievTjkvtf&#10;wM3dQ0eEiIiISCN5ePsQN2kmOWl7yU3bC9imci4pyGHo5JlNXl9U74FUVZSRtn1jXZEXMDkhLub9&#10;lna0afEQP/b5sP9Rt+ztH0jivc/i4eWtI0FERESkidw9vbjwjicYdeoFjrKwmF7NXt/0K26l19Cx&#10;zkUjgf+0dDtbdK7Zfh3kBsAxd2Hifc/Sf9RkHQEiIiIiLbR7w0oqSooYNC6hRWNfl+Tn8Na9V1JW&#10;lO9cfJrRZP6tuetsaUvke84BMv6MS1slQG5aPJcXbzyTT5NupbKsREeQiIiInJD6DB/HkImntnjy&#10;FL/gMM75x8MNi99PSowPau46m71FSYnxVwL31C1H9R7I+bcntfiP3L1hJV8//wBV5aUUZKUREt2D&#10;qN4DdRSJiIiItEBIVPeG10f6A8ELktN+aM76mtUSmZQYHwo870iibu6ce8sjuLawI01O2l6+ee4B&#10;xxhJBoMLET37aa+LiIiItIKpl95ESHR356IbkhLjJx63EAk8g9Np7InnXUNYbO8W/VGVZSV88dSd&#10;VJaXOsoSLv8H0X0Ga4+LiIiItAI3dw/OvOH/nIsMwP+SEuPd2zxEJiXGTwKurVsOi+3NpPOuadlf&#10;ZLXyw+tJFGSmOYpGJpzL+HOu1N4WERERaUU9hozipBnnORcNBW5t0xCZlBhvwNYK6XDm3/+vxaex&#10;zXNNbDUvdCzHDhzBrOvv0V4WERERaQMJl9+CT0Cwc9GDTe1k09SWyAuBCY7YOnkWsQOGt/gPWfrt&#10;e47bPv5BnH97Eq5u7trDIiIiIm3Ay9efU+pPTR0CPNAmIdJ+rvyJumU3dw+mXnpTq/whddP4GAwu&#10;nHvbowSERmjvioiIiLShkQnnNhzE/LakxPjujX1+o8fjSYiLuQG4um553NlXMHh8Qqv8EQPGnkxA&#10;aCRTLryOnkNGaa+KiIiINEFVRTl5B1LwDQgGQ+PmkjG4uBAYHk3y0l/ritwA38YO+dOoV0lKjHcD&#10;dgC9wDa14T9e/hZPb1/tNREREZF2VFZcwNv3XEFxfg6D4qdx4V1PNun5Hz1yEymb19QtVgM9jSbz&#10;gWM9r7Gnsy+pC5AA48+6QgFSREREpANI27GJ4vwcALaaF7LN/HuTnj/5/GudF92BOxvzvGOGSHuP&#10;7Pvrlj19/OpNCC4iIiIi7afH4JPw8Q9yLP/24QvUVFc1+vm9h8cT0y/OueimxvTUbkxL5JnYxg8C&#10;YPRpF+Ll6689JiIiItIBeHr7csqlNzqWC7MP8OfcL5q0jgn1x/z2Bf7RGiHytrob7p5ejDvrcu0t&#10;ERERkQ7kpIRziezZ37G89Nv3qSgtbvTzB445mfDufZ2LbkhKjHdpdohMSozvA8yoWx46eVa95lIR&#10;ERERaX8GFxcSrrjFsVxZVoL5p8+asAIDo0+70LmkBzCr2SES+CtOPbhHnaZrIUVEREQ6oj4jxtPD&#10;aajEFd9/Sk1VZaOfP2zK6Xh4eTsX3dCsEGkfXPy6uuVufYcQ1Wug9pCIiIhIB3XKxX9z3K6uqqCq&#10;oqzRz/Xw9mHo5HqNj2clJcZ3a3KIBM4CIusWGjRxioiIiEgH02PIKBKuuIXoPoOZ+Ze7Gs6PfUwN&#10;RuBxxWmimYbcjrKeS+pueHr7MnjCDO0ZERERkQ5uwjlXMeGcq5r13MheA4jqNZCMvdvqii4GDjt6&#10;+WFbIpMS472xtUQC0H/Mybh7ejX7j6kqL2PFnI9Zv/B7rBaL9q6IiIhIBzVk0qnOi6OSEuMHNDpE&#10;AmdgGyMIgKGTT2vRxvz09pPM/+RlfngjiXUL52jviIiIiHRQcRNPbVh0SVNC5MV1N7x8/ek9LL7Z&#10;G1JeXMjWFQscy6UFudo7IiIiIh1UQFhUwxlsEhsVIhueyh4YPxUXV7dmb0jy0l+pranGeX0iIiIi&#10;0nENmTTTeXGofezwo4dIYApOp7KHtLBDzYY/fnTcju4zqOFo6CIiIiLSwQwce0rDopmNCZGOB7m5&#10;e9QbtLKpCjLTOLB7i2N5+Clnaa+IiIiIdHCB4VGEduvpXHRaY0Kk42rKHkNG4ebu0ewN2Pbn7wcX&#10;DAYGT5iuvSIiIiLSCfQZMd55MSEpMd7tiCEyKTE+Ghh2hCc32ZaVCx23uw8cjm9giPaIiIiISOcL&#10;kQHAuCOGSBo0VfZtYYgszs103B4y4VTtDREREZFOoueQUbjWPyN96tFC5KS6G/4h4YTF9m7Ri0+9&#10;9Gb8g8PoO3IiI6bpekgRERGRzsLd04vYAcOciyY4LzQcu8dxZ+zAES1+8WEnn86wk0/XXhARERFp&#10;Z+UlRbi4uODp49fo58T0H8q+5NV1i+OSEuMNRpPZCk4tkUmJ8f7AEOcniYiIiEjnt2X5PJ7/20ye&#10;v+F0UrasbUKIrNcSGQgMqltwPp09xnk5ViFSREREpEtIXvYbVouF2uoqVv1sakKIPCQPjjtciHT0&#10;onF1cyeq90DVuIiIiEgXEBwZ47i9f9uGRj/PNzCY4MjYY4bIsXU3onoPbNgbR0REREQ6qdgBwx23&#10;S/JzKMw+0Ojndus3xHlxzOFC5NCDIXKQaltERESkq4TIgcPrLaft2NTo50b1qnd2enBSYrzBESKT&#10;EuM9AMfE2i0d2kdEREREOg7fwBACwqIcywf2bG30c0PqT3/oC/RwhEhsPW1c6+4N795HtS0iIiLS&#10;hUT3OXimOXPP9kY/L+LQXDjYOUTWO9kdrpZIERERkS4lsucAx+2slB2Nfl5gRDRuHp7ORUOcQ6Qj&#10;mvr4B+ETEKyaFhEREelCeg939KHGLzi80c8zGFwI69bLuSgODs5Y4wiRYTqVLSIiItLlxA4YzoV3&#10;PUnGnm2clHBek54b1r0PGXu31S32dw6RjismgyO6qZZFREREuqBB8dMYFD+tyc8LCo92XuwOB09n&#10;96grDQiLbNHG5aTtZf3C7yktzNOeEhEREekC/EMjnBdjkhLjDW5JifFugKPPd0Bo80NkSX4O7z7w&#10;F6orywmJ7s5Nz38JBoNqXkRERKQTC3QaHghwB6JcgGicBh1vSYjM2LON6spyAPIO7KeqskK1LiIi&#10;ItLJHeZMdQ8X7Oe1j5A0m6Q4L/tgRPX0wsPLW7UuIiIi0skFhh6SD2NdcLoe8ghJs9HKivIPric0&#10;UjUuIiIi0gV4ePvg6e3rXNTNBQhzPMDLG3fP5rceFucfbIn0DwlXjYuIiIh0ET6B9cYRD3MBguqW&#10;vHwDWrRy5x7ZGrBcREREpOvwrp8Tg12A4IMh0r9FKy/OzzkYIv0DVdsiIiIiXUSDnFg/RHr7tawl&#10;sry48GCIDAhRbYuIiIh0lRDpd7SWyBaGyG59hzhu9xo6WrUtIiIi0lVCZIOWSDda8XT2WTc+yICx&#10;JxMYHl0vUIqIiIhIlwqRQW60YscaV3cPBo+frloWERER6aAqy0tZ89s3BIZFMWTiqY1+XoOONb5u&#10;OM1Wo8HBRURERLq2X997lg1//AiAxVLL0MmzGvU8Fzc350UfFyBA1SkiIiJyYsjct8Nx+8Cuzc1d&#10;jYeL85Krq5tqVkRERKQLc/fwatbzPH386i27AK6Olep0toiIiEiX1uC0dKMZ6i/6ugD+qk4RERGR&#10;E09NVVVzn+pW/3S2m7tqU0REROQEYXBxafRjPRsMBekCOJKju4enalNERESkC6uuKHPcdnVrfn8Y&#10;F8DHseDqqpoVERER6cIstbWO225N6GRTVV52SIh0cPfyUc2KiIiIdGG1NdWO2025lNFqqXVerHCp&#10;n0xrVLMiIiIiXVh1VUWznlfjFD6BynohsrqiXDUrIiIicoJoMB/20UNkVWW9ZRegrLU2JH1nMr+8&#10;+wxbzQu1V0REREQ6oIbXNjZTiQvgaJusrWn+6WyrxcJnj9/Oql++4pvn/o/8jFTtJREREZEOxmKx&#10;OG43pXd2g5bImvqns5t5jhygurKCitJiW6C0WshJ26O9JCIiItKBuXs2frbCmur6A5O7AKWtsREe&#10;3j71hggqLy7UnhERERHpYGIHDLOFQFc3YvoPbe5qit1wOp1dXVnRoo3y9gugtDAfgDKFSBEREZEO&#10;58I7n2TX+uWEx/YhtFvPRj+vurJeB+xaN8CR9ipKi1q0UV5+gY4QWV6iECkiIiLS0bh7ejEoflqT&#10;n1dZXu/kdYkLkHcwRBa3aKO8/QIdtytKirSXRERERLqIipJ6OTHfBcg/wp3NCJEBjtvlCpEiIiIi&#10;XSdElh4aIgscwa+Fp7N9A4Mdt1vS01tEREREOlqILDokROYfIWE22eAJMxw9tAeOnaraFhEREeki&#10;yuvnxAI35xDZ0lPQfYaP49ZX51BbU0NgeJRqW0RERKSLaNDfJc8NyKlbKi3Ma/EL+AWHqZZFRERE&#10;upDamuqGZ6xzXYAUxwOqq1olSIqIiIhI11Gcl92wKM0F2O9cUpSbpZoSERERkYP5MCejYVGqC5B6&#10;jAeJiIiIyIkcInMzGxbtdzGazPk4zZ99mAeJiIiIyAkdIuudqc42mswVLnVpUiFSRERERA6nsP6Z&#10;6v0AdSFyX11pfmaaakpERESki0nbmcznT/yT3z54ntqa6qaFyOwDzoupziFya11pTuoe1bKIiIhI&#10;FzPnlX+za91yzD99zo7VS5r03Jy0evlwu3OI3FxXmpexv8npVEREREQ6rpKCXPIOOEZ1xGq1Nvq5&#10;VRXlFGbXO5292TlEOloirRYLuen7VNsiIiIiXUTajk31lrv1HdLo5zZohQTY4hwi661Zp7RFRERE&#10;ulCI3L7RcdsvKLRJ01Pn7N/dsOhgS6TRZM4DHH23s1spRFpqa7DU1mjPiYiIiLSjlM1rHLdjBgxr&#10;0nOzU+uFyFSjyVzkCJF2yXU3MvZsbfHG7t6wkv9eO4Pn/zaL9J3J2nsiIiIi7aCyrIT0XVscyz3j&#10;Rjfp+Vn7djovOlbkHCLNdTcanjdvjnXzZ1NdWU5FaTHLvvtQe1BERESkHezfuh6r1eJY7tWUEGm1&#10;kla/MXD14ULkirob5cWF9XrwNEdwVHfH7T0bVlJbXaW9KCIiInKclZcUOW77BYcRHtun0c/NSd9H&#10;ZVmJc9HKw4XIlc6PSNvRslPQ/UdNctyuqignZcs67UURERGR42xg/FT6j55CcFQsM6+9GwyGRj/X&#10;uUOO3YpDQqTRZD4ApBwMkRtbtMEx/Yfh7RfgWN6+epH2ooiIiMhx5uHlTeK9/+XmF79m0LhpTXpu&#10;g0sc9xlN5oxDQqSdozUydduGFm2wwcWFfk6tkVtXLMBqsWhPioiIiHQSqfVbIuudtW4YIh1z4GTu&#10;20FpYV6LXnjwhBmO2yUFuezbvFp7Q0RERKQTKC3MI3v/Luei5UcLkT87L+xev6JFL953xHi8fP0d&#10;y3s2/qk9IiIiItIJHCYH/nbEEGk0mbfjdF3k7vUrW/TiLq5uDDv5DMdyUHg37RERERGRThEi6+XA&#10;dKPJXK/XtdthnvMr8FewDRhutVowGFyavQHTr7yViB798PTxY3ATL+YUERERkePParU0bIn8peFj&#10;XI4QIgEoK8rnwO6WzV7j6ubOyIRzGDw+oUldykVERESkfWTs2U5ZccFh8+HRQuQ8wDHh9daVC1WT&#10;IiIiIieQ7X/+4bxotefDo4dIo8mcD8yvW96yYj5YrapNERERkRNE8tJ6DY9LjSZzzjFDpN2XdTcK&#10;MtMazpkoIiIiIl3Ugd1byc9MdS4yHe5xRwqR3+J0SnvLivmqUREREZETQIPcZ8GpcfGYIdJoMufh&#10;fEp7+TzNNiMiIiLSwZUW5pG2M7n5uc1qbXgq+3fnqQ6PGSLtPqu7UZSbxc61S7VnRERERDqo7NTd&#10;vHrrBbz/4HX88EZSs9axN3kVRTn1MuOXR3rs0ULkl0Bh3cKa377R3hERERHpoH597zmqK8sB2LOh&#10;eRPGrP7la+fFcuDzJodIo8lcBnxUt7xz3XIKsw9oD4mIiIh0MDvWLGHvpoPTSw8aP73J6yjOz2H7&#10;6kXORSajyVzQ5BBp96bjltXKmnnfai+JiIiIdCC11VXM+/BFx7KXrz9TLry+yetZv+A7LLW1h8+B&#10;TQ2RRpN5I7C8bnnt/NmOZtLWUpSb1eJZcUREREROVMu++5C8AymO5ckXXo+3f2DTgmhNdcPGwk1G&#10;k3lZs0Ok3St1N8qLC1k7/7tW+6PTdybz6q3n8+4D1/DLu8/oKBARERFpgty0vSz99n3HcnhsH8bO&#10;urjJ69m4aC7FednORW8c6zmNCZEmYE/dwoo5H1FbU90qf/jeTauw1NqGo1z1y1fsWLNER4OIiIhI&#10;Iy3+5t2Ducxg4Iy/P4CLq1uT1mG1Wlg2+4N62RR4t8Uh0mgy1wCOZsLi/BzWL/y+Vf7wIRNm4Obh&#10;6Vj+8Y0kyorydUSIiIiINIIBg+P2mNMuJHbA8CavY8vy+Q1nqHnBaDIf8/pF18asPCEuJhn4K+AH&#10;kJO6h9GnXYiLi2uL/nAvvwC8/QIcY1BWV1aQvX8XcZNPw2Aw6MgQEREROYrug0ZSW1NN72FjOSXx&#10;77i6Nb0VcvZLDzk34pUCly5ITqtolRC5IDmtJiEuxhWYAVBRWoyXr1+z0m5D3foMJn1nMvkZtgSc&#10;n5GKweBCzyGjdGSIiIiIHIWHlzd9R06g19CxTQ6QABsX/cTa+bOdi14ymsyNOuXs0oTXeQlIq1tY&#10;8s17lBcXtvyvNxg466Z/4Rcc5iha9NXb7Nlo1pEhIiIi0kaqKyv4/fPXnYuKgKca+/xGn4+2t0YW&#10;AOcC1FRXUVNdRd+RE1ohRfsQ238oGxf9hNVqBaCmqpLBE2ZoD4uIiIi0geXffcD2VYudix4zmsy/&#10;NPb5Lk18vfeBTXULq3/9mpzUPa3yh8QOHMGpV9/hWO4++CTtXREREZE2UJKfw7LvPnIuSgOea8o6&#10;mtx7JSkx/nTgp7rlmAHDuObRNzEYXFrlj8rYu43aqipiBgzTHhYRERFpA189ex/bzL87F11vNJnf&#10;bco6mty9ekFy2s6EuJhhwBCA4twsfPyD6dYvrlX+KL+gMAJCI7V3RURERNrAVvNCFn/1tnPRSuDW&#10;Bclp1qasp7nNh7dhu/gSgIWfv0ZRTob2ioiIiEgHVlFazC/v/te5qAa4wWgyW5q6rmaFSKPJnA48&#10;ULdcVV7G968/htVq0d4RERER6aB+++B5SvJznIueNZrMG5qzrpZcyPgGsLRuYe+mVSz79gPtHRER&#10;EZEWStm8hs3Lfmu1qaYBNi35mQ1//OhctBt4tLnra/aUMwuS06wJcTELgOsAT4B9W9bQe9hYAsKi&#10;tPdFREREmshqsfDbB88z9+2n2LpyASUFOQwYc3KL15ufkYrpqTuprampK6oFzjGazLubu84Wdak2&#10;msx7gRud//BvX/wXpYWa/1pERESkKSpKi/ns8dv5c+4XjrLsVhhKsba6im9ffJCqinrTYT9qNJmX&#10;tWS9LR6Xx2gyfwZ8WLdclJvJV8/e16rNryIiIiJdWfquzbzzwDX1Zuxz9/Rm6iV/b/G6f/jf4xzY&#10;vdW5aAnwn5au17U1/vCEuJjfgLOByLogWZSbycCxp7Rpheek7uGrZ+9n05JfCO3Wg4DQCB2FIiIi&#10;0nlYraz88TNmv/SvetNJB4ZHcbnxFWJbOG72stkfYP7xM+eibGCW0WQu6BAhckFyWnVCXMxc4GrA&#10;GyBz3w7cPb3oPnBEm9X7bx+8wM41SyjISmf9wh+orqqkx6CRuLi66qAUERGRDm/VL1/x2wfP1xvh&#10;pseQUVz+4MsER8a0aN3bVy3mxzcfdy6qBs5ubm/sNgmR9iBZkBAX8ydwJfbT5Hs2mgkIjSCq96A2&#10;qfjs/bvYt3lNXZQnddt6tpp/J6J7HwLDo3VkioiISIe2bsEcMvbYTjUbDC5MvuBazr7pX3h4+7Ro&#10;vfu3ruPLZ+7BUlvjXHyr0WT+qrW2vVWb7BYkp+1NiIs5gO3UNgA71ywltFtPwrv3bfWK7zFoJBgM&#10;pG5bj9VqG2S9rKiADX/8SH5mGt0HjsDDy1tHqIiIiHRI/qERpG7bgE9AEOff/hgjE87BYDC0aJ0H&#10;dm/ls//cRnVlvY40rxtN5kdac9sNbVEhSYnxRuCxumUXVzcuvPNJBoyZ0iY7IHPvdua8+m+yUnbV&#10;Kw8Mj+LG57/Ezd1DR6mIiIh0eVkpu/jk0ZspKy5wLv4auMRoMte25mu1ycWDC5LTFiXExQQD4wGs&#10;VgtbVy4gODKGiB79Wv31/IJCGZlwDu6eXqTt2Ohouq0sK2H0qRfi6e2ro0pERES6tMy92/n0sVsa&#10;BsgFwAVGk7mmtV+vzXqgJMTF/AJEAWPqguT2PxfhGxRKdJ/Brf56Li6udB80kmFTTqc4L4uCrHRG&#10;TD2boZNn6qgSERGRLi11+wY+fewWKkqLnYvNwJlGk7msLV7T0JZ/UFJivAF4DacByQGmXPRXTr7o&#10;r2AwaK+LiIiItMDONUv5+vkHqKmqdC5eBpxhNJkL2+p123QsnAXJaSTExfwE+AIT68pTNq8hN30f&#10;/UdNwsXVTXtfREREOq2q8jKSl/7Cql++oramivDYPsfttc0/fc73rz3WsBf2QuB0o8lc0pavfdya&#10;ApMS4x8A6g1W1K3vEC686ykNEi4iIiKdiqW2hj0b/yR56S9sXbmQ6soKe7IycPOLXxEcGdvmr//z&#10;O8+wdv7shnd9D1zaVqew2yVE2oNkIrYpEj3ryrz9Azn3ln/Td+TEDnFQrJjzMev/+IGwmF70O2kS&#10;fUZOwD84TO8WERERIW1nMqt+/pKda5Y0vP7wYIh84SuCo9ouRBblZPDNCw+StmNTw7teAu5s7V7Y&#10;HSJE2oPkJGxdzSOdyyecezVTL/l7u57eLisu4Pm/zQL7mJN1wmP70DNuFD2GjKb3sLF4+frrXSQi&#10;InKCKcw+wGu3X9Tw1LFDRI++TDz3GuLasFPvNvPv/PBGUsMAawH+aTSZXz6e9dEuPVuSEuO7AV8A&#10;k53LI3v25+ybHyKy14B2OThqq6t45ZbzKCnIPeJj3D29uerfr7dJD3MRERHpuNJ3JvPeg9fVK/ML&#10;DmPw+OkMP+VMonoPbLPXriwvZd6HL7JuwXcN78oGLjOazPOPd320yyTTC5LTihPiYj4C/IAJdeWl&#10;hXmsWzgHq8VC7MDhuLgc381zcXVl8PgE3Dw8qSovo7Qw75DHWGpr8AsOo2fcaL2bREREOpGa6iqK&#10;cjMpKyrA2z+wyc/3Dw6nuqqC2upqhkyYwfQrb+XUa+6g30kT8WvDS992b1jJ54/fzr7NqxvetQyY&#10;YTSZ17dHfbb7GDtJifGzgHeAbs7lod16ctpf7qTPiPHttm3F+TnsWb+CfZvXsG/zagqzM/Dw8ubK&#10;h98guk/T5gOvKC3m6+fupyg3k6mX3szg8Ql6N4uIiLSB2ppqFn/9Dpl7t1NeUkRFaTGlBbn1TgGP&#10;mHY2Z91o7NB/R2lhHvM/fomNi+Y2vMsCPAn822gyV7fX9nWIgRqTEuNDgFeBSxveNzB+KtOvuLVN&#10;L1BtrJKCXDy8fJo1H/faebP56a0nAPDy9efOd37FYHDRO11ERKSVLfryTRZ/9c5RH+Pp7cvd7y/o&#10;kNtvqa3lz7lfsPirt6ksL214907gKqPJvKK9t9O1I1TWguS08gXJaV8nxMWswzaepKONOTdtL6t/&#10;+4bSglyieg/Ew9un3bbTw8sHVzf3Zn+bSF7yC2BrTo+beBo+AUF6p4uIiLSy2AHD6HfSJNYtnHPE&#10;x4yZeVG7nu08LKuVzcvn8dVz97F52W/U1tRrZKzF1vv6YqPJvKcjbG6HmzImKTHeF3gYuAOo11Xb&#10;zd2D0TMvZtyZl+EfEt6pDujykiKeu/5Ux/K5tz7C0Mmz9E4XERFpIz/+7z+4e3jh5eePT0AIvoEh&#10;+IeEERgW3bFyhNXK9tVLWPTlm2Tu3X64R6wAbmyvax87TYh0CpMDsJ3vP7/hfS6ubgw/5QzGnXUF&#10;YTG9Os3B/Oqt51OQlQ7AuDMvY8bV/9Q7XERE5ARlqa1l87JfWTb7Q7JTdx/uIenAv4D3jSazpaNt&#10;f4efvNo+ruTTOE2b6Kxn3GjGzLqYAaNPxsXVtUP/Ld88/wBbVtiuv+g+aCRXP/I/vYNEREROMKWF&#10;eaydP5u1876lKDfrcA8pBp4CnjOazOUd9e8wdJYKT0qMnwr8GzjlcPf7BYUydMoshp18BhE9+nXI&#10;v2HZ7A9Y+NlrAHh4eXP3+wvUuUZEROQEYLVY2LV+BRv++JFt5t+PNGB5IbbrHl8ymsw5Hf1vMnS2&#10;nWBvmbwDOI8jdAwK796XIROmMzB+KuHd+3aYbd+9fgWfPX67Y/mmF74iJLq73lkiIiJdMThaLaRt&#10;38iWFQtIXvrrYceftsvENkrNy0aTuaCz/H2GzrpjkhLjewL/AP4CHPHq2JDo7vQ7aSJ9Royn55DR&#10;uHl4tts2V5QW88Lfz6C2ugoMBm59dQ4BoRF6l4mIiHQR1ZXl7Nm4il3rlrF91SJK8o/aoLgKW8vj&#10;F0aTuaqz/a2Gzr6zkhLj3YGzgeuAmTTo0e3M1d2Dbn0H02PIKLoPHEF0n0H4BAQf1+3dtW45m5b8&#10;woAxJ2vAcRERkU6uprqKtB2bSNm8hn2b15C6bUPDoXkaKgA+Ad41msxrOvPfbuhKOzIpMT4MuAi4&#10;GJgKHPOCQ//gMKL6DCay1wCi+wwitFtPgsKjcXX30DtDREREHKrKy8hK2cGB3VvJ3LudA7u3kpO2&#10;B0tt7bGeWg7MAb4EfjSazBVdoT4MXXVH22fBOR1bK+VpQOObHA0GAkLCCYqMJTiiG34h4fgGBOMT&#10;EIyPfxD+IeG2oYUMBr2jREREuoiy4gLKiwooLymkMCeTgsw08rPS7L/TKcrNBKu1savLAuYC3wO/&#10;GE3mkq5WXydECkpKjHcBTgISsPXungCEtGSdQyfP4txbH9E7TkREpBNbMedjVv70GaUFeVitLRqK&#10;sQxYCsy3/6zpiGM7KkS2PFQagAHAWGAUMBIYAkQ2vuYM3PP+wmbNoy0iIiLtr6K0mOeuP6054bEW&#10;2AKsBczAMmCD0WSuOZHqz+1EPGiMJrMV2Gb/+dgpXAYC/YBB9pDZ2x4su9l/H+wFbrWSnbKTmAHD&#10;9C4UERHphLL27ThagLQA2cAuYIf9ZyuwE9jWVa5rVIhsvXBZCKy2/xwiKTHeByjCPj5lVsouhUgR&#10;EZFOKjNlp/NiFbYxqDOAA0C20WSuVS0pRLZWyCxLSozfAgy1hcgdqhQREZF2Vl1ZjvmnL3BxdWXs&#10;rMRGjwmdnbLLeXGz0WSeq9pUiGxL6+tCZOa+naoNERGRdrbg01dZ9fOX9kBZwckX/61Rz8vaV68x&#10;aJ1qsmk0cXPTOQ6yzL3bsFosqhEREZF2Ul1ZzoY/fnQsV5QWN+p5ltrahqez16s2FSLbmuMgq6oo&#10;Jyd9r2pERESknWxeNo+q8jLH8pCJMxr1vOzU3dRUVToXrVNtKkS2tT8Bx0ij6Ts3q0ZERETaydp5&#10;3zpuh8X0InbA8EY9L31nsvOilSN0qhWFyFZjNJkLsA0NBMCBXa0QIq1W8g7sp6qiXBUsIiLSSPu3&#10;rifNKQyOnH5eo597YNcW58XNRpO5WDWqEHk8rKi7kbptQ4tXNvedp3n9nxfx2m0XUJSbpdoVERFp&#10;hOVzPnLc9vD2YcTUsxr93LQdmw77f10UIo9biMxM2Ul5SVGLVrZ15UIASgvz+OOLN1S7IiIix1CU&#10;k8GONUscyydNPx8vX/9GPbe8pIis/fWG91mpGlWIPF6WOm5ZraRsWduilfUdOd5xe+OiueSk7lEN&#10;i4iIHEV1VSVYbV0UXN3ciT/j0kY/N2XLWsdz7ZapRhUijwujybwJyHQcjJtbdi3ulAv/iourqz2T&#10;WvhdrZEiIiJHFdqtJ6f/7X76jpzAebc9RkBoRONDZP3/25mAeskqRB5X8+tu7N20qkUrCo6KZeS0&#10;cxzL28y/s3u9Ls8QERE5mlEzzufSB15g0LhpTXreno31/m/PN5rMVtWmQmS7hMislF0UZh9o0cqm&#10;XPRXPLx9HMs/v/sMtdVVqmUREZFWVJSbSXb96yEXqFYUItstRAJsX7WoRSvzCw7j5IsOTtOUn5HK&#10;2vnfqZZFRERa0fZVi4/6/1wUItuc0WTeh9PsNYc5KJts7OmXENGjn2O5tDBPFS0iItKqIfIP58Vk&#10;o8m8V7WiENkevq67kbJlTaPn6zziznB15bzbH6PX0DEMHHsKY8+4RDUsIiLSSirLS0nZXG9ElW9V&#10;K83npipokdnAo2CbyH3rygWMTDi3RSsMj+3DFf96VTUrIiLSynasWkRtTbVz0TeqleZTS2QLGE3m&#10;jcDOuuX1v/+oShEREemgGvyf3ms0mdeqVhQi29NndTdSt60n78B+1YiIiEgHU5STwd7kekP7fKVa&#10;UYhsb+8CjvGlNixSa6SIiEhHs2HRTw1nqXlHtaIQ2a7svbocwwNs+P0HLLU1qhgREZEWyEndQ1bK&#10;zlZZl9VqYUP9U9lLjSbzVtWyQmRH8HbdjeK8bLauXKgaERERaabl333I/+66lLfuuYK182a3eH07&#10;1y4jPzPVuUitkAqRHcZsIKduYeUPn6pGREREmmHRl2+x4NODo5Q0uI6xWcw/fu68WAyYVNMKkR2C&#10;0WSuBF6rW07ftZndG1aqYkRERBrLamX+xy+x+Ku3D4YUVzdGzTi/RatN25nM3k1/Ohe9bTSZS1Xh&#10;CpEdyatARd3C0m/ea/MXtNTWsGvdcnLT96n2RUSk06qtqea7Vx9hxfef1AuQF975JD3jRrdo3cu+&#10;fb/eSwEvqsZbh6uqoHUsSE4rTYiLCQfGAxTmZBDTP46QqO5t9prfv/4oCz55hdW/fo2HlzexA4Zr&#10;R4iISOcKkNVVfPHUXWz/8+B0hG4eniTe9yz9TprYonWn70xm/scvORd9ZDSZP1Cttw61RLaup3Bq&#10;jVz46WtYrZY2e7G0HZsAW6+zeR+9xHev/Jua6irtBRER6TQ2L5/Pno1mx7K3XwBXGF+mz/BxLV63&#10;87WV2Fohk1TjrUctka1oQXJaSUJcTBAwEaC0MA//4Aii+wxqk9fz8PJhx+ol1A1TmZWyk52rl9Az&#10;bjQ+/kHaISIi0uFVlhaz4Q/b8DuB4dFc+fDrRPUe2OL1bl+1iGWz6zU6fmA0md9TjStEdlgJcTF/&#10;An8HvMF2Qe9J08/FzcOz1V8rqtcAYgYMY+eaJY4WyNLCPNb//gP+IeFE9hqgHSIiIh1aYHg0Mf3j&#10;iOo9iFnX30NgWFSL11lbXYXpmbupKC2uK6oALliQnFakGleI7LAWJKdVJMTFlABnAFRXVlBWlM+A&#10;MSe3yesFR8YyeFwCe5NXU1aUD9g63Gz/8w9CorsT0aOfdoqIiHRoIVHdiR0wDHdPr1ZZ3+Kv36l3&#10;jSXwlNFknq2abl26JrJtvAGsq1tYv/B79m5a1WYvFhwVy3VPvH/IMAjpOzdrT4iIyAkle/+uhqex&#10;U4DHVTOtTy2RbWBBcpo1IS5mHXAdYADYl7yaEVPPapPT2gAurq70Hz2Z8O59SduZjH9wGAlX3IJv&#10;QLB2iIiInBAstTV88eSdFOdlOxdfYzSZN6l2Wp9BVdB2khLjnwHurluOm3Qa5932mCpGRESkDSz8&#10;7LWGrZCfGU3my1UzbUOns9vWv4AtdQvJS39tlTlARUREpL49G8ws/+4j56Is4HbVTNvR6ew2tCA5&#10;rSYhLmYxttPabgC7N5rpO3IC/sHhqiAREekyrFYLyUt+ZtGXb1GYfYDug0Yct9cuys3is//cSnVl&#10;uXPxRUaTeYP2jEJkZw6SmQlxMfnYe2tbLbXsXLuUuEmn4eHtowoSEZFOb/uqRXzz3AOsmfctuen7&#10;2LPxT3oPi2+V4XqOpbqygs8fv438zFTn4ueMJvNr2jNtS6ezjwOjyfwq4GhjL87LxvT0XVRXVnSo&#10;7SwvLqQgK107TEREjs1qZduff/D2fVfx5TP3kJ26u97dx6WhxGrl+9ce5cDurc6li4H7tYPanloi&#10;j5OEuJifgdOBaICS/Bwy9mxn8ITpuLi0/244sHsLb95zOSt/+IQ9G8x4+foTGtMTg0F9r0REpL6M&#10;vdv4/Il/8ufcLygtyK13X0BoJGf+/f/oNXRsm2/HvI9fYt2COc5FacCpRpNZg4orRHYd9usjvwcS&#10;gUCA/Iz95GelMXDsKe0e1tYvmMOeDba5S4tyM9myfB4bF83FYDAQ3r0vrm7u2okiIgLAV8/ez4Hd&#10;W+qV+QYGM/XSmzn3ln8T0bN/m2/D8jkfseTrd5yLSu0Bcqf2kEJkVwySJQlxMb8BVwKeANkpu8jL&#10;TG33IOnlF8jmZb86pk8EqCgtZte65az+9SvKS4uI7T8MV3eFSRGRE90280LyMvYD4BcUyimX3Mi5&#10;tzxC90EjjsvZtdW/fs1vHzzvXGTB1pFmkfbO8aNzle0gKTF+AjAf+/zaACOmnc2ZN/wfBpf2u0y1&#10;orSY1b9+zaqfTZQ0OD0BMPyUMzn75oe0Azsoq9XCng1mCrMzKC8ppLy0iPLiQttPSSG11dWMPeMS&#10;hk6e1eR1Z+zdxtJv3sNgcME3KAS/oDD8g8MIiuhGUEQ3/EMjMBh0iXVXs3PtMjL3bqeitIiK0hIq&#10;Souw1NZSWVYCQO9h8Uy64NpmrbumqpKKshJ8A4N17HRCpYX5rP71KwJCIxk6eWabTaRxpAD58ztP&#10;Nyy+1mgyv689oxB5ogTJBOAH5yA5eHwC5976aLufOq6trmLj4p/5c+4XZKUcPCvQZ8R4Lvu/F7Xz&#10;Oqh5H77Ayh8/O+pjXN09uPeDhbi4ujVp3e8+8JdDTl05c/f0YtplNzP29Eu0I7qI5CW/MPvlY39p&#10;vOrh1+kxZFST1p26fQOfP3EHlWUlGFxc8A0MISAkAt+gUPyDw/ALDmfA2JOJPA6nRKVzWf7dhyz4&#10;9NWGxXcYTeYXVDvHn5uqoH0YTeYFSYnxZzkHyS0rFlBeUsxFdz+Fp7dvu22bq7sHIxPOYWTCOaRs&#10;XsOa+bOpKClm+pW3aMe1gerKcvIyUsnPSKUoN4u+I8YRGtOryetJ3b7xmI/xCwppcoAE8PDyPsbf&#10;UMHir99RiOxCcg+kNOpxnr7+TV735qW/OVozrRYLJfk5lOTn1HvM0tnvc8vL3+IXHKadIWC1Mu/j&#10;l1j5w6cN77lLAbL9qCWyndlbJL8FAurKwmP7cMn9zxMYHqUK6mqfgxYLa+Z9S/quzbaOVZlph/zz&#10;9PT25R+vzMbbL6BJ69725x/89L/HqamuxCcgGG+/ALz8AvD2C8TbLxC/oBCGTp5FUGRMk7e7KDcT&#10;84+fUZCVTklBLiUFuRTnZWOprXE8pu/ICVz6gD7LO0wITNvLjjVLcXVzY9SpFzT5DEdJQS7fv/oI&#10;+ZlpePn64+Xrj6e3Lx7ePri6uePh7UOvoWPpd9LEJm/bno1mPn/ijnrHz+Fc98QHRPcZ1MSsYSFl&#10;81ostbUER8USGBbVrpcJdVRlRflsX7WY9J3J9Bo6hiETT+2w21pTVcn3rz/G5mW/NbzrZqPJ/Lr2&#10;pkLkiR4kRwE/A45pbHwDg7no7qeJHTC80/99RbmZ+AQE4+buccLv65U/fMq8j459ScCNz5sI7daz&#10;wwfi4rwsCrLSqa6qoFfcGFy1j9tV3oEUNi6ay5YV88lN3+con3LR9Zx88Q0daltLC/PJ3r+L0oJc&#10;ivKyKC3IpTg/h+K8bMpLCuk/egoJl90MTexwOP+Tl1kx52PHsourG8GRMYREdSc4KpawmN4MGp/Q&#10;5C9pnf8brJWMfdvZs8HMzjVL2b91PVarxXH335/7grBmnAFp++Mkjy+fvpu0ncnOxdXAdUaT+WO9&#10;69uXTmd3AEaTeU1SYvxE4EdgQN0H7Ef/vokZV93WqU8Rfv3s/Ww1L8TV3YPo3oPoPngk3foNoVuf&#10;wQSEda6W1urKcgpzMinJzyY4MpbA8Ogmr6O4QatjQ76BwYyYdk6HD5AABhcXAsKiWrQfq8rL+PX9&#10;ZykrLmTo5JkMGjetWafbT2SW2lo2LvqJdQu/J3Xb+sM+pry4sMNtt29gML6BY1p9vWnbNzWonxpy&#10;0/fVC9WrfjHxt2c+PTGyo8XCws9eY/3C7ykrLjjKcVTT4bY9dfsGvnnugYafmyXAxUaT+We9+zvA&#10;/wFVQceRlBgfDHwJTHcuj5t0Gqf/7f52vU6yWQGhopxnrpl6xPu9/QPpPnAEM6+7h4DQiA617TvX&#10;LGX3hpUUZh+gKCeTwtyMev+IXVzduO7x94jsNaDJ36p/ee9ZygrzCHK0jnQnOCqGkMjuJ9xUmMtm&#10;f8DCzw7OTOYfHMao0y5kzMyL8WrGtXYnoh/eSGL9wu8Pe5+rmzv9Rk1i1nX3nDDXFu5cs5TvX3+M&#10;sqL8Iz7G1c2d+z9Z0uR119ZUsy95Na7uHvgFhuAXEt7hP5f3bvqTTx478vXskT37M2ZWIiMTzulQ&#10;2/3nzybmffhiw3CbApyt+bAVIuXIQdINeBa4zbk8KDKG8259lJj+QzvV3/PVs/exzfz7UR8z+rSL&#10;mHX9PU1ed2lhPuk7N2GxHDwlY6mpdkwnGd6jX5OvpwJI3baeDx469qm/mdfdw5iZF+mgbYF1C+bw&#10;4//+c0i5p48fo0+7kHFnXY6Pf5Aq6ijeuueKeqMouLi60X/UJAbGT2PAmCl4+vidkPVSUpBLfsZ+&#10;e6e1/eQdSCE3PYXK8lImnHMlo09r+nv3k8duYe+mP+uVuXl44h8cjm9QKCHR3Zl8wbUER8Y2a5ur&#10;Kyuoral2dDqqKCuhqryUyrJSPLx96DFoZJNP72fs3cY79119MEC7e9B94HD6jZrMwLGnEBTRrUPt&#10;t/LiQn544zG2r1rc8K6lwIVGkzlT73qFSDl2mLwEeAfwPfjPwZVJ51/L5Auu7VSn/DL2bGP/1nXs&#10;37qe1G3rDzmlO/G8a5h22c1NWmdxXjZv3n0ZFaXFR33cRXc/zcCxpzRp3VvNC/n62aNPuxrevS+X&#10;G1/GLyhUB2sLWC0WVv/2DSt//JSCzLRD7vfw8uaCO56g78gJqqwjHa8rF/Lre//FLziMoVNOZ+iU&#10;WQrebeSJyydiqa096mN6D4vncuPLTV73T28+wdoF34HVesTHTLrgWqZecmOT1717/QrSdybTrf9Q&#10;egwaeVzHdGzSdm5YyQ+vPXq4y35eBO4xmszVOgoVIqXxQXIQ8Bkw0rk8smd/zr75oSafSu0oSgvz&#10;ydizlax9O3Dz8GTUjPOb3CFj59plfPHkHcd83KTz/8LUS29q0rottbXM+/AF0ndtxj8knED7dX8B&#10;YZG226FR+AYG6wBtzTBptbBzzVJW/PApKZvX1Luv30kTueT+51VJ0u6WfPMuS75+l9qaI2eZ3sPj&#10;ufzBpoXIitJinr1uxjEf12PIKK56uOt1Rq4sL2Xehy+ybsF3De8qAv5mNJlNOvoUIqV5QdIT+A9w&#10;l3O5i6sr48++kskXXIe7p9cJVy811VV88eQd7N206oiPiejRj4vufqrZp5akfaRsXsPS2R+we/0K&#10;AKZfcSvjz7lSFSMdgqW2ltKifErysyktyKM4L5vSQlvPchcXFyacc1WzOpu9+8A1HNi99Yj3e/sF&#10;cPY/Hqb/qMldqj53rlnK3Lefoij3kLPUy4ArjCbzXh11CpHS8jA5DXgX6OVcHhgexazr7qXfqEkn&#10;dP1UV1ackGG6K8vev4uqygpi+sWpMuSE+GJ8YNcWLJZaXFxc8fDyxs3dAw8fP9v4nMcY8L+zKcrN&#10;4rcPnmPryoUN76oCHgWeNJrMtToyFCKl9YKkH/AUcMgFhH1HTmDG1f/skON8iYiI1IVl84+fsfTb&#10;96iqKG9492rgL0aTeZNqSiFS2i5MTgReB+qNRG5wcWHMaRcx+aLrdWG9SCeTvmszu9evYFD8NMJi&#10;e6tCpMvZsmI+8z9+mcLsAw3vKgUeAZ43msw1qimFSGn7IOmGbRigR4B6Y3h4ePsw/qwrGHfWFV3u&#10;FIhIV2OprWXxV2+z9Nv3sVotePsHcuurc3R5hnQZ+zavYeEnrzScdabOt8DtRpN5v2pKIVKOf5iM&#10;BJKA6xvuTx//ICZdcC0jE85VmBTpgIpyMvj2xX+Ruv3g2MkGgwt3vP3LiTctn3Q5B3Zv4ffPXmf3&#10;hpWHu3szcKfRZP5FNaUQKe0fJkdgG6R8esP7vP0DGX/WFYyZlagwKV1eTXVVp5infe+mP/n2BWO9&#10;qehcXF2Zee3djDr1Au1I6bTSdmxi0ZdvOUZYaCAHeAh4S6euFSKl44XJBOBxYNwhYdIvgFGnXcjY&#10;WYn4BoaosqTL+XPuF8z76EWCImK46K4nCe/et0Nu58ofPmX+xy9jtR6cbSkoMobzb0+iW98h2pHS&#10;Ke3ZaGbFnI+P1PJYCvwXeM5oMhepthQipeMGSQNwLvAwDQYqB9u0V8OmnM64sy5Xb+4uyGq1UFlW&#10;SmVZCVUVZY4ZNmqqq6iprrK98Q0Gx5y/Lq6ueHj54OHti7evf5OnVetIXrnlXAqzMwDw9Pbl/H/+&#10;p8PNdrN7w0o++0+9WU0ZPH46Z91oPOHmTpfOz1Jby+blv7Hi+0/I3Lv9cA+pAN4A/mM0mXNUYwqR&#10;0rnC5JmAkcO0TAL0GjqWMbMuZsDoKRhcXFRpHTQUlhbkUZSbSXF+DiX52ZQU5FFWlE95cYHtdnEB&#10;laXFVJaXOuYOby4vX3+8/ALw8Q8iIDTCPmNPNIHhUQRHxhAW06vDTrv505tPsHb+7IMfcAYXTv/b&#10;fZw0/bwOs42bl/3Gty8aHduXcPk/GH/2FR0mvFdXVlCYk0Fh9gEKczIoys2kvLiQitJiyksKqSgp&#10;pqK0GIulhtqaGsfxZqmtqXdcePr4YTCAu6c3nl4+ePj44unli4ePLz7+gfj4B+HtH4hvUCg+/kH4&#10;BobgHxzW5NmrpH2UFuazbv5sVv/2NcV52Yd9CPAq8ILRZD6gGlOIlM4dKGcAdwMzD3d/QFgUo2ac&#10;z4ipZ+EXHKYKO86K83MozEojPzOdgqx0CrLSyM9MozD7AMX52Vgtlg6zrS6uroR260V49z5E9OhH&#10;TP+hxPQf2iF6E1stFn5+9xnW/PZNvfKEy//BhHOv7iAtNzXM//glctL2MfG8a+g5ZFS7bEdtTTWZ&#10;+3aQnbKLrJSdZKXsInv/LkoL89q1fnwDg/ELDsc/OIyA0EiCImMIiuhGUITttzocta+07RtZ9evX&#10;bFk+70jTP+ZhG4LuBbU8KkRK1wuTw7BNoXg54H7IAeHiQv9RkxiZcC79Tpqk1slWDDeFORnkpu8j&#10;Nz2FgsxU8rPSKMhMoyAr3XGaudN+kLi4EN1nMN0HjaBX3Bh6DRvbrp1bVv7wCfM/fqXeNYcTz7uG&#10;aZfdfMIeg5XlpaRuW0/KlnXs37qe9F2bqe2Ex52njx/B9kAZFNmNoIhuBEfGEhwVS1B4N31mtYHy&#10;kiI2LvqJdQvmkL1/15Eetht4HnjPaDKXqtYUIqVrh8kI4AbgRiDmcI/xCwplyMQZDJk0U1PPNVJZ&#10;cQG5afvIy9hPbvo+8tL3kXdgP3kZ+4/0rb05coEMIAvIxtbbMcteXgwUAkX22+VAidNziwAL4Ov0&#10;JcIf8ACCgRD772AgCugJ9LD/Dm3sBrp7etF7WDz9R0+h/+gp+AYGH/d9sXnZb3z3yr+x1B7sAHrd&#10;E+8T3WfwCXM8FmSls33VYnauWcK+zWvq1UVj8wOQYj/e8oB8p99ldYc9tqnq6n18AG72/zGBQID9&#10;OPO33w4FwoFIoNUuBHVxdSMkKpaQ6B6EdOtBaHRPQrv1ICS6Z7scg51ZbU01u9evYNOSX9hm/v1o&#10;n18LgFeA74wms0U1pxApJ1aYdAPOA24Cph3pmAiKjGHQuGn0P2kSsQNH4OLqesLWWXVlBXkZ+8k7&#10;sJ/c9L22kJi+j9wDKVSUFrf4s9v+T3s3sMf+ey+QBqQDqUaTuaKdjhU/YAgwFNtsSUOB0UDQUT9k&#10;XFzoO3ICw08+gwFjTj6u17ztWreMr569n5qqSgD+9swnRPTo16WPz5KCXJKX/MzGRXPJ3LejMU+p&#10;AbYDG4FN2Mbv2wfsOx6nI5MS473sgTLG/tPN/ru7/QtMH3tZi3j6+BEa3YOQbj0Jje5OaLeeBEd3&#10;JzS6B+6eGvoMoLa6in2b17BlxQK2rlxwtM+zYuBD4FWjybxFNacQKUJSYnwf4Dr7T/TRPoz7jBhP&#10;r6Fj6DH4JMK69ezUPXoP+1+1usp2bWJmGnkZqeQdSHEExqLczJauvgjYAeyy/zgHxv2daey0pMR4&#10;FyAOmAxMsX8RiTrS4718/Rk6ZRbxp19KcFTscdnGA7u3suH37+kxZBSDx0/vku9dq8XCtj//YP3C&#10;Oexav+JY19BmAUuApfbf64wmc1UHP8487WGyt/238+3e2Fo4my0gNILgKFuwDInuQUh0d8K69SIw&#10;PLrLf2HOz0xlz8Y/2bV2KXs2/nmsjnnLgbeBL3TKWhQi5Ugf2K7AadiumzyPBtMqNuTjH0TswOF0&#10;6zuEyF4DiOw1AP+Q8I79T9dqoTgvh4K66xKzbR1a8jPTKcxKozi/xQ0wNfaAuM0eGLfaf28zmswZ&#10;XfjYMQBjgLOAczjMEFO2Tx4DA0ZPYfzZV9J90Ai96ZqpqqKcdQu+w/zT54ebj7iOBVgGfA/8aDSZ&#10;k7vgcRcODAL6AwOBAfaf/hzm2u9G/4N0cSEwLMresedg555ge2cfn4DOdYq8urKCrP27OLBzM/u3&#10;rSdly1pKjv1Zlwp8AbxrNJk3610nCpHSlA9nb3sguACYxTFOXToHy7DY3gRFxhASGUtItx4EhEXh&#10;HxSKb1Aorm7ubbK9VouFsuIC209RAWWFeRTn51Ccn01RTiYlTrdb6RrFVHs43N4gMO7VbAyQlBjf&#10;G7gGuApbq9EhYgcMZ9plN9GjnXopd0YVpcUsn/MRq3/9msqykiM9bBG2U46zjSZz7gn8hbinU7Ds&#10;7xQ2e7R0/e6e3gTbO/cEhEXhHxxOQGiErXd5SDj+IRHtMktYRWkx+Zmp5NvPouSk7SVz73Zy01Pq&#10;dTY7iixsc1p/CizRtY6iECmt9YE8CTgDmIGtlalZ53p8/IPwCQzG08cPT29f24+Pb70PXE8fP8CA&#10;pbaG6spypw/IEmprqqkqL6Oyosw2PmJFGZVlJZQXF7bFn17YICRusy9v1ymdRh87Bmynu/8OXHK4&#10;46bPiPFMu/xmonoNVIUdQVVFOat+NrHsuw+PFB5TgPeAD4wm8x7V2DG/INcFy8HUb8UMaq3XcXP3&#10;wNs/EL+gULztY2N6+wXg6e3rGOTf09v22/Z4d9w8Dh0uq7ammurKCiy1tVSVl1JRVkJlWQmVZcWU&#10;FORRWpBLSUEuJfk5VJY3+WPJCqwBfgB+BFYrOIpCpLT1h7AfMNEeDsbZQ2V4J/xTarB1JNhj/9nF&#10;wWsU95yorThteNx0B24D/oat5249gyfMYPoVtxIYHqXKsrPU1rL6t69Z9u37lBQc9nBcBTwHfKkW&#10;8FY5RutOjztfd1n3O6YrfB8B1gJ/AIuBZUaTOU97XpocIq1Wq2pBWs1/LhkXYw+TQ+3f6PvZf7q1&#10;42ZlYevZnI7t9HOa/Xddh5ZUo8lcq7133P9R+wN3AHc2DJPunl5MvuA6xp11eZtd+tCa0nZsYt5H&#10;L+EfHMaZf/8/eyt669i/dT1z337qSOPzzQceNZrMi3REHbfj1hPoRf0OPr2BWPtPJM08Q9MGrMB+&#10;+xfjDcA6e3jc/OAXK6u1N0UhUjrWAXWEXtr2YTxi7B+wsUAEEIbttFEAB8eScx670LXBN+e6ceks&#10;2Ho4F2IbaqLupwDbWInZ9uCYA+SoZabD/1MOwjab0l1AvfN4od16MvO6u+k9LL7Dbn9xfg5v33sl&#10;ZUX5AMy4+p+MO/OyFq+3tDCP+R+/xMZFcw939xLgX0aT+XcdQR3ueHa1f751t/+OwjYuZpj98y+M&#10;g2NmBjndbsq3pVIOjgdbZP/cS8U2nucB+xflXcBOo8lcedh0qf/9ohApnSVEijTin2934HHgyob3&#10;jUw4l1OvuaNdOikcjdVi4eNHbyZly1pH2YV3Pcmg+GktWu+G33/g1w+eP9x1jzuB+4wm8zc6Yrrk&#10;e8Ab8LQvumEbGaME2yU3ANWtdR22/veLQqQoREpX/Ec6Cdvcu8OcywPDoznnHw/TY/BJHWZb/zC9&#10;yZKv33EsDxo3jQvvfLLZ6ystzOOnNx9n+6rFDe8qAx4Fnnce01Gf3yKiECkKkSL1g6QbtmslH8H5&#10;FLfBwLgzL2faZTe1ybWStdVVWK1W3Dw8j/nYtB2b+OBff3MMmRIYHs1fn/oIL9/mjXu91byQuW8+&#10;SVlxQcO75gC3GU3mfQ3v0Oe3iChEikKkyOHDZH/gXWwz4jjE9B/KBXc8QUBoRKu9Vtr2jXz6+G3U&#10;Vldzzj8eZsjEU4/42OrKCt669wryM1Jtx72LC9c89naz5pivralm/kcv8efPpoZ35QD/NJrMnxzp&#10;ufr8FpH25KIqEJGOymgy7wCmAg9y8Low0nZs4p37rmLPBnOrvdbm5fOoKi+jtqaauW8/RWnhkUc8&#10;Wfnjp44ACTD5guuaFSCLcjL48OG/Hy5A/gAMOVqAFBFRiBQROXqQrDWazI9jG+h+d115WXEBnz1+&#10;O8u/+7BVXqdn3BjH7YrSYn59/7kjPrasMN9xO6r3QCZfcG2TX2/PRjNv33816TvrzUJYAfwDOMdo&#10;Mmdr74tIR6bT2dK6B5ROZ0sbSkqMDwbexzYvt8PIhHM5/a/34uLq1qL1m56+mx2rD3ZquezBl+gz&#10;fNwhjyvOy2bu209htdRy2rV3ERwZ26TXWTt/Nj+/8zSW2nrDk+4CLjKazOsaux59fouIQqQoRIo0&#10;PkgagP8DkpzLew+L58I7n2jRQN9FORn8765LqaqwTbMZFtubvz39CS6urTN2tNVqYcGnr7JizscN&#10;7/oeuMpoMhc2bX36/BaR9qPT2SLSqRhNZqvRZP4PcB62MfQA2+nhDx664UjTAjZKQFgUUy78q2M5&#10;J3UPa+fPbpXtrq2p5tsXHjxcgHwCOK+pAVJEpL2pJVJa94BSS6QcR0mJ8ScBPwLRdWXBkbFc+fDr&#10;ze65XVtTzRt3JFKQlQ6AT0Aw//zfTxhcmv+du7qygq+fu59d65bXKwauN5rMHzV3vfr8FpH2pJZI&#10;Eem0jCbzWmA8sKWuLD8zlfeN19XrPd0Urm7uJFxxq2O5orSY2prmTzNcWVbC50/8s2GALAJmtSRA&#10;ioi0N7VESuseUGqJlHaQlBgfDvwEOLpY+4eEc9XDbxAcFdusdf7+xRvsWrOMMbMuZsS0s5sdID/9&#10;z20Ne2DnAKc2pQPNkejzW0QUIkUhUqTlQTIQ+BWIrysLDI/i6kfeatVByRururKCL568g32b1zgX&#10;pwHT7ONftpg+v0WkPel0toh0CfaOKacBi+rKCrMz+PiRm1rU2aY5aqur+OKpOw8XIKe2VoAUEVGI&#10;FBFp3SB5NrCqriw/M5UvnrjDMWxPW7NaLXz3ysPsS17tXJxuD5A7tZdERCFSRKRjBski4AxgW11Z&#10;xt5tfPP8A1gtljZ//fkfvcSWFQuciwqwdaJRgBQRhUgRkQ4eJLOBGdhOIQOwa91y5r7zVJu+7p9z&#10;v2Dlj585F5UDZxhN5o3aKyKiECki0jmCZCowHVtLIABr581m9a9ftcnr7d6wkt8+eMG5qAa4wGgy&#10;L9feEBGFSBGRzhUktwEXA45Jqn99/3n2b13fqq+Tn5nKty88iNVa73T5rUaT+WftBRFRiBQR6ZxB&#10;ch7wz7plS20NXz93H8X5Oa2y/urKcr58+h4qSoudi18zmsxvqPZFRCFSRKRzB8lXgP/VLZcW5vPd&#10;S/9qlY42v7z7X7JTdzsXzQduV62LiEKkiEjXcBtOQ//s27yGJd+816IVblo8l/W//+BctB9INJrM&#10;NapuEVGIFBHpAowmcxVwKbZ5qwFY/NXbpG7f0Kz1FWSm8dNb9Xp71wCXGE3mPNW2iChEioh0rSC5&#10;C7i+btlqtTDn1Ueorqxo0nqsFgtzXnuE6sp6A5g/oJ7YIqIQKSLSdYPkV8Dbdcv5Gaks+OTlJq1j&#10;5Q+fNuzh/TPwrGpXRBQiRUS6truAvXULq379utGntfMO7Od30/+ciwqBvxpNZquqVUQUIkVEujD7&#10;1IjXOQqsVn783+NYao/RH8ZqZe7bT1JbXeVceovRZE5TrYqIQqSIyIkRJBcCjrEcc1L3sOL7T476&#10;nI2L57J30yrnojlGk/lj1aaIKESKiJxYHgAy6xaWfvveEQchrywvZcEnrzgXlQK3qApFRCFSROQE&#10;YzSZC4A765arKspZ+Okrh33skm/epaQg17noYaPJvF+1KCIKkSIiJ2aQ/BRYVLe8cfHPZOzdVu8x&#10;hdkH+POnL5yLNgEvqvZERCFSROTEdgdg611ttbLw09fq3fn7529QW1PtXHSXZqUREYVIEZETnNFk&#10;XgN8WLe8e/0K0nZsAmwdbjYt/cX54T8ZTeZfVWsiohApIiIADwGO5sZFX74FwLLvPgCrYwhIK3Cv&#10;qkpERCFSRAQAo8mcArxZt7x7/Qq2LJ/HpiX1WiFNRpM5WbUlIqIQKSLi7EmcWiNnv/wQVoulbtGK&#10;rbVSREQUIkVEDjKazKnA53XLltpa57tnG03m7aolERGFSBGRw3n6COXPqGpERBQiRUQOy2gybwJ+&#10;aVC81GgyL1ftiIgoRIqIHM3rx1gWEVGIVBWIiNRnNJm/A14DaoH5wJeqFRGR+v5/ANq8VcglW3Mb&#10;AAAAAElFTkSuQmCCUEsDBAoAAAAAAAAAIQDmzTc8BhYCAAYWAgAUAAAAZHJzL21lZGlhL2ltYWdl&#10;Mi5wbmeJUE5HDQoaCgAAAA1JSERSAAACWgAAAOMIBgAAAF0Bun4AAAAJcEhZcwAACxMAAAsTAQCa&#10;nBgAAApPaUNDUFBob3Rvc2hvcCBJQ0MgcHJvZmlsZQAAeNqdU2dUU+kWPffe9EJLiICUS29SFQgg&#10;UkKLgBSRJiohCRBKiCGh2RVRwRFFRQQbyKCIA46OgIwVUSwMigrYB+Qhoo6Do4iKyvvhe6Nr1rz3&#10;5s3+tdc+56zznbPPB8AIDJZIM1E1gAypQh4R4IPHxMbh5C5AgQokcAAQCLNkIXP9IwEA+H48PCsi&#10;wAe+AAF40wsIAMBNm8AwHIf/D+pCmVwBgIQBwHSROEsIgBQAQHqOQqYAQEYBgJ2YJlMAoAQAYMtj&#10;YuMAUC0AYCd/5tMAgJ34mXsBAFuUIRUBoJEAIBNliEQAaDsArM9WikUAWDAAFGZLxDkA2C0AMElX&#10;ZkgAsLcAwM4QC7IACAwAMFGIhSkABHsAYMgjI3gAhJkAFEbyVzzxK64Q5yoAAHiZsjy5JDlFgVsI&#10;LXEHV1cuHijOSRcrFDZhAmGaQC7CeZkZMoE0D+DzzAAAoJEVEeCD8/14zg6uzs42jrYOXy3qvwb/&#10;ImJi4/7lz6twQAAA4XR+0f4sL7MagDsGgG3+oiXuBGheC6B194tmsg9AtQCg6dpX83D4fjw8RaGQ&#10;udnZ5eTk2ErEQlthyld9/mfCX8BX/Wz5fjz89/XgvuIkgTJdgUcE+ODCzPRMpRzPkgmEYtzmj0f8&#10;twv//B3TIsRJYrlYKhTjURJxjkSajPMypSKJQpIpxSXS/2Ti3yz7Az7fNQCwaj4Be5EtqF1jA/ZL&#10;JxBYdMDi9wAA8rtvwdQoCAOAaIPhz3f/7z/9R6AlAIBmSZJxAABeRCQuVMqzP8cIAABEoIEqsEEb&#10;9MEYLMAGHMEF3MEL/GA2hEIkxMJCEEIKZIAccmAprIJCKIbNsB0qYC/UQB00wFFohpNwDi7CVbgO&#10;PXAP+mEInsEovIEJBEHICBNhIdqIAWKKWCOOCBeZhfghwUgEEoskIMmIFFEiS5E1SDFSilQgVUgd&#10;8j1yAjmHXEa6kTvIADKC/Ia8RzGUgbJRPdQMtUO5qDcahEaiC9BkdDGajxagm9BytBo9jDah59Cr&#10;aA/ajz5DxzDA6BgHM8RsMC7Gw0KxOCwJk2PLsSKsDKvGGrBWrAO7ifVjz7F3BBKBRcAJNgR3QiBh&#10;HkFIWExYTthIqCAcJDQR2gk3CQOEUcInIpOoS7QmuhH5xBhiMjGHWEgsI9YSjxMvEHuIQ8Q3JBKJ&#10;QzInuZACSbGkVNIS0kbSblIj6SypmzRIGiOTydpka7IHOZQsICvIheSd5MPkM+Qb5CHyWwqdYkBx&#10;pPhT4ihSympKGeUQ5TTlBmWYMkFVo5pS3aihVBE1j1pCraG2Uq9Rh6gTNHWaOc2DFklLpa2ildMa&#10;aBdo92mv6HS6Ed2VHk6X0FfSy+lH6JfoA/R3DA2GFYPHiGcoGZsYBxhnGXcYr5hMphnTixnHVDA3&#10;MeuY55kPmW9VWCq2KnwVkcoKlUqVJpUbKi9Uqaqmqt6qC1XzVctUj6leU32uRlUzU+OpCdSWq1Wq&#10;nVDrUxtTZ6k7qIeqZ6hvVD+kfln9iQZZw0zDT0OkUaCxX+O8xiALYxmzeCwhaw2rhnWBNcQmsc3Z&#10;fHYqu5j9HbuLPaqpoTlDM0ozV7NS85RmPwfjmHH4nHROCecop5fzforeFO8p4ikbpjRMuTFlXGuq&#10;lpeWWKtIq1GrR+u9Nq7tp52mvUW7WfuBDkHHSidcJ0dnj84FnedT2VPdpwqnFk09OvWuLqprpRuh&#10;u0R3v26n7pievl6Ankxvp955vef6HH0v/VT9bfqn9UcMWAazDCQG2wzOGDzFNXFvPB0vx9vxUUNd&#10;w0BDpWGVYZfhhJG50Tyj1UaNRg+MacZc4yTjbcZtxqMmBiYhJktN6k3umlJNuaYppjtMO0zHzczN&#10;os3WmTWbPTHXMueb55vXm9+3YFp4Wiy2qLa4ZUmy5FqmWe62vG6FWjlZpVhVWl2zRq2drSXWu627&#10;pxGnuU6TTque1mfDsPG2ybaptxmw5dgG2662bbZ9YWdiF2e3xa7D7pO9k326fY39PQcNh9kOqx1a&#10;HX5ztHIUOlY63prOnO4/fcX0lukvZ1jPEM/YM+O2E8spxGmdU5vTR2cXZ7lzg/OIi4lLgssulz4u&#10;mxvG3ci95Ep09XFd4XrS9Z2bs5vC7ajbr+427mnuh9yfzDSfKZ5ZM3PQw8hD4FHl0T8Ln5Uwa9+s&#10;fk9DT4FntecjL2MvkVet17C3pXeq92HvFz72PnKf4z7jPDfeMt5ZX8w3wLfIt8tPw2+eX4XfQ38j&#10;/2T/ev/RAKeAJQFnA4mBQYFbAvv4enwhv44/Ottl9rLZ7UGMoLlBFUGPgq2C5cGtIWjI7JCtIffn&#10;mM6RzmkOhVB+6NbQB2HmYYvDfgwnhYeFV4Y/jnCIWBrRMZc1d9HcQ3PfRPpElkTem2cxTzmvLUo1&#10;Kj6qLmo82je6NLo/xi5mWczVWJ1YSWxLHDkuKq42bmy+3/zt84fineIL43sXmC/IXXB5oc7C9IWn&#10;FqkuEiw6lkBMiE44lPBBECqoFowl8hN3JY4KecIdwmciL9E20YjYQ1wqHk7ySCpNepLskbw1eSTF&#10;M6Us5bmEJ6mQvEwNTN2bOp4WmnYgbTI9Or0xg5KRkHFCqiFNk7Zn6mfmZnbLrGWFsv7Fbou3Lx6V&#10;B8lrs5CsBVktCrZCpuhUWijXKgeyZ2VXZr/Nico5lqueK83tzLPK25A3nO+f/+0SwhLhkralhktX&#10;LR1Y5r2sajmyPHF52wrjFQUrhlYGrDy4irYqbdVPq+1Xl65+vSZ6TWuBXsHKgsG1AWvrC1UK5YV9&#10;69zX7V1PWC9Z37Vh+oadGz4ViYquFNsXlxV/2CjceOUbh2/Kv5nclLSpq8S5ZM9m0mbp5t4tnlsO&#10;lqqX5pcObg3Z2rQN31a07fX2Rdsvl80o27uDtkO5o788uLxlp8nOzTs/VKRU9FT6VDbu0t21Ydf4&#10;btHuG3u89jTs1dtbvPf9Psm+21UBVU3VZtVl+0n7s/c/romq6fiW+21drU5tce3HA9ID/QcjDrbX&#10;udTVHdI9VFKP1ivrRw7HH77+ne93LQ02DVWNnMbiI3BEeeTp9wnf9x4NOtp2jHus4QfTH3YdZx0v&#10;akKa8ppGm1Oa+1tiW7pPzD7R1ureevxH2x8PnDQ8WXlK81TJadrpgtOTZ/LPjJ2VnX1+LvncYNui&#10;tnvnY87fag9v77oQdOHSRf+L5zu8O85c8rh08rLb5RNXuFearzpfbep06jz+k9NPx7ucu5quuVxr&#10;ue56vbV7ZvfpG543zt30vXnxFv/W1Z45Pd2983pv98X39d8W3X5yJ/3Oy7vZdyfurbxPvF/0QO1B&#10;2UPdh9U/W/7c2O/cf2rAd6Dz0dxH9waFg8/+kfWPD0MFj5mPy4YNhuueOD45OeI/cv3p/KdDz2TP&#10;Jp4X/qL+y64XFi9++NXr187RmNGhl/KXk79tfKX96sDrGa/bxsLGHr7JeDMxXvRW++3Bd9x3He+j&#10;3w9P5Hwgfyj/aPmx9VPQp/uTGZOT/wQDmPP8YzMt2wAAACBjSFJNAAB6JQAAgIMAAPn/AACA6QAA&#10;dTAAAOpgAAA6mAAAF2+SX8VGAAILMUlEQVR42uz9d5Rd2Xndi/5W2PHEiqgCCrGBBtA5k91kN0Mz&#10;i6ICaStRVrBsyXKU5Wv7Xr077vVN412HN+xhe1hOdKCyRFEiKVLModnsyM4ZaKCRq1D55B3WWu+P&#10;fapQVagC0IFUyzqzxxlVqK46Yac19/zmNz/hnGOAAQYYYIABBhhggDcecrAJBhhggAEGGGCAAQZE&#10;a4ABBhhggAEGGGBAtAYYYIABBhhggAEGGBCtAQYYYIABBhhggAHRGmCAAQYYYIABBhgQrQEGGGCA&#10;AQYYYIABBkRrgAEGGGCAAQYYYEC0BhhggAEGGGCAAQZEa4ABBhhggAEGGGCAAdEaYIABBhhggAEG&#10;GBCtAQYYYIABBhhggAHRGmCAAQYYYIABBhhgQLQGGGCAAQYYYIABvvfQg00wwABvfgjxqu+JxOt8&#10;STfY6n9+Do/vx/5yzg629AADDIjWAAMMFt0N34tNfrYZoXIbvhcDwvWm3Kdb/exS+2uwDwcYYEC0&#10;BhhggDdwQV5LsOSG79liIbZrvrLm32KwYL8pCDMbSLPYgjRvJM4D0jzAAAOiNcAAA7zBJEuu+ar6&#10;X2W1VlNvfdtdwdGXjphjR4/aDYuxAexb33aXtNbmDz/woFlDttYt2E2Xbrlgr2VqIBAW1NkGnJpD&#10;SUUwMYJtdzCTVZht4R1ZwPoCe90Uydk5RKeHv3+crNXGLHWQx5YASXDzPryDY+IKt8Fmb+uKMfff&#10;v+lUOcQPfbLxMmYoIq6WEDNN8pkmcriCt3MUc3oed+I83mQVu3cMfXyB7q4h8m01pM1AgOwY1Hde&#10;RkuJKkV09w+RjoRgHV4GUVfg2obO7DyVW3ZvplKtkGO5CXFmA4lym5DmjftvQLYGGGBAtAYYYIDX&#10;QbbkmofqPzSgG8vL6kuf/4LYcN6vLMgGMA/e/x2z5rnsmsfqgl0R/mUJ1+uBv31UXIZIbqX2bEa4&#10;3CbfX6q85kb/yju2JCStrz77hn9mtbO8Vbl34/5c2aebqZNuw/4yG/YhA7I1wAADojXAAAO8doK1&#10;cZFWgFeKY+9/+Tv/YIcfBaVaVKlXvbD8xPGXZp87+mLrhSMv9F46cqS3ZmHONzzMmsf3jHDp912z&#10;mZKzkUDJLT7nZv/mUkTqEuRrq+9Xf1a+99pNiUo6u/SatoEcjta+542qldriITeQrZX9YtbsR9H/&#10;ng2/M8AAAwyI1gADDPA6CNeK6qFvveHm6J/+/f/Puyfy8Map0fGfsXk+rlPLD2y/nvBu35xsnv/8&#10;o2ePfv0rzz/2wn/8zf9yBsj6i3Ta/5ptQrrWEi4LUBG+eDVkS1+7YytitVn5cyuvmdjicSmitRnJ&#10;2kiq7GW+t5sRMn+svu7Fmia55Pao61hsst/W7j+1fWqHd/DwNeGTjzwqFpYWBeCVo5L/Mz/+kxN3&#10;3nzbnh1eeWJYBsNnbef0fc8/9fSnvvDZcy8eebHNBfUr2/BZBeCaLl39YUX4g7NmgAG+1xdm5wY3&#10;OQMM8KY/US8d77CWgGjAA7z/93/5P3b98L5bf3m7X/m4VylFqc0wDmRuCawg8Yq/mJk9f//RxuwD&#10;T8yeeO7Xf+MTz588d6bVJ1vZmq/rlK73ffADlMol9+nf/1S+lrw0XOo282iVd45cilyJTdQcuUHZ&#10;2fgzeQnStZFgwdZG8Y2PjYRqq6+beaA2U8IAyL/yrFvxaMVjQ1spkGsfXn9f+pWoFPz1n/mrU/dc&#10;d+st48bbU8eb3Dk68V58XUmFQwiJxLlXWnO//Rvf+dJ/+Gf//l+/AiRr9l22liSvJcWvhmgN4h0G&#10;GGBAtAYY4C860VrxY/lA8JVf/50P3FPa9c+VUmM9X6AB6xxaKowQGGdJsgypBB7CzZyffvTo0vnH&#10;T4rOS//qP/+7h59++cWl/mKdrFmwMy4uK16kFi251NX7pcXLkKu1ZGqjF+lS/5aAHKrXtef50jkn&#10;ASrlstZai5U30mw1TZ7ndnlpyWZ5bi+jUm0kVGtLchs9UFv9f3cJ8sUmKtbaz6fLlYpXrVTChfl5&#10;ffedb6v/9Ac/du2BcPi2UKht+0YmP+ILVfK0RihJjiN1pjDW55bUWfdkNvPPP/arv/hfZ+bnWkDv&#10;6kMHzdLiUu/8zMwKSR4QrQEG+D5jUDocYID/QbjYRoXkC4/df+TqD+1crnSTMaMDZC8nlppE5Fgg&#10;tIpA+fQwOK3E2I6dt4/tmLp9x8yZB/f8/K8efmzp5CP/8J/9X9/1fT9I07TbJ11qg8Il2MS/tYZk&#10;XYm5W7K1H0n52lPvv+feoffcctfU5PDI6HCpMhqhKiKzOvKjsb0TUz+opaisbAhrLxACKaU5OTf9&#10;pdnG4itaKc8JegabOYRRQrol02s1sm4jSdPk5fNnp3/vjz915sjpV3pcbCzf7N/mEr9jN1HJNiNa&#10;axUsr9Vs+qOVWvx//oNfu/btu6695/p421/1hCxLpVBKAZC6nDzPcVqCUiAtHhKcod1Og9zaYEXF&#10;eumFFw0XvFxicJoMMMBA0RpggAFem6Il1yzYARBOTk5W/+0//L/e96H6gf+VOBjVnkalOU1tCYWH&#10;MYBw+EKQZBmZMWhfESiNyCwd2+NoMvel//DVz37iM1/54okz0+eafXVro8JlNlF1uATB2opU6aFq&#10;LfiJj/6lif27do/vqo9v30/9ZjIX4ku1p7Lt/drTsfBkX2FxCCVX6YMQ4qJtpYxDCHdBjur/rhPF&#10;v3X/zeXNlDPt+UdnWosv+sILU+0aKNF7vjH94le+e/9Ly81G9/4HHlhqdzvZGmK12WMzIrZR2Vq7&#10;PVZLvYHvh7/29/7h1W/ZceCOnap63a7RbR9xnvKN0MUvO8Dk2NSAc2jPQ3seGRleL3fPzZy6/7eO&#10;fOc3/+m/+1ffBVpAB+gCPS747sxA0RpggAHRGmCAAV4/0YqAeHh4uP5vfvV//8H377/lb0boYWss&#10;0knQCpSDLc9/h5IeeW44tjD96KOzL3/u9/70jx/9wne+cba/cK94gFYX8A1KzqqodAmCpQGvHMXe&#10;T//4x3e84/rbDm8j3LPNr1y9pzL+AdfOVd7NkVUfVfOx7RyXGNRQUPw14LoG285QNR88eem+OgG2&#10;a3CdHFnWiFCBW3mOHFnRCF+SnO1AZtEVH+EcWksW6D3z/Pyp+7qSxtne0tlHjj57/DN/8pnpmbnZ&#10;Hus7Nk19aMjFcWTPnjmbbkK2VlSlddtg58T20t/6+C8cfs/+mz68Nx7+8dgLQi0VWZ5hPYWQYsvP&#10;luOIhXLfOPnMn/7j//6v/9ujTzx2CmgC7f5jhWhlA6I1wADffwxKhwMM8D8GNjN6s7CwYH73vi89&#10;PUr41dunDn0oLscl4wQ2MwgsQm21gAtyHHiSvUNjtwW5qW//gZ848APvft9j/+o3/tOjR145tlwq&#10;l7N2q9VlvW/LAu7aG67X1VpNPXDft7M1JEsDeqQ+FNxyy63VD99971VvHzlwh8zyetUPd+8enbxb&#10;KaXTPCcTDqSHzA0yVqAEsqQxmSWf7SK84n3bTt5XtdZXxVxmIXeIQMLqZxQIHKaV4no5ItJgHM44&#10;VMVDBAqEwCt5YB2i6qG0RkrJUOZfd2d08LriaQQfmbz+6M8ffMcjJqB5Jmscu+/lZ174xCf/2+lO&#10;r5ssLS7mS4uLpk9616pbqxt3YnLCi6PYO3bsmPjln/3FXfdef/tbdvjVt+yrj38g8kI/s4aey5GB&#10;QjtxCQIp8KykZ1M3m7TmT5w8sVLelRtUxQEGGGBAtAYYYIDvAdlyf/ynn5v9wZvfdvoOTeqg5KTt&#10;C0ICd4kn8gxoKSEI2Ldtav/OobH9u9tz1/Lxvxp/9st/+tQXH7rvXP8asrYz0QLu2aeeXlnk/RX1&#10;Zs/2qejnfvyn9x4en9p70/DOd0yG9Y/0fCXDIEALQZrmZMttsnZKNFnD+UXJr6j7OZCghnxckmM7&#10;BuFLdMXHNFOwtniZfsqVbabYZoaeiJGexplCvbM9i6oHiFBhexahHarkrSFjxd87B0pJslZC3kzR&#10;kUbHXvH07YxyW++/eXTv/qwquc463jd+zcmf2f+2r54XyfT9p1945tc/+YmjC4sLK2qX2Ui0ps9N&#10;K8D7kXs/OPFLb/uBv3FVdfyHfKmEkH2CK0E4WZRD3aWlTM9a++3jzz38+9/64jOzC/N2E3I1KFsM&#10;MMCAaA0wwABvAMnarDPOAObf/cnvPjrixzvu2X/Th4MwiK3ikou4EODynCQ1ZArQChVqdurxm97v&#10;ZHjdh8evff/73v/0//ov/p/7253OZqoWgNw9sSP4sR/78anbd159eIxgx87SyE3baiP3EOgiurzR&#10;w8y1sFpAbjDNFBlpjDK41BZqlXXr6IIINMrXxc+FQIWafCFBlj2Ep7CtHCyooQDbSIvnCTWumYEx&#10;iKEApERV1KZTAAvvlyjIl5K43GKWUkxiwViQAjvm044ksZGUnKAdil0Hr7r6564Xijsm9p+6Z/Lg&#10;F5fIp7/+0mNP//v/8h9PcMHDBiDe+ba76z98z3uvu23ywL17amPvVwiRZzlWONCFT84TApdbesJc&#10;NHTywnu1mNy42ay1eP+jDy1eTuEcYIABBkRrgAEGeGMI1zqT9hPPPr109v3L8yK3RllIpUMDcgtV&#10;SzjoaVCeJhYa4RyZNVipmCqPHtpdHj10sDN16w3/+P937azMzn3q0W88/Ad/9KmzgDmwc4/3sR/9&#10;2NSduw4e2mbCbfX68KHRev0eJwW+8pBoyAyesZTCgESmSCnQwifXHk731ZzQI48d+VKC50vQctXl&#10;ZLuG7kyTcLyErvgFIerm2F6G0AJZD0GL4mcdg2umqz8XniQ710bkDjUWFSVD60AK3HIKmUXUfJxz&#10;qEBDoEEJ1FiMMJZCcBIoI0idpaugpEs4Z8mcJQxKO+/ZccMvCGt45/iBUx89cPsXe5jmXK81b8BV&#10;vGB4b238+mvLk+9VCSIDMll4waSUWEHRVZhbpHXgS9jCo2WMcQ++8txzn/rOV59ZWFpK2brzcZVs&#10;vdaQ0sv4BAf483SRGPjtBkRrgAEGeNXkSrBhbiEXDNqpMSb9ztFnjv7ItXe2QmMqKHVJjcMBSko0&#10;AmUszjmcBKMl2WIX7QRDoyMH7hoeOkBuuXt037G/e9sHH/O0Z3t5mu4Yn7hmWzh0i2jlSN9DO1Uw&#10;itwghENITS4s7TRDhT7OV/Q6CSZP0dovfPrWIEseGEc23UGEXqE0GYvr5PhCorx+ETSUiPACgbDd&#10;HNoOEWvUsL5g+hcU/itP4bop+WwXGRVEynVycKCGQkRUkC8lwDmBta54XeNwqS26/kIPKQBhsCbF&#10;kxqVWlpzTRLh8CcrlERl59vK1/+CtQ60RCiFtbZQoloZaS8lkDFKSpzNyE0R26B8TSYtNklRCMQW&#10;Iwqdw53L2svfevTB81mebZbgbwaK1gADDIjWAAMM8MaqWWtnF65EMKQvvfLy+V4kO9KA7pvDL7X6&#10;ytwiEORKYRBYYUGA8hTpUoLtePi1ACkdY0Nj+8ZrI/sKKc2Bp9Gewtg2vfNNrOehaiHCVzhhcGlK&#10;Y3qZ3Bgm900gnMBIj0RkBRHqe7mdsMiaj4g1tpXh0oJ8qbqPWcqwPYv05AWaueLR6ua45RQ9WUIE&#10;Cpe7dVtJmL6aFSlMM4PcIasBMuqrR9b1pwU6RL+U6LTA+Yqs3SWdbuDHAbLkYT1BV1l6rS62nSAj&#10;TWW0jOcUBki1RDuHyw0yN3iBBxY6nQTnqcLHb0xBqKTC4DAmR0iFF4U4azbvDrUOgzXHlmemZ+fn&#10;Omw+q3KjsjXAAAN8nzHQggcY4C8G0cqOn3xl+bfu//IftU2+IK3AXWbdNaogEG0yDBYvh1LHEYdh&#10;oc40eniJIc9zEmXpaEdHWZwSBMaSZxmtYR+7p4KpaLJWQnq2QT7dJmumeL5HZVuNTuBou4zEd7hI&#10;Y9Ic43LM2mE+nkQNB6jREIfDGZAljW32sJ38glrlKJSp3CJjD9vKsD1TmM76JiezkIAF4cuia9GX&#10;qNGw6G5c61sTAtPNC/4WeghbkCVd0kS1qAjBsuA3DGopQ3gSubOC3V6iIw1tm2JzQ5AIlJEgPYzW&#10;9Bx02ilpJ0PXI7rkpM4gEHgIlBUo45B5Dnm+dQSHczx89NkXPv3Vz7/EhaiNtWN31nWCvgFEa6v5&#10;kmsjPASvfg7lAJffxoNtOVC0BhhggDcByVpJaRebka25+fnuYqfZMNY4KWRhvL5Ejp5yoFbvxRy5&#10;hLy/nIa1gM5Mk3y+RWlbBWv6L9tfApI+6SklgNBQ01Bbub0T2E6GWAQV+UUQpxOFRypSmLbALmao&#10;4aDvTXJ93iMwnYz22QalqRqq7KMAM9crjO5aQGZxDvRIgAg1ZiHBTLcRvgIhcUkOfkHaRKAw811c&#10;1+BNlvrlwgvLnUsNppEiAokqFeZ7BeBp8kAhlECORoWXax1DBURhtDeAURcaDpWSpK0e7XMN4qEY&#10;FUoiBwhHtmqtuxC+6ijM+WiFkhKVGjIpMApUbuhi03an3d2EZG02BJzXSLbEFkRgs/+/8TXW+sMG&#10;nZBbb9eNPxOXuZm61DYfYEC0BhhggO8x2Vrbfbjer2VshlLWOffab4utQ1V8AhPRmWmCtURjlULP&#10;2Hi5l4K8mZItdQmGYmTZWy3Jkdv1xUvrEJ5Ej4bks13ycxmyEhTdf8bhegbbTQkDD6UkOIuIFHp7&#10;jGlkxfOVPFTZwyYGGimy6hX5W+1+eXA4QEaFcuUcqMjDpA5zvoOI+1laDlxqsZ0MWfaKgFS7njtI&#10;JC43uMyApxAO0qUuppcRjJQQ/obw1D4HTRe6dOfa+LUAbzhaVaYui9xQdIo6nLU468hx9lRzbubk&#10;mdNNNk/q3ypE9rWSAcnmQ8DX/t5m3Y6bmfLFG0gQxOv8/1f6Pt4oMnMp4rp2m25FsjaboykGZGtA&#10;tAYYYIDvL+Fau8CtLrxaSmtx2C0DA67wBYzFq0VUtKZ7vkXz2AJhKUCWfGSgCpd2asmXeiwsLCMq&#10;momouma16q8tG4JGiwAviZ4sYVs5tplCXnjDRDVAD5exiyk2yRG+j5AFmVN1f91yYzsZ2XKPYLJc&#10;KF/exWuXsBbbM6h6UJQhGyl2OS3+X6TxJuKi42+Ltky3uiQ6hJQY4VicWyZYaFOqxKjQK/4eoGfJ&#10;OwkGR2miUhBO11erLrcjBXhOkFmDs8Um85ygJzHPnj423U16KZBPTk4KKaWcm5uzSZKsJVmwRelw&#10;bffZ7ne966LXP/mNb24kWYr1Q8DVJmRh42DuS3VCCoC7/+GvuvnjrzB81X7inbtoIvGGxzn3+T/i&#10;+rffSTi5nd/6yA+LSxAXcQkSczmy5bb4upmKtOkOu+Xn/4qr7NxNNjTOUjdj+umnWHj5ZQCu3j7E&#10;8K5dPPiv/s1WBGvjtpUbfs+t2a52w/ZdO0tzQLYGRGuAAQb4PpGszciWBUzZjySAFQ75eq0e1iEj&#10;TWlPHTqGtNGjt9hhpVJmQ4mSgvpQBX+sjFsxmUtRlPm8QhUSgdz0E8iyRpb1RUuOjDT5Ug8daeiT&#10;ug3sARKDRkLP4EKz3nsFhf9qOS2M8UERHSHrAbIeXF7DsA6bWVASoRXOOiyWsBYxno9i0xxdC8ka&#10;Kb3lDkIIojDA31ZCxt6rXA6L9V1LjbE5FotEEkhF1+SumXSTFRJ97ty5HsW4nVftzdqCZG0cDL7p&#10;fErW+7PYQlHdSmVzgLvvn/4Lcc1f+uhF7/PIJz8pjnzyk1xGAdrKw/RqPE1uE0LqrvDfPPaJ/77u&#10;yYZ/8mdXP8tLn/7MVgRLsfmIqo1ka7PtuWIRWBkaPshrGBCtAQYY4M2AkahSFlJ4xVQX98a4ah0Q&#10;KfyoxNqEJqEk+UIX26Iwmq+sT84hfYnzBLaRIUs+l8uasN0Ml4GseoiSRvY0+fkuejREhP34Bgmu&#10;ZzCz3aKEOBZjZju43KGGQ9YaqWwjxTZS1HCIiDSuZ7HtDBGpIu7BbvF+pMB2clxmESW97j0KLbGe&#10;IO9avEDhT8T4xFsv6a95e1/Ya1opt4VidMWvuBnJ2vipN5ABLcMwvusvf+zwj/7CX92fdxP55OOP&#10;J1/5k8+dnf/u4yfzTidnvUdws27IjYTLPvf7n7qcYiW2UIK2+sqG769EBd50usIaImMv8bPVv1v4&#10;rf96qc8g15AsvYawqg1kS3BxLt6K53Lle7eGdA3UrAHRGmCAAf5MT3atRbVUjoRFSYpQ0u8ZBLjc&#10;kmY5Rhn8vieqqJcVpESWPLK5HqaRoqreppRASIFJcxpnlwkrIWHNQ0iBGglhOSWf6SJ0keBOboqQ&#10;z6EIVfFAgRqPsXNdsjNNhC6iG1xqEQLUaISIC1IllWB6dpYwChjdOV5EVGzymYR1pI0OVjjiSml9&#10;6c+5wjuGxPby1fLg69+QjtRmWLkyrdGSGAMCUfJCzevoKLwCkrXRO6TKkxNDwzdc//M3/cLP/81k&#10;z+66yVKmJsbcew7unz135Oizz33jG9+df+Sxr2Wzs2f7ZGCtST/bQLrsBqLgLkFONnY4yg0KkGJz&#10;/9jlyNZGkmW3UIQ3frWX+Z2tCOsKmfL6X31AS6390o7JXWbb+J1v/cmfPPzhd757aCTw3ee/+0j7&#10;a//9kw8uPPDQV02zNdf/LCkXl2AHRGtAtAb4fmKQ4vw/Dl5livOWLeHXHDxUqoXxkDBOaiQrmVff&#10;m15xgbAOrMX1y3ZrVwJnHDL20MOQz3ZwuUUPBet/SRR5WPlsB98p/HJYmNj7apOq+aiKh23nRU5W&#10;SaNLXlGaNBZyEEqgtsXI1GK7BoxFVXxEqC7kZQFOCuqVGnmjR+98qzCqa7Heapxa2udbgCDedrH5&#10;f8V7JhBv2JInKHxcpn9OayB3rkiSt0Jdv2v/tjiMVKfX3RitcNHTbEq0brlly9de489aS3DUgXvv&#10;fcfb/vpf+5WRg/vjmblZcKB9T+y54YbxvTfdOH7Lhz70rvnjx3/x5fu+dd+JBx763RP33f8ckHBx&#10;BMVGhWsrorVWAZIblB+54XsJSC+Ovcq2iTA+cLA25GtREc4GcazQnkiNEWlz2STLjazTaObNpaWs&#10;2WzmncXFlIs9ZIZL+83sBnVuKx/a2m2o+w8f8HQQhDf+6A/fte22Wz8+cc3h24Z37ixLrTmZ57xi&#10;Mva89a387I03/vCn/9E//vWjX/zKv8WY1pptNMhIGxCtAf48cbNL3O0N8OdvX16UcbR/x+7yLXsP&#10;3hM4XSpM6O57uHcdaJBKIVOz6YHkrEOWPDxdJpttkzbSwkgvBcKBzSy5yfGrIboU4DKLsxYh5QVf&#10;lhTIireRmZAvJySttBjRE3vgg/K3vvlwucUXkmBbldwYeica6ED3t6IAazGpwa/46OFw05E4AlEk&#10;vmP7ytYbddMkcKoIMxVZ8fmlVMg0lzujoe0Htu+uPnnshXnWe6U25lptSrimX3jh1RxLCtCzR4/m&#10;nUajMw6xz4XxQFmSFARYK3Zcf01l6obrPrTwgz/4rqc/89mvvvinX/qjuRdfesakabdPuhI275J0&#10;G65HahNypfXQsF8+cLDWefap3vgHfmB35tzu9jOPueHb79wxeftbD/m4oUoc1HRlaGysXpHb6iUX&#10;l8u6bZDTiw0dZr2kouh0lxvJ3Pxib25xueNMvmiDsNlZWl6efvy7c8snjs9XR0fnOtMz5xeOHF0w&#10;2UXJ+2aTf6/9upE0rpAsD/CCaqW0913vuuua99z7E7vedtc9pdEh6XKDSTOctfiyOIZEnlOZmFD1&#10;qZ37pOdNWGNOrnkdxXp/1kDZejNekJ0b7JO/gIqWeBVEayuy9Rf9wHktQtBr2mbO2StVKNcuThoI&#10;gBgoedqr/cY/+Zcffc/2w78clKJaf3BNoTa91g0gJfQXg5XriHP9cT2uGDljF3q4VoaaKhfczm5Y&#10;wdemOyQG185WPUgiUEX5DYdppNhWhrctAk9t7aESRaktm2nTnW8T7xnCr4bY3Fxyq5l2jl1O+iqZ&#10;j81sEYSaGIQQxXuJNU7JIjB1k+umUJJ0vottJcTba6AEwhWje0T/vdkVSrZmu9vX6GM21tgnXn7h&#10;6ePz51/8N1/+va88/NRjrwBLwDLQArprlKRNlQ9/dHTL50/n5sQGBSYAQqH10O53veNXfuLX/+3P&#10;e74vesvNgmytP2hBiiLZ3jjmXj7WfOIP//Bzz/7RZ367PT1zboPClW2ial1kwPfK5aB08+1jesfO&#10;vaUDB+8YqZf3TLjUUB+5xhsentxW9r2oFAd+tSLwAiyQZjlLnQRPS3wpaXYyMmvxPEUl9LFC0EkN&#10;tcCj5EuSPEPkGbabuKTTybqG9tLps43m6VemTaU+15o5f2b6pSNPtGfnzvZeObaQnjndcNau9Uxt&#10;HH+0ArnmvPSHrj6w8+p73/ULt/30T32kPDYeSsBkWTHQfOXY6O8pHQaYLM1/7+/8yieOf+kr/xFo&#10;A50N+zfnVYxbGsw6HChaA3x/yMFWHTqbkYPNDKJvZA7OnzmZeY3v53Lt4xu32/cjsHFjuUUBeqhW&#10;C0LlVRFC+QgMbq2n+rVpVsYWswvZ0I/uKDKxHBilSEyKbGRFftXKyEFZkLy170EGqugivMBAwFpQ&#10;AhlrbDPFdnJkVV5692cWckdYCqFnMGFezEh0W+9R20iKZPfYK0qT1qFiD8reKqmyOIS1608U1ycV&#10;K2N0EoOUEieKnDC3JsLBSYeURb3RCIcQ/b7P17jmKankzXsPXi+EzN9x251HT02fmT13fqbdV0zW&#10;dgMqXr+XZ/W4cnmenXzgoc995z//1+vu/ZW/+xbZ6WKN2YTwQtruIoVg26GDlff9o3/4ExPX33DX&#10;05/+9H87ff8DX8+63dYaspVvICfrjuHK5GQ8fvONV5eHh2+auPHae2s33HxTVKvoqeEqmROcW26j&#10;opAoVNjcMLfcYanVYedIlW3liMV2j26WUYs8yqFHL8tp9lKEgLGwGCN1YnYZKSWTw2WCUkXYNPfb&#10;za6/766dQ0Old+w+P7/IUrPHXR9VpI3G0vFHv/v88svHHpt/+chLi6+cOLp08vSMzbKCdElZkC1r&#10;7ZqbHyWk9A597KPvOfxDP/i3r3vbXbuss2TdHsY5EOsJuOvX2/045uVvP96ae+HFYxTlxpSLTfMD&#10;DIjWAG9CwrXWKCo3/HszkrWV4fP1EC5xmZ+L16C4XUkCtnsd73OzzqfN3t/a97FZd9IbLfGLzRao&#10;FaL1v//SP7jlrr2Hf8RDlUFi+3Zv+Tpf0a35x6rjWIjCsK4UXkWTt1PSRpe4XL3wB1L1c0vNpkpZ&#10;2k1YPD5LfXyYYDRC+ApZC2jONSipKrrkXxTrIITAZobOdAO/FODXSmQzbcwS6KFwE5pcjGruzDTB&#10;WMLhCKklrmeYOT6DVw4Y3zmOMbbo0LRuTeOku0AopEBqSbqUkCU54VgJIRUIt37hdA7b7/Ys/rOX&#10;TKe8Ekil5LV79t/clXbxc9/68rPnzs/4a4iWxwUflHgdx9zGvxG21Tr9wmf/5E+vvueeG7bfcF3U&#10;WVxc3Qcb94kD0lYLqRW77713d+Xwtf/zqS9+/s4XPvO53zj//AvHN6haK+eIBOTQNdfsvfEjH35H&#10;+cDBOzq5uf7aO24pj4yNcfr8AmmWkucGJQT1ULHYajG3aCl6HiTaL/x6gZaMViK0ErR6GWcXO9Ri&#10;n6mhMqmxKCnopTlKSox1zC61yY1FSqhFPpEz9NptksySC0FQLlEdrtezodE7J96R3ul1O6758pEz&#10;M8dfeXKh0Tk6/fQzj8x946tHNypao1cfGB2/8YafuuZnf/6jI7umgjxJMHleqMqbKMtCiIK0O8cj&#10;v/lbDzXPnD3N+u7EAckaEK0B3qRq1saunIuMpJtcZDczf8oNpOtKCNeVKELiEj/nMqrRVkoSmyhL&#10;V1IOFZuQ043+l81MyBvbws0WxOt7QbbW7lcNeJ7W/oH6+CGdU1GeKmYIqr6a4l77CxkBuVg5YNya&#10;5ytohMbhKQ9RDTEzDdqLHbzhqCiDSorRO+biJxa5pT3bYiFrMVwaQyCwzqIrPiVXoTvdJKrFhXl+&#10;RalyDrOc0V1o4ZUDvHphZtfjJdKZFnknxR+JkJG3updcakjOt3HWEIyXEaEqTPqBRvqK7myLpFrF&#10;r0fY3KySCEmR0I5z5AJS5RCdlGyxC6HClhXGmuKzOFCmr2iJvlVegH2jlkch8JSmhCq/7+3vvOrc&#10;7MzS0vJyZ43yodeoRRcd/3mnc6Uk66KS1Pnnnnvuwf/63x742L/8F+8WV/IkzmE7HRLpezf8zM+9&#10;9/C73nHHc1/66jdPPPjQ52eeefakybJUau22v/WtO2q3v+U95f2H7gyCYDIarped0gx5iigM6TUb&#10;iDwjzYuiqxJQ8jzimiYxRaerpxWNXs5iJ0EKQeRr0tyy3E1Z7iU44Qg9ha8VWW5Y6iRoJRivhGR5&#10;UVr0pUTKYn8Z58iMJfIUGnBJSrfZppHkVCsl4d90+9TO62+dOigd+fxs48jN13736Fe//pXGuXMv&#10;Ss/zd9x6yx13/ezP/JC3a8/epZ4hyFKs9rcs3TvnkErilUqceuKJ9ukHH3oeYzprCNYAA6I1wJuc&#10;cK1bjLX2vG1jU+G+PQf8hcV5cfzUUdtpL5s110hzicfGsS/iCl5bbKGsbaYSvZrAwUvl4Gymzm38&#10;PXEJ9W9j99NGgrox92YjKTW8xoDBV9FBuq47rP/w/p9f/bUbb5646ocVuuKhyWS2qkC518i0VjaW&#10;3rjJxMoXgXOOLEtRsSIcL9E528Qkhniy2g9LXf/qQgpcZunMtlHtnKuqk3iBV6TYO3DCoSs+Zb9O&#10;Nt+mc6yD0rpQTdIcFWriySoi0v2uQ4fQgmBHGbOcksy0cdbhKU1mcgQCvx4S1MvFam2LcqrBMlqu&#10;0e4pWtPLxFmOVw8vVAhXPqEswlLFfIdkroMuBwRj8epZYQQoIfC0vlB+dMXhIeyKz0u8TlkRhBHy&#10;xl0H35IokoeffuKVB777cBPwR8dGw06nm3XabcX6kEv3Gnb3xrgDnDHzp77zwGOzx4+/qzaxTWTd&#10;pO8n3II8WEc1jul0U068coq9u/fU3vW3f/kjsz/04Q8unDhxrjU7NxvGper4/qt2lrdPhjougcnp&#10;dnrMtboEvkYKhwQqsU9rqcP0cofJaoSvi5JzN7ecmm0wFAdMDJeZayecWWrjKUlqLLHvcdV4lWY3&#10;4+RCG18LTG7RnmRbrUSrm3J6ocn2epm4EiEkZMYw1+jRTQ3banFxvAkYrcXIZsJo7BH7Hrm1KKUI&#10;Rg9Upw4ffNdtP/WT71w+ezZXvi/Gdu3UbQOvnD7PaK1EKfK3tBmuQCkN4J74g08d6czNn93kWugu&#10;RYTfoGvKX2i8UV62AdH6C06yAO/Q1Xce+OhHPv7eD7zjAzueO/pi55N/+Btnn3/m24/MzL480/+7&#10;FVK1MQNnYxeO2OKEv1zI4JUED25GuDYbnWE3fL/ZImHZegYbG0jXZqW4lW23TsavlCsySVKXZsmK&#10;grCyjbL+83yvAga3eq/+vt17SgdHd1wjnasILYvhz1r2O+nc63pFmTukdasLj10xRK+UQtyFuXw6&#10;9ilP1ejNNOkcnScsRciShliDcatG+LTVQ5Q0pZ1DJAudwvMU6nV7WQQSf3sFr2twiQEJwosRoVwd&#10;Qp0vJbjUokdCZKBQtYCwEuA6GS6zhDpExLrI4LroiBWY3BCPliEUdGfaZEs9/NgvDP6SIh0+t+Tt&#10;FGUdpbESfjXsNwL0F0oLVkGuQNgLSgXOIdbMmrRvwM53wlGxsn7DoWsmH/juw9NAd252LllznOZc&#10;CKRY/bSjh67e8nnPP/bEVjcsq511Sbdz7uVvfuvUHT/9U7tMlmOyrT+NdQ6BZXy4SmYMR46dYmyk&#10;xsSOHd7Qzl27nLW7hFLMLSzx/PGzjFQr7J4cJhGCzDrC/me1DnwpmayXON/ocGy21e/JKAZKak8R&#10;RB5SScYrEZHWdPOM4XKIcI7lVo9S6FOPAxY7CX7oUw49fClJlCQKPBq9lGY3I3fFzYCvJBP1mMhT&#10;ReeroEjrJ8EBga9ZmFvi9LlZ4lLMttEhypWq2H7DiJfmhlMzCywuNhgbrjA+XLkwLHzz1R0pJSrw&#10;WTh+In/5m/e9ZI1Z3uKGkkt8P8BA0Rrgz5hsKUDv33fbu3741p/6tbdH77lp+TsJ43a7/Vt3/F1z&#10;/tqfaDxw9NvPPPLyN76Y287jx44/ec5as9KOvTYHJ2PzkR9uAzlaO89rY+DgVgGEm6lbW91tw+WD&#10;BtfO/lv7/UbStdm2WiWmK1+ndh0eGRvZcXOY1u95x00fuvYdd9w5HAeh99AzTy7+0bd/64uPPPe5&#10;383SzmnWBwx+r9p91m7D1Rbyf/BX/vrNd+089DPaeVUlFbnJ0XgYYbHCIl6HI972SyqIouMOrYou&#10;RC0RUmCdw7pCgUAIROQTVkJsOyFb6JIvtlFzxeLolED7HtFUrZg72MsLopYYCNXmB3KkEJHacHAL&#10;HI5eN6HdaDNcGyWMPIw1CAmi7G1O1dcitWS5QXqCqFqmEgeYdopp55g0J7fFGBwhJeG2Kv5QMRw6&#10;72+T1afUAmssSZIghED1pw+tHtjujagBFeOMhEXcsGv/jT8oe8e/+M2vHXvl9MmVjjSvf46qNarq&#10;Kj9biWS4kt292SPrdBfnXzlxMuslu4SUW6pZFzhEsXV2bhumVomZWWzx3Eun0J6HlMW+W2y0KWnJ&#10;8FC5UAAFaNkPvHUX3oynJNvrJXp5TppZPCWJAk2rm7LUzYg9QylQlCNNFQ+tJdNLHc4sd9jmYHcp&#10;JPQUxhYqXJIblroJ1cBjrBqT5IYky/G0JNQaKUSfLBaF8tRmSAkKgTGWSinCj2JaucUstsjPzhU5&#10;coFPOfS5amobpcjHGHNZ+VBqhVCK4w89vNA5f/44zplNyO7axwADojXAm1XRes8dP/zuu/a+8yYv&#10;1bTTJp70ZElE8kBt/8ih2w++4y/d+mP3HGkcPf3IiW//6bcf++wXTp9+6QTrW7P1BnXLbkK0tiq7&#10;rT609rUfxPFIdTKuV+uBUd3y9u17RvfsPjw8Up8oVUtDOggimZqERmMhb3WW02ZzsXdm5lh7dvrc&#10;kkz9ZStIG51Fu7B4PslM0ut1W4kt2qG2ChfcOArEblh+N8538wHv0LV3TN148G3vun7sth89VDt8&#10;zWg4IvM8o3eyS5M2d4/fNbn/A7uu+iftc72nj97/CVvIzyvPr7a4K30j1CyxlhCODY1EO+Phg4ER&#10;ce5JPABfIxwIJ3AbEzdfFctyiNBDBB4IifAKX5P0FMLTCKkwOIyzaASqHzRq04w8y2GHwe+kiGbv&#10;IrbhrENoiRcF5M0MWekPj77St+pApo7YegjDmsavKympCLJWD+VAR15hVs4tMtLoSlCUrzwFSiGl&#10;gkDjIm+1CCqlvND5IMG3jnJicMaRZzkuSbFJhslzkixHWocn9es4EBy5c6jckGoYlsH2G68+vO2V&#10;0ycXV47XDcrrOjU1GhrZ8pmjt7/dnf32t8UmivEF64C1rcWTp+ZMlqKDAHOFs8qNsZTDgMpkgLGW&#10;TpoXQigQBwGeVgRak1uHlpJAKdq9nDy2aCXXDeSOPY+SD4utLuAohz7tzDDdaLOtGlEJfIy1nFtq&#10;005ydgyXSVLDK3MNttVjAqXopTnTjS4OGKlFpHlOu5MwXC0VNwLW9cu+/RK3g+VGD6UESkuMtQRa&#10;M1SrkOY547UYpYbIjcXXEknRFHA5krWiaCmlMUlmj3zt66eyVru1xfXLcWXNPwMMiNYAf0ZESwLq&#10;C9/6zScPVw6dvHPPO3e1TRvXT/VJ8uJON5C+uG3otp3X167/azeM3vSh+09+/TMPPPGnX1iYO3t2&#10;A+HaOFLDcfFk+nWzvSbH99b2TVy3e6Q+vjMP7H4/i/ZOVvds3z28qz4U1OJquRYFQRh6wpPSKiHS&#10;ogPHBDk2sM7VcpNty7L2wVbSFr1O1ybJ2ZlTnVPnji8Hw/FMV7ZOnzr10qlRM758rnli9uj0U+d8&#10;6xtP+Gamc7rD5sNuN0tz1oA3MbZ7+PYb3/ehu65611++buTGQxVVITMZraQf1OwVzqPcZWQmtUor&#10;5XDhJmTuje4WuihzaKQ+HP5vv/Q/3VQLKjsbNqOCxvTLeJkU/XchyPskRKoiBNO5oiNdIbBK4qRA&#10;G4fIDM5YjBLYUoAsR+hSgPbUuhJIURIx0F9QVlhlvvILnkB5HgoPVw6wI2UwDtNLyFtdXJKiEXie&#10;Rlc9sjNd3KJEDEfga5x1OGNQSJQtYhLcGpLknKM310ZFGq8Ski0lSE+iIm81UX7tVnOZLf7eKwz6&#10;pJa00cMLPUpxSIKhFwm8MEDFATIKQEmsgNTY4uAQ9sIq58wF06EpFk2jBCL0UDoq0u5zg+gmkKbY&#10;Vg+71EUohdWiMMk7h3KieCDI+s8vttjzou8AlEiuH9l729/6gZ88++BTj52emZvtst4Uv/E4J2ks&#10;XSF13fQmJbfGZFm3mzpwYnVy95Ud2q5flhNCFKU7rVlqtsh7XUqVUtFFam3RVRgHdJI2040O2+sl&#10;tJLrMqcWW11ePn2enePDVKKAyWrEXKvH2aUuxnWQWHytGKvEVCOfTpIx0+hy7HxzNc+tHHuMlkNC&#10;32NuocvRl0+za+92JocqaCULNatfcZ9datFNE3aM1vClxFqHlIIwUDTTlG5mGA080v7Ws6+CBwkp&#10;Ub5P4/yMOffMU6dwrsX6nK7NglEHRGtAtAZ4s5YPT5x9/uu//eB/unH3tqv/2nhpXM83Z4sE6v4F&#10;LHeGZrKMLz3u3vWuHbftedvfuHH77e/5xrOf+4Nnjz789eXl2cUNZMtwcVKxApQfRP6BXbfsuaF0&#10;+41jk5N7g5F4/6SYumlHeapWHa4R+yW6iy16y1084eP7Pg6LMcXi71zRDu8JBWghCHXZ13oknohw&#10;rp51U/aHVxHe8H50RZN6OYu7FzENy5n05MkZc/qlUqOczy2cn36o9c1vnTl/5Pjc+dOLXGzud2vK&#10;cQrQBw+95cZ7Dn/w595/8IfeNe6Nil7WpWUbhcwvLoR2KqlROuD588+ePnH+yEnnnLemfCP53rRk&#10;bxzv4c0vLahdtaHdh7fv+oCWqiSFQIpiTp6QK4TQIpVEKYVzYjVuQCOwOHwnIbf0sgwrHLoS4ldi&#10;VBAUwZ3qEj6TK3zbov/OozhCRjG2l5K0O+RpMeA5GInpzXfwQw3O4nk+WnlkebaulXNli6aLCUmj&#10;R3lHFV0KSE4u0jnfJJ6oIn29PhLCXSDH0glULlg8M4/BEY7WaCmLFwZFsKWWSN8Drfv72iD7C/3l&#10;2mydczhrwPQZizEIKdBaocolhBfSbrexaYonFb7ywDpymxcnUj+GYisKZJ0j0B7WGJzviwA5NDkx&#10;WZuZm13uE60Vn1a24fgTQaVyJTtwY3l+tRwvtRZ+qeRLqV7X6EznijK0cxezBuMcvqfYPlzi9HyT&#10;o9NL1MshnhRYB90kp91LKVUrlOKwCM0FRkohtTggsxblHIHWJLlhZqFBHPnsHqvSS1Ny59BCofse&#10;wzw3+IFPbWKU5U5KkjWoxP7qhlhuJ5gsY8dIlVJYKHJi5f86wBWn+cpneS0nu5CStN1xtt3pcXHq&#10;/GY2jQEGRGuANynZkoB85IWvf+H3t33iml++99feEeiI1CR9X2k/oVtIUpeT9ZbQwucDez584MZt&#10;t/39L+7+7J0PP//V33nm+fufW0O21l4EhJRSXX/g7bsPXH3L9TtHd98+LrbdOG4nto+Njvq1oSGy&#10;ZkpvuUs626OdN0CDrmp6aQ+XO6w1mNSgAw/p9S9gYmWBNyTdBJs7vFCR5wZbciQ6oTPfRuMxrOtQ&#10;deysT+0SQu5aPr9Ia6qZ3xDd/qHjy8fOLM3NHXEL+YtfPvYHj56afvEc6zsS5cjIZO3Gw/f84F+6&#10;5ed+7Nqh6yaMzWlky/37d7mhBcgR+THtvMnXHv+jZ+cXzp3sL3TJGkXvVV93/9bd1/Nv7nv6cmXD&#10;dQ0O73/nu8fqQbwnwvOcFEgnVstaUsr++y9+5gmJcRbX/0xOOmyW4bIEJRU6DqESIKIAQh8hNcqB&#10;cTnWmdfMG6UQSE/3iYjFIZE6Jgw8kk6XtNdD1vob8FwLfyjE1QSmX7Zzzq4SJ2GhM9MgaSVUttfQ&#10;kQ/WUd5epXlmic6pBtG2Mqq8fni1tQ4pJDJ3LJ+eRzhHuKNKGknCWhUv8BH9VnukuJAddoVLm+tn&#10;PFhnsXk/F94V3Yja87EassASxh6m1SVvdsiylMALUMKjlyZoIfskeQsG5CwIia89OtYI7URlpD5U&#10;pUhy9zaUD9d1yCbN5iXf/8gN17n5p57ZKrbESU/Hk9cdHpNKYfN80zyoKyZb1qE9DxEEpG59r4i1&#10;jkAr9ozWWOz0aPZycgsCRznU7BmvMdvq0UoyQl+jpcA4V2xnpXAUo4Ha7R6vzCwyOVKlVorwpMJb&#10;e8L3VdFulhN6mh1DFdpJxnIvI8ksnhJUIo/hsQpaygtlaVEoc0maoZwlUBL7Wj14zmFNTliKhCqX&#10;fBYW127zjbufAdkaEK0B3lzYNBvbZMn5+575/P13XX3vDbfueOvQ7PJMQbLEOu0BEGQ2I09zxoPR&#10;4OPX/dw7b5+68/pvX/vNB4+//MxXnnruvudayXI3DEtqx+T++sTE3lt2l/e/9Y6ptx3eu2P/eKRi&#10;XxlIlnr05hKW0kVkpDB+jukWPhYpJTr0waYki11s2jdUjyh0pEmXUkxqCIYCpCfJOzl5OyP3FVIJ&#10;/GqAdRZjLValGGnxtKbdapEuJmBhdGxcT8U7x6+pXzPeHevevHB6Lju47/rpJxqPPvXwS1+/rz0z&#10;f2x7vKeyZ/81B/fuO/iOt4y+9ebxaMLvph1SmxYEa6OvCIeWmjgo8c3nPn3miWP3P4Wz2eshWK9B&#10;zVolWj/57g/fdPXo1A8ESke5MUgpikgFIemHUCP7RDE3BqwtAh8Uq3fnmacQcUBYiXHlCOPJIh/K&#10;5Xhb5rRe+Zu21pKZwtvilCTPDcK6YhB0OSIIfZyXkiuF70l6Z5ukiz2ieoQINFaAMJa8m5K1UlSo&#10;qe0eRgbqQplQCipTQ+SLPbrTDZSn8ashQksQoJzAtLo0ml10LUCNlVH1mLBegaDwaJHnOIqUd2Ev&#10;qEtXOs9w9aTrx0fIflemQ4CUOO3hsmI+ovI8TLdHt5cgLfha91PJLrHzpcSZIsoidYarp3bf9Isf&#10;/rG7vvHAt08aY1Z8Wmu9hqs3Q9L3Xo8ijo7jofqOqT1+ENBrtdaPkHmVsM4S+BpfSnq9BGOjdS5C&#10;Yx1CCkbLESPl4pzLLWR5jlaSWuRxdqFF7Gnq5bA4Vvt/L6XAmJxulqGDgNwJ2t2UwNOr5fOVfdru&#10;Ziw2e9QrAUpJPOHYXo3QSq021FpbkL+110frHO20MM8H/e7E18azHHkvIR4e9Q5/8AOHHvvkbz2e&#10;dzorsyw3u9EaYEC0BniTEq51d0Hn5l558ZvPfOHZG7bf/vZABaQ23fwKK4rOoE7eQaHZXz44suvQ&#10;ng+en5p5x/HDPzo9m5w7X6lU4x21Pdt3RDtqpSQO0lYP3ZO4wJA6CyWQTpJ3MmwjIUsy/LKPXwvJ&#10;OhnCOYJqSOZnxcy5zJB3Mkwvx+QOnKW32M/rcY6gFiC0QIceQgtMs6+A+ZLeYkLWSFC+RmqJrnoY&#10;L6eTGaQTmI4h8kveLRO37bxl3+1THzj4Q++cXjrb0z0ttw1tj8fqo4E00E7bONxqmXCzu9CSV2I5&#10;bbivPvOZlxqthZOsT2/+Xl0U13ZnakCX4jiYKNWuipElWDGDCyyF4rCa32RXugL7ShaO3OQ4KZC+&#10;hxwqY0sBKQ7pcmQuiyu9K0zur+cTuX5JzDlLN00LZc3zEEKQmxxjHVJpAuUhpaSLJdhVQTYMeSPt&#10;i4TFLEEXScJtFVRJgxTrvVgr8+KGQ8rlgGy5R77Y65POYvFWkU+4q4at+HhDFfxyjMViTVaUs/q+&#10;KeEKBYU+WZIb5jxe9mK7hpgVxujC4xUITVdkWF/gRyVU4pMsNnHNLlizOk9yq+0ohUCoggQrrZE9&#10;K0ZkOH71vqtqzx95qcn6KJJ15euFF1685Hs2rc5Wob0CkGG9tn3PnW/ZkabJq2o62OIUQktBNQo4&#10;2+0x12gxMVQDZ1dJjXMOA4VK5SzHjxyjkxuuObiPWhzS7vQ4M7uAsXWGqzG44tjvpRln5peRwIHJ&#10;IRq9nBPzLSZqMdXY7+9XSaObcGZmkdBXjFVKZCbnyMunUEpy3eF9CCkxZv3nlLI4FmYWGuRpzuhw&#10;FaUu/r0rZrFCYLMM7fvc/vGP7z923/0H5557/uSa831jSPLrSf0fYEC0BvgeE6zV73ObL7507pmT&#10;55vT+Wg0qrNevmX44Mo9vcFgrEErLSe8beV6qb7f3xbs98tF2QbhyGxKkqckCylRPSrUBkAGEhlJ&#10;XA60BDry0bEmTzK6c11UoMnaGQ5LNBohPYVJ8nW3dFIJlO+RLHfpzSSEtRBwmNQS1AN0oMk7GUor&#10;/HLQv/C51flzvUaPdDkhHA7JZIrIldgRby9tV5OlzmIHKSTO5KT9ZO9LOGUQSMK4zMMvf3npmROP&#10;HKEoo25Mi38jZX6xgWytBpS+++53jpUIxj3pKSssToLtG6olsu91E0Upyzqk76GkIrEZqTMo6RNW&#10;yphaRKZBphaMQ5hCdXGur4L1R8+85k/jHNI5PN8vlBxrybMMY0zhHZMKJwReOUR6iqTVwXo95LCP&#10;2jCY+ZKa7crPPYE3GsFotGYjumIYUeQTDleRUUEshXNI41BS4nwPYczqXELXJ195v9X/cuPbherr&#10;wUL2DfvF4O0MhzA5qufwfY2RkFiD5yniepUcRbLULFQ+KbZclAWFaTxzFik90JLY6er4yFj1+SMv&#10;rShaHuujVFaJlCrH7gqOtY0RLEpoNTp184031bdvp7u4tPp+Xg9yY6nEAWN5iXMLDYx1TAxVCxVw&#10;za7MjeHcQoPz7ZRdk2P4WmOMZdtQDa19ZpZbzDRaBNojM47cOqphwFg1Igo8Aq9wIp6eW0JKie8V&#10;yfHGWYZqJcYqETiLVora+BinTp/nxLl5prYNX+h6XNGyneP03DILzQ7bhytUS/7rI539GIms12N0&#10;797gnX//V979uV/9B8d6y40lNp/ksXZKxwADojXAm4hsrcucctb2UtJzryy+tDwaj44oIcmvMBXX&#10;WIuVjtQkZMspIqwUQ3UNCC2Jx0v0Frt05jpIJbG5pdvqEI5GVEZqmG6OTQ2i4hGNRWStlLyTo0KJ&#10;s4I8NQS+RkcenZkOpmcIR0P8akDayTCpxa94OGeRWhKPhcjII+/kOAsq8LBAe6aFSQxhLVpVdaLx&#10;CC8s5uZZYclMRrfRJu2mhGGMQl1RYSjQIalNeOjlb5xbas5Ns/k4njc6WHCzsqH+kbfde+2hsal7&#10;pVSBcQ4nBcZZpNA4caEQJQo5BCGK/29xaN9HV2JUrYQTDpnleLJvFHaFj8YIh1PFAv96PoUQAq2L&#10;0lWW9DDGIqQg8LyCOGQZFon2NToMwFN0jIEkQysPZS2ps6/dcAy0XE5QKVEZHirCRfMMIQtPFP1c&#10;V+lAiv5xoIqF1TrXLzkVcx3dFZ56a9UvoQTOQm5yZA5SKXyhEMJhlcNVwkLMWu6wWu/dBIoi3dx5&#10;EunAIcSNO6+6/aPv+eAj33zw/hNr1Cy9YZG2gDPt9hZvV4hNVNPVTLn6rp2Hbvmxv/zWvs73htWy&#10;nLWM1kp4WnFmdonFdkK9FFHyixiMZpLS7KZoHFO7JtG6GHkk+2G1o9WQaslnsZ3QS3PKnqReCihH&#10;PsvtHufONhgux0yNVKlHAcvdokuwEmmGSgGR7/Uz4Ao12PM8du/ejkl7vHh2jjgKCFUxFSB30Gz3&#10;EM6ya6xOrRS+ZiXrIlXLGJJOm0PvvXfHd2+99ebjX//6izhal1AoxRt4bRlgQLQGeAMUrYtC7xaX&#10;Z5Yb3eWuFAoh5RXH4Dlj0Z4irEU0p5dpnreUR6urqdvK00RDMWknLbqpeoaoUiIqh0hfokJNspzQ&#10;Xezix0GRwZQlIBxRPSbr5LTOtpBSFr9fk2TtnGy5gRPglYuww+58F7/mYy2YRkLaSIuZeoFCe4qo&#10;FpH1DCr2QDikEgXJKowu4BzdhQ7t+TZRPSKIfS7HNV1/dfF0wEJzzjz3ymPnjMmabJ04/0ZnaK0z&#10;wtdrtWA8ru+I0F7uDAaBVMUMvyL/x/VN/EX+D0JgrCnyfbQiiEt45Rjpe/jW4lF4UawrxlDbQpoB&#10;IV/3QGosZGlazHUTEqWLEFBrDdYVapJQqojYtzkq0MQjNfLlNrbTQ9oLgQKvbUF3lMeHkeWoKCEq&#10;D88I0jQjE8VxW9xJ5MXndRfe+koC/KuZZLKxxFgEfBbVLZvmOGHxPF00LUgBgUapGNvq4TKzKYsR&#10;sDrOx0jwcos1BiUlsfZLXNoMfyXlpouiQ/rPNbLrrjvv3n3LrfW03X7dStbGcyo3lmoUUNq5jcV2&#10;l1Y3YS41CBy+kuwYrlAvhSy1u0wvtRgphQRSY3EY69BSMF65oFza/o1Vu91jenoWf/sYw0MlfE8x&#10;7sUXfg+H6atRQgoya+l2u4xUYkbGxmgnKUvtlCzLi1KykmwfqlCNA5QSbwjJWnu8mCwjqFZ5y8/9&#10;zNvPP/vcE+2ZmQW2zkcbmOIHRGuANwHJ2qp7yBbrqTXG5iuNUq/q7tRYi1/yKI9XaM22WDq9iB9r&#10;lOdhM0tjfomgHDC0awTdsXTnu6tJz7qkAUvWyOi2O8gi6brgeb4kiEN0SyK0JG1m5J0cfyjsm5Ed&#10;uuSRLCeFzyiFXtLFZQ4VKsJagFCi8HiIotQVD0d0ljvMH58jCEO8cjFo2CYWkxrCWkw0FBd+H3N5&#10;piVd4S86NXM8aXWXlnAu24LUvtHt2BepDNvGt0V14U0myvqB7+E5cMbhI4v5f6sLisV5Gmty/H75&#10;kFoM9ZhEAnlSGMxW75MLM71c87mtBistKi9M5T1rSJwj9AMC0y+BhBqbdnEuR3QcppmhM4fIMsiz&#10;woyOAt8n9/1iXI0nUKFCehJPa2yeY2yG8yW64uOEo5X08JzEB5zJcI7CnySKAdS5NViK8p/wPPAU&#10;zhiC/nZomRRdK+PHAU44UmcJhCYTjkw4gihEKUWv1SbrdJEWSA0ytXjGIo0lyi1WSLJAk3kaF4eo&#10;coj0JMKl+C4hlx5dFxIkKVJYnBaFp8eBdZJcgq8vVPMsdk3ZqRhwLfZN0J2eRzW6BFYglCJVgtzm&#10;COfwhEJ4hcfOSkmIj8kz9lcmrrrj8A0jDz//VGPDorzWO0hpz56LDqz28RNbjXXyAK8yse26mz76&#10;o3fpMBTdy3QuXvr0EeQOrCsuOmLtlaqfOFcpx9TKJZyzqJWUeFvU7mK/KCPPt7pMDleK/W9XYiIu&#10;nGZKCvI0p5vlqFKJ1Em63QRP61VitRayH6mx3OgBUA4DhHPEnkc85GMpoiX6E5VIcaymtbq1spJA&#10;i+J9vxZVCyBrtdj71rfUx6+75obj588/gXMrQ8O3jO0YEK4B0RrgzaFqbUwXdpXSUGW0NhlaY7Cv&#10;tiRjHc4J/FJAPfBIWgk2MZiewWQGXwaEpVJxzRbFrDCXmdXrgi4F6MjH5gabG6SnSZdTeue7hCMh&#10;uuKTNTNMx2Bzh+0YvCGN8CTpUo9sOcEfCpG+wBmFDgrzu7OuUEkyQ5Zl4IpwQU9rolK0elE1zqJj&#10;TWm0hA69ojx0xXenbiWp2gkptlINvxdK1kZFS33sgx/Ze83Oqz7oI8PL1RCEs0gEqcnxQg8d+uQ4&#10;xIob7RLlKgQoA9aKIsATAYklBGRmyIRGuBwx18K1HHkjRacGX+Vk0pFLiQoChHCY3GCSLjI3SCEx&#10;WTGcOChHdMopypP4kY/NHb2sS6g9aqMj9JbaZK1OcVfgKVy/UVY7gZMSi+uHr4LJs6LD0hZGfq8S&#10;E1TLBX0UChkqUpvhpEApRbbQJGsnqJ4lMBJTtBJgFCRSYbUikQ5PpJRoEXY8ZKOHtQrje/i1GFEp&#10;oyNNyZOkxoCzheohoGctvlPETpOLbIt+4II0Wufw4wjTzTFJfzRRP5YCa3G41bDWYoW1xXgka6V1&#10;duNMzo2jrV6VYgpo6fu13ffcfffuO24f6zYaryksKneC3Ak84RjWOTUvp6YMZWXxpesPUoLECFpG&#10;s2wlS5mmkSt6VhSttbJIXR+vljgzt0SgdDHoWa7vCFRSYZ3lxPQcFjg4NcbcYoNXzs2zb8coWiny&#10;Ned6kTkHc8ttZhaW2Tk+RBgUKfWJLVSvkjSMqJy6l1ORjlhbdH+gpXGCrpU0csVyrljONS1beBsD&#10;AUK8ulHueZpSHhuT1374B246//gT97cXFhtcQer/AAOiNcCbjHwp7XnD1fHJqcquIWctxplX/yT9&#10;hD6pJPFQXCwACHqNDmiHCjTCCZSv8CKPtJmAkgSVIpJBKEG6mNBd7FDZUSMaCeku9OhMd4oLoIJg&#10;JEQFinQ5oXW22f+5wK8F6JJHa2aZbqvL0I5RtO9hjMHllu5CmzzNKY2Ui/toJQlKIc46otG4Pxi5&#10;uD7ZVyP/i+LCm2UJe0euCseGdoyfnHnJKyb/fM8veOs8WvVK1b9uYs8BBYHqr6eXuqSLfteh8ySs&#10;pp73Te+mkDQvNQpR2GJwcmYsQiuU9jFZhkIgc0O63MZ2EqwpIhtS39DJckpRiMwz8k6DQCpKMkCo&#10;olnBmg6SHEcXu7yMalRJI59kLEKVwyLXygqIPFyW4JJC1RSyMCgLt2IQ75flRGE8l1Iibd/4HniE&#10;1TK2HJLkPTA5oQrxrMS2uphWl6yTQO76pcscY3KUlIT9hP3MGDzhEEZj8wqQYUWGF2SgujSaC2RN&#10;iCtDxMNjSF8irIdKDVI4CHyEVMUoI7sFz+qfUxYIohARp2TGIG0xo1K6wuOFWukGLppX+mIPyjrP&#10;i6O1ysda8/TKS9BeWLyi46v/HH51186bbvyRH3mHVh69tPmqSFbSD/IcVhl7o5TdQcKolxErd8EN&#10;2Scia+dw5kDHSs6nHid7ASd6Pou5RkpHtRxiqXNmfpl2kjA5XMFXCtOPmlju9Dgzu4QUsHN8iFo5&#10;xFOCk9MLvHBylu1jNepx0L+vKKYlTC+2mF9qsX24TKUS0zYQYNntZ+yNEnb4KTXP4kuLpMjFL1Lu&#10;i6veyg1Y5iSNXHI28Xm5F3Em8UmswBOgrphwCfIkYedtt0xWJyb2tBcWn+sTrZWMvrVDwwem+D9P&#10;REsIOdg6/2NjndTseWFtR33PzpHSuM56yWuPNO4vDq6/uPbvEfvdWnbVp+LXA5xy9Oa7JAsJwuvH&#10;DWQW7ftICp9YOBSRl4ocI+1rslZG2knwqwF+LcAkBuVJRH8UjPZ8fFk8b7qU4CyY3CB9QWm4jA79&#10;YoxLfw4fpvDqILl4RMsVbcTiM3aTLsOVcfXBmz924PjMi7vm5k5Nc7FJ9TVt0UuEla5Ts0Yr9XBc&#10;xduFwVNKYC6TTG2txQnQ5RIu9kmkRQmNs7YgLFJgLiGLClGMQZH9Icvogsz05pcRjS6RsZg8oScE&#10;VAL8bVVUNSQpl5DlMkE1wsj+m3cpLDVhoY1rS7rLOb3ZZeJ2F20svfPLiE6KqFdIhEBqQVivkltR&#10;kKM8KzxfUmH7BnbtwPTDPj3lkbkMlCSsVbBxQGILoz8YLJak1YGFDl7PoJwlEYZOWeONDROVY/yK&#10;D2WNLgdorUmwSAN6OSFZbqK6Oflyh2RuCTo5kZToxSammaO21XDVgMwDlVt0bsmlI3Fuy3aLldKT&#10;7N8E6FJEnmSYNMUTEpeZQhEURalM9X/XOoeToITUQ9VaxPoZo2sVrc19WsuNrcqGPkpVxw8dvnvX&#10;HbeNJd12ESh1Bf4s4wSJFYz5KbeUu1wVJZSkWSVRxgmy1Q8uLjpuBRBLy/4oYX+U0MoVr/R8nmxH&#10;TKc+pThir6+Znl/myOn5gpBLSZ5lOGsYrkaMVssoKUjSnND32T81zuxyi3PzDaYXFdrzcNaQmoxQ&#10;aa7aMYYXhAhruD7qcF2py4ifEYiC/OZOkFmxSqw2kkMQKGBYG8a8DteVu0wnPk+1SxzpBPSsIJBX&#10;Fsyf9XpEo2PBbR/5gRu+PTv36OLsbGcTVStnkK01ULT+nJCPV1OC+/P42cQmd6pquLZt380777gq&#10;UhFzZnkdiXjNMpktXkF5CqykCBFfLbMRVEO8yCfrZDjjUL5ChZJkISFpJohAIpXEC/VqKSVpNEka&#10;CTrwitDSlYwhBzYtSpXReIwKNaZjwFjCKEQH/dEp1iK9IuDRZgYdapx8/demnJx2p8F7D//Q5LG5&#10;o2/7g2/++rFet7W8YZG79AL32tUsCaigFPmR0hWT59KhilgBsfXRa51DhD5+OcYERXBj4ZgqSie2&#10;n5kmtnoCUXR0CuEK91Y7JZldwPUSLI7ZQKP27WZoRxU5FGM9ja8VzoAkxdFCG1k0PziLqJXxhoaw&#10;VqCynJKZQs826R05TTyXESwmdNspjFbxRuukWYqulxDWIZeK4c/Gt+QSZO4IXfHcVhRjb5wQqFKI&#10;LEdYBWBJ8owwF7DQxM01yHsJbqiCGKsRT41QG68V43dUwd4cDmMNzlqU9NBSIOo+/nCFDIe0GeVm&#10;BmeauOkWcqmD7bTJzs2TJTFuuAyBRHQzfCSer/tEyW1J5CVFcr/2dWHcb1hcXpTfi7gO10/1X+Up&#10;IAQ37z5w8wff/q7HP/+Nr7zExZEAF24AlhvibT/2sdU3cP/v/sFmRN4D9L4br7/muh94323S88g7&#10;ncseoA5InUDjeEulxa21DhVlSYyg58QVX4jdarmx+HcgLTdUuhyIezzdivhus0yuPPZMjBYDpNy6&#10;Cmz/BpDVwdArPrjxeoXxemV9NyiQu6L0vCdoc3u5xc4wwzhB6gTdLd73Zj81fRK5Ig1P+Cnbw5RD&#10;ccADS2XOZD6BtKszQbe+llq8MKSyb//U0MS2ycXZ2bNcutHhz+MaNSBaf8EIltjkerGRYIk/h6Rr&#10;U5IllY5vOvC2m2+76u5d3d5Kw5x8A7amQziBF3oFgWp1Ub7AL4V946hDRxov9mjNN5k/N8fw1Cj+&#10;UEBzuoGdNcT1GOlL8sTQW+wgtKS8rULezmhnFr/qI6Uk76Z0l7ro0MMPPRbOzmOsYWTnGF7gXRh/&#10;oiXWQtLsYo0pOuzEmp3oXvtnTkyPKC/xgcM/fP3jR799+7NHHzzB+lbsja31vE7Cta4jbHLbROwk&#10;2kkuOOwu8exCKfw4htDHaQe5wyYZnudjReFv2tKi5cBpSS4FeW5wzRZ6oY3upGS+w9s9QXD1OKYm&#10;cUaS5xZPFB+7l89zrnmK3DShZxEEeF5MvTpOrbwNpMT3PawDb1cVf2w/nO9iTi6Qn5rBm1nCpQ4R&#10;e4hyiAp9cq2xJi1K0FasMn2lNA5LN0tQ5RJ+tYSRxXEZCQ+XZeTzy2SLHZCS+PAuvEM7sDUPYxOM&#10;MIWJvU8mBQKMxOQCrQTCy0HmKDTKKXA+LvZwV8fYQ9tIl9rYl85iT8/hppcLA/94HUJNt9ejlyVE&#10;3qXT2aUDI/uTocshZDmm0cHve4+sdRQNvoVPy0mB7cerxH4YXZJk9Y+QydHxrYi8WnMMe2NXXXVw&#10;8qabdto8v6SaJQBDX8XyMu6qNtkf97BO0DbidcsuBmgbgZaO22ptdkYJDy5VONYLCwVzTVnuUnmy&#10;GwmuA7pWUlGG2ystrit18GXxM/sGyEWJKxp99kY9xryMBxsVnm5HGMC7xLTIgthLvKntOw7dcsve&#10;Y08/8wwXe7TWpf4PlvUB0XqzkqzNSj2bBU6ufF15vNnvILYqBShAD9cnb37rvnfdPh5tEzNLZy49&#10;xPZSz25h1SCyMksOg1SCuB7RnmvTnmmR13P8OCgumJklafZoTC8ihEQrDx35lLZVSOa7tM41V19E&#10;hoqoHqA8RdZJ6S0XEQ5CCIRweGWfcChCaYXWHt3pLg2WKI1WEJ4svB+5o7fQxfZy4tESWipcssaT&#10;JSlm2slXR6MFAoulnTTZP37Yv+vge259+cyzT/S6zSc3uSC+EaqW2KCQqbffdMfkvl173y2N9C86&#10;WjdRpHQcIeMAKx3WFsnnsj930CpRlOC2enEpSNIUJRV+ZmktNej2esTbhqkcnMJOVkE5Aivodg2N&#10;3gKvzH+LF098jpQ5rAkQIsbKHs62kS7H5lD2xtm77S3sm7qdkdpVCK9CGkO2u0Q8NUTp5Sqdo2dp&#10;T5+nNjwEnsb5CqohtmGQPYOvi3iERBq0LeYhau3jlSJsoMmx+MahUoObbZJ0OmQjJUrX7MXurrMg&#10;MgK6lBTkJmG5s8Ts0iscO/UYZ2aeomdn8MIM4WXYjqAsp9g+dR0TE7cwMnQNsT+Oj4fGoofL5Lfu&#10;wwyVSV88RzK9iOxZ/PEafhySuIwt67OiOJ9EnheBvYpipmEYkPUyXFZ0Vq6QCSHlmjI4CGsJlfZ9&#10;z9NplslLkK0rKU3rqf37J6duuunGeHQ0cHl6yQPXOEHXCHYFCe8ZXWbcy+lZgXGvnWQVY8HEKkES&#10;ODJbNBeMezkfGl3i4UaFR5plEisIpL3ik2ulybFjJZN+zrvqDXaHXXpW0rViw6Kw8j766vyrOIX7&#10;QwboGEmkDO+sL1PVOQ8uV0isJNziPTtrydOU4d27fTO1Y0epXC61W63mZRStAQZE600HueHisvZn&#10;G296rqRl/81GujbrIPKEkPEt+9/+trfuvWdfu7uMwV5BSOcFsYQcXOqKu1tVdH8RFJ1oK+TL5hZh&#10;JVE1prfQI53pkYcpaIntp43XxocwPYsxIHODF3joCU3eTjGZKZSqSkDjzCJJu0d99wj1ekx3vlN4&#10;s2IPHRbjYU1q8DyfoclhnIJkuQeZxWUOmztkIClNVPCrYXHnv7KHcwupg17hTnb9qAGhBO4KyVZq&#10;UvI04d3XfeSq+57/0+tfOPboC1zwUngUwsTKnadj62X2SvblOoVyrD5cMwIttMRlYuuuwf5n8aIA&#10;40lyis42aR1aKoSzGCdXRxxtrgSA72tcq0fv7CIyzynv24533RRpyS+Yn8s4PfcYT778eU4vPUo7&#10;mydJHWSKoXKJOIDUxJhcYl2RBt+2GU+dvo8nz36Namknt+79OfbvupZYCKwGt2+cuF4meewlkkYb&#10;HWlEOcSWA2wvwe/keLnABoqedLg0RyOI6jVkOaYrivsiYS2m0WYhbRHtn2T42n2kWuC6OUO+wGk4&#10;NjfDky//HrOL9+OsQgiDrmhCEZPngjzXOJWyaM4xf/IU3z32eaJgjAM77+Tw3vcwUb0GbWVhxL96&#10;O7Jepfv0SZL5FnJJoigR+uIyC3W/+1VJlO9hbY5SheLXS1Ps6sXKFTKpdUUsycrFy6GklBsjHTY+&#10;eGmpMMQ/9Zu/Lba6VphqZSreMbnTD0KyrUJO+xfFnoOdYcL7RpYZ0zkd81oUIYmSK00dFufM6lQD&#10;KYpuUUXRmZlYgxaOt9Wa+MrywFKFxAr8K/BAif5JmFjJriDhvfVltvkZLaMulG+F7PuW+w0k/WYh&#10;gVz//6y5LPFa2QaplXjScnulhXDw7UZ19WebnXAKCIeG+KNnnx3fuWvXyAvPPbfgeZ6XZdnGINoB&#10;BkTrTav0bLy4yEscuHaLx5tZ5dp0+PDYyM477r3uI7fVvJqYa0yjhLqyLZY5XOIKIjKuEZM+espD&#10;DGmsL8CTRZKDAVKL7FjsosE/m5Gf6pLPJpjMoaoKr1okszfPNUkabbyw2u+Xc3gVH18U6dt5mpE0&#10;E7JORtZO8UKfcDgGinZ3Z4pk+LSTkHVT4rGYIArIlrMiOXpEo6cCvF0ReszD+GA9UShYRSomsgNu&#10;MSefTnGnU9x8XpTQAgGeuGRAw8ocyFa3wa7qHu+mXXcePH76ufEk7bRYn3uz0iFkXsdxsrEMLCTC&#10;qyQIpcBKiScEBosTRW6T6odsJi7HL5ewsQYN2vafTqvVeqbCooRHbgypyQmFxkhHXvLxk6IrsdPL&#10;yBeX8JUjPHQAd+0oLZlSxrHUPsrXnvxvnJj9KkNxhSF1I/cceC+H972XTneZF059mtMzDzE7fwIp&#10;PZxWWJmitMPTAs9osuZJvvDE/8TEqRt567U/wa6h29A6g7GI+r3Xs/Dc89SfXaCzYxg1XCYaqiBy&#10;R7fZJUlBa4VnoRuArWhUnuCkIheCbGYB2cnxbzqIv38clEEDztecnn+eJ176j5ybfRohLZ4KETLG&#10;YjBpCyU0Mo+wacrY0Ha2jb4bX1UAj5nZIxw//ic899IfsnvH+7nrpp9iPL6KHg62lYmivbQfP0F3&#10;ukHgJHKiRKIl3SylmhZDjXMBgVAkWYZVkqDkY/Ic2+kWhu1yUPSX9DroTo7QmlwWTQlCSQSWWEhy&#10;4dBSBZW47PWSRFxKzcrWD5feVPn2xkYP+tu3X+VrTWLMBX/kBlUodYJRbXjnUIMxL6Nr5avqrVkJ&#10;TC7UxEVavTk6aYPMJBgyJBItAwIVE4dDVINRAq+CFcU8z9tLBXF5sFEmcwJfXHoot3GCxAl2Bgnv&#10;qS8zFuS0TXGjIYWHc4Zu2qCZzNFJlkmyNrlLAYuQHr4IiIM6lXCUUlBHSb+I2HDmsmd1aiWBcNxS&#10;bZEgeahRwvQ3+IaLCybPMJ0Od3/0o1PtP/3S5AvPPfeKc24jyRqkxP+PSLT+5dd+6s/th/977/7N&#10;ixatylCof/rX3rZ72+7aW2dPN4//h//568+nvXyjH8tyoRZu1jzcmq/rCNe//NpPuT/Dz8Zmd6hK&#10;6/j6Xbe/+8Ydt+5r91pFwOOlLof9IFPXK4iHuilGXxchtnu4SCG06Bt03ZpcANdP7xYoCyp3qOUy&#10;3ukM92IXeyzBti0ykkT1iNZ0k875NqXxMlIWM9ykkmTdjMb0IkHJJ6pHdOdb2MxSHqvgiqm/RTmr&#10;3aM13yCIQrQoEuD9G2LE4Ri1y0PW1Kr5XTnXZ9H99yoK744lwLcxsmkwJxKy57rY4wl0LITy0r4n&#10;BJnLsWnOrXvfvv9E57nrH3j4q2e4uENo5cJ42Wytf/m1n9psf1507Dq3stFX0pS4qO3QWFt8fiUv&#10;2S3m+qqPUAURNc7iISHJ6GGJHHizbXrdFO/QFPrqMZx0lBCcnfsuDz35e5xvPk+gK4xW7uTt1/8N&#10;hkojWNskjmvccujn2DFxK9956j+w1J4hsx3IFUoMAYZELqEjy1A+yfLCM3zj4f+Xu679Va7ecRdS&#10;OLRnGL3qMJ32ccTsEl45QgYBTipMWCghOnfkviSqlgmUh9WSREG80KWdZrj926juHkYo11dNujz9&#10;yhd54vlP08tn8bwy4OGkRhL3B1F7ONdD4JjafRW3H/4JtsU3FyVyFN18jsdfqvLUi1/l7Px9fPmh&#10;57ntqp/nwNQ9pKlDVyNqtx+g8dxp2memqS0J/KEyodN0A4M2EDlF7izSU1hji8wsWeS/2b5yJYQo&#10;SoVy7QCcy95kiU2uCQCMLDUuZzXwxnZs31EeHQ2zLNv0KrFiWI/7ytKkn9Oz8orLhVJIpNB0sybz&#10;rZPMt0/R7s73SY0sbgJX8kCdw7ocISDyKgzFOxgu7aYabyMQkptLTRIDj7XLJE4QbEG2HIVvasJP&#10;eWe9yaif0zWqiN5whqX2WWYbx1jsnCUxnQtEsH/uWFcobUV5OqIcDjMa72KkvBvfi7Euu3TESp+Y&#10;htJxc7nNQqI40gsRm8U/OIFSEjU6NHJucX4I0HmebzZaSb5GpXyAgaL1/SmpNRd7UkgxFFf8n9xz&#10;zejIr33yI9+efmXpoce+duKFZ75zutFeTvI1Cla+5mFYn2WyjnD9vXf/5p8J4VpTAl156P6C7+/d&#10;f81b777mAzeHRHSyVhGAuPXKC71iBps+HOK9pYzYFSC0wOUgTFF2u1BpcusrVeKCOVuOaOS4h7gh&#10;wh5LyB5sYl9O0J6mMlGldb7JwvFZgkqI9IrB0Gk7wSt5RGMVPF+ifElnrkvWTPH6d/h5LyNrZwRh&#10;QDxUwrs2Qt4co6Z88MGZ4kFmNxjf175X109DF7iKRt2okdfGuOMJ2QNt8qPdgnz4l+iYEoIk67J3&#10;7OqRq7Yf3v8AX42ALhD0S4fZhvLhqw0y3UyJFdbZ9W+qP9hbbHh2IWQxcuhybfnGIpVCiqK8qIzF&#10;zyELBVm3B90O5b178A5NknoGH8WR09/kged+m15vGusajNVv4fqrf5BSHAMZUsSrb39b/Qau3fdz&#10;/PEX/jXbdmgqw5ZWu03uAoSskbk2gVgmlkOkSYMvPfIrGPP/Zf/2d4Gw+BWf6MbddB9KMHPLyHoZ&#10;NVwime0S5gJlHFnJQw5VIC/S3/2uI19o4u0cI7huChGk/Zl1gm8//QmeP/17+J6PtCWckyBzUtNF&#10;iia+jlBAr2uZ2HaQ2w79ONviG8lNVpAdpQj0KAd3/2V6KTx/6o9pdM/yyLO/Sbt9npsP/UhxkYgV&#10;5WvHaXXaJAtLRKWIPM+RZa/wV6VudbSP1HJ1uPvKCCXnipsP6XvYJLvkkdMn33LD8cIVCEzr1O/6&#10;+PjQ2Pbt28JaDZskRW7Zhl/OXDE54LpSh6vChMwVxOvKSJZGOMv5xhFOLT1LO1lAKZ+haDtD8U7K&#10;wSiRLuPrCOssvaxFJ19iqXOOhe5Jziy/wPTyy4xV9rJr5DqqYZXba12aRvNcJyJHoDaYzSWFJ6uq&#10;ct5SbTMZJHSth1Ierd48pxeeYb51CmtTyuEI2yoHqATjlPwhAl0CUahuvaxJozfDQu80je4Mi60z&#10;zDSOMjVyHSPl3YXSZ/NLXlpTI4mF5fZam3mjWcp0Pw/uQsy8kMVNrAtCD88vsXmjzSAdfkC03vRk&#10;SwH65PPzje376mdL1eDe2kh0U6ka/MjE7toDt79v32NPf/vUY0efnFmYfmW5Y3Kb9slV1n+sJV1b&#10;Eq7vI9kSm30+QCulght233rd4YkbdmQmK7pvLhEFQMcihxTy7VX0LSVEACQW173Cj7LCbFyfalB0&#10;R4lDIXp3gH28g3moiVp0VCeq9Fo98rbBdDLwHJXJKl7JL9rrjSOolvCikGSpS9YuLmJKScJ6mXBv&#10;jL6nirw+AlUocHRfxVZzrPSC4zKKwcuHYrxdAeLBFu6BJrbncL64oEldpGplVGSZyfKe3bv3Xr33&#10;xPGXOkCPImAwXXOc2DXX/cta2C9VPrygaPV5Eq4YjrxCrpzFScBTCF8XSuOlzGdKXXDvIsidRQlF&#10;YAVpJ0XvGSW4YRvWAx/F7MzLPH7sD5l1z1IvjaO7AUPRDraVb+7zUtP/YMsIAiBEm4jHv7XMY48+&#10;wFUHQt7yzp1MHRhGBDHOlEnyOULfIV0Fz6R864l/QZIvcf2+DxaLUMlDHZoie+wokRGktYCwV4KZ&#10;BqlzqLiG0JKcHCMc+uwC3nAJe+0EBAqIyEzKYy/8Lsenv4ZUESavYK3B8y1KBnhSYU2bpXMzHHl2&#10;kUcePMVP/eUb+KG33IjDoZTFOUtul9CyRD3ezkj9aoLpGkhDK1/koVd+n55LeevhnyF0BoKI8Nqd&#10;tJ85ib/cJhsK0VkR/JpoR2CLmY9GFeul7mdkGVMk1Asl8DyPREpcvnWXsHObk/KNRGt0x+SlytJq&#10;fNfURH1yYkx4GpOmF71O3leGpoKMGyodpCjI65Ucwlr6ZHmbY3OPMb38EmV/hMPb3sueoZsZL+1F&#10;iOCSJ2szneX00tOcWHyM6cYLLPfOcdXYW9lR2c4dtR4LueZM4lNSbl3LeOIEUjhuLHe5OuqS2AAl&#10;NOcbRzk2+zCZ6TFZOcSe4TvYUbuOkjd0SX6amjbz7ROcWHyMVxYf5YWzX2eyfi27h2/C7w+dF1uV&#10;L/sLyLiXc32pw/2NCpkTBOLCPFUHmDSnVKuy48CBMd/3gzRNFZfuKh1gQLTedIqWBPRLj033brxn&#10;59m4EqRC4GtP7qiNxh+rjcYfm9xTe/y29+x55NkHz95336dfPNJuJN3+wpmuUSvWKl2C9R4u+31S&#10;tzb6zvSahz85tW/3tTtuu7nuD3vG5pdItQTaOWp3iP+BOuKqoCAunVfXaSP6nYxijXPAOnBNi/QE&#10;8q4SardP+qVl3EsJUTWG0TXcw6wnBa6fJB+NlYikgLxo65f7fbz3VBETPq5joVuUFIVY0+Z3oWGo&#10;UAgu9wGsg2aOCAXeOyvYCU325WXcdAqhot9bv14McoZARewd3T82PjK+68Txl17uK1pB/xhZS7LY&#10;cIxcib9i48VUbCRaG5NIhJCFqVhJ8Pv5YZciWsIhbf+OQQqsFMUB3eiCr7C7x8h88HCcnzvBN576&#10;dU60niUsjyCsxGUxoa0R+Yq0B1oqpHYgqmR5htaG2BuiHlZJFjo8f3+b5x9cIh63vOeHbuSWu/dC&#10;qULPtIAaWu4gt4s8deTX2TN+NcPlA5hc4SYqlPdvJzkzj675qChCRjmpKJokhLAkvkK3Ekzsw4Fx&#10;RCmgkGI1L578As+d/EMSlyFkFRAEOiBQlqzb4oUnlvj2l2d5+fkGJusyNVVnanhPsYVTgVMa5wzW&#10;VHG+RAkYr+8m9rax1DqDDAJa+RmeP/E5Jkr72LfjHfS64I9UiPbvoPPUCUJZxuR5sU+kxOU5QkuE&#10;sxfEYLehtBt4oFdmWG7tguofF5dcfKN9+7YkWYAc2r9/W2nbxKgw/VmMa9RQAWRWEAjLNVGbIVWU&#10;DK/El+WrgFayyJHzD9DqLXDNtvdw7bb3UQ5GsQ5OLXV47PRxjswtsdDp0c1zAiUZKUXsGapy4/ZR&#10;9o+OcXj8Xg6O3cOppSd58tzneO7s10nH7mDf8D5urSUsLii6VhL1y3ErgaMHwx7XldpFOdDBqcWn&#10;eWXuUUZLe7hh8sNsr1yDkh7OwUI75cTiMieWmiy0exgcZd9johKzd6TGVLXMZPUaJqvXcHjbvTwz&#10;/QVenn+QXtbgwNidREGV1PS2PJmtK7qnD8U9jncDXukFWFlYSC+USy1Ke4xftXdox549teMvvTTP&#10;5mG0AwyI1puabOkTL8zZTittDTuXCiH8tb9YqgU3l2rBzRN76j986727H33s6yc+/YX/8tRTfbUi&#10;3fBQG1Quu4Z4vWHq1gpxu5RK1y8XBkAYhOXaSG3qmvFox3Zf+3TT9ha3WQ5Sh9oT4v9QHbEnxDUM&#10;ZO6yp7IDtBB4UvTVEEfuDLbvDy1sQhLfk0gHeQ/ynR76R+tkX2jgnugUW0lf7nUctPrhjXeU8N5Z&#10;gZLENQ2eEyitijtBZzHWYZzD9YMetQBPFqNacuvI+6RLbHWE9Bz4IK8r4Uea7LPz2HMZLlYX/ZGg&#10;8NCoTlAZjkcngKivZq0cD3YD0Vrr83s1hGurmlE/MFauekSKpHiB0BLp6aIWscWoJQGkGDRFRpMF&#10;hCfJsxzT6+LvHEOMVsAZelmTp89+mZP5Q8TlmNjsRNCgZ+fptJZYXDhLfaiGIMBZjSNHqRyBR3O5&#10;xamjJwmkIip7ZLkjXXR89hPP88J3W7z347sYnqxgMeTG4PkBWU9y3yP/kXvv+BXK5d0oHOwdo9tY&#10;Jm50CMOIXtBBKQWB7od7KuxSF3dognxHjdAZlPA4vfg1nj3xaTq9Nl5UAZEX5n4ipk8s8uVPvciL&#10;j7cIAo+xSk5uesxPn+PMyfl+ac+Q2g5YD6X6pFwJsqyFcAYtLc5K6uEOmo2TPPD8v2d09CbKlRo4&#10;CIZi8rEyvcUG/kgNH4FLc7rCIXODVv2Zjat+QlbnUEolcVojNlGYLqNuX4Tt117Lv3j/h7YMNd52&#10;9YFqZdt4xaRpv+lj/blukYwHKfvidPXgvtx566mAVrrIizPfRjrFu676RaZqNwLw+OnzfOLh5/n6&#10;sTO0kow0z+llOaGv0VIWXXhSUI9C3rJzgh+/+QBv27ud3UO3MV7ez5Nn/pijCw+jlOXq6kFOR4on&#10;WiFGCCSOxAqGdc71lTZ1T9IxgtOLz3J68Wmu2fYebpz8QXwVA/D8zCK//+QR7jt+lplmm3aaY53D&#10;WEiyHKkE9cjn1h3j/OgN+3nvgZ3Uwknu2vOz7KjdyHdPfYqXzt/Pwcl7CFRIZrMtr5nWCcrKcCBO&#10;OJv5pFYQrmXY/eMrHhkp1cZGY156aWOsw4BkDYjWmxqrF5VeO5PLc93G5B67JANV3uyXvUCNj01V&#10;P/Sen7j27tvfu+/RJ7918g/++Ncfe3QN4UrWKFwpFzxcdu159VrVrU3I1ca71rV3pN4aNSWqD0/s&#10;Gytvv6nujYwWDXd2fQp8P7+HDOS4j35/HbHdx/ZJ1uWmM0kh8KUkd465Xsp8t8tyktLOcnrWIgBP&#10;SEKlqAWakXLIiB8SdCRqyEd8qEYmwTzVLkZa+HLLYXCuW0Qx6DvL6PdUQYHsOQKpyLDMdnosJD0W&#10;k5ROZkj7nUCekMSeZijwqIchQ2FA4GlyYzHWbk1bM4dzOeIqH/XeOuYzi7iGQcTyIkqU9DpU/Hp8&#10;201v2/Xoc/fV5+fmk/5xEbM+VFD0j5O1nYhu4zHyeu4iJBQJ6a7f/q9lX5TYnFoWdwOOXIJeeTsG&#10;XC9FjpRRO4YLmxeKc4tHODH3VXytKckYevN45Zh2U/GlL3yR1twuPvqXfgLnUpywSNnsH4qCZx5/&#10;iKeeeZBKOewT4IBYeljnePmpaZJPdvmxX7wa5WuckBhPYzGcbx7j5ekHuHbfBNoGmEBR3j2BeGUB&#10;5wRJqPBMQeiNyYlySy/2cJWACIV0OcZ2eOH4g8w3XiGqVPvGZo0WktnTS3zuN57hhSdPMzRSLWY6&#10;dg3aL7HcWODJpx4h67bwohCEwNMhoq+Q9XrLPPXkIxx/8WWmri4Vg7ozTb06Ss8mPHLkd3jHjT+F&#10;FjHEPsGOMZYbrxA7gXBF4wG+xiYZ/gpZdrbIxkIgpCr+7alC0bo8FReX+TfDu3ZuZTcQgKpv3x7F&#10;9XqQ5jlqg7cvcwIlLHvCLhVpyK6gZKilR24Sjs89SsUb5S07f5JaNMlMs8u/e+Bp/tODz1ALAv7a&#10;ndfy3qt30s5y/uTZ43zq6WMkxhLqoozaSTP+5IXjfP3oaT5weDd/756b2Dtc5y27P04pHOfI/Lco&#10;aZ8bq4c5k1jOZxotQAm4OuqyK8zI8JlpvMxs8xVumfoYh8beiUAy3ezyXx56lt994kVm2j1iT+NL&#10;QagkqbEEvuT9B3dyz1U7SI3hM88e55c/9XVumxrnH737Nu7et509Q7dS8UZ4+PTv8PLcQxwcvxsp&#10;JNbZLcmWAHYFCSMq5pzxLjLTG+uo1Wv+yMhIsKFkKLdQuwcYEK03nbIlAbU4015Oe/mCF6ipS/2B&#10;0rIytK10zz0/evDWG+7e+ch3v/rK737+E08+0Sc3Kwur6pMt0SdbKwrGakL4lapbGxbdzfKUNh0E&#10;21/ZYqA0PjJ5YNfY3r1D4VBkrdn8bE8sVBTqXRXkHh/Xc4jLKVlC4PUXhbOtLi8vLXOq1aaT50Va&#10;s5T4svCaZNaR5ZYMi68l26KIvdUKu12ZUt2n894aae4wz3YAi9hItgqTBSID7y0l9HuqCF/iJ2Cl&#10;40SzyUtLDabbPXomRwGBlHiqULhya0lMYYoPlGQ8CjlQr7OzWkIrRWrt5v4lASIrfF/qUIheqmC+&#10;vFwY7PWGdnclCYOSEKnbd+jWXbe/8FTycKeRuG47W3tNlX1yLtcon2aN4rWWdLkrv4iKvlql1q+u&#10;rsj+KeLwtx6G6ACFxAhDbsEKh8xyZJojd49haxEWyLIuR088jF2eph4M0e3liNJpWknMN7/U4rP/&#10;6Um+ds05hmsjvPPe9yKkxJghlJL8zm//d375l36JWtUn678nYxOwXTyZEWjJySfhj/7zC/zYLx8k&#10;jIZIbYKJHL1OwrMnvsruibdTL0+hEFAv01RzxK124eHLHR1j8Hwf2UxQUyPoUhnjLFZKTrx8nNlz&#10;c+B8hCsjZYcg7jL7csAf/IdXOP7sMkPDw+SZJUlSQq+GUoKR8Q6PPPE1/vN//S/8wl/7m/i6jHEO&#10;6RRCwKf/8I/5yY//bd7+jn18/JdvIRhNybIeLquRZTA7cz+NhRuoDt+AESVUNSbYMYac7WIlZKEi&#10;0LpI3M8Mzter42NWxio5W2SkSSl5I3zP2vcvpfIL5XmelEpuVmh3QFVZpvwMKRzOXk5UKTKwTi88&#10;QVmNctP2H6IWTfLS7BL/55cf5g+fPMqhiRH+jw+8hR84vGf1r26YGGE4CvhX33kG40UEkcSkKYFS&#10;GGP5vcdf4rmZRf7vD72VO3Zu4/qJD+IsnFt+nF3Dda4t72ZxydC2mn1BwtVRl1D6nGtNs9Q+y3Xb&#10;3s+hsXcXitqZWf7Jlx7mu6fOE3uK8VKEQyB9n54TKGf45dsO8gt3HCbuR2P8+E1X88+//jj/+ttP&#10;8jO//SX+53tv42dvP8xIeQ+3TX2MJ6c/y9nl55kauh5nM9wmZGulc7OmDBNBynTmkTuBXqNq+UqT&#10;+oHOfX/joPAtPXgDDIjWm7GEqObONJtpki+VCC5rNRACpbSsDk+U3vnOjx269vAd27/+wJ8c/ePv&#10;fPbI0T7h6nKhM2RF5VrxQHIlZGsTgrWRVAnWmyLXjs4I+0SrBJR3je3Yt3No56gnfXKTX6RmuV7R&#10;5eTfWEYfjnC5vUALL6FiaSlZTlOem1vkWKOJQrCrUuJAtcT2csRw7BMpjUCQOMtyL2W61eHl5SbH&#10;m12+c26Go0sNbp4cY3I0Rr67RtK0mFd6RRiqXJNekLsi9+rqCHl3FRFpdNeynGQ8MTvPseUmsVYc&#10;qMXsrZbZHkfUQ49QK6QT9IxhsZdxtp1wqt3iWKPJ10+fZWelzE1jw4xEQf8lNpn1J0FkDqEl/g0l&#10;0rMZ2eOdwnnsr/FrSYcnNJ7UY/tvGP/Jqev8W5sL3Uee+vapb5w+snh2wz5aa5JfS7jWki63ybG6&#10;ik6epNo4Z5TAl15RMrUGoVRxoPUX6jDwELlZnYm35T51AmuLrkOkQNoUxodxoxVWUpfOnn+K2aXH&#10;IBSgR7hp//u44eqb+P3f+y0e+8r/zc6JOsvz5/g7f+Nnef/738/uPXswxvDM00/z0IMPMjFUKkp8&#10;/bNA97M1LR7KF5QknH62zVNfbHDz+wUy0GTGJ4o03WyWmeaTlMs7UBhSzyBHy2SzbQKTIcIKZWNI&#10;RY9WnCNrIVkkCNMM5yWcy75IiyPooEzqlgiQ6OUxvvk7T/HK80cYGa+jZIS0vaIESJdOlqNliaVz&#10;bf7ZP/k1Xnj8YX7hF3+JA4cOcO7cNL/7yd/gD3/3d7l6os7pZxt86zNn+dFfuA4TRGSmScfN0Mjh&#10;sRP38Y6RO5C2mPEZjpRJzi/i+xHaONJOD08rbKRR1pIrSe5yvNyBzXG+xliLQuBZSdcX5NZg8xTP&#10;gfU9EmeueLW16weqX3QD5+xK3fliYuCcoKYz6l5O7sQly4aCghwudk6Dkxwev5eheIqX55f53774&#10;EF988QRD/3/2/jvMsusu88U/a62dTqpTOXVV56hWB0mtbCtZsi3ZGBsbG2MDY8YDQxhgGIYwMzCG&#10;mXsvc2GAuZc4M+DrAdsYg42TLNuSLdnKoaVutTrH6q7qyuHkHdZa9499qvp0dXWQYRju76fzPPup&#10;7gpn77PDWu96v+/3fXMBb1o3wJvWrbrobwPX4c42+KMv/gmHxqZZfeu9tO2+DaejC1Gv0CXgldEJ&#10;fuUrT/G773ozOwd7uH7gAaLRCnPVEdbk2znsdVKtp+xbf0ZQSeos1McZbLuOrb0pyHpldIpf+tJT&#10;7Ds/TXfWx3FcCAKIGpRPHOLsi0/z5q3reOf77lgCWQA5z+X7dq5n3/lpvnF0hP/zW3upRpqfunMH&#10;PfmNbOt5gIPTj1JqTFDwe1Lj0xWAqwYCZenzEjxpLmkqsIArlXDSB+eyJrS80Xn4BtD6Rwy0AMTU&#10;aLkRNXTNWquFENd0noQQyguc/lUbO77voY/s2n39HUNf+sIfvfTViZHSbAtrIVpKRReNdd8FwGoN&#10;LF6+LeqyFsuGmSbQyg12rlvXk+3vxEqSVruVRfVYDHJNgLwxh1EgriIBUULgK8XZSpUXxqfROuHO&#10;vk5uXdXL2kwGmRiSSkI0GRLVqgghKOZchjsy7BosYIb6mI4jXp5c4KmxKR4/PcquRhebhzrx3lyk&#10;XkqwMzEi77TYOFtEv4fz5gJen4uoG0bmKrw0NQUW3rqqjztX9dAX+KhmiDWxwdRTFkv6HuvbM9zU&#10;KbCyj/Ew5Pnz0zwzMc2jZ89xY08vG9sLCAGxXQFsWbChhkCibsqjR2PMZJSWd5rqVWMMGEFnZsBO&#10;eO0Z12vs7lvdtnvLnsF3NWrRvlMHph955BP7n29eI29ZuTlZAXSZZazWRTouR0hplGj6PV1e3mWt&#10;XRJYX/ODYQ1CWJQrMVI1b9iQ2doZ5iujFDt6uPn6H2ZNz5uRxPzw+/89ObOZX/uVn021ccbwpS9/&#10;mTgMsQg8z8N1nQsga6XSpbFYo0kSzd4XT7Dxll20DTmUaxqcBGE1ExOnWdtdx3EDPCUI+nqJpkeI&#10;bIi0CZ4UiFiT6epEFdNMOem6TM4fZ2x8BG0lvqeJIgfP9zn40hgjZ84TBApH+lirU5E64LkuSim0&#10;1hSLbSil+NrXvsqnPv0ZamGMcqAjl6Wj0Ea1UmXj9m38y5/+j+y59V4ApsrjPP3Kn3Bq8qsslEbR&#10;NsQV2fQJ9hxUJlgq716ICzWLi7m0oWSx29+aVARvzFJKg1jqHE5vDykkjlTSdZyViJNrKTMuTdrG&#10;XEpTLQq4FZYOpQmuIYxGCIE2CZX6POs6bqa/bSuztZDfe+IVvn18lI7AAynJ53IXgZgl8B+HyPGz&#10;MDLCyMgR/K9+mv53fZjiHffjSEU3cPD8HP/pmy/xv7/jDtZ0tLGp+y6OTD+Kp8cY8DoItWE4iHGF&#10;YKwxRc7rZkvXXQCcni3xm998iVfGpunJ+7iej/R8Sq88y8TDf0Vl9CQAbW1vxV/BsqGvvUhnIUeb&#10;7xEnhj9+5gCd2YAf3rOFVcWt1OJ5xmsHybrFZifwCmyyTW08iiomIyzllUqx1gpxwbpDvFEyfANo&#10;/WN/2ZUGmokzC/WoHletIRHq9Z0nKYWfb/e3bb6xf+CH/92b1n7zMwc/89Jjp09zeffeJbB1BWH7&#10;coC1EqhSgNO/tpjfcefQYPdgYbDQmVntemrQGN3eqCZOWIuDdWLtrg7Z1WatWbS1vFAWiyz4ArXD&#10;R/bINF7HXv7EuTItCR6fL/HixBRrChnetW4t63M5kkrCma+c5tjDp5k+PEttOsRai/IljicJ2gP6&#10;dnaz/v5hBm7u5e2rermjt5OHR87z3OQMVRJ2be0iP95G+fGF1F8oENjIQE6ibsjibwxwEjg8XeLA&#10;zByb2gs8tHqQ1dkAGxvKp8qMvTDB6IvjLJytElYjTKSRUpAfyDFwQx9r3jxI/9Z23r12Fbf2dfLI&#10;yASvTE1T05od3R141hAbu8IsA2iL7Feo63yYjdLzlREXMtCsoeh327zXZaf1eWGMJfBlX7698MDA&#10;uvZ7bntow8jYyfmHH/v0a185sX9ypgVsLQKu5bYhZtk9sXRgsU7ixFXWbWazWUGqcVvMhzPNjitj&#10;kdhU1GyvvO6QQmBF6ryvBajARzgpOFqozTJZPkak51jV8RBru+9Mq5UybQ64/Y5bue+ee/ibz32e&#10;7u5uMAY3m0VK2fSDslf18lJKYNGMnw05fbzMrqGAbNZH6xLEhum501TiMr6bScuHrkUoCUriSI3Q&#10;TpplWchBkIZLxUIwP3+SWn2GxAhUEuE5OUwScPjAJHMzVbIZlziOlwCOMWm33SIwzGQyNMIQZQXD&#10;A71U4xBHOUgDjTDB9QPuufdebrz5TQCEOqG70M+N2x7g7MSjzC3McOrUQbasvQmUwPouXkeeZL56&#10;8XlpFoytaG7yAqlkm20TGoNAgbYoIVPtnBS4SmEumF5e0TpkGURaQdN1efZFCkvWMUhpmw0XK8/2&#10;QkgQklo4Q7s/SF9hIwBfPnCKx46fw1GQyeWYn5vl+ce+yt5izK233HbRexw6dJhzUzOLxDJhZYGz&#10;n/2vNCbO0fPgD+BnshSN5anT4/ztqyf5Z7dfTzHooy+/jXL9IH3OLNlcnjYXKnEFjGQgfx0Zv4N6&#10;rPmrfcd58tQoHVkPN8hgheT8lz7F5GN/i4mjpdXNsZMnWSgtsGrZZzx++BAjp08hHIf2wGWiXOVT&#10;Lx1me18HNw330l/YQiWaohbNUwh60FZfckkWu2EyjsFXmvKyDs50EZI291xhLnkDcL0BtP7Rgq0l&#10;a8fZiWpUr8YL1lr93d6zjivbBzd0vPehH901UOjM/Nnjnz10gIszx1Zk8S8tVF1UFmwtN7mA0zvc&#10;lpVKBLe/Y+OG9Tt6b2/vyd7sZ9xN1lrXaOtqbfwkNn5Uj2WjFtNfGSJfacPWdeqr1DJqWm2RqzzU&#10;5iB1XNeXLwQ4Il01n1qocHB6njsHuvie1YP4Bk594wwv/OEBpg/PMXRbPxvevpaFs2XOPT1OOBth&#10;sw616QXO75/k4GePsuqWfnb+0DbWvWWY928YZk0hx9fOTnAoU2LbzhzZMyG1Y/WUybIg1/tkdufx&#10;pOLw+TlOzM/ztlW93DvUgysk8ycWePWThzn+yAjl0TIIUK6DbppBdm5sx1jL0a+e5OU/PcCauwbY&#10;/dHtDOzo4SNb1vLY2ARPjM3gSMF1XUUklks08rYJfxyJszmLPhxiR6M0dkgslmQMgcqQdXPGRlZZ&#10;C0ZbrLVCCOEFOWfDhp29/3TNtq6Hps+Vv7P/ybOPPfaXB48sA1ytoEsvY7WW5t2Xjx2afK577aN7&#10;hrZ9jwpyvhWX1HjStKFEY5PU9uJaHw2hDVpJTNZFqvTvtImphCXqUYSncighsSoi1hGO8ggCB88P&#10;SExqfOoKQZIk6GZ8i1IqZf2usGshBI7yiRsBRw/MsOnmApmcTzVSaF2jnkyh4xLQBajUnz2bQzdi&#10;hASdaIySWFemp9QqEA6VxjkQVZSTRqwozzB+ssboyQpSB/iOpBHFSBUgpcZacdGxRs1OP+VIrElw&#10;pETrBGvTz9je2c3GrVtTDZUGV4YIHLAZXDeH8uaoRK9guQ5BFuE52EKOpFRtklhpbJJd1NHRUjZv&#10;5ogKa9MJt+mVIhbbeRdvEAGR0UkYR61efiuCLWvMVUqLxqR2xGIFRhsCYa7BjtyiTYTRmlVtW8i6&#10;XYzMVvjS4VOcL1UY7GxHKpf6s9/k0a//FebJh/nt//Jf2H3jTYRhg69++cv82r/7VcrV6kV0rolj&#10;Jh//CjKbp+8t34uXzVJfKPGlg6e4a8MgN6zqpTu7nlo8Ra8pMZxVeNJQCRsU3G56c6m1xSvnp/jC&#10;ayeRQBBkwML0o39zEchafB0+fpLf/u3f5mO//husXrMWgFMnT/K//auf4Rt7D9DzwZ+ismU3jqiz&#10;b2yKhw+d5sahXgp+D/2FrYxV95PYNE5opZBcS+qJ7IlLQZhO5Qzm0gHpDXD1BtD6R/j6vW9+yDaj&#10;TewKA5Gtl6OSTkysHLkCc3t1Y+0m5a+6BvJvvvu9W4I4TP7gqS8eO3SZ52pxa2UpVswnXNyK3dnM&#10;tlsH+2592/p7ele3PRhk3W1SidSyGJQ1NhXUWtFs97cYbcm7bbjKw7RG7UlS+wIlkWsDRNG5VBW0&#10;7IlWUjJRrzNSLnP7QAdvG+6HmYgn/2Q/L/3xazi+4r7/dDvbvm/jUsnq4GeO8tLvHyCZgvb2TpKO&#10;iHKtzKlvn2P0xQl2/ch13PxTO7m9t5O8UnxjYorT3Q7rdmZxxiKS6Qg55OLuzuH1uJwbLTNWqvC2&#10;oT7uHOhBWjj+8Gme/q2Xmdg3RdDpU+huI+tkSOqGOBez/t1D3PST15PrzRIuRLz2qaN8+397npOP&#10;jnLnv9nDtu/bwFsG+8hIxZNTs4xUHNbk80R2mUB+0czTAt0OatjFTDRSeyZfNv0UBA4BrpMzxlpl&#10;zQV+YVH3Ih2Ry/jexqHNXat6htvuvuHetS8c3zfx+LMPHz8wfnqhxMXWIa3+bKoVaL1yYP8Ct73d&#10;sVIoJQTGCrRYQnxYY9MgxKWSk7yKgiP9obEWYQxkXQhcNBaFIIxqhKHFdTNMVp5jpnQHXfltOImH&#10;VHDi+Aiv7t9HLpPBNpsLtDa4roOUEq31UpTJZeqVoEAZD60N85Ma0xDYXISSPpEtU41nEDYEJAkC&#10;R4HuysOZeaKkgUgcRMFDBs1HSEhcYKY0RrUxh+t3pp2GSjJ+dppKyeIFObAhUqVAWQiDEBIpxRIb&#10;FycJQqS5glGYYBxn6ZnIZDLMzs5w8NXXUvZQhUiTAwGxjRDSJ4kjKtWQJHHwveZVzLtIRKrdUZeO&#10;Dovu8EtNDNpgE40RzVWYECDSqds0DXdDHUeValWv8PhedOVLU9NXHMcq0zNJo1qNVXvRX774EsJy&#10;LZjdIkh0SM7rps3vA+Cp06O8fG6SW4d7+bn7b6c3UPz+gUf4OPDNp57h/vsfYPuWzdTKZQ4cPEzI&#10;ih7BWJ0w9bXPklu7kdx1e8gFISen53jx7CQ7BnrJee20+UOY6DSuaGAMKDza/VV4Tp5KmPCdk2OM&#10;zpXIBAHCcakceJHJr34Wk8SX1FO1MXz8E3/Oi8+/wFvuuwujDV/+0lc5OToKwFvUPN//4M28dnac&#10;jz/7Kt86fo7v2b6e3avSzz4fdpIkIZ6TWbl8CAjMRQ/40r6txlQrRtfryesoCb/xegNo/aN4GS72&#10;MLL1SlQ2xoYrgCyrE6OlEkpKcU2riI7e3M13v3frR8qzjT/e/+TZU5cBWYtsfCtLvFgeXARYnuPK&#10;4C0f3L5+4+6+m4c2dvxAJu/tWAkI2iYIWCzTLG26ORC3alsNKcvRrpBDXhqgHK9cB7CAkoJqHDNd&#10;aXBdW4EHhwdIphs881/2sve/voa1sOufbGHdW4Yv0mcMPzjAX3/nr/nCf/syO/p3cHPn7fQFg7j9&#10;HqWZBV78w/1ElZg7f2UPO7qK1JKElxtVpocCOtYF6JkItTZDsCHLQinkfLnKzT3t3NrXhUgsr37m&#10;GM/81ossnC9THG6jGLQRmYjXZvdzaO4wOx7Yxtt++A5yvalHjl/02PEjW1gYq/DCf3mZb/3K01Qn&#10;a9z4T67jtv5uIms5MFeh6HgUfZdIrzCWGYvIKsSgh/AdbFWDn9ojpLEZAozU1ljXNgGvXdLaXABe&#10;UolMtuCtz+TdNV0DuVu33jzw8ol9k9965BP7XyjPNSpc6GJdtAm5GGxF2lptlOM3gYwBK1rSK5va&#10;rBTgtVzbK4BpmiVICajAwXoytRgAtK1gKeF4HudnT/Dikb/k+nXvpj1YzwtPvMxv/affYP/+A3T3&#10;dKO1RimF6zpLzNAiaLlS6dIa0ZzXQ+oVB2EVruNhHEnkuFjZbNRopnRaYYl98Fyfer2GMiACF+uD&#10;RiKbx16L60Q6xpPp9VAiIAwb2Nggm9dHSpUGAyNSOwV74Xhdx0FrjUEiHY9YaxylEEKlLFSS8M1v&#10;fIOvvvmLvONd3wcSRmdfY9+xz2FkA4cAx9VIlQBe2mciQTXPrm7eG9bYpfN98UUBYVLtnJUCadOk&#10;BSsEwtjUQDVKmC2XanESXzXqafzIsSsx/Hbq1Ola79RMo6unJ2+Wm25acU1TvLXpbVv0+8moAtpY&#10;nh0Zx3UkP3/PHt66oR+AX/zZf8H4qRN89RuPMju/wHeee2HlWvmyU5LEMQv7XyS3biteJsNctcbB&#10;8TmmqjUGClkKfjfVZApjmjpBp0De7wZgolxl/+gUWhv8IIOpLjD34rfQOlmRJlo8jlcPHebVQ4cv&#10;+tn3v+d7+c1/+S9Ys2GId20axBrNn790hJfOTbJ7VTe+k6fN72UuGrlYj3cJEpaXrnWlxJGS+YVS&#10;NDs3F1/hur4Buv5/HWhdxffnWunNq94of4/O6ssHFgOYejWuGW1ja9Pxq4WlErVyGMah1m1dmazj&#10;Kuda4FbvcNvd9/3AddPTY+VPjJ2cNyuBu4sWNJdaNAS3vWPj4C1vXXdf/9r292QL3p5r/XS2udFs&#10;E8deaPdPjQWapYe8wraplK4zV5iBpWAuiujOONwx2I0KDXs/dYQDf3EMx3fxMx7FznYcdfEtpjKS&#10;M+o4L8fP8vLoszwy/yUe6vpe7u66n46uThbmyhz83DFy/Rlu+mc7uKm3k8qE5rynya9WuFM+3jqf&#10;OAMzYyHDuQy39XfhWcHRh0/x3O/spT7foHuoi4wKOFx6lYdnv8CLUy9grMbJ/ABez8UiW9d3Gdo2&#10;wLGhk5Sny+z941cJCh67f+Q6bu/rItSaybBB1nOauia7wt1joc1BZBWU9QUY1KRmtLYxELRmQdrL&#10;3OlCCJXJe2szeW9tR2/ulsH17V998dFTX3/24RMndGKcllIiLSVlKo1qXCY+bwyJtcYRInWaXtzb&#10;ogDeaI1oMiTX4IuPFammS3ousScRaBQKZRW+SgiCLFr7jM3v49STL/H1Tx/l2a+NUci6DPT1pfom&#10;fSF811UqZbcSjXDkZe8xayEKNdY0AEGcNDDGorVDoqtgJcjFqDdIi2hxGlcTBDhRgtCplQPCkFiZ&#10;BsOJdMKSSuIqQSJTeGNtgzCqYyLwPIWUCiE0SkgSrdHaLDFwIhVvpfeClASOg7GGOIwIHIfOjjZK&#10;pTl+9l/8FP/hP/48b3n3FjbvHiSUEwjlYo1LI0otTlzVNFCzoEwzMWFFdjyFXPZCrEH6XEuBSFLb&#10;Dt18yI2Fo6Onz7742v5RLjW+vWT+Prf3lZXGwqXvjR88NDt4y83z3Tuv715O52sgWjyuKw3vVuNI&#10;n6zbAUIyU60zMl/BlZI2/8I40VYs0tndfRGogWsIBLWW2tF9RPMPEQyuQUnB6fkSM9UGA4UsGbeN&#10;wM1TSeoIJBmnjazXngKtao2RuTKOo5CeS2NknNrBV5aedXGZCUO2ljCb39t1w42s2ZCy+I6U7Ojv&#10;RnKEY9Pzze955NwOSvEEFpParSwbXi/E8ly6Zx1rounp2sLERGPZtfxuclPfeP1/DWit0CEHl7ab&#10;Xi3U1F4GAC0vtdEs+/19ga/lgMdW5hslo0244olzlTp3bG4mrCfx4Pr2rmvdyfDmzofu+8B1Zz7/&#10;By99tVoKF8GWXuGBEctB1nt+6qbrd755+CPtPdl3CSHca/pQyzHBZbyhFkcNJyuQvmhBZivdNIJG&#10;lOAB2zra6HJdRr49ymt/dYx6OabQkWW6OsWfP/o/+MiDH2LHluuX/vbAvtc4svfo0n4nK+N8svZx&#10;zjRO8YGBH6bY3kZpbp7XPnuMnuu7WX/fMDs6itRLC1R7oLC7gOlzqYYJGQk7utvIOw4zh2bZ+98O&#10;UJut0l7swJUeX5v8Mp+b+EtK0cLSmT159CQjp0bo2nnhki1UFvjmc49RqSW0d3ewMF9i/58fpnNT&#10;B6vvHmR7R5HGTIlymNAeuMT60lWoEKDyEpOVJJaLuvpEupiPbOpSKC1cRYR+4eVnnFXrru/5aPeq&#10;wp7hzV2ffuwvDz4zda600GS2TAsgF2MzU9Hp2ckRa3SUCB3gtAjem4JqZdMJ/doYiNRFf2l14bpY&#10;kWbwIRWOzCLJkyQe0vOxrkZKcByDLzPk/BzGNjDa4DgOFnuREN5x1FL64UpPo7AC5bgoATqOyRUc&#10;PNcjbiisjfHcDInW2GbAsU0itGPxlE/NJPjKQypNJC2xMEhhUTadEpVwMQaiJEQIF4HEcSSOo0lQ&#10;GGMJ4zoGjXC9JsBKjx9riZKkWSp0wApibTDG4jUXFok2IA3EKo0bys0gVD+YLjQLWDlBQ8+kyMqm&#10;ZrLxEn0t0E3gYm1TS9fCPKagML0HZbNJITUMF0tMpbEGrJW1Rm25Me6KiQNidvZycgYDmMrY+an6&#10;5NRMrPVGJWWq6WquPg1QM+kxX1F8asFTOdym43o1THVPI3MVPrv/BOt7O+nNevz1pz7FV7/0pZVr&#10;nFd5xaUFkvIciHUopSjVQ6phqqdzRQZf5anEkwAEKo9qDqPlesRCGOK4XnrZ5iaXdHjiGlfoi8f6&#10;2De+wTseeojdN+1httbg2TPnmarWqUQRlSgh7zm4KotSPsaELHeAXpTaRVoStQrhhUBKhY5jJk+c&#10;XBgbGVlYdp3sCqDr9bzE32HufON1hdffm13/ZWwI5Aqlr8VW9sttiw7mXsvXxa1VBN7adbfU4vpz&#10;931SfJdO2q2rPaMcaRdm6pUkMtWV2KpM3gvyRd8/9vL45Ox4tXytO1GOzOy4c+jDd75r0y7XU3lS&#10;24Wg+fkWz89FuYRA8OFfuePWm9+6/lc7enPvvVaQdblPGFu9NENf1MGkQGYEjn/lUoDFUk80fZkM&#10;a9ryRLMhxx8+w+yJWfo2dtKxtcAz+nF+9yu/yU/+3E/w1W9+jVNnT/PlR77CL/zSL/D0U09fxNXF&#10;NuKpySf44sRfkxCTzeapjdc48fBpauM1enyfNV4Gp0chd/uYosJWEvqzPkP5LEk15thXTzFzaJZ8&#10;WxuBn+Px2W/wufN/Samx0GyfT4/9+aef59d+/dfYd2AfFsvJ0yf51d/8t/z0n/wYj8x+kaDo093b&#10;yeTBaU584wxxKWYol2FNIbPEasjLFJ5VIBCZC0HTQgiMhcQatNaJMVdNJrnsq9AR7L7pLWt/+ft+&#10;+qb3DW/u6gcW7x2v2N7uua7rAGLvyUMTOoliKy1GSOIkxoRxOurmPAwWrxohtSESlhiL0BYb6VQ4&#10;DmiZarsik5bNMsbBWNDN0pbTZJBcz8d1MlhmkTYtuykvJt/eCYEmZD797MLHOAKjFLFWaBJQFk2M&#10;FVXApNE8NhXHJzpMdWCOwlcxcSIxQRvdw+1ot4QjHNCCsD5P3hd4gZu6/UtDQIB0NMI6CB0T2RpS&#10;CRx8lBFgDYYE5UZkjYcTBui4TiyqBMUOMoUCKhNjZYKVLo4bNMndNL4pjmNMk5VTTupJbOM6KnHx&#10;pIdGElqJdRJ8z0EgUVISOHmMreBIQ8aXuGYVfW2b8FUGkoTYxCmYkwqhHDzlIjSpB5rngLF4zcjC&#10;SBs84VAv1zDGUrCKRFvCMMYoB+MFuCjKIi5NjI42lpFCrDQRny2VVsIOS4z79Pj56cnz56eTahXH&#10;95Z+SwLGSCqJQ2LEFSaUdPXhCn8J3CQ2jXdyheCrp6b4wB/9JTfccTf/+hd/idlK9buanIw1aU4k&#10;EisESTN2a3FWcmUGIRRSKFwZLP1dZFPWVckm29poXBPbu9LrW995kvd/7/fwE7/87/gXn3uCLx0+&#10;R+AosBAnqVxOCQ9PeCtPyiJlKiuJIjSLpZQUWDuey+zEBBPHjk9rrZd77H03jNZK3luXswxq9WkU&#10;fw8A7Q1G6+8I3lrtCJYniy//+ZVgwUqbucpXS5oj+HpYrhWZs1o5qiexrl/uOLsG88Uzh6dnj+4d&#10;H7/l7evz16rX8rNu760Pbvjg2aOz44eeH2v1TVq+QHIA/z0/ddOObbcM/ky24N36d7oyzaObr48T&#10;JG0URB4rzLKl1FWujIAYi68EAzmPDDB6cI6RJ0cZvHWQt/4fdxEMOIx/6hRP/fvHefKRJ3nHE2+n&#10;rVCgXgqJGtGFR7aFf490yLMz32FH2y52Zm4ibDQY3z/N7OkFhgay9PkBM15CiAWjyQrJqmyAh2Du&#10;fI2zT0+AUWSdLKfqR/jG1JdSJstpWWq6KXf45c99maeefYo169cyMzHN2WNncVyH4ff38ZZfuAN3&#10;weXrH3uCkW+PMv62NQy/eZD+wGc2TGgYS0ZdQVvU0pUvm+XZSDdMpVYNrTJ/p5Wf66uOLXsG/rnr&#10;OfnP/8GLnxs9MTcNmIX5+SXc/PKhV+dePHP0qbuGt7/dywaeUSrta9IWYp0KuH1FWG9A3kE4CkNq&#10;W6BEM7bApEyYbNbvLGZRmEhro7kSGRQ+RjffxwhyQRtrt8R0r2qndL5BJrBEpkqjpslms2gJcejj&#10;+jFSCqAXhEETYo1BSQ9PZdBGk8QxEoVSHlZXWLdhK8VCF41kLvUrE4o8a7H1NshAgkZSw0YBVvok&#10;uoa1BSQ5HBMvmk0h8CgWd3EycxolEjzhE9cdBvr6UN4RqtUq7W3tCBujkzSgyvf9CyyfTX3BEAYl&#10;fJQnsbZObBIsHq7jYqxDvZZgjKSzt0BXv48QDsbGhNU6HgpHpkAMAUKmwnqEwNjUsEEshn43NW0p&#10;u5WK8nUSQ5NFi22CH/hEUUwSx8QywSvXGUkm9byzEHCp0tJehY1oHW81YHQUhdOnTk9Vp6YpbtlE&#10;WEuHRSEs1grmtaRuBBnHIKy4bCddWo5ND8WXClcpHClwHcXZiQXGpuaWIjS+m4dFKYUKAqzQoC2+&#10;o/CclnQE0RzchEDKC9OfI2RT15j6kknPb5ZpX/8Qa4Fjo+OMPvJNBvLrCXIFPEfhKonT7BiVQiGF&#10;u+L7Lw6/s1rRsPIi+lED1BuhjePasmrISoDrWpmr1oxEeZmq03IAvlJixeu+ZL/3zQ/9LwVAK1XF&#10;/tEyWi0M0vI4mFY2y28yNxnSKJjFLddcnS9uuZbv51r+n23+bWYZC9TKBK2Iuq+R5boIzOnE6EY1&#10;jo2xK9p1CgGZvOev2tDZfuyV8amzR2YmX885a+/JXnfDvWtukkpkueDc7rYwdx7g3Xjfmt4ddw5/&#10;MNvm3/ZdYauWtYox1izM1Crnpo7p+doUSqqL9AEWMAkYfYVHxqZNawVX0RGkK9Pz+yaJKjHb3rOB&#10;js0Fsu1ZPvSBH+TWW25J/6QOC5NlojBKP5niUo9zBfPxHHtLzxET4joelfEK8ydLkFg6fIcOz1kq&#10;gRV8RVcm3f/ciQUWzpRxXIdEJOwr72WqMbWyiUaTJ5wbm+OVJ1/m7LGzAGzauZFf+MWfp39rD123&#10;trPjQ1vRkWHi1dSzp+g7tAepkPuyIEsvg8tCoKQkihp6dm6uaoxNlh4SsVSee12Dk5TCW7ej50MP&#10;/ejOd3X05rpanisHEKdHztRPV6dHwkql4SQG5XgYRyClQGhDYjWJgqTeaAIvkVp8OBKpnFQ8btIA&#10;Y6nSycdYmxppJhqZNMONrSWX66WzfT2+ClDKQwqHRCf0DWbpHQyo1CKENXiOIePn0ZEgbMxjRYgx&#10;kiRxaYQJiQkRUiOdVGdkrULaCCUjtBVUa3WG1/axYVuRWqOCMTFWhAhHkc+tx81lmoNZgIqyiLhE&#10;lCwQehKVMSRRlbAWoW2cAhksbZlhPNehrqcRyoKI6V3lsXl7D8IJMEk7npMhjhsXabOsTUGoaFqb&#10;aANxEoOIUEKScRWCCCkkrsogFfQOZentK6SxK9oSeC5+oGjLDyGswiqBQ9oNaZvHp0nDg42wGGuW&#10;DFyx4EmFjZKUuREp65WYGCFTSwhHCpx6zDlxvj8SdW+FCfaSe66eJKx+29tXWtQuyRvmR0ZG5s6c&#10;m0IqRLNcm97LlnLiMB+7SGGXdIGX0ib2omenPePTkfURSmDikHxPL9m+/r9TLcrvW4Xb1g2JITGa&#10;nlxA0Xcv0lIsmb62EMwF3yPn+SljKSVuRw9OE6B9t8dS7Oqi0NmFbuZDdmZ8Cs1jScvCKw+0UlhC&#10;K5iJHRKb/n/xHBoD88dPTGcdZw5IHMdZLj25Qq/4ZZmrxVHZu0zVqXVeWl5FeoPN+l/AaC2pffrX&#10;Fp3dd69pyxW9tkY1duqV2DHaONVSJKNGIoTAFULIjr5cPpNz/bCRxGEtiZNYayGFqJejsFGL4yTS&#10;plaOovJcI6qVwziJTWs0SevWaui4IqV6hYiby4gJrTbaRleY9MTghvbO/tXFyecfOXmqf02x3c+6&#10;/jVNmEr463f03r32uu4XT7461eCCRxKLN3KxK5PZddfqG/Id/p1CoL7bK6Jjk4wem52fOV9tKFdk&#10;vPhMUDLDiGDThYDTpthC1y0ytKlVj1hhkSLSibjgeuSkgw01YTmiOlFj7vgCOjY4SnHs+FFOnT7Z&#10;pGJoSXW8/DBgrOFY/ThlU6XotFOv1imfrxNVY7yiR7vnMBUlJNZScByyysHGhtJYmbiW4CiXmq1x&#10;un6CalJZeQhYZO28lkJxAmElImxcuNRJrGnMh5RHq9jEkHEUBddlUiQktimobn1bATq0mLC5uBO2&#10;Wb6A2dpMODF5rlxos6EUBM1fWDq8eiVqSEeSa/ODawRb/rZbBz/y0D/dFX72d59/OGok4eInC8PQ&#10;fu4733j1tgcGj7ZnczfJrJNGVEqJoy0NrTHKIIyFMEEELkKpVHtlucBiJYbUXzI1qjRSYMMEJ4oR&#10;GR9tNI5y6C1uJvDaqEVVpHJJbERv7xDbbpzhtVfOo5Msyo0w2hBHAt/NIh1DYtL3d9wKxiapv5VR&#10;WCJcmyCUQRtNFCd4gcvAepdCd4ybDZibqyIcF+UkDA12k/N96oAjDMqtp7E0UQWZVJGmDRn5SMfH&#10;OA6JTtOOBvKD9Hg9jIXH0SJG130cX7NxezdHXxlj+myFvHIJ3Awop2lNoVPDXaWWTEzTax+jjYci&#10;h8BgbUgUQ6MW0r8uz3U3rKZUixAeyDigXp+jvXM1awduShc1yiIEyKQZ/G1sUwPVfGRMymRpq1M0&#10;bQU6jJrNKoJIxyk75jgIa3Fjy/7oFIfHjs2NHp8fvwzAWhobM+vW26mjR1dadLZqSJOFkZFTZ557&#10;7vS2t72lRyzqtJpvXteS87HD+hYGZqXByNi4CTCgELis7yqScRzCep18dzf54Y3My8fRK7iuX3Wo&#10;U4r89bfgFDvQYR2Ajd0ddOeyF9ZC0iVxCijhkLSU7noLGYY78pydm8fGMX53P/lNO5h77SVe51oI&#10;AK/Qjr9uG8rzCefnyXoew51tLWNdgiG5JNNoEf3MaYep2AUjUCrdv/I9HM/j8Ne/MXbm8cenAJ0k&#10;SXIZRuty7JVcRobIFWQ+l3j0dQ/mRWUhjBvVeLlxsuGNqJ//ZaVDuWZrd+bmt667v9AZfFgg2iw2&#10;I4TIYFNOwWKN0TZsLiusTkyotWk0gY3Riakmka4aYxtJpMvz0/VzU6PlcxOnF6Zee/bcZGU+XGxz&#10;X9ziFsC1UjivpcV5fRFwNb20VqRIHVddFdz4GdfbesvgwJf+28v7Dz43NnLDvWs2XRvTJGS+6A9t&#10;vXlw08lXp8a50La/ePPKzoF8oWeobbfjqr7vjs0SnH51+vyBZ85OuBk3M7C6ravYnW2rnV9wJiuj&#10;xCbBUy6JSdIVu7VQ09iGSZHDZQxehBDkVLoCj2KDcFLB9anPj1KtVXne+zaf+uqnOHHoxIXH1lwd&#10;EKY+QyGhrSNkB9YakjBBNy0VfCVRzU65jJMO6EliSMpxak3hQKhrzCdzV1YOrJAYePLYSf7pz/wo&#10;P/Ghn2KXvYnTnxsjnAvBGuJajNfmkxMKXwiS5SZqIo3NMGUNNZ2WU4RASYeIkJHx47WxibOlzRsK&#10;CUIIIcUS0yilFEmS6NmzpYX+te2d+fZrA1tCSHfnncM/NDdemX344/ufb7l3xN5XXynN3P/+6WoY&#10;Gj/ylVQiDT02qd2EseAIhYg0MjKIwCHBII3BTWNbCJMEbQWeWfRvktgkwdYThO8veYX3dW1jsOsG&#10;Dp/9Alm/C0mWalRh484ObrxzkOcfOU9bPoNSMY7rIEQGISIc1xDrNEbHER6gMEJjTUxsBEQO1voQ&#10;JPQOe9z91jUIIWjUDEo5JMZScAYZKN6FwEFQRxBga/OEs0+hxF6CYBLh5qljiWcGcBp3EQS7kIGl&#10;Pd9Fd/uNzIRjCBsjlcDYGlt3rOLA1glGRo4RWIVyHJSbbWqRUjZz0SVe67R86HoOjshC4hDGdazM&#10;AA4qM8muO4dZu7mTRlQiNjV0XMX3swx07kbKTOqmvghuq2HT60w0OQ9xcS1HCDAGkRhsPU61dU3n&#10;dwfQ6LScGSacF2U7Pjk1HTUSw6XZdxdJJeoT45dRHS5tCZDoanV8/PDhkcrk9M3ZthxxvZHuW1ga&#10;VnK+4VPN1fGlWTJ6u/ghEWjbZBab49POwW76CjlG50oUE0N+xy0Uju5nfu/Tr1d6Sq5viPadt2CV&#10;Q71cpiObYdeqHjqyzbWvjZClvRRnv4UyEU5+B7bnHQh/kL58ll2D3Tx7aoyoUScoFCneeg8Lh/el&#10;ZdrXeyzX7SK/dSc0QupRxKbuItf3XWjA0TYmtsllKafzDZf5RKUMYZPpdHyPhclJqmOjU8Bcyzy3&#10;UkxX6/VeXmkSV9BgLbFVN791fXH33avXrdnW9aBU0n/+ayd/52//8KUxVjZOfgNo/QMzWgIQ+74z&#10;ktz5vZvmit3ZHseVu5dpj173a3hL+vdhLT7zth/ecWjyXOmlg8+Ovvjtzx053bzRWt2z42XgS7cg&#10;b9PKbrWArOW6BeMFjhRX0V0JgegdKhQ37errfPbhE6dXb+3q7hrId1zTyfdUfmhT5xbg+SbHErcM&#10;brKtK5P3M85qKUXwes/X3Hh14TtfOHJs7Nhc5brbB1etva6nL9vmtzWqESWnzPnaaaqFMjm/j4Zu&#10;XOhsqlrEQjqBoOwlAMk0P7TTzLuTAqQrcQsusqHY97mD/NnZ/4dzeuRifdQ13j1KOCjhptOMkChX&#10;NrU84AqZGiNaubR/IQRCybQcYC0Ihft6ewXSWYqXn3iFX3/hP/DPBn6Gtd4G3JwHfsr2pPoPgVRy&#10;BTfzJnAqa2xdNyUgKfjUUlM31aharVaMzkWLnyUFW+k59zOuG4daH983cX7HnUNrlCPl1crB1oLr&#10;q+Ke+9d9cOZ8ZeG5R04eW7xv5hbmo1emTh/e0b/2Nr8WtbuFgFimfWyK5n6NxdQayMBF+F7T9iH1&#10;ZBLCSYtXNo12sQKMEJBoaIRIk8E6EkFCzi8y1PMmzs9/m3rUwOo2tJ0myLvc/+4NRLWY/c80aM8V&#10;Ec4MxiygROp5qRMXR2SR0kWbBEsN5YCwLtrmCENJ/9qI7/3wJrKdgkhLpOPjOWCjiK3r30Yu3wtA&#10;UJ4hnH+CsHwYx0ynQuckwDYW8KWDCo/SKL9AmNtOUHw7TvEG+tbv5vDs16iVxsh5fcQYtCxz1ztu&#10;IAwtrz17As96GBsiZVpGXWSyhBC4rgLhgpFoNEJotNZEsaChK+y5a4i7H9pBIktoIRAEGGp0Zjay&#10;cfh+4ijCdVyQkCQJXrW2dN+jNUKJppOKuLBiNBZdCxFJ0uy5EChXoRu6CcwEr00e5cn5V2pnTo9O&#10;XEYeYa4yFrf+3oWKgbXVmYMHD4y8sv+ebW+5u0tEEVZrZMrdMhU7nI88NmcbJHoFvyshiE1IrOtk&#10;nHSIvH31AHuGezk1s0CtNI/X2UvPXe8kGh+jNnb6micLL8jT/64fwusdJKrXqMUx96wdYNeqvhS0&#10;Tnwec+Z3Kc4/R3ucmiYYCSboQa3+KYobfp47N27gCwdOMV4q4bsebdv30H3vO5l6/MuYOL7mY8kO&#10;raXnjrfhFTqpzU0jhWTPUC83DF2wrIhNHWOiSzoOBdAwktMNj8gIPEmzW9dBKo8zz700X5lfOLts&#10;rtPLWCYuA7DkCuVCt+Wrs2l3X9stD27YMrShY1fnQP4BP+PcYC16Yar2X4+8eD5q/t7y++SNEOt/&#10;CI3WChSlbFRj8Ts/8ciLx14e/8040ie5Msdwzfvws+6ajr7cWzff0P/zD/3ort/5pf/+jl/80K/c&#10;8UCQdduXabwCLu7mc1bSbl1hkEG58pqO2cu4/tabBwaiMIkPPH3u9OvQ27jZgtedbw+yLHN9BxzH&#10;kb4Q4nWVDKNGEj/zleMH/+xjTzxdLYXh235kx9Yb37JubedAvk00M9D8fEJNjTIdnkvFqYilx8/W&#10;EvREhEkEXGa+T+XR6TOtPEWmPUD6oGVCZ3sHqzvXodTrvLWaw/oqb5i8LBDHMdKXZLt9nEC21DrS&#10;S7iko/ckfoeP8NPSVyCy9Di9KKFef+8N0OV2UcwUUxNxT5DrDPDzLboKllk7NNeGtqGxkxEmAus1&#10;Bc5GUK3Om4hqqVqpLujE1IUUSxE2TZyFFyi3b21b+/mT86UT+yfHX8cxi0JXZv0tD254R7Er09ZS&#10;pLV/+PlPHXh1amRvUg+1MGnpz0ibglULOkmgEWPqEUkco63BNid2axOstEsOH0oqhEwtBWwjAm2Q&#10;QmCMwGgY7ttBX8dt1OvgehI/UMTWkO+WvOXdG9i4K8P5mRGixOA6kOiQOAJfZtMORqNBa5T0AYdq&#10;Y4FSdIbe9SHv/IEdDG0uIJ0CCEWsa2gT0ZndwJqem3GlRzTzOLWR38cdf5ZcfQYvdonMAjrTIPYA&#10;4eHpbgrhWrzZWfTYp7ETX2Bjbjvr+25HYBFJgEM7xknI9i3w1vdvZfXWVZQrIVJIGmFIovWSL0ca&#10;IeQ0rRTSkGdDjLExxp3lxrs7eODdN9Igph7XmiBJ4DpZhnpvoae4Ds9zl+4l04gw5TrWmNRUtenN&#10;lg5WF7y7rLVE1Xqqr2t+32iN4wg8ISBKCE3CxPxUZW6iOndlaUTzaxxd2FYGWouL1rg6NXny8CNf&#10;OxaHOk0ZWGqMgKqVHK97hDr9/6UWKBKDppaU0CZliXK+y7t3bGB9T5GFMERXFshsuo5VH/zn5Fdv&#10;vKKye/H7mfZu1nzk58lffxM6DGnU63Rks7zvxhvY0FaFgx/BvPg+mHgSoWNIq9TpAdam0Ac+Bi+/&#10;lRvajvD2HTuIrUNYq4Jy6H3oA3Td/gBCOVxLR1Wmb4hV7/4I2U3Xk5TnmQ8jNva08+C2dagmqEpM&#10;SC2ex1iN5EJkkhQWJS3jUQpYRRPAQmpzEkcxx771+LnG7OwoK+egLgfRyxNFPC7opDNc0EAX3v/z&#10;t97+C3/y0E//yK+9+ff23L/24wPr23/Rzzg3AOjETE6eLR079vK4XabVkryh0foHB1qXsFqA/H9+&#10;48lXzh6Z/XgSm+m/r/cXAiWVyAZZd33f2uL37Xrz8L/+hT958Nc//Ct3PFjoCDpbANeiaN7ngl3C&#10;lW6QiwakJvtgr35A0Lu62LnlpoHulx47fW7izML0NZ4pKZUICh1LQKtVyK/q1ZgoTGrWXrnwtuhU&#10;f/rg9Nh/+zePf+vbnzty8t73X7funR+94YbV27r6PV+5QoCUAqUkmYJCtlU4XTqUTqSLoESlbvD2&#10;fIyomhWljpLUI0qb9KCEK+lY20auN0etUSMrstxQ3INS7usDOhYKbhu7224iJzJEcUiuy6d9bREV&#10;pMSrxgWRQUgf0yRjhRR0rCuQKToYnZCVWTbmtlJwiq97/67rcl1xJ91BL1GjgZtTtK9pWzoHcdPs&#10;VSy/WwTYkkWfTyA2CCcVTWezWcbLY/VvP//oVLVcq8SRrqYxLqKF0RJIKURbZyY7uL69be+3zozM&#10;nK+Uru1BACmF07e6eMtd37fllhagRblajUKjKzqMrIlilOMgHYWyAqHT8pfVaSu8jpOlPL3FqByj&#10;BGbx9pci3bTFxgnWmLQjS0swkPXb2LzqITrbVhPpKRKjqIcR9UjQt6aDj/zcTn7gI3vw/SKlhSwm&#10;zuD7PoldQKgFlKwhpEYnklrV4Gbg3rdv4if+9W2s2ympVF3COEbKDFFYxw9K3LjtB+lu66cx9klq&#10;5z5HkNSQvoP1AiJH47sFnDAAR0JQR4tz4E+hvBCnNk98/jHkzN+wc/g+etrfhpHzaDVFuR5Ri12y&#10;nYYf/tnrefA9OxHWQ2DRSYI2hjhJUhuKOAGpcT1DHBvqdYsTONz/ju38wEd3kesGa/OAwFGKMK7Q&#10;1T7I7s0PkCDSVn/RNBhNEmyYIJqdhcKSBpZbkebhLUn/LHEcpYBMpAyb1amFgbDQCOtMumVmZ2dq&#10;lfmwevEyZkWh+xWWPRcBrRRsGTt69qmnnh8/fjxWfiYNHW+WD7GCkdDnXOSiRGrncHGVPh1QqvEU&#10;oa4sff++jUP88E3byHkeC40Q6lWy67ew5id/lYG3fT9evv0SlGgBV/n03vlW1v2r/53sjpuwjTq1&#10;Rp3QKn7wlpu5f+As7HsX+tgn0hZgL/W4ta0zVLPtyJx9lrajP8SH1hxgz/ptzMcCHVYRUjHwvo8y&#10;/P4fI2jvXfE4bCq6peuWe1n7E/+O7Nad6FqZUiMk7/n84A1buWNt/9LnDXWVejKLFBdPQ0JAbARH&#10;alkqRqGaZUPRLBtOnTyVjD77zDGSZJKLM1D1suvZqrdabKxa3oyW615V6Pzp37n/B/7j5977xze/&#10;dd3vDW3q+Jl8u/8mIS72nTDaROeOz84ksfFbiIvWuYo3ANc/vEbromcrrMXmy//95ce//2dv2dq3&#10;tvj9Ul7GPOS7RYpSBF7gDHavKgy2dWVuXLWx49a93zrzhW/8xYEDLeCq0bwRohV0CJfzlkmJG2uv&#10;yfvICxz/+jtWDb/27Oj557564vCDP7rrVtdT7lXOlI1D3WjRUbSmTIjzJ+ertVI4aY1tiLQ78ZKX&#10;Toyem6gufOdvjx56+kvHzt30wLqB7/+Xt9zU0Zdvd1yhjE4ND1MmRaaeQq6krcfh7PlXqYYlXMdH&#10;x81lqAQ7EWHGItQ2f0Uy2AINA7Ex+FLSsbGd/u3dHDp6nDhK2J7fxS0dt/Hs5FMkNuGqMv5mpfK6&#10;ru3sKtxIFCeEOmJoWz8dG9JBNtHzMP803TPPYfU8XnYNtvvNiOJOCqs76drSzelzZxDGsKu4h2cX&#10;nmJ+ZjYdgtQ13LEGhvKruantNjzhMV2dZujGPjo3tjVBHoRakxjLRdVkkXqO2dEI5nQzZTJls6y1&#10;nKueqZybHJmTrm5obWpSiaUW/fS6pG+jHKXWXd/Tc2zfxNSL3zh14oEPXb9LKiGvSmkJ8AOV23Tj&#10;wJtWbThzcPTE3CygZxbmGr/x2f/26P/1gX+xaounbgxcT7i4QEIjiTCOwE0EthohMzHS95FqUW9m&#10;kYnBkwpjDZFO8KVCxg7RXITO1GA49cZydQRWMdR7E1vXvpO9R/4MiaZNDhBFCXUV42YlN769h623&#10;d7Pv+TGe+vpRJiYFWb+DSE+ikwxhLMh3WG69bx23372e7sEcEBOWEqquxlUKUT9CNtPGht6Psqb3&#10;euTYo/hTzxNgaKJbhLX4i9UNkeDq1ChVyDw2bqbFeBkUFjP2LXqGPa5b/ya+c2iETDRCL0UWtKIu&#10;Q7I5w93vXcW669p48ptHOfLqNFFDIYWDjmIwMcZIrONg3To7blvLfe/cQdsqQ01EJDbGJiUkioY9&#10;T68aYs/wB3CcfiIbpl0RwkVWEryxGsKCkYK6jFGuwBEO2mpCofGtQkaGcKGCMAYtDK7VZKSDpySR&#10;MSQmISlVOJScNeempmbq1ShcQWull4Mu6bUMyZ5nTbUmWsbHxbLUIoMSlUbPvfLKX31278Cv/ttb&#10;hXKgmQXoCUtVKw5Vcgx4Cyix3IlKoIQislUWwjE8lcWRqX7qR/ZsY64W8sfP7KdUj2gzFukH9L3r&#10;Q3Te9SCNkWM0xs+hK2VkkMUfWEVmeANeVx9GG3SlTD2OKUXw4Vtv5se2j5M/+uOY8UMpNJBXphus&#10;B2b6OJvlr/LLu/93/lVtI6fOH6bb1FGeS+eb3kp+5y3Ujr9G7cirhBPnsDpBFTrJrF5P4fqbCFat&#10;w+oE26hRaUQY4EM3beZDN25eGjNi3WC2cZbYNJb8xBaBqgOcbHicavjI5vcWqanECI498e2JyuTk&#10;SS5Eca3EaLXK+uQKlRLvrvdsWXvH92x6b0df7n4vUEPLgdXyV6Maz44cnqk1wdoiu/lG5+H/IqB1&#10;WUf3k69OVb/xqQN/+85/dsO6zr7cHf+zPowXOH0D69rfe09nZmv/muJfPvxn+x6fOV9ZWFYyFCuA&#10;rRXp9XolCrW2DWttIoRwrsYu9K0udl9362DPy986M7bzrtXja6/rHr7S32htospcY25uohqucA6Z&#10;m6xG508tHB9Y1z6VyXtrlv99rRxVD79w/tSX//vLh6yBD//KHbu23Ta43vUclxb9rEhZk3RTEuVI&#10;/IxiKnuOo7P77Q39d4qQMO2UcyR2QWNOhqhNAdYBEdnlDBq1JKGhU6BVWJVj7VuGOPWdUcozVTp7&#10;i7y390PMxXO8NrufJbXuSq+mHnRr+za+v/+HKIgi89V5graADQ9dT34og539a/Sx/0znwgv0NONj&#10;DKBPZHHWvI/82l9h9Ttu4MwzMyzUy/QW+nhf3weZjaY4Vx652CVmpbs2gY5MJ98/8GHWZtczszAN&#10;Dqx50xCdWzqamgpDXRu0sTjN0p+VpI0ADUNyvIGt6DQjEoGrPKpRldfOvDTVaJTPZj1fG20bUgor&#10;pRCyKYgXi5opIN8R5K67dVXvtz5z8MT6nb2jm3b3DV9Np4UAqaQsdmfW7nzz8PbRE3NPL96/J8+d&#10;KZ2Py2NbY72DxHhGNDvnPEUgFUprjFToRgxuA6eQxQrT1IQsho2n3WWxMfiORFlBWKnhlwNkMUPi&#10;eLg6QYkaeza+A0/leOHAfyWUo+DkMMZSLbm4rkNQqPOmB/q59+3rqJcbNBoNMFsxJsHPS3LFLAhD&#10;ozFPKZrHcRTCdwmEIIrnUbqfXUM/ws6tD2DO/hnl8gmyAtQVhrGmdVaTneNC9FSTzqid/zybe74P&#10;ufVDPHn4T6hFU2SDVcQmg1OLMQh6d+T5wK5tRJFgfCTkzLEZqqUG0roUOhzWbSnS19+F66fWJ0nk&#10;4FkfKRaIZJkk9un0t7Ln+nexetXNJAnIxMUGEOs6spKgoxhj0/KaFCBsQmITtEz9zGwco+shNkxQ&#10;RmClxEqFBhZIkBLycyF79SleGz/UKM3U54y2CRd3ZS+P/braeL68fBgBodV69MRjjz498tBDu9bd&#10;emNgKkkzL9JirOBEI2BVLWJHvpo+Xra1t06ghMt8eI5AtdGRSW/xwFX83N27KAYu//dTrzJXjygY&#10;A0mCzOTIXb+H3I5bkU0vZWssNokxjTrGaKphAkLx0/e8mZ/eOUHn8Z/AjB/CetcIA0Ta+GonDnPH&#10;4P/Jb93zu/z6dzZx+Pxx8tbiGYMKMrTtvo22G+5c8jZDyvRhTGJMowrGMN+I8R3FT96+nZ+4Yyc5&#10;74L0oByNU4nGUw8vceFO9CSUEskrlRxVkzYaieYPpesyf37cvPrXf30gqddPLQNa8TKQtWie06rB&#10;8hxXBg9+ZNe2XXet/kBnX+5BqUTxWuZUY2xcmm2cP3t0NmyyWVELyHrjdY0v9bGPfWzFH/z6r//6&#10;Nb3B239kJ4984tXlPlrLRXfu+VMLiZBiZtXGjk1+xun8n/mhvMDp7V6V3zm8uUtOjpTOLUzXoitq&#10;FC4cu2xhwdw41M62WwY2tPfkrrsWJk45UmULnvvqd86eqVWi2sZdvYOOqy47C1Tnw8lDz489c+yV&#10;idNN1m2RCl6igONG0li/o3ddrhhsWMxbTGITTYwsnPvGXxx47uE/23d4992r+z/4S7e/ae11PcOO&#10;I5W4MHdfyOGzF0JqjbYYbWiE9WTsaLW+e9WdnhCgrQGVAgcRWtSQj+hQqdnlMlYrsZB3FG1u+vFy&#10;PVlqkyHjr0yCa+nJ9rI9v4MqVc41RrCJuRjSNodvz/V4c899/NDgj9MXDFAqz5NEli3vvYnrfijA&#10;m/63mL2/hlo4jSNt03KgqSFNYhjfh4wfI1i3npnSFqYOjIMIGcqtZV2wgWk7wWQ4ccHfyi5bqwNr&#10;C+v5yNA/56b2WyjHZebHS6y/d4hdH7luKXx6IUoYrYUkpIHaWNLuMCWwpyP085X0vHlpEGzBLXD4&#10;/L7wyy9/et98eeq06zt27fbuVf2ri2vcwJGOq1CuRDnigi+TFCJb8Pzp85XZw8+fn9h8U3+/5zvu&#10;1QB+syjjaG2qp16dOtaoxg3A1hsNE3S2xxsLPd39Qa5HZQIZKYt0HFwh06qgFOn9YA3KdzBKkliL&#10;kjJdhQtImpo80exWTJIkZSHzPokSOCaVQyNdutuHyPndTMyeoRGFeHSSLdg0yNcEKMcjtmW0U8PP&#10;BQRtXQRFD+FZakmNRhyD9FGBj1AOkdaYxOIlHtdv+F5u2PIOvNlvEU8/SjZOGycQ9opsKeJiPcPi&#10;CkRIhScCdOUUvZ13IgubmS0fRyRlrA0hqqLdhMjz0TqLESkTvG5rDxu39bNpVzurNrThZX20rBHr&#10;GIFCODFWVZDWweiAXLCKPZvez5rV94L1cWzaWJFIkGGdZLyCilPPEG0MGIND6m+WCPCEi25EJKUa&#10;NkzZIyHTPFIjBDUFXmQZGznO1+OXOXj2UGn02OzR8nxjEig1tzJQa25hCwuCaCuA4yxttl4Xy9UC&#10;y8tRcbUaJTCw9k1vXi1FM6y8eT9GCCqJYpUf0aEMepmBqUSiianFc/iqgO/k0lW/lOwZ7mPHQBeT&#10;1Sqn58pUojhtyohjbByio3QzcUQcx5TCmFAbdq/q4VceuIcfvj6kcPTH0GMvp/zL6+FaJKkRbuUc&#10;a4pz3LnnR2jogMMT08zVGmnXbhJj4wibxCnQax5LEifUwphKFLO1t4Nfe+st/Mie6/BbzFJLjXHG&#10;awfTuK6mWaoFXJnae7xcyfFaLYMj7EX2MdLP8sInPzV2/Otff9xE0fnmtaw2t0YLs9WiGr2gx3rP&#10;T9206z0/edOPXXfrql/JFf2bxOtorkoiUxs5PP3S018+fpBLm80SLu3sf12vt//Izv+lAOiRT7x6&#10;xZ9/7GP//v8TQOsi4HLu2Gy1sz+v+1YXtzmt+QcXI2gb1ZNICCGkFN81alaOzHb05nb2rynas0dn&#10;TpbnGjGXd5tvvUGX6Nawnqi11/V09q0p7nJcVbiW/eaLQaZWjhb2Pnb63JrtPcXOvnznSn2Lxtjk&#10;1GtTzz3+2UNPVRfCBaDeskpZEjTOjleTnqECA2uLOxxX5Svz4cSrT5199jO/89yTpZl6+MFfvP32&#10;e75/663ZvJddaT+LVliLwmZjbLppy+TZ+XMvPHV4dFv/TR1DHWuchq5fYFiqqdZIbmiOVi3rXykE&#10;oUnbigpOWrpwsw7tqwuUz1WYPDSD9jQdXie7CzezJbeVrJcDV+A4ioKbZyC3ihs7buH9/R/mge53&#10;knfzLFRnqZYsw2+/ntt/zlAo/SQc/gzSxIhAYWXaAWeb2iYcCUogFqbweJLM9s1Mj21k9vgMRlQZ&#10;KAyzK7eH/swqEhVTp0JkI5CQcQM2t23lwZ7v5X39H2J9fhOlsMzCZInuTR3c/gs3MnhzXxNUWkZq&#10;DaaiGEfKpZWm8BXUDfG3y9hzUcpmKYGyAtdx+eyLHz+998STzydJtOAFjl23vWe4b7i41g2Ucl2F&#10;ciRKySW9lhDg+o7rZx3x8uMj55SSydDmzh4hVu58XQRZzfqCaNTihZHD04fmJmuVRbB+5NSx0ptu&#10;vr1vvVPc4AUZJ8k4uInBWItVMrULaIY+JxJkxkVIibLNoGNjMKS6IWtSh3hXKkwjQbjg5mVT6O0g&#10;aCClprt9G31d17NQ2c984wWsziCEi+drNBpLG67qIbGCWCwQxhptHRwnh5ROGnWUgDAKYULaMz3c&#10;suPH2bX+e4nHH4Xzfwu2HUWEkGmn6bWLGQQImd7nCGwoUHIWYUdYNfgeuoq7mZl7gWq9hJYDIAOk&#10;XcDqOVxpcYxPWKtidB1pPIT2UDgok8NxXbQM0UYRRllqOqK9fYA37fwnbBy8A2FdEDFCxEjpoLRB&#10;ny9hZ+s4SmGbDQcKUjPUVISHayRUQ5JaDRmbNHFACDQWIyGDA3NlTjbG+PbCi0zNzc6cOzp7tFGN&#10;Z4CFJtCqNLday2RpZVfnJZOjyGaw9foletuLxkdj4trMjCkMr7m+d9PWjInTzuVm3jzz2iE2guEg&#10;wpX2IlbLAo70qcUlatEcWbcdT2WWLs/azjYe2rqO3au6caSgFiU0tCbShrgZruA6is5shtvW9POz&#10;d+3iX9+zhx39BVQ4RnTiM4hoAum//qlfKDARaO3RvfF93L/tOvas6UNbw0wtpB4l1BJNqA1RkjK9&#10;iTb4rsuuVV189Lbt/Jv7b+HGoV5aH9tyOMXZ8iskNsJzs822mvRkBgJO1n2eWiiQGIm7aFAqBFYq&#10;5sYmePr3/+9vls+cebnlOlabc8bi4ty2VKk8INh++6q+j3zsro9uu2XwlwsdwZ1CCv/1zqNRIykd&#10;fuH8s0f3jp9rzk+t2rBWxvS76jb8/xeg9fdSOmyxSWiNbVDLhZRJbKLHPv3aC32ri9vW7+i5X8oV&#10;ynEWW6tEYa0clfJFP8gVg6zjyu/KrFNK4a/Z1vX+t/+TnbN/+VvPfrFWjswyzYJpOd6V6HJ98LnR&#10;Y5tu6DvhZ9x+Ia5Ol0ol1K67V2946bHTp/Y+dvrwqg0d/dmCl1sGsvTYibn9z371xFMTI6W5y9y4&#10;S+DvpcdOH+hbU/xKtuCtefpLx/Y++/CJmbvfu3XHvd+/7YH23mzfteh4FsuHypE4riRqxKXTB6eP&#10;nB0bm/z6a58vbunbvi4jA+q6gXAFJjEkhxrIjQFyS5CeldguEcaukMxGMecbIRvdDAJB5+Z23vyr&#10;t+D4itOPjTDTmCFXyLOjeCNb87uo6lLqkYUgEAFZlUMpl1A3KM3PE4Ww9n03ctfPNugKfxpz4tkU&#10;WPmy+RibS7oAkGmGnpwbY3XPr3PXz/w2T7OBsW8eJ04mKbS1c0/7/dxauJ05PUNZlzHaklcFOrwu&#10;8iqHEYbZyhz1+Tq9W7u445duYvVdg0u7Ga+FjNdD1OINkIoq0hXw0TrmWCN1V1ep4WfOy3Nq+njy&#10;0qmnTtYb5cnmAOW4rkykEkapi/VZyyVfQxs7+66/fVXv018+dmr9zt7+wfVNFe7lrrAEaYX0AieT&#10;b89kWzm7RhiK33r4Lx4ffs9PDe9Wao/0OmQiJbLFIVshMIkmqtZxMh5+LpO6kC+yZdamnXBSYhKT&#10;dpTFGn1uBtdTJJ1tJMKSiT0wFu3G9Hes4x23/SYHz3yb1458nVo0jjUCg0Y6883QZA9pMkiZ5kea&#10;OGXKXOtgZIgSCdtXvY2dGz+AzvYQlo+SmXuGWIArBbGVuNfyUC6epEskuwah2kAXoTqBnvw4qwd/&#10;mO67/oxDR77Cy2c/STWcopisBfKpONpfIJsRmChLHDoIN0G4VYyIQUsSbdIoIdHFjq0fYNfGBylQ&#10;ABTSxITUiZQkq2OSkQXq5xfIO14KaCV4ykFYiE0CQuCiSKo1knoDEdvmICUwzXvfsRJvtsaB88d4&#10;XB5gPpo3jUo8H9Z0tWVSXNz08vHO1OrXoF5cGg/j5vs0AL96/vzelz/1F48M33jDDwb5DF6TOlTW&#10;4go4XMvQ4Wpub6vgihRsXXh0NQW/nfn6BCfnnmF9x+3kvAuFjqzncP/m1bxl82pmaw1Oz5aZqTUI&#10;Y42nBJ05n6H2NvryWWTr85PfDlv/gPCFf4pXOYJTaC4yr1IoFc1+j6QEobcbd8sfgrcGCdyxup/b&#10;hvsYW6hwZGqBs3Nlpuv1NCHD9+jJZdjc287mnnYyzqVT1UJjglPzz2FkSDHTh9bJUo3Pk4bJ2OWp&#10;hTzlRJFRZik5wghFFGme+qM/Ojh77NhrLYxkfZlGqzWyzQH87/+5W27cddfqn8q3+3f/Xeb2KNSN&#10;qdFylZWbyN6wcviHZLSayFAso5pXCpZW9UrM3GRtesPO3g3Zgtdz6XgoRJD1vPnJWuXY3onJaims&#10;Zwue53jKudzK/ipgyyt0ZFbFkT4ycnhmxhrb6jmiV6A8L2Lhps6Vk+HNXZmeocJ1jiuz17LPbMHP&#10;xKGee+pLx45vuqG/o6Mv27147ElsGmMn51/96sf3/e2Bp86daq5MFh+exfJh0ooq4lDbY69MjDz2&#10;6YN7HVepD/yrW996x/dseke24BWvXlZqQbDN8qFOrD760viBF7526tUk1qX5cM6u7tzQv6F7qx/q&#10;xmIUGCK0mIpBrPaQeXWRRZ2UggRLNY5xpVwqIWa6AobvGMRv95k/UWJhbIFYp/mGvnIJZBZfZFDS&#10;ITYJ1WqFxkKdXF+BG3/iDu74CU1H5V9iTjzZjIZZ7MO+wjMtU88qUV+g2H2c/vsfRLKRmQMTVMsl&#10;jLIo6ZCVedpVJ51eNzlVQCJoJCGVhQom0mx6+1ru/tgtDN0+kPqKAdONiKOVGg0r8JS84CwfKMxY&#10;RPxoCbuQgCtBClzp4wjJJ5/+w1PPHfvms0Yn00DoB47ddEPfup6htvVe4DiOK5cibhbZrBY2Vhba&#10;A+/gc2PnaqWwun5n74ByrrTYSP+4XoomT+yf2D+edr0u+eqMT04kW3fvzKz32je5RgZOIXNhxJRp&#10;kDMmLR9aLK7nNctSqXlm+nOB56adpFqnXmEy1CQNhclmyAQSNOhEYh2LEHVc6dLXuZX1q2+js22Q&#10;KJ6jUj1HvV5GygRH1dCNMiQ+JAqdlBAs0NU2yHVr3sft2/4lm4buQ4ocERJfL1A++wi+mkU7/SjH&#10;RVlzFXe+5gy6TJ1pm9SLMFVQDSpmkpreSJLfg5fJMdy7mjX9t6JUF7PVU1TC41hnHit9NB4JNYRf&#10;BgX1hosxmkajRsbp5sZN7+funT/GhoEbCayHNS5WJikzq10cJ4tdqBGeGSOrXKTjYZrCZ9Us9Rsp&#10;0jikWkhjtoxuhAjdNMpVYimLUkWaaGKGfXKUJ6aeITSNaPz0/InR43OngPnmVmqOM5WWUlP6NLuX&#10;qUwnyfK8u5WYLVGfnS0vTEx0bbjn/uF0maHT6ClSvdZ45JCVhn437bA0rV7oQhD4BcrRJOPzR8g6&#10;RbJe+yV3dtZ1GGzLsaGryJbedjZ2t7OqmKfgu6w0I+j8EOcjh9qJZ3HCOk4WpLPyECJlymJZDdUJ&#10;GK/3Ud31q7SvfeiiphchBG2Bz/quNnav6uGOtQO8ad0ANw/3sr2/k/5CFncFO5zJygmOTH8LoTTF&#10;7CDW6KWx2ZOWBa14fL6Nc6GHL9OSoW3en1b5HPza1+Ze/MM/eCSuVk82S4blFjYrbJm/ZFOs7v/o&#10;x+566667h389k/d2/V0BwvxkbfSFr596YW6yOt+8dxotzFbSMle9wWj9A4nhl4vL9QqrIBfwjr08&#10;fu7pLx37wls/fH1vkHO7VgAIYvXWrr72nmz+mYePnzz0/NjkjfetHV6zravnyhPOyq9M3h3aumfg&#10;TQeeOnd6YqTUKiJUK4Ct5d4x0bc/f+T53tVt24c3d96vHHnV+rZUQu1409CmZ796/MCzDx9/cWhj&#10;x1CQc9uqC+H0iVcnn/vin7z86PRoeaoFZDVWEDcuoYtaOarVypEc2tTR/wO/cNv39q8t3vO66HCx&#10;6O6dipxnz1dGXntu9NVGLZ4D9Pj0mf1/88InenYO7bk56wZUTSPtQDQWOxJinimj7i9CVmGruum1&#10;BK6U1GPNwbkKwlpWNTPnMt0BN/3ETtY9sJrDf3uSM4+PUp2oEtbiNF4kBdS4gaJrSydr7l7Fpndu&#10;oGtzG3r+YaLTh9K+MVel8RdXe4SFRSqwCcRnDlO86SXu+99+hs1v7eXAX73K+MuThLNhU79qlzrr&#10;hBIExYDeG1ex5V0b2PC2NXi5C4/EbBhyYL5CRUPBU00WAQgkom7Qz5QxYyHCk1gpmj/y2D/xSu07&#10;xx7dH0eNs4v0vtZGIUWoHKmlulAqvBxA6Blu677xvjVD3/zMoePX3brq3KYb+9dfrjS8KIqvV6Jy&#10;aaaxGDbb2okU/c6n//SFVT/6rwbe4noPZOZ93+R8UDK9zDJlfFxjsbWIyK3htuewSmCNxVnUcwF4&#10;DkmUdvd5+Txh2MCePo8Y6oKih3AVwjoYJNrWcKUlcBzW9d7J+r4HiHSFhpkg0XNMz4xSXpgnE7SR&#10;z/ZRzA2RzfbiegFKRgibYKwhcSVZA052Pdl1P8bcvj8g3z2Bo5oRqkJefpwXLcDqovMm0hK0bKeh&#10;z1OTN9E28A4yhYAk1hgd0Jldze3bP8Duze+g1phiYvoAo1OvEZsY8DDWIoXCbc8x2LuOdav2UHBX&#10;Y41ACo0gWaJKEgzaGnztk4xUKJ04TTGXJUak4ERKXNsUvUuB8j1ELSKcLmEaCUo6aWNl8/2ksdCI&#10;ict1FnLw7Nxh6raKEIT1arzQsnBrtDBayTXraTIZS6rVWuyIbh0Tw+ZY7iaVytnjX/7S559fs6b7&#10;to/+2CajBZ5KAaEnLaGRfGehgAV25OtILJFd9GszYCRdudXMMcre8c+zKn89G7vvwHNy39XkM1k+&#10;ztG5p4i787Tv+nHMy58if/wMQa+Dl01wHHtRIFEUScKSpDFjKOc3MX/Lh1lodzk/8mm2dN9JZ27N&#10;JTE51/KqxyWOTn2HieoRutqG6cgOpKa8TR+2QBrmY4dvzbVxKvTxRTPWS6S+aLh5xl47FD7xH3/j&#10;ibhWO75sMb5cYrKohfZ/9Nfvvn/brQO/6nqq9+86kVuLrcw3FqZHyzUuNbuFq4dXv/H6+wZaK5QP&#10;Fwf7Vrv/JaboqS8e3bdqQ8fXbrh3zfulWrmjr60rk3vbD+3Ysfebp0/87R+99NrWPQMdb37Plq1N&#10;36nXATSE6lnVtiNb8AvNFV7IpZ5ayxPrl7pszh2bnfra/3j1b9714zd09A633awceVVhfPdgof9N&#10;37t5zZf/2ysv7Hzz8LNd/bmulx4788Q3P3PwQPOBqbesTBrLat9mGWhVgONn3CgOkxmdmIpyZP51&#10;nIFFzyUW5sOZF791+qmT+6dOLa2IrLUHx/Y+9/UjX+x+9/YPrFNWYoRJy2OxRb/cQHR5OG/KIXIS&#10;KgZkKsHOuQ4LYcQLMyViY1iTzy5pEzo3tnPHL9zInn++g/lTJRZOlagvhKlpasGluCZPx4YOvPyF&#10;VbUs3I9d+6vEr/1bHLuAzMqU9jeXWIU2r21qX2EjS1z3kYMfxcl/AIFg+O4uhu66h7lTJSZenqJ0&#10;tkJUjrDG4uU9CkM5eq/vonNzEeVejN8n6yEvzSxQt4LOwMMultIyEhJL/HQFvb+e7lul2YYZmWW+&#10;OmM///JfHJiYHdnfMtHF9UpMeaY+ZoypSylyskWXdRkmVux40/C6Vx4fOfvCN04dH9zQ3ptvDy57&#10;zZPY1GanaqNNDy5DGjhru7q7xPTUdDwxOVH96xcff2X4lsLqG0Ku12u7petlMFpjlUQai4wNJrbE&#10;1TpOWxZchdExgUzLWTqKwfPwAp8kDqlJCTLGnj/JQmMOd9smbMGQEQkQYEwOFhsxXYOxIY7jkRcb&#10;sAj68ntAaCA1m11cnVlrsNbHCIeYGg4ujnCxIsTru4WurT7zT/1rdH+RXPcwAnvFGN3l7dBCiuZX&#10;KJcOEybr6bjuIVRXHzoWOLHGuopEpoaibU4Hbfke+rLb2TEMVliQMakXu8RdcvsFbRKM1RjrooWP&#10;TPtLSIwLrotZqGCPj9BFBu0U0NIiTB2bxCipUhd4KUgEyCjCVuq4ykNKleYgyjTeyWqLrUecmDjG&#10;d7xjjJRH8AKHRjUOo1pcAsKOzo6k0Qh1vVYLuTii7PWIl5eP53HL+OkArg6joy/9Px//dPfGTT++&#10;8b77+xq1Ep7vIKXEV5bESL4930ZiJTcWqgTC0jAXwJbWho7sEIFXYHRuP+dK+xlq38VQcTdtfvfV&#10;BdsmYqJymFNze5mvj9JTWM2qtg3U29Yx47nEez9J/sxpRC6PkwHlaIyFOFLYqoEopjywk9JNP0h+&#10;1W20W5icP8ozZ/+CzmA1aztvpr+wGSmu7hNTCic5M/cy5xb24bk+Q13b8Z0ciY4WyXdy0jAROzw+&#10;38aJWkDGSU1qESL1ahMetdlp/eTv/edX6rNzr7WAq8YymYlpqRr5P/Rv73jz1psH/s3rAVnWYo02&#10;Riohl1eMjDbxwkx9rlGNo2Uga3k16A2w9Q/JaLWArdZV0KJ/VWsXohPWE+crf/rKY73DhXXDW7pu&#10;v9L73njf2g2rNnS0f+VP9x3401994skHP7Jz65abBla/rhKiI3LW2laX+OUBmq1s1vLVW+PQ82Nn&#10;gf/x4D/ZGQ6sb7/NcVVwJXmIVMJZs627L9fuN/7mv7zwlYWZermF2Wu0gK3lJcPWsqFtAaqNE/sn&#10;Jz75n575xPt+9pZw9dbOBz3f6bg6yGwm00hYmKyPf+eLRx594ZGT+6219ZZ9ymp17sBfPfVfMx1e&#10;1/fds/GBjrptkAiDcAU21ETfLGE9gXtLDjICQpuyQkLQEQRMNRo8MTnL9WHIzs72i2h0L+/Su6OL&#10;3h1dV6dDlcfo4IeYHBth8Mwf0JOr4naI9IqZ9LYSLUVeawV63rCw4DI98CDZjT/GQK5/6cYWAjrX&#10;t9G5vu2a7hNtLMdKZV6ZWcBxPHqyAdimD35OYmOIn66iny6nJ9aXS1oaJRz+/Nk/GXn20DdeMDpZ&#10;WF4KnhwpjRptK1KKbiFpAtLLr5Y7+3Idd3zPxnWf+/2X9m29eeDkDfesuX4lby0hYO585dSrT559&#10;tTxXXxQ7J0mS6InxCU3afaQf/vY3Rm++fuOEyiWbNo8kmWxfP7arjZgEqw2e4yOEIQpjqmcmKfR2&#10;o/IedRMjVCqQV/Uw7bb0wLMhwg9IOtdiJ+cRc0fxtg0jVncgddqCX3Nt+sBZgWhqcY2xqQYJgSed&#10;C/oYTIshrMbRAsfkCR1Dw0gCmUFbmE36mHTX0j7yBGZ+GjW4FlEsYhNDQKohw3rQkCAThNeshddL&#10;4LiEKk8UVolH9zFdMpjut5Axa/FsjsQNCaUkThSmUSNwJCiX2GgSkdJ6DhJXeCibdurG1qBkCvgl&#10;DpLUu0suFsqkSM/HkfOEZ6ahPY/j+ciojmMSlKeIJTSswfEcfOESTS9Qny8jHBcn0TjGkuQ8tDVk&#10;YrCVGguNEnNelZcm99JQFbIFj8pCo1KrxCWgPjc7t8iYtzLl5poHzYtZrUV+cLES0Ggdz6PZuX1f&#10;/6V//Wf8H//pxza+5f6uerWMHzi4jkIIS8MKnlgoUNGS24plctJQNxcSHrQJCZwi63puZq46yqm5&#10;5zg69Thtfj/duXUUgl58J4cSHhZDlNSpx3PM1s4yUxshoUF7pp8NvTfiu3mMicnZHHL1Q8wFReLX&#10;/ob2cweI6iGI5vUxEUmQY+76+2hsezeF9i04SYwRlt72jbTl+pkoneD5c5/El1k6s2spBoPkvE48&#10;J82G1yYmjCvMN8aYqZ2mHE7je1n6OjbREfSnWakmBVkZARkHTtYDHp0rcD52yTpmqbkmjmLiBJKo&#10;Yp/4rd86Mvb88y9ibZULdg6LW9JSLpSA8+BHdl533W1DP+8FauBaL69OjC7N1qtSSdnWGVxCIcaR&#10;jivzjXISa90yL+o3WK3/hRqt1v+36LVWIPGXgI2qV2OjHFldvbVrkxc4V5wJ8+1BdvvtqwbDelL7&#10;yp/uO1yea5SGN3d1ub66JrDYqMazB54698zsRLXEyuJzs+z4lndPiunRcv2Zrxx/NZP3ZhxXWsdT&#10;geupzOJKwGibhI2kUp5rjJ8/ufDqwefGXjh9cGqkMh/ONwe8asvXOlCXQoT2Qs07XmGlcNF5q8yH&#10;yYuPnjo8sK49LnZlBxxPZsXVZmxg7MT84W999tDXnvrCsX3W2EW9Rp2Wdu9KfX7y6NRBc8O6Ozf2&#10;Zfqd2ITpctyViHKCORshMgo57KdsV2KbB2kpeB5CCI7MlTlTquAqSbvvIa9RVmeBqXqDp8/P8FLZ&#10;EHXvxgiFc+4gzDQwMgAlm6tgQaxdGmWPcCxifj7H9Np3U979gxxrwIk5gy8Dip7L61H1navUePz8&#10;FPvnKhQyGfqzGYS1JAZEm8QmkDxZxjxeSv0tfIkVAqENWRnw9SNfKn/mmT/+1kJl+mjLeV1kKq1U&#10;0m7c1bem0J0ZUkpK2awVXOkY27uzubNHZ8bOHp2dXre9pztb8PPLf78yH04+/7WTjzz/yMnXktgs&#10;3lsX2YQA7tZbBrbo4dLdfn93z5awBz+SOFJC4BNj0hw9R+JbgU0SoiTCkRIv8EEKtASrJNpopDFo&#10;AVGS4AiBbMshwwQ5toCKLLRnwZfIOEEki4HWcsnKQonU/dwomWrBtMGxAkcoHJFOwKFJ0NRx8VLv&#10;suostW+fxJyNWejr5VC2QvvkNO0LIZSrZHIe0vWaPVgK6wlsxhKFEbGRqGIBEUaIE+eIz00zYRJm&#10;eu+iI3sP3ukQUaviFR0c5eNJiVCSpHm8rlS4pOU9acEIixaCRBuksThCIKxBaJtuSTqBSiXRlQbJ&#10;iycwI7M4hRxBEBBLUvd9XyEchdWWwHFxrUN9cpZwdgEvtmSVQ4SlEShck1IQZqFGeXaOw7WzfLH+&#10;NNPRBEHWJci4dna8evr4vomDcaRnSTsOFzU9rSWnZGlydK+SC3qxVuuKm46iudkzI5OZ9vaNnevW&#10;5+MwwiQax3Nwmgu+s6HHZOxSdDSdKtUraSua8UIaay05v0h3YQ2FTDdRUmWyepxz5Vc5t7CPs/N7&#10;GZl/mbHSa8zUzmBFTHfbaoY7rqc9O4AUCmMUymSRVhBYDzLdzHUPUe4cQDQXEybXQWV4F+PXP0iy&#10;/gG6c1vJ2WyT6kuwNsaRPh25QTrzw0gpmauPMlE5zLmF/YzMv8zI/MucW9jPePUw9WSOfNDJYPt1&#10;DHRsJnByaJuQGIuSgh5fMhVqfv94zBcns2T9HBlpl1jtei1EW4eoUeep//wb82eeeOKZsFSdal6/&#10;1o7RxQXy4rPt3vE9G9e+5Qe2/2o27+16PePdxJmFucmz5XJ7TzbnZ9xLqjRhLakcev78yycPTJ3m&#10;ghC/VaMVX0bn/IZG6x9Ao9U6dy5fCS2PBnBefvzM0fU7er99w71rPnC1BiIvcLy737t156qNHe1f&#10;+e/7Dhx9afzRd/34DTs33dB/NXbLRg1dnRgp1a8wUMClQaqLjNZFGYlf/OO9TwDP33Dvmg39a4r9&#10;2TavIJVUjWrcKM3UF+Ymq/OTZ0vT46cXZltWIdGyf0dCEG/sLnYUMp7z0shkjYu7IWnRuiUtrKA0&#10;2spP/MaTX7rjezaduuOdm97Z0ZvdnCl4vXIZt60TE02MlE4ffG705YPPjh47+erU6DImrVUP5lhr&#10;w7Gpk9/4T1/7Ze9f3fcbD63v2BBUbR3leIiCwtYS4kfmsBWDc0cOkZVQS5mtxGg6fI9MR5Fz5Spf&#10;OTtBhzfD5mKe9W15unzvErGosZaFKOZMucrxUpVz9Qa+UgwXO2jLdJJc/5OMZVy69v85hTOjkMuA&#10;n2aO2UaMqMXUcoMs7Ho7XP9+fH8rhXLAyYWQo6fP0Z/x2VjMs7aQpSvwcZaNQokxzEYx5yo1jiyU&#10;OV8Lyfs+6zuK5F0XnRiMsKhOha4ZokfLmKfSypzMuBgsNo5xjOJ45UT4yef+5JnZ8uSxFgDfqpOy&#10;50/NLxx9ZeLFgfXtu4Qn2q/F5CdX9PO3PbRx3af+z2eeOb5v4nh7b7bd9dRSm3Z1IZx+7pETX3ny&#10;C0f3RY2k1VenteXbrt/R23nTW9Y9UGwvrN07/RRBEd5l9qDK4OqQXD6Lk/ExiaYmDI7nIUNNPFtG&#10;anCKGYwjCW2CUgJXSzzjgKuIdERoEsxAAWohnDiLd3IMubmfZF0nvmr6M7XUK0Szi9HqBEcoWJRe&#10;2jQeyCiQjoNjPNScQZ8+SfXMJDLbjTcYc11xD8V5w8nBTzM5fY7B2TLZ0gwi14Zb7MbLBeClVglO&#10;klCbmyU6EyEqJepJwoTXzlTHZq7vfBedeiO2pwGjUzROLRBsX4fZkEfKBN86WCGJkwSZpBpHoRTK&#10;gjAmBapCEGEwKgVnLiCjhGiuTDg2izw1i5ISVnXS8CQmSXArGtPm4QuH2Bg84aBqCbpcwpSq+FYi&#10;JNTRmJyHiBMiBWqmRmV8khPxBF+3exkpncbLOngZB+UKHYVJqVaOylxqaplcBLBeP6vVOjbGXKbZ&#10;afq1A3uf/N3fbSyMjf7gDT/wwfVGKlEpVclkfTzHwbVwpp5hMnTZXahxU75Bl6cJDYQGYmtJTIJA&#10;kPHayHV2YDAkJkbrC3ZRUvi4ykWIVMdpbILRBmUDFF5zMLckJORFHjezmdmBHOPdm1BRLe1WdnPk&#10;3V463SFcfLSNUbhI65CIEEuI1mmgeFd+Lb25tSRoEh1jbFpNk8JBSg9XNhtImse5SDcVXYEU8MWx&#10;iN86GPLaZMJ1XZKNbRm8IKDWiGjUQ5xslsrUJHt//z9QTEaD3n6/69QMp1ukLMvZJAGo3fes7rv/&#10;g9t/Ktfm3/J6QNb0aHnhyEvjE2uv6+7Kt/uZFcmJWlydGa/MLdv/JckCf5+g4TL5w6+rqvaPkdES&#10;i+K8S8sR8lo/2NVOWKuf1mLmUpY0j7ANKG6+qX/De//FzR/tW912TV0SxlgzM1aZ/+ZnDr762rOj&#10;U3e9Z8uaO75n045swVvZm0vb+PTB6cf/r5/9+h8Dc02d1vLujbil5NmqJ1spiDPb/LfveiqQjnSk&#10;FEonxkSNJG4BRtEK+quoZfCLO7J+/nu2r711oR4d/sKBU4dXAKitMQpBy7EsBoLmdr5peP11tw5u&#10;b+/NDXqBykWhTspzjdK5o7NjI0dmxk8dmJpofsbasnJl2HKa3MVro5TTddP2+975z275uXesLazx&#10;64RpRItU2Ebqn+XsyOLeW4BeF+oGG6caJqcZJl2LE8arNSZrdbTWZFxFwXEIlGz6cFmqSUwlSnFe&#10;MfDozeXoyKTCUMdaXOUScQ47+WWKx75CfuwwslZGWIvOFCgPbKWy6W4yA/ci1RrmogKJdZECymHE&#10;aLXGfKOOsZaMUhSajugWiIyhkiTU4rRrrT3jM1jI0+45WNP0J8kJrLCEh+skT1YRp6NUnxOknXoy&#10;MbhGcXD6QPRH3/nNF4+P7N+rdTLDhe6gWgvwEYDb2Z/r+PAv3/kDa7Z33SWlVNcyONYrUfWzv/f8&#10;F+cmauUP/uJtb+0ZalsD1pZm6qPPPnzi4e/87dGXK/ON2Ra2dHGfAG7PYFvX9/zYng91DmbeEzfi&#10;oFGLiaqau7vfwoPxTtrcLE7godpzhK5EmZSpiYVGWovruXjFPCbvE7oWgcLXpAyXtXgatCtp2AQp&#10;FQEKMVOlPj1DIysI+rvxBrsw3XkSz0nfs2kbEWmDbWYpStEUeUcps6HLVeqvnsOOCdqzBtOfpZR3&#10;8G1IxmaYzpzgtdLD1GdOM5jEtC3Mk0kMeB4JFl9J8BK0jWEhJogcGm0B5zoKVIKNDBTuYbVzPVmT&#10;IYoqaFdCNcBOlrBiATXcgb9hCJH3MAK0I5ew8SK60Mamongl00aPRgyzFeLzM4QTc8gEsl1dOFmP&#10;RKSlUWUE1hW4jiKOYxIkXmyxpTrx7AIqSd/PKkWMwfc8GmFIVKrizFUZqY7xFbGPl6b2ogLI5D0y&#10;ORepRH3vY2e+8fRXjn8HmACmgOnmmFfhYrPSdJLMZK7hBqyLy4xHi2PjReM5UJSuOzh8113fd/+/&#10;+bc35Xt6VVgtp+kAGa/ZaSupxpYjs1OsDyp8/7DPtoLCV1BNLDVtW8ogTSZ06Tt2yYcKC9I6KOsh&#10;L+INLp7XJAojEmrRLLV4DiEkebeLjNORat6sXqH4YohFjBEXCKT0eZUXCeSXjqbpIWEBTwhiA8/N&#10;aP7gZMhz52MCK1nlKTJKsKGvyOauPNVahPQDpg6+yrG//kMKap5MzqFWic7s//bZL89P1U4Bk8BM&#10;8zou2naQzXv+h//dne/ccuPAL0sl8tcKtKJGEj/zlePHXE+pG+5dszaT91b01zp3bO7gZ37nuU+e&#10;PTJzEpht7n9h2b203Jn+2oXDV656Xen3ViJ1rvbvFcHYz933yato2MzfC9D6n8ZoraDXWhRTyhYx&#10;pQu4x1+eOPfK42e+fs/7tq7xs277VfVWUsjuVYXOd350982rNnYcefjP9h05c3hm9sF/snPX4Pr2&#10;/uXnqlaOZk6+OvnaCkh8JVTeunLjMozXItPlxZF2iXRrJMHybLDWVti45WcWiOdq4cyhibmRW4b7&#10;3v/uHeu++LevnnqFS+MN7LKVpGgR8Jv9T549uv/JsyOupzKZghdIKRyjrS3N1kMu7vps1YZFLYzL&#10;4uAZAVbrROw9+K2v/InW4Qdv+ui7tnftzMWNiNgROIGHSEDvr6LHI5zbC/g3ZJEFSVI3mChluDKO&#10;YmOxwJpCnlKcUIljqnHMvE4tBBwJeT9goODR5rm4UiIlOMbg2DTOAw2+HCDpfoiZbD/zaw+RWRgH&#10;Y2kUezEdG8lnr8dhHWHk4VkDNiFBUPActnptRLZALU4oRRHVWFNPUsJQSUkxyLK6zSPvKbwmANPG&#10;IHyJU1CE4w3O/l9nmfnEefquK9L3pu60bBmFEGl8leXFqafNXx757Upuba3jxo3De6QSJa3tVNRI&#10;zjeq8fT8dG1mdqwynyTGAHJ2vFr/wh/vfeTDv3LHQPdQYes1kQp5L3f7Ozdt+7Nf+/aXD79w/mU/&#10;67rnT84f/Nr/ePWxc8dmJ+JIV5Y1VoSt13XXPcPreldnbndc18em18doy0uVFwmygreG21Gxz3xS&#10;pbOrk0BmwFHEpCU/NwEzW0XEhkxHFuOCEYZYgFQKK8EkCUFiUWisMkSdPqqtn3y5RnR+jvrpCTzX&#10;I+goYDuy1HMuVkmCZiakMRYdxyS1BrbcIC7VQCdkggA7WKDR52OMpS3WNKTiZPYMJfccQXsfIQ6n&#10;ps6z2pe0mTJBtULdGmwuh4jBTRKs4zHW1saZYo5y0MZApp+efJFsoqlVqjSsIYslKBgimUPXDXKk&#10;QvnEPnRe4OezuMUCbiE9N6bJyEoLKkqw9QhbrVOfLxHW6vh+QHshh2wvkAQeSamBVJLEFQjPwWAg&#10;jPGUB0nCwtw8VOoEFhzPa+oCLU5iEdUqcVjHWWigbcJz3gjPn30RJyPwMx5e4OAGDlZbrY2tLytZ&#10;Jy3jmf2umIiLWS3bwoIvLkoXxxdvcTFt4njmzDe/+dcPLyycu+Mnf/qB/u3bC3GUEEeaTNbFdRVn&#10;Jku8MFri61HCJ44n7O5W3NenuLvbY31epmGzTTRl7QWDT1AIq3CaejhpFwGwvVjB3/IJDRqBJO/1&#10;kvd6m5RQamly6Zm44GHtWR+Bj0FjRYK1aU6CTvnsS5uOmlk+7Y7LkTr898NzPDcW0V/wGHRVGl+m&#10;DWenK+StpauQw2KZP3UYz5ZREpSS5ItBsWeo0Dc/VTuzgpTFAbjp/rWrhzZ1vlsqkX89c/Oh58fO&#10;nT06O/+WD1y35XIgy1oI63G1NFOvXYHJer2MlriClGh5delqoOuykX+snACz9P9FEugfkv36n1k6&#10;XA62WiTMRC2MkWuMdfd9e+S1jbv7Xli/o/ct1+JBKATkin721rdvuL57sFB4+M/27f/4x779rXf+&#10;093bt906uNkLnKBZPkumRkvHnvibw68uE5uv1HnTavFwuVJoa0nRaxHWi2WgKGkBOcky6pWWr7x0&#10;dupwm+/u2T7Y9Uvv2rHuP3/x1VN7L7N/zYVg7NbjiYBGHOlqPFN3WoDa8k6hqGUiDrnIGauZONw8&#10;vUkSOy8ffuKxifnR8luve/fbH9r67uGMyYpGXMMNAlSgEHMG/fV55r89R2NYkb+zSGFNLh2C6pY4&#10;TE9n0XNoD7xmtl+6R9v8h9YgsbgYHJMGqy52ihma7JkYJBtkachh5oqTCCyB6iDvDWHpoapT/x5H&#10;pNIxjSVEkBiBEtDmubT73tJZk81xOVmMJcKSmLSTUiqIJiMmPzHN6B+dIzlcIdstiZI6tZk6fruH&#10;roRI5fDI2Of4zvRfyK4NtjPItrVn8p4Ncp4Jsk7seqoqpJgLq/GZ0VPz+46/PHF6YqRULc/V7ZnD&#10;0/Of/u1nPvP+f3nr+/vXFrddy7M0vLlz/Z7713U/9cWjz7/46KlnRw7PTLUAq5V82Jbum9VbOtfn&#10;2zNDSayFZ1Qzignq1RLfWngSioJ761voc9qIp0rMFGLcbCYVMkuBjhLQCSQJNkmwBR+VCwi0xcYJ&#10;iZI0jCZyLBmpyCYCbSxRoMi5Rfy2PCJMMLUG0UINO7mAMqnhZsNJbUREojGJQYhUE5bLtpEUXCoF&#10;TT6WOJFDzUmY9kbQagbhTqIcScYp4nRmmJI+R0tnOR9phuuCzorGbUgiBKGfoZTPcNbPEuZ76M73&#10;0BFkmVRHiPUM7Zn1FEwREzeo0UC0ZZC5AKcoaGtk0yzLcgM9NUncZD4MaQeg1gYHiee4KKUoZPO0&#10;dXRjHUGiBDUH4kaNnBQIYck2LEYZQmXQgUf1+DjR6Cxt7W0oP4N2LQ0bg5Ik1oAnkTM1nEqNg/VR&#10;DgbjfHP8SZQPfsbFzzj4GQcvcIgbSWztReL3eFn5+hItjSpc4xxdyFs9ObW8q1y3iOPdZYLtSEBU&#10;6O42UgnlBg6mYSGJaVQNB+drnC3XWR1IhoKA0UjzzJmEZ87GVHYE/PttbdS0JjKmZZZtRj01IY3b&#10;dKJvGEOo7VLnqhTgSYGv0rJdYkDbRbCmL2KiViJMBGnohCMEkbbUE0isBOumIeBA4IKnSJskzOLf&#10;qTRtAEGiBWsD2Nod8O3ZmLbmpBYCjhLUtWayHtPbIfADlz0/+COMbN7Gma/9OUJO4noy296T7WqZ&#10;J1vDoYUXKLXlpoHdmZy75fXMyeNnFmafe+Tk6RvuXbOqb22x4/JMjjWNalytl5eCyVfynrTfBbha&#10;aZPLvl4OdF2NybJcakOx/OtywGX/Pw+0VjgJK7FadcAZOzk/dej5sWf61xZ35tr8vmt9Y9dX7pY9&#10;Axs7+3Ntj/3lwZc++ZvPPH3vB7aN3v7Qxhvbe7N91YVwcv93zj5bnmuUl5XtrlRrbl25rfS9uAUs&#10;qhWAVqsXV9LCYC0OeK1aKmWsjZ47M/HFLb3tN2/uLv7e27YO/+LXDp99sQUE2RZWkJay0OL5DFse&#10;wuXHkiwrZUbLwN9ii/Bi6XQpn1LrxD07evjlj4//5+nDkwfe8s/u+PkbelSnVy9VcAIHv5Ahmok4&#10;//lJJg6X8Yay9H1fLx33dRJsyOD3+6nIVae6m8VHRgDSWlSzac9xYNFbyi5+Sm2bSEijLUjRTiYo&#10;4tsGwlqE9EhQGKsRmIueOmUhKy34aat8nDoVYazFJJAkdumMihbg7uckyVzI2V8/yblPnyPwBZ3X&#10;ZxAZQTwXMX98huLmIoHvcXj+NV6pPoZf1Cjl4LhKOq7E86XyAsfN5NxskHN7XN/ZvHZHz923Pbhh&#10;9uyRmacf/tP93xkfWQhPHZie/+RvPv03d713681b9wzcWOgIela6v3Vionolnq8uNCYttjwxUhr/&#10;f7n77/i6rvNKGF67nHL7RS8EwU6KpKhKddmyZEmW4ybXuDsZx+nJ6y+TeZPMvDNJJvNOMvO9836Z&#10;yaQXp9hxirtsy+qW1bsoUuwVBECiA7eesvd+vj/OufceXFyApO04TvD74QeSAHHL2efZa69nPWsl&#10;NjNPMOYboJ6YIg2ThW10Z3em0J9ZLyTnAMGY6FQNIhiy4FU93Df1TQQDCm9f3AlKuwgYgYUadiYD&#10;igZM4Tg2jFYISmUIo0CKIIopSG6BByFs14YkAgsUqhaBcw43JCimo6Bqi0EU0hCFNJg2oFADRBAs&#10;MkQlQ5CWALcljC1QsSSYCVGoh/DsNEIdIMBxzDhH4GcJDkKoeog6s5G3UtjUO4STCDBV5yhlA+S7&#10;NOwwgICFinBQYjYcJ4P1mX50OXkoE6Jk5rFkL8JlNeRpCF2pLrh+DrKmwEmDHMDrdqBhwTI5iECD&#10;+yFIaQiKvKJIcBgWZRKGdiRslwRYBFghQVYUYDPAirzFQqHBpYzao0+dhL//FChtQ4oUGLcQSIBi&#10;gIB6APIVlNY46I/jdRrDI2eehLICpGKQZbvxpyOgfB0apZM6UL3GofL7UctNh1qnACg7m5M3fuon&#10;7r3ux3/sVjvtSqMC2BZH6Ascm17CeLke/xIODmC7K3DMENIZjht7baQFRymk+LvL923Jo4I1UQvx&#10;4rSH52d9nK+HqCoDAkNGAoMpC5d3Obiqx8HWgg1XMPi6nYNauX9LBkjOMF03OLDo45W5Oo6XfMx7&#10;Cp6Kvl+0OXbkbdw8kMaeXhcFWyA0BEWNdifBM4RuW+C6bht/6zKc8zXyMsp75mBQxmDBC1A1BilG&#10;MGGA0euvR99lO3HoS38Fc/55EXs2ygRTaDf2z5Gt3YW+dbnrOefZRjGLl+SqH2Gg1TNfP34sk3es&#10;XdcPj6wVcUeGTOArT4U6aUiqsXZe8MUALI7lcXedPlmCLFgNcHViqzrZT+i2rhp9H++FHx6gtUYL&#10;UWC5H4u97ztjh3fsHXpx65X9b2Xs4nMOGQP61+f73/lTV79h3dau1Nf+6OUXxg7Pnbjzw7uvWZyu&#10;nX3sHw7tw3LzvnZmq7lwbnzrZnr2/pMsAUD0KgAqTCyWdoMV0yaqTy7QhoViQkjKZCVQs98+Mfmn&#10;b905+vu7Brt/nwi//OCRs8+ssqB1G3MmEwCJY6VdRRLwJb82XnvDN5m3nU4jAb/R8z6C8+P1cX+w&#10;u98WdQalAnhjHionqtBWgN6dKXjjAc7+r5M4++dnsPWXNmLbv90AWBJhySDOwI2FgYBkBJnmIA7o&#10;moEqG0CbqAxZAE8ziJwAKYLxDYxW8TnWjS0rDAh6RalkFgN3OUgbmJIG8wmWiRe6DSAnwNIcpk4w&#10;gYmtBaKTsUMEKkikhx2k0jZSvYAocKha1Nry5wIE8z7cjSlclroalP4JPH7u8/DZmTjouhkOHTvL&#10;R1+F4LbtyMGdNwy/Z+PuvpteeuTMQ1/5gxdfOXt0fvErv//SE6OX9RzavKdvuH99vq+rP9MjbWGp&#10;QHsq1N7iTG3q+KtTRw88M3GyFFmEJBlJDwyBzXngK11LgGcGQAjJMbShmEulrG5hMQ5wWNQ8sUYL&#10;0kSg84GpB3G+Zx4/qm+idVWHmUChWl8Ey7hw8lloi0cMkjbwvQAVrw6r6sDuLcDkXNi+gR1ohI4N&#10;sjlE1YcMNLhtA8KCsRgURbYOhEg0LhiHiCNLFAyUMWCGIAODdKjAmI2qBSzaJzBjj6POZiGMAwoJ&#10;oXDgcEKBKQTSR00pjA6tR8/SACYXZlCyStCiBG0IQAb5bDdG+ouwJaGmFRRSMNyCjxoCPQfy6+Be&#10;FlyNgrEBaOFCIwO7ruCaGgwIAQd0SgLcjnyPiCA14BoGzQkKBE2NkxyBSxYHkCuEkiCNADyD2qlJ&#10;mGeOw8xVYXozSPUUsejV4OYscMsF1Tz482XkQgbhaSwKhQMYx9fHHoJMMWTSLly3BbIsW0BYAlwy&#10;RQSvA/D5p/Q7WvE7RSrVffkHf/Snrvrwh/emChke1uoAERzLwkItxETZQ0iINHTxk/OJoWYMrsw5&#10;2JOz4WlqFuBmK4RFB7OJmsbXz5bx2KSH0xUV0fGioZoiTAE4XvLx+JSPLkdgb6+Dd45mcHWPHekC&#10;TWdU4AiGxcDg/okqHpio4/iSD19TFPLcKLjG4EwVeGHOw5fHyri828EHNhVw21AaLo+0p9GgT3SP&#10;7chY2J6WOFDzERgTHSYBCM5RDwwmF2voybgwZKBrdThuCtd8/Bdw8onH+PjYnxbBTtqIbImc+FMD&#10;EMX+TI+dkqNEhpHhUebnBcDWq4+PnTj6yvnZ9/783isyBedCXpQmTlFpB+rmAmCrHWBxrJzgF+1D&#10;FInP5M8BK2N/sAqL1WnPVVgZa7fMDPxfDdBapYWY9GNpgC17Zrw898pjZ749sD6/M9+T2nypj5PJ&#10;O9lb3rHt1oHRfOrrf/rqQ7/36Yc+lxDutY+mtiePAwCevf8ERlMZGqvXkuAQbQuOJ5g5jhUBHyuQ&#10;dRJkJYcE4sVFNsD44anFw2nb+oM3bR3+rcsGuv5bxrb+85f3n3x8lUWeXEy8w3OhNs1YUjtmsDwj&#10;ixJMm0q2Hmwnlb7nxo++5SPXf+qWXqc37YUeLCcNs1BH9eQivJkAwuHgWY78lQ6sCYGgxtB7RQ6W&#10;ZIDSEIKWvTvciQKh6+dDlF+uwjtSQzivYLzIQ4mnGax+G+ktKaR3p+CMRG0/UzfRCHgnh3SLRRmN&#10;dUL1lRqq+6uon/GgSqq5wkSWwRm2kbkig8zuDGSXhKkZkCLAACYkiAJH9205nPuCDX/ag91LUXyH&#10;ZlB1DW9eITvK4FgW9nbdgo2Z7Xh85ss46z8NZGqxNoRAhpZ9jbRRDOmcPXTLO7d+sLs/3f+Xv/XE&#10;I9WS7x16fnL80POTZ9M5W3YPZhxpCcxPVcuxPiLESh+dxoHB14Y8bXQyyy5ZnIwKKWSMGc7jEO7m&#10;8xOxW2HjuRFenXmRTofT1dv8XfqOkSvyrm0zZqpAqEG2BZ12QVJAE4cjJeSchv/qERgbsLdthtlQ&#10;BFwDCghGOtA2oUYBOGlwTZAm8g4znEWBycQh6lZ0QuAGmikYFsJIDyEH6mIRp3KvQjMFTgIuLEDE&#10;mhoVgnEGwwWE4WAkUfdDkGUw0F2A1jkQDSOVSkFKGV2DuAPKGIOFAGCAE6SgKYSW85jPzmMJ03DD&#10;XjjhELjqRzckLGHAjQUHEsYIwDAQMzAwCDngc4DHdxszgCAGBgHBGEAWiCkItQgx7kO8NAtzegpI&#10;OQiGBlHr5kgZIBUysEUPVA9hBwq8ZlBiGk/UDuHBygs4ev4g3IyMpkElg7A5LFtA2hzSFpAWBxG8&#10;wNf1DvXtn8JcspMFDpep1Lobf+qnfvGWn/2ZvUKCBdVKJEXnHPVA4fjUEmqegm21IJSIFjICRtiW&#10;kxh2BKpquT2xYEBKcLy24OP3Di3hlbkQNgeyjmgJ09lKnVFdEx6aqOPluQBvW5/B+zamMehyVBU1&#10;d+rYCg/PzgX46xMV7Jv1ABMBwShmNY4vQ8TAWiA4hiE0Bs9O1/HKTB0f3V7EJ3d0IW9x1GMhf2iA&#10;kZTE5pyFl2cC1AwhJ1jEMnAgNAYzZQ/leoh82oaGgQ4DEBG233UPy67fuD1w/+CuU4889g1/aakh&#10;PjcAdKZg9zCOvDEtXnAtsLU0Wys/8/Vjpy6/aaR3dGfPBTtGxhCpwIRt4GUtsLWa7qodVMm2YTMJ&#10;QFx9+4aensFsMd+Tyhd6U/3pvNMNiio949xmDCIMtBcTKxwAqkvBbGXRWzKGQr8W1lVoPKONV5r3&#10;ql41qCzN1evz5yv1yqLvdWBjf6BgS+IH+5EECTwBthotROv5b504PLyp+I29d2/6iJu2ui/1AYTk&#10;cse1QzeEvp79i//0nZMm8oxKali8DoWoicoztoVc0cWnrt5If/r0QdbhwrQDLdYBaHWiM9EqSGTa&#10;tFESIMcQgv2Tc48O5tJbdg92/dyW3sKvv+PyTf/9vgOnHupA1XcS7aOtbbgiJBsrLSR4ot4tu3nS&#10;6UL/22/8+Mc/tvdT1+bsvIgCpzk4MdTPefDmA/C4ShEIukLQHiF7ZRa5a7JR+G1glj0z7jIEswqL&#10;3ymj9EQF/lkPFFLzpNfUtDIPS04Zdp+F7PUZdN1ZgL3OBvmmlTcQ/wfhchjPoPRMGaWnyqgf8RAs&#10;qCaIALEmAAKqEN9aROaKDHre1oX8VTlARs9TKwJTDIXdWaQ2pLEw5kHVDGSWg0XiL/hzHrwZD3yI&#10;IdQBuqwi3jX84zhcvhaPTX8GtrMI7RK0JmhloJVptkUZJxADhOD2ZTcM3/axf3+L+uxvP/2oViYE&#10;oGvlQNfKQfIUFrS1ff02oXPQQfTcCJfVWhkzP1Wtq0CXOeeIQgA4pNVakcbEQnRNqFeVfvjxb0/f&#10;P/+k/1Mfe3/qPXyvPYIuhH4A0hra98EdKxKoGwNV9cArHsLyAubPLsLuySIz2AW5Pg9/IANu0sgw&#10;O+HoH0X5CAKcWKen3RAhCxCwGmpyCTVrHr5YgC+qMLEjDCexmo6k2ZJmjEFyAckFSForfq7FfrNl&#10;d6kRBEMSjFkwsb7Gt5ZAogqJo5j3h1FWw2Bg4NqBDQuSBDgxcFKwSELCASGyAgEIFINGAofvljGV&#10;PongwHm49xm4LIf86CCYTUhlbWQMUA5rENKBrnswRkBaUfuUCYHZxQUcnzwCbjFwyWHbkQmolBzC&#10;ihhBITiE4CjN12enxpbmO2izOrVvCAD09MyaE1qiv6/xc6tlHjalBl1bt23YdNttv3TLz/3sdZwZ&#10;aC9ypGEABGM4s1jFbMWLjF3j+70BospGQ0qOTRkLacmxpFRr1TDAYgyvzYX4n4fLeG1Jo2DLiDlm&#10;rZLXifawBJCygMAAf3emhomawqe2ZbApZ6EaElzBEAK4/1yAvzlexlxdI2tb4DG4QhydFAVTMzBu&#10;YgPoCN5JxlDVBp85sgTSBj+xswt520JdGfjGoMvi2JK1wAShog2KgscCykhxVgtCzJQ9FNJ2dHAw&#10;kf1HfWEBA5s2inf+3//lhhf3/EP3K5/93D8snDhxtNEF9OvaUr5hRlG8i68OtrQy5omvHD0YeCq8&#10;+vYNG21H2hexUxujm0DLrCEwX43FSrJXnXRm8tZ3bR/ZfdO6q3uHs1dlCu4uyxHrv9voIGOobjRV&#10;yVBNazNLhhbDQJ89tX/mbz7zm0+81kaW/MA/fmBAaxXXeNU2FSdVaOQX/tcLjzDO5DV3bHh/Kmv3&#10;XupjLUxXT06fLZ10M5ZXKwe1DmLhsA1oEQBs7snR+XINMg4U/tC1W+nzLx1nHRaVuYBgr30xsjUo&#10;VtbaHMnxlfaeOXXuqz1pe/NIMffW0WL239992fruJ0+eu68WqHoHMf1qfefVetfJm4avxrT19awf&#10;ffOed/30J2/59F5GQFVF3jOSc1TGSqhNVqPYQMEAA3CLwVtUCKuEwZ152EUZ6awSv51nOLxTHmb/&#10;fh6lZ6tRAbY44LLlp9KYdocGwskQ819ZRP2Aj553FZHZmwGzAQoIEABPCfjnFOa/NIfSkyWYeuTe&#10;zVM83lSp+W5ERLiBCg2WnizBO+HBvzdE8a4ChMtBIYECwBm0kd7uYOEJgqkasGyEQZlg0J6GN11D&#10;uicFWBw1VYdkEpcXrkG/NYTHp/8RNeyHlBpCMHDBo42FM2jWeHsNpOSpbdcM3njnh3aPP/A3+/e1&#10;AaikRUi7XUhS6Bx02FRZYo3qpdmqV1nyzvRRPmCM2VwgAp5WZEdg2QKWSANUpXNnFstTY6X5nsFs&#10;17HKcTnbcwUGAgMmJGAMWEgQGkDIEPo+KvUAVtFBLtsDqhD8uQrqk4vQhzhYvwN9ZQYLuxWcag+k&#10;6gGnNMAVSJagrAWE1hJCVosXJSHgCiELEDIFxSJZY8qsHXvSAFFRyza2AYjvX8YYwjCE0Qar5dET&#10;9+JIHhcgHjFt0CBWguIeas4ctDkKrlOwdBZWWICtc7C1C5BAVqeR1Rqh8BDIOjxRgidL8HgFSvjw&#10;WIDA9VAYtpHrHoQM0mA5gVAF0CaArSWYiF6jzQRqQYiSCuGmUzCWQcbJ4LrNe3Fw7nVAKBAjMAEw&#10;wePXHF1tQ6SnziydnR4rLXZgr5ZNq60xsbWifiSAWDtLIZL6oczgYP/eT/6bT17xjrdfz6GjuKYE&#10;uK1rjcnFGkJNkIIvR3+MoayAosuxISVi/WAEwBgDXMFwtqrw16crOFjSyNsW7BhQtK4rA6OVR83G&#10;P0kB2IbjqRkNIev4ya0MW9IWqmRw35SHvz7uw/OAnC0jdrvJYjEw4iCKgTTxZm0CBxgZZJhAJVD4&#10;xzNlDBdsvG9jAbZgCA2haDGMpgUsS6CiaBmPwhiDUgZz1To2qCxsKaIBoPg1BXUPQgpc/7EPbUt1&#10;d//4s3/4R5+fO3z4NQBy/nxF1Sp+zc1aEMSjUPtVwNaJfdNnn77v2Jl3/tQ1lw2M5i9qPzXa6MDX&#10;njGkVmkfdvrgbetDYLkViA3A+jf/+Y23r9vSdXum4Oxx09bO7we+4JylOGcpALAgRgFAL/pfP3d6&#10;qR4/B5MgeEyb9pn+1QCtC4CtIKENqgOw//F3n3+sXg30jW/d+t5Mwe5njF1UmPS5U4v7nr7v+P1P&#10;fOXIPrS8jBqWBquljkdnl1i3Inl0CjMEXLmulxZqHtal03hmYpqtQZdeFOEWDx3rttPmMp+x+Zo/&#10;89jxiX+4Z+fG9T0Z9/LLBro+rbTpPTS18IVzpdpcgg1sfKgEU7iWhUWnMdjkCVUCkKMju0buvOLe&#10;n/3Ano/vFYajruvRk7c4wmqIykQVqqYjliexVE2VwGyGzOUupGvBqJhRYgBPC6jTAeY+v4Dyc1UI&#10;h4NZbBnHvfxYxGLoyUGaUD/lY+Yv5xAuGOTvzEJmGcgweMdDzH5+DpUXy4AD8KxICjpj0BYL3yWB&#10;DIMUAmQxhDMhZv5hGsQNet7aA2ZzGE9DdnFktqYh0hJhRcMZjBgSxhlMaOAt1BHUArhdKYBFTumV&#10;oIIetx/3uj+DZ5cexKngAbDhanPTb0jEWpfbwHFlccc1g5c//+DJgwtT1UpijfodgFTYLjjG8vw6&#10;3Xai1BHQqnuHXji3r2997vV8d/pqxiLAyA2DkBxacQRBHcxwvXDOX/AqYf3G66/c/Kbh6/gA8nCG&#10;ukFKI6j6AClQqBB4AUgZpOMxTc0ZUJRgRRdWLQRNVeHNLsFPlTFrV0H8BAwPAWbAwCG0DUtH3lQ+&#10;C6LTPTEISAiKLB8E0iAQQh5eHFUeAy4iWr4NUIvFWgm2GCSLjFQNi2OWiEMTBygLo3MADwAewPAQ&#10;Phbhi4WI9yIFxkJMMgmPOWDLbuVEgeUMjpQIeySqmzVyr8zBVAAn3wujbZSVAmMELhi0H8IghFVM&#10;I1XMQ5HGOy+7E2+uV/Dc1Ct4xn8NZyonEo/EGt0VlGbr0xPHF8+13d9J1slK/ButoXVBWw1p35Ta&#10;fbRsbttdQzfe8LHtb77jbalshof1akJXFR0yFkp1LHkewAw4EysQnTaEbkug2+bLWgwOZ6iFhMfO&#10;B9i3qJGxBFzB4iBxLPPXuqCPlACEAJ6fJQy4IX5mi8Br8wpfPxGiHgJZRzYtG3j8J6IoWN0wHl1j&#10;raPvRPEAMGAQMEhbAiVf48vHy7gs62Bvfwq+ITAQhlIS3TbHQqBjVSklz5QoewGqvoJtiVZIfOM0&#10;HSoIy8I17713ONPT8xOP/Nff+bu5g68/P3+uouenqlPZrtRldqN0dgBbpXmv8uTXjh4e2d6d2bF3&#10;cFRIflH7qNak/HpYx0qj0tVa0O0slpX4dAZG87n3f/r6tw1v6brXTVu7uGC5f0qssTRbe/RLv//S&#10;7+57fGwufg56FZnPv8rWYafJFd0GuJqeLF//01efmTi+MH/Hj+56+8BofoflyMxqN1Npvn7u5P6Z&#10;l5795vFnDr9w7hRacTe1NpDVHr2TAFqN009kqmkMxScbgu1K3HXZeip5PoLQYFtvAZmUjc88e+hi&#10;X3KUPAwWL1ZqF8qzhl6LwKyzC9XDjx+f+Ls7t6//+ZxrDe4a7vnp7rQ7uP/c3F8emV48m1jUQdsp&#10;gzq0B6mDToy3nXQtAHaxZ3jDXXvf/3Pv3/WRG20uUVf1FnMFhvqsh/qCB4pDqpsVQwOmRmBZCXvQ&#10;AjEC6RhkORxUM5h7cBGVV2pgjgB3GyCNXVgIwhm4BaiKxvyXF8FsoOfdedSPhpj+3Dxqr1bB0zFw&#10;S64wHuO8RuUiFjduo1w6keIwFYOZry7CGUkhvzcDMgycJLIbUuBFiWBBwehE24kxhFWFYMGHW3Sj&#10;vkb8+2uqBptZeEPX21GY78VTh/4SPduDZYWzJUbnEJLJfG9qeNcN6/qf+trR6XhtNrzOki3B0JGC&#10;92VTVi0I/fmaH6xSABst4Ob118qET9137MTAhvw39ty6fsRxZV+DRWAsboFwYG52cen0wfPnPvXO&#10;e4ffuuumwrWFy9BV6INmgEV2BKhqAYznwygdLRrBoYnAKApDhiuhJSGcSqHcq7GwdQEBAJsknFC2&#10;jpWMoy45GDGkVAYNKsLEhp7RqGwAcFpmDHlJYCs+ODEAnK82V2PATcRkMW7AG28nAUQC2ghIcAhI&#10;aOJRq5PFNywX0BDgjMNmEsxEnlpcmyiKhwBhNBQXqCkrymHsLSFlJDxPwRQ4bA1kiKAsiVBrQOto&#10;8lJKQDBoRRCG0Ovk8OYNtyBzzsGJzBBeqb4KraJpRKEZtGI49ur5w689MTa+vJY02zVO4t/MKkDL&#10;tIEs3Van0Qa0IoE2Q6a4Zctbb/7xT36wONgntVdvBbCjybZhrhzVTd52PSObFQMFjayUSAnWrMNR&#10;aw44Wdd4ZT6EIQZXcggetd2i2zG6JxMdRLRk8SuJChtRjvm+RY2/HFOY8BlmDUfR4XEpiqxPGnXf&#10;UNQKZhQZ7LLmPqGarXAiBosIGYtwaMnH0zM17OxxIDkQEtBrcwzZHNMmRABq3gcR+8pRDTTKfoDu&#10;rBPbQ9CySS+tFKhaxY7b31hw84WPPvxf/2tm8tlnnzry4rkDvcO5q1nBKTTrU6KNCGbMgafOHjvw&#10;1PjUJ3/rthuLfZnixd5LXi0szU5U5i4CaLEOh/UmCJcWT334V266+bLrhn8qlbX2Msasf2pwsThd&#10;e+HRvz/4N/seHyu3DYi1d5H+1QOt9ps8KdpMthP9Vx47c+qVx878xbV3btxxze0br+pdlxtxM1aG&#10;AVxrEy7O1KbOHpk/MX5s/vTzD5w8EgOsagJodQpu1p0mJsYWKgwAnjs9hedOTzWf4PpihgRjsagZ&#10;EJJDSg6tDd6+awNJxjBVqeG1c/OoBu0n8OSsXXLykukYbIXxokwImSlLYPLYzNLTedcavHnj0Ecd&#10;yYvripkPu5YY7E47f/bsman9RE2g5HcAsZ2KKGsDW8mTh5POFoeu3XTrh+8efesdjnB4XddAiPO4&#10;JIcONeqzVWhPgTXMqEx0uCRjoENApCSsbIxwYnk9s4Hqvirqr9cBDYgsX9beAdZorCZv5wyHrhhU&#10;nq1CpjnM2QDqWB1WRgA2a2lxmsJkExXFhno+YbTTnGmyCXrax9KjC8hsdyDyFkBAar0D2SMRTBtA&#10;Re0aik/oJjDwl3wYZcClgNatAh+SQhiUcUX3jeipDeJbR/8AZst0/H5Q243HISyZ6RnM5BIHDb9N&#10;i6UBhLYUuU09uetHu3L1bx+beGpiqao6YNJO95X2a6H3xf/14hNGU/6KN6z/sOWI3qRiWIdGzZwu&#10;T33s8ncV3nrFtUNbe7aIVLEHFaVggUFwCTeTRqAZfD8AFzJyRWeAYgzSYlCkYDMJWwkwzlEbJGi3&#10;hoyXibVQQD3WpUgwZOJnT1LFYmOCFpFmjJ8H3MOE1HHAPW0gFih6MAnoIiFYL6CGDfzLBYINvAUf&#10;mm0EvoxbWi39IqI5Y0YJBNKAmCQ4rytYZxisSUDMAUxxQBBUkUGNAP5WhvpuCRpxo8ECL4zWFCeE&#10;QsbHFwbDGAQR0saG7xDC7jpUNgXLtwGfQQkNy9QhkQZsGflmqRAIFLQfNBnfChkwaeGKTTegdloh&#10;XbwZR9kJzPnnwAXH+dNzp15++PQRFRrqsNklDYk7hUp3mtwyHcTPaANwNoBU1/btN9/xf/7Kzw/t&#10;2pEz9Rq0brW+WMy6+Uqj7PnRASfRNmxcI0WRykDGHbBGkZIsDnkvGxytAWlLQPJEi5g1GC22QhC/&#10;ArAkPrICKBPw8IwBByFvNfyvIpBiOIFT3Do0FGUxEsWfiMLC4/pFJn6t3EAQgybCK7N1jJdy2N5l&#10;QxOQExxFm4MMgzIEJ9anNc6ZWhuU60F0aFmlkWW0QlApYfSq3Zm3/tZvvf/rv/pr8uCzr+8b2tz1&#10;wmV7h97c4PMkBCABxgjTY+Wp73z5yKGb3r51cNPlfSOXEtGzNFs7f+j5yXF0zgQ2HYBWe5vQvfKN&#10;o/1v/bErPtE3kvuIkLzrBwEmygveyafuO/bl73z5yMRFaKj/dQKtRCxPJ4+NdjZmGeh66eHTx196&#10;+PS4m7bcTMFx3YwlbEfCq4feuZOLszGYqq4CtJL6l9UWy6pA8OxilZ1drC77x539RTJxW4yJKE6D&#10;c3YpwJLHYCvZAtKJFmOXIVT3Tcw9lHOcriuHu98LMLc3k77DteSga8n//cLY9IsVP6ygs9kbEifU&#10;TmLFZEvBYYynL1t/zds/ct1Pvn+osM6qqjoMmaiAxUy9qvoIlgKAYh0MtdSqRhO0IliCgTsi4u4Y&#10;wCwOXTKo7vMRzBgwKcAlb/lYrXb3r1JwZFZATSjM/+MSoBnIEk0QxNrUJhSfdKkNijCY6HusNZpQ&#10;PVRH7YiP3A0WmABEF4OV56AQMD4gsjEs5gCFhKDiIwwUHClWPFUCoeSXsC69Cfdav4yvHftd0JbJ&#10;lZ2MqDch3Iy0418RtAnfm5mJZS+YqfphOWPJT715+8jQF/ed/Hw1CNUa71hjjSsAQeAp7+//x3MP&#10;1yuhvvq20fdbKTmgNVlGE8KyWLpr6B6+jroLG9ZtcrLpIgIVwpIWpAZgNPx6iKBShfYDWEwAgsP2&#10;4t07pcGNhg4ZzAJBZTyYzR6MsFHjAoIYhGaw4jaeZgy+aIhoWLwaNZwjBt33Edx9MYrjPPpsnFdC&#10;gNcZrHMEkAS+RAg2aNRuY6hdz2GyLVDdWFerg6zoLdMiAKsZpF7iyDxKsI8DzPCWQKhhtqYAewqw&#10;pxjSLwBdMkCwXWHpRxi8KwhcR48ljI5QA6LNmhkNIySYm4Pqs7E0ROg64kJUPai8hUAK8FDBUwEc&#10;y4YggirXIbJpZApFeF4VGhqcDAQEblp/M2Spjn3lXhzIn8ZLJ1+affgLrz8/fnShlLyfEUXjEADR&#10;N5LD+m3djp2SIpV1rK6BdNayhaxXAm/+fHXp1OszCxPHF2odDr2dpqYbj+Ha3V1bt9/9lo9tfsMt&#10;AxTUGyE1bZWdUA8VaqECcUB0KLXNXa/tUkkOLIXAySpBaULaERA8Mi1thJM3AFeydXixLGhEvBGE&#10;SGw+JvIwM2QiEM0JzDAYZaCYiWod8Qh0sVj7F69rwSOJ+0RNYT5QsLmDUEeC+5yITqVh2/lRIGK9&#10;qoGCNgarZ3JFfoRBpYp1O7c7b/n1//TOr//SL9Ejn3/9CceV+c17+q4Hk/H7wRGEOnzpkVOvlubq&#10;lRvu2XJTKmunL3af9mphefzY/PHSfL2yCtBqPxIn9xIbgHvnh3Zvvu19l/1arsu9EwD/QeALrxrO&#10;PfON41996HMHjq5yiFhtP/7XA7TaQFZyo+/kp8HSOVv2DGUzREh7tdCuLHjwamHg1ULt1cJGUVCJ&#10;VmM9Aa4qbQJ4vw3M6FWA3sW0OwGA/uaFo83/8+4rNpE2pjkBddVIH7KOxItnZuApvdqFjTdBJgFq&#10;MHg2lhmsUXegTfmFsakHc67o39rbdUegjcg51q5tvcXf0Ib+9PD0wgOzFW/RECXfvyDxutpNV5Pv&#10;d0Og6G7deM0d77364z96Wf+u1FKwFLddmuoHMDDoqoL2VPQCEleTxTOYZGLSJim1FwQ1rRGcUYBi&#10;4G4sYE3Q/s2poYu5HWMWzdSiPwtHgExUMNFsHSWEsBRteM1WAgEgAUYm2jl4xICoBQ1/zEfuhmw0&#10;xu0wyLSEMQxaRZE9kU41LsR1DVM3Ucpbm7CCxUW/EpTQnxrEPfmfxH2H/jdo5xzafbi1MkZIEba1&#10;bNpb2xwA9p+bf3m0Kzu5s7/n1+7ds8n63EtH/xotk1ndxjwgcY80LCK8r/3xy0+ePjg7d8NbNt/d&#10;M5y72miT2Ty/ufSjo7dt7O3uc+sZC8ILorBjHbV6BHH4Xg0qCMEJ0CpE4Gs4lIKWAjVeRRYcVk2A&#10;LQnUB33M9y+CByk4Ri1ruxI4BANEPMllBCCWCLn7NHIPA8xnICvSmxCLnSmbkQIJh9l4mtQaJxQ+&#10;B2QfMii9DajeyGBkdITprMtK3Aw2wXnOQvELGs5YnLkooniB6LHbHG2X3cEM1hGGvmMatRs0yu+Q&#10;MAMChqJWmY7F1EIyMBmA+zWwTA7+QAA6kQa3DKSR8KSFFGkoQQjJwOIcaSHh1TxQpQoDjTRJcEcA&#10;vgIPDIzlYu/QdaiMU726SFNPVE4oYKGZy7ppT1/hiltHR4a3FAZzXamudNYuCCnS0mKcMWZxybNC&#10;MGE0eVqbig5NyffUTHXJPz15cmH/d754ZP/EiYVyG9hqdvPiDTXVf/mee6758IdvEaB4YrPdDjR6&#10;z7xQI1CmBapX3M6RcNvEvu2N8mExYDEgjNUJUgoILsA5j9uG0Xri8f3IsHwC8VLbze2nfEZxNFTj&#10;lpQM3PDm2qNEO4HIRFq52JOPiMPEa5ViUb+MSf6AqKkri8h2BuJAPTRQOlovF9r7/UoJo9dcmX7D&#10;L//bu7/zP/5f774/ffX+Oz+0q7Lz+nW3MgYbDDh3cvHY0/cdO3j7B3buHtpcXHcp78nMePnkd750&#10;9CUsz+lVa5AUPNGmtm991/aRGGTd/YPCF34tLD/zjeP3ffMv9r3WgbC5kC3Fvw6g1RYw3T61kpxI&#10;sN/47h0b1m3t2l7oTW/K96S2uhlrkDG4tVKwNHlyYeylR04fOvzCuVkszxysJ/RYnawc2qcMsQaz&#10;xi4CbC3jTr782qllv2ZLT576c2mcW6rhxGypE8hKGrf68U5tJxa1jaaNBPWU/bDy5Mmp+x3L6hkp&#10;ZK4KlOGuJfqvGO79d5u6c1uePHX+sydmlybQ8ihJ6q9UQhzdsWVY6Brceuv2u95z48ZbN1bDOjSZ&#10;ZYWS8ajoKE+DlOl8PGkUJtPcAyPu3wDhZAC9qMAFwCWL244twAWGFVOHHTmaZk8hgqfNFiFPgqj4&#10;qyEIMJhEx46BAybON+MRA0YxpGWGQNo0WTEmOZglok2gjTciBujQQPtR22s19o1AKPslDKRG8La+&#10;X8CjZ/6CqhvPNHoeYGDwaqG/NF+vdtAstrMIItSm/Ork3Bd6s6k3ritk/vOHrtlmf3Hfyb8OtF7N&#10;GHdZZJSU0u/u6UkffXHm1GtPjH322jdt2fdrb//pu7brXJE7EhBA2lOYdwHHkuCBhlGAqQfQJR8i&#10;MJCWBQ0DSzjQEjAmhONlIpBsAlRyNZQ3hBA5CzaJFvhlyXclPqG7gHVGo/hXCu7rkUaGUgIUuchG&#10;bJaINqN4PK3tTiKweLJVTBt0/xngHjFYfB+DLrIm2OrUYOUVoPC3CplHCMwHyGYgHoOr+LGjsOsO&#10;QCvebKM1I5F5SsKe0Fj8gEZ9DwcLARlvvDACJkjBWICXn4fb54AtVVFnKfCdEik/hA8NiwkYgyjy&#10;JVDgIIh0CJlxoZmG1mHDVbP5+m8ZutYx0yb7G+/7N1f/2csPHdD9s7ldN6zbke1yC+m8k7ddYQnJ&#10;wUUkSOecx4eZ6LUICVix13Km4KB7IIPhzcXSlW8cna+VghPjR+e/8+Df7H96/MRCpW0t2l07dlxz&#10;1fs/+I7i8JAwtfKqbTqAIdQGWpuOhbWROcjBUAuBmjJoNAY4A3wDVBSLdLNcRCE8nEEsY7RYc3rx&#10;QuB6VV1fDIwbkwKNyJ4ohaKxWRJ0cz2zZtsSMYvEoJu0etLMkDX1rHE9WrEcOUKjEWoF17qwhIkM&#10;QVXK2PP2t/VU5+bf9Njv/M59X/2TVx6aOlMav/Vd295muZI/+LkDD+d7XNpz88hlQnC7cTa50FtT&#10;mqtPvfjQqSdmxktzWD6YE2LlEFd7/qI9uLGQv+ODu34u1+Xe9f3ADtUlv1ZZ9OrF/kzOSXW2pdDK&#10;hPueOPudr//Zqy9h5eBQJ1ujHyjI+icHWgmA1QlkWQma27n7o5dvvfzmkTuL/embcl2pGxlb/ty6&#10;+jNYt7Xrumvu2BicPTr/4rf+6rUHDr9wbrxN1+JhuXN2EmQlBcOMRW331QR9nYDYaoGVpv17X9x3&#10;8mLYsbYWKfNit3g78b6o6Cv1zFW9uW8fm/jaHVtG3KFCemdoDCPA7kqnPnjH1pHNAP3pidnSq+js&#10;sttw4qe2U6kDwL18dO/b7tx6zxsc6WIxWFpJvbOobWZ8DWMIzQzX5NYZM1vGV1CeinZWAUATTMVE&#10;OWc8cgRHom3XOoUmpoYulmhOsFYtAWz8O4lgEloRUFIcy+P2Ia3uO8yj18Ni8ewyRM44jCIoX63Z&#10;eGZg0MbAJx8bc1twg/c+8+WXfzvccG3ke8g5gwq0mjtX8bA8YqlNbEpxIWM0sVg9fL5U+3rBdX5m&#10;OJ/51Xv3bLLve/30X9dDFXZgIJKtauWmUuH83FxVKcUAyA/seE/++vSukcLluawoZuFrguMpZGsG&#10;nvSgOEeKZCTGBUEIAdNErQxkDHiMoIgBFEZ6ttBl0DzSW4nVrlsGsI8bFP9IwT0hQQ5AgoPilh3J&#10;GPTI6EJQJ6BFhCaytzgQGqSeZrDOAQsfJQSbVp69SQLWWaDrLzXc/QSyGMiJonQiYMei55AAXYQY&#10;fC17bBM9tgG0ZeCesZH7nI/aBz3gGhfMa1tOGoDhUBkJnYrYG+mp6HXxpLAwAkQEwAQKMkUwAh1T&#10;+Wwu+e1X37ihVi/T8PbuLU9Zr9pz6hxjHNChRsjQjDa6kNdSs50teV5InndS1sZif+q2nTcMV+bP&#10;V/afOjj79IGnxg+fOjBdrlVUevTGG+/efsdtwxTUVwVZDaChiGCIrXqfcBYZeM6HGguBbgEmMGgQ&#10;QhAatqSCs6h9GLNZy4AWZ4n/e5EtioSuk4giew9jsDyglzXBPjHWErIjyq+MaS3AsFiFyJZ7/sRa&#10;L6z6ThGUjpIRLtZtgIwGBR52v+1HNh19/PEbzj788Dee+ebx18aOzp/uHkjnTu6bPnfvz157S7E/&#10;M5iEtGt9VBb9uae/fvybj3/x8D6sPkSWBCvJ7pQEYL3jU1ffmiu6t30vYnNjyMxNVpaOvTo17aYt&#10;ufP6oRHbFasi0JP7p/c//oXDL2ll2r0F2wHXvz5GqwPIajcva7atfvq/3/GO9du7P5jJO9dfqHEk&#10;JHdGL+u54cO/ctP6Z75+/Iv3/+Vrz2Flll/YgcVqbmKMge3q7+rZOdS91QsVJGfnD55fCE7Nl6qh&#10;Ju8C7NZqtglmNeCF1Vd6g2WK7S2YBMhDa1Ko0Up0AMpPl+sTjx4/+427doym+nOpjUobFmiNQsq6&#10;/o6tIyMbupb+6tFjE1/FcvfdpKg6CbRcAG5fz+gNd+18550jxY2yHFRW1zcwgjam2T5rf0cibx9A&#10;BQrhgkFjbzIEmLityEQkqm9oGhhny4SzCZHFRQMtBmqOuDepNCJA8KgIaoqF70i0LFusCqOE3WHS&#10;cp4aE3CxwztbeRImRRe8XRkYFGlU/Sp29VwlXjp6R/Vrf/BHB6+8YzA7uqO7d2G6NjY7Ua4l7hOz&#10;HHSRaK0HyoTaVF4cm/5OTyZ1c3fauXZdMfvpt+xcn3rg0Nm/qofK69Ae5wBg2zZ1dXdhfo60qlTU&#10;L3zoxzfdNrj9ijQJ1+RTUIzAjYpcr8ERGAXDBchohJ4PZgiCiygmp+mEaGIyNvIIk4EGg0JYiG53&#10;rkzHfjClGMSkRv7vwwhk2QDJeMHIyHoDnIOEiFjRRttxGdCKhMmRWUoMegQBUkNMGhT/wmDhExzB&#10;DoAFMQthA9Zpjq4/9+AeNCBHApJHAE/yaLcXDOAiAl4NnVa8wS67roZAxkR6LGMQCAN30sLQQxZm&#10;BwA9oKN2evyz3BiEhuDlGMIuBqvGwGshKC1a64mi9pvgkVeTDsPmIaLTFk2xFWzRybEbe65ziucz&#10;eCp/CCe9g/BJtdr4wAW9ltrIusarlIxTsdifecOeLvcN268eDM+fXnrpiW9NzO165zvf4KQcGL++&#10;CpvbOmuRJrAVloJJLQODzTkmQoMxX0cMV4xQDEXPWIgIYDU+mwCLt4CWZIlD3IUQVnzLG9N4Z1sM&#10;lolHC1ljgCXueoJrEDEwEx22BCeQ4VCIwtBZfCIjntCcsQhotnIQV1FDEMW3E7vI0seggwC57i5c&#10;85GP7vJPnz45fezYCxPH52cmjs+fl7YQbkYyFRolbQPO+Jrvy9y5ypknvnL0W9/+x0OvYOUgmd8G&#10;WDoK4Z205Q5tLt4pbTH43eKGuXOVpZcfOX16YbrqXX/Plg0bd/Wu+bvOn1k6c/9fvvbtiRMLsxcg&#10;WvS/Okargx6Ld2gVOgOj+fzH/sMtHxvYUPiYdQkXh3Mm892p0Te8e8cHuWC1b/z5vqexUkCvVxHw&#10;cSLiB6cXFo7OLr16/Wj/ntGuzHtv2jg4tHd0oFIPwrlSEB4zxpx+/fzCwnS5Xr8IZqvdFBRY6UWz&#10;KoBPtHe8GGyJBLPV+MwAZE9XvDOPHR//1lt2bHhXMWUPkzGohxopWw7vGuz+dHfG3fnS2Zm/OjVX&#10;Go9vksb7HrbakRHQclw3t73n8ndcO3L9DkUKmrVaZ6vByxUH09gIlMvILqFWN6iejCeMGnYLJja1&#10;SNyeLdCzXHvDL4X2Zwk6nKJthzW3H4CziA1olAZiiSPmsobxylMwhSwah2paqHe4cNrEG+Hady4D&#10;g6c9uJaLO3a+PXdo6fn13/6Hbz8F6Gk7JRdqZb/cQb9HCRZYtsAx5Wcq3snjM0vf3jvat9WQKWzp&#10;LvzM3TuQfez4xGdKXlDucILjQRDg7JkxH4D9iz/+01s+tPHaOy8rrtvt9vXIQBnIuoJtAM0ZAptB&#10;wIIkBu0HUH4IGVOFLSO5WKMSDx1oBjAfYFBQecAIDhZ0aFUIgNUIqecIqZeidiVZDBACZPH4awSw&#10;iMfgh7UxSsm2j4la1EzziDWQDCw0sKc5Cl9QWPhxQjjKwD2ALRh0/a1G6oCAycioNShj1kyKCNgJ&#10;3npszldtHVKDwTAR0CNF0PkQ1mEg/wDH/Md1Yt6YwE0kSDMZjrAPsI9pwFdgbmTlQNQy4OSMQ5GG&#10;8gOwUIHJC5RpLmEx4LK+nbDmBXgaOFY/CN+EcaZlgle8SLDVoIvJRGyM0QQisoo9hRv79w6ib9sO&#10;UOCvuvKTrbO16AOK15AUAvBCnCwH8LWBxRgMoradJVi0lngCXKHRDhWxjI8lhpHiUO41TmxNo1ve&#10;AlqGCKR19HsYYHTLULWhvYoE8PG5DK2Bm+QJqY0YR2AI9ZAu6Qx5UfXPGJjAx+Cey3Nb3nT7ThkG&#10;UxOnTh8GoFSg9Vf+4OWv3/S28ontVw/s6RrIjqYLdrftyryQXBptlFcLK4vTtXNjR+aOfvsfD70w&#10;NVaaiUFWOQG2koClU5RTUwaU73ZTtiOHGYO41NdSLfneiw+dOv7Sw6fPXfGG9QNv/9TVV6ZztnuB&#10;Nufcg3+z/8GT+2fGsXwAbq24vWadjX09/2UCrVVAVoNhaYmvr+zvfd//cf1P9o3kPiAkz383j5XO&#10;2UM33LPlvbMTlbPPfevEwTbAs0q+VxTmTEQi1AbPnZk6/NqkmN3QnRvc3Fu8qi/t7u3Npn4k71ro&#10;y6Qmzy5V9y/UvFc5YzNT5Xq1FijfV1oZIrNKC/FCX4HOHiQNUOjFqiPZQcOWBsiaXKod+/bx8Ufv&#10;2bXxnY5keaWp0dJJDeTSb7tty/DOPUM9f/21A6ceiRdbQ/+VjGhxbr3lrjtv7XrXjRa58CkAWwMy&#10;UMt7dEVFZTGxITMMNKGx+FIFQTmEm3LiVRC1DElT68QWAxziLEYTrDPo6QRxE2djRkj47sRgKwZd&#10;xGPTIxZbmBFbThwxWqG9itCNgPIMwloY72MrT4OXeiRijKGu6ijaRXb37ncP9+3Sdxw6/Pp3jr50&#10;fioMdPthoB2ss2SbXROJ1yZnnxssuNdvKOZv8bVKb+0tfIwzln7mzPm/OF+qzbfpKbhlWRaI7Gwm&#10;67x/x40/cpU7eLPd38U9AXADpJgFJoEqQmhGkGCQBlBeCFIanIlI2yYiA0cYaoqSY0kcVACYFIBM&#10;YwPvwMLYgH1SI/twCM5tGBuA4CApYjZLREJ4wWPLhNi+oblueJNxbNx9zDCQiJ4TU5F1hyEF54xA&#10;9lscpfdq6B6Dwuc17EMMJs0jBk3wiNGSAiRkpL6WkTaLeIPdYgmg1YwtiFktFk+isiiDUVigQEOe&#10;CeEcBIKd0WmgKZpmHGQrBL028ocMtArAjR09TsyocBZbnxgDpg10oECuWHXsHwBqjCAEh2OlsdPZ&#10;A3OeELoKp72jCKCw4jJcBNgiarBscURTHCcl+QAyO66AsBjQEIGvcTdcqEfTFH4JBhiG00sBxv0Q&#10;Q5YNYwiOYMg6AguehkBD/N4IbxeRp1azjccSBqatg0HH+7bZMowGF1rsduSfGJ0eY9aStVqHjZ/j&#10;FIM9BhhqMI6s+f0mo8eAkiLMhxFqE6xzlW3U10upK8QAE4aQtoWNN904WBR8z8Qf/uHBBjCqLPm1&#10;h/72wHMP/e2BF/pH8oX127r7Cn2porCFG/paz5+rlPc/NT5JREn/vloMWCoJwBJ0OLyhTW4jhjYV&#10;84whfUlgkYBDz0+efuizB466GUu8++euvXzT5X1DF/p/gae8x794+OGXHz1zNH6ujc/qKm3PFbnG&#10;/yIZrUvQY7nbrx3se8/P7/2p/pH8+7lgme/lcXPd7pY3vHv7PbOT5XMnXpuudjg0JBYGtZl1kqUM&#10;UPbV/IFzC7NHp5fG0rZ86bKBrmvW5dN3DuTTt+wc6L7LgPzXp+ZPdqedI/VQHyz74f7xhcpYLVS6&#10;A4Bqjyq4UPJ5sgY0hOs+wGox2LI6MVunF8qHHzt6NnP7jpG7Hc4zyjRPTFbGsbbnXOvffuia7bu+&#10;dfjM5xdq/myC0QIAkc5k8tdsvPGmHXLnULQK6LsmVBsvTKYEOCksvFhCfTKE22eDSQa7T8IqSPhT&#10;YdNLh8UCKIa2KUQ0hviWmxCuAHeNEzeiYhaZDDY7WWCamkL3lq8DJcT37W2SuHWAaARdzRv4JR2d&#10;qq2OndTldhIXAlpxC5G0xqbMdkY9t/d6cnr7mUNz+8NAJ9dEkollbesrbrlTtuyHpdcnF54czGU3&#10;CyaGA23So13Z9xRSo87XD57569lKfTpRXHgYhlYhm0t99hf/y4f3FNbd5uYKnIjgmxAGgEscoWTQ&#10;YEgbjpA0VEigIGy+TmqSbFEvhUTEOnAwMKVglIG2AS41OPE4+295tWEVgnWQYJ2TIAmQ1WCyeASy&#10;bBFppCRvsUqdxPANSgFR+wbGRO28RjuaA6wqkXotQO1GDWsKyLxug4eASVPcGuRNcEcibq3xWCcm&#10;EiK9DowWiEAsRqkcYCoWO6cBawpIv6IQ7NIwMSBgjIMMB2MKumjAmIAxOnpvkwMD8VAJj6uBCUIw&#10;srEW0hKWgApDhMZASoHNPTtgTzM8m8nhYHAAIbxl+kLOEU/TrQG2qBWObrSB0QZ+TePslMLme2+L&#10;fKYYW3XfarwswSK2G6v/KBiAPANmOcPrJYUD5RCbBhwsBkCPxbA9A5xebF2GBqMVw5pmDWnXbK0N&#10;UiI63CAKASdQZLLcOJQxDkYabJnLB4uF7U0Hj45V3BUMVmx/IwFM+QoTfgTYbLZKovF3Y6EZ9aXB&#10;tEbPlq19vfnCZfjDP2zUkGT+KZ8eL9Wnx0uzWG7g2dgfVULjnBwsa4CVTpF17YQKK83VNdHFA5np&#10;s6X5Bz974MDxfVMLt79/56Yb37rlMidtXTCHUSujXn70zFOP/N3BV9pAVhJodXIbMEk2618c0OrA&#10;YnXy1nAAuLe+a/um2z+w82e7+jN3fq8gK2YKrMGNxduvftOGp0+8Nn0OyyfuGqCv05sai8Wp8RxF&#10;oI0J6sHpZ09PnZacPdqTcTfu6CveNFjIvm19PnvVrv7u27UhFWo9OVf1xidLtaNlP3h1ulLff3xm&#10;6QzWzhZcLS+qk7lo3P5kHkA1LBevhwDSRIQjM4sHNBl257b1d2YcK+tp3WCdGBG6ezLOe+6+bHTL&#10;2fnSl58+PfV8Y/MWQoje3uErqmfCnX3X9sFwgws1wBhjEIw3afZlpSyuqlaGw3IF6jM+Zp5cQHF3&#10;CsKRsDZJuBstqBkdteQkWsWMseXSLLaG1QNrO861VO5RoUXLDZwa/1+1sFYDVDVo/sbvI0OweiRS&#10;IzaYBBQUaqd8+DMKwmZgNmvFgHd4Opd0CoWBw1LoYzvMxNH5Mb8WhqsA9aTTe7tphg2g+9js0qHB&#10;fObl69b3D9SVlgbIFFP2O2/fOpx/6OjEXy3WvIlGUXQdx/rvP/crd+ySXdeJQlZ4FocMFRgXYKQR&#10;mBBGcwgrcjtnykAHAVjD26cZzG1i5iUaS6fGRIkykTbcASRChAZQnKEZakKAkYA9DmT3cUASjBUD&#10;GiFAloyYLMkj4MVFBHoYOoCs5AVtDFZEQAFcN6+/gQEzNgpfNWCBAStx6CyLelUi1oDZsQ6s0bqM&#10;wR1xtsrjJqBznH0XsaGmuXvyALAmCfKsgR4FDGdQiGzlOTTgKChhQysVT9xRk31hcVuLUdRG10EI&#10;HpsGrzbZShUPaceBx0OEYYCMbWNj/w7o8wzVrIej3gEAKsarLA4WbxlbwrAWUUjLRMnRZ+yRt7Cg&#10;sMAK2JTLgfzKxW8yvKGxo45YQQFIcSBrCYxVFL49U8edvSlwxtElDS7PAM85AspQ5D1noqxH3pTv&#10;taYOV0wgrsKwNSLsG8a7DcDLGUCcRT5aPI4CuBQExICruh2MZgQCTUhzYLyuMBto2Dz2Xlh1PSVS&#10;LC7hgxNBW1LwrmKuVfVWhM0nJTy8jYhoT2XxOrTe2iPrVoSMz0yU/TBQpWibWv2jVg7qz95/4siD&#10;f7P/+LarB4uf+i9vunHd1q6Bi329pw/OHn78i4efTzBvFSy3dFpNn/XPArK+H0CLJXqca+qxAKTe&#10;9dPXXH3d3Zs+nc47V3HO7O/HCwh9XZ4eL7146uDMXIL1kQmgl9y4eIf9MaGDoYYuCspAT5Xrp6fK&#10;9TOc4asbunI7dw/3vLkrZd9WSLnD3Wl3tDvj3hga+kCo9NTekb5JTeZEJVAHZivewVfGZ06qKJCz&#10;ffNcjeFKsoFonTJYLI6nxnvZaMVmiIgdmykd0uYsv2fn6JtTtsx44bKZ9tRAJnVj3rbWF9LuQy+P&#10;Tz82VaovdPcMDqzv2X7tjsHLBzgYQpg10QIRRadSS8QIxqwoLkZHwdJur0TtbICJf5jB8Dt6Udgi&#10;YfdwpK5wUD8ZIpzTy2I4WJIxYC2q6WJEodQQCjcB13KwmIziSIqJ2wIuwRiDuzuD1OUZcM4QaoWl&#10;YyUEMwFcW4BbiQ2occIlFqn/wbC6sG0lMKMYplqBGx5+8dypMNDJNaJXrhPGEqa2CfBFrjYIXh6f&#10;eWYwn962rpi5zA8UQsBdV8jcef36vsLkYvVzB6bmTwohxFvuuGvwlszImwb7BnZqx2LKALWUgMM5&#10;rFBAWxqCIt1ZjZnIgZsIiiJNCsUTUU2vtIQ1R5RzQDDgMJKDaw1GfLm/WFwd5AzBPmFiXVQ84ScF&#10;IDmMiMPoeKNtmHgMsOWn/gZ9GY/loxm1FIEzpqJ2D1Ma1nQKTJuIfXIigB+xVjFzJhNieJ7QhHV6&#10;3KRekbcWBEt4bhmbIBYYnFOAvyGeiCQGZiINIWMaRkROuY2WU4PFBWNg2kTDI5JBhToyPl0F0DMw&#10;ZGwLxihIIkjFEWgFnk1haPPleMtJG17aw6n64UQHVMYscpTfF/hhoEIT2o6UliMtIcEbKRgNoGW0&#10;QWhy6Np5A4wKmu2xtdZ640AkhYhyUTUt7+AnLqVDDKk4L/CFaQ8HRuq4OpdFXTNsyRGu6OZ4btZE&#10;WsFmpWwBq0ZLscGMN2oMaxPHUxxY3bhvjUluCKy5jng8QsM6MNnLvAKbikWGujYYTAG3DrgYSFkw&#10;BFQN4Wg5ROgZ5GwLVuQws/y9ozgkXHx3vp6GDDgXsGy3oY3SCZaqAZTau03tjFYyqL4dqKgOB8B2&#10;7EpeNTTz56uH8t2p64Tk2RXP05A5uX9m7Kt/+NK+8oKn3vNze3dedfvodtuRFx3LU17w5p/62rGn&#10;zp1anOoAstqB1oo8438OkPW9Aq21WoXL7AOKfense35h753brxn8aSdlbf5uxHLtH/PnqxNjR+YO&#10;7fvO2IsHnho/EgZ6wc1YKa8aem1AS7Vtde3WCqID4LEASkXAhjFDoFPz5ZOn5stHXSk+u3u4+/qt&#10;3YW7i2lnTz5ld7mSb3Kk2BRofX2XMUsjhez05p782dML5ROzlfopbegUAZOTS9VSqI3CcsflTpMQ&#10;iS0MfvR8WC0GgsmJzQxA7NRc6cgDh8bEW3ZuuN2VIu1r3bw4igxsKdatK6R/VPKB7UemFh7JjWxI&#10;7dy0Z/tAfjCnjV5R+DoeOwWDcCQ45zC6g0GRjnCHnWGwACzsL2H8/nlkfzoN6QqwbQ5oow/MazAF&#10;wGZrttk6rrJ2dRvaFLedTvtNRoW1RBCNjVJHk4PWoI3iHQXIYhR2G84blA55UJ6C3e+Aycj5fllL&#10;hVjkcM8vtesf5+8p7tejtaqxcgS5MRzR1NMm2MykoW2u7IdLL5+debIr5fSlpOypawVfa7m5J3dT&#10;d8rOGNAX5rU19j/v/ZlfW7/ANweZNJjWIDsObw5MNGWFiHFgBFgmas+EvgHzCFzIJq8mKGrPEaNI&#10;gC4BMB9McZClYQUKus5QZ3UIamlZSQC8BlhjAKsxmGzDTiGe+hMcTLLm9CElJv5Ws99oofwGwdUK&#10;UiGBZqwKYzE7YUTz/zY0YGhOG4rWvwFrP3ZS6W1iNs3wmCkjwOHgdQv2GEH6HowNhIpDWAaGS/ic&#10;QbsaluawFIOxI/2ijG8kI2LdmiFI4rA0oCWHYgpCSJAfAtpASAmSHHWjYgDFADsurr4PhwFDI5vw&#10;lgmNB1KE094RGENm9lylXJqrlysLXs3N2rK7L+Nmulw71+W4whKSGdZsG5IhGGNgNMFN90P0DsNo&#10;BcEubBcQoxa4dmQ2Ghgdaek6/D8DoMAZ5m2OF+cV/nGyhst3OOCQKEqDq4p1HCpx1MIULNYu1ExO&#10;L7fMFToldbDG5kPUDHhe6xamZX+gVUfOw3gC9a7hLK7tS0Ejito55Yc4tuRH0WOcw6LoZl7exowi&#10;fSzO1/AjW30XJkJierr1lNDKTk3uOazDCk7mDYdYGWB/oWk9AkBaGb3v8bGnBzcU7soUnG3JH1ia&#10;q8899dWj+x787IHTV902OvzRX7v55oENhb5LeamBp7xnv3n88deeGDuRYLPaBfCrGaz+s4Gs7wVo&#10;dRK8L3OHBWA7aSu955aR4ds/sPODgxsK7+OCdzN26YMXxkQOmvVyUD/68vkTB54ZP3HouckzWpny&#10;jT+yte/Hf/ON90qL119/ZuLbj3/x8KuJ5yHa2ogNfr8hPk8aeTa8pvTydg3ZSQDpKY2XxmZefvns&#10;zEsDufSGHX3Fm9Z1Za4dyqU3dblOJghNrx/q3nRO7hopZgGgHGpzenKpeuR0tnRicrE66Sk96Stz&#10;XhtT8pQOV2G3RBu7FbcSYSfYLRtAikD2qfnS6W8dOvP0PZdtuDll8bSvW6VDkwFnLDWQTd3sCLEt&#10;O7plckPf1qJkFgt1GDEKF1CsMgYIV8R+RatcJ00QaSDVL7Ew7ePsZ85h4PYi+nbnkRoW6HuTi4UF&#10;Be+0hrQuoj24QqRFy/hIthbGMeg8BpQsDT7A0xKFHykiu9uNBcuExderKL1ehQDBSsWtJrX8+XHG&#10;wRsZaRdN90fHYU0G1dDTbcVMdwBbjQeVALV7wxAAi8jIU/NLJ16ZcF++edPgHZK48JUGGcC1rSsu&#10;H+7Nb9lzy6tOVRXqPUVIN4qKIhMF5dIqzGETorK1Xk00hMFZlF9oTBQnAh7lHbY8d6PVLEoEayYS&#10;7hCL2nXRZwTkKdm2wyVYfXAAJmIoiEdeRoivJYtbQeB8ObsmePQcZMLOYZkT/EU8dqwFa4qbeBQH&#10;FdEuHHyBQSwAZvC7L9CNQYOWBxNFTA6xlo3AWvct51jXuwHXna8HT718ePK5F56fs1xBgxsL6eHN&#10;xXTPYCY9MFrI57pdl8f5pcnI0IZIWxsBu28UzLGhwwCWJS94vmgMz7hCwrYlajUfq8WEhwDSDCha&#10;HDM1jQfHPdw1UMed3TmogOPaTArTPQz3zxJCHWHjFdk9yYxF3sE2Jm5zR0MvrGlGSjp5wKOmei3S&#10;IlLC1LTV/qeEVEkrQk0Rbl7n4t5NOXQ5Ar4G0jbhQMnH/qUAiGN4VpwJqcX6Sc5xyZ3D+CJooxB4&#10;Nd2m8ww6AI92pGs6gK1OE/umg8ylffhMPfm1o6evvmPD8xuyvRu4YLbRpI6+fP6Vr//Zq68szdbY&#10;x/+vW667/JaRXbYj7UvFAKcPzh569psnXlOhKSdAVrsmq/21/rODrO8GaK3FYiUtCZyB0Xz+je+5&#10;7Mo9t4z8RK47deulsljGEAWeCuqVwJs6U5p/8eFTp469fH5GKRNsvXIg88FfvvHWwY2FnmzRLaSy&#10;VlErqoS+Xnj6vmOHw0DXsdy0s534Z3HOIO/Qa273veIJ4MNikJMmAj9fqpWmy7VvupZ8YqSYvWwo&#10;l7l8tDu7eX0xs9kQpBcqKEM5AHvWFTJ7NvXmYQlhtDanz5drR8YXyocVmbHDU0sTc1VvTBnjt2MH&#10;1jqsNCheL4ppJjfxfluGSJ6eL5/95sFTz925Y/11PelUtq7C5kQeUeR2nLJl32jvQF9ftuCzarTp&#10;C2bFFumrb6iRBkvCcix41aCzK1jMhKT7BOrTAksHlnD6z88h+xtpOGmO1O4UzHnAzFah6gY8E42e&#10;M7YGY3WBTWh55aKm5qqJDrVJTKhFr4NxgqlqECPkbk6j500FCCt6HjokzD6+iMrZGmxHwMqJ1lvD&#10;Ei1LycBTogXVL+LWMRRF2oShb47M7S9hpfebbqO7det0ygKA6gBSjVZ8/HMy1IbtPzf7al/WWb+9&#10;t3iZR5GDtSFCIV/Y+Mnr37E+rx0RFFMQjg34PiwVCX8joq/1JiY1Qhe0TiQWheqKyLlbMUATA8GC&#10;JYLlN5OISH2+gJb7emwO2pzwEyzRQmaXlpDG0exJEaM4fYCacVGML+/XtExJeYIVwbL29UVXxEaL&#10;tOG3JSJmTpQ5xDQhGDRxmy7BjCRB31rFliJGScTwkVb03C+CjHZsbHWH7U9c/iO9hWFeYAXP6RrI&#10;OumcJWxXQloCxlCk14rbZw1NYsPaQVgpiHRfLSBKkzLR8ZMu/NjaEBwBuI6Ipi5NJL/rNAkkwJAX&#10;HIsWx9E5jT85WcFVeQtF6QKacFsvwymPYX+JYBkNLkSz9doOYIyhFqPVhl5Y3B7UiEsDa2gNTZMB&#10;bw4CNCYviUBk4gzE1lSmIY2yNljncnxoNIsdBQeV0CAlGMpa4bGZOs6XDdJSIhubnSYvoYm9whyb&#10;w+aXxkEwxmC0BuMCtVJZ1U+dXFqFofISB7qkxorawFYn+UK7PRF12E+bwMxo8r/zxSPfeO8v5vZq&#10;Zfgjnz94/5NfOzp97Zs37fjx33jDnT1D2aHvBqiU5+uzz33rxHNz5yqzWJ5n3CkF5p91wvB7AVqd&#10;Qok7TRXaAJyd1w/33/GjO+/ZsLP3x2xXbriUJ1RZ9Gvl+Xp1fqpaPnlgenbf42PnAl+rDZf1ZN/2&#10;yat27dg7uN7N2I60uCUkbz5/IZHOd7sjg5uKhbNH5ipt7UOOZfEkLBYVM9W2vbfZNazYyhuvuUHa&#10;OobAa4Gi4zOLh0/NlU7sP2f1b+jO7RgupLeOFLLr8649pA0hNFG0Rh2KE7C54Nqbu9f1vFUb0nuG&#10;e895oT5xbqlyamyxenap5o+V/XB8oe4vJMpxkGjJ+gl2qwG2bEOGjy1WJr5x8Iy5c/vI1cPFXHc1&#10;8KF10kiboMIAxgQOxeLLhh3CqpXTRKc+KyMhMzYwV40YEbn8SN3Yr2WKobDRwczpGs782QSyu7LY&#10;/G+GIFIc6ZtcsDKw8FAVQV2DpahlKxGrmJvO88uSojtcIcRMBkyzGDas4RsWBEk+HQAMJ5iyBgWE&#10;/BszGHh/L0Q2YjuYI7C4r4TJr85ClzVSwzZ4Kh73Tr5IzSAyFkSKt/UXLiimgOQSs7Xp4MlXHzjT&#10;dgoLOxQJkzjw+zHArqNp9YEg/urUA1V96ezsiwXX6Sm4dl9FKxDjuG7XTcjVmaAuB64toUjBwCCl&#10;o6EEc3FG1E3w1b5jMXAw4hBcRkabAYF5DAIimuJKBI/zmoGYNzBCRLYQvAW6KDabpEtNB+gkguPx&#10;9QcDkwIwsVCeEvMEHAkj1MbjfZcuR82cldb6iwQJDNxrUWOGIkcrnjj8kLmIaV9jwBtVS0cMIuOt&#10;4QS+1jUkghMCuq8bu4OB7NK2G/CK93JkRBsYcGFifyoeBSijpXtrgMF6Jai+/uLC4cFb0GsPYINp&#10;Fzes1U8CYIMj7zqYYFVoMpCMrWBuGi2FAmPosQXOK+DhMz7+tFjGr2wXMEpi0DZ4Zz/HvLIwFRIE&#10;RckEFAvGGs/XoOXHR2s8r6Ys3ug4UDoOk27orohalE0MuBrgy8R/ritCl8XxyR053DKYgqcNlGFI&#10;OwzfWfDx7FQAaI6Uy5HivGlc2qIrI++6tG1BMlwao8UArQ1gOZg5cnj27MMPHe4AspK1JewAmqiD&#10;dHW16fhOg1umnUF75dtnzi5MV399ZrxsA8h94j/e+rZdN6x7k+WI9Hdze2llwuOvTr+2/8nx41jp&#10;l5U0Vf2hmDD8boFWJxark8t7I0pnx967Nn2wd13ufZwz52KeRK0c1KfGlubnz1cr508vlc6fWSpX&#10;Fj1/YEMh87ZPXnXZ5iv6hwo9qXy87lfRSTMhbZEv9qXzZ4/MTcfgQ3QQ/3Vya+80Iahjm03TghrL&#10;FpaDloheGAI32mC+5s8u1v2Fw1Pi9f5camR9MbN9XT63sTebGpCCZyl2GzdEMBETIhiwLm3JwS29&#10;hRvWd+V8L9RLgdLji3X/9FzNnzTGTJ1drJyfrfplTUYTwWu834jMB6wG4DJE4ny5NnX/obGX37R9&#10;ZM/mntxA1VdQpkW7jE8egVG96C9sjSJyjIIQ1rLiuqLWKwPhcthFGxgTIKWjvMH2IhZHHLvdDLk5&#10;GwvlOo799ik46xyM3NMD0c2RusNFaEIsPVoHqgSTIfBGi6lhjNUYrafOoommYzuPnLcbCtNIxNug&#10;/KN2ZvS9eKC9ZqDqGvkbM+j/aA+sYQumRJBZjtAnjH9hDgtHl2CBwckJMEHLInVJE0gT7IwFO2U1&#10;GaA1byDOoEyIFBxopvHI8W9OHzz18sFEkWgArk5xEcvyChNavVq8BjIRyCZ3ulybev7M9Ku3bBq8&#10;RTCWzhZ6sSO3ASnhgHdnwZSOThwUtdOiJJnlGXQtYpNdsC9ExOIxf4KWJnL+9xjEEgcLBYip1vXi&#10;BBYyiIqImCaRYLYamYJr6aIuhdkyrDlrHN3gvDmh2LyOaJ8q/B4em7XeOxbP/xMzYIZHo5akIusJ&#10;0diwo2XOcQFCtPF7VbQUGEWTlBE7xnCxk/ScE6Rjob93FNfPKJy1zuJ8MAHLtgHDoUMDzlnkYM8p&#10;Ca5p/NjC6Yf+9sBzk6dqpTsH33jLust2QRsDrXSkF7sASjQEGEboS9k4ZHEYzzSF9J1iMjgYurlA&#10;NWVQrgKfO+JhZ66Cdw3msOBx7MgQfnSI8LkJhSXFoonM2Ek+CbSaEVGNTFUTMdwmASIpZgsNGgAr&#10;DjrXUb1TZKCNiX6GdPS6TXSoI23gaw3JGT6yKY17hlORIN4QcpKhrgN8bbKGg/MK0uHIi/heaStm&#10;igwgBAopC5JzBPririljAGkNwyWUF2DipZenTz3/wj50TkZRbS211Y6u7X/uBLA6tQ4b9UnGj+Od&#10;Pjg7vfWqgQ3v+z+u+/DAaOHm70Yy1PiYGS+f+fYXDj0TeKrUps1q1M8AK53rf2hA1qW2DlkHkNUM&#10;gx7d0dN198cuv23T5X0fz+Sday4CperJEwtTC9O1arXkBzPj5Uq9EoS963KZN7xr+5ahzcXeXJeb&#10;aVtcbI2FxzhnTjzN2ClcmXVA44n4m+b5zHRYmHHrpvF3ahfaxUCTLADSEFg9VN6Z+cqJM/OVU0V3&#10;oXu0O7djfTG7oz+fGsradlZwJrUxDeKGEZFkgHSkcFOWLHCw0eFC5oZ6qILFur+4qSc/WQ/VmbGF&#10;ytkzC+WpeqB8TcQNkTGEAGBhvAGDiOy5qld65PDZg6XRPnVZf8+wI8Dq8YhNUJ7EGf0UBvQmXN5/&#10;DSr1KsgFhLDWZLUYA1L9NrhjQdUVhLvKHagBbgO5jRLhMQflkxUc+tXjgCuw7vYieNEge08W0rKw&#10;+EAVfllB5gFuWp4+8a61WsMwwVBE7YlITkFN+wEYHUNj02Q3dE2DfIPiLTn0faIXzkYHekmDSwZy&#10;Oc49PIeJz04AVYXcUBoyyyIwnJCAGBX5NtlFF8ziMMZ03DUiI8/oG6FW4ApI2xk8cOy+pUde/fLz&#10;Xr12Ni4Y9Q60t25TmTX81WIWk1Xj1nEqAbiYMoZPlOtnnj871bN3/eBVuzZezrf2bEWqmEcIBsMI&#10;5IcQkscj7XRRHah2HNmMJGIRumAgaMmgLcAuM6RmCZ7PoB0Gnmi7Mg2wMJ76a4Rjsvbpvu8VaS3X&#10;bEUgr4M1Qnvc0/fhYVspwi2GjBG7yPS6zr8wYlF0K+wckVkmj1khatwqa/yWUDJQEMKkJSQsjIgR&#10;TIezCLwA0hIQjMBV5KxOLGK1qkv+0suPnn75gb/Z/2rgKR8AnT90cKp48027u0c3wqtWkc6KmFnr&#10;zMo1OCVtgD7XhpuyUa6HSBF1PC03FnqKMfQKCxUXOFUy+O0DVQynOK7MpuEZC7tTHj7QZ/ClxTxm&#10;qwFcSZBcLLNGIGOa8y8ttL8MRDaZKQNqWllo0i3GKtEuNLFxa3RAJlS1gcU5PjRq472bsnAsgbo2&#10;EMRQdAzum67hobN1QAP5lECe82Wjf42nowiQtkCXa0XQ+SIoLRZP2/q+gpXJY/L5J0uHv3X/q7Xp&#10;6SMdGKxO04MXAlEX+l6SoKA2Bs1v4IOB9XmeztqF7wVkVZf8+Se+cuTh8WML51dhs4LVWoY/LCDr&#10;ewFaSSNN+55PXLHjyjeuv7d/ff4DQvKeCwAsVZ73ql49DAjgbsZy0nknvenyvsF8dyqdztmp7/bF&#10;GE0mDDRrY7FWGc5ecZhibQBMtvQxzbZovHCZ07q45CYAmd1immDFyhSx6PnVxcngxdfPz702lM+O&#10;bOzO7V7fldvYl3W7LcZtZQxUQ6hpIqfieCULKURqIJdOMcaGQLh2W18XQqNrpXowuVT3JydLtZmT&#10;86X5hZoXaMMaJwtOAF+o+0vfOXHu0GzV868a6RuRgtlKA6Ffh1c7jocW/gpDvVsx4PaiXF2EbwWw&#10;3FTs2dPmmk4E4xPSfQ5S3SmUTnowKQNu86aYdPl1BmSaobjeBk4zLL22gKP//hj472zD0G0FSNJI&#10;3+1CMwP9QBWmSuBpagpoG4aC7W7Vy/6SsFOOGK6WW/jybxOoHtWX3Bvy6PtQD9z1FsxSNHfEswIL&#10;Jz0c++2zWDpTQ85xkOqKhM0mTOzLhkAhICwLTm/kek+qsz6V6+g0TdogZSQsKfHy3Iu1v37hD56r&#10;1pYOIoq5aJzMki1E3eFkmTw11uO1WUmsNTduIYpAa3NsZun41g2berd1bR51Ujkw14XQhICrhFmr&#10;WFFzWx5pFwcoSBhIY8ANRyg0SDDYPoeZ1WB1Du0KcKZalvtxC7FhkWGSHlns+1zZGpqtBkvK2OqU&#10;Ef9+PnBiWpK3mFeGyF2CsZZGy1ykR7AxpknlU4yqVvPV6vShGh14DfQUhnFNNcRpfhbT/gS49OAy&#10;C0LwqEVuCOdPLp5+6G/3f/vA0xNjaCVK0NHvPPFaPZNd/9bf+M1t9XoNlXIdTsqGlGJVwN4Q86cE&#10;x3DOxb7FKgJDSEmOcBVQoQB0McC3BCY1cGBa4dOvlPEHew0uz+RQNgJXd3PYrsLfnuOYrhvkSTdN&#10;RQUYNHjzsrNO+pCE9ioCUoAGQcdTlpo0NEV/bzBZJr5mVaXhMODjW7N472gaNgfq2oAMQ9ECTtfr&#10;+MyJGk7ME4TDkWccEmzZtGFcTqAAdLsWcpaM9Y1rgavGPqfheR5EuoCF8Qn93J/88Yu16emX2xie&#10;Thl/3++sP0rsnY361CBhvKfuO3bUSVt/9Kb3XfYz+Z7U7kv95YsztfMPfvbA156+79iBtnq51oQh&#10;/bCBrIsBWqwDyGoyWl39mfQH/90Nd41s7f5QpuDcdlH1T3CRKTqZVNZyhSWEkFyy70+RJa8eVmsl&#10;P8TaodCrofXV2okCrRgbCy1TNyehlUoB1Nj0GieHxt8Ra6ksbcDHFysT44uV8awz2zvand22oZjd&#10;uLE7v67o2pnAEAKtk9IiaGOWnYSi8WSWLqbdrcW0u3VjTwE3bxpCJQhq81VvZrpSX5qu1KszFS+o&#10;+KH2lDL7z81P+Mqwa0Z6R6QQVmgMBAx87xj+6NGfxbb1t+PWLe9An+hvZndRh3fLhARpcxS2ZFA9&#10;W0VY9pHqj0BVJ2G80YDVzZALJfQ4MPfsHI78KgP9t20YvLUAyTSyd6eBDEf5W1WoJR2NxovYSDHJ&#10;PGD56bRF/0esSjSKnvizjuIziCLhO7OArjsK6L63C7JHQFc1uAZYVqBaJZz4H2cw9+Q0HEjkhiyI&#10;TAyimhkhDCYgmIAhNeTCLdpRAG2HXCJJgBfWsVRfIuIM896s+ubLfzfxzNFHXqzVlg4BWASwlCge&#10;DVYrSfWbDgWtoYOoRy3j5ppLxUDLDcMwA8AfGNmxsDGzfsS2JNeWgNEhGGPwhYFghAyxpE/EmmwW&#10;W8UnLHbOam6OXDDIkEGWo/FDSoh7mQGMC4RFBus8W4W5+j4Dn6QH1w/kI2EUQCxyvnc7MF6XsAUQ&#10;NXSUywsaa1oaXPiXScZgGINl2QhYgL56Dpf178TEzBgsR0CryL4hDLQ6+dL5177xZ/u+PTNRmkPL&#10;LdwAQHlutnzqgfsf3nf55eldP/Ij64wh1Ks1pNI2bMdqartWXIJY9L0pn8LrroVS1Ye7hmdUtCYZ&#10;BriAcoBpEPad0/iFl6v4s70c21MZLPgCV6QDYFjgb88xzFQIaRhIkUiaAJa5xC+TdjaAFkwMrBqs&#10;VgSqlGkAMA1DBlobKG1QCTVsDnxsSxYf2JCGYAQ/Fq3ZkgDLx5+crOIbZ0NAMnQ5AoUObBZHFDYd&#10;cob+bAppLhDG8oYOqZ4I/BCMS3BpQTEOK5PGuQP7g6d//38/OfXCiw/GtaSeuGZJAKK/zwCrU/pK&#10;J1ZLPPr3Bw/UK8H/fvOHdn+ydzi792If4PzppRNf+F8vfPn4q1NjWC5+v1C8zg8VwLpURisJXAQA&#10;8eFfuWnbjmsHP5Ytuu8Qkg9f9BViYJYtJGzxfc1ZVKHxFqZqU0uzdQ8rhXxrCfpW3uPLgZZKSCka&#10;LUXZAlpNwOW0/kxuzDK4CfDVaC+6AKyKH/gHzy28enR68UhP2h1e35XdsK23uG59MTvEOIMXqqgl&#10;1r6q42mZ9ormSpleV8yNDuYzRhsoTylV80Nd9kM1V6vXGTirK6PznFsiDq61uIFRM9h34ivoyQ5j&#10;256PYtFf6Kw5YtHpPKwbZEZdpIbTWDjkwc4RmMtBIXVsIQKA28dR0BZwjjD77Cz0LxiE/3ULht/S&#10;DVcQcre6EDmJpW+UEUyEUYyLxeP2CK04kjZOpCCKH6NFXzVCcAnxn6sGIsdReFsRxXsKkCkGU43E&#10;xcgLVOoGx/+fMYz91TgoYMj127C6G/qlhKyHEXTdgEgiNZwGd2NvrQ5vlRAS2WwRf/7M701/68W/&#10;Owyic0R6Thu9EIOsRQCl+LNBg/tYLlhNYqBkC7FxDzbAlp0AWlkAppDLpz40euPAQCbL7YINwQEt&#10;BLQO4TALknEooxrJkMurJ2cJ5olFbAoBkgtwwZuxKgYEbgBJKXgWg2EKdlpD9zHIiV50H5hFZb1C&#10;GGaRU2cRhlmYYgFqxIN97oe0Gn4/eS3DQCkg7FYILQamXTi8CgMJe8FBLmAI8ikEloJoQ5bNwOOY&#10;jQ2NQQqAxTgCTSBBCIwCiCDBAWbWFFFTbMBqGQK5NlTaxajfiyIroq4q0NqgVvbrB5+deO6Rzx96&#10;ul4LlhIHgDDBWoj6zOyrj/6n/zjx/J/88c3Xf+pTN+9+29uKts2bmshVaQ8iDLoORotZHKwGKCgD&#10;R64EIElWywYwyDmULTBPGi+fVfhplPGHewnbU2ks+hauTGuk1wF/d87GqbKBQwy2ZGgoEFibnUTT&#10;Sm8Zm2USIEtDxSxWQ5dltIE2hJoyKNqEn9iaxT3rosaLp6M7xxEMWcvHn4+V8VdHPCAEMmmBPiYg&#10;4k2jfaIsAMBsgdG8C4NoUrjjWoptQyYOHlHzJ0/5yquHk/v2zZx44P7nVN17PT60JUGIt0q7kL5L&#10;IHUhVqvdoysp2eHPfOP4kf1Pjf/2+z993Tu2Xjlwdypr93Kx0rBcK6PqlaB08LnJV772x688WVn0&#10;FtHKXky+tjWDrn/Y2KzvpnXI7/nEFYXr79n8znx36melxXf/sLyQ0nx94ugr54+WF1YArQstMrpA&#10;Dzp5DlUJajRMMFsJcTrqAEsAraaWxkl8jT8ppTSJ6Up9arbqzR+dXjrVnXb6NvcWhnf1d6/PODIV&#10;aoPQ0EV5NRER44wJIZlIWY7Tk3Yj/Qx1wVeKfKVjQ20WT9NzCGaQTw1gd/9V0EbBkMGaLXVFgMvR&#10;uyeP2ngd1Ykq8tvsKKmiAz1C8e2XHo5zkSeBhdcWcPhnDyP4T5sx+okhpPIcmasBuy+L0jdqKO/z&#10;oZUGXLHScKOpwYitGiiKfoFuFNFYCO8ZGM/A2WCj5z1dyN4QDbyYaiz87bGxtBTgxG+fxvj/HIcK&#10;Cfmsg+wgB5NxyzCZYxwaqArB7rKR3eBG2pSwsz7LNyG67SJu2PjG7NOHHtTzS+emY1DVDrKqidZh&#10;0v2dOgD/RjFrGJjWorXIUgBVEIni6wD8N+y9Kb+hbzgPqyVWvmROJ24XNzLkmjYQ1PLCBlgUyBsL&#10;6klIMJcQLgYwcwKZkoLn1BCkeyIbkXQNZj0Hnknaa3e47cz3u533g/owzS8kDdSwRjhAYIpgm2hY&#10;gFcD8PMulNIQhkctu7UPprEn2Xf/oWMdHQOD4By2bSMX2HC1jXJoMDdZnX3xkZNP7nv87IF4XZYT&#10;DEmQWHcWgNAEgalMTLxwfv/+9de8731FgRBaqbWfgyE4HNjTncGxhTLmawEGY/92WmWzCQBYjGFI&#10;CCibUGKE58cVfoKq+L1rgB2ZFPzQxhab4RPrQ3zlPMf+eYIOAUdQ0/m+3eUhGkaKhe9NsTviVmHj&#10;31TEcmmDujLwlMHGLMePbc3gxl4XhoDARO+pxYCsXccXJqv4H/sDzFYNmCvQKyQyjMFvu/8EA5Q2&#10;qJLBYCGLPtuKGbRV7lMi5Hp7sDR22n/st37jJVWrH4/B1QKWi8Mrbbqldk1Wck9bC1SxiwBc7cHS&#10;7fUpKeHhlUWPf+Y3nvhK90DmyTe8e8f1G3f37kll7C4hmaMVmcqiVz6xf/rMs984cXhhulrCykEh&#10;r02P1akt+kP7camMFuanKmpppjbuuPIApWTKssXGf+6yGPiqcvCZiSf3P3H2jApNp3yjiwmRbwdZ&#10;7X82id6AxnKD09i9HS5ajvixdoY19DMpgPwEy5Vu/BwR2ZrIlDx/qewHlfOl6vTh8wvj64qZ/i09&#10;haHBfLqbsaiB0xBqXgBwNceIm3cD40xygjLReDjn0ScTNkb6d6MrOwBP1S+s/eCAqhuk17no2VPA&#10;xCN1VMcDZEZtGL+zHRcRYBSQHuZgwsbiOEN5rIIj//YIvMkAm//dBmTyNqxNHF0fkRADNZQfqyEs&#10;KbA0Igf2ZDIktTyaTVPoEvvbGANd0SAY5G7MoOfd3bC32pGTZp3AXQ5WcDE/XseRXz+O858ZhyaG&#10;vCNR2MjBU4AO2k+UDMGSAWmO/MYc3B4bYU1hFZ4fDAy1oI69m27N7Nlwff/j+7/mgWgpsYGVVimM&#10;nSj+9hHspBbCj34HcwDKAqil3FRw286re2xhWXAsNAXVDG3RR+yiRskjH07eHGtvWkaxKCJH62ii&#10;UxADgwVyQpAIYU3asM4r1LfVQKoIqArCdAh/WxqpXg3mxzO91AJw/zo+ImCl8xre5gDkMEjDILVB&#10;yABZ0XDGI3AlDQPHhY0/edxm04ijFZc5IJk1t8RliuUYtDHGIAMG+AxjJ2fPvPDgqaenxkpnE2uy&#10;wWhV4rVGSaAFAKne3vzWN90+YjkWVM274FoyAAJjMJxysbsnh2fq88hojaKU8IlW3e0VAIcxrLcs&#10;nGEMFabxyjmFjz1bwf/vGo039rjwQhdDxPFjQwbfdCw8NqNRCRRSgoPxlndVM5ezITtAPHUYH9Yi&#10;oNWaLjSaUFUanja4sVfiU1sz2JSVCAxFodJgEJzQ7Xr4h4kafv2lOsbLBnAEBqREL+cIVswZRn5h&#10;JUMILYnLitn4XqQ167kJfOy65570a1/8cs/ks88cThzS2ifwkhPM7X5SbI2v7AJAizp87SS30W2s&#10;VoOBZwDY/FSVffWPXv4OgBdj4sFFK+gaia6Rn2CuOk0VXipL90MPtJZdgOe/ddJ//lsnn99zy8ip&#10;K984ekX3YPaKfLe7J1t0d1uO6OOCO4z94IBXrRwsvvLYmQce/fuDL1RLfhVrhElixfgJYxcJuDQ6&#10;Ty02+t8CrQmPZPyQHS+kWgy6Uq02D/mJhdZgvSwiIk/p2mSpMj5Vqc2cnFuaGMpnBjd35wcH85li&#10;2hY2Zyx2NKCLunjNkXLGwFmLpeCMQWsDphgyThZeWAO7mBgIQ9A+obgnj+o5H1MvzEKmDdxeAe11&#10;biGQicBWaoCBCxulsxyVJQ/H/8tReEcr2PIbm5Hf7MLq5eh6RwbusIXSAxVUznjQFoE7fEXGGFFk&#10;vWBiFguaoJYURI6j6+3d6Hp7HiIrYSoGUAaUl1ApC7PPLeD4vz+GqUdnwCGQs2zktwrwbBvIircX&#10;Ywz8RYLbm0LXzkxLxYrVgFYUTC0Nx87hKwoHJl7MzM1NnEoArcYm1snNuJOnfXL9NkYPGmvNi1nU&#10;KkDVrmIx3J7tz3IpBGwJJjg0iwcFkq2pCxmSNlovcZvZMANjNBhLhCZwjlAZCGMgIAEuEPIIzOaW&#10;XJSPB8AGCyL0ADJQ3II3wFG7yiD3NJrgrXlhG5OkP1Bd1fcFW7VCC0w0Xan6NbztCozxeK2GMESw&#10;5gXSixZ0mkNKxO0ituoGC8YghIhc4I1ZdgZs/O61UE7zt8fozBAhDAMYbTB1bGnska8dfKZeCacS&#10;m3Yp8bXR0m7IihqaUzl4xRUDvdu2FbTnAebi6lBoCJwRru8r4kTZw8R8BWnOYHOOYI0QgjB+4M1S&#10;4DQIJWicmtX4+NNV/N9XGXx81KAeppDWAu/rC9DvCHz1nMBiVcFpaLaWU1qRRou1NFmmwW5RtM61&#10;0qgZgIPw7hEXH9+cRo/DUFUEEznTwpIhUpaHPz1Tw++86mOyHMUv9QuOQRGxve03smRAaDQWjUFf&#10;LotNmVTMZq01hELQQYBMTw/bfteb+6dee9XVtXqypVbD8qGapAShAXpoDYDFLoLJ6mQDYTrUpyQR&#10;kdR0J8EX2upZw4qpgcmTU5OrmY8m25QmIe/Bp+/4HPuXJoZflf3Z/9R4ef9T468AOOpmrIduf//O&#10;a9fv6Lmy2JfeXOhJbXDSVhcXTDLGBPsnqplz5ypnnr3/xMNPfOnIK14tXFilf7uGUO67Blztgvkk&#10;y9AwcPXR0nI1TCadFrvFGrqaDEDp+GeSwMvWxgRzVW96rurNn1koT/ZnU/0jxWz/pp5cb962bcEh&#10;jLkISM/iMFu0wBZnDIJHm6jN7CgUuDHlRxeumtrXkFmJgTd0wy+HWDy2AMZsOF0CKuj8O8hEwnmn&#10;Fyg6AmLMRaUSYPyzE6i+XMGG39yEoXcPwM0R3OsBa30e8gGB0jNVqMUQPBsf53XDULBl80CBgdEa&#10;qT0uet5RROaadCTCXYoCfGnAQWUuwPj/HMfZ3zuDymQFAhZyaYncFgGeAkz782YAl0B9ygBKontX&#10;Hm6fhWBRrY0DYg8frQ2yqaIoZHtobm6iPZurk3cWdWgbdipkLPH/gha1zqq3XnND+sah7SOcCU5S&#10;wDBqjb0zgJEBmLhgviUhymYzrAW8m+81qMV8xuWOmSjsklkWmGvAFzlyR20E2wzqmysQdQPh5RAW&#10;Cf5VQOpVgvAJsKJ8QBa3x1lj8upfXPsw8hUTihAWNKo7FCgXvR7NGMhiEKEFe4bDIgnPkaBUHKS9&#10;xsGcMQYuRVxkGl5QMfKJ/9ul9EyacTIBgnMHSyfrlXApsVlXEiCrHK/VxrqUiavi+PMLdqavl+s4&#10;guli6FECEBiNlOC4fagLX6/5GPcCbEo5kFg7YCEa/WbYKCTOgmGBaZQqhF95ro4zVYP/z3YDwRwE&#10;ysLtWcLgeo4vnbdwZCkENybKR4wnPnV88IxMSqPhGQMDTZEeK9QGNUXodTg+sjGNuwYdWIKhohqq&#10;RkLWCVCmOv6fQx7+4nCAkk+Aw9BjCQwKEQHLDohFgGEuNAgsgSu6s3A5R+UCbVeARZ5ZQYC+nbsL&#10;3Vu3ZWdee62O5Rl/SV0WtQGRToyVWAVsrXGUiAODGDiPEkRDIqhVmHeFNl134rNpgCIkZzuuHezb&#10;ffPItoHRwkgmb+e1Mv7SbP3cmUOzr7/82JlDsxPlGpbnKDc+dWJNUgJ0/dCBLXmxwKrtzU66zyqv&#10;Gtbv/8vXXgFwFEDm+rds3rFhZ++2vnW5ke6h7LpCT2rAckTqeypj8aiu0aQWZ2vTR14898pLD5/a&#10;d+K1mbNEVG7Tu6wpluv82y8JcLVruDq1FZNUu5cAWskYlXTc+mm0FjPx91KJ1qILQJa9YLHsBQtn&#10;Fsrjx2YWBzZ25Qd3DBQH8q7jMCKu1ih0rSfKwGKfnAajZUkGWBxKh6AgBASPWC1jLgy26hpuj431&#10;d/cjrGvMHyuha4sNp1ugmeDYoYegQ0DmGIrbJKwxhqW5EPMHl1D/sQMovVDChl/eiGyfBSmBro8U&#10;YG+1sXh/Gd64D2ZHrtsNkTwpgq5oyC6O7jcXUXhTHtagBHwDrQCdE/A4w8x9s5j4b2ew8NQCAhjY&#10;cJHrkchuYGACoA75jdwCdM3AnzIo7iqguDsHXaNlIvmOvTYAWmkwwzBXni7PLp6fxUoxp59gQVc7&#10;DLSvuXbAlZzy8TJuKrx+y65uB0wKIcEsEZlnkomrXexsROZiYEM8pRbp5XjccmqRmhE7wQWH0QYM&#10;BoJbkE4KgWPgixCFcxxqv4XyBhfgHizPQDNCMMJQuZoh/4wCUxywWFNz1+ztfC9O7f8MbFaDjWPa&#10;wKwLEexWUa+uUTAtBnfJQWpSwggFAwZKSZAUYGG45n3G4tZhcjCEEV382xOb1jMTTeLaQkKCk+Qi&#10;TLAhSba1mmBcG0/Obm6anJOVy9mMAKPUMpPTC7PrkRXCjnwKMyPdePj0NM56AUZdO5IYrCURiTVb&#10;G4SAxRhmuEYt0PjdVz0cXjT4D5drbM/YqAcOdriEn1nP8U2X4dFpg5KvkYp9wpKHtMiwNMoG1YZQ&#10;CTU0adzQY+NDG1LYWRDQBNTjoRtbhihYAV5cDPEf9tfx1Lhqhnn3SoF1MchSHShpCaCuNKaMwdZi&#10;DjsLafjGXOQyI2il4KQzVra/z5ppTd41PnUCZCEBaLAGi8UuQo9FtuRpW/Du4XwmvbEnD1uKPAfC&#10;Q+fnTxyfLU1T6+WaVbo+Da/KZB6ydcs7tm295V3b3zm4sXA958xKPujINmDXjeve9eYP7Z6bOL7w&#10;0HPfOvGt5+4/cfzi9vMfPrAlL7GcJIVnySKfpATp+QdOHnz+gZMnAbgDGwrd264aWL9ua9dI//r8&#10;UFd/ZiCdswtuxsqu2pkyZIwmRXGYtFZGLc7WZufPVaZOvDZ9/PVnJ06W5uqLtXJQautVt09wdWgf&#10;rjmf890Crk4sF0/QoE3H3LhgNRiuSgJUpaP2TwNoUabFfrUmGJU23uRSdezcUm3m8NTC5Gh3tu/K&#10;dX3DvVk3o5XBaoCrEaXNiMUDZdFXyQ0WqmOo+VXY5KBarcBJpcC56HjvkWkZiZImqIpCesDG5ncN&#10;4eSXDeaPldG9yYXdy+MJwM6ryQRRVHJ2s4BIM5TOKtSrCif/+wksPrOETb++GX1v7IZrGWTemIY1&#10;aqP8aBWVFyoIymHkUhZEm0/q8hS63lFA9op0VJKqBiYl4KUZFl8pY/x/jWHmqzPwawocHBlLIjsk&#10;4Q7yZktzxfslAQoJlVMKTm8aAzcXIR0OVVGtHYMzcPCWV1JjMjPwkYaLWX/GvHTqySOlpeljbafP&#10;1VjXTlOyndZhw3YkyaaG/fku2pkbHDIE6ZgoQ9AIBq4uvdYwEIQlIxYiDODabmzC2vJwYmTAuYDS&#10;HA3dLec2WDYN4y2CzYdIHbdRPMZQ3QBoW4ERgzdIMLcESB1x4CwA2ond+zWhOS6WbHr80IOtaCBA&#10;Ko5a0cPitkWgYAEBIAzABCFgBpnzHO4Eh5IhLM7AZDpeP2u3/bgQIB6FdrOEHKDZPue0JijlxJsW&#10;ESpUgNYA5yExlmw7VRJ/Tmp+knUtYusZqzMpfSJAKwMhIjBIl5AfU1EGN/UWMO8pPH92BtxXGLFl&#10;Ey2sptkKAQjGMCIEHACTViQs//qpAK8tKPz6FRrvGjYItIssLHx4CNick/jSOMOZxRASGpwngFbM&#10;YikCPE3ISsK71qfw7hEXOcngaRZRNlwhIz3USeN/HAvwPw/5mK8YwGJgDBgQAkNcLOvtL2eyouc/&#10;ozQyKQs3DhQhOIcXqgvfi7GjvTEaOvCN8vz6KvsbR+TmAcE514Z45DPSJD6TAnYr3pdcBlgiBjqc&#10;MaQt2debS/Vs6MoOhRobt/bkBwyjsOoH4WzFP3VidumhE7Ol/fHvs9oY+OTj6ASj1RDmq56hrHjP&#10;z++9e9s1Ax+xHdm9ViPGScnezXv6PjSyveuua+/Y+Hdf+5OXvzp+bGHuItqdP1Rg61KBFrUxNmEb&#10;6Eh6/fgA6lNnlmozZ0vTtisPpvN2qn99vqt3Xa6rezDbXexNd6WyVtpypGs7whaSW8aQ8WthvVry&#10;K4sztYW5ycriwnR1aezw3GytEtTJUKBCU2tpU5b1qGttfepOOq2LrJxtFMVKdq8dYCFBYQLL44qS&#10;EQVJLZedeA1JQJWNQVcGoAbDlUFrcjFFIG++7p2fn/AWjs+WpjZ05wauWdcz1JfLZA1RU3eQ9N1p&#10;OIGzZvIJg80Z5hZex2NHv4T3XP1TMBWNsBpASYBLAc4EBJNgRAhDD0YwSMtp9KFAhhCWFTKDDra+&#10;dx1O3XcOcyeWkK/ZyKyXYHbckuv0LsfN1tQwh5W1UB5jqFUNZp+YQ/0DFaz/xVGs+8l1yA45sLYw&#10;9Aznkb3Swfw3llA+WIXoE+i6uwvFO3IQBQFT1YDg0H02SucDnP3fZ3Duj8ZRnYvOAjYE0nmOzAYJ&#10;kWHRZGEHINjAmEsnQhgjMXhrD9KDLlQtykQDj6J9jK/gOi6ksKC0gjEGTGmkjY2yqeCPn/x/n91/&#10;6tlHOzBZnUz2VgNZtEYLMXlfhrn+HlVM53I6CAVzLDBizZYTxyXaMxMD4wIEBqPjCJjmamfx1BaB&#10;wYpBuQGRglYCwnXBswzVWgBWSmPgZYWxYRv1QhVWnUNrDbXZoHoXwf5HBvgEsChzjziLN23gh34C&#10;sekVEO8mhoPtdGCuk+BhY+fjkJzgIwSfVbBmGFQKSEmAQcJoc4HCFEf6fA+aXxlLB2AiVkT7ITyo&#10;ajn0FhLtwmRbu56o4ZS4AgEAC1rXSIVLYa1GwnFYPQyQSjuriro7+B9DG0LIDO5a1wVPa7w2MQcD&#10;gxHbbk4YrQa2Gif9PiHgcobTgULICGOLBj/9TA0v79L45R0GOTtit27Jcoxs4fjKjI2nJzyU6gpO&#10;XJ0NETyloQ1hd0HgI1sy2NttQxlCNR6lztk+FAvxrfMhfvdogFfPxxJ3OwolXy85+jiHBlu1/Wkx&#10;hukgxAyANw4UMJp2UA81CBdUIYDBwPcMrIyFuVOnZs6/+uoElls38MT+wYmIK61TAHLRXgKrjSBp&#10;/B+ZsWWfa8kRW4jBYtruW1fI9WVsuc4SrIcMylOV+vEHj4wdXfSCYxU/aOSzdgF4Y0uygBqiaepy&#10;FBEGv62l16hzumcoKz/yqze/Y+Ou3p/ggl10l8t2ZO/2awd//hP/8Q3bvvwHL/3BwWcnJtpYOT+x&#10;RNQPG9i6VI1WEmy1t6CT0TVJXZJlDNleLbS8WmjNn69O44VzAoCUFrekJWQ0dcy4McRUoI0KjW5j&#10;0BSWh2Q2NqzkpMVaKd7fw3TCmixXpxYiVmkrsgQQbei5gsRzrsXvVyoueA0tV1LHlfxs3Fim4gfq&#10;4Pn56qm50syWnvzAtev71/Xl0q7WGmGb0LLRPuQJQXzBNjh49stwc1ns7r0BBasIh6fAwaFIwVce&#10;zpcnATIYKKyD4AK6kZ0YF9GgFMLttbH53mHIBy1M7Z+HV9Lo2mJD5FjUStQrqyaZiJmSWYaunRL2&#10;OKE8BdTmAxz7jaNYfGIBG39zK3pv6YLNQrh7XfQOS6SP5iD7ONK7nEgHU4rsIFReYPqZBZz4P09g&#10;7skZEBgkJFyHIzMsYPdGs3fGX6WwCYBZDKUjHoIKw/q7etG9KwtdU02rCk4MlrBxfPGwOnD0lerl&#10;fVemRvMbbDJAXdfMgbn9s1944TPPHD376rfJ6EksT5lfbTx5VSbrdx/9CH36js+xVbQQzfsj5abg&#10;SOnb0jaSBDdeCJfZCH0NLjikYyEwBooRIAS4NstiS9o/qimD0DHIlTkEcQS8FW0CGJiQwCwVQTjK&#10;Ri+CFHiogEIeDuVBEwremEZmfwBca0EzIO878B0f5b0h2JkQxZfyEeDQrAW2GpOlDK3swh+2lmH0&#10;gsHBYGrA1PZ5VN5YA+MEE3BwmUZoAOaG6D7voHgY0LYE0llQPg2NAIZU5HFFDNxw+JLDMwrFkKBs&#10;BqNCGK3BpIRkiRBzzmEa70/MpBijW5YcXETxMUbD5wIiBJgKkNUEGIZvBwvTr0yeOIeVsSZeWzsq&#10;ydA32dPpw4f2nX7+2cnL3/GudUsT4zDawElZsKS1bFcgIigVWShEDvKsWU0DQ0hLgbev74UB4cDE&#10;PJQOMerasBkhvMAliEKoOS5zbJwOFcpMI1SE39/n4cUZjf9rj8ZN3QpB6GJIWvi5dQzXZVP4hzGO&#10;I7NeFKxtCH0pjnesT+GtQw6KNoev42gcESJv+9hfCvE7r/v45lgI0gRYUSh5VgislxJptEYzOy0T&#10;lzGUlMZYqLGxL4+b+4rN6B/W6uIAYBDNZOk4iFwb1Gt1WLkiSjPTZt8//N1rYaVyKnFNsgDl4z1X&#10;JnRMAsvnXZglRLY3446kLLk+48h1PWm3J+NYOcFYUXKeNgC0NrXz5dpLY/PlYwt1byxQZsoQeWhp&#10;jxvT9ZQAbT6Anmgd0RyA8wArtwEhAoAP/NL1b9qws+cTlwKykh99I7m3vPcX9qYtR/zevsfHTmP5&#10;dGNyj9ZJhu2fG2zJiygnrK11mKTqgjZdUhCDBT/B2CTjemTi70KFRqjQJIOf0eHxdBtACRKfPpZ7&#10;bPgdNjK6uLbhPwnLtVZbsdFvkVjuPO8nWK6E6zfLtEAWNcwpm6CLiHQtCNXBqYXamfny7O6h7nVX&#10;rusbzDlShjpyOl6m1YppYsEZJDGkqYYDhz+Dp9TnMNx7JQpuP0CEkEKMzx3H+PwJ7N32Fnzixl+C&#10;ASE0YRQEnQRbZQWZldh07yDcAQsT35nFwgGN/KgFa8AANovadB1YJKMiZ/HsRgY776B82qAWhDj3&#10;yHlUDpWx6Ve3YPjfDMO1OGS/QHEkBTIMpqYjdjwnUdWE6T+ZxMnfPIbFyQosOEhbFjKDDG4/B+PR&#10;45hVVjq3o4uydNhHdYEw8oY+DN7UBa0JyYEvRhxpJ4vTs8erf/bA7zw12DXCdm68bsQP67RQnT1z&#10;6tzBV0rlubNoCYrbjfY6id/pu9nmk/ef53seiBEpw8qugcUJriPBbIFAtbyOJOdQWgMXOE9zziMh&#10;tmSxXxkD57wlmBRxTBItb3MQIhE4Ywoq64FqPuxnFeoDLth2H2HFh6kzyC4gvFfCq9Rgn8qChwTD&#10;TUMmC8YjgXmUpsy+P3mE309dFiOQIjjaQrijhuD2GlJpDq45ao6BqlXgSgkd2kif5rDnGYy0II0X&#10;JQ1wDkMWOHQzaDmSpzGEDKBQgzsWGF9bbG5xAaVCGBV5xAkuohY/ESxuIa05mBAo1z0sag9kfGit&#10;6729fUF3fz+OHjxY7XBQTR4ERALQawBhdXzipWd///e/MrBz50/2bNhoVebmUS3VIUQALnnLnZ1b&#10;kcaPESxLrGC9akrD5hz3jvYhJTleGJuF5xlscG1kGcMqpHPzMjQ2mq2WxDRnOM8NtNZ47pzChxaq&#10;+MXdLn5qs0Fa2KgGDm4pcGzdmcKXJgQenaxiU4rhoxvSuLJbwjMUG5AS0paPEB7++JTC//eAj9kl&#10;DdiRFotxhiFLYJCJZkbbalfHBlA3Bqf9AP05F3ePdMHlDHXTcoHnnEGFCp4XIpXNgjGCUgF0oGCI&#10;w853oTQxYe77t7/0xPRrr30nfrhYw0tJQNUMe5CCy8Fcuq8vm9qSsuQmV/LRrGMXHSldxuCK2N4l&#10;NAaBVovzde+FI1NL/3/2/jtMtvSuDoXXm3aoXJ3O6e6Tw8yZnJOyRhohJGGQhAgS+BLMFca+WJh7&#10;cYBrDLZxAoMJH58tspEFCKGMNNJoZjQ55zlz5szJqXN35R3edP/Yu7p3767u02eSBlv1PPV0rq7a&#10;9Yb1rt/6rfXUXKd30ljbM3aZlepHEEjAhgP246z0gaYgjOV4aAKA/vAv3HzNjotHfoRxWn0l0294&#10;vPTWD/zk1ZCR/p2DD509tQ7QypcRv61gi1/g8oLcBmFyQItnymIb3bMdCIMQqR0AthRWd1rJAR+z&#10;brivoS3/BbFceQCJHMOVLcNmuxU9rNhD+Bk9VxEgpQSILQOuYvpRamNUK4rlY6fngpNL7ca1k6Pb&#10;Dmyp1xixCLXJdB9imdFKwBaF1THKCLE4cw/OaQOpEmpbGwWigJJbQcmrYrEzt7YQlb46HWkwh2L7&#10;u8dQ3Oripa9MYeGURnVBQOxQoFWA6hRwYbXru1FJqcgZAuolAvcMR3veQ+tcD4d+7kW0Hu9g5y/v&#10;RH13AXRegmoDRgjMsEBzQeL4fzyBc79/GlEQw4OH0jBHcZKB+UkcUD+3cFDyC3MJjLRYfDFGt6Ow&#10;7eYxTLx9GGCAbpvEtLQPIggBtMZc41ysdDxzaval2VOzRx4BbJYZyJZjurkNTG12bP7WnR8b5Om2&#10;RoYNwIRRGPWYXqSG6A41HFqDxDFClpaMOUvcwY2BhYElFHQ92zRrwQ2AggfFAxCpQRwORS1YatRI&#10;kmyVgR2MxgIoEvBIAZrBW6hD3Bni5BCHW+hCSAIVuTDjHK0Pxaj9eQfiXLLJgGTO+oQul6kTkeEb&#10;BGSlwhdXCcwOLWLumnlUJn1AUhBLUBSApgpLnsbQrIfqUw5UlyZUQJ1A8RCUlKEIA7UJ+rc0YYBc&#10;S2CZhQkVWK2YNKdsMEpkHIMSBs6Qlnk1uOCJC4mSYJTCxjGoNhASOKZaZ/7sW1955NChF2YKxWID&#10;q2NN5ICDKsXqBqgYQLR4+PDf3Pnvfq19yfd84Ed33HDjhFupESoSzzViLHQcYe7YURm3u2bblQcc&#10;yhgZ1GQTGwNBCd6/bRRlwXHn8Tm82Aux1XMxwegymNmI2aIAxhlDiVGclEBIDDqRxa89FuLxeY1f&#10;vcLgopJBM3YxRDn+/jaO920po8gI6pwg0Ik3FiEGFSfC8SDCv3s+wuePxwnb5CV4o84oxhmDn4LA&#10;jfR1In1uJ4IYwuF42/YRbC/6aMVq1cbAhAOijD345c/3Zl54oXfdj/5ovTo5ya2lCBoN88RffHrm&#10;hS9+4f7m0WMvwBiSrvc8Wb6pYJTSused7fXy9pFCYXfB5btdRscZJW5yHEh1uSAgFNDGhq0gXmqE&#10;8ZHTi+3HzjS7x5UxIQabm6aVJGux0rijBqxl/TGzlMpesrnIDACf2F2/3C2IS1+NaTgyWX7L9/yD&#10;q4OwKz957NnZfBkxe1dvBLC12a5DkgMRWAcIsfPceQ5gsZyWKc9orarv5gCXzIGvQQBreeD88C/c&#10;Yj/9nx7AawO4NsVyZenMfFkxu5CxTFnRyZRH3UxZMdVvkWIKuCrpItlnvYpSa3Ou2ZXtUPYWeuH2&#10;67aPjQlKWax1ukkmOi1Gk0ufhY6EGFBKISmgjIHSDMP1ndgzcjGa7TmAJqL6gQIKiyR8mnmwk+fw&#10;5bFfx2IY4V3BT+LiF/aDjHQhthkwlyIOBeLAA7UU3InARJyQF5EFYQSlXQxOlaJ1mqIbKpz+05MI&#10;TwTY+5/3Y8t1FWA+hhoRWDwX4ui/OIqp/3kW2gA+9VDdzuGNJ6e25Q5IsqI/Wka8zIIIIG4ZNI6E&#10;UDGw401bMPnOYVCHQbUVyApxBwICbihOLp5U9x6844i1ZjbRJ9hsonze4yare9l0STsFWQyA/a07&#10;P2Y+ceun7IBy/fI86QZB8GJv/tDlpeF3udqWaCcEoRRuyYdmAFHJe49NBBJbJF1qTrGAntMGjSUo&#10;EYi1hoPUrLSv/bI5sJWW/rRggO/Aa0boCANx0sPeOwVmP0xgnDZiLdBrRuCTBM3vByqfknDmOSxL&#10;ONcEV1FYZlfA1rcTaa0CWRYsIpA1CX2rhXu1CxEQsJii5VowYuEKCtdylA4D/DSHomlOfcEHEIJY&#10;gBGTAQwWGgQCqQDbGqDgJBN1g+40wih0v2zICAhLQZbRMBToEQkdB/DaMYL5peDJ3unDzx07fA5A&#10;t9fttgZoW3UGZGXH2eomKGt7J+++664zDz5wsDg5ecu+d7zzGuq5w8QYTh1Hn3nkkbmpJ55YvPRD&#10;H7py7y3XbaOcQYUhlidUFiymsVlvH6tjSAh848QMpoIIbSGwM9VixRtwsP36VQkEF3OB01RjiSpY&#10;Cdx+LMaRpsYvXqXxgXENJT0Q7WDSodA2ySq0loASjZoX4P7FCP/siQjPTitAEEAQeIxiJ2coEbqM&#10;MjYaJv18thNBhC4juG37CK6ql9GRek2kGmEURlmydPJk96Uvf+mJY9+8w63v2zsCY+LmqdOn4kbj&#10;uJEyEIwWfN/ZMlL0CgSo7BqujlRdsdUTfCulKPQbUbPdwZQQ8KRRIVrqhWfPNnunZtvBwal290go&#10;dTu3D/cN7UymdJzpjCZRbq+VK79jDUCClMW3WG3rwAHwuz5z8J53fv8lk2M7Ku9xC2LylUxFQkDG&#10;99Te8wM/d6P44n974pMHHz53cgCxkd13v61g60LE8HnRezZ0JQuWaO7NozlgxXIAiw24MMDgTked&#10;u6vc1ybHuFkA+O4fu+I1AFkvi+XKv06KtV2KOlNWlCnY6oOuMAO8MpoKkpZPbf+UscxKt6O4+eSZ&#10;eU0JZTfuGBvlhBAJm6BamtW/0BRkpdqtlC2ShoARgrKfNIn2gg5cv7iBvQEScbQhePH0C1hoHASv&#10;SHwt+lc41vkQrp//IArzFIWxENuuOoZtVz4KJnqYOnoFZk9egqhXBqgFtQnAEcPAUEFAHKdotyRm&#10;vjUN9Y8V8OsXY8tbR9E42cRLP/cSpj5/DtQylD2B8h4Gp5yI3bNdj1oLWMPAeAzGJEAY4o6DYMYg&#10;WJJg3Me+dw9h5E0VgFLonk7KNikusUbDhgodFWLWOzkd0IVHrLVz64CqIFeOyZYNN8VmfeLWT9nf&#10;uvNjeoO5uOoAcub06fBzD9zx9KVvrT96BR99iw9X6E4EYgFR8EBpMt2VVYkOahNDmnAOXnChOzGI&#10;NmA0fdKUbGhUaYmFsBykXIaGBV+KYEkBhRcUwr/tYOq7KlCkB64ARjiiPRqt7+ti62fKUG0K45kE&#10;D3IFQhLDzlS9vJLH+LqDLLtM1wnF0Ct1sfjWHshlgGhLhILCeAzCGvgR0HAdFGcLKB9kCKyAxxTi&#10;ugfOHTiWIDYGhKRsKSXLhB0zQAQDwhmI5wxYUvKrOAOxFFbrpFGBLJ8nQEAhWiFMEMN0A0yxcO5L&#10;zz709KlzZ7LjNuvDJHMbE3L60qxWNgDAdBTNtI4du+OJY8ceSA97/U5qnxcKoztvuulNhFBilNnw&#10;tUidOLRfUS9h1BO4/eQsjjUjHGLAFmMwSuly+9p6Iy9OV+BdjKFGKM5AIqbA0YbCxx80+MSlBj+7&#10;38CnBl3pJvo6Cwim4DshPj8V4f95IsBsox9wT7GVMWxNLTbiTQwVF0DHWpwKIwQA3rJ9FG8aqyLQ&#10;eq0xKQGMJQh6Pbt0+lTPKBWopaWFpSefnHMYLZY4q5cr/uS26kip5DsVTsgwo8R3OQcsUi/EpBOT&#10;0GRrYYSAUYBRYhaC+MiLZ+aOzHeDM41QnehE8WL6fvLkfbLZfTQDnEicAVv5ylF/DcuUmInK/D5y&#10;+z+/8bv2TLQbEfuNn/naXx64YfyRW96/7x3bLx6+YWhLcc8rmZZbd1Xf+eGfvaEo/vuTv/f0t04d&#10;XYfVyttQm5zm9Q1ZOsyzTsDqTLb1gNegOxmgz8I65UMzAHSZAezVqg3szd+zz371T555PVfkC2G5&#10;zICyIhvwmlRuMgxi9XR65O/zC7z/P0KlOlOtbiNUetgTjCmV4GSah3ygIMSCpWBLGQOqk8970SKW&#10;enMgRQsbS1g36Uhc9mRK3bz7fk2LzXnc8+xfQ1ANTihEIcIZ7zMI6JP42M6rcNt7HsPWG5+G9iW0&#10;ITjw1s9B93wcfvS78OQ3P4ZeYwhcBCCRBfcMKgcAcYagMQUsPbKEY//6KIJ/GGDhi/OY/tIUiKWo&#10;1FyUdlFQB1AxgdEMsBTWUIBolEemMLrjJWzZ/xS27nkB3dkRvHTHjTgyd4n9Kl5cOlZ5cP5W8c6h&#10;748+Ouxbn4Q6Sso5aZ6fax0shh18/dgXzzx87qt/e/bs6WMDxMR5cBXlStv6QvRZKdjCJ2791EBu&#10;JQe24q/fecfUe6+8+aGd4/VrTGhqRBIwKUFiDeVzWJfDMgZOGYg267bkJ4OTwBgNt1RE3Ayhoxjc&#10;daBJwmT1I33y5CaxSdSLiWUCGKoFFAIgRA+dmGLkoSpUzWL2phi+m9hoKAMElzDMfTBC9S84SMyX&#10;rSQSnicHtvA6arb6ICuTeGrcGPItAXAjBYmSUqoxCQvMlEQkOHhcQf2BCP5ZhtC3kJyAlRwozsAV&#10;BYWEJQrE8gQc2TTTyxpAKtCKBytYZhkY/GK1VqCUgXMBGAtqkoOUUhZRFMNrhGCxxNNq8dQfv3jP&#10;1792zzePZErb+UBzndMAAms7zvvegPmcuzinlY3KW8aKbqVilVQQgm4Y/ZR4EVtEnGOsxFD97P+c&#10;wqNPtvWP//SOcwcu9ea7beywQI2xdMCvLJ9Z+NIvNdYoQckROK402gSQ0uI/PxXiTGjwby4D6i7B&#10;UuiiKBQI6+HPTkX45ScjtLsGcCkEI9jDOcrn0Yohs4QKAPPa4FQQwQiGt+0cxTu21KGshTR2dRc4&#10;ku7lONY49cxzsvv0E3RHxb++XnC9sus4Hmeey6lLaTLTGE0Ow5wmQIoSmq7V/Z8RUEpNMwiPHZlr&#10;vnhisXWyG+v5XiyX0qcvAFtepzqUBVcKq3MF49W/t/xe52U9WZuJ/iVhE7trpXf94KUfqW0pvj9o&#10;x9PP3Hf6oT/7t/ffWxstHLrkpon917xj59W7Lh25iHH6cgzUMTxeuvGDP3OdV6n7v3/v5198HoNN&#10;WFXmwDBI5vOGAVqbBV1kAPAiA4AVxcamaRaDw6EHfUQeYP3sb99m7/7MIdz/pZe+nYKOzbBcWXqT&#10;Zj4Out557ZfN1cLThgPSH1CSUVIfKXlDF43VhgWjdPlElRpr0WXCOGkBp9ZCE7vMbhEkzIKWLZDK&#10;FCIigYACNobhHITyVKwLwGgQZRHEIZ7rPABRWILHaBJKjMSz66rrDuGG73sIEzs0XJtYPBAAEAGw&#10;JcDV7/kqRnedRGdxCMKJMP3S5XjpyXeg2x6FNxFgyCFonomxcOcimnc2oGDBCEV11EFxBwWIhY4o&#10;rCXwvDaYCCAjH5MXPYXr3/spjO05ChkDUgNjEy9h/9UP4aVjJXP2G2bqns/0nvvCA0869z/34iU/&#10;dPP7Jw6MXlQqOSVqrEWz1TAt0ew+03jo+S8/86m7ZmbOns4ArO46ICvfmKEGlbVf5i1fzlEAlFIq&#10;+MXf//UH9c/837Vr/Ym37K+MHaiCiKjTRRRTOENluL4DbpKNSm+kILUaxFI4BQ9xwYHuRnA4oF0K&#10;bQw4ITBsMLNFtUXsUHgWcCOKVr0IM78ErjVgPfh3NVAhQHxNokuixsJQgs7lFuYHJGqfJ6ABgSVp&#10;GTE5q6+ArddLs7UKDluQmECXDNpv7SK4LgaNOCKqYVyC0R5FxVic8RW6LsUVz3OMP2bR0xysIGHL&#10;JVAhYJiFVgaCCERggEkYRtovySoLFmuwggdDCOhGAi0CUAOYKE46+ygFsUAUxtBRDGiDnlU4FM+c&#10;/o1Hvvylv/ry554H0PILha41JgjDMMBgAXzeO9BkKhn5dTrLcq3KqbPWVrQ2RmoDzsmqxomBL4dS&#10;UOFg6oXD+tQzz5/BwWefx6/+ixP40A9dF3/39w4fcThKUYCtxAGjBSgQcGgIIkFy0ynx0yHYzznO&#10;EYoZqmBji08flOhIi1+7kmJnwSDQCv/tWIRffiqElYkeq8w5djO2HCi6HswlMGAg4EgE7se0Rpty&#10;iGoZ7x4r4ZYtlRRkmWU9ZP9xlFQIpAHTMUrPPyUuqhZ2OIyAU5qW/BIdJEt1tIxSMJI0qXBKwVkC&#10;wKTWUSuM508tdV54cbbxYjuKW9qYyFjEyd5gi8h57q28X8tMlMwBbpkDXXqABlqvc3BEtnR43W27&#10;dpSH/Zscj+90fb7zLd930XXX37a7ceL5uUN3febQoT/7t/ffW667T9/43r37r3zz9v2VYb9MGbmg&#10;PuPaaOHK9/4fV/zC2I7yH3/2tx/7Vg5fZIOuyQD99msOtvgrfYBsrTOl4wZd8I3caC/I/n+d+/Lt&#10;n//h++1f/MZD+O2f/TreOLd1AdcGy+d5r5nOLYC9/qTwOCsWXb51yPcmJ2uliclacWSk5JVgkXQf&#10;LicDp2CrTw7QxLqAWANKaGoDARCdiL+PvHQfekMurqu+D3VaRtANQFjaXWQpXO4isjHuPv4VPH3m&#10;swhbs3A5W35RW0aA992icc0ODQsOJXUifmYVWLYd1A6D+wS7b1oCxDzgxNi38Dgo7eDpOz+EuOXD&#10;HXFQF0DjlEQvMhCEoDrmoLydItYcYasCJQX2Xvkt3Ph9n8Lo9imo2AP3NFxPwkQjYLoFYWPYKNmr&#10;L9rXZv9iK/bYIpn/jT+KX1xsfu7Mf5y+069U6xO7xvfVBfPsudkT843u1PON5sLpXAk3D7IinD9l&#10;fjPmpJsFWyZD48cAona30/6Xv/0f7vrED/5kpPZcGZd6enzP8MRYsT7MreNCyxhMWoDT1c5vuRGo&#10;lYbLeOKnJXgK6TSsLwCVdhv27RgyYIukZpAMBpZaaG1QEAyqNgI5vYiuu4DqkgfxsMBL+2fBhAMh&#10;RNLYwCzC6y2WihK1TxPwFoEhZLkrj4DD0oxm67W0fshqsowFjQhMJUL3XW30rlIgMgFBXBsE3KLl&#10;MwgtUGAcW44F8B+ZR9fbDSm7IOigTLegRYGCjhNAZS0sdUCsTq0skrmprQXVGtR3YFILlHULvUmC&#10;EWAsZBAh7IUwUkEQiumlhYU4CKKjIjj7u/d/8Z477727n7fZCnq9fqZh3ndwkHbQDgBb2TGoBoAt&#10;CUBpZcpREIQ6ihFbBsdlafKEXTPeCJKu1jCI8cjnvji38NwzCWPcbh3G//iD03jysSvx4R+7vLP/&#10;Cv+Mmceb2UuYZBFmzBhOmElIwuEhBMtwTzLdZScYRYlwnIFCGBt86aiEwwL8ztUWnzmj8KtPhbBx&#10;klU4yhl2MLas8B60QVlQxOAwliO2Fos6RodYwC2C3PUNs0t17P4f+DANMEbiXhtMkGUWS2kDFWsY&#10;JtBodTH/uT9G/K07iKAJyBKMgqefc0qTZiVKwRiBQygYo4iMCebaveZ0u3fs+GL7pblOb8EYqLQU&#10;2NfisxxwyjJX+bsc8LkcUDnJVllMbh9apfHvEwBj26o7maAjy4cwSnih7IxcevPkWy65afLNM6ea&#10;5x79+rHDj379+Knb/+zZo5feNDl28/v27hvfXRsplJ1N20AUq+7um9679xNDW0rjf/HrD/1NeynM&#10;ypXye6nOHVhfU7BF1i0dbBJQ/tadH9tIY0I2ABG4AOJ/UGL48u3TR37Gfu3PnkFnKcQ9n3sRc2da&#10;eGPdyHrXIUuxkpxujWXY6Kw/St82wwVQJEkEmKh6zs7Ron/FUMG7aLJW3Fn1nTGXc9cX3KcEiLVZ&#10;ow/op9mvNFFZmDTZPjE9tVDGJOaCaQZYSDzUKlfitqt/BCU7AhWnnYzEomkbuPvFv8LJc/eB23DZ&#10;gb4PNd9/awEffc88JipLy4sVnB2Aszd5OTZVrdtEnE8ZB3Fm0DglsTA1gt5CHUceexumz1wJ2QjR&#10;PangjlCUdjJYTUEQQXgNeLWzuPkDf4U9bzkH2J2ATLRZVvppoHILkKeAeCopkFEKqQmePWXPfPw3&#10;7NefOIzZHGDK5AkufwwHaLHyZcJBDNYFWzoMKB1mFzOGlQDzvklhBYmp4BCA+vWXXbXr0z/2Sz82&#10;Wh4adrbUwGMF6VDAWBC9QZSLTVrlDSPwmQd1fB7RQhu0Xkky38IwsRPgHJxRGGuhrIExiUcQpRQM&#10;BNqa5QgfE0SI2wFMGIC3OIjvY+kDLTSv7qDLLJyuA88QxFyBH2eofYFBTDuwbhIVZTlNfKNo2s3R&#10;p2fpawCyzErYNZUW8VCM9ju7MAc0qPFgrEGXGzCiUe2GCDlDVC6gOC2w94sOxEsEUSFGt8hQqlbh&#10;FH1IGMh+tl3i3AmmLQR3ERsLTS2CIEB9uAa1rQTPUkijV3ku5QeCawVCZtC0EnGrq+8//OTRqfmZ&#10;xSfnTpz57Fe/dCSIoyaS/MJ+hmEzVzocqCGs7NltAaB17DhZZ33iq5n05cgwL9VoFfxyeeTNP/Zj&#10;f3//R3/0VlDCOTXwCh4IJavAoyUWKpIwwkM8txDf+Yv/8r5D9933RGYjp4QQ5z3vvuKa63947E3v&#10;m3heXEOm4MOibQUekJfjM/H34m75ZvSsBxcxBDXwSIykV5gm5o7G4qRW6EQaRZdivMrQ6hnMtjWI&#10;k3QUjqfZkmrVQm3SsgNF2xbhQmIXPYUKzmLKGjxnd6E156Bw+6cx+tgDcLUBtu/Adb/4yxi96AAI&#10;I7BKp07+idGpnJ/H4U/+HoKH74cwGoL1QVbykdEEcAlG4TIGY62cavdmp1u9udlO7/S5Zu+MNjZM&#10;+lWXwU+2lJcBTWTQehZtUCLMN+5kI37y1aQ80OrvUR6Awj/69Xf9wM7LRj8hHDa8EdUQ9WR47Lm5&#10;sy88fO7c4SenF0tV1730lm1bL7l+fHJ8T21006dPbeMzRxa/8je/89ifnTg4P7XOQVgOOACvqdht&#10;Jq7sdWG0Nst2ZcDXKzrFZx/TGIvJvXV84fcfx5c++STaS+EbGVzlmak8tZlNOWeZxQu5Rc0VjI4w&#10;QqpV3x05sKV27WSleEvJExMu4wWkcQqpETyUWQFY+SfUL+lZa9MqDFmJ6jEpw0UodCKsTO46Qrf5&#10;GL75/DQmd12OrVu2gVMHC0szOHToEcxOH4VHNBhjqatxclCwFtg+ZjFR76VnCQa4exOQZQHYYGWM&#10;E4BSF2BFGH05anu7qF/VAcwhuGWJ5mdGoLxtGLqiC8qAOPQg3DauetsXsf+dj8ApWXjCh+1dAyMt&#10;rI3Sdsq0vEBrgFsD2BAQHoY1ESgh2DZMatddhMITh9eYN2b1Vv2JmgVbecd3OYCeHsQS5Mc26euy&#10;NgEDsuxxv+NXYbWZb49R6t12/ZtHPFBHuC4spbAUMFKCkJWy7rq6E0phSdJhyOtlhEtdkHYIp1qE&#10;ch1wSqC1RqQVrE7GERNsmeGijEEpA6VUUgbhHF7BRWQ0pB/DjQJU7hSIZBHymiZQ7qIblUGMA31p&#10;Dw3fovJZAvccX3HD40kZEUACuF5tn60+yLIWxCRgKB6xaL1bQl1sAc0RkRCWaDiSgoIiKFC0vR6K&#10;jQK23VtHePQcIpcCzhiYm5iSaq0Thqo/6S1JDrQMkCTNd4wUSCxhR8pwCYOMQlhOVkK8B2g25pwY&#10;nmEYDgg6McEDJ184+7uf/qPnsZJf2M8w7H+ejdnJAyy7jhwpb1yaZ7lYbpPXAHTQbtvywsJ9dn7m&#10;ajk8MkbA0G52wQUHYwyUJC7xWmrwYhFnT55G6eGHnz72yCMPpvOr/5zYJXsqO3/uu85d9137nxcI&#10;UksMC5Qh8V3uk3iLewR/o07jkL4EPUNxUG3FyXgYjFgIahABcCnBbpIEUzeUxpHZJFKLORTjQmAL&#10;JVCrxLMG0nIExoUEh6EUN7PH8ePO/8TbxGOoEAPCCM6IOv7mRBF/frCJtmaJSP3caTz2Mz8Fsn0H&#10;trz5bRg6cCmY4Fg4dgyNJx7BllYD8fRZuJRAcAbOKERaEhSUwuUMlBAz1+3NnVrszE53etPNIJ5J&#10;ugUtyRyysge7QeAqHACuolypMMbq3NX+OmY2OCzaAbKhPHvEGGdFSgk/Xz3HLQjvkhsn9l5y48Te&#10;xlyvdfrw4uxLT07Pfua/PvJEfUvRv/LN2ycO3DC+wy0IZ0OtHCPOjouHP/gj//LNW77+589+8pGv&#10;HTs8QBtOMmM1K3l6Tdgt/nrDj1ejrdIai/KQj9pYAX/6K/fi9v/xLOJQvdGAFdbRqQGrE8zpAPbK&#10;Zr7PPMFKZVeMCcp21Xxn+4Et9Yu21Ys3EpBdhCQZY8aYRLSSithtSlORjAM8JcsH9KRU0W+iIsSi&#10;/9fWJhswtzCWQCmFttQqUsYYGCK1QaS17U0dxfTZI9QmbkwgxFJCCHEpAaV82bdl2fLBWix2Kmh0&#10;gGoJ0GQcjG1P39AIq3oDWBVgdaDv86SHQbpbYaAQRAVomWgTqANoyaFDgpGtZ7DjhhcwtH8UxIwC&#10;gQ+jAOJEgG4BprOyT9gQIA7AJwAHoOYQWEFicQ720PFloW8wQHeVN8aN1mGx9Dqi4nUPGb9158fo&#10;ur9jN4YEWJ02ILNgy/O8+NqJvVsLRLjU4ZAwiZmltkmeI9m4gk1T1khbC1EpJABrZglwBZgvoI2C&#10;TTtNLbVJSK82yyCtX0rUWsNSAsYFqOeCGA1oDUkJoi7D2NclynII526RMKKNgqIwgUW0U6D5EwqF&#10;r1iUnuIgYXJOtiw5qxDQ5DUQXGB1/jylQpt4QdGYoHdJiIVbu8AIBZMUIEDBEihCEHgKjqVglqA2&#10;W0HtDhf66Sa8yghkrCBtF36xCjAGZW0awN13b09ijgwAaQ24thBhDFvwIH0CYe2qbpn1nm7JMDiE&#10;IywyQEb0hh0X1+q1ul5qLPV27tlt2q1WtDi/kA2M7g0AWdkS96pbZc9um7JaWeYiK5BnGaC1xr/w&#10;61/4whOjL734hcv+0c/+0K7rry/rdgc61jBWLrvYM9dBt9XE3b/6K49Gzz9/exzHjcxGTy/eN17/&#10;0Dv4DTfuO1WCTOIakwvDADEBiEkUwfGj9HmAPAcLYF4X8FuN2/Dn3ZsQSo4qC2GohksItrOk2aJJ&#10;NBghGOcMW1ILiYRrtzBg6FoP29kSrvdPYJT3UCRL+CD/G0zYUytXSltss4v42VsW8bZRjp/6Nz5k&#10;5IJRApcQ0NmzCL7wlzj9RQrKODgMqtYgpgQuZ8usFWcUTgq0Qm3aL5ydP3NiqT0dSt0Mpeym75VN&#10;2aL+OiVXa6zIIDAV5NaFvB4ry4DlO/zX00EPYub7e5rJkglaaX2e89wgzVWlNlqoXP6mbfsWpzuN&#10;mZPNpflznc5dnzn0XKnmupfeNDk5tLVY2+gxRiZKb/rej1+7ZXJv/Q8/93uP34e1TXjx61VK5Pi7&#10;dLOAX3ZQGyviP/z4FxH1FA49dg5G2zcKuFpPW7We/UUfYDmZN5YCYPWCu6XqOTurvrO77ruXj1eK&#10;41srhYsdTscjmWRzmdURpiTrNNyfsNYmXUxKWxspZWJltdRGx1rrUGkjlbYaRgexjiOp40Bp2Ylk&#10;3I1jHWtriQUBsYQQQggljCS6ZcCCMQoGEMop4TXf9YfLfqHsMCEoJTS1DzAp86itxdfvaeDZQz7+&#10;r49oXHZpFQYcRsfpVbTpullPQVYy9q2loEwhsqdx5rDB0cevQ9DdCu4GMIqAUg3KLdrtUcxMT2I0&#10;bkHYArSmCYNFXBA6BhgHUEspFUwBK0GIAOFjiKNFhM0pc/KsOXl0ipzNLFIBVre/54FVnGOx1ACd&#10;C8HmIqDsemyWKPLzQYNBUVURgOg9b7u1ssetD7tMMAPAagNtLXzOYVKdENlAmGxSwohJC+0YOON1&#10;REstRItNFMaGIDmFtgrWGnDOQSyFkhJIO/mtSd3K04DqRJdEwH0XmlKoIEI1NLBhFfweYLLdReuW&#10;GHElhKQcTuTBloHuh2PYYYnSN/3ErcdbwURJbE86/fodifTlgCy7QqqmDSKLb15C861tuIyj1HOg&#10;hUabG0RWowYXBcuxRNrwZuvYescwcDACdTRsIMFKDrC1BMrdZYYseWoJd0wsYGCgGYOwHDbsAVrD&#10;2ToGLRViAlDBkzFr1xdzOoaAGQ1CAYcJcqW/ZfLmq6/3v3r3N8KZc1MtKWULqxs3gtymu0ab1S8b&#10;rgO2BkWP9QHXms7vbrdLuo8+/rneb/z6LP/+7/+eyZtvvlgVii5Nxebh0qJcOnJk7pE//MP7559+&#10;6pH0eWafF73+8vHxH3/P4mTNS+OzCABaB9z9AKkCMNAwIIanPYgao2wJP1x+FCGtYMrU0dIcJ2QF&#10;IQCPWowj6V4sU4KtjC17ACjD0DIONCjeUziEX6l9AbucKcCI1ANsF4zeCasWAHUS0F1AAzQArr5S&#10;4YPvCvFXf8shmJMK2BNQnRx2TWISTRgoTTobOWUAYKQ26uxSa/b4YudsIwwbUpuetTbOAeAsSEoP&#10;fiTOvaf59Urm1q0op78y64Dk9QDWejKeQYpPEvRkW2sTMU5f1g47PF6qDY+XakZbE4dKKql1eyns&#10;TZ9sLtRGCyXXFw5ZR8RYrLp73/SB/b8wtr2y/c9/7YG/7rYieh4N+Gui1fo7BbRqYwX8vx/+LJTU&#10;mD7ReEWBOq9jOTBvzJo3b+2/sWx7rbR7e710bcnj+2qed3HJEVuqvhhxGR+KtUGsNWTKFiyX5dJs&#10;M84oHJactruRCmfaQdAKpYyUVIHUYSuKo1YYK6mNUsaoWJuoF8uoF6twpYULhJJl2GNtnxZb/Zry&#10;ZrMcADvT7FA6Q1jVc4tbK4XyeLVQrfme5/HEElWbRON1+kwFf3mHwa9eCVBqYLoAaLqz0QLAK+kV&#10;SaJ1qEch6VHcdV8Zj/7Rh1E4uw+l0RiEWxgNMNfCCSUWD1dx5523wF78RVy+5RgctgvGitRajCUs&#10;mQWgFpEEICdnVu4RGM3NL/42Xvjc/eSuc4toY60J7nrpAypX3yeZxYbg/B3hy5N9o3Lh0tHWRuVD&#10;g7U+R8v3mw5cNbKvPLbPcQSTPDG+ZJSCcw5pTWo0tg7UogSKWAhl4KRxHabigmytQB6dhmx3Qeul&#10;pDMriqC1huM4IJQud4AZ02e3GCxJGB1lDJgQKHMOxBItYkALQDEAxu43MB0fU+8qgw51EQVNIDDw&#10;BUf4boZ4NED9yw5oJ7EysMIiMRTB6o7ECyklmmWRYloqtDAFje6bu2jeEMBjHqqxixaPIWkMHxaa&#10;WSxRAup4KB2vYfzLFP6JGFGRQ1KNXo1itOCDERcRVjRWjKbP1SaB7JpYaEbhgSIKAsiyA6fmwTcW&#10;ilgo6A0DwS2AABqOthCKQFqDA9Xxke+54e07br/nm8+HYZj3dsuWwvMO8GYQyMqCrYxma1Cn+Xom&#10;vAQAmX322fu/duTIsze87W0X77/qym17tm0vnlpcNHOHDjUevueeU/PnzrUyh5z+8yIA2HW7l4rj&#10;Q23PxoAlBOBbAefiJAF+GXklTL1N87QI3Y6LfB+/VnwYLo1wNK7i38y9CXf1doCxGIICe1NHgX5n&#10;YWwotok23u42waHxIe9RbOdzgC5AW3dlSlMKOBOAGAXkcSA+C6M1WAR86O0KX79PQ0XJYZdnwFa/&#10;g9BhiWaxHctwph32plvd2alWdyZSOsCKfUKWacrpREmWec9KHIJ1yoNZXdJ6TTp2A4CFTepL8ya3&#10;dupY48yey0fnHJdveSW7L2WEekXhAgKlmlfY7N8Jl9UO3DD+Uz/7X2/b+ZU/evoPnrn39AkMto0a&#10;dIiw/1sBLdcX+Ll3fQpLs903ErDayLaiD6ZohqmiSLzlCgTwOaN0Z728Z2e9/M5awb286ootjLER&#10;j9Oiw5hnU4ASyERHwFMvBmVsLJNUZ2Is4nYYL850gsZUs9OLtI6VtmE7isNImiRwxcBKa7QxVuZe&#10;R/pc7fLEMBb943Oq1Or/rs0zcXmnf2aspUtB2G2E4dzhuQbzBS9sKRVqY2W/XPadQlFQ4XFBBSsi&#10;CBX8Akkc5o0FEQyEl2DBll1GCXNhxCKeePRF/PkfbUf3MQc3GR9KdiF2WTBBEC4a6BMaKnJx390U&#10;f3psFh97x0n8k78PeKVLYLo6eRmWAqwIYiJY08Gy3RgzODqt5dce5ueWWpYxarg2Jn/SWRX6zDgl&#10;lBIqY81yC0/2vbfYWABvB+itBt5+6WOfO5+uMW94qwCokl8028tDdSBJ0wGloMQm+Xspu7SxbWnS&#10;VaeVgSUMhAKBVRAjVdBmD52FFnxO4ZX8pPxldKLFApYjeqy10NaApDmJhFBYWDBYSEKhCxWUeIy4&#10;s4gWjcGLQygdVJhY7GH+e0robuvAU0CPEHBJIS9n6I0ajH1OwzmdaKisA4AREMMAltFt9euiZBOl&#10;QpM8FpUE4WSE9rs6ULsVXLggEUXbALZUBLcWcdCBJg4sc1B9Hhi7pwjZcKHrPVCloAlQ8grgXgld&#10;KgGVjmebtOgnzSYGBkl3LycMUTeEVBpsog7LAaYpjFFJU8Gy0nEwowUCRA4BAUNAFIoMZH9xuH7V&#10;VVd5Tz755HoC6IEgazO3LBC7+H0fwKO/+zvZ8anyTy+z3tgoCNR9t9/+1H233/5CTiqhcxqj/uYn&#10;ADgHZ/dMn555qrlvDCVKqzB8fzLNjMIqL20LEFEBeA2AgCAGJJ0ee90W9jlt3NkjyxMme007xsFe&#10;1sSvjd6HG0unYbQLayiI3QVtmoDKWIcZu1Ktdw4AxAPCY4BUmByxKBWAjloRt3NKICiFwxmMtWa6&#10;1etMt3uNqXZvrhPGbawWskc5Vj39SPJgKv95FozlD4dZe5ksg5kvmW1mvdrMOtT/2jzwpZdOXHTd&#10;1seKVe8SQsC+PbUnwrfsrL7vB3/+pt2X37Ltv/3P//TgXTmZh8FqQf/fbY3Wy73JWKO1ELwRdFYb&#10;+YL1Rew0M+goI0QUXV6khI64gm7ZVavs2jNavbbqiVsYpcOUQACEEwIq0tOPsenJzBLEWrcDqbrt&#10;UEZtGfeCWC0sdILZc63eUqC0hLVEW6uN6dfFQEySAG/WAYcZapjoHLrv/10WALCV0Lk1AEsAdlVn&#10;pLXg2hreieJuIFXjdKPtcEb9iutUhopO2avSSqcnHb8WgvoVQMewpIcoXAL3imCEwVoNwgWMCPAX&#10;X+jhqVOH0av+G9D2j+GW2VthdAjrSeizRbQQ4CHnr3GmcBfI4gy+dAfFm647gbe+czcQivTEm+Ag&#10;Sx0Qw0CIBUmBa6dhnZpbuqGyhW+XWp+d7wYnmr34jDRmWlvMM0q0SoBtUn1Thui1moS+RiW7cdgN&#10;AJsdQMPbdU6H+WQGDNjM8o9lfMexNeYVFDSnJmkY4oSBGiAkOtnoNwBaxhhwCxhKENAkQ9qRGtSl&#10;4DsSDVLUaoMxCuElTJa2JvG9shZa6ySOJ/0fxKQGpDQZ31RbEM9Fu27gUw9eRBHGEqYg4C8Vsf0v&#10;OxC3lqH3MKhCgCaL4BiKwrCP1o/EKP+tgfeUl2x6DoXlFiBsrW7LksHOdKtKhRZcUSztXkL7th7Y&#10;JAdiAkosYm5hjUahFQMmQlgswVN1jN0foPoQhdPlCAsRmHFhXI1ivQ7iljBnu6jFDDG1aaNAArKs&#10;Tcr+mgJCcPBYo9vqgA0X4A6VAGsQGgNrAMEdACo1liUDFydLCIwx8AwgrECPgRBKbK/TDTCwvX/N&#10;BrNuyXAzt/oVl9ulZ5/Lsqv9zZzmNi6dYWuczEEUObClcqUo+uefvffEww9EX/t//z7/8IffPVFj&#10;zIVWcs3VIKKegiyk0oN0VacK9/YmcH84BkYSoL+mO8UCwyLAbqcNGAJqWfKekRIILQCkDauXkuDU&#10;5aetE/ZU7AA1AVA8jReOUAQ9lnQPUgqHMbiCIZAqPjy1uDTbCRrNIGrEepm9ypb7M+wUyWrpBvn0&#10;5UFW1vtKYq2Z6Ebs1UYAy55P8oDB0XwGgG4uBOG3/vrQ1yr/p3/p8Hjpxm8njihW3Euue/eufz2x&#10;t7brz//9A38yfaIpM2OVXsiB439JoBUHElqb1wNcna8cOKhLsK+z6j9BRghxdtSKE4TSiZonLnI4&#10;3XX51pH9Y2X/hliZkjL9RYCkbb2Jy3pXyl4nlJ2uVItznXB6thW0QqV6sdbtxV601ItVZ2WBstku&#10;RZKRamV79gdNMJ0TPdocOBg0kbKvPQusBEBECric9GcivR6ONkZoQMRaO0Esmwu9wJ/usOpvfSqc&#10;/Hc/q4rEHUF7UWPq3DmMVgyqOyqwdhxQGrASwZlziLsGDnfh8gCH+Z+g25zDbQs/CgaF02QGdxZ/&#10;C7ZyFB4zsGAIe8Bjj7bx1rc1Qb0tMF0KIhyEYQOmdwzFooXl42kTwRyefaFN6n6p5nKn5jJ24IqJ&#10;YTiUGqn1uZ4yh1th9MJMK3jp2HzrVKT1orG2m75GPWDTGqRzGPRxo+6d9Ra59aj7fLcPAMATDikQ&#10;7oALorWB0SrxxZISWtiVLtP1VlBrQDQguECLKThaoUwcRHEEDJcwFG1B+7lTaC024FVKcCoFECTd&#10;plZqyFiCMArOReqDlfxPCgJrAE00uAkw1CTounXEIxp0qQM3ViCUQc242PYlB70bFeZuJhB1CasV&#10;DCHgZYr5H+zB3y1Ru70EFgDEJWkVMAHRliC1gEhLidnLmHF7p5ZAugbttzYRXB+DujyVHRMYFkJw&#10;AhI7iAoAccqoHJWo3T2D8vERcFIBaAARSsSeA1rZBSoMHBNBEoI5plDRqW8dUibLGBhrAJG8Zaod&#10;gigFd9skuAUiqRBpBddx4VOG2GjodewdLAA/tlCUQFAGG8YIul144KJYKIIxpmr1ulmYnx9kNrmq&#10;rf3lgKz+bcstt9iZBx/Ml8vlgE24D7T4APlE3mOuvz/xMIzjZ4+TB/79n/PqZVcMf++le40g7aSb&#10;ub/kEV4DWGUVfqDUAo7GX7Yvxv89fQ3O9IrY4wRwCUVkV05IAhaRifHFTgnXRvvw89UXwQObGJgi&#10;iTYCq4BQB1bNAzrOgC0FRhxosQXPP9/Ar/weoKSPgkshKEOjF3WPL7UX57tBI5Cqa62NcmXBjK6K&#10;9DWh+aSJ9SK98sL2bJTOoESVjdirzZYHM6cUspHeablR56lvnTpHKPnk+378Sjq6rXL9txNLME5r&#10;2/YP/ezH/8M7hx7+6rH/9rU/feYYBntW/u8FtAghiAL1egGr9fytsh0LWUZnmXEgBN7128eu2lop&#10;7g2V3FkSzmUTleKOWtHZCUtEIBV6sQIASQiBwygPlJo7t9iZmmkFjVDpxbleMLPUDdsGkFKZMExq&#10;9kiBDM+Upfr5UnbABr5eXNEgMJAHX+tZEAwCmX3vnNRLh/T9nARgs546HgDXAq7UJlzsmO5v/7Vq&#10;f+tpOnHbDd3i3NySOnRCkFuuqpV+5oP3i61btgNsEnAX8Vt/ehTPHXXhpK3gnpBYcL+GR4MaquEW&#10;PDP8P1CkU6lfF0ufMMXR4wHmTp7A6FgZFg6sDcHMEdz3yEE0ei7ed2sM7lrccdc07n3cAyMclCRh&#10;233rJF/wbUWXbtta9m+9ZGzIvnXveKcr9amu1i+1g/hYEMXHj843p5e6UVMZ27HWxtraEGvNZO15&#10;wNd6J8uNFsJBQtRVWaIdHduuTzvFyGgCBtPRiGsKS0JCEALfMoAxGJYoqpjSYLEBoYnjuyYERFko&#10;oyAEhy8tpJXQDoOJYtCtZRT0NthDZ6HbMYzngzMGawwiakAEgWsYYgpoTkAMwKUB0QkQIiQJE5bM&#10;gnGKkiughI+g2QGJArh1CqkB+zBFad6D8xaL7o4AXdsGU0UUWR3mpjZmJ9uofa0A/7gA1UnfA1jS&#10;PQub2FmsdZxMugqJBNRkhOjdAZr7DFjM4ccWXcckiwATMLEEswrEuhh+jGH4vgLsnAvpJDYPisUQ&#10;BR+s6MK6ETQBAlA4lsA3BMoqBNzAswTMWsQUkJrAkwS0FyLsNEC2VmA8gRYsOCOoiCK0UQhslNBE&#10;gQTjHMQVULEEN4DwXUScoBGHqEqBFhRsHKEuynhJNUJCqdZay4X5+QiDc2HtKwVYGzAc+Y7YPLMl&#10;ckALOY1MVutICCA4o9WxerXaDRVN/jzzJ9QDWBnLE7j/zyou/uN/eQifvPNhzN1qgPfehtNhACs1&#10;hnmyXihrcVJJzDEOkBr+/Re7ONp4Ab/xsW0o18pJF63tn18LILQO6LmkSYGkhV3f4vQ5D//+jzz0&#10;2g4cTu1cO+idXGwvLAVRUxvTw2BfvjANY8423mRzU0MMtpnJ+17pdd7fzbJXFwCusJFmFDkJQ/95&#10;hk/edfJEpxH99+/5qavb2/YPvZky4ryOMMJqZQIZ60Z7MXj69OHFbz5z7+nHTh9enMfaKEDg72LX&#10;4TrGpeve8hYQhAJRIF9v1iobion0bMzsSmmIA6C+YNXLtw5fu6NeukYDF40UvD0Op+MVzylxShEr&#10;jU4oVaj1fCy1jI3ptkN5/ORS+9xsp9eQUne7UrWkNhIA1dbaTFc3S8GVTUAVkbmJM2hDz040ldFN&#10;6A0YLWCwCV1ePzSoa7LvQNw3UU0/kj7Q8gHrYyVo1gPgdwIrH3yu03v0BeJIZbi1kfPI0SXvROfa&#10;2gffVivS4Hn+wol5+sCjLmMQpOiQNBbIwhMKs8XPYpYwFExnxVMpRUgWwNEzPh645zg+8K4YzK0j&#10;aM7hjz57Dl++u4Iwpvj9v55DuQBQ7SMIRUZLQZc7hEj/nlgeEkZpueaxS6vWXoSCF0pjuzvr5XYn&#10;lO2ulDOB1HO9WJ7rxWqqE8k5l7NGI4iCSJlQGhMpbaSxNu9XdL6T5vmYr2yzAs8wikIqxc625hda&#10;tS2SaQsT9ODBYKRSgGIEiBUYsXCoRawVtLUwnIFYCxKbFXF5WmDsdyASmwQ7myiGO1IC3T+G+IWz&#10;UGcV7JYa3HIBTmigLEHkJKkCXKUmyITAMoJ+x1l/+CmtoawC5wyVagUqCBD2YmjhgLltjBw0MFN1&#10;zN42DHn1EqztohfGcAyB2UHQ/mEJ/SBQvJeDdi2sT2FZynQgaRJZJdkygIVBcF2E+K0SzVEFKhWM&#10;oWhTjoqh0CoEoQ4ivwJ+WGHfFwX4fBndIQ1SaCKWFMT14BdKII4AFQJ2OYDcJjYajIJyCi9SgKBQ&#10;nILGCiJ5SghbXRifY2hyKwLOEGkJzjhg+ps4wKQEPAFKGEik4FCKwLVYjLsoWAdDzIXUBqrdAZcx&#10;evON1nOdUyeOnzzRymlz1pSzXynIevR3f4cMKGMPKiX1nwfJbcgca+PYCABOCHF3D5d3VFxnT73g&#10;3FwveDfAytrhY0u44eoSCDGwxiZ+f64LC56WWC1gDUjRxeJMF3c+MA+/JbHty3+CmZkj6Hz0H+AU&#10;NSBaosAYTiiJDneT0tIXP4XxB/4WD8URfqm5hP/8S2+CAwYj9crA4UXAdgHVXmFHiUWtQjDXIHa+&#10;G4bnmt3FpSBq2uTgFWO1ZUwKptYArO4AFivMaa4GgatBxsgGL481vxBwtZHyUQ9g7XovPTl9+r/8&#10;zNd+/7t//Mqnr33nzttqo8XdwmWF1wJ3yFhHYVc2e61ofuZU68Wn7z31yON3nHgRK75y3Zym8DW7&#10;8dcRXJF1JuIaoV3OBRu/e++P2rCnXk1gNUhrlQVXLKe9Ib7gbtkVXieSQxXfrV80WjuwvVa81WH0&#10;ipLHy4ywasHhzKa5Vq0wXmwG8dnZTrDQDqK5jlTnzja7Z5ph3IG1SETn/a49S1dkrX1RCbHJACXn&#10;C9PW6zBX+e+vRyVnWaz811ndRf5a8kwZsV86dTJlwwybRfogq5gCryIA3xhbiI31U4Am2t04+NTn&#10;H279zde4INA8ji0lhIqa7xS2FP1ivej7RYcLRikolSBQgBUwqebF2ozbvaL4sy/7eH56DHu3Gxw8&#10;uhUPPxogDGXyAixBr9OPvCCrXJl5Bmj1g7eXj+PWkj6QEZSUx0r+1olKcdkF31p0tbEdELTPNjsL&#10;p5bai71YN2KtF2KlFyOt52JpFnpSzodSt2Jtwk0skJuh/LMlbBeAWyqX/SdOvbRwhRh5+trCtlt6&#10;gRaKKIBpEM7Q9AFHEJQ1g8cYNCUIoRFrCc4ZiNSwqd8WSddbk15fYhIbkdBK8MkaitoiOngWbLaB&#10;mABCiCS7kCiUQFCwDJYQBNBQJAHF3CZdkJQnZwmtdDLyXQ7BCwBlMIsKSrmIyz4KbYYdnwG8o2VM&#10;v91CjoUgWoAFFKwmEL4rQjQeo3CPgHdOgGgGCJsALkJXyA4DxGMS3bcGsBcZRESh1HNgBQeJ58FC&#10;ioY3jI5fwNiiwuRXKcjBEXQsgeOHMG0DQ12UuAFzOXSpkFhMMJp0VpoVg2BtTXI44AIhIYiNhuMI&#10;uBYImm1oo1Cc3AoUHFho+MyBMAZaaRBXwMKAMAdaUEitUXBdaALEOkZBeCgZDqKBsNOB24oQhSEW&#10;Sdj91rOPHllcXAjWKRW+bA1G2nE4SCNI1tGsstwau57+kAEgDqeFW3ZtPRBJdWCkVDgwWvQvNzCT&#10;WlvExiCKKe57sIMPv9/CK3IwGAQ9hcOH2tizu4qyz1O7Hwp4DF9/6ByWWgqCMThQKDxyN85NncPC&#10;z/4LHBMOIGOgUAY/eggjf/g7GGstgJEEnj/+TBPPH2nhmkvqSQC7WYlJIq4HoAcdpyoNwXD4ZA/H&#10;pjvdk3PBrLE2I2JfZqc6AOlv8N3cz3o5cNW3bBgU56XWkX+cb53YpLD9FfXz29zzStu+EWTHwlf/&#10;+JkHvvrHzzz9rh+69JqLrtt69chEeWdttDDOOH3ZLFfYk732YrjYWgwWl2a681MnGmcOPnTu2NTx&#10;xhxWrE0G+cZZvPLs2Y0RyasZwbMOuKLrfL4e3bxB2WTDdNWXUxLMapz6977LNqn5TrHmuyOh0qNj&#10;Jf+iiWpx30Wj1WsFY9dIY7jDGHMZRaxN3AzjpWYYn1vsBMfOtbpT7Uh2Aqlml3rRrDJWZUpsbEVf&#10;RbKMxCDGaVD8Qf7zvLncenohnRtQKieM34jNIgMoYo61dhVidSlxORamkH70U7BVTL9XSEGXi5X4&#10;DpHRb/CkJEs4p4QzSoXPmTdU8PyhoudXC65XFEwIygglieuqSUAsjEn8ohIfMYvsOO9njjFKwAgF&#10;Z0k3mMjkivVbsfvlREI2brEf9E2HU3icpxfZQlsYqU1batWOpF4MlWlFSi1KYzqdQLZbUTwfa9Mz&#10;1gaxMo1I6baxNlTGKGVsGGsdRVLHkdaxNlbn3iesAPeV6+4Ip/x7P/evvveDY1d+X5G5xQ4j4ISj&#10;zD2ErgEEhQ8GQiiIyxEZhSiOIRiHlhKcAfAdaEJAjU02HAJYSqFhEqAkBBzqwB6dRXjoLDRjQLUE&#10;VvVhuIULAmpJkvEGk3hJpXmbxBIQThNNlbVQSgHGQjAOQRniXoSo0QRtSXAvwfK2a9DdHqDxni7i&#10;vUBoXdi4B9AQXBRRbLlw7pVwH3BBI5EUsUlyebRrEV4fondLCF0yiIyFAIcVBsQokIBCMouiESg9&#10;5cC5vwy3q0HdLqSpQBIKgS78kg/Pq8IKgtgx6cOTlbalVPsFk+iyuOBQSkFygoLjgSx20JhfhDM5&#10;gspFk+hGIahg8DiHVQraaFjBoY0GOhJOsQAJA0UsNGfg2qIUW0BpBJ0OmFTQUYxDnbmzf336ib/9&#10;zU/9wUNhFM4DaKT3fuROmBFMm/UYrQGAahCowjpsVLYawAesEVl9llP13aFdQ6UbJyvFK7ZWCnso&#10;I3t8xuvK2iQ6LBMDFmuDQEY4cAXBz398HGEE/Nv/egrPHQrxr/7p1fjAe/fBduLEkHdLCR//v+7A&#10;448vJQHM/axBa3Fq16WY+cf/HOAChXvvwI6vfga1oL1qlzHQ+NhH9uMf/8SlYJGEiTSo4OjFFo8/&#10;exz7tkmMj3kAY0CR4af/2ZPhJz8/O2MsskxV6mFG2liJQGpn2KveAA1WNKB5QQ04UNt1gMLLsWV4&#10;mQCLDPqCDtgT3Mz6X1i9B6Awvqc2sv+qLTuGJ0qjo5Pl8dpYcaxUc+vFilvJgy9jrAm7st1tRu1O&#10;M2wuTnfn58+1F2ZOthZOH16cmzvTag7QvwU5YJuNT4sycyLL/sKuCeX8NgOtHMga5Cc1qFMPA07u&#10;dgAo2ABwXVBZkGGwH1S/jYQWHV65fvvY3rLvbG30oiuHi+61u+rVvfWCu60bSUijNSNUhUqdOtlo&#10;n5hu9qZ7sTo31w2merHqaWPjSOlu+gRTZseSjEDdDHjNg9gplQFUMgei8r9n1qGO85Nyowm52S4T&#10;rLOw5m0f+oDLWykhwksnmJebbH0Q5qbarj5I46vBafKRUcodRl1HMK/AhTdUcApDBc+veq7nOYyx&#10;tEZlrCHaJODLpmLsZD9MwFPfMb8PrHgKvFbMBdPfxUpm48sVrOQoQZsu+gYEhqaAuxnFsdRGa2O1&#10;1LqrtGkqY2NljVTaxNrabqz0VKzMkjY2NrCBNibU1sbGIFbGKKWNMYAgsCWpLZHa8GK5Wvh3P/JP&#10;3n7ryMU3un7BZYbCRgaKaBiXQotEOO4SAcek8TzKwAgKPlQG9RKzUUsJiNKJ0zsjMKm4WzAOAQYY&#10;CnOugd7BMwiNhhgpoVz0oTlFDAOlFRzLwDlPAJe1EExAaQVDLBhNi4lag4CCCQtFI5CeC9buwbZC&#10;xJogLppkAAUuZt4Uo/2mLtqFHrRmoNLAtRaO64McV/C/wuCe8AHLIHdqdN4bItorAZMYhkpLASoB&#10;DmgwaIehNuVj+C4C/4iEDQkMK8NzKXQ8BwsBZ2QXunUKTZooGAZoBxpJvA4DTUqiaRA2twlAjdKV&#10;hzAG3ekhnmuAF32ULt0JDHkIwyBpGFAGDmMQ1EFgVPIY0000bQzh+yh5HgynMGEM1QkTizhr0I1C&#10;3LNwZOaOY08/8Be3f+nexcbSdAZktTKlkhCrzUCxSUC12e5rNmB9zUaIcUaJs6NW3r13pHzLruHq&#10;TYLRXT5nI8pYTxuzsjhmDk0qzV1dzlxVCtTj6EUKOpbQ2mLr9jL+2T86gOsvLgEg+MzXT+DXf/8w&#10;XIhUBrDyYiShOHvgGkSFErY//xgKYXc1KknNZHfv9PGffvkGbB3yYHsSpOLi2RcX8PP/+mEIrvAv&#10;fmYHrr28hv/6p8fkr/3hqdlOaDsrZcBlcNVM34dmBmxlWa186oTagL3aqGvQXBi4ejWcKMl6e0Me&#10;bDmZw7Q/4O5lpCdiaGuxVBnyS37J8byicEkiuCTWAnGoZK8dx712HHaWwrDbisLc3pgFqTk93DLL&#10;mNW95RnDZdb3DQW0MiBrEHWcp5DpOkArX+bSG5S40kFyXmd2isHGoaueq8Np6ZrJ0RuumBi+drEX&#10;XlxznUtLnrO75rtcGh0tdsNWIHWnG8tnj8y1XphqdeeVNq1OLJvKGAWAp6XATPlm2V7BrKOjshuU&#10;/AbV3tUGjNdGYmvg5VkL4ALBFs2dYnlGu5WfZG4GbBVyk69ffvRTfZqL1eG1a8YRJcT1OPMFZ37R&#10;4YV6wfVHS4Vi3Xe8ouO4jCTBxtomZZ3l00AKtBhd/bFfMuyfgCl51ZtQBt4EoysMWt8SIcclmmQD&#10;MtpYqa2V2lilrYm1tnFsjFJKS2kNldI6sdXGctc0m01tmCAfvPXvDX90zzsqdVqkPY/DMRpQEpYy&#10;FFwHXCXGoyG1UCUX3Fh45RJYMXE2VyzRW1FLoBNKEEZrOCa5ZjEBGOGQUw0EJ2ZBuxE8zwGtl6A9&#10;B5ZYcJOAEQULQww4YzBaQ5uU6UpjexJDz6RrjDoKQBGyaREvngOLO3BQhqc8aDfG2UtaaL/DQVwN&#10;QVUEFxxUUTTLFKJnUb3fAQxHcG0IVdMgauWicksQUA7PWAhuwY84qN7BUDrL0KqQRDMWRIiIhFsb&#10;AR0qoEVjFCIXsBECR8FBAcakgcF9YJ6WsUEoHMLAjIF0GFQQoXt2GsRzMHzZHrChEnokTnSAysBK&#10;lTRmUAZYCxNLe+r0scbzeml+R33L6K4Wq1aZQ2JmwZlAEEc43phZ+ubS0ZP//Rt/fejIsaNTADkF&#10;4DSApXRz72bYrCzQ2ghcbcRY0XXW14EAi1FSczmrXDxW33Hplvpbii6/xWVsO6HE1cYSkjuQLOev&#10;ph/7h6U+2FIp2OoDL50mTxhrMblzAm99x42w1uL2r9yL5uJielhKZQD9F0YIDEkUGzQ11YW1KyfQ&#10;9GCmjMbb3jqMX/wn18HhAtNzXfzyf30Wzz89B1gCSwy6sVSnljoLS13ZSPPEghRk9cHVUua96AOt&#10;IH1PBm32ckBlwm6go70QUbs9L7H1yoFWvmqUBVtORlri5j5m5Scid3jPl57z++oas2as9hLLNiHE&#10;uft6lidvHKA14MLmTzEsVwqiXFC298otpeZ8T06fbEYbXKxBQk6ziY1/eTNOEy8oAaGEgGhjCSHw&#10;hgve+BXjQzePFL33FF13z2jJGzOwowQwoTJn5trB1GynO90J5aGzre7h2U6woLTVmf/lYrU7D8Va&#10;Azi1DsOUZ6Rs7vPsSSb7NTbB+r1Sv6YLAVnnYzBFbqJlaWRnwGkm+zMvA9DS8FSbfRwnU4bIjz3X&#10;4cx3OC24jHsV3/HHS35huOwX6p7r+ZynVR27kgm5zHStLhVuVDJ8TVpjLmBZ628Y/bYsmwFjSekU&#10;0P1EgT4rAIKbrnkbrq7uxc3br4DPXOgwAqccBxsn8fTSSXu8PYsnXnqG/MQ7P4Jbd10Hb7QKKzUi&#10;kTBaQhNoTmAJhTAUMAqSJ9dPKQ0IB6IRIzx4BrLThVMqwin5oL6b0rMGyhpYa8EJwFJw1XeRJ2kw&#10;GjUGDghC10GEGDyMIAIHJJTQYQshVZCEwO1V4XkttN/fxfGrGeJQoKw0GGnBEA4Lse6VDYkDj2k4&#10;EVC8v4DigxRCEXi+AI85tI0RVSmcahFGGEQEKIGCQCE0LhhxQVhiPWPTlIb+TSmVOG46LjwF2DBE&#10;r9FGaBX8fVtR2jEOrRUiRCCGgBMKSilkrEGMhcM44k4PT585PPt//Om/v+ulY0eXfv5HfmrHDeN7&#10;xyljjIKoqaA99xf33T5z/+MPtdNNvguQJQBnAEynm3tfn9J3E++vQyTXTLEZr8BBlYFV4MoXfNjj&#10;bMvO4fLEZVuGLi66/DqXs8sAUrKbJFGWwVaak2pSwKVtMo61MVA6AV79A5TJgLP+3OgfmGhmHvcz&#10;WMk6/xOrGDUL1y/gre++BZVijGefm8OzTx9MMitJIi/gjGKpF4VH5poz7ShejLVZTEFWO8Nm9YFW&#10;E2vzJvNdhPo8LNbLBFcXstK8bKCVxwRZAC4y0ob17tnycp6gGVQF0wPwgx4AuBQG+8nlUz7sawG0&#10;+Kt0lek6ep1lJPv3Pn7NvktunHh3oezsJpQUADCtTLvXis805npHnrn39HMPf+3oNNY62pIcyMgN&#10;LksyQnKaeU0EABGcij3D1QKnpCa1veyi0epV26qld5Y9cTmjFLFS3VYku6eWWk+ebXUPTTV7M5Ey&#10;80u96Gw3lo0M2uYZ4TcybyxygCiPtBXWt1kwWHFBHsR6nc+P6Xxs1fkmon2ZM4/kPurcRKCZ9y0b&#10;mM3SRcbLAKY+yBIZkOVkvidWrj/xMhNVZMqMIgfAoljpbqw070CyxV7onGl0XI9Tz+XcLQjuDxc9&#10;f7xS8Id8z/MdLlyebPcmayj++mc8XRCos9lTeMqgpIwX1DILYCBN8rVMI5zufuDruMMCteFR+H4J&#10;sYwRxhF6vR5arSaRSqFQriAJC1//3OrIZNMKXQYjI4BxOK4DG0qw4SL8y3dAHDyDuNND1A3h1yug&#10;tQJAacIspvl/ph8LRFdMo21S20VsFWgYwSUCVnBYGoMwkphIBgalkEPTDqKQg311BMPNEAtvakIW&#10;Y4ieC6vpcvzNoKvtFRdB2xUU766i9FAMzxTASkXYOIT0FKLhAojrQTIOaS24VIgoQLgLyiSs6YHo&#10;JA4oIfno8qrEGIUlBJICRCvwuQ5YEKB6YBJiYgS9KABhFAIMxqjEasMCYAyME0ADNtBod1tdQkhP&#10;CNH7zf/5h0/D4rFSqWha7Xbgex5Gx8crxVJJdzudlLWy3WRNIFkzUJqZh1lj3fMBq3wVYk1pcKTo&#10;TRQcvnO46O24eLS2e7jkX+RQus8CdZWC55U0rwuYBynXtWyqSwFiaZplCBBYUEoSkEWT8b78v/oN&#10;LH2whUzpcCOGOp1PZrmxxkJHIe788p3LoM+hFKB0+XBGKcFktejtGirvmG0HlbONTrkRxKwRRYux&#10;Ms0McyWxcfwN1pHTDNJhbaYS8e0KAcaA/Tr7vaztR5zDCjwHsgY1U2wkvdHrgK71iBy9gSj+Vbt+&#10;r4TRWo8iXAZXpZpbuPWHLrv4unft+slixb2FMlImhDgAeP+AYS2UVmap0wifOPPS4jeeuPPkY0/c&#10;eWIKa6MiZE70bQfUhG1aSuKXbq1PjBS84WYU75+oFN+6e6j81tGSvzdUujHd7h08s9Q52Qjj4/Pd&#10;8NRSL2xKbXqR0h1lbJTREmUjdAbpq/Jmn4O0U3nh+iCGbj2NlX0F2ip7AWDKvkJMcD4dR/4ELDKf&#10;Z6linq3T5+jmDMBa9TsZUGazIG29siMDwASjwhPcLwnu+Y7wKp5TqBdcb8h33IIjuOcI7jBKGSF9&#10;3fYqYGNfJjh6rdkws4YFSEorqs9opSUXnbICllCotHTXL8FoY3HdVTfiH1/zIezZvgdqpAAeSDiU&#10;QwsOrRVio0AtgbCAFBSUc9BYgyoNOBySURhBIaSBPDyF4OgsCAiU76JYLsEv+zBEgxkKaQU0lQAN&#10;oEkEa4tgSsDqDoiT2COACCjlghgDSmJQa2EiDt2WCHsLMByodT14kcTZGw2mb7XwS/MwQQEx59Ai&#10;gJYxfMMgfB8BRdKNeHwrRr8aYOylBZBaHYw7iIMIjToHGSmgRFxwAxiEIFSDUg6aDitrDIyh0JRB&#10;kjaItPBtBQoKxm1DGMAJHeieRnNpEUJweLu2AruGYLgFVRpUCEhroY2GUBY+cRBYjZho+IoiOjtr&#10;vz7zzKGf+ZP/cvvi0lILQKSUCl3XVVJKaRLpQn9+9ctQWbFvK/26v54aryBgtEUcKbuJUuCqkmDR&#10;EZXdw+X9nmD7Lx0b2isYnSx7zhZGyRiAqtRmGfC8Kjt1hqXKjmuTKSlmx3x+Xva1mH32qf8DYgcs&#10;jH1fnbRsuPr/9efW6te2/Nhp84zLGRxOYQziqU5v+myje2KxGx6canWfkdrMYsVgNMi9L33QobG2&#10;K26jzsKXuZa/pozWoP2BDpCXsBywyn6k67BZGFA+1OsArkGf55vH1gOyqYLh1TFJ56/w6q5Xh3X3&#10;XDFW/+A/uu4jW3dVf4ILtmW9jCNCwLmgo7XRwndVR/x3Tuytf33PFaOf+dZnDz0zd6bdzgzEPkNC&#10;chdl+ZAyWvRGKp6zdaJaGh2vFm9wGX172XfGKcjci7ONr3zp+ePP92K9ECjVDqQOrAW1icDOruiC&#10;UMqAljjHNGFAGTALuPKaqixSVuuU/M7ne3I+tup8pT+7iRn2agKtQToPkxkrWWdomr6/2UnlZEBS&#10;flzxHNDKdbUQgVXdi2uA13LtX2rDpI5ZO4zR36gooW7FE37REX7Fc4r1gleu+06h5DpOyeW86AjO&#10;OSMMFISudDRq03f9Xq3z+HawYRQrecoUJCE1qEm/sokZnCEpqEqYJUYYjCHLr0UZA8ESNstyurIy&#10;EQKdUGcQoCA0yS/kjEIaDcMBLhyYMAZRBL5kOHnmJP7q4J1YjNr47pErceNCDTLWWAw70MN1FF0f&#10;THfBQBLbB1MHoQyEx6C0AqMFjIlgWQhrQljrgFiRaGs8DckNyqQC0g7RKhkslSnc53rY2oyw9L4a&#10;mttiVJptFJVAh3uQVkBaDQ2CwikP/n0NlOYMdL2MHgdAFPhoGYWRAsrKwEQMgWApU8WhFYG0AUC6&#10;INYFZxKchGDag6AcAWvAgIChjhgEQW8ezlIPFSIQjZSA7TUQwaBVBMoZhLQwUgIOQcQJZBihRB14&#10;lKI9OwertTzemj87v7DQNInpZQAgjqIoG7WSXZeyppZxpoTfX+912JMblXcYAOEJ5u8drm4bKxf2&#10;OYzucjnb7nK6Y7jgVQqOKBGCYqwNB5CC+NdoTPdPOatKfylDRRPGaUUCkCenLCyIbYRhONcOu7HW&#10;kpKUJiOAxxjzHC4sAEEpLTncdTkTIgnlJNkAAZOOe7P8eRZoYRWQ08aCEeLsrJV37B2q7JDGXN8J&#10;46WZTvDkwenFe881ey8aa2W6Ntnc+idz5IHO7T0ks56uZ/Py7WayMEB2l93nshF1akD5eVDySn7P&#10;sRtIafKfmw323vVA67c96zC/meY3Q++m9+7ddtuPXP7xoa3FD1NKihcwqZyhLcUPXHvrrp3N+eDf&#10;fuNTzx0acPGRGXirFgxGqTtS8re5nO5d6PamTy11/vPJxc5cpHQ/7C7LmPTfxGzelsqAq0GdkHm9&#10;lRogyMsjZ2xQZz9f3X2zHYH2AoHVqy0nsuuMDeQWBuQWkEHajzB3qhFYbYya12iJAexX1jQ1872B&#10;pcbl7hhjTa8RRK1GEJGzzZWTl+DUr3tecajglasFp1BxhV8Sjld0OS86nAnOmKCUckqWtVKrTtmv&#10;J/giBMRaUEKSLkua5IETWBBiQQ0BJQaMpqf1ZRZrBWhRTSCkBjwBqxU4KKxIrB+IocmubYDYakii&#10;ITSDyxMfLk0AwykcEETWQnAPQaeDr9z/ZTw+9hg+8c6P4ZbWKIwUoOE0wmEHRVFHbDQIL8PhGjYM&#10;4VAJygwiLmENgTEuOElCfKyVUEaDEANGCdSYD+JRuAttKC1g6RDcmS4qt8cI3hdDjTKEXQ14RVgt&#10;YRHDPSsw9EWLyqnkeBVxAjCGUrkMUnLRJRraWFimoFkPhGpYU0ywO9EgNACBhVEc3BQRCQ8hjeHD&#10;hbaJK3y0sITe/BJQdCF3j6I8PgplJGQUAJz31UJJ4rcCKLGwBYHQGsiZRdgwxOOtUyf+8sFvHjLG&#10;RDlNT7YUhZxUIXvgI+n4788/wxgRni98JbVLNYq7RipDk9XiZNl19hQEv8jldJfD2YjDmaAg2QQM&#10;aJto/l7XUvoy2EqPC+nWTZNUy0TYboBIaRNqrdthFM91w+50q9de6ISdUOnYwg4s1ZFV/4oQQkAd&#10;TnlRCLfiOX7JEZ7vcK/sC7/AuOtwRgWjVHBKKSGEpXrCFQZtRRdmrIE0BBQo1ApeYbjoT+4frX1X&#10;INXUYjd84JFTsw/MdYLjyphFa9HJ7Mkip9caJNTeiOEib5DSYRYc5i2DTG4fGFSiHgSyyID90GwA&#10;ujbrQ/iaXq9Xwmjl3cEdAP71t+2efM+PXv6Ph7YWP0QIcS/0gbUy3fmz7UPnji3h0psntxOC7vHn&#10;5uZ67ThLH2aF4gBArbVsqtVtTrV69wF4IKf1cTI5fEj9q/qvI94AIWMdQJV3WR70/Y3e5FdbU2Vf&#10;JcD0SjnjQSHIJMNkZYHX+ew38p2rIgOM8/d8aVFgrXmqAIgzAKDxdGzkNQLLd6lMONfptea7wSwh&#10;hFFCOKOEO4y6JccpVH3hFR3hlV3HLbnCLTjcKTiCuowxzkApoYQSQshy2Hf/IvVNVtdeUbLRkoWc&#10;usautzGlGxEICF2J/KOWrZRc6ArQMtZCKQOiDJRSUDCIGz1wxwErOJA08bsylIARC5o+HjcA0yQJ&#10;Q7YKoBSWEjiNCK1WA8c65yAYxeLCHH75s7+F6666Ab+05wcwbB3oWQtNFZwxCuk0oOQoBC0gJBag&#10;Gg44FLqwCPtXLMlMpAIUPqwyiD0FUWcoqBrClkFEFbhxMfwCRakDTH8ohpwkQKAgShr0OMHwF3yU&#10;pstQhRjMIXCFA7guuO+DEAKnF6FJNLin4NgCTFgFSAjKG6CEAhgBtRJSSHStQlG3UaISPcGhFynC&#10;+XkwaVAzBajhAuzWMqRD4BiB2IQwVsFIILCJjqIkKbquRkeHKC6E4O3IPNg4dfqb04cOHzl5fClT&#10;Vsrn2q0FD4RQTmlFMOoyRkqMEMEJCvWCV7horDZU97ztQrAJj9PtDqUTFvAtVtfSLJBon94Ae/Wq&#10;pg8KMJLgvq6UejGM4vluGDe7cXcxiLqz7aDVjeMA63doZ0XP1q5KvbCABQliQ4NY0flukN30QQBe&#10;ckWh6nuFkssLRVf4FUf4Vd/lZc9xSo5wBKcEdnXJs8+uqUSkL4qC7yjWSzt2DpV/KIjVS2ca3fsP&#10;ziw+O9cND3cjeTqz7mWzIfPlxPx7TwcACfIG0WutaSrNVTo01pqH522gLtR783yO+K/rdblQjdZG&#10;hmTenivGRn7wn97406PbKz9CKfEv9MnIWPcOPXLuq3/8r+/93Ns+fGDLOz9y4COUUTx73+k/+Jvf&#10;fexhJVflRcnVA8quJ8TP5GmRQWWtQZqr9byoNmK3gFcvX+rVBFT29VwPN8GCblRiXC9ncpB9BM0x&#10;Xjynx8qOzUFaL2cAG8bXAWB8gH5gmd6mhHBKCGOUCE6pYJQ4DmdOQXC35nn+UNH1iq5wSy4TRccR&#10;Lme8IDhnqZCWpwLqpFXdLDNixgJm2ZE68a0iyyPNwsjUEkEQEMZWXcVsi3xfc7LsJ2YtdO57Whuo&#10;WENzAFWOrUM78JM3fRQXYxS24oEPVWA9AakVjFHghC8zDExaSB0DbuIGz5QBlwbR6Xl86si38Idf&#10;/3MQmOWOPGuBilfCx9/7f+LWcB8K8RxgijC1MrDvGxCjD4K6s9AE0EtvQTT3PkCPQHANAg6jCiCU&#10;gjELohVCHoFAgVgHKrBwFtpwOhEix4OjBeLRBRz5/hDNAxoTj3vY8fkiZMOF8WLERoL7BXi1EmKX&#10;IWKAiDW8yEB5AHEomOLQCjAIQIgCJT4IPIB2oUDBLYOvu2iHRYRtCT+ag+l2cKKC7l3xqelrRnZX&#10;3j6yb7TnALJaQKFYgFYWhia+MNxSdImCkRJOIMGboT0xfXrpnu7pl37xL/5/988uzDcpIREhJBKM&#10;UMEoEZS5jBPBKS1wSh1OiMcZ8SerxcJEpVTlhJYdwaqCk5qgpMgJq1oA0hhY+0YgOjZ5micEjCVd&#10;g71Y6YVuGJxr94K5dtDrxHGvGcTddhh3M8weMLjVP/0eURgsQMfaw53NVjyyuYyr1qyCI7yy4xRK&#10;LisUHOEPFT1volwsDpXcise5m8y3hD0edOVpkntr27F87th86+kzzc5zZ5Y6T7UjeQarG66yQnq5&#10;DuBaT4qS2xPs67DsX9AfDtoL8tWR9fa3zebBron3y6fQrC0/f/s0WoMMyZzKsF/8wD+4+u+Nbqv8&#10;0MsBWVFPdp6659Rdn/5PD9136w9ees27fvjSjxQr7g4AuOIt20lzvte6/X8890LuDJ8FRnmPjQwj&#10;RQa9iXYdpik7ePEyy3+vM6gatHK+7hJtu8ETsJsoMebZLjPgdNMHYHGO/cpaPPABIDsLsniO8Rok&#10;yBcZBiwDxqzA2tZjZqylxlqqDGiUHM4IIClg2Sm0BaPU4SkIEyy5O5w5DmeOx5njcy4cRnm14DoV&#10;V3CHUeZQxoi2hHBK3DJnbtmhvOKA+wzgFKCA7mrIRgzTkyASMMpAhxpGWVBOQEWqsyKAsQm7ZYmF&#10;tgTU9stwFlpaEA2wigN3XwnO/hLsksWi7oE6FIgU4kYbrFIAZxQmjZohaYdmyBO3csdxIKQC7UnQ&#10;uTaOtafw6NRzEBRglC37GRlYBLKH3/jCf8G9174Z//Td349R75Mobr0bEQVmjQdKYljLwMa+jJGx&#10;vwAxLuLF70U8+5GE3SDJEHEtgaMc9AgDQQ9Fl8KOldAucNB2E5Q4CGerGLqbg3Xa8O8lYGdL4NUQ&#10;HdUDL5WBcgEdAbiCwbcGEhoh0/DhgJoYBiEY9QHrwhgHyjAQHoKVn0Jh6PMAP4FI1uAsXIa4cbM9&#10;1SibJ+rz3f/wxT+dOTV9Nn7nm95GZq98h3OtN+HvGpt0QqcHKhxAaVDKEgsIa9ANOhCRsY8tnQy/&#10;cOox/YVvfWWkzsz3HNg7wYuugKDUepxxl1POOPMcSgUl1GMUol/C6mvs+rpva5HYIBD9hmnaOE/l&#10;O/XjIYi01tPtXu/UUqc93ep2OrEKI6nCrlQ9a22UW7+zrfyZ1n2S91MaJIQmA0gElnZt5gXbmbtl&#10;ANCLJe3F0sx0iAVgKCGs6HDf5dRzOfO31cvlyUppaLTsbSkIXu4folY6HC1CpYnD6BWXjw9dcc3k&#10;aLzQC46fWmofmu+E970033ysE8n59DkYDLYl2IzvVkbXTDbYO16//SJjeL7enkdext4zEFR9W8f1&#10;BTBa/Recd/92ARQ/8okbb7z+3bt+xS2IfRf6JMKu7Nz7uRfv/sofPf3k+37iqv1v/b6LbvNLznD2&#10;d2ZOtb78F7/+0G8ef25uFkm3Rpyjz/uxsRkh3fJE2ajUpXPgbFCH32ZDfzcLql5FQIW/I8vnq8J2&#10;rQe88owXw9rOFrYO40Wx2t9lUDmSDwBj6d0OYrwGtSYzLPu6JboXkjSsMxAwAnCHUdflzOGEcl9w&#10;d2y06O84MFLaffOWwui+muuWHUI4gTVpZdBYGGXRPdGxC3dPGzUfEW9bkYARBNM9K1vSMkpAOe2T&#10;SQTphszSiqKOAa0k+IQL7/I6xM4CUOLozvawZ/oifF/lzRgWZUiPgroOCq4HUfSXrSQ0JbAwyUU3&#10;FqoTotftodNo4a+P3Y0v3f8VEGtAKUk9vmxSWgRBEIa4+rr9+PWfVujNPYThKsAcrGkKNyT1BDEM&#10;au67IWc+Dk49gClEUqMYcljhIBYhmFFQzEVkCdz5NsxSO2HunDJKBlhg87CGw+UjQFHDLzqAcKGI&#10;gZAWriGIBUGXWXCl4SgPlnggLIABASk9CbHlDyD8Q2jDQwsMDAEUEShYi2IY49P3b8fvfV4j6IWW&#10;EWIpJaiVqvjhd32YXOZuIdz1sHtsT+oqr6GpRcfGODF9DEskwh0v3Y+Dh55O8jd5AlAFJRBp4wHL&#10;xEMl5eHVM2eV/9vyG//GWg36dgv92p2x1kqtzVIv6p1a6jRPL3VazTAKlDGx1CZKxeN5q5wBHklE&#10;Ym2EjcTa7vVBjNaqUuE685kPWE9IFnitHOT7wAucU5pEiDnM3Vkvj+yolyeGi+62ghCVvqxgeYOx&#10;FowQMEZhjOm1I7mw2IuePbHY+toLM0tPRlJ3bKaLNAc0B1kKbVIA/oojeC74lo3w+3bcXi9G60KB&#10;VrZc0y/LFK56+47t3/cPr/1n9bHi+y/0CfTacfcbn3ruvrv+6oVDH/xH1132pg/sf4twmZf/PSVN&#10;49n7Tv/2p//TQ1+NI9V31g1zdWsM0PuQDUZEHkQZrG/l8B1Q9dqDrvOxXRcKvEiGtc0vmoPifbIl&#10;xPUE+HnX+yxgY2sZLyvWnoTXdNhkFu7kcDA0Uaxed9ue8Zveu3dsbFfFJyDEKL1qVFJB4ZYcPP61&#10;I527/+jZxshQyXnnj15er00U+eJLTX3y8Zng6JMzvaAVGc/hzHM4dRijhACxNsbExhJL2PhldXfP&#10;d2/3iztKNJYGMpKQoQE/XbDXty7DzaOXkmqlBqlkEgTtCTCaiN+NQ+FZBtsJQSIJDYsFRHiezOJX&#10;PvmfMTc7m5R+mAABktIjoYijCG++bit+8x/2QOw5bBlP3J+0yrg/YcWElTNAUQ9tyVFCDwxJ5iIM&#10;g128FXrqpxHIYWgWocwtHOoiIB7iZhO0sQQSakjK4VkNGSnoShVsvAiXalBlEJPEN80lDCEHOsSi&#10;rBkELELSg9Fl0PIT8CZ/B9I7Ddgk0mDN6ATQaQNTswR/8vA1+Modp5YTCCghKPsF3Hj1LdhVn4TP&#10;fDBK0NUh2rKLg8eex/FTR0BgwVmSvZkNOxfLIKsfE5Uz1B1grkveALOdpAwVpYkOUCptAql1L1a6&#10;FcXBXLvXPtvsNue6QVcbK621yq71OVIDWCuZMlZZi4Qs0IozX2dLbnnJRx5s5W0F1mG0VskWBgAv&#10;MMDSAVUUQlNn5JGiV91VL0+OlvyJmu+Olz1R8AQvUoD03e4zoFTHSs8uBtG9L8407ntpvnEoknpO&#10;W9vJEQZyAOB6jUDXKxthv3vvj0LGBuTbNFDfaKVDMqCGnZQMh/ziOz584H3VkcKtF/rPu82o+9U/&#10;eeahR79x/OxHf+GWN13/nt3XUTpYHMYFrW7bV7tlYm/t0RMH57O16ryfVV8EqLDauX1Q26vB+t1+&#10;r2P5739VULWZ10o2EjnmS70XArwIVluC5JmvbKA4x1qhPRsAnAbpwPJMVg5oETEA3OUfL1vGpOO7&#10;q2Pv+MglEzd/975Jx+M8jhSMtqtevTUWXHCYUJmjz8y2pxe7jbHLh+vV/RVSrHmED7uUbPP4aR3I&#10;g3efmm3NBDEsCIG1hBBqLTTjlO6/fLR2+Tu2jA8fGCLaGmgdwxAKw4HWUMM+cvq5eJQW+TXScj5U&#10;R5MDrrQoRQpFAyhKEHsModWQVqKt2niCHMXXjz+Ko/NTkD0FRgFCoiSom1JoYzA8VMf33boFY6UH&#10;QHxAt1MOIGuxSQgIqwNiEprVQAlF3U/PVtbCUBc9reHSe8BoC+65fw5tSwh0F0EYgtEFuIUSQuUj&#10;RgeQESQlcMYKcCoOtJXoaR/CkbAqgiUKRvggdgSlwpfBt/wOmL+Agk0GTMe6iLhAiTIYpaGyIWAW&#10;sIlkDqURYLJq8RP+U/BVEV+6z0+yGylBLEPc/+jdeICsdijvu5eL9BpxRsEzLBZPA88ZTWKaWCa7&#10;j5A3Bl+VfR0s7cBV2qITxXEzjONGEMlWFIdL3ag93w07jSDuGmvy7Es2r06vZaTIoPiUPLCK12G0&#10;1jOoROYwlhdlr3G+HwCusqArtwYQtvpAZymSphgKa8lsuzcz2+5NAURxRunWsj86US3tqvnO5Jay&#10;PzRU8IYFZYU0QowJRse3lPwf2Fou/MDb90+cOdfo3vPY6ZlHW6E82gjiY8baAKsbkPLmnIM68+ha&#10;0JUdVK/d/jR7uoXR7RVoaf6X3vX4hc6j7GDyCsJ790cvu2LLzuoHLlSX1VwI2l/+708+evSZ2bm/&#10;/4tvvuWyWyYvOd/fFKvevouv27r3xMH5xcxkIrnSn8mcTNaD3uvZJnwHVH1bgdeGoAuvEvA6nwN2&#10;f7EVmcVXrHOSXW/RHfQ7+RNwXismANDRydLW93zs8m3XvXv3BGOUR4Fc9+DoFhhOHFyQJw8uNAsV&#10;V1909ZaC7wsmAwViLZ3cXfM/8nM3Tuy6bJR/81PPnzl3bKljDVk2kC8P+4Wr3rWrvO/68QKlhKie&#10;SsoV3EJJA7/s0IPkcHjv3S/O/9i7vnfL95AD5RGvjiY0IsoQCgpFLIqhQl0anOAtfA6P4Nn5J7EU&#10;N1GseuhGveQipyWupHOM4LtvuxbvuuphTC9ajG8dMJOYB7gXA2woRTEK1moo279kANFAkVLY0mUw&#10;OITgXBNMlSG4gWQeQlJAgRD4RQ9WSUgboFQqwy0VEFgNSwko0SAI4DAGHm9B1CtBj3we3sRvIi6X&#10;YZy3wkMAWIsyIbDwYCyHNQGInAHUFGCildFrAd0DPBfYs9vg3ddFuPcpH91eEtXCBmRpZjM1aVoW&#10;TJzySQZgpUzW8t9+e0HW8vMmSMuYFMoYtKM4WupF0UI3CBeDKOpGMuhGqteK4l4gVYDB3dpqwD1O&#10;y4AxBmfWxet8T+ZKivEAZsxifTF8fu3ImmdmmXGaY8TFAGY7H0HWl7OIlfXGLgvvldb6TKN77kyj&#10;exyAqXiiNlL0x8uO2LKtXhzdVivvKLtiom/DYozdNlEtfvT7h/Z9VBp97Gyj9/ThucbjM+3eYzPt&#10;4FhmHTO5kukgtuvbArqeve8M3v8PrkanEX4HaA0oHTIAYniiVNp71dg7/JJz4EL+aWO21/rqnzzz&#10;5IkXFho/9P/cfONF127ds5n/7xbEWH1raTxX3sl2D5p1TiobtbleaPnvOyXANwbb9UqAF9YpN242&#10;MJdibRZX3tE4y5JlgRYdALI8AIw7zL3q7TsOXPuu3duZoEJGeoMrZSEExUtPTs/PT3XOXXzd1tF9&#10;V40XLAwxSSIuoq6C8Bh9ywf2bzGRjj7/355sdJbCHgDLBSXjOyvlXZeOFh2P8ziQqQEpAWUEXFCY&#10;0GDbJSOFg48/J3/+//8bh1/8hx++6IbygXIh4riC7QKRwNHwLIwgOMjO4qn5Z9COGvCKAiMTFTuy&#10;vWXCpdAyDSoYpYWCD0oZrDHYPipQtotAFbBxlm+mgLMVcPYkvQg2XvXWklVvv4G1FAQeAspRuuzH&#10;oKgAtxqsfQPk/Ceg2pOg6MIt+nBcB1wIaAJQxmAZhUsDmLiASAloMQVNK+DVh0DrFD7dlbblF1Kw&#10;14/yUclzc3cDzjZAHgfis6tcgqgF2j2gWlK49doIX32wBJ6CpxXGh2QyNlc7mPd/ZznwPFcu3FwV&#10;/tUBVNmyZL8UGGttWkEULvbC3mw7COY6YdCVMlbaxLE2YShVZKyNsbbZKM+yZLVVfWCksFpnFQ1g&#10;r7K/H+e+NlgbdXM+kLUesUAGMOBknbWAn4e5HsCYr2K8s+CLtULZboVyAcDTL8wuuUWH1wuOGNpW&#10;L43tHa7uHCq6F1OCcqQNALJne620Z/dw5Xu7sTw+0w6OzXV6Dz5zbvGbjSA6m64x2UzdvD2IGrCH&#10;Dmgae3VBl3DZ35ku2NcaaK1XNhQXX7t1slzzriBk84CtuRB0vvGp556dPtnsfPQXbr5h9+Wj2y9k&#10;GzbK5Es2eRCVn0RkEyDpVTL8/A6oeoMDL7xM8JUHYXkNRx6IZbVX2YDtbPkh6/PmAqATe6q7r3nn&#10;rm1MUF/GG5tCUkoxP9WRs2eaU4zT3qU3Thb9shBGrXRuEwrISIMA5Mbv3jtx9nhj7oEvvjQThaon&#10;HFa+/C3bKmO7qr6KNawBKCWwlIBxmlhKWI5K3XeufceusdtPP3v0mw88MDN101HPUis+y3wwwtEL&#10;OlBGJUyMoCiUHTiegHApmEujpSDqxaHWAMiwIbxWLnIKKhghDqFgEEisJG36hJ1tgLsPsCoFWetN&#10;YQtQB5ZWYWkR5fqOxHeLJJ63WtwBr/0oTGcMsbLgnMHxXMRRBKUMhOeCgEL3amAjX4A/8UlI0YKw&#10;FMoCsb4IHmUwVoKsGUr9WmEMEA44BwA2DEQvAToACGAk4FNg9zaDWy6L8PWHyglDlbJa/RLgSujx&#10;ipapD7r6IItuwIK9YhCVAVD9GZcJVLbGWNuLlWxHMmyGUTjbCbrT7V6nG8nIWKuMtUoluiqJtd18&#10;6+XMZYGVxOpA5T5oCtcp/8UDgNagDDuD9XPszhfEvBk9KF1nPViP2c6y2DQjGchb1LBkUGUfz7JY&#10;axUHZnopiM+da3Xpk2fmXEGpO14pjFw8Vr9opOBdVPTEdmOt5zC2d9dQee+uofK7Dmypf3ypGz2z&#10;2AvvevT03EPtKJ6zFgFWG4fmM3cHBSwTrJHUkDeKT9f/MozWGjarNlYo7L5i7BKvKHZs9p91GmHv&#10;6//j2WfmzrW73/9Pbrh2+0VD4xfyZLXUUbcZhTh/0ORmS3qv0LzsO8Dq7wjwygMtrAO6NrvIAusb&#10;7K2nBcsuznkXewHAv/SmyeHt+4cnZazPz1UQYP5spzV7stXYeWC4sP3AUN0OyE4mBIgjDS6ouPUj&#10;l46fO9o4+OJjU03H53LrjpqlllCtExESMQSEETAkQItSAUo4tu2rV3ddOuIfPzQ9t/1ApT62vTKk&#10;tSRKx3CKFA4cMEZBOQEXDI7P4TgclFOppOkYY2IAdm6pibmlJikUfNY1ZshaUiep+N1YgIhhwNkN&#10;GI3BOmWgn4dMWA3gZfQ73o0lsJqnAMRiybkRhfL94M3LoPQBKNKAUhJgNNWJacBwaP84WP1L4KNb&#10;wZ33A0bCtQTGCGgjAdIETDcRYA1SI9h0L+ejCcsVvgDoLmxiyA/KgCSDmKSMFgVPO8oYWQ2skGe3&#10;kAViq/Vc5+0o6WvAkBWkJ3/bTyxQ1hiptA2V0pEyJpJ9QBX32mEctaI4XOiGvViblFa0xtqBNgJ6&#10;HVDVF6urAeU8OQBkRVgdNhxjjfh9ldA7C6qymt08c7VRAgc2UUIctC5sxILngVe2vJhnutbzAcww&#10;5CTzGJZaCxsr04thukfmW4tH5luHKSFmpOjVLh6rXTJW9q+seu5E2RP1iuduKbnObRO14m0HxurN&#10;TqwefHG28bUX55YOdiI5K7VppNcta5DKNygtrnc9vwO6XiWgtcoNfnxXrVwbLRzggo1slsm6669e&#10;ONhtRtH3/cPrrp7YUxu7sC3WmuZCcO7c8cbC+X51nTf/FQ6C74Cqv8PAa7Os18sBX4PA2HrdkOsx&#10;WoUtOyrli64d3wGCCqwlmykLzZ9rN5sLvd6lN+/fXhnyK+vtv4QAWhoIl1d3XjJSPfzE9Lli1VPW&#10;ItZGW8ro8i9SmjwE4xRaaRBuUKy5/Oq37xg/89LiwemTzbnJfUNVlxHeD/olJAESjNPkLhgKBRej&#10;kzVDGWlBkiiDktDrBezpw000b9xagTrNRrcBrOvD8B3ppZHrgyzigvBRgPpYbZcHENjk0jEFL34W&#10;Yv4HoONtYCIGsRxSKTDG0gtiwSyHGL4brboP3+5GQRFo6wEwqZbMBegYYEJYtZS0Ra6Xb2sigFYB&#10;dw8QHgSMBjWASkXy1CRdjRQWTFAwk/p78EwZMWN7kNVArfoeJUmGJVZrtGim9NgPXI601lJpHSqt&#10;Y6V1N1aqG0sVSaNCraJA6rgTyrAVRb1urCJtjBqwiW4WVKkcqMp7WmUBlRoAolTu54O+zntG5RM7&#10;Nguu7AXsA5uxn9mI+c6XHjeSEuQZMGdtaZLwtY9pibEWs51gcbYT3A3gjoonSjvq5b1jZf/yreXi&#10;jpGit7XgimFHsPfetGvsvTfv2rLUCMK7D84sPXx6qXNwrhO8pIztpq/NyV3v7LjoR+Zs1JX/HdD1&#10;KgEtXq57Za8gtlJ2/pidTiMKHr/j+HEVa/P+n7z6qtFt5aELfaIy1sHpw4svPP/g2RlsbBSK89DC&#10;3wFV//sCr82wXpsFX4MA12YZMZ7ZqAgAvvvy0croRHmXVtrdjMC5147Dl56cnvKLDtt5yfAY45Sd&#10;bwYLl3rVEb+UZENbleQCkRX3JWJBabqGcppeQQJCCXYcGBm68s07ho88Mz3faYQjW3ZWR/qGi8sA&#10;gBFQRsEYBZixToGGlNEGIabHGNNKKUMIMYxx8enP3rUUxm/vfvKn+aVTx45zXnQxOlKENRqD/bM1&#10;QDwQZyzFpnrtu0ooiEewGHThL+0AerfAmDKsaQKUgQkBazSMNmBp8ke0eAN48UGI8nFYciVgsq3m&#10;KatGfRDHhVWLgG5gJQc4f1MAHQIR20Cdk+hK4MwRhocPl+Bt9VEou/CrTlI+VACRBropYbsKRFsw&#10;znNidwrOEvRsrIW01lhjbaCVVtoaZbQJpVbSGNONlGyFkezESkZKK6WNktpIqbWMtZFSGxkoHffZ&#10;xdUvcI2GSmNtJ2Bm0yV6AEuV97Qa9HGAPcMqx3OJtYacWUCV3/DX2wdeThrH+YAWNrkGbLbxZlA3&#10;43qaLjG4xLjGWDV9fOu0Qhk+N7X4BKbwYNHh5eGit6Pkiu37Rqu7d9UrBwQn2+sF74Nv3TPxQQJy&#10;7sRi64mjC40nF7rRfaeWOi+m/8/D2m7QQYavG133lwW6PnHrp152ZfyNZFR6oUArfyLnhYpbdjw2&#10;jPMYaYRdGT3/4Jkz1gDv/uhll9VGC+UL3z6tmT/bOfrU3SefjkMVYnC76oWeVL4DrL4DvM7HemXB&#10;Fy4QgGEACOvPof7jMQCqUHHJxJ76EBN0aDMgyxhr58+1F2dOtZo7LxmpDo+XNnVw0dpIGarIGqhO&#10;I+p2GmHDWmtoWk4iaRA1IQSUpcCFWhBKwBihB27auuX4obmF04cXZ3YeGK1TRpjWOgEFKSDrgy0j&#10;jYZFz/V4Iw50k3OuCCFKa20JIZxS6nzuS99qzp+uNP74l665fnfppQI8wPQS5mf1W2XScuFQCrLW&#10;lhUJZdC+xdypB1Cc8YH2behZF4L3AEOgjIIlSIAgoSDGQssQ5uh2+IW96EwchevGKFAXOlZYbTKT&#10;4GEihgHCYNXCYDxuNBhz0LNlLJwB4pDhT24v6ifDUWy7dZQVqi5cX8BxGRzBEl+pnradqa4++ehs&#10;OP/iUqwjYwOjVWyMUsboxW4YaWO0BYy2UEhkU9pYqy2s1QbKWKu1sVpqPciM064DRAbFi6XrKtE5&#10;wJONfJEY3CU4wJV91d8OAk/Zn+sBm/pGTNUgDyiD9TvKN5rvG4GsjfS+G831zXY9Z7266GAgtcY6&#10;gq0tL2Z1oSQj2LelhMnsvAjgmSNzTb/kitGCI0YuGavt3jdavc5h7LId9dLEnpHKB4JYn5rp9F6c&#10;aXXvP7rQuivtgOx3UObZzLw/V1b3RQbsyRuGXQ8AVxutr+s1tdns47xRQBffxEAbFPLLK0NenQtW&#10;Px/IOvrM7KxXFPySmyb2Vob8wssAWXZppnfm3s+9eMfBh8+dweoOk/XA1neA1HdumwTUmwZfm2W/&#10;Nio3ZIU+rD9uK0MeH5ksT7oFvjnAJI2ePtFsxKHS2y4aGvKKjrepV29ghcsJABV2pW3M9eaNtorx&#10;1C+hX4qiAEncQNOylQWlBOO767Ur37J99MgT0wuLs+3G1l21YW7JsqCaMrIMuDQhEB6XwmFNY8xi&#10;GIZhOnctIXBArADgFYrDXmnoEgpzONU78QGHYALwEsD8tVPcJuZbxgcWTtwJ79Qo5OF/ANPbCT3U&#10;hq21QYUHEikYauESD0JTNOMI4UIbJFTA829CpdDDQv1OyPoVqJZ2w/R6ST0u+zwsAWgZhMqEJQPL&#10;r1XQnKBQAk6d9PBr39gR/c3tJ5sT+xednf54xSk5VDgUwhcQHgN3GOgYI5U9ZebvrYhHv3a089gd&#10;xxcWpzu91LQzC1IGGU9iHVClNwBU6c9IXtuU97AaZL2Q/Xn2eeVd19WAn+WB2yCQN6hz/JXGnF2I&#10;ZnejdWC9g9aFHMI2khXEOL/Gaz1N1yDn+vTvSfaxCrE2drEXnVvsRaemmt1n7zk29bWKJ+oHttT3&#10;7KiVb6z4znXbqqUdO+vlW6+YGPm5bqyePr7Y+twjJ2ceCKVqGotu+ppZ5hSiNgGK7XpA6aeu+6PN&#10;ANR1avYDDxFrQNe3G3BdqBh+meqsDhdGuKDljU7dvXYc10YLhdpYoVgou96FPjmjrZo70zp5118f&#10;+sqjtx87pJXpIulGybb7Zifrd4DVd26vFfi6UAC23uKL/OLjFQT3CrxMKNnUHAl7Mpo51WxUhnxn&#10;fHdtZDMNaNYCUU/2Fs61F6y1sYy1OfL0zInL37RtdmhrcVc/DqUPtiySMqIlFoQC1hB4BcEvu3Fy&#10;Yvp4o3HqhYWZbfuHhlYVH2nawcYSQRHnNO62ogUADSQpOhKAtACzFh4hxK+VRKUoDEGEvFvpaiKQ&#10;FAYeZAmhsIwi6s4i7LXMnVMfxHVkKx2NF+E2KaiwkEUD63kwxKIbSlS6FqTVRqUrEVmCb1ov/IO/&#10;bOLvvX2v9/d2PQoyZlCp74Xp5sGWSSQyvAzIMO2KpGsvtJrHjHcDjnSmwV2q24th0GtFhfpY0el7&#10;ZZFUqk5t4sw6tr3ivutHLh8pDrnmzr98obM03e2ubGJWrcP65MtoWQBlNgA02e9lv5YDAJFeB2hl&#10;n4Mc8Pv5MlO+JGnWKT1daBlw0Jx8hdKRTQOvCz2EkXVY7vUE9lm2a5B5at5MmQ5gurKMV7ZD0tHW&#10;Wq10NNfR5+Y6U2eAqW+VXOFesqV+8ZZK4YYh371kqOBeecP2sbddPTEie7G8+/Bc48tPnZ1/qhur&#10;c1KbTvqYTvp6JVbkEFktF1u7Ryev+a9+8xEMuBZ5XVv2c4KBHZCrxvQaE/NP3Pop8u0EWxdq70AA&#10;MMflolh1RyijG20MtlR3/eqIX6SM0guxfNHKqChQ3RMH55+78y8P3n3kqZmTANrpYt2P3olzC4DF&#10;d4R337m9ZuDrZQEwDFhU8x5vqI4WfNcX9U0dPow1S7Pd1vzZTmf/1VtGhrYWhzb3iqxuL4ULLz01&#10;cwZAbK3VJw/OT596ceH52lhhG6WE58FWPzX6/2Pvy6Pbuu4zf/e+DQ87wZ3UQonaJUuybFmW7dh1&#10;bCdx7dht4sm0TdKmSdM2XZK2p50502Vm2smc6czptJk5STs9bdI4qevUTbzFSxRLXrQvpihRpCTu&#10;+04CBIjtrXf+AB55cflAAtpl3+8cHIILiIcH3N/77m/5PkQQEEQACwgq6nz+LXsbqvvbZ2KJ2ex8&#10;ZYMvuDDdhhcfiwAhb0BGoixkIGUkACCZX7umbdlOcFbPdKXJod5g65MNcC+2bUBMlggRAkjEgARx&#10;QXag4ExjDMhjQ6bvBLx2DDLf7Xhd2bN+Av/umo9D85gCekIHj6CAbCKI2lmwdBNmk2kQEikwFBFe&#10;l6eS//v4P2qhBqHiuWMIKmwBnqqaBU1bDYqIwbZdrq1IBkAeSn6i8N0mCADZMoSrVDEQUVEimklO&#10;DiV863fUyLlpTrSY/ctPF5qGDR6PKN73xMZq2ySZQ893RBPRbCIX3xAra1Bs8s+GpQ3sdpGSHNvo&#10;bDOZLIv5mVsjOpsRoyf+nJ9BGaSqlJ7bqyRWV7MJX/YqVmoLAvsz2tTaKpLJMaD4ZCNrK+ZmMcaW&#10;GAVYqoKPAQCSmmGcGZpqBYDjioiFpkiguTbgvbPG791SG/BuvHdt3f/Zt6YuNZVMv9U9HT/ZH02c&#10;GY2nLsHi5KLIkHZgXuNKchrF+tboqe0CugDufWSIzY7ezOxWqUSrYDzdH1YUxStWYAHJxR6EMcKy&#10;IuJyDkbLmOlsSk+N9s71nflp35nWdwZ78wHauaUgZyidLZLR4kSL41YiYGwAtt3S34GwR1W8UiVC&#10;aMX1qGdMfbx/LqoGZLmhOVwlyUJJWWktbaQHL810TQzGZ521E5/NZLvOTlxq3llzZ6DC00C/ktwr&#10;zQ8/5ifeCAEQZUFYu7WqZnokkew5NzFWUbveKyvUMeQbuQkhIMkCCUZUaz6WTeXXbzqfjSb5nben&#10;r38k29ZrdDxcE9qXnRhBlfXrAdIYiJ03ohYxpDIagJ4Bn1/Kkb4FobBc2RDZNkhIt15tleflkKh0&#10;RtvhP2UH4U/XfRF291tAiAAzQR1CcQs0PQtpwYT5Gol8ffhA9IUDr8S371tVF6hQsWla0DIRhu0D&#10;nbBuUxCU4BaAZDanPkq9nQghwKIItp73QsszzFyGCuUSXxggVOkVNu9aJZ4+2D03ORjHAkY+G4Gw&#10;SLIWPw0IEbAsArJHlB54elPD7Nj85PHXe0dN3Urn3y+N+moyhMYtS8QSMbPIV9b7jyVZxKV0abtk&#10;rIoJRpdT9ltpMvAGE6ty/tcV93+6/azc5nqWnBToXVKZLuSSAWOJm/M/vZppk86peHfnVLxNErBQ&#10;6fPUhT1y8+qKwLaN1aGdD21ofPwjdl2iczp+vHc28dZANPFWPKNH849XYHF8GEFxX0U3Zw62F00E&#10;APHRX9q+KlLnr9AzhtnbNjV94dhIHJaWvE2XDCudXYObkd0q1+sQAwAOVXk9siIGS7kwlPLRnZtO&#10;Tc5Npaf7L870nz00cGmkOzqV3/2m8+TKIVkpKljrUFjv5xktjluMgK0YgBEAIMu0CbGJWUoJUNdM&#10;KxnTtEDYo4SrfcFSM8RTw4mBjpOjnYZmpfNrywAA6Dgx2rt5T93JHfevekIQseJ21DTpQgigst4f&#10;vPvR9euGu2ZnEzOZZPXqYHhp5g0sQ7MyVk6DKZt/zlR+7Tq9ahkAMGy7Zlpu+DJ4J/4SLLsWpIAf&#10;kG6CrUhg6THA2XMwmV4FSsWDIBoCgGXk+sKQADa2YW56DMbG7TTyKkQNyFgQMBgoC389+zx8bfPn&#10;YF3XHIR1L2QwADY06F+twdeP/lP84Hutk5v2NFY2rqtSsYhAy2bhYjwEXdF52C4aADYu3D+TXB+a&#10;bhiQSabAo9ggi1LOp40ACKoMKT0J04MzcCFmABYQBGtk2RdSSCapz8ZmkrWRmoAPYwQIL8o3MO8V&#10;qH5F3bZ/VeTC8REzNpmO5WOdk8lnYx9Ldgi4T4ZZRYhYMQkHUiRbVqxvarmmdNslI1VKb9VK2eLr&#10;TKyuNgaURL7YVoNiDhdupGs54oVgqUUQnQGTwL0PjNUCFAEgYFi2PZFIT04k0kNd0/G3Tw5MVCqC&#10;UL26wr/5ztU1ez9eHf7qXCb7lcn57JH+aPwH7WPRdpsQkfo8GFRGnyWYblZlEgBIz3x17/Zt9zY+&#10;4w3KOwUBVyKMPIQQa/+TG9OGZk3MjM0f/en3L/zk4qkxZwOpw6JGjEmRPZv5estltIB5I5EvpMiS&#10;IgSX5PnLQDZlJCcG48Mj3dHB3rapwdZ3BgfyJylLBeY0FaCd+5kiGS1ycxcaB0chfCEFPva5O8gz&#10;X70HpkYS8PuPuDrFI8uyiWXZNiFAViJbidlMKps2zMYNFZFAxFPSBG9sMjV++id9xztOjA5Q68gA&#10;AIjPpI0jr3QdCdd4a9durbq/VKoYqlJ9hhYybUIIIcRmzeBFEQuijAWMkVNeohW/nTWr+P0+8l//&#10;+/86dq790T/821+p/WqFdnrtiFUPohwGkh0AkVjpiWRjYnN9rEaSdQwQAGIZOYVTUQCkmKDHz9tv&#10;njKG5kxFqVIlW5QFLIgYDJKGb818H35/x+dBvpgCXcTw3s5p+F7Lv2ZaLw9M1awNy+t2VIYlLyAA&#10;Aj7ZA6ZhgiXJEI+nQLRi4Fe8YBtmriRICIAsQ3x+FIzZw+CvrwZL3QqiQnLMUhZB1udgNuuD85MG&#10;yKoEHr+sNm6oUCcG4tH4THa+qiHow3mrI4SQW4ITdM2A9durq7bubQiceKO3m9iEjnsZWLShMV1I&#10;ESmSZXKTQ2AfA7C0xLccibLLzEp9QEjVNSVf5Wr9raTjRZMknSJLGizt9WI9G9mSIk26nMf5bELs&#10;ec1IzoMRm0lney9MzB70SuK6DVXhTWsrfGRnQ9WTGyvD90/Mp0+dHZluyxhmKk+cHLLlvFb6OZzs&#10;m1SzOqg+/oWdd266q+43VL+8D2MUcju7iipu9IWU+77wXz7yub726We///Vjr6YSmpOIcTiCc65M&#10;eh94o7Na5ZQOF95ISRYkQcSecl0gCAGYGooP9V6Y7h7tiY4OXpoZH+mOzVApcY3atdGBJUMRMJ7N&#10;4rjlUdUQgCe+uAse+9wdMDUSX9b81+uXPZIsqCv1MZqGbWWSuu4LKUrN6mBYlFYuG6biWuzymfGz&#10;7cdHeqgMcQYWS0dSX9vUyPtvDRz0hTyRqgb/1lJenyBhwRdW1My8rmdThuENyAV6eggj0RtUfBW1&#10;Pnmsb8650NPmvwAAVjKZsvx+v334yJnehlfi//HRO1HTn/zS5OPrasebn3sbzvzZs6hzde1U8Md/&#10;Wf9Uk/7Kqox3D0T8DSAiArqRhdmJXugbnBt59rB82d+sbFF8IpEVMVd2RLm2lx/a78Ant94H59VR&#10;ODZyhEyMzM3qmpnetr+xMVLvU3Ja8gSIDSCaGLqzq2DH7BisVgcB5J1AdCNXLsQYQMJQ5YtBW1LV&#10;J4dBbgq+Bym7AbDoA9EcAcs04cj0GsiAAD5VAUXFUu2akG+kOzqeiGbnEcZ1KF86LBY9iU3AG1R8&#10;dU2hkChh3dCsRIkbTcKQJfZ+0eksuPKy3kpN6aX4x5LSryAftOx3WVp/qEgWbCXiZYB7czntx0pb&#10;2tEZLuRCvhzIAEAwIHNTTYW5taYCkprR/+qFvtPzmpEGAhlSWEYUmGNnpynl1ZsigV/+0/t/vaox&#10;8BWEVh4OQggE2SOu3nxX/R//3jc/vvu1b5/7+/PvDY0wpJF1j8Gw2LN1Qz5T5Zb+EAAgj0+SBRF7&#10;SnU1JQTIaE+s79Lp0fbLZ8YHRntj09mUkaKCLk2gsgzhon9H2zKwWh48m8Vxy+DRX9oOj33+Dpge&#10;TgDCyy+T2FQ6ZWhWihBiI4SE4llgXUvP63p1YyAYjKj+lVZfKq7NnT88dPzg8x0n4rOZKCz2OmYp&#10;oiXaNjFPH+jtUP3Sa/c9udETrvGuW+n1YYxQoEL1qn5ZdtY4vfFCCEAQkOQLKTIs9b5zCAIGACOZ&#10;TDpZL+/BVtAPtpKR/JihAgDK4IQef+T3x5/9zp9tfOzR9SfuArxGsKUggD5HxgbG+757wG6dmceJ&#10;+rBH8AU9WJJxbgIyf4JmzXH4J/JDAB1ASxvzsclUdP0dNf5126srFI8AoiiDJMqgaVnQNA26UxjO&#10;kY9CzcyPwch6IRysAmRbkLAs0AeOQnR0IPM3bwTnBnC4Zv2arcIXt56DmlACXuyqh/PxKpAUERRV&#10;BFEGEGUMjc3h0OUWjzjSFZ264/5Vq2SPojqN8G6XWoQQaJqprN9RW1ffFPYOdc5O59+zNEW46F6t&#10;cjJLpX4PcPXN6B9yUnXTiFexcmMx8VSacLElR/r3dIYLnPsEAAaj8wMZ3ZiSRAGLGKPc0ArCRQga&#10;YcietHpTxC8pom9uKiXoWUsGKK9ahhDg6lWBJ5/+zT1hr1/+1onXe7phqU6Mc44sKN6Yf1OIlhtD&#10;Bn/Yo4oSVsFdHjn/8SG2ZRJr6PJM9+kDfS397dOjsal0XM+aaSZ7RWezaEJF32ftG0zgDfActyjW&#10;bK6EilofJGNZN5K1pJTS3ToR+8jPb56otogmiKio1hzCCCuqJCmqKCqqKC93DInZzMz7B/uP/OTZ&#10;Cyf1rEmTLEcixaBigKVlTHL4pc6Wynp/ZNeDaz7l8a08BYkQwHLN+IpXUgMVHpUJdKx9Cj29ZlBr&#10;PwUAan7XLE/H9Pgn/6Djn+sq0I+euGd4VW0FBPonIPn6aZhKpAECERJUAxLx+iUs5MVAsVB47k3N&#10;tkb7Ric9fsnevr+xNhjxiI4kBSE6iB4AECQQRAztUzOwrakZtiuzYGcGALAP1Mww9PXPx//wO7hr&#10;QgpEmrapEM0m4G/amkGUcrpYilcAOU+0ZFUEySNCuMbnbWgK+6ZGE3PxmUwiUOFRF5vgi2QMMcKK&#10;VwyFqlQJOhfOl+aS2beg9DLdSpmmUsp6pAQiAOXFZb5Bvg7Ey+0absFS/S6UX3eI4gNsUz3by1VA&#10;3AzLhulkJjudzEQBwBaQkzEl9GvAzDE5ZUv58V/d2XTv482/JUrCqjNv9X/vG79z4Ee/8zePRtZu&#10;rfrFcs9epNb3wCO/sM1IJbS/bTsyPABLRVLp83vDCFe5GS0CAMQXlGUsYMWtdGiZtpFNG+nhrmjv&#10;4R9dPtN3YXpC18yUbZGMS5ZKc8lWsYajbhMEdL8BX6wctxSe+s09cNcjTTA3nV6uZLiw8NPzupGa&#10;y86ahp0WRFyUaJm6ZfnDHjVUpXpFGRddu9Mj86Mn3+w58vYPLrUQQhJQOLmbpjJaTgwwAcDOpgx4&#10;90eXj6p+ObjprrqPebxS6GrOg6QIqteveJmLAECh1hJmyJeT1VbyxyoDJdQ4EQPp2wdgEgpHv6VI&#10;rS9YUe1V1UDO4Bq5EK2p2UQildBSW+5uqKxrCgdyfVL5N8EmYNsERMkGQ8SQMgn8U28d+PttCJv9&#10;JDY+FztwQLvY0gFRQQR7y91I8vgkU/FKgiAACBJeIFuyIoAkCyB5RJBkATw+SalrCvlH+2PTc1Op&#10;+KqNFTWoBAsA2SOokTp/EGMEtk1YAVE6NpIyskqlEKXl/uYqCFWxv0c8aJR+vq4F8bKhUOuKJmI0&#10;AWPJFiqS3aL7rmyLLOi5mUuv0wXlSflnntmy+t6f3fC1UKX67wEA7v3Z5jWpuPa33/yDgz/+rb96&#10;pHLd9uqPlXvCKhv8Dz7yC9tmR7qj/xidSLFZW3qYA0Ohiv0tQbQIAJDcTk2SsIAk+pe2RYz0vBYb&#10;ujzbeeTlrrOXTo9NULvTLLMTcysHssTKdCFYrkqzCOemrDk4bja27G0AX0iBVEJfiWQVjMtPDMZH&#10;1u+siSmqWNTWyhtQFEWVREkRxGIX6umRxMiRl7vePfxi53nIac/RN2eoRKeIlkAFRDTeNzf5xnfO&#10;v5lJ6ZmtexseCVaqjVd6LhBCWFIE2eOVpGzaAFhaPnAzJ3ZihsSSLFjqAecY78r+sMfy+GRTUXMZ&#10;qdxk3+IpSse1dF/HzGhVY1DesKumyuMVC94fQgjYFsn5IAoYDN0CQ9chatjQP1uRef/duUtdHfow&#10;AJiWSaxUQhuXFNys+kVFlAQQRAyilDPVFmUBREkASc6RL0HCqH5duMJzSh6anUgmTNO2ZAGLK1Et&#10;j1cKhaq9IYQRgkU9L+Ky6bTLIEekxAv6St9fAaHiuAnEa6WpRhuK93eZ4D6FyJYinft0j6DbRCzd&#10;/C6v2VIZeuDnNv9aqFL9DPWZX//wZ7Z+TcsYz/3DH7974Ff//EHvhl01+5drqXCJO8KqjZEnnvy1&#10;3UPf+/qxV2GpWC7NIW56RsvNDJIoXomoPklwzKQJATud0EbH++cuH3ml68z594YmqFKA7kKy2CzW&#10;ctoXbPaqgB1/453PEiNrwR89/jxffhw3HXseboJf/A/7IRDxQCZpLNfByDYdWz3nJod3P7RmzBdS&#10;mjAu3MQ4+VpJEURJKV6qi8+kp1sODZ44+UZvO0OwaA26DCyWnByiRXuVwcRgHF79f61vjffHJ/Z+&#10;bN1jtWtCW0UJl+3sICmC4gsqAY9fkrJpg21IZSfmaC0cHZYa6NKTURJ1UwDAI8pCWvGKlqJKOb/F&#10;PNFCKCfympjLJurWBn3rtlXXBiIe1SFhCKHcNCEBsG0ClmkDFuy8ZyMCUbJhpDszOtYb68ufRxMA&#10;rORc1sqmzbHqVcGNgoiwIGAQpJyhtpAnXPStqjEQblgXCk0OJxLZpJ6WFXFFaQ7bJhZGgLGAsGUu&#10;+ey4yTSUenEmJfwNJ1S3H/G6WjmJlRrrHfLF9n3RhMvNT5M+BkdqQnnq1/d8IlztfYo9bm9AXv3x&#10;X77jS1ra/OF3/vPhd7/0Fw8GNuyu3VXOSRFErG7YVfvEfU9u6Dr+Wk+HC6cQYKn59XX7LJeT0bIB&#10;wFJUifiCihdjLGkZc2hyMN5y+kDfyaOvdI1SO1Y6YLKlQjaDVSxzVcwZPEey3v4sAYRAyxh8qXHc&#10;dDz06S3wqd/eC6IiQLY0klWw6xvqnJ2bGUv2VDYE7nYjWoWq7Uv/aTZtpNqODp85+WbPBT1rxvOk&#10;wCFZTsnQ6Y80qLVFE62Fp0slNHj33y69P9IdnX7o01seXru18k5fUKkSRCyVHOwELMoeQZZkkd0F&#10;A7PzJVQcYH3b3PzexDzBkgHAxBhBZZ1fDoQ9IdkjIETLJyAALWOaHo+IwluqIxW1vtx0J6VhRUh+&#10;x+iotmPHIBvD9HB84uKpsbPJuDZJxS07FddSc1OprrVbIo0en+wX8mbaWEAg5L9iAYMgIEACAlkV&#10;pcYNFeHOlonM9EgyFoiogZXKhxgjMRBRw7JHFA3NciPpxbzkrgcZ4oTqg5XtYolXqRONFrWG6aZ7&#10;weU5bCqTRZMyae/H1tfWrQ08Ikq4xu2F+IJK9dNf2fMLhm6+/u3/fPjwb/zlw76mbVUbyjkZwUp1&#10;855H1j3afnx0JBHN0IkcdpDuligdFixsQogxN50enByMPzfcFR36wV+dvEDtPhEUlgScjBbbg8Ua&#10;kNpFslcFTZus7gVGCLSMyZcXx03Hp37nbsAiAkMzV2o5cfPnsrSMqQ1cmrnctL0qKkqK1y1IFrss&#10;axkz03Zk+OThF7vOzE2lZ/IEK8Fks1jrKpvaFNkux2gDgN1zbrJvtCcWvfPhtRfv/Jk1+xqaK7ar&#10;PjmIhZXFihFGguKVvIoqiC6vh/Uno4M4O4ZO94c4NwMAPAAAql/21K4JRjx+WRVlIW9sDYAAASGE&#10;GJqZVQOKHKr0qKKMqclItGDpQ2wECJP8LZfNisazsxeOT56Y6kv3YYxTtm07vW1WJmXg1neHTjZu&#10;jETWR7z3iDKWsIApkrZI9hAGEBQsRGp9AUFAE1ra0EuZ1xYkQcQYCUAAFTl/bKzkRIrjSolXOVIS&#10;rMEzq1OFXAgd3Zsl7rivcZfHJ+9c7uC9Abnima/d8/SL33z/0LN/cfT4F//iQWX1psjqck7Aqo0V&#10;Dz746c3tr/3DucOwtD3JhhskD1UO0bIAwIzPpLWDz3e0TQ0nLlK7SgkKu/vpjNZKGSw2e7Vkd1ZM&#10;WAxjBNkkz2hx3Fx88st3gmnYIJS+VNnSjwkAZuf744O7PrKmW/XLdW5ZLTdkknqq7cjwybeeaz8+&#10;M5acgsJyIU2yMlCovcRqLrmZtNoAYGaSunX8x92tLQf7e+5/atOuO+5fdU/9+vAmRRV9CKGik8cI&#10;AfYFlUCgQpUBYmzAZ8sM9O/o6Sg6C+ZkuWTqIiDJHtH2hRWf7BHEXCM8LPRfEYJIIKyquBIJgogx&#10;e8lBOa1SIIgAIY5aO4F0QptrOzJ8ovXd3rZsypiHQkcKGwBwMpZNDrRPn2lYF26sCPianOZ6JORN&#10;oxfU3xEAAhSpD4Qj9X7/3Gw6rWVM3eOVlOXeW9OwjFRcSxm6dTX9U5xAcbh9FlbybV2uzGiBu32Q&#10;axhgMl4CAIjhau8aQRJWrXTA3oAc+Lmv7Hnk5b87e/TZ/3b0+Jf+/MGH6teH60p9wR6vVLPl7vqP&#10;tL4zeHG0J6bBUokoTMWf65bZwiUQLDoYW4Zm6VPDCSd4OwKICWoXHc/f2B11GgptJDRwnyokDrly&#10;bkUPXkCQTup8+XDc9GyWKK1s65n/LLtmtADAnBiIz0Unkv3EJiXtHkzDNvouTHe888KlU3mSlXQh&#10;Waw3KLvRMZmNEW2XQ6/pmJYxZ9/+14snv/f1Y//8zguXXhi8NNuaSeqJ5Y5R8Uo+UcKABeQmPYBc&#10;zgM9WcdKvbDtByYAmNWNfjlS42uQZMGTyyQtTh0KIsayKkqiLGDk9G1hytDZyX7h3OOwgCCTNGJn&#10;3x44cvSlrlPZlDELOZYYA4AodT9mWXb05Ju9719uGX9Lz1ozgkT1aYl44TgcwuXxSUrNqmCY2ATp&#10;WXPF95jYxLYs28IYldLAvpzoKAdHsev7cp+TYmVq1mlgOTcBm1nvCAAEQqBkwXN/2BP45Jd337d6&#10;YyT0o2++//70yPxsOS+0qjGwa98nmu+EnFyMkxxyMuN0f9l1Ay7jDbGXCcipIjtpOtBnmewWWyst&#10;IFilHDxCAKbJxw05bg4UrwS/8mcPQHJOK1dcZAnJAgCD2EQf7Yn15C/uK2JiID5w7MfdpyYG45NF&#10;SBa9sWEtW+jgyDai05uoeWrzFAOAWGwqNX7gexeO/d0fHXr24L90vDBwcaY1k9TjrudIFX2hKq8M&#10;7mn6YsKZxYgXLW2wQBYDlaoie6QAwhhjAVFipaggVrjdFvJaecKlZ61099nx1lNv9LVk08YsAMzR&#10;5Cr//cLNMu251//h3KG2w4MvGVkr6vRp0YTOOQ5BQEL1qkBIUUVpPppNr/SZQQghQcRYkDCClcVC&#10;OTiuFfEqlZwV889kyRjbDI/1rJklhJRcjgpVeUNP/+aeez1eSfzp9y+cT0Qz82Vktapq1gQ35gd6&#10;6Cocq4B/3VBq6ZDuoQAmOGMm5ebm7k6blgIw5cGr8RxCXIKF4ybB0Ez4xK/sgsnBeLnLlCUUJgAY&#10;hm5pXa0T/Tvua7zsDcqNxcpyhBB7cjAxfPjFy4e7WsYHyiRZNrg3xLoFUtuFhC0MuGgZM3PoBxeP&#10;nz88dHnnA6ubN++t39rYHNniDysLqX1ZETzhGq9qW4S2iwEoXWaAhtvOGaoaAkHJI3jZ3vJSYgPd&#10;EJ+K67H2Y8On3vm3SydnJ5OTUDi56ZxPAxZ7TmQAMG2bWK/8feshAmDf9ei6T/mCSrXb8wsixh6f&#10;pCheSc4JzuaKlcWOLZPSE8Nd0fHMvG6Aez8WJ1kc14t0FSyTMv62pM/kzFhybM3mylGPT2oq9aDC&#10;Nd7wp3737n0v/PWpk4eev9j2xJd27ZU9yws3Lzy2yru2eWdtfWfLuOO7SPd6XveMlljGibeZ+04Q&#10;RkUuIMWY7TUhWBwcNxOV9X74/J/cD9HJ5JUsUdceLQDQY5OpxGjv3IXq1cE9Hq9U6UKyyOx4auLE&#10;6z1HWt8d7DQNOwFLZRxKIVls74W9zDqmBTILyBYAZGfGkpkjL3fNnj8yfHHdjuqqXQ+u2bF6U2R7&#10;MKI2yaoYaWyuqMUCMm2LsC0CpMRzxQb8AruRyjp/tUcVqzC+smBpmbY13h/vaznUf/L4az0XtLQR&#10;B3f9MY06dsfDzQYAZJk2fulbLe8Sm+C7Hl33ZKDCU+/2XP6Qx1ezKmhYFlnWRDxH/LTYSHd0xrYJ&#10;bbPDvV05bmXiVeyxBZu44z/uuty8s6azHKIFABCp9VX8u9+7Z99L32ppOfxiZ/uDn958h6yIK/az&#10;eoNybdO2qtWdLeNDFNGiVe/ZIYCbktGis1h0AEbgLnHvFhQ4weL4wABhBPuf2AhjfTFAZaRVv/H2&#10;Z0nezBRcMkbG3HR6/uLJ0Y4Nu2r6PV4pwgY1LWOme1onzp18s/eCoVlxWFqqdxrfSyFZdEbLbb2y&#10;5U3WJsdpCVAM3VJmx5OJ2fHkZM+5yZ6Nu2sP77h/1caG9RWbEUJZ1ScbqYRWLKtWToCjx8SxrIii&#10;xycFkIDkK3kfE9HMbMeJ0ZZDz3ecmhlLzlDncyX9MQxLJzbxW891HPcGFf8d96/6hOqXl9gYibIg&#10;hGu8gVzGq/gggW3ZemwyNTk3nU6Cu+Aiz2px3CrEaznyxV7/bQCwR7pj873nJ4+GqtRdHq9UV86T&#10;V9b7Iz//23fd/eZ329o6z4wPbbu3sUkQ8bKCprJHDASr1GpYLBvSunysDthNz2ghKHSFLzZyDJxg&#10;cXxQsW57NXz+T+6HmbH5skgWey2lLtY0idEGLs6Mj/TEzoSqvZskWXCELYmhW9mBjpnW917qPKGl&#10;jbllMll043spF2aabBWbPiwghPnnUPKEi24wFeam0/jMW/2TZ97qb992b6NfEJBm6JYGVz9WvURA&#10;MVLv8wQr1TpRFPwlXyUIseMzmdm+C9OXLxwbvnjh6HCvadg0WWV7TGniSmsD0erSGACEVELDR1/u&#10;Ohqu9lY176x5SBBxAQFECJCiSgqti+aGTNKYH7g005+Kaxlwb8HgPq8ctwv5Yn1OLQAwfvh/zxwP&#10;1/iat+yt/2ypU9YU2ap4/As7dx19pasrWKn6V2+urMG4eDAWROxRPGJgBZJ104iWW//GcmOdrsGc&#10;EyyODxIUrwTb9jXC+MDc1RAtOoNUYD+TiGbmL54abW3aWnV/uMa7EwDAMm19tCd29p0XLr013jc3&#10;licASZesiwaFAyc2rNwXRf+OzW7ZsLSfzMwHLCP/fDJNtGBxyMa+eHI0Rv2dG9mCMglXQfyJ1PlV&#10;X1CuQyUEatsm1uxYcrK/Y7rz7NsDFy+fGR+Cxcb/NHVO6e9ZA2c6o0VcCCAe6pwdO/F6z9uhKm9t&#10;7ZrgTneyV7w7ixBC5qZTk4OXZkcpYsva7fDpQo7bhXyxGzYDAAzbItmXvvX+a898ba9/4+66p3CZ&#10;WenKen/4gac3beo5Nznh8UpyzZpQuFgpHmMkKqoYgEVLL7fS4XXr0yqndLicC/YScHLF8UHEno82&#10;wWf+YB/MjievmGRR5UN2mndhondmdH5ibiZ9KVTt3Y4QCMm57FD78ZFjnS3jvfkLfwaWTvY6hMAs&#10;k2Qtl92i9XPYIRcjH7R0JnjRu0MLlpogX21GZoFsBSo8kuKVKhEqPkGdTRmpmbH58d62qe72YyPd&#10;vRemxvIm9xmKaNGEiy6/agzZoY2x2f6xBYHV1ncGu4IR9bWHntnijdT6NjBZreUJoUXMocuz3QMd&#10;01NQaFHmRrY4OG4HwsVu1nQA0KZH5qP/8j9P/tuTX96d2LG/8SnVL1eVS7YQQlhLG4ahmabsce/X&#10;wgLCilcKBCOqNxHNxG8kySqVaC2XGoRvvP1Z/jHi+NCgqt4PDesr8kTrmgQgdqenA0C278L0VH/7&#10;9LG6taF7BREHhzqj7558o6eFIgAZimzRE3GshEM5JKtYdovOZNPHK1BfdViajmcb6lmz+CspHRYc&#10;5/o7qusUj1jL/qFl2kYqocWmhhLDHSdHL7ccHOhNRDNJKPRezTC3LHV+2RLsSuQQM4Ebv/ejy+c8&#10;Pkm975MbnwlVqiUpWhMCEJtKT/a2TfXZFnETWLSAlw45bj+iRccBJ1ZIACDGZ9Kx5/7H8df3fLSp&#10;b/8TzQ83ba/eL8mCt9R/HqnzBXXNNAUBo2KZYoSQIHtEb7DS401EMwKzXm8JeQcODo48VL8Meta8&#10;VrIibO+CQ7QwAKDxgbmBqZHETw3Nso+92vV2ck6bhaVm7XS5UHfJZF3t8QGTnUIuBJEOXAIsHZJh&#10;+zNch2Su5NyFKr0RcbGPDSzTTs+MJXsGL850dpwaHew+OzGVntcdwqQxRIslVrQgKluyY4khLXcD&#10;4G60Kxx7tfts/brwqq33NFQoqrhiH5lt2eZYX6y3u3Vy1LYJeywmz2hx3MYZLUcOyolhGXpjdvbt&#10;gUvn3h0c2XHfqmN3fnTtXZvurNvnDSpVpcRaWRFX5DKSIni8QcUDhf6pdKy6qaVDDg4OZyXia7MW&#10;mfIhTUR0Z8Gf/klfX3Q8+X01oKgj3bEUFJaR3FTSl2Q7rlEJnwAAUMfrEC6b+cpa5hRwCHC32nKO&#10;s+iT5593iYzMlr31Su3a4B0IIyWV0DqmhhLt7cdHOk4f6Bubj2VpoumcV5pQ0cSKNbunM2/scdPH&#10;wPq9sea5QnIuK5x6s/d4dWNgbeOGintWOtFaxkxPDMRH0vNayuX9ZUvCnGhx3G5ZLWdDSa8T5/eW&#10;bROz7ejw5bajw0NVDf7D+x5vvmP3Q2vvD9d4GyRZUK7mAAQRK4pHVKCwXHhDSoeIFBl9WWbymIOD&#10;4xqtPycGwGIq3bm5NZgXCJwy2Q52yhCu44UYFcnkoCI7RLYplr2/0rHSQdE5N8rG3bUVD35q8z2A&#10;UMXJN3r6O06MZiA3ASlSAdymiJa+ArkywN2H1W1qkzbYxdT7J0PO6sMLAIH8LfTA05t2P/yZrb9Y&#10;We/fVCyo2zaxBy/NtP3wG2deHO2NDcKiGr2j68XKTFicbHHcZnEOw6JYqJxfr578mnHWjZf6XgUA&#10;9YGf27R172Pr9lc1BNb4QkrkSg5iZnS+983vtj3bcmigDXJ2WnOwqJOXoTY0C3GJkGvjPMMzWhwc&#10;N3eXxzbFs1kuh4TR2RmabNFWVjdKX8mthwtciFaxxxWzkynlORfOVfe5yfnuc5PH8oHasdfQqIDu&#10;/C1NTHWGpLoRLLJMFot97+wihJAuT4hHX+lqj9T5Dt7z8eawP6zUur3AbMpIDF2e7Y5NpaIMIWQ9&#10;KlmSysFxO8CmYhib6aL7OFmdvszRl7tajr7c1b71nobV+x5vvmvDrto9/rBSWc6TYxELgrSgt1Vs&#10;c3hdwIkWB8etQbgIFFpc0T0NmCFa7PSfDVfX/H61hMuNdF3J/1iJkAK4lyCACtS0vARxCeAmLC0P&#10;sh5tpWbbaLKFKKLMEi0BAMQzP+0/u3pz5YbmnTWPYowKBBYJATI7nhxuOTjQlp7X56G4PywvG3Lc&#10;7htKt9i3ZCIxv3nK5jdQKgAol06PZS6dHhvavr/x/fue3Li/eVfN3R6v5L9Gx8l7tDg4PuCByHb5&#10;nr5ws0GJ3GSSVQphQldIrFYipLRvKt03ZkDhBBHbhM+SKzeCVW62jc1sufWgCAAgjvfPTZ450Pd2&#10;RY2vsarBv4P+J9mUHu9vn74w0h2dhEJ5CXbykavCc3xQyJabCwUtc+NktTz59eBkrj0dJ0YzHSdG&#10;hzbdVXfso5/Z9lDzzpq7JEVQlzsAQUBIEDC6GWuHEy0OjlsnALFN4pYLcWCDE9zCGQ5yHf4fa3Cv&#10;U0GaHtVmCely6urFdtpXQ5YxFEpeiAAgnD7Qd6l6VeD1fY83+4IRdZ3z2OmR+YtHX+k6ZduE7sWi&#10;JSbY6UcOjg8K2WLdJ9xM7GVYzG45hEvtapnIdrVMjG7f33j8sc/ueKSxuWK7pAgetydHCCFJEQgU&#10;8V5mNojXdI1xosXBceuA9g8lzM8A3C2u4EOW4XDbEduwVA/HTdXeTe2+3F6xUsmyCYUipgtj7O8f&#10;HGhdu6WqyRdU6gURe3TNTEwNJzrnptOz4K7yT5c3PyzvM8cHn2w5myO38qFIkS3Hn5AlXBnIlRSz&#10;HSdGsx0nRgcfeHrT9vs+ufGhuqbQZoyRyNAngjFi2wVuiEwKJ1ocHLdO8KHJQzFtl2Kk6sNCsgCW&#10;GtyzDa6sia1btpBc43PnVkJ0iJZGE8HJwfjk+SND79asCW4KV3vvjE9nLh59peuwnjXnYFGhvphg&#10;KidbHB+keGdDYZaLna4WYNGBwiFa9NcCbbyjr3S1nPlp36XHv7Bz7+6fWftQuNq71nlSjJEtiJjV&#10;pLshNlacaHFw3Fokoiyrqw/hRXc5g3u3c7ecJ+D1KG26WSuxWj326Z/0XVy7peqljXtqk1PDidaR&#10;7ugodeFw86y8EiV9Do7bId6x2Xm6PUBwIV1uRGuBcGkZM/3y3509dP7I8LmPfmbrvk131T+mqGIE&#10;IUSwiNks8Q0hW5xocXDcmgGIo/gu+IoN7m/Q+aXLmwgKm+MBAGxDt8xz7w2enJ1IDlw8NTZhGnYC&#10;ljYBX61vJQfHLQ1aUDkvTGwzBIzuvxRgaVlRh0VZF3pKUe5vn57/dvv04N6PrT/22Ge3/7w3IFfK&#10;ssCaxC+nlXfNwAVLOTg4bjeUO4ZNbtLxOeVCx3Db6TVhxWidCwyr90XLUTi7b060OD5IRGvJz/KE&#10;i15Lzk0ARp8OCgWeFYdk5W8LGoSROp+0YXdtYD6aTVw6PTYOSyd73Xohr5lgKSdaHBwcHNePbAku&#10;FwaRumGKaNESFA654qVDDr6hKo1wycwmhl5ftASMmzOEq9vCdVeGv1ZPwHGbfbI5webguBZwU44H&#10;KuAXE1d1k6LgBIvjw7qGAAr7uBCztlidPIc00dZlrKgxa1t23SVTeI8WBwcHx/W9WLCq/3TfCb1r&#10;t5e5ASdbHJxwFSVcrA+s4EK0CBQXL+bN8BwcHBy36QXCuRBgWMxQOcEfFyFly2l9cXBwwrV0IMYh&#10;WgIUihezmxlWwLiY5AsnWhwcHBy3IdlixWgRLNX+cpOmAE62ODiKEi4L3KcUURGiRW9ibsiGhhMt&#10;Dg4Ojht3gXCTpUDw4VT55+C41oQLg7t9GbvO7CL3OdHi4ODguM0vCOWSKU64ODhKX1+2C6lCy2x6&#10;2DV2XdYbJ1ocHBwcN/aCACtcADg4OK5sfbn5wl7p+uREi+M6fVK5rAcHx80iXmWDy7FwcKy4ptCN&#10;JlZLDqCYYCkHBwcHBwcHB8fVgW+HODg4ODg4ODg40eLg4ODg4ODg4ESLg4ODg4ODg4ODEy0ODg4O&#10;Dg4OjuuH/z8Apakx8uMc0e4AAAAASUVORK5CYIJQSwECLQAUAAYACAAAACEAsYJntgoBAAATAgAA&#10;EwAAAAAAAAAAAAAAAAAAAAAAW0NvbnRlbnRfVHlwZXNdLnhtbFBLAQItABQABgAIAAAAIQA4/SH/&#10;1gAAAJQBAAALAAAAAAAAAAAAAAAAADsBAABfcmVscy8ucmVsc1BLAQItABQABgAIAAAAIQC4OS8L&#10;awQAAFwNAAAOAAAAAAAAAAAAAAAAADoCAABkcnMvZTJvRG9jLnhtbFBLAQItABQABgAIAAAAIQAu&#10;bPAAxQAAAKUBAAAZAAAAAAAAAAAAAAAAANEGAABkcnMvX3JlbHMvZTJvRG9jLnhtbC5yZWxzUEsB&#10;Ai0AFAAGAAgAAAAhAD9BiTzgAAAACQEAAA8AAAAAAAAAAAAAAAAAzQcAAGRycy9kb3ducmV2Lnht&#10;bFBLAQItAAoAAAAAAAAAIQBozBg4gIUAAICFAAAUAAAAAAAAAAAAAAAAANoIAABkcnMvbWVkaWEv&#10;aW1hZ2UxLnBuZ1BLAQItAAoAAAAAAAAAIQDmzTc8BhYCAAYWAgAUAAAAAAAAAAAAAAAAAIyOAABk&#10;cnMvbWVkaWEvaW1hZ2UyLnBuZ1BLBQYAAAAABwAHAL4BAADEpAIAAAA=&#10;">
                <v:group id="Grupo 810" o:spid="_x0000_s1046" style="position:absolute;width:61842;height:40195" coordsize="61842,401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uJaL8IAAADcAAAADwAAAGRycy9kb3ducmV2LnhtbERPz2vCMBS+D/wfwhN2&#10;m2k2NqQaRcSJBxmsFcTbo3m2xealNLGt/705DHb8+H4v16NtRE+drx1rULMEBHHhTM2lhlP+/TYH&#10;4QOywcYxaXiQh/Vq8rLE1LiBf6nPQiliCPsUNVQhtKmUvqjIop+5ljhyV9dZDBF2pTQdDjHcNvI9&#10;Sb6kxZpjQ4UtbSsqbtndatgPOGw+1K4/3q7bxyX//DkfFWn9Oh03CxCBxvAv/nMfjIa5ivPjmXgE&#10;5OoJ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7iWi/CAAAA3AAAAA8A&#10;AAAAAAAAAAAAAAAAqgIAAGRycy9kb3ducmV2LnhtbFBLBQYAAAAABAAEAPoAAACZAwAAAAA=&#10;">
                  <v:shape id="Imagen 820" o:spid="_x0000_s1047" type="#_x0000_t75" style="position:absolute;left:8382;width:44964;height:274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GvOnCAAAA3AAAAA8AAABkcnMvZG93bnJldi54bWxET7tuwjAU3ZH6D9atxAZOGSoUYhBQIZio&#10;eA1sl/iSRMTXIXZJ0q/HAxLj0Xkns9aU4kG1Kywr+BpGIIhTqwvOFBwPq8EYhPPIGkvLpKAjB7Pp&#10;Ry/BWNuGd/TY+0yEEHYxKsi9r2IpXZqTQTe0FXHgrrY26AOsM6lrbEK4KeUoir6lwYJDQ44VLXNK&#10;b/s/o2Cjy2bL58tPulj/nu//py6brzul+p/tfALCU+vf4pd7oxWMR2F+OBOOgJw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1RrzpwgAAANwAAAAPAAAAAAAAAAAAAAAAAJ8C&#10;AABkcnMvZG93bnJldi54bWxQSwUGAAAAAAQABAD3AAAAjgMAAAAA&#10;">
                    <v:imagedata r:id="rId59" o:title="Lunares-blancos-floral-vintage-014"/>
                    <v:path arrowok="t"/>
                  </v:shape>
                  <v:shape id="Imagen 864" o:spid="_x0000_s1048" type="#_x0000_t75" style="position:absolute;top:17335;width:61842;height:2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rPUXDAAAA3AAAAA8AAABkcnMvZG93bnJldi54bWxEj0+LwjAUxO8LfofwhL2tqUsRqUYR3YWC&#10;Xvxz8fZonm1p8lKabO1+eyMIHoeZ+Q2zXA/WiJ46XztWMJ0kIIgLp2suFVzOv19zED4gazSOScE/&#10;eVivRh9LzLS785H6UyhFhLDPUEEVQptJ6YuKLPqJa4mjd3OdxRBlV0rd4T3CrZHfSTKTFmuOCxW2&#10;tK2oaE5/VoFrrunU9M0BD+mwOzc/+d7kuVKf42GzABFoCO/wq51rBfNZCs8z8QjI1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+s9RcMAAADcAAAADwAAAAAAAAAAAAAAAACf&#10;AgAAZHJzL2Rvd25yZXYueG1sUEsFBgAAAAAEAAQA9wAAAI8DAAAAAA==&#10;">
                    <v:imagedata r:id="rId60" o:title="owl post2"/>
                    <v:path arrowok="t"/>
                  </v:shape>
                </v:group>
                <v:shape id="_x0000_s1049" type="#_x0000_t202" style="position:absolute;left:11582;top:8382;width:39097;height:128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WRAcQA&#10;AADcAAAADwAAAGRycy9kb3ducmV2LnhtbESPT2sCMRTE74LfIbyCN00qdbFbsyKWgielagu9PTZv&#10;/9DNy7JJ3fXbG6HgcZiZ3zCr9WAbcaHO1441PM8UCOLcmZpLDefTx3QJwgdkg41j0nAlD+tsPFph&#10;alzPn3Q5hlJECPsUNVQhtKmUPq/Iop+5ljh6hesshii7UpoO+wi3jZwrlUiLNceFClvaVpT/Hv+s&#10;hq998fP9og7lu120vRuUZPsqtZ48DZs3EIGG8Aj/t3dGwzJJ4H4mHgGZ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HVkQHEAAAA3AAAAA8AAAAAAAAAAAAAAAAAmAIAAGRycy9k&#10;b3ducmV2LnhtbFBLBQYAAAAABAAEAPUAAACJAwAAAAA=&#10;" filled="f" stroked="f">
                  <v:textbox>
                    <w:txbxContent>
                      <w:p w:rsidR="00D15DAE" w:rsidRPr="004045A7" w:rsidRDefault="00D15DAE" w:rsidP="004045A7">
                        <w:pPr>
                          <w:pStyle w:val="Puesto"/>
                          <w:rPr>
                            <w:color w:val="000000" w:themeColor="text1"/>
                            <w:sz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proofErr w:type="spellStart"/>
                        <w:r w:rsidRPr="004045A7">
                          <w:rPr>
                            <w:color w:val="000000" w:themeColor="text1"/>
                            <w:sz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Registro</w:t>
                        </w:r>
                        <w:proofErr w:type="spellEnd"/>
                        <w:r w:rsidRPr="004045A7">
                          <w:rPr>
                            <w:color w:val="000000" w:themeColor="text1"/>
                            <w:sz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de </w:t>
                        </w:r>
                        <w:proofErr w:type="spellStart"/>
                        <w:r w:rsidRPr="004045A7">
                          <w:rPr>
                            <w:color w:val="000000" w:themeColor="text1"/>
                            <w:sz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tareas</w:t>
                        </w:r>
                        <w:proofErr w:type="spellEnd"/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4045A7" w:rsidRPr="004045A7" w:rsidRDefault="004045A7" w:rsidP="004045A7">
      <w:pPr>
        <w:rPr>
          <w:lang w:val="es-MX"/>
        </w:rPr>
      </w:pPr>
    </w:p>
    <w:p w:rsidR="004045A7" w:rsidRPr="004045A7" w:rsidRDefault="004045A7" w:rsidP="004045A7">
      <w:pPr>
        <w:rPr>
          <w:lang w:val="es-MX"/>
        </w:rPr>
      </w:pPr>
    </w:p>
    <w:p w:rsidR="004045A7" w:rsidRPr="004045A7" w:rsidRDefault="004045A7" w:rsidP="004045A7">
      <w:pPr>
        <w:rPr>
          <w:lang w:val="es-MX"/>
        </w:rPr>
      </w:pPr>
    </w:p>
    <w:p w:rsidR="004045A7" w:rsidRPr="004045A7" w:rsidRDefault="004045A7" w:rsidP="004045A7">
      <w:pPr>
        <w:rPr>
          <w:lang w:val="es-MX"/>
        </w:rPr>
      </w:pPr>
    </w:p>
    <w:p w:rsidR="004045A7" w:rsidRPr="004045A7" w:rsidRDefault="004045A7" w:rsidP="004045A7">
      <w:pPr>
        <w:rPr>
          <w:lang w:val="es-MX"/>
        </w:rPr>
      </w:pPr>
    </w:p>
    <w:p w:rsidR="004045A7" w:rsidRPr="004045A7" w:rsidRDefault="004045A7" w:rsidP="004045A7">
      <w:pPr>
        <w:rPr>
          <w:lang w:val="es-MX"/>
        </w:rPr>
      </w:pPr>
    </w:p>
    <w:p w:rsidR="004045A7" w:rsidRPr="004045A7" w:rsidRDefault="004045A7" w:rsidP="004045A7">
      <w:pPr>
        <w:rPr>
          <w:lang w:val="es-MX"/>
        </w:rPr>
      </w:pPr>
    </w:p>
    <w:p w:rsidR="004045A7" w:rsidRPr="004045A7" w:rsidRDefault="004045A7" w:rsidP="004045A7">
      <w:pPr>
        <w:rPr>
          <w:lang w:val="es-MX"/>
        </w:rPr>
      </w:pPr>
    </w:p>
    <w:p w:rsidR="004045A7" w:rsidRPr="004045A7" w:rsidRDefault="004045A7" w:rsidP="004045A7">
      <w:pPr>
        <w:rPr>
          <w:lang w:val="es-MX"/>
        </w:rPr>
      </w:pPr>
    </w:p>
    <w:p w:rsidR="004045A7" w:rsidRPr="004045A7" w:rsidRDefault="004045A7" w:rsidP="004045A7">
      <w:pPr>
        <w:rPr>
          <w:lang w:val="es-MX"/>
        </w:rPr>
      </w:pPr>
    </w:p>
    <w:p w:rsidR="004045A7" w:rsidRPr="004045A7" w:rsidRDefault="004045A7" w:rsidP="004045A7">
      <w:pPr>
        <w:rPr>
          <w:lang w:val="es-MX"/>
        </w:rPr>
      </w:pPr>
    </w:p>
    <w:p w:rsidR="004045A7" w:rsidRPr="004045A7" w:rsidRDefault="004045A7" w:rsidP="004045A7">
      <w:pPr>
        <w:rPr>
          <w:lang w:val="es-MX"/>
        </w:rPr>
      </w:pPr>
    </w:p>
    <w:p w:rsidR="004045A7" w:rsidRPr="004045A7" w:rsidRDefault="004045A7" w:rsidP="004045A7">
      <w:pPr>
        <w:rPr>
          <w:lang w:val="es-MX"/>
        </w:rPr>
      </w:pPr>
    </w:p>
    <w:p w:rsidR="004045A7" w:rsidRPr="004045A7" w:rsidRDefault="004045A7" w:rsidP="004045A7">
      <w:pPr>
        <w:rPr>
          <w:lang w:val="es-MX"/>
        </w:rPr>
      </w:pPr>
    </w:p>
    <w:p w:rsidR="004045A7" w:rsidRPr="004045A7" w:rsidRDefault="004045A7" w:rsidP="004045A7">
      <w:pPr>
        <w:rPr>
          <w:lang w:val="es-MX"/>
        </w:rPr>
      </w:pPr>
    </w:p>
    <w:p w:rsidR="004045A7" w:rsidRPr="004045A7" w:rsidRDefault="004045A7" w:rsidP="004045A7">
      <w:pPr>
        <w:rPr>
          <w:lang w:val="es-MX"/>
        </w:rPr>
      </w:pPr>
    </w:p>
    <w:p w:rsidR="004045A7" w:rsidRPr="004045A7" w:rsidRDefault="004045A7" w:rsidP="004045A7">
      <w:pPr>
        <w:rPr>
          <w:lang w:val="es-MX"/>
        </w:rPr>
      </w:pPr>
    </w:p>
    <w:p w:rsidR="004045A7" w:rsidRPr="004045A7" w:rsidRDefault="004045A7" w:rsidP="004045A7">
      <w:pPr>
        <w:rPr>
          <w:lang w:val="es-MX"/>
        </w:rPr>
      </w:pPr>
    </w:p>
    <w:p w:rsidR="004045A7" w:rsidRPr="004045A7" w:rsidRDefault="004045A7" w:rsidP="004045A7">
      <w:pPr>
        <w:rPr>
          <w:lang w:val="es-MX"/>
        </w:rPr>
      </w:pPr>
    </w:p>
    <w:p w:rsidR="004045A7" w:rsidRPr="004045A7" w:rsidRDefault="004045A7" w:rsidP="004045A7">
      <w:pPr>
        <w:rPr>
          <w:lang w:val="es-MX"/>
        </w:rPr>
      </w:pPr>
    </w:p>
    <w:p w:rsidR="004045A7" w:rsidRPr="004045A7" w:rsidRDefault="004045A7" w:rsidP="004045A7">
      <w:pPr>
        <w:rPr>
          <w:lang w:val="es-MX"/>
        </w:rPr>
      </w:pPr>
    </w:p>
    <w:p w:rsidR="004045A7" w:rsidRPr="004045A7" w:rsidRDefault="004045A7" w:rsidP="004045A7">
      <w:pPr>
        <w:rPr>
          <w:lang w:val="es-MX"/>
        </w:rPr>
      </w:pPr>
    </w:p>
    <w:p w:rsidR="00460624" w:rsidRDefault="00460624" w:rsidP="004045A7">
      <w:pPr>
        <w:rPr>
          <w:lang w:val="es-MX"/>
        </w:rPr>
      </w:pPr>
    </w:p>
    <w:p w:rsidR="004045A7" w:rsidRDefault="004045A7" w:rsidP="004045A7">
      <w:pPr>
        <w:rPr>
          <w:lang w:val="es-MX"/>
        </w:rPr>
      </w:pPr>
    </w:p>
    <w:p w:rsidR="004045A7" w:rsidRDefault="004045A7" w:rsidP="004045A7">
      <w:pPr>
        <w:rPr>
          <w:lang w:val="es-MX"/>
        </w:rPr>
      </w:pPr>
    </w:p>
    <w:p w:rsidR="004045A7" w:rsidRDefault="004045A7" w:rsidP="004045A7">
      <w:pPr>
        <w:rPr>
          <w:lang w:val="es-MX"/>
        </w:rPr>
      </w:pPr>
    </w:p>
    <w:p w:rsidR="004045A7" w:rsidRDefault="004045A7" w:rsidP="004045A7">
      <w:pPr>
        <w:rPr>
          <w:lang w:val="es-MX"/>
        </w:rPr>
      </w:pPr>
    </w:p>
    <w:p w:rsidR="004045A7" w:rsidRDefault="004045A7" w:rsidP="004045A7">
      <w:pPr>
        <w:rPr>
          <w:lang w:val="es-MX"/>
        </w:rPr>
      </w:pPr>
    </w:p>
    <w:p w:rsidR="004045A7" w:rsidRDefault="004045A7" w:rsidP="004045A7">
      <w:pPr>
        <w:jc w:val="both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413"/>
        <w:gridCol w:w="2693"/>
        <w:gridCol w:w="5005"/>
      </w:tblGrid>
      <w:tr w:rsidR="004045A7" w:rsidRPr="004045A7" w:rsidTr="004045A7">
        <w:tc>
          <w:tcPr>
            <w:tcW w:w="9111" w:type="dxa"/>
            <w:gridSpan w:val="3"/>
            <w:shd w:val="clear" w:color="auto" w:fill="FFC000"/>
          </w:tcPr>
          <w:p w:rsidR="004045A7" w:rsidRPr="004045A7" w:rsidRDefault="004045A7" w:rsidP="004045A7">
            <w:pPr>
              <w:tabs>
                <w:tab w:val="left" w:pos="3240"/>
                <w:tab w:val="center" w:pos="4447"/>
              </w:tabs>
              <w:jc w:val="left"/>
              <w:rPr>
                <w:b/>
                <w:color w:val="auto"/>
                <w:lang w:val="es-MX"/>
              </w:rPr>
            </w:pPr>
            <w:r w:rsidRPr="004045A7">
              <w:rPr>
                <w:b/>
                <w:color w:val="auto"/>
                <w:lang w:val="es-MX"/>
              </w:rPr>
              <w:tab/>
            </w:r>
            <w:r w:rsidRPr="004045A7">
              <w:rPr>
                <w:b/>
                <w:color w:val="auto"/>
                <w:lang w:val="es-MX"/>
              </w:rPr>
              <w:tab/>
              <w:t>BIMESTRE I</w:t>
            </w:r>
          </w:p>
        </w:tc>
      </w:tr>
      <w:tr w:rsidR="004045A7" w:rsidRPr="004045A7" w:rsidTr="004045A7">
        <w:tc>
          <w:tcPr>
            <w:tcW w:w="1413" w:type="dxa"/>
            <w:shd w:val="clear" w:color="auto" w:fill="00B0F0"/>
          </w:tcPr>
          <w:p w:rsidR="004045A7" w:rsidRPr="004045A7" w:rsidRDefault="004045A7" w:rsidP="004045A7">
            <w:pPr>
              <w:rPr>
                <w:b/>
                <w:color w:val="auto"/>
                <w:sz w:val="28"/>
                <w:lang w:val="es-MX"/>
              </w:rPr>
            </w:pPr>
            <w:r w:rsidRPr="004045A7">
              <w:rPr>
                <w:b/>
                <w:color w:val="auto"/>
                <w:sz w:val="28"/>
                <w:lang w:val="es-MX"/>
              </w:rPr>
              <w:t>Tarea</w:t>
            </w:r>
          </w:p>
        </w:tc>
        <w:tc>
          <w:tcPr>
            <w:tcW w:w="2693" w:type="dxa"/>
            <w:shd w:val="clear" w:color="auto" w:fill="00B0F0"/>
          </w:tcPr>
          <w:p w:rsidR="004045A7" w:rsidRPr="004045A7" w:rsidRDefault="004045A7" w:rsidP="004045A7">
            <w:pPr>
              <w:rPr>
                <w:b/>
                <w:color w:val="auto"/>
                <w:sz w:val="28"/>
                <w:lang w:val="es-MX"/>
              </w:rPr>
            </w:pPr>
            <w:r w:rsidRPr="004045A7">
              <w:rPr>
                <w:b/>
                <w:color w:val="auto"/>
                <w:sz w:val="28"/>
                <w:lang w:val="es-MX"/>
              </w:rPr>
              <w:t>Asignatura</w:t>
            </w:r>
          </w:p>
        </w:tc>
        <w:tc>
          <w:tcPr>
            <w:tcW w:w="5005" w:type="dxa"/>
            <w:shd w:val="clear" w:color="auto" w:fill="00B0F0"/>
          </w:tcPr>
          <w:p w:rsidR="004045A7" w:rsidRPr="004045A7" w:rsidRDefault="004045A7" w:rsidP="004045A7">
            <w:pPr>
              <w:rPr>
                <w:b/>
                <w:color w:val="auto"/>
                <w:sz w:val="28"/>
                <w:lang w:val="es-MX"/>
              </w:rPr>
            </w:pPr>
            <w:r w:rsidRPr="004045A7">
              <w:rPr>
                <w:b/>
                <w:color w:val="auto"/>
                <w:sz w:val="28"/>
                <w:lang w:val="es-MX"/>
              </w:rPr>
              <w:t>Descripción</w:t>
            </w:r>
          </w:p>
        </w:tc>
      </w:tr>
      <w:tr w:rsidR="004045A7" w:rsidRPr="004045A7" w:rsidTr="004045A7">
        <w:tc>
          <w:tcPr>
            <w:tcW w:w="1413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</w:t>
            </w:r>
          </w:p>
        </w:tc>
        <w:tc>
          <w:tcPr>
            <w:tcW w:w="2693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4045A7" w:rsidRPr="004045A7" w:rsidTr="004045A7">
        <w:tc>
          <w:tcPr>
            <w:tcW w:w="1413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</w:t>
            </w:r>
          </w:p>
        </w:tc>
        <w:tc>
          <w:tcPr>
            <w:tcW w:w="2693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4045A7" w:rsidRPr="004045A7" w:rsidTr="004045A7">
        <w:tc>
          <w:tcPr>
            <w:tcW w:w="1413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3</w:t>
            </w:r>
          </w:p>
        </w:tc>
        <w:tc>
          <w:tcPr>
            <w:tcW w:w="2693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4045A7" w:rsidRPr="004045A7" w:rsidTr="004045A7">
        <w:tc>
          <w:tcPr>
            <w:tcW w:w="1413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4</w:t>
            </w:r>
          </w:p>
        </w:tc>
        <w:tc>
          <w:tcPr>
            <w:tcW w:w="2693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4045A7" w:rsidRPr="004045A7" w:rsidTr="004045A7">
        <w:tc>
          <w:tcPr>
            <w:tcW w:w="1413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5</w:t>
            </w:r>
          </w:p>
        </w:tc>
        <w:tc>
          <w:tcPr>
            <w:tcW w:w="2693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4045A7" w:rsidRPr="004045A7" w:rsidTr="004045A7">
        <w:tc>
          <w:tcPr>
            <w:tcW w:w="1413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6</w:t>
            </w:r>
          </w:p>
        </w:tc>
        <w:tc>
          <w:tcPr>
            <w:tcW w:w="2693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4045A7" w:rsidRPr="004045A7" w:rsidTr="004045A7">
        <w:tc>
          <w:tcPr>
            <w:tcW w:w="1413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7</w:t>
            </w:r>
          </w:p>
        </w:tc>
        <w:tc>
          <w:tcPr>
            <w:tcW w:w="2693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4045A7" w:rsidRPr="004045A7" w:rsidTr="004045A7">
        <w:tc>
          <w:tcPr>
            <w:tcW w:w="1413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8</w:t>
            </w:r>
          </w:p>
        </w:tc>
        <w:tc>
          <w:tcPr>
            <w:tcW w:w="2693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4045A7" w:rsidRPr="004045A7" w:rsidTr="004045A7">
        <w:tc>
          <w:tcPr>
            <w:tcW w:w="1413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9</w:t>
            </w:r>
          </w:p>
        </w:tc>
        <w:tc>
          <w:tcPr>
            <w:tcW w:w="2693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4045A7" w:rsidRPr="004045A7" w:rsidTr="004045A7">
        <w:tc>
          <w:tcPr>
            <w:tcW w:w="1413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10</w:t>
            </w:r>
          </w:p>
        </w:tc>
        <w:tc>
          <w:tcPr>
            <w:tcW w:w="2693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4045A7" w:rsidRPr="004045A7" w:rsidTr="004045A7">
        <w:tc>
          <w:tcPr>
            <w:tcW w:w="1413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11</w:t>
            </w:r>
          </w:p>
        </w:tc>
        <w:tc>
          <w:tcPr>
            <w:tcW w:w="2693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4045A7" w:rsidRPr="004045A7" w:rsidTr="004045A7">
        <w:tc>
          <w:tcPr>
            <w:tcW w:w="1413" w:type="dxa"/>
          </w:tcPr>
          <w:p w:rsid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12</w:t>
            </w:r>
          </w:p>
        </w:tc>
        <w:tc>
          <w:tcPr>
            <w:tcW w:w="2693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</w:p>
        </w:tc>
      </w:tr>
    </w:tbl>
    <w:p w:rsidR="004045A7" w:rsidRDefault="004045A7" w:rsidP="004045A7">
      <w:pPr>
        <w:rPr>
          <w:lang w:val="es-MX"/>
        </w:rPr>
      </w:pPr>
    </w:p>
    <w:p w:rsidR="004045A7" w:rsidRDefault="004045A7" w:rsidP="004045A7">
      <w:pPr>
        <w:jc w:val="both"/>
        <w:rPr>
          <w:lang w:val="es-MX"/>
        </w:rPr>
      </w:pPr>
    </w:p>
    <w:p w:rsidR="004045A7" w:rsidRDefault="004045A7" w:rsidP="004045A7">
      <w:pPr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413"/>
        <w:gridCol w:w="2693"/>
        <w:gridCol w:w="5005"/>
      </w:tblGrid>
      <w:tr w:rsidR="004045A7" w:rsidRPr="004045A7" w:rsidTr="000F318F">
        <w:tc>
          <w:tcPr>
            <w:tcW w:w="1413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13</w:t>
            </w:r>
          </w:p>
        </w:tc>
        <w:tc>
          <w:tcPr>
            <w:tcW w:w="2693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4045A7" w:rsidRPr="004045A7" w:rsidTr="000F318F">
        <w:tc>
          <w:tcPr>
            <w:tcW w:w="1413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14</w:t>
            </w:r>
          </w:p>
        </w:tc>
        <w:tc>
          <w:tcPr>
            <w:tcW w:w="2693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4045A7" w:rsidRPr="004045A7" w:rsidTr="000F318F">
        <w:tc>
          <w:tcPr>
            <w:tcW w:w="1413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15</w:t>
            </w:r>
          </w:p>
        </w:tc>
        <w:tc>
          <w:tcPr>
            <w:tcW w:w="2693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4045A7" w:rsidRPr="004045A7" w:rsidTr="000F318F">
        <w:tc>
          <w:tcPr>
            <w:tcW w:w="1413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16</w:t>
            </w:r>
          </w:p>
        </w:tc>
        <w:tc>
          <w:tcPr>
            <w:tcW w:w="2693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4045A7" w:rsidRPr="004045A7" w:rsidTr="000F318F">
        <w:tc>
          <w:tcPr>
            <w:tcW w:w="1413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17</w:t>
            </w:r>
          </w:p>
        </w:tc>
        <w:tc>
          <w:tcPr>
            <w:tcW w:w="2693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4045A7" w:rsidRPr="004045A7" w:rsidTr="000F318F">
        <w:tc>
          <w:tcPr>
            <w:tcW w:w="1413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18</w:t>
            </w:r>
          </w:p>
        </w:tc>
        <w:tc>
          <w:tcPr>
            <w:tcW w:w="2693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4045A7" w:rsidRPr="004045A7" w:rsidTr="000F318F">
        <w:tc>
          <w:tcPr>
            <w:tcW w:w="1413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19</w:t>
            </w:r>
          </w:p>
        </w:tc>
        <w:tc>
          <w:tcPr>
            <w:tcW w:w="2693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4045A7" w:rsidRPr="004045A7" w:rsidTr="000F318F">
        <w:tc>
          <w:tcPr>
            <w:tcW w:w="1413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20</w:t>
            </w:r>
          </w:p>
        </w:tc>
        <w:tc>
          <w:tcPr>
            <w:tcW w:w="2693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4045A7" w:rsidRPr="004045A7" w:rsidTr="000F318F">
        <w:tc>
          <w:tcPr>
            <w:tcW w:w="1413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21</w:t>
            </w:r>
          </w:p>
        </w:tc>
        <w:tc>
          <w:tcPr>
            <w:tcW w:w="2693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4045A7" w:rsidRPr="004045A7" w:rsidTr="000F318F">
        <w:tc>
          <w:tcPr>
            <w:tcW w:w="1413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22</w:t>
            </w:r>
          </w:p>
        </w:tc>
        <w:tc>
          <w:tcPr>
            <w:tcW w:w="2693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4045A7" w:rsidRPr="004045A7" w:rsidTr="000F318F">
        <w:tc>
          <w:tcPr>
            <w:tcW w:w="1413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23</w:t>
            </w:r>
          </w:p>
        </w:tc>
        <w:tc>
          <w:tcPr>
            <w:tcW w:w="2693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4045A7" w:rsidRPr="004045A7" w:rsidTr="000F318F">
        <w:tc>
          <w:tcPr>
            <w:tcW w:w="1413" w:type="dxa"/>
          </w:tcPr>
          <w:p w:rsid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24</w:t>
            </w:r>
          </w:p>
        </w:tc>
        <w:tc>
          <w:tcPr>
            <w:tcW w:w="2693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4045A7" w:rsidRPr="004045A7" w:rsidTr="000F318F">
        <w:tc>
          <w:tcPr>
            <w:tcW w:w="1413" w:type="dxa"/>
          </w:tcPr>
          <w:p w:rsid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25</w:t>
            </w:r>
          </w:p>
        </w:tc>
        <w:tc>
          <w:tcPr>
            <w:tcW w:w="2693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</w:tbl>
    <w:p w:rsidR="004045A7" w:rsidRDefault="004045A7" w:rsidP="004045A7">
      <w:pPr>
        <w:rPr>
          <w:lang w:val="es-MX"/>
        </w:rPr>
      </w:pPr>
    </w:p>
    <w:p w:rsidR="003A5A7C" w:rsidRPr="001B1AA8" w:rsidRDefault="001B1AA8" w:rsidP="001B1AA8">
      <w:pPr>
        <w:pStyle w:val="Puesto"/>
        <w:rPr>
          <w:sz w:val="52"/>
          <w:lang w:val="es-MX"/>
        </w:rPr>
      </w:pPr>
      <w:r>
        <w:rPr>
          <w:noProof/>
          <w:sz w:val="52"/>
          <w:lang w:val="es-ES" w:eastAsia="es-ES"/>
        </w:rPr>
        <w:lastRenderedPageBreak/>
        <w:drawing>
          <wp:anchor distT="0" distB="0" distL="114300" distR="114300" simplePos="0" relativeHeight="252033024" behindDoc="0" locked="0" layoutInCell="1" allowOverlap="1" wp14:anchorId="71FDA0BA" wp14:editId="2A0BEF24">
            <wp:simplePos x="0" y="0"/>
            <wp:positionH relativeFrom="margin">
              <wp:align>right</wp:align>
            </wp:positionH>
            <wp:positionV relativeFrom="paragraph">
              <wp:posOffset>-544453</wp:posOffset>
            </wp:positionV>
            <wp:extent cx="1676400" cy="933450"/>
            <wp:effectExtent l="0" t="0" r="0" b="0"/>
            <wp:wrapNone/>
            <wp:docPr id="889" name="Imagen 8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" name="bc3baho-comienzo-de-curso.pn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933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5A7C" w:rsidRPr="001B1AA8">
        <w:rPr>
          <w:sz w:val="52"/>
          <w:lang w:val="es-MX"/>
        </w:rPr>
        <w:t>BIMESTRE</w:t>
      </w:r>
      <w:r>
        <w:rPr>
          <w:sz w:val="52"/>
          <w:lang w:val="es-MX"/>
        </w:rPr>
        <w:t xml:space="preserve"> I</w:t>
      </w:r>
    </w:p>
    <w:tbl>
      <w:tblPr>
        <w:tblStyle w:val="Tablaconcuadrcula"/>
        <w:tblW w:w="9906" w:type="dxa"/>
        <w:tblInd w:w="-431" w:type="dxa"/>
        <w:tblLook w:val="04A0" w:firstRow="1" w:lastRow="0" w:firstColumn="1" w:lastColumn="0" w:noHBand="0" w:noVBand="1"/>
      </w:tblPr>
      <w:tblGrid>
        <w:gridCol w:w="568"/>
        <w:gridCol w:w="2693"/>
        <w:gridCol w:w="276"/>
        <w:gridCol w:w="276"/>
        <w:gridCol w:w="276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</w:tblGrid>
      <w:tr w:rsidR="003A5A7C" w:rsidRPr="00C24A6F" w:rsidTr="000F318F">
        <w:tc>
          <w:tcPr>
            <w:tcW w:w="568" w:type="dxa"/>
            <w:shd w:val="clear" w:color="auto" w:fill="00B0F0"/>
          </w:tcPr>
          <w:p w:rsidR="003A5A7C" w:rsidRPr="00C24A6F" w:rsidRDefault="003A5A7C" w:rsidP="000F318F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No.</w:t>
            </w:r>
          </w:p>
        </w:tc>
        <w:tc>
          <w:tcPr>
            <w:tcW w:w="2693" w:type="dxa"/>
            <w:shd w:val="clear" w:color="auto" w:fill="00B0F0"/>
          </w:tcPr>
          <w:p w:rsidR="003A5A7C" w:rsidRPr="00C24A6F" w:rsidRDefault="003A5A7C" w:rsidP="000F318F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Nombre</w:t>
            </w:r>
          </w:p>
        </w:tc>
        <w:tc>
          <w:tcPr>
            <w:tcW w:w="276" w:type="dxa"/>
            <w:shd w:val="clear" w:color="auto" w:fill="00B0F0"/>
          </w:tcPr>
          <w:p w:rsidR="003A5A7C" w:rsidRPr="00C24A6F" w:rsidRDefault="003A5A7C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00B0F0"/>
          </w:tcPr>
          <w:p w:rsidR="003A5A7C" w:rsidRPr="00C24A6F" w:rsidRDefault="003A5A7C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00B0F0"/>
          </w:tcPr>
          <w:p w:rsidR="003A5A7C" w:rsidRPr="00C24A6F" w:rsidRDefault="003A5A7C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3A5A7C" w:rsidRPr="00C24A6F" w:rsidRDefault="003A5A7C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3A5A7C" w:rsidRPr="00C24A6F" w:rsidRDefault="003A5A7C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3A5A7C" w:rsidRPr="00C24A6F" w:rsidRDefault="003A5A7C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3A5A7C" w:rsidRPr="00C24A6F" w:rsidRDefault="003A5A7C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3A5A7C" w:rsidRPr="00C24A6F" w:rsidRDefault="003A5A7C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3A5A7C" w:rsidRPr="00C24A6F" w:rsidRDefault="003A5A7C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3A5A7C" w:rsidRPr="00C24A6F" w:rsidRDefault="003A5A7C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3A5A7C" w:rsidRPr="00C24A6F" w:rsidRDefault="003A5A7C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3A5A7C" w:rsidRPr="00C24A6F" w:rsidRDefault="003A5A7C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3A5A7C" w:rsidRPr="00C24A6F" w:rsidRDefault="003A5A7C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3A5A7C" w:rsidRPr="00C24A6F" w:rsidRDefault="003A5A7C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3A5A7C" w:rsidRPr="00C24A6F" w:rsidRDefault="003A5A7C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3A5A7C" w:rsidRPr="00C24A6F" w:rsidRDefault="003A5A7C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3A5A7C" w:rsidRPr="00C24A6F" w:rsidRDefault="003A5A7C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3A5A7C" w:rsidRPr="00C24A6F" w:rsidRDefault="003A5A7C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3A5A7C" w:rsidRPr="00C24A6F" w:rsidRDefault="003A5A7C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3A5A7C" w:rsidRPr="00C24A6F" w:rsidRDefault="003A5A7C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3A5A7C" w:rsidRPr="00C24A6F" w:rsidRDefault="003A5A7C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3A5A7C" w:rsidRPr="00C24A6F" w:rsidRDefault="003A5A7C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3A5A7C" w:rsidRPr="00C24A6F" w:rsidRDefault="003A5A7C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3A5A7C" w:rsidRPr="00C24A6F" w:rsidRDefault="003A5A7C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</w:tbl>
    <w:p w:rsidR="003A5A7C" w:rsidRDefault="003A5A7C" w:rsidP="004045A7">
      <w:pPr>
        <w:rPr>
          <w:lang w:val="es-MX"/>
        </w:rPr>
      </w:pPr>
    </w:p>
    <w:p w:rsidR="008913CB" w:rsidRDefault="008913CB" w:rsidP="004045A7">
      <w:pPr>
        <w:rPr>
          <w:lang w:val="es-MX"/>
        </w:rPr>
      </w:pPr>
    </w:p>
    <w:p w:rsidR="008913CB" w:rsidRDefault="008913CB" w:rsidP="004045A7">
      <w:pPr>
        <w:rPr>
          <w:lang w:val="es-MX"/>
        </w:rPr>
      </w:pPr>
    </w:p>
    <w:p w:rsidR="008913CB" w:rsidRDefault="008913CB" w:rsidP="004045A7">
      <w:pPr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413"/>
        <w:gridCol w:w="2693"/>
        <w:gridCol w:w="5005"/>
      </w:tblGrid>
      <w:tr w:rsidR="008913CB" w:rsidRPr="004045A7" w:rsidTr="000F318F">
        <w:tc>
          <w:tcPr>
            <w:tcW w:w="9111" w:type="dxa"/>
            <w:gridSpan w:val="3"/>
            <w:shd w:val="clear" w:color="auto" w:fill="FFC000"/>
          </w:tcPr>
          <w:p w:rsidR="008913CB" w:rsidRPr="004045A7" w:rsidRDefault="008913CB" w:rsidP="000F318F">
            <w:pPr>
              <w:tabs>
                <w:tab w:val="left" w:pos="3240"/>
                <w:tab w:val="center" w:pos="4447"/>
              </w:tabs>
              <w:jc w:val="left"/>
              <w:rPr>
                <w:b/>
                <w:color w:val="auto"/>
                <w:lang w:val="es-MX"/>
              </w:rPr>
            </w:pPr>
            <w:r w:rsidRPr="004045A7">
              <w:rPr>
                <w:b/>
                <w:color w:val="auto"/>
                <w:lang w:val="es-MX"/>
              </w:rPr>
              <w:tab/>
            </w:r>
            <w:r w:rsidRPr="004045A7">
              <w:rPr>
                <w:b/>
                <w:color w:val="auto"/>
                <w:lang w:val="es-MX"/>
              </w:rPr>
              <w:tab/>
              <w:t>BIMESTRE I</w:t>
            </w:r>
            <w:r>
              <w:rPr>
                <w:b/>
                <w:color w:val="auto"/>
                <w:lang w:val="es-MX"/>
              </w:rPr>
              <w:t>I</w:t>
            </w:r>
          </w:p>
        </w:tc>
      </w:tr>
      <w:tr w:rsidR="008913CB" w:rsidRPr="004045A7" w:rsidTr="000F318F">
        <w:tc>
          <w:tcPr>
            <w:tcW w:w="1413" w:type="dxa"/>
            <w:shd w:val="clear" w:color="auto" w:fill="00B0F0"/>
          </w:tcPr>
          <w:p w:rsidR="008913CB" w:rsidRPr="004045A7" w:rsidRDefault="008913CB" w:rsidP="000F318F">
            <w:pPr>
              <w:rPr>
                <w:b/>
                <w:color w:val="auto"/>
                <w:sz w:val="28"/>
                <w:lang w:val="es-MX"/>
              </w:rPr>
            </w:pPr>
            <w:r w:rsidRPr="004045A7">
              <w:rPr>
                <w:b/>
                <w:color w:val="auto"/>
                <w:sz w:val="28"/>
                <w:lang w:val="es-MX"/>
              </w:rPr>
              <w:t>Tarea</w:t>
            </w:r>
          </w:p>
        </w:tc>
        <w:tc>
          <w:tcPr>
            <w:tcW w:w="2693" w:type="dxa"/>
            <w:shd w:val="clear" w:color="auto" w:fill="00B0F0"/>
          </w:tcPr>
          <w:p w:rsidR="008913CB" w:rsidRPr="004045A7" w:rsidRDefault="008913CB" w:rsidP="000F318F">
            <w:pPr>
              <w:rPr>
                <w:b/>
                <w:color w:val="auto"/>
                <w:sz w:val="28"/>
                <w:lang w:val="es-MX"/>
              </w:rPr>
            </w:pPr>
            <w:r w:rsidRPr="004045A7">
              <w:rPr>
                <w:b/>
                <w:color w:val="auto"/>
                <w:sz w:val="28"/>
                <w:lang w:val="es-MX"/>
              </w:rPr>
              <w:t>Asignatura</w:t>
            </w:r>
          </w:p>
        </w:tc>
        <w:tc>
          <w:tcPr>
            <w:tcW w:w="5005" w:type="dxa"/>
            <w:shd w:val="clear" w:color="auto" w:fill="00B0F0"/>
          </w:tcPr>
          <w:p w:rsidR="008913CB" w:rsidRPr="004045A7" w:rsidRDefault="008913CB" w:rsidP="000F318F">
            <w:pPr>
              <w:rPr>
                <w:b/>
                <w:color w:val="auto"/>
                <w:sz w:val="28"/>
                <w:lang w:val="es-MX"/>
              </w:rPr>
            </w:pPr>
            <w:r w:rsidRPr="004045A7">
              <w:rPr>
                <w:b/>
                <w:color w:val="auto"/>
                <w:sz w:val="28"/>
                <w:lang w:val="es-MX"/>
              </w:rPr>
              <w:t>Descripción</w:t>
            </w: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3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4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5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6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7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8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9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10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11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12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</w:tbl>
    <w:p w:rsidR="008913CB" w:rsidRDefault="008913CB" w:rsidP="008913CB">
      <w:pPr>
        <w:rPr>
          <w:lang w:val="es-MX"/>
        </w:rPr>
      </w:pPr>
    </w:p>
    <w:p w:rsidR="008913CB" w:rsidRDefault="008913CB" w:rsidP="008913CB">
      <w:pPr>
        <w:jc w:val="both"/>
        <w:rPr>
          <w:lang w:val="es-MX"/>
        </w:rPr>
      </w:pPr>
    </w:p>
    <w:p w:rsidR="008913CB" w:rsidRDefault="008913CB" w:rsidP="008913CB">
      <w:pPr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413"/>
        <w:gridCol w:w="2693"/>
        <w:gridCol w:w="5005"/>
      </w:tblGrid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13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14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15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16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17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18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19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20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21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22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23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24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25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</w:tbl>
    <w:p w:rsidR="008913CB" w:rsidRDefault="008913CB" w:rsidP="008913CB">
      <w:pPr>
        <w:rPr>
          <w:lang w:val="es-MX"/>
        </w:rPr>
      </w:pPr>
    </w:p>
    <w:p w:rsidR="008913CB" w:rsidRPr="001B1AA8" w:rsidRDefault="008913CB" w:rsidP="008913CB">
      <w:pPr>
        <w:pStyle w:val="Puesto"/>
        <w:rPr>
          <w:sz w:val="52"/>
          <w:lang w:val="es-MX"/>
        </w:rPr>
      </w:pPr>
      <w:r>
        <w:rPr>
          <w:noProof/>
          <w:sz w:val="52"/>
          <w:lang w:val="es-ES" w:eastAsia="es-ES"/>
        </w:rPr>
        <w:lastRenderedPageBreak/>
        <w:drawing>
          <wp:anchor distT="0" distB="0" distL="114300" distR="114300" simplePos="0" relativeHeight="252035072" behindDoc="0" locked="0" layoutInCell="1" allowOverlap="1" wp14:anchorId="701DE14D" wp14:editId="45592861">
            <wp:simplePos x="0" y="0"/>
            <wp:positionH relativeFrom="margin">
              <wp:align>right</wp:align>
            </wp:positionH>
            <wp:positionV relativeFrom="paragraph">
              <wp:posOffset>-544453</wp:posOffset>
            </wp:positionV>
            <wp:extent cx="1676400" cy="933450"/>
            <wp:effectExtent l="0" t="0" r="0" b="0"/>
            <wp:wrapNone/>
            <wp:docPr id="890" name="Imagen 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" name="bc3baho-comienzo-de-curso.pn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933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1AA8">
        <w:rPr>
          <w:sz w:val="52"/>
          <w:lang w:val="es-MX"/>
        </w:rPr>
        <w:t>BIMESTRE</w:t>
      </w:r>
      <w:r>
        <w:rPr>
          <w:sz w:val="52"/>
          <w:lang w:val="es-MX"/>
        </w:rPr>
        <w:t xml:space="preserve"> II</w:t>
      </w:r>
    </w:p>
    <w:tbl>
      <w:tblPr>
        <w:tblStyle w:val="Tablaconcuadrcula"/>
        <w:tblW w:w="9906" w:type="dxa"/>
        <w:tblInd w:w="-431" w:type="dxa"/>
        <w:tblLook w:val="04A0" w:firstRow="1" w:lastRow="0" w:firstColumn="1" w:lastColumn="0" w:noHBand="0" w:noVBand="1"/>
      </w:tblPr>
      <w:tblGrid>
        <w:gridCol w:w="568"/>
        <w:gridCol w:w="2693"/>
        <w:gridCol w:w="276"/>
        <w:gridCol w:w="276"/>
        <w:gridCol w:w="276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</w:tblGrid>
      <w:tr w:rsidR="008913CB" w:rsidRPr="00C24A6F" w:rsidTr="000F318F">
        <w:tc>
          <w:tcPr>
            <w:tcW w:w="568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No.</w:t>
            </w:r>
          </w:p>
        </w:tc>
        <w:tc>
          <w:tcPr>
            <w:tcW w:w="2693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Nombre</w:t>
            </w:r>
          </w:p>
        </w:tc>
        <w:tc>
          <w:tcPr>
            <w:tcW w:w="276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</w:tbl>
    <w:p w:rsidR="008913CB" w:rsidRPr="004045A7" w:rsidRDefault="008913CB" w:rsidP="008913CB">
      <w:pPr>
        <w:rPr>
          <w:lang w:val="es-MX"/>
        </w:rPr>
      </w:pPr>
    </w:p>
    <w:p w:rsidR="008913CB" w:rsidRDefault="008913CB" w:rsidP="004045A7">
      <w:pPr>
        <w:rPr>
          <w:lang w:val="es-MX"/>
        </w:rPr>
      </w:pPr>
    </w:p>
    <w:p w:rsidR="008913CB" w:rsidRDefault="008913CB" w:rsidP="004045A7">
      <w:pPr>
        <w:rPr>
          <w:lang w:val="es-MX"/>
        </w:rPr>
      </w:pPr>
    </w:p>
    <w:p w:rsidR="008913CB" w:rsidRDefault="008913CB" w:rsidP="004045A7">
      <w:pPr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413"/>
        <w:gridCol w:w="2693"/>
        <w:gridCol w:w="5005"/>
      </w:tblGrid>
      <w:tr w:rsidR="008913CB" w:rsidRPr="004045A7" w:rsidTr="000F318F">
        <w:tc>
          <w:tcPr>
            <w:tcW w:w="9111" w:type="dxa"/>
            <w:gridSpan w:val="3"/>
            <w:shd w:val="clear" w:color="auto" w:fill="FFC000"/>
          </w:tcPr>
          <w:p w:rsidR="008913CB" w:rsidRPr="004045A7" w:rsidRDefault="008913CB" w:rsidP="000F318F">
            <w:pPr>
              <w:tabs>
                <w:tab w:val="left" w:pos="3240"/>
                <w:tab w:val="center" w:pos="4447"/>
              </w:tabs>
              <w:jc w:val="left"/>
              <w:rPr>
                <w:b/>
                <w:color w:val="auto"/>
                <w:lang w:val="es-MX"/>
              </w:rPr>
            </w:pPr>
            <w:r w:rsidRPr="004045A7">
              <w:rPr>
                <w:b/>
                <w:color w:val="auto"/>
                <w:lang w:val="es-MX"/>
              </w:rPr>
              <w:tab/>
            </w:r>
            <w:r w:rsidRPr="004045A7">
              <w:rPr>
                <w:b/>
                <w:color w:val="auto"/>
                <w:lang w:val="es-MX"/>
              </w:rPr>
              <w:tab/>
              <w:t>BIMESTRE I</w:t>
            </w:r>
            <w:r>
              <w:rPr>
                <w:b/>
                <w:color w:val="auto"/>
                <w:lang w:val="es-MX"/>
              </w:rPr>
              <w:t>II</w:t>
            </w:r>
          </w:p>
        </w:tc>
      </w:tr>
      <w:tr w:rsidR="008913CB" w:rsidRPr="004045A7" w:rsidTr="000F318F">
        <w:tc>
          <w:tcPr>
            <w:tcW w:w="1413" w:type="dxa"/>
            <w:shd w:val="clear" w:color="auto" w:fill="00B0F0"/>
          </w:tcPr>
          <w:p w:rsidR="008913CB" w:rsidRPr="004045A7" w:rsidRDefault="008913CB" w:rsidP="000F318F">
            <w:pPr>
              <w:rPr>
                <w:b/>
                <w:color w:val="auto"/>
                <w:sz w:val="28"/>
                <w:lang w:val="es-MX"/>
              </w:rPr>
            </w:pPr>
            <w:r w:rsidRPr="004045A7">
              <w:rPr>
                <w:b/>
                <w:color w:val="auto"/>
                <w:sz w:val="28"/>
                <w:lang w:val="es-MX"/>
              </w:rPr>
              <w:t>Tarea</w:t>
            </w:r>
          </w:p>
        </w:tc>
        <w:tc>
          <w:tcPr>
            <w:tcW w:w="2693" w:type="dxa"/>
            <w:shd w:val="clear" w:color="auto" w:fill="00B0F0"/>
          </w:tcPr>
          <w:p w:rsidR="008913CB" w:rsidRPr="004045A7" w:rsidRDefault="008913CB" w:rsidP="000F318F">
            <w:pPr>
              <w:rPr>
                <w:b/>
                <w:color w:val="auto"/>
                <w:sz w:val="28"/>
                <w:lang w:val="es-MX"/>
              </w:rPr>
            </w:pPr>
            <w:r w:rsidRPr="004045A7">
              <w:rPr>
                <w:b/>
                <w:color w:val="auto"/>
                <w:sz w:val="28"/>
                <w:lang w:val="es-MX"/>
              </w:rPr>
              <w:t>Asignatura</w:t>
            </w:r>
          </w:p>
        </w:tc>
        <w:tc>
          <w:tcPr>
            <w:tcW w:w="5005" w:type="dxa"/>
            <w:shd w:val="clear" w:color="auto" w:fill="00B0F0"/>
          </w:tcPr>
          <w:p w:rsidR="008913CB" w:rsidRPr="004045A7" w:rsidRDefault="008913CB" w:rsidP="000F318F">
            <w:pPr>
              <w:rPr>
                <w:b/>
                <w:color w:val="auto"/>
                <w:sz w:val="28"/>
                <w:lang w:val="es-MX"/>
              </w:rPr>
            </w:pPr>
            <w:r w:rsidRPr="004045A7">
              <w:rPr>
                <w:b/>
                <w:color w:val="auto"/>
                <w:sz w:val="28"/>
                <w:lang w:val="es-MX"/>
              </w:rPr>
              <w:t>Descripción</w:t>
            </w: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3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4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5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6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7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8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9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10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11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12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</w:tbl>
    <w:p w:rsidR="008913CB" w:rsidRDefault="008913CB" w:rsidP="008913CB">
      <w:pPr>
        <w:rPr>
          <w:lang w:val="es-MX"/>
        </w:rPr>
      </w:pPr>
    </w:p>
    <w:p w:rsidR="008913CB" w:rsidRDefault="008913CB" w:rsidP="008913CB">
      <w:pPr>
        <w:jc w:val="both"/>
        <w:rPr>
          <w:lang w:val="es-MX"/>
        </w:rPr>
      </w:pPr>
    </w:p>
    <w:p w:rsidR="008913CB" w:rsidRDefault="008913CB" w:rsidP="008913CB">
      <w:pPr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413"/>
        <w:gridCol w:w="2693"/>
        <w:gridCol w:w="5005"/>
      </w:tblGrid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13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14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15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16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17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18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19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20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21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22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23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24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25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</w:tbl>
    <w:p w:rsidR="008913CB" w:rsidRDefault="008913CB" w:rsidP="008913CB">
      <w:pPr>
        <w:rPr>
          <w:lang w:val="es-MX"/>
        </w:rPr>
      </w:pPr>
    </w:p>
    <w:p w:rsidR="008913CB" w:rsidRPr="001B1AA8" w:rsidRDefault="008913CB" w:rsidP="008913CB">
      <w:pPr>
        <w:pStyle w:val="Puesto"/>
        <w:rPr>
          <w:sz w:val="52"/>
          <w:lang w:val="es-MX"/>
        </w:rPr>
      </w:pPr>
      <w:r>
        <w:rPr>
          <w:noProof/>
          <w:sz w:val="52"/>
          <w:lang w:val="es-ES" w:eastAsia="es-ES"/>
        </w:rPr>
        <w:lastRenderedPageBreak/>
        <w:drawing>
          <wp:anchor distT="0" distB="0" distL="114300" distR="114300" simplePos="0" relativeHeight="252037120" behindDoc="0" locked="0" layoutInCell="1" allowOverlap="1" wp14:anchorId="701DE14D" wp14:editId="45592861">
            <wp:simplePos x="0" y="0"/>
            <wp:positionH relativeFrom="margin">
              <wp:align>right</wp:align>
            </wp:positionH>
            <wp:positionV relativeFrom="paragraph">
              <wp:posOffset>-544453</wp:posOffset>
            </wp:positionV>
            <wp:extent cx="1676400" cy="933450"/>
            <wp:effectExtent l="0" t="0" r="0" b="0"/>
            <wp:wrapNone/>
            <wp:docPr id="891" name="Imagen 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" name="bc3baho-comienzo-de-curso.pn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933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1AA8">
        <w:rPr>
          <w:sz w:val="52"/>
          <w:lang w:val="es-MX"/>
        </w:rPr>
        <w:t>BIMESTRE</w:t>
      </w:r>
      <w:r>
        <w:rPr>
          <w:sz w:val="52"/>
          <w:lang w:val="es-MX"/>
        </w:rPr>
        <w:t xml:space="preserve"> III</w:t>
      </w:r>
    </w:p>
    <w:tbl>
      <w:tblPr>
        <w:tblStyle w:val="Tablaconcuadrcula"/>
        <w:tblW w:w="9906" w:type="dxa"/>
        <w:tblInd w:w="-431" w:type="dxa"/>
        <w:tblLook w:val="04A0" w:firstRow="1" w:lastRow="0" w:firstColumn="1" w:lastColumn="0" w:noHBand="0" w:noVBand="1"/>
      </w:tblPr>
      <w:tblGrid>
        <w:gridCol w:w="568"/>
        <w:gridCol w:w="2693"/>
        <w:gridCol w:w="276"/>
        <w:gridCol w:w="276"/>
        <w:gridCol w:w="276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</w:tblGrid>
      <w:tr w:rsidR="008913CB" w:rsidRPr="00C24A6F" w:rsidTr="000F318F">
        <w:tc>
          <w:tcPr>
            <w:tcW w:w="568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No.</w:t>
            </w:r>
          </w:p>
        </w:tc>
        <w:tc>
          <w:tcPr>
            <w:tcW w:w="2693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Nombre</w:t>
            </w:r>
          </w:p>
        </w:tc>
        <w:tc>
          <w:tcPr>
            <w:tcW w:w="276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</w:tbl>
    <w:p w:rsidR="008913CB" w:rsidRPr="004045A7" w:rsidRDefault="008913CB" w:rsidP="008913CB">
      <w:pPr>
        <w:rPr>
          <w:lang w:val="es-MX"/>
        </w:rPr>
      </w:pPr>
    </w:p>
    <w:p w:rsidR="008913CB" w:rsidRDefault="008913CB" w:rsidP="004045A7">
      <w:pPr>
        <w:rPr>
          <w:lang w:val="es-MX"/>
        </w:rPr>
      </w:pPr>
    </w:p>
    <w:p w:rsidR="008913CB" w:rsidRDefault="008913CB" w:rsidP="004045A7">
      <w:pPr>
        <w:rPr>
          <w:lang w:val="es-MX"/>
        </w:rPr>
      </w:pPr>
    </w:p>
    <w:p w:rsidR="008913CB" w:rsidRDefault="008913CB" w:rsidP="004045A7">
      <w:pPr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413"/>
        <w:gridCol w:w="2693"/>
        <w:gridCol w:w="5005"/>
      </w:tblGrid>
      <w:tr w:rsidR="008913CB" w:rsidRPr="004045A7" w:rsidTr="000F318F">
        <w:tc>
          <w:tcPr>
            <w:tcW w:w="9111" w:type="dxa"/>
            <w:gridSpan w:val="3"/>
            <w:shd w:val="clear" w:color="auto" w:fill="FFC000"/>
          </w:tcPr>
          <w:p w:rsidR="008913CB" w:rsidRPr="004045A7" w:rsidRDefault="008913CB" w:rsidP="000F318F">
            <w:pPr>
              <w:tabs>
                <w:tab w:val="left" w:pos="3240"/>
                <w:tab w:val="center" w:pos="4447"/>
              </w:tabs>
              <w:jc w:val="left"/>
              <w:rPr>
                <w:b/>
                <w:color w:val="auto"/>
                <w:lang w:val="es-MX"/>
              </w:rPr>
            </w:pPr>
            <w:r w:rsidRPr="004045A7">
              <w:rPr>
                <w:b/>
                <w:color w:val="auto"/>
                <w:lang w:val="es-MX"/>
              </w:rPr>
              <w:tab/>
            </w:r>
            <w:r w:rsidRPr="004045A7">
              <w:rPr>
                <w:b/>
                <w:color w:val="auto"/>
                <w:lang w:val="es-MX"/>
              </w:rPr>
              <w:tab/>
              <w:t>BIMESTRE I</w:t>
            </w:r>
            <w:r>
              <w:rPr>
                <w:b/>
                <w:color w:val="auto"/>
                <w:lang w:val="es-MX"/>
              </w:rPr>
              <w:t>V</w:t>
            </w:r>
          </w:p>
        </w:tc>
      </w:tr>
      <w:tr w:rsidR="008913CB" w:rsidRPr="004045A7" w:rsidTr="000F318F">
        <w:tc>
          <w:tcPr>
            <w:tcW w:w="1413" w:type="dxa"/>
            <w:shd w:val="clear" w:color="auto" w:fill="00B0F0"/>
          </w:tcPr>
          <w:p w:rsidR="008913CB" w:rsidRPr="004045A7" w:rsidRDefault="008913CB" w:rsidP="000F318F">
            <w:pPr>
              <w:rPr>
                <w:b/>
                <w:color w:val="auto"/>
                <w:sz w:val="28"/>
                <w:lang w:val="es-MX"/>
              </w:rPr>
            </w:pPr>
            <w:r w:rsidRPr="004045A7">
              <w:rPr>
                <w:b/>
                <w:color w:val="auto"/>
                <w:sz w:val="28"/>
                <w:lang w:val="es-MX"/>
              </w:rPr>
              <w:t>Tarea</w:t>
            </w:r>
          </w:p>
        </w:tc>
        <w:tc>
          <w:tcPr>
            <w:tcW w:w="2693" w:type="dxa"/>
            <w:shd w:val="clear" w:color="auto" w:fill="00B0F0"/>
          </w:tcPr>
          <w:p w:rsidR="008913CB" w:rsidRPr="004045A7" w:rsidRDefault="008913CB" w:rsidP="000F318F">
            <w:pPr>
              <w:rPr>
                <w:b/>
                <w:color w:val="auto"/>
                <w:sz w:val="28"/>
                <w:lang w:val="es-MX"/>
              </w:rPr>
            </w:pPr>
            <w:r w:rsidRPr="004045A7">
              <w:rPr>
                <w:b/>
                <w:color w:val="auto"/>
                <w:sz w:val="28"/>
                <w:lang w:val="es-MX"/>
              </w:rPr>
              <w:t>Asignatura</w:t>
            </w:r>
          </w:p>
        </w:tc>
        <w:tc>
          <w:tcPr>
            <w:tcW w:w="5005" w:type="dxa"/>
            <w:shd w:val="clear" w:color="auto" w:fill="00B0F0"/>
          </w:tcPr>
          <w:p w:rsidR="008913CB" w:rsidRPr="004045A7" w:rsidRDefault="008913CB" w:rsidP="000F318F">
            <w:pPr>
              <w:rPr>
                <w:b/>
                <w:color w:val="auto"/>
                <w:sz w:val="28"/>
                <w:lang w:val="es-MX"/>
              </w:rPr>
            </w:pPr>
            <w:r w:rsidRPr="004045A7">
              <w:rPr>
                <w:b/>
                <w:color w:val="auto"/>
                <w:sz w:val="28"/>
                <w:lang w:val="es-MX"/>
              </w:rPr>
              <w:t>Descripción</w:t>
            </w: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3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4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5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6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7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8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9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10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11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12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</w:tbl>
    <w:p w:rsidR="008913CB" w:rsidRDefault="008913CB" w:rsidP="008913CB">
      <w:pPr>
        <w:rPr>
          <w:lang w:val="es-MX"/>
        </w:rPr>
      </w:pPr>
    </w:p>
    <w:p w:rsidR="008913CB" w:rsidRDefault="008913CB" w:rsidP="008913CB">
      <w:pPr>
        <w:jc w:val="both"/>
        <w:rPr>
          <w:lang w:val="es-MX"/>
        </w:rPr>
      </w:pPr>
    </w:p>
    <w:p w:rsidR="008913CB" w:rsidRDefault="008913CB" w:rsidP="008913CB">
      <w:pPr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413"/>
        <w:gridCol w:w="2693"/>
        <w:gridCol w:w="5005"/>
      </w:tblGrid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13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14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15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16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17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18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19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20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21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22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23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24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25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</w:tbl>
    <w:p w:rsidR="008913CB" w:rsidRDefault="008913CB" w:rsidP="008913CB">
      <w:pPr>
        <w:rPr>
          <w:lang w:val="es-MX"/>
        </w:rPr>
      </w:pPr>
    </w:p>
    <w:p w:rsidR="008913CB" w:rsidRPr="001B1AA8" w:rsidRDefault="008913CB" w:rsidP="008913CB">
      <w:pPr>
        <w:pStyle w:val="Puesto"/>
        <w:rPr>
          <w:sz w:val="52"/>
          <w:lang w:val="es-MX"/>
        </w:rPr>
      </w:pPr>
      <w:r>
        <w:rPr>
          <w:noProof/>
          <w:sz w:val="52"/>
          <w:lang w:val="es-ES" w:eastAsia="es-ES"/>
        </w:rPr>
        <w:lastRenderedPageBreak/>
        <w:drawing>
          <wp:anchor distT="0" distB="0" distL="114300" distR="114300" simplePos="0" relativeHeight="252039168" behindDoc="0" locked="0" layoutInCell="1" allowOverlap="1" wp14:anchorId="701DE14D" wp14:editId="45592861">
            <wp:simplePos x="0" y="0"/>
            <wp:positionH relativeFrom="margin">
              <wp:align>right</wp:align>
            </wp:positionH>
            <wp:positionV relativeFrom="paragraph">
              <wp:posOffset>-544453</wp:posOffset>
            </wp:positionV>
            <wp:extent cx="1676400" cy="933450"/>
            <wp:effectExtent l="0" t="0" r="0" b="0"/>
            <wp:wrapNone/>
            <wp:docPr id="892" name="Imagen 8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" name="bc3baho-comienzo-de-curso.pn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933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1AA8">
        <w:rPr>
          <w:sz w:val="52"/>
          <w:lang w:val="es-MX"/>
        </w:rPr>
        <w:t>BIMESTRE</w:t>
      </w:r>
      <w:r>
        <w:rPr>
          <w:sz w:val="52"/>
          <w:lang w:val="es-MX"/>
        </w:rPr>
        <w:t xml:space="preserve"> IV</w:t>
      </w:r>
    </w:p>
    <w:tbl>
      <w:tblPr>
        <w:tblStyle w:val="Tablaconcuadrcula"/>
        <w:tblW w:w="9906" w:type="dxa"/>
        <w:tblInd w:w="-431" w:type="dxa"/>
        <w:tblLook w:val="04A0" w:firstRow="1" w:lastRow="0" w:firstColumn="1" w:lastColumn="0" w:noHBand="0" w:noVBand="1"/>
      </w:tblPr>
      <w:tblGrid>
        <w:gridCol w:w="568"/>
        <w:gridCol w:w="2693"/>
        <w:gridCol w:w="276"/>
        <w:gridCol w:w="276"/>
        <w:gridCol w:w="276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</w:tblGrid>
      <w:tr w:rsidR="008913CB" w:rsidRPr="00C24A6F" w:rsidTr="000F318F">
        <w:tc>
          <w:tcPr>
            <w:tcW w:w="568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No.</w:t>
            </w:r>
          </w:p>
        </w:tc>
        <w:tc>
          <w:tcPr>
            <w:tcW w:w="2693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Nombre</w:t>
            </w:r>
          </w:p>
        </w:tc>
        <w:tc>
          <w:tcPr>
            <w:tcW w:w="276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</w:tbl>
    <w:p w:rsidR="008913CB" w:rsidRDefault="008913CB" w:rsidP="008913CB">
      <w:pPr>
        <w:rPr>
          <w:lang w:val="es-MX"/>
        </w:rPr>
      </w:pPr>
    </w:p>
    <w:p w:rsidR="008913CB" w:rsidRDefault="008913CB" w:rsidP="008913CB">
      <w:pPr>
        <w:rPr>
          <w:lang w:val="es-MX"/>
        </w:rPr>
      </w:pPr>
    </w:p>
    <w:p w:rsidR="008913CB" w:rsidRDefault="008913CB" w:rsidP="008913CB">
      <w:pPr>
        <w:rPr>
          <w:lang w:val="es-MX"/>
        </w:rPr>
      </w:pPr>
    </w:p>
    <w:p w:rsidR="008913CB" w:rsidRDefault="008913CB" w:rsidP="008913CB">
      <w:pPr>
        <w:rPr>
          <w:lang w:val="es-MX"/>
        </w:rPr>
      </w:pPr>
    </w:p>
    <w:p w:rsidR="008913CB" w:rsidRDefault="008913CB" w:rsidP="008913CB">
      <w:pPr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413"/>
        <w:gridCol w:w="2693"/>
        <w:gridCol w:w="5005"/>
      </w:tblGrid>
      <w:tr w:rsidR="008913CB" w:rsidRPr="004045A7" w:rsidTr="000F318F">
        <w:tc>
          <w:tcPr>
            <w:tcW w:w="9111" w:type="dxa"/>
            <w:gridSpan w:val="3"/>
            <w:shd w:val="clear" w:color="auto" w:fill="FFC000"/>
          </w:tcPr>
          <w:p w:rsidR="008913CB" w:rsidRPr="004045A7" w:rsidRDefault="008913CB" w:rsidP="000F318F">
            <w:pPr>
              <w:tabs>
                <w:tab w:val="left" w:pos="3240"/>
                <w:tab w:val="center" w:pos="4447"/>
              </w:tabs>
              <w:jc w:val="left"/>
              <w:rPr>
                <w:b/>
                <w:color w:val="auto"/>
                <w:lang w:val="es-MX"/>
              </w:rPr>
            </w:pPr>
            <w:r w:rsidRPr="004045A7">
              <w:rPr>
                <w:b/>
                <w:color w:val="auto"/>
                <w:lang w:val="es-MX"/>
              </w:rPr>
              <w:tab/>
            </w:r>
            <w:r w:rsidRPr="004045A7">
              <w:rPr>
                <w:b/>
                <w:color w:val="auto"/>
                <w:lang w:val="es-MX"/>
              </w:rPr>
              <w:tab/>
            </w:r>
            <w:r>
              <w:rPr>
                <w:b/>
                <w:color w:val="auto"/>
                <w:lang w:val="es-MX"/>
              </w:rPr>
              <w:t>BIMESTRE V</w:t>
            </w:r>
          </w:p>
        </w:tc>
      </w:tr>
      <w:tr w:rsidR="008913CB" w:rsidRPr="004045A7" w:rsidTr="000F318F">
        <w:tc>
          <w:tcPr>
            <w:tcW w:w="1413" w:type="dxa"/>
            <w:shd w:val="clear" w:color="auto" w:fill="00B0F0"/>
          </w:tcPr>
          <w:p w:rsidR="008913CB" w:rsidRPr="004045A7" w:rsidRDefault="008913CB" w:rsidP="000F318F">
            <w:pPr>
              <w:rPr>
                <w:b/>
                <w:color w:val="auto"/>
                <w:sz w:val="28"/>
                <w:lang w:val="es-MX"/>
              </w:rPr>
            </w:pPr>
            <w:r w:rsidRPr="004045A7">
              <w:rPr>
                <w:b/>
                <w:color w:val="auto"/>
                <w:sz w:val="28"/>
                <w:lang w:val="es-MX"/>
              </w:rPr>
              <w:t>Tarea</w:t>
            </w:r>
          </w:p>
        </w:tc>
        <w:tc>
          <w:tcPr>
            <w:tcW w:w="2693" w:type="dxa"/>
            <w:shd w:val="clear" w:color="auto" w:fill="00B0F0"/>
          </w:tcPr>
          <w:p w:rsidR="008913CB" w:rsidRPr="004045A7" w:rsidRDefault="008913CB" w:rsidP="000F318F">
            <w:pPr>
              <w:rPr>
                <w:b/>
                <w:color w:val="auto"/>
                <w:sz w:val="28"/>
                <w:lang w:val="es-MX"/>
              </w:rPr>
            </w:pPr>
            <w:r w:rsidRPr="004045A7">
              <w:rPr>
                <w:b/>
                <w:color w:val="auto"/>
                <w:sz w:val="28"/>
                <w:lang w:val="es-MX"/>
              </w:rPr>
              <w:t>Asignatura</w:t>
            </w:r>
          </w:p>
        </w:tc>
        <w:tc>
          <w:tcPr>
            <w:tcW w:w="5005" w:type="dxa"/>
            <w:shd w:val="clear" w:color="auto" w:fill="00B0F0"/>
          </w:tcPr>
          <w:p w:rsidR="008913CB" w:rsidRPr="004045A7" w:rsidRDefault="008913CB" w:rsidP="000F318F">
            <w:pPr>
              <w:rPr>
                <w:b/>
                <w:color w:val="auto"/>
                <w:sz w:val="28"/>
                <w:lang w:val="es-MX"/>
              </w:rPr>
            </w:pPr>
            <w:r w:rsidRPr="004045A7">
              <w:rPr>
                <w:b/>
                <w:color w:val="auto"/>
                <w:sz w:val="28"/>
                <w:lang w:val="es-MX"/>
              </w:rPr>
              <w:t>Descripción</w:t>
            </w: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3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4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5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6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7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8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9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10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11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12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</w:tbl>
    <w:p w:rsidR="008913CB" w:rsidRDefault="008913CB" w:rsidP="008913CB">
      <w:pPr>
        <w:rPr>
          <w:lang w:val="es-MX"/>
        </w:rPr>
      </w:pPr>
    </w:p>
    <w:p w:rsidR="008913CB" w:rsidRDefault="008913CB" w:rsidP="008913CB">
      <w:pPr>
        <w:jc w:val="both"/>
        <w:rPr>
          <w:lang w:val="es-MX"/>
        </w:rPr>
      </w:pPr>
    </w:p>
    <w:p w:rsidR="008913CB" w:rsidRDefault="008913CB" w:rsidP="008913CB">
      <w:pPr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413"/>
        <w:gridCol w:w="2693"/>
        <w:gridCol w:w="5005"/>
      </w:tblGrid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13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14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15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16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17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18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19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20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21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22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23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24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25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</w:tbl>
    <w:p w:rsidR="008913CB" w:rsidRDefault="008913CB" w:rsidP="008913CB">
      <w:pPr>
        <w:rPr>
          <w:lang w:val="es-MX"/>
        </w:rPr>
      </w:pPr>
    </w:p>
    <w:p w:rsidR="008913CB" w:rsidRPr="001B1AA8" w:rsidRDefault="008913CB" w:rsidP="008913CB">
      <w:pPr>
        <w:pStyle w:val="Puesto"/>
        <w:rPr>
          <w:sz w:val="52"/>
          <w:lang w:val="es-MX"/>
        </w:rPr>
      </w:pPr>
      <w:r>
        <w:rPr>
          <w:noProof/>
          <w:sz w:val="52"/>
          <w:lang w:val="es-ES" w:eastAsia="es-ES"/>
        </w:rPr>
        <w:drawing>
          <wp:anchor distT="0" distB="0" distL="114300" distR="114300" simplePos="0" relativeHeight="252041216" behindDoc="0" locked="0" layoutInCell="1" allowOverlap="1" wp14:anchorId="701DE14D" wp14:editId="45592861">
            <wp:simplePos x="0" y="0"/>
            <wp:positionH relativeFrom="margin">
              <wp:align>right</wp:align>
            </wp:positionH>
            <wp:positionV relativeFrom="paragraph">
              <wp:posOffset>-544453</wp:posOffset>
            </wp:positionV>
            <wp:extent cx="1676400" cy="933450"/>
            <wp:effectExtent l="0" t="0" r="0" b="0"/>
            <wp:wrapNone/>
            <wp:docPr id="893" name="Imagen 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" name="bc3baho-comienzo-de-curso.pn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933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1AA8">
        <w:rPr>
          <w:sz w:val="52"/>
          <w:lang w:val="es-MX"/>
        </w:rPr>
        <w:t>BIMESTRE</w:t>
      </w:r>
      <w:r>
        <w:rPr>
          <w:sz w:val="52"/>
          <w:lang w:val="es-MX"/>
        </w:rPr>
        <w:t xml:space="preserve"> V</w:t>
      </w:r>
    </w:p>
    <w:tbl>
      <w:tblPr>
        <w:tblStyle w:val="Tablaconcuadrcula"/>
        <w:tblW w:w="9906" w:type="dxa"/>
        <w:tblInd w:w="-431" w:type="dxa"/>
        <w:tblLook w:val="04A0" w:firstRow="1" w:lastRow="0" w:firstColumn="1" w:lastColumn="0" w:noHBand="0" w:noVBand="1"/>
      </w:tblPr>
      <w:tblGrid>
        <w:gridCol w:w="568"/>
        <w:gridCol w:w="2693"/>
        <w:gridCol w:w="276"/>
        <w:gridCol w:w="276"/>
        <w:gridCol w:w="276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</w:tblGrid>
      <w:tr w:rsidR="008913CB" w:rsidRPr="00C24A6F" w:rsidTr="000F318F">
        <w:tc>
          <w:tcPr>
            <w:tcW w:w="568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No.</w:t>
            </w:r>
          </w:p>
        </w:tc>
        <w:tc>
          <w:tcPr>
            <w:tcW w:w="2693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Nombre</w:t>
            </w:r>
          </w:p>
        </w:tc>
        <w:tc>
          <w:tcPr>
            <w:tcW w:w="276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</w:tbl>
    <w:p w:rsidR="008913CB" w:rsidRPr="004045A7" w:rsidRDefault="008913CB" w:rsidP="008913CB">
      <w:pPr>
        <w:rPr>
          <w:lang w:val="es-MX"/>
        </w:rPr>
      </w:pPr>
    </w:p>
    <w:p w:rsidR="008913CB" w:rsidRPr="004045A7" w:rsidRDefault="008913CB" w:rsidP="008913CB">
      <w:pPr>
        <w:rPr>
          <w:lang w:val="es-MX"/>
        </w:rPr>
      </w:pPr>
    </w:p>
    <w:p w:rsidR="002E544E" w:rsidRDefault="002E544E" w:rsidP="004045A7">
      <w:pPr>
        <w:rPr>
          <w:lang w:val="es-MX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252043264" behindDoc="0" locked="0" layoutInCell="1" allowOverlap="1" wp14:anchorId="67CCE38D" wp14:editId="3A428B17">
                <wp:simplePos x="0" y="0"/>
                <wp:positionH relativeFrom="page">
                  <wp:posOffset>588010</wp:posOffset>
                </wp:positionH>
                <wp:positionV relativeFrom="paragraph">
                  <wp:posOffset>1419225</wp:posOffset>
                </wp:positionV>
                <wp:extent cx="6595745" cy="4556760"/>
                <wp:effectExtent l="0" t="0" r="0" b="0"/>
                <wp:wrapNone/>
                <wp:docPr id="894" name="Grupo 8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95745" cy="4556760"/>
                          <a:chOff x="0" y="0"/>
                          <a:chExt cx="6184265" cy="4019550"/>
                        </a:xfrm>
                      </wpg:grpSpPr>
                      <wpg:grpSp>
                        <wpg:cNvPr id="895" name="Grupo 895"/>
                        <wpg:cNvGrpSpPr/>
                        <wpg:grpSpPr>
                          <a:xfrm>
                            <a:off x="0" y="0"/>
                            <a:ext cx="6184265" cy="4019550"/>
                            <a:chOff x="0" y="0"/>
                            <a:chExt cx="6184265" cy="4019550"/>
                          </a:xfrm>
                        </wpg:grpSpPr>
                        <pic:pic xmlns:pic="http://schemas.openxmlformats.org/drawingml/2006/picture">
                          <pic:nvPicPr>
                            <pic:cNvPr id="960" name="Imagen 960" descr="C:\Users\EARLY HEADSTART\Pictures\Lunares-blancos-floral-vintage-014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38200" y="0"/>
                              <a:ext cx="4496435" cy="2743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961" name="Imagen 961" descr="C:\Users\EARLY HEADSTART\Pictures\clipart de la maestras\owl post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1733550"/>
                              <a:ext cx="6184265" cy="2286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s:wsp>
                        <wps:cNvPr id="962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58240" y="838200"/>
                            <a:ext cx="3909695" cy="1280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D15DAE" w:rsidRPr="004045A7" w:rsidRDefault="00D15DAE" w:rsidP="002E544E">
                              <w:pPr>
                                <w:pStyle w:val="Puesto"/>
                                <w:rPr>
                                  <w:color w:val="000000" w:themeColor="text1"/>
                                  <w:sz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proofErr w:type="spellStart"/>
                              <w:r>
                                <w:rPr>
                                  <w:color w:val="000000" w:themeColor="text1"/>
                                  <w:sz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Registro</w:t>
                              </w:r>
                              <w:proofErr w:type="spellEnd"/>
                              <w:r>
                                <w:rPr>
                                  <w:color w:val="000000" w:themeColor="text1"/>
                                  <w:sz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de </w:t>
                              </w:r>
                              <w:proofErr w:type="spellStart"/>
                              <w:r>
                                <w:rPr>
                                  <w:color w:val="000000" w:themeColor="text1"/>
                                  <w:sz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incidencias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CCE38D" id="Grupo 894" o:spid="_x0000_s1050" style="position:absolute;left:0;text-align:left;margin-left:46.3pt;margin-top:111.75pt;width:519.35pt;height:358.8pt;z-index:252043264;mso-position-horizontal-relative:page;mso-width-relative:margin;mso-height-relative:margin" coordsize="61842,40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QMhIaAQAAFwNAAAOAAAAZHJzL2Uyb0RvYy54bWzsV8Fu4zYQvRfoPxC8&#10;O5ZkybaEOAuv400DpG2QZA8FfKElyiJWIlmSspwt+u8dkrLjxFk0WAQoFujBMkmRwzePM4+j8w+7&#10;pkZbqjQTfIbDswAjynNRML6Z4c8PnwZTjLQhvCC14HSGH6nGHy5+/um8kxmNRCXqgioERrjOOjnD&#10;lTEyGw51XtGG6DMhKYeXpVANMdBVm2GhSAfWm3oYBcF42AlVSCVyqjWMXvqX+MLZL0uam9/LUlOD&#10;6hkGbMY9lXuu7XN4cU6yjSKyYnkPg3wHioYwDpseTF0SQ1Cr2ImphuVKaFGas1w0Q1GWLKfOB/Am&#10;DF54c6VEK50vm6zbyANNQO0Lnr7bbP7b9lYhVszwNI0x4qSBQ7pSrRTIDgA9ndxkMOtKyXt5q/qB&#10;je9Zj3elauw/+IJ2jtjHA7F0Z1AOg+MkTSZxglEO7+IkGU/GPfV5Bedzsi6vlvuV4TSOxvuVQZgm&#10;iVs53G88tPgOcA6dA+6Dd2DjuXfJu3n3DYwke2fvJMsz+PVxAK2TOPj3fIFVplUU90aaN9loiPrS&#10;ygGErCSGrVnNzKNLPwhOC4pvb1l+q3znKaRSOOWe9OuGbChHbqSgOocUXGSrzxqUY7Wc3938gX5Z&#10;zi/vH+Z3DyuwZSHq1U3LCfwP1jUBTdGDshaK1IMt4wasDYIwPpN8Y4/RgrD7ehTEsnQj8i8acbGo&#10;CN/QuZagBaBQdvbw+XTXfebCumbyE6trG9e23ZMFoF/k3St8+5y+FHnbUG68SClaA2+C64pJjZHK&#10;aLOmkHPqugidbECi3Ghjt7Mp44Tjr2g6D4I0+jhYJMFiEAeT5WCexpPBJFhO4iCehotw8bddHcZZ&#10;qyn4S+pLyXqsMHqC9lWV6PXU64/TMbQlTi0tUw7Q/t9BhCFLicWqVX4HrMI8aBtFTV7ZZgnM9eMw&#10;+fDC0fzErD0DDYqC1t2vogDVIa0RjowXijIdTUHpMTqVlThOx/GoF4doEo/sPI96b0Mqba6oaJBt&#10;AOEA1+1BtuCMn7qfYqFzYY/dOVTzZwPgiR1xTljYfRO88NEHjR8oL8OTvISRN+dlDudPlIEFqCao&#10;IRTOmOiV6GokhTbRj5+VkQuS/7Py21npEzKcjEb9jeyly932x/dhFE3HwX+Tlk+lga0GoL7UeyGH&#10;3tvE0VaXr1Vm9xWRFGLEmj2+76J9Xi1aUihhM8RAFAkU+WLDzbZ1FDK7jwIqIy//Wr64rZQSXUVJ&#10;ATD9jdVvZJf6Xd8knWGYTKPYH1Uvo07b7CVjT2qUBuk47QU0jKZB6OsyELv3EFDUzXCaRIlLpiNp&#10;bZiBor9mDVSdEBs+OkhmHV7ywiE0hNW+vRdey4AXXtsyu/XOla3heM/sWhSPQKwSoPPgMnyUQKMS&#10;6itGHRT4M6z/bKGcwKi+5sBrGsaWGeM6cTKJoKOO36yP30ABAqZm2GDkmwsDvaD3bA5XV8ncfWLB&#10;eSRwQ9gORJ1ruRIeWs++EY77btbTR9HFP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MvrsqvhAAAACwEAAA8AAABkcnMvZG93bnJldi54bWxMj0FLw0AQhe+C/2EZ&#10;wZvdbGKLxmxKKeqpCLZC6W2aTJPQ7GzIbpP037s96XF4H+99ky0n04qBetdY1qBmEQjiwpYNVxp+&#10;dh9PLyCcRy6xtUwaruRgmd/fZZiWduRvGra+EqGEXYoaau+7VEpX1GTQzWxHHLKT7Q36cPaVLHsc&#10;Q7lpZRxFC2mw4bBQY0frmorz9mI0fI44rhL1PmzOp/X1sJt/7TeKtH58mFZvIDxN/g+Gm35Qhzw4&#10;He2FSydaDa/xIpAa4jiZg7gBKlEJiGOInpUCmWfy/w/5LwAAAP//AwBQSwMECgAAAAAAAAAhAGjM&#10;GDiAhQAAgIUAABQAAABkcnMvbWVkaWEvaW1hZ2UxLnBuZ4lQTkcNChoKAAAADUlIRFIAAAKRAAAB&#10;mQgGAAAA0ZBqOwAAAAlwSFlzAAALEwAACxMBAJqcGAAACk9pQ0NQUGhvdG9zaG9wIElDQyBwcm9m&#10;aWxlAAB42p1TZ1RT6RY99970QkuIgJRLb1IVCCBSQouAFJEmKiEJEEqIIaHZFVHBEUVFBBvIoIgD&#10;jo6AjBVRLAyKCtgH5CGijoOjiIrK++F7o2vWvPfmzf611z7nrPOds88HwAgMlkgzUTWADKlCHhHg&#10;g8fExuHkLkCBCiRwABAIs2Qhc/0jAQD4fjw8KyLAB74AAXjTCwgAwE2bwDAch/8P6kKZXAGAhAHA&#10;dJE4SwiAFABAeo5CpgBARgGAnZgmUwCgBABgy2Ni4wBQLQBgJ3/m0wCAnfiZewEAW5QhFQGgkQAg&#10;E2WIRABoOwCsz1aKRQBYMAAUZkvEOQDYLQAwSVdmSACwtwDAzhALsgAIDAAwUYiFKQAEewBgyCMj&#10;eACEmQAURvJXPPErrhDnKgAAeJmyPLkkOUWBWwgtcQdXVy4eKM5JFysUNmECYZpALsJ5mRkygTQP&#10;4PPMAACgkRUR4IPz/XjODq7OzjaOtg5fLeq/Bv8iYmLj/uXPq3BAAADhdH7R/iwvsxqAOwaAbf6i&#10;Je4EaF4LoHX3i2ayD0C1AKDp2lfzcPh+PDxFoZC52dnl5OTYSsRCW2HKV33+Z8JfwFf9bPl+PPz3&#10;9eC+4iSBMl2BRwT44MLM9EylHM+SCYRi3OaPR/y3C//8HdMixEliuVgqFONREnGORJqM8zKlIolC&#10;kinFJdL/ZOLfLPsDPt81ALBqPgF7kS2oXWMD9ksnEFh0wOL3AADyu2/B1CgIA4Bog+HPd//vP/1H&#10;oCUAgGZJknEAAF5EJC5UyrM/xwgAAESggSqwQRv0wRgswAYcwQXcwQv8YDaEQiTEwkIQQgpkgBxy&#10;YCmsgkIohs2wHSpgL9RAHTTAUWiGk3AOLsJVuA49cA/6YQiewSi8gQkEQcgIE2Eh2ogBYopYI44I&#10;F5mF+CHBSAQSiyQgyYgUUSJLkTVIMVKKVCBVSB3yPXICOYdcRrqRO8gAMoL8hrxHMZSBslE91Ay1&#10;Q7moNxqERqIL0GR0MZqPFqCb0HK0Gj2MNqHn0KtoD9qPPkPHMMDoGAczxGwwLsbDQrE4LAmTY8ux&#10;IqwMq8YasFasA7uJ9WPPsXcEEoFFwAk2BHdCIGEeQUhYTFhO2EioIBwkNBHaCTcJA4RRwicik6hL&#10;tCa6EfnEGGIyMYdYSCwj1hKPEy8Qe4hDxDckEolDMie5kAJJsaRU0hLSRtJuUiPpLKmbNEgaI5PJ&#10;2mRrsgc5lCwgK8iF5J3kw+Qz5BvkIfJbCp1iQHGk+FPiKFLKakoZ5RDlNOUGZZgyQVWjmlLdqKFU&#10;ETWPWkKtobZSr1GHqBM0dZo5zYMWSUulraKV0xpoF2j3aa/odLoR3ZUeTpfQV9LL6Ufol+gD9HcM&#10;DYYVg8eIZygZmxgHGGcZdxivmEymGdOLGcdUMDcx65jnmQ+Zb1VYKrYqfBWRygqVSpUmlRsqL1Sp&#10;qqaq3qoLVfNVy1SPqV5Tfa5GVTNT46kJ1JarVaqdUOtTG1NnqTuoh6pnqG9UP6R+Wf2JBlnDTMNP&#10;Q6RRoLFf47zGIAtjGbN4LCFrDauGdYE1xCaxzdl8diq7mP0du4s9qqmhOUMzSjNXs1LzlGY/B+OY&#10;cficdE4J5yinl/N+it4U7yniKRumNEy5MWVca6qWl5ZYq0irUatH6702ru2nnaa9RbtZ+4EOQcdK&#10;J1wnR2ePzgWd51PZU92nCqcWTT069a4uqmulG6G7RHe/bqfumJ6+XoCeTG+n3nm95/ocfS/9VP1t&#10;+qf1RwxYBrMMJAbbDM4YPMU1cW88HS/H2/FRQ13DQEOlYZVhl+GEkbnRPKPVRo1GD4xpxlzjJONt&#10;xm3GoyYGJiEmS03qTe6aUk25pimmO0w7TMfNzM2izdaZNZs9Mdcy55vnm9eb37dgWnhaLLaotrhl&#10;SbLkWqZZ7ra8boVaOVmlWFVaXbNGrZ2tJda7rbunEae5TpNOq57WZ8Ow8bbJtqm3GbDl2AbbrrZt&#10;tn1hZ2IXZ7fFrsPuk72Tfbp9jf09Bw2H2Q6rHVodfnO0chQ6Vjrems6c7j99xfSW6S9nWM8Qz9gz&#10;47YTyynEaZ1Tm9NHZxdnuXOD84iLiUuCyy6XPi6bG8bdyL3kSnT1cV3hetL1nZuzm8LtqNuv7jbu&#10;ae6H3J/MNJ8pnlkzc9DDyEPgUeXRPwuflTBr36x+T0NPgWe15yMvYy+RV63XsLeld6r3Ye8XPvY+&#10;cp/jPuM8N94y3llfzDfAt8i3y0/Db55fhd9DfyP/ZP96/9EAp4AlAWcDiYFBgVsC+/h6fCG/jj86&#10;22X2stntQYyguUEVQY+CrYLlwa0haMjskK0h9+eYzpHOaQ6FUH7o1tAHYeZhi8N+DCeFh4VXhj+O&#10;cIhYGtExlzV30dxDc99E+kSWRN6bZzFPOa8tSjUqPqouajzaN7o0uj/GLmZZzNVYnVhJbEscOS4q&#10;rjZubL7f/O3zh+Kd4gvjexeYL8hdcHmhzsL0hacWqS4SLDqWQEyITjiU8EEQKqgWjCXyE3cljgp5&#10;wh3CZyIv0TbRiNhDXCoeTvJIKk16kuyRvDV5JMUzpSzluYQnqZC8TA1M3Zs6nhaadiBtMj06vTGD&#10;kpGQcUKqIU2TtmfqZ+ZmdsusZYWy/sVui7cvHpUHyWuzkKwFWS0KtkKm6FRaKNcqB7JnZVdmv82J&#10;yjmWq54rze3Ms8rbkDec75//7RLCEuGStqWGS1ctHVjmvaxqObI8cXnbCuMVBSuGVgasPLiKtipt&#10;1U+r7VeXrn69JnpNa4FewcqCwbUBa+sLVQrlhX3r3NftXU9YL1nftWH6hp0bPhWJiq4U2xeXFX/Y&#10;KNx45RuHb8q/mdyUtKmrxLlkz2bSZunm3i2eWw6Wqpfmlw5uDdnatA3fVrTt9fZF2y+XzSjbu4O2&#10;Q7mjvzy4vGWnyc7NOz9UpFT0VPpUNu7S3bVh1/hu0e4be7z2NOzV21u89/0+yb7bVQFVTdVm1WX7&#10;Sfuz9z+uiarp+Jb7bV2tTm1x7ccD0gP9ByMOtte51NUd0j1UUo/WK+tHDscfvv6d73ctDTYNVY2c&#10;xuIjcER55On3Cd/3Hg062naMe6zhB9Mfdh1nHS9qQprymkabU5r7W2Jbuk/MPtHW6t56/EfbHw+c&#10;NDxZeUrzVMlp2umC05Nn8s+MnZWdfX4u+dxg26K2e+djzt9qD2/vuhB04dJF/4vnO7w7zlzyuHTy&#10;stvlE1e4V5qvOl9t6nTqPP6T00/Hu5y7mq65XGu57nq9tXtm9+kbnjfO3fS9efEW/9bVnjk93b3z&#10;em/3xff13xbdfnIn/c7Lu9l3J+6tvE+8X/RA7UHZQ92H1T9b/tzY79x/asB3oPPR3Ef3BoWDz/6R&#10;9Y8PQwWPmY/Lhg2G6544Pjk54j9y/en8p0PPZM8mnhf+ov7LrhcWL3741evXztGY0aGX8peTv218&#10;pf3qwOsZr9vGwsYevsl4MzFe9Fb77cF33Hcd76PfD0/kfCB/KP9o+bH1U9Cn+5MZk5P/BAOY8/xj&#10;My3bAAAAIGNIUk0AAHolAACAgwAA+f8AAIDpAAB1MAAA6mAAADqYAAAXb5JfxUYAAHqrSURBVHja&#10;7N11eFxV4sbx78TdtUndmxqV1KFNCy3uwWGBXRZYZHH4MQsLZNHFdXGXwUqRIhWod6i3qWuapHF3&#10;mfn9MZPpJLVoI30/z5Mnc8/M3Lk5987knXPvOceAiIgcIikx/hngDmAVMMNoMpd0tG20Wq3aUSLS&#10;blxUBSIihwTIU4C7AVdgHHCtakVERCFSRORYbmiwfGNSYrxB1SIiohApInJYSYnx3YGLGxQPAc5Q&#10;7YiIKESKiBzJ7YD7YcrvVdWIiByk0zMiInZJifFBwH7AD8DF1RVLba3zQyYYTeYVHWV71bFGRNqT&#10;WiJFRA76Z12ABDjrRiNu7h7O9/9bVSQiohApIuKQlBgfag+RAMT0i2PYyWcw6tTznR82Mykxfopq&#10;S0REIVJEpM4DQGDdwpSL/wbA+HOuxsXVzflxT6mntoiIQqSICEmJ8X2AW+uWu/UdQt8R4wHwDw5r&#10;2Bo5AUhUrYmIQqSIiDwFOC5+TLjyVjAcbGyccuH1eHj71Ht8UmK8t6pNRBQiRUROUEmJ8acCF9Ut&#10;9x81mZ5DRtV7jE9AMBPPvca5qCdgVO2JiEKkiMiJGSC9gNccH4iubsy4+p+Hfez4sy4nKDLGueie&#10;pMT4wapFEVGIFBE58dwP9KtbGHfmZYREdz/sA13dPZj5l7uci9yBN9TJRkQUIkVETiBJifEjgQfr&#10;lgPDo5hy0fVHfU6/UZMYFD/NuehkbDPciIgoRIqInAAB0gN4H3CM3TPr+vtw9zx2X5mZ192Np7ev&#10;c9HjSYnx/VWrIqIQKSLS9T0MjKhbiJs8k34nTWzUE/2Cw5hxdb3GR2/go6TEeDdVq4goRIqIdFFJ&#10;ifGnYLsWErCNAznrunuatI6RCefSb9Qk56JxQJJqV0QUIkVEumaAjAA+c/7sO+PvD+Ll69/kdZ35&#10;9wfx9g90LrovKTH+dNWyiChEioh0rQDpAnwMRNeVxZ9xSaNPYzfkFxTK2Tc/1LD4o6TE+G6qbRFR&#10;iBQR6ToeAU6tW4jqPZCEy29p0Qr7j5rMuLOucC4KBWZrNhsRUYgUEekCkhLjL8FphhlPHz8u+Ofj&#10;uLp7tHjdCZffTMyAYc5FY4G3NX6kiChEioh07gA5BnjPUWAwcO6tjxAcFds6H6Kublx055P4BYc5&#10;F18OPKDaFxGFSBGRzhkgY4E52IbhAeCUi/9G/1GTW/V1/ILDuOjup3F1c3cu/k9SYnyi9oKIKESK&#10;iHSuABkO/IpTR5rB46cz+YLrGr2Obebf+fDhv7P4q7eP+diYfnGc+fcHGxZ/nJQYP1N7Q0QUIkVE&#10;OkeA9Ad+AAbXlcUOHME5t/wbDI27VLEkP4fZL/2L/VvXsejLt0jbmXzM5ww7+XROueTvzkXuwLdJ&#10;ifHjtVdERCFSRKRjB0gPYDYQX1cWEt2DxHuewa0JHWmWfvseNdVVjmUfv8BGPW/yBddx0vTznIu8&#10;gZ+SEuOHae+IiEKkiEjHDZBfAQl1Zf4h4Vz2wAsNBwY/qsLsA6yZN9uxPGDMyU3qiHP6X+9jUPw0&#10;56JgYIGCpIgoRIqIdLwA6WUPkGfXlfn4B3HVw28QFBnTpHXN/+QVLLU1juUpF/+1Sc83uLhw3u2P&#10;0X/0FOfiMHuQHKm9JSIKkSIiHSNABgA/NQyQVzz0WpOH8tm/dT1bls9zLMdNnklUr4FN3iZXN3cu&#10;vPMJesaNbhgk/0hKjJ+svSYiCpEiIu0bICOA+cC0hgEyokffJq/vtw+ec9x28/Bs0aw2rm7uXHLf&#10;cw2HFAoAfk1KjD9Xe09EFCJFRNonQA4AlgNj6sr8Q8K55rG3mhUgCzLTOLB7q2N5wjlXERAa0aJt&#10;dPf04sK7nmTIxFOdi72Bb5IS42/RXhQRhUgRkeMbIBPsAbJPXVlwZCxXP/ImIdE9mrVO/9AIQrv1&#10;BGw9uiecc1WrbKurmzvn3fooIxPObfj5+3JSYvyrSYnxbtqjItLZaG5XEemMAfIfwAuAI3zF9B/K&#10;xff8F9/A4Batu6qinIzdW4jqMxgPL++jPrY4L5u9m1bRM250o1ssl83+gIWfvdaweCFwqdFkzmrK&#10;tlqtVh0MIqIQKSLSiPDoC7wBXOlcPnj8dM75x8O4eXget22pqa7i9dsvpCg3C5+AYK5/8sNGB8kt&#10;y+cx59VH6o1DCaQBiUaTeZlCpIgoRIqItF6AHAp8DsQ5l0887xqmXXpTo2eiaS0l+Tm8eOOZjuUe&#10;g0/iyodew+DSuKuE0nYm89V/76UkP6deNgX+BTxtNJktCpEi0pG5qgpEpIOHR0NCXMwt2MaAdMyD&#10;7enty/m3JzFm1sXHPUACeHj7kJO2l5zU3QAU5mRgtVrpNXRMo54fEBLBsClnkLFnKwVZ6XXFLsAM&#10;4JSEuJiFC5LTCo+2jn//+986QESk3aglUkQ6coDsAbwN1OvaHNGjHxfd9VSTx4BsbRWlxbx931UU&#10;Zh+wf6IaSLz3vw2H9Dkqq8XCH1++ydJv3mt4VzFwF/C20WQ+bJOjWiJFRCFSRKR+eHQB/g48Bfg7&#10;33fSjPM47Zo7j+v1j0eTtmMTHz58A5baWgA8ffy47vH3mtxDfPeGlfzw2qMU1z+9DbYxMG8ymsw7&#10;FCJFRCFSROTIAXIU8DoQ71zuHxzGmTc+SN+REzvcNv/5s4lf33vWsRzevS9/feojXFybdsVQRWkx&#10;P7/7DMlLfml4V5U9UD9hNJnLFSJFRCFSRORgeIwEHgOup8EYtkMmnsqs6+/F2y+gw27/9689yoY/&#10;fnQs/+Olb5o8Z3edrSsXMvftpygrym94VyrwAPDJkU5xS6d+D3gBXvZFV2yt8GX2LxEAtUaTuVg1&#10;JQqRciJ+OHYDopx+hwFB2KaBC7T/drcfl4ENVmEFnDsZFGK7Zsz5Jx/IBXKATPvvHKPJXKU90KGP&#10;DT/gduB+wM/5vsDwaE77y10MGDOlw/8dNdVVfPb47aRsXkOvoWO53PgSBkPz53MoLyni989eY838&#10;2XBoi+Mq4F9Gk/lnHUEd7nh2ASKAWCDS/hNm/wm33+fv9Lnnb//xaMLLlAFF9s/BIvvnXpr9cy8N&#10;SAd2ATudW65FFCKlo3+ARgEjgWHAAKCf/ac9e0Dk2j9U07C15KTbf+8BdgMpRpO5RnvvuB8r3sDN&#10;2FrWQp3vc3VzZ8K5VzPpvGta9drH0sJ8fAOC2rQ3d1lxAT5+ga32Ggd2b+Hnd54hfWfy4e5eATwE&#10;zFPL5HE7bj2AnkBvbLMl9QF6AT2AGPsX5I40A1GaPVBuANYBa4Fko8lcqb0pCpHSnh+mPsB44GRg&#10;HHCS/Vt3Z1ML7HcKlXW/dwN7mjqLiBzzuIkEbgFuahgeAfqPnsKMq24nJLp7q71mZVkJpqfvJmXL&#10;WvqMGM+lDzzfolbC481qtbDh9x9Z9OVbFOVmHu4hm4BngU/V8t4qx2iI05fgPvbAWBcaY+j8UwbX&#10;2APlImAxsNRoMmdrz4tCpLTlB6uLPSyegW3IldHN/cbt7ReAb2AInj5+eHr74unji4e3L57ePo7H&#10;ePr4AQasFgtVFaVOgaCU2poaqipKqSgrpbKshKryMirLSykrLjjcqb+WKgG2N/jZCuwwmsxFOjIa&#10;ffzEAzcCV3CYU3c9howi4bKbiRkwrFVft7KshE//c1u9lrxbX/2OgLCozvdtp7qK1b99w9Jv3rMd&#10;64fKBN4F3jeazNt11B31ePS0B8X+wED77QHAICCktV7H1c0db/9AfAOC8QkMxtsvEG+/QDy8ffD0&#10;8rH99va1fd7ZW6+9nG7Xqaoow1Jbi6W2hkr7515leSkVpcWUFuZRWpBLSUEuxfnZVJWXNWdT1wM/&#10;AD8BK40mc62OElGIlNb4oJ0FXGgPj6GNeZ6Xrz/h3fsQFBFDSFQsIdE9CAyPxi8oFL+gUFzdPdpk&#10;e61WC2VFhZSXFFJWlE9pYR4l+TkU52VTlJdFSV42xfk5FOZkUFvdKg02GU7Bchuww/57l9Fkrtbx&#10;Ex8LXAVcY/9HfYjoPoOYetnN9Bk+rtVfv6K0mM8ev71egIzqPZDrHn+/0TPLdERVFeWs/OFT/vz5&#10;C8qLjzge+UrgA+Bbo8mccQJ/8e3uFA6dA2PPlv4PdPPwJCiiG0ER3QgMiyIgNBK/4DD8g8PxD43A&#10;PzjM/mX4+KooLSY/M438jP3kHUghJ30fmXu3k5u+D6vF0phV5AGzgU+B3xUoRSFSmvrBOw243B4e&#10;A48VGGMHDqdb3zgiew0gqlf/jt/KY7VSXJBLQWYaBVnpFGTZfudnplGYnU5RXnZLWzRrgb3YWyzt&#10;wXIbttbL1C5+/IwAzgLOxjZMz2E/Z/qOnMi4sy6j97D4NtmO4rxsPnv8drL373KUhXfvy5UPvYpP&#10;QHCXqOuaqko2LPqJlT98St6BlCMe7dg64nxv/1nf1a6fTEqMD3UKh/2dAmN/DvZ2bvo/SIMLAWER&#10;BIXbgmJQZIwjNAZFxOAXFNrpjpes/bs4sGsLKVvWsn/rOorzjnkWOwMwAe8ZTeZ1+g8pCpFypA/i&#10;7sBfgL9iu0j8sDy8vOk9fBy9h42l+6CTCO/eu1NdX9aoBFhdRWFOBvmZqeRlpJJ3IIXc9H3kHUih&#10;MCezpQGz1B4sd2K7/nIXB6/D3NeZWjCTEuMN9n/YU4BJ9i8fR7yY0cPbh7hJpxF/+qWExfZus+3K&#10;z0jlk6RbDs4k0wUDZP3vRBZ2rV3OuoVz2LF6CZbao/YTywWWAUuwXQ+31mgyV3Tw48wDW+eV3kBf&#10;Dl6fWPc7sCXr9wsOIyS6B6HRPQjt1oPgKPvvyBhcXN3oygqzD7B30yp2rFnCno3mY50KXw28BXym&#10;S3lEIVLqWh3PxHat2iyOcMF4QGgkg8cn0G/UJLoPGomrm/sJW2c11VXkHdhfL1jmHkghL30f5SUt&#10;/ly1YOs57tzBZw+2HuXpwH6jyVzWTseKDzAYW8/7YcBQbNfFhh6jOYfew8Yy/JQzGTh2Ku6eXm2+&#10;rR88dAOp29Y7lrv1i+OS+57tkgGyobLiAjYv/Y0Nf/zIgd1bGvWdyf6FZiO2DjrJ2FrRU45HpzL7&#10;JTNh2DqsdLP/jrX/rusFHdvS/1ce3j6ERHUnNKYXodE9CInqTki3noRG98DD6VrsE1ltTTX7t65n&#10;y4r5bF258HDjlDoOM2ynul8xmszrVXMKkXLihccQbIM632z/hn8In4BgBo+fTtyk0+g+cHibDovS&#10;VZQXF5J7YB956XXB0v47Y39rXYMJtrHh0mkwHqb9p27cuLqxMyvsy3UXQpUDldjGpaubTiUQWwep&#10;YGwdCoLtP5H2f+I97D/hjd1AV3cPeg8dQ//RU+g/5mT8g8OO6354+94rydxnmyWw9/B4Lr77adw9&#10;vU+447EoN4uda5awY/Vi9m5aRU3Tj8FKe6DMxHadXB628VjzsbWoY//dsPXcedBs57EQ68ZHrBs3&#10;sW7MxFbh4upKUEQMod16EhLdnVB7SAyJ7oHfcT4GOztLbS17NppJXvoLW1YsoKbqiCMCLQFeBb7W&#10;deAKkdL1w+MA4E5sHR0ObRIyGOg7YgIjE85hwJgpXf5UzvFitVooyskk1956mZ+RarsWMzON/Ky0&#10;o31Ad44PEoMLkb36033QSHrGjabP8Ph2DW0Hdm9l2ez3CY3pxZQLr++QLee1NdX88MZ/yNizlTEz&#10;L2b0aRe26etVV5aTum0j+7etY//W9aTt2ER1ZUWnO9Y8vH0ICu9GsOP6xBiCImMIiepOUES3Jk81&#10;KY34JlFeyqbFP7NuwXdk7Nl2pIelAi8Cb+pUt0KkdL3wOBm4GzjncPvdPziMkdPPY2TCOQSERqrC&#10;jrPSwjzyM+3B0hEu0ynMTqc4LxtLbcfpHGlwcSEkugcR3fsQ0aMf3foPJXbAcDy8vLUjm2Cb+Xe+&#10;evY+x/KgcdM460bjcevNa6mtJStlJ1n7dpC1fzfZKTvJ3r+L4vycdq0Xb/9A/IPD8A+JICA0ksDw&#10;6IOBMTIGH/8gHTztKGPvNlb/8hWblvxypC+/RcCbwHNGk/mAakwhUjp3eEzANqPFKYe7v/ugkYyZ&#10;eRGDxk1Tq2MHZbVaKC3Mpzgvi+K8HIrzsigpyKWsKJ/y4kJKi/IpK8yjorSYyvLSFrcueXr74uUX&#10;gI9/EAGhEQSGRxEQGuX4Zx4a0wu3Nhqi6UT7Z/zu/X/Baj045EpQZAzn/uNhYgeOaLftqqmuojAr&#10;ncLcTAqzD1CUk0l5SSHlJUVUlBRRUVpMeUkRFksNtdXVVNuDRHVlBe4eno7LXjw8vXBxc8PNw8s+&#10;HqJtHFhPHz+8/QLwCQi2jZ8YGIpPQCC+ASH4h0bo2OokykuKWL/we1b98mW9DmxOKrB1wvmv0WRO&#10;UY0pRErnCo8zgUewDQ5ej4urG0Mmnsr4s68gsmd/VVYXDJ22wYhLqSwvxWqxtWJWV1VQW1NTLywa&#10;DAYwGPDy8cPdyxtv34BOPX5iZ7NjzRK+f+3RemM9GgwujDvrMqZecmObjacq0pqfN1tX/s7K7z8m&#10;7fBTc1ZjGwD/EbVMKkRKxw+PE4AnOEzLo4e3DydNP5/4My7RKWuRDqIoN4tvXzTW600OENlrANc8&#10;+tZx6c0u0hr2b13P8jkfsWP14sPdXQG8DDxlNJlzVVsKkdKxwuNA4BlsAzzX4+njR/wZlxJ/xqV4&#10;+fqrskQ6GKvFwrLZH7Doq7frjfF41cOv02PIKFWQdCoZe7ex+Mu32b5q0eHuLgT+A7yoed4VIqX9&#10;w2MI8DC2oXrcGobHCedcxejTLlR4lE7LUltDYXYGwZExXX6Yqcy92/n+tUfJ3LcDv6BQbnj2c7z9&#10;AnQQSKeUk7qHhZ+9dqQwuQu412gyf6OaUoiU4x8eXYC/YTt1XW8EZTd3D8aecSkTz71a4VE6rdqa&#10;atbO/46l37xLSUEug+KnceFdT54AobmWzH3bCYnugae3rw4E6fTSdmxi4aevsm/zmsPd/SvwD6PJ&#10;vFM1pRApxydAngS8TsNOMwYDI6edwymJN5xQA+sW5+ew4JNXKC3IdVw/5ubh6ejl6eXrz+DxCe3a&#10;41WaFqI2LZ7Lkm/eIz+z/jTjD3y6VKMISIdhtVgoKy6grLiAkvwcyooKbKMmlBQR2bM/A+OnNnmd&#10;5SVFfPvCg+RlpODm7om7pxee3r54+wfi4x+Ed0AQvYeOpWfc6E5XXzvXLOW3D1843DzvlcCTwBNG&#10;k7lSR5ZCpLRNePTCdur6Hg7ONgJAjyGjOO2aO4jsNaDTBIW8jP3kpO0hO2U3hdnp9D1pIoPHT2/y&#10;uua8+ggbF/101Me4eXhy+xs/NqtlNj8zFUtNDYER3TT8SBtbO382S755j6KcjEPui5s8k/NufVSV&#10;JO2uorSYL5+5h5St68BqPeLjLje+TO9h8U1a98ofPmHeRy8d83HXPfE+0X0Gd8oviat//YpFX75F&#10;RWlxw7uTgb8YTeZVOso6B32l7zwBcjzwPjDQudwvKJTT/nIngyfM6PB/w47Vi9m9YSUHdm4mc9+O&#10;Q6ZgW//7D9z0wleERHdv0no9vI49721tdXVzpnxj+XcfsuDTVx3LvoHBBIZFExgeTWBENCFR3Rk0&#10;LkHXrbWS9Qu/PyRAhsb0YuqlNzJo7FRVkHQIW5bPJ2XL2mM+rrQwr8nrDovt3ajHFeZkdMoQ6eLq&#10;ytjTL2HIxNOY99GLbFo8t953RWBFUmL8s8C/1PFGIVJaHh7dgH8BRsAxgJ/B4MLomRcy9dKbOsV1&#10;U1tWzOeb5/+vEY+0NnndCZf/A7+gEPIz02yBsbaG6opyAGqqKrFiZdiUM/ALCm3yureZf2/wTyGf&#10;0sJ80ndtdpSt+tnE3575VAdrKxgy8TTSdmwCIDgylskXXMvQKadrKrvGvHMsFhZ9+RY5aXvoPSye&#10;gfHT8A0MPuHrpby4kLyM/eRn7Cc/M428jFTyD6SQn5WOT0AQF9/9TJO/uEb1GYjB4FJvoPi6z2Wf&#10;gEB8AkLoGTeqWWdW+o6cyNWPvMmB3VuoLCuhqrKcqvIyyosLbYO+FxfSrX8cA0ZPaVZd/PnzF3j5&#10;BtJ/9CSCI2Pbbb/4BgZz7i3/ZuS0s/nxzcfJz3BcuuIK3AucmpQYf5nRZN6md3fHpdPZHTtA9gY+&#10;ASbUa5np1pOzb36ImP5DO83fsmz2Byz87LXD3ucfHEZY9z4Mm3I6w04+o0Nt97oFc5j79pNHnXbQ&#10;1c2d+z9Z0qz1l+Tn4Onj267zTHe0IDTntUfpP2oSg8dP18DnTbB15UK+fu7+eoGmx5CT6D9qMn1P&#10;mkhYTK8T61iyWvjy6XvYsebo783x51zJ9CtubfL6c1L3kL1/l23WnaBQfPyD8QkIxGDouMfsV/+9&#10;l21//uFYjujRl4HxUxk4dmq7XgpVXVnB75+/hnmuqeHlAWXAbUaT+R29wxUipWkB8gzgY5x7XhsM&#10;jD/rck655MZOd21eWXEB37/6CEW5mUT2GkB0n8FE9xlEePe+x22u4OaqLCshN30fhTm2aeAKs9Mp&#10;yD5AYdYBKstLmXDOVYyZdXGT1/vj//7DugVzHEE6KDKG4KjuBEd0s81N3aNfo09tiexat4zPn7jj&#10;iPcHhEYy6fy/MOrUC06I+shK2clb91xxzMedd9tjxE067YSok08e+wd7Nx3+csOQ6O4MP/lM4s+8&#10;rN0GuN+/dR1zXn2Egqz0hne9D9xsNJnL9U5XiJSjh0cDtukK/+Vc7h8cxjm3PEKvoWNUSV2kleTx&#10;Sycc83HTr7yN8Wdf0eH/nrKifLJT95CXnoJfcCj9m3GqTVpu/cLvWTvv2yNNPwfAbW/8iH8HG72h&#10;OD+Hwqw0inKzKMrJpCgvi+LcLIrzsnBxc2P6FbcSM2BYk9ZZVVHO/+5MpCg3y/ElPCA0kpCoWEKi&#10;uhMS3Z2Y/kNPqFEbclL38NsHz7Nn059YLZbDPmbMrIuZee3d7felvbyUuW8/RfKSXxretQ44z2gy&#10;79M7XSFSDh8gfbG1Pp7nXN5v1CTOvvkhfPyD2nX7slN3s3/LOnoNHdvka4jkUF89e98h11w21GPw&#10;SVz17zeata/2bPgTVzdXPH388PTxw8vHDw9vX7x8/PAPCW/2UDmp29az1fw7hVkHKMw5QH5m2iG9&#10;LM+95d8MnXK6dnI7KcrJYMuK+WxftZjU7Rscl2O4e3px+/9+avJ11JVlJWxftQirxYK7pxeu7p54&#10;+vjW+5IbEt2jWds69+2nWPPb0cebjh04gmsefbPpgaSshAO7t+AbFEpIZKzmIrcrLylix6pFbDX/&#10;zp4NK+t1Ohw8PoEL7nii3bdxw+8/MPftpxp2iMyyB8nl2osKkVI/QMYC3wMjHTvH4MLJiX9j8vnX&#10;tttMHVaLhe2rFvHn3C8cA8V6+vhxyyuzNZB5iyvXStb+XeSm7yM/I5X8zFTb76x0inIzcXFx5eyb&#10;/8XQybOatNqy4gJeveU8qiqOfObHw9uHxHufpWcTp9QryErntdsvPGIrRp2pl9zIpAuu1T7uACrL&#10;S9mz0UzWvh0MGHMKUb0HNnkdnzx2C3s3/Xn0fX7pTUw6/y9NXvcTl0+qN9Xj4QweP50L7nhcO7MN&#10;VFWUs2P1YrYsn0dNdRWn/eXOZn8haG2Z+3bw1X/vbXh6uxK42mgym7T32p96Z3eMADkI+AVwvHM9&#10;ffy44J//oc+I8e2yTWXFBayb/x2rf/2aotzMQ77dlxcXKkS2+CucgYge/Yjo0e+Qu2prqrFarc26&#10;9rW8qOCoARKgqryM9QvnNDlElpcUHjVAurp70H3gcEYknKP920F4evsyKH4ag+KnNXsdOWl7jvmY&#10;LSvmNytEDho3jc3LfnO8J/wCQ/APiSAgNAL/kHBConswYurZ2pFtxMPLm7hJp3XI60Ije/bn+ic/&#10;5Ovn7ne+ltMT+CwpMT7SaDK/rD3Yzv/GVAXtHiDHAT8AjouUgiK6cen9zxPaTr0pF3/1Nktnf0Dt&#10;YcZVdHX3YPxZlzP10pu08zqwRV++yabFv1BeUkhlWekhQ5FgMHD+bY8xZOKpzVj3W+xatxy/oFCC&#10;IqIJDO9GcFQs4TG9CYyI7tC9U6V5Ni35mYWfvU5lWQk1VZXU1lQf8phTr7mD+DMubfrKrVZy0vfh&#10;7uGFf0iYZiSSQ1hqa5j79tOsW/Bdw7seMprMj6mGFCJP5AD5K+AYqbpbvzguuf+5drv+sSg3k5dv&#10;PrQVKSA0klGnXsBJ08/FJ0Bjz3U21ZXlVJaVUllu+/ENCCYwPFoVI81mtVioLC+1fbl0c2+3Hr3S&#10;/mqqKqmuqmzzSReWfP0Of5gOuTb2KaPJfL/2gkLkCR8g+wwfx0V3P92uH8bVleW8fPM5lJcUAdBz&#10;yCjGzEpkwJiTNeCziIjUk5O6hw8fvoHykiIGjZvGKYl/b9Ohydb89g0/v/NMw7MrjxlN5oe0NxQi&#10;T5QAOQxYDATWlfUfPYUL73wCVzf3dt++gqx0dm9YSfdBIwiP7aMdJiIih7X02/f5/fPXnVKFgaGT&#10;Z3FK4g0ERXRrk9fctORn5rzySMMgeafRZH5ee+T4UtPS8Q+QfYA/gNCOGCABvHz9ie4zGF+dthYR&#10;kaPw9PZh05Kfqa052MM+K2Una377hoqyErr1G4Kbh2ervmZEj34ER8Wy/c9FOE2VOzMhLmbPguS0&#10;9dorCpFdNUAGAwuBnnVl/UZN4qK7nuwwAVJERKSx/IJCGT71LKorysnct9PROmi1WEjbvpH1C7+n&#10;78jx+AaGtHqQ9AsOY8fqetNanpUQF/P7guS0FO0ZhciuFiDdsfXCdkw5EztwBIn3/rfVv6WJiIgc&#10;L57ePvQfPZnhJ59JeUkhWSm7HPdVV1bg7uHZJsPVRfcZhIurK/uSVztnmnMT4mK+WpCclq89oxDZ&#10;ZSTExTwHOMa/CO3WkysferXJM0c0haW2htqaag2ZISIibc7L14+B8VMZOOZk8jJSbYOEGwxMPPca&#10;Qrv1bJPX7DH4JEryc8jYs7WuyBuYmhAX88GC5LQa7ZW2pY41x0FSYvwlwOeOI9wvgGsff4/gyNg2&#10;e81Ni+fy2wcvUFleylk3GZs864mIiEhLZOzZhrunV5sFyDq1NdV89vjtzi2SAO8bTWZNm9XG1BLZ&#10;9gGyD/ATtlH2MRhcuOT+54jqPahNXq+sKJ85rz7C0m/fp7qqAqvFQkVpMcNPOVM7Q0REjhu/4LDj&#10;Muaxi4sr/UZNYvPS3xxjlwIjE+JidixITtuoPdGGda8qaNMA6QZ8CjjmB5x66Y30jBvdJq+3d9Of&#10;vHXPFWxdubBeef9Rk7UzRESky/LxD+KCO59oePnW60mJ8T1UOwqRndW9wLi6hb4jJzDx3Ktb/UWs&#10;FguLvnyLT5Nuo6Qg11Hu7RfA+bcnMe6sy7UnRESkS4vpF8e0+lPyBgBvJyXG69K9NqLT2W0kKTF+&#10;EPAZ4Abg7R/IZf/3Ih5t0JHmt/efY/mcj3AaL4u+Iydy2f+9SMyAYdoZIiJyYgTJAUPZt3kthdkH&#10;HP8Ogb0LktPWqXZan1oi287/sF8HCXD6X+/HLzisTV5o90bzwR3q6sr0K2/j0vufa7PXExER6YgM&#10;BhfOufkh3D29nYufto/TLK1MLZFtICkx/lLgrrrlgWNP4ZTEG9rum4CLK3s2/klwZDcS732WIRNm&#10;gEGt9yIi0rlsNS9k5+qlhHTrgbunV7PW4eXrj5uHJ7vXr6gr8gX8FySn/aQabuXQripo9QDpDWwH&#10;YgE8vLz5+3MmAkIj2vR1LbW1uLjqO4GIiHROO9cu44sn7wAgODKWKx9+vdn/O60WC+/cfzWZ+3bU&#10;FdUCQ40m81bVdOvR6ezWd1tdgASYdP61bR4gAQVIERHp1MqKDk4yk5+Zygf/up78jNRmrcvg4sJp&#10;197lXOQKPKlabl1KHq0oKTE+CPga8AIIiozhvFseUcATERE5hrCYXuzftsHRKaayvJSt5oUMGHMy&#10;3n4BTV5fYHg02Sm7yEnbW1c0KCEu5ucFyWlpqu3WoZbI1vVPILBu4ZTEG3B191CtiIiIHIOruweX&#10;3Pcc/UZNcpQV52Xz6eO3UZSb1ax1nnLpjRhc6kWdB1TTrbjPVAWtIykx3g/4AnsrZHj3vsy6/h4M&#10;6uAiIiLSuFDi5sbg8Qlk7ttB3oEUACpKi9mzwczQKbNwa2LDjE9AEAVZ6c7XRg5KiIv5ZkFyWpZq&#10;u+XUEtl6rgOC6hYmX3AtBoOqV0REpGlB0p0L73yCXkPHOMqy9+9i0+K5zVrfxPOuaThiyV2qZYXI&#10;DiMpMd4F26lsAEKiuzN4wnRVjIiISDODZOK9/6VbvzgO/m9t3gyGod16MnjcNOeiy5MS48NVyy3n&#10;pipoFdOB3nUL8WdcqlZIERGRFnD39OYK4ytsWTGfwPDoei2TTRV/xqVsWbHAsWrgauBZ1XLLKOm0&#10;jr/W3fD08WPYyWe2eIW71i1n3ocvkLFnm2pXREROSB7ePoyYdnaLAiRA7MARRPUa6Fx0vWpXIbLd&#10;JSXGhwHn1S0PnTwTDy/vFq1z/9Z1fPHknaz88TM+TboFS22NKlpERKQFRkw723lxcFJi/ETVikJk&#10;e7sScHQXG35Ky1ohqyrK+f61x7BaLQDUVFdhsVhUyyIiIi0QN+k0XN3cnYuuVa0oRLa3S+tuhMX0&#10;qncRcHMs+OQV8jMPjtA/6by/NHlIAxEREanP2z+Q/qMnOxddmJQYr74hCpHtIykxPgYYV7c8fOpZ&#10;LVpf+s5kVv/2tWO5W784Jpx7tSpaRESkFTT4Px0MnKJaUYhsLxc4L8RNOq35a7Ja+fW9Z8FqBWzD&#10;G5xz80OaMlFERKSV9B0xHk9vX+ei81UrCpHt5by6G5G9BhAQGtnsFW1Y9BNpO5Mdy+POupzQmF6q&#10;YRERkdYKPa5u9Bk5wbnogqTEeE0tpxB5fCUlxgcBU+uWB4w5uUXr27pyoeO2f3AYky/Q9b4iIiKt&#10;bWD9/9fRwEjVikLk8TbVuf4GjG1ZiOwzYjwABoMLM6+7B3dPb9WwiIhIK+t70sSGl4ppirlmUq+k&#10;5ptRd8M/OKzhIKZNNmbmRfSMG4WbuwfBkbGqXRERkcawWinKy8I/OByDy7Hbxrx8/YkdMJyULWud&#10;/5//VxXZdGqJbL6Euhs948a0ygrDY/soQIqIiDSB6em7efnmc3j3//5CTXVVo57TM2608+LJSYnx&#10;GktPIfL4SEqMjwYGHzwYR6lSREREjrPy4kJ2rFkCQMaebWxe+mtzQqQ3EK/aVIg8XqY4L/RqpZZI&#10;ERERaTxv/0BCors7ltfM+7ZRz4vpPxTX+hN5TFJtKkQeL45vLIHhUQRFxqhGRERE2sGoGQeHbE7b&#10;sYnMvduP+Rw3dw9i6s8wN041qRB5vEw4+G1mmGpDRESknQyfela9VsWNi+c26nkx/Yc6L45XTSpE&#10;trmkxHh3wHERZLe+g1UpIiIi7cTbL4CBYw/OXrh56a9YrZZjPi+6/v/v6KTE+B6qTYXINv/SA3g5&#10;QmS/oaoRERGRdhQ3aabjdnF+Dvu3rDvmcxqczgZQBweFyDY3su6GweBCVO8BqhEREZF21HfEOLx8&#10;/R3LKVuPHSIDwqLwDQxxLhqhmlSIbGuOgywstrdmlhEREWlnru4ejJl5MQAGFxd6DD6pUc+L6l1v&#10;opCRqsmm0Yw1LQiRET36qjZEREQ6gFMu+Tv9R0/Gxz+o0aOmRPTox651yxUiFSLbXlJivKvzQRbZ&#10;s78qRUREpIPoduh1jscIkfUag3okJcafB6QC6UCW0WSuUa0qRDY2JPoD/YCBwACgNxANRNl/IgBD&#10;3ePDe/Rr8mtUlZfx09tPUpidwYwrbyVmgIYIEhERaQ8RhzYGfdsgF2QBe4FtwA7n30aTuUwh8sQN&#10;jP2AsdiG6xkJDAG6NWUdzWmJXLdwDslLfgFg3kcvcc1jb+ldLCIi0g7CYnrh5uFJTVXlEXOm/afh&#10;tIiWpMT4bcBa4E9gGbDWaDJXK0R2vcBowDY0TwJwCjARCG/JOvuNmoR/SNNXsS95teO2i5sagkVE&#10;RNqLi6sbp/3lTpZ8/Q4lBblYamsb/VRgsP3ncntZRVJi/HJgATAP+NNoMtd25fozdOHgGATMBM4C&#10;ZgFhTXm+f3AYQZExBEXE4B8Sjm9gCD4BQfj4B+EXHE54994YDE3v3P78X2dSVlwAwIRzriLhilv0&#10;LhYREekAykuKKC8uoKy4gOK8bPIzUsnPTKMgK438zDSKcjIbNZC5XR7wE/AjMNdoMhd2tfrqUk1h&#10;SYnxwcAFwMXA9Mb8fb6BIUT1HkRU7wFE9R5EaExPgiNjcas/MXuryE3f5wiQAN36x+kdKyIi0kF4&#10;+wXg7RdASPThJ6+prqwgK2UnGXu2krFnOxm7t5KdupvamsOexQ4BrrT/VCUlxv8AfAl8bzSZS7tC&#10;fXX6lkh7j+kzgOvsv4+Y/lxcXYnuPYgecaPpMWgkkb0H4h8cdty2ddOSn/nu5Ycdy7e98eNxfX0R&#10;ERFpXbU11aTv3Mz+revYl7yalC1rqamuOtpTioEvgHeMJvMKhcj2CY8xwI3A9dh6UB9WYHg0/U6a&#10;SJ8RE+g9bEy7Dg7+6/vP8efcLwAICI3g1te+17tPRESkC6mpqmTf5jXsXr+crSt/pyg382gP3wC8&#10;BHxqNJnLFSLbPjyOBe4ALgLcD/eY0G49GTx+OgPjpzYcjb5dffjwDezfuh6AweOnc8Edj+vdJiIi&#10;0lVZraTv3sLWlQvZtHguxXnZR3pkDvAm8LzRZM5RiGz98DgReAhbZ5lD+PgHMWTSqQw7+Qy69R3S&#10;If+G9x68jvSdyQCces2dxJ9xid5gIiIibai6soK8Ayl4+wfiGxCMaxv0eWhcnrSwL3k1G/74kc3L&#10;51N7+FPepcArwAtGkzlDIbLl4XEM8DQw7XD3xw4YzuiZFzJ4/HRc3dw79N+yZ4OZeR+9QHBkLGf/&#10;42E8vX317hYREWkjFaXFvHXvlRTlHMxjnj5+BIZFEhjejaDwaGIGDCNu4qlgOH6RqLy4kPW//8Dq&#10;376mIDPtcA8pA54DnjaazMUKkU0Pj72Bx4FLD9loFxeGTJjBhHOvPu5TD9ZUV5GxZysFmWn0HTkR&#10;b/9AvUtFREQ6oN0bVvLZf2475uPOutHIiGlnH/fts1otbF35O8u/+4ADu7ce7iFZwCPA/zrimJMd&#10;LkQmJcZ7AQ8A99Ogp7WLqxsjp53NhHOvJiii23HZnsqyElK2rmPvRjOp2zaSsXc7llrbVJrBUbHc&#10;9PyXGFxc9E4VERHpYKory3nfeD1ZKbuO+rgpF13PyRff0K7bumejmT+++B9pOzYd7u51wI1Gk3ml&#10;QuSRA+RM4FWg3ozoBoMLw04+nZMvvoHA8Kjjsi1FuZnMeeXfpGxZd9SBRe/54Hc8vLz1ThUREemI&#10;rFbys9IoLcyjJD+XkvwcCnMOUJidQWFOBgEhEZxxwwMd5szi9lWL+f3z18nef0jwtQL/A+4zmsxF&#10;CpEHw2MA8AJwbcP7+gwfx4xr/kl4bJ/juk3zPnyBlT9+dsT73Tw8mXTeNUy+8Hq9QUVERE4wuen7&#10;+OOLN/Dw9mXIxFPpPXRsq52ZtFotrJs/h4Wfv0Z58SET3aQAfzGazAtP+BCZlBg/FXgf6OlcHhge&#10;zYyrb2dQ/LR22a5VP3/JL+/917HsHxJOjyGjiB0wnJj+cUT2HICLq6veRSIiIiegL568g51rlzmW&#10;/YLDGDp5JidNP5+Q6O6t8hrlJUX88cX/WPPbNw3PilqBF4EHjCZzxQkXIu0zzTwMGJ23w2BwYdxZ&#10;l3FK4t9x8/Bsv6PDamXLygVUlpXSfdAIQrv11DtGREREAPjmhQfZsnzeYe/rNXQsY09PZMCYk1vl&#10;tdJ2bOL71x4lN31fw7vWABcZTeY97VEH7dKUlpQYHw58i+30tSNAhnbrSeJ9zzJi2tm4uLbztN4G&#10;A+GxfYjqPRAf/yC9W0RERORgUIwbQ21NNfmZaVRX1m8MLMhKZ/Oy3/DxD6Jbv7gWv1ZAaAQjp59L&#10;bXUVaTuSsTVEArYZ+65JiItJXpCctr3Lh8ikxPhRwB/ASOfyUTPO5+J7niEoPFpHpoiIiHRo7p5e&#10;9B05gXFnXkpMv6FYamvIO7C/3mln/5BwBoyZ0iqv5+LqSp/h4+g+aAS716+gutIxS6IXcHlCXEz1&#10;guS0xcezDo7r6eykxPizsE067lNX5untyxk3PMCQiae26mvV1lSz6pevWDd/NsGRsZx726Ma3FtE&#10;RETaTGlhHusWzGHT4rlgMHD+7f8hokffVn+dkoJcvnv5IfZuWtXwrneBm4wmc1WXCpFJifG3YuuB&#10;7ei6FBbbm8R7/0twZGyrvtaWFQtY8Okr9UaBP/1v9zNqxvk6wkVERKTTs1osLPjsVVbM+bjhXfOw&#10;XSdZ2NbbcFxOZyclxj8CPOkcWvudNJFL/+9F/ILCWu118g6k8M0LD7J8zodUlNafJWjcmZcdtwHK&#10;RURERNqSwWCgz/BxBIVHs3PtMufT6H2AhIS4mC8XJKdVtuk2HIcA+SRwn3PZ2FmJnHrNHa03npLF&#10;wpJv3mXp7A8OmdA8PLYPM675J32Gj9MRJyIiIl1Oypa1mJ66i8ryUufiNcAso8mc3SlDZFJi/ItA&#10;vUkrp112MxPPu6ZVX2f9wu/54Y2kemW+gcGcknijvae3xnMUERGRrisrZRefPHozZcUFzsWbgKlG&#10;kzm3LV6zzSZ9TkqMf7RhgJx1/b2tHiABqirKnGKxgVEzzufG57/kpBnnKUCKiIhIp1BdWU55SfNm&#10;NIzo0Ze/JL2Df0i4c/FQ4MekxHifttjeNklYSYnxtwFPHMx1Lpx7678ZOe2cNqn0iB79qCgtJjA0&#10;irNuMjLq1Avad6ByERERkSbI2LONt+6+nKXfvoeltpaecaMwGJp2wtjbL4DBE6azZfk8qsodDWyx&#10;wJiEuBjTguS02tbc5lY/nZ2UGH8Z8Klz2azr72X0aRfqCBERERE5jIWfvcay2R84lvuPnsK5tz7S&#10;rOEJ8w7s54N//bXhqe1PgKuMJrO1tba5VVsikxLjxwGzAcd0MwmX/4P4My/T0SEiIiJyBB7ePmxc&#10;9BNWi8UeBFPYZv6d/qOn4OXr16R1efsH0nfkBJKX/EJtTXVd8XCgYkFy2pIOFyKTEuOjgYVAUF3Z&#10;+LOv4OTEG3RkiIiIiBxFQEgEvUeMY+fapY6+HuXFhWxePo/ew+LxCwpt0vp8A0OIHTicTYt/dh7+&#10;JyEhLmb1guS0HR0mRCYlxnsCvwAD68oGjJnCmTc+2OTz+SIiIiInapAcOmkmqds2UJyXBdg6Dycv&#10;+YWeQ8cQEBLRpPUFhkfjHxzOjtWO2RANwJkJcTHfLkhOa3GP7VYJkQlxMS8CjulgInr045L7X8DN&#10;3UNHhIiIiEgjeXj7EDdpJjlpe8lN2wvYpnIuKchh6OSZTV5fVO+BVFWUkbZ9Y12RFzA5IS7m/ZZ2&#10;tGnxED/2+bD/Ubfs7R9I4r3P4uHlrSNBREREpIncPb248I4nGHXqBY6ysJhezV7f9CtupdfQsc5F&#10;I4H/tHQ7W3Su2X4d5AbAMXdh4n3P0n/UZB0BIiIiIi20e8NKKkqKGDQuoUVjX5fk5/DWvVdSVpTv&#10;XHya0WT+rbnrbGlL5HvOATL+jEtbJUBuWjyXF288k0+TbqWyrERHkIiIiJyQ+gwfx5CJp7Z48hS/&#10;4DDO+cfDDYvfT0qMD2ruOpu9RUmJ8VcC99QtR/UeyPm3J7X4j9y9YSVfP/8AVeWlFGSlERLdg6je&#10;A3UUiYiIiLRASFT3htdH+gPBC5LTfmjO+prVEpmUGB8KPO9Iom7unHvLI7i2sCNNTtpevnnuAccY&#10;SQaDCxE9+2mvi4iIiLSCqZfeREh0d+eiG5IS4ycetxAJPIPTaeyJ511DWGzvFv1RlWUlfPHUnVSW&#10;lzrKEi7/B9F9BmuPi4iIiLQCN3cPzrzh/5yLDMD/khLj3ds8RCYlxk8Crq1bDovtzaTzrmnZX2S1&#10;8sPrSRRkpjmKRiacy/hzrtTeFhEREWlFPYaM4qQZ5zkXDQVubdMQmZQYb8DWCulw5t//r8Wnsc1z&#10;TWw1L3Qsxw4cwazr79FeFhEREWkDCZffgk9AsHPRg03tZNPUlsgLgQmO2Dp5FrEDhrf4D1n67XuO&#10;2z7+QZx/exKubu7awyIiIiJtwMvXn1PqT00dAjzQJiHSfq78ibplN3cPpl56U6v8IXXT+BgMLpx7&#10;26MEhEZo74qIiIi0oZEJ5zYcxPy2pMT47o19fqPH40mIi7kBuLpuedzZVzB4fEKr/BEDxp5MQGgk&#10;Uy68jp5DRmmvioiIiDRBVUU5eQdS8A0IBkPj5pIxuLgQGB5N8tJf64rcAN/GDvnTqFdJSox3A3YA&#10;vcA2teE/Xv4WT29f7TURERGRdlRWXMDb91xBcX4Og+KnceFdTzbp+R89chMpm9fULVYDPY0m84Fj&#10;Pa+xp7MvqQuQAOPPukIBUkRERKQDSNuxieL8HAC2mheyzfx7k54/+fxrnRfdgTsb87xjhkh7j+z7&#10;65Y9ffzqTQguIiIiIu2nx+CT8PEPciz/9uEL1FRXNfr5vYfHE9Mvzrnopsb01G5MS+SZ2MYPAmD0&#10;aRfi5euvPSYiIiLSAXh6+3LKpTc6lguzD/Dn3C+atI4J9cf89gX+0Roh8ra6G+6eXow763LtLRER&#10;EZEO5KSEc4ns2d+xvPTb96koLW708weOOZnw7n2di25ISox3aXaITEqM7wPMqFseOnlWveZSERER&#10;EWl/BhcXEq64xbFcWVaC+afPmrACA6NPu9C5pAcwq9khEvgrTj24R52mayFFREREOqI+I8bTw2mo&#10;xBXff0pNVWWjnz9syul4eHk7F93QrBBpH1z8urrlbn2HENVroPaQiIiISAd1ysV/c9yurqqgqqKs&#10;0c/18PZh6OR6jY9nJSXGd2tyiATOAiLrFho0cYqIiIhIB9NjyCgSrriF6D6DmfmXuxrOj31MDUbg&#10;ccVpopmG3I6ynkvqbnh6+zJ4wgztGREREZEObsI5VzHhnKua9dzIXgOI6jWQjL3b6oouBg47evlh&#10;WyKTEuO9sbVEAtB/zMm4e3o1+4+pKi9jxZyPWb/we6wWi/auiIiISAc1ZNKpzoujkhLjBzQ6RAJn&#10;YBsjCIChk09r0cb89PaTzP/kZX54I4l1C+do74iIiIh0UHETT21YdElTQuTFdTe8fP3pPSy+2RtS&#10;XlzI1hULHMulBbnaOyIiIiIdVEBYVMMZbBIbFSIbnsoeGD8VF1e3Zm9I8tJfqa2pxnl9IiIiItJx&#10;DZk003lxqH3s8KOHSGAKTqeyh7SwQ82GP3503I7uM6jhaOgiIiIi0sEMHHtKw6KZjQmRjge5uXvU&#10;G7SyqQoy0ziwe4tjefgpZ2mviIiIiHRwgeFRhHbr6Vx0WmNCpONqyh5DRuHm7tHsDdj25+8HFwwG&#10;Bk+Yrr0iIiIi0gn0GTHeeTEhKTHe7YghMikxPhoYdoQnN9mWlQsdt7sPHI5vYIj2iIiIiEjnC5EB&#10;wLgjhkgaNFX2bWGILM7NdNweMuFU7Q0RERGRTqLnkFG41j8jferRQuSkuhv+IeGExfZu0YtPvfRm&#10;/IPD6DtyIiOm6XpIERERkc7C3dOL2AHDnIsmOC80HLvHcWfswBEtfvFhJ5/OsJNP114QERERaWfl&#10;JUW4uLjg6ePX6OfE9B/KvuTVdYvjkhLjDUaT2QpOLZFJifH+wBDnJ4mIiIhI57dl+Tye/9tMnr/h&#10;dFK2rG1CiKzXEhkIDKpbcD6dPcZ5OVYhUkRERKRLSF72G1aLhdrqKlb9bGpCiDwkD447XIh09KJx&#10;dXMnqvdA1biIiIhIFxAcGeO4vX/bhkY/zzcwmODI2GOGyLF1N6J6D2zYG0dEREREOqnYAcMdt0vy&#10;cyjMPtDo53brN8R5cczhQuTQgyFykGpbREREpKuEyIHD6y2n7djU6OdG9ap3dnpwUmK8wREikxLj&#10;PQDHxNotHdpHRERERDoO38AQAsKiHMsH9mxt9HND6k9/6Av0cIRIbD1tXOvuDe/eR7UtIiIi0oVE&#10;9zl4pjlzz/ZGPy/i0Fw42DlE1jvZHa6WSBEREZEuJbLnAMftrJQdjX5eYEQ0bh6ezkVDnEOkI5r6&#10;+AfhExCsmhYRERHpQnoPd/Shxi84vNHPMxhcCOvWy7koDg7OWOMIkWE6lS0iIiLS5cQOGM6Fdz1J&#10;xp5tnJRwXpOeG9a9Dxl7t9Ut9ncOkY4rJoMjuqmWRURERLqgQfHTGBQ/rcnPCwqPdl7sDgdPZ/eo&#10;Kw0Ii2zRxuWk7WX9wu8pLczTnhIRERHpAvxDI5wXY5IS4w1uSYnxboCjz3dAaPNDZEl+Du8+8Beq&#10;K8sJie7OTc9/CQaDal5ERESkEwt0Gh4IcAeiXIBonAYdb0mIzNizjerKcgDyDuynqrJCtS4iIiLS&#10;yR3mTHUPF+zntY+QNJukOC/7YET19MLDy1u1LiIiItLJBYYekg9jXXC6HvIISbPRyoryD64nNFI1&#10;LiIiItIFeHj74Ont61zUzQUIczzAyxt3z+a3HhbnH2yJ9A8JV42LiIiIdBE+gfXGEQ9zAYLqlrx8&#10;A1q0cuce2RqwXERERKTr8K6fE4NdgOCDIdK/RSsvzs85GCL9A1XbIiIiIl1Eg5xYP0R6+7WsJbK8&#10;uPBgiAwIUW2LiIiIdJUQ6Xe0lsgWhshufYc4bvcaOlq1LSIiItJVQmSDlkg3WvF09lk3PsiAsScT&#10;GB5dL1CKiIiISJcKkUFutGLHGld3DwaPn65aFhEREemgKstLWfPbNwSGRTFk4qmNfl6DjjW+bjjN&#10;VqPBwUVERES6tl/fe5YNf/wIgMVSy9DJsxr1PBc3N+dFHxcgQNUpIiIicmLI3LfDcfvArs3NXY2H&#10;i/OSq6ubalZERESkC3P38GrW8zx9/OotuwCujpXqdLaIiIhIl9bgtHSjGeov+roA/qpOERERkRNP&#10;TVVVc5/qVv90tpu7alNERETkBGFwcWn0Yz0bDAXpAjiSo7uHp2pTREREpAurrihz3HZ1a35/GBfA&#10;x7Hg6qqaFREREenCLLW1jttuTehkU1VedkiIdHD38lHNioiIiHRhtTXVjttNuZTRaql1XqxwqZ9M&#10;a1SzIiIiIl1YdVVFs55X4xQ+gcp6IbK6olw1KyIiInKCaDAf9tFDZFVlvWUXoKy1NiR9ZzK/vPsM&#10;W80LtVdEREREOqCG1zY2U4kL4GibrK1p/ulsq8XCZ4/fzqpfvuKb5/6P/IxU7SURERGRDsZisThu&#10;N6V3doOWyJr6p7ObeY4coLqygorSYlugtFrISdujvSQiIiLSgbl7Nn62wprq+gOTuwClrbERHt4+&#10;9YYIKi8u1J4RERER6WBiBwyzhUBXN2L6D23uaordcDqdXV1Z0aKN8vYLoLQwH4AyhUgRERGRDufC&#10;O59k1/rlhMf2IbRbz0Y/r7qyXgfsWjfAkfYqSotatFFefoGOEFleohApIiIi0tG4e3oxKH5ak59X&#10;WV7v5HWJC5B3MEQWt2ijvP0CHbcrSoq0l0RERES6iIqSejkx3wXIP8KdzQiRAY7b5QqRIiIiIl0n&#10;RJYeGiILHMGvhaezfQODHbdb0tNbRERERDpaiCw6JETmHyFhNtngCTMcPbQHjp2q2hYRERHpIsrr&#10;58QCN+cQ2dJT0H2Gj+PWV+dQW1NDYHiUaltERESki2jQ3yXPDcipWyotzGvxC/gFh6mWRURERLqQ&#10;2prqhmesc12AFMcDqqtaJUiKiIiISNdRnJfdsCjNBdjvXFKUm6WaEhEREZGD+TAno2FRqguQeowH&#10;iYiIiMiJHCJzMxsW7Xcxmsz5OM2ffZgHiYiIiMgJHSLrnanONprMFS51aVIhUkREREQOp7D+mer9&#10;AHUhcl9daX5mmmpKREREpItJ25nM50/8k98+eJ7amuqmhcjsA86Lqc4hcmtdaU7qHtWyiIiISBcz&#10;55V/s2vdcsw/fc6O1Uua9NyctHr5cLtziNxcV5qXsb/J6VREREREOq6SglzyDjhGdcRqtTb6uVUV&#10;5RRm1zudvdk5RDpaIq0WC7np+1TbIiIiIl1E2o5N9Za79R3S6Oc2aIUE2OIcIuutWae0RURERLpQ&#10;iNy+0XHbLyi0SdNT5+zf3bDoYEuk0WTOAxx9t7NbKURaamuw1NZoz4mIiIi0o5TNaxy3YwYMa9Jz&#10;s1PrhchUo8lc5AiRdsl1NzL2bG3xxu7esJL/XjuD5/82i/Sdydp7IiIiIu2gsqyE9F1bHMs940Y3&#10;6flZ+3Y6LzpW5BwizXU3Gp43b45182dTXVlORWkxy777UHtQREREpB3s37oeq9XiWO7VlBBptZJW&#10;vzFw9eFC5Iq6G+XFhfV68DRHcFR3x+09G1ZSW12lvSgiIiJynJWXFDlu+wWHER7bp9HPzUnfR2VZ&#10;iXPRysOFyJXOj0jb0bJT0P1HTXLcrqooJ2XLOu1FERERkeNsYPxU+o+eQnBULDOvvRsMhkY/17lD&#10;jt2KQ0Kk0WQ+AKQcDJEbW7TBMf2H4e0X4FjevnqR9qKIiIjIcebh5U3ivf/l5he/ZtC4aU16boNL&#10;HPcZTeaMQ0KknaM1MnXbhhZtsMHFhX5OrZFbVyzAarFoT4qIiIh0Eqn1WyLrnbVuGCIdc+Bk7ttB&#10;aWFei1548IQZjtslBbns27xae0NERESkEygtzCN7/y7nouVHC5E/Oy/sXr+iRS/ed8R4vHz9Hct7&#10;Nv6pPSIiIiLSCRwmB/52xBBpNJm343Rd5O71K1v04i6ubgw7+QzHclB4N+0RERERkU4RIuvlwHSj&#10;yVyv17XbYZ7zK/BXsA0YbrVaMBhcmr0B06+8lYge/fD08WNwEy/mFBEREZHjz2q1NGyJ/KXhY1yO&#10;ECIBKCvK58Duls1e4+rmzsiEcxg8PqFJXcpFREREpH1k7NlOWXHBYfPh0ULkPMAx4fXWlQtVkyIi&#10;IiInkO1//uG8aLXnw6OHSKPJnA/Mr1vesmI+WK2qTREREZETRPLSeg2PS40mc84xQ6Tdl3U3CjLT&#10;Gs6ZKCIiIiJd1IHdW8nPTHUuMh3ucUcKkd/idEp7y4r5qlERERGRE0CD3GfBqXHxmCHSaDLn4XxK&#10;e/k8zTYjIiIi0sGVFuaRtjO5+bnNam14Kvt356kOjxki7T6ru1GUm8XOtUu1Z0REREQ6qOzU3bx6&#10;6wW8/+B1/PBGUrPWsTd5FUU59TLjl0d67NFC5JdAYd3Cmt++0d4RERER6aB+fe85qivLAdizoXkT&#10;xqz+5WvnxXLg8yaHSKPJXAZ8VLe8c91yCrMPaA+JiIiIdDA71ixh76aD00sPGj+9yesozs9h++pF&#10;zkUmo8lc0OQQafem45bVypp532oviYiIiHQgtdVVzPvwRceyl68/Uy68vsnrWb/gOyy1tYfPgU0N&#10;kUaTeSOwvG557fzZjmbS1lKUm9XiWXFERERETlTLvvuQvAMpjuXJF16Pt39g04JoTXXDxsJNRpN5&#10;WbNDpN0rdTfKiwtZO/+7Vvuj03cm8+qt5/PuA9fwy7vP6CgQERERaYLctL0s/fZ9x3J4bB/Gzrq4&#10;yevZuGguxXnZzkVvHOs5jQmRJmBP3cKKOR9RW1PdKn/43k2rsNTahqNc9ctX7FizREeDiIiISCMt&#10;/ubdg7nMYOCMvz+Ai6tbk9ZhtVpYNvuDetkUeLfFIdJoMtcAjmbC4vwc1i/8vlX+8CETZuDm4elY&#10;/vGNJMqK8nVEiIiIiDSCAYPj9pjTLiR2wPAmr2PL8vkNZ6h5wWgyH/P6RdfGrDwhLiYZ+CvgB5CT&#10;uofRp12Ii4tri/5wL78AvP0CHGNQVldWkL1/F3GTT8NgMOjIEBERETmK7oNGUltTTe9hYzkl8e+4&#10;ujW9FXL2Sw85N+KVApcuSE6raJUQuSA5rSYhLsYVmAFQUVqMl69fs9JuQ936DCZ9ZzL5GbYEnJ+R&#10;isHgQs8ho3RkiIiIiByFh5c3fUdOoNfQsU0OkAAbF/3E2vmznYteMprMjTrl7NKE13kJSKtbWPLN&#10;e5QXF7b8rzcYOOumf+EXHOYoWvTV2+zZaNaRISIiItJGqisr+P3z152LioCnGvv8Rp+PtrdGFgDn&#10;AtRUV1FTXUXfkRNaIUX7ENt/KBsX/YTVagWgpqqSwRNmaA+LiIiItIHl333A9lWLnYseM5rMvzT2&#10;+S5NfL33gU11C6t//Zqc1D2t8ofEDhzBqVff4VjuPvgk7V0RERGRNlCSn8Oy7z5yLkoDnmvKOprc&#10;eyUpMf504Ke65ZgBw7jm0TcxGFxa5Y/K2LuN2qoqYgYM0x4WERERaQNfPXsf28y/OxddbzSZ323K&#10;OprcvXpBctrOhLiYYcAQgOLcLHz8g+nWL65V/ii/oDACQiO1d0VERETawFbzQhZ/9bZz0Urg1gXJ&#10;adamrKe5zYe3Ybv4EoCFn79GUU6G9oqIiIhIB1ZRWswv7/7XuagGuMFoMluauq5mhUijyZwOPFC3&#10;XFVexvevP4bVatHeEREREemgfvvgeUryc5yLnjWazBuas66WXMj4BrC0bmHvplUs+/YD7R0RERGR&#10;FkrZvIbNy35rtammATYt+ZkNf/zoXLQbeLS562v2lDMLktOsCXExC4DrAE+AfVvW0HvYWALCorT3&#10;RURERJrIarHw2wfPM/ftp9i6cgElBTkMGHNyi9ebn5GK6ak7qa2pqSuqBc4xmsy7m7vOFnWpNprM&#10;e4Ebnf/wb1/8F6WFmv9aREREpCkqSov57PHb+XPuF46y7FYYSrG2uopvX3yQqop602E/ajSZl7Vk&#10;vS0el8doMn8GfFi3XJSbyVfP3teqza8iIiIiXVn6rs2888A19Wbsc/f0Zuolf2/xun/43+Mc2L3V&#10;uWgJ8J+Wrte1Nf7whLiY34Czgci6IFmUm8nAsae0aYXnpO7hq2fvZ9OSXwjt1oOA0AgdhSIiItJ5&#10;WK2s/PEzZr/0r3rTSQeGR3G58RViWzhu9rLZH2D+8TPnomxgltFkLugQIXJBclp1QlzMXOBqwBsg&#10;c98O3D296D5wRJvV+28fvMDONUsoyEpn/cIfqK6qpMegkbi4uuqgFBERkQ5v1S9f8dsHz9cb4abH&#10;kFFc/uDLBEfGtGjd21ct5sc3H3cuqgbObm5v7DYJkfYgWZAQF/MncCX20+R7NpoJCI0gqvegNqn4&#10;7P272Ld5TV2UJ3Xberaafyeiex8Cw6N1ZIqIiEiHtm7BHDL22E41GwwuTL7gWs6+6V94ePu0aL37&#10;t67jy2fuwVJb41x8q9Fk/qq1tr1Vm+wWJKftTYiLOYDt1DYAO9csJbRbT8K79231iu8xaCQYDKRu&#10;W4/VahtkvayogA1//Eh+ZhrdB47Aw8tbR6iIiIh0SP6hEaRu24BPQBDn3/4YIxPOwWAwtGidB3Zv&#10;5bP/3EZ1Zb2ONK8bTeZHWnPbDW1RIUmJ8UbgsbplF1c3LrzzSQaMmdImOyBz73bmvPpvslJ21SsP&#10;DI/ixue/xM3dQ0epiIiIdHlZKbv45NGbKSsucC7+GrjEaDLXtuZrtcnFgwuS0xYlxMUEA+MBrFYL&#10;W1cuIDgyhoge/Vr99fyCQhmZcA7unl6k7djoaLqtLCth9KkX4untq6NKREREurTMvdv59LFbGgbI&#10;BcAFRpO5prVfr816oCTExfwCRAFj6oLk9j8X4RsUSnSfwa3+ei4urnQfNJJhU06nOC+Lgqx0Rkw9&#10;m6GTZ+qoEhERkS4tdfsGPn3sFipKi52LzcCZRpO5rC1e09CWf1BSYrwBeA2nAckBplz0V06+6K9g&#10;MGivi4iIiLTAzjVL+fr5B6ipqnQuXgacYTSZC9vqddt0LJwFyWkkxMX8BPgCE+vKUzavITd9H/1H&#10;TcLF1U17X0RERDqtqvIykpf+wqpfvqK2porw2D7H7bXNP33O96891rAX9kLgdKPJXNKWr33cmgKT&#10;EuMfAOoNVtSt7xAuvOspDRIuIiIinYqltoY9G/8keekvbF25kOrKCnuyMnDzi18RHBnb5q//8zvP&#10;sHb+7IZ3fQ9c2lansNslRNqDZCK2KRI968q8/QM595Z/03fkxA5xUKyY8zHr//iBsJhe9DtpEn1G&#10;TsA/OEzvFhERESFtZzKrfv6SnWuWNLz+8GCIfOErgqPaLkQW5WTwzQsPkrZjU8O7XgLubO1e2B0i&#10;RNqD5CRsXc0jncsnnHs1Uy/5e7ue3i4rLuD5v80C+5iTdcJj+9AzbhQ9hoym97CxePn6610kIiJy&#10;ginMPsBrt1/U8NSxQ0SPvkw89xri2rBT7zbz7/zwRlLDAGsB/mk0mV8+nvXRLj1bkhLjuwFfAJOd&#10;yyN79ufsmx8isteAdjk4aqureOWW8ygpyD3iY9w9vbnq36+3SQ9zERER6bjSdybz3oPX1SvzCw5j&#10;8PjpDD/lTKJ6D2yz164sL2Xehy+ybsF3De/KBi4zmszzj3d9tMsk0wuS04oT4mI+AvyACXXlpYV5&#10;rFs4B6vFQuzA4bi4HN/Nc3F1ZfD4BNw8PKkqL6O0MO+Qx1hqa/ALDqNn3Gi9m0RERDqRmuoqinIz&#10;KSsqwNs/sMnP9w8Op7qqgtrqaoZMmMH0K2/l1GvuoN9JE/Frw0vfdm9YyeeP386+zasb3rUMmGE0&#10;mde3R322+xg7SYnxs4B3gG7O5aHdenLaX+6kz4jx7bZtxfk57Fm/gn2b17Bv82oKszPw8PLmyoff&#10;ILpP0+YDrygt5uvn7qcoN5Opl97M4PEJejeLiIi0gdqaahZ//Q6Ze7dTXlJERWkxpQW59U4Bj5h2&#10;NmfdaOzQf0dpYR7zP36JjYvmNrzLAjwJ/NtoMle31/Z1iIEakxLjQ4BXgUsb3jcwfirTr7i1TS9Q&#10;baySglw8vHyaNR/32nmz+emtJwDw8vXnznd+xWBw0TtdRESklS368k0Wf/XOUR/j6e3L3e8v6JDb&#10;b6mt5c+5X7D4q7epLC9tePdO4CqjybyivbfTtSNU1oLktPIFyWlfJ8TFrMM2nqSjjTk3bS+rf/uG&#10;0oJconoPxMPbp92208PLB1c392Z/m0he8gtga06Pm3gaPgFBeqeLiIi0stgBw+h30iTWLZxzxMeM&#10;mXlRu57tPCyrlc3L5/HVc/exedlv1NbUa2Ssxdb7+mKjybynI2xuh5syJikx3hd4GLgDqNdV283d&#10;g9EzL2bcmZfhHxLeqQ7o8pIinrv+VMfyubc+wtDJs/ROFxERaSM//u8/uHt44eXnj09ACL6BIfiH&#10;hBEYFt2xcoTVyvbVS1j05Ztk7t1+uEesAG5sr2sfO02IdAqTA7Cd7z+/4X0urm4MP+UMxp11BWEx&#10;vTrNwfzqredTkJUOwLgzL2PG1f/UO1xEROQEZamtZfOyX1k2+0OyU3cf7iHpwL+A940ms6WjbX+H&#10;n7zaPq7k0zhNm+isZ9xoxsy6mAGjT8bF1bVD/y3fPP8AW1bYrr/oPmgkVz/yP72DRERETjClhXms&#10;nT+btfO+pSg363APKQaeAp4zmszlHfXvMHSWCk9KjJ8K/Bs45XD3+wWFMnTKLIadfAYRPfp1yL9h&#10;2ewPWPjZawB4eHlz9/sL1LlGRETkBGC1WNi1fgUb/viRbebfjzRgeSG26x5fMprMOR39bzJ0tp1g&#10;b5m8AziPI3QMCu/elyETpjMwfirh3ft2mG3fvX4Fnz1+u2P5phe+IiS6u95ZIiIiXTE4Wi2kbd/I&#10;lhULSF7662HHn7bLxDZKzctGk7mgs/x9hs66Y5IS43sC/wD+Ahzx6tiQ6O70O2kifUaMp+eQ0bh5&#10;eLbbNleUFvPC38+gtroKDAZufXUOAaERepeJiIh0EdWV5ezZuIpd65axfdUiSvKP2qC4ClvL4xdG&#10;k7mqs/2ths6+s5IS492Bs4HrgJk06NHtzNXdg259B9NjyCi6DxxBdJ9B+AQEH9ft3bVuOZuW/MKA&#10;MSdrwHEREZFOrqa6irQdm0jZvIZ9m9eQum1Dw6F5GioAPgHeNZrMazrz327oSjsyKTE+DLgIuBiY&#10;ChzzgkP/4DCi+gwmstcAovsMIrRbT4LCo3F199A7Q0RERByqysvIStnBgd1bydy7nQO7t5KTtgdL&#10;be2xnloOzAG+BH40mswVXaE+DF11R9tnwTkdWyvlaUDjmxwNBgJCwgmKjCU4oht+IeH4BgTjExCM&#10;j38Q/iHhtqGFDAa9o0RERLqIsuICyosKKC8ppDAnk4LMNPKz0uy/0ynKzQSrtbGrywLmAt8DvxhN&#10;5pKuVl8nRApKSox3AU4CErD17p4AhLRknUMnz+LcWx/RO05ERKQTWzHnY1b+9BmlBXlYrS0airEM&#10;WArMt/+s6YhjOypEtjxUGoABwFhgFDASGAJENr7mDNzz/sJmzaMtIiIi7a+itJjnrj+tOeGxFtgC&#10;rAXMwDJgg9FkrjmR6s/tRDxojCazFdhm//nYKVwGAv2AQfaQ2dseLLvZfx/sBW61kp2yk5gBw/Qu&#10;FBER6YSy9u04WoC0ANnALmCH/WcrsBPY1lWua1SIbL1wWQistv8cIikx3gcowj4+ZVbKLoVIERGR&#10;TiozZafzYhW2MagzgANAttFkrlUtKUS2VsgsS0qM3wIMtYXIHaoUERGRdlZdWY75py9wcXVl7KzE&#10;Ro8JnZ2yy3lxs9FknqvaVIhsS+vrQmTmvp2qDRERkXa24NNXWfXzl/ZAWcHJF/+tUc/L2levMWid&#10;arJpNHFz0zkOssy927BaLKoRERGRdlJdWc6GP350LFeUFjfqeZba2oans9erNhUi25rjIKuqKCcn&#10;fa9qREREpJ1sXjaPqvIyx/KQiTMa9bzs1N3UVFU6F61TbSpEtrU/AcdIo+k7N6tGRERE2snaed86&#10;bofF9CJ2wPBGPS99Z7LzopUjdKoVhchWYzSZC7ANDQTAgV2tECKtVvIO7KeqolwVLCIi0kj7t64n&#10;zSkMjpx+XqOfe2DXFufFzUaTuVg1qhB5PKyou5G6bUOLVzb3nad5/Z8X8dptF1CUm6XaFRERaYTl&#10;cz5y3Pbw9mHE1LMa/dy0HZsO+39dFCKPW4jMTNlJeUlRi1a2deVCAEoL8/jjizdUuyIiIsdQlJPB&#10;jjVLHMsnTT8fL1//Rj23vKSIrP31hvdZqRpViDxeljpuWa2kbFnbopX1HTnecXvjornkpO5RDYuI&#10;iBxFdVUlWG1dFFzd3Ik/49JGPzdly1rHc+2WqUYVIo8Lo8m8Cch0HIybW3Yt7pQL/4qLq6s9k1r4&#10;Xa2RIiIiRxXarSen/+1++o6cwHm3PUZAaETjQ2T9/9uZgHrJKkQeV/PrbuzdtKpFKwqOimXktHMc&#10;y9vMv7N7vS7PEBEROZpRM87n0gdeYNC4aU163p6N9f5vzzeazFbVpkJku4TIrJRdFGYfaNHKplz0&#10;Vzy8fRzLP7/7DLXVVaplERGRVlSUm0l2/eshF6hWFCLbLUQCbF+1qEUr8wsO4+SLDk7TlJ+Rytr5&#10;36mWRUREWtH2VYuP+v9cFCLbnNFk3ofT7DWHOSibbOzplxDRo59jubQwTxUtIiLSqiHyD+fFZKPJ&#10;vFe1ohDZHr6uu5GyZU2j5+s84s5wdeW82x+j19AxDBx7CmPPuEQ1LCIi0koqy0tJ2VxvRJVvVSvN&#10;56YqaJHZwKNgm8h968oFjEw4t0UrDI/twxX/elU1KyIi0sp2rFpEbU21c9E3qpXmU0tkCxhN5o3A&#10;zrrl9b//qEoRERHpoBr8n95rNJnXqlYUItvTZ3U3UretJ+/AftWIiIhIB1OUk8He5HpD+3ylWlGI&#10;bG/vAo7xpTYsUmukiIhIR7Nh0U8NZ6l5R7WiENmu7L26HMMDbPj9Byy1NaoYERGRFshJ3UNWys5W&#10;WZfVamFD/VPZS40m81bVskJkR/B23Y3ivGy2rlyoGhEREWmm5d99yP/uupS37rmCtfNmt3h9O9cu&#10;Iz8z1blIrZAKkR3GbCCnbmHlD5+qRkRERJph0ZdvseDTg6OUNLiOsVnMP37uvFgMmFTTCpEdgtFk&#10;rgReq1tO37WZ3RtWqmJEREQay2pl/scvsfirtw+GFFc3Rs04v0WrTduZzN5NfzoXvW00mUtV4QqR&#10;HcmrQEXdwtJv3mvzF7TU1rBr3XJy0/ep9kVEpNOqranmu1cfYcX3n9QLkBfe+SQ940a3aN3Lvn2/&#10;3ksBL6rGW4erqqB1LEhOK02IiwkHxgMU5mQQ0z+OkKjubfaa37/+KAs+eYXVv36Nh5c3sQOGa0eI&#10;iEjnCpDVVXzx1F1s//PgdIRuHp4k3vcs/U6a2KJ1p+9MZv7HLzkXfWQ0mT9QrbcOtUS2rqdwao1c&#10;+OlrWK2WNnuxtB2bAFuvs3kfvcR3r/ybmuoq7QUREek0Ni+fz56NZseyt18AVxhfps/wcS1et/O1&#10;ldhaIZNU461HLZGtaEFyWklCXEwQMBGgtDAP/+AIovsMapPX8/DyYcfqJdQNU5mVspOdq5fQM240&#10;Pv5B2iEiItLhVZYWs+EP2/A7geHRXPnw60T1Htji9W5ftYhls+s1On5gNJnfU40rRHZYCXExfwJ/&#10;B7zBdkHvSdPPxc3Ds9VfK6rXAGIGDGPnmiWOFsjSwjzW//4D/iHhRPYaoB0iIiIdWmB4NDH944jq&#10;PYhZ199DYFhUi9dZW12F6Zm7qSgtriuqAC5YkJxWpBpXiOywFiSnVSTExZQAZwBUV1ZQVpTPgDEn&#10;t8nrBUfGMnhcAnuTV1NWlA/YOtxs//MPQqK7E9Gjn3aKiIh0aCFR3YkdMAx3T69WWd/ir9+pd40l&#10;8JTRZJ6tmm5duiaybbwBrKtbWL/we/ZuWtVmLxYcFct1T7x/yDAI6Ts3a0+IiMgJJXv/roansVOA&#10;x1UzrU8tkW1gQXKaNSEuZh1wHWAA2Je8mhFTz2qT09oALq6u9B89mfDufUnbmYx/cBgJV9yCb0Cw&#10;doiIiJwQLLU1fPHknRTnZTsXX2M0mTepdlqfQVXQdpIS458B7q5bjpt0Gufd9pgqRkREpA0s/Oy1&#10;hq2QnxlN5stVM21Dp7Pb1r+ALXULyUt/bZU5QEVERKS+PRvMLP/uI+eiLOB21Uzb0ensNrQgOa0m&#10;IS5mMbbT2m4Auzea6TtyAv7B4aogERHpMqxWC8lLfmbRl29RmH2A7oNGHLfXLsrN4rP/3Ep1Zblz&#10;8UVGk3mD9oxCZGcOkpkJcTH52HtrWy217Fy7lLhJp+Hh7aMKEhGRTm/7qkV889wDrJn3Lbnp+9iz&#10;8U96D4tvleF6jqW6soLPH7+N/MxU5+LnjCbza9ozbUuns48Do8n8KuBoYy/Oy8b09F1UV1Z0qO0s&#10;Ly6kICtdO0xERI7NamXbn3/w9n1X8eUz95Cdurve3celocRq5fvXHuXA7q3OpYuB+7WD2p5aIo+T&#10;hLiYn4HTgWiAkvwcMvZsZ/CE6bi4tP9uOLB7C2/eczkrf/iEPRvMePn6ExrTE4NBfa9ERKS+jL3b&#10;+PyJf/Ln3C8oLcitd19AaCRn/v3/6DV0bJtvx7yPX2LdgjnORWnAqUaTWYOKK0R2HfbrI78HEoFA&#10;gPyM/eRnpTFw7CntHtbWL5jDng22uUuLcjPZsnweGxfNxWAwEN69L65u7tqJIiICwFfP3s+B3Vvq&#10;lfkGBjP10ps595Z/E9Gzf5tvw/I5H7Hk63eci0rtAXKn9pBCZFcMkiUJcTG/AVcCngDZKbvIy0xt&#10;9yDp5RfI5mW/OqZPBKgoLWbXuuWs/vUrykuLiO0/DFd3hUkRkRPdNvNC8jL2A+AXFMopl9zIubc8&#10;QvdBI47L2bXVv37Nbx8871xkwdaRZpH2zvGjc5XtICkxfgIwH/v82gAjpp3NmTf8HwaX9rtMtaK0&#10;mNW/fs2qn02UNDg9ATD8lDM5++aHtAM7KKvVwp4NZgqzMygvKaS8tIjy4kLbT0khtdXVjD3jEoZO&#10;ntXkdWfs3cbSb97DYHDBNygEv6Aw/IPDCIroRlBEN/xDIzAYdIl1V7Nz7TIy926norSIitISKkqL&#10;sNTWUllWAkDvYfFMuuDaZq27pqqSirISfAODdex0QqWF+az+9SsCQiMZOnlmm02kcaQA+fM7Tzcs&#10;vtZoMr+vPaMQeaIEyQTgB+cgOXh8Aufe+mi7nzqura5i4+Kf+XPuF2SlHDwr0GfEeC77vxe18zqo&#10;eR++wMofPzvqY1zdPbj3g4W4uLo1ad3vPvCXQ05dOXP39GLaZTcz9vRLtCO6iOQlvzD75WN/abzq&#10;4dfpMWRUk9adun0Dnz9xB5VlJRhcXPANDCEgJALfoFD8g8PwCw5nwNiTiTwOp0Slc1n+3Ycs+PTV&#10;hsV3GE3mF1Q7x5+bqqB9GE3mBUmJ8Wc5B8ktKxZQXlLMRXc/hae3b7ttm6u7ByMTzmFkwjmkbF7D&#10;mvmzqSgpZvqVt2jHtYHqynLyMlLJz0ilKDeLviPGERrTq8nrSd2+8ZiP8QsKaXKABPDw8j7G31DB&#10;4q/fUYjsQnIPpDTqcZ6+/k1e9+alvzlaM60WCyX5OZTk59R7zNLZ73PLy9/iFxymnSFgtTLv45dY&#10;+cOnDe+5SwGy/aglsp3ZWyS/BQLqysJj+3DJ/c8TGB6lCupqn4MWC2vmfUv6rs22jlWZaYf88/T0&#10;9uUfr8zG2y+gSeve9ucf/PS/x6mprsQnIBhvvwC8/ALw9gvE2y8Qv6AQhk6eRVBkTJO3uyg3E/OP&#10;n1GQlU5JQS4lBbkU52Vjqa1xPKbvyAlc+oA+yztMCEzby441S3F1c2PUqRc0+QxHSUEu37/6CPmZ&#10;aXj5+uPl64+nty8e3j64urnj4e1Dr6Fj6XfSxCZv256NZj5/4o56x8/hXPfEB0T3GdTErGEhZfNa&#10;LLW1BEfFEhgW1a6XCXVUZUX5bF+1mPSdyfQaOoYhE0/tsNtaU1XJ968/xuZlvzW862ajyfy69qZC&#10;5IkeJEcBPwOOaWx8A4O56O6niR0wvNP/fUW5mfgEBOPm7nHC7+uVP3zKvI+OfUnAjc+bCO3Ws8MH&#10;4uK8LAqy0qmuqqBX3BhctY/bVd6BFDYumsuWFfPJTd/nKJ9y0fWcfPENHWpbSwvzyd6/i9KCXIry&#10;sigtyKU4P4fivGzKSwrpP3oKCZfdDE3scDj/k5dZMedjx7KLqxvBkTGERHUnOCqWsJjeDBqf0OQv&#10;aZ3/G6yVjH3b2bPBzM41S9m/dT1Wq8Vx99+f+4KwZpwBafvjJI8vn76btJ3JzsXVwHVGk/ljvevb&#10;l05ndwBGk3lNUmL8ROBHYEDdB+xH/76JGVfd1qlPEX797P1sNS/E1d2D6N6D6D54JN36DaFbn8EE&#10;hHWultbqynIKczIpyc8mODKWwPDoJq+juEGrY0O+gcGMmHZOhw+QAAYXFwLColq0H6vKy/j1/Wcp&#10;Ky5k6OSZDBo3rVmn209kltpaNi76iXULvyd12/rDPqa8uLDDbbdvYDC+gWNafb1p2zc1qJ8actP3&#10;1QvVq34x8bdnPj0xsqPFwsLPXmP9wu8pKy44ynFU0+G2PXX7Br557oGGn5slwMVGk/lnvfs7wP8B&#10;VUHHkZQYHwx8CUx3Lo+bdBqn/+3+dr1OslkBoaKcZ66ZesT7vf0D6T5wBDOvu4eA0IgOte071yxl&#10;94aVFGYfoCgnk8LcjHr/iF1c3bju8feI7DWgyd+qf3nvWcoK8whytI50JzgqhpDI7ifcVJjLZn/A&#10;ws8OzkzmHxzGqNMuZMzMi/FqxrV2J6If3khi/cLvD3ufq5s7/UZNYtZ195ww1xbuXLOU719/jLKi&#10;/CM+xtXNnfs/WdLkddfWVLMveTWu7h74BYbgFxLe4T+X9276k08eO/L17JE9+zNmViIjE87pUNv9&#10;588m5n34YsNwmwKcrfmwFSLlyEHSDXgWuM25PCgyhvNufZSY/kM71d/z1bP3sc38+1EfM/q0i5h1&#10;/T1NXndpYT7pOzdhsRw8JWOpqXZMJxneo1+Tr6cCSN22ng8eOvapv5nX3cOYmRfpoG2BdQvm8OP/&#10;/nNIuaePH6NPu5BxZ12Oj3+QKuoo3rrninqjKLi4utF/1CQGxk9jwJgpePr4nZD1UlKQS37Gfnun&#10;tf3kHUghNz2FyvJSJpxzJaNPa/p795PHbmHvpj/rlbl5eOIfHI5vUCgh0d2ZfMG1BEfGNmubqysr&#10;qK2pdnQ6qigroaq8lMqyUjy8fegxaGSTT+9n7N3GO/ddfTBAu3vQfeBw+o2azMCxpxAU0a1D7bfy&#10;4kJ+eOMxtq9a3PCupcCFRpM5U+96hUg5dpi8BHgH8D34z8GVSedfy+QLru1Up/wy9mxj/9Z17N+6&#10;ntRt6w85pTvxvGuYdtnNTVpncV42b959GRWlxUd93EV3P83Asac0ad1bzQv5+tmjT7sa3r0vlxtf&#10;xi8oVAdrC1gtFlb/9g0rf/yUgsy0Q+738PLmgjueoO/ICaqsIx2vKxfy63v/xS84jKFTTmfolFkK&#10;3m3kicsnYqmtPepjeg+L53Ljy01e909vPsHaBd+B1XrEx0y64FqmXnJjk9e9e/0K0ncm063/UHoM&#10;Gnlcx3Rs0nZuWMkPrz16uMt+XgTuMZrM1ToKFSKl8UFyEPAZMNK5PLJnf86++aEmn0rtKEoL88nY&#10;s5WsfTtw8/Bk1Izzm9whY+faZXzx5B3HfNyk8//C1EtvatK6LbW1zPvwBdJ3bcY/JJxA+3V/AWGR&#10;ttuhUfgGBusAbc0wabWwc81SVvzwKSmb19S7r99JE7nk/udVSdLulnzzLku+fpfamiNnmd7D47n8&#10;waaFyIrSYp69bsYxH9djyCiuerjrdUauLC9l3ocvsm7Bdw3vKgL+ZjSZTTr6FCKleUHSE/gPcJdz&#10;uYurK+PPvpLJF1yHu6fXCVcvNdVVfPHkHezdtOqIj4no0Y+L7n6q2aeWpH2kbF7D0tkfsHv9CgCm&#10;X3Er48+5UhUjHYKltpbSonxK8rMpLcijOC+b0kJbz3IXFxcmnHNVszqbvfvANRzYvfWI93v7BXD2&#10;Px6m/6jJXao+d65Zyty3n6Io95Cz1MuAK4wm814ddQqR0vIwOQ14F+jlXB4YHsWs6+6l36hJJ3T9&#10;VFdWnJBhuivL3r+LqsoKYvrFqTLkhPhifGDXFiyWWlxcXPHw8sbN3QMPHz/b+JzHGPC/synKzeK3&#10;D55j68qFDe+qAh4FnjSazLU6MhQipfWCpB/wFHDIBYR9R05gxtX/7JDjfImIiNSFZfOPn7H02/eo&#10;qihvePdq4C9Gk3mTakohUtouTE4EXgfqjURucHFhzGkXMfmi63VhvUgnk75rM7vXr2BQ/DTCYnur&#10;QqTL2bJiPvM/fpnC7AMN7yoFHgGeN5rMNaophUhp+yDphm0YoEeAemN4eHj7MP6sKxh31hVd7hSI&#10;SFdjqa1l8Vdvs/Tb97FaLXj7B3Lrq3N0eYZ0Gfs2r2HhJ680nHWmzrfA7UaTeb9qSiFSjn+YjASS&#10;gOsb7k8f/yAmXXAtIxPOVZgU6YCKcjL49sV/kbr94NjJBoMLd7z9y4k3LZ90OQd2b+H3z15n94aV&#10;h7t7M3Cn0WT+RTWlECntHyZHYBukfHrD+7z9Axl/1hWMmZWoMCldXk11VaeYp33vpj/59gVjvano&#10;XFxdmXnt3Yw69QLtSOm00nZsYtGXbzlGWGggB3gIeEunrhUipeOFyQTgcWDcIWHSL4BRp13I2FmJ&#10;+AaGqLKky/lz7hfM++hFgiJiuOiuJwnv3rdDbufKHz5l/scvY7UenG0pKDKG829PolvfIdqR0int&#10;2WhmxZyPj9TyWAr8F3jOaDIXqbYUIqXjBkkDcC7wMA0GKgfbtFfDppzOuLMuV2/uLshqtVBZVkpl&#10;WQlVFWWOGTZqqquoqa6yvfENBsecvy6urnh4+eDh7Yu3r3+Tp1XrSF655VwKszMA8PT25fx//qfD&#10;zXaze8NKPvtPvVlNGTx+OmfdaDzh5k6Xzs9SW8vm5b+x4vtPyNy7/XAPqQDeAP5jNJlzVGMKkdK5&#10;wuSZgJHDtEwC9Bo6ljGzLmbA6CkYXFxUaR00FJYW5FGUm0lxfg4l+dmUFORRVpRPeXGB7XZxAZWl&#10;xVSWlzrmDm8uL19/vPwC8PEPIiA0wj5jTzSB4VEER8YQFtOrw067+dObT7B2/uyDH3AGF07/232c&#10;NP28DrONm5f9xrcvGh3bl3D5Pxh/9hUdJrxXV1ZQmJNBYfYBCnMyKMrNpLy4kIrSYspLCqkoKaai&#10;tBiLpYbamhrH8Wapral3XHj6+GEwgLunN55ePnj4+OLp5YuHjy8+/oH4+Afh7R+Ib1AoPv5B+AaG&#10;4B8c1uTZq6R9lBbms27+bFb/9jXFedmHfQjwKvCC0WQ+oBpTiJTOHShnAHcDMw93f0BYFKNmnM+I&#10;qWfhFxymCjvOivNzKMxKIz8znYKsdAqy0sjPTKMw+wDF+dlYLZYOs60urq6EdutFePc+RPToR0z/&#10;ocT0H9ohehNbLRZ+fvcZ1vz2Tb3yhMv/wYRzr+4gLTc1zP/4JXLS9jHxvGvoOWRUu2xHbU01mft2&#10;kJ2yi6yUnWSl7CJ7/y5KC/PatX58A4PxCw7HPziMgNBIgiJjCIroRlCE7bc6HLWvtO0bWfXr12xZ&#10;Pu9I0z/mYRuC7gW1PCpEStcLk8OwTaF4OeB+yAHh4kL/UZMYmXAu/U6apNbJVgw3hTkZ5KbvIzc9&#10;hYLMVPKz0ijITKMgK91xmrnTfpC4uBDdZzDdB42gV9wYeg0b266dW1b+8AnzP36l3jWHE8+7hmmX&#10;3XzCHoOV5aWkbltPypZ17N+6nvRdm6nthMedp48fwfZAGRTZjaCIbgRHxhIcFUtQeDd9ZrWB8pIi&#10;Ni76iXUL5pC9f9eRHrYbeB54z2gyl6rWFCKla4fJCOAG4EYg5nCP8QsKZcjEGQyZNFNTzzVSWXEB&#10;uWn7yMvYT276PvLS95F3YD95GfuP9K29OXKBDCALyMbW2zHLXl4MFAJF9tvlQInTc4sAC+Dr9CXC&#10;H/AAgoEQ++9gIAroCfSw/w5t7Aa6e3rRe1g8/UdPof/oKfgGBh/3fbF52W9898q/sdQe7AB63RPv&#10;E91n8AlzPBZkpbN91WJ2rlnCvs1r6tVFY/MDkGI/3vKAfKffZXWHPbap6up9fABu9v8xgUCA/Tjz&#10;t98OBcKBSKDVLgR1cXUjJCqWkOgehHTrQWh0T0K79SAkume7HIOdWW1NNbvXr2DTkl/YZv79aJ9f&#10;C4BXgO+MJrNFNacQKSdWmHQDzgNuAqYd6ZgIioxh0Lhp9D9pErEDR+Di6nrC1ll1ZQV5GfvJO7Cf&#10;3PS9tpCYvo/cAylUlBa3+LPb/k97N7DH/nsvkAakA6lGk7minY4VP2AIMBTbbElDgdFA0FE/ZFxc&#10;6DtyAsNPPoMBY04+rte87Vq3jK+evZ+aqkoA/vbMJ0T06Nelj8+SglySl/zMxkVzydy3ozFPqQG2&#10;AxuBTdjG79sH7DsepyOTEuO97IEyxv7Tzf67u/0LTB97WYt4+vgRGt2DkG49CY3uTmi3ngRHdyc0&#10;ugfunhr6DKC2uop9m9ewZcUCtq5ccLTPs2LgQ+BVo8m8RTWnEClCUmJ8H+A6+0/00T6M+4wYT6+h&#10;Y+gx+CTCuvXs1D16D/tftbrKdm1iZhp5GankHUhxBMai3MyWrr4I2AHssv84B8b9nWnstKTEeBcg&#10;DpgMTLF/EYk60uO9fP0ZOmUW8adfSnBU7HHZxgO7t7Lh9+/pMWQUg8dP75LvXavFwrY//2D9wjns&#10;Wr/iWNfQZgFLgKX23+uMJnNVBz/OPO1hsrf9t/Pt3thaOJstIDSC4ChbsAyJ7kFIdHfCuvUiMDy6&#10;y39hzs9MZc/GP9m1dil7Nv55rI55y4G3gS90yloUIuVIH9iuwGnYrps8jwbTKjbk4x9E7MDhdOs7&#10;hMheA4jsNQD/kPCO/U/XaqE4L4eCuusSs20dWvIz0ynMSqM4v8UNMDX2gLjNHhi32n9vM5rMGV34&#10;2DEAY4CzgHM4zBBTtk8eAwNGT2H82VfSfdAIvemaqaqinHULvsP80+eHm4+4jgVYBnwP/Gg0mZO7&#10;4HEXDgwC+gMDgQH2n/4c5trvRv+DdHEhMCzK3rHnYOeeYHtnH5+AznWKvLqygqz9uziwczP7t60n&#10;ZctaSo79WZcKfAG8azSZN+tdJwqR0pQPZ297ILgAmMUxTl06B8uw2N4ERcYQEhlLSLceBIRF4R8U&#10;im9QKK5u7m2yvVaLhbLiAttPUQFlhXkU5+dQnJ9NUU4mJU63W+kaxVR7ONzeIDDu1WwMkJQY3xu4&#10;BrgKW6vRIWIHDGfaZTfRo516KXdGFaXFLJ/zEat//ZrKspIjPWwRtlOOs40mc+4J/IW4p1Ow7O8U&#10;Nnu0dP3unt4E2zv3BIRF4R8cTkBohK13eUg4/iER7TJLWEVpMfmZqeTbz6LkpO0lc+92ctNT6nU2&#10;O4osbHNafwos0bWOohAprfWBPAk4A5iBrZWpWed6fPyD8AkMxtPHD09vX9uPj2+9D1xPHz/AgKW2&#10;hurKcqcPyBJqa6qpKi+jsqLMNj5iRRmVZSWUFxe2xZ9e2CAkbrMvb9cpnUYfOwZsp7v/DlxyuOOm&#10;z4jxTLv8ZqJ6DVSFHUFVRTmrfjax7LsPjxQeU4D3gA+MJvMe1dgxvyDXBcvB1G/FDGqt13Fz98Db&#10;PxC/oFC87WNjevsF4Ont6xjk39Pb9tv2eHfcPA4dLqu2pprqygostbVUlZdSUVZCZVkJlWXFlBTk&#10;UVqQS0lBLiX5OVSWN/ljyQqsAX4AfgRWKziKQqS09YewHzDRHg7G2UNleCf8U2qwdSTYY//ZxcFr&#10;FPecqK04bXjcdAduA/6GreduPYMnzGD6FbcSGB6lyrKz1Nay+revWfbt+5QUHPZwXAU8B3ypFvBW&#10;OUbrTo87X3dZ9zumK3wfAdYCfwCLgWVGkzlPe16aHCKtVqtqQVrNfy4ZF2MPk0Pt3+j72X+6teNm&#10;ZWHr2ZyO7fRzmv13XYeWVKPJXKu9d9z/UfsDdwB3NgyT7p5eTL7gOsaddXmbXfrQmtJ2bGLeRy/h&#10;HxzGmX//P3sreuvYv3U9c99+6kjj880HHjWazIt0RB2349YT6EX9Dj69gVj7TyTNPEPTBqzAfvsX&#10;4w3AOnt43PzgFyurtTdFIVI61gF1hF7a9mE8YuwfsLFABBCG7bRRAAfHknMeu9C1wTfnunHpLNh6&#10;OBdiG2qi7qcA21iJ2fbgmAPkqGWmw/9TDsI2m9JdQL3zeKHdejLzurvpPSy+w25/cX4Ob997JWVF&#10;+QDMuPqfjDvzshavt7Qwj/kfv8TGRXMPd/cS4F9Gk/l3HUEd7nh2tX++dbf/jsI2LmaY/fMvjINj&#10;ZgY53W7Kt6VSDo4HW2T/3EvFNp7nAfsX5V3ATqPJXHnYdKn//aIQKZ0lRIo04p9vd+Bx4MqG941M&#10;OJdTr7mjXTopHI3VYuHjR28mZctaR9mFdz3JoPhpLVrvht9/4NcPnj/cdY87gfuMJvM3OmK65HvA&#10;G/C0L7phGxmjBNslNwDVrXUdtv73i0KkKERKV/xHOgnb3LvDnMsDw6M55x8P02PwSR1mW/8wvcmS&#10;r99xLA8aN40L73yy2esrLczjpzcfZ/uqxQ3vKgMeBZ53HtNRn98iohApCpEi9YOkG7ZrJR/B+RS3&#10;wcC4My9n2mU3tcm1krXVVVitVtw8PI/52LQdm/jgX39zDJkSGB7NX5/6CC/f5o17vdW8kLlvPklZ&#10;cUHDu+YAtxlN5n0N79Dnt4goRIpCpMjhw2R/4F1sM+I4xPQfygV3PEFAaESrvVba9o18+vht1FZX&#10;c84/HmbIxFOP+NjqygreuvcK8jNSbce9iwvXPPZ2s+aYr62pZv5HL/Hnz6aGd+UA/zSazJ8c6bn6&#10;/BaR9uSiKhCRjspoMu8ApgIPcvC6MNJ2bOKd+65izwZzq73W5uXzqCovo7ammrlvP0Vp4ZFHPFn5&#10;46eOAAkw+YLrmhUgi3Iy+PDhvx8uQP4ADDlagBQRUYgUETl6kKw1msyPYxvofnddeVlxAZ89fjvL&#10;v/uwVV6nZ9wYx+2K0mJ+ff+5Iz62rDDfcTuq90AmX3Btk19vz0Yzb99/Nek7681CWAH8AzjHaDJn&#10;a++LSEem09nSugeUTmdLG0pKjA8G3sc2L7fDyIRzOf2v9+Li6tai9Zuevpsdqw92arnswZfoM3zc&#10;IY8rzstm7ttPYbXUctq1dxEcGduk11k7fzY/v/M0ltp6w5PuAi4ymszrGrsefX6LiEKkKESKND5I&#10;GoD/A5Kcy3sPi+fCO59o0UDfRTkZ/O+uS6mqsE2zGRbbm789/Qkurq0zdrTVamHBp6+yYs7HDe/6&#10;HrjKaDIXNm19+vwWkfaj09ki0qkYTWar0WT+D3AetjH0ANvp4Q8euuFI0wI2SkBYFFMu/KtjOSd1&#10;D2vnz26V7a6tqebbFx48XIB8AjivqQFSRKS9qSVSWveAUkukHEdJifEnAT8C0XVlwZGxXPnw683u&#10;uV1bU80bdyRSkJUOgE9AMP/8308YXJr/nbu6soKvn7ufXeuW1ysGrjeazB81d736/BaR9qSWSBHp&#10;tIwm81pgPLClriw/M5X3jdfV6z3dFK5u7iRccatjuaK0mNqa5k8zXFlWwudP/LNhgCwCZrUkQIqI&#10;tDe1RErrHlBqiZR2kJQYHw78BDi6WPuHhHPVw28QHBXbrHX+/sUb7FqzjDGzLmbEtLObHSA//c9t&#10;DXtg5wCnNqUDzZHo81tEFCJFIVKk5UEyEPgViK8rCwyP4upH3mrVQckbq7qygi+evIN9m9c4F6cB&#10;0+zjX7aYPr9FpD3pdLaIdAn2jimnAYvqygqzM/j4kZta1NmmOWqrq/jiqTsPFyCntlaAFBFRiBQR&#10;ad0geTawqq4sPzOVL564wzFsT1uzWi1898rD7Ete7Vycbg+QO7WXREQhUkSkYwbJIuAMYFtdWcbe&#10;bXzz/ANYLZY2f/35H73ElhULnIsKsHWiUYAUEYVIEZEOHiSzgRnYTiEDsGvdcua+81Sbvu6fc79g&#10;5Y+fOReVA2cYTeaN2isiohApItI5gmQqMB1bSyAAa+fNZvWvX7XJ6+3esJLfPnjBuagGuMBoMi/X&#10;3hARhUgRkc4VJLcBFwOOSap/ff959m9d36qvk5+ZyrcvPIjVWu90+a1Gk/ln7QURUYgUEemcQXIe&#10;8M+6ZUttDV8/dx/F+Tmtsv7qynK+fPoeKkqLnYtfM5rMb6j2RUQhUkSkcwfJV4D/1S2XFubz3Uv/&#10;apWONr+8+1+yU3c7F80Hbleti4hCpIhI13AbTkP/7Nu8hiXfvNeiFW5aPJf1v//gXLQfSDSazDWq&#10;bhFRiBQR6QKMJnMVcCm2easBWPzV26Ru39Cs9RVkpvHTW/V6e9cAlxhN5jzVtogoRIqIdK0guQu4&#10;vm7ZarUw59VHqK6saNJ6rBYLc157hOrKegOYP6Ce2CKiECki0nWD5FfA23XL+RmpLPjk5SatY+UP&#10;nzbs4f0z8KxqV0QUIkVEura7gL11C6t+/brRp7XzDuznd9P/nIsKgb8aTWarqlVEFCJFRLow+9SI&#10;1zkKrFZ+/N/jWGqP0R/GamXu209SW13lXHqL0WROU62KiEKkiMiJESQXAo6xHHNS97Di+0+O+pyN&#10;i+eyd9Mq56I5RpP5Y9WmiChEioicWB4AMusWln773hEHIa8sL2XBJ684F5UCt6gKRUQhUkTkBGM0&#10;mQuAO+uWqyrKWfjpK4d97JJv3qWkINe56GGjybxftSgiCpEiIidmkPwUWFS3vHHxz2Ts3VbvMYXZ&#10;B/jzpy+cizYBL6r2REQhUkTkxHYHYOtdbbWy8NPX6t35++dvUFtT7Vx0l2alERGFSBGRE5zRZF4D&#10;fFi3vHv9CtJ2bAJsHW42Lf3F+eE/GU3mX1VrIqIQKSIiAA8BjubGRV++BcCy7z4Aq2MISCtwr6pK&#10;REQhUkQEAKPJnAK8Wbe8e/0Ktiyfx6Yl9VohTUaTOVm1JSKiECki4uxJnFojZ7/8EFaLpW7Riq21&#10;UkREFCJFRA4ymsypwOd1y5baWue7ZxtN5u2qJRERhUgRkcN5+gjlz6hqREQUIkVEDstoMm8CfmlQ&#10;vNRoMi9X7YiIKESKiBzN68dYFhFRiFQViIjUZzSZvwNeA2qB+cCXqhURkfr+fwDavFXIJVtzGwAA&#10;AABJRU5ErkJgglBLAwQKAAAAAAAAACEA5s03PAYWAgAGFgIAFAAAAGRycy9tZWRpYS9pbWFnZTIu&#10;cG5niVBORw0KGgoAAAANSUhEUgAAAloAAADjCAYAAABdAbp+AAAACXBIWXMAAAsTAAALEwEAmpwY&#10;AAAKT2lDQ1BQaG90b3Nob3AgSUNDIHByb2ZpbGUAAHjanVNnVFPpFj333vRCS4iAlEtvUhUIIFJC&#10;i4AUkSYqIQkQSoghodkVUcERRUUEG8igiAOOjoCMFVEsDIoK2AfkIaKOg6OIisr74Xuja9a89+bN&#10;/rXXPues852zzwfACAyWSDNRNYAMqUIeEeCDx8TG4eQuQIEKJHAAEAizZCFz/SMBAPh+PDwrIsAH&#10;vgABeNMLCADATZvAMByH/w/qQplcAYCEAcB0kThLCIAUAEB6jkKmAEBGAYCdmCZTAKAEAGDLY2Lj&#10;AFAtAGAnf+bTAICd+Jl7AQBblCEVAaCRACATZYhEAGg7AKzPVopFAFgwABRmS8Q5ANgtADBJV2ZI&#10;ALC3AMDOEAuyAAgMADBRiIUpAAR7AGDIIyN4AISZABRG8lc88SuuEOcqAAB4mbI8uSQ5RYFbCC1x&#10;B1dXLh4ozkkXKxQ2YQJhmkAuwnmZGTKBNA/g88wAAKCRFRHgg/P9eM4Ors7ONo62Dl8t6r8G/yJi&#10;YuP+5c+rcEAAAOF0ftH+LC+zGoA7BoBt/qIl7gRoXgugdfeLZrIPQLUAoOnaV/Nw+H48PEWhkLnZ&#10;2eXk5NhKxEJbYcpXff5nwl/AV/1s+X48/Pf14L7iJIEyXYFHBPjgwsz0TKUcz5IJhGLc5o9H/LcL&#10;//wd0yLESWK5WCoU41EScY5EmozzMqUiiUKSKcUl0v9k4t8s+wM+3zUAsGo+AXuRLahdYwP2SycQ&#10;WHTA4vcAAPK7b8HUKAgDgGiD4c93/+8//UegJQCAZkmScQAAXkQkLlTKsz/HCAAARKCBKrBBG/TB&#10;GCzABhzBBdzBC/xgNoRCJMTCQhBCCmSAHHJgKayCQiiGzbAdKmAv1EAdNMBRaIaTcA4uwlW4Dj1w&#10;D/phCJ7BKLyBCQRByAgTYSHaiAFiilgjjggXmYX4IcFIBBKLJCDJiBRRIkuRNUgxUopUIFVIHfI9&#10;cgI5h1xGupE7yAAygvyGvEcxlIGyUT3UDLVDuag3GoRGogvQZHQxmo8WoJvQcrQaPYw2oefQq2gP&#10;2o8+Q8cwwOgYBzPEbDAuxsNCsTgsCZNjy7EirAyrxhqwVqwDu4n1Y8+xdwQSgUXACTYEd0IgYR5B&#10;SFhMWE7YSKggHCQ0EdoJNwkDhFHCJyKTqEu0JroR+cQYYjIxh1hILCPWEo8TLxB7iEPENyQSiUMy&#10;J7mQAkmxpFTSEtJG0m5SI+ksqZs0SBojk8naZGuyBzmULCAryIXkneTD5DPkG+Qh8lsKnWJAcaT4&#10;U+IoUspqShnlEOU05QZlmDJBVaOaUt2ooVQRNY9aQq2htlKvUYeoEzR1mjnNgxZJS6WtopXTGmgX&#10;aPdpr+h0uhHdlR5Ol9BX0svpR+iX6AP0dwwNhhWDx4hnKBmbGAcYZxl3GK+YTKYZ04sZx1QwNzHr&#10;mOeZD5lvVVgqtip8FZHKCpVKlSaVGyovVKmqpqreqgtV81XLVI+pXlN9rkZVM1PjqQnUlqtVqp1Q&#10;61MbU2epO6iHqmeob1Q/pH5Z/YkGWcNMw09DpFGgsV/jvMYgC2MZs3gsIWsNq4Z1gTXEJrHN2Xx2&#10;KruY/R27iz2qqaE5QzNKM1ezUvOUZj8H45hx+Jx0TgnnKKeX836K3hTvKeIpG6Y0TLkxZVxrqpaX&#10;llirSKtRq0frvTau7aedpr1Fu1n7gQ5Bx0onXCdHZ4/OBZ3nU9lT3acKpxZNPTr1ri6qa6UbobtE&#10;d79up+6Ynr5egJ5Mb6feeb3n+hx9L/1U/W36p/VHDFgGswwkBtsMzhg8xTVxbzwdL8fb8VFDXcNA&#10;Q6VhlWGX4YSRudE8o9VGjUYPjGnGXOMk423GbcajJgYmISZLTepN7ppSTbmmKaY7TDtMx83MzaLN&#10;1pk1mz0x1zLnm+eb15vft2BaeFostqi2uGVJsuRaplnutrxuhVo5WaVYVVpds0atna0l1rutu6cR&#10;p7lOk06rntZnw7Dxtsm2qbcZsOXYBtuutm22fWFnYhdnt8Wuw+6TvZN9un2N/T0HDYfZDqsdWh1+&#10;c7RyFDpWOt6azpzuP33F9JbpL2dYzxDP2DPjthPLKcRpnVOb00dnF2e5c4PziIuJS4LLLpc+Lpsb&#10;xt3IveRKdPVxXeF60vWdm7Obwu2o26/uNu5p7ofcn8w0nymeWTNz0MPIQ+BR5dE/C5+VMGvfrH5P&#10;Q0+BZ7XnIy9jL5FXrdewt6V3qvdh7xc+9j5yn+M+4zw33jLeWV/MN8C3yLfLT8Nvnl+F30N/I/9k&#10;/3r/0QCngCUBZwOJgUGBWwL7+Hp8Ib+OPzrbZfay2e1BjKC5QRVBj4KtguXBrSFoyOyQrSH355jO&#10;kc5pDoVQfujW0Adh5mGLw34MJ4WHhVeGP45wiFga0TGXNXfR3ENz30T6RJZE3ptnMU85ry1KNSo+&#10;qi5qPNo3ujS6P8YuZlnM1VidWElsSxw5LiquNm5svt/87fOH4p3iC+N7F5gvyF1weaHOwvSFpxap&#10;LhIsOpZATIhOOJTwQRAqqBaMJfITdyWOCnnCHcJnIi/RNtGI2ENcKh5O8kgqTXqS7JG8NXkkxTOl&#10;LOW5hCepkLxMDUzdmzqeFpp2IG0yPTq9MYOSkZBxQqohTZO2Z+pn5mZ2y6xlhbL+xW6Lty8elQfJ&#10;a7OQrAVZLQq2QqboVFoo1yoHsmdlV2a/zYnKOZarnivN7cyzytuQN5zvn//tEsIS4ZK2pYZLVy0d&#10;WOa9rGo5sjxxedsK4xUFK4ZWBqw8uIq2Km3VT6vtV5eufr0mek1rgV7ByoLBtQFr6wtVCuWFfevc&#10;1+1dT1gvWd+1YfqGnRs+FYmKrhTbF5cVf9go3HjlG4dvyr+Z3JS0qavEuWTPZtJm6ebeLZ5bDpaq&#10;l+aXDm4N2dq0Dd9WtO319kXbL5fNKNu7g7ZDuaO/PLi8ZafJzs07P1SkVPRU+lQ27tLdtWHX+G7R&#10;7ht7vPY07NXbW7z3/T7JvttVAVVN1WbVZftJ+7P3P66Jqun4lvttXa1ObXHtxwPSA/0HIw6217nU&#10;1R3SPVRSj9Yr60cOxx++/p3vdy0NNg1VjZzG4iNwRHnk6fcJ3/ceDTradox7rOEH0x92HWcdL2pC&#10;mvKaRptTmvtbYlu6T8w+0dbq3nr8R9sfD5w0PFl5SvNUyWna6YLTk2fyz4ydlZ19fi753GDborZ7&#10;52PO32oPb++6EHTh0kX/i+c7vDvOXPK4dPKy2+UTV7hXmq86X23qdOo8/pPTT8e7nLuarrlca7nu&#10;er21e2b36RueN87d9L158Rb/1tWeOT3dvfN6b/fF9/XfFt1+cif9zsu72Xcn7q28T7xf9EDtQdlD&#10;3YfVP1v+3Njv3H9qwHeg89HcR/cGhYPP/pH1jw9DBY+Zj8uGDYbrnjg+OTniP3L96fynQ89kzyae&#10;F/6i/suuFxYvfvjV69fO0ZjRoZfyl5O/bXyl/erA6xmv28bCxh6+yXgzMV70VvvtwXfcdx3vo98P&#10;T+R8IH8o/2j5sfVT0Kf7kxmTk/8EA5jz/GMzLdsAAAAgY0hSTQAAeiUAAICDAAD5/wAAgOkAAHUw&#10;AADqYAAAOpgAABdvkl/FRgACCzFJREFUeNrs/XeUXdl53Yv+VtjxxIqoAgqxgQbQOZPdZDdDM4ui&#10;AmkrUVawbMlylOVr+169O+71TeNdhzfsYXtYTnSgskRRIilSzKHZ7MjOGWigkatQ+eQd1lrvj32q&#10;UFWoAtCBVMs6s8cZVaiuOmGnNff85jc/4ZxjgAEGGGCAAQYYYIA3HnKwCQYYYIABBhhggAEGRGuA&#10;AQYYYIABBhhgQLQGGGCAAQYYYIABBhgQrQEGGGCAAQYYYIAB0RpggAEGGGCAAQYYEK0BBhhggAEG&#10;GGCAAQZEa4ABBhhggAEGGGBAtAYYYIABBhhggAEGRGuAAQYYYIABBhhggAHRGmCAAQYYYIABBhgQ&#10;rQEGGGCAAQYYYIAB0RpggAEGGGCAAQYYYEC0BhhggAEGGGCAAb730INNMMAAb34I8arvicTrfEk3&#10;2Op/fg6P78f+cs4OtvQAAwyI1gADDBbdDd+LTX62GaFyG74XA8L1ptynW/3sUvtrsA8HGGBAtAYY&#10;YIA3cEFeS7Dkhu/ZYiG2a76y5t9isGC/KQgzG0iz2II0byTOA9I8wAADojXAAAO8wSRLrvmq+l9l&#10;tVZTb33bXcHRl46YY0eP2g2LsQHsW992l7TW5g8/8KBZQ7bWLdhNl265YK9laiAQFtTZBpyaQ0lF&#10;MDGCbXcwk1WYbeEdWcD6AnvdFMnZOUSnh79/nKzVxix1kMeWAElw8z68g2PiCrfBZm/rijH337/p&#10;VDnED32y8TJmKCKulhAzTfKZJnK4grdzFHN6HnfiPN5kFbt3DH18ge6uIfJtNaTNQIDsGNR3XkZL&#10;iSpFdPcPkY6EYB1eBlFX4NqGzuw8lVt2b6ZSrZBjuQlxZgOJcpuQ5o37b0C2BhhgQLQGGGCA10G2&#10;5JqH6j80oBvLy+pLn/+C2HDeryzIBjAP3v8ds+a57JrH6oJdEf5lCdfrgb99VFyGSG6l9mxGuNwm&#10;31+qvOZG/8o7tiQkra8++4Z/ZrWzvFW5d+P+XNmnm6mTbsP+Mhv2IQOyNcAAA6I1wAADvHaCtXGR&#10;VoBXimPvf/k7/2CHHwWlWlSpV72w/MTxl2afO/pi64UjL/ReOnKkt2Zhzjc8zJrH94xw6fdds5mS&#10;s5FAyS0+52b/5lJE6hLka6vvV39WvvfaTYlKOrv0mraBHI7WvueNqpXa4iE3kK2V/WLW7EfR/54N&#10;vzPAAAMMiNYAAwzwOgjXiuqhb73h5uif/v3/z7sn8vDGqdHxn7F5Pq5Tyw9sv57wbt+cbJ7//KNn&#10;j379K88/9sJ//M3/cgbI+ot02v+abUK61hIuC1ARvng1ZEtfu2MrYrVZ+XMrr5nY4nEporUZydpI&#10;quxlvrebETJ/rL7uxZomueT2qOtYbLLf1u4/tX1qh3fw8DXhk488KhaWFgXglaOS/zM//pMTd958&#10;254dXnliWAbDZ23n9H3PP/X0p77w2XMvHnmxzQX1K9vwWQXgmi5d/WFF+IOzZoABvtcXZucGNzkD&#10;DPCmP1EvHe+wloBowAO8//d/+T92/fC+W395u1/5uFcpRanNMA5kbgmsIPGKv5iZPX//0cbsA0/M&#10;nnju13/jE8+fPHem1Sdb2Zqv65Su933wA5TKJffp3/9Uvpa8NFzqNvNolXeOXIpciU3UHLlB2dn4&#10;M3kJ0rWRYMHWRvGNj42Eaquvm3mgNlPCAMi/8qxb8WjFY0NbKZBrH15/X/qVqBT89Z/5q1P3XHfr&#10;LePG21PHm9w5OvFefF1JhUMIicS5V1pzv/0b3/nSf/hn//5fvwIka/ZdtpYkryXFr4ZoDeIdBhhg&#10;QLQGGOAvOtFa8WP5QPCVX/+dD9xT2vXPlVJjPV+gAescWiqMEBhnSbIMqQQews2cn3706NL5x0+K&#10;zkv/6j//u4effvnFpf5inaxZsDMuLitepBYtudTV+6XFy5CrtWRqoxfpUv+WgByq17Xn+dI5JwEq&#10;5bLWWouVN9JsNU2e53Z5aclmeW4vo1JtJFRrS3IbPVBb/X93CfLFJirW2s+ny5WKV61UwoX5eX33&#10;nW+r//QHP3btgXD4tlCobftGJj/iC1XytEYoSY4jdaYw1ueW1Fn3ZDbzzz/2q7/4X2fm51pA7+pD&#10;B83S4lLv/MzMCkkeEK0BBvg+Y1A6HGCA/0G42EaF5AuP3X/k6g/tXK50kzGjA2QvJ5aaRORYILSK&#10;QPn0MDitxNiOnbeP7Zi6fcfMmQf3/PyvHn5s6eQj//Cf/V/f9X0/SNO02yddaoPCJdjEv7WGZF2J&#10;uVuytR9J+dpT77/n3qH33HLX1OTwyOhwqTIaoSoiszryo7G9E1M/qKWorGwIay8QAimlOTk3/aXZ&#10;xuIrWinPCXoGmzmEUUK6JdNrNbJuI0nT5OXzZ6d/748/debI6Vd6XGws3+zf5hK/YzdRyTYjWmsV&#10;LK/VbPqjlVr8f/6DX7v27buuvef6eNtf9YQsS6VQSgGQupw8z3FaglIgLR4SnKHdToPc2mBFxXrp&#10;hRcNF7xcYnCaDDDAQNEaYIABXpuiJdcs2AEQTk5OVv/tP/y/3veh+oH/lTgY1Z5GpTlNbQmFhzGA&#10;cPhCkGQZmTFoXxEojcgsHdvjaDL3pf/w1c9+4jNf+eKJM9Pnmn11a6PCZTZRdbgEwdqKVOmhai34&#10;iY/+pYn9u3aP76qPb99P/WYyF+JLtaey7f3a07HwZF9hcQglV+mDEOKibaWMQwh3QY7q/64Txb91&#10;/83lzZQz7flHZ1qLL/rCC1PtGijRe74x/eJXvnv/S8vNRvf+Bx5Yanc72RpitdljMyK2Udlauz1W&#10;S72B74e/9vf+4dVv2XHgjp2qet2u0W0fcZ7yjdDFLzvA5NjUgHNoz0N7HhkZXi93z82cuv+3jnzn&#10;N//pv/tX3wVaQAfoAj0u+O7MQNEaYIAB0RpggAFeP9GKgHh4eLj+b371f//B9++/5W9G6GFrLNJJ&#10;0AqUgy3Pf4eSHnluOLYw/eijsy9/7vf+9I8f/cJ3vnG2v3CveIBWF/ANSs6qqHQJgqUBrxzF3k//&#10;+Md3vOP62w5vI9yzza9cvacy/gHXzlXezZFVH1Xzse0clxjUUFD8NeC6BtvOUDUfPHnpvjoBtmtw&#10;nRxZ1ohQgVt5jhxZ0QhfkpztQGbRFR/hHFpLFug98/z8qfu6ksbZ3tLZR44+e/wzf/KZ6Zm52R7r&#10;OzZNfWjIxXFkz545m25CtlZUpXXbYOfE9tLf+vgvHH7P/ps+vDce/vHYC0ItFVmeYT2FkGLLz5bj&#10;iIVy3zj5zJ/+4//+r//bo088dgpoAu3+Y4VoZQOiNcAA338MSocDDPA/BjYzerOwsGB+974vPT1K&#10;+NXbpw59KC7HJeMENjMILEJttYALchx4kr1DY7cFualv/4GfOPAD737fY//qN/7To0deObZcKpez&#10;dqvVZb1vywLu2huu19VaTT1w37ezNSRLA3qkPhTccsut1Q/ffe9Vbx85cIfM8nrVD3fvHp28Wyml&#10;0zwnEw6kh8wNMlagBLKkMZkln+0ivOJ9207eV7XWV8VcZiF3iEDC6mcUCBymleJ6OSLSYBzOOFTF&#10;QwQKhMAreWAdouqhtEZKyVDmX3dndPC64mkEH5m8/ujPH3zHIyageSZrHLvv5Wde+MQn/9vpTq+b&#10;LC0u5kuLi6ZPeteqW6sbd2Jywouj2Dt27Jj45Z/9xV33Xn/7W3b41bfsq49/IPJCP7OGnsuRgUI7&#10;cQkCKfCspGdTN5u05k+cPLFS3pUbVMUBBhhgQLQGGGCA7wHZcn/8p5+b/cGb33b6Dk3qoOSk7QtC&#10;AneJJ/IMaCkhCNi3bWr/zqGx/bvbc9fy8b8af/bLf/rUFx+671z/GrK2M9EC7tmnnl5Z5P0V9WbP&#10;9qno5378p/ceHp/ae9PwzndMhvWP9HwlwyBAC0Ga5mTLbbJ2SjRZw/lFya+o+zmQoIZ8XJJjOwbh&#10;S3TFxzRTsLZ4mX7KlW2m2GaGnoiRnsaZQr2zPYuqB4hQYXsWoR2q5K0hY8XfOwdKSbJWQt5M0ZFG&#10;x17x9O2Mclvvv3l07/6sKrnOOt43fs3Jn9n/tq+eF8n0/adfeObXP/mJowuLCytql9lItKbPTSvA&#10;+5F7PzjxS2/7gb9xVXX8h3yphJB9gitBOFmUQ92lpUzPWvvt4889/Pvf+uIzswvzdhNyNShbDDDA&#10;gGgNMMAAbwDJ2qwzzgDm3/3J7z464sc77tl/04eDMIit4pKLuBDg8pwkNWQK0AoVanbq8Zve72R4&#10;3YfHr33/+97/9P/6L/6f+9udzmaqFoDcPbEj+LEf+/Gp23defXiMYMfO0shN22oj9xDoIrq80cPM&#10;tbBaQG4wzRQZaYwyuNQWapV16+iCCDTK18XPhUCFmnwhQZY9hKewrRwsqKEA20iL5wk1rpmBMYih&#10;AKREVdSmUwAL75coyJeSuNxillJMYsFYkAI75tOOJLGRlJygHYpdB6+6+ueuF4o7Jvafumfy4BeX&#10;yKe//tJjT//7//IfT3DBwwYg3vm2u+s/fM97r7tt8sC9e2pj71cIkWc5VjjQhU/OEwKXW3rCXDR0&#10;8sJ7tZjcuNmstXj/ow8tXk7hHGCAAQZEa4ABBnhjCNc6k/YTzz69dPb9y/Mit0ZZSKVDA3ILVUs4&#10;6GlQniYWGuEcmTVYqZgqjx7aXR49dLAzdesN//j/d+2szM596tFvPPwHf/Sps4A5sHOP97Ef/djU&#10;nbsOHtpmwm31+vCh0Xr9HicFvvKQaMgMnrGUwoBEpkgp0MIn1x5O99Wc0COPHflSgudL0HLV5WS7&#10;hu5Mk3C8hK74BSHq5thehtACWQ9Bi+JnHYNrpqs/F54kO9dG5A41FhUlQ+tACtxyCplF1Hycc6hA&#10;Q6BBCdRYjDCWQnASKCNInaWroKRLOGfJnCUMSjvv2XHDLwhreOf4gVMfPXD7F3uY5lyvNW/AVbxg&#10;eG9t/Ppry5PvVQkiAzJZeMGklFhB0VWYW6R14EvYwqNljHEPvvLcc5/6zlefWVhaStm683GVbL3W&#10;kNLL+AQH+PN0kRj47QZEa4ABBnjV5EqwYW4hFwzaqTEm/c7RZ47+yLV3tkJjKih1SY3DAUpKNAJl&#10;LM45nASjJdliF+0EQ6MjB+4aHjpAbrl7dN+xv3vbBx/ztGd7eZruGJ+4Zls4dIto5UjfQztVMIrc&#10;IIRDSE0uLO00Q4U+zlf0OgkmT9HaL3z61iBLHhhHNt1BhF6hNBmL6+T4QqK8fhE0lIjwAoGw3Rza&#10;DhFr1LC+YPoXFP4rT+G6KflsFxkVRMp1cnCghkJEVJAvJcA5gbWueF3jcKktuv5CDykAYbAmxZMa&#10;lVpac00S4fAnK5REZefbytf/grUOtEQohbW2UKJaGWkvJZAxSkqczchNEdugfE0mLTZJUQjEFiMK&#10;ncOdy9rL33r0wfNZnm2W4G8GitYAAwyI1gADDPDGqllrZxeuRDCkL73y8vleJDvSgO6bwy+1+src&#10;IhDkSmEQWGFBgPIU6VKC7Xj4tQApHWNDY/vGayP7CinNgafRnsLYNr3zTaznoWohwlc4YXBpSmN6&#10;mdwYJvdNIJzASI9EZAUR6nu5nbDImo+INbaV4dKCfKm6j1nKsD2L9OQFmrni0ermuOUUPVlCBAqX&#10;u3VbSZi+mhUpTDOD3CGrATLqq0fW9acFOkS/lOi0wPmKrN0lnW7gxwGy5GE9QVdZeq0utp0gI01l&#10;tIznFAZItUQ7h8sNMjd4gQcWOp0E56nCx29MQaikwuAwJkdIhReFOGs27w61DoM1x5Znpmfn5zps&#10;Pqtyo7I1wAADfJ8x0IIHGOAvBtHKjp98Zfm37v/yH7VNviCtwF1m3TWqIBBtMgwWL4dSxxGHYaHO&#10;NHp4iSHPcxJl6WhHR1mcEgTGkmcZrWEfu6eCqWiyVkJ6tkE+3SZrpni+R2VbjU7gaLuMxHe4SGPS&#10;HONyzNphPp5EDQeo0RCHwxmQJY1t9rCd/IJa5SiUqdwiYw/byrA9U5jO+iYns5CABeHLomvRl6jR&#10;sOhuXOtbEwLTzQv+FnoIW5AlXdJEtagIwbLgNwxqKUN4Ermzgt1eoiMNbZtic0OQCJSRID2M1vQc&#10;dNopaSdD1yO65KTOIBB4CJQVKOOQeQ55vnUEh3M8fPTZFz791c+/xIWojbVjd9Z1gr4BRGur+ZJr&#10;IzwEr34O5QCX38aDbTlQtAYYYIA3AclaSWkXm5Gtufn57mKn2TDWOClkYby+RI6ecqBW78UcuYS8&#10;v5yGtYDOTJN8vkVpWwVr+i/bXwKSPukpJYDQUNNQW7m9E9hOhlgEFflFEKcThUcqUpi2wC5mqOGg&#10;701yfd4jMJ2M9tkGpakaquyjADPXK4zuWkBmcQ70SIAINWYhwUy3Eb4CIXFJDn5B2kSgMPNdXNfg&#10;TZb65cILy51LDaaRIgKJKhXmewXgafJAIZRAjkaFl2sdQwVEYbQ3gFEXGg6VkqStHu1zDeKhGBVK&#10;IgcIR7ZqrbsQvuoozPlohZISlRoyKTAKVG7oYtN2p93dhGRtNgSc10i2xBZEYLP/v/E11vrDBp2Q&#10;W2/XjT8Tl7mZutQ2H2BAtAYYYIDvMdla23243q9lbIZS1jn32m+LrUNVfAIT0ZlpgrVEY5VCz9h4&#10;uZeCvJmSLXUJhmJk2VstyZHb9cVL6xCeRI+G5LNd8nMZshIU3X/G4XoG200JAw+lJDiLiBR6e4xp&#10;ZMXzlTxU2cMmBhopsuoV+VvtfnlwOEBGhXLlHKjIw6QOc76DiPtZWg5carGdDFn2ioBUu547SCQu&#10;N7jMgKcQDtKlLqaXEYyUEP6G8NQ+B00XunTn2vi1AG84WlWmLovcUHSKOpy1OOvIcfZUc27m5JnT&#10;TTZP6t8qRPa1kgHJ5kPA1/7eZt2Om5nyxRtIEMTr/P9X+j7eKDJzKeK6dptuRbI2m6MpBmRrQLQG&#10;GGCA7y/hWrvArS68WkprcdgtAwOu8AWMxatFVLSme75F89gCYSlAlnxkoAqXdmrJl3osLCwjKpqJ&#10;qLpmteqvLRuCRosAL4meLGFbObaZQl54w0Q1QA+XsYspNskRvo+QBZlTdX/dcmM7Gdlyj2CyXChf&#10;3sVrl7AW2zOoelCUIRspdjkt/l+k8SbiouNvi7ZMt7okOoSUGOFYnFsmWGhTqsSo0Cv+HqBnyTsJ&#10;BkdpolIQTtdXqy63IwV4TpBZg7PFJvOcoCcxz54+Nt1NeimQT05OCimlnJubs0mSrCVZsEXpcG33&#10;2e53veui1z/5jW9uJFmK9UPA1SZkYeNg7kt1QgqAu//hr7r5468wfNV+4p27aCLxhsc59/k/4vq3&#10;30k4uZ3f+sgPi0sQF3EJEnM5suW2+LqZirTpDrvl5/+Kq+zcTTY0zlI3Y/rpp1h4+WUArt4+xPCu&#10;XTz4r/7NVgRr47aVG37PrdmudsP2XTtLc0C2BkRrgAEG+D6RrM3IlgVM2Y8kgBUO+XqtHtYhI01p&#10;Tx06hrTRo7fYYaVSZkOJkoL6UAV/rIxbMZlLUZT5vEIVEoHc9BPIskaW9UVLjow0+VIPHWnok7oN&#10;7AESg0ZCz+BCs957BYX/ajktjPFBER0h6wGyHlxew7AOm1lQEqEVzjoslrAWMZ6PYtMcXQvJGim9&#10;5Q5CCKIwwN9WQsbeq1wOi/VdS42xORaLRBJIRdfkrpl0kxUSfe7cuR7FuJ1X7c3agmRtHAy+6XxK&#10;1vuz2EJR3Uplc4C775/+C3HNX/roRe/zyCc/KY588pNcRgHaysP0ajxNbhNC6q7w3zz2if++7smG&#10;f/JnVz/LS5/+zFYES7H5iKqNZGuz7bliEVgZGj7IaxgQrQEGGODNgJGoUhZSeMVUF/fGuGodECn8&#10;qMTahCahJPlCF9uiMJqvrE/OIX2J8wS2kSFLPpfLmrDdDJeBrHqIkkb2NPn5Lno0RIT9+AYJrmcw&#10;s92ihDgWY2Y7uNyhhkPWGqlsI8U2UtRwiIg0rmex7QwRqSLuwW7xfqTAdnJcZhElve49Ci2xniDv&#10;WrxA4U/E+MRbL+mveXtf2GtaKbeFYnTFr7gZydr4qTeQAS3DML7rL3/s8I/+wl/dn3cT+eTjjydf&#10;+ZPPnZ3/7uMn804nZ71HcLNuyI2Eyz73+5+6nGIltlCCtvrKhu+vRAXedLrCGiJjL/Gz1b9b+K3/&#10;eqnPINeQLL2GsKoNZEtwcS7eiudy5Xu3hnQN1KwB0RpggAH+TE92rUW1VI6ERUmKUNLvGQS43JJm&#10;OUYZ/L4nqqiXFaREljyyuR6mkaKq3qaUQEiBSXMaZ5cJKyFhzUNIgRoJYTkln+kidJHgTm6KkM+h&#10;CFXxQIEaj7FzXbIzTYQuohtcahEC1GiEiAtSJZVgenaWMAoY3TleRFRs8pmEdaSNDlY44kppfenP&#10;ucI7hsT28tXy4OvfkI7UZli5Mq3RkhgDAlHyQs3r6Ci8ApK10TukypMTQ8M3XP/zN/3Cz//NZM/u&#10;uslSpibG3HsO7p89d+Tos8994xvfnX/ksa9ls7Nn+2RgrUk/20C67Aai4C5BTjZ2OMoNCpBic//Y&#10;5cjWRpJlt1CEN361l/mdrQjrCpny+l99QEut/dKOyV1m2/idb/3Jnzz84Xe+e2gk8N3nv/tI+2v/&#10;/ZMPLjzw0FdNszXX/ywpF5dgB0RrQLQG+H5ikOL8Pw5eZYrzli3h1xw8VKqF8ZAwTmokK5lX35te&#10;cYGwDqzF9ct2a1cCZxwy9tDDkM92cLlFDwXrf0kUeVj5bAffKfxyWJjY+2qTqvmoiodt50VOVkmj&#10;S15RmjQWchBKoLbFyNRiuwaMRVV8RKgu5GUBTgrqlRp5o0fvfKswqmux3mqcWtrnW4Ag3nax+X/F&#10;eyYQb9iSJyh8XKZ/Tmsgd65IkrdCXb9r/7Y4jFSn190YrXDR02xKtG65ZcvXXuPPWktw1IF7733H&#10;2/76X/uVkYP745m5WXCgfU/sueGG8b033Th+y4c+9K7548d/8eX7vnXfiQce+t0T993/HJBwcQTF&#10;RoVrK6K1VgGSG5QfueF7CUgvjr3KtokwPnCwNuRrURHOBnGs0J5IjRFpc9kky42s02jmzaWlrNls&#10;5p3FxZSLPWSGS/vN7AZ1bisf2tptqPsPH/B0EIQ3/ugP37Xttls/PnHN4duGd+4sS605mee8YjL2&#10;vPWt/OyNN/7wp//RP/71o1/8yr/FmNaabTTISBsQrQH+PHGzS9ztDfDnb19elHG0f8fu8i17D94T&#10;OF0qTOjue7h3HWiQSiFTs+mB5KxDljw8XSabbZM20sJILwXCgc0sucnxqyG6FOAyi7MWIeUFX5YU&#10;yIq3kZmQLyckrbQY0RN74IPyt775cLnFF5JgW5XcGHonGuhA97eiAGsxqcGv+OjhcNOROAJRJL5j&#10;+8rWG3XTJHCqCDMVWfH5pVTINJc7o6HtB7bvrj557IV51nulNuZabUq4pl944dUcSwrQs0eP5p1G&#10;ozMOsc+F8UBZkhQEWCt2XH9NZeqG6z608IM/+K6nP/PZr774p1/6o7kXX3rGpGm3T7oSNu+SdBuu&#10;R2oTcqX10LBfPnCw1nn2qd74B35gd+bc7vYzj7nh2+/cMXn7Ww/5uKFKHNR0ZWhsrF6R2+olF5fL&#10;um2Q04sNHWa9pKLodJcbydz8Ym9ucbnjTL5og7DZWVpenn78u3PLJ47PV0dH5zrTM+cXjhxdMNlF&#10;yftmk3+v/bqRNK6QLA/wgmqltPdd77rrmvfc+xO73nbXPaXRIelyg0kznLX4sjiGRJ5TmZhQ9amd&#10;+6TnTVhjTq55HcV6f9ZA2XozXpCdG+yTv4CKlngVRGsrsvUX/cB5LULQa9pmztkrVSjXLk4aCIAY&#10;KHnaq/3GP/mXH33P9sO/HJSiWn9wTaE2vdYNICX0F4OV64hz/XE9rhg5Yxd6uFaGmioX3M5uWMHX&#10;pjskBtfOVj1IIlBF+Q2HaaTYVoa3LQJPbe2hEkWpLZtp051vE+8Zwq+G2NxccquZdo5dTvoqmY/N&#10;bBGEmhiEEMV7iTVOySIwdZPrplCSdL6LbSXE22ugBMIVo3tE/73ZFUq2Zrvb1+hjNtbYJ15+4enj&#10;8+df/Ddf/r2vPPzUY68AS8Ay0AK6a5SkTZUPf3R0y+dP5+bEBgUmAEKh9dDud73jV37i1//tz3u+&#10;L3rLzYJsrT9oQYoi2d445l4+1nziD//wc8/+0Wd+uz09c26DwpVtompdZMD3yuWgdPPtY3rHzr2l&#10;AwfvGKmX90y41FAfucYbHp7cVva9qBQHfrUi8AIskGY5S50ET0t8KWl2MjJr8TxFJfSxQtBJDbXA&#10;o+RLkjxD5Bm2m7ik08m6hvbS6bON5ulXpk2lPteaOX9m+qUjT7Rn5872Xjm2kJ453XDWrvVMbRx/&#10;tAK55rz0h64+sPPqe9/1C7f99E99pDw2HkrAZFkx0Hzl2OjvKR0GmCzNf+/v/Monjn/pK/8RaAOd&#10;Dfs351WMWxrMOhwoWgN8f8jBVh06m5GDzQyib2QOzp85mXmN7+dy7eMbt9v3I7BxY7lFAXqoVgtC&#10;5VURQvkIDG6tp/q1aVbGFrML2dCP7igysRwYpUhMimxkRX7VyshBWZC8te9BBqroIrzAQMBaUAIZ&#10;a2wzxXZyZFVeevdnFnJHWAqhZzBhXsxIdFvvUdtIimT32CtKk9ahYg/K3iqpsjiEtetPFNcnFStj&#10;dBKDlBInipwwtybCwUmHlEW90QiHEP2+z9e45imp5M17D14vhMzfcdudR09Nn5k9d36m3VdM1nYD&#10;Kl6/l2f1uHJ5np184KHPfec//9fr7v2Vv/sW2elijdmE8ELa7iKFYNuhg5X3/aN/+BMT199w19Of&#10;/vR/O33/A1/Put3WGrKVbyAn647hyuRkPH7zjVeXh4dvmrjx2ntrN9x8U1Sr6KnhKpkTnFtuo6KQ&#10;KFTY3DC33GGp1WHnSJVt5YjFdo9ullGLPMqhRy/LafZShICxsBgjdWJ2GSklk8NlglJF2DT3282u&#10;v++unUNDpXfsPj+/yFKzx10fVaSNxtLxR7/7/PLLxx6bf/nIS4uvnDi6dPL0jM2ygnRJWZAta+2a&#10;mx8lpPQOfeyj7zn8Qz/4t6972127rLNk3R7GORDrCbjr19v9OOblbz/emnvhxWMU5caUi03zAwyI&#10;1gBvQsK11igqN/x7M5K1leHz9RAucZmfi9eguF1JArZ7He9zs86nzd7f2vexWXfSGy3xi80WqBWi&#10;9b//0j+45a69h3/EQ5VBYvt2b/k6X9Gt+ceq41iIwrCuFF5Fk7dT0kaXuFy98AdS9XNLzaZKWdpN&#10;WDw+S318mGA0QvgKWQtozjUoqSq65F8U6yCEwGaGznQDvxTg10pkM23MEuihcBOaXIxq7sw0wVjC&#10;4QipJa5nmDk+g1cOGN85jjG26NC0bk3jpLtAKKRAakm6lJAlOeFYCSEVCLd+4XQO2+/2LP6zl0yn&#10;vBJIpeS1e/bf3JV28XPf+vKz587P+GuIlscFH5R4Hcfcxr8RttU6/cJn/+RPr77nnhu233Bd1Flc&#10;XN0HG/eJA9JWC6kVu++9d3fl8LX/86kvfv7OFz7zud84//wLxzeoWivniATk0DXX7L3xIx9+R/nA&#10;wTs6ubn+2jtuKY+MjXH6/AJplpLnBiUE9VCx2Goxt2gpeh4k2i/8eoGWjFYitBK0ehlnFzvUYp+p&#10;oTKpsSgp6KU5SkqMdcwutcmNRUqoRT6RM/TabZLMkgtBUC5RHa7Xs6HROyfekd7pdTuu+fKRMzPH&#10;X3lyodE5Ov30M4/MfeOrRzcqWqNXHxgdv/GGn7rmZ3/+oyO7poI8STB5XqjKmyjLQoiCtDvHI7/5&#10;Ww81z5w9zfruxAHJGhCtAd6katbGrpyLjKSbXGQ3M3/KDaTrSgjXlShC4hI/5zKq0VZKEpsoS1dS&#10;DhWbkNON/pfNTMgb28LNFsTre0G21u5XDXie1v6B+vghnVNRnipmCKq+muJe+wsZAblYOWDcmucr&#10;aITG4SkPUQ0xMw3aix284agog0qK0Tvm4icWuaU922IhazFcGkMgsM6iKz4lV6E73SSqxYV5fkWp&#10;cg6znNFdaOGVA7x6YWbX4yXSmRZ5J8UfiZCRt7qXXGpIzrdx1hCMlxGhKkz6gUb6iu5si6Raxa9H&#10;2NyskghJkdCOc+QCUuUQnZRssQuhwpYVxpriszhQpq9oib5VXoB9o5ZHIfCUpoQqv+/t77zq3OzM&#10;0tLycmeN8qHXqEUXHf95p3OlJOuiktT555577sH/+t8e+Ni//BfvFlfyJM5hOx0S6Xs3/MzPvffw&#10;u95xx3Nf+uo3Tzz40Odnnnn2pMmyVGrttr/1rTtqt7/lPeX9h+4MgmAyGq6XndIMeYooDOk1G4g8&#10;I82LoqsSUPI84pomMUWnq6cVjV7OYidBCkHka9LcstxNWe4lOOEIPYWvFVluWOokaCUYr4RkeVFa&#10;9KVEymJ/GefIjCXyFBpwSUq32aaR5FQrJeHfdPvUzutvnTooHfn8bOPIzdd+9+hXv/6VxrlzL0rP&#10;83fcessdd/3sz/yQt2vP3qWeIchSrPa3LN0755BK4pVKnHriifbpBx96HmM6awjWAAOiNcCbnHCt&#10;W4y19rxtY1Phvj0H/IXFeXH81FHbaS+bNddIc4nHxrEv4gpeW2yhrG2mEr2awMFL5eBsps5t/D1x&#10;CfVvY/fTRoK6MfdmIyk1vMaAwVfRQbquO6z/8P6fX/21G2+euOqHFbrioclktqpAudfItFY2lt64&#10;ycTKF4FzjixLUbEiHC/ROdvEJIZ4stoPS13/6kIKXGbpzLZR7ZyrqpN4gVek2DtwwqErPmW/Tjbf&#10;pnOsg9K6UE3SHBVq4skqItL9rkOH0IJgRxmznJLMtHHW4SlNZnIEAr8eEtTLxWpti3KqwTJartHu&#10;KVrTy8RZjlcPL1QIVz6hLMJSxXyHZK6DLgcEY/HqWWEEKCHwtL5QfnTF4SHsis9LvE5ZEYQR8sZd&#10;B9+SKJKHn37ilQe++3AT8EfHRsNOp5t12m3F+pBL9xp298a4A5wx86e+88Bjs8ePv6s2sU1k3aTv&#10;J9yCPFhHNY7pdFNOvHKKvbv31N71t3/5I7M/9OEPLpw4ca41OzcbxqXq+P6rdpa3T4Y6LoHJ6XZ6&#10;zLW6BL5GCocEKrFPa6nD9HKHyWqEr4uScze3nJptMBQHTAyXmWsnnFlq4ylJaiyx73HVeJVmN+Pk&#10;QhtfC0xu0Z5kW61Eq5tyeqHJ9nqZuBIhJGTGMNfo0U0N22pxcbwJGK3FyGbCaOwR+x65tSilCEYP&#10;VKcOH3zXbT/1k+9cPns2V74vxnbt1G0Dr5w+z2itRCnyt7QZrkApDeCe+INPHenMzZ/d5FroLkWE&#10;36Bryl9ovFFetgHR+gtOsgDv0NV3HvjoRz7+3g+84wM7njv6YueTf/gbZ59/5tuPzMy+PNP/uxVS&#10;tTEDZ2MXjtjihL9cyOCVBA9uRrg2G51hN3y/2SJh2XoGGxtI12aluJVtt07Gr5QrMklSl2bJioKw&#10;so2y/vN8rwIGt3qv/r7de0oHR3dcI52rCC2L4c9a9jvp3Ot6RZk7pHWrC49dMUSvlELchbl8OvYp&#10;T9XozTTpHJ0nLEXIkoZYg3GrRvi01UOUNKWdQyQLncLzFOp1e1kEEn97Ba9rcIkBCcKLEaFcHUKd&#10;LyW41KJHQmSgULWAsBLgOhkus4Q6RMS6yOC66IgVmNwQj5YhFHRn2mRLPfzYLwz+kiIdPrfk7RRl&#10;HaWxEn417DcC9BdKC1ZBrkDYC0oFziHWzJq0b8DOd8JRsbJ+w6FrJh/47sPTQHdudi5Zc5zmXAik&#10;WP20o4eu3vJ5zz/2xFY3LKuddUm3c+7lb37r1B0//VO7TJZjsq0/jXUOgWV8uEpmDEeOnWJspMbE&#10;jh3e0M5du5y1u4RSzC0s8fzxs4xUK+yeHCYRgsw6wv5ntQ58KZmslzjf6HBsttXvySgGSmpPEUQe&#10;UknGKxGR1nTzjOFyiHCO5VaPUuhTjwMWOwl+6FMOPXwpSZQkCjwavZRmNyN3xc2AryQT9ZjIU0Xn&#10;q6BI6yfBAYGvWZhb4vS5WeJSzLbRIcqVqth+w4iX5oZTMwssLjYYG64wPly5MCx889UdKSUq8Fk4&#10;fiJ/+Zv3vWSNWd7ihpJLfD/AQNEa4M+YbClA799327t++Naf+rW3R++5afk7CeN2u/1bd/xdc/7a&#10;n2g8cPTbzzzy8je+mNvO48eOP3nOWrPSjr02Bydj85EfbgM5WjvPa2Pg4FYBhJupW1vdbcPlgwbX&#10;zv5b+/1G0rXZtlolpitfp3YdHhkb2XFzmNbvecdNH7r2HXfcORwHoffQM08u/tG3f+uLjzz3ud/N&#10;0s5p1gcMfq/afdZuw9UW8n/wV/76zXftPPQz2nlVJRW5ydF4GGGxwiJehyPe9ksqiKLjDq2KLkQt&#10;EVJgncO6QoFACETkE1ZCbDshW+iSL7ZRc8Xi6JRA+x7RVK2YO9jLC6KWGAjV5gdypBCR2nBwCxyO&#10;Xjeh3WgzXBsljDyMNQgJouxtTtXXIrVkuUF6gqhaphIHmHaKaeeYNCe3xRgcISXhtir+UDEcOu9v&#10;k9Wn1AJrLEmSIIRA9acPrR7Y7o2oARXjjIRF3LBr/40/KHvHv/jNrx175fTJlY40r3+OqjWq6io/&#10;W4lkuJLdvdkj63QX5185cTLrJbuElFuqWRc4RLF1dm4bplaJmVls8dxLp9Ceh5TFvltstClpyfBQ&#10;uVAABWjZD7x1F96MpyTb6yV6eU6aWTwliQJNq5uy1M2IPUMpUJQjTRUPrSXTSx3OLHfY5mB3KST0&#10;FMYWKlySG5a6CdXAY6wak+SGJMvxtCTUGilEnywWhfLUZkgJCoExlkopwo9iWrnFLLbIz84VOXKB&#10;Tzn0uWpqG6XIxxhzWflQaoVQiuMPPbzQOX/+OM6ZTcju2scAA6I1wJtV0XrPHT/87rv2vvMmL9W0&#10;0yae9GRJRPJAbf/IodsPvuMv3fpj9xxpHD39yIlv/+m3H/vsF06ffukE61uz9QZ1y25CtLYqu60+&#10;tPa1H8TxSHUyrlfrgVHd8vbte0b37D48PFKfKFVLQzoIIpmahEZjIW91ltNmc7F3ZuZYe3b63JJM&#10;/WUrSBudRbuweD7JTNLrdVuJLdqhtgoX3DgKxG5YfjfOd/MB79C1d0zdePBt77p+7LYfPVQ7fM1o&#10;OCLzPKN3skuTNneP3zW5/wO7rvon7XO9p4/e/wlbyM8rz6+2uCt9I9QssZYQjg2NRDvj4YOBEXHu&#10;STwAXyMcCCdwGxM3XxXLcojQQwQeCInwCl+T9BTC0wipMDiMs2gEqh80atOMPMthh8HvpIhm7yK2&#10;4axDaIkXBeTNDFnpD4++0rfqQKaO2HoIw5rGryspqQiyVg/lQEdeYVbOLTLS6EpQlK88BUohpYJA&#10;4yJvtQgqpbzQ+SDBt45yYnDGkWc5LkmxSYbJc5IsR1qHJ/XrOBAcuXOo3JBqGJbB9huvPrztldMn&#10;F1eO1w3K6zo1NRoa2fKZo7e/3Z399rfFJorxBeuAta3Fk6fmTJaigwBzhbPKjbGUw4DKZICxlk6a&#10;F0IoEAcBnlYEWpNbh5aSQCnavZw8tmgl1w3kjj2Pkg+LrS7gKIc+7cww3WizrRpRCXyMtZxbatNO&#10;cnYMl0lSwytzDbbVYwKl6KU5040uDhipRaR5TruTMFwtFTcC1vXLvv0St4PlRg+lBEpLjLUEWjNU&#10;q5DmOeO1GKWGyI3F1xJJ0RRwOZK1omgppTFJZo987eunsla7tcX1y3FlzT8DDIjWAH9GREsC6gvf&#10;+s0nD1cOnbxzzzt3tU0b10/1SfLiTjeQvrht6Lad19eu/2s3jN70oftPfv0zDzzxp19YmDt7dgPh&#10;2jhSw3HxZPp1s70mx/fW9k1ct3ukPr4zD+x+P4v2Tlb3bN89vKs+FNTiarkWBUEYesKT0ioh0qID&#10;xwQ5NrDO1XKTbcuy9sFW0ha9TtcmydmZU51T544vB8PxTFe2Tp869dKpUTO+fK55Yvbo9FPnfOsb&#10;T/hmpnO6w+bDbjdLc9aANzG2e/j2G9/3obuuetdfvm7kxkMVVSEzGa2kH9TsFc6j3GVkJrVKK+Vw&#10;4SZk7o3uFrooc2ikPhz+b7/0P91UCyo7Gzajgsb0y3iZFP13Icj7JESqIgTTuaIjXSGwSuKkQBuH&#10;yAzOWIwS2FKALEfoUoD21LoSSFESMdBfUFZYZb7yC55AeR4KD1cOsCNlMA7TS8hbXVySohF4nkZX&#10;PbIzXdyiRAxH4GucdThjUEiULWIS3BqS5JyjN9dGRRqvEpItJUhPoiJvNVF+7VZzmS3+3isM+qSW&#10;tNHDCz1KcUiCoRcJvDBAxQEyCkBJrIDU2OLgEPbCKufMBdOhKRZNowQi9FA6KtLuc4PoJpCm2FYP&#10;u9RFKIXVojDJO4dyonggyPrPL7bY86LvAJRIrh/Ze9vf+oGfPPvgU4+dnpmb7bLeFL/xOCdpLF0h&#10;dd30JiW3xmRZt5s6cGJ1cveVHdquX5YTQhSlO61ZarbIe11KlVLRRWpt0VUYB3SSNtONDtvrJbSS&#10;6zKnFltdXj59np3jw1SigMlqxFyrx9mlLsZ1kFh8rRirxFQjn06SMdPocux8czXPrRx7jJZDQt9j&#10;bqHL0ZdPs2vvdiaHKmglCzWrX3GfXWrRTRN2jNbwpcRah5SCMFA005RuZhgNPNL+1rOvggcJKVG+&#10;T+P8jDn3zFOncK7F+pyuzYJRB0RrQLQGeLOWD0+cff7rv/3gf7px97ar/9p4aVzPN2eLBOr+BSx3&#10;hmayjC897t71rh237Xnb37hx++3v+cazn/uDZ48+/PXl5dnFDWTLcHFSsQKUH0T+gV237LmhdPuN&#10;Y5OTe4OReP+kmLppR3mqVh2uEfsluostestdPOHj+z4OizHF4u9c0Q7vCQVoIQh12dd6JJ6IcK6e&#10;dVP2h1cR3vB+dEWTejmLuxcxDcuZ9OTJGXP6pVKjnM8tnJ9+qPXNb505f+T43PnTi1xs7ndrynEK&#10;0AcPveXGew5/8Ofef/CH3jXujYpe1qVlG4XMLy6EdiqpUTrg+fPPnj5x/shJ55y3pnwj+d60ZG8c&#10;7+HNLy2oXbWh3Ye37/qAlqokhUCKYk6ekCuE0CKVRCmFc2I1bkAjsDh8JyG39LIMKxy6EuJXYlQQ&#10;FMGd6hI+kyt826L/zqM4QkYxtpeStDvkaTHgORiJ6c138EMNzuJ5Plp5ZHm2rpVzZYumiwlJo0d5&#10;RxVdCkhOLtI53ySeqCJ9vT4Swl0gx9IJVC5YPDOPwRGO1mgpixcGRbCllkjfA637+9og+wv95dps&#10;nXM4a8D0GYsxCCnQWqHKJYQX0m63sWmKJxW+8sA6cpsXJ1I/hmIrCmSdI9Ae1hic74sAOTQ5MVmb&#10;mZtd7hOtFZ9WtuH4E0GlciU7cGN5frUcL7UWfqnkS6le1+hM54oytHMXswbjHL6n2D5c4vR8k6PT&#10;S9TLIZ4UWAfdJKfdSylVK5TisAjNBUZKIbU4ILMW5RyB1iS5YWahQRz57B6r0ktTcufQQqH7HsM8&#10;N/iBT21ilOVOSpI1qMT+6oZYbieYLGPHSJVSWChyYuX/OsAVp/nKZ3ktJ7uQkrTdcbbd6XFx6vxm&#10;No0BBkRrgDcp2ZKAfOSFr3/h97d94ppfvvfX3hHoiNQkfV9pP6FbSFKXk/WW0MLnA3s+fODGbbf9&#10;/S/u/uydDz//1d955vn7n1tDttZeBISUUl1/4O27D1x9y/U7R3ffPi623ThuJ7aPjY76taEhsmZK&#10;b7lLOtujnTdAg65qemkPlzusNZjUoAMP6fUvYGJlgTck3QSbO7xQkecGW3IkOqEz30bjMazrUHXs&#10;rE/tEkLuWj6/SGuqmd8Q3f6h48vHzizNzR1xC/mLXz72B4+emn7xHOs7EuXIyGTtxsP3/OBfuuXn&#10;fuzaoesmjM1pZMv9+3e5oQXIEfkx7bzJ1x7/o2fnF86d7C90yRpF71Vfd//W3dfzb+57+nJlw3UN&#10;Du9/57vH6kG8J8LznBRIJ1bLWlLK/vsvfuYJiXEW1/9MTjpsluGyBCUVOg6hEiCiAEIfITXKgXE5&#10;1pnXzBulEEhP94mIxSGROiYMPJJOl7TXQ9b6G/BcC38oxNUEpl+2c86uEidhoTPTIGklVLbX0JEP&#10;1lHeXqV5ZonOqQbRtjKqvH54tbUOKSQydyyfnkc4R7ijShpJwloVL/AR/VZ7pLiQHXaFS5vrZzxY&#10;Z7F5PxfeFd2I2vOxGrLAEsYeptUlb3bIspTAC1DCo5cmaCH7JHkLBuQsCImvPTrWCO1EZaQ+VKVI&#10;cvc2lA/XdcgmzeYl3//IDde5+aee2Sq2xElPx5PXHR6TSmHzfNM8qCsmW9ahPQ8RBKRufa+ItY5A&#10;K/aM1ljs9Gj2cnILAkc51OwZrzHb6tFKMkJfo6XAOFdsZ6VwFKOB2u0er8wsMjlSpVaK8KTCW3vC&#10;91XRbpYTepodQxXaScZyLyPJLJ4SVCKP4bEKWsoLZWlRKHNJmqGcJVAS+1o9eM5hTU5YioQql3wW&#10;Ftdu8427nwHZGhCtAd5c2DQb22TJ+fue+fz9d1197w237njr0OzyTEGyxDrtARBkNiNPc8aD0eDj&#10;1/3cO2+fuvP6b1/7zQePv/zMV5567r7nWslyNwxLasfk/vrExN5bdpf3v/WOqbcd3rtj/3ikYl8Z&#10;SJZ69OYSltJFZKQwfo7pFj4WKSU69MGmJItdbNo3VI8odKRJl1JMagiGAqQnyTs5eTsj9xVSCfxq&#10;gHUWYy1WpRhp8bSm3WqRLiZgYXRsXE/FO8evqV8z3h3r3rxwei47uO/66Scajz718Etfv689M39s&#10;e7ynsmf/NQf37jv4jreMvvXm8WjC76YdUpsWBGujrwiHlpo4KPHN5z595olj9z+Fs9nrIVivQc1a&#10;JVo/+e4P33T16NQPBEpHuTFIKYpIBSHph1Aj+0QxNwasLQIfFKt355mnEHFAWIlx5QjjySIfyuV4&#10;W+a0XvmbttaSmcLb4pQkzw3CumIQdDkiCH2cl5Irhe9JemebpIs9onqECDRWgDCWvJuStVJUqKnt&#10;HkYG6kKZUAoqU0Pkiz260w2Up/GrIUJLEKCcwLS6NJpddC1AjZVR9ZiwXoGg8GiR5ziKlHdhL6hL&#10;VzrPcPWk68dHyH5XpkOAlDjt4bJiPqLyPEy3R7eXIC34WvdTyS6x86XEmSLKInWGq6d23/SLH/6x&#10;u77xwLdPGmNWfFprvYarN0PS916PIo6O46H6jqk9fhDQa7XWj5B5lbDOEvgaX0p6vQRjo3UuQmMd&#10;QgpGyxEj5eKcyy1keY5WklrkcXahRexp6uWwOFb7fy+lwJicbpahg4DcCdrdlMDTq+XzlX3a7mYs&#10;NnvUKwFKSTzh2F6N0EqtNtRaW5C/tddH6xzttDDPB/3uxNfGsxx5LyEeHvUOf/ADhx775G89nnc6&#10;K7MsN7vRGmBAtAZ4kxKudXdB5+ZeefGbz3zh2Ru23/72QAWkNt38CiuKzqBO3kGh2V8+OLLr0J4P&#10;np+aecfxwz86PZucO1+pVOMdtT3bd0Q7aqUkDtJWD92TuMCQOgslkE6SdzJsIyFLMvyyj18LyToZ&#10;wjmCakjmZ8XMucyQdzJML8fkDpylt9jP63GOoBYgtECHHkILTLOvgPmS3mJC1khQvkZqia56GC+n&#10;kxmkE5iOIfJL3i0Tt+28Zd/tUx84+EPvnF4629M9LbcNbY/H6qOBNNBO2zjcaplws7vQkldiOW24&#10;rz7zmZcarYWTrE9v/l5dFNd2Z2pAl+I4mCjVroqRJVgxgwssheKwmt9kV7oC+0oWjtzkOCmQvocc&#10;KmNLASkO6XJkLosrvStM7q/nE7l+Scw5SzdNC2XN8xBCkJscYx1SaQLlIaWkiyXYVUE2DHkj7YuE&#10;xSxBF0nCbRVUSYMU671YK/PihkPK5YBsuUe+2OuTzmLxVpFPuKuGrfh4QxX8cozFYk1WlLP6vinh&#10;CgWFPlmSG+Y8XvZiu4aYFcbowuMVCE1XZFhf4EclVOKTLDZxzS5YszpPcqvtKIVAqIIEK62RPStG&#10;ZDh+9b6ras8feanJ+iiSdeXrhRdevOR7Nq3OVqG9ApBhvbZ9z51v2ZGmyatqOtjiFEJLQTUKONvt&#10;MddoMTFUA2dXSY1zDgOFSuUsx48co5Mbrjm4j1oc0u70ODO7gLF1hqsxuOLY76UZZ+aXkcCBySEa&#10;vZwT8y0majHV2O/vV0mjm3BmZpHQV4xVSmQm58jLp1BKct3hfQgpMWb955SyOBZmFhrkac7ocBWl&#10;Lv69K2axQmCzDO373P7xj+8/dt/9B+eee/7kmvN9Y0jy60n9H2BAtAb4HhOs1e9zmy++dO6Zk+eb&#10;0/loNKqzXr5l+ODKPb3BYKxBKy0nvG3leqm+398W7PfLRdkG4chsSpKnJAspUT0q1AZABhIZSVwO&#10;tAQ68tGxJk8yunNdVKDJ2hkOSzQaIT2FSfJ1t3RSCZTvkSx36c0khLUQcJjUEtQDdKDJOxlKK/xy&#10;0L/wudX5c71Gj3Q5IRwOyWSKyJXYEW8vbVeTpc5iBykkzuSk/WTvSzhlEEjCuMzDL3956ZkTjxyh&#10;KKNuTIt/I2V+sYFsrQaUvvvud46VCMY96SkrLE6C7RuqJbLvdRNFKcs6pO+hpCKxGakzKOkTVsqY&#10;WkSmQaYWjEOYQnVxrq+C9UfPvOZP4xzSOTzfL5Qca8mzDGNM4R2TCicEXjlEeoqk1cF6PeSwj9ow&#10;mPmSmu3Kzz2BNxrBaLRmI7piGFHkEw5XkVFBLIVzSONQUuJ8D2HM6lxC1ydfeb/V/3Lj24Xq68FC&#10;9g37xeDtDIcwOarn8H2NkZBYg+cp4nqVHEWy1CxUPim2XJQFhWk8cxYpPdCS2Onq+MhY9fkjL60o&#10;Wh7ro1RWiZQqx+4KjrWNESxKaDU6dfONN9W3b6e7uLT6fl4PcmOpxAFjeYlzCw2MdUwMVQsVcM2u&#10;zI3h3EKD8+2UXZNj+FpjjGXbUA2tfWaWW8w0WgTaIzOO3DqqYcBYNSIKPAKvcCKenltCSonvFcnx&#10;xlmGaiXGKhE4i1aK2vgYp06f58S5eaa2DV/oelzRsp3j9NwyC80O24crVEv+6yOd/RiJrNdjdO/e&#10;4J1//1fe/blf/QfHesuNJTaf5LF2SscAA6I1wJuIbK3LnHLW9lLSc68svrQ8Go+OKCHJrzAV11iL&#10;lY7UJGTLKSKsFEN1DQgticdL9Ba7dOY6SCWxuaXb6hCORlRGaphujk0NouIRjUVkrZS8k6NCibOC&#10;PDUEvkZHHp2ZDqZnCEdD/GpA2skwqcWveDhnkVoSj4XIyCPv5DgLKvCwQHumhUkMYS1aVXWi8Qgv&#10;LObmWWHJTEa30SbtpoRhjEJdUWEo0CGpTXjo5W+cW2rOTbP5OJ43Olhws7Kh/pG33XvtobGpe6VU&#10;gXEOJwXGWaTQOHGhECUKOQQhiv9vcWjfR1diVK2EEw6Z5XiybxR2hY/GCIdTxQL/ej6FEAKti9JV&#10;lvQwxiKkIPC8gjhkGRaJ9jU6DMBTdIyBJEMrD2UtqbOv3XAMtFxOUClRGR4qwkXzDCELTxT9XFfp&#10;QIr+caCKhdU61y85FXMd3RWeemvVL6EEzkJucmQOUil8oRDCYZXDVcJCzFrusFrv3QSKIt3ceRLp&#10;wCHEjTuvuv2j7/ngI9988P4Ta9QsvWGRtoAz7fYWb1eITVTT1Uy5+q6dh275sb/81r7O94bVspy1&#10;jNZKeFpxZnaJxXZCvRRR8osYjGaS0uymaBxTuybRuhh5JPthtaPVkGrJZ7Gd0Etzyp6kXgooRz7L&#10;7R7nzjYYLsdMjVSpRwHL3aJLsBJphkoBke/1M+AKNdjzPHbv3o5Je7x4do44CghVMRUgd9Bs9xDO&#10;smusTq0UvmYl6yJVyxiSTptD7713x3dvvfXm41//+os4WpdQKMUbeG0ZYEC0BngDFK2LQu8Wl2eW&#10;G93lrhQKIeUVx+A5Y9GeIqxFNKeXaZ63lEerq6nbytNEQzFpJy26qXqGqFIiKodIX6JCTbKc0F3s&#10;4sdBkcGUJSAcUT0m6+S0zraQUha/X5Nk7ZxsuYET4JWLsMPufBe/5mMtmEZC2kiLmXqBQnuKqBaR&#10;9Qwq9kA4pBIFySqMLuAc3YUO7fk2UT0iiH0uxzVdf3XxdMBCc84898pj54zJmmydOP9GZ2itM8LX&#10;a7VgPK7viNBe7gwGgVTFDL8i/8f1TfxF/g9CYKwp8n20IohLeOUY6Xv41uJReFGsK8ZQ20KaASFf&#10;90BqLGRpWsx1ExKlixBQaw3WFWqSUKqI2Lc5KtDEIzXy5Ta200PaC4ECr21Bd5THh5HlqCghKg/P&#10;CNI0IxPFcVvcSeTF53UX3vpKAvyrmWSyscRYBHwW1S2b5jhh8TxdNC1IAYFGqRjb6uEysymLEbA6&#10;zsdI8HKLNQYlJbH2S1zaDH8l5aaLokP6zzWy66477959y631tN1+3UrWxnMqN5ZqFFDauY3FdpdW&#10;N2EuNQgcvpLsGK5QL4UstbtML7UYKYUEUmNxGOvQUjBeuaBc2v6NVbvdY3p6Fn/7GMNDJXxPMe7F&#10;F34Ph+mrUUIKMmvpdruMVGJGxsZoJylL7ZQsy4tSspJsH6pQjQOUEm8IyVp7vJgsI6hWecvP/czb&#10;zz/73BPtmZkFts5HG5jiB0RrgDcBydqqe8gW66k1xuYrjVKv6u7UWItf8iiPV2jNtlg6vYgfa5Tn&#10;YTNLY36JoBwwtGsE3bF057urSc+6pAFL1sjotjvIIum64Hm+JIhDdEsitCRtZuSdHH8o7JuRHbrk&#10;kSwnhc8ohV7SxWUOFSrCWoBQovB4iKLUFQ9HdJY7zB+fIwhDvHIxaNgmFpMawlpMNBQXfh9zeaYl&#10;XeEvOjVzPGl1l5ZwLtuC1L7R7dgXqQzbxrdFdeFNJsr6ge/hOXDG4SOL+X+rC4rFeRprcvx++ZBa&#10;DPWYRAJ5UhjMVu+TCzO9XPO5rQYrLSovTOU9a0icI/QDAtMvgYQam3ZxLkd0HKaZoTOHyDLIs8KM&#10;jgLfJ/f9YlyNJ1ChQnoST2tsnmNshvMluuLjhKOV9PCcxAecyXCOwp8kigHUuTVYivKf8DzwFM4Y&#10;gv52aJkUXSvjxwFOOFJnCYQmE45MOIIoRClFr9Um63SRFkgNMrV4xiKNJcotVkiyQJN5GheHqHKI&#10;9CTCpfguIZceXRcSJClSWJwWhafHgXWSXIKvL1TzLHZN2akYcC32TdCdnkc1ugRWIJQiVYLc5gjn&#10;8IRCeIXHzkpJiI/JM/ZXJq664/ANIw8//1Rjw6K81jtIac+eiw6s9vETW4118gCvMrHtups++qN3&#10;6TAU3ct0Ll769BHkDqwrLjpi7ZWqnzhXKcfUyiWcs6iVlHhb1O5ivygjz7e6TA5Xiv1vV2IiLpxm&#10;SgryNKeb5ahSidRJut0ET+tVYrUWsh+psdzoAVAOA4RzxJ5HPORjKaIl+hOVSHGsprW6tbKSQIvi&#10;fb8WVQsga7XY+9a31Mevu+aG4+fPP4FzK0PDt4ztGBCuAdEa4M2ham1MF3aV0lBltDYZWmOwr7Yk&#10;Yx3OCfxSQD3wSFoJNjGYnsFkBl8GhKVScc0Wxawwl5nV64IuBejIx+YGmxukp0mXU3rnu4QjIbri&#10;kzUzTMdgc4ftGLwhjfAk6VKPbDnBHwqRvsAZhQ4K87uzrlBJMkOWZeCKcEFPa6JStHpRNc6iY01p&#10;tIQOvaI8dMV3p24lqdoJKbZSDb8XStZGRUt97IMf2XvNzqs+6CPDy9UQhLNIBKnJ8UIPHfrkOMSK&#10;G+0S5SoEKAPWiiLAEwGJJQRkZsiERrgcMdfCtRx5I0WnBl/lZNKRS4kKAoRwmNxgki4yN0ghMVkx&#10;nDgoR3TKKcqT+JGPzR29rEuoPWqjI/SW2mStTnFX4Clcv1FWO4GTEovrh6+CybOiw9IWRn6vEhNU&#10;ywV9FAoZKlKb4aRAKUW20CRrJ6ieJTASU7QSYBQkUmG1IpEOT6SUaBF2PGSjh7UK43v4tRhRKaMj&#10;TcmTpMaAs4XqIaBnLb5TxE6Ti2yLfuCCNFrn8OMI080xSX80UT+WAmtxuNWw1mKFtcV4JGuldXbj&#10;TM6No61elWIKaOn7td333H337jtuH+s2Gq8pLCp3gtwJPOEY1jk1L6emDGVl8aXrD1KCxAhaRrNs&#10;JUuZppErelYUrbWySF0fr5Y4M7dEoHQx6Fmu7whUUmGd5cT0HBY4ODXG3GKDV87Ns2/HKFop8jXn&#10;epE5B3PLbWYWltk5PkQYFCn1iS1Ur5I0jKicupdTkY5YW3R/oKVxgq6VNHLFcq5YzjUtW3gbAwFC&#10;vLpR7nmaUh4bk9d++AduOv/4E/e3FxYbXEHq/wADojXAm4x8Ke15w9XxyanKriFnLcaZV/8k/YQ+&#10;qSTxUFwsAAh6jQ5ohwo0wgmUr/Aij7SZgJIElSKSQShBupjQXexQ2VEjGgnpLvToTHeKC6CCYCRE&#10;BYp0OaF1ttn/ucCvBeiSR2tmmW6ry9COUbTvYYzB5ZbuQps8zSmNlIv7aCUJSiHOOqLRuD8Yubg+&#10;2Vcj/4viwptlCXtHrgrHhnaMn5x5ySsm/3zPL3jrPFr1StW/bmLPAQWB6q+nl7qki37XofMkrKae&#10;903vppA0LzUKUdhicHJmLEIrlPYxWYZCIHNDutzGdhKsKSIbUt/QyXJKUYjMM/JOg0AqSjJAqKJZ&#10;wZoOkhxHF7u8jGpUSSOfZCxClcMi18oKiDxcluCSQtUUsjAoC7diEO+X5URhPJdSIm3f+B54hNUy&#10;thyS5D0wOaEK8azEtrqYVpesk0Du+qXLHGNylJSE/YT9zBg84RBGY/MKkGFFhhdkoLo0mgtkTYgr&#10;Q8TDY0hfIqyHSg1SOAh8hFTFKCO7Bc/qn1MWCKIQEadkxiBtMaNSusLjhVrpBi6aV/piD8o6z4uj&#10;tcrHWvP0ykvQXli8ouOr/xx+ddfOm278kR95h1YevbT5qkhW0g/yHFYZe6OU3UHCqJcRK3fBDdkn&#10;ImvncOZAx0rOpx4newEnej6LuUZKR7UcYqlzZn6ZdpIwOVzBVwrTj5pY7vQ4M7uEFLBzfIhaOcRT&#10;gpPTC7xwcpbtYzXqcdC/ryimJUwvtphfarF9uEylEtM2EGDZ7WfsjRJ2+Ck1z+JLi6TIxS9S7our&#10;3soNWOYkjVxyNvF5uRdxJvFJrMAToK6YcAnyJGHnbbdMVicm9rQXFp/rE62VjL61Q8MHpvg/T0RL&#10;CDnYOv9jY53U7HlhbUd9z86R0rjOeslrjzTuLw6uv7j27xH73Vp21afi1wOccvTmuyQLCcLrxw1k&#10;Fu37SAqfWDgUkZeKHCPta7JWRtpJ8KsBfi3AJAblSUR/FIz2fHxZPG+6lOAsmNwgfUFpuIwO/WKM&#10;S38OH6bw6iC5eETLFW3E4jN2ky7DlXH1wZs/duD4zIu75uZOTXOxSfU1bdFLhJWuU7NGK/VwXMXb&#10;hcFTSmAuk0xtrcUJ0OUSLvZJpEUJjbO2ICxSYC4hiwpRjEGR/SHL6ILM9OaXEY0ukbGYPKEnBFQC&#10;/G1VVDUkKZeQ5TJBNcLI/pt3KSw1YaGNa0u6yzm92WXidhdtLL3zy4hOiqhXSIRAakFYr5JbUZCj&#10;PCs8X1Jh+wZ27cD0wz495ZG5DJQkrFWwcUBiC6M/GCyWpNWBhQ5ez6CcJRGGTlnjjQ0TlWP8ig9l&#10;jS4HaK1JsEgDejkhWW6iujn5codkbgk6OZGU6MUmppmjttVw1YDMA5VbdG7JpSNxbst2i5XSk+zf&#10;BOhSRJ5kmDTFExKXmUIRFEWpTPV/1zqHk6CE1EPVWsT6GaNrFa3NfVrLja3Khj5KVccPHb571x23&#10;jSXddhEodQX+LOMEiRWM+Sm3lLtcFSWUpFklUcYJstUPLi46bgUQS8v+KGF/lNDKFa/0fJ5sR0yn&#10;PqU4Yq+vmZ5f5sjp+YKQS0meZThrGK5GjFbLKClI0pzQ99k/Nc7scotz8w2mFxXa83DWkJqMUGmu&#10;2jGGF4QIa7g+6nBdqcuInxGIgvzmTpBZsUqsNpJDEChgWBvGvA7XlbtMJz5PtUsc6QT0rCCQVxbM&#10;n/V6RKNjwW0f+YEbvj079+ji7GxnE1UrZ5CtNVC0/pyQj1dTgvvz+NnEJneqari2bd/NO++4KlIR&#10;c2Z5HYl4zTKZLV5BeQqspAgRXy2zEVRDvMgn62Q441C+QoWSZCEhaSaIQCKVxAv1aiklaTRJGgk6&#10;8IrQ0pWMIQc2LUqV0XiMCjWmY8BYwihEB/3RKdYivSLg0WYGHWqcfP3XppycdqfBew//0OSxuaNv&#10;+4Nv/vqxXre1vGGRu/QC99rVLAmooBT5kdIVk+fSoYpYAbH10WudQ4Q+fjnGBEVwY+GYKkontp+Z&#10;JrZ6AlF0dArhCvdWOyWZXcD1EiyO2UCj9u1maEcVORRjPY2vFc6AJMXRQhtZND84i6iV8YaGsFag&#10;spySmULPNukdOU08lxEsJnTbKYxW8UbrpFmKrpcQ1iGXiuHPxrfkEmTuCF3x3FYUY2+cEKhSiCxH&#10;WAVgSfKMMBew0MTNNch7CW6oghirEU+NUBuvFeN3VMHeHA5jDc5alPTQUiDqPv5whQyHtBnlZgZn&#10;mrjpFnKpg+20yc7NkyUxbrgMgUR0M3wknq/7RMltSeQlRXK/9nVh3G9YXF6U34u4DtdP9V/lKSAE&#10;N+8+cPMH3/6uxz//ja+8xMWRABduAJYb4m0/9rHVN3D/7/7BZkTeA/S+G6+/5rofeN9t0vPIO53L&#10;HqAOSJ1A43hLpcWttQ4VZUmMoOfEFV+I3Wq5sfh3IC03VLociHs83Yr4brNMrjz2TIwWA6Tcugps&#10;/waQ1cHQKz648XqF8XplfTcokLui9LwnaHN7ucXOMMM4QeoE3S3e92Y/NX0SuSINT/gp28OUQ3HA&#10;A0tlzmQ+gbSrM0G3vpZavDCksm//1NDEtsnF2dmzXLrR4c/jGjUgWn/BCJbY5HqxkWCJP4eka1OS&#10;JZWObzrwtptvu+ruXd3eSsOcfAO2pkM4gRd6BYFqdVG+wC+FfeOoQ0caL/ZozTeZPzfH8NQo/lBA&#10;c7qBnTXE9RjpS/LE0FvsILSkvK1C3s5oZxa/6iOlJO+mdJe66NDDDz0Wzs5jrGFk5xhe4F0Yf6Il&#10;1kLS7GKNKTrsxJqd6F77Z05Mjygv8YHDP3z940e/ffuzRx88wfpW7I2t9bxOwrWuI2xy20TsJNpJ&#10;LjjsLvHsQin8OIbQx2kHucMmGZ7nY0Xhb9rSouXAaUkuBXlucM0WeqGN7qRkvsPbPUFw9TimJnFG&#10;kucWTxQfu5fPc655itw0oWcRBHheTL06Tq28DaTE9z2sA29XFX9sP5zvYk4ukJ+awZtZwqUOEXuI&#10;cogKfXKtsSYtStBWrDJ9pTQOSzdLUOUSfrWEkcVxGQkPl2Xk88tkix2QkvjwLrxDO7A1D2MTjDCF&#10;ib1PJgUCjMTkAq0EwstB5ig0yilwPi72cFfH2EPbSJfa2JfOYk/P4aaXCwP/eB1CTbfXo5clRN6l&#10;09mlAyP7k6HLIWQ5ptHB73uPrHUUDb6FT8tJge3Hq8R+GF2SZPWPkMnR8a2IvFpzDHtjV111cPKm&#10;m3baPL+kmiUAQ1/F8jLuqjbZH/ewTtA24nXLLgZoG4GWjttqbXZGCQ8uVTjWCwsFc01Z7lJ5shsJ&#10;rgO6VlJRhtsrLa4rdfBl8TP7BshFiSsaffZGPca8jAcbFZ5uRxjAu8S0yILYS7yp7TsO3XLL3mNP&#10;P/MMF3u01qX+D5b1AdF6s5KszUo9mwVOrnxdebzZ7yC2KgUoQA/XJ29+67533T4ebRMzS2cuPcT2&#10;Us9uYdUgsjJLDoNUgrge0Z5r055pkddz/DgoLpiZJWn2aEwvIoREKw8d+ZS2VUjmu7TONVdfRIaK&#10;qB6gPEXWSektFxEOQgiEcHhln3AoQmmF1h7d6S4NliiNVhCeLLwfuaO30MX2cuLREloqXLLGkyUp&#10;ZtrJV0ejBQKLpZ002T9+2L/r4HtuffnMs0/0us0nN7kgvhGqltigkKm333TH5L5de98tjfQvOlo3&#10;UaR0HCHjACsd1hbJ57I/d9AqUZTgtnpxKUjSFCUVfmZpLTXo9nrE24apHJzCTlZBOQIr6HYNjd4C&#10;r8x/ixdPfI6UOawJECLGyh7OtpEux+ZQ9sbZu+0t7Ju6nZHaVQivQhpDtrtEPDVE6eUqnaNnaU+f&#10;pzY8BJ7G+QqqIbZhkD2Dr4t4hEQatC3mIWrt45UibKDJsfjGoVKDm22SdDpkIyVK1+zF7q6zIDIC&#10;upQU5CZhubPE7NIrHDv1GGdmnqJnZ/DCDOFl2I6gLKfYPnUdExO3MDJ0DbE/jo+HxqKHy+S37sMM&#10;lUlfPEcyvYjsWfzxGn4ckriMLeuzojifRJ4Xgb2KYqZhGJD1MlxWdFaukAkh5ZoyOAhrCZX2fc/T&#10;aZbJS5CtKylN66n9+yenbrrpxnh0NHB5eskD1zhB1wh2BQnvGV1m3MvpWYFxr51kFWPBxCpBEjgy&#10;WzQXjHs5Hxpd4uFGhUeaZRIrCKS94pNrpcmxYyWTfs676g12h116VtK1YsOisPI++ur8qziF+0MG&#10;6BhJpAzvrC9T1TkPLldIrCTc4j07a8nTlOHdu30ztWNHqVwutVut5mUUrQEGROtNB7nh4rL2Zxtv&#10;eq6kZf/NRro26yDyhJDxLfvf/ra37r1nX7u7jMFeQUjnBbGEHFzqirtbVXR/ERSdaCvky+YWYSVR&#10;Naa30COd6ZGHKWiJ7aeN18aHMD2LMSBzgxd46AlN3k4xmSmUqkpA48wiSbtHffcI9XpMd75TeLNi&#10;Dx0W42FNavA8n6HJYZyCZLkHmcVlDps7ZCApTVTwq2Fx57+yh3MLqYNe4U52/agBoQTuCslWalLy&#10;NOHd133kqvue/9PrXzj26Atc8FJ4FMLEyp2nY+tl9kr25TqFcqw+XDMCLbTEZWLrrsH+Z/GiAONJ&#10;corONmkdWiqEsxgnV0ccba4EgO9rXKtH7+wiMs8p79uOd90UackvmJ/LOD33GE++/HlOLz1KO5sn&#10;SR1kiqFyiTiA1MSYXGJdkQbfthlPnb6PJ89+jWppJ7fu/Tn277qWWAisBrdvnLheJnnsJZJGGx1p&#10;RDnElgNsL8Hv5Hi5wAaKnnS4NEcjiOo1ZDmmK4r7ImEtptFmIW0R7Z9k+Np9pFrgujlDvsBpODY3&#10;w5Mv/x6zi/fjrEIIg65oQhGT54I81ziVsmjOMX/yFN899nmiYIwDO+/k8N73MFG9Bm1lYcS/ejuy&#10;XqX79EmS+RZySaIoEfriMgt1v/tVSZTvYW2OUoXi10tT7OrFyhUyqXVFLMnKxcuhpJQbIx02Pnhp&#10;qTDEP/Wbvy22ulaYamUq3jG50w9Csq1CTvsXxZ6DnWHC+0aWGdM5HfNaFCGJkitNHRbnzOpUAymK&#10;blFF0ZmZWIMWjrfVmvjK8sBShcQK/CvwQIn+SZhYya4g4b31Zbb5GS2jLpRvhez7lvsNJP1mIYFc&#10;//+suSzxWtkGqZV40nJ7pYVw8O1GdfVnm51wCgiHhvijZ58d37lr18gLzz234Hmel2XZxiDaAQZE&#10;602r9Gy8uMhLHLh2i8ebWeXadPjw2MjOO+697iO31byamGtMo4S6si2WOVziCiIyrhGTPnrKQwxp&#10;rC/Ak0WSgwFSi+xY7KLBP5uRn+qSzyaYzKGqCq9aJLM3zzVJGm28sNrvl3N4FR9fFOnbeZqRNBOy&#10;TkbWTvFCn3A4Bop2d2eKZPi0k5B1U+KxmCAKyJazIjl6RKOnArxdEXrMw/hgPVEoWEUqJrIDbjEn&#10;n05xp1PcfF6U0AIBnrhkQMPKHMhWt8Gu6h7vpl13Hjx++rnxJO20WJ97s9IhZF7HcbKxDCwkwqsk&#10;CKXASoknBAaLE0Vuk+qHbCYuxy+XsLEGDdr2n06r1XqmwqKER24MqckJhcZIR17y8ZOiK7HTy8gX&#10;l/CVIzx0AHftKC2ZUsax1D7K1578b5yY/SpDcYUhdSP3HHgvh/e9l053mRdOfZrTMw8xO38CKT2c&#10;VliZorTD0wLPaLLmSb7wxP/ExKkbeeu1P8GuodvQOoOxiPq917Pw3PPUn12gs2MYNVwmGqogcke3&#10;2SVJQWuFZ6EbgK1oVJ7gpCIXgmxmAdnJ8W86iL9/HJRBA87XnJ5/nide+o+cm30aIS2eChEyxmIw&#10;aQslNDKPsGnK2NB2to2+G19VAI+Z2SMcP/4nPPfSH7J7x/u566afYjy+ih4OtpWJor20Hz9Bd7pB&#10;4CRyokSiJd0spZoWQ41zAYFQJFmGVZKg5GPyHNvpFobtclD0l/Q66E6O0JpcFk0JQkkEllhIcuHQ&#10;UgWVuOz1kkRcSs3K1g+X3lT59sZGD/rbt1/la01izAV/5AZVKHWCUW1451CDMS+ja+Wr6q1ZCUwu&#10;1MRFWr05OmmDzCQYMiQSLQMCFROHQ1SDUQKvghXFPM/bSwVxebBRJnMCX1x6KLdxgsQJdgYJ76kv&#10;MxbktE1xoyGFh3OGbtqgmczRSZZJsja5SwGLkB6+CIiDOpVwlFJQR0m/iNhw5rJndWolgXDcUm2R&#10;IHmoUcL0N/iGiwsmzzCdDnd/9KNT7T/90uQLzz33inNuI8kapMT/j0i0/uXXfurP7Yf/e+/+zYsW&#10;rcpQqH/61962e9vu2ltnTzeP/4f/+evPp718ox/LcqEWbtY83Jqv6wjXv/zaT7k/w8/GZneoSuv4&#10;+l23v/vGHbfua/daRcDjpS6H/SBT1yuIh7opRl8XIbZ7uEghtOgbdN2aXADXT+8WKAsqd6jlMt7p&#10;DPdiF3sswbYtMpJE9YjWdJPO+Tal8TJSFjPcpJJk3YzG9CJBySeqR3TnW9jMUh6r4Iqpv0U5q92j&#10;Nd8giEK0KBLg/RtixOEYtctD1tSq+V0512fR/fcqCu+OJcC3MbJpMCcSsue62OMJdCyE8tK+JwSZ&#10;y7Fpzq17377/ROe56x94+KtnuLhDaOXCeNlsrX/5tZ/abH9edOw6t7LRV9KUuKjt0FhbfH4lL9kt&#10;5vqqj1AFETXO4iEhyehhiRx4s2163RTv0BT66jGcdJQQnJ37Lg89+Xucbz5PoCuMVu7k7df/DYZK&#10;I1jbJI5r3HLo59gxcSvfeeo/sNSeIbMdyBVKDAGGRC6hI8tQPsnywjN84+H/l7uu/VWu3nEXUji0&#10;Zxi96jCd9nHE7BJeOUIGAU4qTFgoITp35L4kqpYJlIfVkkRBvNClnWa4/duo7h5GKNdXTbo8/coX&#10;eeL5T9PLZ/G8MuDhpEYS9wdRezjXQ+CY2n0Vtx/+CbbFNxclchTdfI7HX6ry1Itf5ez8fXz5oee5&#10;7aqf58DUPaSpQ1cjarcfoPHcadpnpqktCfyhMqHTdAODNhA5Re4s0lNYY4vMLFnkv9m+ciWEKEqF&#10;cu0AnMveZIlNrgkAjCw1Lmc18MZ2bN9RHh0Nsyzb9CqxYliP+8rSpJ/Ts/KKy4VSSKTQdLMm862T&#10;zLdP0e7O90mNLG4CV/JAncO6HCEg8ioMxTsYLu2mGm8jEJKbS00SA4+1yyROEGxBthyFb2rCT3ln&#10;vcmon9M1qojecIal9llmG8dY7JwlMZ0LRLB/7lhXKG1FeTqiHA4zGu9ipLwb34uxLrt0xEqfmIbS&#10;cXO5zUKiONILEZvFPziBUhI1OjRybnF+CNB5nm82Wkm+RqV8gIGi9f0pqTUXe1JIMRRX/J/cc83o&#10;yK998iPfnn5l6aHHvnbihWe+c7rRXk7yNQpWvuZhWJ9lso5w/b13/+afCeFaUwJdeej+gu/v3X/N&#10;W+++5gM3h0R0slYRgLj1ygu9YgabPhzivaWM2BUgtMDlIExRdrtQaXLrK1XigjlbjmjkuIe4IcIe&#10;S8gebGJfTtCepjJRpXW+ycLxWYJKiPSKwdBpO8EreURjFTxfonxJZ65L1kzx+nf4eS8ja2cEYUA8&#10;VMK7NkLeHKOmfPDBmeJBZjcY39e+V9dPQxe4ikbdqJHXxrjjCdkDbfKj3YJ8+JfomBKCJOuyd+zq&#10;kau2H97/AF+NgC4Q9EuH2Yby4asNMt1MiRXW2fVvqj/YW2x4diFkMXLocm35xiKVQoqivKiMxc8h&#10;CwVZtwfdDuW9e/AOTZJ6Bh/FkdPf5IHnfptebxrrGozVb+H6q3+QUhwDGVLEq29/W/0Grt33c/zx&#10;F/4123ZoKsOWVrtN7gKErJG5NoFYJpZDpEmDLz3yKxjz/2X/9neBsPgVn+jG3XQfSjBzy8h6GTVc&#10;IpntEuYCZRxZyUMOVSAv0t/9riNfaOLtHCO4bgoRpP2ZdYJvP/0Jnj/9e/iej7QlnJMgc1LTRYom&#10;vo5QQK9rmdh2kNsO/Tjb4hvJTVaQHaUI9CgHd/9leik8f+qPaXTP8sizv0m7fZ6bD/1IcZGIFeVr&#10;x2l12iQLS0SliDzPkWWv8FelbnW0j9Rydbj7yggl54qbD+l72CS75JHTJ99yw/HCFQhM69Tv+vj4&#10;0Nj27dvCWg2bJEVu2YZfzlwxOeC6UoerwoTMFcTrykiWRjjL+cYRTi09SztZQCmfoWg7Q/FOysEo&#10;kS7j6wjrLL2sRSdfYqlzjoXuSc4sv8D08suMVfaya+Q6qmGV22tdmkbzXCciR6A2mM0lhSerqnLe&#10;Um0zGSR0rYdSHq3ePKcXnmG+dQprU8rhCNsqB6gE45T8IQJdAlGobr2sSaM3w0LvNI3uDIutM8w0&#10;jjI1ch0j5d2F0mfzS15aUyOJheX2Wpt5o1nKdD8P7kLMvJDFTawLQg/PL7F5o80gHX5AtN70ZEsB&#10;+uTz843t++pnS9Xg3tpIdFOpGvzIxO7aA7e/b99jT3/71GNHn5xZmH5luWNym/bJVdZ/rCVdWxKu&#10;7yPZEpt9PkArpYIbdt963eGJG3ZkJiu6by4RBUDHIocU8u1V9C0lRAAkFte9wo+ywmxcn2pQdEeJ&#10;QyF6d4B9vIN5qIladFQnqvRaPfK2wXQy8ByVySpeyS/a640jqJbwopBkqUvWLi5iSknCeplwb4y+&#10;p4q8PgJVKHB0X8VWc6z0guMyisHLh2K8XQHiwRbugSa253C+uKBJXaRqZVRkmcnynt27916998Tx&#10;lzpAjyJgMF1znNg11/3LWtgvVT68oGj1eRKuGI68Qq6cxUnAUwhfF0rjpcxnSl1w7yLInUUJRWAF&#10;aSdF7xkluGEb1gMfxezMyzx+7A+Zdc9SL42juwFD0Q62lW/u81LT/2DLCAIgRJuIx7+1zGOPPsBV&#10;B0Le8s6dTB0YRgQxzpRJ8jlC3yFdBc+kfOuJf0GSL3H9vg8Wi1DJQx2aInvsKJERpLWAsFeCmQap&#10;c6i4htCSnBwjHPrsAt5wCXvtBAQKiMhMymMv/C7Hp7+GVBEmr2CtwfMtSgZ4UmFNm6VzMxx5dpFH&#10;HjzFT/3lG/iht9yIw6GUxTlLbpfQskQ93s5I/WqC6RpIQytf5KFXfp+eS3nr4Z8hdAaCiPDanbSf&#10;OYm/3CYbCtFZEfyaaEdgi5mPRhXrpe5nZBlTJNQLJfA8j0RKXL51l7Bzm5PyjURrdMfkpcrSanzX&#10;1ER9cmJMeBqTphe9Tt5XhqaCjBsqHaQoyOuVHMJa+mR5m2NzjzG9/BJlf4TD297LnqGbGS/tRYjg&#10;kidrM53l9NLTnFh8jOnGCyz3znHV2FvZUdnOHbUeC7nmTOJTUm5dy3jiBFI4bix3uTrqktgAJTTn&#10;G0c5NvswmekxWTnEnuE72FG7jpI3dEl+mpo28+0TnFh8jFcWH+WFs19nsn4tu4dvwu8PnRdblS/7&#10;C8i4l3N9qcP9jQqZEwTiwjxVB5g0p1SrsuPAgTHf94M0TRWX7iodYEC03nSKlgT0S49N9268Z+fZ&#10;uBKkQuBrT+6ojcYfq43GH5vcU3v8tvfseeTZB8/ed9+nXzzSbiTd/sKZrlEr1ipdgvUeLvt9Urc2&#10;+s70moc/ObVv97U7bru57g97xuaXSLUE2jlqd4j/gTriqqAgLp1X12kj+p2MYo1zwDpwTYv0BPKu&#10;Emq3T/qlZdxLCVE1htE13MOsJwWunyQfjZWIpIC8aOuX+32891QREz6uY6FblBSFWNPmd6FhqFAI&#10;LvcBrINmjggF3jsr2AlN9uVl3HQKoaLfW79eDHKGQEXsHd0/Nj4yvuvE8Zde7itaQf8YWUuy2HCM&#10;XIm/YuPFVGwkWhuTSISQhalYSfD7+WGXIlrCIW3/jkEKrBTFAd3ogq+wu8fIfPBwnJ87wTee+nVO&#10;tJ4lLI8grMRlMaGtEfmKtAdaKqR2IKpkeYbWhtgboh5WSRY6PH9/m+cfXCIet7znh27klrv3QqlC&#10;z7SAGlruILeLPHXk19kzfjXD5QOYXOEmKpT3byc5M4+u+agoQkY5qSiaJISwJL5CtxJM7MOBcUQp&#10;oJBiNS+e/ALPnfxDEpchZBUQBDogUJas2+KFJ5b49pdnefn5BibrMjVVZ2p4T7GFU4FTGucM1lRx&#10;vkQJGK/vJva2sdQ6gwwCWvkZnj/xOSZK+9i34x30uuCPVIj276Dz1AlCWcbkebFPpMTlOUJLhLMX&#10;xGC3obQbeKBXZlhu7YLqHxeXXHyjffu2JFmAHNq/f1tp28SoMP1ZjGvUUAFkVhAIyzVRmyFVlAyv&#10;xJflq4BWssiR8w/Q6i1wzbb3cO2291EORrEOTi11eOz0cY7MLbHQ6dHNcwIlGSlF7BmqcuP2UfaP&#10;jnF4/F4Ojt3DqaUnefLc53ju7NdJx+5g3/A+bq0lLC4oulYS9ctxK4GjB8Me15XaRTnQwanFp3ll&#10;7lFGS3u4YfLDbK9cg5IezsFCO+XE4jInlpostHsYHGXfY6ISs3ekxlS1zGT1Giar13B42708M/0F&#10;Xp5/kF7W4MDYnURBldT0tjyZrSu6pw/FPY53A17pBVhZWEgvlEstSnuMX7V3aMeePbXjL700z+Zh&#10;tAMMiNabmmzpEy/M2U4rbQ07lwoh/LW/WKoFN5dqwc0Te+o/fOu9ux997OsnPv2F//LUU321It3w&#10;UBtULruGeL1h6tYKcbuUStcvFwZAGITl2kht6prxaMd2X/t00/YWt1kOUofaE+L/UB2xJ8Q1DGTu&#10;sqeyA7QQeFL01RBH7gy27w8tbEIS35NIB3kP8p0e+kfrZF9o4J7oFFtJX+51HLT64Y13lPDeWYGS&#10;xDUNnhMorYo7QWcx1mGcw/WDHrUATxajWnLryPukS2x1hPQc+CCvK+FHmuyz89hzGS5WF/2RoPDQ&#10;qE5QGY5HJ4Cor2atHA92A9Fa6/N7NYRrq5pRPzBWrnpEiqR4gdAS6emiFrHFqCUBpBg0RUaTBYQn&#10;ybMc0+vi7xxDjFbAGXpZk6fPfpmT+UPE5ZjY7ETQoGfn6bSWWFw4S32ohiDAWY0jR6kcgUdzucWp&#10;oycJpCIqe2S5I110fPYTz/PCd1u89+O7GJ6sYDHkxuD5AVlPct8j/5F77/gVyuXdKBzsHaPbWCZu&#10;dAjDiF7QQSkFge6HeyrsUhd3aIJ8R43QGZTwOL34NZ498Wk6vTZeVAGRF+Z+IqZPLPLlT73Ii4+3&#10;CAKPsUpObnrMT5/jzMn5fmnPkNoOWA+l+qRcCbKshXAGLS3OSurhDpqNkzzw/L9ndPQmypUaOAiG&#10;YvKxMr3FBv5IDR+BS3O6wiFzg1b9mY2rfkJW51BKJXFaIzZRmC6jbl+E7ddey794/4e2DDXedvWB&#10;amXbeMWkab/pY/25bpGMByn74nT14L7ceeupgFa6yIsz30Y6xbuu+kWmajcC8Pjp83zi4ef5+rEz&#10;tJKMNM/pZTmhr9FSFl14UlCPQt6yc4Ifv/kAb9u7nd1DtzFe3s+TZ/6YowsPo5Tl6upBTkeKJ1oh&#10;RggkjsQKhnXO9ZU2dU/SMYLTi89yevFprtn2Hm6c/EF8FQPw/Mwiv//kEe47fpaZZpt2mmOdw1hI&#10;shypBPXI59Yd4/zoDft574Gd1MJJ7trzs+yo3ch3T32Kl87fz8HJewhUSGazLa+Z1gnKynAgTjib&#10;+aRWEK5l2P3jKx4ZKdXGRmNeemljrMOAZA2I1psaqxeVXjuTy3PdxuQeuyQDVd7sl71AjY9NVT/0&#10;np+49u7b37vv0Se/dfIP/vjXH3t0DeFK1ihcKRc8XHbtefVa1a1NyNXGu9a1d6TeGjUlqg9P7Bsr&#10;b7+p7o2MFg13dn0KfD+/hwzkuI9+fx2x3cf2SdblpjNJIfClJHeOuV7KfLfLcpLSznJ61iIAT0hC&#10;pagFmpFyyIgfEnQkashHfKhGJsE81S5GWvhyy2FwrltEMeg7y+j3VEGB7DkCqciwzHZ6LCQ9FpOU&#10;TmZI+51AnpDEnmYo8KiHIUNhQOBpcmMx1m5NWzOHczniKh/13jrmM4u4hkHE8iJKlPQ6VPx6fNtN&#10;b9v16HP31efn5pP+cRGzPlRQ9I+TtZ2IbuMx8nruIiQUCemu3/6vZV+U2JxaFncDjlyCXnk7Blwv&#10;RY6UUTuGC5sXinOLRzgx91V8rSnJGHrzeOWYdlPxpS98kdbcLj76l34C51KcsEjZ7B+Kgmcef4in&#10;nnmQSjnsE+CAWHpY53j5qWmST3b5sV+8GuVrnJAYT2MxnG8e4+XpB7h23wTaBphAUd49gXhlAecE&#10;SajwTEHojcmJcksv9nCVgAiFdDnGdnjh+IPMN14hqlT7xmaNFpLZ00t87jee4YUnTzM0Ui1mOnYN&#10;2i+x3FjgyaceIeu28KIQhMDTIaKvkPV6yzz15CMcf/Flpq4uFYO6M029OkrPJjxy5Hd4x40/hRYx&#10;xD7BjjGWG68QO4FwReMBvsYmGf4KWXa2yMZCIKQq/u2pQtG6PBUXl/k3w7t2bmU3EICqb98exfV6&#10;kOY5aoO3L3MCJSx7wi4VaciuoGSopUduEo7PPUrFG+UtO3+SWjTJTLPLv3vgaf7Tg89QCwL+2p3X&#10;8t6rd9LOcv7k2eN86uljJMYS6qKM2kkz/uSF43z96Gk+cHg3f++em9g7XOctuz9OKRznyPy3KGmf&#10;G6uHOZNYzmcaLUAJuDrqsivMyPCZabzMbPMVbpn6GIfG3olAMt3s8l8eepbffeJFZto9Yk/jS0Go&#10;JKmxBL7k/Qd3cs9VO0iN4TPPHueXP/V1bpsa5x+9+zbu3redPUO3UvFGePj07/Dy3EMcHL8bKSTW&#10;2S3JlgB2BQkjKuac8S4y0xvrqNVr/sjISLChZCi3ULsHGBCtN52yJQG1ONNeTnv5gheoqUv9gdKy&#10;MrStdM89P3rw1hvu3vnId7/6yu9+/hNPPtEnNysLq+qTLdEnWysKxmpC+JWqWxsW3c3ylDYdBNtf&#10;2WKgND4yeWDX2N69Q+FQZK3Z/GxPLFQU6l0V5B4f13OIyylZQuD1F4WzrS4vLy1zqtWmk+dFWrOU&#10;+LLwmmTWkeWWDIuvJduiiL3VCrtdmVLdp/PeGmnuMM92AIvYSLYKkwUiA+8tJfR7qghf4idgpeNE&#10;s8lLSw2m2z16JkcBgZR4qlC4cmtJTGGKD5RkPAo5UK+zs1pCK0Vq7eb+JQEiK3xf6lCIXqpgvrxc&#10;GOz1hnZ3JQmDkhCp23fo1l23v/BU8nCnkbhuO1t7TZV9ci7XKJ9mjeK1lnS5K7+Iir5apdavrq7I&#10;/ini8LcehugAhcQIQ27BCofMcmSaI3ePYWsRFsiyLkdPPIxdnqYeDNHt5YjSaVpJzDe/1OKz/+lJ&#10;vnbNOYZrI7zz3vcipMSYIZSS/M5v/3d++Zd+iVrVJ+u/J2MTsF08mRFoyckn4Y/+8wv82C8fJIyG&#10;SG2CiRy9TsKzJ77K7om3Uy9PoRBQL9NUc8StduHhyx0dY/B8H9lMUFMj6FIZ4yxWSk68fJzZc3Pg&#10;fIQrI2WHIO4y+3LAH/yHVzj+7DJDw8PkmSVJUkKvhlKCkfEOjzzxNf7zf/0v/MJf+5v4uoxxDukU&#10;QsCn//CP+cmP/23e/o59fPyXbyEYTcmyHi6rkWUwO3M/jYUbqA7fgBElVDUm2DGGnO1iJWShItC6&#10;SNzPDM7Xq+NjVsYqOVtkpEkpeSN8z9r3L6XyC+V5npRKblZod0BVWab8DCkczl5OVCkysE4vPEFZ&#10;jXLT9h+iFk3y0uwS/+eXH+YPnzzKoYkR/o8PvIUfOLxn9a9umBhhOAr4V995BuNFBJHEpCmBUhhj&#10;+b3HX+K5mUX+7w+9lTt2buP6iQ/iLJxbfpxdw3WuLe9mccnQtpp9QcLVUZdQ+pxrTbPUPst1297P&#10;obF3F4ramVn+yZce5runzhN7ivFShEMgfZ+eEyhn+OXbDvILdxwm7kdj/PhNV/PPv/44//rbT/Iz&#10;v/0l/ud7b+Nnbz/MSHkPt019jCenP8vZ5eeZGroeZzPcJmRrpXOzpgwTQcp05pE7gV6javlKk/qB&#10;zn1/46DwLT14AwyI1puxhKjmzjSbaZIvlQguazUQAqW0rA5PlN75zo8duvbwHdu//sCfHP3j73z2&#10;yNE+4epyoTNkReVa8UByJWRrE4K1kVQJ1psi147OCPtEqwSUd43t2LdzaOeoJ31yk1+kZrle0eXk&#10;31hGH45wub1ACy+hYmkpWU5Tnptb5FijiUKwq1LiQLXE9nLEcOwTKY1AkDjLci9lutXh5eUmx5td&#10;vnNuhqNLDW6eHGNyNEa+u0bStJhXekUYqlyTXpC7Ivfq6gh5dxURaXTXspxkPDE7z7HlJrFWHKjF&#10;7K2W2R5H1EOPUCukE/SMYbGXcbadcKrd4lijyddPn2VnpcxNY8OMREH/JTaZ9SdBZA6hJf4NJdKz&#10;GdnjncJ57K/xa0mHJzSe1GP7bxj/yanr/FubC91Hnvr2qW+cPrJ4dsM+WmuSX0u41pIut8mxuopO&#10;nqTaOGeUwJdeUTK1BqFUcaD1F+ow8BC5WZ2Jt+U+dQJri65DpEDaFMaHcaMVVlKXzp5/itmlxyAU&#10;oEe4af/7uOHqm/j93/stHvvK/83OiTrL8+f4O3/jZ3n/+9/P7j17MMbwzNNP89CDDzIxVCpKfP2z&#10;QPezNS0eyheUJJx+ts1TX2xw8/sFMtBkxieKNN1slpnmk5TLO1AYUs8gR8tks20CkyHCCmVjSEWP&#10;VpwjayFZJAjTDOclnMu+SIsj6KBM6pYIkOjlMb75O0/xyvNHGBmvo2SEtL2iBEiXTpajZYmlc23+&#10;2T/5NV54/GF+4Rd/iQOHDnDu3DS/+8nf4A9/93e5eqLO6WcbfOszZ/nRX7gOE0RkpknHzdDI4bET&#10;9/GOkTuQtpjxGY6USc4v4vsR2jjSTg9PK2ykUdaSK0nucrzcgc1xvsZYi0LgWUnXF+TWYPMUz4H1&#10;PRJnrni1tesHql90A+fsSt35YmLgnKCmM+peTu7EJcuGgoIcLnZOg5McHr+XoXiKl+eX+d+++BBf&#10;fPEEQ/9/9v47zLLrLvPFP2utnU6qUzl1VeeoVgdJrWwrWbIt2RgbGxtjA2PGA0MYYBiGMDMwhpl7&#10;L3NhgLmXODPg6wHbGIONkyzbki3ZyqGlbrU6x+qu6srh5B3WWvePfar6dHV1kGEY7u+n8zz7qe4K&#10;Z++zw1rver/v931zAW9aN8Cb1q266G8D1+HONvijL/4Jh8amWX3rvbTtvg2nowtRr9Al4JXRCX7l&#10;K0/xu+96MzsHe7h+4AGi0Qpz1RHW5Ns57HVSrafsW39GUEnqLNTHGWy7jq29Kch6ZXSKX/rSU+w7&#10;P0131sdxXAgCiBqUTxzi7ItP8+at63jn++5YAlkAOc/l+3auZ9/5ab5xdIT/81t7qUaan7pzBz35&#10;jWzreYCD049SakxQ8HtS49MVgKsGAmXp8xI8aS5pKrCAK5Vw0gfnsia0vNF5+AbQ+kcMtADE1Gi5&#10;ETV0zVqrhRDXdJ6EEMoLnP5VGzu+76GP7Np9/R1DX/rCH7301YmR0mwLayFaSkUXjXXfBcBqDSxe&#10;vi3qshbLhpkm0MoNdq5b15Pt78RKkla7lUX1WAxyTYC8MYdRIK4iAVFC4CvF2UqVF8an0Trhzr5O&#10;bl3Vy9pMBpkYkkpCNBkS1aoIISjmXIY7MuwaLGCG+piOI16eXOCpsSkePz3KrkYXm4c68d5cpF5K&#10;sDMxIu+02DhbRL+H8+YCXp+LqBtG5iq8NDUFFt66qo87V/XQF/ioZog1scHUUxZL+h7r2zPc1Cmw&#10;so/xMOT589M8MzHNo2fPcWNPLxvbCwgBsV0BbFmwoYZAom7Ko0djzGSUlnea6lVjDBhBZ2bATnjt&#10;Gddr7O5b3bZ7y57BdzVq0b5TB6YfeeQT+59vXiNvWbk5WQF0mWWs1kU6LkdIaZRo+j1dXt5lrV0S&#10;WF/zg2ENQliUKzFSNW/YkNnaGeYroxQ7erj5+h9mTc+bkcT88Pv/PTmzmV/7lZ9NtXHG8KUvf5k4&#10;DLEIPM/DdZ0LIGul0qWxWKNJEs3eF0+w8ZZdtA05lGsanARhNRMTp1nbXcdxAzwlCPp6iaZHiGyI&#10;tAmeFIhYk+nqRBXTTDnpukzOH2dsfARtJb6niSIHz/c5+NIYI2fOEwQKR/pYq1OROuC5LkoptNYU&#10;i20opfja177Kpz79GWphjHKgI5elo9BGtVJl4/Zt/Muf/o/sufVeAKbK4zz9yp9wavKrLJRG0TbE&#10;Fdn0CfYcVCZYKu9eiAs1i4u5tKFksdvfmlQEb8xSSoNY6hxObw8pJI5U0nWclYiTaykzLk3axlxK&#10;Uy0KuBWWDqUJriGMRgiBNgmV+jzrOm6mv20rs7WQ33viFb59fJSOwAMpyedyF4GYJfAfh8jxszAy&#10;wsjIEfyvfpr+d32Y4h3340hFN3Dw/Bz/6Zsv8b+/4w7WdLSxqfsujkw/iqfHGPA6CLVhOIhxhWCs&#10;MUXO62ZL110AnJ4t8ZvffIlXxqbpyfu4no/0fEqvPMvEw39FZfQkAG1tb8VfwbKhr71IZyFHm+8R&#10;J4Y/fuYAndmAH96zhVXFrdTiecZrB8m6xWYn8Apssk1tPIoqJiMs5ZVKsdYKccG6Q7xRMnwDaP1j&#10;f9mVBpqJMwv1qB5XrSER6vWdJymFn2/3t22+sX/gh//dm9Z+8zMHP/PSY6dPc3n33iWwdQVh+3KA&#10;tRKoUoDTv7aY33Hn0GD3YGGw0JlZ7Xpq0Bjd3qgmTliLg3Vi7a4O2dVmrVm0tbxQFoss+AK1w0f2&#10;yDRex17+xLkyLQkeny/x4sQUawoZ3rVuLetzOZJKwpmvnObYw6eZPjxLbTrEWovyJY4nCdoD+nZ2&#10;s/7+YQZu7uXtq3q5o7eTh0fO89zkDFUSdm3tIj/eRvnxhdRfKBDYyEBOom7I4m8McBI4PF3iwMwc&#10;m9oLPLR6kNXZABsbyqfKjL0wweiL4yycrRJWI0ykkVKQH8gxcEMfa948SP/Wdt69dhW39nXyyMgE&#10;r0xNU9OaHd0deNYQG7vCLANoi+xXqOt8mI3S85URFzLQrKHod9u812Wn9XlhjCXwZV++vfDAwLr2&#10;e257aMPI2Mn5hx/79GtfObF/cqYFbC0CruW2IWbZPbF0YLFO4sRV1m1ms1lBqnFbzIczzY4rY5HY&#10;VNRsr7zukEJgReq8rwWowEc4KThaqM0yWT5GpOdY1fEQa7vvTKuVMm0OuP2OW7nvnnv4m899nu7u&#10;bjAGN5tFStn0g7JX9fJSSmDRjJ8NOX28zK6hgGzWR+sSxIbpudNU4jK+m0nLh65FKAlK4kiN0E6a&#10;ZVnIQZCGS8VCMD9/klp9hsQIVBLhOTlMEnD4wCRzM1WyGZc4jpcAjjFpt90iMMxkMjTCEGUFwwO9&#10;VOMQRzlIA40wwfUD7rn3Xm68+U0AhDqhu9DPjdse4OzEo8wtzHDq1EG2rL0JlMD6Ll5HnmS+evF5&#10;aRaMrWhu8gKpZJttExqDQIG2KCFT7ZwUuEphLpheXtE6ZBlEWkHTdXn2RQpL1jFIaZsNFyvP9kJI&#10;EJJaOEO7P0hfYSMAXz5wiseOn8NRkMnlmJ+b5fnHvsreYsytt9x20XscOnSYc1Mzi8QyYWWBs5/9&#10;rzQmztHz4A/gZ7IUjeWp0+P87asn+We3X08x6KMvv41y/SB9zizZXJ42FypxBYxkIH8dGb+Deqz5&#10;q33HefLUKB1ZDzfIYIXk/Jc+xeRjf4uJo6XVzbGTJ1koLbBq2Wc8fvgQI6dPIRyH9sBlolzlUy8d&#10;ZntfBzcN99Jf2EIlmqIWzVMIetBWX3JJFrthMo7BV5rysg7OdBGSNvdcYS55A3C9AbT+0YKtJWvH&#10;2YlqVK/GC9Za/d3es44r2wc3dLz3oR/dNVDozPzZ4589dICLM8dWZPEvLVRdVBZsLTe5gNM73JaV&#10;SgS3v2PjhvU7em9v78ne7GfcTdZa12jram38JDZ+VI9loxbTXxkiX2nD1nXqq9Qyalptkas81OYg&#10;dVzXly8EOCJdNZ9aqHBwep47B7r4ntWD+AZOfeMML/zhAaYPzzF0Wz8b3r6WhbNlzj09TjgbYbMO&#10;tekFzu+f5OBnj7Lqln52/tA21r1lmPdvGGZNIcfXzk5wKFNi284c2TMhtWP1lMmyINf7ZHbn8aTi&#10;8Pk5TszP87ZVvdw71IMrJPMnFnj1k4c5/sgI5dEyCFCug26aQXZubMdYy9GvnuTlPz3AmrsG2P3R&#10;7Qzs6OEjW9by2NgET4zN4EjBdV1FJJZLNPK2CX8cibM5iz4cYkejNHZILJZkDIHKkHVzxkZWWQtG&#10;W6y1QgjhBTlnw4advf90zbauh6bPlb+z/8mzjz32lwePLANcraBLL2O1lubdl48dmnyue+2je4a2&#10;fY8Kcr4Vl9R40rShRGOT1PbiWh8NoQ1aSUzWRar077SJqYQl6lGEp3IoIbEqItYRjvIIAgfPD0hM&#10;anzqCkGSJOhmfItSKmX9rrBrIQSO8okbAUcPzLDp5gKZnE81Umhdo55MoeMS0AWo1J89m0M3YoQE&#10;nWiMklhXpqfUKhAOlcY5EFWUk0asKM8wfrLG6MkKUgf4jqQRxUgVIKXGWnHRsUbNTj/lSKxJcKRE&#10;6wRr08/Y3tnNxq1bUw2VBleGCBywGVw3h/LmqESvYLkOQRbhOdhCjqRUbZJYaWySXdTR0VI2b+aI&#10;CmvTCbfplSIW23kXbxABkdFJGEetXn4rgi1rzFVKi8akdsRiBUYbAmGuwY7cok2E0ZpVbVvIul2M&#10;zFb40uFTnC9VGOxsRyqX+rPf5NGv/xXmyYf57f/yX9h9402EYYOvfvnL/Nq/+1XK1epFdK6JYyYf&#10;/woym6fvLd+Ll81SXyjxpYOnuGvDIDes6qU7u55aPEWvKTGcVXjSUAkbFNxuenOptcUr56f4wmsn&#10;kUAQZMDC9KN/cxHIWnwdPn6S3/7t3+Zjv/4brF6zFoBTJ0/yv/2rn+Ebew/Q88GforJlN46os29s&#10;iocPnebGoV4Kfg/9ha2MVfeT2DROaKWQXEvqieyJS0GYTuUM5tIB6Q1w9QbQ+kf4+r1vfsg2o03s&#10;CgORrZejkk5MrBy5AnN7dWPtJuWvugbyb777vVuCOEz+4KkvHjt0medqcWtlKVbMJ1zcit3ZzLZb&#10;B/tufdv6e3pXtz0YZN1tUonUshiUNTYV1FrRbPe3GG3Ju224ysO0Ru1JUvsCJZFrA0TRuVQVtOyJ&#10;VlIyUa8zUi5z+0AHbxvuh5mIJ/9kPy/98Ws4vuK+/3Q7275v41LJ6uBnjvLS7x8gmYL29k6Sjohy&#10;rcypb59j9MUJdv3Iddz8Uzu5vbeTvFJ8Y2KK090O63ZmccYikukIOeTi7s7h9bicGy0zVqrwtqE+&#10;7hzoQVo4/vBpnv6tl5nYN0XQ6VPobiPrZEjqhjgXs/7dQ9z0k9eT680SLkS89qmjfPt/e56Tj45y&#10;57/Zw7bv28BbBvvISMWTU7OMVBzW5PNEdplAftHM0wLdDmrYxUw0UnsmXzb9FAQOAa6TM8ZaZc0F&#10;fmFR9yIdkcv43sahzV2reobb7r7h3rUvHN838fizDx8/MH56ocTF1iGt/myqFWi9cmD/Are93bFS&#10;KCUExgq0WEJ8WGPTIMSlkpO8ioIj/aGxFmEMZF0IXDQWhSCMaoShxXUzTFaeY6Z0B135bTiJh1Rw&#10;4vgIr+7fRy6TwTabC7Q2uK6DlBKt9VKUyWXqlaBAGQ+tDfOTGtMQ2FyEkj6RLVONZxA2BCQJAkeB&#10;7srDmXmipIFIHETBQwbNR0hIXGCmNEa1MYfrd6adhkoyfnaaSsniBTmwIVKlQFkIgxASKcUSGxcn&#10;CUKkuYJRmGAcZ+mZyGQyzM7OcPDV11L2UIVIkwMBsY0Q0ieJIyrVkCRx8L3mVcy7SESq3VGXjg6L&#10;7vBLTQzaYBONEc1VmBAg0qnbNA13Qx1HlWpVr/D4XnTlS1PTVxzHKtMzSaNajVV70V+++BLCci2Y&#10;3SJIdEjO66bN7wPgqdOjvHxukluHe/m5+2+nN1D8/oFH+Djwzaee4f77H2D7ls3UymUOHDxMyIoe&#10;wVidMPW1z5Jbu5HcdXvIBSEnp+d48ewkOwZ6yXnttPlDmOg0rmhgDCg82v1VeE6eSpjwnZNjjM6V&#10;yAQBwnGpHHiRya9+FpPEl9RTtTF8/BN/zovPv8Bb7rsLow1f/tJXOTk6CsBb1Dzf/+DNvHZ2nI8/&#10;+yrfOn6O79m+nt2r0s8+H3aSJCGek1m5fAgIzEUP+NK+rcZUK0bX68nrKAm/8XoDaP2jeBku9jCy&#10;9UpUNsaGK4AsqxOjpRJKSnFNq4iO3tzNd79360fKs40/3v/k2VOXAVmLbHwrS7xYHlwEWJ7jyuAt&#10;H9y+fuPuvpuHNnb8QCbv7VgJCNomCFgs0yxtujkQt2pbDSnL0a6QQ14aoByvXAewgJKCahwzXWlw&#10;XVuBB4cHSKYbPPNf9rL3v76GtbDrn2xh3VuGL9JnDD84wF9/56/5wn/7Mjv6d3Bz5+30BYO4/R6l&#10;mQVe/MP9RJWYO39lDzu6itSShJcbVaaHAjrWBeiZCLU2Q7Ahy0Ip5Hy5ys097dza14VILK9+5hjP&#10;/NaLLJwvUxxuoxi0EZmI12b3c2juMDse2MbbfvgOcr2pR45f9NjxI1tYGKvwwn95mW/9ytNUJ2vc&#10;+E+u47b+biJrOTBXoeh4FH2XSK8wlhmLyCrEoIfwHWxVg5/aI6SxGQKM1NZY1zYBr13S2lwAXlKJ&#10;TLbgrc/k3TVdA7lbt9488PKJfZPfeuQT+18ozzUqXOhiXbQJuRhsRdpabZTjN4GMASta0iub2qwU&#10;4LVc2yuAaZolSAmowMF6MrUYALStYCnheB7nZ0/w4pG/5Pp176Y9WM8LT7zMb/2n32D//gN093Sj&#10;tUYphes6S8zQImi5UunSGtGc10PqFQdhFa7jYRxJ5LhY2WzUaKZ0WmGJffBcn3q9hjIgAhfrg0Yi&#10;m8dei+tEOsaT6fVQIiAMG9jYIJvXR0qVBgMjUjsFe+F4XcdBa41BIh2PWGscpRBCpSxUkvDNb3yD&#10;r775i7zjXd8HEkZnX2Pfsc9hZAOHAMfVSJUAXtpnIkE1z65u3hvW2KXzffFFAWFS7ZyVAmnTpAUr&#10;BMLY1EA1Spgtl2pxEl816mn8yLErMfx26tTpWu/UTKOrpydvlptuWnFNU7y16W1b9PvJqALaWJ4d&#10;Gcd1JD9/zx7euqEfgF/82X/B+KkTfPUbjzI7v8B3nnth5Vr5slOSxDEL+18kt24rXibDXLXGwfE5&#10;pqo1BgpZCn431WQKY5o6QadA3u8GYKJcZf/oFFob/CCDqS4w9+K30DpZkSZaPI5XDx3m1UOHL/rZ&#10;97/ne/nNf/kvWLNhiHdtGsQazZ+/dISXzk2ye1U3vpOnze9lLhq5WI93CRKWl651pcSRkvmFUjQ7&#10;Nxdf4bq+Abr+fx1oXcX351rpzaveKH+PzurLBxYDmHo1rhltY2vT8auFpRK1chjGodZtXZms4yrn&#10;WuBW73Db3ff9wHXT02PlT4ydnDcrgbuLFjSXWjQEt71j4+Atb113X//a9vdkC96ea/10trnRbBPH&#10;Xmj3T40FmqWHvMK2qZSuM1eYgaVgLorozjjcMdiNCg17P3WEA39xDMd38TMexc52HHXxLaYykjPq&#10;OC/Hz/Ly6LM8Mv8lHur6Xu7uup+Ork4W5soc/Nwxcv0ZbvpnO7ipt5PKhOa8p8mvVrhTPt46nzgD&#10;M2Mhw7kMt/V34VnB0YdP8dzv7KU+36B7qIuMCjhcepWHZ7/Ai1MvYKzGyfwAXs/FIlvXdxnaNsCx&#10;oZOUp8vs/eNXCQoeu3/kOm7v6yLUmsmwQdZzmromu8LdY6HNQWQVlPUFGNSkZrS2MRC0ZkHay9zp&#10;QgiVyXtrM3lvbUdv7pbB9e1fffHRU19/9uETJ3RinJZSIi0lZSqNalwmPm8MibXGESJ1ml7c26IA&#10;3miNaDIk1+CLjxWppkt6LrEnEWgUCmUVvkoIgixa+4zN7+PUky/x9U8f5dmvjVHIugz09aX6Jn0h&#10;fNdVKmW3Eo1w5GXvMWshCjXWNABBnDQwxqK1Q6KrYCXIxag3SItocRpXEwQ4UYLQqZUDwpBYmQbD&#10;iXTCkkriKkEiU3hjbYMwqmMi8DyFlAohNEpIEq3R2iwxcCIVb6X3gpQEjoOxhjiMCByHzo42SqU5&#10;fvZf/BT/4T/+PG959xY27x4klBMI5WKNSyNKLU5c1TRQs6BMMzFhRXY8hVz2QqxB+lxLgUhS2w7d&#10;fMiNhaOjp8+++Nr+US41vr1k/j6395WVxsKl740fPDQ7eMvN8907r+9eTudrIFo8risN71bjSJ+s&#10;2wFCMlOtMzJfwZWSNv/CONFWLNLZ3X0RqIFrCAS1ltrRfUTzDxEMrkFJwen5EjPVBgOFLBm3jcDN&#10;U0nqCCQZp42s154CrWqNkbkyjqOQnktjZJzawVeWnnVxmQlDtpYwm9/bdcONrNmQsviOlOzo70Zy&#10;hGPT883veeTcDkrxBBaT2q0sG14vxPJcumcda6Lp6drCxERj2bX8bnJT33j9fw1ordAhB5e2m14t&#10;1NReBgAtL7XRLPv9fYGv5YDHVuYbJaNNuOKJc5U6d2xuJqwn8eD69q5r3cnw5s6H7vvAdWc+/wcv&#10;fbVaChfBll7hgRHLQdZ7fuqm63e+efgj7T3Zdwkh3Gv6UMsxwWW8oRZHDScrkL5oQWYr3TSCRpTg&#10;Ads62uhyXUa+Pcprf3WMejmm0JFlujrFnz/6P/jIgx9ix5brl/72wL7XOLL36NJ+JyvjfLL2cc40&#10;TvGBgR+m2N5GaW6e1z57jJ7ru1l/3zA7OorUSwtUe6Cwu4Dpc6mGCRkJO7rbyDsOM4dm2fvfDlCb&#10;rdJe7MCVHl+b/DKfm/hLStHC0pk9efQkI6dG6Np54ZItVBb45nOPUakltHd3sDBfYv+fH6ZzUwer&#10;7x5ke0eRxkyJcpjQHrjE+tJVqBCg8hKTlSSWi7r6RLqYj2zqUigtXEWEfuHlZ5xV667v+Wj3qsKe&#10;4c1dn37sLw8+M3WutNBktkwLIBdjM1PR6dnJEWt0lAgd4LQI3puCamXTCf3aGIjURX9pdeG6WJFm&#10;8CEVjswiyZMkHtLzsa5GSnAcgy8z5PwcxjYw2uA4DhZ7kRDecdRS+uFKT6OwAuW4KAE6jskVHDzX&#10;I24orI3x3AyJ1thmwLFNIrRj8ZRPzST4ykMqTSQtsTBIYVE2nRKVcDEGoiRECBeBxHEkjqNJUBhj&#10;CeM6Bo1wvSbASo8fa4mSpFkqdMAKYm0wxuI1FxaJNiANxCqNG8rNIFQ/mC40C1g5QUPPpMjKpmay&#10;8RJ9LdBN4GJtU0vXwjymoDC9B2WzSSE1DBdLTKWxBqyVtUZtuTHuiokDYnb2cnIGA5jK2Pmp+uTU&#10;TKz1RiVlqulqrj4NUDPpMV9RfGrBUzncpuN6NUx1TyNzFT67/wTrezvpzXr89ac+xVe/9KWVa5xX&#10;ecWlBZLyHIh1KKUo1UOqYaqnc0UGX+WpxJMABCqPag6j5XrEQhjiuF562eYml3R44hpX6IvH+tg3&#10;vsE7HnqI3TftYbbW4Nkz55mq1qlEEZUoIe85uCqLUj7GhCx3gF6U2kVaErUK4YVASoWOYyZPnFwY&#10;GxlZWHad7Aqg6/W8xN9h7nzjdYXX35td/2VsCOQKpa/FVvbLbYsO5l7L18WtVQTe2nW31OL6c/d9&#10;UnyXTtqtqz2jHGkXZuqVJDLVldiqTN4L8kXfP/by+OTseLV8rTtRjszsuHPow3e+a9Mu11N5UtuF&#10;oPn5Fs/PRbmEQPDhX7nj1pvfuv5XO3pz771WkHW5TxhbvTRDX9TBpEBmBI5/5VKAxVJPNH2ZDGva&#10;8kSzIccfPsPsiVn6NnbSsbXAM/pxfvcrv8lP/txP8NVvfo1TZ0/z5Ue+wi/80i/w9FNPX8TVxTbi&#10;qckn+OLEX5MQk83mqY3XOPHwaWrjNXp8nzVeBqdHIXf7mKLCVhL6sz5D+SxJNebYV08xc2iWfFsb&#10;gZ/j8dlv8Lnzf0mpsdBsn0+P/fmnn+fXfv3X2HdgHxbLydMn+dXf/Lf89J/8GI/MfpGg6NPd28nk&#10;wWlOfOMMcSlmKJdhTSGzxGrIyxSeVSAQmQtB00IIjIXEGrTWiTFXTSa57KvQEey+6S1rf/n7fvqm&#10;9w1v7uoHFu8dr9je7rmu6wBi78lDEzqJYistRkjiJMaEcTrq5jwMFq8aIbUhEpYYi9AWG+lUOA5o&#10;mWq7IpOWzTLGwVjQzdKW02SQXM/HdTJYZpE2LbspLybf3gmBJmQ+/ezCxzgCoxSxVmgSUBZNjBVV&#10;wKTRPDYVxyc6THVgjsJXMXEiMUEb3cPtaLeEIxzQgrA+T94XeIGbuv1LQ0CAdDTCOggdE9kaUgkc&#10;fJQRYA2GBOVGZI2HEwbouE4sqgTFDjKFAioTY2WClS6OGzTJ3TS+KY5jTJOVU07qSWzjOipx8aSH&#10;RhJaiXUSfM9BIFFSEjh5jK3gSEPGl7hmFX1tm/BVBpKE2MQpmJMKoRw85SI0qQea54CxeM3Iwkgb&#10;POFQL9cwxlKwikRbwjDGKAfjBbgoyiIuTYyONpaRQqw0EZ8tlVbCDkuM+/T4+enJ8+enk2oVx/eW&#10;fksCxkgqiUNixBUmlHT14Qp/CdwkNo13coXgq6em+MAf/SU33HE3//oXf4nZSvW7mpyMNWlOJBIr&#10;BEkzdmtxVnJlBiEUUihcGSz9XWRT1lXJJtvaaFwT27vS61vfeZL3f+/38BO//O/4F597gi8dPkfg&#10;KLAQJ6lcTgkPT3grT8oiZSoriSI0i6WUFFg7nsvsxAQTx45Pa62Xe+x9N4zWSt5bl7MMavVpFH8P&#10;AO0NRuvvCN5a7QiWJ4sv//mVYMFKm7nKV0uaI/h6WK4VmbNaOaonsa5f7ji7BvPFM4enZ4/uHR+/&#10;5e3r89eq1/Kzbu+tD2744Nmjs+OHnh9r9U1avkByAP89P3XTjm23DP5MtuDd+ne6Ms2jm6+PEyRt&#10;FEQeK8yypdRVroyAGIuvBAM5jwwwenCOkSdHGbx1kLf+H3cRDDiMf+oUT/37x3nykSd5xxNvp61Q&#10;oF4KiRrRhUe2hX+PdMizM99hR9sudmZuImw0GN8/zezpBYYGsvT5ATNeQogFo8kKyapsgIdg7nyN&#10;s09PgFFknSyn6kf4xtSXUibLaVlquil3+OXPfZmnnn2KNevXMjMxzdljZ3Fch+H39/GWX7gDd8Hl&#10;6x97gpFvjzL+tjUMv3mQ/sBnNkxoGEtGXUFb1NKVL5vl2Ug3TKVWDa0yf6eVn+urji17Bv656zn5&#10;z//Bi58bPTE3DZiF+fkl3PzyoVfnXjxz9Km7hre/3csGnlEq7WvSFmKdCrh9RVhvQN5BOApDalug&#10;RDO2wKRMmGzW7yxmUZhIa6O5EhkUPkY338cIckEba7fEdK9qp3S+QSawRKZKo6bJZrNoCXHo4/ox&#10;UgqgF4RBE2KNQUkPT2XQRpPEMRKFUh5WV1i3YSvFQheNZC71KxOKPGux9TbIQIJGUsNGAVb6JLqG&#10;tQUkORwTL5pNIfAoFndxMnMaJRI84RPXHQb6+lDeEarVKu1t7Qgbo5M0oMr3/Qssn019wRAGJXyU&#10;J7G2TmwSLB6u42KsQ72WYIyks7dAV7+PEA7GxoTVOh4KR6ZADAFCpsJ6hMDY1LBBLIZ+NzVtKbuV&#10;ivJ1EkOTRYttgh/4RFFMEsfEMsEr1xlJJvW8sxBwqdLSXoWNaB1vNWB0FIXTp05PVaemKW7ZRFhL&#10;h0UhLNYK5rWkbgQZxyCsuGwnXVqOTQ/FlwpXKRwpcB3F2YkFxqbmliI0vpuHRSmFCgKs0KAtvqPw&#10;nJZ0BNEc3IRAygvTnyNkU9eY+pJJz2+WaV//EGuBY6PjjD7yTQby6wlyBTxH4SqJ0+wYlUIhhbvi&#10;+y8Ov7Na0bDyIvpRA9QboY3j2rJqyEqA61qZq9aMRHmZqtNyAL5SYsXrvmS/980P/S8FQCtVxf7R&#10;MlotDNLyOJhWNstvMjcZ0iiYxS3XXJ0vbrmW7+da/p9t/m1mGQvUygStiLqvkeW6CMzpxOhGNY6N&#10;sSvadQoBmbznr9rQ2X7slfGps0dmJl/POWvvyV53w71rbpJKZLng3O62MHce4N1435reHXcOfzDb&#10;5t/2XWGrlrWKMdYszNQq56aO6fnaFEqqi/QBFjAJGH2FR8amTWsFV9ERpCvT8/smiSox296zgY7N&#10;BbLtWT70gR/k1ltuSf+kDguTZaIwSj+Z4lKPcwXz8Rx7S88RE+I6HpXxCvMnS5BYOnyHDs9ZKoEV&#10;fEVXJt3/3IkFFs6UcVyHRCTsK+9lqjG1solGkyecG5vjlSdf5uyxswBs2rmRX/jFn6d/aw9dt7az&#10;40Nb0ZFh4tXUs6foO7QHqZD7siBLL4PLQqCkJIoaenZurmqMTZYeErFUnntdg5OUwlu3o+dDD/3o&#10;znd19Oa6Wp4rBxCnR87UT1enR8JKpeEkBuV4GEcgpUBoQ2I1iYKk3mgCL5FafDgSqZxUPG7SAGOp&#10;0snHWJsaaSYamTTDja0ll+uls309vgpQykMKh0Qn9A1m6R0MqNQihDV4jiHj59GRIGzMY0WIMZIk&#10;cWmECYkJEVIjnVRnZK1C2gglI7QVVGt1htf2sWFbkVqjgjExVoQIR5HPrcfNZZqDWYCKsoi4RJQs&#10;EHoSlTEkUZWwFqFtnAIZLG2ZYTzXoa6nEcqCiOld5bF5ew/CCTBJO56TIY4bF2mzrE1BqGham2gD&#10;cRKDiFBCknEVgggpJK7KIBX0DmXp7SuksSvaEngufqBoyw8hrMIqgUPaDWmbx6dJw4ONsBhrlgxc&#10;seBJhY2SlLkRKeuVmBghU0sIRwqcesw5cb4/EnVvhQn2knuuniSsftvbV1rULskb5kdGRubOnJtC&#10;KkSzXJvey5Zy4jAfu0hhl3SBl9Im9qJnpz3j05H1EUpg4pB8Ty/Zvv6/Uy3K71uF29YNiSExmp5c&#10;QNF3L9JSLJm+thDMBd8j5/kpYyklbkcPThOgfbfHUuzqotDZhW7mQ3ZmfArNY0nLwisPtFJYQiuY&#10;iR0Sm/5/8RwaA/PHT0xnHWcOSBzHWS49uUKv+GWZq8VR2btM1al1XlpeRXqDzfpfwGgtqX361xad&#10;3XevacsVvbZGNXbqldgx2jjVUiSjRiKEwBVCyI6+XD6Tc/2wkcRhLYmTWGshhaiXo7BRi+Mk0qZW&#10;jqLyXCOqlcM4iU1rNEnr1mrouCKleoWIm8uICa022kZXmPTE4Ib2zv7VxcnnHzl5qn9Nsd3Puv41&#10;TZhK+Ot39N699rruF0++OtXggkcSizdysSuT2XXX6hvyHf6dQqC+2yuiY5OMHpudnzlfbShXZLz4&#10;TFAyw4hg04WA06bYQtctMrSpVY9YYZEi0om44HrkpIMNNWE5ojpRY+74Ajo2OEpx7PhRTp0+2aRi&#10;aEl1vPwwYKzhWP04ZVOl6LRTr9Ypn68TVWO8oke75zAVJSTWUnAcssrBxobSWJm4luAol5qtcbp+&#10;gmpSWXkIWGTtvJZCcQJhJSJsXLjUSaxpzIeUR6vYxJBxFAXXZVIkJLYpqG59WwE6tJiwubgTtlm+&#10;gNnaTDgxea5caLOhFATNX1g6vHolakhHkmvzg2sEW/62Wwc/8tA/3RV+9neffzhqJOHiJwvD0H7u&#10;O9949bYHBo+2Z3M3yayTRlRKiaMtDa0xyiCMhTBBBC5CqVR7ZbnAYiWG1F8yNao0UmDDBCeKERkf&#10;bTSOcugtbibw2qhFVaRySWxEb+8Q226c4bVXzqOTLMqNMNoQRwLfzSIdQ2LS93fcCsYmqb+VUVgi&#10;XJsglEEbTRQneIHLwHqXQneMmw2Ym6siHBflJAwNdpPzfeqAIwzKraexNFEFmVSRpg0Z+UjHxzgO&#10;iU7Tjgbyg/R4PYyFx9EiRtd9HF+zcXs3R18ZY/pshbxyCdwMKKdpTaFTw12llkxM02sfo42HIofA&#10;YG1IFEOjFtK/Ls91N6ymVIsQHsg4oF6fo71zNWsHbkoXNcoiBMikGfxtbFMD1XxkTMpkaatTNG0F&#10;OoyazSqCSMcpO+Y4CGtxY8v+6BSHx47NjR6fH78MwFoaGzPr1tupo0dXWnS2akiThZGRU2eee+70&#10;tre9pUcs6rSab17XkvOxw/oWBmalwcjYuAkwoBC4rO8qknEcwnqdfHc3+eGNzMvH0Su4rl91qFOK&#10;/PW34BQ70GEdgI3dHXTnshfWQtIlcQoo4ZC0lO56CxmGO/KcnZvHxjF+dz/5TTuYe+0lXudaCACv&#10;0I6/bhvK8wnn58l6HsOdbS1jXYIhuSTTaBH9zGmHqdgFI1Aq3b/yPRzP4/DXvzF25vHHpwCdJEly&#10;GUbrcuyVXEaGyBVkPpd49HUP5kVlIYwb1Xi5cbLhjaif/2WlQ7lma3fm5reuu7/QGXxYINosNiOE&#10;yGBTTsFijdE2bC4rrE5MqLVpNIGN0YmpJpGuGmMbSaTL89P1c1Oj5XMTpxemXnv23GRlPlxsc1/c&#10;4hbAtVI4r6XFeX0RcDW9tFakSB1XXRXc+BnX23rL4MCX/tvL+w8+NzZyw71rNl0b0yRkvugPbb15&#10;cNPJV6fGudC2v3jzys6BfKFnqG2346q+747NEpx+dfr8gWfOTrgZNzOwuq2r2J1tq51fcCYro8Qm&#10;wVMuiUnSFbu1UNPYhkmRw2UMXoQQ5FS6Ao9ig3BSwfWpz49SrVV53vs2n/rqpzhx6MSFx9ZcHRCm&#10;PkMhoa0jZAfWGpIwQTctFXwlUc1OuYyTDuhJYkjKcWpN4UCoa8wnc1dWDqyQGHjy2En+6c/8KD/x&#10;oZ9il72J058bI5wLwRriWozX5pMTCl8IkuUmaiKNzTBlDTWdllOEQEmHiJCR8eO1sYmzpc0bCglC&#10;CCHFEtMopRRJkujZs6WF/rXtnfn2awNbQkh3553DPzQ3Xpl9+OP7n2+5d8TeV18pzdz//ulqGBo/&#10;8pVUIg09NqndhLHgCIWINDIyiMAhwSCNwU1jWwiTBG0Fnln0b5LYJMHWE4TvL3mF93VtY7DrBg6f&#10;/QJZvwtJlmpUYePODm68c5DnHzlPWz6DUjGO6yBEBiEiHNcQ6zRGxxEeoDBCY01MbAREDtb6ECT0&#10;Dnvc/dY1CCFo1AxKOSTGUnAGGSjehcBBUEcQYGvzhLNPocRegmAS4eapY4lnBnAadxEEu5CBpT3f&#10;RXf7jcyEYwgbI5XA2Bpbd6ziwNYJRkaOEViFchyUm21qkVI2c9ElXuu0fOh6Do7IQuIQxnWszAAO&#10;KjPJrjuHWbu5k0ZUIjY1dFzF97MMdO5Gykzqpr4Ibqth0+tMNDkPcXEtRwgwBpEYbD1OtXVN53cH&#10;0Oi0nBkmnBdlOz45NR01EsOl2XcXSSXqE+OXUR0ubQmQ6Gp1fPzw4ZHK5PTN2bYccb2R7ltYGlZy&#10;vuFTzdXxpVkyerv4IRFo22QWm+PTzsFu+go5RudKFBNDfsctFI7uZ37v069Xekqub4j2nbdglUO9&#10;XKYjm2HXqh46ss21r42Qpb0UZ7+FMhFOfge25x0If5C+fJZdg908e2qMqFEnKBQp3noPC4f3pWXa&#10;13ss1+0iv3UnNELqUcSm7iLX911owNE2JrbJZSmn8w2X+USlDGGT6XR8j4XJSapjo1PAXMs8t1JM&#10;V+v1Xl5pElfQYC2xVTe/dX1x992r163Z1vWgVNJ//msnf+dv//ClMVY2Tn4DaP0DM1oCEPu+M5Lc&#10;+b2b5ord2R7HlbuXaY9e92t4S/r3YS0+87Yf3nFo8lzppYPPjr747c8dOd280Vrds+Nl4Eu3IG/T&#10;ym61gKzlugXjBY4UV9FdCYHoHSoUN+3q63z24ROnV2/t6u4ayHdc08n3VH5oU+cW4PkmxxK3DG6y&#10;rSuT9zPOailF8HrP19x4deE7XzhybOzYXOW62wdXrb2upy/b5rc1qhElp8z52mmqhTI5v4+Gblzo&#10;bKpaxEI6gaDsJQDJND+008y7kwKkK3ELLrKh2Pe5g/zZ2f+Hc3rkYn3UNd49Sjgo4abTjJAoVza1&#10;POAKmRojWrm0fyEEQsm0HGAtCIX7ensF0lmKl594hV9/4T/wzwZ+hrXeBtycB37K9qT6D4FUcgU3&#10;8yZwKmtsXTclICn41FJTN9WoWq1WjM5Fi58lBVvpOfczrhuHWh/fN3F+x51Da5Qj5dXKwdaC66vi&#10;nvvXfXDmfGXhuUdOHlu8b+YW5qNXpk4f3tG/9ja/FrW7hYBYpn1siuZ+jcXUGsjARfhe0/Yh9WQS&#10;wkmLVzaNdrECjBCQaGiESJPBOhJBQs4vMtTzJs7Pf5t61MDqNrSdJsi73P/uDUS1mP3PNGjPFRHO&#10;DMYsoETqeakTF0dkkdJFmwRLDeWAsC7a5ghDSf/aiO/98CaynYJIS6Tj4zlgo4it699GLt8LQFCe&#10;IZx/grB8GMdMp0LnJMA2FvClgwqP0ii/QJjbTlB8O07xBvrW7+bw7NeolcbIeX3EGLQsc9c7biAM&#10;La89ewLPehgbImVaRl1ksoQQuK4C4YKRaDRCaLTWRLGgoSvsuWuIux/aQSJLaCEQBBhqdGY2snH4&#10;fuIownVckJAkCV61tnTfozVCiaaTiriwYjQWXQsRSdLsuRAoV6EbugnMBK9NHuXJ+VdqZ06PTlxG&#10;HmGuMha3/t6FioG11ZmDBw+MvLL/nm1vubtLRBFWa2TK3TIVO5yPPDZnGyR6Bb8rIYhNSKzrZJx0&#10;iLx99QB7hns5NbNArTSP19lLz13vJBofozZ2+ponCy/I0/+uH8LrHSSq16jFMfesHWDXqr4UtE58&#10;HnPmdynOP0d7nJomGAkm6EGt/imKG36eOzdu4AsHTjFeKuG7Hm3b99B97zuZevzLmDi+5mPJDq2l&#10;54634RU6qc1NI4Vkz1AvNwxdsKyITR1joks6DgXQMJLTDY/ICDxJs1vXQSqPM8+9NF+ZXzi7bK7T&#10;y1gmLgOw5ArlQrflq7Npd1/bLQ9u2DK0oWNX50D+AT/j3GAtemGq9l+PvHg+av7e8vvkjRDrfwiN&#10;1goUpWxUY/E7P/HIi8deHv/NONInuTLHcM378LPumo6+3Fs339D/8w/96K7f+aX//o5f/NCv3PFA&#10;kHXbl2m8Ai7u5nNW0m5dYZBBufKajtnLuP7WmwcGojCJDzx97vTr0Nu42YLXnW8PsixzfQccx5G+&#10;EOJ1lQyjRhI/85XjB//sY088XS2F4dt+ZMfWG9+ybm3nQL5NNDPQ/HxCTY0yHZ5LxamIpcfP1hL0&#10;RIRJBFxmvk/l0ekzrTxFpj1A+qBlQmd7B6s716HU67y1msP6Km+YvCwQxzHSl2S7fZxAttQ60ku4&#10;pKP3JH6Hj/DT0lcgsvQ4vSihXn/vDdDldlHMFFMTcU+Q6wzw8y26CpZZOzTXhrahsZMRJgLrNQXO&#10;RlCtzpuIaqlaqS7oxNSFFEsRNk2chRcot29tW/v5k/OlE/snx1/HMYtCV2b9LQ9ueEexK9PWUqS1&#10;f/j5Tx14dWpkb1IPtTBp6c9Im4JVCzpJoBFj6hFJHKOtwTYndmsTrLRLDh9KKoRMLQVsIwJtkEJg&#10;jMBoGO7bQV/HbdTr4HoSP1DE1pDvlrzl3RvYuCvD+ZkRosTgOpDokDgCX2bTDkajQWuU9AGHamOB&#10;UnSG3vUh7/yBHQxtLiCdAghFrGtoE9GZ3cCanptxpUc08zi1kd/HHX+WXH0GL3aJzAI60yD2AOHh&#10;6W4K4Vq82Vn02KexE19gY2476/tuR2ARSYBDO8ZJyPYt8Nb3b2X11lWUKyFSSBphSKL1ki9HGiHk&#10;NK0U0pBnQ4yxMcad5ca7O3jg3TfSIKYe15ogSeA6WYZ6b6GnuA7Pc5fuJdOIMOU61pjUVLXpzZYO&#10;Vhe8u6y1RNV6qq9rft9ojeMIPCEgSghNwsT8VGVuojp3ZWlE82scXdhWBlqLi9a4OjV58vAjXzsW&#10;hzpNGVhqjICqlRyve4Q6/f+lFigSg6aWlNAmZYlyvsu7d2xgfU+RhTBEVxbIbLqOVR/85+RXb7yi&#10;snvx+5n2btZ85OfJX38TOgxp1Ot0ZLO878Yb2NBWhYMfwbz4Pph4EqFjSKvU6QHWptAHPgYvv5Ub&#10;2o7w9h07iK1DWKuCcuh96AN03f4AQjlcS0dVpm+IVe/+CNlN15OU55kPIzb2tPPgtnWoJqhKTEgt&#10;nsdYjeRCZJIUFiUt41EKWEUTwEJqcxJHMce+9fi5xuzsKCvnoC4H0csTRTwu6KQzXNBAF97/87fe&#10;/gt/8tBP/8ivvfn39ty/9uMD69t/0c84NwDoxExOni0dO/byuF2m1ZK8odH6Bwdal7BagPx/fuPJ&#10;V84emf14Epvpv6/3FwIllcgGWXd939ri9+168/C//oU/efDXP/wrdzxY6Ag6WwDXomje54JdwpVu&#10;kIsGpCb7YK9+QNC7uti55aaB7pceO31u4szC9DWeKSmVCAodS0CrVciv6tWYKExq1l658LboVH/6&#10;4PTYf/s3j3/r2587cvLe91+37p0fveGG1du6+j1fuUKAlAKlJJmCQrZVOF06lE6ki6BEpW7w9nyM&#10;qJoVpY6S1CNKm/SghCvpWNtGrjdHrVEjK7LcUNyDUu7rAzoWCm4bu9tuIicyRHFIrsunfW0RFaTE&#10;q8YFkUFIH9MkY4UUdKwrkCk6GJ2QlVk25rZScIqve/+u63JdcSfdQS9Ro4GbU7SvaVs6B3HT7FUs&#10;v1sE2JJFn08gNggnFU1ns1nGy2P1bz//6FS1XKvEka6mMS6ihdESSClEW2cmO7i+vW3vt86MzJyv&#10;lK7tQQAphdO3unjLXd+35ZYWoEW5Wo1Coys6jKyJYpTjIB2FsgKh0/KX1WkrvI6TpTy9xagcowRm&#10;8faXIt20xcYJ1pi0I0tLMJD129i86iE621YT6SkSo6iHEfVI0Lemg4/83E5+4CN78P0ipYUsJs7g&#10;+z6JXUCoBZSsIaRGJ5Ja1eBm4N63b+In/vVtrNspqVRdwjhGygxRWMcPSty47QfpbuunMfZJauc+&#10;R5DUkL6D9QIiR+O7BZwwAEdCUEeLc+BPobwQpzZPfP4x5MzfsHP4Pnra34aR82g1RbkeUYtdsp2G&#10;H/7Z63nwPTsR1kNg0UmCNoY4SVIbijgBqXE9Qxwb6nWLEzjc/47t/MBHd5HrBmvzgMBRijCu0NU+&#10;yO7ND5Ag0lZ/0TQYTRJsmCCanYXCkgaWW5Hm4S1J/yxxHKWATKQMm9WphYGw0AjrTLplZmdnapX5&#10;sHrxMmZFofsVlj0XAa0UbBk7evapp54fP348Vn4mDR1vlg+xgpHQ51zkokRq53BxlT4dUKrxFKGu&#10;LH3/vo1D/PBN28h5HguNEOpVsuu3sOYnf5WBt30/Xr79EpRoAVf59N75Vtb9q/+d7I6bsI06tUad&#10;0Cp+8JabuX/gLOx7F/rYJ9IWYC/1uLWtM1Sz7cicfZa2oz/Eh9YcYM/6bczHAh1WEVIx8L6PMvz+&#10;HyNo713xOGwquqXrlntZ+xP/juzWnehamVIjJO/5/OANW7ljbf/S5w11lXoyixQXT0NCQGwER2pZ&#10;KkahmmVD0SwbTp08lYw++8wxkmSSizNQ9bLr2aq3WmysWt6MluteVej86d+5/wf+4+fe+8c3v3Xd&#10;7w1t6viZfLv/JiEu9p0w2kTnjs/OJLHxW4iL1rmKNwDXP7xG66JnK6zF5sv//eXHv/9nb9nat7b4&#10;/VJexjzku0WKUgRe4Ax2ryoMtnVlbly1sePWvd8684Vv/MWBAy3gqtG8EaIVdAiX85ZJiRtrr8n7&#10;yAsc//o7Vg2/9uzo+ee+euLwgz+661bXU+5VzpSNQ91o0VG0pkyI8yfnq7VSOGmNbYi0O/GSl06M&#10;npuoLnznb48eevpLx87d9MC6ge//l7fc1NGXb3dcoYxODQ9TJkWmnkKupK3H4ez5V6mGJVzHR8fN&#10;ZagEOxFhxiLUNn9FMtgCDQOxMfhS0rGxnf7t3Rw6epw4Stie38UtHbfx7ORTJDbhqjL+ZqXyuq7t&#10;7CrcSBQnhDpiaFs/HRvSQTbR8zD/NN0zz2H1PF52Dbb7zYjiTgqrO+na0s3pc2cQxrCruIdnF55i&#10;fmY2HYLUNdyxBobyq7mp7TY84TFdnWboxj46N7Y1QR6EWpMYy0XVZJF6jtnRCOZ0M2UyZbOstZyr&#10;nqmcmxyZk65uaG1qUomlFv30uqRvoxyl1l3f03Ns38TUi984deKBD12/Syohr0ppCfADldt048Cb&#10;Vm04c3D0xNwsoGcW5hq/8dn/9uj/9YF/sWqLp24MXE+4uEBCI4kwjsBNBLYaITMx0veRalFvZpGJ&#10;wZMKYw2RTvClQsYO0VyEztRgOPXGcnUEVjHUexNb176TvUf+DImmTQ4QRQl1FeNmJTe+vYett3ez&#10;7/kxnvr6USYmBVm/g0hPopMMYSzId1huvW8dt9+9nu7BHBATlhKqrsZVClE/QjbTxobej7Km93rk&#10;2KP4U88TYGiiW4S1+IvVDZHg6tQoVcg8Nm6mxXgZFBYz9i16hj2uW/8mvnNohEw0Qi9FFrSiLkOy&#10;OcPd713FuuvaePKbRzny6jRRQyGFg45iMDHGSKzjYN06O25by33v3EHbKkNNRCQ2xiYlJIqGPU+v&#10;GmLP8AdwnH4iG6ZdEcJFVhK8sRrCgpGCuoxRrsARDtpqQqHxrUJGhnChgjAGLQyu1WSkg6ckkTEk&#10;JiEpVTiUnDXnpqZm6tUoXEFrpZeDLum1DMmeZ021JlrGx8Wy1CKDEpVGz73yyl99du/Ar/7bW4Vy&#10;oJkF6AlLVSsOVXIMeAsosdyJSqCEIrJVFsIxPJXFkal+6kf2bGOuFvLHz+ynVI9oMxbpB/S960N0&#10;3vUgjZFjNMbPoStlZJDFH1hFZngDXlcfRht0pUw9jilF8OFbb+bHto+TP/rjmPFDKTSQV6YbrAdm&#10;+jib5a/yy7v/d/5VbSOnzh+m29RRnkvnm95Kfuct1I6/Ru3Iq4QT57A6QRU6yaxeT+H6mwhWrcPq&#10;BNuoUWlEGOBDN23mQzduXhozYt1gtnGW2DSW/MQWgaoDnGx4nGr4yOb3FqmpxAiOPfHticrk5Eku&#10;RHGtxGi1yvrkCpUS7673bFl7x/dsem9HX+5+L1BDy4HV8lejGs+OHJ6pNcHaIrv5Rufh/yKgdVlH&#10;95OvTlW/8akDf/vOf3bDus6+3B3/sz6MFzh9A+va33tPZ2Zr/5riXz78Z/senzlfWVhWMhQrgK0V&#10;6fV6JQq1tg1rbSKEcK7GLvStLnZfd+tgz8vfOjO2867V42uv6x6+0t9obaLKXGNubqIarnAOmZus&#10;RudPLRwfWNc+lcl7a5b/fa0cVQ+/cP7Ul//7y4esgQ//yh27tt02uN71HJcW/axIWZN0UxLlSPyM&#10;Yip7jqOz++0N/XeKkDDtlHMkdkFjToaoTQHWARHZ5QwatSShoVOgVViVY+1bhjj1nVHKM1U6e4u8&#10;t/dDzMVzvDa7nyW17kqvph50a/s2vr//hyiIIvPVeYK2gA0PXU9+KIOd/Wv0sf9M58IL9DTjYwyg&#10;T2Rx1ryP/NpfYfU7buDMMzMs1Mv0Fvp4X98HmY2mOFceudglZqW7NoGOTCffP/Bh1mbXM7MwDQ6s&#10;edMQnVs6mpoKQ10btLE4zdKflaSNAA1DcryBreg0IxKBqzyqUZXXzrw01WiUz2Y9XxttG1IKK6UQ&#10;simIF4uaKSDfEeSuu3VV77c+c/DE+p29o5t29w1fTaeFAKmkLHZn1u588/D20RNzTy/evyfPnSmd&#10;j8tjW2O9g8R4RjQ75zxFIBVKa4xU6EYMbgOnkMUK09SELIaNp91lsTH4jkRZQVip4ZcDZDFD4ni4&#10;OkGJGns2vgNP5XjhwH8llKPg5DDGUi25uK5DUKjzpgf6ufft66iXGzQaDTBbMSbBz0tyxSwIQ6Mx&#10;Tymax3EUwncJhCCK51G6n11DP8LOrQ9gzv4Z5fIJsgLUFYaxpnVWk53jQvRUk86onf88m3u+D7n1&#10;Qzx5+E+oRVNkg1XEJoNTizEIenfk+cCubUSRYHwk5MyxGaqlBtK6FDoc1m0p0tffheun1idJ5OBZ&#10;HykWiGSZJPbp9Ley5/p3sXrVzSQJyMTFBhDrOrKSoKMYY9PymhQgbEJiE7RM/cxsHKPrITZMUEZg&#10;pcRKhQYWSJAS8nMhe/UpXhs/1CjN1OeMtgkXd2Uvj/262ni+vHwYAaHVevTEY48+PfLQQ7vW3Xpj&#10;YCpJMy/SYqzgRCNgVS1iR76aPl62tbdOoITLfHiOQLXRkUlv8cBV/NzduygGLv/3U68yV48oGANJ&#10;gszkyF2/h9yOW5FNL2VrLDaJMY06xmiqYQJC8dP3vJmf3jlB5/GfwIwfwnrXCANE2vhqJw5zx+D/&#10;yW/d87v8+nc2cfj8cfLW4hmDCjK07b6NthvuXPI2Q8r0YUxiTKMKxjDfiPEdxU/evp2fuGMnOe+C&#10;9KAcjVOJxlMPL3HhTvQklBLJK5UcVZM2GonmD6XrMn9+3Lz61399IKnXTy0DWvEykLVontOqwfIc&#10;VwYPfmTXtl13rf5AZ1/uQalE8VrmVGNsXJptnD97dDZssllRC8h643WNL/Wxj31sxR/8+q//+jW9&#10;wdt/ZCePfOLV5T5ay0V37vlTC4mQYmbVxo5Nfsbp/J/5obzA6e1eld85vLlLTo6Uzi1M16IrahQu&#10;HLtsYcHcONTOtlsGNrT35K67FiZOOVJlC5776nfOnqlVotrGXb2DjqsuOwtU58PJQ8+PPXPslYnT&#10;TdZtkQpeooDjRtJYv6N3Xa4YbFjMW0xiE02MLJz7xl8ceO7hP9t3ePfdq/s/+Eu3v2ntdT3DjiOV&#10;uDB3X8jhsxdCao22GG1ohPVk7Gi1vnvVnZ4QoK0BlQIHEVrUkI/oUKnZ5TJWK7GQdxRtbvrxcj1Z&#10;apMh469MgmvpyfayPb+DKlXONUawibkY0jaHb8/1eHPPffzQ4I/TFwxQKs+TRJYt772J634owJv+&#10;t5i9v4ZaOI0jbdNyoKkhTWIY34eMHyNYt56Z0hamDoyDCBnKrWVdsIFpO8FkOHHB38ouW6sDawvr&#10;+cjQP+em9lsox2Xmx0usv3eIXR+5bil8eiFKGK2FJKSB2ljS7jAlsKcj9POV9Lx5aRBswS1w+Py+&#10;8Msvf3rffHnqtOs7du327lX9q4tr3MCRjqtQrkQ54oIvkxQiW/D86fOV2cPPn5/YfFN/v+c77tUA&#10;frMo42htqqdenTrWqMYNwNYbDRN0tscbCz3d/UGuR2UCGSmLdBxcIdOqoBTp/WANyncwSpJYi5Iy&#10;XYULSJqaPNHsVkySJGUh8z6JEjgmlUMjXbrbh8j53UzMnqERhXh0ki3YNMjXBCjHI7ZltFPDzwUE&#10;bV0ERQ/hWWpJjUYcg/RRgY9QDpHWmMTiJR7Xb/hebtjyDrzZbxFPP0o2ThsnEPaKbCniYj3D4gpE&#10;SIUnAnTlFL2ddyILm5ktH0ckZawNIaqi3YTI89E6ixEpE7xuaw8bt/WzaVc7qza04WV9tKwR6xiB&#10;QjgxVlWQ1sHogFywij2b3s+a1feC9XFs2liRSJBhnWS8gopTzxBtDBiDQ+pvlgjwhItuRCSlGjZM&#10;2SMh0zxSIwQ1BV5kGRs5ztfjlzl49lBp9Njs0fJ8YxIoNbcyUGtuYQsLgmgrgOMsbbZeF8vVAsvL&#10;UXG1GiUwsPZNb14tRTOsvHk/RggqiWKVH9GhDHqZgalEoompxXP4qoDv5NJVv5TsGe5jx0AXk9Uq&#10;p+fKVKI4bcqIY2wcoqN0M3FEHMeUwphQG3av6uFXHriHH74+pHD0x9BjL6f8y+vhWiSpEW7lHGuK&#10;c9y550do6IDDE9PM1Rpp124SY+MIm8Qp0GseSxIn1MKYShSztbeDX3vrLfzInuvwW8xSS41xxmsH&#10;07iuplmqBVyZ2nu8XMnxWi2DI+xF9jHSz/LCJz81dvzrX3/cRNH55rWsNrdGC7PVohq9oMd6z0/d&#10;tOs9P3nTj11366pfyRX9m8TraK5KIlMbOTz90tNfPn6QS5vNEi7t7H9dr7f/yM7/pQDokU+8esWf&#10;f+xj//7/E0DrIuBy7thstbM/r/tWF7c5rfkHFyNoG9WTSAghpBTfNWpWjsx29OZ29q8p2rNHZ06W&#10;5xoxl3ebb71Bl+jWsJ6otdf1dPatKe5yXFW4lv3mi0GmVo4W9j52+tya7T3Fzr5850p9i8bY5NRr&#10;U889/tlDT1UXwgWg3rJKWRI0zo5Xk56hAgNrizscV+Ur8+HEq0+dffYzv/Pck6WZevjBX7z99nu+&#10;f+ut2byXXWk/i1ZYi8JmY2y6acvk2flzLzx1eHRb/00dQx1rnIauX2BYqqnWSG5ojlYt618pBKFJ&#10;24oKTlq6cLMO7asLlM9VmDw0g/Y0HV4nuws3syW3layXA1fgOIqCm2cgt4obO27h/f0f5oHud5J3&#10;8yxUZ6mWLMNvv57bf85QKP0kHP4M0sSIQGFl2gFnm9omHAlKIBam8HiSzPbNTI9tZPb4DEZUGSgM&#10;syu3h/7MKhIVU6dCZCOQkHEDNrdt5cGe7+V9/R9ifX4TpbDMwmSJ7k0d3P4LNzJ4c18TVFpGag2m&#10;ohhHyqWVpvAV1A3xt8vYc1HKZimBsgLXcfnsix8/vffEk88nSbTgBY5dt71nuG+4uNYNlHJdhXIk&#10;SsklvZYQ4PqO62cd8fLjI+eUksnQ5s4eIVbufF0EWc36gmjU4oWRw9OH5iZrlUWwfuTUsdKbbr69&#10;b71T3OAFGSfJOLiJwViLVTK1C2iGPicSZMZFSImyzaBjYzCkuiFrUod4VypMI0G44OZlU+jtIGgg&#10;paa7fRt9XdezUNnPfOMFrM4ghIvnazQaSxuu6iGxglgsEMYabR0cJ4eUThp1lIAwCmFC2jM93LLj&#10;x9m1/nuJxx+F838Lth1FhJBpp+m1ixkECJne5whsKFByFmFHWDX4HrqKu5mZe4FqvYSWAyADpF3A&#10;6jlcaXGMT1irYnQdaTyE9lA4KJPDcV20DNFGEUZZajqivX2AN+38J2wcvANhXRAxQsRI6aC0QZ8v&#10;YWfrOEphmw0HClIz1FSEh2skVEOSWg0ZmzRxQAg0FiMhgwNzZU42xvj2wotMzc3OnDs6e7RRjWeA&#10;hSbQqjS3WstkaWVX5yWTo8hmsPX6JXrbi8ZHY+LazIwpDK+5vnfT1oyJ087lZt4889ohNoLhIMKV&#10;9iJWywKO9KnFJWrRHFm3HU9lli7P2s42Htq6jt2runGkoBYlNLQm0oa4Ga7gOorObIbb1vTzs3ft&#10;4l/fs4cd/QVUOEZ04jOIaALpv/6pXygwEWjt0b3xfdy/7Tr2rOlDW8NMLaQeJdQSTagNUZIyvYk2&#10;+K7LrlVdfPS27fyb+2/hxqFeWh/bcjjF2fIrJDbCc7PNtpr0ZAYCTtZ9nlookBiJu2hQKgRWKubG&#10;Jnj69//vb5bPnHm55TpWm3PG4uLctlSpPCDYfvuqvo987K6Pbrtl8JcLHcGdQgr/9c6jUSMpHX7h&#10;/LNH946fa85PrdqwVsb0u+o2/P8XoPX3UjpssUlojW1Qy4WUSWyixz792gt9q4vb1u/ouV/KFcpx&#10;FlurRGGtHJXyRT/IFYOs48rvyqxTSuGv2db1/rf/k52zf/lbz36xVo7MMs2CaTnelehyffC50WOb&#10;bug74WfcfiGuTpdKJdSuu1dveOmx06f2Pnb68KoNHf3ZgpdbBrL02Im5/c9+9cRTEyOlucvcuEvg&#10;76XHTh/oW1P8SrbgrXn6S8f2PvvwiZm737t1x73fv+2B9t5s37XoeBbLh8qROK4kasSl0wenj5wd&#10;G5v8+mufL27p274uIwPquoFwBSYxJIcayI0BckuQnpXYLhHGrpDMRjHnGyEb3QwCQefmdt78q7fg&#10;+IrTj40w05ghV8izo3gjW/O7qOpS6pGFIBABWZVDKZdQNyjNzxOFsPZ9N3LXzzboCn8ac+LZFFj5&#10;svkYm0u6AJBphp6cG2N1z69z18/8Nk+zgbFvHidOJim0tXNP+/3cWridOT1DWZcx2pJXBTq8LvIq&#10;hxGG2coc9fk6vVu7uOOXbmL1XYNLuxmvhYzXQ9TiDZCKKtIV8NE65lgjdVdXqeFnzstzavp48tKp&#10;p07WG+XJ5gDluK5MpBJGqYv1WcslX0MbO/uuv31V79NfPnZq/c7e/sH1TRXu5a6wBGmF9AInk2/P&#10;ZFs5u0YYit96+C8eH37PTw3vVmqP9DpkIiWyxSFbITCJJqrWcTIefi6TupAvsmXWpp1wUmISk3aU&#10;xRp9bgbXUySdbSTCkok9MBbtxvR3rOMdt/0mB898m9eOfJ1aNI41AoNGOvPN0GQPaTJImeZHmjhl&#10;ylzrYGSIEgnbV72NnRs/gM72EJaPkpl7hliAKwWxlbjX8lAunqRLJLsGodpAF6E6gZ78OKsHf5ju&#10;u/6MQ0e+wstnP0k1nKKYrAXyqTjaXyCbEZgoSxw6CDdBuFWMiEFLEm3SKCHRxY6tH2DXxgcpUAAU&#10;0sSE1ImUJKtjkpEF6ucXyDteCmgleMpBWIhNAkLgokiqNZJ6AxHb5iAlMM1737ESb7bGgfPHeFwe&#10;YD6aN41KPB/WdLVlUlzc9PLxztTq16BeXBoP4+b7NAC/ev783pc/9RePDN94ww8G+QxekzpU1uIK&#10;OFzL0OFqbm+r4IoUbF14dDUFv535+gQn555hfcft5LwLhY6s53D/5tW8ZfNqZmsNTs+Wmak1CGON&#10;pwSdOZ+h9jb68llk6/OT3w5b/4DwhX+KVzmCU2guMq9SKBXNfo+kBKG3G3fLH4K3Bgncsbqf24b7&#10;GFuocGRqgbNzZabr9TQhw/foyWXY3NvO5p52Ms6lU9VCY4JT889hZEgx04fWyVKNz5OGydjlqYU8&#10;5USRUWYpOcIIRRRpnvqjPzo4e+zYay2MZH2ZRqs1ss0B/O//uVtu3HXX6p/Kt/t3/13m9ijUjanR&#10;cpWVm8jesHL4h2S0mshQLKOaVwqWVvVKzNxkbXrDzt4N2YLXc+l4KESQ9bz5yVrl2N6JyWoprGcL&#10;nud4yrncyv4qYMsrdGRWxZE+MnJ4ZsYa2+o5olegPC9i4abOlZPhzV2ZnqHCdY4rs9eyz2zBz8Sh&#10;nnvqS8eOb7qhv6OjL9u9eOxJbBpjJ+df/erH9/3tgafOnWquTBYfnsXyYdKKKuJQ22OvTIw89umD&#10;ex1XqQ/8q1vfesf3bHpHtuAVr15WakGwzfKhTqw++tL4gRe+durVJNal+XDOru7c0L+he6sf6sZi&#10;FBgitJiKQaz2kHl1kUWdlIIESzWOcaVcKiFmugKG7xjEb/eZP1FiYWyBWKf5hr5yCWQWX2RQ0iE2&#10;CdVqhcZCnVxfgRt/4g7u+AlNR+VfYk482YyGWezDvsIzLVPPKlFfoNh9nP77H0SykZkDE1TLJYyy&#10;KOmQlXnaVSedXjc5VUAiaCQhlYUKJtJsevta7v7YLQzdPpD6igHTjYijlRoNK/CUvOAsHyjMWET8&#10;aAm7kIArQQpc6eMIySef/sNTzx375rNGJ9NA6AeO3XRD37qeobb1XuA4jiuXIm4W2awWNlYW2gPv&#10;4HNj52qlsLp+Z++Acq602Ej/uF6KJk/sn9g/nna9LvnqjE9OJFt378ys99o3uUYGTiFzYcSUaZAz&#10;Ji0fWiyu5zXLUql5ZvpzgeemnaRap15hMtQkDYXJZsgEEjToRGIdixB1XOnS17mV9atvo7NtkCie&#10;o1I9R71eRsoER9XQjTIkPiQKnZQQLNDVNsh1a97H7dv+JZuG7kOKHBESXy9QPvsIvppFO/0ox0VZ&#10;cxV3vuYMukydaZvUizBVUA0qZpKa3kiS34OXyTHcu5o1/beiVBez1VNUwuNYZx4rfTQeCTWEXwYF&#10;9YaLMZpGo0bG6ebGTe/n7p0/xoaBGwmshzUuViYpM6tdHCeLXagRnhkjq1yk42GawmfVLPUbKdI4&#10;pFpIY7aMboQI3TTKVWIpi1JFmmhihn1ylCemniE0jWj89PyJ0eNzp4D55lZqjjOVllJT+jS7l6lM&#10;J8nyvLuVmC1Rn50tL0xMdG245/7hdJmh0+gpUr3WeOSQlYZ+N+2wNK1e6EIQ+AXK0STj80fIOkWy&#10;Xvsld3bWdRhsy7Ghq8iW3nY2drezqpin4LusNCPo/BDnI4faiWdxwjpOFqSz8hAiZcpiWQ3VCRiv&#10;91Hd9au0r33ooqYXIQRtgc/6rjZ2r+rhjrUDvGndADcP97K9v5P+QhZ3BTucycoJjkx/C6E0xewg&#10;1uilsdmTlgWteHy+jXOhhy/TkqFt3p9W+Rz82tfmXvzDP3gkrlZPNkuG5RY2K2yZv2RTrO7/6Mfu&#10;euuuu4d/PZP3dv1dAcL8ZG30ha+femFusjrfvHcaLcxW0jJXvcFo/QOJ4ZeLy/UKqyAX8I69PH7u&#10;6S8d+8JbP3x9b5Bzu1YACGL11q6+9p5s/pmHj5889PzY5I33rR1es62r58oTzsqvTN4d2rpn4E0H&#10;njp3emKk1CoiVCuAreXeMdG3P3/k+d7VbduHN3ferxx51fq2VELteNPQpme/evzAsw8ff3FoY8dQ&#10;kHPbqgvh9IlXJ5/74p+8/Oj0aHmqBWQ1VhA3LqGLWjmq1cqRHNrU0f8Dv3Db9/avLd7zuuhwseju&#10;nYqcZ89XRl57bvTVRi2eA/T49Jn9f/PCJ3p2Du25OesGVE0j7UA0FjsSYp4po+4vQlZhq7rptQSu&#10;lNRjzcG5CsJaVjUz5zLdATf9xE7WPbCaw397kjOPj1KdqBLW4jReJAXUuIGia0sna+5exaZ3bqBr&#10;cxt6/mGi04fSvjFXpfEXV3uEhUUqsAnEZw5TvOkl7vvffobNb+3lwF+9yvjLk4SzYVO/apc664QS&#10;BMWA3htXseVdG9jwtjV4uQuPxGwYcmC+QkVDwVNNFgEIJKJu0M+UMWMhwpNYKZo/8tg/8UrtO8ce&#10;3R9HjbOL9L7WRiFFqByppbpQKrwcQOgZbuu+8b41Q9/8zKHj19266tymG/vXX640vCiKr1eicmmm&#10;sRg229qJFP3Op//0hVU/+q8G3uJ6D2Tmfd/kfFAyvcwyZXxcY7G1iMit4bbnsEpgjcVZ1HMBeA5J&#10;lHb3efk8YdjAnj6PGOqCoodwFcI6GCTa1nClJXAc1vXeyfq+B4h0hYaZINFzTM+MUl6YJxO0kc/2&#10;UcwNkc324noBSkYIm2CsIXElWQNOdj3ZdT/G3L4/IN89gaOaEapCXn6cFy3A6qLzJtIStGynoc9T&#10;kzfRNvAOMoWAJNYYHdCZXc3t2z/A7s3voNaYYmL6AKNTrxGbGPAw1iKFwm3PMdi7jnWr9lBwV2ON&#10;QAqNIFmiShIM2hp87ZOMVCidOE0xlyVGpOBESlzbFL1LgfI9RC0inC5hGglKOmljZfP9pLHQiInL&#10;dRZy8OzcYeq2ihCE9Wq80LJwa7QwWsk162kyGUuq1VrsiG4dE8PmWO4mlcrZ41/+0uefX7Om+7aP&#10;/tgmowWeSgGhJy2hkXxnoYAFduTrSCyRXfRrM2AkXbnVzDHK3vHPsyp/PRu778Bzct/V5DNZPs7R&#10;uaeIu/O07/pxzMufIn/8DEGvg5dNcBx7USBRFEnCkqQxYyjnNzF/y4dZaHc5P/JptnTfSWduzSUx&#10;Odfyqscljk59h4nqEbrahunIDqSmvE0ftkAa5mOHb821cSr08UUz1kukvmi4ecZeOxQ+8R9/44m4&#10;Vju+bDG+XGKyqIX2f/TX775/260Dv+p6qvfvOpFbi63MNxamR8s1LjW7hauHV7/x+vsGWiuUDxcH&#10;+1a7/yWm6KkvHt23akPH1264d837pVq5o6+tK5N72w/t2LH3m6dP/O0fvfTa1j0DHW9+z5atTd+p&#10;1wE0hOpZ1bYjW/ALzRVeyKWeWssT65e6bM4dm5362v949W/e9eM3dPQOt92sHHlVYXz3YKH/Td+7&#10;ec2X/9srL+x88/CzXf25rpceO/PENz9z8EDzgam3rEway2rfZhloVYDjZ9woDpMZnZiKcmT+dZyB&#10;Rc8lFubDmRe/dfqpk/unTi2tiKy1B8f2Pvf1I1/sfvf2D6xTVmKESctjsUW/3EB0eThvyiFyEioG&#10;ZCrBzrkOC2HECzMlYmNYk88uaRM6N7Zzxy/cyJ5/voP5UyUWTpWoL4SpaWrBpbgmT8eGDrz8hVW1&#10;LNyPXfurxK/9Wxy7gMzKlPY3l1iFNq9tal9hI0tc95GDH8XJfwCBYPjuLobuuoe5UyUmXp6idLZC&#10;VI6wxuLlPQpDOXqv76JzcxHlXozfJ+shL80sULeCzsDDLpbSMhISS/x0Bb2/nu5bpdmGGZllvjpj&#10;P//yXxyYmB3Z3zLRxfVKTHmmPmaMqUspcrJFl3UZJlbseNPwulceHzn7wjdOHR/c0N6bbw8ue82T&#10;2NRmp2qjTQ8uQxo4a7u6u8T01HQ8MTlR/esXH39l+JbC6htCrtdru6XrZTBaY5VEGouMDSa2xNU6&#10;TlsWXIXRMYFMy1k6isHz8AKfJA6pSQkyxp4/yUJjDnfbJmzBkBEJEGBMDhYbMV2DsSGO45EXG7AI&#10;+vJ7QGggNZtdXJ1Za7DWxwiHmBoOLo5wsSLE67uFrq0+80/9a3R/kVz3MAJ7xRjd5e3QQormVyiX&#10;DhMm6+m47iFUVx86FjixxrqKRKaGom1OB235Hvqy29kxDFZYkDGpF7vEXXL7BW0SjNUY66KFj0z7&#10;S0iMC66LWahgj4/QRQbtFNDSIkwdm8QoqVIXeClIBMgowlbquMpDSpXmIMo03slqi61HnJg4xne8&#10;Y4yUR/ACh0Y1DqNaXALCjs6OpNEIdb1WC7k4ouz1iJeXj+dxy/jpAK4Oo6Mv/T8f/3T3xk0/vvG+&#10;+/satRKe7yClxFeWxEi+Pd9GYiU3FqoEwtIwF8CW1oaO7BCBV2B0bj/nSvsZat/FUHE3bX731QXb&#10;JmKicphTc3uZr4/SU1jNqrYN1NvWMeO5xHs/Sf7MaUQuj5MB5WiMhThS2KqBKKY8sJPSTT9IftVt&#10;tFuYnD/KM2f/gs5gNWs7b6a/sBkpru4TUwonOTP3MucW9uG5PkNd2/GdHImOFsl3ctIwETs8Pt/G&#10;iVpAxklNahEi9WoTHrXZaf3k7/3nV+qzc6+1gKvGMpmJaaka+T/0b+9489abB/7N6wFZ1mKNNkYq&#10;IZdXjIw28cJMfa5RjaNlIGt5NegNsPUPyWi1gK3WVdCif1VrF6IT1hPnK3/6ymO9w4V1w1u6br/S&#10;+95439oNqzZ0tH/lT/cd+NNffeLJBz+yc+uWmwZWv64SoiNy1tpWl/jlAZqtbNby1Vvj0PNjZ4H/&#10;8eA/2RkOrG+/zXFVcCV5iFTCWbOtuy/X7jf+5r+88JWFmXq5hdlrtICt5SXD1rKhbQGqjRP7Jyc+&#10;+Z+e+cT7fvaWcPXWzgc93+m4OshsJtNIWJisj3/ni0cefeGRk/uttfWWfcpqde7AXz31XzMdXtf3&#10;3bPxgY66bZAIg3AFNtRE3yxhPYF7Sw4yAkKbskJC0BEETDUaPDE5y/VhyM7O9otodC/v0ruji94d&#10;XVenQ5XH6OCHmBwbYfDMH9CTq+J2iPSKmfS2Ei1FXmsFet6wsOAyPfAg2Y0/xkCuf+nGFgI617fR&#10;ub7tmu4TbSzHSmVemVnAcTx6sgHYpg9+TmJjiJ+uop8upyfWl0taGiUc/vzZPxl59tA3XjA6WVhe&#10;Cp4cKY0abStSim4haQLSy6+WO/tyHXd8z8Z1n/v9l/ZtvXng5A33rLl+JW8tIWDufOXUq0+efbU8&#10;V18UOydJkuiJ8QlN2n2kH/72N0Zvvn7jhMolmzaPJJlsXz+2q42YBKsNnuMjhCEKY6pnJin0dqPy&#10;HnUTI1QqkFf1MO229MCzIcIPSDrXYifnEXNH8bYNI1Z3IHXagl9zbfrAWYFoanGNsakGCYEnnQv6&#10;GEyLIazG0QLH5AkdQ8NIAplBW5hN+ph019I+8gRmfho1uBZRLGITQ0CqIcN60JAgE4TXrIXXS+C4&#10;hCpPFFaJR/cxXTKY7reQMWvxbI7EDQmlJE4UplEjcCQol9hoEpHSeg4SV3gom3bqxtagZAr4JQ6S&#10;1LtLLhbKpEjPx5HzhGemoT2P4/nIqI5jEpSniCU0rMHxHHzhEk0vUJ8vIxwXJ9E4xpLkPLQ1ZGKw&#10;lRoLjRJzXpWXJvfSUBWyBY/KQqNSq8QloD43O7fImLcy5eaaB82LWa1FfnCxEtBoHc+j2bl9X/+l&#10;f/1n/B//6cc2vuX+rnq1jB84uI5CCEvDCp5YKFDRktuKZXLSUDcXEh60CQmcIut6bmauOsqpuec4&#10;OvU4bX4/3bl1FIJefCeHEh4WQ5TUqcdzzNbOMlMbIaFBe6afDb034rt5jInJ2Rxy9UPMBUXi1/6G&#10;9nMHiOohiOb1MRFJkGPu+vtobHs3hfYtOEmMEZbe9o205fqZKJ3g+XOfxJdZOrNrKQaD5LxOPCfN&#10;htcmJowrzDfGmKmdphxO43tZ+jo20RH0p1mpJgVZGQEZB07WAx6dK3A+dsk6Zqm5Jo5i4gSSqGKf&#10;+K3fOjL2/PMvYm2VC3YOi1vSUi6UgPPgR3Zed91tQz/vBWrgWi+vTowuzdarUknZ1hlcQiHGkY4r&#10;841yEmvdMi/qN1it/4Uardb/t+i1ViDxl4CNqldjoxxZXb21a5MXOFecCfPtQXb77asGw3pS+8qf&#10;7jtcnmuUhjd3dbm+uiaw2KjGsweeOvfM7ES1xMric7Ps+JZ3T4rp0XL9ma8cfzWT92YcV1rHU4Hr&#10;qcziSsBom4SNpFKea4yfP7nw6sHnxl44fXBqpDIfzjcHvGrL1zpQl0KE9kLNO15hpXDReavMh8mL&#10;j546PLCuPS52ZQccT2bF1WZsYOzE/OFvffbQ1576wrF91thFvUadlnbvSn1+8ujUQXPDujs39mX6&#10;ndiE6XLclYhygjkbITIKOeynbFdimwdpKXgeQgiOzJU5U6rgKkm77yGvUVZngal6g6fPz/BS2RB1&#10;78YIhXPuIMw0MDIAJZurYEGsXRplj3AsYn4+x/Tad1Pe/YMca8CJOYMvA4qey+tR9Z2r1Hj8/BT7&#10;5yoUMhn6sxmEtSQGRJvEJpA8WcY8Xkr9LXyJFQKhDVkZ8PUjXyp/5pk//tZCZfpoy3ldZCqtVNJu&#10;3NW3ptCdGVJKStmsFVzpGNu7s7mzR2fGzh6dnV63vac7W/Dzy3+/Mh9OPv+1k488/8jJ15LYLN5b&#10;F9mEAO7WWwa26OHS3X5/d8+WsAc/kjhSQuATY9IcPUfiW4FNEqIkwpESL/BBCrQEqyTaaKQxaAFR&#10;kuAIgWzLIcMEObaAiiy0Z8GXyDhBJIuB1nLJykKJ1P3cKJlqwbTBsQJHKByRTsChSdDUcfFS77Lq&#10;LLVvn8ScjVno6+VQtkL75DTtCyGUq2RyHtL1mj1YCusJbMYShRGxkahiARFGiBPniM9NM2ESZnrv&#10;oiN7D97pEFGr4hUdHOXjSYlQkqR5vK5UuKTlPWnBCIsWgkQbpLE4QiCsQWibbkk6gUol0ZUGyYsn&#10;MCOzOIUcQRAQS1L3fV8hHIXVlsBxca1DfXKWcHYBL7ZklUOEpREoXJNSEGahRnl2jsO1s3yx/jTT&#10;0QRB1iXIuHZ2vHr6+L6Jg3GkZ0k7Dhc1Pa0lp2RpcnSvkgt6sVbripuOornZMyOTmfb2jZ3r1ufj&#10;MMIkGsdzcJoLvrOhx2TsUnQ0nSrVK2krmvFCGmstOb9Id2ENhUw3UVJlsnqcc+VXObewj7PzexmZ&#10;f5mx0mvM1M5gRUx322qGO66nPTuAFApjFMpkkVYQWA8y3cx1D1HuHEA0FxMm10FleBfj1z9Isv4B&#10;unNbydlsk+pLsDbGkT4duUE688NIKZmrjzJROcy5hf2MzL/MyPzLnFvYz3j1MPVkjnzQyWD7dQx0&#10;bCZwcmibkBiLkoIeXzIVan7/eMwXJ7Nk/RwZaZdY7XotRFuHqFHnqf/8G/NnnnjimbBUnWpev9aO&#10;0cUF8uKz7d7xPRvXvuUHtv9qNu/tej3j3cSZhbnJs+Vye08252fcS6o0YS2pHHr+/MsnD0yd5oIQ&#10;v1WjFV9G5/yGRusfQKPVOncuXwktjwZwXn78zNH1O3q/fcO9az5wtQYiL3C8u9+7deeqjR3tX/nv&#10;+w4cfWn80Xf9+A07N93QfzV2y0YNXZ0YKdWvMFDApUGqi4zWRRmJX/zjvU8Az99w75oN/WuK/dk2&#10;ryCVVI1q3CjN1BfmJqvzk2dL0+OnF2ZbViHRsn9HQhBv7C52FDKe89LIZI2LuyFp0bolLaygNNrK&#10;T/zGk1+643s2nbrjnZve2dGb3ZwpeL1yGbetExNNjJROH3xu9OWDz44eO/nq1OgyJq1VD+ZYa8Ox&#10;qZPf+E9f+2XvX933Gw+t79gQVG0d5XiIgsLWEuJH5rAVg3NHDpGVUEuZrcRoOnyPTEeRc+UqXzk7&#10;QYc3w+ZinvVtebp87xKxqLGWhSjmTLnK8VKVc/UGvlIMFztoy3SSXP+TjGVcuvb/OYUzo5DLgJ9m&#10;jtlGjKjF1HKDLOx6O1z/fnx/K4VywMmFkKOnz9Gf8dlYzLO2kKUr8HGWjUKJMcxGMecqNY4slDlf&#10;C8n7Pus7iuRdF50YjLCoToWuGaJHy5in0sqczLgYLDaOcYzieOVE+Mnn/uSZ2fLksRYA36qTsudP&#10;zS8cfWXixYH17buEJ9qvxeQnV/Tztz20cd2n/s9nnjm+b+J4e2+23fXUUpt2dSGcfu6RE1958gtH&#10;90WNpNVXp7Xl267f0dt501vWPVBsL6zdO/0UQRHeZfagyuDqkFw+i5PxMYmmJgyO5yFDTTxbRmpw&#10;ihmMIwltglICV0s844CriHREaBLMQAFqIZw4i3dyDLm5n2RdJ75q+jO11CtEs4vR6gRHKFiUXto0&#10;HsgokI6DYzzUnEGfPkn1zCQy2403GHNdcQ/FecPJwU8zOX2Owdky2dIMIteGW+zGywXgpVYJTpJQ&#10;m5slOhMhKiXqScKE185Ux2au73wXnXojtqcBo1M0Ti0QbF+H2ZBHygTfOlghiZMEmaQaR6EUyoIw&#10;JgWqQhBhMCoFZy4go4Rorkw4Nos8NYuSElZ10vAkJklwKxrT5uELh9gYPOGgagm6XMKUqvhWIiTU&#10;0Zich4gTIgVqpkZlfJIT8QRft3sZKZ3Gyzp4GQflCh2FSalWjspcamqZXASwXj+r1To2xlym2Wn6&#10;tQN7n/zd320sjI3+4A0/8MH1RipRKVXJZH08x8G1cKaeYTJ02V2ocVO+QZenCQ2EBmJrSUyCQJDx&#10;2sh1dmAwJCZG6wt2UVL4uMpFiFTHaWyC0QZlAxReczC3JCTkRR43s5nZgRzj3ZtQUS3tVnZz5N1e&#10;Ot0hXHy0jVG4SOuQiBBLiNZpoHhXfi29ubUkaBIdY2xaTZPCQUoPVzYbSJrHuUg3FV2BFPDFsYjf&#10;Ohjy2mTCdV2SjW0ZvCCg1oho1EOcbJbK1CR7f/8/UExGg95+v+vUDKdbpCzL2SQBqN33rO67/4Pb&#10;fyrX5t/yekDW9Gh54chL4xNrr+vuyrf7mRXJiVpcnRmvzC3b/yXJAn+foOEy+cOvq6r2j5HREovi&#10;vEvLEfJaP9jVTlirn9Zi5lKWNI+wDShuvql/w3v/xc0f7Vvddk1dEsZYMzNWmf/mZw6++tqzo1N3&#10;vWfLmju+Z9OObMFb2ZtL2/j0wenH/6+f/fofA3NNndby7o24peTZqidbKYgz2/y373oqkI50pBRK&#10;J8ZEjSRuAUbRCvqrqGXwizuyfv57tq+9daEeHf7CgVOHVwCorTEKQcuxLAaC5na+aXj9dbcObm/v&#10;zQ16gcpFoU7Kc43SuaOzYyNHZsZPHZiaaH7G2rJyZdhymtzFa6OU03XT9vve+c9u+bl3rC2s8euE&#10;aUSLVNhG6p/l7Mji3luAXhfqBhunGianGSZdixPGqzUma3W01mRcRcFxCJRs+nBZqklMJUpxXjHw&#10;6M3l6MikwlDHWlzlEnEOO/llise+Qn7sMLJWRliLzhQoD2ylsuluMgP3ItUa5qICiXWRAsphxGi1&#10;xnyjjrGWjFIUmo7oFoiMoZIk1OK0a6094zNYyNPuOVjT9CfJCaywhIfrJE9WEaejVJ8TpJ16MjG4&#10;RnFw+kD0R9/5zRePj+zfq3Uyw4XuoFoL8BGA29mf6/jwL9/5A2u2d90lpVTXMjjWK1H1s7/3/Bfn&#10;JmrlD/7ibW/tGWpbA9aWZuqjzz584uHv/O3RlyvzjdkWtnRxnwBuz2Bb1/f82J4PdQ5m3hM34qBR&#10;i4mqmru738KD8U7a3CxO4KHac4SuRJmUqYmFRlqL67l4xTwm7xO6FoHC16QMl7V4GrQradgEKRUB&#10;CjFTpT49QyMrCPq78Qa7MN15Es9J37NpGxFpg21mKUrRFHlHKbOhy1Xqr57DjgnaswbTn6WUd/Bt&#10;SMZmmM6c4LXSw9RnTjOYxLQtzJNJDHgeCRZfSfAStI1hISaIHBptAec6ClSCjQwU7mG1cz1ZkyGK&#10;KmhXQjXATpawYgE13IG/YQiR9zACtCOXsPEiutDGpqJ4JdNGj0YMsxXi8zOEE3PIBLJdXThZj0Sk&#10;pVFlBNYVuI4ijmMSJF5ssaU68ewCKknfzypFjMH3PBphSFSq4sxVGamO8RWxj5em9qICyOQ9MjkX&#10;qUR972NnvvH0V45/B5gApoDp5phX4WKz0nSSzGSu4Qasi8uMR4tj40XjOVCUrjs4fNdd33f/v/m3&#10;N+V7elVYLafpABmv2WkrqcaWI7NTrA8qfP+wz7aCwldQTSw1bVvKIE0mdOk7dsmHCgvSOijrIS/i&#10;DS6e1yQKIxJq0Sy1eA4hJHm3i4zTkWrerF6h+GKIRYwRFwik9HmVFwnkl46m6SFhAU8IYgPPzWj+&#10;4GTIc+djAitZ5SkySrChr8jmrjzVWoT0A6YOvsqxv/5DCmqeTM6hVonO7P/22S/PT9VOAZPATPM6&#10;Ltp2kM17/of/3Z3v3HLjwC9LJfLXCrSiRhI/85Xjx1xPqRvuXbM2k/dW9Nc6d2zu4Gd+57lPnj0y&#10;cxKYbe5/Ydm9tNyZ/tqFw1euel3p91Yida727xXB2M/d98mraNjM3wvQ+p/GaK2g11oUU8oWMaUL&#10;uMdfnjj3yuNnvn7P+7au8bNu+1X1VlLI7lWFznd+dPfNqzZ2HHn4z/YdOXN4ZvbBf7Jz1+D69v7l&#10;56pWjmZOvjr52gpIfCVU3rpy4zKM1yLT5cWRdol0ayTB8myw1lbYuOVnFojnauHMoYm5kVuG+97/&#10;7h3rvvi3r556hUvjDeyylaRoEfCb/U+ePbr/ybMjrqcymYIXSCkco60tzdZDLu76bNWGRS2My+Lg&#10;GQFW60TsPfitr/yJ1uEHb/rou7Z37czFjYjYETiBh0hA76+ixyOc2wv4N2SRBUlSN5goZbgyjmJj&#10;scCaQp5SnFCJY6pxzLxOLQQcCXk/YKDg0ea5uFIiJTjG4Ng0zgMNvhwg6X6ImWw/82sPkVkYB2Np&#10;FHsxHRvJZ6/HYR1h5OFZAzYhQVDwHLZ6bUS2QC1OKEUR1VhTT1LCUElJMciyus0j7ym8JgDTxiB8&#10;iVNQhOMNzv5fZ5n5xHn6rivS96butGwZhRBpfJXlxamnzV8e+e1Kbm2t48aNw3ukEiWt7VTUSM43&#10;qvH0/HRtZnasMp8kxgBydrxa/8If733kw79yx0D3UGHrNZEKeS93+zs3bfuzX/v2lw+/cP5lP+u6&#10;50/OH/za/3j1sXPHZifiSFeWNVaErdd11z3D63pXZ253XNfHptfHaMtLlRcJsoK3httRsc98UqWz&#10;q5NAZsBRxKQlPzcBM1tFxIZMRxbjghGGWIBUCivBJAlBYlForDJEnT6qrZ98uUZ0fo766Qk81yPo&#10;KGA7stRzLlZJgmYmpDEWHccktQa23CAu1UAnZIIAO1ig0edjjKUt1jSk4mT2DCX3HEF7HyEOp6bO&#10;s9qXtJkyQbVC3RpsLoeIwU0SrOMx1tbGmWKOctDGQKafnnyRbKKpVao0rCGLJSgYIplD1w1ypEL5&#10;xD50XuDns7jFAm4hPTemychKCypKsPUIW61Tny8R1ur4fkB7IYdsL5AEHkmpgVSSxBUIz8FgIIzx&#10;lAdJwsLcPFTqBBYcz2vqAi1OYhHVKnFYx1looG3Cc94Iz599EScj8DMeXuDgBg5WW62NrS8rWSct&#10;45n9rpiIi1kt28KCLy5KF8cXb3ExbeJ45sw3v/nXDy8snLvjJ3/6gf7t2wtxlBBHmkzWxXUVZyZL&#10;vDBa4utRwieOJ+zuVtzXp7i722N9XqZhs000Ze0Fg09QCKtwmno4aRcBsL1Ywd/yCQ0agSTv9ZL3&#10;epuUUGppcumZuOBh7VkfgY9BY0WCtWlOgk757EubjppZPu2Oy5E6/PfDczw3FtFf8Bh0VRpfpg1n&#10;pyvkraWrkMNimT91GM+WURKUkuSLQbFnqNA3P1U7s4KUxQG46f61q4c2db5bKpF/PXPzoefHzp09&#10;Ojv/lg9ct+VyIMtaCOtxtTRTr12ByXq9jJa4gpRoeXXpaqDrspF/rJwAs/T/RRLoH5L9+p9ZOlwO&#10;tlokzEQtjJFrjHX3fXvktY27+15Yv6P3LdfiQSgE5Ip+9ta3b7i+e7BQePjP9u3/+Me+/a13/tPd&#10;27fdOrjZC5ygWT5LpkZLx574m8OvLhObr9R502rxcLlSaGtJ0WsR1otloChpATnJMuqVlq+8dHbq&#10;cJvv7tk+2PVL79qx7j9/8dVTey+zf82FYOzW44mARhzpajxTd1qA2vJOoahlIg65yBmrmTjcPL1J&#10;EjsvH37isYn50fJbr3v32x/a+u7hjMmKRlzDDQJUoBBzBv31eea/PUdjWJG/s0hhTS4dguqWOExP&#10;Z9FzaA+8ZrZfukfb/IfWILG4GByTBqsudooZmuyZGCQbZGnIYeaKkwgsgeog7w1h6aGqU/8eR6TS&#10;MY0lRJAYgRLQ5rm0+97SWZPNcTlZjCXCkpi0k1IqiCYjJj8xzegfnSM5XCHbLYmSOrWZOn67h66E&#10;SOXwyNjn+M70X8iuDbYzyLa1Z/KeDXKeCbJO7HqqKqSYC6vxmdFT8/uOvzxxemKkVC3P1e2Zw9Pz&#10;n/7tZz7z/n956/v71xa3XcuzNLy5c/2e+9d1P/XFo8+/+OipZ0cOz0y1AKuVfNiW7pvVWzrX59sz&#10;Q0mshWdUM4oJ6tUS31p4EoqCe+tb6HPaiKdKzBRi3GwmFTJLgY4S0AkkCTZJsAUflQsItMXGCYmS&#10;NIwmciwZqcgmAm0sUaDIuUX8tjwiTDC1BtFCDTu5gDKp4WbDSW1ERKIxiUGIVBOWy7aRFFwqBU0+&#10;ljiRQ81JmPZG0GoG4U6iHEnGKeJ0ZpiSPkdLZzkfaYbrgs6Kxm1IIgShn6GUz3DWzxLme+jO99AR&#10;ZJlUR4j1DO2Z9RRMERM3qNFAtGWQuQCnKGhrZNMsy3IDPTVJ3GQ+DGkHoNYGB4nnuCilKGTztHV0&#10;Yx1BogQ1B+JGjZwUCGHJNixGGUJl0IFH9fg40egsbe1tKD+Ddi0NG4OSJNaAJ5EzNZxKjYP1UQ4G&#10;43xz/EmUD37Gxc84+BkHL3CIG0ls7UXi93hZ+foSLY0qXOMcXchbPTm1vKtct4jj3WWC7UhAVOju&#10;NlIJ5QYOpmEhiWlUDQfna5wt11kdSIaCgNFI88yZhGfOxlR2BPz7bW3UtCYypmWWbUY9NSGN23Si&#10;bxhDqO1S56oU4EmBr9KyXWJA20Wwpi9iolYiTARp6IQjBJG21BNIrATrpiHgQOCCp0ibJMzi36k0&#10;bQBBogVrA9jaHfDt2Zi25qQWAo4S1LVmsh7T2yHwA5c9P/gjjGzexpmv/TlCTuJ6Mtvek+1qmSdb&#10;w6GFFyi15aaB3Zmcu+X1zMnjZxZmn3vk5Okb7l2zqm9tsePyTI41jWpcrZeXgslX8p603wW4WmmT&#10;y75eDnRdjcmyXGpDsfzrcsBl/z8PtFY4CSuxWnXAGTs5P3Xo+bFn+tcWd+ba/L5rfWPXV+6WPQMb&#10;O/tzbY/95cGXPvmbzzx97we2jd7+0MYb23uzfdWFcHL/d84+W55rlJeV7a5Ua25dua30vbgFLKoV&#10;gFarF1fSwmAtDnitWiplrI2eOzPxxS297Tdv7i7+3tu2Dv/i1w6ffbEFBNkWVpCWstDi+QxbHsLl&#10;x5IsK2VGy8DfYovwYul0KZ9S68Q9O3r45Y+P/+fpw5MH3vLP7vj5G3pUp1cvVXACB7+QIZqJOP/5&#10;SSYOl/GGsvR9Xy8d93USbMjg9/upyFWnupvFR0YA0lpUs2nPcWDRW8oufkptm0hIoy1I0U4mKOLb&#10;BsJahPRIUBirEZiLnjplISst+GmrfJw6FWGsxSSQJHbpjIoW4O7nJMlcyNlfP8m5T58j8AWd12cQ&#10;GUE8FzF/fIbi5iKB73F4/jVeqT6GX9Qo5eC4SjquxPOl8gLHzeTcbJBze1zf2bx2R8/dtz24Yfbs&#10;kZmnH/7T/d8ZH1kITx2Ynv/kbz79N3e9d+vNW/cM3FjoCHpWur91YqJ6JZ6vLjQmLbY8MVIa/3+5&#10;++/4uq7zShheu5xy+0UvBMFOiqSoSnXZsmRJluMm17g7Gcfpyesvk3mTzLwzSSbzTjLzvfN+mcmk&#10;F6fYcYq7bMvqltW7KFLsFQRAogO3nrL3fr4/zrn3HlxcgKTtOE7w++EHkgBxy9nn2WuvZz1rJTYz&#10;TzDmG6CemCINk4VtdGd3ptCfWS8k5wDBmOhUDSIYsuBVPdw39U0EAwpvX9wJSrsIGIGFGnYmA4oG&#10;TOE4NoxWCEplCKNAiiCKKUhugQchbNeGJAILFKoWgXMONyQopqOgaotBFNIQhTSYNqBQA0QQLDJE&#10;JUOQlgC3JYwtULEkmAlRqIfw7DRCHSDAccw4R+BnCQ5CqHqIOrORt1LY1DuEkwgwVecoZQPkuzTs&#10;MICAhYpwUGI2HCeD9Zl+dDl5KBOiZOaxZC/CZTXkaQhdqS64fg6ypsBJgxzA63agYcEyOYhAg/sh&#10;SGkIiryiSHAYFmUShnYkbJcEWARYIUFWFGAzwIq8xUKhwaWM2qNPnYS//xQobUOKFBi3EEiAYoCA&#10;egDyFZTWOOiP43UawyNnnoSyAqRikGW78acjoHwdGqWTOlC9xqHy+1HLTYdapwAoO5uTN37qJ+69&#10;7sd/7FY77UqjAtgWR+gLHJtewni5Hv8SDg5guytwzBDSGY4be22kBUcppPi7y/dtyaOCNVEL8eK0&#10;h+dnfZyvh6gqAwJDRgKDKQuXdzm4qsfB1oINVzD4up2DWrl/SwZIzjBdNziw6OOVuTqOl3zMewqe&#10;ir5ftDl25G3cPJDGnl4XBVsgNARFjXYnwTOEblvgum4bf+synPM18jLKe+ZgUMZgwQtQNQYpRjBh&#10;gNHrr0ffZTtx6Et/BXP+eRF7NsoEU2g39s+Rrd2FvnW56znn2UYxi5fkqh9hoNUzXz9+LJN3rF3X&#10;D4+sFXFHhkzgK0+FOmlIqrF2XvDFACyO5XF3nT5ZgixYDXB1Yqs62U/otq4afR/vhR8eoLVGC1Fg&#10;uR+Lve87Y4d37B16ceuV/W9l7OJzDhkD+tfn+9/5U1e/Yd3WrtTX/ujlF8YOz52488O7r1mcrp19&#10;7B8O7cNy8752Zqu5cG5862Z69v6TLAFA9CoAKkwslnaDFdMmqk8u0IaFYkJIymQlULPfPjH5p2/d&#10;Ofr7uwa7f58Iv/zgkbPPrLKgdRtzJhMAiWOlXUUS8CW/Nl57wzeZt51OIwG/0fM+gvPj9XF/sLvf&#10;FnUGpQJ4Yx4qJ6rQVoDenSl44wHO/q+TOPvnZ7D1lzZi27/dAFgSYckgzsCNhYGAZASZ5iAO6JqB&#10;KhtAm6gMWQBPM4icACmC8Q2MVvE51o0tKwwIekWpZBYDdzlIG5iSBvMJlokXug0gJ8DSHKZOMIGJ&#10;rQWik7FDBCpIpIcdpNI2Ur2AKHCoWtTa8ucCBPM+3I0pXJa6GpT+CTx+7vPw2Zk46LoZDh07y0df&#10;heC27cjBnTcMv2fj7r6bXnrkzENf+YMXXzl7dH7xK7//0hOjl/Uc2rynb7h/fb6vqz/TI21hqUB7&#10;KtTe4kxt6virU0cPPDNxshRZhCQZSQ8Mgc154CtdS4BnBkAIyTG0oZhLpaxuYTEOcFjUPLFGC9JE&#10;oPOBqQdxvmceP6pvonVVh5lAoVpfBMu4cPJZaItHDJI28L0AFa8Oq+rA7i3A5FzYvoEdaISODbI5&#10;RNWHDDS4bQPCgrEYFEW2DoRINC4Yh4gjSxQMlDFghiADg3SowJiNqgUs2icwY4+jzmYhjAMKCaFw&#10;4HBCgSkE0kdNKYwOrUfP0gAmF2ZQskrQogRtCEAG+Ww3RvqLsCWhphUUUjDcgo8aAj0H8uvgXhZc&#10;jYKxAWjhQiMDu67gmhoMCAEHdEoC3I58j4ggNeAaBs0JCgRNjZMcgUsWB5ArhJIgjQA8g9qpSZhn&#10;jsPMVWF6M0j1FLHo1eDmLHDLBdU8+PNl5EIG4WksCoUDGMfXxx6CTDFk0i5ctwWyLFtAWAJcMkUE&#10;rwPw+af0O1rxO0Uq1X35B3/0p6768If3pgoZHtbqABEcy8JCLcRE2UNIiDR08ZPziaFmDK7MOdiT&#10;s+FpahbgZiuERQeziZrG18+W8dikh9MVFdHxoqGaIkwBOF7y8fiUjy5HYG+vg3eOZnB1jx3pAk1n&#10;VOAIhsXA4P6JKh6YqOP4kg9fUxTy3Ci4xuBMFXhhzsOXx8q4vNvBBzYVcNtQGi6PtKfRoE90j+3I&#10;WNieljhQ8xEYEx0mAQjOUQ8MJhdr6Mm4MGSga3U4bgrXfPwXcPKJx/j42J8WwU7aiGyJnPhTAxDF&#10;/kyPnZKjRIaR4VHm5wXA1quPj504+sr52ff+/N4rMgXnQl6UJk5RaQfq5gJgqx1gcayc4BftQxSJ&#10;z+TPAStjf7AKi9Vpz1VYGWu3zAz8Xw3QWqWFmPRjaYAte2a8PPfKY2e+PbA+vzPfk9p8qY+TyTvZ&#10;W96x7daB0Xzq63/66kO/9+mHPpcQ7rWPprYnjwMAnr3/BEZTGRqr15LgEG0LjieYOY4VAR8rkHUS&#10;ZCWHBOLFRTbA+OGpxcNp2/qDN20d/q3LBrr+W8a2/vOX9598fJVFnlxMvMNzoTbNWFI7ZrA8I4sS&#10;TJtKth5sJ5W+58aPvuUj13/qll6nN+2FHiwnDbNQR/XkIryZAMLh4FmO/JUOrAmBoMbQe0UOlmSA&#10;0hCClr073IkCoevnQ5RfrsI7UkM4r2C8yEOJpxmsfhvpLSmkd6fgjERtP1M30Qh4J4d0i0UZjXVC&#10;9ZUaqvurqJ/xoEqqucJElsEZtpG5IoPM7gxkl4SpGZAiwAAmJIgCR/dtOZz7gg1/2oPdS1F8h2ZQ&#10;dQ1vXiE7yuBYFvZ23YKNme14fObLOOs/DWRqsTaEQIaWfY20UQzpnD10yzu3frC7P93/l7/1xCPV&#10;ku8den5y/NDzk2fTOVt2D2YcaQnMT1XLsT4ixEofncaBwdeGPG10MssuWZyMCilkjBnO4xDu5vMT&#10;sVth47kRXp15kU6H09Xb/F36jpEr8q5tM2aqQKhBtgWddkFSQBOHIyXknIb/6hEYG7C3bYbZUARc&#10;AwoIRjrQNqFGAThpcE2QJvIOM5xFgcnEIepWdELgBpopGBbCSA8hB+piEadyr0IzBU4CLixAxJoa&#10;FYJxBsMFhOFgJFH3Q5BlMNBdgNY5EA0jlUpBShldg7gDyhiDhQBggBOkoCmElvOYz85jCdNww144&#10;4RC46kc3JCxhwI0FBxLGCMAwEDMwMAg54HOAx3cbM4AgBgYBwRhAFogpCLUIMe5DvDQLc3oKSDkI&#10;hgZR6+ZIGSAVMrBFD1QPYQcKvGZQYhpP1A7hwcoLOHr+INyMjKZBJYOwOSxbQNoc0haQFgcRvMDX&#10;9Q717Z/CXLKTBQ6XqdS6G3/qp37xlp/9mb1CggXVSiRF5xz1QOH41BJqnoJttSCUiBYyAkbYlpMY&#10;dgSqark9sWBASnC8tuDj9w4t4ZW5EDYHso5oCdPZSp1RXRMemqjj5bkAb1ufwfs2pjHoclQVNXfq&#10;2AoPz84F+OsTFeyb9QATAcEoZjWOL0PEwFogOIYhNAbPTtfxykwdH91exCd3dCFvcdRjIX9ogJGU&#10;xOachZdnAtQMISdYxDJwIDQGM2UP5XqIfNqGhoEOAxARtt91D8uu37g9cP/grlOPPPYNf2mpIT43&#10;AHSmYPcwjrwxLV5wLbC1NFsrP/P1Y6cuv2mkd3RnzwU7RsYQqcCEbeBlLbC1mu6qHVTJtmEzCUBc&#10;ffuGnp7BbDHfk8oXelP96bzTDYoqPePcZgwiDLQXEyscAKpLwWxl0VsyhkK/FtZVaDyjjVea96pe&#10;NagszdXr8+cr9cqi73VgY3+gYEviB/uRBAk8AbYaLUTr+W+dODy8qfiNvXdv+oibtrov9QGE5HLH&#10;tUM3hL6e/Yv/9J2TJvKMSmpYvA6FqInKM7aFXNHFp67eSH/69EHW4cK0Ay3WAWh1ojPRKkhk2rRR&#10;EiDHEIL9k3OPDubSW3YPdv3clt7Cr7/j8k3//b4Dpx7qQNV3Eu2jrW24IiQbKy0keKLeLbt50ulC&#10;/9tv/PjHP7b3U9fm7LyIAqc5ODHUz3nw5gPwuEoRCLpC0B4he2UWuWuyUfhtYJY9M+4yBLMKi98p&#10;o/REBf5ZDxRS86TX1LQyD0tOGXafhez1GXTdWYC9zgb5ppU3EP8H4XIYz6D0TBmlp8qoH/EQLKgm&#10;iACxJgACqhDfWkTmigx63taF/FU5QEbPUysCUwyF3VmkNqSxMOZB1QxkloNF4i/4cx68GQ98iCHU&#10;AbqsIt41/OM4XL4Wj01/BrazCO0StCZoZaCVabZFGScQA4Tg9mU3DN/2sX9/i/rsbz/9qFYmBKBr&#10;5UDXykHyFBa0tX39NqFz0EH03AiX1VoZMz9VratAlznniEIAOKTVWpHGxEJ0TahXlX748W9P3z//&#10;pP9TH3t/6j18rz2CLoR+ANIa2vfBHSsSqBsDVfXAKx7C8gLmzy7C7skiM9gFuT4PfyADbtLIMDvh&#10;6B9F+QgCnFinp90QIQsQsBpqcgk1ax6+WIAvqjCxIwwnsZqOpNmSZoxBcgHJBUhaK36uxX6zZXep&#10;EQRDEoxZMLG+xreWQKIKiaOY94dRVsNgYODagQ0LkgQ4MXBSsEhCwgEhsgIBCBSDRgKH75YxlT6J&#10;4MB5uPcZuCyH/OggmE1IZW1kDFAOaxDSga57MEZAWlH7lAmB2cUFHJ88Am4xcMlh25EJqJQcwooY&#10;QSE4hOAozddnp8aW5jtoszq1bwgA9PTMmhNaor+v8XOrZR42pQZdW7dt2HTbbb90y8/97HWcGWgv&#10;cqRhAARjOLNYxWzFi4xd4/u9AaLKRkNKjk0ZC2nJsaRUa9UwwGIMr82F+J+Hy3htSaNgy4g5Zq2S&#10;14n2sASQsoDAAH93poaJmsKntmWwKWehGhJcwRACuP9cgL85XsZcXSNrW+AxuEIcnRQFUzMwbmID&#10;6AjeScZQ1QafObIE0gY/sbMLedtCXRn4xqDL4tiStcAEoaINioLHAspIcVYLQsyUPRTSdnRwMJH9&#10;R31hAQObNop3/t//5YYX9/xD9yuf/dw/LJw4cbTRBfTr2lK+YUZRvIuvDra0MuaJrxw9GHgqvPr2&#10;DRttR9oXsVMbo5tAy6whMF+NxUqyV510ZvLWd20f2X3Tuqt7h7NXZQruLssR67/b6CBjqG40VclQ&#10;TWszS4YWw0CfPbV/5m8+85tPvNZGlvzAP35gQGsV13jVNhUnVWjkF/7XC48wzuQ1d2x4fypr917q&#10;Yy1MV09Ony2ddDOWVysHtQ5i4bANaBEAbO7J0flyDTIOFP7QtVvp8y8dZx0WlbmAYK99MbI1KFbW&#10;2hzJ8ZX2njl17qs9aXvzSDH31tFi9t/ffdn67idPnruvFqh6BzH9an3n1XrXyZuGr8a09fWsH33z&#10;nnf99Cdv+fReRkBVRd4zknNUxkqoTVaj2EDBAANwi8FbVAirhMGdedhFGemsEr+dZzi8Ux5m/34e&#10;pWerUQG2OOCy5afSmHaHBsLJEPNfWUT9gI+edxWR2ZsBswEKCBAATwn45xTmvzSH0pMlmHrk3s1T&#10;PN5UqfluRES4gQoNlp4swTvhwb83RPGuAoTLQSGBAsAZtJHe7mDhCYKpGrBshEGZYNCehjddQ7on&#10;BVgcNVWHZBKXF65BvzWEx6f/ETXsh5QaQjBwwaONhTNo1nh7DaTkqW3XDN5454d2jz/wN/v3tQGo&#10;pEVIu11IUugcdNhUWWKN6qXZqldZ8s70UT5gjNlcIAKeVmRHYNkClkgDVKVzZxbLU2Ol+Z7BbNex&#10;ynE523MFBgIDJiRgDFhIEBpAyBD6Pir1AFbRQS7bA6oQ/LkK6pOL0Ic4WL8DfWUGC7sVnGoPpOoB&#10;pzTAFUiWoKwFhNYSQlaLFyUh4AohCxAyBcUiWWPKrB170gBRUcs2tgGI71/GGMIwhNEGq+XRE/fi&#10;SB4XIB4xbdAgVoLiHmrOHLQ5Cq5TsHQWVliArXOwtQuQQFankdUaofAQyDo8UYInS/B4BUr48FiA&#10;wPVQGLaR6x6EDNJgOYFQBdAmgK0lmIheo80EakGIkgrhplMwlkHGyeC6zXtxcO51QCgQIzABMMHj&#10;1xxdbUOkp84snZ0eKy12YK+WTautMbG1on4kgFg7SyGS+qHM4GD/3k/+m09e8Y63X8+ho7imBLit&#10;a43JxRpCTZCCL0d/jKGsgKLLsSElYv1gBMAYA1zBcLaq8NenKzhY0sjbFuwYULSuKwOjlUfNxj9J&#10;AdiG46kZDSHr+MmtDFvSFqpkcN+Uh78+7sPzgJwtI3a7yWIxMOIgioE08WZtAgcYGWSYQCVQ+Mcz&#10;ZQwXbLxvYwG2YAgNoWgxjKYFLEugomgZj8IYg1IGc9U6NqgsbCmiAaD4NQV1D0IKXP+xD21LdXf/&#10;+LN/+Eefnzt8+DUAcv58RdUqfs3NWhDEo1D7VcDWiX3TZ5++79iZd/7UNZcNjOYvaj812ujA154x&#10;pFZpH3b64G3rQ2C5FYgNwPo3//mNt6/b0nV7puDscdPWzu8HvuCcpThnKQCwIEYBQC/6Xz93eqke&#10;PweTIHhMm/aZ/tUArQuArSChDaoDsP/xd59/rF4N9I1v3freTMHuZ4xdVJj0uVOL+56+7/j9T3zl&#10;yD60vIwalgarpY5HZ5dYtyJ5dAozBFy5rpcWah7WpdN4ZmKarUGXXhThFg8d67bT5jKfsfmaP/PY&#10;8Yl/uGfnxvU9Gffyywa6Pq206T00tfCFc6XaXIINbHyoBFO4loVFpzHY5AlVApCjI7tG7rzi3p/9&#10;wJ6P7xWGo67r0ZO3OMJqiMpEFaqmI5YnsVRNlcBshszlLqRrwaiYUWIATwuo0wHmPr+A8nNVCIeD&#10;WWwZx738WMRi6MlBmlA/5WPmL+cQLhjk78xCZhnIMHjHQ8x+fg6VF8uAA/CsSAo6Y9AWC98lgQyD&#10;FAJkMYQzIWb+YRrEDXre2gNmcxhPQ3ZxZLamIdISYUXDGYwYEsYZTGjgLdQR1AK4XSmARU7plaCC&#10;Hrcf97o/g2eXHsSp4AGw4Wpz029IxFqX28BxZXHHNYOXP//gyYMLU9VKYo36HYBU2C44xvL8Ot12&#10;otQR0Kp7h144t69vfe71fHf6asYiwMgNg5AcWnEEQR3McL1wzl/wKmH9xuuv3Pym4ev4APJwhrpB&#10;SiOo+gApUKgQeAFIGaTjMU3NGVCUYEUXVi0ETVXhzS7BT5Uxa1dB/AQMDwFmwMAhtA1LR95UPgui&#10;0z0xCEgIiiwfBNIgEEIeXhxVHgMuIlq+DVCLxVoJthgki4xUDYtjlohDEwcoC6NzAA8AHsDwED4W&#10;4YuFiPciBcZCTDIJjzlgy27lRIHlDI6UCHskqps1cq/MwVQAJ98Lo22UlQJjBC4YtB/CIIRVTCNV&#10;zEORxjsvuxNvrlfw3NQreMZ/DWcqJxKPxBrdFZRm69MTxxfPtd3fSdbJSvwbraF1QVsNad+U2n20&#10;bG7bXUM33vCx7W++422pbIaH9WpCVxUdMhZKdSx5HsAMOBMrEJ02hG5LoNvmy1oMDmeohYTHzgfY&#10;t6iRsQRcweIgcSzz17qgj5QAhACenyUMuCF+ZovAa/MKXz8Roh4CWUc2LRt4/CeiKFjdMB5dY62j&#10;70TxADBgEDBIWwIlX+PLx8u4LOtgb38KviEwEIZSEt02x0KgY1UpJc+UKHsBqr6CbYlWSHzjNB0q&#10;CMvCNe+9dzjT0/MTj/zX3/m7uYOvPz9/rqLnp6pT2a7UZXajdHYAW6V5r/Lk144eHtnendmxd3BU&#10;SH5R+6jWpPx6WMdKo9LVWtDtLJaV+HQGRvO593/6+rcNb+m6101bu7hguX9KrLE0W3v0S7//0u/u&#10;e3xsLn4OehWZz7/K1mGnyRXdBrianixf/9NXn5k4vjB/x4/uevvAaH6H5cjMajdTab5+7uT+mZee&#10;/ebxZw6/cO4UWnE3tTaQ1R69kwBajdNPZKppDMUnG4LtStx12XoqeT6C0GBbbwGZlI3PPHvoYl9y&#10;lDwMFi9WahfKs4Zei8CsswvVw48fn/i7O7ev//mcaw3uGu756e60O7j/3NxfHplePJtY1EHbKYM6&#10;tAepg06Mt510LQB2sWd4w1173/9z79/1kRttLlFX9RZzBYb6rIf6ggeKQ6qbFUMDpkZgWQl70AIx&#10;AukYZDkcVDOYe3ARlVdqYI4AdxsgjV1YCMIZuAWoisb8lxfBbKDn3XnUj4aY/tw8aq9WwdMxcEuu&#10;MB7jvEblIhY3bqNcOpHiMBWDma8uwhlJIb83AzIMnCSyG1LgRYlgQcHoRNuJMYRVhWDBh1t0o75G&#10;/PtrqgabWXhD19tRmO/FU4f+Ej3bg2WFsyVG5xCSyXxvanjXDev6n/ra0el4bTa8zpItwdCRgvdl&#10;U1YtCP35mh+sUgAbLeDm9dfKhE/dd+zEwIb8N/bcun7EcWVfg0VgLG6BcGBudnHp9MHz5z71znuH&#10;37rrpsK1hcvQVeiDZoBFdgSoagGM58MoHS0awaGJwCgKQ4YroSUhnEqh3KuxsHUBAQCbJJxQto6V&#10;jKMuORgxpFQGDSrCxIae0ahsAHBaZgx5SWArPjgxAJyvNldjwE3EZDFuwBtvJwFEAtoISHAISGji&#10;UauTxTcsF9AQ4IzDZhLMRJ5aXJsoiocAYTQUF6gpK8ph7C0hZSQ8T8EUOGwNZIigLIlQa0DraPJS&#10;SkAwaEUQhtDr5PDmDbcgc87BicwQXqm+Cq2iaUShGbRiOPbq+cOvPTE2vryWNNs1TuLfzCpAy7SB&#10;LN1Wp9EGtCKBNkOmuGXLW2/+8U9+sDjYJ7VXbwWwo8m2Ya4c1U3edj0jmxUDBY2slEgJ1qzDUWsO&#10;OFnXeGU+hCEGV3IIHrXdotsxuicTHUS0ZPEriQobUY75vkWNvxxTmPAZZg1H0eFxKYqsTxp131DU&#10;CmYUGeyy5j6hmq1wIgaLCBmLcGjJx9MzNezscSA5EBLQa3MM2RzTJkQAat4HEfvKUQ00yn6A7qwT&#10;20PQskkvrRSoWsWO299YcPOFjz78X/9rZvLZZ5868uK5A73DuatZwSk061OijQhmzIGnzh478NT4&#10;1Cd/67Ybi32Z4sXeS14tLM1OVOYuAmixDof1JgiXFk99+Fduuvmy64Z/KpW19jLGrH9qcLE4XXvh&#10;0b8/+Df7Hh8rtw2ItXeR/tUDrfabPCnaTLYT/VceO3PqlcfO/MW1d27ccc3tG6/qXZcbcTNWhgFc&#10;axMuztSmzh6ZPzF+bP708w+cPBIDrGoCaHUKbtadJibGFioMAJ47PYXnTk81n+D6YoYEY7GoGRCS&#10;Q0oOrQ3evmsDScYwVanhtXPzqAbtJ/DkrF1y8pLpGGyF8aJMCJkpS2Dy2MzS03nXGrx549BHHcmL&#10;64qZD7uWGOxOO3/27Jmp/URNoOR3ALGdiihrA1vJk4eTzhaHrt1064fvHn3rHY5weF3XQIjzuCSH&#10;DjXqs1VoT4E1zKhMdLgkY6BDQKQkrGyMcGJ5PbOB6r4q6q/XAQ2ILF/W3gHWaKwmb+cMh64YVJ6t&#10;QqY5zNkA6lgdVkYANmtpcZrCZBMVxYZ6PmG005xpsgl62sfSowvIbHcg8hZAQGq9A9kjEUwbQEXt&#10;GopP6CYw8Jd8GGXApYDWrQIfkkIYlHFF943oqQ3iW0f/AGbLdPx+UNuNxyEsmekZzOQSBw2/TYul&#10;AYS2FLlNPbnrR7ty9W8fm3hqYqmqOmDSTveV9muh98X/9eITRlP+ijes/7DliN6kYliHRs2cLk99&#10;7PJ3Fd56xbVDW3u2iFSxBxWlYIFBcAk3k0agGXw/ABcyckVngGIM0mJQpGAzCVsJMM5RGyRot4aM&#10;l4m1UEA91qVIMGTiZ09SxWJjghaRZoyfB9zDhNRxwD1tIBYoejAJ6CIhWC+ghg38ywWCDbwFH5pt&#10;BL6MW1ot/SKiOWNGCQTSgJgkOK8rWGcYrElAzAFMcUAQVJFBjQD+Vob6bgkacaPBAi+M1hQnhELG&#10;xxcGwxgEEdLGhu8Qwu46VDYFy7cBn0EJDcvUIZEGbBn5ZqkQCBS0HzQZ3woZMGnhik03oHZaIV28&#10;GUfZCcz558AFx/nTc6defvj0ERUa6rDZJQ2JO4VKd5rcMh3Ez2gDcDaAVNf27Tff8X/+ys8P7dqR&#10;M/UatG61vljMuvlKo+z50QEn0TZsXCNFkcpAxh2wRpGSLA55LxscrQFpS0DyRIuYNRgttkIQvwKw&#10;JD6yAigT8PCMAQchbzX8ryKQYjiBU9w6NBRlMRLFn4jCwuP6RSZ+rdxAEIMmwiuzdYyXctjeZUMT&#10;kBMcRZuDDIMyBCfWpzXOmVoblOtBdGhZpZFltEJQKWH0qt2Zt/7Wb73/67/6a/Lgs6/vG9rc9cJl&#10;e4fe3ODzJAQgAcYI02Plqe98+cihm96+dXDT5X0jlxLRszRbO3/o+clxdM4ENh2AVnub0L3yjaP9&#10;b/2xKz7RN5L7iJC86wcBJsoL3smn7jv25e98+cjERWio/3UCrUQsTyePjXY2Zhnoeunh08dfevj0&#10;uJu23EzBcd2MJWxHwquH3rmTi7MxmKquArSS+pfVFsuqQPDsYpWdXawu+8ed/UUycVuMiShOg3N2&#10;KcCSx2Ar2QLSiRZjlyFU903MPZRznK4rh7vfCzC3N5O+w7XkoGvJ//3C2PSLFT+soLPZGxIn1E5i&#10;xWRLwWGMpy9bf83bP3LdT75/qLDOqqo6DJmogMVMvar6CJYCgGIdDLXUqkYTtCJYgoE7IuLuGMAs&#10;Dl0yqO7zEcwYMCnAJW/5WK12969ScGRWQE0ozP/jEqAZyBJNEMTa1CYUn3SpDYowmOh7rDWaUD1U&#10;R+2Ij9wNFpgARBeDleegEDA+ILIxLOYAhYSg4iMMFBwpVjxVAqHkl7AuvQn3Wr+Mrx37XdCWyZWd&#10;jKg3IdyMtONfEbQJ35uZiWUvmKn6YTljyU+9efvI0Bf3nfx8NQjVGu9YY40rAEHgKe/v/8dzD9cr&#10;ob76ttH3Wyk5oDVZRhPCsli6a+gevo66CxvWbXKy6SICFcKSFqQGYDT8eoigUoX2A1hMAILD9uLd&#10;O6XBjYYOGcwCQWU8mM0ejLBR4wKCGIRmsOI2nmYMvmiIaFi8GjWcIwbd9xHcfTGK4zz6bJxXQoDX&#10;GaxzBJAEvkQINmjUbmOoXc9hsi1Q3VhXq4Os6C3TIgCrGaRe4sg8SrCPA8zwlkCoYbamAHsKsKcY&#10;0i8AXTJAsF1h6UcYvCsIXEePJYyOUAOizZoZDSMkmJuD6rOxNEToOuJCVD2ovIVACvBQwVMBHMuG&#10;IIIq1yGyaWQKRXheFRoanAwEBG5afzNkqY595V4cyJ/GSydfmn34C68/P350oZS8nxFF4xAA0TeS&#10;w/pt3Y6dkiKVdayugXTWsoWsVwJv/nx16dTrMwsTxxdqHQ69naamG4/h2t1dW7ff/ZaPbX7DLQMU&#10;1BshNW2VnVAPFWqhAnFAdCi1zV2v7VJJDiyFwMkqQWlC2hEQPDItbYSTNwBXsnV4sSxoRLwRhEhs&#10;PibyMDNkIhDNCcwwGGWgmIlqHfEIdLFY+xeva8EjiftETWE+ULC5g1BHgvuciE6lYdv5USBivaqB&#10;gjYGq2dyRX6EQaWKdTu3O2/59f/0zq//0i/RI59//QnHlfnNe/quB5Px+8ERhDp86ZFTr5bm6pUb&#10;7tlyUyprpy92n/ZqYXn82Pzx0ny9sgrQaj8SJ/cSG4B754d2b77tfZf9Wq7LvRMA/0HgC68azj3z&#10;jeNffehzB46ucohYbT/+1wO02kBWcqPv5KfB0jlb9gxlM0RIe7XQrix48Gph4NVC7dXCRlFQiVZj&#10;PQGuKm0CeL8NzOhVgN7FtDsBgP7mhaPN//PuKzaRNqY5AXXVSB+yjsSLZ2bgKb3ahY03QSYBajB4&#10;NpYZrFF3oE35hbGpB3Ou6N/a23VHoI3IOdaubb3F39CG/vTw9MIDsxVv0RAl378g8braTVeT73dD&#10;oOhu3XjNHe+9+uM/eln/rtRSsBS3XZrqBzAw6KqC9lT0AhJXk8UzmGRi0iYptRcENa0RnFGAYuBu&#10;LGBN0P7NqaGLuR1jFs3Uoj8LR4BMVDDRbB0lhLAUbXjNVgIBIAFGJto5eMSAqAUNf8xH7oZsNMbt&#10;MMi0hDEMWkWRPZFONS7EdQ1TN1HKW5uwgsVFvxKU0J8axD35n8R9h/43aOcc2n24tTJGSBG2tWza&#10;W9scAPafm395tCs7ubO/59fu3bPJ+txLR/8aLZNZ3cY8IHGPNCwivK/98ctPnj44O3fDWzbf3TOc&#10;u9pok9k8v7n0o6O3bezt7nPrGQvCC6KwYx21egRx+F4NKgjBCdAqROBrOJSClgI1XkUWHFZNgC0J&#10;1Ad9zPcvggcpOEYta7sSOAQDRDzJZQQglgi5+zRyDwPMZyAr0psQi50pm5ECCYfZeJrUGicUPgdk&#10;HzIovQ2o3shgZHSE6azLStwMNsF5zkLxCxrOWJy5KKJ4geix2xxtl93BDNYRhr5jGrUbNMrvkDAD&#10;AoaiVpmOxdRCMjAZgPs1sEwO/kAAOpEGtwykkfCkhRRpKEEIycDiHGkh4dU8UKUKA400SXBHAL4C&#10;DwyM5WLv0HWojFO9ukhTT1ROKGChmcu6aU9f4YpbR0eGtxQGc12prnTWLggp0tJinDFmccmzQjBh&#10;NHlam4oOTcn31Ex1yT89eXJh/3e+eGT/xImFchvYanbz4g011X/5nnuu+fCHbxGgeGKz3Q40es+8&#10;UCNQpgWqV9zOkXDbxL7tjfJhMWAxIIzVCVIKCC7AOY/bhtF64vH9yLB8AvFS283tp3xGcTRU45aU&#10;DNzw5tqjRDuByERaudiTj4jDxGuVYlG/jEn+gKipK4vIdgbiQD00UDpaLxfa+/1KCaPXXJl+wy//&#10;27u/8z/+X+++P331/js/tKuy8/p1tzIGGww4d3Lx2NP3HTt4+wd27h7aXFx3Ke/JzHj55He+dPQl&#10;LM/pVWuQFDzRprZvfdf2kRhk3f2Dwhd+LSw/843j933zL/a91oGwuZAtxb8OoNUWMN0+tZKcSLDf&#10;+O4dG9Zt7dpe6E1vyvektroZa5AxuLVSsDR5cmHspUdOHzr8wrlZLM8crCf0WJ2sHNqnDLEGs8Yu&#10;Amwt406+/NqpZb9mS0+e+nNpnFuq4cRsqRPIShq3+vFObScWtY2mjQT1lP2w8uTJqfsdy+oZKWSu&#10;CpThriX6rxju/XebunNbnjx1/rMnZpcm0PIoSeqvVEIc3bFlWOga3Hrr9rvec+PGWzdWwzo0mWWF&#10;kvGo6ChPg5TpfDxpFCbT3AMj7t8A4WQAvajABcAli9uOLcAFhhVThx05mmZPIYKnzRYhT4Ko+Ksh&#10;CDCYRMeOgQMmzjfjEQNGMaRlhkDaNFkxJjmYJaJNoI03Igbo0ED7UdtrNfaNQCj7JQykRvC2vl/A&#10;o2f+gqobzzR6HmBg8GqhvzRfr3bQLLazCCLUpvzq5NwXerOpN64rZP7zh67ZZn9x38m/DrRezRh3&#10;WWSUlNLv7ulJH31x5tRrT4x99to3bdn3a2//6bu261yROxIQQNpTmHcBx5LggYZRgKkH0CUfIjCQ&#10;lgUNA0s40BIwJoTjZSKQbAJUcjWUN4QQOQs2iRb4Zcl3JT6hu4B1RqP4Vwru65FGhlICFLnIRmyW&#10;iDajeDyt7U4isHiyVUwbdP8Z4B4xWHwfgy6yJtjq1GDlFaDwtwqZRwjMB8hmIB6Dq/ixo7DrDkAr&#10;3myjNSOReUrCntBY/IBGfQ8HCwEZb7wwAiZIwViAl5+H2+eALVVRZynwnRIpP4QPDYsJGIMo8iVQ&#10;4CCIdAiZcaGZhtZhw1Wz+fpvGbrWMdMm+xvv+zdX/9nLDx3Q/bO5XTes25HtcgvpvJO3XWEJycFF&#10;JEjnnMeHmei1CAlYsddypuCgeyCD4c3F0pVvHJ2vlYIT40fnv/Pg3+x/evzEQqVtLdpdO3Zcc9X7&#10;P/iO4vCQMLXyqm06gCHUBlqbjoW1kTnIwVALgZoyaDQGOAN8A1QUi3SzXEQhPJxBLGO0WHN68ULg&#10;elVdXwyMG5MCjcieKIWisVkSdHM9s2bbEjGLxKCbtHrSzJA19axxPVqxHDlCoxFqBde6sISJDEFV&#10;ytjz9rf1VOfm3/TY7/zOfV/9k1cemjpTGr/1XdveZrmSP/i5Aw/ne1zac/PIZUJwu3E2udBbU5qr&#10;T7340KknZsZLc1g+mBNi5RBXe/6iPbixkL/jg7t+Ltfl3vX9wA7VJb9WWfTqxf5Mzkl1tqXQyoT7&#10;njj7na//2asvYeXgUCdbox8oyPonB1oJgNUJZFkJmtu5+6OXb7385pE7i/3pm3JdqRsZW/7cuvoz&#10;WLe167pr7tgYnD06/+K3/uq1Bw6/cG68TdfiYblzdhJkJQXDjEVt99UEfZ2A2GqBlab9e1/cd/Ji&#10;2LG2FinzYrd4O/G+qOgr9cxVvblvH5v42h1bRtyhQnpnaAwjwO5Kpz54x9aRzQD96YnZ0qvo7LLb&#10;cOKntlOpA8C9fHTv2+7ces8bHOliMVhaSb2zqG1mfA1jCM0M1+TWGTNbxldQnop2VgFAE0zFRDln&#10;PHIER6Jt1zqFJqaGLpZoTrBWLQFs/DuJYBJaEVBSHMvj9iGt7jvMo9fDYvHsMkTOOIwiKF+t2Xhm&#10;YNDGwCcfG3NbcIP3PvPll3873HBt5HvIOYMKtJo7V/GwPGKpTWxKcSFjNLFYPXy+VPt6wXV+Zjif&#10;+dV792yy73v99F/XQxV2YCCSrWrlplLh/NxcVSnFAMgP7HhP/vr0rpHC5bmsKGbha4LjKWRrBp70&#10;oDhHimQkxgVBCAHTRK0MZAx4jKCIARRGerbQZdA80luJ1a5bBrCPGxT/SME9IUEOQIKD4pYdyRj0&#10;yOhCUCegRYQmsrc4EBqknmawzgELHyUEm1aevUkC1lmg6y813P0EshjIiaJ0ImDHoueQAF2EGHwt&#10;e2wTPbYBtGXgnrGR+5yP2gc94BoXzGtbThqA4VAZCZ2K2Bvpqeh18aSwMAJEBMAECjJFMAIdU/ls&#10;LvntV9+4oVYv0/D27i1PWa/ac+ocYxzQoUbI0Iw2upDXUrOdLXleSJ53UtbGYn/qtp03DFfmz1f2&#10;nzo4+/SBp8YPnzowXa5VVHr0xhvv3n7HbcMU1FcFWQ2goYhgiK16n3AWGXjOhxoLgW4BJjBoEEIQ&#10;GrakgrOofRizWcuAFmeJ/3uRLYqErpOIInsPY7A8oJc1wT4x1hKyI8qvjGktwLBYhciWe/7EWi+s&#10;+k4RlI6SES7WbYCMBgUedr/tRzYdffzxG84+/PA3nvnm8dfGjs6f7h5I507umz53789ee0uxPzOY&#10;hLRrfVQW/bmnv378m49/8fA+rD5ElgQrye6UBGC941NX35orurd9L2JzY8jMTVaWjr06Ne2mLbnz&#10;+qER2xWrItCT+6f3P/6Fwy9pZdq9BdsB178+RqsDyGo3L2u2rX76v9/xjvXbuz+YyTvXX6hxJCR3&#10;Ri/rueHDv3LT+me+fvyL9//la89hZZZf2IHFam5ijIHt6u/q2TnUvdULFSRn5w+eXwhOzZeqoSbv&#10;AuzWarYJZjXghdVXeoNliu0tmATIQ2tSqNFKdADKT5frE48eP/uNu3aMpvpzqY1KGxZojULKuv6O&#10;rSMjG7qW/urRYxNfxXL33aSoOgm0XABuX8/oDXftfOedI8WNshxUVtc3MII2ptk+a39HIm8fQAUK&#10;4YJBY28yBJi4rchEJKpvaBoYZ8uEswmRxUUDLQZqjrg3qTQiQPCoCGqKhe9ItCxbrAqjhN1h0nKe&#10;GhNwscM7W3kSJkUXvF0ZGBRpVP0qdvVcJV46ekf1a3/wRwevvGMwO7qju3dhujY2O1GuJe4Tsxx0&#10;kWitB8qE2lReHJv+Tk8mdXN32rl2XTH76bfsXJ964NDZv6qHyuvQHucAYNs2dXV3YX6OtKpU1C98&#10;6Mc33Ta4/Yo0CdfkU1CMwI2KXK/BERgFwwXIaISeD2YIgosoJqfphGhiMjbyCJOBBoNCWIhud65M&#10;x34wpRjEpEb+78MIZNkAyXjByMh6A5yDhIhY0UbbcRnQioTJkVlKDHoEAVJDTBoU/8Jg4RMcwQ6A&#10;BTELYQPWaY6uP/fgHjQgRwKSRwBP8mi3FwzgIgJeDZ1WvMEuu66GQMZEeixjEAgDd9LC0EMWZgcA&#10;PaCjdnr8s9wYhIbg5RjCLgarxsBrISgtWuuJovab4JFXkw7D5iGi0xZNsRVs0cmxG3uuc4rnM3gq&#10;fwgnvYPwSbXa+MAFvZbayLrGq5SMU7HYn3nDni73DduvHgzPn1566YlvTczteuc73+CkHBi/vgqb&#10;2zprkSawFZaCSS0Dg805JkKDMV9HDFeMUAxFz1iICGA1PpsAi7eAlmSJQ9yFEFZ8yxvTeGdbDJaJ&#10;RwtZY4Al7nqCaxAxMBMdtgQnkOFQiMLQWXwiI57QnLEIaLZyEFdRQxDFtxO7yNLHoIMAue4uXPOR&#10;j+7yT58+OX3s2AsTx+dnJo7Pn5e2EG5GMhUaJW0Dzvia78vcucqZJ75y9Fvf/sdDr2DlIJnfBlg6&#10;CuGdtOUObS7eKW0x+N3ihrlzlaWXHzl9emG66l1/z5YNG3f1rvm7zp9ZOnP/X7727YkTC7MXIFr0&#10;vzpGq4Mei3doFToDo/n8x/7DLR8b2FD4mHUJF4dzJvPdqdE3vHvHB7lgtW/8+b6nsVJAr1cR8HEi&#10;4genFxaOzi69ev1o/57Rrsx7b9o4OLR3dKBSD8K5UhAeM8acfv38wsJ0uV6/CGar3RQUWOlFsyqA&#10;T7R3vBhsiQSz1fjMAGRPV7wzjx0f/9Zbdmx4VzFlD5MxqIcaKVsO7xrs/nR3xt350tmZvzo1VxqP&#10;b5LG+x622pER0HJcN7e95/J3XDty/Q5FCpq1WmerwcsVB9PYCJTLyC6hVjeonownjBp2CyY2tUjc&#10;ni3Qs1x7wy+F9mcJOpyibYc1tx+As4gNaJQGYokj5rKG8cpTMIUsGodqWqh3uHDaxBvh2ncuA4On&#10;PbiWizt2vj13aOn59d/+h28/BehpOyUXamW/3EG/RwkWWLbAMeVnKt7J4zNL39472rfVkCls6S78&#10;zN07kH3s+MRnSl5Q7nCC40EQ4OyZMR+A/Ys//tNbPrTx2jsvK67b7fb1yEAZyLqCbQDNGQKbQcCC&#10;JAbtB1B+CBlThS0juVijEg8daAYwH2BQUHnACA4WdGhVCIDVCKnnCKmXonYlWQwQAmTx+GsEsIjH&#10;4Ie1MUrJto+JWtRM84g1kAwsNLCnOQpfUFj4cUI4ysA9gC0YdP2tRuqAgMnIqDUoY9ZMigjYCd56&#10;bM5XbR1Sg8EwEdAjRdD5ENZhIP8Ax/zHdWLemMBNJEgzGY6wD7CPacBXYG5k5UDUMuDkjEORhvID&#10;sFCByQuUaS5hMeCyvp2w5gV4GjhWPwjfhHGmZYJXvEiw1aCLyURsjNEEIrKKPYUb+/cOom/bDlDg&#10;r7ryk62ztegDiteQFALwQpwsB/C1gcUYDKK2nSVYtJZ4Alyh0Q4VsYyPJYaR4lDuNU5sTaNb3gJa&#10;hgikdfR7GGB0y1C1ob2KBPDxuQytgZvkCamNGEdgCPWQLukMeVH1zxiYwMfgnstzW950+04ZBlMT&#10;p04fBqBUoPVX/uDlr9/0tvKJ7VcP7OkayI6mC3a37cq8kFwabZRXCyuL07VzY0fmjn77Hw+9MDVW&#10;molBVjkBtpKApVOUU1MGlO92U7YjhxmDuNTXUi353osPnTr+0sOnz13xhvUDb//U1Vemc7Z7gTbn&#10;3IN/s//Bk/tnxrF8AG6tuL1mnY19Pf9lAq1VQFaDYWmJr6/s733f/3H9T/aN5D4gJM9/N4+VztlD&#10;N9yz5b2zE5Wzz33rxME2wLNKvlcU5kxEItQGz52ZOvzapJjd0J0b3NxbvKov7e7tzaZ+JO9a6Muk&#10;Js8uVfcv1LxXOWMzU+V6tRYo31daGSKzSgvxQl+Bzh4kDVDoxaoj2UHDlgbImlyqHfv28fFH79m1&#10;8Z2OZHmlqdHSSQ3k0m+7bcvwzj1DPX/9tQOnHokXW0P/lYxocW695a47b+16140WufApAFsDMlDL&#10;e3RFRWUxsSEzDDShsfhSBUE5hJty4lUQtQxJU+vEFgMc4ixGE6wz6OkEcRNnY0ZI+O7EYCsGXcRj&#10;0yMWW5gRW04cMVqhvYrQjYDyDMJaGO9jK0+Dl3okYoyhruoo2kV29+53D/ft0nccOvz6d46+dH4q&#10;DHT7YaAdrLNkm10TidcmZ58bLLjXbyjmb/G1Sm/tLXyMM5Z+5sz5vzhfqs236Sm4ZVkWiOxsJuu8&#10;f8eNP3KVO3iz3d/FPQFwA6SYBSaBKkJoRpBgkAZQXghSGpyJSNsmIgNHGGqKkmNJHFQAmBSATGMD&#10;78DC2IB9UiP7cAjObRgbgOAgKWI2S0RCeMFjy4TYvqG5bniTcWzcfcwwkIieE1ORdYchBeeMQPZb&#10;HKX3augeg8LnNexDDCbNIwZN8IjRkgIkZKS+lpE2i3iD3WIJoNWMLYhZLRZPorIog1FYoEBDngnh&#10;HASCndFpoCmaZhxkKwS9NvKHDLQKwI0dPU7MqHAWW58YA6YNdKBArlh17B8AaowgBIdjpbHT2QNz&#10;nhC6Cqe9owigsOIyXATYImqwbHFEUxwnJfkAMjuugLAY0BCBr3E3XKhH0xR+CQYYhtNLAcb9EEOW&#10;DWMIjmDIOgILnoZAQ/zeCG8XkadWs43HEgamrYNBx/u22TKMBhda7HbknxidHmPWkrVah42f4xSD&#10;PQYYajCOrPn9JqPHgJIizIcRahOsc5Vt1NdLqSvEABOGkLaFjTfdOFgUfM/EH/7hwQYwqiz5tYf+&#10;9sBzD/3tgRf6R/KF9du6+wp9qaKwhRv6Ws+fq5T3PzU+SURJ/75aDFgqCcASdDi8oU1uI4Y2FfOM&#10;IX1JYJGAQ89Pnn7osweOuhlLvPvnrr180+V9Qxf6f4GnvMe/ePjhlx89czR+ro3P6iptzxW5xv8i&#10;Ga1L0GO5268d7HvPz+/9qf6R/Pu5YJnv5XFz3e6WN7x7+z2zk+VzJ16brnY4NCQWBrWZdZKlDFD2&#10;1fyBcwuzR6eXxtK2fOmyga5r1uXTdw7k07fsHOi+y4D816fmT3annSP1UB8s++H+8YXKWC1UugOA&#10;ao8quFDyebIGNITrPsBqMdiyOjFbpxfKhx87ejZz+46Rux3OM8o0T0xWxrG251zr337omu27vnX4&#10;zOcXav5sgtECAJHOZPLXbLzxph1y51C0Cui7JlQbL0ymBDgpLLxYQn0yhNtng0kGu0/CKkj4U2HT&#10;S4fFAiiGtilENIb4lpsQrgB3jRM3omIWmQw2O1lgmppC95avAyXE9+1tkrh1gGgEXc0b+CUdnaqt&#10;jp3U5XYSFwJacQuRtMamzHZGPbf3enJ6+5lDc/vDQCfXRJKJZW3rK265U7bsh6XXJxeeHMxlNwsm&#10;hgNt0qNd2fcUUqPO1w+e+evZSn06UVx4GIZWIZtLffYX/8uH9xTW3ebmCpyI4JsQBoBLHKFk0GBI&#10;G46QNFRIoCBsvk5qkmxRL4VExDpwMDClYJSBtgEuNTjxOPtvebVhFYJ1kGCdkyAJkNVgsngEsmwR&#10;aaQkb7FKncTwDUoBUfsGxkTtvEY7mgOsKpF6LUDtRg1rCsi8boOHgElT3BrkTXBHIm6t8VgnJhIi&#10;vQ6MFohALEapHGAqFjunAWsKSL+iEOzSMDEgYIyDDAdjCrpowJiAMTp6b5MDA/FQCY+rgQlCMLKx&#10;FtISloAKQ4TGQEqBzT07YE8zPJvJ4WBwACG8ZfpCzhFP060BtqgVjm60gdEGfk3j7JTC5ntvi3ym&#10;GFt132q8LMEithur/ygYgDwDZjnD6yWFA+UQmwYcLAZAj8WwPQOcXmxdhgajFcOaZg1p12ytDVIi&#10;OtwgCgEnUGSy3DiUMQ5GGmyZyweLhe1NB4+OVdwVDFZsfyMBTPkKE34E2Gy2SqLxd2OhGfWlwbRG&#10;z5atfb35wmX4wz9s1JBk/imfHi/Vp8dLs1hu4NnYH1VC45wcLGuAlU6Rde2ECivN1TXRxQOZ6bOl&#10;+Qc/e+DA8X1TC7e/f+emG9+65TInbV0wh1Ero15+9MxTj/zdwVfaQFYSaHVyGzBJNutfHNDqwGJ1&#10;8tZwALi3vmv7pts/sPNnu/ozd36vICtmCqzBjcXbr37ThqdPvDZ9Dssn7hqgr9ObGovFqfEcRaCN&#10;CerB6WdPT52WnD3ak3E37ugr3jRYyL5tfT571a7+7tu1IRVqPTlX9cYnS7WjZT94dbpS3398ZukM&#10;1s4WXC0vqpO5aNz+ZB5ANSwXr4cA0kSEIzOLBzQZdue29XdmHCvrad1gnRgRunsyznvuvmx0y9n5&#10;0pefPj31fGPzFkKI3t7hK6pnwp191/bBcIMLNcAYYxCMN2n2ZaUsrqpWhsNyBeozPmaeXEBxdwrC&#10;kbA2SbgbLagZHbXkJFrFjLHl0iy2htUDazvOtVTuUaFFyw2cGv9ftbBWA1Q1aP7G7yNDsHokUiM2&#10;mAQUFGqnfPgzCsJmYDZrxYB3eDqXdAqFgcNS6GM7zMTR+TG/FoarAPWk03u7aYYNoPvY7NKhwXzm&#10;5evW9w/UlZYGyBRT9jtv3zqcf+joxF8t1ryJRlF0Hcf67z/3K3fskl3XiUJWeBaHDBUYF2CkEZgQ&#10;RnMIK3I7Z8pABwFYw9unGcxtYuYlGkunxkSJMpE23AEkQoQGUJyhGWpCgJGAPQ5k93FAEowVAxoh&#10;QJaMmCzJI+DFRQR6GDqArOQFbQxWREABXDevv4EBMzYKXzVggQErcegsi3pVItaA2bEOrNG6jMEd&#10;cbbK4yagc5x9F7Ghprl78gCwJgnyrIEeBQxnUIhs5Tk04CgoYUMrFU/cUZN9YXFbi1HURtdBCB6b&#10;Bq822UoVD2nHgcdDhGGAjG1jY/8O6PMM1ayHo94BACrGqywOFm8ZW8KwFlFIy0TJ0WfskbewoLDA&#10;CtiUy4H8ysVvMryhsaOOWEEBSHEgawmMVRS+PVPHnb0pcMbRJQ0uzwDPOQLKUOQ9Z6KsR96U77Wm&#10;DldMIK7CsDUi7BvGuw3AyxlAnEU+WjyOArgUBMSAq7odjGYEAk1Ic2C8rjAbaNg89l5YdT0lUiwu&#10;4YMTQVtS8K5irlX1VoTNJyU8vI2IaE9l8Tq03toj61aEjM9MlP0wUKVom1r9o1YO6s/ef+LIg3+z&#10;//i2qweLn/ovb7px3daugYt9vacPzh5+/IuHn08wbxUst3RaTZ/1zwKyvh9AiyV6nGvqsQCk3vXT&#10;11x93d2bPp3OO1dxzuzvxwsIfV2eHi+9eOrgzFyC9ZEJoJfcuHiH/TGhg6GGLgrKQE+V66enyvUz&#10;nOGrG7pyO3cP97y5K2XfVki5w91pd7Q7494YGvpAqPTU3pG+SU3mRCVQB2Yr3sFXxmdOqiiQs33z&#10;XI3hSrKBaJ0yWCyOp8Z72WjFZoiIHZspHdLmLL9n5+ibU7bMeOGymfbUQCZ1Y9621hfS7kMvj08/&#10;NlWqL3T3DA6s79l+7Y7Bywc4GEKYNdECEUWnUkvECMasKC5GR8HSbq9E7WyAiX+YwfA7elHYImH3&#10;cKSucFA/GSKc08tiOFiSMWAtquliRKHUEAo3AddysJiM4kiKidsCLsEYg7s7g9TlGXDOEGqFpWMl&#10;BDMBXFuAW4kNqHHCJRap/8GwurBtJTCjGKZagRsefvHcqTDQyTWiV64TxhKmtgnwRa42CF4en3lm&#10;MJ/etq6YucwPFELAXVfI3Hn9+r7C5GL1cwem5k8KIcRb7rhr8JbMyJsG+wZ2asdiygC1lIDDOaxQ&#10;QFsagiLdWY2ZyIGbCIoiTQrFE1FNr7SENUeUc0Aw4DCSg2sNRny5v1hcHeQMwT5hYl1UPOEnBSA5&#10;jIjD6HijbZh4DLDlp/4GfRmP5aMZtRSBM6aidg9TGtZ0CkybiH1yIoAfsVYxcyYTYnie0IR1etyk&#10;XpG3FgRLeG4ZmyAWGJxTgL8hnogkBmYiDSFjGkZETrmNllODxQVjYNpEwyOSQYU6Mj5dBdAzMGRs&#10;C8YoSCJIxRFoBZ5NYWjz5XjLSRte2sOp+uFEB1TGLHKU3xf4YaBCE9qOlJYjLSHBGykYDaBltEFo&#10;cujaeQOMCprtsbXWeuNAJIWIclE1Le/gJy6lQwypOC/whWkPB0bquDqXRV0zbMkRrujmeG7WRFrB&#10;ZqVsAatGS7HBjDdqDGsTx1McWN24b41JbgisuY54PELDOjDZy7wCm4pFhro2GEwBtw64GEhZMARU&#10;DeFoOUToGeRsC1bkMLP8vaM4JFx8d76ehgw4F7Bst6GN0gmWqgGU2rtN7YxWMqi+HaioDgfAduxK&#10;XjU08+erh/LdqeuE5NkVz9OQObl/Zuyrf/jSvvKCp97zc3t3XnX76HbbkRcdy1Ne8Oaf+tqxp86d&#10;WpzqALLagdaKPON/DpD1vQKttVqFy+wDin3p7Ht+Ye+d268Z/GknZW3+bsRy7R/z56sTY0fmDu37&#10;ztiLB54aPxIGesHNWCmvGnptQEu1bXXt1gqiA+CxAEpFwIYxQ6BT8+WTp+bLR10pPrt7uPv6rd2F&#10;u4tpZ08+ZXe5km9ypNgUaH19lzFLI4Xs9Oae/NnTC+UTs5X6KW3oFAGTk0vVUqiNwnLH5U6TEIkt&#10;DH70fFgtBoLJic0MQOzUXOnIA4fGxFt2brjdlSLta928OIoMbCnWrSukf1Tyge1HphYeyY1sSO3c&#10;tGf7QH4wp41eUfg6HjsFg3AkOOcwuoNBkY5wh51hsAAs7C9h/P55ZH86DekKsG0OaKMPzGswBcBm&#10;a7bZOq6ydnUb2hS3nU77TUaFtUQQjY1SR5OD1qCN4h0FyGIUdhvOG5QOeVCegt3vgMnI+X5ZS4VY&#10;5HDPL7XrH+fvKe7Xo7WqsXIEuTEc0dTTJtjMpKFtruyHSy+fnXmyK+X0paTsqWsFX2u5uSd3U3fK&#10;zhjQF+a1NfY/7/2ZX1u/wDcHmTSY1iA7Dm8OTDRlhYhxYARYJmrPhL4B8whcyCavJihqzxGjSIAu&#10;ATAfTHGQpWEFCrrOUGd1CGppWUkAvAZYYwCrMZhsw04hnvoTHEyy5vQhJSb+VrPfaKH8BsHVClIh&#10;gWasCmMxO2FE8/82NGBoThuK1r8Baz92UultYjbN8JgpI8Dh4HUL9hhB+h6MDYSKQ1gGhkv4nEG7&#10;GpbmsBSDsSP9ooxvJCNi3ZohSOKwNKAlh2IKQkiQHwLaQEgJkhx1o2IAxQA7Lq6+D4cBQyOb8JYJ&#10;jQdShNPeERhDZvZcpVyaq5crC17Nzdqyuy/jZrpcO9fluMISkhnWbBuSIRhjYDTBTfdD9A7DaAXB&#10;LmwXEKMWuHZkNhoYHWnpOvw/A6DAGeZtjhfnFf5xsobLdzjgkChKg6uKdRwqcdTCFCzWLtRMTi+3&#10;zBU6JXWwxuZD1Ax4XusWpmV/oFVHzsN4AvWu4Syu7UtBI4raOeWHOLbkR9FjnMOi6GZe3saMIn0s&#10;ztfwI1t9FyZCYnq69ZTQyk5N7jmswwpO5g2HWBlgf6FpPQJAWhm97/Gxpwc3FO7KFJxtyR9YmqvP&#10;PfXVo/se/OyB01fdNjr80V+7+eaBDYW+S3mpgae8Z795/PHXnhg7kWCz2gXwqxms/rOBrO8FaHUS&#10;vC9zhwVgO2krveeWkeHbP7Dzg4MbCu/jgnczdumDF8ZEDpr1clA/+vL5EweeGT9x6LnJM1qZ8o0/&#10;srXvx3/zjfdKi9dff2bi249/8fCriech2tqIDX6/IT5PGnk2vKb08nYN2UkA6SmNl8ZmXn757MxL&#10;A7n0hh19xZvWdWWuHcqlN3W5TiYITa8f6t50Tu4aKWYBoBxqc3pyqXrkdLZ0YnKxOukpPekrc14b&#10;U/KUDldht0QbuxW3EmEn2C0bQIpA9qn50ulvHTrz9D2Xbbg5ZfG0r1ulQ5MBZyw1kE3d7AixLTu6&#10;ZXJD39aiZBYLdRgxChdQrDIGCFfEfkWrXCdNEGkg1S+xMO3j7GfOYeD2Ivp255EaFuh7k4uFBQXv&#10;tIa0LqI9uEKkRcv4SLYWxjHoPAaULA0+wNMShR8pIrvbjQXLhMXXqyi9XoUAwUrFrSa1/PlxxsEb&#10;GWkXTfdHx2FNBtXQ023FTHcAW40HlQC1e8MQAIvIyFPzSydemXBfvnnT4B2SuPCVBhnAta0rLh/u&#10;zW/Zc8urTlUV6j1FSDeKiiITBeXSKsxhE6KytV5NNITBWZRfaEwUJwIe5R22PHej1SxKBGsmEu4Q&#10;i9p10WcE5CnZtsMlWH1wACZiKIhHXkaIryWLW0HgfDm7Jnj0HGTCzmGZE/xFPHasBWuKm3gUBxXR&#10;Lhx8gUEsAGbwuy/QjUGDlgcTRUwOsZaNwFr3LedY17sB152vB0+9fHjyuReen7NcQYMbC+nhzcV0&#10;z2AmPTBayOe6XZfH+aXJyNCGSFsbAbtvFMyxocMAliUveL5oDM+4QsK2JWo1H6vFhIcA0gwoWhwz&#10;NY0Hxz3cNVDHnd05qIDj2kwK0z0M988SQh1h4xXZPcmMRd7BNiZuc0dDL6xpRko6ecCjpnot0iJS&#10;wtS01f6nhFRJK0JNEW5e5+LeTTl0OQK+BtI24UDJx/6lAIhjeFacCanF+knOccmdw/giaKMQeDXd&#10;pvMMOgCPdqRrOoCtThP7poPMpX34TD35taOnr75jw/Mbsr0buGC20aSOvnz+la//2auvLM3W2Mf/&#10;r1uuu/yWkV22I+1LxQCnD84eevabJ15ToSknQFa7Jqv9tf6zg6zvBmitxWIlLQmcgdF8/o3vuezK&#10;PbeM/ESuO3XrpbJYxhAFngrqlcCbOlOaf/HhU6eOvXx+RikTbL1yIPPBX77x1sGNhZ5s0S2kslZR&#10;K6qEvl54+r5jh8NA17HctLOd+GdxziDv0Gtu973iCeDDYpCTJgI/X6qVpsu1b7qWfGKkmL1sKJe5&#10;fLQ7u3l9MbPZEKQXKihDOQB71hUyezb15mEJYbQ2p8+Xa0fGF8qHFZmxw1NLE3NVb0wZ47djB9Y6&#10;rDQoXi+KaSY38X5bhkieni+f/ebBU8/duWP9dT3pVLauwuZEHlHkdpyyZd9o70BfX7bgs2q06Qtm&#10;xRbpq2+okQZLwnIseNWgsytYzISk+wTq0wJLB5Zw+s/PIfsbaThpjtTuFMx5wMxWoeoGPBONnjO2&#10;BmN1gU1oeeWipuaqiQ61SUyoRa+DcYKpahAj5G5Oo+dNBQgreh46JMw+vojK2RpsR8DKidZbwxIt&#10;S8nAU6IF1S/i1jEURdqEoW+OzO0vYaX3m26ju3XrdMoCgOoAUo1WfPxzMtSG7T83+2pf1lm/vbd4&#10;mUeRg7UhQiFf2PjJ69+xPq8dERRTEI4N+D4sFQl/I6Kv9SYmNUIXtE4kFoXqisi5WzFAEwPBgiWC&#10;5TeTiEh9voCW+3psDtqc8BMs0UJml5aQxtHsSRGjOH2AmnFRjC/v17RMSXmCFcGy9vVFV8RGi7Th&#10;tyUiZk6UOcQ0IRg0cZsuwYwkQd9axZYiRknE8JFW9Nwvgox2bGx1h+1PXP4jvYVhXmAFz+kayDrp&#10;nCVsV0JaAsZQpNeK22cNTWLD2kFYKYh0Xy0gSpMy0fGTLvzY2hAcAbiOiKYuTSS/6zQJJMCQFxyL&#10;FsfROY0/OVnBVXkLRekCmnBbL8Mpj2F/iWAZDS5Es/XaDmCMoRaj1YZeWNwe1IhLA2toDU2TAW8O&#10;AjQmL4lAZOIMxNZUpiGNsjZY53J8aDSLHQUHldAgJRjKWuGxmTrOlw3SUiIbm50mL6GJvcIcm8Pm&#10;l8ZBMMZgtAbjArVSWdVPnVxahaHyEge6pMaK2sBWJ/lCuz0RddhPm8DMaPK/88Uj33jvL+b2amX4&#10;I58/eP+TXzs6fe2bN+348d94w509Q9mh7waolOfrs89968Rzc+cqs1ieZ9wpBeafdcLwewFanUKJ&#10;O00V2gCcndcP99/xozvv2bCz98dsV264lCdUWfRr5fl6dX6qWj55YHp23+Nj5wJfqw2X9WTf9smr&#10;du3YO7jezdiOtLglJG8+fyGRzne7I4ObioWzR+Yqbe1DjmXxJCwWFTPVtr232TWs2Mobr7lB2jqG&#10;wGuBouMzi4dPzZVO7D9n9W/ozu0YLqS3jhSy6/OuPaQNITRRtEYdihOwueDam7vX9bxVG9J7hnvP&#10;eaE+cW6pcmpssXp2qeaPlf1wfKHuLyTKcZBoyfoJdqsBtmxDho8tVia+cfCMuXP7yNXDxVx3NfCh&#10;ddJIm6DCAMYEDsXiy4YdwqqV00SnPisjITM2MFeNGBG5/Ejd2K9liqGw0cHM6RrO/NkEsruy2Pxv&#10;hiBSHOmbXLAysPBQFUFdg6WoZSsRq5ibzvPLkqI7XCHETAZMsxg2rOEbFgRJPh0ADCeYsgYFhPwb&#10;Mxh4fy9ENmI7mCOwuK+Eya/OQpc1UsM2eCoe906+SM0gMhZEirf1Fy4opoDkErO16eDJVx8403YK&#10;CzsUCZM48PsxwK6jafWBIP7q1ANVfens7IsF1+kpuHZfRSsQ47hu103I1ZmgLgeuLaFIwcAgpaOh&#10;BHNxRtRN8NW+YzFwMOIQXEZGmwGBeQwCIpriSgSP85qBmDcwQkS2ELwFuig2m6RLTQfoJILj8fUH&#10;A5MCMLFQnhLzBBwJI9TG432XLkfNnJXW+osECQzca1FjhiJHK544/JC5iGlfY8AbVUtHDCLjreEE&#10;vtY1JIITArqvG7uDgezSthvwivdyZEQbGHBhYn8qHgUoo6V7a4DBeiWovv7iwuHBW9BrD2CDaRc3&#10;rNVPAmCDI+86mGBVaDKQjK1gbhothQJj6LEFzivg4TM+/rRYxq9sFzBKYtA2eGc/x7yyMBUSBEXJ&#10;BBQLxhrP16Dlx0drPK+mLN7oOFA6DpNu6K6IWpRNDLga4MvEf64rQpfF8ckdOdwymIKnDZRhSDsM&#10;31nw8exUAGiOlMuR4rxpXNqiKyPvurRtQTJcGqPFAK0NYDmYOXJ49uzDDx3uALKStSXsAJqog3R1&#10;ten4ToNbpp1Be+XbZ84uTFd/fWa8bAPIfeI/3vq2XTese5PliPR3c3tpZcLjr06/tv/J8eNY6ZeV&#10;NFX9oZgw/G6BVicWq5PLeyNKZ8feuzZ9sHdd7n2cM+dinkStHNSnxpbm589XK+dPL5XOn1kqVxY9&#10;f2BDIfO2T1512eYr+ocKPal8vO5X0UkzIW2RL/al82ePzE3H4EN0EP91cmvvNCGoY5tN04IayxaW&#10;g5aIXhgCN9pgvubPLtb9hcNT4vX+XGpkfTGzfV0+t7E3mxqQgmcpdhs3RDAREyIYsC5tycEtvYUb&#10;1nflfC/US4HS44t1//RczZ80xkydXaycn636ZU1GE8FrvN+IzAesBuAyROJ8uTZ1/6Gxl9+0fWTP&#10;5p7cQNVXUKZFu4xPHoFRvegvbI0icoyCENay4rqi1isD4XLYRRsYEyClo7zB9iIWRxy73Qy5ORsL&#10;5TqO/fYpOOscjNzTA9HNkbrDRWhCLD1aB6oEkyHwRoupYYzVGK2nzqKJpmM7j5y3GwrTSMTboPyj&#10;dmb0vXigvWag6hr5GzPo/2gPrGELpkSQWY7QJ4x/YQ4LR5dggcHJCTBByyJ1SRNIE+yMBTtlNRmg&#10;NW8gzqBMiBQcaKbxyPFvTh889fLBRJFoAK5OcRHL8goTWr1avAYyEcgmd7pcm3r+zPSrt2wavEUw&#10;ls4WerEjtwEp4YB3Z8GUjk4cFLXToiSZ5Rl0LWKTXbAvRMTiMX+CliZy/vcYxBIHCwWIqdb14gQW&#10;MoiKiJgmkWC2GpmCa+miLoXZMqw5axzd4Lw5odi8jmifKvweHpu13jsWz/8TM2CGR6OWpCLrCdHY&#10;sKNlznEBQrTxe1W0FBhFk5QRO8ZwsZP0nBOkY6G/dxTXzyictc7ifDABy7YBw6FDA85Z5GDPKQmu&#10;afzYwumH/vbAc5OnaqU7B994y7rLdkEbA610pBe7AEo0BBhG6EvZOGRxGM80hfSdYjI4GLq5QDVl&#10;UK4CnzviYWeugncN5rDgcezIEH50iPC5CYUlxaKJzNhJPgm0mhFRjUxVEzHcJgEiKWYLDRoAKw46&#10;11G9U2SgjYl+hnT0uk10qCNt4GsNyRk+simNe4ZTkSDeEHKSoa4DfG2yhoPzCtLhyIv4XmkrZooM&#10;IAQKKQuScwT64q4pYwBpDcMllBdg4qWXp089/8I+dE5GUW0ttdWOru1/7gSwOrUOG/VJxo/jnT44&#10;O731qoEN7/s/rvvwwGjh5u9GMtT4mBkvn/n2Fw49E3iq1KbNatTPACud639oQNaltg5ZB5DVDIMe&#10;3dHTdffHLr9t0+V9H8/knWsuAqXqyRMLUwvTtWq15Acz4+VKvRKEvetymTe8a/uWoc3F3lyXm2lb&#10;XGyNhcc4Z048zdgpXJl1QOOJ+Jvm+cx0WJhx66bxd2oX2sVAkywA0hBYPVTemfnKiTPzlVNFd6F7&#10;tDu3Y30xu6M/nxrK2nZWcCa1MQ3ihhGRZIB0pHBTlixwsNHhQuaGeqiCxbq/uKknP1kP1ZmxhcrZ&#10;MwvlqXqgfE3EDZExhABgYbwBg4jsuapXeuTw2YOl0T51WX/PsCPA6vGITVCexBn9FAb0Jlzefw0q&#10;9SrIBYSw1mS1GANS/Ta4Y0HVFYS7yh2oAW4DuY0S4TEH5ZMVHPrV44ArsO72InjRIHtPFtKysPhA&#10;FX5ZQeYBblqePvGutVrDMMFQRO2JSE5BTfsBGB1DY9NkN3RNg3yD4i059H2iF85GB3pJg0sGcjnO&#10;PTyHic9OAFWF3FAaMssiMJyQgBgV+TbZRRfM4jDGdNw1IiPP6BuhVuAKSNsZPHDsvqVHXv3y8169&#10;djYuGPUOtLduU5k1/NViFpNV49ZxKgG4mDKGT5TrZ54/O9Wzd/3gVbs2Xs639mxFqphHCAbDCOSH&#10;EJLHI+10UR2odhzZjCRiEbpgIGjJoC3ALjOkZgmez6AdBp5ouzINsDCe+muEY7L26b7vFWkt12xF&#10;IK+DNUJ73NP34WFbKcIthowRu8j0us6/MGJRdCvsHJFZJo9ZIWrcKmv8llAyUBDCpCUkLIyIEUyH&#10;swi8ANISEIzAVeSsTixitapL/tLLj55++YG/2f9q4CkfAJ0/dHCqePNNu7tHN8KrVpHOiphZ68zK&#10;NTglbYA+14abslGuh0gRdTwtNxZ6ijH0CgsVFzhVMvjtA1UMpziuzKbhGQu7Ux4+0GfwpcU8ZqsB&#10;XEmQXCyzRiBjmvMvLbS/DEQ2mSkDalpZaNItxirRLjSxcWt0QCZUtYHFOT40auO9m7JwLIG6NhDE&#10;UHQM7puu4aGzdUAD+ZRAnvNlo3+Np6MIkLZAl2tF0PkiKC0WT9v6voKVyWPy+SdLh791/6u16ekj&#10;HRisTtODFwJRF/pekqCgNgbNb+CDgfV5ns7ahe8FZFWX/PknvnLk4fFjC+dXYbOC1VqGPywg63sB&#10;WkkjTfueT1yx48o3rr+3f33+A0LyngsALFWe96pePQwI4G7GctJ5J73p8r7BfHcqnc7Zqe/2xRhN&#10;Jgw0a2OxVhnOXnGYYm0ATLb0Mc22aLxwmdO6uOQmAJndYppgxcoUsej51cXJ4MXXz8+9NpTPjmzs&#10;zu1e35Xb2Jd1uy3GbWUMVEOoaSKn4nglCylEaiCXTjHGhkC4dltfF0Kja6V6MLlU9ycnS7WZk/Ol&#10;+YWaF2jDGicLTgBfqPtL3zlx7tBs1fOvGukbkYLZSgOhX4dXO46HFv4KQ71bMeD2olxdhG8FsNxU&#10;7NnT5ppOBOMT0n0OUt0plE56MCkDbvOmmHT5dQZkmqG43gZOMyy9toCj//4Y+O9sw9BtBUjSSN/t&#10;QjMD/UAVpkrgaWoKaBuGgu1u1cv+krBTjhiullv48m8TqB7Vl9wb8uj7UA/c9RbMUjR3xLMCCyc9&#10;HPvts1g6U0POcZDqioTNJkzsy4ZAISAsC05v5HpPqrM+levoNE3aIGUkLCnx8tyLtb9+4Q+eq9aW&#10;DiKKuWiczJItRN3hZJk8NdbjtVlJrDU3biGKQGtzbGbp+NYNm3q3dW0edVI5MNeF0ISAq4RZq1hR&#10;c1seaRcHKEgYSGPADUcoNEgw2D6HmdVgdQ7tCnCmWpb7cQuxYZFhkh5Z7Ptc2RqarQZLytjqlBH/&#10;fj5wYlqSt5hXhshdgrGWRstcpEewMaZJ5VOMqlbz1er0oRodeA30FIZxTTXEaX4W0/4EuPTgMgtC&#10;8KhFbgjnTy6efuhv93/7wNMTY2glStDR7zzxWj2TXf/W3/jNbfV6DZVyHU7KhpRiVcDeEPOnBMdw&#10;zsW+xSoCQ0hJjnAVUKEAdDHAtwQmNXBgWuHTr5TxB3sNLs/kUDYCV3dz2K7C357jmK4b5Ek3TUUF&#10;GDR487KzTvqQhPYqAlKABkHHU5aaNDRFf28wWSa+ZlWl4TDg41uzeO9oGjYH6tqADEPRAk7X6/jM&#10;iRpOzBOEw5FnHBJs2bRhXE6gAHS7FnKWjPWNa4Grxj6n4XkeRLqAhfEJ/dyf/PGLtenpl9sYnk4Z&#10;f9/vrD9K7J2N+tQgYbyn7jt21Elbf/Sm9132M/me1O5L/eWLM7XzD372wNeevu/YgbZ6udaEIf2w&#10;gayLAVqsA8hqMlpd/Zn0B//dDXeNbO3+UKbg3HZR9U9wkSk6mVTWcoUlhJBcsu9PkSWvHlZrJT/E&#10;2qHQq6H11dqJAq0YGwstUzcnoZVKAdTY9Bonh8bfEWupLG3AxxcrE+OLlfGsM9s72p3dtqGY3bix&#10;O7+u6NqZwBACrZPSImhjlp2EovFkli6m3a3FtLt1Y08BN28aQiUIavNVb2a6Ul+artSrMxUvqPih&#10;9pQy+8/NT/jKsGtGekekEFZoDAQMfO8Y/ujRn8W29bfj1i3vQJ/ob2Z3UYd3y4QEaXMUtmRQPVtF&#10;WPaR6o9AVSdhvNGA1c2QCyX0ODD37ByO/CoD/bdtGLy1AMk0snengQxH+VtVqCUdjcaL2EgxyTxg&#10;+em0Rf9HrEo0ip74s47iM4gi4TuzgK47Cui+twuyR0BXNbgGWFagWiWc+B9nMPfkNBxI5IYsiEwM&#10;opoZIQwmIJiAITXkwi3aUQBth1wiSYAX1rFUXyLiDPPerPrmy3838czRR16s1ZYOAVgEsJQoHg1W&#10;K0n1mw4FraGDqEct4+aaS8VAyw3DMAPAHxjZsbAxs37EtiTXloDRIRhj8IWBYIQMsaRPxJpsFlvF&#10;Jyx2zmpujlwwyJBBlqPxQ0qIe5kBjAuERQbrPFuFufo+A5+kB9cP5CNhFEAscr53OzBel7AFEDV0&#10;lMsLGmtaGlz4l0nGYBiDZdkIWIC+eg6X9e/ExMwYLEdAq8i+IQy0OvnS+de+8Wf7vj0zUZpDyy3c&#10;AEB5brZ86oH7H953+eXpXT/yI+uMIdSrNaTSNmzHamq7VlyCWPS9KZ/C666FUtWHu4ZnVLQmGQa4&#10;gHKAaRD2ndP4hZer+LO9HNtTGSz4AlekA2BY4G/PMcxUCGkYSJFImgCWucQvk3Y2gBZMDKwarFYE&#10;qpRpADANQwZaGyhtUAk1bA58bEsWH9iQhmAEPxat2ZIAy8efnKziG2dDQDJ0OQKFDmwWRxQ2HXKG&#10;/mwKaS4QxvKGDqmeCPwQjEtwaUExDiuTxrkD+4Onf/9/Pzn1wosPxrWknrhmSQCiv88Aq1P6SidW&#10;Szz69wcP1CvB/37zh3Z/snc4u/diH+D86aUTX/hfL3z5+KtTY1gufr9QvM4PFcC6VEYrCVwEAPHh&#10;X7lp245rBz+WLbrvEJIPX/QVYmCWLSRs8X3NWVSh8RamalNLs3UPK4V8awn6Vt7jy4GWSkgpGi1F&#10;2QJaTcDltP5MbswyuAnw1WgvugCsih/4B88tvHp0evFIT9odXt+V3bCtt7hufTE7xDiDF6qoJda+&#10;quNpmfaK5kqZXlfMjQ7mM0YbKE8pVfNDXfZDNVer1xk4qyuj85xbIg6utbiBUTPYd+Ir6MkOY9ue&#10;j2LRX+isOWLR6TysG2RGXaSG01g45MHOEZjLQSF1bCECgNvHUdAWcI4w++ws9C8YhP91C4bf0g1X&#10;EHK3uhA5iaVvlBFMhFGMi8Xj9gitOJI2TqQgih+jRV81QnAJ8Z+rBiLHUXhbEcV7CpApBlONxMXI&#10;C1TqBsf/nzGM/dU4KGDI9duwuhv6pYSshxF03YBIIjWcBndjb60Ob5UQEtlsEX/+zO9Nf+vFvzsM&#10;onNEek4bvRCDrEUApfizQYP7WC5YTWKgZAuxcQ82wJadAFpZAKaQy6c+NHrjwEAmy+2CDcEBLQS0&#10;DuEwC5JxKKMayZDLqydnCeaJRWwKAZILcMGbsSoGBG4ASSl4FoNhCnZaQ/cxyIledB+YRWW9Qhhm&#10;kVNnEYZZmGIBasSDfe6HtBp+P3ktw0ApIOxWCC0Gpl04vAoDCXvBQS5gCPIpBJaCaEOWzcDjmI0N&#10;jUEKgMU4Ak0gQQiMAoggwQFm1hRRU2zAahkCuTZU2sWo34siK6KuKtDaoFb26wefnXjukc8ferpe&#10;C5YSB4AwwVqI+szsq4/+p/848fyf/PHN13/qUzfvftvbirbNm5rIVWkPIgy6DkaLWRysBigoA0eu&#10;BCBJVssGMMg5lC0wTxovn1X4aZTxh3sJ21NpLPoWrkxrpNcBf3fOxqmygUMMtmRoKBBYm51E00pv&#10;GZtlEiBLQ8UsVkOXZbSBNoSaMijahJ/YmsU966LGi6ejO8cRDFnLx5+PlfFXRzwgBDJpgT4mIOJN&#10;o32iLADAbIHRvAuDaFK441qKbUMmDh5R8ydP+cqrh5P79s2ceOD+51Tdez0+tCVBiLdKu5C+SyB1&#10;IVar3aMrKdnhz3zj+JH9T43/9vs/fd07tl45cHcqa/dysdKwXCuj6pWgdPC5yVe+9sevPFlZ9BbR&#10;yl5MvrY1g65/2Nis76Z1yO/5xBWF6+/Z/M58d+pnpcV3/7C8kNJ8feLoK+ePlhdWAK0LLTK6QA86&#10;eQ5VCWo0TDBbCXE66gBLAK2mlsZJfI0/KaU0ielKfWq26s0fnV461Z12+jb3FoZ39XevzzgyFWqD&#10;0NBFeTUREeOMCSGZSFmO05N2I/0MdcFXinylY0NtFk/TcwhmkE8NYHf/VdBGwZDBmi11RYDL0bsn&#10;j9p4HdWJKvLb7CipogM9QvHtlx6Oc5EngYXXFnD4Zw8j+E+bMfqJIaTyHJmrAbsvi9I3aijv86GV&#10;Blyx0nCjqcGIrRooin6BbhTRWAjvGRjPwNlgo+c9XcjeEA28mGos/O2xsbQU4MRvn8b4/xyHCgn5&#10;rIPsIAeTccswmWMcGqgKwe6ykd3gRtqUsLM+yzchuu0ibtj4xuzThx7U80vnpmNQ1Q6yqonWYdL9&#10;nToA/0YxaxiY1qK1yFIAVRCJ4usA/DfsvSm/oW84D6slVr5kTiduFzcy5Jo2ENTywgZYFMgbC+pJ&#10;SDCXEC4GMHMCmZKC59QQpHsiG5F0DWY9B55J2mt3uO3M97ud94P6MM0vJA3UsEY4QGCKYJtoWIBX&#10;A/DzLpTSEIZHLbu1D6axJ9l3/6FjHR0Dg+Actm0jF9hwtY1yaDA3WZ198ZGTT+57/OyBeF2WEwxJ&#10;kFh3FoDQBIGpTEy8cH7//vXXvO99RYEQWqm1n4MhOBzY053BsYUy5msBBmP/dlplswkAWIxhSAgo&#10;m1BihOfHFX6Cqvi9a4AdmRT80MYWm+ET60N85TzH/nmCDgFHUNP5vt3lIRpGioXvTbE74lZh499U&#10;xHJpg7oy8JTBxizHj23N4MZeF4aAwETvqcWArF3HFyar+B/7A8xWDZgr0CskMozBb7v/BAOUNqiS&#10;wWAhiz7bihm0Ve5TIuR6e7A0dtp/7Ld+4yVVqx+PwdUClovDK226pXZNVnJPWwtUsYsAXO3B0u31&#10;KSnh4ZVFj3/mN574SvdA5sk3vHvH9Rt39+5JZewuIZmjFZnKolc+sX/6zLPfOHF4YbpawspBIa9N&#10;j9WpLfpD+3GpjBbmpypqaaY27rjyAKVkyrLFxn/ushj4qnLwmYkn9z9x9owKTad8o4sJkW8HWe1/&#10;NonegMZyg9PYvR0uWo74sXaGNfQzKYD8BMuVbvwcEdmayJQ8f6nsB5Xzper04fML4+uKmf4tPYWh&#10;wXy6m7GogdMQal4AcDXHiJt3A+NMcoIy0Xg459EnEzZG+nejKzsAT9UvrP3ggKobpNe56NlTwMQj&#10;dVTHA2RGbRi/sx0XEWAUkB7mYMLG4jhDeayCI//2CLzJAJv/3QZk8jasTRxdH5EQAzWUH6shLCmw&#10;NCIH9mQyJLU8mk1T6BL72xgDXdEgGORuzKDn3d2wt9qRk2adwF0OVnAxP17HkV8/jvOfGYcmhrwj&#10;UdjIwVOADtpPlAzBkgFpjvzGHNweG2FNYRWeHwwMtaCOvZtuzezZcH3/4/u/5oFoKbGBlVYpjJ0o&#10;/vYR7KQWwo9+B3MAygKopdxUcNvOq3tsYVlwLDQF1Qxt0UfsokbJIx9O3hxrb1pGsSgiR+toolMQ&#10;A4MFckKQCGFN2rDOK9S31UCqCKgKwnQIf1saqV4N5sczvdQCcP86PiJgpfMa3uYA5DBIwyC1QcgA&#10;WdFwxiNwJQ0Dx4WNP3ncZtOIoxWXOSCZNbfEZYrlGLQxxiADBvgMYydnz7zw4Kmnp8ZKZxNrssFo&#10;VeK1RkmgBQCp3t781jfdPmI5FlTNu+BaMgACYzCccrG7J4dn6vPIaI2ilPCJVt3tFQCHMay3LJxh&#10;DBWm8co5hY89W8H/7xqNN/a48EIXQ8TxY0MG33QsPDajUQkUUoKD8ZZ3VTOXsyE7QDx1GB/WIqDV&#10;mi40mlBVGp42uLFX4lNbM9iUlQgMRaHSYBCc0O16+IeJGn79pTrGywZwBAakRC/nCFbMGUZ+YSVD&#10;CC2Jy4rZ+F6kNeu5CXzsuuee9Gtf/HLP5LPPHE4c0ton8JITzO1+UmyNr+wCQIs6fO0kt9FtrFaD&#10;gWcA2PxUlX31j17+DoAXY+LBRSvoGomukZ9grjpNFV4qS/dDD7SWXYDnv3XSf/5bJ5/fc8vIqSvf&#10;OHpF92D2iny3uydbdHdbjujjgjuM/eCAV60cLL7y2JkHHv37gy9US34Va4RJYsX4CWMXCbg0Ok8t&#10;NvrfAq0Jj2T8kB0vpFoMulKtNg/5iYXWYL0sIiJP6dpkqTI+VanNnJxbmhjKZwY3d+cHB/OZYtoW&#10;NmcsdjSgi7p4zZFyxsBZi6XgjEFrA6YYMk4WXlgDu5gYCEPQPqG4J4/qOR9TL8xCpg3cXgHtdW4h&#10;kInAVmqAgQsbpbMclSUPx//LUXhHK9jyG5uR3+zC6uXoekcG7rCF0gMVVM540BaBO3xFxhhRZL1g&#10;YhYLmqCWFESOo+vt3eh6ex4iK2EqBlAGlJdQKQuzzy3g+L8/hqlHZ8AhkLNs5LcK8GwbyIq3F2MM&#10;/EWC25tC185MS8WK1YBWFEwtDcfO4SsKByZezMzNTZxKAK3GJtbJzbiTp31y/TZGDxprzYtZ1CpA&#10;1a5iMdye7c9yKQRsCSY4NIsHBZKtqQsZkjZaL3Gb2TADYzQYS4QmcI5QGQhjICABLhDyCMzmllyU&#10;jwfABgsi9AAyUNyCN8BRu8og9zSa4K15YRuTpD9QXdX3BVu1QgtMNF2p+jW87QqM8XithjBEsOYF&#10;0osWdJpDSsTtIrbqBgvGIISIXOCNWXYGbPzutVBO87fH6MwQIQwDGG0wdWxp7JGvHXymXgmnEpt2&#10;KfG10dJuyIoamlM5eMUVA73bthW05wHm4upQaAicEa7vK+JE2cPEfAVpzmBzjmCNEIIwfuDNUuA0&#10;CCVonJrV+PjTVfzfVxl8fNSgHqaQ1gLv6wvQ7wh89ZzAYlXBaWi2llNakUaLtTRZpsFuUbTOtdKo&#10;GYCD8O4RFx/fnEaPw1BVBBM508KSIVKWhz89U8PvvOpjshzFL/ULjkERsb3tN7JkQGg0Fo1BXy6L&#10;TZlUzGatNYRC0EGATE8P237Xm/unXnvV1bV6sqVWw/KhmqQEoQF6aA2AxS6CyepkA2E61KckEZHU&#10;dCfBF9rqWcOKqYHJk1OTq5mPJtuUJiHvwafv+Bz7lyaGX5X92f/UeHn/U+OvADjqZqyHbn//zmvX&#10;7+i5stiX3lzoSW1w0lYXF0wyxgT7J6qZc+cqZ569/8TDT3zpyCteLVxYpX+7hlDuuwZc7YL5JMvQ&#10;MHD10dJyNUwmnRa7xRq6mgxA6fhnksDL1sYEc1Vveq7qzZ9ZKE/2Z1P9I8Vs/6aeXG/etm3BIYy5&#10;CEjP4jBbtMAWZwyCR5uozewoFLgx5UcXrpra15BZiYE3dMMvh1g8tgDGbDhdAiro/DvIRMJ5pxco&#10;OgJizEWlEmD8sxOovlzBht/chKF3D8DNEdzrAWt9HvIBgdIzVajFEDwbH+d1w1CwZfNAgYHRGqk9&#10;LnreUUTmmnQkwl2KAnxpwEFlLsD4/xzH2d87g8pkBQIWcmmJ3BYBngJM+/NmAJdAfcoASqJ7Vx5u&#10;n4VgUa2NA2IPH60NsqmiKGR7aG5uoj2bq5N3FnVoG3YqZCzx/4IWtc6qt15zQ/rGoe0jnAlOUsAw&#10;ao29M4CRAZi4YL4lIcpmM6wFvJvvNajFfMbljpko7JJZFphrwBc5ckdtBNsM6psrEHUD4eUQFgn+&#10;VUDqVYLwCbCifEAWt8dZY/LqX1z7MPIVE4oQFjSqOxQoF70ezRjIYhChBXuGwyIJz5GgVBykvcbB&#10;nDEGLkVcZBpeUDHyif/bpfRMmnEyAYJzB0sn65VwKbFZVxIgqxyv1ca6lImr4vjzC3amr5frOILp&#10;YuhRAhAYjZTguH2oC1+v+Rj3AmxKOZBYO2AhGv1m2CgkzoJhgWmUKoRfea6OM1WD/892A8EcBMrC&#10;7VnC4HqOL523cGQpBDcmykeMJz51fPCMTEqj4RkDA02RHivUBjVF6HU4PrIxjbsGHViCoaIaqkZC&#10;1glQpjr+n0Me/uJwgJJPgMPQYwkMChEByw6IRYBhLjQILIErurNwOUflAm1XgEWeWUGAvp27C91b&#10;t2VnXnutjuUZf0ldFrUBkU6MlVgFbK1xlIgDgxg4jxJEQyKoVZh3hTZdd+KzaYAiJGc7rh3s233z&#10;yLaB0cJIJm/ntTL+0mz93JlDs6+//NiZQ7MT5RqW5yg3PnViTVICdP3QgS15scCq7c1Ous8qrxrW&#10;7//L114BcBRA5vq3bN6xYWfvtr51uZHuoey6Qk9qwHJE6nsqY/GortGkFmdr00dePPfKSw+f2nfi&#10;tZmzRFRu07usKZbr/NsvCXC1a7g6tRWTVLuXAFrJGJV03PpptBYz8fdSidaiC0CWvWCx7AULZxbK&#10;48dmFgc2duUHdwwUB/Ku4zAirtYodK0nysBin5wGo2VJBlgcSoegIAQEj1gtYy4Mtuoabo+N9Xf3&#10;I6xrzB8roWuLDadboJng2KGHoENA5hiK2ySsMYaluRDzB5dQ/7EDKL1QwoZf3ohsnwUpga6PFGBv&#10;tbF4fxneuA9mR67bDZE8KYKuaMguju43F1F4Ux7WoAR8A60AnRPwOMPMfbOY+G9nsPDUAgIY2HCR&#10;65HIbmBgAqAO+Y3cAnTNwJ8yKO4qoLg7B12jZSL5jr02AFppMMMwV54uzy6en8VKMaefYEFXOwy0&#10;r7l2wJWc8vEybiq8fsuubgdMCiHBLBGZZ5KJq13sbETmYmBDPKUW6eV43HJqkZoRO8EFh9EGDAaC&#10;W5BOCoFj4IsQhXMcar+F8gYX4B4sz0AzQjDCULmaIf+MAlMcsFhTc9fs7XwvTu3/DGxWg41j2sCs&#10;CxHsVlGvrlEwLQZ3yUFqUsIIBQMGSkmQFGBhuOZ9xuLWYXIwhBFd/NsTm9YzE03i2kJCgpPkIkyw&#10;IUm2tZpgXBtPzm5umpyTlcvZjACj1DKT0wuz65EVwo58CjMj3Xj49DTOegFGXTuSGKwlEYk1WxuE&#10;gMUYZrhGLdD43Vc9HF40+A+Xa2zP2KgHDna4hJ9Zz/FNl+HRaYOSr5GKfcKSh7TIsDTKBtWGUAk1&#10;NGnc0GPjQxtS2FkQ0ATU46EbW4YoWAFeXAzxH/bX8dS4aoZ590qBdTHIUh0oaQmgrjSmjMHWYg47&#10;C2n4xlzkMiNopeCkM1a2v8+aaU3eNT51AmQhAWiwBovFLkKPRbbkaVvw7uF8Jr2xJw9bijwHwkPn&#10;508cny1NU+vlmlW6Pg2vymQesnXLO7ZtveVd2985uLFwPefMSj7oyDZg143r3vXmD+2emzi+8NBz&#10;3zrxrefuP3H84vbzHz6wJS+xnCSFZ8kin6QE6fkHTh58/oGTJwG4AxsK3duuGli/bmvXSP/6/FBX&#10;f2YgnbMLbsbKrtqZMmSMJkVxmLRWRi3O1mbnz1WmTrw2ffz1ZydOlubqi7VyUGrrVbdPcHVoH645&#10;n/PdAq5OLBdP0KBNx9y4YDUYrkoCVKWj9k8DaFGmxX61JhiVNt7kUnXs3FJt5vDUwuRod7bvynV9&#10;w71ZN6OVwWqAqxGlzYjFA2XRV8kNFqpjqPlV2OSgWq3ASaXAueh475FpGYmSJqiKQnrAxuZ3DeHk&#10;lw3mj5XRvcmF3cvjCcDOq8kEUVRydrOASDOUzirUqwon//sJLD6zhE2/vhl9b+yGaxlk3piGNWqj&#10;/GgVlRcqCMph5FIWRJtP6vIUut5RQPaKdFSSqgYmJeClGRZfKWP8f41h5qsz8GsKHBwZSyI7JOEO&#10;8mZLc8X7JQEKCZVTCk5vGgM3FyEdDlVRrR2DM3DwlldSYzIz8JGGi1l/xrx06skjpaXpY22nz9VY&#10;105Tsp3WYcN2JMmmhv35LtqZGxwyBOmYKEPQCAauLr3WMBCEJSMWIgzg2m5swtrycGJkwLmA0hwN&#10;3S3nNlg2DeMtgs2HSB23UTzGUN0AaFuBEYM3SDC3BEgdceAsANqJ3fs1oTkulmx6/NCDrWggQCqO&#10;WtHD4rZFoGABASAMwAQhYAaZ8xzuBIeSISzOwGQ6Xj9rt/24ECAehXazhByg2T7ntCYo5cSbFhEq&#10;VIDWAOchMZZsO1USf05qfpJ1LWLrGaszKX0iQCsDISIwSJeQH1NRBjf1FjDvKTx/dgbcVxixZRMt&#10;rKbZCgEIxjAiBBwAk1YkLP/6qQCvLSj8+hUa7xo2CLSLLCx8eAjYnJP40jjDmcUQEhqcJ4BWzGIp&#10;AjxNyErCu9an8O4RFznJ4GkWUTZcISM91EnjfxwL8D8P+ZivGMBiYAwYEAJDXCzr7S9nsqLnP6M0&#10;MikLNw4UITiHF6oL34uxo70xGjrwjfL8+ir7G0fk5gHBOdeGeOQz0iQ+kwJ2K96XXAZYIgY6nDGk&#10;LdnXm0v1bOjKDoUaG7f25AcMo7DqB+FsxT91YnbpoROzpf3x77PaGPjk4+gEo9UQ5queoax4z8/v&#10;vXvbNQMfsR3ZvVYjxknJ3s17+j40sr3rrmvv2Ph3X/uTl786fmxh7iLanT9UYOtSgRa1MTZhG+hI&#10;ev34AOpTZ5ZqM2dL07YrD6bzdqp/fb6rd12uq3sw213sTXelslbacqRrO8IWklvGkPFrYb1a8iuL&#10;M7WFucnK4sJ0dWns8NxsrRLUyVCgQlNraVOW9ahrbX3qTjqti6ycbRTFSnavHWAhQWECy+OKkhEF&#10;SS2XnXgNSUCVjUFXBqAGw5VBa3IxRSBvvu6dn5/wFo7PlqY2dOcGrlnXM9SXy2QNUVN3kPTdaTiB&#10;s2byCYPNGeYWXsdjR7+E91z9UzAVjbAaQEmASwHOBASTYEQIQw9GMEjLafShQIYQlhUygw62vncd&#10;Tt13DnMnlpCv2cisl2B23JLr9C7HzdbUMIeVtVAeY6hVDWafmEP9AxWs/8VRrPvJdcgOObC2MPQM&#10;55G90sH8N5ZQPliF6BPoursLxTtyEAUBU9WA4NB9NkrnA5z932dw7o/GUZ2LzgI2BNJ5jswGCZFh&#10;0WRhByDYwJhLJ0IYIzF4aw/Sgy5ULcpEA4+ifYyv4DoupLCgtIIxBkxppI2Nsqngj5/8f5/df+rZ&#10;RzswWZ1M9lYDWbRGCzF5X4a5/h5VTOdyOggFcywwYs2WE8cl2jMTA+MCBAaj4wiY5mpn8dQWgcGK&#10;QbkBkYJWAsJ1wbMM1VoAVkpj4GWFsWEb9UIVVp1Daw212aB6F8H+Rwb4BLAoc484izdt4Id+ArHp&#10;FRDvJoaD7XRgrpPgYWPn45Cc4CMEn1WwZhhUCkhJgEHCaHOBwhRH+nwPml8ZSwdgIlZE+yE8qGo5&#10;9BYS7cJkW7ueqOGUuAIBAAta10iFS2GtRsJxWD0MkEo7q4q6O/gfQxtCyAzuWtcFT2u8NjEHA4MR&#10;225OGK0Gthon/T4h4HKG04FCyAhjiwY//UwNL+/S+OUdBjk7YrduyXKMbOH4yoyNpyc8lOoKTlyd&#10;DRE8paENYXdB4CNbMtjbbUMZQjUepc7ZPhQL8a3zIX73aIBXz8cSdzsKJV8vOfo4hwZbtf1pMYbp&#10;IMQMgDcOFDCadlAPNQgXVCGAwcD3DKyMhblTp2bOv/rqBJZbN/DE/sGJiCutUwBy0V4Cq40gafwf&#10;mbFln2vJEVuIwWLa7ltXyPVlbLnOEqyHDMpTlfrxB4+MHV30gmMVP2jks3YBeGNLsoAaomnqchQR&#10;Br+tpdeoc7pnKCs/8qs3v2Pjrt6f4IJddJfLdmTv9msHf/4T//EN2778By/9wcFnJybaWDk/sUTU&#10;DxvYulSNVhJstbegk9E1SV2SZQzZXi20vFpozZ+vTuOFcwKAlBa3pCVkNHXMuDHEVKCNCo1uY9AU&#10;lodkNjas5KTFWine38N0wposV6cWIlZpK7IEEG3ouYLEc67F71cqLngNLVdSx5X8bNxYpuIH6uD5&#10;+eqpudLMlp78wLXr+9f15dKu1hphm9Cy0T7kCUF8wTY4ePbLcHNZ7O69AQWrCIenwMGhSMFXHs6X&#10;JwEyGCisg+ACupGdGBfRoBTC7bWx+d5hyActTO2fh1fS6NpiQ+RY1ErUK6smmYiZklmGrp0S9jih&#10;PAXU5gMc+42jWHxiARt/cyt6b+mCzUK4e130Dkukj+Yg+zjSu5xIB1OK7CBUXmD6mQWc+D9PYO7J&#10;GRAYJCRchyMzLGD3RrN3xl+lsAmAWQylIx6CCsP6u3rRvSsLXVNNqwpODJawcXzxsDpw9JXq5X1X&#10;pkbzG2wyQF3XzIG5/bNfeOEzzxw9++q3yehJLE+ZX208eVUm63cf/Qh9+o7PsVW0EM37I+Wm4Ejp&#10;29I2kgQ3XgiX2Qh9DS44pGMhMAaKESAEuDbLYkvaP6opg9AxyJU5BHEEvBVtAhiYkMAsFUE4ykYv&#10;ghR4qIBCHg7lQRMK3phGZn8AXGtBMyDvO/AdH+W9IdiZEMWX8hHg0KwFthqTpQyt7MIftpZh9ILB&#10;wWBqwNT2eVTeWAPjBBNwcJlGaADmhug+76B4GNC2BNJZUD4NjQCGVORxRQzccPiSwzMKxZCgbAaj&#10;QhitwaSEZIkQc85hGu9PzKQYo1uWHFxE8TFGw+cCIgSYCpDVBBiGbwcL069MnjiHlbEmXls7KsnQ&#10;N9nT6cOH9p1+/tnJy9/xrnVLE+Mw2sBJWbCktWxXICIoFVkoRA7yrFlNA0NIS4G3r++FAeHAxDyU&#10;DjHq2rAZIbzAJYhCqDkuc2ycDhXKTCNUhN/f5+HFGY3/a4/GTd0KQehiSFr4uXUM12VT+IcxjiOz&#10;XhSsbQh9KY53rE/hrUMOijaHr+NoHBEib/vYXwrxO6/7+OZYCNIEWFEoeVYIrJcSabRGMzstE5cx&#10;lJTGWKixsS+Pm/uKzegf1uriAGAQzWTpOIhcG9RrdVi5Ikoz02bfP/zda2GlcipxTbIA5eM9VyZ0&#10;TALL512YJUS2N+OOpCy5PuPIdT1ptyfjWDnBWFFynjYAtDa18+XaS2Pz5WMLdW8sUGbKEHloaY8b&#10;0/WUAG0+gJ5oHdEcgPMAK7cBIQKAD/zS9W/asLPnE5cCspIffSO5t7z3F/amLUf83r7Hx05j+XRj&#10;co/WSYbtnxtsyYsoJ6ytdZik6oI2XVIQgwU/wdgk43pk4u9ChUao0CSDn9Hh8XQbQAkSnz6We2z4&#10;HTYyuri24T8Jy7VWW7HRb5FY7jzvJ1iuhOs3y7RAFjXMKZugi4h0LQjVwamF2pn58uzuoe51V67r&#10;G8w5UoY6cjpeptWKaWLBGSQxpKmGA4c/g6fU5zDceyUKbj9AhJBCjM8dx/j8Cezd9hZ84sZfggEh&#10;NGEUBJ0EW2UFmZXYdO8g3AELE9+ZxcIBjfyoBWvAADaL2nQdWCSjImfx7EYGO++gfNqgFoQ498h5&#10;VA6VselXt2D43wzDtThkv0BxJAUyDKamI3Y8J1HVhOk/mcTJ3zyGxckKLDhIWxYygwxuPwfj0eOY&#10;VVY6t6OLsnTYR3WBMPKGPgze1AWtCcmBL0YcaSeL07PHq3/2wO88Ndg1wnZuvG7ED+u0UJ09c+rc&#10;wVdK5bmzaAmK2432Oonf6bvZ5pP3n+d7HogRKcPKroHFCa4jwWyBQLW8jiTnUFoDFzhPc84jIbZk&#10;sV8ZA+e8JZgUcUwSLW9zECIROGMKKuuBaj7sZxXqAy7Ydh9hxYepM8guILxXwqvUYJ/KgocEw01D&#10;JgvGI4F5lKbMvj95hN9PXRYjkCI42kK4o4bg9hpSaQ6uOWqOgapV4EoJHdpIn+aw5xmMtCCNFyUN&#10;cA5DFjh0M2g5kqcxhAygUIM7FhhfW2xucQGlQhgVecQJLqIWPxEsbiGtOZgQKNc9LGoPZHxoreu9&#10;vX1Bd38/jh48WO1wUE0eBEQC0GsAYXV84qVnf//3vzKwc+dP9mzYaFXm5lEt1SFEAC55y52dW5HG&#10;jxEsS6xgvWpKw+Yc9472ISU5XhibhecZbHBtZBnDKqRz8zI0NpqtlsQ0ZzjPDbTWeO6cwocWqvjF&#10;3S5+arNBWtioBg5uKXBs3ZnClyYEHp2sYlOK4aMb0riyW8IzFBuQEtKWjxAe/viUwv/3gI/ZJQ3Y&#10;kRaLcYYhS2CQiWZG22pXxwZQNwan/QD9ORd3j3TB5Qx103KB55xBhQqeFyKVzYIxglIBdKBgiMPO&#10;d6E0MWHu+7e/9MT0a699J364WMNLSUDVDHuQgsvBXLqvL5vakrLkJlfy0axjFx0pXcbgitjeJTQG&#10;gVaL83XvhSNTS/9/9v47TLb0rg6F15t2qFydzunuk8PMmZyTskYaISRhkIQIEvgSzBXGvliYe3GA&#10;awy2cQKDCR+fLbKRBQihjDTSaGY0Oec5c+bMyalzd+Ud3nT/2Lu6d++u7tNnkgZb9Tz1dK6u2vWG&#10;9a7f+q311Fynd9JY2zN2mZXqRxBIwIYD9uOs9IGmIIzleGgCgP7wL9x8zY6LR36EcVp9JdNveLz0&#10;1g/85NWQkf6dgw+dPbUO0MqXEb+tYItf4PKC3AZhckCLZ8piG92zHQiDEKkdALYUVndayQEfs264&#10;r6Et/wWxXHkAiRzDlS3DZrsVPazYQ/gZPVcRIKUEiC0DrmL6UWpjVCuK5WOn54KTS+3GtZOj2w5s&#10;qdcYsQi1yXQfYpnRSsAWhdUxygixOHMPzmkDqRJqWxsFooCSW0HJq2KxM7e2EJW+Oh1pMIdi+7vH&#10;UNzq4qWvTGHhlEZ1QUDsUKBVgOoUcGG167tRSanIGQLqJQL3DEd73kPrXA+Hfu5FtB7vYOcv70R9&#10;dwF0XoJqA0YIzLBAc0Hi+H88gXO/fxpREMODh9IwR3GSgflJHFA/t3BQ8gtzCYy0WHwxRrejsO3m&#10;MUy8fRhggG6bxLS0DyIIAbTGXONcrHQ8c2r2pdlTs0ceAWyWGciWY7q5DUxtdmz+1p0fG+TptkaG&#10;DcCEURj1mF6khugONRxag8QxQpaWjDlL3MGNgYWBJRR0Pds0a8ENgIIHxQMQqUEcDkUtWGrUSJJs&#10;lYEdjMYCKBLwSAGawVuoQ9wZ4uQQh1voQkgCFbkw4xytD8Wo/XkH4lyyyYBkzvqELpepE5HhGwRk&#10;pcIXVwnMDi1i7pp5VCZ9QFIQS1AUgKYKS57G0KyH6lMOVJcmVECdQPEQlJShCAO1Cfq3NGGAXEtg&#10;mYUJFVitmDSnbDBKZByDEgbOkJZ5NbjgiQuJkmCUwsYxqDYQEjimWmf+7FtfeeTQoRdmCsViA6tj&#10;TeSAgyrF6gaoGEC0ePjw39z5736tfcn3fOBHd9xw44RbqREqEs81Yix0HGHu2FEZt7tm25UHHMoY&#10;GdRkExsDQQnev20UZcFx5/E5vNgLsdVzMcHoMpjZiNmiAMYZQ4lRnJRASAw6kcWvPRbi8XmNX73C&#10;4KKSQTN2MUQ5/v42jvdtKaPICOqcINCJNxYhBhUnwvEgwr97PsLnj8cJ2+QleKPOKMYZg5+CwI30&#10;dSJ9bieCGMLheNv2EWwv+mjFatXGwIQDoow9+OXP92ZeeKF33Y/+aL06OcmtpQgaDfPEX3x65oUv&#10;fuH+5tFjL8AYkq73PFm+qWCU0rrHne318vaRQmF3weW7XUbHGSVuchxIdbkgIBTQxoatIF5qhPGR&#10;04vtx840u8eVMSEGm5umlSRrsdK4owasZf0xs5TKXrK5yAwAn9hdv9wtiEtfjWk4Mll+y/f8g6uD&#10;sCs/eezZ2XwZMXtXbwSwtdmuQ5IDEVgHCLHz3HkOYLGclinPaK2q7+YAl8yBr0EAa3ng/PAv3GI/&#10;/Z8ewGsDuDbFcmXpzHxZMbuQsUxZ0cmUR91MWTHVb5FiCrgq6SLZZ72KUmtzrtmV7VD2Fnrh9uu2&#10;j40JSlmsdbpJJjotRpNLn4WOhBhQSiEpoIyB0gzD9Z3YM3Ixmu05gCai+oECCoskfJp5sJPn8OWx&#10;X8diGOFdwU/i4hf2g4x0IbYZMJciDgXiwAO1FNyJwESckBeRBWEEpV0MTpWidZqiGyqc/tOTCE8E&#10;2Puf92PLdRVgPoYaEVg8F+LovziKqf95FtoAPvVQ3c7hjSentuUOSLKiP1pGvMyCCCBuGTSOhFAx&#10;sONNWzD5zmFQh0G1FcgKcQcCAm4oTi6eVPcevOOItWY20SfYbKJ83uMmq3vZdEk7BVkMgP2tOz9m&#10;PnHrp+yAcv3yPOkGQfBib/7Q5aXhd7nalmgnBKEUbsmHZgBRyXuPTQQSWyRdak6xgJ7TBo0lKBGI&#10;tYaD1Ky0r/2yObCVlv60YIDvwGtG6AgDcdLD3jsFZj9MYJw2Yi3Qa0bgkwTN7wcqn5Jw5jksSzjX&#10;BFdRWGZXwNa3E2mtAlkWLCKQNQl9q4V7tQsRELCYouVaMGLhCgrXcpQOA/w0h6JpTn3BBxCCWIAR&#10;kwEMFhoEAqkA2xqg4CQTdYPuNMIodL9syAgIS0GW0TAU6BEJHQfw2jGC+aXgyd7pw88dO3wOQLfX&#10;7bYGaFt1BmRlx9nqJihreyfvvuuuMw8+cLA4OXnLvne88xrqucPEGE4dR5955JG5qSeeWLz0Qx+6&#10;cu8t122jnEGFIZYnVBYsprFZbx+rY0gIfOPEDKaCCG0hsDPVYsUbcLD9+lUJBBdzgdNUY4kqWAnc&#10;fizGkabGL16l8YFxDSU9EO1g0qHQNskqtJaAEo2aF+D+xQj/7IkIz04rQBBAEHiMYidnKBG6jDI2&#10;Gib9fLYTQYQuI7ht+wiuqpfRkXpNpBphFEZZsnTyZPelL3/piWPfvMOt79s7AmPi5qnTp+JG47iR&#10;MhCMFnzf2TJS9AoEqOwaro5UXbHVE3wrpSj0G1Gz3cGUEPCkUSFa6oVnzzZ7p2bbwcGpdvdIKHU7&#10;tw/3De1MpnSc6YwmUW6vlSu/Yw1AgpTFt1ht68AB8Ls+c/Ced37/JZNjOyrvcQti8pVMRUJAxvfU&#10;3vMDP3ej+OJ/e+KTBx8+d3IAsZHdd7+tYOtCxPB50Xs2dCULlmjuzaM5YMVyAIsNuDDA4E5Hnbur&#10;3Ncmx7hZAPjuH7viNQBZL4vlyr9OirVdijpTVpQp2OqDrjADvDKaCpKWT23/lLHMSrejuPnkmXlN&#10;CWU37hgb5YQQCZugWprVv9AUZKXarZQtkoaAEYKynzSJ9oIOXL+4gb0BEnG0IXjx9AtYaBwEr0h8&#10;LfpXONb5EK6f/yAK8xSFsRDbrjqGbVc+CiZ6mDp6BWZPXoKoVwaoBbUJwBHDwFBBQBynaLckZr41&#10;DfWPFfDrF2PLW0fRONnESz/3EqY+fw7UMpQ9gfIeBqeciN2zXY9aC1jDwHgMxiRAGOKOg2DGIFiS&#10;YNzHvncPYeRNFYBS6J5OyjYpLrFGw4YKHRVi1js5HdCFR6y1c+uAqiBXjsmWDTfFZn3i1k/Z37rz&#10;Y3qDubjqAHLm9Onwcw/c8fSlb60/egUffYsPV+hOBGIBUfBAaTLdlVWJDmoTQ5pwDl5woTsxiDZg&#10;NH3SlGxoVGmJhbAcpFyGhgVfimBJAYUXFMK/7WDquypQpAeuAEY4oj0are/rYutnylBtCuOZBA9y&#10;BUISw85UvbySx/i6gyy7TNcJxdArdbH41h7IZYBoS4SCwngMwhr4EdBwHRRnCygfZAisgMcU4roH&#10;zh04liA2BoSkbCkly4QdM0AEA8IZiOcMWFLyqzgDsRRW66RRgSyfJ0BAIVohTBDDdANMsXDuS88+&#10;9PSpc2ey4zbrwyRzGxNy+tKsVjYAwHQUzbSOHbvjiWPHHkgPe/1Oap8XCqM7b7rpTYRQYpTZ8LVI&#10;nTi0X1EvYdQTuP3kLI41IxxiwBZjMErpcvvaeiMvTlfgXYyhRijOQCKmwNGGwscfNPjEpQY/u9/A&#10;pwZd6Sb6OgsIpuA7IT4/FeH/eSLAbKMfcE+xlTFsTS024k0MFRdAx1qcCiMEAN6yfRRvGqsi0Hqt&#10;MSkBjCUIej27dPpUzygVqKWlhaUnn5xzGC2WOKuXK/7ktupIqeQ7FU7IMKPEdzkHLFIvxKQTk9Bk&#10;a2GEgFGAUWIWgvjIi2fmjsx3gzONUJ3oRPFi+n7y5H2y2X00A5xInAFb+cpRfw3LlJiJyvw+cvs/&#10;v/G79ky0GxH7jZ/52l8euGH8kVvev+8d2y8evmFoS3HPK5mWW3dV3/nhn72hKP77k7/39LdOHV2H&#10;1crbUJuc5vUNWTrMs07A6ky29YDXoDsZoM/COuVDMwB0mQHs1aoN7M3fs89+9U+eeT1X5AthucyA&#10;siIb8JpUbjIMYvV0euTv8wu8/z9CpTpTrW4jVHrYE4wpleBkmod8oCDEgqVgSxkDqpPPe9Eilnpz&#10;IEULG0tYN+lIXPZkSt28+35Ni8153PPsX0NQDU4oRCHCGe8zCOiT+NjOq3Dbex7D1hufhvYltCE4&#10;8NbPQfd8HH70u/DkNz+GXmMIXAQgkQX3DCoHAHGGoDEFLD2yhGP/+iiCfxhg4YvzmP7SFIilqNRc&#10;lHZRUAdQMYHRDLAU1lCAaJRHpjC64yVs2f8Utu55Ad3ZEbx0x404MneJ/SpeXDpWeXD+VvHOoe+P&#10;PjrsW5+EOkrKOWmen2sdLIYdfP3YF888fO6rf3v27OljA8TEeXAV5Urb+kL0WSnYwidu/dRAbiUH&#10;tuKv33nH1HuvvPmhneP1a0xoakQSMClBYg3lc1iXwzIGThmINuu25CeDk8AYDbdURNwMoaMY3HWg&#10;ScJk9SN98uQmsUnUi4llAhiqBRQCIEQPnZhi5KEqVM1i9qYYvpvYaCgDBJcwzH0wQvUvOEjMl60k&#10;Ep4nB7bwOmq2+iArk3hq3BjyLQFwIwWJklKqMQkLzJREJDh4XEH9gQj+WYbQt5CcgJUcKM7AFQWF&#10;hCUKxPIEHNk008saQCrQigcrWGYZGPxitVaglIFzARgLapKDlFIWURTDa4RgscTTavHUH794z9e/&#10;ds83j2RK2/lAc53TAAJrO8773oD5nLs4p5WNylvGim6lYpVUEIJuGP2UeBFbRJxjrMRQ/ez/nMKj&#10;T7b1j//0jnMHLvXmu23ssECNsXTAryyfWfjSLzXWKEHJETiuNNoEkNLiPz8V4kxo8G8uA+ouwVLo&#10;oigUCOvhz05F+OUnI7S7BnApBCPYwznK59GKIbOECgDz2uBUEMEIhrftHMU7ttShrIU0dnUXOJLu&#10;5TjWOPXMc7L79BN0R8W/vl5wvbLrOB5nnsupS2ky0xhNDsOcJkCKEpqu1f2fEVBKTTMIjx2Za754&#10;YrF1shvr+V4sl9KnLwBbXqc6lAVXCqtzBePVv7f8XudlPVmbif4lYRO7a6V3/eClH6ltKb4/aMfT&#10;z9x3+qE/+7f331sbLRy65KaJ/de8Y+fVuy4duYhx+nIM1DE8Xrrxgz9znVep+79/7+dffB6DTVhV&#10;5sAwSObzhgFamwVdZADwIgOAFcXGpmkWg8OhB31EHmD97G/fZu/+zCHc/6WXvp2Cjs2wXFl6k2Y+&#10;Drreee2XzdXC04YD0h9QklFSHyl5QxeN1YYFo3T5RJUaa9FlwjhpAafWQhO7zG4RJMyCli2QyhQi&#10;IoGAAjaG4RyE8lSsC8BoEGURxCGe6zwAUViCx2gSSozEs+uq6w7hhu97CBM7NFybWDwQABABsCXA&#10;1e/5KkZ3nURncQjCiTD90uV46cl3oNsehTcRYMghaJ6JsXDnIpp3NqBgwQhFddRBcQcFiIWOKKwl&#10;8Lw2mAggIx+TFz2F69/7KYztOQoZA1IDYxMvYf/VD+GlYyVz9htm6p7P9J77wgNPOvc/9+IlP3Tz&#10;+ycOjF5UKjklaqxFs9UwLdHsPtN46PkvP/Opu2Zmzp7OAKzuOiAr35ihBpW1X+YtX85RAJRSKvjF&#10;3//1B/XP/N+1a/2Jt+yvjB2ogoio00UUUzhDZbi+A26SjUpvpCC1GsRSOAUPccGB7kZwOKBdCm0M&#10;OCEwbDCzRbVF7FB4FnAjila9CDO/BK41YD34dzVQIUB8TaJLosbCUILO5RbmByRqnyegAYElaRkx&#10;OauvgK3XS7O1Cg5bkJhAlwzab+0iuC4GjTgiqmFcgtEeRcVYnPEVui7FFc9zjD9m0dMcrCBhyyVQ&#10;IWCYhVYGgghEYIBJGEbaL8kqCxZrsIIHQwjoRgItAlADmChOOvsoBbFAFMbQUQxog55VOBTPnP6N&#10;R778pb/68ueeB9DyC4WuNSYIwzDAYAF83jvQZCoZ+XU6y3Ktyqmz1la0NkZqA87JqsaJgS+HUlDh&#10;YOqFw/rUM8+fwcFnn8ev/osT+NAPXRd/9/cOH3E4SlGArcQBowUoEHBoCCJBctMp8dMh2M85zhGK&#10;GapgY4tPH5ToSItfu5JiZ8Eg0Ar/7ViEX34qhJWJHqvMOXYzthwouh7MJTBgIOBIBO7HtEabcohq&#10;Ge8eK+GWLZUUZJllPWT/cZRUCKQB0zFKzz8lLqoWdjiMgFOalvwSHSRLdbSMUjCSNKlwSsFZAsCk&#10;1lErjOdPLXVeeHG28WI7ilvamMhYxMneYIvIee6tvF/LTJTMAW6ZA116gAZar3NwRLZ0eN1tu3aU&#10;h/2bHI/vdH2+8y3fd9F119+2u3Hi+blDd33m0KE/+7f331uuu0/f+N69+6988/b9lWG/TBm5oD7j&#10;2mjhyvf+H1f8wtiO8h9/9rcf+1YOX2SDrskA/fZrDrb4K32AbK0zpeMGXfCN3GgvyP5/nfvy7Z//&#10;4fvtX/zGQ/jtn/063ji3dQHXBsvnea+Zzi2Avf6k8DgrFl2+dcj3JidrpYnJWnFkpOSVYJF0Hy4n&#10;A6dgq08O0MS6gFgDSmhqAwEQnYi/j7x0H3pDLq6rvg91WkbQDUBY2l1kKVzuIrIx7j7+FTx95rMI&#10;W7NwOVt+UVtGgPfdonHNDg0LDiV1In5mFVi2HdQOg/sEu29aAsQ84MTYt/A4KO3g6Ts/hLjlwx1x&#10;UBdA45RELzIQhKA65qC8nSLWHGGrAiUF9l75Ldz4fZ/C6PYpqNgD9zRcT8JEI2C6BWFj2CjZqy/a&#10;12b/Yiv22CKZ/40/il9cbH7uzH+cvtOvVOsTu8b31QXz7LnZE/ON7tTzjebC6VwJNw+yIpw/ZX4z&#10;5qSbBVsmQ+PHAKJ2t9P+l7/9H+76xA/+ZKT2XBmXenp8z/DEWLE+zK3jQssYTFqA09XOb7kRqJWG&#10;y3jipyV4Cuk0rC8AlXYb9u0YMmCLpGaQDAaWWmhtUBAMqjYCOb2IrruA6pIH8bDAS/tnwYQDIUTS&#10;2MAswustlooStU8T8BaBIWS5K4+Aw9KMZuu1tH7IarKMBY0ITCVC911t9K5SIDIBQVwbBNyi5TMI&#10;LVBgHFuOBfAfmUfX2w0puyDooEy3oEWBgo4TQGUtLHVArE6tLJK5qa0F1RrUd2BSC5R1C71JghFg&#10;LGQQIeyFMFJBEIrppYWFOAiioyI4+7v3f/GeO++9u5+32Qp6vX6mYd53cJB20A4AW9kxqAaALQlA&#10;aWXKURCEOooRWwbHZWnyhF0z3giSrtYwiPHI5744t/DcMwlj3G4dxv/4g9N48rEr8eEfu7yz/wr/&#10;jJnHm9lLmGQRZswYTphJSMLhIQTLcE8y3WUnGEWJcJyBQhgbfOmohMMC/M7VFp85o/CrT4WwcZJV&#10;OMoZdjC2rPAetEFZUMTgMJYjthaLOkaHWMAtgtz1DbNLdez+H/gwDTBG4l4bTJBlFktpAxVrGCbQ&#10;aHUx/7k/RvytO4igCcgSjIKnn3NKk2YlSsEYgUMoGKOIjAnm2r3mdLt37Phi+6W5Tm/BGKi0FNjX&#10;4rMccMoyV/m7HPC5HFA5yVZZTG4fWqXx7xMAY9uqO5mgI8uHMEp4oeyMXHrz5FsuuWnyzTOnmuce&#10;/fqxw49+/fip2//s2aOX3jQ5dvP79u4b310bKZSdTdtAFKvu7pveu/cTQ1tK43/x6w/9TXspzMqV&#10;8nupzh1YX1OwRdYtHWwSUP7WnR/bSGNCNgARuADif1Bi+PLt00d+xn7tz55BZynEPZ97EXNnWnhj&#10;3ch61yFLsZKcbo1l2OisP0rfNsMFUCRJBJioes7O0aJ/xVDBu2iyVtxZ9Z0xl3PXF9ynBIi1WaMP&#10;6KfZrzRRWZg02T4xPbVQxiTmgmkGWEg81CpX4rarfwQlOwIVp52MxKJpG7j7xb/CyXP3gdtw2YG+&#10;DzXff2sBH33PPCYqS8uLFZwdgLM3eTk2Va3bRJxPGQdxZtA4JbEwNYLeQh1HHnsbps9cCdkI0T2p&#10;4I5QlHYyWE1BEEF4DXi1s7j5A3+FPW85B9idgEy0WVb6aaByC5CngHgqKZBRCqkJnj1lz3z8N+zX&#10;nziM2RxgyuQJLn8MB2ix8mXCQQzWBVs6DCgdZhczhpUA875JYQWJqeAQgPr1l12169M/9ks/Nloe&#10;Gna21MBjBelQwFgQvUGUi01a5Q0j8JkHdXwe0UIbtF5JMt/CMLET4BycURhroayBMYlHEKUUDATa&#10;muUIHxNEiNsBTBiAtziI72PpAy00r+6gyyycrgPPEMRcgR9nqH2BQUw7sG4SFWU5TXyjaNrN0adn&#10;6WsAssxK2DWVFvFQjPY7uzAHNKjxYKxBlxswolHthgg5Q1QuoDgtsPeLDsRLBFEhRrfIUKpW4RR9&#10;SBjIfrZd4twJpi0EdxEbC00tgiBAfbgGta0Ez1JIo1d5LuUHgmsFQmbQtBJxq6vvP/zk0an5mcUn&#10;506c+exXv3QkiKMmkvzCfoZhM1c6HKghrOzZbQGgdew4WWd94quZ9OXIMC/VaBX8cnnkzT/2Y39/&#10;/0d/9FZQwjk18AoeCCWrwKMlFiqSMMJDPLcQ3/mL//K+Q/fd90RmI6eEEOc9777imut/eOxN75t4&#10;XlxDpuDDom0FHpCX4zPx9+Ju+Wb0rAcXMQQ18EiMpFeYJuaOxuKkVuhEGkWXYrzK0OoZzLY1iJN0&#10;FI6n2ZJq1UJt0rIDRdsW4UJiFz2FCs5iyho8Z3ehNeegcPunMfrYA3C1AbbvwHW/+MsYvegACCOw&#10;SqdO/onRqZyfx+FP/h6Ch++HMBqC9UFW8pHRBHAJRuEyBmOtnGr3ZqdbvbnZTu/0uWbvjDY2TPpV&#10;l8FPtpSXAU1k0HoWbVAizDfuZCN+8tWkPNDq71EegMI/+vV3/cDOy0Y/IRw2vBHVEPVkeOy5ubMv&#10;PHzu3OEnpxdLVde99JZtWy+5fnxyfE9tdNOnT23jM0cWv/I3v/PYn504OD+1zkFYDjgAr6nYbSau&#10;7HVhtDbLdmXA1ys6xWcf0xiLyb11fOH3H8eXPvkk2kvhGxlc5ZmpPLWZTTlnmcULuUXNFYyOMEKq&#10;Vd8dObCldu1kpXhLyRMTLuMFpHEKqRE8lFkBWPkn1C/pWWvTKgxZieoxKcNFKHQirEzuOkK3+Ri+&#10;+fw0Jnddjq1btoFTBwtLMzh06BHMTh+FRzQYY6mrcXJQsBbYPmYxUe+lZwkGuHsTkGUB2GBljBOA&#10;UhdgRRh9OWp7u6hf1QHMIbhlieZnRqC8bRi6ogvKgDj0INw2rnrbF7H/nY/AKVl4woftXQMjLayN&#10;0nbKtLxAa4BbA9gQEB6GNREoIdg2TGrXXYTCE4fXmDdm9Vb9iZoFW3nHdzmAnh7EEuTHNunrsjYB&#10;A7Lscb/jV2G1mW+PUerddv2bRzxQR7guLKWwFDBSgpCVsu66uhNKYUnSYcjrZYRLXZB2CKdahHId&#10;cEqgtUakFaxOxhETbJnhooxBKQOlVFIG4RxewUVkNKQfw40CVO4UiGQR8pomUO6iG5VBjAN9aQ8N&#10;36LyWQL3HF9xw+NJGRFAArhebZ+tPsiyFsQkYCgesWi9W0JdbAHNEZEQlmg4koKCIihQtL0eio0C&#10;tt1bR3j0HCKXAs4YmJuYkmqtE4aqP+ktSQ60DJAkzXeMFEgsYUfKcAmDjEJYTlZCvAdoNuacGJ5h&#10;GA4IOjHBAydfOPu7n/6j57GSX9jPMOx/no3ZyQMsu44cKW9cmme5WG6T1wB00G7b8sLCfXZ+5mo5&#10;PDJGwNBudsEFB2MMlCQu8Vpq8GIRZ0+eRunhh58+9sgjD6bzq/+c2CV7Kjt/7rvOXfdd+58XCFJL&#10;DAuUIfFd7pN4i3sEf6NO45C+BD1DcVBtxcl4GIxYCGoQAXApwW6SBFM3lMaR2SRSizkU40JgCyVQ&#10;q8SzBtJyBMaFBIehFDezx/Hjzv/E28RjqBADwgjOiDr+5kQRf36wibZmiUj93Gk89jM/BbJ9B7a8&#10;+W0YOnApmOBYOHYMjScewZZWA/H0WbiUQHAGzihEWhIUlMLlDJQQM9ftzZ1a7MxOd3rTzSCeSboF&#10;LckcsrIHu0HgKhwArqJcqTDG6tzV/jpmNjgs2gGyoTx7xBhnRUoJP189xy0I75IbJ/ZecuPE3sZc&#10;r3X68OLsS09Oz37mvz7yRH1L0b/yzdsnDtwwvsMtCGdDrRwjzo6Lhz/4I//yzVu+/ufPfvKRrx07&#10;PEAbTjJjNSt5ek3YLf56w49Xo63SGovykI/aWAF/+iv34vb/8SziUL3RgBXW0akBqxPM6QD2yma+&#10;zzzBSmVXjAnKdtV8Z/uBLfWLttWLNxKQXYQkGWPGmES0korYbUpTkYwDPCXLB/SkVNFvoiLEov/X&#10;1iYbMLcwlkAphbbUKlLGGBgitUGkte1NHcX02SPUJm5MIMRSQghxKQGlfNm3ZdnywVosdipodIBq&#10;CdBkHIxtT9/QCKt6A1gVYHWg7/Okh0G6W2GgEEQFaJloE6gDaMmhQ4KRrWew44YXMLR/FMSMAoEP&#10;owDiRIBuAaazsk/YECAOwCcAB6DmEFhBYnEO9tDxZaFvMEB3lTfGjdZhsfQ6ouJ1Dxm/defH6Lq/&#10;YzeGBFidNiCzYMvzvPjaib1bC0S41OGQMImZpbZJniPZuIJNU9ZIWwtRKSQAa2YJcAWYL6CNgk07&#10;TS21SUivNssgrV9K1FrDUgLGBajnghgNaA1JCaIuw9jXJcpyCOdukTCijYKiMIFFtFOg+RMKha9Y&#10;lJ7iIGFyTrYsOasQ0OQ1EFxgdf48pUKbeEHRmKB3SYiFW7vACAWTFCBAwRIoQhB4Co6lYJagNltB&#10;7Q4X+ukmvMoIZKwgbRd+sQowBmVtGsDdd29PYo4MAGkNuLYQYQxb8CB9AmHtqm6Z9Z5uyTA4hCMs&#10;MkBG9IYdF9fqtbpeaiz1du7ZbdqtVrQ4v5ANjO4NAFnZEveqW2XPbpuyWlnmIiuQZxmgtca/8Otf&#10;+MIToy+9+IXL/tHP/tCu668v63YHOtYwVi672DPXQbfVxN2/+iuPRs8/f3scx43MRk8v3jde/9A7&#10;+A037jtVgkziGpMLwwAxAYhJFMHxo/R5gDwHC2BeF/Bbjdvw592bEEqOKgthqIZLCLazpNmiSTQY&#10;IRjnDFtSC4mEa7cwYOhaD9vZEq73T2CU91AkS/gg/xtM2FMrV0pbbLOL+NlbFvG2UY6f+jc+ZOSC&#10;UQKXENDZswi+8Jc4/UUKyjg4DKrWIKYELmfLrBVnFE4KtEJt2i+cnT9zYqk9HUrdDKXspu+VTdmi&#10;/jolV2usyCAwFeTWhbweK8uA5Tv819NBD2Lm+3uayZIJWml9nvPcIM1VpTZaqFz+pm37Fqc7jZmT&#10;zaX5c53OXZ859Fyp5rqX3jQ5ObS1WNvoMUYmSm/63o9fu2Vyb/0PP/d7j9+HtU148etVSuT4u3Sz&#10;gF92UBsr4j/8+BcR9RQOPXYORts3CrhaT1u1nv1FH2A5mTeWAmD1grul6jk7q76zu+67l49XiuNb&#10;K4WLHU7HI5lkc5nVEaYk6zTcn7DWJl1MSlsbKWViZbXURsda61BpI5W2GkYHsY4jqeNAadmJZNyN&#10;Yx1ra4kFAbGEEEIIJYwkumXAgjEKBhDKKeE13/WHy36h7DAhKCU0tQ8wKfOorcXX72ng2UM+/q+P&#10;aFx2aRUGHEbH6VW06bpZT0FWMvatpaBMIbKnceawwdHHr0PQ3QruBjCKgFINyi3a7VHMTE9iNG5B&#10;2AK0pgmDRVwQOgYYB1BLKRVMAStBiADhY4ijRYTNKXPyrDl5dIqczSxSAVa3v+eBVZxjsdQAnQvB&#10;5iKg7Hpslijy80GDQVFVEYDoPW+7tbLHrQ+7TDADwGoDbS18zmFSnRDZQJhsUsKISQvtGDjjdURL&#10;LUSLTRTGhiA5hbYK1hpwzkEshZISSDv5rUndytOA6kSXRMB9F5pSqCBCNTSwYRX8HmCy3UXrlhhx&#10;JYSkHE7kwZaB7odj2GGJ0jf9xK3HW8FESWxPOv36HYn05YAsu0Kqpg0ii29eQvOtbbiMo9RzoIVG&#10;mxtEVqMGFwXLsUTa8Gbr2HrHMHAwAnU0bCDBSg6wtQTK3WWGLHlqCXdMLGBgoBmDsBw27AFaw9k6&#10;Bi0VYgJQwZMxa9cXczqGgBkNQgGHCXKlv2Xy5quv97969zfCmXNTLSllC6sbN4LcprtGm9UvG64D&#10;tgZFj/UB15rO7263S7qPPv653m/8+iz//u//nsmbb75YFYouTcXm4dKiXDpyZO6RP/zD++effuqR&#10;9Hlmnxe9/vLx8R9/z+JkzUvjswgAWgfc/QCpAjDQMCCGpz2IGqNsCT9cfhQhrWDK1NHSHCdkBSEA&#10;j1qMI+leLFOCrYwtewAow9AyDjQo3lM4hF+pfQG7nCnAiNQDbBeM3gmrFgB1EtBdQAM0AK6+UuGD&#10;7wrxV3/LIZiTCtgTUJ0cdk1iEk0YKE06GzllAGCkNursUmv2+GLnbCMMG1KbnrU2zgHgLEhKD34k&#10;zr2n+fVK5tatKKe/MuuA5PUA1noynkGKTxL0ZFtrEzFOX9YOOzxeqg2Pl2pGWxOHSiqpdXsp7E2f&#10;bC7URgsl1xcOWUfEWKy6e9/0gf2/MLa9sv3Pf+2Bv+62InoeDfhrotX6OwW0amMF/L8f/iyU1Jg+&#10;0XhFgTqvYzkwb8yaN2/tv7Fse620e3u9dG3J4/tqnndxyRFbqr4YcRkfirVBrDVkyhYsl+XSbDPO&#10;KByWnLa7kQpn2kHQCqWMlFSB1GEriqNWGCupjVLGqFibqBfLqBercKWFC4SSZdhjbZ8WW/2a8maz&#10;HAA70+xQOkNY1XOLWyuF8ni1UK35nufxxBJVm0TjdfpMBX95h8GvXglQamC6AGi6s9ECwCvpFUmi&#10;dahHIelR3HVfGY/+0YdROLsPpdEYhFsYDTDXwgklFg9Xceedt8Be/EVcvuUYHLYLxorUWowlLJkF&#10;oBaRBCAnZ1buERjNzS/+Nl743P3krnOLaGOtCe566QMqV98nmcWG4Pwd4cuTfaNy4dLR1kblQ4O1&#10;PkfL95sOXDWyrzy2z3EEkzwxvmSUgnMOaU1qNLYO1KIEilgIZeCkcR2m4oJsrUAenYZsd0HrpaQz&#10;K4qgtYbjOCCULneAGdNntxgsSRgdZQyYEChzDsQSLWJAC0AxAMbuNzAdH1PvKoMOdREFTSAw8AVH&#10;+G6GeDRA/csOaCexMrDCIjEUweqOxAspJZplkWJaKrQwBY3um7to3hDAYx6qsYsWjyFpDB8Wmlks&#10;UQLqeCgdr2H8yxT+iRhRkUNSjV6NYrTggxEXEVY0Voymz9UmgeyaWGhG4YEiCgLIsgOn5sE3FopY&#10;KOgNA8EtgAAajrYQikBagwPV8ZHvueHtO26/55vPh2GY93bLlsLzDvBmEMjKgq2MZmtQp/l6JrwE&#10;AJl99tn7v3bkyLM3vO1tF++/6spte7ZtL55aXDRzhw41Hr7nnlPz5861Moec/vMiANh1u5eK40Nt&#10;z8aAJQTgWwHn4iQBfhl5JUy9TfO0CN2Oi3wfv1Z8GC6NcDSu4t/MvQl39XaAsRiCAntTR4F+Z2Fs&#10;KLaJNt7uNsGh8SHvUWznc4AuQFt3ZUpTCjgTgBgF5HEgPgujNVgEfOjtCl+/T0NFyWGXZ8BWv4PQ&#10;YYlmsR3LcKYd9qZb3dmpVncmUjrAin1ClmnK6URJlnnPShyCdcqDWV3Sek06dgOAhU3qS/Mmt3bq&#10;WOPMnstH5xyXb3kluy9lhHpF4QICpZpX2OzfCZfVDtww/lM/+19v2/mVP3r6D5659/QJDLaNGnSI&#10;sP9bAS3XF/i5d30KS7PdNxKw2si2og+maIapoki85QoE8DmjdGe9vGdnvfzOWsG9vOqKLYyxEY/T&#10;osOYZ1OAEshER8BTLwZlbCyTVGdiLOJ2GC/OdILGVLPTi7SOlbZhO4rDSJokcMXASmu0MVbmXkf6&#10;XO3yxDAW/eNzqtTq/67NM3F5p39mrKVLQdhthOHc4bkG8wUvbCkVamNlv1z2nUJRUOFxQQUrIggV&#10;/AJJHOaNBREMhJdgwZZdRglzYcQinnj0Rfz5H21H9zEHNxkfSnYhdlkwQRAuGugTGipycd/dFH96&#10;bBYfe8dJ/JO/D3ilS2C6OnkZlgKsCGIiWNPBst0YMzg6reXXHubnllqWMWq4NiZ/0lkV+sw4JZQS&#10;KmPNcgtP9r232FgAbwforQbefuljnzufrjFveKsAqJJfNNvLQ3UgSdMBpaDEJvl7Kbu0sW1p0lWn&#10;lYElDIQCgVUQI1XQZg+dhRZ8TuGV/KT8ZXSixQKWI3qstdDWgKQ5iYRQWFgwWEhCoQsVlHiMuLOI&#10;Fo3Bi0MoHVSYWOxh/ntK6G7rwFNAjxBwSSEvZ+iNGox9TsM5nWiorAOAERDDAJbRbfXromQTpUKT&#10;PBaVBOFkhPa7OlC7FVy4IBFF2wC2VAS3FnHQgSYOLHNQfR4Yu6cI2XCh6z1QpaAJUPIK4F4JXSoB&#10;lY5nm7ToJ80mBgZJdy8nDFE3hFQabKIOywGmKYxRSVPBstJxMKMFAkQOAQFDQBSKDGR/cbh+1VVX&#10;eU8++eR6AuiBIGsztywQu/h9H8Cjv/s72fGp8k8vs97YKAjUfbff/tR9t9/+Qk4qoXMao/7mJwA4&#10;B2f3TJ+eeaq5bwwlSqswfH8yzYzCKi9tCxBRAXgNgIAgBiSdHnvdFvY5bdzZI8sTJntNO8bBXtbE&#10;r43ehxtLp2G0C2soiN0FbZqAyliHGbtSrXcOAMQDwmOAVJgcsSgVgI5aEbdzSiAohcMZjLVmutXr&#10;TLd7jal2b64Txm2sFrJHOVY9/UjyYCr/eRaM5Q+HWXuZLIOZL5ltZr3azDrU/9o88KWXTlx03dbH&#10;ilXvEkLAvj21J8K37Ky+7wd//qbdl9+y7b/9z//04F05mYfBakH/322N1su9yVijtRC8EXRWG/mC&#10;9UXsNDPoKCNEFF1epISOuIJu2VWr7NozWr226olbGKXDlEAAhBMCKtLTj7HpycwSxFq3A6m67VBG&#10;bRn3glgtLHSC2XOt3lKgtIS1RFurjenXxUBMkgBv1gGHGWqY6By67/9dFgCwldC5NQBLAHZVZ6S1&#10;4Noa3onibiBV43Sj7XBG/YrrVIaKTtmr0kqnJx2/FoL6FUDHsKSHKFwC94pghMFaDcIFjAjwF1/o&#10;4alTh9Gr/hvQ9o/hltlbYXQI60nos0W0EOAh569xpnAXyOIMvnQHxZuuO4G3vnM3EIr0xJvgIEsd&#10;EMNAiAVJgWunYZ2aW7qhsoVvl1qfne8GJ5q9+Iw0ZlpbzDNKtEqAbVJ9U4botZqEvkYlu3HYDQCb&#10;HUDD23VOh/lkBgzYzPKPZXzHsTXmFRQ0pyZpGOKEgRogJDrZ6DcAWsYYcAsYShDQJEPakRrUpeA7&#10;Eg1S1GqDMQrhJUyWtibxvbIWWuskjif9H8SkBqQ0Gd9UWxDPRbtu4FMPXkQRxhKmIOAvFbH9LzsQ&#10;t5ah9zCoQoAmi+AYisKwj9aPxCj/rYH3lJdseg6F5RYgbK1uy5LBznSrSoUWXFEs7V5C+7Ye2CQH&#10;YgJKLGJuYY1GoRUDJkJYLMFTdYzdH6D6EIXT5QgLEZhxYVyNYr0O4pYwZ7uoxQwxtWmjQAKyrE3K&#10;/poCQnDwWKPb6oANF+AOlQBrEBoDawDBHQAqNZYlAxcnSwiMMfAMIKxAj4EQSmyv0w0wsL1/zQaz&#10;bslwM7f6FZfbpWefy7Kr/c2c5jYunWFrnMxBFDmwpXKlKPrnn733xMMPRF/7f/8+//CH3z1RY8yF&#10;VnLN1SCinoIspNKDdFWnCvf2JnB/OAZGEqC/pjvFAsMiwG6nDRgCalnynpESCC0ApA2rl5Lg1OWn&#10;rRP2VOwANQFQPI0XjlAEPZZ0D1IKhzG4giGQKj48tbg02wkazSBqxHqZvcqW+zPsFMlq6Qb59OVB&#10;Vtb7SmKtmehG7NVGAMueT/KAwdF8BoBuLgTht/760Ncq/6d/6fB46cZvJ44oVtxLrnv3rn89sbe2&#10;68///QN/Mn2iKTNjlV7IgeN/SaAVBxJam9cDXJ2vHDioS7Cvs+o/QUYIcXbUihOE0omaJy5yON11&#10;+daR/WNl/4ZYmZIy/UWApG29ict6V8peJ5SdrlSLc51werYVtEKlerHW7cVetNSLVWdlgbLZLkWS&#10;kWple/YHTTCdEz3aHDgYNJGyrz0LrARARAq4nPRnIr0ejjZGaEDEWjtBLJsLvcCf7rDqb30qnPx3&#10;P6uKxB1Be1Fj6tw5jFYMqjsqsHYcUBqwEsGZc4i7Bg534fIAh/mfoNucw20LPwoGhdNkBncWfwu2&#10;chQeM7BgCHvAY4+28da3NUG9LTBdCiIchGEDpncMxaKF5eNpE8Ecnn2hTep+qeZyp+YyduCKiWE4&#10;lBqp9bmeModbYfTCTCt46dh861Sk9aKxtpu+Rj1g0xqkcxj0caPunfUWufWo+3y3DwDAEw4pEO6A&#10;C6K1gdEq8cWSElrYlS7T9VZQa0A0ILhAiyk4WqFMHERxBAyXMBRtQfu5U2gtNuBVSnAqBRAk3aZW&#10;ashYgjAKzkXqg5X8TwoCawBNNLgJMNQk6Lp1xCMadKkDN1YglEHNuNj2JQe9GxXmbiYQdQmrFQwh&#10;4GWK+R/swd8tUbu9BBYAxCVpFTAB0ZYgtYBIS4nZy5hxe6eWQLoG7bc2EVwfg7o8lR0TGBZCcAIS&#10;O4gKAHHKqByVqN09g/LxEXBSAWgAEUrEngNa2QUqDBwTQRKCOaZQ0alvHVImyxgYawCRvGWqHYIo&#10;BXfbJLgFIqkQaQXXceFThtho6HXsHSwAP7ZQlEBQBhvGCLpdeOCiWCiCMaZq9bpZmJ8fZDa5qq39&#10;5YCs/m3LLbfYmQcfzJfL5YBNuA+0+AD5RN5jrr8/8TCM42ePkwf+/Z/z6mVXDH/vpXuNIO2km7m/&#10;5BFeA1hlFX6g1AKOxl+2L8b/PX0NzvSK2OMEcAlFZFdOSAIWkYnxxU4J10b78PPVF8EDmxiYIok2&#10;AquAUAdWzQM6zoAtBUYcaLEFzz/fwK/8HqCkj4JLIShDoxd1jy+1F+e7QSOQqmutjXJlwYyuivQ1&#10;ofmkifUivfLC9myUzqBElY3Yq82WBzOnFLKR3mm5Ueepb506Ryj55Pt+/Eo6uq1y/bcTSzBOa9v2&#10;D/3sx//DO4ce/uqx//a1P33mGAZ7Vv7vBbQIIYgC9XoBq/X8rbIdC1lGZ5lxIATe9dvHrtpaKe4N&#10;ldxZEs5lE5XijlrR2QlLRCAVerECAEkIgcMoD5SaO7fYmZppBY1Q6cW5XjCz1A3bBpBSmTBMavZI&#10;gQzPlKX6+VJ2wAa+XlzRIDCQB1/rWRAMApl975zUS4f0/ZwEYLOeOh4A1wKu1CZc7Jjub/+1an/r&#10;aTpx2w3d4tzckjp0QpBbrqqVfuaD94utW7YDbBJwF/Fbf3oUzx114aSt4J6QWHC/hkeDGqrhFjwz&#10;/D9QpFOpXxdLnzDF0eMB5k6ewOhYGRYOrA3BzBHc98hBNHou3ndrDO5a3HHXNO593AMjHJQkYdt9&#10;6yRf8G1Fl27bWvZvvWRsyL5173inK/WprtYvtYP4WBDFx4/ON6eXulFTGdux1sba2hBrzWTtecDX&#10;eifLjRbCQULUVVmiHR3brk87xchoAgbT0YhrCktCQhAC3zKAMRiWKKqY0mCxAaGJ47smBERZKKMg&#10;BIcvLaSV0A6DiWLQrWUU9DbYQ2eh2zGM54MzBmsMImpABIFrGGIKaE5ADMClAdEJECIkCROWzIJx&#10;ipIroISPoNkBiQK4dQqpAfswRWneg/MWi+6OAF3bBlNFFFkd5qY2ZifbqH2tAP+4ANVJ3wNY0j0L&#10;m9hZrHWcTLoKiQTUZITo3QGa+wxYzOHHFl3HJIsAEzCxBLMKxLoYfoxh+L4C7JwL6SQ2D4rFEAUf&#10;rOjCuhE0AQJQOJbANwTKKgTcwLMEzFrEFJCawJMEtBci7DRAtlZgPIEWLDgjqIgitFEIbJTQRIEE&#10;4xzEFVCxBDeA8F1EnKARh6hKgRYUbByhLsp4STVCQqnWWsuF+fkIg3Nh7SsFWBswHPmO2DyzJXJA&#10;CzmNTFbrSAggOKPVsXq12g0VTf488yfUA1gZyxO4/88qLv7jf3kIn7zzYczdaoD33obTYQArNYZ5&#10;sl4oa3FSScwxDpAa/v0XuzjaeAG/8bFtKNfKSRet7Z9fCyC0Dui5pEmBpIVd3+L0OQ///o889NoO&#10;HE7tXDvonVxsLywFUVMb08NgX74wDWPONt5kc1NDDLaZyfte6XXe382yVxcArrCRZhQ5CUP/eYZP&#10;3nXyRKcR/ffv+amr29v2D72ZMuK8jjDCamUCGetGezF4+vThxW8+c+/px04fXpzH2ihA4O9i1+E6&#10;xqXr3vIWEIQCUSBfb9YqG4qJ9GzM7EppiAOgvmDVy7cOX7ujXrpGAxeNFLw9DqfjFc8pcUoRK41O&#10;KFWo9XwstYyN6bZDefzkUvvcbKfXkFJ3u1K1pDYSANXW2kxXN0vBlU1AFZG5iTNoQ89ONJXRTegN&#10;GC1gsAldXj80qGuy70DcN1FNP5I+0PIB62MlaNYD4HcCKx98rtN79AXiSGW4tZHzyNEl70Tn2toH&#10;31Yr0uB5/sKJefrAoy5jEKTokDQWyMITCrPFz2KWMBRMZ8VTKUVIFsDRMz4euOc4PvCuGMytI2jO&#10;4Y8+ew5fvruCMKb4/b+eQ7kAUO0jCEVGS0GXO4RI/55YHhJGabnmsUur1l6EghdKY7s76+V2J5Tt&#10;rpQzgdRzvVie68VqqhPJOZezRiOIgkiZUBoTKW2ksTbvV3S+k+b5mK9sswLPMIpCKsXOtuYXWrUt&#10;kmkLE/TgwWCkUoBiBIgVGLFwqEWsFbS1MJyBWAsSmxVxeVpg7HcgEpsEO5sohjtSAt0/hviFs1Bn&#10;FeyWGtxyAU5ooCxB5CSpAlylJsiEwDKCfsdZf/gpraGsAucMlWoFKggQ9mJo4YC5bYwcNDBTdcze&#10;Ngx59RKs7aIXxnAMgdlB0P5hCf0gULyXg3YtrE9hWcp0IGkSWSXZMoCFQXBdhPitEs1RBSoVjKFo&#10;U46KodAqBKEOIr8Cflhh3xcF+HwZ3SENUmgilhTE9eAXSiCOABUCdjmA3CY2GoyCcgovUoCgUJyC&#10;xgoieUoIW10Yn2NocisCzhBpCc44YPqbOMCkBDwBShhIpOBQisC1WIy7KFgHQ8yF1Aaq3QGXMXrz&#10;jdZznVMnjp880cppc9aUs18pyHr0d3+HDChjDyol9Z8HyW3IHGvj2AgATghxdw+Xd1RcZ0+94Nxc&#10;L3g3wMra4WNLuOHqEggxsMYmfn+uCwuellgtYA1I0cXiTBd3PjAPvyWx7ct/gpmZI+h89B/gFDUg&#10;WqLAGE4oiQ53k9LSFz+F8Qf+Fg/FEX6puYT//EtvggMGI/XKwOFFwHYB1V5hR4lFrUIw1yB2vhuG&#10;55rdxaUgatrk4BVjtWVMCqbWAKzuABYrzGmuBoGrQcbIBi+PNb8QcLWR8lEPYO16Lz05ffq//MzX&#10;fv+7f/zKp699587baqPF3cJlhdcCd8hYR2FXNnutaH7mVOvFp+899cjjd5x4ESu+ct2cpvA1u/HX&#10;EVyRdSbiGqFdzgUbv3vvj9qwp15NYDVIa5UFVyynvSG+4G7ZFV4nkkMV361fNFo7sL1WvNVh9IqS&#10;x8uMsGrB4cymuVatMF5sBvHZ2U6w0A6iuY5U5842u2eaYdyBtUhE5/2uPUtXZK19UQmxyQAl5wvT&#10;1uswV/nvr0clZ1ms/NdZ3UX+WvJMGbFfOnUyZcMMm0X6IKuYAq8iAN8YW4iN9VOAJtrdOPjU5x9u&#10;/c3XuCDQPI4tJYSKmu8UthT9Yr3o+0WHC0YpKJUgUIAVMKnmxdqM272i+LMv+3h+egx7txscPLoV&#10;Dz8aIAxl8gIsQa/Tj7wgq1yZeQZo9YO3l4/j1pI+kBGUlMdK/taJSnHZBd9adLWxHRC0zzY7C6eW&#10;2ou9WDdirRdipRcjrediaRZ6Us6HUrdibcJNLJCbofyzJWwXgFsql/0nTr20cIUYefrawrZbeoEW&#10;iiiAaRDO0PQBRxCUNYPHGDQlCKERawnOGYjUsKnfFknXW5NeX2ISG5HQSvDJGoraIjp4Fmy2gZgA&#10;Qogku5AolEBQsAyWEATQUCQBxdwmXZCUJ2cJrXQy8l0OwQsAZTCLCkq5iMs+Cm2GHZ8BvKNlTL/d&#10;Qo6FIFqABRSsJhC+K0I0HqNwj4B3ToBoBgibAC5CV8gOA8RjEt23BrAXGUREodRzYAUHiefBQoqG&#10;N4yOX8DYosLkVynIwRF0LIHjhzBtA0NdlLgBczl0qZBYTDCadFaaFYNgbU1yOOACISGIjYbjCLgW&#10;CJptaKNQnNwKFBxYaPjMgTAGWmkQV8DCgDAHWlBIrVFwXWgCxDpGQXgoGQ6igbDTgduKEIUhFknY&#10;/dazjx5ZXFwI1ikVvmwNRtpxOEgjSNbRrLLcGrue/pABIA6nhVt2bT0QSXVgpFQ4MFr0Lzcwk1pb&#10;xMYgiinue7CDD7/fwityMBgEPYXDh9rYs7uKss9Tux8KeAxff+gclloKgjE4UCg8cjfOTZ3Dws/+&#10;CxwTDiBjoFAGP3oII3/4OxhrLYCRBJ4//kwTzx9p4ZpL6kkAu1mJSSKuB6AHHacqDcFw+GQPx6Y7&#10;3ZNzwayxNiNiX2anOgDpb/Dd3M96OXDVt2wYFOel1pF/nG+d2KSw/RX189vc80rbvhFkx8JX//iZ&#10;B776x888/a4fuvSai67bevXIRHlnbbQwzjh92SxX2JO99mK42FoMFpdmuvNTJxpnDj507tjU8cYc&#10;VqxNBvnGWbzy7NmNEcmrGcGzDrii63y+Ht28Qdlkw3TVl1MSzGqc+ve+yzap+U6x5rsjodKjYyX/&#10;oolqcd9Fo9VrBWPXSGO4wxhzGUWsTdwM46VmGJ9b7ATHzrW6U+1IdgKpZpd60awyVmVKbGxFX0Wy&#10;jMQgxmlQ/EH+87y53Hp6IZ0bUConjN+IzSIDKGKOtXYVYnUpcTkWppB+9FOwVUy/V0hBl4uV+A6R&#10;0W/wpCRLOKeEM0qFz5k3VPD8oaLnVwuuVxRMCMoIJYnrqklALIxJ/KISHzGL7DjvZ44xSsAIBWdJ&#10;N5jI5Ir1W7H75URCNm6xH/RNh1N4nKcX2UJbGKlNW2rVjqReDJVpRUotSmM6nUC2W1E8H2vTM9YG&#10;sTKNSOm2sTZUxihlbBhrHUVSx5HWsTZW594nrAD3levuCKf8ez/3r773g2NXfl+RucUOI+CEo8w9&#10;hK4BBIUPBkIoiMsRGYUojiEYh5YSnAHwHWhCQI1NNhwCWEqhYRKgJAQc6sAenUV46Cw0Y0C1BFb1&#10;YbiFCwJqSZLxBpN4SaV5m8QSEE4TTZW1UEoBxkIwDkEZ4l6EqNEEbUlwL8HytmvQ3R6g8Z4u4r1A&#10;aF3YuAfQEFwUUWy5cO6VcB9wQSORFLFJcnm0axFeH6J3SwhdMoiMhQCHFQbEKJCAQjKLohEoPeXA&#10;ub8Mt6tB3S6kqUASCoEu/JIPz6vCCoLYMenDk5W2pVT7BZPosrjgUEpBcoKC44EsdtCYX4QzOYLK&#10;RZPoRiGoYPA4h1UK2mhYwaGNBjoSTrEACQNFLDRn4NqiFFtAaQSdDphU0FGMQ525s399+om//c1P&#10;/cFDYRTOA2ik937kTpgRTJv1GK0BgGoQqMI6bFS2GsAHrBFZfZZT9d2hXUOlGycrxSu2Vgp7KCN7&#10;fMbrytokOiwTAxZrg0BGOHAFwc9/fBxhBPzb/3oKzx0K8a/+6dX4wHv3wXbixJB3Swkf/7/uwOOP&#10;LyUBzP2sQWtxatelmPnH/xzgAoV778COr34GtaC9apcx0PjYR/bjH//EpWCRhIk0qODoxRaPP3sc&#10;+7ZJjI95AGNAkeGn/9mT4Sc/PztjLLJMVephRtpYiUBqZ9ir3gANVjSgeUENOFDbdYDCy7FleJkA&#10;iwz6gg7YE9zM+l9YvQegML6nNrL/qi07hidKo6OT5fHaWHGsVHPrxYpbyYMvY6wJu7LdbUbtTjNs&#10;Lk535+fPtRdmTrYWTh9enJs702oO0L8FOWCbjU+LMnMiy/7Crgnl/DYDrRzIGuQnNahTDwNO7nYA&#10;KNgAcF1QWZBhsB9Uv42EFh1euX772N6y72xt9KIrh4vutbvq1b31grutG0lIozUjVIVKnTrZaJ+Y&#10;bvame7E6N9cNpnqx6mlj40jpbvoEU2bHkoxA3Qx4zYPYKZUBVDIHovK/Z9ahjvOTcqMJudkuE6yz&#10;sOZtH/qAy1spIcJLJ5iXm2x9EOam2q4+SOOrwWnykVHKHUZdRzCvwIU3VHAKQwXPr3qu5zmMsbRG&#10;Zawh2iTgy6Zi7GQ/TMBT3zG/D6x4CrxWzAXT38VKZuPLFazkKEGbLvoGBIamgLsZxbHURmtjtdS6&#10;q7RpKmNjZY1U2sTa2m6s9FSszJI2NjawgTYm1NbGxiBWxiiljTGAILAlqS2R2vBiuVr4dz/yT95+&#10;68jFN7p+wWWGwkYGimgYl0KLRDjuEgHHpPE8ysAICj5UBvUSs1FLCYjSidM7IzCpuFswDgEGGApz&#10;roHewTMIjYYYKaFc9KE5RQwDpRUcy8A5TwCXtRBMQGkFQywYTYuJWoOAggkLRSOQngvW7sG2QsSa&#10;IC6aZAAFLmbeFKP9pi7ahR60ZqDSwLUWjuuDHFfwv8LgnvAByyB3anTeGyLaKwGTGIZKSwEqAQ5o&#10;MGiHoTblY/guAv+IhA0JDCvDcyl0PAcLAWdkF7p1Ck2aKBgGaAcaSbwOA01KomkQNrcJQI3SlYcw&#10;Bt3pIZ5rgBd9lC7dCQx5CMMgaRhQBg5jENRBYFTyGNNNNG0M4fsoeR4MpzBhDNUJE4s4a9CNQtyz&#10;cGTmjmNPP/AXt3/p3sXG0nQGZLUypZIQq81AsUlAtdnuazZgfc1GiHFGibOjVt69d6R8y67h6k2C&#10;0V0+ZyPKWE8bs7I4Zg5NKs1dXc5cVQrU4+hFCjqW0Npi6/Yy/tk/OoDrLy4BIPjM10/g13//MFyI&#10;VAaw8mIkoTh74BpEhRK2P/8YCmF3NSpJzWR37/Txn375Bmwd8mB7EqTi4tkXF/Dz//phCK7wL35m&#10;B669vIb/+qfH5K/94anZTmg7K2XAZXDVTN+HZgZsZVmtfOqE2oC92qhr0FwYuHo1nCjJentDHmw5&#10;mcO0P+DuZaQnYmhrsVQZ8kt+yfG8onBJIrgk1gJxqGSvHce9dhx2lsKw24rC3N6YBak5Pdwyy5jV&#10;veUZw2XW9w0FtDIgaxB1nKeQ6TpAK1/m0huUuNJBcl5ndorBxqGrnqvDaemaydEbrpgYvnaxF15c&#10;c51LS56zu+a7XBodLXbDViB1pxvLZ4/MtV6YanXnlTatTiybyhgFgKelwEz5Ztlewayjo7IblPwG&#10;1d7VBozXRmJr4OVZC+ACwRbNnWJ5RruVn2RuBmwVcpOvX370U32ai9XhtWvGESXE9TjzBWd+0eGF&#10;esH1R0uFYt13vKLjuIwkwcbaJmWd5dNACrQYXf2xXzLsn4ApedWbUAbeBKMrDFrfEiHHJZpkAzLa&#10;WKmtldpYpa2JtbZxbIxSSktpDZXSOrHVxnLXNJtNbZggH7z17w1/dM87KnVapD2PwzEaUBKWMhRc&#10;B1wlxqMhtVAlF9xYeOUSWDFxNlcs0VtRS6ATShBGazgmuWYxARjhkFMNBCdmQbsRPM8BrZegPQeW&#10;WHCTgBEFC0MMOGMwWkOblOlKY3sSQ8+ka4w6CkARsmkRL54DiztwUIanPGg3xtlLWmi/w0FcDUFV&#10;BBccVFE0yxSiZ1G93wEMR3BtCFXTIGrlonJLEFAOz1gIbsGPOKjewVA6y9CqkEQzFkSIiIRbGwEd&#10;KqBFYxQiF7ARAkfBQQHGpIHBfWCelrFBKBzCwIyBdBhUEKF7dhrEczB82R6woRJ6JE50gMrASpU0&#10;ZlAGWAsTS3vq9LHG83ppfkd9y+iuFqtWmUNiZsGZQBBHON6YWfrm0tGT//0bf33oyLGjUwA5BeA0&#10;gKV0c+9m2Kws0NoIXG3EWNF11teBAItRUnM5q1w8Vt9x6Zb6W4ouv8VlbDuhxNXGEpI7kCznr6Yf&#10;+4elPthSKdjqAy+dJk8YazG5cwJvfceNsNbi9q/ci+biYnpYSmUA/RdGCAxJFBs0NdWFtSsn0PRg&#10;pozG2946jF/8J9fB4QLTc1388n99Fs8/PQdYAksMurFUp5Y6C0td2UjzxIIUZPXB1VLmvegDrSB9&#10;TwZt9nJAZcJuoKO9EFG7PS+x9cqBVr5qlAVbTkZa4uY+ZuUnInd4z5ee8/vqGrNmrPYSyzYhxLn7&#10;epYnbxygNeDC5k8xLFcKolxQtvfKLaXmfE9On2xGG1ysQUJOs4mNf3kzThMvKAGhhIBoYwkh8IYL&#10;3vgV40M3jxS99xRdd89oyRszsKMEMKEyZ+bawdRspzvdCeWhs63u4dlOsKC01Zn/5WK1Ow/FWgM4&#10;tQ7DlGekbO7z7Ekm+zU2wfq9Ur+mCwFZ52MwRW6iZWlkZ8BpJvszLwPQ0vBUm30cJ1OGyI891+HM&#10;dzgtuIx7Fd/xx0t+YbjsF+qe6/mcp1Udu5IJucx0rS4VblQyfE1aYy5gWetvGP22LJsBY0npFND9&#10;RIE+KwCCm655G66u7sXN26+Az1zoMAKnHAcbJ/H00kl7vD2LJ156hvzEOz+CW3ddB2+0Cis1IpEw&#10;WkITaE5gCYUwFDAKkifXTykNCAeiESM8eAay04VTKsIp+aC+m9KzBsoaWGvBCcBScNV3kSdpMBo1&#10;Bg4IQtdBhBg8jCACBySU0GELIVWQhMDtVeF5LbTf38XxqxniUKCsNBhpwRAOC7HulQ2JA49pOBFQ&#10;vL+A4oMUQhF4vgCPObSNEVUpnGoRRhhEBCiBgkAhNC4YcUFYYj1j05SG/k0plThuOi48BdgwRK/R&#10;RmgV/H1bUdoxDq0VIkQghoATCkopZKxBjIXDOOJOD0+fOTz7f/zpv7/rpWNHl37+R35qxw3je8cp&#10;Y4yCqKmgPfcX990+c//jD7XTTb4LkCUAZwBMp5t7X5/SdxPvr0Mk10yxGa/AQZWBVeDKF3zY42zL&#10;zuHyxGVbhi4uuvw6l7PLAFKymyRRlsFWmpNqUsClbTKOtTFQOgFe/QOUyYCz/tzoH5hoZh73M1jJ&#10;Ov8Tqxg1C9cv4K3vvgWVYoxnn5vDs08fTDIrSSIv4IxiqReFR+aaM+0oXoy1WUxBVjvDZvWBVhNr&#10;8ybzXYT6PCzWywRXF7LSvGyglccEWQAuMtKG9e7Z8nKeoBlUBdMD8IMeALgUBvvJ5VM+7GsBtPir&#10;dJXpOnqdZST79z5+zb5Lbpx4d6Hs7CaUFAAwrUy714rPNOZ6R5659/RzD3/t6DTWOtqSHMjIDS5L&#10;MkJymnlNBAARnIo9w9UCp6Qmtb3sotHqVduqpXeWPXE5oxSxUt1WJLunllpPnm11D001ezORMvNL&#10;vehsN5aNDNrmGeE3Mm8scoAoj7QV1rdZMFhxQR7Eep3Pj+l8bNX5JqJ9mTOP5D7q3ESgmfctG5jN&#10;0kXGywCmPsgSGZDlZL4nVq4/8TITVWTKjCIHwKJY6W6sNO9AssVe6JxpdFyPU8/l3C0I7g8XPX+8&#10;UvCHfM/zHS5cnmz3Jmso/vpnPF0QqLPZU3jKoKSMF9QyC2AgTfK1TCOc7n7g67jDArXhUfh+CbGM&#10;EcYRer0eWq0mkUqhUK4gCQtf/9zqyGTTCl0GIyOAcTiuAxtKsOEi/Mt3QBw8g7jTQ9QN4dcroLUC&#10;QGnCLKb5f6YfC0RXTKNtUttFbBVoGMElAlZwWBqDMJKYSAYGpZBD0w6ikIN9dQTDzRALb2pCFmOI&#10;ngur6XL8zaCr7RUXQdsVFO+uovRQDM8UwEpF2DiE9BSi4QKI60EyDmktuFSIKEC4C8okrOmB6CQO&#10;KCH56PKqxBiFJQSSAkQr8LkOWBCgemASYmIEvSgAYRQCDMaoxGrDAmAMjBNAAzbQaHdbXUJITwjR&#10;+83/+YdPw+KxUqloWu124HseRsfHK8VSSXc7nZS1st1kTSBZM1CamYdZY93zAat8FWJNaXCk6E0U&#10;HL5zuOjtuHi0tnu45F/kULrPAnWVgueVNK8LmAcp17VsqksBYmmaZQgQWFBKEpBFk/G+/L/6DSx9&#10;sIVM6XAjhjqdT2a5scZCRyHu/PKdy6DPoRSgdPlwRinBZLXo7Roq75htB5WzjU65EcSsEUWLsTLN&#10;DHMlsXH8DdaR0wzSYW2mEvHtCgHGgP06+72s7Uecwwo8B7IGNVNsJL3R64Cu9YgcvYEo/lW7fq+E&#10;0VqPIlwGV6WaW7j1hy67+Lp37frJYsW9hTJSJoQ4AHj/gGEtlFZmqdMInzjz0uI3nrjz5GNP3Hli&#10;CmujImRO9G0H1IRtWkril26tT4wUvOFmFO+fqBTfunuo/NbRkr83VLox3e4dPLPUOdkI4+Pz3fDU&#10;Ui9sSm16kdIdZWyU0RJlI3QG6avyZp+DtFN54foghm49jZV9BdoqewFgyr5CTHA+HUf+BCwyn2ep&#10;Yp6t0+fo5gzAWvU7GVBmsyBtvbIjA8AEo8IT3C8J7vmO8CqeU6gXXG/Id9yCI7jnCO4wShkhfd32&#10;KmBjXyY4eq3ZMLOGBUhKK6rPaKUlF52yApZQqLR01y/BaGNx3VU34h9f8yHs2b4HaqQAHkg4lEML&#10;Dq0VYqNALYGwgBQUlHPQWIMqDTgcklEYQSGkgTw8heDoLAgIlO+iWC7BL/swRIMZCmkFNJUADaBJ&#10;BGuLYErA6g6Ik9gjgAgo5YIYA0piUGthIg7dlgh7CzAcqHU9eJHE2RsNpm+18EvzMEEBMefQIoCW&#10;MXzDIHwfAUXSjXh8K0a/GmDspQWQWh2MO4iDCI06BxkpoERccAMYhCBUg1IOmg4rawyModCUQZI2&#10;iLTwbQUKCsZtQxjACR3onkZzaRFCcHi7tgK7hmC4BVUaVAhIa6GNhlAWPnEQWI2YaPiKIjo7a78+&#10;88yhn/mT/3L74tJSC0CklApd11VSSmkS6UJ/fvXLUFmxbyv9ur+eGq8gYLRFHCm7iVLgqpJg0RGV&#10;3cPl/Z5g+y8dG9orGJ0se84WRskYgKrUZhnwvCo7dYalyo5rkykpZsd8fl72tZh99qn/A2IHLIx9&#10;X520bLj6//Xn1urXtvzYafOMyxkcTmEM4qlOb/pso3tisRsenGp1n5HazGLFYDTIvS990KGxtitu&#10;o87Cl7mWv6aM1qD9gQ6Ql7AcsMp+pOuwWRhQPtTrAK5Bn+ebx9YDsqmC4dUxSeev8OquV4d191wx&#10;Vv/gP7ruI1t3VX+CC7ZlvYwjQsC5oKO10cJ3VUf8d07srX99zxWjn/nWZw89M3em3c4MxD5DQnIX&#10;ZfmQMlr0Riqes3WiWhodrxZvcBl9e9l3xinI3Iuzja986fnjz/divRAo1Q6kDqwFtYnAzq7oglDK&#10;gJY4xzRhQBkwC7jymqosUlbrlPzO53tyPrbqfKU/u4kZ9moCrUE6D5MZK1lnaJq+v9lJ5WRAUn5c&#10;8RzQynW1EIFV3YtrgNdy7V9qw6SOWTuM0d+oKKFuxRN+0RF+xXOK9YJXrvtOoeQ6TsnlvOgIzjkj&#10;DBSErnQ0atN3/V6t8/h2sGEUK3nKFCQhNahJv7KJGZwhKahKmCVGGIwhy69FGQPBEjbLcrqyMhEC&#10;nVBnEKAgNMkv5IxCGg3DAS4cmDAGUQS+ZDh55iT+6uCdWIza+O6RK3HjQg0y1lgMO9DDdRRdH0x3&#10;wUAS2wdTB6EMhMegtAKjBYyJYFkIa0JY64BYkWhrPA3JDcqkAtIO0SoZLJUp3Od62NqMsPS+Gprb&#10;YlSabRSVQId7kFZAWg0NgsIpD/59DZTmDHS9jB4HQBT4aBmFkQLKysBEDIFgKVPFoRWBtAFAuiDW&#10;BWcSnIRg2oOgHAFrwICAoY4YBEFvHs5SDxUiEI2UgO01EMGgVQTKGYS0MFICDkHECWQYoUQdeJSi&#10;PTsHq7U83po/O7+w0DSJ6WUAII6iKBu1kl2XsqaWcaaE31/vddiTG5V3GADhCebvHa5uGysX9jmM&#10;7nI52+5yumO44FUKjigRgmKsDQeQgvjXaEz3TzmrSn8pQ0UTxmlFApAnpywsiG2EYTjXDrux1pKS&#10;lCYjgMcY8xwuLABBKS053HU5EyIJ5STZAAGTjnuz/HkWaGEVkNPGghHi7KyVd+wdquyQxlzfCeOl&#10;mU7w5MHpxXvPNXsvGmtlujbZ3Ponc+SBzu09JLOermfz8u1msjBAdpfd57IRdWpA+XlQ8kp+z7Eb&#10;SGnyn5sN9t71QOu3Peswv5nmN0Pvpvfu3Xbbj1z+8aGtxQ9TSooXMKmcoS3FD1x7666dzfng337j&#10;U88dGnDxkRl4qxYMRqk7UvK3uZzuXej2pk8tdf7zycXOXKR0P+wuy5j038Rs3pbKgKtBnZB5vZUa&#10;IMjLI2dsUGc/X919sx2B9gKB1astJ7LrjA3kFgbkFpBB2o8wd6oRWG2MmtdoiQHsV9Y0NfO9gaXG&#10;5e4YY02vEUStRhCRs82Vk5fg1K97XnGo4JWrBadQcYVfEo5XdDkvOpwJzpiglHJKlrVSq07Zryf4&#10;IgTEWlBCki5LmuSBE1gQYkENASUGjKan9WUWawVoUU0gpAY8AasVOCisSKwfiKHJrm2A2GpIoiE0&#10;g8sTHy5NAMMpHBBE1kJwD0Gng6/c/2U8PvYYPvHOj+GW1iiMFKDhNMJhB0VRR2w0CC/D4Ro2DOFQ&#10;CcoMIi5hDYExLjhJQnyslVBGgxADRgnUmA/iUbgLbSgtYOkQ3JkuKrfHCN4XQ40yhF0NeEVYLWER&#10;wz0rMPRFi8qp5HgVcQIwhlK5DFJy0SUa2lhYpqBZD4RqWFNMsDvRIDQAgYVRHNwUEQkPIY3hw4W2&#10;iSt8tLCE3vwSUHQhd4+iPD4KZSRkFACc99VCSeK3AiixsAWB0BrImUXYMMTjrVMn/vLBbx4yxkQ5&#10;TU+2FIWcVCF74CPp+O/PP8MYEZ4vfCW1SzWKu0YqQ5PV4mTZdfYUBL/I5XSXw9mIw5mgINkEDGib&#10;aP5e11L6MthKjwvp1k2TVMtE2G6ASGkTaq3bYRTPdcPudKvXXuiEnVDp2MIOLNWRVf+KEEJAHU55&#10;UQi34jl+yRGe73Cv7Au/wLjrcEYFo1RwSikhhKV6whUGbUUXZqyBNAQUKNQKXmG46E/uH619VyDV&#10;1GI3fOCRU7MPzHWC48qYRWvRyezJIqfXGiTU3ojhIm+Q0mEWHOYtg0xuHxhUoh4EssiA/dBsALo2&#10;60P4ml6vV8Jo5d3BHQD+9bftnnzPj17+j4e2Fj9ECHEv9IG1Mt35s+1D544t4dKbJ7cTgu7x5+bm&#10;eu04Sx9mheIAQK21bKrVbU61evcBeCCn9XEyOXxI/av6ryPeACFjHUCVd1ke9P2N3uRXW1NlXyXA&#10;9Eo540EhyCTDZGWB1/nsN/KdqyIDjPP3fGlRYK15qgCIMwCg8XRs5DUCy3epTDjX6bXmu8EsIYRR&#10;QjijhDuMuiXHKVR94RUd4ZVdxy25wi043Ck4grqMMc5AKaGEEkLIcth3/yL1TVbXXlGy0ZKFnLrG&#10;rrcxpRsRCAhdifyjlq2UXOgK0DLWQikDogyUUlAwiBs9cMcBKziQNPG7MpSAEQuaPh43ANMkCUO2&#10;CqAUlhI4jQitVgPHOucgGMXiwhx++bO/heuuugG/tOcHMGwd6FkLTRWcMQrpNKDkKAQtICQWoBoO&#10;OBS6sAj7VyzJTKQCFD6sMog9BVFnKKgawpZBRBW4cTH8AkWpA0x/KIacJECgIEoa9DjB8Bd8lKbL&#10;UIUYzCFwhQO4LrjvgxACpxehSTS4p+DYAkxYBUgIyhughAIYAbUSUkh0rUJRt1GiEj3BoRcpwvl5&#10;MGlQMwWo4QLs1jKkQ+AYgdiEMFbBSCCwiY6iJCm6rkZHhyguhODtyDzYOHX6m9OHDh85eXwpU1bK&#10;59qtBQ+EUE5pRTDqMkZKjBDBCQr1gle4aKw2VPe87UKwCY/T7Q6lExbwLVbX0iyQaJ/eAHv1qqYP&#10;CjCS4L6ulHoxjOL5bhg3u3F3MYi6s+2g1Y3jAOt3aGdFz9auSr2wgAUJYkODWNH5bpDd9EEAXnJF&#10;oep7hZLLC0VX+BVH+FXf5WXPcUqOcASnBHZ1ybPPrqlEpC+Kgu8o1ks7dg6VfyiI1UtnGt37D84s&#10;PjvXDQ93I3k6s+5lsyHz5cT8e08HAAnyBtFrrWkqzVU6NNaah+dtoC7Ue/N8jviv63W5UI3WRoZk&#10;3p4rxkZ+8J/e+NOj2ys/QinxL/TJyFj3Dj1y7qt//K/v/dzbPnxgyzs/cuAjlFE8e9/pP/ib333s&#10;YSVX5UXJ1QPKrifEz+RpkUFlrUGaq/W8qDZit4BXL1/q1QRU9vVcDzfBgm5UYlwvZ3KQfQTNMV48&#10;p8fKjs1BWi9nABvG1wFgfIB+YJnepoRwSghjlAhOqWCUOA5nTkFwt+Z5/lDR9YqucEsuE0XHES5n&#10;vCA4Z6mQlqcC6qRV3SwzYsYCZtmROvGtIssjzcLI1BJBEBDGVl3FbIt8X3Oy7CdmLXTue1obqFhD&#10;cwBVjq1DO/CTN30UF2MUtuKBD1VgPQGpFYxR4IQvMwxMWkgdA27iBs+UAZcG0el5fOrIt/CHX/9z&#10;EJjljjxrgYpXwsff+3/i1nAfCvEcYIowtTKw7xsQow+CurPQBNBLb0E09z5Aj0BwDQIOowoglIIx&#10;C6IVQh6BQIFYByqwcBbacDoRIseDowXi0QUc+f4QzQMaE4972PH5ImTDhfFixEaC+wV4tRJilyFi&#10;gIg1vMhAeQBxKJji0AowCECIAiU+CDyAdqFAwS2Dr7toh0WEbQk/moPpdnCigu5d8anpa0Z2V94+&#10;sm+05wCyWkChWIBWFoYmvjDcUnSJgpESTiDBm6E9MX166Z7u6Zd+8S/+f/fPLsw3KSERISQSjFDB&#10;KBGUuYwTwSktcEodTojHGfEnq8XCRKVU5YSWHcGqgpOaoKTICataANIYWPtGIDo2eZonBIwlXYO9&#10;WOmFbhica/eCuXbQ68RxrxnE3XYYdzPMHjC41T/9HlEYLEDH2sOdzVY8srmMq9asgiO8suMUSi4r&#10;FBzhDxU9b6JcLA6V3IrHuZvMt4Q9HnTlaZJ7a9uxfO7YfOvpM83Oc2eWOk+1I3kGqxuuskJ6uQ7g&#10;Wk+KktsT7Ouw7F/QHw7aC/LVkfX2t83mwa6J98un0KwtP3/7NFqDDMmcyrBf/MA/uPrvjW6r/NDL&#10;AVlRT3aeuufUXZ/+Tw/dd+sPXnrNu3740o8UK+4OALjiLdtJc77Xuv1/PPdC7gyfBUZ5j40MI0UG&#10;vYl2HaYpO3jxMst/rzOoGrRyvu4SbbvBE7CbKDHm2S4z4HTTB2Bxjv3KWjzwASA7C7J4jvEaJMgX&#10;GQYsA8aswNrWY2aspcZaqgxolBzOCCApYNkptAWj1OEpCBMsuTucOQ5njseZ43MuHEZ5teA6FVdw&#10;h1HmUMaItoRwStwyZ27ZobzigPsM4BSggO5qyEYM05MgEjDKQIcaRllQTkBFqrMigLEJu2WJhbYE&#10;1PbLcBZaWhANsIoDd18Jzv4S7JLFou6BOhSIFOJGG6xSAGcUJo2aIWmHZsgTt3LHcSCkAu1J0Lk2&#10;jrWn8OjUcxAUYJQt+xkZWASyh9/4wn/Bvde+Gf/03d+PUe+TKG69GxEFZo0HSmJYy8DGvoyRsb8A&#10;MS7ixe9FPPuRhN0gyRBxLYGjHPQIA0EPRZfCjpXQLnDQdhOUOAhnqxi6m4N12vDvJWBnS+DVEB3V&#10;Ay+VgXIBHQG4gsG3BhIaIdPw4YCaGAYhGPUB68IYB8owEB6ClZ9CYejzAD+BSNbgLFyGuHGzPdUo&#10;myfq893/8MU/nTk1fTZ+55veRmavfIdzrTfh7xqbdEKnByocQGlQyhILCGvQDToQkbGPLZ0Mv3Dq&#10;Mf2Fb31lpM7M9xzYO8GLroCg1HqccZdTzjjzHEoFJdRjFKJfwupr7Pq6b2uR2CAQ/YZp2jhP5Tv1&#10;4yGItNbT7V7v1FKnPd3qdjqxCiOpwq5UPWttlFu/s638mdZ9kvdTGiSEJgNIBJZ2beYF25m7ZQDQ&#10;iyXtxdLMdIgFYCghrOhw3+XUcznzt9XL5clKaWi07G0pCF7uH6JWOhwtQqWJw+gVl48PXXHN5Gi8&#10;0AuOn1pqH5rvhPe9NN98rBPJ+fQ5GAy2JdiM71ZG10w22Dtev/0iY3i+3p5HXsbeMxBUfVvH9QUw&#10;Wv0XnHf/dgEUP/KJG2+8/t27fsUtiH0X+iTCruzc+7kX7/7KHz395Pt+4qr9b/2+i27zS85w9ndm&#10;TrW+/Be//tBvHn9ubhZJt0aco8/7sbEZId3yRNmo1KVz4GxQh99mQ383C6peRUCFvyPL56vCdq0H&#10;vPKMF8Pazha2DuNFsdrfZVA5kg8AY+ndDmK8BrUmMyz7uiW6F5I0rDMQMAJwh1HX5czhhHJfcHds&#10;tOjvODBS2n3zlsLovprrlh1COIE1aWXQWBhl0T3RsQt3Txs1HxFvW5GAEQTTPStb0jJKQDntk0kE&#10;6YbM0oqijgGtJPiEC+/yOsTOAlDi6M72sGf6Inxf5c0YFmVIj4K6DgquB1H0l60kNCWwMMlFNxaq&#10;E6LX7aHTaOGvj92NL93/FRBrQClJPb5sUloEQRCGuPq6/fj1n1bozT2E4SrAHKxpCjck9QQxDGru&#10;uyFnPg5OPYApRFKjGHJY4SAWIZhRUMxFZAnc+TbMUjth7pwySgZYYPOwhsPlI0BRwy86gHChiIGQ&#10;Fq4hiAVBl1lwpeEoD5Z4ICyAAQEpPQmx5Q8g/ENow0MLDAwBFBEoWItiGOPT92/H731eI+iFlhFi&#10;KSWolar44Xd9mFzmbiHc9bB7bE/qKq+hqUXHxjgxfQxLJMIdL92Pg4eeTvI3eQJQBSUQaeMBy8RD&#10;JeXh1TNnlf/b8hv/xloN+nYL/dqdsdZKrc1SL+qdWuo0Ty91Ws0wCpQxsdQmSsXjeaucAR5JRGJt&#10;hI3E2u71QYzWqlLhOvOZD1hPSBZ4rRzk+8ALnFOaRIg5zN1ZL4/sqJcnhovutoIQlb6sYHmDsRaM&#10;EDBGYYzptSO5sNiLnj2x2PraCzNLT0ZSd2ymizQHNAdZCm1SAP6KI3gu+JaN8Pt23F4vRutCgVa2&#10;XNMvyxSuevuO7d/3D6/9Z/Wx4vsv9An02nH3G5967r67/uqFQx/8R9dd9qYP7H+LcJmX/z0lTePZ&#10;+07/9qf/00NfjSPVd9YNc3VrDND7kA1GRB5EGaxv5fAdUPXag67zsV0XCrxIhrXNL5qD4n2yJcT1&#10;BPh51/ssYGNrGS8r1p6E13TYZBbu5HAwNFGsXnfbnvGb3rt3bGxXxScgxCi9alRSQeGWHDz+tSOd&#10;u//o2cbIUMl5549eXq9NFPniS0198vGZ4OiTM72gFRnP4cxzOHUYo4QAsTbGxMYSS9j4ZXV3z3dv&#10;94s7SjSWBjKSkKEBP12w17cuw82jl5JqpQapZBIE7QkwmojfjUPhWQbbCUEiCQ2LBUR4nsziVz75&#10;nzE3O5uUfpgAAZLSI6GIowhvvm4rfvMf9kDsOWwZT9yftMq4P2HFhJUzQFEPbclRQg8MSeYiDINd&#10;vBV66qcRyGFoFqHMLRzqIiAe4mYTtLEEEmpIyuFZDRkp6EoVbLwIl2pQZRCTxDfNJQwhBzrEoqwZ&#10;BCxC0oPRZdDyE/AmfwfSOw3YJNJgzegE0GkDU7MEf/LwNfjKHaeWEwgoISj7Bdx49S3YVZ+Ez3ww&#10;StDVIdqyi4PHnsfxU0dAYMFZkr2ZDTsXyyCrHxOVM9QdYK5L3gCznaQMFaWJDlAqbQKpdS9WuhXF&#10;wVy71z7b7DbnukFXGyuttcqu9TlSA1grmTJWWYuELNCKM19nS255yUcebOVtBdZhtFbJFgYALzDA&#10;0gFVFEJTZ+SRolfdVS9Pjpb8iZrvjpc9UfAEL1KA9N3uM6BUx0rPLgbRvS/ONO57ab5xKJJ6Tlvb&#10;yREGcgDgeo1A1ysbYb97749Cxgbk2zRQ32ilQzKghp2UDIf84js+fOB91ZHCrRf6z7vNqPvVP3nm&#10;oUe/cfzsR3/hljdd/57d11E6WBzGBa1u21e7ZWJv7dETB+ezteq8n1VfBKiw2rl9UNurwfrdfq9j&#10;+e9/VVC1mddKNhI55ku9FwK8CFZbguSZr2ygOMdaoT0bAJwG6cDyTFYOaBExANzlHy9bxqTju6tj&#10;7/jIJRM3f/e+ScfjPI4UjLarXr01FlxwmFCZo8/MtqcXu42xy4fr1f0VUqx5hA+7lGzz+GkdyIN3&#10;n5ptzQQxLAiBtYQQai0045Tuv3y0dvk7towPHxgi2hpoHcMQCsOB1lDDPnL6uXiUFvk10nI+VEeT&#10;A660KEUKRQMoShB7DKHVkFairdp4ghzF148/iqPzU5A9BUYBQqIkqJtSaGMwPFTH9926BWOlB0B8&#10;QLdTDiBrsUkICKsDYhKa1UAJRd1Pz1bWwlAXPa3h0nvAaAvuuX8ObUsIdBdBGILRBbiFEkLlI0YH&#10;kBEkJXDGCnAqDrSV6GkfwpGwKoIlCkb4IHYEpcKXwbf8Dpi/gIJNBkzHuoi4QIkyGKWhsiFgFrCJ&#10;ZA6lEWCyavET/lPwVRFfus9PshspQSxD3P/o3XiArHYo77uXi/QacUbBMywWTwPPGU1imlgmu4+Q&#10;NwZflX0dLO3AVdqiE8VxM4zjRhDJVhSHS92oPd8NO40g7hpr8uxLNq9Or2WkyKD4lDywitdhtNYz&#10;qETmMJYXZa9xvh8ArrKgK7cGELb6QGcpkqYYCmvJbLs3M9vuTQFEcUbp1rI/OlEt7ar5zuSWsj80&#10;VPCGBWWFNEKMCUbHt5T8H9haLvzA2/dPnDnX6N7z2OmZR1uhPNoI4mPG2gCrG5Dy5pyDOvPoWtCV&#10;HVSv3f40e7qF0e0VaGn+l971+IXOo+xg8grCe/dHL7tiy87qBy5Ul9VcCNpf/u9PPnr0mdm5v/+L&#10;b77lslsmLznf3xSr3r6Lr9u698TB+cXMZCK50p/JnEzWg97r2SZ8B1R9W4HXhqALrxLwOp8Ddn+x&#10;FZnFV6xzkl1v0R30O/kTcF4rJgDQ0cnS1vd87PJt17179wRjlEeBXPfg6BYYThxckCcPLjQLFVdf&#10;dPWWgu8LJgMFYi2d3F3zP/JzN07sumyUf/NTz585d2ypYw1ZNpAvD/uFq961q7zv+vECpYSonkrK&#10;FdxCSQO/7NCD5HB4790vzv/Yu753y/eQA+URr44mNCLKEAoKRSyKoUJdGpzgLXwOj+DZ+SexFDdR&#10;rHroRr3kIqclrqRzjOC7b7sW77rqYUwvWoxvHTCTmAe4FwNsKEUxCtZqKNu/ZADRQJFS2NJlMDiE&#10;4FwTTJUhuIFkHkJSQIEQ+EUPVklIG6BUKsMtFRBYDUsJKNEgCOAwBh5vQdQrQY98Ht7EbyIul2Gc&#10;t8JDAFiLMiGw8GAshzUBiJwB1BRgopXRawHdAzwX2LPb4N3XRbj3KR/dXhLVwgZkaWYzNWlaFkyc&#10;8kkGYKVM1vLffntB1vLzJkjLmBTKGLSjOFrqRdFCNwgXgyjqRjLoRqrXiuJeIFWAwd3aasA9TsuA&#10;MQZn1sXrfE/mSorxAGbMYn0xfH7tyJpnZplxmmPExQBmOx9B1peziJX1xi4L75XW+kyje+5Mo3sc&#10;gKl4ojZS9MfLjtiyrV4c3VYr7yi7YqJvw2KM3TZRLX70+4f2fVQafexso/f04bnG4zPt3mMz7eBY&#10;Zh0zuZLpILbr2wK6nr3vDN7/D65GpxF+B2gNKB0yAGJ4olTae9XYO/ySc+BC/mljttf66p888+SJ&#10;FxYaP/T/3HzjRddu3bOZ/+8WxFh9a2k8V97Jdg+adU4qG7W5Xmj57zslwDcG2/VKgBfWKTduNjCX&#10;Ym0WV97ROMuSZYEWHQCyPACMO8y96u07Dlz7rt3bmaBCRnqDK2UhBMVLT07Pz091zl183dbRfVeN&#10;FywMMUkiLqKugvAYfcsH9m8xkY4+/9+ebHSWwh4AywUl4zsr5V2XjhYdj/M4kKkBKQFlBFxQmNBg&#10;2yUjhYOPPyd//v//G4df/IcfvuiG8oFyIeK4gu0CkcDR8CyMIDjIzuKp+WfQjhrwigIjExU7sr1l&#10;wqXQMg0qGKWFgg9KGawx2D4qULaLQBWwcZZvpoCzFXD2JL0INl711pJVb7+BtRQEHgLKUbrsx6Co&#10;ALcarH0D5PwnoNqToOjCLfpwXAdcCGgCUMZgGYVLA5i4gEgJaDEFTSvg1YdA6xQ+3ZW25RdSsNeP&#10;8lHJc3N3A842QB4H4rOrXIKoBdo9oFpSuPXaCF99sASegqcVxodkMjZXO5j3f2c58DxXLtxcFf7V&#10;AVTZsmS/FBhrbVpBFC72wt5sOwjmOmHQlTJW2sSxNmEoVWSsjbG22SjPsmS1VX1gpLBaZxUNYK+y&#10;vx/nvjZYG3VzPpC1HrFABjDgZJ21gJ+HuR7AmK9ivLPgi7VC2W6FcgHA0y/MLrlFh9cLjhjaVi+N&#10;7R2u7hwquhdTgnKkDQCyZ3uttGf3cOV7u7E8PtMOjs11eg8+c27xm40gOpuuMdlM3bw9iBqwhw5o&#10;Gnt1QZdw2d+ZLtjXGmitVzYUF1+7dbJc864gZPOArbkQdL7xqeeenT7Z7Hz0F26+Yfflo9svZBs2&#10;yuRLNnkQlZ9EZBMg6VUy/PwOqHqDAy+8TPCVB2F5DUceiGW1V9mA7Wz5Ievz5gKgE3uqu695565t&#10;TFBfxhubQlJKMT/VkbNnmlOM096lN04W/bIQRq10bhMKyEiDAOTG7947cfZ4Y+6BL740E4WqJxxW&#10;vvwt2ypju6q+ijWsASglsJSAcZpYSliOSt13rn3HrrHbTz979JsPPDAzddNRz1IrPst8MMLRCzpQ&#10;RiVMjKAolB04noBwKZhLo6Ug6sWh1gDIsCG8Vi5yCioYIQ6hYBBIrCRt+oSdbYC7D7AqBVnrTWEL&#10;UAeWVmFpEeX6jsR3iySet1rcAa/9KExnDLGy4JzB8VzEUQSlDITngoBC92pgI1+AP/FJSNGCsBTK&#10;ArG+CB5lMFaCrBlK/VphDBAOOAcANgxELwE6AAhgJOBTYPc2g1sui/D1h8oJQ5WyWv0S4Ero8YqW&#10;qQ+6+iCLbsCCvWIQlQFQ/RmXCVS2xljbi5VsRzJshlE42wm60+1epxvJyFirjLVKJboqibXdfOvl&#10;zGWBlcTqQOU+aArXKf/FA4DWoAw7g/Vz7M4XxLwZPShdZz1Yj9nOstg0IxnIW9SwZFBlH8+yWGsV&#10;B2Z6KYjPnWt16ZNn5lxBqTteKYxcPFa/aKTgXVT0xHZjrecwtnfXUHnvrqHyuw5sqX98qRs9s9gL&#10;73r09NxD7SiesxYBVhuH5jN3BwUsE6yR1JA3ik/X/zKM1ho2qzZWKOy+YuwSryh2bPafdRph7+v/&#10;49ln5s61u9//T264dvtFQ+MX8mS11FG3GYU4f9DkZkt6r9C87DvA6u8I8MoDLawDuja7yALrG+yt&#10;pwXLLs55F3sBwL/0psnh7fuHJ2Wsz89VEGD+bKc1e7LV2HlguLD9wFDdDshOJgSIIw0uqLj1I5eO&#10;nzvaOPjiY1NNx+dy646apZZQrRMREjEEhBEwJECLUgFKOLbtq1d3XTriHz80Pbf9QKU+tr0ypLUk&#10;SsdwihQOHDBGQTkBFwyOz+E4HJRTqaTpGGNiAHZuqYm5pSYpFHzWNWbIWlInqfjdWICIYcDZDRiN&#10;wTploJ+HTFgN4GX0O96NJbCapwDEYsm5EYXy/eDNy6D0ASjSgFISYDTViWnAcGj/OFj9S+CjW8Gd&#10;9wNGwrUExghoIwHSBEw3EWANUiPYdC/nownLFb4A6C5sYsgPyoAkg5ikjBYFTzvKGFkNrJBnt5AF&#10;Yqv1XOftKOlrwJAVpCd/208sUNYYqbQNldKRMiaSfUAV99phHLWiOFzohr1Ym5RWtMbagTYCeh1Q&#10;1RerqwHlPDkAZEVYHTYcY434fZXQOwuqsprdPHO1UQIHNlFCHLQubMSC54FXtryYZ7rW8wHMMOQk&#10;8xiWWgsbK9OLYbpH5luLR+ZbhykhZqTo1S4eq10yVvavrHruRNkT9Yrnbim5zm0TteJtB8bqzU6s&#10;HnxxtvG1F+eWDnYiOSu1aaTXLWuQyjcoLa53Pb8Dul4loLXKDX58V61cGy0c4IKNbJbJuuuvXjjY&#10;bUbR9/3D666e2FMbu7At1prmQnDu3PHGwvl+dZ03/xUOgu+Aqr/DwGuzrNfLAV+DwNh63ZDrMVqF&#10;LTsq5YuuHd8BggqsJZspC82fazebC73epTfv314Z8ivr7b+EAFoaCJdXd14yUj38xPS5YtVT1iLW&#10;RlvK6PIvUpo8BOMUWmkQblCsufzqt+8YP/PS4sHpk825yX1DVZcR3g/6JSQBEozT5C4YCgUXo5M1&#10;QxlpQZIog5LQ6wXs6cNNNG/cWoE6zUa3Aazrw/Ad6aWR64Ms4oLwUYD6WG2XBxDY5NIxBS9+FmL+&#10;B6DjbWAiBrEcUikwxtILYsEshxi+G626D9/uRkERaOsBMKmWzAXoGGBCWLWUtEWul29rIoBWAXcP&#10;EB4EjAY1gEpF8tQkXY0UFkxQMJP6e/BMGTFje5DVQK36HiVJhiVWa7RopvTYD1yOtNZSaR0qrWOl&#10;dTdWqhtLFUmjQq2iQOq4E8qwFUW9bqwibYwasIluFlSpHKjKe1plAZUaAKJU7ueDvs57RuUTOzYL&#10;ruwF7AObsZ/ZiPnOlx43khLkGTBnbWmS8LWPaYmxFrOdYHG2E9wN4I6KJ0o76uW9Y2X/8q3l4o6R&#10;ore14IphR7D33rRr7L0379qy1AjCuw/OLD18eqlzcK4TvKSM7aavzcld7+y46EfmbNSV/x3Q9SoB&#10;LV6ue2WvILZSdv6YnU4jCh6/4/hxFWvz/p+8+qrRbeWhC32iMtbB6cOLLzz/4NkZbGwUivPQwt8B&#10;Vf/7Aq/NsF6bBV+DANdmGTGe2agIAL778tHK6ER5l1ba3YzAudeOw5eenJ7yiw7becnwGOOUnW8G&#10;C5d61RG/lGRDW5XkApEV9yViQWm6hnKaXkECQgl2HBgZuvLNO4aPPDM932mEI1t2Vkf6hovLAIAR&#10;UEbBGAWYsU6BhpTRBiGmxxjTSilDCDGMcfHpz961FMZv737yp/mlU8eOc150MTpShDUag/2zNUA8&#10;EGcsxaZ67btKKIhHsBh04S/tAHq3wJgyrGkClIEJAWs0jDZgafJHtHgDePFBiPJxWHIlYLKt5imr&#10;Rn0Qx4VVi4BuYCUHOH9TAB0CEdtAnZPoSuDMEYaHD5fgbfVRKLvwq05SPlQAkQa6KWG7CkRbMM5z&#10;YncKzhL0bKyFtNZYY22glVbaGmW0CaVW0hjTjZRshZHsxEpGSiuljZLaSKm1jLWRUhsZKB332cXV&#10;L3CNhkpjbSdgZtMlegBLlfe0GvRxgD3DKsdzibWGnFlAld/w19sHXk4ax/mAFja5Bmy28WZQN+N6&#10;mi4xuMS4xlg1fXzrtEIZPje1+ASm8GDR4eXhorej5Irt+0aru3fVKwcEJ9vrBe+Db90z8UECcu7E&#10;YuuJowuNJxe60X2nljovpv/Pw9pu0EGGrxtd95cFuj5x66dedmX8jWRUeqFAK38i54WKW3Y8Nozz&#10;GGmEXRk9/+CZM9YA7/7oZZfVRgvlC98+rZk/2zn61N0nn45DFWJwu+qFnlS+A6y+A7zOx3plwRcu&#10;EIBhAAjrz6H+4zEAqlBxycSe+hATdGgzIMsYa+fPtRdnTrWaOy8ZqQ6PlzZ1cNHaSBmqyBqoTiPq&#10;dhphw1praFpOImkQNSEElKXAhVoQSsAYoQdu2rrl+KG5hdOHF2d2HhitU0aY1joBBSkg64MtI42G&#10;Rc/1eCMOdJNzrgghSmttCSGcUup87kvfas6frjT++JeuuX536aUCPMD0EuZn9Vtl0nLhUAqy1pYV&#10;CWXQvsXcqQdQnPGB9m3oWReC9wBDoIyCJUiAIKEgxkLLEObodviFvehMHIXrxihQFzpWWG0yk+Bh&#10;IoYBwmDVwmA8bjQYc9CzZSycAeKQ4U9uL+onw1Fsu3WUFaouXF/AcRkcwRJfqZ62namuPvnobDj/&#10;4lKsI2MDo1VsjFLG6MVuGGljtAWMtlBIZFPaWKstrNUGylirtbFaaj3IjNOuA0QGxYul6yrROcCT&#10;jXyRGNwlOMCVfdXfDgJP2Z/rAZv6RkzVIA8og/U7yjea7xuBrI30vhvN9c12PWe9uuhgILXGOoKt&#10;LS9mdaEkI9i3pYTJ7LwI4Jkjc02/5IrRgiNGLhmr7d43Wr3OYeyyHfXSxJ6RygeCWJ+a6fRenGl1&#10;7z+60Lor7YDsd1Dm2cy8P1dW90UG7Mkbhl0PAFcbra/rNbXZ7OO8UUAX38RAGxTyyytDXp0LVj8f&#10;yDr6zOysVxT8kpsm9laG/MLLAFl2aaZ35t7PvXjHwYfPncHqDpP1wNZ3gNR3bpsE1JsGX5tlvzYq&#10;N2SFPqw/bitDHh+ZLE+6Bb45wCSNnj7RbMSh0tsuGhryio63qVdvYIXLCQAVdqVtzPXmjbaK8dQv&#10;oV+KogBJ3EDTspUFpQTju+u1K9+yffTIE9MLi7PtxtZdtWFuybKgmjKyDLg0IRAel8JhTWPMYhiG&#10;YTp3LSFwQKwA4BWKw15p6BIKczjVO/EBh2AC8BLA/LVT3CbmW8YHFk7cCe/UKOThfwDT2wk91Iat&#10;tUGFBxIpGGrhEg9CUzTjCOFCGyRUwPNvQqXQw0L9Tsj6FaiWdsP0ekk9Lvs8LAFoGYTKhCUDy69V&#10;0JygUAJOnfTwa9/YEf3N7SebE/sXnZ3+eMUpOVQ4FMIXEB4DdxjoGCOVPWXm762IR792tPPYHccX&#10;Fqc7vdS0MwtSBhlPYh1QpTcAVOnPSF7blPewGmS9kP159nnlXdfVgJ/lgdsgkDeoc/yVxpxdiGZ3&#10;o3VgvYPWhRzCNpIVxDi/xms9Tdcg5/r070n2sQqxNnaxF51b7EWnpprdZ+85NvW1iifqB7bU9+yo&#10;lW+s+M5126qlHTvr5VuvmBj5uW6snj6+2PrcIydnHgilahqLbvqaWeYUojYBiu16QOmnrvujzQDU&#10;dWr2Aw8Ra0DXtxtwXagYfpnqrA4XRrig5Y1O3b12HNdGC4XaWKFYKLvehT45o62aO9M6eddfH/rK&#10;o7cfO6SV6SLpRsm2+2Yn63eA1XdurxX4ulAAtt7ii/zi4xUE9wq8TCjZ1BwJezKaOdVsVIZ8Z3x3&#10;bWQzDWjWAlFP9hbOtRestbGMtTny9MyJy9+0bXZoa3FXPw6lD7YskjKiJRaEAtYQeAXBL7txcmL6&#10;eKNx6oWFmW37h4ZWFR9p2sHGEkER5zTutqIFAA0kKToSgLQAsxYeIcSvlUSlKAxBhLxb6WoikBQG&#10;HmQJobCMIurOIuy1zJ1TH8R1ZCsdjRfhNimosJBFA+t5MMSiG0pUuhak1UalKxFZgm9aL/yDv2zi&#10;7719r/f3dj0KMmZQqe+F6ebBlkkkMrwMyDDtiqRrL7Sax4x3A450psFdqtuLYdBrRYX6WNHpe2WR&#10;VKpObeLMOra94r7rRy4fKQ655s6/fKGzNN3trmxiVq3D+uTLaFkAZTYANNnvZb+WAwCRXgdoZZ+D&#10;HPD7+TJTviRp1ik9XWgZcNCcfIXSkU0Drws9hJF1WO71BPZZtmuQeWreTJkOYLqyjFe2Q9LR1lqt&#10;dDTX0efmOlNngKlvlVzhXrKlfvGWSuGGId+9ZKjgXnnD9rG3XT0xInuxvPvwXOPLT52df6obq3NS&#10;m076mE76eiVW5BBZLRdbu0cnr/mvfvMRDLgWeV1b9nOCgR2Qq8b0GhPzT9z6KfLtBFsXau9AADDH&#10;5aJYdUcooxttDLZUd/3qiF+kjNILsXzRyqgoUN0TB+efu/MvD9595KmZkwDa6WLdj96JcwuAxXeE&#10;d9+5vWbg62UBMAxYVPMeb6iOFnzXF/VNHT6MNUuz3db82U5n/9VbRoa2Foc294qsbi+FCy89NXMG&#10;QGyt1ScPzk+fenHh+dpYYRulhOfBVj81+v9j78uj27ruM3/3vg0PO8Gd1EKJ2iVLsmxZlu3YdWwn&#10;ce3YbeLJtE3SpknTNl2StqedOdNlZtrJnOnM6bSZOUk7PW3SOKnr1E28xUsUS160L6YoUaQk7vtO&#10;AgSI7a13/gAeeXH5QALaZd/vHByCC4iHB9zf++5v+T5EEBBEAAsIKup8/i17G6r722diidnsfGWD&#10;L7gw3YYXH4sAIW9ARqIsZCBlJAAgmV+7pm3ZTnBWz3SlyaHeYOuTDXAvtm1ATJYIEQJIxIAEcUF2&#10;oOBMYwzIY0Om7wS8dgwy3+14XdmzfgL/7pqPQ/OYAnpCB4+ggGwiiNpZsHQTZpNpEBIpMBQRXpen&#10;kv/7+D9qoQah4rljCCpsAZ6qmgVNWw2KiMG2Xa6tSAZAHkp+ovDdJggA2TKEq1QxEFFRIppJTg4l&#10;fOt31Mi5aU60mP3LTxeahg0ejyje98TGatskmUPPd0QT0WwiF98QK2tQbPLPhqUN7HaRkhzb6Gwz&#10;mSyL+ZlbIzqbEaMn/pyfQRmkqpSe26skVlezCV/2KlZqCwL7M9rU2iqSyTGg+GQjayvmZjHGlhgF&#10;WKqCjwEAkpphnBmaagWA44qIhaZIoLk24L2zxu/dUhvwbrx3bd3/2bemLjWVTL/VPR0/2R9NnBmN&#10;py7B4uSiyJB2YF7jSnIaxfrW6KntAroA7n1kiM2O3szsVqlEq2A83R9WFMUrVmABycUehDHCsiLi&#10;cg5Gy5jpbEpPjfbO9Z35ad+Z1ncGe/MB2rmlIGconS2S0eJEi+NWImBsALbd0t+BsEdVvFIlQmjF&#10;9ahnTH28fy6qBmS5oTlcJclCSVlpLW2kBy/NdE0MxmedtROfzWS7zk5cat5Zc2egwtNAv5LcK80P&#10;P+Yn3ggBEGVBWLu1qmZ6JJHsOTcxVlG73isr1DHkG7kJISDJAglGVGs+lk3l1286n40m+Z23p69/&#10;JNvWa3Q8XBPal50YQZX16wHSGIidN6IWMaQyGoCeAZ9fypG+BaGwXNkQ2TZISLdebZXn5ZCodEbb&#10;4T9lB+FP130RdvdbQIgAM0EdQnELND0LacGE+RqJfH34QPSFA6/Et+9bVReoULFpWtAyEYbtA52w&#10;blMQlOAWgGQ2pz5KvZ0IIcCiCLae90LLM8xchgrlEl8YIFTpFTbvWiWePtg9NzkYxwJGPhuBsEiy&#10;Fj8NCBGwLAKyR5QeeHpTw+zY/OTx13tHTd1K598vjfpqMoTGLUvEEjGzyFfW+48lWcSldGm7ZKyK&#10;CUaXU/ZbaTLwBhOrcv7XFfd/uv2s3OZ6lpwU6F1SmS7kkgFjiZvzP72aaZPOqXh351S8TRKwUOnz&#10;1IU9cvPqisC2jdWhnQ9taHz8I3ZdonM6frx3NvHWQDTxVjyjR/OPV2BxfBhBcV9FN2cOthdNBADx&#10;0V/avipS56/QM4bZ2zY1feHYSByWlrxNlwwrnV2Dm5HdKtfrEAMADlV5PbIiBku5MJTy0Z2bTk3O&#10;TaWn+y/O9J89NHBppDs6ld/9pvPkyiFZKSpY61BY7+cZLY5bjICtGIARACDLtAmxiVlKCVDXTCsZ&#10;07RA2KOEq33BUjPEU8OJgY6To52GZqXza8sAAOg4Mdq7eU/dyR33r3pCELHidtQ06UIIoLLeH7z7&#10;0fXrhrtmZxMzmWT16mB4aeYNLEOzMlZOgymbf85Ufu06vWoZADBsu2ZabvgyeCf+Eiy7FqSAH5Bu&#10;gq1IYOkxwNlzMJleBUrFgyAaAoBl5PrCkAA2tmFuegzGxu008ipEDchYEDAYKAt/Pfs8fG3z52Bd&#10;1xyEdS9kMAA2NOhfrcHXj/5T/OB7rZOb9jRWNq6rUrGIQMtm4WI8BF3RedguGgA2Ltw/k1wfmm4Y&#10;kEmmwKPYIItSzqeNAAiqDCk9CdODM3AhZgAWEARrZNkXUkgmqc/GZpK1kZqAD2MECC/KNzDvFah+&#10;Rd22f1XkwvERMzaZjuVjnZPJZ2MfS3YIuE+GWUWIWDEJB1IkW1asb2q5pnTbJSNVSm/VStni60ys&#10;rjYGlES+2FaDYg4XbqRrOeKFYKlFEJ0Bk8C9D4zVAhQBIGBYtj2RSE9OJNJDXdPxt08OTFQqglC9&#10;usK/+c7VNXs/Xh3+6lwm+5XJ+eyR/mj8B+1j0XabEJH6PBhURp8lmG5WZRIASM98de/2bfc2PuMN&#10;yjsFAVcijDyEEGv/kxvThmZNzIzNH/3p9y/85OKpMWcDqcOiRoxJkT2b+XrLZbSAeSORL6TIkiIE&#10;l+T5y0A2ZSQnBuPDI93Rwd62qcHWdwYH8icpSwXmNBWgnfuZIhktcnMXGgdHIXwhBT72uTvIM1+9&#10;B6ZGEvD7j7g6xSPLsoll2TYhQFYiW4nZTCqbNszGDRWRQMRT0gRvbDI1fvonfcc7TowOUOvIAACI&#10;z6SNI690HQnXeGvXbq26v1SqGKpSfYYWMm1CCCHEZs3gRRELoowFjJFTXqIVv501q/j9PvJf//v/&#10;Onau/dE//Ntfqf1qhXZ67YhVD6IcBpIdAJFY6YlkY2JzfaxGknUMEABiGTmFU1EApJigx8/bb54y&#10;huZMRalSJVuUBSyIGAyShm/NfB9+f8fnQb6YAl3E8N7Oafhey79mWi8PTNWsDcvrdlSGJS8gAAI+&#10;2QOmYYIlyRCPp0C0YuBXvGAbZq4kSAiALEN8fhSM2cPgr68GS90KokJyzFIWQdbnYDbrg/OTBsiq&#10;BB6/rDZuqFAnBuLR+Ex2vqoh6MN5qyOEkFuCE3TNgPXbq6u27m0InHijt5vYhI57GVi0oTFdSBEp&#10;kmVyk0NgHwOwtMS3HImyy8xKfUBI1TUlX+Vq/a2k40WTJJ0iSxos7fViPRvZkiJNupzH+WxC7HnN&#10;SM6DEZtJZ3svTMwe9Eriug1V4U1rK3xkZ0PVkxsrw/dPzKdPnR2ZbssYZipPnByy5bxW+jmc7JtU&#10;szqoPv6FnXduuqvuN1S/vA9jFHI7u4oqbvSFlPu+8F8+8rm+9ulnv//1Y6+mEpqTiHE4gnOuTHof&#10;eKOzWuWUDhfeSEkWJEHEnnJdIAgBmBqKD/VemO4e7YmODl6aGR/pjs1QKXGN2rXRgSVDETCezeK4&#10;5VHVEIAnvrgLHvvcHTA1El/W/Nfrlz2SLKgr9TGahm1lkrruCylKzepgWJRWLhum4lrs8pnxs+3H&#10;R3qoDHEGFktHUl/b1Mj7bw0c9IU8kaoG/9ZSXp8gYcEXVtTMvK5nU4bhDcgFenoII9EbVHwVtT55&#10;rG/OudDT5r8AAFYymbL8fr99+MiZ3oZX4v/x0TtR05/80uTj62rHm597G8782bOoc3XtVPDHf1n/&#10;VJP+yqqMdw9E/A0gIgK6kYXZiV7oG5wbefawfNnfrGxRfCKRFTFXdkS5tpcf2u/AJ7feB+fVUTg2&#10;coRMjMzN6pqZ3ra/sTFS71NyWvIEiA0gmhi6s6tgx+wYrFYHAeSdQHQjVy7EGEDCUOWLQVtS1SeH&#10;QW4KvgcpuwGw6APRHAHLNOHI9BrIgAA+VQFFxVLtmpBvpDs6nohm5xHGdShfOiwWPYlNwBtUfHVN&#10;oZAoYd3QrESJG03CkCX2ftHpLLjyst5KTeml+MeS0q8gH7Tsd1laf6hIFmwl4mWAe3M57cdKW9rR&#10;GS7kQr4cyABAMCBzU02FubWmApKa0f/qhb7T85qRBgIZUlhGFJhjZ6cp5dWbIoFf/tP7f72qMfAV&#10;hFYeDkIIBNkjrt58V/0f/943P777tW+f+/vz7w2NMKSRdY/BsNizdUM+U+WW/hAAII9PkgURe0p1&#10;NSUEyGhPrO/S6dH2y2fGB0Z7Y9PZlJGigi5NoLIM4aJ/R9sysFoePJvFccvg0V/aDo99/g6YHk4A&#10;wssvk9hUOmVoVooQYiOEhOJZYF1Lz+t6dWMgGIyo/pVWXyquzZ0/PHT84PMdJ+KzmSgs9jpmKaIl&#10;2jYxTx/o7VD90mv3PbnRE67xrlvp9WGMUKBC9ap+WXbWOL3xQghAEJDkCykyLPW+cwgCBgAjmUw6&#10;WS/vwVbQD7aSkfyYoQIAyuCEHn/k98ef/c6fbXzs0fUn7gK8RrClIIA+R8YGxvu+e8BunZnHifqw&#10;R/AFPViScW4CMn+CZs1x+CfyQwAdQEsb87HJVHT9HTX+ddurKxSPAKIogyTKoGlZ0DQNulMYzpGP&#10;Qs3Mj8HIeiEcrAJkW5CwLNAHjkJ0dCDzN28E5wZwuGb9mq3CF7eeg5pQAl7sqofz8SqQFBEUVQRR&#10;BhBlDI3N4dDlFo840hWduuP+Vatkj6I6jfBul1qEEGiaqazfUVtX3xT2DnXOTuffszRFuOherXIy&#10;S6V+D3D1zegfclJ104hXsXJjMfFUmnCxJUf693SGC5z7BAAGo/MDGd2YkkQBixij3NAKwkUIGmHI&#10;nrR6U8QvKaJvbiol6FlLBiivWoYQ4OpVgSef/s09Ya9f/taJ13u6YalOjHOOLCjemH9TiJYbQwZ/&#10;2KOKElbBXR45//EhtmUSa+jyTPfpA30t/e3To7GpdFzPmmkme0Vns2hCRd9n7RtM4A3wHLco1myu&#10;hIpaHyRjWTeStaSU0t06EfvIz2+eqLaIJoioqNYcwggrqiQpqigqqigvdwyJ2czM+wf7j/zk2Qsn&#10;9axJkyxHIsWgYoClZUxy+KXOlsp6f2TXg2s+5fGtPAWJEMByzfiKV1IDFR6VCXSsfQo9vWZQaz8F&#10;AGp+1yxPx/T4J/+g45/rKtCPnrhneFVtBQT6JyD5+mmYSqQBAhESVAMS8folLOTFQLFQeO5NzbZG&#10;+0YnPX7J3r6/sTYY8YiOJAUhOogeABAkEEQM7VMzsK2pGbYrs2BnBgCwD9TMMPT1z8f/8Du4a0IK&#10;RJq2qRDNJuBv2ppBlHK6WIpXADlPtGRVBMkjQrjG521oCvumRhNz8ZlMIlDhUReb4ItkDDHCilcM&#10;hapUCToXzpfmktm3oPQy3UqZplLKeqQEIgDlxWW+Qb4OxMvtGm7BUv0ulF93iOIDbFM928tVQNwM&#10;y4bpZCY7ncxEAcAWkJMxJfRrwMwxOWVL+fFf3dl07+PNvyVKwqozb/V/7xu/c+BHv/M3j0bWbq36&#10;xXLPXqTW98Ajv7DNSCW0v207MjwAS0VS6fN7wwhXuRktAgDEF5RlLGDFrXRombaRTRvp4a5o7+Ef&#10;XT7Td2F6QtfMlG2RjEuWSnPJVrGGo24TBHS/AV+sHLcUnvrNPXDXI00wN51ermS4sPDT87qRmsvO&#10;moadFkRclGiZumX5wx41VKV6RRkXXbvTI/OjJ9/sOfL2Dy61EEISUDi5m6YyWk4MMAHAzqYMePdH&#10;l4+qfjm46a66j3m8UuhqzoOkCKrXr3iZiwBAodYSZsiXk9VW8scqAyXUOBED6dsHYBIKR7+lSK0v&#10;WFHtVdVAzuAauRCtqdlEIpXQUlvubqisawoHcn1S+TfBJmDbBETJBkPEkDIJ/FNvHfj7bQib/SQ2&#10;Phc7cEC72NIBUUEEe8vdSPL4JFPxSoIgAAgSXiBbsiKAJAsgeUSQZAE8Pkmpawr5R/tj03NTqfiq&#10;jRU1qAQLANkjqJE6fxBjBLZNWAFROjaSMrJKpRCl5f7mKghVsb9HPGiUfr6uBfGyoVDriiZiNAFj&#10;yRYqkt2i+65siyzouZlLr9MF5Un5Z57Zsvren93wtVCl+u8BAO792eY1qbj2t9/8g4M//q2/eqRy&#10;3fbqj5V7wiob/A8+8gvbZke6o/8YnUixWVt6mANDoYr9LUG0CACQ3E5NkrCAJPqXtkWM9LwWG7o8&#10;23nk5a6zl06PTVC70yyzE3MrB7LEynQhWK5Kswjnpqw5OG42tuxtAF9IgVRCX4lkFYzLTwzGR9bv&#10;rIkpqljU1sobUBRFlURJEcRiF+rpkcTIkZe73j38Yud5yGnP0TdnqESniJZABUQ03jc3+cZ3zr+Z&#10;SemZrXsbHglWqo1Xei4QQlhSBNnjlaRs2gBYWj5wMyd2YobEkixY6gHnGO/K/rDH8vhkU1FzGanc&#10;ZN/iKUrHtXRfx8xoVWNQ3rCrpsrjFQveH0II2BbJ+SAKGAzdAkPXIWrY0D9bkXn/3blLXR36MACY&#10;lkmsVEIblxTcrPpFRZQEEEQMopQz1RZlAURJAEnOkS9Bwqh+XbjCc0oemp1IJkzTtmQBiytRLY9X&#10;CoWqvSGEEYJFPS/isum0yyBHpMQL+krfXwGh4rgJxGulqUYbivd3meA+hciWIp37dI+g20Qs3fwu&#10;r9lSGXrg5zb/WqhS/Qz1mV//8Ge2fk3LGM/9wx+/e+BX//xB74ZdNfuXa6lwiTvCqo2RJ578td1D&#10;3/v6sVdhqVguzSFuekbLzQySKF6JqD5JcMykCQE7ndBGx/vnLh95pevM+feGJqhSgO5Cstgs1nLa&#10;F2z2qoAdf+OdzxIja8EfPf48X34cNx17Hm6CX/wP+yEQ8UAmaSzXwcg2HVs95yaHdz+0ZswXUpow&#10;LtzEOPlaSRFESSleqovPpKdbDg2eOPlGbztDsGgNugwslpwcokV7lcHEYBxe/X+tb433xyf2fmzd&#10;Y7VrQltFCZft7CApguILKgGPX5KyaYNtSGUn5mgtHB2WGujSk1ESdVMAwCPKQlrxipaiSjm/xTzR&#10;Qign8pqYyybq1gZ967ZV1wYiHtUhYQih3DQhAbBtApZpAxbsvGcjAlGyYaQ7MzrWG+vLn0cTAKzk&#10;XNbKps2x6lXBjYKIsCBgEKScobaQJ1z0raoxEG5YFwpNDicS2aSelhVxRWkO2yYWRoCxgLBlLvns&#10;uMk0lHpxJiX8DSdUtx/xulo5iZUa6x3yxfZ90YTLzU+TPgZHakJ56tf3fCJc7X2KPW5vQF798V++&#10;40ta2vzhd/7z4Xe/9BcPBjbsrt1VzkkRRKxu2FX7xH1Pbug6/lpPhwunEGCp+fV1+yyXk9GyAcBS&#10;VIn4gooXYyxpGXNocjDecvpA38mjr3SNUjtWOmCypUI2g1Usc1XMGTxHst7+LAGEQMsYfKlx3HQ8&#10;9Okt8Knf3guiIkC2NJJVsOsb6pydmxlL9lQ2BO52I1qFqu1L/2k2baTajg6fOflmzwU9a8bzpMAh&#10;WU7J0OmPNKi1RROthadLJTR4998uvT/SHZ1+6NNbHl67tfJOX1CpEkQslRzsBCzKHkGWZJHdBQOz&#10;8yVUHGB929z83sQ8wZIBwMQYQWWdXw6EPSHZIyBEyycgAC1jmh6PiMJbqiMVtb7cdCelYUVIfsfo&#10;qLZjxyAbw/RwfOLiqbGzybg2ScUtOxXXUnNTqa61WyKNHp/sF/Jm2lhAIOS/YgGDICBAAgJZFaXG&#10;DRXhzpaJzPRIMhaIqIGVyocYIzEQUcOyRxQNzXIj6cW85K4HGeKE6oOV7WKJV6kTjRa1humme8Hl&#10;OWwqk0WTMmnvx9bX1q0NPCJKuMbthfiCSvXTX9nzC4Zuvv7t/3z48G/85cO+pm1VG8o5GcFKdfOe&#10;R9Y92n58dCQRzdCJHHaQ7pYoHRYsbEKIMTedHpwcjD833BUd+sFfnbxA7T4RFJYEnIwW24PFGpDa&#10;RbJXBU2brO4FRgi0jMmXF8dNx6d+527AIgJDM1dqOXHz57K0jKkNXJq53LS9KipKitctSBa7LGsZ&#10;M9N2ZPjk4Re7zsxNpWfyBCvBZLNY6yqb2hTZLsdoA4Ddc26yb7QnFr3z4bUX7/yZNfsamiu2qz45&#10;iIWVxYoRRoLilbyKKogur4f1J6ODODuGTveHODcDADwAAKpf9tSuCUY8flkVZSFvbA2AAAEhhBia&#10;mVUDihyq9KiijKnJSLRg6UNsBAiT/C2XzYrGs7MXjk+emOpL92GMU7ZtO71tViZl4NZ3h042boxE&#10;1ke894gylrCAKZK2SPYQBhAULERqfQFBQBNa2tBLmdcWJEHEGAlAABU5f2ys5ESK40qJVzlSEqzB&#10;M6tThVwIHd2bJe64r3GXxyfvXO7gvQG54pmv3fP0i998/9Czf3H0+Bf/4kFl9abI6nJOwKqNFQ8+&#10;+OnN7a/9w7nDsLQ9yYYbJA9VDtGyAMCMz6S1g893tE0NJy5Su0oJCrv76YzWShksNnu1ZHdWTFgM&#10;YwTZJM9ocdxcfPLLd4Jp2CCUvlTZ0o8JAGbn++ODuz6yplv1y3VuWS03ZJJ6qu3I8Mm3nms/PjOW&#10;nILCciFNsjJQqL3Eai65mbTaAGBmkrp1/MfdrS0H+3vuf2rTrjvuX3VP/frwJkUVfQihopPHCAH2&#10;BZVAoEKVAWJswGfLDPTv6OkoOgvmZLlk6iIgyR7R9oUVn+wRxFwjPCz0XxGCSCCsqrgSCYKIMXvJ&#10;QTmtUiCIACGOWjuBdEKbazsyfKL13d62bMqYh0JHChsAcDKWTQ60T59pWBdurAj4mpzmeiTkTaMX&#10;1N8RAAIUqQ+EI/V+/9xsOq1lTN3jlZTl3lvTsIxUXEsZunU1/VOcQHG4fRZW8m1drsxogbt9kGsY&#10;YDJeAgCI4WrvGkESVq10wN6AHPi5r+x55OW/O3v02f929PiX/vzBh+rXh+tKfcEer1Sz5e76j7S+&#10;M3hxtCemwVKJKEzFn+uW2cIlECw6GFuGZulTwwkneDsCiAlqFx3P39gddRoKbSQ0cJ8qJA65cm5F&#10;D15AkE7qfPlw3PRsliitbOuZ/yy7ZrQAwJwYiM9FJ5L9xCYl7R5Mwzb6Lkx3vPPCpVN5kpV0IVms&#10;Nyi70TGZjRFtl0Ov6ZiWMWff/teLJ7/39WP//M4Ll14YvDTbmknqieWOUfFKPlHCgAXkJj2AXM4D&#10;PVnHSr2w7QcmAJjVjX45UuNrkGTBk8skLU4dCiLGsipKoixg5PRtYcrQ2cl+4dzjsIAgkzRiZ98e&#10;OHL0pa5T2ZQxCzmWGAOAKHU/Zll29OSbve9fbhl/S89aM4JE9WmJeOE4HMLl8UlKzapgmNgE6Vlz&#10;xfeY2MS2LNvCGJXSwL6c6CgHR7Hr+3Kfk2JlatZpYDk3AZtZ7wgABEKgZMFzf9gT+OSXd9+3emMk&#10;9KNvvv/+9Mj8bDkvtKoxsGvfJ5rvhJxcjJMccjLjdH/ZdQMu4w2xlwnIqSI7aTrQZ5nsFlsrLSBY&#10;pRw8QgCmyccNOW4OFK8Ev/JnD0ByTitXXGQJyQIAg9hEH+2J9eQv7itiYiA+cOzH3acmBuOTRUgW&#10;vbFhLVvo4Mg2otObqHlq8xQDgFhsKjV+4HsXjv3dHx169uC/dLwwcHGmNZPU467nSBV9oSqvDO5p&#10;+mLCmcWIFy1tsEAWA5WqInukAMIYYwFRYqWoIFa43RbyWnnCpWetdPfZ8dZTb/S1ZNPGLADM0eQq&#10;//3CzTLtudf/4dyhtsODLxlZK+r0adGEzjkOQUBC9apASFFFaT6aTa/0mUEIIUHEWJAwgpXFQjk4&#10;rhXxKpWcFfPPZMkY2wyP9ayZJYSUXI4KVXlDT//mnns9Xkn86fcvnE9EM/NlZLWqatYEN+YHeugq&#10;HKuAf91QaumQ7qEAJjhjJuXm5u5Om5YCMOXBq/EcQlyCheMmwdBM+MSv7ILJwXi5y5QlFCYAGIZu&#10;aV2tE/077mu87A3KjcXKcoQQe3IwMXz4xcuHu1rGB8okWTa4N8S6BVLbhYQtDLhoGTNz6AcXj58/&#10;PHR55wOrmzfvrd/a2BzZ4g8rC6l9WRE84RqvaluEtosBKF1mgIbbzhmqGgJBySN42d7yUmID3RCf&#10;iuux9mPDp975t0snZyeTk1A4uemcTwMWe05kADBtm1iv/H3rIQJg3/Xouk/5gkq12/MLIsYen6Qo&#10;XknOCc7mipXFji2T0hPDXdHxzLxugHs/FidZHNeLdBUskzL+tqTP5MxYcmzN5spRj09qKvWgwjXe&#10;8Kd+9+59L/z1qZOHnr/Y9sSXdu2VPcsLNy88tsq7tnlnbX1ny7jju0j3el73jJZYxom3mftOEEZF&#10;LiDFmO01IVgcHDcTlfV++Pyf3A/RyeSVLFHXHi0A0GOTqcRo79yF6tXBPR6vVOlCssjseGrixOs9&#10;R1rfHew0DTsBS2UcSiFZbO+Fvcw6pgUyC8gWAGRnxpKZIy93zZ4/Mnxx3Y7qql0PrtmxelNkezCi&#10;NsmqGGlsrqjFAjJti7AtAqTEc8UG/AK7kco6f7VHFaswvrJgaZm2Nd4f72s51H/y+Gs9F7S0EQd3&#10;/TGNOnbHw80GAGSZNn7pWy3vEpvgux5d92SgwlPv9lz+kMdXsypoWBZZ1kQ8R/y02Eh3dMa2CW2z&#10;w71dOW5l4lXssQWbuOM/7rrcvLOmsxyiBQAQqfVV/Lvfu2ffS99qaTn8Ymf7g5/efIesiCv2s3qD&#10;cm3TtqrVnS3jQxTRolXv2SGAm5LRorNYdABG4C5x7xYUOMHi+MAAYQT7n9gIY30xQGWkVb/x9mdJ&#10;3swUXDJGxtx0ev7iydGODbtq+j1eKcIGNS1jpntaJ86dfLP3gqFZcVhaqnca30shWXRGy229suVN&#10;1ibHaQlQDN1SZseTidnx5GTPucmejbtrD++4f9XGhvUVmxFCWdUnG6mEViyrVk6Ao8fEsayIoscn&#10;BZCA5Ct5HxPRzGzHidGWQ893nJoZS85Q53Ml/TEMSyc28VvPdRz3BhX/Hfev+oTql5fYGImyIIRr&#10;vIFcxqv4IIFt2XpsMjU5N51OgrvgIs9qcdwqxGs58sVe/20AsEe6Y/O95yePhqrUXR6vVFfOk1fW&#10;+yM//9t33f3md9vaOs+MD227t7FJEPGygqayRwwEq9RqWCwb0rp8rA7YTc9oISh0hS82cgycYHF8&#10;ULFuezV8/k/uh5mx+bJIFnstpS7WNInRBi7OjI/0xM6Eqr2bJFlwhC2JoVvZgY6Z1vde6jyhpY25&#10;ZTJZdON7KRdmmmwVmz4sIIT551DyhItuMBXmptP4zFv9k2fe6m/fdm+jXxCQZuiWBlc/Vr1EQDFS&#10;7/MEK9U6URT8JV8lCLHjM5nZvgvTly8cG7544ehwr2nYNFlle0xp4kprA9Hq0hgAhFRCw0df7joa&#10;rvZWNe+seUgQcQEBRAiQokoKrYvmhkzSmB+4NNOfimsZcG/B4D6vHLcL+WJ9Ti0AMH74f88cD9f4&#10;mrfsrf9sqVPWFNmqePwLO3cdfaWrK1ip+ldvrqzBuHgwFkTsUTxiYAWSddOIllv/xnJjna7BnBMs&#10;jg8SFK8E2/Y1wvjA3NUQLTqDVGA/k4hm5i+eGm1t2lp1f7jGuxMAwDJtfbQndvadFy69Nd43N5Yn&#10;AEmXrIsGhQMnNqzcF0X/js1u2bC0n8zMBywj/3wyTbRgccjGvnhyNEb9nRvZgjIJV0H8idT5VV9Q&#10;rkMlBGrbJtbsWHKyv2O68+zbAxcvnxkfgsXG/zR1TunvWQNnOqNFXAggHuqcHTvxes/boSpvbe2a&#10;4E53sle8O4sQQuamU5ODl2ZHKWLL2u3w6UKO24V8sRs2AwAM2yLZl771/mvPfG2vf+PuuqdwmVnp&#10;ynp/+IGnN23qOTc54fFKcs2aULhYKR5jJCqqGIBFSy+30uF169Mqp3S4nAv2EnByxfFBxJ6PNsFn&#10;/mAfzI4nr5hkUeVDdpp3YaJ3ZnR+Ym4mfSlU7d2OEAjJuexQ+/GRY50t4735C38Glk72OoTALJNk&#10;LZfdovVz2CEXIx+0dCZ40btDC5aaIF9tRmaBbAUqPJLilSoRKj5BnU0ZqZmx+fHetqnu9mMj3b0X&#10;psbyJvcZimjRhIsuv2oM2aGNsdn+sQWB1dZ3BruCEfW1h57Z4o3U+jYwWa3lCaFFzKHLs90DHdNT&#10;UGhR5ka2ODhuB8LFbtZ0ANCmR+aj//I/T/7bk1/endixv/Ep1S9XlUu2EEJYSxuGoZmm7HHv18IC&#10;wopXCgQjqjcRzcRvJMkqlWgtlxqEb7z9Wf4x4vjQoKreDw3rK/JE65oEIHanpwNAtu/C9FR/+/Sx&#10;urWhewURB4c6o++efKOnhSIAGYps0RNxrIRDOSSrWHaLzmTTxytQX3VYmo5nG+pZs/grKR0WHOf6&#10;O6rrFI9Yy/6hZdpGKqHFpoYSwx0nRy+3HBzoTUQzSSj0Xs0wtyx1ftkS7ErkEDOBG7/3o8vnPD5J&#10;ve+TG58JVaolKVoTAhCbSk/2tk312RZxE1i0gJcOOW4/okXHASdWSAAgxmfSsef+x/HX93y0qW//&#10;E80PN22v3i/JgrfUfx6p8wV1zTQFAaNimWKEkCB7RG+w0uNNRDMCs15vCXkHDg6OPFS/DHrWvFay&#10;ImzvgkO0MACg8YG5gamRxE8NzbKPvdr1dnJOm4WlZu10uVB3yWRd7fEBk51CLgSRDlwCLB2SYfsz&#10;XIdkruTchSq9EXGxjw0s007PjCV7Bi/OdHacGh3sPjsxlZ7XHcKkMUSLJVa0ICpbsmOJIS13A+Bu&#10;tCsce7X7bP268Kqt9zRUKKq4Yh+ZbdnmWF+st7t1ctS2CXssJs9ocdzGGS1HDsqJYRl6Y3b27YFL&#10;594dHNlx36pjd3507V2b7qzb5w0qVaXEWlkRV+QykiJ4vEHFA4X+qXSsuqmlQw4ODmcl4muzFpny&#10;IU1EdGfBn/5JX190PPl9NaCoI92xFBSWkdxU0pdkO65RCZ8AAFDH6xAum/nKWuYUcAhwt9pyjrPo&#10;k+efd4mMzJa99Urt2uAdCCMlldA6poYS7e3HRzpOH+gbm49laaLpnFeaUNHEijW7pzNv7HHTx8D6&#10;vbHmuUJyLiucerP3eHVjYG3jhop7VjrRWsZMTwzER9LzWsrl/WVLwpxocdxuWS1nQ0mvE+f3lm0T&#10;s+3o8OW2o8NDVQ3+w/seb75j90Nr7w/XeBskWVCu5gAEESuKR1SgsFx4Q0qHiBQZfVlm8piDg+Ma&#10;rT8nBsBiKt25uTWYFwicMtkOdsoQruOFGBXJ5KAiO0S2KZa9v9Kx0kHROTfKxt21FQ9+avM9gFDF&#10;yTd6+jtOjGYgNwEpUgHcpoiWvgK5MsDdh9VtapM22MXU+ydDzurDCwCB/C30wNObdj/8ma2/WFnv&#10;31QsqNs2sQcvzbT98BtnXhztjQ3Cohq9o+vFykxYnGxx3GZxDsOiWKicX6+e/Jpx1o2X+l4FAPWB&#10;n9u0de9j6/ZXNQTW+EJK5EoOYmZ0vvfN77Y923JooA1ydlpzsKiTl6E2NAtxiZBr4zzDM1ocHDd3&#10;l8c2xbNZLoeE0dkZmmzRVlY3Sl/JrYcLXIhWsccVs5Mp5TkXzlX3ucn57nOTx/KB2rHX0KiA7vwt&#10;TUx1hqS6ESyyTBaLfe/sIoSQLk+IR1/pao/U+Q7e8/HmsD+s1Lq9wGzKSAxdnu2OTaWiDCFkPSpZ&#10;ksrBcTvApmIYm+mi+zhZnb7M0Ze7Wo6+3NW+9Z6G1fseb75rw67aPf6wUlnOk2MRC4K0oLdVbHN4&#10;XcCJFgfHrUG4CBRaXNE9DZghWuz0nw1X1/x+tYTLjXRdyf9YiZACuJcggArUtLwEcQngJiwtD7Ie&#10;baVm22iyhSiizBItAQDEMz/tP7t6c+WG5p01j2KMCgQWCQEyO54cbjk40Jae1+ehuD8sLxty3O4b&#10;SrfYt2QiMb95yuY3UCoAKJdOj2UunR4b2r6/8f37nty4v3lXzd0er+S/RsfJe7Q4OD7ggch2+Z6+&#10;cLNBidxkklUKYUJXSKxWIqS0byrdN2ZA4QQR24TPkis3glVuto3NbLn1oAgAII73z02eOdD3dkWN&#10;r7Gqwb+D/ifZlB7vb5++MNIdnYRCeQl28pGrwnN8UMiWmwsFLXPjZLU8+fXgZK49HSdGMx0nRoc2&#10;3VV37KOf2fZQ886auyRFUJc7AEFASBAwuhlrhxMtDo5bJwCxTeKWC3FggxPcwhkOch3+H2twr1NB&#10;mh7VZgnpcurqxXbaV0OWMRRKXogAIJw+0HepelXg9X2PN/uCEXWd89jpkfmLR1/pOmXbhO7FoiUm&#10;2OlHDo4PCtli3SfcTOxlWMxuOYRL7WqZyHa1TIxu3994/LHP7niksbliu6QIHrcnRwghSREIFPFe&#10;ZjaI13SNcaLFwXHrgPYPJczPANwtruBDluFw2xHbsFQPx03V3k3tvtxesVLJsgmFIqYLY+zvHxxo&#10;XbulqskXVOoFEXt0zUxMDSc656bTs+Cu8k+XNz8s7zPHB59sOZsjt/KhSJEtx5+QJVwZyJUUsx0n&#10;RrMdJ0YHH3h60/b7Prnxobqm0GaMkcjQJ4IxYtsFbohMCidaHBy3TvChyUMxbZdipOrDQrIAlhrc&#10;sw2urImtW7aQXONz51ZCdIiWRhPBycH45PkjQ+/WrAluCld774xPZy4efaXrsJ4152BRob6YYCon&#10;WxwfpHhnQ2GWi52uFmDRgcIhWvTXAm28o690tZz5ad+lx7+wc+/un1n7ULjau9Z5UoyRLYiY1aS7&#10;ITZWnGhxcNxaJKIsq6sP4UV3OYN7t3O3nCfg9ShtulkrsVo99umf9F1cu6XqpY17apNTw4nWke7o&#10;KHXhcPOsvBIlfQ6O2yHesdl5uj1AcCFdbkRrgXBpGTP98t+dPXT+yPC5j35m675Nd9U/pqhiBCFE&#10;sIjZLPENIVucaHFw3JoBiKP4LviKDe5v0Pmly5sICpvjAQBsQ7fMc+8NnpydSA5cPDU2YRp2ApY2&#10;AV+tbyUHxy0NWlA5L0xsMwSM7r8UYGlZUYdFWRd6SlHub5+e/3b79ODej60/9thnt/+8NyBXyrLA&#10;msQvp5V3zcAFSzk4OG43lDuGTW7S8TnlQsdw2+k1YcVonQsMq/dFy1E4u29OtDg+SERryc/yhIte&#10;S85NAEafDgoFnhWHZOVvCxqEkTqftGF3bWA+mk1cOj02Dksne916Ia+ZYCknWhwcHBzXj2wJLhcG&#10;kbphimjREhQOueKlQw6+oSqNcMnMJoZeX7QEjJszhKvbwnVXhr9WT8Bxm32yOcHm4LgWcFOOByrg&#10;FxNXdZOi4ASL48O6hgAK+7gQs7ZYnTyHNNHWZayoMWtbdt0lU3iPFgcHB8f1vViwqv903wm9a7eX&#10;uQEnWxyccBUlXKwPrOBCtAgUFy/mzfAcHBwct+kFwrkQYFjMUDnBHxchZctpfXFwcMK1dCDGIVoC&#10;FIoXs5sZVsC4mOQLJ1ocHBwctyHZYsVoESzV/nKTpgBOtjg4ihIuC9ynFFERokVvYm7IhoYTLQ4O&#10;Do4bd4Fwk6VA8OFU+efguNaEC4O7fRm7zuwi9znR4uDg4LjNLwjlkilOuDg4Sl9ftgupQstsetg1&#10;dl3WGydaHBwcHDf2ggArXAA4ODiubH25+cJe6frkRIvjOn1SuawHB8fNIl5lg8uxcHCsuKbQjSZW&#10;Sw6gmGApBwcHBwcHBwfH1YFvhzg4ODg4ODg4ONHi4ODg4ODg4OBEi4ODg4ODg4ODgxMtDg4ODg4O&#10;Do7rh/8/AKWpMfLjHNHuAAAAAElFTkSuQmCCUEsBAi0AFAAGAAgAAAAhALGCZ7YKAQAAEwIAABMA&#10;AAAAAAAAAAAAAAAAAAAAAFtDb250ZW50X1R5cGVzXS54bWxQSwECLQAUAAYACAAAACEAOP0h/9YA&#10;AACUAQAACwAAAAAAAAAAAAAAAAA7AQAAX3JlbHMvLnJlbHNQSwECLQAUAAYACAAAACEA9UDISGgE&#10;AABcDQAADgAAAAAAAAAAAAAAAAA6AgAAZHJzL2Uyb0RvYy54bWxQSwECLQAUAAYACAAAACEALmzw&#10;AMUAAAClAQAAGQAAAAAAAAAAAAAAAADOBgAAZHJzL19yZWxzL2Uyb0RvYy54bWwucmVsc1BLAQIt&#10;ABQABgAIAAAAIQDL67Kr4QAAAAsBAAAPAAAAAAAAAAAAAAAAAMoHAABkcnMvZG93bnJldi54bWxQ&#10;SwECLQAKAAAAAAAAACEAaMwYOICFAACAhQAAFAAAAAAAAAAAAAAAAADYCAAAZHJzL21lZGlhL2lt&#10;YWdlMS5wbmdQSwECLQAKAAAAAAAAACEA5s03PAYWAgAGFgIAFAAAAAAAAAAAAAAAAACKjgAAZHJz&#10;L21lZGlhL2ltYWdlMi5wbmdQSwUGAAAAAAcABwC+AQAAwqQCAAAA&#10;">
                <v:group id="Grupo 895" o:spid="_x0000_s1051" style="position:absolute;width:61842;height:40195" coordsize="61842,401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0b67cYAAADcAAAADwAAAGRycy9kb3ducmV2LnhtbESPT2vCQBTE7wW/w/IK&#10;3uomSoqmriJSpQcpNBFKb4/sMwlm34bsNn++fbdQ6HGYmd8w2/1oGtFT52rLCuJFBIK4sLrmUsE1&#10;Pz2tQTiPrLGxTAomcrDfzR62mGo78Af1mS9FgLBLUUHlfZtK6YqKDLqFbYmDd7OdQR9kV0rd4RDg&#10;ppHLKHqWBmsOCxW2dKyouGffRsF5wOGwil/7y/12nL7y5P3zEpNS88fx8ALC0+j/w3/tN61gvUng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zRvrtxgAAANwA&#10;AAAPAAAAAAAAAAAAAAAAAKoCAABkcnMvZG93bnJldi54bWxQSwUGAAAAAAQABAD6AAAAnQMAAAAA&#10;">
                  <v:shape id="Imagen 960" o:spid="_x0000_s1052" type="#_x0000_t75" style="position:absolute;left:8382;width:44964;height:274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NCrTDAAAA3AAAAA8AAABkcnMvZG93bnJldi54bWxET7tuwjAU3ZH6D9ZF6gYOHSJIMYi2QskE&#10;Km0Httv4NokaX4fYzYOvrwckxqPzXm8HU4uOWldZVrCYRyCIc6srLhR8fuxnSxDOI2usLZOCkRxs&#10;Nw+TNSba9vxO3ckXIoSwS1BB6X2TSOnykgy6uW2IA/djW4M+wLaQusU+hJtaPkVRLA1WHBpKbOi1&#10;pPz39GcUZLruD3z+fstf0uP5cv0ai106KvU4HXbPIDwN/i6+uTOtYBWH+eFMOAJy8w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c0KtMMAAADcAAAADwAAAAAAAAAAAAAAAACf&#10;AgAAZHJzL2Rvd25yZXYueG1sUEsFBgAAAAAEAAQA9wAAAI8DAAAAAA==&#10;">
                    <v:imagedata r:id="rId59" o:title="Lunares-blancos-floral-vintage-014"/>
                    <v:path arrowok="t"/>
                  </v:shape>
                  <v:shape id="Imagen 961" o:spid="_x0000_s1053" type="#_x0000_t75" style="position:absolute;top:17335;width:61842;height:2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9kUDEAAAA3AAAAA8AAABkcnMvZG93bnJldi54bWxEj0FrwkAUhO+F/oflCd7qJkWkpq4irUJA&#10;L41evD2yr0nI7tuQXWP8965Q6HGYmW+Y1Wa0RgzU+8axgnSWgCAunW64UnA+7d8+QPiArNE4JgV3&#10;8rBZv76sMNPuxj80FKESEcI+QwV1CF0mpS9rsuhnriOO3q/rLYYo+0rqHm8Rbo18T5KFtNhwXKix&#10;o6+ayra4WgWuvcxTM7RHPM7H71O7yw8mz5WaTsbtJ4hAY/gP/7VzrWC5SOF5Jh4BuX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F9kUDEAAAA3AAAAA8AAAAAAAAAAAAAAAAA&#10;nwIAAGRycy9kb3ducmV2LnhtbFBLBQYAAAAABAAEAPcAAACQAwAAAAA=&#10;">
                    <v:imagedata r:id="rId60" o:title="owl post2"/>
                    <v:path arrowok="t"/>
                  </v:shape>
                </v:group>
                <v:shape id="_x0000_s1054" type="#_x0000_t202" style="position:absolute;left:11582;top:8382;width:39097;height:128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+Yn8QA&#10;AADcAAAADwAAAGRycy9kb3ducmV2LnhtbESPQWvCQBSE70L/w/IKveluxYYa3QSxCD1VjG3B2yP7&#10;TEKzb0N2a9J/3xUEj8PMfMOs89G24kK9bxxreJ4pEMSlMw1XGj6Pu+krCB+QDbaOScMfecizh8ka&#10;U+MGPtClCJWIEPYpaqhD6FIpfVmTRT9zHXH0zq63GKLsK2l6HCLctnKuVCItNhwXauxoW1P5U/xa&#10;DV8f59P3Qu2rN/vSDW5Uku1Sav30OG5WIAKN4R6+td+NhmUyh+uZeARk9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gPmJ/EAAAA3AAAAA8AAAAAAAAAAAAAAAAAmAIAAGRycy9k&#10;b3ducmV2LnhtbFBLBQYAAAAABAAEAPUAAACJAwAAAAA=&#10;" filled="f" stroked="f">
                  <v:textbox>
                    <w:txbxContent>
                      <w:p w:rsidR="00D15DAE" w:rsidRPr="004045A7" w:rsidRDefault="00D15DAE" w:rsidP="002E544E">
                        <w:pPr>
                          <w:pStyle w:val="Puesto"/>
                          <w:rPr>
                            <w:color w:val="000000" w:themeColor="text1"/>
                            <w:sz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proofErr w:type="spellStart"/>
                        <w:r>
                          <w:rPr>
                            <w:color w:val="000000" w:themeColor="text1"/>
                            <w:sz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Registro</w:t>
                        </w:r>
                        <w:proofErr w:type="spellEnd"/>
                        <w:r>
                          <w:rPr>
                            <w:color w:val="000000" w:themeColor="text1"/>
                            <w:sz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de </w:t>
                        </w:r>
                        <w:proofErr w:type="spellStart"/>
                        <w:r>
                          <w:rPr>
                            <w:color w:val="000000" w:themeColor="text1"/>
                            <w:sz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incidencias</w:t>
                        </w:r>
                        <w:proofErr w:type="spellEnd"/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2E544E" w:rsidRPr="002E544E" w:rsidRDefault="002E544E" w:rsidP="002E544E">
      <w:pPr>
        <w:rPr>
          <w:lang w:val="es-MX"/>
        </w:rPr>
      </w:pPr>
    </w:p>
    <w:p w:rsidR="002E544E" w:rsidRPr="002E544E" w:rsidRDefault="002E544E" w:rsidP="002E544E">
      <w:pPr>
        <w:rPr>
          <w:lang w:val="es-MX"/>
        </w:rPr>
      </w:pPr>
    </w:p>
    <w:p w:rsidR="002E544E" w:rsidRPr="002E544E" w:rsidRDefault="002E544E" w:rsidP="002E544E">
      <w:pPr>
        <w:rPr>
          <w:lang w:val="es-MX"/>
        </w:rPr>
      </w:pPr>
    </w:p>
    <w:p w:rsidR="002E544E" w:rsidRPr="002E544E" w:rsidRDefault="002E544E" w:rsidP="002E544E">
      <w:pPr>
        <w:rPr>
          <w:lang w:val="es-MX"/>
        </w:rPr>
      </w:pPr>
    </w:p>
    <w:p w:rsidR="002E544E" w:rsidRPr="002E544E" w:rsidRDefault="002E544E" w:rsidP="002E544E">
      <w:pPr>
        <w:rPr>
          <w:lang w:val="es-MX"/>
        </w:rPr>
      </w:pPr>
    </w:p>
    <w:p w:rsidR="002E544E" w:rsidRPr="002E544E" w:rsidRDefault="002E544E" w:rsidP="002E544E">
      <w:pPr>
        <w:rPr>
          <w:lang w:val="es-MX"/>
        </w:rPr>
      </w:pPr>
    </w:p>
    <w:p w:rsidR="002E544E" w:rsidRPr="002E544E" w:rsidRDefault="002E544E" w:rsidP="002E544E">
      <w:pPr>
        <w:rPr>
          <w:lang w:val="es-MX"/>
        </w:rPr>
      </w:pPr>
    </w:p>
    <w:p w:rsidR="002E544E" w:rsidRPr="002E544E" w:rsidRDefault="002E544E" w:rsidP="002E544E">
      <w:pPr>
        <w:rPr>
          <w:lang w:val="es-MX"/>
        </w:rPr>
      </w:pPr>
    </w:p>
    <w:p w:rsidR="002E544E" w:rsidRPr="002E544E" w:rsidRDefault="002E544E" w:rsidP="002E544E">
      <w:pPr>
        <w:rPr>
          <w:lang w:val="es-MX"/>
        </w:rPr>
      </w:pPr>
    </w:p>
    <w:p w:rsidR="002E544E" w:rsidRPr="002E544E" w:rsidRDefault="002E544E" w:rsidP="002E544E">
      <w:pPr>
        <w:rPr>
          <w:lang w:val="es-MX"/>
        </w:rPr>
      </w:pPr>
    </w:p>
    <w:p w:rsidR="002E544E" w:rsidRPr="002E544E" w:rsidRDefault="002E544E" w:rsidP="002E544E">
      <w:pPr>
        <w:rPr>
          <w:lang w:val="es-MX"/>
        </w:rPr>
      </w:pPr>
    </w:p>
    <w:p w:rsidR="002E544E" w:rsidRPr="002E544E" w:rsidRDefault="002E544E" w:rsidP="002E544E">
      <w:pPr>
        <w:rPr>
          <w:lang w:val="es-MX"/>
        </w:rPr>
      </w:pPr>
    </w:p>
    <w:p w:rsidR="002E544E" w:rsidRPr="002E544E" w:rsidRDefault="002E544E" w:rsidP="002E544E">
      <w:pPr>
        <w:rPr>
          <w:lang w:val="es-MX"/>
        </w:rPr>
      </w:pPr>
    </w:p>
    <w:p w:rsidR="002E544E" w:rsidRPr="002E544E" w:rsidRDefault="002E544E" w:rsidP="002E544E">
      <w:pPr>
        <w:rPr>
          <w:lang w:val="es-MX"/>
        </w:rPr>
      </w:pPr>
    </w:p>
    <w:p w:rsidR="002E544E" w:rsidRPr="002E544E" w:rsidRDefault="002E544E" w:rsidP="002E544E">
      <w:pPr>
        <w:rPr>
          <w:lang w:val="es-MX"/>
        </w:rPr>
      </w:pPr>
    </w:p>
    <w:p w:rsidR="002E544E" w:rsidRPr="002E544E" w:rsidRDefault="002E544E" w:rsidP="002E544E">
      <w:pPr>
        <w:rPr>
          <w:lang w:val="es-MX"/>
        </w:rPr>
      </w:pPr>
    </w:p>
    <w:p w:rsidR="002E544E" w:rsidRPr="002E544E" w:rsidRDefault="002E544E" w:rsidP="002E544E">
      <w:pPr>
        <w:rPr>
          <w:lang w:val="es-MX"/>
        </w:rPr>
      </w:pPr>
    </w:p>
    <w:p w:rsidR="002E544E" w:rsidRPr="002E544E" w:rsidRDefault="002E544E" w:rsidP="002E544E">
      <w:pPr>
        <w:rPr>
          <w:lang w:val="es-MX"/>
        </w:rPr>
      </w:pPr>
    </w:p>
    <w:p w:rsidR="002E544E" w:rsidRPr="002E544E" w:rsidRDefault="002E544E" w:rsidP="002E544E">
      <w:pPr>
        <w:rPr>
          <w:lang w:val="es-MX"/>
        </w:rPr>
      </w:pPr>
    </w:p>
    <w:p w:rsidR="002E544E" w:rsidRPr="002E544E" w:rsidRDefault="002E544E" w:rsidP="002E544E">
      <w:pPr>
        <w:rPr>
          <w:lang w:val="es-MX"/>
        </w:rPr>
      </w:pPr>
    </w:p>
    <w:p w:rsidR="002E544E" w:rsidRPr="002E544E" w:rsidRDefault="002E544E" w:rsidP="002E544E">
      <w:pPr>
        <w:rPr>
          <w:lang w:val="es-MX"/>
        </w:rPr>
      </w:pPr>
    </w:p>
    <w:p w:rsidR="002E544E" w:rsidRPr="002E544E" w:rsidRDefault="002E544E" w:rsidP="002E544E">
      <w:pPr>
        <w:rPr>
          <w:lang w:val="es-MX"/>
        </w:rPr>
      </w:pPr>
    </w:p>
    <w:p w:rsidR="002E544E" w:rsidRDefault="002E544E" w:rsidP="002E544E">
      <w:pPr>
        <w:rPr>
          <w:lang w:val="es-MX"/>
        </w:rPr>
      </w:pPr>
    </w:p>
    <w:p w:rsidR="008913CB" w:rsidRDefault="002E544E" w:rsidP="002E544E">
      <w:pPr>
        <w:tabs>
          <w:tab w:val="left" w:pos="6168"/>
        </w:tabs>
        <w:jc w:val="left"/>
        <w:rPr>
          <w:lang w:val="es-MX"/>
        </w:rPr>
      </w:pPr>
      <w:r>
        <w:rPr>
          <w:lang w:val="es-MX"/>
        </w:rPr>
        <w:tab/>
      </w:r>
    </w:p>
    <w:p w:rsidR="002E544E" w:rsidRDefault="002E544E" w:rsidP="002E544E">
      <w:pPr>
        <w:tabs>
          <w:tab w:val="left" w:pos="6168"/>
        </w:tabs>
        <w:jc w:val="left"/>
        <w:rPr>
          <w:lang w:val="es-MX"/>
        </w:rPr>
      </w:pPr>
    </w:p>
    <w:p w:rsidR="002E544E" w:rsidRDefault="002E544E" w:rsidP="002E544E">
      <w:pPr>
        <w:tabs>
          <w:tab w:val="left" w:pos="6168"/>
        </w:tabs>
        <w:jc w:val="left"/>
        <w:rPr>
          <w:lang w:val="es-MX"/>
        </w:rPr>
      </w:pPr>
    </w:p>
    <w:p w:rsidR="002E544E" w:rsidRDefault="002E544E" w:rsidP="002E544E">
      <w:pPr>
        <w:tabs>
          <w:tab w:val="left" w:pos="6168"/>
        </w:tabs>
        <w:jc w:val="left"/>
        <w:rPr>
          <w:lang w:val="es-MX"/>
        </w:rPr>
      </w:pPr>
    </w:p>
    <w:p w:rsidR="002E544E" w:rsidRDefault="002E544E" w:rsidP="002E544E">
      <w:pPr>
        <w:tabs>
          <w:tab w:val="left" w:pos="6168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2E544E" w:rsidTr="002E544E">
        <w:tc>
          <w:tcPr>
            <w:tcW w:w="9111" w:type="dxa"/>
          </w:tcPr>
          <w:p w:rsidR="002E544E" w:rsidRPr="002927F7" w:rsidRDefault="002E544E" w:rsidP="002E544E">
            <w:pPr>
              <w:tabs>
                <w:tab w:val="left" w:pos="6168"/>
              </w:tabs>
              <w:ind w:left="6168" w:hanging="6168"/>
              <w:jc w:val="right"/>
              <w:rPr>
                <w:sz w:val="20"/>
                <w:lang w:val="es-MX"/>
              </w:rPr>
            </w:pPr>
          </w:p>
          <w:p w:rsidR="002E544E" w:rsidRPr="001C29D4" w:rsidRDefault="002E544E" w:rsidP="002E544E">
            <w:pPr>
              <w:tabs>
                <w:tab w:val="left" w:pos="6168"/>
              </w:tabs>
              <w:ind w:left="6168" w:hanging="6168"/>
              <w:jc w:val="righ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Fecha: _______/_______/_______</w:t>
            </w:r>
          </w:p>
          <w:p w:rsidR="002E544E" w:rsidRPr="001C29D4" w:rsidRDefault="002E544E" w:rsidP="002E544E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</w:p>
          <w:p w:rsidR="002E544E" w:rsidRPr="001C29D4" w:rsidRDefault="002E544E" w:rsidP="002E544E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Alumno: ______________________________________________________</w:t>
            </w:r>
          </w:p>
          <w:p w:rsidR="002E544E" w:rsidRPr="001C29D4" w:rsidRDefault="002E544E" w:rsidP="002E544E">
            <w:pPr>
              <w:tabs>
                <w:tab w:val="left" w:pos="6168"/>
              </w:tabs>
              <w:jc w:val="righ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Asunto: ___________________________________________</w:t>
            </w:r>
          </w:p>
          <w:p w:rsidR="002E544E" w:rsidRPr="001C29D4" w:rsidRDefault="002E544E" w:rsidP="002E544E">
            <w:pPr>
              <w:tabs>
                <w:tab w:val="left" w:pos="6168"/>
              </w:tabs>
              <w:jc w:val="right"/>
              <w:rPr>
                <w:color w:val="auto"/>
                <w:sz w:val="24"/>
                <w:szCs w:val="24"/>
                <w:lang w:val="es-MX"/>
              </w:rPr>
            </w:pPr>
          </w:p>
          <w:p w:rsidR="002E544E" w:rsidRPr="001C29D4" w:rsidRDefault="002E544E" w:rsidP="002E544E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OBSERVACIONES/ACUERDOS</w:t>
            </w:r>
          </w:p>
          <w:p w:rsidR="002E544E" w:rsidRPr="001C29D4" w:rsidRDefault="002E544E" w:rsidP="002927F7">
            <w:pPr>
              <w:tabs>
                <w:tab w:val="left" w:pos="6168"/>
              </w:tabs>
              <w:spacing w:line="360" w:lineRule="auto"/>
              <w:jc w:val="lef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____________________________________________________________________</w:t>
            </w:r>
            <w:r w:rsidR="002927F7" w:rsidRPr="001C29D4">
              <w:rPr>
                <w:color w:val="auto"/>
                <w:sz w:val="24"/>
                <w:szCs w:val="24"/>
                <w:lang w:val="es-MX"/>
              </w:rPr>
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  <w:p w:rsidR="002927F7" w:rsidRPr="001C29D4" w:rsidRDefault="002927F7" w:rsidP="002927F7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2927F7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FIRMA DEL PADRE, MADRE O TUTOR</w:t>
            </w:r>
          </w:p>
          <w:p w:rsidR="002927F7" w:rsidRPr="001C29D4" w:rsidRDefault="002927F7" w:rsidP="002927F7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________________________________</w:t>
            </w:r>
          </w:p>
          <w:p w:rsidR="002927F7" w:rsidRPr="002927F7" w:rsidRDefault="002927F7" w:rsidP="002927F7">
            <w:pPr>
              <w:tabs>
                <w:tab w:val="left" w:pos="6168"/>
              </w:tabs>
              <w:jc w:val="both"/>
              <w:rPr>
                <w:sz w:val="22"/>
                <w:lang w:val="es-MX"/>
              </w:rPr>
            </w:pPr>
          </w:p>
        </w:tc>
      </w:tr>
    </w:tbl>
    <w:p w:rsidR="002E544E" w:rsidRDefault="002E544E" w:rsidP="002E544E">
      <w:pPr>
        <w:tabs>
          <w:tab w:val="left" w:pos="6168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2927F7" w:rsidTr="002927F7">
        <w:tc>
          <w:tcPr>
            <w:tcW w:w="9111" w:type="dxa"/>
          </w:tcPr>
          <w:p w:rsidR="002927F7" w:rsidRPr="002927F7" w:rsidRDefault="002927F7" w:rsidP="002927F7">
            <w:pPr>
              <w:tabs>
                <w:tab w:val="left" w:pos="6168"/>
              </w:tabs>
              <w:ind w:left="6168" w:hanging="6168"/>
              <w:jc w:val="right"/>
              <w:rPr>
                <w:sz w:val="20"/>
                <w:lang w:val="es-MX"/>
              </w:rPr>
            </w:pPr>
          </w:p>
          <w:p w:rsidR="002927F7" w:rsidRPr="001C29D4" w:rsidRDefault="002927F7" w:rsidP="002927F7">
            <w:pPr>
              <w:tabs>
                <w:tab w:val="left" w:pos="6168"/>
              </w:tabs>
              <w:ind w:left="6168" w:hanging="6168"/>
              <w:jc w:val="righ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Fecha: _______/_______/_______</w:t>
            </w:r>
          </w:p>
          <w:p w:rsidR="002927F7" w:rsidRPr="001C29D4" w:rsidRDefault="002927F7" w:rsidP="002927F7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2927F7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Alumno: ______________________________________________________</w:t>
            </w:r>
          </w:p>
          <w:p w:rsidR="002927F7" w:rsidRPr="001C29D4" w:rsidRDefault="002927F7" w:rsidP="002927F7">
            <w:pPr>
              <w:tabs>
                <w:tab w:val="left" w:pos="6168"/>
              </w:tabs>
              <w:jc w:val="righ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Asunto: ___________________________________________</w:t>
            </w:r>
          </w:p>
          <w:p w:rsidR="002927F7" w:rsidRPr="001C29D4" w:rsidRDefault="002927F7" w:rsidP="002927F7">
            <w:pPr>
              <w:tabs>
                <w:tab w:val="left" w:pos="6168"/>
              </w:tabs>
              <w:jc w:val="righ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2927F7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OBSERVACIONES/ACUERDOS</w:t>
            </w:r>
          </w:p>
          <w:p w:rsidR="002927F7" w:rsidRPr="001C29D4" w:rsidRDefault="002927F7" w:rsidP="002927F7">
            <w:pPr>
              <w:tabs>
                <w:tab w:val="left" w:pos="6168"/>
              </w:tabs>
              <w:spacing w:line="360" w:lineRule="auto"/>
              <w:jc w:val="lef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  <w:p w:rsidR="002927F7" w:rsidRPr="001C29D4" w:rsidRDefault="002927F7" w:rsidP="002927F7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2927F7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FIRMA DEL PADRE, MADRE O TUTOR</w:t>
            </w:r>
          </w:p>
          <w:p w:rsidR="002927F7" w:rsidRPr="001C29D4" w:rsidRDefault="002927F7" w:rsidP="002927F7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________________________________</w:t>
            </w:r>
          </w:p>
          <w:p w:rsidR="002927F7" w:rsidRDefault="002927F7" w:rsidP="002E544E">
            <w:pPr>
              <w:tabs>
                <w:tab w:val="left" w:pos="6168"/>
              </w:tabs>
              <w:jc w:val="left"/>
              <w:rPr>
                <w:sz w:val="22"/>
                <w:lang w:val="es-MX"/>
              </w:rPr>
            </w:pPr>
          </w:p>
          <w:p w:rsidR="002927F7" w:rsidRPr="002927F7" w:rsidRDefault="002927F7" w:rsidP="002E544E">
            <w:pPr>
              <w:tabs>
                <w:tab w:val="left" w:pos="6168"/>
              </w:tabs>
              <w:jc w:val="left"/>
              <w:rPr>
                <w:sz w:val="22"/>
                <w:lang w:val="es-MX"/>
              </w:rPr>
            </w:pPr>
          </w:p>
        </w:tc>
      </w:tr>
      <w:tr w:rsidR="002927F7" w:rsidTr="000F318F">
        <w:tc>
          <w:tcPr>
            <w:tcW w:w="9111" w:type="dxa"/>
          </w:tcPr>
          <w:p w:rsidR="002927F7" w:rsidRPr="002927F7" w:rsidRDefault="002927F7" w:rsidP="000F318F">
            <w:pPr>
              <w:tabs>
                <w:tab w:val="left" w:pos="6168"/>
              </w:tabs>
              <w:ind w:left="6168" w:hanging="6168"/>
              <w:jc w:val="right"/>
              <w:rPr>
                <w:sz w:val="20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ind w:left="6168" w:hanging="6168"/>
              <w:jc w:val="righ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Fecha: _______/_______/_______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Alumno: ______________________________________________________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righ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Asunto: 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righ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OBSERVACIONES/ACUERDOS</w:t>
            </w:r>
          </w:p>
          <w:p w:rsidR="002927F7" w:rsidRPr="001C29D4" w:rsidRDefault="002927F7" w:rsidP="000F318F">
            <w:pPr>
              <w:tabs>
                <w:tab w:val="left" w:pos="6168"/>
              </w:tabs>
              <w:spacing w:line="360" w:lineRule="auto"/>
              <w:jc w:val="lef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FIRMA DEL PADRE, MADRE O TUTOR</w:t>
            </w: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________________________________</w:t>
            </w:r>
          </w:p>
          <w:p w:rsidR="002927F7" w:rsidRPr="002927F7" w:rsidRDefault="002927F7" w:rsidP="000F318F">
            <w:pPr>
              <w:tabs>
                <w:tab w:val="left" w:pos="6168"/>
              </w:tabs>
              <w:jc w:val="both"/>
              <w:rPr>
                <w:sz w:val="22"/>
                <w:lang w:val="es-MX"/>
              </w:rPr>
            </w:pPr>
          </w:p>
        </w:tc>
      </w:tr>
    </w:tbl>
    <w:p w:rsidR="002927F7" w:rsidRDefault="002927F7" w:rsidP="002927F7">
      <w:pPr>
        <w:tabs>
          <w:tab w:val="left" w:pos="6168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2927F7" w:rsidTr="000F318F">
        <w:tc>
          <w:tcPr>
            <w:tcW w:w="9111" w:type="dxa"/>
          </w:tcPr>
          <w:p w:rsidR="002927F7" w:rsidRPr="002927F7" w:rsidRDefault="002927F7" w:rsidP="000F318F">
            <w:pPr>
              <w:tabs>
                <w:tab w:val="left" w:pos="6168"/>
              </w:tabs>
              <w:ind w:left="6168" w:hanging="6168"/>
              <w:jc w:val="right"/>
              <w:rPr>
                <w:sz w:val="20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ind w:left="6168" w:hanging="6168"/>
              <w:jc w:val="righ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Fecha: _______/_______/_______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Alumno: ______________________________________________________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righ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Asunto: 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righ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OBSERVACIONES/ACUERDOS</w:t>
            </w:r>
          </w:p>
          <w:p w:rsidR="002927F7" w:rsidRPr="001C29D4" w:rsidRDefault="002927F7" w:rsidP="000F318F">
            <w:pPr>
              <w:tabs>
                <w:tab w:val="left" w:pos="6168"/>
              </w:tabs>
              <w:spacing w:line="360" w:lineRule="auto"/>
              <w:jc w:val="lef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FIRMA DEL PADRE, MADRE O TUTOR</w:t>
            </w: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________________________________</w:t>
            </w:r>
          </w:p>
          <w:p w:rsidR="002927F7" w:rsidRDefault="002927F7" w:rsidP="000F318F">
            <w:pPr>
              <w:tabs>
                <w:tab w:val="left" w:pos="6168"/>
              </w:tabs>
              <w:jc w:val="left"/>
              <w:rPr>
                <w:sz w:val="22"/>
                <w:lang w:val="es-MX"/>
              </w:rPr>
            </w:pPr>
          </w:p>
          <w:p w:rsidR="002640B4" w:rsidRPr="002927F7" w:rsidRDefault="002640B4" w:rsidP="000F318F">
            <w:pPr>
              <w:tabs>
                <w:tab w:val="left" w:pos="6168"/>
              </w:tabs>
              <w:jc w:val="left"/>
              <w:rPr>
                <w:sz w:val="22"/>
                <w:lang w:val="es-MX"/>
              </w:rPr>
            </w:pPr>
          </w:p>
        </w:tc>
      </w:tr>
      <w:tr w:rsidR="002927F7" w:rsidTr="000F318F">
        <w:tc>
          <w:tcPr>
            <w:tcW w:w="9111" w:type="dxa"/>
          </w:tcPr>
          <w:p w:rsidR="002927F7" w:rsidRPr="002927F7" w:rsidRDefault="002927F7" w:rsidP="002640B4">
            <w:pPr>
              <w:tabs>
                <w:tab w:val="left" w:pos="6168"/>
              </w:tabs>
              <w:ind w:left="6168" w:hanging="6168"/>
              <w:jc w:val="left"/>
              <w:rPr>
                <w:sz w:val="20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ind w:left="6168" w:hanging="6168"/>
              <w:jc w:val="righ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Fecha: _______/_______/_______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Alumno: ______________________________________________________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righ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Asunto: 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righ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OBSERVACIONES/ACUERDOS</w:t>
            </w:r>
          </w:p>
          <w:p w:rsidR="002927F7" w:rsidRPr="001C29D4" w:rsidRDefault="002927F7" w:rsidP="000F318F">
            <w:pPr>
              <w:tabs>
                <w:tab w:val="left" w:pos="6168"/>
              </w:tabs>
              <w:spacing w:line="360" w:lineRule="auto"/>
              <w:jc w:val="lef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FIRMA DEL PADRE, MADRE O TUTOR</w:t>
            </w: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________________________________</w:t>
            </w:r>
          </w:p>
          <w:p w:rsidR="002927F7" w:rsidRPr="002927F7" w:rsidRDefault="002927F7" w:rsidP="000F318F">
            <w:pPr>
              <w:tabs>
                <w:tab w:val="left" w:pos="6168"/>
              </w:tabs>
              <w:jc w:val="both"/>
              <w:rPr>
                <w:sz w:val="22"/>
                <w:lang w:val="es-MX"/>
              </w:rPr>
            </w:pPr>
          </w:p>
        </w:tc>
      </w:tr>
    </w:tbl>
    <w:p w:rsidR="002927F7" w:rsidRDefault="002927F7" w:rsidP="002927F7">
      <w:pPr>
        <w:tabs>
          <w:tab w:val="left" w:pos="6168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2927F7" w:rsidTr="000F318F">
        <w:tc>
          <w:tcPr>
            <w:tcW w:w="9111" w:type="dxa"/>
          </w:tcPr>
          <w:p w:rsidR="002927F7" w:rsidRPr="002927F7" w:rsidRDefault="002927F7" w:rsidP="000F318F">
            <w:pPr>
              <w:tabs>
                <w:tab w:val="left" w:pos="6168"/>
              </w:tabs>
              <w:ind w:left="6168" w:hanging="6168"/>
              <w:jc w:val="right"/>
              <w:rPr>
                <w:sz w:val="20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ind w:left="6168" w:hanging="6168"/>
              <w:jc w:val="righ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Fecha: _______/_______/_______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Alumno: ______________________________________________________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righ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Asunto: 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righ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OBSERVACIONES/ACUERDOS</w:t>
            </w:r>
          </w:p>
          <w:p w:rsidR="002927F7" w:rsidRPr="001C29D4" w:rsidRDefault="002927F7" w:rsidP="000F318F">
            <w:pPr>
              <w:tabs>
                <w:tab w:val="left" w:pos="6168"/>
              </w:tabs>
              <w:spacing w:line="360" w:lineRule="auto"/>
              <w:jc w:val="lef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FIRMA DEL PADRE, MADRE O TUTOR</w:t>
            </w: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________________________________</w:t>
            </w:r>
          </w:p>
          <w:p w:rsidR="002640B4" w:rsidRPr="002927F7" w:rsidRDefault="002640B4" w:rsidP="000F318F">
            <w:pPr>
              <w:tabs>
                <w:tab w:val="left" w:pos="6168"/>
              </w:tabs>
              <w:rPr>
                <w:sz w:val="24"/>
                <w:szCs w:val="24"/>
                <w:lang w:val="es-MX"/>
              </w:rPr>
            </w:pPr>
          </w:p>
          <w:p w:rsidR="002927F7" w:rsidRPr="002927F7" w:rsidRDefault="002927F7" w:rsidP="000F318F">
            <w:pPr>
              <w:tabs>
                <w:tab w:val="left" w:pos="6168"/>
              </w:tabs>
              <w:jc w:val="left"/>
              <w:rPr>
                <w:sz w:val="22"/>
                <w:lang w:val="es-MX"/>
              </w:rPr>
            </w:pPr>
          </w:p>
        </w:tc>
      </w:tr>
      <w:tr w:rsidR="002927F7" w:rsidTr="000F318F">
        <w:tc>
          <w:tcPr>
            <w:tcW w:w="9111" w:type="dxa"/>
          </w:tcPr>
          <w:p w:rsidR="002927F7" w:rsidRPr="002927F7" w:rsidRDefault="002927F7" w:rsidP="000F318F">
            <w:pPr>
              <w:tabs>
                <w:tab w:val="left" w:pos="6168"/>
              </w:tabs>
              <w:ind w:left="6168" w:hanging="6168"/>
              <w:jc w:val="right"/>
              <w:rPr>
                <w:sz w:val="20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ind w:left="6168" w:hanging="6168"/>
              <w:jc w:val="righ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Fecha: _______/_______/_______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Alumno: ______________________________________________________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righ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Asunto: 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righ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OBSERVACIONES/ACUERDOS</w:t>
            </w:r>
          </w:p>
          <w:p w:rsidR="002927F7" w:rsidRPr="001C29D4" w:rsidRDefault="002927F7" w:rsidP="000F318F">
            <w:pPr>
              <w:tabs>
                <w:tab w:val="left" w:pos="6168"/>
              </w:tabs>
              <w:spacing w:line="360" w:lineRule="auto"/>
              <w:jc w:val="lef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FIRMA DEL PADRE, MADRE O TUTOR</w:t>
            </w: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________________________________</w:t>
            </w:r>
          </w:p>
          <w:p w:rsidR="002927F7" w:rsidRPr="002927F7" w:rsidRDefault="002927F7" w:rsidP="000F318F">
            <w:pPr>
              <w:tabs>
                <w:tab w:val="left" w:pos="6168"/>
              </w:tabs>
              <w:jc w:val="both"/>
              <w:rPr>
                <w:sz w:val="22"/>
                <w:lang w:val="es-MX"/>
              </w:rPr>
            </w:pPr>
          </w:p>
        </w:tc>
      </w:tr>
    </w:tbl>
    <w:p w:rsidR="002927F7" w:rsidRDefault="002927F7" w:rsidP="002927F7">
      <w:pPr>
        <w:tabs>
          <w:tab w:val="left" w:pos="6168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2927F7" w:rsidTr="000F318F">
        <w:tc>
          <w:tcPr>
            <w:tcW w:w="9111" w:type="dxa"/>
          </w:tcPr>
          <w:p w:rsidR="002927F7" w:rsidRPr="002927F7" w:rsidRDefault="002927F7" w:rsidP="000F318F">
            <w:pPr>
              <w:tabs>
                <w:tab w:val="left" w:pos="6168"/>
              </w:tabs>
              <w:ind w:left="6168" w:hanging="6168"/>
              <w:jc w:val="right"/>
              <w:rPr>
                <w:sz w:val="20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ind w:left="6168" w:hanging="6168"/>
              <w:jc w:val="righ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Fecha: _______/_______/_______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Alumno: ______________________________________________________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righ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Asunto: 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righ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OBSERVACIONES/ACUERDOS</w:t>
            </w:r>
          </w:p>
          <w:p w:rsidR="002927F7" w:rsidRPr="001C29D4" w:rsidRDefault="002927F7" w:rsidP="000F318F">
            <w:pPr>
              <w:tabs>
                <w:tab w:val="left" w:pos="6168"/>
              </w:tabs>
              <w:spacing w:line="360" w:lineRule="auto"/>
              <w:jc w:val="lef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FIRMA DEL PADRE, MADRE O TUTOR</w:t>
            </w: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2"/>
                <w:lang w:val="es-MX"/>
              </w:rPr>
            </w:pPr>
          </w:p>
          <w:p w:rsidR="002640B4" w:rsidRPr="002927F7" w:rsidRDefault="002640B4" w:rsidP="000F318F">
            <w:pPr>
              <w:tabs>
                <w:tab w:val="left" w:pos="6168"/>
              </w:tabs>
              <w:jc w:val="left"/>
              <w:rPr>
                <w:sz w:val="22"/>
                <w:lang w:val="es-MX"/>
              </w:rPr>
            </w:pPr>
          </w:p>
        </w:tc>
      </w:tr>
      <w:tr w:rsidR="002927F7" w:rsidTr="000F318F">
        <w:tc>
          <w:tcPr>
            <w:tcW w:w="9111" w:type="dxa"/>
          </w:tcPr>
          <w:p w:rsidR="002927F7" w:rsidRPr="002927F7" w:rsidRDefault="002927F7" w:rsidP="000F318F">
            <w:pPr>
              <w:tabs>
                <w:tab w:val="left" w:pos="6168"/>
              </w:tabs>
              <w:ind w:left="6168" w:hanging="6168"/>
              <w:jc w:val="right"/>
              <w:rPr>
                <w:sz w:val="20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ind w:left="6168" w:hanging="6168"/>
              <w:jc w:val="righ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Fecha: _______/_______/_______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Alumno: ______________________________________________________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righ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Asunto: 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righ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OBSERVACIONES/ACUERDOS</w:t>
            </w:r>
          </w:p>
          <w:p w:rsidR="002927F7" w:rsidRPr="001C29D4" w:rsidRDefault="002927F7" w:rsidP="000F318F">
            <w:pPr>
              <w:tabs>
                <w:tab w:val="left" w:pos="6168"/>
              </w:tabs>
              <w:spacing w:line="360" w:lineRule="auto"/>
              <w:jc w:val="lef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FIRMA DEL PADRE, MADRE O TUTOR</w:t>
            </w: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________________________________</w:t>
            </w:r>
          </w:p>
          <w:p w:rsidR="002927F7" w:rsidRPr="002927F7" w:rsidRDefault="002927F7" w:rsidP="000F318F">
            <w:pPr>
              <w:tabs>
                <w:tab w:val="left" w:pos="6168"/>
              </w:tabs>
              <w:jc w:val="both"/>
              <w:rPr>
                <w:sz w:val="22"/>
                <w:lang w:val="es-MX"/>
              </w:rPr>
            </w:pPr>
          </w:p>
        </w:tc>
      </w:tr>
    </w:tbl>
    <w:p w:rsidR="002927F7" w:rsidRDefault="002927F7" w:rsidP="002927F7">
      <w:pPr>
        <w:tabs>
          <w:tab w:val="left" w:pos="6168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2927F7" w:rsidTr="000F318F">
        <w:tc>
          <w:tcPr>
            <w:tcW w:w="9111" w:type="dxa"/>
          </w:tcPr>
          <w:p w:rsidR="002927F7" w:rsidRPr="002927F7" w:rsidRDefault="002927F7" w:rsidP="000F318F">
            <w:pPr>
              <w:tabs>
                <w:tab w:val="left" w:pos="6168"/>
              </w:tabs>
              <w:ind w:left="6168" w:hanging="6168"/>
              <w:jc w:val="right"/>
              <w:rPr>
                <w:sz w:val="20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ind w:left="6168" w:hanging="6168"/>
              <w:jc w:val="righ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Fecha: _______/_______/_______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Alumno: ______________________________________________________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righ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Asunto: 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righ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OBSERVACIONES/ACUERDOS</w:t>
            </w:r>
          </w:p>
          <w:p w:rsidR="002927F7" w:rsidRPr="001C29D4" w:rsidRDefault="002927F7" w:rsidP="000F318F">
            <w:pPr>
              <w:tabs>
                <w:tab w:val="left" w:pos="6168"/>
              </w:tabs>
              <w:spacing w:line="360" w:lineRule="auto"/>
              <w:jc w:val="lef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FIRMA DEL PADRE, MADRE O TUTOR</w:t>
            </w: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________________________________</w:t>
            </w:r>
          </w:p>
          <w:p w:rsidR="002927F7" w:rsidRDefault="002927F7" w:rsidP="000F318F">
            <w:pPr>
              <w:tabs>
                <w:tab w:val="left" w:pos="6168"/>
              </w:tabs>
              <w:jc w:val="left"/>
              <w:rPr>
                <w:sz w:val="22"/>
                <w:lang w:val="es-MX"/>
              </w:rPr>
            </w:pPr>
          </w:p>
          <w:p w:rsidR="002640B4" w:rsidRPr="002927F7" w:rsidRDefault="002640B4" w:rsidP="000F318F">
            <w:pPr>
              <w:tabs>
                <w:tab w:val="left" w:pos="6168"/>
              </w:tabs>
              <w:jc w:val="left"/>
              <w:rPr>
                <w:sz w:val="22"/>
                <w:lang w:val="es-MX"/>
              </w:rPr>
            </w:pPr>
          </w:p>
        </w:tc>
      </w:tr>
      <w:tr w:rsidR="002927F7" w:rsidTr="000F318F">
        <w:tc>
          <w:tcPr>
            <w:tcW w:w="9111" w:type="dxa"/>
          </w:tcPr>
          <w:p w:rsidR="002927F7" w:rsidRPr="002927F7" w:rsidRDefault="002927F7" w:rsidP="000F318F">
            <w:pPr>
              <w:tabs>
                <w:tab w:val="left" w:pos="6168"/>
              </w:tabs>
              <w:ind w:left="6168" w:hanging="6168"/>
              <w:jc w:val="right"/>
              <w:rPr>
                <w:sz w:val="20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ind w:left="6168" w:hanging="6168"/>
              <w:jc w:val="righ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Fecha: _______/_______/_______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Alumno: ______________________________________________________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righ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Asunto: 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righ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OBSERVACIONES/ACUERDOS</w:t>
            </w:r>
          </w:p>
          <w:p w:rsidR="002927F7" w:rsidRPr="001C29D4" w:rsidRDefault="002927F7" w:rsidP="000F318F">
            <w:pPr>
              <w:tabs>
                <w:tab w:val="left" w:pos="6168"/>
              </w:tabs>
              <w:spacing w:line="360" w:lineRule="auto"/>
              <w:jc w:val="lef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FIRMA DEL PADRE, MADRE O TUTOR</w:t>
            </w: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________________________________</w:t>
            </w:r>
          </w:p>
          <w:p w:rsidR="002927F7" w:rsidRPr="002927F7" w:rsidRDefault="002927F7" w:rsidP="000F318F">
            <w:pPr>
              <w:tabs>
                <w:tab w:val="left" w:pos="6168"/>
              </w:tabs>
              <w:jc w:val="both"/>
              <w:rPr>
                <w:sz w:val="22"/>
                <w:lang w:val="es-MX"/>
              </w:rPr>
            </w:pPr>
          </w:p>
        </w:tc>
      </w:tr>
    </w:tbl>
    <w:p w:rsidR="002927F7" w:rsidRDefault="002927F7" w:rsidP="002927F7">
      <w:pPr>
        <w:tabs>
          <w:tab w:val="left" w:pos="6168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2927F7" w:rsidTr="000F318F">
        <w:tc>
          <w:tcPr>
            <w:tcW w:w="9111" w:type="dxa"/>
          </w:tcPr>
          <w:p w:rsidR="002927F7" w:rsidRPr="002927F7" w:rsidRDefault="002927F7" w:rsidP="000F318F">
            <w:pPr>
              <w:tabs>
                <w:tab w:val="left" w:pos="6168"/>
              </w:tabs>
              <w:ind w:left="6168" w:hanging="6168"/>
              <w:jc w:val="right"/>
              <w:rPr>
                <w:sz w:val="20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ind w:left="6168" w:hanging="6168"/>
              <w:jc w:val="righ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Fecha: _______/_______/_______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Alumno: ______________________________________________________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righ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Asunto: 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righ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OBSERVACIONES/ACUERDOS</w:t>
            </w:r>
          </w:p>
          <w:p w:rsidR="002927F7" w:rsidRPr="001C29D4" w:rsidRDefault="002927F7" w:rsidP="000F318F">
            <w:pPr>
              <w:tabs>
                <w:tab w:val="left" w:pos="6168"/>
              </w:tabs>
              <w:spacing w:line="360" w:lineRule="auto"/>
              <w:jc w:val="lef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FIRMA DEL PADRE, MADRE O TUTOR</w:t>
            </w: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________________________________</w:t>
            </w:r>
          </w:p>
          <w:p w:rsidR="002927F7" w:rsidRDefault="002927F7" w:rsidP="000F318F">
            <w:pPr>
              <w:tabs>
                <w:tab w:val="left" w:pos="6168"/>
              </w:tabs>
              <w:jc w:val="left"/>
              <w:rPr>
                <w:sz w:val="22"/>
                <w:lang w:val="es-MX"/>
              </w:rPr>
            </w:pPr>
          </w:p>
          <w:p w:rsidR="002640B4" w:rsidRPr="002927F7" w:rsidRDefault="002640B4" w:rsidP="000F318F">
            <w:pPr>
              <w:tabs>
                <w:tab w:val="left" w:pos="6168"/>
              </w:tabs>
              <w:jc w:val="left"/>
              <w:rPr>
                <w:sz w:val="22"/>
                <w:lang w:val="es-MX"/>
              </w:rPr>
            </w:pPr>
          </w:p>
        </w:tc>
      </w:tr>
      <w:tr w:rsidR="002640B4" w:rsidTr="000F318F">
        <w:tc>
          <w:tcPr>
            <w:tcW w:w="9111" w:type="dxa"/>
          </w:tcPr>
          <w:p w:rsidR="002640B4" w:rsidRPr="002927F7" w:rsidRDefault="002640B4" w:rsidP="000F318F">
            <w:pPr>
              <w:tabs>
                <w:tab w:val="left" w:pos="6168"/>
              </w:tabs>
              <w:ind w:left="6168" w:hanging="6168"/>
              <w:jc w:val="right"/>
              <w:rPr>
                <w:sz w:val="20"/>
                <w:lang w:val="es-MX"/>
              </w:rPr>
            </w:pPr>
          </w:p>
          <w:p w:rsidR="002640B4" w:rsidRPr="001C29D4" w:rsidRDefault="002640B4" w:rsidP="000F318F">
            <w:pPr>
              <w:tabs>
                <w:tab w:val="left" w:pos="6168"/>
              </w:tabs>
              <w:ind w:left="6168" w:hanging="6168"/>
              <w:jc w:val="righ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Fecha: _______/_______/_______</w:t>
            </w:r>
          </w:p>
          <w:p w:rsidR="002640B4" w:rsidRPr="001C29D4" w:rsidRDefault="002640B4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</w:p>
          <w:p w:rsidR="002640B4" w:rsidRPr="001C29D4" w:rsidRDefault="002640B4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Alumno: ______________________________________________________</w:t>
            </w:r>
          </w:p>
          <w:p w:rsidR="002640B4" w:rsidRPr="001C29D4" w:rsidRDefault="002640B4" w:rsidP="000F318F">
            <w:pPr>
              <w:tabs>
                <w:tab w:val="left" w:pos="6168"/>
              </w:tabs>
              <w:jc w:val="righ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Asunto: ___________________________________________</w:t>
            </w:r>
          </w:p>
          <w:p w:rsidR="002640B4" w:rsidRPr="001C29D4" w:rsidRDefault="002640B4" w:rsidP="000F318F">
            <w:pPr>
              <w:tabs>
                <w:tab w:val="left" w:pos="6168"/>
              </w:tabs>
              <w:jc w:val="right"/>
              <w:rPr>
                <w:color w:val="auto"/>
                <w:sz w:val="24"/>
                <w:szCs w:val="24"/>
                <w:lang w:val="es-MX"/>
              </w:rPr>
            </w:pPr>
          </w:p>
          <w:p w:rsidR="002640B4" w:rsidRPr="001C29D4" w:rsidRDefault="002640B4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OBSERVACIONES/ACUERDOS</w:t>
            </w:r>
          </w:p>
          <w:p w:rsidR="002640B4" w:rsidRPr="001C29D4" w:rsidRDefault="002640B4" w:rsidP="000F318F">
            <w:pPr>
              <w:tabs>
                <w:tab w:val="left" w:pos="6168"/>
              </w:tabs>
              <w:spacing w:line="360" w:lineRule="auto"/>
              <w:jc w:val="lef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  <w:p w:rsidR="002640B4" w:rsidRPr="001C29D4" w:rsidRDefault="002640B4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</w:p>
          <w:p w:rsidR="002640B4" w:rsidRPr="001C29D4" w:rsidRDefault="002640B4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FIRMA DEL PADRE, MADRE O TUTOR</w:t>
            </w:r>
          </w:p>
          <w:p w:rsidR="002640B4" w:rsidRPr="001C29D4" w:rsidRDefault="002640B4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________________________________</w:t>
            </w:r>
          </w:p>
          <w:p w:rsidR="002640B4" w:rsidRPr="002927F7" w:rsidRDefault="002640B4" w:rsidP="000F318F">
            <w:pPr>
              <w:tabs>
                <w:tab w:val="left" w:pos="6168"/>
              </w:tabs>
              <w:jc w:val="both"/>
              <w:rPr>
                <w:sz w:val="22"/>
                <w:lang w:val="es-MX"/>
              </w:rPr>
            </w:pPr>
          </w:p>
        </w:tc>
      </w:tr>
    </w:tbl>
    <w:p w:rsidR="002640B4" w:rsidRDefault="002640B4" w:rsidP="002640B4">
      <w:pPr>
        <w:tabs>
          <w:tab w:val="left" w:pos="6168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2640B4" w:rsidTr="000F318F">
        <w:tc>
          <w:tcPr>
            <w:tcW w:w="9111" w:type="dxa"/>
          </w:tcPr>
          <w:p w:rsidR="002640B4" w:rsidRPr="002927F7" w:rsidRDefault="002640B4" w:rsidP="000F318F">
            <w:pPr>
              <w:tabs>
                <w:tab w:val="left" w:pos="6168"/>
              </w:tabs>
              <w:ind w:left="6168" w:hanging="6168"/>
              <w:jc w:val="right"/>
              <w:rPr>
                <w:sz w:val="20"/>
                <w:lang w:val="es-MX"/>
              </w:rPr>
            </w:pPr>
          </w:p>
          <w:p w:rsidR="002640B4" w:rsidRPr="001C29D4" w:rsidRDefault="002640B4" w:rsidP="000F318F">
            <w:pPr>
              <w:tabs>
                <w:tab w:val="left" w:pos="6168"/>
              </w:tabs>
              <w:ind w:left="6168" w:hanging="6168"/>
              <w:jc w:val="righ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Fecha: _______/_______/_______</w:t>
            </w:r>
          </w:p>
          <w:p w:rsidR="002640B4" w:rsidRPr="001C29D4" w:rsidRDefault="002640B4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</w:p>
          <w:p w:rsidR="002640B4" w:rsidRPr="001C29D4" w:rsidRDefault="002640B4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Alumno: ______________________________________________________</w:t>
            </w:r>
          </w:p>
          <w:p w:rsidR="002640B4" w:rsidRPr="001C29D4" w:rsidRDefault="002640B4" w:rsidP="000F318F">
            <w:pPr>
              <w:tabs>
                <w:tab w:val="left" w:pos="6168"/>
              </w:tabs>
              <w:jc w:val="righ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Asunto: ___________________________________________</w:t>
            </w:r>
          </w:p>
          <w:p w:rsidR="002640B4" w:rsidRPr="001C29D4" w:rsidRDefault="002640B4" w:rsidP="000F318F">
            <w:pPr>
              <w:tabs>
                <w:tab w:val="left" w:pos="6168"/>
              </w:tabs>
              <w:jc w:val="right"/>
              <w:rPr>
                <w:color w:val="auto"/>
                <w:sz w:val="24"/>
                <w:szCs w:val="24"/>
                <w:lang w:val="es-MX"/>
              </w:rPr>
            </w:pPr>
          </w:p>
          <w:p w:rsidR="002640B4" w:rsidRPr="001C29D4" w:rsidRDefault="002640B4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OBSERVACIONES/ACUERDOS</w:t>
            </w:r>
          </w:p>
          <w:p w:rsidR="002640B4" w:rsidRPr="001C29D4" w:rsidRDefault="002640B4" w:rsidP="000F318F">
            <w:pPr>
              <w:tabs>
                <w:tab w:val="left" w:pos="6168"/>
              </w:tabs>
              <w:spacing w:line="360" w:lineRule="auto"/>
              <w:jc w:val="lef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  <w:p w:rsidR="002640B4" w:rsidRPr="001C29D4" w:rsidRDefault="002640B4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</w:p>
          <w:p w:rsidR="002640B4" w:rsidRPr="001C29D4" w:rsidRDefault="002640B4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FIRMA DEL PADRE, MADRE O TUTOR</w:t>
            </w:r>
          </w:p>
          <w:p w:rsidR="002640B4" w:rsidRPr="001C29D4" w:rsidRDefault="002640B4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________________________________</w:t>
            </w:r>
          </w:p>
          <w:p w:rsidR="002640B4" w:rsidRPr="002927F7" w:rsidRDefault="002640B4" w:rsidP="000F318F">
            <w:pPr>
              <w:tabs>
                <w:tab w:val="left" w:pos="6168"/>
              </w:tabs>
              <w:jc w:val="left"/>
              <w:rPr>
                <w:sz w:val="22"/>
                <w:lang w:val="es-MX"/>
              </w:rPr>
            </w:pPr>
          </w:p>
        </w:tc>
      </w:tr>
    </w:tbl>
    <w:p w:rsidR="000F318F" w:rsidRDefault="000F318F" w:rsidP="002E544E">
      <w:pPr>
        <w:tabs>
          <w:tab w:val="left" w:pos="6168"/>
        </w:tabs>
        <w:jc w:val="left"/>
        <w:rPr>
          <w:lang w:val="es-MX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252045312" behindDoc="0" locked="0" layoutInCell="1" allowOverlap="1" wp14:anchorId="7E6757E7" wp14:editId="5DA43F90">
                <wp:simplePos x="0" y="0"/>
                <wp:positionH relativeFrom="page">
                  <wp:posOffset>588010</wp:posOffset>
                </wp:positionH>
                <wp:positionV relativeFrom="paragraph">
                  <wp:posOffset>1419225</wp:posOffset>
                </wp:positionV>
                <wp:extent cx="6595745" cy="4556760"/>
                <wp:effectExtent l="0" t="0" r="0" b="0"/>
                <wp:wrapNone/>
                <wp:docPr id="963" name="Grupo 9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95745" cy="4556760"/>
                          <a:chOff x="0" y="0"/>
                          <a:chExt cx="6184265" cy="4019550"/>
                        </a:xfrm>
                      </wpg:grpSpPr>
                      <wpg:grpSp>
                        <wpg:cNvPr id="964" name="Grupo 964"/>
                        <wpg:cNvGrpSpPr/>
                        <wpg:grpSpPr>
                          <a:xfrm>
                            <a:off x="0" y="0"/>
                            <a:ext cx="6184265" cy="4019550"/>
                            <a:chOff x="0" y="0"/>
                            <a:chExt cx="6184265" cy="4019550"/>
                          </a:xfrm>
                        </wpg:grpSpPr>
                        <pic:pic xmlns:pic="http://schemas.openxmlformats.org/drawingml/2006/picture">
                          <pic:nvPicPr>
                            <pic:cNvPr id="965" name="Imagen 965" descr="C:\Users\EARLY HEADSTART\Pictures\Lunares-blancos-floral-vintage-014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38200" y="0"/>
                              <a:ext cx="4496435" cy="2743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966" name="Imagen 966" descr="C:\Users\EARLY HEADSTART\Pictures\clipart de la maestras\owl post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1733550"/>
                              <a:ext cx="6184265" cy="2286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s:wsp>
                        <wps:cNvPr id="967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58240" y="838200"/>
                            <a:ext cx="3909695" cy="1280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D15DAE" w:rsidRPr="004045A7" w:rsidRDefault="00D15DAE" w:rsidP="000F318F">
                              <w:pPr>
                                <w:pStyle w:val="Puesto"/>
                                <w:rPr>
                                  <w:color w:val="000000" w:themeColor="text1"/>
                                  <w:sz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proofErr w:type="spellStart"/>
                              <w:r>
                                <w:rPr>
                                  <w:color w:val="000000" w:themeColor="text1"/>
                                  <w:sz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Otros</w:t>
                              </w:r>
                              <w:proofErr w:type="spellEnd"/>
                              <w:r>
                                <w:rPr>
                                  <w:color w:val="000000" w:themeColor="text1"/>
                                  <w:sz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000000" w:themeColor="text1"/>
                                  <w:sz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registros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6757E7" id="Grupo 963" o:spid="_x0000_s1055" style="position:absolute;margin-left:46.3pt;margin-top:111.75pt;width:519.35pt;height:358.8pt;z-index:252045312;mso-position-horizontal-relative:page;mso-width-relative:margin;mso-height-relative:margin" coordsize="61842,40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pjfNaAQAAFwNAAAOAAAAZHJzL2Uyb0RvYy54bWzsV8Fu4zYQvRfoPxC8&#10;O5ZkybKFOAuv400DpG2QZA8FcqElyiJWIlmSspwt+u8dkrLj2Fk0WAQoFujB8gxFDt8MZx5H5x+2&#10;TY02VGkm+AyHZwFGlOeiYHw9w58fPg0mGGlDeEFqwekMP1GNP1z8/NN5JzMaiUrUBVUIjHCddXKG&#10;K2NkNhzqvKIN0WdCUg4vS6EaYkBV62GhSAfWm3oYBcF42AlVSCVyqjWMXvqX+MLZL0uam9/LUlOD&#10;6hkGbMY9lXuu7HN4cU6ytSKyYnkPg3wHioYwDpvuTV0SQ1Cr2ImphuVKaFGas1w0Q1GWLKfOB/Am&#10;DI68uVKilc6Xddat5T5MENqjOH232fy3za1CrJjh6XiEEScNHNKVaqVAdgDC08l1BrOulLyXt6of&#10;WHvNerwtVWP/wRe0dYF92geWbg3KYXCcTJM0TjDK4V2cJON03Ic+r+B8Ttbl1XK3MpzE0Xi3Mgin&#10;SeJWDncbDy2+PZy9sse99y4+9i5+N+++gZFk7+ydZHkGvz4PQDrJg3+vF1hlWkVxb6R5k42GqC+t&#10;HEDKSmLYitXMPLnyg+S0oPjmluW3yiuHKQUH51PquiFryiGnYKSgOocSXGSPnzUwx+NyfnfzB/pl&#10;Ob+8f5jfPTyCLQtRP960nMD/YFUT4BQ9KGuhSD3YMG7A2iAI4zPJ1/YYLQi7r0dBbJRuRP5FIy4W&#10;FeFrOtcSuAAYys4evpzu1BcurGomP7G6tnlt5T5YAPqo7l6Jt6/pS5G3DeXGk5SiNcRNcF0xqTFS&#10;GW1WFGpOXRehow0olBtt7Ha2ZBxx/BVN5kEwjT4OFkmwGMRBuhzMp3E6SINlGgfxJFyEi7/t6jDO&#10;Wk3BX1JfStZjhdETtK+yRM+nnn8cj6ENcWxpI+UA7f4dRBiyIbFYtcrvIKowD2SjqMkrK5YQuX4c&#10;Ju9fuDA/R9aegQZGQavuV1EA65DWCBeMI0aZjCbA9Bid0kocT8fxqCeHKI1Hdp5HvbMhlTZXVDTI&#10;ChBwgOv2IBtwxk/dTbHQubDH7hyq+YsB8MSOOCcs7F4EL3z2gfAD1eX4pC5h5M11mcP5E2VgAaoJ&#10;agiFMyb6UXQ1kkKb6Mevysglyf9V+e2q9AUZpqNRfyN76nK3/eF9GEWTcfDflOVza2C7Aegv9Y7I&#10;QXsbOdru8rXO7L4ikkKOWLOH9126q6tFSwolbIUYyCKBIt9suNm2j0Jm+1FAZ+TpX8uj20op0VWU&#10;FADT31j9Rnap3/VN1BmGySSK/VH1NOq4zV4y9qRG02A6nvYEGkaTIPR9GZDdexAo6qCtTKLEFdMB&#10;tTbMQNNfs2aGJ5AbPjtIZh1e8sIhNITVXt4Rr42AJ14rme1q69rWMN1FdiWKJwisEsDz4DJ8lIBQ&#10;CfUVow4a/BnWf7bQTmBUX3OI6zSMbWSMU+IkjUBRh29Wh2+gAQFTM2ww8uLCgBb0ns3h6iqZu08s&#10;OI8EbgirQNY5ybXwIL34RjjU3aznj6KLf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MvrsqvhAAAACwEAAA8AAABkcnMvZG93bnJldi54bWxMj0FLw0AQhe+C/2EZ&#10;wZvdbGKLxmxKKeqpCLZC6W2aTJPQ7GzIbpP037s96XF4H+99ky0n04qBetdY1qBmEQjiwpYNVxp+&#10;dh9PLyCcRy6xtUwaruRgmd/fZZiWduRvGra+EqGEXYoaau+7VEpX1GTQzWxHHLKT7Q36cPaVLHsc&#10;Q7lpZRxFC2mw4bBQY0frmorz9mI0fI44rhL1PmzOp/X1sJt/7TeKtH58mFZvIDxN/g+Gm35Qhzw4&#10;He2FSydaDa/xIpAa4jiZg7gBKlEJiGOInpUCmWfy/w/5LwAAAP//AwBQSwMECgAAAAAAAAAhAGjM&#10;GDiAhQAAgIUAABQAAABkcnMvbWVkaWEvaW1hZ2UxLnBuZ4lQTkcNChoKAAAADUlIRFIAAAKRAAAB&#10;mQgGAAAA0ZBqOwAAAAlwSFlzAAALEwAACxMBAJqcGAAACk9pQ0NQUGhvdG9zaG9wIElDQyBwcm9m&#10;aWxlAAB42p1TZ1RT6RY99970QkuIgJRLb1IVCCBSQouAFJEmKiEJEEqIIaHZFVHBEUVFBBvIoIgD&#10;jo6AjBVRLAyKCtgH5CGijoOjiIrK++F7o2vWvPfmzf611z7nrPOds88HwAgMlkgzUTWADKlCHhHg&#10;g8fExuHkLkCBCiRwABAIs2Qhc/0jAQD4fjw8KyLAB74AAXjTCwgAwE2bwDAch/8P6kKZXAGAhAHA&#10;dJE4SwiAFABAeo5CpgBARgGAnZgmUwCgBABgy2Ni4wBQLQBgJ3/m0wCAnfiZewEAW5QhFQGgkQAg&#10;E2WIRABoOwCsz1aKRQBYMAAUZkvEOQDYLQAwSVdmSACwtwDAzhALsgAIDAAwUYiFKQAEewBgyCMj&#10;eACEmQAURvJXPPErrhDnKgAAeJmyPLkkOUWBWwgtcQdXVy4eKM5JFysUNmECYZpALsJ5mRkygTQP&#10;4PPMAACgkRUR4IPz/XjODq7OzjaOtg5fLeq/Bv8iYmLj/uXPq3BAAADhdH7R/iwvsxqAOwaAbf6i&#10;Je4EaF4LoHX3i2ayD0C1AKDp2lfzcPh+PDxFoZC52dnl5OTYSsRCW2HKV33+Z8JfwFf9bPl+PPz3&#10;9eC+4iSBMl2BRwT44MLM9EylHM+SCYRi3OaPR/y3C//8HdMixEliuVgqFONREnGORJqM8zKlIolC&#10;kinFJdL/ZOLfLPsDPt81ALBqPgF7kS2oXWMD9ksnEFh0wOL3AADyu2/B1CgIA4Bog+HPd//vP/1H&#10;oCUAgGZJknEAAF5EJC5UyrM/xwgAAESggSqwQRv0wRgswAYcwQXcwQv8YDaEQiTEwkIQQgpkgBxy&#10;YCmsgkIohs2wHSpgL9RAHTTAUWiGk3AOLsJVuA49cA/6YQiewSi8gQkEQcgIE2Eh2ogBYopYI44I&#10;F5mF+CHBSAQSiyQgyYgUUSJLkTVIMVKKVCBVSB3yPXICOYdcRrqRO8gAMoL8hrxHMZSBslE91Ay1&#10;Q7moNxqERqIL0GR0MZqPFqCb0HK0Gj2MNqHn0KtoD9qPPkPHMMDoGAczxGwwLsbDQrE4LAmTY8ux&#10;IqwMq8YasFasA7uJ9WPPsXcEEoFFwAk2BHdCIGEeQUhYTFhO2EioIBwkNBHaCTcJA4RRwicik6hL&#10;tCa6EfnEGGIyMYdYSCwj1hKPEy8Qe4hDxDckEolDMie5kAJJsaRU0hLSRtJuUiPpLKmbNEgaI5PJ&#10;2mRrsgc5lCwgK8iF5J3kw+Qz5BvkIfJbCp1iQHGk+FPiKFLKakoZ5RDlNOUGZZgyQVWjmlLdqKFU&#10;ETWPWkKtobZSr1GHqBM0dZo5zYMWSUulraKV0xpoF2j3aa/odLoR3ZUeTpfQV9LL6Ufol+gD9HcM&#10;DYYVg8eIZygZmxgHGGcZdxivmEymGdOLGcdUMDcx65jnmQ+Zb1VYKrYqfBWRygqVSpUmlRsqL1Sp&#10;qqaq3qoLVfNVy1SPqV5Tfa5GVTNT46kJ1JarVaqdUOtTG1NnqTuoh6pnqG9UP6R+Wf2JBlnDTMNP&#10;Q6RRoLFf47zGIAtjGbN4LCFrDauGdYE1xCaxzdl8diq7mP0du4s9qqmhOUMzSjNXs1LzlGY/B+OY&#10;cficdE4J5yinl/N+it4U7yniKRumNEy5MWVca6qWl5ZYq0irUatH6702ru2nnaa9RbtZ+4EOQcdK&#10;J1wnR2ePzgWd51PZU92nCqcWTT069a4uqmulG6G7RHe/bqfumJ6+XoCeTG+n3nm95/ocfS/9VP1t&#10;+qf1RwxYBrMMJAbbDM4YPMU1cW88HS/H2/FRQ13DQEOlYZVhl+GEkbnRPKPVRo1GD4xpxlzjJONt&#10;xm3GoyYGJiEmS03qTe6aUk25pimmO0w7TMfNzM2izdaZNZs9Mdcy55vnm9eb37dgWnhaLLaotrhl&#10;SbLkWqZZ7ra8boVaOVmlWFVaXbNGrZ2tJda7rbunEae5TpNOq57WZ8Ow8bbJtqm3GbDl2AbbrrZt&#10;tn1hZ2IXZ7fFrsPuk72Tfbp9jf09Bw2H2Q6rHVodfnO0chQ6Vjrems6c7j99xfSW6S9nWM8Qz9gz&#10;47YTyynEaZ1Tm9NHZxdnuXOD84iLiUuCyy6XPi6bG8bdyL3kSnT1cV3hetL1nZuzm8LtqNuv7jbu&#10;ae6H3J/MNJ8pnlkzc9DDyEPgUeXRPwuflTBr36x+T0NPgWe15yMvYy+RV63XsLeld6r3Ye8XPvY+&#10;cp/jPuM8N94y3llfzDfAt8i3y0/Db55fhd9DfyP/ZP96/9EAp4AlAWcDiYFBgVsC+/h6fCG/jj86&#10;22X2stntQYyguUEVQY+CrYLlwa0haMjskK0h9+eYzpHOaQ6FUH7o1tAHYeZhi8N+DCeFh4VXhj+O&#10;cIhYGtExlzV30dxDc99E+kSWRN6bZzFPOa8tSjUqPqouajzaN7o0uj/GLmZZzNVYnVhJbEscOS4q&#10;rjZubL7f/O3zh+Kd4gvjexeYL8hdcHmhzsL0hacWqS4SLDqWQEyITjiU8EEQKqgWjCXyE3cljgp5&#10;wh3CZyIv0TbRiNhDXCoeTvJIKk16kuyRvDV5JMUzpSzluYQnqZC8TA1M3Zs6nhaadiBtMj06vTGD&#10;kpGQcUKqIU2TtmfqZ+ZmdsusZYWy/sVui7cvHpUHyWuzkKwFWS0KtkKm6FRaKNcqB7JnZVdmv82J&#10;yjmWq54rze3Ms8rbkDec75//7RLCEuGStqWGS1ctHVjmvaxqObI8cXnbCuMVBSuGVgasPLiKtipt&#10;1U+r7VeXrn69JnpNa4FewcqCwbUBa+sLVQrlhX3r3NftXU9YL1nftWH6hp0bPhWJiq4U2xeXFX/Y&#10;KNx45RuHb8q/mdyUtKmrxLlkz2bSZunm3i2eWw6Wqpfmlw5uDdnatA3fVrTt9fZF2y+XzSjbu4O2&#10;Q7mjvzy4vGWnyc7NOz9UpFT0VPpUNu7S3bVh1/hu0e4be7z2NOzV21u89/0+yb7bVQFVTdVm1WX7&#10;Sfuz9z+uiarp+Jb7bV2tTm1x7ccD0gP9ByMOtte51NUd0j1UUo/WK+tHDscfvv6d73ctDTYNVY2c&#10;xuIjcER55On3Cd/3Hg062naMe6zhB9Mfdh1nHS9qQprymkabU5r7W2Jbuk/MPtHW6t56/EfbHw+c&#10;NDxZeUrzVMlp2umC05Nn8s+MnZWdfX4u+dxg26K2e+djzt9qD2/vuhB04dJF/4vnO7w7zlzyuHTy&#10;stvlE1e4V5qvOl9t6nTqPP6T00/Hu5y7mq65XGu57nq9tXtm9+kbnjfO3fS9efEW/9bVnjk93b3z&#10;em/3xff13xbdfnIn/c7Lu9l3J+6tvE+8X/RA7UHZQ92H1T9b/tzY79x/asB3oPPR3Ef3BoWDz/6R&#10;9Y8PQwWPmY/Lhg2G6544Pjk54j9y/en8p0PPZM8mnhf+ov7LrhcWL3741evXztGY0aGX8peTv218&#10;pf3qwOsZr9vGwsYevsl4MzFe9Fb77cF33Hcd76PfD0/kfCB/KP9o+bH1U9Cn+5MZk5P/BAOY8/xj&#10;My3bAAAAIGNIUk0AAHolAACAgwAA+f8AAIDpAAB1MAAA6mAAADqYAAAXb5JfxUYAAHqrSURBVHja&#10;7N11eFxV4sbx78TdtUndmxqV1KFNCy3uwWGBXRZYZHH4MQsLZNHFdXGXwUqRIhWod6i3qWuapHF3&#10;mfn9MZPpJLVoI30/z5Mnc8/M3Lk5987knXPvOceAiIgcIikx/hngDmAVMMNoMpd0tG20Wq3aUSLS&#10;blxUBSIihwTIU4C7AVdgHHCtakVERCFSRORYbmiwfGNSYrxB1SIiohApInJYSYnx3YGLGxQPAc5Q&#10;7YiIKESKiBzJ7YD7YcrvVdWIiByk0zMiInZJifFBwH7AD8DF1RVLba3zQyYYTeYVHWV71bFGRNqT&#10;WiJFRA76Z12ABDjrRiNu7h7O9/9bVSQiohApIuKQlBgfag+RAMT0i2PYyWcw6tTznR82Mykxfopq&#10;S0REIVJEpM4DQGDdwpSL/wbA+HOuxsXVzflxT6mntoiIQqSICEmJ8X2AW+uWu/UdQt8R4wHwDw5r&#10;2Bo5AUhUrYmIQqSIiDwFOC5+TLjyVjAcbGyccuH1eHj71Ht8UmK8t6pNRBQiRUROUEmJ8acCF9Ut&#10;9x81mZ5DRtV7jE9AMBPPvca5qCdgVO2JiEKkiMiJGSC9gNccH4iubsy4+p+Hfez4sy4nKDLGueie&#10;pMT4wapFEVGIFBE58dwP9KtbGHfmZYREdz/sA13dPZj5l7uci9yBN9TJRkQUIkVETiBJifEjgQfr&#10;lgPDo5hy0fVHfU6/UZMYFD/NuehkbDPciIgoRIqInAAB0gN4H3CM3TPr+vtw9zx2X5mZ192Np7ev&#10;c9HjSYnx/VWrIqIQKSLS9T0MjKhbiJs8k34nTWzUE/2Cw5hxdb3GR2/go6TEeDdVq4goRIqIdFFJ&#10;ifGnYLsWErCNAznrunuatI6RCefSb9Qk56JxQJJqV0QUIkVEumaAjAA+c/7sO+PvD+Ll69/kdZ35&#10;9wfx9g90LrovKTH+dNWyiChEioh0rQDpAnwMRNeVxZ9xSaNPYzfkFxTK2Tc/1LD4o6TE+G6qbRFR&#10;iBQR6ToeAU6tW4jqPZCEy29p0Qr7j5rMuLOucC4KBWZrNhsRUYgUEekCkhLjL8FphhlPHz8u+Ofj&#10;uLp7tHjdCZffTMyAYc5FY4G3NX6kiChEioh07gA5BnjPUWAwcO6tjxAcFds6H6Kublx055P4BYc5&#10;F18OPKDaFxGFSBGRzhkgY4E52IbhAeCUi/9G/1GTW/V1/ILDuOjup3F1c3cu/k9SYnyi9oKIKESK&#10;iHSuABkO/IpTR5rB46cz+YLrGr2Obebf+fDhv7P4q7eP+diYfnGc+fcHGxZ/nJQYP1N7Q0QUIkVE&#10;OkeA9Ad+AAbXlcUOHME5t/wbDI27VLEkP4fZL/2L/VvXsejLt0jbmXzM5ww7+XROueTvzkXuwLdJ&#10;ifHjtVdERCFSRKRjB0gPYDYQX1cWEt2DxHuewa0JHWmWfvseNdVVjmUfv8BGPW/yBddx0vTznIu8&#10;gZ+SEuOHae+IiEKkiEjHDZBfAQl1Zf4h4Vz2wAsNBwY/qsLsA6yZN9uxPGDMyU3qiHP6X+9jUPw0&#10;56JgYIGCpIgoRIqIdLwA6WUPkGfXlfn4B3HVw28QFBnTpHXN/+QVLLU1juUpF/+1Sc83uLhw3u2P&#10;0X/0FOfiMHuQHKm9JSIKkSIiHSNABgA/NQyQVzz0WpOH8tm/dT1bls9zLMdNnklUr4FN3iZXN3cu&#10;vPMJesaNbhgk/0hKjJ+svSYiCpEiIu0bICOA+cC0hgEyokffJq/vtw+ec9x28/Bs0aw2rm7uXHLf&#10;cw2HFAoAfk1KjD9Xe09EFCJFRNonQA4AlgNj6sr8Q8K55rG3mhUgCzLTOLB7q2N5wjlXERAa0aJt&#10;dPf04sK7nmTIxFOdi72Bb5IS42/RXhQRhUgRkeMbIBPsAbJPXVlwZCxXP/ImIdE9mrVO/9AIQrv1&#10;BGw9uiecc1WrbKurmzvn3fooIxPObfj5+3JSYvyrSYnxbtqjItLZaG5XEemMAfIfwAuAI3zF9B/K&#10;xff8F9/A4Batu6qinIzdW4jqMxgPL++jPrY4L5u9m1bRM250o1ssl83+gIWfvdaweCFwqdFkzmrK&#10;tlqtVh0MIqIQKSLSiPDoC7wBXOlcPnj8dM75x8O4eXget22pqa7i9dsvpCg3C5+AYK5/8sNGB8kt&#10;y+cx59VH6o1DCaQBiUaTeZlCpIgoRIqItF6AHAp8DsQ5l0887xqmXXpTo2eiaS0l+Tm8eOOZjuUe&#10;g0/iyodew+DSuKuE0nYm89V/76UkP6deNgX+BTxtNJktCpEi0pG5qgpEpIOHR0NCXMwt2MaAdMyD&#10;7enty/m3JzFm1sXHPUACeHj7kJO2l5zU3QAU5mRgtVrpNXRMo54fEBLBsClnkLFnKwVZ6XXFLsAM&#10;4JSEuJiFC5LTCo+2jn//+986QESk3aglUkQ6coDsAbwN1OvaHNGjHxfd9VSTx4BsbRWlxbx931UU&#10;Zh+wf6IaSLz3vw2H9Dkqq8XCH1++ydJv3mt4VzFwF/C20WQ+bJOjWiJFRCFSRKR+eHQB/g48Bfg7&#10;33fSjPM47Zo7j+v1j0eTtmMTHz58A5baWgA8ffy47vH3mtxDfPeGlfzw2qMU1z+9DbYxMG8ymsw7&#10;FCJFRCFSROTIAXIU8DoQ71zuHxzGmTc+SN+REzvcNv/5s4lf33vWsRzevS9/feojXFybdsVQRWkx&#10;P7/7DMlLfml4V5U9UD9hNJnLFSJFRCFSRORgeIwEHgOup8EYtkMmnsqs6+/F2y+gw27/9689yoY/&#10;fnQs/+Olb5o8Z3edrSsXMvftpygrym94VyrwAPDJkU5xS6d+D3gBXvZFV2yt8GX2LxEAtUaTuVg1&#10;JQqRciJ+OHYDopx+hwFB2KaBC7T/drcfl4ENVmEFnDsZFGK7Zsz5Jx/IBXKATPvvHKPJXKU90KGP&#10;DT/gduB+wM/5vsDwaE77y10MGDOlw/8dNdVVfPb47aRsXkOvoWO53PgSBkPz53MoLyni989eY838&#10;2XBoi+Mq4F9Gk/lnHUEd7nh2ASKAWCDS/hNm/wm33+fv9Lnnb//xaMLLlAFF9s/BIvvnXpr9cy8N&#10;SAd2ATudW65FFCKlo3+ARgEjgWHAAKCf/ac9e0Dk2j9U07C15KTbf+8BdgMpRpO5RnvvuB8r3sDN&#10;2FrWQp3vc3VzZ8K5VzPpvGta9drH0sJ8fAOC2rQ3d1lxAT5+ga32Ggd2b+Hnd54hfWfy4e5eATwE&#10;zFPL5HE7bj2AnkBvbLMl9QF6AT2AGPsX5I40A1GaPVBuANYBa4Fko8lcqb0pCpHSnh+mPsB44GRg&#10;HHCS/Vt3Z1ML7HcKlXW/dwN7mjqLiBzzuIkEbgFuahgeAfqPnsKMq24nJLp7q71mZVkJpqfvJmXL&#10;WvqMGM+lDzzfolbC481qtbDh9x9Z9OVbFOVmHu4hm4BngU/V8t4qx2iI05fgPvbAWBcaY+j8UwbX&#10;2APlImAxsNRoMmdrz4tCpLTlB6uLPSyegW3IldHN/cbt7ReAb2AInj5+eHr74unji4e3L57ePo7H&#10;ePr4AQasFgtVFaVOgaCU2poaqipKqSgrpbKshKryMirLSykrLjjcqb+WKgG2N/jZCuwwmsxFOjIa&#10;ffzEAzcCV3CYU3c9howi4bKbiRkwrFVft7KshE//c1u9lrxbX/2OgLCozvdtp7qK1b99w9Jv3rMd&#10;64fKBN4F3jeazNt11B31ePS0B8X+wED77QHAICCktV7H1c0db/9AfAOC8QkMxtsvEG+/QDy8ffD0&#10;8rH99va1fd7ZW6+9nG7Xqaoow1Jbi6W2hkr7515leSkVpcWUFuZRWpBLSUEuxfnZVJWXNWdT1wM/&#10;AD8BK40mc62OElGIlNb4oJ0FXGgPj6GNeZ6Xrz/h3fsQFBFDSFQsIdE9CAyPxi8oFL+gUFzdPdpk&#10;e61WC2VFhZSXFFJWlE9pYR4l+TkU52VTlJdFSV42xfk5FOZkUFvdKg02GU7Bchuww/57l9Fkrtbx&#10;Ex8LXAVcY/9HfYjoPoOYetnN9Bk+rtVfv6K0mM8ev71egIzqPZDrHn+/0TPLdERVFeWs/OFT/vz5&#10;C8qLjzge+UrgA+Bbo8mccQJ/8e3uFA6dA2PPlv4PdPPwJCiiG0ER3QgMiyIgNBK/4DD8g8PxD43A&#10;PzjM/mX4+KooLSY/M438jP3kHUghJ30fmXu3k5u+D6vF0phV5AGzgU+B3xUoRSFSmvrBOw243B4e&#10;A48VGGMHDqdb3zgiew0gqlf/jt/KY7VSXJBLQWYaBVnpFGTZfudnplGYnU5RXnZLWzRrgb3YWyzt&#10;wXIbttbL1C5+/IwAzgLOxjZMz2E/Z/qOnMi4sy6j97D4NtmO4rxsPnv8drL373KUhXfvy5UPvYpP&#10;QHCXqOuaqko2LPqJlT98St6BlCMe7dg64nxv/1nf1a6fTEqMD3UKh/2dAmN/DvZ2bvo/SIMLAWER&#10;BIXbgmJQZIwjNAZFxOAXFNrpjpes/bs4sGsLKVvWsn/rOorzjnkWOwMwAe8ZTeZ1+g8pCpFypA/i&#10;7sBfgL9iu0j8sDy8vOk9fBy9h42l+6CTCO/eu1NdX9aoBFhdRWFOBvmZqeRlpJJ3IIXc9H3kHUih&#10;MCezpQGz1B4sd2K7/nIXB6/D3NeZWjCTEuMN9n/YU4BJ9i8fR7yY0cPbh7hJpxF/+qWExfZus+3K&#10;z0jlk6RbDs4k0wUDZP3vRBZ2rV3OuoVz2LF6CZbao/YTywWWAUuwXQ+31mgyV3Tw48wDW+eV3kBf&#10;Dl6fWPc7sCXr9wsOIyS6B6HRPQjt1oPgKPvvyBhcXN3oygqzD7B30yp2rFnCno3mY50KXw28BXym&#10;S3lEIVLqWh3PxHat2iyOcMF4QGgkg8cn0G/UJLoPGomrm/sJW2c11VXkHdhfL1jmHkghL30f5SUt&#10;/ly1YOs57tzBZw+2HuXpwH6jyVzWTseKDzAYW8/7YcBQbNfFhh6jOYfew8Yy/JQzGTh2Ku6eXm2+&#10;rR88dAOp29Y7lrv1i+OS+57tkgGyobLiAjYv/Y0Nf/zIgd1bGvWdyf6FZiO2DjrJ2FrRU45HpzL7&#10;JTNh2DqsdLP/jrX/rusFHdvS/1ce3j6ERHUnNKYXodE9CInqTki3noRG98DD6VrsE1ltTTX7t65n&#10;y4r5bF258HDjlDoOM2ynul8xmszrVXMKkXLihccQbIM632z/hn8In4BgBo+fTtyk0+g+cHibDovS&#10;VZQXF5J7YB956XXB0v47Y39rXYMJtrHh0mkwHqb9p27cuLqxMyvsy3UXQpUDldjGpaubTiUQWwep&#10;YGwdCoLtP5H2f+I97D/hjd1AV3cPeg8dQ//RU+g/5mT8g8OO6354+94rydxnmyWw9/B4Lr77adw9&#10;vU+447EoN4uda5awY/Vi9m5aRU3Tj8FKe6DMxHadXB628VjzsbWoY//dsPXcedBs57EQ68ZHrBs3&#10;sW7MxFbh4upKUEQMod16EhLdnVB7SAyJ7oHfcT4GOztLbS17NppJXvoLW1YsoKbqiCMCLQFeBb7W&#10;deAKkdL1w+MA4E5sHR0ObRIyGOg7YgIjE85hwJgpXf5UzvFitVooyskk1956mZ+RarsWMzON/Ky0&#10;o31Ad44PEoMLkb36033QSHrGjabP8Ph2DW0Hdm9l2ez3CY3pxZQLr++QLee1NdX88MZ/yNizlTEz&#10;L2b0aRe26etVV5aTum0j+7etY//W9aTt2ER1ZUWnO9Y8vH0ICu9GsOP6xBiCImMIiepOUES3Jk81&#10;KY34JlFeyqbFP7NuwXdk7Nl2pIelAi8Cb+pUt0KkdL3wOBm4GzjncPvdPziMkdPPY2TCOQSERqrC&#10;jrPSwjzyM+3B0hEu0ynMTqc4LxtLbcfpHGlwcSEkugcR3fsQ0aMf3foPJXbAcDy8vLUjm2Cb+Xe+&#10;evY+x/KgcdM460bjcevNa6mtJStlJ1n7dpC1fzfZKTvJ3r+L4vycdq0Xb/9A/IPD8A+JICA0ksDw&#10;6IOBMTIGH/8gHTztKGPvNlb/8hWblvxypC+/RcCbwHNGk/mAakwhUjp3eEzANqPFKYe7v/ugkYyZ&#10;eRGDxk1Tq2MHZbVaKC3Mpzgvi+K8HIrzsigpyKWsKJ/y4kJKi/IpK8yjorSYyvLSFrcueXr74uUX&#10;gI9/EAGhEQSGRxEQGuX4Zx4a0wu3Nhqi6UT7Z/zu/X/Baj045EpQZAzn/uNhYgeOaLftqqmuojAr&#10;ncLcTAqzD1CUk0l5SSHlJUVUlBRRUVpMeUkRFksNtdXVVNuDRHVlBe4eno7LXjw8vXBxc8PNw8s+&#10;HqJtHFhPHz+8/QLwCQi2jZ8YGIpPQCC+ASH4h0bo2OokykuKWL/we1b98mW9DmxOKrB1wvmv0WRO&#10;UY0pRErnCo8zgUewDQ5ej4urG0Mmnsr4s68gsmd/VVYXDJ22wYhLqSwvxWqxtWJWV1VQW1NTLywa&#10;DAYwGPDy8cPdyxtv34BOPX5iZ7NjzRK+f+3RemM9GgwujDvrMqZecmObjacq0pqfN1tX/s7K7z8m&#10;7fBTc1ZjGwD/EbVMKkRKxw+PE4AnOEzLo4e3DydNP5/4My7RKWuRDqIoN4tvXzTW600OENlrANc8&#10;+tZx6c0u0hr2b13P8jkfsWP14sPdXQG8DDxlNJlzVVsKkdKxwuNA4BlsAzzX4+njR/wZlxJ/xqV4&#10;+fqrskQ6GKvFwrLZH7Doq7frjfF41cOv02PIKFWQdCoZe7ex+Mu32b5q0eHuLgT+A7yoed4VIqX9&#10;w2MI8DC2oXrcGobHCedcxejTLlR4lE7LUltDYXYGwZExXX6Yqcy92/n+tUfJ3LcDv6BQbnj2c7z9&#10;AnQQSKeUk7qHhZ+9dqQwuQu412gyf6OaUoiU4x8eXYC/YTt1XW8EZTd3D8aecSkTz71a4VE6rdqa&#10;atbO/46l37xLSUEug+KnceFdT54AobmWzH3bCYnugae3rw4E6fTSdmxi4aevsm/zmsPd/SvwD6PJ&#10;vFM1pRApxydAngS8TsNOMwYDI6edwymJN5xQA+sW5+ew4JNXKC3IdVw/5ubh6ejl6eXrz+DxCe3a&#10;41WaFqI2LZ7Lkm/eIz+z/jTjD3y6VKMISIdhtVgoKy6grLiAkvwcyooKbKMmlBQR2bM/A+OnNnmd&#10;5SVFfPvCg+RlpODm7om7pxee3r54+wfi4x+Ed0AQvYeOpWfc6E5XXzvXLOW3D1843DzvlcCTwBNG&#10;k7lSR5ZCpLRNePTCdur6Hg7ONgJAjyGjOO2aO4jsNaDTBIW8jP3kpO0hO2U3hdnp9D1pIoPHT2/y&#10;uua8+ggbF/101Me4eXhy+xs/NqtlNj8zFUtNDYER3TT8SBtbO382S755j6KcjEPui5s8k/NufVSV&#10;JO2uorSYL5+5h5St68BqPeLjLje+TO9h8U1a98ofPmHeRy8d83HXPfE+0X0Gd8oviat//YpFX75F&#10;RWlxw7uTgb8YTeZVOso6B32l7zwBcjzwPjDQudwvKJTT/nIngyfM6PB/w47Vi9m9YSUHdm4mc9+O&#10;Q6ZgW//7D9z0wleERHdv0no9vI49721tdXVzpnxj+XcfsuDTVx3LvoHBBIZFExgeTWBENCFR3Rk0&#10;LkHXrbWS9Qu/PyRAhsb0YuqlNzJo7FRVkHQIW5bPJ2XL2mM+rrQwr8nrDovt3ajHFeZkdMoQ6eLq&#10;ytjTL2HIxNOY99GLbFo8t953RWBFUmL8s8C/1PFGIVJaHh7dgH8BRsAxgJ/B4MLomRcy9dKbOsV1&#10;U1tWzOeb5/+vEY+0NnndCZf/A7+gEPIz02yBsbaG6opyAGqqKrFiZdiUM/ALCm3yureZf2/wTyGf&#10;0sJ80ndtdpSt+tnE3575VAdrKxgy8TTSdmwCIDgylskXXMvQKadrKrvGvHMsFhZ9+RY5aXvoPSye&#10;gfHT8A0MPuHrpby4kLyM/eRn7Cc/M428jFTyD6SQn5WOT0AQF9/9TJO/uEb1GYjB4FJvoPi6z2Wf&#10;gEB8AkLoGTeqWWdW+o6cyNWPvMmB3VuoLCuhqrKcqvIyyosLbYO+FxfSrX8cA0ZPaVZd/PnzF3j5&#10;BtJ/9CSCI2Pbbb/4BgZz7i3/ZuS0s/nxzcfJz3BcuuIK3AucmpQYf5nRZN6md3fHpdPZHTtA9gY+&#10;ASbUa5np1pOzb36ImP5DO83fsmz2Byz87LXD3ucfHEZY9z4Mm3I6w04+o0Nt97oFc5j79pNHnXbQ&#10;1c2d+z9Z0qz1l+Tn4Onj267zTHe0IDTntUfpP2oSg8dP18DnTbB15UK+fu7+eoGmx5CT6D9qMn1P&#10;mkhYTK8T61iyWvjy6XvYsebo783x51zJ9CtubfL6c1L3kL1/l23WnaBQfPyD8QkIxGDouMfsV/+9&#10;l21//uFYjujRl4HxUxk4dmq7XgpVXVnB75+/hnmuqeHlAWXAbUaT+R29wxUipWkB8gzgY5x7XhsM&#10;jD/rck655MZOd21eWXEB37/6CEW5mUT2GkB0n8FE9xlEePe+x22u4OaqLCshN30fhTm2aeAKs9Mp&#10;yD5AYdYBKstLmXDOVYyZdXGT1/vj//7DugVzHEE6KDKG4KjuBEd0s81N3aNfo09tiexat4zPn7jj&#10;iPcHhEYy6fy/MOrUC06I+shK2clb91xxzMedd9tjxE067YSok08e+wd7Nx3+csOQ6O4MP/lM4s+8&#10;rN0GuN+/dR1zXn2Egqz0hne9D9xsNJnL9U5XiJSjh0cDtukK/+Vc7h8cxjm3PEKvoWNUSV2kleTx&#10;Sycc83HTr7yN8Wdf0eH/nrKifLJT95CXnoJfcCj9m3GqTVpu/cLvWTvv2yNNPwfAbW/8iH8HG72h&#10;OD+Hwqw0inKzKMrJpCgvi+LcLIrzsnBxc2P6FbcSM2BYk9ZZVVHO/+5MpCg3y/ElPCA0kpCoWEKi&#10;uhMS3Z2Y/kNPqFEbclL38NsHz7Nn059YLZbDPmbMrIuZee3d7felvbyUuW8/RfKSXxretQ44z2gy&#10;79M7XSFSDh8gfbG1Pp7nXN5v1CTOvvkhfPyD2nX7slN3s3/LOnoNHdvka4jkUF89e98h11w21GPw&#10;SVz17zeata/2bPgTVzdXPH388PTxw8vHDw9vX7x8/PAPCW/2UDmp29az1fw7hVkHKMw5QH5m2iG9&#10;LM+95d8MnXK6dnI7KcrJYMuK+WxftZjU7Rscl2O4e3px+/9+avJ11JVlJWxftQirxYK7pxeu7p54&#10;+vjW+5IbEt2jWds69+2nWPPb0cebjh04gmsefbPpgaSshAO7t+AbFEpIZKzmIrcrLylix6pFbDX/&#10;zp4NK+t1Ohw8PoEL7nii3bdxw+8/MPftpxp2iMyyB8nl2osKkVI/QMYC3wMjHTvH4MLJiX9j8vnX&#10;tttMHVaLhe2rFvHn3C8cA8V6+vhxyyuzNZB5iyvXStb+XeSm7yM/I5X8zFTb76x0inIzcXFx5eyb&#10;/8XQybOatNqy4gJeveU8qiqOfObHw9uHxHufpWcTp9QryErntdsvPGIrRp2pl9zIpAuu1T7uACrL&#10;S9mz0UzWvh0MGHMKUb0HNnkdnzx2C3s3/Xn0fX7pTUw6/y9NXvcTl0+qN9Xj4QweP50L7nhcO7MN&#10;VFWUs2P1YrYsn0dNdRWn/eXOZn8haG2Z+3bw1X/vbXh6uxK42mgym7T32p96Z3eMADkI+AVwvHM9&#10;ffy44J//oc+I8e2yTWXFBayb/x2rf/2aotzMQ77dlxcXKkS2+CucgYge/Yjo0e+Qu2prqrFarc26&#10;9rW8qOCoARKgqryM9QvnNDlElpcUHjVAurp70H3gcEYknKP920F4evsyKH4ag+KnNXsdOWl7jvmY&#10;LSvmNytEDho3jc3LfnO8J/wCQ/APiSAgNAL/kHBConswYurZ2pFtxMPLm7hJp3XI60Ije/bn+ic/&#10;5Ovn7ne+ltMT+CwpMT7SaDK/rD3Yzv/GVAXtHiDHAT8AjouUgiK6cen9zxPaTr0pF3/1Nktnf0Dt&#10;YcZVdHX3YPxZlzP10pu08zqwRV++yabFv1BeUkhlWekhQ5FgMHD+bY8xZOKpzVj3W+xatxy/oFCC&#10;IqIJDO9GcFQs4TG9CYyI7tC9U6V5Ni35mYWfvU5lWQk1VZXU1lQf8phTr7mD+DMubfrKrVZy0vfh&#10;7uGFf0iYZiSSQ1hqa5j79tOsW/Bdw7seMprMj6mGFCJP5AD5K+AYqbpbvzguuf+5drv+sSg3k5dv&#10;PrQVKSA0klGnXsBJ08/FJ0Bjz3U21ZXlVJaVUllu+/ENCCYwPFoVI81mtVioLC+1fbl0c2+3Hr3S&#10;/mqqKqmuqmzzSReWfP0Of5gOuTb2KaPJfL/2gkLkCR8g+wwfx0V3P92uH8bVleW8fPM5lJcUAdBz&#10;yCjGzEpkwJiTNeCziIjUk5O6hw8fvoHykiIGjZvGKYl/b9Ohydb89g0/v/NMw7MrjxlN5oe0NxQi&#10;T5QAOQxYDATWlfUfPYUL73wCVzf3dt++gqx0dm9YSfdBIwiP7aMdJiIih7X02/f5/fPXnVKFgaGT&#10;Z3FK4g0ERXRrk9fctORn5rzySMMgeafRZH5ee+T4UtPS8Q+QfYA/gNCOGCABvHz9ie4zGF+dthYR&#10;kaPw9PZh05Kfqa052MM+K2Una377hoqyErr1G4Kbh2ervmZEj34ER8Wy/c9FOE2VOzMhLmbPguS0&#10;9dorCpFdNUAGAwuBnnVl/UZN4qK7nuwwAVJERKSx/IJCGT71LKorysnct9PROmi1WEjbvpH1C7+n&#10;78jx+AaGtHqQ9AsOY8fqetNanpUQF/P7guS0FO0ZhciuFiDdsfXCdkw5EztwBIn3/rfVv6WJiIgc&#10;L57ePvQfPZnhJ59JeUkhWSm7HPdVV1bg7uHZJsPVRfcZhIurK/uSVztnmnMT4mK+WpCclq89oxDZ&#10;ZSTExTwHOMa/CO3WkysferXJM0c0haW2htqaag2ZISIibc7L14+B8VMZOOZk8jJSbYOEGwxMPPca&#10;Qrv1bJPX7DH4JEryc8jYs7WuyBuYmhAX88GC5LQa7ZW2pY41x0FSYvwlwOeOI9wvgGsff4/gyNg2&#10;e81Ni+fy2wcvUFleylk3GZs864mIiEhLZOzZhrunV5sFyDq1NdV89vjtzi2SAO8bTWZNm9XG1BLZ&#10;9gGyD/ATtlH2MRhcuOT+54jqPahNXq+sKJ85rz7C0m/fp7qqAqvFQkVpMcNPOVM7Q0REjhu/4LDj&#10;Muaxi4sr/UZNYvPS3xxjlwIjE+JidixITtuoPdGGda8qaNMA6QZ8CjjmB5x66Y30jBvdJq+3d9Of&#10;vHXPFWxdubBeef9Rk7UzRESky/LxD+KCO59oePnW60mJ8T1UOwqRndW9wLi6hb4jJzDx3Ktb/UWs&#10;FguLvnyLT5Nuo6Qg11Hu7RfA+bcnMe6sy7UnRESkS4vpF8e0+lPyBgBvJyXG69K9NqLT2W0kKTF+&#10;EPAZ4Abg7R/IZf/3Ih5t0JHmt/efY/mcj3AaL4u+Iydy2f+9SMyAYdoZIiJyYgTJAUPZt3kthdkH&#10;HP8Ogb0LktPWqXZan1oi287/sF8HCXD6X+/HLzisTV5o90bzwR3q6sr0K2/j0vufa7PXExER6YgM&#10;BhfOufkh3D29nYufto/TLK1MLZFtICkx/lLgrrrlgWNP4ZTEG9rum4CLK3s2/klwZDcS732WIRNm&#10;gEGt9yIi0rlsNS9k5+qlhHTrgbunV7PW4eXrj5uHJ7vXr6gr8gX8FySn/aQabuXQripo9QDpDWwH&#10;YgE8vLz5+3MmAkIj2vR1LbW1uLjqO4GIiHROO9cu44sn7wAgODKWKx9+vdn/O60WC+/cfzWZ+3bU&#10;FdUCQ40m81bVdOvR6ezWd1tdgASYdP61bR4gAQVIERHp1MqKDk4yk5+Zygf/up78jNRmrcvg4sJp&#10;197lXOQKPKlabl1KHq0oKTE+CPga8AIIiozhvFseUcATERE5hrCYXuzftsHRKaayvJSt5oUMGHMy&#10;3n4BTV5fYHg02Sm7yEnbW1c0KCEu5ucFyWlpqu3WoZbI1vVPILBu4ZTEG3B191CtiIiIHIOruweX&#10;3Pcc/UZNcpQV52Xz6eO3UZSb1ax1nnLpjRhc6kWdB1TTrbjPVAWtIykx3g/4AnsrZHj3vsy6/h4M&#10;6uAiIiLSuFDi5sbg8Qlk7ttB3oEUACpKi9mzwczQKbNwa2LDjE9AEAVZ6c7XRg5KiIv5ZkFyWpZq&#10;u+XUEtl6rgOC6hYmX3AtBoOqV0REpGlB0p0L73yCXkPHOMqy9+9i0+K5zVrfxPOuaThiyV2qZYXI&#10;DiMpMd4F26lsAEKiuzN4wnRVjIiISDODZOK9/6VbvzgO/m9t3gyGod16MnjcNOeiy5MS48NVyy3n&#10;pipoFdOB3nUL8WdcqlZIERGRFnD39OYK4ytsWTGfwPDoei2TTRV/xqVsWbHAsWrgauBZ1XLLKOm0&#10;jr/W3fD08WPYyWe2eIW71i1n3ocvkLFnm2pXREROSB7ePoyYdnaLAiRA7MARRPUa6Fx0vWpXIbLd&#10;JSXGhwHn1S0PnTwTDy/vFq1z/9Z1fPHknaz88TM+TboFS22NKlpERKQFRkw723lxcFJi/ETVikJk&#10;e7sScHQXG35Ky1ohqyrK+f61x7BaLQDUVFdhsVhUyyIiIi0QN+k0XN3cnYuuVa0oRLa3S+tuhMX0&#10;qncRcHMs+OQV8jMPjtA/6by/NHlIAxEREanP2z+Q/qMnOxddmJQYr74hCpHtIykxPgYYV7c8fOpZ&#10;LVpf+s5kVv/2tWO5W784Jpx7tSpaRESkFTT4Px0MnKJaUYhsLxc4L8RNOq35a7Ja+fW9Z8FqBWzD&#10;G5xz80OaMlFERKSV9B0xHk9vX+ei81UrCpHt5by6G5G9BhAQGtnsFW1Y9BNpO5Mdy+POupzQmF6q&#10;YRERkdYKPa5u9Bk5wbnogqTEeE0tpxB5fCUlxgcBU+uWB4w5uUXr27pyoeO2f3AYky/Q9b4iIiKt&#10;bWD9/9fRwEjVikLk8TbVuf4GjG1ZiOwzYjwABoMLM6+7B3dPb9WwiIhIK+t70sSGl4ppirlmUq+k&#10;5ptRd8M/OKzhIKZNNmbmRfSMG4WbuwfBkbGqXRERkcawWinKy8I/OByDy7Hbxrx8/YkdMJyULWud&#10;/5//VxXZdGqJbL6Euhs948a0ygrDY/soQIqIiDSB6em7efnmc3j3//5CTXVVo57TM2608+LJSYnx&#10;GktPIfL4SEqMjwYGHzwYR6lSREREjrPy4kJ2rFkCQMaebWxe+mtzQqQ3EK/aVIg8XqY4L/RqpZZI&#10;ERERaTxv/0BCors7ltfM+7ZRz4vpPxTX+hN5TFJtKkQeL45vLIHhUQRFxqhGRERE2sGoGQeHbE7b&#10;sYnMvduP+Rw3dw9i6s8wN041qRB5vEw4+G1mmGpDRESknQyfela9VsWNi+c26nkx/Yc6L45XTSpE&#10;trmkxHh3wHERZLe+g1UpIiIi7cTbL4CBYw/OXrh56a9YrZZjPi+6/v/v6KTE+B6qTYXINv/SA3g5&#10;QmS/oaoRERGRdhQ3aabjdnF+Dvu3rDvmcxqczgZQBweFyDY3su6GweBCVO8BqhEREZF21HfEOLx8&#10;/R3LKVuPHSIDwqLwDQxxLhqhmlSIbGuOgywstrdmlhEREWlnru4ejJl5MQAGFxd6DD6pUc+L6l1v&#10;opCRqsmm0Yw1LQiRET36qjZEREQ6gFMu+Tv9R0/Gxz+o0aOmRPTox651yxUiFSLbXlJivKvzQRbZ&#10;s78qRUREpIPoduh1jscIkfUag3okJcafB6QC6UCW0WSuUa0qRDY2JPoD/YCBwACgNxANRNl/IgBD&#10;3ePDe/Rr8mtUlZfx09tPUpidwYwrbyVmgIYIEhERaQ8RhzYGfdsgF2QBe4FtwA7n30aTuUwh8sQN&#10;jP2AsdiG6xkJDAG6NWUdzWmJXLdwDslLfgFg3kcvcc1jb+ldLCIi0g7CYnrh5uFJTVXlEXOm/afh&#10;tIiWpMT4bcBa4E9gGbDWaDJXK0R2vcBowDY0TwJwCjARCG/JOvuNmoR/SNNXsS95teO2i5sagkVE&#10;RNqLi6sbp/3lTpZ8/Q4lBblYamsb/VRgsP3ncntZRVJi/HJgATAP+NNoMtd25fozdOHgGATMBM4C&#10;ZgFhTXm+f3AYQZExBEXE4B8Sjm9gCD4BQfj4B+EXHE54994YDE3v3P78X2dSVlwAwIRzriLhilv0&#10;LhYREekAykuKKC8uoKy4gOK8bPIzUsnPTKMgK438zDSKcjIbNZC5XR7wE/AjMNdoMhd2tfrqUk1h&#10;SYnxwcAFwMXA9Mb8fb6BIUT1HkRU7wFE9R5EaExPgiNjcas/MXuryE3f5wiQAN36x+kdKyIi0kF4&#10;+wXg7RdASPThJ6+prqwgK2UnGXu2krFnOxm7t5KdupvamsOexQ4BrrT/VCUlxv8AfAl8bzSZS7tC&#10;fXX6lkh7j+kzgOvsv4+Y/lxcXYnuPYgecaPpMWgkkb0H4h8cdty2ddOSn/nu5Ycdy7e98eNxfX0R&#10;ERFpXbU11aTv3Mz+revYl7yalC1rqamuOtpTioEvgHeMJvMKhcj2CY8xwI3A9dh6UB9WYHg0/U6a&#10;SJ8RE+g9bEy7Dg7+6/vP8efcLwAICI3g1te+17tPRESkC6mpqmTf5jXsXr+crSt/pyg382gP3wC8&#10;BHxqNJnLFSLbPjyOBe4ALgLcD/eY0G49GTx+OgPjpzYcjb5dffjwDezfuh6AweOnc8Edj+vdJiIi&#10;0lVZraTv3sLWlQvZtHguxXnZR3pkDvAm8LzRZM5RiGz98DgReAhbZ5lD+PgHMWTSqQw7+Qy69R3S&#10;If+G9x68jvSdyQCces2dxJ9xid5gIiIibai6soK8Ayl4+wfiGxCMaxv0eWhcnrSwL3k1G/74kc3L&#10;51N7+FPepcArwAtGkzlDIbLl4XEM8DQw7XD3xw4YzuiZFzJ4/HRc3dw79N+yZ4OZeR+9QHBkLGf/&#10;42E8vX317hYREWkjFaXFvHXvlRTlHMxjnj5+BIZFEhjejaDwaGIGDCNu4qlgOH6RqLy4kPW//8Dq&#10;376mIDPtcA8pA54DnjaazMUKkU0Pj72Bx4FLD9loFxeGTJjBhHOvPu5TD9ZUV5GxZysFmWn0HTkR&#10;b/9AvUtFREQ6oN0bVvLZf2475uPOutHIiGlnH/fts1otbF35O8u/+4ADu7ce7iFZwCPA/zrimJMd&#10;LkQmJcZ7AQ8A99Ogp7WLqxsjp53NhHOvJiii23HZnsqyElK2rmPvRjOp2zaSsXc7llrbVJrBUbHc&#10;9PyXGFxc9E4VERHpYKory3nfeD1ZKbuO+rgpF13PyRff0K7bumejmT+++B9pOzYd7u51wI1Gk3ml&#10;QuSRA+RM4FWg3ozoBoMLw04+nZMvvoHA8Kjjsi1FuZnMeeXfpGxZd9SBRe/54Hc8vLz1ThUREemI&#10;rFbys9IoLcyjJD+XkvwcCnMOUJidQWFOBgEhEZxxwwMd5szi9lWL+f3z18nef0jwtQL/A+4zmsxF&#10;CpEHw2MA8AJwbcP7+gwfx4xr/kl4bJ/juk3zPnyBlT9+dsT73Tw8mXTeNUy+8Hq9QUVERE4wuen7&#10;+OOLN/Dw9mXIxFPpPXRsq52ZtFotrJs/h4Wfv0Z58SET3aQAfzGazAtP+BCZlBg/FXgf6OlcHhge&#10;zYyrb2dQ/LR22a5VP3/JL+/917HsHxJOjyGjiB0wnJj+cUT2HICLq6veRSIiIiegL568g51rlzmW&#10;/YLDGDp5JidNP5+Q6O6t8hrlJUX88cX/WPPbNw3PilqBF4EHjCZzxQkXIu0zzTwMGJ23w2BwYdxZ&#10;l3FK4t9x8/Bsv6PDamXLygVUlpXSfdAIQrv11DtGREREAPjmhQfZsnzeYe/rNXQsY09PZMCYk1vl&#10;tdJ2bOL71x4lN31fw7vWABcZTeY97VEH7dKUlpQYHw58i+30tSNAhnbrSeJ9zzJi2tm4uLbztN4G&#10;A+GxfYjqPRAf/yC9W0RERORgUIwbQ21NNfmZaVRX1m8MLMhKZ/Oy3/DxD6Jbv7gWv1ZAaAQjp59L&#10;bXUVaTuSsTVEArYZ+65JiItJXpCctr3Lh8ikxPhRwB/ASOfyUTPO5+J7niEoPFpHpoiIiHRo7p5e&#10;9B05gXFnXkpMv6FYamvIO7C/3mln/5BwBoyZ0iqv5+LqSp/h4+g+aAS716+gutIxS6IXcHlCXEz1&#10;guS0xcezDo7r6eykxPizsE067lNX5untyxk3PMCQiae26mvV1lSz6pevWDd/NsGRsZx726Ma3FtE&#10;RETaTGlhHusWzGHT4rlgMHD+7f8hokffVn+dkoJcvnv5IfZuWtXwrneBm4wmc1WXCpFJifG3YuuB&#10;7ei6FBbbm8R7/0twZGyrvtaWFQtY8Okr9UaBP/1v9zNqxvk6wkVERKTTs1osLPjsVVbM+bjhXfOw&#10;XSdZ2NbbcFxOZyclxj8CPOkcWvudNJFL/+9F/ILCWu118g6k8M0LD7J8zodUlNafJWjcmZcdtwHK&#10;RURERNqSwWCgz/BxBIVHs3PtMufT6H2AhIS4mC8XJKdVtuk2HIcA+SRwn3PZ2FmJnHrNHa03npLF&#10;wpJv3mXp7A8OmdA8PLYPM675J32Gj9MRJyIiIl1Oypa1mJ66i8ryUufiNcAso8mc3SlDZFJi/ItA&#10;vUkrp112MxPPu6ZVX2f9wu/54Y2kemW+gcGcknijvae3xnMUERGRrisrZRefPHozZcUFzsWbgKlG&#10;kzm3LV6zzSZ9TkqMf7RhgJx1/b2tHiABqirKnGKxgVEzzufG57/kpBnnKUCKiIhIp1BdWU55SfNm&#10;NIzo0Ze/JL2Df0i4c/FQ4MekxHifttjeNklYSYnxtwFPHMx1Lpx7678ZOe2cNqn0iB79qCgtJjA0&#10;irNuMjLq1Avad6ByERERkSbI2LONt+6+nKXfvoeltpaecaMwGJp2wtjbL4DBE6azZfk8qsodDWyx&#10;wJiEuBjTguS02tbc5lY/nZ2UGH8Z8Klz2azr72X0aRfqCBERERE5jIWfvcay2R84lvuPnsK5tz7S&#10;rOEJ8w7s54N//bXhqe1PgKuMJrO1tba5VVsikxLjxwGzAcd0MwmX/4P4My/T0SEiIiJyBB7ePmxc&#10;9BNWi8UeBFPYZv6d/qOn4OXr16R1efsH0nfkBJKX/EJtTXVd8XCgYkFy2pIOFyKTEuOjgYVAUF3Z&#10;+LOv4OTEG3RkiIiIiBxFQEgEvUeMY+fapY6+HuXFhWxePo/ew+LxCwpt0vp8A0OIHTicTYt/dh7+&#10;JyEhLmb1guS0HR0mRCYlxnsCvwAD68oGjJnCmTc+2OTz+SIiIiInapAcOmkmqds2UJyXBdg6Dycv&#10;+YWeQ8cQEBLRpPUFhkfjHxzOjtWO2RANwJkJcTHfLkhOa3GP7VYJkQlxMS8CjulgInr045L7X8DN&#10;3UNHhIiIiEgjeXj7EDdpJjlpe8lN2wvYpnIuKchh6OSZTV5fVO+BVFWUkbZ9Y12RFzA5IS7m/ZZ2&#10;tGnxED/2+bD/Ubfs7R9I4r3P4uHlrSNBREREpIncPb248I4nGHXqBY6ysJhezV7f9CtupdfQsc5F&#10;I4H/tHQ7W3Su2X4d5AbAMXdh4n3P0n/UZB0BIiIiIi20e8NKKkqKGDQuoUVjX5fk5/DWvVdSVpTv&#10;XHya0WT+rbnrbGlL5HvOATL+jEtbJUBuWjyXF288k0+TbqWyrERHkIiIiJyQ+gwfx5CJp7Z48hS/&#10;4DDO+cfDDYvfT0qMD2ruOpu9RUmJ8VcC99QtR/UeyPm3J7X4j9y9YSVfP/8AVeWlFGSlERLdg6je&#10;A3UUiYiIiLRASFT3htdH+gPBC5LTfmjO+prVEpmUGB8KPO9Iom7unHvLI7i2sCNNTtpevnnuAccY&#10;SQaDCxE9+2mvi4iIiLSCqZfeREh0d+eiG5IS4ycetxAJPIPTaeyJ511DWGzvFv1RlWUlfPHUnVSW&#10;lzrKEi7/B9F9BmuPi4iIiLQCN3cPzrzh/5yLDMD/khLj3ds8RCYlxk8Crq1bDovtzaTzrmnZX2S1&#10;8sPrSRRkpjmKRiacy/hzrtTeFhEREWlFPYaM4qQZ5zkXDQVubdMQmZQYb8DWCulw5t//r8Wnsc1z&#10;TWw1L3Qsxw4cwazr79FeFhEREWkDCZffgk9AsHPRg03tZNPUlsgLgQmO2Dp5FrEDhrf4D1n67XuO&#10;2z7+QZx/exKubu7awyIiIiJtwMvXn1PqT00dAjzQJiHSfq78ibplN3cPpl56U6v8IXXT+BgMLpx7&#10;26MEhEZo74qIiIi0oZEJ5zYcxPy2pMT47o19fqPH40mIi7kBuLpuedzZVzB4fEKr/BEDxp5MQGgk&#10;Uy68jp5DRmmvioiIiDRBVUU5eQdS8A0IBkPj5pIxuLgQGB5N8tJf64rcAN/GDvnTqFdJSox3A3YA&#10;vcA2teE/Xv4WT29f7TURERGRdlRWXMDb91xBcX4Og+KnceFdTzbp+R89chMpm9fULVYDPY0m84Fj&#10;Pa+xp7MvqQuQAOPPukIBUkRERKQDSNuxieL8HAC2mheyzfx7k54/+fxrnRfdgTsb87xjhkh7j+z7&#10;65Y9ffzqTQguIiIiIu2nx+CT8PEPciz/9uEL1FRXNfr5vYfHE9Mvzrnopsb01G5MS+SZ2MYPAmD0&#10;aRfi5euvPSYiIiLSAXh6+3LKpTc6lguzD/Dn3C+atI4J9cf89gX+0Roh8ra6G+6eXow763LtLRER&#10;EZEO5KSEc4ns2d+xvPTb96koLW708weOOZnw7n2di25ISox3aXaITEqM7wPMqFseOnlWveZSERER&#10;EWl/BhcXEq64xbFcWVaC+afPmrACA6NPu9C5pAcwq9khEvgrTj24R52mayFFREREOqI+I8bTw2mo&#10;xBXff0pNVWWjnz9syul4eHk7F93QrBBpH1z8urrlbn2HENVroPaQiIiISAd1ysV/c9yurqqgqqKs&#10;0c/18PZh6OR6jY9nJSXGd2tyiATOAiLrFho0cYqIiIhIB9NjyCgSrriF6D6DmfmXuxrOj31MDUbg&#10;ccVpopmG3I6ynkvqbnh6+zJ4wgztGREREZEObsI5VzHhnKua9dzIXgOI6jWQjL3b6oouBg47evlh&#10;WyKTEuO9sbVEAtB/zMm4e3o1+4+pKi9jxZyPWb/we6wWi/auiIiISAc1ZNKpzoujkhLjBzQ6RAJn&#10;YBsjCIChk09r0cb89PaTzP/kZX54I4l1C+do74iIiIh0UHETT21YdElTQuTFdTe8fP3pPSy+2RtS&#10;XlzI1hULHMulBbnaOyIiIiIdVEBYVMMZbBIbFSIbnsoeGD8VF1e3Zm9I8tJfqa2pxnl9IiIiItJx&#10;DZk003lxqH3s8KOHSGAKTqeyh7SwQ82GP3503I7uM6jhaOgiIiIi0sEMHHtKw6KZjQmRjge5uXvU&#10;G7SyqQoy0ziwe4tjefgpZ2mviIiIiHRwgeFRhHbr6Vx0WmNCpONqyh5DRuHm7tHsDdj25+8HFwwG&#10;Bk+Yrr0iIiIi0gn0GTHeeTEhKTHe7YghMikxPhoYdoQnN9mWlQsdt7sPHI5vYIj2iIiIiEjnC5EB&#10;wLgjhkgaNFX2bWGILM7NdNweMuFU7Q0RERGRTqLnkFG41j8jferRQuSkuhv+IeGExfZu0YtPvfRm&#10;/IPD6DtyIiOm6XpIERERkc7C3dOL2AHDnIsmOC80HLvHcWfswBEtfvFhJ5/OsJNP114QERERaWfl&#10;JUW4uLjg6ePX6OfE9B/KvuTVdYvjkhLjDUaT2QpOLZFJifH+wBDnJ4mIiIhI57dl+Tye/9tMnr/h&#10;dFK2rG1CiKzXEhkIDKpbcD6dPcZ5OVYhUkRERKRLSF72G1aLhdrqKlb9bGpCiDwkD447XIh09KJx&#10;dXMnqvdA1biIiIhIFxAcGeO4vX/bhkY/zzcwmODI2GOGyLF1N6J6D2zYG0dEREREOqnYAcMdt0vy&#10;cyjMPtDo53brN8R5cczhQuTQgyFykGpbREREpKuEyIHD6y2n7djU6OdG9ap3dnpwUmK8wREikxLj&#10;PQDHxNotHdpHRERERDoO38AQAsKiHMsH9mxt9HND6k9/6Av0cIRIbD1tXOvuDe/eR7UtIiIi0oVE&#10;9zl4pjlzz/ZGPy/i0Fw42DlE1jvZHa6WSBEREZEuJbLnAMftrJQdjX5eYEQ0bh6ezkVDnEOkI5r6&#10;+AfhExCsmhYRERHpQnoPd/Shxi84vNHPMxhcCOvWy7koDg7OWOMIkWE6lS0iIiLS5cQOGM6Fdz1J&#10;xp5tnJRwXpOeG9a9Dxl7t9Ut9ncOkY4rJoMjuqmWRURERLqgQfHTGBQ/rcnPCwqPdl7sDgdPZ/eo&#10;Kw0Ii2zRxuWk7WX9wu8pLczTnhIRERHpAvxDI5wXY5IS4w1uSYnxboCjz3dAaPNDZEl+Du8+8Beq&#10;K8sJie7OTc9/CQaDal5ERESkEwt0Gh4IcAeiXIBonAYdb0mIzNizjerKcgDyDuynqrJCtS4iIiLS&#10;yR3mTHUPF+zntY+QNJukOC/7YET19MLDy1u1LiIiItLJBYYekg9jXXC6HvIISbPRyoryD64nNFI1&#10;LiIiItIFeHj74Ont61zUzQUIczzAyxt3z+a3HhbnH2yJ9A8JV42LiIiIdBE+gfXGEQ9zAYLqlrx8&#10;A1q0cuce2RqwXERERKTr8K6fE4NdgOCDIdK/RSsvzs85GCL9A1XbIiIiIl1Eg5xYP0R6+7WsJbK8&#10;uPBgiAwIUW2LiIiIdJUQ6Xe0lsgWhshufYc4bvcaOlq1LSIiItJVQmSDlkg3WvF09lk3PsiAsScT&#10;GB5dL1CKiIiISJcKkUFutGLHGld3DwaPn65aFhEREemgKstLWfPbNwSGRTFk4qmNfl6DjjW+bjjN&#10;VqPBwUVERES6tl/fe5YNf/wIgMVSy9DJsxr1PBc3N+dFHxcgQNUpIiIicmLI3LfDcfvArs3NXY2H&#10;i/OSq6ubalZERESkC3P38GrW8zx9/OotuwCujpXqdLaIiIhIl9bgtHSjGeov+roA/qpOERERkRNP&#10;TVVVc5/qVv90tpu7alNERETkBGFwcWn0Yz0bDAXpAjiSo7uHp2pTREREpAurrihz3HZ1a35/GBfA&#10;x7Hg6qqaFREREenCLLW1jttuTehkU1VedkiIdHD38lHNioiIiHRhtTXVjttNuZTRaql1XqxwqZ9M&#10;a1SzIiIiIl1YdVVFs55X4xQ+gcp6IbK6olw1KyIiInKCaDAf9tFDZFVlvWUXoKy1NiR9ZzK/vPsM&#10;W80LtVdEREREOqCG1zY2U4kL4GibrK1p/ulsq8XCZ4/fzqpfvuKb5/6P/IxU7SURERGRDsZisThu&#10;N6V3doOWyJr6p7ObeY4coLqygorSYlugtFrISdujvSQiIiLSgbl7Nn62wprq+gOTuwClrbERHt4+&#10;9YYIKi8u1J4RERER6WBiBwyzhUBXN2L6D23uaordcDqdXV1Z0aKN8vYLoLQwH4AyhUgRERGRDufC&#10;O59k1/rlhMf2IbRbz0Y/r7qyXgfsWjfAkfYqSotatFFefoGOEFleohApIiIi0tG4e3oxKH5ak59X&#10;WV7v5HWJC5B3MEQWt2ijvP0CHbcrSoq0l0RERES6iIqSejkx3wXIP8KdzQiRAY7b5QqRIiIiIl0n&#10;RJYeGiILHMGvhaezfQODHbdb0tNbRERERDpaiCw6JETmHyFhNtngCTMcPbQHjp2q2hYRERHpIsrr&#10;58QCN+cQ2dJT0H2Gj+PWV+dQW1NDYHiUaltERESki2jQ3yXPDcipWyotzGvxC/gFh6mWRURERLqQ&#10;2prqhmesc12AFMcDqqtaJUiKiIiISNdRnJfdsCjNBdjvXFKUm6WaEhEREZGD+TAno2FRqguQeowH&#10;iYiIiMiJHCJzMxsW7Xcxmsz5OM2ffZgHiYiIiMgJHSLrnanONprMFS51aVIhUkREREQOp7D+mer9&#10;AHUhcl9daX5mmmpKREREpItJ25nM50/8k98+eJ7amuqmhcjsA86Lqc4hcmtdaU7qHtWyiIiISBcz&#10;55V/s2vdcsw/fc6O1Uua9NyctHr5cLtziNxcV5qXsb/J6VREREREOq6SglzyDjhGdcRqtTb6uVUV&#10;5RRm1zudvdk5RDpaIq0WC7np+1TbIiIiIl1E2o5N9Za79R3S6Oc2aIUE2OIcIuutWae0RURERLpQ&#10;iNy+0XHbLyi0SdNT5+zf3bDoYEuk0WTOAxx9t7NbKURaamuw1NZoz4mIiIi0o5TNaxy3YwYMa9Jz&#10;s1PrhchUo8lc5AiRdsl1NzL2bG3xxu7esJL/XjuD5/82i/Sdydp7IiIiIu2gsqyE9F1bHMs940Y3&#10;6flZ+3Y6LzpW5BwizXU3Gp43b45182dTXVlORWkxy777UHtQREREpB3s37oeq9XiWO7VlBBptZJW&#10;vzFw9eFC5Iq6G+XFhfV68DRHcFR3x+09G1ZSW12lvSgiIiJynJWXFDlu+wWHER7bp9HPzUnfR2VZ&#10;iXPRysOFyJXOj0jb0bJT0P1HTXLcrqooJ2XLOu1FERERkeNsYPxU+o+eQnBULDOvvRsMhkY/17lD&#10;jt2KQ0Kk0WQ+AKQcDJEbW7TBMf2H4e0X4FjevnqR9qKIiIjIcebh5U3ivf/l5he/ZtC4aU16boNL&#10;HPcZTeaMQ0KknaM1MnXbhhZtsMHFhX5OrZFbVyzAarFoT4qIiIh0Eqn1WyLrnbVuGCIdc+Bk7ttB&#10;aWFei1548IQZjtslBbns27xae0NERESkEygtzCN7/y7nouVHC5E/Oy/sXr+iRS/ed8R4vHz9Hct7&#10;Nv6pPSIiIiLSCRwmB/52xBBpNJm343Rd5O71K1v04i6ubgw7+QzHclB4N+0RERERkU4RIuvlwHSj&#10;yVyv17XbYZ7zK/BXsA0YbrVaMBhcmr0B06+8lYge/fD08WNwEy/mFBEREZHjz2q1NGyJ/KXhY1yO&#10;ECIBKCvK58Duls1e4+rmzsiEcxg8PqFJXcpFREREpH1k7NlOWXHBYfPh0ULkPMAx4fXWlQtVkyIi&#10;IiInkO1//uG8aLXnw6OHSKPJnA/Mr1vesmI+WK2qTREREZETRPLSeg2PS40mc84xQ6Tdl3U3CjLT&#10;Gs6ZKCIiIiJd1IHdW8nPTHUuMh3ucUcKkd/idEp7y4r5qlERERGRE0CD3GfBqXHxmCHSaDLn4XxK&#10;e/k8zTYjIiIi0sGVFuaRtjO5+bnNam14Kvt356kOjxki7T6ru1GUm8XOtUu1Z0REREQ6qOzU3bx6&#10;6wW8/+B1/PBGUrPWsTd5FUU59TLjl0d67NFC5JdAYd3Cmt++0d4RERER6aB+fe85qivLAdizoXkT&#10;xqz+5WvnxXLg8yaHSKPJXAZ8VLe8c91yCrMPaA+JiIiIdDA71ixh76aD00sPGj+9yesozs9h++pF&#10;zkUmo8lc0OQQafem45bVypp532oviYiIiHQgtdVVzPvwRceyl68/Uy68vsnrWb/gOyy1tYfPgU0N&#10;kUaTeSOwvG557fzZjmbS1lKUm9XiWXFERERETlTLvvuQvAMpjuXJF16Pt39g04JoTXXDxsJNRpN5&#10;WbNDpN0rdTfKiwtZO/+7Vvuj03cm8+qt5/PuA9fwy7vP6CgQERERaYLctL0s/fZ9x3J4bB/Gzrq4&#10;yevZuGguxXnZzkVvHOs5jQmRJmBP3cKKOR9RW1PdKn/43k2rsNTahqNc9ctX7FizREeDiIiISCMt&#10;/ubdg7nMYOCMvz+Ai6tbk9ZhtVpYNvuDetkUeLfFIdJoMtcAjmbC4vwc1i/8vlX+8CETZuDm4elY&#10;/vGNJMqK8nVEiIiIiDSCAYPj9pjTLiR2wPAmr2PL8vkNZ6h5wWgyH/P6RdfGrDwhLiYZ+CvgB5CT&#10;uofRp12Ii4tri/5wL78AvP0CHGNQVldWkL1/F3GTT8NgMOjIEBERETmK7oNGUltTTe9hYzkl8e+4&#10;ujW9FXL2Sw85N+KVApcuSE6raJUQuSA5rSYhLsYVmAFQUVqMl69fs9JuQ936DCZ9ZzL5GbYEnJ+R&#10;isHgQs8ho3RkiIiIiByFh5c3fUdOoNfQsU0OkAAbF/3E2vmznYteMprMjTrl7NKE13kJSKtbWPLN&#10;e5QXF7b8rzcYOOumf+EXHOYoWvTV2+zZaNaRISIiItJGqisr+P3z152LioCnGvv8Rp+PtrdGFgDn&#10;AtRUV1FTXUXfkRNaIUX7ENt/KBsX/YTVagWgpqqSwRNmaA+LiIiItIHl333A9lWLnYseM5rMvzT2&#10;+S5NfL33gU11C6t//Zqc1D2t8ofEDhzBqVff4VjuPvgk7V0RERGRNlCSn8Oy7z5yLkoDnmvKOprc&#10;eyUpMf504Ke65ZgBw7jm0TcxGFxa5Y/K2LuN2qoqYgYM0x4WERERaQNfPXsf28y/OxddbzSZ323K&#10;OprcvXpBctrOhLiYYcAQgOLcLHz8g+nWL65V/ii/oDACQiO1d0VERETawFbzQhZ/9bZz0Urg1gXJ&#10;adamrKe5zYe3Ybv4EoCFn79GUU6G9oqIiIhIB1ZRWswv7/7XuagGuMFoMluauq5mhUijyZwOPFC3&#10;XFVexvevP4bVatHeEREREemgfvvgeUryc5yLnjWazBuas66WXMj4BrC0bmHvplUs+/YD7R0RERGR&#10;FkrZvIbNy35rtammATYt+ZkNf/zoXLQbeLS562v2lDMLktOsCXExC4DrAE+AfVvW0HvYWALCorT3&#10;RURERJrIarHw2wfPM/ftp9i6cgElBTkMGHNyi9ebn5GK6ak7qa2pqSuqBc4xmsy7m7vOFnWpNprM&#10;e4Ebnf/wb1/8F6WFmv9aREREpCkqSov57PHb+XPuF46y7FYYSrG2uopvX3yQqop602E/ajSZl7Vk&#10;vS0el8doMn8GfFi3XJSbyVfP3teqza8iIiIiXVn6rs2888A19Wbsc/f0Zuolf2/xun/43+Mc2L3V&#10;uWgJ8J+Wrte1Nf7whLiY34Czgci6IFmUm8nAsae0aYXnpO7hq2fvZ9OSXwjt1oOA0AgdhSIiItJ5&#10;WK2s/PEzZr/0r3rTSQeGR3G58RViWzhu9rLZH2D+8TPnomxgltFkLugQIXJBclp1QlzMXOBqwBsg&#10;c98O3D296D5wRJvV+28fvMDONUsoyEpn/cIfqK6qpMegkbi4uuqgFBERkQ5v1S9f8dsHz9cb4abH&#10;kFFc/uDLBEfGtGjd21ct5sc3H3cuqgbObm5v7DYJkfYgWZAQF/MncCX20+R7NpoJCI0gqvegNqn4&#10;7P272Ld5TV2UJ3Xberaafyeiex8Cw6N1ZIqIiEiHtm7BHDL22E41GwwuTL7gWs6+6V94ePu0aL37&#10;t67jy2fuwVJb41x8q9Fk/qq1tr1Vm+wWJKftTYiLOYDt1DYAO9csJbRbT8K79231iu8xaCQYDKRu&#10;W4/VahtkvayogA1//Eh+ZhrdB47Aw8tbR6iIiIh0SP6hEaRu24BPQBDn3/4YIxPOwWAwtGidB3Zv&#10;5bP/3EZ1Zb2ONK8bTeZHWnPbDW1RIUmJ8UbgsbplF1c3LrzzSQaMmdImOyBz73bmvPpvslJ21SsP&#10;DI/ixue/xM3dQ0epiIiIdHlZKbv45NGbKSsucC7+GrjEaDLXtuZrtcnFgwuS0xYlxMUEA+MBrFYL&#10;W1cuIDgyhoge/Vr99fyCQhmZcA7unl6k7djoaLqtLCth9KkX4untq6NKREREurTMvdv59LFbGgbI&#10;BcAFRpO5prVfr816oCTExfwCRAFj6oLk9j8X4RsUSnSfwa3+ei4urnQfNJJhU06nOC+Lgqx0Rkw9&#10;m6GTZ+qoEhERkS4tdfsGPn3sFipKi52LzcCZRpO5rC1e09CWf1BSYrwBeA2nAckBplz0V06+6K9g&#10;MGivi4iIiLTAzjVL+fr5B6ipqnQuXgacYTSZC9vqddt0LJwFyWkkxMX8BPgCE+vKUzavITd9H/1H&#10;TcLF1U17X0RERDqtqvIykpf+wqpfvqK2porw2D7H7bXNP33O96891rAX9kLgdKPJXNKWr33cmgKT&#10;EuMfAOoNVtSt7xAuvOspDRIuIiIinYqltoY9G/8keekvbF25kOrKCnuyMnDzi18RHBnb5q//8zvP&#10;sHb+7IZ3fQ9c2lansNslRNqDZCK2KRI968q8/QM595Z/03fkxA5xUKyY8zHr//iBsJhe9DtpEn1G&#10;TsA/OEzvFhERESFtZzKrfv6SnWuWNLz+8GCIfOErgqPaLkQW5WTwzQsPkrZjU8O7XgLubO1e2B0i&#10;RNqD5CRsXc0jncsnnHs1Uy/5e7ue3i4rLuD5v80C+5iTdcJj+9AzbhQ9hoym97CxePn6610kIiJy&#10;ginMPsBrt1/U8NSxQ0SPvkw89xri2rBT7zbz7/zwRlLDAGsB/mk0mV8+nvXRLj1bkhLjuwFfAJOd&#10;yyN79ufsmx8isteAdjk4aqureOWW8ygpyD3iY9w9vbnq36+3SQ9zERER6bjSdybz3oPX1SvzCw5j&#10;8PjpDD/lTKJ6D2yz164sL2Xehy+ybsF3De/KBi4zmszzj3d9tMsk0wuS04oT4mI+AvyACXXlpYV5&#10;rFs4B6vFQuzA4bi4HN/Nc3F1ZfD4BNw8PKkqL6O0MO+Qx1hqa/ALDqNn3Gi9m0RERDqRmuoqinIz&#10;KSsqwNs/sMnP9w8Op7qqgtrqaoZMmMH0K2/l1GvuoN9JE/Frw0vfdm9YyeeP386+zasb3rUMmGE0&#10;mde3R322+xg7SYnxs4B3gG7O5aHdenLaX+6kz4jx7bZtxfk57Fm/gn2b17Bv82oKszPw8PLmyoff&#10;ILpP0+YDrygt5uvn7qcoN5Opl97M4PEJejeLiIi0gdqaahZ//Q6Ze7dTXlJERWkxpQW59U4Bj5h2&#10;NmfdaOzQf0dpYR7zP36JjYvmNrzLAjwJ/NtoMle31/Z1iIEakxLjQ4BXgUsb3jcwfirTr7i1TS9Q&#10;baySglw8vHyaNR/32nmz+emtJwDw8vXnznd+xWBw0TtdRESklS368k0Wf/XOUR/j6e3L3e8v6JDb&#10;b6mt5c+5X7D4q7epLC9tePdO4CqjybyivbfTtSNU1oLktPIFyWlfJ8TFrMM2nqSjjTk3bS+rf/uG&#10;0oJconoPxMPbp92208PLB1c392Z/m0he8gtga06Pm3gaPgFBeqeLiIi0stgBw+h30iTWLZxzxMeM&#10;mXlRu57tPCyrlc3L5/HVc/exedlv1NbUa2Ssxdb7+mKjybynI2xuh5syJikx3hd4GLgDqNdV283d&#10;g9EzL2bcmZfhHxLeqQ7o8pIinrv+VMfyubc+wtDJs/ROFxERaSM//u8/uHt44eXnj09ACL6BIfiH&#10;hBEYFt2xcoTVyvbVS1j05Ztk7t1+uEesAG5sr2sfO02IdAqTA7Cd7z+/4X0urm4MP+UMxp11BWEx&#10;vTrNwfzqredTkJUOwLgzL2PG1f/UO1xEROQEZamtZfOyX1k2+0OyU3cf7iHpwL+A940ms6WjbX+H&#10;n7zaPq7k0zhNm+isZ9xoxsy6mAGjT8bF1bVD/y3fPP8AW1bYrr/oPmgkVz/yP72DRERETjClhXms&#10;nT+btfO+pSg363APKQaeAp4zmszlHfXvMHSWCk9KjJ8K/Bs45XD3+wWFMnTKLIadfAYRPfp1yL9h&#10;2ewPWPjZawB4eHlz9/sL1LlGRETkBGC1WNi1fgUb/viRbebfjzRgeSG26x5fMprMOR39bzJ0tp1g&#10;b5m8AziPI3QMCu/elyETpjMwfirh3ft2mG3fvX4Fnz1+u2P5phe+IiS6u95ZIiIiXTE4Wi2kbd/I&#10;lhULSF7662HHn7bLxDZKzctGk7mgs/x9hs66Y5IS43sC/wD+Ahzx6tiQ6O70O2kifUaMp+eQ0bh5&#10;eLbbNleUFvPC38+gtroKDAZufXUOAaERepeJiIh0EdWV5ezZuIpd65axfdUiSvKP2qC4ClvL4xdG&#10;k7mqs/2ths6+s5IS492Bs4HrgJk06NHtzNXdg259B9NjyCi6DxxBdJ9B+AQEH9ft3bVuOZuW/MKA&#10;MSdrwHEREZFOrqa6irQdm0jZvIZ9m9eQum1Dw6F5GioAPgHeNZrMazrz327oSjsyKTE+DLgIuBiY&#10;ChzzgkP/4DCi+gwmstcAovsMIrRbT4LCo3F199A7Q0RERByqysvIStnBgd1bydy7nQO7t5KTtgdL&#10;be2xnloOzAG+BH40mswVXaE+DF11R9tnwTkdWyvlaUDjmxwNBgJCwgmKjCU4oht+IeH4BgTjExCM&#10;j38Q/iHhtqGFDAa9o0RERLqIsuICyosKKC8ppDAnk4LMNPKz0uy/0ynKzQSrtbGrywLmAt8DvxhN&#10;5pKuVl8nRApKSox3AU4CErD17p4AhLRknUMnz+LcWx/RO05ERKQTWzHnY1b+9BmlBXlYrS0airEM&#10;WArMt/+s6YhjOypEtjxUGoABwFhgFDASGAJENr7mDNzz/sJmzaMtIiIi7a+itJjnrj+tOeGxFtgC&#10;rAXMwDJgg9FkrjmR6s/tRDxojCazFdhm//nYKVwGAv2AQfaQ2dseLLvZfx/sBW61kp2yk5gBw/Qu&#10;FBER6YSy9u04WoC0ANnALmCH/WcrsBPY1lWua1SIbL1wWQistv8cIikx3gcowj4+ZVbKLoVIERGR&#10;TiozZafzYhW2MagzgANAttFkrlUtKUS2VsgsS0qM3wIMtYXIHaoUERGRdlZdWY75py9wcXVl7KzE&#10;Ro8JnZ2yy3lxs9FknqvaVIhsS+vrQmTmvp2qDRERkXa24NNXWfXzl/ZAWcHJF/+tUc/L2levMWid&#10;arJpNHFz0zkOssy927BaLKoRERGRdlJdWc6GP350LFeUFjfqeZba2oans9erNhUi25rjIKuqKCcn&#10;fa9qREREpJ1sXjaPqvIyx/KQiTMa9bzs1N3UVFU6F61TbSpEtrU/AcdIo+k7N6tGRERE2snaed86&#10;bofF9CJ2wPBGPS99Z7LzopUjdKoVhchWYzSZC7ANDQTAgV2tECKtVvIO7KeqolwVLCIi0kj7t64n&#10;zSkMjpx+XqOfe2DXFufFzUaTuVg1qhB5PKyou5G6bUOLVzb3nad5/Z8X8dptF1CUm6XaFRERaYTl&#10;cz5y3Pbw9mHE1LMa/dy0HZsO+39dFCKPW4jMTNlJeUlRi1a2deVCAEoL8/jjizdUuyIiIsdQlJPB&#10;jjVLHMsnTT8fL1//Rj23vKSIrP31hvdZqRpViDxeljpuWa2kbFnbopX1HTnecXvjornkpO5RDYuI&#10;iBxFdVUlWG1dFFzd3Ik/49JGPzdly1rHc+2WqUYVIo8Lo8m8Cch0HIybW3Yt7pQL/4qLq6s9k1r4&#10;Xa2RIiIiRxXarSen/+1++o6cwHm3PUZAaETjQ2T9/9uZgHrJKkQeV/PrbuzdtKpFKwqOimXktHMc&#10;y9vMv7N7vS7PEBEROZpRM87n0gdeYNC4aU163p6N9f5vzzeazFbVpkJku4TIrJRdFGYfaNHKplz0&#10;Vzy8fRzLP7/7DLXVVaplERGRVlSUm0l2/eshF6hWFCLbLUQCbF+1qEUr8wsO4+SLDk7TlJ+Rytr5&#10;36mWRUREWtH2VYuP+v9cFCLbnNFk3ofT7DWHOSibbOzplxDRo59jubQwTxUtIiLSqiHyD+fFZKPJ&#10;vFe1ohDZHr6uu5GyZU2j5+s84s5wdeW82x+j19AxDBx7CmPPuEQ1LCIi0koqy0tJ2VxvRJVvVSvN&#10;56YqaJHZwKNgm8h968oFjEw4t0UrDI/twxX/elU1KyIi0sp2rFpEbU21c9E3qpXmU0tkCxhN5o3A&#10;zrrl9b//qEoRERHpoBr8n95rNJnXqlYUItvTZ3U3UretJ+/AftWIiIhIB1OUk8He5HpD+3ylWlGI&#10;bG/vAo7xpTYsUmukiIhIR7Nh0U8NZ6l5R7WiENmu7L26HMMDbPj9Byy1NaoYERGRFshJ3UNWys5W&#10;WZfVamFD/VPZS40m81bVskJkR/B23Y3ivGy2rlyoGhEREWmm5d99yP/uupS37rmCtfNmt3h9O9cu&#10;Iz8z1blIrZAKkR3GbCCnbmHlD5+qRkRERJph0ZdvseDTg6OUNLiOsVnMP37uvFgMmFTTCpEdgtFk&#10;rgReq1tO37WZ3RtWqmJEREQay2pl/scvsfirtw+GFFc3Rs04v0WrTduZzN5NfzoXvW00mUtV4QqR&#10;HcmrQEXdwtJv3mvzF7TU1rBr3XJy0/ep9kVEpNOqranmu1cfYcX3n9QLkBfe+SQ940a3aN3Lvn2/&#10;3ksBL6rGW4erqqB1LEhOK02IiwkHxgMU5mQQ0z+OkKjubfaa37/+KAs+eYXVv36Nh5c3sQOGa0eI&#10;iEjnCpDVVXzx1F1s//PgdIRuHp4k3vcs/U6a2KJ1p+9MZv7HLzkXfWQ0mT9QrbcOtUS2rqdwao1c&#10;+OlrWK2WNnuxtB2bAFuvs3kfvcR3r/ybmuoq7QUREek0Ni+fz56NZseyt18AVxhfps/wcS1et/O1&#10;ldhaIZNU461HLZGtaEFyWklCXEwQMBGgtDAP/+AIovsMapPX8/DyYcfqJdQNU5mVspOdq5fQM240&#10;Pv5B2iEiItLhVZYWs+EP2/A7geHRXPnw60T1Htji9W5ftYhls+s1On5gNJnfU40rRHZYCXExfwJ/&#10;B7zBdkHvSdPPxc3Ds9VfK6rXAGIGDGPnmiWOFsjSwjzW//4D/iHhRPYaoB0iIiIdWmB4NDH944jq&#10;PYhZ199DYFhUi9dZW12F6Zm7qSgtriuqAC5YkJxWpBpXiOywFiSnVSTExZQAZwBUV1ZQVpTPgDEn&#10;t8nrBUfGMnhcAnuTV1NWlA/YOtxs//MPQqK7E9Gjn3aKiIh0aCFR3YkdMAx3T69WWd/ir9+pd40l&#10;8JTRZJ6tmm5duiaybbwBrKtbWL/we/ZuWtVmLxYcFct1T7x/yDAI6Ts3a0+IiMgJJXv/roansVOA&#10;x1UzrU8tkW1gQXKaNSEuZh1wHWAA2Je8mhFTz2qT09oALq6u9B89mfDufUnbmYx/cBgJV9yCb0Cw&#10;doiIiJwQLLU1fPHknRTnZTsXX2M0mTepdlqfQVXQdpIS458B7q5bjpt0Gufd9pgqRkREpA0s/Oy1&#10;hq2QnxlN5stVM21Dp7Pb1r+ALXULyUt/bZU5QEVERKS+PRvMLP/uI+eiLOB21Uzb0ensNrQgOa0m&#10;IS5mMbbT2m4Auzea6TtyAv7B4aogERHpMqxWC8lLfmbRl29RmH2A7oNGHLfXLsrN4rP/3Ep1Zblz&#10;8UVGk3mD9oxCZGcOkpkJcTH52HtrWy217Fy7lLhJp+Hh7aMKEhGRTm/7qkV889wDrJn3Lbnp+9iz&#10;8U96D4tvleF6jqW6soLPH7+N/MxU5+LnjCbza9ozbUuns48Do8n8KuBoYy/Oy8b09F1UV1Z0qO0s&#10;Ly6kICtdO0xERI7NamXbn3/w9n1X8eUz95Cdurve3celocRq5fvXHuXA7q3OpYuB+7WD2p5aIo+T&#10;hLiYn4HTgWiAkvwcMvZsZ/CE6bi4tP9uOLB7C2/eczkrf/iEPRvMePn6ExrTE4NBfa9ERKS+jL3b&#10;+PyJf/Ln3C8oLcitd19AaCRn/v3/6DV0bJtvx7yPX2LdgjnORWnAqUaTWYOKK0R2HfbrI78HEoFA&#10;gPyM/eRnpTFw7CntHtbWL5jDng22uUuLcjPZsnweGxfNxWAwEN69L65u7tqJIiICwFfP3s+B3Vvq&#10;lfkGBjP10ps595Z/E9Gzf5tvw/I5H7Hk63eci0rtAXKn9pBCZFcMkiUJcTG/AVcCngDZKbvIy0xt&#10;9yDp5RfI5mW/OqZPBKgoLWbXuuWs/vUrykuLiO0/DFd3hUkRkRPdNvNC8jL2A+AXFMopl9zIubc8&#10;QvdBI47L2bXVv37Nbx8871xkwdaRZpH2zvGjc5XtICkxfgIwH/v82gAjpp3NmTf8HwaX9rtMtaK0&#10;mNW/fs2qn02UNDg9ATD8lDM5++aHtAM7KKvVwp4NZgqzMygvKaS8tIjy4kLbT0khtdXVjD3jEoZO&#10;ntXkdWfs3cbSb97DYHDBNygEv6Aw/IPDCIroRlBEN/xDIzAYdIl1V7Nz7TIy926norSIitISKkqL&#10;sNTWUllWAkDvYfFMuuDaZq27pqqSirISfAODdex0QqWF+az+9SsCQiMZOnlmm02kcaQA+fM7Tzcs&#10;vtZoMr+vPaMQeaIEyQTgB+cgOXh8Aufe+mi7nzqura5i4+Kf+XPuF2SlHDwr0GfEeC77vxe18zqo&#10;eR++wMofPzvqY1zdPbj3g4W4uLo1ad3vPvCXQ05dOXP39GLaZTcz9vRLtCO6iOQlvzD75WN/abzq&#10;4dfpMWRUk9adun0Dnz9xB5VlJRhcXPANDCEgJALfoFD8g8PwCw5nwNiTiTwOp0Slc1n+3Ycs+PTV&#10;hsV3GE3mF1Q7x5+bqqB9GE3mBUmJ8Wc5B8ktKxZQXlLMRXc/hae3b7ttm6u7ByMTzmFkwjmkbF7D&#10;mvmzqSgpZvqVt2jHtYHqynLyMlLJz0ilKDeLviPGERrTq8nrSd2+8ZiP8QsKaXKABPDw8j7G31DB&#10;4q/fUYjsQnIPpDTqcZ6+/k1e9+alvzlaM60WCyX5OZTk59R7zNLZ73PLy9/iFxymnSFgtTLv45dY&#10;+cOnDe+5SwGy/aglsp3ZWyS/BQLqysJj+3DJ/c8TGB6lCupqn4MWC2vmfUv6rs22jlWZaYf88/T0&#10;9uUfr8zG2y+gSeve9ucf/PS/x6mprsQnIBhvvwC8/ALw9gvE2y8Qv6AQhk6eRVBkTJO3uyg3E/OP&#10;n1GQlU5JQS4lBbkU52Vjqa1xPKbvyAlc+oA+yztMCEzby441S3F1c2PUqRc0+QxHSUEu37/6CPmZ&#10;aXj5+uPl64+nty8e3j64urnj4e1Dr6Fj6XfSxCZv256NZj5/4o56x8/hXPfEB0T3GdTErGEhZfNa&#10;LLW1BEfFEhgW1a6XCXVUZUX5bF+1mPSdyfQaOoYhE0/tsNtaU1XJ968/xuZlvzW862ajyfy69qZC&#10;5IkeJEcBPwOOaWx8A4O56O6niR0wvNP/fUW5mfgEBOPm7nHC7+uVP3zKvI+OfUnAjc+bCO3Ws8MH&#10;4uK8LAqy0qmuqqBX3BhctY/bVd6BFDYumsuWFfPJTd/nKJ9y0fWcfPENHWpbSwvzyd6/i9KCXIry&#10;sigtyKU4P4fivGzKSwrpP3oKCZfdDE3scDj/k5dZMedjx7KLqxvBkTGERHUnOCqWsJjeDBqf0OQv&#10;aZ3/G6yVjH3b2bPBzM41S9m/dT1Wq8Vx99+f+4KwZpwBafvjJI8vn76btJ3JzsXVwHVGk/ljvevb&#10;l05ndwBGk3lNUmL8ROBHYEDdB+xH/76JGVfd1qlPEX797P1sNS/E1d2D6N6D6D54JN36DaFbn8EE&#10;hHWultbqynIKczIpyc8mODKWwPDoJq+juEGrY0O+gcGMmHZOhw+QAAYXFwLColq0H6vKy/j1/Wcp&#10;Ky5k6OSZDBo3rVmn209kltpaNi76iXULvyd12/rDPqa8uLDDbbdvYDC+gWNafb1p2zc1qJ8actP3&#10;1QvVq34x8bdnPj0xsqPFwsLPXmP9wu8pKy44ynFU0+G2PXX7Br557oGGn5slwMVGk/lnvfs7wP8B&#10;VUHHkZQYHwx8CUx3Lo+bdBqn/+3+dr1OslkBoaKcZ66ZesT7vf0D6T5wBDOvu4eA0IgOte071yxl&#10;94aVFGYfoCgnk8LcjHr/iF1c3bju8feI7DWgyd+qf3nvWcoK8whytI50JzgqhpDI7ifcVJjLZn/A&#10;ws8OzkzmHxzGqNMuZMzMi/FqxrV2J6If3khi/cLvD3ufq5s7/UZNYtZ195ww1xbuXLOU719/jLKi&#10;/CM+xtXNnfs/WdLkddfWVLMveTWu7h74BYbgFxLe4T+X9276k08eO/L17JE9+zNmViIjE87pUNv9&#10;588m5n34YsNwmwKcrfmwFSLlyEHSDXgWuM25PCgyhvNufZSY/kM71d/z1bP3sc38+1EfM/q0i5h1&#10;/T1NXndpYT7pOzdhsRw8JWOpqXZMJxneo1+Tr6cCSN22ng8eOvapv5nX3cOYmRfpoG2BdQvm8OP/&#10;/nNIuaePH6NPu5BxZ12Oj3+QKuoo3rrninqjKLi4utF/1CQGxk9jwJgpePr4nZD1UlKQS37Gfnun&#10;tf3kHUghNz2FyvJSJpxzJaNPa/p795PHbmHvpj/rlbl5eOIfHI5vUCgh0d2ZfMG1BEfGNmubqysr&#10;qK2pdnQ6qigroaq8lMqyUjy8fegxaGSTT+9n7N3GO/ddfTBAu3vQfeBw+o2azMCxpxAU0a1D7bfy&#10;4kJ+eOMxtq9a3PCupcCFRpM5U+96hUg5dpi8BHgH8D34z8GVSedfy+QLru1Up/wy9mxj/9Z17N+6&#10;ntRt6w85pTvxvGuYdtnNTVpncV42b959GRWlxUd93EV3P83Asac0ad1bzQv5+tmjT7sa3r0vlxtf&#10;xi8oVAdrC1gtFlb/9g0rf/yUgsy0Q+738PLmgjueoO/ICaqsIx2vKxfy63v/xS84jKFTTmfolFkK&#10;3m3kicsnYqmtPepjeg+L53Ljy01e909vPsHaBd+B1XrEx0y64FqmXnJjk9e9e/0K0ncm063/UHoM&#10;Gnlcx3Rs0nZuWMkPrz16uMt+XgTuMZrM1ToKFSKl8UFyEPAZMNK5PLJnf86++aEmn0rtKEoL88nY&#10;s5WsfTtw8/Bk1Izzm9whY+faZXzx5B3HfNyk8//C1EtvatK6LbW1zPvwBdJ3bcY/JJxA+3V/AWGR&#10;ttuhUfgGBusAbc0wabWwc81SVvzwKSmb19S7r99JE7nk/udVSdLulnzzLku+fpfamiNnmd7D47n8&#10;waaFyIrSYp69bsYxH9djyCiuerjrdUauLC9l3ocvsm7Bdw3vKgL+ZjSZTTr6FCKleUHSE/gPcJdz&#10;uYurK+PPvpLJF1yHu6fXCVcvNdVVfPHkHezdtOqIj4no0Y+L7n6q2aeWpH2kbF7D0tkfsHv9CgCm&#10;X3Er48+5UhUjHYKltpbSonxK8rMpLcijOC+b0kJbz3IXFxcmnHNVszqbvfvANRzYvfWI93v7BXD2&#10;Px6m/6jJXao+d65Zyty3n6Io95Cz1MuAK4wm814ddQqR0vIwOQ14F+jlXB4YHsWs6+6l36hJJ3T9&#10;VFdWnJBhuivL3r+LqsoKYvrFqTLkhPhifGDXFiyWWlxcXPHw8sbN3QMPHz/b+JzHGPC/synKzeK3&#10;D55j68qFDe+qAh4FnjSazLU6MhQipfWCpB/wFHDIBYR9R05gxtX/7JDjfImIiNSFZfOPn7H02/eo&#10;qihvePdq4C9Gk3mTakohUtouTE4EXgfqjURucHFhzGkXMfmi63VhvUgnk75rM7vXr2BQ/DTCYnur&#10;QqTL2bJiPvM/fpnC7AMN7yoFHgGeN5rMNaophUhp+yDphm0YoEeAemN4eHj7MP6sKxh31hVd7hSI&#10;SFdjqa1l8Vdvs/Tb97FaLXj7B3Lrq3N0eYZ0Gfs2r2HhJ680nHWmzrfA7UaTeb9qSiFSjn+YjASS&#10;gOsb7k8f/yAmXXAtIxPOVZgU6YCKcjL49sV/kbr94NjJBoMLd7z9y4k3LZ90OQd2b+H3z15n94aV&#10;h7t7M3Cn0WT+RTWlECntHyZHYBukfHrD+7z9Axl/1hWMmZWoMCldXk11VaeYp33vpj/59gVjvano&#10;XFxdmXnt3Yw69QLtSOm00nZsYtGXbzlGWGggB3gIeEunrhUipeOFyQTgcWDcIWHSL4BRp13I2FmJ&#10;+AaGqLKky/lz7hfM++hFgiJiuOiuJwnv3rdDbufKHz5l/scvY7UenG0pKDKG829PolvfIdqR0int&#10;2WhmxZyPj9TyWAr8F3jOaDIXqbYUIqXjBkkDcC7wMA0GKgfbtFfDppzOuLMuV2/uLshqtVBZVkpl&#10;WQlVFWWOGTZqqquoqa6yvfENBsecvy6urnh4+eDh7Yu3r3+Tp1XrSF655VwKszMA8PT25fx//qfD&#10;zXaze8NKPvtPvVlNGTx+OmfdaDzh5k6Xzs9SW8vm5b+x4vtPyNy7/XAPqQDeAP5jNJlzVGMKkdK5&#10;wuSZgJHDtEwC9Bo6ljGzLmbA6CkYXFxUaR00FJYW5FGUm0lxfg4l+dmUFORRVpRPeXGB7XZxAZWl&#10;xVSWlzrmDm8uL19/vPwC8PEPIiA0wj5jTzSB4VEER8YQFtOrw067+dObT7B2/uyDH3AGF07/232c&#10;NP28DrONm5f9xrcvGh3bl3D5Pxh/9hUdJrxXV1ZQmJNBYfYBCnMyKMrNpLy4kIrSYspLCqkoKaai&#10;tBiLpYbamhrH8Wapral3XHj6+GEwgLunN55ePnj4+OLp5YuHjy8+/oH4+Afh7R+Ib1AoPv5B+AaG&#10;4B8c1uTZq6R9lBbms27+bFb/9jXFedmHfQjwKvCC0WQ+oBpTiJTOHShnAHcDMw93f0BYFKNmnM+I&#10;qWfhFxymCjvOivNzKMxKIz8znYKsdAqy0sjPTKMw+wDF+dlYLZYOs60urq6EdutFePc+RPToR0z/&#10;ocT0H9ohehNbLRZ+fvcZ1vz2Tb3yhMv/wYRzr+4gLTc1zP/4JXLS9jHxvGvoOWRUu2xHbU01mft2&#10;kJ2yi6yUnWSl7CJ7/y5KC/PatX58A4PxCw7HPziMgNBIgiJjCIroRlCE7bc6HLWvtO0bWfXr12xZ&#10;Pu9I0z/mYRuC7gW1PCpEStcLk8OwTaF4OeB+yAHh4kL/UZMYmXAu/U6apNbJVgw3hTkZ5KbvIzc9&#10;hYLMVPKz0ijITKMgK91xmrnTfpC4uBDdZzDdB42gV9wYeg0b266dW1b+8AnzP36l3jWHE8+7hmmX&#10;3XzCHoOV5aWkbltPypZ17N+6nvRdm6nthMedp48fwfZAGRTZjaCIbgRHxhIcFUtQeDd9ZrWB8pIi&#10;Ni76iXUL5pC9f9eRHrYbeB54z2gyl6rWFCKla4fJCOAG4EYg5nCP8QsKZcjEGQyZNFNTzzVSWXEB&#10;uWn7yMvYT276PvLS95F3YD95GfuP9K29OXKBDCALyMbW2zHLXl4MFAJF9tvlQInTc4sAC+Dr9CXC&#10;H/AAgoEQ++9gIAroCfSw/w5t7Aa6e3rRe1g8/UdPof/oKfgGBh/3fbF52W9898q/sdQe7AB63RPv&#10;E91n8AlzPBZkpbN91WJ2rlnCvs1r6tVFY/MDkGI/3vKAfKffZXWHPbap6up9fABu9v8xgUCA/Tjz&#10;t98OBcKBSKDVLgR1cXUjJCqWkOgehHTrQWh0T0K79SAkume7HIOdWW1NNbvXr2DTkl/YZv79aJ9f&#10;C4BXgO+MJrNFNacQKSdWmHQDzgNuAqYd6ZgIioxh0Lhp9D9pErEDR+Di6nrC1ll1ZQV5GfvJO7Cf&#10;3PS9tpCYvo/cAylUlBa3+LPb/k97N7DH/nsvkAakA6lGk7minY4VP2AIMBTbbElDgdFA0FE/ZFxc&#10;6DtyAsNPPoMBY04+rte87Vq3jK+evZ+aqkoA/vbMJ0T06Nelj8+SglySl/zMxkVzydy3ozFPqQG2&#10;AxuBTdjG79sH7DsepyOTEuO97IEyxv7Tzf67u/0LTB97WYt4+vgRGt2DkG49CY3uTmi3ngRHdyc0&#10;ugfunhr6DKC2uop9m9ewZcUCtq5ccLTPs2LgQ+BVo8m8RTWnEClCUmJ8H+A6+0/00T6M+4wYT6+h&#10;Y+gx+CTCuvXs1D16D/tftbrKdm1iZhp5GankHUhxBMai3MyWrr4I2AHssv84B8b9nWnstKTEeBcg&#10;DpgMTLF/EYk60uO9fP0ZOmUW8adfSnBU7HHZxgO7t7Lh9+/pMWQUg8dP75LvXavFwrY//2D9wjns&#10;Wr/iWNfQZgFLgKX23+uMJnNVBz/OPO1hsrf9t/Pt3thaOJstIDSC4ChbsAyJ7kFIdHfCuvUiMDy6&#10;y39hzs9MZc/GP9m1dil7Nv55rI55y4G3gS90yloUIuVIH9iuwGnYrps8jwbTKjbk4x9E7MDhdOs7&#10;hMheA4jsNQD/kPCO/U/XaqE4L4eCuusSs20dWvIz0ynMSqM4v8UNMDX2gLjNHhi32n9vM5rMGV34&#10;2DEAY4CzgHM4zBBTtk8eAwNGT2H82VfSfdAIvemaqaqinHULvsP80+eHm4+4jgVYBnwP/Gg0mZO7&#10;4HEXDgwC+gMDgQH2n/4c5trvRv+DdHEhMCzK3rHnYOeeYHtnH5+AznWKvLqygqz9uziwczP7t60n&#10;ZctaSo79WZcKfAG8azSZN+tdJwqR0pQPZ297ILgAmMUxTl06B8uw2N4ERcYQEhlLSLceBIRF4R8U&#10;im9QKK5u7m2yvVaLhbLiAttPUQFlhXkU5+dQnJ9NUU4mJU63W+kaxVR7ONzeIDDu1WwMkJQY3xu4&#10;BrgKW6vRIWIHDGfaZTfRo516KXdGFaXFLJ/zEat//ZrKspIjPWwRtlOOs40mc+4J/IW4p1Ow7O8U&#10;Nnu0dP3unt4E2zv3BIRF4R8cTkBohK13eUg4/iER7TJLWEVpMfmZqeTbz6LkpO0lc+92ctNT6nU2&#10;O4osbHNafwos0bWOohAprfWBPAk4A5iBrZWpWed6fPyD8AkMxtPHD09vX9uPj2+9D1xPHz/AgKW2&#10;hurKcqcPyBJqa6qpKi+jsqLMNj5iRRmVZSWUFxe2xZ9e2CAkbrMvb9cpnUYfOwZsp7v/DlxyuOOm&#10;z4jxTLv8ZqJ6DVSFHUFVRTmrfjax7LsPjxQeU4D3gA+MJvMe1dgxvyDXBcvB1G/FDGqt13Fz98Db&#10;PxC/oFC87WNjevsF4Ont6xjk39Pb9tv2eHfcPA4dLqu2pprqygostbVUlZdSUVZCZVkJlWXFlBTk&#10;UVqQS0lBLiX5OVSWN/ljyQqsAX4AfgRWKziKQqS09YewHzDRHg7G2UNleCf8U2qwdSTYY//ZxcFr&#10;FPecqK04bXjcdAduA/6GreduPYMnzGD6FbcSGB6lyrKz1Nay+revWfbt+5QUHPZwXAU8B3ypFvBW&#10;OUbrTo87X3dZ9zumK3wfAdYCfwCLgWVGkzlPe16aHCKtVqtqQVrNfy4ZF2MPk0Pt3+j72X+6teNm&#10;ZWHr2ZyO7fRzmv13XYeWVKPJXKu9d9z/UfsDdwB3NgyT7p5eTL7gOsaddXmbXfrQmtJ2bGLeRy/h&#10;HxzGmX//P3sreuvYv3U9c99+6kjj880HHjWazIt0RB2349YT6EX9Dj69gVj7TyTNPEPTBqzAfvsX&#10;4w3AOnt43PzgFyurtTdFIVI61gF1hF7a9mE8YuwfsLFABBCG7bRRAAfHknMeu9C1wTfnunHpLNh6&#10;OBdiG2qi7qcA21iJ2fbgmAPkqGWmw/9TDsI2m9JdQL3zeKHdejLzurvpPSy+w25/cX4Ob997JWVF&#10;+QDMuPqfjDvzshavt7Qwj/kfv8TGRXMPd/cS4F9Gk/l3HUEd7nh2tX++dbf/jsI2LmaY/fMvjINj&#10;ZgY53W7Kt6VSDo4HW2T/3EvFNp7nAfsX5V3ATqPJXHnYdKn//aIQKZ0lRIo04p9vd+Bx4MqG941M&#10;OJdTr7mjXTopHI3VYuHjR28mZctaR9mFdz3JoPhpLVrvht9/4NcPnj/cdY87gfuMJvM3OmK65HvA&#10;G/C0L7phGxmjBNslNwDVrXUdtv73i0KkKERKV/xHOgnb3LvDnMsDw6M55x8P02PwSR1mW/8wvcmS&#10;r99xLA8aN40L73yy2esrLczjpzcfZ/uqxQ3vKgMeBZ53HtNRn98iohApCpEi9YOkG7ZrJR/B+RS3&#10;wcC4My9n2mU3tcm1krXVVVitVtw8PI/52LQdm/jgX39zDJkSGB7NX5/6CC/f5o17vdW8kLlvPklZ&#10;cUHDu+YAtxlN5n0N79Dnt4goRIpCpMjhw2R/4F1sM+I4xPQfygV3PEFAaESrvVba9o18+vht1FZX&#10;c84/HmbIxFOP+NjqygreuvcK8jNSbce9iwvXPPZ2s+aYr62pZv5HL/Hnz6aGd+UA/zSazJ8c6bn6&#10;/BaR9uSiKhCRjspoMu8ApgIPcvC6MNJ2bOKd+65izwZzq73W5uXzqCovo7ammrlvP0Vp4ZFHPFn5&#10;46eOAAkw+YLrmhUgi3Iy+PDhvx8uQP4ADDlagBQRUYgUETl6kKw1msyPYxvofnddeVlxAZ89fjvL&#10;v/uwVV6nZ9wYx+2K0mJ+ff+5Iz62rDDfcTuq90AmX3Btk19vz0Yzb99/Nek7681CWAH8AzjHaDJn&#10;a++LSEem09nSugeUTmdLG0pKjA8G3sc2L7fDyIRzOf2v9+Li6tai9Zuevpsdqw92arnswZfoM3zc&#10;IY8rzstm7ttPYbXUctq1dxEcGduk11k7fzY/v/M0ltp6w5PuAi4ymszrGrsefX6LiEKkKESKND5I&#10;GoD/A5Kcy3sPi+fCO59o0UDfRTkZ/O+uS6mqsE2zGRbbm789/Qkurq0zdrTVamHBp6+yYs7HDe/6&#10;HrjKaDIXNm19+vwWkfaj09ki0qkYTWar0WT+D3AetjH0ANvp4Q8euuFI0wI2SkBYFFMu/KtjOSd1&#10;D2vnz26V7a6tqebbFx48XIB8AjivqQFSRKS9qSVSWveAUkukHEdJifEnAT8C0XVlwZGxXPnw683u&#10;uV1bU80bdyRSkJUOgE9AMP/8308YXJr/nbu6soKvn7ufXeuW1ysGrjeazB81d736/BaR9qSWSBHp&#10;tIwm81pgPLClriw/M5X3jdfV6z3dFK5u7iRccatjuaK0mNqa5k8zXFlWwudP/LNhgCwCZrUkQIqI&#10;tDe1RErrHlBqiZR2kJQYHw78BDi6WPuHhHPVw28QHBXbrHX+/sUb7FqzjDGzLmbEtLObHSA//c9t&#10;DXtg5wCnNqUDzZHo81tEFCJFIVKk5UEyEPgViK8rCwyP4upH3mrVQckbq7qygi+evIN9m9c4F6cB&#10;0+zjX7aYPr9FpD3pdLaIdAn2jimnAYvqygqzM/j4kZta1NmmOWqrq/jiqTsPFyCntlaAFBFRiBQR&#10;ad0geTawqq4sPzOVL564wzFsT1uzWi1898rD7Ete7Vycbg+QO7WXREQhUkSkYwbJIuAMYFtdWcbe&#10;bXzz/ANYLZY2f/35H73ElhULnIsKsHWiUYAUEYVIEZEOHiSzgRnYTiEDsGvdcua+81Sbvu6fc79g&#10;5Y+fOReVA2cYTeaN2isiohApItI5gmQqMB1bSyAAa+fNZvWvX7XJ6+3esJLfPnjBuagGuMBoMi/X&#10;3hARhUgRkc4VJLcBFwOOSap/ff959m9d36qvk5+ZyrcvPIjVWu90+a1Gk/ln7QURUYgUEemcQXIe&#10;8M+6ZUttDV8/dx/F+Tmtsv7qynK+fPoeKkqLnYtfM5rMb6j2RUQhUkSkcwfJV4D/1S2XFubz3Uv/&#10;apWONr+8+1+yU3c7F80Hbleti4hCpIhI13AbTkP/7Nu8hiXfvNeiFW5aPJf1v//gXLQfSDSazDWq&#10;bhFRiBQR6QKMJnMVcCm2easBWPzV26Ru39Cs9RVkpvHTW/V6e9cAlxhN5jzVtogoRIqIdK0guQu4&#10;vm7ZarUw59VHqK6saNJ6rBYLc157hOrKegOYP6Ce2CKiECki0nWD5FfA23XL+RmpLPjk5SatY+UP&#10;nzbs4f0z8KxqV0QUIkVEura7gL11C6t+/brRp7XzDuznd9P/nIsKgb8aTWarqlVEFCJFRLow+9SI&#10;1zkKrFZ+/N/jWGqP0R/GamXu209SW13lXHqL0WROU62KiEKkiMiJESQXAo6xHHNS97Di+0+O+pyN&#10;i+eyd9Mq56I5RpP5Y9WmiChEioicWB4AMusWln773hEHIa8sL2XBJ684F5UCt6gKRUQhUkTkBGM0&#10;mQuAO+uWqyrKWfjpK4d97JJv3qWkINe56GGjybxftSgiCpEiIidmkPwUWFS3vHHxz2Ts3VbvMYXZ&#10;B/jzpy+cizYBL6r2REQhUkTkxHYHYOtdbbWy8NPX6t35++dvUFtT7Vx0l2alERGFSBGRE5zRZF4D&#10;fFi3vHv9CtJ2bAJsHW42Lf3F+eE/GU3mX1VrIqIQKSIiAA8BjubGRV++BcCy7z4Aq2MISCtwr6pK&#10;REQhUkQEAKPJnAK8Wbe8e/0Ktiyfx6Yl9VohTUaTOVm1JSKiECki4uxJnFojZ7/8EFaLpW7Riq21&#10;UkREFCJFRA4ymsypwOd1y5baWue7ZxtN5u2qJRERhUgRkcN5+gjlz6hqREQUIkVEDstoMm8CfmlQ&#10;vNRoMi9X7YiIKESKiBzN68dYFhFRiFQViIjUZzSZvwNeA2qB+cCXqhURkfr+fwDavFXIJVtzGwAA&#10;AABJRU5ErkJgglBLAwQKAAAAAAAAACEA5s03PAYWAgAGFgIAFAAAAGRycy9tZWRpYS9pbWFnZTIu&#10;cG5niVBORw0KGgoAAAANSUhEUgAAAloAAADjCAYAAABdAbp+AAAACXBIWXMAAAsTAAALEwEAmpwY&#10;AAAKT2lDQ1BQaG90b3Nob3AgSUNDIHByb2ZpbGUAAHjanVNnVFPpFj333vRCS4iAlEtvUhUIIFJC&#10;i4AUkSYqIQkQSoghodkVUcERRUUEG8igiAOOjoCMFVEsDIoK2AfkIaKOg6OIisr74Xuja9a89+bN&#10;/rXXPues852zzwfACAyWSDNRNYAMqUIeEeCDx8TG4eQuQIEKJHAAEAizZCFz/SMBAPh+PDwrIsAH&#10;vgABeNMLCADATZvAMByH/w/qQplcAYCEAcB0kThLCIAUAEB6jkKmAEBGAYCdmCZTAKAEAGDLY2Lj&#10;AFAtAGAnf+bTAICd+Jl7AQBblCEVAaCRACATZYhEAGg7AKzPVopFAFgwABRmS8Q5ANgtADBJV2ZI&#10;ALC3AMDOEAuyAAgMADBRiIUpAAR7AGDIIyN4AISZABRG8lc88SuuEOcqAAB4mbI8uSQ5RYFbCC1x&#10;B1dXLh4ozkkXKxQ2YQJhmkAuwnmZGTKBNA/g88wAAKCRFRHgg/P9eM4Ors7ONo62Dl8t6r8G/yJi&#10;YuP+5c+rcEAAAOF0ftH+LC+zGoA7BoBt/qIl7gRoXgugdfeLZrIPQLUAoOnaV/Nw+H48PEWhkLnZ&#10;2eXk5NhKxEJbYcpXff5nwl/AV/1s+X48/Pf14L7iJIEyXYFHBPjgwsz0TKUcz5IJhGLc5o9H/LcL&#10;//wd0yLESWK5WCoU41EScY5EmozzMqUiiUKSKcUl0v9k4t8s+wM+3zUAsGo+AXuRLahdYwP2SycQ&#10;WHTA4vcAAPK7b8HUKAgDgGiD4c93/+8//UegJQCAZkmScQAAXkQkLlTKsz/HCAAARKCBKrBBG/TB&#10;GCzABhzBBdzBC/xgNoRCJMTCQhBCCmSAHHJgKayCQiiGzbAdKmAv1EAdNMBRaIaTcA4uwlW4Dj1w&#10;D/phCJ7BKLyBCQRByAgTYSHaiAFiilgjjggXmYX4IcFIBBKLJCDJiBRRIkuRNUgxUopUIFVIHfI9&#10;cgI5h1xGupE7yAAygvyGvEcxlIGyUT3UDLVDuag3GoRGogvQZHQxmo8WoJvQcrQaPYw2oefQq2gP&#10;2o8+Q8cwwOgYBzPEbDAuxsNCsTgsCZNjy7EirAyrxhqwVqwDu4n1Y8+xdwQSgUXACTYEd0IgYR5B&#10;SFhMWE7YSKggHCQ0EdoJNwkDhFHCJyKTqEu0JroR+cQYYjIxh1hILCPWEo8TLxB7iEPENyQSiUMy&#10;J7mQAkmxpFTSEtJG0m5SI+ksqZs0SBojk8naZGuyBzmULCAryIXkneTD5DPkG+Qh8lsKnWJAcaT4&#10;U+IoUspqShnlEOU05QZlmDJBVaOaUt2ooVQRNY9aQq2htlKvUYeoEzR1mjnNgxZJS6WtopXTGmgX&#10;aPdpr+h0uhHdlR5Ol9BX0svpR+iX6AP0dwwNhhWDx4hnKBmbGAcYZxl3GK+YTKYZ04sZx1QwNzHr&#10;mOeZD5lvVVgqtip8FZHKCpVKlSaVGyovVKmqpqreqgtV81XLVI+pXlN9rkZVM1PjqQnUlqtVqp1Q&#10;61MbU2epO6iHqmeob1Q/pH5Z/YkGWcNMw09DpFGgsV/jvMYgC2MZs3gsIWsNq4Z1gTXEJrHN2Xx2&#10;KruY/R27iz2qqaE5QzNKM1ezUvOUZj8H45hx+Jx0TgnnKKeX836K3hTvKeIpG6Y0TLkxZVxrqpaX&#10;llirSKtRq0frvTau7aedpr1Fu1n7gQ5Bx0onXCdHZ4/OBZ3nU9lT3acKpxZNPTr1ri6qa6UbobtE&#10;d79up+6Ynr5egJ5Mb6feeb3n+hx9L/1U/W36p/VHDFgGswwkBtsMzhg8xTVxbzwdL8fb8VFDXcNA&#10;Q6VhlWGX4YSRudE8o9VGjUYPjGnGXOMk423GbcajJgYmISZLTepN7ppSTbmmKaY7TDtMx83MzaLN&#10;1pk1mz0x1zLnm+eb15vft2BaeFostqi2uGVJsuRaplnutrxuhVo5WaVYVVpds0atna0l1rutu6cR&#10;p7lOk06rntZnw7Dxtsm2qbcZsOXYBtuutm22fWFnYhdnt8Wuw+6TvZN9un2N/T0HDYfZDqsdWh1+&#10;c7RyFDpWOt6azpzuP33F9JbpL2dYzxDP2DPjthPLKcRpnVOb00dnF2e5c4PziIuJS4LLLpc+Lpsb&#10;xt3IveRKdPVxXeF60vWdm7Obwu2o26/uNu5p7ofcn8w0nymeWTNz0MPIQ+BR5dE/C5+VMGvfrH5P&#10;Q0+BZ7XnIy9jL5FXrdewt6V3qvdh7xc+9j5yn+M+4zw33jLeWV/MN8C3yLfLT8Nvnl+F30N/I/9k&#10;/3r/0QCngCUBZwOJgUGBWwL7+Hp8Ib+OPzrbZfay2e1BjKC5QRVBj4KtguXBrSFoyOyQrSH355jO&#10;kc5pDoVQfujW0Adh5mGLw34MJ4WHhVeGP45wiFga0TGXNXfR3ENz30T6RJZE3ptnMU85ry1KNSo+&#10;qi5qPNo3ujS6P8YuZlnM1VidWElsSxw5LiquNm5svt/87fOH4p3iC+N7F5gvyF1weaHOwvSFpxap&#10;LhIsOpZATIhOOJTwQRAqqBaMJfITdyWOCnnCHcJnIi/RNtGI2ENcKh5O8kgqTXqS7JG8NXkkxTOl&#10;LOW5hCepkLxMDUzdmzqeFpp2IG0yPTq9MYOSkZBxQqohTZO2Z+pn5mZ2y6xlhbL+xW6Lty8elQfJ&#10;a7OQrAVZLQq2QqboVFoo1yoHsmdlV2a/zYnKOZarnivN7cyzytuQN5zvn//tEsIS4ZK2pYZLVy0d&#10;WOa9rGo5sjxxedsK4xUFK4ZWBqw8uIq2Km3VT6vtV5eufr0mek1rgV7ByoLBtQFr6wtVCuWFfevc&#10;1+1dT1gvWd+1YfqGnRs+FYmKrhTbF5cVf9go3HjlG4dvyr+Z3JS0qavEuWTPZtJm6ebeLZ5bDpaq&#10;l+aXDm4N2dq0Dd9WtO319kXbL5fNKNu7g7ZDuaO/PLi8ZafJzs07P1SkVPRU+lQ27tLdtWHX+G7R&#10;7ht7vPY07NXbW7z3/T7JvttVAVVN1WbVZftJ+7P3P66Jqun4lvttXa1ObXHtxwPSA/0HIw6217nU&#10;1R3SPVRSj9Yr60cOxx++/p3vdy0NNg1VjZzG4iNwRHnk6fcJ3/ceDTradox7rOEH0x92HWcdL2pC&#10;mvKaRptTmvtbYlu6T8w+0dbq3nr8R9sfD5w0PFl5SvNUyWna6YLTk2fyz4ydlZ19fi753GDborZ7&#10;52PO32oPb++6EHTh0kX/i+c7vDvOXPK4dPKy2+UTV7hXmq86X23qdOo8/pPTT8e7nLuarrlca7nu&#10;er21e2b36RueN87d9L158Rb/1tWeOT3dvfN6b/fF9/XfFt1+cif9zsu72Xcn7q28T7xf9EDtQdlD&#10;3YfVP1v+3Njv3H9qwHeg89HcR/cGhYPP/pH1jw9DBY+Zj8uGDYbrnjg+OTniP3L96fynQ89kzyae&#10;F/6i/suuFxYvfvjV69fO0ZjRoZfyl5O/bXyl/erA6xmv28bCxh6+yXgzMV70VvvtwXfcdx3vo98P&#10;T+R8IH8o/2j5sfVT0Kf7kxmTk/8EA5jz/GMzLdsAAAAgY0hSTQAAeiUAAICDAAD5/wAAgOkAAHUw&#10;AADqYAAAOpgAABdvkl/FRgACCzFJREFUeNrs/XeUXdl53Yv+VtjxxIqoAgqxgQbQOZPdZDdDM4ui&#10;AmkrUVawbMlylOVr+169O+71TeNdhzfsYXtYTnSgskRRIilSzKHZ7MjOGWigkatQ+eQd1lrvj32q&#10;UFWoAtCBVMs6s8cZVaiuOmGnNff85jc/4ZxjgAEGGGCAAQYYYIA3HnKwCQYYYIABBhhggAEGRGuA&#10;AQYYYIABBhhgQLQGGGCAAQYYYIABBhgQrQEGGGCAAQYYYIAB0RpggAEGGGCAAQYYEK0BBhhggAEG&#10;GGCAAQZEa4ABBhhggAEGGGBAtAYYYIABBhhggAEGRGuAAQYYYIABBhhggAHRGmCAAQYYYIABBhgQ&#10;rQEGGGCAAQYYYIAB0RpggAEGGGCAAQYYYEC0BhhggAEGGGCAAb730INNMMAAb34I8arvicTrfEk3&#10;2Op/fg6P78f+cs4OtvQAAwyI1gADDBbdDd+LTX62GaFyG74XA8L1ptynW/3sUvtrsA8HGGBAtAYY&#10;YIA3cEFeS7Dkhu/ZYiG2a76y5t9isGC/KQgzG0iz2II0byTOA9I8wAADojXAAAO8wSRLrvmq+l9l&#10;tVZTb33bXcHRl46YY0eP2g2LsQHsW992l7TW5g8/8KBZQ7bWLdhNl265YK9laiAQFtTZBpyaQ0lF&#10;MDGCbXcwk1WYbeEdWcD6AnvdFMnZOUSnh79/nKzVxix1kMeWAElw8z68g2PiCrfBZm/rijH337/p&#10;VDnED32y8TJmKCKulhAzTfKZJnK4grdzFHN6HnfiPN5kFbt3DH18ge6uIfJtNaTNQIDsGNR3XkZL&#10;iSpFdPcPkY6EYB1eBlFX4NqGzuw8lVt2b6ZSrZBjuQlxZgOJcpuQ5o37b0C2BhhgQLQGGGCA10G2&#10;5JqH6j80oBvLy+pLn/+C2HDeryzIBjAP3v8ds+a57JrH6oJdEf5lCdfrgb99VFyGSG6l9mxGuNwm&#10;31+qvOZG/8o7tiQkra8++4Z/ZrWzvFW5d+P+XNmnm6mTbsP+Mhv2IQOyNcAAA6I1wAADvHaCtXGR&#10;VoBXimPvf/k7/2CHHwWlWlSpV72w/MTxl2afO/pi64UjL/ReOnKkt2Zhzjc8zJrH94xw6fdds5mS&#10;s5FAyS0+52b/5lJE6hLka6vvV39WvvfaTYlKOrv0mraBHI7WvueNqpXa4iE3kK2V/WLW7EfR/54N&#10;vzPAAAMMiNYAAwzwOgjXiuqhb73h5uif/v3/z7sn8vDGqdHxn7F5Pq5Tyw9sv57wbt+cbJ7//KNn&#10;j379K88/9sJ//M3/cgbI+ot02v+abUK61hIuC1ARvng1ZEtfu2MrYrVZ+XMrr5nY4nEporUZydpI&#10;quxlvrebETJ/rL7uxZomueT2qOtYbLLf1u4/tX1qh3fw8DXhk488KhaWFgXglaOS/zM//pMTd958&#10;254dXnliWAbDZ23n9H3PP/X0p77w2XMvHnmxzQX1K9vwWQXgmi5d/WFF+IOzZoABvtcXZucGNzkD&#10;DPCmP1EvHe+wloBowAO8//d/+T92/fC+W395u1/5uFcpRanNMA5kbgmsIPGKv5iZPX//0cbsA0/M&#10;nnju13/jE8+fPHem1Sdb2Zqv65Su933wA5TKJffp3/9Uvpa8NFzqNvNolXeOXIpciU3UHLlB2dn4&#10;M3kJ0rWRYMHWRvGNj42Eaquvm3mgNlPCAMi/8qxb8WjFY0NbKZBrH15/X/qVqBT89Z/5q1P3XHfr&#10;LePG21PHm9w5OvFefF1JhUMIicS5V1pzv/0b3/nSf/hn//5fvwIka/ZdtpYkryXFr4ZoDeIdBhhg&#10;QLQGGOAvOtFa8WP5QPCVX/+dD9xT2vXPlVJjPV+gAescWiqMEBhnSbIMqQQews2cn3706NL5x0+K&#10;zkv/6j//u4effvnFpf5inaxZsDMuLitepBYtudTV+6XFy5CrtWRqoxfpUv+WgByq17Xn+dI5JwEq&#10;5bLWWouVN9JsNU2e53Z5aclmeW4vo1JtJFRrS3IbPVBb/X93CfLFJirW2s+ny5WKV61UwoX5eX33&#10;nW+r//QHP3btgXD4tlCobftGJj/iC1XytEYoSY4jdaYw1ueW1Fn3ZDbzzz/2q7/4X2fm51pA7+pD&#10;B83S4lLv/MzMCkkeEK0BBvg+Y1A6HGCA/0G42EaF5AuP3X/k6g/tXK50kzGjA2QvJ5aaRORYILSK&#10;QPn0MDitxNiOnbeP7Zi6fcfMmQf3/PyvHn5s6eQj//Cf/V/f9X0/SNO02yddaoPCJdjEv7WGZF2J&#10;uVuytR9J+dpT77/n3qH33HLX1OTwyOhwqTIaoSoiszryo7G9E1M/qKWorGwIay8QAimlOTk3/aXZ&#10;xuIrWinPCXoGmzmEUUK6JdNrNbJuI0nT5OXzZ6d/748/debI6Vd6XGws3+zf5hK/YzdRyTYjWmsV&#10;LK/VbPqjlVr8f/6DX7v27buuvef6eNtf9YQsS6VQSgGQupw8z3FaglIgLR4SnKHdToPc2mBFxXrp&#10;hRcNF7xcYnCaDDDAQNEaYIABXpuiJdcs2AEQTk5OVv/tP/y/3veh+oH/lTgY1Z5GpTlNbQmFhzGA&#10;cPhCkGQZmTFoXxEojcgsHdvjaDL3pf/w1c9+4jNf+eKJM9Pnmn11a6PCZTZRdbgEwdqKVOmhai34&#10;iY/+pYn9u3aP76qPb99P/WYyF+JLtaey7f3a07HwZF9hcQglV+mDEOKibaWMQwh3QY7q/64Txb91&#10;/83lzZQz7flHZ1qLL/rCC1PtGijRe74x/eJXvnv/S8vNRvf+Bx5Yanc72RpitdljMyK2Udlauz1W&#10;S72B74e/9vf+4dVv2XHgjp2qet2u0W0fcZ7yjdDFLzvA5NjUgHNoz0N7HhkZXi93z82cuv+3jnzn&#10;N//pv/tX3wVaQAfoAj0u+O7MQNEaYIAB0RpggAFeP9GKgHh4eLj+b371f//B9++/5W9G6GFrLNJJ&#10;0AqUgy3Pf4eSHnluOLYw/eijsy9/7vf+9I8f/cJ3vnG2v3CveIBWF/ANSs6qqHQJgqUBrxzF3k//&#10;+Md3vOP62w5vI9yzza9cvacy/gHXzlXezZFVH1Xzse0clxjUUFD8NeC6BtvOUDUfPHnpvjoBtmtw&#10;nRxZ1ohQgVt5jhxZ0QhfkpztQGbRFR/hHFpLFug98/z8qfu6ksbZ3tLZR44+e/wzf/KZ6Zm52R7r&#10;OzZNfWjIxXFkz545m25CtlZUpXXbYOfE9tLf+vgvHH7P/ps+vDce/vHYC0ItFVmeYT2FkGLLz5bj&#10;iIVy3zj5zJ/+4//+r//bo088dgpoAu3+Y4VoZQOiNcAA338MSocDDPA/BjYzerOwsGB+974vPT1K&#10;+NXbpw59KC7HJeMENjMILEJttYALchx4kr1DY7cFualv/4GfOPAD737fY//qN/7To0deObZcKpez&#10;dqvVZb1vywLu2huu19VaTT1w37ezNSRLA3qkPhTccsut1Q/ffe9Vbx85cIfM8nrVD3fvHp28Wyml&#10;0zwnEw6kh8wNMlagBLKkMZkln+0ivOJ9207eV7XWV8VcZiF3iEDC6mcUCBymleJ6OSLSYBzOOFTF&#10;QwQKhMAreWAdouqhtEZKyVDmX3dndPC64mkEH5m8/ujPH3zHIyageSZrHLvv5Wde+MQn/9vpTq+b&#10;LC0u5kuLi6ZPeteqW6sbd2Jywouj2Dt27Jj45Z/9xV33Xn/7W3b41bfsq49/IPJCP7OGnsuRgUI7&#10;cQkCKfCspGdTN5u05k+cPLFS3pUbVMUBBhhgQLQGGGCA7wHZcn/8p5+b/cGb33b6Dk3qoOSk7QtC&#10;AneJJ/IMaCkhCNi3bWr/zqGx/bvbc9fy8b8af/bLf/rUFx+671z/GrK2M9EC7tmnnl5Z5P0V9WbP&#10;9qno5378p/ceHp/ae9PwzndMhvWP9HwlwyBAC0Ga5mTLbbJ2SjRZw/lFya+o+zmQoIZ8XJJjOwbh&#10;S3TFxzRTsLZ4mX7KlW2m2GaGnoiRnsaZQr2zPYuqB4hQYXsWoR2q5K0hY8XfOwdKSbJWQt5M0ZFG&#10;x17x9O2Mclvvv3l07/6sKrnOOt43fs3Jn9n/tq+eF8n0/adfeObXP/mJowuLCytql9lItKbPTSvA&#10;+5F7PzjxS2/7gb9xVXX8h3yphJB9gitBOFmUQ92lpUzPWvvt4889/Pvf+uIzswvzdhNyNShbDDDA&#10;gGgNMMAAbwDJ2qwzzgDm3/3J7z464sc77tl/04eDMIit4pKLuBDg8pwkNWQK0AoVanbq8Zve72R4&#10;3YfHr33/+97/9P/6L/6f+9udzmaqFoDcPbEj+LEf+/Gp23defXiMYMfO0shN22oj9xDoIrq80cPM&#10;tbBaQG4wzRQZaYwyuNQWapV16+iCCDTK18XPhUCFmnwhQZY9hKewrRwsqKEA20iL5wk1rpmBMYih&#10;AKREVdSmUwAL75coyJeSuNxillJMYsFYkAI75tOOJLGRlJygHYpdB6+6+ueuF4o7Jvafumfy4BeX&#10;yKe//tJjT//7//IfT3DBwwYg3vm2u+s/fM97r7tt8sC9e2pj71cIkWc5VjjQhU/OEwKXW3rCXDR0&#10;8sJ7tZjcuNmstXj/ow8tXk7hHGCAAQZEa4ABBnhjCNc6k/YTzz69dPb9y/Mit0ZZSKVDA3ILVUs4&#10;6GlQniYWGuEcmTVYqZgqjx7aXR49dLAzdesN//j/d+2szM596tFvPPwHf/Sps4A5sHOP97Ef/djU&#10;nbsOHtpmwm31+vCh0Xr9HicFvvKQaMgMnrGUwoBEpkgp0MIn1x5O99Wc0COPHflSgudL0HLV5WS7&#10;hu5Mk3C8hK74BSHq5thehtACWQ9Bi+JnHYNrpqs/F54kO9dG5A41FhUlQ+tACtxyCplF1Hycc6hA&#10;Q6BBCdRYjDCWQnASKCNInaWroKRLOGfJnCUMSjvv2XHDLwhreOf4gVMfPXD7F3uY5lyvNW/AVbxg&#10;eG9t/Ppry5PvVQkiAzJZeMGklFhB0VWYW6R14EvYwqNljHEPvvLcc5/6zlefWVhaStm683GVbL3W&#10;kNLL+AQH+PN0kRj47QZEa4ABBnjV5EqwYW4hFwzaqTEm/c7RZ47+yLV3tkJjKih1SY3DAUpKNAJl&#10;LM45nASjJdliF+0EQ6MjB+4aHjpAbrl7dN+xv3vbBx/ztGd7eZruGJ+4Zls4dIto5UjfQztVMIrc&#10;IIRDSE0uLO00Q4U+zlf0OgkmT9HaL3z61iBLHhhHNt1BhF6hNBmL6+T4QqK8fhE0lIjwAoGw3Rza&#10;DhFr1LC+YPoXFP4rT+G6KflsFxkVRMp1cnCghkJEVJAvJcA5gbWueF3jcKktuv5CDykAYbAmxZMa&#10;lVpac00S4fAnK5REZefbytf/grUOtEQohbW2UKJaGWkvJZAxSkqczchNEdugfE0mLTZJUQjEFiMK&#10;ncOdy9rL33r0wfNZnm2W4G8GitYAAwyI1gADDPDGqllrZxeuRDCkL73y8vleJDvSgO6bwy+1+src&#10;IhDkSmEQWGFBgPIU6VKC7Xj4tQApHWNDY/vGayP7CinNgafRnsLYNr3zTaznoWohwlc4YXBpSmN6&#10;mdwYJvdNIJzASI9EZAUR6nu5nbDImo+INbaV4dKCfKm6j1nKsD2L9OQFmrni0ermuOUUPVlCBAqX&#10;u3VbSZi+mhUpTDOD3CGrATLqq0fW9acFOkS/lOi0wPmKrN0lnW7gxwGy5GE9QVdZeq0utp0gI01l&#10;tIznFAZItUQ7h8sNMjd4gQcWOp0E56nCx29MQaikwuAwJkdIhReFOGs27w61DoM1x5Znpmfn5zps&#10;Pqtyo7I1wAADfJ8x0IIHGOAvBtHKjp98Zfm37v/yH7VNviCtwF1m3TWqIBBtMgwWL4dSxxGHYaHO&#10;NHp4iSHPcxJl6WhHR1mcEgTGkmcZrWEfu6eCqWiyVkJ6tkE+3SZrpni+R2VbjU7gaLuMxHe4SGPS&#10;HONyzNphPp5EDQeo0RCHwxmQJY1t9rCd/IJa5SiUqdwiYw/byrA9U5jO+iYns5CABeHLomvRl6jR&#10;sOhuXOtbEwLTzQv+FnoIW5AlXdJEtagIwbLgNwxqKUN4Ermzgt1eoiMNbZtic0OQCJSRID2M1vQc&#10;dNopaSdD1yO65KTOIBB4CJQVKOOQeQ55vnUEh3M8fPTZFz791c+/xIWojbVjd9Z1gr4BRGur+ZJr&#10;IzwEr34O5QCX38aDbTlQtAYYYIA3AclaSWkXm5Gtufn57mKn2TDWOClkYby+RI6ecqBW78UcuYS8&#10;v5yGtYDOTJN8vkVpWwVr+i/bXwKSPukpJYDQUNNQW7m9E9hOhlgEFflFEKcThUcqUpi2wC5mqOGg&#10;701yfd4jMJ2M9tkGpakaquyjADPXK4zuWkBmcQ70SIAINWYhwUy3Eb4CIXFJDn5B2kSgMPNdXNfg&#10;TZb65cILy51LDaaRIgKJKhXmewXgafJAIZRAjkaFl2sdQwVEYbQ3gFEXGg6VkqStHu1zDeKhGBVK&#10;IgcIR7ZqrbsQvuoozPlohZISlRoyKTAKVG7oYtN2p93dhGRtNgSc10i2xBZEYLP/v/E11vrDBp2Q&#10;W2/XjT8Tl7mZutQ2H2BAtAYYYIDvMdla23243q9lbIZS1jn32m+LrUNVfAIT0ZlpgrVEY5VCz9h4&#10;uZeCvJmSLXUJhmJk2VstyZHb9cVL6xCeRI+G5LNd8nMZshIU3X/G4XoG200JAw+lJDiLiBR6e4xp&#10;ZMXzlTxU2cMmBhopsuoV+VvtfnlwOEBGhXLlHKjIw6QOc76DiPtZWg5carGdDFn2ioBUu547SCQu&#10;N7jMgKcQDtKlLqaXEYyUEP6G8NQ+B00XunTn2vi1AG84WlWmLovcUHSKOpy1OOvIcfZUc27m5JnT&#10;TTZP6t8qRPa1kgHJ5kPA1/7eZt2Om5nyxRtIEMTr/P9X+j7eKDJzKeK6dptuRbI2m6MpBmRrQLQG&#10;GGCA7y/hWrvArS68WkprcdgtAwOu8AWMxatFVLSme75F89gCYSlAlnxkoAqXdmrJl3osLCwjKpqJ&#10;qLpmteqvLRuCRosAL4meLGFbObaZQl54w0Q1QA+XsYspNskRvo+QBZlTdX/dcmM7Gdlyj2CyXChf&#10;3sVrl7AW2zOoelCUIRspdjkt/l+k8SbiouNvi7ZMt7okOoSUGOFYnFsmWGhTqsSo0Cv+HqBnyTsJ&#10;BkdpolIQTtdXqy63IwV4TpBZg7PFJvOcoCcxz54+Nt1NeimQT05OCimlnJubs0mSrCVZsEXpcG33&#10;2e53veui1z/5jW9uJFmK9UPA1SZkYeNg7kt1QgqAu//hr7r5468wfNV+4p27aCLxhsc59/k/4vq3&#10;30k4uZ3f+sgPi0sQF3EJEnM5suW2+LqZirTpDrvl5/+Kq+zcTTY0zlI3Y/rpp1h4+WUArt4+xPCu&#10;XTz4r/7NVgRr47aVG37PrdmudsP2XTtLc0C2BkRrgAEG+D6RrM3IlgVM2Y8kgBUO+XqtHtYhI01p&#10;Tx06hrTRo7fYYaVSZkOJkoL6UAV/rIxbMZlLUZT5vEIVEoHc9BPIskaW9UVLjow0+VIPHWnok7oN&#10;7AESg0ZCz+BCs957BYX/ajktjPFBER0h6wGyHlxew7AOm1lQEqEVzjoslrAWMZ6PYtMcXQvJGim9&#10;5Q5CCKIwwN9WQsbeq1wOi/VdS42xORaLRBJIRdfkrpl0kxUSfe7cuR7FuJ1X7c3agmRtHAy+6XxK&#10;1vuz2EJR3Uplc4C775/+C3HNX/roRe/zyCc/KY588pNcRgHaysP0ajxNbhNC6q7w3zz2if++7smG&#10;f/JnVz/LS5/+zFYES7H5iKqNZGuz7bliEVgZGj7IaxgQrQEGGODNgJGoUhZSeMVUF/fGuGodECn8&#10;qMTahCahJPlCF9uiMJqvrE/OIX2J8wS2kSFLPpfLmrDdDJeBrHqIkkb2NPn5Lno0RIT9+AYJrmcw&#10;s92ihDgWY2Y7uNyhhkPWGqlsI8U2UtRwiIg0rmex7QwRqSLuwW7xfqTAdnJcZhElve49Ci2xniDv&#10;WrxA4U/E+MRbL+mveXtf2GtaKbeFYnTFr7gZydr4qTeQAS3DML7rL3/s8I/+wl/dn3cT+eTjjydf&#10;+ZPPnZ3/7uMn804nZ71HcLNuyI2Eyz73+5+6nGIltlCCtvrKhu+vRAXedLrCGiJjL/Gz1b9b+K3/&#10;eqnPINeQLL2GsKoNZEtwcS7eiudy5Xu3hnQN1KwB0RpggAH+TE92rUW1VI6ERUmKUNLvGQS43JJm&#10;OUYZ/L4nqqiXFaREljyyuR6mkaKq3qaUQEiBSXMaZ5cJKyFhzUNIgRoJYTkln+kidJHgTm6KkM+h&#10;CFXxQIEaj7FzXbIzTYQuohtcahEC1GiEiAtSJZVgenaWMAoY3TleRFRs8pmEdaSNDlY44kppfenP&#10;ucI7hsT28tXy4OvfkI7UZli5Mq3RkhgDAlHyQs3r6Ci8ApK10TukypMTQ8M3XP/zN/3Cz//NZM/u&#10;uslSpibG3HsO7p89d+Tos8994xvfnX/ksa9ls7Nn+2RgrUk/20C67Aai4C5BTjZ2OMoNCpBic//Y&#10;5cjWRpJlt1CEN361l/mdrQjrCpny+l99QEut/dKOyV1m2/idb/3Jnzz84Xe+e2gk8N3nv/tI+2v/&#10;/ZMPLjzw0FdNszXX/ywpF5dgB0RrQLQG+H5ikOL8Pw5eZYrzli3h1xw8VKqF8ZAwTmokK5lX35te&#10;cYGwDqzF9ct2a1cCZxwy9tDDkM92cLlFDwXrf0kUeVj5bAffKfxyWJjY+2qTqvmoiodt50VOVkmj&#10;S15RmjQWchBKoLbFyNRiuwaMRVV8RKgu5GUBTgrqlRp5o0fvfKswqmux3mqcWtrnW4Ag3nax+X/F&#10;eyYQb9iSJyh8XKZ/Tmsgd65IkrdCXb9r/7Y4jFSn190YrXDR02xKtG65ZcvXXuPPWktw1IF7733H&#10;2/76X/uVkYP745m5WXCgfU/sueGG8b033Th+y4c+9K7548d/8eX7vnXfiQce+t0T993/HJBwcQTF&#10;RoVrK6K1VgGSG5QfueF7CUgvjr3KtokwPnCwNuRrURHOBnGs0J5IjRFpc9kky42s02jmzaWlrNls&#10;5p3FxZSLPWSGS/vN7AZ1bisf2tptqPsPH/B0EIQ3/ugP37Xttls/PnHN4duGd+4sS605mee8YjL2&#10;vPWt/OyNN/7wp//RP/71o1/8yr/FmNaabTTISBsQrQH+PHGzS9ztDfDnb19elHG0f8fu8i17D94T&#10;OF0qTOjue7h3HWiQSiFTs+mB5KxDljw8XSabbZM20sJILwXCgc0sucnxqyG6FOAyi7MWIeUFX5YU&#10;yIq3kZmQLyckrbQY0RN74IPyt775cLnFF5JgW5XcGHonGuhA97eiAGsxqcGv+OjhcNOROAJRJL5j&#10;+8rWG3XTJHCqCDMVWfH5pVTINJc7o6HtB7bvrj557IV51nulNuZabUq4pl944dUcSwrQs0eP5p1G&#10;ozMOsc+F8UBZkhQEWCt2XH9NZeqG6z608IM/+K6nP/PZr774p1/6o7kXX3rGpGm3T7oSNu+SdBuu&#10;R2oTcqX10LBfPnCw1nn2qd74B35gd+bc7vYzj7nh2+/cMXn7Ww/5uKFKHNR0ZWhsrF6R2+olF5fL&#10;um2Q04sNHWa9pKLodJcbydz8Ym9ucbnjTL5og7DZWVpenn78u3PLJ47PV0dH5zrTM+cXjhxdMNlF&#10;yftmk3+v/bqRNK6QLA/wgmqltPdd77rrmvfc+xO73nbXPaXRIelyg0kznLX4sjiGRJ5TmZhQ9amd&#10;+6TnTVhjTq55HcV6f9ZA2XozXpCdG+yTv4CKlngVRGsrsvUX/cB5LULQa9pmztkrVSjXLk4aCIAY&#10;KHnaq/3GP/mXH33P9sO/HJSiWn9wTaE2vdYNICX0F4OV64hz/XE9rhg5Yxd6uFaGmioX3M5uWMHX&#10;pjskBtfOVj1IIlBF+Q2HaaTYVoa3LQJPbe2hEkWpLZtp051vE+8Zwq+G2NxccquZdo5dTvoqmY/N&#10;bBGEmhiEEMV7iTVOySIwdZPrplCSdL6LbSXE22ugBMIVo3tE/73ZFUq2Zrvb1+hjNtbYJ15+4enj&#10;8+df/Ddf/r2vPPzUY68AS8Ay0AK6a5SkTZUPf3R0y+dP5+bEBgUmAEKh9dDud73jV37i1//tz3u+&#10;L3rLzYJsrT9oQYoi2d445l4+1nziD//wc8/+0Wd+uz09c26DwpVtompdZMD3yuWgdPPtY3rHzr2l&#10;AwfvGKmX90y41FAfucYbHp7cVva9qBQHfrUi8AIskGY5S50ET0t8KWl2MjJr8TxFJfSxQtBJDbXA&#10;o+RLkjxD5Bm2m7ik08m6hvbS6bON5ulXpk2lPteaOX9m+qUjT7Rn5872Xjm2kJ453XDWrvVMbRx/&#10;tAK55rz0h64+sPPqe9/1C7f99E99pDw2HkrAZFkx0Hzl2OjvKR0GmCzNf+/v/Monjn/pK/8RaAOd&#10;Dfs351WMWxrMOhwoWgN8f8jBVh06m5GDzQyib2QOzp85mXmN7+dy7eMbt9v3I7BxY7lFAXqoVgtC&#10;5VURQvkIDG6tp/q1aVbGFrML2dCP7igysRwYpUhMimxkRX7VyshBWZC8te9BBqroIrzAQMBaUAIZ&#10;a2wzxXZyZFVeevdnFnJHWAqhZzBhXsxIdFvvUdtIimT32CtKk9ahYg/K3iqpsjiEtetPFNcnFStj&#10;dBKDlBInipwwtybCwUmHlEW90QiHEP2+z9e45imp5M17D14vhMzfcdudR09Nn5k9d36m3VdM1nYD&#10;Kl6/l2f1uHJ5np184KHPfec//9fr7v2Vv/sW2elijdmE8ELa7iKFYNuhg5X3/aN/+BMT199w19Of&#10;/vR/O33/A1/Put3WGrKVbyAn647hyuRkPH7zjVeXh4dvmrjx2ntrN9x8U1Sr6KnhKpkTnFtuo6KQ&#10;KFTY3DC33GGp1WHnSJVt5YjFdo9ullGLPMqhRy/LafZShICxsBgjdWJ2GSklk8NlglJF2DT3282u&#10;v++unUNDpXfsPj+/yFKzx10fVaSNxtLxR7/7/PLLxx6bf/nIS4uvnDi6dPL0jM2ygnRJWZAta+2a&#10;mx8lpPQOfeyj7zn8Qz/4t6972127rLNk3R7GORDrCbjr19v9OOblbz/emnvhxWMU5caUi03zAwyI&#10;1gBvQsK11igqN/x7M5K1leHz9RAucZmfi9eguF1JArZ7He9zs86nzd7f2vexWXfSGy3xi80WqBWi&#10;9b//0j+45a69h3/EQ5VBYvt2b/k6X9Gt+ceq41iIwrCuFF5Fk7dT0kaXuFy98AdS9XNLzaZKWdpN&#10;WDw+S318mGA0QvgKWQtozjUoqSq65F8U6yCEwGaGznQDvxTg10pkM23MEuihcBOaXIxq7sw0wVjC&#10;4QipJa5nmDk+g1cOGN85jjG26NC0bk3jpLtAKKRAakm6lJAlOeFYCSEVCLd+4XQO2+/2LP6zl0yn&#10;vBJIpeS1e/bf3JV28XPf+vKz587P+GuIlscFH5R4Hcfcxr8RttU6/cJn/+RPr77nnhu233Bd1Flc&#10;XN0HG/eJA9JWC6kVu++9d3fl8LX/86kvfv7OFz7zud84//wLxzeoWivniATk0DXX7L3xIx9+R/nA&#10;wTs6ubn+2jtuKY+MjXH6/AJplpLnBiUE9VCx2Goxt2gpeh4k2i/8eoGWjFYitBK0ehlnFzvUYp+p&#10;oTKpsSgp6KU5SkqMdcwutcmNRUqoRT6RM/TabZLMkgtBUC5RHa7Xs6HROyfekd7pdTuu+fKRMzPH&#10;X3lyodE5Ov30M4/MfeOrRzcqWqNXHxgdv/GGn7rmZ3/+oyO7poI8STB5XqjKmyjLQoiCtDvHI7/5&#10;Ww81z5w9zfruxAHJGhCtAd6katbGrpyLjKSbXGQ3M3/KDaTrSgjXlShC4hI/5zKq0VZKEpsoS1dS&#10;DhWbkNON/pfNTMgb28LNFsTre0G21u5XDXie1v6B+vghnVNRnipmCKq+muJe+wsZAblYOWDcmucr&#10;aITG4SkPUQ0xMw3aix284agog0qK0Tvm4icWuaU922IhazFcGkMgsM6iKz4lV6E73SSqxYV5fkWp&#10;cg6znNFdaOGVA7x6YWbX4yXSmRZ5J8UfiZCRt7qXXGpIzrdx1hCMlxGhKkz6gUb6iu5si6Raxa9H&#10;2NyskghJkdCOc+QCUuUQnZRssQuhwpYVxpriszhQpq9oib5VXoB9o5ZHIfCUpoQqv+/t77zq3OzM&#10;0tLycmeN8qHXqEUXHf95p3OlJOuiktT555577sH/+t8e+Ni//BfvFlfyJM5hOx0S6Xs3/MzPvffw&#10;u95xx3Nf+uo3Tzz40Odnnnn2pMmyVGrttr/1rTtqt7/lPeX9h+4MgmAyGq6XndIMeYooDOk1G4g8&#10;I82LoqsSUPI84pomMUWnq6cVjV7OYidBCkHka9LcstxNWe4lOOEIPYWvFVluWOokaCUYr4RkeVFa&#10;9KVEymJ/GefIjCXyFBpwSUq32aaR5FQrJeHfdPvUzutvnTooHfn8bOPIzdd+9+hXv/6VxrlzL0rP&#10;83fcessdd/3sz/yQt2vP3qWeIchSrPa3LN0755BK4pVKnHriifbpBx96HmM6awjWAAOiNcCbnHCt&#10;W4y19rxtY1Phvj0H/IXFeXH81FHbaS+bNddIc4nHxrEv4gpeW2yhrG2mEr2awMFL5eBsps5t/D1x&#10;CfVvY/fTRoK6MfdmIyk1vMaAwVfRQbquO6z/8P6fX/21G2+euOqHFbrioclktqpAudfItFY2lt64&#10;ycTKF4FzjixLUbEiHC/ROdvEJIZ4stoPS13/6kIKXGbpzLZR7ZyrqpN4gVek2DtwwqErPmW/Tjbf&#10;pnOsg9K6UE3SHBVq4skqItL9rkOH0IJgRxmznJLMtHHW4SlNZnIEAr8eEtTLxWpti3KqwTJartHu&#10;KVrTy8RZjlcPL1QIVz6hLMJSxXyHZK6DLgcEY/HqWWEEKCHwtL5QfnTF4SHsis9LvE5ZEYQR8sZd&#10;B9+SKJKHn37ilQe++3AT8EfHRsNOp5t12m3F+pBL9xp298a4A5wx86e+88Bjs8ePv6s2sU1k3aTv&#10;J9yCPFhHNY7pdFNOvHKKvbv31N71t3/5I7M/9OEPLpw4ca41OzcbxqXq+P6rdpa3T4Y6LoHJ6XZ6&#10;zLW6BL5GCocEKrFPa6nD9HKHyWqEr4uScze3nJptMBQHTAyXmWsnnFlq4ylJaiyx73HVeJVmN+Pk&#10;QhtfC0xu0Z5kW61Eq5tyeqHJ9nqZuBIhJGTGMNfo0U0N22pxcbwJGK3FyGbCaOwR+x65tSilCEYP&#10;VKcOH3zXbT/1k+9cPns2V74vxnbt1G0Dr5w+z2itRCnyt7QZrkApDeCe+INPHenMzZ/d5FroLkWE&#10;36Bryl9ovFFetgHR+gtOsgDv0NV3HvjoRz7+3g+84wM7njv6YueTf/gbZ59/5tuPzMy+PNP/uxVS&#10;tTEDZ2MXjtjihL9cyOCVBA9uRrg2G51hN3y/2SJh2XoGGxtI12aluJVtt07Gr5QrMklSl2bJioKw&#10;so2y/vN8rwIGt3qv/r7de0oHR3dcI52rCC2L4c9a9jvp3Ot6RZk7pHWrC49dMUSvlELchbl8OvYp&#10;T9XozTTpHJ0nLEXIkoZYg3GrRvi01UOUNKWdQyQLncLzFOp1e1kEEn97Ba9rcIkBCcKLEaFcHUKd&#10;LyW41KJHQmSgULWAsBLgOhkus4Q6RMS6yOC66IgVmNwQj5YhFHRn2mRLPfzYLwz+kiIdPrfk7RRl&#10;HaWxEn417DcC9BdKC1ZBrkDYC0oFziHWzJq0b8DOd8JRsbJ+w6FrJh/47sPTQHdudi5Zc5zmXAik&#10;WP20o4eu3vJ5zz/2xFY3LKuddUm3c+7lb37r1B0//VO7TJZjsq0/jXUOgWV8uEpmDEeOnWJspMbE&#10;jh3e0M5du5y1u4RSzC0s8fzxs4xUK+yeHCYRgsw6wv5ntQ58KZmslzjf6HBsttXvySgGSmpPEUQe&#10;UknGKxGR1nTzjOFyiHCO5VaPUuhTjwMWOwl+6FMOPXwpSZQkCjwavZRmNyN3xc2AryQT9ZjIU0Xn&#10;q6BI6yfBAYGvWZhb4vS5WeJSzLbRIcqVqth+w4iX5oZTMwssLjYYG64wPly5MCx889UdKSUq8Fk4&#10;fiJ/+Zv3vWSNWd7ihpJLfD/AQNEa4M+YbClA799327t++Naf+rW3R++5afk7CeN2u/1bd/xdc/7a&#10;n2g8cPTbzzzy8je+mNvO48eOP3nOWrPSjr02Bydj85EfbgM5WjvPa2Pg4FYBhJupW1vdbcPlgwbX&#10;zv5b+/1G0rXZtlolpitfp3YdHhkb2XFzmNbvecdNH7r2HXfcORwHoffQM08u/tG3f+uLjzz3ud/N&#10;0s5p1gcMfq/afdZuw9UW8n/wV/76zXftPPQz2nlVJRW5ydF4GGGxwiJehyPe9ksqiKLjDq2KLkQt&#10;EVJgncO6QoFACETkE1ZCbDshW+iSL7ZRc8Xi6JRA+x7RVK2YO9jLC6KWGAjV5gdypBCR2nBwCxyO&#10;Xjeh3WgzXBsljDyMNQgJouxtTtXXIrVkuUF6gqhaphIHmHaKaeeYNCe3xRgcISXhtir+UDEcOu9v&#10;k9Wn1AJrLEmSIIRA9acPrR7Y7o2oARXjjIRF3LBr/40/KHvHv/jNrx175fTJlY40r3+OqjWq6io/&#10;W4lkuJLdvdkj63QX5185cTLrJbuElFuqWRc4RLF1dm4bplaJmVls8dxLp9Ceh5TFvltstClpyfBQ&#10;uVAABWjZD7x1F96MpyTb6yV6eU6aWTwliQJNq5uy1M2IPUMpUJQjTRUPrSXTSx3OLHfY5mB3KST0&#10;FMYWKlySG5a6CdXAY6wak+SGJMvxtCTUGilEnywWhfLUZkgJCoExlkopwo9iWrnFLLbIz84VOXKB&#10;Tzn0uWpqG6XIxxhzWflQaoVQiuMPPbzQOX/+OM6ZTcju2scAA6I1wJtV0XrPHT/87rv2vvMmL9W0&#10;0yae9GRJRPJAbf/IodsPvuMv3fpj9xxpHD39yIlv/+m3H/vsF06ffukE61uz9QZ1y25CtLYqu60+&#10;tPa1H8TxSHUyrlfrgVHd8vbte0b37D48PFKfKFVLQzoIIpmahEZjIW91ltNmc7F3ZuZYe3b63JJM&#10;/WUrSBudRbuweD7JTNLrdVuJLdqhtgoX3DgKxG5YfjfOd/MB79C1d0zdePBt77p+7LYfPVQ7fM1o&#10;OCLzPKN3skuTNneP3zW5/wO7rvon7XO9p4/e/wlbyM8rz6+2uCt9I9QssZYQjg2NRDvj4YOBEXHu&#10;STwAXyMcCCdwGxM3XxXLcojQQwQeCInwCl+T9BTC0wipMDiMs2gEqh80atOMPMthh8HvpIhm7yK2&#10;4axDaIkXBeTNDFnpD4++0rfqQKaO2HoIw5rGryspqQiyVg/lQEdeYVbOLTLS6EpQlK88BUohpYJA&#10;4yJvtQgqpbzQ+SDBt45yYnDGkWc5LkmxSYbJc5IsR1qHJ/XrOBAcuXOo3JBqGJbB9huvPrztldMn&#10;F1eO1w3K6zo1NRoa2fKZo7e/3Z399rfFJorxBeuAta3Fk6fmTJaigwBzhbPKjbGUw4DKZICxlk6a&#10;F0IoEAcBnlYEWpNbh5aSQCnavZw8tmgl1w3kjj2Pkg+LrS7gKIc+7cww3WizrRpRCXyMtZxbatNO&#10;cnYMl0lSwytzDbbVYwKl6KU5040uDhipRaR5TruTMFwtFTcC1vXLvv0St4PlRg+lBEpLjLUEWjNU&#10;q5DmOeO1GKWGyI3F1xJJ0RRwOZK1omgppTFJZo987eunsla7tcX1y3FlzT8DDIjWAH9GREsC6gvf&#10;+s0nD1cOnbxzzzt3tU0b10/1SfLiTjeQvrht6Lad19eu/2s3jN70oftPfv0zDzzxp19YmDt7dgPh&#10;2jhSw3HxZPp1s70mx/fW9k1ct3ukPr4zD+x+P4v2Tlb3bN89vKs+FNTiarkWBUEYesKT0ioh0qID&#10;xwQ5NrDO1XKTbcuy9sFW0ha9TtcmydmZU51T544vB8PxTFe2Tp869dKpUTO+fK55Yvbo9FPnfOsb&#10;T/hmpnO6w+bDbjdLc9aANzG2e/j2G9/3obuuetdfvm7kxkMVVSEzGa2kH9TsFc6j3GVkJrVKK+Vw&#10;4SZk7o3uFrooc2ikPhz+b7/0P91UCyo7Gzajgsb0y3iZFP13Icj7JESqIgTTuaIjXSGwSuKkQBuH&#10;yAzOWIwS2FKALEfoUoD21LoSSFESMdBfUFZYZb7yC55AeR4KD1cOsCNlMA7TS8hbXVySohF4nkZX&#10;PbIzXdyiRAxH4GucdThjUEiULWIS3BqS5JyjN9dGRRqvEpItJUhPoiJvNVF+7VZzmS3+3isM+qSW&#10;tNHDCz1KcUiCoRcJvDBAxQEyCkBJrIDU2OLgEPbCKufMBdOhKRZNowQi9FA6KtLuc4PoJpCm2FYP&#10;u9RFKIXVojDJO4dyonggyPrPL7bY86LvAJRIrh/Ze9vf+oGfPPvgU4+dnpmb7bLeFL/xOCdpLF0h&#10;dd30JiW3xmRZt5s6cGJ1cveVHdquX5YTQhSlO61ZarbIe11KlVLRRWpt0VUYB3SSNtONDtvrJbSS&#10;6zKnFltdXj59np3jw1SigMlqxFyrx9mlLsZ1kFh8rRirxFQjn06SMdPocux8czXPrRx7jJZDQt9j&#10;bqHL0ZdPs2vvdiaHKmglCzWrX3GfXWrRTRN2jNbwpcRah5SCMFA005RuZhgNPNL+1rOvggcJKVG+&#10;T+P8jDn3zFOncK7F+pyuzYJRB0RrQLQGeLOWD0+cff7rv/3gf7px97ar/9p4aVzPN2eLBOr+BSx3&#10;hmayjC897t71rh237Xnb37hx++3v+cazn/uDZ48+/PXl5dnFDWTLcHFSsQKUH0T+gV237LmhdPuN&#10;Y5OTe4OReP+kmLppR3mqVh2uEfsluostestdPOHj+z4OizHF4u9c0Q7vCQVoIQh12dd6JJ6IcK6e&#10;dVP2h1cR3vB+dEWTejmLuxcxDcuZ9OTJGXP6pVKjnM8tnJ9+qPXNb505f+T43PnTi1xs7ndrynEK&#10;0AcPveXGew5/8Ofef/CH3jXujYpe1qVlG4XMLy6EdiqpUTrg+fPPnj5x/shJ55y3pnwj+d60ZG8c&#10;7+HNLy2oXbWh3Ye37/qAlqokhUCKYk6ekCuE0CKVRCmFc2I1bkAjsDh8JyG39LIMKxy6EuJXYlQQ&#10;FMGd6hI+kyt826L/zqM4QkYxtpeStDvkaTHgORiJ6c138EMNzuJ5Plp5ZHm2rpVzZYumiwlJo0d5&#10;RxVdCkhOLtI53ySeqCJ9vT4Swl0gx9IJVC5YPDOPwRGO1mgpixcGRbCllkjfA637+9og+wv95dps&#10;nXM4a8D0GYsxCCnQWqHKJYQX0m63sWmKJxW+8sA6cpsXJ1I/hmIrCmSdI9Ae1hic74sAOTQ5MVmb&#10;mZtd7hOtFZ9WtuH4E0GlciU7cGN5frUcL7UWfqnkS6le1+hM54oytHMXswbjHL6n2D5c4vR8k6PT&#10;S9TLIZ4UWAfdJKfdSylVK5TisAjNBUZKIbU4ILMW5RyB1iS5YWahQRz57B6r0ktTcufQQqH7HsM8&#10;N/iBT21ilOVOSpI1qMT+6oZYbieYLGPHSJVSWChyYuX/OsAVp/nKZ3ktJ7uQkrTdcbbd6XFx6vxm&#10;No0BBkRrgDcp2ZKAfOSFr3/h97d94ppfvvfX3hHoiNQkfV9pP6FbSFKXk/WW0MLnA3s+fODGbbf9&#10;/S/u/uydDz//1d955vn7n1tDttZeBISUUl1/4O27D1x9y/U7R3ffPi623ThuJ7aPjY76taEhsmZK&#10;b7lLOtujnTdAg65qemkPlzusNZjUoAMP6fUvYGJlgTck3QSbO7xQkecGW3IkOqEz30bjMazrUHXs&#10;rE/tEkLuWj6/SGuqmd8Q3f6h48vHzizNzR1xC/mLXz72B4+emn7xHOs7EuXIyGTtxsP3/OBfuuXn&#10;fuzaoesmjM1pZMv9+3e5oQXIEfkx7bzJ1x7/o2fnF86d7C90yRpF71Vfd//W3dfzb+57+nJlw3UN&#10;Du9/57vH6kG8J8LznBRIJ1bLWlLK/vsvfuYJiXEW1/9MTjpsluGyBCUVOg6hEiCiAEIfITXKgXE5&#10;1pnXzBulEEhP94mIxSGROiYMPJJOl7TXQ9b6G/BcC38oxNUEpl+2c86uEidhoTPTIGklVLbX0JEP&#10;1lHeXqV5ZonOqQbRtjKqvH54tbUOKSQydyyfnkc4R7ijShpJwloVL/AR/VZ7pLiQHXaFS5vrZzxY&#10;Z7F5PxfeFd2I2vOxGrLAEsYeptUlb3bIspTAC1DCo5cmaCH7JHkLBuQsCImvPTrWCO1EZaQ+VKVI&#10;cvc2lA/XdcgmzeYl3//IDde5+aee2Sq2xElPx5PXHR6TSmHzfNM8qCsmW9ahPQ8RBKRufa+ItY5A&#10;K/aM1ljs9Gj2cnILAkc51OwZrzHb6tFKMkJfo6XAOFdsZ6VwFKOB2u0er8wsMjlSpVaK8KTCW3vC&#10;91XRbpYTepodQxXaScZyLyPJLJ4SVCKP4bEKWsoLZWlRKHNJmqGcJVAS+1o9eM5hTU5YioQql3wW&#10;Ftdu8427nwHZGhCtAd5c2DQb22TJ+fue+fz9d1197w237njr0OzyTEGyxDrtARBkNiNPc8aD0eDj&#10;1/3cO2+fuvP6b1/7zQePv/zMV5567r7nWslyNwxLasfk/vrExN5bdpf3v/WOqbcd3rtj/3ikYl8Z&#10;SJZ69OYSltJFZKQwfo7pFj4WKSU69MGmJItdbNo3VI8odKRJl1JMagiGAqQnyTs5eTsj9xVSCfxq&#10;gHUWYy1WpRhp8bSm3WqRLiZgYXRsXE/FO8evqV8z3h3r3rxwei47uO/66Scajz718Etfv689M39s&#10;e7ynsmf/NQf37jv4jreMvvXm8WjC76YdUpsWBGujrwiHlpo4KPHN5z595olj9z+Fs9nrIVivQc1a&#10;JVo/+e4P33T16NQPBEpHuTFIKYpIBSHph1Aj+0QxNwasLQIfFKt355mnEHFAWIlx5QjjySIfyuV4&#10;W+a0XvmbttaSmcLb4pQkzw3CumIQdDkiCH2cl5Irhe9JemebpIs9onqECDRWgDCWvJuStVJUqKnt&#10;HkYG6kKZUAoqU0Pkiz260w2Up/GrIUJLEKCcwLS6NJpddC1AjZVR9ZiwXoGg8GiR5ziKlHdhL6hL&#10;VzrPcPWk68dHyH5XpkOAlDjt4bJiPqLyPEy3R7eXIC34WvdTyS6x86XEmSLKInWGq6d23/SLH/6x&#10;u77xwLdPGmNWfFprvYarN0PS916PIo6O46H6jqk9fhDQa7XWj5B5lbDOEvgaX0p6vQRjo3UuQmMd&#10;QgpGyxEj5eKcyy1keY5WklrkcXahRexp6uWwOFb7fy+lwJicbpahg4DcCdrdlMDTq+XzlX3a7mYs&#10;NnvUKwFKSTzh2F6N0EqtNtRaW5C/tddH6xzttDDPB/3uxNfGsxx5LyEeHvUOf/ADhx775G89nnc6&#10;K7MsN7vRGmBAtAZ4kxKudXdB5+ZeefGbz3zh2Ru23/72QAWkNt38CiuKzqBO3kGh2V8+OLLr0J4P&#10;np+aecfxwz86PZucO1+pVOMdtT3bd0Q7aqUkDtJWD92TuMCQOgslkE6SdzJsIyFLMvyyj18LyToZ&#10;wjmCakjmZ8XMucyQdzJML8fkDpylt9jP63GOoBYgtECHHkILTLOvgPmS3mJC1khQvkZqia56GC+n&#10;kxmkE5iOIfJL3i0Tt+28Zd/tUx84+EPvnF4629M9LbcNbY/H6qOBNNBO2zjcaplws7vQkldiOW24&#10;rz7zmZcarYWTrE9v/l5dFNd2Z2pAl+I4mCjVroqRJVgxgwssheKwmt9kV7oC+0oWjtzkOCmQvocc&#10;KmNLASkO6XJkLosrvStM7q/nE7l+Scw5SzdNC2XN8xBCkJscYx1SaQLlIaWkiyXYVUE2DHkj7YuE&#10;xSxBF0nCbRVUSYMU671YK/PihkPK5YBsuUe+2OuTzmLxVpFPuKuGrfh4QxX8cozFYk1WlLP6vinh&#10;CgWFPlmSG+Y8XvZiu4aYFcbowuMVCE1XZFhf4EclVOKTLDZxzS5YszpPcqvtKIVAqIIEK62RPStG&#10;ZDh+9b6ras8feanJ+iiSdeXrhRdevOR7Nq3OVqG9ApBhvbZ9z51v2ZGmyatqOtjiFEJLQTUKONvt&#10;MddoMTFUA2dXSY1zDgOFSuUsx48co5Mbrjm4j1oc0u70ODO7gLF1hqsxuOLY76UZZ+aXkcCBySEa&#10;vZwT8y0majHV2O/vV0mjm3BmZpHQV4xVSmQm58jLp1BKct3hfQgpMWb955SyOBZmFhrkac7ocBWl&#10;Lv69K2axQmCzDO373P7xj+8/dt/9B+eee/7kmvN9Y0jy60n9H2BAtAb4HhOs1e9zmy++dO6Zk+eb&#10;0/loNKqzXr5l+ODKPb3BYKxBKy0nvG3leqm+398W7PfLRdkG4chsSpKnJAspUT0q1AZABhIZSVwO&#10;tAQ68tGxJk8yunNdVKDJ2hkOSzQaIT2FSfJ1t3RSCZTvkSx36c0khLUQcJjUEtQDdKDJOxlKK/xy&#10;0L/wudX5c71Gj3Q5IRwOyWSKyJXYEW8vbVeTpc5iBykkzuSk/WTvSzhlEEjCuMzDL3956ZkTjxyh&#10;KKNuTIt/I2V+sYFsrQaUvvvud46VCMY96SkrLE6C7RuqJbLvdRNFKcs6pO+hpCKxGakzKOkTVsqY&#10;WkSmQaYWjEOYQnVxrq+C9UfPvOZP4xzSOTzfL5Qca8mzDGNM4R2TCicEXjlEeoqk1cF6PeSwj9ow&#10;mPmSmu3Kzz2BNxrBaLRmI7piGFHkEw5XkVFBLIVzSONQUuJ8D2HM6lxC1ydfeb/V/3Lj24Xq68FC&#10;9g37xeDtDIcwOarn8H2NkZBYg+cp4nqVHEWy1CxUPim2XJQFhWk8cxYpPdCS2Onq+MhY9fkjL60o&#10;Wh7ro1RWiZQqx+4KjrWNESxKaDU6dfONN9W3b6e7uLT6fl4PcmOpxAFjeYlzCw2MdUwMVQsVcM2u&#10;zI3h3EKD8+2UXZNj+FpjjGXbUA2tfWaWW8w0WgTaIzOO3DqqYcBYNSIKPAKvcCKenltCSonvFcnx&#10;xlmGaiXGKhE4i1aK2vgYp06f58S5eaa2DV/oelzRsp3j9NwyC80O24crVEv+6yOd/RiJrNdjdO/e&#10;4J1//1fe/blf/QfHesuNJTaf5LF2SscAA6I1wJuIbK3LnHLW9lLSc68svrQ8Go+OKCHJrzAV11iL&#10;lY7UJGTLKSKsFEN1DQgticdL9Ba7dOY6SCWxuaXb6hCORlRGaphujk0NouIRjUVkrZS8k6NCibOC&#10;PDUEvkZHHp2ZDqZnCEdD/GpA2skwqcWveDhnkVoSj4XIyCPv5DgLKvCwQHumhUkMYS1aVXWi8Qgv&#10;LObmWWHJTEa30SbtpoRhjEJdUWEo0CGpTXjo5W+cW2rOTbP5OJ43Olhws7Kh/pG33XvtobGpe6VU&#10;gXEOJwXGWaTQOHGhECUKOQQhiv9vcWjfR1diVK2EEw6Z5XiybxR2hY/GCIdTxQL/ej6FEAKti9JV&#10;lvQwxiKkIPC8gjhkGRaJ9jU6DMBTdIyBJEMrD2UtqbOv3XAMtFxOUClRGR4qwkXzDCELTxT9XFfp&#10;QIr+caCKhdU61y85FXMd3RWeemvVL6EEzkJucmQOUil8oRDCYZXDVcJCzFrusFrv3QSKIt3ceRLp&#10;wCHEjTuvuv2j7/ngI9988P4Ta9QsvWGRtoAz7fYWb1eITVTT1Uy5+q6dh275sb/81r7O94bVspy1&#10;jNZKeFpxZnaJxXZCvRRR8osYjGaS0uymaBxTuybRuhh5JPthtaPVkGrJZ7Gd0Etzyp6kXgooRz7L&#10;7R7nzjYYLsdMjVSpRwHL3aJLsBJphkoBke/1M+AKNdjzPHbv3o5Je7x4do44CghVMRUgd9Bs9xDO&#10;smusTq0UvmYl6yJVyxiSTptD7713x3dvvfXm41//+os4WpdQKMUbeG0ZYEC0BngDFK2LQu8Wl2eW&#10;G93lrhQKIeUVx+A5Y9GeIqxFNKeXaZ63lEerq6nbytNEQzFpJy26qXqGqFIiKodIX6JCTbKc0F3s&#10;4sdBkcGUJSAcUT0m6+S0zraQUha/X5Nk7ZxsuYET4JWLsMPufBe/5mMtmEZC2kiLmXqBQnuKqBaR&#10;9Qwq9kA4pBIFySqMLuAc3YUO7fk2UT0iiH0uxzVdf3XxdMBCc84898pj54zJmmydOP9GZ2itM8LX&#10;a7VgPK7viNBe7gwGgVTFDL8i/8f1TfxF/g9CYKwp8n20IohLeOUY6Xv41uJReFGsK8ZQ20KaASFf&#10;90BqLGRpWsx1ExKlixBQaw3WFWqSUKqI2Lc5KtDEIzXy5Ta200PaC4ECr21Bd5THh5HlqCghKg/P&#10;CNI0IxPFcVvcSeTF53UX3vpKAvyrmWSyscRYBHwW1S2b5jhh8TxdNC1IAYFGqRjb6uEysymLEbA6&#10;zsdI8HKLNQYlJbH2S1zaDH8l5aaLokP6zzWy66477959y631tN1+3UrWxnMqN5ZqFFDauY3FdpdW&#10;N2EuNQgcvpLsGK5QL4UstbtML7UYKYUEUmNxGOvQUjBeuaBc2v6NVbvdY3p6Fn/7GMNDJXxPMe7F&#10;F34Ph+mrUUIKMmvpdruMVGJGxsZoJylL7ZQsy4tSspJsH6pQjQOUEm8IyVp7vJgsI6hWecvP/czb&#10;zz/73BPtmZkFts5HG5jiB0RrgDcBydqqe8gW66k1xuYrjVKv6u7UWItf8iiPV2jNtlg6vYgfa5Tn&#10;YTNLY36JoBwwtGsE3bF057urSc+6pAFL1sjotjvIIum64Hm+JIhDdEsitCRtZuSdHH8o7JuRHbrk&#10;kSwnhc8ohV7SxWUOFSrCWoBQovB4iKLUFQ9HdJY7zB+fIwhDvHIxaNgmFpMawlpMNBQXfh9zeaYl&#10;XeEvOjVzPGl1l5ZwLtuC1L7R7dgXqQzbxrdFdeFNJsr6ge/hOXDG4SOL+X+rC4rFeRprcvx++ZBa&#10;DPWYRAJ5UhjMVu+TCzO9XPO5rQYrLSovTOU9a0icI/QDAtMvgYQam3ZxLkd0HKaZoTOHyDLIs8KM&#10;jgLfJ/f9YlyNJ1ChQnoST2tsnmNshvMluuLjhKOV9PCcxAecyXCOwp8kigHUuTVYivKf8DzwFM4Y&#10;gv52aJkUXSvjxwFOOFJnCYQmE45MOIIoRClFr9Um63SRFkgNMrV4xiKNJcotVkiyQJN5GheHqHKI&#10;9CTCpfguIZceXRcSJClSWJwWhafHgXWSXIKvL1TzLHZN2akYcC32TdCdnkc1ugRWIJQiVYLc5gjn&#10;8IRCeIXHzkpJiI/JM/ZXJq664/ANIw8//1Rjw6K81jtIac+eiw6s9vETW4118gCvMrHtups++qN3&#10;6TAU3ct0Ll769BHkDqwrLjpi7ZWqnzhXKcfUyiWcs6iVlHhb1O5ivygjz7e6TA5Xiv1vV2IiLpxm&#10;SgryNKeb5ahSidRJut0ET+tVYrUWsh+psdzoAVAOA4RzxJ5HPORjKaIl+hOVSHGsprW6tbKSQIvi&#10;fb8WVQsga7XY+9a31Mevu+aG4+fPP4FzK0PDt4ztGBCuAdEa4M2ham1MF3aV0lBltDYZWmOwr7Yk&#10;Yx3OCfxSQD3wSFoJNjGYnsFkBl8GhKVScc0Wxawwl5nV64IuBejIx+YGmxukp0mXU3rnu4QjIbri&#10;kzUzTMdgc4ftGLwhjfAk6VKPbDnBHwqRvsAZhQ4K87uzrlBJMkOWZeCKcEFPa6JStHpRNc6iY01p&#10;tIQOvaI8dMV3p24lqdoJKbZSDb8XStZGRUt97IMf2XvNzqs+6CPDy9UQhLNIBKnJ8UIPHfrkOMSK&#10;G+0S5SoEKAPWiiLAEwGJJQRkZsiERrgcMdfCtRx5I0WnBl/lZNKRS4kKAoRwmNxgki4yN0ghMVkx&#10;nDgoR3TKKcqT+JGPzR29rEuoPWqjI/SW2mStTnFX4Clcv1FWO4GTEovrh6+CybOiw9IWRn6vEhNU&#10;ywV9FAoZKlKb4aRAKUW20CRrJ6ieJTASU7QSYBQkUmG1IpEOT6SUaBF2PGSjh7UK43v4tRhRKaMj&#10;TcmTpMaAs4XqIaBnLb5TxE6Ti2yLfuCCNFrn8OMI080xSX80UT+WAmtxuNWw1mKFtcV4JGuldXbj&#10;TM6No61elWIKaOn7td333H337jtuH+s2Gq8pLCp3gtwJPOEY1jk1L6emDGVl8aXrD1KCxAhaRrNs&#10;JUuZppErelYUrbWySF0fr5Y4M7dEoHQx6Fmu7whUUmGd5cT0HBY4ODXG3GKDV87Ns2/HKFop8jXn&#10;epE5B3PLbWYWltk5PkQYFCn1iS1Ur5I0jKicupdTkY5YW3R/oKVxgq6VNHLFcq5YzjUtW3gbAwFC&#10;vLpR7nmaUh4bk9d++AduOv/4E/e3FxYbXEHq/wADojXAm4x8Ke15w9XxyanKriFnLcaZV/8k/YQ+&#10;qSTxUFwsAAh6jQ5ohwo0wgmUr/Aij7SZgJIElSKSQShBupjQXexQ2VEjGgnpLvToTHeKC6CCYCRE&#10;BYp0OaF1ttn/ucCvBeiSR2tmmW6ry9COUbTvYYzB5ZbuQps8zSmNlIv7aCUJSiHOOqLRuD8Yubg+&#10;2Vcj/4viwptlCXtHrgrHhnaMn5x5ySsm/3zPL3jrPFr1StW/bmLPAQWB6q+nl7qki37XofMkrKae&#10;903vppA0LzUKUdhicHJmLEIrlPYxWYZCIHNDutzGdhKsKSIbUt/QyXJKUYjMM/JOg0AqSjJAqKJZ&#10;wZoOkhxHF7u8jGpUSSOfZCxClcMi18oKiDxcluCSQtUUsjAoC7diEO+X5URhPJdSIm3f+B54hNUy&#10;thyS5D0wOaEK8azEtrqYVpesk0Du+qXLHGNylJSE/YT9zBg84RBGY/MKkGFFhhdkoLo0mgtkTYgr&#10;Q8TDY0hfIqyHSg1SOAh8hFTFKCO7Bc/qn1MWCKIQEadkxiBtMaNSusLjhVrpBi6aV/piD8o6z4uj&#10;tcrHWvP0ykvQXli8ouOr/xx+ddfOm278kR95h1YevbT5qkhW0g/yHFYZe6OU3UHCqJcRK3fBDdkn&#10;ImvncOZAx0rOpx4newEnej6LuUZKR7UcYqlzZn6ZdpIwOVzBVwrTj5pY7vQ4M7uEFLBzfIhaOcRT&#10;gpPTC7xwcpbtYzXqcdC/ryimJUwvtphfarF9uEylEtM2EGDZ7WfsjRJ2+Ck1z+JLi6TIxS9S7our&#10;3soNWOYkjVxyNvF5uRdxJvFJrMAToK6YcAnyJGHnbbdMVicm9rQXFp/rE62VjL61Q8MHpvg/T0RL&#10;CDnYOv9jY53U7HlhbUd9z86R0rjOeslrjzTuLw6uv7j27xH73Vp21afi1wOccvTmuyQLCcLrxw1k&#10;Fu37SAqfWDgUkZeKHCPta7JWRtpJ8KsBfi3AJAblSUR/FIz2fHxZPG+6lOAsmNwgfUFpuIwO/WKM&#10;S38OH6bw6iC5eETLFW3E4jN2ky7DlXH1wZs/duD4zIu75uZOTXOxSfU1bdFLhJWuU7NGK/VwXMXb&#10;hcFTSmAuk0xtrcUJ0OUSLvZJpEUJjbO2ICxSYC4hiwpRjEGR/SHL6ILM9OaXEY0ukbGYPKEnBFQC&#10;/G1VVDUkKZeQ5TJBNcLI/pt3KSw1YaGNa0u6yzm92WXidhdtLL3zy4hOiqhXSIRAakFYr5JbUZCj&#10;PCs8X1Jh+wZ27cD0wz495ZG5DJQkrFWwcUBiC6M/GCyWpNWBhQ5ez6CcJRGGTlnjjQ0TlWP8ig9l&#10;jS4HaK1JsEgDejkhWW6iujn5codkbgk6OZGU6MUmppmjttVw1YDMA5VbdG7JpSNxbst2i5XSk+zf&#10;BOhSRJ5kmDTFExKXmUIRFEWpTPV/1zqHk6CE1EPVWsT6GaNrFa3NfVrLja3Khj5KVccPHb571x23&#10;jSXddhEodQX+LOMEiRWM+Sm3lLtcFSWUpFklUcYJstUPLi46bgUQS8v+KGF/lNDKFa/0fJ5sR0yn&#10;PqU4Yq+vmZ5f5sjp+YKQS0meZThrGK5GjFbLKClI0pzQ99k/Nc7scotz8w2mFxXa83DWkJqMUGmu&#10;2jGGF4QIa7g+6nBdqcuInxGIgvzmTpBZsUqsNpJDEChgWBvGvA7XlbtMJz5PtUsc6QT0rCCQVxbM&#10;n/V6RKNjwW0f+YEbvj079+ji7GxnE1UrZ5CtNVC0/pyQj1dTgvvz+NnEJneqari2bd/NO++4KlIR&#10;c2Z5HYl4zTKZLV5BeQqspAgRXy2zEVRDvMgn62Q441C+QoWSZCEhaSaIQCKVxAv1aiklaTRJGgk6&#10;8IrQ0pWMIQc2LUqV0XiMCjWmY8BYwihEB/3RKdYivSLg0WYGHWqcfP3XppycdqfBew//0OSxuaNv&#10;+4Nv/vqxXre1vGGRu/QC99rVLAmooBT5kdIVk+fSoYpYAbH10WudQ4Q+fjnGBEVwY+GYKkontp+Z&#10;JrZ6AlF0dArhCvdWOyWZXcD1EiyO2UCj9u1maEcVORRjPY2vFc6AJMXRQhtZND84i6iV8YaGsFag&#10;spySmULPNukdOU08lxEsJnTbKYxW8UbrpFmKrpcQ1iGXiuHPxrfkEmTuCF3x3FYUY2+cEKhSiCxH&#10;WAVgSfKMMBew0MTNNch7CW6oghirEU+NUBuvFeN3VMHeHA5jDc5alPTQUiDqPv5whQyHtBnlZgZn&#10;mrjpFnKpg+20yc7NkyUxbrgMgUR0M3wknq/7RMltSeQlRXK/9nVh3G9YXF6U34u4DtdP9V/lKSAE&#10;N+8+cPMH3/6uxz//ja+8xMWRABduAJYb4m0/9rHVN3D/7/7BZkTeA/S+G6+/5rofeN9t0vPIO53L&#10;HqAOSJ1A43hLpcWttQ4VZUmMoOfEFV+I3Wq5sfh3IC03VLociHs83Yr4brNMrjz2TIwWA6Tcugps&#10;/waQ1cHQKz648XqF8XplfTcokLui9LwnaHN7ucXOMMM4QeoE3S3e92Y/NX0SuSINT/gp28OUQ3HA&#10;A0tlzmQ+gbSrM0G3vpZavDCksm//1NDEtsnF2dmzXLrR4c/jGjUgWn/BCJbY5HqxkWCJP4eka1OS&#10;JZWObzrwtptvu+ruXd3eSsOcfAO2pkM4gRd6BYFqdVG+wC+FfeOoQ0caL/ZozTeZPzfH8NQo/lBA&#10;c7qBnTXE9RjpS/LE0FvsILSkvK1C3s5oZxa/6iOlJO+mdJe66NDDDz0Wzs5jrGFk5xhe4F0Yf6Il&#10;1kLS7GKNKTrsxJqd6F77Z05Mjygv8YHDP3z940e/ffuzRx88wfpW7I2t9bxOwrWuI2xy20TsJNpJ&#10;LjjsLvHsQin8OIbQx2kHucMmGZ7nY0Xhb9rSouXAaUkuBXlucM0WeqGN7qRkvsPbPUFw9TimJnFG&#10;kucWTxQfu5fPc655itw0oWcRBHheTL06Tq28DaTE9z2sA29XFX9sP5zvYk4ukJ+awZtZwqUOEXuI&#10;cogKfXKtsSYtStBWrDJ9pTQOSzdLUOUSfrWEkcVxGQkPl2Xk88tkix2QkvjwLrxDO7A1D2MTjDCF&#10;ib1PJgUCjMTkAq0EwstB5ig0yilwPi72cFfH2EPbSJfa2JfOYk/P4aaXCwP/eB1CTbfXo5clRN6l&#10;09mlAyP7k6HLIWQ5ptHB73uPrHUUDb6FT8tJge3Hq8R+GF2SZPWPkMnR8a2IvFpzDHtjV111cPKm&#10;m3baPL+kmiUAQ1/F8jLuqjbZH/ewTtA24nXLLgZoG4GWjttqbXZGCQ8uVTjWCwsFc01Z7lJ5shsJ&#10;rgO6VlJRhtsrLa4rdfBl8TP7BshFiSsaffZGPca8jAcbFZ5uRxjAu8S0yILYS7yp7TsO3XLL3mNP&#10;P/MMF3u01qX+D5b1AdF6s5KszUo9mwVOrnxdebzZ7yC2KgUoQA/XJ29+67533T4ebRMzS2cuPcT2&#10;Us9uYdUgsjJLDoNUgrge0Z5r055pkddz/DgoLpiZJWn2aEwvIoREKw8d+ZS2VUjmu7TONVdfRIaK&#10;qB6gPEXWSektFxEOQgiEcHhln3AoQmmF1h7d6S4NliiNVhCeLLwfuaO30MX2cuLREloqXLLGkyUp&#10;ZtrJV0ejBQKLpZ002T9+2L/r4HtuffnMs0/0us0nN7kgvhGqltigkKm333TH5L5de98tjfQvOlo3&#10;UaR0HCHjACsd1hbJ57I/d9AqUZTgtnpxKUjSFCUVfmZpLTXo9nrE24apHJzCTlZBOQIr6HYNjd4C&#10;r8x/ixdPfI6UOawJECLGyh7OtpEux+ZQ9sbZu+0t7Ju6nZHaVQivQhpDtrtEPDVE6eUqnaNnaU+f&#10;pzY8BJ7G+QqqIbZhkD2Dr4t4hEQatC3mIWrt45UibKDJsfjGoVKDm22SdDpkIyVK1+zF7q6zIDIC&#10;upQU5CZhubPE7NIrHDv1GGdmnqJnZ/DCDOFl2I6gLKfYPnUdExO3MDJ0DbE/jo+HxqKHy+S37sMM&#10;lUlfPEcyvYjsWfzxGn4ckriMLeuzojifRJ4Xgb2KYqZhGJD1MlxWdFaukAkh5ZoyOAhrCZX2fc/T&#10;aZbJS5CtKylN66n9+yenbrrpxnh0NHB5eskD1zhB1wh2BQnvGV1m3MvpWYFxr51kFWPBxCpBEjgy&#10;WzQXjHs5Hxpd4uFGhUeaZRIrCKS94pNrpcmxYyWTfs676g12h116VtK1YsOisPI++ur8qziF+0MG&#10;6BhJpAzvrC9T1TkPLldIrCTc4j07a8nTlOHdu30ztWNHqVwutVut5mUUrQEGROtNB7nh4rL2Zxtv&#10;eq6kZf/NRro26yDyhJDxLfvf/ra37r1nX7u7jMFeQUjnBbGEHFzqirtbVXR/ERSdaCvky+YWYSVR&#10;Naa30COd6ZGHKWiJ7aeN18aHMD2LMSBzgxd46AlN3k4xmSmUqkpA48wiSbtHffcI9XpMd75TeLNi&#10;Dx0W42FNavA8n6HJYZyCZLkHmcVlDps7ZCApTVTwq2Fx57+yh3MLqYNe4U52/agBoQTuCslWalLy&#10;NOHd133kqvue/9PrXzj26Atc8FJ4FMLEyp2nY+tl9kr25TqFcqw+XDMCLbTEZWLrrsH+Z/GiAONJ&#10;corONmkdWiqEsxgnV0ccba4EgO9rXKtH7+wiMs8p79uOd90UackvmJ/LOD33GE++/HlOLz1KO5sn&#10;SR1kiqFyiTiA1MSYXGJdkQbfthlPnb6PJ89+jWppJ7fu/Tn277qWWAisBrdvnLheJnnsJZJGGx1p&#10;RDnElgNsL8Hv5Hi5wAaKnnS4NEcjiOo1ZDmmK4r7ImEtptFmIW0R7Z9k+Np9pFrgujlDvsBpODY3&#10;w5Mv/x6zi/fjrEIIg65oQhGT54I81ziVsmjOMX/yFN899nmiYIwDO+/k8N73MFG9Bm1lYcS/ejuy&#10;XqX79EmS+RZySaIoEfriMgt1v/tVSZTvYW2OUoXi10tT7OrFyhUyqXVFLMnKxcuhpJQbIx02Pnhp&#10;qTDEP/Wbvy22ulaYamUq3jG50w9Csq1CTvsXxZ6DnWHC+0aWGdM5HfNaFCGJkitNHRbnzOpUAymK&#10;blFF0ZmZWIMWjrfVmvjK8sBShcQK/CvwQIn+SZhYya4g4b31Zbb5GS2jLpRvhez7lvsNJP1mIYFc&#10;//+suSzxWtkGqZV40nJ7pYVw8O1GdfVnm51wCgiHhvijZ58d37lr18gLzz234Hmel2XZxiDaAQZE&#10;602r9Gy8uMhLHLh2i8ebWeXadPjw2MjOO+697iO31byamGtMo4S6si2WOVziCiIyrhGTPnrKQwxp&#10;rC/Ak0WSgwFSi+xY7KLBP5uRn+qSzyaYzKGqCq9aJLM3zzVJGm28sNrvl3N4FR9fFOnbeZqRNBOy&#10;TkbWTvFCn3A4Bop2d2eKZPi0k5B1U+KxmCAKyJazIjl6RKOnArxdEXrMw/hgPVEoWEUqJrIDbjEn&#10;n05xp1PcfF6U0AIBnrhkQMPKHMhWt8Gu6h7vpl13Hjx++rnxJO20WJ97s9IhZF7HcbKxDCwkwqsk&#10;CKXASoknBAaLE0Vuk+qHbCYuxy+XsLEGDdr2n06r1XqmwqKER24MqckJhcZIR17y8ZOiK7HTy8gX&#10;l/CVIzx0AHftKC2ZUsax1D7K1578b5yY/SpDcYUhdSP3HHgvh/e9l053mRdOfZrTMw8xO38CKT2c&#10;VliZorTD0wLPaLLmSb7wxP/ExKkbeeu1P8GuodvQOoOxiPq917Pw3PPUn12gs2MYNVwmGqogcke3&#10;2SVJQWuFZ6EbgK1oVJ7gpCIXgmxmAdnJ8W86iL9/HJRBA87XnJ5/nide+o+cm30aIS2eChEyxmIw&#10;aQslNDKPsGnK2NB2to2+G19VAI+Z2SMcP/4nPPfSH7J7x/u566afYjy+ih4OtpWJor20Hz9Bd7pB&#10;4CRyokSiJd0spZoWQ41zAYFQJFmGVZKg5GPyHNvpFobtclD0l/Q66E6O0JpcFk0JQkkEllhIcuHQ&#10;UgWVuOz1kkRcSs3K1g+X3lT59sZGD/rbt1/la01izAV/5AZVKHWCUW1451CDMS+ja+Wr6q1ZCUwu&#10;1MRFWr05OmmDzCQYMiQSLQMCFROHQ1SDUQKvghXFPM/bSwVxebBRJnMCX1x6KLdxgsQJdgYJ76kv&#10;MxbktE1xoyGFh3OGbtqgmczRSZZJsja5SwGLkB6+CIiDOpVwlFJQR0m/iNhw5rJndWolgXDcUm2R&#10;IHmoUcL0N/iGiwsmzzCdDnd/9KNT7T/90uQLzz33inNuI8kapMT/j0i0/uXXfurP7Yf/e+/+zYsW&#10;rcpQqH/61962e9vu2ltnTzeP/4f/+evPp718ox/LcqEWbtY83Jqv6wjXv/zaT7k/w8/GZneoSuv4&#10;+l23v/vGHbfua/daRcDjpS6H/SBT1yuIh7opRl8XIbZ7uEghtOgbdN2aXADXT+8WKAsqd6jlMt7p&#10;DPdiF3sswbYtMpJE9YjWdJPO+Tal8TJSFjPcpJJk3YzG9CJBySeqR3TnW9jMUh6r4Iqpv0U5q92j&#10;Nd8giEK0KBLg/RtixOEYtctD1tSq+V0512fR/fcqCu+OJcC3MbJpMCcSsue62OMJdCyE8tK+JwSZ&#10;y7Fpzq17377/ROe56x94+KtnuLhDaOXCeNlsrX/5tZ/abH9edOw6t7LRV9KUuKjt0FhbfH4lL9kt&#10;5vqqj1AFETXO4iEhyehhiRx4s2163RTv0BT66jGcdJQQnJ37Lg89+Xucbz5PoCuMVu7k7df/DYZK&#10;I1jbJI5r3HLo59gxcSvfeeo/sNSeIbMdyBVKDAGGRC6hI8tQPsnywjN84+H/l7uu/VWu3nEXUji0&#10;Zxi96jCd9nHE7BJeOUIGAU4qTFgoITp35L4kqpYJlIfVkkRBvNClnWa4/duo7h5GKNdXTbo8/coX&#10;eeL5T9PLZ/G8MuDhpEYS9wdRezjXQ+CY2n0Vtx/+CbbFNxclchTdfI7HX6ry1Itf5ez8fXz5oee5&#10;7aqf58DUPaSpQ1cjarcfoPHcadpnpqktCfyhMqHTdAODNhA5Re4s0lNYY4vMLFnkv9m+ciWEKEqF&#10;cu0AnMveZIlNrgkAjCw1Lmc18MZ2bN9RHh0Nsyzb9CqxYliP+8rSpJ/Ts/KKy4VSSKTQdLMm862T&#10;zLdP0e7O90mNLG4CV/JAncO6HCEg8ioMxTsYLu2mGm8jEJKbS00SA4+1yyROEGxBthyFb2rCT3ln&#10;vcmon9M1qojecIal9llmG8dY7JwlMZ0LRLB/7lhXKG1FeTqiHA4zGu9ipLwb34uxLrt0xEqfmIbS&#10;cXO5zUKiONILEZvFPziBUhI1OjRybnF+CNB5nm82Wkm+RqV8gIGi9f0pqTUXe1JIMRRX/J/cc83o&#10;yK998iPfnn5l6aHHvnbihWe+c7rRXk7yNQpWvuZhWJ9lso5w/b13/+afCeFaUwJdeej+gu/v3X/N&#10;W+++5gM3h0R0slYRgLj1ygu9YgabPhzivaWM2BUgtMDlIExRdrtQaXLrK1XigjlbjmjkuIe4IcIe&#10;S8gebGJfTtCepjJRpXW+ycLxWYJKiPSKwdBpO8EreURjFTxfonxJZ65L1kzx+nf4eS8ja2cEYUA8&#10;VMK7NkLeHKOmfPDBmeJBZjcY39e+V9dPQxe4ikbdqJHXxrjjCdkDbfKj3YJ8+JfomBKCJOuyd+zq&#10;kau2H97/AF+NgC4Q9EuH2Yby4asNMt1MiRXW2fVvqj/YW2x4diFkMXLocm35xiKVQoqivKiMxc8h&#10;CwVZtwfdDuW9e/AOTZJ6Bh/FkdPf5IHnfptebxrrGozVb+H6q3+QUhwDGVLEq29/W/0Grt33c/zx&#10;F/4123ZoKsOWVrtN7gKErJG5NoFYJpZDpEmDLz3yKxjz/2X/9neBsPgVn+jG3XQfSjBzy8h6GTVc&#10;IpntEuYCZRxZyUMOVSAv0t/9riNfaOLtHCO4bgoRpP2ZdYJvP/0Jnj/9e/iej7QlnJMgc1LTRYom&#10;vo5QQK9rmdh2kNsO/Tjb4hvJTVaQHaUI9CgHd/9leik8f+qPaXTP8sizv0m7fZ6bD/1IcZGIFeVr&#10;x2l12iQLS0SliDzPkWWv8FelbnW0j9Rydbj7yggl54qbD+l72CS75JHTJ99yw/HCFQhM69Tv+vj4&#10;0Nj27dvCWg2bJEVu2YZfzlwxOeC6UoerwoTMFcTrykiWRjjL+cYRTi09SztZQCmfoWg7Q/FOysEo&#10;kS7j6wjrLL2sRSdfYqlzjoXuSc4sv8D08suMVfaya+Q6qmGV22tdmkbzXCciR6A2mM0lhSerqnLe&#10;Um0zGSR0rYdSHq3ePKcXnmG+dQprU8rhCNsqB6gE45T8IQJdAlGobr2sSaM3w0LvNI3uDIutM8w0&#10;jjI1ch0j5d2F0mfzS15aUyOJheX2Wpt5o1nKdD8P7kLMvJDFTawLQg/PL7F5o80gHX5AtN70ZEsB&#10;+uTz843t++pnS9Xg3tpIdFOpGvzIxO7aA7e/b99jT3/71GNHn5xZmH5luWNym/bJVdZ/rCVdWxKu&#10;7yPZEpt9PkArpYIbdt963eGJG3ZkJiu6by4RBUDHIocU8u1V9C0lRAAkFte9wo+ywmxcn2pQdEeJ&#10;QyF6d4B9vIN5qIladFQnqvRaPfK2wXQy8ByVySpeyS/a640jqJbwopBkqUvWLi5iSknCeplwb4y+&#10;p4q8PgJVKHB0X8VWc6z0guMyisHLh2K8XQHiwRbugSa253C+uKBJXaRqZVRkmcnynt27916998Tx&#10;lzpAjyJgMF1znNg11/3LWtgvVT68oGj1eRKuGI68Qq6cxUnAUwhfF0rjpcxnSl1w7yLInUUJRWAF&#10;aSdF7xkluGEb1gMfxezMyzx+7A+Zdc9SL42juwFD0Q62lW/u81LT/2DLCAIgRJuIx7+1zGOPPsBV&#10;B0Le8s6dTB0YRgQxzpRJ8jlC3yFdBc+kfOuJf0GSL3H9vg8Wi1DJQx2aInvsKJERpLWAsFeCmQap&#10;c6i4htCSnBwjHPrsAt5wCXvtBAQKiMhMymMv/C7Hp7+GVBEmr2CtwfMtSgZ4UmFNm6VzMxx5dpFH&#10;HjzFT/3lG/iht9yIw6GUxTlLbpfQskQ93s5I/WqC6RpIQytf5KFXfp+eS3nr4Z8hdAaCiPDanbSf&#10;OYm/3CYbCtFZEfyaaEdgi5mPRhXrpe5nZBlTJNQLJfA8j0RKXL51l7Bzm5PyjURrdMfkpcrSanzX&#10;1ER9cmJMeBqTphe9Tt5XhqaCjBsqHaQoyOuVHMJa+mR5m2NzjzG9/BJlf4TD297LnqGbGS/tRYjg&#10;kidrM53l9NLTnFh8jOnGCyz3znHV2FvZUdnOHbUeC7nmTOJTUm5dy3jiBFI4bix3uTrqktgAJTTn&#10;G0c5NvswmekxWTnEnuE72FG7jpI3dEl+mpo28+0TnFh8jFcWH+WFs19nsn4tu4dvwu8PnRdblS/7&#10;C8i4l3N9qcP9jQqZEwTiwjxVB5g0p1SrsuPAgTHf94M0TRWX7iodYEC03nSKlgT0S49N9268Z+fZ&#10;uBKkQuBrT+6ojcYfq43GH5vcU3v8tvfseeTZB8/ed9+nXzzSbiTd/sKZrlEr1ipdgvUeLvt9Urc2&#10;+s70moc/ObVv97U7bru57g97xuaXSLUE2jlqd4j/gTriqqAgLp1X12kj+p2MYo1zwDpwTYv0BPKu&#10;Emq3T/qlZdxLCVE1htE13MOsJwWunyQfjZWIpIC8aOuX+32891QREz6uY6FblBSFWNPmd6FhqFAI&#10;LvcBrINmjggF3jsr2AlN9uVl3HQKoaLfW79eDHKGQEXsHd0/Nj4yvuvE8Zde7itaQf8YWUuy2HCM&#10;XIm/YuPFVGwkWhuTSISQhalYSfD7+WGXIlrCIW3/jkEKrBTFAd3ogq+wu8fIfPBwnJ87wTee+nVO&#10;tJ4lLI8grMRlMaGtEfmKtAdaKqR2IKpkeYbWhtgboh5WSRY6PH9/m+cfXCIet7znh27klrv3QqlC&#10;z7SAGlruILeLPHXk19kzfjXD5QOYXOEmKpT3byc5M4+u+agoQkY5qSiaJISwJL5CtxJM7MOBcUQp&#10;oJBiNS+e/ALPnfxDEpchZBUQBDogUJas2+KFJ5b49pdnefn5BibrMjVVZ2p4T7GFU4FTGucM1lRx&#10;vkQJGK/vJva2sdQ6gwwCWvkZnj/xOSZK+9i34x30uuCPVIj276Dz1AlCWcbkebFPpMTlOUJLhLMX&#10;xGC3obQbeKBXZlhu7YLqHxeXXHyjffu2JFmAHNq/f1tp28SoMP1ZjGvUUAFkVhAIyzVRmyFVlAyv&#10;xJflq4BWssiR8w/Q6i1wzbb3cO2291EORrEOTi11eOz0cY7MLbHQ6dHNcwIlGSlF7BmqcuP2UfaP&#10;jnF4/F4Ojt3DqaUnefLc53ju7NdJx+5g3/A+bq0lLC4oulYS9ctxK4GjB8Me15XaRTnQwanFp3ll&#10;7lFGS3u4YfLDbK9cg5IezsFCO+XE4jInlpostHsYHGXfY6ISs3ekxlS1zGT1Giar13B42708M/0F&#10;Xp5/kF7W4MDYnURBldT0tjyZrSu6pw/FPY53A17pBVhZWEgvlEstSnuMX7V3aMeePbXjL700z+Zh&#10;tAMMiNabmmzpEy/M2U4rbQ07lwoh/LW/WKoFN5dqwc0Te+o/fOu9ux997OsnPv2F//LUU321It3w&#10;UBtULruGeL1h6tYKcbuUStcvFwZAGITl2kht6prxaMd2X/t00/YWt1kOUofaE+L/UB2xJ8Q1DGTu&#10;sqeyA7QQeFL01RBH7gy27w8tbEIS35NIB3kP8p0e+kfrZF9o4J7oFFtJX+51HLT64Y13lPDeWYGS&#10;xDUNnhMorYo7QWcx1mGcw/WDHrUATxajWnLryPukS2x1hPQc+CCvK+FHmuyz89hzGS5WF/2RoPDQ&#10;qE5QGY5HJ4Cor2atHA92A9Fa6/N7NYRrq5pRPzBWrnpEiqR4gdAS6emiFrHFqCUBpBg0RUaTBYQn&#10;ybMc0+vi7xxDjFbAGXpZk6fPfpmT+UPE5ZjY7ETQoGfn6bSWWFw4S32ohiDAWY0jR6kcgUdzucWp&#10;oycJpCIqe2S5I110fPYTz/PCd1u89+O7GJ6sYDHkxuD5AVlPct8j/5F77/gVyuXdKBzsHaPbWCZu&#10;dAjDiF7QQSkFge6HeyrsUhd3aIJ8R43QGZTwOL34NZ498Wk6vTZeVAGRF+Z+IqZPLPLlT73Ii4+3&#10;CAKPsUpObnrMT5/jzMn5fmnPkNoOWA+l+qRcCbKshXAGLS3OSurhDpqNkzzw/L9ndPQmypUaOAiG&#10;YvKxMr3FBv5IDR+BS3O6wiFzg1b9mY2rfkJW51BKJXFaIzZRmC6jbl+E7ddey794/4e2DDXedvWB&#10;amXbeMWkab/pY/25bpGMByn74nT14L7ceeupgFa6yIsz30Y6xbuu+kWmajcC8Pjp83zi4ef5+rEz&#10;tJKMNM/pZTmhr9FSFl14UlCPQt6yc4Ifv/kAb9u7nd1DtzFe3s+TZ/6YowsPo5Tl6upBTkeKJ1oh&#10;RggkjsQKhnXO9ZU2dU/SMYLTi89yevFprtn2Hm6c/EF8FQPw/Mwiv//kEe47fpaZZpt2mmOdw1hI&#10;shypBPXI59Yd4/zoDft574Gd1MJJ7trzs+yo3ch3T32Kl87fz8HJewhUSGazLa+Z1gnKynAgTjib&#10;+aRWEK5l2P3jKx4ZKdXGRmNeemljrMOAZA2I1psaqxeVXjuTy3PdxuQeuyQDVd7sl71AjY9NVT/0&#10;np+49u7b37vv0Se/dfIP/vjXH3t0DeFK1ihcKRc8XHbtefVa1a1NyNXGu9a1d6TeGjUlqg9P7Bsr&#10;b7+p7o2MFg13dn0KfD+/hwzkuI9+fx2x3cf2SdblpjNJIfClJHeOuV7KfLfLcpLSznJ61iIAT0hC&#10;pagFmpFyyIgfEnQkashHfKhGJsE81S5GWvhyy2FwrltEMeg7y+j3VEGB7DkCqciwzHZ6LCQ9FpOU&#10;TmZI+51AnpDEnmYo8KiHIUNhQOBpcmMx1m5NWzOHczniKh/13jrmM4u4hkHE8iJKlPQ6VPx6fNtN&#10;b9v16HP31efn5pP+cRGzPlRQ9I+TtZ2IbuMx8nruIiQUCemu3/6vZV+U2JxaFncDjlyCXnk7Blwv&#10;RY6UUTuGC5sXinOLRzgx91V8rSnJGHrzeOWYdlPxpS98kdbcLj76l34C51KcsEjZ7B+Kgmcef4in&#10;nnmQSjnsE+CAWHpY53j5qWmST3b5sV+8GuVrnJAYT2MxnG8e4+XpB7h23wTaBphAUd49gXhlAecE&#10;SajwTEHojcmJcksv9nCVgAiFdDnGdnjh+IPMN14hqlT7xmaNFpLZ00t87jee4YUnTzM0Ui1mOnYN&#10;2i+x3FjgyaceIeu28KIQhMDTIaKvkPV6yzz15CMcf/Flpq4uFYO6M029OkrPJjxy5Hd4x40/hRYx&#10;xD7BjjGWG68QO4FwReMBvsYmGf4KWXa2yMZCIKQq/u2pQtG6PBUXl/k3w7t2bmU3EICqb98exfV6&#10;kOY5aoO3L3MCJSx7wi4VaciuoGSopUduEo7PPUrFG+UtO3+SWjTJTLPLv3vgaf7Tg89QCwL+2p3X&#10;8t6rd9LOcv7k2eN86uljJMYS6qKM2kkz/uSF43z96Gk+cHg3f++em9g7XOctuz9OKRznyPy3KGmf&#10;G6uHOZNYzmcaLUAJuDrqsivMyPCZabzMbPMVbpn6GIfG3olAMt3s8l8eepbffeJFZto9Yk/jS0Go&#10;JKmxBL7k/Qd3cs9VO0iN4TPPHueXP/V1bpsa5x+9+zbu3redPUO3UvFGePj07/Dy3EMcHL8bKSTW&#10;2S3JlgB2BQkjKuac8S4y0xvrqNVr/sjISLChZCi3ULsHGBCtN52yJQG1ONNeTnv5gheoqUv9gdKy&#10;MrStdM89P3rw1hvu3vnId7/6yu9+/hNPPtEnNysLq+qTLdEnWysKxmpC+JWqWxsW3c3ylDYdBNtf&#10;2WKgND4yeWDX2N69Q+FQZK3Z/GxPLFQU6l0V5B4f13OIyylZQuD1F4WzrS4vLy1zqtWmk+dFWrOU&#10;+LLwmmTWkeWWDIuvJduiiL3VCrtdmVLdp/PeGmnuMM92AIvYSLYKkwUiA+8tJfR7qghf4idgpeNE&#10;s8lLSw2m2z16JkcBgZR4qlC4cmtJTGGKD5RkPAo5UK+zs1pCK0Vq7eb+JQEiK3xf6lCIXqpgvrxc&#10;GOz1hnZ3JQmDkhCp23fo1l23v/BU8nCnkbhuO1t7TZV9ci7XKJ9mjeK1lnS5K7+Iir5apdavrq7I&#10;/ini8LcehugAhcQIQ27BCofMcmSaI3ePYWsRFsiyLkdPPIxdnqYeDNHt5YjSaVpJzDe/1OKz/+lJ&#10;vnbNOYZrI7zz3vcipMSYIZSS/M5v/3d++Zd+iVrVJ+u/J2MTsF08mRFoyckn4Y/+8wv82C8fJIyG&#10;SG2CiRy9TsKzJ77K7om3Uy9PoRBQL9NUc8StduHhyx0dY/B8H9lMUFMj6FIZ4yxWSk68fJzZc3Pg&#10;fIQrI2WHIO4y+3LAH/yHVzj+7DJDw8PkmSVJUkKvhlKCkfEOjzzxNf7zf/0v/MJf+5v4uoxxDukU&#10;QsCn//CP+cmP/23e/o59fPyXbyEYTcmyHi6rkWUwO3M/jYUbqA7fgBElVDUm2DGGnO1iJWShItC6&#10;SNzPDM7Xq+NjVsYqOVtkpEkpeSN8z9r3L6XyC+V5npRKblZod0BVWab8DCkczl5OVCkysE4vPEFZ&#10;jXLT9h+iFk3y0uwS/+eXH+YPnzzKoYkR/o8PvIUfOLxn9a9umBhhOAr4V995BuNFBJHEpCmBUhhj&#10;+b3HX+K5mUX+7w+9lTt2buP6iQ/iLJxbfpxdw3WuLe9mccnQtpp9QcLVUZdQ+pxrTbPUPst1297P&#10;obF3F4ramVn+yZce5runzhN7ivFShEMgfZ+eEyhn+OXbDvILdxwm7kdj/PhNV/PPv/44//rbT/Iz&#10;v/0l/ud7b+Nnbz/MSHkPt019jCenP8vZ5eeZGroeZzPcJmRrpXOzpgwTQcp05pE7gV6javlKk/qB&#10;zn1/46DwLT14AwyI1puxhKjmzjSbaZIvlQguazUQAqW0rA5PlN75zo8duvbwHdu//sCfHP3j73z2&#10;yNE+4epyoTNkReVa8UByJWRrE4K1kVQJ1psi147OCPtEqwSUd43t2LdzaOeoJ31yk1+kZrle0eXk&#10;31hGH45wub1ACy+hYmkpWU5Tnptb5FijiUKwq1LiQLXE9nLEcOwTKY1AkDjLci9lutXh5eUmx5td&#10;vnNuhqNLDW6eHGNyNEa+u0bStJhXekUYqlyTXpC7Ivfq6gh5dxURaXTXspxkPDE7z7HlJrFWHKjF&#10;7K2W2R5H1EOPUCukE/SMYbGXcbadcKrd4lijyddPn2VnpcxNY8OMREH/JTaZ9SdBZA6hJf4NJdKz&#10;GdnjncJ57K/xa0mHJzSe1GP7bxj/yanr/FubC91Hnvr2qW+cPrJ4dsM+WmuSX0u41pIut8mxuopO&#10;nqTaOGeUwJdeUTK1BqFUcaD1F+ow8BC5WZ2Jt+U+dQJri65DpEDaFMaHcaMVVlKXzp5/itmlxyAU&#10;oEe4af/7uOHqm/j93/stHvvK/83OiTrL8+f4O3/jZ3n/+9/P7j17MMbwzNNP89CDDzIxVCpKfP2z&#10;QPezNS0eyheUJJx+ts1TX2xw8/sFMtBkxieKNN1slpnmk5TLO1AYUs8gR8tks20CkyHCCmVjSEWP&#10;VpwjayFZJAjTDOclnMu+SIsj6KBM6pYIkOjlMb75O0/xyvNHGBmvo2SEtL2iBEiXTpajZYmlc23+&#10;2T/5NV54/GF+4Rd/iQOHDnDu3DS/+8nf4A9/93e5eqLO6WcbfOszZ/nRX7gOE0RkpknHzdDI4bET&#10;9/GOkTuQtpjxGY6USc4v4vsR2jjSTg9PK2ykUdaSK0nucrzcgc1xvsZYi0LgWUnXF+TWYPMUz4H1&#10;PRJnrni1tesHql90A+fsSt35YmLgnKCmM+peTu7EJcuGgoIcLnZOg5McHr+XoXiKl+eX+d+++BBf&#10;fPEEQ/9/9v47zLLrLvPFP2utnU6qUzl1VeeoVgdJrWwrWbIt2RgbGxtjA2PGA0MYYBiGMDMwhpl7&#10;L3NhgLmXODPg6wHbGIONkyzbki3ZyqGlbrU6x+qu6srh5B3WWvePfar6dHV1kGEY7u+n8zz7qe4K&#10;Z++zw1rver/v931zAW9aN8Cb1q266G8D1+HONvijL/4Jh8amWX3rvbTtvg2nowtRr9Al4JXRCX7l&#10;K0/xu+96MzsHe7h+4AGi0Qpz1RHW5Ns57HVSrafsW39GUEnqLNTHGWy7jq29Kch6ZXSKX/rSU+w7&#10;P0131sdxXAgCiBqUTxzi7ItP8+at63jn++5YAlkAOc/l+3auZ9/5ab5xdIT/81t7qUaan7pzBz35&#10;jWzreYCD049SakxQ8HtS49MVgKsGAmXp8xI8aS5pKrCAK5Vw0gfnsia0vNF5+AbQ+kcMtADE1Gi5&#10;ETV0zVqrhRDXdJ6EEMoLnP5VGzu+76GP7Np9/R1DX/rCH7301YmR0mwLayFaSkUXjXXfBcBqDSxe&#10;vi3qshbLhpkm0MoNdq5b15Pt78RKkla7lUX1WAxyTYC8MYdRIK4iAVFC4CvF2UqVF8an0Trhzr5O&#10;bl3Vy9pMBpkYkkpCNBkS1aoIISjmXIY7MuwaLGCG+piOI16eXOCpsSkePz3KrkYXm4c68d5cpF5K&#10;sDMxIu+02DhbRL+H8+YCXp+LqBtG5iq8NDUFFt66qo87V/XQF/ioZog1scHUUxZL+h7r2zPc1Cmw&#10;so/xMOT589M8MzHNo2fPcWNPLxvbCwgBsV0BbFmwoYZAom7Ko0djzGSUlnea6lVjDBhBZ2bATnjt&#10;Gddr7O5b3bZ7y57BdzVq0b5TB6YfeeQT+59vXiNvWbk5WQF0mWWs1kU6LkdIaZRo+j1dXt5lrV0S&#10;WF/zg2ENQliUKzFSNW/YkNnaGeYroxQ7erj5+h9mTc+bkcT88Pv/PTmzmV/7lZ9NtXHG8KUvf5k4&#10;DLEIPM/DdZ0LIGul0qWxWKNJEs3eF0+w8ZZdtA05lGsanARhNRMTp1nbXcdxAzwlCPp6iaZHiGyI&#10;tAmeFIhYk+nqRBXTTDnpukzOH2dsfARtJb6niSIHz/c5+NIYI2fOEwQKR/pYq1OROuC5LkoptNYU&#10;i20opfja177Kpz79GWphjHKgI5elo9BGtVJl4/Zt/Muf/o/sufVeAKbK4zz9yp9wavKrLJRG0TbE&#10;Fdn0CfYcVCZYKu9eiAs1i4u5tKFksdvfmlQEb8xSSoNY6hxObw8pJI5U0nWclYiTaykzLk3axlxK&#10;Uy0KuBWWDqUJriGMRgiBNgmV+jzrOm6mv20rs7WQ33viFb59fJSOwAMpyedyF4GYJfAfh8jxszAy&#10;wsjIEfyvfpr+d32Y4h3340hFN3Dw/Bz/6Zsv8b+/4w7WdLSxqfsujkw/iqfHGPA6CLVhOIhxhWCs&#10;MUXO62ZL110AnJ4t8ZvffIlXxqbpyfu4no/0fEqvPMvEw39FZfQkAG1tb8VfwbKhr71IZyFHm+8R&#10;J4Y/fuYAndmAH96zhVXFrdTiecZrB8m6xWYn8Apssk1tPIoqJiMs5ZVKsdYKccG6Q7xRMnwDaP1j&#10;f9mVBpqJMwv1qB5XrSER6vWdJymFn2/3t22+sX/gh//dm9Z+8zMHP/PSY6dPc3n33iWwdQVh+3KA&#10;tRKoUoDTv7aY33Hn0GD3YGGw0JlZ7Xpq0Bjd3qgmTliLg3Vi7a4O2dVmrVm0tbxQFoss+AK1w0f2&#10;yDRex17+xLkyLQkeny/x4sQUawoZ3rVuLetzOZJKwpmvnObYw6eZPjxLbTrEWovyJY4nCdoD+nZ2&#10;s/7+YQZu7uXtq3q5o7eTh0fO89zkDFUSdm3tIj/eRvnxhdRfKBDYyEBOom7I4m8McBI4PF3iwMwc&#10;m9oLPLR6kNXZABsbyqfKjL0wweiL4yycrRJWI0ykkVKQH8gxcEMfa948SP/Wdt69dhW39nXyyMgE&#10;r0xNU9OaHd0deNYQG7vCLANoi+xXqOt8mI3S85URFzLQrKHod9u812Wn9XlhjCXwZV++vfDAwLr2&#10;e257aMPI2Mn5hx/79GtfObF/cqYFbC0CruW2IWbZPbF0YLFO4sRV1m1ms1lBqnFbzIczzY4rY5HY&#10;VNRsr7zukEJgReq8rwWowEc4KThaqM0yWT5GpOdY1fEQa7vvTKuVMm0OuP2OW7nvnnv4m899nu7u&#10;bjAGN5tFStn0g7JX9fJSSmDRjJ8NOX28zK6hgGzWR+sSxIbpudNU4jK+m0nLh65FKAlK4kiN0E6a&#10;ZVnIQZCGS8VCMD9/klp9hsQIVBLhOTlMEnD4wCRzM1WyGZc4jpcAjjFpt90iMMxkMjTCEGUFwwO9&#10;VOMQRzlIA40wwfUD7rn3Xm68+U0AhDqhu9DPjdse4OzEo8wtzHDq1EG2rL0JlMD6Ll5HnmS+evF5&#10;aRaMrWhu8gKpZJttExqDQIG2KCFT7ZwUuEphLpheXtE6ZBlEWkHTdXn2RQpL1jFIaZsNFyvP9kJI&#10;EJJaOEO7P0hfYSMAXz5wiseOn8NRkMnlmJ+b5fnHvsreYsytt9x20XscOnSYc1Mzi8QyYWWBs5/9&#10;rzQmztHz4A/gZ7IUjeWp0+P87asn+We3X08x6KMvv41y/SB9zizZXJ42FypxBYxkIH8dGb+Deqz5&#10;q33HefLUKB1ZDzfIYIXk/Jc+xeRjf4uJo6XVzbGTJ1koLbBq2Wc8fvgQI6dPIRyH9sBlolzlUy8d&#10;ZntfBzcN99Jf2EIlmqIWzVMIetBWX3JJFrthMo7BV5rysg7OdBGSNvdcYS55A3C9AbT+0YKtJWvH&#10;2YlqVK/GC9Za/d3es44r2wc3dLz3oR/dNVDozPzZ4589dICLM8dWZPEvLVRdVBZsLTe5gNM73JaV&#10;SgS3v2PjhvU7em9v78ne7GfcTdZa12jram38JDZ+VI9loxbTXxkiX2nD1nXqq9Qyalptkas81OYg&#10;dVzXly8EOCJdNZ9aqHBwep47B7r4ntWD+AZOfeMML/zhAaYPzzF0Wz8b3r6WhbNlzj09TjgbYbMO&#10;tekFzu+f5OBnj7Lqln52/tA21r1lmPdvGGZNIcfXzk5wKFNi284c2TMhtWP1lMmyINf7ZHbn8aTi&#10;8Pk5TszP87ZVvdw71IMrJPMnFnj1k4c5/sgI5dEyCFCug26aQXZubMdYy9GvnuTlPz3AmrsG2P3R&#10;7Qzs6OEjW9by2NgET4zN4EjBdV1FJJZLNPK2CX8cibM5iz4cYkejNHZILJZkDIHKkHVzxkZWWQtG&#10;W6y1QgjhBTlnw4advf90zbauh6bPlb+z/8mzjz32lwePLANcraBLL2O1lubdl48dmnyue+2je4a2&#10;fY8Kcr4Vl9R40rShRGOT1PbiWh8NoQ1aSUzWRar077SJqYQl6lGEp3IoIbEqItYRjvIIAgfPD0hM&#10;anzqCkGSJOhmfItSKmX9rrBrIQSO8okbAUcPzLDp5gKZnE81Umhdo55MoeMS0AWo1J89m0M3YoQE&#10;nWiMklhXpqfUKhAOlcY5EFWUk0asKM8wfrLG6MkKUgf4jqQRxUgVIKXGWnHRsUbNTj/lSKxJcKRE&#10;6wRr08/Y3tnNxq1bUw2VBleGCBywGVw3h/LmqESvYLkOQRbhOdhCjqRUbZJYaWySXdTR0VI2b+aI&#10;CmvTCbfplSIW23kXbxABkdFJGEetXn4rgi1rzFVKi8akdsRiBUYbAmGuwY7cok2E0ZpVbVvIul2M&#10;zFb40uFTnC9VGOxsRyqX+rPf5NGv/xXmyYf57f/yX9h9402EYYOvfvnL/Nq/+1XK1epFdK6JYyYf&#10;/woym6fvLd+Ll81SXyjxpYOnuGvDIDes6qU7u55aPEWvKTGcVXjSUAkbFNxuenOptcUr56f4wmsn&#10;kUAQZMDC9KN/cxHIWnwdPn6S3/7t3+Zjv/4brF6zFoBTJ0/yv/2rn+Ebew/Q88GforJlN46os29s&#10;iocPnebGoV4Kfg/9ha2MVfeT2DROaKWQXEvqieyJS0GYTuUM5tIB6Q1w9QbQ+kf4+r1vfsg2o03s&#10;CgORrZejkk5MrBy5AnN7dWPtJuWvugbyb777vVuCOEz+4KkvHjt0medqcWtlKVbMJ1zcit3ZzLZb&#10;B/tufdv6e3pXtz0YZN1tUonUshiUNTYV1FrRbPe3GG3Ju224ysO0Ru1JUvsCJZFrA0TRuVQVtOyJ&#10;VlIyUa8zUi5z+0AHbxvuh5mIJ/9kPy/98Ws4vuK+/3Q7275v41LJ6uBnjvLS7x8gmYL29k6Sjohy&#10;rcypb59j9MUJdv3Iddz8Uzu5vbeTvFJ8Y2KK090O63ZmccYikukIOeTi7s7h9bicGy0zVqrwtqE+&#10;7hzoQVo4/vBpnv6tl5nYN0XQ6VPobiPrZEjqhjgXs/7dQ9z0k9eT680SLkS89qmjfPt/e56Tj45y&#10;57/Zw7bv28BbBvvISMWTU7OMVBzW5PNEdplAftHM0wLdDmrYxUw0UnsmXzb9FAQOAa6TM8ZaZc0F&#10;fmFR9yIdkcv43sahzV2reobb7r7h3rUvHN838fizDx8/MH56ocTF1iGt/myqFWi9cmD/Are93bFS&#10;KCUExgq0WEJ8WGPTIMSlkpO8ioIj/aGxFmEMZF0IXDQWhSCMaoShxXUzTFaeY6Z0B135bTiJh1Rw&#10;4vgIr+7fRy6TwTabC7Q2uK6DlBKt9VKUyWXqlaBAGQ+tDfOTGtMQ2FyEkj6RLVONZxA2BCQJAkeB&#10;7srDmXmipIFIHETBQwbNR0hIXGCmNEa1MYfrd6adhkoyfnaaSsniBTmwIVKlQFkIgxASKcUSGxcn&#10;CUKkuYJRmGAcZ+mZyGQyzM7OcPDV11L2UIVIkwMBsY0Q0ieJIyrVkCRx8L3mVcy7SESq3VGXjg6L&#10;7vBLTQzaYBONEc1VmBAg0qnbNA13Qx1HlWpVr/D4XnTlS1PTVxzHKtMzSaNajVV70V+++BLCci2Y&#10;3SJIdEjO66bN7wPgqdOjvHxukluHe/m5+2+nN1D8/oFH+Djwzaee4f77H2D7ls3UymUOHDxMyIoe&#10;wVidMPW1z5Jbu5HcdXvIBSEnp+d48ewkOwZ6yXnttPlDmOg0rmhgDCg82v1VeE6eSpjwnZNjjM6V&#10;yAQBwnGpHHiRya9+FpPEl9RTtTF8/BN/zovPv8Bb7rsLow1f/tJXOTk6CsBb1Dzf/+DNvHZ2nI8/&#10;+yrfOn6O79m+nt2r0s8+H3aSJCGek1m5fAgIzEUP+NK+rcZUK0bX68nrKAm/8XoDaP2jeBku9jCy&#10;9UpUNsaGK4AsqxOjpRJKSnFNq4iO3tzNd79360fKs40/3v/k2VOXAVmLbHwrS7xYHlwEWJ7jyuAt&#10;H9y+fuPuvpuHNnb8QCbv7VgJCNomCFgs0yxtujkQt2pbDSnL0a6QQ14aoByvXAewgJKCahwzXWlw&#10;XVuBB4cHSKYbPPNf9rL3v76GtbDrn2xh3VuGL9JnDD84wF9/56/5wn/7Mjv6d3Bz5+30BYO4/R6l&#10;mQVe/MP9RJWYO39lDzu6itSShJcbVaaHAjrWBeiZCLU2Q7Ahy0Ip5Hy5ys097dza14VILK9+5hjP&#10;/NaLLJwvUxxuoxi0EZmI12b3c2juMDse2MbbfvgOcr2pR45f9NjxI1tYGKvwwn95mW/9ytNUJ2vc&#10;+E+u47b+biJrOTBXoeh4FH2XSK8wlhmLyCrEoIfwHWxVg5/aI6SxGQKM1NZY1zYBr13S2lwAXlKJ&#10;TLbgrc/k3TVdA7lbt9488PKJfZPfeuQT+18ozzUqXOhiXbQJuRhsRdpabZTjN4GMASta0iub2qwU&#10;4LVc2yuAaZolSAmowMF6MrUYALStYCnheB7nZ0/w4pG/5Pp176Y9WM8LT7zMb/2n32D//gN093Sj&#10;tUYphes6S8zQImi5UunSGtGc10PqFQdhFa7jYRxJ5LhY2WzUaKZ0WmGJffBcn3q9hjIgAhfrg0Yi&#10;m8dei+tEOsaT6fVQIiAMG9jYIJvXR0qVBgMjUjsFe+F4XcdBa41BIh2PWGscpRBCpSxUkvDNb3yD&#10;r775i7zjXd8HEkZnX2Pfsc9hZAOHAMfVSJUAXtpnIkE1z65u3hvW2KXzffFFAWFS7ZyVAmnTpAUr&#10;BMLY1EA1Spgtl2pxEl816mn8yLErMfx26tTpWu/UTKOrpydvlptuWnFNU7y16W1b9PvJqALaWJ4d&#10;Gcd1JD9/zx7euqEfgF/82X/B+KkTfPUbjzI7v8B3nnth5Vr5slOSxDEL+18kt24rXibDXLXGwfE5&#10;pqo1BgpZCn431WQKY5o6QadA3u8GYKJcZf/oFFob/CCDqS4w9+K30DpZkSZaPI5XDx3m1UOHL/rZ&#10;97/ne/nNf/kvWLNhiHdtGsQazZ+/dISXzk2ye1U3vpOnze9lLhq5WI93CRKWl651pcSRkvmFUjQ7&#10;Nxdf4bq+Abr+fx1oXcX351rpzaveKH+PzurLBxYDmHo1rhltY2vT8auFpRK1chjGodZtXZms4yrn&#10;WuBW73Db3ff9wHXT02PlT4ydnDcrgbuLFjSXWjQEt71j4+Atb113X//a9vdkC96ea/10trnRbBPH&#10;Xmj3T40FmqWHvMK2qZSuM1eYgaVgLorozjjcMdiNCg17P3WEA39xDMd38TMexc52HHXxLaYykjPq&#10;OC/Hz/Ly6LM8Mv8lHur6Xu7uup+Ork4W5soc/Nwxcv0ZbvpnO7ipt5PKhOa8p8mvVrhTPt46nzgD&#10;M2Mhw7kMt/V34VnB0YdP8dzv7KU+36B7qIuMCjhcepWHZ7/Ai1MvYKzGyfwAXs/FIlvXdxnaNsCx&#10;oZOUp8vs/eNXCQoeu3/kOm7v6yLUmsmwQdZzmromu8LdY6HNQWQVlPUFGNSkZrS2MRC0ZkHay9zp&#10;QgiVyXtrM3lvbUdv7pbB9e1fffHRU19/9uETJ3RinJZSIi0lZSqNalwmPm8MibXGESJ1ml7c26IA&#10;3miNaDIk1+CLjxWppkt6LrEnEWgUCmUVvkoIgixa+4zN7+PUky/x9U8f5dmvjVHIugz09aX6Jn0h&#10;fNdVKmW3Eo1w5GXvMWshCjXWNABBnDQwxqK1Q6KrYCXIxag3SItocRpXEwQ4UYLQqZUDwpBYmQbD&#10;iXTCkkriKkEiU3hjbYMwqmMi8DyFlAohNEpIEq3R2iwxcCIVb6X3gpQEjoOxhjiMCByHzo42SqU5&#10;fvZf/BT/4T/+PG959xY27x4klBMI5WKNSyNKLU5c1TRQs6BMMzFhRXY8hVz2QqxB+lxLgUhS2w7d&#10;fMiNhaOjp8+++Nr+US41vr1k/j6395WVxsKl740fPDQ7eMvN8907r+9eTudrIFo8risN71bjSJ+s&#10;2wFCMlOtMzJfwZWSNv/CONFWLNLZ3X0RqIFrCAS1ltrRfUTzDxEMrkFJwen5EjPVBgOFLBm3jcDN&#10;U0nqCCQZp42s154CrWqNkbkyjqOQnktjZJzawVeWnnVxmQlDtpYwm9/bdcONrNmQsviOlOzo70Zy&#10;hGPT883veeTcDkrxBBaT2q0sG14vxPJcumcda6Lp6drCxERj2bX8bnJT33j9fw1ordAhB5e2m14t&#10;1NReBgAtL7XRLPv9fYGv5YDHVuYbJaNNuOKJc5U6d2xuJqwn8eD69q5r3cnw5s6H7vvAdWc+/wcv&#10;fbVaChfBll7hgRHLQdZ7fuqm63e+efgj7T3Zdwkh3Gv6UMsxwWW8oRZHDScrkL5oQWYr3TSCRpTg&#10;Ads62uhyXUa+Pcprf3WMejmm0JFlujrFnz/6P/jIgx9ix5brl/72wL7XOLL36NJ+JyvjfLL2cc40&#10;TvGBgR+m2N5GaW6e1z57jJ7ru1l/3zA7OorUSwtUe6Cwu4Dpc6mGCRkJO7rbyDsOM4dm2fvfDlCb&#10;rdJe7MCVHl+b/DKfm/hLStHC0pk9efQkI6dG6Np54ZItVBb45nOPUakltHd3sDBfYv+fH6ZzUwer&#10;7x5ke0eRxkyJcpjQHrjE+tJVqBCg8hKTlSSWi7r6RLqYj2zqUigtXEWEfuHlZ5xV667v+Wj3qsKe&#10;4c1dn37sLw8+M3WutNBktkwLIBdjM1PR6dnJEWt0lAgd4LQI3puCamXTCf3aGIjURX9pdeG6WJFm&#10;8CEVjswiyZMkHtLzsa5GSnAcgy8z5PwcxjYw2uA4DhZ7kRDecdRS+uFKT6OwAuW4KAE6jskVHDzX&#10;I24orI3x3AyJ1thmwLFNIrRj8ZRPzST4ykMqTSQtsTBIYVE2nRKVcDEGoiRECBeBxHEkjqNJUBhj&#10;CeM6Bo1wvSbASo8fa4mSpFkqdMAKYm0wxuI1FxaJNiANxCqNG8rNIFQ/mC40C1g5QUPPpMjKpmay&#10;8RJ9LdBN4GJtU0vXwjymoDC9B2WzSSE1DBdLTKWxBqyVtUZtuTHuiokDYnb2cnIGA5jK2Pmp+uTU&#10;TKz1RiVlqulqrj4NUDPpMV9RfGrBUzncpuN6NUx1TyNzFT67/wTrezvpzXr89ac+xVe/9KWVa5xX&#10;ecWlBZLyHIh1KKUo1UOqYaqnc0UGX+WpxJMABCqPag6j5XrEQhjiuF562eYml3R44hpX6IvH+tg3&#10;vsE7HnqI3TftYbbW4Nkz55mq1qlEEZUoIe85uCqLUj7GhCx3gF6U2kVaErUK4YVASoWOYyZPnFwY&#10;GxlZWHad7Aqg6/W8xN9h7nzjdYXX35td/2VsCOQKpa/FVvbLbYsO5l7L18WtVQTe2nW31OL6c/d9&#10;UnyXTtqtqz2jHGkXZuqVJDLVldiqTN4L8kXfP/by+OTseLV8rTtRjszsuHPow3e+a9Mu11N5UtuF&#10;oPn5Fs/PRbmEQPDhX7nj1pvfuv5XO3pz771WkHW5TxhbvTRDX9TBpEBmBI5/5VKAxVJPNH2ZDGva&#10;8kSzIccfPsPsiVn6NnbSsbXAM/pxfvcrv8lP/txP8NVvfo1TZ0/z5Ue+wi/80i/w9FNPX8TVxTbi&#10;qckn+OLEX5MQk83mqY3XOPHwaWrjNXp8nzVeBqdHIXf7mKLCVhL6sz5D+SxJNebYV08xc2iWfFsb&#10;gZ/j8dlv8Lnzf0mpsdBsn0+P/fmnn+fXfv3X2HdgHxbLydMn+dXf/Lf89J/8GI/MfpGg6NPd28nk&#10;wWlOfOMMcSlmKJdhTSGzxGrIyxSeVSAQmQtB00IIjIXEGrTWiTFXTSa57KvQEey+6S1rf/n7fvqm&#10;9w1v7uoHFu8dr9je7rmu6wBi78lDEzqJYistRkjiJMaEcTrq5jwMFq8aIbUhEpYYi9AWG+lUOA5o&#10;mWq7IpOWzTLGwVjQzdKW02SQXM/HdTJYZpE2LbspLybf3gmBJmQ+/ezCxzgCoxSxVmgSUBZNjBVV&#10;wKTRPDYVxyc6THVgjsJXMXEiMUEb3cPtaLeEIxzQgrA+T94XeIGbuv1LQ0CAdDTCOggdE9kaUgkc&#10;fJQRYA2GBOVGZI2HEwbouE4sqgTFDjKFAioTY2WClS6OGzTJ3TS+KY5jTJOVU07qSWzjOipx8aSH&#10;RhJaiXUSfM9BIFFSEjh5jK3gSEPGl7hmFX1tm/BVBpKE2MQpmJMKoRw85SI0qQea54CxeM3Iwkgb&#10;POFQL9cwxlKwikRbwjDGKAfjBbgoyiIuTYyONpaRQqw0EZ8tlVbCDkuM+/T4+enJ8+enk2oVx/eW&#10;fksCxkgqiUNixBUmlHT14Qp/CdwkNo13coXgq6em+MAf/SU33HE3//oXf4nZSvW7mpyMNWlOJBIr&#10;BEkzdmtxVnJlBiEUUihcGSz9XWRT1lXJJtvaaFwT27vS61vfeZL3f+/38BO//O/4F597gi8dPkfg&#10;KLAQJ6lcTgkPT3grT8oiZSoriSI0i6WUFFg7nsvsxAQTx45Pa62Xe+x9N4zWSt5bl7MMavVpFH8P&#10;AO0NRuvvCN5a7QiWJ4sv//mVYMFKm7nKV0uaI/h6WK4VmbNaOaonsa5f7ji7BvPFM4enZ4/uHR+/&#10;5e3r89eq1/Kzbu+tD2744Nmjs+OHnh9r9U1avkByAP89P3XTjm23DP5MtuDd+ne6Ms2jm6+PEyRt&#10;FEQeK8yypdRVroyAGIuvBAM5jwwwenCOkSdHGbx1kLf+H3cRDDiMf+oUT/37x3nykSd5xxNvp61Q&#10;oF4KiRrRhUe2hX+PdMizM99hR9sudmZuImw0GN8/zezpBYYGsvT5ATNeQogFo8kKyapsgIdg7nyN&#10;s09PgFFknSyn6kf4xtSXUibLaVlquil3+OXPfZmnnn2KNevXMjMxzdljZ3Fch+H39/GWX7gDd8Hl&#10;6x97gpFvjzL+tjUMv3mQ/sBnNkxoGEtGXUFb1NKVL5vl2Ug3TKVWDa0yf6eVn+urji17Bv656zn5&#10;z//Bi58bPTE3DZiF+fkl3PzyoVfnXjxz9Km7hre/3csGnlEq7WvSFmKdCrh9RVhvQN5BOApDalug&#10;RDO2wKRMmGzW7yxmUZhIa6O5EhkUPkY338cIckEba7fEdK9qp3S+QSawRKZKo6bJZrNoCXHo4/ox&#10;UgqgF4RBE2KNQUkPT2XQRpPEMRKFUh5WV1i3YSvFQheNZC71KxOKPGux9TbIQIJGUsNGAVb6JLqG&#10;tQUkORwTL5pNIfAoFndxMnMaJRI84RPXHQb6+lDeEarVKu1t7Qgbo5M0oMr3/Qssn019wRAGJXyU&#10;J7G2TmwSLB6u42KsQ72WYIyks7dAV7+PEA7GxoTVOh4KR6ZADAFCpsJ6hMDY1LBBLIZ+NzVtKbuV&#10;ivJ1EkOTRYttgh/4RFFMEsfEMsEr1xlJJvW8sxBwqdLSXoWNaB1vNWB0FIXTp05PVaemKW7ZRFhL&#10;h0UhLNYK5rWkbgQZxyCsuGwnXVqOTQ/FlwpXKRwpcB3F2YkFxqbmliI0vpuHRSmFCgKs0KAtvqPw&#10;nJZ0BNEc3IRAygvTnyNkU9eY+pJJz2+WaV//EGuBY6PjjD7yTQby6wlyBTxH4SqJ0+wYlUIhhbvi&#10;+y8Ov7Na0bDyIvpRA9QboY3j2rJqyEqA61qZq9aMRHmZqtNyAL5SYsXrvmS/980P/S8FQCtVxf7R&#10;MlotDNLyOJhWNstvMjcZ0iiYxS3XXJ0vbrmW7+da/p9t/m1mGQvUygStiLqvkeW6CMzpxOhGNY6N&#10;sSvadQoBmbznr9rQ2X7slfGps0dmJl/POWvvyV53w71rbpJKZLng3O62MHce4N1435reHXcOfzDb&#10;5t/2XWGrlrWKMdYszNQq56aO6fnaFEqqi/QBFjAJGH2FR8amTWsFV9ERpCvT8/smiSox296zgY7N&#10;BbLtWT70gR/k1ltuSf+kDguTZaIwSj+Z4lKPcwXz8Rx7S88RE+I6HpXxCvMnS5BYOnyHDs9ZKoEV&#10;fEVXJt3/3IkFFs6UcVyHRCTsK+9lqjG1solGkyecG5vjlSdf5uyxswBs2rmRX/jFn6d/aw9dt7az&#10;40Nb0ZFh4tXUs6foO7QHqZD7siBLL4PLQqCkJIoaenZurmqMTZYeErFUnntdg5OUwlu3o+dDD/3o&#10;znd19Oa6Wp4rBxCnR87UT1enR8JKpeEkBuV4GEcgpUBoQ2I1iYKk3mgCL5FafDgSqZxUPG7SAGOp&#10;0snHWJsaaSYamTTDja0ll+uls309vgpQykMKh0Qn9A1m6R0MqNQihDV4jiHj59GRIGzMY0WIMZIk&#10;cWmECYkJEVIjnVRnZK1C2gglI7QVVGt1htf2sWFbkVqjgjExVoQIR5HPrcfNZZqDWYCKsoi4RJQs&#10;EHoSlTEkUZWwFqFtnAIZLG2ZYTzXoa6nEcqCiOld5bF5ew/CCTBJO56TIY4bF2mzrE1BqGham2gD&#10;cRKDiFBCknEVgggpJK7KIBX0DmXp7SuksSvaEngufqBoyw8hrMIqgUPaDWmbx6dJw4ONsBhrlgxc&#10;seBJhY2SlLkRKeuVmBghU0sIRwqcesw5cb4/EnVvhQn2knuuniSsftvbV1rULskb5kdGRubOnJtC&#10;KkSzXJvey5Zy4jAfu0hhl3SBl9Im9qJnpz3j05H1EUpg4pB8Ty/Zvv6/Uy3K71uF29YNiSExmp5c&#10;QNF3L9JSLJm+thDMBd8j5/kpYyklbkcPThOgfbfHUuzqotDZhW7mQ3ZmfArNY0nLwisPtFJYQiuY&#10;iR0Sm/5/8RwaA/PHT0xnHWcOSBzHWS49uUKv+GWZq8VR2btM1al1XlpeRXqDzfpfwGgtqX361xad&#10;3XevacsVvbZGNXbqldgx2jjVUiSjRiKEwBVCyI6+XD6Tc/2wkcRhLYmTWGshhaiXo7BRi+Mk0qZW&#10;jqLyXCOqlcM4iU1rNEnr1mrouCKleoWIm8uICa022kZXmPTE4Ib2zv7VxcnnHzl5qn9Nsd3Puv41&#10;TZhK+Ot39N699rruF0++OtXggkcSizdysSuT2XXX6hvyHf6dQqC+2yuiY5OMHpudnzlfbShXZLz4&#10;TFAyw4hg04WA06bYQtctMrSpVY9YYZEi0om44HrkpIMNNWE5ojpRY+74Ajo2OEpx7PhRTp0+2aRi&#10;aEl1vPwwYKzhWP04ZVOl6LRTr9Ypn68TVWO8oke75zAVJSTWUnAcssrBxobSWJm4luAol5qtcbp+&#10;gmpSWXkIWGTtvJZCcQJhJSJsXLjUSaxpzIeUR6vYxJBxFAXXZVIkJLYpqG59WwE6tJiwubgTtlm+&#10;gNnaTDgxea5caLOhFATNX1g6vHolakhHkmvzg2sEW/62Wwc/8tA/3RV+9neffzhqJOHiJwvD0H7u&#10;O9949bYHBo+2Z3M3yayTRlRKiaMtDa0xyiCMhTBBBC5CqVR7ZbnAYiWG1F8yNao0UmDDBCeKERkf&#10;bTSOcugtbibw2qhFVaRySWxEb+8Q226c4bVXzqOTLMqNMNoQRwLfzSIdQ2LS93fcCsYmqb+VUVgi&#10;XJsglEEbTRQneIHLwHqXQneMmw2Ym6siHBflJAwNdpPzfeqAIwzKraexNFEFmVSRpg0Z+UjHxzgO&#10;iU7Tjgbyg/R4PYyFx9EiRtd9HF+zcXs3R18ZY/pshbxyCdwMKKdpTaFTw12llkxM02sfo42HIofA&#10;YG1IFEOjFtK/Ls91N6ymVIsQHsg4oF6fo71zNWsHbkoXNcoiBMikGfxtbFMD1XxkTMpkaatTNG0F&#10;OoyazSqCSMcpO+Y4CGtxY8v+6BSHx47NjR6fH78MwFoaGzPr1tupo0dXWnS2akiThZGRU2eee+70&#10;tre9pUcs6rSab17XkvOxw/oWBmalwcjYuAkwoBC4rO8qknEcwnqdfHc3+eGNzMvH0Su4rl91qFOK&#10;/PW34BQ70GEdgI3dHXTnshfWQtIlcQoo4ZC0lO56CxmGO/KcnZvHxjF+dz/5TTuYe+0lXudaCACv&#10;0I6/bhvK8wnn58l6HsOdbS1jXYIhuSTTaBH9zGmHqdgFI1Aq3b/yPRzP4/DXvzF25vHHpwCdJEly&#10;GUbrcuyVXEaGyBVkPpd49HUP5kVlIYwb1Xi5cbLhjaif/2WlQ7lma3fm5reuu7/QGXxYINosNiOE&#10;yGBTTsFijdE2bC4rrE5MqLVpNIGN0YmpJpGuGmMbSaTL89P1c1Oj5XMTpxemXnv23GRlPlxsc1/c&#10;4hbAtVI4r6XFeX0RcDW9tFakSB1XXRXc+BnX23rL4MCX/tvL+w8+NzZyw71rNl0b0yRkvugPbb15&#10;cNPJV6fGudC2v3jzys6BfKFnqG2346q+747NEpx+dfr8gWfOTrgZNzOwuq2r2J1tq51fcCYro8Qm&#10;wVMuiUnSFbu1UNPYhkmRw2UMXoQQ5FS6Ao9ig3BSwfWpz49SrVV53vs2n/rqpzhx6MSFx9ZcHRCm&#10;PkMhoa0jZAfWGpIwQTctFXwlUc1OuYyTDuhJYkjKcWpN4UCoa8wnc1dWDqyQGHjy2En+6c/8KD/x&#10;oZ9il72J058bI5wLwRriWozX5pMTCl8IkuUmaiKNzTBlDTWdllOEQEmHiJCR8eO1sYmzpc0bCglC&#10;CCHFEtMopRRJkujZs6WF/rXtnfn2awNbQkh3553DPzQ3Xpl9+OP7n2+5d8TeV18pzdz//ulqGBo/&#10;8pVUIg09NqndhLHgCIWINDIyiMAhwSCNwU1jWwiTBG0Fnln0b5LYJMHWE4TvL3mF93VtY7DrBg6f&#10;/QJZvwtJlmpUYePODm68c5DnHzlPWz6DUjGO6yBEBiEiHNcQ6zRGxxEeoDBCY01MbAREDtb6ECT0&#10;Dnvc/dY1CCFo1AxKOSTGUnAGGSjehcBBUEcQYGvzhLNPocRegmAS4eapY4lnBnAadxEEu5CBpT3f&#10;RXf7jcyEYwgbI5XA2Bpbd6ziwNYJRkaOEViFchyUm21qkVI2c9ElXuu0fOh6Do7IQuIQxnWszAAO&#10;KjPJrjuHWbu5k0ZUIjY1dFzF97MMdO5Gykzqpr4Ibqth0+tMNDkPcXEtRwgwBpEYbD1OtXVN53cH&#10;0Oi0nBkmnBdlOz45NR01EsOl2XcXSSXqE+OXUR0ubQmQ6Gp1fPzw4ZHK5PTN2bYccb2R7ltYGlZy&#10;vuFTzdXxpVkyerv4IRFo22QWm+PTzsFu+go5RudKFBNDfsctFI7uZ37v069Xekqub4j2nbdglUO9&#10;XKYjm2HXqh46ss21r42Qpb0UZ7+FMhFOfge25x0If5C+fJZdg908e2qMqFEnKBQp3noPC4f3pWXa&#10;13ss1+0iv3UnNELqUcSm7iLX911owNE2JrbJZSmn8w2X+USlDGGT6XR8j4XJSapjo1PAXMs8t1JM&#10;V+v1Xl5pElfQYC2xVTe/dX1x992r163Z1vWgVNJ//msnf+dv//ClMVY2Tn4DaP0DM1oCEPu+M5Lc&#10;+b2b5ord2R7HlbuXaY9e92t4S/r3YS0+87Yf3nFo8lzppYPPjr747c8dOd280Vrds+Nl4Eu3IG/T&#10;ym61gKzlugXjBY4UV9FdCYHoHSoUN+3q63z24ROnV2/t6u4ayHdc08n3VH5oU+cW4PkmxxK3DG6y&#10;rSuT9zPOailF8HrP19x4deE7XzhybOzYXOW62wdXrb2upy/b5rc1qhElp8z52mmqhTI5v4+Gblzo&#10;bKpaxEI6gaDsJQDJND+008y7kwKkK3ELLrKh2Pe5g/zZ2f+Hc3rkYn3UNd49Sjgo4abTjJAoVza1&#10;POAKmRojWrm0fyEEQsm0HGAtCIX7ensF0lmKl594hV9/4T/wzwZ+hrXeBtycB37K9qT6D4FUcgU3&#10;8yZwKmtsXTclICn41FJTN9WoWq1WjM5Fi58lBVvpOfczrhuHWh/fN3F+x51Da5Qj5dXKwdaC66vi&#10;nvvXfXDmfGXhuUdOHlu8b+YW5qNXpk4f3tG/9ja/FrW7hYBYpn1siuZ+jcXUGsjARfhe0/Yh9WQS&#10;wkmLVzaNdrECjBCQaGiESJPBOhJBQs4vMtTzJs7Pf5t61MDqNrSdJsi73P/uDUS1mP3PNGjPFRHO&#10;DMYsoETqeakTF0dkkdJFmwRLDeWAsC7a5ghDSf/aiO/98CaynYJIS6Tj4zlgo4it699GLt8LQFCe&#10;IZx/grB8GMdMp0LnJMA2FvClgwqP0ii/QJjbTlB8O07xBvrW7+bw7NeolcbIeX3EGLQsc9c7biAM&#10;La89ewLPehgbImVaRl1ksoQQuK4C4YKRaDRCaLTWRLGgoSvsuWuIux/aQSJLaCEQBBhqdGY2snH4&#10;fuIownVckJAkCV61tnTfozVCiaaTiriwYjQWXQsRSdLsuRAoV6EbugnMBK9NHuXJ+VdqZ06PTlxG&#10;HmGuMha3/t6FioG11ZmDBw+MvLL/nm1vubtLRBFWa2TK3TIVO5yPPDZnGyR6Bb8rIYhNSKzrZJx0&#10;iLx99QB7hns5NbNArTSP19lLz13vJBofozZ2+ponCy/I0/+uH8LrHSSq16jFMfesHWDXqr4UtE58&#10;HnPmdynOP0d7nJomGAkm6EGt/imKG36eOzdu4AsHTjFeKuG7Hm3b99B97zuZevzLmDi+5mPJDq2l&#10;54634RU6qc1NI4Vkz1AvNwxdsKyITR1joks6DgXQMJLTDY/ICDxJs1vXQSqPM8+9NF+ZXzi7bK7T&#10;y1gmLgOw5ArlQrflq7Npd1/bLQ9u2DK0oWNX50D+AT/j3GAtemGq9l+PvHg+av7e8vvkjRDrfwiN&#10;1goUpWxUY/E7P/HIi8deHv/NONInuTLHcM378LPumo6+3Fs339D/8w/96K7f+aX//o5f/NCv3PFA&#10;kHXbl2m8Ai7u5nNW0m5dYZBBufKajtnLuP7WmwcGojCJDzx97vTr0Nu42YLXnW8PsixzfQccx5G+&#10;EOJ1lQyjRhI/85XjB//sY088XS2F4dt+ZMfWG9+ybm3nQL5NNDPQ/HxCTY0yHZ5LxamIpcfP1hL0&#10;RIRJBFxmvk/l0ekzrTxFpj1A+qBlQmd7B6s716HU67y1msP6Km+YvCwQxzHSl2S7fZxAttQ60ku4&#10;pKP3JH6Hj/DT0lcgsvQ4vSihXn/vDdDldlHMFFMTcU+Q6wzw8y26CpZZOzTXhrahsZMRJgLrNQXO&#10;RlCtzpuIaqlaqS7oxNSFFEsRNk2chRcot29tW/v5k/OlE/snx1/HMYtCV2b9LQ9ueEexK9PWUqS1&#10;f/j5Tx14dWpkb1IPtTBp6c9Im4JVCzpJoBFj6hFJHKOtwTYndmsTrLRLDh9KKoRMLQVsIwJtkEJg&#10;jMBoGO7bQV/HbdTr4HoSP1DE1pDvlrzl3RvYuCvD+ZkRosTgOpDokDgCX2bTDkajQWuU9AGHamOB&#10;UnSG3vUh7/yBHQxtLiCdAghFrGtoE9GZ3cCanptxpUc08zi1kd/HHX+WXH0GL3aJzAI60yD2AOHh&#10;6W4K4Vq82Vn02KexE19gY2476/tuR2ARSYBDO8ZJyPYt8Nb3b2X11lWUKyFSSBphSKL1ki9HGiHk&#10;NK0U0pBnQ4yxMcad5ca7O3jg3TfSIKYe15ogSeA6WYZ6b6GnuA7Pc5fuJdOIMOU61pjUVLXpzZYO&#10;Vhe8u6y1RNV6qq9rft9ojeMIPCEgSghNwsT8VGVuojp3ZWlE82scXdhWBlqLi9a4OjV58vAjXzsW&#10;hzpNGVhqjICqlRyve4Q6/f+lFigSg6aWlNAmZYlyvsu7d2xgfU+RhTBEVxbIbLqOVR/85+RXb7yi&#10;snvx+5n2btZ85OfJX38TOgxp1Ot0ZLO878Yb2NBWhYMfwbz4Pph4EqFjSKvU6QHWptAHPgYvv5Ub&#10;2o7w9h07iK1DWKuCcuh96AN03f4AQjlcS0dVpm+IVe/+CNlN15OU55kPIzb2tPPgtnWoJqhKTEgt&#10;nsdYjeRCZJIUFiUt41EKWEUTwEJqcxJHMce+9fi5xuzsKCvnoC4H0csTRTwu6KQzXNBAF97/87fe&#10;/gt/8tBP/8ivvfn39ty/9uMD69t/0c84NwDoxExOni0dO/byuF2m1ZK8odH6Bwdal7BagPx/fuPJ&#10;V84emf14Epvpv6/3FwIllcgGWXd939ri9+168/C//oU/efDXP/wrdzxY6Ag6WwDXomje54JdwpVu&#10;kIsGpCb7YK9+QNC7uti55aaB7pceO31u4szC9DWeKSmVCAodS0CrVciv6tWYKExq1l658LboVH/6&#10;4PTYf/s3j3/r2587cvLe91+37p0fveGG1du6+j1fuUKAlAKlJJmCQrZVOF06lE6ki6BEpW7w9nyM&#10;qJoVpY6S1CNKm/SghCvpWNtGrjdHrVEjK7LcUNyDUu7rAzoWCm4bu9tuIicyRHFIrsunfW0RFaTE&#10;q8YFkUFIH9MkY4UUdKwrkCk6GJ2QlVk25rZScIqve/+u63JdcSfdQS9Ro4GbU7SvaVs6B3HT7FUs&#10;v1sE2JJFn08gNggnFU1ns1nGy2P1bz//6FS1XKvEka6mMS6ihdESSClEW2cmO7i+vW3vt86MzJyv&#10;lK7tQQAphdO3unjLXd+35ZYWoEW5Wo1Coys6jKyJYpTjIB2FsgKh0/KX1WkrvI6TpTy9xagcowRm&#10;8faXIt20xcYJ1pi0I0tLMJD129i86iE621YT6SkSo6iHEfVI0Lemg4/83E5+4CN78P0ipYUsJs7g&#10;+z6JXUCoBZSsIaRGJ5Ja1eBm4N63b+In/vVtrNspqVRdwjhGygxRWMcPSty47QfpbuunMfZJauc+&#10;R5DUkL6D9QIiR+O7BZwwAEdCUEeLc+BPobwQpzZPfP4x5MzfsHP4Pnra34aR82g1RbkeUYtdsp2G&#10;H/7Z63nwPTsR1kNg0UmCNoY4SVIbijgBqXE9Qxwb6nWLEzjc/47t/MBHd5HrBmvzgMBRijCu0NU+&#10;yO7ND5Ag0lZ/0TQYTRJsmCCanYXCkgaWW5Hm4S1J/yxxHKWATKQMm9WphYGw0AjrTLplZmdnapX5&#10;sHrxMmZFofsVlj0XAa0UbBk7evapp54fP348Vn4mDR1vlg+xgpHQ51zkokRq53BxlT4dUKrxFKGu&#10;LH3/vo1D/PBN28h5HguNEOpVsuu3sOYnf5WBt30/Xr79EpRoAVf59N75Vtb9q/+d7I6bsI06tUad&#10;0Cp+8JabuX/gLOx7F/rYJ9IWYC/1uLWtM1Sz7cicfZa2oz/Eh9YcYM/6bczHAh1WEVIx8L6PMvz+&#10;HyNo713xOGwquqXrlntZ+xP/juzWnehamVIjJO/5/OANW7ljbf/S5w11lXoyixQXT0NCQGwER2pZ&#10;KkahmmVD0SwbTp08lYw++8wxkmSSizNQ9bLr2aq3WmysWt6MluteVej86d+5/wf+4+fe+8c3v3Xd&#10;7w1t6viZfLv/JiEu9p0w2kTnjs/OJLHxW4iL1rmKNwDXP7xG66JnK6zF5sv//eXHv/9nb9nat7b4&#10;/VJexjzku0WKUgRe4Ax2ryoMtnVlbly1sePWvd8684Vv/MWBAy3gqtG8EaIVdAiX85ZJiRtrr8n7&#10;yAsc//o7Vg2/9uzo+ee+euLwgz+661bXU+5VzpSNQ91o0VG0pkyI8yfnq7VSOGmNbYi0O/GSl06M&#10;npuoLnznb48eevpLx87d9MC6ge//l7fc1NGXb3dcoYxODQ9TJkWmnkKupK3H4ez5V6mGJVzHR8fN&#10;ZagEOxFhxiLUNn9FMtgCDQOxMfhS0rGxnf7t3Rw6epw4Stie38UtHbfx7ORTJDbhqjL+ZqXyuq7t&#10;7CrcSBQnhDpiaFs/HRvSQTbR8zD/NN0zz2H1PF52Dbb7zYjiTgqrO+na0s3pc2cQxrCruIdnF55i&#10;fmY2HYLUNdyxBobyq7mp7TY84TFdnWboxj46N7Y1QR6EWpMYy0XVZJF6jtnRCOZ0M2UyZbOstZyr&#10;nqmcmxyZk65uaG1qUomlFv30uqRvoxyl1l3f03Ns38TUi984deKBD12/Syohr0ppCfADldt048Cb&#10;Vm04c3D0xNwsoGcW5hq/8dn/9uj/9YF/sWqLp24MXE+4uEBCI4kwjsBNBLYaITMx0veRalFvZpGJ&#10;wZMKYw2RTvClQsYO0VyEztRgOPXGcnUEVjHUexNb176TvUf+DImmTQ4QRQl1FeNmJTe+vYett3ez&#10;7/kxnvr6USYmBVm/g0hPopMMYSzId1huvW8dt9+9nu7BHBATlhKqrsZVClE/QjbTxobej7Km93rk&#10;2KP4U88TYGiiW4S1+IvVDZHg6tQoVcg8Nm6mxXgZFBYz9i16hj2uW/8mvnNohEw0Qi9FFrSiLkOy&#10;OcPd713FuuvaePKbRzny6jRRQyGFg45iMDHGSKzjYN06O25by33v3EHbKkNNRCQ2xiYlJIqGPU+v&#10;GmLP8AdwnH4iG6ZdEcJFVhK8sRrCgpGCuoxRrsARDtpqQqHxrUJGhnChgjAGLQyu1WSkg6ckkTEk&#10;JiEpVTiUnDXnpqZm6tUoXEFrpZeDLum1DMmeZ021JlrGx8Wy1CKDEpVGz73yyl99du/Ar/7bW4Vy&#10;oJkF6AlLVSsOVXIMeAsosdyJSqCEIrJVFsIxPJXFkal+6kf2bGOuFvLHz+ynVI9oMxbpB/S960N0&#10;3vUgjZFjNMbPoStlZJDFH1hFZngDXlcfRht0pUw9jilF8OFbb+bHto+TP/rjmPFDKTSQV6YbrAdm&#10;+jib5a/yy7v/d/5VbSOnzh+m29RRnkvnm95Kfuct1I6/Ru3Iq4QT57A6QRU6yaxeT+H6mwhWrcPq&#10;BNuoUWlEGOBDN23mQzduXhozYt1gtnGW2DSW/MQWgaoDnGx4nGr4yOb3FqmpxAiOPfHticrk5Eku&#10;RHGtxGi1yvrkCpUS7673bFl7x/dsem9HX+5+L1BDy4HV8lejGs+OHJ6pNcHaIrv5Rufh/yKgdVlH&#10;95OvTlW/8akDf/vOf3bDus6+3B3/sz6MFzh9A+va33tPZ2Zr/5riXz78Z/senzlfWVhWMhQrgK0V&#10;6fV6JQq1tg1rbSKEcK7GLvStLnZfd+tgz8vfOjO2867V42uv6x6+0t9obaLKXGNubqIarnAOmZus&#10;RudPLRwfWNc+lcl7a5b/fa0cVQ+/cP7Ul//7y4esgQ//yh27tt02uN71HJcW/axIWZN0UxLlSPyM&#10;Yip7jqOz++0N/XeKkDDtlHMkdkFjToaoTQHWARHZ5QwatSShoVOgVViVY+1bhjj1nVHKM1U6e4u8&#10;t/dDzMVzvDa7nyW17kqvph50a/s2vr//hyiIIvPVeYK2gA0PXU9+KIOd/Wv0sf9M58IL9DTjYwyg&#10;T2Rx1ryP/NpfYfU7buDMMzMs1Mv0Fvp4X98HmY2mOFceudglZqW7NoGOTCffP/Bh1mbXM7MwDQ6s&#10;edMQnVs6mpoKQ10btLE4zdKflaSNAA1DcryBreg0IxKBqzyqUZXXzrw01WiUz2Y9XxttG1IKK6UQ&#10;simIF4uaKSDfEeSuu3VV77c+c/DE+p29o5t29w1fTaeFAKmkLHZn1u588/D20RNzTy/evyfPnSmd&#10;j8tjW2O9g8R4RjQ75zxFIBVKa4xU6EYMbgOnkMUK09SELIaNp91lsTH4jkRZQVip4ZcDZDFD4ni4&#10;OkGJGns2vgNP5XjhwH8llKPg5DDGUi25uK5DUKjzpgf6ufft66iXGzQaDTBbMSbBz0tyxSwIQ6Mx&#10;Tymax3EUwncJhCCK51G6n11DP8LOrQ9gzv4Z5fIJsgLUFYaxpnVWk53jQvRUk86onf88m3u+D7n1&#10;Qzx5+E+oRVNkg1XEJoNTizEIenfk+cCubUSRYHwk5MyxGaqlBtK6FDoc1m0p0tffheun1idJ5OBZ&#10;HykWiGSZJPbp9Ley5/p3sXrVzSQJyMTFBhDrOrKSoKMYY9PymhQgbEJiE7RM/cxsHKPrITZMUEZg&#10;pcRKhQYWSJAS8nMhe/UpXhs/1CjN1OeMtgkXd2Uvj/262ni+vHwYAaHVevTEY48+PfLQQ7vW3Xpj&#10;YCpJMy/SYqzgRCNgVS1iR76aPl62tbdOoITLfHiOQLXRkUlv8cBV/NzduygGLv/3U68yV48oGANJ&#10;gszkyF2/h9yOW5FNL2VrLDaJMY06xmiqYQJC8dP3vJmf3jlB5/GfwIwfwnrXCANE2vhqJw5zx+D/&#10;yW/d87v8+nc2cfj8cfLW4hmDCjK07b6NthvuXPI2Q8r0YUxiTKMKxjDfiPEdxU/evp2fuGMnOe+C&#10;9KAcjVOJxlMPL3HhTvQklBLJK5UcVZM2GonmD6XrMn9+3Lz61399IKnXTy0DWvEykLVontOqwfIc&#10;VwYPfmTXtl13rf5AZ1/uQalE8VrmVGNsXJptnD97dDZssllRC8h643WNL/Wxj31sxR/8+q//+jW9&#10;wdt/ZCePfOLV5T5ay0V37vlTC4mQYmbVxo5Nfsbp/J/5obzA6e1eld85vLlLTo6Uzi1M16IrahQu&#10;HLtsYcHcONTOtlsGNrT35K67FiZOOVJlC5776nfOnqlVotrGXb2DjqsuOwtU58PJQ8+PPXPslYnT&#10;TdZtkQpeooDjRtJYv6N3Xa4YbFjMW0xiE02MLJz7xl8ceO7hP9t3ePfdq/s/+Eu3v2ntdT3DjiOV&#10;uDB3X8jhsxdCao22GG1ohPVk7Gi1vnvVnZ4QoK0BlQIHEVrUkI/oUKnZ5TJWK7GQdxRtbvrxcj1Z&#10;apMh469MgmvpyfayPb+DKlXONUawibkY0jaHb8/1eHPPffzQ4I/TFwxQKs+TRJYt772J634owJv+&#10;t5i9v4ZaOI0jbdNyoKkhTWIY34eMHyNYt56Z0hamDoyDCBnKrWVdsIFpO8FkOHHB38ouW6sDawvr&#10;+cjQP+em9lsox2Xmx0usv3eIXR+5bil8eiFKGK2FJKSB2ljS7jAlsKcj9POV9Lx5aRBswS1w+Py+&#10;8Msvf3rffHnqtOs7du327lX9q4tr3MCRjqtQrkQ54oIvkxQiW/D86fOV2cPPn5/YfFN/v+c77tUA&#10;frMo42htqqdenTrWqMYNwNYbDRN0tscbCz3d/UGuR2UCGSmLdBxcIdOqoBTp/WANyncwSpJYi5Iy&#10;XYULSJqaPNHsVkySJGUh8z6JEjgmlUMjXbrbh8j53UzMnqERhXh0ki3YNMjXBCjHI7ZltFPDzwUE&#10;bV0ERQ/hWWpJjUYcg/RRgY9QDpHWmMTiJR7Xb/hebtjyDrzZbxFPP0o2ThsnEPaKbCniYj3D4gpE&#10;SIUnAnTlFL2ddyILm5ktH0ckZawNIaqi3YTI89E6ixEpE7xuaw8bt/WzaVc7qza04WV9tKwR6xiB&#10;QjgxVlWQ1sHogFywij2b3s+a1feC9XFs2liRSJBhnWS8gopTzxBtDBiDQ+pvlgjwhItuRCSlGjZM&#10;2SMh0zxSIwQ1BV5kGRs5ztfjlzl49lBp9Njs0fJ8YxIoNbcyUGtuYQsLgmgrgOMsbbZeF8vVAsvL&#10;UXG1GiUwsPZNb14tRTOsvHk/RggqiWKVH9GhDHqZgalEoompxXP4qoDv5NJVv5TsGe5jx0AXk9Uq&#10;p+fKVKI4bcqIY2wcoqN0M3FEHMeUwphQG3av6uFXHriHH74+pHD0x9BjL6f8y+vhWiSpEW7lHGuK&#10;c9y550do6IDDE9PM1Rpp124SY+MIm8Qp0GseSxIn1MKYShSztbeDX3vrLfzInuvwW8xSS41xxmsH&#10;07iuplmqBVyZ2nu8XMnxWi2DI+xF9jHSz/LCJz81dvzrX3/cRNH55rWsNrdGC7PVohq9oMd6z0/d&#10;tOs9P3nTj11366pfyRX9m8TraK5KIlMbOTz90tNfPn6QS5vNEi7t7H9dr7f/yM7/pQDokU+8esWf&#10;f+xj//7/E0DrIuBy7thstbM/r/tWF7c5rfkHFyNoG9WTSAghpBTfNWpWjsx29OZ29q8p2rNHZ06W&#10;5xoxl3ebb71Bl+jWsJ6otdf1dPatKe5yXFW4lv3mi0GmVo4W9j52+tya7T3Fzr5850p9i8bY5NRr&#10;U889/tlDT1UXwgWg3rJKWRI0zo5Xk56hAgNrizscV+Ur8+HEq0+dffYzv/Pck6WZevjBX7z99nu+&#10;f+ut2byXXWk/i1ZYi8JmY2y6acvk2flzLzx1eHRb/00dQx1rnIauX2BYqqnWSG5ojlYt618pBKFJ&#10;24oKTlq6cLMO7asLlM9VmDw0g/Y0HV4nuws3syW3layXA1fgOIqCm2cgt4obO27h/f0f5oHud5J3&#10;8yxUZ6mWLMNvv57bf85QKP0kHP4M0sSIQGFl2gFnm9omHAlKIBam8HiSzPbNTI9tZPb4DEZUGSgM&#10;syu3h/7MKhIVU6dCZCOQkHEDNrdt5cGe7+V9/R9ifX4TpbDMwmSJ7k0d3P4LNzJ4c18TVFpGag2m&#10;ohhHyqWVpvAV1A3xt8vYc1HKZimBsgLXcfnsix8/vffEk88nSbTgBY5dt71nuG+4uNYNlHJdhXIk&#10;SsklvZYQ4PqO62cd8fLjI+eUksnQ5s4eIVbufF0EWc36gmjU4oWRw9OH5iZrlUWwfuTUsdKbbr69&#10;b71T3OAFGSfJOLiJwViLVTK1C2iGPicSZMZFSImyzaBjYzCkuiFrUod4VypMI0G44OZlU+jtIGgg&#10;paa7fRt9XdezUNnPfOMFrM4ghIvnazQaSxuu6iGxglgsEMYabR0cJ4eUThp1lIAwCmFC2jM93LLj&#10;x9m1/nuJxx+F838Lth1FhJBpp+m1ixkECJne5whsKFByFmFHWDX4HrqKu5mZe4FqvYSWAyADpF3A&#10;6jlcaXGMT1irYnQdaTyE9lA4KJPDcV20DNFGEUZZajqivX2AN+38J2wcvANhXRAxQsRI6aC0QZ8v&#10;YWfrOEphmw0HClIz1FSEh2skVEOSWg0ZmzRxQAg0FiMhgwNzZU42xvj2wotMzc3OnDs6e7RRjWeA&#10;hSbQqjS3WstkaWVX5yWTo8hmsPX6JXrbi8ZHY+LazIwpDK+5vnfT1oyJ087lZt4889ohNoLhIMKV&#10;9iJWywKO9KnFJWrRHFm3HU9lli7P2s42Htq6jt2runGkoBYlNLQm0oa4Ga7gOorObIbb1vTzs3ft&#10;4l/fs4cd/QVUOEZ04jOIaALpv/6pXygwEWjt0b3xfdy/7Tr2rOlDW8NMLaQeJdQSTagNUZIyvYk2&#10;+K7LrlVdfPS27fyb+2/hxqFeWh/bcjjF2fIrJDbCc7PNtpr0ZAYCTtZ9nlookBiJu2hQKgRWKubG&#10;Jnj69//vb5bPnHm55TpWm3PG4uLctlSpPCDYfvuqvo987K6Pbrtl8JcLHcGdQgr/9c6jUSMpHX7h&#10;/LNH946fa85PrdqwVsb0u+o2/P8XoPX3UjpssUlojW1Qy4WUSWyixz792gt9q4vb1u/ouV/KFcpx&#10;FlurRGGtHJXyRT/IFYOs48rvyqxTSuGv2db1/rf/k52zf/lbz36xVo7MMs2CaTnelehyffC50WOb&#10;bug74WfcfiGuTpdKJdSuu1dveOmx06f2Pnb68KoNHf3ZgpdbBrL02Im5/c9+9cRTEyOlucvcuEvg&#10;76XHTh/oW1P8SrbgrXn6S8f2PvvwiZm737t1x73fv+2B9t5s37XoeBbLh8qROK4kasSl0wenj5wd&#10;G5v8+mufL27p274uIwPquoFwBSYxJIcayI0BckuQnpXYLhHGrpDMRjHnGyEb3QwCQefmdt78q7fg&#10;+IrTj40w05ghV8izo3gjW/O7qOpS6pGFIBABWZVDKZdQNyjNzxOFsPZ9N3LXzzboCn8ac+LZFFj5&#10;svkYm0u6AJBphp6cG2N1z69z18/8Nk+zgbFvHidOJim0tXNP+/3cWridOT1DWZcx2pJXBTq8LvIq&#10;hxGG2coc9fk6vVu7uOOXbmL1XYNLuxmvhYzXQ9TiDZCKKtIV8NE65lgjdVdXqeFnzstzavp48tKp&#10;p07WG+XJ5gDluK5MpBJGqYv1WcslX0MbO/uuv31V79NfPnZq/c7e/sH1TRXu5a6wBGmF9AInk2/P&#10;ZFs5u0YYit96+C8eH37PTw3vVmqP9DpkIiWyxSFbITCJJqrWcTIefi6TupAvsmXWpp1wUmISk3aU&#10;xRp9bgbXUySdbSTCkok9MBbtxvR3rOMdt/0mB898m9eOfJ1aNI41AoNGOvPN0GQPaTJImeZHmjhl&#10;ylzrYGSIEgnbV72NnRs/gM72EJaPkpl7hliAKwWxlbjX8lAunqRLJLsGodpAF6E6gZ78OKsHf5ju&#10;u/6MQ0e+wstnP0k1nKKYrAXyqTjaXyCbEZgoSxw6CDdBuFWMiEFLEm3SKCHRxY6tH2DXxgcpUAAU&#10;0sSE1ImUJKtjkpEF6ucXyDteCmgleMpBWIhNAkLgokiqNZJ6AxHb5iAlMM1737ESb7bGgfPHeFwe&#10;YD6aN41KPB/WdLVlUlzc9PLxztTq16BeXBoP4+b7NAC/ev783pc/9RePDN94ww8G+QxekzpU1uIK&#10;OFzL0OFqbm+r4IoUbF14dDUFv535+gQn555hfcft5LwLhY6s53D/5tW8ZfNqZmsNTs+Wmak1CGON&#10;pwSdOZ+h9jb68llk6/OT3w5b/4DwhX+KVzmCU2guMq9SKBXNfo+kBKG3G3fLH4K3Bgncsbqf24b7&#10;GFuocGRqgbNzZabr9TQhw/foyWXY3NvO5p52Ms6lU9VCY4JT889hZEgx04fWyVKNz5OGydjlqYU8&#10;5USRUWYpOcIIRRRpnvqjPzo4e+zYay2MZH2ZRqs1ss0B/O//uVtu3HXX6p/Kt/t3/13m9ijUjanR&#10;cpWVm8jesHL4h2S0mshQLKOaVwqWVvVKzNxkbXrDzt4N2YLXc+l4KESQ9bz5yVrl2N6JyWoprGcL&#10;nud4yrncyv4qYMsrdGRWxZE+MnJ4ZsYa2+o5olegPC9i4abOlZPhzV2ZnqHCdY4rs9eyz2zBz8Sh&#10;nnvqS8eOb7qhv6OjL9u9eOxJbBpjJ+df/erH9/3tgafOnWquTBYfnsXyYdKKKuJQ22OvTIw89umD&#10;ex1XqQ/8q1vfesf3bHpHtuAVr15WakGwzfKhTqw++tL4gRe+durVJNal+XDOru7c0L+he6sf6sZi&#10;FBgitJiKQaz2kHl1kUWdlIIESzWOcaVcKiFmugKG7xjEb/eZP1FiYWyBWKf5hr5yCWQWX2RQ0iE2&#10;CdVqhcZCnVxfgRt/4g7u+AlNR+VfYk482YyGWezDvsIzLVPPKlFfoNh9nP77H0SykZkDE1TLJYyy&#10;KOmQlXnaVSedXjc5VUAiaCQhlYUKJtJsevta7v7YLQzdPpD6igHTjYijlRoNK/CUvOAsHyjMWET8&#10;aAm7kIArQQpc6eMIySef/sNTzx375rNGJ9NA6AeO3XRD37qeobb1XuA4jiuXIm4W2awWNlYW2gPv&#10;4HNj52qlsLp+Z++Acq602Ej/uF6KJk/sn9g/nna9LvnqjE9OJFt378ys99o3uUYGTiFzYcSUaZAz&#10;Ji0fWiyu5zXLUql5ZvpzgeemnaRap15hMtQkDYXJZsgEEjToRGIdixB1XOnS17mV9atvo7NtkCie&#10;o1I9R71eRsoER9XQjTIkPiQKnZQQLNDVNsh1a97H7dv+JZuG7kOKHBESXy9QPvsIvppFO/0ox0VZ&#10;cxV3vuYMukydaZvUizBVUA0qZpKa3kiS34OXyTHcu5o1/beiVBez1VNUwuNYZx4rfTQeCTWEXwYF&#10;9YaLMZpGo0bG6ebGTe/n7p0/xoaBGwmshzUuViYpM6tdHCeLXagRnhkjq1yk42GawmfVLPUbKdI4&#10;pFpIY7aMboQI3TTKVWIpi1JFmmhihn1ylCemniE0jWj89PyJ0eNzp4D55lZqjjOVllJT+jS7l6lM&#10;J8nyvLuVmC1Rn50tL0xMdG245/7hdJmh0+gpUr3WeOSQlYZ+N+2wNK1e6EIQ+AXK0STj80fIOkWy&#10;Xvsld3bWdRhsy7Ghq8iW3nY2drezqpin4LusNCPo/BDnI4faiWdxwjpOFqSz8hAiZcpiWQ3VCRiv&#10;91Hd9au0r33ooqYXIQRtgc/6rjZ2r+rhjrUDvGndADcP97K9v5P+QhZ3BTucycoJjkx/C6E0xewg&#10;1uilsdmTlgWteHy+jXOhhy/TkqFt3p9W+Rz82tfmXvzDP3gkrlZPNkuG5RY2K2yZv2RTrO7/6Mfu&#10;euuuu4d/PZP3dv1dAcL8ZG30ha+femFusjrfvHcaLcxW0jJXvcFo/QOJ4ZeLy/UKqyAX8I69PH7u&#10;6S8d+8JbP3x9b5Bzu1YACGL11q6+9p5s/pmHj5889PzY5I33rR1es62r58oTzsqvTN4d2rpn4E0H&#10;njp3emKk1CoiVCuAreXeMdG3P3/k+d7VbduHN3ferxx51fq2VELteNPQpme/evzAsw8ff3FoY8dQ&#10;kHPbqgvh9IlXJ5/74p+8/Oj0aHmqBWQ1VhA3LqGLWjmq1cqRHNrU0f8Dv3Db9/avLd7zuuhwseju&#10;nYqcZ89XRl57bvTVRi2eA/T49Jn9f/PCJ3p2Du25OesGVE0j7UA0FjsSYp4po+4vQlZhq7rptQSu&#10;lNRjzcG5CsJaVjUz5zLdATf9xE7WPbCaw397kjOPj1KdqBLW4jReJAXUuIGia0sna+5exaZ3bqBr&#10;cxt6/mGi04fSvjFXpfEXV3uEhUUqsAnEZw5TvOkl7vvffobNb+3lwF+9yvjLk4SzYVO/apc664QS&#10;BMWA3htXseVdG9jwtjV4uQuPxGwYcmC+QkVDwVNNFgEIJKJu0M+UMWMhwpNYKZo/8tg/8UrtO8ce&#10;3R9HjbOL9L7WRiFFqByppbpQKrwcQOgZbuu+8b41Q9/8zKHj19266tymG/vXX640vCiKr1eicmmm&#10;sRg229qJFP3Op//0hVU/+q8G3uJ6D2Tmfd/kfFAyvcwyZXxcY7G1iMit4bbnsEpgjcVZ1HMBeA5J&#10;lHb3efk8YdjAnj6PGOqCoodwFcI6GCTa1nClJXAc1vXeyfq+B4h0hYaZINFzTM+MUl6YJxO0kc/2&#10;UcwNkc324noBSkYIm2CsIXElWQNOdj3ZdT/G3L4/IN89gaOaEapCXn6cFy3A6qLzJtIStGynoc9T&#10;kzfRNvAOMoWAJNYYHdCZXc3t2z/A7s3voNaYYmL6AKNTrxGbGPAw1iKFwm3PMdi7jnWr9lBwV2ON&#10;QAqNIFmiShIM2hp87ZOMVCidOE0xlyVGpOBESlzbFL1LgfI9RC0inC5hGglKOmljZfP9pLHQiInL&#10;dRZy8OzcYeq2ihCE9Wq80LJwa7QwWsk162kyGUuq1VrsiG4dE8PmWO4mlcrZ41/+0uefX7Om+7aP&#10;/tgmowWeSgGhJy2hkXxnoYAFduTrSCyRXfRrM2AkXbnVzDHK3vHPsyp/PRu778Bzct/V5DNZPs7R&#10;uaeIu/O07/pxzMufIn/8DEGvg5dNcBx7USBRFEnCkqQxYyjnNzF/y4dZaHc5P/JptnTfSWduzSUx&#10;Odfyqscljk59h4nqEbrahunIDqSmvE0ftkAa5mOHb821cSr08UUz1kukvmi4ecZeOxQ+8R9/44m4&#10;Vju+bDG+XGKyqIX2f/TX775/260Dv+p6qvfvOpFbi63MNxamR8s1LjW7hauHV7/x+vsGWiuUDxcH&#10;+1a7/yWm6KkvHt23akPH1264d837pVq5o6+tK5N72w/t2LH3m6dP/O0fvfTa1j0DHW9+z5atTd+p&#10;1wE0hOpZ1bYjW/ALzRVeyKWeWssT65e6bM4dm5362v949W/e9eM3dPQOt92sHHlVYXz3YKH/Td+7&#10;ec2X/9srL+x88/CzXf25rpceO/PENz9z8EDzgam3rEway2rfZhloVYDjZ9woDpMZnZiKcmT+dZyB&#10;Rc8lFubDmRe/dfqpk/unTi2tiKy1B8f2Pvf1I1/sfvf2D6xTVmKESctjsUW/3EB0eThvyiFyEioG&#10;ZCrBzrkOC2HECzMlYmNYk88uaRM6N7Zzxy/cyJ5/voP5UyUWTpWoL4SpaWrBpbgmT8eGDrz8hVW1&#10;LNyPXfurxK/9Wxy7gMzKlPY3l1iFNq9tal9hI0tc95GDH8XJfwCBYPjuLobuuoe5UyUmXp6idLZC&#10;VI6wxuLlPQpDOXqv76JzcxHlXozfJ+shL80sULeCzsDDLpbSMhISS/x0Bb2/nu5bpdmGGZllvjpj&#10;P//yXxyYmB3Z3zLRxfVKTHmmPmaMqUspcrJFl3UZJlbseNPwulceHzn7wjdOHR/c0N6bbw8ue82T&#10;2NRmp2qjTQ8uQxo4a7u6u8T01HQ8MTlR/esXH39l+JbC6htCrtdru6XrZTBaY5VEGouMDSa2xNU6&#10;TlsWXIXRMYFMy1k6isHz8AKfJA6pSQkyxp4/yUJjDnfbJmzBkBEJEGBMDhYbMV2DsSGO45EXG7AI&#10;+vJ7QGggNZtdXJ1Za7DWxwiHmBoOLo5wsSLE67uFrq0+80/9a3R/kVz3MAJ7xRjd5e3QQormVyiX&#10;DhMm6+m47iFUVx86FjixxrqKRKaGom1OB235Hvqy29kxDFZYkDGpF7vEXXL7BW0SjNUY66KFj0z7&#10;S0iMC66LWahgj4/QRQbtFNDSIkwdm8QoqVIXeClIBMgowlbquMpDSpXmIMo03slqi61HnJg4xne8&#10;Y4yUR/ACh0Y1DqNaXALCjs6OpNEIdb1WC7k4ouz1iJeXj+dxy/jpAK4Oo6Mv/T8f/3T3xk0/vvG+&#10;+/satRKe7yClxFeWxEi+Pd9GYiU3FqoEwtIwF8CW1oaO7BCBV2B0bj/nSvsZat/FUHE3bX731QXb&#10;JmKicphTc3uZr4/SU1jNqrYN1NvWMeO5xHs/Sf7MaUQuj5MB5WiMhThS2KqBKKY8sJPSTT9IftVt&#10;tFuYnD/KM2f/gs5gNWs7b6a/sBkpru4TUwonOTP3MucW9uG5PkNd2/GdHImOFsl3ctIwETs8Pt/G&#10;iVpAxklNahEi9WoTHrXZaf3k7/3nV+qzc6+1gKvGMpmJaaka+T/0b+9489abB/7N6wFZ1mKNNkYq&#10;IZdXjIw28cJMfa5RjaNlIGt5NegNsPUPyWi1gK3WVdCif1VrF6IT1hPnK3/6ymO9w4V1w1u6br/S&#10;+95439oNqzZ0tH/lT/cd+NNffeLJBz+yc+uWmwZWv64SoiNy1tpWl/jlAZqtbNby1Vvj0PNjZ4H/&#10;8eA/2RkOrG+/zXFVcCV5iFTCWbOtuy/X7jf+5r+88JWFmXq5hdlrtICt5SXD1rKhbQGqjRP7Jyc+&#10;+Z+e+cT7fvaWcPXWzgc93+m4OshsJtNIWJisj3/ni0cefeGRk/uttfWWfcpqde7AXz31XzMdXtf3&#10;3bPxgY66bZAIg3AFNtRE3yxhPYF7Sw4yAkKbskJC0BEETDUaPDE5y/VhyM7O9otodC/v0ruji94d&#10;XVenQ5XH6OCHmBwbYfDMH9CTq+J2iPSKmfS2Ei1FXmsFet6wsOAyPfAg2Y0/xkCuf+nGFgI617fR&#10;ub7tmu4TbSzHSmVemVnAcTx6sgHYpg9+TmJjiJ+uop8upyfWl0taGiUc/vzZPxl59tA3XjA6WVhe&#10;Cp4cKY0abStSim4haQLSy6+WO/tyHXd8z8Z1n/v9l/ZtvXng5A33rLl+JW8tIWDufOXUq0+efbU8&#10;V18UOydJkuiJ8QlN2n2kH/72N0Zvvn7jhMolmzaPJJlsXz+2q42YBKsNnuMjhCEKY6pnJin0dqPy&#10;HnUTI1QqkFf1MO229MCzIcIPSDrXYifnEXNH8bYNI1Z3IHXagl9zbfrAWYFoanGNsakGCYEnnQv6&#10;GEyLIazG0QLH5AkdQ8NIAplBW5hN+ph019I+8gRmfho1uBZRLGITQ0CqIcN60JAgE4TXrIXXS+C4&#10;hCpPFFaJR/cxXTKY7reQMWvxbI7EDQmlJE4UplEjcCQol9hoEpHSeg4SV3gom3bqxtagZAr4JQ6S&#10;1LtLLhbKpEjPx5HzhGemoT2P4/nIqI5jEpSniCU0rMHxHHzhEk0vUJ8vIxwXJ9E4xpLkPLQ1ZGKw&#10;lRoLjRJzXpWXJvfSUBWyBY/KQqNSq8QloD43O7fImLcy5eaaB82LWa1FfnCxEtBoHc+j2bl9X/+l&#10;f/1n/B//6cc2vuX+rnq1jB84uI5CCEvDCp5YKFDRktuKZXLSUDcXEh60CQmcIut6bmauOsqpuec4&#10;OvU4bX4/3bl1FIJefCeHEh4WQ5TUqcdzzNbOMlMbIaFBe6afDb034rt5jInJ2Rxy9UPMBUXi1/6G&#10;9nMHiOohiOb1MRFJkGPu+vtobHs3hfYtOEmMEZbe9o205fqZKJ3g+XOfxJdZOrNrKQaD5LxOPCfN&#10;htcmJowrzDfGmKmdphxO43tZ+jo20RH0p1mpJgVZGQEZB07WAx6dK3A+dsk6Zqm5Jo5i4gSSqGKf&#10;+K3fOjL2/PMvYm2VC3YOi1vSUi6UgPPgR3Zed91tQz/vBWrgWi+vTowuzdarUknZ1hlcQiHGkY4r&#10;841yEmvdMi/qN1it/4Uardb/t+i1ViDxl4CNqldjoxxZXb21a5MXOFecCfPtQXb77asGw3pS+8qf&#10;7jtcnmuUhjd3dbm+uiaw2KjGsweeOvfM7ES1xMric7Ps+JZ3T4rp0XL9ma8cfzWT92YcV1rHU4Hr&#10;qcziSsBom4SNpFKea4yfP7nw6sHnxl44fXBqpDIfzjcHvGrL1zpQl0KE9kLNO15hpXDReavMh8mL&#10;j546PLCuPS52ZQccT2bF1WZsYOzE/OFvffbQ1576wrF91thFvUadlnbvSn1+8ujUQXPDujs39mX6&#10;ndiE6XLclYhygjkbITIKOeynbFdimwdpKXgeQgiOzJU5U6rgKkm77yGvUVZngal6g6fPz/BS2RB1&#10;78YIhXPuIMw0MDIAJZurYEGsXRplj3AsYn4+x/Tad1Pe/YMca8CJOYMvA4qey+tR9Z2r1Hj8/BT7&#10;5yoUMhn6sxmEtSQGRJvEJpA8WcY8Xkr9LXyJFQKhDVkZ8PUjXyp/5pk//tZCZfpoy3ldZCqtVNJu&#10;3NW3ptCdGVJKStmsFVzpGNu7s7mzR2fGzh6dnV63vac7W/Dzy3+/Mh9OPv+1k488/8jJ15LYLN5b&#10;F9mEAO7WWwa26OHS3X5/d8+WsAc/kjhSQuATY9IcPUfiW4FNEqIkwpESL/BBCrQEqyTaaKQxaAFR&#10;kuAIgWzLIcMEObaAiiy0Z8GXyDhBJIuB1nLJykKJ1P3cKJlqwbTBsQJHKByRTsChSdDUcfFS77Lq&#10;LLVvn8ScjVno6+VQtkL75DTtCyGUq2RyHtL1mj1YCusJbMYShRGxkahiARFGiBPniM9NM2ESZnrv&#10;oiN7D97pEFGr4hUdHOXjSYlQkqR5vK5UuKTlPWnBCIsWgkQbpLE4QiCsQWibbkk6gUol0ZUGyYsn&#10;MCOzOIUcQRAQS1L3fV8hHIXVlsBxca1DfXKWcHYBL7ZklUOEpREoXJNSEGahRnl2jsO1s3yx/jTT&#10;0QRB1iXIuHZ2vHr6+L6Jg3GkZ0k7Dhc1Pa0lp2RpcnSvkgt6sVbripuOornZMyOTmfb2jZ3r1ufj&#10;MMIkGsdzcJoLvrOhx2TsUnQ0nSrVK2krmvFCGmstOb9Id2ENhUw3UVJlsnqcc+VXObewj7PzexmZ&#10;f5mx0mvM1M5gRUx322qGO66nPTuAFApjFMpkkVYQWA8y3cx1D1HuHEA0FxMm10FleBfj1z9Isv4B&#10;unNbydlsk+pLsDbGkT4duUE688NIKZmrjzJROcy5hf2MzL/MyPzLnFvYz3j1MPVkjnzQyWD7dQx0&#10;bCZwcmibkBiLkoIeXzIVan7/eMwXJ7Nk/RwZaZdY7XotRFuHqFHnqf/8G/NnnnjimbBUnWpev9aO&#10;0cUF8uKz7d7xPRvXvuUHtv9qNu/tej3j3cSZhbnJs+Vye08252fcS6o0YS2pHHr+/MsnD0yd5oIQ&#10;v1WjFV9G5/yGRusfQKPVOncuXwktjwZwXn78zNH1O3q/fcO9az5wtQYiL3C8u9+7deeqjR3tX/nv&#10;+w4cfWn80Xf9+A07N93QfzV2y0YNXZ0YKdWvMFDApUGqi4zWRRmJX/zjvU8Az99w75oN/WuK/dk2&#10;ryCVVI1q3CjN1BfmJqvzk2dL0+OnF2ZbViHRsn9HQhBv7C52FDKe89LIZI2LuyFp0bolLaygNNrK&#10;T/zGk1+643s2nbrjnZve2dGb3ZwpeL1yGbetExNNjJROH3xu9OWDz44eO/nq1OgyJq1VD+ZYa8Ox&#10;qZPf+E9f+2XvX933Gw+t79gQVG0d5XiIgsLWEuJH5rAVg3NHDpGVUEuZrcRoOnyPTEeRc+UqXzk7&#10;QYc3w+ZinvVtebp87xKxqLGWhSjmTLnK8VKVc/UGvlIMFztoy3SSXP+TjGVcuvb/OYUzo5DLgJ9m&#10;jtlGjKjF1HKDLOx6O1z/fnx/K4VywMmFkKOnz9Gf8dlYzLO2kKUr8HGWjUKJMcxGMecqNY4slDlf&#10;C8n7Pus7iuRdF50YjLCoToWuGaJHy5in0sqczLgYLDaOcYzieOVE+Mnn/uSZ2fLksRYA36qTsudP&#10;zS8cfWXixYH17buEJ9qvxeQnV/Tztz20cd2n/s9nnjm+b+J4e2+23fXUUpt2dSGcfu6RE1958gtH&#10;90WNpNVXp7Xl267f0dt501vWPVBsL6zdO/0UQRHeZfagyuDqkFw+i5PxMYmmJgyO5yFDTTxbRmpw&#10;ihmMIwltglICV0s844CriHREaBLMQAFqIZw4i3dyDLm5n2RdJ75q+jO11CtEs4vR6gRHKFiUXto0&#10;HsgokI6DYzzUnEGfPkn1zCQy2403GHNdcQ/FecPJwU8zOX2Owdky2dIMIteGW+zGywXgpVYJTpJQ&#10;m5slOhMhKiXqScKE185Ux2au73wXnXojtqcBo1M0Ti0QbF+H2ZBHygTfOlghiZMEmaQaR6EUyoIw&#10;JgWqQhBhMCoFZy4go4Rorkw4Nos8NYuSElZ10vAkJklwKxrT5uELh9gYPOGgagm6XMKUqvhWIiTU&#10;0Zich4gTIgVqpkZlfJIT8QRft3sZKZ3Gyzp4GQflCh2FSalWjspcamqZXASwXj+r1To2xlym2Wn6&#10;tQN7n/zd320sjI3+4A0/8MH1RipRKVXJZH08x8G1cKaeYTJ02V2ocVO+QZenCQ2EBmJrSUyCQJDx&#10;2sh1dmAwJCZG6wt2UVL4uMpFiFTHaWyC0QZlAxReczC3JCTkRR43s5nZgRzj3ZtQUS3tVnZz5N1e&#10;Ot0hXHy0jVG4SOuQiBBLiNZpoHhXfi29ubUkaBIdY2xaTZPCQUoPVzYbSJrHuUg3FV2BFPDFsYjf&#10;Ohjy2mTCdV2SjW0ZvCCg1oho1EOcbJbK1CR7f/8/UExGg95+v+vUDKdbpCzL2SQBqN33rO67/4Pb&#10;fyrX5t/yekDW9Gh54chL4xNrr+vuyrf7mRXJiVpcnRmvzC3b/yXJAn+foOEy+cOvq6r2j5HREovi&#10;vEvLEfJaP9jVTlirn9Zi5lKWNI+wDShuvql/w3v/xc0f7Vvddk1dEsZYMzNWmf/mZw6++tqzo1N3&#10;vWfLmju+Z9OObMFb2ZtL2/j0wenH/6+f/fofA3NNndby7o24peTZqidbKYgz2/y373oqkI50pBRK&#10;J8ZEjSRuAUbRCvqrqGXwizuyfv57tq+9daEeHf7CgVOHVwCorTEKQcuxLAaC5na+aXj9dbcObm/v&#10;zQ16gcpFoU7Kc43SuaOzYyNHZsZPHZiaaH7G2rJyZdhymtzFa6OU03XT9vve+c9u+bl3rC2s8euE&#10;aUSLVNhG6p/l7Mji3luAXhfqBhunGianGSZdixPGqzUma3W01mRcRcFxCJRs+nBZqklMJUpxXjHw&#10;6M3l6MikwlDHWlzlEnEOO/llise+Qn7sMLJWRliLzhQoD2ylsuluMgP3ItUa5qICiXWRAsphxGi1&#10;xnyjjrGWjFIUmo7oFoiMoZIk1OK0a6094zNYyNPuOVjT9CfJCaywhIfrJE9WEaejVJ8TpJ16MjG4&#10;RnFw+kD0R9/5zRePj+zfq3Uyw4XuoFoL8BGA29mf6/jwL9/5A2u2d90lpVTXMjjWK1H1s7/3/Bfn&#10;JmrlD/7ibW/tGWpbA9aWZuqjzz584uHv/O3RlyvzjdkWtnRxnwBuz2Bb1/f82J4PdQ5m3hM34qBR&#10;i4mqmru738KD8U7a3CxO4KHac4SuRJmUqYmFRlqL67l4xTwm7xO6FoHC16QMl7V4GrQradgEKRUB&#10;CjFTpT49QyMrCPq78Qa7MN15Es9J37NpGxFpg21mKUrRFHlHKbOhy1Xqr57DjgnaswbTn6WUd/Bt&#10;SMZmmM6c4LXSw9RnTjOYxLQtzJNJDHgeCRZfSfAStI1hISaIHBptAec6ClSCjQwU7mG1cz1ZkyGK&#10;KmhXQjXATpawYgE13IG/YQiR9zACtCOXsPEiutDGpqJ4JdNGj0YMsxXi8zOEE3PIBLJdXThZj0Sk&#10;pVFlBNYVuI4ijmMSJF5ssaU68ewCKknfzypFjMH3PBphSFSq4sxVGamO8RWxj5em9qICyOQ9MjkX&#10;qUR972NnvvH0V45/B5gApoDp5phX4WKz0nSSzGSu4Qasi8uMR4tj40XjOVCUrjs4fNdd33f/v/m3&#10;N+V7elVYLafpABmv2WkrqcaWI7NTrA8qfP+wz7aCwldQTSw1bVvKIE0mdOk7dsmHCgvSOijrIS/i&#10;DS6e1yQKIxJq0Sy1eA4hJHm3i4zTkWrerF6h+GKIRYwRFwik9HmVFwnkl46m6SFhAU8IYgPPzWj+&#10;4GTIc+djAitZ5SkySrChr8jmrjzVWoT0A6YOvsqxv/5DCmqeTM6hVonO7P/22S/PT9VOAZPATPM6&#10;Ltp2kM17/of/3Z3v3HLjwC9LJfLXCrSiRhI/85Xjx1xPqRvuXbM2k/dW9Nc6d2zu4Gd+57lPnj0y&#10;cxKYbe5/Ydm9tNyZ/tqFw1euel3p91Yida727xXB2M/d98mraNjM3wvQ+p/GaK2g11oUU8oWMaUL&#10;uMdfnjj3yuNnvn7P+7au8bNu+1X1VlLI7lWFznd+dPfNqzZ2HHn4z/YdOXN4ZvbBf7Jz1+D69v7l&#10;56pWjmZOvjr52gpIfCVU3rpy4zKM1yLT5cWRdol0ayTB8myw1lbYuOVnFojnauHMoYm5kVuG+97/&#10;7h3rvvi3r556hUvjDeyylaRoEfCb/U+ePbr/ybMjrqcymYIXSCkco60tzdZDLu76bNWGRS2My+Lg&#10;GQFW60TsPfitr/yJ1uEHb/rou7Z37czFjYjYETiBh0hA76+ixyOc2wv4N2SRBUlSN5goZbgyjmJj&#10;scCaQp5SnFCJY6pxzLxOLQQcCXk/YKDg0ea5uFIiJTjG4Ng0zgMNvhwg6X6ImWw/82sPkVkYB2Np&#10;FHsxHRvJZ6/HYR1h5OFZAzYhQVDwHLZ6bUS2QC1OKEUR1VhTT1LCUElJMciyus0j7ym8JgDTxiB8&#10;iVNQhOMNzv5fZ5n5xHn6rivS96butGwZhRBpfJXlxamnzV8e+e1Kbm2t48aNw3ukEiWt7VTUSM43&#10;qvH0/HRtZnasMp8kxgBydrxa/8If733kw79yx0D3UGHrNZEKeS93+zs3bfuzX/v2lw+/cP5lP+u6&#10;50/OH/za/3j1sXPHZifiSFeWNVaErdd11z3D63pXZ253XNfHptfHaMtLlRcJsoK3httRsc98UqWz&#10;q5NAZsBRxKQlPzcBM1tFxIZMRxbjghGGWIBUCivBJAlBYlForDJEnT6qrZ98uUZ0fo766Qk81yPo&#10;KGA7stRzLlZJgmYmpDEWHccktQa23CAu1UAnZIIAO1ig0edjjKUt1jSk4mT2DCX3HEF7HyEOp6bO&#10;s9qXtJkyQbVC3RpsLoeIwU0SrOMx1tbGmWKOctDGQKafnnyRbKKpVao0rCGLJSgYIplD1w1ypEL5&#10;xD50XuDns7jFAm4hPTemychKCypKsPUIW61Tny8R1ur4fkB7IYdsL5AEHkmpgVSSxBUIz8FgIIzx&#10;lAdJwsLcPFTqBBYcz2vqAi1OYhHVKnFYx1looG3Cc94Iz599EScj8DMeXuDgBg5WW62NrS8rWSct&#10;45n9rpiIi1kt28KCLy5KF8cXb3ExbeJ45sw3v/nXDy8snLvjJ3/6gf7t2wtxlBBHmkzWxXUVZyZL&#10;vDBa4utRwieOJ+zuVtzXp7i722N9XqZhs000Ze0Fg09QCKtwmno4aRcBsL1Ywd/yCQ0agSTv9ZL3&#10;epuUUGppcumZuOBh7VkfgY9BY0WCtWlOgk757EubjppZPu2Oy5E6/PfDczw3FtFf8Bh0VRpfpg1n&#10;pyvkraWrkMNimT91GM+WURKUkuSLQbFnqNA3P1U7s4KUxQG46f61q4c2db5bKpF/PXPzoefHzp09&#10;Ojv/lg9ct+VyIMtaCOtxtTRTr12ByXq9jJa4gpRoeXXpaqDrspF/rJwAs/T/RRLoH5L9+p9ZOlwO&#10;tlokzEQtjJFrjHX3fXvktY27+15Yv6P3LdfiQSgE5Ip+9ta3b7i+e7BQePjP9u3/+Me+/a13/tPd&#10;27fdOrjZC5ygWT5LpkZLx574m8OvLhObr9R502rxcLlSaGtJ0WsR1otloChpATnJMuqVlq+8dHbq&#10;cJvv7tk+2PVL79qx7j9/8dVTey+zf82FYOzW44mARhzpajxTd1qA2vJOoahlIg65yBmrmTjcPL1J&#10;EjsvH37isYn50fJbr3v32x/a+u7hjMmKRlzDDQJUoBBzBv31eea/PUdjWJG/s0hhTS4dguqWOExP&#10;Z9FzaA+8ZrZfukfb/IfWILG4GByTBqsudooZmuyZGCQbZGnIYeaKkwgsgeog7w1h6aGqU/8eR6TS&#10;MY0lRJAYgRLQ5rm0+97SWZPNcTlZjCXCkpi0k1IqiCYjJj8xzegfnSM5XCHbLYmSOrWZOn67h66E&#10;SOXwyNjn+M70X8iuDbYzyLa1Z/KeDXKeCbJO7HqqKqSYC6vxmdFT8/uOvzxxemKkVC3P1e2Zw9Pz&#10;n/7tZz7z/n956/v71xa3XcuzNLy5c/2e+9d1P/XFo8+/+OipZ0cOz0y1AKuVfNiW7pvVWzrX59sz&#10;Q0mshWdUM4oJ6tUS31p4EoqCe+tb6HPaiKdKzBRi3GwmFTJLgY4S0AkkCTZJsAUflQsItMXGCYmS&#10;NIwmciwZqcgmAm0sUaDIuUX8tjwiTDC1BtFCDTu5gDKp4WbDSW1ERKIxiUGIVBOWy7aRFFwqBU0+&#10;ljiRQ81JmPZG0GoG4U6iHEnGKeJ0ZpiSPkdLZzkfaYbrgs6Kxm1IIgShn6GUz3DWzxLme+jO99AR&#10;ZJlUR4j1DO2Z9RRMERM3qNFAtGWQuQCnKGhrZNMsy3IDPTVJ3GQ+DGkHoNYGB4nnuCilKGTztHV0&#10;Yx1BogQ1B+JGjZwUCGHJNixGGUJl0IFH9fg40egsbe1tKD+Ddi0NG4OSJNaAJ5EzNZxKjYP1UQ4G&#10;43xz/EmUD37Gxc84+BkHL3CIG0ls7UXi93hZ+foSLY0qXOMcXchbPTm1vKtct4jj3WWC7UhAVOju&#10;NlIJ5QYOpmEhiWlUDQfna5wt11kdSIaCgNFI88yZhGfOxlR2BPz7bW3UtCYypmWWbUY9NSGN23Si&#10;bxhDqO1S56oU4EmBr9KyXWJA20Wwpi9iolYiTARp6IQjBJG21BNIrATrpiHgQOCCp0ibJMzi36k0&#10;bQBBogVrA9jaHfDt2Zi25qQWAo4S1LVmsh7T2yHwA5c9P/gjjGzexpmv/TlCTuJ6Mtvek+1qmSdb&#10;w6GFFyi15aaB3Zmcu+X1zMnjZxZmn3vk5Okb7l2zqm9tsePyTI41jWpcrZeXgslX8p603wW4WmmT&#10;y75eDnRdjcmyXGpDsfzrcsBl/z8PtFY4CSuxWnXAGTs5P3Xo+bFn+tcWd+ba/L5rfWPXV+6WPQMb&#10;O/tzbY/95cGXPvmbzzx97we2jd7+0MYb23uzfdWFcHL/d84+W55rlJeV7a5Ua25dua30vbgFLKoV&#10;gFarF1fSwmAtDnitWiplrI2eOzPxxS297Tdv7i7+3tu2Dv/i1w6ffbEFBNkWVpCWstDi+QxbHsLl&#10;x5IsK2VGy8DfYovwYul0KZ9S68Q9O3r45Y+P/+fpw5MH3vLP7vj5G3pUp1cvVXACB7+QIZqJOP/5&#10;SSYOl/GGsvR9Xy8d93USbMjg9/upyFWnupvFR0YA0lpUs2nPcWDRW8oufkptm0hIoy1I0U4mKOLb&#10;BsJahPRIUBirEZiLnjplISst+GmrfJw6FWGsxSSQJHbpjIoW4O7nJMlcyNlfP8m5T58j8AWd12cQ&#10;GUE8FzF/fIbi5iKB73F4/jVeqT6GX9Qo5eC4SjquxPOl8gLHzeTcbJBze1zf2bx2R8/dtz24Yfbs&#10;kZmnH/7T/d8ZH1kITx2Ynv/kbz79N3e9d+vNW/cM3FjoCHpWur91YqJ6JZ6vLjQmLbY8MVIa/3+5&#10;++/4uq7zShheu5xy+0UvBMFOiqSoSnXZsmRJluMm17g7Gcfpyesvk3mTzLwzSSbzTjLzvfN+mcmk&#10;F6fYcYq7bMvqltW7KFLsFQRAogO3nrL3fr4/zrn3HlxcgKTtOE7w++EHkgBxy9nn2WuvZz1rJTYz&#10;TzDmG6CemCINk4VtdGd3ptCfWS8k5wDBmOhUDSIYsuBVPdw39U0EAwpvX9wJSrsIGIGFGnYmA4oG&#10;TOE4NoxWCEplCKNAiiCKKUhugQchbNeGJAILFKoWgXMONyQopqOgaotBFNIQhTSYNqBQA0QQLDJE&#10;JUOQlgC3JYwtULEkmAlRqIfw7DRCHSDAccw4R+BnCQ5CqHqIOrORt1LY1DuEkwgwVecoZQPkuzTs&#10;MICAhYpwUGI2HCeD9Zl+dDl5KBOiZOaxZC/CZTXkaQhdqS64fg6ypsBJgxzA63agYcEyOYhAg/sh&#10;SGkIiryiSHAYFmUShnYkbJcEWARYIUFWFGAzwIq8xUKhwaWM2qNPnYS//xQobUOKFBi3EEiAYoCA&#10;egDyFZTWOOiP43UawyNnnoSyAqRikGW78acjoHwdGqWTOlC9xqHy+1HLTYdapwAoO5uTN37qJ+69&#10;7sd/7FY77UqjAtgWR+gLHJtewni5Hv8SDg5guytwzBDSGY4be22kBUcppPi7y/dtyaOCNVEL8eK0&#10;h+dnfZyvh6gqAwJDRgKDKQuXdzm4qsfB1oINVzD4up2DWrl/SwZIzjBdNziw6OOVuTqOl3zMewqe&#10;ir5ftDl25G3cPJDGnl4XBVsgNARFjXYnwTOEblvgum4bf+synPM18jLKe+ZgUMZgwQtQNQYpRjBh&#10;gNHrr0ffZTtx6Et/BXP+eRF7NsoEU2g39s+Rrd2FvnW56znn2UYxi5fkqh9hoNUzXz9+LJN3rF3X&#10;D4+sFXFHhkzgK0+FOmlIqrF2XvDFACyO5XF3nT5ZgixYDXB1Yqs62U/otq4afR/vhR8eoLVGC1Fg&#10;uR+Lve87Y4d37B16ceuV/W9l7OJzDhkD+tfn+9/5U1e/Yd3WrtTX/ujlF8YOz52488O7r1mcrp19&#10;7B8O7cNy8752Zqu5cG5862Z69v6TLAFA9CoAKkwslnaDFdMmqk8u0IaFYkJIymQlULPfPjH5p2/d&#10;Ofr7uwa7f58Iv/zgkbPPrLKgdRtzJhMAiWOlXUUS8CW/Nl57wzeZt51OIwG/0fM+gvPj9XF/sLvf&#10;FnUGpQJ4Yx4qJ6rQVoDenSl44wHO/q+TOPvnZ7D1lzZi27/dAFgSYckgzsCNhYGAZASZ5iAO6JqB&#10;KhtAm6gMWQBPM4icACmC8Q2MVvE51o0tKwwIekWpZBYDdzlIG5iSBvMJlokXug0gJ8DSHKZOMIGJ&#10;rQWik7FDBCpIpIcdpNI2Ur2AKHCoWtTa8ucCBPM+3I0pXJa6GpT+CTx+7vPw2Zk46LoZDh07y0df&#10;heC27cjBnTcMv2fj7r6bXnrkzENf+YMXXzl7dH7xK7//0hOjl/Uc2rynb7h/fb6vqz/TI21hqUB7&#10;KtTe4kxt6virU0cPPDNxshRZhCQZSQ8Mgc154CtdS4BnBkAIyTG0oZhLpaxuYTEOcFjUPLFGC9JE&#10;oPOBqQdxvmceP6pvonVVh5lAoVpfBMu4cPJZaItHDJI28L0AFa8Oq+rA7i3A5FzYvoEdaISODbI5&#10;RNWHDDS4bQPCgrEYFEW2DoRINC4Yh4gjSxQMlDFghiADg3SowJiNqgUs2icwY4+jzmYhjAMKCaFw&#10;4HBCgSkE0kdNKYwOrUfP0gAmF2ZQskrQogRtCEAG+Ww3RvqLsCWhphUUUjDcgo8aAj0H8uvgXhZc&#10;jYKxAWjhQiMDu67gmhoMCAEHdEoC3I58j4ggNeAaBs0JCgRNjZMcgUsWB5ArhJIgjQA8g9qpSZhn&#10;jsPMVWF6M0j1FLHo1eDmLHDLBdU8+PNl5EIG4WksCoUDGMfXxx6CTDFk0i5ctwWyLFtAWAJcMkUE&#10;rwPw+af0O1rxO0Uq1X35B3/0p6768If3pgoZHtbqABEcy8JCLcRE2UNIiDR08ZPziaFmDK7MOdiT&#10;s+FpahbgZiuERQeziZrG18+W8dikh9MVFdHxoqGaIkwBOF7y8fiUjy5HYG+vg3eOZnB1jx3pAk1n&#10;VOAIhsXA4P6JKh6YqOP4kg9fUxTy3Ci4xuBMFXhhzsOXx8q4vNvBBzYVcNtQGi6PtKfRoE90j+3I&#10;WNieljhQ8xEYEx0mAQjOUQ8MJhdr6Mm4MGSga3U4bgrXfPwXcPKJx/j42J8WwU7aiGyJnPhTAxDF&#10;/kyPnZKjRIaR4VHm5wXA1quPj504+sr52ff+/N4rMgXnQl6UJk5RaQfq5gJgqx1gcayc4BftQxSJ&#10;z+TPAStjf7AKi9Vpz1VYGWu3zAz8Xw3QWqWFmPRjaYAte2a8PPfKY2e+PbA+vzPfk9p8qY+TyTvZ&#10;W96x7daB0Xzq63/66kO/9+mHPpcQ7rWPprYnjwMAnr3/BEZTGRqr15LgEG0LjieYOY4VAR8rkHUS&#10;ZCWHBOLFRTbA+OGpxcNp2/qDN20d/q3LBrr+W8a2/vOX9598fJVFnlxMvMNzoTbNWFI7ZrA8I4sS&#10;TJtKth5sJ5W+58aPvuUj13/qll6nN+2FHiwnDbNQR/XkIryZAMLh4FmO/JUOrAmBoMbQe0UOlmSA&#10;0hCClr073IkCoevnQ5RfrsI7UkM4r2C8yEOJpxmsfhvpLSmkd6fgjERtP1M30Qh4J4d0i0UZjXVC&#10;9ZUaqvurqJ/xoEqqucJElsEZtpG5IoPM7gxkl4SpGZAiwAAmJIgCR/dtOZz7gg1/2oPdS1F8h2ZQ&#10;dQ1vXiE7yuBYFvZ23YKNme14fObLOOs/DWRqsTaEQIaWfY20UQzpnD10yzu3frC7P93/l7/1xCPV&#10;ku8den5y/NDzk2fTOVt2D2YcaQnMT1XLsT4ixEofncaBwdeGPG10MssuWZyMCilkjBnO4xDu5vMT&#10;sVth47kRXp15kU6H09Xb/F36jpEr8q5tM2aqQKhBtgWddkFSQBOHIyXknIb/6hEYG7C3bYbZUARc&#10;AwoIRjrQNqFGAThpcE2QJvIOM5xFgcnEIepWdELgBpopGBbCSA8hB+piEadyr0IzBU4CLixAxJoa&#10;FYJxBsMFhOFgJFH3Q5BlMNBdgNY5EA0jlUpBShldg7gDyhiDhQBggBOkoCmElvOYz85jCdNww144&#10;4RC46kc3JCxhwI0FBxLGCMAwEDMwMAg54HOAx3cbM4AgBgYBwRhAFogpCLUIMe5DvDQLc3oKSDkI&#10;hgZR6+ZIGSAVMrBFD1QPYQcKvGZQYhpP1A7hwcoLOHr+INyMjKZBJYOwOSxbQNoc0haQFgcRvMDX&#10;9Q717Z/CXLKTBQ6XqdS6G3/qp37xlp/9mb1CggXVSiRF5xz1QOH41BJqnoJttSCUiBYyAkbYlpMY&#10;dgSqark9sWBASnC8tuDj9w4t4ZW5EDYHso5oCdPZSp1RXRMemqjj5bkAb1ufwfs2pjHoclQVNXfq&#10;2AoPz84F+OsTFeyb9QATAcEoZjWOL0PEwFogOIYhNAbPTtfxykwdH91exCd3dCFvcdRjIX9ogJGU&#10;xOachZdnAtQMISdYxDJwIDQGM2UP5XqIfNqGhoEOAxARtt91D8uu37g9cP/grlOPPPYNf2mpIT43&#10;AHSmYPcwjrwxLV5wLbC1NFsrP/P1Y6cuv2mkd3RnzwU7RsYQqcCEbeBlLbC1mu6qHVTJtmEzCUBc&#10;ffuGnp7BbDHfk8oXelP96bzTDYoqPePcZgwiDLQXEyscAKpLwWxl0VsyhkK/FtZVaDyjjVea96pe&#10;NagszdXr8+cr9cqi73VgY3+gYEviB/uRBAk8AbYaLUTr+W+dODy8qfiNvXdv+oibtrov9QGE5HLH&#10;tUM3hL6e/Yv/9J2TJvKMSmpYvA6FqInKM7aFXNHFp67eSH/69EHW4cK0Ay3WAWh1ojPRKkhk2rRR&#10;EiDHEIL9k3OPDubSW3YPdv3clt7Cr7/j8k3//b4Dpx7qQNV3Eu2jrW24IiQbKy0keKLeLbt50ulC&#10;/9tv/PjHP7b3U9fm7LyIAqc5ODHUz3nw5gPwuEoRCLpC0B4he2UWuWuyUfhtYJY9M+4yBLMKi98p&#10;o/REBf5ZDxRS86TX1LQyD0tOGXafhez1GXTdWYC9zgb5ppU3EP8H4XIYz6D0TBmlp8qoH/EQLKgm&#10;iACxJgACqhDfWkTmigx63taF/FU5QEbPUysCUwyF3VmkNqSxMOZB1QxkloNF4i/4cx68GQ98iCHU&#10;AbqsIt41/OM4XL4Wj01/BrazCO0StCZoZaCVabZFGScQA4Tg9mU3DN/2sX9/i/rsbz/9qFYmBKBr&#10;5UDXykHyFBa0tX39NqFz0EH03AiX1VoZMz9VratAlznniEIAOKTVWpHGxEJ0TahXlX748W9P3z//&#10;pP9TH3t/6j18rz2CLoR+ANIa2vfBHSsSqBsDVfXAKx7C8gLmzy7C7skiM9gFuT4PfyADbtLIMDvh&#10;6B9F+QgCnFinp90QIQsQsBpqcgk1ax6+WIAvqjCxIwwnsZqOpNmSZoxBcgHJBUhaK36uxX6zZXep&#10;EQRDEoxZMLG+xreWQKIKiaOY94dRVsNgYODagQ0LkgQ4MXBSsEhCwgEhsgIBCBSDRgKH75YxlT6J&#10;4MB5uPcZuCyH/OggmE1IZW1kDFAOaxDSga57MEZAWlH7lAmB2cUFHJ88Am4xcMlh25EJqJQcwooY&#10;QSE4hOAozddnp8aW5jtoszq1bwgA9PTMmhNaor+v8XOrZR42pQZdW7dt2HTbbb90y8/97HWcGWgv&#10;cqRhAARjOLNYxWzFi4xd4/u9AaLKRkNKjk0ZC2nJsaRUa9UwwGIMr82F+J+Hy3htSaNgy4g5Zq2S&#10;14n2sASQsoDAAH93poaJmsKntmWwKWehGhJcwRACuP9cgL85XsZcXSNrW+AxuEIcnRQFUzMwbmID&#10;6AjeScZQ1QafObIE0gY/sbMLedtCXRn4xqDL4tiStcAEoaINioLHAspIcVYLQsyUPRTSdnRwMJH9&#10;R31hAQObNop3/t//5YYX9/xD9yuf/dw/LJw4cbTRBfTr2lK+YUZRvIuvDra0MuaJrxw9GHgqvPr2&#10;DRttR9oXsVMbo5tAy6whMF+NxUqyV510ZvLWd20f2X3Tuqt7h7NXZQruLssR67/b6CBjqG40VclQ&#10;TWszS4YWw0CfPbV/5m8+85tPvNZGlvzAP35gQGsV13jVNhUnVWjkF/7XC48wzuQ1d2x4fypr917q&#10;Yy1MV09Ony2ddDOWVysHtQ5i4bANaBEAbO7J0flyDTIOFP7QtVvp8y8dZx0WlbmAYK99MbI1KFbW&#10;2hzJ8ZX2njl17qs9aXvzSDH31tFi9t/ffdn67idPnruvFqh6BzH9an3n1XrXyZuGr8a09fWsH33z&#10;nnf99Cdv+fReRkBVRd4zknNUxkqoTVaj2EDBAANwi8FbVAirhMGdedhFGemsEr+dZzi8Ux5m/34e&#10;pWerUQG2OOCy5afSmHaHBsLJEPNfWUT9gI+edxWR2ZsBswEKCBAATwn45xTmvzSH0pMlmHrk3s1T&#10;PN5UqfluRES4gQoNlp4swTvhwb83RPGuAoTLQSGBAsAZtJHe7mDhCYKpGrBshEGZYNCehjddQ7on&#10;BVgcNVWHZBKXF65BvzWEx6f/ETXsh5QaQjBwwaONhTNo1nh7DaTkqW3XDN5454d2jz/wN/v3tQGo&#10;pEVIu11IUugcdNhUWWKN6qXZqldZ8s70UT5gjNlcIAKeVmRHYNkClkgDVKVzZxbLU2Ol+Z7BbNex&#10;ynE523MFBgIDJiRgDFhIEBpAyBD6Pir1AFbRQS7bA6oQ/LkK6pOL0Ic4WL8DfWUGC7sVnGoPpOoB&#10;pzTAFUiWoKwFhNYSQlaLFyUh4AohCxAyBcUiWWPKrB170gBRUcs2tgGI71/GGMIwhNEGq+XRE/fi&#10;SB4XIB4xbdAgVoLiHmrOHLQ5Cq5TsHQWVliArXOwtQuQQFankdUaofAQyDo8UYInS/B4BUr48FiA&#10;wPVQGLaR6x6EDNJgOYFQBdAmgK0lmIheo80EakGIkgrhplMwlkHGyeC6zXtxcO51QCgQIzABMMHj&#10;1xxdbUOkp84snZ0eKy12YK+WTautMbG1on4kgFg7SyGS+qHM4GD/3k/+m09e8Y63X8+ho7imBLit&#10;a43JxRpCTZCCL0d/jKGsgKLLsSElYv1gBMAYA1zBcLaq8NenKzhY0sjbFuwYULSuKwOjlUfNxj9J&#10;AdiG46kZDSHr+MmtDFvSFqpkcN+Uh78+7sPzgJwtI3a7yWIxMOIgioE08WZtAgcYGWSYQCVQ+Mcz&#10;ZQwXbLxvYwG2YAgNoWgxjKYFLEugomgZj8IYg1IGc9U6NqgsbCmiAaD4NQV1D0IKXP+xD21LdXf/&#10;+LN/+Eefnzt8+DUAcv58RdUqfs3NWhDEo1D7VcDWiX3TZ5++79iZd/7UNZcNjOYvaj812ujA154x&#10;pFZpH3b64G3rQ2C5FYgNwPo3//mNt6/b0nV7puDscdPWzu8HvuCcpThnKQCwIEYBQC/6Xz93eqke&#10;PweTIHhMm/aZ/tUArQuArSChDaoDsP/xd59/rF4N9I1v3freTMHuZ4xdVJj0uVOL+56+7/j9T3zl&#10;yD60vIwalgarpY5HZ5dYtyJ5dAozBFy5rpcWah7WpdN4ZmKarUGXXhThFg8d67bT5jKfsfmaP/PY&#10;8Yl/uGfnxvU9Gffyywa6Pq206T00tfCFc6XaXIINbHyoBFO4loVFpzHY5AlVApCjI7tG7rzi3p/9&#10;wJ6P7xWGo67r0ZO3OMJqiMpEFaqmI5YnsVRNlcBshszlLqRrwaiYUWIATwuo0wHmPr+A8nNVCIeD&#10;WWwZx738WMRi6MlBmlA/5WPmL+cQLhjk78xCZhnIMHjHQ8x+fg6VF8uAA/CsSAo6Y9AWC98lgQyD&#10;FAJkMYQzIWb+YRrEDXre2gNmcxhPQ3ZxZLamIdISYUXDGYwYEsYZTGjgLdQR1AK4XSmARU7plaCC&#10;Hrcf97o/g2eXHsSp4AGw4Wpz029IxFqX28BxZXHHNYOXP//gyYMLU9VKYo36HYBU2C44xvL8Ot12&#10;otQR0Kp7h144t69vfe71fHf6asYiwMgNg5AcWnEEQR3McL1wzl/wKmH9xuuv3Pym4ev4APJwhrpB&#10;SiOo+gApUKgQeAFIGaTjMU3NGVCUYEUXVi0ETVXhzS7BT5Uxa1dB/AQMDwFmwMAhtA1LR95UPgui&#10;0z0xCEgIiiwfBNIgEEIeXhxVHgMuIlq+DVCLxVoJthgki4xUDYtjlohDEwcoC6NzAA8AHsDwED4W&#10;4YuFiPciBcZCTDIJjzlgy27lRIHlDI6UCHskqps1cq/MwVQAJ98Lo22UlQJjBC4YtB/CIIRVTCNV&#10;zEORxjsvuxNvrlfw3NQreMZ/DWcqJxKPxBrdFZRm69MTxxfPtd3fSdbJSvwbraF1QVsNad+U2n20&#10;bG7bXUM33vCx7W++422pbIaH9WpCVxUdMhZKdSx5HsAMOBMrEJ02hG5LoNvmy1oMDmeohYTHzgfY&#10;t6iRsQRcweIgcSzz17qgj5QAhACenyUMuCF+ZovAa/MKXz8Roh4CWUc2LRt4/CeiKFjdMB5dY62j&#10;70TxADBgEDBIWwIlX+PLx8u4LOtgb38KviEwEIZSEt02x0KgY1UpJc+UKHsBqr6CbYlWSHzjNB0q&#10;CMvCNe+9dzjT0/MTj/zX3/m7uYOvPz9/rqLnp6pT2a7UZXajdHYAW6V5r/Lk144eHtnendmxd3BU&#10;SH5R+6jWpPx6WMdKo9LVWtDtLJaV+HQGRvO593/6+rcNb+m6101bu7hguX9KrLE0W3v0S7//0u/u&#10;e3xsLn4OehWZz7/K1mGnyRXdBrianixf/9NXn5k4vjB/x4/uevvAaH6H5cjMajdTab5+7uT+mZee&#10;/ebxZw6/cO4UWnE3tTaQ1R69kwBajdNPZKppDMUnG4LtStx12XoqeT6C0GBbbwGZlI3PPHvoYl9y&#10;lDwMFi9WahfKs4Zei8CsswvVw48fn/i7O7ev//mcaw3uGu756e60O7j/3NxfHplePJtY1EHbKYM6&#10;tAepg06Mt510LQB2sWd4w1173/9z79/1kRttLlFX9RZzBYb6rIf6ggeKQ6qbFUMDpkZgWQl70AIx&#10;AukYZDkcVDOYe3ARlVdqYI4AdxsgjV1YCMIZuAWoisb8lxfBbKDn3XnUj4aY/tw8aq9WwdMxcEuu&#10;MB7jvEblIhY3bqNcOpHiMBWDma8uwhlJIb83AzIMnCSyG1LgRYlgQcHoRNuJMYRVhWDBh1t0o75G&#10;/PtrqgabWXhD19tRmO/FU4f+Ej3bg2WFsyVG5xCSyXxvanjXDev6n/ra0el4bTa8zpItwdCRgvdl&#10;U1YtCP35mh+sUgAbLeDm9dfKhE/dd+zEwIb8N/bcun7EcWVfg0VgLG6BcGBudnHp9MHz5z71znuH&#10;37rrpsK1hcvQVeiDZoBFdgSoagGM58MoHS0awaGJwCgKQ4YroSUhnEqh3KuxsHUBAQCbJJxQto6V&#10;jKMuORgxpFQGDSrCxIae0ahsAHBaZgx5SWArPjgxAJyvNldjwE3EZDFuwBtvJwFEAtoISHAISGji&#10;UauTxTcsF9AQ4IzDZhLMRJ5aXJsoiocAYTQUF6gpK8ph7C0hZSQ8T8EUOGwNZIigLIlQa0DraPJS&#10;SkAwaEUQhtDr5PDmDbcgc87BicwQXqm+Cq2iaUShGbRiOPbq+cOvPTE2vryWNNs1TuLfzCpAy7SB&#10;LN1Wp9EGtCKBNkOmuGXLW2/+8U9+sDjYJ7VXbwWwo8m2Ya4c1U3edj0jmxUDBY2slEgJ1qzDUWsO&#10;OFnXeGU+hCEGV3IIHrXdotsxuicTHUS0ZPEriQobUY75vkWNvxxTmPAZZg1H0eFxKYqsTxp131DU&#10;CmYUGeyy5j6hmq1wIgaLCBmLcGjJx9MzNezscSA5EBLQa3MM2RzTJkQAat4HEfvKUQ00yn6A7qwT&#10;20PQskkvrRSoWsWO299YcPOFjz78X/9rZvLZZ5868uK5A73DuatZwSk061OijQhmzIGnzh478NT4&#10;1Cd/67Ybi32Z4sXeS14tLM1OVOYuAmixDof1JgiXFk99+Fduuvmy64Z/KpW19jLGrH9qcLE4XXvh&#10;0b8/+Df7Hh8rtw2ItXeR/tUDrfabPCnaTLYT/VceO3PqlcfO/MW1d27ccc3tG6/qXZcbcTNWhgFc&#10;axMuztSmzh6ZPzF+bP708w+cPBIDrGoCaHUKbtadJibGFioMAJ47PYXnTk81n+D6YoYEY7GoGRCS&#10;Q0oOrQ3evmsDScYwVanhtXPzqAbtJ/DkrF1y8pLpGGyF8aJMCJkpS2Dy2MzS03nXGrx549BHHcmL&#10;64qZD7uWGOxOO3/27Jmp/URNoOR3ALGdiihrA1vJk4eTzhaHrt1064fvHn3rHY5weF3XQIjzuCSH&#10;DjXqs1VoT4E1zKhMdLgkY6BDQKQkrGyMcGJ5PbOB6r4q6q/XAQ2ILF/W3gHWaKwmb+cMh64YVJ6t&#10;QqY5zNkA6lgdVkYANmtpcZrCZBMVxYZ6PmG005xpsgl62sfSowvIbHcg8hZAQGq9A9kjEUwbQEXt&#10;GopP6CYw8Jd8GGXApYDWrQIfkkIYlHFF943oqQ3iW0f/AGbLdPx+UNuNxyEsmekZzOQSBw2/TYul&#10;AYS2FLlNPbnrR7ty9W8fm3hqYqmqOmDSTveV9muh98X/9eITRlP+ijes/7DliN6kYliHRs2cLk99&#10;7PJ3Fd56xbVDW3u2iFSxBxWlYIFBcAk3k0agGXw/ABcyckVngGIM0mJQpGAzCVsJMM5RGyRot4aM&#10;l4m1UEA91qVIMGTiZ09SxWJjghaRZoyfB9zDhNRxwD1tIBYoejAJ6CIhWC+ghg38ywWCDbwFH5pt&#10;BL6MW1ot/SKiOWNGCQTSgJgkOK8rWGcYrElAzAFMcUAQVJFBjQD+Vob6bgkacaPBAi+M1hQnhELG&#10;xxcGwxgEEdLGhu8Qwu46VDYFy7cBn0EJDcvUIZEGbBn5ZqkQCBS0HzQZ3woZMGnhik03oHZaIV28&#10;GUfZCcz558AFx/nTc6defvj0ERUa6rDZJQ2JO4VKd5rcMh3Ez2gDcDaAVNf27Tff8X/+ys8P7dqR&#10;M/UatG61vljMuvlKo+z50QEn0TZsXCNFkcpAxh2wRpGSLA55LxscrQFpS0DyRIuYNRgttkIQvwKw&#10;JD6yAigT8PCMAQchbzX8ryKQYjiBU9w6NBRlMRLFn4jCwuP6RSZ+rdxAEIMmwiuzdYyXctjeZUMT&#10;kBMcRZuDDIMyBCfWpzXOmVoblOtBdGhZpZFltEJQKWH0qt2Zt/7Wb73/67/6a/Lgs6/vG9rc9cJl&#10;e4fe3ODzJAQgAcYI02Plqe98+cihm96+dXDT5X0jlxLRszRbO3/o+clxdM4ENh2AVnub0L3yjaP9&#10;b/2xKz7RN5L7iJC86wcBJsoL3smn7jv25e98+cjERWio/3UCrUQsTyePjXY2Zhnoeunh08dfevj0&#10;uJu23EzBcd2MJWxHwquH3rmTi7MxmKquArSS+pfVFsuqQPDsYpWdXawu+8ed/UUycVuMiShOg3N2&#10;KcCSx2Ar2QLSiRZjlyFU903MPZRznK4rh7vfCzC3N5O+w7XkoGvJ//3C2PSLFT+soLPZGxIn1E5i&#10;xWRLwWGMpy9bf83bP3LdT75/qLDOqqo6DJmogMVMvar6CJYCgGIdDLXUqkYTtCJYgoE7IuLuGMAs&#10;Dl0yqO7zEcwYMCnAJW/5WK12969ScGRWQE0ozP/jEqAZyBJNEMTa1CYUn3SpDYowmOh7rDWaUD1U&#10;R+2Ij9wNFpgARBeDleegEDA+ILIxLOYAhYSg4iMMFBwpVjxVAqHkl7AuvQn3Wr+Mrx37XdCWyZWd&#10;jKg3IdyMtONfEbQJ35uZiWUvmKn6YTljyU+9efvI0Bf3nfx8NQjVGu9YY40rAEHgKe/v/8dzD9cr&#10;ob76ttH3Wyk5oDVZRhPCsli6a+gevo66CxvWbXKy6SICFcKSFqQGYDT8eoigUoX2A1hMAILD9uLd&#10;O6XBjYYOGcwCQWU8mM0ejLBR4wKCGIRmsOI2nmYMvmiIaFi8GjWcIwbd9xHcfTGK4zz6bJxXQoDX&#10;GaxzBJAEvkQINmjUbmOoXc9hsi1Q3VhXq4Os6C3TIgCrGaRe4sg8SrCPA8zwlkCoYbamAHsKsKcY&#10;0i8AXTJAsF1h6UcYvCsIXEePJYyOUAOizZoZDSMkmJuD6rOxNEToOuJCVD2ovIVACvBQwVMBHMuG&#10;IIIq1yGyaWQKRXheFRoanAwEBG5afzNkqY595V4cyJ/GSydfmn34C68/P350oZS8nxFF4xAA0TeS&#10;w/pt3Y6dkiKVdayugXTWsoWsVwJv/nx16dTrMwsTxxdqHQ69naamG4/h2t1dW7ff/ZaPbX7DLQMU&#10;1BshNW2VnVAPFWqhAnFAdCi1zV2v7VJJDiyFwMkqQWlC2hEQPDItbYSTNwBXsnV4sSxoRLwRhEhs&#10;PibyMDNkIhDNCcwwGGWgmIlqHfEIdLFY+xeva8EjiftETWE+ULC5g1BHgvuciE6lYdv5USBivaqB&#10;gjYGq2dyRX6EQaWKdTu3O2/59f/0zq//0i/RI59//QnHlfnNe/quB5Px+8ERhDp86ZFTr5bm6pUb&#10;7tlyUyprpy92n/ZqYXn82Pzx0ny9sgrQaj8SJ/cSG4B754d2b77tfZf9Wq7LvRMA/0HgC68azj3z&#10;jeNffehzB46ucohYbT/+1wO02kBWcqPv5KfB0jlb9gxlM0RIe7XQrix48Gph4NVC7dXCRlFQiVZj&#10;PQGuKm0CeL8NzOhVgN7FtDsBgP7mhaPN//PuKzaRNqY5AXXVSB+yjsSLZ2bgKb3ahY03QSYBajB4&#10;NpYZrFF3oE35hbGpB3Ou6N/a23VHoI3IOdaubb3F39CG/vTw9MIDsxVv0RAl378g8braTVeT73dD&#10;oOhu3XjNHe+9+uM/eln/rtRSsBS3XZrqBzAw6KqC9lT0AhJXk8UzmGRi0iYptRcENa0RnFGAYuBu&#10;LGBN0P7NqaGLuR1jFs3Uoj8LR4BMVDDRbB0lhLAUbXjNVgIBIAFGJto5eMSAqAUNf8xH7oZsNMbt&#10;MMi0hDEMWkWRPZFONS7EdQ1TN1HKW5uwgsVFvxKU0J8axD35n8R9h/43aOcc2n24tTJGSBG2tWza&#10;W9scAPafm395tCs7ubO/59fu3bPJ+txLR/8aLZNZ3cY8IHGPNCwivK/98ctPnj44O3fDWzbf3TOc&#10;u9pok9k8v7n0o6O3bezt7nPrGQvCC6KwYx21egRx+F4NKgjBCdAqROBrOJSClgI1XkUWHFZNgC0J&#10;1Ad9zPcvggcpOEYta7sSOAQDRDzJZQQglgi5+zRyDwPMZyAr0psQi50pm5ECCYfZeJrUGicUPgdk&#10;HzIovQ2o3shgZHSE6azLStwMNsF5zkLxCxrOWJy5KKJ4geix2xxtl93BDNYRhr5jGrUbNMrvkDAD&#10;AoaiVpmOxdRCMjAZgPs1sEwO/kAAOpEGtwykkfCkhRRpKEEIycDiHGkh4dU8UKUKA400SXBHAL4C&#10;DwyM5WLv0HWojFO9ukhTT1ROKGChmcu6aU9f4YpbR0eGtxQGc12prnTWLggp0tJinDFmccmzQjBh&#10;NHlam4oOTcn31Ex1yT89eXJh/3e+eGT/xImFchvYanbz4g011X/5nnuu+fCHbxGgeGKz3Q40es+8&#10;UCNQpgWqV9zOkXDbxL7tjfJhMWAxIIzVCVIKCC7AOY/bhtF64vH9yLB8AvFS283tp3xGcTRU45aU&#10;DNzw5tqjRDuByERaudiTj4jDxGuVYlG/jEn+gKipK4vIdgbiQD00UDpaLxfa+/1KCaPXXJl+wy//&#10;27u/8z/+X+++P331/js/tKuy8/p1tzIGGww4d3Lx2NP3HTt4+wd27h7aXFx3Ke/JzHj55He+dPQl&#10;LM/pVWuQFDzRprZvfdf2kRhk3f2Dwhd+LSw/843j933zL/a91oGwuZAtxb8OoNUWMN0+tZKcSLDf&#10;+O4dG9Zt7dpe6E1vyvektroZa5AxuLVSsDR5cmHspUdOHzr8wrlZLM8crCf0WJ2sHNqnDLEGs8Yu&#10;Amwt406+/NqpZb9mS0+e+nNpnFuq4cRsqRPIShq3+vFObScWtY2mjQT1lP2w8uTJqfsdy+oZKWSu&#10;CpThriX6rxju/XebunNbnjx1/rMnZpcm0PIoSeqvVEIc3bFlWOga3Hrr9rvec+PGWzdWwzo0mWWF&#10;kvGo6ChPg5TpfDxpFCbT3AMj7t8A4WQAvajABcAli9uOLcAFhhVThx05mmZPIYKnzRYhT4Ko+Ksh&#10;CDCYRMeOgQMmzjfjEQNGMaRlhkDaNFkxJjmYJaJNoI03Igbo0ED7UdtrNfaNQCj7JQykRvC2vl/A&#10;o2f+gqobzzR6HmBg8GqhvzRfr3bQLLazCCLUpvzq5NwXerOpN64rZP7zh67ZZn9x38m/DrRezRh3&#10;WWSUlNLv7ulJH31x5tRrT4x99to3bdn3a2//6bu261yROxIQQNpTmHcBx5LggYZRgKkH0CUfIjCQ&#10;lgUNA0s40BIwJoTjZSKQbAJUcjWUN4QQOQs2iRb4Zcl3JT6hu4B1RqP4Vwru65FGhlICFLnIRmyW&#10;iDajeDyt7U4isHiyVUwbdP8Z4B4xWHwfgy6yJtjq1GDlFaDwtwqZRwjMB8hmIB6Dq/ixo7DrDkAr&#10;3myjNSOReUrCntBY/IBGfQ8HCwEZb7wwAiZIwViAl5+H2+eALVVRZynwnRIpP4QPDYsJGIMo8iVQ&#10;4CCIdAiZcaGZhtZhw1Wz+fpvGbrWMdMm+xvv+zdX/9nLDx3Q/bO5XTes25HtcgvpvJO3XWEJycFF&#10;JEjnnMeHmei1CAlYsddypuCgeyCD4c3F0pVvHJ2vlYIT40fnv/Pg3+x/evzEQqVtLdpdO3Zcc9X7&#10;P/iO4vCQMLXyqm06gCHUBlqbjoW1kTnIwVALgZoyaDQGOAN8A1QUi3SzXEQhPJxBLGO0WHN68ULg&#10;elVdXwyMG5MCjcieKIWisVkSdHM9s2bbEjGLxKCbtHrSzJA19axxPVqxHDlCoxFqBde6sISJDEFV&#10;ytjz9rf1VOfm3/TY7/zOfV/9k1cemjpTGr/1XdveZrmSP/i5Aw/ne1zac/PIZUJwu3E2udBbU5qr&#10;T7340KknZsZLc1g+mBNi5RBXe/6iPbixkL/jg7t+Ltfl3vX9wA7VJb9WWfTqxf5Mzkl1tqXQyoT7&#10;njj7na//2asvYeXgUCdbox8oyPonB1oJgNUJZFkJmtu5+6OXb7385pE7i/3pm3JdqRsZW/7cuvoz&#10;WLe167pr7tgYnD06/+K3/uq1Bw6/cG68TdfiYblzdhJkJQXDjEVt99UEfZ2A2GqBlab9e1/cd/Ji&#10;2LG2FinzYrd4O/G+qOgr9cxVvblvH5v42h1bRtyhQnpnaAwjwO5Kpz54x9aRzQD96YnZ0qvo7LLb&#10;cOKntlOpA8C9fHTv2+7ces8bHOliMVhaSb2zqG1mfA1jCM0M1+TWGTNbxldQnop2VgFAE0zFRDln&#10;PHIER6Jt1zqFJqaGLpZoTrBWLQFs/DuJYBJaEVBSHMvj9iGt7jvMo9fDYvHsMkTOOIwiKF+t2Xhm&#10;YNDGwCcfG3NbcIP3PvPll3873HBt5HvIOYMKtJo7V/GwPGKpTWxKcSFjNLFYPXy+VPt6wXV+Zjif&#10;+dV792yy73v99F/XQxV2YCCSrWrlplLh/NxcVSnFAMgP7HhP/vr0rpHC5bmsKGbha4LjKWRrBp70&#10;oDhHimQkxgVBCAHTRK0MZAx4jKCIARRGerbQZdA80luJ1a5bBrCPGxT/SME9IUEOQIKD4pYdyRj0&#10;yOhCUCegRYQmsrc4EBqknmawzgELHyUEm1aevUkC1lmg6y813P0EshjIiaJ0ImDHoueQAF2EGHwt&#10;e2wTPbYBtGXgnrGR+5yP2gc94BoXzGtbThqA4VAZCZ2K2Bvpqeh18aSwMAJEBMAECjJFMAIdU/ls&#10;LvntV9+4oVYv0/D27i1PWa/ac+ocYxzQoUbI0Iw2upDXUrOdLXleSJ53UtbGYn/qtp03DFfmz1f2&#10;nzo4+/SBp8YPnzowXa5VVHr0xhvv3n7HbcMU1FcFWQ2goYhgiK16n3AWGXjOhxoLgW4BJjBoEEIQ&#10;GrakgrOofRizWcuAFmeJ/3uRLYqErpOIInsPY7A8oJc1wT4x1hKyI8qvjGktwLBYhciWe/7EWi+s&#10;+k4RlI6SES7WbYCMBgUedr/tRzYdffzxG84+/PA3nvnm8dfGjs6f7h5I507umz53789ee0uxPzOY&#10;hLRrfVQW/bmnv378m49/8fA+rD5ElgQrye6UBGC941NX35orurd9L2JzY8jMTVaWjr06Ne2mLbnz&#10;+qER2xWrItCT+6f3P/6Fwy9pZdq9BdsB178+RqsDyGo3L2u2rX76v9/xjvXbuz+YyTvXX6hxJCR3&#10;Ri/rueHDv3LT+me+fvyL9//la89hZZZf2IHFam5ijIHt6u/q2TnUvdULFSRn5w+eXwhOzZeqoSbv&#10;AuzWarYJZjXghdVXeoNliu0tmATIQ2tSqNFKdADKT5frE48eP/uNu3aMpvpzqY1KGxZojULKuv6O&#10;rSMjG7qW/urRYxNfxXL33aSoOgm0XABuX8/oDXftfOedI8WNshxUVtc3MII2ptk+a39HIm8fQAUK&#10;4YJBY28yBJi4rchEJKpvaBoYZ8uEswmRxUUDLQZqjrg3qTQiQPCoCGqKhe9ItCxbrAqjhN1h0nKe&#10;GhNwscM7W3kSJkUXvF0ZGBRpVP0qdvVcJV46ekf1a3/wRwevvGMwO7qju3dhujY2O1GuJe4Tsxx0&#10;kWitB8qE2lReHJv+Tk8mdXN32rl2XTH76bfsXJ964NDZv6qHyuvQHucAYNs2dXV3YX6OtKpU1C98&#10;6Mc33Ta4/Yo0CdfkU1CMwI2KXK/BERgFwwXIaISeD2YIgosoJqfphGhiMjbyCJOBBoNCWIhud65M&#10;x34wpRjEpEb+78MIZNkAyXjByMh6A5yDhIhY0UbbcRnQioTJkVlKDHoEAVJDTBoU/8Jg4RMcwQ6A&#10;BTELYQPWaY6uP/fgHjQgRwKSRwBP8mi3FwzgIgJeDZ1WvMEuu66GQMZEeixjEAgDd9LC0EMWZgcA&#10;PaCjdnr8s9wYhIbg5RjCLgarxsBrISgtWuuJovab4JFXkw7D5iGi0xZNsRVs0cmxG3uuc4rnM3gq&#10;fwgnvYPwSbXa+MAFvZbayLrGq5SMU7HYn3nDni73DduvHgzPn1566YlvTczteuc73+CkHBi/vgqb&#10;2zprkSawFZaCSS0Dg805JkKDMV9HDFeMUAxFz1iICGA1PpsAi7eAlmSJQ9yFEFZ8yxvTeGdbDJaJ&#10;RwtZY4Al7nqCaxAxMBMdtgQnkOFQiMLQWXwiI57QnLEIaLZyEFdRQxDFtxO7yNLHoIMAue4uXPOR&#10;j+7yT58+OX3s2AsTx+dnJo7Pn5e2EG5GMhUaJW0Dzvia78vcucqZJ75y9Fvf/sdDr2DlIJnfBlg6&#10;CuGdtOUObS7eKW0x+N3ihrlzlaWXHzl9emG66l1/z5YNG3f1rvm7zp9ZOnP/X7727YkTC7MXIFr0&#10;vzpGq4Mei3doFToDo/n8x/7DLR8b2FD4mHUJF4dzJvPdqdE3vHvHB7lgtW/8+b6nsVJAr1cR8HEi&#10;4genFxaOzi69ev1o/57Rrsx7b9o4OLR3dKBSD8K5UhAeM8acfv38wsJ0uV6/CGar3RQUWOlFsyqA&#10;T7R3vBhsiQSz1fjMAGRPV7wzjx0f/9Zbdmx4VzFlD5MxqIcaKVsO7xrs/nR3xt350tmZvzo1VxqP&#10;b5LG+x622pER0HJcN7e95/J3XDty/Q5FCpq1WmerwcsVB9PYCJTLyC6hVjeonownjBp2CyY2tUjc&#10;ni3Qs1x7wy+F9mcJOpyibYc1tx+As4gNaJQGYokj5rKG8cpTMIUsGodqWqh3uHDaxBvh2ncuA4On&#10;PbiWizt2vj13aOn59d/+h28/BehpOyUXamW/3EG/RwkWWLbAMeVnKt7J4zNL39472rfVkCls6S78&#10;zN07kH3s+MRnSl5Q7nCC40EQ4OyZMR+A/Ys//tNbPrTx2jsvK67b7fb1yEAZyLqCbQDNGQKbQcCC&#10;JAbtB1B+CBlThS0juVijEg8daAYwH2BQUHnACA4WdGhVCIDVCKnnCKmXonYlWQwQAmTx+GsEsIjH&#10;4Ie1MUrJto+JWtRM84g1kAwsNLCnOQpfUFj4cUI4ysA9gC0YdP2tRuqAgMnIqDUoY9ZMigjYCd56&#10;bM5XbR1Sg8EwEdAjRdD5ENZhIP8Ax/zHdWLemMBNJEgzGY6wD7CPacBXYG5k5UDUMuDkjEORhvID&#10;sFCByQuUaS5hMeCyvp2w5gV4GjhWPwjfhHGmZYJXvEiw1aCLyURsjNEEIrKKPYUb+/cOom/bDlDg&#10;r7ryk62ztegDiteQFALwQpwsB/C1gcUYDKK2nSVYtJZ4Alyh0Q4VsYyPJYaR4lDuNU5sTaNb3gJa&#10;hgikdfR7GGB0y1C1ob2KBPDxuQytgZvkCamNGEdgCPWQLukMeVH1zxiYwMfgnstzW950+04ZBlMT&#10;p04fBqBUoPVX/uDlr9/0tvKJ7VcP7OkayI6mC3a37cq8kFwabZRXCyuL07VzY0fmjn77Hw+9MDVW&#10;molBVjkBtpKApVOUU1MGlO92U7YjhxmDuNTXUi353osPnTr+0sOnz13xhvUDb//U1Vemc7Z7gTbn&#10;3IN/s//Bk/tnxrF8AG6tuL1mnY19Pf9lAq1VQFaDYWmJr6/s733f/3H9T/aN5D4gJM9/N4+VztlD&#10;N9yz5b2zE5Wzz33rxME2wLNKvlcU5kxEItQGz52ZOvzapJjd0J0b3NxbvKov7e7tzaZ+JO9a6Muk&#10;Js8uVfcv1LxXOWMzU+V6tRYo31daGSKzSgvxQl+Bzh4kDVDoxaoj2UHDlgbImlyqHfv28fFH79m1&#10;8Z2OZHmlqdHSSQ3k0m+7bcvwzj1DPX/9tQOnHokXW0P/lYxocW695a47b+16140WufApAFsDMlDL&#10;e3RFRWUxsSEzDDShsfhSBUE5hJty4lUQtQxJU+vEFgMc4ixGE6wz6OkEcRNnY0ZI+O7EYCsGXcRj&#10;0yMWW5gRW04cMVqhvYrQjYDyDMJaGO9jK0+Dl3okYoyhruoo2kV29+53D/ft0nccOvz6d46+dH4q&#10;DHT7YaAdrLNkm10TidcmZ58bLLjXbyjmb/G1Sm/tLXyMM5Z+5sz5vzhfqs236Sm4ZVkWiOxsJuu8&#10;f8eNP3KVO3iz3d/FPQFwA6SYBSaBKkJoRpBgkAZQXghSGpyJSNsmIgNHGGqKkmNJHFQAmBSATGMD&#10;78DC2IB9UiP7cAjObRgbgOAgKWI2S0RCeMFjy4TYvqG5bniTcWzcfcwwkIieE1ORdYchBeeMQPZb&#10;HKX3augeg8LnNexDDCbNIwZN8IjRkgIkZKS+lpE2i3iD3WIJoNWMLYhZLRZPorIog1FYoEBDngnh&#10;HASCndFpoCmaZhxkKwS9NvKHDLQKwI0dPU7MqHAWW58YA6YNdKBArlh17B8AaowgBIdjpbHT2QNz&#10;nhC6Cqe9owigsOIyXATYImqwbHFEUxwnJfkAMjuugLAY0BCBr3E3XKhH0xR+CQYYhtNLAcb9EEOW&#10;DWMIjmDIOgILnoZAQ/zeCG8XkadWs43HEgamrYNBx/u22TKMBhda7HbknxidHmPWkrVah42f4xSD&#10;PQYYajCOrPn9JqPHgJIizIcRahOsc5Vt1NdLqSvEABOGkLaFjTfdOFgUfM/EH/7hwQYwqiz5tYf+&#10;9sBzD/3tgRf6R/KF9du6+wp9qaKwhRv6Ws+fq5T3PzU+SURJ/75aDFgqCcASdDi8oU1uI4Y2FfOM&#10;IX1JYJGAQ89Pnn7osweOuhlLvPvnrr180+V9Qxf6f4GnvMe/ePjhlx89czR+ro3P6iptzxW5xv8i&#10;Ga1L0GO5268d7HvPz+/9qf6R/Pu5YJnv5XFz3e6WN7x7+z2zk+VzJ16brnY4NCQWBrWZdZKlDFD2&#10;1fyBcwuzR6eXxtK2fOmyga5r1uXTdw7k07fsHOi+y4D816fmT3annSP1UB8s++H+8YXKWC1UugOA&#10;ao8quFDyebIGNITrPsBqMdiyOjFbpxfKhx87ejZz+46Rux3OM8o0T0xWxrG251zr337omu27vnX4&#10;zOcXav5sgtECAJHOZPLXbLzxph1y51C0Cui7JlQbL0ymBDgpLLxYQn0yhNtng0kGu0/CKkj4U2HT&#10;S4fFAiiGtilENIb4lpsQrgB3jRM3omIWmQw2O1lgmppC95avAyXE9+1tkrh1gGgEXc0b+CUdnaqt&#10;jp3U5XYSFwJacQuRtMamzHZGPbf3enJ6+5lDc/vDQCfXRJKJZW3rK265U7bsh6XXJxeeHMxlNwsm&#10;hgNt0qNd2fcUUqPO1w+e+evZSn06UVx4GIZWIZtLffYX/8uH9xTW3ebmCpyI4JsQBoBLHKFk0GBI&#10;G46QNFRIoCBsvk5qkmxRL4VExDpwMDClYJSBtgEuNTjxOPtvebVhFYJ1kGCdkyAJkNVgsngEsmwR&#10;aaQkb7FKncTwDUoBUfsGxkTtvEY7mgOsKpF6LUDtRg1rCsi8boOHgElT3BrkTXBHIm6t8VgnJhIi&#10;vQ6MFohALEapHGAqFjunAWsKSL+iEOzSMDEgYIyDDAdjCrpowJiAMTp6b5MDA/FQCY+rgQlCMLKx&#10;FtISloAKQ4TGQEqBzT07YE8zPJvJ4WBwACG8ZfpCzhFP060BtqgVjm60gdEGfk3j7JTC5ntvi3ym&#10;GFt132q8LMEithur/ygYgDwDZjnD6yWFA+UQmwYcLAZAj8WwPQOcXmxdhgajFcOaZg1p12ytDVIi&#10;OtwgCgEnUGSy3DiUMQ5GGmyZyweLhe1NB4+OVdwVDFZsfyMBTPkKE34E2Gy2SqLxd2OhGfWlwbRG&#10;z5atfb35wmX4wz9s1JBk/imfHi/Vp8dLs1hu4NnYH1VC45wcLGuAlU6Rde2ECivN1TXRxQOZ6bOl&#10;+Qc/e+DA8X1TC7e/f+emG9+65TInbV0wh1Ero15+9MxTj/zdwVfaQFYSaHVyGzBJNutfHNDqwGJ1&#10;8tZwALi3vmv7pts/sPNnu/ozd36vICtmCqzBjcXbr37ThqdPvDZ9Dssn7hqgr9ObGovFqfEcRaCN&#10;CerB6WdPT52WnD3ak3E37ugr3jRYyL5tfT571a7+7tu1IRVqPTlX9cYnS7WjZT94dbpS3398ZukM&#10;1s4WXC0vqpO5aNz+ZB5ANSwXr4cA0kSEIzOLBzQZdue29XdmHCvrad1gnRgRunsyznvuvmx0y9n5&#10;0pefPj31fGPzFkKI3t7hK6pnwp191/bBcIMLNcAYYxCMN2n2ZaUsrqpWhsNyBeozPmaeXEBxdwrC&#10;kbA2SbgbLagZHbXkJFrFjLHl0iy2htUDazvOtVTuUaFFyw2cGv9ftbBWA1Q1aP7G7yNDsHokUiM2&#10;mAQUFGqnfPgzCsJmYDZrxYB3eDqXdAqFgcNS6GM7zMTR+TG/FoarAPWk03u7aYYNoPvY7NKhwXzm&#10;5evW9w/UlZYGyBRT9jtv3zqcf+joxF8t1ryJRlF0Hcf67z/3K3fskl3XiUJWeBaHDBUYF2CkEZgQ&#10;RnMIK3I7Z8pABwFYw9unGcxtYuYlGkunxkSJMpE23AEkQoQGUJyhGWpCgJGAPQ5k93FAEowVAxoh&#10;QJaMmCzJI+DFRQR6GDqArOQFbQxWREABXDevv4EBMzYKXzVggQErcegsi3pVItaA2bEOrNG6jMEd&#10;cbbK4yagc5x9F7Ghprl78gCwJgnyrIEeBQxnUIhs5Tk04CgoYUMrFU/cUZN9YXFbi1HURtdBCB6b&#10;Bq822UoVD2nHgcdDhGGAjG1jY/8O6PMM1ayHo94BACrGqywOFm8ZW8KwFlFIy0TJ0WfskbewoLDA&#10;CtiUy4H8ysVvMryhsaOOWEEBSHEgawmMVRS+PVPHnb0pcMbRJQ0uzwDPOQLKUOQ9Z6KsR96U77Wm&#10;DldMIK7CsDUi7BvGuw3AyxlAnEU+WjyOArgUBMSAq7odjGYEAk1Ic2C8rjAbaNg89l5YdT0lUiwu&#10;4YMTQVtS8K5irlX1VoTNJyU8vI2IaE9l8Tq03toj61aEjM9MlP0wUKVom1r9o1YO6s/ef+LIg3+z&#10;//i2qweLn/ovb7px3daugYt9vacPzh5+/IuHn08wbxUst3RaTZ/1zwKyvh9AiyV6nGvqsQCk3vXT&#10;11x93d2bPp3OO1dxzuzvxwsIfV2eHi+9eOrgzFyC9ZEJoJfcuHiH/TGhg6GGLgrKQE+V66enyvUz&#10;nOGrG7pyO3cP97y5K2XfVki5w91pd7Q7494YGvpAqPTU3pG+SU3mRCVQB2Yr3sFXxmdOqiiQs33z&#10;XI3hSrKBaJ0yWCyOp8Z72WjFZoiIHZspHdLmLL9n5+ibU7bMeOGymfbUQCZ1Y9621hfS7kMvj08/&#10;NlWqL3T3DA6s79l+7Y7Bywc4GEKYNdECEUWnUkvECMasKC5GR8HSbq9E7WyAiX+YwfA7elHYImH3&#10;cKSucFA/GSKc08tiOFiSMWAtquliRKHUEAo3AddysJiM4kiKidsCLsEYg7s7g9TlGXDOEGqFpWMl&#10;BDMBXFuAW4kNqHHCJRap/8GwurBtJTCjGKZagRsefvHcqTDQyTWiV64TxhKmtgnwRa42CF4en3lm&#10;MJ/etq6YucwPFELAXVfI3Hn9+r7C5GL1cwem5k8KIcRb7rhr8JbMyJsG+wZ2asdiygC1lIDDOaxQ&#10;QFsagiLdWY2ZyIGbCIoiTQrFE1FNr7SENUeUc0Aw4DCSg2sNRny5v1hcHeQMwT5hYl1UPOEnBSA5&#10;jIjD6HijbZh4DLDlp/4GfRmP5aMZtRSBM6aidg9TGtZ0CkybiH1yIoAfsVYxcyYTYnie0IR1etyk&#10;XpG3FgRLeG4ZmyAWGJxTgL8hnogkBmYiDSFjGkZETrmNllODxQVjYNpEwyOSQYU6Mj5dBdAzMGRs&#10;C8YoSCJIxRFoBZ5NYWjz5XjLSRte2sOp+uFEB1TGLHKU3xf4YaBCE9qOlJYjLSHBGykYDaBltEFo&#10;cujaeQOMCprtsbXWeuNAJIWIclE1Le/gJy6lQwypOC/whWkPB0bquDqXRV0zbMkRrujmeG7WRFrB&#10;ZqVsAatGS7HBjDdqDGsTx1McWN24b41JbgisuY54PELDOjDZy7wCm4pFhro2GEwBtw64GEhZMARU&#10;DeFoOUToGeRsC1bkMLP8vaM4JFx8d76ehgw4F7Bst6GN0gmWqgGU2rtN7YxWMqi+HaioDgfAduxK&#10;XjU08+erh/LdqeuE5NkVz9OQObl/Zuyrf/jSvvKCp97zc3t3XnX76HbbkRcdy1Ne8Oaf+tqxp86d&#10;WpzqALLagdaKPON/DpD1vQKttVqFy+wDin3p7Ht+Ye+d268Z/GknZW3+bsRy7R/z56sTY0fmDu37&#10;ztiLB54aPxIGesHNWCmvGnptQEu1bXXt1gqiA+CxAEpFwIYxQ6BT8+WTp+bLR10pPrt7uPv6rd2F&#10;u4tpZ08+ZXe5km9ypNgUaH19lzFLI4Xs9Oae/NnTC+UTs5X6KW3oFAGTk0vVUqiNwnLH5U6TEIkt&#10;DH70fFgtBoLJic0MQOzUXOnIA4fGxFt2brjdlSLta928OIoMbCnWrSukf1Tyge1HphYeyY1sSO3c&#10;tGf7QH4wp41eUfg6HjsFg3AkOOcwuoNBkY5wh51hsAAs7C9h/P55ZH86DekKsG0OaKMPzGswBcBm&#10;a7bZOq6ydnUb2hS3nU77TUaFtUQQjY1SR5OD1qCN4h0FyGIUdhvOG5QOeVCegt3vgMnI+X5ZS4VY&#10;5HDPL7XrH+fvKe7Xo7WqsXIEuTEc0dTTJtjMpKFtruyHSy+fnXmyK+X0paTsqWsFX2u5uSd3U3fK&#10;zhjQF+a1NfY/7/2ZX1u/wDcHmTSY1iA7Dm8OTDRlhYhxYARYJmrPhL4B8whcyCavJihqzxGjSIAu&#10;ATAfTHGQpWEFCrrOUGd1CGppWUkAvAZYYwCrMZhsw04hnvoTHEyy5vQhJSb+VrPfaKH8BsHVClIh&#10;gWasCmMxO2FE8/82NGBoThuK1r8Baz92UultYjbN8JgpI8Dh4HUL9hhB+h6MDYSKQ1gGhkv4nEG7&#10;GpbmsBSDsSP9ooxvJCNi3ZohSOKwNKAlh2IKQkiQHwLaQEgJkhx1o2IAxQA7Lq6+D4cBQyOb8JYJ&#10;jQdShNPeERhDZvZcpVyaq5crC17Nzdqyuy/jZrpcO9fluMISkhnWbBuSIRhjYDTBTfdD9A7DaAXB&#10;LmwXEKMWuHZkNhoYHWnpOvw/A6DAGeZtjhfnFf5xsobLdzjgkChKg6uKdRwqcdTCFCzWLtRMTi+3&#10;zBU6JXWwxuZD1Ax4XusWpmV/oFVHzsN4AvWu4Syu7UtBI4raOeWHOLbkR9FjnMOi6GZe3saMIn0s&#10;ztfwI1t9FyZCYnq69ZTQyk5N7jmswwpO5g2HWBlgf6FpPQJAWhm97/Gxpwc3FO7KFJxtyR9YmqvP&#10;PfXVo/se/OyB01fdNjr80V+7+eaBDYW+S3mpgae8Z795/PHXnhg7kWCz2gXwqxms/rOBrO8FaHUS&#10;vC9zhwVgO2krveeWkeHbP7Dzg4MbCu/jgnczdumDF8ZEDpr1clA/+vL5EweeGT9x6LnJM1qZ8o0/&#10;srXvx3/zjfdKi9dff2bi249/8fCriech2tqIDX6/IT5PGnk2vKb08nYN2UkA6SmNl8ZmXn757MxL&#10;A7n0hh19xZvWdWWuHcqlN3W5TiYITa8f6t50Tu4aKWYBoBxqc3pyqXrkdLZ0YnKxOukpPekrc14b&#10;U/KUDldht0QbuxW3EmEn2C0bQIpA9qn50ulvHTrz9D2Xbbg5ZfG0r1ulQ5MBZyw1kE3d7AixLTu6&#10;ZXJD39aiZBYLdRgxChdQrDIGCFfEfkWrXCdNEGkg1S+xMO3j7GfOYeD2Ivp255EaFuh7k4uFBQXv&#10;tIa0LqI9uEKkRcv4SLYWxjHoPAaULA0+wNMShR8pIrvbjQXLhMXXqyi9XoUAwUrFrSa1/PlxxsEb&#10;GWkXTfdHx2FNBtXQ023FTHcAW40HlQC1e8MQAIvIyFPzSydemXBfvnnT4B2SuPCVBhnAta0rLh/u&#10;zW/Zc8urTlUV6j1FSDeKiiITBeXSKsxhE6KytV5NNITBWZRfaEwUJwIe5R22PHej1SxKBGsmEu4Q&#10;i9p10WcE5CnZtsMlWH1wACZiKIhHXkaIryWLW0HgfDm7Jnj0HGTCzmGZE/xFPHasBWuKm3gUBxXR&#10;Lhx8gUEsAGbwuy/QjUGDlgcTRUwOsZaNwFr3LedY17sB152vB0+9fHjyuReen7NcQYMbC+nhzcV0&#10;z2AmPTBayOe6XZfH+aXJyNCGSFsbAbtvFMyxocMAliUveL5oDM+4QsK2JWo1H6vFhIcA0gwoWhwz&#10;NY0Hxz3cNVDHnd05qIDj2kwK0z0M988SQh1h4xXZPcmMRd7BNiZuc0dDL6xpRko6ecCjpnot0iJS&#10;wtS01f6nhFRJK0JNEW5e5+LeTTl0OQK+BtI24UDJx/6lAIhjeFacCanF+knOccmdw/giaKMQeDXd&#10;pvMMOgCPdqRrOoCtThP7poPMpX34TD35taOnr75jw/Mbsr0buGC20aSOvnz+la//2auvLM3W2Mf/&#10;r1uuu/yWkV22I+1LxQCnD84eevabJ15ToSknQFa7Jqv9tf6zg6zvBmitxWIlLQmcgdF8/o3vuezK&#10;PbeM/ESuO3XrpbJYxhAFngrqlcCbOlOaf/HhU6eOvXx+RikTbL1yIPPBX77x1sGNhZ5s0S2kslZR&#10;K6qEvl54+r5jh8NA17HctLOd+GdxziDv0Gtu973iCeDDYpCTJgI/X6qVpsu1b7qWfGKkmL1sKJe5&#10;fLQ7u3l9MbPZEKQXKihDOQB71hUyezb15mEJYbQ2p8+Xa0fGF8qHFZmxw1NLE3NVb0wZ47djB9Y6&#10;rDQoXi+KaSY38X5bhkieni+f/ebBU8/duWP9dT3pVLauwuZEHlHkdpyyZd9o70BfX7bgs2q06Qtm&#10;xRbpq2+okQZLwnIseNWgsytYzISk+wTq0wJLB5Zw+s/PIfsbaThpjtTuFMx5wMxWoeoGPBONnjO2&#10;BmN1gU1oeeWipuaqiQ61SUyoRa+DcYKpahAj5G5Oo+dNBQgreh46JMw+vojK2RpsR8DKidZbwxIt&#10;S8nAU6IF1S/i1jEURdqEoW+OzO0vYaX3m26ju3XrdMoCgOoAUo1WfPxzMtSG7T83+2pf1lm/vbd4&#10;mUeRg7UhQiFf2PjJ69+xPq8dERRTEI4N+D4sFQl/I6Kv9SYmNUIXtE4kFoXqisi5WzFAEwPBgiWC&#10;5TeTiEh9voCW+3psDtqc8BMs0UJml5aQxtHsSRGjOH2AmnFRjC/v17RMSXmCFcGy9vVFV8RGi7Th&#10;tyUiZk6UOcQ0IRg0cZsuwYwkQd9axZYiRknE8JFW9Nwvgox2bGx1h+1PXP4jvYVhXmAFz+kayDrp&#10;nCVsV0JaAsZQpNeK22cNTWLD2kFYKYh0Xy0gSpMy0fGTLvzY2hAcAbiOiKYuTSS/6zQJJMCQFxyL&#10;FsfROY0/OVnBVXkLRekCmnBbL8Mpj2F/iWAZDS5Es/XaDmCMoRaj1YZeWNwe1IhLA2toDU2TAW8O&#10;AjQmL4lAZOIMxNZUpiGNsjZY53J8aDSLHQUHldAgJRjKWuGxmTrOlw3SUiIbm50mL6GJvcIcm8Pm&#10;l8ZBMMZgtAbjArVSWdVPnVxahaHyEge6pMaK2sBWJ/lCuz0RddhPm8DMaPK/88Uj33jvL+b2amX4&#10;I58/eP+TXzs6fe2bN+348d94w509Q9mh7waolOfrs89968Rzc+cqs1ieZ9wpBeafdcLwewFanUKJ&#10;O00V2gCcndcP99/xozvv2bCz98dsV264lCdUWfRr5fl6dX6qWj55YHp23+Nj5wJfqw2X9WTf9smr&#10;du3YO7jezdiOtLglJG8+fyGRzne7I4ObioWzR+Yqbe1DjmXxJCwWFTPVtr232TWs2Mobr7lB2jqG&#10;wGuBouMzi4dPzZVO7D9n9W/ozu0YLqS3jhSy6/OuPaQNITRRtEYdihOwueDam7vX9bxVG9J7hnvP&#10;eaE+cW6pcmpssXp2qeaPlf1wfKHuLyTKcZBoyfoJdqsBtmxDho8tVia+cfCMuXP7yNXDxVx3NfCh&#10;ddJIm6DCAMYEDsXiy4YdwqqV00SnPisjITM2MFeNGBG5/Ejd2K9liqGw0cHM6RrO/NkEsruy2Pxv&#10;hiBSHOmbXLAysPBQFUFdg6WoZSsRq5ibzvPLkqI7XCHETAZMsxg2rOEbFgRJPh0ADCeYsgYFhPwb&#10;Mxh4fy9ENmI7mCOwuK+Eya/OQpc1UsM2eCoe906+SM0gMhZEirf1Fy4opoDkErO16eDJVx8403YK&#10;CzsUCZM48PsxwK6jafWBIP7q1ANVfens7IsF1+kpuHZfRSsQ47hu103I1ZmgLgeuLaFIwcAgpaOh&#10;BHNxRtRN8NW+YzFwMOIQXEZGmwGBeQwCIpriSgSP85qBmDcwQkS2ELwFuig2m6RLTQfoJILj8fUH&#10;A5MCMLFQnhLzBBwJI9TG432XLkfNnJXW+osECQzca1FjhiJHK544/JC5iGlfY8AbVUtHDCLjreEE&#10;vtY1JIITArqvG7uDgezSthvwivdyZEQbGHBhYn8qHgUoo6V7a4DBeiWovv7iwuHBW9BrD2CDaRc3&#10;rNVPAmCDI+86mGBVaDKQjK1gbhothQJj6LEFzivg4TM+/rRYxq9sFzBKYtA2eGc/x7yyMBUSBEXJ&#10;BBQLxhrP16Dlx0drPK+mLN7oOFA6DpNu6K6IWpRNDLga4MvEf64rQpfF8ckdOdwymIKnDZRhSDsM&#10;31nw8exUAGiOlMuR4rxpXNqiKyPvurRtQTJcGqPFAK0NYDmYOXJ49uzDDx3uALKStSXsAJqog3R1&#10;ten4ToNbpp1Be+XbZ84uTFd/fWa8bAPIfeI/3vq2XTese5PliPR3c3tpZcLjr06/tv/J8eNY6ZeV&#10;NFX9oZgw/G6BVicWq5PLeyNKZ8feuzZ9sHdd7n2cM+dinkStHNSnxpbm589XK+dPL5XOn1kqVxY9&#10;f2BDIfO2T1512eYr+ocKPal8vO5X0UkzIW2RL/al82ePzE3H4EN0EP91cmvvNCGoY5tN04IayxaW&#10;g5aIXhgCN9pgvubPLtb9hcNT4vX+XGpkfTGzfV0+t7E3mxqQgmcpdhs3RDAREyIYsC5tycEtvYUb&#10;1nflfC/US4HS44t1//RczZ80xkydXaycn636ZU1GE8FrvN+IzAesBuAyROJ8uTZ1/6Gxl9+0fWTP&#10;5p7cQNVXUKZFu4xPHoFRvegvbI0icoyCENay4rqi1isD4XLYRRsYEyClo7zB9iIWRxy73Qy5ORsL&#10;5TqO/fYpOOscjNzTA9HNkbrDRWhCLD1aB6oEkyHwRoupYYzVGK2nzqKJpmM7j5y3GwrTSMTboPyj&#10;dmb0vXigvWag6hr5GzPo/2gPrGELpkSQWY7QJ4x/YQ4LR5dggcHJCTBByyJ1SRNIE+yMBTtlNRmg&#10;NW8gzqBMiBQcaKbxyPFvTh889fLBRJFoAK5OcRHL8goTWr1avAYyEcgmd7pcm3r+zPSrt2wavEUw&#10;ls4WerEjtwEp4YB3Z8GUjk4cFLXToiSZ5Rl0LWKTXbAvRMTiMX+CliZy/vcYxBIHCwWIqdb14gQW&#10;MoiKiJgmkWC2GpmCa+miLoXZMqw5axzd4Lw5odi8jmifKvweHpu13jsWz/8TM2CGR6OWpCLrCdHY&#10;sKNlznEBQrTxe1W0FBhFk5QRO8ZwsZP0nBOkY6G/dxTXzyictc7ifDABy7YBw6FDA85Z5GDPKQmu&#10;afzYwumH/vbAc5OnaqU7B994y7rLdkEbA610pBe7AEo0BBhG6EvZOGRxGM80hfSdYjI4GLq5QDVl&#10;UK4CnzviYWeugncN5rDgcezIEH50iPC5CYUlxaKJzNhJPgm0mhFRjUxVEzHcJgEiKWYLDRoAKw46&#10;11G9U2SgjYl+hnT0uk10qCNt4GsNyRk+simNe4ZTkSDeEHKSoa4DfG2yhoPzCtLhyIv4XmkrZooM&#10;IAQKKQuScwT64q4pYwBpDcMllBdg4qWXp089/8I+dE5GUW0ttdWOru1/7gSwOrUOG/VJxo/jnT44&#10;O731qoEN7/s/rvvwwGjh5u9GMtT4mBkvn/n2Fw49E3iq1KbNatTPACud639oQNaltg5ZB5DVDIMe&#10;3dHTdffHLr9t0+V9H8/knWsuAqXqyRMLUwvTtWq15Acz4+VKvRKEvetymTe8a/uWoc3F3lyXm2lb&#10;XGyNhcc4Z048zdgpXJl1QOOJ+Jvm+cx0WJhx66bxd2oX2sVAkywA0hBYPVTemfnKiTPzlVNFd6F7&#10;tDu3Y30xu6M/nxrK2nZWcCa1MQ3ihhGRZIB0pHBTlixwsNHhQuaGeqiCxbq/uKknP1kP1ZmxhcrZ&#10;MwvlqXqgfE3EDZExhABgYbwBg4jsuapXeuTw2YOl0T51WX/PsCPA6vGITVCexBn9FAb0Jlzefw0q&#10;9SrIBYSw1mS1GANS/Ta4Y0HVFYS7yh2oAW4DuY0S4TEH5ZMVHPrV44ArsO72InjRIHtPFtKysPhA&#10;FX5ZQeYBblqePvGutVrDMMFQRO2JSE5BTfsBGB1DY9NkN3RNg3yD4i059H2iF85GB3pJg0sGcjnO&#10;PTyHic9OAFWF3FAaMssiMJyQgBgV+TbZRRfM4jDGdNw1IiPP6BuhVuAKSNsZPHDsvqVHXv3y8169&#10;djYuGPUOtLduU5k1/NViFpNV49ZxKgG4mDKGT5TrZ54/O9Wzd/3gVbs2Xs639mxFqphHCAbDCOSH&#10;EJLHI+10UR2odhzZjCRiEbpgIGjJoC3ALjOkZgmez6AdBp5ouzINsDCe+muEY7L26b7vFWkt12xF&#10;IK+DNUJ73NP34WFbKcIthowRu8j0us6/MGJRdCvsHJFZJo9ZIWrcKmv8llAyUBDCpCUkLIyIEUyH&#10;swi8ANISEIzAVeSsTixitapL/tLLj55++YG/2f9q4CkfAJ0/dHCqePNNu7tHN8KrVpHOiphZ68zK&#10;NTglbYA+14abslGuh0gRdTwtNxZ6ijH0CgsVFzhVMvjtA1UMpziuzKbhGQu7Ux4+0GfwpcU8ZqsB&#10;XEmQXCyzRiBjmvMvLbS/DEQ2mSkDalpZaNItxirRLjSxcWt0QCZUtYHFOT40auO9m7JwLIG6NhDE&#10;UHQM7puu4aGzdUAD+ZRAnvNlo3+Np6MIkLZAl2tF0PkiKC0WT9v6voKVyWPy+SdLh791/6u16ekj&#10;HRisTtODFwJRF/pekqCgNgbNb+CDgfV5ns7ahe8FZFWX/PknvnLk4fFjC+dXYbOC1VqGPywg63sB&#10;WkkjTfueT1yx48o3rr+3f33+A0LyngsALFWe96pePQwI4G7GctJ5J73p8r7BfHcqnc7Zqe/2xRhN&#10;Jgw0a2OxVhnOXnGYYm0ATLb0Mc22aLxwmdO6uOQmAJndYppgxcoUsej51cXJ4MXXz8+9NpTPjmzs&#10;zu1e35Xb2Jd1uy3GbWUMVEOoaSKn4nglCylEaiCXTjHGhkC4dltfF0Kja6V6MLlU9ycnS7WZk/Ol&#10;+YWaF2jDGicLTgBfqPtL3zlx7tBs1fOvGukbkYLZSgOhX4dXO46HFv4KQ71bMeD2olxdhG8FsNxU&#10;7NnT5ppOBOMT0n0OUt0plE56MCkDbvOmmHT5dQZkmqG43gZOMyy9toCj//4Y+O9sw9BtBUjSSN/t&#10;QjMD/UAVpkrgaWoKaBuGgu1u1cv+krBTjhiullv48m8TqB7Vl9wb8uj7UA/c9RbMUjR3xLMCCyc9&#10;HPvts1g6U0POcZDqioTNJkzsy4ZAISAsC05v5HpPqrM+levoNE3aIGUkLCnx8tyLtb9+4Q+eq9aW&#10;DiKKuWiczJItRN3hZJk8NdbjtVlJrDU3biGKQGtzbGbp+NYNm3q3dW0edVI5MNeF0ISAq4RZq1hR&#10;c1seaRcHKEgYSGPADUcoNEgw2D6HmdVgdQ7tCnCmWpb7cQuxYZFhkh5Z7Ptc2RqarQZLytjqlBH/&#10;fj5wYlqSt5hXhshdgrGWRstcpEewMaZJ5VOMqlbz1er0oRodeA30FIZxTTXEaX4W0/4EuPTgMgtC&#10;8KhFbgjnTy6efuhv93/7wNMTY2glStDR7zzxWj2TXf/W3/jNbfV6DZVyHU7KhpRiVcDeEPOnBMdw&#10;zsW+xSoCQ0hJjnAVUKEAdDHAtwQmNXBgWuHTr5TxB3sNLs/kUDYCV3dz2K7C357jmK4b5Ek3TUUF&#10;GDR487KzTvqQhPYqAlKABkHHU5aaNDRFf28wWSa+ZlWl4TDg41uzeO9oGjYH6tqADEPRAk7X6/jM&#10;iRpOzBOEw5FnHBJs2bRhXE6gAHS7FnKWjPWNa4Grxj6n4XkeRLqAhfEJ/dyf/PGLtenpl9sYnk4Z&#10;f9/vrD9K7J2N+tQgYbyn7jt21Elbf/Sm9132M/me1O5L/eWLM7XzD372wNeevu/YgbZ6udaEIf2w&#10;gayLAVqsA8hqMlpd/Zn0B//dDXeNbO3+UKbg3HZR9U9wkSk6mVTWcoUlhJBcsu9PkSWvHlZrJT/E&#10;2qHQq6H11dqJAq0YGwstUzcnoZVKAdTY9Bonh8bfEWupLG3AxxcrE+OLlfGsM9s72p3dtqGY3bix&#10;O7+u6NqZwBACrZPSImhjlp2EovFkli6m3a3FtLt1Y08BN28aQiUIavNVb2a6Ul+artSrMxUvqPih&#10;9pQy+8/NT/jKsGtGekekEFZoDAQMfO8Y/ujRn8W29bfj1i3vQJ/ob2Z3UYd3y4QEaXMUtmRQPVtF&#10;WPaR6o9AVSdhvNGA1c2QCyX0ODD37ByO/CoD/bdtGLy1AMk0snengQxH+VtVqCUdjcaL2EgxyTxg&#10;+em0Rf9HrEo0ip74s47iM4gi4TuzgK47Cui+twuyR0BXNbgGWFagWiWc+B9nMPfkNBxI5IYsiEwM&#10;opoZIQwmIJiAITXkwi3aUQBth1wiSYAX1rFUXyLiDPPerPrmy3838czRR16s1ZYOAVgEsJQoHg1W&#10;K0n1mw4FraGDqEct4+aaS8VAyw3DMAPAHxjZsbAxs37EtiTXloDRIRhj8IWBYIQMsaRPxJpsFlvF&#10;Jyx2zmpujlwwyJBBlqPxQ0qIe5kBjAuERQbrPFuFufo+A5+kB9cP5CNhFEAscr53OzBel7AFEDV0&#10;lMsLGmtaGlz4l0nGYBiDZdkIWIC+eg6X9e/ExMwYLEdAq8i+IQy0OvnS+de+8Wf7vj0zUZpDyy3c&#10;AEB5brZ86oH7H953+eXpXT/yI+uMIdSrNaTSNmzHamq7VlyCWPS9KZ/C666FUtWHu4ZnVLQmGQa4&#10;gHKAaRD2ndP4hZer+LO9HNtTGSz4AlekA2BY4G/PMcxUCGkYSJFImgCWucQvk3Y2gBZMDKwarFYE&#10;qpRpADANQwZaGyhtUAk1bA58bEsWH9iQhmAEPxat2ZIAy8efnKziG2dDQDJ0OQKFDmwWRxQ2HXKG&#10;/mwKaS4QxvKGDqmeCPwQjEtwaUExDiuTxrkD+4Onf/9/Pzn1wosPxrWknrhmSQCiv88Aq1P6SidW&#10;Szz69wcP1CvB/37zh3Z/snc4u/diH+D86aUTX/hfL3z5+KtTY1gufr9QvM4PFcC6VEYrCVwEAPHh&#10;X7lp245rBz+WLbrvEJIPX/QVYmCWLSRs8X3NWVSh8RamalNLs3UPK4V8awn6Vt7jy4GWSkgpGi1F&#10;2QJaTcDltP5MbswyuAnw1WgvugCsih/4B88tvHp0evFIT9odXt+V3bCtt7hufTE7xDiDF6qoJda+&#10;quNpmfaK5kqZXlfMjQ7mM0YbKE8pVfNDXfZDNVer1xk4qyuj85xbIg6utbiBUTPYd+Ir6MkOY9ue&#10;j2LRX+isOWLR6TysG2RGXaSG01g45MHOEZjLQSF1bCECgNvHUdAWcI4w++ws9C8YhP91C4bf0g1X&#10;EHK3uhA5iaVvlBFMhFGMi8Xj9gitOJI2TqQgih+jRV81QnAJ8Z+rBiLHUXhbEcV7CpApBlONxMXI&#10;C1TqBsf/nzGM/dU4KGDI9duwuhv6pYSshxF03YBIIjWcBndjb60Ob5UQEtlsEX/+zO9Nf+vFvzsM&#10;onNEek4bvRCDrEUApfizQYP7WC5YTWKgZAuxcQ82wJadAFpZAKaQy6c+NHrjwEAmy+2CDcEBLQS0&#10;DuEwC5JxKKMayZDLqydnCeaJRWwKAZILcMGbsSoGBG4ASSl4FoNhCnZaQ/cxyIledB+YRWW9Qhhm&#10;kVNnEYZZmGIBasSDfe6HtBp+P3ktw0ApIOxWCC0Gpl04vAoDCXvBQS5gCPIpBJaCaEOWzcDjmI0N&#10;jUEKgMU4Ak0gQQiMAoggwQFm1hRRU2zAahkCuTZU2sWo34siK6KuKtDaoFb26wefnXjukc8ferpe&#10;C5YSB4AwwVqI+szsq4/+p/848fyf/PHN13/qUzfvftvbirbNm5rIVWkPIgy6DkaLWRysBigoA0eu&#10;BCBJVssGMMg5lC0wTxovn1X4aZTxh3sJ21NpLPoWrkxrpNcBf3fOxqmygUMMtmRoKBBYm51E00pv&#10;GZtlEiBLQ8UsVkOXZbSBNoSaMijahJ/YmsU966LGi6ejO8cRDFnLx5+PlfFXRzwgBDJpgT4mIOJN&#10;o32iLADAbIHRvAuDaFK441qKbUMmDh5R8ydP+cqrh5P79s2ceOD+51Tdez0+tCVBiLdKu5C+SyB1&#10;IVar3aMrKdnhz3zj+JH9T43/9vs/fd07tl45cHcqa/dysdKwXCuj6pWgdPC5yVe+9sevPFlZ9BbR&#10;yl5MvrY1g65/2Nis76Z1yO/5xBWF6+/Z/M58d+pnpcV3/7C8kNJ8feLoK+ePlhdWAK0LLTK6QA86&#10;eQ5VCWo0TDBbCXE66gBLAK2mlsZJfI0/KaU0ielKfWq26s0fnV461Z12+jb3FoZ39XevzzgyFWqD&#10;0NBFeTUREeOMCSGZSFmO05N2I/0MdcFXinylY0NtFk/TcwhmkE8NYHf/VdBGwZDBmi11RYDL0bsn&#10;j9p4HdWJKvLb7CipogM9QvHtlx6Oc5EngYXXFnD4Zw8j+E+bMfqJIaTyHJmrAbsvi9I3aijv86GV&#10;Blyx0nCjqcGIrRooin6BbhTRWAjvGRjPwNlgo+c9XcjeEA28mGos/O2xsbQU4MRvn8b4/xyHCgn5&#10;rIPsIAeTccswmWMcGqgKwe6ykd3gRtqUsLM+yzchuu0ibtj4xuzThx7U80vnpmNQ1Q6yqonWYdL9&#10;nToA/0YxaxiY1qK1yFIAVRCJ4usA/DfsvSm/oW84D6slVr5kTiduFzcy5Jo2ENTywgZYFMgbC+pJ&#10;SDCXEC4GMHMCmZKC59QQpHsiG5F0DWY9B55J2mt3uO3M97ud94P6MM0vJA3UsEY4QGCKYJtoWIBX&#10;A/DzLpTSEIZHLbu1D6axJ9l3/6FjHR0Dg+Actm0jF9hwtY1yaDA3WZ198ZGTT+57/OyBeF2WEwxJ&#10;kFh3FoDQBIGpTEy8cH7//vXXvO99RYEQWqm1n4MhOBzY053BsYUy5msBBmP/dlplswkAWIxhSAgo&#10;m1BihOfHFX6Cqvi9a4AdmRT80MYWm+ET60N85TzH/nmCDgFHUNP5vt3lIRpGioXvTbE74lZh499U&#10;xHJpg7oy8JTBxizHj23N4MZeF4aAwETvqcWArF3HFyar+B/7A8xWDZgr0CskMozBb7v/BAOUNqiS&#10;wWAhiz7bihm0Ve5TIuR6e7A0dtp/7Ld+4yVVqx+PwdUClovDK226pXZNVnJPWwtUsYsAXO3B0u31&#10;KSnh4ZVFj3/mN574SvdA5sk3vHvH9Rt39+5JZewuIZmjFZnKolc+sX/6zLPfOHF4YbpawspBIa9N&#10;j9WpLfpD+3GpjBbmpypqaaY27rjyAKVkyrLFxn/ushj4qnLwmYkn9z9x9owKTad8o4sJkW8HWe1/&#10;NonegMZyg9PYvR0uWo74sXaGNfQzKYD8BMuVbvwcEdmayJQ8f6nsB5Xzper04fML4+uKmf4tPYWh&#10;wXy6m7GogdMQal4AcDXHiJt3A+NMcoIy0Xg459EnEzZG+nejKzsAT9UvrP3ggKobpNe56NlTwMQj&#10;dVTHA2RGbRi/sx0XEWAUkB7mYMLG4jhDeayCI//2CLzJAJv/3QZk8jasTRxdH5EQAzWUH6shLCmw&#10;NCIH9mQyJLU8mk1T6BL72xgDXdEgGORuzKDn3d2wt9qRk2adwF0OVnAxP17HkV8/jvOfGYcmhrwj&#10;UdjIwVOADtpPlAzBkgFpjvzGHNweG2FNYRWeHwwMtaCOvZtuzezZcH3/4/u/5oFoKbGBlVYpjJ0o&#10;/vYR7KQWwo9+B3MAygKopdxUcNvOq3tsYVlwLDQF1Qxt0UfsokbJIx9O3hxrb1pGsSgiR+toolMQ&#10;A4MFckKQCGFN2rDOK9S31UCqCKgKwnQIf1saqV4N5sczvdQCcP86PiJgpfMa3uYA5DBIwyC1QcgA&#10;WdFwxiNwJQ0Dx4WNP3ncZtOIoxWXOSCZNbfEZYrlGLQxxiADBvgMYydnz7zw4Kmnp8ZKZxNrssFo&#10;VeK1RkmgBQCp3t781jfdPmI5FlTNu+BaMgACYzCccrG7J4dn6vPIaI2ilPCJVt3tFQCHMay3LJxh&#10;DBWm8co5hY89W8H/7xqNN/a48EIXQ8TxY0MG33QsPDajUQkUUoKD8ZZ3VTOXsyE7QDx1GB/WIqDV&#10;mi40mlBVGp42uLFX4lNbM9iUlQgMRaHSYBCc0O16+IeJGn79pTrGywZwBAakRC/nCFbMGUZ+YSVD&#10;CC2Jy4rZ+F6kNeu5CXzsuuee9Gtf/HLP5LPPHE4c0ton8JITzO1+UmyNr+wCQIs6fO0kt9FtrFaD&#10;gWcA2PxUlX31j17+DoAXY+LBRSvoGomukZ9grjpNFV4qS/dDD7SWXYDnv3XSf/5bJ5/fc8vIqSvf&#10;OHpF92D2iny3uydbdHdbjujjgjuM/eCAV60cLL7y2JkHHv37gy9US34Va4RJYsX4CWMXCbg0Ok8t&#10;NvrfAq0Jj2T8kB0vpFoMulKtNg/5iYXWYL0sIiJP6dpkqTI+VanNnJxbmhjKZwY3d+cHB/OZYtoW&#10;NmcsdjSgi7p4zZFyxsBZi6XgjEFrA6YYMk4WXlgDu5gYCEPQPqG4J4/qOR9TL8xCpg3cXgHtdW4h&#10;kInAVmqAgQsbpbMclSUPx//LUXhHK9jyG5uR3+zC6uXoekcG7rCF0gMVVM540BaBO3xFxhhRZL1g&#10;YhYLmqCWFESOo+vt3eh6ex4iK2EqBlAGlJdQKQuzzy3g+L8/hqlHZ8AhkLNs5LcK8GwbyIq3F2MM&#10;/EWC25tC185MS8WK1YBWFEwtDcfO4SsKByZezMzNTZxKAK3GJtbJzbiTp31y/TZGDxprzYtZ1CpA&#10;1a5iMdye7c9yKQRsCSY4NIsHBZKtqQsZkjZaL3Gb2TADYzQYS4QmcI5QGQhjICABLhDyCMzmllyU&#10;jwfABgsi9AAyUNyCN8BRu8og9zSa4K15YRuTpD9QXdX3BVu1QgtMNF2p+jW87QqM8XithjBEsOYF&#10;0osWdJpDSsTtIrbqBgvGIISIXOCNWXYGbPzutVBO87fH6MwQIQwDGG0wdWxp7JGvHXymXgmnEpt2&#10;KfG10dJuyIoamlM5eMUVA73bthW05wHm4upQaAicEa7vK+JE2cPEfAVpzmBzjmCNEIIwfuDNUuA0&#10;CCVonJrV+PjTVfzfVxl8fNSgHqaQ1gLv6wvQ7wh89ZzAYlXBaWi2llNakUaLtTRZpsFuUbTOtdKo&#10;GYCD8O4RFx/fnEaPw1BVBBM508KSIVKWhz89U8PvvOpjshzFL/ULjkERsb3tN7JkQGg0Fo1BXy6L&#10;TZlUzGatNYRC0EGATE8P237Xm/unXnvV1bV6sqVWw/KhmqQEoQF6aA2AxS6CyepkA2E61KckEZHU&#10;dCfBF9rqWcOKqYHJk1OTq5mPJtuUJiHvwafv+Bz7lyaGX5X92f/UeHn/U+OvADjqZqyHbn//zmvX&#10;7+i5stiX3lzoSW1w0lYXF0wyxgT7J6qZc+cqZ569/8TDT3zpyCteLVxYpX+7hlDuuwZc7YL5JMvQ&#10;MHD10dJyNUwmnRa7xRq6mgxA6fhnksDL1sYEc1Vveq7qzZ9ZKE/2Z1P9I8Vs/6aeXG/etm3BIYy5&#10;CEjP4jBbtMAWZwyCR5uozewoFLgx5UcXrpra15BZiYE3dMMvh1g8tgDGbDhdAiro/DvIRMJ5pxco&#10;OgJizEWlEmD8sxOovlzBht/chKF3D8DNEdzrAWt9HvIBgdIzVajFEDwbH+d1w1CwZfNAgYHRGqk9&#10;LnreUUTmmnQkwl2KAnxpwEFlLsD4/xzH2d87g8pkBQIWcmmJ3BYBngJM+/NmAJdAfcoASqJ7Vx5u&#10;n4VgUa2NA2IPH60NsqmiKGR7aG5uoj2bq5N3FnVoG3YqZCzx/4IWtc6qt15zQ/rGoe0jnAlOUsAw&#10;ao29M4CRAZi4YL4lIcpmM6wFvJvvNajFfMbljpko7JJZFphrwBc5ckdtBNsM6psrEHUD4eUQFgn+&#10;VUDqVYLwCbCifEAWt8dZY/LqX1z7MPIVE4oQFjSqOxQoF70ezRjIYhChBXuGwyIJz5GgVBykvcbB&#10;nDEGLkVcZBpeUDHyif/bpfRMmnEyAYJzB0sn65VwKbFZVxIgqxyv1ca6lImr4vjzC3amr5frOILp&#10;YuhRAhAYjZTguH2oC1+v+Rj3AmxKOZBYO2AhGv1m2CgkzoJhgWmUKoRfea6OM1WD/892A8EcBMrC&#10;7VnC4HqOL523cGQpBDcmykeMJz51fPCMTEqj4RkDA02RHivUBjVF6HU4PrIxjbsGHViCoaIaqkZC&#10;1glQpjr+n0Me/uJwgJJPgMPQYwkMChEByw6IRYBhLjQILIErurNwOUflAm1XgEWeWUGAvp27C91b&#10;t2VnXnutjuUZf0ldFrUBkU6MlVgFbK1xlIgDgxg4jxJEQyKoVZh3hTZdd+KzaYAiJGc7rh3s233z&#10;yLaB0cJIJm/ntTL+0mz93JlDs6+//NiZQ7MT5RqW5yg3PnViTVICdP3QgS15scCq7c1Ous8qrxrW&#10;7//L114BcBRA5vq3bN6xYWfvtr51uZHuoey6Qk9qwHJE6nsqY/GortGkFmdr00dePPfKSw+f2nfi&#10;tZmzRFRu07usKZbr/NsvCXC1a7g6tRWTVLuXAFrJGJV03PpptBYz8fdSidaiC0CWvWCx7AULZxbK&#10;48dmFgc2duUHdwwUB/Ku4zAirtYodK0nysBin5wGo2VJBlgcSoegIAQEj1gtYy4Mtuoabo+N9Xf3&#10;I6xrzB8roWuLDadboJng2KGHoENA5hiK2ySsMYaluRDzB5dQ/7EDKL1QwoZf3ohsnwUpga6PFGBv&#10;tbF4fxneuA9mR67bDZE8KYKuaMguju43F1F4Ux7WoAR8A60AnRPwOMPMfbOY+G9nsPDUAgIY2HCR&#10;65HIbmBgAqAO+Y3cAnTNwJ8yKO4qoLg7B12jZSL5jr02AFppMMMwV54uzy6en8VKMaefYEFXOwy0&#10;r7l2wJWc8vEybiq8fsuubgdMCiHBLBGZZ5KJq13sbETmYmBDPKUW6eV43HJqkZoRO8EFh9EGDAaC&#10;W5BOCoFj4IsQhXMcar+F8gYX4B4sz0AzQjDCULmaIf+MAlMcsFhTc9fs7XwvTu3/DGxWg41j2sCs&#10;CxHsVlGvrlEwLQZ3yUFqUsIIBQMGSkmQFGBhuOZ9xuLWYXIwhBFd/NsTm9YzE03i2kJCgpPkIkyw&#10;IUm2tZpgXBtPzm5umpyTlcvZjACj1DKT0wuz65EVwo58CjMj3Xj49DTOegFGXTuSGKwlEYk1WxuE&#10;gMUYZrhGLdD43Vc9HF40+A+Xa2zP2KgHDna4hJ9Zz/FNl+HRaYOSr5GKfcKSh7TIsDTKBtWGUAk1&#10;NGnc0GPjQxtS2FkQ0ATU46EbW4YoWAFeXAzxH/bX8dS4aoZ590qBdTHIUh0oaQmgrjSmjMHWYg47&#10;C2n4xlzkMiNopeCkM1a2v8+aaU3eNT51AmQhAWiwBovFLkKPRbbkaVvw7uF8Jr2xJw9bijwHwkPn&#10;508cny1NU+vlmlW6Pg2vymQesnXLO7ZtveVd2985uLFwPefMSj7oyDZg143r3vXmD+2emzi+8NBz&#10;3zrxrefuP3H84vbzHz6wJS+xnCSFZ8kin6QE6fkHTh58/oGTJwG4AxsK3duuGli/bmvXSP/6/FBX&#10;f2YgnbMLbsbKrtqZMmSMJkVxmLRWRi3O1mbnz1WmTrw2ffz1ZydOlubqi7VyUGrrVbdPcHVoH645&#10;n/PdAq5OLBdP0KBNx9y4YDUYrkoCVKWj9k8DaFGmxX61JhiVNt7kUnXs3FJt5vDUwuRod7bvynV9&#10;w71ZN6OVwWqAqxGlzYjFA2XRV8kNFqpjqPlV2OSgWq3ASaXAueh475FpGYmSJqiKQnrAxuZ3DeHk&#10;lw3mj5XRvcmF3cvjCcDOq8kEUVRydrOASDOUzirUqwon//sJLD6zhE2/vhl9b+yGaxlk3piGNWqj&#10;/GgVlRcqCMph5FIWRJtP6vIUut5RQPaKdFSSqgYmJeClGRZfKWP8f41h5qsz8GsKHBwZSyI7JOEO&#10;8mZLc8X7JQEKCZVTCk5vGgM3FyEdDlVRrR2DM3DwlldSYzIz8JGGi1l/xrx06skjpaXpY22nz9VY&#10;105Tsp3WYcN2JMmmhv35LtqZGxwyBOmYKEPQCAauLr3WMBCEJSMWIgzg2m5swtrycGJkwLmA0hwN&#10;3S3nNlg2DeMtgs2HSB23UTzGUN0AaFuBEYM3SDC3BEgdceAsANqJ3fs1oTkulmx6/NCDrWggQCqO&#10;WtHD4rZFoGABASAMwAQhYAaZ8xzuBIeSISzOwGQ6Xj9rt/24ECAehXazhByg2T7ntCYo5cSbFhEq&#10;VIDWAOchMZZsO1USf05qfpJ1LWLrGaszKX0iQCsDISIwSJeQH1NRBjf1FjDvKTx/dgbcVxixZRMt&#10;rKbZCgEIxjAiBBwAk1YkLP/6qQCvLSj8+hUa7xo2CLSLLCx8eAjYnJP40jjDmcUQEhqcJ4BWzGIp&#10;AjxNyErCu9an8O4RFznJ4GkWUTZcISM91EnjfxwL8D8P+ZivGMBiYAwYEAJDXCzr7S9nsqLnP6M0&#10;MikLNw4UITiHF6oL34uxo70xGjrwjfL8+ir7G0fk5gHBOdeGeOQz0iQ+kwJ2K96XXAZYIgY6nDGk&#10;LdnXm0v1bOjKDoUaG7f25AcMo7DqB+FsxT91YnbpoROzpf3x77PaGPjk4+gEo9UQ5queoax4z8/v&#10;vXvbNQMfsR3ZvVYjxknJ3s17+j40sr3rrmvv2Ph3X/uTl786fmxh7iLanT9UYOtSgRa1MTZhG+hI&#10;ev34AOpTZ5ZqM2dL07YrD6bzdqp/fb6rd12uq3sw213sTXelslbacqRrO8IWklvGkPFrYb1a8iuL&#10;M7WFucnK4sJ0dWns8NxsrRLUyVCgQlNraVOW9ahrbX3qTjqti6ycbRTFSnavHWAhQWECy+OKkhEF&#10;SS2XnXgNSUCVjUFXBqAGw5VBa3IxRSBvvu6dn5/wFo7PlqY2dOcGrlnXM9SXy2QNUVN3kPTdaTiB&#10;s2byCYPNGeYWXsdjR7+E91z9UzAVjbAaQEmASwHOBASTYEQIQw9GMEjLafShQIYQlhUygw62vncd&#10;Tt13DnMnlpCv2cisl2B23JLr9C7HzdbUMIeVtVAeY6hVDWafmEP9AxWs/8VRrPvJdcgOObC2MPQM&#10;55G90sH8N5ZQPliF6BPoursLxTtyEAUBU9WA4NB9NkrnA5z932dw7o/GUZ2LzgI2BNJ5jswGCZFh&#10;0WRhByDYwJhLJ0IYIzF4aw/Sgy5ULcpEA4+ifYyv4DoupLCgtIIxBkxppI2Nsqngj5/8f5/df+rZ&#10;RzswWZ1M9lYDWbRGCzF5X4a5/h5VTOdyOggFcywwYs2WE8cl2jMTA+MCBAaj4wiY5mpn8dQWgcGK&#10;QbkBkYJWAsJ1wbMM1VoAVkpj4GWFsWEb9UIVVp1Daw212aB6F8H+Rwb4BLAoc484izdt4Id+ArHp&#10;FRDvJoaD7XRgrpPgYWPn45Cc4CMEn1WwZhhUCkhJgEHCaHOBwhRH+nwPml8ZSwdgIlZE+yE8qGo5&#10;9BYS7cJkW7ueqOGUuAIBAAta10iFS2GtRsJxWD0MkEo7q4q6O/gfQxtCyAzuWtcFT2u8NjEHA4MR&#10;225OGK0Gthon/T4h4HKG04FCyAhjiwY//UwNL+/S+OUdBjk7YrduyXKMbOH4yoyNpyc8lOoKTlyd&#10;DRE8paENYXdB4CNbMtjbbUMZQjUepc7ZPhQL8a3zIX73aIBXz8cSdzsKJV8vOfo4hwZbtf1pMYbp&#10;IMQMgDcOFDCadlAPNQgXVCGAwcD3DKyMhblTp2bOv/rqBJZbN/DE/sGJiCutUwBy0V4Cq40gafwf&#10;mbFln2vJEVuIwWLa7ltXyPVlbLnOEqyHDMpTlfrxB4+MHV30gmMVP2jks3YBeGNLsoAaomnqchQR&#10;Br+tpdeoc7pnKCs/8qs3v2Pjrt6f4IJddJfLdmTv9msHf/4T//EN2778By/9wcFnJybaWDk/sUTU&#10;DxvYulSNVhJstbegk9E1SV2SZQzZXi20vFpozZ+vTuOFcwKAlBa3pCVkNHXMuDHEVKCNCo1uY9AU&#10;lodkNjas5KTFWine38N0wposV6cWIlZpK7IEEG3ouYLEc67F71cqLngNLVdSx5X8bNxYpuIH6uD5&#10;+eqpudLMlp78wLXr+9f15dKu1hphm9Cy0T7kCUF8wTY4ePbLcHNZ7O69AQWrCIenwMGhSMFXHs6X&#10;JwEyGCisg+ACupGdGBfRoBTC7bWx+d5hyActTO2fh1fS6NpiQ+RY1ErUK6smmYiZklmGrp0S9jih&#10;PAXU5gMc+42jWHxiARt/cyt6b+mCzUK4e130Dkukj+Yg+zjSu5xIB1OK7CBUXmD6mQWc+D9PYO7J&#10;GRAYJCRchyMzLGD3RrN3xl+lsAmAWQylIx6CCsP6u3rRvSsLXVNNqwpODJawcXzxsDpw9JXq5X1X&#10;pkbzG2wyQF3XzIG5/bNfeOEzzxw9++q3yehJLE+ZX208eVUm63cf/Qh9+o7PsVW0EM37I+Wm4Ejp&#10;29I2kgQ3XgiX2Qh9DS44pGMhMAaKESAEuDbLYkvaP6opg9AxyJU5BHEEvBVtAhiYkMAsFUE4ykYv&#10;ghR4qIBCHg7lQRMK3phGZn8AXGtBMyDvO/AdH+W9IdiZEMWX8hHg0KwFthqTpQyt7MIftpZh9ILB&#10;wWBqwNT2eVTeWAPjBBNwcJlGaADmhug+76B4GNC2BNJZUD4NjQCGVORxRQzccPiSwzMKxZCgbAaj&#10;QhitwaSEZIkQc85hGu9PzKQYo1uWHFxE8TFGw+cCIgSYCpDVBBiGbwcL069MnjiHlbEmXls7KsnQ&#10;N9nT6cOH9p1+/tnJy9/xrnVLE+Mw2sBJWbCktWxXICIoFVkoRA7yrFlNA0NIS4G3r++FAeHAxDyU&#10;DjHq2rAZIbzAJYhCqDkuc2ycDhXKTCNUhN/f5+HFGY3/a4/GTd0KQehiSFr4uXUM12VT+IcxjiOz&#10;XhSsbQh9KY53rE/hrUMOijaHr+NoHBEib/vYXwrxO6/7+OZYCNIEWFEoeVYIrJcSabRGMzstE5cx&#10;lJTGWKixsS+Pm/uKzegf1uriAGAQzWTpOIhcG9RrdVi5Ikoz02bfP/zda2GlcipxTbIA5eM9VyZ0&#10;TALL512YJUS2N+OOpCy5PuPIdT1ptyfjWDnBWFFynjYAtDa18+XaS2Pz5WMLdW8sUGbKEHloaY8b&#10;0/WUAG0+gJ5oHdEcgPMAK7cBIQKAD/zS9W/asLPnE5cCspIffSO5t7z3F/amLUf83r7Hx05j+XRj&#10;co/WSYbtnxtsyYsoJ6ytdZik6oI2XVIQgwU/wdgk43pk4u9ChUao0CSDn9Hh8XQbQAkSnz6We2z4&#10;HTYyuri24T8Jy7VWW7HRb5FY7jzvJ1iuhOs3y7RAFjXMKZugi4h0LQjVwamF2pn58uzuoe51V67r&#10;G8w5UoY6cjpeptWKaWLBGSQxpKmGA4c/g6fU5zDceyUKbj9AhJBCjM8dx/j8Cezd9hZ84sZfggEh&#10;NGEUBJ0EW2UFmZXYdO8g3AELE9+ZxcIBjfyoBWvAADaL2nQdWCSjImfx7EYGO++gfNqgFoQ498h5&#10;VA6VselXt2D43wzDtThkv0BxJAUyDKamI3Y8J1HVhOk/mcTJ3zyGxckKLDhIWxYygwxuPwfj0eOY&#10;VVY6t6OLsnTYR3WBMPKGPgze1AWtCcmBL0YcaSeL07PHq3/2wO88Ndg1wnZuvG7ED+u0UJ09c+rc&#10;wVdK5bmzaAmK2432Oonf6bvZ5pP3n+d7HogRKcPKroHFCa4jwWyBQLW8jiTnUFoDFzhPc84jIbZk&#10;sV8ZA+e8JZgUcUwSLW9zECIROGMKKuuBaj7sZxXqAy7Ydh9hxYepM8guILxXwqvUYJ/KgocEw01D&#10;JgvGI4F5lKbMvj95hN9PXRYjkCI42kK4o4bg9hpSaQ6uOWqOgapV4EoJHdpIn+aw5xmMtCCNFyUN&#10;cA5DFjh0M2g5kqcxhAygUIM7FhhfW2xucQGlQhgVecQJLqIWPxEsbiGtOZgQKNc9LGoPZHxoreu9&#10;vX1Bd38/jh48WO1wUE0eBEQC0GsAYXV84qVnf//3vzKwc+dP9mzYaFXm5lEt1SFEAC55y52dW5HG&#10;jxEsS6xgvWpKw+Yc9472ISU5XhibhecZbHBtZBnDKqRz8zI0NpqtlsQ0ZzjPDbTWeO6cwocWqvjF&#10;3S5+arNBWtioBg5uKXBs3ZnClyYEHp2sYlOK4aMb0riyW8IzFBuQEtKWjxAe/viUwv/3gI/ZJQ3Y&#10;kRaLcYYhS2CQiWZG22pXxwZQNwan/QD9ORd3j3TB5Qx103KB55xBhQqeFyKVzYIxglIBdKBgiMPO&#10;d6E0MWHu+7e/9MT0a699J364WMNLSUDVDHuQgsvBXLqvL5vakrLkJlfy0axjFx0pXcbgitjeJTQG&#10;gVaL83XvhSNTS/9/9v47TLb0rg6F15t2qFydzunuk8PMmZyTskYaISRhkIQIEvgSzBXGvliYe3GA&#10;awy2cQKDCR+fLbKRBQihjDTSaGY0Oec5c+bMyalzd+Ud3nT/2Lu6d++u7tNnkgZb9Tz1dK6u2vWG&#10;9a7f+q311Fynd9JY2zN2mZXqRxBIwIYD9uOs9IGmIIzleGgCgP7wL9x8zY6LR36EcVp9JdNveLz0&#10;1g/85NWQkf6dgw+dPbUO0MqXEb+tYItf4PKC3AZhckCLZ8piG92zHQiDEKkdALYUVndayQEfs264&#10;r6Et/wWxXHkAiRzDlS3DZrsVPazYQ/gZPVcRIKUEiC0DrmL6UWpjVCuK5WOn54KTS+3GtZOj2w5s&#10;qdcYsQi1yXQfYpnRSsAWhdUxygixOHMPzmkDqRJqWxsFooCSW0HJq2KxM7e2EJW+Oh1pMIdi+7vH&#10;UNzq4qWvTGHhlEZ1QUDsUKBVgOoUcGG167tRSanIGQLqJQL3DEd73kPrXA+Hfu5FtB7vYOcv70R9&#10;dwF0XoJqA0YIzLBAc0Hi+H88gXO/fxpREMODh9IwR3GSgflJHFA/t3BQ8gtzCYy0WHwxRrejsO3m&#10;MUy8fRhggG6bxLS0DyIIAbTGXONcrHQ8c2r2pdlTs0ceAWyWGciWY7q5DUxtdmz+1p0fG+TptkaG&#10;DcCEURj1mF6khugONRxag8QxQpaWjDlL3MGNgYWBJRR0Pds0a8ENgIIHxQMQqUEcDkUtWGrUSJJs&#10;lYEdjMYCKBLwSAGawVuoQ9wZ4uQQh1voQkgCFbkw4xytD8Wo/XkH4lyyyYBkzvqELpepE5HhGwRk&#10;pcIXVwnMDi1i7pp5VCZ9QFIQS1AUgKYKS57G0KyH6lMOVJcmVECdQPEQlJShCAO1Cfq3NGGAXEtg&#10;mYUJFVitmDSnbDBKZByDEgbOkJZ5NbjgiQuJkmCUwsYxqDYQEjimWmf+7FtfeeTQoRdmCsViA6tj&#10;TeSAgyrF6gaoGEC0ePjw39z5736tfcn3fOBHd9xw44RbqREqEs81Yix0HGHu2FEZt7tm25UHHMoY&#10;GdRkExsDQQnev20UZcFx5/E5vNgLsdVzMcHoMpjZiNmiAMYZQ4lRnJRASAw6kcWvPRbi8XmNX73C&#10;4KKSQTN2MUQ5/v42jvdtKaPICOqcINCJNxYhBhUnwvEgwr97PsLnj8cJ2+QleKPOKMYZg5+CwI30&#10;dSJ9bieCGMLheNv2EWwv+mjFatXGwIQDoow9+OXP92ZeeKF33Y/+aL06OcmtpQgaDfPEX3x65oUv&#10;fuH+5tFjL8AYkq73PFm+qWCU0rrHne318vaRQmF3weW7XUbHGSVuchxIdbkgIBTQxoatIF5qhPGR&#10;04vtx840u8eVMSEGm5umlSRrsdK4owasZf0xs5TKXrK5yAwAn9hdv9wtiEtfjWk4Mll+y/f8g6uD&#10;sCs/eezZ2XwZMXtXbwSwtdmuQ5IDEVgHCLHz3HkOYLGclinPaK2q7+YAl8yBr0EAa3ng/PAv3GI/&#10;/Z8ewGsDuDbFcmXpzHxZMbuQsUxZ0cmUR91MWTHVb5FiCrgq6SLZZ72KUmtzrtmV7VD2Fnrh9uu2&#10;j40JSlmsdbpJJjotRpNLn4WOhBhQSiEpoIyB0gzD9Z3YM3Ixmu05gCai+oECCoskfJp5sJPn8OWx&#10;X8diGOFdwU/i4hf2g4x0IbYZMJciDgXiwAO1FNyJwESckBeRBWEEpV0MTpWidZqiGyqc/tOTCE8E&#10;2Puf92PLdRVgPoYaEVg8F+LovziKqf95FtoAPvVQ3c7hjSentuUOSLKiP1pGvMyCCCBuGTSOhFAx&#10;sONNWzD5zmFQh0G1FcgKcQcCAm4oTi6eVPcevOOItWY20SfYbKJ83uMmq3vZdEk7BVkMgP2tOz9m&#10;PnHrp+yAcv3yPOkGQfBib/7Q5aXhd7nalmgnBKEUbsmHZgBRyXuPTQQSWyRdak6xgJ7TBo0lKBGI&#10;tYaD1Ky0r/2yObCVlv60YIDvwGtG6AgDcdLD3jsFZj9MYJw2Yi3Qa0bgkwTN7wcqn5Jw5jksSzjX&#10;BFdRWGZXwNa3E2mtAlkWLCKQNQl9q4V7tQsRELCYouVaMGLhCgrXcpQOA/w0h6JpTn3BBxCCWIAR&#10;kwEMFhoEAqkA2xqg4CQTdYPuNMIodL9syAgIS0GW0TAU6BEJHQfw2jGC+aXgyd7pw88dO3wOQLfX&#10;7bYGaFt1BmRlx9nqJihreyfvvuuuMw8+cLA4OXnLvne88xrqucPEGE4dR5955JG5qSeeWLz0Qx+6&#10;cu8t122jnEGFIZYnVBYsprFZbx+rY0gIfOPEDKaCCG0hsDPVYsUbcLD9+lUJBBdzgdNUY4kqWAnc&#10;fizGkabGL16l8YFxDSU9EO1g0qHQNskqtJaAEo2aF+D+xQj/7IkIz04rQBBAEHiMYidnKBG6jDI2&#10;Gib9fLYTQYQuI7ht+wiuqpfRkXpNpBphFEZZsnTyZPelL3/piWPfvMOt79s7AmPi5qnTp+JG47iR&#10;MhCMFnzf2TJS9AoEqOwaro5UXbHVE3wrpSj0G1Gz3cGUEPCkUSFa6oVnzzZ7p2bbwcGpdvdIKHU7&#10;tw/3De1MpnSc6YwmUW6vlSu/Yw1AgpTFt1ht68AB8Ls+c/Ced37/JZNjOyrvcQti8pVMRUJAxvfU&#10;3vMDP3ej+OJ/e+KTBx8+d3IAsZHdd7+tYOtCxPB50Xs2dCULlmjuzaM5YMVyAIsNuDDA4E5Hnbur&#10;3Ncmx7hZAPjuH7viNQBZL4vlyr9OirVdijpTVpQp2OqDrjADvDKaCpKWT23/lLHMSrejuPnkmXlN&#10;CWU37hgb5YQQCZugWprVv9AUZKXarZQtkoaAEYKynzSJ9oIOXL+4gb0BEnG0IXjx9AtYaBwEr0h8&#10;LfpXONb5EK6f/yAK8xSFsRDbrjqGbVc+CiZ6mDp6BWZPXoKoVwaoBbUJwBHDwFBBQBynaLckZr41&#10;DfWPFfDrF2PLW0fRONnESz/3EqY+fw7UMpQ9gfIeBqeciN2zXY9aC1jDwHgMxiRAGOKOg2DGIFiS&#10;YNzHvncPYeRNFYBS6J5OyjYpLrFGw4YKHRVi1js5HdCFR6y1c+uAqiBXjsmWDTfFZn3i1k/Z37rz&#10;Y3qDubjqAHLm9Onwcw/c8fSlb60/egUffYsPV+hOBGIBUfBAaTLdlVWJDmoTQ5pwDl5woTsxiDZg&#10;NH3SlGxoVGmJhbAcpFyGhgVfimBJAYUXFMK/7WDquypQpAeuAEY4oj0are/rYutnylBtCuOZBA9y&#10;BUISw85UvbySx/i6gyy7TNcJxdArdbH41h7IZYBoS4SCwngMwhr4EdBwHRRnCygfZAisgMcU4roH&#10;zh04liA2BoSkbCkly4QdM0AEA8IZiOcMWFLyqzgDsRRW66RRgSyfJ0BAIVohTBDDdANMsXDuS88+&#10;9PSpc2ey4zbrwyRzGxNy+tKsVjYAwHQUzbSOHbvjiWPHHkgPe/1Oap8XCqM7b7rpTYRQYpTZ8LVI&#10;nTi0X1EvYdQTuP3kLI41IxxiwBZjMErpcvvaeiMvTlfgXYyhRijOQCKmwNGGwscfNPjEpQY/u9/A&#10;pwZd6Sb6OgsIpuA7IT4/FeH/eSLAbKMfcE+xlTFsTS024k0MFRdAx1qcCiMEAN6yfRRvGqsi0Hqt&#10;MSkBjCUIej27dPpUzygVqKWlhaUnn5xzGC2WOKuXK/7ktupIqeQ7FU7IMKPEdzkHLFIvxKQTk9Bk&#10;a2GEgFGAUWIWgvjIi2fmjsx3gzONUJ3oRPFi+n7y5H2y2X00A5xInAFb+cpRfw3LlJiJyvw+cvs/&#10;v/G79ky0GxH7jZ/52l8euGH8kVvev+8d2y8evmFoS3HPK5mWW3dV3/nhn72hKP77k7/39LdOHV2H&#10;1crbUJuc5vUNWTrMs07A6ky29YDXoDsZoM/COuVDMwB0mQHs1aoN7M3fs89+9U+eeT1X5AthucyA&#10;siIb8JpUbjIMYvV0euTv8wu8/z9CpTpTrW4jVHrYE4wpleBkmod8oCDEgqVgSxkDqpPPe9Eilnpz&#10;IEULG0tYN+lIXPZkSt28+35Ni8153PPsX0NQDU4oRCHCGe8zCOiT+NjOq3Dbex7D1hufhvYltCE4&#10;8NbPQfd8HH70u/DkNz+GXmMIXAQgkQX3DCoHAHGGoDEFLD2yhGP/+iiCfxhg4YvzmP7SFIilqNRc&#10;lHZRUAdQMYHRDLAU1lCAaJRHpjC64yVs2f8Utu55Ad3ZEbx0x404MneJ/SpeXDpWeXD+VvHOoe+P&#10;PjrsW5+EOkrKOWmen2sdLIYdfP3YF888fO6rf3v27OljA8TEeXAV5Urb+kL0WSnYwidu/dRAbiUH&#10;tuKv33nH1HuvvPmhneP1a0xoakQSMClBYg3lc1iXwzIGThmINuu25CeDk8AYDbdURNwMoaMY3HWg&#10;ScJk9SN98uQmsUnUi4llAhiqBRQCIEQPnZhi5KEqVM1i9qYYvpvYaCgDBJcwzH0wQvUvOEjMl60k&#10;Ep4nB7bwOmq2+iArk3hq3BjyLQFwIwWJklKqMQkLzJREJDh4XEH9gQj+WYbQt5CcgJUcKM7AFQWF&#10;hCUKxPIEHNk008saQCrQigcrWGYZGPxitVaglIFzARgLapKDlFIWURTDa4RgscTTavHUH794z9e/&#10;ds83j2RK2/lAc53TAAJrO8773oD5nLs4p5WNylvGim6lYpVUEIJuGP2UeBFbRJxjrMRQ/ez/nMKj&#10;T7b1j//0jnMHLvXmu23ssECNsXTAryyfWfjSLzXWKEHJETiuNNoEkNLiPz8V4kxo8G8uA+ouwVLo&#10;oigUCOvhz05F+OUnI7S7BnApBCPYwznK59GKIbOECgDz2uBUEMEIhrftHMU7ttShrIU0dnUXOJLu&#10;5TjWOPXMc7L79BN0R8W/vl5wvbLrOB5nnsupS2ky0xhNDsOcJkCKEpqu1f2fEVBKTTMIjx2Za754&#10;YrF1shvr+V4sl9KnLwBbXqc6lAVXCqtzBePVv7f8XudlPVmbif4lYRO7a6V3/eClH6ltKb4/aMfT&#10;z9x3+qE/+7f331sbLRy65KaJ/de8Y+fVuy4duYhx+nIM1DE8Xrrxgz9znVep+79/7+dffB6DTVhV&#10;5sAwSObzhgFamwVdZADwIgOAFcXGpmkWg8OhB31EHmD97G/fZu/+zCHc/6WXvp2Cjs2wXFl6k2Y+&#10;Drreee2XzdXC04YD0h9QklFSHyl5QxeN1YYFo3T5RJUaa9FlwjhpAafWQhO7zG4RJMyCli2QyhQi&#10;IoGAAjaG4RyE8lSsC8BoEGURxCGe6zwAUViCx2gSSozEs+uq6w7hhu97CBM7NFybWDwQABABsCXA&#10;1e/5KkZ3nURncQjCiTD90uV46cl3oNsehTcRYMghaJ6JsXDnIpp3NqBgwQhFddRBcQcFiIWOKKwl&#10;8Lw2mAggIx+TFz2F69/7KYztOQoZA1IDYxMvYf/VD+GlYyVz9htm6p7P9J77wgNPOvc/9+IlP3Tz&#10;+ycOjF5UKjklaqxFs9UwLdHsPtN46PkvP/Opu2Zmzp7OAKzuOiAr35ihBpW1X+YtX85RAJRSKvjF&#10;3//1B/XP/N+1a/2Jt+yvjB2ogoio00UUUzhDZbi+A26SjUpvpCC1GsRSOAUPccGB7kZwOKBdCm0M&#10;OCEwbDCzRbVF7FB4FnAjila9CDO/BK41YD34dzVQIUB8TaJLosbCUILO5RbmByRqnyegAYElaRkx&#10;OauvgK3XS7O1Cg5bkJhAlwzab+0iuC4GjTgiqmFcgtEeRcVYnPEVui7FFc9zjD9m0dMcrCBhyyVQ&#10;IWCYhVYGgghEYIBJGEbaL8kqCxZrsIIHQwjoRgItAlADmChOOvsoBbFAFMbQUQxog55VOBTPnP6N&#10;R778pb/68ueeB9DyC4WuNSYIwzDAYAF83jvQZCoZ+XU6y3Ktyqmz1la0NkZqA87JqsaJgS+HUlDh&#10;YOqFw/rUM8+fwcFnn8ev/osT+NAPXRd/9/cOH3E4SlGArcQBowUoEHBoCCJBctMp8dMh2M85zhGK&#10;GapgY4tPH5ToSItfu5JiZ8Eg0Ar/7ViEX34qhJWJHqvMOXYzthwouh7MJTBgIOBIBO7HtEabcohq&#10;Ge8eK+GWLZUUZJllPWT/cZRUCKQB0zFKzz8lLqoWdjiMgFOalvwSHSRLdbSMUjCSNKlwSsFZAsCk&#10;1lErjOdPLXVeeHG28WI7ilvamMhYxMneYIvIee6tvF/LTJTMAW6ZA116gAZar3NwRLZ0eN1tu3aU&#10;h/2bHI/vdH2+8y3fd9F119+2u3Hi+blDd33m0KE/+7f331uuu0/f+N69+6988/b9lWG/TBm5oD7j&#10;2mjhyvf+H1f8wtiO8h9/9rcf+1YOX2SDrskA/fZrDrb4K32AbK0zpeMGXfCN3GgvyP5/nfvy7Z//&#10;4fvtX/zGQ/jtn/063ji3dQHXBsvnea+Zzi2Avf6k8DgrFl2+dcj3JidrpYnJWnFkpOSVYJF0Hy4n&#10;A6dgq08O0MS6gFgDSmhqAwEQnYi/j7x0H3pDLq6rvg91WkbQDUBY2l1kKVzuIrIx7j7+FTx95rMI&#10;W7NwOVt+UVtGgPfdonHNDg0LDiV1In5mFVi2HdQOg/sEu29aAsQ84MTYt/A4KO3g6Ts/hLjlwx1x&#10;UBdA45RELzIQhKA65qC8nSLWHGGrAiUF9l75Ldz4fZ/C6PYpqNgD9zRcT8JEI2C6BWFj2CjZqy/a&#10;12b/Yiv22CKZ/40/il9cbH7uzH+cvtOvVOsTu8b31QXz7LnZE/ON7tTzjebC6VwJNw+yIpw/ZX4z&#10;5qSbBVsmQ+PHAKJ2t9P+l7/9H+76xA/+ZKT2XBmXenp8z/DEWLE+zK3jQssYTFqA09XOb7kRqJWG&#10;y3jipyV4Cuk0rC8AlXYb9u0YMmCLpGaQDAaWWmhtUBAMqjYCOb2IrruA6pIH8bDAS/tnwYQDIUTS&#10;2MAswustlooStU8T8BaBIWS5K4+Aw9KMZuu1tH7IarKMBY0ITCVC911t9K5SIDIBQVwbBNyi5TMI&#10;LVBgHFuOBfAfmUfX2w0puyDooEy3oEWBgo4TQGUtLHVArE6tLJK5qa0F1RrUd2BSC5R1C71JghFg&#10;LGQQIeyFMFJBEIrppYWFOAiioyI4+7v3f/GeO++9u5+32Qp6vX6mYd53cJB20A4AW9kxqAaALQlA&#10;aWXKURCEOooRWwbHZWnyhF0z3giSrtYwiPHI5744t/DcMwlj3G4dxv/4g9N48rEr8eEfu7yz/wr/&#10;jJnHm9lLmGQRZswYTphJSMLhIQTLcE8y3WUnGEWJcJyBQhgbfOmohMMC/M7VFp85o/CrT4WwcZJV&#10;OMoZdjC2rPAetEFZUMTgMJYjthaLOkaHWMAtgtz1DbNLdez+H/gwDTBG4l4bTJBlFktpAxVrGCbQ&#10;aHUx/7k/RvytO4igCcgSjIKnn3NKk2YlSsEYgUMoGKOIjAnm2r3mdLt37Phi+6W5Tm/BGKi0FNjX&#10;4rMccMoyV/m7HPC5HFA5yVZZTG4fWqXx7xMAY9uqO5mgI8uHMEp4oeyMXHrz5FsuuWnyzTOnmuce&#10;/fqxw49+/fip2//s2aOX3jQ5dvP79u4b310bKZSdTdtAFKvu7pveu/cTQ1tK43/x6w/9TXspzMqV&#10;8nupzh1YX1OwRdYtHWwSUP7WnR/bSGNCNgARuADif1Bi+PLt00d+xn7tz55BZynEPZ97EXNnWnhj&#10;3ch61yFLsZKcbo1l2OisP0rfNsMFUCRJBJioes7O0aJ/xVDBu2iyVtxZ9Z0xl3PXF9ynBIi1WaMP&#10;6KfZrzRRWZg02T4xPbVQxiTmgmkGWEg81CpX4rarfwQlOwIVp52MxKJpG7j7xb/CyXP3gdtw2YG+&#10;DzXff2sBH33PPCYqS8uLFZwdgLM3eTk2Va3bRJxPGQdxZtA4JbEwNYLeQh1HHnsbps9cCdkI0T2p&#10;4I5QlHYyWE1BEEF4DXi1s7j5A3+FPW85B9idgEy0WVb6aaByC5CngHgqKZBRCqkJnj1lz3z8N+zX&#10;nziM2RxgyuQJLn8MB2ix8mXCQQzWBVs6DCgdZhczhpUA875JYQWJqeAQgPr1l12169M/9ks/Nloe&#10;Gna21MBjBelQwFgQvUGUi01a5Q0j8JkHdXwe0UIbtF5JMt/CMLET4BycURhroayBMYlHEKUUDATa&#10;muUIHxNEiNsBTBiAtziI72PpAy00r+6gyyycrgPPEMRcgR9nqH2BQUw7sG4SFWU5TXyjaNrN0adn&#10;6WsAssxK2DWVFvFQjPY7uzAHNKjxYKxBlxswolHthgg5Q1QuoDgtsPeLDsRLBFEhRrfIUKpW4RR9&#10;SBjIfrZd4twJpi0EdxEbC00tgiBAfbgGta0Ez1JIo1d5LuUHgmsFQmbQtBJxq6vvP/zk0an5mcUn&#10;506c+exXv3QkiKMmkvzCfoZhM1c6HKghrOzZbQGgdew4WWd94quZ9OXIMC/VaBX8cnnkzT/2Y39/&#10;/0d/9FZQwjk18AoeCCWrwKMlFiqSMMJDPLcQ3/mL//K+Q/fd90RmI6eEEOc9777imut/eOxN75t4&#10;XlxDpuDDom0FHpCX4zPx9+Ju+Wb0rAcXMQQ18EiMpFeYJuaOxuKkVuhEGkWXYrzK0OoZzLY1iJN0&#10;FI6n2ZJq1UJt0rIDRdsW4UJiFz2FCs5iyho8Z3ehNeegcPunMfrYA3C1AbbvwHW/+MsYvegACCOw&#10;SqdO/onRqZyfx+FP/h6Ch++HMBqC9UFW8pHRBHAJRuEyBmOtnGr3ZqdbvbnZTu/0uWbvjDY2TPpV&#10;l8FPtpSXAU1k0HoWbVAizDfuZCN+8tWkPNDq71EegMI/+vV3/cDOy0Y/IRw2vBHVEPVkeOy5ubMv&#10;PHzu3OEnpxdLVde99JZtWy+5fnxyfE9tdNOnT23jM0cWv/I3v/PYn504OD+1zkFYDjgAr6nYbSau&#10;7HVhtDbLdmXA1ys6xWcf0xiLyb11fOH3H8eXPvkk2kvhGxlc5ZmpPLWZTTlnmcULuUXNFYyOMEKq&#10;Vd8dObCldu1kpXhLyRMTLuMFpHEKqRE8lFkBWPkn1C/pWWvTKgxZieoxKcNFKHQirEzuOkK3+Ri+&#10;+fw0Jnddjq1btoFTBwtLMzh06BHMTh+FRzQYY6mrcXJQsBbYPmYxUe+lZwkGuHsTkGUB2GBljBOA&#10;UhdgRRh9OWp7u6hf1QHMIbhlieZnRqC8bRi6ogvKgDj0INw2rnrbF7H/nY/AKVl4woftXQMjLayN&#10;0nbKtLxAa4BbA9gQEB6GNREoIdg2TGrXXYTCE4fXmDdm9Vb9iZoFW3nHdzmAnh7EEuTHNunrsjYB&#10;A7Lscb/jV2G1mW+PUerddv2bRzxQR7guLKWwFDBSgpCVsu66uhNKYUnSYcjrZYRLXZB2CKdahHId&#10;cEqgtUakFaxOxhETbJnhooxBKQOlVFIG4RxewUVkNKQfw40CVO4UiGQR8pomUO6iG5VBjAN9aQ8N&#10;36LyWQL3HF9xw+NJGRFAArhebZ+tPsiyFsQkYCgesWi9W0JdbAHNEZEQlmg4koKCIihQtL0eio0C&#10;tt1bR3j0HCKXAs4YmJuYkmqtE4aqP+ktSQ60DJAkzXeMFEgsYUfKcAmDjEJYTlZCvAdoNuacGJ5h&#10;GA4IOjHBAydfOPu7n/6j57GSX9jPMOx/no3ZyQMsu44cKW9cmme5WG6T1wB00G7b8sLCfXZ+5mo5&#10;PDJGwNBudsEFB2MMlCQu8Vpq8GIRZ0+eRunhh58+9sgjD6bzq/+c2CV7Kjt/7rvOXfdd+58XCFJL&#10;DAuUIfFd7pN4i3sEf6NO45C+BD1DcVBtxcl4GIxYCGoQAXApwW6SBFM3lMaR2SRSizkU40JgCyVQ&#10;q8SzBtJyBMaFBIehFDezx/Hjzv/E28RjqBADwgjOiDr+5kQRf36wibZmiUj93Gk89jM/BbJ9B7a8&#10;+W0YOnApmOBYOHYMjScewZZWA/H0WbiUQHAGzihEWhIUlMLlDJQQM9ftzZ1a7MxOd3rTzSCeSboF&#10;LckcsrIHu0HgKhwArqJcqTDG6tzV/jpmNjgs2gGyoTx7xBhnRUoJP189xy0I75IbJ/ZecuPE3sZc&#10;r3X68OLsS09Oz37mvz7yRH1L0b/yzdsnDtwwvsMtCGdDrRwjzo6Lhz/4I//yzVu+/ufPfvKRrx07&#10;PEAbTjJjNSt5ek3YLf56w49Xo63SGovykI/aWAF/+iv34vb/8SziUL3RgBXW0akBqxPM6QD2yma+&#10;zzzBSmVXjAnKdtV8Z/uBLfWLttWLNxKQXYQkGWPGmES0korYbUpTkYwDPCXLB/SkVNFvoiLEov/X&#10;1iYbMLcwlkAphbbUKlLGGBgitUGkte1NHcX02SPUJm5MIMRSQghxKQGlfNm3ZdnywVosdipodIBq&#10;CdBkHIxtT9/QCKt6A1gVYHWg7/Okh0G6W2GgEEQFaJloE6gDaMmhQ4KRrWew44YXMLR/FMSMAoEP&#10;owDiRIBuAaazsk/YECAOwCcAB6DmEFhBYnEO9tDxZaFvMEB3lTfGjdZhsfQ6ouJ1Dxm/defH6Lq/&#10;YzeGBFidNiCzYMvzvPjaib1bC0S41OGQMImZpbZJniPZuIJNU9ZIWwtRKSQAa2YJcAWYL6CNgk07&#10;TS21SUivNssgrV9K1FrDUgLGBajnghgNaA1JCaIuw9jXJcpyCOdukTCijYKiMIFFtFOg+RMKha9Y&#10;lJ7iIGFyTrYsOasQ0OQ1EFxgdf48pUKbeEHRmKB3SYiFW7vACAWTFCBAwRIoQhB4Co6lYJagNltB&#10;7Q4X+ukmvMoIZKwgbRd+sQowBmVtGsDdd29PYo4MAGkNuLYQYQxb8CB9AmHtqm6Z9Z5uyTA4hCMs&#10;MkBG9IYdF9fqtbpeaiz1du7ZbdqtVrQ4v5ANjO4NAFnZEveqW2XPbpuyWlnmIiuQZxmgtca/8Otf&#10;+MIToy+9+IXL/tHP/tCu668v63YHOtYwVi672DPXQbfVxN2/+iuPRs8/f3scx43MRk8v3jde/9A7&#10;+A037jtVgkziGpMLwwAxAYhJFMHxo/R5gDwHC2BeF/Bbjdvw592bEEqOKgthqIZLCLazpNmiSTQY&#10;IRjnDFtSC4mEa7cwYOhaD9vZEq73T2CU91AkS/gg/xtM2FMrV0pbbLOL+NlbFvG2UY6f+jc+ZOSC&#10;UQKXENDZswi+8Jc4/UUKyjg4DKrWIKYELmfLrBVnFE4KtEJt2i+cnT9zYqk9HUrdDKXspu+VTdmi&#10;/jolV2usyCAwFeTWhbweK8uA5Tv819NBD2Lm+3uayZIJWml9nvPcIM1VpTZaqFz+pm37Fqc7jZmT&#10;zaX5c53OXZ859Fyp5rqX3jQ5ObS1WNvoMUYmSm/63o9fu2Vyb/0PP/d7j9+HtU148etVSuT4u3Sz&#10;gF92UBsr4j/8+BcR9RQOPXYORts3CrhaT1u1nv1FH2A5mTeWAmD1grul6jk7q76zu+67l49XiuNb&#10;K4WLHU7HI5lkc5nVEaYk6zTcn7DWJl1MSlsbKWViZbXURsda61BpI5W2GkYHsY4jqeNAadmJZNyN&#10;Yx1ra4kFAbGEEEIIJYwkumXAgjEKBhDKKeE13/WHy36h7DAhKCU0tQ8wKfOorcXX72ng2UM+/q+P&#10;aFx2aRUGHEbH6VW06bpZT0FWMvatpaBMIbKnceawwdHHr0PQ3QruBjCKgFINyi3a7VHMTE9iNG5B&#10;2AK0pgmDRVwQOgYYB1BLKRVMAStBiADhY4ijRYTNKXPyrDl5dIqczSxSAVa3v+eBVZxjsdQAnQvB&#10;5iKg7Hpslijy80GDQVFVEYDoPW+7tbLHrQ+7TDADwGoDbS18zmFSnRDZQJhsUsKISQvtGDjjdURL&#10;LUSLTRTGhiA5hbYK1hpwzkEshZISSDv5rUndytOA6kSXRMB9F5pSqCBCNTSwYRX8HmCy3UXrlhhx&#10;JYSkHE7kwZaB7odj2GGJ0jf9xK3HW8FESWxPOv36HYn05YAsu0Kqpg0ii29eQvOtbbiMo9RzoIVG&#10;mxtEVqMGFwXLsUTa8Gbr2HrHMHAwAnU0bCDBSg6wtQTK3WWGLHlqCXdMLGBgoBmDsBw27AFaw9k6&#10;Bi0VYgJQwZMxa9cXczqGgBkNQgGHCXKlv2Xy5quv97969zfCmXNTLSllC6sbN4LcprtGm9UvG64D&#10;tgZFj/UB15rO7263S7qPPv653m/8+iz//u//nsmbb75YFYouTcXm4dKiXDpyZO6RP/zD++effuqR&#10;9Hlmnxe9/vLx8R9/z+JkzUvjswgAWgfc/QCpAjDQMCCGpz2IGqNsCT9cfhQhrWDK1NHSHCdkBSEA&#10;j1qMI+leLFOCrYwtewAow9AyDjQo3lM4hF+pfQG7nCnAiNQDbBeM3gmrFgB1EtBdQAM0AK6+UuGD&#10;7wrxV3/LIZiTCtgTUJ0cdk1iEk0YKE06GzllAGCkNursUmv2+GLnbCMMG1KbnrU2zgHgLEhKD34k&#10;zr2n+fVK5tatKKe/MuuA5PUA1noynkGKTxL0ZFtrEzFOX9YOOzxeqg2Pl2pGWxOHSiqpdXsp7E2f&#10;bC7URgsl1xcOWUfEWKy6e9/0gf2/MLa9sv3Pf+2Bv+62InoeDfhrotX6OwW0amMF/L8f/iyU1Jg+&#10;0XhFgTqvYzkwb8yaN2/tv7Fse620e3u9dG3J4/tqnndxyRFbqr4YcRkfirVBrDVkyhYsl+XSbDPO&#10;KByWnLa7kQpn2kHQCqWMlFSB1GEriqNWGCupjVLGqFibqBfLqBercKWFC4SSZdhjbZ8WW/2a8maz&#10;HAA70+xQOkNY1XOLWyuF8ni1UK35nufxxBJVm0TjdfpMBX95h8GvXglQamC6AGi6s9ECwCvpFUmi&#10;dahHIelR3HVfGY/+0YdROLsPpdEYhFsYDTDXwgklFg9Xceedt8Be/EVcvuUYHLYLxorUWowlLJkF&#10;oBaRBCAnZ1buERjNzS/+Nl743P3krnOLaGOtCe566QMqV98nmcWG4Pwd4cuTfaNy4dLR1kblQ4O1&#10;PkfL95sOXDWyrzy2z3EEkzwxvmSUgnMOaU1qNLYO1KIEilgIZeCkcR2m4oJsrUAenYZsd0HrpaQz&#10;K4qgtYbjOCCULneAGdNntxgsSRgdZQyYEChzDsQSLWJAC0AxAMbuNzAdH1PvKoMOdREFTSAw8AVH&#10;+G6GeDRA/csOaCexMrDCIjEUweqOxAspJZplkWJaKrQwBY3um7to3hDAYx6qsYsWjyFpDB8Wmlks&#10;UQLqeCgdr2H8yxT+iRhRkUNSjV6NYrTggxEXEVY0Voymz9UmgeyaWGhG4YEiCgLIsgOn5sE3FopY&#10;KOgNA8EtgAAajrYQikBagwPV8ZHvueHtO26/55vPh2GY93bLlsLzDvBmEMjKgq2MZmtQp/l6JrwE&#10;AJl99tn7v3bkyLM3vO1tF++/6spte7ZtL55aXDRzhw41Hr7nnlPz5861Moec/vMiANh1u5eK40Nt&#10;z8aAJQTgWwHn4iQBfhl5JUy9TfO0CN2Oi3wfv1Z8GC6NcDSu4t/MvQl39XaAsRiCAntTR4F+Z2Fs&#10;KLaJNt7uNsGh8SHvUWznc4AuQFt3ZUpTCjgTgBgF5HEgPgujNVgEfOjtCl+/T0NFyWGXZ8BWv4PQ&#10;YYlmsR3LcKYd9qZb3dmpVncmUjrAin1ClmnK6URJlnnPShyCdcqDWV3Sek06dgOAhU3qS/Mmt3bq&#10;WOPMnstH5xyXb3kluy9lhHpF4QICpZpX2OzfCZfVDtww/lM/+19v2/mVP3r6D5659/QJDLaNGnSI&#10;sP9bAS3XF/i5d30KS7PdNxKw2si2og+maIapoki85QoE8DmjdGe9vGdnvfzOWsG9vOqKLYyxEY/T&#10;osOYZ1OAEshER8BTLwZlbCyTVGdiLOJ2GC/OdILGVLPTi7SOlbZhO4rDSJokcMXASmu0MVbmXkf6&#10;XO3yxDAW/eNzqtTq/67NM3F5p39mrKVLQdhthOHc4bkG8wUvbCkVamNlv1z2nUJRUOFxQQUrIggV&#10;/AJJHOaNBREMhJdgwZZdRglzYcQinnj0Rfz5H21H9zEHNxkfSnYhdlkwQRAuGugTGipycd/dFH96&#10;bBYfe8dJ/JO/D3ilS2C6OnkZlgKsCGIiWNPBst0YMzg6reXXHubnllqWMWq4NiZ/0lkV+sw4JZQS&#10;KmPNcgtP9r232FgAbwforQbefuljnzufrjFveKsAqJJfNNvLQ3UgSdMBpaDEJvl7Kbu0sW1p0lWn&#10;lYElDIQCgVUQI1XQZg+dhRZ8TuGV/KT8ZXSixQKWI3qstdDWgKQ5iYRQWFgwWEhCoQsVlHiMuLOI&#10;Fo3Bi0MoHVSYWOxh/ntK6G7rwFNAjxBwSSEvZ+iNGox9TsM5nWiorAOAERDDAJbRbfXromQTpUKT&#10;PBaVBOFkhPa7OlC7FVy4IBFF2wC2VAS3FnHQgSYOLHNQfR4Yu6cI2XCh6z1QpaAJUPIK4F4JXSoB&#10;lY5nm7ToJ80mBgZJdy8nDFE3hFQabKIOywGmKYxRSVPBstJxMKMFAkQOAQFDQBSKDGR/cbh+1VVX&#10;eU8++eR6AuiBIGsztywQu/h9H8Cjv/s72fGp8k8vs97YKAjUfbff/tR9t9/+Qk4qoXMao/7mJwA4&#10;B2f3TJ+eeaq5bwwlSqswfH8yzYzCKi9tCxBRAXgNgIAgBiSdHnvdFvY5bdzZI8sTJntNO8bBXtbE&#10;r43ehxtLp2G0C2soiN0FbZqAyliHGbtSrXcOAMQDwmOAVJgcsSgVgI5aEbdzSiAohcMZjLVmutXr&#10;TLd7jal2b64Txm2sFrJHOVY9/UjyYCr/eRaM5Q+HWXuZLIOZL5ltZr3azDrU/9o88KWXTlx03dbH&#10;ilXvEkLAvj21J8K37Ky+7wd//qbdl9+y7b/9z//04F05mYfBakH/322N1su9yVijtRC8EXRWG/mC&#10;9UXsNDPoKCNEFF1epISOuIJu2VWr7NozWr226olbGKXDlEAAhBMCKtLTj7HpycwSxFq3A6m67VBG&#10;bRn3glgtLHSC2XOt3lKgtIS1RFurjenXxUBMkgBv1gGHGWqY6By67/9dFgCwldC5NQBLAHZVZ6S1&#10;4Noa3onibiBV43Sj7XBG/YrrVIaKTtmr0kqnJx2/FoL6FUDHsKSHKFwC94pghMFaDcIFjAjwF1/o&#10;4alTh9Gr/hvQ9o/hltlbYXQI60nos0W0EOAh569xpnAXyOIMvnQHxZuuO4G3vnM3EIr0xJvgIEsd&#10;EMNAiAVJgWunYZ2aW7qhsoVvl1qfne8GJ5q9+Iw0ZlpbzDNKtEqAbVJ9U4botZqEvkYlu3HYDQCb&#10;HUDD23VOh/lkBgzYzPKPZXzHsTXmFRQ0pyZpGOKEgRogJDrZ6DcAWsYYcAsYShDQJEPakRrUpeA7&#10;Eg1S1GqDMQrhJUyWtibxvbIWWuskjif9H8SkBqQ0Gd9UWxDPRbtu4FMPXkQRxhKmIOAvFbH9LzsQ&#10;t5ah9zCoQoAmi+AYisKwj9aPxCj/rYH3lJdseg6F5RYgbK1uy5LBznSrSoUWXFEs7V5C+7Ye2CQH&#10;YgJKLGJuYY1GoRUDJkJYLMFTdYzdH6D6EIXT5QgLEZhxYVyNYr0O4pYwZ7uoxQwxtWmjQAKyrE3K&#10;/poCQnDwWKPb6oANF+AOlQBrEBoDawDBHQAqNZYlAxcnSwiMMfAMIKxAj4EQSmyv0w0wsL1/zQaz&#10;bslwM7f6FZfbpWefy7Kr/c2c5jYunWFrnMxBFDmwpXKlKPrnn733xMMPRF/7f/8+//CH3z1RY8yF&#10;VnLN1SCinoIspNKDdFWnCvf2JnB/OAZGEqC/pjvFAsMiwG6nDRgCalnynpESCC0ApA2rl5Lg1OWn&#10;rRP2VOwANQFQPI0XjlAEPZZ0D1IKhzG4giGQKj48tbg02wkazSBqxHqZvcqW+zPsFMlq6Qb59OVB&#10;Vtb7SmKtmehG7NVGAMueT/KAwdF8BoBuLgTht/760Ncq/6d/6fB46cZvJ44oVtxLrnv3rn89sbe2&#10;68///QN/Mn2iKTNjlV7IgeN/SaAVBxJam9cDXJ2vHDioS7Cvs+o/QUYIcXbUihOE0omaJy5yON11&#10;+daR/WNl/4ZYmZIy/UWApG29ict6V8peJ5SdrlSLc51werYVtEKlerHW7cVetNSLVWdlgbLZLkWS&#10;kWple/YHTTCdEz3aHDgYNJGyrz0LrARARAq4nPRnIr0ejjZGaEDEWjtBLJsLvcCf7rDqb30qnPx3&#10;P6uKxB1Be1Fj6tw5jFYMqjsqsHYcUBqwEsGZc4i7Bg534fIAh/mfoNucw20LPwoGhdNkBncWfwu2&#10;chQeM7BgCHvAY4+28da3NUG9LTBdCiIchGEDpncMxaKF5eNpE8Ecnn2hTep+qeZyp+YyduCKiWE4&#10;lBqp9bmeModbYfTCTCt46dh861Sk9aKxtpu+Rj1g0xqkcxj0caPunfUWufWo+3y3DwDAEw4pEO6A&#10;C6K1gdEq8cWSElrYlS7T9VZQa0A0ILhAiyk4WqFMHERxBAyXMBRtQfu5U2gtNuBVSnAqBRAk3aZW&#10;ashYgjAKzkXqg5X8TwoCawBNNLgJMNQk6Lp1xCMadKkDN1YglEHNuNj2JQe9GxXmbiYQdQmrFQwh&#10;4GWK+R/swd8tUbu9BBYAxCVpFTAB0ZYgtYBIS4nZy5hxe6eWQLoG7bc2EVwfg7o8lR0TGBZCcAIS&#10;O4gKAHHKqByVqN09g/LxEXBSAWgAEUrEngNa2QUqDBwTQRKCOaZQ0alvHVImyxgYawCRvGWqHYIo&#10;BXfbJLgFIqkQaQXXceFThtho6HXsHSwAP7ZQlEBQBhvGCLpdeOCiWCiCMaZq9bpZmJ8fZDa5qq39&#10;5YCs/m3LLbfYmQcfzJfL5YBNuA+0+AD5RN5jrr8/8TCM42ePkwf+/Z/z6mVXDH/vpXuNIO2km7m/&#10;5BFeA1hlFX6g1AKOxl+2L8b/PX0NzvSK2OMEcAlFZFdOSAIWkYnxxU4J10b78PPVF8EDmxiYIok2&#10;AquAUAdWzQM6zoAtBUYcaLEFzz/fwK/8HqCkj4JLIShDoxd1jy+1F+e7QSOQqmutjXJlwYyuivQ1&#10;ofmkifUivfLC9myUzqBElY3Yq82WBzOnFLKR3mm5Ueepb506Ryj55Pt+/Eo6uq1y/bcTSzBOa9v2&#10;D/3sx//DO4ce/uqx//a1P33mGAZ7Vv7vBbQIIYgC9XoBq/X8rbIdC1lGZ5lxIATe9dvHrtpaKe4N&#10;ldxZEs5lE5XijlrR2QlLRCAVerECAEkIgcMoD5SaO7fYmZppBY1Q6cW5XjCz1A3bBpBSmTBMavZI&#10;gQzPlKX6+VJ2wAa+XlzRIDCQB1/rWRAMApl975zUS4f0/ZwEYLOeOh4A1wKu1CZc7Jjub/+1an/r&#10;aTpx2w3d4tzckjp0QpBbrqqVfuaD94utW7YDbBJwF/Fbf3oUzx114aSt4J6QWHC/hkeDGqrhFjwz&#10;/D9QpFOpXxdLnzDF0eMB5k6ewOhYGRYOrA3BzBHc98hBNHou3ndrDO5a3HHXNO593AMjHJQkYdt9&#10;6yRf8G1Fl27bWvZvvWRsyL5173inK/WprtYvtYP4WBDFx4/ON6eXulFTGdux1sba2hBrzWTtecDX&#10;eifLjRbCQULUVVmiHR3brk87xchoAgbT0YhrCktCQhAC3zKAMRiWKKqY0mCxAaGJ47smBERZKKMg&#10;BIcvLaSV0A6DiWLQrWUU9DbYQ2eh2zGM54MzBmsMImpABIFrGGIKaE5ADMClAdEJECIkCROWzIJx&#10;ipIroISPoNkBiQK4dQqpAfswRWneg/MWi+6OAF3bBlNFFFkd5qY2ZifbqH2tAP+4ANVJ3wNY0j0L&#10;m9hZrHWcTLoKiQTUZITo3QGa+wxYzOHHFl3HJIsAEzCxBLMKxLoYfoxh+L4C7JwL6SQ2D4rFEAUf&#10;rOjCuhE0AQJQOJbANwTKKgTcwLMEzFrEFJCawJMEtBci7DRAtlZgPIEWLDgjqIgitFEIbJTQRIEE&#10;4xzEFVCxBDeA8F1EnKARh6hKgRYUbByhLsp4STVCQqnWWsuF+fkIg3Nh7SsFWBswHPmO2DyzJXJA&#10;CzmNTFbrSAggOKPVsXq12g0VTf488yfUA1gZyxO4/88qLv7jf3kIn7zzYczdaoD33obTYQArNYZ5&#10;sl4oa3FSScwxDpAa/v0XuzjaeAG/8bFtKNfKSRet7Z9fCyC0Dui5pEmBpIVd3+L0OQ///o889NoO&#10;HE7tXDvonVxsLywFUVMb08NgX74wDWPONt5kc1NDDLaZyfte6XXe382yVxcArrCRZhQ5CUP/eYZP&#10;3nXyRKcR/ffv+amr29v2D72ZMuK8jjDCamUCGetGezF4+vThxW8+c+/px04fXpzH2ihA4O9i1+E6&#10;xqXr3vIWEIQCUSBfb9YqG4qJ9GzM7EppiAOgvmDVy7cOX7ujXrpGAxeNFLw9DqfjFc8pcUoRK41O&#10;KFWo9XwstYyN6bZDefzkUvvcbKfXkFJ3u1K1pDYSANXW2kxXN0vBlU1AFZG5iTNoQ89ONJXRTegN&#10;GC1gsAldXj80qGuy70DcN1FNP5I+0PIB62MlaNYD4HcCKx98rtN79AXiSGW4tZHzyNEl70Tn2toH&#10;31Yr0uB5/sKJefrAoy5jEKTokDQWyMITCrPFz2KWMBRMZ8VTKUVIFsDRMz4euOc4PvCuGMytI2jO&#10;4Y8+ew5fvruCMKb4/b+eQ7kAUO0jCEVGS0GXO4RI/55YHhJGabnmsUur1l6EghdKY7s76+V2J5Tt&#10;rpQzgdRzvVie68VqqhPJOZezRiOIgkiZUBoTKW2ksTbvV3S+k+b5mK9sswLPMIpCKsXOtuYXWrUt&#10;kmkLE/TgwWCkUoBiBIgVGLFwqEWsFbS1MJyBWAsSmxVxeVpg7HcgEpsEO5sohjtSAt0/hviFs1Bn&#10;FeyWGtxyAU5ooCxB5CSpAlylJsiEwDKCfsdZf/gpraGsAucMlWoFKggQ9mJo4YC5bYwcNDBTdcze&#10;Ngx59RKs7aIXxnAMgdlB0P5hCf0gULyXg3YtrE9hWcp0IGkSWSXZMoCFQXBdhPitEs1RBSoVjKFo&#10;U46KodAqBKEOIr8Cflhh3xcF+HwZ3SENUmgilhTE9eAXSiCOABUCdjmA3CY2GoyCcgovUoCgUJyC&#10;xgoieUoIW10Yn2NocisCzhBpCc44YPqbOMCkBDwBShhIpOBQisC1WIy7KFgHQ8yF1Aaq3QGXMXrz&#10;jdZznVMnjp880cppc9aUs18pyHr0d3+HDChjDyol9Z8HyW3IHGvj2AgATghxdw+Xd1RcZ0+94Nxc&#10;L3g3wMra4WNLuOHqEggxsMYmfn+uCwuellgtYA1I0cXiTBd3PjAPvyWx7ct/gpmZI+h89B/gFDUg&#10;WqLAGE4oiQ53k9LSFz+F8Qf+Fg/FEX6puYT//EtvggMGI/XKwOFFwHYB1V5hR4lFrUIw1yB2vhuG&#10;55rdxaUgatrk4BVjtWVMCqbWAKzuABYrzGmuBoGrQcbIBi+PNb8QcLWR8lEPYO16Lz05ffq//MzX&#10;fv+7f/zKp699587baqPF3cJlhdcCd8hYR2FXNnutaH7mVOvFp+899cjjd5x4ESu+ct2cpvA1u/HX&#10;EVyRdSbiGqFdzgUbv3vvj9qwp15NYDVIa5UFVyynvSG+4G7ZFV4nkkMV361fNFo7sL1WvNVh9IqS&#10;x8uMsGrB4cymuVatMF5sBvHZ2U6w0A6iuY5U5842u2eaYdyBtUhE5/2uPUtXZK19UQmxyQAl5wvT&#10;1uswV/nvr0clZ1ms/NdZ3UX+WvJMGbFfOnUyZcMMm0X6IKuYAq8iAN8YW4iN9VOAJtrdOPjU5x9u&#10;/c3XuCDQPI4tJYSKmu8UthT9Yr3o+0WHC0YpKJUgUIAVMKnmxdqM272i+LMv+3h+egx7txscPLoV&#10;Dz8aIAxl8gIsQa/Tj7wgq1yZeQZo9YO3l4/j1pI+kBGUlMdK/taJSnHZBd9adLWxHRC0zzY7C6eW&#10;2ou9WDdirRdipRcjrediaRZ6Us6HUrdibcJNLJCbofyzJWwXgFsql/0nTr20cIUYefrawrZbeoEW&#10;iiiAaRDO0PQBRxCUNYPHGDQlCKERawnOGYjUsKnfFknXW5NeX2ISG5HQSvDJGoraIjp4Fmy2gZgA&#10;Qogku5AolEBQsAyWEATQUCQBxdwmXZCUJ2cJrXQy8l0OwQsAZTCLCkq5iMs+Cm2GHZ8BvKNlTL/d&#10;Qo6FIFqABRSsJhC+K0I0HqNwj4B3ToBoBgibAC5CV8gOA8RjEt23BrAXGUREodRzYAUHiefBQoqG&#10;N4yOX8DYosLkVynIwRF0LIHjhzBtA0NdlLgBczl0qZBYTDCadFaaFYNgbU1yOOACISGIjYbjCLgW&#10;CJptaKNQnNwKFBxYaPjMgTAGWmkQV8DCgDAHWlBIrVFwXWgCxDpGQXgoGQ6igbDTgduKEIUhFknY&#10;/dazjx5ZXFwI1ikVvmwNRtpxOEgjSNbRrLLcGrue/pABIA6nhVt2bT0QSXVgpFQ4MFr0Lzcwk1pb&#10;xMYgiinue7CDD7/fwityMBgEPYXDh9rYs7uKss9Tux8KeAxff+gclloKgjE4UCg8cjfOTZ3Dws/+&#10;CxwTDiBjoFAGP3oII3/4OxhrLYCRBJ4//kwTzx9p4ZpL6kkAu1mJSSKuB6AHHacqDcFw+GQPx6Y7&#10;3ZNzwayxNiNiX2anOgDpb/Dd3M96OXDVt2wYFOel1pF/nG+d2KSw/RX189vc80rbvhFkx8JX//iZ&#10;B776x888/a4fuvSai67bevXIRHlnbbQwzjh92SxX2JO99mK42FoMFpdmuvNTJxpnDj507tjU8cYc&#10;VqxNBvnGWbzy7NmNEcmrGcGzDrii63y+Ht28Qdlkw3TVl1MSzGqc+ve+yzap+U6x5rsjodKjYyX/&#10;oolqcd9Fo9VrBWPXSGO4wxhzGUWsTdwM46VmGJ9b7ATHzrW6U+1IdgKpZpd60awyVmVKbGxFX0Wy&#10;jMQgxmlQ/EH+87y53Hp6IZ0bUConjN+IzSIDKGKOtXYVYnUpcTkWppB+9FOwVUy/V0hBl4uV+A6R&#10;0W/wpCRLOKeEM0qFz5k3VPD8oaLnVwuuVxRMCMoIJYnrqklALIxJ/KISHzGL7DjvZ44xSsAIBWdJ&#10;N5jI5Ir1W7H75URCNm6xH/RNh1N4nKcX2UJbGKlNW2rVjqReDJVpRUotSmM6nUC2W1E8H2vTM9YG&#10;sTKNSOm2sTZUxihlbBhrHUVSx5HWsTZW594nrAD3levuCKf8ez/3r773g2NXfl+RucUOI+CEo8w9&#10;hK4BBIUPBkIoiMsRGYUojiEYh5YSnAHwHWhCQI1NNhwCWEqhYRKgJAQc6sAenUV46Cw0Y0C1BFb1&#10;YbiFCwJqSZLxBpN4SaV5m8QSEE4TTZW1UEoBxkIwDkEZ4l6EqNEEbUlwL8HytmvQ3R6g8Z4u4r1A&#10;aF3YuAfQEFwUUWy5cO6VcB9wQSORFLFJcnm0axFeH6J3SwhdMoiMhQCHFQbEKJCAQjKLohEoPeXA&#10;ub8Mt6tB3S6kqUASCoEu/JIPz6vCCoLYMenDk5W2pVT7BZPosrjgUEpBcoKC44EsdtCYX4QzOYLK&#10;RZPoRiGoYPA4h1UK2mhYwaGNBjoSTrEACQNFLDRn4NqiFFtAaQSdDphU0FGMQ525s399+om//c1P&#10;/cFDYRTOA2ik937kTpgRTJv1GK0BgGoQqMI6bFS2GsAHrBFZfZZT9d2hXUOlGycrxSu2Vgp7KCN7&#10;fMbrytokOiwTAxZrg0BGOHAFwc9/fBxhBPzb/3oKzx0K8a/+6dX4wHv3wXbixJB3Swkf/7/uwOOP&#10;LyUBzP2sQWtxatelmPnH/xzgAoV778COr34GtaC9apcx0PjYR/bjH//EpWCRhIk0qODoxRaPP3sc&#10;+7ZJjI95AGNAkeGn/9mT4Sc/PztjLLJMVephRtpYiUBqZ9ir3gANVjSgeUENOFDbdYDCy7FleJkA&#10;iwz6gg7YE9zM+l9YvQegML6nNrL/qi07hidKo6OT5fHaWHGsVHPrxYpbyYMvY6wJu7LdbUbtTjNs&#10;Lk535+fPtRdmTrYWTh9enJs702oO0L8FOWCbjU+LMnMiy/7Crgnl/DYDrRzIGuQnNahTDwNO7nYA&#10;KNgAcF1QWZBhsB9Uv42EFh1euX772N6y72xt9KIrh4vutbvq1b31grutG0lIozUjVIVKnTrZaJ+Y&#10;bvame7E6N9cNpnqx6mlj40jpbvoEU2bHkoxA3Qx4zYPYKZUBVDIHovK/Z9ahjvOTcqMJudkuE6yz&#10;sOZtH/qAy1spIcJLJ5iXm2x9EOam2q4+SOOrwWnykVHKHUZdRzCvwIU3VHAKQwXPr3qu5zmMsbRG&#10;Zawh2iTgy6Zi7GQ/TMBT3zG/D6x4CrxWzAXT38VKZuPLFazkKEGbLvoGBIamgLsZxbHURmtjtdS6&#10;q7RpKmNjZY1U2sTa2m6s9FSszJI2NjawgTYm1NbGxiBWxiiljTGAILAlqS2R2vBiuVr4dz/yT95+&#10;68jFN7p+wWWGwkYGimgYl0KLRDjuEgHHpPE8ysAICj5UBvUSs1FLCYjSidM7IzCpuFswDgEGGApz&#10;roHewTMIjYYYKaFc9KE5RQwDpRUcy8A5TwCXtRBMQGkFQywYTYuJWoOAggkLRSOQngvW7sG2QsSa&#10;IC6aZAAFLmbeFKP9pi7ahR60ZqDSwLUWjuuDHFfwv8LgnvAByyB3anTeGyLaKwGTGIZKSwEqAQ5o&#10;MGiHoTblY/guAv+IhA0JDCvDcyl0PAcLAWdkF7p1Ck2aKBgGaAcaSbwOA01KomkQNrcJQI3SlYcw&#10;Bt3pIZ5rgBd9lC7dCQx5CMMgaRhQBg5jENRBYFTyGNNNNG0M4fsoeR4MpzBhDNUJE4s4a9CNQtyz&#10;cGTmjmNPP/AXt3/p3sXG0nQGZLUypZIQq81AsUlAtdnuazZgfc1GiHFGibOjVt69d6R8y67h6k2C&#10;0V0+ZyPKWE8bs7I4Zg5NKs1dXc5cVQrU4+hFCjqW0Npi6/Yy/tk/OoDrLy4BIPjM10/g13//MFyI&#10;VAaw8mIkoTh74BpEhRK2P/8YCmF3NSpJzWR37/Txn375Bmwd8mB7EqTi4tkXF/Dz//phCK7wL35m&#10;B669vIb/+qfH5K/94anZTmg7K2XAZXDVTN+HZgZsZVmtfOqE2oC92qhr0FwYuHo1nCjJentDHmw5&#10;mcO0P+DuZaQnYmhrsVQZ8kt+yfG8onBJIrgk1gJxqGSvHce9dhx2lsKw24rC3N6YBak5Pdwyy5jV&#10;veUZw2XW9w0FtDIgaxB1nKeQ6TpAK1/m0huUuNJBcl5ndorBxqGrnqvDaemaydEbrpgYvnaxF15c&#10;c51LS56zu+a7XBodLXbDViB1pxvLZ4/MtV6YanXnlTatTiybyhgFgKelwEz5Ztlewayjo7IblPwG&#10;1d7VBozXRmJr4OVZC+ACwRbNnWJ5RruVn2RuBmwVcpOvX370U32ai9XhtWvGESXE9TjzBWd+0eGF&#10;esH1R0uFYt13vKLjuIwkwcbaJmWd5dNACrQYXf2xXzLsn4ApedWbUAbeBKMrDFrfEiHHJZpkAzLa&#10;WKmtldpYpa2JtbZxbIxSSktpDZXSOrHVxnLXNJtNbZggH7z17w1/dM87KnVapD2PwzEaUBKWMhRc&#10;B1wlxqMhtVAlF9xYeOUSWDFxNlcs0VtRS6ATShBGazgmuWYxARjhkFMNBCdmQbsRPM8BrZegPQeW&#10;WHCTgBEFC0MMOGMwWkOblOlKY3sSQ8+ka4w6CkARsmkRL54DiztwUIanPGg3xtlLWmi/w0FcDUFV&#10;BBccVFE0yxSiZ1G93wEMR3BtCFXTIGrlonJLEFAOz1gIbsGPOKjewVA6y9CqkEQzFkSIiIRbGwEd&#10;KqBFYxQiF7ARAkfBQQHGpIHBfWCelrFBKBzCwIyBdBhUEKF7dhrEczB82R6woRJ6JE50gMrASpU0&#10;ZlAGWAsTS3vq9LHG83ppfkd9y+iuFqtWmUNiZsGZQBBHON6YWfrm0tGT//0bf33oyLGjUwA5BeA0&#10;gKV0c+9m2Kws0NoIXG3EWNF11teBAItRUnM5q1w8Vt9x6Zb6W4ouv8VlbDuhxNXGEpI7kCznr6Yf&#10;+4elPthSKdjqAy+dJk8YazG5cwJvfceNsNbi9q/ci+biYnpYSmUA/RdGCAxJFBs0NdWFtSsn0PRg&#10;pozG2946jF/8J9fB4QLTc1388n99Fs8/PQdYAksMurFUp5Y6C0td2UjzxIIUZPXB1VLmvegDrSB9&#10;TwZt9nJAZcJuoKO9EFG7PS+x9cqBVr5qlAVbTkZa4uY+ZuUnInd4z5ee8/vqGrNmrPYSyzYhxLn7&#10;epYnbxygNeDC5k8xLFcKolxQtvfKLaXmfE9On2xGG1ysQUJOs4mNf3kzThMvKAGhhIBoYwkh8IYL&#10;3vgV40M3jxS99xRdd89oyRszsKMEMKEyZ+bawdRspzvdCeWhs63u4dlOsKC01Zn/5WK1Ow/FWgM4&#10;tQ7DlGekbO7z7Ekm+zU2wfq9Ur+mCwFZ52MwRW6iZWlkZ8BpJvszLwPQ0vBUm30cJ1OGyI891+HM&#10;dzgtuIx7Fd/xx0t+YbjsF+qe6/mcp1Udu5IJucx0rS4VblQyfE1aYy5gWetvGP22LJsBY0npFND9&#10;RIE+KwCCm655G66u7sXN26+Az1zoMAKnHAcbJ/H00kl7vD2LJ156hvzEOz+CW3ddB2+0Cis1IpEw&#10;WkITaE5gCYUwFDAKkifXTykNCAeiESM8eAay04VTKsIp+aC+m9KzBsoaWGvBCcBScNV3kSdpMBo1&#10;Bg4IQtdBhBg8jCACBySU0GELIVWQhMDtVeF5LbTf38XxqxniUKCsNBhpwRAOC7HulQ2JA49pOBFQ&#10;vL+A4oMUQhF4vgCPObSNEVUpnGoRRhhEBCiBgkAhNC4YcUFYYj1j05SG/k0plThuOi48BdgwRK/R&#10;RmgV/H1bUdoxDq0VIkQghoATCkopZKxBjIXDOOJOD0+fOTz7f/zpv7/rpWNHl37+R35qxw3je8cp&#10;Y4yCqKmgPfcX990+c//jD7XTTb4LkCUAZwBMp5t7X5/SdxPvr0Mk10yxGa/AQZWBVeDKF3zY42zL&#10;zuHyxGVbhi4uuvw6l7PLAFKymyRRlsFWmpNqUsClbTKOtTFQOgFe/QOUyYCz/tzoH5hoZh73M1jJ&#10;Ov8Tqxg1C9cv4K3vvgWVYoxnn5vDs08fTDIrSSIv4IxiqReFR+aaM+0oXoy1WUxBVjvDZvWBVhNr&#10;8ybzXYT6PCzWywRXF7LSvGyglccEWQAuMtKG9e7Z8nKeoBlUBdMD8IMeALgUBvvJ5VM+7GsBtPir&#10;dJXpOnqdZST79z5+zb5Lbpx4d6Hs7CaUFAAwrUy714rPNOZ6R5659/RzD3/t6DTWOtqSHMjIDS5L&#10;MkJymnlNBAARnIo9w9UCp6Qmtb3sotHqVduqpXeWPXE5oxSxUt1WJLunllpPnm11D001ezORMvNL&#10;vehsN5aNDNrmGeE3Mm8scoAoj7QV1rdZMFhxQR7Eep3Pj+l8bNX5JqJ9mTOP5D7q3ESgmfctG5jN&#10;0kXGywCmPsgSGZDlZL4nVq4/8TITVWTKjCIHwKJY6W6sNO9AssVe6JxpdFyPU8/l3C0I7g8XPX+8&#10;UvCHfM/zHS5cnmz3Jmso/vpnPF0QqLPZU3jKoKSMF9QyC2AgTfK1TCOc7n7g67jDArXhUfh+CbGM&#10;EcYRer0eWq0mkUqhUK4gCQtf/9zqyGTTCl0GIyOAcTiuAxtKsOEi/Mt3QBw8g7jTQ9QN4dcroLUC&#10;QGnCLKb5f6YfC0RXTKNtUttFbBVoGMElAlZwWBqDMJKYSAYGpZBD0w6ikIN9dQTDzRALb2pCFmOI&#10;ngur6XL8zaCr7RUXQdsVFO+uovRQDM8UwEpF2DiE9BSi4QKI60EyDmktuFSIKEC4C8okrOmB6CQO&#10;KCH56PKqxBiFJQSSAkQr8LkOWBCgemASYmIEvSgAYRQCDMaoxGrDAmAMjBNAAzbQaHdbXUJITwjR&#10;+83/+YdPw+KxUqloWu124HseRsfHK8VSSXc7nZS1st1kTSBZM1CamYdZY93zAat8FWJNaXCk6E0U&#10;HL5zuOjtuHi0tnu45F/kULrPAnWVgueVNK8LmAcp17VsqksBYmmaZQgQWFBKEpBFk/G+/L/6DSx9&#10;sIVM6XAjhjqdT2a5scZCRyHu/PKdy6DPoRSgdPlwRinBZLXo7Roq75htB5WzjU65EcSsEUWLsTLN&#10;DHMlsXH8DdaR0wzSYW2mEvHtCgHGgP06+72s7Uecwwo8B7IGNVNsJL3R64Cu9YgcvYEo/lW7fq+E&#10;0VqPIlwGV6WaW7j1hy67+Lp37frJYsW9hTJSJoQ4AHj/gGEtlFZmqdMInzjz0uI3nrjz5GNP3Hli&#10;CmujImRO9G0H1IRtWkril26tT4wUvOFmFO+fqBTfunuo/NbRkr83VLox3e4dPLPUOdkI4+Pz3fDU&#10;Ui9sSm16kdIdZWyU0RJlI3QG6avyZp+DtFN54foghm49jZV9BdoqewFgyr5CTHA+HUf+BCwyn2ep&#10;Yp6t0+fo5gzAWvU7GVBmsyBtvbIjA8AEo8IT3C8J7vmO8CqeU6gXXG/Id9yCI7jnCO4wShkhfd32&#10;KmBjXyY4eq3ZMLOGBUhKK6rPaKUlF52yApZQqLR01y/BaGNx3VU34h9f8yHs2b4HaqQAHkg4lEML&#10;Dq0VYqNALYGwgBQUlHPQWIMqDTgcklEYQSGkgTw8heDoLAgIlO+iWC7BL/swRIMZCmkFNJUADaBJ&#10;BGuLYErA6g6Ik9gjgAgo5YIYA0piUGthIg7dlgh7CzAcqHU9eJHE2RsNpm+18EvzMEEBMefQIoCW&#10;MXzDIHwfAUXSjXh8K0a/GmDspQWQWh2MO4iDCI06BxkpoERccAMYhCBUg1IOmg4rawyModCUQZI2&#10;iLTwbQUKCsZtQxjACR3onkZzaRFCcHi7tgK7hmC4BVUaVAhIa6GNhlAWPnEQWI2YaPiKIjo7a78+&#10;88yhn/mT/3L74tJSC0CklApd11VSSmkS6UJ/fvXLUFmxbyv9ur+eGq8gYLRFHCm7iVLgqpJg0RGV&#10;3cPl/Z5g+y8dG9orGJ0se84WRskYgKrUZhnwvCo7dYalyo5rkykpZsd8fl72tZh99qn/A2IHLIx9&#10;X520bLj6//Xn1urXtvzYafOMyxkcTmEM4qlOb/pso3tisRsenGp1n5HazGLFYDTIvS990KGxtitu&#10;o87Cl7mWv6aM1qD9gQ6Ql7AcsMp+pOuwWRhQPtTrAK5Bn+ebx9YDsqmC4dUxSeev8OquV4d191wx&#10;Vv/gP7ruI1t3VX+CC7ZlvYwjQsC5oKO10cJ3VUf8d07srX99zxWjn/nWZw89M3em3c4MxD5DQnIX&#10;ZfmQMlr0Riqes3WiWhodrxZvcBl9e9l3xinI3Iuzja986fnjz/divRAo1Q6kDqwFtYnAzq7oglDK&#10;gJY4xzRhQBkwC7jymqosUlbrlPzO53tyPrbqfKU/u4kZ9moCrUE6D5MZK1lnaJq+v9lJ5WRAUn5c&#10;8RzQynW1EIFV3YtrgNdy7V9qw6SOWTuM0d+oKKFuxRN+0RF+xXOK9YJXrvtOoeQ6TsnlvOgIzjkj&#10;DBSErnQ0atN3/V6t8/h2sGEUK3nKFCQhNahJv7KJGZwhKahKmCVGGIwhy69FGQPBEjbLcrqyMhEC&#10;nVBnEKAgNMkv5IxCGg3DAS4cmDAGUQS+ZDh55iT+6uCdWIza+O6RK3HjQg0y1lgMO9DDdRRdH0x3&#10;wUAS2wdTB6EMhMegtAKjBYyJYFkIa0JY64BYkWhrPA3JDcqkAtIO0SoZLJUp3Od62NqMsPS+Gprb&#10;YlSabRSVQId7kFZAWg0NgsIpD/59DZTmDHS9jB4HQBT4aBmFkQLKysBEDIFgKVPFoRWBtAFAuiDW&#10;BWcSnIRg2oOgHAFrwICAoY4YBEFvHs5SDxUiEI2UgO01EMGgVQTKGYS0MFICDkHECWQYoUQdeJSi&#10;PTsHq7U83po/O7+w0DSJ6WUAII6iKBu1kl2XsqaWcaaE31/vddiTG5V3GADhCebvHa5uGysX9jmM&#10;7nI52+5yumO44FUKjigRgmKsDQeQgvjXaEz3TzmrSn8pQ0UTxmlFApAnpywsiG2EYTjXDrux1pKS&#10;lCYjgMcY8xwuLABBKS053HU5EyIJ5STZAAGTjnuz/HkWaGEVkNPGghHi7KyVd+wdquyQxlzfCeOl&#10;mU7w5MHpxXvPNXsvGmtlujbZ3Ponc+SBzu09JLOermfz8u1msjBAdpfd57IRdWpA+XlQ8kp+z7Eb&#10;SGnyn5sN9t71QOu3Peswv5nmN0Pvpvfu3Xbbj1z+8aGtxQ9TSooXMKmcoS3FD1x7666dzfng337j&#10;U88dGnDxkRl4qxYMRqk7UvK3uZzuXej2pk8tdf7zycXOXKR0P+wuy5j038Rs3pbKgKtBnZB5vZUa&#10;IMjLI2dsUGc/X919sx2B9gKB1astJ7LrjA3kFgbkFpBB2o8wd6oRWG2MmtdoiQHsV9Y0NfO9gaXG&#10;5e4YY02vEUStRhCRs82Vk5fg1K97XnGo4JWrBadQcYVfEo5XdDkvOpwJzpiglHJKlrVSq07Zryf4&#10;IgTEWlBCki5LmuSBE1gQYkENASUGjKan9WUWawVoUU0gpAY8AasVOCisSKwfiKHJrm2A2GpIoiE0&#10;g8sTHy5NAMMpHBBE1kJwD0Gng6/c/2U8PvYYPvHOj+GW1iiMFKDhNMJhB0VRR2w0CC/D4Ro2DOFQ&#10;CcoMIi5hDYExLjhJQnyslVBGgxADRgnUmA/iUbgLbSgtYOkQ3JkuKrfHCN4XQ40yhF0NeEVYLWER&#10;wz0rMPRFi8qp5HgVcQIwhlK5DFJy0SUa2lhYpqBZD4RqWFNMsDvRIDQAgYVRHNwUEQkPIY3hw4W2&#10;iSt8tLCE3vwSUHQhd4+iPD4KZSRkFACc99VCSeK3AiixsAWB0BrImUXYMMTjrVMn/vLBbx4yxkQ5&#10;TU+2FIWcVCF74CPp+O/PP8MYEZ4vfCW1SzWKu0YqQ5PV4mTZdfYUBL/I5XSXw9mIw5mgINkEDGib&#10;aP5e11L6MthKjwvp1k2TVMtE2G6ASGkTaq3bYRTPdcPudKvXXuiEnVDp2MIOLNWRVf+KEEJAHU55&#10;UQi34jl+yRGe73Cv7Au/wLjrcEYFo1RwSikhhKV6whUGbUUXZqyBNAQUKNQKXmG46E/uH619VyDV&#10;1GI3fOCRU7MPzHWC48qYRWvRyezJIqfXGiTU3ojhIm+Q0mEWHOYtg0xuHxhUoh4EssiA/dBsALo2&#10;60P4ml6vV8Jo5d3BHQD+9bftnnzPj17+j4e2Fj9ECHEv9IG1Mt35s+1D544t4dKbJ7cTgu7x5+bm&#10;eu04Sx9mheIAQK21bKrVbU61evcBeCCn9XEyOXxI/av6ryPeACFjHUCVd1ke9P2N3uRXW1NlXyXA&#10;9Eo540EhyCTDZGWB1/nsN/KdqyIDjPP3fGlRYK15qgCIMwCg8XRs5DUCy3epTDjX6bXmu8EsIYRR&#10;QjijhDuMuiXHKVR94RUd4ZVdxy25wi043Ck4grqMMc5AKaGEEkLIcth3/yL1TVbXXlGy0ZKFnLrG&#10;rrcxpRsRCAhdifyjlq2UXOgK0DLWQikDogyUUlAwiBs9cMcBKziQNPG7MpSAEQuaPh43ANMkCUO2&#10;CqAUlhI4jQitVgPHOucgGMXiwhx++bO/heuuugG/tOcHMGwd6FkLTRWcMQrpNKDkKAQtICQWoBoO&#10;OBS6sAj7VyzJTKQCFD6sMog9BVFnKKgawpZBRBW4cTH8AkWpA0x/KIacJECgIEoa9DjB8Bd8lKbL&#10;UIUYzCFwhQO4LrjvgxACpxehSTS4p+DYAkxYBUgIyhughAIYAbUSUkh0rUJRt1GiEj3BoRcpwvl5&#10;MGlQMwWo4QLs1jKkQ+AYgdiEMFbBSCCwiY6iJCm6rkZHhyguhODtyDzYOHX6m9OHDh85eXwpU1bK&#10;59qtBQ+EUE5pRTDqMkZKjBDBCQr1gle4aKw2VPe87UKwCY/T7Q6lExbwLVbX0iyQaJ/eAHv1qqYP&#10;CjCS4L6ulHoxjOL5bhg3u3F3MYi6s+2g1Y3jAOt3aGdFz9auSr2wgAUJYkODWNH5bpDd9EEAXnJF&#10;oep7hZLLC0VX+BVH+FXf5WXPcUqOcASnBHZ1ybPPrqlEpC+Kgu8o1ks7dg6VfyiI1UtnGt37D84s&#10;PjvXDQ93I3k6s+5lsyHz5cT8e08HAAnyBtFrrWkqzVU6NNaah+dtoC7Ue/N8jviv63W5UI3WRoZk&#10;3p4rxkZ+8J/e+NOj2ys/QinxL/TJyFj3Dj1y7qt//K/v/dzbPnxgyzs/cuAjlFE8e9/pP/ib333s&#10;YSVX5UXJ1QPKrifEz+RpkUFlrUGaq/W8qDZit4BXL1/q1QRU9vVcDzfBgm5UYlwvZ3KQfQTNMV48&#10;p8fKjs1BWi9nABvG1wFgfIB+YJnepoRwSghjlAhOqWCUOA5nTkFwt+Z5/lDR9YqucEsuE0XHES5n&#10;vCA4Z6mQlqcC6qRV3SwzYsYCZtmROvGtIssjzcLI1BJBEBDGVl3FbIt8X3Oy7CdmLXTue1obqFhD&#10;cwBVjq1DO/CTN30UF2MUtuKBD1VgPQGpFYxR4IQvMwxMWkgdA27iBs+UAZcG0el5fOrIt/CHX/9z&#10;EJjljjxrgYpXwsff+3/i1nAfCvEcYIowtTKw7xsQow+CurPQBNBLb0E09z5Aj0BwDQIOowoglIIx&#10;C6IVQh6BQIFYByqwcBbacDoRIseDowXi0QUc+f4QzQMaE4972PH5ImTDhfFixEaC+wV4tRJilyFi&#10;gIg1vMhAeQBxKJji0AowCECIAiU+CDyAdqFAwS2Dr7toh0WEbQk/moPpdnCigu5d8anpa0Z2V94+&#10;sm+05wCyWkChWIBWFoYmvjDcUnSJgpESTiDBm6E9MX166Z7u6Zd+8S/+f/fPLsw3KSERISQSjFDB&#10;KBGUuYwTwSktcEodTojHGfEnq8XCRKVU5YSWHcGqgpOaoKTICataANIYWPtGIDo2eZonBIwlXYO9&#10;WOmFbhica/eCuXbQ68RxrxnE3XYYdzPMHjC41T/9HlEYLEDH2sOdzVY8srmMq9asgiO8suMUSi4r&#10;FBzhDxU9b6JcLA6V3IrHuZvMt4Q9HnTlaZJ7a9uxfO7YfOvpM83Oc2eWOk+1I3kGqxuuskJ6uQ7g&#10;Wk+KktsT7Ouw7F/QHw7aC/LVkfX2t83mwa6J98un0KwtP3/7NFqDDMmcyrBf/MA/uPrvjW6r/NDL&#10;AVlRT3aeuufUXZ/+Tw/dd+sPXnrNu3740o8UK+4OALjiLdtJc77Xuv1/PPdC7gyfBUZ5j40MI0UG&#10;vYl2HaYpO3jxMst/rzOoGrRyvu4SbbvBE7CbKDHm2S4z4HTTB2Bxjv3KWjzwASA7C7J4jvEaJMgX&#10;GQYsA8aswNrWY2aspcZaqgxolBzOCCApYNkptAWj1OEpCBMsuTucOQ5njseZ43MuHEZ5teA6FVdw&#10;h1HmUMaItoRwStwyZ27ZobzigPsM4BSggO5qyEYM05MgEjDKQIcaRllQTkBFqrMigLEJu2WJhbYE&#10;1PbLcBZaWhANsIoDd18Jzv4S7JLFou6BOhSIFOJGG6xSAGcUJo2aIWmHZsgTt3LHcSCkAu1J0Lk2&#10;jrWn8OjUcxAUYJQt+xkZWASyh9/4wn/Bvde+Gf/03d+PUe+TKG69GxEFZo0HSmJYy8DGvoyRsb8A&#10;MS7ixe9FPPuRhN0gyRBxLYGjHPQIA0EPRZfCjpXQLnDQdhOUOAhnqxi6m4N12vDvJWBnS+DVEB3V&#10;Ay+VgXIBHQG4gsG3BhIaIdPw4YCaGAYhGPUB68IYB8owEB6ClZ9CYejzAD+BSNbgLFyGuHGzPdUo&#10;myfq893/8MU/nTk1fTZ+55veRmavfIdzrTfh7xqbdEKnByocQGlQyhILCGvQDToQkbGPLZ0Mv3Dq&#10;Mf2Fb31lpM7M9xzYO8GLroCg1HqccZdTzjjzHEoFJdRjFKJfwupr7Pq6b2uR2CAQ/YZp2jhP5Tv1&#10;4yGItNbT7V7v1FKnPd3qdjqxCiOpwq5UPWttlFu/s638mdZ9kvdTGiSEJgNIBJZ2beYF25m7ZQDQ&#10;iyXtxdLMdIgFYCghrOhw3+XUcznzt9XL5clKaWi07G0pCF7uH6JWOhwtQqWJw+gVl48PXXHN5Gi8&#10;0AuOn1pqH5rvhPe9NN98rBPJ+fQ5GAy2JdiM71ZG10w22Dtev/0iY3i+3p5HXsbeMxBUfVvH9QUw&#10;Wv0XnHf/dgEUP/KJG2+8/t27fsUtiH0X+iTCruzc+7kX7/7KHz395Pt+4qr9b/2+i27zS85w9ndm&#10;TrW+/Be//tBvHn9ubhZJt0aco8/7sbEZId3yRNmo1KVz4GxQh99mQ383C6peRUCFvyPL56vCdq0H&#10;vPKMF8Pazha2DuNFsdrfZVA5kg8AY+ndDmK8BrUmMyz7uiW6F5I0rDMQMAJwh1HX5czhhHJfcHds&#10;tOjvODBS2n3zlsLovprrlh1COIE1aWXQWBhl0T3RsQt3Txs1HxFvW5GAEQTTPStb0jJKQDntk0kE&#10;6YbM0oqijgGtJPiEC+/yOsTOAlDi6M72sGf6Inxf5c0YFmVIj4K6DgquB1H0l60kNCWwMMlFNxaq&#10;E6LX7aHTaOGvj92NL93/FRBrQClJPb5sUloEQRCGuPq6/fj1n1bozT2E4SrAHKxpCjck9QQxDGru&#10;uyFnPg5OPYApRFKjGHJY4SAWIZhRUMxFZAnc+TbMUjth7pwySgZYYPOwhsPlI0BRwy86gHChiIGQ&#10;Fq4hiAVBl1lwpeEoD5Z4ICyAAQEpPQmx5Q8g/ENow0MLDAwBFBEoWItiGOPT92/H731eI+iFlhFi&#10;KSWolar44Xd9mFzmbiHc9bB7bE/qKq+hqUXHxjgxfQxLJMIdL92Pg4eeTvI3eQJQBSUQaeMBy8RD&#10;JeXh1TNnlf/b8hv/xloN+nYL/dqdsdZKrc1SL+qdWuo0Ty91Ws0wCpQxsdQmSsXjeaucAR5JRGJt&#10;hI3E2u71QYzWqlLhOvOZD1hPSBZ4rRzk+8ALnFOaRIg5zN1ZL4/sqJcnhovutoIQlb6sYHmDsRaM&#10;EDBGYYzptSO5sNiLnj2x2PraCzNLT0ZSd2ymizQHNAdZCm1SAP6KI3gu+JaN8Pt23F4vRutCgVa2&#10;XNMvyxSuevuO7d/3D6/9Z/Wx4vsv9An02nH3G5967r67/uqFQx/8R9dd9qYP7H+LcJmX/z0lTePZ&#10;+07/9qf/00NfjSPVd9YNc3VrDND7kA1GRB5EGaxv5fAdUPXag67zsV0XCrxIhrXNL5qD4n2yJcT1&#10;BPh51/ssYGNrGS8r1p6E13TYZBbu5HAwNFGsXnfbnvGb3rt3bGxXxScgxCi9alRSQeGWHDz+tSOd&#10;u//o2cbIUMl5549eXq9NFPniS0198vGZ4OiTM72gFRnP4cxzOHUYo4QAsTbGxMYSS9j4ZXV3z3dv&#10;94s7SjSWBjKSkKEBP12w17cuw82jl5JqpQapZBIE7QkwmojfjUPhWQbbCUEiCQ2LBUR4nsziVz75&#10;nzE3O5uUfpgAAZLSI6GIowhvvm4rfvMf9kDsOWwZT9yftMq4P2HFhJUzQFEPbclRQg8MSeYiDINd&#10;vBV66qcRyGFoFqHMLRzqIiAe4mYTtLEEEmpIyuFZDRkp6EoVbLwIl2pQZRCTxDfNJQwhBzrEoqwZ&#10;BCxC0oPRZdDyE/AmfwfSOw3YJNJgzegE0GkDU7MEf/LwNfjKHaeWEwgoISj7Bdx49S3YVZ+Ez3ww&#10;StDVIdqyi4PHnsfxU0dAYMFZkr2ZDTsXyyCrHxOVM9QdYK5L3gCznaQMFaWJDlAqbQKpdS9WuhXF&#10;wVy71z7b7DbnukFXGyuttcqu9TlSA1grmTJWWYuELNCKM19nS255yUcebOVtBdZhtFbJFgYALzDA&#10;0gFVFEJTZ+SRolfdVS9Pjpb8iZrvjpc9UfAEL1KA9N3uM6BUx0rPLgbRvS/ONO57ab5xKJJ6Tlvb&#10;yREGcgDgeo1A1ysbYb97749Cxgbk2zRQ32ilQzKghp2UDIf84js+fOB91ZHCrRf6z7vNqPvVP3nm&#10;oUe/cfzsR3/hljdd/57d11E6WBzGBa1u21e7ZWJv7dETB+ezteq8n1VfBKiw2rl9UNurwfrdfq9j&#10;+e9/VVC1mddKNhI55ku9FwK8CFZbguSZr2ygOMdaoT0bAJwG6cDyTFYOaBExANzlHy9bxqTju6tj&#10;7/jIJRM3f/e+ScfjPI4UjLarXr01FlxwmFCZo8/MtqcXu42xy4fr1f0VUqx5hA+7lGzz+GkdyIN3&#10;n5ptzQQxLAiBtYQQai0045Tuv3y0dvk7towPHxgi2hpoHcMQCsOB1lDDPnL6uXiUFvk10nI+VEeT&#10;A660KEUKRQMoShB7DKHVkFairdp4ghzF148/iqPzU5A9BUYBQqIkqJtSaGMwPFTH9926BWOlB0B8&#10;QLdTDiBrsUkICKsDYhKa1UAJRd1Pz1bWwlAXPa3h0nvAaAvuuX8ObUsIdBdBGILRBbiFEkLlI0YH&#10;kBEkJXDGCnAqDrSV6GkfwpGwKoIlCkb4IHYEpcKXwbf8Dpi/gIJNBkzHuoi4QIkyGKWhsiFgFrCJ&#10;ZA6lEWCyavET/lPwVRFfus9PshspQSxD3P/o3XiArHYo77uXi/QacUbBMywWTwPPGU1imlgmu4+Q&#10;NwZflX0dLO3AVdqiE8VxM4zjRhDJVhSHS92oPd8NO40g7hpr8uxLNq9Or2WkyKD4lDywitdhtNYz&#10;qETmMJYXZa9xvh8ArrKgK7cGELb6QGcpkqYYCmvJbLs3M9vuTQFEcUbp1rI/OlEt7ar5zuSWsj80&#10;VPCGBWWFNEKMCUbHt5T8H9haLvzA2/dPnDnX6N7z2OmZR1uhPNoI4mPG2gCrG5Dy5pyDOvPoWtCV&#10;HVSv3f40e7qF0e0VaGn+l971+IXOo+xg8grCe/dHL7tiy87qBy5Ul9VcCNpf/u9PPnr0mdm5v/+L&#10;b77lslsmLznf3xSr3r6Lr9u698TB+cXMZCK50p/JnEzWg97r2SZ8B1R9W4HXhqALrxLwOp8Ddn+x&#10;FZnFV6xzkl1v0R30O/kTcF4rJgDQ0cnS1vd87PJt17179wRjlEeBXPfg6BYYThxckCcPLjQLFVdf&#10;dPWWgu8LJgMFYi2d3F3zP/JzN07sumyUf/NTz585d2ypYw1ZNpAvD/uFq961q7zv+vECpYSonkrK&#10;FdxCSQO/7NCD5HB4790vzv/Yu753y/eQA+URr44mNCLKEAoKRSyKoUJdGpzgLXwOj+DZ+SexFDdR&#10;rHroRr3kIqclrqRzjOC7b7sW77rqYUwvWoxvHTCTmAe4FwNsKEUxCtZqKNu/ZADRQJFS2NJlMDiE&#10;4FwTTJUhuIFkHkJSQIEQ+EUPVklIG6BUKsMtFRBYDUsJKNEgCOAwBh5vQdQrQY98Ht7EbyIul2Gc&#10;t8JDAFiLMiGw8GAshzUBiJwB1BRgopXRawHdAzwX2LPb4N3XRbj3KR/dXhLVwgZkaWYzNWlaFkyc&#10;8kkGYKVM1vLffntB1vLzJkjLmBTKGLSjOFrqRdFCNwgXgyjqRjLoRqrXiuJeIFWAwd3aasA9TsuA&#10;MQZn1sXrfE/mSorxAGbMYn0xfH7tyJpnZplxmmPExQBmOx9B1peziJX1xi4L75XW+kyje+5Mo3sc&#10;gKl4ojZS9MfLjtiyrV4c3VYr7yi7YqJvw2KM3TZRLX70+4f2fVQafexso/f04bnG4zPt3mMz7eBY&#10;Zh0zuZLpILbr2wK6nr3vDN7/D65GpxF+B2gNKB0yAGJ4olTae9XYO/ySc+BC/mljttf66p888+SJ&#10;FxYaP/T/3HzjRddu3bOZ/+8WxFh9a2k8V97Jdg+adU4qG7W5Xmj57zslwDcG2/VKgBfWKTduNjCX&#10;Ym0WV97ROMuSZYEWHQCyPACMO8y96u07Dlz7rt3bmaBCRnqDK2UhBMVLT07Pz091zl183dbRfVeN&#10;FywMMUkiLqKugvAYfcsH9m8xkY4+/9+ebHSWwh4AywUl4zsr5V2XjhYdj/M4kKkBKQFlBFxQmNBg&#10;2yUjhYOPPyd//v//G4df/IcfvuiG8oFyIeK4gu0CkcDR8CyMIDjIzuKp+WfQjhrwigIjExU7sr1l&#10;wqXQMg0qGKWFgg9KGawx2D4qULaLQBWwcZZvpoCzFXD2JL0INl711pJVb7+BtRQEHgLKUbrsx6Co&#10;ALcarH0D5PwnoNqToOjCLfpwXAdcCGgCUMZgGYVLA5i4gEgJaDEFTSvg1YdA6xQ+3ZW25RdSsNeP&#10;8lHJc3N3A842QB4H4rOrXIKoBdo9oFpSuPXaCF99sASegqcVxodkMjZXO5j3f2c58DxXLtxcFf7V&#10;AVTZsmS/FBhrbVpBFC72wt5sOwjmOmHQlTJW2sSxNmEoVWSsjbG22SjPsmS1VX1gpLBaZxUNYK+y&#10;vx/nvjZYG3VzPpC1HrFABjDgZJ21gJ+HuR7AmK9ivLPgi7VC2W6FcgHA0y/MLrlFh9cLjhjaVi+N&#10;7R2u7hwquhdTgnKkDQCyZ3uttGf3cOV7u7E8PtMOjs11eg8+c27xm40gOpuuMdlM3bw9iBqwhw5o&#10;Gnt1QZdw2d+ZLtjXGmitVzYUF1+7dbJc864gZPOArbkQdL7xqeeenT7Z7Hz0F26+Yfflo9svZBs2&#10;yuRLNnkQlZ9EZBMg6VUy/PwOqHqDAy+8TPCVB2F5DUceiGW1V9mA7Wz5Ievz5gKgE3uqu695565t&#10;TFBfxhubQlJKMT/VkbNnmlOM096lN04W/bIQRq10bhMKyEiDAOTG7947cfZ4Y+6BL740E4WqJxxW&#10;vvwt2ypju6q+ijWsASglsJSAcZpYSliOSt13rn3HrrHbTz979JsPPDAzddNRz1IrPst8MMLRCzpQ&#10;RiVMjKAolB04noBwKZhLo6Ug6sWh1gDIsCG8Vi5yCioYIQ6hYBBIrCRt+oSdbYC7D7AqBVnrTWEL&#10;UAeWVmFpEeX6jsR3iySet1rcAa/9KExnDLGy4JzB8VzEUQSlDITngoBC92pgI1+AP/FJSNGCsBTK&#10;ArG+CB5lMFaCrBlK/VphDBAOOAcANgxELwE6AAhgJOBTYPc2g1sui/D1h8oJQ5WyWv0S4Ero8YqW&#10;qQ+6+iCLbsCCvWIQlQFQ/RmXCVS2xljbi5VsRzJshlE42wm60+1epxvJyFirjLVKJboqibXdfOvl&#10;zGWBlcTqQOU+aArXKf/FA4DWoAw7g/Vz7M4XxLwZPShdZz1Yj9nOstg0IxnIW9SwZFBlH8+yWGsV&#10;B2Z6KYjPnWt16ZNn5lxBqTteKYxcPFa/aKTgXVT0xHZjrecwtnfXUHnvrqHyuw5sqX98qRs9s9gL&#10;73r09NxD7SiesxYBVhuH5jN3BwUsE6yR1JA3ik/X/zKM1ho2qzZWKOy+YuwSryh2bPafdRph7+v/&#10;49ln5s61u9//T264dvtFQ+MX8mS11FG3GYU4f9DkZkt6r9C87DvA6u8I8MoDLawDuja7yALrG+yt&#10;pwXLLs55F3sBwL/0psnh7fuHJ2Wsz89VEGD+bKc1e7LV2HlguLD9wFDdDshOJgSIIw0uqLj1I5eO&#10;nzvaOPjiY1NNx+dy646apZZQrRMREjEEhBEwJECLUgFKOLbtq1d3XTriHz80Pbf9QKU+tr0ypLUk&#10;SsdwihQOHDBGQTkBFwyOz+E4HJRTqaTpGGNiAHZuqYm5pSYpFHzWNWbIWlInqfjdWICIYcDZDRiN&#10;wTploJ+HTFgN4GX0O96NJbCapwDEYsm5EYXy/eDNy6D0ASjSgFISYDTViWnAcGj/OFj9S+CjW8Gd&#10;9wNGwrUExghoIwHSBEw3EWANUiPYdC/nownLFb4A6C5sYsgPyoAkg5ikjBYFTzvKGFkNrJBnt5AF&#10;Yqv1XOftKOlrwJAVpCd/208sUNYYqbQNldKRMiaSfUAV99phHLWiOFzohr1Ym5RWtMbagTYCeh1Q&#10;1RerqwHlPDkAZEVYHTYcY434fZXQOwuqsprdPHO1UQIHNlFCHLQubMSC54FXtryYZ7rW8wHMMOQk&#10;8xiWWgsbK9OLYbpH5luLR+ZbhykhZqTo1S4eq10yVvavrHruRNkT9Yrnbim5zm0TteJtB8bqzU6s&#10;HnxxtvG1F+eWDnYiOSu1aaTXLWuQyjcoLa53Pb8Dul4loLXKDX58V61cGy0c4IKNbJbJuuuvXjjY&#10;bUbR9/3D666e2FMbu7At1prmQnDu3PHGwvl+dZ03/xUOgu+Aqr/DwGuzrNfLAV+DwNh63ZDrMVqF&#10;LTsq5YuuHd8BggqsJZspC82fazebC73epTfv314Z8ivr7b+EAFoaCJdXd14yUj38xPS5YtVT1iLW&#10;RlvK6PIvUpo8BOMUWmkQblCsufzqt+8YP/PS4sHpk825yX1DVZcR3g/6JSQBEozT5C4YCgUXo5M1&#10;QxlpQZIog5LQ6wXs6cNNNG/cWoE6zUa3Aazrw/Ad6aWR64Ms4oLwUYD6WG2XBxDY5NIxBS9+FmL+&#10;B6DjbWAiBrEcUikwxtILYsEshxi+G626D9/uRkERaOsBMKmWzAXoGGBCWLWUtEWul29rIoBWAXcP&#10;EB4EjAY1gEpF8tQkXY0UFkxQMJP6e/BMGTFje5DVQK36HiVJhiVWa7RopvTYD1yOtNZSaR0qrWOl&#10;dTdWqhtLFUmjQq2iQOq4E8qwFUW9bqwibYwasIluFlSpHKjKe1plAZUaAKJU7ueDvs57RuUTOzYL&#10;ruwF7AObsZ/ZiPnOlx43khLkGTBnbWmS8LWPaYmxFrOdYHG2E9wN4I6KJ0o76uW9Y2X/8q3l4o6R&#10;ore14IphR7D33rRr7L0379qy1AjCuw/OLD18eqlzcK4TvKSM7aavzcld7+y46EfmbNSV/x3Q9SoB&#10;LV6ue2WvILZSdv6YnU4jCh6/4/hxFWvz/p+8+qrRbeWhC32iMtbB6cOLLzz/4NkZbGwUivPQwt8B&#10;Vf/7Aq/NsF6bBV+DANdmGTGe2agIAL778tHK6ER5l1ba3YzAudeOw5eenJ7yiw7becnwGOOUnW8G&#10;C5d61RG/lGRDW5XkApEV9yViQWm6hnKaXkECQgl2HBgZuvLNO4aPPDM932mEI1t2Vkf6hovLAIAR&#10;UEbBGAWYsU6BhpTRBiGmxxjTSilDCDGMcfHpz961FMZv737yp/mlU8eOc150MTpShDUag/2zNUA8&#10;EGcsxaZ67btKKIhHsBh04S/tAHq3wJgyrGkClIEJAWs0jDZgafJHtHgDePFBiPJxWHIlYLKt5imr&#10;Rn0Qx4VVi4BuYCUHOH9TAB0CEdtAnZPoSuDMEYaHD5fgbfVRKLvwq05SPlQAkQa6KWG7CkRbMM5z&#10;YncKzhL0bKyFtNZYY22glVbaGmW0CaVW0hjTjZRshZHsxEpGSiuljZLaSKm1jLWRUhsZKB332cXV&#10;L3CNhkpjbSdgZtMlegBLlfe0GvRxgD3DKsdzibWGnFlAld/w19sHXk4ax/mAFja5Bmy28WZQN+N6&#10;mi4xuMS4xlg1fXzrtEIZPje1+ASm8GDR4eXhorej5Irt+0aru3fVKwcEJ9vrBe+Db90z8UECcu7E&#10;YuuJowuNJxe60X2nljovpv/Pw9pu0EGGrxtd95cFuj5x66dedmX8jWRUeqFAK38i54WKW3Y8Nozz&#10;GGmEXRk9/+CZM9YA7/7oZZfVRgvlC98+rZk/2zn61N0nn45DFWJwu+qFnlS+A6y+A7zOx3plwRcu&#10;EIBhAAjrz6H+4zEAqlBxycSe+hATdGgzIMsYa+fPtRdnTrWaOy8ZqQ6PlzZ1cNHaSBmqyBqoTiPq&#10;dhphw1praFpOImkQNSEElKXAhVoQSsAYoQdu2rrl+KG5hdOHF2d2HhitU0aY1joBBSkg64MtI42G&#10;Rc/1eCMOdJNzrgghSmttCSGcUup87kvfas6frjT++JeuuX536aUCPMD0EuZn9Vtl0nLhUAqy1pYV&#10;CWXQvsXcqQdQnPGB9m3oWReC9wBDoIyCJUiAIKEgxkLLEObodviFvehMHIXrxihQFzpWWG0yk+Bh&#10;IoYBwmDVwmA8bjQYc9CzZSycAeKQ4U9uL+onw1Fsu3WUFaouXF/AcRkcwRJfqZ62namuPvnobDj/&#10;4lKsI2MDo1VsjFLG6MVuGGljtAWMtlBIZFPaWKstrNUGylirtbFaaj3IjNOuA0QGxYul6yrROcCT&#10;jXyRGNwlOMCVfdXfDgJP2Z/rAZv6RkzVIA8og/U7yjea7xuBrI30vhvN9c12PWe9uuhgILXGOoKt&#10;LS9mdaEkI9i3pYTJ7LwI4Jkjc02/5IrRgiNGLhmr7d43Wr3OYeyyHfXSxJ6RygeCWJ+a6fRenGl1&#10;7z+60Lor7YDsd1Dm2cy8P1dW90UG7Mkbhl0PAFcbra/rNbXZ7OO8UUAX38RAGxTyyytDXp0LVj8f&#10;yDr6zOysVxT8kpsm9laG/MLLAFl2aaZ35t7PvXjHwYfPncHqDpP1wNZ3gNR3bpsE1JsGX5tlvzYq&#10;N2SFPqw/bitDHh+ZLE+6Bb45wCSNnj7RbMSh0tsuGhryio63qVdvYIXLCQAVdqVtzPXmjbaK8dQv&#10;oV+KogBJ3EDTspUFpQTju+u1K9+yffTIE9MLi7PtxtZdtWFuybKgmjKyDLg0IRAel8JhTWPMYhiG&#10;YTp3LSFwQKwA4BWKw15p6BIKczjVO/EBh2AC8BLA/LVT3CbmW8YHFk7cCe/UKOThfwDT2wk91Iat&#10;tUGFBxIpGGrhEg9CUzTjCOFCGyRUwPNvQqXQw0L9Tsj6FaiWdsP0ekk9Lvs8LAFoGYTKhCUDy69V&#10;0JygUAJOnfTwa9/YEf3N7SebE/sXnZ3+eMUpOVQ4FMIXEB4DdxjoGCOVPWXm762IR792tPPYHccX&#10;Fqc7vdS0MwtSBhlPYh1QpTcAVOnPSF7blPewGmS9kP159nnlXdfVgJ/lgdsgkDeoc/yVxpxdiGZ3&#10;o3VgvYPWhRzCNpIVxDi/xms9Tdcg5/r070n2sQqxNnaxF51b7EWnpprdZ+85NvW1iifqB7bU9+yo&#10;lW+s+M5126qlHTvr5VuvmBj5uW6snj6+2PrcIydnHgilahqLbvqaWeYUojYBiu16QOmnrvujzQDU&#10;dWr2Aw8Ra0DXtxtwXagYfpnqrA4XRrig5Y1O3b12HNdGC4XaWKFYKLvehT45o62aO9M6eddfH/rK&#10;o7cfO6SV6SLpRsm2+2Yn63eA1XdurxX4ulAAtt7ii/zi4xUE9wq8TCjZ1BwJezKaOdVsVIZ8Z3x3&#10;bWQzDWjWAlFP9hbOtRestbGMtTny9MyJy9+0bXZoa3FXPw6lD7YskjKiJRaEAtYQeAXBL7txcmL6&#10;eKNx6oWFmW37h4ZWFR9p2sHGEkER5zTutqIFAA0kKToSgLQAsxYeIcSvlUSlKAxBhLxb6WoikBQG&#10;HmQJobCMIurOIuy1zJ1TH8R1ZCsdjRfhNimosJBFA+t5MMSiG0pUuhak1UalKxFZgm9aL/yDv2zi&#10;7719r/f3dj0KMmZQqe+F6ebBlkkkMrwMyDDtiqRrL7Sax4x3A450psFdqtuLYdBrRYX6WNHpe2WR&#10;VKpObeLMOra94r7rRy4fKQ655s6/fKGzNN3trmxiVq3D+uTLaFkAZTYANNnvZb+WAwCRXgdoZZ+D&#10;HPD7+TJTviRp1ik9XWgZcNCcfIXSkU0Drws9hJF1WO71BPZZtmuQeWreTJkOYLqyjFe2Q9LR1lqt&#10;dDTX0efmOlNngKlvlVzhXrKlfvGWSuGGId+9ZKjgXnnD9rG3XT0xInuxvPvwXOPLT52df6obq3NS&#10;m076mE76eiVW5BBZLRdbu0cnr/mvfvMRDLgWeV1b9nOCgR2Qq8b0GhPzT9z6KfLtBFsXau9AADDH&#10;5aJYdUcooxttDLZUd/3qiF+kjNILsXzRyqgoUN0TB+efu/MvD9595KmZkwDa6WLdj96JcwuAxXeE&#10;d9+5vWbg62UBMAxYVPMeb6iOFnzXF/VNHT6MNUuz3db82U5n/9VbRoa2Foc294qsbi+FCy89NXMG&#10;QGyt1ScPzk+fenHh+dpYYRulhOfBVj81+v9j78uj27ruM3/3vg0PO8Gd1EKJ2iVLsmxZlu3YdWwn&#10;ce3YbeLJtE3SpknTNl2StqedOdNlZtrJnOnM6bSZOUk7PW3SOKnr1E28xUsUS160L6YoUaQk7vtO&#10;AgSI7a13/gAeeXH5QALaZd/vHByCC4iHB9zf++5v+T5EEBBEAAsIKup8/i17G6r722diidnsfGWD&#10;L7gw3YYXH4sAIW9ARqIsZCBlJAAgmV+7pm3ZTnBWz3SlyaHeYOuTDXAvtm1ATJYIEQJIxIAEcUF2&#10;oOBMYwzIY0Om7wS8dgwy3+14XdmzfgL/7pqPQ/OYAnpCB4+ggGwiiNpZsHQTZpNpEBIpMBQRXpen&#10;kv/7+D9qoQah4rljCCpsAZ6qmgVNWw2KiMG2Xa6tSAZAHkp+ovDdJggA2TKEq1QxEFFRIppJTg4l&#10;fOt31Mi5aU60mP3LTxeahg0ejyje98TGatskmUPPd0QT0WwiF98QK2tQbPLPhqUN7HaRkhzb6Gwz&#10;mSyL+ZlbIzqbEaMn/pyfQRmkqpSe26skVlezCV/2KlZqCwL7M9rU2iqSyTGg+GQjayvmZjHGlhgF&#10;WKqCjwEAkpphnBmaagWA44qIhaZIoLk24L2zxu/dUhvwbrx3bd3/2bemLjWVTL/VPR0/2R9NnBmN&#10;py7B4uSiyJB2YF7jSnIaxfrW6KntAroA7n1kiM2O3szsVqlEq2A83R9WFMUrVmABycUehDHCsiLi&#10;cg5Gy5jpbEpPjfbO9Z35ad+Z1ncGe/MB2rmlIGconS2S0eJEi+NWImBsALbd0t+BsEdVvFIlQmjF&#10;9ahnTH28fy6qBmS5oTlcJclCSVlpLW2kBy/NdE0MxmedtROfzWS7zk5cat5Zc2egwtNAv5LcK80P&#10;P+Yn3ggBEGVBWLu1qmZ6JJHsOTcxVlG73isr1DHkG7kJISDJAglGVGs+lk3l1286n40m+Z23p69/&#10;JNvWa3Q8XBPal50YQZX16wHSGIidN6IWMaQyGoCeAZ9fypG+BaGwXNkQ2TZISLdebZXn5ZCodEbb&#10;4T9lB+FP130RdvdbQIgAM0EdQnELND0LacGE+RqJfH34QPSFA6/Et+9bVReoULFpWtAyEYbtA52w&#10;blMQlOAWgGQ2pz5KvZ0IIcCiCLae90LLM8xchgrlEl8YIFTpFTbvWiWePtg9NzkYxwJGPhuBsEiy&#10;Fj8NCBGwLAKyR5QeeHpTw+zY/OTx13tHTd1K598vjfpqMoTGLUvEEjGzyFfW+48lWcSldGm7ZKyK&#10;CUaXU/ZbaTLwBhOrcv7XFfd/uv2s3OZ6lpwU6F1SmS7kkgFjiZvzP72aaZPOqXh351S8TRKwUOnz&#10;1IU9cvPqisC2jdWhnQ9taHz8I3ZdonM6frx3NvHWQDTxVjyjR/OPV2BxfBhBcV9FN2cOthdNBADx&#10;0V/avipS56/QM4bZ2zY1feHYSByWlrxNlwwrnV2Dm5HdKtfrEAMADlV5PbIiBku5MJTy0Z2bTk3O&#10;TaWn+y/O9J89NHBppDs6ld/9pvPkyiFZKSpY61BY7+cZLY5bjICtGIARACDLtAmxiVlKCVDXTCsZ&#10;07RA2KOEq33BUjPEU8OJgY6To52GZqXza8sAAOg4Mdq7eU/dyR33r3pCELHidtQ06UIIoLLeH7z7&#10;0fXrhrtmZxMzmWT16mB4aeYNLEOzMlZOgymbf85Ufu06vWoZADBsu2ZabvgyeCf+Eiy7FqSAH5Bu&#10;gq1IYOkxwNlzMJleBUrFgyAaAoBl5PrCkAA2tmFuegzGxu008ipEDchYEDAYKAt/Pfs8fG3z52Bd&#10;1xyEdS9kMAA2NOhfrcHXj/5T/OB7rZOb9jRWNq6rUrGIQMtm4WI8BF3RedguGgA2Ltw/k1wfmm4Y&#10;kEmmwKPYIItSzqeNAAiqDCk9CdODM3AhZgAWEARrZNkXUkgmqc/GZpK1kZqAD2MECC/KNzDvFah+&#10;Rd22f1XkwvERMzaZjuVjnZPJZ2MfS3YIuE+GWUWIWDEJB1IkW1asb2q5pnTbJSNVSm/VStni60ys&#10;rjYGlES+2FaDYg4XbqRrOeKFYKlFEJ0Bk8C9D4zVAhQBIGBYtj2RSE9OJNJDXdPxt08OTFQqglC9&#10;usK/+c7VNXs/Xh3+6lwm+5XJ+eyR/mj8B+1j0XabEJH6PBhURp8lmG5WZRIASM98de/2bfc2PuMN&#10;yjsFAVcijDyEEGv/kxvThmZNzIzNH/3p9y/85OKpMWcDqcOiRoxJkT2b+XrLZbSAeSORL6TIkiIE&#10;l+T5y0A2ZSQnBuPDI93Rwd62qcHWdwYH8icpSwXmNBWgnfuZIhktcnMXGgdHIXwhBT72uTvIM1+9&#10;B6ZGEvD7j7g6xSPLsoll2TYhQFYiW4nZTCqbNszGDRWRQMRT0gRvbDI1fvonfcc7TowOUOvIAACI&#10;z6SNI690HQnXeGvXbq26v1SqGKpSfYYWMm1CCCHEZs3gRRELoowFjJFTXqIVv501q/j9PvJf//v/&#10;Onau/dE//Ntfqf1qhXZ67YhVD6IcBpIdAJFY6YlkY2JzfaxGknUMEABiGTmFU1EApJigx8/bb54y&#10;huZMRalSJVuUBSyIGAyShm/NfB9+f8fnQb6YAl3E8N7Oafhey79mWi8PTNWsDcvrdlSGJS8gAAI+&#10;2QOmYYIlyRCPp0C0YuBXvGAbZq4kSAiALEN8fhSM2cPgr68GS90KokJyzFIWQdbnYDbrg/OTBsiq&#10;BB6/rDZuqFAnBuLR+Ex2vqoh6MN5qyOEkFuCE3TNgPXbq6u27m0InHijt5vYhI57GVi0oTFdSBEp&#10;kmVyk0NgHwOwtMS3HImyy8xKfUBI1TUlX+Vq/a2k40WTJJ0iSxos7fViPRvZkiJNupzH+WxC7HnN&#10;SM6DEZtJZ3svTMwe9Eriug1V4U1rK3xkZ0PVkxsrw/dPzKdPnR2ZbssYZipPnByy5bxW+jmc7JtU&#10;szqoPv6FnXduuqvuN1S/vA9jFHI7u4oqbvSFlPu+8F8+8rm+9ulnv//1Y6+mEpqTiHE4gnOuTHof&#10;eKOzWuWUDhfeSEkWJEHEnnJdIAgBmBqKD/VemO4e7YmODl6aGR/pjs1QKXGN2rXRgSVDETCezeK4&#10;5VHVEIAnvrgLHvvcHTA1El/W/Nfrlz2SLKgr9TGahm1lkrruCylKzepgWJRWLhum4lrs8pnxs+3H&#10;R3qoDHEGFktHUl/b1Mj7bw0c9IU8kaoG/9ZSXp8gYcEXVtTMvK5nU4bhDcgFenoII9EbVHwVtT55&#10;rG/OudDT5r8AAFYymbL8fr99+MiZ3oZX4v/x0TtR05/80uTj62rHm597G8782bOoc3XtVPDHf1n/&#10;VJP+yqqMdw9E/A0gIgK6kYXZiV7oG5wbefawfNnfrGxRfCKRFTFXdkS5tpcf2u/AJ7feB+fVUTg2&#10;coRMjMzN6pqZ3ra/sTFS71NyWvIEiA0gmhi6s6tgx+wYrFYHAeSdQHQjVy7EGEDCUOWLQVtS1SeH&#10;QW4KvgcpuwGw6APRHAHLNOHI9BrIgAA+VQFFxVLtmpBvpDs6nohm5xHGdShfOiwWPYlNwBtUfHVN&#10;oZAoYd3QrESJG03CkCX2ftHpLLjyst5KTeml+MeS0q8gH7Tsd1laf6hIFmwl4mWAe3M57cdKW9rR&#10;GS7kQr4cyABAMCBzU02FubWmApKa0f/qhb7T85qRBgIZUlhGFJhjZ6cp5dWbIoFf/tP7f72qMfAV&#10;hFYeDkIIBNkjrt58V/0f/943P777tW+f+/vz7w2NMKSRdY/BsNizdUM+U+WW/hAAII9PkgURe0p1&#10;NSUEyGhPrO/S6dH2y2fGB0Z7Y9PZlJGigi5NoLIM4aJ/R9sysFoePJvFccvg0V/aDo99/g6YHk4A&#10;wssvk9hUOmVoVooQYiOEhOJZYF1Lz+t6dWMgGIyo/pVWXyquzZ0/PHT84PMdJ+KzmSgs9jpmKaIl&#10;2jYxTx/o7VD90mv3PbnRE67xrlvp9WGMUKBC9ap+WXbWOL3xQghAEJDkCykyLPW+cwgCBgAjmUw6&#10;WS/vwVbQD7aSkfyYoQIAyuCEHn/k98ef/c6fbXzs0fUn7gK8RrClIIA+R8YGxvu+e8BunZnHifqw&#10;R/AFPViScW4CMn+CZs1x+CfyQwAdQEsb87HJVHT9HTX+ddurKxSPAKIogyTKoGlZ0DQNulMYzpGP&#10;Qs3Mj8HIeiEcrAJkW5CwLNAHjkJ0dCDzN28E5wZwuGb9mq3CF7eeg5pQAl7sqofz8SqQFBEUVQRR&#10;BhBlDI3N4dDlFo840hWduuP+Vatkj6I6jfBul1qEEGiaqazfUVtX3xT2DnXOTuffszRFuOherXIy&#10;S6V+D3D1zegfclJ104hXsXJjMfFUmnCxJUf693SGC5z7BAAGo/MDGd2YkkQBixij3NAKwkUIGmHI&#10;nrR6U8QvKaJvbiol6FlLBiivWoYQ4OpVgSef/s09Ya9f/taJ13u6YalOjHOOLCjemH9TiJYbQwZ/&#10;2KOKElbBXR45//EhtmUSa+jyTPfpA30t/e3To7GpdFzPmmkme0Vns2hCRd9n7RtM4A3wHLco1myu&#10;hIpaHyRjWTeStaSU0t06EfvIz2+eqLaIJoioqNYcwggrqiQpqigqqigvdwyJ2czM+wf7j/zk2Qsn&#10;9axJkyxHIsWgYoClZUxy+KXOlsp6f2TXg2s+5fGtPAWJEMByzfiKV1IDFR6VCXSsfQo9vWZQaz8F&#10;AGp+1yxPx/T4J/+g45/rKtCPnrhneFVtBQT6JyD5+mmYSqQBAhESVAMS8folLOTFQLFQeO5NzbZG&#10;+0YnPX7J3r6/sTYY8YiOJAUhOogeABAkEEQM7VMzsK2pGbYrs2BnBgCwD9TMMPT1z8f/8Du4a0IK&#10;RJq2qRDNJuBv2ppBlHK6WIpXADlPtGRVBMkjQrjG521oCvumRhNz8ZlMIlDhUReb4ItkDDHCilcM&#10;hapUCToXzpfmktm3oPQy3UqZplLKeqQEIgDlxWW+Qb4OxMvtGm7BUv0ulF93iOIDbFM928tVQNwM&#10;y4bpZCY7ncxEAcAWkJMxJfRrwMwxOWVL+fFf3dl07+PNvyVKwqozb/V/7xu/c+BHv/M3j0bWbq36&#10;xXLPXqTW98Ajv7DNSCW0v207MjwAS0VS6fN7wwhXuRktAgDEF5RlLGDFrXRombaRTRvp4a5o7+Ef&#10;XT7Td2F6QtfMlG2RjEuWSnPJVrGGo24TBHS/AV+sHLcUnvrNPXDXI00wN51ermS4sPDT87qRmsvO&#10;moadFkRclGiZumX5wx41VKV6RRkXXbvTI/OjJ9/sOfL2Dy61EEISUDi5m6YyWk4MMAHAzqYMePdH&#10;l4+qfjm46a66j3m8UuhqzoOkCKrXr3iZiwBAodYSZsiXk9VW8scqAyXUOBED6dsHYBIKR7+lSK0v&#10;WFHtVdVAzuAauRCtqdlEIpXQUlvubqisawoHcn1S+TfBJmDbBETJBkPEkDIJ/FNvHfj7bQib/SQ2&#10;Phc7cEC72NIBUUEEe8vdSPL4JFPxSoIgAAgSXiBbsiKAJAsgeUSQZAE8Pkmpawr5R/tj03NTqfiq&#10;jRU1qAQLANkjqJE6fxBjBLZNWAFROjaSMrJKpRCl5f7mKghVsb9HPGiUfr6uBfGyoVDriiZiNAFj&#10;yRYqkt2i+65siyzouZlLr9MF5Un5Z57Zsvren93wtVCl+u8BAO792eY1qbj2t9/8g4M//q2/eqRy&#10;3fbqj5V7wiob/A8+8gvbZke6o/8YnUixWVt6mANDoYr9LUG0CACQ3E5NkrCAJPqXtkWM9LwWG7o8&#10;23nk5a6zl06PTVC70yyzE3MrB7LEynQhWK5Kswjnpqw5OG42tuxtAF9IgVRCX4lkFYzLTwzGR9bv&#10;rIkpqljU1sobUBRFlURJEcRiF+rpkcTIkZe73j38Yud5yGnP0TdnqESniJZABUQ03jc3+cZ3zr+Z&#10;SemZrXsbHglWqo1Xei4QQlhSBNnjlaRs2gBYWj5wMyd2YobEkixY6gHnGO/K/rDH8vhkU1FzGanc&#10;ZN/iKUrHtXRfx8xoVWNQ3rCrpsrjFQveH0II2BbJ+SAKGAzdAkPXIWrY0D9bkXn/3blLXR36MACY&#10;lkmsVEIblxTcrPpFRZQEEEQMopQz1RZlAURJAEnOkS9Bwqh+XbjCc0oemp1IJkzTtmQBiytRLY9X&#10;CoWqvSGEEYJFPS/isum0yyBHpMQL+krfXwGh4rgJxGulqUYbivd3meA+hciWIp37dI+g20Qs3fwu&#10;r9lSGXrg5zb/WqhS/Qz1mV//8Ge2fk3LGM/9wx+/e+BX//xB74ZdNfuXa6lwiTvCqo2RJ578td1D&#10;3/v6sVdhqVguzSFuekbLzQySKF6JqD5JcMykCQE7ndBGx/vnLh95pevM+feGJqhSgO5Cstgs1nLa&#10;F2z2qoAdf+OdzxIja8EfPf48X34cNx17Hm6CX/wP+yEQ8UAmaSzXwcg2HVs95yaHdz+0ZswXUpow&#10;LtzEOPlaSRFESSleqovPpKdbDg2eOPlGbztDsGgNugwslpwcokV7lcHEYBxe/X+tb433xyf2fmzd&#10;Y7VrQltFCZft7CApguILKgGPX5KyaYNtSGUn5mgtHB2WGujSk1ESdVMAwCPKQlrxipaiSjm/xTzR&#10;Qign8pqYyybq1gZ967ZV1wYiHtUhYQih3DQhAbBtApZpAxbsvGcjAlGyYaQ7MzrWG+vLn0cTAKzk&#10;XNbKps2x6lXBjYKIsCBgEKScobaQJ1z0raoxEG5YFwpNDicS2aSelhVxRWkO2yYWRoCxgLBlLvns&#10;uMk0lHpxJiX8DSdUtx/xulo5iZUa6x3yxfZ90YTLzU+TPgZHakJ56tf3fCJc7X2KPW5vQF798V++&#10;40ta2vzhd/7z4Xe/9BcPBjbsrt1VzkkRRKxu2FX7xH1Pbug6/lpPhwunEGCp+fV1+yyXk9GyAcBS&#10;VIn4gooXYyxpGXNocjDecvpA38mjr3SNUjtWOmCypUI2g1Usc1XMGTxHst7+LAGEQMsYfKlx3HQ8&#10;9Okt8Knf3guiIkC2NJJVsOsb6pydmxlL9lQ2BO52I1qFqu1L/2k2baTajg6fOflmzwU9a8bzpMAh&#10;WU7J0OmPNKi1RROthadLJTR4998uvT/SHZ1+6NNbHl67tfJOX1CpEkQslRzsBCzKHkGWZJHdBQOz&#10;8yVUHGB929z83sQ8wZIBwMQYQWWdXw6EPSHZIyBEyycgAC1jmh6PiMJbqiMVtb7cdCelYUVIfsfo&#10;qLZjxyAbw/RwfOLiqbGzybg2ScUtOxXXUnNTqa61WyKNHp/sF/Jm2lhAIOS/YgGDICBAAgJZFaXG&#10;DRXhzpaJzPRIMhaIqIGVyocYIzEQUcOyRxQNzXIj6cW85K4HGeKE6oOV7WKJV6kTjRa1humme8Hl&#10;OWwqk0WTMmnvx9bX1q0NPCJKuMbthfiCSvXTX9nzC4Zuvv7t/3z48G/85cO+pm1VG8o5GcFKdfOe&#10;R9Y92n58dCQRzdCJHHaQ7pYoHRYsbEKIMTedHpwcjD833BUd+sFfnbxA7T4RFJYEnIwW24PFGpDa&#10;RbJXBU2brO4FRgi0jMmXF8dNx6d+527AIgJDM1dqOXHz57K0jKkNXJq53LS9KipKitctSBa7LGsZ&#10;M9N2ZPjk4Re7zsxNpWfyBCvBZLNY6yqb2hTZLsdoA4Ddc26yb7QnFr3z4bUX7/yZNfsamiu2qz45&#10;iIWVxYoRRoLilbyKKogur4f1J6ODODuGTveHODcDADwAAKpf9tSuCUY8flkVZSFvbA2AAAEhhBia&#10;mVUDihyq9KiijKnJSLRg6UNsBAiT/C2XzYrGs7MXjk+emOpL92GMU7ZtO71tViZl4NZ3h042boxE&#10;1ke894gylrCAKZK2SPYQBhAULERqfQFBQBNa2tBLmdcWJEHEGAlAABU5f2ys5ESK40qJVzlSEqzB&#10;M6tThVwIHd2bJe64r3GXxyfvXO7gvQG54pmv3fP0i998/9Czf3H0+Bf/4kFl9abI6nJOwKqNFQ8+&#10;+OnN7a/9w7nDsLQ9yYYbJA9VDtGyAMCMz6S1g893tE0NJy5Su0oJCrv76YzWShksNnu1ZHdWTFgM&#10;YwTZJM9ocdxcfPLLd4Jp2CCUvlTZ0o8JAGbn++ODuz6yplv1y3VuWS03ZJJ6qu3I8Mm3nms/PjOW&#10;nILCciFNsjJQqL3Eai65mbTaAGBmkrp1/MfdrS0H+3vuf2rTrjvuX3VP/frwJkUVfQihopPHCAH2&#10;BZVAoEKVAWJswGfLDPTv6OkoOgvmZLlk6iIgyR7R9oUVn+wRxFwjPCz0XxGCSCCsqrgSCYKIMXvJ&#10;QTmtUiCIACGOWjuBdEKbazsyfKL13d62bMqYh0JHChsAcDKWTQ60T59pWBdurAj4mpzmeiTkTaMX&#10;1N8RAAIUqQ+EI/V+/9xsOq1lTN3jlZTl3lvTsIxUXEsZunU1/VOcQHG4fRZW8m1drsxogbt9kGsY&#10;YDJeAgCI4WrvGkESVq10wN6AHPi5r+x55OW/O3v02f929PiX/vzBh+rXh+tKfcEer1Sz5e76j7S+&#10;M3hxtCemwVKJKEzFn+uW2cIlECw6GFuGZulTwwkneDsCiAlqFx3P39gddRoKbSQ0cJ8qJA65cm5F&#10;D15AkE7qfPlw3PRsliitbOuZ/yy7ZrQAwJwYiM9FJ5L9xCYl7R5Mwzb6Lkx3vPPCpVN5kpV0IVms&#10;Nyi70TGZjRFtl0Ov6ZiWMWff/teLJ7/39WP//M4Ll14YvDTbmknqieWOUfFKPlHCgAXkJj2AXM4D&#10;PVnHSr2w7QcmAJjVjX45UuNrkGTBk8skLU4dCiLGsipKoixg5PRtYcrQ2cl+4dzjsIAgkzRiZ98e&#10;OHL0pa5T2ZQxCzmWGAOAKHU/Zll29OSbve9fbhl/S89aM4JE9WmJeOE4HMLl8UlKzapgmNgE6Vlz&#10;xfeY2MS2LNvCGJXSwL6c6CgHR7Hr+3Kfk2JlatZpYDk3AZtZ7wgABEKgZMFzf9gT+OSXd9+3emMk&#10;9KNvvv/+9Mj8bDkvtKoxsGvfJ5rvhJxcjJMccjLjdH/ZdQMu4w2xlwnIqSI7aTrQZ5nsFlsrLSBY&#10;pRw8QgCmyccNOW4OFK8Ev/JnD0ByTitXXGQJyQIAg9hEH+2J9eQv7itiYiA+cOzH3acmBuOTRUgW&#10;vbFhLVvo4Mg2otObqHlq8xQDgFhsKjV+4HsXjv3dHx169uC/dLwwcHGmNZPU467nSBV9oSqvDO5p&#10;+mLCmcWIFy1tsEAWA5WqInukAMIYYwFRYqWoIFa43RbyWnnCpWetdPfZ8dZTb/S1ZNPGLADM0eQq&#10;//3CzTLtudf/4dyhtsODLxlZK+r0adGEzjkOQUBC9apASFFFaT6aTa/0mUEIIUHEWJAwgpXFQjk4&#10;rhXxKpWcFfPPZMkY2wyP9ayZJYSUXI4KVXlDT//mnns9Xkn86fcvnE9EM/NlZLWqatYEN+YHeugq&#10;HKuAf91QaumQ7qEAJjhjJuXm5u5Om5YCMOXBq/EcQlyCheMmwdBM+MSv7ILJwXi5y5QlFCYAGIZu&#10;aV2tE/077mu87A3KjcXKcoQQe3IwMXz4xcuHu1rGB8okWTa4N8S6BVLbhYQtDLhoGTNz6AcXj58/&#10;PHR55wOrmzfvrd/a2BzZ4g8rC6l9WRE84RqvaluEtosBKF1mgIbbzhmqGgJBySN42d7yUmID3RCf&#10;iuux9mPDp975t0snZyeTk1A4uemcTwMWe05kADBtm1iv/H3rIQJg3/Xouk/5gkq12/MLIsYen6Qo&#10;XknOCc7mipXFji2T0hPDXdHxzLxugHs/FidZHNeLdBUskzL+tqTP5MxYcmzN5spRj09qKvWgwjXe&#10;8Kd+9+59L/z1qZOHnr/Y9sSXdu2VPcsLNy88tsq7tnlnbX1ny7jju0j3el73jJZYxom3mftOEEZF&#10;LiDFmO01IVgcHDcTlfV++Pyf3A/RyeSVLFHXHi0A0GOTqcRo79yF6tXBPR6vVOlCssjseGrixOs9&#10;R1rfHew0DTsBS2UcSiFZbO+Fvcw6pgUyC8gWAGRnxpKZIy93zZ4/Mnxx3Y7qql0PrtmxelNkezCi&#10;NsmqGGlsrqjFAjJti7AtAqTEc8UG/AK7kco6f7VHFaswvrJgaZm2Nd4f72s51H/y+Gs9F7S0EQd3&#10;/TGNOnbHw80GAGSZNn7pWy3vEpvgux5d92SgwlPv9lz+kMdXsypoWBZZ1kQ8R/y02Eh3dMa2CW2z&#10;w71dOW5l4lXssQWbuOM/7rrcvLOmsxyiBQAQqfVV/Lvfu2ffS99qaTn8Ymf7g5/efIesiCv2s3qD&#10;cm3TtqrVnS3jQxTRolXv2SGAm5LRorNYdABG4C5x7xYUOMHi+MAAYQT7n9gIY30xQGWkVb/x9mdJ&#10;3swUXDJGxtx0ev7iydGODbtq+j1eKcIGNS1jpntaJ86dfLP3gqFZcVhaqnca30shWXRGy229suVN&#10;1ibHaQlQDN1SZseTidnx5GTPucmejbtrD++4f9XGhvUVmxFCWdUnG6mEViyrVk6Ao8fEsayIoscn&#10;BZCA5Ct5HxPRzGzHidGWQ893nJoZS85Q53Ml/TEMSyc28VvPdRz3BhX/Hfev+oTql5fYGImyIIRr&#10;vIFcxqv4IIFt2XpsMjU5N51OgrvgIs9qcdwqxGs58sVe/20AsEe6Y/O95yePhqrUXR6vVFfOk1fW&#10;+yM//9t33f3md9vaOs+MD227t7FJEPGygqayRwwEq9RqWCwb0rp8rA7YTc9oISh0hS82cgycYHF8&#10;ULFuezV8/k/uh5mx+bJIFnstpS7WNInRBi7OjI/0xM6Eqr2bJFlwhC2JoVvZgY6Z1vde6jyhpY25&#10;ZTJZdON7KRdmmmwVmz4sIIT551DyhItuMBXmptP4zFv9k2fe6m/fdm+jXxCQZuiWBlc/Vr1EQDFS&#10;7/MEK9U6URT8JV8lCLHjM5nZvgvTly8cG7544ehwr2nYNFlle0xp4kprA9Hq0hgAhFRCw0df7joa&#10;rvZWNe+seUgQcQEBRAiQokoKrYvmhkzSmB+4NNOfimsZcG/B4D6vHLcL+WJ9Ti0AMH74f88cD9f4&#10;mrfsrf9sqVPWFNmqePwLO3cdfaWrK1ip+ldvrqzBuHgwFkTsUTxiYAWSddOIllv/xnJjna7BnBMs&#10;jg8SFK8E2/Y1wvjA3NUQLTqDVGA/k4hm5i+eGm1t2lp1f7jGuxMAwDJtfbQndvadFy69Nd43N5Yn&#10;AEmXrIsGhQMnNqzcF0X/js1u2bC0n8zMBywj/3wyTbRgccjGvnhyNEb9nRvZgjIJV0H8idT5VV9Q&#10;rkMlBGrbJtbsWHKyv2O68+zbAxcvnxkfgsXG/zR1TunvWQNnOqNFXAggHuqcHTvxes/boSpvbe2a&#10;4E53sle8O4sQQuamU5ODl2ZHKWLL2u3w6UKO24V8sRs2AwAM2yLZl771/mvPfG2vf+PuuqdwmVnp&#10;ynp/+IGnN23qOTc54fFKcs2aULhYKR5jJCqqGIBFSy+30uF169Mqp3S4nAv2EnByxfFBxJ6PNsFn&#10;/mAfzI4nr5hkUeVDdpp3YaJ3ZnR+Ym4mfSlU7d2OEAjJuexQ+/GRY50t4735C38Glk72OoTALJNk&#10;LZfdovVz2CEXIx+0dCZ40btDC5aaIF9tRmaBbAUqPJLilSoRKj5BnU0ZqZmx+fHetqnu9mMj3b0X&#10;psbyJvcZimjRhIsuv2oM2aGNsdn+sQWB1dZ3BruCEfW1h57Z4o3U+jYwWa3lCaFFzKHLs90DHdNT&#10;UGhR5ka2ODhuB8LFbtZ0ANCmR+aj//I/T/7bk1/endixv/Ep1S9XlUu2EEJYSxuGoZmm7HHv18IC&#10;wopXCgQjqjcRzcRvJMkqlWgtlxqEb7z9Wf4x4vjQoKreDw3rK/JE65oEIHanpwNAtu/C9FR/+/Sx&#10;urWhewURB4c6o++efKOnhSIAGYps0RNxrIRDOSSrWHaLzmTTxytQX3VYmo5nG+pZs/grKR0WHOf6&#10;O6rrFI9Yy/6hZdpGKqHFpoYSwx0nRy+3HBzoTUQzSSj0Xs0wtyx1ftkS7ErkEDOBG7/3o8vnPD5J&#10;ve+TG58JVaolKVoTAhCbSk/2tk312RZxE1i0gJcOOW4/okXHASdWSAAgxmfSsef+x/HX93y0qW//&#10;E80PN22v3i/JgrfUfx6p8wV1zTQFAaNimWKEkCB7RG+w0uNNRDMCs15vCXkHDg6OPFS/DHrWvFay&#10;ImzvgkO0MACg8YG5gamRxE8NzbKPvdr1dnJOm4WlZu10uVB3yWRd7fEBk51CLgSRDlwCLB2SYfsz&#10;XIdkruTchSq9EXGxjw0s007PjCV7Bi/OdHacGh3sPjsxlZ7XHcKkMUSLJVa0ICpbsmOJIS13A+Bu&#10;tCsce7X7bP268Kqt9zRUKKq4Yh+ZbdnmWF+st7t1ctS2CXssJs9ocdzGGS1HDsqJYRl6Y3b27YFL&#10;594dHNlx36pjd3507V2b7qzb5w0qVaXEWlkRV+QykiJ4vEHFA4X+qXSsuqmlQw4ODmcl4muzFpny&#10;IU1EdGfBn/5JX190PPl9NaCoI92xFBSWkdxU0pdkO65RCZ8AAFDH6xAum/nKWuYUcAhwt9pyjrPo&#10;k+efd4mMzJa99Urt2uAdCCMlldA6poYS7e3HRzpOH+gbm49laaLpnFeaUNHEijW7pzNv7HHTx8D6&#10;vbHmuUJyLiucerP3eHVjYG3jhop7VjrRWsZMTwzER9LzWsrl/WVLwpxocdxuWS1nQ0mvE+f3lm0T&#10;s+3o8OW2o8NDVQ3+w/seb75j90Nr7w/XeBskWVCu5gAEESuKR1SgsFx4Q0qHiBQZfVlm8piDg+Ma&#10;rT8nBsBiKt25uTWYFwicMtkOdsoQruOFGBXJ5KAiO0S2KZa9v9Kx0kHROTfKxt21FQ9+avM9gFDF&#10;yTd6+jtOjGYgNwEpUgHcpoiWvgK5MsDdh9VtapM22MXU+ydDzurDCwCB/C30wNObdj/8ma2/WFnv&#10;31QsqNs2sQcvzbT98BtnXhztjQ3Cohq9o+vFykxYnGxx3GZxDsOiWKicX6+e/Jpx1o2X+l4FAPWB&#10;n9u0de9j6/ZXNQTW+EJK5EoOYmZ0vvfN77Y923JooA1ydlpzsKiTl6E2NAtxiZBr4zzDM1ocHDd3&#10;l8c2xbNZLoeE0dkZmmzRVlY3Sl/JrYcLXIhWsccVs5Mp5TkXzlX3ucn57nOTx/KB2rHX0KiA7vwt&#10;TUx1hqS6ESyyTBaLfe/sIoSQLk+IR1/pao/U+Q7e8/HmsD+s1Lq9wGzKSAxdnu2OTaWiDCFkPSpZ&#10;ksrBcTvApmIYm+mi+zhZnb7M0Ze7Wo6+3NW+9Z6G1fseb75rw67aPf6wUlnOk2MRC4K0oLdVbHN4&#10;XcCJFgfHrUG4CBRaXNE9DZghWuz0nw1X1/x+tYTLjXRdyf9YiZACuJcggArUtLwEcQngJiwtD7Ie&#10;baVm22iyhSiizBItAQDEMz/tP7t6c+WG5p01j2KMCgQWCQEyO54cbjk40Jae1+ehuD8sLxty3O4b&#10;SrfYt2QiMb95yuY3UCoAKJdOj2UunR4b2r6/8f37nty4v3lXzd0er+S/RsfJe7Q4OD7ggch2+Z6+&#10;cLNBidxkklUKYUJXSKxWIqS0byrdN2ZA4QQR24TPkis3glVuto3NbLn1oAgAII73z02eOdD3dkWN&#10;r7Gqwb+D/ifZlB7vb5++MNIdnYRCeQl28pGrwnN8UMiWmwsFLXPjZLU8+fXgZK49HSdGMx0nRoc2&#10;3VV37KOf2fZQ886auyRFUJc7AEFASBAwuhlrhxMtDo5bJwCxTeKWC3FggxPcwhkOch3+H2twr1NB&#10;mh7VZgnpcurqxXbaV0OWMRRKXogAIJw+0HepelXg9X2PN/uCEXWd89jpkfmLR1/pOmXbhO7FoiUm&#10;2OlHDo4PCtli3SfcTOxlWMxuOYRL7WqZyHa1TIxu3994/LHP7niksbliu6QIHrcnRwghSREIFPFe&#10;ZjaI13SNcaLFwXHrgPYPJczPANwtruBDluFw2xHbsFQPx03V3k3tvtxesVLJsgmFIqYLY+zvHxxo&#10;XbulqskXVOoFEXt0zUxMDSc656bTs+Cu8k+XNz8s7zPHB59sOZsjt/KhSJEtx5+QJVwZyJUUsx0n&#10;RrMdJ0YHH3h60/b7Prnxobqm0GaMkcjQJ4IxYtsFbohMCidaHBy3TvChyUMxbZdipOrDQrIAlhrc&#10;sw2urImtW7aQXONz51ZCdIiWRhPBycH45PkjQ+/WrAluCld774xPZy4efaXrsJ4152BRob6YYCon&#10;WxwfpHhnQ2GWi52uFmDRgcIhWvTXAm28o690tZz5ad+lx7+wc+/un1n7ULjau9Z5UoyRLYiY1aS7&#10;ITZWnGhxcNxaJKIsq6sP4UV3OYN7t3O3nCfg9ShtulkrsVo99umf9F1cu6XqpY17apNTw4nWke7o&#10;KHXhcPOsvBIlfQ6O2yHesdl5uj1AcCFdbkRrgXBpGTP98t+dPXT+yPC5j35m675Nd9U/pqhiBCFE&#10;sIjZLPENIVucaHFw3JoBiKP4LviKDe5v0Pmly5sICpvjAQBsQ7fMc+8NnpydSA5cPDU2YRp2ApY2&#10;AV+tbyUHxy0NWlA5L0xsMwSM7r8UYGlZUYdFWRd6SlHub5+e/3b79ODej60/9thnt/+8NyBXyrLA&#10;msQvp5V3zcAFSzk4OG43lDuGTW7S8TnlQsdw2+k1YcVonQsMq/dFy1E4u29OtDg+SERryc/yhIte&#10;S85NAEafDgoFnhWHZOVvCxqEkTqftGF3bWA+mk1cOj02Dksne916Ia+ZYCknWhwcHBzXj2wJLhcG&#10;kbphimjREhQOueKlQw6+oSqNcMnMJoZeX7QEjJszhKvbwnVXhr9WT8Bxm32yOcHm4LgWcFOOByrg&#10;FxNXdZOi4ASL48O6hgAK+7gQs7ZYnTyHNNHWZayoMWtbdt0lU3iPFgcHB8f1vViwqv903wm9a7eX&#10;uQEnWxyccBUlXKwPrOBCtAgUFy/mzfAcHBwct+kFwrkQYFjMUDnBHxchZctpfXFwcMK1dCDGIVoC&#10;FIoXs5sZVsC4mOQLJ1ocHBwctyHZYsVoESzV/nKTpgBOtjg4ihIuC9ynFFERokVvYm7IhoYTLQ4O&#10;Do4bd4Fwk6VA8OFU+efguNaEC4O7fRm7zuwi9znR4uDg4LjNLwjlkilOuDg4Sl9ftgupQstsetg1&#10;dl3WGydaHBwcHDf2ggArXAA4ODiubH25+cJe6frkRIvjOn1SuawHB8fNIl5lg8uxcHCsuKbQjSZW&#10;Sw6gmGApBwcHBwcHBwfH1YFvhzg4ODg4ODg4ONHi4ODg4ODg4OBEi4ODg4ODg4ODgxMtDg4ODg4O&#10;Do7rh/8/AKWpMfLjHNHuAAAAAElFTkSuQmCCUEsBAi0AFAAGAAgAAAAhALGCZ7YKAQAAEwIAABMA&#10;AAAAAAAAAAAAAAAAAAAAAFtDb250ZW50X1R5cGVzXS54bWxQSwECLQAUAAYACAAAACEAOP0h/9YA&#10;AACUAQAACwAAAAAAAAAAAAAAAAA7AQAAX3JlbHMvLnJlbHNQSwECLQAUAAYACAAAACEARaY3zWgE&#10;AABcDQAADgAAAAAAAAAAAAAAAAA6AgAAZHJzL2Uyb0RvYy54bWxQSwECLQAUAAYACAAAACEALmzw&#10;AMUAAAClAQAAGQAAAAAAAAAAAAAAAADOBgAAZHJzL19yZWxzL2Uyb0RvYy54bWwucmVsc1BLAQIt&#10;ABQABgAIAAAAIQDL67Kr4QAAAAsBAAAPAAAAAAAAAAAAAAAAAMoHAABkcnMvZG93bnJldi54bWxQ&#10;SwECLQAKAAAAAAAAACEAaMwYOICFAACAhQAAFAAAAAAAAAAAAAAAAADYCAAAZHJzL21lZGlhL2lt&#10;YWdlMS5wbmdQSwECLQAKAAAAAAAAACEA5s03PAYWAgAGFgIAFAAAAAAAAAAAAAAAAACKjgAAZHJz&#10;L21lZGlhL2ltYWdlMi5wbmdQSwUGAAAAAAcABwC+AQAAwqQCAAAA&#10;">
                <v:group id="Grupo 964" o:spid="_x0000_s1056" style="position:absolute;width:61842;height:40195" coordsize="61842,401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z4gzMYAAADcAAAADwAAAGRycy9kb3ducmV2LnhtbESPQWvCQBSE74L/YXlC&#10;b3UTa6WNWUVEpQcpVAvF2yP7TEKyb0N2TeK/7xYKHoeZ+YZJ14OpRUetKy0riKcRCOLM6pJzBd/n&#10;/fMbCOeRNdaWScGdHKxX41GKibY9f1F38rkIEHYJKii8bxIpXVaQQTe1DXHwrrY16INsc6lb7APc&#10;1HIWRQtpsOSwUGBD24Ky6nQzCg499puXeNcdq+v2fjm/fv4cY1LqaTJsliA8Df4R/m9/aAXvizn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fPiDMxgAAANwA&#10;AAAPAAAAAAAAAAAAAAAAAKoCAABkcnMvZG93bnJldi54bWxQSwUGAAAAAAQABAD6AAAAnQMAAAAA&#10;">
                  <v:shape id="Imagen 965" o:spid="_x0000_s1057" type="#_x0000_t75" style="position:absolute;left:8382;width:44964;height:274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6qSzGAAAA3AAAAA8AAABkcnMvZG93bnJldi54bWxEj0FrwkAUhO+C/2F5gjfdWFBqdA1pS9GT&#10;RVsP3l6zr0kw+zbNribpr+8WCh6HmfmGWSedqcSNGldaVjCbRiCIM6tLzhV8vL9OHkE4j6yxskwK&#10;enKQbIaDNcbatnyg29HnIkDYxaig8L6OpXRZQQbd1NbEwfuyjUEfZJNL3WAb4KaSD1G0kAZLDgsF&#10;1vRcUHY5Xo2Cna7aPZ8/X7Kn7dv5++fU5+m2V2o86tIVCE+dv4f/2zutYLmYw9+ZcATk5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bqpLMYAAADcAAAADwAAAAAAAAAAAAAA&#10;AACfAgAAZHJzL2Rvd25yZXYueG1sUEsFBgAAAAAEAAQA9wAAAJIDAAAAAA==&#10;">
                    <v:imagedata r:id="rId59" o:title="Lunares-blancos-floral-vintage-014"/>
                    <v:path arrowok="t"/>
                  </v:shape>
                  <v:shape id="Imagen 966" o:spid="_x0000_s1058" type="#_x0000_t75" style="position:absolute;top:17335;width:61842;height:2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6UCTTEAAAA3AAAAA8AAABkcnMvZG93bnJldi54bWxEj0FrwkAUhO+F/oflCd7qRpGgqatIrRDQ&#10;i9GLt0f2NQnZfRuy25j++65Q6HGYmW+YzW60RgzU+8axgvksAUFcOt1wpeB2Pb6tQPiArNE4JgU/&#10;5GG3fX3ZYKbdgy80FKESEcI+QwV1CF0mpS9rsuhnriOO3pfrLYYo+0rqHh8Rbo1cJEkqLTYcF2rs&#10;6KOmsi2+rQLX3pdzM7RnPC/Hw7X9zE8mz5WaTsb9O4hAY/gP/7VzrWCdpvA8E4+A3P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6UCTTEAAAA3AAAAA8AAAAAAAAAAAAAAAAA&#10;nwIAAGRycy9kb3ducmV2LnhtbFBLBQYAAAAABAAEAPcAAACQAwAAAAA=&#10;">
                    <v:imagedata r:id="rId60" o:title="owl post2"/>
                    <v:path arrowok="t"/>
                  </v:shape>
                </v:group>
                <v:shape id="_x0000_s1059" type="#_x0000_t202" style="position:absolute;left:11582;top:8382;width:39097;height:128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g7B8QA&#10;AADcAAAADwAAAGRycy9kb3ducmV2LnhtbESPT2vCQBTE74LfYXmCN91V6r/UVcRS6KliWgu9PbLP&#10;JDT7NmRXE799VxA8DjPzG2a97WwlrtT40rGGyViBIM6cKTnX8P31PlqC8AHZYOWYNNzIw3bT760x&#10;Ma7lI13TkIsIYZ+ghiKEOpHSZwVZ9GNXE0fv7BqLIcoml6bBNsJtJadKzaXFkuNCgTXtC8r+0ovV&#10;cPo8//68qEP+Zmd16zol2a6k1sNBt3sFEagLz/Cj/WE0rOYLuJ+JR0Bu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h4OwfEAAAA3AAAAA8AAAAAAAAAAAAAAAAAmAIAAGRycy9k&#10;b3ducmV2LnhtbFBLBQYAAAAABAAEAPUAAACJAwAAAAA=&#10;" filled="f" stroked="f">
                  <v:textbox>
                    <w:txbxContent>
                      <w:p w:rsidR="00D15DAE" w:rsidRPr="004045A7" w:rsidRDefault="00D15DAE" w:rsidP="000F318F">
                        <w:pPr>
                          <w:pStyle w:val="Puesto"/>
                          <w:rPr>
                            <w:color w:val="000000" w:themeColor="text1"/>
                            <w:sz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proofErr w:type="spellStart"/>
                        <w:r>
                          <w:rPr>
                            <w:color w:val="000000" w:themeColor="text1"/>
                            <w:sz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Otros</w:t>
                        </w:r>
                        <w:proofErr w:type="spellEnd"/>
                        <w:r>
                          <w:rPr>
                            <w:color w:val="000000" w:themeColor="text1"/>
                            <w:sz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00000" w:themeColor="text1"/>
                            <w:sz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registros</w:t>
                        </w:r>
                        <w:proofErr w:type="spellEnd"/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0F318F" w:rsidRPr="000F318F" w:rsidRDefault="000F318F" w:rsidP="000F318F">
      <w:pPr>
        <w:rPr>
          <w:lang w:val="es-MX"/>
        </w:rPr>
      </w:pPr>
    </w:p>
    <w:p w:rsidR="000F318F" w:rsidRPr="000F318F" w:rsidRDefault="000F318F" w:rsidP="000F318F">
      <w:pPr>
        <w:rPr>
          <w:lang w:val="es-MX"/>
        </w:rPr>
      </w:pPr>
    </w:p>
    <w:p w:rsidR="000F318F" w:rsidRPr="000F318F" w:rsidRDefault="000F318F" w:rsidP="000F318F">
      <w:pPr>
        <w:rPr>
          <w:lang w:val="es-MX"/>
        </w:rPr>
      </w:pPr>
    </w:p>
    <w:p w:rsidR="000F318F" w:rsidRPr="000F318F" w:rsidRDefault="000F318F" w:rsidP="000F318F">
      <w:pPr>
        <w:rPr>
          <w:lang w:val="es-MX"/>
        </w:rPr>
      </w:pPr>
    </w:p>
    <w:p w:rsidR="000F318F" w:rsidRPr="000F318F" w:rsidRDefault="000F318F" w:rsidP="000F318F">
      <w:pPr>
        <w:rPr>
          <w:lang w:val="es-MX"/>
        </w:rPr>
      </w:pPr>
    </w:p>
    <w:p w:rsidR="000F318F" w:rsidRPr="000F318F" w:rsidRDefault="000F318F" w:rsidP="000F318F">
      <w:pPr>
        <w:rPr>
          <w:lang w:val="es-MX"/>
        </w:rPr>
      </w:pPr>
    </w:p>
    <w:p w:rsidR="000F318F" w:rsidRPr="000F318F" w:rsidRDefault="000F318F" w:rsidP="000F318F">
      <w:pPr>
        <w:rPr>
          <w:lang w:val="es-MX"/>
        </w:rPr>
      </w:pPr>
    </w:p>
    <w:p w:rsidR="000F318F" w:rsidRPr="000F318F" w:rsidRDefault="000F318F" w:rsidP="000F318F">
      <w:pPr>
        <w:rPr>
          <w:lang w:val="es-MX"/>
        </w:rPr>
      </w:pPr>
    </w:p>
    <w:p w:rsidR="000F318F" w:rsidRPr="000F318F" w:rsidRDefault="000F318F" w:rsidP="000F318F">
      <w:pPr>
        <w:rPr>
          <w:lang w:val="es-MX"/>
        </w:rPr>
      </w:pPr>
    </w:p>
    <w:p w:rsidR="000F318F" w:rsidRPr="000F318F" w:rsidRDefault="000F318F" w:rsidP="000F318F">
      <w:pPr>
        <w:rPr>
          <w:lang w:val="es-MX"/>
        </w:rPr>
      </w:pPr>
    </w:p>
    <w:p w:rsidR="000F318F" w:rsidRPr="000F318F" w:rsidRDefault="000F318F" w:rsidP="000F318F">
      <w:pPr>
        <w:rPr>
          <w:lang w:val="es-MX"/>
        </w:rPr>
      </w:pPr>
    </w:p>
    <w:p w:rsidR="000F318F" w:rsidRPr="000F318F" w:rsidRDefault="000F318F" w:rsidP="000F318F">
      <w:pPr>
        <w:rPr>
          <w:lang w:val="es-MX"/>
        </w:rPr>
      </w:pPr>
    </w:p>
    <w:p w:rsidR="000F318F" w:rsidRPr="000F318F" w:rsidRDefault="000F318F" w:rsidP="000F318F">
      <w:pPr>
        <w:rPr>
          <w:lang w:val="es-MX"/>
        </w:rPr>
      </w:pPr>
    </w:p>
    <w:p w:rsidR="000F318F" w:rsidRPr="000F318F" w:rsidRDefault="000F318F" w:rsidP="000F318F">
      <w:pPr>
        <w:rPr>
          <w:lang w:val="es-MX"/>
        </w:rPr>
      </w:pPr>
    </w:p>
    <w:p w:rsidR="000F318F" w:rsidRPr="000F318F" w:rsidRDefault="000F318F" w:rsidP="000F318F">
      <w:pPr>
        <w:rPr>
          <w:lang w:val="es-MX"/>
        </w:rPr>
      </w:pPr>
    </w:p>
    <w:p w:rsidR="000F318F" w:rsidRPr="000F318F" w:rsidRDefault="000F318F" w:rsidP="000F318F">
      <w:pPr>
        <w:rPr>
          <w:lang w:val="es-MX"/>
        </w:rPr>
      </w:pPr>
    </w:p>
    <w:p w:rsidR="000F318F" w:rsidRPr="000F318F" w:rsidRDefault="000F318F" w:rsidP="000F318F">
      <w:pPr>
        <w:rPr>
          <w:lang w:val="es-MX"/>
        </w:rPr>
      </w:pPr>
    </w:p>
    <w:p w:rsidR="000F318F" w:rsidRPr="000F318F" w:rsidRDefault="000F318F" w:rsidP="000F318F">
      <w:pPr>
        <w:rPr>
          <w:lang w:val="es-MX"/>
        </w:rPr>
      </w:pPr>
    </w:p>
    <w:p w:rsidR="000F318F" w:rsidRPr="000F318F" w:rsidRDefault="000F318F" w:rsidP="000F318F">
      <w:pPr>
        <w:rPr>
          <w:lang w:val="es-MX"/>
        </w:rPr>
      </w:pPr>
    </w:p>
    <w:p w:rsidR="000F318F" w:rsidRPr="000F318F" w:rsidRDefault="000F318F" w:rsidP="000F318F">
      <w:pPr>
        <w:rPr>
          <w:lang w:val="es-MX"/>
        </w:rPr>
      </w:pPr>
    </w:p>
    <w:p w:rsidR="000F318F" w:rsidRDefault="000F318F" w:rsidP="000F318F">
      <w:pPr>
        <w:rPr>
          <w:lang w:val="es-MX"/>
        </w:rPr>
      </w:pPr>
    </w:p>
    <w:p w:rsidR="000F318F" w:rsidRDefault="000F318F" w:rsidP="000F318F">
      <w:pPr>
        <w:tabs>
          <w:tab w:val="left" w:pos="3408"/>
        </w:tabs>
        <w:rPr>
          <w:lang w:val="es-MX"/>
        </w:rPr>
      </w:pPr>
    </w:p>
    <w:p w:rsidR="000F318F" w:rsidRDefault="000F318F" w:rsidP="000F318F">
      <w:pPr>
        <w:tabs>
          <w:tab w:val="left" w:pos="3408"/>
        </w:tabs>
        <w:rPr>
          <w:lang w:val="es-MX"/>
        </w:rPr>
      </w:pPr>
    </w:p>
    <w:p w:rsidR="000F318F" w:rsidRDefault="000F318F" w:rsidP="000F318F">
      <w:pPr>
        <w:tabs>
          <w:tab w:val="left" w:pos="3408"/>
        </w:tabs>
        <w:rPr>
          <w:lang w:val="es-MX"/>
        </w:rPr>
      </w:pPr>
    </w:p>
    <w:p w:rsidR="000F318F" w:rsidRDefault="000F318F" w:rsidP="000F318F">
      <w:pPr>
        <w:tabs>
          <w:tab w:val="left" w:pos="3408"/>
        </w:tabs>
        <w:rPr>
          <w:lang w:val="es-MX"/>
        </w:rPr>
      </w:pPr>
    </w:p>
    <w:p w:rsidR="000F318F" w:rsidRDefault="000F318F" w:rsidP="000F318F">
      <w:pPr>
        <w:tabs>
          <w:tab w:val="left" w:pos="3408"/>
        </w:tabs>
        <w:rPr>
          <w:lang w:val="es-MX"/>
        </w:rPr>
      </w:pPr>
    </w:p>
    <w:p w:rsidR="000F318F" w:rsidRDefault="000F318F" w:rsidP="000F318F">
      <w:pPr>
        <w:tabs>
          <w:tab w:val="left" w:pos="3408"/>
        </w:tabs>
        <w:rPr>
          <w:lang w:val="es-MX"/>
        </w:rPr>
      </w:pPr>
    </w:p>
    <w:p w:rsidR="000F318F" w:rsidRDefault="000F318F" w:rsidP="000F318F">
      <w:pPr>
        <w:tabs>
          <w:tab w:val="left" w:pos="3408"/>
        </w:tabs>
        <w:rPr>
          <w:lang w:val="es-MX"/>
        </w:rPr>
      </w:pPr>
    </w:p>
    <w:p w:rsidR="001C29D4" w:rsidRDefault="001C29D4" w:rsidP="001C29D4">
      <w:pPr>
        <w:tabs>
          <w:tab w:val="left" w:pos="3408"/>
        </w:tabs>
        <w:jc w:val="both"/>
        <w:rPr>
          <w:color w:val="auto"/>
          <w:sz w:val="44"/>
          <w:lang w:val="es-MX"/>
        </w:rPr>
      </w:pPr>
      <w:r w:rsidRPr="001C29D4">
        <w:rPr>
          <w:color w:val="auto"/>
          <w:sz w:val="44"/>
          <w:lang w:val="es-MX"/>
        </w:rPr>
        <w:lastRenderedPageBreak/>
        <w:t xml:space="preserve">Registro de: </w:t>
      </w:r>
      <w:r>
        <w:rPr>
          <w:color w:val="auto"/>
          <w:sz w:val="44"/>
          <w:lang w:val="es-MX"/>
        </w:rPr>
        <w:t>__________________________</w:t>
      </w:r>
    </w:p>
    <w:p w:rsidR="001C29D4" w:rsidRPr="001C29D4" w:rsidRDefault="000F318F" w:rsidP="001C29D4">
      <w:pPr>
        <w:tabs>
          <w:tab w:val="left" w:pos="3408"/>
        </w:tabs>
        <w:jc w:val="both"/>
        <w:rPr>
          <w:color w:val="auto"/>
          <w:sz w:val="24"/>
          <w:lang w:val="es-MX"/>
        </w:rPr>
      </w:pPr>
      <w:r w:rsidRPr="001C29D4">
        <w:rPr>
          <w:color w:val="auto"/>
          <w:sz w:val="24"/>
          <w:lang w:val="es-MX"/>
        </w:rPr>
        <w:tab/>
      </w:r>
    </w:p>
    <w:tbl>
      <w:tblPr>
        <w:tblStyle w:val="Tablaconcuadrcula"/>
        <w:tblW w:w="9351" w:type="dxa"/>
        <w:tblInd w:w="-289" w:type="dxa"/>
        <w:tblLook w:val="04A0" w:firstRow="1" w:lastRow="0" w:firstColumn="1" w:lastColumn="0" w:noHBand="0" w:noVBand="1"/>
      </w:tblPr>
      <w:tblGrid>
        <w:gridCol w:w="911"/>
        <w:gridCol w:w="3904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1C29D4" w:rsidRPr="005C3BBA" w:rsidTr="00FB2120">
        <w:tc>
          <w:tcPr>
            <w:tcW w:w="911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  <w:r w:rsidRPr="005C3BBA">
              <w:rPr>
                <w:b/>
                <w:color w:val="auto"/>
                <w:sz w:val="20"/>
                <w:lang w:val="es-MX"/>
              </w:rPr>
              <w:t>No.</w:t>
            </w:r>
          </w:p>
        </w:tc>
        <w:tc>
          <w:tcPr>
            <w:tcW w:w="3904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  <w:r w:rsidRPr="005C3BBA">
              <w:rPr>
                <w:b/>
                <w:color w:val="auto"/>
                <w:sz w:val="20"/>
                <w:lang w:val="es-MX"/>
              </w:rPr>
              <w:t>Nombre</w:t>
            </w: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</w:tbl>
    <w:p w:rsidR="001C29D4" w:rsidRDefault="001C29D4" w:rsidP="001C29D4">
      <w:pPr>
        <w:tabs>
          <w:tab w:val="left" w:pos="3408"/>
        </w:tabs>
        <w:jc w:val="both"/>
        <w:rPr>
          <w:color w:val="auto"/>
          <w:sz w:val="44"/>
          <w:lang w:val="es-MX"/>
        </w:rPr>
      </w:pPr>
      <w:r w:rsidRPr="001C29D4">
        <w:rPr>
          <w:color w:val="auto"/>
          <w:sz w:val="44"/>
          <w:lang w:val="es-MX"/>
        </w:rPr>
        <w:lastRenderedPageBreak/>
        <w:t xml:space="preserve">Registro de: </w:t>
      </w:r>
      <w:r>
        <w:rPr>
          <w:color w:val="auto"/>
          <w:sz w:val="44"/>
          <w:lang w:val="es-MX"/>
        </w:rPr>
        <w:t>__________________________</w:t>
      </w:r>
    </w:p>
    <w:p w:rsidR="001C29D4" w:rsidRPr="001C29D4" w:rsidRDefault="001C29D4" w:rsidP="001C29D4">
      <w:pPr>
        <w:tabs>
          <w:tab w:val="left" w:pos="3408"/>
        </w:tabs>
        <w:jc w:val="both"/>
        <w:rPr>
          <w:color w:val="auto"/>
          <w:sz w:val="24"/>
          <w:lang w:val="es-MX"/>
        </w:rPr>
      </w:pPr>
      <w:r w:rsidRPr="001C29D4">
        <w:rPr>
          <w:color w:val="auto"/>
          <w:sz w:val="24"/>
          <w:lang w:val="es-MX"/>
        </w:rPr>
        <w:tab/>
      </w:r>
    </w:p>
    <w:tbl>
      <w:tblPr>
        <w:tblStyle w:val="Tablaconcuadrcula"/>
        <w:tblW w:w="9351" w:type="dxa"/>
        <w:tblInd w:w="-289" w:type="dxa"/>
        <w:tblLook w:val="04A0" w:firstRow="1" w:lastRow="0" w:firstColumn="1" w:lastColumn="0" w:noHBand="0" w:noVBand="1"/>
      </w:tblPr>
      <w:tblGrid>
        <w:gridCol w:w="911"/>
        <w:gridCol w:w="3904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1C29D4" w:rsidRPr="005C3BBA" w:rsidTr="00FB2120">
        <w:tc>
          <w:tcPr>
            <w:tcW w:w="911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  <w:r w:rsidRPr="005C3BBA">
              <w:rPr>
                <w:b/>
                <w:color w:val="auto"/>
                <w:sz w:val="20"/>
                <w:lang w:val="es-MX"/>
              </w:rPr>
              <w:t>No.</w:t>
            </w:r>
          </w:p>
        </w:tc>
        <w:tc>
          <w:tcPr>
            <w:tcW w:w="3904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  <w:r w:rsidRPr="005C3BBA">
              <w:rPr>
                <w:b/>
                <w:color w:val="auto"/>
                <w:sz w:val="20"/>
                <w:lang w:val="es-MX"/>
              </w:rPr>
              <w:t>Nombre</w:t>
            </w: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</w:tbl>
    <w:p w:rsidR="001C29D4" w:rsidRDefault="001C29D4" w:rsidP="001C29D4">
      <w:pPr>
        <w:tabs>
          <w:tab w:val="left" w:pos="3408"/>
        </w:tabs>
        <w:jc w:val="both"/>
        <w:rPr>
          <w:color w:val="auto"/>
          <w:sz w:val="44"/>
          <w:lang w:val="es-MX"/>
        </w:rPr>
      </w:pPr>
      <w:r w:rsidRPr="001C29D4">
        <w:rPr>
          <w:color w:val="auto"/>
          <w:sz w:val="44"/>
          <w:lang w:val="es-MX"/>
        </w:rPr>
        <w:lastRenderedPageBreak/>
        <w:t xml:space="preserve">Registro de: </w:t>
      </w:r>
      <w:r>
        <w:rPr>
          <w:color w:val="auto"/>
          <w:sz w:val="44"/>
          <w:lang w:val="es-MX"/>
        </w:rPr>
        <w:t>__________________________</w:t>
      </w:r>
    </w:p>
    <w:p w:rsidR="001C29D4" w:rsidRPr="001C29D4" w:rsidRDefault="001C29D4" w:rsidP="001C29D4">
      <w:pPr>
        <w:tabs>
          <w:tab w:val="left" w:pos="3408"/>
        </w:tabs>
        <w:jc w:val="both"/>
        <w:rPr>
          <w:color w:val="auto"/>
          <w:sz w:val="24"/>
          <w:lang w:val="es-MX"/>
        </w:rPr>
      </w:pPr>
      <w:r w:rsidRPr="001C29D4">
        <w:rPr>
          <w:color w:val="auto"/>
          <w:sz w:val="24"/>
          <w:lang w:val="es-MX"/>
        </w:rPr>
        <w:tab/>
      </w:r>
    </w:p>
    <w:tbl>
      <w:tblPr>
        <w:tblStyle w:val="Tablaconcuadrcula"/>
        <w:tblW w:w="9351" w:type="dxa"/>
        <w:tblInd w:w="-289" w:type="dxa"/>
        <w:tblLook w:val="04A0" w:firstRow="1" w:lastRow="0" w:firstColumn="1" w:lastColumn="0" w:noHBand="0" w:noVBand="1"/>
      </w:tblPr>
      <w:tblGrid>
        <w:gridCol w:w="911"/>
        <w:gridCol w:w="3904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1C29D4" w:rsidRPr="005C3BBA" w:rsidTr="00FB2120">
        <w:tc>
          <w:tcPr>
            <w:tcW w:w="911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  <w:r w:rsidRPr="005C3BBA">
              <w:rPr>
                <w:b/>
                <w:color w:val="auto"/>
                <w:sz w:val="20"/>
                <w:lang w:val="es-MX"/>
              </w:rPr>
              <w:t>No.</w:t>
            </w:r>
          </w:p>
        </w:tc>
        <w:tc>
          <w:tcPr>
            <w:tcW w:w="3904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  <w:r w:rsidRPr="005C3BBA">
              <w:rPr>
                <w:b/>
                <w:color w:val="auto"/>
                <w:sz w:val="20"/>
                <w:lang w:val="es-MX"/>
              </w:rPr>
              <w:t>Nombre</w:t>
            </w: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</w:tbl>
    <w:p w:rsidR="001C29D4" w:rsidRDefault="001C29D4" w:rsidP="001C29D4">
      <w:pPr>
        <w:tabs>
          <w:tab w:val="left" w:pos="3408"/>
        </w:tabs>
        <w:jc w:val="both"/>
        <w:rPr>
          <w:color w:val="auto"/>
          <w:sz w:val="44"/>
          <w:lang w:val="es-MX"/>
        </w:rPr>
      </w:pPr>
      <w:r w:rsidRPr="001C29D4">
        <w:rPr>
          <w:color w:val="auto"/>
          <w:sz w:val="44"/>
          <w:lang w:val="es-MX"/>
        </w:rPr>
        <w:lastRenderedPageBreak/>
        <w:t xml:space="preserve">Registro de: </w:t>
      </w:r>
      <w:r>
        <w:rPr>
          <w:color w:val="auto"/>
          <w:sz w:val="44"/>
          <w:lang w:val="es-MX"/>
        </w:rPr>
        <w:t>__________________________</w:t>
      </w:r>
    </w:p>
    <w:p w:rsidR="001C29D4" w:rsidRPr="001C29D4" w:rsidRDefault="001C29D4" w:rsidP="001C29D4">
      <w:pPr>
        <w:tabs>
          <w:tab w:val="left" w:pos="3408"/>
        </w:tabs>
        <w:jc w:val="both"/>
        <w:rPr>
          <w:color w:val="auto"/>
          <w:sz w:val="24"/>
          <w:lang w:val="es-MX"/>
        </w:rPr>
      </w:pPr>
      <w:r w:rsidRPr="001C29D4">
        <w:rPr>
          <w:color w:val="auto"/>
          <w:sz w:val="24"/>
          <w:lang w:val="es-MX"/>
        </w:rPr>
        <w:tab/>
      </w:r>
    </w:p>
    <w:tbl>
      <w:tblPr>
        <w:tblStyle w:val="Tablaconcuadrcula"/>
        <w:tblW w:w="9351" w:type="dxa"/>
        <w:tblInd w:w="-289" w:type="dxa"/>
        <w:tblLook w:val="04A0" w:firstRow="1" w:lastRow="0" w:firstColumn="1" w:lastColumn="0" w:noHBand="0" w:noVBand="1"/>
      </w:tblPr>
      <w:tblGrid>
        <w:gridCol w:w="851"/>
        <w:gridCol w:w="3964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1C29D4" w:rsidRPr="005C3BBA" w:rsidTr="001C29D4">
        <w:tc>
          <w:tcPr>
            <w:tcW w:w="851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  <w:r w:rsidRPr="005C3BBA">
              <w:rPr>
                <w:b/>
                <w:color w:val="auto"/>
                <w:sz w:val="20"/>
                <w:lang w:val="es-MX"/>
              </w:rPr>
              <w:t>No.</w:t>
            </w:r>
          </w:p>
        </w:tc>
        <w:tc>
          <w:tcPr>
            <w:tcW w:w="3964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  <w:r w:rsidRPr="005C3BBA">
              <w:rPr>
                <w:b/>
                <w:color w:val="auto"/>
                <w:sz w:val="20"/>
                <w:lang w:val="es-MX"/>
              </w:rPr>
              <w:t>Nombre</w:t>
            </w: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</w:tbl>
    <w:p w:rsidR="00FB2120" w:rsidRDefault="00FB2120" w:rsidP="00FB2120">
      <w:pPr>
        <w:tabs>
          <w:tab w:val="left" w:pos="3408"/>
        </w:tabs>
        <w:jc w:val="both"/>
        <w:rPr>
          <w:color w:val="auto"/>
          <w:sz w:val="44"/>
          <w:lang w:val="es-MX"/>
        </w:rPr>
      </w:pPr>
      <w:r w:rsidRPr="001C29D4">
        <w:rPr>
          <w:color w:val="auto"/>
          <w:sz w:val="44"/>
          <w:lang w:val="es-MX"/>
        </w:rPr>
        <w:lastRenderedPageBreak/>
        <w:t xml:space="preserve">Registro de: </w:t>
      </w:r>
      <w:r>
        <w:rPr>
          <w:color w:val="auto"/>
          <w:sz w:val="44"/>
          <w:lang w:val="es-MX"/>
        </w:rPr>
        <w:t>__________________________</w:t>
      </w:r>
    </w:p>
    <w:p w:rsidR="00FB2120" w:rsidRPr="001C29D4" w:rsidRDefault="00FB2120" w:rsidP="00FB2120">
      <w:pPr>
        <w:tabs>
          <w:tab w:val="left" w:pos="3408"/>
        </w:tabs>
        <w:jc w:val="both"/>
        <w:rPr>
          <w:color w:val="auto"/>
          <w:sz w:val="24"/>
          <w:lang w:val="es-MX"/>
        </w:rPr>
      </w:pPr>
      <w:r w:rsidRPr="001C29D4">
        <w:rPr>
          <w:color w:val="auto"/>
          <w:sz w:val="24"/>
          <w:lang w:val="es-MX"/>
        </w:rPr>
        <w:tab/>
      </w:r>
    </w:p>
    <w:tbl>
      <w:tblPr>
        <w:tblStyle w:val="Tablaconcuadrcula"/>
        <w:tblW w:w="9351" w:type="dxa"/>
        <w:tblInd w:w="-289" w:type="dxa"/>
        <w:tblLook w:val="04A0" w:firstRow="1" w:lastRow="0" w:firstColumn="1" w:lastColumn="0" w:noHBand="0" w:noVBand="1"/>
      </w:tblPr>
      <w:tblGrid>
        <w:gridCol w:w="911"/>
        <w:gridCol w:w="3904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FB2120" w:rsidRPr="005C3BBA" w:rsidTr="00FB2120">
        <w:tc>
          <w:tcPr>
            <w:tcW w:w="911" w:type="dxa"/>
            <w:shd w:val="clear" w:color="auto" w:fill="00CC00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  <w:r w:rsidRPr="005C3BBA">
              <w:rPr>
                <w:b/>
                <w:color w:val="auto"/>
                <w:sz w:val="20"/>
                <w:lang w:val="es-MX"/>
              </w:rPr>
              <w:t>No.</w:t>
            </w:r>
          </w:p>
        </w:tc>
        <w:tc>
          <w:tcPr>
            <w:tcW w:w="3904" w:type="dxa"/>
            <w:shd w:val="clear" w:color="auto" w:fill="00CC00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  <w:r w:rsidRPr="005C3BBA">
              <w:rPr>
                <w:b/>
                <w:color w:val="auto"/>
                <w:sz w:val="20"/>
                <w:lang w:val="es-MX"/>
              </w:rPr>
              <w:t>Nombre</w:t>
            </w:r>
          </w:p>
        </w:tc>
        <w:tc>
          <w:tcPr>
            <w:tcW w:w="567" w:type="dxa"/>
            <w:shd w:val="clear" w:color="auto" w:fill="00CC00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</w:tbl>
    <w:p w:rsidR="00FB2120" w:rsidRDefault="00FB2120" w:rsidP="00FB2120">
      <w:pPr>
        <w:tabs>
          <w:tab w:val="left" w:pos="3408"/>
        </w:tabs>
        <w:jc w:val="both"/>
        <w:rPr>
          <w:color w:val="auto"/>
          <w:sz w:val="44"/>
          <w:lang w:val="es-MX"/>
        </w:rPr>
      </w:pPr>
      <w:r w:rsidRPr="001C29D4">
        <w:rPr>
          <w:color w:val="auto"/>
          <w:sz w:val="44"/>
          <w:lang w:val="es-MX"/>
        </w:rPr>
        <w:lastRenderedPageBreak/>
        <w:t xml:space="preserve">Registro de: </w:t>
      </w:r>
      <w:r>
        <w:rPr>
          <w:color w:val="auto"/>
          <w:sz w:val="44"/>
          <w:lang w:val="es-MX"/>
        </w:rPr>
        <w:t>__________________________</w:t>
      </w:r>
    </w:p>
    <w:p w:rsidR="00FB2120" w:rsidRPr="001C29D4" w:rsidRDefault="00FB2120" w:rsidP="00FB2120">
      <w:pPr>
        <w:tabs>
          <w:tab w:val="left" w:pos="3408"/>
        </w:tabs>
        <w:jc w:val="both"/>
        <w:rPr>
          <w:color w:val="auto"/>
          <w:sz w:val="24"/>
          <w:lang w:val="es-MX"/>
        </w:rPr>
      </w:pPr>
      <w:r w:rsidRPr="001C29D4">
        <w:rPr>
          <w:color w:val="auto"/>
          <w:sz w:val="24"/>
          <w:lang w:val="es-MX"/>
        </w:rPr>
        <w:tab/>
      </w:r>
    </w:p>
    <w:tbl>
      <w:tblPr>
        <w:tblStyle w:val="Tablaconcuadrcula"/>
        <w:tblW w:w="9351" w:type="dxa"/>
        <w:tblInd w:w="-289" w:type="dxa"/>
        <w:tblLook w:val="04A0" w:firstRow="1" w:lastRow="0" w:firstColumn="1" w:lastColumn="0" w:noHBand="0" w:noVBand="1"/>
      </w:tblPr>
      <w:tblGrid>
        <w:gridCol w:w="911"/>
        <w:gridCol w:w="3904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FB2120" w:rsidRPr="005C3BBA" w:rsidTr="00FB2120">
        <w:tc>
          <w:tcPr>
            <w:tcW w:w="911" w:type="dxa"/>
            <w:shd w:val="clear" w:color="auto" w:fill="00CC00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  <w:r w:rsidRPr="005C3BBA">
              <w:rPr>
                <w:b/>
                <w:color w:val="auto"/>
                <w:sz w:val="20"/>
                <w:lang w:val="es-MX"/>
              </w:rPr>
              <w:t>No.</w:t>
            </w:r>
          </w:p>
        </w:tc>
        <w:tc>
          <w:tcPr>
            <w:tcW w:w="3904" w:type="dxa"/>
            <w:shd w:val="clear" w:color="auto" w:fill="00CC00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  <w:r w:rsidRPr="005C3BBA">
              <w:rPr>
                <w:b/>
                <w:color w:val="auto"/>
                <w:sz w:val="20"/>
                <w:lang w:val="es-MX"/>
              </w:rPr>
              <w:t>Nombre</w:t>
            </w:r>
          </w:p>
        </w:tc>
        <w:tc>
          <w:tcPr>
            <w:tcW w:w="567" w:type="dxa"/>
            <w:shd w:val="clear" w:color="auto" w:fill="00CC00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</w:tbl>
    <w:p w:rsidR="002927F7" w:rsidRPr="000F318F" w:rsidRDefault="00B32642" w:rsidP="000F318F">
      <w:pPr>
        <w:tabs>
          <w:tab w:val="left" w:pos="3408"/>
        </w:tabs>
        <w:rPr>
          <w:lang w:val="es-MX"/>
        </w:rPr>
      </w:pPr>
      <w:r w:rsidRPr="00B32642">
        <w:rPr>
          <w:noProof/>
          <w:lang w:val="es-ES" w:eastAsia="es-ES"/>
        </w:rPr>
        <w:lastRenderedPageBreak/>
        <w:drawing>
          <wp:anchor distT="0" distB="0" distL="114300" distR="114300" simplePos="0" relativeHeight="252049408" behindDoc="0" locked="0" layoutInCell="1" allowOverlap="1" wp14:anchorId="56B35C46" wp14:editId="39E7D554">
            <wp:simplePos x="0" y="0"/>
            <wp:positionH relativeFrom="column">
              <wp:posOffset>-165735</wp:posOffset>
            </wp:positionH>
            <wp:positionV relativeFrom="paragraph">
              <wp:posOffset>2501265</wp:posOffset>
            </wp:positionV>
            <wp:extent cx="5791835" cy="2183765"/>
            <wp:effectExtent l="0" t="0" r="0" b="0"/>
            <wp:wrapNone/>
            <wp:docPr id="100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/>
                    <pic:cNvPicPr>
                      <a:picLocks noChangeAspect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835" cy="2183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mc:AlternateContent>
          <mc:Choice Requires="wpg">
            <w:drawing>
              <wp:anchor distT="0" distB="0" distL="114300" distR="114300" simplePos="0" relativeHeight="252048384" behindDoc="1" locked="0" layoutInCell="1" allowOverlap="1">
                <wp:simplePos x="0" y="0"/>
                <wp:positionH relativeFrom="column">
                  <wp:posOffset>-2146935</wp:posOffset>
                </wp:positionH>
                <wp:positionV relativeFrom="paragraph">
                  <wp:posOffset>139064</wp:posOffset>
                </wp:positionV>
                <wp:extent cx="10037445" cy="7615555"/>
                <wp:effectExtent l="0" t="8255" r="12700" b="12700"/>
                <wp:wrapNone/>
                <wp:docPr id="976" name="Grupo 9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10037445" cy="7615555"/>
                          <a:chOff x="0" y="0"/>
                          <a:chExt cx="9153525" cy="6858001"/>
                        </a:xfrm>
                      </wpg:grpSpPr>
                      <wps:wsp>
                        <wps:cNvPr id="977" name="Autoforma 3"/>
                        <wps:cNvSpPr>
                          <a:spLocks noChangeAspect="1" noChangeArrowheads="1" noTextEdit="1"/>
                        </wps:cNvSpPr>
                        <wps:spPr bwMode="auto">
                          <a:xfrm>
                            <a:off x="0" y="0"/>
                            <a:ext cx="9153525" cy="685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g:grpSp>
                        <wpg:cNvPr id="978" name="Grupo 978"/>
                        <wpg:cNvGrpSpPr/>
                        <wpg:grpSpPr>
                          <a:xfrm>
                            <a:off x="4011613" y="5534025"/>
                            <a:ext cx="1730375" cy="1323975"/>
                            <a:chOff x="4011613" y="5534025"/>
                            <a:chExt cx="1730375" cy="1323975"/>
                          </a:xfrm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</wpg:grpSpPr>
                        <wps:wsp>
                          <wps:cNvPr id="979" name="Forma libre 979"/>
                          <wps:cNvSpPr>
                            <a:spLocks/>
                          </wps:cNvSpPr>
                          <wps:spPr bwMode="auto">
                            <a:xfrm>
                              <a:off x="4011613" y="6130925"/>
                              <a:ext cx="939800" cy="727075"/>
                            </a:xfrm>
                            <a:custGeom>
                              <a:avLst/>
                              <a:gdLst>
                                <a:gd name="T0" fmla="*/ 311 w 592"/>
                                <a:gd name="T1" fmla="*/ 0 h 458"/>
                                <a:gd name="T2" fmla="*/ 389 w 592"/>
                                <a:gd name="T3" fmla="*/ 192 h 458"/>
                                <a:gd name="T4" fmla="*/ 592 w 592"/>
                                <a:gd name="T5" fmla="*/ 236 h 458"/>
                                <a:gd name="T6" fmla="*/ 433 w 592"/>
                                <a:gd name="T7" fmla="*/ 369 h 458"/>
                                <a:gd name="T8" fmla="*/ 442 w 592"/>
                                <a:gd name="T9" fmla="*/ 458 h 458"/>
                                <a:gd name="T10" fmla="*/ 110 w 592"/>
                                <a:gd name="T11" fmla="*/ 458 h 458"/>
                                <a:gd name="T12" fmla="*/ 138 w 592"/>
                                <a:gd name="T13" fmla="*/ 348 h 458"/>
                                <a:gd name="T14" fmla="*/ 0 w 592"/>
                                <a:gd name="T15" fmla="*/ 192 h 458"/>
                                <a:gd name="T16" fmla="*/ 206 w 592"/>
                                <a:gd name="T17" fmla="*/ 178 h 458"/>
                                <a:gd name="T18" fmla="*/ 311 w 592"/>
                                <a:gd name="T19" fmla="*/ 0 h 45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</a:cxnLst>
                              <a:rect l="0" t="0" r="r" b="b"/>
                              <a:pathLst>
                                <a:path w="592" h="458">
                                  <a:moveTo>
                                    <a:pt x="311" y="0"/>
                                  </a:moveTo>
                                  <a:lnTo>
                                    <a:pt x="389" y="192"/>
                                  </a:lnTo>
                                  <a:lnTo>
                                    <a:pt x="592" y="236"/>
                                  </a:lnTo>
                                  <a:lnTo>
                                    <a:pt x="433" y="369"/>
                                  </a:lnTo>
                                  <a:lnTo>
                                    <a:pt x="442" y="458"/>
                                  </a:lnTo>
                                  <a:lnTo>
                                    <a:pt x="110" y="458"/>
                                  </a:lnTo>
                                  <a:lnTo>
                                    <a:pt x="138" y="348"/>
                                  </a:lnTo>
                                  <a:lnTo>
                                    <a:pt x="0" y="192"/>
                                  </a:lnTo>
                                  <a:lnTo>
                                    <a:pt x="206" y="178"/>
                                  </a:lnTo>
                                  <a:lnTo>
                                    <a:pt x="311" y="0"/>
                                  </a:lnTo>
                                  <a:close/>
                                </a:path>
                              </a:pathLst>
                            </a:custGeom>
                            <a:grpFill/>
                            <a:ln w="0">
                              <a:solidFill>
                                <a:schemeClr val="accent1">
                                  <a:lumMod val="60000"/>
                                  <a:lumOff val="40000"/>
                                </a:schemeClr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980" name="Forma libre 980"/>
                          <wps:cNvSpPr>
                            <a:spLocks/>
                          </wps:cNvSpPr>
                          <wps:spPr bwMode="auto">
                            <a:xfrm>
                              <a:off x="5062538" y="5534025"/>
                              <a:ext cx="679450" cy="655638"/>
                            </a:xfrm>
                            <a:custGeom>
                              <a:avLst/>
                              <a:gdLst>
                                <a:gd name="T0" fmla="*/ 92 w 428"/>
                                <a:gd name="T1" fmla="*/ 0 h 413"/>
                                <a:gd name="T2" fmla="*/ 222 w 428"/>
                                <a:gd name="T3" fmla="*/ 75 h 413"/>
                                <a:gd name="T4" fmla="*/ 337 w 428"/>
                                <a:gd name="T5" fmla="*/ 23 h 413"/>
                                <a:gd name="T6" fmla="*/ 351 w 428"/>
                                <a:gd name="T7" fmla="*/ 42 h 413"/>
                                <a:gd name="T8" fmla="*/ 325 w 428"/>
                                <a:gd name="T9" fmla="*/ 159 h 413"/>
                                <a:gd name="T10" fmla="*/ 428 w 428"/>
                                <a:gd name="T11" fmla="*/ 268 h 413"/>
                                <a:gd name="T12" fmla="*/ 279 w 428"/>
                                <a:gd name="T13" fmla="*/ 282 h 413"/>
                                <a:gd name="T14" fmla="*/ 206 w 428"/>
                                <a:gd name="T15" fmla="*/ 413 h 413"/>
                                <a:gd name="T16" fmla="*/ 147 w 428"/>
                                <a:gd name="T17" fmla="*/ 276 h 413"/>
                                <a:gd name="T18" fmla="*/ 0 w 428"/>
                                <a:gd name="T19" fmla="*/ 248 h 413"/>
                                <a:gd name="T20" fmla="*/ 112 w 428"/>
                                <a:gd name="T21" fmla="*/ 149 h 413"/>
                                <a:gd name="T22" fmla="*/ 92 w 428"/>
                                <a:gd name="T23" fmla="*/ 0 h 41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</a:cxnLst>
                              <a:rect l="0" t="0" r="r" b="b"/>
                              <a:pathLst>
                                <a:path w="428" h="413">
                                  <a:moveTo>
                                    <a:pt x="92" y="0"/>
                                  </a:moveTo>
                                  <a:lnTo>
                                    <a:pt x="222" y="75"/>
                                  </a:lnTo>
                                  <a:lnTo>
                                    <a:pt x="337" y="23"/>
                                  </a:lnTo>
                                  <a:lnTo>
                                    <a:pt x="351" y="42"/>
                                  </a:lnTo>
                                  <a:lnTo>
                                    <a:pt x="325" y="159"/>
                                  </a:lnTo>
                                  <a:lnTo>
                                    <a:pt x="428" y="268"/>
                                  </a:lnTo>
                                  <a:lnTo>
                                    <a:pt x="279" y="282"/>
                                  </a:lnTo>
                                  <a:lnTo>
                                    <a:pt x="206" y="413"/>
                                  </a:lnTo>
                                  <a:lnTo>
                                    <a:pt x="147" y="276"/>
                                  </a:lnTo>
                                  <a:lnTo>
                                    <a:pt x="0" y="248"/>
                                  </a:lnTo>
                                  <a:lnTo>
                                    <a:pt x="112" y="149"/>
                                  </a:lnTo>
                                  <a:lnTo>
                                    <a:pt x="92" y="0"/>
                                  </a:lnTo>
                                  <a:close/>
                                </a:path>
                              </a:pathLst>
                            </a:custGeom>
                            <a:grpFill/>
                            <a:ln w="0">
                              <a:solidFill>
                                <a:schemeClr val="accent1">
                                  <a:lumMod val="60000"/>
                                  <a:lumOff val="40000"/>
                                </a:schemeClr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</wpg:grpSp>
                      <wps:wsp>
                        <wps:cNvPr id="981" name="Forma libre 981"/>
                        <wps:cNvSpPr>
                          <a:spLocks noEditPoints="1"/>
                        </wps:cNvSpPr>
                        <wps:spPr bwMode="auto">
                          <a:xfrm>
                            <a:off x="1981200" y="3175"/>
                            <a:ext cx="4310063" cy="6854825"/>
                          </a:xfrm>
                          <a:custGeom>
                            <a:avLst/>
                            <a:gdLst>
                              <a:gd name="T0" fmla="*/ 2273 w 2715"/>
                              <a:gd name="T1" fmla="*/ 2278 h 4318"/>
                              <a:gd name="T2" fmla="*/ 2474 w 2715"/>
                              <a:gd name="T3" fmla="*/ 2605 h 4318"/>
                              <a:gd name="T4" fmla="*/ 2627 w 2715"/>
                              <a:gd name="T5" fmla="*/ 2975 h 4318"/>
                              <a:gd name="T6" fmla="*/ 2710 w 2715"/>
                              <a:gd name="T7" fmla="*/ 3363 h 4318"/>
                              <a:gd name="T8" fmla="*/ 2697 w 2715"/>
                              <a:gd name="T9" fmla="*/ 3774 h 4318"/>
                              <a:gd name="T10" fmla="*/ 2603 w 2715"/>
                              <a:gd name="T11" fmla="*/ 4185 h 4318"/>
                              <a:gd name="T12" fmla="*/ 2358 w 2715"/>
                              <a:gd name="T13" fmla="*/ 4232 h 4318"/>
                              <a:gd name="T14" fmla="*/ 2406 w 2715"/>
                              <a:gd name="T15" fmla="*/ 4000 h 4318"/>
                              <a:gd name="T16" fmla="*/ 2406 w 2715"/>
                              <a:gd name="T17" fmla="*/ 3808 h 4318"/>
                              <a:gd name="T18" fmla="*/ 2337 w 2715"/>
                              <a:gd name="T19" fmla="*/ 3601 h 4318"/>
                              <a:gd name="T20" fmla="*/ 2217 w 2715"/>
                              <a:gd name="T21" fmla="*/ 3428 h 4318"/>
                              <a:gd name="T22" fmla="*/ 2060 w 2715"/>
                              <a:gd name="T23" fmla="*/ 3280 h 4318"/>
                              <a:gd name="T24" fmla="*/ 1881 w 2715"/>
                              <a:gd name="T25" fmla="*/ 3145 h 4318"/>
                              <a:gd name="T26" fmla="*/ 1979 w 2715"/>
                              <a:gd name="T27" fmla="*/ 2909 h 4318"/>
                              <a:gd name="T28" fmla="*/ 2039 w 2715"/>
                              <a:gd name="T29" fmla="*/ 2690 h 4318"/>
                              <a:gd name="T30" fmla="*/ 2053 w 2715"/>
                              <a:gd name="T31" fmla="*/ 2502 h 4318"/>
                              <a:gd name="T32" fmla="*/ 2019 w 2715"/>
                              <a:gd name="T33" fmla="*/ 2355 h 4318"/>
                              <a:gd name="T34" fmla="*/ 2074 w 2715"/>
                              <a:gd name="T35" fmla="*/ 2253 h 4318"/>
                              <a:gd name="T36" fmla="*/ 2122 w 2715"/>
                              <a:gd name="T37" fmla="*/ 2096 h 4318"/>
                              <a:gd name="T38" fmla="*/ 1567 w 2715"/>
                              <a:gd name="T39" fmla="*/ 154 h 4318"/>
                              <a:gd name="T40" fmla="*/ 1403 w 2715"/>
                              <a:gd name="T41" fmla="*/ 442 h 4318"/>
                              <a:gd name="T42" fmla="*/ 220 w 2715"/>
                              <a:gd name="T43" fmla="*/ 120 h 4318"/>
                              <a:gd name="T44" fmla="*/ 246 w 2715"/>
                              <a:gd name="T45" fmla="*/ 344 h 4318"/>
                              <a:gd name="T46" fmla="*/ 302 w 2715"/>
                              <a:gd name="T47" fmla="*/ 517 h 4318"/>
                              <a:gd name="T48" fmla="*/ 436 w 2715"/>
                              <a:gd name="T49" fmla="*/ 701 h 4318"/>
                              <a:gd name="T50" fmla="*/ 613 w 2715"/>
                              <a:gd name="T51" fmla="*/ 832 h 4318"/>
                              <a:gd name="T52" fmla="*/ 821 w 2715"/>
                              <a:gd name="T53" fmla="*/ 928 h 4318"/>
                              <a:gd name="T54" fmla="*/ 1043 w 2715"/>
                              <a:gd name="T55" fmla="*/ 1005 h 4318"/>
                              <a:gd name="T56" fmla="*/ 1266 w 2715"/>
                              <a:gd name="T57" fmla="*/ 1080 h 4318"/>
                              <a:gd name="T58" fmla="*/ 1478 w 2715"/>
                              <a:gd name="T59" fmla="*/ 1168 h 4318"/>
                              <a:gd name="T60" fmla="*/ 1659 w 2715"/>
                              <a:gd name="T61" fmla="*/ 1285 h 4318"/>
                              <a:gd name="T62" fmla="*/ 1773 w 2715"/>
                              <a:gd name="T63" fmla="*/ 1412 h 4318"/>
                              <a:gd name="T64" fmla="*/ 1651 w 2715"/>
                              <a:gd name="T65" fmla="*/ 1571 h 4318"/>
                              <a:gd name="T66" fmla="*/ 1602 w 2715"/>
                              <a:gd name="T67" fmla="*/ 1734 h 4318"/>
                              <a:gd name="T68" fmla="*/ 1555 w 2715"/>
                              <a:gd name="T69" fmla="*/ 1816 h 4318"/>
                              <a:gd name="T70" fmla="*/ 1460 w 2715"/>
                              <a:gd name="T71" fmla="*/ 1916 h 4318"/>
                              <a:gd name="T72" fmla="*/ 1410 w 2715"/>
                              <a:gd name="T73" fmla="*/ 2056 h 4318"/>
                              <a:gd name="T74" fmla="*/ 1422 w 2715"/>
                              <a:gd name="T75" fmla="*/ 2199 h 4318"/>
                              <a:gd name="T76" fmla="*/ 1205 w 2715"/>
                              <a:gd name="T77" fmla="*/ 2126 h 4318"/>
                              <a:gd name="T78" fmla="*/ 966 w 2715"/>
                              <a:gd name="T79" fmla="*/ 1989 h 4318"/>
                              <a:gd name="T80" fmla="*/ 721 w 2715"/>
                              <a:gd name="T81" fmla="*/ 1800 h 4318"/>
                              <a:gd name="T82" fmla="*/ 489 w 2715"/>
                              <a:gd name="T83" fmla="*/ 1568 h 4318"/>
                              <a:gd name="T84" fmla="*/ 288 w 2715"/>
                              <a:gd name="T85" fmla="*/ 1300 h 4318"/>
                              <a:gd name="T86" fmla="*/ 138 w 2715"/>
                              <a:gd name="T87" fmla="*/ 1010 h 4318"/>
                              <a:gd name="T88" fmla="*/ 36 w 2715"/>
                              <a:gd name="T89" fmla="*/ 652 h 4318"/>
                              <a:gd name="T90" fmla="*/ 0 w 2715"/>
                              <a:gd name="T91" fmla="*/ 260 h 431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</a:cxnLst>
                            <a:rect l="0" t="0" r="r" b="b"/>
                            <a:pathLst>
                              <a:path w="2715" h="4318">
                                <a:moveTo>
                                  <a:pt x="2122" y="2096"/>
                                </a:moveTo>
                                <a:lnTo>
                                  <a:pt x="2198" y="2183"/>
                                </a:lnTo>
                                <a:lnTo>
                                  <a:pt x="2273" y="2278"/>
                                </a:lnTo>
                                <a:lnTo>
                                  <a:pt x="2343" y="2381"/>
                                </a:lnTo>
                                <a:lnTo>
                                  <a:pt x="2411" y="2489"/>
                                </a:lnTo>
                                <a:lnTo>
                                  <a:pt x="2474" y="2605"/>
                                </a:lnTo>
                                <a:lnTo>
                                  <a:pt x="2531" y="2725"/>
                                </a:lnTo>
                                <a:lnTo>
                                  <a:pt x="2584" y="2849"/>
                                </a:lnTo>
                                <a:lnTo>
                                  <a:pt x="2627" y="2975"/>
                                </a:lnTo>
                                <a:lnTo>
                                  <a:pt x="2664" y="3105"/>
                                </a:lnTo>
                                <a:lnTo>
                                  <a:pt x="2692" y="3234"/>
                                </a:lnTo>
                                <a:lnTo>
                                  <a:pt x="2710" y="3363"/>
                                </a:lnTo>
                                <a:lnTo>
                                  <a:pt x="2715" y="3493"/>
                                </a:lnTo>
                                <a:lnTo>
                                  <a:pt x="2711" y="3634"/>
                                </a:lnTo>
                                <a:lnTo>
                                  <a:pt x="2697" y="3774"/>
                                </a:lnTo>
                                <a:lnTo>
                                  <a:pt x="2673" y="3914"/>
                                </a:lnTo>
                                <a:lnTo>
                                  <a:pt x="2641" y="4051"/>
                                </a:lnTo>
                                <a:lnTo>
                                  <a:pt x="2603" y="4185"/>
                                </a:lnTo>
                                <a:lnTo>
                                  <a:pt x="2558" y="4318"/>
                                </a:lnTo>
                                <a:lnTo>
                                  <a:pt x="2334" y="4318"/>
                                </a:lnTo>
                                <a:lnTo>
                                  <a:pt x="2358" y="4232"/>
                                </a:lnTo>
                                <a:lnTo>
                                  <a:pt x="2378" y="4152"/>
                                </a:lnTo>
                                <a:lnTo>
                                  <a:pt x="2393" y="4073"/>
                                </a:lnTo>
                                <a:lnTo>
                                  <a:pt x="2406" y="4000"/>
                                </a:lnTo>
                                <a:lnTo>
                                  <a:pt x="2411" y="3930"/>
                                </a:lnTo>
                                <a:lnTo>
                                  <a:pt x="2411" y="3865"/>
                                </a:lnTo>
                                <a:lnTo>
                                  <a:pt x="2406" y="3808"/>
                                </a:lnTo>
                                <a:lnTo>
                                  <a:pt x="2390" y="3734"/>
                                </a:lnTo>
                                <a:lnTo>
                                  <a:pt x="2367" y="3666"/>
                                </a:lnTo>
                                <a:lnTo>
                                  <a:pt x="2337" y="3601"/>
                                </a:lnTo>
                                <a:lnTo>
                                  <a:pt x="2302" y="3540"/>
                                </a:lnTo>
                                <a:lnTo>
                                  <a:pt x="2262" y="3482"/>
                                </a:lnTo>
                                <a:lnTo>
                                  <a:pt x="2217" y="3428"/>
                                </a:lnTo>
                                <a:lnTo>
                                  <a:pt x="2168" y="3377"/>
                                </a:lnTo>
                                <a:lnTo>
                                  <a:pt x="2116" y="3327"/>
                                </a:lnTo>
                                <a:lnTo>
                                  <a:pt x="2060" y="3280"/>
                                </a:lnTo>
                                <a:lnTo>
                                  <a:pt x="2002" y="3234"/>
                                </a:lnTo>
                                <a:lnTo>
                                  <a:pt x="1943" y="3189"/>
                                </a:lnTo>
                                <a:lnTo>
                                  <a:pt x="1881" y="3145"/>
                                </a:lnTo>
                                <a:lnTo>
                                  <a:pt x="1918" y="3064"/>
                                </a:lnTo>
                                <a:lnTo>
                                  <a:pt x="1951" y="2986"/>
                                </a:lnTo>
                                <a:lnTo>
                                  <a:pt x="1979" y="2909"/>
                                </a:lnTo>
                                <a:lnTo>
                                  <a:pt x="2004" y="2834"/>
                                </a:lnTo>
                                <a:lnTo>
                                  <a:pt x="2023" y="2760"/>
                                </a:lnTo>
                                <a:lnTo>
                                  <a:pt x="2039" y="2690"/>
                                </a:lnTo>
                                <a:lnTo>
                                  <a:pt x="2047" y="2622"/>
                                </a:lnTo>
                                <a:lnTo>
                                  <a:pt x="2053" y="2559"/>
                                </a:lnTo>
                                <a:lnTo>
                                  <a:pt x="2053" y="2502"/>
                                </a:lnTo>
                                <a:lnTo>
                                  <a:pt x="2047" y="2447"/>
                                </a:lnTo>
                                <a:lnTo>
                                  <a:pt x="2037" y="2398"/>
                                </a:lnTo>
                                <a:lnTo>
                                  <a:pt x="2019" y="2355"/>
                                </a:lnTo>
                                <a:lnTo>
                                  <a:pt x="2009" y="2330"/>
                                </a:lnTo>
                                <a:lnTo>
                                  <a:pt x="2044" y="2293"/>
                                </a:lnTo>
                                <a:lnTo>
                                  <a:pt x="2074" y="2253"/>
                                </a:lnTo>
                                <a:lnTo>
                                  <a:pt x="2096" y="2210"/>
                                </a:lnTo>
                                <a:lnTo>
                                  <a:pt x="2116" y="2152"/>
                                </a:lnTo>
                                <a:lnTo>
                                  <a:pt x="2122" y="2096"/>
                                </a:lnTo>
                                <a:close/>
                                <a:moveTo>
                                  <a:pt x="7" y="0"/>
                                </a:moveTo>
                                <a:lnTo>
                                  <a:pt x="1226" y="0"/>
                                </a:lnTo>
                                <a:lnTo>
                                  <a:pt x="1567" y="154"/>
                                </a:lnTo>
                                <a:lnTo>
                                  <a:pt x="1506" y="246"/>
                                </a:lnTo>
                                <a:lnTo>
                                  <a:pt x="1452" y="342"/>
                                </a:lnTo>
                                <a:lnTo>
                                  <a:pt x="1403" y="442"/>
                                </a:lnTo>
                                <a:lnTo>
                                  <a:pt x="1357" y="545"/>
                                </a:lnTo>
                                <a:lnTo>
                                  <a:pt x="216" y="36"/>
                                </a:lnTo>
                                <a:lnTo>
                                  <a:pt x="220" y="120"/>
                                </a:lnTo>
                                <a:lnTo>
                                  <a:pt x="227" y="199"/>
                                </a:lnTo>
                                <a:lnTo>
                                  <a:pt x="235" y="274"/>
                                </a:lnTo>
                                <a:lnTo>
                                  <a:pt x="246" y="344"/>
                                </a:lnTo>
                                <a:lnTo>
                                  <a:pt x="262" y="407"/>
                                </a:lnTo>
                                <a:lnTo>
                                  <a:pt x="279" y="467"/>
                                </a:lnTo>
                                <a:lnTo>
                                  <a:pt x="302" y="517"/>
                                </a:lnTo>
                                <a:lnTo>
                                  <a:pt x="340" y="585"/>
                                </a:lnTo>
                                <a:lnTo>
                                  <a:pt x="386" y="645"/>
                                </a:lnTo>
                                <a:lnTo>
                                  <a:pt x="436" y="701"/>
                                </a:lnTo>
                                <a:lnTo>
                                  <a:pt x="491" y="750"/>
                                </a:lnTo>
                                <a:lnTo>
                                  <a:pt x="550" y="793"/>
                                </a:lnTo>
                                <a:lnTo>
                                  <a:pt x="613" y="832"/>
                                </a:lnTo>
                                <a:lnTo>
                                  <a:pt x="679" y="867"/>
                                </a:lnTo>
                                <a:lnTo>
                                  <a:pt x="749" y="898"/>
                                </a:lnTo>
                                <a:lnTo>
                                  <a:pt x="821" y="928"/>
                                </a:lnTo>
                                <a:lnTo>
                                  <a:pt x="894" y="956"/>
                                </a:lnTo>
                                <a:lnTo>
                                  <a:pt x="968" y="981"/>
                                </a:lnTo>
                                <a:lnTo>
                                  <a:pt x="1043" y="1005"/>
                                </a:lnTo>
                                <a:lnTo>
                                  <a:pt x="1118" y="1029"/>
                                </a:lnTo>
                                <a:lnTo>
                                  <a:pt x="1193" y="1054"/>
                                </a:lnTo>
                                <a:lnTo>
                                  <a:pt x="1266" y="1080"/>
                                </a:lnTo>
                                <a:lnTo>
                                  <a:pt x="1340" y="1106"/>
                                </a:lnTo>
                                <a:lnTo>
                                  <a:pt x="1410" y="1136"/>
                                </a:lnTo>
                                <a:lnTo>
                                  <a:pt x="1478" y="1168"/>
                                </a:lnTo>
                                <a:lnTo>
                                  <a:pt x="1542" y="1203"/>
                                </a:lnTo>
                                <a:lnTo>
                                  <a:pt x="1604" y="1241"/>
                                </a:lnTo>
                                <a:lnTo>
                                  <a:pt x="1659" y="1285"/>
                                </a:lnTo>
                                <a:lnTo>
                                  <a:pt x="1712" y="1332"/>
                                </a:lnTo>
                                <a:lnTo>
                                  <a:pt x="1743" y="1369"/>
                                </a:lnTo>
                                <a:lnTo>
                                  <a:pt x="1773" y="1412"/>
                                </a:lnTo>
                                <a:lnTo>
                                  <a:pt x="1724" y="1467"/>
                                </a:lnTo>
                                <a:lnTo>
                                  <a:pt x="1682" y="1519"/>
                                </a:lnTo>
                                <a:lnTo>
                                  <a:pt x="1651" y="1571"/>
                                </a:lnTo>
                                <a:lnTo>
                                  <a:pt x="1626" y="1622"/>
                                </a:lnTo>
                                <a:lnTo>
                                  <a:pt x="1612" y="1671"/>
                                </a:lnTo>
                                <a:lnTo>
                                  <a:pt x="1602" y="1734"/>
                                </a:lnTo>
                                <a:lnTo>
                                  <a:pt x="1593" y="1792"/>
                                </a:lnTo>
                                <a:lnTo>
                                  <a:pt x="1595" y="1792"/>
                                </a:lnTo>
                                <a:lnTo>
                                  <a:pt x="1555" y="1816"/>
                                </a:lnTo>
                                <a:lnTo>
                                  <a:pt x="1520" y="1844"/>
                                </a:lnTo>
                                <a:lnTo>
                                  <a:pt x="1488" y="1877"/>
                                </a:lnTo>
                                <a:lnTo>
                                  <a:pt x="1460" y="1916"/>
                                </a:lnTo>
                                <a:lnTo>
                                  <a:pt x="1438" y="1958"/>
                                </a:lnTo>
                                <a:lnTo>
                                  <a:pt x="1420" y="2007"/>
                                </a:lnTo>
                                <a:lnTo>
                                  <a:pt x="1410" y="2056"/>
                                </a:lnTo>
                                <a:lnTo>
                                  <a:pt x="1408" y="2105"/>
                                </a:lnTo>
                                <a:lnTo>
                                  <a:pt x="1411" y="2152"/>
                                </a:lnTo>
                                <a:lnTo>
                                  <a:pt x="1422" y="2199"/>
                                </a:lnTo>
                                <a:lnTo>
                                  <a:pt x="1354" y="2183"/>
                                </a:lnTo>
                                <a:lnTo>
                                  <a:pt x="1280" y="2157"/>
                                </a:lnTo>
                                <a:lnTo>
                                  <a:pt x="1205" y="2126"/>
                                </a:lnTo>
                                <a:lnTo>
                                  <a:pt x="1127" y="2087"/>
                                </a:lnTo>
                                <a:lnTo>
                                  <a:pt x="1046" y="2042"/>
                                </a:lnTo>
                                <a:lnTo>
                                  <a:pt x="966" y="1989"/>
                                </a:lnTo>
                                <a:lnTo>
                                  <a:pt x="884" y="1932"/>
                                </a:lnTo>
                                <a:lnTo>
                                  <a:pt x="802" y="1869"/>
                                </a:lnTo>
                                <a:lnTo>
                                  <a:pt x="721" y="1800"/>
                                </a:lnTo>
                                <a:lnTo>
                                  <a:pt x="641" y="1727"/>
                                </a:lnTo>
                                <a:lnTo>
                                  <a:pt x="564" y="1648"/>
                                </a:lnTo>
                                <a:lnTo>
                                  <a:pt x="489" y="1568"/>
                                </a:lnTo>
                                <a:lnTo>
                                  <a:pt x="419" y="1482"/>
                                </a:lnTo>
                                <a:lnTo>
                                  <a:pt x="351" y="1393"/>
                                </a:lnTo>
                                <a:lnTo>
                                  <a:pt x="288" y="1300"/>
                                </a:lnTo>
                                <a:lnTo>
                                  <a:pt x="232" y="1206"/>
                                </a:lnTo>
                                <a:lnTo>
                                  <a:pt x="181" y="1108"/>
                                </a:lnTo>
                                <a:lnTo>
                                  <a:pt x="138" y="1010"/>
                                </a:lnTo>
                                <a:lnTo>
                                  <a:pt x="101" y="909"/>
                                </a:lnTo>
                                <a:lnTo>
                                  <a:pt x="64" y="781"/>
                                </a:lnTo>
                                <a:lnTo>
                                  <a:pt x="36" y="652"/>
                                </a:lnTo>
                                <a:lnTo>
                                  <a:pt x="17" y="522"/>
                                </a:lnTo>
                                <a:lnTo>
                                  <a:pt x="5" y="391"/>
                                </a:lnTo>
                                <a:lnTo>
                                  <a:pt x="0" y="260"/>
                                </a:lnTo>
                                <a:lnTo>
                                  <a:pt x="1" y="129"/>
                                </a:lnTo>
                                <a:lnTo>
                                  <a:pt x="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1">
                              <a:lumMod val="75000"/>
                            </a:schemeClr>
                          </a:solidFill>
                          <a:ln w="0">
                            <a:solidFill>
                              <a:schemeClr val="accent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82" name="Forma libre 982"/>
                        <wps:cNvSpPr>
                          <a:spLocks/>
                        </wps:cNvSpPr>
                        <wps:spPr bwMode="auto">
                          <a:xfrm>
                            <a:off x="2598738" y="4995863"/>
                            <a:ext cx="3209925" cy="1862138"/>
                          </a:xfrm>
                          <a:custGeom>
                            <a:avLst/>
                            <a:gdLst>
                              <a:gd name="T0" fmla="*/ 1492 w 2022"/>
                              <a:gd name="T1" fmla="*/ 0 h 1173"/>
                              <a:gd name="T2" fmla="*/ 1567 w 2022"/>
                              <a:gd name="T3" fmla="*/ 54 h 1173"/>
                              <a:gd name="T4" fmla="*/ 1639 w 2022"/>
                              <a:gd name="T5" fmla="*/ 110 h 1173"/>
                              <a:gd name="T6" fmla="*/ 1709 w 2022"/>
                              <a:gd name="T7" fmla="*/ 168 h 1173"/>
                              <a:gd name="T8" fmla="*/ 1775 w 2022"/>
                              <a:gd name="T9" fmla="*/ 229 h 1173"/>
                              <a:gd name="T10" fmla="*/ 1837 w 2022"/>
                              <a:gd name="T11" fmla="*/ 294 h 1173"/>
                              <a:gd name="T12" fmla="*/ 1889 w 2022"/>
                              <a:gd name="T13" fmla="*/ 362 h 1173"/>
                              <a:gd name="T14" fmla="*/ 1774 w 2022"/>
                              <a:gd name="T15" fmla="*/ 414 h 1173"/>
                              <a:gd name="T16" fmla="*/ 1644 w 2022"/>
                              <a:gd name="T17" fmla="*/ 339 h 1173"/>
                              <a:gd name="T18" fmla="*/ 1664 w 2022"/>
                              <a:gd name="T19" fmla="*/ 488 h 1173"/>
                              <a:gd name="T20" fmla="*/ 1552 w 2022"/>
                              <a:gd name="T21" fmla="*/ 587 h 1173"/>
                              <a:gd name="T22" fmla="*/ 1699 w 2022"/>
                              <a:gd name="T23" fmla="*/ 615 h 1173"/>
                              <a:gd name="T24" fmla="*/ 1758 w 2022"/>
                              <a:gd name="T25" fmla="*/ 752 h 1173"/>
                              <a:gd name="T26" fmla="*/ 1831 w 2022"/>
                              <a:gd name="T27" fmla="*/ 621 h 1173"/>
                              <a:gd name="T28" fmla="*/ 1980 w 2022"/>
                              <a:gd name="T29" fmla="*/ 607 h 1173"/>
                              <a:gd name="T30" fmla="*/ 1877 w 2022"/>
                              <a:gd name="T31" fmla="*/ 498 h 1173"/>
                              <a:gd name="T32" fmla="*/ 1903 w 2022"/>
                              <a:gd name="T33" fmla="*/ 381 h 1173"/>
                              <a:gd name="T34" fmla="*/ 1934 w 2022"/>
                              <a:gd name="T35" fmla="*/ 432 h 1173"/>
                              <a:gd name="T36" fmla="*/ 1962 w 2022"/>
                              <a:gd name="T37" fmla="*/ 484 h 1173"/>
                              <a:gd name="T38" fmla="*/ 1985 w 2022"/>
                              <a:gd name="T39" fmla="*/ 540 h 1173"/>
                              <a:gd name="T40" fmla="*/ 2003 w 2022"/>
                              <a:gd name="T41" fmla="*/ 600 h 1173"/>
                              <a:gd name="T42" fmla="*/ 2017 w 2022"/>
                              <a:gd name="T43" fmla="*/ 663 h 1173"/>
                              <a:gd name="T44" fmla="*/ 2022 w 2022"/>
                              <a:gd name="T45" fmla="*/ 720 h 1173"/>
                              <a:gd name="T46" fmla="*/ 2022 w 2022"/>
                              <a:gd name="T47" fmla="*/ 785 h 1173"/>
                              <a:gd name="T48" fmla="*/ 2017 w 2022"/>
                              <a:gd name="T49" fmla="*/ 855 h 1173"/>
                              <a:gd name="T50" fmla="*/ 2004 w 2022"/>
                              <a:gd name="T51" fmla="*/ 928 h 1173"/>
                              <a:gd name="T52" fmla="*/ 1989 w 2022"/>
                              <a:gd name="T53" fmla="*/ 1007 h 1173"/>
                              <a:gd name="T54" fmla="*/ 1969 w 2022"/>
                              <a:gd name="T55" fmla="*/ 1087 h 1173"/>
                              <a:gd name="T56" fmla="*/ 1945 w 2022"/>
                              <a:gd name="T57" fmla="*/ 1173 h 1173"/>
                              <a:gd name="T58" fmla="*/ 1332 w 2022"/>
                              <a:gd name="T59" fmla="*/ 1173 h 1173"/>
                              <a:gd name="T60" fmla="*/ 1323 w 2022"/>
                              <a:gd name="T61" fmla="*/ 1084 h 1173"/>
                              <a:gd name="T62" fmla="*/ 1482 w 2022"/>
                              <a:gd name="T63" fmla="*/ 951 h 1173"/>
                              <a:gd name="T64" fmla="*/ 1279 w 2022"/>
                              <a:gd name="T65" fmla="*/ 907 h 1173"/>
                              <a:gd name="T66" fmla="*/ 1201 w 2022"/>
                              <a:gd name="T67" fmla="*/ 715 h 1173"/>
                              <a:gd name="T68" fmla="*/ 1096 w 2022"/>
                              <a:gd name="T69" fmla="*/ 893 h 1173"/>
                              <a:gd name="T70" fmla="*/ 890 w 2022"/>
                              <a:gd name="T71" fmla="*/ 907 h 1173"/>
                              <a:gd name="T72" fmla="*/ 1028 w 2022"/>
                              <a:gd name="T73" fmla="*/ 1063 h 1173"/>
                              <a:gd name="T74" fmla="*/ 1000 w 2022"/>
                              <a:gd name="T75" fmla="*/ 1173 h 1173"/>
                              <a:gd name="T76" fmla="*/ 0 w 2022"/>
                              <a:gd name="T77" fmla="*/ 1173 h 1173"/>
                              <a:gd name="T78" fmla="*/ 116 w 2022"/>
                              <a:gd name="T79" fmla="*/ 1147 h 1173"/>
                              <a:gd name="T80" fmla="*/ 229 w 2022"/>
                              <a:gd name="T81" fmla="*/ 1115 h 1173"/>
                              <a:gd name="T82" fmla="*/ 343 w 2022"/>
                              <a:gd name="T83" fmla="*/ 1079 h 1173"/>
                              <a:gd name="T84" fmla="*/ 453 w 2022"/>
                              <a:gd name="T85" fmla="*/ 1037 h 1173"/>
                              <a:gd name="T86" fmla="*/ 561 w 2022"/>
                              <a:gd name="T87" fmla="*/ 988 h 1173"/>
                              <a:gd name="T88" fmla="*/ 666 w 2022"/>
                              <a:gd name="T89" fmla="*/ 933 h 1173"/>
                              <a:gd name="T90" fmla="*/ 762 w 2022"/>
                              <a:gd name="T91" fmla="*/ 874 h 1173"/>
                              <a:gd name="T92" fmla="*/ 855 w 2022"/>
                              <a:gd name="T93" fmla="*/ 806 h 1173"/>
                              <a:gd name="T94" fmla="*/ 944 w 2022"/>
                              <a:gd name="T95" fmla="*/ 732 h 1173"/>
                              <a:gd name="T96" fmla="*/ 1028 w 2022"/>
                              <a:gd name="T97" fmla="*/ 654 h 1173"/>
                              <a:gd name="T98" fmla="*/ 1110 w 2022"/>
                              <a:gd name="T99" fmla="*/ 568 h 1173"/>
                              <a:gd name="T100" fmla="*/ 1185 w 2022"/>
                              <a:gd name="T101" fmla="*/ 479 h 1173"/>
                              <a:gd name="T102" fmla="*/ 1256 w 2022"/>
                              <a:gd name="T103" fmla="*/ 386 h 1173"/>
                              <a:gd name="T104" fmla="*/ 1325 w 2022"/>
                              <a:gd name="T105" fmla="*/ 292 h 1173"/>
                              <a:gd name="T106" fmla="*/ 1386 w 2022"/>
                              <a:gd name="T107" fmla="*/ 196 h 1173"/>
                              <a:gd name="T108" fmla="*/ 1442 w 2022"/>
                              <a:gd name="T109" fmla="*/ 98 h 1173"/>
                              <a:gd name="T110" fmla="*/ 1492 w 2022"/>
                              <a:gd name="T111" fmla="*/ 0 h 11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</a:cxnLst>
                            <a:rect l="0" t="0" r="r" b="b"/>
                            <a:pathLst>
                              <a:path w="2022" h="1173">
                                <a:moveTo>
                                  <a:pt x="1492" y="0"/>
                                </a:moveTo>
                                <a:lnTo>
                                  <a:pt x="1567" y="54"/>
                                </a:lnTo>
                                <a:lnTo>
                                  <a:pt x="1639" y="110"/>
                                </a:lnTo>
                                <a:lnTo>
                                  <a:pt x="1709" y="168"/>
                                </a:lnTo>
                                <a:lnTo>
                                  <a:pt x="1775" y="229"/>
                                </a:lnTo>
                                <a:lnTo>
                                  <a:pt x="1837" y="294"/>
                                </a:lnTo>
                                <a:lnTo>
                                  <a:pt x="1889" y="362"/>
                                </a:lnTo>
                                <a:lnTo>
                                  <a:pt x="1774" y="414"/>
                                </a:lnTo>
                                <a:lnTo>
                                  <a:pt x="1644" y="339"/>
                                </a:lnTo>
                                <a:lnTo>
                                  <a:pt x="1664" y="488"/>
                                </a:lnTo>
                                <a:lnTo>
                                  <a:pt x="1552" y="587"/>
                                </a:lnTo>
                                <a:lnTo>
                                  <a:pt x="1699" y="615"/>
                                </a:lnTo>
                                <a:lnTo>
                                  <a:pt x="1758" y="752"/>
                                </a:lnTo>
                                <a:lnTo>
                                  <a:pt x="1831" y="621"/>
                                </a:lnTo>
                                <a:lnTo>
                                  <a:pt x="1980" y="607"/>
                                </a:lnTo>
                                <a:lnTo>
                                  <a:pt x="1877" y="498"/>
                                </a:lnTo>
                                <a:lnTo>
                                  <a:pt x="1903" y="381"/>
                                </a:lnTo>
                                <a:lnTo>
                                  <a:pt x="1934" y="432"/>
                                </a:lnTo>
                                <a:lnTo>
                                  <a:pt x="1962" y="484"/>
                                </a:lnTo>
                                <a:lnTo>
                                  <a:pt x="1985" y="540"/>
                                </a:lnTo>
                                <a:lnTo>
                                  <a:pt x="2003" y="600"/>
                                </a:lnTo>
                                <a:lnTo>
                                  <a:pt x="2017" y="663"/>
                                </a:lnTo>
                                <a:lnTo>
                                  <a:pt x="2022" y="720"/>
                                </a:lnTo>
                                <a:lnTo>
                                  <a:pt x="2022" y="785"/>
                                </a:lnTo>
                                <a:lnTo>
                                  <a:pt x="2017" y="855"/>
                                </a:lnTo>
                                <a:lnTo>
                                  <a:pt x="2004" y="928"/>
                                </a:lnTo>
                                <a:lnTo>
                                  <a:pt x="1989" y="1007"/>
                                </a:lnTo>
                                <a:lnTo>
                                  <a:pt x="1969" y="1087"/>
                                </a:lnTo>
                                <a:lnTo>
                                  <a:pt x="1945" y="1173"/>
                                </a:lnTo>
                                <a:lnTo>
                                  <a:pt x="1332" y="1173"/>
                                </a:lnTo>
                                <a:lnTo>
                                  <a:pt x="1323" y="1084"/>
                                </a:lnTo>
                                <a:lnTo>
                                  <a:pt x="1482" y="951"/>
                                </a:lnTo>
                                <a:lnTo>
                                  <a:pt x="1279" y="907"/>
                                </a:lnTo>
                                <a:lnTo>
                                  <a:pt x="1201" y="715"/>
                                </a:lnTo>
                                <a:lnTo>
                                  <a:pt x="1096" y="893"/>
                                </a:lnTo>
                                <a:lnTo>
                                  <a:pt x="890" y="907"/>
                                </a:lnTo>
                                <a:lnTo>
                                  <a:pt x="1028" y="1063"/>
                                </a:lnTo>
                                <a:lnTo>
                                  <a:pt x="1000" y="1173"/>
                                </a:lnTo>
                                <a:lnTo>
                                  <a:pt x="0" y="1173"/>
                                </a:lnTo>
                                <a:lnTo>
                                  <a:pt x="116" y="1147"/>
                                </a:lnTo>
                                <a:lnTo>
                                  <a:pt x="229" y="1115"/>
                                </a:lnTo>
                                <a:lnTo>
                                  <a:pt x="343" y="1079"/>
                                </a:lnTo>
                                <a:lnTo>
                                  <a:pt x="453" y="1037"/>
                                </a:lnTo>
                                <a:lnTo>
                                  <a:pt x="561" y="988"/>
                                </a:lnTo>
                                <a:lnTo>
                                  <a:pt x="666" y="933"/>
                                </a:lnTo>
                                <a:lnTo>
                                  <a:pt x="762" y="874"/>
                                </a:lnTo>
                                <a:lnTo>
                                  <a:pt x="855" y="806"/>
                                </a:lnTo>
                                <a:lnTo>
                                  <a:pt x="944" y="732"/>
                                </a:lnTo>
                                <a:lnTo>
                                  <a:pt x="1028" y="654"/>
                                </a:lnTo>
                                <a:lnTo>
                                  <a:pt x="1110" y="568"/>
                                </a:lnTo>
                                <a:lnTo>
                                  <a:pt x="1185" y="479"/>
                                </a:lnTo>
                                <a:lnTo>
                                  <a:pt x="1256" y="386"/>
                                </a:lnTo>
                                <a:lnTo>
                                  <a:pt x="1325" y="292"/>
                                </a:lnTo>
                                <a:lnTo>
                                  <a:pt x="1386" y="196"/>
                                </a:lnTo>
                                <a:lnTo>
                                  <a:pt x="1442" y="98"/>
                                </a:lnTo>
                                <a:lnTo>
                                  <a:pt x="14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1"/>
                          </a:solidFill>
                          <a:ln w="0">
                            <a:solidFill>
                              <a:schemeClr val="accent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83" name="Forma libre 983"/>
                        <wps:cNvSpPr>
                          <a:spLocks/>
                        </wps:cNvSpPr>
                        <wps:spPr bwMode="auto">
                          <a:xfrm>
                            <a:off x="2324100" y="60325"/>
                            <a:ext cx="1811338" cy="1627188"/>
                          </a:xfrm>
                          <a:custGeom>
                            <a:avLst/>
                            <a:gdLst>
                              <a:gd name="T0" fmla="*/ 1141 w 1141"/>
                              <a:gd name="T1" fmla="*/ 509 h 1025"/>
                              <a:gd name="T2" fmla="*/ 1092 w 1141"/>
                              <a:gd name="T3" fmla="*/ 637 h 1025"/>
                              <a:gd name="T4" fmla="*/ 1019 w 1141"/>
                              <a:gd name="T5" fmla="*/ 896 h 1025"/>
                              <a:gd name="T6" fmla="*/ 993 w 1141"/>
                              <a:gd name="T7" fmla="*/ 1025 h 1025"/>
                              <a:gd name="T8" fmla="*/ 781 w 1141"/>
                              <a:gd name="T9" fmla="*/ 955 h 1025"/>
                              <a:gd name="T10" fmla="*/ 753 w 1141"/>
                              <a:gd name="T11" fmla="*/ 946 h 1025"/>
                              <a:gd name="T12" fmla="*/ 715 w 1141"/>
                              <a:gd name="T13" fmla="*/ 932 h 1025"/>
                              <a:gd name="T14" fmla="*/ 685 w 1141"/>
                              <a:gd name="T15" fmla="*/ 922 h 1025"/>
                              <a:gd name="T16" fmla="*/ 655 w 1141"/>
                              <a:gd name="T17" fmla="*/ 911 h 1025"/>
                              <a:gd name="T18" fmla="*/ 626 w 1141"/>
                              <a:gd name="T19" fmla="*/ 901 h 1025"/>
                              <a:gd name="T20" fmla="*/ 589 w 1141"/>
                              <a:gd name="T21" fmla="*/ 887 h 1025"/>
                              <a:gd name="T22" fmla="*/ 559 w 1141"/>
                              <a:gd name="T23" fmla="*/ 875 h 1025"/>
                              <a:gd name="T24" fmla="*/ 530 w 1141"/>
                              <a:gd name="T25" fmla="*/ 862 h 1025"/>
                              <a:gd name="T26" fmla="*/ 498 w 1141"/>
                              <a:gd name="T27" fmla="*/ 847 h 1025"/>
                              <a:gd name="T28" fmla="*/ 465 w 1141"/>
                              <a:gd name="T29" fmla="*/ 833 h 1025"/>
                              <a:gd name="T30" fmla="*/ 437 w 1141"/>
                              <a:gd name="T31" fmla="*/ 817 h 1025"/>
                              <a:gd name="T32" fmla="*/ 411 w 1141"/>
                              <a:gd name="T33" fmla="*/ 803 h 1025"/>
                              <a:gd name="T34" fmla="*/ 378 w 1141"/>
                              <a:gd name="T35" fmla="*/ 784 h 1025"/>
                              <a:gd name="T36" fmla="*/ 351 w 1141"/>
                              <a:gd name="T37" fmla="*/ 768 h 1025"/>
                              <a:gd name="T38" fmla="*/ 325 w 1141"/>
                              <a:gd name="T39" fmla="*/ 750 h 1025"/>
                              <a:gd name="T40" fmla="*/ 297 w 1141"/>
                              <a:gd name="T41" fmla="*/ 731 h 1025"/>
                              <a:gd name="T42" fmla="*/ 271 w 1141"/>
                              <a:gd name="T43" fmla="*/ 709 h 1025"/>
                              <a:gd name="T44" fmla="*/ 247 w 1141"/>
                              <a:gd name="T45" fmla="*/ 689 h 1025"/>
                              <a:gd name="T46" fmla="*/ 226 w 1141"/>
                              <a:gd name="T47" fmla="*/ 670 h 1025"/>
                              <a:gd name="T48" fmla="*/ 199 w 1141"/>
                              <a:gd name="T49" fmla="*/ 642 h 1025"/>
                              <a:gd name="T50" fmla="*/ 177 w 1141"/>
                              <a:gd name="T51" fmla="*/ 619 h 1025"/>
                              <a:gd name="T52" fmla="*/ 157 w 1141"/>
                              <a:gd name="T53" fmla="*/ 595 h 1025"/>
                              <a:gd name="T54" fmla="*/ 137 w 1141"/>
                              <a:gd name="T55" fmla="*/ 565 h 1025"/>
                              <a:gd name="T56" fmla="*/ 117 w 1141"/>
                              <a:gd name="T57" fmla="*/ 537 h 1025"/>
                              <a:gd name="T58" fmla="*/ 102 w 1141"/>
                              <a:gd name="T59" fmla="*/ 509 h 1025"/>
                              <a:gd name="T60" fmla="*/ 75 w 1141"/>
                              <a:gd name="T61" fmla="*/ 459 h 1025"/>
                              <a:gd name="T62" fmla="*/ 67 w 1141"/>
                              <a:gd name="T63" fmla="*/ 436 h 1025"/>
                              <a:gd name="T64" fmla="*/ 58 w 1141"/>
                              <a:gd name="T65" fmla="*/ 410 h 1025"/>
                              <a:gd name="T66" fmla="*/ 49 w 1141"/>
                              <a:gd name="T67" fmla="*/ 383 h 1025"/>
                              <a:gd name="T68" fmla="*/ 42 w 1141"/>
                              <a:gd name="T69" fmla="*/ 355 h 1025"/>
                              <a:gd name="T70" fmla="*/ 35 w 1141"/>
                              <a:gd name="T71" fmla="*/ 327 h 1025"/>
                              <a:gd name="T72" fmla="*/ 28 w 1141"/>
                              <a:gd name="T73" fmla="*/ 296 h 1025"/>
                              <a:gd name="T74" fmla="*/ 23 w 1141"/>
                              <a:gd name="T75" fmla="*/ 266 h 1025"/>
                              <a:gd name="T76" fmla="*/ 18 w 1141"/>
                              <a:gd name="T77" fmla="*/ 233 h 1025"/>
                              <a:gd name="T78" fmla="*/ 14 w 1141"/>
                              <a:gd name="T79" fmla="*/ 200 h 1025"/>
                              <a:gd name="T80" fmla="*/ 11 w 1141"/>
                              <a:gd name="T81" fmla="*/ 167 h 1025"/>
                              <a:gd name="T82" fmla="*/ 7 w 1141"/>
                              <a:gd name="T83" fmla="*/ 132 h 1025"/>
                              <a:gd name="T84" fmla="*/ 5 w 1141"/>
                              <a:gd name="T85" fmla="*/ 97 h 1025"/>
                              <a:gd name="T86" fmla="*/ 2 w 1141"/>
                              <a:gd name="T87" fmla="*/ 62 h 1025"/>
                              <a:gd name="T88" fmla="*/ 2 w 1141"/>
                              <a:gd name="T89" fmla="*/ 27 h 10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</a:cxnLst>
                            <a:rect l="0" t="0" r="r" b="b"/>
                            <a:pathLst>
                              <a:path w="1141" h="1025">
                                <a:moveTo>
                                  <a:pt x="0" y="0"/>
                                </a:moveTo>
                                <a:lnTo>
                                  <a:pt x="1141" y="509"/>
                                </a:lnTo>
                                <a:lnTo>
                                  <a:pt x="1141" y="509"/>
                                </a:lnTo>
                                <a:lnTo>
                                  <a:pt x="1092" y="637"/>
                                </a:lnTo>
                                <a:lnTo>
                                  <a:pt x="1052" y="766"/>
                                </a:lnTo>
                                <a:lnTo>
                                  <a:pt x="1019" y="896"/>
                                </a:lnTo>
                                <a:lnTo>
                                  <a:pt x="994" y="1025"/>
                                </a:lnTo>
                                <a:lnTo>
                                  <a:pt x="993" y="1025"/>
                                </a:lnTo>
                                <a:lnTo>
                                  <a:pt x="888" y="990"/>
                                </a:lnTo>
                                <a:lnTo>
                                  <a:pt x="781" y="955"/>
                                </a:lnTo>
                                <a:lnTo>
                                  <a:pt x="774" y="953"/>
                                </a:lnTo>
                                <a:lnTo>
                                  <a:pt x="753" y="946"/>
                                </a:lnTo>
                                <a:lnTo>
                                  <a:pt x="745" y="943"/>
                                </a:lnTo>
                                <a:lnTo>
                                  <a:pt x="715" y="932"/>
                                </a:lnTo>
                                <a:lnTo>
                                  <a:pt x="699" y="927"/>
                                </a:lnTo>
                                <a:lnTo>
                                  <a:pt x="685" y="922"/>
                                </a:lnTo>
                                <a:lnTo>
                                  <a:pt x="669" y="917"/>
                                </a:lnTo>
                                <a:lnTo>
                                  <a:pt x="655" y="911"/>
                                </a:lnTo>
                                <a:lnTo>
                                  <a:pt x="638" y="906"/>
                                </a:lnTo>
                                <a:lnTo>
                                  <a:pt x="626" y="901"/>
                                </a:lnTo>
                                <a:lnTo>
                                  <a:pt x="600" y="890"/>
                                </a:lnTo>
                                <a:lnTo>
                                  <a:pt x="589" y="887"/>
                                </a:lnTo>
                                <a:lnTo>
                                  <a:pt x="570" y="878"/>
                                </a:lnTo>
                                <a:lnTo>
                                  <a:pt x="559" y="875"/>
                                </a:lnTo>
                                <a:lnTo>
                                  <a:pt x="540" y="866"/>
                                </a:lnTo>
                                <a:lnTo>
                                  <a:pt x="530" y="862"/>
                                </a:lnTo>
                                <a:lnTo>
                                  <a:pt x="505" y="850"/>
                                </a:lnTo>
                                <a:lnTo>
                                  <a:pt x="498" y="847"/>
                                </a:lnTo>
                                <a:lnTo>
                                  <a:pt x="475" y="836"/>
                                </a:lnTo>
                                <a:lnTo>
                                  <a:pt x="465" y="833"/>
                                </a:lnTo>
                                <a:lnTo>
                                  <a:pt x="448" y="822"/>
                                </a:lnTo>
                                <a:lnTo>
                                  <a:pt x="437" y="817"/>
                                </a:lnTo>
                                <a:lnTo>
                                  <a:pt x="418" y="806"/>
                                </a:lnTo>
                                <a:lnTo>
                                  <a:pt x="411" y="803"/>
                                </a:lnTo>
                                <a:lnTo>
                                  <a:pt x="385" y="789"/>
                                </a:lnTo>
                                <a:lnTo>
                                  <a:pt x="378" y="784"/>
                                </a:lnTo>
                                <a:lnTo>
                                  <a:pt x="360" y="773"/>
                                </a:lnTo>
                                <a:lnTo>
                                  <a:pt x="351" y="768"/>
                                </a:lnTo>
                                <a:lnTo>
                                  <a:pt x="334" y="756"/>
                                </a:lnTo>
                                <a:lnTo>
                                  <a:pt x="325" y="750"/>
                                </a:lnTo>
                                <a:lnTo>
                                  <a:pt x="302" y="733"/>
                                </a:lnTo>
                                <a:lnTo>
                                  <a:pt x="297" y="731"/>
                                </a:lnTo>
                                <a:lnTo>
                                  <a:pt x="278" y="716"/>
                                </a:lnTo>
                                <a:lnTo>
                                  <a:pt x="271" y="709"/>
                                </a:lnTo>
                                <a:lnTo>
                                  <a:pt x="255" y="696"/>
                                </a:lnTo>
                                <a:lnTo>
                                  <a:pt x="247" y="689"/>
                                </a:lnTo>
                                <a:lnTo>
                                  <a:pt x="229" y="672"/>
                                </a:lnTo>
                                <a:lnTo>
                                  <a:pt x="226" y="670"/>
                                </a:lnTo>
                                <a:lnTo>
                                  <a:pt x="205" y="649"/>
                                </a:lnTo>
                                <a:lnTo>
                                  <a:pt x="199" y="642"/>
                                </a:lnTo>
                                <a:lnTo>
                                  <a:pt x="184" y="626"/>
                                </a:lnTo>
                                <a:lnTo>
                                  <a:pt x="177" y="619"/>
                                </a:lnTo>
                                <a:lnTo>
                                  <a:pt x="163" y="602"/>
                                </a:lnTo>
                                <a:lnTo>
                                  <a:pt x="157" y="595"/>
                                </a:lnTo>
                                <a:lnTo>
                                  <a:pt x="140" y="570"/>
                                </a:lnTo>
                                <a:lnTo>
                                  <a:pt x="137" y="565"/>
                                </a:lnTo>
                                <a:lnTo>
                                  <a:pt x="123" y="546"/>
                                </a:lnTo>
                                <a:lnTo>
                                  <a:pt x="117" y="537"/>
                                </a:lnTo>
                                <a:lnTo>
                                  <a:pt x="105" y="518"/>
                                </a:lnTo>
                                <a:lnTo>
                                  <a:pt x="102" y="509"/>
                                </a:lnTo>
                                <a:lnTo>
                                  <a:pt x="86" y="481"/>
                                </a:lnTo>
                                <a:lnTo>
                                  <a:pt x="75" y="459"/>
                                </a:lnTo>
                                <a:lnTo>
                                  <a:pt x="72" y="452"/>
                                </a:lnTo>
                                <a:lnTo>
                                  <a:pt x="67" y="436"/>
                                </a:lnTo>
                                <a:lnTo>
                                  <a:pt x="63" y="425"/>
                                </a:lnTo>
                                <a:lnTo>
                                  <a:pt x="58" y="410"/>
                                </a:lnTo>
                                <a:lnTo>
                                  <a:pt x="53" y="397"/>
                                </a:lnTo>
                                <a:lnTo>
                                  <a:pt x="49" y="383"/>
                                </a:lnTo>
                                <a:lnTo>
                                  <a:pt x="46" y="371"/>
                                </a:lnTo>
                                <a:lnTo>
                                  <a:pt x="42" y="355"/>
                                </a:lnTo>
                                <a:lnTo>
                                  <a:pt x="39" y="341"/>
                                </a:lnTo>
                                <a:lnTo>
                                  <a:pt x="35" y="327"/>
                                </a:lnTo>
                                <a:lnTo>
                                  <a:pt x="32" y="312"/>
                                </a:lnTo>
                                <a:lnTo>
                                  <a:pt x="28" y="296"/>
                                </a:lnTo>
                                <a:lnTo>
                                  <a:pt x="26" y="282"/>
                                </a:lnTo>
                                <a:lnTo>
                                  <a:pt x="23" y="266"/>
                                </a:lnTo>
                                <a:lnTo>
                                  <a:pt x="21" y="249"/>
                                </a:lnTo>
                                <a:lnTo>
                                  <a:pt x="18" y="233"/>
                                </a:lnTo>
                                <a:lnTo>
                                  <a:pt x="16" y="216"/>
                                </a:lnTo>
                                <a:lnTo>
                                  <a:pt x="14" y="200"/>
                                </a:lnTo>
                                <a:lnTo>
                                  <a:pt x="12" y="182"/>
                                </a:lnTo>
                                <a:lnTo>
                                  <a:pt x="11" y="167"/>
                                </a:lnTo>
                                <a:lnTo>
                                  <a:pt x="9" y="147"/>
                                </a:lnTo>
                                <a:lnTo>
                                  <a:pt x="7" y="132"/>
                                </a:lnTo>
                                <a:lnTo>
                                  <a:pt x="5" y="112"/>
                                </a:lnTo>
                                <a:lnTo>
                                  <a:pt x="5" y="97"/>
                                </a:lnTo>
                                <a:lnTo>
                                  <a:pt x="4" y="76"/>
                                </a:lnTo>
                                <a:lnTo>
                                  <a:pt x="2" y="62"/>
                                </a:lnTo>
                                <a:lnTo>
                                  <a:pt x="2" y="39"/>
                                </a:lnTo>
                                <a:lnTo>
                                  <a:pt x="2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1"/>
                          </a:solidFill>
                          <a:ln w="0">
                            <a:solidFill>
                              <a:schemeClr val="accent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84" name="Forma libre 984"/>
                        <wps:cNvSpPr>
                          <a:spLocks/>
                        </wps:cNvSpPr>
                        <wps:spPr bwMode="auto">
                          <a:xfrm>
                            <a:off x="3927475" y="3175"/>
                            <a:ext cx="731838" cy="244475"/>
                          </a:xfrm>
                          <a:custGeom>
                            <a:avLst/>
                            <a:gdLst>
                              <a:gd name="T0" fmla="*/ 0 w 461"/>
                              <a:gd name="T1" fmla="*/ 0 h 154"/>
                              <a:gd name="T2" fmla="*/ 461 w 461"/>
                              <a:gd name="T3" fmla="*/ 0 h 154"/>
                              <a:gd name="T4" fmla="*/ 399 w 461"/>
                              <a:gd name="T5" fmla="*/ 75 h 154"/>
                              <a:gd name="T6" fmla="*/ 341 w 461"/>
                              <a:gd name="T7" fmla="*/ 154 h 154"/>
                              <a:gd name="T8" fmla="*/ 0 w 461"/>
                              <a:gd name="T9" fmla="*/ 0 h 15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461" h="154">
                                <a:moveTo>
                                  <a:pt x="0" y="0"/>
                                </a:moveTo>
                                <a:lnTo>
                                  <a:pt x="461" y="0"/>
                                </a:lnTo>
                                <a:lnTo>
                                  <a:pt x="399" y="75"/>
                                </a:lnTo>
                                <a:lnTo>
                                  <a:pt x="341" y="15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1"/>
                          </a:solidFill>
                          <a:ln w="0">
                            <a:solidFill>
                              <a:schemeClr val="accent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g:grpSp>
                        <wpg:cNvPr id="985" name="Grupo 985"/>
                        <wpg:cNvGrpSpPr/>
                        <wpg:grpSpPr>
                          <a:xfrm>
                            <a:off x="6726238" y="1924050"/>
                            <a:ext cx="2413000" cy="3851276"/>
                            <a:chOff x="6726238" y="1924050"/>
                            <a:chExt cx="2413000" cy="3851276"/>
                          </a:xfrm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</wpg:grpSpPr>
                        <wps:wsp>
                          <wps:cNvPr id="986" name="Forma libre 986"/>
                          <wps:cNvSpPr>
                            <a:spLocks/>
                          </wps:cNvSpPr>
                          <wps:spPr bwMode="auto">
                            <a:xfrm>
                              <a:off x="9072563" y="4227513"/>
                              <a:ext cx="66675" cy="330200"/>
                            </a:xfrm>
                            <a:custGeom>
                              <a:avLst/>
                              <a:gdLst>
                                <a:gd name="T0" fmla="*/ 42 w 42"/>
                                <a:gd name="T1" fmla="*/ 0 h 208"/>
                                <a:gd name="T2" fmla="*/ 42 w 42"/>
                                <a:gd name="T3" fmla="*/ 208 h 208"/>
                                <a:gd name="T4" fmla="*/ 21 w 42"/>
                                <a:gd name="T5" fmla="*/ 180 h 208"/>
                                <a:gd name="T6" fmla="*/ 7 w 42"/>
                                <a:gd name="T7" fmla="*/ 148 h 208"/>
                                <a:gd name="T8" fmla="*/ 0 w 42"/>
                                <a:gd name="T9" fmla="*/ 113 h 208"/>
                                <a:gd name="T10" fmla="*/ 2 w 42"/>
                                <a:gd name="T11" fmla="*/ 78 h 208"/>
                                <a:gd name="T12" fmla="*/ 13 w 42"/>
                                <a:gd name="T13" fmla="*/ 43 h 208"/>
                                <a:gd name="T14" fmla="*/ 27 w 42"/>
                                <a:gd name="T15" fmla="*/ 19 h 208"/>
                                <a:gd name="T16" fmla="*/ 42 w 42"/>
                                <a:gd name="T17" fmla="*/ 0 h 20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42" h="208">
                                  <a:moveTo>
                                    <a:pt x="42" y="0"/>
                                  </a:moveTo>
                                  <a:lnTo>
                                    <a:pt x="42" y="208"/>
                                  </a:lnTo>
                                  <a:lnTo>
                                    <a:pt x="21" y="180"/>
                                  </a:lnTo>
                                  <a:lnTo>
                                    <a:pt x="7" y="148"/>
                                  </a:lnTo>
                                  <a:lnTo>
                                    <a:pt x="0" y="113"/>
                                  </a:lnTo>
                                  <a:lnTo>
                                    <a:pt x="2" y="78"/>
                                  </a:lnTo>
                                  <a:lnTo>
                                    <a:pt x="13" y="43"/>
                                  </a:lnTo>
                                  <a:lnTo>
                                    <a:pt x="27" y="19"/>
                                  </a:lnTo>
                                  <a:lnTo>
                                    <a:pt x="42" y="0"/>
                                  </a:lnTo>
                                  <a:close/>
                                </a:path>
                              </a:pathLst>
                            </a:custGeom>
                            <a:grpFill/>
                            <a:ln w="0">
                              <a:solidFill>
                                <a:schemeClr val="accent5">
                                  <a:lumMod val="60000"/>
                                  <a:lumOff val="40000"/>
                                </a:schemeClr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987" name="Forma libre 987"/>
                          <wps:cNvSpPr>
                            <a:spLocks/>
                          </wps:cNvSpPr>
                          <wps:spPr bwMode="auto">
                            <a:xfrm>
                              <a:off x="7858125" y="1924050"/>
                              <a:ext cx="1281113" cy="1157288"/>
                            </a:xfrm>
                            <a:custGeom>
                              <a:avLst/>
                              <a:gdLst>
                                <a:gd name="T0" fmla="*/ 152 w 807"/>
                                <a:gd name="T1" fmla="*/ 0 h 729"/>
                                <a:gd name="T2" fmla="*/ 236 w 807"/>
                                <a:gd name="T3" fmla="*/ 21 h 729"/>
                                <a:gd name="T4" fmla="*/ 325 w 807"/>
                                <a:gd name="T5" fmla="*/ 50 h 729"/>
                                <a:gd name="T6" fmla="*/ 418 w 807"/>
                                <a:gd name="T7" fmla="*/ 85 h 729"/>
                                <a:gd name="T8" fmla="*/ 512 w 807"/>
                                <a:gd name="T9" fmla="*/ 125 h 729"/>
                                <a:gd name="T10" fmla="*/ 610 w 807"/>
                                <a:gd name="T11" fmla="*/ 171 h 729"/>
                                <a:gd name="T12" fmla="*/ 709 w 807"/>
                                <a:gd name="T13" fmla="*/ 220 h 729"/>
                                <a:gd name="T14" fmla="*/ 807 w 807"/>
                                <a:gd name="T15" fmla="*/ 272 h 729"/>
                                <a:gd name="T16" fmla="*/ 807 w 807"/>
                                <a:gd name="T17" fmla="*/ 424 h 729"/>
                                <a:gd name="T18" fmla="*/ 786 w 807"/>
                                <a:gd name="T19" fmla="*/ 486 h 729"/>
                                <a:gd name="T20" fmla="*/ 758 w 807"/>
                                <a:gd name="T21" fmla="*/ 538 h 729"/>
                                <a:gd name="T22" fmla="*/ 722 w 807"/>
                                <a:gd name="T23" fmla="*/ 587 h 729"/>
                                <a:gd name="T24" fmla="*/ 681 w 807"/>
                                <a:gd name="T25" fmla="*/ 627 h 729"/>
                                <a:gd name="T26" fmla="*/ 634 w 807"/>
                                <a:gd name="T27" fmla="*/ 662 h 729"/>
                                <a:gd name="T28" fmla="*/ 585 w 807"/>
                                <a:gd name="T29" fmla="*/ 690 h 729"/>
                                <a:gd name="T30" fmla="*/ 531 w 807"/>
                                <a:gd name="T31" fmla="*/ 711 h 729"/>
                                <a:gd name="T32" fmla="*/ 475 w 807"/>
                                <a:gd name="T33" fmla="*/ 723 h 729"/>
                                <a:gd name="T34" fmla="*/ 418 w 807"/>
                                <a:gd name="T35" fmla="*/ 729 h 729"/>
                                <a:gd name="T36" fmla="*/ 360 w 807"/>
                                <a:gd name="T37" fmla="*/ 725 h 729"/>
                                <a:gd name="T38" fmla="*/ 301 w 807"/>
                                <a:gd name="T39" fmla="*/ 713 h 729"/>
                                <a:gd name="T40" fmla="*/ 243 w 807"/>
                                <a:gd name="T41" fmla="*/ 692 h 729"/>
                                <a:gd name="T42" fmla="*/ 190 w 807"/>
                                <a:gd name="T43" fmla="*/ 664 h 729"/>
                                <a:gd name="T44" fmla="*/ 142 w 807"/>
                                <a:gd name="T45" fmla="*/ 629 h 729"/>
                                <a:gd name="T46" fmla="*/ 101 w 807"/>
                                <a:gd name="T47" fmla="*/ 587 h 729"/>
                                <a:gd name="T48" fmla="*/ 66 w 807"/>
                                <a:gd name="T49" fmla="*/ 542 h 729"/>
                                <a:gd name="T50" fmla="*/ 38 w 807"/>
                                <a:gd name="T51" fmla="*/ 491 h 729"/>
                                <a:gd name="T52" fmla="*/ 17 w 807"/>
                                <a:gd name="T53" fmla="*/ 438 h 729"/>
                                <a:gd name="T54" fmla="*/ 5 w 807"/>
                                <a:gd name="T55" fmla="*/ 382 h 729"/>
                                <a:gd name="T56" fmla="*/ 0 w 807"/>
                                <a:gd name="T57" fmla="*/ 325 h 729"/>
                                <a:gd name="T58" fmla="*/ 4 w 807"/>
                                <a:gd name="T59" fmla="*/ 267 h 729"/>
                                <a:gd name="T60" fmla="*/ 16 w 807"/>
                                <a:gd name="T61" fmla="*/ 208 h 729"/>
                                <a:gd name="T62" fmla="*/ 35 w 807"/>
                                <a:gd name="T63" fmla="*/ 152 h 729"/>
                                <a:gd name="T64" fmla="*/ 59 w 807"/>
                                <a:gd name="T65" fmla="*/ 108 h 729"/>
                                <a:gd name="T66" fmla="*/ 86 w 807"/>
                                <a:gd name="T67" fmla="*/ 68 h 729"/>
                                <a:gd name="T68" fmla="*/ 117 w 807"/>
                                <a:gd name="T69" fmla="*/ 31 h 729"/>
                                <a:gd name="T70" fmla="*/ 152 w 807"/>
                                <a:gd name="T71" fmla="*/ 0 h 72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</a:cxnLst>
                              <a:rect l="0" t="0" r="r" b="b"/>
                              <a:pathLst>
                                <a:path w="807" h="729">
                                  <a:moveTo>
                                    <a:pt x="152" y="0"/>
                                  </a:moveTo>
                                  <a:lnTo>
                                    <a:pt x="236" y="21"/>
                                  </a:lnTo>
                                  <a:lnTo>
                                    <a:pt x="325" y="50"/>
                                  </a:lnTo>
                                  <a:lnTo>
                                    <a:pt x="418" y="85"/>
                                  </a:lnTo>
                                  <a:lnTo>
                                    <a:pt x="512" y="125"/>
                                  </a:lnTo>
                                  <a:lnTo>
                                    <a:pt x="610" y="171"/>
                                  </a:lnTo>
                                  <a:lnTo>
                                    <a:pt x="709" y="220"/>
                                  </a:lnTo>
                                  <a:lnTo>
                                    <a:pt x="807" y="272"/>
                                  </a:lnTo>
                                  <a:lnTo>
                                    <a:pt x="807" y="424"/>
                                  </a:lnTo>
                                  <a:lnTo>
                                    <a:pt x="786" y="486"/>
                                  </a:lnTo>
                                  <a:lnTo>
                                    <a:pt x="758" y="538"/>
                                  </a:lnTo>
                                  <a:lnTo>
                                    <a:pt x="722" y="587"/>
                                  </a:lnTo>
                                  <a:lnTo>
                                    <a:pt x="681" y="627"/>
                                  </a:lnTo>
                                  <a:lnTo>
                                    <a:pt x="634" y="662"/>
                                  </a:lnTo>
                                  <a:lnTo>
                                    <a:pt x="585" y="690"/>
                                  </a:lnTo>
                                  <a:lnTo>
                                    <a:pt x="531" y="711"/>
                                  </a:lnTo>
                                  <a:lnTo>
                                    <a:pt x="475" y="723"/>
                                  </a:lnTo>
                                  <a:lnTo>
                                    <a:pt x="418" y="729"/>
                                  </a:lnTo>
                                  <a:lnTo>
                                    <a:pt x="360" y="725"/>
                                  </a:lnTo>
                                  <a:lnTo>
                                    <a:pt x="301" y="713"/>
                                  </a:lnTo>
                                  <a:lnTo>
                                    <a:pt x="243" y="692"/>
                                  </a:lnTo>
                                  <a:lnTo>
                                    <a:pt x="190" y="664"/>
                                  </a:lnTo>
                                  <a:lnTo>
                                    <a:pt x="142" y="629"/>
                                  </a:lnTo>
                                  <a:lnTo>
                                    <a:pt x="101" y="587"/>
                                  </a:lnTo>
                                  <a:lnTo>
                                    <a:pt x="66" y="542"/>
                                  </a:lnTo>
                                  <a:lnTo>
                                    <a:pt x="38" y="491"/>
                                  </a:lnTo>
                                  <a:lnTo>
                                    <a:pt x="17" y="438"/>
                                  </a:lnTo>
                                  <a:lnTo>
                                    <a:pt x="5" y="382"/>
                                  </a:lnTo>
                                  <a:lnTo>
                                    <a:pt x="0" y="325"/>
                                  </a:lnTo>
                                  <a:lnTo>
                                    <a:pt x="4" y="267"/>
                                  </a:lnTo>
                                  <a:lnTo>
                                    <a:pt x="16" y="208"/>
                                  </a:lnTo>
                                  <a:lnTo>
                                    <a:pt x="35" y="152"/>
                                  </a:lnTo>
                                  <a:lnTo>
                                    <a:pt x="59" y="108"/>
                                  </a:lnTo>
                                  <a:lnTo>
                                    <a:pt x="86" y="68"/>
                                  </a:lnTo>
                                  <a:lnTo>
                                    <a:pt x="117" y="31"/>
                                  </a:lnTo>
                                  <a:lnTo>
                                    <a:pt x="152" y="0"/>
                                  </a:lnTo>
                                  <a:close/>
                                </a:path>
                              </a:pathLst>
                            </a:custGeom>
                            <a:grpFill/>
                            <a:ln w="0">
                              <a:solidFill>
                                <a:schemeClr val="accent5">
                                  <a:lumMod val="60000"/>
                                  <a:lumOff val="40000"/>
                                </a:schemeClr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988" name="Forma libre 988"/>
                          <wps:cNvSpPr>
                            <a:spLocks/>
                          </wps:cNvSpPr>
                          <wps:spPr bwMode="auto">
                            <a:xfrm>
                              <a:off x="8983663" y="5018088"/>
                              <a:ext cx="155575" cy="757238"/>
                            </a:xfrm>
                            <a:custGeom>
                              <a:avLst/>
                              <a:gdLst>
                                <a:gd name="T0" fmla="*/ 0 w 98"/>
                                <a:gd name="T1" fmla="*/ 0 h 477"/>
                                <a:gd name="T2" fmla="*/ 32 w 98"/>
                                <a:gd name="T3" fmla="*/ 3 h 477"/>
                                <a:gd name="T4" fmla="*/ 63 w 98"/>
                                <a:gd name="T5" fmla="*/ 10 h 477"/>
                                <a:gd name="T6" fmla="*/ 98 w 98"/>
                                <a:gd name="T7" fmla="*/ 23 h 477"/>
                                <a:gd name="T8" fmla="*/ 98 w 98"/>
                                <a:gd name="T9" fmla="*/ 477 h 477"/>
                                <a:gd name="T10" fmla="*/ 74 w 98"/>
                                <a:gd name="T11" fmla="*/ 322 h 477"/>
                                <a:gd name="T12" fmla="*/ 41 w 98"/>
                                <a:gd name="T13" fmla="*/ 162 h 477"/>
                                <a:gd name="T14" fmla="*/ 0 w 98"/>
                                <a:gd name="T15" fmla="*/ 0 h 47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98" h="477">
                                  <a:moveTo>
                                    <a:pt x="0" y="0"/>
                                  </a:moveTo>
                                  <a:lnTo>
                                    <a:pt x="32" y="3"/>
                                  </a:lnTo>
                                  <a:lnTo>
                                    <a:pt x="63" y="10"/>
                                  </a:lnTo>
                                  <a:lnTo>
                                    <a:pt x="98" y="23"/>
                                  </a:lnTo>
                                  <a:lnTo>
                                    <a:pt x="98" y="477"/>
                                  </a:lnTo>
                                  <a:lnTo>
                                    <a:pt x="74" y="322"/>
                                  </a:lnTo>
                                  <a:lnTo>
                                    <a:pt x="41" y="16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grpFill/>
                            <a:ln w="0">
                              <a:solidFill>
                                <a:schemeClr val="accent5">
                                  <a:lumMod val="60000"/>
                                  <a:lumOff val="40000"/>
                                </a:schemeClr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989" name="Forma libre 989"/>
                          <wps:cNvSpPr>
                            <a:spLocks/>
                          </wps:cNvSpPr>
                          <wps:spPr bwMode="auto">
                            <a:xfrm>
                              <a:off x="6726238" y="2133600"/>
                              <a:ext cx="735013" cy="700088"/>
                            </a:xfrm>
                            <a:custGeom>
                              <a:avLst/>
                              <a:gdLst>
                                <a:gd name="T0" fmla="*/ 283 w 463"/>
                                <a:gd name="T1" fmla="*/ 0 h 441"/>
                                <a:gd name="T2" fmla="*/ 283 w 463"/>
                                <a:gd name="T3" fmla="*/ 0 h 441"/>
                                <a:gd name="T4" fmla="*/ 327 w 463"/>
                                <a:gd name="T5" fmla="*/ 23 h 441"/>
                                <a:gd name="T6" fmla="*/ 365 w 463"/>
                                <a:gd name="T7" fmla="*/ 53 h 441"/>
                                <a:gd name="T8" fmla="*/ 399 w 463"/>
                                <a:gd name="T9" fmla="*/ 88 h 441"/>
                                <a:gd name="T10" fmla="*/ 425 w 463"/>
                                <a:gd name="T11" fmla="*/ 126 h 441"/>
                                <a:gd name="T12" fmla="*/ 444 w 463"/>
                                <a:gd name="T13" fmla="*/ 168 h 441"/>
                                <a:gd name="T14" fmla="*/ 458 w 463"/>
                                <a:gd name="T15" fmla="*/ 214 h 441"/>
                                <a:gd name="T16" fmla="*/ 463 w 463"/>
                                <a:gd name="T17" fmla="*/ 261 h 441"/>
                                <a:gd name="T18" fmla="*/ 463 w 463"/>
                                <a:gd name="T19" fmla="*/ 308 h 441"/>
                                <a:gd name="T20" fmla="*/ 454 w 463"/>
                                <a:gd name="T21" fmla="*/ 355 h 441"/>
                                <a:gd name="T22" fmla="*/ 437 w 463"/>
                                <a:gd name="T23" fmla="*/ 403 h 441"/>
                                <a:gd name="T24" fmla="*/ 416 w 463"/>
                                <a:gd name="T25" fmla="*/ 441 h 441"/>
                                <a:gd name="T26" fmla="*/ 280 w 463"/>
                                <a:gd name="T27" fmla="*/ 371 h 441"/>
                                <a:gd name="T28" fmla="*/ 140 w 463"/>
                                <a:gd name="T29" fmla="*/ 310 h 441"/>
                                <a:gd name="T30" fmla="*/ 0 w 463"/>
                                <a:gd name="T31" fmla="*/ 259 h 441"/>
                                <a:gd name="T32" fmla="*/ 0 w 463"/>
                                <a:gd name="T33" fmla="*/ 259 h 441"/>
                                <a:gd name="T34" fmla="*/ 68 w 463"/>
                                <a:gd name="T35" fmla="*/ 187 h 441"/>
                                <a:gd name="T36" fmla="*/ 138 w 463"/>
                                <a:gd name="T37" fmla="*/ 121 h 441"/>
                                <a:gd name="T38" fmla="*/ 208 w 463"/>
                                <a:gd name="T39" fmla="*/ 56 h 441"/>
                                <a:gd name="T40" fmla="*/ 283 w 463"/>
                                <a:gd name="T41" fmla="*/ 0 h 44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</a:cxnLst>
                              <a:rect l="0" t="0" r="r" b="b"/>
                              <a:pathLst>
                                <a:path w="463" h="441">
                                  <a:moveTo>
                                    <a:pt x="283" y="0"/>
                                  </a:moveTo>
                                  <a:lnTo>
                                    <a:pt x="283" y="0"/>
                                  </a:lnTo>
                                  <a:lnTo>
                                    <a:pt x="327" y="23"/>
                                  </a:lnTo>
                                  <a:lnTo>
                                    <a:pt x="365" y="53"/>
                                  </a:lnTo>
                                  <a:lnTo>
                                    <a:pt x="399" y="88"/>
                                  </a:lnTo>
                                  <a:lnTo>
                                    <a:pt x="425" y="126"/>
                                  </a:lnTo>
                                  <a:lnTo>
                                    <a:pt x="444" y="168"/>
                                  </a:lnTo>
                                  <a:lnTo>
                                    <a:pt x="458" y="214"/>
                                  </a:lnTo>
                                  <a:lnTo>
                                    <a:pt x="463" y="261"/>
                                  </a:lnTo>
                                  <a:lnTo>
                                    <a:pt x="463" y="308"/>
                                  </a:lnTo>
                                  <a:lnTo>
                                    <a:pt x="454" y="355"/>
                                  </a:lnTo>
                                  <a:lnTo>
                                    <a:pt x="437" y="403"/>
                                  </a:lnTo>
                                  <a:lnTo>
                                    <a:pt x="416" y="441"/>
                                  </a:lnTo>
                                  <a:lnTo>
                                    <a:pt x="280" y="371"/>
                                  </a:lnTo>
                                  <a:lnTo>
                                    <a:pt x="140" y="310"/>
                                  </a:lnTo>
                                  <a:lnTo>
                                    <a:pt x="0" y="259"/>
                                  </a:lnTo>
                                  <a:lnTo>
                                    <a:pt x="0" y="259"/>
                                  </a:lnTo>
                                  <a:lnTo>
                                    <a:pt x="68" y="187"/>
                                  </a:lnTo>
                                  <a:lnTo>
                                    <a:pt x="138" y="121"/>
                                  </a:lnTo>
                                  <a:lnTo>
                                    <a:pt x="208" y="56"/>
                                  </a:lnTo>
                                  <a:lnTo>
                                    <a:pt x="283" y="0"/>
                                  </a:lnTo>
                                  <a:close/>
                                </a:path>
                              </a:pathLst>
                            </a:custGeom>
                            <a:grpFill/>
                            <a:ln w="0">
                              <a:solidFill>
                                <a:schemeClr val="accent5">
                                  <a:lumMod val="60000"/>
                                  <a:lumOff val="40000"/>
                                </a:schemeClr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990" name="Forma libre 990"/>
                          <wps:cNvSpPr>
                            <a:spLocks/>
                          </wps:cNvSpPr>
                          <wps:spPr bwMode="auto">
                            <a:xfrm>
                              <a:off x="8259763" y="3430588"/>
                              <a:ext cx="566738" cy="635000"/>
                            </a:xfrm>
                            <a:custGeom>
                              <a:avLst/>
                              <a:gdLst>
                                <a:gd name="T0" fmla="*/ 149 w 357"/>
                                <a:gd name="T1" fmla="*/ 0 h 400"/>
                                <a:gd name="T2" fmla="*/ 193 w 357"/>
                                <a:gd name="T3" fmla="*/ 5 h 400"/>
                                <a:gd name="T4" fmla="*/ 233 w 357"/>
                                <a:gd name="T5" fmla="*/ 19 h 400"/>
                                <a:gd name="T6" fmla="*/ 269 w 357"/>
                                <a:gd name="T7" fmla="*/ 38 h 400"/>
                                <a:gd name="T8" fmla="*/ 301 w 357"/>
                                <a:gd name="T9" fmla="*/ 66 h 400"/>
                                <a:gd name="T10" fmla="*/ 325 w 357"/>
                                <a:gd name="T11" fmla="*/ 98 h 400"/>
                                <a:gd name="T12" fmla="*/ 343 w 357"/>
                                <a:gd name="T13" fmla="*/ 133 h 400"/>
                                <a:gd name="T14" fmla="*/ 353 w 357"/>
                                <a:gd name="T15" fmla="*/ 171 h 400"/>
                                <a:gd name="T16" fmla="*/ 357 w 357"/>
                                <a:gd name="T17" fmla="*/ 211 h 400"/>
                                <a:gd name="T18" fmla="*/ 352 w 357"/>
                                <a:gd name="T19" fmla="*/ 252 h 400"/>
                                <a:gd name="T20" fmla="*/ 338 w 357"/>
                                <a:gd name="T21" fmla="*/ 292 h 400"/>
                                <a:gd name="T22" fmla="*/ 317 w 357"/>
                                <a:gd name="T23" fmla="*/ 327 h 400"/>
                                <a:gd name="T24" fmla="*/ 290 w 357"/>
                                <a:gd name="T25" fmla="*/ 358 h 400"/>
                                <a:gd name="T26" fmla="*/ 259 w 357"/>
                                <a:gd name="T27" fmla="*/ 381 h 400"/>
                                <a:gd name="T28" fmla="*/ 224 w 357"/>
                                <a:gd name="T29" fmla="*/ 400 h 400"/>
                                <a:gd name="T30" fmla="*/ 161 w 357"/>
                                <a:gd name="T31" fmla="*/ 290 h 400"/>
                                <a:gd name="T32" fmla="*/ 91 w 357"/>
                                <a:gd name="T33" fmla="*/ 183 h 400"/>
                                <a:gd name="T34" fmla="*/ 14 w 357"/>
                                <a:gd name="T35" fmla="*/ 82 h 400"/>
                                <a:gd name="T36" fmla="*/ 0 w 357"/>
                                <a:gd name="T37" fmla="*/ 63 h 400"/>
                                <a:gd name="T38" fmla="*/ 32 w 357"/>
                                <a:gd name="T39" fmla="*/ 37 h 400"/>
                                <a:gd name="T40" fmla="*/ 69 w 357"/>
                                <a:gd name="T41" fmla="*/ 17 h 400"/>
                                <a:gd name="T42" fmla="*/ 109 w 357"/>
                                <a:gd name="T43" fmla="*/ 5 h 400"/>
                                <a:gd name="T44" fmla="*/ 149 w 357"/>
                                <a:gd name="T45" fmla="*/ 0 h 4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</a:cxnLst>
                              <a:rect l="0" t="0" r="r" b="b"/>
                              <a:pathLst>
                                <a:path w="357" h="400">
                                  <a:moveTo>
                                    <a:pt x="149" y="0"/>
                                  </a:moveTo>
                                  <a:lnTo>
                                    <a:pt x="193" y="5"/>
                                  </a:lnTo>
                                  <a:lnTo>
                                    <a:pt x="233" y="19"/>
                                  </a:lnTo>
                                  <a:lnTo>
                                    <a:pt x="269" y="38"/>
                                  </a:lnTo>
                                  <a:lnTo>
                                    <a:pt x="301" y="66"/>
                                  </a:lnTo>
                                  <a:lnTo>
                                    <a:pt x="325" y="98"/>
                                  </a:lnTo>
                                  <a:lnTo>
                                    <a:pt x="343" y="133"/>
                                  </a:lnTo>
                                  <a:lnTo>
                                    <a:pt x="353" y="171"/>
                                  </a:lnTo>
                                  <a:lnTo>
                                    <a:pt x="357" y="211"/>
                                  </a:lnTo>
                                  <a:lnTo>
                                    <a:pt x="352" y="252"/>
                                  </a:lnTo>
                                  <a:lnTo>
                                    <a:pt x="338" y="292"/>
                                  </a:lnTo>
                                  <a:lnTo>
                                    <a:pt x="317" y="327"/>
                                  </a:lnTo>
                                  <a:lnTo>
                                    <a:pt x="290" y="358"/>
                                  </a:lnTo>
                                  <a:lnTo>
                                    <a:pt x="259" y="381"/>
                                  </a:lnTo>
                                  <a:lnTo>
                                    <a:pt x="224" y="400"/>
                                  </a:lnTo>
                                  <a:lnTo>
                                    <a:pt x="161" y="290"/>
                                  </a:lnTo>
                                  <a:lnTo>
                                    <a:pt x="91" y="183"/>
                                  </a:lnTo>
                                  <a:lnTo>
                                    <a:pt x="14" y="82"/>
                                  </a:lnTo>
                                  <a:lnTo>
                                    <a:pt x="0" y="63"/>
                                  </a:lnTo>
                                  <a:lnTo>
                                    <a:pt x="32" y="37"/>
                                  </a:lnTo>
                                  <a:lnTo>
                                    <a:pt x="69" y="17"/>
                                  </a:lnTo>
                                  <a:lnTo>
                                    <a:pt x="109" y="5"/>
                                  </a:lnTo>
                                  <a:lnTo>
                                    <a:pt x="149" y="0"/>
                                  </a:lnTo>
                                  <a:close/>
                                </a:path>
                              </a:pathLst>
                            </a:custGeom>
                            <a:grpFill/>
                            <a:ln w="0">
                              <a:solidFill>
                                <a:schemeClr val="accent5">
                                  <a:lumMod val="60000"/>
                                  <a:lumOff val="40000"/>
                                </a:schemeClr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</wpg:grpSp>
                      <wps:wsp>
                        <wps:cNvPr id="991" name="Forma libre 991"/>
                        <wps:cNvSpPr>
                          <a:spLocks/>
                        </wps:cNvSpPr>
                        <wps:spPr bwMode="auto">
                          <a:xfrm>
                            <a:off x="4510088" y="1331913"/>
                            <a:ext cx="4629150" cy="1516063"/>
                          </a:xfrm>
                          <a:custGeom>
                            <a:avLst/>
                            <a:gdLst>
                              <a:gd name="T0" fmla="*/ 1711 w 2916"/>
                              <a:gd name="T1" fmla="*/ 0 h 955"/>
                              <a:gd name="T2" fmla="*/ 1950 w 2916"/>
                              <a:gd name="T3" fmla="*/ 28 h 955"/>
                              <a:gd name="T4" fmla="*/ 2209 w 2916"/>
                              <a:gd name="T5" fmla="*/ 95 h 955"/>
                              <a:gd name="T6" fmla="*/ 2458 w 2916"/>
                              <a:gd name="T7" fmla="*/ 189 h 955"/>
                              <a:gd name="T8" fmla="*/ 2696 w 2916"/>
                              <a:gd name="T9" fmla="*/ 304 h 955"/>
                              <a:gd name="T10" fmla="*/ 2916 w 2916"/>
                              <a:gd name="T11" fmla="*/ 437 h 955"/>
                              <a:gd name="T12" fmla="*/ 2832 w 2916"/>
                              <a:gd name="T13" fmla="*/ 602 h 955"/>
                              <a:gd name="T14" fmla="*/ 2666 w 2916"/>
                              <a:gd name="T15" fmla="*/ 519 h 955"/>
                              <a:gd name="T16" fmla="*/ 2504 w 2916"/>
                              <a:gd name="T17" fmla="*/ 449 h 955"/>
                              <a:gd name="T18" fmla="*/ 2352 w 2916"/>
                              <a:gd name="T19" fmla="*/ 397 h 955"/>
                              <a:gd name="T20" fmla="*/ 2214 w 2916"/>
                              <a:gd name="T21" fmla="*/ 364 h 955"/>
                              <a:gd name="T22" fmla="*/ 2092 w 2916"/>
                              <a:gd name="T23" fmla="*/ 353 h 955"/>
                              <a:gd name="T24" fmla="*/ 1941 w 2916"/>
                              <a:gd name="T25" fmla="*/ 376 h 955"/>
                              <a:gd name="T26" fmla="*/ 1803 w 2916"/>
                              <a:gd name="T27" fmla="*/ 429 h 955"/>
                              <a:gd name="T28" fmla="*/ 1677 w 2916"/>
                              <a:gd name="T29" fmla="*/ 505 h 955"/>
                              <a:gd name="T30" fmla="*/ 1560 w 2916"/>
                              <a:gd name="T31" fmla="*/ 600 h 955"/>
                              <a:gd name="T32" fmla="*/ 1450 w 2916"/>
                              <a:gd name="T33" fmla="*/ 708 h 955"/>
                              <a:gd name="T34" fmla="*/ 1304 w 2916"/>
                              <a:gd name="T35" fmla="*/ 734 h 955"/>
                              <a:gd name="T36" fmla="*/ 1125 w 2916"/>
                              <a:gd name="T37" fmla="*/ 691 h 955"/>
                              <a:gd name="T38" fmla="*/ 956 w 2916"/>
                              <a:gd name="T39" fmla="*/ 665 h 955"/>
                              <a:gd name="T40" fmla="*/ 802 w 2916"/>
                              <a:gd name="T41" fmla="*/ 659 h 955"/>
                              <a:gd name="T42" fmla="*/ 668 w 2916"/>
                              <a:gd name="T43" fmla="*/ 672 h 955"/>
                              <a:gd name="T44" fmla="*/ 559 w 2916"/>
                              <a:gd name="T45" fmla="*/ 706 h 955"/>
                              <a:gd name="T46" fmla="*/ 460 w 2916"/>
                              <a:gd name="T47" fmla="*/ 771 h 955"/>
                              <a:gd name="T48" fmla="*/ 367 w 2916"/>
                              <a:gd name="T49" fmla="*/ 845 h 955"/>
                              <a:gd name="T50" fmla="*/ 299 w 2916"/>
                              <a:gd name="T51" fmla="*/ 906 h 955"/>
                              <a:gd name="T52" fmla="*/ 217 w 2916"/>
                              <a:gd name="T53" fmla="*/ 920 h 955"/>
                              <a:gd name="T54" fmla="*/ 105 w 2916"/>
                              <a:gd name="T55" fmla="*/ 920 h 955"/>
                              <a:gd name="T56" fmla="*/ 0 w 2916"/>
                              <a:gd name="T57" fmla="*/ 955 h 955"/>
                              <a:gd name="T58" fmla="*/ 19 w 2916"/>
                              <a:gd name="T59" fmla="*/ 834 h 955"/>
                              <a:gd name="T60" fmla="*/ 59 w 2916"/>
                              <a:gd name="T61" fmla="*/ 729 h 955"/>
                              <a:gd name="T62" fmla="*/ 138 w 2916"/>
                              <a:gd name="T63" fmla="*/ 619 h 955"/>
                              <a:gd name="T64" fmla="*/ 252 w 2916"/>
                              <a:gd name="T65" fmla="*/ 509 h 955"/>
                              <a:gd name="T66" fmla="*/ 395 w 2916"/>
                              <a:gd name="T67" fmla="*/ 399 h 955"/>
                              <a:gd name="T68" fmla="*/ 563 w 2916"/>
                              <a:gd name="T69" fmla="*/ 297 h 955"/>
                              <a:gd name="T70" fmla="*/ 750 w 2916"/>
                              <a:gd name="T71" fmla="*/ 203 h 955"/>
                              <a:gd name="T72" fmla="*/ 952 w 2916"/>
                              <a:gd name="T73" fmla="*/ 124 h 955"/>
                              <a:gd name="T74" fmla="*/ 1165 w 2916"/>
                              <a:gd name="T75" fmla="*/ 61 h 955"/>
                              <a:gd name="T76" fmla="*/ 1384 w 2916"/>
                              <a:gd name="T77" fmla="*/ 18 h 955"/>
                              <a:gd name="T78" fmla="*/ 1602 w 2916"/>
                              <a:gd name="T79" fmla="*/ 0 h 95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2916" h="955">
                                <a:moveTo>
                                  <a:pt x="1602" y="0"/>
                                </a:moveTo>
                                <a:lnTo>
                                  <a:pt x="1711" y="0"/>
                                </a:lnTo>
                                <a:lnTo>
                                  <a:pt x="1817" y="9"/>
                                </a:lnTo>
                                <a:lnTo>
                                  <a:pt x="1950" y="28"/>
                                </a:lnTo>
                                <a:lnTo>
                                  <a:pt x="2081" y="58"/>
                                </a:lnTo>
                                <a:lnTo>
                                  <a:pt x="2209" y="95"/>
                                </a:lnTo>
                                <a:lnTo>
                                  <a:pt x="2336" y="138"/>
                                </a:lnTo>
                                <a:lnTo>
                                  <a:pt x="2458" y="189"/>
                                </a:lnTo>
                                <a:lnTo>
                                  <a:pt x="2579" y="245"/>
                                </a:lnTo>
                                <a:lnTo>
                                  <a:pt x="2696" y="304"/>
                                </a:lnTo>
                                <a:lnTo>
                                  <a:pt x="2808" y="369"/>
                                </a:lnTo>
                                <a:lnTo>
                                  <a:pt x="2916" y="437"/>
                                </a:lnTo>
                                <a:lnTo>
                                  <a:pt x="2916" y="645"/>
                                </a:lnTo>
                                <a:lnTo>
                                  <a:pt x="2832" y="602"/>
                                </a:lnTo>
                                <a:lnTo>
                                  <a:pt x="2750" y="560"/>
                                </a:lnTo>
                                <a:lnTo>
                                  <a:pt x="2666" y="519"/>
                                </a:lnTo>
                                <a:lnTo>
                                  <a:pt x="2584" y="483"/>
                                </a:lnTo>
                                <a:lnTo>
                                  <a:pt x="2504" y="449"/>
                                </a:lnTo>
                                <a:lnTo>
                                  <a:pt x="2427" y="422"/>
                                </a:lnTo>
                                <a:lnTo>
                                  <a:pt x="2352" y="397"/>
                                </a:lnTo>
                                <a:lnTo>
                                  <a:pt x="2280" y="378"/>
                                </a:lnTo>
                                <a:lnTo>
                                  <a:pt x="2214" y="364"/>
                                </a:lnTo>
                                <a:lnTo>
                                  <a:pt x="2149" y="355"/>
                                </a:lnTo>
                                <a:lnTo>
                                  <a:pt x="2092" y="353"/>
                                </a:lnTo>
                                <a:lnTo>
                                  <a:pt x="2015" y="362"/>
                                </a:lnTo>
                                <a:lnTo>
                                  <a:pt x="1941" y="376"/>
                                </a:lnTo>
                                <a:lnTo>
                                  <a:pt x="1871" y="399"/>
                                </a:lnTo>
                                <a:lnTo>
                                  <a:pt x="1803" y="429"/>
                                </a:lnTo>
                                <a:lnTo>
                                  <a:pt x="1740" y="465"/>
                                </a:lnTo>
                                <a:lnTo>
                                  <a:pt x="1677" y="505"/>
                                </a:lnTo>
                                <a:lnTo>
                                  <a:pt x="1618" y="551"/>
                                </a:lnTo>
                                <a:lnTo>
                                  <a:pt x="1560" y="600"/>
                                </a:lnTo>
                                <a:lnTo>
                                  <a:pt x="1504" y="652"/>
                                </a:lnTo>
                                <a:lnTo>
                                  <a:pt x="1450" y="708"/>
                                </a:lnTo>
                                <a:lnTo>
                                  <a:pt x="1396" y="764"/>
                                </a:lnTo>
                                <a:lnTo>
                                  <a:pt x="1304" y="734"/>
                                </a:lnTo>
                                <a:lnTo>
                                  <a:pt x="1213" y="710"/>
                                </a:lnTo>
                                <a:lnTo>
                                  <a:pt x="1125" y="691"/>
                                </a:lnTo>
                                <a:lnTo>
                                  <a:pt x="1038" y="675"/>
                                </a:lnTo>
                                <a:lnTo>
                                  <a:pt x="956" y="665"/>
                                </a:lnTo>
                                <a:lnTo>
                                  <a:pt x="875" y="659"/>
                                </a:lnTo>
                                <a:lnTo>
                                  <a:pt x="802" y="659"/>
                                </a:lnTo>
                                <a:lnTo>
                                  <a:pt x="732" y="663"/>
                                </a:lnTo>
                                <a:lnTo>
                                  <a:pt x="668" y="672"/>
                                </a:lnTo>
                                <a:lnTo>
                                  <a:pt x="610" y="687"/>
                                </a:lnTo>
                                <a:lnTo>
                                  <a:pt x="559" y="706"/>
                                </a:lnTo>
                                <a:lnTo>
                                  <a:pt x="516" y="731"/>
                                </a:lnTo>
                                <a:lnTo>
                                  <a:pt x="460" y="771"/>
                                </a:lnTo>
                                <a:lnTo>
                                  <a:pt x="411" y="810"/>
                                </a:lnTo>
                                <a:lnTo>
                                  <a:pt x="367" y="845"/>
                                </a:lnTo>
                                <a:lnTo>
                                  <a:pt x="330" y="876"/>
                                </a:lnTo>
                                <a:lnTo>
                                  <a:pt x="299" y="906"/>
                                </a:lnTo>
                                <a:lnTo>
                                  <a:pt x="273" y="934"/>
                                </a:lnTo>
                                <a:lnTo>
                                  <a:pt x="217" y="920"/>
                                </a:lnTo>
                                <a:lnTo>
                                  <a:pt x="161" y="916"/>
                                </a:lnTo>
                                <a:lnTo>
                                  <a:pt x="105" y="920"/>
                                </a:lnTo>
                                <a:lnTo>
                                  <a:pt x="52" y="934"/>
                                </a:lnTo>
                                <a:lnTo>
                                  <a:pt x="0" y="955"/>
                                </a:lnTo>
                                <a:lnTo>
                                  <a:pt x="9" y="897"/>
                                </a:lnTo>
                                <a:lnTo>
                                  <a:pt x="19" y="834"/>
                                </a:lnTo>
                                <a:lnTo>
                                  <a:pt x="35" y="782"/>
                                </a:lnTo>
                                <a:lnTo>
                                  <a:pt x="59" y="729"/>
                                </a:lnTo>
                                <a:lnTo>
                                  <a:pt x="94" y="675"/>
                                </a:lnTo>
                                <a:lnTo>
                                  <a:pt x="138" y="619"/>
                                </a:lnTo>
                                <a:lnTo>
                                  <a:pt x="192" y="563"/>
                                </a:lnTo>
                                <a:lnTo>
                                  <a:pt x="252" y="509"/>
                                </a:lnTo>
                                <a:lnTo>
                                  <a:pt x="320" y="453"/>
                                </a:lnTo>
                                <a:lnTo>
                                  <a:pt x="395" y="399"/>
                                </a:lnTo>
                                <a:lnTo>
                                  <a:pt x="475" y="346"/>
                                </a:lnTo>
                                <a:lnTo>
                                  <a:pt x="563" y="297"/>
                                </a:lnTo>
                                <a:lnTo>
                                  <a:pt x="654" y="248"/>
                                </a:lnTo>
                                <a:lnTo>
                                  <a:pt x="750" y="203"/>
                                </a:lnTo>
                                <a:lnTo>
                                  <a:pt x="849" y="161"/>
                                </a:lnTo>
                                <a:lnTo>
                                  <a:pt x="952" y="124"/>
                                </a:lnTo>
                                <a:lnTo>
                                  <a:pt x="1057" y="89"/>
                                </a:lnTo>
                                <a:lnTo>
                                  <a:pt x="1165" y="61"/>
                                </a:lnTo>
                                <a:lnTo>
                                  <a:pt x="1274" y="37"/>
                                </a:lnTo>
                                <a:lnTo>
                                  <a:pt x="1384" y="18"/>
                                </a:lnTo>
                                <a:lnTo>
                                  <a:pt x="1492" y="5"/>
                                </a:lnTo>
                                <a:lnTo>
                                  <a:pt x="1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5"/>
                          </a:solidFill>
                          <a:ln w="0">
                            <a:solidFill>
                              <a:schemeClr val="accent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92" name="Forma libre 992"/>
                        <wps:cNvSpPr>
                          <a:spLocks/>
                        </wps:cNvSpPr>
                        <wps:spPr bwMode="auto">
                          <a:xfrm>
                            <a:off x="7175500" y="1892300"/>
                            <a:ext cx="1963738" cy="3162300"/>
                          </a:xfrm>
                          <a:custGeom>
                            <a:avLst/>
                            <a:gdLst>
                              <a:gd name="T0" fmla="*/ 465 w 1237"/>
                              <a:gd name="T1" fmla="*/ 2 h 1992"/>
                              <a:gd name="T2" fmla="*/ 582 w 1237"/>
                              <a:gd name="T3" fmla="*/ 20 h 1992"/>
                              <a:gd name="T4" fmla="*/ 516 w 1237"/>
                              <a:gd name="T5" fmla="*/ 88 h 1992"/>
                              <a:gd name="T6" fmla="*/ 465 w 1237"/>
                              <a:gd name="T7" fmla="*/ 172 h 1992"/>
                              <a:gd name="T8" fmla="*/ 434 w 1237"/>
                              <a:gd name="T9" fmla="*/ 287 h 1992"/>
                              <a:gd name="T10" fmla="*/ 435 w 1237"/>
                              <a:gd name="T11" fmla="*/ 402 h 1992"/>
                              <a:gd name="T12" fmla="*/ 468 w 1237"/>
                              <a:gd name="T13" fmla="*/ 511 h 1992"/>
                              <a:gd name="T14" fmla="*/ 531 w 1237"/>
                              <a:gd name="T15" fmla="*/ 607 h 1992"/>
                              <a:gd name="T16" fmla="*/ 620 w 1237"/>
                              <a:gd name="T17" fmla="*/ 684 h 1992"/>
                              <a:gd name="T18" fmla="*/ 731 w 1237"/>
                              <a:gd name="T19" fmla="*/ 733 h 1992"/>
                              <a:gd name="T20" fmla="*/ 848 w 1237"/>
                              <a:gd name="T21" fmla="*/ 749 h 1992"/>
                              <a:gd name="T22" fmla="*/ 961 w 1237"/>
                              <a:gd name="T23" fmla="*/ 731 h 1992"/>
                              <a:gd name="T24" fmla="*/ 1064 w 1237"/>
                              <a:gd name="T25" fmla="*/ 682 h 1992"/>
                              <a:gd name="T26" fmla="*/ 1152 w 1237"/>
                              <a:gd name="T27" fmla="*/ 607 h 1992"/>
                              <a:gd name="T28" fmla="*/ 1216 w 1237"/>
                              <a:gd name="T29" fmla="*/ 506 h 1992"/>
                              <a:gd name="T30" fmla="*/ 1237 w 1237"/>
                              <a:gd name="T31" fmla="*/ 1471 h 1992"/>
                              <a:gd name="T32" fmla="*/ 1208 w 1237"/>
                              <a:gd name="T33" fmla="*/ 1514 h 1992"/>
                              <a:gd name="T34" fmla="*/ 1195 w 1237"/>
                              <a:gd name="T35" fmla="*/ 1584 h 1992"/>
                              <a:gd name="T36" fmla="*/ 1216 w 1237"/>
                              <a:gd name="T37" fmla="*/ 1651 h 1992"/>
                              <a:gd name="T38" fmla="*/ 1237 w 1237"/>
                              <a:gd name="T39" fmla="*/ 1992 h 1992"/>
                              <a:gd name="T40" fmla="*/ 1171 w 1237"/>
                              <a:gd name="T41" fmla="*/ 1972 h 1992"/>
                              <a:gd name="T42" fmla="*/ 1141 w 1237"/>
                              <a:gd name="T43" fmla="*/ 1971 h 1992"/>
                              <a:gd name="T44" fmla="*/ 1064 w 1237"/>
                              <a:gd name="T45" fmla="*/ 1726 h 1992"/>
                              <a:gd name="T46" fmla="*/ 965 w 1237"/>
                              <a:gd name="T47" fmla="*/ 1485 h 1992"/>
                              <a:gd name="T48" fmla="*/ 942 w 1237"/>
                              <a:gd name="T49" fmla="*/ 1350 h 1992"/>
                              <a:gd name="T50" fmla="*/ 1000 w 1237"/>
                              <a:gd name="T51" fmla="*/ 1296 h 1992"/>
                              <a:gd name="T52" fmla="*/ 1035 w 1237"/>
                              <a:gd name="T53" fmla="*/ 1221 h 1992"/>
                              <a:gd name="T54" fmla="*/ 1036 w 1237"/>
                              <a:gd name="T55" fmla="*/ 1140 h 1992"/>
                              <a:gd name="T56" fmla="*/ 1008 w 1237"/>
                              <a:gd name="T57" fmla="*/ 1067 h 1992"/>
                              <a:gd name="T58" fmla="*/ 952 w 1237"/>
                              <a:gd name="T59" fmla="*/ 1007 h 1992"/>
                              <a:gd name="T60" fmla="*/ 876 w 1237"/>
                              <a:gd name="T61" fmla="*/ 974 h 1992"/>
                              <a:gd name="T62" fmla="*/ 792 w 1237"/>
                              <a:gd name="T63" fmla="*/ 974 h 1992"/>
                              <a:gd name="T64" fmla="*/ 715 w 1237"/>
                              <a:gd name="T65" fmla="*/ 1006 h 1992"/>
                              <a:gd name="T66" fmla="*/ 697 w 1237"/>
                              <a:gd name="T67" fmla="*/ 1051 h 1992"/>
                              <a:gd name="T68" fmla="*/ 533 w 1237"/>
                              <a:gd name="T69" fmla="*/ 876 h 1992"/>
                              <a:gd name="T70" fmla="*/ 341 w 1237"/>
                              <a:gd name="T71" fmla="*/ 722 h 1992"/>
                              <a:gd name="T72" fmla="*/ 131 w 1237"/>
                              <a:gd name="T73" fmla="*/ 593 h 1992"/>
                              <a:gd name="T74" fmla="*/ 154 w 1237"/>
                              <a:gd name="T75" fmla="*/ 555 h 1992"/>
                              <a:gd name="T76" fmla="*/ 180 w 1237"/>
                              <a:gd name="T77" fmla="*/ 460 h 1992"/>
                              <a:gd name="T78" fmla="*/ 175 w 1237"/>
                              <a:gd name="T79" fmla="*/ 366 h 1992"/>
                              <a:gd name="T80" fmla="*/ 142 w 1237"/>
                              <a:gd name="T81" fmla="*/ 278 h 1992"/>
                              <a:gd name="T82" fmla="*/ 82 w 1237"/>
                              <a:gd name="T83" fmla="*/ 205 h 1992"/>
                              <a:gd name="T84" fmla="*/ 0 w 1237"/>
                              <a:gd name="T85" fmla="*/ 152 h 1992"/>
                              <a:gd name="T86" fmla="*/ 61 w 1237"/>
                              <a:gd name="T87" fmla="*/ 110 h 1992"/>
                              <a:gd name="T88" fmla="*/ 192 w 1237"/>
                              <a:gd name="T89" fmla="*/ 46 h 1992"/>
                              <a:gd name="T90" fmla="*/ 336 w 1237"/>
                              <a:gd name="T91" fmla="*/ 9 h 199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</a:cxnLst>
                            <a:rect l="0" t="0" r="r" b="b"/>
                            <a:pathLst>
                              <a:path w="1237" h="1992">
                                <a:moveTo>
                                  <a:pt x="413" y="0"/>
                                </a:moveTo>
                                <a:lnTo>
                                  <a:pt x="465" y="2"/>
                                </a:lnTo>
                                <a:lnTo>
                                  <a:pt x="523" y="9"/>
                                </a:lnTo>
                                <a:lnTo>
                                  <a:pt x="582" y="20"/>
                                </a:lnTo>
                                <a:lnTo>
                                  <a:pt x="547" y="51"/>
                                </a:lnTo>
                                <a:lnTo>
                                  <a:pt x="516" y="88"/>
                                </a:lnTo>
                                <a:lnTo>
                                  <a:pt x="489" y="128"/>
                                </a:lnTo>
                                <a:lnTo>
                                  <a:pt x="465" y="172"/>
                                </a:lnTo>
                                <a:lnTo>
                                  <a:pt x="446" y="228"/>
                                </a:lnTo>
                                <a:lnTo>
                                  <a:pt x="434" y="287"/>
                                </a:lnTo>
                                <a:lnTo>
                                  <a:pt x="430" y="345"/>
                                </a:lnTo>
                                <a:lnTo>
                                  <a:pt x="435" y="402"/>
                                </a:lnTo>
                                <a:lnTo>
                                  <a:pt x="447" y="458"/>
                                </a:lnTo>
                                <a:lnTo>
                                  <a:pt x="468" y="511"/>
                                </a:lnTo>
                                <a:lnTo>
                                  <a:pt x="496" y="562"/>
                                </a:lnTo>
                                <a:lnTo>
                                  <a:pt x="531" y="607"/>
                                </a:lnTo>
                                <a:lnTo>
                                  <a:pt x="572" y="649"/>
                                </a:lnTo>
                                <a:lnTo>
                                  <a:pt x="620" y="684"/>
                                </a:lnTo>
                                <a:lnTo>
                                  <a:pt x="673" y="712"/>
                                </a:lnTo>
                                <a:lnTo>
                                  <a:pt x="731" y="733"/>
                                </a:lnTo>
                                <a:lnTo>
                                  <a:pt x="790" y="745"/>
                                </a:lnTo>
                                <a:lnTo>
                                  <a:pt x="848" y="749"/>
                                </a:lnTo>
                                <a:lnTo>
                                  <a:pt x="905" y="743"/>
                                </a:lnTo>
                                <a:lnTo>
                                  <a:pt x="961" y="731"/>
                                </a:lnTo>
                                <a:lnTo>
                                  <a:pt x="1015" y="710"/>
                                </a:lnTo>
                                <a:lnTo>
                                  <a:pt x="1064" y="682"/>
                                </a:lnTo>
                                <a:lnTo>
                                  <a:pt x="1111" y="647"/>
                                </a:lnTo>
                                <a:lnTo>
                                  <a:pt x="1152" y="607"/>
                                </a:lnTo>
                                <a:lnTo>
                                  <a:pt x="1188" y="558"/>
                                </a:lnTo>
                                <a:lnTo>
                                  <a:pt x="1216" y="506"/>
                                </a:lnTo>
                                <a:lnTo>
                                  <a:pt x="1237" y="444"/>
                                </a:lnTo>
                                <a:lnTo>
                                  <a:pt x="1237" y="1471"/>
                                </a:lnTo>
                                <a:lnTo>
                                  <a:pt x="1222" y="1490"/>
                                </a:lnTo>
                                <a:lnTo>
                                  <a:pt x="1208" y="1514"/>
                                </a:lnTo>
                                <a:lnTo>
                                  <a:pt x="1197" y="1549"/>
                                </a:lnTo>
                                <a:lnTo>
                                  <a:pt x="1195" y="1584"/>
                                </a:lnTo>
                                <a:lnTo>
                                  <a:pt x="1202" y="1619"/>
                                </a:lnTo>
                                <a:lnTo>
                                  <a:pt x="1216" y="1651"/>
                                </a:lnTo>
                                <a:lnTo>
                                  <a:pt x="1237" y="1679"/>
                                </a:lnTo>
                                <a:lnTo>
                                  <a:pt x="1237" y="1992"/>
                                </a:lnTo>
                                <a:lnTo>
                                  <a:pt x="1202" y="1979"/>
                                </a:lnTo>
                                <a:lnTo>
                                  <a:pt x="1171" y="1972"/>
                                </a:lnTo>
                                <a:lnTo>
                                  <a:pt x="1139" y="1969"/>
                                </a:lnTo>
                                <a:lnTo>
                                  <a:pt x="1141" y="1971"/>
                                </a:lnTo>
                                <a:lnTo>
                                  <a:pt x="1104" y="1848"/>
                                </a:lnTo>
                                <a:lnTo>
                                  <a:pt x="1064" y="1726"/>
                                </a:lnTo>
                                <a:lnTo>
                                  <a:pt x="1017" y="1605"/>
                                </a:lnTo>
                                <a:lnTo>
                                  <a:pt x="965" y="1485"/>
                                </a:lnTo>
                                <a:lnTo>
                                  <a:pt x="907" y="1369"/>
                                </a:lnTo>
                                <a:lnTo>
                                  <a:pt x="942" y="1350"/>
                                </a:lnTo>
                                <a:lnTo>
                                  <a:pt x="973" y="1327"/>
                                </a:lnTo>
                                <a:lnTo>
                                  <a:pt x="1000" y="1296"/>
                                </a:lnTo>
                                <a:lnTo>
                                  <a:pt x="1021" y="1261"/>
                                </a:lnTo>
                                <a:lnTo>
                                  <a:pt x="1035" y="1221"/>
                                </a:lnTo>
                                <a:lnTo>
                                  <a:pt x="1040" y="1180"/>
                                </a:lnTo>
                                <a:lnTo>
                                  <a:pt x="1036" y="1140"/>
                                </a:lnTo>
                                <a:lnTo>
                                  <a:pt x="1026" y="1102"/>
                                </a:lnTo>
                                <a:lnTo>
                                  <a:pt x="1008" y="1067"/>
                                </a:lnTo>
                                <a:lnTo>
                                  <a:pt x="984" y="1035"/>
                                </a:lnTo>
                                <a:lnTo>
                                  <a:pt x="952" y="1007"/>
                                </a:lnTo>
                                <a:lnTo>
                                  <a:pt x="916" y="988"/>
                                </a:lnTo>
                                <a:lnTo>
                                  <a:pt x="876" y="974"/>
                                </a:lnTo>
                                <a:lnTo>
                                  <a:pt x="832" y="969"/>
                                </a:lnTo>
                                <a:lnTo>
                                  <a:pt x="792" y="974"/>
                                </a:lnTo>
                                <a:lnTo>
                                  <a:pt x="752" y="986"/>
                                </a:lnTo>
                                <a:lnTo>
                                  <a:pt x="715" y="1006"/>
                                </a:lnTo>
                                <a:lnTo>
                                  <a:pt x="683" y="1032"/>
                                </a:lnTo>
                                <a:lnTo>
                                  <a:pt x="697" y="1051"/>
                                </a:lnTo>
                                <a:lnTo>
                                  <a:pt x="619" y="960"/>
                                </a:lnTo>
                                <a:lnTo>
                                  <a:pt x="533" y="876"/>
                                </a:lnTo>
                                <a:lnTo>
                                  <a:pt x="441" y="798"/>
                                </a:lnTo>
                                <a:lnTo>
                                  <a:pt x="341" y="722"/>
                                </a:lnTo>
                                <a:lnTo>
                                  <a:pt x="238" y="654"/>
                                </a:lnTo>
                                <a:lnTo>
                                  <a:pt x="131" y="593"/>
                                </a:lnTo>
                                <a:lnTo>
                                  <a:pt x="133" y="593"/>
                                </a:lnTo>
                                <a:lnTo>
                                  <a:pt x="154" y="555"/>
                                </a:lnTo>
                                <a:lnTo>
                                  <a:pt x="171" y="507"/>
                                </a:lnTo>
                                <a:lnTo>
                                  <a:pt x="180" y="460"/>
                                </a:lnTo>
                                <a:lnTo>
                                  <a:pt x="180" y="413"/>
                                </a:lnTo>
                                <a:lnTo>
                                  <a:pt x="175" y="366"/>
                                </a:lnTo>
                                <a:lnTo>
                                  <a:pt x="161" y="320"/>
                                </a:lnTo>
                                <a:lnTo>
                                  <a:pt x="142" y="278"/>
                                </a:lnTo>
                                <a:lnTo>
                                  <a:pt x="116" y="240"/>
                                </a:lnTo>
                                <a:lnTo>
                                  <a:pt x="82" y="205"/>
                                </a:lnTo>
                                <a:lnTo>
                                  <a:pt x="44" y="175"/>
                                </a:lnTo>
                                <a:lnTo>
                                  <a:pt x="0" y="152"/>
                                </a:lnTo>
                                <a:lnTo>
                                  <a:pt x="0" y="152"/>
                                </a:lnTo>
                                <a:lnTo>
                                  <a:pt x="61" y="110"/>
                                </a:lnTo>
                                <a:lnTo>
                                  <a:pt x="126" y="76"/>
                                </a:lnTo>
                                <a:lnTo>
                                  <a:pt x="192" y="46"/>
                                </a:lnTo>
                                <a:lnTo>
                                  <a:pt x="262" y="23"/>
                                </a:lnTo>
                                <a:lnTo>
                                  <a:pt x="336" y="9"/>
                                </a:lnTo>
                                <a:lnTo>
                                  <a:pt x="4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5"/>
                          </a:solidFill>
                          <a:ln w="0">
                            <a:solidFill>
                              <a:schemeClr val="accent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93" name="Forma libre 993"/>
                        <wps:cNvSpPr>
                          <a:spLocks noEditPoints="1"/>
                        </wps:cNvSpPr>
                        <wps:spPr bwMode="auto">
                          <a:xfrm>
                            <a:off x="0" y="3394075"/>
                            <a:ext cx="3473450" cy="3408363"/>
                          </a:xfrm>
                          <a:custGeom>
                            <a:avLst/>
                            <a:gdLst>
                              <a:gd name="T0" fmla="*/ 1917 w 2188"/>
                              <a:gd name="T1" fmla="*/ 731 h 2147"/>
                              <a:gd name="T2" fmla="*/ 1338 w 2188"/>
                              <a:gd name="T3" fmla="*/ 2023 h 2147"/>
                              <a:gd name="T4" fmla="*/ 1188 w 2188"/>
                              <a:gd name="T5" fmla="*/ 2051 h 2147"/>
                              <a:gd name="T6" fmla="*/ 1034 w 2188"/>
                              <a:gd name="T7" fmla="*/ 2075 h 2147"/>
                              <a:gd name="T8" fmla="*/ 1632 w 2188"/>
                              <a:gd name="T9" fmla="*/ 736 h 2147"/>
                              <a:gd name="T10" fmla="*/ 1775 w 2188"/>
                              <a:gd name="T11" fmla="*/ 738 h 2147"/>
                              <a:gd name="T12" fmla="*/ 1917 w 2188"/>
                              <a:gd name="T13" fmla="*/ 731 h 2147"/>
                              <a:gd name="T14" fmla="*/ 2188 w 2188"/>
                              <a:gd name="T15" fmla="*/ 698 h 2147"/>
                              <a:gd name="T16" fmla="*/ 1628 w 2188"/>
                              <a:gd name="T17" fmla="*/ 1948 h 2147"/>
                              <a:gd name="T18" fmla="*/ 1569 w 2188"/>
                              <a:gd name="T19" fmla="*/ 1967 h 2147"/>
                              <a:gd name="T20" fmla="*/ 1506 w 2188"/>
                              <a:gd name="T21" fmla="*/ 1984 h 2147"/>
                              <a:gd name="T22" fmla="*/ 2074 w 2188"/>
                              <a:gd name="T23" fmla="*/ 715 h 2147"/>
                              <a:gd name="T24" fmla="*/ 2188 w 2188"/>
                              <a:gd name="T25" fmla="*/ 698 h 2147"/>
                              <a:gd name="T26" fmla="*/ 1190 w 2188"/>
                              <a:gd name="T27" fmla="*/ 673 h 2147"/>
                              <a:gd name="T28" fmla="*/ 1286 w 2188"/>
                              <a:gd name="T29" fmla="*/ 696 h 2147"/>
                              <a:gd name="T30" fmla="*/ 652 w 2188"/>
                              <a:gd name="T31" fmla="*/ 2116 h 2147"/>
                              <a:gd name="T32" fmla="*/ 542 w 2188"/>
                              <a:gd name="T33" fmla="*/ 2124 h 2147"/>
                              <a:gd name="T34" fmla="*/ 1190 w 2188"/>
                              <a:gd name="T35" fmla="*/ 673 h 2147"/>
                              <a:gd name="T36" fmla="*/ 823 w 2188"/>
                              <a:gd name="T37" fmla="*/ 528 h 2147"/>
                              <a:gd name="T38" fmla="*/ 884 w 2188"/>
                              <a:gd name="T39" fmla="*/ 560 h 2147"/>
                              <a:gd name="T40" fmla="*/ 945 w 2188"/>
                              <a:gd name="T41" fmla="*/ 588 h 2147"/>
                              <a:gd name="T42" fmla="*/ 1001 w 2188"/>
                              <a:gd name="T43" fmla="*/ 612 h 2147"/>
                              <a:gd name="T44" fmla="*/ 1059 w 2188"/>
                              <a:gd name="T45" fmla="*/ 633 h 2147"/>
                              <a:gd name="T46" fmla="*/ 386 w 2188"/>
                              <a:gd name="T47" fmla="*/ 2135 h 2147"/>
                              <a:gd name="T48" fmla="*/ 304 w 2188"/>
                              <a:gd name="T49" fmla="*/ 2138 h 2147"/>
                              <a:gd name="T50" fmla="*/ 229 w 2188"/>
                              <a:gd name="T51" fmla="*/ 2142 h 2147"/>
                              <a:gd name="T52" fmla="*/ 159 w 2188"/>
                              <a:gd name="T53" fmla="*/ 2145 h 2147"/>
                              <a:gd name="T54" fmla="*/ 100 w 2188"/>
                              <a:gd name="T55" fmla="*/ 2147 h 2147"/>
                              <a:gd name="T56" fmla="*/ 823 w 2188"/>
                              <a:gd name="T57" fmla="*/ 528 h 2147"/>
                              <a:gd name="T58" fmla="*/ 461 w 2188"/>
                              <a:gd name="T59" fmla="*/ 285 h 2147"/>
                              <a:gd name="T60" fmla="*/ 540 w 2188"/>
                              <a:gd name="T61" fmla="*/ 346 h 2147"/>
                              <a:gd name="T62" fmla="*/ 0 w 2188"/>
                              <a:gd name="T63" fmla="*/ 1553 h 2147"/>
                              <a:gd name="T64" fmla="*/ 0 w 2188"/>
                              <a:gd name="T65" fmla="*/ 1317 h 2147"/>
                              <a:gd name="T66" fmla="*/ 461 w 2188"/>
                              <a:gd name="T67" fmla="*/ 285 h 2147"/>
                              <a:gd name="T68" fmla="*/ 157 w 2188"/>
                              <a:gd name="T69" fmla="*/ 0 h 2147"/>
                              <a:gd name="T70" fmla="*/ 252 w 2188"/>
                              <a:gd name="T71" fmla="*/ 98 h 2147"/>
                              <a:gd name="T72" fmla="*/ 353 w 2188"/>
                              <a:gd name="T73" fmla="*/ 192 h 2147"/>
                              <a:gd name="T74" fmla="*/ 0 w 2188"/>
                              <a:gd name="T75" fmla="*/ 981 h 2147"/>
                              <a:gd name="T76" fmla="*/ 0 w 2188"/>
                              <a:gd name="T77" fmla="*/ 350 h 2147"/>
                              <a:gd name="T78" fmla="*/ 157 w 2188"/>
                              <a:gd name="T79" fmla="*/ 0 h 21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2188" h="2147">
                                <a:moveTo>
                                  <a:pt x="1917" y="731"/>
                                </a:moveTo>
                                <a:lnTo>
                                  <a:pt x="1338" y="2023"/>
                                </a:lnTo>
                                <a:lnTo>
                                  <a:pt x="1188" y="2051"/>
                                </a:lnTo>
                                <a:lnTo>
                                  <a:pt x="1034" y="2075"/>
                                </a:lnTo>
                                <a:lnTo>
                                  <a:pt x="1632" y="736"/>
                                </a:lnTo>
                                <a:lnTo>
                                  <a:pt x="1775" y="738"/>
                                </a:lnTo>
                                <a:lnTo>
                                  <a:pt x="1917" y="731"/>
                                </a:lnTo>
                                <a:close/>
                                <a:moveTo>
                                  <a:pt x="2188" y="698"/>
                                </a:moveTo>
                                <a:lnTo>
                                  <a:pt x="1628" y="1948"/>
                                </a:lnTo>
                                <a:lnTo>
                                  <a:pt x="1569" y="1967"/>
                                </a:lnTo>
                                <a:lnTo>
                                  <a:pt x="1506" y="1984"/>
                                </a:lnTo>
                                <a:lnTo>
                                  <a:pt x="2074" y="715"/>
                                </a:lnTo>
                                <a:lnTo>
                                  <a:pt x="2188" y="698"/>
                                </a:lnTo>
                                <a:close/>
                                <a:moveTo>
                                  <a:pt x="1190" y="673"/>
                                </a:moveTo>
                                <a:lnTo>
                                  <a:pt x="1286" y="696"/>
                                </a:lnTo>
                                <a:lnTo>
                                  <a:pt x="652" y="2116"/>
                                </a:lnTo>
                                <a:lnTo>
                                  <a:pt x="542" y="2124"/>
                                </a:lnTo>
                                <a:lnTo>
                                  <a:pt x="1190" y="673"/>
                                </a:lnTo>
                                <a:close/>
                                <a:moveTo>
                                  <a:pt x="823" y="528"/>
                                </a:moveTo>
                                <a:lnTo>
                                  <a:pt x="884" y="560"/>
                                </a:lnTo>
                                <a:lnTo>
                                  <a:pt x="945" y="588"/>
                                </a:lnTo>
                                <a:lnTo>
                                  <a:pt x="1001" y="612"/>
                                </a:lnTo>
                                <a:lnTo>
                                  <a:pt x="1059" y="633"/>
                                </a:lnTo>
                                <a:lnTo>
                                  <a:pt x="386" y="2135"/>
                                </a:lnTo>
                                <a:lnTo>
                                  <a:pt x="304" y="2138"/>
                                </a:lnTo>
                                <a:lnTo>
                                  <a:pt x="229" y="2142"/>
                                </a:lnTo>
                                <a:lnTo>
                                  <a:pt x="159" y="2145"/>
                                </a:lnTo>
                                <a:lnTo>
                                  <a:pt x="100" y="2147"/>
                                </a:lnTo>
                                <a:lnTo>
                                  <a:pt x="823" y="528"/>
                                </a:lnTo>
                                <a:close/>
                                <a:moveTo>
                                  <a:pt x="461" y="285"/>
                                </a:moveTo>
                                <a:lnTo>
                                  <a:pt x="540" y="346"/>
                                </a:lnTo>
                                <a:lnTo>
                                  <a:pt x="0" y="1553"/>
                                </a:lnTo>
                                <a:lnTo>
                                  <a:pt x="0" y="1317"/>
                                </a:lnTo>
                                <a:lnTo>
                                  <a:pt x="461" y="285"/>
                                </a:lnTo>
                                <a:close/>
                                <a:moveTo>
                                  <a:pt x="157" y="0"/>
                                </a:moveTo>
                                <a:lnTo>
                                  <a:pt x="252" y="98"/>
                                </a:lnTo>
                                <a:lnTo>
                                  <a:pt x="353" y="192"/>
                                </a:lnTo>
                                <a:lnTo>
                                  <a:pt x="0" y="981"/>
                                </a:lnTo>
                                <a:lnTo>
                                  <a:pt x="0" y="350"/>
                                </a:lnTo>
                                <a:lnTo>
                                  <a:pt x="1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  <a:ln w="0">
                            <a:solidFill>
                              <a:srgbClr val="FBD17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94" name="Forma libre 994"/>
                        <wps:cNvSpPr>
                          <a:spLocks noEditPoints="1"/>
                        </wps:cNvSpPr>
                        <wps:spPr bwMode="auto">
                          <a:xfrm>
                            <a:off x="0" y="3175"/>
                            <a:ext cx="9139238" cy="6802438"/>
                          </a:xfrm>
                          <a:custGeom>
                            <a:avLst/>
                            <a:gdLst>
                              <a:gd name="T0" fmla="*/ 2074 w 5757"/>
                              <a:gd name="T1" fmla="*/ 2851 h 4285"/>
                              <a:gd name="T2" fmla="*/ 652 w 5757"/>
                              <a:gd name="T3" fmla="*/ 4252 h 4285"/>
                              <a:gd name="T4" fmla="*/ 2177 w 5757"/>
                              <a:gd name="T5" fmla="*/ 3367 h 4285"/>
                              <a:gd name="T6" fmla="*/ 1877 w 5757"/>
                              <a:gd name="T7" fmla="*/ 3960 h 4285"/>
                              <a:gd name="T8" fmla="*/ 1190 w 5757"/>
                              <a:gd name="T9" fmla="*/ 2809 h 4285"/>
                              <a:gd name="T10" fmla="*/ 823 w 5757"/>
                              <a:gd name="T11" fmla="*/ 2664 h 4285"/>
                              <a:gd name="T12" fmla="*/ 0 w 5757"/>
                              <a:gd name="T13" fmla="*/ 3689 h 4285"/>
                              <a:gd name="T14" fmla="*/ 353 w 5757"/>
                              <a:gd name="T15" fmla="*/ 2328 h 4285"/>
                              <a:gd name="T16" fmla="*/ 5121 w 5757"/>
                              <a:gd name="T17" fmla="*/ 636 h 4285"/>
                              <a:gd name="T18" fmla="*/ 5053 w 5757"/>
                              <a:gd name="T19" fmla="*/ 848 h 4285"/>
                              <a:gd name="T20" fmla="*/ 5277 w 5757"/>
                              <a:gd name="T21" fmla="*/ 816 h 4285"/>
                              <a:gd name="T22" fmla="*/ 5151 w 5757"/>
                              <a:gd name="T23" fmla="*/ 631 h 4285"/>
                              <a:gd name="T24" fmla="*/ 3720 w 5757"/>
                              <a:gd name="T25" fmla="*/ 729 h 4285"/>
                              <a:gd name="T26" fmla="*/ 3933 w 5757"/>
                              <a:gd name="T27" fmla="*/ 797 h 4285"/>
                              <a:gd name="T28" fmla="*/ 3902 w 5757"/>
                              <a:gd name="T29" fmla="*/ 575 h 4285"/>
                              <a:gd name="T30" fmla="*/ 4632 w 5757"/>
                              <a:gd name="T31" fmla="*/ 500 h 4285"/>
                              <a:gd name="T32" fmla="*/ 4796 w 5757"/>
                              <a:gd name="T33" fmla="*/ 652 h 4285"/>
                              <a:gd name="T34" fmla="*/ 4864 w 5757"/>
                              <a:gd name="T35" fmla="*/ 439 h 4285"/>
                              <a:gd name="T36" fmla="*/ 4143 w 5757"/>
                              <a:gd name="T37" fmla="*/ 440 h 4285"/>
                              <a:gd name="T38" fmla="*/ 4223 w 5757"/>
                              <a:gd name="T39" fmla="*/ 650 h 4285"/>
                              <a:gd name="T40" fmla="*/ 4377 w 5757"/>
                              <a:gd name="T41" fmla="*/ 488 h 4285"/>
                              <a:gd name="T42" fmla="*/ 5422 w 5757"/>
                              <a:gd name="T43" fmla="*/ 309 h 4285"/>
                              <a:gd name="T44" fmla="*/ 5403 w 5757"/>
                              <a:gd name="T45" fmla="*/ 531 h 4285"/>
                              <a:gd name="T46" fmla="*/ 5612 w 5757"/>
                              <a:gd name="T47" fmla="*/ 451 h 4285"/>
                              <a:gd name="T48" fmla="*/ 3433 w 5757"/>
                              <a:gd name="T49" fmla="*/ 253 h 4285"/>
                              <a:gd name="T50" fmla="*/ 3322 w 5757"/>
                              <a:gd name="T51" fmla="*/ 446 h 4285"/>
                              <a:gd name="T52" fmla="*/ 3543 w 5757"/>
                              <a:gd name="T53" fmla="*/ 465 h 4285"/>
                              <a:gd name="T54" fmla="*/ 3463 w 5757"/>
                              <a:gd name="T55" fmla="*/ 255 h 4285"/>
                              <a:gd name="T56" fmla="*/ 3762 w 5757"/>
                              <a:gd name="T57" fmla="*/ 271 h 4285"/>
                              <a:gd name="T58" fmla="*/ 3956 w 5757"/>
                              <a:gd name="T59" fmla="*/ 384 h 4285"/>
                              <a:gd name="T60" fmla="*/ 3975 w 5757"/>
                              <a:gd name="T61" fmla="*/ 161 h 4285"/>
                              <a:gd name="T62" fmla="*/ 4943 w 5757"/>
                              <a:gd name="T63" fmla="*/ 155 h 4285"/>
                              <a:gd name="T64" fmla="*/ 5069 w 5757"/>
                              <a:gd name="T65" fmla="*/ 341 h 4285"/>
                              <a:gd name="T66" fmla="*/ 5182 w 5757"/>
                              <a:gd name="T67" fmla="*/ 148 h 4285"/>
                              <a:gd name="T68" fmla="*/ 3421 w 5757"/>
                              <a:gd name="T69" fmla="*/ 43 h 4285"/>
                              <a:gd name="T70" fmla="*/ 3640 w 5757"/>
                              <a:gd name="T71" fmla="*/ 8 h 4285"/>
                              <a:gd name="T72" fmla="*/ 4270 w 5757"/>
                              <a:gd name="T73" fmla="*/ 145 h 4285"/>
                              <a:gd name="T74" fmla="*/ 4529 w 5757"/>
                              <a:gd name="T75" fmla="*/ 1 h 4285"/>
                              <a:gd name="T76" fmla="*/ 4655 w 5757"/>
                              <a:gd name="T77" fmla="*/ 189 h 4285"/>
                              <a:gd name="T78" fmla="*/ 4770 w 5757"/>
                              <a:gd name="T79" fmla="*/ 0 h 4285"/>
                              <a:gd name="T80" fmla="*/ 5539 w 5757"/>
                              <a:gd name="T81" fmla="*/ 24 h 4285"/>
                              <a:gd name="T82" fmla="*/ 5644 w 5757"/>
                              <a:gd name="T83" fmla="*/ 113 h 4285"/>
                              <a:gd name="T84" fmla="*/ 5757 w 5757"/>
                              <a:gd name="T85" fmla="*/ 732 h 4285"/>
                              <a:gd name="T86" fmla="*/ 5551 w 5757"/>
                              <a:gd name="T87" fmla="*/ 779 h 4285"/>
                              <a:gd name="T88" fmla="*/ 5677 w 5757"/>
                              <a:gd name="T89" fmla="*/ 965 h 4285"/>
                              <a:gd name="T90" fmla="*/ 5177 w 5757"/>
                              <a:gd name="T91" fmla="*/ 975 h 4285"/>
                              <a:gd name="T92" fmla="*/ 4532 w 5757"/>
                              <a:gd name="T93" fmla="*/ 738 h 4285"/>
                              <a:gd name="T94" fmla="*/ 4304 w 5757"/>
                              <a:gd name="T95" fmla="*/ 704 h 4285"/>
                              <a:gd name="T96" fmla="*/ 3865 w 5757"/>
                              <a:gd name="T97" fmla="*/ 937 h 4285"/>
                              <a:gd name="T98" fmla="*/ 3702 w 5757"/>
                              <a:gd name="T99" fmla="*/ 818 h 4285"/>
                              <a:gd name="T100" fmla="*/ 3638 w 5757"/>
                              <a:gd name="T101" fmla="*/ 1021 h 4285"/>
                              <a:gd name="T102" fmla="*/ 3362 w 5757"/>
                              <a:gd name="T103" fmla="*/ 1000 h 4285"/>
                              <a:gd name="T104" fmla="*/ 3453 w 5757"/>
                              <a:gd name="T105" fmla="*/ 809 h 4285"/>
                              <a:gd name="T106" fmla="*/ 3306 w 5757"/>
                              <a:gd name="T107" fmla="*/ 711 h 4285"/>
                              <a:gd name="T108" fmla="*/ 3288 w 5757"/>
                              <a:gd name="T109" fmla="*/ 598 h 4285"/>
                              <a:gd name="T110" fmla="*/ 3278 w 5757"/>
                              <a:gd name="T111" fmla="*/ 496 h 4285"/>
                              <a:gd name="T112" fmla="*/ 3274 w 5757"/>
                              <a:gd name="T113" fmla="*/ 384 h 4285"/>
                              <a:gd name="T114" fmla="*/ 3280 w 5757"/>
                              <a:gd name="T115" fmla="*/ 286 h 4285"/>
                              <a:gd name="T116" fmla="*/ 3301 w 5757"/>
                              <a:gd name="T117" fmla="*/ 176 h 4285"/>
                              <a:gd name="T118" fmla="*/ 3332 w 5757"/>
                              <a:gd name="T119" fmla="*/ 84 h 428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</a:cxnLst>
                            <a:rect l="0" t="0" r="r" b="b"/>
                            <a:pathLst>
                              <a:path w="5757" h="4285">
                                <a:moveTo>
                                  <a:pt x="2074" y="2851"/>
                                </a:moveTo>
                                <a:lnTo>
                                  <a:pt x="2074" y="2851"/>
                                </a:lnTo>
                                <a:lnTo>
                                  <a:pt x="1506" y="4120"/>
                                </a:lnTo>
                                <a:lnTo>
                                  <a:pt x="1424" y="4141"/>
                                </a:lnTo>
                                <a:lnTo>
                                  <a:pt x="1338" y="4159"/>
                                </a:lnTo>
                                <a:lnTo>
                                  <a:pt x="1917" y="2867"/>
                                </a:lnTo>
                                <a:lnTo>
                                  <a:pt x="1906" y="2869"/>
                                </a:lnTo>
                                <a:lnTo>
                                  <a:pt x="1992" y="2862"/>
                                </a:lnTo>
                                <a:lnTo>
                                  <a:pt x="2074" y="2851"/>
                                </a:lnTo>
                                <a:close/>
                                <a:moveTo>
                                  <a:pt x="1286" y="2832"/>
                                </a:moveTo>
                                <a:lnTo>
                                  <a:pt x="1403" y="2851"/>
                                </a:lnTo>
                                <a:lnTo>
                                  <a:pt x="1522" y="2865"/>
                                </a:lnTo>
                                <a:lnTo>
                                  <a:pt x="1641" y="2872"/>
                                </a:lnTo>
                                <a:lnTo>
                                  <a:pt x="1632" y="2872"/>
                                </a:lnTo>
                                <a:lnTo>
                                  <a:pt x="1034" y="4211"/>
                                </a:lnTo>
                                <a:lnTo>
                                  <a:pt x="905" y="4227"/>
                                </a:lnTo>
                                <a:lnTo>
                                  <a:pt x="778" y="4241"/>
                                </a:lnTo>
                                <a:lnTo>
                                  <a:pt x="652" y="4252"/>
                                </a:lnTo>
                                <a:lnTo>
                                  <a:pt x="1286" y="2832"/>
                                </a:lnTo>
                                <a:close/>
                                <a:moveTo>
                                  <a:pt x="2247" y="2821"/>
                                </a:moveTo>
                                <a:lnTo>
                                  <a:pt x="2235" y="2898"/>
                                </a:lnTo>
                                <a:lnTo>
                                  <a:pt x="2224" y="2975"/>
                                </a:lnTo>
                                <a:lnTo>
                                  <a:pt x="2216" y="3054"/>
                                </a:lnTo>
                                <a:lnTo>
                                  <a:pt x="2207" y="3133"/>
                                </a:lnTo>
                                <a:lnTo>
                                  <a:pt x="2198" y="3211"/>
                                </a:lnTo>
                                <a:lnTo>
                                  <a:pt x="2188" y="3288"/>
                                </a:lnTo>
                                <a:lnTo>
                                  <a:pt x="2177" y="3367"/>
                                </a:lnTo>
                                <a:lnTo>
                                  <a:pt x="2161" y="3442"/>
                                </a:lnTo>
                                <a:lnTo>
                                  <a:pt x="2146" y="3517"/>
                                </a:lnTo>
                                <a:lnTo>
                                  <a:pt x="2123" y="3591"/>
                                </a:lnTo>
                                <a:lnTo>
                                  <a:pt x="2098" y="3661"/>
                                </a:lnTo>
                                <a:lnTo>
                                  <a:pt x="2067" y="3727"/>
                                </a:lnTo>
                                <a:lnTo>
                                  <a:pt x="2030" y="3792"/>
                                </a:lnTo>
                                <a:lnTo>
                                  <a:pt x="1987" y="3851"/>
                                </a:lnTo>
                                <a:lnTo>
                                  <a:pt x="1936" y="3909"/>
                                </a:lnTo>
                                <a:lnTo>
                                  <a:pt x="1877" y="3960"/>
                                </a:lnTo>
                                <a:lnTo>
                                  <a:pt x="1828" y="3995"/>
                                </a:lnTo>
                                <a:lnTo>
                                  <a:pt x="1768" y="4026"/>
                                </a:lnTo>
                                <a:lnTo>
                                  <a:pt x="1702" y="4056"/>
                                </a:lnTo>
                                <a:lnTo>
                                  <a:pt x="1628" y="4084"/>
                                </a:lnTo>
                                <a:lnTo>
                                  <a:pt x="2188" y="2834"/>
                                </a:lnTo>
                                <a:lnTo>
                                  <a:pt x="2247" y="2821"/>
                                </a:lnTo>
                                <a:close/>
                                <a:moveTo>
                                  <a:pt x="1041" y="2762"/>
                                </a:moveTo>
                                <a:lnTo>
                                  <a:pt x="1115" y="2788"/>
                                </a:lnTo>
                                <a:lnTo>
                                  <a:pt x="1190" y="2809"/>
                                </a:lnTo>
                                <a:lnTo>
                                  <a:pt x="542" y="4260"/>
                                </a:lnTo>
                                <a:lnTo>
                                  <a:pt x="461" y="4266"/>
                                </a:lnTo>
                                <a:lnTo>
                                  <a:pt x="386" y="4271"/>
                                </a:lnTo>
                                <a:lnTo>
                                  <a:pt x="1059" y="2769"/>
                                </a:lnTo>
                                <a:lnTo>
                                  <a:pt x="1041" y="2762"/>
                                </a:lnTo>
                                <a:close/>
                                <a:moveTo>
                                  <a:pt x="823" y="2664"/>
                                </a:moveTo>
                                <a:lnTo>
                                  <a:pt x="823" y="2664"/>
                                </a:lnTo>
                                <a:lnTo>
                                  <a:pt x="823" y="2664"/>
                                </a:lnTo>
                                <a:lnTo>
                                  <a:pt x="823" y="2664"/>
                                </a:lnTo>
                                <a:close/>
                                <a:moveTo>
                                  <a:pt x="535" y="2479"/>
                                </a:moveTo>
                                <a:lnTo>
                                  <a:pt x="627" y="2545"/>
                                </a:lnTo>
                                <a:lnTo>
                                  <a:pt x="723" y="2608"/>
                                </a:lnTo>
                                <a:lnTo>
                                  <a:pt x="823" y="2664"/>
                                </a:lnTo>
                                <a:lnTo>
                                  <a:pt x="100" y="4283"/>
                                </a:lnTo>
                                <a:lnTo>
                                  <a:pt x="61" y="4283"/>
                                </a:lnTo>
                                <a:lnTo>
                                  <a:pt x="28" y="4285"/>
                                </a:lnTo>
                                <a:lnTo>
                                  <a:pt x="0" y="4285"/>
                                </a:lnTo>
                                <a:lnTo>
                                  <a:pt x="0" y="3689"/>
                                </a:lnTo>
                                <a:lnTo>
                                  <a:pt x="540" y="2482"/>
                                </a:lnTo>
                                <a:lnTo>
                                  <a:pt x="535" y="2479"/>
                                </a:lnTo>
                                <a:close/>
                                <a:moveTo>
                                  <a:pt x="346" y="2323"/>
                                </a:moveTo>
                                <a:lnTo>
                                  <a:pt x="405" y="2376"/>
                                </a:lnTo>
                                <a:lnTo>
                                  <a:pt x="467" y="2426"/>
                                </a:lnTo>
                                <a:lnTo>
                                  <a:pt x="461" y="2421"/>
                                </a:lnTo>
                                <a:lnTo>
                                  <a:pt x="0" y="3453"/>
                                </a:lnTo>
                                <a:lnTo>
                                  <a:pt x="0" y="3117"/>
                                </a:lnTo>
                                <a:lnTo>
                                  <a:pt x="353" y="2328"/>
                                </a:lnTo>
                                <a:lnTo>
                                  <a:pt x="346" y="2323"/>
                                </a:lnTo>
                                <a:close/>
                                <a:moveTo>
                                  <a:pt x="0" y="1958"/>
                                </a:moveTo>
                                <a:lnTo>
                                  <a:pt x="77" y="2047"/>
                                </a:lnTo>
                                <a:lnTo>
                                  <a:pt x="157" y="2136"/>
                                </a:lnTo>
                                <a:lnTo>
                                  <a:pt x="157" y="2136"/>
                                </a:lnTo>
                                <a:lnTo>
                                  <a:pt x="0" y="2486"/>
                                </a:lnTo>
                                <a:lnTo>
                                  <a:pt x="0" y="1958"/>
                                </a:lnTo>
                                <a:close/>
                                <a:moveTo>
                                  <a:pt x="5151" y="631"/>
                                </a:moveTo>
                                <a:lnTo>
                                  <a:pt x="5121" y="636"/>
                                </a:lnTo>
                                <a:lnTo>
                                  <a:pt x="5095" y="645"/>
                                </a:lnTo>
                                <a:lnTo>
                                  <a:pt x="5071" y="662"/>
                                </a:lnTo>
                                <a:lnTo>
                                  <a:pt x="5050" y="683"/>
                                </a:lnTo>
                                <a:lnTo>
                                  <a:pt x="5034" y="710"/>
                                </a:lnTo>
                                <a:lnTo>
                                  <a:pt x="5025" y="739"/>
                                </a:lnTo>
                                <a:lnTo>
                                  <a:pt x="5023" y="767"/>
                                </a:lnTo>
                                <a:lnTo>
                                  <a:pt x="5027" y="797"/>
                                </a:lnTo>
                                <a:lnTo>
                                  <a:pt x="5037" y="823"/>
                                </a:lnTo>
                                <a:lnTo>
                                  <a:pt x="5053" y="848"/>
                                </a:lnTo>
                                <a:lnTo>
                                  <a:pt x="5074" y="869"/>
                                </a:lnTo>
                                <a:lnTo>
                                  <a:pt x="5102" y="884"/>
                                </a:lnTo>
                                <a:lnTo>
                                  <a:pt x="5130" y="893"/>
                                </a:lnTo>
                                <a:lnTo>
                                  <a:pt x="5160" y="895"/>
                                </a:lnTo>
                                <a:lnTo>
                                  <a:pt x="5189" y="891"/>
                                </a:lnTo>
                                <a:lnTo>
                                  <a:pt x="5216" y="881"/>
                                </a:lnTo>
                                <a:lnTo>
                                  <a:pt x="5240" y="865"/>
                                </a:lnTo>
                                <a:lnTo>
                                  <a:pt x="5261" y="844"/>
                                </a:lnTo>
                                <a:lnTo>
                                  <a:pt x="5277" y="816"/>
                                </a:lnTo>
                                <a:lnTo>
                                  <a:pt x="5286" y="788"/>
                                </a:lnTo>
                                <a:lnTo>
                                  <a:pt x="5287" y="759"/>
                                </a:lnTo>
                                <a:lnTo>
                                  <a:pt x="5284" y="731"/>
                                </a:lnTo>
                                <a:lnTo>
                                  <a:pt x="5273" y="703"/>
                                </a:lnTo>
                                <a:lnTo>
                                  <a:pt x="5258" y="678"/>
                                </a:lnTo>
                                <a:lnTo>
                                  <a:pt x="5235" y="659"/>
                                </a:lnTo>
                                <a:lnTo>
                                  <a:pt x="5209" y="643"/>
                                </a:lnTo>
                                <a:lnTo>
                                  <a:pt x="5181" y="633"/>
                                </a:lnTo>
                                <a:lnTo>
                                  <a:pt x="5151" y="631"/>
                                </a:lnTo>
                                <a:close/>
                                <a:moveTo>
                                  <a:pt x="3842" y="564"/>
                                </a:moveTo>
                                <a:lnTo>
                                  <a:pt x="3814" y="568"/>
                                </a:lnTo>
                                <a:lnTo>
                                  <a:pt x="3786" y="578"/>
                                </a:lnTo>
                                <a:lnTo>
                                  <a:pt x="3762" y="594"/>
                                </a:lnTo>
                                <a:lnTo>
                                  <a:pt x="3743" y="615"/>
                                </a:lnTo>
                                <a:lnTo>
                                  <a:pt x="3727" y="641"/>
                                </a:lnTo>
                                <a:lnTo>
                                  <a:pt x="3718" y="671"/>
                                </a:lnTo>
                                <a:lnTo>
                                  <a:pt x="3715" y="701"/>
                                </a:lnTo>
                                <a:lnTo>
                                  <a:pt x="3720" y="729"/>
                                </a:lnTo>
                                <a:lnTo>
                                  <a:pt x="3730" y="757"/>
                                </a:lnTo>
                                <a:lnTo>
                                  <a:pt x="3746" y="781"/>
                                </a:lnTo>
                                <a:lnTo>
                                  <a:pt x="3767" y="800"/>
                                </a:lnTo>
                                <a:lnTo>
                                  <a:pt x="3793" y="816"/>
                                </a:lnTo>
                                <a:lnTo>
                                  <a:pt x="3823" y="825"/>
                                </a:lnTo>
                                <a:lnTo>
                                  <a:pt x="3853" y="828"/>
                                </a:lnTo>
                                <a:lnTo>
                                  <a:pt x="3881" y="823"/>
                                </a:lnTo>
                                <a:lnTo>
                                  <a:pt x="3909" y="813"/>
                                </a:lnTo>
                                <a:lnTo>
                                  <a:pt x="3933" y="797"/>
                                </a:lnTo>
                                <a:lnTo>
                                  <a:pt x="3952" y="776"/>
                                </a:lnTo>
                                <a:lnTo>
                                  <a:pt x="3968" y="750"/>
                                </a:lnTo>
                                <a:lnTo>
                                  <a:pt x="3979" y="720"/>
                                </a:lnTo>
                                <a:lnTo>
                                  <a:pt x="3980" y="690"/>
                                </a:lnTo>
                                <a:lnTo>
                                  <a:pt x="3975" y="662"/>
                                </a:lnTo>
                                <a:lnTo>
                                  <a:pt x="3965" y="636"/>
                                </a:lnTo>
                                <a:lnTo>
                                  <a:pt x="3949" y="612"/>
                                </a:lnTo>
                                <a:lnTo>
                                  <a:pt x="3928" y="591"/>
                                </a:lnTo>
                                <a:lnTo>
                                  <a:pt x="3902" y="575"/>
                                </a:lnTo>
                                <a:lnTo>
                                  <a:pt x="3872" y="566"/>
                                </a:lnTo>
                                <a:lnTo>
                                  <a:pt x="3842" y="564"/>
                                </a:lnTo>
                                <a:close/>
                                <a:moveTo>
                                  <a:pt x="4758" y="391"/>
                                </a:moveTo>
                                <a:lnTo>
                                  <a:pt x="4728" y="397"/>
                                </a:lnTo>
                                <a:lnTo>
                                  <a:pt x="4702" y="407"/>
                                </a:lnTo>
                                <a:lnTo>
                                  <a:pt x="4677" y="423"/>
                                </a:lnTo>
                                <a:lnTo>
                                  <a:pt x="4656" y="444"/>
                                </a:lnTo>
                                <a:lnTo>
                                  <a:pt x="4641" y="470"/>
                                </a:lnTo>
                                <a:lnTo>
                                  <a:pt x="4632" y="500"/>
                                </a:lnTo>
                                <a:lnTo>
                                  <a:pt x="4630" y="529"/>
                                </a:lnTo>
                                <a:lnTo>
                                  <a:pt x="4634" y="557"/>
                                </a:lnTo>
                                <a:lnTo>
                                  <a:pt x="4644" y="585"/>
                                </a:lnTo>
                                <a:lnTo>
                                  <a:pt x="4660" y="608"/>
                                </a:lnTo>
                                <a:lnTo>
                                  <a:pt x="4683" y="629"/>
                                </a:lnTo>
                                <a:lnTo>
                                  <a:pt x="4709" y="645"/>
                                </a:lnTo>
                                <a:lnTo>
                                  <a:pt x="4737" y="654"/>
                                </a:lnTo>
                                <a:lnTo>
                                  <a:pt x="4767" y="655"/>
                                </a:lnTo>
                                <a:lnTo>
                                  <a:pt x="4796" y="652"/>
                                </a:lnTo>
                                <a:lnTo>
                                  <a:pt x="4822" y="641"/>
                                </a:lnTo>
                                <a:lnTo>
                                  <a:pt x="4847" y="626"/>
                                </a:lnTo>
                                <a:lnTo>
                                  <a:pt x="4868" y="605"/>
                                </a:lnTo>
                                <a:lnTo>
                                  <a:pt x="4884" y="578"/>
                                </a:lnTo>
                                <a:lnTo>
                                  <a:pt x="4892" y="549"/>
                                </a:lnTo>
                                <a:lnTo>
                                  <a:pt x="4894" y="519"/>
                                </a:lnTo>
                                <a:lnTo>
                                  <a:pt x="4891" y="491"/>
                                </a:lnTo>
                                <a:lnTo>
                                  <a:pt x="4880" y="463"/>
                                </a:lnTo>
                                <a:lnTo>
                                  <a:pt x="4864" y="439"/>
                                </a:lnTo>
                                <a:lnTo>
                                  <a:pt x="4843" y="419"/>
                                </a:lnTo>
                                <a:lnTo>
                                  <a:pt x="4817" y="404"/>
                                </a:lnTo>
                                <a:lnTo>
                                  <a:pt x="4788" y="395"/>
                                </a:lnTo>
                                <a:lnTo>
                                  <a:pt x="4758" y="391"/>
                                </a:lnTo>
                                <a:close/>
                                <a:moveTo>
                                  <a:pt x="4244" y="388"/>
                                </a:moveTo>
                                <a:lnTo>
                                  <a:pt x="4214" y="393"/>
                                </a:lnTo>
                                <a:lnTo>
                                  <a:pt x="4188" y="404"/>
                                </a:lnTo>
                                <a:lnTo>
                                  <a:pt x="4164" y="419"/>
                                </a:lnTo>
                                <a:lnTo>
                                  <a:pt x="4143" y="440"/>
                                </a:lnTo>
                                <a:lnTo>
                                  <a:pt x="4127" y="467"/>
                                </a:lnTo>
                                <a:lnTo>
                                  <a:pt x="4118" y="496"/>
                                </a:lnTo>
                                <a:lnTo>
                                  <a:pt x="4117" y="526"/>
                                </a:lnTo>
                                <a:lnTo>
                                  <a:pt x="4120" y="554"/>
                                </a:lnTo>
                                <a:lnTo>
                                  <a:pt x="4131" y="580"/>
                                </a:lnTo>
                                <a:lnTo>
                                  <a:pt x="4146" y="605"/>
                                </a:lnTo>
                                <a:lnTo>
                                  <a:pt x="4167" y="626"/>
                                </a:lnTo>
                                <a:lnTo>
                                  <a:pt x="4195" y="641"/>
                                </a:lnTo>
                                <a:lnTo>
                                  <a:pt x="4223" y="650"/>
                                </a:lnTo>
                                <a:lnTo>
                                  <a:pt x="4253" y="652"/>
                                </a:lnTo>
                                <a:lnTo>
                                  <a:pt x="4283" y="648"/>
                                </a:lnTo>
                                <a:lnTo>
                                  <a:pt x="4309" y="638"/>
                                </a:lnTo>
                                <a:lnTo>
                                  <a:pt x="4333" y="622"/>
                                </a:lnTo>
                                <a:lnTo>
                                  <a:pt x="4354" y="601"/>
                                </a:lnTo>
                                <a:lnTo>
                                  <a:pt x="4370" y="575"/>
                                </a:lnTo>
                                <a:lnTo>
                                  <a:pt x="4379" y="545"/>
                                </a:lnTo>
                                <a:lnTo>
                                  <a:pt x="4380" y="515"/>
                                </a:lnTo>
                                <a:lnTo>
                                  <a:pt x="4377" y="488"/>
                                </a:lnTo>
                                <a:lnTo>
                                  <a:pt x="4366" y="460"/>
                                </a:lnTo>
                                <a:lnTo>
                                  <a:pt x="4351" y="435"/>
                                </a:lnTo>
                                <a:lnTo>
                                  <a:pt x="4328" y="416"/>
                                </a:lnTo>
                                <a:lnTo>
                                  <a:pt x="4302" y="400"/>
                                </a:lnTo>
                                <a:lnTo>
                                  <a:pt x="4274" y="391"/>
                                </a:lnTo>
                                <a:lnTo>
                                  <a:pt x="4244" y="388"/>
                                </a:lnTo>
                                <a:close/>
                                <a:moveTo>
                                  <a:pt x="5478" y="295"/>
                                </a:moveTo>
                                <a:lnTo>
                                  <a:pt x="5450" y="299"/>
                                </a:lnTo>
                                <a:lnTo>
                                  <a:pt x="5422" y="309"/>
                                </a:lnTo>
                                <a:lnTo>
                                  <a:pt x="5397" y="325"/>
                                </a:lnTo>
                                <a:lnTo>
                                  <a:pt x="5378" y="346"/>
                                </a:lnTo>
                                <a:lnTo>
                                  <a:pt x="5362" y="372"/>
                                </a:lnTo>
                                <a:lnTo>
                                  <a:pt x="5352" y="402"/>
                                </a:lnTo>
                                <a:lnTo>
                                  <a:pt x="5350" y="432"/>
                                </a:lnTo>
                                <a:lnTo>
                                  <a:pt x="5355" y="460"/>
                                </a:lnTo>
                                <a:lnTo>
                                  <a:pt x="5366" y="488"/>
                                </a:lnTo>
                                <a:lnTo>
                                  <a:pt x="5382" y="512"/>
                                </a:lnTo>
                                <a:lnTo>
                                  <a:pt x="5403" y="531"/>
                                </a:lnTo>
                                <a:lnTo>
                                  <a:pt x="5429" y="547"/>
                                </a:lnTo>
                                <a:lnTo>
                                  <a:pt x="5458" y="556"/>
                                </a:lnTo>
                                <a:lnTo>
                                  <a:pt x="5488" y="559"/>
                                </a:lnTo>
                                <a:lnTo>
                                  <a:pt x="5516" y="554"/>
                                </a:lnTo>
                                <a:lnTo>
                                  <a:pt x="5544" y="543"/>
                                </a:lnTo>
                                <a:lnTo>
                                  <a:pt x="5569" y="528"/>
                                </a:lnTo>
                                <a:lnTo>
                                  <a:pt x="5588" y="507"/>
                                </a:lnTo>
                                <a:lnTo>
                                  <a:pt x="5604" y="481"/>
                                </a:lnTo>
                                <a:lnTo>
                                  <a:pt x="5612" y="451"/>
                                </a:lnTo>
                                <a:lnTo>
                                  <a:pt x="5616" y="423"/>
                                </a:lnTo>
                                <a:lnTo>
                                  <a:pt x="5610" y="393"/>
                                </a:lnTo>
                                <a:lnTo>
                                  <a:pt x="5600" y="367"/>
                                </a:lnTo>
                                <a:lnTo>
                                  <a:pt x="5584" y="342"/>
                                </a:lnTo>
                                <a:lnTo>
                                  <a:pt x="5563" y="321"/>
                                </a:lnTo>
                                <a:lnTo>
                                  <a:pt x="5537" y="306"/>
                                </a:lnTo>
                                <a:lnTo>
                                  <a:pt x="5507" y="297"/>
                                </a:lnTo>
                                <a:lnTo>
                                  <a:pt x="5478" y="295"/>
                                </a:lnTo>
                                <a:close/>
                                <a:moveTo>
                                  <a:pt x="3433" y="253"/>
                                </a:moveTo>
                                <a:lnTo>
                                  <a:pt x="3405" y="257"/>
                                </a:lnTo>
                                <a:lnTo>
                                  <a:pt x="3377" y="267"/>
                                </a:lnTo>
                                <a:lnTo>
                                  <a:pt x="3353" y="283"/>
                                </a:lnTo>
                                <a:lnTo>
                                  <a:pt x="3334" y="306"/>
                                </a:lnTo>
                                <a:lnTo>
                                  <a:pt x="3318" y="332"/>
                                </a:lnTo>
                                <a:lnTo>
                                  <a:pt x="3309" y="360"/>
                                </a:lnTo>
                                <a:lnTo>
                                  <a:pt x="3306" y="390"/>
                                </a:lnTo>
                                <a:lnTo>
                                  <a:pt x="3311" y="419"/>
                                </a:lnTo>
                                <a:lnTo>
                                  <a:pt x="3322" y="446"/>
                                </a:lnTo>
                                <a:lnTo>
                                  <a:pt x="3337" y="470"/>
                                </a:lnTo>
                                <a:lnTo>
                                  <a:pt x="3358" y="491"/>
                                </a:lnTo>
                                <a:lnTo>
                                  <a:pt x="3384" y="507"/>
                                </a:lnTo>
                                <a:lnTo>
                                  <a:pt x="3414" y="515"/>
                                </a:lnTo>
                                <a:lnTo>
                                  <a:pt x="3444" y="517"/>
                                </a:lnTo>
                                <a:lnTo>
                                  <a:pt x="3472" y="514"/>
                                </a:lnTo>
                                <a:lnTo>
                                  <a:pt x="3500" y="503"/>
                                </a:lnTo>
                                <a:lnTo>
                                  <a:pt x="3524" y="486"/>
                                </a:lnTo>
                                <a:lnTo>
                                  <a:pt x="3543" y="465"/>
                                </a:lnTo>
                                <a:lnTo>
                                  <a:pt x="3559" y="439"/>
                                </a:lnTo>
                                <a:lnTo>
                                  <a:pt x="3568" y="411"/>
                                </a:lnTo>
                                <a:lnTo>
                                  <a:pt x="3571" y="381"/>
                                </a:lnTo>
                                <a:lnTo>
                                  <a:pt x="3566" y="351"/>
                                </a:lnTo>
                                <a:lnTo>
                                  <a:pt x="3556" y="325"/>
                                </a:lnTo>
                                <a:lnTo>
                                  <a:pt x="3540" y="300"/>
                                </a:lnTo>
                                <a:lnTo>
                                  <a:pt x="3519" y="279"/>
                                </a:lnTo>
                                <a:lnTo>
                                  <a:pt x="3493" y="264"/>
                                </a:lnTo>
                                <a:lnTo>
                                  <a:pt x="3463" y="255"/>
                                </a:lnTo>
                                <a:lnTo>
                                  <a:pt x="3433" y="253"/>
                                </a:lnTo>
                                <a:close/>
                                <a:moveTo>
                                  <a:pt x="3889" y="134"/>
                                </a:moveTo>
                                <a:lnTo>
                                  <a:pt x="3861" y="138"/>
                                </a:lnTo>
                                <a:lnTo>
                                  <a:pt x="3834" y="148"/>
                                </a:lnTo>
                                <a:lnTo>
                                  <a:pt x="3809" y="166"/>
                                </a:lnTo>
                                <a:lnTo>
                                  <a:pt x="3790" y="187"/>
                                </a:lnTo>
                                <a:lnTo>
                                  <a:pt x="3774" y="213"/>
                                </a:lnTo>
                                <a:lnTo>
                                  <a:pt x="3764" y="241"/>
                                </a:lnTo>
                                <a:lnTo>
                                  <a:pt x="3762" y="271"/>
                                </a:lnTo>
                                <a:lnTo>
                                  <a:pt x="3767" y="300"/>
                                </a:lnTo>
                                <a:lnTo>
                                  <a:pt x="3778" y="327"/>
                                </a:lnTo>
                                <a:lnTo>
                                  <a:pt x="3793" y="351"/>
                                </a:lnTo>
                                <a:lnTo>
                                  <a:pt x="3814" y="372"/>
                                </a:lnTo>
                                <a:lnTo>
                                  <a:pt x="3841" y="388"/>
                                </a:lnTo>
                                <a:lnTo>
                                  <a:pt x="3870" y="397"/>
                                </a:lnTo>
                                <a:lnTo>
                                  <a:pt x="3900" y="398"/>
                                </a:lnTo>
                                <a:lnTo>
                                  <a:pt x="3928" y="395"/>
                                </a:lnTo>
                                <a:lnTo>
                                  <a:pt x="3956" y="384"/>
                                </a:lnTo>
                                <a:lnTo>
                                  <a:pt x="3980" y="369"/>
                                </a:lnTo>
                                <a:lnTo>
                                  <a:pt x="4000" y="346"/>
                                </a:lnTo>
                                <a:lnTo>
                                  <a:pt x="4015" y="320"/>
                                </a:lnTo>
                                <a:lnTo>
                                  <a:pt x="4024" y="292"/>
                                </a:lnTo>
                                <a:lnTo>
                                  <a:pt x="4027" y="262"/>
                                </a:lnTo>
                                <a:lnTo>
                                  <a:pt x="4022" y="232"/>
                                </a:lnTo>
                                <a:lnTo>
                                  <a:pt x="4012" y="206"/>
                                </a:lnTo>
                                <a:lnTo>
                                  <a:pt x="3996" y="182"/>
                                </a:lnTo>
                                <a:lnTo>
                                  <a:pt x="3975" y="161"/>
                                </a:lnTo>
                                <a:lnTo>
                                  <a:pt x="3949" y="147"/>
                                </a:lnTo>
                                <a:lnTo>
                                  <a:pt x="3919" y="136"/>
                                </a:lnTo>
                                <a:lnTo>
                                  <a:pt x="3889" y="134"/>
                                </a:lnTo>
                                <a:close/>
                                <a:moveTo>
                                  <a:pt x="5060" y="77"/>
                                </a:moveTo>
                                <a:lnTo>
                                  <a:pt x="5030" y="80"/>
                                </a:lnTo>
                                <a:lnTo>
                                  <a:pt x="5004" y="91"/>
                                </a:lnTo>
                                <a:lnTo>
                                  <a:pt x="4980" y="106"/>
                                </a:lnTo>
                                <a:lnTo>
                                  <a:pt x="4959" y="129"/>
                                </a:lnTo>
                                <a:lnTo>
                                  <a:pt x="4943" y="155"/>
                                </a:lnTo>
                                <a:lnTo>
                                  <a:pt x="4934" y="183"/>
                                </a:lnTo>
                                <a:lnTo>
                                  <a:pt x="4933" y="213"/>
                                </a:lnTo>
                                <a:lnTo>
                                  <a:pt x="4936" y="243"/>
                                </a:lnTo>
                                <a:lnTo>
                                  <a:pt x="4947" y="269"/>
                                </a:lnTo>
                                <a:lnTo>
                                  <a:pt x="4962" y="293"/>
                                </a:lnTo>
                                <a:lnTo>
                                  <a:pt x="4985" y="314"/>
                                </a:lnTo>
                                <a:lnTo>
                                  <a:pt x="5011" y="328"/>
                                </a:lnTo>
                                <a:lnTo>
                                  <a:pt x="5039" y="339"/>
                                </a:lnTo>
                                <a:lnTo>
                                  <a:pt x="5069" y="341"/>
                                </a:lnTo>
                                <a:lnTo>
                                  <a:pt x="5099" y="335"/>
                                </a:lnTo>
                                <a:lnTo>
                                  <a:pt x="5125" y="327"/>
                                </a:lnTo>
                                <a:lnTo>
                                  <a:pt x="5149" y="309"/>
                                </a:lnTo>
                                <a:lnTo>
                                  <a:pt x="5170" y="288"/>
                                </a:lnTo>
                                <a:lnTo>
                                  <a:pt x="5186" y="262"/>
                                </a:lnTo>
                                <a:lnTo>
                                  <a:pt x="5195" y="234"/>
                                </a:lnTo>
                                <a:lnTo>
                                  <a:pt x="5196" y="204"/>
                                </a:lnTo>
                                <a:lnTo>
                                  <a:pt x="5193" y="175"/>
                                </a:lnTo>
                                <a:lnTo>
                                  <a:pt x="5182" y="148"/>
                                </a:lnTo>
                                <a:lnTo>
                                  <a:pt x="5167" y="124"/>
                                </a:lnTo>
                                <a:lnTo>
                                  <a:pt x="5146" y="103"/>
                                </a:lnTo>
                                <a:lnTo>
                                  <a:pt x="5120" y="87"/>
                                </a:lnTo>
                                <a:lnTo>
                                  <a:pt x="5090" y="78"/>
                                </a:lnTo>
                                <a:lnTo>
                                  <a:pt x="5060" y="77"/>
                                </a:lnTo>
                                <a:close/>
                                <a:moveTo>
                                  <a:pt x="3374" y="0"/>
                                </a:moveTo>
                                <a:lnTo>
                                  <a:pt x="3395" y="0"/>
                                </a:lnTo>
                                <a:lnTo>
                                  <a:pt x="3405" y="22"/>
                                </a:lnTo>
                                <a:lnTo>
                                  <a:pt x="3421" y="43"/>
                                </a:lnTo>
                                <a:lnTo>
                                  <a:pt x="3440" y="61"/>
                                </a:lnTo>
                                <a:lnTo>
                                  <a:pt x="3465" y="75"/>
                                </a:lnTo>
                                <a:lnTo>
                                  <a:pt x="3493" y="84"/>
                                </a:lnTo>
                                <a:lnTo>
                                  <a:pt x="3523" y="87"/>
                                </a:lnTo>
                                <a:lnTo>
                                  <a:pt x="3552" y="82"/>
                                </a:lnTo>
                                <a:lnTo>
                                  <a:pt x="3578" y="71"/>
                                </a:lnTo>
                                <a:lnTo>
                                  <a:pt x="3603" y="56"/>
                                </a:lnTo>
                                <a:lnTo>
                                  <a:pt x="3624" y="35"/>
                                </a:lnTo>
                                <a:lnTo>
                                  <a:pt x="3640" y="8"/>
                                </a:lnTo>
                                <a:lnTo>
                                  <a:pt x="3643" y="0"/>
                                </a:lnTo>
                                <a:lnTo>
                                  <a:pt x="4134" y="0"/>
                                </a:lnTo>
                                <a:lnTo>
                                  <a:pt x="4134" y="33"/>
                                </a:lnTo>
                                <a:lnTo>
                                  <a:pt x="4143" y="64"/>
                                </a:lnTo>
                                <a:lnTo>
                                  <a:pt x="4159" y="92"/>
                                </a:lnTo>
                                <a:lnTo>
                                  <a:pt x="4183" y="117"/>
                                </a:lnTo>
                                <a:lnTo>
                                  <a:pt x="4211" y="134"/>
                                </a:lnTo>
                                <a:lnTo>
                                  <a:pt x="4241" y="143"/>
                                </a:lnTo>
                                <a:lnTo>
                                  <a:pt x="4270" y="145"/>
                                </a:lnTo>
                                <a:lnTo>
                                  <a:pt x="4298" y="141"/>
                                </a:lnTo>
                                <a:lnTo>
                                  <a:pt x="4326" y="131"/>
                                </a:lnTo>
                                <a:lnTo>
                                  <a:pt x="4351" y="115"/>
                                </a:lnTo>
                                <a:lnTo>
                                  <a:pt x="4372" y="94"/>
                                </a:lnTo>
                                <a:lnTo>
                                  <a:pt x="4387" y="68"/>
                                </a:lnTo>
                                <a:lnTo>
                                  <a:pt x="4396" y="33"/>
                                </a:lnTo>
                                <a:lnTo>
                                  <a:pt x="4398" y="0"/>
                                </a:lnTo>
                                <a:lnTo>
                                  <a:pt x="4529" y="0"/>
                                </a:lnTo>
                                <a:lnTo>
                                  <a:pt x="4529" y="1"/>
                                </a:lnTo>
                                <a:lnTo>
                                  <a:pt x="4520" y="31"/>
                                </a:lnTo>
                                <a:lnTo>
                                  <a:pt x="4517" y="61"/>
                                </a:lnTo>
                                <a:lnTo>
                                  <a:pt x="4522" y="89"/>
                                </a:lnTo>
                                <a:lnTo>
                                  <a:pt x="4532" y="117"/>
                                </a:lnTo>
                                <a:lnTo>
                                  <a:pt x="4548" y="141"/>
                                </a:lnTo>
                                <a:lnTo>
                                  <a:pt x="4569" y="161"/>
                                </a:lnTo>
                                <a:lnTo>
                                  <a:pt x="4595" y="176"/>
                                </a:lnTo>
                                <a:lnTo>
                                  <a:pt x="4625" y="185"/>
                                </a:lnTo>
                                <a:lnTo>
                                  <a:pt x="4655" y="189"/>
                                </a:lnTo>
                                <a:lnTo>
                                  <a:pt x="4683" y="183"/>
                                </a:lnTo>
                                <a:lnTo>
                                  <a:pt x="4711" y="173"/>
                                </a:lnTo>
                                <a:lnTo>
                                  <a:pt x="4735" y="157"/>
                                </a:lnTo>
                                <a:lnTo>
                                  <a:pt x="4754" y="136"/>
                                </a:lnTo>
                                <a:lnTo>
                                  <a:pt x="4770" y="110"/>
                                </a:lnTo>
                                <a:lnTo>
                                  <a:pt x="4779" y="82"/>
                                </a:lnTo>
                                <a:lnTo>
                                  <a:pt x="4782" y="54"/>
                                </a:lnTo>
                                <a:lnTo>
                                  <a:pt x="4779" y="26"/>
                                </a:lnTo>
                                <a:lnTo>
                                  <a:pt x="4770" y="0"/>
                                </a:lnTo>
                                <a:lnTo>
                                  <a:pt x="5336" y="0"/>
                                </a:lnTo>
                                <a:lnTo>
                                  <a:pt x="5352" y="19"/>
                                </a:lnTo>
                                <a:lnTo>
                                  <a:pt x="5371" y="36"/>
                                </a:lnTo>
                                <a:lnTo>
                                  <a:pt x="5394" y="49"/>
                                </a:lnTo>
                                <a:lnTo>
                                  <a:pt x="5425" y="59"/>
                                </a:lnTo>
                                <a:lnTo>
                                  <a:pt x="5457" y="61"/>
                                </a:lnTo>
                                <a:lnTo>
                                  <a:pt x="5486" y="56"/>
                                </a:lnTo>
                                <a:lnTo>
                                  <a:pt x="5514" y="43"/>
                                </a:lnTo>
                                <a:lnTo>
                                  <a:pt x="5539" y="24"/>
                                </a:lnTo>
                                <a:lnTo>
                                  <a:pt x="5560" y="0"/>
                                </a:lnTo>
                                <a:lnTo>
                                  <a:pt x="5757" y="0"/>
                                </a:lnTo>
                                <a:lnTo>
                                  <a:pt x="5757" y="7"/>
                                </a:lnTo>
                                <a:lnTo>
                                  <a:pt x="5731" y="12"/>
                                </a:lnTo>
                                <a:lnTo>
                                  <a:pt x="5707" y="24"/>
                                </a:lnTo>
                                <a:lnTo>
                                  <a:pt x="5686" y="40"/>
                                </a:lnTo>
                                <a:lnTo>
                                  <a:pt x="5666" y="59"/>
                                </a:lnTo>
                                <a:lnTo>
                                  <a:pt x="5652" y="84"/>
                                </a:lnTo>
                                <a:lnTo>
                                  <a:pt x="5644" y="113"/>
                                </a:lnTo>
                                <a:lnTo>
                                  <a:pt x="5640" y="143"/>
                                </a:lnTo>
                                <a:lnTo>
                                  <a:pt x="5645" y="171"/>
                                </a:lnTo>
                                <a:lnTo>
                                  <a:pt x="5656" y="199"/>
                                </a:lnTo>
                                <a:lnTo>
                                  <a:pt x="5672" y="222"/>
                                </a:lnTo>
                                <a:lnTo>
                                  <a:pt x="5693" y="243"/>
                                </a:lnTo>
                                <a:lnTo>
                                  <a:pt x="5719" y="258"/>
                                </a:lnTo>
                                <a:lnTo>
                                  <a:pt x="5738" y="265"/>
                                </a:lnTo>
                                <a:lnTo>
                                  <a:pt x="5757" y="269"/>
                                </a:lnTo>
                                <a:lnTo>
                                  <a:pt x="5757" y="732"/>
                                </a:lnTo>
                                <a:lnTo>
                                  <a:pt x="5743" y="720"/>
                                </a:lnTo>
                                <a:lnTo>
                                  <a:pt x="5726" y="711"/>
                                </a:lnTo>
                                <a:lnTo>
                                  <a:pt x="5696" y="703"/>
                                </a:lnTo>
                                <a:lnTo>
                                  <a:pt x="5668" y="701"/>
                                </a:lnTo>
                                <a:lnTo>
                                  <a:pt x="5638" y="704"/>
                                </a:lnTo>
                                <a:lnTo>
                                  <a:pt x="5612" y="715"/>
                                </a:lnTo>
                                <a:lnTo>
                                  <a:pt x="5588" y="731"/>
                                </a:lnTo>
                                <a:lnTo>
                                  <a:pt x="5567" y="753"/>
                                </a:lnTo>
                                <a:lnTo>
                                  <a:pt x="5551" y="779"/>
                                </a:lnTo>
                                <a:lnTo>
                                  <a:pt x="5542" y="807"/>
                                </a:lnTo>
                                <a:lnTo>
                                  <a:pt x="5541" y="837"/>
                                </a:lnTo>
                                <a:lnTo>
                                  <a:pt x="5544" y="865"/>
                                </a:lnTo>
                                <a:lnTo>
                                  <a:pt x="5555" y="893"/>
                                </a:lnTo>
                                <a:lnTo>
                                  <a:pt x="5570" y="918"/>
                                </a:lnTo>
                                <a:lnTo>
                                  <a:pt x="5591" y="937"/>
                                </a:lnTo>
                                <a:lnTo>
                                  <a:pt x="5617" y="953"/>
                                </a:lnTo>
                                <a:lnTo>
                                  <a:pt x="5647" y="963"/>
                                </a:lnTo>
                                <a:lnTo>
                                  <a:pt x="5677" y="965"/>
                                </a:lnTo>
                                <a:lnTo>
                                  <a:pt x="5707" y="960"/>
                                </a:lnTo>
                                <a:lnTo>
                                  <a:pt x="5733" y="949"/>
                                </a:lnTo>
                                <a:lnTo>
                                  <a:pt x="5757" y="933"/>
                                </a:lnTo>
                                <a:lnTo>
                                  <a:pt x="5757" y="1274"/>
                                </a:lnTo>
                                <a:lnTo>
                                  <a:pt x="5649" y="1206"/>
                                </a:lnTo>
                                <a:lnTo>
                                  <a:pt x="5537" y="1141"/>
                                </a:lnTo>
                                <a:lnTo>
                                  <a:pt x="5420" y="1082"/>
                                </a:lnTo>
                                <a:lnTo>
                                  <a:pt x="5299" y="1026"/>
                                </a:lnTo>
                                <a:lnTo>
                                  <a:pt x="5177" y="975"/>
                                </a:lnTo>
                                <a:lnTo>
                                  <a:pt x="5050" y="932"/>
                                </a:lnTo>
                                <a:lnTo>
                                  <a:pt x="4922" y="895"/>
                                </a:lnTo>
                                <a:lnTo>
                                  <a:pt x="4791" y="865"/>
                                </a:lnTo>
                                <a:lnTo>
                                  <a:pt x="4658" y="846"/>
                                </a:lnTo>
                                <a:lnTo>
                                  <a:pt x="4595" y="841"/>
                                </a:lnTo>
                                <a:lnTo>
                                  <a:pt x="4531" y="837"/>
                                </a:lnTo>
                                <a:lnTo>
                                  <a:pt x="4541" y="802"/>
                                </a:lnTo>
                                <a:lnTo>
                                  <a:pt x="4541" y="769"/>
                                </a:lnTo>
                                <a:lnTo>
                                  <a:pt x="4532" y="738"/>
                                </a:lnTo>
                                <a:lnTo>
                                  <a:pt x="4517" y="708"/>
                                </a:lnTo>
                                <a:lnTo>
                                  <a:pt x="4494" y="683"/>
                                </a:lnTo>
                                <a:lnTo>
                                  <a:pt x="4464" y="664"/>
                                </a:lnTo>
                                <a:lnTo>
                                  <a:pt x="4435" y="655"/>
                                </a:lnTo>
                                <a:lnTo>
                                  <a:pt x="4405" y="654"/>
                                </a:lnTo>
                                <a:lnTo>
                                  <a:pt x="4375" y="657"/>
                                </a:lnTo>
                                <a:lnTo>
                                  <a:pt x="4349" y="668"/>
                                </a:lnTo>
                                <a:lnTo>
                                  <a:pt x="4325" y="683"/>
                                </a:lnTo>
                                <a:lnTo>
                                  <a:pt x="4304" y="704"/>
                                </a:lnTo>
                                <a:lnTo>
                                  <a:pt x="4288" y="731"/>
                                </a:lnTo>
                                <a:lnTo>
                                  <a:pt x="4279" y="760"/>
                                </a:lnTo>
                                <a:lnTo>
                                  <a:pt x="4277" y="790"/>
                                </a:lnTo>
                                <a:lnTo>
                                  <a:pt x="4281" y="820"/>
                                </a:lnTo>
                                <a:lnTo>
                                  <a:pt x="4293" y="846"/>
                                </a:lnTo>
                                <a:lnTo>
                                  <a:pt x="4323" y="844"/>
                                </a:lnTo>
                                <a:lnTo>
                                  <a:pt x="4169" y="863"/>
                                </a:lnTo>
                                <a:lnTo>
                                  <a:pt x="4015" y="895"/>
                                </a:lnTo>
                                <a:lnTo>
                                  <a:pt x="3865" y="937"/>
                                </a:lnTo>
                                <a:lnTo>
                                  <a:pt x="3868" y="937"/>
                                </a:lnTo>
                                <a:lnTo>
                                  <a:pt x="3863" y="909"/>
                                </a:lnTo>
                                <a:lnTo>
                                  <a:pt x="3853" y="883"/>
                                </a:lnTo>
                                <a:lnTo>
                                  <a:pt x="3835" y="860"/>
                                </a:lnTo>
                                <a:lnTo>
                                  <a:pt x="3814" y="841"/>
                                </a:lnTo>
                                <a:lnTo>
                                  <a:pt x="3790" y="825"/>
                                </a:lnTo>
                                <a:lnTo>
                                  <a:pt x="3760" y="816"/>
                                </a:lnTo>
                                <a:lnTo>
                                  <a:pt x="3730" y="814"/>
                                </a:lnTo>
                                <a:lnTo>
                                  <a:pt x="3702" y="818"/>
                                </a:lnTo>
                                <a:lnTo>
                                  <a:pt x="3675" y="828"/>
                                </a:lnTo>
                                <a:lnTo>
                                  <a:pt x="3650" y="844"/>
                                </a:lnTo>
                                <a:lnTo>
                                  <a:pt x="3631" y="867"/>
                                </a:lnTo>
                                <a:lnTo>
                                  <a:pt x="3615" y="893"/>
                                </a:lnTo>
                                <a:lnTo>
                                  <a:pt x="3605" y="926"/>
                                </a:lnTo>
                                <a:lnTo>
                                  <a:pt x="3605" y="961"/>
                                </a:lnTo>
                                <a:lnTo>
                                  <a:pt x="3612" y="995"/>
                                </a:lnTo>
                                <a:lnTo>
                                  <a:pt x="3629" y="1024"/>
                                </a:lnTo>
                                <a:lnTo>
                                  <a:pt x="3638" y="1021"/>
                                </a:lnTo>
                                <a:lnTo>
                                  <a:pt x="3507" y="1080"/>
                                </a:lnTo>
                                <a:lnTo>
                                  <a:pt x="3386" y="1143"/>
                                </a:lnTo>
                                <a:lnTo>
                                  <a:pt x="3381" y="1108"/>
                                </a:lnTo>
                                <a:lnTo>
                                  <a:pt x="3381" y="1108"/>
                                </a:lnTo>
                                <a:lnTo>
                                  <a:pt x="3374" y="1071"/>
                                </a:lnTo>
                                <a:lnTo>
                                  <a:pt x="3374" y="1071"/>
                                </a:lnTo>
                                <a:lnTo>
                                  <a:pt x="3369" y="1036"/>
                                </a:lnTo>
                                <a:lnTo>
                                  <a:pt x="3369" y="1035"/>
                                </a:lnTo>
                                <a:lnTo>
                                  <a:pt x="3362" y="1000"/>
                                </a:lnTo>
                                <a:lnTo>
                                  <a:pt x="3362" y="1000"/>
                                </a:lnTo>
                                <a:lnTo>
                                  <a:pt x="3391" y="989"/>
                                </a:lnTo>
                                <a:lnTo>
                                  <a:pt x="3418" y="974"/>
                                </a:lnTo>
                                <a:lnTo>
                                  <a:pt x="3439" y="951"/>
                                </a:lnTo>
                                <a:lnTo>
                                  <a:pt x="3456" y="923"/>
                                </a:lnTo>
                                <a:lnTo>
                                  <a:pt x="3465" y="895"/>
                                </a:lnTo>
                                <a:lnTo>
                                  <a:pt x="3467" y="865"/>
                                </a:lnTo>
                                <a:lnTo>
                                  <a:pt x="3463" y="835"/>
                                </a:lnTo>
                                <a:lnTo>
                                  <a:pt x="3453" y="809"/>
                                </a:lnTo>
                                <a:lnTo>
                                  <a:pt x="3437" y="785"/>
                                </a:lnTo>
                                <a:lnTo>
                                  <a:pt x="3416" y="764"/>
                                </a:lnTo>
                                <a:lnTo>
                                  <a:pt x="3388" y="748"/>
                                </a:lnTo>
                                <a:lnTo>
                                  <a:pt x="3364" y="741"/>
                                </a:lnTo>
                                <a:lnTo>
                                  <a:pt x="3337" y="738"/>
                                </a:lnTo>
                                <a:lnTo>
                                  <a:pt x="3311" y="739"/>
                                </a:lnTo>
                                <a:lnTo>
                                  <a:pt x="3311" y="739"/>
                                </a:lnTo>
                                <a:lnTo>
                                  <a:pt x="3308" y="717"/>
                                </a:lnTo>
                                <a:lnTo>
                                  <a:pt x="3306" y="711"/>
                                </a:lnTo>
                                <a:lnTo>
                                  <a:pt x="3304" y="696"/>
                                </a:lnTo>
                                <a:lnTo>
                                  <a:pt x="3302" y="689"/>
                                </a:lnTo>
                                <a:lnTo>
                                  <a:pt x="3299" y="669"/>
                                </a:lnTo>
                                <a:lnTo>
                                  <a:pt x="3299" y="666"/>
                                </a:lnTo>
                                <a:lnTo>
                                  <a:pt x="3295" y="645"/>
                                </a:lnTo>
                                <a:lnTo>
                                  <a:pt x="3294" y="640"/>
                                </a:lnTo>
                                <a:lnTo>
                                  <a:pt x="3292" y="622"/>
                                </a:lnTo>
                                <a:lnTo>
                                  <a:pt x="3292" y="615"/>
                                </a:lnTo>
                                <a:lnTo>
                                  <a:pt x="3288" y="598"/>
                                </a:lnTo>
                                <a:lnTo>
                                  <a:pt x="3288" y="594"/>
                                </a:lnTo>
                                <a:lnTo>
                                  <a:pt x="3285" y="571"/>
                                </a:lnTo>
                                <a:lnTo>
                                  <a:pt x="3285" y="566"/>
                                </a:lnTo>
                                <a:lnTo>
                                  <a:pt x="3283" y="549"/>
                                </a:lnTo>
                                <a:lnTo>
                                  <a:pt x="3281" y="543"/>
                                </a:lnTo>
                                <a:lnTo>
                                  <a:pt x="3281" y="526"/>
                                </a:lnTo>
                                <a:lnTo>
                                  <a:pt x="3280" y="521"/>
                                </a:lnTo>
                                <a:lnTo>
                                  <a:pt x="3278" y="500"/>
                                </a:lnTo>
                                <a:lnTo>
                                  <a:pt x="3278" y="496"/>
                                </a:lnTo>
                                <a:lnTo>
                                  <a:pt x="3276" y="477"/>
                                </a:lnTo>
                                <a:lnTo>
                                  <a:pt x="3276" y="472"/>
                                </a:lnTo>
                                <a:lnTo>
                                  <a:pt x="3276" y="454"/>
                                </a:lnTo>
                                <a:lnTo>
                                  <a:pt x="3276" y="449"/>
                                </a:lnTo>
                                <a:lnTo>
                                  <a:pt x="3274" y="428"/>
                                </a:lnTo>
                                <a:lnTo>
                                  <a:pt x="3274" y="426"/>
                                </a:lnTo>
                                <a:lnTo>
                                  <a:pt x="3274" y="407"/>
                                </a:lnTo>
                                <a:lnTo>
                                  <a:pt x="3274" y="400"/>
                                </a:lnTo>
                                <a:lnTo>
                                  <a:pt x="3274" y="384"/>
                                </a:lnTo>
                                <a:lnTo>
                                  <a:pt x="3274" y="377"/>
                                </a:lnTo>
                                <a:lnTo>
                                  <a:pt x="3274" y="358"/>
                                </a:lnTo>
                                <a:lnTo>
                                  <a:pt x="3274" y="356"/>
                                </a:lnTo>
                                <a:lnTo>
                                  <a:pt x="3276" y="335"/>
                                </a:lnTo>
                                <a:lnTo>
                                  <a:pt x="3276" y="330"/>
                                </a:lnTo>
                                <a:lnTo>
                                  <a:pt x="3278" y="314"/>
                                </a:lnTo>
                                <a:lnTo>
                                  <a:pt x="3278" y="307"/>
                                </a:lnTo>
                                <a:lnTo>
                                  <a:pt x="3280" y="290"/>
                                </a:lnTo>
                                <a:lnTo>
                                  <a:pt x="3280" y="286"/>
                                </a:lnTo>
                                <a:lnTo>
                                  <a:pt x="3283" y="265"/>
                                </a:lnTo>
                                <a:lnTo>
                                  <a:pt x="3283" y="260"/>
                                </a:lnTo>
                                <a:lnTo>
                                  <a:pt x="3287" y="245"/>
                                </a:lnTo>
                                <a:lnTo>
                                  <a:pt x="3287" y="239"/>
                                </a:lnTo>
                                <a:lnTo>
                                  <a:pt x="3290" y="222"/>
                                </a:lnTo>
                                <a:lnTo>
                                  <a:pt x="3292" y="218"/>
                                </a:lnTo>
                                <a:lnTo>
                                  <a:pt x="3295" y="197"/>
                                </a:lnTo>
                                <a:lnTo>
                                  <a:pt x="3297" y="192"/>
                                </a:lnTo>
                                <a:lnTo>
                                  <a:pt x="3301" y="176"/>
                                </a:lnTo>
                                <a:lnTo>
                                  <a:pt x="3302" y="171"/>
                                </a:lnTo>
                                <a:lnTo>
                                  <a:pt x="3306" y="155"/>
                                </a:lnTo>
                                <a:lnTo>
                                  <a:pt x="3308" y="150"/>
                                </a:lnTo>
                                <a:lnTo>
                                  <a:pt x="3315" y="131"/>
                                </a:lnTo>
                                <a:lnTo>
                                  <a:pt x="3316" y="126"/>
                                </a:lnTo>
                                <a:lnTo>
                                  <a:pt x="3322" y="110"/>
                                </a:lnTo>
                                <a:lnTo>
                                  <a:pt x="3323" y="103"/>
                                </a:lnTo>
                                <a:lnTo>
                                  <a:pt x="3329" y="89"/>
                                </a:lnTo>
                                <a:lnTo>
                                  <a:pt x="3332" y="84"/>
                                </a:lnTo>
                                <a:lnTo>
                                  <a:pt x="3341" y="64"/>
                                </a:lnTo>
                                <a:lnTo>
                                  <a:pt x="3341" y="61"/>
                                </a:lnTo>
                                <a:lnTo>
                                  <a:pt x="3350" y="45"/>
                                </a:lnTo>
                                <a:lnTo>
                                  <a:pt x="3353" y="38"/>
                                </a:lnTo>
                                <a:lnTo>
                                  <a:pt x="3360" y="24"/>
                                </a:lnTo>
                                <a:lnTo>
                                  <a:pt x="3364" y="19"/>
                                </a:lnTo>
                                <a:lnTo>
                                  <a:pt x="33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3"/>
                          </a:solidFill>
                          <a:ln w="0">
                            <a:solidFill>
                              <a:schemeClr val="accent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95" name="Forma libre 995"/>
                        <wps:cNvSpPr>
                          <a:spLocks noEditPoints="1"/>
                        </wps:cNvSpPr>
                        <wps:spPr bwMode="auto">
                          <a:xfrm>
                            <a:off x="0" y="3175"/>
                            <a:ext cx="9139238" cy="6854825"/>
                          </a:xfrm>
                          <a:custGeom>
                            <a:avLst/>
                            <a:gdLst>
                              <a:gd name="T0" fmla="*/ 5668 w 5757"/>
                              <a:gd name="T1" fmla="*/ 3884 h 4318"/>
                              <a:gd name="T2" fmla="*/ 5504 w 5757"/>
                              <a:gd name="T3" fmla="*/ 3314 h 4318"/>
                              <a:gd name="T4" fmla="*/ 3947 w 5757"/>
                              <a:gd name="T5" fmla="*/ 3752 h 4318"/>
                              <a:gd name="T6" fmla="*/ 5431 w 5757"/>
                              <a:gd name="T7" fmla="*/ 3115 h 4318"/>
                              <a:gd name="T8" fmla="*/ 5191 w 5757"/>
                              <a:gd name="T9" fmla="*/ 2699 h 4318"/>
                              <a:gd name="T10" fmla="*/ 5072 w 5757"/>
                              <a:gd name="T11" fmla="*/ 2605 h 4318"/>
                              <a:gd name="T12" fmla="*/ 4560 w 5757"/>
                              <a:gd name="T13" fmla="*/ 2479 h 4318"/>
                              <a:gd name="T14" fmla="*/ 4279 w 5757"/>
                              <a:gd name="T15" fmla="*/ 2488 h 4318"/>
                              <a:gd name="T16" fmla="*/ 921 w 5757"/>
                              <a:gd name="T17" fmla="*/ 1365 h 4318"/>
                              <a:gd name="T18" fmla="*/ 1017 w 5757"/>
                              <a:gd name="T19" fmla="*/ 1690 h 4318"/>
                              <a:gd name="T20" fmla="*/ 741 w 5757"/>
                              <a:gd name="T21" fmla="*/ 1844 h 4318"/>
                              <a:gd name="T22" fmla="*/ 517 w 5757"/>
                              <a:gd name="T23" fmla="*/ 1627 h 4318"/>
                              <a:gd name="T24" fmla="*/ 692 w 5757"/>
                              <a:gd name="T25" fmla="*/ 1335 h 4318"/>
                              <a:gd name="T26" fmla="*/ 580 w 5757"/>
                              <a:gd name="T27" fmla="*/ 1400 h 4318"/>
                              <a:gd name="T28" fmla="*/ 566 w 5757"/>
                              <a:gd name="T29" fmla="*/ 1753 h 4318"/>
                              <a:gd name="T30" fmla="*/ 865 w 5757"/>
                              <a:gd name="T31" fmla="*/ 1839 h 4318"/>
                              <a:gd name="T32" fmla="*/ 1043 w 5757"/>
                              <a:gd name="T33" fmla="*/ 1538 h 4318"/>
                              <a:gd name="T34" fmla="*/ 814 w 5757"/>
                              <a:gd name="T35" fmla="*/ 1316 h 4318"/>
                              <a:gd name="T36" fmla="*/ 1172 w 5757"/>
                              <a:gd name="T37" fmla="*/ 1061 h 4318"/>
                              <a:gd name="T38" fmla="*/ 1433 w 5757"/>
                              <a:gd name="T39" fmla="*/ 1566 h 4318"/>
                              <a:gd name="T40" fmla="*/ 1193 w 5757"/>
                              <a:gd name="T41" fmla="*/ 2089 h 4318"/>
                              <a:gd name="T42" fmla="*/ 633 w 5757"/>
                              <a:gd name="T43" fmla="*/ 2222 h 4318"/>
                              <a:gd name="T44" fmla="*/ 164 w 5757"/>
                              <a:gd name="T45" fmla="*/ 1818 h 4318"/>
                              <a:gd name="T46" fmla="*/ 213 w 5757"/>
                              <a:gd name="T47" fmla="*/ 1250 h 4318"/>
                              <a:gd name="T48" fmla="*/ 701 w 5757"/>
                              <a:gd name="T49" fmla="*/ 935 h 4318"/>
                              <a:gd name="T50" fmla="*/ 269 w 5757"/>
                              <a:gd name="T51" fmla="*/ 307 h 4318"/>
                              <a:gd name="T52" fmla="*/ 105 w 5757"/>
                              <a:gd name="T53" fmla="*/ 460 h 4318"/>
                              <a:gd name="T54" fmla="*/ 21 w 5757"/>
                              <a:gd name="T55" fmla="*/ 238 h 4318"/>
                              <a:gd name="T56" fmla="*/ 1241 w 5757"/>
                              <a:gd name="T57" fmla="*/ 120 h 4318"/>
                              <a:gd name="T58" fmla="*/ 1101 w 5757"/>
                              <a:gd name="T59" fmla="*/ 412 h 4318"/>
                              <a:gd name="T60" fmla="*/ 1019 w 5757"/>
                              <a:gd name="T61" fmla="*/ 197 h 4318"/>
                              <a:gd name="T62" fmla="*/ 252 w 5757"/>
                              <a:gd name="T63" fmla="*/ 52 h 4318"/>
                              <a:gd name="T64" fmla="*/ 425 w 5757"/>
                              <a:gd name="T65" fmla="*/ 353 h 4318"/>
                              <a:gd name="T66" fmla="*/ 192 w 5757"/>
                              <a:gd name="T67" fmla="*/ 612 h 4318"/>
                              <a:gd name="T68" fmla="*/ 0 w 5757"/>
                              <a:gd name="T69" fmla="*/ 391 h 4318"/>
                              <a:gd name="T70" fmla="*/ 224 w 5757"/>
                              <a:gd name="T71" fmla="*/ 437 h 4318"/>
                              <a:gd name="T72" fmla="*/ 217 w 5757"/>
                              <a:gd name="T73" fmla="*/ 203 h 4318"/>
                              <a:gd name="T74" fmla="*/ 0 w 5757"/>
                              <a:gd name="T75" fmla="*/ 253 h 4318"/>
                              <a:gd name="T76" fmla="*/ 1249 w 5757"/>
                              <a:gd name="T77" fmla="*/ 115 h 4318"/>
                              <a:gd name="T78" fmla="*/ 1012 w 5757"/>
                              <a:gd name="T79" fmla="*/ 194 h 4318"/>
                              <a:gd name="T80" fmla="*/ 1097 w 5757"/>
                              <a:gd name="T81" fmla="*/ 419 h 4318"/>
                              <a:gd name="T82" fmla="*/ 1314 w 5757"/>
                              <a:gd name="T83" fmla="*/ 786 h 4318"/>
                              <a:gd name="T84" fmla="*/ 1793 w 5757"/>
                              <a:gd name="T85" fmla="*/ 1629 h 4318"/>
                              <a:gd name="T86" fmla="*/ 1695 w 5757"/>
                              <a:gd name="T87" fmla="*/ 2061 h 4318"/>
                              <a:gd name="T88" fmla="*/ 1103 w 5757"/>
                              <a:gd name="T89" fmla="*/ 2323 h 4318"/>
                              <a:gd name="T90" fmla="*/ 589 w 5757"/>
                              <a:gd name="T91" fmla="*/ 2218 h 4318"/>
                              <a:gd name="T92" fmla="*/ 1137 w 5757"/>
                              <a:gd name="T93" fmla="*/ 2140 h 4318"/>
                              <a:gd name="T94" fmla="*/ 1438 w 5757"/>
                              <a:gd name="T95" fmla="*/ 1640 h 4318"/>
                              <a:gd name="T96" fmla="*/ 1234 w 5757"/>
                              <a:gd name="T97" fmla="*/ 1103 h 4318"/>
                              <a:gd name="T98" fmla="*/ 699 w 5757"/>
                              <a:gd name="T99" fmla="*/ 926 h 4318"/>
                              <a:gd name="T100" fmla="*/ 206 w 5757"/>
                              <a:gd name="T101" fmla="*/ 1245 h 4318"/>
                              <a:gd name="T102" fmla="*/ 157 w 5757"/>
                              <a:gd name="T103" fmla="*/ 1820 h 4318"/>
                              <a:gd name="T104" fmla="*/ 89 w 5757"/>
                              <a:gd name="T105" fmla="*/ 622 h 4318"/>
                              <a:gd name="T106" fmla="*/ 407 w 5757"/>
                              <a:gd name="T107" fmla="*/ 446 h 4318"/>
                              <a:gd name="T108" fmla="*/ 334 w 5757"/>
                              <a:gd name="T109" fmla="*/ 98 h 4318"/>
                              <a:gd name="T110" fmla="*/ 0 w 5757"/>
                              <a:gd name="T111" fmla="*/ 0 h 431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</a:cxnLst>
                            <a:rect l="0" t="0" r="r" b="b"/>
                            <a:pathLst>
                              <a:path w="5757" h="4318">
                                <a:moveTo>
                                  <a:pt x="5750" y="4248"/>
                                </a:moveTo>
                                <a:lnTo>
                                  <a:pt x="5757" y="4288"/>
                                </a:lnTo>
                                <a:lnTo>
                                  <a:pt x="5757" y="4318"/>
                                </a:lnTo>
                                <a:lnTo>
                                  <a:pt x="5570" y="4318"/>
                                </a:lnTo>
                                <a:lnTo>
                                  <a:pt x="5750" y="4248"/>
                                </a:lnTo>
                                <a:close/>
                                <a:moveTo>
                                  <a:pt x="5610" y="3661"/>
                                </a:moveTo>
                                <a:lnTo>
                                  <a:pt x="5640" y="3774"/>
                                </a:lnTo>
                                <a:lnTo>
                                  <a:pt x="5668" y="3884"/>
                                </a:lnTo>
                                <a:lnTo>
                                  <a:pt x="5693" y="3991"/>
                                </a:lnTo>
                                <a:lnTo>
                                  <a:pt x="5715" y="4091"/>
                                </a:lnTo>
                                <a:lnTo>
                                  <a:pt x="5736" y="4185"/>
                                </a:lnTo>
                                <a:lnTo>
                                  <a:pt x="5389" y="4318"/>
                                </a:lnTo>
                                <a:lnTo>
                                  <a:pt x="3893" y="4318"/>
                                </a:lnTo>
                                <a:lnTo>
                                  <a:pt x="5610" y="3661"/>
                                </a:lnTo>
                                <a:close/>
                                <a:moveTo>
                                  <a:pt x="5453" y="3176"/>
                                </a:moveTo>
                                <a:lnTo>
                                  <a:pt x="5504" y="3314"/>
                                </a:lnTo>
                                <a:lnTo>
                                  <a:pt x="5551" y="3458"/>
                                </a:lnTo>
                                <a:lnTo>
                                  <a:pt x="5595" y="3605"/>
                                </a:lnTo>
                                <a:lnTo>
                                  <a:pt x="3818" y="4283"/>
                                </a:lnTo>
                                <a:lnTo>
                                  <a:pt x="3861" y="4154"/>
                                </a:lnTo>
                                <a:lnTo>
                                  <a:pt x="3896" y="4021"/>
                                </a:lnTo>
                                <a:lnTo>
                                  <a:pt x="3926" y="3886"/>
                                </a:lnTo>
                                <a:lnTo>
                                  <a:pt x="3949" y="3748"/>
                                </a:lnTo>
                                <a:lnTo>
                                  <a:pt x="3947" y="3752"/>
                                </a:lnTo>
                                <a:lnTo>
                                  <a:pt x="5453" y="3176"/>
                                </a:lnTo>
                                <a:close/>
                                <a:moveTo>
                                  <a:pt x="5191" y="2699"/>
                                </a:moveTo>
                                <a:lnTo>
                                  <a:pt x="5233" y="2748"/>
                                </a:lnTo>
                                <a:lnTo>
                                  <a:pt x="5275" y="2807"/>
                                </a:lnTo>
                                <a:lnTo>
                                  <a:pt x="5315" y="2874"/>
                                </a:lnTo>
                                <a:lnTo>
                                  <a:pt x="5355" y="2949"/>
                                </a:lnTo>
                                <a:lnTo>
                                  <a:pt x="5394" y="3030"/>
                                </a:lnTo>
                                <a:lnTo>
                                  <a:pt x="5431" y="3115"/>
                                </a:lnTo>
                                <a:lnTo>
                                  <a:pt x="3956" y="3680"/>
                                </a:lnTo>
                                <a:lnTo>
                                  <a:pt x="3956" y="3680"/>
                                </a:lnTo>
                                <a:lnTo>
                                  <a:pt x="3961" y="3587"/>
                                </a:lnTo>
                                <a:lnTo>
                                  <a:pt x="3963" y="3493"/>
                                </a:lnTo>
                                <a:lnTo>
                                  <a:pt x="3959" y="3390"/>
                                </a:lnTo>
                                <a:lnTo>
                                  <a:pt x="3947" y="3285"/>
                                </a:lnTo>
                                <a:lnTo>
                                  <a:pt x="3930" y="3180"/>
                                </a:lnTo>
                                <a:lnTo>
                                  <a:pt x="5191" y="2699"/>
                                </a:lnTo>
                                <a:close/>
                                <a:moveTo>
                                  <a:pt x="4560" y="2479"/>
                                </a:moveTo>
                                <a:lnTo>
                                  <a:pt x="4639" y="2482"/>
                                </a:lnTo>
                                <a:lnTo>
                                  <a:pt x="4716" y="2489"/>
                                </a:lnTo>
                                <a:lnTo>
                                  <a:pt x="4791" y="2500"/>
                                </a:lnTo>
                                <a:lnTo>
                                  <a:pt x="4866" y="2516"/>
                                </a:lnTo>
                                <a:lnTo>
                                  <a:pt x="4938" y="2538"/>
                                </a:lnTo>
                                <a:lnTo>
                                  <a:pt x="5006" y="2568"/>
                                </a:lnTo>
                                <a:lnTo>
                                  <a:pt x="5072" y="2605"/>
                                </a:lnTo>
                                <a:lnTo>
                                  <a:pt x="5137" y="2650"/>
                                </a:lnTo>
                                <a:lnTo>
                                  <a:pt x="3916" y="3117"/>
                                </a:lnTo>
                                <a:lnTo>
                                  <a:pt x="3916" y="3117"/>
                                </a:lnTo>
                                <a:lnTo>
                                  <a:pt x="3881" y="2991"/>
                                </a:lnTo>
                                <a:lnTo>
                                  <a:pt x="3839" y="2867"/>
                                </a:lnTo>
                                <a:lnTo>
                                  <a:pt x="3788" y="2745"/>
                                </a:lnTo>
                                <a:lnTo>
                                  <a:pt x="4482" y="2481"/>
                                </a:lnTo>
                                <a:lnTo>
                                  <a:pt x="4560" y="2479"/>
                                </a:lnTo>
                                <a:close/>
                                <a:moveTo>
                                  <a:pt x="3634" y="2449"/>
                                </a:moveTo>
                                <a:lnTo>
                                  <a:pt x="3720" y="2472"/>
                                </a:lnTo>
                                <a:lnTo>
                                  <a:pt x="3807" y="2488"/>
                                </a:lnTo>
                                <a:lnTo>
                                  <a:pt x="3898" y="2495"/>
                                </a:lnTo>
                                <a:lnTo>
                                  <a:pt x="3993" y="2498"/>
                                </a:lnTo>
                                <a:lnTo>
                                  <a:pt x="4087" y="2496"/>
                                </a:lnTo>
                                <a:lnTo>
                                  <a:pt x="4183" y="2493"/>
                                </a:lnTo>
                                <a:lnTo>
                                  <a:pt x="4279" y="2488"/>
                                </a:lnTo>
                                <a:lnTo>
                                  <a:pt x="3762" y="2685"/>
                                </a:lnTo>
                                <a:lnTo>
                                  <a:pt x="3701" y="2564"/>
                                </a:lnTo>
                                <a:lnTo>
                                  <a:pt x="3634" y="2449"/>
                                </a:lnTo>
                                <a:close/>
                                <a:moveTo>
                                  <a:pt x="778" y="1321"/>
                                </a:moveTo>
                                <a:lnTo>
                                  <a:pt x="814" y="1325"/>
                                </a:lnTo>
                                <a:lnTo>
                                  <a:pt x="849" y="1332"/>
                                </a:lnTo>
                                <a:lnTo>
                                  <a:pt x="884" y="1344"/>
                                </a:lnTo>
                                <a:lnTo>
                                  <a:pt x="921" y="1365"/>
                                </a:lnTo>
                                <a:lnTo>
                                  <a:pt x="954" y="1390"/>
                                </a:lnTo>
                                <a:lnTo>
                                  <a:pt x="982" y="1419"/>
                                </a:lnTo>
                                <a:lnTo>
                                  <a:pt x="1005" y="1453"/>
                                </a:lnTo>
                                <a:lnTo>
                                  <a:pt x="1022" y="1491"/>
                                </a:lnTo>
                                <a:lnTo>
                                  <a:pt x="1036" y="1540"/>
                                </a:lnTo>
                                <a:lnTo>
                                  <a:pt x="1040" y="1591"/>
                                </a:lnTo>
                                <a:lnTo>
                                  <a:pt x="1033" y="1641"/>
                                </a:lnTo>
                                <a:lnTo>
                                  <a:pt x="1017" y="1690"/>
                                </a:lnTo>
                                <a:lnTo>
                                  <a:pt x="996" y="1729"/>
                                </a:lnTo>
                                <a:lnTo>
                                  <a:pt x="970" y="1762"/>
                                </a:lnTo>
                                <a:lnTo>
                                  <a:pt x="937" y="1792"/>
                                </a:lnTo>
                                <a:lnTo>
                                  <a:pt x="902" y="1814"/>
                                </a:lnTo>
                                <a:lnTo>
                                  <a:pt x="863" y="1832"/>
                                </a:lnTo>
                                <a:lnTo>
                                  <a:pt x="821" y="1842"/>
                                </a:lnTo>
                                <a:lnTo>
                                  <a:pt x="778" y="1846"/>
                                </a:lnTo>
                                <a:lnTo>
                                  <a:pt x="741" y="1844"/>
                                </a:lnTo>
                                <a:lnTo>
                                  <a:pt x="704" y="1835"/>
                                </a:lnTo>
                                <a:lnTo>
                                  <a:pt x="669" y="1823"/>
                                </a:lnTo>
                                <a:lnTo>
                                  <a:pt x="633" y="1804"/>
                                </a:lnTo>
                                <a:lnTo>
                                  <a:pt x="601" y="1778"/>
                                </a:lnTo>
                                <a:lnTo>
                                  <a:pt x="573" y="1748"/>
                                </a:lnTo>
                                <a:lnTo>
                                  <a:pt x="549" y="1715"/>
                                </a:lnTo>
                                <a:lnTo>
                                  <a:pt x="531" y="1678"/>
                                </a:lnTo>
                                <a:lnTo>
                                  <a:pt x="517" y="1627"/>
                                </a:lnTo>
                                <a:lnTo>
                                  <a:pt x="514" y="1577"/>
                                </a:lnTo>
                                <a:lnTo>
                                  <a:pt x="521" y="1526"/>
                                </a:lnTo>
                                <a:lnTo>
                                  <a:pt x="536" y="1477"/>
                                </a:lnTo>
                                <a:lnTo>
                                  <a:pt x="559" y="1439"/>
                                </a:lnTo>
                                <a:lnTo>
                                  <a:pt x="585" y="1405"/>
                                </a:lnTo>
                                <a:lnTo>
                                  <a:pt x="617" y="1376"/>
                                </a:lnTo>
                                <a:lnTo>
                                  <a:pt x="652" y="1353"/>
                                </a:lnTo>
                                <a:lnTo>
                                  <a:pt x="692" y="1335"/>
                                </a:lnTo>
                                <a:lnTo>
                                  <a:pt x="734" y="1325"/>
                                </a:lnTo>
                                <a:lnTo>
                                  <a:pt x="778" y="1321"/>
                                </a:lnTo>
                                <a:close/>
                                <a:moveTo>
                                  <a:pt x="778" y="1314"/>
                                </a:moveTo>
                                <a:lnTo>
                                  <a:pt x="732" y="1318"/>
                                </a:lnTo>
                                <a:lnTo>
                                  <a:pt x="688" y="1328"/>
                                </a:lnTo>
                                <a:lnTo>
                                  <a:pt x="648" y="1346"/>
                                </a:lnTo>
                                <a:lnTo>
                                  <a:pt x="612" y="1370"/>
                                </a:lnTo>
                                <a:lnTo>
                                  <a:pt x="580" y="1400"/>
                                </a:lnTo>
                                <a:lnTo>
                                  <a:pt x="552" y="1435"/>
                                </a:lnTo>
                                <a:lnTo>
                                  <a:pt x="529" y="1474"/>
                                </a:lnTo>
                                <a:lnTo>
                                  <a:pt x="514" y="1524"/>
                                </a:lnTo>
                                <a:lnTo>
                                  <a:pt x="507" y="1577"/>
                                </a:lnTo>
                                <a:lnTo>
                                  <a:pt x="510" y="1629"/>
                                </a:lnTo>
                                <a:lnTo>
                                  <a:pt x="524" y="1680"/>
                                </a:lnTo>
                                <a:lnTo>
                                  <a:pt x="543" y="1718"/>
                                </a:lnTo>
                                <a:lnTo>
                                  <a:pt x="566" y="1753"/>
                                </a:lnTo>
                                <a:lnTo>
                                  <a:pt x="596" y="1785"/>
                                </a:lnTo>
                                <a:lnTo>
                                  <a:pt x="629" y="1811"/>
                                </a:lnTo>
                                <a:lnTo>
                                  <a:pt x="667" y="1830"/>
                                </a:lnTo>
                                <a:lnTo>
                                  <a:pt x="702" y="1844"/>
                                </a:lnTo>
                                <a:lnTo>
                                  <a:pt x="739" y="1851"/>
                                </a:lnTo>
                                <a:lnTo>
                                  <a:pt x="778" y="1855"/>
                                </a:lnTo>
                                <a:lnTo>
                                  <a:pt x="821" y="1849"/>
                                </a:lnTo>
                                <a:lnTo>
                                  <a:pt x="865" y="1839"/>
                                </a:lnTo>
                                <a:lnTo>
                                  <a:pt x="905" y="1821"/>
                                </a:lnTo>
                                <a:lnTo>
                                  <a:pt x="942" y="1797"/>
                                </a:lnTo>
                                <a:lnTo>
                                  <a:pt x="975" y="1769"/>
                                </a:lnTo>
                                <a:lnTo>
                                  <a:pt x="1003" y="1734"/>
                                </a:lnTo>
                                <a:lnTo>
                                  <a:pt x="1024" y="1694"/>
                                </a:lnTo>
                                <a:lnTo>
                                  <a:pt x="1041" y="1643"/>
                                </a:lnTo>
                                <a:lnTo>
                                  <a:pt x="1048" y="1591"/>
                                </a:lnTo>
                                <a:lnTo>
                                  <a:pt x="1043" y="1538"/>
                                </a:lnTo>
                                <a:lnTo>
                                  <a:pt x="1029" y="1488"/>
                                </a:lnTo>
                                <a:lnTo>
                                  <a:pt x="1012" y="1449"/>
                                </a:lnTo>
                                <a:lnTo>
                                  <a:pt x="987" y="1414"/>
                                </a:lnTo>
                                <a:lnTo>
                                  <a:pt x="959" y="1384"/>
                                </a:lnTo>
                                <a:lnTo>
                                  <a:pt x="924" y="1358"/>
                                </a:lnTo>
                                <a:lnTo>
                                  <a:pt x="888" y="1337"/>
                                </a:lnTo>
                                <a:lnTo>
                                  <a:pt x="851" y="1325"/>
                                </a:lnTo>
                                <a:lnTo>
                                  <a:pt x="814" y="1316"/>
                                </a:lnTo>
                                <a:lnTo>
                                  <a:pt x="778" y="1314"/>
                                </a:lnTo>
                                <a:close/>
                                <a:moveTo>
                                  <a:pt x="778" y="930"/>
                                </a:moveTo>
                                <a:lnTo>
                                  <a:pt x="846" y="933"/>
                                </a:lnTo>
                                <a:lnTo>
                                  <a:pt x="914" y="944"/>
                                </a:lnTo>
                                <a:lnTo>
                                  <a:pt x="980" y="961"/>
                                </a:lnTo>
                                <a:lnTo>
                                  <a:pt x="1043" y="986"/>
                                </a:lnTo>
                                <a:lnTo>
                                  <a:pt x="1110" y="1021"/>
                                </a:lnTo>
                                <a:lnTo>
                                  <a:pt x="1172" y="1061"/>
                                </a:lnTo>
                                <a:lnTo>
                                  <a:pt x="1228" y="1108"/>
                                </a:lnTo>
                                <a:lnTo>
                                  <a:pt x="1277" y="1161"/>
                                </a:lnTo>
                                <a:lnTo>
                                  <a:pt x="1321" y="1220"/>
                                </a:lnTo>
                                <a:lnTo>
                                  <a:pt x="1359" y="1283"/>
                                </a:lnTo>
                                <a:lnTo>
                                  <a:pt x="1389" y="1351"/>
                                </a:lnTo>
                                <a:lnTo>
                                  <a:pt x="1412" y="1421"/>
                                </a:lnTo>
                                <a:lnTo>
                                  <a:pt x="1426" y="1493"/>
                                </a:lnTo>
                                <a:lnTo>
                                  <a:pt x="1433" y="1566"/>
                                </a:lnTo>
                                <a:lnTo>
                                  <a:pt x="1431" y="1638"/>
                                </a:lnTo>
                                <a:lnTo>
                                  <a:pt x="1421" y="1710"/>
                                </a:lnTo>
                                <a:lnTo>
                                  <a:pt x="1401" y="1781"/>
                                </a:lnTo>
                                <a:lnTo>
                                  <a:pt x="1375" y="1851"/>
                                </a:lnTo>
                                <a:lnTo>
                                  <a:pt x="1340" y="1919"/>
                                </a:lnTo>
                                <a:lnTo>
                                  <a:pt x="1298" y="1981"/>
                                </a:lnTo>
                                <a:lnTo>
                                  <a:pt x="1249" y="2038"/>
                                </a:lnTo>
                                <a:lnTo>
                                  <a:pt x="1193" y="2089"/>
                                </a:lnTo>
                                <a:lnTo>
                                  <a:pt x="1134" y="2133"/>
                                </a:lnTo>
                                <a:lnTo>
                                  <a:pt x="1069" y="2169"/>
                                </a:lnTo>
                                <a:lnTo>
                                  <a:pt x="999" y="2199"/>
                                </a:lnTo>
                                <a:lnTo>
                                  <a:pt x="928" y="2220"/>
                                </a:lnTo>
                                <a:lnTo>
                                  <a:pt x="853" y="2234"/>
                                </a:lnTo>
                                <a:lnTo>
                                  <a:pt x="778" y="2238"/>
                                </a:lnTo>
                                <a:lnTo>
                                  <a:pt x="704" y="2234"/>
                                </a:lnTo>
                                <a:lnTo>
                                  <a:pt x="633" y="2222"/>
                                </a:lnTo>
                                <a:lnTo>
                                  <a:pt x="563" y="2203"/>
                                </a:lnTo>
                                <a:lnTo>
                                  <a:pt x="494" y="2154"/>
                                </a:lnTo>
                                <a:lnTo>
                                  <a:pt x="423" y="2099"/>
                                </a:lnTo>
                                <a:lnTo>
                                  <a:pt x="351" y="2038"/>
                                </a:lnTo>
                                <a:lnTo>
                                  <a:pt x="280" y="1974"/>
                                </a:lnTo>
                                <a:lnTo>
                                  <a:pt x="206" y="1905"/>
                                </a:lnTo>
                                <a:lnTo>
                                  <a:pt x="183" y="1863"/>
                                </a:lnTo>
                                <a:lnTo>
                                  <a:pt x="164" y="1818"/>
                                </a:lnTo>
                                <a:lnTo>
                                  <a:pt x="142" y="1746"/>
                                </a:lnTo>
                                <a:lnTo>
                                  <a:pt x="128" y="1675"/>
                                </a:lnTo>
                                <a:lnTo>
                                  <a:pt x="121" y="1603"/>
                                </a:lnTo>
                                <a:lnTo>
                                  <a:pt x="124" y="1529"/>
                                </a:lnTo>
                                <a:lnTo>
                                  <a:pt x="133" y="1458"/>
                                </a:lnTo>
                                <a:lnTo>
                                  <a:pt x="152" y="1386"/>
                                </a:lnTo>
                                <a:lnTo>
                                  <a:pt x="178" y="1318"/>
                                </a:lnTo>
                                <a:lnTo>
                                  <a:pt x="213" y="1250"/>
                                </a:lnTo>
                                <a:lnTo>
                                  <a:pt x="257" y="1187"/>
                                </a:lnTo>
                                <a:lnTo>
                                  <a:pt x="306" y="1129"/>
                                </a:lnTo>
                                <a:lnTo>
                                  <a:pt x="360" y="1078"/>
                                </a:lnTo>
                                <a:lnTo>
                                  <a:pt x="421" y="1035"/>
                                </a:lnTo>
                                <a:lnTo>
                                  <a:pt x="486" y="998"/>
                                </a:lnTo>
                                <a:lnTo>
                                  <a:pt x="554" y="968"/>
                                </a:lnTo>
                                <a:lnTo>
                                  <a:pt x="626" y="947"/>
                                </a:lnTo>
                                <a:lnTo>
                                  <a:pt x="701" y="935"/>
                                </a:lnTo>
                                <a:lnTo>
                                  <a:pt x="778" y="930"/>
                                </a:lnTo>
                                <a:close/>
                                <a:moveTo>
                                  <a:pt x="126" y="183"/>
                                </a:moveTo>
                                <a:lnTo>
                                  <a:pt x="157" y="185"/>
                                </a:lnTo>
                                <a:lnTo>
                                  <a:pt x="187" y="196"/>
                                </a:lnTo>
                                <a:lnTo>
                                  <a:pt x="218" y="215"/>
                                </a:lnTo>
                                <a:lnTo>
                                  <a:pt x="243" y="241"/>
                                </a:lnTo>
                                <a:lnTo>
                                  <a:pt x="260" y="272"/>
                                </a:lnTo>
                                <a:lnTo>
                                  <a:pt x="269" y="307"/>
                                </a:lnTo>
                                <a:lnTo>
                                  <a:pt x="269" y="344"/>
                                </a:lnTo>
                                <a:lnTo>
                                  <a:pt x="259" y="379"/>
                                </a:lnTo>
                                <a:lnTo>
                                  <a:pt x="241" y="407"/>
                                </a:lnTo>
                                <a:lnTo>
                                  <a:pt x="220" y="430"/>
                                </a:lnTo>
                                <a:lnTo>
                                  <a:pt x="194" y="446"/>
                                </a:lnTo>
                                <a:lnTo>
                                  <a:pt x="166" y="458"/>
                                </a:lnTo>
                                <a:lnTo>
                                  <a:pt x="135" y="461"/>
                                </a:lnTo>
                                <a:lnTo>
                                  <a:pt x="105" y="460"/>
                                </a:lnTo>
                                <a:lnTo>
                                  <a:pt x="73" y="449"/>
                                </a:lnTo>
                                <a:lnTo>
                                  <a:pt x="45" y="433"/>
                                </a:lnTo>
                                <a:lnTo>
                                  <a:pt x="21" y="409"/>
                                </a:lnTo>
                                <a:lnTo>
                                  <a:pt x="3" y="381"/>
                                </a:lnTo>
                                <a:lnTo>
                                  <a:pt x="0" y="383"/>
                                </a:lnTo>
                                <a:lnTo>
                                  <a:pt x="0" y="262"/>
                                </a:lnTo>
                                <a:lnTo>
                                  <a:pt x="3" y="264"/>
                                </a:lnTo>
                                <a:lnTo>
                                  <a:pt x="21" y="238"/>
                                </a:lnTo>
                                <a:lnTo>
                                  <a:pt x="42" y="215"/>
                                </a:lnTo>
                                <a:lnTo>
                                  <a:pt x="68" y="199"/>
                                </a:lnTo>
                                <a:lnTo>
                                  <a:pt x="96" y="189"/>
                                </a:lnTo>
                                <a:lnTo>
                                  <a:pt x="126" y="183"/>
                                </a:lnTo>
                                <a:close/>
                                <a:moveTo>
                                  <a:pt x="1167" y="101"/>
                                </a:moveTo>
                                <a:lnTo>
                                  <a:pt x="1200" y="105"/>
                                </a:lnTo>
                                <a:lnTo>
                                  <a:pt x="1234" y="115"/>
                                </a:lnTo>
                                <a:lnTo>
                                  <a:pt x="1241" y="120"/>
                                </a:lnTo>
                                <a:lnTo>
                                  <a:pt x="1249" y="124"/>
                                </a:lnTo>
                                <a:lnTo>
                                  <a:pt x="1248" y="262"/>
                                </a:lnTo>
                                <a:lnTo>
                                  <a:pt x="1255" y="400"/>
                                </a:lnTo>
                                <a:lnTo>
                                  <a:pt x="1227" y="414"/>
                                </a:lnTo>
                                <a:lnTo>
                                  <a:pt x="1197" y="423"/>
                                </a:lnTo>
                                <a:lnTo>
                                  <a:pt x="1167" y="426"/>
                                </a:lnTo>
                                <a:lnTo>
                                  <a:pt x="1132" y="423"/>
                                </a:lnTo>
                                <a:lnTo>
                                  <a:pt x="1101" y="412"/>
                                </a:lnTo>
                                <a:lnTo>
                                  <a:pt x="1073" y="397"/>
                                </a:lnTo>
                                <a:lnTo>
                                  <a:pt x="1048" y="376"/>
                                </a:lnTo>
                                <a:lnTo>
                                  <a:pt x="1029" y="351"/>
                                </a:lnTo>
                                <a:lnTo>
                                  <a:pt x="1015" y="321"/>
                                </a:lnTo>
                                <a:lnTo>
                                  <a:pt x="1006" y="290"/>
                                </a:lnTo>
                                <a:lnTo>
                                  <a:pt x="1005" y="258"/>
                                </a:lnTo>
                                <a:lnTo>
                                  <a:pt x="1008" y="229"/>
                                </a:lnTo>
                                <a:lnTo>
                                  <a:pt x="1019" y="197"/>
                                </a:lnTo>
                                <a:lnTo>
                                  <a:pt x="1038" y="166"/>
                                </a:lnTo>
                                <a:lnTo>
                                  <a:pt x="1064" y="138"/>
                                </a:lnTo>
                                <a:lnTo>
                                  <a:pt x="1094" y="119"/>
                                </a:lnTo>
                                <a:lnTo>
                                  <a:pt x="1129" y="106"/>
                                </a:lnTo>
                                <a:lnTo>
                                  <a:pt x="1167" y="101"/>
                                </a:lnTo>
                                <a:close/>
                                <a:moveTo>
                                  <a:pt x="152" y="28"/>
                                </a:moveTo>
                                <a:lnTo>
                                  <a:pt x="203" y="36"/>
                                </a:lnTo>
                                <a:lnTo>
                                  <a:pt x="252" y="52"/>
                                </a:lnTo>
                                <a:lnTo>
                                  <a:pt x="292" y="75"/>
                                </a:lnTo>
                                <a:lnTo>
                                  <a:pt x="328" y="103"/>
                                </a:lnTo>
                                <a:lnTo>
                                  <a:pt x="360" y="136"/>
                                </a:lnTo>
                                <a:lnTo>
                                  <a:pt x="386" y="175"/>
                                </a:lnTo>
                                <a:lnTo>
                                  <a:pt x="407" y="217"/>
                                </a:lnTo>
                                <a:lnTo>
                                  <a:pt x="419" y="262"/>
                                </a:lnTo>
                                <a:lnTo>
                                  <a:pt x="426" y="307"/>
                                </a:lnTo>
                                <a:lnTo>
                                  <a:pt x="425" y="353"/>
                                </a:lnTo>
                                <a:lnTo>
                                  <a:pt x="416" y="398"/>
                                </a:lnTo>
                                <a:lnTo>
                                  <a:pt x="400" y="442"/>
                                </a:lnTo>
                                <a:lnTo>
                                  <a:pt x="377" y="484"/>
                                </a:lnTo>
                                <a:lnTo>
                                  <a:pt x="349" y="522"/>
                                </a:lnTo>
                                <a:lnTo>
                                  <a:pt x="315" y="552"/>
                                </a:lnTo>
                                <a:lnTo>
                                  <a:pt x="278" y="578"/>
                                </a:lnTo>
                                <a:lnTo>
                                  <a:pt x="236" y="598"/>
                                </a:lnTo>
                                <a:lnTo>
                                  <a:pt x="192" y="612"/>
                                </a:lnTo>
                                <a:lnTo>
                                  <a:pt x="147" y="617"/>
                                </a:lnTo>
                                <a:lnTo>
                                  <a:pt x="101" y="617"/>
                                </a:lnTo>
                                <a:lnTo>
                                  <a:pt x="56" y="608"/>
                                </a:lnTo>
                                <a:lnTo>
                                  <a:pt x="10" y="592"/>
                                </a:lnTo>
                                <a:lnTo>
                                  <a:pt x="3" y="589"/>
                                </a:lnTo>
                                <a:lnTo>
                                  <a:pt x="2" y="589"/>
                                </a:lnTo>
                                <a:lnTo>
                                  <a:pt x="0" y="592"/>
                                </a:lnTo>
                                <a:lnTo>
                                  <a:pt x="0" y="391"/>
                                </a:lnTo>
                                <a:lnTo>
                                  <a:pt x="19" y="418"/>
                                </a:lnTo>
                                <a:lnTo>
                                  <a:pt x="42" y="440"/>
                                </a:lnTo>
                                <a:lnTo>
                                  <a:pt x="70" y="458"/>
                                </a:lnTo>
                                <a:lnTo>
                                  <a:pt x="100" y="467"/>
                                </a:lnTo>
                                <a:lnTo>
                                  <a:pt x="131" y="470"/>
                                </a:lnTo>
                                <a:lnTo>
                                  <a:pt x="164" y="467"/>
                                </a:lnTo>
                                <a:lnTo>
                                  <a:pt x="196" y="454"/>
                                </a:lnTo>
                                <a:lnTo>
                                  <a:pt x="224" y="437"/>
                                </a:lnTo>
                                <a:lnTo>
                                  <a:pt x="248" y="412"/>
                                </a:lnTo>
                                <a:lnTo>
                                  <a:pt x="266" y="383"/>
                                </a:lnTo>
                                <a:lnTo>
                                  <a:pt x="276" y="346"/>
                                </a:lnTo>
                                <a:lnTo>
                                  <a:pt x="278" y="307"/>
                                </a:lnTo>
                                <a:lnTo>
                                  <a:pt x="269" y="271"/>
                                </a:lnTo>
                                <a:lnTo>
                                  <a:pt x="255" y="245"/>
                                </a:lnTo>
                                <a:lnTo>
                                  <a:pt x="238" y="222"/>
                                </a:lnTo>
                                <a:lnTo>
                                  <a:pt x="217" y="203"/>
                                </a:lnTo>
                                <a:lnTo>
                                  <a:pt x="190" y="189"/>
                                </a:lnTo>
                                <a:lnTo>
                                  <a:pt x="159" y="178"/>
                                </a:lnTo>
                                <a:lnTo>
                                  <a:pt x="128" y="175"/>
                                </a:lnTo>
                                <a:lnTo>
                                  <a:pt x="98" y="180"/>
                                </a:lnTo>
                                <a:lnTo>
                                  <a:pt x="68" y="190"/>
                                </a:lnTo>
                                <a:lnTo>
                                  <a:pt x="42" y="206"/>
                                </a:lnTo>
                                <a:lnTo>
                                  <a:pt x="17" y="227"/>
                                </a:lnTo>
                                <a:lnTo>
                                  <a:pt x="0" y="253"/>
                                </a:lnTo>
                                <a:lnTo>
                                  <a:pt x="0" y="54"/>
                                </a:lnTo>
                                <a:lnTo>
                                  <a:pt x="2" y="57"/>
                                </a:lnTo>
                                <a:lnTo>
                                  <a:pt x="51" y="38"/>
                                </a:lnTo>
                                <a:lnTo>
                                  <a:pt x="101" y="29"/>
                                </a:lnTo>
                                <a:lnTo>
                                  <a:pt x="152" y="28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255" y="0"/>
                                </a:lnTo>
                                <a:lnTo>
                                  <a:pt x="1249" y="115"/>
                                </a:lnTo>
                                <a:lnTo>
                                  <a:pt x="1235" y="108"/>
                                </a:lnTo>
                                <a:lnTo>
                                  <a:pt x="1202" y="98"/>
                                </a:lnTo>
                                <a:lnTo>
                                  <a:pt x="1167" y="94"/>
                                </a:lnTo>
                                <a:lnTo>
                                  <a:pt x="1127" y="98"/>
                                </a:lnTo>
                                <a:lnTo>
                                  <a:pt x="1090" y="112"/>
                                </a:lnTo>
                                <a:lnTo>
                                  <a:pt x="1059" y="133"/>
                                </a:lnTo>
                                <a:lnTo>
                                  <a:pt x="1031" y="161"/>
                                </a:lnTo>
                                <a:lnTo>
                                  <a:pt x="1012" y="194"/>
                                </a:lnTo>
                                <a:lnTo>
                                  <a:pt x="999" y="227"/>
                                </a:lnTo>
                                <a:lnTo>
                                  <a:pt x="996" y="258"/>
                                </a:lnTo>
                                <a:lnTo>
                                  <a:pt x="998" y="292"/>
                                </a:lnTo>
                                <a:lnTo>
                                  <a:pt x="1006" y="325"/>
                                </a:lnTo>
                                <a:lnTo>
                                  <a:pt x="1022" y="355"/>
                                </a:lnTo>
                                <a:lnTo>
                                  <a:pt x="1043" y="381"/>
                                </a:lnTo>
                                <a:lnTo>
                                  <a:pt x="1068" y="402"/>
                                </a:lnTo>
                                <a:lnTo>
                                  <a:pt x="1097" y="419"/>
                                </a:lnTo>
                                <a:lnTo>
                                  <a:pt x="1130" y="430"/>
                                </a:lnTo>
                                <a:lnTo>
                                  <a:pt x="1167" y="433"/>
                                </a:lnTo>
                                <a:lnTo>
                                  <a:pt x="1197" y="432"/>
                                </a:lnTo>
                                <a:lnTo>
                                  <a:pt x="1227" y="423"/>
                                </a:lnTo>
                                <a:lnTo>
                                  <a:pt x="1255" y="409"/>
                                </a:lnTo>
                                <a:lnTo>
                                  <a:pt x="1267" y="536"/>
                                </a:lnTo>
                                <a:lnTo>
                                  <a:pt x="1286" y="662"/>
                                </a:lnTo>
                                <a:lnTo>
                                  <a:pt x="1314" y="786"/>
                                </a:lnTo>
                                <a:lnTo>
                                  <a:pt x="1349" y="909"/>
                                </a:lnTo>
                                <a:lnTo>
                                  <a:pt x="1389" y="1021"/>
                                </a:lnTo>
                                <a:lnTo>
                                  <a:pt x="1440" y="1129"/>
                                </a:lnTo>
                                <a:lnTo>
                                  <a:pt x="1497" y="1238"/>
                                </a:lnTo>
                                <a:lnTo>
                                  <a:pt x="1562" y="1341"/>
                                </a:lnTo>
                                <a:lnTo>
                                  <a:pt x="1635" y="1440"/>
                                </a:lnTo>
                                <a:lnTo>
                                  <a:pt x="1712" y="1538"/>
                                </a:lnTo>
                                <a:lnTo>
                                  <a:pt x="1793" y="1629"/>
                                </a:lnTo>
                                <a:lnTo>
                                  <a:pt x="1878" y="1717"/>
                                </a:lnTo>
                                <a:lnTo>
                                  <a:pt x="1967" y="1799"/>
                                </a:lnTo>
                                <a:lnTo>
                                  <a:pt x="2057" y="1874"/>
                                </a:lnTo>
                                <a:lnTo>
                                  <a:pt x="1983" y="1905"/>
                                </a:lnTo>
                                <a:lnTo>
                                  <a:pt x="1912" y="1940"/>
                                </a:lnTo>
                                <a:lnTo>
                                  <a:pt x="1838" y="1979"/>
                                </a:lnTo>
                                <a:lnTo>
                                  <a:pt x="1766" y="2019"/>
                                </a:lnTo>
                                <a:lnTo>
                                  <a:pt x="1695" y="2061"/>
                                </a:lnTo>
                                <a:lnTo>
                                  <a:pt x="1621" y="2103"/>
                                </a:lnTo>
                                <a:lnTo>
                                  <a:pt x="1550" y="2143"/>
                                </a:lnTo>
                                <a:lnTo>
                                  <a:pt x="1476" y="2183"/>
                                </a:lnTo>
                                <a:lnTo>
                                  <a:pt x="1403" y="2220"/>
                                </a:lnTo>
                                <a:lnTo>
                                  <a:pt x="1330" y="2253"/>
                                </a:lnTo>
                                <a:lnTo>
                                  <a:pt x="1255" y="2283"/>
                                </a:lnTo>
                                <a:lnTo>
                                  <a:pt x="1179" y="2306"/>
                                </a:lnTo>
                                <a:lnTo>
                                  <a:pt x="1103" y="2323"/>
                                </a:lnTo>
                                <a:lnTo>
                                  <a:pt x="1026" y="2334"/>
                                </a:lnTo>
                                <a:lnTo>
                                  <a:pt x="947" y="2337"/>
                                </a:lnTo>
                                <a:lnTo>
                                  <a:pt x="868" y="2330"/>
                                </a:lnTo>
                                <a:lnTo>
                                  <a:pt x="786" y="2313"/>
                                </a:lnTo>
                                <a:lnTo>
                                  <a:pt x="741" y="2297"/>
                                </a:lnTo>
                                <a:lnTo>
                                  <a:pt x="692" y="2276"/>
                                </a:lnTo>
                                <a:lnTo>
                                  <a:pt x="641" y="2250"/>
                                </a:lnTo>
                                <a:lnTo>
                                  <a:pt x="589" y="2218"/>
                                </a:lnTo>
                                <a:lnTo>
                                  <a:pt x="652" y="2234"/>
                                </a:lnTo>
                                <a:lnTo>
                                  <a:pt x="713" y="2243"/>
                                </a:lnTo>
                                <a:lnTo>
                                  <a:pt x="778" y="2246"/>
                                </a:lnTo>
                                <a:lnTo>
                                  <a:pt x="854" y="2241"/>
                                </a:lnTo>
                                <a:lnTo>
                                  <a:pt x="930" y="2229"/>
                                </a:lnTo>
                                <a:lnTo>
                                  <a:pt x="1003" y="2206"/>
                                </a:lnTo>
                                <a:lnTo>
                                  <a:pt x="1073" y="2176"/>
                                </a:lnTo>
                                <a:lnTo>
                                  <a:pt x="1137" y="2140"/>
                                </a:lnTo>
                                <a:lnTo>
                                  <a:pt x="1199" y="2094"/>
                                </a:lnTo>
                                <a:lnTo>
                                  <a:pt x="1255" y="2043"/>
                                </a:lnTo>
                                <a:lnTo>
                                  <a:pt x="1303" y="1986"/>
                                </a:lnTo>
                                <a:lnTo>
                                  <a:pt x="1347" y="1923"/>
                                </a:lnTo>
                                <a:lnTo>
                                  <a:pt x="1384" y="1853"/>
                                </a:lnTo>
                                <a:lnTo>
                                  <a:pt x="1410" y="1783"/>
                                </a:lnTo>
                                <a:lnTo>
                                  <a:pt x="1428" y="1711"/>
                                </a:lnTo>
                                <a:lnTo>
                                  <a:pt x="1438" y="1640"/>
                                </a:lnTo>
                                <a:lnTo>
                                  <a:pt x="1442" y="1566"/>
                                </a:lnTo>
                                <a:lnTo>
                                  <a:pt x="1435" y="1493"/>
                                </a:lnTo>
                                <a:lnTo>
                                  <a:pt x="1421" y="1419"/>
                                </a:lnTo>
                                <a:lnTo>
                                  <a:pt x="1396" y="1348"/>
                                </a:lnTo>
                                <a:lnTo>
                                  <a:pt x="1366" y="1279"/>
                                </a:lnTo>
                                <a:lnTo>
                                  <a:pt x="1328" y="1215"/>
                                </a:lnTo>
                                <a:lnTo>
                                  <a:pt x="1284" y="1155"/>
                                </a:lnTo>
                                <a:lnTo>
                                  <a:pt x="1234" y="1103"/>
                                </a:lnTo>
                                <a:lnTo>
                                  <a:pt x="1176" y="1056"/>
                                </a:lnTo>
                                <a:lnTo>
                                  <a:pt x="1115" y="1014"/>
                                </a:lnTo>
                                <a:lnTo>
                                  <a:pt x="1047" y="979"/>
                                </a:lnTo>
                                <a:lnTo>
                                  <a:pt x="982" y="954"/>
                                </a:lnTo>
                                <a:lnTo>
                                  <a:pt x="916" y="937"/>
                                </a:lnTo>
                                <a:lnTo>
                                  <a:pt x="847" y="925"/>
                                </a:lnTo>
                                <a:lnTo>
                                  <a:pt x="778" y="921"/>
                                </a:lnTo>
                                <a:lnTo>
                                  <a:pt x="699" y="926"/>
                                </a:lnTo>
                                <a:lnTo>
                                  <a:pt x="624" y="940"/>
                                </a:lnTo>
                                <a:lnTo>
                                  <a:pt x="550" y="961"/>
                                </a:lnTo>
                                <a:lnTo>
                                  <a:pt x="482" y="991"/>
                                </a:lnTo>
                                <a:lnTo>
                                  <a:pt x="416" y="1028"/>
                                </a:lnTo>
                                <a:lnTo>
                                  <a:pt x="355" y="1073"/>
                                </a:lnTo>
                                <a:lnTo>
                                  <a:pt x="299" y="1124"/>
                                </a:lnTo>
                                <a:lnTo>
                                  <a:pt x="250" y="1182"/>
                                </a:lnTo>
                                <a:lnTo>
                                  <a:pt x="206" y="1245"/>
                                </a:lnTo>
                                <a:lnTo>
                                  <a:pt x="171" y="1314"/>
                                </a:lnTo>
                                <a:lnTo>
                                  <a:pt x="145" y="1384"/>
                                </a:lnTo>
                                <a:lnTo>
                                  <a:pt x="126" y="1456"/>
                                </a:lnTo>
                                <a:lnTo>
                                  <a:pt x="115" y="1529"/>
                                </a:lnTo>
                                <a:lnTo>
                                  <a:pt x="114" y="1603"/>
                                </a:lnTo>
                                <a:lnTo>
                                  <a:pt x="119" y="1676"/>
                                </a:lnTo>
                                <a:lnTo>
                                  <a:pt x="135" y="1748"/>
                                </a:lnTo>
                                <a:lnTo>
                                  <a:pt x="157" y="1820"/>
                                </a:lnTo>
                                <a:lnTo>
                                  <a:pt x="187" y="1888"/>
                                </a:lnTo>
                                <a:lnTo>
                                  <a:pt x="93" y="1793"/>
                                </a:lnTo>
                                <a:lnTo>
                                  <a:pt x="0" y="1697"/>
                                </a:lnTo>
                                <a:lnTo>
                                  <a:pt x="0" y="596"/>
                                </a:lnTo>
                                <a:lnTo>
                                  <a:pt x="0" y="596"/>
                                </a:lnTo>
                                <a:lnTo>
                                  <a:pt x="7" y="599"/>
                                </a:lnTo>
                                <a:lnTo>
                                  <a:pt x="47" y="613"/>
                                </a:lnTo>
                                <a:lnTo>
                                  <a:pt x="89" y="622"/>
                                </a:lnTo>
                                <a:lnTo>
                                  <a:pt x="129" y="626"/>
                                </a:lnTo>
                                <a:lnTo>
                                  <a:pt x="180" y="622"/>
                                </a:lnTo>
                                <a:lnTo>
                                  <a:pt x="227" y="610"/>
                                </a:lnTo>
                                <a:lnTo>
                                  <a:pt x="273" y="591"/>
                                </a:lnTo>
                                <a:lnTo>
                                  <a:pt x="315" y="564"/>
                                </a:lnTo>
                                <a:lnTo>
                                  <a:pt x="351" y="531"/>
                                </a:lnTo>
                                <a:lnTo>
                                  <a:pt x="383" y="491"/>
                                </a:lnTo>
                                <a:lnTo>
                                  <a:pt x="407" y="446"/>
                                </a:lnTo>
                                <a:lnTo>
                                  <a:pt x="425" y="400"/>
                                </a:lnTo>
                                <a:lnTo>
                                  <a:pt x="433" y="355"/>
                                </a:lnTo>
                                <a:lnTo>
                                  <a:pt x="433" y="307"/>
                                </a:lnTo>
                                <a:lnTo>
                                  <a:pt x="428" y="260"/>
                                </a:lnTo>
                                <a:lnTo>
                                  <a:pt x="414" y="215"/>
                                </a:lnTo>
                                <a:lnTo>
                                  <a:pt x="393" y="171"/>
                                </a:lnTo>
                                <a:lnTo>
                                  <a:pt x="367" y="133"/>
                                </a:lnTo>
                                <a:lnTo>
                                  <a:pt x="334" y="98"/>
                                </a:lnTo>
                                <a:lnTo>
                                  <a:pt x="297" y="68"/>
                                </a:lnTo>
                                <a:lnTo>
                                  <a:pt x="253" y="45"/>
                                </a:lnTo>
                                <a:lnTo>
                                  <a:pt x="204" y="28"/>
                                </a:lnTo>
                                <a:lnTo>
                                  <a:pt x="152" y="21"/>
                                </a:lnTo>
                                <a:lnTo>
                                  <a:pt x="101" y="21"/>
                                </a:lnTo>
                                <a:lnTo>
                                  <a:pt x="49" y="31"/>
                                </a:lnTo>
                                <a:lnTo>
                                  <a:pt x="0" y="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  <a:ln w="0">
                            <a:noFill/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96" name="Forma libre 996"/>
                        <wps:cNvSpPr>
                          <a:spLocks noEditPoints="1"/>
                        </wps:cNvSpPr>
                        <wps:spPr bwMode="auto">
                          <a:xfrm>
                            <a:off x="0" y="2378075"/>
                            <a:ext cx="9139238" cy="4479925"/>
                          </a:xfrm>
                          <a:custGeom>
                            <a:avLst/>
                            <a:gdLst>
                              <a:gd name="T0" fmla="*/ 136 w 5757"/>
                              <a:gd name="T1" fmla="*/ 341 h 2822"/>
                              <a:gd name="T2" fmla="*/ 342 w 5757"/>
                              <a:gd name="T3" fmla="*/ 535 h 2822"/>
                              <a:gd name="T4" fmla="*/ 545 w 5757"/>
                              <a:gd name="T5" fmla="*/ 694 h 2822"/>
                              <a:gd name="T6" fmla="*/ 730 w 5757"/>
                              <a:gd name="T7" fmla="*/ 797 h 2822"/>
                              <a:gd name="T8" fmla="*/ 947 w 5757"/>
                              <a:gd name="T9" fmla="*/ 841 h 2822"/>
                              <a:gd name="T10" fmla="*/ 1179 w 5757"/>
                              <a:gd name="T11" fmla="*/ 810 h 2822"/>
                              <a:gd name="T12" fmla="*/ 1403 w 5757"/>
                              <a:gd name="T13" fmla="*/ 724 h 2822"/>
                              <a:gd name="T14" fmla="*/ 1621 w 5757"/>
                              <a:gd name="T15" fmla="*/ 607 h 2822"/>
                              <a:gd name="T16" fmla="*/ 1838 w 5757"/>
                              <a:gd name="T17" fmla="*/ 483 h 2822"/>
                              <a:gd name="T18" fmla="*/ 2057 w 5757"/>
                              <a:gd name="T19" fmla="*/ 378 h 2822"/>
                              <a:gd name="T20" fmla="*/ 2289 w 5757"/>
                              <a:gd name="T21" fmla="*/ 542 h 2822"/>
                              <a:gd name="T22" fmla="*/ 2513 w 5757"/>
                              <a:gd name="T23" fmla="*/ 656 h 2822"/>
                              <a:gd name="T24" fmla="*/ 2595 w 5757"/>
                              <a:gd name="T25" fmla="*/ 736 h 2822"/>
                              <a:gd name="T26" fmla="*/ 2455 w 5757"/>
                              <a:gd name="T27" fmla="*/ 850 h 2822"/>
                              <a:gd name="T28" fmla="*/ 2355 w 5757"/>
                              <a:gd name="T29" fmla="*/ 981 h 2822"/>
                              <a:gd name="T30" fmla="*/ 2278 w 5757"/>
                              <a:gd name="T31" fmla="*/ 1180 h 2822"/>
                              <a:gd name="T32" fmla="*/ 2135 w 5757"/>
                              <a:gd name="T33" fmla="*/ 1346 h 2822"/>
                              <a:gd name="T34" fmla="*/ 1777 w 5757"/>
                              <a:gd name="T35" fmla="*/ 1378 h 2822"/>
                              <a:gd name="T36" fmla="*/ 1410 w 5757"/>
                              <a:gd name="T37" fmla="*/ 1357 h 2822"/>
                              <a:gd name="T38" fmla="*/ 1055 w 5757"/>
                              <a:gd name="T39" fmla="*/ 1271 h 2822"/>
                              <a:gd name="T40" fmla="*/ 725 w 5757"/>
                              <a:gd name="T41" fmla="*/ 1112 h 2822"/>
                              <a:gd name="T42" fmla="*/ 423 w 5757"/>
                              <a:gd name="T43" fmla="*/ 894 h 2822"/>
                              <a:gd name="T44" fmla="*/ 157 w 5757"/>
                              <a:gd name="T45" fmla="*/ 640 h 2822"/>
                              <a:gd name="T46" fmla="*/ 0 w 5757"/>
                              <a:gd name="T47" fmla="*/ 201 h 2822"/>
                              <a:gd name="T48" fmla="*/ 3788 w 5757"/>
                              <a:gd name="T49" fmla="*/ 6 h 2822"/>
                              <a:gd name="T50" fmla="*/ 4040 w 5757"/>
                              <a:gd name="T51" fmla="*/ 47 h 2822"/>
                              <a:gd name="T52" fmla="*/ 4312 w 5757"/>
                              <a:gd name="T53" fmla="*/ 131 h 2822"/>
                              <a:gd name="T54" fmla="*/ 4587 w 5757"/>
                              <a:gd name="T55" fmla="*/ 252 h 2822"/>
                              <a:gd name="T56" fmla="*/ 4849 w 5757"/>
                              <a:gd name="T57" fmla="*/ 409 h 2822"/>
                              <a:gd name="T58" fmla="*/ 5085 w 5757"/>
                              <a:gd name="T59" fmla="*/ 600 h 2822"/>
                              <a:gd name="T60" fmla="*/ 5296 w 5757"/>
                              <a:gd name="T61" fmla="*/ 848 h 2822"/>
                              <a:gd name="T62" fmla="*/ 5488 w 5757"/>
                              <a:gd name="T63" fmla="*/ 1186 h 2822"/>
                              <a:gd name="T64" fmla="*/ 5626 w 5757"/>
                              <a:gd name="T65" fmla="*/ 1548 h 2822"/>
                              <a:gd name="T66" fmla="*/ 5719 w 5757"/>
                              <a:gd name="T67" fmla="*/ 1909 h 2822"/>
                              <a:gd name="T68" fmla="*/ 5757 w 5757"/>
                              <a:gd name="T69" fmla="*/ 2792 h 2822"/>
                              <a:gd name="T70" fmla="*/ 5389 w 5757"/>
                              <a:gd name="T71" fmla="*/ 2822 h 2822"/>
                              <a:gd name="T72" fmla="*/ 5693 w 5757"/>
                              <a:gd name="T73" fmla="*/ 2495 h 2822"/>
                              <a:gd name="T74" fmla="*/ 5610 w 5757"/>
                              <a:gd name="T75" fmla="*/ 2165 h 2822"/>
                              <a:gd name="T76" fmla="*/ 3818 w 5757"/>
                              <a:gd name="T77" fmla="*/ 2787 h 2822"/>
                              <a:gd name="T78" fmla="*/ 5504 w 5757"/>
                              <a:gd name="T79" fmla="*/ 1818 h 2822"/>
                              <a:gd name="T80" fmla="*/ 3956 w 5757"/>
                              <a:gd name="T81" fmla="*/ 2184 h 2822"/>
                              <a:gd name="T82" fmla="*/ 5355 w 5757"/>
                              <a:gd name="T83" fmla="*/ 1453 h 2822"/>
                              <a:gd name="T84" fmla="*/ 5233 w 5757"/>
                              <a:gd name="T85" fmla="*/ 1252 h 2822"/>
                              <a:gd name="T86" fmla="*/ 3916 w 5757"/>
                              <a:gd name="T87" fmla="*/ 1621 h 2822"/>
                              <a:gd name="T88" fmla="*/ 5006 w 5757"/>
                              <a:gd name="T89" fmla="*/ 1072 h 2822"/>
                              <a:gd name="T90" fmla="*/ 4791 w 5757"/>
                              <a:gd name="T91" fmla="*/ 1004 h 2822"/>
                              <a:gd name="T92" fmla="*/ 4560 w 5757"/>
                              <a:gd name="T93" fmla="*/ 983 h 2822"/>
                              <a:gd name="T94" fmla="*/ 3762 w 5757"/>
                              <a:gd name="T95" fmla="*/ 1189 h 2822"/>
                              <a:gd name="T96" fmla="*/ 4087 w 5757"/>
                              <a:gd name="T97" fmla="*/ 1000 h 2822"/>
                              <a:gd name="T98" fmla="*/ 3807 w 5757"/>
                              <a:gd name="T99" fmla="*/ 992 h 2822"/>
                              <a:gd name="T100" fmla="*/ 3571 w 5757"/>
                              <a:gd name="T101" fmla="*/ 855 h 2822"/>
                              <a:gd name="T102" fmla="*/ 3370 w 5757"/>
                              <a:gd name="T103" fmla="*/ 600 h 2822"/>
                              <a:gd name="T104" fmla="*/ 3327 w 5757"/>
                              <a:gd name="T105" fmla="*/ 441 h 2822"/>
                              <a:gd name="T106" fmla="*/ 3201 w 5757"/>
                              <a:gd name="T107" fmla="*/ 317 h 2822"/>
                              <a:gd name="T108" fmla="*/ 3140 w 5757"/>
                              <a:gd name="T109" fmla="*/ 247 h 2822"/>
                              <a:gd name="T110" fmla="*/ 3252 w 5757"/>
                              <a:gd name="T111" fmla="*/ 151 h 2822"/>
                              <a:gd name="T112" fmla="*/ 3400 w 5757"/>
                              <a:gd name="T113" fmla="*/ 47 h 2822"/>
                              <a:gd name="T114" fmla="*/ 3570 w 5757"/>
                              <a:gd name="T115" fmla="*/ 4 h 282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</a:cxnLst>
                            <a:rect l="0" t="0" r="r" b="b"/>
                            <a:pathLst>
                              <a:path w="5757" h="2822">
                                <a:moveTo>
                                  <a:pt x="0" y="201"/>
                                </a:moveTo>
                                <a:lnTo>
                                  <a:pt x="68" y="271"/>
                                </a:lnTo>
                                <a:lnTo>
                                  <a:pt x="136" y="341"/>
                                </a:lnTo>
                                <a:lnTo>
                                  <a:pt x="204" y="409"/>
                                </a:lnTo>
                                <a:lnTo>
                                  <a:pt x="274" y="474"/>
                                </a:lnTo>
                                <a:lnTo>
                                  <a:pt x="342" y="535"/>
                                </a:lnTo>
                                <a:lnTo>
                                  <a:pt x="411" y="593"/>
                                </a:lnTo>
                                <a:lnTo>
                                  <a:pt x="479" y="645"/>
                                </a:lnTo>
                                <a:lnTo>
                                  <a:pt x="545" y="694"/>
                                </a:lnTo>
                                <a:lnTo>
                                  <a:pt x="610" y="735"/>
                                </a:lnTo>
                                <a:lnTo>
                                  <a:pt x="671" y="770"/>
                                </a:lnTo>
                                <a:lnTo>
                                  <a:pt x="730" y="797"/>
                                </a:lnTo>
                                <a:lnTo>
                                  <a:pt x="786" y="817"/>
                                </a:lnTo>
                                <a:lnTo>
                                  <a:pt x="868" y="834"/>
                                </a:lnTo>
                                <a:lnTo>
                                  <a:pt x="947" y="841"/>
                                </a:lnTo>
                                <a:lnTo>
                                  <a:pt x="1026" y="838"/>
                                </a:lnTo>
                                <a:lnTo>
                                  <a:pt x="1103" y="827"/>
                                </a:lnTo>
                                <a:lnTo>
                                  <a:pt x="1179" y="810"/>
                                </a:lnTo>
                                <a:lnTo>
                                  <a:pt x="1255" y="787"/>
                                </a:lnTo>
                                <a:lnTo>
                                  <a:pt x="1330" y="757"/>
                                </a:lnTo>
                                <a:lnTo>
                                  <a:pt x="1403" y="724"/>
                                </a:lnTo>
                                <a:lnTo>
                                  <a:pt x="1476" y="687"/>
                                </a:lnTo>
                                <a:lnTo>
                                  <a:pt x="1550" y="647"/>
                                </a:lnTo>
                                <a:lnTo>
                                  <a:pt x="1621" y="607"/>
                                </a:lnTo>
                                <a:lnTo>
                                  <a:pt x="1695" y="565"/>
                                </a:lnTo>
                                <a:lnTo>
                                  <a:pt x="1766" y="523"/>
                                </a:lnTo>
                                <a:lnTo>
                                  <a:pt x="1838" y="483"/>
                                </a:lnTo>
                                <a:lnTo>
                                  <a:pt x="1912" y="444"/>
                                </a:lnTo>
                                <a:lnTo>
                                  <a:pt x="1983" y="409"/>
                                </a:lnTo>
                                <a:lnTo>
                                  <a:pt x="2057" y="378"/>
                                </a:lnTo>
                                <a:lnTo>
                                  <a:pt x="2133" y="437"/>
                                </a:lnTo>
                                <a:lnTo>
                                  <a:pt x="2212" y="492"/>
                                </a:lnTo>
                                <a:lnTo>
                                  <a:pt x="2289" y="542"/>
                                </a:lnTo>
                                <a:lnTo>
                                  <a:pt x="2366" y="586"/>
                                </a:lnTo>
                                <a:lnTo>
                                  <a:pt x="2439" y="624"/>
                                </a:lnTo>
                                <a:lnTo>
                                  <a:pt x="2513" y="656"/>
                                </a:lnTo>
                                <a:lnTo>
                                  <a:pt x="2582" y="680"/>
                                </a:lnTo>
                                <a:lnTo>
                                  <a:pt x="2649" y="700"/>
                                </a:lnTo>
                                <a:lnTo>
                                  <a:pt x="2595" y="736"/>
                                </a:lnTo>
                                <a:lnTo>
                                  <a:pt x="2544" y="775"/>
                                </a:lnTo>
                                <a:lnTo>
                                  <a:pt x="2497" y="811"/>
                                </a:lnTo>
                                <a:lnTo>
                                  <a:pt x="2455" y="850"/>
                                </a:lnTo>
                                <a:lnTo>
                                  <a:pt x="2418" y="887"/>
                                </a:lnTo>
                                <a:lnTo>
                                  <a:pt x="2392" y="922"/>
                                </a:lnTo>
                                <a:lnTo>
                                  <a:pt x="2355" y="981"/>
                                </a:lnTo>
                                <a:lnTo>
                                  <a:pt x="2326" y="1044"/>
                                </a:lnTo>
                                <a:lnTo>
                                  <a:pt x="2299" y="1110"/>
                                </a:lnTo>
                                <a:lnTo>
                                  <a:pt x="2278" y="1180"/>
                                </a:lnTo>
                                <a:lnTo>
                                  <a:pt x="2261" y="1252"/>
                                </a:lnTo>
                                <a:lnTo>
                                  <a:pt x="2247" y="1325"/>
                                </a:lnTo>
                                <a:lnTo>
                                  <a:pt x="2135" y="1346"/>
                                </a:lnTo>
                                <a:lnTo>
                                  <a:pt x="2018" y="1362"/>
                                </a:lnTo>
                                <a:lnTo>
                                  <a:pt x="1899" y="1373"/>
                                </a:lnTo>
                                <a:lnTo>
                                  <a:pt x="1777" y="1378"/>
                                </a:lnTo>
                                <a:lnTo>
                                  <a:pt x="1655" y="1378"/>
                                </a:lnTo>
                                <a:lnTo>
                                  <a:pt x="1532" y="1371"/>
                                </a:lnTo>
                                <a:lnTo>
                                  <a:pt x="1410" y="1357"/>
                                </a:lnTo>
                                <a:lnTo>
                                  <a:pt x="1288" y="1336"/>
                                </a:lnTo>
                                <a:lnTo>
                                  <a:pt x="1171" y="1308"/>
                                </a:lnTo>
                                <a:lnTo>
                                  <a:pt x="1055" y="1271"/>
                                </a:lnTo>
                                <a:lnTo>
                                  <a:pt x="945" y="1228"/>
                                </a:lnTo>
                                <a:lnTo>
                                  <a:pt x="833" y="1173"/>
                                </a:lnTo>
                                <a:lnTo>
                                  <a:pt x="725" y="1112"/>
                                </a:lnTo>
                                <a:lnTo>
                                  <a:pt x="620" y="1044"/>
                                </a:lnTo>
                                <a:lnTo>
                                  <a:pt x="519" y="972"/>
                                </a:lnTo>
                                <a:lnTo>
                                  <a:pt x="423" y="894"/>
                                </a:lnTo>
                                <a:lnTo>
                                  <a:pt x="330" y="813"/>
                                </a:lnTo>
                                <a:lnTo>
                                  <a:pt x="241" y="728"/>
                                </a:lnTo>
                                <a:lnTo>
                                  <a:pt x="157" y="640"/>
                                </a:lnTo>
                                <a:lnTo>
                                  <a:pt x="77" y="551"/>
                                </a:lnTo>
                                <a:lnTo>
                                  <a:pt x="0" y="462"/>
                                </a:lnTo>
                                <a:lnTo>
                                  <a:pt x="0" y="201"/>
                                </a:lnTo>
                                <a:close/>
                                <a:moveTo>
                                  <a:pt x="3638" y="0"/>
                                </a:moveTo>
                                <a:lnTo>
                                  <a:pt x="3709" y="0"/>
                                </a:lnTo>
                                <a:lnTo>
                                  <a:pt x="3788" y="6"/>
                                </a:lnTo>
                                <a:lnTo>
                                  <a:pt x="3868" y="14"/>
                                </a:lnTo>
                                <a:lnTo>
                                  <a:pt x="3954" y="30"/>
                                </a:lnTo>
                                <a:lnTo>
                                  <a:pt x="4040" y="47"/>
                                </a:lnTo>
                                <a:lnTo>
                                  <a:pt x="4129" y="72"/>
                                </a:lnTo>
                                <a:lnTo>
                                  <a:pt x="4220" y="100"/>
                                </a:lnTo>
                                <a:lnTo>
                                  <a:pt x="4312" y="131"/>
                                </a:lnTo>
                                <a:lnTo>
                                  <a:pt x="4403" y="168"/>
                                </a:lnTo>
                                <a:lnTo>
                                  <a:pt x="4496" y="208"/>
                                </a:lnTo>
                                <a:lnTo>
                                  <a:pt x="4587" y="252"/>
                                </a:lnTo>
                                <a:lnTo>
                                  <a:pt x="4676" y="301"/>
                                </a:lnTo>
                                <a:lnTo>
                                  <a:pt x="4765" y="352"/>
                                </a:lnTo>
                                <a:lnTo>
                                  <a:pt x="4849" y="409"/>
                                </a:lnTo>
                                <a:lnTo>
                                  <a:pt x="4931" y="469"/>
                                </a:lnTo>
                                <a:lnTo>
                                  <a:pt x="5009" y="532"/>
                                </a:lnTo>
                                <a:lnTo>
                                  <a:pt x="5085" y="600"/>
                                </a:lnTo>
                                <a:lnTo>
                                  <a:pt x="5154" y="670"/>
                                </a:lnTo>
                                <a:lnTo>
                                  <a:pt x="5217" y="745"/>
                                </a:lnTo>
                                <a:lnTo>
                                  <a:pt x="5296" y="848"/>
                                </a:lnTo>
                                <a:lnTo>
                                  <a:pt x="5368" y="957"/>
                                </a:lnTo>
                                <a:lnTo>
                                  <a:pt x="5431" y="1070"/>
                                </a:lnTo>
                                <a:lnTo>
                                  <a:pt x="5488" y="1186"/>
                                </a:lnTo>
                                <a:lnTo>
                                  <a:pt x="5541" y="1304"/>
                                </a:lnTo>
                                <a:lnTo>
                                  <a:pt x="5586" y="1425"/>
                                </a:lnTo>
                                <a:lnTo>
                                  <a:pt x="5626" y="1548"/>
                                </a:lnTo>
                                <a:lnTo>
                                  <a:pt x="5661" y="1668"/>
                                </a:lnTo>
                                <a:lnTo>
                                  <a:pt x="5693" y="1789"/>
                                </a:lnTo>
                                <a:lnTo>
                                  <a:pt x="5719" y="1909"/>
                                </a:lnTo>
                                <a:lnTo>
                                  <a:pt x="5740" y="2027"/>
                                </a:lnTo>
                                <a:lnTo>
                                  <a:pt x="5757" y="2140"/>
                                </a:lnTo>
                                <a:lnTo>
                                  <a:pt x="5757" y="2792"/>
                                </a:lnTo>
                                <a:lnTo>
                                  <a:pt x="5750" y="2752"/>
                                </a:lnTo>
                                <a:lnTo>
                                  <a:pt x="5570" y="2822"/>
                                </a:lnTo>
                                <a:lnTo>
                                  <a:pt x="5389" y="2822"/>
                                </a:lnTo>
                                <a:lnTo>
                                  <a:pt x="5736" y="2689"/>
                                </a:lnTo>
                                <a:lnTo>
                                  <a:pt x="5715" y="2595"/>
                                </a:lnTo>
                                <a:lnTo>
                                  <a:pt x="5693" y="2495"/>
                                </a:lnTo>
                                <a:lnTo>
                                  <a:pt x="5668" y="2388"/>
                                </a:lnTo>
                                <a:lnTo>
                                  <a:pt x="5640" y="2278"/>
                                </a:lnTo>
                                <a:lnTo>
                                  <a:pt x="5610" y="2165"/>
                                </a:lnTo>
                                <a:lnTo>
                                  <a:pt x="3893" y="2822"/>
                                </a:lnTo>
                                <a:lnTo>
                                  <a:pt x="3806" y="2822"/>
                                </a:lnTo>
                                <a:lnTo>
                                  <a:pt x="3818" y="2787"/>
                                </a:lnTo>
                                <a:lnTo>
                                  <a:pt x="5595" y="2109"/>
                                </a:lnTo>
                                <a:lnTo>
                                  <a:pt x="5551" y="1962"/>
                                </a:lnTo>
                                <a:lnTo>
                                  <a:pt x="5504" y="1818"/>
                                </a:lnTo>
                                <a:lnTo>
                                  <a:pt x="5453" y="1680"/>
                                </a:lnTo>
                                <a:lnTo>
                                  <a:pt x="3947" y="2256"/>
                                </a:lnTo>
                                <a:lnTo>
                                  <a:pt x="3956" y="2184"/>
                                </a:lnTo>
                                <a:lnTo>
                                  <a:pt x="5431" y="1619"/>
                                </a:lnTo>
                                <a:lnTo>
                                  <a:pt x="5394" y="1534"/>
                                </a:lnTo>
                                <a:lnTo>
                                  <a:pt x="5355" y="1453"/>
                                </a:lnTo>
                                <a:lnTo>
                                  <a:pt x="5315" y="1378"/>
                                </a:lnTo>
                                <a:lnTo>
                                  <a:pt x="5275" y="1311"/>
                                </a:lnTo>
                                <a:lnTo>
                                  <a:pt x="5233" y="1252"/>
                                </a:lnTo>
                                <a:lnTo>
                                  <a:pt x="5191" y="1203"/>
                                </a:lnTo>
                                <a:lnTo>
                                  <a:pt x="3930" y="1684"/>
                                </a:lnTo>
                                <a:lnTo>
                                  <a:pt x="3916" y="1621"/>
                                </a:lnTo>
                                <a:lnTo>
                                  <a:pt x="5137" y="1154"/>
                                </a:lnTo>
                                <a:lnTo>
                                  <a:pt x="5072" y="1109"/>
                                </a:lnTo>
                                <a:lnTo>
                                  <a:pt x="5006" y="1072"/>
                                </a:lnTo>
                                <a:lnTo>
                                  <a:pt x="4938" y="1042"/>
                                </a:lnTo>
                                <a:lnTo>
                                  <a:pt x="4866" y="1020"/>
                                </a:lnTo>
                                <a:lnTo>
                                  <a:pt x="4791" y="1004"/>
                                </a:lnTo>
                                <a:lnTo>
                                  <a:pt x="4716" y="993"/>
                                </a:lnTo>
                                <a:lnTo>
                                  <a:pt x="4639" y="986"/>
                                </a:lnTo>
                                <a:lnTo>
                                  <a:pt x="4560" y="983"/>
                                </a:lnTo>
                                <a:lnTo>
                                  <a:pt x="4482" y="985"/>
                                </a:lnTo>
                                <a:lnTo>
                                  <a:pt x="3788" y="1249"/>
                                </a:lnTo>
                                <a:lnTo>
                                  <a:pt x="3762" y="1189"/>
                                </a:lnTo>
                                <a:lnTo>
                                  <a:pt x="4279" y="992"/>
                                </a:lnTo>
                                <a:lnTo>
                                  <a:pt x="4183" y="997"/>
                                </a:lnTo>
                                <a:lnTo>
                                  <a:pt x="4087" y="1000"/>
                                </a:lnTo>
                                <a:lnTo>
                                  <a:pt x="3991" y="1002"/>
                                </a:lnTo>
                                <a:lnTo>
                                  <a:pt x="3898" y="999"/>
                                </a:lnTo>
                                <a:lnTo>
                                  <a:pt x="3807" y="992"/>
                                </a:lnTo>
                                <a:lnTo>
                                  <a:pt x="3720" y="976"/>
                                </a:lnTo>
                                <a:lnTo>
                                  <a:pt x="3634" y="953"/>
                                </a:lnTo>
                                <a:lnTo>
                                  <a:pt x="3571" y="855"/>
                                </a:lnTo>
                                <a:lnTo>
                                  <a:pt x="3507" y="764"/>
                                </a:lnTo>
                                <a:lnTo>
                                  <a:pt x="3440" y="679"/>
                                </a:lnTo>
                                <a:lnTo>
                                  <a:pt x="3370" y="600"/>
                                </a:lnTo>
                                <a:lnTo>
                                  <a:pt x="3367" y="544"/>
                                </a:lnTo>
                                <a:lnTo>
                                  <a:pt x="3353" y="492"/>
                                </a:lnTo>
                                <a:lnTo>
                                  <a:pt x="3327" y="441"/>
                                </a:lnTo>
                                <a:lnTo>
                                  <a:pt x="3294" y="394"/>
                                </a:lnTo>
                                <a:lnTo>
                                  <a:pt x="3250" y="352"/>
                                </a:lnTo>
                                <a:lnTo>
                                  <a:pt x="3201" y="317"/>
                                </a:lnTo>
                                <a:lnTo>
                                  <a:pt x="3145" y="287"/>
                                </a:lnTo>
                                <a:lnTo>
                                  <a:pt x="3114" y="275"/>
                                </a:lnTo>
                                <a:lnTo>
                                  <a:pt x="3140" y="247"/>
                                </a:lnTo>
                                <a:lnTo>
                                  <a:pt x="3171" y="217"/>
                                </a:lnTo>
                                <a:lnTo>
                                  <a:pt x="3208" y="186"/>
                                </a:lnTo>
                                <a:lnTo>
                                  <a:pt x="3252" y="151"/>
                                </a:lnTo>
                                <a:lnTo>
                                  <a:pt x="3301" y="112"/>
                                </a:lnTo>
                                <a:lnTo>
                                  <a:pt x="3357" y="72"/>
                                </a:lnTo>
                                <a:lnTo>
                                  <a:pt x="3400" y="47"/>
                                </a:lnTo>
                                <a:lnTo>
                                  <a:pt x="3449" y="28"/>
                                </a:lnTo>
                                <a:lnTo>
                                  <a:pt x="3507" y="14"/>
                                </a:lnTo>
                                <a:lnTo>
                                  <a:pt x="3570" y="4"/>
                                </a:lnTo>
                                <a:lnTo>
                                  <a:pt x="36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2"/>
                          </a:solidFill>
                          <a:ln w="0">
                            <a:noFill/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97" name="Forma libre 997"/>
                        <wps:cNvSpPr>
                          <a:spLocks noEditPoints="1"/>
                        </wps:cNvSpPr>
                        <wps:spPr bwMode="auto">
                          <a:xfrm>
                            <a:off x="0" y="3176"/>
                            <a:ext cx="9139238" cy="6854825"/>
                          </a:xfrm>
                          <a:custGeom>
                            <a:avLst/>
                            <a:gdLst>
                              <a:gd name="T0" fmla="*/ 2963 w 5757"/>
                              <a:gd name="T1" fmla="*/ 2440 h 4318"/>
                              <a:gd name="T2" fmla="*/ 3297 w 5757"/>
                              <a:gd name="T3" fmla="*/ 2453 h 4318"/>
                              <a:gd name="T4" fmla="*/ 3143 w 5757"/>
                              <a:gd name="T5" fmla="*/ 3115 h 4318"/>
                              <a:gd name="T6" fmla="*/ 2621 w 5757"/>
                              <a:gd name="T7" fmla="*/ 3841 h 4318"/>
                              <a:gd name="T8" fmla="*/ 1753 w 5757"/>
                              <a:gd name="T9" fmla="*/ 4292 h 4318"/>
                              <a:gd name="T10" fmla="*/ 372 w 5757"/>
                              <a:gd name="T11" fmla="*/ 4271 h 4318"/>
                              <a:gd name="T12" fmla="*/ 1255 w 5757"/>
                              <a:gd name="T13" fmla="*/ 4176 h 4318"/>
                              <a:gd name="T14" fmla="*/ 1936 w 5757"/>
                              <a:gd name="T15" fmla="*/ 3909 h 4318"/>
                              <a:gd name="T16" fmla="*/ 2188 w 5757"/>
                              <a:gd name="T17" fmla="*/ 3294 h 4318"/>
                              <a:gd name="T18" fmla="*/ 2299 w 5757"/>
                              <a:gd name="T19" fmla="*/ 2610 h 4318"/>
                              <a:gd name="T20" fmla="*/ 2666 w 5757"/>
                              <a:gd name="T21" fmla="*/ 2183 h 4318"/>
                              <a:gd name="T22" fmla="*/ 3760 w 5757"/>
                              <a:gd name="T23" fmla="*/ 816 h 4318"/>
                              <a:gd name="T24" fmla="*/ 3612 w 5757"/>
                              <a:gd name="T25" fmla="*/ 995 h 4318"/>
                              <a:gd name="T26" fmla="*/ 5668 w 5757"/>
                              <a:gd name="T27" fmla="*/ 701 h 4318"/>
                              <a:gd name="T28" fmla="*/ 5647 w 5757"/>
                              <a:gd name="T29" fmla="*/ 963 h 4318"/>
                              <a:gd name="T30" fmla="*/ 5567 w 5757"/>
                              <a:gd name="T31" fmla="*/ 753 h 4318"/>
                              <a:gd name="T32" fmla="*/ 4517 w 5757"/>
                              <a:gd name="T33" fmla="*/ 708 h 4318"/>
                              <a:gd name="T34" fmla="*/ 4279 w 5757"/>
                              <a:gd name="T35" fmla="*/ 760 h 4318"/>
                              <a:gd name="T36" fmla="*/ 5209 w 5757"/>
                              <a:gd name="T37" fmla="*/ 643 h 4318"/>
                              <a:gd name="T38" fmla="*/ 5240 w 5757"/>
                              <a:gd name="T39" fmla="*/ 865 h 4318"/>
                              <a:gd name="T40" fmla="*/ 5027 w 5757"/>
                              <a:gd name="T41" fmla="*/ 797 h 4318"/>
                              <a:gd name="T42" fmla="*/ 3842 w 5757"/>
                              <a:gd name="T43" fmla="*/ 564 h 4318"/>
                              <a:gd name="T44" fmla="*/ 3968 w 5757"/>
                              <a:gd name="T45" fmla="*/ 750 h 4318"/>
                              <a:gd name="T46" fmla="*/ 3746 w 5757"/>
                              <a:gd name="T47" fmla="*/ 781 h 4318"/>
                              <a:gd name="T48" fmla="*/ 3814 w 5757"/>
                              <a:gd name="T49" fmla="*/ 568 h 4318"/>
                              <a:gd name="T50" fmla="*/ 4894 w 5757"/>
                              <a:gd name="T51" fmla="*/ 519 h 4318"/>
                              <a:gd name="T52" fmla="*/ 4709 w 5757"/>
                              <a:gd name="T53" fmla="*/ 645 h 4318"/>
                              <a:gd name="T54" fmla="*/ 4677 w 5757"/>
                              <a:gd name="T55" fmla="*/ 423 h 4318"/>
                              <a:gd name="T56" fmla="*/ 4366 w 5757"/>
                              <a:gd name="T57" fmla="*/ 460 h 4318"/>
                              <a:gd name="T58" fmla="*/ 4253 w 5757"/>
                              <a:gd name="T59" fmla="*/ 652 h 4318"/>
                              <a:gd name="T60" fmla="*/ 4127 w 5757"/>
                              <a:gd name="T61" fmla="*/ 467 h 4318"/>
                              <a:gd name="T62" fmla="*/ 5563 w 5757"/>
                              <a:gd name="T63" fmla="*/ 321 h 4318"/>
                              <a:gd name="T64" fmla="*/ 5544 w 5757"/>
                              <a:gd name="T65" fmla="*/ 543 h 4318"/>
                              <a:gd name="T66" fmla="*/ 5350 w 5757"/>
                              <a:gd name="T67" fmla="*/ 432 h 4318"/>
                              <a:gd name="T68" fmla="*/ 3463 w 5757"/>
                              <a:gd name="T69" fmla="*/ 255 h 4318"/>
                              <a:gd name="T70" fmla="*/ 3543 w 5757"/>
                              <a:gd name="T71" fmla="*/ 465 h 4318"/>
                              <a:gd name="T72" fmla="*/ 3322 w 5757"/>
                              <a:gd name="T73" fmla="*/ 446 h 4318"/>
                              <a:gd name="T74" fmla="*/ 3433 w 5757"/>
                              <a:gd name="T75" fmla="*/ 253 h 4318"/>
                              <a:gd name="T76" fmla="*/ 4024 w 5757"/>
                              <a:gd name="T77" fmla="*/ 292 h 4318"/>
                              <a:gd name="T78" fmla="*/ 3814 w 5757"/>
                              <a:gd name="T79" fmla="*/ 372 h 4318"/>
                              <a:gd name="T80" fmla="*/ 3834 w 5757"/>
                              <a:gd name="T81" fmla="*/ 148 h 4318"/>
                              <a:gd name="T82" fmla="*/ 5193 w 5757"/>
                              <a:gd name="T83" fmla="*/ 175 h 4318"/>
                              <a:gd name="T84" fmla="*/ 5039 w 5757"/>
                              <a:gd name="T85" fmla="*/ 339 h 4318"/>
                              <a:gd name="T86" fmla="*/ 4959 w 5757"/>
                              <a:gd name="T87" fmla="*/ 129 h 4318"/>
                              <a:gd name="T88" fmla="*/ 5693 w 5757"/>
                              <a:gd name="T89" fmla="*/ 243 h 4318"/>
                              <a:gd name="T90" fmla="*/ 5707 w 5757"/>
                              <a:gd name="T91" fmla="*/ 24 h 4318"/>
                              <a:gd name="T92" fmla="*/ 5425 w 5757"/>
                              <a:gd name="T93" fmla="*/ 59 h 4318"/>
                              <a:gd name="T94" fmla="*/ 4779 w 5757"/>
                              <a:gd name="T95" fmla="*/ 82 h 4318"/>
                              <a:gd name="T96" fmla="*/ 4569 w 5757"/>
                              <a:gd name="T97" fmla="*/ 161 h 4318"/>
                              <a:gd name="T98" fmla="*/ 4398 w 5757"/>
                              <a:gd name="T99" fmla="*/ 0 h 4318"/>
                              <a:gd name="T100" fmla="*/ 4211 w 5757"/>
                              <a:gd name="T101" fmla="*/ 134 h 4318"/>
                              <a:gd name="T102" fmla="*/ 3624 w 5757"/>
                              <a:gd name="T103" fmla="*/ 35 h 4318"/>
                              <a:gd name="T104" fmla="*/ 3405 w 5757"/>
                              <a:gd name="T105" fmla="*/ 22 h 4318"/>
                              <a:gd name="T106" fmla="*/ 3278 w 5757"/>
                              <a:gd name="T107" fmla="*/ 482 h 4318"/>
                              <a:gd name="T108" fmla="*/ 3453 w 5757"/>
                              <a:gd name="T109" fmla="*/ 809 h 4318"/>
                              <a:gd name="T110" fmla="*/ 3386 w 5757"/>
                              <a:gd name="T111" fmla="*/ 1143 h 4318"/>
                              <a:gd name="T112" fmla="*/ 2769 w 5757"/>
                              <a:gd name="T113" fmla="*/ 1190 h 4318"/>
                              <a:gd name="T114" fmla="*/ 2624 w 5757"/>
                              <a:gd name="T115" fmla="*/ 498 h 431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</a:cxnLst>
                            <a:rect l="0" t="0" r="r" b="b"/>
                            <a:pathLst>
                              <a:path w="5757" h="4318">
                                <a:moveTo>
                                  <a:pt x="2666" y="2183"/>
                                </a:moveTo>
                                <a:lnTo>
                                  <a:pt x="2682" y="2232"/>
                                </a:lnTo>
                                <a:lnTo>
                                  <a:pt x="2705" y="2278"/>
                                </a:lnTo>
                                <a:lnTo>
                                  <a:pt x="2734" y="2320"/>
                                </a:lnTo>
                                <a:lnTo>
                                  <a:pt x="2771" y="2358"/>
                                </a:lnTo>
                                <a:lnTo>
                                  <a:pt x="2813" y="2390"/>
                                </a:lnTo>
                                <a:lnTo>
                                  <a:pt x="2862" y="2416"/>
                                </a:lnTo>
                                <a:lnTo>
                                  <a:pt x="2911" y="2433"/>
                                </a:lnTo>
                                <a:lnTo>
                                  <a:pt x="2963" y="2440"/>
                                </a:lnTo>
                                <a:lnTo>
                                  <a:pt x="3016" y="2440"/>
                                </a:lnTo>
                                <a:lnTo>
                                  <a:pt x="3068" y="2432"/>
                                </a:lnTo>
                                <a:lnTo>
                                  <a:pt x="3119" y="2416"/>
                                </a:lnTo>
                                <a:lnTo>
                                  <a:pt x="3168" y="2393"/>
                                </a:lnTo>
                                <a:lnTo>
                                  <a:pt x="3213" y="2365"/>
                                </a:lnTo>
                                <a:lnTo>
                                  <a:pt x="3257" y="2330"/>
                                </a:lnTo>
                                <a:lnTo>
                                  <a:pt x="3267" y="2355"/>
                                </a:lnTo>
                                <a:lnTo>
                                  <a:pt x="3285" y="2400"/>
                                </a:lnTo>
                                <a:lnTo>
                                  <a:pt x="3297" y="2453"/>
                                </a:lnTo>
                                <a:lnTo>
                                  <a:pt x="3301" y="2510"/>
                                </a:lnTo>
                                <a:lnTo>
                                  <a:pt x="3301" y="2573"/>
                                </a:lnTo>
                                <a:lnTo>
                                  <a:pt x="3294" y="2641"/>
                                </a:lnTo>
                                <a:lnTo>
                                  <a:pt x="3281" y="2713"/>
                                </a:lnTo>
                                <a:lnTo>
                                  <a:pt x="3264" y="2788"/>
                                </a:lnTo>
                                <a:lnTo>
                                  <a:pt x="3241" y="2867"/>
                                </a:lnTo>
                                <a:lnTo>
                                  <a:pt x="3213" y="2947"/>
                                </a:lnTo>
                                <a:lnTo>
                                  <a:pt x="3180" y="3031"/>
                                </a:lnTo>
                                <a:lnTo>
                                  <a:pt x="3143" y="3115"/>
                                </a:lnTo>
                                <a:lnTo>
                                  <a:pt x="3101" y="3199"/>
                                </a:lnTo>
                                <a:lnTo>
                                  <a:pt x="3054" y="3285"/>
                                </a:lnTo>
                                <a:lnTo>
                                  <a:pt x="3005" y="3370"/>
                                </a:lnTo>
                                <a:lnTo>
                                  <a:pt x="2949" y="3454"/>
                                </a:lnTo>
                                <a:lnTo>
                                  <a:pt x="2892" y="3537"/>
                                </a:lnTo>
                                <a:lnTo>
                                  <a:pt x="2829" y="3617"/>
                                </a:lnTo>
                                <a:lnTo>
                                  <a:pt x="2762" y="3694"/>
                                </a:lnTo>
                                <a:lnTo>
                                  <a:pt x="2694" y="3769"/>
                                </a:lnTo>
                                <a:lnTo>
                                  <a:pt x="2621" y="3841"/>
                                </a:lnTo>
                                <a:lnTo>
                                  <a:pt x="2546" y="3907"/>
                                </a:lnTo>
                                <a:lnTo>
                                  <a:pt x="2467" y="3970"/>
                                </a:lnTo>
                                <a:lnTo>
                                  <a:pt x="2387" y="4026"/>
                                </a:lnTo>
                                <a:lnTo>
                                  <a:pt x="2303" y="4078"/>
                                </a:lnTo>
                                <a:lnTo>
                                  <a:pt x="2198" y="4133"/>
                                </a:lnTo>
                                <a:lnTo>
                                  <a:pt x="2090" y="4182"/>
                                </a:lnTo>
                                <a:lnTo>
                                  <a:pt x="1980" y="4224"/>
                                </a:lnTo>
                                <a:lnTo>
                                  <a:pt x="1866" y="4260"/>
                                </a:lnTo>
                                <a:lnTo>
                                  <a:pt x="1753" y="4292"/>
                                </a:lnTo>
                                <a:lnTo>
                                  <a:pt x="1637" y="4318"/>
                                </a:lnTo>
                                <a:lnTo>
                                  <a:pt x="0" y="4318"/>
                                </a:lnTo>
                                <a:lnTo>
                                  <a:pt x="0" y="4285"/>
                                </a:lnTo>
                                <a:lnTo>
                                  <a:pt x="38" y="4285"/>
                                </a:lnTo>
                                <a:lnTo>
                                  <a:pt x="89" y="4283"/>
                                </a:lnTo>
                                <a:lnTo>
                                  <a:pt x="147" y="4281"/>
                                </a:lnTo>
                                <a:lnTo>
                                  <a:pt x="215" y="4280"/>
                                </a:lnTo>
                                <a:lnTo>
                                  <a:pt x="290" y="4276"/>
                                </a:lnTo>
                                <a:lnTo>
                                  <a:pt x="372" y="4271"/>
                                </a:lnTo>
                                <a:lnTo>
                                  <a:pt x="460" y="4266"/>
                                </a:lnTo>
                                <a:lnTo>
                                  <a:pt x="552" y="4260"/>
                                </a:lnTo>
                                <a:lnTo>
                                  <a:pt x="648" y="4252"/>
                                </a:lnTo>
                                <a:lnTo>
                                  <a:pt x="748" y="4243"/>
                                </a:lnTo>
                                <a:lnTo>
                                  <a:pt x="847" y="4234"/>
                                </a:lnTo>
                                <a:lnTo>
                                  <a:pt x="951" y="4222"/>
                                </a:lnTo>
                                <a:lnTo>
                                  <a:pt x="1054" y="4208"/>
                                </a:lnTo>
                                <a:lnTo>
                                  <a:pt x="1155" y="4194"/>
                                </a:lnTo>
                                <a:lnTo>
                                  <a:pt x="1255" y="4176"/>
                                </a:lnTo>
                                <a:lnTo>
                                  <a:pt x="1351" y="4157"/>
                                </a:lnTo>
                                <a:lnTo>
                                  <a:pt x="1445" y="4136"/>
                                </a:lnTo>
                                <a:lnTo>
                                  <a:pt x="1534" y="4113"/>
                                </a:lnTo>
                                <a:lnTo>
                                  <a:pt x="1616" y="4087"/>
                                </a:lnTo>
                                <a:lnTo>
                                  <a:pt x="1695" y="4059"/>
                                </a:lnTo>
                                <a:lnTo>
                                  <a:pt x="1763" y="4030"/>
                                </a:lnTo>
                                <a:lnTo>
                                  <a:pt x="1824" y="3996"/>
                                </a:lnTo>
                                <a:lnTo>
                                  <a:pt x="1877" y="3960"/>
                                </a:lnTo>
                                <a:lnTo>
                                  <a:pt x="1936" y="3909"/>
                                </a:lnTo>
                                <a:lnTo>
                                  <a:pt x="1987" y="3853"/>
                                </a:lnTo>
                                <a:lnTo>
                                  <a:pt x="2030" y="3792"/>
                                </a:lnTo>
                                <a:lnTo>
                                  <a:pt x="2067" y="3729"/>
                                </a:lnTo>
                                <a:lnTo>
                                  <a:pt x="2097" y="3662"/>
                                </a:lnTo>
                                <a:lnTo>
                                  <a:pt x="2123" y="3592"/>
                                </a:lnTo>
                                <a:lnTo>
                                  <a:pt x="2144" y="3521"/>
                                </a:lnTo>
                                <a:lnTo>
                                  <a:pt x="2161" y="3446"/>
                                </a:lnTo>
                                <a:lnTo>
                                  <a:pt x="2175" y="3370"/>
                                </a:lnTo>
                                <a:lnTo>
                                  <a:pt x="2188" y="3294"/>
                                </a:lnTo>
                                <a:lnTo>
                                  <a:pt x="2198" y="3215"/>
                                </a:lnTo>
                                <a:lnTo>
                                  <a:pt x="2207" y="3138"/>
                                </a:lnTo>
                                <a:lnTo>
                                  <a:pt x="2216" y="3059"/>
                                </a:lnTo>
                                <a:lnTo>
                                  <a:pt x="2224" y="2981"/>
                                </a:lnTo>
                                <a:lnTo>
                                  <a:pt x="2235" y="2904"/>
                                </a:lnTo>
                                <a:lnTo>
                                  <a:pt x="2245" y="2828"/>
                                </a:lnTo>
                                <a:lnTo>
                                  <a:pt x="2261" y="2753"/>
                                </a:lnTo>
                                <a:lnTo>
                                  <a:pt x="2277" y="2680"/>
                                </a:lnTo>
                                <a:lnTo>
                                  <a:pt x="2299" y="2610"/>
                                </a:lnTo>
                                <a:lnTo>
                                  <a:pt x="2324" y="2542"/>
                                </a:lnTo>
                                <a:lnTo>
                                  <a:pt x="2355" y="2479"/>
                                </a:lnTo>
                                <a:lnTo>
                                  <a:pt x="2392" y="2418"/>
                                </a:lnTo>
                                <a:lnTo>
                                  <a:pt x="2420" y="2381"/>
                                </a:lnTo>
                                <a:lnTo>
                                  <a:pt x="2458" y="2341"/>
                                </a:lnTo>
                                <a:lnTo>
                                  <a:pt x="2504" y="2302"/>
                                </a:lnTo>
                                <a:lnTo>
                                  <a:pt x="2555" y="2262"/>
                                </a:lnTo>
                                <a:lnTo>
                                  <a:pt x="2609" y="2222"/>
                                </a:lnTo>
                                <a:lnTo>
                                  <a:pt x="2666" y="2183"/>
                                </a:lnTo>
                                <a:close/>
                                <a:moveTo>
                                  <a:pt x="5757" y="1162"/>
                                </a:moveTo>
                                <a:lnTo>
                                  <a:pt x="5757" y="1274"/>
                                </a:lnTo>
                                <a:lnTo>
                                  <a:pt x="5693" y="1232"/>
                                </a:lnTo>
                                <a:lnTo>
                                  <a:pt x="5694" y="1229"/>
                                </a:lnTo>
                                <a:lnTo>
                                  <a:pt x="5710" y="1201"/>
                                </a:lnTo>
                                <a:lnTo>
                                  <a:pt x="5733" y="1178"/>
                                </a:lnTo>
                                <a:lnTo>
                                  <a:pt x="5757" y="1162"/>
                                </a:lnTo>
                                <a:close/>
                                <a:moveTo>
                                  <a:pt x="3730" y="814"/>
                                </a:moveTo>
                                <a:lnTo>
                                  <a:pt x="3760" y="816"/>
                                </a:lnTo>
                                <a:lnTo>
                                  <a:pt x="3790" y="825"/>
                                </a:lnTo>
                                <a:lnTo>
                                  <a:pt x="3814" y="841"/>
                                </a:lnTo>
                                <a:lnTo>
                                  <a:pt x="3835" y="860"/>
                                </a:lnTo>
                                <a:lnTo>
                                  <a:pt x="3853" y="883"/>
                                </a:lnTo>
                                <a:lnTo>
                                  <a:pt x="3863" y="909"/>
                                </a:lnTo>
                                <a:lnTo>
                                  <a:pt x="3868" y="937"/>
                                </a:lnTo>
                                <a:lnTo>
                                  <a:pt x="3746" y="977"/>
                                </a:lnTo>
                                <a:lnTo>
                                  <a:pt x="3629" y="1024"/>
                                </a:lnTo>
                                <a:lnTo>
                                  <a:pt x="3612" y="995"/>
                                </a:lnTo>
                                <a:lnTo>
                                  <a:pt x="3605" y="961"/>
                                </a:lnTo>
                                <a:lnTo>
                                  <a:pt x="3605" y="926"/>
                                </a:lnTo>
                                <a:lnTo>
                                  <a:pt x="3615" y="893"/>
                                </a:lnTo>
                                <a:lnTo>
                                  <a:pt x="3631" y="867"/>
                                </a:lnTo>
                                <a:lnTo>
                                  <a:pt x="3650" y="844"/>
                                </a:lnTo>
                                <a:lnTo>
                                  <a:pt x="3675" y="828"/>
                                </a:lnTo>
                                <a:lnTo>
                                  <a:pt x="3702" y="818"/>
                                </a:lnTo>
                                <a:lnTo>
                                  <a:pt x="3730" y="814"/>
                                </a:lnTo>
                                <a:close/>
                                <a:moveTo>
                                  <a:pt x="5668" y="701"/>
                                </a:moveTo>
                                <a:lnTo>
                                  <a:pt x="5696" y="703"/>
                                </a:lnTo>
                                <a:lnTo>
                                  <a:pt x="5726" y="711"/>
                                </a:lnTo>
                                <a:lnTo>
                                  <a:pt x="5743" y="720"/>
                                </a:lnTo>
                                <a:lnTo>
                                  <a:pt x="5757" y="732"/>
                                </a:lnTo>
                                <a:lnTo>
                                  <a:pt x="5757" y="933"/>
                                </a:lnTo>
                                <a:lnTo>
                                  <a:pt x="5733" y="949"/>
                                </a:lnTo>
                                <a:lnTo>
                                  <a:pt x="5707" y="960"/>
                                </a:lnTo>
                                <a:lnTo>
                                  <a:pt x="5677" y="965"/>
                                </a:lnTo>
                                <a:lnTo>
                                  <a:pt x="5647" y="963"/>
                                </a:lnTo>
                                <a:lnTo>
                                  <a:pt x="5617" y="953"/>
                                </a:lnTo>
                                <a:lnTo>
                                  <a:pt x="5591" y="937"/>
                                </a:lnTo>
                                <a:lnTo>
                                  <a:pt x="5570" y="918"/>
                                </a:lnTo>
                                <a:lnTo>
                                  <a:pt x="5555" y="893"/>
                                </a:lnTo>
                                <a:lnTo>
                                  <a:pt x="5544" y="865"/>
                                </a:lnTo>
                                <a:lnTo>
                                  <a:pt x="5541" y="837"/>
                                </a:lnTo>
                                <a:lnTo>
                                  <a:pt x="5542" y="807"/>
                                </a:lnTo>
                                <a:lnTo>
                                  <a:pt x="5551" y="779"/>
                                </a:lnTo>
                                <a:lnTo>
                                  <a:pt x="5567" y="753"/>
                                </a:lnTo>
                                <a:lnTo>
                                  <a:pt x="5588" y="731"/>
                                </a:lnTo>
                                <a:lnTo>
                                  <a:pt x="5612" y="715"/>
                                </a:lnTo>
                                <a:lnTo>
                                  <a:pt x="5638" y="704"/>
                                </a:lnTo>
                                <a:lnTo>
                                  <a:pt x="5668" y="701"/>
                                </a:lnTo>
                                <a:close/>
                                <a:moveTo>
                                  <a:pt x="4405" y="654"/>
                                </a:moveTo>
                                <a:lnTo>
                                  <a:pt x="4435" y="655"/>
                                </a:lnTo>
                                <a:lnTo>
                                  <a:pt x="4464" y="664"/>
                                </a:lnTo>
                                <a:lnTo>
                                  <a:pt x="4494" y="683"/>
                                </a:lnTo>
                                <a:lnTo>
                                  <a:pt x="4517" y="708"/>
                                </a:lnTo>
                                <a:lnTo>
                                  <a:pt x="4532" y="738"/>
                                </a:lnTo>
                                <a:lnTo>
                                  <a:pt x="4541" y="769"/>
                                </a:lnTo>
                                <a:lnTo>
                                  <a:pt x="4541" y="802"/>
                                </a:lnTo>
                                <a:lnTo>
                                  <a:pt x="4531" y="837"/>
                                </a:lnTo>
                                <a:lnTo>
                                  <a:pt x="4412" y="837"/>
                                </a:lnTo>
                                <a:lnTo>
                                  <a:pt x="4293" y="846"/>
                                </a:lnTo>
                                <a:lnTo>
                                  <a:pt x="4281" y="820"/>
                                </a:lnTo>
                                <a:lnTo>
                                  <a:pt x="4277" y="790"/>
                                </a:lnTo>
                                <a:lnTo>
                                  <a:pt x="4279" y="760"/>
                                </a:lnTo>
                                <a:lnTo>
                                  <a:pt x="4288" y="731"/>
                                </a:lnTo>
                                <a:lnTo>
                                  <a:pt x="4304" y="704"/>
                                </a:lnTo>
                                <a:lnTo>
                                  <a:pt x="4325" y="683"/>
                                </a:lnTo>
                                <a:lnTo>
                                  <a:pt x="4349" y="668"/>
                                </a:lnTo>
                                <a:lnTo>
                                  <a:pt x="4375" y="657"/>
                                </a:lnTo>
                                <a:lnTo>
                                  <a:pt x="4405" y="654"/>
                                </a:lnTo>
                                <a:close/>
                                <a:moveTo>
                                  <a:pt x="5151" y="631"/>
                                </a:moveTo>
                                <a:lnTo>
                                  <a:pt x="5181" y="633"/>
                                </a:lnTo>
                                <a:lnTo>
                                  <a:pt x="5209" y="643"/>
                                </a:lnTo>
                                <a:lnTo>
                                  <a:pt x="5235" y="659"/>
                                </a:lnTo>
                                <a:lnTo>
                                  <a:pt x="5258" y="678"/>
                                </a:lnTo>
                                <a:lnTo>
                                  <a:pt x="5273" y="703"/>
                                </a:lnTo>
                                <a:lnTo>
                                  <a:pt x="5284" y="731"/>
                                </a:lnTo>
                                <a:lnTo>
                                  <a:pt x="5287" y="759"/>
                                </a:lnTo>
                                <a:lnTo>
                                  <a:pt x="5286" y="788"/>
                                </a:lnTo>
                                <a:lnTo>
                                  <a:pt x="5277" y="816"/>
                                </a:lnTo>
                                <a:lnTo>
                                  <a:pt x="5261" y="844"/>
                                </a:lnTo>
                                <a:lnTo>
                                  <a:pt x="5240" y="865"/>
                                </a:lnTo>
                                <a:lnTo>
                                  <a:pt x="5216" y="881"/>
                                </a:lnTo>
                                <a:lnTo>
                                  <a:pt x="5189" y="891"/>
                                </a:lnTo>
                                <a:lnTo>
                                  <a:pt x="5160" y="895"/>
                                </a:lnTo>
                                <a:lnTo>
                                  <a:pt x="5130" y="893"/>
                                </a:lnTo>
                                <a:lnTo>
                                  <a:pt x="5102" y="884"/>
                                </a:lnTo>
                                <a:lnTo>
                                  <a:pt x="5074" y="869"/>
                                </a:lnTo>
                                <a:lnTo>
                                  <a:pt x="5053" y="848"/>
                                </a:lnTo>
                                <a:lnTo>
                                  <a:pt x="5037" y="823"/>
                                </a:lnTo>
                                <a:lnTo>
                                  <a:pt x="5027" y="797"/>
                                </a:lnTo>
                                <a:lnTo>
                                  <a:pt x="5023" y="767"/>
                                </a:lnTo>
                                <a:lnTo>
                                  <a:pt x="5025" y="739"/>
                                </a:lnTo>
                                <a:lnTo>
                                  <a:pt x="5034" y="710"/>
                                </a:lnTo>
                                <a:lnTo>
                                  <a:pt x="5050" y="683"/>
                                </a:lnTo>
                                <a:lnTo>
                                  <a:pt x="5071" y="662"/>
                                </a:lnTo>
                                <a:lnTo>
                                  <a:pt x="5095" y="645"/>
                                </a:lnTo>
                                <a:lnTo>
                                  <a:pt x="5121" y="636"/>
                                </a:lnTo>
                                <a:lnTo>
                                  <a:pt x="5151" y="631"/>
                                </a:lnTo>
                                <a:close/>
                                <a:moveTo>
                                  <a:pt x="3842" y="564"/>
                                </a:moveTo>
                                <a:lnTo>
                                  <a:pt x="3872" y="566"/>
                                </a:lnTo>
                                <a:lnTo>
                                  <a:pt x="3902" y="575"/>
                                </a:lnTo>
                                <a:lnTo>
                                  <a:pt x="3928" y="591"/>
                                </a:lnTo>
                                <a:lnTo>
                                  <a:pt x="3949" y="612"/>
                                </a:lnTo>
                                <a:lnTo>
                                  <a:pt x="3965" y="636"/>
                                </a:lnTo>
                                <a:lnTo>
                                  <a:pt x="3975" y="662"/>
                                </a:lnTo>
                                <a:lnTo>
                                  <a:pt x="3980" y="690"/>
                                </a:lnTo>
                                <a:lnTo>
                                  <a:pt x="3979" y="720"/>
                                </a:lnTo>
                                <a:lnTo>
                                  <a:pt x="3968" y="750"/>
                                </a:lnTo>
                                <a:lnTo>
                                  <a:pt x="3952" y="776"/>
                                </a:lnTo>
                                <a:lnTo>
                                  <a:pt x="3933" y="797"/>
                                </a:lnTo>
                                <a:lnTo>
                                  <a:pt x="3909" y="813"/>
                                </a:lnTo>
                                <a:lnTo>
                                  <a:pt x="3881" y="823"/>
                                </a:lnTo>
                                <a:lnTo>
                                  <a:pt x="3853" y="828"/>
                                </a:lnTo>
                                <a:lnTo>
                                  <a:pt x="3823" y="825"/>
                                </a:lnTo>
                                <a:lnTo>
                                  <a:pt x="3793" y="816"/>
                                </a:lnTo>
                                <a:lnTo>
                                  <a:pt x="3767" y="800"/>
                                </a:lnTo>
                                <a:lnTo>
                                  <a:pt x="3746" y="781"/>
                                </a:lnTo>
                                <a:lnTo>
                                  <a:pt x="3730" y="757"/>
                                </a:lnTo>
                                <a:lnTo>
                                  <a:pt x="3720" y="729"/>
                                </a:lnTo>
                                <a:lnTo>
                                  <a:pt x="3715" y="701"/>
                                </a:lnTo>
                                <a:lnTo>
                                  <a:pt x="3718" y="671"/>
                                </a:lnTo>
                                <a:lnTo>
                                  <a:pt x="3727" y="641"/>
                                </a:lnTo>
                                <a:lnTo>
                                  <a:pt x="3743" y="615"/>
                                </a:lnTo>
                                <a:lnTo>
                                  <a:pt x="3762" y="594"/>
                                </a:lnTo>
                                <a:lnTo>
                                  <a:pt x="3786" y="578"/>
                                </a:lnTo>
                                <a:lnTo>
                                  <a:pt x="3814" y="568"/>
                                </a:lnTo>
                                <a:lnTo>
                                  <a:pt x="3842" y="564"/>
                                </a:lnTo>
                                <a:close/>
                                <a:moveTo>
                                  <a:pt x="4758" y="391"/>
                                </a:moveTo>
                                <a:lnTo>
                                  <a:pt x="4788" y="395"/>
                                </a:lnTo>
                                <a:lnTo>
                                  <a:pt x="4817" y="404"/>
                                </a:lnTo>
                                <a:lnTo>
                                  <a:pt x="4843" y="419"/>
                                </a:lnTo>
                                <a:lnTo>
                                  <a:pt x="4864" y="439"/>
                                </a:lnTo>
                                <a:lnTo>
                                  <a:pt x="4880" y="463"/>
                                </a:lnTo>
                                <a:lnTo>
                                  <a:pt x="4891" y="491"/>
                                </a:lnTo>
                                <a:lnTo>
                                  <a:pt x="4894" y="519"/>
                                </a:lnTo>
                                <a:lnTo>
                                  <a:pt x="4892" y="549"/>
                                </a:lnTo>
                                <a:lnTo>
                                  <a:pt x="4884" y="578"/>
                                </a:lnTo>
                                <a:lnTo>
                                  <a:pt x="4868" y="605"/>
                                </a:lnTo>
                                <a:lnTo>
                                  <a:pt x="4847" y="626"/>
                                </a:lnTo>
                                <a:lnTo>
                                  <a:pt x="4822" y="641"/>
                                </a:lnTo>
                                <a:lnTo>
                                  <a:pt x="4796" y="652"/>
                                </a:lnTo>
                                <a:lnTo>
                                  <a:pt x="4767" y="655"/>
                                </a:lnTo>
                                <a:lnTo>
                                  <a:pt x="4737" y="654"/>
                                </a:lnTo>
                                <a:lnTo>
                                  <a:pt x="4709" y="645"/>
                                </a:lnTo>
                                <a:lnTo>
                                  <a:pt x="4683" y="629"/>
                                </a:lnTo>
                                <a:lnTo>
                                  <a:pt x="4660" y="608"/>
                                </a:lnTo>
                                <a:lnTo>
                                  <a:pt x="4644" y="585"/>
                                </a:lnTo>
                                <a:lnTo>
                                  <a:pt x="4634" y="557"/>
                                </a:lnTo>
                                <a:lnTo>
                                  <a:pt x="4630" y="529"/>
                                </a:lnTo>
                                <a:lnTo>
                                  <a:pt x="4632" y="500"/>
                                </a:lnTo>
                                <a:lnTo>
                                  <a:pt x="4641" y="470"/>
                                </a:lnTo>
                                <a:lnTo>
                                  <a:pt x="4656" y="444"/>
                                </a:lnTo>
                                <a:lnTo>
                                  <a:pt x="4677" y="423"/>
                                </a:lnTo>
                                <a:lnTo>
                                  <a:pt x="4702" y="407"/>
                                </a:lnTo>
                                <a:lnTo>
                                  <a:pt x="4728" y="397"/>
                                </a:lnTo>
                                <a:lnTo>
                                  <a:pt x="4758" y="391"/>
                                </a:lnTo>
                                <a:close/>
                                <a:moveTo>
                                  <a:pt x="4244" y="388"/>
                                </a:moveTo>
                                <a:lnTo>
                                  <a:pt x="4274" y="391"/>
                                </a:lnTo>
                                <a:lnTo>
                                  <a:pt x="4302" y="400"/>
                                </a:lnTo>
                                <a:lnTo>
                                  <a:pt x="4328" y="416"/>
                                </a:lnTo>
                                <a:lnTo>
                                  <a:pt x="4351" y="435"/>
                                </a:lnTo>
                                <a:lnTo>
                                  <a:pt x="4366" y="460"/>
                                </a:lnTo>
                                <a:lnTo>
                                  <a:pt x="4377" y="488"/>
                                </a:lnTo>
                                <a:lnTo>
                                  <a:pt x="4380" y="515"/>
                                </a:lnTo>
                                <a:lnTo>
                                  <a:pt x="4379" y="545"/>
                                </a:lnTo>
                                <a:lnTo>
                                  <a:pt x="4370" y="575"/>
                                </a:lnTo>
                                <a:lnTo>
                                  <a:pt x="4354" y="601"/>
                                </a:lnTo>
                                <a:lnTo>
                                  <a:pt x="4333" y="622"/>
                                </a:lnTo>
                                <a:lnTo>
                                  <a:pt x="4309" y="638"/>
                                </a:lnTo>
                                <a:lnTo>
                                  <a:pt x="4283" y="648"/>
                                </a:lnTo>
                                <a:lnTo>
                                  <a:pt x="4253" y="652"/>
                                </a:lnTo>
                                <a:lnTo>
                                  <a:pt x="4223" y="650"/>
                                </a:lnTo>
                                <a:lnTo>
                                  <a:pt x="4195" y="641"/>
                                </a:lnTo>
                                <a:lnTo>
                                  <a:pt x="4167" y="626"/>
                                </a:lnTo>
                                <a:lnTo>
                                  <a:pt x="4146" y="605"/>
                                </a:lnTo>
                                <a:lnTo>
                                  <a:pt x="4131" y="580"/>
                                </a:lnTo>
                                <a:lnTo>
                                  <a:pt x="4120" y="554"/>
                                </a:lnTo>
                                <a:lnTo>
                                  <a:pt x="4117" y="526"/>
                                </a:lnTo>
                                <a:lnTo>
                                  <a:pt x="4118" y="496"/>
                                </a:lnTo>
                                <a:lnTo>
                                  <a:pt x="4127" y="467"/>
                                </a:lnTo>
                                <a:lnTo>
                                  <a:pt x="4143" y="440"/>
                                </a:lnTo>
                                <a:lnTo>
                                  <a:pt x="4164" y="419"/>
                                </a:lnTo>
                                <a:lnTo>
                                  <a:pt x="4188" y="404"/>
                                </a:lnTo>
                                <a:lnTo>
                                  <a:pt x="4214" y="393"/>
                                </a:lnTo>
                                <a:lnTo>
                                  <a:pt x="4244" y="388"/>
                                </a:lnTo>
                                <a:close/>
                                <a:moveTo>
                                  <a:pt x="5478" y="295"/>
                                </a:moveTo>
                                <a:lnTo>
                                  <a:pt x="5507" y="297"/>
                                </a:lnTo>
                                <a:lnTo>
                                  <a:pt x="5537" y="306"/>
                                </a:lnTo>
                                <a:lnTo>
                                  <a:pt x="5563" y="321"/>
                                </a:lnTo>
                                <a:lnTo>
                                  <a:pt x="5584" y="342"/>
                                </a:lnTo>
                                <a:lnTo>
                                  <a:pt x="5600" y="367"/>
                                </a:lnTo>
                                <a:lnTo>
                                  <a:pt x="5610" y="393"/>
                                </a:lnTo>
                                <a:lnTo>
                                  <a:pt x="5616" y="423"/>
                                </a:lnTo>
                                <a:lnTo>
                                  <a:pt x="5612" y="451"/>
                                </a:lnTo>
                                <a:lnTo>
                                  <a:pt x="5604" y="481"/>
                                </a:lnTo>
                                <a:lnTo>
                                  <a:pt x="5588" y="507"/>
                                </a:lnTo>
                                <a:lnTo>
                                  <a:pt x="5569" y="528"/>
                                </a:lnTo>
                                <a:lnTo>
                                  <a:pt x="5544" y="543"/>
                                </a:lnTo>
                                <a:lnTo>
                                  <a:pt x="5516" y="554"/>
                                </a:lnTo>
                                <a:lnTo>
                                  <a:pt x="5488" y="559"/>
                                </a:lnTo>
                                <a:lnTo>
                                  <a:pt x="5458" y="556"/>
                                </a:lnTo>
                                <a:lnTo>
                                  <a:pt x="5429" y="547"/>
                                </a:lnTo>
                                <a:lnTo>
                                  <a:pt x="5403" y="531"/>
                                </a:lnTo>
                                <a:lnTo>
                                  <a:pt x="5382" y="512"/>
                                </a:lnTo>
                                <a:lnTo>
                                  <a:pt x="5366" y="488"/>
                                </a:lnTo>
                                <a:lnTo>
                                  <a:pt x="5355" y="460"/>
                                </a:lnTo>
                                <a:lnTo>
                                  <a:pt x="5350" y="432"/>
                                </a:lnTo>
                                <a:lnTo>
                                  <a:pt x="5352" y="402"/>
                                </a:lnTo>
                                <a:lnTo>
                                  <a:pt x="5362" y="372"/>
                                </a:lnTo>
                                <a:lnTo>
                                  <a:pt x="5378" y="346"/>
                                </a:lnTo>
                                <a:lnTo>
                                  <a:pt x="5397" y="325"/>
                                </a:lnTo>
                                <a:lnTo>
                                  <a:pt x="5422" y="309"/>
                                </a:lnTo>
                                <a:lnTo>
                                  <a:pt x="5450" y="299"/>
                                </a:lnTo>
                                <a:lnTo>
                                  <a:pt x="5478" y="295"/>
                                </a:lnTo>
                                <a:close/>
                                <a:moveTo>
                                  <a:pt x="3433" y="253"/>
                                </a:moveTo>
                                <a:lnTo>
                                  <a:pt x="3463" y="255"/>
                                </a:lnTo>
                                <a:lnTo>
                                  <a:pt x="3493" y="264"/>
                                </a:lnTo>
                                <a:lnTo>
                                  <a:pt x="3519" y="279"/>
                                </a:lnTo>
                                <a:lnTo>
                                  <a:pt x="3540" y="300"/>
                                </a:lnTo>
                                <a:lnTo>
                                  <a:pt x="3556" y="325"/>
                                </a:lnTo>
                                <a:lnTo>
                                  <a:pt x="3566" y="351"/>
                                </a:lnTo>
                                <a:lnTo>
                                  <a:pt x="3571" y="381"/>
                                </a:lnTo>
                                <a:lnTo>
                                  <a:pt x="3568" y="411"/>
                                </a:lnTo>
                                <a:lnTo>
                                  <a:pt x="3559" y="439"/>
                                </a:lnTo>
                                <a:lnTo>
                                  <a:pt x="3543" y="465"/>
                                </a:lnTo>
                                <a:lnTo>
                                  <a:pt x="3524" y="486"/>
                                </a:lnTo>
                                <a:lnTo>
                                  <a:pt x="3500" y="503"/>
                                </a:lnTo>
                                <a:lnTo>
                                  <a:pt x="3472" y="514"/>
                                </a:lnTo>
                                <a:lnTo>
                                  <a:pt x="3444" y="517"/>
                                </a:lnTo>
                                <a:lnTo>
                                  <a:pt x="3414" y="515"/>
                                </a:lnTo>
                                <a:lnTo>
                                  <a:pt x="3384" y="507"/>
                                </a:lnTo>
                                <a:lnTo>
                                  <a:pt x="3358" y="491"/>
                                </a:lnTo>
                                <a:lnTo>
                                  <a:pt x="3337" y="470"/>
                                </a:lnTo>
                                <a:lnTo>
                                  <a:pt x="3322" y="446"/>
                                </a:lnTo>
                                <a:lnTo>
                                  <a:pt x="3311" y="419"/>
                                </a:lnTo>
                                <a:lnTo>
                                  <a:pt x="3306" y="390"/>
                                </a:lnTo>
                                <a:lnTo>
                                  <a:pt x="3309" y="360"/>
                                </a:lnTo>
                                <a:lnTo>
                                  <a:pt x="3318" y="332"/>
                                </a:lnTo>
                                <a:lnTo>
                                  <a:pt x="3334" y="306"/>
                                </a:lnTo>
                                <a:lnTo>
                                  <a:pt x="3353" y="283"/>
                                </a:lnTo>
                                <a:lnTo>
                                  <a:pt x="3377" y="267"/>
                                </a:lnTo>
                                <a:lnTo>
                                  <a:pt x="3405" y="257"/>
                                </a:lnTo>
                                <a:lnTo>
                                  <a:pt x="3433" y="253"/>
                                </a:lnTo>
                                <a:close/>
                                <a:moveTo>
                                  <a:pt x="3889" y="134"/>
                                </a:moveTo>
                                <a:lnTo>
                                  <a:pt x="3919" y="136"/>
                                </a:lnTo>
                                <a:lnTo>
                                  <a:pt x="3949" y="147"/>
                                </a:lnTo>
                                <a:lnTo>
                                  <a:pt x="3975" y="161"/>
                                </a:lnTo>
                                <a:lnTo>
                                  <a:pt x="3996" y="182"/>
                                </a:lnTo>
                                <a:lnTo>
                                  <a:pt x="4012" y="206"/>
                                </a:lnTo>
                                <a:lnTo>
                                  <a:pt x="4022" y="232"/>
                                </a:lnTo>
                                <a:lnTo>
                                  <a:pt x="4027" y="262"/>
                                </a:lnTo>
                                <a:lnTo>
                                  <a:pt x="4024" y="292"/>
                                </a:lnTo>
                                <a:lnTo>
                                  <a:pt x="4015" y="320"/>
                                </a:lnTo>
                                <a:lnTo>
                                  <a:pt x="4000" y="346"/>
                                </a:lnTo>
                                <a:lnTo>
                                  <a:pt x="3980" y="369"/>
                                </a:lnTo>
                                <a:lnTo>
                                  <a:pt x="3956" y="384"/>
                                </a:lnTo>
                                <a:lnTo>
                                  <a:pt x="3928" y="395"/>
                                </a:lnTo>
                                <a:lnTo>
                                  <a:pt x="3900" y="398"/>
                                </a:lnTo>
                                <a:lnTo>
                                  <a:pt x="3870" y="397"/>
                                </a:lnTo>
                                <a:lnTo>
                                  <a:pt x="3841" y="388"/>
                                </a:lnTo>
                                <a:lnTo>
                                  <a:pt x="3814" y="372"/>
                                </a:lnTo>
                                <a:lnTo>
                                  <a:pt x="3793" y="351"/>
                                </a:lnTo>
                                <a:lnTo>
                                  <a:pt x="3778" y="327"/>
                                </a:lnTo>
                                <a:lnTo>
                                  <a:pt x="3767" y="300"/>
                                </a:lnTo>
                                <a:lnTo>
                                  <a:pt x="3762" y="271"/>
                                </a:lnTo>
                                <a:lnTo>
                                  <a:pt x="3764" y="241"/>
                                </a:lnTo>
                                <a:lnTo>
                                  <a:pt x="3774" y="213"/>
                                </a:lnTo>
                                <a:lnTo>
                                  <a:pt x="3790" y="187"/>
                                </a:lnTo>
                                <a:lnTo>
                                  <a:pt x="3809" y="166"/>
                                </a:lnTo>
                                <a:lnTo>
                                  <a:pt x="3834" y="148"/>
                                </a:lnTo>
                                <a:lnTo>
                                  <a:pt x="3861" y="138"/>
                                </a:lnTo>
                                <a:lnTo>
                                  <a:pt x="3889" y="134"/>
                                </a:lnTo>
                                <a:close/>
                                <a:moveTo>
                                  <a:pt x="5060" y="77"/>
                                </a:moveTo>
                                <a:lnTo>
                                  <a:pt x="5090" y="78"/>
                                </a:lnTo>
                                <a:lnTo>
                                  <a:pt x="5120" y="87"/>
                                </a:lnTo>
                                <a:lnTo>
                                  <a:pt x="5146" y="103"/>
                                </a:lnTo>
                                <a:lnTo>
                                  <a:pt x="5167" y="124"/>
                                </a:lnTo>
                                <a:lnTo>
                                  <a:pt x="5182" y="148"/>
                                </a:lnTo>
                                <a:lnTo>
                                  <a:pt x="5193" y="175"/>
                                </a:lnTo>
                                <a:lnTo>
                                  <a:pt x="5196" y="204"/>
                                </a:lnTo>
                                <a:lnTo>
                                  <a:pt x="5195" y="234"/>
                                </a:lnTo>
                                <a:lnTo>
                                  <a:pt x="5186" y="262"/>
                                </a:lnTo>
                                <a:lnTo>
                                  <a:pt x="5170" y="288"/>
                                </a:lnTo>
                                <a:lnTo>
                                  <a:pt x="5149" y="309"/>
                                </a:lnTo>
                                <a:lnTo>
                                  <a:pt x="5125" y="327"/>
                                </a:lnTo>
                                <a:lnTo>
                                  <a:pt x="5099" y="335"/>
                                </a:lnTo>
                                <a:lnTo>
                                  <a:pt x="5069" y="341"/>
                                </a:lnTo>
                                <a:lnTo>
                                  <a:pt x="5039" y="339"/>
                                </a:lnTo>
                                <a:lnTo>
                                  <a:pt x="5011" y="328"/>
                                </a:lnTo>
                                <a:lnTo>
                                  <a:pt x="4985" y="314"/>
                                </a:lnTo>
                                <a:lnTo>
                                  <a:pt x="4962" y="293"/>
                                </a:lnTo>
                                <a:lnTo>
                                  <a:pt x="4947" y="269"/>
                                </a:lnTo>
                                <a:lnTo>
                                  <a:pt x="4936" y="243"/>
                                </a:lnTo>
                                <a:lnTo>
                                  <a:pt x="4933" y="213"/>
                                </a:lnTo>
                                <a:lnTo>
                                  <a:pt x="4934" y="183"/>
                                </a:lnTo>
                                <a:lnTo>
                                  <a:pt x="4943" y="155"/>
                                </a:lnTo>
                                <a:lnTo>
                                  <a:pt x="4959" y="129"/>
                                </a:lnTo>
                                <a:lnTo>
                                  <a:pt x="4980" y="106"/>
                                </a:lnTo>
                                <a:lnTo>
                                  <a:pt x="5004" y="91"/>
                                </a:lnTo>
                                <a:lnTo>
                                  <a:pt x="5030" y="80"/>
                                </a:lnTo>
                                <a:lnTo>
                                  <a:pt x="5060" y="77"/>
                                </a:lnTo>
                                <a:close/>
                                <a:moveTo>
                                  <a:pt x="5757" y="7"/>
                                </a:moveTo>
                                <a:lnTo>
                                  <a:pt x="5757" y="269"/>
                                </a:lnTo>
                                <a:lnTo>
                                  <a:pt x="5738" y="265"/>
                                </a:lnTo>
                                <a:lnTo>
                                  <a:pt x="5719" y="258"/>
                                </a:lnTo>
                                <a:lnTo>
                                  <a:pt x="5693" y="243"/>
                                </a:lnTo>
                                <a:lnTo>
                                  <a:pt x="5672" y="222"/>
                                </a:lnTo>
                                <a:lnTo>
                                  <a:pt x="5656" y="199"/>
                                </a:lnTo>
                                <a:lnTo>
                                  <a:pt x="5645" y="171"/>
                                </a:lnTo>
                                <a:lnTo>
                                  <a:pt x="5640" y="143"/>
                                </a:lnTo>
                                <a:lnTo>
                                  <a:pt x="5644" y="113"/>
                                </a:lnTo>
                                <a:lnTo>
                                  <a:pt x="5652" y="84"/>
                                </a:lnTo>
                                <a:lnTo>
                                  <a:pt x="5666" y="59"/>
                                </a:lnTo>
                                <a:lnTo>
                                  <a:pt x="5686" y="40"/>
                                </a:lnTo>
                                <a:lnTo>
                                  <a:pt x="5707" y="24"/>
                                </a:lnTo>
                                <a:lnTo>
                                  <a:pt x="5731" y="12"/>
                                </a:lnTo>
                                <a:lnTo>
                                  <a:pt x="5757" y="7"/>
                                </a:lnTo>
                                <a:close/>
                                <a:moveTo>
                                  <a:pt x="5336" y="0"/>
                                </a:moveTo>
                                <a:lnTo>
                                  <a:pt x="5560" y="0"/>
                                </a:lnTo>
                                <a:lnTo>
                                  <a:pt x="5539" y="24"/>
                                </a:lnTo>
                                <a:lnTo>
                                  <a:pt x="5514" y="43"/>
                                </a:lnTo>
                                <a:lnTo>
                                  <a:pt x="5486" y="56"/>
                                </a:lnTo>
                                <a:lnTo>
                                  <a:pt x="5457" y="61"/>
                                </a:lnTo>
                                <a:lnTo>
                                  <a:pt x="5425" y="59"/>
                                </a:lnTo>
                                <a:lnTo>
                                  <a:pt x="5394" y="49"/>
                                </a:lnTo>
                                <a:lnTo>
                                  <a:pt x="5371" y="36"/>
                                </a:lnTo>
                                <a:lnTo>
                                  <a:pt x="5352" y="19"/>
                                </a:lnTo>
                                <a:lnTo>
                                  <a:pt x="5336" y="0"/>
                                </a:lnTo>
                                <a:close/>
                                <a:moveTo>
                                  <a:pt x="4529" y="0"/>
                                </a:moveTo>
                                <a:lnTo>
                                  <a:pt x="4770" y="0"/>
                                </a:lnTo>
                                <a:lnTo>
                                  <a:pt x="4779" y="26"/>
                                </a:lnTo>
                                <a:lnTo>
                                  <a:pt x="4782" y="54"/>
                                </a:lnTo>
                                <a:lnTo>
                                  <a:pt x="4779" y="82"/>
                                </a:lnTo>
                                <a:lnTo>
                                  <a:pt x="4770" y="110"/>
                                </a:lnTo>
                                <a:lnTo>
                                  <a:pt x="4754" y="136"/>
                                </a:lnTo>
                                <a:lnTo>
                                  <a:pt x="4735" y="157"/>
                                </a:lnTo>
                                <a:lnTo>
                                  <a:pt x="4711" y="173"/>
                                </a:lnTo>
                                <a:lnTo>
                                  <a:pt x="4683" y="183"/>
                                </a:lnTo>
                                <a:lnTo>
                                  <a:pt x="4655" y="189"/>
                                </a:lnTo>
                                <a:lnTo>
                                  <a:pt x="4625" y="185"/>
                                </a:lnTo>
                                <a:lnTo>
                                  <a:pt x="4595" y="176"/>
                                </a:lnTo>
                                <a:lnTo>
                                  <a:pt x="4569" y="161"/>
                                </a:lnTo>
                                <a:lnTo>
                                  <a:pt x="4548" y="141"/>
                                </a:lnTo>
                                <a:lnTo>
                                  <a:pt x="4532" y="117"/>
                                </a:lnTo>
                                <a:lnTo>
                                  <a:pt x="4522" y="89"/>
                                </a:lnTo>
                                <a:lnTo>
                                  <a:pt x="4517" y="61"/>
                                </a:lnTo>
                                <a:lnTo>
                                  <a:pt x="4520" y="31"/>
                                </a:lnTo>
                                <a:lnTo>
                                  <a:pt x="4529" y="1"/>
                                </a:lnTo>
                                <a:lnTo>
                                  <a:pt x="4529" y="0"/>
                                </a:lnTo>
                                <a:close/>
                                <a:moveTo>
                                  <a:pt x="4134" y="0"/>
                                </a:moveTo>
                                <a:lnTo>
                                  <a:pt x="4398" y="0"/>
                                </a:lnTo>
                                <a:lnTo>
                                  <a:pt x="4396" y="33"/>
                                </a:lnTo>
                                <a:lnTo>
                                  <a:pt x="4387" y="68"/>
                                </a:lnTo>
                                <a:lnTo>
                                  <a:pt x="4372" y="94"/>
                                </a:lnTo>
                                <a:lnTo>
                                  <a:pt x="4351" y="115"/>
                                </a:lnTo>
                                <a:lnTo>
                                  <a:pt x="4326" y="131"/>
                                </a:lnTo>
                                <a:lnTo>
                                  <a:pt x="4298" y="141"/>
                                </a:lnTo>
                                <a:lnTo>
                                  <a:pt x="4270" y="145"/>
                                </a:lnTo>
                                <a:lnTo>
                                  <a:pt x="4241" y="143"/>
                                </a:lnTo>
                                <a:lnTo>
                                  <a:pt x="4211" y="134"/>
                                </a:lnTo>
                                <a:lnTo>
                                  <a:pt x="4183" y="117"/>
                                </a:lnTo>
                                <a:lnTo>
                                  <a:pt x="4159" y="92"/>
                                </a:lnTo>
                                <a:lnTo>
                                  <a:pt x="4143" y="64"/>
                                </a:lnTo>
                                <a:lnTo>
                                  <a:pt x="4134" y="33"/>
                                </a:lnTo>
                                <a:lnTo>
                                  <a:pt x="4134" y="0"/>
                                </a:lnTo>
                                <a:close/>
                                <a:moveTo>
                                  <a:pt x="3395" y="0"/>
                                </a:moveTo>
                                <a:lnTo>
                                  <a:pt x="3643" y="0"/>
                                </a:lnTo>
                                <a:lnTo>
                                  <a:pt x="3640" y="8"/>
                                </a:lnTo>
                                <a:lnTo>
                                  <a:pt x="3624" y="35"/>
                                </a:lnTo>
                                <a:lnTo>
                                  <a:pt x="3603" y="56"/>
                                </a:lnTo>
                                <a:lnTo>
                                  <a:pt x="3578" y="71"/>
                                </a:lnTo>
                                <a:lnTo>
                                  <a:pt x="3552" y="82"/>
                                </a:lnTo>
                                <a:lnTo>
                                  <a:pt x="3523" y="87"/>
                                </a:lnTo>
                                <a:lnTo>
                                  <a:pt x="3493" y="84"/>
                                </a:lnTo>
                                <a:lnTo>
                                  <a:pt x="3465" y="75"/>
                                </a:lnTo>
                                <a:lnTo>
                                  <a:pt x="3440" y="61"/>
                                </a:lnTo>
                                <a:lnTo>
                                  <a:pt x="3421" y="43"/>
                                </a:lnTo>
                                <a:lnTo>
                                  <a:pt x="3405" y="22"/>
                                </a:lnTo>
                                <a:lnTo>
                                  <a:pt x="3395" y="0"/>
                                </a:lnTo>
                                <a:close/>
                                <a:moveTo>
                                  <a:pt x="2935" y="0"/>
                                </a:moveTo>
                                <a:lnTo>
                                  <a:pt x="3374" y="0"/>
                                </a:lnTo>
                                <a:lnTo>
                                  <a:pt x="3336" y="75"/>
                                </a:lnTo>
                                <a:lnTo>
                                  <a:pt x="3308" y="154"/>
                                </a:lnTo>
                                <a:lnTo>
                                  <a:pt x="3288" y="234"/>
                                </a:lnTo>
                                <a:lnTo>
                                  <a:pt x="3278" y="316"/>
                                </a:lnTo>
                                <a:lnTo>
                                  <a:pt x="3274" y="398"/>
                                </a:lnTo>
                                <a:lnTo>
                                  <a:pt x="3278" y="482"/>
                                </a:lnTo>
                                <a:lnTo>
                                  <a:pt x="3285" y="568"/>
                                </a:lnTo>
                                <a:lnTo>
                                  <a:pt x="3297" y="654"/>
                                </a:lnTo>
                                <a:lnTo>
                                  <a:pt x="3311" y="739"/>
                                </a:lnTo>
                                <a:lnTo>
                                  <a:pt x="3337" y="738"/>
                                </a:lnTo>
                                <a:lnTo>
                                  <a:pt x="3364" y="741"/>
                                </a:lnTo>
                                <a:lnTo>
                                  <a:pt x="3388" y="748"/>
                                </a:lnTo>
                                <a:lnTo>
                                  <a:pt x="3416" y="764"/>
                                </a:lnTo>
                                <a:lnTo>
                                  <a:pt x="3437" y="785"/>
                                </a:lnTo>
                                <a:lnTo>
                                  <a:pt x="3453" y="809"/>
                                </a:lnTo>
                                <a:lnTo>
                                  <a:pt x="3463" y="835"/>
                                </a:lnTo>
                                <a:lnTo>
                                  <a:pt x="3467" y="865"/>
                                </a:lnTo>
                                <a:lnTo>
                                  <a:pt x="3465" y="895"/>
                                </a:lnTo>
                                <a:lnTo>
                                  <a:pt x="3456" y="923"/>
                                </a:lnTo>
                                <a:lnTo>
                                  <a:pt x="3439" y="951"/>
                                </a:lnTo>
                                <a:lnTo>
                                  <a:pt x="3418" y="974"/>
                                </a:lnTo>
                                <a:lnTo>
                                  <a:pt x="3391" y="989"/>
                                </a:lnTo>
                                <a:lnTo>
                                  <a:pt x="3362" y="1000"/>
                                </a:lnTo>
                                <a:lnTo>
                                  <a:pt x="3386" y="1143"/>
                                </a:lnTo>
                                <a:lnTo>
                                  <a:pt x="3280" y="1208"/>
                                </a:lnTo>
                                <a:lnTo>
                                  <a:pt x="3182" y="1274"/>
                                </a:lnTo>
                                <a:lnTo>
                                  <a:pt x="3096" y="1342"/>
                                </a:lnTo>
                                <a:lnTo>
                                  <a:pt x="3021" y="1412"/>
                                </a:lnTo>
                                <a:lnTo>
                                  <a:pt x="2991" y="1369"/>
                                </a:lnTo>
                                <a:lnTo>
                                  <a:pt x="2960" y="1332"/>
                                </a:lnTo>
                                <a:lnTo>
                                  <a:pt x="2902" y="1279"/>
                                </a:lnTo>
                                <a:lnTo>
                                  <a:pt x="2838" y="1232"/>
                                </a:lnTo>
                                <a:lnTo>
                                  <a:pt x="2769" y="1190"/>
                                </a:lnTo>
                                <a:lnTo>
                                  <a:pt x="2696" y="1154"/>
                                </a:lnTo>
                                <a:lnTo>
                                  <a:pt x="2619" y="1120"/>
                                </a:lnTo>
                                <a:lnTo>
                                  <a:pt x="2539" y="1089"/>
                                </a:lnTo>
                                <a:lnTo>
                                  <a:pt x="2458" y="1061"/>
                                </a:lnTo>
                                <a:lnTo>
                                  <a:pt x="2479" y="949"/>
                                </a:lnTo>
                                <a:lnTo>
                                  <a:pt x="2507" y="835"/>
                                </a:lnTo>
                                <a:lnTo>
                                  <a:pt x="2541" y="722"/>
                                </a:lnTo>
                                <a:lnTo>
                                  <a:pt x="2579" y="610"/>
                                </a:lnTo>
                                <a:lnTo>
                                  <a:pt x="2624" y="498"/>
                                </a:lnTo>
                                <a:lnTo>
                                  <a:pt x="2675" y="390"/>
                                </a:lnTo>
                                <a:lnTo>
                                  <a:pt x="2731" y="285"/>
                                </a:lnTo>
                                <a:lnTo>
                                  <a:pt x="2794" y="185"/>
                                </a:lnTo>
                                <a:lnTo>
                                  <a:pt x="2862" y="89"/>
                                </a:lnTo>
                                <a:lnTo>
                                  <a:pt x="29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6"/>
                          </a:solidFill>
                          <a:ln w="0">
                            <a:solidFill>
                              <a:schemeClr val="accent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98" name="Forma libre 998"/>
                        <wps:cNvSpPr>
                          <a:spLocks/>
                        </wps:cNvSpPr>
                        <wps:spPr bwMode="auto">
                          <a:xfrm>
                            <a:off x="4216400" y="2786063"/>
                            <a:ext cx="1133475" cy="1090613"/>
                          </a:xfrm>
                          <a:custGeom>
                            <a:avLst/>
                            <a:gdLst>
                              <a:gd name="T0" fmla="*/ 327 w 714"/>
                              <a:gd name="T1" fmla="*/ 0 h 687"/>
                              <a:gd name="T2" fmla="*/ 381 w 714"/>
                              <a:gd name="T3" fmla="*/ 0 h 687"/>
                              <a:gd name="T4" fmla="*/ 435 w 714"/>
                              <a:gd name="T5" fmla="*/ 11 h 687"/>
                              <a:gd name="T6" fmla="*/ 489 w 714"/>
                              <a:gd name="T7" fmla="*/ 30 h 687"/>
                              <a:gd name="T8" fmla="*/ 545 w 714"/>
                              <a:gd name="T9" fmla="*/ 60 h 687"/>
                              <a:gd name="T10" fmla="*/ 594 w 714"/>
                              <a:gd name="T11" fmla="*/ 95 h 687"/>
                              <a:gd name="T12" fmla="*/ 636 w 714"/>
                              <a:gd name="T13" fmla="*/ 137 h 687"/>
                              <a:gd name="T14" fmla="*/ 671 w 714"/>
                              <a:gd name="T15" fmla="*/ 182 h 687"/>
                              <a:gd name="T16" fmla="*/ 695 w 714"/>
                              <a:gd name="T17" fmla="*/ 231 h 687"/>
                              <a:gd name="T18" fmla="*/ 711 w 714"/>
                              <a:gd name="T19" fmla="*/ 285 h 687"/>
                              <a:gd name="T20" fmla="*/ 714 w 714"/>
                              <a:gd name="T21" fmla="*/ 341 h 687"/>
                              <a:gd name="T22" fmla="*/ 708 w 714"/>
                              <a:gd name="T23" fmla="*/ 397 h 687"/>
                              <a:gd name="T24" fmla="*/ 688 w 714"/>
                              <a:gd name="T25" fmla="*/ 457 h 687"/>
                              <a:gd name="T26" fmla="*/ 664 w 714"/>
                              <a:gd name="T27" fmla="*/ 502 h 687"/>
                              <a:gd name="T28" fmla="*/ 632 w 714"/>
                              <a:gd name="T29" fmla="*/ 544 h 687"/>
                              <a:gd name="T30" fmla="*/ 596 w 714"/>
                              <a:gd name="T31" fmla="*/ 582 h 687"/>
                              <a:gd name="T32" fmla="*/ 554 w 714"/>
                              <a:gd name="T33" fmla="*/ 616 h 687"/>
                              <a:gd name="T34" fmla="*/ 508 w 714"/>
                              <a:gd name="T35" fmla="*/ 644 h 687"/>
                              <a:gd name="T36" fmla="*/ 459 w 714"/>
                              <a:gd name="T37" fmla="*/ 665 h 687"/>
                              <a:gd name="T38" fmla="*/ 409 w 714"/>
                              <a:gd name="T39" fmla="*/ 680 h 687"/>
                              <a:gd name="T40" fmla="*/ 356 w 714"/>
                              <a:gd name="T41" fmla="*/ 687 h 687"/>
                              <a:gd name="T42" fmla="*/ 306 w 714"/>
                              <a:gd name="T43" fmla="*/ 687 h 687"/>
                              <a:gd name="T44" fmla="*/ 255 w 714"/>
                              <a:gd name="T45" fmla="*/ 680 h 687"/>
                              <a:gd name="T46" fmla="*/ 206 w 714"/>
                              <a:gd name="T47" fmla="*/ 663 h 687"/>
                              <a:gd name="T48" fmla="*/ 155 w 714"/>
                              <a:gd name="T49" fmla="*/ 637 h 687"/>
                              <a:gd name="T50" fmla="*/ 112 w 714"/>
                              <a:gd name="T51" fmla="*/ 602 h 687"/>
                              <a:gd name="T52" fmla="*/ 75 w 714"/>
                              <a:gd name="T53" fmla="*/ 563 h 687"/>
                              <a:gd name="T54" fmla="*/ 45 w 714"/>
                              <a:gd name="T55" fmla="*/ 520 h 687"/>
                              <a:gd name="T56" fmla="*/ 23 w 714"/>
                              <a:gd name="T57" fmla="*/ 471 h 687"/>
                              <a:gd name="T58" fmla="*/ 7 w 714"/>
                              <a:gd name="T59" fmla="*/ 420 h 687"/>
                              <a:gd name="T60" fmla="*/ 0 w 714"/>
                              <a:gd name="T61" fmla="*/ 367 h 687"/>
                              <a:gd name="T62" fmla="*/ 2 w 714"/>
                              <a:gd name="T63" fmla="*/ 313 h 687"/>
                              <a:gd name="T64" fmla="*/ 10 w 714"/>
                              <a:gd name="T65" fmla="*/ 259 h 687"/>
                              <a:gd name="T66" fmla="*/ 30 w 714"/>
                              <a:gd name="T67" fmla="*/ 205 h 687"/>
                              <a:gd name="T68" fmla="*/ 58 w 714"/>
                              <a:gd name="T69" fmla="*/ 156 h 687"/>
                              <a:gd name="T70" fmla="*/ 91 w 714"/>
                              <a:gd name="T71" fmla="*/ 112 h 687"/>
                              <a:gd name="T72" fmla="*/ 131 w 714"/>
                              <a:gd name="T73" fmla="*/ 75 h 687"/>
                              <a:gd name="T74" fmla="*/ 175 w 714"/>
                              <a:gd name="T75" fmla="*/ 46 h 687"/>
                              <a:gd name="T76" fmla="*/ 224 w 714"/>
                              <a:gd name="T77" fmla="*/ 23 h 687"/>
                              <a:gd name="T78" fmla="*/ 274 w 714"/>
                              <a:gd name="T79" fmla="*/ 7 h 687"/>
                              <a:gd name="T80" fmla="*/ 327 w 714"/>
                              <a:gd name="T81" fmla="*/ 0 h 68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</a:cxnLst>
                            <a:rect l="0" t="0" r="r" b="b"/>
                            <a:pathLst>
                              <a:path w="714" h="687">
                                <a:moveTo>
                                  <a:pt x="327" y="0"/>
                                </a:moveTo>
                                <a:lnTo>
                                  <a:pt x="381" y="0"/>
                                </a:lnTo>
                                <a:lnTo>
                                  <a:pt x="435" y="11"/>
                                </a:lnTo>
                                <a:lnTo>
                                  <a:pt x="489" y="30"/>
                                </a:lnTo>
                                <a:lnTo>
                                  <a:pt x="545" y="60"/>
                                </a:lnTo>
                                <a:lnTo>
                                  <a:pt x="594" y="95"/>
                                </a:lnTo>
                                <a:lnTo>
                                  <a:pt x="636" y="137"/>
                                </a:lnTo>
                                <a:lnTo>
                                  <a:pt x="671" y="182"/>
                                </a:lnTo>
                                <a:lnTo>
                                  <a:pt x="695" y="231"/>
                                </a:lnTo>
                                <a:lnTo>
                                  <a:pt x="711" y="285"/>
                                </a:lnTo>
                                <a:lnTo>
                                  <a:pt x="714" y="341"/>
                                </a:lnTo>
                                <a:lnTo>
                                  <a:pt x="708" y="397"/>
                                </a:lnTo>
                                <a:lnTo>
                                  <a:pt x="688" y="457"/>
                                </a:lnTo>
                                <a:lnTo>
                                  <a:pt x="664" y="502"/>
                                </a:lnTo>
                                <a:lnTo>
                                  <a:pt x="632" y="544"/>
                                </a:lnTo>
                                <a:lnTo>
                                  <a:pt x="596" y="582"/>
                                </a:lnTo>
                                <a:lnTo>
                                  <a:pt x="554" y="616"/>
                                </a:lnTo>
                                <a:lnTo>
                                  <a:pt x="508" y="644"/>
                                </a:lnTo>
                                <a:lnTo>
                                  <a:pt x="459" y="665"/>
                                </a:lnTo>
                                <a:lnTo>
                                  <a:pt x="409" y="680"/>
                                </a:lnTo>
                                <a:lnTo>
                                  <a:pt x="356" y="687"/>
                                </a:lnTo>
                                <a:lnTo>
                                  <a:pt x="306" y="687"/>
                                </a:lnTo>
                                <a:lnTo>
                                  <a:pt x="255" y="680"/>
                                </a:lnTo>
                                <a:lnTo>
                                  <a:pt x="206" y="663"/>
                                </a:lnTo>
                                <a:lnTo>
                                  <a:pt x="155" y="637"/>
                                </a:lnTo>
                                <a:lnTo>
                                  <a:pt x="112" y="602"/>
                                </a:lnTo>
                                <a:lnTo>
                                  <a:pt x="75" y="563"/>
                                </a:lnTo>
                                <a:lnTo>
                                  <a:pt x="45" y="520"/>
                                </a:lnTo>
                                <a:lnTo>
                                  <a:pt x="23" y="471"/>
                                </a:lnTo>
                                <a:lnTo>
                                  <a:pt x="7" y="420"/>
                                </a:lnTo>
                                <a:lnTo>
                                  <a:pt x="0" y="367"/>
                                </a:lnTo>
                                <a:lnTo>
                                  <a:pt x="2" y="313"/>
                                </a:lnTo>
                                <a:lnTo>
                                  <a:pt x="10" y="259"/>
                                </a:lnTo>
                                <a:lnTo>
                                  <a:pt x="30" y="205"/>
                                </a:lnTo>
                                <a:lnTo>
                                  <a:pt x="58" y="156"/>
                                </a:lnTo>
                                <a:lnTo>
                                  <a:pt x="91" y="112"/>
                                </a:lnTo>
                                <a:lnTo>
                                  <a:pt x="131" y="75"/>
                                </a:lnTo>
                                <a:lnTo>
                                  <a:pt x="175" y="46"/>
                                </a:lnTo>
                                <a:lnTo>
                                  <a:pt x="224" y="23"/>
                                </a:lnTo>
                                <a:lnTo>
                                  <a:pt x="274" y="7"/>
                                </a:lnTo>
                                <a:lnTo>
                                  <a:pt x="3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7CA401" id="Grupo 976" o:spid="_x0000_s1026" style="position:absolute;margin-left:-169.05pt;margin-top:10.95pt;width:790.35pt;height:599.65pt;rotation:-90;z-index:-251268096" coordsize="91535,685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rGlQoQAAEYNAwAOAAAAZHJzL2Uyb0RvYy54bWzsfVtvXMmR5vsC+x8KfFygrTr3cwTLA1vd&#10;agzQthvoWvi5RFEiMSSLLlIXe7D/fb+IyMyKJCMyy6bcY7erH/pIZCgyLnmJjFv++j++3FyvPl3s&#10;7692t6/Oml+tz1YXt+e7d1e3H16d/d/Nm2/ms9X9w/b23fZ6d3vx6uwvF/dn//Gb//2/fv357uVF&#10;u7vcXb+72K+A5Pb+5ee7V2eXDw93L1+8uD+/vLjZ3v9qd3dxi1++3+1vtg/46/7Di3f77Wdgv7l+&#10;0a7X44vPu/27u/3u/OL+Hj/9Vn559hvG//79xfnDH9+/v794WF2/OgNtD/z/Pf//Lf3/xW9+vX35&#10;Yb+9u7w6D2Rs/w4qbrZXtxg0ofp2+7BdfdxfPUF1c3W+393v3j/86nx382L3/v3V+QXzAG6a9SNu&#10;vt/vPt4xLx9efv5wl8QE0T6S09+N9vwPn37cr67evTpbpvFsdbu9gZK+33+8263oBxDP57sPLwH1&#10;/f7up7sf9+EHH+RvxPGX9/ub1X4HyTYjNIL/WBBgbfWF5fyXJOeLLw+rc/ywWa+7qe+Hs9U5fjmN&#10;zYD/RBXnl9DXk394fvld+KdLM3RDG/7lOA/zet3Qv3whhOAPRG8i7/MdptX9QXL3z5PcT5fbuwtW&#10;yD3JJEluipL77ceHHU/WVSeyYzgSHInq/u6H3fl/3a9ud68vt7cfLn57f4cJCnngn8cf7fe7z5cX&#10;23eglH+8gdC+e3fFUMQncYShBSX95R7IV28//373DprbYnwWP2mFhiypwZAlL4gky+3Lu/39w/cX&#10;u5sV/eHV2R7kMvrtpx/uH0TsEYRGu929ubq+xs+3L69vsx8Ap/wE7OCf0u9oNvAS+e9lvXw3fzf3&#10;3/Tt+N03/frbb7/57ZvX/Tfjm2Yavu2+ff362+b/0bhN//Ly6t27i1saJi7Xpj9OqWHjkIWWFuz9&#10;7vrqHaEjku73H96+vt6vPm2xXbzh/8LkUmAvcjJ47oGXRyw1bb/+Xbt882acp2/6N/3wzTKt52/W&#10;zfK7ZVz3S//tm5ylH65uL57P0uozVjItEGbH5Y3XaVS24m378ubqARvy9dXNqzOsLVrNrE6akt/d&#10;vuM/P2yvruXPShRE/kEUUHdUNM9YmqS0ldy/fLt79xdMWBwZmE+Xu/1fz1afsf2+Orv/88ft/uJs&#10;df2ft5j7S9P3tF/zX/phavGXvf7NW/2b2483r3dQGVbM9vYcWF+dPcQ/vn6Q7R777d324Yfbn+7O&#10;CZDkQ1N38+VP2/1dmN8PIPoPu7jKty8fTXOBDYtQGAl/wR4jOyXvPGnTTBsETsF8a51le6hvrURn&#10;WMT9umnGpjtbYdMchq5fQ82sEFpJvK9OHTbWsDk2Xdst+AtDpG3VxXHYYhsHi9oWshnDZ/VFWjbb&#10;8/OL2wcR8PXHG+xLspzGw2TCj2mX51XWxx8DfcLEE0kN8j+yqS9RZ2/I+sCSeLu/wKG4iObULpw2&#10;doj679yftVqg4vXyWLVLt2A5hgOzndaiWKWS84+yU9N8idMW5si7sNl+eBcm4AZI3t9cw8j5Py9W&#10;XdOsPq+GpZVZcgDCQkpA69Xlqh94whLCiKdVIN282HgwWROeZmltTL0CAi02JszqhKntRhsTLJgE&#10;1HedjQmHdQLqxsXGhAWbgPreoQkz5AA0zDamRgu8adY2UY2WOKTt4NJCb7rZwaWl3vUeLi12jyot&#10;dVd/jRZ7ux4dqrTcm8mjSgven55a8mp+Yj2kGb+9FBNl+/L8y21YBfgTDgiYz2Kj3u3uydSkJYEt&#10;dRMNSUDRKnKAoQICZvsO45WBIWMC5l24CgwxEvBEi7EKDDkRMO9GVWCagwSNWXYM7ibwiLPmKPDA&#10;ZXMcmzRdmJjjGG0Cp03GqrAc1Epm6eML3v5shQveW9nYcPDTbOAzH38kI4k2vdXlqzPa2ejnN7tP&#10;F5sdQzzQpMDcYzKjkXT4/fVtBjdjLoIdrI4grPj7+L1jfDwe4LB3FeGwbTE+7ExluF6UFHZmyCOO&#10;F78yLnYcxleF60TO2C+K4wq2GrfYBUQqUxnbYylH2s+vd/cXMvdId7wekhJJ9+q0g8mlbh2kW1nd&#10;yn5QpoVYHf8II0XsyW+395cyBo9Psty+xD0+2M6eHc23o38nU/nnuJfPmKxidmcmHH4MrWQX6a9g&#10;wg3rsR3CIjKt83Fa+gEUkc9jHIYRsDLD411dT+qjTTi2l/r2iXmm7Qk+IWUz9yy4tiUbx8CjbYlp&#10;ILPkKSJtSXTdZCPSpkTb2Yi0IdENZJsaFGk7ApaZSVFmRbSDjUgbEc3AhuBT3jLzDdTYqDLzrR3Z&#10;uDFwYctOBmM7kc1s8Id/p6Bmh8NGC12MLguXljo0Z0srM+Ca3lFgowXfTmyCGzxq0ZNZaVGlJd+K&#10;gfoUE135k7SaxpmfrZ7oTe9osdWS95ZMqwWv1gzOm5NVaZjNvzyr0jf6xezZYLbJnl02+2m6kYmL&#10;GaXAn22z0lJimxWLxbJZyaTFsDWTFXs9wyUfQrS64lcsR+zkDJaYiL+O3wA2iKEMe1R4jb+O3wBG&#10;TnsQh422CMc8Ag6baBEO26dQN5fHjZZoOLZ8O7kP3ErUw4WTiYBNq0gdtivhti9z+0hjUWQn8/eX&#10;7Sk++DPFDv3Hh6hmLFLLFOb9zDaFEZOiwNOPu6vbB45G0fLOQOkvR4WfmmVuEBvkJdEhpkNrRwJA&#10;5LbuOwQERxy+bBnPQz+L9xNr8FmmcdtO5AJsJ3FMaNNXGw0AY3utg6eB6bJ9nG0/9Q42bTe045qt&#10;ZANbZrGNLZlZFm3aZGvhwSebzcCmbWWgIVPLwqaNtq4b2QI0sGmrrR0XjzZtuHUTBGLTlhnNkIir&#10;Bq2Hvpk9Xmk3TaZg28E9ajObmc5927HtbHCbG889uywt4WHiHMalSIXHb6aMAr5MG/Pam3fk81L8&#10;8pXKpC/Tx7huHPoyU7ptG0+9mTHd4Sj28GX6WI/e5Mss6q6dPfm1emk080w3P4tfsiGSXLqm9+ZL&#10;q/XRIGbj4dP6aBGG9vjN9LHuXHxaH1hGHr+dvtq068FbH51eH+2w9uZzl+uj8egj32KSH9aRJ79O&#10;66Nd+xuf1kcL94cjP/g81bgN+xos/ZLFeaBvvfAd01i/5GZJcM0wevO50/poBm+7okjzAV3vble9&#10;VgdFhezdjzyzCV3beouj18rA8ehhy3TRU3TFEh1l06RBu95lVWuiw4RysGlFDNgvHE61HnpE5Rxs&#10;Wg2Tu0uRcyyxgCiog43uGwlsdvf4QWthbr0tZdBaWNwdb9BaaNa9S5xWA8wab4UNWg9NO3qiG7Qi&#10;mrW7gyKKcRAKXDjeCYnbl4JrxFNlrLBR66IZ4R2zVTtqZTSte4KPWhvN5BpmZAYm5TY9vD72zBsz&#10;fYzsK7SWxZjpY5i8E3LM9DG6C2PM9DF13jrD7VXxgfQ2T36ZPubG2/GmTB+9e+JOmT4WH1+mj943&#10;H7U+cFK59GX66N0dHrb/QS5ts3gnLiUjHuYBBnbkN2l9tFhIznxBHOqAb3GXGzkVDsMuSGuwpx9F&#10;FhLc5G4udOtKYA0SODx0Whs9J1NYk3nWysCx55lns1ZGO3t7wax1gaQTl7pMF5x1YFKnVdEgm9Vj&#10;VqvCPTMorJpENw7ePrBoRXgn7aLVgOuIIgx3zJNv9+TbZWftc3y7vucYa5GxH5ccQTcXBj8uOYIc&#10;wgwe3YxlvzTdOwgc9wrx1VbAsS0xeObGdlmlWwODH8cqXQoY/DhWQ2h1A5v+GNrJpifssNmPAg+s&#10;wig/CjywCqv7KPDAKnzMR4EHrSbncVlNZDcTqzCMj8FOhjGDH8cqWb4MfhyrZNgy+HGskt3K4Mdp&#10;lcxSAofZeQyrZHUy+HGsklHJ4MexSjYjgx/HKpmEDH4cq2TxETgsumNYnQKr03GsToHVFAMqTzEy&#10;x5iY41gla4vBj2OVrCkCh7l0DKuI+Aj4caySNcTYj9PqHFidj2N1DqzCXjmGdrJXiBiYJAocVgjk&#10;/4xsNrbHODRIdzkrNgjbWMTWwq0SxvZy2mCXC1dtA5NT6IyhqfiVqB652JkhcqKXITvyd4D1tktq&#10;jrjiN+DsQ+odgmxRqBEifiNkmMbkdC+PPpArjUafUmwh4orfgHMI86Wd0/YbIeI3QMKFLzhDmr0b&#10;M8T1XuYgAh0VOscQEUTyfl/mCC5/Hp2c+jVIGPrgveuXKqRICSgroyNEIDgRBCiPPoYZ0qGkowJJ&#10;/jXQ2a/TSRYlHr9R8muZSxQyKOMcwgETIyi+jrpgvhwBGXEiwFAevQsbYd/g0C2uow6qEd7TBh55&#10;jt8450NqJYUjyjjjOgLuYyFn+EuKdCK2IXpH8KIM2YWtroOTpAJJThWanyNO1OLoMSWhQ6ijArmW&#10;3a4bYAgWcbbBSEDia0VHiJsInSGlyZ9L8KsJJGJk5dFR0RMgsZkU6USURSARRqlARt5re0izhD0Z&#10;h0Z5p6WYjIyOoEtx9GYJCdvdGpteiaNmCZkj7YIztwwZkz0QoilCIsgsO20712bdmoJTfCJAsKXR&#10;W8R7BBIBnQpkTCIZcdiWcZLfmUYfKvkwFB0KkFBrGWccvU/3jLh3xG/YQ1AlJjhRVVTBibR7phPB&#10;ogokVCOQtd1m3QcdtbXzCJEnwYnQUmV0GDU8eotjsSiluOLa6p5sWExRjjFB52ndgAg20uBZWEAt&#10;9EbAiDh+RVEU2mK2ELsqctUg+1j47ytLqQ/XP0R3yxgRBmOMiHOVATuKUWAqD5WdoY1bXZlCBMyE&#10;ZXyLigzWF3zIZbhOrJ+2ZqhAcsQGYmdlfOG86NeVDTvsWT1UWOIDQTgRH06XIlzwaAwVk6cLF5ix&#10;og6E63hcxOOK4/bkPYVcJrgZSvQNwQ0xVRZ1rGBF5K6ID+nyPO5ckd8EM53omytbGUKADIcYX3Hc&#10;eZE9Z4Eno8TvEs54pDYV4ShYyANTNLAM2YSjs1m35TndNMFcxH2iPFsptBhGr5gNDQqKBbLBXlLi&#10;HGG5CFkpZqJAZMAJaRVxDhQ1hxoRCC9v9Q2q5wNk8u3FXTN+w+6JsGWArKyZZor5ml1lVjZT1Gat&#10;QIuCnDI6ophl3ifKfyHea3sF7MogpSGVw0We4zfxLtO9QcyzPPoYjiK076jQOUYpjVWcYVNDLXll&#10;fg5xJk+VAjokDstG3tQhYauwPBFPLfM+xMNmruz6TR8cPc1cMemhxLA6EH0tj94HnzYs4crq6AOd&#10;sG/Lp0RamxSrrYyOGxxJCRZTZV+KF8mqydQg8BtwVk7lBhezAFlxMSGpQOSJ0Su8g+eAE1O6uNs0&#10;0XWzTm6+uH7iN6yjdTAL2nXFDkJQmQeH76y8ec/BwYQ9vLze5riI5kotKALQMjS1CCjxPQYPSzNV&#10;bptDcFg1YyXRnVx0vNQQjS4O3YeLBBZSmWvUfQlGcomUmEFgOwBWuCY3DdNItQAljE245KJmtswM&#10;Su8FI6LcZYwwrmjo2r01iHuq2BLBZEM4vDxqMMgr+7ksFvjlisjC4qtckoPOKnZLfjmKKy1epuBP&#10;qRb7/j1FvbBc0wxxW4xQ/fTfVjssMykjiBrKnAqAVV+dUDFg9cr5WQqAsfCtqgdePlkpw1coAG6H&#10;ZZ7CxtAvONLFL3+oc+gQeqHGLlzn0MxjS9uIzKJn1Tmg6pHzONey3r06B0p7aWCQ0ZAaBjJKiTYx&#10;l9ZABWM2gXEmrYULZ3oCakbJkzZwQQYHME4UspDhPD1ATUjORgqigQybygGMc6IsZNiwD1ATqips&#10;ZDjNEljbUvqXhYzuPwkMMTLOPzZIy8uCF0oWNNFlKpgl/8tCp3XQjZQTZaLLtEBVGjaveXVD41KX&#10;6WFEarGDTiuig+4d6jJNIDLmodOqgPXtoCPD+KCKAYliNnVZacMwU0azJTuyXw/oRuQnOui0KtDA&#10;0EOXq0IKVwzNZoUNE2e7mdRlqpg7Tmq20GlVYJ/xqMtUgQZTHrNaFePak11W1UD3JAddVtXQL55m&#10;yWo7qGKRrHyD2ayoAcFlh1kK7yl0yNy1NUvuwgTXc3q5pQoyxRJYs2AxOui0KvrZW2R0bih0yKN2&#10;0GlVILblMEuunIQOl0ZOVzdkR/eBBIcObR46rQo0KvU0S76RAzouNrNkR/7/BEZbusMsPJgHOLQA&#10;9KjTqiih06qYOFXdpE6rosSsVsXMtTQWuqyqgeJTDrN07UlCkUIEE51WBd01PXRaFXA9eouWruFp&#10;WMxjF5/WBe5HLj6tDAQYvYmcFzbALHGUS7H2A31wz3n8am2Q4Bx85JxR+NCJxF5oeWHD2l24eWED&#10;LrcePq0PRD498jJ1SI8Qy+jJ6hoWV7vkkzhwi8nsUZctDfc4I5f3AR3VZznC08qYF08XWVHDjGo5&#10;G1tW0+DzShlwijhu1WKJjtyyCs7dpSj2qOCwOTrkZSvDn3lZSYOLTCuiMI3Jr34gDmUeDm1aEQ21&#10;drHNHnKxJXRk99royD+SwJrGnSfkpU5wSPzy0OWaQJmmQ53WRC/VksZhltczIMbtodOLYhi9NQHP&#10;4IGJxTVAyQuVeEUGi8er1sSC3pQ2q1k9w+RaFVlFw8x12NZhQclkiTY6omy1kgv+AIZqaIc2rYbF&#10;vQeQmz5hm1wDigL2CQwRL65SMbRKiWYJbnRvnpSxmMAwNb0FBr/0AU5KaCzJ4cRUcAjMebJDoYsC&#10;7N05DA4VXNOikspWRkNx98QJormONhBXVHDo9utTqBXSwldgq5fCfoeB4ZvwKdQqgc3gIsx0Im1U&#10;rR25odSRxLJ7IeBWhgms5PXI7t3abISL8VTucyr3gUf+ea2c3BqYEMndpCzjcl79qdzHa7MbHKmn&#10;cp8n3YpP5T7enDmV+3iSCXmUm1O5T+wOHHt//0+U+7inRyj+2KTId/n0CJlqG1jcEkaqgMO+o5MP&#10;FvVR4LDeGDymM5Sxs8VM8GQRH4OfLWL5BzHQXxsBFq/8g+MYZotW/sFxLFPcP4xwJNMhEw6d1TOm&#10;YWeCl+cUdNFNiAq6+HJiFXSR/cvExgwEN9c4JhHXUgURr2OEZGeLAmOEPn5DTgxicQJYyflAChyu&#10;HlAAPApljAihCSCmdHFoBMcYENGvMiDVJdHQfaXqCBkuAoiIVRljLOKiTLAijQhC8dCIMpUBEV5i&#10;QMSPyoBTqDhCZKgMiJCQYES4q0gjgj0CWMsno3Q3lmMlvbZBgIYBa+V9SHsKmqmkP1FQRYZGwlSF&#10;GZlm1VofBEIC1+UZTl5/AazV1vEyxTSjB4pKNPK1l+SIuEMFMAwNd00FMOTB1hKaOSGNhqYoQBEl&#10;uf+ZbfLvVyApNkM4Q0KBWwvVUEbtkZChIgejVxROOWSEkyqISlJHmp8wBK9xBTAkaoVekT47VD1L&#10;Q8OrXcQId7aQWBsZni+RD7XALDJDWUxHSfJIsFgJQ37h4si0fcvAlY0q1vg2a8i9xAucuIFpbPwl&#10;QLhnGRD+1yIclQ7yjEA0uIQPLlWGg8+0CEerj9VcSRmEG5Th4Ocs4iMHJwPCg1kGZC8XJlgtoZJ8&#10;kowRPscyRvgaGZAqQ0qyIR8iA8JHWAEMVjM2jDIgFQ+xWsrae2LLRIPja6cGCvtZzt4p7W//cz6R&#10;97Ok/WFzsdL+eGv46ml/XYt6mGhN0RLCJDsk/SGnGEcg1j41N0aJxYRS2rBmnpf0h0x/RBCwd/MR&#10;qBP6dEBi4J6m2H0CWXZvYzjgKW5tIYMok8t9lJCagQybYILC/Y/ihxYybC8JbJa4gYEMu1WCWhA8&#10;tnFlMQhgoSCEgQyST8iQXu0gw/mWoBZJ5TBwZWl/E8chLS6z6MOCjp02ZVlTY9gdDmlZT2OUDHjY&#10;tArwMK6HTatgQeaNQ5vWAR6r8bBpJSx4TNDBppWAciMPW6YFbhNqaTTL+Bs4AcbSQpbwN0u+iqHT&#10;LOEPxdgObVkn45mbcpu0aS0MHQUhTdq0FpAI7MiNogNpWlKinINNa2GWGL/FqdZCP3o6JVsvDTpL&#10;oNrAliX79ZwBa3Ga5frN3EjWkluW64dyI4fTLNVvRlabPd+yVD/04PCwaS1MkuFjcaq1IK8SmZxq&#10;LUySh2xh01qQoK2JTWsBBQwOp3meH7dtt7BlaX4T0kZtuZGxllSPk8qRW5blR3nZDja9FtA938Om&#10;tTBiOTvYtBZQPe9h01oYJ1duWgvUhdReWVRanAQycsNna/ZmKX5wejnYsgy/EYekzSl5j9KgqHnz&#10;sOmTGbWRHjathcZdp3TdSYMO2Bwc2rQWcPf3aNNaGFyrIc/t45671uzNehb7Bk2W2ccJ/hayLK+v&#10;51e/LJXSNTHJg/uLm8i0Dqj/tS01qu5KyDgH3ESmVUAdeR1kWgV478qeudQ3Ig3Zzd5OmSX08TO3&#10;JmV6GUjXeEtmWTpf550vWTZf13KSlrFPZtl8nBxkUZbl8rWuRZml8nHKp4lMK4BactsKyPL4Gu9w&#10;yRsTu8donsdHucEmZVoByCF2KMuy+NxDNE/iw9y22cxy+LyFnnckdo1TqnhNs9GbGFn6Ho4yhyw9&#10;/b1LS5a655pXWeaeiyoTvabqlEtkv6Z8CImFe24lqiceoo08ACiBM7pA419ZbzXT0y24SW+SJ7KC&#10;HdOFwaObsQIOu4DBo0utDB6q8k+5RE+SVILTf5PcsWVBhpDQBsU34qKrgAetJudxBTxoNUX4yuCh&#10;D8qpdfATrYbA5iZ14yoLMrR42KRIVgU8aDW1eaiAB62mBmpl8NCV49Q6+IlWT62DvcMmdOrYpJht&#10;eYp9lVwiOQGfkTrCBiSnjpBZbaWOiLM6BqzdvBFyLdNpiCtX2JVjWCZ+Qz7I0YBwMzNGOJLLGNdh&#10;p5kQ1iuGrOBrZozwJhcBl5ArFe8tboAXDmdGWAWcyXyEdJZKU0jq6cFwaReM0otfkWJMWFnS5hp/&#10;H78BLoRO4VgucjyFCD31+CyJkCLeTF8lghmTVZZK6xj4ngWfdCNwBT2GXIOl0vcO3mfBlzKsojzi&#10;V+RC76kzH5WIbWx3taQ0tYgnfgO+ENOhQH5JfvBA87hwMZfhQkP3GVe+Ir7QtAxO5jJcMFPmyhKB&#10;F1roq2RMDaF50gxvVok++KEFXyVpoA+5X3OlRxw80YIvmYpRD/Er+ujRiYj0O1fmFXzRAleZV+gd&#10;LXCV+RKbX8HdXJRLF+b9VGn/FHtCw+FcxhcMFmojV9JH7JcEl3MZLtjYU6UvWEwCqPV7jH0rp4re&#10;8IQpyxlu5yJ91ECe9DtVuqbBLy1wlVMJnXUZbqycDPBMC1xFbzEJZoS5VNJH7OwK53MZLqy3sdJm&#10;nvqbklzgfi7ia4KxQvtbiT74pwVftYOgHIR4C62ML7Z/TVnIcd3Gr6zfJuxXQ0Uu8FEzfXBCl8cN&#10;2WJD5RyEl1rw1W0OgcO+UJRf6MpWs4qCMdhXWnqFXRKe6OKowUan7r0l4kK7YOrtWgQT1faSFeAe&#10;0SHrlNp9lrAFg6RLeeVR8fEbNnCZx3BGF7HFNryVFpMhsajWljqkNHeSJeFyGnoEwx1dpC14NbpK&#10;Q8+Q6gV/dBFbKP5qKw3xYp/yyjkfegC2te1Edtm2smuHXs3Us7mk+uCNg0u6DCZmf1PhlBInsNM1&#10;lY6/Mo9qSYuy6pHTVqRMzoimotBggZYnhzgmER0oCSzcf8pECVDyVsVlFL+ynASoMmHzm15EcMqq&#10;u9zt/3q2+rzf3r06u//zx+3+4mx1/Z+3eOYer5TQQfXAf+kHyute7fVv3urf3H68eb27xpQ9g6/6&#10;HFhfnT3EP/7isuowwa2sOjZjv3ZWXYdrZrxBdI1chQ5JdbAl55hT1/Z47iCaCs9KqaNsnV5eFvPS&#10;6TjyJhm8GgRrMYW3gMHGo2PFDh5IOOHpOCvBoAebUQKSRKSnBOkgGc4+myDskAmRPI4dnhnQrOG4&#10;SECOgLAfKxCE7VKK879zrT1sDXgLn+HHI9WzGw/i/Pu9eIwFh2r5gMZk46M3LaR4VMSvnDlkRvEJ&#10;nTQcfx+/Anc6du5+3P/m17QpSuvT1aeL/cOrs1/asfPh5Yf93U93xOmHl+d/+PTjfnX1DmcouULk&#10;qPh+//Fut6IfwCoKUN/Tv/lxH37AGEha25dx9969f7/6ghvvhLeZglevWVo8C8aT+HAMIPEarxZj&#10;slFuNfwvKPdh6wsr7/KPFRznl999eVidYxgPCxZwJCgrGEgthFeftjj6t+fnF7cP4mi//njz+907&#10;+Tm66YlVjM7CH2+IHAanZ7viWkyY0CYXDWh311fv3lxdX3PT3CDaOI0+39+tvtxc3yJ9/g5WyuXD&#10;w93LFy8Ywfb+VzdX5/vd/e79w6/OdzcvIL6r84sXn3f7dy9QybbmP93td+cX9/dXtx9+utzeXWBH&#10;CUd20hnODOt4Z4l+7eMd9VioSom30HYaJPp/UC3qeehmzIqFpymJLGrk/OP9w/cXuxuaNttP2GUx&#10;m+jYCvvtIc0dsyMdTpzgJG4UfcRhT0sgdDC30v1bg2QHPKWKPMWij3dgsPHoA55fDX+KRx/veDLc&#10;xqPPd8rNeYomO9x7h5wnhzvfSzTj+mxHIYNNTZYXb0sny4lHRq4p5SwjHoNZfGXp8OgsZiPK5GwL&#10;iMIeSe2cjGnona7BCcibPlrUSl9Y0mk+bi/jFD3YBPiTleAiZ+cmOkvLEUe5BG6iR6UMDKFgn9xE&#10;W7kMDMYJOF55y8DiU9hEF1YZ+F8gP+j5thsUg+J9mlGW6YblStKN54AXgQ1gYV6CqGhlxW/wBASj&#10;DOl/JddDcIhUHnSQ6YelXsQl9FciWbRUwWUl/ggPBkFVvNGPJBYF8Ld4MmBo0OnKB8XfVvT3dQ93&#10;vHJweiaADB4Sw+bLn7Z7GJAvDrZy+AssHrFRfgbTB1PQMn148/vapg8aAMxo/xcmvWHV4sEbdBPB&#10;2uGKQRQA0EMnsrCfZf3gvUOcqLPUo+sz/rH9M0m3Dg2C9Z6OwRZ57iaezAKiGhMDkT6YpfrFIEif&#10;zFz6YiDKDmbOwjYQ6ZOZ+z0biLQNhBuEzVpmBnGtoYEpM4NG7kBp0JRZQnh4zJZTZgrJ2wcWrkzk&#10;3CDboksLHVhsFjN7CM9kO3Rpufu4tOD7lpqeW3Rp0U/cbtLiUcu+53aYBi5y06YZinYpNo9ZTeDQ&#10;kRlq4dKzfeLu5AZdWUWgPChg4dKyH7n+1MKlZzxqhB26tOzxQrfDo5b9yMnvFl1a9nhS0sGlZY/X&#10;b226slJAPLRu48oqASeuFTXooghb0iP8ug4uPe8nFHSYeszKAJHu4eDSsgdFDi4tezw/7eDSsscN&#10;18GlZd9xT25jTlDkMkli4quXIS+KVSSoljstG7jIbZeg8MS8TRfZWAkK/XxsHrPqP3q+w5R91uIf&#10;z8I5uLTsR0/2FBE+0OXJi9I4EpS7HimJKEFxs2ZLXFr0eJjSZjGr+sNeYp6JWc0fnlJ1UGWSdzZo&#10;CrMn0vF0oINKbzjO8qHMmISpQ8t6U4XUNSRBOZMh6+JP57mNSQvd2bayIr+Wq5KM6Z7V+HHXc0N9&#10;WYmfuGIsVFrmXK1modIyJwPK5C+v76OSPAuVFjpaHDmotNC9IzEr7uNKY4s/LXQp1bSo0lOdC4MN&#10;VFlhn2tGZoV96qg4+UFsR8+/gB/Er8LC5CL3ULq1l10+ZJ0ROOwvuchUwLE0GTw6ISrg2PIY/DjP&#10;1qnnslfuEGItp57LT0pk6KynKZb6zZVn5KlOypti4aHTTUruLAsydHXbpIywCnjYltJ7uWXwkJG/&#10;SamGDP5s5y8ds+T9pZPU8v7iBOXZFN21nvsXjhaGS7tm9HrGbwjKB2dSLW8/5rvHXTJiiV/BBhcI&#10;D0ouqpI3Gf4NgUvCi3jiV/DFXrEtzoASPhYalhg8D0fBwatQhIM/gemDx6AMF5Jc4Q0ow1GjINBX&#10;a+qKOz7D4RZfxIf7u8DVyjJCWQFu30V8uHczPtysi3AxqQq35jJcmC7BHHSDD7gLy7iV+YJ7bqCv&#10;PC7usCKXWg/C0F+TuvKW5hXunoJPnJouH/yOyzH6lWmFW2Fx2HCU4sZXBAu56fQQfIkJXB1AGm5q&#10;RShRBNVvlHDJtMMNqwgV838rD2GHvGna0UpjhpImaq9dAgtLtlLIEhP6K/Ukj3fZuC2dQka/9Kyk&#10;n6XFJCwNK2TEE/xrh4zmBUV0IVtmWCMpRAJCh2yZZhiGmC4zIWCUtpNnBYzI5yNdv3UoSLsS6Zbf&#10;o54Ii1qDYMdNjiN+sPEpFu1XIfetgUU7svBIn0VL7lKx0WiHCrfQe0qM9hyyM9mgRntTHDTalQIM&#10;NjlZkIifZn5KTxYi6rhJo0FRFiLiHF8Dk5Yzuo86NGlRO1rXolZqPzl3/nmcO8++uGD+0L2F5pp1&#10;bxH7Ipqh3q0l1kgVT/qwmWExlOwBooeuBGWLMUCFFeIaeOE9CCyn4pgxw7lilueyONkWL+//PTKe&#10;fxbbAgeJZVtwet3Xti10knWLTtVIW5bj/CKkR08dTA4cI5SNMiF3+esko7RoSUjVNry0te3wxLzA&#10;giyYFy4effDxefUUjz71qBGhSY8+98Q2eIpImxgdN9Y1GNNGBlpHw+R5ikgbGbH+54mEtJnBr9Ia&#10;iDIrA2W+Nm+ZndGgp6pJVG5n8LOvBns0RZLR13BQyqJLy7znNA0LVyb0hkLMFi4tdmBxeNRyb1Gb&#10;ZePSkvdxadF3HMIz6MpSUXo8WGvOqywVRXpqWri0KS1dlg15ZakoPbdFtnBlsufgqYVLyx5YbHll&#10;nalbZKnbPGrZd5zqZNGlZY8uAQ6uTPbcHdXAlaWiOJiyRJSWO8BamLTkPUx6zvuYtNyxMExRkSPl&#10;sHy4W7lFlJ7yeKHXwaXF3qDMwJzy5KFKI1KU3KZLix1vFpuo8iQUb2fHdncYUG3JpyvEP88Vwg/4&#10;YubBANikpjrlyEpwHp/iw08iiaEb0yZ5L8uCDLepX1AfzWffUunQ4msqNhTrmgqTkOdqvFt6F9XH&#10;cPESF78xuobdtH4JhdnHYJXmbbHONhnRcbD4lUGpMQsNCpusfFkNr0/B3irDhSBXW3kMkUVLzEoV&#10;vHuXjnCwgSrj4uwDvlqXltizC7ZLGV8IS4Sj0aUPFomMWwlOxp5EXcURIdhwwhepOw6KWq6Taivt&#10;4nC6hylQjiBRcRDhq3T18ib7KRpyioY8v3aYYrGGx0JC1l/bYzFjHU7BgYgHB9fD42jIgNphWj3k&#10;sRjhvfg6xcN4ow4mcifNiYsei+hBORQh67sE3j+18ejLBCXSolKcths9lL5JoIOTjSe7SVA6u4FI&#10;3yPa0WFMXyM43dhABDGnS4SkshsS0ncIflbBQJR5LKQyyMCUeSwQhjGZyxwWmCG2mHKHBT/QYJGl&#10;Rd7xk18WWZnM5aL7VHtZMTGwOHRpsbdcJ2HRlQmeK7ssurTkW05fNnBlDgu8VWfTlTks8EKkLXvK&#10;kjlMCH4gxqArc1jIGyAWXVr2LdcjWLi07Du4lMw5kTss+JkvC5eWPR4ydnBp2bctOXgsXFr24M7G&#10;lTksGm4dZODKXRZch2PIK6udQamBSRb6vh0UhC5KDlla9HDA2ai05LmKwCJKbzXkR7HY02KHI8/U&#10;YOav4KiyhUkLnd8dMkjK3BXe5pd5K/jdMguTnu14RNFmL6uY8Xb2XOAeJi1xNaNOLpSTC0VuH6cU&#10;+6ceFyxSWIK/IBeK66ULuY6b1HKh7FwK3oMNOsVLGP7r5D/TvswOGphAloMGljRrpOaggaUsV9vi&#10;rZs6mfKFunw5h5XLYDhGSikHMU210myVkixpUMm4cf0Q6T30SrdVGJbCQ8VfwZLFsDALy1yEDHOY&#10;fGW44GSoPfiNDowivEpSM4w0gYO/qSRl8qSQ+GBileGQ5E1w4eh15QzDieFo/NK4yMblqVJpQRy6&#10;2h6VbisRbJeymA1TzrYNczM516M3MH7FKwgDg8mPqzX+Nn4D1KPVFX978vT8sj096KCi2vH9HHkq&#10;tJosrw+v6a/t9ekHPLIOTw+v365rFtzfsdQPObA96scbqtPitilDM67T0nxWFixadNBVCshDb8GD&#10;W+dxQBMvhwtNB5DsgrCgmYmNSV/K8Njl5cpApW8IqKahK4JFlL4i8KuwBip9J2slDcNCpa9lDb/M&#10;a+DKLsN4bMEhC1vXwS+wppQOA1fmBCKKHGSZG4jSImxsWvhwgFMTAovNzBOE5w4cbJn80Z/Qw6YV&#10;MHBjOYvTTAUDBOLQpnXQwwVpc5opoWN3kMlppgV+Y9OgLfMHtYgZObRlHqGOO0FY2DIt4AUoD5te&#10;A+RpMzklgyDNo2bhtGeLU7LPElw3UeKCRZvWAvLqyVVoYsu0wH0qLGxaC2hiTw4+E5vWAp7dsWnL&#10;PUMDtxyxsGW+IWTvOdi0Fpre34i0FiZOcTI4zTqroAerN0OyrJYJHWtMLVCZY9IVWvFTtprJqdbC&#10;yL00LNq0FhakrDjItBJGfvDaQJa5imZ+odqiLHMWjZxSZCHTOhg5E8hEplWA9ExbaFmDlYEdmiYy&#10;vQ6mtbMOsg4rvTvVshYrE7u5LTa1Ajp+O9ukTCtg7p1VkDVZabkluoUsa7OyeGzSrShNtJad0yYy&#10;rYCFu2oZbKIF9gFZg1Vsz7Os14qPTC8Bz0jImq2AIntiUKg/MYnjxyErk763MrN2K+4cy/qtoF7U&#10;pit7UV1y1yzhU2AvkT96x2fWcYUCGzaXlJSRkMnL8YYmqcg8QXWwmRxkevuh7FxzM6PwfkKGFsce&#10;Mi1/PJFlI8sar+BBLgcZvAaHMVvO/zTYpCeEEmWLK7PsSfUG0Q2TzexF9abhpGdLnVSVlgbl7FuL&#10;Mq0ATA3vOMneVEc/L5syrQDcAry5MWkNqFPz5Es/+dJPvnR4gq3m1L+8dMR/rC/dx44tD47NDUwq&#10;cVhWPPXY1Bg8OrnL4Kd2NW7/GRyCJMjkGyoL8l+gXY07xcKTgZv0fmiZ1VAfuUlPwFTAwwSW6m8c&#10;mhXwMIFx6qr5Lv/sGW/ksMlBsSayKsxYEz1fSRqPgQEvG5jcfBlg9JvHb/CuzyEUEvmIv47fAAZX&#10;H2PDU4ClgASyN2XUWsAE/j7GV3lkE8Ew0QuljxYHhtePEcKvVwYcyFCCAOEnLAPSQ6sECHdAGRD9&#10;CwQwtWmKwotfEaIoFxgpPbjIDPlmaeixRiOcgAJYedQUL5KI/uB3KQ8NRyBjhKevDDiE91n7SvCp&#10;hTOQMcLbV8bYh9b5faWkuYVDkDHWXuhsD3nTldlDieSs60r3HcDJ7KllgGN+BxorGfR40AZXCppm&#10;lQptcg4KYOVJRmRiB0A8glWaZuQgZIx9rZfQRH4jmripzVmc2fEbtgk4CRmQHt8uDj2GipohdaCL&#10;mOI3YKQJy0tB8g/dwCRCJaLCsRIjJmchY4Q3sExjFzaAqTIpyGEoGOFHLHKNgmQBrOTnk9NQuK71&#10;W1qHiDe9LlQaGo5DQVjRIL3SzuKu1AbAd3gU3BQ3qGSgRP3Gr+gZ7kPBV2mXFtu0jZVyA3gQGR9c&#10;hEW5IK4mcKl+KdIVv0IfnIgCV8loSK+rVzQMPyLjg6OwSF8X6qvmyqKHK5HxwVdYxNeSOwQrealM&#10;VXgTBQ7Bk9K8ipkKIZroL8/wOjg8hkV8YWevkSfKCK4Xd1ARyVx5xxkHHUlkrkgktAabKlkUcd5V&#10;ttQlbFaVZRurZuA4LIoNz8kxE/QGWUldlEBDzNYe++4oZkYbfuX0gneR4agOrDRu7NLXVR43j2+o&#10;wYNYxDeStxr0tZXXf6LZAydiEd8cjnWaziU+4GbkceFHLMLBfx7Wd1ku5GlkhJVx8RKgMFyxHMnZ&#10;KARWzrY+TpgyG49vG3FT/FuSb9Q7gHgU8Pzy4ubi9fU+f2xQZJ5B/q1PGhkoTu8S8UOM/zTvEtGc&#10;sxJsOKnvayfYTHhlGbVSYTUsLV7WpLl+SLBplrFLdVUdmokFCBwnz0qwgZGMuEbTylLV5U4wy1Ps&#10;gMKgzQKJME12gs2AIgQbkw4qcUDPQoWdIA0HO8dBhf0nQXH7FQsVjKQE5POHLS9BNRzotXDB0EtQ&#10;Pb/6YskKh3KCarl/hIUrS7Dp+dUDC1meX8MZMSY2zM80aM8BbROblv7AFU0mtkz+/IyMiU0rYMRr&#10;Rva8yIqtRujcnhhktiUWRkSeHGxaCXh93MOmtTBxTZnFKRkLadAZj3PatGX5NRPn/pjYtBYWLiGy&#10;5JbVXBELNqd5gs0aWT0OcZkauPrHJE6vhEbejjCpy/TgahXutIPk0NrEW6SwJg9wA+cDWNTlOTbY&#10;gRxmsxybpufMBxOfVkUjTVUsbvMirIE7HJn49JJoGg5Nm/i0Mhp4mhzl5pk2vviwFR/EB5PLmyx0&#10;mU4TmQjz5KfVQYw69GXpNujz662zLN+mWdytM3/RqOFsMUt+WYUW8Hn8Zkk3jb84cElVcsEz1h6/&#10;enUs7jmY5d00Pb9kZ02X7HGjhR9dMrnNtIECaYc68vsctIsyake7WfJN0yIF1N5a6C6g8LmnDxVD&#10;HOCQgOjhy1bHmp8ltPjNUnAa6jDl0Ke1QdnGHr/Z6ljzW0WWOrJMHEm4MMnL1LF2974sGQf+DYe6&#10;LBtnQYdZm9ksHWfirEyLuCwdp4BNq2JqPIMuy8eBhL2ZkmXkjMiOsc+g7B0kXCG9iZLn5HDdvMmr&#10;VgQJ2JZclpTTuXtKlpRDrwg62LJF4VoWWVbOgBYCDjath4Z7z1mcktMyrTD0jvawZQuCu7yZ2PR6&#10;oOxBh7bssOCn/UxsWgtoe+1gow4viQV5YM7CRuG1BNbyw+PWUoWT6gDm3iKosdABGSfumsi0ErxN&#10;k551SLjILrKFRi3xE5hr28G5e4BquDmeSVimAXfNIyJ4wNZ7CqBSr0QZwo7OGqUikQRGOXORMFwb&#10;T8+jb2+flKvSFQ2euk0q8SsH1sNzLRsph4FQK+CYm4w9utEr4Jh+DB7dixVwTDAGj168Mnhwmp5q&#10;lp9MglOelZfAY9csu0kwlNlOM/KUZ0UpMOTOu9vdr75AIiH/Y5MCl+W1GuJ5m+R4r4DjQCW5p/hK&#10;BTxsSynaWgEPWk2P2FTAw7aU8k3K4PazYO4U+xfIs3JpD33yNqkOuywZMpNIqymFpQIetApbR6IN&#10;FfCg1RSqroAHraYEpjJ4KE3fpAwBBpcD8xkZaGx0UgYa2zVWClofkhhiINfLQKNkEZJuuWR/ID8e&#10;oOIJGyNM8Svhd3jCBVccNP46fgMYeRaArJJUEoP+ta6VZDgCW1NJeouMwuVdjKb1YfNGWlIZjsrR&#10;SHBp4kQu4zfkJITcgK6SQwC/OOPrK0lifZAepdLJ/I7jxW/MhZCZCtd3GS7kzwyVzKb41Buc30V8&#10;eAiI+RgriWTwjgscYqElPtBVj+Em2JwlODiXBa7S9WIKS3Kq6AMecsFX4WMJORNTan8S9RC/og/4&#10;yAN9ZX3gSTiZCFMlOYU8gYxxrCQ7NPhPAJM9EkmLXyGRPOUCWNFx04Sa+KEyCclZzhjhDS9qTzY0&#10;LKceplZJzQmQHOIVSGoLRztDX2nQQT5zgYRTvIwTbtoAWZkW5DcPkJUJjtEDndX8kShNco6X6aS4&#10;JvM+ptznqOv4DTpPkCHMibMpQsRvhIx0LjWc8KHL6HCSl+lsurB7L8lMiqPGb5ybIbGSHOUVnCHR&#10;r6ElXJxLcQXhTKhMz3XItEJpVzQrIn3xK3TCny6sw2FeHHyh91ppdnYVzuFSD4BwjZfYWcJO2aC3&#10;YREQPlDZe8ltXoGkcCBRWWvO3KzD+dXAdV7BGfJUsYuUGQJO2T3IfV7BSa0Wic6mcnySh10g4UIv&#10;4lxikg5xVpR7TDeCF70MGDbDpWLSUBohMQPPdxFfzCuvrR042o/CNwVGltrrteGEIl96kcCRfJek&#10;lTVcCyURwtseACsbG22RLBrcDEsIh9Cfq5aRST29Cd9U7akV4KpZ7zK7KPWtRF8TrBU41StwIsEq&#10;XEi1g1u9jC/szENlqtLSJLlQRm2RjwiXPIFxO4zfsH2HjGW41sv4gpVEqY3FccOmCOd6GS4subay&#10;gaSbS1l8wQ+EpKXiqGF3xXIq8XAcVBAINrYiMmrazxO5It+wFVQyPFsK1EH9uPaVOIh1P+Vr4eOr&#10;aJwZp/TEy93+r2erz/vt3auz+z9/3O4vzlbX/3l7j62/6emUfOC/9LhT4S97/Zu3+je3H29e766x&#10;z56hfPYcWF+dPcQ/vn7A3/Cvz3c3d9uHH25/ujsnQHbK7e8fNl/+tN3frSj7EP8Iz6/9YffT5fbu&#10;ggG2n+CjkAnwz5OeiA3RSk/kmWqnJ65ud9+9u3r4cXd1+wDZinmSgdJf6C3B1dvPv9+9u3h1tv34&#10;sGMRxCTD3fv35MCUNdt1S7+WPeCQqdj16DVD2QvUCqzr13g9N66eiOT84/3D9xe7GxJ+lK0KSB3y&#10;C4Elha/QdIx7+tCdC7rwUhUluQqlT2yDaCgs5QMy6bTdGsgg1wSGKwkFey1suHMmMLoHIgJnYYMV&#10;nMBaCZJb2LBpJTBYCdyDwaAN1kECayF5hzacvQmsGaX1loFNRxonxBBtRrOsxWbi0LHFaZa2iFRV&#10;D12mhoJOtR58pVIpXOKVyHL0QKZaghu5eb2lhyxxEVm2LjqtCRS7udxmqhi437UpPK0L5PpSYqVF&#10;H+1/iQ1UkVHg18KHu4eCgwnv4dPawIzyJl6ev4gUE4e8I7WRNQjztZH1jYcngVuwGBOZSjGTVOAo&#10;86jLlNHOrvC0Mqipns1slr+IQj5HFVn6InrHuui0KgbOH7M0m2UvttIixpop5JZNMinIjq6rCc6X&#10;XZa8OGNXtOddlrs4cDNFkzitiVlazhh6JadIoo2asNmKIAshgS1oZmXTluUt4t0SD5vWA6523H/S&#10;IC5LWxwbyiGxWH2UtSh9nCx0mR44e9lEp0+Kzp3C5BxPIkEhp7dgs6TF0ErOIk4rAug82WVJiy2a&#10;UdmayHIWwaUnO7qHJy4aV3RZyiLQecw+ahrm7SZZxiLpwNEsFakm6vwlkTUO85dElq/Yc7KRtfyp&#10;Yi8N2nIyqjVNsnTFgZ/1tLDRpSphQ7mbw2mWruiJLUtWbAbuIWmSpjcmF5leDXASeDrIchV9qWW5&#10;igWp6W2p4TdiTKlpHXibUpaoGJqkGSuL/BBJA65ZQrGkBCUP4ViEZXmKqLJ01Jm1D/M0kGUpLvwa&#10;i6VNctElylxcejeSlGcT13Hip5YYasjDtntKarP7Rp2S2rx8phAZ2yT/TjmLITTE38B8FW9ABRxr&#10;A3fgTQpDVMAx/Rk8upHK4CGe/u/7lqmbV/NVHuLwsQetpiByWU0hfL5JcdIyOFlQNAmS/78CjoOB&#10;waOLpQKOs5fBj5vAoQ3HBibMMfP9lNTm7TO/vKS2Z6dusf1CqVtsCVipW+Tw4+lKKS0y/7zsrQbu&#10;PAYlh12Aje71+I3x85CyQc64MiTccAFnJcxBLrZAaCXqAO9ZAKyEa56yHtmI0YLty4MwhDWRKJY3&#10;HCo1ecGzxYSQ66osBfisAmQlTkzeqABZyfQgP5OIAV45UWzkLn5djiKALwbydTB2ypiqTBv4gAS0&#10;Ev+nNk20cZL7pkgx/DYBsNZz4ymVddZwyWTsuEVWOINPRSArcUt4SwSuEoonPwgDwtFRFAAKwWS+&#10;jJX8M/guGCE5J4oYY78qcjsUAeFvCBihhNK0gichApaHBtcRMJ6AUUnxKxP1qWLi7/15ituqIE8J&#10;MocFHf+1YMf9nSFr/WgEiq7eRfYDGD0rVZLSU/oiVT5PuDMzpTFG63EUO/ukjSqijl9hPL3MJZ0n&#10;3JQs4QiX1CJDQYiV7KHHLESKItMgAvHDS+lVgj9w9jKdhiqmlbWGMZvIdBxUu/54gzCbNJfB4xGx&#10;5wd+/EeE2T5tEcrE41vyYwyRMPHg2SB+/5n9h7epgc2b332LAE4QUvbvT81n/smaz2D7tqK7nE2T&#10;hWwxLe5+2J3/1/3Xj+6G9I5DaBfPPqE1DSwHftwbXfX6tCU/K7QbAk/DJBcNHbTV7jE47qjIuMeX&#10;5rAGw6mbXEISirGQ6ZBiTz45Gxlkn5ChtRxFnS1s2kWJDBByUVqk4ZhL2NDt0sOWucgWjnVY2CD8&#10;AzaJiFm04YBLYOgrSqWfFrYstisubAtbFtptR35syESn1UDOQBOZ1kI38stWJjKtBvF5mui0GtqO&#10;Q04mOq2HAQnZHnlaESNHxU10WhFoIEoBMZM8rQnqNmMrIovrDq07S7K47syxRIs68msl/Q8Nlo1N&#10;XRbWHbktjYkuUwWScDx0WhfyFomJTquiW7glgCW7LKw78TMdJjqtim7hNydMdFoVAHBUkYV1e8me&#10;sNBlcV307vLQaVX0Ez/RZqLTy4K2MHuiZGHdfuYOQSY6rYq+8zaALKzbN703jbO4LlKyPOq0KtAZ&#10;2UWnVTFyDxRLs1lgF32ovb0zi+z2HNk10WlV4KZGEXtLdllkt3M3zyyyCxvdYzbrR4PyIUd2VG91&#10;WLMUUHao0xsUHmb00GlV4Clclzqtipajdpbssshu17myy0K7qCFzqMsiu93gzrsstEu93OxVkUV2&#10;cU3ymM1Du9x6w2RWqwLv13mqyEK7LTcuMtFlqpBX0ax5l8V26SEem9kstouu4pTvYKHLgrvoFeqh&#10;06uiX1xVPI7veuj0WQGXEOUAmNTpDYoauTjMalUMDXcHMdHpVYEuTR66TBW9awWQ0ystRojEJi6L&#10;8eINRu9czIK8HmlZjBfd5V1k+qCQZAdr0mVB3n7gXAxLcFmc19NCFuXFMvSm3KM3orxTB8nqSrqT&#10;z6rWgnfmUOZ9UhV8H96Ey5vReIuLEuAP2MaeEuIssWXdaJrGmyHkhjugw/3GQ6dXA9qQOxMua0iD&#10;GgfPrsta0kyTpwdyhR+okzczTWa1HqhTmr0cyO96QOdfnPKuNK4hRin6CR16O3u7MD1Un+Ak8dRa&#10;ENTEOoH1kutkMUv1iglu4sdyTXR6Y4Iz01sSVNGT0C38Wq6JTquim1wjljqnJ3QzP8NmoWPPZYJD&#10;BjYlslrcosxWIUTVmLcFUEHZYWTcdz11/H/2vm3Hjuy48lcIfoD7XDLPpaHWi6wZGPDMCFABfi6R&#10;lLsx3SyarJba/vpZa8clM1knYh1DPYYGU09ZZEXFvkTs2LHjivDlFSAmUh3cPfMTlzmCwuUc1yTp&#10;XrMbmhxHdOztRa+JwhbTtxl6zxy5ZYaHEV18G+GaLPOI47lJls2DG/mJJVk2T+5pxKDeRrihCgpv&#10;V3vIOgjLUkrlAimGazjYDkqEa6IwmLbYw01INToEVDILFSdXI+9HBbjbS94QBbpoOcM1UTYrhjH1&#10;tfzVa/krhkLAomJekD5y4jVSqIptcC/5Q7rx+o30VOYHWBTu2Xf36z8gFPwecPeUPcAicBc4pCeZ&#10;IGtW9HP3tMeHLJkhwHEdDez3LfU1UqhiMb54uZF40d5DVU/afC1/9aKyncdd/Je2GSwD6Txl+v/f&#10;8lflznhy8kMmxfdyxtvzPGR7QgHuYim71ghwqFs8fNk0pwePmIkHvizuOa3jYcEB+HC47w+gotof&#10;RPiGmpKveJ/Z/uoPfM17NH68a0pLiPWdi87KoVkwQEzJe/6hMumdi/aMf/zBfdcPklh9W7N905gS&#10;Yxt++fg3FGkbDyZG+g1t/lakXwaE0cPrG16GjkTw2Ao2YjTia9EjGZA2obSQYw2I+Drk5JHd8IDE&#10;+AERX4eMQMOJQUTGGgERX4eMED48jYIAARHfgPTAOUAqnC4ZANmHON3a0Rg1IlleRhCidpydlANL&#10;qtjqKjqgFA1elDiGd9DBlWdgD96NucTXd+JET87AqQomRcglys7FTANXfB1nhHHC2NvTNiqYwTHU&#10;E+xM+yVmCa7pMUbYIGMNema5sfGxjJpchwPT/MZ25SumIhd8cXivD1gRdHUAWoOEa6GdNSocGbsc&#10;d6LMywH8OHAeEanb49xjepznUZErw13h8xeBgQx6GjjZyLA7tFiQMeBxEjGEiFr2tc8pX4Ni8TUG&#10;RI6uHZTjnNUvAyK+DrmLtZ9S0w2I+AYkM9q4S2fBq4dd1F1k9aNu7dh4x7kI4Rg1vn6krv6Ig7Nd&#10;CCzEu9g8EdHSj37xiGQ05+u5DpYhP347Va0MZtQx+rRDJkO79oiHRrmKvmBRch1EpIC8cTpjH+sz&#10;DaOoi0C4HX3O1ZlGPUM/02dxAjImmrFA7U5EAPN0EASL8FAA9nsbgb5wafXSMkOHD2d1D97YJL21&#10;EaTLACaxszdAA3987Sj8GoA1M8whsxE3ImZ8YrAMxfucxomYaXxtxmeXRqBvLzXvXlpo/FDvetnu&#10;slXCuSQI4y8U0FhCfG0pZhW4E4yRZoLzDR+6dMbBi+Hia8PeoEoA1KRk7PagzxH732tWkFYOKtro&#10;Tn4JHHAG26XFWQVgfwRtB1C+J+YYC4vveuOPy8sifh1fA4vwbUbltfO7sTmBqd5RmyvKiwbuSkz6&#10;FXTYZcZeII+vTTciv5Fo0G/n3YDJUD2+FyuJedWLZ0zfYBIE7Ql2Yqyjg/bTQJtdY7yTECEomucY&#10;84qKGcfXT8rO0xlZALG7f+dQ0lWx33nnvcbPaRCOIeMbQ7ucOwuVDxhNciLAUM3RACkY+8Uwagmy&#10;WNVdxT6apq3efXPYSJjW0w6N7u42dJqOYlvi69uDAq4O2GtbCLmBF42LEcrrHI+Bi0jDmFmDcGAU&#10;r8GZtVZtH8WqES9rgCo7K55ZSl9CgpUzhXjlA9BIuOQoxkbH1zc8epmf08oVAPENQE+jPYmSjnO8&#10;6E5yjtD5uI+ndHPEkPENpmCMDAHFI+2G9AlMtchCQJtp47NUv44Xt3bNUPU7fj+e3WAxi81iEN9Y&#10;2gxjaY+R0Z/cg7SzxdLia5s1Xl62qyGBAyC+AeiGtZPQf49o3TaGPqflNDDFNzAyXBxzRIi1WIyL&#10;A0+sKDWp49nVk7M4vNhHP2qZlRRzi2/MkWE5mCOC1Ps5hp55yaoKgSm+jvESYlVpE5RAY2ghqMfz&#10;1ebYS3TGqNuGizsCHeaNzc5CdTte/RHLnu8tP7LIuNFaAbo/5SSqvDNidGA8idsbc3RAoQ+hCqQL&#10;GJEciuwhe7orSwij+MccYTvut4fmP27PLF+hL6RPsFctsqazy+JjXn6VkjmdfWnY3nbG02KUEICI&#10;xxtLmwQbIx7T3haqZ8AU5lXMoZ9jWFfZkrzjTkRamyRCfKkCtHtyzloSsf3xtVOOOTpgpsUGQHwD&#10;0DUY9Y5Fa2yX6GqO57wne6ZDgVOjjKpuPYW0RMRsvz3IC7EzKQzFeJsav5OULWUubhs+qbfhxSWR&#10;quiPvAqnjLhrp4t7KeaseRKki6+T8OKeyzk9TgEQ3wQ0iT7lOQyA+AZg1OHOmrMBEN8A9KYhSI1R&#10;+2jcM8k5Mn4NkmhCWGNLGSqfBMRlIQBfSJ9YRCOyDn5+jmkSLEUWbNg+kf76m1i37K6l7WNX1WYh&#10;08gw4i3QbtbeX2e0dfSArmUhVlIBGp3wvBCArmXNwrmBut7GnTOYr5+ja1nyqO1dy5KHN7qrSHEA&#10;/8/YcCRb9XNECpAD9lawYcUjU5xEBRGEWrt2kMnCwcbx9TN5dC3rBBnX7iMShmyOQlFGyphfT0KN&#10;AKDNUVlPkfDsGMXzgNlqxuF5DmO18Y1Vs4Yh5YYyuB/d5MMOWf32uCoyCdUblLHLBEUGeoyIKx5z&#10;XPSgWER8fTEvpU8A1CJrntyfekiBWIkskMe2/5DRKIE/vjYRZvfZjJW/g/rakMbi+THjrWmAOMTd&#10;9s8IjTdA4ZmGHTm2v+d3ANqqp/TKx2rj66s+MsHtDl7CHJ3pBHfOR+8IAStiv+oIB2B/tHZ7Ji/T&#10;ArILQL/+ZuG8m6GZjFXPyhASrfSURMfvXdVRFpOojrRU5AmKxNcpg3rDNscMQQqA+Drgybs2TeIl&#10;PrMSz6B1hswEpvgGRvfSq3cEMBqb4bnbUwa1SsbQyp2OtmguN4Q3HSS2Wwde/35oHEMbWrTcmdnZ&#10;hdtzEO+xG9In9q8WWcynNezpKalEFjog2Jk8iJfPMW6Mg1B1julXEVZ13Ke+/WKzjkdXnpBM0W4/&#10;0jfsnjyKywqAJmDwkhcYmelCkSVURuYcG6CQv1i137zilYt9dLVWvCoQ8+XiQBxepLE6oNAOEF4S&#10;gL0QRDMNW7XqyIcrws4kXCn9hsP+bvsI02knqJmVbYDCTo9Lx5hCvaWONOcarftTfpzdwQRDsJij&#10;32PUjfrFuI3kKK55rNplm9CJMKKt+pC++ZAb8TX5e5zcEnpIu3cAxDcAXQgehLXghvQJTI3IukSD&#10;2IxbKUXWxR0vquLakTEwJCgSrvvtZ9jJAFRmumhLiko5Pcazq6Tw1gpAf5OqYL10Eag4lbSBHxWL&#10;RKCgakSI14dff4qNwzEC70O/6ouHES1mgGCR+DrTXfyJpOyWEOShHQhah5FX2Tfwe78jIF7bw3v1&#10;R5dqEcliaYPNVKW8KZrLqv5q6EJsHH4Q0XMAdH1DWNUBaBIdURHtqjFHB1S399WNh6iO0GJMyz+j&#10;HPsNd4O+d1Gq/UZXF4IqZAJs6AIgpU/wYS2yUD3CyImntE23kli49AxSWGBwSRo5xY0/BcehuXC7&#10;U9PV7z60EBWAfpuiPKMADJkqtDtcK66DCgkIQDtnKNcmho54YhF/Bxubs6Z4KWAfTfk9QjHqOG7e&#10;uRqoQoVAaWMk9B4TGFnDA3cTlDIByJx6Agq7Cp7Avhgc9XYx6LRsGJXxYe/CV0UwIwrDSSikC5QS&#10;f228OGdx3vxViCZTY44IixKL8btJNXtkcZaBUSkDeIWbqETzIjG020uXzKBYRHxjMW6qFUoDIpxc&#10;oPRX2EvBE+PVwgqvDhMt8d6pZBUY10gUgIE7vqENxrtRCHXG9JF9xeHGk8PWrmQ/3IkDnzCZplqr&#10;Lm/EqQx8gjZ4RRj7qEuMoR5cr4qmOHl+irAewVpndBOnn+V9bB0tzwLMlttTFz6DLbcE8eNrTJBg&#10;EPWdxGHltjE58cQYWUvcPKXN7N1nqkI8R1INEXI97Qypfg9AwaesfOSA4qI8eLaEytmC1dREHf00&#10;7RzDwr7k2AU54utkofo9tlEs+uhhZCKMCQ9nm6Ei89GXLJiL3nhO704wsSuzC1e1e0yE4ahCwKAW&#10;lR/0/gJnxR9jBJFgM8EAbIDipp/CWqv032l2EY1ck55jTq4S7GW0glvmGU7Z8mBEK/AEtoAoW2Or&#10;zjL3waTxdWY9exYBw5Z7jO5WU8r8hIpdThnBYSg9NQCFTIcDyEitPK2BT7luY4L99NAc3Y6dAvOb&#10;SVgoYZo2iohwKZQoM9kvwiPgw7KbWLk10Bd57LI4eDgmtlxxI6KsmM+v50DWWhvjKjUOnRsHnNhm&#10;BilqqWXZxBAzPTPPDMglNuW3OoefoBflMF3a5omABcSh+Sb353yO3FChPiFY1oiBGnPt6QVg3JsS&#10;0NhqLzQoTNGWslfO1pNfh0gdFXMMU6hQAmD/ddaCib6TWSCzyf6DMFIn2xzE2zYBUYVPDO06F5uS&#10;93N0/YMSuwVEr9nBszJG/BTRoyIAAm41V5bVKy+8iYxBbucYjkwZ8D77K++cLrK4l+Jr9xPLGNqq&#10;hSEdXllXHIQbBoCG8ZJFhmLI+MbQfrhUYjrmaGfmIgweCG+0U3iFR63fR5igKJ9QErAHPLladVX7&#10;eHLrzVXEvoEwJmgZ39vOMWSjSt7FKbTnBwOBe4wu42m7ugsQ8V9KMIet8iBsdbivbN2ocScO4uQq&#10;LwoACiHAQJRxzahkZGjHvuviYY1i8s5CQgBN11Skezoie9TPgyA4nv4mLi7Cx5oKMt0MHR2hxN93&#10;FKHEOyBiknqMDqiShPP9wCuix+gn7CwyYidURx7EVulsqHvtgOo9zlguso8MEI4oAhlyfAR7GcZe&#10;rkww4BigfJy6GipXHZ2aUDS133CaOzlHdYfAFmBzPItwAwDa4aL7sKX1IXNDFKCrKvIoMKGXi7ng&#10;LmmH3rtB+iLkczqnLhkPF9dWfO36YtXZMbS6QwBoG34HoAtyYbk+ZjKOeKbCRew3pyBh5nwpkQJn&#10;qclHmTBErhmUEXGQx3N4j4SXgnV5HWMvUhAY5atWuUqMx72He1DCN2R4f66PTFwbGIWqghAe5x7x&#10;ml4AxQMTQ9v2qBIesLnmrdkfGlYuHqthZeL2eCEAxm/3nXACIpzH3zW0mnZHFpC26XtWAv61IN1P&#10;gGJkYkXhUbgD0kULHCW9wQoWj9h5Ze+OMFZWcBZrd2/gHZCh9AorGHx2LrCE9odQGFvPVUVOwPg3&#10;GAkNrPrVhP9DSt8ov6AeD+xHYSdSbTnrLoyjq6QvossH4FmYHbGP/qIUigg43a9kFckDB4cNLTS/&#10;DMNT6heCD+2QqZT+/wQg63ZTvxCW44xSVC9zALpChxd6Lwf8hlDVRo7xcDgJe8QKUAzN8HmuWpVv&#10;AEZfjLBlAdDkuUrIWACF9WCU6uIcUSK938dQEWW+NpvBDYxKmiagCkFjGZuBUTxmsRhjXAZKtkyR&#10;gOqmRXkmG1pddqgcb4BKNgegSotCiJpJChj3xWISsH+oLRiFVX8BlBvuVydyj9QcjcNVYRwM7YDC&#10;pLQCFJdhYGTMcM8UPjTDvu8DFLbQnCPibBVGo7WKeEnKQP4pjMaPKs4HGB1QbrgfhYN40eEU2plh&#10;bY9+H/1cK1MxMJoAUCXQAGjX8EEUzFkARdASBKkvRljSU+KiHp1YdbgyRR4EMLr+LGIDwAuuFAvn&#10;KADt+lCOBgAaP6rYOAAa96C0a7/qoz+ClMsfOoUPrURzpB/gKSCGdnuAClpCQoOprkoXZlIG7yMl&#10;UBjoRjip6gWcen5E1llvXcx0FGFmw9PDeVsIxtAwhbv1RcBVGEciRgtRq79Kp2YTKpt2yXW75Xff&#10;f/jpQzZcfnz37sPH59AONiheOy7/nXVchhp5q+PyYP6/l47LcOHDGGsM+Td1XIabumw9tOrCg1fh&#10;aJTG/DCMWnVcRrJd1XcIN+nSdQjaAbsE3cAGLWwBu05VmzTQaAE7W5PUG9gg0hMMynnVcQj3XYLh&#10;ETramt3AhisnwRBfW2GDME8wOJlHz7Ub2DYdoGCzqrsXbfDtqtnR5JbjwshR9mtaUwKlacv5rUlB&#10;A3zVXWlNC9TMHG0Nb613TYxr2XCRLphcBgKQyuWuqYEWAxWnMH5gwYeaSAXj0dGXcGe0obzdJo0x&#10;tgm2h6m/QremBlx+Fbo1Mfao3VqhWxPjdK14hQ6aZXa4kCt0a1qgWkU1uw0tkFRToVvTAhKlQrch&#10;BcIBCnQ0wucqYFQr0NEOnmCIkqsYmVrTArcr+5rSdb3AIeG9mt6aFsjDqqa3pYW16L5xLhh6tgy7&#10;L+UALX0L3M7auN7CtyYGDNtVMz3aSxd8pFohkdfUQP3oCh+VycR32Fk79xvzY+xGwqHAYLF9jKlJ&#10;MMQTjU6Yt9CtqYGyMxW6DTW8X+ItdGtqIKWwQrchxsEaV99CtyYGyvlV6Na0uJbHlnr4sidlR12G&#10;0STYcVfJFAYzJhhqbhdzoyk6wVCbpGAThowmWCndGT2zQJVHjCb6BEN2SLVvDCJZwZVzW1MB77YS&#10;3ZoMaBZSLJXPl2XU3b66GeElW8FZ2/obPEKnSaJDg4iCDvQdJFit8azJgLjRCtmaDigjUK10Q4fy&#10;2mGAV06NDctvSxL6nhOsunPolkoglJkpcDG6KsHQqKJYJwNxEwzOkgrbhgTlbY0A6wUbGipU2NY0&#10;qNZJv3DOzNut32AO2lgTDCeh4jWGPSxwpQpLo9sChsTSat/WVNhfKy2HFrcVOrD4ba2J9vGEQ4GH&#10;YuMY/J1gsNhUVKVZLuFQ+bVCt6bDHqnV1ezWpIASVk5vQ4vTtTpcNAbm9BCMVvEwPW0JB7FUzm9N&#10;DGQLV3xHk2Him3EB3yYGXa8JhtYtlZ5Dn0/CIeq4Ii7jYxIOpeQqKUxnU8JBManenbRTLnBspn5b&#10;nDBGdoE7HCtuoTlzgeM2F/jW5OC7rdi+NTWuh4r5RjOEHBZcUKD7qu8yLMjF9LZ9l5HDUSJc0wO5&#10;mNX+bdsul+wCzWC1f/AAlvNb02OC2nF7/9h7baEHIuRKfGt6oIJNiW9DkIqbaa5dhq2kMjqpbKAW&#10;ToER8bVT8GunYJjVH9In23fq86Dch4wzEeAQjwN72PUEOE7bAA+noQDHYRrgEZfdg3sc3APe2GZk&#10;FOC4Kog9g7kFuC81w2AEuC81A+QFuC81XWw9uGfLvHYKftEk1rPdHjLfoN9ITxp8yLoWAtypijfc&#10;PSzmAekPmQPXY3cX02un4BdU9RSth8wW7TfSgxNeOwW/2EgPHn3Iegb9Rnpc3UN6eXtw9/8/QFu/&#10;53h4gNZrp+CPb24qKX7jUJm9ZztZ7mfcaP/lnYKhZ4IxfpUuuzQn3Oqyi8xG6MK4r9G3NIJGqiIl&#10;mQWJUKuADf96fD2HLtJ2w61XFovK3DgNeWOmMWp49192r13qly7tM8v1RbYsoq/6cAR6Sseu0Rfq&#10;TBRzia/vxMlTRtDCMk5vQMQ39szDU6adhPQUdQREBwsHrvg6ziMkzKCum5NKOgAQT0XygYK8taMx&#10;akOHCGM+LuUTSjrAc2y7qyLHMk0U3ekER0b1hpG4YMc+Zh1f2zOE9xttRzHzHpJWXe7ZXkUzXjyJ&#10;F4Xeei5ANxSTNuAsEboWDVaQEdCvHaUF8MzGPJEG1odnopS2ccGKSrE7DW3h/x746eH201DS9uBZ&#10;oQiJ7Gc9HzxdBrF8oRbGXOIbXO4nB6F34jRGLWxEO8dMA1d8A6fHQx9ZRa7jAsYS2O6qCjFLbcMT&#10;jKUdzv8MpPMg6tb2u4RyMk5b1h4Vo5vUQFUqNc/gLAZS9zj9GQnx0uNkNMXX3BS0qXmQQQ72V7ot&#10;KlIvbH2yq+d09khAQPb8kum08P/160PBDTvhB1Ye7/YMdDJJBJeAOCs711EOqjkag0t8d1P9id2N&#10;r58AWHkdUgVWXn2XdPPP+yGjXxdSIoTEhLff5nlRNbKjyQpkT8+tE9u9UmKC7v3ot/gu9rHmVmSw&#10;2Q2H1gjBV5XERFmp5OxeeqMNhVOMxe87zsJt75yFWpU95NX1Aribepzokh2ji3wYqC0miYCzl0SZ&#10;6ws69KMvhXpPShKxk96g7dJzMCgWX9cEblApIGraRn3f/VK2viJtFO4FaE+FC7iEU96rWuzRjgmV&#10;1/qbEEFXjlGk/1/dlLNXd8HVjwzqKARLx2bF17YV3hB4Ebgaahsdm8LNYccQtTP7YzhyHAdOluru&#10;cUZJHNVvDjiNTRFJokb3YgHI5u5Hz6q8qkvjNappLR3fYxfja7vJ7O2x8LMI0Y/ueXtyXbdDTEUf&#10;GC+i1sQleIhNPDuMeSRU3jxi7Xxowb6sJuBz7E8OM+kMME3vsX/xtX1ke1MDFIUKTpnpAAd6t2oU&#10;QDGMUtON0y3r7LimiVqpYujkR12V1uY4i4QjdPJ1QJETgS4yBqhyxqJBALy/vbyYPZkP3mRB61g1&#10;LoOWMlFma8+mGR0JEV1pi1FJUWe/z6Ukz6Ow3A7Bh/dcKXl0qyuFBaoGG6tn/MltkJhxz0ts5WUY&#10;Rf2XSPSH3tgLQbZEGxhVi6mo/goW6SkftS1RmryXbVHFbs+GFx3ls3CAPBjeH4exIj1GLym7V4+/&#10;aLGBDKmeMrBC2T7Kalpufdir1PAswXARVclOUa35Il7HURyD4dHt9jDR2+SvSNrPE3RJ51KcoPia&#10;RF9dTz1lomIK44bbOV5DcSHqjnuuXpQMgUb9ozza7sIo1g8NpSluE1FUF0qT340nmDC6WSLow4W6&#10;agIOSBcCWmlisC6VO/VmxTyd4kq3R1hMqIH5WgpSx9eVIX+CQAftl54V+lVG7jU2k32Bus28pDxN&#10;13TMLb7Oll7ZTl4Vy+tA2AnyRLw0l+o75ZoHuLpSqLSRoqo82xV7PuDESY82CldROQZMZ6x0FZZQ&#10;BOr4haKsq6hc7ZyESLyWnPuD90sE7p7wKEbnGriqIAyK+3k7iOqQUEz8bDDtuGM7dONxSNXtCGci&#10;TpGQXntmyI8zrN7nuJjjtIsCCoAMWSNsWRjdIc8ga7t2FMWyeaoO9VBJ/Ml5EbcLHs7OS+xi0o6e&#10;pcavwkbEUN0xT4QJC15CSoVDCnsjYjDdggSbQD/PnT+BDqw11q3o6mULD6q2azTzQSZGT6EoCIZG&#10;s708DhEGwH6H4uEnMcZ7juki7aqjyyDW0m9kFPo7KG8Peyry+Bx26Q6JKyC+dhVEaXnJF1HOYH8V&#10;+i3LXY6TS1Wlo3WY4NBDpF91dG+G2aCnDM6tDX0W74R9SFbWQ2vnGIKAXRt6QNd4VMd5nhUTbOI2&#10;x/vAAFkWrB3aS1cgQr3fHrYkG0PDQdBiZEvIASi7nQWtVZuhyLFH/EI/x5S8O/HeiqLhV2ETZk9V&#10;ruUqykmypfWAgzup2+0w3SItqodzqizKTRy8WiHax6WXN26lELFm/qCQsDSTgANO2MNZroNwECzt&#10;qtiqacAJcyRLlAw4KDvdbrLqNeGQFnYfnFDsDq60sG92O64/OxAX3sO54wMtqVs45KSMdSB+vIfz&#10;97KKFYD2ZfiUjujPQdWk2+2Ai6snmDG+dhvAJ0VqUKVqd890HkSJtGDGKqpXpjEK6nG2uJydRJsp&#10;Z05RacRlurrn/TJRR8LDcKTC4reiUqpeiICgUCM2snEVlFGjWyk3Dt6JcIk8C/zxNU7YU10iL6iI&#10;AqZDGqBQxFIFxQ8tqfF7F0aC2uh75vwq/N14SZkYVG9y5BM7oDDV72PLVSUvKMl2jasu13jk+anC&#10;G6k7fLhC/WAJw05aTJQtOs0g8v22tKcMRguuia9zTwYDCGdUOuIOShvaeYmlg7BxYhv9NSq3B3r+&#10;4HD1btx5aUnVdna/81sAbNSTkOrSGBr6U0vrYDMyxxawEQeuOKZRvRIGfG1wFqI2K3KAB5gI3Iqi&#10;jEKjpq3flt4L/NQYxeyyaK4Ylzc9xz3AQ7PdyS3r0nU84ITwCQOF0lyiWY7y80RFVLbSaufnAnwS&#10;Ds/o2j6J6NAot87uV924UbmMDpEOLgrpsR1eC+dOOlVxc+/+L7p2OnxsCUu6sS1FC+diVsF5Wd6T&#10;Mr2ZYjILz7cdNCTBtnPzcyag7hvR1SoVtGDMzrLG3aa5KsRWjR2YBwxI5TZYWARLsUgeSToJZ17Y&#10;B1j4uJtetBZFT4cWDvn7Nq4wo4eeQqtmN+7BlX6l40apU9UlOo6YEj3xuFKNw0ONUuUiqTAP0ShE&#10;BUXsgFM2E08qUb3n9mGJFiIlrTriKvDAMxUFmop9z/TxTFBXue+JiIbwd44ICnARINh4ECHz2eKa&#10;i69pau4JEibP0E2V7vW15hFj1cqKrSR2uNJUUtMPwEAc33i0RBiLMGPgdePGeCXeD14rVNzK+R5Q&#10;/k64agZZFL7oCLwXsgXvOFclxZsdoWT+TpMmBQzJ40ubRifW0lYvWDoCzpSKT0veEBviLsWbwd7S&#10;KmQxY/cYct+tJN18ylaBPCybI5IoBMZ4SMqngAelSwtTPAWUcWZ5w4rYueVVrB67cUEogw/sl8bd&#10;jMBqN5xFkUnrk9CyWXVlAKKsSo8x9NirMEot3krpqY3O1DiDvd6G2FBbN+RKr0jtZyx4HC7V/n1/&#10;ChGltC4E6ThOGe+AojM2uooUgt3Yn2mqVwGUKl/7WbiaDrs0WgsX0v7q0dl76UO6xtqvQjeFt8lX&#10;dBW2YQTCGHMeaEpo2RhFd8Z+sqqOgAyjI+RwD4mipYYT/uoecvKK9zDeK0h/6UtvKbxTPjoSPvrR&#10;QyggSkFAIgTJVsR62u1+cnPGFcDmVS0k29oZpHDrRuIZkr7610H0ogJgr2VQFNnQovVphBLDZNUP&#10;HTGeMFP2G8Qo8DG08uDxpWmA4mUXcajSmX125yEeRz1pFj+68IVc3DMHjP3hoQvNFqPkcESowZHe&#10;b2QaUfFWEZCZg4Tg354n6QIY86QdsOXePDuML2ohkfs3cEIkinke3QACg4nCCZMQ54nUXQE5RVTT&#10;WZ1xtr4YOFXLGkg1h2Sqc7t2mrgGTkaZ9pB5V4psniWyR6aIIFnRRj+KLFFUBXZItgVs55nGT+VU&#10;wlM23S9Cd10cNepmIauP/dyJRhyIZovnkQhihObs7xmx9EjNYS5Pt0WRnac6Al5iXJG2FNKIyUbd&#10;uEwb5t4w97mFc9uQUjfiFlcRhpHlp1IMwzyMN02vYUZ68ZBw3Uqi0RO0254kvGsG26B4W7s3Gfmj&#10;DElsvDEwvowW/epB7w5pKO39HDNygu3UulUnZ8s4HX947GXkjzsM8D4TQ4eQUsk4S3CHcqlGdAcj&#10;f7tVh9pP/b+Dc0KfhL5iYLOIKbkPyh+M4u2Qxv1+/q71qL5g4X5jzE+3HbQQkk8VvnAvn0S06ME9&#10;tyqCPX0tIpAhgvfYzLhbBw3PXIdKYQwfmYpiCZ+WSp6J0Fxlf0k4EY0TSoZqgEQ3P9erbtljngux&#10;f/HEFTY2VIUc4wrjXnQ0EhFpfIENqvUKwMHzEMW9EOGE4h5MS2+/I25nFXxnp0ckTBjQ16pgWIxR&#10;LeZXaJZzGIWHfvz5p//x9P7NXx5/xJFG99Ax5uO3+O//9ec/23+DozOW5Ev0zBkNYTZNctZ9dj4+&#10;/bcffvwRxw8z/fzl+R8fv3xvuMZf8Fw+fvv56eeP78dP3394fP97//n58Ycf7edREwfDsJ/Ll09/&#10;+Pzb3/CnPz29//c/fH7zlw+fn797+/3T5/94++avnx8/fff2y7/9/Pj5w9s3P/7Txy9QWfbDUPU8&#10;/jHNI1f/8/o3f1r/5uPPP/3uCRuAG/jx4ztg/e7tc/z4u2f8C/R49/QTNv2fP/7x0zsCxtIefvmX&#10;x8+f3nCV+KMPvzz/z6c/fv/46cMAePwLikSZECKAwfqSbCH+j79++WTLww9vfvnpx49fvsViscDn&#10;50/ffvPN2PXHL//w0w/vPj99efrz8z9gNt88/fnPP7z78M1fnz6//wZmmd346dPnp3cfvnz54eO/&#10;xjS8Hw427Yf32Bhq8Ld65wyp77B/HNv9iG3/56d3//vLm49Pv3//w/Mfnn74+IxJ2SnYgPIfpNGb&#10;P/0V3PThu7ePPz8/jS2IzjeY7JtfxkZSBh3PqIkwjvDjt9izN+/wqytS2Yc37R2lMgp3XFONDSTv&#10;fv7y/N8/PP3EzY+9XdV8/df3vrIH0Cvr+uIpUpWlXUHB9Igit4eLufGq5jnHqarGDbGUI86jO8At&#10;XBCFCxTKCN8uv4t3RkIhWayYF+iYUGiKXeCCKrFAjfr2t+aF12dC1R198BpIKHT+LubF53GCIbOn&#10;KtK8KeN72bME8q2p0Za5oJvKCtw0xSTc+VDtGm/BBENyaNVngI+9hDuNBg03Z7emAs2pBRno/U10&#10;04X1rW+iWxOCtuEK3ZoUOEwFOgbq5qiwSVakwP23wM3g8duzw9lYwFAmpyqGDlvLAneaWT361mL5&#10;alxmh0JgxWI3HXPOOM0FujUp8Noq0a1JcRltQW7ObkMKaGvV7NakQMpRMTua65bFIlqhQEeHZMLt&#10;oWxX+Da0QGh0hW9NCyQnVbtHLW0Z93yuOI/vtQWuZj1GMi1wsJlV81tTA8tg+4db5KCBbMG3K8nB&#10;dOUFDlEeBT7Y2Ra4c9mEg7blBR3MAhW6NTkQ1lqslpkCie5SinYE9C9gdRl5GgISmxXhv7V1zBNN&#10;sIoOfEwmELSJap1rMoD6FRtTF050Fc/RhpJA0w5dBIr7cE0E9Ju7zSGMs1iwHcu+GXxBJBx8qRW6&#10;NQ0QvVUdCIZbJzq2hilmtyYC4g8rUUx3YKKDb7lCt6bDvLtUx5+BEIkO+n2BbtMuB1agSmOCR29B&#10;d5mqe4f+3BwVfRArLtn0y4GwqxiFscYLPlgoCkZBzaQFDumA5fzWxJjPdXegNTHgd62owQCIZX4o&#10;slrNb00NGMYrZmHM4IIPqcQFvk3rHB79grzMrl7wofRphW99NJAdyz4XtyQKXNVrfKVwh4q/wCHP&#10;tcS3pgcLfVbzW9MDd2glCuinX9ZbN7ykDzbhmElZrJcmr4RjEchifpseOvBAV0ropokOXgvV6aWJ&#10;KsdlWa5qfht6wFlbzW9ND8SPVfxCZ26OiwZP5XrX9BjK9G1+YQ2GxIdCjCW+DT3Yb/M2PsZIJj6W&#10;eCzWy4qVCYcQqYoeDKdOuKYvJ01jCYd4jGp6a3KwAl41vQ05EPFZ4VuTg/X8KnwbcsBoU+Fbk4PV&#10;CSt8a3LgOV6gw8autgUqXEWOYUfL/UOdmBLhmh6IUagUgxEakQjr6w0eufUM0di+WPG2kc7UvHHX&#10;JDlSX7qtusDjtB4ZbctuczSrWSysBRdQveQ1UdAbtkK4eYYjKrBiwm07nf1c6UMMulzNkJ1GiyVv&#10;XuLNBDc0mWsib57i6yMMC+Frv5+bpfSHjfwhi0X1bQw8WuwhI3cEOOgGC91DhhMLcJyUAR7hPgIc&#10;52CAR9RAD04LB8FhwTA7qwAHDw/wcJkJcF9qGiIFuC81Y38FuC81A3h6cA/4eUj/ggD3paZ7RoD7&#10;UvG+v2cjPVHpIePHBHZfahby6sH5OCeZMgZKgPtSM25IgPtSs9iwAHeq4oV8z854nu5Denh67B5H&#10;8JD1bwS4LzWDlAS4LzVjvQW4LzXzIwS4UxWPzHt25rXfD9uG3Op94tWvXvv9vGzg4wycJT16jvQo&#10;1Nd+Py820vNIHjKmpN/IodOPeziTrNUfuGRaYrnVHzhpl6oL6g9Ck8iICPUHoUtk+oP4A4/shOJ0&#10;nzoxdOKxS/fqTh6EgRE29yw0WUzt1+goNMw19I8uaWOWB2ZXKl4qLquX32/DyzyZR+VHwqs67miV&#10;shGRGCpNBrX/Bz5VKRYe2AEHq4kvJKYfX1vuRPciSDOL6C62pSDcKbWBwBNfw4cWLAYnwpgZ7kR8&#10;ZzG/k4f7nUUeLzy7hk+En0UA/kWkekdE/+XOFAH4edt9RuylMQJTSUwLiI2Lr20gannAeoKduaR6&#10;HADxDUAnCXzCPcaIGIchsAeMBA62v2rnCPey7bYI/0Riva36pIaOmNdTqo+x2vj6quGKHkPD19zP&#10;MfJrZtEhIFN2ZhX7HllA8Ev3Q0di0SQqTmWukjz1kf4EV1I7NMq0GWXQIL4HPPhzdhIZk3SHjw2H&#10;v7vHGKHss8g2QBKIyxLBPXSdG61FYC6yQ03aqdrUh5MHn50zUivYK77GZqgFZnIMfvR+1TOdkBRk&#10;InEcbgKYuHiu89KMIePrQ8Mlb4B483SnEKkvdnFfxOE6IGBoYLyq5PsIAFclQdG53c41LIZ9cDXy&#10;l4zYo8ptu5woTUBvfr/wA/1r2Eqa5gWkB//KasU4OLbr9P33OHe+7bja+9Fhqfa1HxG82619j0AC&#10;W5E64HAOxTyFKEAFa6M6kpDE3ZSpOjBK9/Nk58Sx80dxLhDQ5DQ6qjR5BCk4NcU8r65bjOLG3XZe&#10;XAhiEv2+I6DBhqaG2mE8uQFN8jvafw2MV1G8MIqsIrihHTiu5EtqziEt4htSw7b7LEN5jdFUApXz&#10;45z2lhguvjasKV2TOAhf69SBIwJ1X2rh6DBljBaSoFLD4fSwDQ/AwB1fmydDMAZd+rONglDO34Iq&#10;0VYIWmfHNgzWGMMKrQZVYGwVkmuSD8XAiOswzk4zaGxIfG1jEP5rdyz6OvRLmTyn7SDOM2NAxtBK&#10;OKPkjr+N8rEVc4uvz/HMgAXI+6MQ94wXse3Ol2xgiq9jvDJ+DBgnUVMaTljDSGHaUZqxJQMjvGs9&#10;IMsvc+iTeNGgZY3to+r2xjiUgRGBJv3QR+fuqxDz2RMSbjmxGjY/GBcColL6wWfGiPHSPooORTMV&#10;yAHJXJF206PwLmNYBGSoDGx92+PMxA5RS4sBMTZPVTdiPrsYQEWY/oLNHsUHlTG8QKrOWdkjGR1J&#10;BRPDuzhWFMEsI7fg4Yl2ku0BQrUIW7uGpAZNah5Oej/tCA3l+y4aMfZGUNNZHhHziu5BI+qh/ehu&#10;u2CkTguJTTLhKncJ0QW+Sx5ZX+589vdlXE87OjpU+X6iuKSA9FJOKMihOMQzhmQ99ezFKxsGZX/f&#10;A9p/tvPMvrKMGWohFwl2EnU4Zgxvp3gWph4GIBmkavyHnDqHVOp8dglGgGWvpMM64Re1ulezA+2e&#10;RTo7TkYOm5130KjfTwY32dppf+lw4s3uTxnVZyB7ucLkJfgzqjbhPur5M3vOQlEXkNHHFpa5/o7L&#10;3riMjGrXnv122XW026Rs4asqM2R/Vla1aTFmMni6gEJix/crTXjUVO5QZk9SPMh7+mSfUwQ/9bNk&#10;tRleBldhps1urNjznjqjMf3QFnairhaksekqLD7WLjwa0arlZG/bq0jfzoa513RIB1Xi69SBUjE2&#10;SHUHO0aHt7PK841KVCdRZYHxY2NopcHi6W8nnKavdh9Zt5akUTZGtIU1jIgk6zGi8fnASKHdDh2F&#10;B9STgTFphlE4BBBr5repuHYhyG2ObADfzpEq3tCMxOsQ3extjqr+MBbj2rhQxhnnNoZGHFs/x6Nv&#10;jzKQoMOkv1Z6CYD+RLZotWa2Gxib0ytjeQ6w6e1mh2orwL62O8TxDFMF9LJfJafY5vqaGOzJvv8v&#10;JQaDz28lBg9lfJPt+38vMRgSYWjKRVYweohDHQjp8zdlBcO2UEXJQyZlTDEawTOKGl3SxnEt84JR&#10;vqAIh8VNscI2QvhvYYNoTTCI5GpuENUrsD0jqG9hg06bYIc6yRUUTzBUk2Ho7y1skL0JtkdT02Kl&#10;kGsJNqHyfYGNj8yEg6ZRYKP/PsGgiFWToz0w4VgTt8K3JsQEPqumt6YE+r5VuQqbqGQ0YWfw/q3N&#10;4/si54f3XZXbsskQPkIfqPCtqUEvVLXeNTngWCrZeE0OVOWu1rvJEcY6mPxwa72bJGGo2lWY+CZJ&#10;+IIUkwLdmhxHFLwvlkuHR27zdWQu3ZzdmhoooVZRg3pbokN7q2p2a2LM8PFXs1sTg5Ln9mL5as1R&#10;5/lUodskCfNAFujWR2OakXxwO2KfD/Ac9rxjFtStvdukCPNpVKFbk4IMUKDbkAJN+Sp0a1KgI26F&#10;bkOKQ5lAsUkQRovhAh1V2NyTGebNYnY0/iYc2gpX6NakgKit2HiTIAyGqtBtTgXauFWz25Bi5Lrf&#10;ouwmQ/iIRoEVujUp0Nyzmt2aFLDrTRW69amYsYjbjLJNE2bW9G02pq0vSQFjUYVuTQq0Uaj4bpMn&#10;jPCwCt2aFHD9VIxCG1vOjhnixWLXp2JC6Em12DUp0OmsQrcmBdwO1d29zRMeiYG3GGWTJwznXrXY&#10;TZ4wNqWY3TZPGB0/i8Vu8oTRrbdCtyYFehxWjLJJE4ZFtUK3JgWMpNVNRqvBQtljpffQYJ9gCMYo&#10;F7s+FdRnbjMKjRoLOq7i9qngEzvhplLeMQQ9wWC3qAQUq7UlHGqiVbNbk+KIWmbV7NanguxZLHZN&#10;CtSZryhL737OrlZBN/nBjYDa5AdTVb09u216MCIri8Vu0oP3Izv91iHbZgdDBa3QrUkBvbya3ZoU&#10;8+5YyTv6eXPvjgArFrshBRq2V7NbkwJhABW69amY69R0uuVydoi0K9BtMoNhGqkE1CYzGOx0e62b&#10;vGDECVZvC3rDcnLYkQLbmhDTudSf6N1KbJeK6egbTyiY0ys6MDov4dAKvZrcmg4IZKw0CkZ+Jbrq&#10;1tlmBKN9bZ0eu5ZOCFErZgdfxmpYxKdVR2ybETzqcN06Yl8lBE+7irLbhOBRYOE2vjU1YPWttm+b&#10;DwxjRrngNT2OTP2/Ld7pYloIcqmfodtnNwKCKoSbhzdsvtVR2yYEo0p7xYFo97iaIlpxlGyzKc4F&#10;u0VJ5c3jewKzLicOhszXpODXpGB4Z16Tgl9kgXnk7ANe/Gao7xOi+OLnRmYuiwCHEBzgEb8hwCHi&#10;Bnh4LXtwdyq9JgW/oKr7vB7SB9tvpMfpPeBFeg8TIHZlkClj6wR2p+prUjCrnY4ysU9fWPr0wd3Q&#10;DxkN3m8kX2Q8HhnqLcD9rKZzVoA7VfFiuocJ+GIak7nvrHqN8Ae8eO7B7lkuDxkL0s/d20A8ZESI&#10;APelpn9bgPtSMzakB/d+jQ/ZVFSAO1UzkEaAO1UzHFCA+1IzCkWA+1IzbqQHf00KvoeZ/w6TgseT&#10;5VZSMP0942DToeNHtcpIQJyr8S7aIvWxEIfzDk9YiAv0AOijHFD83xgcKPtwqMM5YkWOoiv6gSkl&#10;Y3R45XxNEe0Q30/PlMhouOcrYicRo21AxNchr3wVcUUsy99D0lg5IKGwdJCIQPG9ZyRTDxnBvpPY&#10;ecTo4Dk4RhcrOjIvwnepXxHsrbGfKiz44LEysl0Y0uxgluA8GXvarv3g+Qfw6IhdihYCqP0rVhTB&#10;P0jEFDgXyLyGgzPiaxxCj62tiP3IxIqcl9g+rIdk4UvuErN8ekhPQgBLx4Ue84tvzDOoySZwLU6m&#10;K3J0tNsSK4KRwCCXsgYxanx99GilcGRfsHb0naupaA8lOGTn0mYE+nU4QSI7HbCn9OFSyA02yYBI&#10;v36XEAHvOFXzdFhIHCdqurdrR49qozvc5/0uMbbDdl7l6R9mOvlIzatIMD+wZbhBQmNt9/PoGVGw&#10;yAv5GS3b0E2l5+QDcsfH6BMzvtvRox0w0oX7+wgojZMndjHvcCLZx3ZpUu1UGAdj84Sbocd58sDx&#10;MByWKRA+SY81UmDyXPg+Kjha1sEX6CPT7zdqHgRgLw7YYcYxCv5x3RmxBD37wPXiGPPtFHIlviZf&#10;4Ah1QNEdb/Y3s6Tzyet5wfjfk5kNrGzVWYYs5hZfm2N0aYMPuGfGqyevgGv7oWGkNnkxqRxGyGen&#10;jWpknd3FGSrV83d0XJrYo6s9XZOHGuNsC5zMWRm7SeNxi/PkWtSIrO8hPW0I1v5eqmLFfrZ3Ig8W&#10;ksclNfuqtKNfPPMYLRT7U8GYs7F2BpX1OK8uf4+qaSUSZvwuV0l16Ffn0v+cdQmDf+NrfIyIHYdU&#10;DatRksP1g1nISmQH+n4iS7RdO3LU/OZTjbkQXG48r/UDROfZzlOZ66iZtxSU4147QddV3yX06+tx&#10;Ykk2uuJPyAPbpYOsZwH9euA8XEWKD1A65EVk2h+iSgXyAPqzieefrR1Px57ns5oGAxX7XTrG2nXd&#10;Fpd1KJLbn6OsIzIqj7R0h4S1/UTUQD9PpIs7pHgPIKPDqXkUiT4IBnEaQe/rRz/RLciXg7o7blkA&#10;4pxHbsDLMgaZpLtH1W+fSWU3WGBZ46vbXbr/x6whLwJrzCW+JnsAaXuGkhk9bZF3ZBRD0mBPsfnM&#10;OEjsGapr9Cd1WdGy+phfvWeolWIzQUCc2DKGzY6pIC623bHj2VWoJSo+JhJf2zAGuRhGwY1oi2g8&#10;dhHX1LhzuF0XoTfC1Wz7qq6zLFKh+twyQnEs5prW61htfH3VJ3+cIX4g9jwg4huQXlcCocP9jp/8&#10;tama2B4TULyNENTsO5424ZhbfGOOXtxBvvFPXlX2ohLZTn41KpmPFDrTwNEjod+el0wei6hPBuOw&#10;Bz0RaC1OBg6+kf4sUoDR8s8BVf7x2Y0X7BHYSidWjyPDn5VwCsCreMGmxKFdoh/alQilOyJk3OZ4&#10;FaY6xqrbEcLhbIemWYOrVhmeyMo3hUyd3jky1q6Cl3Db3XcwGOo55ohw7n4xUavjIqw6wOj8Lowl&#10;mKKtGuFcYmjXq5XShCohfhiE1W1GMoTxo1BBEVcbx6sXgjfOoT68MF4blU5pU6s0gWnyu4W1vjqm&#10;g0pvBD2JJGAkUzqguISY/WCbJav84HTbKe8lHUyITnlho0vAi1DvYLY2jIo7kU3s3CnYGFlYdvVe&#10;RO03GH98aCEEYarxfRS+FeaH2D4KPQJD38fvE+vrDMqIpwycJM6RiimObg9WtXNQdDJ4vLdw3DgM&#10;+gTNTFbmwk554qsTNKM8iYMKsY3XuQEKaxTKb8TShABDMUrDqLTj6Ogtr+iDO/LPue7YrPia4jMf&#10;3M5xFoYbAPqlL/wlKE9ibKwU7Dkeu0qVmuGfGtsj76B45l/ECxK0NhJeMrQgtiW+vj37eC0I3RUl&#10;THyOQtOEW8wFjCifgmINcfMK7tm5uVzW8tq5tfwiqtYyJ2tsOJKu2ssEgCYEz8I1BkA7CudsUxEb&#10;HV/f8J1bJ/m27O6xeeeK+ElIIuyjn+t8TseQ8Y2h3Ygp61Xv3TN0EqbWG9Inhqw1dmawjc2HHuk7&#10;UIks+IgCVLxlr850eF63u4qqryaJqHF2249iGi4EcV/2gEwJGhJYzTEuAkEnBNDbUTuJe/J4jXtS&#10;3LywG/s9KcrnopiUbfhZGO5RJckPhjhBwxDN7VHFOlGLLNSI/npajAfC2HikGBhDZ9p/cGd87WDA&#10;EuKA0mTiivhFxROElQGJjj33xJtXlRfPsjrKtI7Cti6J8kEcq41vrNpr9rKcfMvhZ5eWMjohnsO0&#10;SvQYcQRImVnYylEqzC7lWSgOaaNCKmg/9EvpE9tSi6zp7PoLSn459kpkTVFUFUepncjEavvcA9RD&#10;FYBuZJhE1bbp4i8f1hLvth/1KU3AIJFQAPq7fMp1x2bF13hpYsneQVA5Rw+OmIXZAnN0jILyWLXr&#10;lnhL9qt2swULZPaArENAiS7snfANGHeehH8XFf+N1vLxenYNZnkQx0bH1zc8Svyqu3yi+jAWI4zd&#10;08k1wZN65Z7cYjKL4Bpwl5NQ+HYBaPyIqq09ZU7+wEYJWgHoD2zkaAtAD1FXbQmYnW3HVeiWGNG4&#10;B+Eq/dAsS03K4BoXgC+kTzBDI7JQfcaw53OmFFnRP2WRboE/vs50dDJxxiqcDq9oW5qKjYRRxy59&#10;WnfaMxmNFBil0QMGnXLdsYj4xmJcCEKJVRhNE2QbFzG0s7FQQrFYo81JXNEIGI3D2yuhsG+4tioc&#10;xSNSx2Rbf08y33/QWso2hPQ6oKDMPp8fcYkGReLrlNmHtFSCeu++HLpLWsqgkuiY4yx8yTCOOQnT&#10;IBlzi2/M0W9vPPLF0K5lsVR4P8eo9yeemlNETKrQXxw+YzOpOETsglRFEGMx9hHqf7+Yl9In9q8W&#10;WTN0p4H9kKpTJbLQGcekMeN2u12dGYM5hCxqCfeA7mlEVIYAdMWE3aRajKwZOYYWBIUx3gHFrgLQ&#10;9A02SuiHdiMvTNcC0O2i0EZ7wPAscOPboeFlG6uGPU0AhhqhrIyzrxqOlR5j1F2HO0kA+oWKMkkC&#10;0H3AYE0B6B0DaIZvtwePUtseYVaY88IT91hWYFY3I6uQjKFVIgAA45oXHM5mL4PDYabpV+0nW/WR&#10;QeFpP67iyQ4fmw8t4txwaduq2XOnneNL6aNFFquTjB3gbWnYK5HFqi0O2l9WcCw4YNrHYiLxtTsI&#10;upMdNbpLuqVB3XABI9RmJFSYgKEXpMfosc7U33pAN06qmKcjH+7kJTbf6zHidA9A8crFqm0fUbhG&#10;YPSwMDwlBaBLdFRC6QGnsFtmuE6QLr5OQj47uBi6GNtV49Z3QLEYmFcNUAhqFKf1DRdve+ig/vIR&#10;bylW/jHKCI/hkXXdjdaCcY/eAUBlY6EjkDEFImf6fWSAPIfGZAWgP145hZYyUdBZxcBjG11nEfoA&#10;ygGbBY8pUe3QL6VPsFetZcHOaluFiimOvRRZVxcwKuQ6jeWM829nfHUbOCNwe0A3raj8jGnnqg6C&#10;j1uMyDMx7lTxgQAMOvUswlpSg5dUFgfmaARViYp4V7ugVicoXARHEUCQ3SEoFvoNT2uEEDDXmCOS&#10;bVqMF09aV/YNTM3EgWpHkkZe5nS0Q4dBX15P51BMQPMeo79Jj+oKjUwt1QQXcZrOPcLKCLHhgCKd&#10;IQM695mtHuIgvn7roNTPYNy9yHRBQKcNjYJj/fZcopWQsD/ckD4xt1pkzTs3TUKAGpEqiTVHXpcw&#10;Gs/xzhc7NYeFYelMHdONr20p3igmNNBBot0peOZNDKkthXJn6gtTEDrWBKApbWyXLAD9XknJH4uI&#10;byzGvS4qVBxaiyvX6pGyd28q7+l+ju5HZ/eDFnDHamLjIhfbs/MHqeo2zfJ2jlHMcefqC62c3RxR&#10;XMrlvlADYRvyu0lYABCyFndTP0e8IZwpxOsagP7aENIFgC4LRDwC5uiMqyL1UADQxJAy+8dttxd3&#10;PNwCNkeh0oLUxrfCHPhS8MRBaYRVRPAG/5ayKgCRstuyEUJ93S4mHjLZfI3hVh1jZrIEShIIQH/I&#10;qFQQNJQ2flO52Qj6sDPB/h39HP3RSnOnAHTGFByMOdopE6oQQlltLcqMdHIxKUowsJTk4HN1NTCW&#10;jSJNmYaCcYLD7mBKtqYl6ngdlUw5+1UbgIE7vn5DwFBz15JwgQ44RUM+vTk/aZDzOHrxfGC9TcMn&#10;jlY0OhPeaFiRXUXtHxlpOhNu8PlresT21nJlonP0HhKiOqgJt56ELCI68CkHxjkslr12kfhEQn1O&#10;Dx3O2nONoAs/1yIKbTp7GKrKIUYrMj9goiBHOs2XyjZBoPjaOYBpyaVZVnwKgPgGoDPkXjnNo0Gh&#10;Sp1m2dZBP/WURgy5XR978dBADLmrpsIYBVZ0QdqfrgycF6cV+PzZ218JeQTuBPuav5rDRWPIXYcL&#10;wXkbwCBzfJ3ciLgbYFCuurtriioYImoJQeS24yJeKv3pqpgKfAA2QXpG2xkiT9jYTHEPKjc5YK+Q&#10;T8iUdUCxOaj9a4DivYIiHq5xKsbdu8YpUsnTxSos8KhFYGyjyBxw93MkimibZIk/qW7sI9pajF0K&#10;wODE+BpHAsxV3pbcLI88sIl4DNhZbVRxYaMDmrGP0PbgeXCRIiw7yDkY8xMP93SiCF0PXhnbZvHI&#10;PtLZTgEhRBmcwsazQuFZbLxivV+zQVC1lmXI27mTc5ALew/nhK6itugYjfaEnxbPZuMJVcSEtbCN&#10;GVVc7hLB1D98EiM7g3Zib1SOMoVUYXSPpYrYS6eHyhBIfwuffe0ccabH9pyFaD7SsMrFsM5Mi5Hx&#10;WgNQCD74Pe1JcxbqDKuPD4w0OfZDu3uUOeQC0IZWyTJ5tC8ZThKHJ74uGqFKjTleRVgFVm0qF6vr&#10;9HN0L9NVVC2AlDdxcRX6I86g62ay9ytS4cdqWH69n+XBI+BgDBV8kUZLVYYB9r3QK0R4DGIJQw0Q&#10;71147kMPEJYSNOZzHUS591DTxPdTOc/h1rPDIwtLsIy977xI3IDFJ2gkZCVSyAKnyPFABIJD7gQv&#10;oVqLr2gnbrNR/YTyQCWZow6JH0pxelFKzmh5xhOiO0LwfdpyZFGX0Fhgbe0xRsEC5UxGDqLNUVU/&#10;A+uYAFaPuiwWqijz9dUdgipu+1+n02rYMMpOq5tffHn3/YefPvzux89v/vL443dvH9+9+/Dx+SaK&#10;T5+/PP/j45fvDXAgIUUev/389PPH9+On7z88vv+9//z8+MOP9vMoV/fb33zDTqFfPv3h829/w5/+&#10;9PT+3/+AUT98fv7u7fdPn//j7Zu/fn789N3bL//28+PnD2/f/PhPH7+AN1H3Caf+efxjQu0G/OPz&#10;+jd/Wv/m488//e4JywCFHz++A9bv3j7Hj797xr/w1++efkI/23/++MdP7wg46nBjaQ+//Mvj509v&#10;uEr80f9h71qW04iB4K9Q+YBgm0DKVCWnVOWS5GJ+AMMaqNheF7s2/vx0j6RZbTwjuXINl2CKzqzU&#10;0uoxM1I3r/2v9ma/fmoEsH750fWhQxMQsLFKoSLxy6l7CtXDH5PXh/vHbonKooJ9/7ScToXtdffx&#10;4bA5tl17139Eaabt3d1h00xP7XE7xV00F/LX07HdNF13eNylYpC1za8XkHbYUk8cr7mlyirvScTe&#10;CN1r0P6j3fzuWIPRL/zCJpncnn622wbt/9y3UuMkoYqy8UJcLHyxxQjDL9Zti4twtmRQY8VtbDP4&#10;dEAvBhRIj2DwSfNTMrV57vrvTftAxhOhmSTHbhurs8JjVEgGazrIkXwOIZZcZBVNrCDKhizCniGH&#10;YA5QCKLLth0sYBTk2MEwoBDswW07qLqCoGpjFgjTgmJwqMY2hKFWQTOnRGh6xSAHzjaEEVZBIgNn&#10;UMTcVAXhvJZtiTt1RYmCpmUqpxtnSx1TOd+XM+q/WbZyynGCzbE14lwUcyxbOesLlN7uTjntVzOn&#10;AbnwUyLgb3Rs5cxjmrHryJEss+VQz2WUohDkdGzl3FOn06wjN9eDLVGkNPiii0BRC1GlNV4/OjwV&#10;hXHZKdeIe4hW2uXKucdZa8dWzj2OCjm2cu4p9Gf2LwYItfTza6evcqEwoLz+RbfqgJo7dWQcVlHI&#10;9HbKlXM/99qRHoDBllvHnPtPosZmtCN3eoMtEQE0+gQXyYr6JMKYlq2ce1zsZ9eR07naQmKo3Y5c&#10;SCoKJXJs5dwjl8+xNeLetZVzH9SijToyvpmVy6tjzj1y15xyjbmnnJbBPf37+kTc0urYGnHvjavM&#10;lh5siWSyUUee2lLUwnsf6dJTFDQGzVeb/gEFUcbTrCJDQYrypjPGYhSEmIJjasQ8tdGsCubEI27k&#10;mMqJd1Yh9DhroXAFpG2J+1ZFUSzUKBM2awNmJsKoRmegn0AtOUMgXS2KmV06nNO7pChogNuFyjm/&#10;Ev1Cq1A551iy2KZyzq8gq2f2BKaJa6nmzjzGjbiCLjGCmKYYsFDUtTNVM/CrIOhzOKZy1hFTsWs4&#10;EkAV0U2DKzplhwd6rw0X0ooSKVXLVE47bml1SjXi3ekM9MTq8+AFckzlvDsjMp1OasldvPMyCEVl&#10;Lw22imeJvrNEH7aQZ4m+N2JuMX6/0nBkWZMpBi9X6rOrwDGakHcsCIOjowLHiCHw5Pgvw2N87SzR&#10;96ZVY2R0pUfMykTGrJmzRN8bImNa30rP35SJjAfSVhp0KMNj+sP/K9GHqRkMwQ0qLt9m00/gZ8Vk&#10;D28p/oVr9fhhcvvlw23wCcPDuo9Y/jk5ITzJZME9Yuxw1NHGkPIQA3XxYE7KdBh+T37yiIs3SSVc&#10;+jV9BhT8dDFaUwwbwAsnMDgEwqiXrKTPYI2XQ3C4w0K+CIsRg0pIkhev0RrcX0VzvLpJcJVwNpxa&#10;goPbqmgvJcjVIh/SUihfLacejiZ5bu0IEJxIgoObqFg+3unK+sIFVMbFmZCX+5abI/A8r/DHo+fS&#10;upVEBDhkAq7yXDhbAq6S0Q1HSsBVEtXhJIm4Mn/pPGXcK0jcZdXyXRv3Zjg33vVcHroTXoKz37WX&#10;pGMoZ1Rqj6R/CJdCEcfdD7tB5bHxnWR6YempMaUI2/wiDNskPJMqDiVjGOr4Yugck4hNn2G4wHaR&#10;KI2ApF/TZ0DFeyGwrS4+Mh5mwJa5CEtR30rKVgq2V6Ly6UqVSlZQElCpHGhUVZIUEkpEpM9IW8xY&#10;KvcibCqF3r8b6t+jqMfdrQZAkYAx5GCMIqX3j5zFgnDv6Ifuff//HD9F9HG9fEf8FDHK3fK0QyQV&#10;+B2CwvvD5tu6X+ffJZK5bK7afXu/bY5f/wAAAP//AwBQSwMEFAAGAAgAAAAhAOJ6w/HkAAAADwEA&#10;AA8AAABkcnMvZG93bnJldi54bWxMj0FPwkAQhe8m/ofNmHgxsK2piLVbYiQaDiRE4MJt245t4+5s&#10;6S5Q/r3Tk97ey7y8+V62GKwRZ+x960hBPI1AIJWuaqlWsN99TOYgfNBUaeMIFVzRwyK/vcl0WrkL&#10;feF5G2rBJeRTraAJoUul9GWDVvup65D49u16qwPbvpZVry9cbo18jKKZtLol/tDoDt8bLH+2J6sg&#10;mOVhvdps2s9dKK7r4zEZlg8rpe7vhrdXEAGH8BeGEZ/RIWemwp2o8sIomMTJc8LZUc3mvGLMRE/x&#10;C4iCVRKzknkm/+/IfwEAAP//AwBQSwECLQAUAAYACAAAACEAtoM4kv4AAADhAQAAEwAAAAAAAAAA&#10;AAAAAAAAAAAAW0NvbnRlbnRfVHlwZXNdLnhtbFBLAQItABQABgAIAAAAIQA4/SH/1gAAAJQBAAAL&#10;AAAAAAAAAAAAAAAAAC8BAABfcmVscy8ucmVsc1BLAQItABQABgAIAAAAIQARXrGlQoQAAEYNAwAO&#10;AAAAAAAAAAAAAAAAAC4CAABkcnMvZTJvRG9jLnhtbFBLAQItABQABgAIAAAAIQDiesPx5AAAAA8B&#10;AAAPAAAAAAAAAAAAAAAAAJyGAABkcnMvZG93bnJldi54bWxQSwUGAAAAAAQABADzAAAArYcAAAAA&#10;">
                <v:rect id="Autoforma 3" o:spid="_x0000_s1027" style="position:absolute;width:91535;height:685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MpKMYA&#10;AADcAAAADwAAAGRycy9kb3ducmV2LnhtbESPT2vCQBTE74V+h+UJvUjd2IN/UlcpgjSIIEbr+ZF9&#10;TYLZtzG7TeK3dwWhx2FmfsMsVr2pREuNKy0rGI8iEMSZ1SXnCk7HzfsMhPPIGivLpOBGDlbL15cF&#10;xtp2fKA29bkIEHYxKii8r2MpXVaQQTeyNXHwfm1j0AfZ5FI32AW4qeRHFE2kwZLDQoE1rQvKLumf&#10;UdBl+/Z83H3L/fCcWL4m13X6s1XqbdB/fYLw1Pv/8LOdaAXz6RQeZ8IR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4MpKMYAAADcAAAADwAAAAAAAAAAAAAAAACYAgAAZHJz&#10;L2Rvd25yZXYueG1sUEsFBgAAAAAEAAQA9QAAAIsDAAAAAA==&#10;" filled="f" stroked="f">
                  <o:lock v:ext="edit" aspectratio="t" text="t"/>
                </v:rect>
                <v:group id="Grupo 978" o:spid="_x0000_s1028" style="position:absolute;left:40116;top:55340;width:17303;height:13240" coordorigin="40116,55340" coordsize="17303,1323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6q8FMIAAADcAAAADwAAAGRycy9kb3ducmV2LnhtbERPy4rCMBTdC/MP4Q7M&#10;TtOO+OoYRURlFiL4AHF3aa5tsbkpTaatf28WAy4P5z1fdqYUDdWusKwgHkQgiFOrC84UXM7b/hSE&#10;88gaS8uk4EkOlouP3hwTbVs+UnPymQgh7BJUkHtfJVK6NCeDbmAr4sDdbW3QB1hnUtfYhnBTyu8o&#10;GkuDBYeGHCta55Q+Tn9Gwa7FdjWMN83+cV8/b+fR4bqPSamvz271A8JT59/if/evVjCbhLXhTDgC&#10;cvEC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uqvBTCAAAA3AAAAA8A&#10;AAAAAAAAAAAAAAAAqgIAAGRycy9kb3ducmV2LnhtbFBLBQYAAAAABAAEAPoAAACZAwAAAAA=&#10;">
                  <v:shape id="Forma libre 979" o:spid="_x0000_s1029" style="position:absolute;left:40116;top:61309;width:9398;height:7271;visibility:visible;mso-wrap-style:square;v-text-anchor:top" coordsize="592,4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WSsDMUA&#10;AADcAAAADwAAAGRycy9kb3ducmV2LnhtbESPwW7CMBBE70j8g7VI3MChSG0JcRC0VHBDQD9giRcn&#10;bbxOYwNpv76uVInjaGbeaLJFZ2txpdZXjhVMxgkI4sLpio2C9+Pb6BmED8gaa8ek4Js8LPJ+L8NU&#10;uxvv6XoIRkQI+xQVlCE0qZS+KMmiH7uGOHpn11oMUbZG6hZvEW5r+ZAkj9JixXGhxIZeSio+Dxer&#10;AL+60/Zn97rWvJmayWrzcQrmqNRw0C3nIAJ14R7+b2+1gtnTDP7OxCMg8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ZKwMxQAAANwAAAAPAAAAAAAAAAAAAAAAAJgCAABkcnMv&#10;ZG93bnJldi54bWxQSwUGAAAAAAQABAD1AAAAigMAAAAA&#10;" path="m311,r78,192l592,236,433,369r9,89l110,458,138,348,,192,206,178,311,xe" filled="f" strokecolor="#e57da2 [1940]" strokeweight="0">
                    <v:path arrowok="t" o:connecttype="custom" o:connectlocs="493713,0;617538,304800;939800,374650;687388,585788;701675,727075;174625,727075;219075,552450;0,304800;327025,282575;493713,0" o:connectangles="0,0,0,0,0,0,0,0,0,0"/>
                  </v:shape>
                  <v:shape id="Forma libre 980" o:spid="_x0000_s1030" style="position:absolute;left:50625;top:55340;width:6794;height:6556;visibility:visible;mso-wrap-style:square;v-text-anchor:top" coordsize="428,4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Qk9MMA&#10;AADcAAAADwAAAGRycy9kb3ducmV2LnhtbERPS27CMBDdI/UO1lTqBoEDqigEDEIICnTT8jnAKJ4m&#10;UeNxiF1ibo8XSCyf3n+2CKYSV2pcaVnBoJ+AIM6sLjlXcD5temMQziNrrCyTghs5WMxfOjNMtW35&#10;QNejz0UMYZeigsL7OpXSZQUZdH1bE0fu1zYGfYRNLnWDbQw3lRwmyUgaLDk2FFjTqqDs7/hvFHxc&#10;wtdw6cNn9/C+3uxP3z87t22VensNyykIT8E/xQ/3TiuYjOP8eCYeATm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QQk9MMAAADcAAAADwAAAAAAAAAAAAAAAACYAgAAZHJzL2Rv&#10;d25yZXYueG1sUEsFBgAAAAAEAAQA9QAAAIgDAAAAAA==&#10;" path="m92,l222,75,337,23r14,19l325,159,428,268,279,282,206,413,147,276,,248,112,149,92,xe" filled="f" strokecolor="#e57da2 [1940]" strokeweight="0">
                    <v:path arrowok="t" o:connecttype="custom" o:connectlocs="146050,0;352425,119063;534988,36513;557213,66675;515938,252413;679450,425450;442913,447675;327025,655638;233363,438150;0,393700;177800,236538;146050,0" o:connectangles="0,0,0,0,0,0,0,0,0,0,0,0"/>
                  </v:shape>
                </v:group>
                <v:shape id="Forma libre 981" o:spid="_x0000_s1031" style="position:absolute;left:19812;top:31;width:43100;height:68549;visibility:visible;mso-wrap-style:square;v-text-anchor:top" coordsize="2715,43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9971cQA&#10;AADcAAAADwAAAGRycy9kb3ducmV2LnhtbESPT2vCQBTE7wW/w/IEb3VjsSVGV5FisLQn/4DXR/aZ&#10;BLNvY3ZN4rfvCoLHYWZ+wyxWvalES40rLSuYjCMQxJnVJecKjof0PQbhPLLGyjIpuJOD1XLwtsBE&#10;24531O59LgKEXYIKCu/rREqXFWTQjW1NHLyzbQz6IJtc6ga7ADeV/IiiL2mw5LBQYE3fBWWX/c0o&#10;+LunUfs7/ZzFMq1dL2/ba7c5KTUa9us5CE+9f4Wf7R+tYBZP4HEmHAG5/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vfe9XEAAAA3AAAAA8AAAAAAAAAAAAAAAAAmAIAAGRycy9k&#10;b3ducmV2LnhtbFBLBQYAAAAABAAEAPUAAACJAwAAAAA=&#10;" path="m2122,2096r76,87l2273,2278r70,103l2411,2489r63,116l2531,2725r53,124l2627,2975r37,130l2692,3234r18,129l2715,3493r-4,141l2697,3774r-24,140l2641,4051r-38,134l2558,4318r-224,l2358,4232r20,-80l2393,4073r13,-73l2411,3930r,-65l2406,3808r-16,-74l2367,3666r-30,-65l2302,3540r-40,-58l2217,3428r-49,-51l2116,3327r-56,-47l2002,3234r-59,-45l1881,3145r37,-81l1951,2986r28,-77l2004,2834r19,-74l2039,2690r8,-68l2053,2559r,-57l2047,2447r-10,-49l2019,2355r-10,-25l2044,2293r30,-40l2096,2210r20,-58l2122,2096xm7,l1226,r341,154l1506,246r-54,96l1403,442r-46,103l216,36r4,84l227,199r8,75l246,344r16,63l279,467r23,50l340,585r46,60l436,701r55,49l550,793r63,39l679,867r70,31l821,928r73,28l968,981r75,24l1118,1029r75,25l1266,1080r74,26l1410,1136r68,32l1542,1203r62,38l1659,1285r53,47l1743,1369r30,43l1724,1467r-42,52l1651,1571r-25,51l1612,1671r-10,63l1593,1792r2,l1555,1816r-35,28l1488,1877r-28,39l1438,1958r-18,49l1410,2056r-2,49l1411,2152r11,47l1354,2183r-74,-26l1205,2126r-78,-39l1046,2042r-80,-53l884,1932r-82,-63l721,1800r-80,-73l564,1648r-75,-80l419,1482r-68,-89l288,1300r-56,-94l181,1108r-43,-98l101,909,64,781,36,652,17,522,5,391,,260,1,129,7,xe" fillcolor="#9d1e4c [2404]" strokecolor="#d32966 [3204]" strokeweight="0">
                  <v:path arrowok="t" o:connecttype="custom" o:connectlocs="3608388,3616325;3927475,4135438;4170363,4722813;4302125,5338763;4281488,5991225;4132263,6643688;3743325,6718300;3819525,6350000;3819525,6045200;3709988,5716588;3519488,5441950;3270250,5207000;2986088,4992688;3141663,4618038;3236913,4270375;3259138,3971925;3205163,3738563;3292475,3576638;3368675,3327400;2487613,244475;2227263,701675;349250,190500;390525,546100;479425,820738;692150,1112838;973138,1320800;1303338,1473200;1655763,1595438;2009775,1714500;2346325,1854200;2633663,2039938;2814638,2241550;2620963,2493963;2543175,2752725;2468563,2882900;2317750,3041650;2238375,3263900;2257425,3490913;1912938,3375025;1533525,3157538;1144588,2857500;776288,2489200;457200,2063750;219075,1603375;57150,1035050;0,412750" o:connectangles="0,0,0,0,0,0,0,0,0,0,0,0,0,0,0,0,0,0,0,0,0,0,0,0,0,0,0,0,0,0,0,0,0,0,0,0,0,0,0,0,0,0,0,0,0,0"/>
                  <o:lock v:ext="edit" verticies="t"/>
                </v:shape>
                <v:shape id="Forma libre 982" o:spid="_x0000_s1032" style="position:absolute;left:25987;top:49958;width:32099;height:18622;visibility:visible;mso-wrap-style:square;v-text-anchor:top" coordsize="2022,1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PM+sUA&#10;AADcAAAADwAAAGRycy9kb3ducmV2LnhtbESPzWrDMBCE74W8g9hAb40cG4rrRAkh0FAMPdQpOS/W&#10;+iexVq6l2O7bV4VCj8PMfMNs97PpxEiDay0rWK8iEMSl1S3XCj7Pr08pCOeRNXaWScE3OdjvFg9b&#10;zLSd+IPGwtciQNhlqKDxvs+kdGVDBt3K9sTBq+xg0Ac51FIPOAW46WQcRc/SYMthocGejg2Vt+Ju&#10;FJjpnFS4rvKvNDnll+t7ntoalXpczocNCE+z/w//td+0gpc0ht8z4QjI3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w8z6xQAAANwAAAAPAAAAAAAAAAAAAAAAAJgCAABkcnMv&#10;ZG93bnJldi54bWxQSwUGAAAAAAQABAD1AAAAigMAAAAA&#10;" path="m1492,r75,54l1639,110r70,58l1775,229r62,65l1889,362r-115,52l1644,339r20,149l1552,587r147,28l1758,752r73,-131l1980,607,1877,498r26,-117l1934,432r28,52l1985,540r18,60l2017,663r5,57l2022,785r-5,70l2004,928r-15,79l1969,1087r-24,86l1332,1173r-9,-89l1482,951,1279,907,1201,715,1096,893,890,907r138,156l1000,1173,,1173r116,-26l229,1115r114,-36l453,1037,561,988,666,933r96,-59l855,806r89,-74l1028,654r82,-86l1185,479r71,-93l1325,292r61,-96l1442,98,1492,xe" fillcolor="#d32966 [3204]" strokecolor="#d32966 [3204]" strokeweight="0">
                  <v:path arrowok="t" o:connecttype="custom" o:connectlocs="2368550,0;2487613,85725;2601913,174625;2713038,266700;2817813,363538;2916238,466725;2998788,574675;2816225,657225;2609850,538163;2641600,774700;2463800,931863;2697163,976313;2790825,1193800;2906713,985838;3143250,963613;2979738,790575;3021013,604838;3070225,685800;3114675,768350;3151188,857250;3179763,952500;3201988,1052513;3209925,1143000;3209925,1246188;3201988,1357313;3181350,1473200;3157538,1598613;3125788,1725613;3087688,1862138;2114550,1862138;2100263,1720850;2352675,1509713;2030413,1439863;1906588,1135063;1739900,1417638;1412875,1439863;1631950,1687513;1587500,1862138;0,1862138;184150,1820863;363538,1770063;544513,1712913;719138,1646238;890588,1568450;1057275,1481138;1209675,1387475;1357313,1279525;1498600,1162050;1631950,1038225;1762125,901700;1881188,760413;1993900,612775;2103438,463550;2200275,311150;2289175,155575;2368550,0" o:connectangles="0,0,0,0,0,0,0,0,0,0,0,0,0,0,0,0,0,0,0,0,0,0,0,0,0,0,0,0,0,0,0,0,0,0,0,0,0,0,0,0,0,0,0,0,0,0,0,0,0,0,0,0,0,0,0,0"/>
                </v:shape>
                <v:shape id="Forma libre 983" o:spid="_x0000_s1033" style="position:absolute;left:23241;top:603;width:18113;height:16272;visibility:visible;mso-wrap-style:square;v-text-anchor:top" coordsize="1141,1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90NtMUA&#10;AADcAAAADwAAAGRycy9kb3ducmV2LnhtbESPQWvCQBSE74L/YXlCL6KbVihpmo1IQVpPpdGKx0f2&#10;NQlm34bd1cR/3y0UPA4z8w2Tr0fTiSs531pW8LhMQBBXVrdcKzjst4sUhA/IGjvLpOBGHtbFdJJj&#10;pu3AX3QtQy0ihH2GCpoQ+kxKXzVk0C9tTxy9H+sMhihdLbXDIcJNJ5+S5FkabDkuNNjTW0PVubwY&#10;Bad3dPPd57bUrN1w7L/tsLuclHqYjZtXEIHGcA//tz+0gpd0BX9n4hGQ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3Q20xQAAANwAAAAPAAAAAAAAAAAAAAAAAJgCAABkcnMv&#10;ZG93bnJldi54bWxQSwUGAAAAAAQABAD1AAAAigMAAAAA&#10;" path="m,l1141,509r,l1092,637r-40,129l1019,896r-25,129l993,1025,888,990,781,955r-7,-2l753,946r-8,-3l715,932r-16,-5l685,922r-16,-5l655,911r-17,-5l626,901,600,890r-11,-3l570,878r-11,-3l540,866r-10,-4l505,850r-7,-3l475,836r-10,-3l448,822r-11,-5l418,806r-7,-3l385,789r-7,-5l360,773r-9,-5l334,756r-9,-6l302,733r-5,-2l278,716r-7,-7l255,696r-8,-7l229,672r-3,-2l205,649r-6,-7l184,626r-7,-7l163,602r-6,-7l140,570r-3,-5l123,546r-6,-9l105,518r-3,-9l86,481,75,459r-3,-7l67,436,63,425,58,410,53,397,49,383,46,371,42,355,39,341,35,327,32,312,28,296,26,282,23,266,21,249,18,233,16,216,14,200,12,182,11,167,9,147,7,132,5,112,5,97,4,76,2,62,2,39,2,27,,xe" fillcolor="#d32966 [3204]" strokecolor="#d32966 [3204]" strokeweight="0">
                  <v:path arrowok="t" o:connecttype="custom" o:connectlocs="1811338,808038;1733550,1011238;1617663,1422400;1576388,1627188;1239838,1516063;1195388,1501775;1135063,1479550;1087438,1463675;1039813,1446213;993775,1430338;935038,1408113;887413,1389063;841375,1368425;790575,1344613;738188,1322388;693738,1296988;652463,1274763;600075,1244600;557213,1219200;515938,1190625;471488,1160463;430213,1125538;392113,1093788;358775,1063625;315913,1019175;280988,982663;249238,944563;217488,896938;185738,852488;161925,808038;119063,728663;106363,692150;92075,650875;77788,608013;66675,563563;55563,519113;44450,469900;36513,422275;28575,369888;22225,317500;17463,265113;11113,209550;7938,153988;3175,98425;3175,42863" o:connectangles="0,0,0,0,0,0,0,0,0,0,0,0,0,0,0,0,0,0,0,0,0,0,0,0,0,0,0,0,0,0,0,0,0,0,0,0,0,0,0,0,0,0,0,0,0"/>
                </v:shape>
                <v:shape id="Forma libre 984" o:spid="_x0000_s1034" style="position:absolute;left:39274;top:31;width:7319;height:2445;visibility:visible;mso-wrap-style:square;v-text-anchor:top" coordsize="461,1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zLfsUA&#10;AADcAAAADwAAAGRycy9kb3ducmV2LnhtbESPQWvCQBSE74L/YXlCb7pRisToKiUirSiC2ktvz+wz&#10;Cc2+TbNbjf/eFQSPw8x8w8wWranEhRpXWlYwHEQgiDOrS84VfB9X/RiE88gaK8uk4EYOFvNuZ4aJ&#10;tlfe0+XgcxEg7BJUUHhfJ1K6rCCDbmBr4uCdbWPQB9nkUjd4DXBTyVEUjaXBksNCgTWlBWW/h3+j&#10;YJsuTXz6HKXrePW3s7vNSf7sN0q99dqPKQhPrX+Fn+0vrWASv8PjTDgCcn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XMt+xQAAANwAAAAPAAAAAAAAAAAAAAAAAJgCAABkcnMv&#10;ZG93bnJldi54bWxQSwUGAAAAAAQABAD1AAAAigMAAAAA&#10;" path="m,l461,,399,75r-58,79l,xe" fillcolor="#d32966 [3204]" strokecolor="#d32966 [3204]" strokeweight="0">
                  <v:path arrowok="t" o:connecttype="custom" o:connectlocs="0,0;731838,0;633413,119063;541338,244475;0,0" o:connectangles="0,0,0,0,0"/>
                </v:shape>
                <v:group id="Grupo 985" o:spid="_x0000_s1035" style="position:absolute;left:67262;top:19240;width:24130;height:38513" coordorigin="67262,19240" coordsize="24130,385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H5jrcYAAADcAAAADwAAAGRycy9kb3ducmV2LnhtbESPT2vCQBTE7wW/w/IK&#10;3uomSoqmriJSpQcpNBFKb4/sMwlm34bsNn++fbdQ6HGYmd8w2/1oGtFT52rLCuJFBIK4sLrmUsE1&#10;Pz2tQTiPrLGxTAomcrDfzR62mGo78Af1mS9FgLBLUUHlfZtK6YqKDLqFbYmDd7OdQR9kV0rd4RDg&#10;ppHLKHqWBmsOCxW2dKyouGffRsF5wOGwil/7y/12nL7y5P3zEpNS88fx8ALC0+j/w3/tN61gs07g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AfmOtxgAAANwA&#10;AAAPAAAAAAAAAAAAAAAAAKoCAABkcnMvZG93bnJldi54bWxQSwUGAAAAAAQABAD6AAAAnQMAAAAA&#10;">
                  <v:shape id="Forma libre 986" o:spid="_x0000_s1036" style="position:absolute;left:90725;top:42275;width:667;height:3302;visibility:visible;mso-wrap-style:square;v-text-anchor:top" coordsize="42,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LZLcMA&#10;AADcAAAADwAAAGRycy9kb3ducmV2LnhtbESPT2sCMRTE70K/Q3hCb5q1iKxbo7QFoSex/rk/N6+b&#10;pZuXkETd/famUOhxmJnfMKtNbztxoxBbxwpm0wIEce10y42C03E7KUHEhKyxc0wKBoqwWT+NVlhp&#10;d+cvuh1SIzKEY4UKTEq+kjLWhizGqfPE2ft2wWLKMjRSB7xnuO3kS1EspMWW84JBTx+G6p/D1Srw&#10;72E/HPfxPJim9PVFz93OzpV6HvdvryAS9ek//Nf+1AqW5QJ+z+QjIN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MLZLcMAAADcAAAADwAAAAAAAAAAAAAAAACYAgAAZHJzL2Rv&#10;d25yZXYueG1sUEsFBgAAAAAEAAQA9QAAAIgDAAAAAA==&#10;" path="m42,r,208l21,180,7,148,,113,2,78,13,43,27,19,42,xe" filled="f" strokecolor="#a8d38c [1944]" strokeweight="0">
                    <v:path arrowok="t" o:connecttype="custom" o:connectlocs="66675,0;66675,330200;33338,285750;11113,234950;0,179388;3175,123825;20638,68263;42863,30163;66675,0" o:connectangles="0,0,0,0,0,0,0,0,0"/>
                  </v:shape>
                  <v:shape id="Forma libre 987" o:spid="_x0000_s1037" style="position:absolute;left:78581;top:19240;width:12811;height:11573;visibility:visible;mso-wrap-style:square;v-text-anchor:top" coordsize="807,7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1r0NcQA&#10;AADcAAAADwAAAGRycy9kb3ducmV2LnhtbESPwW7CMBBE75X4B2uReisbeig0YBBCVK3oiZQPWMVL&#10;EhGvQ+ya0K/HlSr1OJqZN5rlerCtitz7xomG6SQDxVI600il4fj19jQH5QOJodYJa7ixh/Vq9LCk&#10;3LirHDgWoVIJIj4nDXUIXY7oy5ot+YnrWJJ3cr2lkGRfoenpmuC2xecse0FLjaSFmjre1lyei2+r&#10;4XD5eb/tToiz6eUztnbAPcWo9eN42CxABR7Cf/iv/WE0vM5n8HsmHQFc3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ta9DXEAAAA3AAAAA8AAAAAAAAAAAAAAAAAmAIAAGRycy9k&#10;b3ducmV2LnhtbFBLBQYAAAAABAAEAPUAAACJAwAAAAA=&#10;" path="m152,r84,21l325,50r93,35l512,125r98,46l709,220r98,52l807,424r-21,62l758,538r-36,49l681,627r-47,35l585,690r-54,21l475,723r-57,6l360,725,301,713,243,692,190,664,142,629,101,587,66,542,38,491,17,438,5,382,,325,4,267,16,208,35,152,59,108,86,68,117,31,152,xe" filled="f" strokecolor="#a8d38c [1944]" strokeweight="0">
                    <v:path arrowok="t" o:connecttype="custom" o:connectlocs="241300,0;374650,33338;515938,79375;663575,134938;812800,198438;968375,271463;1125538,349250;1281113,431800;1281113,673100;1247775,771525;1203325,854075;1146175,931863;1081088,995363;1006475,1050925;928688,1095375;842963,1128713;754063,1147763;663575,1157288;571500,1150938;477838,1131888;385763,1098550;301625,1054100;225425,998538;160338,931863;104775,860425;60325,779463;26988,695325;7938,606425;0,515938;6350,423863;25400,330200;55563,241300;93663,171450;136525,107950;185738,49213;241300,0" o:connectangles="0,0,0,0,0,0,0,0,0,0,0,0,0,0,0,0,0,0,0,0,0,0,0,0,0,0,0,0,0,0,0,0,0,0,0,0"/>
                  </v:shape>
                  <v:shape id="Forma libre 988" o:spid="_x0000_s1038" style="position:absolute;left:89836;top:50180;width:1556;height:7573;visibility:visible;mso-wrap-style:square;v-text-anchor:top" coordsize="98,4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ry08YA&#10;AADcAAAADwAAAGRycy9kb3ducmV2LnhtbESPTUsDMRCG74L/IYzgzWYrqO3atJSKsHqRfkDpbdyM&#10;m7WbyZLEdvXXOwfB4/DO+8wzs8XgO3WimNrABsajAhRxHWzLjYHd9vlmAiplZItdYDLwTQkW88uL&#10;GZY2nHlNp01ulEA4lWjA5dyXWqfakcc0Cj2xZB8heswyxkbbiGeB+07fFsW99tiyXHDY08pRfdx8&#10;edF4ovhQvdPrz2rvqs/x/u7wtn4x5vpqWD6CyjTk/+W/dmUNTCdiK88IAfT8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rry08YAAADcAAAADwAAAAAAAAAAAAAAAACYAgAAZHJz&#10;L2Rvd25yZXYueG1sUEsFBgAAAAAEAAQA9QAAAIsDAAAAAA==&#10;" path="m,l32,3r31,7l98,23r,454l74,322,41,162,,xe" filled="f" strokecolor="#a8d38c [1944]" strokeweight="0">
                    <v:path arrowok="t" o:connecttype="custom" o:connectlocs="0,0;50800,4763;100013,15875;155575,36513;155575,757238;117475,511175;65088,257175;0,0" o:connectangles="0,0,0,0,0,0,0,0"/>
                  </v:shape>
                  <v:shape id="Forma libre 989" o:spid="_x0000_s1039" style="position:absolute;left:67262;top:21336;width:7350;height:7000;visibility:visible;mso-wrap-style:square;v-text-anchor:top" coordsize="463,4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dxocIA&#10;AADcAAAADwAAAGRycy9kb3ducmV2LnhtbESP0YrCMBRE3xf8h3AF39a0RRatRlkEwUe3+gGX5trU&#10;bW5qErXu128WFnwcZuYMs9oMthN38qF1rCCfZiCIa6dbbhScjrv3OYgQkTV2jknBkwJs1qO3FZba&#10;PfiL7lVsRIJwKFGBibEvpQy1IYth6nri5J2dtxiT9I3UHh8JbjtZZNmHtNhyWjDY09ZQ/V3drILs&#10;+nNlf8h3PjezS0Vd0Z9mhVKT8fC5BBFpiK/wf3uvFSzmC/g7k46AXP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2F3GhwgAAANwAAAAPAAAAAAAAAAAAAAAAAJgCAABkcnMvZG93&#10;bnJldi54bWxQSwUGAAAAAAQABAD1AAAAhwMAAAAA&#10;" path="m283,r,l327,23r38,30l399,88r26,38l444,168r14,46l463,261r,47l454,355r-17,48l416,441,280,371,140,310,,259r,l68,187r70,-66l208,56,283,xe" filled="f" strokecolor="#a8d38c [1944]" strokeweight="0">
                    <v:path arrowok="t" o:connecttype="custom" o:connectlocs="449263,0;449263,0;519113,36513;579438,84138;633413,139700;674688,200025;704850,266700;727075,339725;735013,414338;735013,488950;720725,563563;693738,639763;660400,700088;444500,588963;222250,492125;0,411163;0,411163;107950,296863;219075,192088;330200,88900;449263,0" o:connectangles="0,0,0,0,0,0,0,0,0,0,0,0,0,0,0,0,0,0,0,0,0"/>
                  </v:shape>
                  <v:shape id="Forma libre 990" o:spid="_x0000_s1040" style="position:absolute;left:82597;top:34305;width:5668;height:6350;visibility:visible;mso-wrap-style:square;v-text-anchor:top" coordsize="357,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pKzsIA&#10;AADcAAAADwAAAGRycy9kb3ducmV2LnhtbERPz2vCMBS+D/wfwhO8yEz1IFqNIrJhkV2mA6/P5tkW&#10;m5eaxLb+98thsOPH93u97U0tWnK+sqxgOklAEOdWV1wo+Dl/vi9A+ICssbZMCl7kYbsZvK0x1bbj&#10;b2pPoRAxhH2KCsoQmlRKn5dk0E9sQxy5m3UGQ4SukNphF8NNLWdJMpcGK44NJTa0Lym/n55GQfsY&#10;n4/Z4Wsxvl6y9qObHnaFuyg1Gva7FYhAffgX/7kzrWC5jPPjmXgE5O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6krOwgAAANwAAAAPAAAAAAAAAAAAAAAAAJgCAABkcnMvZG93&#10;bnJldi54bWxQSwUGAAAAAAQABAD1AAAAhwMAAAAA&#10;" path="m149,r44,5l233,19r36,19l301,66r24,32l343,133r10,38l357,211r-5,41l338,292r-21,35l290,358r-31,23l224,400,161,290,91,183,14,82,,63,32,37,69,17,109,5,149,xe" filled="f" strokecolor="#a8d38c [1944]" strokeweight="0">
                    <v:path arrowok="t" o:connecttype="custom" o:connectlocs="236538,0;306388,7938;369888,30163;427038,60325;477838,104775;515938,155575;544513,211138;560388,271463;566738,334963;558800,400050;536575,463550;503238,519113;460375,568325;411163,604838;355600,635000;255588,460375;144463,290513;22225,130175;0,100013;50800,58738;109538,26988;173038,7938;236538,0" o:connectangles="0,0,0,0,0,0,0,0,0,0,0,0,0,0,0,0,0,0,0,0,0,0,0"/>
                  </v:shape>
                </v:group>
                <v:shape id="Forma libre 991" o:spid="_x0000_s1041" style="position:absolute;left:45100;top:13319;width:46292;height:15160;visibility:visible;mso-wrap-style:square;v-text-anchor:top" coordsize="2916,9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5xrMMA&#10;AADcAAAADwAAAGRycy9kb3ducmV2LnhtbESPwWrDMBBE74H+g9hALyGR3UNo3CgmbQnk2Mb5gMXa&#10;Wo6tlZHURPn7qlDocZh5M8y2TnYUV/Khd6ygXBUgiFune+4UnJvD8hlEiMgaR8ek4E4B6t3DbIuV&#10;djf+pOspdiKXcKhQgYlxqqQMrSGLYeUm4ux9OW8xZuk7qT3ecrkd5VNRrKXFnvOCwYneDLXD6dsq&#10;2MhyeL0fLo0/fuxHZ5q0XrwnpR7naf8CIlKK/+E/+qgztynh90w+AnL3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x5xrMMAAADcAAAADwAAAAAAAAAAAAAAAACYAgAAZHJzL2Rv&#10;d25yZXYueG1sUEsFBgAAAAAEAAQA9QAAAIgDAAAAAA==&#10;" path="m1602,r109,l1817,9r133,19l2081,58r128,37l2336,138r122,51l2579,245r117,59l2808,369r108,68l2916,645r-84,-43l2750,560r-84,-41l2584,483r-80,-34l2427,422r-75,-25l2280,378r-66,-14l2149,355r-57,-2l2015,362r-74,14l1871,399r-68,30l1740,465r-63,40l1618,551r-58,49l1504,652r-54,56l1396,764r-92,-30l1213,710r-88,-19l1038,675,956,665r-81,-6l802,659r-70,4l668,672r-58,15l559,706r-43,25l460,771r-49,39l367,845r-37,31l299,906r-26,28l217,920r-56,-4l105,920,52,934,,955,9,897,19,834,35,782,59,729,94,675r44,-56l192,563r60,-54l320,453r75,-54l475,346r88,-49l654,248r96,-45l849,161,952,124,1057,89,1165,61,1274,37,1384,18,1492,5,1602,xe" fillcolor="#70b344 [3208]" strokecolor="#70b344 [3208]" strokeweight="0">
                  <v:path arrowok="t" o:connecttype="custom" o:connectlocs="2716213,0;3095625,44450;3506788,150813;3902075,300038;4279900,482600;4629150,693738;4495800,955675;4232275,823913;3975100,712788;3733800,630238;3514725,577850;3321050,560388;3081338,596900;2862263,681038;2662238,801688;2476500,952500;2301875,1123950;2070100,1165225;1785938,1096963;1517650,1055688;1273175,1046163;1060450,1066800;887413,1120775;730250,1223963;582613,1341438;474663,1438275;344488,1460500;166688,1460500;0,1516063;30163,1323975;93663,1157288;219075,982663;400050,808038;627063,633413;893763,471488;1190625,322263;1511300,196850;1849438,96838;2197100,28575;2543175,0" o:connectangles="0,0,0,0,0,0,0,0,0,0,0,0,0,0,0,0,0,0,0,0,0,0,0,0,0,0,0,0,0,0,0,0,0,0,0,0,0,0,0,0"/>
                </v:shape>
                <v:shape id="Forma libre 992" o:spid="_x0000_s1042" style="position:absolute;left:71755;top:18923;width:19637;height:31623;visibility:visible;mso-wrap-style:square;v-text-anchor:top" coordsize="1237,19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kPQMYA&#10;AADcAAAADwAAAGRycy9kb3ducmV2LnhtbESPQWvCQBSE7wX/w/KEXopu9FA0dRMkoAbqpbGKx0f2&#10;NQlm34bsatJ/3y0Uehxm5htmk46mFQ/qXWNZwWIegSAurW64UvB52s1WIJxH1thaJgXf5CBNJk8b&#10;jLUd+IMeha9EgLCLUUHtfRdL6cqaDLq57YiD92V7gz7IvpK6xyHATSuXUfQqDTYcFmrsKKupvBV3&#10;o+B9cY8up3O7ejkcq+uRiizf7zOlnqfj9g2Ep9H/h//auVawXi/h90w4AjL5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QkPQMYAAADcAAAADwAAAAAAAAAAAAAAAACYAgAAZHJz&#10;L2Rvd25yZXYueG1sUEsFBgAAAAAEAAQA9QAAAIsDAAAAAA==&#10;" path="m413,r52,2l523,9r59,11l547,51,516,88r-27,40l465,172r-19,56l434,287r-4,58l435,402r12,56l468,511r28,51l531,607r41,42l620,684r53,28l731,733r59,12l848,749r57,-6l961,731r54,-21l1064,682r47,-35l1152,607r36,-49l1216,506r21,-62l1237,1471r-15,19l1208,1514r-11,35l1195,1584r7,35l1216,1651r21,28l1237,1992r-35,-13l1171,1972r-32,-3l1141,1971r-37,-123l1064,1726r-47,-121l965,1485,907,1369r35,-19l973,1327r27,-31l1021,1261r14,-40l1040,1180r-4,-40l1026,1102r-18,-35l984,1035r-32,-28l916,988,876,974r-44,-5l792,974r-40,12l715,1006r-32,26l697,1051,619,960,533,876,441,798,341,722,238,654,131,593r2,l154,555r17,-48l180,460r,-47l175,366,161,320,142,278,116,240,82,205,44,175,,152r,l61,110,126,76,192,46,262,23,336,9,413,xe" fillcolor="#70b344 [3208]" strokecolor="#70b344 [3208]" strokeweight="0">
                  <v:path arrowok="t" o:connecttype="custom" o:connectlocs="738188,3175;923925,31750;819150,139700;738188,273050;688975,455613;690563,638175;742950,811213;842963,963613;984250,1085850;1160463,1163638;1346200,1189038;1525588,1160463;1689100,1082675;1828800,963613;1930400,803275;1963738,2335213;1917700,2403475;1897063,2514600;1930400,2620963;1963738,3162300;1858963,3130550;1811338,3128963;1689100,2740025;1531938,2357438;1495425,2143125;1587500,2057400;1643063,1938338;1644650,1809750;1600200,1693863;1511300,1598613;1390650,1546225;1257300,1546225;1135063,1597025;1106488,1668463;846138,1390650;541338,1146175;207963,941388;244475,881063;285750,730250;277813,581025;225425,441325;130175,325438;0,241300;96838,174625;304800,73025;533400,14288" o:connectangles="0,0,0,0,0,0,0,0,0,0,0,0,0,0,0,0,0,0,0,0,0,0,0,0,0,0,0,0,0,0,0,0,0,0,0,0,0,0,0,0,0,0,0,0,0,0"/>
                </v:shape>
                <v:shape id="Forma libre 993" o:spid="_x0000_s1043" style="position:absolute;top:33940;width:34734;height:34084;visibility:visible;mso-wrap-style:square;v-text-anchor:top" coordsize="2188,21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C89MYA&#10;AADcAAAADwAAAGRycy9kb3ducmV2LnhtbESP3WrCQBSE7wu+w3KE3ummVYpJXUWKLZVciGkf4JA9&#10;+WmzZ0N2TaJP7xaEXg4z8w2z3o6mET11rras4GkegSDOra65VPD99T5bgXAeWWNjmRRcyMF2M3lY&#10;Y6LtwCfqM1+KAGGXoILK+zaR0uUVGXRz2xIHr7CdQR9kV0rd4RDgppHPUfQiDdYcFips6a2i/Dc7&#10;GwXZdfgp9tnlUMRpLz8Wu9Qel6lSj9Nx9wrC0+j/w/f2p1YQxwv4OxOOgNzc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EC89MYAAADcAAAADwAAAAAAAAAAAAAAAACYAgAAZHJz&#10;L2Rvd25yZXYueG1sUEsFBgAAAAAEAAQA9QAAAIsDAAAAAA==&#10;" path="m1917,731l1338,2023r-150,28l1034,2075,1632,736r143,2l1917,731xm2188,698l1628,1948r-59,19l1506,1984,2074,715r114,-17xm1190,673r96,23l652,2116r-110,8l1190,673xm823,528r61,32l945,588r56,24l1059,633,386,2135r-82,3l229,2142r-70,3l100,2147,823,528xm461,285r79,61l,1553,,1317,461,285xm157,r95,98l353,192,,981,,350,157,xe" fillcolor="#fad088 [1942]" strokecolor="#fbd177" strokeweight="0">
                  <v:path arrowok="t" o:connecttype="custom" o:connectlocs="3043238,1160463;2124075,3211513;1885950,3255963;1641475,3294063;2590800,1168400;2817813,1171575;3043238,1160463;3473450,1108075;2584450,3092450;2490788,3122613;2390775,3149600;3292475,1135063;3473450,1108075;1889125,1068388;2041525,1104900;1035050,3359150;860425,3371850;1889125,1068388;1306513,838200;1403350,889000;1500188,933450;1589088,971550;1681163,1004888;612775,3389313;482600,3394075;363538,3400425;252413,3405188;158750,3408363;1306513,838200;731838,452438;857250,549275;0,2465388;0,2090738;731838,452438;249238,0;400050,155575;560388,304800;0,1557338;0,555625;249238,0" o:connectangles="0,0,0,0,0,0,0,0,0,0,0,0,0,0,0,0,0,0,0,0,0,0,0,0,0,0,0,0,0,0,0,0,0,0,0,0,0,0,0,0"/>
                  <o:lock v:ext="edit" verticies="t"/>
                </v:shape>
                <v:shape id="Forma libre 994" o:spid="_x0000_s1044" style="position:absolute;top:31;width:91392;height:68025;visibility:visible;mso-wrap-style:square;v-text-anchor:top" coordsize="5757,4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/HUccA&#10;AADcAAAADwAAAGRycy9kb3ducmV2LnhtbESPQUvDQBSE74L/YXmCN7tRRJq0m1CKglI8tFHp8ZF9&#10;ZkN338bs2sT+elcoeBxm5htmWU3OiiMNofOs4HaWgSBuvO64VfBWP93MQYSIrNF6JgU/FKAqLy+W&#10;WGg/8paOu9iKBOFQoAITY19IGRpDDsPM98TJ+/SDw5jk0Eo94Jjgzsq7LHuQDjtOCwZ7WhtqDrtv&#10;p2BvTx/vm9Oq/XocNy92Xb8eTJYrdX01rRYgIk3xP3xuP2sFeX4Pf2fSEZDl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4fx1HHAAAA3AAAAA8AAAAAAAAAAAAAAAAAmAIAAGRy&#10;cy9kb3ducmV2LnhtbFBLBQYAAAAABAAEAPUAAACMAwAAAAA=&#10;" path="m2074,2851r,l1506,4120r-82,21l1338,4159,1917,2867r-11,2l1992,2862r82,-11xm1286,2832r117,19l1522,2865r119,7l1632,2872,1034,4211r-129,16l778,4241r-126,11l1286,2832xm2247,2821r-12,77l2224,2975r-8,79l2207,3133r-9,78l2188,3288r-11,79l2161,3442r-15,75l2123,3591r-25,70l2067,3727r-37,65l1987,3851r-51,58l1877,3960r-49,35l1768,4026r-66,30l1628,4084,2188,2834r59,-13xm1041,2762r74,26l1190,2809,542,4260r-81,6l386,4271,1059,2769r-18,-7xm823,2664r,l823,2664r,xm535,2479r92,66l723,2608r100,56l100,4283r-39,l28,4285r-28,l,3689,540,2482r-5,-3xm346,2323r59,53l467,2426r-6,-5l,3453,,3117,353,2328r-7,-5xm,1958r77,89l157,2136r,l,2486,,1958xm5151,631r-30,5l5095,645r-24,17l5050,683r-16,27l5025,739r-2,28l5027,797r10,26l5053,848r21,21l5102,884r28,9l5160,895r29,-4l5216,881r24,-16l5261,844r16,-28l5286,788r1,-29l5284,731r-11,-28l5258,678r-23,-19l5209,643r-28,-10l5151,631xm3842,564r-28,4l3786,578r-24,16l3743,615r-16,26l3718,671r-3,30l3720,729r10,28l3746,781r21,19l3793,816r30,9l3853,828r28,-5l3909,813r24,-16l3952,776r16,-26l3979,720r1,-30l3975,662r-10,-26l3949,612r-21,-21l3902,575r-30,-9l3842,564xm4758,391r-30,6l4702,407r-25,16l4656,444r-15,26l4632,500r-2,29l4634,557r10,28l4660,608r23,21l4709,645r28,9l4767,655r29,-3l4822,641r25,-15l4868,605r16,-27l4892,549r2,-30l4891,491r-11,-28l4864,439r-21,-20l4817,404r-29,-9l4758,391xm4244,388r-30,5l4188,404r-24,15l4143,440r-16,27l4118,496r-1,30l4120,554r11,26l4146,605r21,21l4195,641r28,9l4253,652r30,-4l4309,638r24,-16l4354,601r16,-26l4379,545r1,-30l4377,488r-11,-28l4351,435r-23,-19l4302,400r-28,-9l4244,388xm5478,295r-28,4l5422,309r-25,16l5378,346r-16,26l5352,402r-2,30l5355,460r11,28l5382,512r21,19l5429,547r29,9l5488,559r28,-5l5544,543r25,-15l5588,507r16,-26l5612,451r4,-28l5610,393r-10,-26l5584,342r-21,-21l5537,306r-30,-9l5478,295xm3433,253r-28,4l3377,267r-24,16l3334,306r-16,26l3309,360r-3,30l3311,419r11,27l3337,470r21,21l3384,507r30,8l3444,517r28,-3l3500,503r24,-17l3543,465r16,-26l3568,411r3,-30l3566,351r-10,-26l3540,300r-21,-21l3493,264r-30,-9l3433,253xm3889,134r-28,4l3834,148r-25,18l3790,187r-16,26l3764,241r-2,30l3767,300r11,27l3793,351r21,21l3841,388r29,9l3900,398r28,-3l3956,384r24,-15l4000,346r15,-26l4024,292r3,-30l4022,232r-10,-26l3996,182r-21,-21l3949,147r-30,-11l3889,134xm5060,77r-30,3l5004,91r-24,15l4959,129r-16,26l4934,183r-1,30l4936,243r11,26l4962,293r23,21l5011,328r28,11l5069,341r30,-6l5125,327r24,-18l5170,288r16,-26l5195,234r1,-30l5193,175r-11,-27l5167,124r-21,-21l5120,87r-30,-9l5060,77xm3374,r21,l3405,22r16,21l3440,61r25,14l3493,84r30,3l3552,82r26,-11l3603,56r21,-21l3640,8r3,-8l4134,r,33l4143,64r16,28l4183,117r28,17l4241,143r29,2l4298,141r28,-10l4351,115r21,-21l4387,68r9,-35l4398,r131,l4529,1r-9,30l4517,61r5,28l4532,117r16,24l4569,161r26,15l4625,185r30,4l4683,183r28,-10l4735,157r19,-21l4770,110r9,-28l4782,54r-3,-28l4770,r566,l5352,19r19,17l5394,49r31,10l5457,61r29,-5l5514,43r25,-19l5560,r197,l5757,7r-26,5l5707,24r-21,16l5666,59r-14,25l5644,113r-4,30l5645,171r11,28l5672,222r21,21l5719,258r19,7l5757,269r,463l5743,720r-17,-9l5696,703r-28,-2l5638,704r-26,11l5588,731r-21,22l5551,779r-9,28l5541,837r3,28l5555,893r15,25l5591,937r26,16l5647,963r30,2l5707,960r26,-11l5757,933r,341l5649,1206r-112,-65l5420,1082r-121,-56l5177,975,5050,932,4922,895,4791,865,4658,846r-63,-5l4531,837r10,-35l4541,769r-9,-31l4517,708r-23,-25l4464,664r-29,-9l4405,654r-30,3l4349,668r-24,15l4304,704r-16,27l4279,760r-2,30l4281,820r12,26l4323,844r-154,19l4015,895r-150,42l3868,937r-5,-28l3853,883r-18,-23l3814,841r-24,-16l3760,816r-30,-2l3702,818r-27,10l3650,844r-19,23l3615,893r-10,33l3605,961r7,34l3629,1024r9,-3l3507,1080r-121,63l3381,1108r,l3374,1071r,l3369,1036r,-1l3362,1000r,l3391,989r27,-15l3439,951r17,-28l3465,895r2,-30l3463,835r-10,-26l3437,785r-21,-21l3388,748r-24,-7l3337,738r-26,1l3311,739r-3,-22l3306,711r-2,-15l3302,689r-3,-20l3299,666r-4,-21l3294,640r-2,-18l3292,615r-4,-17l3288,594r-3,-23l3285,566r-2,-17l3281,543r,-17l3280,521r-2,-21l3278,496r-2,-19l3276,472r,-18l3276,449r-2,-21l3274,426r,-19l3274,400r,-16l3274,377r,-19l3274,356r2,-21l3276,330r2,-16l3278,307r2,-17l3280,286r3,-21l3283,260r4,-15l3287,239r3,-17l3292,218r3,-21l3297,192r4,-16l3302,171r4,-16l3308,150r7,-19l3316,126r6,-16l3323,103r6,-14l3332,84r9,-20l3341,61r9,-16l3353,38r7,-14l3364,19,3374,xe" fillcolor="#f7b239 [3206]" strokecolor="#f7b239 [3206]" strokeweight="0">
                  <v:path arrowok="t" o:connecttype="custom" o:connectlocs="3292475,4525963;1035050,6750050;3455988,5345113;2979738,6286500;1889125,4459288;1306513,4229100;0,5856288;560388,3695700;8129588,1009650;8021638,1346200;8377238,1295400;8177213,1001713;5905500,1157288;6243638,1265238;6194425,912813;7353300,793750;7613650,1035050;7721600,696913;6577013,698500;6704013,1031875;6948488,774700;8607425,490538;8577263,842963;8909050,715963;5449888,401638;5273675,708025;5624513,738188;5497513,404813;5972175,430213;6280150,609600;6310313,255588;7847013,246063;8047038,541338;8226425,234950;5430838,68263;5778500,12700;6778625,230188;7189788,1588;7389813,300038;7572375,0;8793163,38100;8959850,179388;9139238,1162050;8812213,1236663;9012238,1531938;8218488,1547813;7194550,1171575;6832600,1117600;6135688,1487488;5876925,1298575;5775325,1620838;5337175,1587500;5481638,1284288;5248275,1128713;5219700,949325;5203825,787400;5197475,609600;5207000,454025;5240338,279400;5289550,133350" o:connectangles="0,0,0,0,0,0,0,0,0,0,0,0,0,0,0,0,0,0,0,0,0,0,0,0,0,0,0,0,0,0,0,0,0,0,0,0,0,0,0,0,0,0,0,0,0,0,0,0,0,0,0,0,0,0,0,0,0,0,0,0"/>
                  <o:lock v:ext="edit" verticies="t"/>
                </v:shape>
                <v:shape id="Forma libre 995" o:spid="_x0000_s1045" style="position:absolute;top:31;width:91392;height:68549;visibility:visible;mso-wrap-style:square;v-text-anchor:top" coordsize="5757,43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BjKsUA&#10;AADcAAAADwAAAGRycy9kb3ducmV2LnhtbESP3WrCQBSE7wu+w3KE3ohuLFg0ukoUakOhBX/w+pA9&#10;ZoPZsyG71fTtXUHo5TAz3zCLVWdrcaXWV44VjEcJCOLC6YpLBcfDx3AKwgdkjbVjUvBHHlbL3ssC&#10;U+1uvKPrPpQiQtinqMCE0KRS+sKQRT9yDXH0zq61GKJsS6lbvEW4reVbkrxLixXHBYMNbQwVl/2v&#10;VbA+bbe5yc2k/h4PftzxM2vMV6bUa7/L5iACdeE//GznWsFsNoHHmXgE5P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MGMqxQAAANwAAAAPAAAAAAAAAAAAAAAAAJgCAABkcnMv&#10;ZG93bnJldi54bWxQSwUGAAAAAAQABAD1AAAAigMAAAAA&#10;" path="m5750,4248r7,40l5757,4318r-187,l5750,4248xm5610,3661r30,113l5668,3884r25,107l5715,4091r21,94l5389,4318r-1496,l5610,3661xm5453,3176r51,138l5551,3458r44,147l3818,4283r43,-129l3896,4021r30,-135l3949,3748r-2,4l5453,3176xm5191,2699r42,49l5275,2807r40,67l5355,2949r39,81l5431,3115,3956,3680r,l3961,3587r2,-94l3959,3390r-12,-105l3930,3180,5191,2699xm4560,2479r79,3l4716,2489r75,11l4866,2516r72,22l5006,2568r66,37l5137,2650,3916,3117r,l3881,2991r-42,-124l3788,2745r694,-264l4560,2479xm3634,2449r86,23l3807,2488r91,7l3993,2498r94,-2l4183,2493r96,-5l3762,2685r-61,-121l3634,2449xm778,1321r36,4l849,1332r35,12l921,1365r33,25l982,1419r23,34l1022,1491r14,49l1040,1591r-7,50l1017,1690r-21,39l970,1762r-33,30l902,1814r-39,18l821,1842r-43,4l741,1844r-37,-9l669,1823r-36,-19l601,1778r-28,-30l549,1715r-18,-37l517,1627r-3,-50l521,1526r15,-49l559,1439r26,-34l617,1376r35,-23l692,1335r42,-10l778,1321xm778,1314r-46,4l688,1328r-40,18l612,1370r-32,30l552,1435r-23,39l514,1524r-7,53l510,1629r14,51l543,1718r23,35l596,1785r33,26l667,1830r35,14l739,1851r39,4l821,1849r44,-10l905,1821r37,-24l975,1769r28,-35l1024,1694r17,-51l1048,1591r-5,-53l1029,1488r-17,-39l987,1414r-28,-30l924,1358r-36,-21l851,1325r-37,-9l778,1314xm778,930r68,3l914,944r66,17l1043,986r67,35l1172,1061r56,47l1277,1161r44,59l1359,1283r30,68l1412,1421r14,72l1433,1566r-2,72l1421,1710r-20,71l1375,1851r-35,68l1298,1981r-49,57l1193,2089r-59,44l1069,2169r-70,30l928,2220r-75,14l778,2238r-74,-4l633,2222r-70,-19l494,2154r-71,-55l351,2038r-71,-64l206,1905r-23,-42l164,1818r-22,-72l128,1675r-7,-72l124,1529r9,-71l152,1386r26,-68l213,1250r44,-63l306,1129r54,-51l421,1035r65,-37l554,968r72,-21l701,935r77,-5xm126,183r31,2l187,196r31,19l243,241r17,31l269,307r,37l259,379r-18,28l220,430r-26,16l166,458r-31,3l105,460,73,449,45,433,21,409,3,381,,383,,262r3,2l21,238,42,215,68,199,96,189r30,-6xm1167,101r33,4l1234,115r7,5l1249,124r-1,138l1255,400r-28,14l1197,423r-30,3l1132,423r-31,-11l1073,397r-25,-21l1029,351r-14,-30l1006,290r-1,-32l1008,229r11,-32l1038,166r26,-28l1094,119r35,-13l1167,101xm152,28r51,8l252,52r40,23l328,103r32,33l386,175r21,42l419,262r7,45l425,353r-9,45l400,442r-23,42l349,522r-34,30l278,578r-42,20l192,612r-45,5l101,617,56,608,10,592,3,589r-1,l,592,,391r19,27l42,440r28,18l100,467r31,3l164,467r32,-13l224,437r24,-25l266,383r10,-37l278,307r-9,-36l255,245,238,222,217,203,190,189,159,178r-31,-3l98,180,68,190,42,206,17,227,,253,,54r2,3l51,38r50,-9l152,28xm,l1255,r-6,115l1235,108,1202,98r-35,-4l1127,98r-37,14l1059,133r-28,28l1012,194r-13,33l996,258r2,34l1006,325r16,30l1043,381r25,21l1097,419r33,11l1167,433r30,-1l1227,423r28,-14l1267,536r19,126l1314,786r35,123l1389,1021r51,108l1497,1238r65,103l1635,1440r77,98l1793,1629r85,88l1967,1799r90,75l1983,1905r-71,35l1838,1979r-72,40l1695,2061r-74,42l1550,2143r-74,40l1403,2220r-73,33l1255,2283r-76,23l1103,2323r-77,11l947,2337r-79,-7l786,2313r-45,-16l692,2276r-51,-26l589,2218r63,16l713,2243r65,3l854,2241r76,-12l1003,2206r70,-30l1137,2140r62,-46l1255,2043r48,-57l1347,1923r37,-70l1410,1783r18,-72l1438,1640r4,-74l1435,1493r-14,-74l1396,1348r-30,-69l1328,1215r-44,-60l1234,1103r-58,-47l1115,1014r-68,-35l982,954,916,937,847,925r-69,-4l699,926r-75,14l550,961r-68,30l416,1028r-61,45l299,1124r-49,58l206,1245r-35,69l145,1384r-19,72l115,1529r-1,74l119,1676r16,72l157,1820r30,68l93,1793,,1697,,596r,l7,599r40,14l89,622r40,4l180,622r47,-12l273,591r42,-27l351,531r32,-40l407,446r18,-46l433,355r,-48l428,260,414,215,393,171,367,133,334,98,297,68,253,45,204,28,152,21r-51,l49,31,,49,,xe" fillcolor="#74d8d8 [1941]" stroked="f" strokeweight="0">
                  <v:path arrowok="t" o:connecttype="custom" o:connectlocs="8997950,6165850;8737600,5260975;6265863,5956300;8621713,4945063;8240713,4284663;8051800,4135438;7239000,3935413;6792913,3949700;1462088,2166938;1614488,2682875;1176338,2927350;820738,2582863;1098550,2119313;920750,2222500;898525,2782888;1373188,2919413;1655763,2441575;1292225,2089150;1860550,1684338;2274888,2486025;1893888,3316288;1004888,3527425;260350,2886075;338138,1984375;1112838,1484313;427038,487363;166688,730250;33338,377825;1970088,190500;1747838,654050;1617663,312738;400050,82550;674688,560388;304800,971550;0,620713;355600,693738;344488,322263;0,401638;1982788,182563;1606550,307975;1741488,665163;2085975,1247775;2846388,2586038;2690813,3271838;1751013,3687763;935038,3521075;1804988,3397250;2282825,2603500;1958975,1751013;1109663,1470025;327025,1976438;249238,2889250;141288,987425;646113,708025;530225,155575;0,0" o:connectangles="0,0,0,0,0,0,0,0,0,0,0,0,0,0,0,0,0,0,0,0,0,0,0,0,0,0,0,0,0,0,0,0,0,0,0,0,0,0,0,0,0,0,0,0,0,0,0,0,0,0,0,0,0,0,0,0"/>
                  <o:lock v:ext="edit" verticies="t"/>
                </v:shape>
                <v:shape id="Forma libre 996" o:spid="_x0000_s1046" style="position:absolute;top:23780;width:91392;height:44800;visibility:visible;mso-wrap-style:square;v-text-anchor:top" coordsize="5757,28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p2aMUA&#10;AADcAAAADwAAAGRycy9kb3ducmV2LnhtbESP0WrCQBRE3wv+w3KFvpS6UTBtoquIUqhvqfoB1+w1&#10;mzZ7N2RXk/r13UKhj8PMnGGW68E24kadrx0rmE4SEMSl0zVXCk7Ht+dXED4ga2wck4Jv8rBejR6W&#10;mGvX8wfdDqESEcI+RwUmhDaX0peGLPqJa4mjd3GdxRBlV0ndYR/htpGzJEmlxZrjgsGWtobKr8PV&#10;Kkj35ol3Vu/787x4Ka6bz+xc3JV6HA+bBYhAQ/gP/7XftYIsS+H3TDwCc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CnZoxQAAANwAAAAPAAAAAAAAAAAAAAAAAJgCAABkcnMv&#10;ZG93bnJldi54bWxQSwUGAAAAAAQABAD1AAAAigMAAAAA&#10;" path="m,201r68,70l136,341r68,68l274,474r68,61l411,593r68,52l545,694r65,41l671,770r59,27l786,817r82,17l947,841r79,-3l1103,827r76,-17l1255,787r75,-30l1403,724r73,-37l1550,647r71,-40l1695,565r71,-42l1838,483r74,-39l1983,409r74,-31l2133,437r79,55l2289,542r77,44l2439,624r74,32l2582,680r67,20l2595,736r-51,39l2497,811r-42,39l2418,887r-26,35l2355,981r-29,63l2299,1110r-21,70l2261,1252r-14,73l2135,1346r-117,16l1899,1373r-122,5l1655,1378r-123,-7l1410,1357r-122,-21l1171,1308r-116,-37l945,1228,833,1173,725,1112,620,1044,519,972,423,894,330,813,241,728,157,640,77,551,,462,,201xm3638,r71,l3788,6r80,8l3954,30r86,17l4129,72r91,28l4312,131r91,37l4496,208r91,44l4676,301r89,51l4849,409r82,60l5009,532r76,68l5154,670r63,75l5296,848r72,109l5431,1070r57,116l5541,1304r45,121l5626,1548r35,120l5693,1789r26,120l5740,2027r17,113l5757,2792r-7,-40l5570,2822r-181,l5736,2689r-21,-94l5693,2495r-25,-107l5640,2278r-30,-113l3893,2822r-87,l3818,2787,5595,2109r-44,-147l5504,1818r-51,-138l3947,2256r9,-72l5431,1619r-37,-85l5355,1453r-40,-75l5275,1311r-42,-59l5191,1203,3930,1684r-14,-63l5137,1154r-65,-45l5006,1072r-68,-30l4866,1020r-75,-16l4716,993r-77,-7l4560,983r-78,2l3788,1249r-26,-60l4279,992r-96,5l4087,1000r-96,2l3898,999r-91,-7l3720,976r-86,-23l3571,855r-64,-91l3440,679r-70,-79l3367,544r-14,-52l3327,441r-33,-47l3250,352r-49,-35l3145,287r-31,-12l3140,247r31,-30l3208,186r44,-35l3301,112r56,-40l3400,47r49,-19l3507,14,3570,4,3638,xe" fillcolor="#2fa9a9 [3205]" stroked="f" strokeweight="0">
                  <v:path arrowok="t" o:connecttype="custom" o:connectlocs="215900,541338;542925,849313;865188,1101725;1158875,1265238;1503363,1335088;1871663,1285875;2227263,1149350;2573338,963613;2917825,766763;3265488,600075;3633788,860425;3989388,1041400;4119563,1168400;3897313,1349375;3738563,1557338;3616325,1873250;3389313,2136775;2820988,2187575;2238375,2154238;1674813,2017713;1150938,1765300;671513,1419225;249238,1016000;0,319088;6013450,9525;6413500,74613;6845300,207963;7281863,400050;7697788,649288;8072438,952500;8407400,1346200;8712200,1882775;8931275,2457450;9078913,3030538;9139238,4432300;8555038,4479925;9037638,3960813;8905875,3436938;6061075,4424363;8737600,2886075;6280150,3467100;8501063,2306638;8307388,1987550;6216650,2573338;7947025,1701800;7605713,1593850;7239000,1560513;5972175,1887538;6488113,1587500;6043613,1574800;5668963,1357313;5349875,952500;5281613,700088;5081588,503238;4984750,392113;5162550,239713;5397500,74613;5667375,6350" o:connectangles="0,0,0,0,0,0,0,0,0,0,0,0,0,0,0,0,0,0,0,0,0,0,0,0,0,0,0,0,0,0,0,0,0,0,0,0,0,0,0,0,0,0,0,0,0,0,0,0,0,0,0,0,0,0,0,0,0,0"/>
                  <o:lock v:ext="edit" verticies="t"/>
                </v:shape>
                <v:shape id="Forma libre 997" o:spid="_x0000_s1047" style="position:absolute;top:31;width:91392;height:68549;visibility:visible;mso-wrap-style:square;v-text-anchor:top" coordsize="5757,43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/sEM8QA&#10;AADcAAAADwAAAGRycy9kb3ducmV2LnhtbESPQYvCMBSE74L/ITxhb5qq4G6rUURcUG+rC14fzbOp&#10;Ni+liVr99WZhweMwM98ws0VrK3GjxpeOFQwHCQji3OmSCwW/h+/+FwgfkDVWjknBgzws5t3ODDPt&#10;7vxDt30oRISwz1CBCaHOpPS5IYt+4Gri6J1cYzFE2RRSN3iPcFvJUZJMpMWS44LBmlaG8sv+ahXs&#10;Hrvt8mjWq7U7b9vDMx0fy9FYqY9eu5yCCNSGd/i/vdEK0vQT/s7EIyDn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/7BDPEAAAA3AAAAA8AAAAAAAAAAAAAAAAAmAIAAGRycy9k&#10;b3ducmV2LnhtbFBLBQYAAAAABAAEAPUAAACJAwAAAAA=&#10;" path="m2666,2183r16,49l2705,2278r29,42l2771,2358r42,32l2862,2416r49,17l2963,2440r53,l3068,2432r51,-16l3168,2393r45,-28l3257,2330r10,25l3285,2400r12,53l3301,2510r,63l3294,2641r-13,72l3264,2788r-23,79l3213,2947r-33,84l3143,3115r-42,84l3054,3285r-49,85l2949,3454r-57,83l2829,3617r-67,77l2694,3769r-73,72l2546,3907r-79,63l2387,4026r-84,52l2198,4133r-108,49l1980,4224r-114,36l1753,4292r-116,26l,4318r,-33l38,4285r51,-2l147,4281r68,-1l290,4276r82,-5l460,4266r92,-6l648,4252r100,-9l847,4234r104,-12l1054,4208r101,-14l1255,4176r96,-19l1445,4136r89,-23l1616,4087r79,-28l1763,4030r61,-34l1877,3960r59,-51l1987,3853r43,-61l2067,3729r30,-67l2123,3592r21,-71l2161,3446r14,-76l2188,3294r10,-79l2207,3138r9,-79l2224,2981r11,-77l2245,2828r16,-75l2277,2680r22,-70l2324,2542r31,-63l2392,2418r28,-37l2458,2341r46,-39l2555,2262r54,-40l2666,2183xm5757,1162r,112l5693,1232r1,-3l5710,1201r23,-23l5757,1162xm3730,814r30,2l3790,825r24,16l3835,860r18,23l3863,909r5,28l3746,977r-117,47l3612,995r-7,-34l3605,926r10,-33l3631,867r19,-23l3675,828r27,-10l3730,814xm5668,701r28,2l5726,711r17,9l5757,732r,201l5733,949r-26,11l5677,965r-30,-2l5617,953r-26,-16l5570,918r-15,-25l5544,865r-3,-28l5542,807r9,-28l5567,753r21,-22l5612,715r26,-11l5668,701xm4405,654r30,1l4464,664r30,19l4517,708r15,30l4541,769r,33l4531,837r-119,l4293,846r-12,-26l4277,790r2,-30l4288,731r16,-27l4325,683r24,-15l4375,657r30,-3xm5151,631r30,2l5209,643r26,16l5258,678r15,25l5284,731r3,28l5286,788r-9,28l5261,844r-21,21l5216,881r-27,10l5160,895r-30,-2l5102,884r-28,-15l5053,848r-16,-25l5027,797r-4,-30l5025,739r9,-29l5050,683r21,-21l5095,645r26,-9l5151,631xm3842,564r30,2l3902,575r26,16l3949,612r16,24l3975,662r5,28l3979,720r-11,30l3952,776r-19,21l3909,813r-28,10l3853,828r-30,-3l3793,816r-26,-16l3746,781r-16,-24l3720,729r-5,-28l3718,671r9,-30l3743,615r19,-21l3786,578r28,-10l3842,564xm4758,391r30,4l4817,404r26,15l4864,439r16,24l4891,491r3,28l4892,549r-8,29l4868,605r-21,21l4822,641r-26,11l4767,655r-30,-1l4709,645r-26,-16l4660,608r-16,-23l4634,557r-4,-28l4632,500r9,-30l4656,444r21,-21l4702,407r26,-10l4758,391xm4244,388r30,3l4302,400r26,16l4351,435r15,25l4377,488r3,27l4379,545r-9,30l4354,601r-21,21l4309,638r-26,10l4253,652r-30,-2l4195,641r-28,-15l4146,605r-15,-25l4120,554r-3,-28l4118,496r9,-29l4143,440r21,-21l4188,404r26,-11l4244,388xm5478,295r29,2l5537,306r26,15l5584,342r16,25l5610,393r6,30l5612,451r-8,30l5588,507r-19,21l5544,543r-28,11l5488,559r-30,-3l5429,547r-26,-16l5382,512r-16,-24l5355,460r-5,-28l5352,402r10,-30l5378,346r19,-21l5422,309r28,-10l5478,295xm3433,253r30,2l3493,264r26,15l3540,300r16,25l3566,351r5,30l3568,411r-9,28l3543,465r-19,21l3500,503r-28,11l3444,517r-30,-2l3384,507r-26,-16l3337,470r-15,-24l3311,419r-5,-29l3309,360r9,-28l3334,306r19,-23l3377,267r28,-10l3433,253xm3889,134r30,2l3949,147r26,14l3996,182r16,24l4022,232r5,30l4024,292r-9,28l4000,346r-20,23l3956,384r-28,11l3900,398r-30,-1l3841,388r-27,-16l3793,351r-15,-24l3767,300r-5,-29l3764,241r10,-28l3790,187r19,-21l3834,148r27,-10l3889,134xm5060,77r30,1l5120,87r26,16l5167,124r15,24l5193,175r3,29l5195,234r-9,28l5170,288r-21,21l5125,327r-26,8l5069,341r-30,-2l5011,328r-26,-14l4962,293r-15,-24l4936,243r-3,-30l4934,183r9,-28l4959,129r21,-23l5004,91r26,-11l5060,77xm5757,7r,262l5738,265r-19,-7l5693,243r-21,-21l5656,199r-11,-28l5640,143r4,-30l5652,84r14,-25l5686,40r21,-16l5731,12r26,-5xm5336,r224,l5539,24r-25,19l5486,56r-29,5l5425,59,5394,49,5371,36,5352,19,5336,xm4529,r241,l4779,26r3,28l4779,82r-9,28l4754,136r-19,21l4711,173r-28,10l4655,189r-30,-4l4595,176r-26,-15l4548,141r-16,-24l4522,89r-5,-28l4520,31r9,-30l4529,xm4134,r264,l4396,33r-9,35l4372,94r-21,21l4326,131r-28,10l4270,145r-29,-2l4211,134r-28,-17l4159,92,4143,64r-9,-31l4134,xm3395,r248,l3640,8r-16,27l3603,56r-25,15l3552,82r-29,5l3493,84r-28,-9l3440,61,3421,43,3405,22,3395,xm2935,r439,l3336,75r-28,79l3288,234r-10,82l3274,398r4,84l3285,568r12,86l3311,739r26,-1l3364,741r24,7l3416,764r21,21l3453,809r10,26l3467,865r-2,30l3456,923r-17,28l3418,974r-27,15l3362,1000r24,143l3280,1208r-98,66l3096,1342r-75,70l2991,1369r-31,-37l2902,1279r-64,-47l2769,1190r-73,-36l2619,1120r-80,-31l2458,1061r21,-112l2507,835r34,-113l2579,610r45,-112l2675,390r56,-105l2794,185r68,-96l2935,xe" fillcolor="#e68128 [3209]" strokecolor="#e68128 [3209]" strokeweight="0">
                  <v:path arrowok="t" o:connecttype="custom" o:connectlocs="4703763,3873500;5233988,3894138;4989513,4945063;4160838,6097588;2782888,6813550;590550,6780213;1992313,6629400;3073400,6205538;3473450,5229225;3649663,4143375;4232275,3465513;5969000,1295400;5734050,1579563;8997950,1112838;8964613,1528763;8837613,1195388;7170738,1123950;6792913,1206500;8269288,1020763;8318500,1373188;7980363,1265238;6099175,895350;6299200,1190625;5946775,1239838;6054725,901700;7769225,823913;7475538,1023938;7424738,671513;6931025,730250;6751638,1035050;6551613,741363;8831263,509588;8801100,862013;8493125,685800;5497513,404813;5624513,738188;5273675,708025;5449888,401638;6388100,463550;6054725,590550;6086475,234950;8243888,277813;7999413,538163;7872413,204788;9037638,385763;9059863,38100;8612188,93663;7586663,130175;7253288,255588;6981825,0;6684963,212725;5753100,55563;5405438,34925;5203825,765175;5481638,1284288;5375275,1814513;4395788,1889125;4165600,790575" o:connectangles="0,0,0,0,0,0,0,0,0,0,0,0,0,0,0,0,0,0,0,0,0,0,0,0,0,0,0,0,0,0,0,0,0,0,0,0,0,0,0,0,0,0,0,0,0,0,0,0,0,0,0,0,0,0,0,0,0,0"/>
                  <o:lock v:ext="edit" verticies="t"/>
                </v:shape>
                <v:shape id="Forma libre 998" o:spid="_x0000_s1048" style="position:absolute;left:42164;top:27860;width:11334;height:10906;visibility:visible;mso-wrap-style:square;v-text-anchor:top" coordsize="714,6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RcjcIA&#10;AADcAAAADwAAAGRycy9kb3ducmV2LnhtbERP3WrCMBS+H+wdwhnsbk2VIW1nFBGcggy6bg9waI5t&#10;sTmpTdYfn365GOzy4/tfbyfTioF611hWsIhiEMSl1Q1XCr6/Di8JCOeRNbaWScFMDrabx4c1ZtqO&#10;/ElD4SsRQthlqKD2vsukdGVNBl1kO+LAXWxv0AfYV1L3OIZw08plHK+kwYZDQ40d7Wsqr8WPUTDm&#10;92NCdHyd8/H80d5kKef3RKnnp2n3BsLT5P/Ff+6TVpCmYW04E46A3P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xFyNwgAAANwAAAAPAAAAAAAAAAAAAAAAAJgCAABkcnMvZG93&#10;bnJldi54bWxQSwUGAAAAAAQABAD1AAAAhwMAAAAA&#10;" path="m327,r54,l435,11r54,19l545,60r49,35l636,137r35,45l695,231r16,54l714,341r-6,56l688,457r-24,45l632,544r-36,38l554,616r-46,28l459,665r-50,15l356,687r-50,l255,680,206,663,155,637,112,602,75,563,45,520,23,471,7,420,,367,2,313r8,-54l30,205,58,156,91,112,131,75,175,46,224,23,274,7,327,xe" fillcolor="black" strokeweight="0">
                  <v:path arrowok="t" o:connecttype="custom" o:connectlocs="519113,0;604838,0;690563,17463;776288,47625;865188,95250;942975,150813;1009650,217488;1065213,288925;1103313,366713;1128713,452438;1133475,541338;1123950,630238;1092200,725488;1054100,796925;1003300,863600;946150,923925;879475,977900;806450,1022350;728663,1055688;649288,1079500;565150,1090613;485775,1090613;404813,1079500;327025,1052513;246063,1011238;177800,955675;119063,893763;71438,825500;36513,747713;11113,666750;0,582613;3175,496888;15875,411163;47625,325438;92075,247650;144463,177800;207963,119063;277813,73025;355600,36513;434975,11113;519113,0" o:connectangles="0,0,0,0,0,0,0,0,0,0,0,0,0,0,0,0,0,0,0,0,0,0,0,0,0,0,0,0,0,0,0,0,0,0,0,0,0,0,0,0,0"/>
                </v:shape>
              </v:group>
            </w:pict>
          </mc:Fallback>
        </mc:AlternateContent>
      </w:r>
    </w:p>
    <w:sectPr w:rsidR="002927F7" w:rsidRPr="000F318F" w:rsidSect="002C6A2A">
      <w:headerReference w:type="default" r:id="rId64"/>
      <w:pgSz w:w="12240" w:h="15840"/>
      <w:pgMar w:top="1701" w:right="1418" w:bottom="1418" w:left="1701" w:header="720" w:footer="720" w:gutter="0"/>
      <w:cols w:space="720"/>
      <w:docGrid w:linePitch="435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16C6E" w:rsidRDefault="00E16C6E" w:rsidP="00061E47">
      <w:r>
        <w:separator/>
      </w:r>
    </w:p>
  </w:endnote>
  <w:endnote w:type="continuationSeparator" w:id="0">
    <w:p w:rsidR="00E16C6E" w:rsidRDefault="00E16C6E" w:rsidP="00061E4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Kristen ITC">
    <w:panose1 w:val="03050502040202030202"/>
    <w:charset w:val="00"/>
    <w:family w:val="script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16C6E" w:rsidRDefault="00E16C6E" w:rsidP="00061E47">
      <w:r>
        <w:separator/>
      </w:r>
    </w:p>
  </w:footnote>
  <w:footnote w:type="continuationSeparator" w:id="0">
    <w:p w:rsidR="00E16C6E" w:rsidRDefault="00E16C6E" w:rsidP="00061E4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15DAE" w:rsidRPr="00E01F56" w:rsidRDefault="00D15DAE" w:rsidP="00061E47">
    <w:pPr>
      <w:jc w:val="right"/>
      <w:rPr>
        <w:noProof/>
        <w:lang w:val="es-ES"/>
      </w:rPr>
    </w:pPr>
  </w:p>
  <w:p w:rsidR="00D15DAE" w:rsidRDefault="00D15DAE">
    <w:pPr>
      <w:pStyle w:val="Encabezado"/>
    </w:pPr>
    <w:r w:rsidRPr="00E01F56">
      <w:rPr>
        <w:noProof/>
        <w:lang w:val="es-ES" w:eastAsia="es-ES"/>
      </w:rPr>
      <mc:AlternateContent>
        <mc:Choice Requires="wpg">
          <w:drawing>
            <wp:anchor distT="0" distB="0" distL="114300" distR="114300" simplePos="0" relativeHeight="251659264" behindDoc="1" locked="0" layoutInCell="1" allowOverlap="1" wp14:anchorId="5AE7FE97" wp14:editId="111ED873">
              <wp:simplePos x="0" y="0"/>
              <wp:positionH relativeFrom="margin">
                <wp:posOffset>-2116999</wp:posOffset>
              </wp:positionH>
              <wp:positionV relativeFrom="margin">
                <wp:posOffset>266972</wp:posOffset>
              </wp:positionV>
              <wp:extent cx="9857841" cy="7527339"/>
              <wp:effectExtent l="3175" t="0" r="13335" b="13335"/>
              <wp:wrapNone/>
              <wp:docPr id="840" name="Grupo 125" descr="Dibujo abstracto de diseño de fondo divertido y colorid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 rot="16200000">
                        <a:off x="0" y="0"/>
                        <a:ext cx="9857841" cy="7527339"/>
                        <a:chOff x="0" y="0"/>
                        <a:chExt cx="9153525" cy="6858001"/>
                      </a:xfrm>
                    </wpg:grpSpPr>
                    <wpg:grpSp>
                      <wpg:cNvPr id="841" name="Grupo 841"/>
                      <wpg:cNvGrpSpPr/>
                      <wpg:grpSpPr>
                        <a:xfrm>
                          <a:off x="0" y="0"/>
                          <a:ext cx="9153525" cy="6858001"/>
                          <a:chOff x="0" y="0"/>
                          <a:chExt cx="9153525" cy="6858001"/>
                        </a:xfrm>
                      </wpg:grpSpPr>
                      <wps:wsp>
                        <wps:cNvPr id="842" name="Autoforma 3"/>
                        <wps:cNvSpPr>
                          <a:spLocks noChangeAspect="1" noChangeArrowheads="1" noTextEdit="1"/>
                        </wps:cNvSpPr>
                        <wps:spPr bwMode="auto">
                          <a:xfrm>
                            <a:off x="0" y="0"/>
                            <a:ext cx="9153525" cy="685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g:grpSp>
                        <wpg:cNvPr id="843" name="Grupo 843"/>
                        <wpg:cNvGrpSpPr/>
                        <wpg:grpSpPr>
                          <a:xfrm>
                            <a:off x="4011613" y="5534025"/>
                            <a:ext cx="1730375" cy="1323975"/>
                            <a:chOff x="4011613" y="5534025"/>
                            <a:chExt cx="1730375" cy="1323975"/>
                          </a:xfrm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</wpg:grpSpPr>
                        <wps:wsp>
                          <wps:cNvPr id="844" name="Forma libre 844"/>
                          <wps:cNvSpPr>
                            <a:spLocks/>
                          </wps:cNvSpPr>
                          <wps:spPr bwMode="auto">
                            <a:xfrm>
                              <a:off x="4011613" y="6130925"/>
                              <a:ext cx="939800" cy="727075"/>
                            </a:xfrm>
                            <a:custGeom>
                              <a:avLst/>
                              <a:gdLst>
                                <a:gd name="T0" fmla="*/ 311 w 592"/>
                                <a:gd name="T1" fmla="*/ 0 h 458"/>
                                <a:gd name="T2" fmla="*/ 389 w 592"/>
                                <a:gd name="T3" fmla="*/ 192 h 458"/>
                                <a:gd name="T4" fmla="*/ 592 w 592"/>
                                <a:gd name="T5" fmla="*/ 236 h 458"/>
                                <a:gd name="T6" fmla="*/ 433 w 592"/>
                                <a:gd name="T7" fmla="*/ 369 h 458"/>
                                <a:gd name="T8" fmla="*/ 442 w 592"/>
                                <a:gd name="T9" fmla="*/ 458 h 458"/>
                                <a:gd name="T10" fmla="*/ 110 w 592"/>
                                <a:gd name="T11" fmla="*/ 458 h 458"/>
                                <a:gd name="T12" fmla="*/ 138 w 592"/>
                                <a:gd name="T13" fmla="*/ 348 h 458"/>
                                <a:gd name="T14" fmla="*/ 0 w 592"/>
                                <a:gd name="T15" fmla="*/ 192 h 458"/>
                                <a:gd name="T16" fmla="*/ 206 w 592"/>
                                <a:gd name="T17" fmla="*/ 178 h 458"/>
                                <a:gd name="T18" fmla="*/ 311 w 592"/>
                                <a:gd name="T19" fmla="*/ 0 h 45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</a:cxnLst>
                              <a:rect l="0" t="0" r="r" b="b"/>
                              <a:pathLst>
                                <a:path w="592" h="458">
                                  <a:moveTo>
                                    <a:pt x="311" y="0"/>
                                  </a:moveTo>
                                  <a:lnTo>
                                    <a:pt x="389" y="192"/>
                                  </a:lnTo>
                                  <a:lnTo>
                                    <a:pt x="592" y="236"/>
                                  </a:lnTo>
                                  <a:lnTo>
                                    <a:pt x="433" y="369"/>
                                  </a:lnTo>
                                  <a:lnTo>
                                    <a:pt x="442" y="458"/>
                                  </a:lnTo>
                                  <a:lnTo>
                                    <a:pt x="110" y="458"/>
                                  </a:lnTo>
                                  <a:lnTo>
                                    <a:pt x="138" y="348"/>
                                  </a:lnTo>
                                  <a:lnTo>
                                    <a:pt x="0" y="192"/>
                                  </a:lnTo>
                                  <a:lnTo>
                                    <a:pt x="206" y="178"/>
                                  </a:lnTo>
                                  <a:lnTo>
                                    <a:pt x="311" y="0"/>
                                  </a:lnTo>
                                  <a:close/>
                                </a:path>
                              </a:pathLst>
                            </a:custGeom>
                            <a:grpFill/>
                            <a:ln w="0">
                              <a:solidFill>
                                <a:schemeClr val="accent1">
                                  <a:lumMod val="60000"/>
                                  <a:lumOff val="40000"/>
                                </a:schemeClr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845" name="Forma libre 845"/>
                          <wps:cNvSpPr>
                            <a:spLocks/>
                          </wps:cNvSpPr>
                          <wps:spPr bwMode="auto">
                            <a:xfrm>
                              <a:off x="5062538" y="5534025"/>
                              <a:ext cx="679450" cy="655638"/>
                            </a:xfrm>
                            <a:custGeom>
                              <a:avLst/>
                              <a:gdLst>
                                <a:gd name="T0" fmla="*/ 92 w 428"/>
                                <a:gd name="T1" fmla="*/ 0 h 413"/>
                                <a:gd name="T2" fmla="*/ 222 w 428"/>
                                <a:gd name="T3" fmla="*/ 75 h 413"/>
                                <a:gd name="T4" fmla="*/ 337 w 428"/>
                                <a:gd name="T5" fmla="*/ 23 h 413"/>
                                <a:gd name="T6" fmla="*/ 351 w 428"/>
                                <a:gd name="T7" fmla="*/ 42 h 413"/>
                                <a:gd name="T8" fmla="*/ 325 w 428"/>
                                <a:gd name="T9" fmla="*/ 159 h 413"/>
                                <a:gd name="T10" fmla="*/ 428 w 428"/>
                                <a:gd name="T11" fmla="*/ 268 h 413"/>
                                <a:gd name="T12" fmla="*/ 279 w 428"/>
                                <a:gd name="T13" fmla="*/ 282 h 413"/>
                                <a:gd name="T14" fmla="*/ 206 w 428"/>
                                <a:gd name="T15" fmla="*/ 413 h 413"/>
                                <a:gd name="T16" fmla="*/ 147 w 428"/>
                                <a:gd name="T17" fmla="*/ 276 h 413"/>
                                <a:gd name="T18" fmla="*/ 0 w 428"/>
                                <a:gd name="T19" fmla="*/ 248 h 413"/>
                                <a:gd name="T20" fmla="*/ 112 w 428"/>
                                <a:gd name="T21" fmla="*/ 149 h 413"/>
                                <a:gd name="T22" fmla="*/ 92 w 428"/>
                                <a:gd name="T23" fmla="*/ 0 h 41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</a:cxnLst>
                              <a:rect l="0" t="0" r="r" b="b"/>
                              <a:pathLst>
                                <a:path w="428" h="413">
                                  <a:moveTo>
                                    <a:pt x="92" y="0"/>
                                  </a:moveTo>
                                  <a:lnTo>
                                    <a:pt x="222" y="75"/>
                                  </a:lnTo>
                                  <a:lnTo>
                                    <a:pt x="337" y="23"/>
                                  </a:lnTo>
                                  <a:lnTo>
                                    <a:pt x="351" y="42"/>
                                  </a:lnTo>
                                  <a:lnTo>
                                    <a:pt x="325" y="159"/>
                                  </a:lnTo>
                                  <a:lnTo>
                                    <a:pt x="428" y="268"/>
                                  </a:lnTo>
                                  <a:lnTo>
                                    <a:pt x="279" y="282"/>
                                  </a:lnTo>
                                  <a:lnTo>
                                    <a:pt x="206" y="413"/>
                                  </a:lnTo>
                                  <a:lnTo>
                                    <a:pt x="147" y="276"/>
                                  </a:lnTo>
                                  <a:lnTo>
                                    <a:pt x="0" y="248"/>
                                  </a:lnTo>
                                  <a:lnTo>
                                    <a:pt x="112" y="149"/>
                                  </a:lnTo>
                                  <a:lnTo>
                                    <a:pt x="92" y="0"/>
                                  </a:lnTo>
                                  <a:close/>
                                </a:path>
                              </a:pathLst>
                            </a:custGeom>
                            <a:grpFill/>
                            <a:ln w="0">
                              <a:solidFill>
                                <a:schemeClr val="accent1">
                                  <a:lumMod val="60000"/>
                                  <a:lumOff val="40000"/>
                                </a:schemeClr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</wpg:grpSp>
                      <wps:wsp>
                        <wps:cNvPr id="846" name="Forma libre 846"/>
                        <wps:cNvSpPr>
                          <a:spLocks noEditPoints="1"/>
                        </wps:cNvSpPr>
                        <wps:spPr bwMode="auto">
                          <a:xfrm>
                            <a:off x="1981200" y="3175"/>
                            <a:ext cx="4310063" cy="6854825"/>
                          </a:xfrm>
                          <a:custGeom>
                            <a:avLst/>
                            <a:gdLst>
                              <a:gd name="T0" fmla="*/ 2273 w 2715"/>
                              <a:gd name="T1" fmla="*/ 2278 h 4318"/>
                              <a:gd name="T2" fmla="*/ 2474 w 2715"/>
                              <a:gd name="T3" fmla="*/ 2605 h 4318"/>
                              <a:gd name="T4" fmla="*/ 2627 w 2715"/>
                              <a:gd name="T5" fmla="*/ 2975 h 4318"/>
                              <a:gd name="T6" fmla="*/ 2710 w 2715"/>
                              <a:gd name="T7" fmla="*/ 3363 h 4318"/>
                              <a:gd name="T8" fmla="*/ 2697 w 2715"/>
                              <a:gd name="T9" fmla="*/ 3774 h 4318"/>
                              <a:gd name="T10" fmla="*/ 2603 w 2715"/>
                              <a:gd name="T11" fmla="*/ 4185 h 4318"/>
                              <a:gd name="T12" fmla="*/ 2358 w 2715"/>
                              <a:gd name="T13" fmla="*/ 4232 h 4318"/>
                              <a:gd name="T14" fmla="*/ 2406 w 2715"/>
                              <a:gd name="T15" fmla="*/ 4000 h 4318"/>
                              <a:gd name="T16" fmla="*/ 2406 w 2715"/>
                              <a:gd name="T17" fmla="*/ 3808 h 4318"/>
                              <a:gd name="T18" fmla="*/ 2337 w 2715"/>
                              <a:gd name="T19" fmla="*/ 3601 h 4318"/>
                              <a:gd name="T20" fmla="*/ 2217 w 2715"/>
                              <a:gd name="T21" fmla="*/ 3428 h 4318"/>
                              <a:gd name="T22" fmla="*/ 2060 w 2715"/>
                              <a:gd name="T23" fmla="*/ 3280 h 4318"/>
                              <a:gd name="T24" fmla="*/ 1881 w 2715"/>
                              <a:gd name="T25" fmla="*/ 3145 h 4318"/>
                              <a:gd name="T26" fmla="*/ 1979 w 2715"/>
                              <a:gd name="T27" fmla="*/ 2909 h 4318"/>
                              <a:gd name="T28" fmla="*/ 2039 w 2715"/>
                              <a:gd name="T29" fmla="*/ 2690 h 4318"/>
                              <a:gd name="T30" fmla="*/ 2053 w 2715"/>
                              <a:gd name="T31" fmla="*/ 2502 h 4318"/>
                              <a:gd name="T32" fmla="*/ 2019 w 2715"/>
                              <a:gd name="T33" fmla="*/ 2355 h 4318"/>
                              <a:gd name="T34" fmla="*/ 2074 w 2715"/>
                              <a:gd name="T35" fmla="*/ 2253 h 4318"/>
                              <a:gd name="T36" fmla="*/ 2122 w 2715"/>
                              <a:gd name="T37" fmla="*/ 2096 h 4318"/>
                              <a:gd name="T38" fmla="*/ 1567 w 2715"/>
                              <a:gd name="T39" fmla="*/ 154 h 4318"/>
                              <a:gd name="T40" fmla="*/ 1403 w 2715"/>
                              <a:gd name="T41" fmla="*/ 442 h 4318"/>
                              <a:gd name="T42" fmla="*/ 220 w 2715"/>
                              <a:gd name="T43" fmla="*/ 120 h 4318"/>
                              <a:gd name="T44" fmla="*/ 246 w 2715"/>
                              <a:gd name="T45" fmla="*/ 344 h 4318"/>
                              <a:gd name="T46" fmla="*/ 302 w 2715"/>
                              <a:gd name="T47" fmla="*/ 517 h 4318"/>
                              <a:gd name="T48" fmla="*/ 436 w 2715"/>
                              <a:gd name="T49" fmla="*/ 701 h 4318"/>
                              <a:gd name="T50" fmla="*/ 613 w 2715"/>
                              <a:gd name="T51" fmla="*/ 832 h 4318"/>
                              <a:gd name="T52" fmla="*/ 821 w 2715"/>
                              <a:gd name="T53" fmla="*/ 928 h 4318"/>
                              <a:gd name="T54" fmla="*/ 1043 w 2715"/>
                              <a:gd name="T55" fmla="*/ 1005 h 4318"/>
                              <a:gd name="T56" fmla="*/ 1266 w 2715"/>
                              <a:gd name="T57" fmla="*/ 1080 h 4318"/>
                              <a:gd name="T58" fmla="*/ 1478 w 2715"/>
                              <a:gd name="T59" fmla="*/ 1168 h 4318"/>
                              <a:gd name="T60" fmla="*/ 1659 w 2715"/>
                              <a:gd name="T61" fmla="*/ 1285 h 4318"/>
                              <a:gd name="T62" fmla="*/ 1773 w 2715"/>
                              <a:gd name="T63" fmla="*/ 1412 h 4318"/>
                              <a:gd name="T64" fmla="*/ 1651 w 2715"/>
                              <a:gd name="T65" fmla="*/ 1571 h 4318"/>
                              <a:gd name="T66" fmla="*/ 1602 w 2715"/>
                              <a:gd name="T67" fmla="*/ 1734 h 4318"/>
                              <a:gd name="T68" fmla="*/ 1555 w 2715"/>
                              <a:gd name="T69" fmla="*/ 1816 h 4318"/>
                              <a:gd name="T70" fmla="*/ 1460 w 2715"/>
                              <a:gd name="T71" fmla="*/ 1916 h 4318"/>
                              <a:gd name="T72" fmla="*/ 1410 w 2715"/>
                              <a:gd name="T73" fmla="*/ 2056 h 4318"/>
                              <a:gd name="T74" fmla="*/ 1422 w 2715"/>
                              <a:gd name="T75" fmla="*/ 2199 h 4318"/>
                              <a:gd name="T76" fmla="*/ 1205 w 2715"/>
                              <a:gd name="T77" fmla="*/ 2126 h 4318"/>
                              <a:gd name="T78" fmla="*/ 966 w 2715"/>
                              <a:gd name="T79" fmla="*/ 1989 h 4318"/>
                              <a:gd name="T80" fmla="*/ 721 w 2715"/>
                              <a:gd name="T81" fmla="*/ 1800 h 4318"/>
                              <a:gd name="T82" fmla="*/ 489 w 2715"/>
                              <a:gd name="T83" fmla="*/ 1568 h 4318"/>
                              <a:gd name="T84" fmla="*/ 288 w 2715"/>
                              <a:gd name="T85" fmla="*/ 1300 h 4318"/>
                              <a:gd name="T86" fmla="*/ 138 w 2715"/>
                              <a:gd name="T87" fmla="*/ 1010 h 4318"/>
                              <a:gd name="T88" fmla="*/ 36 w 2715"/>
                              <a:gd name="T89" fmla="*/ 652 h 4318"/>
                              <a:gd name="T90" fmla="*/ 0 w 2715"/>
                              <a:gd name="T91" fmla="*/ 260 h 431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</a:cxnLst>
                            <a:rect l="0" t="0" r="r" b="b"/>
                            <a:pathLst>
                              <a:path w="2715" h="4318">
                                <a:moveTo>
                                  <a:pt x="2122" y="2096"/>
                                </a:moveTo>
                                <a:lnTo>
                                  <a:pt x="2198" y="2183"/>
                                </a:lnTo>
                                <a:lnTo>
                                  <a:pt x="2273" y="2278"/>
                                </a:lnTo>
                                <a:lnTo>
                                  <a:pt x="2343" y="2381"/>
                                </a:lnTo>
                                <a:lnTo>
                                  <a:pt x="2411" y="2489"/>
                                </a:lnTo>
                                <a:lnTo>
                                  <a:pt x="2474" y="2605"/>
                                </a:lnTo>
                                <a:lnTo>
                                  <a:pt x="2531" y="2725"/>
                                </a:lnTo>
                                <a:lnTo>
                                  <a:pt x="2584" y="2849"/>
                                </a:lnTo>
                                <a:lnTo>
                                  <a:pt x="2627" y="2975"/>
                                </a:lnTo>
                                <a:lnTo>
                                  <a:pt x="2664" y="3105"/>
                                </a:lnTo>
                                <a:lnTo>
                                  <a:pt x="2692" y="3234"/>
                                </a:lnTo>
                                <a:lnTo>
                                  <a:pt x="2710" y="3363"/>
                                </a:lnTo>
                                <a:lnTo>
                                  <a:pt x="2715" y="3493"/>
                                </a:lnTo>
                                <a:lnTo>
                                  <a:pt x="2711" y="3634"/>
                                </a:lnTo>
                                <a:lnTo>
                                  <a:pt x="2697" y="3774"/>
                                </a:lnTo>
                                <a:lnTo>
                                  <a:pt x="2673" y="3914"/>
                                </a:lnTo>
                                <a:lnTo>
                                  <a:pt x="2641" y="4051"/>
                                </a:lnTo>
                                <a:lnTo>
                                  <a:pt x="2603" y="4185"/>
                                </a:lnTo>
                                <a:lnTo>
                                  <a:pt x="2558" y="4318"/>
                                </a:lnTo>
                                <a:lnTo>
                                  <a:pt x="2334" y="4318"/>
                                </a:lnTo>
                                <a:lnTo>
                                  <a:pt x="2358" y="4232"/>
                                </a:lnTo>
                                <a:lnTo>
                                  <a:pt x="2378" y="4152"/>
                                </a:lnTo>
                                <a:lnTo>
                                  <a:pt x="2393" y="4073"/>
                                </a:lnTo>
                                <a:lnTo>
                                  <a:pt x="2406" y="4000"/>
                                </a:lnTo>
                                <a:lnTo>
                                  <a:pt x="2411" y="3930"/>
                                </a:lnTo>
                                <a:lnTo>
                                  <a:pt x="2411" y="3865"/>
                                </a:lnTo>
                                <a:lnTo>
                                  <a:pt x="2406" y="3808"/>
                                </a:lnTo>
                                <a:lnTo>
                                  <a:pt x="2390" y="3734"/>
                                </a:lnTo>
                                <a:lnTo>
                                  <a:pt x="2367" y="3666"/>
                                </a:lnTo>
                                <a:lnTo>
                                  <a:pt x="2337" y="3601"/>
                                </a:lnTo>
                                <a:lnTo>
                                  <a:pt x="2302" y="3540"/>
                                </a:lnTo>
                                <a:lnTo>
                                  <a:pt x="2262" y="3482"/>
                                </a:lnTo>
                                <a:lnTo>
                                  <a:pt x="2217" y="3428"/>
                                </a:lnTo>
                                <a:lnTo>
                                  <a:pt x="2168" y="3377"/>
                                </a:lnTo>
                                <a:lnTo>
                                  <a:pt x="2116" y="3327"/>
                                </a:lnTo>
                                <a:lnTo>
                                  <a:pt x="2060" y="3280"/>
                                </a:lnTo>
                                <a:lnTo>
                                  <a:pt x="2002" y="3234"/>
                                </a:lnTo>
                                <a:lnTo>
                                  <a:pt x="1943" y="3189"/>
                                </a:lnTo>
                                <a:lnTo>
                                  <a:pt x="1881" y="3145"/>
                                </a:lnTo>
                                <a:lnTo>
                                  <a:pt x="1918" y="3064"/>
                                </a:lnTo>
                                <a:lnTo>
                                  <a:pt x="1951" y="2986"/>
                                </a:lnTo>
                                <a:lnTo>
                                  <a:pt x="1979" y="2909"/>
                                </a:lnTo>
                                <a:lnTo>
                                  <a:pt x="2004" y="2834"/>
                                </a:lnTo>
                                <a:lnTo>
                                  <a:pt x="2023" y="2760"/>
                                </a:lnTo>
                                <a:lnTo>
                                  <a:pt x="2039" y="2690"/>
                                </a:lnTo>
                                <a:lnTo>
                                  <a:pt x="2047" y="2622"/>
                                </a:lnTo>
                                <a:lnTo>
                                  <a:pt x="2053" y="2559"/>
                                </a:lnTo>
                                <a:lnTo>
                                  <a:pt x="2053" y="2502"/>
                                </a:lnTo>
                                <a:lnTo>
                                  <a:pt x="2047" y="2447"/>
                                </a:lnTo>
                                <a:lnTo>
                                  <a:pt x="2037" y="2398"/>
                                </a:lnTo>
                                <a:lnTo>
                                  <a:pt x="2019" y="2355"/>
                                </a:lnTo>
                                <a:lnTo>
                                  <a:pt x="2009" y="2330"/>
                                </a:lnTo>
                                <a:lnTo>
                                  <a:pt x="2044" y="2293"/>
                                </a:lnTo>
                                <a:lnTo>
                                  <a:pt x="2074" y="2253"/>
                                </a:lnTo>
                                <a:lnTo>
                                  <a:pt x="2096" y="2210"/>
                                </a:lnTo>
                                <a:lnTo>
                                  <a:pt x="2116" y="2152"/>
                                </a:lnTo>
                                <a:lnTo>
                                  <a:pt x="2122" y="2096"/>
                                </a:lnTo>
                                <a:close/>
                                <a:moveTo>
                                  <a:pt x="7" y="0"/>
                                </a:moveTo>
                                <a:lnTo>
                                  <a:pt x="1226" y="0"/>
                                </a:lnTo>
                                <a:lnTo>
                                  <a:pt x="1567" y="154"/>
                                </a:lnTo>
                                <a:lnTo>
                                  <a:pt x="1506" y="246"/>
                                </a:lnTo>
                                <a:lnTo>
                                  <a:pt x="1452" y="342"/>
                                </a:lnTo>
                                <a:lnTo>
                                  <a:pt x="1403" y="442"/>
                                </a:lnTo>
                                <a:lnTo>
                                  <a:pt x="1357" y="545"/>
                                </a:lnTo>
                                <a:lnTo>
                                  <a:pt x="216" y="36"/>
                                </a:lnTo>
                                <a:lnTo>
                                  <a:pt x="220" y="120"/>
                                </a:lnTo>
                                <a:lnTo>
                                  <a:pt x="227" y="199"/>
                                </a:lnTo>
                                <a:lnTo>
                                  <a:pt x="235" y="274"/>
                                </a:lnTo>
                                <a:lnTo>
                                  <a:pt x="246" y="344"/>
                                </a:lnTo>
                                <a:lnTo>
                                  <a:pt x="262" y="407"/>
                                </a:lnTo>
                                <a:lnTo>
                                  <a:pt x="279" y="467"/>
                                </a:lnTo>
                                <a:lnTo>
                                  <a:pt x="302" y="517"/>
                                </a:lnTo>
                                <a:lnTo>
                                  <a:pt x="340" y="585"/>
                                </a:lnTo>
                                <a:lnTo>
                                  <a:pt x="386" y="645"/>
                                </a:lnTo>
                                <a:lnTo>
                                  <a:pt x="436" y="701"/>
                                </a:lnTo>
                                <a:lnTo>
                                  <a:pt x="491" y="750"/>
                                </a:lnTo>
                                <a:lnTo>
                                  <a:pt x="550" y="793"/>
                                </a:lnTo>
                                <a:lnTo>
                                  <a:pt x="613" y="832"/>
                                </a:lnTo>
                                <a:lnTo>
                                  <a:pt x="679" y="867"/>
                                </a:lnTo>
                                <a:lnTo>
                                  <a:pt x="749" y="898"/>
                                </a:lnTo>
                                <a:lnTo>
                                  <a:pt x="821" y="928"/>
                                </a:lnTo>
                                <a:lnTo>
                                  <a:pt x="894" y="956"/>
                                </a:lnTo>
                                <a:lnTo>
                                  <a:pt x="968" y="981"/>
                                </a:lnTo>
                                <a:lnTo>
                                  <a:pt x="1043" y="1005"/>
                                </a:lnTo>
                                <a:lnTo>
                                  <a:pt x="1118" y="1029"/>
                                </a:lnTo>
                                <a:lnTo>
                                  <a:pt x="1193" y="1054"/>
                                </a:lnTo>
                                <a:lnTo>
                                  <a:pt x="1266" y="1080"/>
                                </a:lnTo>
                                <a:lnTo>
                                  <a:pt x="1340" y="1106"/>
                                </a:lnTo>
                                <a:lnTo>
                                  <a:pt x="1410" y="1136"/>
                                </a:lnTo>
                                <a:lnTo>
                                  <a:pt x="1478" y="1168"/>
                                </a:lnTo>
                                <a:lnTo>
                                  <a:pt x="1542" y="1203"/>
                                </a:lnTo>
                                <a:lnTo>
                                  <a:pt x="1604" y="1241"/>
                                </a:lnTo>
                                <a:lnTo>
                                  <a:pt x="1659" y="1285"/>
                                </a:lnTo>
                                <a:lnTo>
                                  <a:pt x="1712" y="1332"/>
                                </a:lnTo>
                                <a:lnTo>
                                  <a:pt x="1743" y="1369"/>
                                </a:lnTo>
                                <a:lnTo>
                                  <a:pt x="1773" y="1412"/>
                                </a:lnTo>
                                <a:lnTo>
                                  <a:pt x="1724" y="1467"/>
                                </a:lnTo>
                                <a:lnTo>
                                  <a:pt x="1682" y="1519"/>
                                </a:lnTo>
                                <a:lnTo>
                                  <a:pt x="1651" y="1571"/>
                                </a:lnTo>
                                <a:lnTo>
                                  <a:pt x="1626" y="1622"/>
                                </a:lnTo>
                                <a:lnTo>
                                  <a:pt x="1612" y="1671"/>
                                </a:lnTo>
                                <a:lnTo>
                                  <a:pt x="1602" y="1734"/>
                                </a:lnTo>
                                <a:lnTo>
                                  <a:pt x="1593" y="1792"/>
                                </a:lnTo>
                                <a:lnTo>
                                  <a:pt x="1595" y="1792"/>
                                </a:lnTo>
                                <a:lnTo>
                                  <a:pt x="1555" y="1816"/>
                                </a:lnTo>
                                <a:lnTo>
                                  <a:pt x="1520" y="1844"/>
                                </a:lnTo>
                                <a:lnTo>
                                  <a:pt x="1488" y="1877"/>
                                </a:lnTo>
                                <a:lnTo>
                                  <a:pt x="1460" y="1916"/>
                                </a:lnTo>
                                <a:lnTo>
                                  <a:pt x="1438" y="1958"/>
                                </a:lnTo>
                                <a:lnTo>
                                  <a:pt x="1420" y="2007"/>
                                </a:lnTo>
                                <a:lnTo>
                                  <a:pt x="1410" y="2056"/>
                                </a:lnTo>
                                <a:lnTo>
                                  <a:pt x="1408" y="2105"/>
                                </a:lnTo>
                                <a:lnTo>
                                  <a:pt x="1411" y="2152"/>
                                </a:lnTo>
                                <a:lnTo>
                                  <a:pt x="1422" y="2199"/>
                                </a:lnTo>
                                <a:lnTo>
                                  <a:pt x="1354" y="2183"/>
                                </a:lnTo>
                                <a:lnTo>
                                  <a:pt x="1280" y="2157"/>
                                </a:lnTo>
                                <a:lnTo>
                                  <a:pt x="1205" y="2126"/>
                                </a:lnTo>
                                <a:lnTo>
                                  <a:pt x="1127" y="2087"/>
                                </a:lnTo>
                                <a:lnTo>
                                  <a:pt x="1046" y="2042"/>
                                </a:lnTo>
                                <a:lnTo>
                                  <a:pt x="966" y="1989"/>
                                </a:lnTo>
                                <a:lnTo>
                                  <a:pt x="884" y="1932"/>
                                </a:lnTo>
                                <a:lnTo>
                                  <a:pt x="802" y="1869"/>
                                </a:lnTo>
                                <a:lnTo>
                                  <a:pt x="721" y="1800"/>
                                </a:lnTo>
                                <a:lnTo>
                                  <a:pt x="641" y="1727"/>
                                </a:lnTo>
                                <a:lnTo>
                                  <a:pt x="564" y="1648"/>
                                </a:lnTo>
                                <a:lnTo>
                                  <a:pt x="489" y="1568"/>
                                </a:lnTo>
                                <a:lnTo>
                                  <a:pt x="419" y="1482"/>
                                </a:lnTo>
                                <a:lnTo>
                                  <a:pt x="351" y="1393"/>
                                </a:lnTo>
                                <a:lnTo>
                                  <a:pt x="288" y="1300"/>
                                </a:lnTo>
                                <a:lnTo>
                                  <a:pt x="232" y="1206"/>
                                </a:lnTo>
                                <a:lnTo>
                                  <a:pt x="181" y="1108"/>
                                </a:lnTo>
                                <a:lnTo>
                                  <a:pt x="138" y="1010"/>
                                </a:lnTo>
                                <a:lnTo>
                                  <a:pt x="101" y="909"/>
                                </a:lnTo>
                                <a:lnTo>
                                  <a:pt x="64" y="781"/>
                                </a:lnTo>
                                <a:lnTo>
                                  <a:pt x="36" y="652"/>
                                </a:lnTo>
                                <a:lnTo>
                                  <a:pt x="17" y="522"/>
                                </a:lnTo>
                                <a:lnTo>
                                  <a:pt x="5" y="391"/>
                                </a:lnTo>
                                <a:lnTo>
                                  <a:pt x="0" y="260"/>
                                </a:lnTo>
                                <a:lnTo>
                                  <a:pt x="1" y="129"/>
                                </a:lnTo>
                                <a:lnTo>
                                  <a:pt x="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1">
                              <a:lumMod val="75000"/>
                            </a:schemeClr>
                          </a:solidFill>
                          <a:ln w="0">
                            <a:solidFill>
                              <a:schemeClr val="accent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47" name="Forma libre 847"/>
                        <wps:cNvSpPr>
                          <a:spLocks/>
                        </wps:cNvSpPr>
                        <wps:spPr bwMode="auto">
                          <a:xfrm>
                            <a:off x="2598738" y="4995863"/>
                            <a:ext cx="3209925" cy="1862138"/>
                          </a:xfrm>
                          <a:custGeom>
                            <a:avLst/>
                            <a:gdLst>
                              <a:gd name="T0" fmla="*/ 1492 w 2022"/>
                              <a:gd name="T1" fmla="*/ 0 h 1173"/>
                              <a:gd name="T2" fmla="*/ 1567 w 2022"/>
                              <a:gd name="T3" fmla="*/ 54 h 1173"/>
                              <a:gd name="T4" fmla="*/ 1639 w 2022"/>
                              <a:gd name="T5" fmla="*/ 110 h 1173"/>
                              <a:gd name="T6" fmla="*/ 1709 w 2022"/>
                              <a:gd name="T7" fmla="*/ 168 h 1173"/>
                              <a:gd name="T8" fmla="*/ 1775 w 2022"/>
                              <a:gd name="T9" fmla="*/ 229 h 1173"/>
                              <a:gd name="T10" fmla="*/ 1837 w 2022"/>
                              <a:gd name="T11" fmla="*/ 294 h 1173"/>
                              <a:gd name="T12" fmla="*/ 1889 w 2022"/>
                              <a:gd name="T13" fmla="*/ 362 h 1173"/>
                              <a:gd name="T14" fmla="*/ 1774 w 2022"/>
                              <a:gd name="T15" fmla="*/ 414 h 1173"/>
                              <a:gd name="T16" fmla="*/ 1644 w 2022"/>
                              <a:gd name="T17" fmla="*/ 339 h 1173"/>
                              <a:gd name="T18" fmla="*/ 1664 w 2022"/>
                              <a:gd name="T19" fmla="*/ 488 h 1173"/>
                              <a:gd name="T20" fmla="*/ 1552 w 2022"/>
                              <a:gd name="T21" fmla="*/ 587 h 1173"/>
                              <a:gd name="T22" fmla="*/ 1699 w 2022"/>
                              <a:gd name="T23" fmla="*/ 615 h 1173"/>
                              <a:gd name="T24" fmla="*/ 1758 w 2022"/>
                              <a:gd name="T25" fmla="*/ 752 h 1173"/>
                              <a:gd name="T26" fmla="*/ 1831 w 2022"/>
                              <a:gd name="T27" fmla="*/ 621 h 1173"/>
                              <a:gd name="T28" fmla="*/ 1980 w 2022"/>
                              <a:gd name="T29" fmla="*/ 607 h 1173"/>
                              <a:gd name="T30" fmla="*/ 1877 w 2022"/>
                              <a:gd name="T31" fmla="*/ 498 h 1173"/>
                              <a:gd name="T32" fmla="*/ 1903 w 2022"/>
                              <a:gd name="T33" fmla="*/ 381 h 1173"/>
                              <a:gd name="T34" fmla="*/ 1934 w 2022"/>
                              <a:gd name="T35" fmla="*/ 432 h 1173"/>
                              <a:gd name="T36" fmla="*/ 1962 w 2022"/>
                              <a:gd name="T37" fmla="*/ 484 h 1173"/>
                              <a:gd name="T38" fmla="*/ 1985 w 2022"/>
                              <a:gd name="T39" fmla="*/ 540 h 1173"/>
                              <a:gd name="T40" fmla="*/ 2003 w 2022"/>
                              <a:gd name="T41" fmla="*/ 600 h 1173"/>
                              <a:gd name="T42" fmla="*/ 2017 w 2022"/>
                              <a:gd name="T43" fmla="*/ 663 h 1173"/>
                              <a:gd name="T44" fmla="*/ 2022 w 2022"/>
                              <a:gd name="T45" fmla="*/ 720 h 1173"/>
                              <a:gd name="T46" fmla="*/ 2022 w 2022"/>
                              <a:gd name="T47" fmla="*/ 785 h 1173"/>
                              <a:gd name="T48" fmla="*/ 2017 w 2022"/>
                              <a:gd name="T49" fmla="*/ 855 h 1173"/>
                              <a:gd name="T50" fmla="*/ 2004 w 2022"/>
                              <a:gd name="T51" fmla="*/ 928 h 1173"/>
                              <a:gd name="T52" fmla="*/ 1989 w 2022"/>
                              <a:gd name="T53" fmla="*/ 1007 h 1173"/>
                              <a:gd name="T54" fmla="*/ 1969 w 2022"/>
                              <a:gd name="T55" fmla="*/ 1087 h 1173"/>
                              <a:gd name="T56" fmla="*/ 1945 w 2022"/>
                              <a:gd name="T57" fmla="*/ 1173 h 1173"/>
                              <a:gd name="T58" fmla="*/ 1332 w 2022"/>
                              <a:gd name="T59" fmla="*/ 1173 h 1173"/>
                              <a:gd name="T60" fmla="*/ 1323 w 2022"/>
                              <a:gd name="T61" fmla="*/ 1084 h 1173"/>
                              <a:gd name="T62" fmla="*/ 1482 w 2022"/>
                              <a:gd name="T63" fmla="*/ 951 h 1173"/>
                              <a:gd name="T64" fmla="*/ 1279 w 2022"/>
                              <a:gd name="T65" fmla="*/ 907 h 1173"/>
                              <a:gd name="T66" fmla="*/ 1201 w 2022"/>
                              <a:gd name="T67" fmla="*/ 715 h 1173"/>
                              <a:gd name="T68" fmla="*/ 1096 w 2022"/>
                              <a:gd name="T69" fmla="*/ 893 h 1173"/>
                              <a:gd name="T70" fmla="*/ 890 w 2022"/>
                              <a:gd name="T71" fmla="*/ 907 h 1173"/>
                              <a:gd name="T72" fmla="*/ 1028 w 2022"/>
                              <a:gd name="T73" fmla="*/ 1063 h 1173"/>
                              <a:gd name="T74" fmla="*/ 1000 w 2022"/>
                              <a:gd name="T75" fmla="*/ 1173 h 1173"/>
                              <a:gd name="T76" fmla="*/ 0 w 2022"/>
                              <a:gd name="T77" fmla="*/ 1173 h 1173"/>
                              <a:gd name="T78" fmla="*/ 116 w 2022"/>
                              <a:gd name="T79" fmla="*/ 1147 h 1173"/>
                              <a:gd name="T80" fmla="*/ 229 w 2022"/>
                              <a:gd name="T81" fmla="*/ 1115 h 1173"/>
                              <a:gd name="T82" fmla="*/ 343 w 2022"/>
                              <a:gd name="T83" fmla="*/ 1079 h 1173"/>
                              <a:gd name="T84" fmla="*/ 453 w 2022"/>
                              <a:gd name="T85" fmla="*/ 1037 h 1173"/>
                              <a:gd name="T86" fmla="*/ 561 w 2022"/>
                              <a:gd name="T87" fmla="*/ 988 h 1173"/>
                              <a:gd name="T88" fmla="*/ 666 w 2022"/>
                              <a:gd name="T89" fmla="*/ 933 h 1173"/>
                              <a:gd name="T90" fmla="*/ 762 w 2022"/>
                              <a:gd name="T91" fmla="*/ 874 h 1173"/>
                              <a:gd name="T92" fmla="*/ 855 w 2022"/>
                              <a:gd name="T93" fmla="*/ 806 h 1173"/>
                              <a:gd name="T94" fmla="*/ 944 w 2022"/>
                              <a:gd name="T95" fmla="*/ 732 h 1173"/>
                              <a:gd name="T96" fmla="*/ 1028 w 2022"/>
                              <a:gd name="T97" fmla="*/ 654 h 1173"/>
                              <a:gd name="T98" fmla="*/ 1110 w 2022"/>
                              <a:gd name="T99" fmla="*/ 568 h 1173"/>
                              <a:gd name="T100" fmla="*/ 1185 w 2022"/>
                              <a:gd name="T101" fmla="*/ 479 h 1173"/>
                              <a:gd name="T102" fmla="*/ 1256 w 2022"/>
                              <a:gd name="T103" fmla="*/ 386 h 1173"/>
                              <a:gd name="T104" fmla="*/ 1325 w 2022"/>
                              <a:gd name="T105" fmla="*/ 292 h 1173"/>
                              <a:gd name="T106" fmla="*/ 1386 w 2022"/>
                              <a:gd name="T107" fmla="*/ 196 h 1173"/>
                              <a:gd name="T108" fmla="*/ 1442 w 2022"/>
                              <a:gd name="T109" fmla="*/ 98 h 1173"/>
                              <a:gd name="T110" fmla="*/ 1492 w 2022"/>
                              <a:gd name="T111" fmla="*/ 0 h 11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</a:cxnLst>
                            <a:rect l="0" t="0" r="r" b="b"/>
                            <a:pathLst>
                              <a:path w="2022" h="1173">
                                <a:moveTo>
                                  <a:pt x="1492" y="0"/>
                                </a:moveTo>
                                <a:lnTo>
                                  <a:pt x="1567" y="54"/>
                                </a:lnTo>
                                <a:lnTo>
                                  <a:pt x="1639" y="110"/>
                                </a:lnTo>
                                <a:lnTo>
                                  <a:pt x="1709" y="168"/>
                                </a:lnTo>
                                <a:lnTo>
                                  <a:pt x="1775" y="229"/>
                                </a:lnTo>
                                <a:lnTo>
                                  <a:pt x="1837" y="294"/>
                                </a:lnTo>
                                <a:lnTo>
                                  <a:pt x="1889" y="362"/>
                                </a:lnTo>
                                <a:lnTo>
                                  <a:pt x="1774" y="414"/>
                                </a:lnTo>
                                <a:lnTo>
                                  <a:pt x="1644" y="339"/>
                                </a:lnTo>
                                <a:lnTo>
                                  <a:pt x="1664" y="488"/>
                                </a:lnTo>
                                <a:lnTo>
                                  <a:pt x="1552" y="587"/>
                                </a:lnTo>
                                <a:lnTo>
                                  <a:pt x="1699" y="615"/>
                                </a:lnTo>
                                <a:lnTo>
                                  <a:pt x="1758" y="752"/>
                                </a:lnTo>
                                <a:lnTo>
                                  <a:pt x="1831" y="621"/>
                                </a:lnTo>
                                <a:lnTo>
                                  <a:pt x="1980" y="607"/>
                                </a:lnTo>
                                <a:lnTo>
                                  <a:pt x="1877" y="498"/>
                                </a:lnTo>
                                <a:lnTo>
                                  <a:pt x="1903" y="381"/>
                                </a:lnTo>
                                <a:lnTo>
                                  <a:pt x="1934" y="432"/>
                                </a:lnTo>
                                <a:lnTo>
                                  <a:pt x="1962" y="484"/>
                                </a:lnTo>
                                <a:lnTo>
                                  <a:pt x="1985" y="540"/>
                                </a:lnTo>
                                <a:lnTo>
                                  <a:pt x="2003" y="600"/>
                                </a:lnTo>
                                <a:lnTo>
                                  <a:pt x="2017" y="663"/>
                                </a:lnTo>
                                <a:lnTo>
                                  <a:pt x="2022" y="720"/>
                                </a:lnTo>
                                <a:lnTo>
                                  <a:pt x="2022" y="785"/>
                                </a:lnTo>
                                <a:lnTo>
                                  <a:pt x="2017" y="855"/>
                                </a:lnTo>
                                <a:lnTo>
                                  <a:pt x="2004" y="928"/>
                                </a:lnTo>
                                <a:lnTo>
                                  <a:pt x="1989" y="1007"/>
                                </a:lnTo>
                                <a:lnTo>
                                  <a:pt x="1969" y="1087"/>
                                </a:lnTo>
                                <a:lnTo>
                                  <a:pt x="1945" y="1173"/>
                                </a:lnTo>
                                <a:lnTo>
                                  <a:pt x="1332" y="1173"/>
                                </a:lnTo>
                                <a:lnTo>
                                  <a:pt x="1323" y="1084"/>
                                </a:lnTo>
                                <a:lnTo>
                                  <a:pt x="1482" y="951"/>
                                </a:lnTo>
                                <a:lnTo>
                                  <a:pt x="1279" y="907"/>
                                </a:lnTo>
                                <a:lnTo>
                                  <a:pt x="1201" y="715"/>
                                </a:lnTo>
                                <a:lnTo>
                                  <a:pt x="1096" y="893"/>
                                </a:lnTo>
                                <a:lnTo>
                                  <a:pt x="890" y="907"/>
                                </a:lnTo>
                                <a:lnTo>
                                  <a:pt x="1028" y="1063"/>
                                </a:lnTo>
                                <a:lnTo>
                                  <a:pt x="1000" y="1173"/>
                                </a:lnTo>
                                <a:lnTo>
                                  <a:pt x="0" y="1173"/>
                                </a:lnTo>
                                <a:lnTo>
                                  <a:pt x="116" y="1147"/>
                                </a:lnTo>
                                <a:lnTo>
                                  <a:pt x="229" y="1115"/>
                                </a:lnTo>
                                <a:lnTo>
                                  <a:pt x="343" y="1079"/>
                                </a:lnTo>
                                <a:lnTo>
                                  <a:pt x="453" y="1037"/>
                                </a:lnTo>
                                <a:lnTo>
                                  <a:pt x="561" y="988"/>
                                </a:lnTo>
                                <a:lnTo>
                                  <a:pt x="666" y="933"/>
                                </a:lnTo>
                                <a:lnTo>
                                  <a:pt x="762" y="874"/>
                                </a:lnTo>
                                <a:lnTo>
                                  <a:pt x="855" y="806"/>
                                </a:lnTo>
                                <a:lnTo>
                                  <a:pt x="944" y="732"/>
                                </a:lnTo>
                                <a:lnTo>
                                  <a:pt x="1028" y="654"/>
                                </a:lnTo>
                                <a:lnTo>
                                  <a:pt x="1110" y="568"/>
                                </a:lnTo>
                                <a:lnTo>
                                  <a:pt x="1185" y="479"/>
                                </a:lnTo>
                                <a:lnTo>
                                  <a:pt x="1256" y="386"/>
                                </a:lnTo>
                                <a:lnTo>
                                  <a:pt x="1325" y="292"/>
                                </a:lnTo>
                                <a:lnTo>
                                  <a:pt x="1386" y="196"/>
                                </a:lnTo>
                                <a:lnTo>
                                  <a:pt x="1442" y="98"/>
                                </a:lnTo>
                                <a:lnTo>
                                  <a:pt x="14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1"/>
                          </a:solidFill>
                          <a:ln w="0">
                            <a:solidFill>
                              <a:schemeClr val="accent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48" name="Forma libre 848"/>
                        <wps:cNvSpPr>
                          <a:spLocks/>
                        </wps:cNvSpPr>
                        <wps:spPr bwMode="auto">
                          <a:xfrm>
                            <a:off x="2324100" y="60325"/>
                            <a:ext cx="1811338" cy="1627188"/>
                          </a:xfrm>
                          <a:custGeom>
                            <a:avLst/>
                            <a:gdLst>
                              <a:gd name="T0" fmla="*/ 1141 w 1141"/>
                              <a:gd name="T1" fmla="*/ 509 h 1025"/>
                              <a:gd name="T2" fmla="*/ 1092 w 1141"/>
                              <a:gd name="T3" fmla="*/ 637 h 1025"/>
                              <a:gd name="T4" fmla="*/ 1019 w 1141"/>
                              <a:gd name="T5" fmla="*/ 896 h 1025"/>
                              <a:gd name="T6" fmla="*/ 993 w 1141"/>
                              <a:gd name="T7" fmla="*/ 1025 h 1025"/>
                              <a:gd name="T8" fmla="*/ 781 w 1141"/>
                              <a:gd name="T9" fmla="*/ 955 h 1025"/>
                              <a:gd name="T10" fmla="*/ 753 w 1141"/>
                              <a:gd name="T11" fmla="*/ 946 h 1025"/>
                              <a:gd name="T12" fmla="*/ 715 w 1141"/>
                              <a:gd name="T13" fmla="*/ 932 h 1025"/>
                              <a:gd name="T14" fmla="*/ 685 w 1141"/>
                              <a:gd name="T15" fmla="*/ 922 h 1025"/>
                              <a:gd name="T16" fmla="*/ 655 w 1141"/>
                              <a:gd name="T17" fmla="*/ 911 h 1025"/>
                              <a:gd name="T18" fmla="*/ 626 w 1141"/>
                              <a:gd name="T19" fmla="*/ 901 h 1025"/>
                              <a:gd name="T20" fmla="*/ 589 w 1141"/>
                              <a:gd name="T21" fmla="*/ 887 h 1025"/>
                              <a:gd name="T22" fmla="*/ 559 w 1141"/>
                              <a:gd name="T23" fmla="*/ 875 h 1025"/>
                              <a:gd name="T24" fmla="*/ 530 w 1141"/>
                              <a:gd name="T25" fmla="*/ 862 h 1025"/>
                              <a:gd name="T26" fmla="*/ 498 w 1141"/>
                              <a:gd name="T27" fmla="*/ 847 h 1025"/>
                              <a:gd name="T28" fmla="*/ 465 w 1141"/>
                              <a:gd name="T29" fmla="*/ 833 h 1025"/>
                              <a:gd name="T30" fmla="*/ 437 w 1141"/>
                              <a:gd name="T31" fmla="*/ 817 h 1025"/>
                              <a:gd name="T32" fmla="*/ 411 w 1141"/>
                              <a:gd name="T33" fmla="*/ 803 h 1025"/>
                              <a:gd name="T34" fmla="*/ 378 w 1141"/>
                              <a:gd name="T35" fmla="*/ 784 h 1025"/>
                              <a:gd name="T36" fmla="*/ 351 w 1141"/>
                              <a:gd name="T37" fmla="*/ 768 h 1025"/>
                              <a:gd name="T38" fmla="*/ 325 w 1141"/>
                              <a:gd name="T39" fmla="*/ 750 h 1025"/>
                              <a:gd name="T40" fmla="*/ 297 w 1141"/>
                              <a:gd name="T41" fmla="*/ 731 h 1025"/>
                              <a:gd name="T42" fmla="*/ 271 w 1141"/>
                              <a:gd name="T43" fmla="*/ 709 h 1025"/>
                              <a:gd name="T44" fmla="*/ 247 w 1141"/>
                              <a:gd name="T45" fmla="*/ 689 h 1025"/>
                              <a:gd name="T46" fmla="*/ 226 w 1141"/>
                              <a:gd name="T47" fmla="*/ 670 h 1025"/>
                              <a:gd name="T48" fmla="*/ 199 w 1141"/>
                              <a:gd name="T49" fmla="*/ 642 h 1025"/>
                              <a:gd name="T50" fmla="*/ 177 w 1141"/>
                              <a:gd name="T51" fmla="*/ 619 h 1025"/>
                              <a:gd name="T52" fmla="*/ 157 w 1141"/>
                              <a:gd name="T53" fmla="*/ 595 h 1025"/>
                              <a:gd name="T54" fmla="*/ 137 w 1141"/>
                              <a:gd name="T55" fmla="*/ 565 h 1025"/>
                              <a:gd name="T56" fmla="*/ 117 w 1141"/>
                              <a:gd name="T57" fmla="*/ 537 h 1025"/>
                              <a:gd name="T58" fmla="*/ 102 w 1141"/>
                              <a:gd name="T59" fmla="*/ 509 h 1025"/>
                              <a:gd name="T60" fmla="*/ 75 w 1141"/>
                              <a:gd name="T61" fmla="*/ 459 h 1025"/>
                              <a:gd name="T62" fmla="*/ 67 w 1141"/>
                              <a:gd name="T63" fmla="*/ 436 h 1025"/>
                              <a:gd name="T64" fmla="*/ 58 w 1141"/>
                              <a:gd name="T65" fmla="*/ 410 h 1025"/>
                              <a:gd name="T66" fmla="*/ 49 w 1141"/>
                              <a:gd name="T67" fmla="*/ 383 h 1025"/>
                              <a:gd name="T68" fmla="*/ 42 w 1141"/>
                              <a:gd name="T69" fmla="*/ 355 h 1025"/>
                              <a:gd name="T70" fmla="*/ 35 w 1141"/>
                              <a:gd name="T71" fmla="*/ 327 h 1025"/>
                              <a:gd name="T72" fmla="*/ 28 w 1141"/>
                              <a:gd name="T73" fmla="*/ 296 h 1025"/>
                              <a:gd name="T74" fmla="*/ 23 w 1141"/>
                              <a:gd name="T75" fmla="*/ 266 h 1025"/>
                              <a:gd name="T76" fmla="*/ 18 w 1141"/>
                              <a:gd name="T77" fmla="*/ 233 h 1025"/>
                              <a:gd name="T78" fmla="*/ 14 w 1141"/>
                              <a:gd name="T79" fmla="*/ 200 h 1025"/>
                              <a:gd name="T80" fmla="*/ 11 w 1141"/>
                              <a:gd name="T81" fmla="*/ 167 h 1025"/>
                              <a:gd name="T82" fmla="*/ 7 w 1141"/>
                              <a:gd name="T83" fmla="*/ 132 h 1025"/>
                              <a:gd name="T84" fmla="*/ 5 w 1141"/>
                              <a:gd name="T85" fmla="*/ 97 h 1025"/>
                              <a:gd name="T86" fmla="*/ 2 w 1141"/>
                              <a:gd name="T87" fmla="*/ 62 h 1025"/>
                              <a:gd name="T88" fmla="*/ 2 w 1141"/>
                              <a:gd name="T89" fmla="*/ 27 h 10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</a:cxnLst>
                            <a:rect l="0" t="0" r="r" b="b"/>
                            <a:pathLst>
                              <a:path w="1141" h="1025">
                                <a:moveTo>
                                  <a:pt x="0" y="0"/>
                                </a:moveTo>
                                <a:lnTo>
                                  <a:pt x="1141" y="509"/>
                                </a:lnTo>
                                <a:lnTo>
                                  <a:pt x="1141" y="509"/>
                                </a:lnTo>
                                <a:lnTo>
                                  <a:pt x="1092" y="637"/>
                                </a:lnTo>
                                <a:lnTo>
                                  <a:pt x="1052" y="766"/>
                                </a:lnTo>
                                <a:lnTo>
                                  <a:pt x="1019" y="896"/>
                                </a:lnTo>
                                <a:lnTo>
                                  <a:pt x="994" y="1025"/>
                                </a:lnTo>
                                <a:lnTo>
                                  <a:pt x="993" y="1025"/>
                                </a:lnTo>
                                <a:lnTo>
                                  <a:pt x="888" y="990"/>
                                </a:lnTo>
                                <a:lnTo>
                                  <a:pt x="781" y="955"/>
                                </a:lnTo>
                                <a:lnTo>
                                  <a:pt x="774" y="953"/>
                                </a:lnTo>
                                <a:lnTo>
                                  <a:pt x="753" y="946"/>
                                </a:lnTo>
                                <a:lnTo>
                                  <a:pt x="745" y="943"/>
                                </a:lnTo>
                                <a:lnTo>
                                  <a:pt x="715" y="932"/>
                                </a:lnTo>
                                <a:lnTo>
                                  <a:pt x="699" y="927"/>
                                </a:lnTo>
                                <a:lnTo>
                                  <a:pt x="685" y="922"/>
                                </a:lnTo>
                                <a:lnTo>
                                  <a:pt x="669" y="917"/>
                                </a:lnTo>
                                <a:lnTo>
                                  <a:pt x="655" y="911"/>
                                </a:lnTo>
                                <a:lnTo>
                                  <a:pt x="638" y="906"/>
                                </a:lnTo>
                                <a:lnTo>
                                  <a:pt x="626" y="901"/>
                                </a:lnTo>
                                <a:lnTo>
                                  <a:pt x="600" y="890"/>
                                </a:lnTo>
                                <a:lnTo>
                                  <a:pt x="589" y="887"/>
                                </a:lnTo>
                                <a:lnTo>
                                  <a:pt x="570" y="878"/>
                                </a:lnTo>
                                <a:lnTo>
                                  <a:pt x="559" y="875"/>
                                </a:lnTo>
                                <a:lnTo>
                                  <a:pt x="540" y="866"/>
                                </a:lnTo>
                                <a:lnTo>
                                  <a:pt x="530" y="862"/>
                                </a:lnTo>
                                <a:lnTo>
                                  <a:pt x="505" y="850"/>
                                </a:lnTo>
                                <a:lnTo>
                                  <a:pt x="498" y="847"/>
                                </a:lnTo>
                                <a:lnTo>
                                  <a:pt x="475" y="836"/>
                                </a:lnTo>
                                <a:lnTo>
                                  <a:pt x="465" y="833"/>
                                </a:lnTo>
                                <a:lnTo>
                                  <a:pt x="448" y="822"/>
                                </a:lnTo>
                                <a:lnTo>
                                  <a:pt x="437" y="817"/>
                                </a:lnTo>
                                <a:lnTo>
                                  <a:pt x="418" y="806"/>
                                </a:lnTo>
                                <a:lnTo>
                                  <a:pt x="411" y="803"/>
                                </a:lnTo>
                                <a:lnTo>
                                  <a:pt x="385" y="789"/>
                                </a:lnTo>
                                <a:lnTo>
                                  <a:pt x="378" y="784"/>
                                </a:lnTo>
                                <a:lnTo>
                                  <a:pt x="360" y="773"/>
                                </a:lnTo>
                                <a:lnTo>
                                  <a:pt x="351" y="768"/>
                                </a:lnTo>
                                <a:lnTo>
                                  <a:pt x="334" y="756"/>
                                </a:lnTo>
                                <a:lnTo>
                                  <a:pt x="325" y="750"/>
                                </a:lnTo>
                                <a:lnTo>
                                  <a:pt x="302" y="733"/>
                                </a:lnTo>
                                <a:lnTo>
                                  <a:pt x="297" y="731"/>
                                </a:lnTo>
                                <a:lnTo>
                                  <a:pt x="278" y="716"/>
                                </a:lnTo>
                                <a:lnTo>
                                  <a:pt x="271" y="709"/>
                                </a:lnTo>
                                <a:lnTo>
                                  <a:pt x="255" y="696"/>
                                </a:lnTo>
                                <a:lnTo>
                                  <a:pt x="247" y="689"/>
                                </a:lnTo>
                                <a:lnTo>
                                  <a:pt x="229" y="672"/>
                                </a:lnTo>
                                <a:lnTo>
                                  <a:pt x="226" y="670"/>
                                </a:lnTo>
                                <a:lnTo>
                                  <a:pt x="205" y="649"/>
                                </a:lnTo>
                                <a:lnTo>
                                  <a:pt x="199" y="642"/>
                                </a:lnTo>
                                <a:lnTo>
                                  <a:pt x="184" y="626"/>
                                </a:lnTo>
                                <a:lnTo>
                                  <a:pt x="177" y="619"/>
                                </a:lnTo>
                                <a:lnTo>
                                  <a:pt x="163" y="602"/>
                                </a:lnTo>
                                <a:lnTo>
                                  <a:pt x="157" y="595"/>
                                </a:lnTo>
                                <a:lnTo>
                                  <a:pt x="140" y="570"/>
                                </a:lnTo>
                                <a:lnTo>
                                  <a:pt x="137" y="565"/>
                                </a:lnTo>
                                <a:lnTo>
                                  <a:pt x="123" y="546"/>
                                </a:lnTo>
                                <a:lnTo>
                                  <a:pt x="117" y="537"/>
                                </a:lnTo>
                                <a:lnTo>
                                  <a:pt x="105" y="518"/>
                                </a:lnTo>
                                <a:lnTo>
                                  <a:pt x="102" y="509"/>
                                </a:lnTo>
                                <a:lnTo>
                                  <a:pt x="86" y="481"/>
                                </a:lnTo>
                                <a:lnTo>
                                  <a:pt x="75" y="459"/>
                                </a:lnTo>
                                <a:lnTo>
                                  <a:pt x="72" y="452"/>
                                </a:lnTo>
                                <a:lnTo>
                                  <a:pt x="67" y="436"/>
                                </a:lnTo>
                                <a:lnTo>
                                  <a:pt x="63" y="425"/>
                                </a:lnTo>
                                <a:lnTo>
                                  <a:pt x="58" y="410"/>
                                </a:lnTo>
                                <a:lnTo>
                                  <a:pt x="53" y="397"/>
                                </a:lnTo>
                                <a:lnTo>
                                  <a:pt x="49" y="383"/>
                                </a:lnTo>
                                <a:lnTo>
                                  <a:pt x="46" y="371"/>
                                </a:lnTo>
                                <a:lnTo>
                                  <a:pt x="42" y="355"/>
                                </a:lnTo>
                                <a:lnTo>
                                  <a:pt x="39" y="341"/>
                                </a:lnTo>
                                <a:lnTo>
                                  <a:pt x="35" y="327"/>
                                </a:lnTo>
                                <a:lnTo>
                                  <a:pt x="32" y="312"/>
                                </a:lnTo>
                                <a:lnTo>
                                  <a:pt x="28" y="296"/>
                                </a:lnTo>
                                <a:lnTo>
                                  <a:pt x="26" y="282"/>
                                </a:lnTo>
                                <a:lnTo>
                                  <a:pt x="23" y="266"/>
                                </a:lnTo>
                                <a:lnTo>
                                  <a:pt x="21" y="249"/>
                                </a:lnTo>
                                <a:lnTo>
                                  <a:pt x="18" y="233"/>
                                </a:lnTo>
                                <a:lnTo>
                                  <a:pt x="16" y="216"/>
                                </a:lnTo>
                                <a:lnTo>
                                  <a:pt x="14" y="200"/>
                                </a:lnTo>
                                <a:lnTo>
                                  <a:pt x="12" y="182"/>
                                </a:lnTo>
                                <a:lnTo>
                                  <a:pt x="11" y="167"/>
                                </a:lnTo>
                                <a:lnTo>
                                  <a:pt x="9" y="147"/>
                                </a:lnTo>
                                <a:lnTo>
                                  <a:pt x="7" y="132"/>
                                </a:lnTo>
                                <a:lnTo>
                                  <a:pt x="5" y="112"/>
                                </a:lnTo>
                                <a:lnTo>
                                  <a:pt x="5" y="97"/>
                                </a:lnTo>
                                <a:lnTo>
                                  <a:pt x="4" y="76"/>
                                </a:lnTo>
                                <a:lnTo>
                                  <a:pt x="2" y="62"/>
                                </a:lnTo>
                                <a:lnTo>
                                  <a:pt x="2" y="39"/>
                                </a:lnTo>
                                <a:lnTo>
                                  <a:pt x="2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1"/>
                          </a:solidFill>
                          <a:ln w="0">
                            <a:solidFill>
                              <a:schemeClr val="accent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49" name="Forma libre 849"/>
                        <wps:cNvSpPr>
                          <a:spLocks/>
                        </wps:cNvSpPr>
                        <wps:spPr bwMode="auto">
                          <a:xfrm>
                            <a:off x="3927475" y="3175"/>
                            <a:ext cx="731838" cy="244475"/>
                          </a:xfrm>
                          <a:custGeom>
                            <a:avLst/>
                            <a:gdLst>
                              <a:gd name="T0" fmla="*/ 0 w 461"/>
                              <a:gd name="T1" fmla="*/ 0 h 154"/>
                              <a:gd name="T2" fmla="*/ 461 w 461"/>
                              <a:gd name="T3" fmla="*/ 0 h 154"/>
                              <a:gd name="T4" fmla="*/ 399 w 461"/>
                              <a:gd name="T5" fmla="*/ 75 h 154"/>
                              <a:gd name="T6" fmla="*/ 341 w 461"/>
                              <a:gd name="T7" fmla="*/ 154 h 154"/>
                              <a:gd name="T8" fmla="*/ 0 w 461"/>
                              <a:gd name="T9" fmla="*/ 0 h 15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461" h="154">
                                <a:moveTo>
                                  <a:pt x="0" y="0"/>
                                </a:moveTo>
                                <a:lnTo>
                                  <a:pt x="461" y="0"/>
                                </a:lnTo>
                                <a:lnTo>
                                  <a:pt x="399" y="75"/>
                                </a:lnTo>
                                <a:lnTo>
                                  <a:pt x="341" y="15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1"/>
                          </a:solidFill>
                          <a:ln w="0">
                            <a:solidFill>
                              <a:schemeClr val="accent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g:grpSp>
                        <wpg:cNvPr id="850" name="Grupo 850"/>
                        <wpg:cNvGrpSpPr/>
                        <wpg:grpSpPr>
                          <a:xfrm>
                            <a:off x="6726238" y="1924050"/>
                            <a:ext cx="2413000" cy="3851276"/>
                            <a:chOff x="6726238" y="1924050"/>
                            <a:chExt cx="2413000" cy="3851276"/>
                          </a:xfrm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</wpg:grpSpPr>
                        <wps:wsp>
                          <wps:cNvPr id="851" name="Forma libre 851"/>
                          <wps:cNvSpPr>
                            <a:spLocks/>
                          </wps:cNvSpPr>
                          <wps:spPr bwMode="auto">
                            <a:xfrm>
                              <a:off x="9072563" y="4227513"/>
                              <a:ext cx="66675" cy="330200"/>
                            </a:xfrm>
                            <a:custGeom>
                              <a:avLst/>
                              <a:gdLst>
                                <a:gd name="T0" fmla="*/ 42 w 42"/>
                                <a:gd name="T1" fmla="*/ 0 h 208"/>
                                <a:gd name="T2" fmla="*/ 42 w 42"/>
                                <a:gd name="T3" fmla="*/ 208 h 208"/>
                                <a:gd name="T4" fmla="*/ 21 w 42"/>
                                <a:gd name="T5" fmla="*/ 180 h 208"/>
                                <a:gd name="T6" fmla="*/ 7 w 42"/>
                                <a:gd name="T7" fmla="*/ 148 h 208"/>
                                <a:gd name="T8" fmla="*/ 0 w 42"/>
                                <a:gd name="T9" fmla="*/ 113 h 208"/>
                                <a:gd name="T10" fmla="*/ 2 w 42"/>
                                <a:gd name="T11" fmla="*/ 78 h 208"/>
                                <a:gd name="T12" fmla="*/ 13 w 42"/>
                                <a:gd name="T13" fmla="*/ 43 h 208"/>
                                <a:gd name="T14" fmla="*/ 27 w 42"/>
                                <a:gd name="T15" fmla="*/ 19 h 208"/>
                                <a:gd name="T16" fmla="*/ 42 w 42"/>
                                <a:gd name="T17" fmla="*/ 0 h 20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42" h="208">
                                  <a:moveTo>
                                    <a:pt x="42" y="0"/>
                                  </a:moveTo>
                                  <a:lnTo>
                                    <a:pt x="42" y="208"/>
                                  </a:lnTo>
                                  <a:lnTo>
                                    <a:pt x="21" y="180"/>
                                  </a:lnTo>
                                  <a:lnTo>
                                    <a:pt x="7" y="148"/>
                                  </a:lnTo>
                                  <a:lnTo>
                                    <a:pt x="0" y="113"/>
                                  </a:lnTo>
                                  <a:lnTo>
                                    <a:pt x="2" y="78"/>
                                  </a:lnTo>
                                  <a:lnTo>
                                    <a:pt x="13" y="43"/>
                                  </a:lnTo>
                                  <a:lnTo>
                                    <a:pt x="27" y="19"/>
                                  </a:lnTo>
                                  <a:lnTo>
                                    <a:pt x="42" y="0"/>
                                  </a:lnTo>
                                  <a:close/>
                                </a:path>
                              </a:pathLst>
                            </a:custGeom>
                            <a:grpFill/>
                            <a:ln w="0">
                              <a:solidFill>
                                <a:schemeClr val="accent5">
                                  <a:lumMod val="60000"/>
                                  <a:lumOff val="40000"/>
                                </a:schemeClr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852" name="Forma libre 852"/>
                          <wps:cNvSpPr>
                            <a:spLocks/>
                          </wps:cNvSpPr>
                          <wps:spPr bwMode="auto">
                            <a:xfrm>
                              <a:off x="7858125" y="1924050"/>
                              <a:ext cx="1281113" cy="1157288"/>
                            </a:xfrm>
                            <a:custGeom>
                              <a:avLst/>
                              <a:gdLst>
                                <a:gd name="T0" fmla="*/ 152 w 807"/>
                                <a:gd name="T1" fmla="*/ 0 h 729"/>
                                <a:gd name="T2" fmla="*/ 236 w 807"/>
                                <a:gd name="T3" fmla="*/ 21 h 729"/>
                                <a:gd name="T4" fmla="*/ 325 w 807"/>
                                <a:gd name="T5" fmla="*/ 50 h 729"/>
                                <a:gd name="T6" fmla="*/ 418 w 807"/>
                                <a:gd name="T7" fmla="*/ 85 h 729"/>
                                <a:gd name="T8" fmla="*/ 512 w 807"/>
                                <a:gd name="T9" fmla="*/ 125 h 729"/>
                                <a:gd name="T10" fmla="*/ 610 w 807"/>
                                <a:gd name="T11" fmla="*/ 171 h 729"/>
                                <a:gd name="T12" fmla="*/ 709 w 807"/>
                                <a:gd name="T13" fmla="*/ 220 h 729"/>
                                <a:gd name="T14" fmla="*/ 807 w 807"/>
                                <a:gd name="T15" fmla="*/ 272 h 729"/>
                                <a:gd name="T16" fmla="*/ 807 w 807"/>
                                <a:gd name="T17" fmla="*/ 424 h 729"/>
                                <a:gd name="T18" fmla="*/ 786 w 807"/>
                                <a:gd name="T19" fmla="*/ 486 h 729"/>
                                <a:gd name="T20" fmla="*/ 758 w 807"/>
                                <a:gd name="T21" fmla="*/ 538 h 729"/>
                                <a:gd name="T22" fmla="*/ 722 w 807"/>
                                <a:gd name="T23" fmla="*/ 587 h 729"/>
                                <a:gd name="T24" fmla="*/ 681 w 807"/>
                                <a:gd name="T25" fmla="*/ 627 h 729"/>
                                <a:gd name="T26" fmla="*/ 634 w 807"/>
                                <a:gd name="T27" fmla="*/ 662 h 729"/>
                                <a:gd name="T28" fmla="*/ 585 w 807"/>
                                <a:gd name="T29" fmla="*/ 690 h 729"/>
                                <a:gd name="T30" fmla="*/ 531 w 807"/>
                                <a:gd name="T31" fmla="*/ 711 h 729"/>
                                <a:gd name="T32" fmla="*/ 475 w 807"/>
                                <a:gd name="T33" fmla="*/ 723 h 729"/>
                                <a:gd name="T34" fmla="*/ 418 w 807"/>
                                <a:gd name="T35" fmla="*/ 729 h 729"/>
                                <a:gd name="T36" fmla="*/ 360 w 807"/>
                                <a:gd name="T37" fmla="*/ 725 h 729"/>
                                <a:gd name="T38" fmla="*/ 301 w 807"/>
                                <a:gd name="T39" fmla="*/ 713 h 729"/>
                                <a:gd name="T40" fmla="*/ 243 w 807"/>
                                <a:gd name="T41" fmla="*/ 692 h 729"/>
                                <a:gd name="T42" fmla="*/ 190 w 807"/>
                                <a:gd name="T43" fmla="*/ 664 h 729"/>
                                <a:gd name="T44" fmla="*/ 142 w 807"/>
                                <a:gd name="T45" fmla="*/ 629 h 729"/>
                                <a:gd name="T46" fmla="*/ 101 w 807"/>
                                <a:gd name="T47" fmla="*/ 587 h 729"/>
                                <a:gd name="T48" fmla="*/ 66 w 807"/>
                                <a:gd name="T49" fmla="*/ 542 h 729"/>
                                <a:gd name="T50" fmla="*/ 38 w 807"/>
                                <a:gd name="T51" fmla="*/ 491 h 729"/>
                                <a:gd name="T52" fmla="*/ 17 w 807"/>
                                <a:gd name="T53" fmla="*/ 438 h 729"/>
                                <a:gd name="T54" fmla="*/ 5 w 807"/>
                                <a:gd name="T55" fmla="*/ 382 h 729"/>
                                <a:gd name="T56" fmla="*/ 0 w 807"/>
                                <a:gd name="T57" fmla="*/ 325 h 729"/>
                                <a:gd name="T58" fmla="*/ 4 w 807"/>
                                <a:gd name="T59" fmla="*/ 267 h 729"/>
                                <a:gd name="T60" fmla="*/ 16 w 807"/>
                                <a:gd name="T61" fmla="*/ 208 h 729"/>
                                <a:gd name="T62" fmla="*/ 35 w 807"/>
                                <a:gd name="T63" fmla="*/ 152 h 729"/>
                                <a:gd name="T64" fmla="*/ 59 w 807"/>
                                <a:gd name="T65" fmla="*/ 108 h 729"/>
                                <a:gd name="T66" fmla="*/ 86 w 807"/>
                                <a:gd name="T67" fmla="*/ 68 h 729"/>
                                <a:gd name="T68" fmla="*/ 117 w 807"/>
                                <a:gd name="T69" fmla="*/ 31 h 729"/>
                                <a:gd name="T70" fmla="*/ 152 w 807"/>
                                <a:gd name="T71" fmla="*/ 0 h 72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</a:cxnLst>
                              <a:rect l="0" t="0" r="r" b="b"/>
                              <a:pathLst>
                                <a:path w="807" h="729">
                                  <a:moveTo>
                                    <a:pt x="152" y="0"/>
                                  </a:moveTo>
                                  <a:lnTo>
                                    <a:pt x="236" y="21"/>
                                  </a:lnTo>
                                  <a:lnTo>
                                    <a:pt x="325" y="50"/>
                                  </a:lnTo>
                                  <a:lnTo>
                                    <a:pt x="418" y="85"/>
                                  </a:lnTo>
                                  <a:lnTo>
                                    <a:pt x="512" y="125"/>
                                  </a:lnTo>
                                  <a:lnTo>
                                    <a:pt x="610" y="171"/>
                                  </a:lnTo>
                                  <a:lnTo>
                                    <a:pt x="709" y="220"/>
                                  </a:lnTo>
                                  <a:lnTo>
                                    <a:pt x="807" y="272"/>
                                  </a:lnTo>
                                  <a:lnTo>
                                    <a:pt x="807" y="424"/>
                                  </a:lnTo>
                                  <a:lnTo>
                                    <a:pt x="786" y="486"/>
                                  </a:lnTo>
                                  <a:lnTo>
                                    <a:pt x="758" y="538"/>
                                  </a:lnTo>
                                  <a:lnTo>
                                    <a:pt x="722" y="587"/>
                                  </a:lnTo>
                                  <a:lnTo>
                                    <a:pt x="681" y="627"/>
                                  </a:lnTo>
                                  <a:lnTo>
                                    <a:pt x="634" y="662"/>
                                  </a:lnTo>
                                  <a:lnTo>
                                    <a:pt x="585" y="690"/>
                                  </a:lnTo>
                                  <a:lnTo>
                                    <a:pt x="531" y="711"/>
                                  </a:lnTo>
                                  <a:lnTo>
                                    <a:pt x="475" y="723"/>
                                  </a:lnTo>
                                  <a:lnTo>
                                    <a:pt x="418" y="729"/>
                                  </a:lnTo>
                                  <a:lnTo>
                                    <a:pt x="360" y="725"/>
                                  </a:lnTo>
                                  <a:lnTo>
                                    <a:pt x="301" y="713"/>
                                  </a:lnTo>
                                  <a:lnTo>
                                    <a:pt x="243" y="692"/>
                                  </a:lnTo>
                                  <a:lnTo>
                                    <a:pt x="190" y="664"/>
                                  </a:lnTo>
                                  <a:lnTo>
                                    <a:pt x="142" y="629"/>
                                  </a:lnTo>
                                  <a:lnTo>
                                    <a:pt x="101" y="587"/>
                                  </a:lnTo>
                                  <a:lnTo>
                                    <a:pt x="66" y="542"/>
                                  </a:lnTo>
                                  <a:lnTo>
                                    <a:pt x="38" y="491"/>
                                  </a:lnTo>
                                  <a:lnTo>
                                    <a:pt x="17" y="438"/>
                                  </a:lnTo>
                                  <a:lnTo>
                                    <a:pt x="5" y="382"/>
                                  </a:lnTo>
                                  <a:lnTo>
                                    <a:pt x="0" y="325"/>
                                  </a:lnTo>
                                  <a:lnTo>
                                    <a:pt x="4" y="267"/>
                                  </a:lnTo>
                                  <a:lnTo>
                                    <a:pt x="16" y="208"/>
                                  </a:lnTo>
                                  <a:lnTo>
                                    <a:pt x="35" y="152"/>
                                  </a:lnTo>
                                  <a:lnTo>
                                    <a:pt x="59" y="108"/>
                                  </a:lnTo>
                                  <a:lnTo>
                                    <a:pt x="86" y="68"/>
                                  </a:lnTo>
                                  <a:lnTo>
                                    <a:pt x="117" y="31"/>
                                  </a:lnTo>
                                  <a:lnTo>
                                    <a:pt x="152" y="0"/>
                                  </a:lnTo>
                                  <a:close/>
                                </a:path>
                              </a:pathLst>
                            </a:custGeom>
                            <a:grpFill/>
                            <a:ln w="0">
                              <a:solidFill>
                                <a:schemeClr val="accent5">
                                  <a:lumMod val="60000"/>
                                  <a:lumOff val="40000"/>
                                </a:schemeClr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853" name="Forma libre 853"/>
                          <wps:cNvSpPr>
                            <a:spLocks/>
                          </wps:cNvSpPr>
                          <wps:spPr bwMode="auto">
                            <a:xfrm>
                              <a:off x="8983663" y="5018088"/>
                              <a:ext cx="155575" cy="757238"/>
                            </a:xfrm>
                            <a:custGeom>
                              <a:avLst/>
                              <a:gdLst>
                                <a:gd name="T0" fmla="*/ 0 w 98"/>
                                <a:gd name="T1" fmla="*/ 0 h 477"/>
                                <a:gd name="T2" fmla="*/ 32 w 98"/>
                                <a:gd name="T3" fmla="*/ 3 h 477"/>
                                <a:gd name="T4" fmla="*/ 63 w 98"/>
                                <a:gd name="T5" fmla="*/ 10 h 477"/>
                                <a:gd name="T6" fmla="*/ 98 w 98"/>
                                <a:gd name="T7" fmla="*/ 23 h 477"/>
                                <a:gd name="T8" fmla="*/ 98 w 98"/>
                                <a:gd name="T9" fmla="*/ 477 h 477"/>
                                <a:gd name="T10" fmla="*/ 74 w 98"/>
                                <a:gd name="T11" fmla="*/ 322 h 477"/>
                                <a:gd name="T12" fmla="*/ 41 w 98"/>
                                <a:gd name="T13" fmla="*/ 162 h 477"/>
                                <a:gd name="T14" fmla="*/ 0 w 98"/>
                                <a:gd name="T15" fmla="*/ 0 h 47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98" h="477">
                                  <a:moveTo>
                                    <a:pt x="0" y="0"/>
                                  </a:moveTo>
                                  <a:lnTo>
                                    <a:pt x="32" y="3"/>
                                  </a:lnTo>
                                  <a:lnTo>
                                    <a:pt x="63" y="10"/>
                                  </a:lnTo>
                                  <a:lnTo>
                                    <a:pt x="98" y="23"/>
                                  </a:lnTo>
                                  <a:lnTo>
                                    <a:pt x="98" y="477"/>
                                  </a:lnTo>
                                  <a:lnTo>
                                    <a:pt x="74" y="322"/>
                                  </a:lnTo>
                                  <a:lnTo>
                                    <a:pt x="41" y="16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grpFill/>
                            <a:ln w="0">
                              <a:solidFill>
                                <a:schemeClr val="accent5">
                                  <a:lumMod val="60000"/>
                                  <a:lumOff val="40000"/>
                                </a:schemeClr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854" name="Forma libre 854"/>
                          <wps:cNvSpPr>
                            <a:spLocks/>
                          </wps:cNvSpPr>
                          <wps:spPr bwMode="auto">
                            <a:xfrm>
                              <a:off x="6726238" y="2133600"/>
                              <a:ext cx="735013" cy="700088"/>
                            </a:xfrm>
                            <a:custGeom>
                              <a:avLst/>
                              <a:gdLst>
                                <a:gd name="T0" fmla="*/ 283 w 463"/>
                                <a:gd name="T1" fmla="*/ 0 h 441"/>
                                <a:gd name="T2" fmla="*/ 283 w 463"/>
                                <a:gd name="T3" fmla="*/ 0 h 441"/>
                                <a:gd name="T4" fmla="*/ 327 w 463"/>
                                <a:gd name="T5" fmla="*/ 23 h 441"/>
                                <a:gd name="T6" fmla="*/ 365 w 463"/>
                                <a:gd name="T7" fmla="*/ 53 h 441"/>
                                <a:gd name="T8" fmla="*/ 399 w 463"/>
                                <a:gd name="T9" fmla="*/ 88 h 441"/>
                                <a:gd name="T10" fmla="*/ 425 w 463"/>
                                <a:gd name="T11" fmla="*/ 126 h 441"/>
                                <a:gd name="T12" fmla="*/ 444 w 463"/>
                                <a:gd name="T13" fmla="*/ 168 h 441"/>
                                <a:gd name="T14" fmla="*/ 458 w 463"/>
                                <a:gd name="T15" fmla="*/ 214 h 441"/>
                                <a:gd name="T16" fmla="*/ 463 w 463"/>
                                <a:gd name="T17" fmla="*/ 261 h 441"/>
                                <a:gd name="T18" fmla="*/ 463 w 463"/>
                                <a:gd name="T19" fmla="*/ 308 h 441"/>
                                <a:gd name="T20" fmla="*/ 454 w 463"/>
                                <a:gd name="T21" fmla="*/ 355 h 441"/>
                                <a:gd name="T22" fmla="*/ 437 w 463"/>
                                <a:gd name="T23" fmla="*/ 403 h 441"/>
                                <a:gd name="T24" fmla="*/ 416 w 463"/>
                                <a:gd name="T25" fmla="*/ 441 h 441"/>
                                <a:gd name="T26" fmla="*/ 280 w 463"/>
                                <a:gd name="T27" fmla="*/ 371 h 441"/>
                                <a:gd name="T28" fmla="*/ 140 w 463"/>
                                <a:gd name="T29" fmla="*/ 310 h 441"/>
                                <a:gd name="T30" fmla="*/ 0 w 463"/>
                                <a:gd name="T31" fmla="*/ 259 h 441"/>
                                <a:gd name="T32" fmla="*/ 0 w 463"/>
                                <a:gd name="T33" fmla="*/ 259 h 441"/>
                                <a:gd name="T34" fmla="*/ 68 w 463"/>
                                <a:gd name="T35" fmla="*/ 187 h 441"/>
                                <a:gd name="T36" fmla="*/ 138 w 463"/>
                                <a:gd name="T37" fmla="*/ 121 h 441"/>
                                <a:gd name="T38" fmla="*/ 208 w 463"/>
                                <a:gd name="T39" fmla="*/ 56 h 441"/>
                                <a:gd name="T40" fmla="*/ 283 w 463"/>
                                <a:gd name="T41" fmla="*/ 0 h 44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</a:cxnLst>
                              <a:rect l="0" t="0" r="r" b="b"/>
                              <a:pathLst>
                                <a:path w="463" h="441">
                                  <a:moveTo>
                                    <a:pt x="283" y="0"/>
                                  </a:moveTo>
                                  <a:lnTo>
                                    <a:pt x="283" y="0"/>
                                  </a:lnTo>
                                  <a:lnTo>
                                    <a:pt x="327" y="23"/>
                                  </a:lnTo>
                                  <a:lnTo>
                                    <a:pt x="365" y="53"/>
                                  </a:lnTo>
                                  <a:lnTo>
                                    <a:pt x="399" y="88"/>
                                  </a:lnTo>
                                  <a:lnTo>
                                    <a:pt x="425" y="126"/>
                                  </a:lnTo>
                                  <a:lnTo>
                                    <a:pt x="444" y="168"/>
                                  </a:lnTo>
                                  <a:lnTo>
                                    <a:pt x="458" y="214"/>
                                  </a:lnTo>
                                  <a:lnTo>
                                    <a:pt x="463" y="261"/>
                                  </a:lnTo>
                                  <a:lnTo>
                                    <a:pt x="463" y="308"/>
                                  </a:lnTo>
                                  <a:lnTo>
                                    <a:pt x="454" y="355"/>
                                  </a:lnTo>
                                  <a:lnTo>
                                    <a:pt x="437" y="403"/>
                                  </a:lnTo>
                                  <a:lnTo>
                                    <a:pt x="416" y="441"/>
                                  </a:lnTo>
                                  <a:lnTo>
                                    <a:pt x="280" y="371"/>
                                  </a:lnTo>
                                  <a:lnTo>
                                    <a:pt x="140" y="310"/>
                                  </a:lnTo>
                                  <a:lnTo>
                                    <a:pt x="0" y="259"/>
                                  </a:lnTo>
                                  <a:lnTo>
                                    <a:pt x="0" y="259"/>
                                  </a:lnTo>
                                  <a:lnTo>
                                    <a:pt x="68" y="187"/>
                                  </a:lnTo>
                                  <a:lnTo>
                                    <a:pt x="138" y="121"/>
                                  </a:lnTo>
                                  <a:lnTo>
                                    <a:pt x="208" y="56"/>
                                  </a:lnTo>
                                  <a:lnTo>
                                    <a:pt x="283" y="0"/>
                                  </a:lnTo>
                                  <a:close/>
                                </a:path>
                              </a:pathLst>
                            </a:custGeom>
                            <a:grpFill/>
                            <a:ln w="0">
                              <a:solidFill>
                                <a:schemeClr val="accent5">
                                  <a:lumMod val="60000"/>
                                  <a:lumOff val="40000"/>
                                </a:schemeClr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855" name="Forma libre 855"/>
                          <wps:cNvSpPr>
                            <a:spLocks/>
                          </wps:cNvSpPr>
                          <wps:spPr bwMode="auto">
                            <a:xfrm>
                              <a:off x="8259763" y="3430588"/>
                              <a:ext cx="566738" cy="635000"/>
                            </a:xfrm>
                            <a:custGeom>
                              <a:avLst/>
                              <a:gdLst>
                                <a:gd name="T0" fmla="*/ 149 w 357"/>
                                <a:gd name="T1" fmla="*/ 0 h 400"/>
                                <a:gd name="T2" fmla="*/ 193 w 357"/>
                                <a:gd name="T3" fmla="*/ 5 h 400"/>
                                <a:gd name="T4" fmla="*/ 233 w 357"/>
                                <a:gd name="T5" fmla="*/ 19 h 400"/>
                                <a:gd name="T6" fmla="*/ 269 w 357"/>
                                <a:gd name="T7" fmla="*/ 38 h 400"/>
                                <a:gd name="T8" fmla="*/ 301 w 357"/>
                                <a:gd name="T9" fmla="*/ 66 h 400"/>
                                <a:gd name="T10" fmla="*/ 325 w 357"/>
                                <a:gd name="T11" fmla="*/ 98 h 400"/>
                                <a:gd name="T12" fmla="*/ 343 w 357"/>
                                <a:gd name="T13" fmla="*/ 133 h 400"/>
                                <a:gd name="T14" fmla="*/ 353 w 357"/>
                                <a:gd name="T15" fmla="*/ 171 h 400"/>
                                <a:gd name="T16" fmla="*/ 357 w 357"/>
                                <a:gd name="T17" fmla="*/ 211 h 400"/>
                                <a:gd name="T18" fmla="*/ 352 w 357"/>
                                <a:gd name="T19" fmla="*/ 252 h 400"/>
                                <a:gd name="T20" fmla="*/ 338 w 357"/>
                                <a:gd name="T21" fmla="*/ 292 h 400"/>
                                <a:gd name="T22" fmla="*/ 317 w 357"/>
                                <a:gd name="T23" fmla="*/ 327 h 400"/>
                                <a:gd name="T24" fmla="*/ 290 w 357"/>
                                <a:gd name="T25" fmla="*/ 358 h 400"/>
                                <a:gd name="T26" fmla="*/ 259 w 357"/>
                                <a:gd name="T27" fmla="*/ 381 h 400"/>
                                <a:gd name="T28" fmla="*/ 224 w 357"/>
                                <a:gd name="T29" fmla="*/ 400 h 400"/>
                                <a:gd name="T30" fmla="*/ 161 w 357"/>
                                <a:gd name="T31" fmla="*/ 290 h 400"/>
                                <a:gd name="T32" fmla="*/ 91 w 357"/>
                                <a:gd name="T33" fmla="*/ 183 h 400"/>
                                <a:gd name="T34" fmla="*/ 14 w 357"/>
                                <a:gd name="T35" fmla="*/ 82 h 400"/>
                                <a:gd name="T36" fmla="*/ 0 w 357"/>
                                <a:gd name="T37" fmla="*/ 63 h 400"/>
                                <a:gd name="T38" fmla="*/ 32 w 357"/>
                                <a:gd name="T39" fmla="*/ 37 h 400"/>
                                <a:gd name="T40" fmla="*/ 69 w 357"/>
                                <a:gd name="T41" fmla="*/ 17 h 400"/>
                                <a:gd name="T42" fmla="*/ 109 w 357"/>
                                <a:gd name="T43" fmla="*/ 5 h 400"/>
                                <a:gd name="T44" fmla="*/ 149 w 357"/>
                                <a:gd name="T45" fmla="*/ 0 h 4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</a:cxnLst>
                              <a:rect l="0" t="0" r="r" b="b"/>
                              <a:pathLst>
                                <a:path w="357" h="400">
                                  <a:moveTo>
                                    <a:pt x="149" y="0"/>
                                  </a:moveTo>
                                  <a:lnTo>
                                    <a:pt x="193" y="5"/>
                                  </a:lnTo>
                                  <a:lnTo>
                                    <a:pt x="233" y="19"/>
                                  </a:lnTo>
                                  <a:lnTo>
                                    <a:pt x="269" y="38"/>
                                  </a:lnTo>
                                  <a:lnTo>
                                    <a:pt x="301" y="66"/>
                                  </a:lnTo>
                                  <a:lnTo>
                                    <a:pt x="325" y="98"/>
                                  </a:lnTo>
                                  <a:lnTo>
                                    <a:pt x="343" y="133"/>
                                  </a:lnTo>
                                  <a:lnTo>
                                    <a:pt x="353" y="171"/>
                                  </a:lnTo>
                                  <a:lnTo>
                                    <a:pt x="357" y="211"/>
                                  </a:lnTo>
                                  <a:lnTo>
                                    <a:pt x="352" y="252"/>
                                  </a:lnTo>
                                  <a:lnTo>
                                    <a:pt x="338" y="292"/>
                                  </a:lnTo>
                                  <a:lnTo>
                                    <a:pt x="317" y="327"/>
                                  </a:lnTo>
                                  <a:lnTo>
                                    <a:pt x="290" y="358"/>
                                  </a:lnTo>
                                  <a:lnTo>
                                    <a:pt x="259" y="381"/>
                                  </a:lnTo>
                                  <a:lnTo>
                                    <a:pt x="224" y="400"/>
                                  </a:lnTo>
                                  <a:lnTo>
                                    <a:pt x="161" y="290"/>
                                  </a:lnTo>
                                  <a:lnTo>
                                    <a:pt x="91" y="183"/>
                                  </a:lnTo>
                                  <a:lnTo>
                                    <a:pt x="14" y="82"/>
                                  </a:lnTo>
                                  <a:lnTo>
                                    <a:pt x="0" y="63"/>
                                  </a:lnTo>
                                  <a:lnTo>
                                    <a:pt x="32" y="37"/>
                                  </a:lnTo>
                                  <a:lnTo>
                                    <a:pt x="69" y="17"/>
                                  </a:lnTo>
                                  <a:lnTo>
                                    <a:pt x="109" y="5"/>
                                  </a:lnTo>
                                  <a:lnTo>
                                    <a:pt x="149" y="0"/>
                                  </a:lnTo>
                                  <a:close/>
                                </a:path>
                              </a:pathLst>
                            </a:custGeom>
                            <a:grpFill/>
                            <a:ln w="0">
                              <a:solidFill>
                                <a:schemeClr val="accent5">
                                  <a:lumMod val="60000"/>
                                  <a:lumOff val="40000"/>
                                </a:schemeClr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</wpg:grpSp>
                      <wps:wsp>
                        <wps:cNvPr id="856" name="Forma libre 856"/>
                        <wps:cNvSpPr>
                          <a:spLocks/>
                        </wps:cNvSpPr>
                        <wps:spPr bwMode="auto">
                          <a:xfrm>
                            <a:off x="4510088" y="1331913"/>
                            <a:ext cx="4629150" cy="1516063"/>
                          </a:xfrm>
                          <a:custGeom>
                            <a:avLst/>
                            <a:gdLst>
                              <a:gd name="T0" fmla="*/ 1711 w 2916"/>
                              <a:gd name="T1" fmla="*/ 0 h 955"/>
                              <a:gd name="T2" fmla="*/ 1950 w 2916"/>
                              <a:gd name="T3" fmla="*/ 28 h 955"/>
                              <a:gd name="T4" fmla="*/ 2209 w 2916"/>
                              <a:gd name="T5" fmla="*/ 95 h 955"/>
                              <a:gd name="T6" fmla="*/ 2458 w 2916"/>
                              <a:gd name="T7" fmla="*/ 189 h 955"/>
                              <a:gd name="T8" fmla="*/ 2696 w 2916"/>
                              <a:gd name="T9" fmla="*/ 304 h 955"/>
                              <a:gd name="T10" fmla="*/ 2916 w 2916"/>
                              <a:gd name="T11" fmla="*/ 437 h 955"/>
                              <a:gd name="T12" fmla="*/ 2832 w 2916"/>
                              <a:gd name="T13" fmla="*/ 602 h 955"/>
                              <a:gd name="T14" fmla="*/ 2666 w 2916"/>
                              <a:gd name="T15" fmla="*/ 519 h 955"/>
                              <a:gd name="T16" fmla="*/ 2504 w 2916"/>
                              <a:gd name="T17" fmla="*/ 449 h 955"/>
                              <a:gd name="T18" fmla="*/ 2352 w 2916"/>
                              <a:gd name="T19" fmla="*/ 397 h 955"/>
                              <a:gd name="T20" fmla="*/ 2214 w 2916"/>
                              <a:gd name="T21" fmla="*/ 364 h 955"/>
                              <a:gd name="T22" fmla="*/ 2092 w 2916"/>
                              <a:gd name="T23" fmla="*/ 353 h 955"/>
                              <a:gd name="T24" fmla="*/ 1941 w 2916"/>
                              <a:gd name="T25" fmla="*/ 376 h 955"/>
                              <a:gd name="T26" fmla="*/ 1803 w 2916"/>
                              <a:gd name="T27" fmla="*/ 429 h 955"/>
                              <a:gd name="T28" fmla="*/ 1677 w 2916"/>
                              <a:gd name="T29" fmla="*/ 505 h 955"/>
                              <a:gd name="T30" fmla="*/ 1560 w 2916"/>
                              <a:gd name="T31" fmla="*/ 600 h 955"/>
                              <a:gd name="T32" fmla="*/ 1450 w 2916"/>
                              <a:gd name="T33" fmla="*/ 708 h 955"/>
                              <a:gd name="T34" fmla="*/ 1304 w 2916"/>
                              <a:gd name="T35" fmla="*/ 734 h 955"/>
                              <a:gd name="T36" fmla="*/ 1125 w 2916"/>
                              <a:gd name="T37" fmla="*/ 691 h 955"/>
                              <a:gd name="T38" fmla="*/ 956 w 2916"/>
                              <a:gd name="T39" fmla="*/ 665 h 955"/>
                              <a:gd name="T40" fmla="*/ 802 w 2916"/>
                              <a:gd name="T41" fmla="*/ 659 h 955"/>
                              <a:gd name="T42" fmla="*/ 668 w 2916"/>
                              <a:gd name="T43" fmla="*/ 672 h 955"/>
                              <a:gd name="T44" fmla="*/ 559 w 2916"/>
                              <a:gd name="T45" fmla="*/ 706 h 955"/>
                              <a:gd name="T46" fmla="*/ 460 w 2916"/>
                              <a:gd name="T47" fmla="*/ 771 h 955"/>
                              <a:gd name="T48" fmla="*/ 367 w 2916"/>
                              <a:gd name="T49" fmla="*/ 845 h 955"/>
                              <a:gd name="T50" fmla="*/ 299 w 2916"/>
                              <a:gd name="T51" fmla="*/ 906 h 955"/>
                              <a:gd name="T52" fmla="*/ 217 w 2916"/>
                              <a:gd name="T53" fmla="*/ 920 h 955"/>
                              <a:gd name="T54" fmla="*/ 105 w 2916"/>
                              <a:gd name="T55" fmla="*/ 920 h 955"/>
                              <a:gd name="T56" fmla="*/ 0 w 2916"/>
                              <a:gd name="T57" fmla="*/ 955 h 955"/>
                              <a:gd name="T58" fmla="*/ 19 w 2916"/>
                              <a:gd name="T59" fmla="*/ 834 h 955"/>
                              <a:gd name="T60" fmla="*/ 59 w 2916"/>
                              <a:gd name="T61" fmla="*/ 729 h 955"/>
                              <a:gd name="T62" fmla="*/ 138 w 2916"/>
                              <a:gd name="T63" fmla="*/ 619 h 955"/>
                              <a:gd name="T64" fmla="*/ 252 w 2916"/>
                              <a:gd name="T65" fmla="*/ 509 h 955"/>
                              <a:gd name="T66" fmla="*/ 395 w 2916"/>
                              <a:gd name="T67" fmla="*/ 399 h 955"/>
                              <a:gd name="T68" fmla="*/ 563 w 2916"/>
                              <a:gd name="T69" fmla="*/ 297 h 955"/>
                              <a:gd name="T70" fmla="*/ 750 w 2916"/>
                              <a:gd name="T71" fmla="*/ 203 h 955"/>
                              <a:gd name="T72" fmla="*/ 952 w 2916"/>
                              <a:gd name="T73" fmla="*/ 124 h 955"/>
                              <a:gd name="T74" fmla="*/ 1165 w 2916"/>
                              <a:gd name="T75" fmla="*/ 61 h 955"/>
                              <a:gd name="T76" fmla="*/ 1384 w 2916"/>
                              <a:gd name="T77" fmla="*/ 18 h 955"/>
                              <a:gd name="T78" fmla="*/ 1602 w 2916"/>
                              <a:gd name="T79" fmla="*/ 0 h 95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2916" h="955">
                                <a:moveTo>
                                  <a:pt x="1602" y="0"/>
                                </a:moveTo>
                                <a:lnTo>
                                  <a:pt x="1711" y="0"/>
                                </a:lnTo>
                                <a:lnTo>
                                  <a:pt x="1817" y="9"/>
                                </a:lnTo>
                                <a:lnTo>
                                  <a:pt x="1950" y="28"/>
                                </a:lnTo>
                                <a:lnTo>
                                  <a:pt x="2081" y="58"/>
                                </a:lnTo>
                                <a:lnTo>
                                  <a:pt x="2209" y="95"/>
                                </a:lnTo>
                                <a:lnTo>
                                  <a:pt x="2336" y="138"/>
                                </a:lnTo>
                                <a:lnTo>
                                  <a:pt x="2458" y="189"/>
                                </a:lnTo>
                                <a:lnTo>
                                  <a:pt x="2579" y="245"/>
                                </a:lnTo>
                                <a:lnTo>
                                  <a:pt x="2696" y="304"/>
                                </a:lnTo>
                                <a:lnTo>
                                  <a:pt x="2808" y="369"/>
                                </a:lnTo>
                                <a:lnTo>
                                  <a:pt x="2916" y="437"/>
                                </a:lnTo>
                                <a:lnTo>
                                  <a:pt x="2916" y="645"/>
                                </a:lnTo>
                                <a:lnTo>
                                  <a:pt x="2832" y="602"/>
                                </a:lnTo>
                                <a:lnTo>
                                  <a:pt x="2750" y="560"/>
                                </a:lnTo>
                                <a:lnTo>
                                  <a:pt x="2666" y="519"/>
                                </a:lnTo>
                                <a:lnTo>
                                  <a:pt x="2584" y="483"/>
                                </a:lnTo>
                                <a:lnTo>
                                  <a:pt x="2504" y="449"/>
                                </a:lnTo>
                                <a:lnTo>
                                  <a:pt x="2427" y="422"/>
                                </a:lnTo>
                                <a:lnTo>
                                  <a:pt x="2352" y="397"/>
                                </a:lnTo>
                                <a:lnTo>
                                  <a:pt x="2280" y="378"/>
                                </a:lnTo>
                                <a:lnTo>
                                  <a:pt x="2214" y="364"/>
                                </a:lnTo>
                                <a:lnTo>
                                  <a:pt x="2149" y="355"/>
                                </a:lnTo>
                                <a:lnTo>
                                  <a:pt x="2092" y="353"/>
                                </a:lnTo>
                                <a:lnTo>
                                  <a:pt x="2015" y="362"/>
                                </a:lnTo>
                                <a:lnTo>
                                  <a:pt x="1941" y="376"/>
                                </a:lnTo>
                                <a:lnTo>
                                  <a:pt x="1871" y="399"/>
                                </a:lnTo>
                                <a:lnTo>
                                  <a:pt x="1803" y="429"/>
                                </a:lnTo>
                                <a:lnTo>
                                  <a:pt x="1740" y="465"/>
                                </a:lnTo>
                                <a:lnTo>
                                  <a:pt x="1677" y="505"/>
                                </a:lnTo>
                                <a:lnTo>
                                  <a:pt x="1618" y="551"/>
                                </a:lnTo>
                                <a:lnTo>
                                  <a:pt x="1560" y="600"/>
                                </a:lnTo>
                                <a:lnTo>
                                  <a:pt x="1504" y="652"/>
                                </a:lnTo>
                                <a:lnTo>
                                  <a:pt x="1450" y="708"/>
                                </a:lnTo>
                                <a:lnTo>
                                  <a:pt x="1396" y="764"/>
                                </a:lnTo>
                                <a:lnTo>
                                  <a:pt x="1304" y="734"/>
                                </a:lnTo>
                                <a:lnTo>
                                  <a:pt x="1213" y="710"/>
                                </a:lnTo>
                                <a:lnTo>
                                  <a:pt x="1125" y="691"/>
                                </a:lnTo>
                                <a:lnTo>
                                  <a:pt x="1038" y="675"/>
                                </a:lnTo>
                                <a:lnTo>
                                  <a:pt x="956" y="665"/>
                                </a:lnTo>
                                <a:lnTo>
                                  <a:pt x="875" y="659"/>
                                </a:lnTo>
                                <a:lnTo>
                                  <a:pt x="802" y="659"/>
                                </a:lnTo>
                                <a:lnTo>
                                  <a:pt x="732" y="663"/>
                                </a:lnTo>
                                <a:lnTo>
                                  <a:pt x="668" y="672"/>
                                </a:lnTo>
                                <a:lnTo>
                                  <a:pt x="610" y="687"/>
                                </a:lnTo>
                                <a:lnTo>
                                  <a:pt x="559" y="706"/>
                                </a:lnTo>
                                <a:lnTo>
                                  <a:pt x="516" y="731"/>
                                </a:lnTo>
                                <a:lnTo>
                                  <a:pt x="460" y="771"/>
                                </a:lnTo>
                                <a:lnTo>
                                  <a:pt x="411" y="810"/>
                                </a:lnTo>
                                <a:lnTo>
                                  <a:pt x="367" y="845"/>
                                </a:lnTo>
                                <a:lnTo>
                                  <a:pt x="330" y="876"/>
                                </a:lnTo>
                                <a:lnTo>
                                  <a:pt x="299" y="906"/>
                                </a:lnTo>
                                <a:lnTo>
                                  <a:pt x="273" y="934"/>
                                </a:lnTo>
                                <a:lnTo>
                                  <a:pt x="217" y="920"/>
                                </a:lnTo>
                                <a:lnTo>
                                  <a:pt x="161" y="916"/>
                                </a:lnTo>
                                <a:lnTo>
                                  <a:pt x="105" y="920"/>
                                </a:lnTo>
                                <a:lnTo>
                                  <a:pt x="52" y="934"/>
                                </a:lnTo>
                                <a:lnTo>
                                  <a:pt x="0" y="955"/>
                                </a:lnTo>
                                <a:lnTo>
                                  <a:pt x="9" y="897"/>
                                </a:lnTo>
                                <a:lnTo>
                                  <a:pt x="19" y="834"/>
                                </a:lnTo>
                                <a:lnTo>
                                  <a:pt x="35" y="782"/>
                                </a:lnTo>
                                <a:lnTo>
                                  <a:pt x="59" y="729"/>
                                </a:lnTo>
                                <a:lnTo>
                                  <a:pt x="94" y="675"/>
                                </a:lnTo>
                                <a:lnTo>
                                  <a:pt x="138" y="619"/>
                                </a:lnTo>
                                <a:lnTo>
                                  <a:pt x="192" y="563"/>
                                </a:lnTo>
                                <a:lnTo>
                                  <a:pt x="252" y="509"/>
                                </a:lnTo>
                                <a:lnTo>
                                  <a:pt x="320" y="453"/>
                                </a:lnTo>
                                <a:lnTo>
                                  <a:pt x="395" y="399"/>
                                </a:lnTo>
                                <a:lnTo>
                                  <a:pt x="475" y="346"/>
                                </a:lnTo>
                                <a:lnTo>
                                  <a:pt x="563" y="297"/>
                                </a:lnTo>
                                <a:lnTo>
                                  <a:pt x="654" y="248"/>
                                </a:lnTo>
                                <a:lnTo>
                                  <a:pt x="750" y="203"/>
                                </a:lnTo>
                                <a:lnTo>
                                  <a:pt x="849" y="161"/>
                                </a:lnTo>
                                <a:lnTo>
                                  <a:pt x="952" y="124"/>
                                </a:lnTo>
                                <a:lnTo>
                                  <a:pt x="1057" y="89"/>
                                </a:lnTo>
                                <a:lnTo>
                                  <a:pt x="1165" y="61"/>
                                </a:lnTo>
                                <a:lnTo>
                                  <a:pt x="1274" y="37"/>
                                </a:lnTo>
                                <a:lnTo>
                                  <a:pt x="1384" y="18"/>
                                </a:lnTo>
                                <a:lnTo>
                                  <a:pt x="1492" y="5"/>
                                </a:lnTo>
                                <a:lnTo>
                                  <a:pt x="1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5"/>
                          </a:solidFill>
                          <a:ln w="0">
                            <a:solidFill>
                              <a:schemeClr val="accent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57" name="Forma libre 857"/>
                        <wps:cNvSpPr>
                          <a:spLocks/>
                        </wps:cNvSpPr>
                        <wps:spPr bwMode="auto">
                          <a:xfrm>
                            <a:off x="7175500" y="1892300"/>
                            <a:ext cx="1963738" cy="3162300"/>
                          </a:xfrm>
                          <a:custGeom>
                            <a:avLst/>
                            <a:gdLst>
                              <a:gd name="T0" fmla="*/ 465 w 1237"/>
                              <a:gd name="T1" fmla="*/ 2 h 1992"/>
                              <a:gd name="T2" fmla="*/ 582 w 1237"/>
                              <a:gd name="T3" fmla="*/ 20 h 1992"/>
                              <a:gd name="T4" fmla="*/ 516 w 1237"/>
                              <a:gd name="T5" fmla="*/ 88 h 1992"/>
                              <a:gd name="T6" fmla="*/ 465 w 1237"/>
                              <a:gd name="T7" fmla="*/ 172 h 1992"/>
                              <a:gd name="T8" fmla="*/ 434 w 1237"/>
                              <a:gd name="T9" fmla="*/ 287 h 1992"/>
                              <a:gd name="T10" fmla="*/ 435 w 1237"/>
                              <a:gd name="T11" fmla="*/ 402 h 1992"/>
                              <a:gd name="T12" fmla="*/ 468 w 1237"/>
                              <a:gd name="T13" fmla="*/ 511 h 1992"/>
                              <a:gd name="T14" fmla="*/ 531 w 1237"/>
                              <a:gd name="T15" fmla="*/ 607 h 1992"/>
                              <a:gd name="T16" fmla="*/ 620 w 1237"/>
                              <a:gd name="T17" fmla="*/ 684 h 1992"/>
                              <a:gd name="T18" fmla="*/ 731 w 1237"/>
                              <a:gd name="T19" fmla="*/ 733 h 1992"/>
                              <a:gd name="T20" fmla="*/ 848 w 1237"/>
                              <a:gd name="T21" fmla="*/ 749 h 1992"/>
                              <a:gd name="T22" fmla="*/ 961 w 1237"/>
                              <a:gd name="T23" fmla="*/ 731 h 1992"/>
                              <a:gd name="T24" fmla="*/ 1064 w 1237"/>
                              <a:gd name="T25" fmla="*/ 682 h 1992"/>
                              <a:gd name="T26" fmla="*/ 1152 w 1237"/>
                              <a:gd name="T27" fmla="*/ 607 h 1992"/>
                              <a:gd name="T28" fmla="*/ 1216 w 1237"/>
                              <a:gd name="T29" fmla="*/ 506 h 1992"/>
                              <a:gd name="T30" fmla="*/ 1237 w 1237"/>
                              <a:gd name="T31" fmla="*/ 1471 h 1992"/>
                              <a:gd name="T32" fmla="*/ 1208 w 1237"/>
                              <a:gd name="T33" fmla="*/ 1514 h 1992"/>
                              <a:gd name="T34" fmla="*/ 1195 w 1237"/>
                              <a:gd name="T35" fmla="*/ 1584 h 1992"/>
                              <a:gd name="T36" fmla="*/ 1216 w 1237"/>
                              <a:gd name="T37" fmla="*/ 1651 h 1992"/>
                              <a:gd name="T38" fmla="*/ 1237 w 1237"/>
                              <a:gd name="T39" fmla="*/ 1992 h 1992"/>
                              <a:gd name="T40" fmla="*/ 1171 w 1237"/>
                              <a:gd name="T41" fmla="*/ 1972 h 1992"/>
                              <a:gd name="T42" fmla="*/ 1141 w 1237"/>
                              <a:gd name="T43" fmla="*/ 1971 h 1992"/>
                              <a:gd name="T44" fmla="*/ 1064 w 1237"/>
                              <a:gd name="T45" fmla="*/ 1726 h 1992"/>
                              <a:gd name="T46" fmla="*/ 965 w 1237"/>
                              <a:gd name="T47" fmla="*/ 1485 h 1992"/>
                              <a:gd name="T48" fmla="*/ 942 w 1237"/>
                              <a:gd name="T49" fmla="*/ 1350 h 1992"/>
                              <a:gd name="T50" fmla="*/ 1000 w 1237"/>
                              <a:gd name="T51" fmla="*/ 1296 h 1992"/>
                              <a:gd name="T52" fmla="*/ 1035 w 1237"/>
                              <a:gd name="T53" fmla="*/ 1221 h 1992"/>
                              <a:gd name="T54" fmla="*/ 1036 w 1237"/>
                              <a:gd name="T55" fmla="*/ 1140 h 1992"/>
                              <a:gd name="T56" fmla="*/ 1008 w 1237"/>
                              <a:gd name="T57" fmla="*/ 1067 h 1992"/>
                              <a:gd name="T58" fmla="*/ 952 w 1237"/>
                              <a:gd name="T59" fmla="*/ 1007 h 1992"/>
                              <a:gd name="T60" fmla="*/ 876 w 1237"/>
                              <a:gd name="T61" fmla="*/ 974 h 1992"/>
                              <a:gd name="T62" fmla="*/ 792 w 1237"/>
                              <a:gd name="T63" fmla="*/ 974 h 1992"/>
                              <a:gd name="T64" fmla="*/ 715 w 1237"/>
                              <a:gd name="T65" fmla="*/ 1006 h 1992"/>
                              <a:gd name="T66" fmla="*/ 697 w 1237"/>
                              <a:gd name="T67" fmla="*/ 1051 h 1992"/>
                              <a:gd name="T68" fmla="*/ 533 w 1237"/>
                              <a:gd name="T69" fmla="*/ 876 h 1992"/>
                              <a:gd name="T70" fmla="*/ 341 w 1237"/>
                              <a:gd name="T71" fmla="*/ 722 h 1992"/>
                              <a:gd name="T72" fmla="*/ 131 w 1237"/>
                              <a:gd name="T73" fmla="*/ 593 h 1992"/>
                              <a:gd name="T74" fmla="*/ 154 w 1237"/>
                              <a:gd name="T75" fmla="*/ 555 h 1992"/>
                              <a:gd name="T76" fmla="*/ 180 w 1237"/>
                              <a:gd name="T77" fmla="*/ 460 h 1992"/>
                              <a:gd name="T78" fmla="*/ 175 w 1237"/>
                              <a:gd name="T79" fmla="*/ 366 h 1992"/>
                              <a:gd name="T80" fmla="*/ 142 w 1237"/>
                              <a:gd name="T81" fmla="*/ 278 h 1992"/>
                              <a:gd name="T82" fmla="*/ 82 w 1237"/>
                              <a:gd name="T83" fmla="*/ 205 h 1992"/>
                              <a:gd name="T84" fmla="*/ 0 w 1237"/>
                              <a:gd name="T85" fmla="*/ 152 h 1992"/>
                              <a:gd name="T86" fmla="*/ 61 w 1237"/>
                              <a:gd name="T87" fmla="*/ 110 h 1992"/>
                              <a:gd name="T88" fmla="*/ 192 w 1237"/>
                              <a:gd name="T89" fmla="*/ 46 h 1992"/>
                              <a:gd name="T90" fmla="*/ 336 w 1237"/>
                              <a:gd name="T91" fmla="*/ 9 h 199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</a:cxnLst>
                            <a:rect l="0" t="0" r="r" b="b"/>
                            <a:pathLst>
                              <a:path w="1237" h="1992">
                                <a:moveTo>
                                  <a:pt x="413" y="0"/>
                                </a:moveTo>
                                <a:lnTo>
                                  <a:pt x="465" y="2"/>
                                </a:lnTo>
                                <a:lnTo>
                                  <a:pt x="523" y="9"/>
                                </a:lnTo>
                                <a:lnTo>
                                  <a:pt x="582" y="20"/>
                                </a:lnTo>
                                <a:lnTo>
                                  <a:pt x="547" y="51"/>
                                </a:lnTo>
                                <a:lnTo>
                                  <a:pt x="516" y="88"/>
                                </a:lnTo>
                                <a:lnTo>
                                  <a:pt x="489" y="128"/>
                                </a:lnTo>
                                <a:lnTo>
                                  <a:pt x="465" y="172"/>
                                </a:lnTo>
                                <a:lnTo>
                                  <a:pt x="446" y="228"/>
                                </a:lnTo>
                                <a:lnTo>
                                  <a:pt x="434" y="287"/>
                                </a:lnTo>
                                <a:lnTo>
                                  <a:pt x="430" y="345"/>
                                </a:lnTo>
                                <a:lnTo>
                                  <a:pt x="435" y="402"/>
                                </a:lnTo>
                                <a:lnTo>
                                  <a:pt x="447" y="458"/>
                                </a:lnTo>
                                <a:lnTo>
                                  <a:pt x="468" y="511"/>
                                </a:lnTo>
                                <a:lnTo>
                                  <a:pt x="496" y="562"/>
                                </a:lnTo>
                                <a:lnTo>
                                  <a:pt x="531" y="607"/>
                                </a:lnTo>
                                <a:lnTo>
                                  <a:pt x="572" y="649"/>
                                </a:lnTo>
                                <a:lnTo>
                                  <a:pt x="620" y="684"/>
                                </a:lnTo>
                                <a:lnTo>
                                  <a:pt x="673" y="712"/>
                                </a:lnTo>
                                <a:lnTo>
                                  <a:pt x="731" y="733"/>
                                </a:lnTo>
                                <a:lnTo>
                                  <a:pt x="790" y="745"/>
                                </a:lnTo>
                                <a:lnTo>
                                  <a:pt x="848" y="749"/>
                                </a:lnTo>
                                <a:lnTo>
                                  <a:pt x="905" y="743"/>
                                </a:lnTo>
                                <a:lnTo>
                                  <a:pt x="961" y="731"/>
                                </a:lnTo>
                                <a:lnTo>
                                  <a:pt x="1015" y="710"/>
                                </a:lnTo>
                                <a:lnTo>
                                  <a:pt x="1064" y="682"/>
                                </a:lnTo>
                                <a:lnTo>
                                  <a:pt x="1111" y="647"/>
                                </a:lnTo>
                                <a:lnTo>
                                  <a:pt x="1152" y="607"/>
                                </a:lnTo>
                                <a:lnTo>
                                  <a:pt x="1188" y="558"/>
                                </a:lnTo>
                                <a:lnTo>
                                  <a:pt x="1216" y="506"/>
                                </a:lnTo>
                                <a:lnTo>
                                  <a:pt x="1237" y="444"/>
                                </a:lnTo>
                                <a:lnTo>
                                  <a:pt x="1237" y="1471"/>
                                </a:lnTo>
                                <a:lnTo>
                                  <a:pt x="1222" y="1490"/>
                                </a:lnTo>
                                <a:lnTo>
                                  <a:pt x="1208" y="1514"/>
                                </a:lnTo>
                                <a:lnTo>
                                  <a:pt x="1197" y="1549"/>
                                </a:lnTo>
                                <a:lnTo>
                                  <a:pt x="1195" y="1584"/>
                                </a:lnTo>
                                <a:lnTo>
                                  <a:pt x="1202" y="1619"/>
                                </a:lnTo>
                                <a:lnTo>
                                  <a:pt x="1216" y="1651"/>
                                </a:lnTo>
                                <a:lnTo>
                                  <a:pt x="1237" y="1679"/>
                                </a:lnTo>
                                <a:lnTo>
                                  <a:pt x="1237" y="1992"/>
                                </a:lnTo>
                                <a:lnTo>
                                  <a:pt x="1202" y="1979"/>
                                </a:lnTo>
                                <a:lnTo>
                                  <a:pt x="1171" y="1972"/>
                                </a:lnTo>
                                <a:lnTo>
                                  <a:pt x="1139" y="1969"/>
                                </a:lnTo>
                                <a:lnTo>
                                  <a:pt x="1141" y="1971"/>
                                </a:lnTo>
                                <a:lnTo>
                                  <a:pt x="1104" y="1848"/>
                                </a:lnTo>
                                <a:lnTo>
                                  <a:pt x="1064" y="1726"/>
                                </a:lnTo>
                                <a:lnTo>
                                  <a:pt x="1017" y="1605"/>
                                </a:lnTo>
                                <a:lnTo>
                                  <a:pt x="965" y="1485"/>
                                </a:lnTo>
                                <a:lnTo>
                                  <a:pt x="907" y="1369"/>
                                </a:lnTo>
                                <a:lnTo>
                                  <a:pt x="942" y="1350"/>
                                </a:lnTo>
                                <a:lnTo>
                                  <a:pt x="973" y="1327"/>
                                </a:lnTo>
                                <a:lnTo>
                                  <a:pt x="1000" y="1296"/>
                                </a:lnTo>
                                <a:lnTo>
                                  <a:pt x="1021" y="1261"/>
                                </a:lnTo>
                                <a:lnTo>
                                  <a:pt x="1035" y="1221"/>
                                </a:lnTo>
                                <a:lnTo>
                                  <a:pt x="1040" y="1180"/>
                                </a:lnTo>
                                <a:lnTo>
                                  <a:pt x="1036" y="1140"/>
                                </a:lnTo>
                                <a:lnTo>
                                  <a:pt x="1026" y="1102"/>
                                </a:lnTo>
                                <a:lnTo>
                                  <a:pt x="1008" y="1067"/>
                                </a:lnTo>
                                <a:lnTo>
                                  <a:pt x="984" y="1035"/>
                                </a:lnTo>
                                <a:lnTo>
                                  <a:pt x="952" y="1007"/>
                                </a:lnTo>
                                <a:lnTo>
                                  <a:pt x="916" y="988"/>
                                </a:lnTo>
                                <a:lnTo>
                                  <a:pt x="876" y="974"/>
                                </a:lnTo>
                                <a:lnTo>
                                  <a:pt x="832" y="969"/>
                                </a:lnTo>
                                <a:lnTo>
                                  <a:pt x="792" y="974"/>
                                </a:lnTo>
                                <a:lnTo>
                                  <a:pt x="752" y="986"/>
                                </a:lnTo>
                                <a:lnTo>
                                  <a:pt x="715" y="1006"/>
                                </a:lnTo>
                                <a:lnTo>
                                  <a:pt x="683" y="1032"/>
                                </a:lnTo>
                                <a:lnTo>
                                  <a:pt x="697" y="1051"/>
                                </a:lnTo>
                                <a:lnTo>
                                  <a:pt x="619" y="960"/>
                                </a:lnTo>
                                <a:lnTo>
                                  <a:pt x="533" y="876"/>
                                </a:lnTo>
                                <a:lnTo>
                                  <a:pt x="441" y="798"/>
                                </a:lnTo>
                                <a:lnTo>
                                  <a:pt x="341" y="722"/>
                                </a:lnTo>
                                <a:lnTo>
                                  <a:pt x="238" y="654"/>
                                </a:lnTo>
                                <a:lnTo>
                                  <a:pt x="131" y="593"/>
                                </a:lnTo>
                                <a:lnTo>
                                  <a:pt x="133" y="593"/>
                                </a:lnTo>
                                <a:lnTo>
                                  <a:pt x="154" y="555"/>
                                </a:lnTo>
                                <a:lnTo>
                                  <a:pt x="171" y="507"/>
                                </a:lnTo>
                                <a:lnTo>
                                  <a:pt x="180" y="460"/>
                                </a:lnTo>
                                <a:lnTo>
                                  <a:pt x="180" y="413"/>
                                </a:lnTo>
                                <a:lnTo>
                                  <a:pt x="175" y="366"/>
                                </a:lnTo>
                                <a:lnTo>
                                  <a:pt x="161" y="320"/>
                                </a:lnTo>
                                <a:lnTo>
                                  <a:pt x="142" y="278"/>
                                </a:lnTo>
                                <a:lnTo>
                                  <a:pt x="116" y="240"/>
                                </a:lnTo>
                                <a:lnTo>
                                  <a:pt x="82" y="205"/>
                                </a:lnTo>
                                <a:lnTo>
                                  <a:pt x="44" y="175"/>
                                </a:lnTo>
                                <a:lnTo>
                                  <a:pt x="0" y="152"/>
                                </a:lnTo>
                                <a:lnTo>
                                  <a:pt x="0" y="152"/>
                                </a:lnTo>
                                <a:lnTo>
                                  <a:pt x="61" y="110"/>
                                </a:lnTo>
                                <a:lnTo>
                                  <a:pt x="126" y="76"/>
                                </a:lnTo>
                                <a:lnTo>
                                  <a:pt x="192" y="46"/>
                                </a:lnTo>
                                <a:lnTo>
                                  <a:pt x="262" y="23"/>
                                </a:lnTo>
                                <a:lnTo>
                                  <a:pt x="336" y="9"/>
                                </a:lnTo>
                                <a:lnTo>
                                  <a:pt x="4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5"/>
                          </a:solidFill>
                          <a:ln w="0">
                            <a:solidFill>
                              <a:schemeClr val="accent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58" name="Forma libre 858"/>
                        <wps:cNvSpPr>
                          <a:spLocks noEditPoints="1"/>
                        </wps:cNvSpPr>
                        <wps:spPr bwMode="auto">
                          <a:xfrm>
                            <a:off x="0" y="3394075"/>
                            <a:ext cx="3473450" cy="3408363"/>
                          </a:xfrm>
                          <a:custGeom>
                            <a:avLst/>
                            <a:gdLst>
                              <a:gd name="T0" fmla="*/ 1917 w 2188"/>
                              <a:gd name="T1" fmla="*/ 731 h 2147"/>
                              <a:gd name="T2" fmla="*/ 1338 w 2188"/>
                              <a:gd name="T3" fmla="*/ 2023 h 2147"/>
                              <a:gd name="T4" fmla="*/ 1188 w 2188"/>
                              <a:gd name="T5" fmla="*/ 2051 h 2147"/>
                              <a:gd name="T6" fmla="*/ 1034 w 2188"/>
                              <a:gd name="T7" fmla="*/ 2075 h 2147"/>
                              <a:gd name="T8" fmla="*/ 1632 w 2188"/>
                              <a:gd name="T9" fmla="*/ 736 h 2147"/>
                              <a:gd name="T10" fmla="*/ 1775 w 2188"/>
                              <a:gd name="T11" fmla="*/ 738 h 2147"/>
                              <a:gd name="T12" fmla="*/ 1917 w 2188"/>
                              <a:gd name="T13" fmla="*/ 731 h 2147"/>
                              <a:gd name="T14" fmla="*/ 2188 w 2188"/>
                              <a:gd name="T15" fmla="*/ 698 h 2147"/>
                              <a:gd name="T16" fmla="*/ 1628 w 2188"/>
                              <a:gd name="T17" fmla="*/ 1948 h 2147"/>
                              <a:gd name="T18" fmla="*/ 1569 w 2188"/>
                              <a:gd name="T19" fmla="*/ 1967 h 2147"/>
                              <a:gd name="T20" fmla="*/ 1506 w 2188"/>
                              <a:gd name="T21" fmla="*/ 1984 h 2147"/>
                              <a:gd name="T22" fmla="*/ 2074 w 2188"/>
                              <a:gd name="T23" fmla="*/ 715 h 2147"/>
                              <a:gd name="T24" fmla="*/ 2188 w 2188"/>
                              <a:gd name="T25" fmla="*/ 698 h 2147"/>
                              <a:gd name="T26" fmla="*/ 1190 w 2188"/>
                              <a:gd name="T27" fmla="*/ 673 h 2147"/>
                              <a:gd name="T28" fmla="*/ 1286 w 2188"/>
                              <a:gd name="T29" fmla="*/ 696 h 2147"/>
                              <a:gd name="T30" fmla="*/ 652 w 2188"/>
                              <a:gd name="T31" fmla="*/ 2116 h 2147"/>
                              <a:gd name="T32" fmla="*/ 542 w 2188"/>
                              <a:gd name="T33" fmla="*/ 2124 h 2147"/>
                              <a:gd name="T34" fmla="*/ 1190 w 2188"/>
                              <a:gd name="T35" fmla="*/ 673 h 2147"/>
                              <a:gd name="T36" fmla="*/ 823 w 2188"/>
                              <a:gd name="T37" fmla="*/ 528 h 2147"/>
                              <a:gd name="T38" fmla="*/ 884 w 2188"/>
                              <a:gd name="T39" fmla="*/ 560 h 2147"/>
                              <a:gd name="T40" fmla="*/ 945 w 2188"/>
                              <a:gd name="T41" fmla="*/ 588 h 2147"/>
                              <a:gd name="T42" fmla="*/ 1001 w 2188"/>
                              <a:gd name="T43" fmla="*/ 612 h 2147"/>
                              <a:gd name="T44" fmla="*/ 1059 w 2188"/>
                              <a:gd name="T45" fmla="*/ 633 h 2147"/>
                              <a:gd name="T46" fmla="*/ 386 w 2188"/>
                              <a:gd name="T47" fmla="*/ 2135 h 2147"/>
                              <a:gd name="T48" fmla="*/ 304 w 2188"/>
                              <a:gd name="T49" fmla="*/ 2138 h 2147"/>
                              <a:gd name="T50" fmla="*/ 229 w 2188"/>
                              <a:gd name="T51" fmla="*/ 2142 h 2147"/>
                              <a:gd name="T52" fmla="*/ 159 w 2188"/>
                              <a:gd name="T53" fmla="*/ 2145 h 2147"/>
                              <a:gd name="T54" fmla="*/ 100 w 2188"/>
                              <a:gd name="T55" fmla="*/ 2147 h 2147"/>
                              <a:gd name="T56" fmla="*/ 823 w 2188"/>
                              <a:gd name="T57" fmla="*/ 528 h 2147"/>
                              <a:gd name="T58" fmla="*/ 461 w 2188"/>
                              <a:gd name="T59" fmla="*/ 285 h 2147"/>
                              <a:gd name="T60" fmla="*/ 540 w 2188"/>
                              <a:gd name="T61" fmla="*/ 346 h 2147"/>
                              <a:gd name="T62" fmla="*/ 0 w 2188"/>
                              <a:gd name="T63" fmla="*/ 1553 h 2147"/>
                              <a:gd name="T64" fmla="*/ 0 w 2188"/>
                              <a:gd name="T65" fmla="*/ 1317 h 2147"/>
                              <a:gd name="T66" fmla="*/ 461 w 2188"/>
                              <a:gd name="T67" fmla="*/ 285 h 2147"/>
                              <a:gd name="T68" fmla="*/ 157 w 2188"/>
                              <a:gd name="T69" fmla="*/ 0 h 2147"/>
                              <a:gd name="T70" fmla="*/ 252 w 2188"/>
                              <a:gd name="T71" fmla="*/ 98 h 2147"/>
                              <a:gd name="T72" fmla="*/ 353 w 2188"/>
                              <a:gd name="T73" fmla="*/ 192 h 2147"/>
                              <a:gd name="T74" fmla="*/ 0 w 2188"/>
                              <a:gd name="T75" fmla="*/ 981 h 2147"/>
                              <a:gd name="T76" fmla="*/ 0 w 2188"/>
                              <a:gd name="T77" fmla="*/ 350 h 2147"/>
                              <a:gd name="T78" fmla="*/ 157 w 2188"/>
                              <a:gd name="T79" fmla="*/ 0 h 21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2188" h="2147">
                                <a:moveTo>
                                  <a:pt x="1917" y="731"/>
                                </a:moveTo>
                                <a:lnTo>
                                  <a:pt x="1338" y="2023"/>
                                </a:lnTo>
                                <a:lnTo>
                                  <a:pt x="1188" y="2051"/>
                                </a:lnTo>
                                <a:lnTo>
                                  <a:pt x="1034" y="2075"/>
                                </a:lnTo>
                                <a:lnTo>
                                  <a:pt x="1632" y="736"/>
                                </a:lnTo>
                                <a:lnTo>
                                  <a:pt x="1775" y="738"/>
                                </a:lnTo>
                                <a:lnTo>
                                  <a:pt x="1917" y="731"/>
                                </a:lnTo>
                                <a:close/>
                                <a:moveTo>
                                  <a:pt x="2188" y="698"/>
                                </a:moveTo>
                                <a:lnTo>
                                  <a:pt x="1628" y="1948"/>
                                </a:lnTo>
                                <a:lnTo>
                                  <a:pt x="1569" y="1967"/>
                                </a:lnTo>
                                <a:lnTo>
                                  <a:pt x="1506" y="1984"/>
                                </a:lnTo>
                                <a:lnTo>
                                  <a:pt x="2074" y="715"/>
                                </a:lnTo>
                                <a:lnTo>
                                  <a:pt x="2188" y="698"/>
                                </a:lnTo>
                                <a:close/>
                                <a:moveTo>
                                  <a:pt x="1190" y="673"/>
                                </a:moveTo>
                                <a:lnTo>
                                  <a:pt x="1286" y="696"/>
                                </a:lnTo>
                                <a:lnTo>
                                  <a:pt x="652" y="2116"/>
                                </a:lnTo>
                                <a:lnTo>
                                  <a:pt x="542" y="2124"/>
                                </a:lnTo>
                                <a:lnTo>
                                  <a:pt x="1190" y="673"/>
                                </a:lnTo>
                                <a:close/>
                                <a:moveTo>
                                  <a:pt x="823" y="528"/>
                                </a:moveTo>
                                <a:lnTo>
                                  <a:pt x="884" y="560"/>
                                </a:lnTo>
                                <a:lnTo>
                                  <a:pt x="945" y="588"/>
                                </a:lnTo>
                                <a:lnTo>
                                  <a:pt x="1001" y="612"/>
                                </a:lnTo>
                                <a:lnTo>
                                  <a:pt x="1059" y="633"/>
                                </a:lnTo>
                                <a:lnTo>
                                  <a:pt x="386" y="2135"/>
                                </a:lnTo>
                                <a:lnTo>
                                  <a:pt x="304" y="2138"/>
                                </a:lnTo>
                                <a:lnTo>
                                  <a:pt x="229" y="2142"/>
                                </a:lnTo>
                                <a:lnTo>
                                  <a:pt x="159" y="2145"/>
                                </a:lnTo>
                                <a:lnTo>
                                  <a:pt x="100" y="2147"/>
                                </a:lnTo>
                                <a:lnTo>
                                  <a:pt x="823" y="528"/>
                                </a:lnTo>
                                <a:close/>
                                <a:moveTo>
                                  <a:pt x="461" y="285"/>
                                </a:moveTo>
                                <a:lnTo>
                                  <a:pt x="540" y="346"/>
                                </a:lnTo>
                                <a:lnTo>
                                  <a:pt x="0" y="1553"/>
                                </a:lnTo>
                                <a:lnTo>
                                  <a:pt x="0" y="1317"/>
                                </a:lnTo>
                                <a:lnTo>
                                  <a:pt x="461" y="285"/>
                                </a:lnTo>
                                <a:close/>
                                <a:moveTo>
                                  <a:pt x="157" y="0"/>
                                </a:moveTo>
                                <a:lnTo>
                                  <a:pt x="252" y="98"/>
                                </a:lnTo>
                                <a:lnTo>
                                  <a:pt x="353" y="192"/>
                                </a:lnTo>
                                <a:lnTo>
                                  <a:pt x="0" y="981"/>
                                </a:lnTo>
                                <a:lnTo>
                                  <a:pt x="0" y="350"/>
                                </a:lnTo>
                                <a:lnTo>
                                  <a:pt x="1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  <a:ln w="0">
                            <a:solidFill>
                              <a:srgbClr val="FBD17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59" name="Forma libre 859"/>
                        <wps:cNvSpPr>
                          <a:spLocks noEditPoints="1"/>
                        </wps:cNvSpPr>
                        <wps:spPr bwMode="auto">
                          <a:xfrm>
                            <a:off x="0" y="3175"/>
                            <a:ext cx="9139238" cy="6802438"/>
                          </a:xfrm>
                          <a:custGeom>
                            <a:avLst/>
                            <a:gdLst>
                              <a:gd name="T0" fmla="*/ 2074 w 5757"/>
                              <a:gd name="T1" fmla="*/ 2851 h 4285"/>
                              <a:gd name="T2" fmla="*/ 652 w 5757"/>
                              <a:gd name="T3" fmla="*/ 4252 h 4285"/>
                              <a:gd name="T4" fmla="*/ 2177 w 5757"/>
                              <a:gd name="T5" fmla="*/ 3367 h 4285"/>
                              <a:gd name="T6" fmla="*/ 1877 w 5757"/>
                              <a:gd name="T7" fmla="*/ 3960 h 4285"/>
                              <a:gd name="T8" fmla="*/ 1190 w 5757"/>
                              <a:gd name="T9" fmla="*/ 2809 h 4285"/>
                              <a:gd name="T10" fmla="*/ 823 w 5757"/>
                              <a:gd name="T11" fmla="*/ 2664 h 4285"/>
                              <a:gd name="T12" fmla="*/ 0 w 5757"/>
                              <a:gd name="T13" fmla="*/ 3689 h 4285"/>
                              <a:gd name="T14" fmla="*/ 353 w 5757"/>
                              <a:gd name="T15" fmla="*/ 2328 h 4285"/>
                              <a:gd name="T16" fmla="*/ 5121 w 5757"/>
                              <a:gd name="T17" fmla="*/ 636 h 4285"/>
                              <a:gd name="T18" fmla="*/ 5053 w 5757"/>
                              <a:gd name="T19" fmla="*/ 848 h 4285"/>
                              <a:gd name="T20" fmla="*/ 5277 w 5757"/>
                              <a:gd name="T21" fmla="*/ 816 h 4285"/>
                              <a:gd name="T22" fmla="*/ 5151 w 5757"/>
                              <a:gd name="T23" fmla="*/ 631 h 4285"/>
                              <a:gd name="T24" fmla="*/ 3720 w 5757"/>
                              <a:gd name="T25" fmla="*/ 729 h 4285"/>
                              <a:gd name="T26" fmla="*/ 3933 w 5757"/>
                              <a:gd name="T27" fmla="*/ 797 h 4285"/>
                              <a:gd name="T28" fmla="*/ 3902 w 5757"/>
                              <a:gd name="T29" fmla="*/ 575 h 4285"/>
                              <a:gd name="T30" fmla="*/ 4632 w 5757"/>
                              <a:gd name="T31" fmla="*/ 500 h 4285"/>
                              <a:gd name="T32" fmla="*/ 4796 w 5757"/>
                              <a:gd name="T33" fmla="*/ 652 h 4285"/>
                              <a:gd name="T34" fmla="*/ 4864 w 5757"/>
                              <a:gd name="T35" fmla="*/ 439 h 4285"/>
                              <a:gd name="T36" fmla="*/ 4143 w 5757"/>
                              <a:gd name="T37" fmla="*/ 440 h 4285"/>
                              <a:gd name="T38" fmla="*/ 4223 w 5757"/>
                              <a:gd name="T39" fmla="*/ 650 h 4285"/>
                              <a:gd name="T40" fmla="*/ 4377 w 5757"/>
                              <a:gd name="T41" fmla="*/ 488 h 4285"/>
                              <a:gd name="T42" fmla="*/ 5422 w 5757"/>
                              <a:gd name="T43" fmla="*/ 309 h 4285"/>
                              <a:gd name="T44" fmla="*/ 5403 w 5757"/>
                              <a:gd name="T45" fmla="*/ 531 h 4285"/>
                              <a:gd name="T46" fmla="*/ 5612 w 5757"/>
                              <a:gd name="T47" fmla="*/ 451 h 4285"/>
                              <a:gd name="T48" fmla="*/ 3433 w 5757"/>
                              <a:gd name="T49" fmla="*/ 253 h 4285"/>
                              <a:gd name="T50" fmla="*/ 3322 w 5757"/>
                              <a:gd name="T51" fmla="*/ 446 h 4285"/>
                              <a:gd name="T52" fmla="*/ 3543 w 5757"/>
                              <a:gd name="T53" fmla="*/ 465 h 4285"/>
                              <a:gd name="T54" fmla="*/ 3463 w 5757"/>
                              <a:gd name="T55" fmla="*/ 255 h 4285"/>
                              <a:gd name="T56" fmla="*/ 3762 w 5757"/>
                              <a:gd name="T57" fmla="*/ 271 h 4285"/>
                              <a:gd name="T58" fmla="*/ 3956 w 5757"/>
                              <a:gd name="T59" fmla="*/ 384 h 4285"/>
                              <a:gd name="T60" fmla="*/ 3975 w 5757"/>
                              <a:gd name="T61" fmla="*/ 161 h 4285"/>
                              <a:gd name="T62" fmla="*/ 4943 w 5757"/>
                              <a:gd name="T63" fmla="*/ 155 h 4285"/>
                              <a:gd name="T64" fmla="*/ 5069 w 5757"/>
                              <a:gd name="T65" fmla="*/ 341 h 4285"/>
                              <a:gd name="T66" fmla="*/ 5182 w 5757"/>
                              <a:gd name="T67" fmla="*/ 148 h 4285"/>
                              <a:gd name="T68" fmla="*/ 3421 w 5757"/>
                              <a:gd name="T69" fmla="*/ 43 h 4285"/>
                              <a:gd name="T70" fmla="*/ 3640 w 5757"/>
                              <a:gd name="T71" fmla="*/ 8 h 4285"/>
                              <a:gd name="T72" fmla="*/ 4270 w 5757"/>
                              <a:gd name="T73" fmla="*/ 145 h 4285"/>
                              <a:gd name="T74" fmla="*/ 4529 w 5757"/>
                              <a:gd name="T75" fmla="*/ 1 h 4285"/>
                              <a:gd name="T76" fmla="*/ 4655 w 5757"/>
                              <a:gd name="T77" fmla="*/ 189 h 4285"/>
                              <a:gd name="T78" fmla="*/ 4770 w 5757"/>
                              <a:gd name="T79" fmla="*/ 0 h 4285"/>
                              <a:gd name="T80" fmla="*/ 5539 w 5757"/>
                              <a:gd name="T81" fmla="*/ 24 h 4285"/>
                              <a:gd name="T82" fmla="*/ 5644 w 5757"/>
                              <a:gd name="T83" fmla="*/ 113 h 4285"/>
                              <a:gd name="T84" fmla="*/ 5757 w 5757"/>
                              <a:gd name="T85" fmla="*/ 732 h 4285"/>
                              <a:gd name="T86" fmla="*/ 5551 w 5757"/>
                              <a:gd name="T87" fmla="*/ 779 h 4285"/>
                              <a:gd name="T88" fmla="*/ 5677 w 5757"/>
                              <a:gd name="T89" fmla="*/ 965 h 4285"/>
                              <a:gd name="T90" fmla="*/ 5177 w 5757"/>
                              <a:gd name="T91" fmla="*/ 975 h 4285"/>
                              <a:gd name="T92" fmla="*/ 4532 w 5757"/>
                              <a:gd name="T93" fmla="*/ 738 h 4285"/>
                              <a:gd name="T94" fmla="*/ 4304 w 5757"/>
                              <a:gd name="T95" fmla="*/ 704 h 4285"/>
                              <a:gd name="T96" fmla="*/ 3865 w 5757"/>
                              <a:gd name="T97" fmla="*/ 937 h 4285"/>
                              <a:gd name="T98" fmla="*/ 3702 w 5757"/>
                              <a:gd name="T99" fmla="*/ 818 h 4285"/>
                              <a:gd name="T100" fmla="*/ 3638 w 5757"/>
                              <a:gd name="T101" fmla="*/ 1021 h 4285"/>
                              <a:gd name="T102" fmla="*/ 3362 w 5757"/>
                              <a:gd name="T103" fmla="*/ 1000 h 4285"/>
                              <a:gd name="T104" fmla="*/ 3453 w 5757"/>
                              <a:gd name="T105" fmla="*/ 809 h 4285"/>
                              <a:gd name="T106" fmla="*/ 3306 w 5757"/>
                              <a:gd name="T107" fmla="*/ 711 h 4285"/>
                              <a:gd name="T108" fmla="*/ 3288 w 5757"/>
                              <a:gd name="T109" fmla="*/ 598 h 4285"/>
                              <a:gd name="T110" fmla="*/ 3278 w 5757"/>
                              <a:gd name="T111" fmla="*/ 496 h 4285"/>
                              <a:gd name="T112" fmla="*/ 3274 w 5757"/>
                              <a:gd name="T113" fmla="*/ 384 h 4285"/>
                              <a:gd name="T114" fmla="*/ 3280 w 5757"/>
                              <a:gd name="T115" fmla="*/ 286 h 4285"/>
                              <a:gd name="T116" fmla="*/ 3301 w 5757"/>
                              <a:gd name="T117" fmla="*/ 176 h 4285"/>
                              <a:gd name="T118" fmla="*/ 3332 w 5757"/>
                              <a:gd name="T119" fmla="*/ 84 h 428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</a:cxnLst>
                            <a:rect l="0" t="0" r="r" b="b"/>
                            <a:pathLst>
                              <a:path w="5757" h="4285">
                                <a:moveTo>
                                  <a:pt x="2074" y="2851"/>
                                </a:moveTo>
                                <a:lnTo>
                                  <a:pt x="2074" y="2851"/>
                                </a:lnTo>
                                <a:lnTo>
                                  <a:pt x="1506" y="4120"/>
                                </a:lnTo>
                                <a:lnTo>
                                  <a:pt x="1424" y="4141"/>
                                </a:lnTo>
                                <a:lnTo>
                                  <a:pt x="1338" y="4159"/>
                                </a:lnTo>
                                <a:lnTo>
                                  <a:pt x="1917" y="2867"/>
                                </a:lnTo>
                                <a:lnTo>
                                  <a:pt x="1906" y="2869"/>
                                </a:lnTo>
                                <a:lnTo>
                                  <a:pt x="1992" y="2862"/>
                                </a:lnTo>
                                <a:lnTo>
                                  <a:pt x="2074" y="2851"/>
                                </a:lnTo>
                                <a:close/>
                                <a:moveTo>
                                  <a:pt x="1286" y="2832"/>
                                </a:moveTo>
                                <a:lnTo>
                                  <a:pt x="1403" y="2851"/>
                                </a:lnTo>
                                <a:lnTo>
                                  <a:pt x="1522" y="2865"/>
                                </a:lnTo>
                                <a:lnTo>
                                  <a:pt x="1641" y="2872"/>
                                </a:lnTo>
                                <a:lnTo>
                                  <a:pt x="1632" y="2872"/>
                                </a:lnTo>
                                <a:lnTo>
                                  <a:pt x="1034" y="4211"/>
                                </a:lnTo>
                                <a:lnTo>
                                  <a:pt x="905" y="4227"/>
                                </a:lnTo>
                                <a:lnTo>
                                  <a:pt x="778" y="4241"/>
                                </a:lnTo>
                                <a:lnTo>
                                  <a:pt x="652" y="4252"/>
                                </a:lnTo>
                                <a:lnTo>
                                  <a:pt x="1286" y="2832"/>
                                </a:lnTo>
                                <a:close/>
                                <a:moveTo>
                                  <a:pt x="2247" y="2821"/>
                                </a:moveTo>
                                <a:lnTo>
                                  <a:pt x="2235" y="2898"/>
                                </a:lnTo>
                                <a:lnTo>
                                  <a:pt x="2224" y="2975"/>
                                </a:lnTo>
                                <a:lnTo>
                                  <a:pt x="2216" y="3054"/>
                                </a:lnTo>
                                <a:lnTo>
                                  <a:pt x="2207" y="3133"/>
                                </a:lnTo>
                                <a:lnTo>
                                  <a:pt x="2198" y="3211"/>
                                </a:lnTo>
                                <a:lnTo>
                                  <a:pt x="2188" y="3288"/>
                                </a:lnTo>
                                <a:lnTo>
                                  <a:pt x="2177" y="3367"/>
                                </a:lnTo>
                                <a:lnTo>
                                  <a:pt x="2161" y="3442"/>
                                </a:lnTo>
                                <a:lnTo>
                                  <a:pt x="2146" y="3517"/>
                                </a:lnTo>
                                <a:lnTo>
                                  <a:pt x="2123" y="3591"/>
                                </a:lnTo>
                                <a:lnTo>
                                  <a:pt x="2098" y="3661"/>
                                </a:lnTo>
                                <a:lnTo>
                                  <a:pt x="2067" y="3727"/>
                                </a:lnTo>
                                <a:lnTo>
                                  <a:pt x="2030" y="3792"/>
                                </a:lnTo>
                                <a:lnTo>
                                  <a:pt x="1987" y="3851"/>
                                </a:lnTo>
                                <a:lnTo>
                                  <a:pt x="1936" y="3909"/>
                                </a:lnTo>
                                <a:lnTo>
                                  <a:pt x="1877" y="3960"/>
                                </a:lnTo>
                                <a:lnTo>
                                  <a:pt x="1828" y="3995"/>
                                </a:lnTo>
                                <a:lnTo>
                                  <a:pt x="1768" y="4026"/>
                                </a:lnTo>
                                <a:lnTo>
                                  <a:pt x="1702" y="4056"/>
                                </a:lnTo>
                                <a:lnTo>
                                  <a:pt x="1628" y="4084"/>
                                </a:lnTo>
                                <a:lnTo>
                                  <a:pt x="2188" y="2834"/>
                                </a:lnTo>
                                <a:lnTo>
                                  <a:pt x="2247" y="2821"/>
                                </a:lnTo>
                                <a:close/>
                                <a:moveTo>
                                  <a:pt x="1041" y="2762"/>
                                </a:moveTo>
                                <a:lnTo>
                                  <a:pt x="1115" y="2788"/>
                                </a:lnTo>
                                <a:lnTo>
                                  <a:pt x="1190" y="2809"/>
                                </a:lnTo>
                                <a:lnTo>
                                  <a:pt x="542" y="4260"/>
                                </a:lnTo>
                                <a:lnTo>
                                  <a:pt x="461" y="4266"/>
                                </a:lnTo>
                                <a:lnTo>
                                  <a:pt x="386" y="4271"/>
                                </a:lnTo>
                                <a:lnTo>
                                  <a:pt x="1059" y="2769"/>
                                </a:lnTo>
                                <a:lnTo>
                                  <a:pt x="1041" y="2762"/>
                                </a:lnTo>
                                <a:close/>
                                <a:moveTo>
                                  <a:pt x="823" y="2664"/>
                                </a:moveTo>
                                <a:lnTo>
                                  <a:pt x="823" y="2664"/>
                                </a:lnTo>
                                <a:lnTo>
                                  <a:pt x="823" y="2664"/>
                                </a:lnTo>
                                <a:lnTo>
                                  <a:pt x="823" y="2664"/>
                                </a:lnTo>
                                <a:close/>
                                <a:moveTo>
                                  <a:pt x="535" y="2479"/>
                                </a:moveTo>
                                <a:lnTo>
                                  <a:pt x="627" y="2545"/>
                                </a:lnTo>
                                <a:lnTo>
                                  <a:pt x="723" y="2608"/>
                                </a:lnTo>
                                <a:lnTo>
                                  <a:pt x="823" y="2664"/>
                                </a:lnTo>
                                <a:lnTo>
                                  <a:pt x="100" y="4283"/>
                                </a:lnTo>
                                <a:lnTo>
                                  <a:pt x="61" y="4283"/>
                                </a:lnTo>
                                <a:lnTo>
                                  <a:pt x="28" y="4285"/>
                                </a:lnTo>
                                <a:lnTo>
                                  <a:pt x="0" y="4285"/>
                                </a:lnTo>
                                <a:lnTo>
                                  <a:pt x="0" y="3689"/>
                                </a:lnTo>
                                <a:lnTo>
                                  <a:pt x="540" y="2482"/>
                                </a:lnTo>
                                <a:lnTo>
                                  <a:pt x="535" y="2479"/>
                                </a:lnTo>
                                <a:close/>
                                <a:moveTo>
                                  <a:pt x="346" y="2323"/>
                                </a:moveTo>
                                <a:lnTo>
                                  <a:pt x="405" y="2376"/>
                                </a:lnTo>
                                <a:lnTo>
                                  <a:pt x="467" y="2426"/>
                                </a:lnTo>
                                <a:lnTo>
                                  <a:pt x="461" y="2421"/>
                                </a:lnTo>
                                <a:lnTo>
                                  <a:pt x="0" y="3453"/>
                                </a:lnTo>
                                <a:lnTo>
                                  <a:pt x="0" y="3117"/>
                                </a:lnTo>
                                <a:lnTo>
                                  <a:pt x="353" y="2328"/>
                                </a:lnTo>
                                <a:lnTo>
                                  <a:pt x="346" y="2323"/>
                                </a:lnTo>
                                <a:close/>
                                <a:moveTo>
                                  <a:pt x="0" y="1958"/>
                                </a:moveTo>
                                <a:lnTo>
                                  <a:pt x="77" y="2047"/>
                                </a:lnTo>
                                <a:lnTo>
                                  <a:pt x="157" y="2136"/>
                                </a:lnTo>
                                <a:lnTo>
                                  <a:pt x="157" y="2136"/>
                                </a:lnTo>
                                <a:lnTo>
                                  <a:pt x="0" y="2486"/>
                                </a:lnTo>
                                <a:lnTo>
                                  <a:pt x="0" y="1958"/>
                                </a:lnTo>
                                <a:close/>
                                <a:moveTo>
                                  <a:pt x="5151" y="631"/>
                                </a:moveTo>
                                <a:lnTo>
                                  <a:pt x="5121" y="636"/>
                                </a:lnTo>
                                <a:lnTo>
                                  <a:pt x="5095" y="645"/>
                                </a:lnTo>
                                <a:lnTo>
                                  <a:pt x="5071" y="662"/>
                                </a:lnTo>
                                <a:lnTo>
                                  <a:pt x="5050" y="683"/>
                                </a:lnTo>
                                <a:lnTo>
                                  <a:pt x="5034" y="710"/>
                                </a:lnTo>
                                <a:lnTo>
                                  <a:pt x="5025" y="739"/>
                                </a:lnTo>
                                <a:lnTo>
                                  <a:pt x="5023" y="767"/>
                                </a:lnTo>
                                <a:lnTo>
                                  <a:pt x="5027" y="797"/>
                                </a:lnTo>
                                <a:lnTo>
                                  <a:pt x="5037" y="823"/>
                                </a:lnTo>
                                <a:lnTo>
                                  <a:pt x="5053" y="848"/>
                                </a:lnTo>
                                <a:lnTo>
                                  <a:pt x="5074" y="869"/>
                                </a:lnTo>
                                <a:lnTo>
                                  <a:pt x="5102" y="884"/>
                                </a:lnTo>
                                <a:lnTo>
                                  <a:pt x="5130" y="893"/>
                                </a:lnTo>
                                <a:lnTo>
                                  <a:pt x="5160" y="895"/>
                                </a:lnTo>
                                <a:lnTo>
                                  <a:pt x="5189" y="891"/>
                                </a:lnTo>
                                <a:lnTo>
                                  <a:pt x="5216" y="881"/>
                                </a:lnTo>
                                <a:lnTo>
                                  <a:pt x="5240" y="865"/>
                                </a:lnTo>
                                <a:lnTo>
                                  <a:pt x="5261" y="844"/>
                                </a:lnTo>
                                <a:lnTo>
                                  <a:pt x="5277" y="816"/>
                                </a:lnTo>
                                <a:lnTo>
                                  <a:pt x="5286" y="788"/>
                                </a:lnTo>
                                <a:lnTo>
                                  <a:pt x="5287" y="759"/>
                                </a:lnTo>
                                <a:lnTo>
                                  <a:pt x="5284" y="731"/>
                                </a:lnTo>
                                <a:lnTo>
                                  <a:pt x="5273" y="703"/>
                                </a:lnTo>
                                <a:lnTo>
                                  <a:pt x="5258" y="678"/>
                                </a:lnTo>
                                <a:lnTo>
                                  <a:pt x="5235" y="659"/>
                                </a:lnTo>
                                <a:lnTo>
                                  <a:pt x="5209" y="643"/>
                                </a:lnTo>
                                <a:lnTo>
                                  <a:pt x="5181" y="633"/>
                                </a:lnTo>
                                <a:lnTo>
                                  <a:pt x="5151" y="631"/>
                                </a:lnTo>
                                <a:close/>
                                <a:moveTo>
                                  <a:pt x="3842" y="564"/>
                                </a:moveTo>
                                <a:lnTo>
                                  <a:pt x="3814" y="568"/>
                                </a:lnTo>
                                <a:lnTo>
                                  <a:pt x="3786" y="578"/>
                                </a:lnTo>
                                <a:lnTo>
                                  <a:pt x="3762" y="594"/>
                                </a:lnTo>
                                <a:lnTo>
                                  <a:pt x="3743" y="615"/>
                                </a:lnTo>
                                <a:lnTo>
                                  <a:pt x="3727" y="641"/>
                                </a:lnTo>
                                <a:lnTo>
                                  <a:pt x="3718" y="671"/>
                                </a:lnTo>
                                <a:lnTo>
                                  <a:pt x="3715" y="701"/>
                                </a:lnTo>
                                <a:lnTo>
                                  <a:pt x="3720" y="729"/>
                                </a:lnTo>
                                <a:lnTo>
                                  <a:pt x="3730" y="757"/>
                                </a:lnTo>
                                <a:lnTo>
                                  <a:pt x="3746" y="781"/>
                                </a:lnTo>
                                <a:lnTo>
                                  <a:pt x="3767" y="800"/>
                                </a:lnTo>
                                <a:lnTo>
                                  <a:pt x="3793" y="816"/>
                                </a:lnTo>
                                <a:lnTo>
                                  <a:pt x="3823" y="825"/>
                                </a:lnTo>
                                <a:lnTo>
                                  <a:pt x="3853" y="828"/>
                                </a:lnTo>
                                <a:lnTo>
                                  <a:pt x="3881" y="823"/>
                                </a:lnTo>
                                <a:lnTo>
                                  <a:pt x="3909" y="813"/>
                                </a:lnTo>
                                <a:lnTo>
                                  <a:pt x="3933" y="797"/>
                                </a:lnTo>
                                <a:lnTo>
                                  <a:pt x="3952" y="776"/>
                                </a:lnTo>
                                <a:lnTo>
                                  <a:pt x="3968" y="750"/>
                                </a:lnTo>
                                <a:lnTo>
                                  <a:pt x="3979" y="720"/>
                                </a:lnTo>
                                <a:lnTo>
                                  <a:pt x="3980" y="690"/>
                                </a:lnTo>
                                <a:lnTo>
                                  <a:pt x="3975" y="662"/>
                                </a:lnTo>
                                <a:lnTo>
                                  <a:pt x="3965" y="636"/>
                                </a:lnTo>
                                <a:lnTo>
                                  <a:pt x="3949" y="612"/>
                                </a:lnTo>
                                <a:lnTo>
                                  <a:pt x="3928" y="591"/>
                                </a:lnTo>
                                <a:lnTo>
                                  <a:pt x="3902" y="575"/>
                                </a:lnTo>
                                <a:lnTo>
                                  <a:pt x="3872" y="566"/>
                                </a:lnTo>
                                <a:lnTo>
                                  <a:pt x="3842" y="564"/>
                                </a:lnTo>
                                <a:close/>
                                <a:moveTo>
                                  <a:pt x="4758" y="391"/>
                                </a:moveTo>
                                <a:lnTo>
                                  <a:pt x="4728" y="397"/>
                                </a:lnTo>
                                <a:lnTo>
                                  <a:pt x="4702" y="407"/>
                                </a:lnTo>
                                <a:lnTo>
                                  <a:pt x="4677" y="423"/>
                                </a:lnTo>
                                <a:lnTo>
                                  <a:pt x="4656" y="444"/>
                                </a:lnTo>
                                <a:lnTo>
                                  <a:pt x="4641" y="470"/>
                                </a:lnTo>
                                <a:lnTo>
                                  <a:pt x="4632" y="500"/>
                                </a:lnTo>
                                <a:lnTo>
                                  <a:pt x="4630" y="529"/>
                                </a:lnTo>
                                <a:lnTo>
                                  <a:pt x="4634" y="557"/>
                                </a:lnTo>
                                <a:lnTo>
                                  <a:pt x="4644" y="585"/>
                                </a:lnTo>
                                <a:lnTo>
                                  <a:pt x="4660" y="608"/>
                                </a:lnTo>
                                <a:lnTo>
                                  <a:pt x="4683" y="629"/>
                                </a:lnTo>
                                <a:lnTo>
                                  <a:pt x="4709" y="645"/>
                                </a:lnTo>
                                <a:lnTo>
                                  <a:pt x="4737" y="654"/>
                                </a:lnTo>
                                <a:lnTo>
                                  <a:pt x="4767" y="655"/>
                                </a:lnTo>
                                <a:lnTo>
                                  <a:pt x="4796" y="652"/>
                                </a:lnTo>
                                <a:lnTo>
                                  <a:pt x="4822" y="641"/>
                                </a:lnTo>
                                <a:lnTo>
                                  <a:pt x="4847" y="626"/>
                                </a:lnTo>
                                <a:lnTo>
                                  <a:pt x="4868" y="605"/>
                                </a:lnTo>
                                <a:lnTo>
                                  <a:pt x="4884" y="578"/>
                                </a:lnTo>
                                <a:lnTo>
                                  <a:pt x="4892" y="549"/>
                                </a:lnTo>
                                <a:lnTo>
                                  <a:pt x="4894" y="519"/>
                                </a:lnTo>
                                <a:lnTo>
                                  <a:pt x="4891" y="491"/>
                                </a:lnTo>
                                <a:lnTo>
                                  <a:pt x="4880" y="463"/>
                                </a:lnTo>
                                <a:lnTo>
                                  <a:pt x="4864" y="439"/>
                                </a:lnTo>
                                <a:lnTo>
                                  <a:pt x="4843" y="419"/>
                                </a:lnTo>
                                <a:lnTo>
                                  <a:pt x="4817" y="404"/>
                                </a:lnTo>
                                <a:lnTo>
                                  <a:pt x="4788" y="395"/>
                                </a:lnTo>
                                <a:lnTo>
                                  <a:pt x="4758" y="391"/>
                                </a:lnTo>
                                <a:close/>
                                <a:moveTo>
                                  <a:pt x="4244" y="388"/>
                                </a:moveTo>
                                <a:lnTo>
                                  <a:pt x="4214" y="393"/>
                                </a:lnTo>
                                <a:lnTo>
                                  <a:pt x="4188" y="404"/>
                                </a:lnTo>
                                <a:lnTo>
                                  <a:pt x="4164" y="419"/>
                                </a:lnTo>
                                <a:lnTo>
                                  <a:pt x="4143" y="440"/>
                                </a:lnTo>
                                <a:lnTo>
                                  <a:pt x="4127" y="467"/>
                                </a:lnTo>
                                <a:lnTo>
                                  <a:pt x="4118" y="496"/>
                                </a:lnTo>
                                <a:lnTo>
                                  <a:pt x="4117" y="526"/>
                                </a:lnTo>
                                <a:lnTo>
                                  <a:pt x="4120" y="554"/>
                                </a:lnTo>
                                <a:lnTo>
                                  <a:pt x="4131" y="580"/>
                                </a:lnTo>
                                <a:lnTo>
                                  <a:pt x="4146" y="605"/>
                                </a:lnTo>
                                <a:lnTo>
                                  <a:pt x="4167" y="626"/>
                                </a:lnTo>
                                <a:lnTo>
                                  <a:pt x="4195" y="641"/>
                                </a:lnTo>
                                <a:lnTo>
                                  <a:pt x="4223" y="650"/>
                                </a:lnTo>
                                <a:lnTo>
                                  <a:pt x="4253" y="652"/>
                                </a:lnTo>
                                <a:lnTo>
                                  <a:pt x="4283" y="648"/>
                                </a:lnTo>
                                <a:lnTo>
                                  <a:pt x="4309" y="638"/>
                                </a:lnTo>
                                <a:lnTo>
                                  <a:pt x="4333" y="622"/>
                                </a:lnTo>
                                <a:lnTo>
                                  <a:pt x="4354" y="601"/>
                                </a:lnTo>
                                <a:lnTo>
                                  <a:pt x="4370" y="575"/>
                                </a:lnTo>
                                <a:lnTo>
                                  <a:pt x="4379" y="545"/>
                                </a:lnTo>
                                <a:lnTo>
                                  <a:pt x="4380" y="515"/>
                                </a:lnTo>
                                <a:lnTo>
                                  <a:pt x="4377" y="488"/>
                                </a:lnTo>
                                <a:lnTo>
                                  <a:pt x="4366" y="460"/>
                                </a:lnTo>
                                <a:lnTo>
                                  <a:pt x="4351" y="435"/>
                                </a:lnTo>
                                <a:lnTo>
                                  <a:pt x="4328" y="416"/>
                                </a:lnTo>
                                <a:lnTo>
                                  <a:pt x="4302" y="400"/>
                                </a:lnTo>
                                <a:lnTo>
                                  <a:pt x="4274" y="391"/>
                                </a:lnTo>
                                <a:lnTo>
                                  <a:pt x="4244" y="388"/>
                                </a:lnTo>
                                <a:close/>
                                <a:moveTo>
                                  <a:pt x="5478" y="295"/>
                                </a:moveTo>
                                <a:lnTo>
                                  <a:pt x="5450" y="299"/>
                                </a:lnTo>
                                <a:lnTo>
                                  <a:pt x="5422" y="309"/>
                                </a:lnTo>
                                <a:lnTo>
                                  <a:pt x="5397" y="325"/>
                                </a:lnTo>
                                <a:lnTo>
                                  <a:pt x="5378" y="346"/>
                                </a:lnTo>
                                <a:lnTo>
                                  <a:pt x="5362" y="372"/>
                                </a:lnTo>
                                <a:lnTo>
                                  <a:pt x="5352" y="402"/>
                                </a:lnTo>
                                <a:lnTo>
                                  <a:pt x="5350" y="432"/>
                                </a:lnTo>
                                <a:lnTo>
                                  <a:pt x="5355" y="460"/>
                                </a:lnTo>
                                <a:lnTo>
                                  <a:pt x="5366" y="488"/>
                                </a:lnTo>
                                <a:lnTo>
                                  <a:pt x="5382" y="512"/>
                                </a:lnTo>
                                <a:lnTo>
                                  <a:pt x="5403" y="531"/>
                                </a:lnTo>
                                <a:lnTo>
                                  <a:pt x="5429" y="547"/>
                                </a:lnTo>
                                <a:lnTo>
                                  <a:pt x="5458" y="556"/>
                                </a:lnTo>
                                <a:lnTo>
                                  <a:pt x="5488" y="559"/>
                                </a:lnTo>
                                <a:lnTo>
                                  <a:pt x="5516" y="554"/>
                                </a:lnTo>
                                <a:lnTo>
                                  <a:pt x="5544" y="543"/>
                                </a:lnTo>
                                <a:lnTo>
                                  <a:pt x="5569" y="528"/>
                                </a:lnTo>
                                <a:lnTo>
                                  <a:pt x="5588" y="507"/>
                                </a:lnTo>
                                <a:lnTo>
                                  <a:pt x="5604" y="481"/>
                                </a:lnTo>
                                <a:lnTo>
                                  <a:pt x="5612" y="451"/>
                                </a:lnTo>
                                <a:lnTo>
                                  <a:pt x="5616" y="423"/>
                                </a:lnTo>
                                <a:lnTo>
                                  <a:pt x="5610" y="393"/>
                                </a:lnTo>
                                <a:lnTo>
                                  <a:pt x="5600" y="367"/>
                                </a:lnTo>
                                <a:lnTo>
                                  <a:pt x="5584" y="342"/>
                                </a:lnTo>
                                <a:lnTo>
                                  <a:pt x="5563" y="321"/>
                                </a:lnTo>
                                <a:lnTo>
                                  <a:pt x="5537" y="306"/>
                                </a:lnTo>
                                <a:lnTo>
                                  <a:pt x="5507" y="297"/>
                                </a:lnTo>
                                <a:lnTo>
                                  <a:pt x="5478" y="295"/>
                                </a:lnTo>
                                <a:close/>
                                <a:moveTo>
                                  <a:pt x="3433" y="253"/>
                                </a:moveTo>
                                <a:lnTo>
                                  <a:pt x="3405" y="257"/>
                                </a:lnTo>
                                <a:lnTo>
                                  <a:pt x="3377" y="267"/>
                                </a:lnTo>
                                <a:lnTo>
                                  <a:pt x="3353" y="283"/>
                                </a:lnTo>
                                <a:lnTo>
                                  <a:pt x="3334" y="306"/>
                                </a:lnTo>
                                <a:lnTo>
                                  <a:pt x="3318" y="332"/>
                                </a:lnTo>
                                <a:lnTo>
                                  <a:pt x="3309" y="360"/>
                                </a:lnTo>
                                <a:lnTo>
                                  <a:pt x="3306" y="390"/>
                                </a:lnTo>
                                <a:lnTo>
                                  <a:pt x="3311" y="419"/>
                                </a:lnTo>
                                <a:lnTo>
                                  <a:pt x="3322" y="446"/>
                                </a:lnTo>
                                <a:lnTo>
                                  <a:pt x="3337" y="470"/>
                                </a:lnTo>
                                <a:lnTo>
                                  <a:pt x="3358" y="491"/>
                                </a:lnTo>
                                <a:lnTo>
                                  <a:pt x="3384" y="507"/>
                                </a:lnTo>
                                <a:lnTo>
                                  <a:pt x="3414" y="515"/>
                                </a:lnTo>
                                <a:lnTo>
                                  <a:pt x="3444" y="517"/>
                                </a:lnTo>
                                <a:lnTo>
                                  <a:pt x="3472" y="514"/>
                                </a:lnTo>
                                <a:lnTo>
                                  <a:pt x="3500" y="503"/>
                                </a:lnTo>
                                <a:lnTo>
                                  <a:pt x="3524" y="486"/>
                                </a:lnTo>
                                <a:lnTo>
                                  <a:pt x="3543" y="465"/>
                                </a:lnTo>
                                <a:lnTo>
                                  <a:pt x="3559" y="439"/>
                                </a:lnTo>
                                <a:lnTo>
                                  <a:pt x="3568" y="411"/>
                                </a:lnTo>
                                <a:lnTo>
                                  <a:pt x="3571" y="381"/>
                                </a:lnTo>
                                <a:lnTo>
                                  <a:pt x="3566" y="351"/>
                                </a:lnTo>
                                <a:lnTo>
                                  <a:pt x="3556" y="325"/>
                                </a:lnTo>
                                <a:lnTo>
                                  <a:pt x="3540" y="300"/>
                                </a:lnTo>
                                <a:lnTo>
                                  <a:pt x="3519" y="279"/>
                                </a:lnTo>
                                <a:lnTo>
                                  <a:pt x="3493" y="264"/>
                                </a:lnTo>
                                <a:lnTo>
                                  <a:pt x="3463" y="255"/>
                                </a:lnTo>
                                <a:lnTo>
                                  <a:pt x="3433" y="253"/>
                                </a:lnTo>
                                <a:close/>
                                <a:moveTo>
                                  <a:pt x="3889" y="134"/>
                                </a:moveTo>
                                <a:lnTo>
                                  <a:pt x="3861" y="138"/>
                                </a:lnTo>
                                <a:lnTo>
                                  <a:pt x="3834" y="148"/>
                                </a:lnTo>
                                <a:lnTo>
                                  <a:pt x="3809" y="166"/>
                                </a:lnTo>
                                <a:lnTo>
                                  <a:pt x="3790" y="187"/>
                                </a:lnTo>
                                <a:lnTo>
                                  <a:pt x="3774" y="213"/>
                                </a:lnTo>
                                <a:lnTo>
                                  <a:pt x="3764" y="241"/>
                                </a:lnTo>
                                <a:lnTo>
                                  <a:pt x="3762" y="271"/>
                                </a:lnTo>
                                <a:lnTo>
                                  <a:pt x="3767" y="300"/>
                                </a:lnTo>
                                <a:lnTo>
                                  <a:pt x="3778" y="327"/>
                                </a:lnTo>
                                <a:lnTo>
                                  <a:pt x="3793" y="351"/>
                                </a:lnTo>
                                <a:lnTo>
                                  <a:pt x="3814" y="372"/>
                                </a:lnTo>
                                <a:lnTo>
                                  <a:pt x="3841" y="388"/>
                                </a:lnTo>
                                <a:lnTo>
                                  <a:pt x="3870" y="397"/>
                                </a:lnTo>
                                <a:lnTo>
                                  <a:pt x="3900" y="398"/>
                                </a:lnTo>
                                <a:lnTo>
                                  <a:pt x="3928" y="395"/>
                                </a:lnTo>
                                <a:lnTo>
                                  <a:pt x="3956" y="384"/>
                                </a:lnTo>
                                <a:lnTo>
                                  <a:pt x="3980" y="369"/>
                                </a:lnTo>
                                <a:lnTo>
                                  <a:pt x="4000" y="346"/>
                                </a:lnTo>
                                <a:lnTo>
                                  <a:pt x="4015" y="320"/>
                                </a:lnTo>
                                <a:lnTo>
                                  <a:pt x="4024" y="292"/>
                                </a:lnTo>
                                <a:lnTo>
                                  <a:pt x="4027" y="262"/>
                                </a:lnTo>
                                <a:lnTo>
                                  <a:pt x="4022" y="232"/>
                                </a:lnTo>
                                <a:lnTo>
                                  <a:pt x="4012" y="206"/>
                                </a:lnTo>
                                <a:lnTo>
                                  <a:pt x="3996" y="182"/>
                                </a:lnTo>
                                <a:lnTo>
                                  <a:pt x="3975" y="161"/>
                                </a:lnTo>
                                <a:lnTo>
                                  <a:pt x="3949" y="147"/>
                                </a:lnTo>
                                <a:lnTo>
                                  <a:pt x="3919" y="136"/>
                                </a:lnTo>
                                <a:lnTo>
                                  <a:pt x="3889" y="134"/>
                                </a:lnTo>
                                <a:close/>
                                <a:moveTo>
                                  <a:pt x="5060" y="77"/>
                                </a:moveTo>
                                <a:lnTo>
                                  <a:pt x="5030" y="80"/>
                                </a:lnTo>
                                <a:lnTo>
                                  <a:pt x="5004" y="91"/>
                                </a:lnTo>
                                <a:lnTo>
                                  <a:pt x="4980" y="106"/>
                                </a:lnTo>
                                <a:lnTo>
                                  <a:pt x="4959" y="129"/>
                                </a:lnTo>
                                <a:lnTo>
                                  <a:pt x="4943" y="155"/>
                                </a:lnTo>
                                <a:lnTo>
                                  <a:pt x="4934" y="183"/>
                                </a:lnTo>
                                <a:lnTo>
                                  <a:pt x="4933" y="213"/>
                                </a:lnTo>
                                <a:lnTo>
                                  <a:pt x="4936" y="243"/>
                                </a:lnTo>
                                <a:lnTo>
                                  <a:pt x="4947" y="269"/>
                                </a:lnTo>
                                <a:lnTo>
                                  <a:pt x="4962" y="293"/>
                                </a:lnTo>
                                <a:lnTo>
                                  <a:pt x="4985" y="314"/>
                                </a:lnTo>
                                <a:lnTo>
                                  <a:pt x="5011" y="328"/>
                                </a:lnTo>
                                <a:lnTo>
                                  <a:pt x="5039" y="339"/>
                                </a:lnTo>
                                <a:lnTo>
                                  <a:pt x="5069" y="341"/>
                                </a:lnTo>
                                <a:lnTo>
                                  <a:pt x="5099" y="335"/>
                                </a:lnTo>
                                <a:lnTo>
                                  <a:pt x="5125" y="327"/>
                                </a:lnTo>
                                <a:lnTo>
                                  <a:pt x="5149" y="309"/>
                                </a:lnTo>
                                <a:lnTo>
                                  <a:pt x="5170" y="288"/>
                                </a:lnTo>
                                <a:lnTo>
                                  <a:pt x="5186" y="262"/>
                                </a:lnTo>
                                <a:lnTo>
                                  <a:pt x="5195" y="234"/>
                                </a:lnTo>
                                <a:lnTo>
                                  <a:pt x="5196" y="204"/>
                                </a:lnTo>
                                <a:lnTo>
                                  <a:pt x="5193" y="175"/>
                                </a:lnTo>
                                <a:lnTo>
                                  <a:pt x="5182" y="148"/>
                                </a:lnTo>
                                <a:lnTo>
                                  <a:pt x="5167" y="124"/>
                                </a:lnTo>
                                <a:lnTo>
                                  <a:pt x="5146" y="103"/>
                                </a:lnTo>
                                <a:lnTo>
                                  <a:pt x="5120" y="87"/>
                                </a:lnTo>
                                <a:lnTo>
                                  <a:pt x="5090" y="78"/>
                                </a:lnTo>
                                <a:lnTo>
                                  <a:pt x="5060" y="77"/>
                                </a:lnTo>
                                <a:close/>
                                <a:moveTo>
                                  <a:pt x="3374" y="0"/>
                                </a:moveTo>
                                <a:lnTo>
                                  <a:pt x="3395" y="0"/>
                                </a:lnTo>
                                <a:lnTo>
                                  <a:pt x="3405" y="22"/>
                                </a:lnTo>
                                <a:lnTo>
                                  <a:pt x="3421" y="43"/>
                                </a:lnTo>
                                <a:lnTo>
                                  <a:pt x="3440" y="61"/>
                                </a:lnTo>
                                <a:lnTo>
                                  <a:pt x="3465" y="75"/>
                                </a:lnTo>
                                <a:lnTo>
                                  <a:pt x="3493" y="84"/>
                                </a:lnTo>
                                <a:lnTo>
                                  <a:pt x="3523" y="87"/>
                                </a:lnTo>
                                <a:lnTo>
                                  <a:pt x="3552" y="82"/>
                                </a:lnTo>
                                <a:lnTo>
                                  <a:pt x="3578" y="71"/>
                                </a:lnTo>
                                <a:lnTo>
                                  <a:pt x="3603" y="56"/>
                                </a:lnTo>
                                <a:lnTo>
                                  <a:pt x="3624" y="35"/>
                                </a:lnTo>
                                <a:lnTo>
                                  <a:pt x="3640" y="8"/>
                                </a:lnTo>
                                <a:lnTo>
                                  <a:pt x="3643" y="0"/>
                                </a:lnTo>
                                <a:lnTo>
                                  <a:pt x="4134" y="0"/>
                                </a:lnTo>
                                <a:lnTo>
                                  <a:pt x="4134" y="33"/>
                                </a:lnTo>
                                <a:lnTo>
                                  <a:pt x="4143" y="64"/>
                                </a:lnTo>
                                <a:lnTo>
                                  <a:pt x="4159" y="92"/>
                                </a:lnTo>
                                <a:lnTo>
                                  <a:pt x="4183" y="117"/>
                                </a:lnTo>
                                <a:lnTo>
                                  <a:pt x="4211" y="134"/>
                                </a:lnTo>
                                <a:lnTo>
                                  <a:pt x="4241" y="143"/>
                                </a:lnTo>
                                <a:lnTo>
                                  <a:pt x="4270" y="145"/>
                                </a:lnTo>
                                <a:lnTo>
                                  <a:pt x="4298" y="141"/>
                                </a:lnTo>
                                <a:lnTo>
                                  <a:pt x="4326" y="131"/>
                                </a:lnTo>
                                <a:lnTo>
                                  <a:pt x="4351" y="115"/>
                                </a:lnTo>
                                <a:lnTo>
                                  <a:pt x="4372" y="94"/>
                                </a:lnTo>
                                <a:lnTo>
                                  <a:pt x="4387" y="68"/>
                                </a:lnTo>
                                <a:lnTo>
                                  <a:pt x="4396" y="33"/>
                                </a:lnTo>
                                <a:lnTo>
                                  <a:pt x="4398" y="0"/>
                                </a:lnTo>
                                <a:lnTo>
                                  <a:pt x="4529" y="0"/>
                                </a:lnTo>
                                <a:lnTo>
                                  <a:pt x="4529" y="1"/>
                                </a:lnTo>
                                <a:lnTo>
                                  <a:pt x="4520" y="31"/>
                                </a:lnTo>
                                <a:lnTo>
                                  <a:pt x="4517" y="61"/>
                                </a:lnTo>
                                <a:lnTo>
                                  <a:pt x="4522" y="89"/>
                                </a:lnTo>
                                <a:lnTo>
                                  <a:pt x="4532" y="117"/>
                                </a:lnTo>
                                <a:lnTo>
                                  <a:pt x="4548" y="141"/>
                                </a:lnTo>
                                <a:lnTo>
                                  <a:pt x="4569" y="161"/>
                                </a:lnTo>
                                <a:lnTo>
                                  <a:pt x="4595" y="176"/>
                                </a:lnTo>
                                <a:lnTo>
                                  <a:pt x="4625" y="185"/>
                                </a:lnTo>
                                <a:lnTo>
                                  <a:pt x="4655" y="189"/>
                                </a:lnTo>
                                <a:lnTo>
                                  <a:pt x="4683" y="183"/>
                                </a:lnTo>
                                <a:lnTo>
                                  <a:pt x="4711" y="173"/>
                                </a:lnTo>
                                <a:lnTo>
                                  <a:pt x="4735" y="157"/>
                                </a:lnTo>
                                <a:lnTo>
                                  <a:pt x="4754" y="136"/>
                                </a:lnTo>
                                <a:lnTo>
                                  <a:pt x="4770" y="110"/>
                                </a:lnTo>
                                <a:lnTo>
                                  <a:pt x="4779" y="82"/>
                                </a:lnTo>
                                <a:lnTo>
                                  <a:pt x="4782" y="54"/>
                                </a:lnTo>
                                <a:lnTo>
                                  <a:pt x="4779" y="26"/>
                                </a:lnTo>
                                <a:lnTo>
                                  <a:pt x="4770" y="0"/>
                                </a:lnTo>
                                <a:lnTo>
                                  <a:pt x="5336" y="0"/>
                                </a:lnTo>
                                <a:lnTo>
                                  <a:pt x="5352" y="19"/>
                                </a:lnTo>
                                <a:lnTo>
                                  <a:pt x="5371" y="36"/>
                                </a:lnTo>
                                <a:lnTo>
                                  <a:pt x="5394" y="49"/>
                                </a:lnTo>
                                <a:lnTo>
                                  <a:pt x="5425" y="59"/>
                                </a:lnTo>
                                <a:lnTo>
                                  <a:pt x="5457" y="61"/>
                                </a:lnTo>
                                <a:lnTo>
                                  <a:pt x="5486" y="56"/>
                                </a:lnTo>
                                <a:lnTo>
                                  <a:pt x="5514" y="43"/>
                                </a:lnTo>
                                <a:lnTo>
                                  <a:pt x="5539" y="24"/>
                                </a:lnTo>
                                <a:lnTo>
                                  <a:pt x="5560" y="0"/>
                                </a:lnTo>
                                <a:lnTo>
                                  <a:pt x="5757" y="0"/>
                                </a:lnTo>
                                <a:lnTo>
                                  <a:pt x="5757" y="7"/>
                                </a:lnTo>
                                <a:lnTo>
                                  <a:pt x="5731" y="12"/>
                                </a:lnTo>
                                <a:lnTo>
                                  <a:pt x="5707" y="24"/>
                                </a:lnTo>
                                <a:lnTo>
                                  <a:pt x="5686" y="40"/>
                                </a:lnTo>
                                <a:lnTo>
                                  <a:pt x="5666" y="59"/>
                                </a:lnTo>
                                <a:lnTo>
                                  <a:pt x="5652" y="84"/>
                                </a:lnTo>
                                <a:lnTo>
                                  <a:pt x="5644" y="113"/>
                                </a:lnTo>
                                <a:lnTo>
                                  <a:pt x="5640" y="143"/>
                                </a:lnTo>
                                <a:lnTo>
                                  <a:pt x="5645" y="171"/>
                                </a:lnTo>
                                <a:lnTo>
                                  <a:pt x="5656" y="199"/>
                                </a:lnTo>
                                <a:lnTo>
                                  <a:pt x="5672" y="222"/>
                                </a:lnTo>
                                <a:lnTo>
                                  <a:pt x="5693" y="243"/>
                                </a:lnTo>
                                <a:lnTo>
                                  <a:pt x="5719" y="258"/>
                                </a:lnTo>
                                <a:lnTo>
                                  <a:pt x="5738" y="265"/>
                                </a:lnTo>
                                <a:lnTo>
                                  <a:pt x="5757" y="269"/>
                                </a:lnTo>
                                <a:lnTo>
                                  <a:pt x="5757" y="732"/>
                                </a:lnTo>
                                <a:lnTo>
                                  <a:pt x="5743" y="720"/>
                                </a:lnTo>
                                <a:lnTo>
                                  <a:pt x="5726" y="711"/>
                                </a:lnTo>
                                <a:lnTo>
                                  <a:pt x="5696" y="703"/>
                                </a:lnTo>
                                <a:lnTo>
                                  <a:pt x="5668" y="701"/>
                                </a:lnTo>
                                <a:lnTo>
                                  <a:pt x="5638" y="704"/>
                                </a:lnTo>
                                <a:lnTo>
                                  <a:pt x="5612" y="715"/>
                                </a:lnTo>
                                <a:lnTo>
                                  <a:pt x="5588" y="731"/>
                                </a:lnTo>
                                <a:lnTo>
                                  <a:pt x="5567" y="753"/>
                                </a:lnTo>
                                <a:lnTo>
                                  <a:pt x="5551" y="779"/>
                                </a:lnTo>
                                <a:lnTo>
                                  <a:pt x="5542" y="807"/>
                                </a:lnTo>
                                <a:lnTo>
                                  <a:pt x="5541" y="837"/>
                                </a:lnTo>
                                <a:lnTo>
                                  <a:pt x="5544" y="865"/>
                                </a:lnTo>
                                <a:lnTo>
                                  <a:pt x="5555" y="893"/>
                                </a:lnTo>
                                <a:lnTo>
                                  <a:pt x="5570" y="918"/>
                                </a:lnTo>
                                <a:lnTo>
                                  <a:pt x="5591" y="937"/>
                                </a:lnTo>
                                <a:lnTo>
                                  <a:pt x="5617" y="953"/>
                                </a:lnTo>
                                <a:lnTo>
                                  <a:pt x="5647" y="963"/>
                                </a:lnTo>
                                <a:lnTo>
                                  <a:pt x="5677" y="965"/>
                                </a:lnTo>
                                <a:lnTo>
                                  <a:pt x="5707" y="960"/>
                                </a:lnTo>
                                <a:lnTo>
                                  <a:pt x="5733" y="949"/>
                                </a:lnTo>
                                <a:lnTo>
                                  <a:pt x="5757" y="933"/>
                                </a:lnTo>
                                <a:lnTo>
                                  <a:pt x="5757" y="1274"/>
                                </a:lnTo>
                                <a:lnTo>
                                  <a:pt x="5649" y="1206"/>
                                </a:lnTo>
                                <a:lnTo>
                                  <a:pt x="5537" y="1141"/>
                                </a:lnTo>
                                <a:lnTo>
                                  <a:pt x="5420" y="1082"/>
                                </a:lnTo>
                                <a:lnTo>
                                  <a:pt x="5299" y="1026"/>
                                </a:lnTo>
                                <a:lnTo>
                                  <a:pt x="5177" y="975"/>
                                </a:lnTo>
                                <a:lnTo>
                                  <a:pt x="5050" y="932"/>
                                </a:lnTo>
                                <a:lnTo>
                                  <a:pt x="4922" y="895"/>
                                </a:lnTo>
                                <a:lnTo>
                                  <a:pt x="4791" y="865"/>
                                </a:lnTo>
                                <a:lnTo>
                                  <a:pt x="4658" y="846"/>
                                </a:lnTo>
                                <a:lnTo>
                                  <a:pt x="4595" y="841"/>
                                </a:lnTo>
                                <a:lnTo>
                                  <a:pt x="4531" y="837"/>
                                </a:lnTo>
                                <a:lnTo>
                                  <a:pt x="4541" y="802"/>
                                </a:lnTo>
                                <a:lnTo>
                                  <a:pt x="4541" y="769"/>
                                </a:lnTo>
                                <a:lnTo>
                                  <a:pt x="4532" y="738"/>
                                </a:lnTo>
                                <a:lnTo>
                                  <a:pt x="4517" y="708"/>
                                </a:lnTo>
                                <a:lnTo>
                                  <a:pt x="4494" y="683"/>
                                </a:lnTo>
                                <a:lnTo>
                                  <a:pt x="4464" y="664"/>
                                </a:lnTo>
                                <a:lnTo>
                                  <a:pt x="4435" y="655"/>
                                </a:lnTo>
                                <a:lnTo>
                                  <a:pt x="4405" y="654"/>
                                </a:lnTo>
                                <a:lnTo>
                                  <a:pt x="4375" y="657"/>
                                </a:lnTo>
                                <a:lnTo>
                                  <a:pt x="4349" y="668"/>
                                </a:lnTo>
                                <a:lnTo>
                                  <a:pt x="4325" y="683"/>
                                </a:lnTo>
                                <a:lnTo>
                                  <a:pt x="4304" y="704"/>
                                </a:lnTo>
                                <a:lnTo>
                                  <a:pt x="4288" y="731"/>
                                </a:lnTo>
                                <a:lnTo>
                                  <a:pt x="4279" y="760"/>
                                </a:lnTo>
                                <a:lnTo>
                                  <a:pt x="4277" y="790"/>
                                </a:lnTo>
                                <a:lnTo>
                                  <a:pt x="4281" y="820"/>
                                </a:lnTo>
                                <a:lnTo>
                                  <a:pt x="4293" y="846"/>
                                </a:lnTo>
                                <a:lnTo>
                                  <a:pt x="4323" y="844"/>
                                </a:lnTo>
                                <a:lnTo>
                                  <a:pt x="4169" y="863"/>
                                </a:lnTo>
                                <a:lnTo>
                                  <a:pt x="4015" y="895"/>
                                </a:lnTo>
                                <a:lnTo>
                                  <a:pt x="3865" y="937"/>
                                </a:lnTo>
                                <a:lnTo>
                                  <a:pt x="3868" y="937"/>
                                </a:lnTo>
                                <a:lnTo>
                                  <a:pt x="3863" y="909"/>
                                </a:lnTo>
                                <a:lnTo>
                                  <a:pt x="3853" y="883"/>
                                </a:lnTo>
                                <a:lnTo>
                                  <a:pt x="3835" y="860"/>
                                </a:lnTo>
                                <a:lnTo>
                                  <a:pt x="3814" y="841"/>
                                </a:lnTo>
                                <a:lnTo>
                                  <a:pt x="3790" y="825"/>
                                </a:lnTo>
                                <a:lnTo>
                                  <a:pt x="3760" y="816"/>
                                </a:lnTo>
                                <a:lnTo>
                                  <a:pt x="3730" y="814"/>
                                </a:lnTo>
                                <a:lnTo>
                                  <a:pt x="3702" y="818"/>
                                </a:lnTo>
                                <a:lnTo>
                                  <a:pt x="3675" y="828"/>
                                </a:lnTo>
                                <a:lnTo>
                                  <a:pt x="3650" y="844"/>
                                </a:lnTo>
                                <a:lnTo>
                                  <a:pt x="3631" y="867"/>
                                </a:lnTo>
                                <a:lnTo>
                                  <a:pt x="3615" y="893"/>
                                </a:lnTo>
                                <a:lnTo>
                                  <a:pt x="3605" y="926"/>
                                </a:lnTo>
                                <a:lnTo>
                                  <a:pt x="3605" y="961"/>
                                </a:lnTo>
                                <a:lnTo>
                                  <a:pt x="3612" y="995"/>
                                </a:lnTo>
                                <a:lnTo>
                                  <a:pt x="3629" y="1024"/>
                                </a:lnTo>
                                <a:lnTo>
                                  <a:pt x="3638" y="1021"/>
                                </a:lnTo>
                                <a:lnTo>
                                  <a:pt x="3507" y="1080"/>
                                </a:lnTo>
                                <a:lnTo>
                                  <a:pt x="3386" y="1143"/>
                                </a:lnTo>
                                <a:lnTo>
                                  <a:pt x="3381" y="1108"/>
                                </a:lnTo>
                                <a:lnTo>
                                  <a:pt x="3381" y="1108"/>
                                </a:lnTo>
                                <a:lnTo>
                                  <a:pt x="3374" y="1071"/>
                                </a:lnTo>
                                <a:lnTo>
                                  <a:pt x="3374" y="1071"/>
                                </a:lnTo>
                                <a:lnTo>
                                  <a:pt x="3369" y="1036"/>
                                </a:lnTo>
                                <a:lnTo>
                                  <a:pt x="3369" y="1035"/>
                                </a:lnTo>
                                <a:lnTo>
                                  <a:pt x="3362" y="1000"/>
                                </a:lnTo>
                                <a:lnTo>
                                  <a:pt x="3362" y="1000"/>
                                </a:lnTo>
                                <a:lnTo>
                                  <a:pt x="3391" y="989"/>
                                </a:lnTo>
                                <a:lnTo>
                                  <a:pt x="3418" y="974"/>
                                </a:lnTo>
                                <a:lnTo>
                                  <a:pt x="3439" y="951"/>
                                </a:lnTo>
                                <a:lnTo>
                                  <a:pt x="3456" y="923"/>
                                </a:lnTo>
                                <a:lnTo>
                                  <a:pt x="3465" y="895"/>
                                </a:lnTo>
                                <a:lnTo>
                                  <a:pt x="3467" y="865"/>
                                </a:lnTo>
                                <a:lnTo>
                                  <a:pt x="3463" y="835"/>
                                </a:lnTo>
                                <a:lnTo>
                                  <a:pt x="3453" y="809"/>
                                </a:lnTo>
                                <a:lnTo>
                                  <a:pt x="3437" y="785"/>
                                </a:lnTo>
                                <a:lnTo>
                                  <a:pt x="3416" y="764"/>
                                </a:lnTo>
                                <a:lnTo>
                                  <a:pt x="3388" y="748"/>
                                </a:lnTo>
                                <a:lnTo>
                                  <a:pt x="3364" y="741"/>
                                </a:lnTo>
                                <a:lnTo>
                                  <a:pt x="3337" y="738"/>
                                </a:lnTo>
                                <a:lnTo>
                                  <a:pt x="3311" y="739"/>
                                </a:lnTo>
                                <a:lnTo>
                                  <a:pt x="3311" y="739"/>
                                </a:lnTo>
                                <a:lnTo>
                                  <a:pt x="3308" y="717"/>
                                </a:lnTo>
                                <a:lnTo>
                                  <a:pt x="3306" y="711"/>
                                </a:lnTo>
                                <a:lnTo>
                                  <a:pt x="3304" y="696"/>
                                </a:lnTo>
                                <a:lnTo>
                                  <a:pt x="3302" y="689"/>
                                </a:lnTo>
                                <a:lnTo>
                                  <a:pt x="3299" y="669"/>
                                </a:lnTo>
                                <a:lnTo>
                                  <a:pt x="3299" y="666"/>
                                </a:lnTo>
                                <a:lnTo>
                                  <a:pt x="3295" y="645"/>
                                </a:lnTo>
                                <a:lnTo>
                                  <a:pt x="3294" y="640"/>
                                </a:lnTo>
                                <a:lnTo>
                                  <a:pt x="3292" y="622"/>
                                </a:lnTo>
                                <a:lnTo>
                                  <a:pt x="3292" y="615"/>
                                </a:lnTo>
                                <a:lnTo>
                                  <a:pt x="3288" y="598"/>
                                </a:lnTo>
                                <a:lnTo>
                                  <a:pt x="3288" y="594"/>
                                </a:lnTo>
                                <a:lnTo>
                                  <a:pt x="3285" y="571"/>
                                </a:lnTo>
                                <a:lnTo>
                                  <a:pt x="3285" y="566"/>
                                </a:lnTo>
                                <a:lnTo>
                                  <a:pt x="3283" y="549"/>
                                </a:lnTo>
                                <a:lnTo>
                                  <a:pt x="3281" y="543"/>
                                </a:lnTo>
                                <a:lnTo>
                                  <a:pt x="3281" y="526"/>
                                </a:lnTo>
                                <a:lnTo>
                                  <a:pt x="3280" y="521"/>
                                </a:lnTo>
                                <a:lnTo>
                                  <a:pt x="3278" y="500"/>
                                </a:lnTo>
                                <a:lnTo>
                                  <a:pt x="3278" y="496"/>
                                </a:lnTo>
                                <a:lnTo>
                                  <a:pt x="3276" y="477"/>
                                </a:lnTo>
                                <a:lnTo>
                                  <a:pt x="3276" y="472"/>
                                </a:lnTo>
                                <a:lnTo>
                                  <a:pt x="3276" y="454"/>
                                </a:lnTo>
                                <a:lnTo>
                                  <a:pt x="3276" y="449"/>
                                </a:lnTo>
                                <a:lnTo>
                                  <a:pt x="3274" y="428"/>
                                </a:lnTo>
                                <a:lnTo>
                                  <a:pt x="3274" y="426"/>
                                </a:lnTo>
                                <a:lnTo>
                                  <a:pt x="3274" y="407"/>
                                </a:lnTo>
                                <a:lnTo>
                                  <a:pt x="3274" y="400"/>
                                </a:lnTo>
                                <a:lnTo>
                                  <a:pt x="3274" y="384"/>
                                </a:lnTo>
                                <a:lnTo>
                                  <a:pt x="3274" y="377"/>
                                </a:lnTo>
                                <a:lnTo>
                                  <a:pt x="3274" y="358"/>
                                </a:lnTo>
                                <a:lnTo>
                                  <a:pt x="3274" y="356"/>
                                </a:lnTo>
                                <a:lnTo>
                                  <a:pt x="3276" y="335"/>
                                </a:lnTo>
                                <a:lnTo>
                                  <a:pt x="3276" y="330"/>
                                </a:lnTo>
                                <a:lnTo>
                                  <a:pt x="3278" y="314"/>
                                </a:lnTo>
                                <a:lnTo>
                                  <a:pt x="3278" y="307"/>
                                </a:lnTo>
                                <a:lnTo>
                                  <a:pt x="3280" y="290"/>
                                </a:lnTo>
                                <a:lnTo>
                                  <a:pt x="3280" y="286"/>
                                </a:lnTo>
                                <a:lnTo>
                                  <a:pt x="3283" y="265"/>
                                </a:lnTo>
                                <a:lnTo>
                                  <a:pt x="3283" y="260"/>
                                </a:lnTo>
                                <a:lnTo>
                                  <a:pt x="3287" y="245"/>
                                </a:lnTo>
                                <a:lnTo>
                                  <a:pt x="3287" y="239"/>
                                </a:lnTo>
                                <a:lnTo>
                                  <a:pt x="3290" y="222"/>
                                </a:lnTo>
                                <a:lnTo>
                                  <a:pt x="3292" y="218"/>
                                </a:lnTo>
                                <a:lnTo>
                                  <a:pt x="3295" y="197"/>
                                </a:lnTo>
                                <a:lnTo>
                                  <a:pt x="3297" y="192"/>
                                </a:lnTo>
                                <a:lnTo>
                                  <a:pt x="3301" y="176"/>
                                </a:lnTo>
                                <a:lnTo>
                                  <a:pt x="3302" y="171"/>
                                </a:lnTo>
                                <a:lnTo>
                                  <a:pt x="3306" y="155"/>
                                </a:lnTo>
                                <a:lnTo>
                                  <a:pt x="3308" y="150"/>
                                </a:lnTo>
                                <a:lnTo>
                                  <a:pt x="3315" y="131"/>
                                </a:lnTo>
                                <a:lnTo>
                                  <a:pt x="3316" y="126"/>
                                </a:lnTo>
                                <a:lnTo>
                                  <a:pt x="3322" y="110"/>
                                </a:lnTo>
                                <a:lnTo>
                                  <a:pt x="3323" y="103"/>
                                </a:lnTo>
                                <a:lnTo>
                                  <a:pt x="3329" y="89"/>
                                </a:lnTo>
                                <a:lnTo>
                                  <a:pt x="3332" y="84"/>
                                </a:lnTo>
                                <a:lnTo>
                                  <a:pt x="3341" y="64"/>
                                </a:lnTo>
                                <a:lnTo>
                                  <a:pt x="3341" y="61"/>
                                </a:lnTo>
                                <a:lnTo>
                                  <a:pt x="3350" y="45"/>
                                </a:lnTo>
                                <a:lnTo>
                                  <a:pt x="3353" y="38"/>
                                </a:lnTo>
                                <a:lnTo>
                                  <a:pt x="3360" y="24"/>
                                </a:lnTo>
                                <a:lnTo>
                                  <a:pt x="3364" y="19"/>
                                </a:lnTo>
                                <a:lnTo>
                                  <a:pt x="33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3"/>
                          </a:solidFill>
                          <a:ln w="0">
                            <a:solidFill>
                              <a:schemeClr val="accent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60" name="Forma libre 860"/>
                        <wps:cNvSpPr>
                          <a:spLocks noEditPoints="1"/>
                        </wps:cNvSpPr>
                        <wps:spPr bwMode="auto">
                          <a:xfrm>
                            <a:off x="0" y="3176"/>
                            <a:ext cx="9139238" cy="6854825"/>
                          </a:xfrm>
                          <a:custGeom>
                            <a:avLst/>
                            <a:gdLst>
                              <a:gd name="T0" fmla="*/ 5668 w 5757"/>
                              <a:gd name="T1" fmla="*/ 3884 h 4318"/>
                              <a:gd name="T2" fmla="*/ 5504 w 5757"/>
                              <a:gd name="T3" fmla="*/ 3314 h 4318"/>
                              <a:gd name="T4" fmla="*/ 3947 w 5757"/>
                              <a:gd name="T5" fmla="*/ 3752 h 4318"/>
                              <a:gd name="T6" fmla="*/ 5431 w 5757"/>
                              <a:gd name="T7" fmla="*/ 3115 h 4318"/>
                              <a:gd name="T8" fmla="*/ 5191 w 5757"/>
                              <a:gd name="T9" fmla="*/ 2699 h 4318"/>
                              <a:gd name="T10" fmla="*/ 5072 w 5757"/>
                              <a:gd name="T11" fmla="*/ 2605 h 4318"/>
                              <a:gd name="T12" fmla="*/ 4560 w 5757"/>
                              <a:gd name="T13" fmla="*/ 2479 h 4318"/>
                              <a:gd name="T14" fmla="*/ 4279 w 5757"/>
                              <a:gd name="T15" fmla="*/ 2488 h 4318"/>
                              <a:gd name="T16" fmla="*/ 921 w 5757"/>
                              <a:gd name="T17" fmla="*/ 1365 h 4318"/>
                              <a:gd name="T18" fmla="*/ 1017 w 5757"/>
                              <a:gd name="T19" fmla="*/ 1690 h 4318"/>
                              <a:gd name="T20" fmla="*/ 741 w 5757"/>
                              <a:gd name="T21" fmla="*/ 1844 h 4318"/>
                              <a:gd name="T22" fmla="*/ 517 w 5757"/>
                              <a:gd name="T23" fmla="*/ 1627 h 4318"/>
                              <a:gd name="T24" fmla="*/ 692 w 5757"/>
                              <a:gd name="T25" fmla="*/ 1335 h 4318"/>
                              <a:gd name="T26" fmla="*/ 580 w 5757"/>
                              <a:gd name="T27" fmla="*/ 1400 h 4318"/>
                              <a:gd name="T28" fmla="*/ 566 w 5757"/>
                              <a:gd name="T29" fmla="*/ 1753 h 4318"/>
                              <a:gd name="T30" fmla="*/ 865 w 5757"/>
                              <a:gd name="T31" fmla="*/ 1839 h 4318"/>
                              <a:gd name="T32" fmla="*/ 1043 w 5757"/>
                              <a:gd name="T33" fmla="*/ 1538 h 4318"/>
                              <a:gd name="T34" fmla="*/ 814 w 5757"/>
                              <a:gd name="T35" fmla="*/ 1316 h 4318"/>
                              <a:gd name="T36" fmla="*/ 1172 w 5757"/>
                              <a:gd name="T37" fmla="*/ 1061 h 4318"/>
                              <a:gd name="T38" fmla="*/ 1433 w 5757"/>
                              <a:gd name="T39" fmla="*/ 1566 h 4318"/>
                              <a:gd name="T40" fmla="*/ 1193 w 5757"/>
                              <a:gd name="T41" fmla="*/ 2089 h 4318"/>
                              <a:gd name="T42" fmla="*/ 633 w 5757"/>
                              <a:gd name="T43" fmla="*/ 2222 h 4318"/>
                              <a:gd name="T44" fmla="*/ 164 w 5757"/>
                              <a:gd name="T45" fmla="*/ 1818 h 4318"/>
                              <a:gd name="T46" fmla="*/ 213 w 5757"/>
                              <a:gd name="T47" fmla="*/ 1250 h 4318"/>
                              <a:gd name="T48" fmla="*/ 701 w 5757"/>
                              <a:gd name="T49" fmla="*/ 935 h 4318"/>
                              <a:gd name="T50" fmla="*/ 269 w 5757"/>
                              <a:gd name="T51" fmla="*/ 307 h 4318"/>
                              <a:gd name="T52" fmla="*/ 105 w 5757"/>
                              <a:gd name="T53" fmla="*/ 460 h 4318"/>
                              <a:gd name="T54" fmla="*/ 21 w 5757"/>
                              <a:gd name="T55" fmla="*/ 238 h 4318"/>
                              <a:gd name="T56" fmla="*/ 1241 w 5757"/>
                              <a:gd name="T57" fmla="*/ 120 h 4318"/>
                              <a:gd name="T58" fmla="*/ 1101 w 5757"/>
                              <a:gd name="T59" fmla="*/ 412 h 4318"/>
                              <a:gd name="T60" fmla="*/ 1019 w 5757"/>
                              <a:gd name="T61" fmla="*/ 197 h 4318"/>
                              <a:gd name="T62" fmla="*/ 252 w 5757"/>
                              <a:gd name="T63" fmla="*/ 52 h 4318"/>
                              <a:gd name="T64" fmla="*/ 425 w 5757"/>
                              <a:gd name="T65" fmla="*/ 353 h 4318"/>
                              <a:gd name="T66" fmla="*/ 192 w 5757"/>
                              <a:gd name="T67" fmla="*/ 612 h 4318"/>
                              <a:gd name="T68" fmla="*/ 0 w 5757"/>
                              <a:gd name="T69" fmla="*/ 391 h 4318"/>
                              <a:gd name="T70" fmla="*/ 224 w 5757"/>
                              <a:gd name="T71" fmla="*/ 437 h 4318"/>
                              <a:gd name="T72" fmla="*/ 217 w 5757"/>
                              <a:gd name="T73" fmla="*/ 203 h 4318"/>
                              <a:gd name="T74" fmla="*/ 0 w 5757"/>
                              <a:gd name="T75" fmla="*/ 253 h 4318"/>
                              <a:gd name="T76" fmla="*/ 1249 w 5757"/>
                              <a:gd name="T77" fmla="*/ 115 h 4318"/>
                              <a:gd name="T78" fmla="*/ 1012 w 5757"/>
                              <a:gd name="T79" fmla="*/ 194 h 4318"/>
                              <a:gd name="T80" fmla="*/ 1097 w 5757"/>
                              <a:gd name="T81" fmla="*/ 419 h 4318"/>
                              <a:gd name="T82" fmla="*/ 1314 w 5757"/>
                              <a:gd name="T83" fmla="*/ 786 h 4318"/>
                              <a:gd name="T84" fmla="*/ 1793 w 5757"/>
                              <a:gd name="T85" fmla="*/ 1629 h 4318"/>
                              <a:gd name="T86" fmla="*/ 1695 w 5757"/>
                              <a:gd name="T87" fmla="*/ 2061 h 4318"/>
                              <a:gd name="T88" fmla="*/ 1103 w 5757"/>
                              <a:gd name="T89" fmla="*/ 2323 h 4318"/>
                              <a:gd name="T90" fmla="*/ 589 w 5757"/>
                              <a:gd name="T91" fmla="*/ 2218 h 4318"/>
                              <a:gd name="T92" fmla="*/ 1137 w 5757"/>
                              <a:gd name="T93" fmla="*/ 2140 h 4318"/>
                              <a:gd name="T94" fmla="*/ 1438 w 5757"/>
                              <a:gd name="T95" fmla="*/ 1640 h 4318"/>
                              <a:gd name="T96" fmla="*/ 1234 w 5757"/>
                              <a:gd name="T97" fmla="*/ 1103 h 4318"/>
                              <a:gd name="T98" fmla="*/ 699 w 5757"/>
                              <a:gd name="T99" fmla="*/ 926 h 4318"/>
                              <a:gd name="T100" fmla="*/ 206 w 5757"/>
                              <a:gd name="T101" fmla="*/ 1245 h 4318"/>
                              <a:gd name="T102" fmla="*/ 157 w 5757"/>
                              <a:gd name="T103" fmla="*/ 1820 h 4318"/>
                              <a:gd name="T104" fmla="*/ 89 w 5757"/>
                              <a:gd name="T105" fmla="*/ 622 h 4318"/>
                              <a:gd name="T106" fmla="*/ 407 w 5757"/>
                              <a:gd name="T107" fmla="*/ 446 h 4318"/>
                              <a:gd name="T108" fmla="*/ 334 w 5757"/>
                              <a:gd name="T109" fmla="*/ 98 h 4318"/>
                              <a:gd name="T110" fmla="*/ 0 w 5757"/>
                              <a:gd name="T111" fmla="*/ 0 h 431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</a:cxnLst>
                            <a:rect l="0" t="0" r="r" b="b"/>
                            <a:pathLst>
                              <a:path w="5757" h="4318">
                                <a:moveTo>
                                  <a:pt x="5750" y="4248"/>
                                </a:moveTo>
                                <a:lnTo>
                                  <a:pt x="5757" y="4288"/>
                                </a:lnTo>
                                <a:lnTo>
                                  <a:pt x="5757" y="4318"/>
                                </a:lnTo>
                                <a:lnTo>
                                  <a:pt x="5570" y="4318"/>
                                </a:lnTo>
                                <a:lnTo>
                                  <a:pt x="5750" y="4248"/>
                                </a:lnTo>
                                <a:close/>
                                <a:moveTo>
                                  <a:pt x="5610" y="3661"/>
                                </a:moveTo>
                                <a:lnTo>
                                  <a:pt x="5640" y="3774"/>
                                </a:lnTo>
                                <a:lnTo>
                                  <a:pt x="5668" y="3884"/>
                                </a:lnTo>
                                <a:lnTo>
                                  <a:pt x="5693" y="3991"/>
                                </a:lnTo>
                                <a:lnTo>
                                  <a:pt x="5715" y="4091"/>
                                </a:lnTo>
                                <a:lnTo>
                                  <a:pt x="5736" y="4185"/>
                                </a:lnTo>
                                <a:lnTo>
                                  <a:pt x="5389" y="4318"/>
                                </a:lnTo>
                                <a:lnTo>
                                  <a:pt x="3893" y="4318"/>
                                </a:lnTo>
                                <a:lnTo>
                                  <a:pt x="5610" y="3661"/>
                                </a:lnTo>
                                <a:close/>
                                <a:moveTo>
                                  <a:pt x="5453" y="3176"/>
                                </a:moveTo>
                                <a:lnTo>
                                  <a:pt x="5504" y="3314"/>
                                </a:lnTo>
                                <a:lnTo>
                                  <a:pt x="5551" y="3458"/>
                                </a:lnTo>
                                <a:lnTo>
                                  <a:pt x="5595" y="3605"/>
                                </a:lnTo>
                                <a:lnTo>
                                  <a:pt x="3818" y="4283"/>
                                </a:lnTo>
                                <a:lnTo>
                                  <a:pt x="3861" y="4154"/>
                                </a:lnTo>
                                <a:lnTo>
                                  <a:pt x="3896" y="4021"/>
                                </a:lnTo>
                                <a:lnTo>
                                  <a:pt x="3926" y="3886"/>
                                </a:lnTo>
                                <a:lnTo>
                                  <a:pt x="3949" y="3748"/>
                                </a:lnTo>
                                <a:lnTo>
                                  <a:pt x="3947" y="3752"/>
                                </a:lnTo>
                                <a:lnTo>
                                  <a:pt x="5453" y="3176"/>
                                </a:lnTo>
                                <a:close/>
                                <a:moveTo>
                                  <a:pt x="5191" y="2699"/>
                                </a:moveTo>
                                <a:lnTo>
                                  <a:pt x="5233" y="2748"/>
                                </a:lnTo>
                                <a:lnTo>
                                  <a:pt x="5275" y="2807"/>
                                </a:lnTo>
                                <a:lnTo>
                                  <a:pt x="5315" y="2874"/>
                                </a:lnTo>
                                <a:lnTo>
                                  <a:pt x="5355" y="2949"/>
                                </a:lnTo>
                                <a:lnTo>
                                  <a:pt x="5394" y="3030"/>
                                </a:lnTo>
                                <a:lnTo>
                                  <a:pt x="5431" y="3115"/>
                                </a:lnTo>
                                <a:lnTo>
                                  <a:pt x="3956" y="3680"/>
                                </a:lnTo>
                                <a:lnTo>
                                  <a:pt x="3956" y="3680"/>
                                </a:lnTo>
                                <a:lnTo>
                                  <a:pt x="3961" y="3587"/>
                                </a:lnTo>
                                <a:lnTo>
                                  <a:pt x="3963" y="3493"/>
                                </a:lnTo>
                                <a:lnTo>
                                  <a:pt x="3959" y="3390"/>
                                </a:lnTo>
                                <a:lnTo>
                                  <a:pt x="3947" y="3285"/>
                                </a:lnTo>
                                <a:lnTo>
                                  <a:pt x="3930" y="3180"/>
                                </a:lnTo>
                                <a:lnTo>
                                  <a:pt x="5191" y="2699"/>
                                </a:lnTo>
                                <a:close/>
                                <a:moveTo>
                                  <a:pt x="4560" y="2479"/>
                                </a:moveTo>
                                <a:lnTo>
                                  <a:pt x="4639" y="2482"/>
                                </a:lnTo>
                                <a:lnTo>
                                  <a:pt x="4716" y="2489"/>
                                </a:lnTo>
                                <a:lnTo>
                                  <a:pt x="4791" y="2500"/>
                                </a:lnTo>
                                <a:lnTo>
                                  <a:pt x="4866" y="2516"/>
                                </a:lnTo>
                                <a:lnTo>
                                  <a:pt x="4938" y="2538"/>
                                </a:lnTo>
                                <a:lnTo>
                                  <a:pt x="5006" y="2568"/>
                                </a:lnTo>
                                <a:lnTo>
                                  <a:pt x="5072" y="2605"/>
                                </a:lnTo>
                                <a:lnTo>
                                  <a:pt x="5137" y="2650"/>
                                </a:lnTo>
                                <a:lnTo>
                                  <a:pt x="3916" y="3117"/>
                                </a:lnTo>
                                <a:lnTo>
                                  <a:pt x="3916" y="3117"/>
                                </a:lnTo>
                                <a:lnTo>
                                  <a:pt x="3881" y="2991"/>
                                </a:lnTo>
                                <a:lnTo>
                                  <a:pt x="3839" y="2867"/>
                                </a:lnTo>
                                <a:lnTo>
                                  <a:pt x="3788" y="2745"/>
                                </a:lnTo>
                                <a:lnTo>
                                  <a:pt x="4482" y="2481"/>
                                </a:lnTo>
                                <a:lnTo>
                                  <a:pt x="4560" y="2479"/>
                                </a:lnTo>
                                <a:close/>
                                <a:moveTo>
                                  <a:pt x="3634" y="2449"/>
                                </a:moveTo>
                                <a:lnTo>
                                  <a:pt x="3720" y="2472"/>
                                </a:lnTo>
                                <a:lnTo>
                                  <a:pt x="3807" y="2488"/>
                                </a:lnTo>
                                <a:lnTo>
                                  <a:pt x="3898" y="2495"/>
                                </a:lnTo>
                                <a:lnTo>
                                  <a:pt x="3993" y="2498"/>
                                </a:lnTo>
                                <a:lnTo>
                                  <a:pt x="4087" y="2496"/>
                                </a:lnTo>
                                <a:lnTo>
                                  <a:pt x="4183" y="2493"/>
                                </a:lnTo>
                                <a:lnTo>
                                  <a:pt x="4279" y="2488"/>
                                </a:lnTo>
                                <a:lnTo>
                                  <a:pt x="3762" y="2685"/>
                                </a:lnTo>
                                <a:lnTo>
                                  <a:pt x="3701" y="2564"/>
                                </a:lnTo>
                                <a:lnTo>
                                  <a:pt x="3634" y="2449"/>
                                </a:lnTo>
                                <a:close/>
                                <a:moveTo>
                                  <a:pt x="778" y="1321"/>
                                </a:moveTo>
                                <a:lnTo>
                                  <a:pt x="814" y="1325"/>
                                </a:lnTo>
                                <a:lnTo>
                                  <a:pt x="849" y="1332"/>
                                </a:lnTo>
                                <a:lnTo>
                                  <a:pt x="884" y="1344"/>
                                </a:lnTo>
                                <a:lnTo>
                                  <a:pt x="921" y="1365"/>
                                </a:lnTo>
                                <a:lnTo>
                                  <a:pt x="954" y="1390"/>
                                </a:lnTo>
                                <a:lnTo>
                                  <a:pt x="982" y="1419"/>
                                </a:lnTo>
                                <a:lnTo>
                                  <a:pt x="1005" y="1453"/>
                                </a:lnTo>
                                <a:lnTo>
                                  <a:pt x="1022" y="1491"/>
                                </a:lnTo>
                                <a:lnTo>
                                  <a:pt x="1036" y="1540"/>
                                </a:lnTo>
                                <a:lnTo>
                                  <a:pt x="1040" y="1591"/>
                                </a:lnTo>
                                <a:lnTo>
                                  <a:pt x="1033" y="1641"/>
                                </a:lnTo>
                                <a:lnTo>
                                  <a:pt x="1017" y="1690"/>
                                </a:lnTo>
                                <a:lnTo>
                                  <a:pt x="996" y="1729"/>
                                </a:lnTo>
                                <a:lnTo>
                                  <a:pt x="970" y="1762"/>
                                </a:lnTo>
                                <a:lnTo>
                                  <a:pt x="937" y="1792"/>
                                </a:lnTo>
                                <a:lnTo>
                                  <a:pt x="902" y="1814"/>
                                </a:lnTo>
                                <a:lnTo>
                                  <a:pt x="863" y="1832"/>
                                </a:lnTo>
                                <a:lnTo>
                                  <a:pt x="821" y="1842"/>
                                </a:lnTo>
                                <a:lnTo>
                                  <a:pt x="778" y="1846"/>
                                </a:lnTo>
                                <a:lnTo>
                                  <a:pt x="741" y="1844"/>
                                </a:lnTo>
                                <a:lnTo>
                                  <a:pt x="704" y="1835"/>
                                </a:lnTo>
                                <a:lnTo>
                                  <a:pt x="669" y="1823"/>
                                </a:lnTo>
                                <a:lnTo>
                                  <a:pt x="633" y="1804"/>
                                </a:lnTo>
                                <a:lnTo>
                                  <a:pt x="601" y="1778"/>
                                </a:lnTo>
                                <a:lnTo>
                                  <a:pt x="573" y="1748"/>
                                </a:lnTo>
                                <a:lnTo>
                                  <a:pt x="549" y="1715"/>
                                </a:lnTo>
                                <a:lnTo>
                                  <a:pt x="531" y="1678"/>
                                </a:lnTo>
                                <a:lnTo>
                                  <a:pt x="517" y="1627"/>
                                </a:lnTo>
                                <a:lnTo>
                                  <a:pt x="514" y="1577"/>
                                </a:lnTo>
                                <a:lnTo>
                                  <a:pt x="521" y="1526"/>
                                </a:lnTo>
                                <a:lnTo>
                                  <a:pt x="536" y="1477"/>
                                </a:lnTo>
                                <a:lnTo>
                                  <a:pt x="559" y="1439"/>
                                </a:lnTo>
                                <a:lnTo>
                                  <a:pt x="585" y="1405"/>
                                </a:lnTo>
                                <a:lnTo>
                                  <a:pt x="617" y="1376"/>
                                </a:lnTo>
                                <a:lnTo>
                                  <a:pt x="652" y="1353"/>
                                </a:lnTo>
                                <a:lnTo>
                                  <a:pt x="692" y="1335"/>
                                </a:lnTo>
                                <a:lnTo>
                                  <a:pt x="734" y="1325"/>
                                </a:lnTo>
                                <a:lnTo>
                                  <a:pt x="778" y="1321"/>
                                </a:lnTo>
                                <a:close/>
                                <a:moveTo>
                                  <a:pt x="778" y="1314"/>
                                </a:moveTo>
                                <a:lnTo>
                                  <a:pt x="732" y="1318"/>
                                </a:lnTo>
                                <a:lnTo>
                                  <a:pt x="688" y="1328"/>
                                </a:lnTo>
                                <a:lnTo>
                                  <a:pt x="648" y="1346"/>
                                </a:lnTo>
                                <a:lnTo>
                                  <a:pt x="612" y="1370"/>
                                </a:lnTo>
                                <a:lnTo>
                                  <a:pt x="580" y="1400"/>
                                </a:lnTo>
                                <a:lnTo>
                                  <a:pt x="552" y="1435"/>
                                </a:lnTo>
                                <a:lnTo>
                                  <a:pt x="529" y="1474"/>
                                </a:lnTo>
                                <a:lnTo>
                                  <a:pt x="514" y="1524"/>
                                </a:lnTo>
                                <a:lnTo>
                                  <a:pt x="507" y="1577"/>
                                </a:lnTo>
                                <a:lnTo>
                                  <a:pt x="510" y="1629"/>
                                </a:lnTo>
                                <a:lnTo>
                                  <a:pt x="524" y="1680"/>
                                </a:lnTo>
                                <a:lnTo>
                                  <a:pt x="543" y="1718"/>
                                </a:lnTo>
                                <a:lnTo>
                                  <a:pt x="566" y="1753"/>
                                </a:lnTo>
                                <a:lnTo>
                                  <a:pt x="596" y="1785"/>
                                </a:lnTo>
                                <a:lnTo>
                                  <a:pt x="629" y="1811"/>
                                </a:lnTo>
                                <a:lnTo>
                                  <a:pt x="667" y="1830"/>
                                </a:lnTo>
                                <a:lnTo>
                                  <a:pt x="702" y="1844"/>
                                </a:lnTo>
                                <a:lnTo>
                                  <a:pt x="739" y="1851"/>
                                </a:lnTo>
                                <a:lnTo>
                                  <a:pt x="778" y="1855"/>
                                </a:lnTo>
                                <a:lnTo>
                                  <a:pt x="821" y="1849"/>
                                </a:lnTo>
                                <a:lnTo>
                                  <a:pt x="865" y="1839"/>
                                </a:lnTo>
                                <a:lnTo>
                                  <a:pt x="905" y="1821"/>
                                </a:lnTo>
                                <a:lnTo>
                                  <a:pt x="942" y="1797"/>
                                </a:lnTo>
                                <a:lnTo>
                                  <a:pt x="975" y="1769"/>
                                </a:lnTo>
                                <a:lnTo>
                                  <a:pt x="1003" y="1734"/>
                                </a:lnTo>
                                <a:lnTo>
                                  <a:pt x="1024" y="1694"/>
                                </a:lnTo>
                                <a:lnTo>
                                  <a:pt x="1041" y="1643"/>
                                </a:lnTo>
                                <a:lnTo>
                                  <a:pt x="1048" y="1591"/>
                                </a:lnTo>
                                <a:lnTo>
                                  <a:pt x="1043" y="1538"/>
                                </a:lnTo>
                                <a:lnTo>
                                  <a:pt x="1029" y="1488"/>
                                </a:lnTo>
                                <a:lnTo>
                                  <a:pt x="1012" y="1449"/>
                                </a:lnTo>
                                <a:lnTo>
                                  <a:pt x="987" y="1414"/>
                                </a:lnTo>
                                <a:lnTo>
                                  <a:pt x="959" y="1384"/>
                                </a:lnTo>
                                <a:lnTo>
                                  <a:pt x="924" y="1358"/>
                                </a:lnTo>
                                <a:lnTo>
                                  <a:pt x="888" y="1337"/>
                                </a:lnTo>
                                <a:lnTo>
                                  <a:pt x="851" y="1325"/>
                                </a:lnTo>
                                <a:lnTo>
                                  <a:pt x="814" y="1316"/>
                                </a:lnTo>
                                <a:lnTo>
                                  <a:pt x="778" y="1314"/>
                                </a:lnTo>
                                <a:close/>
                                <a:moveTo>
                                  <a:pt x="778" y="930"/>
                                </a:moveTo>
                                <a:lnTo>
                                  <a:pt x="846" y="933"/>
                                </a:lnTo>
                                <a:lnTo>
                                  <a:pt x="914" y="944"/>
                                </a:lnTo>
                                <a:lnTo>
                                  <a:pt x="980" y="961"/>
                                </a:lnTo>
                                <a:lnTo>
                                  <a:pt x="1043" y="986"/>
                                </a:lnTo>
                                <a:lnTo>
                                  <a:pt x="1110" y="1021"/>
                                </a:lnTo>
                                <a:lnTo>
                                  <a:pt x="1172" y="1061"/>
                                </a:lnTo>
                                <a:lnTo>
                                  <a:pt x="1228" y="1108"/>
                                </a:lnTo>
                                <a:lnTo>
                                  <a:pt x="1277" y="1161"/>
                                </a:lnTo>
                                <a:lnTo>
                                  <a:pt x="1321" y="1220"/>
                                </a:lnTo>
                                <a:lnTo>
                                  <a:pt x="1359" y="1283"/>
                                </a:lnTo>
                                <a:lnTo>
                                  <a:pt x="1389" y="1351"/>
                                </a:lnTo>
                                <a:lnTo>
                                  <a:pt x="1412" y="1421"/>
                                </a:lnTo>
                                <a:lnTo>
                                  <a:pt x="1426" y="1493"/>
                                </a:lnTo>
                                <a:lnTo>
                                  <a:pt x="1433" y="1566"/>
                                </a:lnTo>
                                <a:lnTo>
                                  <a:pt x="1431" y="1638"/>
                                </a:lnTo>
                                <a:lnTo>
                                  <a:pt x="1421" y="1710"/>
                                </a:lnTo>
                                <a:lnTo>
                                  <a:pt x="1401" y="1781"/>
                                </a:lnTo>
                                <a:lnTo>
                                  <a:pt x="1375" y="1851"/>
                                </a:lnTo>
                                <a:lnTo>
                                  <a:pt x="1340" y="1919"/>
                                </a:lnTo>
                                <a:lnTo>
                                  <a:pt x="1298" y="1981"/>
                                </a:lnTo>
                                <a:lnTo>
                                  <a:pt x="1249" y="2038"/>
                                </a:lnTo>
                                <a:lnTo>
                                  <a:pt x="1193" y="2089"/>
                                </a:lnTo>
                                <a:lnTo>
                                  <a:pt x="1134" y="2133"/>
                                </a:lnTo>
                                <a:lnTo>
                                  <a:pt x="1069" y="2169"/>
                                </a:lnTo>
                                <a:lnTo>
                                  <a:pt x="999" y="2199"/>
                                </a:lnTo>
                                <a:lnTo>
                                  <a:pt x="928" y="2220"/>
                                </a:lnTo>
                                <a:lnTo>
                                  <a:pt x="853" y="2234"/>
                                </a:lnTo>
                                <a:lnTo>
                                  <a:pt x="778" y="2238"/>
                                </a:lnTo>
                                <a:lnTo>
                                  <a:pt x="704" y="2234"/>
                                </a:lnTo>
                                <a:lnTo>
                                  <a:pt x="633" y="2222"/>
                                </a:lnTo>
                                <a:lnTo>
                                  <a:pt x="563" y="2203"/>
                                </a:lnTo>
                                <a:lnTo>
                                  <a:pt x="494" y="2154"/>
                                </a:lnTo>
                                <a:lnTo>
                                  <a:pt x="423" y="2099"/>
                                </a:lnTo>
                                <a:lnTo>
                                  <a:pt x="351" y="2038"/>
                                </a:lnTo>
                                <a:lnTo>
                                  <a:pt x="280" y="1974"/>
                                </a:lnTo>
                                <a:lnTo>
                                  <a:pt x="206" y="1905"/>
                                </a:lnTo>
                                <a:lnTo>
                                  <a:pt x="183" y="1863"/>
                                </a:lnTo>
                                <a:lnTo>
                                  <a:pt x="164" y="1818"/>
                                </a:lnTo>
                                <a:lnTo>
                                  <a:pt x="142" y="1746"/>
                                </a:lnTo>
                                <a:lnTo>
                                  <a:pt x="128" y="1675"/>
                                </a:lnTo>
                                <a:lnTo>
                                  <a:pt x="121" y="1603"/>
                                </a:lnTo>
                                <a:lnTo>
                                  <a:pt x="124" y="1529"/>
                                </a:lnTo>
                                <a:lnTo>
                                  <a:pt x="133" y="1458"/>
                                </a:lnTo>
                                <a:lnTo>
                                  <a:pt x="152" y="1386"/>
                                </a:lnTo>
                                <a:lnTo>
                                  <a:pt x="178" y="1318"/>
                                </a:lnTo>
                                <a:lnTo>
                                  <a:pt x="213" y="1250"/>
                                </a:lnTo>
                                <a:lnTo>
                                  <a:pt x="257" y="1187"/>
                                </a:lnTo>
                                <a:lnTo>
                                  <a:pt x="306" y="1129"/>
                                </a:lnTo>
                                <a:lnTo>
                                  <a:pt x="360" y="1078"/>
                                </a:lnTo>
                                <a:lnTo>
                                  <a:pt x="421" y="1035"/>
                                </a:lnTo>
                                <a:lnTo>
                                  <a:pt x="486" y="998"/>
                                </a:lnTo>
                                <a:lnTo>
                                  <a:pt x="554" y="968"/>
                                </a:lnTo>
                                <a:lnTo>
                                  <a:pt x="626" y="947"/>
                                </a:lnTo>
                                <a:lnTo>
                                  <a:pt x="701" y="935"/>
                                </a:lnTo>
                                <a:lnTo>
                                  <a:pt x="778" y="930"/>
                                </a:lnTo>
                                <a:close/>
                                <a:moveTo>
                                  <a:pt x="126" y="183"/>
                                </a:moveTo>
                                <a:lnTo>
                                  <a:pt x="157" y="185"/>
                                </a:lnTo>
                                <a:lnTo>
                                  <a:pt x="187" y="196"/>
                                </a:lnTo>
                                <a:lnTo>
                                  <a:pt x="218" y="215"/>
                                </a:lnTo>
                                <a:lnTo>
                                  <a:pt x="243" y="241"/>
                                </a:lnTo>
                                <a:lnTo>
                                  <a:pt x="260" y="272"/>
                                </a:lnTo>
                                <a:lnTo>
                                  <a:pt x="269" y="307"/>
                                </a:lnTo>
                                <a:lnTo>
                                  <a:pt x="269" y="344"/>
                                </a:lnTo>
                                <a:lnTo>
                                  <a:pt x="259" y="379"/>
                                </a:lnTo>
                                <a:lnTo>
                                  <a:pt x="241" y="407"/>
                                </a:lnTo>
                                <a:lnTo>
                                  <a:pt x="220" y="430"/>
                                </a:lnTo>
                                <a:lnTo>
                                  <a:pt x="194" y="446"/>
                                </a:lnTo>
                                <a:lnTo>
                                  <a:pt x="166" y="458"/>
                                </a:lnTo>
                                <a:lnTo>
                                  <a:pt x="135" y="461"/>
                                </a:lnTo>
                                <a:lnTo>
                                  <a:pt x="105" y="460"/>
                                </a:lnTo>
                                <a:lnTo>
                                  <a:pt x="73" y="449"/>
                                </a:lnTo>
                                <a:lnTo>
                                  <a:pt x="45" y="433"/>
                                </a:lnTo>
                                <a:lnTo>
                                  <a:pt x="21" y="409"/>
                                </a:lnTo>
                                <a:lnTo>
                                  <a:pt x="3" y="381"/>
                                </a:lnTo>
                                <a:lnTo>
                                  <a:pt x="0" y="383"/>
                                </a:lnTo>
                                <a:lnTo>
                                  <a:pt x="0" y="262"/>
                                </a:lnTo>
                                <a:lnTo>
                                  <a:pt x="3" y="264"/>
                                </a:lnTo>
                                <a:lnTo>
                                  <a:pt x="21" y="238"/>
                                </a:lnTo>
                                <a:lnTo>
                                  <a:pt x="42" y="215"/>
                                </a:lnTo>
                                <a:lnTo>
                                  <a:pt x="68" y="199"/>
                                </a:lnTo>
                                <a:lnTo>
                                  <a:pt x="96" y="189"/>
                                </a:lnTo>
                                <a:lnTo>
                                  <a:pt x="126" y="183"/>
                                </a:lnTo>
                                <a:close/>
                                <a:moveTo>
                                  <a:pt x="1167" y="101"/>
                                </a:moveTo>
                                <a:lnTo>
                                  <a:pt x="1200" y="105"/>
                                </a:lnTo>
                                <a:lnTo>
                                  <a:pt x="1234" y="115"/>
                                </a:lnTo>
                                <a:lnTo>
                                  <a:pt x="1241" y="120"/>
                                </a:lnTo>
                                <a:lnTo>
                                  <a:pt x="1249" y="124"/>
                                </a:lnTo>
                                <a:lnTo>
                                  <a:pt x="1248" y="262"/>
                                </a:lnTo>
                                <a:lnTo>
                                  <a:pt x="1255" y="400"/>
                                </a:lnTo>
                                <a:lnTo>
                                  <a:pt x="1227" y="414"/>
                                </a:lnTo>
                                <a:lnTo>
                                  <a:pt x="1197" y="423"/>
                                </a:lnTo>
                                <a:lnTo>
                                  <a:pt x="1167" y="426"/>
                                </a:lnTo>
                                <a:lnTo>
                                  <a:pt x="1132" y="423"/>
                                </a:lnTo>
                                <a:lnTo>
                                  <a:pt x="1101" y="412"/>
                                </a:lnTo>
                                <a:lnTo>
                                  <a:pt x="1073" y="397"/>
                                </a:lnTo>
                                <a:lnTo>
                                  <a:pt x="1048" y="376"/>
                                </a:lnTo>
                                <a:lnTo>
                                  <a:pt x="1029" y="351"/>
                                </a:lnTo>
                                <a:lnTo>
                                  <a:pt x="1015" y="321"/>
                                </a:lnTo>
                                <a:lnTo>
                                  <a:pt x="1006" y="290"/>
                                </a:lnTo>
                                <a:lnTo>
                                  <a:pt x="1005" y="258"/>
                                </a:lnTo>
                                <a:lnTo>
                                  <a:pt x="1008" y="229"/>
                                </a:lnTo>
                                <a:lnTo>
                                  <a:pt x="1019" y="197"/>
                                </a:lnTo>
                                <a:lnTo>
                                  <a:pt x="1038" y="166"/>
                                </a:lnTo>
                                <a:lnTo>
                                  <a:pt x="1064" y="138"/>
                                </a:lnTo>
                                <a:lnTo>
                                  <a:pt x="1094" y="119"/>
                                </a:lnTo>
                                <a:lnTo>
                                  <a:pt x="1129" y="106"/>
                                </a:lnTo>
                                <a:lnTo>
                                  <a:pt x="1167" y="101"/>
                                </a:lnTo>
                                <a:close/>
                                <a:moveTo>
                                  <a:pt x="152" y="28"/>
                                </a:moveTo>
                                <a:lnTo>
                                  <a:pt x="203" y="36"/>
                                </a:lnTo>
                                <a:lnTo>
                                  <a:pt x="252" y="52"/>
                                </a:lnTo>
                                <a:lnTo>
                                  <a:pt x="292" y="75"/>
                                </a:lnTo>
                                <a:lnTo>
                                  <a:pt x="328" y="103"/>
                                </a:lnTo>
                                <a:lnTo>
                                  <a:pt x="360" y="136"/>
                                </a:lnTo>
                                <a:lnTo>
                                  <a:pt x="386" y="175"/>
                                </a:lnTo>
                                <a:lnTo>
                                  <a:pt x="407" y="217"/>
                                </a:lnTo>
                                <a:lnTo>
                                  <a:pt x="419" y="262"/>
                                </a:lnTo>
                                <a:lnTo>
                                  <a:pt x="426" y="307"/>
                                </a:lnTo>
                                <a:lnTo>
                                  <a:pt x="425" y="353"/>
                                </a:lnTo>
                                <a:lnTo>
                                  <a:pt x="416" y="398"/>
                                </a:lnTo>
                                <a:lnTo>
                                  <a:pt x="400" y="442"/>
                                </a:lnTo>
                                <a:lnTo>
                                  <a:pt x="377" y="484"/>
                                </a:lnTo>
                                <a:lnTo>
                                  <a:pt x="349" y="522"/>
                                </a:lnTo>
                                <a:lnTo>
                                  <a:pt x="315" y="552"/>
                                </a:lnTo>
                                <a:lnTo>
                                  <a:pt x="278" y="578"/>
                                </a:lnTo>
                                <a:lnTo>
                                  <a:pt x="236" y="598"/>
                                </a:lnTo>
                                <a:lnTo>
                                  <a:pt x="192" y="612"/>
                                </a:lnTo>
                                <a:lnTo>
                                  <a:pt x="147" y="617"/>
                                </a:lnTo>
                                <a:lnTo>
                                  <a:pt x="101" y="617"/>
                                </a:lnTo>
                                <a:lnTo>
                                  <a:pt x="56" y="608"/>
                                </a:lnTo>
                                <a:lnTo>
                                  <a:pt x="10" y="592"/>
                                </a:lnTo>
                                <a:lnTo>
                                  <a:pt x="3" y="589"/>
                                </a:lnTo>
                                <a:lnTo>
                                  <a:pt x="2" y="589"/>
                                </a:lnTo>
                                <a:lnTo>
                                  <a:pt x="0" y="592"/>
                                </a:lnTo>
                                <a:lnTo>
                                  <a:pt x="0" y="391"/>
                                </a:lnTo>
                                <a:lnTo>
                                  <a:pt x="19" y="418"/>
                                </a:lnTo>
                                <a:lnTo>
                                  <a:pt x="42" y="440"/>
                                </a:lnTo>
                                <a:lnTo>
                                  <a:pt x="70" y="458"/>
                                </a:lnTo>
                                <a:lnTo>
                                  <a:pt x="100" y="467"/>
                                </a:lnTo>
                                <a:lnTo>
                                  <a:pt x="131" y="470"/>
                                </a:lnTo>
                                <a:lnTo>
                                  <a:pt x="164" y="467"/>
                                </a:lnTo>
                                <a:lnTo>
                                  <a:pt x="196" y="454"/>
                                </a:lnTo>
                                <a:lnTo>
                                  <a:pt x="224" y="437"/>
                                </a:lnTo>
                                <a:lnTo>
                                  <a:pt x="248" y="412"/>
                                </a:lnTo>
                                <a:lnTo>
                                  <a:pt x="266" y="383"/>
                                </a:lnTo>
                                <a:lnTo>
                                  <a:pt x="276" y="346"/>
                                </a:lnTo>
                                <a:lnTo>
                                  <a:pt x="278" y="307"/>
                                </a:lnTo>
                                <a:lnTo>
                                  <a:pt x="269" y="271"/>
                                </a:lnTo>
                                <a:lnTo>
                                  <a:pt x="255" y="245"/>
                                </a:lnTo>
                                <a:lnTo>
                                  <a:pt x="238" y="222"/>
                                </a:lnTo>
                                <a:lnTo>
                                  <a:pt x="217" y="203"/>
                                </a:lnTo>
                                <a:lnTo>
                                  <a:pt x="190" y="189"/>
                                </a:lnTo>
                                <a:lnTo>
                                  <a:pt x="159" y="178"/>
                                </a:lnTo>
                                <a:lnTo>
                                  <a:pt x="128" y="175"/>
                                </a:lnTo>
                                <a:lnTo>
                                  <a:pt x="98" y="180"/>
                                </a:lnTo>
                                <a:lnTo>
                                  <a:pt x="68" y="190"/>
                                </a:lnTo>
                                <a:lnTo>
                                  <a:pt x="42" y="206"/>
                                </a:lnTo>
                                <a:lnTo>
                                  <a:pt x="17" y="227"/>
                                </a:lnTo>
                                <a:lnTo>
                                  <a:pt x="0" y="253"/>
                                </a:lnTo>
                                <a:lnTo>
                                  <a:pt x="0" y="54"/>
                                </a:lnTo>
                                <a:lnTo>
                                  <a:pt x="2" y="57"/>
                                </a:lnTo>
                                <a:lnTo>
                                  <a:pt x="51" y="38"/>
                                </a:lnTo>
                                <a:lnTo>
                                  <a:pt x="101" y="29"/>
                                </a:lnTo>
                                <a:lnTo>
                                  <a:pt x="152" y="28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255" y="0"/>
                                </a:lnTo>
                                <a:lnTo>
                                  <a:pt x="1249" y="115"/>
                                </a:lnTo>
                                <a:lnTo>
                                  <a:pt x="1235" y="108"/>
                                </a:lnTo>
                                <a:lnTo>
                                  <a:pt x="1202" y="98"/>
                                </a:lnTo>
                                <a:lnTo>
                                  <a:pt x="1167" y="94"/>
                                </a:lnTo>
                                <a:lnTo>
                                  <a:pt x="1127" y="98"/>
                                </a:lnTo>
                                <a:lnTo>
                                  <a:pt x="1090" y="112"/>
                                </a:lnTo>
                                <a:lnTo>
                                  <a:pt x="1059" y="133"/>
                                </a:lnTo>
                                <a:lnTo>
                                  <a:pt x="1031" y="161"/>
                                </a:lnTo>
                                <a:lnTo>
                                  <a:pt x="1012" y="194"/>
                                </a:lnTo>
                                <a:lnTo>
                                  <a:pt x="999" y="227"/>
                                </a:lnTo>
                                <a:lnTo>
                                  <a:pt x="996" y="258"/>
                                </a:lnTo>
                                <a:lnTo>
                                  <a:pt x="998" y="292"/>
                                </a:lnTo>
                                <a:lnTo>
                                  <a:pt x="1006" y="325"/>
                                </a:lnTo>
                                <a:lnTo>
                                  <a:pt x="1022" y="355"/>
                                </a:lnTo>
                                <a:lnTo>
                                  <a:pt x="1043" y="381"/>
                                </a:lnTo>
                                <a:lnTo>
                                  <a:pt x="1068" y="402"/>
                                </a:lnTo>
                                <a:lnTo>
                                  <a:pt x="1097" y="419"/>
                                </a:lnTo>
                                <a:lnTo>
                                  <a:pt x="1130" y="430"/>
                                </a:lnTo>
                                <a:lnTo>
                                  <a:pt x="1167" y="433"/>
                                </a:lnTo>
                                <a:lnTo>
                                  <a:pt x="1197" y="432"/>
                                </a:lnTo>
                                <a:lnTo>
                                  <a:pt x="1227" y="423"/>
                                </a:lnTo>
                                <a:lnTo>
                                  <a:pt x="1255" y="409"/>
                                </a:lnTo>
                                <a:lnTo>
                                  <a:pt x="1267" y="536"/>
                                </a:lnTo>
                                <a:lnTo>
                                  <a:pt x="1286" y="662"/>
                                </a:lnTo>
                                <a:lnTo>
                                  <a:pt x="1314" y="786"/>
                                </a:lnTo>
                                <a:lnTo>
                                  <a:pt x="1349" y="909"/>
                                </a:lnTo>
                                <a:lnTo>
                                  <a:pt x="1389" y="1021"/>
                                </a:lnTo>
                                <a:lnTo>
                                  <a:pt x="1440" y="1129"/>
                                </a:lnTo>
                                <a:lnTo>
                                  <a:pt x="1497" y="1238"/>
                                </a:lnTo>
                                <a:lnTo>
                                  <a:pt x="1562" y="1341"/>
                                </a:lnTo>
                                <a:lnTo>
                                  <a:pt x="1635" y="1440"/>
                                </a:lnTo>
                                <a:lnTo>
                                  <a:pt x="1712" y="1538"/>
                                </a:lnTo>
                                <a:lnTo>
                                  <a:pt x="1793" y="1629"/>
                                </a:lnTo>
                                <a:lnTo>
                                  <a:pt x="1878" y="1717"/>
                                </a:lnTo>
                                <a:lnTo>
                                  <a:pt x="1967" y="1799"/>
                                </a:lnTo>
                                <a:lnTo>
                                  <a:pt x="2057" y="1874"/>
                                </a:lnTo>
                                <a:lnTo>
                                  <a:pt x="1983" y="1905"/>
                                </a:lnTo>
                                <a:lnTo>
                                  <a:pt x="1912" y="1940"/>
                                </a:lnTo>
                                <a:lnTo>
                                  <a:pt x="1838" y="1979"/>
                                </a:lnTo>
                                <a:lnTo>
                                  <a:pt x="1766" y="2019"/>
                                </a:lnTo>
                                <a:lnTo>
                                  <a:pt x="1695" y="2061"/>
                                </a:lnTo>
                                <a:lnTo>
                                  <a:pt x="1621" y="2103"/>
                                </a:lnTo>
                                <a:lnTo>
                                  <a:pt x="1550" y="2143"/>
                                </a:lnTo>
                                <a:lnTo>
                                  <a:pt x="1476" y="2183"/>
                                </a:lnTo>
                                <a:lnTo>
                                  <a:pt x="1403" y="2220"/>
                                </a:lnTo>
                                <a:lnTo>
                                  <a:pt x="1330" y="2253"/>
                                </a:lnTo>
                                <a:lnTo>
                                  <a:pt x="1255" y="2283"/>
                                </a:lnTo>
                                <a:lnTo>
                                  <a:pt x="1179" y="2306"/>
                                </a:lnTo>
                                <a:lnTo>
                                  <a:pt x="1103" y="2323"/>
                                </a:lnTo>
                                <a:lnTo>
                                  <a:pt x="1026" y="2334"/>
                                </a:lnTo>
                                <a:lnTo>
                                  <a:pt x="947" y="2337"/>
                                </a:lnTo>
                                <a:lnTo>
                                  <a:pt x="868" y="2330"/>
                                </a:lnTo>
                                <a:lnTo>
                                  <a:pt x="786" y="2313"/>
                                </a:lnTo>
                                <a:lnTo>
                                  <a:pt x="741" y="2297"/>
                                </a:lnTo>
                                <a:lnTo>
                                  <a:pt x="692" y="2276"/>
                                </a:lnTo>
                                <a:lnTo>
                                  <a:pt x="641" y="2250"/>
                                </a:lnTo>
                                <a:lnTo>
                                  <a:pt x="589" y="2218"/>
                                </a:lnTo>
                                <a:lnTo>
                                  <a:pt x="652" y="2234"/>
                                </a:lnTo>
                                <a:lnTo>
                                  <a:pt x="713" y="2243"/>
                                </a:lnTo>
                                <a:lnTo>
                                  <a:pt x="778" y="2246"/>
                                </a:lnTo>
                                <a:lnTo>
                                  <a:pt x="854" y="2241"/>
                                </a:lnTo>
                                <a:lnTo>
                                  <a:pt x="930" y="2229"/>
                                </a:lnTo>
                                <a:lnTo>
                                  <a:pt x="1003" y="2206"/>
                                </a:lnTo>
                                <a:lnTo>
                                  <a:pt x="1073" y="2176"/>
                                </a:lnTo>
                                <a:lnTo>
                                  <a:pt x="1137" y="2140"/>
                                </a:lnTo>
                                <a:lnTo>
                                  <a:pt x="1199" y="2094"/>
                                </a:lnTo>
                                <a:lnTo>
                                  <a:pt x="1255" y="2043"/>
                                </a:lnTo>
                                <a:lnTo>
                                  <a:pt x="1303" y="1986"/>
                                </a:lnTo>
                                <a:lnTo>
                                  <a:pt x="1347" y="1923"/>
                                </a:lnTo>
                                <a:lnTo>
                                  <a:pt x="1384" y="1853"/>
                                </a:lnTo>
                                <a:lnTo>
                                  <a:pt x="1410" y="1783"/>
                                </a:lnTo>
                                <a:lnTo>
                                  <a:pt x="1428" y="1711"/>
                                </a:lnTo>
                                <a:lnTo>
                                  <a:pt x="1438" y="1640"/>
                                </a:lnTo>
                                <a:lnTo>
                                  <a:pt x="1442" y="1566"/>
                                </a:lnTo>
                                <a:lnTo>
                                  <a:pt x="1435" y="1493"/>
                                </a:lnTo>
                                <a:lnTo>
                                  <a:pt x="1421" y="1419"/>
                                </a:lnTo>
                                <a:lnTo>
                                  <a:pt x="1396" y="1348"/>
                                </a:lnTo>
                                <a:lnTo>
                                  <a:pt x="1366" y="1279"/>
                                </a:lnTo>
                                <a:lnTo>
                                  <a:pt x="1328" y="1215"/>
                                </a:lnTo>
                                <a:lnTo>
                                  <a:pt x="1284" y="1155"/>
                                </a:lnTo>
                                <a:lnTo>
                                  <a:pt x="1234" y="1103"/>
                                </a:lnTo>
                                <a:lnTo>
                                  <a:pt x="1176" y="1056"/>
                                </a:lnTo>
                                <a:lnTo>
                                  <a:pt x="1115" y="1014"/>
                                </a:lnTo>
                                <a:lnTo>
                                  <a:pt x="1047" y="979"/>
                                </a:lnTo>
                                <a:lnTo>
                                  <a:pt x="982" y="954"/>
                                </a:lnTo>
                                <a:lnTo>
                                  <a:pt x="916" y="937"/>
                                </a:lnTo>
                                <a:lnTo>
                                  <a:pt x="847" y="925"/>
                                </a:lnTo>
                                <a:lnTo>
                                  <a:pt x="778" y="921"/>
                                </a:lnTo>
                                <a:lnTo>
                                  <a:pt x="699" y="926"/>
                                </a:lnTo>
                                <a:lnTo>
                                  <a:pt x="624" y="940"/>
                                </a:lnTo>
                                <a:lnTo>
                                  <a:pt x="550" y="961"/>
                                </a:lnTo>
                                <a:lnTo>
                                  <a:pt x="482" y="991"/>
                                </a:lnTo>
                                <a:lnTo>
                                  <a:pt x="416" y="1028"/>
                                </a:lnTo>
                                <a:lnTo>
                                  <a:pt x="355" y="1073"/>
                                </a:lnTo>
                                <a:lnTo>
                                  <a:pt x="299" y="1124"/>
                                </a:lnTo>
                                <a:lnTo>
                                  <a:pt x="250" y="1182"/>
                                </a:lnTo>
                                <a:lnTo>
                                  <a:pt x="206" y="1245"/>
                                </a:lnTo>
                                <a:lnTo>
                                  <a:pt x="171" y="1314"/>
                                </a:lnTo>
                                <a:lnTo>
                                  <a:pt x="145" y="1384"/>
                                </a:lnTo>
                                <a:lnTo>
                                  <a:pt x="126" y="1456"/>
                                </a:lnTo>
                                <a:lnTo>
                                  <a:pt x="115" y="1529"/>
                                </a:lnTo>
                                <a:lnTo>
                                  <a:pt x="114" y="1603"/>
                                </a:lnTo>
                                <a:lnTo>
                                  <a:pt x="119" y="1676"/>
                                </a:lnTo>
                                <a:lnTo>
                                  <a:pt x="135" y="1748"/>
                                </a:lnTo>
                                <a:lnTo>
                                  <a:pt x="157" y="1820"/>
                                </a:lnTo>
                                <a:lnTo>
                                  <a:pt x="187" y="1888"/>
                                </a:lnTo>
                                <a:lnTo>
                                  <a:pt x="93" y="1793"/>
                                </a:lnTo>
                                <a:lnTo>
                                  <a:pt x="0" y="1697"/>
                                </a:lnTo>
                                <a:lnTo>
                                  <a:pt x="0" y="596"/>
                                </a:lnTo>
                                <a:lnTo>
                                  <a:pt x="0" y="596"/>
                                </a:lnTo>
                                <a:lnTo>
                                  <a:pt x="7" y="599"/>
                                </a:lnTo>
                                <a:lnTo>
                                  <a:pt x="47" y="613"/>
                                </a:lnTo>
                                <a:lnTo>
                                  <a:pt x="89" y="622"/>
                                </a:lnTo>
                                <a:lnTo>
                                  <a:pt x="129" y="626"/>
                                </a:lnTo>
                                <a:lnTo>
                                  <a:pt x="180" y="622"/>
                                </a:lnTo>
                                <a:lnTo>
                                  <a:pt x="227" y="610"/>
                                </a:lnTo>
                                <a:lnTo>
                                  <a:pt x="273" y="591"/>
                                </a:lnTo>
                                <a:lnTo>
                                  <a:pt x="315" y="564"/>
                                </a:lnTo>
                                <a:lnTo>
                                  <a:pt x="351" y="531"/>
                                </a:lnTo>
                                <a:lnTo>
                                  <a:pt x="383" y="491"/>
                                </a:lnTo>
                                <a:lnTo>
                                  <a:pt x="407" y="446"/>
                                </a:lnTo>
                                <a:lnTo>
                                  <a:pt x="425" y="400"/>
                                </a:lnTo>
                                <a:lnTo>
                                  <a:pt x="433" y="355"/>
                                </a:lnTo>
                                <a:lnTo>
                                  <a:pt x="433" y="307"/>
                                </a:lnTo>
                                <a:lnTo>
                                  <a:pt x="428" y="260"/>
                                </a:lnTo>
                                <a:lnTo>
                                  <a:pt x="414" y="215"/>
                                </a:lnTo>
                                <a:lnTo>
                                  <a:pt x="393" y="171"/>
                                </a:lnTo>
                                <a:lnTo>
                                  <a:pt x="367" y="133"/>
                                </a:lnTo>
                                <a:lnTo>
                                  <a:pt x="334" y="98"/>
                                </a:lnTo>
                                <a:lnTo>
                                  <a:pt x="297" y="68"/>
                                </a:lnTo>
                                <a:lnTo>
                                  <a:pt x="253" y="45"/>
                                </a:lnTo>
                                <a:lnTo>
                                  <a:pt x="204" y="28"/>
                                </a:lnTo>
                                <a:lnTo>
                                  <a:pt x="152" y="21"/>
                                </a:lnTo>
                                <a:lnTo>
                                  <a:pt x="101" y="21"/>
                                </a:lnTo>
                                <a:lnTo>
                                  <a:pt x="49" y="31"/>
                                </a:lnTo>
                                <a:lnTo>
                                  <a:pt x="0" y="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  <a:ln w="0">
                            <a:noFill/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61" name="Forma libre 861"/>
                        <wps:cNvSpPr>
                          <a:spLocks noEditPoints="1"/>
                        </wps:cNvSpPr>
                        <wps:spPr bwMode="auto">
                          <a:xfrm>
                            <a:off x="0" y="2378075"/>
                            <a:ext cx="9139238" cy="4479925"/>
                          </a:xfrm>
                          <a:custGeom>
                            <a:avLst/>
                            <a:gdLst>
                              <a:gd name="T0" fmla="*/ 136 w 5757"/>
                              <a:gd name="T1" fmla="*/ 341 h 2822"/>
                              <a:gd name="T2" fmla="*/ 342 w 5757"/>
                              <a:gd name="T3" fmla="*/ 535 h 2822"/>
                              <a:gd name="T4" fmla="*/ 545 w 5757"/>
                              <a:gd name="T5" fmla="*/ 694 h 2822"/>
                              <a:gd name="T6" fmla="*/ 730 w 5757"/>
                              <a:gd name="T7" fmla="*/ 797 h 2822"/>
                              <a:gd name="T8" fmla="*/ 947 w 5757"/>
                              <a:gd name="T9" fmla="*/ 841 h 2822"/>
                              <a:gd name="T10" fmla="*/ 1179 w 5757"/>
                              <a:gd name="T11" fmla="*/ 810 h 2822"/>
                              <a:gd name="T12" fmla="*/ 1403 w 5757"/>
                              <a:gd name="T13" fmla="*/ 724 h 2822"/>
                              <a:gd name="T14" fmla="*/ 1621 w 5757"/>
                              <a:gd name="T15" fmla="*/ 607 h 2822"/>
                              <a:gd name="T16" fmla="*/ 1838 w 5757"/>
                              <a:gd name="T17" fmla="*/ 483 h 2822"/>
                              <a:gd name="T18" fmla="*/ 2057 w 5757"/>
                              <a:gd name="T19" fmla="*/ 378 h 2822"/>
                              <a:gd name="T20" fmla="*/ 2289 w 5757"/>
                              <a:gd name="T21" fmla="*/ 542 h 2822"/>
                              <a:gd name="T22" fmla="*/ 2513 w 5757"/>
                              <a:gd name="T23" fmla="*/ 656 h 2822"/>
                              <a:gd name="T24" fmla="*/ 2595 w 5757"/>
                              <a:gd name="T25" fmla="*/ 736 h 2822"/>
                              <a:gd name="T26" fmla="*/ 2455 w 5757"/>
                              <a:gd name="T27" fmla="*/ 850 h 2822"/>
                              <a:gd name="T28" fmla="*/ 2355 w 5757"/>
                              <a:gd name="T29" fmla="*/ 981 h 2822"/>
                              <a:gd name="T30" fmla="*/ 2278 w 5757"/>
                              <a:gd name="T31" fmla="*/ 1180 h 2822"/>
                              <a:gd name="T32" fmla="*/ 2135 w 5757"/>
                              <a:gd name="T33" fmla="*/ 1346 h 2822"/>
                              <a:gd name="T34" fmla="*/ 1777 w 5757"/>
                              <a:gd name="T35" fmla="*/ 1378 h 2822"/>
                              <a:gd name="T36" fmla="*/ 1410 w 5757"/>
                              <a:gd name="T37" fmla="*/ 1357 h 2822"/>
                              <a:gd name="T38" fmla="*/ 1055 w 5757"/>
                              <a:gd name="T39" fmla="*/ 1271 h 2822"/>
                              <a:gd name="T40" fmla="*/ 725 w 5757"/>
                              <a:gd name="T41" fmla="*/ 1112 h 2822"/>
                              <a:gd name="T42" fmla="*/ 423 w 5757"/>
                              <a:gd name="T43" fmla="*/ 894 h 2822"/>
                              <a:gd name="T44" fmla="*/ 157 w 5757"/>
                              <a:gd name="T45" fmla="*/ 640 h 2822"/>
                              <a:gd name="T46" fmla="*/ 0 w 5757"/>
                              <a:gd name="T47" fmla="*/ 201 h 2822"/>
                              <a:gd name="T48" fmla="*/ 3788 w 5757"/>
                              <a:gd name="T49" fmla="*/ 6 h 2822"/>
                              <a:gd name="T50" fmla="*/ 4040 w 5757"/>
                              <a:gd name="T51" fmla="*/ 47 h 2822"/>
                              <a:gd name="T52" fmla="*/ 4312 w 5757"/>
                              <a:gd name="T53" fmla="*/ 131 h 2822"/>
                              <a:gd name="T54" fmla="*/ 4587 w 5757"/>
                              <a:gd name="T55" fmla="*/ 252 h 2822"/>
                              <a:gd name="T56" fmla="*/ 4849 w 5757"/>
                              <a:gd name="T57" fmla="*/ 409 h 2822"/>
                              <a:gd name="T58" fmla="*/ 5085 w 5757"/>
                              <a:gd name="T59" fmla="*/ 600 h 2822"/>
                              <a:gd name="T60" fmla="*/ 5296 w 5757"/>
                              <a:gd name="T61" fmla="*/ 848 h 2822"/>
                              <a:gd name="T62" fmla="*/ 5488 w 5757"/>
                              <a:gd name="T63" fmla="*/ 1186 h 2822"/>
                              <a:gd name="T64" fmla="*/ 5626 w 5757"/>
                              <a:gd name="T65" fmla="*/ 1548 h 2822"/>
                              <a:gd name="T66" fmla="*/ 5719 w 5757"/>
                              <a:gd name="T67" fmla="*/ 1909 h 2822"/>
                              <a:gd name="T68" fmla="*/ 5757 w 5757"/>
                              <a:gd name="T69" fmla="*/ 2792 h 2822"/>
                              <a:gd name="T70" fmla="*/ 5389 w 5757"/>
                              <a:gd name="T71" fmla="*/ 2822 h 2822"/>
                              <a:gd name="T72" fmla="*/ 5693 w 5757"/>
                              <a:gd name="T73" fmla="*/ 2495 h 2822"/>
                              <a:gd name="T74" fmla="*/ 5610 w 5757"/>
                              <a:gd name="T75" fmla="*/ 2165 h 2822"/>
                              <a:gd name="T76" fmla="*/ 3818 w 5757"/>
                              <a:gd name="T77" fmla="*/ 2787 h 2822"/>
                              <a:gd name="T78" fmla="*/ 5504 w 5757"/>
                              <a:gd name="T79" fmla="*/ 1818 h 2822"/>
                              <a:gd name="T80" fmla="*/ 3956 w 5757"/>
                              <a:gd name="T81" fmla="*/ 2184 h 2822"/>
                              <a:gd name="T82" fmla="*/ 5355 w 5757"/>
                              <a:gd name="T83" fmla="*/ 1453 h 2822"/>
                              <a:gd name="T84" fmla="*/ 5233 w 5757"/>
                              <a:gd name="T85" fmla="*/ 1252 h 2822"/>
                              <a:gd name="T86" fmla="*/ 3916 w 5757"/>
                              <a:gd name="T87" fmla="*/ 1621 h 2822"/>
                              <a:gd name="T88" fmla="*/ 5006 w 5757"/>
                              <a:gd name="T89" fmla="*/ 1072 h 2822"/>
                              <a:gd name="T90" fmla="*/ 4791 w 5757"/>
                              <a:gd name="T91" fmla="*/ 1004 h 2822"/>
                              <a:gd name="T92" fmla="*/ 4560 w 5757"/>
                              <a:gd name="T93" fmla="*/ 983 h 2822"/>
                              <a:gd name="T94" fmla="*/ 3762 w 5757"/>
                              <a:gd name="T95" fmla="*/ 1189 h 2822"/>
                              <a:gd name="T96" fmla="*/ 4087 w 5757"/>
                              <a:gd name="T97" fmla="*/ 1000 h 2822"/>
                              <a:gd name="T98" fmla="*/ 3807 w 5757"/>
                              <a:gd name="T99" fmla="*/ 992 h 2822"/>
                              <a:gd name="T100" fmla="*/ 3571 w 5757"/>
                              <a:gd name="T101" fmla="*/ 855 h 2822"/>
                              <a:gd name="T102" fmla="*/ 3370 w 5757"/>
                              <a:gd name="T103" fmla="*/ 600 h 2822"/>
                              <a:gd name="T104" fmla="*/ 3327 w 5757"/>
                              <a:gd name="T105" fmla="*/ 441 h 2822"/>
                              <a:gd name="T106" fmla="*/ 3201 w 5757"/>
                              <a:gd name="T107" fmla="*/ 317 h 2822"/>
                              <a:gd name="T108" fmla="*/ 3140 w 5757"/>
                              <a:gd name="T109" fmla="*/ 247 h 2822"/>
                              <a:gd name="T110" fmla="*/ 3252 w 5757"/>
                              <a:gd name="T111" fmla="*/ 151 h 2822"/>
                              <a:gd name="T112" fmla="*/ 3400 w 5757"/>
                              <a:gd name="T113" fmla="*/ 47 h 2822"/>
                              <a:gd name="T114" fmla="*/ 3570 w 5757"/>
                              <a:gd name="T115" fmla="*/ 4 h 282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</a:cxnLst>
                            <a:rect l="0" t="0" r="r" b="b"/>
                            <a:pathLst>
                              <a:path w="5757" h="2822">
                                <a:moveTo>
                                  <a:pt x="0" y="201"/>
                                </a:moveTo>
                                <a:lnTo>
                                  <a:pt x="68" y="271"/>
                                </a:lnTo>
                                <a:lnTo>
                                  <a:pt x="136" y="341"/>
                                </a:lnTo>
                                <a:lnTo>
                                  <a:pt x="204" y="409"/>
                                </a:lnTo>
                                <a:lnTo>
                                  <a:pt x="274" y="474"/>
                                </a:lnTo>
                                <a:lnTo>
                                  <a:pt x="342" y="535"/>
                                </a:lnTo>
                                <a:lnTo>
                                  <a:pt x="411" y="593"/>
                                </a:lnTo>
                                <a:lnTo>
                                  <a:pt x="479" y="645"/>
                                </a:lnTo>
                                <a:lnTo>
                                  <a:pt x="545" y="694"/>
                                </a:lnTo>
                                <a:lnTo>
                                  <a:pt x="610" y="735"/>
                                </a:lnTo>
                                <a:lnTo>
                                  <a:pt x="671" y="770"/>
                                </a:lnTo>
                                <a:lnTo>
                                  <a:pt x="730" y="797"/>
                                </a:lnTo>
                                <a:lnTo>
                                  <a:pt x="786" y="817"/>
                                </a:lnTo>
                                <a:lnTo>
                                  <a:pt x="868" y="834"/>
                                </a:lnTo>
                                <a:lnTo>
                                  <a:pt x="947" y="841"/>
                                </a:lnTo>
                                <a:lnTo>
                                  <a:pt x="1026" y="838"/>
                                </a:lnTo>
                                <a:lnTo>
                                  <a:pt x="1103" y="827"/>
                                </a:lnTo>
                                <a:lnTo>
                                  <a:pt x="1179" y="810"/>
                                </a:lnTo>
                                <a:lnTo>
                                  <a:pt x="1255" y="787"/>
                                </a:lnTo>
                                <a:lnTo>
                                  <a:pt x="1330" y="757"/>
                                </a:lnTo>
                                <a:lnTo>
                                  <a:pt x="1403" y="724"/>
                                </a:lnTo>
                                <a:lnTo>
                                  <a:pt x="1476" y="687"/>
                                </a:lnTo>
                                <a:lnTo>
                                  <a:pt x="1550" y="647"/>
                                </a:lnTo>
                                <a:lnTo>
                                  <a:pt x="1621" y="607"/>
                                </a:lnTo>
                                <a:lnTo>
                                  <a:pt x="1695" y="565"/>
                                </a:lnTo>
                                <a:lnTo>
                                  <a:pt x="1766" y="523"/>
                                </a:lnTo>
                                <a:lnTo>
                                  <a:pt x="1838" y="483"/>
                                </a:lnTo>
                                <a:lnTo>
                                  <a:pt x="1912" y="444"/>
                                </a:lnTo>
                                <a:lnTo>
                                  <a:pt x="1983" y="409"/>
                                </a:lnTo>
                                <a:lnTo>
                                  <a:pt x="2057" y="378"/>
                                </a:lnTo>
                                <a:lnTo>
                                  <a:pt x="2133" y="437"/>
                                </a:lnTo>
                                <a:lnTo>
                                  <a:pt x="2212" y="492"/>
                                </a:lnTo>
                                <a:lnTo>
                                  <a:pt x="2289" y="542"/>
                                </a:lnTo>
                                <a:lnTo>
                                  <a:pt x="2366" y="586"/>
                                </a:lnTo>
                                <a:lnTo>
                                  <a:pt x="2439" y="624"/>
                                </a:lnTo>
                                <a:lnTo>
                                  <a:pt x="2513" y="656"/>
                                </a:lnTo>
                                <a:lnTo>
                                  <a:pt x="2582" y="680"/>
                                </a:lnTo>
                                <a:lnTo>
                                  <a:pt x="2649" y="700"/>
                                </a:lnTo>
                                <a:lnTo>
                                  <a:pt x="2595" y="736"/>
                                </a:lnTo>
                                <a:lnTo>
                                  <a:pt x="2544" y="775"/>
                                </a:lnTo>
                                <a:lnTo>
                                  <a:pt x="2497" y="811"/>
                                </a:lnTo>
                                <a:lnTo>
                                  <a:pt x="2455" y="850"/>
                                </a:lnTo>
                                <a:lnTo>
                                  <a:pt x="2418" y="887"/>
                                </a:lnTo>
                                <a:lnTo>
                                  <a:pt x="2392" y="922"/>
                                </a:lnTo>
                                <a:lnTo>
                                  <a:pt x="2355" y="981"/>
                                </a:lnTo>
                                <a:lnTo>
                                  <a:pt x="2326" y="1044"/>
                                </a:lnTo>
                                <a:lnTo>
                                  <a:pt x="2299" y="1110"/>
                                </a:lnTo>
                                <a:lnTo>
                                  <a:pt x="2278" y="1180"/>
                                </a:lnTo>
                                <a:lnTo>
                                  <a:pt x="2261" y="1252"/>
                                </a:lnTo>
                                <a:lnTo>
                                  <a:pt x="2247" y="1325"/>
                                </a:lnTo>
                                <a:lnTo>
                                  <a:pt x="2135" y="1346"/>
                                </a:lnTo>
                                <a:lnTo>
                                  <a:pt x="2018" y="1362"/>
                                </a:lnTo>
                                <a:lnTo>
                                  <a:pt x="1899" y="1373"/>
                                </a:lnTo>
                                <a:lnTo>
                                  <a:pt x="1777" y="1378"/>
                                </a:lnTo>
                                <a:lnTo>
                                  <a:pt x="1655" y="1378"/>
                                </a:lnTo>
                                <a:lnTo>
                                  <a:pt x="1532" y="1371"/>
                                </a:lnTo>
                                <a:lnTo>
                                  <a:pt x="1410" y="1357"/>
                                </a:lnTo>
                                <a:lnTo>
                                  <a:pt x="1288" y="1336"/>
                                </a:lnTo>
                                <a:lnTo>
                                  <a:pt x="1171" y="1308"/>
                                </a:lnTo>
                                <a:lnTo>
                                  <a:pt x="1055" y="1271"/>
                                </a:lnTo>
                                <a:lnTo>
                                  <a:pt x="945" y="1228"/>
                                </a:lnTo>
                                <a:lnTo>
                                  <a:pt x="833" y="1173"/>
                                </a:lnTo>
                                <a:lnTo>
                                  <a:pt x="725" y="1112"/>
                                </a:lnTo>
                                <a:lnTo>
                                  <a:pt x="620" y="1044"/>
                                </a:lnTo>
                                <a:lnTo>
                                  <a:pt x="519" y="972"/>
                                </a:lnTo>
                                <a:lnTo>
                                  <a:pt x="423" y="894"/>
                                </a:lnTo>
                                <a:lnTo>
                                  <a:pt x="330" y="813"/>
                                </a:lnTo>
                                <a:lnTo>
                                  <a:pt x="241" y="728"/>
                                </a:lnTo>
                                <a:lnTo>
                                  <a:pt x="157" y="640"/>
                                </a:lnTo>
                                <a:lnTo>
                                  <a:pt x="77" y="551"/>
                                </a:lnTo>
                                <a:lnTo>
                                  <a:pt x="0" y="462"/>
                                </a:lnTo>
                                <a:lnTo>
                                  <a:pt x="0" y="201"/>
                                </a:lnTo>
                                <a:close/>
                                <a:moveTo>
                                  <a:pt x="3638" y="0"/>
                                </a:moveTo>
                                <a:lnTo>
                                  <a:pt x="3709" y="0"/>
                                </a:lnTo>
                                <a:lnTo>
                                  <a:pt x="3788" y="6"/>
                                </a:lnTo>
                                <a:lnTo>
                                  <a:pt x="3868" y="14"/>
                                </a:lnTo>
                                <a:lnTo>
                                  <a:pt x="3954" y="30"/>
                                </a:lnTo>
                                <a:lnTo>
                                  <a:pt x="4040" y="47"/>
                                </a:lnTo>
                                <a:lnTo>
                                  <a:pt x="4129" y="72"/>
                                </a:lnTo>
                                <a:lnTo>
                                  <a:pt x="4220" y="100"/>
                                </a:lnTo>
                                <a:lnTo>
                                  <a:pt x="4312" y="131"/>
                                </a:lnTo>
                                <a:lnTo>
                                  <a:pt x="4403" y="168"/>
                                </a:lnTo>
                                <a:lnTo>
                                  <a:pt x="4496" y="208"/>
                                </a:lnTo>
                                <a:lnTo>
                                  <a:pt x="4587" y="252"/>
                                </a:lnTo>
                                <a:lnTo>
                                  <a:pt x="4676" y="301"/>
                                </a:lnTo>
                                <a:lnTo>
                                  <a:pt x="4765" y="352"/>
                                </a:lnTo>
                                <a:lnTo>
                                  <a:pt x="4849" y="409"/>
                                </a:lnTo>
                                <a:lnTo>
                                  <a:pt x="4931" y="469"/>
                                </a:lnTo>
                                <a:lnTo>
                                  <a:pt x="5009" y="532"/>
                                </a:lnTo>
                                <a:lnTo>
                                  <a:pt x="5085" y="600"/>
                                </a:lnTo>
                                <a:lnTo>
                                  <a:pt x="5154" y="670"/>
                                </a:lnTo>
                                <a:lnTo>
                                  <a:pt x="5217" y="745"/>
                                </a:lnTo>
                                <a:lnTo>
                                  <a:pt x="5296" y="848"/>
                                </a:lnTo>
                                <a:lnTo>
                                  <a:pt x="5368" y="957"/>
                                </a:lnTo>
                                <a:lnTo>
                                  <a:pt x="5431" y="1070"/>
                                </a:lnTo>
                                <a:lnTo>
                                  <a:pt x="5488" y="1186"/>
                                </a:lnTo>
                                <a:lnTo>
                                  <a:pt x="5541" y="1304"/>
                                </a:lnTo>
                                <a:lnTo>
                                  <a:pt x="5586" y="1425"/>
                                </a:lnTo>
                                <a:lnTo>
                                  <a:pt x="5626" y="1548"/>
                                </a:lnTo>
                                <a:lnTo>
                                  <a:pt x="5661" y="1668"/>
                                </a:lnTo>
                                <a:lnTo>
                                  <a:pt x="5693" y="1789"/>
                                </a:lnTo>
                                <a:lnTo>
                                  <a:pt x="5719" y="1909"/>
                                </a:lnTo>
                                <a:lnTo>
                                  <a:pt x="5740" y="2027"/>
                                </a:lnTo>
                                <a:lnTo>
                                  <a:pt x="5757" y="2140"/>
                                </a:lnTo>
                                <a:lnTo>
                                  <a:pt x="5757" y="2792"/>
                                </a:lnTo>
                                <a:lnTo>
                                  <a:pt x="5750" y="2752"/>
                                </a:lnTo>
                                <a:lnTo>
                                  <a:pt x="5570" y="2822"/>
                                </a:lnTo>
                                <a:lnTo>
                                  <a:pt x="5389" y="2822"/>
                                </a:lnTo>
                                <a:lnTo>
                                  <a:pt x="5736" y="2689"/>
                                </a:lnTo>
                                <a:lnTo>
                                  <a:pt x="5715" y="2595"/>
                                </a:lnTo>
                                <a:lnTo>
                                  <a:pt x="5693" y="2495"/>
                                </a:lnTo>
                                <a:lnTo>
                                  <a:pt x="5668" y="2388"/>
                                </a:lnTo>
                                <a:lnTo>
                                  <a:pt x="5640" y="2278"/>
                                </a:lnTo>
                                <a:lnTo>
                                  <a:pt x="5610" y="2165"/>
                                </a:lnTo>
                                <a:lnTo>
                                  <a:pt x="3893" y="2822"/>
                                </a:lnTo>
                                <a:lnTo>
                                  <a:pt x="3806" y="2822"/>
                                </a:lnTo>
                                <a:lnTo>
                                  <a:pt x="3818" y="2787"/>
                                </a:lnTo>
                                <a:lnTo>
                                  <a:pt x="5595" y="2109"/>
                                </a:lnTo>
                                <a:lnTo>
                                  <a:pt x="5551" y="1962"/>
                                </a:lnTo>
                                <a:lnTo>
                                  <a:pt x="5504" y="1818"/>
                                </a:lnTo>
                                <a:lnTo>
                                  <a:pt x="5453" y="1680"/>
                                </a:lnTo>
                                <a:lnTo>
                                  <a:pt x="3947" y="2256"/>
                                </a:lnTo>
                                <a:lnTo>
                                  <a:pt x="3956" y="2184"/>
                                </a:lnTo>
                                <a:lnTo>
                                  <a:pt x="5431" y="1619"/>
                                </a:lnTo>
                                <a:lnTo>
                                  <a:pt x="5394" y="1534"/>
                                </a:lnTo>
                                <a:lnTo>
                                  <a:pt x="5355" y="1453"/>
                                </a:lnTo>
                                <a:lnTo>
                                  <a:pt x="5315" y="1378"/>
                                </a:lnTo>
                                <a:lnTo>
                                  <a:pt x="5275" y="1311"/>
                                </a:lnTo>
                                <a:lnTo>
                                  <a:pt x="5233" y="1252"/>
                                </a:lnTo>
                                <a:lnTo>
                                  <a:pt x="5191" y="1203"/>
                                </a:lnTo>
                                <a:lnTo>
                                  <a:pt x="3930" y="1684"/>
                                </a:lnTo>
                                <a:lnTo>
                                  <a:pt x="3916" y="1621"/>
                                </a:lnTo>
                                <a:lnTo>
                                  <a:pt x="5137" y="1154"/>
                                </a:lnTo>
                                <a:lnTo>
                                  <a:pt x="5072" y="1109"/>
                                </a:lnTo>
                                <a:lnTo>
                                  <a:pt x="5006" y="1072"/>
                                </a:lnTo>
                                <a:lnTo>
                                  <a:pt x="4938" y="1042"/>
                                </a:lnTo>
                                <a:lnTo>
                                  <a:pt x="4866" y="1020"/>
                                </a:lnTo>
                                <a:lnTo>
                                  <a:pt x="4791" y="1004"/>
                                </a:lnTo>
                                <a:lnTo>
                                  <a:pt x="4716" y="993"/>
                                </a:lnTo>
                                <a:lnTo>
                                  <a:pt x="4639" y="986"/>
                                </a:lnTo>
                                <a:lnTo>
                                  <a:pt x="4560" y="983"/>
                                </a:lnTo>
                                <a:lnTo>
                                  <a:pt x="4482" y="985"/>
                                </a:lnTo>
                                <a:lnTo>
                                  <a:pt x="3788" y="1249"/>
                                </a:lnTo>
                                <a:lnTo>
                                  <a:pt x="3762" y="1189"/>
                                </a:lnTo>
                                <a:lnTo>
                                  <a:pt x="4279" y="992"/>
                                </a:lnTo>
                                <a:lnTo>
                                  <a:pt x="4183" y="997"/>
                                </a:lnTo>
                                <a:lnTo>
                                  <a:pt x="4087" y="1000"/>
                                </a:lnTo>
                                <a:lnTo>
                                  <a:pt x="3991" y="1002"/>
                                </a:lnTo>
                                <a:lnTo>
                                  <a:pt x="3898" y="999"/>
                                </a:lnTo>
                                <a:lnTo>
                                  <a:pt x="3807" y="992"/>
                                </a:lnTo>
                                <a:lnTo>
                                  <a:pt x="3720" y="976"/>
                                </a:lnTo>
                                <a:lnTo>
                                  <a:pt x="3634" y="953"/>
                                </a:lnTo>
                                <a:lnTo>
                                  <a:pt x="3571" y="855"/>
                                </a:lnTo>
                                <a:lnTo>
                                  <a:pt x="3507" y="764"/>
                                </a:lnTo>
                                <a:lnTo>
                                  <a:pt x="3440" y="679"/>
                                </a:lnTo>
                                <a:lnTo>
                                  <a:pt x="3370" y="600"/>
                                </a:lnTo>
                                <a:lnTo>
                                  <a:pt x="3367" y="544"/>
                                </a:lnTo>
                                <a:lnTo>
                                  <a:pt x="3353" y="492"/>
                                </a:lnTo>
                                <a:lnTo>
                                  <a:pt x="3327" y="441"/>
                                </a:lnTo>
                                <a:lnTo>
                                  <a:pt x="3294" y="394"/>
                                </a:lnTo>
                                <a:lnTo>
                                  <a:pt x="3250" y="352"/>
                                </a:lnTo>
                                <a:lnTo>
                                  <a:pt x="3201" y="317"/>
                                </a:lnTo>
                                <a:lnTo>
                                  <a:pt x="3145" y="287"/>
                                </a:lnTo>
                                <a:lnTo>
                                  <a:pt x="3114" y="275"/>
                                </a:lnTo>
                                <a:lnTo>
                                  <a:pt x="3140" y="247"/>
                                </a:lnTo>
                                <a:lnTo>
                                  <a:pt x="3171" y="217"/>
                                </a:lnTo>
                                <a:lnTo>
                                  <a:pt x="3208" y="186"/>
                                </a:lnTo>
                                <a:lnTo>
                                  <a:pt x="3252" y="151"/>
                                </a:lnTo>
                                <a:lnTo>
                                  <a:pt x="3301" y="112"/>
                                </a:lnTo>
                                <a:lnTo>
                                  <a:pt x="3357" y="72"/>
                                </a:lnTo>
                                <a:lnTo>
                                  <a:pt x="3400" y="47"/>
                                </a:lnTo>
                                <a:lnTo>
                                  <a:pt x="3449" y="28"/>
                                </a:lnTo>
                                <a:lnTo>
                                  <a:pt x="3507" y="14"/>
                                </a:lnTo>
                                <a:lnTo>
                                  <a:pt x="3570" y="4"/>
                                </a:lnTo>
                                <a:lnTo>
                                  <a:pt x="36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2"/>
                          </a:solidFill>
                          <a:ln w="0">
                            <a:noFill/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62" name="Forma libre 862"/>
                        <wps:cNvSpPr>
                          <a:spLocks noEditPoints="1"/>
                        </wps:cNvSpPr>
                        <wps:spPr bwMode="auto">
                          <a:xfrm>
                            <a:off x="0" y="3175"/>
                            <a:ext cx="9139238" cy="6854825"/>
                          </a:xfrm>
                          <a:custGeom>
                            <a:avLst/>
                            <a:gdLst>
                              <a:gd name="T0" fmla="*/ 2963 w 5757"/>
                              <a:gd name="T1" fmla="*/ 2440 h 4318"/>
                              <a:gd name="T2" fmla="*/ 3297 w 5757"/>
                              <a:gd name="T3" fmla="*/ 2453 h 4318"/>
                              <a:gd name="T4" fmla="*/ 3143 w 5757"/>
                              <a:gd name="T5" fmla="*/ 3115 h 4318"/>
                              <a:gd name="T6" fmla="*/ 2621 w 5757"/>
                              <a:gd name="T7" fmla="*/ 3841 h 4318"/>
                              <a:gd name="T8" fmla="*/ 1753 w 5757"/>
                              <a:gd name="T9" fmla="*/ 4292 h 4318"/>
                              <a:gd name="T10" fmla="*/ 372 w 5757"/>
                              <a:gd name="T11" fmla="*/ 4271 h 4318"/>
                              <a:gd name="T12" fmla="*/ 1255 w 5757"/>
                              <a:gd name="T13" fmla="*/ 4176 h 4318"/>
                              <a:gd name="T14" fmla="*/ 1936 w 5757"/>
                              <a:gd name="T15" fmla="*/ 3909 h 4318"/>
                              <a:gd name="T16" fmla="*/ 2188 w 5757"/>
                              <a:gd name="T17" fmla="*/ 3294 h 4318"/>
                              <a:gd name="T18" fmla="*/ 2299 w 5757"/>
                              <a:gd name="T19" fmla="*/ 2610 h 4318"/>
                              <a:gd name="T20" fmla="*/ 2666 w 5757"/>
                              <a:gd name="T21" fmla="*/ 2183 h 4318"/>
                              <a:gd name="T22" fmla="*/ 3760 w 5757"/>
                              <a:gd name="T23" fmla="*/ 816 h 4318"/>
                              <a:gd name="T24" fmla="*/ 3612 w 5757"/>
                              <a:gd name="T25" fmla="*/ 995 h 4318"/>
                              <a:gd name="T26" fmla="*/ 5668 w 5757"/>
                              <a:gd name="T27" fmla="*/ 701 h 4318"/>
                              <a:gd name="T28" fmla="*/ 5647 w 5757"/>
                              <a:gd name="T29" fmla="*/ 963 h 4318"/>
                              <a:gd name="T30" fmla="*/ 5567 w 5757"/>
                              <a:gd name="T31" fmla="*/ 753 h 4318"/>
                              <a:gd name="T32" fmla="*/ 4517 w 5757"/>
                              <a:gd name="T33" fmla="*/ 708 h 4318"/>
                              <a:gd name="T34" fmla="*/ 4279 w 5757"/>
                              <a:gd name="T35" fmla="*/ 760 h 4318"/>
                              <a:gd name="T36" fmla="*/ 5209 w 5757"/>
                              <a:gd name="T37" fmla="*/ 643 h 4318"/>
                              <a:gd name="T38" fmla="*/ 5240 w 5757"/>
                              <a:gd name="T39" fmla="*/ 865 h 4318"/>
                              <a:gd name="T40" fmla="*/ 5027 w 5757"/>
                              <a:gd name="T41" fmla="*/ 797 h 4318"/>
                              <a:gd name="T42" fmla="*/ 3842 w 5757"/>
                              <a:gd name="T43" fmla="*/ 564 h 4318"/>
                              <a:gd name="T44" fmla="*/ 3968 w 5757"/>
                              <a:gd name="T45" fmla="*/ 750 h 4318"/>
                              <a:gd name="T46" fmla="*/ 3746 w 5757"/>
                              <a:gd name="T47" fmla="*/ 781 h 4318"/>
                              <a:gd name="T48" fmla="*/ 3814 w 5757"/>
                              <a:gd name="T49" fmla="*/ 568 h 4318"/>
                              <a:gd name="T50" fmla="*/ 4894 w 5757"/>
                              <a:gd name="T51" fmla="*/ 519 h 4318"/>
                              <a:gd name="T52" fmla="*/ 4709 w 5757"/>
                              <a:gd name="T53" fmla="*/ 645 h 4318"/>
                              <a:gd name="T54" fmla="*/ 4677 w 5757"/>
                              <a:gd name="T55" fmla="*/ 423 h 4318"/>
                              <a:gd name="T56" fmla="*/ 4366 w 5757"/>
                              <a:gd name="T57" fmla="*/ 460 h 4318"/>
                              <a:gd name="T58" fmla="*/ 4253 w 5757"/>
                              <a:gd name="T59" fmla="*/ 652 h 4318"/>
                              <a:gd name="T60" fmla="*/ 4127 w 5757"/>
                              <a:gd name="T61" fmla="*/ 467 h 4318"/>
                              <a:gd name="T62" fmla="*/ 5563 w 5757"/>
                              <a:gd name="T63" fmla="*/ 321 h 4318"/>
                              <a:gd name="T64" fmla="*/ 5544 w 5757"/>
                              <a:gd name="T65" fmla="*/ 543 h 4318"/>
                              <a:gd name="T66" fmla="*/ 5350 w 5757"/>
                              <a:gd name="T67" fmla="*/ 432 h 4318"/>
                              <a:gd name="T68" fmla="*/ 3463 w 5757"/>
                              <a:gd name="T69" fmla="*/ 255 h 4318"/>
                              <a:gd name="T70" fmla="*/ 3543 w 5757"/>
                              <a:gd name="T71" fmla="*/ 465 h 4318"/>
                              <a:gd name="T72" fmla="*/ 3322 w 5757"/>
                              <a:gd name="T73" fmla="*/ 446 h 4318"/>
                              <a:gd name="T74" fmla="*/ 3433 w 5757"/>
                              <a:gd name="T75" fmla="*/ 253 h 4318"/>
                              <a:gd name="T76" fmla="*/ 4024 w 5757"/>
                              <a:gd name="T77" fmla="*/ 292 h 4318"/>
                              <a:gd name="T78" fmla="*/ 3814 w 5757"/>
                              <a:gd name="T79" fmla="*/ 372 h 4318"/>
                              <a:gd name="T80" fmla="*/ 3834 w 5757"/>
                              <a:gd name="T81" fmla="*/ 148 h 4318"/>
                              <a:gd name="T82" fmla="*/ 5193 w 5757"/>
                              <a:gd name="T83" fmla="*/ 175 h 4318"/>
                              <a:gd name="T84" fmla="*/ 5039 w 5757"/>
                              <a:gd name="T85" fmla="*/ 339 h 4318"/>
                              <a:gd name="T86" fmla="*/ 4959 w 5757"/>
                              <a:gd name="T87" fmla="*/ 129 h 4318"/>
                              <a:gd name="T88" fmla="*/ 5693 w 5757"/>
                              <a:gd name="T89" fmla="*/ 243 h 4318"/>
                              <a:gd name="T90" fmla="*/ 5707 w 5757"/>
                              <a:gd name="T91" fmla="*/ 24 h 4318"/>
                              <a:gd name="T92" fmla="*/ 5425 w 5757"/>
                              <a:gd name="T93" fmla="*/ 59 h 4318"/>
                              <a:gd name="T94" fmla="*/ 4779 w 5757"/>
                              <a:gd name="T95" fmla="*/ 82 h 4318"/>
                              <a:gd name="T96" fmla="*/ 4569 w 5757"/>
                              <a:gd name="T97" fmla="*/ 161 h 4318"/>
                              <a:gd name="T98" fmla="*/ 4398 w 5757"/>
                              <a:gd name="T99" fmla="*/ 0 h 4318"/>
                              <a:gd name="T100" fmla="*/ 4211 w 5757"/>
                              <a:gd name="T101" fmla="*/ 134 h 4318"/>
                              <a:gd name="T102" fmla="*/ 3624 w 5757"/>
                              <a:gd name="T103" fmla="*/ 35 h 4318"/>
                              <a:gd name="T104" fmla="*/ 3405 w 5757"/>
                              <a:gd name="T105" fmla="*/ 22 h 4318"/>
                              <a:gd name="T106" fmla="*/ 3278 w 5757"/>
                              <a:gd name="T107" fmla="*/ 482 h 4318"/>
                              <a:gd name="T108" fmla="*/ 3453 w 5757"/>
                              <a:gd name="T109" fmla="*/ 809 h 4318"/>
                              <a:gd name="T110" fmla="*/ 3386 w 5757"/>
                              <a:gd name="T111" fmla="*/ 1143 h 4318"/>
                              <a:gd name="T112" fmla="*/ 2769 w 5757"/>
                              <a:gd name="T113" fmla="*/ 1190 h 4318"/>
                              <a:gd name="T114" fmla="*/ 2624 w 5757"/>
                              <a:gd name="T115" fmla="*/ 498 h 431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</a:cxnLst>
                            <a:rect l="0" t="0" r="r" b="b"/>
                            <a:pathLst>
                              <a:path w="5757" h="4318">
                                <a:moveTo>
                                  <a:pt x="2666" y="2183"/>
                                </a:moveTo>
                                <a:lnTo>
                                  <a:pt x="2682" y="2232"/>
                                </a:lnTo>
                                <a:lnTo>
                                  <a:pt x="2705" y="2278"/>
                                </a:lnTo>
                                <a:lnTo>
                                  <a:pt x="2734" y="2320"/>
                                </a:lnTo>
                                <a:lnTo>
                                  <a:pt x="2771" y="2358"/>
                                </a:lnTo>
                                <a:lnTo>
                                  <a:pt x="2813" y="2390"/>
                                </a:lnTo>
                                <a:lnTo>
                                  <a:pt x="2862" y="2416"/>
                                </a:lnTo>
                                <a:lnTo>
                                  <a:pt x="2911" y="2433"/>
                                </a:lnTo>
                                <a:lnTo>
                                  <a:pt x="2963" y="2440"/>
                                </a:lnTo>
                                <a:lnTo>
                                  <a:pt x="3016" y="2440"/>
                                </a:lnTo>
                                <a:lnTo>
                                  <a:pt x="3068" y="2432"/>
                                </a:lnTo>
                                <a:lnTo>
                                  <a:pt x="3119" y="2416"/>
                                </a:lnTo>
                                <a:lnTo>
                                  <a:pt x="3168" y="2393"/>
                                </a:lnTo>
                                <a:lnTo>
                                  <a:pt x="3213" y="2365"/>
                                </a:lnTo>
                                <a:lnTo>
                                  <a:pt x="3257" y="2330"/>
                                </a:lnTo>
                                <a:lnTo>
                                  <a:pt x="3267" y="2355"/>
                                </a:lnTo>
                                <a:lnTo>
                                  <a:pt x="3285" y="2400"/>
                                </a:lnTo>
                                <a:lnTo>
                                  <a:pt x="3297" y="2453"/>
                                </a:lnTo>
                                <a:lnTo>
                                  <a:pt x="3301" y="2510"/>
                                </a:lnTo>
                                <a:lnTo>
                                  <a:pt x="3301" y="2573"/>
                                </a:lnTo>
                                <a:lnTo>
                                  <a:pt x="3294" y="2641"/>
                                </a:lnTo>
                                <a:lnTo>
                                  <a:pt x="3281" y="2713"/>
                                </a:lnTo>
                                <a:lnTo>
                                  <a:pt x="3264" y="2788"/>
                                </a:lnTo>
                                <a:lnTo>
                                  <a:pt x="3241" y="2867"/>
                                </a:lnTo>
                                <a:lnTo>
                                  <a:pt x="3213" y="2947"/>
                                </a:lnTo>
                                <a:lnTo>
                                  <a:pt x="3180" y="3031"/>
                                </a:lnTo>
                                <a:lnTo>
                                  <a:pt x="3143" y="3115"/>
                                </a:lnTo>
                                <a:lnTo>
                                  <a:pt x="3101" y="3199"/>
                                </a:lnTo>
                                <a:lnTo>
                                  <a:pt x="3054" y="3285"/>
                                </a:lnTo>
                                <a:lnTo>
                                  <a:pt x="3005" y="3370"/>
                                </a:lnTo>
                                <a:lnTo>
                                  <a:pt x="2949" y="3454"/>
                                </a:lnTo>
                                <a:lnTo>
                                  <a:pt x="2892" y="3537"/>
                                </a:lnTo>
                                <a:lnTo>
                                  <a:pt x="2829" y="3617"/>
                                </a:lnTo>
                                <a:lnTo>
                                  <a:pt x="2762" y="3694"/>
                                </a:lnTo>
                                <a:lnTo>
                                  <a:pt x="2694" y="3769"/>
                                </a:lnTo>
                                <a:lnTo>
                                  <a:pt x="2621" y="3841"/>
                                </a:lnTo>
                                <a:lnTo>
                                  <a:pt x="2546" y="3907"/>
                                </a:lnTo>
                                <a:lnTo>
                                  <a:pt x="2467" y="3970"/>
                                </a:lnTo>
                                <a:lnTo>
                                  <a:pt x="2387" y="4026"/>
                                </a:lnTo>
                                <a:lnTo>
                                  <a:pt x="2303" y="4078"/>
                                </a:lnTo>
                                <a:lnTo>
                                  <a:pt x="2198" y="4133"/>
                                </a:lnTo>
                                <a:lnTo>
                                  <a:pt x="2090" y="4182"/>
                                </a:lnTo>
                                <a:lnTo>
                                  <a:pt x="1980" y="4224"/>
                                </a:lnTo>
                                <a:lnTo>
                                  <a:pt x="1866" y="4260"/>
                                </a:lnTo>
                                <a:lnTo>
                                  <a:pt x="1753" y="4292"/>
                                </a:lnTo>
                                <a:lnTo>
                                  <a:pt x="1637" y="4318"/>
                                </a:lnTo>
                                <a:lnTo>
                                  <a:pt x="0" y="4318"/>
                                </a:lnTo>
                                <a:lnTo>
                                  <a:pt x="0" y="4285"/>
                                </a:lnTo>
                                <a:lnTo>
                                  <a:pt x="38" y="4285"/>
                                </a:lnTo>
                                <a:lnTo>
                                  <a:pt x="89" y="4283"/>
                                </a:lnTo>
                                <a:lnTo>
                                  <a:pt x="147" y="4281"/>
                                </a:lnTo>
                                <a:lnTo>
                                  <a:pt x="215" y="4280"/>
                                </a:lnTo>
                                <a:lnTo>
                                  <a:pt x="290" y="4276"/>
                                </a:lnTo>
                                <a:lnTo>
                                  <a:pt x="372" y="4271"/>
                                </a:lnTo>
                                <a:lnTo>
                                  <a:pt x="460" y="4266"/>
                                </a:lnTo>
                                <a:lnTo>
                                  <a:pt x="552" y="4260"/>
                                </a:lnTo>
                                <a:lnTo>
                                  <a:pt x="648" y="4252"/>
                                </a:lnTo>
                                <a:lnTo>
                                  <a:pt x="748" y="4243"/>
                                </a:lnTo>
                                <a:lnTo>
                                  <a:pt x="847" y="4234"/>
                                </a:lnTo>
                                <a:lnTo>
                                  <a:pt x="951" y="4222"/>
                                </a:lnTo>
                                <a:lnTo>
                                  <a:pt x="1054" y="4208"/>
                                </a:lnTo>
                                <a:lnTo>
                                  <a:pt x="1155" y="4194"/>
                                </a:lnTo>
                                <a:lnTo>
                                  <a:pt x="1255" y="4176"/>
                                </a:lnTo>
                                <a:lnTo>
                                  <a:pt x="1351" y="4157"/>
                                </a:lnTo>
                                <a:lnTo>
                                  <a:pt x="1445" y="4136"/>
                                </a:lnTo>
                                <a:lnTo>
                                  <a:pt x="1534" y="4113"/>
                                </a:lnTo>
                                <a:lnTo>
                                  <a:pt x="1616" y="4087"/>
                                </a:lnTo>
                                <a:lnTo>
                                  <a:pt x="1695" y="4059"/>
                                </a:lnTo>
                                <a:lnTo>
                                  <a:pt x="1763" y="4030"/>
                                </a:lnTo>
                                <a:lnTo>
                                  <a:pt x="1824" y="3996"/>
                                </a:lnTo>
                                <a:lnTo>
                                  <a:pt x="1877" y="3960"/>
                                </a:lnTo>
                                <a:lnTo>
                                  <a:pt x="1936" y="3909"/>
                                </a:lnTo>
                                <a:lnTo>
                                  <a:pt x="1987" y="3853"/>
                                </a:lnTo>
                                <a:lnTo>
                                  <a:pt x="2030" y="3792"/>
                                </a:lnTo>
                                <a:lnTo>
                                  <a:pt x="2067" y="3729"/>
                                </a:lnTo>
                                <a:lnTo>
                                  <a:pt x="2097" y="3662"/>
                                </a:lnTo>
                                <a:lnTo>
                                  <a:pt x="2123" y="3592"/>
                                </a:lnTo>
                                <a:lnTo>
                                  <a:pt x="2144" y="3521"/>
                                </a:lnTo>
                                <a:lnTo>
                                  <a:pt x="2161" y="3446"/>
                                </a:lnTo>
                                <a:lnTo>
                                  <a:pt x="2175" y="3370"/>
                                </a:lnTo>
                                <a:lnTo>
                                  <a:pt x="2188" y="3294"/>
                                </a:lnTo>
                                <a:lnTo>
                                  <a:pt x="2198" y="3215"/>
                                </a:lnTo>
                                <a:lnTo>
                                  <a:pt x="2207" y="3138"/>
                                </a:lnTo>
                                <a:lnTo>
                                  <a:pt x="2216" y="3059"/>
                                </a:lnTo>
                                <a:lnTo>
                                  <a:pt x="2224" y="2981"/>
                                </a:lnTo>
                                <a:lnTo>
                                  <a:pt x="2235" y="2904"/>
                                </a:lnTo>
                                <a:lnTo>
                                  <a:pt x="2245" y="2828"/>
                                </a:lnTo>
                                <a:lnTo>
                                  <a:pt x="2261" y="2753"/>
                                </a:lnTo>
                                <a:lnTo>
                                  <a:pt x="2277" y="2680"/>
                                </a:lnTo>
                                <a:lnTo>
                                  <a:pt x="2299" y="2610"/>
                                </a:lnTo>
                                <a:lnTo>
                                  <a:pt x="2324" y="2542"/>
                                </a:lnTo>
                                <a:lnTo>
                                  <a:pt x="2355" y="2479"/>
                                </a:lnTo>
                                <a:lnTo>
                                  <a:pt x="2392" y="2418"/>
                                </a:lnTo>
                                <a:lnTo>
                                  <a:pt x="2420" y="2381"/>
                                </a:lnTo>
                                <a:lnTo>
                                  <a:pt x="2458" y="2341"/>
                                </a:lnTo>
                                <a:lnTo>
                                  <a:pt x="2504" y="2302"/>
                                </a:lnTo>
                                <a:lnTo>
                                  <a:pt x="2555" y="2262"/>
                                </a:lnTo>
                                <a:lnTo>
                                  <a:pt x="2609" y="2222"/>
                                </a:lnTo>
                                <a:lnTo>
                                  <a:pt x="2666" y="2183"/>
                                </a:lnTo>
                                <a:close/>
                                <a:moveTo>
                                  <a:pt x="5757" y="1162"/>
                                </a:moveTo>
                                <a:lnTo>
                                  <a:pt x="5757" y="1274"/>
                                </a:lnTo>
                                <a:lnTo>
                                  <a:pt x="5693" y="1232"/>
                                </a:lnTo>
                                <a:lnTo>
                                  <a:pt x="5694" y="1229"/>
                                </a:lnTo>
                                <a:lnTo>
                                  <a:pt x="5710" y="1201"/>
                                </a:lnTo>
                                <a:lnTo>
                                  <a:pt x="5733" y="1178"/>
                                </a:lnTo>
                                <a:lnTo>
                                  <a:pt x="5757" y="1162"/>
                                </a:lnTo>
                                <a:close/>
                                <a:moveTo>
                                  <a:pt x="3730" y="814"/>
                                </a:moveTo>
                                <a:lnTo>
                                  <a:pt x="3760" y="816"/>
                                </a:lnTo>
                                <a:lnTo>
                                  <a:pt x="3790" y="825"/>
                                </a:lnTo>
                                <a:lnTo>
                                  <a:pt x="3814" y="841"/>
                                </a:lnTo>
                                <a:lnTo>
                                  <a:pt x="3835" y="860"/>
                                </a:lnTo>
                                <a:lnTo>
                                  <a:pt x="3853" y="883"/>
                                </a:lnTo>
                                <a:lnTo>
                                  <a:pt x="3863" y="909"/>
                                </a:lnTo>
                                <a:lnTo>
                                  <a:pt x="3868" y="937"/>
                                </a:lnTo>
                                <a:lnTo>
                                  <a:pt x="3746" y="977"/>
                                </a:lnTo>
                                <a:lnTo>
                                  <a:pt x="3629" y="1024"/>
                                </a:lnTo>
                                <a:lnTo>
                                  <a:pt x="3612" y="995"/>
                                </a:lnTo>
                                <a:lnTo>
                                  <a:pt x="3605" y="961"/>
                                </a:lnTo>
                                <a:lnTo>
                                  <a:pt x="3605" y="926"/>
                                </a:lnTo>
                                <a:lnTo>
                                  <a:pt x="3615" y="893"/>
                                </a:lnTo>
                                <a:lnTo>
                                  <a:pt x="3631" y="867"/>
                                </a:lnTo>
                                <a:lnTo>
                                  <a:pt x="3650" y="844"/>
                                </a:lnTo>
                                <a:lnTo>
                                  <a:pt x="3675" y="828"/>
                                </a:lnTo>
                                <a:lnTo>
                                  <a:pt x="3702" y="818"/>
                                </a:lnTo>
                                <a:lnTo>
                                  <a:pt x="3730" y="814"/>
                                </a:lnTo>
                                <a:close/>
                                <a:moveTo>
                                  <a:pt x="5668" y="701"/>
                                </a:moveTo>
                                <a:lnTo>
                                  <a:pt x="5696" y="703"/>
                                </a:lnTo>
                                <a:lnTo>
                                  <a:pt x="5726" y="711"/>
                                </a:lnTo>
                                <a:lnTo>
                                  <a:pt x="5743" y="720"/>
                                </a:lnTo>
                                <a:lnTo>
                                  <a:pt x="5757" y="732"/>
                                </a:lnTo>
                                <a:lnTo>
                                  <a:pt x="5757" y="933"/>
                                </a:lnTo>
                                <a:lnTo>
                                  <a:pt x="5733" y="949"/>
                                </a:lnTo>
                                <a:lnTo>
                                  <a:pt x="5707" y="960"/>
                                </a:lnTo>
                                <a:lnTo>
                                  <a:pt x="5677" y="965"/>
                                </a:lnTo>
                                <a:lnTo>
                                  <a:pt x="5647" y="963"/>
                                </a:lnTo>
                                <a:lnTo>
                                  <a:pt x="5617" y="953"/>
                                </a:lnTo>
                                <a:lnTo>
                                  <a:pt x="5591" y="937"/>
                                </a:lnTo>
                                <a:lnTo>
                                  <a:pt x="5570" y="918"/>
                                </a:lnTo>
                                <a:lnTo>
                                  <a:pt x="5555" y="893"/>
                                </a:lnTo>
                                <a:lnTo>
                                  <a:pt x="5544" y="865"/>
                                </a:lnTo>
                                <a:lnTo>
                                  <a:pt x="5541" y="837"/>
                                </a:lnTo>
                                <a:lnTo>
                                  <a:pt x="5542" y="807"/>
                                </a:lnTo>
                                <a:lnTo>
                                  <a:pt x="5551" y="779"/>
                                </a:lnTo>
                                <a:lnTo>
                                  <a:pt x="5567" y="753"/>
                                </a:lnTo>
                                <a:lnTo>
                                  <a:pt x="5588" y="731"/>
                                </a:lnTo>
                                <a:lnTo>
                                  <a:pt x="5612" y="715"/>
                                </a:lnTo>
                                <a:lnTo>
                                  <a:pt x="5638" y="704"/>
                                </a:lnTo>
                                <a:lnTo>
                                  <a:pt x="5668" y="701"/>
                                </a:lnTo>
                                <a:close/>
                                <a:moveTo>
                                  <a:pt x="4405" y="654"/>
                                </a:moveTo>
                                <a:lnTo>
                                  <a:pt x="4435" y="655"/>
                                </a:lnTo>
                                <a:lnTo>
                                  <a:pt x="4464" y="664"/>
                                </a:lnTo>
                                <a:lnTo>
                                  <a:pt x="4494" y="683"/>
                                </a:lnTo>
                                <a:lnTo>
                                  <a:pt x="4517" y="708"/>
                                </a:lnTo>
                                <a:lnTo>
                                  <a:pt x="4532" y="738"/>
                                </a:lnTo>
                                <a:lnTo>
                                  <a:pt x="4541" y="769"/>
                                </a:lnTo>
                                <a:lnTo>
                                  <a:pt x="4541" y="802"/>
                                </a:lnTo>
                                <a:lnTo>
                                  <a:pt x="4531" y="837"/>
                                </a:lnTo>
                                <a:lnTo>
                                  <a:pt x="4412" y="837"/>
                                </a:lnTo>
                                <a:lnTo>
                                  <a:pt x="4293" y="846"/>
                                </a:lnTo>
                                <a:lnTo>
                                  <a:pt x="4281" y="820"/>
                                </a:lnTo>
                                <a:lnTo>
                                  <a:pt x="4277" y="790"/>
                                </a:lnTo>
                                <a:lnTo>
                                  <a:pt x="4279" y="760"/>
                                </a:lnTo>
                                <a:lnTo>
                                  <a:pt x="4288" y="731"/>
                                </a:lnTo>
                                <a:lnTo>
                                  <a:pt x="4304" y="704"/>
                                </a:lnTo>
                                <a:lnTo>
                                  <a:pt x="4325" y="683"/>
                                </a:lnTo>
                                <a:lnTo>
                                  <a:pt x="4349" y="668"/>
                                </a:lnTo>
                                <a:lnTo>
                                  <a:pt x="4375" y="657"/>
                                </a:lnTo>
                                <a:lnTo>
                                  <a:pt x="4405" y="654"/>
                                </a:lnTo>
                                <a:close/>
                                <a:moveTo>
                                  <a:pt x="5151" y="631"/>
                                </a:moveTo>
                                <a:lnTo>
                                  <a:pt x="5181" y="633"/>
                                </a:lnTo>
                                <a:lnTo>
                                  <a:pt x="5209" y="643"/>
                                </a:lnTo>
                                <a:lnTo>
                                  <a:pt x="5235" y="659"/>
                                </a:lnTo>
                                <a:lnTo>
                                  <a:pt x="5258" y="678"/>
                                </a:lnTo>
                                <a:lnTo>
                                  <a:pt x="5273" y="703"/>
                                </a:lnTo>
                                <a:lnTo>
                                  <a:pt x="5284" y="731"/>
                                </a:lnTo>
                                <a:lnTo>
                                  <a:pt x="5287" y="759"/>
                                </a:lnTo>
                                <a:lnTo>
                                  <a:pt x="5286" y="788"/>
                                </a:lnTo>
                                <a:lnTo>
                                  <a:pt x="5277" y="816"/>
                                </a:lnTo>
                                <a:lnTo>
                                  <a:pt x="5261" y="844"/>
                                </a:lnTo>
                                <a:lnTo>
                                  <a:pt x="5240" y="865"/>
                                </a:lnTo>
                                <a:lnTo>
                                  <a:pt x="5216" y="881"/>
                                </a:lnTo>
                                <a:lnTo>
                                  <a:pt x="5189" y="891"/>
                                </a:lnTo>
                                <a:lnTo>
                                  <a:pt x="5160" y="895"/>
                                </a:lnTo>
                                <a:lnTo>
                                  <a:pt x="5130" y="893"/>
                                </a:lnTo>
                                <a:lnTo>
                                  <a:pt x="5102" y="884"/>
                                </a:lnTo>
                                <a:lnTo>
                                  <a:pt x="5074" y="869"/>
                                </a:lnTo>
                                <a:lnTo>
                                  <a:pt x="5053" y="848"/>
                                </a:lnTo>
                                <a:lnTo>
                                  <a:pt x="5037" y="823"/>
                                </a:lnTo>
                                <a:lnTo>
                                  <a:pt x="5027" y="797"/>
                                </a:lnTo>
                                <a:lnTo>
                                  <a:pt x="5023" y="767"/>
                                </a:lnTo>
                                <a:lnTo>
                                  <a:pt x="5025" y="739"/>
                                </a:lnTo>
                                <a:lnTo>
                                  <a:pt x="5034" y="710"/>
                                </a:lnTo>
                                <a:lnTo>
                                  <a:pt x="5050" y="683"/>
                                </a:lnTo>
                                <a:lnTo>
                                  <a:pt x="5071" y="662"/>
                                </a:lnTo>
                                <a:lnTo>
                                  <a:pt x="5095" y="645"/>
                                </a:lnTo>
                                <a:lnTo>
                                  <a:pt x="5121" y="636"/>
                                </a:lnTo>
                                <a:lnTo>
                                  <a:pt x="5151" y="631"/>
                                </a:lnTo>
                                <a:close/>
                                <a:moveTo>
                                  <a:pt x="3842" y="564"/>
                                </a:moveTo>
                                <a:lnTo>
                                  <a:pt x="3872" y="566"/>
                                </a:lnTo>
                                <a:lnTo>
                                  <a:pt x="3902" y="575"/>
                                </a:lnTo>
                                <a:lnTo>
                                  <a:pt x="3928" y="591"/>
                                </a:lnTo>
                                <a:lnTo>
                                  <a:pt x="3949" y="612"/>
                                </a:lnTo>
                                <a:lnTo>
                                  <a:pt x="3965" y="636"/>
                                </a:lnTo>
                                <a:lnTo>
                                  <a:pt x="3975" y="662"/>
                                </a:lnTo>
                                <a:lnTo>
                                  <a:pt x="3980" y="690"/>
                                </a:lnTo>
                                <a:lnTo>
                                  <a:pt x="3979" y="720"/>
                                </a:lnTo>
                                <a:lnTo>
                                  <a:pt x="3968" y="750"/>
                                </a:lnTo>
                                <a:lnTo>
                                  <a:pt x="3952" y="776"/>
                                </a:lnTo>
                                <a:lnTo>
                                  <a:pt x="3933" y="797"/>
                                </a:lnTo>
                                <a:lnTo>
                                  <a:pt x="3909" y="813"/>
                                </a:lnTo>
                                <a:lnTo>
                                  <a:pt x="3881" y="823"/>
                                </a:lnTo>
                                <a:lnTo>
                                  <a:pt x="3853" y="828"/>
                                </a:lnTo>
                                <a:lnTo>
                                  <a:pt x="3823" y="825"/>
                                </a:lnTo>
                                <a:lnTo>
                                  <a:pt x="3793" y="816"/>
                                </a:lnTo>
                                <a:lnTo>
                                  <a:pt x="3767" y="800"/>
                                </a:lnTo>
                                <a:lnTo>
                                  <a:pt x="3746" y="781"/>
                                </a:lnTo>
                                <a:lnTo>
                                  <a:pt x="3730" y="757"/>
                                </a:lnTo>
                                <a:lnTo>
                                  <a:pt x="3720" y="729"/>
                                </a:lnTo>
                                <a:lnTo>
                                  <a:pt x="3715" y="701"/>
                                </a:lnTo>
                                <a:lnTo>
                                  <a:pt x="3718" y="671"/>
                                </a:lnTo>
                                <a:lnTo>
                                  <a:pt x="3727" y="641"/>
                                </a:lnTo>
                                <a:lnTo>
                                  <a:pt x="3743" y="615"/>
                                </a:lnTo>
                                <a:lnTo>
                                  <a:pt x="3762" y="594"/>
                                </a:lnTo>
                                <a:lnTo>
                                  <a:pt x="3786" y="578"/>
                                </a:lnTo>
                                <a:lnTo>
                                  <a:pt x="3814" y="568"/>
                                </a:lnTo>
                                <a:lnTo>
                                  <a:pt x="3842" y="564"/>
                                </a:lnTo>
                                <a:close/>
                                <a:moveTo>
                                  <a:pt x="4758" y="391"/>
                                </a:moveTo>
                                <a:lnTo>
                                  <a:pt x="4788" y="395"/>
                                </a:lnTo>
                                <a:lnTo>
                                  <a:pt x="4817" y="404"/>
                                </a:lnTo>
                                <a:lnTo>
                                  <a:pt x="4843" y="419"/>
                                </a:lnTo>
                                <a:lnTo>
                                  <a:pt x="4864" y="439"/>
                                </a:lnTo>
                                <a:lnTo>
                                  <a:pt x="4880" y="463"/>
                                </a:lnTo>
                                <a:lnTo>
                                  <a:pt x="4891" y="491"/>
                                </a:lnTo>
                                <a:lnTo>
                                  <a:pt x="4894" y="519"/>
                                </a:lnTo>
                                <a:lnTo>
                                  <a:pt x="4892" y="549"/>
                                </a:lnTo>
                                <a:lnTo>
                                  <a:pt x="4884" y="578"/>
                                </a:lnTo>
                                <a:lnTo>
                                  <a:pt x="4868" y="605"/>
                                </a:lnTo>
                                <a:lnTo>
                                  <a:pt x="4847" y="626"/>
                                </a:lnTo>
                                <a:lnTo>
                                  <a:pt x="4822" y="641"/>
                                </a:lnTo>
                                <a:lnTo>
                                  <a:pt x="4796" y="652"/>
                                </a:lnTo>
                                <a:lnTo>
                                  <a:pt x="4767" y="655"/>
                                </a:lnTo>
                                <a:lnTo>
                                  <a:pt x="4737" y="654"/>
                                </a:lnTo>
                                <a:lnTo>
                                  <a:pt x="4709" y="645"/>
                                </a:lnTo>
                                <a:lnTo>
                                  <a:pt x="4683" y="629"/>
                                </a:lnTo>
                                <a:lnTo>
                                  <a:pt x="4660" y="608"/>
                                </a:lnTo>
                                <a:lnTo>
                                  <a:pt x="4644" y="585"/>
                                </a:lnTo>
                                <a:lnTo>
                                  <a:pt x="4634" y="557"/>
                                </a:lnTo>
                                <a:lnTo>
                                  <a:pt x="4630" y="529"/>
                                </a:lnTo>
                                <a:lnTo>
                                  <a:pt x="4632" y="500"/>
                                </a:lnTo>
                                <a:lnTo>
                                  <a:pt x="4641" y="470"/>
                                </a:lnTo>
                                <a:lnTo>
                                  <a:pt x="4656" y="444"/>
                                </a:lnTo>
                                <a:lnTo>
                                  <a:pt x="4677" y="423"/>
                                </a:lnTo>
                                <a:lnTo>
                                  <a:pt x="4702" y="407"/>
                                </a:lnTo>
                                <a:lnTo>
                                  <a:pt x="4728" y="397"/>
                                </a:lnTo>
                                <a:lnTo>
                                  <a:pt x="4758" y="391"/>
                                </a:lnTo>
                                <a:close/>
                                <a:moveTo>
                                  <a:pt x="4244" y="388"/>
                                </a:moveTo>
                                <a:lnTo>
                                  <a:pt x="4274" y="391"/>
                                </a:lnTo>
                                <a:lnTo>
                                  <a:pt x="4302" y="400"/>
                                </a:lnTo>
                                <a:lnTo>
                                  <a:pt x="4328" y="416"/>
                                </a:lnTo>
                                <a:lnTo>
                                  <a:pt x="4351" y="435"/>
                                </a:lnTo>
                                <a:lnTo>
                                  <a:pt x="4366" y="460"/>
                                </a:lnTo>
                                <a:lnTo>
                                  <a:pt x="4377" y="488"/>
                                </a:lnTo>
                                <a:lnTo>
                                  <a:pt x="4380" y="515"/>
                                </a:lnTo>
                                <a:lnTo>
                                  <a:pt x="4379" y="545"/>
                                </a:lnTo>
                                <a:lnTo>
                                  <a:pt x="4370" y="575"/>
                                </a:lnTo>
                                <a:lnTo>
                                  <a:pt x="4354" y="601"/>
                                </a:lnTo>
                                <a:lnTo>
                                  <a:pt x="4333" y="622"/>
                                </a:lnTo>
                                <a:lnTo>
                                  <a:pt x="4309" y="638"/>
                                </a:lnTo>
                                <a:lnTo>
                                  <a:pt x="4283" y="648"/>
                                </a:lnTo>
                                <a:lnTo>
                                  <a:pt x="4253" y="652"/>
                                </a:lnTo>
                                <a:lnTo>
                                  <a:pt x="4223" y="650"/>
                                </a:lnTo>
                                <a:lnTo>
                                  <a:pt x="4195" y="641"/>
                                </a:lnTo>
                                <a:lnTo>
                                  <a:pt x="4167" y="626"/>
                                </a:lnTo>
                                <a:lnTo>
                                  <a:pt x="4146" y="605"/>
                                </a:lnTo>
                                <a:lnTo>
                                  <a:pt x="4131" y="580"/>
                                </a:lnTo>
                                <a:lnTo>
                                  <a:pt x="4120" y="554"/>
                                </a:lnTo>
                                <a:lnTo>
                                  <a:pt x="4117" y="526"/>
                                </a:lnTo>
                                <a:lnTo>
                                  <a:pt x="4118" y="496"/>
                                </a:lnTo>
                                <a:lnTo>
                                  <a:pt x="4127" y="467"/>
                                </a:lnTo>
                                <a:lnTo>
                                  <a:pt x="4143" y="440"/>
                                </a:lnTo>
                                <a:lnTo>
                                  <a:pt x="4164" y="419"/>
                                </a:lnTo>
                                <a:lnTo>
                                  <a:pt x="4188" y="404"/>
                                </a:lnTo>
                                <a:lnTo>
                                  <a:pt x="4214" y="393"/>
                                </a:lnTo>
                                <a:lnTo>
                                  <a:pt x="4244" y="388"/>
                                </a:lnTo>
                                <a:close/>
                                <a:moveTo>
                                  <a:pt x="5478" y="295"/>
                                </a:moveTo>
                                <a:lnTo>
                                  <a:pt x="5507" y="297"/>
                                </a:lnTo>
                                <a:lnTo>
                                  <a:pt x="5537" y="306"/>
                                </a:lnTo>
                                <a:lnTo>
                                  <a:pt x="5563" y="321"/>
                                </a:lnTo>
                                <a:lnTo>
                                  <a:pt x="5584" y="342"/>
                                </a:lnTo>
                                <a:lnTo>
                                  <a:pt x="5600" y="367"/>
                                </a:lnTo>
                                <a:lnTo>
                                  <a:pt x="5610" y="393"/>
                                </a:lnTo>
                                <a:lnTo>
                                  <a:pt x="5616" y="423"/>
                                </a:lnTo>
                                <a:lnTo>
                                  <a:pt x="5612" y="451"/>
                                </a:lnTo>
                                <a:lnTo>
                                  <a:pt x="5604" y="481"/>
                                </a:lnTo>
                                <a:lnTo>
                                  <a:pt x="5588" y="507"/>
                                </a:lnTo>
                                <a:lnTo>
                                  <a:pt x="5569" y="528"/>
                                </a:lnTo>
                                <a:lnTo>
                                  <a:pt x="5544" y="543"/>
                                </a:lnTo>
                                <a:lnTo>
                                  <a:pt x="5516" y="554"/>
                                </a:lnTo>
                                <a:lnTo>
                                  <a:pt x="5488" y="559"/>
                                </a:lnTo>
                                <a:lnTo>
                                  <a:pt x="5458" y="556"/>
                                </a:lnTo>
                                <a:lnTo>
                                  <a:pt x="5429" y="547"/>
                                </a:lnTo>
                                <a:lnTo>
                                  <a:pt x="5403" y="531"/>
                                </a:lnTo>
                                <a:lnTo>
                                  <a:pt x="5382" y="512"/>
                                </a:lnTo>
                                <a:lnTo>
                                  <a:pt x="5366" y="488"/>
                                </a:lnTo>
                                <a:lnTo>
                                  <a:pt x="5355" y="460"/>
                                </a:lnTo>
                                <a:lnTo>
                                  <a:pt x="5350" y="432"/>
                                </a:lnTo>
                                <a:lnTo>
                                  <a:pt x="5352" y="402"/>
                                </a:lnTo>
                                <a:lnTo>
                                  <a:pt x="5362" y="372"/>
                                </a:lnTo>
                                <a:lnTo>
                                  <a:pt x="5378" y="346"/>
                                </a:lnTo>
                                <a:lnTo>
                                  <a:pt x="5397" y="325"/>
                                </a:lnTo>
                                <a:lnTo>
                                  <a:pt x="5422" y="309"/>
                                </a:lnTo>
                                <a:lnTo>
                                  <a:pt x="5450" y="299"/>
                                </a:lnTo>
                                <a:lnTo>
                                  <a:pt x="5478" y="295"/>
                                </a:lnTo>
                                <a:close/>
                                <a:moveTo>
                                  <a:pt x="3433" y="253"/>
                                </a:moveTo>
                                <a:lnTo>
                                  <a:pt x="3463" y="255"/>
                                </a:lnTo>
                                <a:lnTo>
                                  <a:pt x="3493" y="264"/>
                                </a:lnTo>
                                <a:lnTo>
                                  <a:pt x="3519" y="279"/>
                                </a:lnTo>
                                <a:lnTo>
                                  <a:pt x="3540" y="300"/>
                                </a:lnTo>
                                <a:lnTo>
                                  <a:pt x="3556" y="325"/>
                                </a:lnTo>
                                <a:lnTo>
                                  <a:pt x="3566" y="351"/>
                                </a:lnTo>
                                <a:lnTo>
                                  <a:pt x="3571" y="381"/>
                                </a:lnTo>
                                <a:lnTo>
                                  <a:pt x="3568" y="411"/>
                                </a:lnTo>
                                <a:lnTo>
                                  <a:pt x="3559" y="439"/>
                                </a:lnTo>
                                <a:lnTo>
                                  <a:pt x="3543" y="465"/>
                                </a:lnTo>
                                <a:lnTo>
                                  <a:pt x="3524" y="486"/>
                                </a:lnTo>
                                <a:lnTo>
                                  <a:pt x="3500" y="503"/>
                                </a:lnTo>
                                <a:lnTo>
                                  <a:pt x="3472" y="514"/>
                                </a:lnTo>
                                <a:lnTo>
                                  <a:pt x="3444" y="517"/>
                                </a:lnTo>
                                <a:lnTo>
                                  <a:pt x="3414" y="515"/>
                                </a:lnTo>
                                <a:lnTo>
                                  <a:pt x="3384" y="507"/>
                                </a:lnTo>
                                <a:lnTo>
                                  <a:pt x="3358" y="491"/>
                                </a:lnTo>
                                <a:lnTo>
                                  <a:pt x="3337" y="470"/>
                                </a:lnTo>
                                <a:lnTo>
                                  <a:pt x="3322" y="446"/>
                                </a:lnTo>
                                <a:lnTo>
                                  <a:pt x="3311" y="419"/>
                                </a:lnTo>
                                <a:lnTo>
                                  <a:pt x="3306" y="390"/>
                                </a:lnTo>
                                <a:lnTo>
                                  <a:pt x="3309" y="360"/>
                                </a:lnTo>
                                <a:lnTo>
                                  <a:pt x="3318" y="332"/>
                                </a:lnTo>
                                <a:lnTo>
                                  <a:pt x="3334" y="306"/>
                                </a:lnTo>
                                <a:lnTo>
                                  <a:pt x="3353" y="283"/>
                                </a:lnTo>
                                <a:lnTo>
                                  <a:pt x="3377" y="267"/>
                                </a:lnTo>
                                <a:lnTo>
                                  <a:pt x="3405" y="257"/>
                                </a:lnTo>
                                <a:lnTo>
                                  <a:pt x="3433" y="253"/>
                                </a:lnTo>
                                <a:close/>
                                <a:moveTo>
                                  <a:pt x="3889" y="134"/>
                                </a:moveTo>
                                <a:lnTo>
                                  <a:pt x="3919" y="136"/>
                                </a:lnTo>
                                <a:lnTo>
                                  <a:pt x="3949" y="147"/>
                                </a:lnTo>
                                <a:lnTo>
                                  <a:pt x="3975" y="161"/>
                                </a:lnTo>
                                <a:lnTo>
                                  <a:pt x="3996" y="182"/>
                                </a:lnTo>
                                <a:lnTo>
                                  <a:pt x="4012" y="206"/>
                                </a:lnTo>
                                <a:lnTo>
                                  <a:pt x="4022" y="232"/>
                                </a:lnTo>
                                <a:lnTo>
                                  <a:pt x="4027" y="262"/>
                                </a:lnTo>
                                <a:lnTo>
                                  <a:pt x="4024" y="292"/>
                                </a:lnTo>
                                <a:lnTo>
                                  <a:pt x="4015" y="320"/>
                                </a:lnTo>
                                <a:lnTo>
                                  <a:pt x="4000" y="346"/>
                                </a:lnTo>
                                <a:lnTo>
                                  <a:pt x="3980" y="369"/>
                                </a:lnTo>
                                <a:lnTo>
                                  <a:pt x="3956" y="384"/>
                                </a:lnTo>
                                <a:lnTo>
                                  <a:pt x="3928" y="395"/>
                                </a:lnTo>
                                <a:lnTo>
                                  <a:pt x="3900" y="398"/>
                                </a:lnTo>
                                <a:lnTo>
                                  <a:pt x="3870" y="397"/>
                                </a:lnTo>
                                <a:lnTo>
                                  <a:pt x="3841" y="388"/>
                                </a:lnTo>
                                <a:lnTo>
                                  <a:pt x="3814" y="372"/>
                                </a:lnTo>
                                <a:lnTo>
                                  <a:pt x="3793" y="351"/>
                                </a:lnTo>
                                <a:lnTo>
                                  <a:pt x="3778" y="327"/>
                                </a:lnTo>
                                <a:lnTo>
                                  <a:pt x="3767" y="300"/>
                                </a:lnTo>
                                <a:lnTo>
                                  <a:pt x="3762" y="271"/>
                                </a:lnTo>
                                <a:lnTo>
                                  <a:pt x="3764" y="241"/>
                                </a:lnTo>
                                <a:lnTo>
                                  <a:pt x="3774" y="213"/>
                                </a:lnTo>
                                <a:lnTo>
                                  <a:pt x="3790" y="187"/>
                                </a:lnTo>
                                <a:lnTo>
                                  <a:pt x="3809" y="166"/>
                                </a:lnTo>
                                <a:lnTo>
                                  <a:pt x="3834" y="148"/>
                                </a:lnTo>
                                <a:lnTo>
                                  <a:pt x="3861" y="138"/>
                                </a:lnTo>
                                <a:lnTo>
                                  <a:pt x="3889" y="134"/>
                                </a:lnTo>
                                <a:close/>
                                <a:moveTo>
                                  <a:pt x="5060" y="77"/>
                                </a:moveTo>
                                <a:lnTo>
                                  <a:pt x="5090" y="78"/>
                                </a:lnTo>
                                <a:lnTo>
                                  <a:pt x="5120" y="87"/>
                                </a:lnTo>
                                <a:lnTo>
                                  <a:pt x="5146" y="103"/>
                                </a:lnTo>
                                <a:lnTo>
                                  <a:pt x="5167" y="124"/>
                                </a:lnTo>
                                <a:lnTo>
                                  <a:pt x="5182" y="148"/>
                                </a:lnTo>
                                <a:lnTo>
                                  <a:pt x="5193" y="175"/>
                                </a:lnTo>
                                <a:lnTo>
                                  <a:pt x="5196" y="204"/>
                                </a:lnTo>
                                <a:lnTo>
                                  <a:pt x="5195" y="234"/>
                                </a:lnTo>
                                <a:lnTo>
                                  <a:pt x="5186" y="262"/>
                                </a:lnTo>
                                <a:lnTo>
                                  <a:pt x="5170" y="288"/>
                                </a:lnTo>
                                <a:lnTo>
                                  <a:pt x="5149" y="309"/>
                                </a:lnTo>
                                <a:lnTo>
                                  <a:pt x="5125" y="327"/>
                                </a:lnTo>
                                <a:lnTo>
                                  <a:pt x="5099" y="335"/>
                                </a:lnTo>
                                <a:lnTo>
                                  <a:pt x="5069" y="341"/>
                                </a:lnTo>
                                <a:lnTo>
                                  <a:pt x="5039" y="339"/>
                                </a:lnTo>
                                <a:lnTo>
                                  <a:pt x="5011" y="328"/>
                                </a:lnTo>
                                <a:lnTo>
                                  <a:pt x="4985" y="314"/>
                                </a:lnTo>
                                <a:lnTo>
                                  <a:pt x="4962" y="293"/>
                                </a:lnTo>
                                <a:lnTo>
                                  <a:pt x="4947" y="269"/>
                                </a:lnTo>
                                <a:lnTo>
                                  <a:pt x="4936" y="243"/>
                                </a:lnTo>
                                <a:lnTo>
                                  <a:pt x="4933" y="213"/>
                                </a:lnTo>
                                <a:lnTo>
                                  <a:pt x="4934" y="183"/>
                                </a:lnTo>
                                <a:lnTo>
                                  <a:pt x="4943" y="155"/>
                                </a:lnTo>
                                <a:lnTo>
                                  <a:pt x="4959" y="129"/>
                                </a:lnTo>
                                <a:lnTo>
                                  <a:pt x="4980" y="106"/>
                                </a:lnTo>
                                <a:lnTo>
                                  <a:pt x="5004" y="91"/>
                                </a:lnTo>
                                <a:lnTo>
                                  <a:pt x="5030" y="80"/>
                                </a:lnTo>
                                <a:lnTo>
                                  <a:pt x="5060" y="77"/>
                                </a:lnTo>
                                <a:close/>
                                <a:moveTo>
                                  <a:pt x="5757" y="7"/>
                                </a:moveTo>
                                <a:lnTo>
                                  <a:pt x="5757" y="269"/>
                                </a:lnTo>
                                <a:lnTo>
                                  <a:pt x="5738" y="265"/>
                                </a:lnTo>
                                <a:lnTo>
                                  <a:pt x="5719" y="258"/>
                                </a:lnTo>
                                <a:lnTo>
                                  <a:pt x="5693" y="243"/>
                                </a:lnTo>
                                <a:lnTo>
                                  <a:pt x="5672" y="222"/>
                                </a:lnTo>
                                <a:lnTo>
                                  <a:pt x="5656" y="199"/>
                                </a:lnTo>
                                <a:lnTo>
                                  <a:pt x="5645" y="171"/>
                                </a:lnTo>
                                <a:lnTo>
                                  <a:pt x="5640" y="143"/>
                                </a:lnTo>
                                <a:lnTo>
                                  <a:pt x="5644" y="113"/>
                                </a:lnTo>
                                <a:lnTo>
                                  <a:pt x="5652" y="84"/>
                                </a:lnTo>
                                <a:lnTo>
                                  <a:pt x="5666" y="59"/>
                                </a:lnTo>
                                <a:lnTo>
                                  <a:pt x="5686" y="40"/>
                                </a:lnTo>
                                <a:lnTo>
                                  <a:pt x="5707" y="24"/>
                                </a:lnTo>
                                <a:lnTo>
                                  <a:pt x="5731" y="12"/>
                                </a:lnTo>
                                <a:lnTo>
                                  <a:pt x="5757" y="7"/>
                                </a:lnTo>
                                <a:close/>
                                <a:moveTo>
                                  <a:pt x="5336" y="0"/>
                                </a:moveTo>
                                <a:lnTo>
                                  <a:pt x="5560" y="0"/>
                                </a:lnTo>
                                <a:lnTo>
                                  <a:pt x="5539" y="24"/>
                                </a:lnTo>
                                <a:lnTo>
                                  <a:pt x="5514" y="43"/>
                                </a:lnTo>
                                <a:lnTo>
                                  <a:pt x="5486" y="56"/>
                                </a:lnTo>
                                <a:lnTo>
                                  <a:pt x="5457" y="61"/>
                                </a:lnTo>
                                <a:lnTo>
                                  <a:pt x="5425" y="59"/>
                                </a:lnTo>
                                <a:lnTo>
                                  <a:pt x="5394" y="49"/>
                                </a:lnTo>
                                <a:lnTo>
                                  <a:pt x="5371" y="36"/>
                                </a:lnTo>
                                <a:lnTo>
                                  <a:pt x="5352" y="19"/>
                                </a:lnTo>
                                <a:lnTo>
                                  <a:pt x="5336" y="0"/>
                                </a:lnTo>
                                <a:close/>
                                <a:moveTo>
                                  <a:pt x="4529" y="0"/>
                                </a:moveTo>
                                <a:lnTo>
                                  <a:pt x="4770" y="0"/>
                                </a:lnTo>
                                <a:lnTo>
                                  <a:pt x="4779" y="26"/>
                                </a:lnTo>
                                <a:lnTo>
                                  <a:pt x="4782" y="54"/>
                                </a:lnTo>
                                <a:lnTo>
                                  <a:pt x="4779" y="82"/>
                                </a:lnTo>
                                <a:lnTo>
                                  <a:pt x="4770" y="110"/>
                                </a:lnTo>
                                <a:lnTo>
                                  <a:pt x="4754" y="136"/>
                                </a:lnTo>
                                <a:lnTo>
                                  <a:pt x="4735" y="157"/>
                                </a:lnTo>
                                <a:lnTo>
                                  <a:pt x="4711" y="173"/>
                                </a:lnTo>
                                <a:lnTo>
                                  <a:pt x="4683" y="183"/>
                                </a:lnTo>
                                <a:lnTo>
                                  <a:pt x="4655" y="189"/>
                                </a:lnTo>
                                <a:lnTo>
                                  <a:pt x="4625" y="185"/>
                                </a:lnTo>
                                <a:lnTo>
                                  <a:pt x="4595" y="176"/>
                                </a:lnTo>
                                <a:lnTo>
                                  <a:pt x="4569" y="161"/>
                                </a:lnTo>
                                <a:lnTo>
                                  <a:pt x="4548" y="141"/>
                                </a:lnTo>
                                <a:lnTo>
                                  <a:pt x="4532" y="117"/>
                                </a:lnTo>
                                <a:lnTo>
                                  <a:pt x="4522" y="89"/>
                                </a:lnTo>
                                <a:lnTo>
                                  <a:pt x="4517" y="61"/>
                                </a:lnTo>
                                <a:lnTo>
                                  <a:pt x="4520" y="31"/>
                                </a:lnTo>
                                <a:lnTo>
                                  <a:pt x="4529" y="1"/>
                                </a:lnTo>
                                <a:lnTo>
                                  <a:pt x="4529" y="0"/>
                                </a:lnTo>
                                <a:close/>
                                <a:moveTo>
                                  <a:pt x="4134" y="0"/>
                                </a:moveTo>
                                <a:lnTo>
                                  <a:pt x="4398" y="0"/>
                                </a:lnTo>
                                <a:lnTo>
                                  <a:pt x="4396" y="33"/>
                                </a:lnTo>
                                <a:lnTo>
                                  <a:pt x="4387" y="68"/>
                                </a:lnTo>
                                <a:lnTo>
                                  <a:pt x="4372" y="94"/>
                                </a:lnTo>
                                <a:lnTo>
                                  <a:pt x="4351" y="115"/>
                                </a:lnTo>
                                <a:lnTo>
                                  <a:pt x="4326" y="131"/>
                                </a:lnTo>
                                <a:lnTo>
                                  <a:pt x="4298" y="141"/>
                                </a:lnTo>
                                <a:lnTo>
                                  <a:pt x="4270" y="145"/>
                                </a:lnTo>
                                <a:lnTo>
                                  <a:pt x="4241" y="143"/>
                                </a:lnTo>
                                <a:lnTo>
                                  <a:pt x="4211" y="134"/>
                                </a:lnTo>
                                <a:lnTo>
                                  <a:pt x="4183" y="117"/>
                                </a:lnTo>
                                <a:lnTo>
                                  <a:pt x="4159" y="92"/>
                                </a:lnTo>
                                <a:lnTo>
                                  <a:pt x="4143" y="64"/>
                                </a:lnTo>
                                <a:lnTo>
                                  <a:pt x="4134" y="33"/>
                                </a:lnTo>
                                <a:lnTo>
                                  <a:pt x="4134" y="0"/>
                                </a:lnTo>
                                <a:close/>
                                <a:moveTo>
                                  <a:pt x="3395" y="0"/>
                                </a:moveTo>
                                <a:lnTo>
                                  <a:pt x="3643" y="0"/>
                                </a:lnTo>
                                <a:lnTo>
                                  <a:pt x="3640" y="8"/>
                                </a:lnTo>
                                <a:lnTo>
                                  <a:pt x="3624" y="35"/>
                                </a:lnTo>
                                <a:lnTo>
                                  <a:pt x="3603" y="56"/>
                                </a:lnTo>
                                <a:lnTo>
                                  <a:pt x="3578" y="71"/>
                                </a:lnTo>
                                <a:lnTo>
                                  <a:pt x="3552" y="82"/>
                                </a:lnTo>
                                <a:lnTo>
                                  <a:pt x="3523" y="87"/>
                                </a:lnTo>
                                <a:lnTo>
                                  <a:pt x="3493" y="84"/>
                                </a:lnTo>
                                <a:lnTo>
                                  <a:pt x="3465" y="75"/>
                                </a:lnTo>
                                <a:lnTo>
                                  <a:pt x="3440" y="61"/>
                                </a:lnTo>
                                <a:lnTo>
                                  <a:pt x="3421" y="43"/>
                                </a:lnTo>
                                <a:lnTo>
                                  <a:pt x="3405" y="22"/>
                                </a:lnTo>
                                <a:lnTo>
                                  <a:pt x="3395" y="0"/>
                                </a:lnTo>
                                <a:close/>
                                <a:moveTo>
                                  <a:pt x="2935" y="0"/>
                                </a:moveTo>
                                <a:lnTo>
                                  <a:pt x="3374" y="0"/>
                                </a:lnTo>
                                <a:lnTo>
                                  <a:pt x="3336" y="75"/>
                                </a:lnTo>
                                <a:lnTo>
                                  <a:pt x="3308" y="154"/>
                                </a:lnTo>
                                <a:lnTo>
                                  <a:pt x="3288" y="234"/>
                                </a:lnTo>
                                <a:lnTo>
                                  <a:pt x="3278" y="316"/>
                                </a:lnTo>
                                <a:lnTo>
                                  <a:pt x="3274" y="398"/>
                                </a:lnTo>
                                <a:lnTo>
                                  <a:pt x="3278" y="482"/>
                                </a:lnTo>
                                <a:lnTo>
                                  <a:pt x="3285" y="568"/>
                                </a:lnTo>
                                <a:lnTo>
                                  <a:pt x="3297" y="654"/>
                                </a:lnTo>
                                <a:lnTo>
                                  <a:pt x="3311" y="739"/>
                                </a:lnTo>
                                <a:lnTo>
                                  <a:pt x="3337" y="738"/>
                                </a:lnTo>
                                <a:lnTo>
                                  <a:pt x="3364" y="741"/>
                                </a:lnTo>
                                <a:lnTo>
                                  <a:pt x="3388" y="748"/>
                                </a:lnTo>
                                <a:lnTo>
                                  <a:pt x="3416" y="764"/>
                                </a:lnTo>
                                <a:lnTo>
                                  <a:pt x="3437" y="785"/>
                                </a:lnTo>
                                <a:lnTo>
                                  <a:pt x="3453" y="809"/>
                                </a:lnTo>
                                <a:lnTo>
                                  <a:pt x="3463" y="835"/>
                                </a:lnTo>
                                <a:lnTo>
                                  <a:pt x="3467" y="865"/>
                                </a:lnTo>
                                <a:lnTo>
                                  <a:pt x="3465" y="895"/>
                                </a:lnTo>
                                <a:lnTo>
                                  <a:pt x="3456" y="923"/>
                                </a:lnTo>
                                <a:lnTo>
                                  <a:pt x="3439" y="951"/>
                                </a:lnTo>
                                <a:lnTo>
                                  <a:pt x="3418" y="974"/>
                                </a:lnTo>
                                <a:lnTo>
                                  <a:pt x="3391" y="989"/>
                                </a:lnTo>
                                <a:lnTo>
                                  <a:pt x="3362" y="1000"/>
                                </a:lnTo>
                                <a:lnTo>
                                  <a:pt x="3386" y="1143"/>
                                </a:lnTo>
                                <a:lnTo>
                                  <a:pt x="3280" y="1208"/>
                                </a:lnTo>
                                <a:lnTo>
                                  <a:pt x="3182" y="1274"/>
                                </a:lnTo>
                                <a:lnTo>
                                  <a:pt x="3096" y="1342"/>
                                </a:lnTo>
                                <a:lnTo>
                                  <a:pt x="3021" y="1412"/>
                                </a:lnTo>
                                <a:lnTo>
                                  <a:pt x="2991" y="1369"/>
                                </a:lnTo>
                                <a:lnTo>
                                  <a:pt x="2960" y="1332"/>
                                </a:lnTo>
                                <a:lnTo>
                                  <a:pt x="2902" y="1279"/>
                                </a:lnTo>
                                <a:lnTo>
                                  <a:pt x="2838" y="1232"/>
                                </a:lnTo>
                                <a:lnTo>
                                  <a:pt x="2769" y="1190"/>
                                </a:lnTo>
                                <a:lnTo>
                                  <a:pt x="2696" y="1154"/>
                                </a:lnTo>
                                <a:lnTo>
                                  <a:pt x="2619" y="1120"/>
                                </a:lnTo>
                                <a:lnTo>
                                  <a:pt x="2539" y="1089"/>
                                </a:lnTo>
                                <a:lnTo>
                                  <a:pt x="2458" y="1061"/>
                                </a:lnTo>
                                <a:lnTo>
                                  <a:pt x="2479" y="949"/>
                                </a:lnTo>
                                <a:lnTo>
                                  <a:pt x="2507" y="835"/>
                                </a:lnTo>
                                <a:lnTo>
                                  <a:pt x="2541" y="722"/>
                                </a:lnTo>
                                <a:lnTo>
                                  <a:pt x="2579" y="610"/>
                                </a:lnTo>
                                <a:lnTo>
                                  <a:pt x="2624" y="498"/>
                                </a:lnTo>
                                <a:lnTo>
                                  <a:pt x="2675" y="390"/>
                                </a:lnTo>
                                <a:lnTo>
                                  <a:pt x="2731" y="285"/>
                                </a:lnTo>
                                <a:lnTo>
                                  <a:pt x="2794" y="185"/>
                                </a:lnTo>
                                <a:lnTo>
                                  <a:pt x="2862" y="89"/>
                                </a:lnTo>
                                <a:lnTo>
                                  <a:pt x="29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6"/>
                          </a:solidFill>
                          <a:ln w="0">
                            <a:solidFill>
                              <a:schemeClr val="accent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63" name="Forma libre 863"/>
                        <wps:cNvSpPr>
                          <a:spLocks/>
                        </wps:cNvSpPr>
                        <wps:spPr bwMode="auto">
                          <a:xfrm>
                            <a:off x="4216400" y="2786063"/>
                            <a:ext cx="1133475" cy="1090613"/>
                          </a:xfrm>
                          <a:custGeom>
                            <a:avLst/>
                            <a:gdLst>
                              <a:gd name="T0" fmla="*/ 327 w 714"/>
                              <a:gd name="T1" fmla="*/ 0 h 687"/>
                              <a:gd name="T2" fmla="*/ 381 w 714"/>
                              <a:gd name="T3" fmla="*/ 0 h 687"/>
                              <a:gd name="T4" fmla="*/ 435 w 714"/>
                              <a:gd name="T5" fmla="*/ 11 h 687"/>
                              <a:gd name="T6" fmla="*/ 489 w 714"/>
                              <a:gd name="T7" fmla="*/ 30 h 687"/>
                              <a:gd name="T8" fmla="*/ 545 w 714"/>
                              <a:gd name="T9" fmla="*/ 60 h 687"/>
                              <a:gd name="T10" fmla="*/ 594 w 714"/>
                              <a:gd name="T11" fmla="*/ 95 h 687"/>
                              <a:gd name="T12" fmla="*/ 636 w 714"/>
                              <a:gd name="T13" fmla="*/ 137 h 687"/>
                              <a:gd name="T14" fmla="*/ 671 w 714"/>
                              <a:gd name="T15" fmla="*/ 182 h 687"/>
                              <a:gd name="T16" fmla="*/ 695 w 714"/>
                              <a:gd name="T17" fmla="*/ 231 h 687"/>
                              <a:gd name="T18" fmla="*/ 711 w 714"/>
                              <a:gd name="T19" fmla="*/ 285 h 687"/>
                              <a:gd name="T20" fmla="*/ 714 w 714"/>
                              <a:gd name="T21" fmla="*/ 341 h 687"/>
                              <a:gd name="T22" fmla="*/ 708 w 714"/>
                              <a:gd name="T23" fmla="*/ 397 h 687"/>
                              <a:gd name="T24" fmla="*/ 688 w 714"/>
                              <a:gd name="T25" fmla="*/ 457 h 687"/>
                              <a:gd name="T26" fmla="*/ 664 w 714"/>
                              <a:gd name="T27" fmla="*/ 502 h 687"/>
                              <a:gd name="T28" fmla="*/ 632 w 714"/>
                              <a:gd name="T29" fmla="*/ 544 h 687"/>
                              <a:gd name="T30" fmla="*/ 596 w 714"/>
                              <a:gd name="T31" fmla="*/ 582 h 687"/>
                              <a:gd name="T32" fmla="*/ 554 w 714"/>
                              <a:gd name="T33" fmla="*/ 616 h 687"/>
                              <a:gd name="T34" fmla="*/ 508 w 714"/>
                              <a:gd name="T35" fmla="*/ 644 h 687"/>
                              <a:gd name="T36" fmla="*/ 459 w 714"/>
                              <a:gd name="T37" fmla="*/ 665 h 687"/>
                              <a:gd name="T38" fmla="*/ 409 w 714"/>
                              <a:gd name="T39" fmla="*/ 680 h 687"/>
                              <a:gd name="T40" fmla="*/ 356 w 714"/>
                              <a:gd name="T41" fmla="*/ 687 h 687"/>
                              <a:gd name="T42" fmla="*/ 306 w 714"/>
                              <a:gd name="T43" fmla="*/ 687 h 687"/>
                              <a:gd name="T44" fmla="*/ 255 w 714"/>
                              <a:gd name="T45" fmla="*/ 680 h 687"/>
                              <a:gd name="T46" fmla="*/ 206 w 714"/>
                              <a:gd name="T47" fmla="*/ 663 h 687"/>
                              <a:gd name="T48" fmla="*/ 155 w 714"/>
                              <a:gd name="T49" fmla="*/ 637 h 687"/>
                              <a:gd name="T50" fmla="*/ 112 w 714"/>
                              <a:gd name="T51" fmla="*/ 602 h 687"/>
                              <a:gd name="T52" fmla="*/ 75 w 714"/>
                              <a:gd name="T53" fmla="*/ 563 h 687"/>
                              <a:gd name="T54" fmla="*/ 45 w 714"/>
                              <a:gd name="T55" fmla="*/ 520 h 687"/>
                              <a:gd name="T56" fmla="*/ 23 w 714"/>
                              <a:gd name="T57" fmla="*/ 471 h 687"/>
                              <a:gd name="T58" fmla="*/ 7 w 714"/>
                              <a:gd name="T59" fmla="*/ 420 h 687"/>
                              <a:gd name="T60" fmla="*/ 0 w 714"/>
                              <a:gd name="T61" fmla="*/ 367 h 687"/>
                              <a:gd name="T62" fmla="*/ 2 w 714"/>
                              <a:gd name="T63" fmla="*/ 313 h 687"/>
                              <a:gd name="T64" fmla="*/ 10 w 714"/>
                              <a:gd name="T65" fmla="*/ 259 h 687"/>
                              <a:gd name="T66" fmla="*/ 30 w 714"/>
                              <a:gd name="T67" fmla="*/ 205 h 687"/>
                              <a:gd name="T68" fmla="*/ 58 w 714"/>
                              <a:gd name="T69" fmla="*/ 156 h 687"/>
                              <a:gd name="T70" fmla="*/ 91 w 714"/>
                              <a:gd name="T71" fmla="*/ 112 h 687"/>
                              <a:gd name="T72" fmla="*/ 131 w 714"/>
                              <a:gd name="T73" fmla="*/ 75 h 687"/>
                              <a:gd name="T74" fmla="*/ 175 w 714"/>
                              <a:gd name="T75" fmla="*/ 46 h 687"/>
                              <a:gd name="T76" fmla="*/ 224 w 714"/>
                              <a:gd name="T77" fmla="*/ 23 h 687"/>
                              <a:gd name="T78" fmla="*/ 274 w 714"/>
                              <a:gd name="T79" fmla="*/ 7 h 687"/>
                              <a:gd name="T80" fmla="*/ 327 w 714"/>
                              <a:gd name="T81" fmla="*/ 0 h 68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</a:cxnLst>
                            <a:rect l="0" t="0" r="r" b="b"/>
                            <a:pathLst>
                              <a:path w="714" h="687">
                                <a:moveTo>
                                  <a:pt x="327" y="0"/>
                                </a:moveTo>
                                <a:lnTo>
                                  <a:pt x="381" y="0"/>
                                </a:lnTo>
                                <a:lnTo>
                                  <a:pt x="435" y="11"/>
                                </a:lnTo>
                                <a:lnTo>
                                  <a:pt x="489" y="30"/>
                                </a:lnTo>
                                <a:lnTo>
                                  <a:pt x="545" y="60"/>
                                </a:lnTo>
                                <a:lnTo>
                                  <a:pt x="594" y="95"/>
                                </a:lnTo>
                                <a:lnTo>
                                  <a:pt x="636" y="137"/>
                                </a:lnTo>
                                <a:lnTo>
                                  <a:pt x="671" y="182"/>
                                </a:lnTo>
                                <a:lnTo>
                                  <a:pt x="695" y="231"/>
                                </a:lnTo>
                                <a:lnTo>
                                  <a:pt x="711" y="285"/>
                                </a:lnTo>
                                <a:lnTo>
                                  <a:pt x="714" y="341"/>
                                </a:lnTo>
                                <a:lnTo>
                                  <a:pt x="708" y="397"/>
                                </a:lnTo>
                                <a:lnTo>
                                  <a:pt x="688" y="457"/>
                                </a:lnTo>
                                <a:lnTo>
                                  <a:pt x="664" y="502"/>
                                </a:lnTo>
                                <a:lnTo>
                                  <a:pt x="632" y="544"/>
                                </a:lnTo>
                                <a:lnTo>
                                  <a:pt x="596" y="582"/>
                                </a:lnTo>
                                <a:lnTo>
                                  <a:pt x="554" y="616"/>
                                </a:lnTo>
                                <a:lnTo>
                                  <a:pt x="508" y="644"/>
                                </a:lnTo>
                                <a:lnTo>
                                  <a:pt x="459" y="665"/>
                                </a:lnTo>
                                <a:lnTo>
                                  <a:pt x="409" y="680"/>
                                </a:lnTo>
                                <a:lnTo>
                                  <a:pt x="356" y="687"/>
                                </a:lnTo>
                                <a:lnTo>
                                  <a:pt x="306" y="687"/>
                                </a:lnTo>
                                <a:lnTo>
                                  <a:pt x="255" y="680"/>
                                </a:lnTo>
                                <a:lnTo>
                                  <a:pt x="206" y="663"/>
                                </a:lnTo>
                                <a:lnTo>
                                  <a:pt x="155" y="637"/>
                                </a:lnTo>
                                <a:lnTo>
                                  <a:pt x="112" y="602"/>
                                </a:lnTo>
                                <a:lnTo>
                                  <a:pt x="75" y="563"/>
                                </a:lnTo>
                                <a:lnTo>
                                  <a:pt x="45" y="520"/>
                                </a:lnTo>
                                <a:lnTo>
                                  <a:pt x="23" y="471"/>
                                </a:lnTo>
                                <a:lnTo>
                                  <a:pt x="7" y="420"/>
                                </a:lnTo>
                                <a:lnTo>
                                  <a:pt x="0" y="367"/>
                                </a:lnTo>
                                <a:lnTo>
                                  <a:pt x="2" y="313"/>
                                </a:lnTo>
                                <a:lnTo>
                                  <a:pt x="10" y="259"/>
                                </a:lnTo>
                                <a:lnTo>
                                  <a:pt x="30" y="205"/>
                                </a:lnTo>
                                <a:lnTo>
                                  <a:pt x="58" y="156"/>
                                </a:lnTo>
                                <a:lnTo>
                                  <a:pt x="91" y="112"/>
                                </a:lnTo>
                                <a:lnTo>
                                  <a:pt x="131" y="75"/>
                                </a:lnTo>
                                <a:lnTo>
                                  <a:pt x="175" y="46"/>
                                </a:lnTo>
                                <a:lnTo>
                                  <a:pt x="224" y="23"/>
                                </a:lnTo>
                                <a:lnTo>
                                  <a:pt x="274" y="7"/>
                                </a:lnTo>
                                <a:lnTo>
                                  <a:pt x="3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</wpg:grpSp>
                    <wps:wsp>
                      <wps:cNvPr id="865" name="Forma libre 865"/>
                      <wps:cNvSpPr>
                        <a:spLocks/>
                      </wps:cNvSpPr>
                      <wps:spPr bwMode="auto">
                        <a:xfrm>
                          <a:off x="768459" y="459840"/>
                          <a:ext cx="7934331" cy="5849928"/>
                        </a:xfrm>
                        <a:custGeom>
                          <a:avLst/>
                          <a:gdLst>
                            <a:gd name="T0" fmla="*/ 4427 w 4832"/>
                            <a:gd name="T1" fmla="*/ 2 h 3250"/>
                            <a:gd name="T2" fmla="*/ 4630 w 4832"/>
                            <a:gd name="T3" fmla="*/ 18 h 3250"/>
                            <a:gd name="T4" fmla="*/ 4752 w 4832"/>
                            <a:gd name="T5" fmla="*/ 51 h 3250"/>
                            <a:gd name="T6" fmla="*/ 4787 w 4832"/>
                            <a:gd name="T7" fmla="*/ 135 h 3250"/>
                            <a:gd name="T8" fmla="*/ 4801 w 4832"/>
                            <a:gd name="T9" fmla="*/ 283 h 3250"/>
                            <a:gd name="T10" fmla="*/ 4801 w 4832"/>
                            <a:gd name="T11" fmla="*/ 472 h 3250"/>
                            <a:gd name="T12" fmla="*/ 4796 w 4832"/>
                            <a:gd name="T13" fmla="*/ 684 h 3250"/>
                            <a:gd name="T14" fmla="*/ 4792 w 4832"/>
                            <a:gd name="T15" fmla="*/ 895 h 3250"/>
                            <a:gd name="T16" fmla="*/ 4794 w 4832"/>
                            <a:gd name="T17" fmla="*/ 1088 h 3250"/>
                            <a:gd name="T18" fmla="*/ 4810 w 4832"/>
                            <a:gd name="T19" fmla="*/ 1238 h 3250"/>
                            <a:gd name="T20" fmla="*/ 4820 w 4832"/>
                            <a:gd name="T21" fmla="*/ 1343 h 3250"/>
                            <a:gd name="T22" fmla="*/ 4829 w 4832"/>
                            <a:gd name="T23" fmla="*/ 1525 h 3250"/>
                            <a:gd name="T24" fmla="*/ 4832 w 4832"/>
                            <a:gd name="T25" fmla="*/ 1742 h 3250"/>
                            <a:gd name="T26" fmla="*/ 4829 w 4832"/>
                            <a:gd name="T27" fmla="*/ 1950 h 3250"/>
                            <a:gd name="T28" fmla="*/ 4819 w 4832"/>
                            <a:gd name="T29" fmla="*/ 2110 h 3250"/>
                            <a:gd name="T30" fmla="*/ 4810 w 4832"/>
                            <a:gd name="T31" fmla="*/ 2346 h 3250"/>
                            <a:gd name="T32" fmla="*/ 4805 w 4832"/>
                            <a:gd name="T33" fmla="*/ 2581 h 3250"/>
                            <a:gd name="T34" fmla="*/ 4801 w 4832"/>
                            <a:gd name="T35" fmla="*/ 2756 h 3250"/>
                            <a:gd name="T36" fmla="*/ 4801 w 4832"/>
                            <a:gd name="T37" fmla="*/ 2941 h 3250"/>
                            <a:gd name="T38" fmla="*/ 4764 w 4832"/>
                            <a:gd name="T39" fmla="*/ 3114 h 3250"/>
                            <a:gd name="T40" fmla="*/ 4694 w 4832"/>
                            <a:gd name="T41" fmla="*/ 3173 h 3250"/>
                            <a:gd name="T42" fmla="*/ 4567 w 4832"/>
                            <a:gd name="T43" fmla="*/ 3210 h 3250"/>
                            <a:gd name="T44" fmla="*/ 4410 w 4832"/>
                            <a:gd name="T45" fmla="*/ 3228 h 3250"/>
                            <a:gd name="T46" fmla="*/ 4058 w 4832"/>
                            <a:gd name="T47" fmla="*/ 3243 h 3250"/>
                            <a:gd name="T48" fmla="*/ 3183 w 4832"/>
                            <a:gd name="T49" fmla="*/ 3250 h 3250"/>
                            <a:gd name="T50" fmla="*/ 2318 w 4832"/>
                            <a:gd name="T51" fmla="*/ 3221 h 3250"/>
                            <a:gd name="T52" fmla="*/ 553 w 4832"/>
                            <a:gd name="T53" fmla="*/ 3219 h 3250"/>
                            <a:gd name="T54" fmla="*/ 415 w 4832"/>
                            <a:gd name="T55" fmla="*/ 3217 h 3250"/>
                            <a:gd name="T56" fmla="*/ 267 w 4832"/>
                            <a:gd name="T57" fmla="*/ 3208 h 3250"/>
                            <a:gd name="T58" fmla="*/ 141 w 4832"/>
                            <a:gd name="T59" fmla="*/ 3182 h 3250"/>
                            <a:gd name="T60" fmla="*/ 68 w 4832"/>
                            <a:gd name="T61" fmla="*/ 3131 h 3250"/>
                            <a:gd name="T62" fmla="*/ 31 w 4832"/>
                            <a:gd name="T63" fmla="*/ 2986 h 3250"/>
                            <a:gd name="T64" fmla="*/ 33 w 4832"/>
                            <a:gd name="T65" fmla="*/ 2839 h 3250"/>
                            <a:gd name="T66" fmla="*/ 17 w 4832"/>
                            <a:gd name="T67" fmla="*/ 2243 h 3250"/>
                            <a:gd name="T68" fmla="*/ 21 w 4832"/>
                            <a:gd name="T69" fmla="*/ 1775 h 3250"/>
                            <a:gd name="T70" fmla="*/ 41 w 4832"/>
                            <a:gd name="T71" fmla="*/ 1371 h 3250"/>
                            <a:gd name="T72" fmla="*/ 21 w 4832"/>
                            <a:gd name="T73" fmla="*/ 974 h 3250"/>
                            <a:gd name="T74" fmla="*/ 0 w 4832"/>
                            <a:gd name="T75" fmla="*/ 670 h 3250"/>
                            <a:gd name="T76" fmla="*/ 29 w 4832"/>
                            <a:gd name="T77" fmla="*/ 413 h 3250"/>
                            <a:gd name="T78" fmla="*/ 69 w 4832"/>
                            <a:gd name="T79" fmla="*/ 233 h 3250"/>
                            <a:gd name="T80" fmla="*/ 83 w 4832"/>
                            <a:gd name="T81" fmla="*/ 147 h 3250"/>
                            <a:gd name="T82" fmla="*/ 122 w 4832"/>
                            <a:gd name="T83" fmla="*/ 74 h 3250"/>
                            <a:gd name="T84" fmla="*/ 214 w 4832"/>
                            <a:gd name="T85" fmla="*/ 32 h 3250"/>
                            <a:gd name="T86" fmla="*/ 363 w 4832"/>
                            <a:gd name="T87" fmla="*/ 16 h 3250"/>
                            <a:gd name="T88" fmla="*/ 527 w 4832"/>
                            <a:gd name="T89" fmla="*/ 14 h 3250"/>
                            <a:gd name="T90" fmla="*/ 670 w 4832"/>
                            <a:gd name="T91" fmla="*/ 18 h 3250"/>
                            <a:gd name="T92" fmla="*/ 1698 w 4832"/>
                            <a:gd name="T93" fmla="*/ 9 h 3250"/>
                            <a:gd name="T94" fmla="*/ 2088 w 4832"/>
                            <a:gd name="T95" fmla="*/ 11 h 3250"/>
                            <a:gd name="T96" fmla="*/ 2495 w 4832"/>
                            <a:gd name="T97" fmla="*/ 25 h 3250"/>
                            <a:gd name="T98" fmla="*/ 3206 w 4832"/>
                            <a:gd name="T99" fmla="*/ 14 h 3250"/>
                            <a:gd name="T100" fmla="*/ 3807 w 4832"/>
                            <a:gd name="T101" fmla="*/ 0 h 3250"/>
                            <a:gd name="T102" fmla="*/ 4022 w 4832"/>
                            <a:gd name="T103" fmla="*/ 2 h 3250"/>
                            <a:gd name="T104" fmla="*/ 4210 w 4832"/>
                            <a:gd name="T105" fmla="*/ 0 h 325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  <a:cxn ang="0">
                              <a:pos x="T92" y="T93"/>
                            </a:cxn>
                            <a:cxn ang="0">
                              <a:pos x="T94" y="T95"/>
                            </a:cxn>
                            <a:cxn ang="0">
                              <a:pos x="T96" y="T97"/>
                            </a:cxn>
                            <a:cxn ang="0">
                              <a:pos x="T98" y="T99"/>
                            </a:cxn>
                            <a:cxn ang="0">
                              <a:pos x="T100" y="T101"/>
                            </a:cxn>
                            <a:cxn ang="0">
                              <a:pos x="T102" y="T103"/>
                            </a:cxn>
                            <a:cxn ang="0">
                              <a:pos x="T104" y="T105"/>
                            </a:cxn>
                          </a:cxnLst>
                          <a:rect l="0" t="0" r="r" b="b"/>
                          <a:pathLst>
                            <a:path w="4832" h="3250">
                              <a:moveTo>
                                <a:pt x="4282" y="0"/>
                              </a:moveTo>
                              <a:lnTo>
                                <a:pt x="4354" y="0"/>
                              </a:lnTo>
                              <a:lnTo>
                                <a:pt x="4427" y="2"/>
                              </a:lnTo>
                              <a:lnTo>
                                <a:pt x="4497" y="5"/>
                              </a:lnTo>
                              <a:lnTo>
                                <a:pt x="4565" y="11"/>
                              </a:lnTo>
                              <a:lnTo>
                                <a:pt x="4630" y="18"/>
                              </a:lnTo>
                              <a:lnTo>
                                <a:pt x="4686" y="28"/>
                              </a:lnTo>
                              <a:lnTo>
                                <a:pt x="4736" y="40"/>
                              </a:lnTo>
                              <a:lnTo>
                                <a:pt x="4752" y="51"/>
                              </a:lnTo>
                              <a:lnTo>
                                <a:pt x="4766" y="70"/>
                              </a:lnTo>
                              <a:lnTo>
                                <a:pt x="4778" y="98"/>
                              </a:lnTo>
                              <a:lnTo>
                                <a:pt x="4787" y="135"/>
                              </a:lnTo>
                              <a:lnTo>
                                <a:pt x="4794" y="179"/>
                              </a:lnTo>
                              <a:lnTo>
                                <a:pt x="4798" y="228"/>
                              </a:lnTo>
                              <a:lnTo>
                                <a:pt x="4801" y="283"/>
                              </a:lnTo>
                              <a:lnTo>
                                <a:pt x="4803" y="343"/>
                              </a:lnTo>
                              <a:lnTo>
                                <a:pt x="4803" y="406"/>
                              </a:lnTo>
                              <a:lnTo>
                                <a:pt x="4801" y="472"/>
                              </a:lnTo>
                              <a:lnTo>
                                <a:pt x="4801" y="542"/>
                              </a:lnTo>
                              <a:lnTo>
                                <a:pt x="4799" y="612"/>
                              </a:lnTo>
                              <a:lnTo>
                                <a:pt x="4796" y="684"/>
                              </a:lnTo>
                              <a:lnTo>
                                <a:pt x="4794" y="756"/>
                              </a:lnTo>
                              <a:lnTo>
                                <a:pt x="4792" y="827"/>
                              </a:lnTo>
                              <a:lnTo>
                                <a:pt x="4792" y="895"/>
                              </a:lnTo>
                              <a:lnTo>
                                <a:pt x="4791" y="964"/>
                              </a:lnTo>
                              <a:lnTo>
                                <a:pt x="4792" y="1026"/>
                              </a:lnTo>
                              <a:lnTo>
                                <a:pt x="4794" y="1088"/>
                              </a:lnTo>
                              <a:lnTo>
                                <a:pt x="4798" y="1144"/>
                              </a:lnTo>
                              <a:lnTo>
                                <a:pt x="4803" y="1194"/>
                              </a:lnTo>
                              <a:lnTo>
                                <a:pt x="4810" y="1238"/>
                              </a:lnTo>
                              <a:lnTo>
                                <a:pt x="4813" y="1263"/>
                              </a:lnTo>
                              <a:lnTo>
                                <a:pt x="4817" y="1297"/>
                              </a:lnTo>
                              <a:lnTo>
                                <a:pt x="4820" y="1343"/>
                              </a:lnTo>
                              <a:lnTo>
                                <a:pt x="4824" y="1397"/>
                              </a:lnTo>
                              <a:lnTo>
                                <a:pt x="4826" y="1458"/>
                              </a:lnTo>
                              <a:lnTo>
                                <a:pt x="4829" y="1525"/>
                              </a:lnTo>
                              <a:lnTo>
                                <a:pt x="4831" y="1595"/>
                              </a:lnTo>
                              <a:lnTo>
                                <a:pt x="4831" y="1668"/>
                              </a:lnTo>
                              <a:lnTo>
                                <a:pt x="4832" y="1742"/>
                              </a:lnTo>
                              <a:lnTo>
                                <a:pt x="4832" y="1813"/>
                              </a:lnTo>
                              <a:lnTo>
                                <a:pt x="4831" y="1883"/>
                              </a:lnTo>
                              <a:lnTo>
                                <a:pt x="4829" y="1950"/>
                              </a:lnTo>
                              <a:lnTo>
                                <a:pt x="4827" y="2011"/>
                              </a:lnTo>
                              <a:lnTo>
                                <a:pt x="4824" y="2065"/>
                              </a:lnTo>
                              <a:lnTo>
                                <a:pt x="4819" y="2110"/>
                              </a:lnTo>
                              <a:lnTo>
                                <a:pt x="4812" y="2193"/>
                              </a:lnTo>
                              <a:lnTo>
                                <a:pt x="4810" y="2270"/>
                              </a:lnTo>
                              <a:lnTo>
                                <a:pt x="4810" y="2346"/>
                              </a:lnTo>
                              <a:lnTo>
                                <a:pt x="4812" y="2422"/>
                              </a:lnTo>
                              <a:lnTo>
                                <a:pt x="4810" y="2500"/>
                              </a:lnTo>
                              <a:lnTo>
                                <a:pt x="4805" y="2581"/>
                              </a:lnTo>
                              <a:lnTo>
                                <a:pt x="4801" y="2638"/>
                              </a:lnTo>
                              <a:lnTo>
                                <a:pt x="4801" y="2696"/>
                              </a:lnTo>
                              <a:lnTo>
                                <a:pt x="4801" y="2756"/>
                              </a:lnTo>
                              <a:lnTo>
                                <a:pt x="4803" y="2818"/>
                              </a:lnTo>
                              <a:lnTo>
                                <a:pt x="4805" y="2880"/>
                              </a:lnTo>
                              <a:lnTo>
                                <a:pt x="4801" y="2941"/>
                              </a:lnTo>
                              <a:lnTo>
                                <a:pt x="4796" y="3000"/>
                              </a:lnTo>
                              <a:lnTo>
                                <a:pt x="4784" y="3058"/>
                              </a:lnTo>
                              <a:lnTo>
                                <a:pt x="4764" y="3114"/>
                              </a:lnTo>
                              <a:lnTo>
                                <a:pt x="4749" y="3137"/>
                              </a:lnTo>
                              <a:lnTo>
                                <a:pt x="4726" y="3156"/>
                              </a:lnTo>
                              <a:lnTo>
                                <a:pt x="4694" y="3173"/>
                              </a:lnTo>
                              <a:lnTo>
                                <a:pt x="4656" y="3187"/>
                              </a:lnTo>
                              <a:lnTo>
                                <a:pt x="4614" y="3200"/>
                              </a:lnTo>
                              <a:lnTo>
                                <a:pt x="4567" y="3210"/>
                              </a:lnTo>
                              <a:lnTo>
                                <a:pt x="4516" y="3217"/>
                              </a:lnTo>
                              <a:lnTo>
                                <a:pt x="4464" y="3224"/>
                              </a:lnTo>
                              <a:lnTo>
                                <a:pt x="4410" y="3228"/>
                              </a:lnTo>
                              <a:lnTo>
                                <a:pt x="4355" y="3231"/>
                              </a:lnTo>
                              <a:lnTo>
                                <a:pt x="4205" y="3238"/>
                              </a:lnTo>
                              <a:lnTo>
                                <a:pt x="4058" y="3243"/>
                              </a:lnTo>
                              <a:lnTo>
                                <a:pt x="3765" y="3247"/>
                              </a:lnTo>
                              <a:lnTo>
                                <a:pt x="3473" y="3250"/>
                              </a:lnTo>
                              <a:lnTo>
                                <a:pt x="3183" y="3250"/>
                              </a:lnTo>
                              <a:lnTo>
                                <a:pt x="2893" y="3243"/>
                              </a:lnTo>
                              <a:lnTo>
                                <a:pt x="2605" y="3233"/>
                              </a:lnTo>
                              <a:lnTo>
                                <a:pt x="2318" y="3221"/>
                              </a:lnTo>
                              <a:lnTo>
                                <a:pt x="913" y="3222"/>
                              </a:lnTo>
                              <a:lnTo>
                                <a:pt x="733" y="3221"/>
                              </a:lnTo>
                              <a:lnTo>
                                <a:pt x="553" y="3219"/>
                              </a:lnTo>
                              <a:lnTo>
                                <a:pt x="511" y="3217"/>
                              </a:lnTo>
                              <a:lnTo>
                                <a:pt x="464" y="3217"/>
                              </a:lnTo>
                              <a:lnTo>
                                <a:pt x="415" y="3217"/>
                              </a:lnTo>
                              <a:lnTo>
                                <a:pt x="366" y="3215"/>
                              </a:lnTo>
                              <a:lnTo>
                                <a:pt x="316" y="3212"/>
                              </a:lnTo>
                              <a:lnTo>
                                <a:pt x="267" y="3208"/>
                              </a:lnTo>
                              <a:lnTo>
                                <a:pt x="221" y="3201"/>
                              </a:lnTo>
                              <a:lnTo>
                                <a:pt x="180" y="3193"/>
                              </a:lnTo>
                              <a:lnTo>
                                <a:pt x="141" y="3182"/>
                              </a:lnTo>
                              <a:lnTo>
                                <a:pt x="110" y="3168"/>
                              </a:lnTo>
                              <a:lnTo>
                                <a:pt x="85" y="3152"/>
                              </a:lnTo>
                              <a:lnTo>
                                <a:pt x="68" y="3131"/>
                              </a:lnTo>
                              <a:lnTo>
                                <a:pt x="48" y="3084"/>
                              </a:lnTo>
                              <a:lnTo>
                                <a:pt x="36" y="3035"/>
                              </a:lnTo>
                              <a:lnTo>
                                <a:pt x="31" y="2986"/>
                              </a:lnTo>
                              <a:lnTo>
                                <a:pt x="29" y="2937"/>
                              </a:lnTo>
                              <a:lnTo>
                                <a:pt x="31" y="2888"/>
                              </a:lnTo>
                              <a:lnTo>
                                <a:pt x="33" y="2839"/>
                              </a:lnTo>
                              <a:lnTo>
                                <a:pt x="33" y="2640"/>
                              </a:lnTo>
                              <a:lnTo>
                                <a:pt x="26" y="2443"/>
                              </a:lnTo>
                              <a:lnTo>
                                <a:pt x="17" y="2243"/>
                              </a:lnTo>
                              <a:lnTo>
                                <a:pt x="12" y="2046"/>
                              </a:lnTo>
                              <a:lnTo>
                                <a:pt x="12" y="1909"/>
                              </a:lnTo>
                              <a:lnTo>
                                <a:pt x="21" y="1775"/>
                              </a:lnTo>
                              <a:lnTo>
                                <a:pt x="31" y="1638"/>
                              </a:lnTo>
                              <a:lnTo>
                                <a:pt x="40" y="1504"/>
                              </a:lnTo>
                              <a:lnTo>
                                <a:pt x="41" y="1371"/>
                              </a:lnTo>
                              <a:lnTo>
                                <a:pt x="36" y="1238"/>
                              </a:lnTo>
                              <a:lnTo>
                                <a:pt x="29" y="1107"/>
                              </a:lnTo>
                              <a:lnTo>
                                <a:pt x="21" y="974"/>
                              </a:lnTo>
                              <a:lnTo>
                                <a:pt x="14" y="873"/>
                              </a:lnTo>
                              <a:lnTo>
                                <a:pt x="5" y="771"/>
                              </a:lnTo>
                              <a:lnTo>
                                <a:pt x="0" y="670"/>
                              </a:lnTo>
                              <a:lnTo>
                                <a:pt x="1" y="568"/>
                              </a:lnTo>
                              <a:lnTo>
                                <a:pt x="14" y="490"/>
                              </a:lnTo>
                              <a:lnTo>
                                <a:pt x="29" y="413"/>
                              </a:lnTo>
                              <a:lnTo>
                                <a:pt x="48" y="336"/>
                              </a:lnTo>
                              <a:lnTo>
                                <a:pt x="64" y="259"/>
                              </a:lnTo>
                              <a:lnTo>
                                <a:pt x="69" y="233"/>
                              </a:lnTo>
                              <a:lnTo>
                                <a:pt x="73" y="205"/>
                              </a:lnTo>
                              <a:lnTo>
                                <a:pt x="78" y="177"/>
                              </a:lnTo>
                              <a:lnTo>
                                <a:pt x="83" y="147"/>
                              </a:lnTo>
                              <a:lnTo>
                                <a:pt x="92" y="121"/>
                              </a:lnTo>
                              <a:lnTo>
                                <a:pt x="104" y="96"/>
                              </a:lnTo>
                              <a:lnTo>
                                <a:pt x="122" y="74"/>
                              </a:lnTo>
                              <a:lnTo>
                                <a:pt x="143" y="58"/>
                              </a:lnTo>
                              <a:lnTo>
                                <a:pt x="176" y="42"/>
                              </a:lnTo>
                              <a:lnTo>
                                <a:pt x="214" y="32"/>
                              </a:lnTo>
                              <a:lnTo>
                                <a:pt x="260" y="25"/>
                              </a:lnTo>
                              <a:lnTo>
                                <a:pt x="311" y="19"/>
                              </a:lnTo>
                              <a:lnTo>
                                <a:pt x="363" y="16"/>
                              </a:lnTo>
                              <a:lnTo>
                                <a:pt x="417" y="14"/>
                              </a:lnTo>
                              <a:lnTo>
                                <a:pt x="473" y="14"/>
                              </a:lnTo>
                              <a:lnTo>
                                <a:pt x="527" y="14"/>
                              </a:lnTo>
                              <a:lnTo>
                                <a:pt x="578" y="16"/>
                              </a:lnTo>
                              <a:lnTo>
                                <a:pt x="627" y="18"/>
                              </a:lnTo>
                              <a:lnTo>
                                <a:pt x="670" y="18"/>
                              </a:lnTo>
                              <a:lnTo>
                                <a:pt x="1027" y="21"/>
                              </a:lnTo>
                              <a:lnTo>
                                <a:pt x="1362" y="14"/>
                              </a:lnTo>
                              <a:lnTo>
                                <a:pt x="1698" y="9"/>
                              </a:lnTo>
                              <a:lnTo>
                                <a:pt x="1829" y="7"/>
                              </a:lnTo>
                              <a:lnTo>
                                <a:pt x="1958" y="7"/>
                              </a:lnTo>
                              <a:lnTo>
                                <a:pt x="2088" y="11"/>
                              </a:lnTo>
                              <a:lnTo>
                                <a:pt x="2224" y="18"/>
                              </a:lnTo>
                              <a:lnTo>
                                <a:pt x="2358" y="23"/>
                              </a:lnTo>
                              <a:lnTo>
                                <a:pt x="2495" y="25"/>
                              </a:lnTo>
                              <a:lnTo>
                                <a:pt x="2739" y="25"/>
                              </a:lnTo>
                              <a:lnTo>
                                <a:pt x="2982" y="23"/>
                              </a:lnTo>
                              <a:lnTo>
                                <a:pt x="3206" y="14"/>
                              </a:lnTo>
                              <a:lnTo>
                                <a:pt x="3429" y="5"/>
                              </a:lnTo>
                              <a:lnTo>
                                <a:pt x="3681" y="2"/>
                              </a:lnTo>
                              <a:lnTo>
                                <a:pt x="3807" y="0"/>
                              </a:lnTo>
                              <a:lnTo>
                                <a:pt x="3933" y="2"/>
                              </a:lnTo>
                              <a:lnTo>
                                <a:pt x="3973" y="4"/>
                              </a:lnTo>
                              <a:lnTo>
                                <a:pt x="4022" y="2"/>
                              </a:lnTo>
                              <a:lnTo>
                                <a:pt x="4079" y="2"/>
                              </a:lnTo>
                              <a:lnTo>
                                <a:pt x="4142" y="0"/>
                              </a:lnTo>
                              <a:lnTo>
                                <a:pt x="4210" y="0"/>
                              </a:lnTo>
                              <a:lnTo>
                                <a:pt x="4282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/>
                        </a:solidFill>
                        <a:ln w="0">
                          <a:solidFill>
                            <a:schemeClr val="bg1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0119498E" id="Grupo 125" o:spid="_x0000_s1026" alt="Dibujo abstracto de diseño de fondo divertido y colorido" style="position:absolute;margin-left:-166.7pt;margin-top:21pt;width:776.2pt;height:592.7pt;rotation:-90;z-index:-251657216;mso-position-horizontal-relative:margin;mso-position-vertical-relative:margin;mso-width-relative:margin;mso-height-relative:margin" coordsize="91535,685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J/tAo0AACtFAwAOAAAAZHJzL2Uyb0RvYy54bWzsfdluo8mx5v0A8w6ELgdoF/+df8HlA7uq&#10;q2GgbTfQGviaJalKGkuiTLIW+2Aeap5hXmy+iFwYIUVk0q2aPo02+6KpEkORseQSGVv+9j++3N0u&#10;Pl1tdzeb+1dnzW+WZ4ur+4vN5c39h1dn//P87Ters8Vuv76/XN9u7q9enf3janf2H7/77//tt58f&#10;Xl61m+vN7eXVdgEk97uXnx9enV3v9w8vX7zYXVxf3a13v9k8XN3jy/eb7d16j39uP7y43K4/A/vd&#10;7Yt2uRxffN5sLx+2m4ur3Q6/fRO+PPsd43///upi/5f373dX+8XtqzPQtuf/b/n/7+j/L3732/XL&#10;D9v1w/XNRSRj/ROouFvf3GPQjOrNer9efNzePEF1d3Ox3ew27/e/udjcvdi8f39zccU8gJtm+Yib&#10;77abjw/My4eXnz88ZDFBtI/k9JPRXvz50w/bxc3lq7NVD/ncr++gpO+2Hx82i6YdzhaXV7sLiOvN&#10;zbuP/2uzWL/b7bfri/0Gv19c3uyu/u//4R/fb+4v8cMNJsL+Bj/9Y3Gxud1s8SMJ+PPDh5cY57vt&#10;w48PP2zjLz6Ef5HMvrzf3i22G+imGaFT/MeihHAWX1hT/8iauvqyX1zgl/NqmFZ9c7a4wHfT0E5d&#10;NwddXlxD4U/+7uL62/SXzdANxBn95bgaVstlQ3/5ItCBH4jcTF3+R2YjiwujS3EROUcyS0wXuXNo&#10;XL/86txh1e0OE2v3vIn14/X64Yrn644UniXVJkn9/uN+w2t50QVZMRzNChLJ7uH7zcXfdov7zevr&#10;9f2Hq9/vHrB+MSvw5+lX2+3m8/XV+hKU8q/PMSO+vbxhKNLi5weBkv6xA/LFu89/2lxiYq8xPs8t&#10;mnI/QQu8X+SZsn75sN3tv7va3C3oh1dnW5DL6Nefvt/tw6RKIDTa/ebtze0tfr9+eXuvfgGc4Tdg&#10;B39K39FU5x3kP+fl/O3q21X/Td+O337TL9+8+eb3b1/334xvm2l40715/fpN879p3KZ/eX1zeXl1&#10;T8Ok3azpj1Nq3FfDPpT3s93m9uaS0BFJu+2Hd69vt4tPa+ymb/m/uHQE2AtNBq8s8PKIpabtl39o&#10;52/ejqvpm/5tP3wzT8vVN8tm/sM8Lvu5f/NWs/T9zf3V81lafMbeQcuf2XF5400oKVvwtn55d7PH&#10;eXV7c4cNM2xVrE6akt/eX/LP+/XNbfhZiILIP4gC6k6K5hlLk5Q2mN3Ld5vLf2DC0kYKtW22/zxb&#10;fMbp9Ops9/eP6+3V2eL2j/eY+3PT03a953/0w9TiH1v5zTv5zf3Hu9cbqAwrZn1/Aayvzvbpx9f7&#10;cBriOHpY77+///HhggBJPjR1z7/8db19iPN7D6L/vEmrfP3y0TQPsHERBkbiP7DHhP2T99WnW2mX&#10;Nohw8qz6uD3Uzw2iM26l/bJpxgaosLEPQ9cvoWZWCK0kOjSaqVt2U9z6m67tZvyDIfK26uI4HCAe&#10;FrEtqBnDpsxVXjbri4ur+30Q8O3HO+xLYTmNfO4xNfg1nWG8yvr0a6DPmHgiiUEeH1k/y6beJ529&#10;JeMMS+Ld9mqx6nt/YwdzP3F/lmqBipfzY9XO3YzlGM2BdloGxQqVXHwMOzXNlzRtYa1dxs32w2U8&#10;y8+B5P3dLWzA//Fi0TXN4vNimNswSw5AWEgZaLm4XvTD6jEIzrwM0q1mGw8mawZq5tbGBEFnINBi&#10;Y8KszkBtN9qYRgHUd52NaRJA3TjbmGDV5+H63qFplkDDysbUSIE3zdImqpESh7QdXFLoTbdycEmp&#10;d72HS4rdo0pK3dVfI8XeLkeHKin3ZvKokoL3p6eUvJifWA95xq+vg4kCm/LLfVwF+AkHBG4XwQB/&#10;2OzIkKYlgS31PJnJgKJV5ABDBQTMGzjGKwNDxgTMu3AVGGIk4IlWWhUYciJgvhRUgWkOEjRm2TG4&#10;m8gjzpqjwCOXzXFs0nRhYo5jtImcNorVwHJUK5mlj++/27MF7r/vwq6Fg59mA5/5+JGMJNr0Ftev&#10;zmhno9/fbT5dnW8YYk+TAnOPyUxG0uH723sFt8JcBDtYHVFY6fv0+cD4eDzAYe8qwmHbYnzYmcpw&#10;fVBS3JkhjzRe+gzjYsdhfFW4LsgZ+0Vx3ICtxi12gSCVqYztsZQT7Re3m91VmHukO14PWYmke3Ha&#10;weQStw7SbVjdwn4QpkWwOv5/GCnBnnyz3l2HMXh8kuX6Jdwc0Xb27Gi+Hf07mco/iwmH4yt4MLQJ&#10;x/uUukjnuznNOfXN0VfsYTm2Q1xEpnU+TnM/YPmwX2YYRsCGGZ7u6nJSH23Csb3Ut0/MM2lP8AkZ&#10;NnM6IJMliA0k2zhtSzaOgUfaEtNAZslTRNKS6LrJRiRNibazEUlDohvINjUoknYELDOTImVFtION&#10;SBoRzcCG4FPelPkGamxUynxrRzZuDFxK4hPZzAZ/+Duhl5XDYSOFHowuC5eUOjRnS0sZcE3vKLCR&#10;gm8nNsENHqXoyay0qJKSb4OB+hQTXfnz/GwaZ362cqI3vaPFVkreWzKtFLxYMzhvTlalYTb/+qxK&#10;3+gPZs85ZlvYs8tmP003MnExowT4s21WWkpss2KxWDYrmbQYtmayYq9nuOxDSFZX+gyWI3ZyBstM&#10;pK/TZwQbgqEMezTwmr5OnxGMQhJkJw8Vu5Z4JDt5TMdjwpM+A752CnZ3uyqPmyzReGz5dnIfuZ3K&#10;9nmYCNi0itxiuwrc9mVuH2kssXgyf3/dnuKDPzM4xX+GEBVMK8sU5smuDN5sCiMmRYGnHzY393uO&#10;RtHyVqBH28bNvGoQ+OQl0SGmQ2snBIDIbd13DQLdOHxjxLJfBe8n1uqzTOMWUVMYIO0UHBPS9JVG&#10;A8DYXuvgaWC6HAu5n3oHm7Qb2nHJVrKBTVlsY0tmlkWbNNlaePDJZjOwSVsZaMjUsrBJo63rRrYA&#10;DWzSamvH2aNNGm7dBIHYtCmjGRJx1SD10Dcrj1faTbMp2HZwj9rMKtO5bzu2nQ1utfHcs8vSEh4m&#10;zmFcilR4/CplFPApbayW3rwjn5fgl69UJn1KH+OycehTpnTbNp56lTHdwdzw8Cl9LEdv8imLumtX&#10;nvxauTSa1Ypufha/ZENkuXRN782XVuqjmfmmZeKT+mgRhvb4VfpYdnRzM/FJfWAZefx28mrTLgdv&#10;fXRyfbTD0pvPndZH49FHvsUsP6wjT36d1Ee79Dc+qY8W7g9HfvB5inEb9jVY8iOL80DfcuY7prF+&#10;yc2S4Zph9OYzcmYknLddUaT5gK53tyvKx8lwFBWydz/yzGawtvUWB2LABzAcjx42pYueoiuW6Hqp&#10;iq53WZWa6DChHGxSEQP2C4dTqYceUTkHm1TD5O5S5BzLckMU1MFG940MtnL3+EFqYdV6W8ogtTC7&#10;O94gtdAse5c4qQaYNd4KG6Qemnb0RDdIRTRLdwdFFOMgFLhwvBMSty8B1wRPlbHCRqmLZoR3zFbt&#10;KJXRtO4JPkptNJNrmJEZmJXb9PD62DNvVPoY2VdoLYtR6WOYvBNyVPoY3YUxKn1MnbfOcHsVfAzY&#10;aR35KX2sGm/Hm5Q+evfEnZQ+Zh+f0kfvm49SHzipXPqUPnp3h4ftf5BL28zeiYtb+AEOm6Mnv0nq&#10;o8VCcuYL4lAHfLO73MipcJh+M9Ia7Om3kuqY3M1lpbSBBA4PndRGz8kU1mReSWXg2PPMs5VURrvy&#10;9oKV1AWSTlzqlC4468CkTqqiQbKvx6xUhXtmUFg1a2IcvH1glorwTtpZqgHXEUHYybdrp0ScfLtu&#10;/gfW6lPfru85xlpk8OOSI+jmwuDHJUdEZ+l5m9yMZb803TsIO+4VwVdbAY+s4tpwFHhktTuOVboU&#10;MDHHsRpDq+chDz740smLBBasnB6y6Ql7SFqvg0dWQ2JmHTyyCqv7GMn0kVX4mI8Cxw7JtB+nVbKb&#10;CRyG8THYyTBm8OO0SpYvgx/HKhm2DH4cq2S3MvhxrJJZSuAwO49hlaxOBj+OVTIqGfw4VslmZPDj&#10;WCWTkMGPY5UsPgKHRXcMq1NkdTqO1SmymmNA5Z2AzDEm5jhWydpi8ONYJWuKwGEuHcMqIj4B/DhW&#10;yRpi7MdpdRVZXR3H6iqyCnvlGNrJXiFiYJII8LDfPCObje0xDg3SXc6KDcI2DmJr4VaJY3s5bbDL&#10;A1dtA5Mz0JlCU+kzRuHgYmeGyIlehuzI3wHW2y6rOeFKnxFnH1PvEGRLQk0Q6TNBxmlMTvfy6AO5&#10;0mj0KccWEq70GXEOcb60q0rsroULP+CMafbQYsKVPiPOMe4sCHRU6BxjRBDJ+5xo7uOEy59HJ6d+&#10;mXeKfxDvXT9XIYOUgLIyOkIEASeCAOXRxzhDOpR0VCDJvwY6+2U+yZIc02eS5zLMJQoZlHEO8YBJ&#10;ERRfnh05PWn06A0pQCacCDCUR+/iRtg3OHSL66iDagLveQNPPKfPNOdjaiWFI8o40zoC7mMhV/CX&#10;FOlEbCPoHcGLMmQXt7oOTpIKJDlVaH6OOFGLo6eUhA6hjgrkMux23QBDsIgTyziMjrBjBZIyoHgd&#10;hXQ7f4bArxYgESMr40RFT4TEZlKkE1GWAIkwSgUy8V7bQ5o57smY8uWdlmIyYXQEXYqjN3NM2O6W&#10;2PRKHDVzzBxpZ5y5ZciU7IEQTRESQeawittVbdYtKTgFbSKTrSZPCiMQJAI6ldFTEsmIw7bEEcV8&#10;As6hkg8jIKHWMs40ep/vGWnvSJ9xD0GVWBgdVUUVnEi7Z94RLKpAQjUBsrbbLFFDxZBt7TxC5ClC&#10;Qlxl3mHUBJw4FouQacW11T3ZsJiSHFOCztO6gSDYRINnYQF1oDcBJsTpMyiKQlvMVoNbWImrBtnH&#10;gX9cNYuAfbz+IbpbAUxnbA2woxgFlsdQ2RnatNWVKUTALLCMzxInsDgD3FzZEuCO4JlRM1TiJR2x&#10;s/K48bzol5UNO+5ZPVRY4gNBuCA+nC5FuOjRGComTxcvMGNFHQjX8biIxxXH7cl7CvVOcDOU6Bui&#10;G2KqLOpUwYrIXREf0uV53FVFfhPMdKJvVdnKEAJkOMT4iuOu5rDnzPBklPid4xmP1KYiHAULeWCK&#10;BpYhm3h0Nsvsz0v7QfqM+0ITzUXcJ8qzlUKLcfSK2dCgoDhANthLSpwjLJcgK8VMFIiMOCGtIs6B&#10;ouZQI2I95a2+QfV8hMy+vSSd9BmlhLBlhKysmWZK+ZpdZVY2U9JmrUCLgpxhdEQxy7xPlP9CvNf2&#10;CtiVUUpDLodLPKfPzHuY7g1inuXRx3gUoTdJhc4xSWms4oybGmrJK/NzSDN5qhTQIXE4bORNHRK2&#10;CssT8dQy70M6bGJdt2vSN3109DSrikkPJcbVgehrefQ++rRhCVdWRx/phH1bPiXy2qRYbWV03OBI&#10;Sm3NKQGcYS5VTaYGgd+Is3IqN7iYRciKiwlJBUGeGL3CO3iOODGli7tNk1w3y+zmS+snfcZ1tIxm&#10;Qbus2EEIKvPg8J2VDZJVdDBhDy+vt1VaRKtKLSgC0GFoahFQ4nuMHpZmqtw2h+iwasZKoju56Hip&#10;IRpdHLqPFwkspDLXqPsKGMklUmIGge0IWOGa3DRMI9UClDA28ZKLmtkyMyi9DxgR5S5jhHFFQ9fu&#10;rVHcU8WWiCYbwuHlUaNBXtnPw2KBX66ILC6+yiU56qxitwS6HossXaaw+VaLfX9KUS8s1zxD3BYj&#10;5Lv912qHw0xSBFFDmVMBsOirEysGrF45P0sBMCacVfXA54gqZchVD6RV9c3RRQ7tMK+muDH0M470&#10;4Jc/1Dl0CL1QYxeuc2hWY0vbSJhFz6pzQNUj53Euw3r36hwo7aWBQUZDShhsjjnRJuXSGqhgzGaw&#10;gdLeLFw40zNQM4Y8aQMXZHAA40QhCxnO0wPUhORspNAZyKDjAxjnRFnIsGEfoCZUVdjIcJplsLal&#10;9C8LGd1/MhhiZJx/bJCmy4JnT2qqvAGuVo9TVd7QjZQTZVKntEBVGjavurqhcalTehiRWuygk4pA&#10;u0KPOqUJRMY8dFIVsL4ddGQYH1QxIFHMpk6VNgwrymi2ZEf26wHdiPxEB51cDmNDab4mOq2KULhi&#10;TBRV2IB2jx46pYpVx0nNFjqpCuwzHjqlCjSY8piVqhiXnuxUVQPdkxx0qqqhnz3NktV2UMUcsvIN&#10;ZlVRA4LLDrMU3hPokLlra5bchRmu5/RyS7NkimWwZsZidNBJVfQrb5HRuSHQIY/aQSdVgdiWwyy5&#10;cjI6XBo5Xd2QHd0HMhw6tHnopCrQx9XTLPlGDui42MySHfn/Mxht6Q6z8GAe4NAC0KNOqqKETqpi&#10;4lR1kzqpihKzUhUrrqWx0KmqBopPOczStScLJRQimOikKuiu6aGTqoDr0Vu0dA3Pw2Ieu/ikLnA/&#10;cvFJZSDA6E1kXdgAs8RRLsXaD/TBPefxK7VBgnPwkXNG4EMnEnuh6cKGpbtwdWEDLrcePqkPRD49&#10;8pQ6UOTuoZPqmF3tkk/iwC0ms4dOLQ33OCOX9wEd1Wc5wpPKWM2eLlRRwwrVcjY2VdPg80oZcII4&#10;btVi2otSE/B1u9QpVVDxp0OeVEVh5qmSBheZVEQJmdIEyjwc2qQiGmrtYtsp5GLLsiO710ZH/pEM&#10;1jTuPCEvdYZD4peHTmsCk92hTmqiD9WSxmGm6xkQ4/bQyUUxjN6agGfwwMTsGqDkhcq8IoPF41Vq&#10;YkZvSptVVc8wuVaFqmhYcR22dVhQMlmmjY4oW63kgj+AoRraoU2qYXbvAeSmz9gm14CigH0GQ8SL&#10;q1QMrVKiWYYb3ZsnZSxmMExNb4HBL32ACyU0luRwYgo4BOY82aHQRQD27hwGhwIOree9idJQ3D1z&#10;gmiuow3EFQUcuv36FEqFtPAV2OqlsN9hYPgmfAqlSmAzuAiVTkIbVWtHbih1JLPsXgi4lWEGK3k9&#10;1L1bmo1wMZ5aOZ1aOcEj/7xWTm7ZSYzknucs43Je/ancx6vfiY7UU7nPk27Fp3Ifb86cyn08ycQ8&#10;yvNTuU/qDpx6f/9XlPu4p0cs/jjPke/y6REz1c5hcYcwUgUc9h2dfLCojwKH9cbgKZ2hjJ0tZoIn&#10;i/gY/GwRhz9Igf7aCLB4wx8cxzBbtOEPjmOZ4v5xhCOZjplw6KyumIadCV6eU9BFNyEq6OLLiVXQ&#10;RfYvE5vC6W6ucUoirqUKIl7HCMnODgpMuTDpM+bEIBYXACs5H0iBw9UDCoBHoYwRIbQAiCldHBrB&#10;MQZE9KsMSHVJNHRfqTpChksAjA9s+RlgqYiLMsGKNCIIxUMjylQGRHiJARE/KgNOseIIkaEyIEJC&#10;ASPCXUUaEewJgLV8Mkp3YzlW0msbBGgYsFbeh7SnqJlK+hMFVcLQSJiqMBOmWbXWB4GQyHV5hpPX&#10;PwDWaut4mWKa0QNFJRr52ktyRNyhAhiHhrumAhjzYGsJzZyQRkNTFKCIktz/zDb59yuQFJshnDGh&#10;wF82lFF7JGSsyMHoFYVTDhnhpAqiktSR5hcYgte4AhgTtWKvSJ8dqp6loeHVLmKEOzuQWBsZnq8g&#10;H2qBWWSGspiOkuSRYKkShvzCxZFp+w4DVzaqVOPbLCH3Ei9w4kamsfGXAOGeZUD4X4twVDrIMyL3&#10;qkhnVvoMZxdcqgwHn2kRH60+VnMlZRBuUIaDn7OIjxycDAgPZhmQvVyYYLWESvJJMkb4HMsY4Wtk&#10;QKoMKcmafIgMCB9hBTBazdgwyoDw+THG2uHx2JZJSvvaqYGBfZWzd0r72/6cT+T9LGl/WGpW2h9v&#10;ISq572uk/XUt6mGSNUVLCJPskPSHnOKmI2cWNTdGicWE/K64Zp6X9IesfIRzsHfzESgT+mRAYuCe&#10;pth9Ill2b2M44ClubSGTwYgxhNQMZNgED455vHHpIMP2ksFWIW5gIMNulaFmBI9twlQMAlgoCGEg&#10;g+QzMqRXO8hwvmWoOaRyGLhU2t/EcUhLZCr6MKNjp02ZyvqD3eGQppL+UDLgYZMqwLO/HjapghmZ&#10;Nw5tUgcjBw5NTqUSZjwm6GCTSkC5kUeb0gK3CbU0qjL+Bk6AsWhTCX+rkK9i6FQl/KEY26FNdTJe&#10;cVNukzaphaGjIKRJm9QCEoEduVF0IE9LSpRzsEktrEKM3+JUaqEfvRlCtl4edBUC1QY2lezXcwas&#10;xanK9VtxI1lLbirXD+VGDqcq1W+FrDZ7vqlUP/Tg8LBJLeC1bQ+b1EJ4lcjkVGphCnnIltykFkLQ&#10;1sQmtYACBoc2nefHbdstbCrNb0LaqC03Mtay6nFSOXJTWX6Ul+1gk2uh5VeFTNqkFkYsZweb1AKq&#10;5z3apBbGyZWb1AJ1IbVXFpUWZ4GM3PDZmr0qxQ9OLwebyvAbcUjanJL3KA+KmjcPmzyZURvpYZNa&#10;aNx1StedPOiAzcGhTWoBd3+PNqmFwbUadG4f99y1ZojqWewbNCqzjxP8LWQqr6/nV78sldI1McuD&#10;+4ubyKQOqP+1LTWq7srIOAfcRCZVQB15HWRSBXjvyp651DciD9mtvJ1SJfTxM7cmZXIZhK7xlsxU&#10;Ol/nnS8qm69rOUnL2CdVNh8nB1mUUYl1ZrN1LUryBR/AXItSKoBactsKUHl8jXe46MbE7jFK9fGZ&#10;MpRg2NokL1aGQg6xQ5nK4nMPUZ3Eh7lts6ly+LyFrjsSu8YpVbxm+r2JodL3cJQ5ZMnp711aVOqe&#10;a16pzD0XlRK9pAo+wlMu0SmXCNf6Uy7RkySV6PQ/z+7Ycmg3hoTOT62DH+cnnFoHezktMSZ6nhuo&#10;ladY7Mpxah38ZK2eWgd7Uyx26jjPMdvyFPsquUQwK56XOsJ2MqeOkFltpY4EZ3UKWLt5I+RaphgY&#10;rlzlKM/RgHAzM0Y4kssYlzGFYkJYrxiygq+ZMcKbXAScY65Uure4AV44nBlhFXBF5iOkM1eaQlJP&#10;D4arxPNTwspcaXUIv3PAV+n0N8UIPfX4LIkwdQeudaNJySpzpXUMfM+BvtCNwBX0GHMN5krfO3if&#10;A76cYZWCg+kzRHbpPXWWcyVim9pdzTlNLeFJnxFfjOlQIL8kP3igeVy4mMtwsaH7qtIomxqCEh9w&#10;MpfxxXZtq8oSgRc64KtkTA2xedIK3qwSv/BDB3yVpIE+5n6tKj3i4IkO+LKpmPSQPoM+enQiYrlU&#10;5hV80QGuMq/QOzrAVeZLan4Fd3NRLl2c91Ol/VPqCQ2HcxlfNFiojVxJH6lfElzOZbhoY0+VvmAp&#10;CaDW7zH1rZwqesMTpixnuJ2L9FEDedLvVOmaBr90gKucSm3cN8bKyQDPNOOD67lMX0yCGWEulfSR&#10;OrvC+VyGi+ttrLSZh3c60FfpP9ZEY4X2txJ98E8HfNUOguGcwVtoZXyp/WvOQk7rNn2G9dvE/Wqo&#10;yAU+aqYPTujyuDFbbKicg/BSB3x1myPAYV8oyi92ZatZRdEY7CstveIuCU90cdRoo1P33hJxsV0w&#10;9XYtggXV9iErwD2i4w2L2n2WsEWDpMt55Unx6TNu4GEewxldxBYvvF2lxWRMLKq1pY4pzV3IknA5&#10;jT2C4Y4u0ha9Gl2loWdM9YI/uogtFn9VX7APyqJGriUtxB6AbW07CbtsW9m1Y69m6tlcGpQeUsae&#10;DZd0GSyY/U2l9R8lTgBbU+n4G+ZRLWkxrHrktBUpC7ZHU1FotEDLkyOIAtGBksDi/adMVADKD12l&#10;ZZQ+w3IKQJUJq296CcEpq+56s/3n2eLzdv3w6mz394/r7dXZ4vaP93jmHq+U0EG153/0A+V1L7by&#10;m3fym/uPd683t5iyZ3iD7AJYX53t04+/uqw6rDsrq44Prq+dVdfhmpluEF0TrkKHpDrYkquUU9f2&#10;eO4gmQrPSqmjbJ0+vCzmpdNx5C1k8EoQrMUc3gIGGw+28Qzk4JFhso6zEgx6sBllPCER6SlBMkiG&#10;s88mCDtkRoQHBijg9hQTjosM5AgI80KAZCw4bP+d42Ng/3l+PFI9u/GglJ/uxWMsOFTLBzQmGx+9&#10;eSGloyJ9hjOHzCg+ocM8cc2p07Hz8MP2d7+lTTG0Pl18utruX5392o6dDy8/bB9+fCBOP7y8+POn&#10;H7aLm0u4righKhwV320/PmwW0acUob6jv/lhCzOJfsEYSFrrl2n33rx/v/jy6gw37RGvxYUZN7d4&#10;Fown8eEYQOI1Xi3GWJRbDf8Lyn3Y+sLKu/5LBcfF9bdf9osLDONhwexOBKmCgdxCePFpjaN/fXFx&#10;db8Pjvbbj3d/2lyG36ObXrCK0Vn44x2Rw+D0bFdaixkTes4iE31ze3P59ub2ljvQCsHQNPq8e1h8&#10;ubu9x08PsFKu9/uHly9eMIL17jd3NxfbzW7zfv+bi83dC4jv5uLqxefN9vIFKtmW/NPDdnNxtdvd&#10;3H/48Xr9cIUdJR7ZWWdY2sbxHiqsIiypjRS1e/h+c/G3HRm66hv6xw4wi3efIYcrCOfjfoOhDpKM&#10;qkU9FqpS0i20nQZkOQPbQbWo56GbMSsWnqYssqSRi4+7/XdXmzv6m/UnFNryX+fz5pDmjtmRDydO&#10;cApuFHl6g/EMQgdzG7p/SxB1wFOqyFMs8ngHBhuPPOD51fCneOTx3qAlp0mPPN8pN+cpGnW49w45&#10;Tw53vpdIxuXZjkIGmxqVF29LR+XEIyPX5EplxGMwiy+VDo/OYjYiJWdbQKr7LSdjGnqna3CeG970&#10;kaIW+sKSzvNxfZ2m6MEmwE/Ww8Xh7DxPzlJA0Rx3gMMl8Dx5VMrAEAr2yfNkK5eBwTgBpytvGTjs&#10;0efJhVUGptlCqHM8pwIeeQw7BIRaAY9c5krFCnjkMwcLGDyM8ozyfaxHMt1oRpH2DiHW6AoLPKVz&#10;4PC1NrcICyQV5yWISl+nz+gJiEYZ0v9oR/bAokOk8qBDUA6WehFXIKwSyaKlCvIr8Ud4MAiq4o2O&#10;onjM4b/iyYChQacrHxT/WtHf1z3c8crB6ZkAmqYkhvMvf11vYUCyHfFf9UwAJRtYpg+fhsrA+Qqm&#10;DxoArND+L056w6rFgzfoJoK1wxWDKACgh07Cwn6W9YP3DnGirkI9ujzjH9s/U+jWIUEgoHwMtshz&#10;N/EoC4hqTAxE8mAO1S8GQdIE4tIXA5E6mDkL20AkT2bu92wgkjYQbhA2a8oM4lpDA5Myg0buQGnQ&#10;pCwhPDxmy0mZQuHtAwuXEjk3yLbokkIHFptFZQ/hmWyHLil3H5cUfN+Sa8miS4p+4naTFo9S9j23&#10;wzRwqaJAtEuxeVQ1gUNHZqiFS872CTWS5mxXFYHhQQELl5T9yPWnBo+0HeT1hRphhy4pe7zQ7dAl&#10;ZT9y8rtFl5Q9npR0cEnZ4/Vbmy5VCoiH1m1cqhJw4lpRgy5dCMhVPIa8ELw6yGtCD29Tj6oMEOke&#10;Dl1S9qDIwSVlj+enHVxS9rjhOrik7DvuyW3xKGU/8dXLkJcuAOROywYuctsd5hd3gLVwyXmPfj42&#10;j6r6j57vMGWvWvzjWTgHl5T96MmeIsKZenQXc3BJ2bvrkZKIMi5u1myJS4oeD1PaLKqqP+wl5i6h&#10;av7wlKqDSkne2aApzJ5Jx9OBDiq54TjLWhX7dWhZb6qQuobk8ZzJoLr403luY5JCd7YtVeTXclWS&#10;MUVVjR93PTfUp0r8givGQiVlztVqFiopczKgTP50fR+V5Fmo5FxHiyMHlRS6dySq4j6uNLb4k0IP&#10;pZoWVXKqc2GwgUoV9rlmpCrsE0cFLP2TH+RUJ0UuH9hf4SJTdspQTwYGT06ICji2PAY/zrN16rns&#10;eRNjrOXUc/lJiQyd9TTFcr+58oyM1QvnOZW/Ah4ncK4QqIDjjGBijnPOnuqkvPkeM/LPc6ohyx3n&#10;FT6f4fylY5a8v3SSWt5fnKCswOTM9Ny/cLQwXN41k9s3fcagfHQmheio6/7N+e5pl0xY0mfABhcI&#10;D0ouqpI3Gf6NAJeFl/Ckz4Av9YptcUMv4WOhYVbD83AUHLwKRTj4E5g+eAzKcHF5wBtQhouHUq2p&#10;K+74PC5u8UV8uL8HuFpZRiwrwO27iA/3bsaHm3URLiVV4dZchovlEdEcdKcV7sJh3Mp8wT030lce&#10;t6X7JebBWOtBGPtrUlfe0rzC3TPgC05Nlw9+xwXjVvUbphVuhcVh41GKG18RLOam00PwJSZwdQBp&#10;uKkVoYIiqH6jhCtMO9ywilAp/7fyEHbMm6YdrTRmLGmi9tolsLhkK4UsKaG/Uk/yeJdN29IpZPRr&#10;z0r6WbJlsEtZISPe3L52yGg1o4guZssMSySFhIDQIVumGYYhpctMCBjl7eRZASPy+YTGrTIUJF2J&#10;dMvvUU+ERS1BsONmxxE/2PgUi/SrkPvWwIKNKmPBI30WLdqlYqPBfp3RcAu9p8RIzyE7kw1qpDfF&#10;QSNdKcBgk6OCRPw081N6VIioQwDClI8KEXGOr4FJyhndRx1MUtSO1qWohdpxnp6cO78Q5w508byL&#10;C+YP3Vto9lv3lmBfJDPUu7WkGqniSR83MyyGkj1A9NCVoGwxRqi4Zl0DL74HgeVUHDNlOFfMci2L&#10;k23BaZ//BhnPP4ttge3Ysi34ovO1bQuZZN2iUzXSlsNxfhXTo6cOJgeOEcpGmZC7/HWSUVq0JKRq&#10;G17a0nZ4Yl5gQRbMCxePPPj4vHqKR5561IjQpEeee8E2eIpImhgdN9Y1GJNGBlpH40h/ikgaGan+&#10;54mEpJnBr9IaiJSVgTJfmzdlZzToqWoSpe0MfvbVYI+mSLazGg5KWXRJmfecpmHhUkJHV0SbLil2&#10;YHF4lHJvUZtl45KS93FJ0XccwjN4VKkoPeqqzHmlUlFCT00LlzSlQ5dlQ14qFaXntsgWLiV7Dp5a&#10;uKTsgcWWl+pM3SJL3eZRyh4F3Q4uKXt0CXBwKdlzd1SDR5WK4mBSiSgtd4C1MEnJe5jknPcxSblj&#10;YZiiIkfKYflwt3KLKDnl8UKvg0uKvUGZgTnlyUOVR6QouU2XFDveLDZR6SQUb2fHdncYUGzJpyuE&#10;XQgQHey/5Dx5ty4hOo/Pc1Z3OaJFWybMi1N8+EngMd6mfkV9NJ99S6VDi6+p2FCsaypMQp5N6W7p&#10;XVQfw6VLXPpM0TXspvVLKMw+BssR34QlfUZssc42G9Hp6/QZwKgxCw0Km6x8WY2vT8HeKsPFIFdb&#10;eQyRRUvMhip49y6d4GADVcbF2Qd8tS4tqWcXbJcyvhiWiEejSx8skjBuJTiZehJ1FUdEwIYTvkjd&#10;cVDUcp1UW2kXh9M9ToFyBImKgwhfpauXN9lP0ZBTNOQr1A5ju7I8FhyJ/NoeixXW4RQdiHhwcDk8&#10;joYMqB2m1UMeixHei69TPIz3dmEid8h4feSOeGLWJg/KoQhZ3iXw/qmNR14mKJEWleKPh5I3CXRw&#10;svGomwSlsxuI5D2iHR3G5DWC040NRBBzvkSEVHZDQvIOwc8qGIiUxyJUBhmYlMcCYRiTOeWwwAyx&#10;xaQdFvxAg0WWFHnHT35ZZCmZh4vuU+2pYmJgceiSYm+5TsKiSwmeK7ssuqTkW05fNnAphwXeqrPp&#10;Ug4LvBBpy56yZA4Tgh+IMehSDovwBohFl5R9y/UIFi4p+w4uJXNOaIcFP/Nl4ZKyx0PGDi4p+7Yl&#10;B4+FS8oe3Nm4lMOi4dZBBi7tsuA6HENeqnYGpQYmWap0Bl2UHLKk6PlZEosqKXmuIrCIklsN+VEs&#10;RFLscOSZGlT+Co4qW5ik0PndIYMk5a7wNj/lreB3yyxMcrbjEUWbPVUx4+3sWuAeJilxMaNOLpST&#10;C+XkQoGPyWqo8etzobhut5jreJ5bLpTdbtF7cI5O8SEMz+DPdtDQvswOGphAloMGljRfWWsOGljK&#10;4WpbvHVTJ1O+UJcv57ByGQzHSCnlIKWpVpqtUpIlDRoyblw/RH4PvdJtFYZl4KHir2DJYliYhWUu&#10;YoY5TL4yXHQy1B78RgfGILxKUjOMtAAHf1NJyuRJIfHBxCrDIcmb4OLR68oZhhPD0filcZGNy1Ol&#10;0oI4drU9Kt02RLBdylI2TDnbNs7N3IQmeQPTZ/AKwsBg8tNqTd+mzwj1aHWlb0+enl+3pwcdVEQ7&#10;vp8lTwWmveX1YZ/11/b69AMeWYenh9dv1zUz7u9Y6occ2B714w3VaXHblKEZl3lpPisLFi066CoF&#10;5LG34MGt89jzg5fDA00HEHVBmNHMxMYkfT947PJ6YaCSNwRU09AVwSJKXhH4VVgDlbyTtSENw0Il&#10;r2UNv8xr4FKXYTy24JCFrevgF1hSSoeBSzmBiCIHmXIDUVqEjU0KHw5wakJgsak8QXjuwMGm5I/+&#10;hB42qYCBG8tZnCoVDBCIQ5vUQQ8XpM2pUkLH7iCTU6UFfmPToE35g1rEjBzalEeo404QFjalBbwA&#10;5WGTa4A8bSanZBDkedTMnPZscUr2WYbrJkpcsGiTWkBePbkKTWxKC9ynwsImtYAm9uTgM7FJLeDZ&#10;HZs27RkauOWIhU35hpC952CTWmh6fyOSWpg4xcngVHVWQQ9Wb4aorJYJHWtMLVCZY9YVWvFTtprJ&#10;qdTCyL00LNqkFmakrDjIpBJGfvDaQKZcRSt+odqiTDmLRk4pspBJHYycCWQikypAeqYtNNVgBW9G&#10;OWzSI2BZttPSWQeqw0rvTjV6KeeAjN3cFptSAR2/nW2yKRWw6p1VoJqstNwS3UKm2qzMHpt0K8r0&#10;t+ycNpFJBczcVctgEy2wD8garGJ7nqleKz4yuQQ8I0E1WwFF9sSgUH9mEsePQ5aSvrcyVbsVd46p&#10;fiuoF7XpUi+qh9w1S/gU2Mvkj97xqTquUGDD5pKSMjKy8HK8oUnc9Q9QHWwmB5mc/ZSda25mFN4/&#10;DMlZqSabUv54IstGphqv4EEuhzJ4DQ5jtpz/abBJTwhlymZXZupJ9QbRDZNN9aJ603DSs8UnVaXl&#10;QTn71qJMKgBTwztO1Jvq6OdlUyYVgFuANzfUm+ri1MRV/lTR9AupaHIdnTEP6Dx7TMqOzlM6otcC&#10;g6xMONjOczF1WZAnX7onSNuX7k7g+MrZeX5Esyz3+PbleX7cqwx+alfjqYmsEJrv2TdUFiTZGQye&#10;fK4VcBxkDJ7cvRVwHFUMnkIXZXC7XY07xeKTgef5/dAK9shqfgKmAh5ZDdXfODQr4JFVnLrBQc/g&#10;4c+e0WqHTQ6KNZFVYcaa6PlKEnIKDHjZwOTmU4DJb54+o3d9FUMhiY/0dfqMYHD1MTY8BVgKSCB7&#10;M4xaC5jA38f4Ko9sIhgW9ELpo8WB4fVjhPDrlQEHMpQgQPgJy4D00CoBwh1QBkT/ggCIsEeRRnK5&#10;EkZKDz4KcKzRCCcgY6w9aooXSYL+4HcpDw1HIGOEp68MOMT3WftK8KmFMzBwnTf7NLfSZ5hjbR9b&#10;5/eVkuYWDkHGWHuhsz3kTVdmDyWSs64r3XcAF2ZPLQMc8zvSWMmgx4M2uFLQNKtUaJNzMABWnmRE&#10;JnYERHJ+aZqRg5Ax9rVeQhP5jWji1t6whZOQAenx7eLQYzRhh9yBLk2G9Bk3HpqwNHSs43UDkwiV&#10;BBWOlRgxOQsZI7yBZRq7uAFMlUlBDsOAEX7EItcoSA6Alfx8choGrmv9lpYx4k2vC5WGhuMwIKxo&#10;kF5pZ3FXagPgOzwKbkobVDZQkn7TZ9Az3IcBX6VdWmrTNlbKDdKr83ARFuWCuBqPW3vNG07EAFfJ&#10;aMivq1c0DD8i44OjsEhfFy80q8qihyuR8cFXWMTXkjsEy2muTFV4EwMcgieleZUyFWI00V+e8XVw&#10;eAyL+OLOXiMvKCO6XtxBg0hWlXeccdCRRFYVicTWYFMliyJmgtTazM1xs6os21Q1A8dhUWxNPG3o&#10;DbKSuiiBhpitPfbdUcwMcH3l9IJ3keHovcXSuKlLX4d7YgkuvaEGD2IRbiRvNehrK6//JLMHTsQi&#10;vlU81mk6l+iDm5HHhR+xCAf/eVzfZbmQp5ERVsbFS4CB4YrlSM7GQGDlbOvThCmz8fi2kTbtfyX5&#10;RrwDiOdmLq6v7q5e3271Y4NB5gryX33SyEBxepeIn8/65bxLhDVhJdjwWv/aCTYTXllGrVRcDXOL&#10;lzVprh8SbJp57HJdVYdmYhECx8mzEmxgJCOu0bRhqXq9YCgM2syhKaiEwf6S4wsDihBsTDKoxAE9&#10;CxV2ggMqzj2xiML+k6G4/YqFCkZSBvL5g3ozVMOBXgsXDL0M1fOrLxZZOJQzVMv9IyxcKsGm51cP&#10;LGQ6v4YzYkxsUvg9B7RNbFL6A1c0mdiU/PkZGRObVMCI14zseUF2ahbICJ3bE4PMtgMYIk8ONqkE&#10;2L4eNqmFiWvKLE7JWMiDrvA4p02byq+ZOPfHxCa1MHMJkSU3VXNFLNic6gSbJbJ6HOKUGrj6xyRO&#10;qqEJb0eY1Ck9uFqFO+0gObQ2oewOE51UxMD5ABZ1OscGO5CDTuXYND1nPpj4pCqa0FTFIk8XYQ3c&#10;4cjEJ5dE03Bo2sQnldHA0+QoV2fa+OLDVizEPA7eZKHLdJ7IRJgnP6kOYtShT6XboM+vt85Uvk0z&#10;u1sn1UMc6Gs4W8ySn6rQAj6PX5V00/iLQ2XdYGentBtLvyrvZnbPQZV30/T8kp2JTqpj5keXTG6V&#10;NlAg7VBHfp+D9FBG7WhXJd80LVJAbW7pLiDwuacPFUMc4JCA6OFTq2PJzxJa/KoUnIY6TDn0qb0K&#10;2cYev2p1LPmtIksdKhMnJFyY5Cl1LN29TyXjwL/hUKeycWZ0mLWZVek4E2dlWsSpdJwCNqmKqfEM&#10;OpWPg3xub6aojJwR2TH2Lq/eQcIV0psoOieH6+ZNXqUiSMC25FRSTufuKSoph14RdLCpReFaFior&#10;Z0ALAQeb1EPDvecsTslpmVcYekd72NSC4C5vJja5Hih70KFN7k64bDhKVXk5aHvtYKMOL5mF8MCc&#10;RRuF1zJYyw+PW0sVTqoDmHuLoMZCB2ScuGsik0rwNk161iHjIrvIFhq1xM9grm0H5+4BquHmeCZh&#10;SgPumkdE8ICt9xRApV6ZMoQdHXVSyVUGo5y5RBiujac8q1OeFZySp7Zv/wZt39w0la9Ss+xjx/5J&#10;U+yUZ0UpMOTOe9jsFl8gkZj/cZ4Dl+UEnhjPO8+O9wo4DlSSe46vVMBxZDJ4iu5VwKNW8yM2FXCc&#10;e4w9BRfK4L++PCt3ecQ+eee5DrssGTKTSJA5haUCHrUKWydEGyrgUas5VF0Bj1rNCUxl8Fiafp4z&#10;BBgcVgg+n5GBxkYnZaCxXWOloPUxiSEFcr0MNEoWIemWS/YH8uMBKk3lFGFKnyE9AJ7wgCsNmr5O&#10;nxGMPAtAVkkqSUH/WtdKMhyBrakkvSVG4RgpRtP6mCSLtKQyHJWjkeDyxElcps/ALXrFMVxXySGA&#10;X5zheuRshHmb8KTPiC9Kj1LpinAxVwOu7zJczJ8ZKplN6ak3OL+L+PAQEPMxVhLJ4B0PcIiFlvhA&#10;Vz2Gm9BgrQRHuSGkDzjAy3BxSU4VfcBDHvBV+JhjzsSU258kfaXPoDf4yCN9ZX3gSbgwEaZKcgp5&#10;AhnjWEl2aPBfAMz2SCItfQYSyVMeACs6bppYEz9UJiE5yxkjvOFFrYQNDerr4e0sqTkDkkO8Aklt&#10;4Whn6CsNOshnHiDhFC/jhJs2QlamBfnNI2RlgmP0SGc1fyRJE/kINd7JmU68jzn3Oek6fUadUwSU&#10;IWOY083TOdA513DChx5xVjbbpuni7j1X0nLhQc04K7w3MdGvoSVcnEtpBZGzvAIZM61Q2pXMiiTH&#10;9JmWeVQ7HOZFlDO910oa6iqcw6UeAeEaL7Ezx52yQW/DIiB8oGHvJbd5BZLCgURlrTlzs4znVwPX&#10;eQVnzFPFLlJmCDjD7kHu8wpOarVIdDaV45P6eQRIuNCLOOeUpEOcFeWe0o3gRS8Dxs1wrpg0lEZI&#10;zMDzXcSX8spraweO9qPwTZGRufZ6bTyhyJdeJHAk3yVpZYkE05II4W2PgJWNjbZIFg1uhiWEQ+zP&#10;VcvIpJ7ehG+q9tSKcNWs9zC7KPWtRF8TrRU41StwQYJVuJhqB7d6GV/cmYfKVKWlSXKhjNoiHwku&#10;NMbxD4+YsQzXehlftJIotbE4btwU4Vwvw8Ul11Y2kHxzKYsv1tshjlAcNe6uWE4lHo6DigLBxlZE&#10;Rk37eSJX5Bu3gkqGZxsr1nDtK3GQ6n7K18LHV9F0YJ7SE68323+eLT5v1w+vznZ//7jeXp0tbv94&#10;v8PW3/R0Su75Hz3uVPjHVn7zTn5z//Hu9eYW++wZWlFeAOurs3368fUe/8JfX2zuHtb77+9/fLgg&#10;QHbKbXf78y9/XW8fFpR9iD/C82t/3vx4vX64YoD1J/gowgT45aQnYoO10hN5H7DTExf3m28vb/Y/&#10;bG7u95BtME8UKP1j9/DDdvHu8582l1evztYf9xsWQUoy3Lx/Tw7MsGa7bu6XYQ84ZCp2PXrNUPYC&#10;tQLr+iVez02rJyG5+Ljbf3e1uSPhJ9mKgNShgRew5PAVmo5xTx+6c0EXMg0R+s5gIbkKpU9sg0go&#10;HP4ZCm/tUYJBayDDQZPBcCWhYK+FDXfODEb3QAcbrOAM1oYguYUNm1YGg5XAPRgM2mAdZLAWkndo&#10;w9TIYM0YWm8Z2GSkcUIM0WZUZS02E4eOLbmptEWkqnrolBoKOpV68JVKpXCZVyLL0QOZahlu5Ob1&#10;lh5U4iKybF10UhModnO5VaoYuN+1KTypC+T6UmKlRR/tf5kNVJFxgyVDtbh7CDiY8B4+qQ3MKG/i&#10;6fxFpJg45B2pDdUgzNeG6hsPTwK3YLG4ldqAo8yjTimjXbnCk8qgpno2syp/EYV8zsxT6YvoHeui&#10;k6oYOH/Mmikqe7ENLWKsmUJu2cNM8WVH19UM58tOJS+usCs6m6fUxMDNFE3ipCZWoeWMoVdyimTa&#10;qAmbrQiyEDLYjGZWNm0qbxHvlnjYpB5wteP+kwZxKm1xbCiHxGL1UdZi6ONkoVN64OxlE508KTp3&#10;CpNzPIsEhZzegiXnboaLreQs4qQigM6TnUpabNGMytaEylkEl57s6B6eqWtc0amURaDzmH3UNMzb&#10;TVTGIunA0SwVqWbq/CWhGof5S0LlK/acbGQtf6rYy4O2nIxqTROVrjjws54WNrpUZWwod3M4VemK&#10;nthUsmIzcA9JkzS5MbnI5GqAk8DTgcpV9KWmchULUpOroeE3YkypSR14m5JKVIxN0oyVpRIVXbOE&#10;YkkHPfFDOBZhKk8RVZaOOlX7ME8DKktx5tdYLG2Siy5T5uKSu1FIeTZxHSd+laMoxX9KarPfYCAL&#10;Hnex01umTzK9YmTsPPt3ylkMsSH+OczX4A2ogGNtkNxzGKICjunP4MmNVAaP8fRT87AnWj0ltXkN&#10;uKJ3/Dx7x8tTLLbhOIcJc8x8PyW1eXL/9SW1PTt1i+0XSt1iS8BK3SKHX/Dl4wod5p+XvUXuPAYl&#10;h12ETe719JlyO2LKBjnjypBww0WclTAHudgioZWoA7xnEbASrnnKemIjRQvWLw/CCKwFieIEgUOl&#10;Ji94tpgQcl2VpQCfVYSsxInJGxUhK5ke5GcKYoBXLig2cZc+XY4SgC8G8hMxdsqYqkwb+IACaCX+&#10;T22a6Gwm902RYvhtImCt58ZTKuus4ZLJ2HGLrHAGn0qArMQt4S0JcJVQPPlBGBCOjqIAUAgW5stY&#10;yT+D74IRknOiiDH1qyK3QxEQ/oaIEUooTSt4EhJgeWhwnQDTCZiUlD7DRH2qmPS9P09xWw3Ic4LM&#10;YUGnvw7YcX9nyFo/mgBFV+8i+xGMnpUqSekpfYkqnyfcmZnSFKP1OEqdffJGlVCnz8B4fpkrdJ5w&#10;o+qBI1xSiwxFIVayhx6zkChKTIMIxA+vQ68S/MDZy3QaipiWag1jNpHpOKh2+/EOYbbQXAYt41LP&#10;D/z6LwizfVojlInHt8KvMUTGxIOrQfz+M9sP73IDm7d/eIMAThSS+vtT85lfWPMZ7FBWdJevhipk&#10;i2nx8P3m4m+7rx/djekdh9Aunn1CaxpYDvy4N7rq9XlLflZoNwaehilcNGTQVjoo4bijIuMenzSH&#10;JZj0j4VQjIVMhhR78snZyKSDEq3lKOpsYZMuSmSAkIvSIg3HXHaQodulh025yGaOdVjYIPwDthDV&#10;sWjD9Mlg6CtKpZ8WNhXbDS5sC5sK7bYjPzZkopNqIGegiUxqoRv5ZSsTmVRDePzbRCfV0HYccjLR&#10;ST0MSMj2yJOKGDkqbqKTikADUQqImeRJTVC3GVsRKq47tO4sUXHdFccSLerIr5X1PzRYNjZ1Kqw7&#10;clsaE51SBZJwPHRSF+EtEhOdVEU3c0sAS3bUYTdzMfEzHSY6qYpu5jcnTHRSFQBwVKHCun3InrDQ&#10;qbguend56KQq+omfaDPRyWVBW5g9UVRYt19xhyATnVRF33kbgArr9k3vTWPVkwYpWR51UhXojOyi&#10;k6oYuQeKpVkV2EUfam/vVJHdniO7JjqpCtzUKGJvyU5Fdjt381SRXdjoHrOqHw3KhxzZqXY0AwWU&#10;HerkqsDDjB46qQo8hetSJ1XRctTOkp2K7HadKzsV2kUNmUOdiux2gzvvVGiXernZq0JFdnFN8pjV&#10;oV1uvWEyqzaoafRUoUK7LTcuMtEpVYRX0ax5p2K79BCPzayK7aKrOOU7WOhUcBe9Qj10clX0s6uK&#10;x/FdD508K+ASohwAkzq5QVEjF4dZqYqh4e4gJjq5KtClyUOnVNG7VgA5vfLRA5HYxKkYL95g9M5F&#10;FeT1SFMxXnSXd5HJgyIkO1iTTgV5+4FzMSzBqTivpwUV5cUy9KbcozeivFMHyepCupPPqtSCd+ZQ&#10;5n1WFXwf3oTTzWi8xUUJ8AdsY08JcZbYVDcalG85M4TccAd0uN946ORqQBtyD51aDWhH76GTq2Ga&#10;PD2QK/xAXXgz02RW6oE6pdnLgfyuB3T+xUl3pXENMUrRz+jQ29nbhemh+gwXEk+tBUFNrDMYqpE9&#10;zVK9Yoab+LFcE51UBZyZ3pKgip6MbubXck10UhXd5Bqx/4+9b9ux4zqy/BWCH9A6tzwXw/KL2z1o&#10;wDNjwAXMc4miW8JQLHaxZLn762etHZfMZGXEOg1rGj0YviiLqqjYl4gdO3ZcWTk90V1HG7YtdMNy&#10;mXCIwGYg6xZpkWa7QIissUoEMKFsHhnv3YocCF9eAGIi1cEd+YnzHEHhco5LknSv2RVNjiM6dnvR&#10;S6KwxfQ2Q++ZIzfP8DCii7cRLskyjTieTbKsHtzITyzJsnpyn0YM6jbCFVVQeLvaw1Wf5Vq5QIrh&#10;esnVNYQk6QUgg2mLPVyFVKNDQCWzUHFygXA/KsBtL3lFFOii5ZKXRFmpUzCmfi1/9bX81Yi2CadB&#10;HwrxNVKoim1wL/lDuvH6jfRU5gdYFMz7JMBx2EkmhILfA+6esgdYBO4Ch/Qk9qxZ0U/G0x4fsmSG&#10;AMd1NLDft1QvtPG1zeCrgC6+eLmReNHeQ1VP2vxa/urVRnrcxUMGtPQM7Pn3D+kzFOB+VrMsRg/u&#10;KdP//5a/KguDeXLyQybF9xvp7Xkesj2hAHexlF1rBLhTNZvm9OARM/HAl8U9p3U8LHi6+XC47w+g&#10;otofRPiGmpKveJ/Z/uoPfM17NH68a0pziPWdi0YYja0hCwaIKXnPPwRx37loz/jHH9x3/SCJNaa0&#10;WjRjG/6uIm3jwcRIv6HNb0X6ZUAYPby+4WXoSASPLWAjRiO+Fj2SAWknlOxxrAERX4c8eWQ3PCAx&#10;fkDE1yEj0PDEICJjjYCIr0NGCB+eRkGAgIhvQHrgHCAVTpcMgOxDnLZ2NEaNSJbXEYSoHWcn5cCS&#10;Kra6ig4oRYN3Po7hHXRw5RnYg3djLvH1nTjTkzNwqoJJEXKJsnMx08AVX8cZYZww9va0jQpmcAz1&#10;BLvQfolZgmt6jBE2yFiDnlk2Nj6WUZPrcPAaeIcr/MI9ueCLw3t9bK0IujoArUHCtdDOGhWOjF2O&#10;OzhgusNwAD8OnEdE6vaQe0yP8zwqcmW4K3z+IjCQQU8DJxsZtvOMDoHHk4ghRNSyr31K+RoUi68x&#10;IHJ07aAcp6x+GRDxdchdrP2cmm5AxDcgmdHGXboIXj3sou4iqx91a8fGO85ZCMeo8fUjdfNHHJzt&#10;QmAh3sXmiYiWfvSrRySjOV/PdbAM+fHbqWplMKOO0U87ZDK0a494aJSrEJzMHD47R3j4dji3Tmfs&#10;Y32mYRR1EQi3o+MvRfCwwfFMX8QJyJhoxgK1s44A5tNBECzCQwHY720E+sKlFUIqtiG+zlYROny4&#10;qHtwY5MCV721EaTLACaxsxuggT++NudfA7Ce8RQyG3EjYsZnBsuQFaY0TsRM42szvrg0An17qXn3&#10;0kLjh3rXy3YPeJZwLgnC+AsFNJYQX1uKWQXuBGOkmeB8w4cunXHwYrj42rAbVAmAmpSM3R70OWL/&#10;TWxUxxrSykHx/u4kzMkvAfQiV4AuU6ADtRhtB1C+J+YYC4vvcuOP88sifh1fA4vwbUbltcNubE5g&#10;qnfU5oryooG72k+/gg47VfbVg9eRaNBvZ4SIS8BkqB7fq5XoxTOmbzAJgvYEOzHW0UH7aaDNrjHe&#10;WYgQFM1zjHlFxYzj6ydlx7AhSCUWQOw4eQolXRX7nXbea/ySBuEYMr4xtMu5i1D5gNEkJwIM1RwN&#10;kIKxXwyjlrBqVXcV+2iatnr3TWEjYVpPOzS6u9vQaTqKbYmvbw8KuDpgr20h5AZeNC5GKK9TPAau&#10;Ig1jYg3CgVG8BifWWrV9FKtGvKwBquyseGYpfQkJVs4U4pUPQCMhy263lIle5pe0cgVF4uuUOXga&#10;7VmUdJziRXeWc4TOx308p5sjhoxvMAVjZAgoHmkb0icw1fIaPmfTxiepfh2vbu2aoOp3u3q8uMFi&#10;Ept1pDbNpU0wlvYYGf3JPUg7WywtvrZZ4+Vlu9pT/nhxw9pZ6L8ANPl7SctpDBnfHNpOkOrbjo7B&#10;DmiJFaUmdby4enIRhxf76Ects5JibvGNOTIsB/uIIPV+w0PPvGZVhcAUX8d4DbGqtAlKoDG0ENTj&#10;+Wpz7CU6Y9QHRnVHoMO8sdlFqG7Hmz9i2fO95UcWGeccWfqyB3R/yllUeWfE6MB4Frc35uiAQh9C&#10;FUgXMCI5FNlD9nhWlhBG8Y85wnbcr5rmP27PJF+hr6RPsFctsk4Xl8XHvPwqJfN08aVhe9sZn2aj&#10;hABEPN5Y2kmwMeIx7W2hegacwryKOfRzDOsqW5J3TIdIaxMwiC9VgHZPTkISYY4OmGmxQaf4mjg4&#10;nV2DUe9YtMZ2ia7meMl7smc6FDg1yqjq1qeQloiY7bcHeSF2JoWhGG9T43eSsqXM1W3DZ/U2vLok&#10;UhX9kVfhlBF37enqXopJ9IYAoGNENfN+MQwZxSk/5TkMZoivM8U16nBnzdkAiG8AetMQpMaIoV0f&#10;OMk5Mn6Nc0TbhXYxVD4JiMtCAL6SPrGIRmQd/Pwc0yRYiizYsH0i/fV3CpunXNo+dlVtFjKNbLPw&#10;Fmg3a++vM9o6ekDXshArqQCNTnheCEAm5fFqEc4N1PU27pzAfP0cXcuSRw3tSsbQ8vBGdxUpDuD/&#10;MYxC34CrKgB7K9iw4nF7zqKCCEKtXTvIZOFg4/j6mTy6lnWGjGv3EQlDthihKCNlzEko1AgA2hyV&#10;9RQJz45RPA+YrTbmCLEpFsMahpQbyuB+dJMPO2T12+OqyEmo3qCMXSYoMtBjRFzxmOOsBwXp4usk&#10;fC19AqAWWdPJ/amHFIiVyAJ5bPsPGY0S+ONrE2F2n81Y+Tuorw1pLJ4fE96aBohD3G3/hNB4AxSe&#10;adiRY/t7fgegrfqUXvlYbXx91UcmuN3BS5ijM53gzunoHSFgRexXHeEA7I/Wbs/Jy7SA7ALQr79J&#10;OO8mHjGuelKGkGilpyQ6fu+KibKYRHWkuSJPUCS+ThnUG7Y5ZghSAMTXAc/etekkXuLMEDVaZ8hM&#10;YIpvYHQvvXpHAKOxGZ67PWVQq2QMrdzpaIvmckN400Fiu3Xg9e+HxjG0oUXLnYmdXcgUB/Ee25A+&#10;sX+1yGI+rWFPT0klstABwc7kQbx8jnFjHISqc0y/irCq4z717RebdTy68oRkinb7kb5h9+RRXFYA&#10;NAGDl7zAyEwXiiyhMjLn2ACF/MWq/eYVr1zso51J9apAzJeLA3F4kcbqgEI7QHhJAPZCEM00bNWq&#10;Ix+uCDuTcKX0Gw77u+0jTKedoGZWtgEKOz0uHWMK9ZY60pxrtO5P+XFyBxMMwWKOfo9RN+oX4zaS&#10;o7jmsWqXbUInwoi26kP65kNuxNfk7/HkltBD2r0DIL4B6ELwIKwFG9InMDUi6xoNYjNupRRZV3e8&#10;qIprx6sLGCRc99vPsBNSfq/MdBcv3odKOT3Gi6ukcMIKQH+TqmC9dBGoOJW0gR8Vi0SgoGpEiNeH&#10;X3+KjcMxAu9Dv+qrhxHNZoBgkfg60139iaTslhDkoR0IWoeRV9k38Hu/IyBe28N780eXahHJYmmD&#10;zVSlvFM0l1X91dCF2KTlQUTPAdD1DWFVB6BJdERFtKvGHB1Q3d43Nx6iOkKLMS3/jHLsN9wN+t5F&#10;qfYb3VwIqpAJsKELgJQ+wYe1yEL1CCMnntI23Upi4dIzSGGBwSVp5FR2xOA4NBdud+p087sPLUQF&#10;oN+mKM8oAEOmCu0O14rroEICAtDOGcq1iaEjnljE38HG5qwpXgqnG6z4lPtHKEYdx007VwNVqBAo&#10;bYyE3mMCI2t4cGhhKUfYS2DsKYMnsC8GR71dDDot29DK+LB34asimBGF4SQU0gVKib82Xp2zOG/+&#10;KkSTqTFHhEWJxfjdpJo9sjjLwKiUAbzCTVSieZEY2u2lc2ZQLCK+sRg31QqlAaR2gdJfYa8FT4xX&#10;Cyu8Oky0xHunklVgXCNRAAbu+IY2GO9GIdQZ0zeU6v5w48lha1eyH+7EgU+YTFOtVZc34lQGPkEb&#10;vCKMfdQlxlAPrldFU5w9P0VYj2CtM7oJqyrL+9g6Wp4FmC23py58BmtuCeLH15ggwSDqO4nDym1j&#10;cuKJMbKWuHlKm9m7z1SFeI6kGiLketoZUv0egOoSQuUjB+zFMeyIxggqZwtWUxN19NO0cwwL+5xj&#10;F+SIr5OF6vfYRrHoo4eRiTAmPJxthorMR1+yYC564zm9O8HErkwuXNXuMRGGowoBg1pUftD7C5wV&#10;f4wRRILNCQZgAxQ3/SmstUr/PU0uopFr0nPM2VWCvYxWcMs8wylbHoxoBZ7AFhBla2zVWeY+mDS+&#10;zqwXzyJg2HKP0d1qSpk/oWKXU0ZwGEpPDUAh0+EAMlIrT2vgU67bmGA/PTRHt2OnwPxmEhZKmKaN&#10;IiJcCiXKTPaL8Aj4sOwmVm4N9EUeuywOHo6JLVfciCgr5vPrOZC11sa4So1D58YBJ7aZ1Z+11LJs&#10;YoiZnpknBuQSm/JbXcJP0ItymC5t80TAAuLQfJP7cz5FbqhQnxAsa8RAjbn29AIw7k0JaGy1FxoU&#10;pmhL2Stn69mvQ6SOijmGKVQoAbD/OmvBRN/JLJDZZP9BGKmTbQ7ibZuAqMInhnadS0Vmomu57SMl&#10;drsY9JodPCtjxM8RPSoCIOBWc2VZvfLCm8gY5HaO4ciUAe+Tv/Iu6SKLeym+dj9NkDe2amFIh1fW&#10;FQfhhgGgYbxmkaEYMr4xtB8ulZiOOdqZuQqDB8Ib7RTe4FHr99FD2lASsAc8u1p1U/t4duvNTcS+&#10;gTAmaBnf284xZKNK3sUptOcHA4F7jC7jabu6CxDxX0owh63yIGx1uK9s3ahxJw7iyVVeFAAUQoCB&#10;KOOaUcnI0I5918XDGsXknYWEADrdUpHu6YjsUT8PguB4+pu4uAofayrIdDN0dIQSf99RhBLvgIhJ&#10;6jE6oEoSzvcDr4geo5+wi8iIPaE68iC2SmdD3WsHVO9xxnKNN5OyCkcUgQw5PoK9DGMvV04w4Big&#10;fJy6GipXHZ2aUDS133CaOzlHdYcgZdzmeBHhBgC0w0X3YUvrQ+aGKEBXVeRRYEIvF3PFXdIOvXeD&#10;9FXI53ROXTMeLq6t+Nr1xaqzY2h1hwDQNvwOQBfkwnJ9zGQc8UyFi9hvTkHCzPlSIgXOUpOPMmGI&#10;XDMoI+IgM02K3tWOhKzL6xh7kYLAKF+1ylVC84O7uAclfEOG9+f6yMS1sWqhqiCEx7lHvKZnQPHA&#10;xNC2PaqEB2yueWuKHQ8FlpWJe9pEwBfu7P5oI5zH3zW0mrb0ZvwJ93LPSsC/FqT7CVCMTKwoPAp3&#10;QLpogaOkN1jB4hE7r+zdEcbKCs5i7e4NvAMylF5hBYPPzgWW0P4QCmPruanICRj/BinRwKpfTfg/&#10;pPSN8gvq8cB+FHYi1Zaz7sI4ukr6Irp8AF6E2RH76C9KoYjgTPiVrCJ54OCwoYXml2F4Sv1C8KEd&#10;MpXS/x8AZN1u6hfCcpxRiuplDkBX6PBC7+WA3xCq2sgxHg5nYY9YAIqhGT7PVavyDcDoixG2LACa&#10;PFcJGTOgsB6MUl2cI0qk9/sYKqLM12YzuIFRSdMEVCFoLGMzMIrHLBZjjMtAyZYpElDdtCjPZEOr&#10;yw4VnwxQyeYAVGlRCFEzSQHjvlhMAvYPtRmjsOrPgHLD/epE7pGao3G4KoyDoR1QmJQWgOIyDIyM&#10;Ge6Zwodm2Pd9gMIWmnNEnK3CaLRGBPS9gHLVxo8qzgdzdEC54X4UDuJFh1NoZ4a1Pfp99HOtTMXA&#10;aAJAlUADoF3DB1EwZwYUQUsQpL4YYUlPiYsqiGLV4coUeRDAaIvZi9gA3IWuFAvnKADt+lCOhryG&#10;VWwcAI17UNq1X/XRH0HK5Q+dwo7CXonmSD/AU0AM7fYAFbSEhAZTXZUuzKQM3kdKoDDQjXBS1Qs4&#10;9fyIrDMhJCIdRZjZ8PRw3haCMTRM4W59FXAVxpGI0ULU6q/SqdmEyqpdct1u+d0P7396nw2XH9+9&#10;e//xJbSDFYqvHZf/a3VcJnNudFw2q9V/XsflcYeVHZfhwocx1hjy7+q4DDd12Xpo0YUHr8LRKI35&#10;YRi16riMZLuq7xBu0rmBErQDdgnawAYtbAa7nao2aVD1Z7CLNUndwAaRnmBQzquOQ7jvEgyP0NHW&#10;bAMbrpwEQ3xthQ3CPMHgZB491zawrTpAwWZVdy9a4dtVs6PJLceFkaPs17SkBApHl/NbkoIG+Kq7&#10;0pIWqJk52hpurXdJjFvZcJEumFwGApDK5S6pgRYDFacwfmDGh5pIBePR0ZdwF7Sh3G6TxhjbBNvD&#10;1F+hW1IDLr8K3ZIYe9RurdAtiXG+VbxCB808O2j1FbolLVCtoprdihZIqqnQLWkBiVKhW5EC4QAF&#10;OqZw5CpgVCvQ0Q6eYIiSqxiZWtMMtyv7mtJ1PcMh4b2a3pIW8BRU01vTwlp0b5wLhp7Nw+5LOUBL&#10;3wy3szauW/iWxIBhu2qmR3vpjI9UKyTykhqoH13hozKZ+A47a+e+MT/GbiQcCgwW28eYmgRDPNHo&#10;hLmFbkkNlJ2p0K2o4f0St9AtqYGUwgrdihgHa1y9hW5JDJTzq9AtaXErjy318HlPyo66DKNJsOOu&#10;kikMZkywPe6VbYlHU3SCoTZJwSYMGU2wUrozemaGKo8YTfQJhuyQat8YRLKAK+e2pALebSW6JRnQ&#10;LKRYKjXEedTdvroZ4SVbwFnb+g0eodMk0aFBREEH+g4SrNZ4lmRA3GiFbEkHvNuqla7oUF47DPDK&#10;qbFh+bYkoe85wao7h26pBEKZmQIXo6sSDBX2i3UyEDfB4CypsK1IUN7WCLCesaGhQoVtSYNqnfQL&#10;58y83foGc9DGmmA4CRWvMexhhitVWBrdZjAkllb7tqTC/lZpObS4LdCBxbdlCO3jCYcCD8XGMfg7&#10;wWCxqahKs1zCofJrhW5Jhz1Sq6vZLUkBJayc3ooW51t1uGgMzOkhGK3iYXraEg5iqZzfkhjIFq74&#10;jibDxDfhAt4mBl2vCYbWLZWeQ59PwiHquCIu42MSDqXkKilMZ1PCQTGp3p20U85wbKa+LU4YIzvD&#10;HY4Vt9CcOcNxmwt8S3Lw3VZs35Iat0PFfKMZQg4LLijQfdF3GRbkYnrrvsvI4SgRLumBXMxq/9Zt&#10;l0t2gWaw2D94AMv5LelxgtqxvX/svTbTAxFyJb4lPVDBpsS3IkjFzTTXzsNWUnlPF3RSbblzMCJ+&#10;7RT8tVMwzOoP6ZPtO/V5UO5DxpkIcIjHgT3segIcp22Ah9NQgOMwDfCIy+7BvYrCA97YZmQU4Lgq&#10;iD2DuQW4LzW9jgLcl5oB8gLcl5outh7cs2W+dgp+1STWs90eMt+g30hPGnzICGYB7lTFG+4eFvOA&#10;9IfMgeuxu4vpa6fgV1T1FK2HzBbtN9KDE752Cn61kR48+pD1DPqN9Li6h/Ty9uDu/3+Atn7P8fAA&#10;ra+dgj++2VRS/MahMnvPdrLcz7jR/tM7BUPPBGP88fMLvWzP79+9vPnA/P03L+O/z9++fX775rtv&#10;337HZZhf22Hp4n7zCyLqRvosu+zSnLDVZRcQQIj7Gn1LI2ikKlKSWZAItQrY8K/H13PoIm033Hpl&#10;sajMjdOQGzONUcO7/7p77Vy/dG6fWa4vsmURfdWHI9BTOnaNvlBnophLfH0nzp4yghaWcXoDIr6x&#10;Zx6ectpJSE9RR0B0sHDgiq/jPELCDOq6OamkAwDxVCQfKMitHY1RGzpEGPNxLp9Q0gGeY9tdFTmW&#10;aaLoTic4Mqo3jMQFO/Yx6/janiG832g7ipn3kLTqcs/2Kprx6km8KPTWcwG6oZi0AWeJ0LVosIKM&#10;gH7tKC2AZzbmiTSwPjwTpbSNCxZUit1paAv/98BPD7efhpK2B88KRUhkP+vp4OkyiOULtTDmEt/g&#10;cj85CL0TpzFqYSPaOWYauOIbOD0e+sgqch0XMJbAdldViJlrG55hLO1w/kcgnQdRt7bfJZSTcdqy&#10;9qgY3aQGqlKpeQZnMZC6x+nPSIiXHiejKb7kpqBNzYMMcrC/0m1RkXph65NdPU8XjwQEZM8vmU4L&#10;/1+/PhTcsBN+YOXxbs9AJ5NEcAmIs7JzHeWgmqMxuMR3N9Wf2N34+gmAldchVWDlzXdJN/+8HzL6&#10;dSElQkhMePttnldVIzuarED29Nx6YrtXSkzQvR99i+9iH2tuReKe3XBojRB8VUlMlJVKzu6lN9pQ&#10;OMVUfwnc9s5ZqFXZ8iDUFpMacDf1PIgu2TG6yIeB2pI4e0mUub6gQz/6XKj3rCQRO+kN2s49B4Ni&#10;8XVNYINKAVHTNur77uey9RVpo3AvQHsqXMElnPJe1WKPdkyovNbfhAi6cowi/f/mppy9ugtufmRQ&#10;RyFYOjYrvrat8IbAi8DVUNvoBCDcHHYMUTuzP4Yjx3HgZKnuHmeUxFH95oDT2BSRJGp0LxaAbO5+&#10;9KzKq7o03qKa1tzxPXYxvrabzN4eC7+IEP3onrdXCc1MRR8Yr6LWxDV4iE08uz3PI6Hy5hFr50ML&#10;9mU1AZ9jf3KYSWeAaXqP/Yuv7SPbmxqgKFRwzkwHONC7VaMAimGUmm6cbllnxzVN1EoVQyc/6qq0&#10;NsdJJByhk68DipwIdJExQJUzFg0C4P3t5cXkyXzwJgtax6pxGbSUiTJbe2YpdCREdKUtRiVFXfw+&#10;l5I8j8J8OwQf3nOlZC2C6kphgarBxuoZf3YbJGbc8xJbeRlGUf8lEv2hN/ZCkC3RBkbVYiqqv4JF&#10;espHbUuUJu+vvahit2fDi47yWThAHgzvj8NYkR6jl5Tdq8dftNhAhlRPGVihbB9lNS23PuxVaniW&#10;YLiKqmTnqNZ8Fa/jKI7B8Oh2e5jobfJXJO3nCbqmcylOUHxNoi+up54yUTGFccPtHG+huBB1xz03&#10;L0qGQKP+UR5td2EU64eG0hS3iSiqC6XJ78YzTBjdLBH04UJdNQEHpAsBrTQxWJfKnXqzYp5OcaXb&#10;Iywm1MB8LQWp4+vKkD9BoIP2S88K/Soj9xabyb5A3WZeU56mazrmFl9nS69sJ6+K+XUg7AR5Il6b&#10;S/WdcssDXF0pVNpIUVWe7eYVQm/ipEcbhZuoHAOmM1a6CUsoAnX8QlHWVVSudk5CJF5Lzv3B+yUC&#10;d094FKNzDVxVEAbF/bwd8KTvmAmKiZ8Nph33kG7hx5+IFSGI2U4mi8O3OJkhbxe0sBTiYo7TLgoo&#10;ADJkjbBl7aN2Pe4/sUsoimXzVB3qoZL4k/Oqdgmt2Qwnu5i0u5Slxm/CRsRQ3YETYcKCl5BS4ZDC&#10;3ogYTLcgwSbQz3PnT6ADa411K7p52cKDqu0azXyQidFTKAqCodFsL49DhAGw36F4+EmM8Z5juki7&#10;6ugyiLX0GxmF/g7K28Oeijw+BzYR6TY8SstLvohyBvub0G9Z7nKcXKoq3dBhgkMPkX7V0b0ZZoOe&#10;Mji3NvRFvBP2IVlZD62dY4hLdm3oAV3jUR3neVZMsInbHO8DA2RZsHZoL12BCPV+e9iSbAwNB0GL&#10;kS0hB6Dsdha0Vm2GIsce8Qv9HFPy7sR7K4qG34RNmD1VuZabKCfJltYDDu6kbrfDdIu0qB7OqTIr&#10;N6GD1QoRiz2Mfc8bt1KIWDPfIPtZkIADTtjDWa6DcBAs7arYqmnACXMkS5QMOCg73W6y6jXhkBZ2&#10;H5xQ7A6utLBvdjuuPzsQF97DueMDLalbOOSkjHUgfryH8/eyihWAKmX4lI7oz0HVpNvtgLOrJ5gx&#10;vvYwgE+K1KBK1e6e6TyIEmnBjFVUr0xjFNTjbHE5O4k2U86cotKIy3R1z/tloo6Eh+FIhSWOdr9n&#10;r0VAUKgRG9m4Csqo0a2UGwfvRDhHngX++Bon7KkukRdURAHTIQ1QKGKpguKHltT4vQsjQW30PXN+&#10;Ff5uvKRMDKo3OfKJHVCY6vex5aqSF5Rku8ZVl2s88vxU4Y3UHT5coX6whGEnLSbKFp1mEPl+m9tT&#10;BqMF18TXuSeDAYQzKh1xB6UN7bzE0kHYOLGN/m6V2wM9f3C4ejfuvLSkaju73/ktADbqSUh1aQwN&#10;/amldbAZmWMN2IgDVxzTqF4JA742OAtRmxU5wANMBG5FUUahUdPWb0vvBX5qjGJ2WTRXjMubnuMe&#10;4KFZ7+Sadek6HnBC+ISBQmku0SxH+XmiIipbabXzcwF+Eg7P6Np+EtGhUW6d3a+6caNyGR0iHVwU&#10;0mM7vBbOnXSq4ibLvpEedO10+NgS1uB6+oaYZfuKDp+X5T0r05spJpPwfNtBQxJsO6afMwF134iu&#10;VqmgBWN2ljXuNsNVIbZq7MA8YEAqt8HCIliKRfJI0pNw5oV9gIWPu+lFa1H0dGjhkL9v4wozeugp&#10;tGp24x5c6Vc6bpQ6VV2i44gp0ROPK9U4PNQoVS6SCvMQjUJUUMQOOGUz8aQS1XtuH5ZoIVLSqiOu&#10;Ag88U1Ggqdj3TB/PBHWV+56IaAh/54igABcBgo0HETKfLa65+Jqm5p4gYfIMoal0ry81jxirVlZs&#10;JbHDlaaSmn4ABuL4xqMlwliEGQOvGzfGK/F+8Fqh4lbO94Dyd8JVM8ii8EVH4L2QLXjHuSop3uwI&#10;JfN3mjQpYEgeX9o0OrGWtnrB0hFwplR8WvKG2BB3Kd4M9pZWIYsZu8eQ+24l6eZTtgrkYdkckUQh&#10;MMZDUj4FPChdWpjiKaCMM/MbVsTOza9i9diNC0IZfGC8MO5mBFa74SyKTFqfhZbNqisDEGVVeoyh&#10;x96EUQqPuHh7SR9k+OGUdRuxobZuyJVekdpPWPA4XKr9+/4cIkppXXBSOk4Z74CiMza6ihSC3dif&#10;aapXAZQqX/tFuJoOuzRaCxfS/ubR2XvpQ7rF2m9CN4W3yVd0E7ZhBMIYcx5oSmjZGEV3xn6yqo6A&#10;DKMj5HAPiaKlhhP+6h7y5BXvYbxXkP7Sl95SeKd8dCR89KOHUECUgoBECJKt6Kh0JG7OuALYvKrd&#10;eba1M0jh1o3EMyR99a+D6EUFwF7LoCiyoUXr0wglhsmqHzpiPGGm7KUco8DH0MqDx5emAYqXXcSh&#10;Smf2xZ2HeBz1pJn96MIXcnXPHDD2h4cuNFuM0j8jQg2O9H4j04iKt4qAzBwkBP/2PEkXwJgn7YAt&#10;9+bZYXxRC4ncv4ETIlHM8+gGEBhMFE6YhDhPpO4KyFNENV3UGWfri4FTtayBVHNIpjq3a6eJa+Bk&#10;lGkPmXeljBYKh75MEUGyoo1+FFmiqArskGwL2M4zjZ/KqYSnbLpfhO46O2rUzUJWH/u5E404EM0W&#10;zyMRxAjN2d8zYumRmsNcnm6LIjtPdQS8xrgibSmkEZONunGZNsy9Ye5zC+e2IaVuxC2uIgwjy0+l&#10;GIZ5GG+aXsOM9OIh4bqVRKMnvDB7kvCuGWyD4m3t3mTkjzIksfHGwPg6WvSLB707pKG093NMtynb&#10;qXWrTs6WcTr+8NjLyB93GOB9JoYOIaWScebgDuVSjegORv52qw61n/p/B+eEPgt9xcAmEVNyH5Q/&#10;GMXbIY37/fxd61F9wcL9xpifbjtoISSfKnzhXj6LaNGDe25VBHv6WkQgQwTvsZlxtw4anrkOlcIY&#10;PjIVxRI+LZU8E6G5yv6ScCIaJ5QM1QCJbn6uV92yxzwXYv/iiStsbKgKOcYVxr3oaCQi0vgCG1Tr&#10;FYCD5yGKeyHCCcU9mJbefkfczir4zk6PSJgwoC9VwbAYo1rMr9As5zAKD334+af//vT9m78+ooTR&#10;Gd1Dx5iPv8H//p9/+Yv9b3B0xpJ8jp45oyHMqknOss/Ox6d/+vHDBxw/zPT588s/Pn7+wXCNv+C5&#10;ROGkp58/fj9++uH94/d/8J9fHn/8YD+PmjgYhv1cPn/60/Pvfsufvnv6/t/+9Pzmr++fUW3ph6fn&#10;f3/75pfnx0/fvv38rz8/Pr9/++bDP3/8DJVlTwvRm5fxj9M0cvWfl7/5bvmbjz//9PsnbABu4MeP&#10;74D127cv8ePvX/AvoHr39BM2/Y8f//zpHQFjaQ9/+1+Pz5/ecJX4o/d/e/kfT3/+4fHT+wHw+FcU&#10;fjIhRACD9SXZQvwfv3z+ZMvDD2/+9tOHj59/g8VigS8vn37zzTdj1x8//8NPP757fvr89JeXf8Bs&#10;vnn6y19+fPf+m1+enr//BmaZ3fjp0/PTu/efP//48V9iGt4PB5v24/doTAWjzGbvnMHbDvvnsd2P&#10;2PY/Pr3735/ffHz6w/c/vvzp6cePL5iUnYIVKP9BGr357hdw0/tv3z7+/PI0tiA632Cyb/42NpIy&#10;6HhBTYRxhIv2OScU7rilGhtI3v38+eW/vX/6iZsfe7uo+fov3/vKHkCvrBCLp0hVlnYBBdMjitwe&#10;rubGq5rnHE9VNW6IpRxxGt0BtnBBFM5QKCO8XX4X74yEQrJYMS+8WxLqcqyq5UKVmKFGffuteeH1&#10;mVB1Rx+8BhIKnb+LefF5nGDI7KmKNK/K+F73LOS7NTXaMmd0p7ICN00xCXc5VLvGWzDBkBxa9Rng&#10;Yy/hzqNBw+bsllSgObUgKb2/ie50ZX3rTXRLQtA2XKFbkgKHqUDHQN0cFTbJihS4/2a4CTy+PTuc&#10;jRkMZXKqYuiwtcxw54nVo7cWy1fjPDsUAisWu+qYc8FpLtAtSYHXVoluSYrraAuyObsVKaCtVbNb&#10;kgIpR8XsaK6bF4tohQIdHZIJt4eyXeFb0QKh0RW+JS2QnFTtHrW0edzLpeI8vtdmuJr1GMk0w8Fm&#10;Vs1vSQ0sg+0ftshBA9mMb1eSg+nKMxyiPAp81A4S7lI24aBtOcFgAqqOBq1yCYew1mK1zBRIsGsp&#10;2hHQP4PVZeRpCEhsVoR/a+uYJ5pgFR34mEwgaBPVti3JAOpXbExdONFVPEcbSgKddugiUNyHSyKg&#10;39w2hzDOYsZ2LPtm8AWRcPClVuiWNED0VnUgGG6d6NgappjdkgiIP6xEMd2BiQ6+5Qrdkg7T7lod&#10;fwZCJDro9wW6VbscWIEqjYnKY6K7nqp7h/7cBEMfxIpLVv1yIOwqRmGs8YwPFoqCUVAzaYZDOmA5&#10;vyUxpkvdHWhJDPhdK2owAGKeH4qsVvNbUgOG8YpZGDM444NzvsC3ap3Do1+Ql9nVMz6UPq3wLY8G&#10;smPZ52JLosBVvcRXCneo+DMc8lxLfEt6sNBnNb8lPXCHVqKAfvp5vXXDS/pgE46ZlMV6afJKOBaB&#10;LOa36qEDD3SlhK6a6OC1UJ1emqhyXJblqua3ogectdX8lvRA/FjFL3Tm5rho8FSud0mPoUxv8wtr&#10;MCQ+FGIs8a3owX6b2/gYI5n4WOKxWC8rViYcQqQqejCcOuGavpw0jSUc4jGq6S3JwQp41fRW5EDE&#10;Z4VvSQ7W86vwrcgBo02Fb0kOVies8C3Jged4gQ4bu9gWqHAVOYYdLfcPdWJKhEt6IEahUgxGaEQi&#10;rK83eOSWM0Rj+2LF60Y6p+aNuyTJkfrStuoCj9NyZLQt2+ZoVrOYWQsuoHrJS6KgN2yFcPUMR1Rg&#10;xYTrdjr7qdKHGHS5mCE7jRZLXr3EmwmuaDLVRF49xZdHGBbCr/1+NkvpDxv5QxaL6tsYeLTYQ0bu&#10;CHDQDTa8hwwnFuA4KQM8wn0EOM7BAI+ogR6cFg6Cw4JhdlYBDh4e4OEyE+C+1DRECnBfasb+CnBf&#10;agbw9OAe8POQ/gUB7ktN94wA96XifX/PRnqi0kPGjwnsvtQs5NWD83FOMmUMlAD3pWbckAD3pWax&#10;YQHuVMUL+Z6d8Tzdh/Tw9Ng9juAh698IcF9qBikJcF9qxnoLcF9q5kcIcKcqHpn37MzXfj9sG7LV&#10;+8SrX33t9/O6gY8zcBaP7jnSo1C/9vt5tZGeR/KQMSX9Rg6dftzDmWSt/sAl0xzLrf7ASTtXXVB/&#10;EJpERkSoPwhdItMfxB94ZCcUp/vUiaETj126V3fyIAyMsLpnocliar9GR6FhrqF/dE4bszwwu1Lx&#10;UnFZPf9+HV7myTwqPxJe1XFHq5SNiMRQaTKo/T/wqUqx8MAOOFhNfCEx/fjack90L4I0k4juYlsK&#10;wp1TGwg88TV8aMFicCKMmeFOxHcR8zt7uN9F5PHCs2v4RPhZBOBfRQp3RPRf70wRgJ+33WfEXhoj&#10;MJXEtIDYuPjaBqKWB6wn2JlrqscBEN8AdJLAJ9xjjIhxGAJ7wEjgYPurdo5wL9tui/BPJNbbqs9q&#10;6Ih5Paf6GKuNr68arugxNHzN/Rwjv2YSHQIyZWdSse+RBQS/dD90JBadRMWpzFWSpz7Sn+BKaodG&#10;mTajDBrE94AHf86eRMYk3eFjw+Hv7jFGKPsksg2QBOKyRHAPXedGaxGYi+xQk3aqNvXh7MFnl4zU&#10;CvaKr7EZaoGZHIMfvV/1RCckBZlIHIebACYunuu8NGPI+PrQcMkbIN483SlE6otd3FdxuA7oyjUw&#10;3lTyfQSAq5Kg6Nxu5xoWwz64GvlLRmzoCmI5UZqA3vx+4Qf617CVNM0LSA/+ldWKcXBs1+n773Hu&#10;fNtxtfejw1Ltaz8ieLcj5R6BBLYidcDhHIp5ClGACtZGdSQhibspU3VglO7nyc6JY+eP4lwgoMlp&#10;dFRp8ghScGqKed5ctxjFjbvtvLoQxCT6fUdAgw1NDbXDeHYDmuR3tP8aGG+ieGEUWUVwQztwXMnX&#10;1JxDWsQ3pIZt90WG8hqjqQQq58cp7S0xXHxtWFO6TuIgfKlTB44I1H2thaPDlDFaSIJKDYfTwzY8&#10;AAN3fG2eDMEYdOnPNgpCOX8LqkRbIWidHdswWGMMK7QaVIGxVUiuST4UAyOuwzg7zaCxIfG1jUH4&#10;r92x6OvQL+XkOW0HcZ4ZAzKGVsIZJXf8bZSPrZhbfH2OFwYsQN4fhbhnvIhtd75kA1N8HeON8WPA&#10;eBI1peGENYwUph2lGVsyMMK71gOy/DKHPosXDVrW2D6qbm+MQxkYEWjSD3107r4JMZ89IeGWE6th&#10;84NxISAqpR98YowYL+2j6FA0UYEckMwVaTc9Cu8yhkVAhsrA1rc9zkzsgOLbQiIgxuap6kZMFxcD&#10;qAjTX7DZo/igMoZnSNU5K3skoyOpYGJ4F8eKIphl5BY8PNFOsj5AqBZha9eQ1KBJzcNZ76cdoaF8&#10;tzsfXYkZe9PTKDodo7iGonvQiHpoP7rbLhip00Jik0y4yl1CdIHvkkfWlzuf/X0Z19OOjg5Vvp8o&#10;LikgvZQTCnIoDvGMIVlPPXvxyoZB2d/3gPaf7TyzryxjhlrIWYKdRR2OCcPbKZ6EqYcBSAapGv8h&#10;p84hlTqfXYIRYNkr6bBO+EWt7tXsQLtnkc6Ok5HDZucdNOr3k8FNtnbaXzqceLP7U0b1GcherngZ&#10;Cv6Mqk24j3r+zJ6zUNQFZPSxhWWuv+OyNy4jo9q1Z79ddh3tNilb+KrKDNmflVVtWoyZDJ4uoJDY&#10;8f1CEx41lTuU2ZMUD/KePtnnFMFP/SxZbYaXwU2YabMbK/a8p85oTD+0hZ2oqwVpbLoKi4+1C49G&#10;tGo52dv2JtK3s2HuLR3SQZX4OnUQFTY2SHUHO0aHt4vK8x0JfkPfFKtm3ztupNJg8fS3E07TV7uP&#10;rFtLjMrGiLawhhGRZD1GND4fGCm026Gj8IB6MjAmzTAKhwBizfw2FdcuBLnNkQ3g2zlSxeP2IDpN&#10;ADpTqPrDWIxr40IZZ5zbGBpxbP3QR98eZSBBh0l/rfQSAP2JbNFqzWw3MDanV8byHGDT280O1VaA&#10;fWl3iOMZpgroZb9KTrHN9WtisCf7/r+UGIyT8/HxJyTv/tPT80+Pbz78+N3z+zdXU5xX2b7/9xKD&#10;j/s2Kxg9xKEOhPT5u7KCYVuoouQhNzOmGI3gGUWNLmnjuJZ5wShfUITD4qZYYBsh/FvYIFoTDCK5&#10;mhtE9QJszwjqLWzQaRPsUCe5QrIlGKrJMPR3Cxtkb4KBQNXcINcS7ITK9wU2PjITDppGsW/03ycY&#10;FLFqcrQHJhxr4lb4loQ4wTlaTW9JCfR9q3IVVlHJaMLO4P2tzeP7IueH912V27LKED5CH6jwLalB&#10;L1S13iU54Fgq2XhJDlTlrta7yhHGOpj8sLXeVZIwVO0qTHyVJHxFikmBbkmOIwreF8ulwyO3+TYy&#10;lzZnt6QGSqhV1KDelujQ3qqa3ZIYE3z81eyWxKDk2V4sX6056jSdK3SrJGEeyALd8micJiQfbEfs&#10;8wGew152zILa2rtVijCfRhW6JSnIAAW6FSnQlK9CtyQFOuJW6FakOJQJFKsEYbQYLtBRhc09mWDe&#10;LGZH42/Coa1whW5JCojaio1XCcJgqArd6lSgjVs1uxUpRq77FmVXGcJHNAqs0C1Jgeae1eyWpIBd&#10;71ShW56KCYvYZpR1mjCzprfZmLa+JAWMRRW6JSnQRqHiu1WeMMLDKnRLUsD1UzEKbWw5O2aIF4td&#10;nooTQk+qxS5JgU5nFbolKeB2qO7udZ7wSAzcYpRVnjCce9ViV3nC2JRidtAt5z2BvKtmt8oTRrfe&#10;Ct2SFOhxWDHKKk0YFtUK3ZIUMJJWNxmtBjNlj5XeQx9VgiEYo1zs8lRQn9lmFBo1ZnRcxfap4BM7&#10;4U6lvGMIeoLBblEJKFZrSzjURKtmtyTFEbXMqtktTwXZs1jskhSoM19Rlt79nF2tgq7ygxsBtcoP&#10;pqq6Pbt1ejAiK4vFrtKD9yM7feuQrbODoYJW6JakgF5ezW5Jiml3rOQd/by5d0eAFYtdkQIN26vZ&#10;LUmBMIAK3fJUTHVqOt1yOTtE2hXoVpnBMI1UAmqVGQx22l7rKi8YcYLV24LesJwcdqTAtiTE6VLq&#10;T/RuJbZrxXT0jScUzOkVHRidl3BohV5NbkkHBDJWGgUjvxJddeusM4LRvrZOj11KJ4SoFbODL2Mx&#10;LOLTqiO2zggedbi2jtgXCcGnXUXZdULwKLCwjW9JDVh9q+1b5wPDmFEueEmPI1P/t8U7XUwzQa71&#10;M3T97EZAUIVw9fCGzbc6auuEYFRprzgQ7R4XU0QrjpJtVsW5YLcoqbx6fJ/ArPOJgyHza1Lw16Rg&#10;uB++JgW/ygLzyNkHvPjNUN8nRPHFz43MXBYBDiE4wMPtI8Ah4gZ4+O96cHcqfU0KfkVV93k9pA+2&#10;30iP03vAi/QeJkDsyiBTxtYJ7E7Vr0nBrHY6ysQ+fWbp0wd3Qz9kNHi/kXyR8XhkqLcA97OazlkB&#10;7lTFi+keJuCLaUzmvrPqNcIf8OK5B7tnuTxkLEg/d28D8ZARIQLcl5r+bQHuS83YkB7c+zU+ZFNR&#10;Ae5UzUAaAe5UzXBAAe5LzSgUAe5LzbiRHvxrUvA9zPxfMCl4PFm2koLp7xkHmw4dP6pVRgLiXI13&#10;0Rapj4U4XHZ4wkJcoAdAH+WA4v/G4EDZh0MdLhErchRd0Q9MKRmjwyvna4poh/h+eqFERsM9XxE7&#10;iRhtAyK+Dnnjq4grYln+HpLGygEJhaWDRASK7z0jmXpIj2/H6P3OI0YHz8ExuljRkXkRvkv9imBv&#10;jf1UYcEHj5WR7cKQZgezBOfJ2NN27QfPP4BHR+xStBBA7V+xogj+QSKmwDlD5jUcnBFf4xB6bG1F&#10;7EcmVuS8xPZhPSQLX3KXmOXTQ3oSAlg6LvSYX3xjnkFNNoFrcTJdkaOj3ZZYEYwEBjmXNYhR4+uj&#10;RyuFI/uCtaPvXE1FeyjBITuXNiwU1+IEiex0wJ7Sh0shN9gkAyL9+l1CBLzjVM3TYSFxnKjp3s+T&#10;AGPnYVQRkJ41zuiNHnKik4/UvIkE8wNbhhuk2s+jZ0TBIi/kZ7RsQzeVnpMPyB0fo5+Y8d1xCDzG&#10;xp9IF+6lIlA6JNrqtTiR7GO7dFLtVBgHY/OEm6HHefbA8TAclikQPkmPNVJg8lz4Pio4WtbBF+gj&#10;0+83ah4EoGA1TxIARnUegywqzNjfQgwDavcajlCfo+iON/mbWdL57PW8YPzvycwGVraPWYYsZF98&#10;TQZGlzb4gHtmvHnyygkdSttVw0ht8uKkchghn00zQ6e/fvDsLs5QqX706Lh0Yo+u7sSiJ0uMrrKs&#10;mbMydpPG4xbn2bWoEVnfQ3raEKz9vVTFiv1s70QeLCSPS2o29G5Hv3rmMVoo9qeCMWdj7Qwq63He&#10;XP4eVdNKJMzYwTiqpDr0q3Ppf8m6hMG/8TU+hvx1SNWwGiU5XD+YhKxEdqDvJ7JE27UjR820qKNq&#10;zIXgcuM6rR8gOs92nspcR828paAc99oJuq76LqFfX48TS7LRFX9CHtguHWQ9C+jXA+fhJlJ8gNIh&#10;ryLT/hBVKpAH0J9NPP9s7Xg69jyf1TQYqNjv0jHWruu2uKxDGkJ/jrKOyKg80tIdEtb2E1ED/TyR&#10;Lu6QUjPz1MPDUST6IBjEaQTfWD/6mW5BvhzU3bFlAYhzHrkBr8sYZJLuHlW/fSaV3WCGZY2vbnfp&#10;/h+zhrwIrDGX+JrsAaSdAJTM6GmLvCOjGJIGe4pNF8ZBYs9QXaM/qfOK5tXH/Oo9Q60UmwkC4sSW&#10;MWx2TAVxse2OQZw7YEbFx0Ti6w8vDsrFqXcC2iIaj13FNTXunIFR6I1wNdu+qussi1SoPreMUByL&#10;uaX1OlYbX1/12R9niB+IPQ+I+Aak15VA6HC/42d/baomtscEFG8jBDX7jqdNOOYW35ijF3eQb/yz&#10;V5W9qkS2s1+NSubjZW1vV/RI6LfnNZPHIuqTwTjsQU8EWouTgYNvpL+IFGC0/HNAlX98ceMFewS2&#10;0onV48jwFyWcAvAmXrApcWiX6Id2JULpjggZtznehKmOsep2hHA426Fp1uCqVYYnsvJNIVOnd4qM&#10;tZvgJdx29x0MhnqOOSKcu19M1Oq4CqsOMDq/C2MJpmirRjiXGNr1aqU0oUqIHwZhdZuQDGH8KFRQ&#10;xNXG8eqF4MY51IcXxmuj0jltapUmcDr53cJaXx3TQaU3gp5FEjCSKR1QXELMfrDNklV+cLrtlPeS&#10;DiZEp7yw0SXgVah3MFsbRsWdyCZ27hRsjCwsu3qvovYbTDU+tBCCsMD4PgrfCvNDbB+FHoGh7+P3&#10;E+vrDMqIpwycJM6RiimObg9WtXNQdDJ4vLdwbBwGfYImJitzYec88dUJmlCexEGF2Mbr3ACFNQrl&#10;N2JpQoChGKVhVNpxdPSWV/TBHfmXXHdsVnxN8ZkObue4CMMNAP3SF/4SlCcxNlYK9hSPXaVKTfBP&#10;je2Rd1A886/iBQlaGwmvGVoQ2xJf3559vBaE7ooSJj5HoWnCLeYCRpRPQbGGuHkF9+zcXC5ree3c&#10;Wn4VVWuZkzU2HElX7WUCQBOCF+EaA6AdhUu2qYiNjq9v+M6tk3xbdvfYtHNF/CwkEfbRz3U+p2PI&#10;+MbQbsSU9ar37hk6C1PrhvSJIWuNnRlsY/OhR/oOVCILPqIAFW/ZmzMdntftrqLqq0kiapzd9qOY&#10;hgtB3Jc9IFOChgRWc4yLQNAJAfR21M7injze4p4UNy/sxn5PivK5KCZlG34RhntUSfKDIU7QMERz&#10;e1SxTtQiCzWiv55m44EwNh4pBsbQysBxCVVHmkxcEb+qeIKwMiDRseeeePOq8uJZVkeZ1lHY1iVR&#10;PojjTMbXxAEA41JWc3RpKaMT4jlMq0R7ZsKdPQlbOUqF2aU8CcWBiVguVHrVe0P6xLbUIut0cf0F&#10;Jb98YZXIOkVRVRyldg9OrLZP7kQ9VAHoRgb43QSgv3xYS7zbftSnNAGDREIB6O/yU647Niu+xksn&#10;luzlYljqtx/agyMmYbbAHB2joPwpytPSZtYP7WYLFsjsAVmHgBJdWN/hGzDuPAv/Lir+G63l4/Xi&#10;Gsz8II6Njq9veJT4VXf5ierDWIwwdp/Orgme1Sv37BaTSQTXgLuchMK3C0DjR1Rt7Slz9gc2StAK&#10;QH9gI0dbAHqIumpLwOxsO65Ct8SIxj0IV+mHZllqUgbXuAB8JX2CGRqRheozhj2fM6XIiv4ps3QL&#10;/PF1pqOTiTNW4XR4RdvSVGwkjDp26dO6057JaKTAKI0eMOiU645FxDcW40IQSqzCaJog27iIoZ2N&#10;hRKKxRptzuKKRsBoHN5eCYV9w7VV4SgekTom2/p7kvn+g9ZStiGk1wEFZfb5/IhLNCgSX6fMPqSl&#10;EtR79+VI0Y9KomOOk/AlwzjmJEyDZMwtvjFHv73xyO+ZAoUi7cyIIA9WRDBA8dQ8RcSkCv3F4TM2&#10;k4pDxC5IVQQxFmOOUP/7Vb+WPrF/tciaoDsN7IdUnSqRhc44tlmM2+3O5MQYzCFkUUu4B3RPI6Iy&#10;BKArJuwm1WJkzcgxtCAojPEOKHYVgKZvsFFCP7QbeWG6FoBuF4U22gOGZ4Eb3w4NL9tYNexpAjDU&#10;CGVlnHzVcKz0GKPuOtxJAtAvVJQNEYDuAwZrCkDvGEAzfLs9eJTa9gizwpQXnrjHsgKzuhlZhWQM&#10;rRIBABjXvOBwNnsZHA4zTb9qP9mqjwwKT/txFU92+Nh8aBHnhkvbVs2eO+0cX0sfLbJYnWTsAG9L&#10;w16JLFZtcdBejYBjwQHTPhYTia/dQdCd7KjRXdItDeqGCxihNiOhwgQMvSA9Ro91pv7WA7pxUsU8&#10;HVHDybhT+NwxR1u1euVi1baPKFwj5uhhYXhKCkCX6KiE0gOewm6Z4TpBuvg6Cfns4Amii7HdR9z6&#10;DigWAwOHAQpBjeK0oZgIEiL20Sgj3lKs/GOAwmN4ZF13rlopJmj04/yoLKGh/yJypt9HBsgPkSUC&#10;MaB5u6ojFAfsox9XYafHNrrOIvQBlAM2Cx5TonqmeCV9gr1qLQt2Vjs/qJji2EuRdXMBw4ad7UTC&#10;WM44/x7QbeCMwO0B3bSi8jNOO1d1EHzcYkSeiXGnig8EYNCpv9VYS2rwksriwByNoCpREe9qF9Tq&#10;BIWL4CgCCLI7BMVCv+FpjRAC5hZzRLJNi/EKeTGOmtDRMTUTB6odSRp5YQzvhw6DvryeLqGYgObt&#10;YsKCd1RXaJi2VboJ4jSde4SVEWLDAUU6QwZ07jNbPcRBfP3WQamfQZm9yHRBQKcNjYJj/fZco5WQ&#10;sD9sSJ+YWy2ypp2bJiFAjUiVxJoir0sYjad454udmsLCMHemjunG17YUbxQTGugg0e4UPPMmhtSW&#10;Qrmze4UpCB1rAtAuSbZLFoB+r6Tkj0XENxbjXhcVKg6txZVr9UjZuzeV93Q/R/ejs/tBC7hjNTFa&#10;T4XlEMzjgOKcsbydYxRz3Ln6QitnN0cUl3K5L9RAtJHzu0lYABCyFndTP0e8IZwpxOsagK6+COkC&#10;QJcFQs/BHJ1xVaQeCgCaGFJm/7jt9uKOh1vA5ijcVSC18a0wB74WPHFQGmEVEbzBv6WsCsCDuMMR&#10;6ut2MfGQQb6CbSjDrTrGzGQJFAUQgP6QUakgaCht/KZysxH0YWeCvVD7OfqjleZOAeiMKTgYc7RT&#10;JlQhhLLaWpQZ6exiUpRgYCnJwefqamAsG0WaMg0F4wSH3cGUbE1L1PE6Kply8qs2AAN3fP2GgKHm&#10;riXhAh1wioZ8enN+0iDncfTi+cB6m4avF5PZ6Ex4o2FFdhW1f2Sk6Uy4wacv6RHbW8uVE52j95AQ&#10;1UFNuPUkZBHRgU85MC5hsey1i8QnEupzeqr3NYIu/FyL1+fp4mGoKocYrcj8gImCHOk0nyvbBIHi&#10;a+cApiWXZlnxKQDiG4DOkHvlNI8GhSp1mmVbB/3UUxox5HZ97IUChBhyV02FMQqs6IK0P10ZOC9O&#10;K/D5S7G/EvII3An25QFoDheNIXcdLgTnrQCDzPF1ciPiboBBuerurlNUwYDxs4fze1jES6U/XRVT&#10;gQ/AJkjPaDsy8oSNzRT3oHKTA/bvlRMyZR1QbA5q/xqgeK+giIdrnIpx965xilTydLEKCzzqjBjb&#10;KDIH3P0ciSLaJlniT6ob+4i2FmOXAjA4Mb7GkQBzlbclN8sjD2ziVQU7q40qLmx0QDP2EdoerPou&#10;UoRlBzkHY37i4Z5OFKHrwStj2ywe2agUYNsnRBmcwsazQuGZbbxivV+yQVC1lmXI27mTc5ALew/n&#10;hK6itugYjfaEnxbPZuMJVcSEtbCNGVVc7hzB1MvRxMjOoJ3YG5WjTCFVGN1jqSL20umhMgTgebDn&#10;Ap997Rxxpsf2XIRoPtKwysWwzkyLkfFaA1AIPvg9fY5CnWH18YGRJsd+aHePModcANrQKlkmj/Y1&#10;w0ni8MTXRSNUqTHHmwirwKpN5WJ1nX6O7mW6iaoFkPImLm5Cf8QZdN1M9n5FKvxYDcuv97NkjSVS&#10;G8ZQwRdptFRlGGDfC71ChMcgljDUAPHehec+9ABhKUFjPl8RfJHt2lHTxPdTOc9R2soOjywswTL2&#10;vvPCXQmLT9BIyEqkkAVOkeOBCASH3AleQrUWX9FO3Gaj+gk5RCWZo7OsH0pxeg+Z+YonRHeE4Pu0&#10;5ciiLqGxwNraY4yCBbK0Z9hhVPUzsI4JYPWoy2KhijJfXt0hqOK2/3U6rYYNo+y0uvrF53c/vP/p&#10;/e8/PL/56+OHb98+vnv3/uPLJopPz59f/vHx8w8GOJCQIo+/eX76+eP346cf3j9+/wf/+eXxxw/2&#10;8yhX97vffsNOoZ8//en5d7/lT989ff9vf8Ko759fvn37w9Pzv79988vz46dv337+158fn9+/ffPh&#10;nz9+Bm+i7hNO/cv4xwm1G/CP5+Vvvlv+5uPP/4e9a9ltK8mhv2LkAzq+kizJBno2PcBsMr2JgFkr&#10;imMHE0eGrW7n8+ecKpK3KimS7u7BbEabXAc+ZlWx3jws8uGXI5qBFWX/9QCpP7856Y+/nPA//PXh&#10;+IB8tu++vn88EFjicKNpu2//2j89XrCV+KPbb6dfj+/v94+3BbD//d3zqQ5oAipWmlQbIv95eX6s&#10;zcMPF98evnx9vkFj0cDT6fHm7dui7f3zTw+fD0/H5+On00+ozdvjp0+fD7dvX45PH98iFs1l+enx&#10;6Xi4fX7+/PVOq0GtHX79HUr7/BEvrrijjrKylm1BsO+LuvdQ+7vj4d/PbEH3G/6HXXLx4eWfx49I&#10;8Lr/7XQsLdYUqqgbA+Li4IsrRl1+cW5bX6L00uVQ1MUBAERjW8KmA/VyywFRtzZ7rYo6/PZ8+sft&#10;8YEaV4U2KTnuPkpzdijGEsngTId0JJtKsbRJVtHFBmLakHW9M7QQ7AEGAbs8lgMtGsiRg2XAILiD&#10;j+Wg6QZCVpthhbAtGAaPasaCsNQaaOnUCCu8YeADNxaEFdZAJQ3cQEX0TTUQ3muNJfGmbqiSQXMk&#10;qlU33pY6olp9T0vmfxvJalW+RobX8RDodF4y5oxktVpfo/ZjWa3aF0unA3nwM0XA3ujIajWPbWbc&#10;Rq5kjSxH9TxGGWpZEvEO2kiLnaGYp3PYRl6uDQVfTKdene5LVtrB9KPB02RhXXZkdbpH0spxvVrd&#10;4621I6vVPZ4KObJa3TPR33B8kSC02l9dO2OVhM2M8sYXzaoz6sppI3lYQ8HT26lXq/srrx9pAZhl&#10;uW1sdb8q2dgG/cib3iyrJAEcjC8ekg21KokxR7Ja3SOw37iN3M5NFhxDx/1IK6KhUCNHVqt7uBM6&#10;sjrdu7Ja3dds0YM2kt9s6uW1sdU9fNecevW6Zzqtge5p37cSEaXVkdXp3ltX6S09yyopkwdt5Kst&#10;Q629+UiTnqGQY3A4tWkfMBDTeA6bSCrIUN52Ri7GQOAUHFGd5pkbbdTAVvHgjRxRreKdUwgtzlYp&#10;hIAcS+K91VBMFjqoEy5rM2ZZEqMOBgPtBCbJWQJ5MDTMcnJ0TuuSoZADfFypVueLkr9wVKlW5ziy&#10;jEW1Ol8grd5wJNBN3Gp15exjvIgbaMIKMhRFwsJQ185WTeLXQMjP4YhqtQ5OZdzCLgFqSbo50BWN&#10;snOB3rThQdpQJZXqSFSrdkRpdWrV6d0ZDLTEWnmwAjmiWr07KzKNTibJPbwzGIShmkmDq+I5Rd85&#10;RR+ukOcUfT8kcxP+/pyi7wfNyDObnT3hjrNVybvinT1nSOBYHDkizYsohsuLtJ2xCAkcewul2xOz&#10;BI79o8CVR0ng2CMKXL3JErg01XzjYrjY43dmaE7g0tRqO8Jan8ClqeYXmcClqfb+JoFLU410iOHi&#10;/vD/m6KvdhfMoMXke3s4XcDOis0e1lL8C9Pq05uLDz+/+VDNgrCw3guWP168gJ6ks+A94q7AUEcZ&#10;s8uDEHXyMEc9Hebfq51ccBJJSnH6W/1WFENOcOTDdFXttvpr/QoMNnvCYBCIYAwOQRgGfAgTxiCh&#10;JBl4rdQNl+9IHAxfFZfQ2TBqFRzMVqE8dZDLmI/SU1RKwjzD0FTKzUKcrIWghpkorB9julIvMAHF&#10;ONkJGdw30h8MO1Veoj8+PS+9mzgiwCBTcUm5MLZUnK1cOuj0K4NPHupkORBgJKnyMrcYeU8pd4XC&#10;u+yOnGt9uTBuiLx4OPPRXdGLLdgqR7+1HZo6humMov7Q/IcwKYQ43n44DJJiZU7SvTAqVVyKcM0P&#10;YbgmoUxmcYiEYanjxLA9RhWh36qQus/h6h3KkrgQuFaHMHnMgCtzCFPWN3HZUrI9YeU1pEriFaQJ&#10;VJIHjZaVJFaI+vnEowiXytIJ33fUn2dRn+4+GAEKB4zZB6NjSr985S5WE/d2v3h+3d+f+VOwj/ub&#10;V/Cn4Cjvbu6eHt//77hUrDgjLrVMuY4x/S9wqZv1VncIfLewh2PF2d8ok4rXrYg7gZ2fTOrVdnXN&#10;oKZ1TfpLTOoKgbdh11ltq/NMS5S21hiawBAgQio1k7JY08xiw5BujqjW9jhtHVnYbmdZmyvaMUfV&#10;QqcY7IpG2lG9sEUZCEE+vCa2VrAJHO5YGPb3Wdj2koa+UcVaOxg8iBxhHbe68qV17CpiS3jiuh5A&#10;cEKncth15kZgqHni+k649jqBj9tNJ3C288T1/VCY5JHqGFjLxE2XoBfHPdExrYhf5I03OlDN8hZL&#10;Tx729RkH/1BPXse3wrHb69yOcYU8kvmj9nac63S18PRHx2xrBwV58trumDYrb7TwAUAjz69f1x/X&#10;VzTGjqYZ4wc08ia3vW1/wMXfk9cxsEH/dhwsXIpp7B/Vr2NhMdnIR436o+Nh8ZLSW1bo+t+0110K&#10;Oi4Wec/c+vX94ctr+wPJ5tz6df2BaANee9v+QGQWbznoWNkVkmg58jpedjltvPnBKOCz/pB9xpPX&#10;rlaIzuaNF5r4Znkrdz3o+FmErPHWA9oAZ3mXhWoajRe+yDYcMsy57W37A2FoyDwO5XX9gX3WGc8d&#10;U4uLPamwkbyOq0V7vfHSsbWIm+eJ+647rr3qdd0xebOt42zRuySNRrOXF1zTMjKAe7XrOwP+EY64&#10;tjPwMM4T1/UFvKAdcR19u/Z6oidwyRKOK9dRuIVLHPVrR+LilZa3rnQ07tLrVj6DmfW7XXrdyqfR&#10;hkNvjcccg2EYCnc7b050ZC5GpiOt7YVpU4jT0Rjp+Fy3T3tCFw97nV7gi7u5DV7dOkoX7v6esHY2&#10;eCeLjtNdb7yJj9D8TcW8bZbBpqz6eKjmVaydCGtXWNsDCwyi8cDtqF13geuoXUSM8oS1+keuRmdw&#10;8OmftdPVP4OiGQpRTD1h7SzACctpZtsBS7isjIctbHFzmcWfazRoafm0miG3jCes7QF3j8a7g1kY&#10;R9C4ZjTxWJnuHYyR2mfU+tpb1hinxnDeukG7t4Hw3sQV1vZA8ZIdKY1m21naqrhsjtZIvs2acd7J&#10;mi9cDYUYXd69iRFnDOf2wUQnaIMtt5del06I/jwDvdle0umYOEYxczqVIYpmcd7YnRghZRbH49R4&#10;jCAxeANsawcTzdkF4+yCAdvT2QXjB0eDswsGOXu8rflBM2cXDE8zQt7tjPyMHQ2Ex9kZKxTDzy4Y&#10;nt4lpsbOosHEipTX8jtjvBI4zihcIy1oYQLHIaTAleuL4fJ0d2dx2xM4znKUbrHbEjgOCQWujGIC&#10;l6Ya+5zApan2GjKG81DLyuDUWkmOBC5NtVB6CVyaah4ZCVyaajFNE7g01YKPx/BydmRbeTZ8TWM1&#10;2SL+QJnTrARpL893TQl/2XmnHL/pvVPO6yP3HeQeqV2jvKznv2P5URSo3Ll+xTkCdFUZGbGvAPL8&#10;Vpi2V6XoV6QhPFyRlvkDabIi8A9VfypHvyJPo8MZN6e/16/gNuLrU1k+1yUDTyer9sxrUOXoV+VJ&#10;9DpYQ8L6aejb5Nk0GbOql+RpN7Jh1aE1JeHoAayzArbXuIpgxGoH27KlbdWvtHkr0WjAxmQScUnC&#10;BFslkSRJxlUgNolQjQpk1u8QuJGApUy9nQDrGgNmLgNWhYNTyIB16GyToKroGQHaaqiK1q8OMvES&#10;uU4ChZhELFRpJWX4wDiQNaeOH3AViYZ0XEwTxmaodPCHdZSDIMyQdQhNi8z7SDP8TVmWGrKNtfR8&#10;AEt8pilzqYPMOowmhnuI2y6RBUk+JkiSbZg+iKP1WmSaH5veBkUmqMqsdEFmuUSxF0k9t+nKoW0H&#10;sZmUrrsNw/8m+qwjGZakTEsasDUNhrjFqkEtLRgWOi5dvcYYkO11SJCmGVJKZ9qV18lMU/SBga0t&#10;AsWayNRtYJ3OTUPCQhjXU5Hp4qlrCNLcZ/NIW8T8mq8rHfRtjNQUk4g7n8jc0MaNEbIEVZnIFC9a&#10;kr0JUsN24x1+gpTVZonXdjESzHGtJ6jhBCkXY3CbSelrCTML422iJfDMtXRYPuPSNe0USckYuVJ9&#10;0osx7Hew0lJ6dvRBQDxBYikLZdLts/R7unNxYFRkckxCbgKVaS9g9ACg33oQQESPuhuqld49v5Lx&#10;ltKTlXaxJaPAkZyFp14w8Z+0PR5L5McFCf+dSJ/X9I4qhSdL3YaOIhUYSwSXLsAsKjD9vIrEbMTZ&#10;gMuAlngkAWq2MQz2eMtaSoQ4AOOdABy9NCYJLgaPBAXGepzE5rHMtkAGui16ZNiyqK+561ZgEn/V&#10;4vjjDhYJJJ/NDkyjqgruMjniy9VweZncveS4Qy+AsH5y2EGIyHhJU3nb5CguUwAejmq10uVBv7JM&#10;1BmwYBDSSH+yiSB7ZDydMZqpZ3oWhPL00HSZHHAEN10nUQplqNIHISxXj5/pgUWO/VdJ6g4Z0NiF&#10;4ymiz4ayrUAPvVOSJEzam4UxlN13m2zoda3eJG2oKgF5HWq4znAmjYvGk1RslcXjA7GL4QQviVCa&#10;xNFmPNSoUFmcs1cbEiwQ3hShNNlfs8cdEikVIzOUJntwlqdLzABTslcWMhmKSw7bcN4o+k2CYWpe&#10;2+T4ysDopbfipdhS1SYwoUeSm69mrEt2cDiDlLolz8RWsn6lx2+RFp8q4TRSC01gOkSS0avS4pnF&#10;+cleSO5EMPvIUh0vXMgwJ3f7uBET3FBKufF+g42/Tul4NiAjdZUWw+iuUhsbNwJJUsSEFetuoakX&#10;k3izCzi2lHKTwblgSOGyH8a7Eo4Hco2Plxy6wNT2xp2BYNe13LjY5Vre48YzkZ4ypdR44UfqaTlM&#10;hAsdzGMVFjdhzgoYSltdarKMGDbRqRmzIm4CQiXWyZPBvuNL9Ez159+x9aE8P9zpeO5eq/nP2F71&#10;5+dXbH/oFdvLHd6w0aUKoU3vPx/+vj/t2//j55fHm9vF8f745ePt09/+AwAA//8DAFBLAwQUAAYA&#10;CAAAACEARS4N+OQAAAAPAQAADwAAAGRycy9kb3ducmV2LnhtbEyPwU7DMAyG70i8Q2QkLmhLCh2i&#10;pemEmEA7TJrYuHBLG9NWJE7XZFv39mS7wO2z/Ov352I+WsMOOPjOkYRkKoAh1U531Ej43L5NnoD5&#10;oEgr4wglnNDDvLy+KlSu3ZE+8LAJDYsl5HMloQ2hzzn3dYtW+anrkeLu2w1WhTgODdeDOsZya/i9&#10;EI/cqo7ihVb1+Npi/bPZWwnBLL5Wy/W6e9+G6rTa7dJxcbeU8vZmfHkGFnAMf2E460d1KKNT5fak&#10;PTMSJkmaZTF7oWQG7JwRD7NIVaQ0ERnwsuD//yh/AQAA//8DAFBLAQItABQABgAIAAAAIQC2gziS&#10;/gAAAOEBAAATAAAAAAAAAAAAAAAAAAAAAABbQ29udGVudF9UeXBlc10ueG1sUEsBAi0AFAAGAAgA&#10;AAAhADj9If/WAAAAlAEAAAsAAAAAAAAAAAAAAAAALwEAAF9yZWxzLy5yZWxzUEsBAi0AFAAGAAgA&#10;AAAhADGgn+0CjQAAK0UDAA4AAAAAAAAAAAAAAAAALgIAAGRycy9lMm9Eb2MueG1sUEsBAi0AFAAG&#10;AAgAAAAhAEUuDfjkAAAADwEAAA8AAAAAAAAAAAAAAAAAXI8AAGRycy9kb3ducmV2LnhtbFBLBQYA&#10;AAAABAAEAPMAAABtkAAAAAA=&#10;">
              <v:group id="Grupo 841" o:spid="_x0000_s1027" style="position:absolute;width:91535;height:68580" coordsize="91535,685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h3QqcQAAADcAAAADwAAAGRycy9kb3ducmV2LnhtbESPQYvCMBSE78L+h/CE&#10;vWnaXV2kGkXEXTyIoC6It0fzbIvNS2liW/+9EQSPw8x8w8wWnSlFQ7UrLCuIhxEI4tTqgjMF/8ff&#10;wQSE88gaS8uk4E4OFvOP3gwTbVveU3PwmQgQdgkqyL2vEildmpNBN7QVcfAutjbog6wzqWtsA9yU&#10;8iuKfqTBgsNCjhWtckqvh5tR8Ndiu/yO1832elndz8fx7rSNSanPfrecgvDU+Xf41d5oBZNRDM8z&#10;4QjI+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8h3QqcQAAADcAAAA&#10;DwAAAAAAAAAAAAAAAACqAgAAZHJzL2Rvd25yZXYueG1sUEsFBgAAAAAEAAQA+gAAAJsDAAAAAA==&#10;">
                <v:rect id="Autoforma 3" o:spid="_x0000_s1028" style="position:absolute;width:91535;height:685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3lPkMYA&#10;AADcAAAADwAAAGRycy9kb3ducmV2LnhtbESP3WrCQBSE7wu+w3IEb4rZKKVImlWKIA0iSOPP9SF7&#10;moRmz8bsNolv3y0UvBxm5hsm3YymET11rrasYBHFIIgLq2suFZxPu/kKhPPIGhvLpOBODjbryVOK&#10;ibYDf1Kf+1IECLsEFVTet4mUrqjIoItsSxy8L9sZ9EF2pdQdDgFuGrmM41dpsOawUGFL24qK7/zH&#10;KBiKY389HT7k8fmaWb5lt21+2Ss1m47vbyA8jf4R/m9nWsHqZQl/Z8IR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3lPkMYAAADcAAAADwAAAAAAAAAAAAAAAACYAgAAZHJz&#10;L2Rvd25yZXYueG1sUEsFBgAAAAAEAAQA9QAAAIsDAAAAAA==&#10;" filled="f" stroked="f">
                  <o:lock v:ext="edit" aspectratio="t" text="t"/>
                </v:rect>
                <v:group id="Grupo 843" o:spid="_x0000_s1029" style="position:absolute;left:40116;top:55340;width:17303;height:13240" coordorigin="40116,55340" coordsize="17303,1323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YPrRcYAAADcAAAADwAAAGRycy9kb3ducmV2LnhtbESPQWvCQBSE7wX/w/KE&#10;3uom2hZJ3YQgtvQgQlWQ3h7ZZxKSfRuy2yT++25B6HGYmW+YTTaZVgzUu9qygngRgSAurK65VHA+&#10;vT+tQTiPrLG1TApu5CBLZw8bTLQd+YuGoy9FgLBLUEHlfZdI6YqKDLqF7YiDd7W9QR9kX0rd4xjg&#10;ppXLKHqVBmsOCxV2tK2oaI4/RsHHiGO+infDvrlub9+nl8NlH5NSj/MpfwPhafL/4Xv7UytYP6/g&#10;70w4AjL9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tg+tFxgAAANwA&#10;AAAPAAAAAAAAAAAAAAAAAKoCAABkcnMvZG93bnJldi54bWxQSwUGAAAAAAQABAD6AAAAnQMAAAAA&#10;">
                  <v:shape id="Forma libre 844" o:spid="_x0000_s1030" style="position:absolute;left:40116;top:61309;width:9398;height:7271;visibility:visible;mso-wrap-style:square;v-text-anchor:top" coordsize="592,4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jGssQA&#10;AADcAAAADwAAAGRycy9kb3ducmV2LnhtbESPzW7CMBCE70i8g7WVuIFDixBKMai0RXBD/DzAEm+d&#10;QLxOYwOBp8dISBxHM/ONZjxtbCnOVPvCsYJ+LwFBnDldsFGw2867IxA+IGssHZOCK3mYTtqtMaba&#10;XXhN500wIkLYp6ggD6FKpfRZThZ9z1XE0ftztcUQZW2krvES4baU70kylBYLjgs5VvSdU3bcnKwC&#10;/G/2y9vq51fz4sP0Z4vDPpitUp235usTRKAmvMLP9lIrGA0G8DgTj4Cc3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foxrLEAAAA3AAAAA8AAAAAAAAAAAAAAAAAmAIAAGRycy9k&#10;b3ducmV2LnhtbFBLBQYAAAAABAAEAPUAAACJAwAAAAA=&#10;" path="m311,r78,192l592,236,433,369r9,89l110,458,138,348,,192,206,178,311,xe" filled="f" strokecolor="#e57da2 [1940]" strokeweight="0">
                    <v:path arrowok="t" o:connecttype="custom" o:connectlocs="493713,0;617538,304800;939800,374650;687388,585788;701675,727075;174625,727075;219075,552450;0,304800;327025,282575;493713,0" o:connectangles="0,0,0,0,0,0,0,0,0,0"/>
                  </v:shape>
                  <v:shape id="Forma libre 845" o:spid="_x0000_s1031" style="position:absolute;left:50625;top:55340;width:6794;height:6556;visibility:visible;mso-wrap-style:square;v-text-anchor:top" coordsize="428,4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Csya8YA&#10;AADcAAAADwAAAGRycy9kb3ducmV2LnhtbESP3WoCMRSE7wu+QzhCb0SzFa2yGkVKbbU3/j7AYXPc&#10;XdycbDepm759Iwi9HGbmG2a+DKYSN2pcaVnByyABQZxZXXKu4Hxa96cgnEfWWFkmBb/kYLnoPM0x&#10;1bblA92OPhcRwi5FBYX3dSqlywoy6Aa2Jo7exTYGfZRNLnWDbYSbSg6T5FUaLDkuFFjTW0HZ9fhj&#10;FEy+w9dw5cNH7zB6X29Pu/3GfbZKPXfDagbCU/D/4Ud7oxVMR2O4n4lHQC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Csya8YAAADcAAAADwAAAAAAAAAAAAAAAACYAgAAZHJz&#10;L2Rvd25yZXYueG1sUEsFBgAAAAAEAAQA9QAAAIsDAAAAAA==&#10;" path="m92,l222,75,337,23r14,19l325,159,428,268,279,282,206,413,147,276,,248,112,149,92,xe" filled="f" strokecolor="#e57da2 [1940]" strokeweight="0">
                    <v:path arrowok="t" o:connecttype="custom" o:connectlocs="146050,0;352425,119063;534988,36513;557213,66675;515938,252413;679450,425450;442913,447675;327025,655638;233363,438150;0,393700;177800,236538;146050,0" o:connectangles="0,0,0,0,0,0,0,0,0,0,0,0"/>
                  </v:shape>
                </v:group>
                <v:shape id="Forma libre 846" o:spid="_x0000_s1032" style="position:absolute;left:19812;top:31;width:43100;height:68549;visibility:visible;mso-wrap-style:square;v-text-anchor:top" coordsize="2715,43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5WpsQA&#10;AADcAAAADwAAAGRycy9kb3ducmV2LnhtbESPQWvCQBSE74L/YXmCN91YrMToKlIMLfZUFbw+ss8k&#10;mH0bs2sS/31XKPQ4zMw3zHrbm0q01LjSsoLZNAJBnFldcq7gfEonMQjnkTVWlknBkxxsN8PBGhNt&#10;O/6h9uhzESDsElRQeF8nUrqsIINuamvi4F1tY9AH2eRSN9gFuKnkWxQtpMGSw0KBNX0UlN2OD6Pg&#10;+5lG7WH+voxlWrtePj7v3f6i1HjU71YgPPX+P/zX/tIK4vkCXmfCEZC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luVqbEAAAA3AAAAA8AAAAAAAAAAAAAAAAAmAIAAGRycy9k&#10;b3ducmV2LnhtbFBLBQYAAAAABAAEAPUAAACJAwAAAAA=&#10;" path="m2122,2096r76,87l2273,2278r70,103l2411,2489r63,116l2531,2725r53,124l2627,2975r37,130l2692,3234r18,129l2715,3493r-4,141l2697,3774r-24,140l2641,4051r-38,134l2558,4318r-224,l2358,4232r20,-80l2393,4073r13,-73l2411,3930r,-65l2406,3808r-16,-74l2367,3666r-30,-65l2302,3540r-40,-58l2217,3428r-49,-51l2116,3327r-56,-47l2002,3234r-59,-45l1881,3145r37,-81l1951,2986r28,-77l2004,2834r19,-74l2039,2690r8,-68l2053,2559r,-57l2047,2447r-10,-49l2019,2355r-10,-25l2044,2293r30,-40l2096,2210r20,-58l2122,2096xm7,l1226,r341,154l1506,246r-54,96l1403,442r-46,103l216,36r4,84l227,199r8,75l246,344r16,63l279,467r23,50l340,585r46,60l436,701r55,49l550,793r63,39l679,867r70,31l821,928r73,28l968,981r75,24l1118,1029r75,25l1266,1080r74,26l1410,1136r68,32l1542,1203r62,38l1659,1285r53,47l1743,1369r30,43l1724,1467r-42,52l1651,1571r-25,51l1612,1671r-10,63l1593,1792r2,l1555,1816r-35,28l1488,1877r-28,39l1438,1958r-18,49l1410,2056r-2,49l1411,2152r11,47l1354,2183r-74,-26l1205,2126r-78,-39l1046,2042r-80,-53l884,1932r-82,-63l721,1800r-80,-73l564,1648r-75,-80l419,1482r-68,-89l288,1300r-56,-94l181,1108r-43,-98l101,909,64,781,36,652,17,522,5,391,,260,1,129,7,xe" fillcolor="#9d1e4c [2404]" strokecolor="#d32966 [3204]" strokeweight="0">
                  <v:path arrowok="t" o:connecttype="custom" o:connectlocs="3608388,3616325;3927475,4135438;4170363,4722813;4302125,5338763;4281488,5991225;4132263,6643688;3743325,6718300;3819525,6350000;3819525,6045200;3709988,5716588;3519488,5441950;3270250,5207000;2986088,4992688;3141663,4618038;3236913,4270375;3259138,3971925;3205163,3738563;3292475,3576638;3368675,3327400;2487613,244475;2227263,701675;349250,190500;390525,546100;479425,820738;692150,1112838;973138,1320800;1303338,1473200;1655763,1595438;2009775,1714500;2346325,1854200;2633663,2039938;2814638,2241550;2620963,2493963;2543175,2752725;2468563,2882900;2317750,3041650;2238375,3263900;2257425,3490913;1912938,3375025;1533525,3157538;1144588,2857500;776288,2489200;457200,2063750;219075,1603375;57150,1035050;0,412750" o:connectangles="0,0,0,0,0,0,0,0,0,0,0,0,0,0,0,0,0,0,0,0,0,0,0,0,0,0,0,0,0,0,0,0,0,0,0,0,0,0,0,0,0,0,0,0,0,0"/>
                  <o:lock v:ext="edit" verticies="t"/>
                </v:shape>
                <v:shape id="Forma libre 847" o:spid="_x0000_s1033" style="position:absolute;left:25987;top:49958;width:32099;height:18622;visibility:visible;mso-wrap-style:square;v-text-anchor:top" coordsize="2022,1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zaZcQA&#10;AADcAAAADwAAAGRycy9kb3ducmV2LnhtbESPT2vCQBTE7wW/w/KE3urGWmqIriJCpQR6qBHPj+zL&#10;H82+jdnVpN++Kwgeh5n5DbNcD6YRN+pcbVnBdBKBIM6trrlUcMi+3mIQziNrbCyTgj9ysF6NXpaY&#10;aNvzL932vhQBwi5BBZX3bSKlyysy6Ca2JQ5eYTuDPsiulLrDPsBNI9+j6FMarDksVNjStqL8vL8a&#10;BabPZgVOi/QSz3bp8fSTxrZEpV7Hw2YBwtPgn+FH+1sriD/mcD8TjoBc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Hs2mXEAAAA3AAAAA8AAAAAAAAAAAAAAAAAmAIAAGRycy9k&#10;b3ducmV2LnhtbFBLBQYAAAAABAAEAPUAAACJAwAAAAA=&#10;" path="m1492,r75,54l1639,110r70,58l1775,229r62,65l1889,362r-115,52l1644,339r20,149l1552,587r147,28l1758,752r73,-131l1980,607,1877,498r26,-117l1934,432r28,52l1985,540r18,60l2017,663r5,57l2022,785r-5,70l2004,928r-15,79l1969,1087r-24,86l1332,1173r-9,-89l1482,951,1279,907,1201,715,1096,893,890,907r138,156l1000,1173,,1173r116,-26l229,1115r114,-36l453,1037,561,988,666,933r96,-59l855,806r89,-74l1028,654r82,-86l1185,479r71,-93l1325,292r61,-96l1442,98,1492,xe" fillcolor="#d32966 [3204]" strokecolor="#d32966 [3204]" strokeweight="0">
                  <v:path arrowok="t" o:connecttype="custom" o:connectlocs="2368550,0;2487613,85725;2601913,174625;2713038,266700;2817813,363538;2916238,466725;2998788,574675;2816225,657225;2609850,538163;2641600,774700;2463800,931863;2697163,976313;2790825,1193800;2906713,985838;3143250,963613;2979738,790575;3021013,604838;3070225,685800;3114675,768350;3151188,857250;3179763,952500;3201988,1052513;3209925,1143000;3209925,1246188;3201988,1357313;3181350,1473200;3157538,1598613;3125788,1725613;3087688,1862138;2114550,1862138;2100263,1720850;2352675,1509713;2030413,1439863;1906588,1135063;1739900,1417638;1412875,1439863;1631950,1687513;1587500,1862138;0,1862138;184150,1820863;363538,1770063;544513,1712913;719138,1646238;890588,1568450;1057275,1481138;1209675,1387475;1357313,1279525;1498600,1162050;1631950,1038225;1762125,901700;1881188,760413;1993900,612775;2103438,463550;2200275,311150;2289175,155575;2368550,0" o:connectangles="0,0,0,0,0,0,0,0,0,0,0,0,0,0,0,0,0,0,0,0,0,0,0,0,0,0,0,0,0,0,0,0,0,0,0,0,0,0,0,0,0,0,0,0,0,0,0,0,0,0,0,0,0,0,0,0"/>
                </v:shape>
                <v:shape id="Forma libre 848" o:spid="_x0000_s1034" style="position:absolute;left:23241;top:603;width:18113;height:16272;visibility:visible;mso-wrap-style:square;v-text-anchor:top" coordsize="1141,1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EqwsEA&#10;AADcAAAADwAAAGRycy9kb3ducmV2LnhtbERPy2rCQBTdF/yH4QpuSjNRSpHUUUSQ1lVp1JLlJXOb&#10;BDN3wszk4d87i0KXh/Pe7CbTioGcbywrWCYpCOLS6oYrBZfz8WUNwgdkja1lUnAnD7vt7GmDmbYj&#10;f9OQh0rEEPYZKqhD6DIpfVmTQZ/Yjjhyv9YZDBG6SmqHYww3rVyl6Zs02HBsqLGjQ03lLe+NguID&#10;3fPp65hr1m786a52PPWFUov5tH8HEWgK/+I/96dWsH6Na+OZeATk9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QhKsLBAAAA3AAAAA8AAAAAAAAAAAAAAAAAmAIAAGRycy9kb3du&#10;cmV2LnhtbFBLBQYAAAAABAAEAPUAAACGAwAAAAA=&#10;" path="m,l1141,509r,l1092,637r-40,129l1019,896r-25,129l993,1025,888,990,781,955r-7,-2l753,946r-8,-3l715,932r-16,-5l685,922r-16,-5l655,911r-17,-5l626,901,600,890r-11,-3l570,878r-11,-3l540,866r-10,-4l505,850r-7,-3l475,836r-10,-3l448,822r-11,-5l418,806r-7,-3l385,789r-7,-5l360,773r-9,-5l334,756r-9,-6l302,733r-5,-2l278,716r-7,-7l255,696r-8,-7l229,672r-3,-2l205,649r-6,-7l184,626r-7,-7l163,602r-6,-7l140,570r-3,-5l123,546r-6,-9l105,518r-3,-9l86,481,75,459r-3,-7l67,436,63,425,58,410,53,397,49,383,46,371,42,355,39,341,35,327,32,312,28,296,26,282,23,266,21,249,18,233,16,216,14,200,12,182,11,167,9,147,7,132,5,112,5,97,4,76,2,62,2,39,2,27,,xe" fillcolor="#d32966 [3204]" strokecolor="#d32966 [3204]" strokeweight="0">
                  <v:path arrowok="t" o:connecttype="custom" o:connectlocs="1811338,808038;1733550,1011238;1617663,1422400;1576388,1627188;1239838,1516063;1195388,1501775;1135063,1479550;1087438,1463675;1039813,1446213;993775,1430338;935038,1408113;887413,1389063;841375,1368425;790575,1344613;738188,1322388;693738,1296988;652463,1274763;600075,1244600;557213,1219200;515938,1190625;471488,1160463;430213,1125538;392113,1093788;358775,1063625;315913,1019175;280988,982663;249238,944563;217488,896938;185738,852488;161925,808038;119063,728663;106363,692150;92075,650875;77788,608013;66675,563563;55563,519113;44450,469900;36513,422275;28575,369888;22225,317500;17463,265113;11113,209550;7938,153988;3175,98425;3175,42863" o:connectangles="0,0,0,0,0,0,0,0,0,0,0,0,0,0,0,0,0,0,0,0,0,0,0,0,0,0,0,0,0,0,0,0,0,0,0,0,0,0,0,0,0,0,0,0,0"/>
                </v:shape>
                <v:shape id="Forma libre 849" o:spid="_x0000_s1035" style="position:absolute;left:39274;top:31;width:7319;height:2445;visibility:visible;mso-wrap-style:square;v-text-anchor:top" coordsize="461,1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XR58UA&#10;AADcAAAADwAAAGRycy9kb3ducmV2LnhtbESPQWvCQBSE74L/YXlCb7pRisToKiUirSiC2ktvz+wz&#10;Cc2+TbNbjf/eFQSPw8x8w8wWranEhRpXWlYwHEQgiDOrS84VfB9X/RiE88gaK8uk4EYOFvNuZ4aJ&#10;tlfe0+XgcxEg7BJUUHhfJ1K6rCCDbmBr4uCdbWPQB9nkUjd4DXBTyVEUjaXBksNCgTWlBWW/h3+j&#10;YJsuTXz6HKXrePW3s7vNSf7sN0q99dqPKQhPrX+Fn+0vrSB+n8DjTDgCcn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BdHnxQAAANwAAAAPAAAAAAAAAAAAAAAAAJgCAABkcnMv&#10;ZG93bnJldi54bWxQSwUGAAAAAAQABAD1AAAAigMAAAAA&#10;" path="m,l461,,399,75r-58,79l,xe" fillcolor="#d32966 [3204]" strokecolor="#d32966 [3204]" strokeweight="0">
                  <v:path arrowok="t" o:connecttype="custom" o:connectlocs="0,0;731838,0;633413,119063;541338,244475;0,0" o:connectangles="0,0,0,0,0"/>
                </v:shape>
                <v:group id="Grupo 850" o:spid="_x0000_s1036" style="position:absolute;left:67262;top:19240;width:24130;height:38513" coordorigin="67262,19240" coordsize="24130,385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Ijj78IAAADcAAAADwAAAGRycy9kb3ducmV2LnhtbERPy4rCMBTdC/5DuII7&#10;TTuDIh1TEZkZXIjgA2R2l+baljY3pcm09e/NQnB5OO/1ZjC16Kh1pWUF8TwCQZxZXXKu4Hr5ma1A&#10;OI+ssbZMCh7kYJOOR2tMtO35RN3Z5yKEsEtQQeF9k0jpsoIMurltiAN3t61BH2CbS91iH8JNLT+i&#10;aCkNlhwaCmxoV1BWnf+Ngt8e++1n/N0dqvvu8XdZHG+HmJSaTobtFwhPg3+LX+69VrBahPnhTDgC&#10;Mn0C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iI4+/CAAAA3AAAAA8A&#10;AAAAAAAAAAAAAAAAqgIAAGRycy9kb3ducmV2LnhtbFBLBQYAAAAABAAEAPoAAACZAwAAAAA=&#10;">
                  <v:shape id="Forma libre 851" o:spid="_x0000_s1037" style="position:absolute;left:90725;top:42275;width:667;height:3302;visibility:visible;mso-wrap-style:square;v-text-anchor:top" coordsize="42,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6pig8IA&#10;AADcAAAADwAAAGRycy9kb3ducmV2LnhtbESPQWsCMRSE74L/ITyhN80qtiyrUVQo9FSstvfn5rlZ&#10;3LyEJNXdf98UCj0OM/MNs972thN3CrF1rGA+K0AQ10633Cj4PL9OSxAxIWvsHJOCgSJsN+PRGivt&#10;HvxB91NqRIZwrFCBSclXUsbakMU4c544e1cXLKYsQyN1wEeG204uiuJFWmw5Lxj0dDBU307fVoHf&#10;h+NwPsavwTSlry966d7tUqmnSb9bgUjUp//wX/tNKyif5/B7Jh8Bufk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qmKDwgAAANwAAAAPAAAAAAAAAAAAAAAAAJgCAABkcnMvZG93&#10;bnJldi54bWxQSwUGAAAAAAQABAD1AAAAhwMAAAAA&#10;" path="m42,r,208l21,180,7,148,,113,2,78,13,43,27,19,42,xe" filled="f" strokecolor="#a8d38c [1944]" strokeweight="0">
                    <v:path arrowok="t" o:connecttype="custom" o:connectlocs="66675,0;66675,330200;33338,285750;11113,234950;0,179388;3175,123825;20638,68263;42863,30163;66675,0" o:connectangles="0,0,0,0,0,0,0,0,0"/>
                  </v:shape>
                  <v:shape id="Forma libre 852" o:spid="_x0000_s1038" style="position:absolute;left:78581;top:19240;width:12811;height:11573;visibility:visible;mso-wrap-style:square;v-text-anchor:top" coordsize="807,7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6x0d8MA&#10;AADcAAAADwAAAGRycy9kb3ducmV2LnhtbESPUWvCQBCE3wv+h2MLvtWNglZSTylSUeqTtj9gya1J&#10;aG4v5q5n9Nf3BKGPw8x8wyxWvW1U5M7XTjSMRxkolsKZWkoN31+blzkoH0gMNU5Yw5U9rJaDpwXl&#10;xl3kwPEYSpUg4nPSUIXQ5oi+qNiSH7mWJXkn11kKSXYlmo4uCW4bnGTZDC3VkhYqanldcfFz/LUa&#10;Dufb9vpxQnwdn/exsT1+UoxaD5/79zdQgfvwH360d0bDfDqB+5l0BHD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6x0d8MAAADcAAAADwAAAAAAAAAAAAAAAACYAgAAZHJzL2Rv&#10;d25yZXYueG1sUEsFBgAAAAAEAAQA9QAAAIgDAAAAAA==&#10;" path="m152,r84,21l325,50r93,35l512,125r98,46l709,220r98,52l807,424r-21,62l758,538r-36,49l681,627r-47,35l585,690r-54,21l475,723r-57,6l360,725,301,713,243,692,190,664,142,629,101,587,66,542,38,491,17,438,5,382,,325,4,267,16,208,35,152,59,108,86,68,117,31,152,xe" filled="f" strokecolor="#a8d38c [1944]" strokeweight="0">
                    <v:path arrowok="t" o:connecttype="custom" o:connectlocs="241300,0;374650,33338;515938,79375;663575,134938;812800,198438;968375,271463;1125538,349250;1281113,431800;1281113,673100;1247775,771525;1203325,854075;1146175,931863;1081088,995363;1006475,1050925;928688,1095375;842963,1128713;754063,1147763;663575,1157288;571500,1150938;477838,1131888;385763,1098550;301625,1054100;225425,998538;160338,931863;104775,860425;60325,779463;26988,695325;7938,606425;0,515938;6350,423863;25400,330200;55563,241300;93663,171450;136525,107950;185738,49213;241300,0" o:connectangles="0,0,0,0,0,0,0,0,0,0,0,0,0,0,0,0,0,0,0,0,0,0,0,0,0,0,0,0,0,0,0,0,0,0,0,0"/>
                  </v:shape>
                  <v:shape id="Forma libre 853" o:spid="_x0000_s1039" style="position:absolute;left:89836;top:50180;width:1556;height:7573;visibility:visible;mso-wrap-style:square;v-text-anchor:top" coordsize="98,4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9DeMYA&#10;AADcAAAADwAAAGRycy9kb3ducmV2LnhtbESPQWsCMRCF7wX/Qxiht5pVscrWKKII216KWpDepptx&#10;s7qZLEmq2/76plDo8fHmfW/efNnZRlzJh9qxguEgA0FcOl1zpeDtsH2YgQgRWWPjmBR8UYDlonc3&#10;x1y7G+/ouo+VSBAOOSowMba5lKE0ZDEMXEucvJPzFmOSvpLa4y3BbSNHWfYoLdacGgy2tDZUXvaf&#10;Nr2xIT8tPujle300xXl4nLy/7p6Vuu93qycQkbr4f/yXLrSC2WQMv2MSAeTi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J9DeMYAAADcAAAADwAAAAAAAAAAAAAAAACYAgAAZHJz&#10;L2Rvd25yZXYueG1sUEsFBgAAAAAEAAQA9QAAAIsDAAAAAA==&#10;" path="m,l32,3r31,7l98,23r,454l74,322,41,162,,xe" filled="f" strokecolor="#a8d38c [1944]" strokeweight="0">
                    <v:path arrowok="t" o:connecttype="custom" o:connectlocs="0,0;50800,4763;100013,15875;155575,36513;155575,757238;117475,511175;65088,257175;0,0" o:connectangles="0,0,0,0,0,0,0,0"/>
                  </v:shape>
                  <v:shape id="Forma libre 854" o:spid="_x0000_s1040" style="position:absolute;left:67262;top:21336;width:7350;height:7000;visibility:visible;mso-wrap-style:square;v-text-anchor:top" coordsize="463,4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f95cIA&#10;AADcAAAADwAAAGRycy9kb3ducmV2LnhtbESPUWvCMBSF3wf7D+EKe5tpSxWpRpGBsEdX/QGX5tp0&#10;a25qkmndr18EwcfDOec7nNVmtL24kA+dYwX5NANB3DjdcavgeNi9L0CEiKyxd0wKbhRgs359WWGl&#10;3ZW/6FLHViQIhwoVmBiHSsrQGLIYpm4gTt7JeYsxSd9K7fGa4LaXRZbNpcWO04LBgT4MNT/1r1WQ&#10;nf/O7Pf5zuem/K6pL4ZjWSj1Nhm3SxCRxvgMP9qfWsFiVsL9TDoCcv0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l/3lwgAAANwAAAAPAAAAAAAAAAAAAAAAAJgCAABkcnMvZG93&#10;bnJldi54bWxQSwUGAAAAAAQABAD1AAAAhwMAAAAA&#10;" path="m283,r,l327,23r38,30l399,88r26,38l444,168r14,46l463,261r,47l454,355r-17,48l416,441,280,371,140,310,,259r,l68,187r70,-66l208,56,283,xe" filled="f" strokecolor="#a8d38c [1944]" strokeweight="0">
                    <v:path arrowok="t" o:connecttype="custom" o:connectlocs="449263,0;449263,0;519113,36513;579438,84138;633413,139700;674688,200025;704850,266700;727075,339725;735013,414338;735013,488950;720725,563563;693738,639763;660400,700088;444500,588963;222250,492125;0,411163;0,411163;107950,296863;219075,192088;330200,88900;449263,0" o:connectangles="0,0,0,0,0,0,0,0,0,0,0,0,0,0,0,0,0,0,0,0,0"/>
                  </v:shape>
                  <v:shape id="Forma libre 855" o:spid="_x0000_s1041" style="position:absolute;left:82597;top:34305;width:5668;height:6350;visibility:visible;mso-wrap-style:square;v-text-anchor:top" coordsize="357,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VcUcYA&#10;AADcAAAADwAAAGRycy9kb3ducmV2LnhtbESPQWvCQBSE70L/w/IKvUjdWFBCdBUpLQbxUi14fWaf&#10;STD7Nt3dJum/d4WCx2FmvmGW68E0oiPna8sKppMEBHFhdc2lgu/j52sKwgdkjY1lUvBHHtarp9ES&#10;M217/qLuEEoRIewzVFCF0GZS+qIig35iW+LoXawzGKJ0pdQO+wg3jXxLkrk0WHNcqLCl94qK6+HX&#10;KOh+xsddvt2n4/Mp7z766XZTupNSL8/DZgEi0BAe4f92rhWksxncz8QjIF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cVcUcYAAADcAAAADwAAAAAAAAAAAAAAAACYAgAAZHJz&#10;L2Rvd25yZXYueG1sUEsFBgAAAAAEAAQA9QAAAIsDAAAAAA==&#10;" path="m149,r44,5l233,19r36,19l301,66r24,32l343,133r10,38l357,211r-5,41l338,292r-21,35l290,358r-31,23l224,400,161,290,91,183,14,82,,63,32,37,69,17,109,5,149,xe" filled="f" strokecolor="#a8d38c [1944]" strokeweight="0">
                    <v:path arrowok="t" o:connecttype="custom" o:connectlocs="236538,0;306388,7938;369888,30163;427038,60325;477838,104775;515938,155575;544513,211138;560388,271463;566738,334963;558800,400050;536575,463550;503238,519113;460375,568325;411163,604838;355600,635000;255588,460375;144463,290513;22225,130175;0,100013;50800,58738;109538,26988;173038,7938;236538,0" o:connectangles="0,0,0,0,0,0,0,0,0,0,0,0,0,0,0,0,0,0,0,0,0,0,0"/>
                  </v:shape>
                </v:group>
                <v:shape id="Forma libre 856" o:spid="_x0000_s1042" style="position:absolute;left:45100;top:13319;width:46292;height:15160;visibility:visible;mso-wrap-style:square;v-text-anchor:top" coordsize="2916,9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9c38MA&#10;AADcAAAADwAAAGRycy9kb3ducmV2LnhtbESP0WoCMRRE34X+Q7iFvkjNWnCxW6NYi+Cjdf2Ay+Z2&#10;s3VzsyRR4983gtDHYWbOMItVsr24kA+dYwXTSQGCuHG641bBsd6+zkGEiKyxd0wKbhRgtXwaLbDS&#10;7srfdDnEVmQIhwoVmBiHSsrQGLIYJm4gzt6P8xZjlr6V2uM1w20v34qilBY7zgsGB9oYak6Hs1Xw&#10;Lqenz9v2t/a7/bp3pk7l+Csp9fKc1h8gIqX4H360d1rBfFbC/Uw+An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a9c38MAAADcAAAADwAAAAAAAAAAAAAAAACYAgAAZHJzL2Rv&#10;d25yZXYueG1sUEsFBgAAAAAEAAQA9QAAAIgDAAAAAA==&#10;" path="m1602,r109,l1817,9r133,19l2081,58r128,37l2336,138r122,51l2579,245r117,59l2808,369r108,68l2916,645r-84,-43l2750,560r-84,-41l2584,483r-80,-34l2427,422r-75,-25l2280,378r-66,-14l2149,355r-57,-2l2015,362r-74,14l1871,399r-68,30l1740,465r-63,40l1618,551r-58,49l1504,652r-54,56l1396,764r-92,-30l1213,710r-88,-19l1038,675,956,665r-81,-6l802,659r-70,4l668,672r-58,15l559,706r-43,25l460,771r-49,39l367,845r-37,31l299,906r-26,28l217,920r-56,-4l105,920,52,934,,955,9,897,19,834,35,782,59,729,94,675r44,-56l192,563r60,-54l320,453r75,-54l475,346r88,-49l654,248r96,-45l849,161,952,124,1057,89,1165,61,1274,37,1384,18,1492,5,1602,xe" fillcolor="#70b344 [3208]" strokecolor="#70b344 [3208]" strokeweight="0">
                  <v:path arrowok="t" o:connecttype="custom" o:connectlocs="2716213,0;3095625,44450;3506788,150813;3902075,300038;4279900,482600;4629150,693738;4495800,955675;4232275,823913;3975100,712788;3733800,630238;3514725,577850;3321050,560388;3081338,596900;2862263,681038;2662238,801688;2476500,952500;2301875,1123950;2070100,1165225;1785938,1096963;1517650,1055688;1273175,1046163;1060450,1066800;887413,1120775;730250,1223963;582613,1341438;474663,1438275;344488,1460500;166688,1460500;0,1516063;30163,1323975;93663,1157288;219075,982663;400050,808038;627063,633413;893763,471488;1190625,322263;1511300,196850;1849438,96838;2197100,28575;2543175,0" o:connectangles="0,0,0,0,0,0,0,0,0,0,0,0,0,0,0,0,0,0,0,0,0,0,0,0,0,0,0,0,0,0,0,0,0,0,0,0,0,0,0,0"/>
                </v:shape>
                <v:shape id="Forma libre 857" o:spid="_x0000_s1043" style="position:absolute;left:71755;top:18923;width:19637;height:31623;visibility:visible;mso-wrap-style:square;v-text-anchor:top" coordsize="1237,19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YZ38YA&#10;AADcAAAADwAAAGRycy9kb3ducmV2LnhtbESPQWvCQBSE74X+h+UVvBTdWKiGNBspgapQLyYqHh/Z&#10;1yQ0+zZkV03/fVco9DjMzDdMuhpNJ640uNaygvksAkFcWd1yreBQfkxjEM4ja+wsk4IfcrDKHh9S&#10;TLS98Z6uha9FgLBLUEHjfZ9I6aqGDLqZ7YmD92UHgz7IoZZ6wFuAm06+RNFCGmw5LDTYU95Q9V1c&#10;jILP+SU6lccuft7s6vOOiny7XudKTZ7G9zcQnkb/H/5rb7WC+HUJ9zPhCMjs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CYZ38YAAADcAAAADwAAAAAAAAAAAAAAAACYAgAAZHJz&#10;L2Rvd25yZXYueG1sUEsFBgAAAAAEAAQA9QAAAIsDAAAAAA==&#10;" path="m413,r52,2l523,9r59,11l547,51,516,88r-27,40l465,172r-19,56l434,287r-4,58l435,402r12,56l468,511r28,51l531,607r41,42l620,684r53,28l731,733r59,12l848,749r57,-6l961,731r54,-21l1064,682r47,-35l1152,607r36,-49l1216,506r21,-62l1237,1471r-15,19l1208,1514r-11,35l1195,1584r7,35l1216,1651r21,28l1237,1992r-35,-13l1171,1972r-32,-3l1141,1971r-37,-123l1064,1726r-47,-121l965,1485,907,1369r35,-19l973,1327r27,-31l1021,1261r14,-40l1040,1180r-4,-40l1026,1102r-18,-35l984,1035r-32,-28l916,988,876,974r-44,-5l792,974r-40,12l715,1006r-32,26l697,1051,619,960,533,876,441,798,341,722,238,654,131,593r2,l154,555r17,-48l180,460r,-47l175,366,161,320,142,278,116,240,82,205,44,175,,152r,l61,110,126,76,192,46,262,23,336,9,413,xe" fillcolor="#70b344 [3208]" strokecolor="#70b344 [3208]" strokeweight="0">
                  <v:path arrowok="t" o:connecttype="custom" o:connectlocs="738188,3175;923925,31750;819150,139700;738188,273050;688975,455613;690563,638175;742950,811213;842963,963613;984250,1085850;1160463,1163638;1346200,1189038;1525588,1160463;1689100,1082675;1828800,963613;1930400,803275;1963738,2335213;1917700,2403475;1897063,2514600;1930400,2620963;1963738,3162300;1858963,3130550;1811338,3128963;1689100,2740025;1531938,2357438;1495425,2143125;1587500,2057400;1643063,1938338;1644650,1809750;1600200,1693863;1511300,1598613;1390650,1546225;1257300,1546225;1135063,1597025;1106488,1668463;846138,1390650;541338,1146175;207963,941388;244475,881063;285750,730250;277813,581025;225425,441325;130175,325438;0,241300;96838,174625;304800,73025;533400,14288" o:connectangles="0,0,0,0,0,0,0,0,0,0,0,0,0,0,0,0,0,0,0,0,0,0,0,0,0,0,0,0,0,0,0,0,0,0,0,0,0,0,0,0,0,0,0,0,0,0"/>
                </v:shape>
                <v:shape id="Forma libre 858" o:spid="_x0000_s1044" style="position:absolute;top:33940;width:34734;height:34084;visibility:visible;mso-wrap-style:square;v-text-anchor:top" coordsize="2188,21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7ybgsMA&#10;AADcAAAADwAAAGRycy9kb3ducmV2LnhtbERPy2rCQBTdC/2H4Ra600lbLRodRUoVJYvS6AdcMjeP&#10;NnMnZMYk+vXOQujycN6rzWBq0VHrKssKXicRCOLM6ooLBefTbjwH4TyyxtoyKbiSg836abTCWNue&#10;f6hLfSFCCLsYFZTeN7GULivJoJvYhjhwuW0N+gDbQuoW+xBuavkWRR/SYMWhocSGPkvK/tKLUZDe&#10;+t/8K70e80XSyf37NrHf00Spl+dhuwThafD/4of7oBXMZ2FtOBOOgFzf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7ybgsMAAADcAAAADwAAAAAAAAAAAAAAAACYAgAAZHJzL2Rv&#10;d25yZXYueG1sUEsFBgAAAAAEAAQA9QAAAIgDAAAAAA==&#10;" path="m1917,731l1338,2023r-150,28l1034,2075,1632,736r143,2l1917,731xm2188,698l1628,1948r-59,19l1506,1984,2074,715r114,-17xm1190,673r96,23l652,2116r-110,8l1190,673xm823,528r61,32l945,588r56,24l1059,633,386,2135r-82,3l229,2142r-70,3l100,2147,823,528xm461,285r79,61l,1553,,1317,461,285xm157,r95,98l353,192,,981,,350,157,xe" fillcolor="#fad088 [1942]" strokecolor="#fbd177" strokeweight="0">
                  <v:path arrowok="t" o:connecttype="custom" o:connectlocs="3043238,1160463;2124075,3211513;1885950,3255963;1641475,3294063;2590800,1168400;2817813,1171575;3043238,1160463;3473450,1108075;2584450,3092450;2490788,3122613;2390775,3149600;3292475,1135063;3473450,1108075;1889125,1068388;2041525,1104900;1035050,3359150;860425,3371850;1889125,1068388;1306513,838200;1403350,889000;1500188,933450;1589088,971550;1681163,1004888;612775,3389313;482600,3394075;363538,3400425;252413,3405188;158750,3408363;1306513,838200;731838,452438;857250,549275;0,2465388;0,2090738;731838,452438;249238,0;400050,155575;560388,304800;0,1557338;0,555625;249238,0" o:connectangles="0,0,0,0,0,0,0,0,0,0,0,0,0,0,0,0,0,0,0,0,0,0,0,0,0,0,0,0,0,0,0,0,0,0,0,0,0,0,0,0"/>
                  <o:lock v:ext="edit" verticies="t"/>
                </v:shape>
                <v:shape id="Forma libre 859" o:spid="_x0000_s1045" style="position:absolute;top:31;width:91392;height:68025;visibility:visible;mso-wrap-style:square;v-text-anchor:top" coordsize="5757,4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UbdyMYA&#10;AADcAAAADwAAAGRycy9kb3ducmV2LnhtbESPT2sCMRTE7wW/Q3iF3mq2QouuRhGxUJEe6j88PjbP&#10;zWLysm6iu/XTN4VCj8PM/IaZzDpnxY2aUHlW8NLPQBAXXldcKtht35+HIEJE1mg9k4JvCjCb9h4m&#10;mGvf8hfdNrEUCcIhRwUmxjqXMhSGHIa+r4mTd/KNw5hkU0rdYJvgzspBlr1JhxWnBYM1LQwV583V&#10;KTja+2G/vs/Ly7Jdr+xi+3k22Uipp8duPgYRqYv/4b/2h1YwfB3B75l0BOT0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UbdyMYAAADcAAAADwAAAAAAAAAAAAAAAACYAgAAZHJz&#10;L2Rvd25yZXYueG1sUEsFBgAAAAAEAAQA9QAAAIsDAAAAAA==&#10;" path="m2074,2851r,l1506,4120r-82,21l1338,4159,1917,2867r-11,2l1992,2862r82,-11xm1286,2832r117,19l1522,2865r119,7l1632,2872,1034,4211r-129,16l778,4241r-126,11l1286,2832xm2247,2821r-12,77l2224,2975r-8,79l2207,3133r-9,78l2188,3288r-11,79l2161,3442r-15,75l2123,3591r-25,70l2067,3727r-37,65l1987,3851r-51,58l1877,3960r-49,35l1768,4026r-66,30l1628,4084,2188,2834r59,-13xm1041,2762r74,26l1190,2809,542,4260r-81,6l386,4271,1059,2769r-18,-7xm823,2664r,l823,2664r,xm535,2479r92,66l723,2608r100,56l100,4283r-39,l28,4285r-28,l,3689,540,2482r-5,-3xm346,2323r59,53l467,2426r-6,-5l,3453,,3117,353,2328r-7,-5xm,1958r77,89l157,2136r,l,2486,,1958xm5151,631r-30,5l5095,645r-24,17l5050,683r-16,27l5025,739r-2,28l5027,797r10,26l5053,848r21,21l5102,884r28,9l5160,895r29,-4l5216,881r24,-16l5261,844r16,-28l5286,788r1,-29l5284,731r-11,-28l5258,678r-23,-19l5209,643r-28,-10l5151,631xm3842,564r-28,4l3786,578r-24,16l3743,615r-16,26l3718,671r-3,30l3720,729r10,28l3746,781r21,19l3793,816r30,9l3853,828r28,-5l3909,813r24,-16l3952,776r16,-26l3979,720r1,-30l3975,662r-10,-26l3949,612r-21,-21l3902,575r-30,-9l3842,564xm4758,391r-30,6l4702,407r-25,16l4656,444r-15,26l4632,500r-2,29l4634,557r10,28l4660,608r23,21l4709,645r28,9l4767,655r29,-3l4822,641r25,-15l4868,605r16,-27l4892,549r2,-30l4891,491r-11,-28l4864,439r-21,-20l4817,404r-29,-9l4758,391xm4244,388r-30,5l4188,404r-24,15l4143,440r-16,27l4118,496r-1,30l4120,554r11,26l4146,605r21,21l4195,641r28,9l4253,652r30,-4l4309,638r24,-16l4354,601r16,-26l4379,545r1,-30l4377,488r-11,-28l4351,435r-23,-19l4302,400r-28,-9l4244,388xm5478,295r-28,4l5422,309r-25,16l5378,346r-16,26l5352,402r-2,30l5355,460r11,28l5382,512r21,19l5429,547r29,9l5488,559r28,-5l5544,543r25,-15l5588,507r16,-26l5612,451r4,-28l5610,393r-10,-26l5584,342r-21,-21l5537,306r-30,-9l5478,295xm3433,253r-28,4l3377,267r-24,16l3334,306r-16,26l3309,360r-3,30l3311,419r11,27l3337,470r21,21l3384,507r30,8l3444,517r28,-3l3500,503r24,-17l3543,465r16,-26l3568,411r3,-30l3566,351r-10,-26l3540,300r-21,-21l3493,264r-30,-9l3433,253xm3889,134r-28,4l3834,148r-25,18l3790,187r-16,26l3764,241r-2,30l3767,300r11,27l3793,351r21,21l3841,388r29,9l3900,398r28,-3l3956,384r24,-15l4000,346r15,-26l4024,292r3,-30l4022,232r-10,-26l3996,182r-21,-21l3949,147r-30,-11l3889,134xm5060,77r-30,3l5004,91r-24,15l4959,129r-16,26l4934,183r-1,30l4936,243r11,26l4962,293r23,21l5011,328r28,11l5069,341r30,-6l5125,327r24,-18l5170,288r16,-26l5195,234r1,-30l5193,175r-11,-27l5167,124r-21,-21l5120,87r-30,-9l5060,77xm3374,r21,l3405,22r16,21l3440,61r25,14l3493,84r30,3l3552,82r26,-11l3603,56r21,-21l3640,8r3,-8l4134,r,33l4143,64r16,28l4183,117r28,17l4241,143r29,2l4298,141r28,-10l4351,115r21,-21l4387,68r9,-35l4398,r131,l4529,1r-9,30l4517,61r5,28l4532,117r16,24l4569,161r26,15l4625,185r30,4l4683,183r28,-10l4735,157r19,-21l4770,110r9,-28l4782,54r-3,-28l4770,r566,l5352,19r19,17l5394,49r31,10l5457,61r29,-5l5514,43r25,-19l5560,r197,l5757,7r-26,5l5707,24r-21,16l5666,59r-14,25l5644,113r-4,30l5645,171r11,28l5672,222r21,21l5719,258r19,7l5757,269r,463l5743,720r-17,-9l5696,703r-28,-2l5638,704r-26,11l5588,731r-21,22l5551,779r-9,28l5541,837r3,28l5555,893r15,25l5591,937r26,16l5647,963r30,2l5707,960r26,-11l5757,933r,341l5649,1206r-112,-65l5420,1082r-121,-56l5177,975,5050,932,4922,895,4791,865,4658,846r-63,-5l4531,837r10,-35l4541,769r-9,-31l4517,708r-23,-25l4464,664r-29,-9l4405,654r-30,3l4349,668r-24,15l4304,704r-16,27l4279,760r-2,30l4281,820r12,26l4323,844r-154,19l4015,895r-150,42l3868,937r-5,-28l3853,883r-18,-23l3814,841r-24,-16l3760,816r-30,-2l3702,818r-27,10l3650,844r-19,23l3615,893r-10,33l3605,961r7,34l3629,1024r9,-3l3507,1080r-121,63l3381,1108r,l3374,1071r,l3369,1036r,-1l3362,1000r,l3391,989r27,-15l3439,951r17,-28l3465,895r2,-30l3463,835r-10,-26l3437,785r-21,-21l3388,748r-24,-7l3337,738r-26,1l3311,739r-3,-22l3306,711r-2,-15l3302,689r-3,-20l3299,666r-4,-21l3294,640r-2,-18l3292,615r-4,-17l3288,594r-3,-23l3285,566r-2,-17l3281,543r,-17l3280,521r-2,-21l3278,496r-2,-19l3276,472r,-18l3276,449r-2,-21l3274,426r,-19l3274,400r,-16l3274,377r,-19l3274,356r2,-21l3276,330r2,-16l3278,307r2,-17l3280,286r3,-21l3283,260r4,-15l3287,239r3,-17l3292,218r3,-21l3297,192r4,-16l3302,171r4,-16l3308,150r7,-19l3316,126r6,-16l3323,103r6,-14l3332,84r9,-20l3341,61r9,-16l3353,38r7,-14l3364,19,3374,xe" fillcolor="#f7b239 [3206]" strokecolor="#f7b239 [3206]" strokeweight="0">
                  <v:path arrowok="t" o:connecttype="custom" o:connectlocs="3292475,4525963;1035050,6750050;3455988,5345113;2979738,6286500;1889125,4459288;1306513,4229100;0,5856288;560388,3695700;8129588,1009650;8021638,1346200;8377238,1295400;8177213,1001713;5905500,1157288;6243638,1265238;6194425,912813;7353300,793750;7613650,1035050;7721600,696913;6577013,698500;6704013,1031875;6948488,774700;8607425,490538;8577263,842963;8909050,715963;5449888,401638;5273675,708025;5624513,738188;5497513,404813;5972175,430213;6280150,609600;6310313,255588;7847013,246063;8047038,541338;8226425,234950;5430838,68263;5778500,12700;6778625,230188;7189788,1588;7389813,300038;7572375,0;8793163,38100;8959850,179388;9139238,1162050;8812213,1236663;9012238,1531938;8218488,1547813;7194550,1171575;6832600,1117600;6135688,1487488;5876925,1298575;5775325,1620838;5337175,1587500;5481638,1284288;5248275,1128713;5219700,949325;5203825,787400;5197475,609600;5207000,454025;5240338,279400;5289550,133350" o:connectangles="0,0,0,0,0,0,0,0,0,0,0,0,0,0,0,0,0,0,0,0,0,0,0,0,0,0,0,0,0,0,0,0,0,0,0,0,0,0,0,0,0,0,0,0,0,0,0,0,0,0,0,0,0,0,0,0,0,0,0,0"/>
                  <o:lock v:ext="edit" verticies="t"/>
                </v:shape>
                <v:shape id="Forma libre 860" o:spid="_x0000_s1046" style="position:absolute;top:31;width:91392;height:68549;visibility:visible;mso-wrap-style:square;v-text-anchor:top" coordsize="5757,43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O/CMMA&#10;AADcAAAADwAAAGRycy9kb3ducmV2LnhtbERPXWvCMBR9H+w/hDvYy1hTBxapRukGahk4mCs+X5q7&#10;pqy5KU209d+bh4GPh/O92ky2ExcafOtYwSxJQRDXTrfcKKh+tq8LED4ga+wck4IredisHx9WmGs3&#10;8jddjqERMYR9jgpMCH0upa8NWfSJ64kj9+sGiyHCoZF6wDGG206+pWkmLbYcGwz29GGo/juerYL3&#10;025XmtLMu8Ps5ctV+6I3n4VSz09TsQQRaAp38b+71AoWWZwfz8QjIN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nO/CMMAAADcAAAADwAAAAAAAAAAAAAAAACYAgAAZHJzL2Rv&#10;d25yZXYueG1sUEsFBgAAAAAEAAQA9QAAAIgDAAAAAA==&#10;" path="m5750,4248r7,40l5757,4318r-187,l5750,4248xm5610,3661r30,113l5668,3884r25,107l5715,4091r21,94l5389,4318r-1496,l5610,3661xm5453,3176r51,138l5551,3458r44,147l3818,4283r43,-129l3896,4021r30,-135l3949,3748r-2,4l5453,3176xm5191,2699r42,49l5275,2807r40,67l5355,2949r39,81l5431,3115,3956,3680r,l3961,3587r2,-94l3959,3390r-12,-105l3930,3180,5191,2699xm4560,2479r79,3l4716,2489r75,11l4866,2516r72,22l5006,2568r66,37l5137,2650,3916,3117r,l3881,2991r-42,-124l3788,2745r694,-264l4560,2479xm3634,2449r86,23l3807,2488r91,7l3993,2498r94,-2l4183,2493r96,-5l3762,2685r-61,-121l3634,2449xm778,1321r36,4l849,1332r35,12l921,1365r33,25l982,1419r23,34l1022,1491r14,49l1040,1591r-7,50l1017,1690r-21,39l970,1762r-33,30l902,1814r-39,18l821,1842r-43,4l741,1844r-37,-9l669,1823r-36,-19l601,1778r-28,-30l549,1715r-18,-37l517,1627r-3,-50l521,1526r15,-49l559,1439r26,-34l617,1376r35,-23l692,1335r42,-10l778,1321xm778,1314r-46,4l688,1328r-40,18l612,1370r-32,30l552,1435r-23,39l514,1524r-7,53l510,1629r14,51l543,1718r23,35l596,1785r33,26l667,1830r35,14l739,1851r39,4l821,1849r44,-10l905,1821r37,-24l975,1769r28,-35l1024,1694r17,-51l1048,1591r-5,-53l1029,1488r-17,-39l987,1414r-28,-30l924,1358r-36,-21l851,1325r-37,-9l778,1314xm778,930r68,3l914,944r66,17l1043,986r67,35l1172,1061r56,47l1277,1161r44,59l1359,1283r30,68l1412,1421r14,72l1433,1566r-2,72l1421,1710r-20,71l1375,1851r-35,68l1298,1981r-49,57l1193,2089r-59,44l1069,2169r-70,30l928,2220r-75,14l778,2238r-74,-4l633,2222r-70,-19l494,2154r-71,-55l351,2038r-71,-64l206,1905r-23,-42l164,1818r-22,-72l128,1675r-7,-72l124,1529r9,-71l152,1386r26,-68l213,1250r44,-63l306,1129r54,-51l421,1035r65,-37l554,968r72,-21l701,935r77,-5xm126,183r31,2l187,196r31,19l243,241r17,31l269,307r,37l259,379r-18,28l220,430r-26,16l166,458r-31,3l105,460,73,449,45,433,21,409,3,381,,383,,262r3,2l21,238,42,215,68,199,96,189r30,-6xm1167,101r33,4l1234,115r7,5l1249,124r-1,138l1255,400r-28,14l1197,423r-30,3l1132,423r-31,-11l1073,397r-25,-21l1029,351r-14,-30l1006,290r-1,-32l1008,229r11,-32l1038,166r26,-28l1094,119r35,-13l1167,101xm152,28r51,8l252,52r40,23l328,103r32,33l386,175r21,42l419,262r7,45l425,353r-9,45l400,442r-23,42l349,522r-34,30l278,578r-42,20l192,612r-45,5l101,617,56,608,10,592,3,589r-1,l,592,,391r19,27l42,440r28,18l100,467r31,3l164,467r32,-13l224,437r24,-25l266,383r10,-37l278,307r-9,-36l255,245,238,222,217,203,190,189,159,178r-31,-3l98,180,68,190,42,206,17,227,,253,,54r2,3l51,38r50,-9l152,28xm,l1255,r-6,115l1235,108,1202,98r-35,-4l1127,98r-37,14l1059,133r-28,28l1012,194r-13,33l996,258r2,34l1006,325r16,30l1043,381r25,21l1097,419r33,11l1167,433r30,-1l1227,423r28,-14l1267,536r19,126l1314,786r35,123l1389,1021r51,108l1497,1238r65,103l1635,1440r77,98l1793,1629r85,88l1967,1799r90,75l1983,1905r-71,35l1838,1979r-72,40l1695,2061r-74,42l1550,2143r-74,40l1403,2220r-73,33l1255,2283r-76,23l1103,2323r-77,11l947,2337r-79,-7l786,2313r-45,-16l692,2276r-51,-26l589,2218r63,16l713,2243r65,3l854,2241r76,-12l1003,2206r70,-30l1137,2140r62,-46l1255,2043r48,-57l1347,1923r37,-70l1410,1783r18,-72l1438,1640r4,-74l1435,1493r-14,-74l1396,1348r-30,-69l1328,1215r-44,-60l1234,1103r-58,-47l1115,1014r-68,-35l982,954,916,937,847,925r-69,-4l699,926r-75,14l550,961r-68,30l416,1028r-61,45l299,1124r-49,58l206,1245r-35,69l145,1384r-19,72l115,1529r-1,74l119,1676r16,72l157,1820r30,68l93,1793,,1697,,596r,l7,599r40,14l89,622r40,4l180,622r47,-12l273,591r42,-27l351,531r32,-40l407,446r18,-46l433,355r,-48l428,260,414,215,393,171,367,133,334,98,297,68,253,45,204,28,152,21r-51,l49,31,,49,,xe" fillcolor="#74d8d8 [1941]" stroked="f" strokeweight="0">
                  <v:path arrowok="t" o:connecttype="custom" o:connectlocs="8997950,6165850;8737600,5260975;6265863,5956300;8621713,4945063;8240713,4284663;8051800,4135438;7239000,3935413;6792913,3949700;1462088,2166938;1614488,2682875;1176338,2927350;820738,2582863;1098550,2119313;920750,2222500;898525,2782888;1373188,2919413;1655763,2441575;1292225,2089150;1860550,1684338;2274888,2486025;1893888,3316288;1004888,3527425;260350,2886075;338138,1984375;1112838,1484313;427038,487363;166688,730250;33338,377825;1970088,190500;1747838,654050;1617663,312738;400050,82550;674688,560388;304800,971550;0,620713;355600,693738;344488,322263;0,401638;1982788,182563;1606550,307975;1741488,665163;2085975,1247775;2846388,2586038;2690813,3271838;1751013,3687763;935038,3521075;1804988,3397250;2282825,2603500;1958975,1751013;1109663,1470025;327025,1976438;249238,2889250;141288,987425;646113,708025;530225,155575;0,0" o:connectangles="0,0,0,0,0,0,0,0,0,0,0,0,0,0,0,0,0,0,0,0,0,0,0,0,0,0,0,0,0,0,0,0,0,0,0,0,0,0,0,0,0,0,0,0,0,0,0,0,0,0,0,0,0,0,0,0"/>
                  <o:lock v:ext="edit" verticies="t"/>
                </v:shape>
                <v:shape id="Forma libre 861" o:spid="_x0000_s1047" style="position:absolute;top:23780;width:91392;height:44800;visibility:visible;mso-wrap-style:square;v-text-anchor:top" coordsize="5757,28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eRpsUA&#10;AADcAAAADwAAAGRycy9kb3ducmV2LnhtbESP3WrCQBSE7wu+w3IEb4puLDTa1FXEIuhd/HmAY/Y0&#10;m5o9G7KriX36bqHQy2FmvmEWq97W4k6trxwrmE4SEMSF0xWXCs6n7XgOwgdkjbVjUvAgD6vl4GmB&#10;mXYdH+h+DKWIEPYZKjAhNJmUvjBk0U9cQxy9T9daDFG2pdQtdhFua/mSJKm0WHFcMNjQxlBxPd6s&#10;gnRvnvnD6n13ec1n+W399XbJv5UaDfv1O4hAffgP/7V3WsE8ncLvmXg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15GmxQAAANwAAAAPAAAAAAAAAAAAAAAAAJgCAABkcnMv&#10;ZG93bnJldi54bWxQSwUGAAAAAAQABAD1AAAAigMAAAAA&#10;" path="m,201r68,70l136,341r68,68l274,474r68,61l411,593r68,52l545,694r65,41l671,770r59,27l786,817r82,17l947,841r79,-3l1103,827r76,-17l1255,787r75,-30l1403,724r73,-37l1550,647r71,-40l1695,565r71,-42l1838,483r74,-39l1983,409r74,-31l2133,437r79,55l2289,542r77,44l2439,624r74,32l2582,680r67,20l2595,736r-51,39l2497,811r-42,39l2418,887r-26,35l2355,981r-29,63l2299,1110r-21,70l2261,1252r-14,73l2135,1346r-117,16l1899,1373r-122,5l1655,1378r-123,-7l1410,1357r-122,-21l1171,1308r-116,-37l945,1228,833,1173,725,1112,620,1044,519,972,423,894,330,813,241,728,157,640,77,551,,462,,201xm3638,r71,l3788,6r80,8l3954,30r86,17l4129,72r91,28l4312,131r91,37l4496,208r91,44l4676,301r89,51l4849,409r82,60l5009,532r76,68l5154,670r63,75l5296,848r72,109l5431,1070r57,116l5541,1304r45,121l5626,1548r35,120l5693,1789r26,120l5740,2027r17,113l5757,2792r-7,-40l5570,2822r-181,l5736,2689r-21,-94l5693,2495r-25,-107l5640,2278r-30,-113l3893,2822r-87,l3818,2787,5595,2109r-44,-147l5504,1818r-51,-138l3947,2256r9,-72l5431,1619r-37,-85l5355,1453r-40,-75l5275,1311r-42,-59l5191,1203,3930,1684r-14,-63l5137,1154r-65,-45l5006,1072r-68,-30l4866,1020r-75,-16l4716,993r-77,-7l4560,983r-78,2l3788,1249r-26,-60l4279,992r-96,5l4087,1000r-96,2l3898,999r-91,-7l3720,976r-86,-23l3571,855r-64,-91l3440,679r-70,-79l3367,544r-14,-52l3327,441r-33,-47l3250,352r-49,-35l3145,287r-31,-12l3140,247r31,-30l3208,186r44,-35l3301,112r56,-40l3400,47r49,-19l3507,14,3570,4,3638,xe" fillcolor="#2fa9a9 [3205]" stroked="f" strokeweight="0">
                  <v:path arrowok="t" o:connecttype="custom" o:connectlocs="215900,541338;542925,849313;865188,1101725;1158875,1265238;1503363,1335088;1871663,1285875;2227263,1149350;2573338,963613;2917825,766763;3265488,600075;3633788,860425;3989388,1041400;4119563,1168400;3897313,1349375;3738563,1557338;3616325,1873250;3389313,2136775;2820988,2187575;2238375,2154238;1674813,2017713;1150938,1765300;671513,1419225;249238,1016000;0,319088;6013450,9525;6413500,74613;6845300,207963;7281863,400050;7697788,649288;8072438,952500;8407400,1346200;8712200,1882775;8931275,2457450;9078913,3030538;9139238,4432300;8555038,4479925;9037638,3960813;8905875,3436938;6061075,4424363;8737600,2886075;6280150,3467100;8501063,2306638;8307388,1987550;6216650,2573338;7947025,1701800;7605713,1593850;7239000,1560513;5972175,1887538;6488113,1587500;6043613,1574800;5668963,1357313;5349875,952500;5281613,700088;5081588,503238;4984750,392113;5162550,239713;5397500,74613;5667375,6350" o:connectangles="0,0,0,0,0,0,0,0,0,0,0,0,0,0,0,0,0,0,0,0,0,0,0,0,0,0,0,0,0,0,0,0,0,0,0,0,0,0,0,0,0,0,0,0,0,0,0,0,0,0,0,0,0,0,0,0,0,0"/>
                  <o:lock v:ext="edit" verticies="t"/>
                </v:shape>
                <v:shape id="Forma libre 862" o:spid="_x0000_s1048" style="position:absolute;top:31;width:91392;height:68549;visibility:visible;mso-wrap-style:square;v-text-anchor:top" coordsize="5757,43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jYEcQA&#10;AADcAAAADwAAAGRycy9kb3ducmV2LnhtbESPQYvCMBSE74L/ITzBm6ZbQdyuUURcUG9aweujedt0&#10;t3kpTVarv94IgsdhZr5h5svO1uJCra8cK/gYJyCIC6crLhWc8u/RDIQPyBprx6TgRh6Wi35vjpl2&#10;Vz7Q5RhKESHsM1RgQmgyKX1hyKIfu4Y4ej+utRiibEupW7xGuK1lmiRTabHiuGCwobWh4u/4bxXs&#10;b/vd6mw264373XX5/XNyrtKJUsNBt/oCEagL7/CrvdUKZtMUnmfiEZC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y42BHEAAAA3AAAAA8AAAAAAAAAAAAAAAAAmAIAAGRycy9k&#10;b3ducmV2LnhtbFBLBQYAAAAABAAEAPUAAACJAwAAAAA=&#10;" path="m2666,2183r16,49l2705,2278r29,42l2771,2358r42,32l2862,2416r49,17l2963,2440r53,l3068,2432r51,-16l3168,2393r45,-28l3257,2330r10,25l3285,2400r12,53l3301,2510r,63l3294,2641r-13,72l3264,2788r-23,79l3213,2947r-33,84l3143,3115r-42,84l3054,3285r-49,85l2949,3454r-57,83l2829,3617r-67,77l2694,3769r-73,72l2546,3907r-79,63l2387,4026r-84,52l2198,4133r-108,49l1980,4224r-114,36l1753,4292r-116,26l,4318r,-33l38,4285r51,-2l147,4281r68,-1l290,4276r82,-5l460,4266r92,-6l648,4252r100,-9l847,4234r104,-12l1054,4208r101,-14l1255,4176r96,-19l1445,4136r89,-23l1616,4087r79,-28l1763,4030r61,-34l1877,3960r59,-51l1987,3853r43,-61l2067,3729r30,-67l2123,3592r21,-71l2161,3446r14,-76l2188,3294r10,-79l2207,3138r9,-79l2224,2981r11,-77l2245,2828r16,-75l2277,2680r22,-70l2324,2542r31,-63l2392,2418r28,-37l2458,2341r46,-39l2555,2262r54,-40l2666,2183xm5757,1162r,112l5693,1232r1,-3l5710,1201r23,-23l5757,1162xm3730,814r30,2l3790,825r24,16l3835,860r18,23l3863,909r5,28l3746,977r-117,47l3612,995r-7,-34l3605,926r10,-33l3631,867r19,-23l3675,828r27,-10l3730,814xm5668,701r28,2l5726,711r17,9l5757,732r,201l5733,949r-26,11l5677,965r-30,-2l5617,953r-26,-16l5570,918r-15,-25l5544,865r-3,-28l5542,807r9,-28l5567,753r21,-22l5612,715r26,-11l5668,701xm4405,654r30,1l4464,664r30,19l4517,708r15,30l4541,769r,33l4531,837r-119,l4293,846r-12,-26l4277,790r2,-30l4288,731r16,-27l4325,683r24,-15l4375,657r30,-3xm5151,631r30,2l5209,643r26,16l5258,678r15,25l5284,731r3,28l5286,788r-9,28l5261,844r-21,21l5216,881r-27,10l5160,895r-30,-2l5102,884r-28,-15l5053,848r-16,-25l5027,797r-4,-30l5025,739r9,-29l5050,683r21,-21l5095,645r26,-9l5151,631xm3842,564r30,2l3902,575r26,16l3949,612r16,24l3975,662r5,28l3979,720r-11,30l3952,776r-19,21l3909,813r-28,10l3853,828r-30,-3l3793,816r-26,-16l3746,781r-16,-24l3720,729r-5,-28l3718,671r9,-30l3743,615r19,-21l3786,578r28,-10l3842,564xm4758,391r30,4l4817,404r26,15l4864,439r16,24l4891,491r3,28l4892,549r-8,29l4868,605r-21,21l4822,641r-26,11l4767,655r-30,-1l4709,645r-26,-16l4660,608r-16,-23l4634,557r-4,-28l4632,500r9,-30l4656,444r21,-21l4702,407r26,-10l4758,391xm4244,388r30,3l4302,400r26,16l4351,435r15,25l4377,488r3,27l4379,545r-9,30l4354,601r-21,21l4309,638r-26,10l4253,652r-30,-2l4195,641r-28,-15l4146,605r-15,-25l4120,554r-3,-28l4118,496r9,-29l4143,440r21,-21l4188,404r26,-11l4244,388xm5478,295r29,2l5537,306r26,15l5584,342r16,25l5610,393r6,30l5612,451r-8,30l5588,507r-19,21l5544,543r-28,11l5488,559r-30,-3l5429,547r-26,-16l5382,512r-16,-24l5355,460r-5,-28l5352,402r10,-30l5378,346r19,-21l5422,309r28,-10l5478,295xm3433,253r30,2l3493,264r26,15l3540,300r16,25l3566,351r5,30l3568,411r-9,28l3543,465r-19,21l3500,503r-28,11l3444,517r-30,-2l3384,507r-26,-16l3337,470r-15,-24l3311,419r-5,-29l3309,360r9,-28l3334,306r19,-23l3377,267r28,-10l3433,253xm3889,134r30,2l3949,147r26,14l3996,182r16,24l4022,232r5,30l4024,292r-9,28l4000,346r-20,23l3956,384r-28,11l3900,398r-30,-1l3841,388r-27,-16l3793,351r-15,-24l3767,300r-5,-29l3764,241r10,-28l3790,187r19,-21l3834,148r27,-10l3889,134xm5060,77r30,1l5120,87r26,16l5167,124r15,24l5193,175r3,29l5195,234r-9,28l5170,288r-21,21l5125,327r-26,8l5069,341r-30,-2l5011,328r-26,-14l4962,293r-15,-24l4936,243r-3,-30l4934,183r9,-28l4959,129r21,-23l5004,91r26,-11l5060,77xm5757,7r,262l5738,265r-19,-7l5693,243r-21,-21l5656,199r-11,-28l5640,143r4,-30l5652,84r14,-25l5686,40r21,-16l5731,12r26,-5xm5336,r224,l5539,24r-25,19l5486,56r-29,5l5425,59,5394,49,5371,36,5352,19,5336,xm4529,r241,l4779,26r3,28l4779,82r-9,28l4754,136r-19,21l4711,173r-28,10l4655,189r-30,-4l4595,176r-26,-15l4548,141r-16,-24l4522,89r-5,-28l4520,31r9,-30l4529,xm4134,r264,l4396,33r-9,35l4372,94r-21,21l4326,131r-28,10l4270,145r-29,-2l4211,134r-28,-17l4159,92,4143,64r-9,-31l4134,xm3395,r248,l3640,8r-16,27l3603,56r-25,15l3552,82r-29,5l3493,84r-28,-9l3440,61,3421,43,3405,22,3395,xm2935,r439,l3336,75r-28,79l3288,234r-10,82l3274,398r4,84l3285,568r12,86l3311,739r26,-1l3364,741r24,7l3416,764r21,21l3453,809r10,26l3467,865r-2,30l3456,923r-17,28l3418,974r-27,15l3362,1000r24,143l3280,1208r-98,66l3096,1342r-75,70l2991,1369r-31,-37l2902,1279r-64,-47l2769,1190r-73,-36l2619,1120r-80,-31l2458,1061r21,-112l2507,835r34,-113l2579,610r45,-112l2675,390r56,-105l2794,185r68,-96l2935,xe" fillcolor="#e68128 [3209]" strokecolor="#e68128 [3209]" strokeweight="0">
                  <v:path arrowok="t" o:connecttype="custom" o:connectlocs="4703763,3873500;5233988,3894138;4989513,4945063;4160838,6097588;2782888,6813550;590550,6780213;1992313,6629400;3073400,6205538;3473450,5229225;3649663,4143375;4232275,3465513;5969000,1295400;5734050,1579563;8997950,1112838;8964613,1528763;8837613,1195388;7170738,1123950;6792913,1206500;8269288,1020763;8318500,1373188;7980363,1265238;6099175,895350;6299200,1190625;5946775,1239838;6054725,901700;7769225,823913;7475538,1023938;7424738,671513;6931025,730250;6751638,1035050;6551613,741363;8831263,509588;8801100,862013;8493125,685800;5497513,404813;5624513,738188;5273675,708025;5449888,401638;6388100,463550;6054725,590550;6086475,234950;8243888,277813;7999413,538163;7872413,204788;9037638,385763;9059863,38100;8612188,93663;7586663,130175;7253288,255588;6981825,0;6684963,212725;5753100,55563;5405438,34925;5203825,765175;5481638,1284288;5375275,1814513;4395788,1889125;4165600,790575" o:connectangles="0,0,0,0,0,0,0,0,0,0,0,0,0,0,0,0,0,0,0,0,0,0,0,0,0,0,0,0,0,0,0,0,0,0,0,0,0,0,0,0,0,0,0,0,0,0,0,0,0,0,0,0,0,0,0,0,0,0"/>
                  <o:lock v:ext="edit" verticies="t"/>
                </v:shape>
                <v:shape id="Forma libre 863" o:spid="_x0000_s1049" style="position:absolute;left:42164;top:27860;width:11334;height:10906;visibility:visible;mso-wrap-style:square;v-text-anchor:top" coordsize="714,6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SxRsMA&#10;AADcAAAADwAAAGRycy9kb3ducmV2LnhtbESP3YrCMBSE7xd8h3AE79bUdZFSjSLC6sIi+PcAh+bY&#10;FpuT2kTb7tMbQfBymJlvmNmiNaW4U+0KywpGwwgEcWp1wZmC0/HnMwbhPLLG0jIp6MjBYt77mGGi&#10;bcN7uh98JgKEXYIKcu+rREqX5mTQDW1FHLyzrQ36IOtM6hqbADel/IqiiTRYcFjIsaJVTunlcDMK&#10;mt3/JibafHe75m9bXmUqu3Ws1KDfLqcgPLX+HX61f7WCeDKG55lwBOT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VSxRsMAAADcAAAADwAAAAAAAAAAAAAAAACYAgAAZHJzL2Rv&#10;d25yZXYueG1sUEsFBgAAAAAEAAQA9QAAAIgDAAAAAA==&#10;" path="m327,r54,l435,11r54,19l545,60r49,35l636,137r35,45l695,231r16,54l714,341r-6,56l688,457r-24,45l632,544r-36,38l554,616r-46,28l459,665r-50,15l356,687r-50,l255,680,206,663,155,637,112,602,75,563,45,520,23,471,7,420,,367,2,313r8,-54l30,205,58,156,91,112,131,75,175,46,224,23,274,7,327,xe" fillcolor="black" strokeweight="0">
                  <v:path arrowok="t" o:connecttype="custom" o:connectlocs="519113,0;604838,0;690563,17463;776288,47625;865188,95250;942975,150813;1009650,217488;1065213,288925;1103313,366713;1128713,452438;1133475,541338;1123950,630238;1092200,725488;1054100,796925;1003300,863600;946150,923925;879475,977900;806450,1022350;728663,1055688;649288,1079500;565150,1090613;485775,1090613;404813,1079500;327025,1052513;246063,1011238;177800,955675;119063,893763;71438,825500;36513,747713;11113,666750;0,582613;3175,496888;15875,411163;47625,325438;92075,247650;144463,177800;207963,119063;277813,73025;355600,36513;434975,11113;519113,0" o:connectangles="0,0,0,0,0,0,0,0,0,0,0,0,0,0,0,0,0,0,0,0,0,0,0,0,0,0,0,0,0,0,0,0,0,0,0,0,0,0,0,0,0"/>
                </v:shape>
              </v:group>
              <v:shape id="Forma libre 865" o:spid="_x0000_s1050" style="position:absolute;left:7684;top:4598;width:79343;height:58499;visibility:visible;mso-wrap-style:square;v-text-anchor:top" coordsize="4832,3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XnwsMA&#10;AADcAAAADwAAAGRycy9kb3ducmV2LnhtbESPS4vCQBCE7wv+h6EFb+tEIaLRUUTwsXjyBXprMm0S&#10;zPSEzBiz/35nQfBYVNVX1GzRmlI0VLvCsoJBPwJBnFpdcKbgfFp/j0E4j6yxtEwKfsnBYt75mmGi&#10;7YsP1Bx9JgKEXYIKcu+rREqX5mTQ9W1FHLy7rQ36IOtM6hpfAW5KOYyikTRYcFjIsaJVTunj+DQK&#10;9GS7v8TLu8XBT3Vt41uz2VOjVK/bLqcgPLX+E363d1rBeBTD/5lwBOT8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sXnwsMAAADcAAAADwAAAAAAAAAAAAAAAACYAgAAZHJzL2Rv&#10;d25yZXYueG1sUEsFBgAAAAAEAAQA9QAAAIgDAAAAAA==&#10;" path="m4282,r72,l4427,2r70,3l4565,11r65,7l4686,28r50,12l4752,51r14,19l4778,98r9,37l4794,179r4,49l4801,283r2,60l4803,406r-2,66l4801,542r-2,70l4796,684r-2,72l4792,827r,68l4791,964r1,62l4794,1088r4,56l4803,1194r7,44l4813,1263r4,34l4820,1343r4,54l4826,1458r3,67l4831,1595r,73l4832,1742r,71l4831,1883r-2,67l4827,2011r-3,54l4819,2110r-7,83l4810,2270r,76l4812,2422r-2,78l4805,2581r-4,57l4801,2696r,60l4803,2818r2,62l4801,2941r-5,59l4784,3058r-20,56l4749,3137r-23,19l4694,3173r-38,14l4614,3200r-47,10l4516,3217r-52,7l4410,3228r-55,3l4205,3238r-147,5l3765,3247r-292,3l3183,3250r-290,-7l2605,3233r-287,-12l913,3222r-180,-1l553,3219r-42,-2l464,3217r-49,l366,3215r-50,-3l267,3208r-46,-7l180,3193r-39,-11l110,3168,85,3152,68,3131,48,3084,36,3035r-5,-49l29,2937r2,-49l33,2839r,-199l26,2443,17,2243,12,2046r,-137l21,1775,31,1638r9,-134l41,1371,36,1238,29,1107,21,974,14,873,5,771,,670,1,568,14,490,29,413,48,336,64,259r5,-26l73,205r5,-28l83,147r9,-26l104,96,122,74,143,58,176,42,214,32r46,-7l311,19r52,-3l417,14r56,l527,14r51,2l627,18r43,l1027,21r335,-7l1698,9,1829,7r129,l2088,11r136,7l2358,23r137,2l2739,25r243,-2l3206,14,3429,5,3681,2,3807,r126,2l3973,4r49,-2l4079,2,4142,r68,l4282,xe" fillcolor="white [3212]" strokecolor="white [3212]" strokeweight="0">
                <v:path arrowok="t" o:connecttype="custom" o:connectlocs="7269305,3600;7602639,32400;7802968,91799;7860439,242997;7883428,509394;7883428,849590;7875218,1231185;7868649,1610980;7871934,1958376;7898206,2228373;7914627,2417370;7929405,2744966;7934331,3135561;7929405,3509957;7912984,3797953;7898206,4222748;7889996,4645743;7883428,4960739;7883428,5293735;7822672,5605131;7707730,5711330;7499191,5777929;7241391,5810328;6663393,5837328;5226609,5849928;3806246,5797729;908047,5794129;681446,5790529;438424,5774329;231527,5727530;111659,5635731;50903,5374734;54187,5110137;27915,4037350;34483,3194961;67324,2467770;34483,1753178;0,1205985;47619,743391;113301,419395;136289,264597;200329,133198;351396,57599;596060,28800;865354,25200;1100166,32400;2788182,16200;3428577,19800;4096887,44999;5264376,25200;6251241,0;6604280,3600;6912983,0" o:connectangles="0,0,0,0,0,0,0,0,0,0,0,0,0,0,0,0,0,0,0,0,0,0,0,0,0,0,0,0,0,0,0,0,0,0,0,0,0,0,0,0,0,0,0,0,0,0,0,0,0,0,0,0,0"/>
              </v:shape>
              <w10:wrap anchorx="margin" anchory="margin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332080"/>
    <w:multiLevelType w:val="hybridMultilevel"/>
    <w:tmpl w:val="1940131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92541C"/>
    <w:multiLevelType w:val="hybridMultilevel"/>
    <w:tmpl w:val="EE62CF32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3F4516E"/>
    <w:multiLevelType w:val="hybridMultilevel"/>
    <w:tmpl w:val="9B4052C6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4EE2901"/>
    <w:multiLevelType w:val="hybridMultilevel"/>
    <w:tmpl w:val="799E08E8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5C67DAE"/>
    <w:multiLevelType w:val="hybridMultilevel"/>
    <w:tmpl w:val="D75EEC84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17524AFA"/>
    <w:multiLevelType w:val="hybridMultilevel"/>
    <w:tmpl w:val="278461DE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178C11B0"/>
    <w:multiLevelType w:val="hybridMultilevel"/>
    <w:tmpl w:val="A26E0374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8720F0A"/>
    <w:multiLevelType w:val="hybridMultilevel"/>
    <w:tmpl w:val="62386964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1885578F"/>
    <w:multiLevelType w:val="hybridMultilevel"/>
    <w:tmpl w:val="39B64B3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AF132CD"/>
    <w:multiLevelType w:val="hybridMultilevel"/>
    <w:tmpl w:val="39B64B3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CDA04CD"/>
    <w:multiLevelType w:val="hybridMultilevel"/>
    <w:tmpl w:val="B6402EB8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1D963A1B"/>
    <w:multiLevelType w:val="hybridMultilevel"/>
    <w:tmpl w:val="C5DC089A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1E6371C8"/>
    <w:multiLevelType w:val="hybridMultilevel"/>
    <w:tmpl w:val="9C968FC2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221B2858"/>
    <w:multiLevelType w:val="hybridMultilevel"/>
    <w:tmpl w:val="E59290DC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23164B14"/>
    <w:multiLevelType w:val="hybridMultilevel"/>
    <w:tmpl w:val="0FB28732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295F4FE4"/>
    <w:multiLevelType w:val="hybridMultilevel"/>
    <w:tmpl w:val="3560FFB6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2C97578C"/>
    <w:multiLevelType w:val="hybridMultilevel"/>
    <w:tmpl w:val="C51C7864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2EA7755B"/>
    <w:multiLevelType w:val="hybridMultilevel"/>
    <w:tmpl w:val="C9AECDF2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3A405705"/>
    <w:multiLevelType w:val="hybridMultilevel"/>
    <w:tmpl w:val="4ABEAE5A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3A854B05"/>
    <w:multiLevelType w:val="hybridMultilevel"/>
    <w:tmpl w:val="A6C6850A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3B9158F8"/>
    <w:multiLevelType w:val="hybridMultilevel"/>
    <w:tmpl w:val="CFD6BA90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3D32635E"/>
    <w:multiLevelType w:val="hybridMultilevel"/>
    <w:tmpl w:val="D2B28F4C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40276B6E"/>
    <w:multiLevelType w:val="hybridMultilevel"/>
    <w:tmpl w:val="5658DF68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40A1165A"/>
    <w:multiLevelType w:val="hybridMultilevel"/>
    <w:tmpl w:val="7598A1EA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411F0A45"/>
    <w:multiLevelType w:val="hybridMultilevel"/>
    <w:tmpl w:val="363AB42C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1A46408"/>
    <w:multiLevelType w:val="hybridMultilevel"/>
    <w:tmpl w:val="52B07B02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421028F6"/>
    <w:multiLevelType w:val="hybridMultilevel"/>
    <w:tmpl w:val="342AB11C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42AF058F"/>
    <w:multiLevelType w:val="hybridMultilevel"/>
    <w:tmpl w:val="C2A819EC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 w15:restartNumberingAfterBreak="0">
    <w:nsid w:val="42E7631E"/>
    <w:multiLevelType w:val="hybridMultilevel"/>
    <w:tmpl w:val="91FE346C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 w15:restartNumberingAfterBreak="0">
    <w:nsid w:val="4B442F43"/>
    <w:multiLevelType w:val="hybridMultilevel"/>
    <w:tmpl w:val="AF32BEAC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 w15:restartNumberingAfterBreak="0">
    <w:nsid w:val="4E6548B3"/>
    <w:multiLevelType w:val="hybridMultilevel"/>
    <w:tmpl w:val="73A0357C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 w15:restartNumberingAfterBreak="0">
    <w:nsid w:val="549D4AB0"/>
    <w:multiLevelType w:val="hybridMultilevel"/>
    <w:tmpl w:val="C2A819EC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 w15:restartNumberingAfterBreak="0">
    <w:nsid w:val="5D250E8B"/>
    <w:multiLevelType w:val="hybridMultilevel"/>
    <w:tmpl w:val="3C588D9A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" w15:restartNumberingAfterBreak="0">
    <w:nsid w:val="5ED722F5"/>
    <w:multiLevelType w:val="hybridMultilevel"/>
    <w:tmpl w:val="9B6AA8A6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" w15:restartNumberingAfterBreak="0">
    <w:nsid w:val="61245FBB"/>
    <w:multiLevelType w:val="hybridMultilevel"/>
    <w:tmpl w:val="C27A7458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" w15:restartNumberingAfterBreak="0">
    <w:nsid w:val="70246313"/>
    <w:multiLevelType w:val="hybridMultilevel"/>
    <w:tmpl w:val="373A24BC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13B4237"/>
    <w:multiLevelType w:val="hybridMultilevel"/>
    <w:tmpl w:val="FF46B0EA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7" w15:restartNumberingAfterBreak="0">
    <w:nsid w:val="729D3AF6"/>
    <w:multiLevelType w:val="hybridMultilevel"/>
    <w:tmpl w:val="7D56D814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8" w15:restartNumberingAfterBreak="0">
    <w:nsid w:val="741926BE"/>
    <w:multiLevelType w:val="hybridMultilevel"/>
    <w:tmpl w:val="F66E729E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9" w15:restartNumberingAfterBreak="0">
    <w:nsid w:val="744708FF"/>
    <w:multiLevelType w:val="hybridMultilevel"/>
    <w:tmpl w:val="B33C9B2C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0" w15:restartNumberingAfterBreak="0">
    <w:nsid w:val="75436B73"/>
    <w:multiLevelType w:val="hybridMultilevel"/>
    <w:tmpl w:val="BEE02CF4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1" w15:restartNumberingAfterBreak="0">
    <w:nsid w:val="795918D5"/>
    <w:multiLevelType w:val="hybridMultilevel"/>
    <w:tmpl w:val="B1F6E20A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2" w15:restartNumberingAfterBreak="0">
    <w:nsid w:val="7E8A3D8B"/>
    <w:multiLevelType w:val="hybridMultilevel"/>
    <w:tmpl w:val="9F58775C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3" w15:restartNumberingAfterBreak="0">
    <w:nsid w:val="7EC75BC2"/>
    <w:multiLevelType w:val="hybridMultilevel"/>
    <w:tmpl w:val="D166E72A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4"/>
  </w:num>
  <w:num w:numId="2">
    <w:abstractNumId w:val="37"/>
  </w:num>
  <w:num w:numId="3">
    <w:abstractNumId w:val="25"/>
  </w:num>
  <w:num w:numId="4">
    <w:abstractNumId w:val="11"/>
  </w:num>
  <w:num w:numId="5">
    <w:abstractNumId w:val="27"/>
  </w:num>
  <w:num w:numId="6">
    <w:abstractNumId w:val="2"/>
  </w:num>
  <w:num w:numId="7">
    <w:abstractNumId w:val="34"/>
  </w:num>
  <w:num w:numId="8">
    <w:abstractNumId w:val="23"/>
  </w:num>
  <w:num w:numId="9">
    <w:abstractNumId w:val="6"/>
  </w:num>
  <w:num w:numId="10">
    <w:abstractNumId w:val="10"/>
  </w:num>
  <w:num w:numId="11">
    <w:abstractNumId w:val="31"/>
  </w:num>
  <w:num w:numId="12">
    <w:abstractNumId w:val="16"/>
  </w:num>
  <w:num w:numId="13">
    <w:abstractNumId w:val="17"/>
  </w:num>
  <w:num w:numId="14">
    <w:abstractNumId w:val="12"/>
  </w:num>
  <w:num w:numId="15">
    <w:abstractNumId w:val="42"/>
  </w:num>
  <w:num w:numId="16">
    <w:abstractNumId w:val="43"/>
  </w:num>
  <w:num w:numId="17">
    <w:abstractNumId w:val="13"/>
  </w:num>
  <w:num w:numId="18">
    <w:abstractNumId w:val="15"/>
  </w:num>
  <w:num w:numId="19">
    <w:abstractNumId w:val="22"/>
  </w:num>
  <w:num w:numId="20">
    <w:abstractNumId w:val="35"/>
  </w:num>
  <w:num w:numId="21">
    <w:abstractNumId w:val="30"/>
  </w:num>
  <w:num w:numId="22">
    <w:abstractNumId w:val="20"/>
  </w:num>
  <w:num w:numId="23">
    <w:abstractNumId w:val="18"/>
  </w:num>
  <w:num w:numId="24">
    <w:abstractNumId w:val="14"/>
  </w:num>
  <w:num w:numId="25">
    <w:abstractNumId w:val="9"/>
  </w:num>
  <w:num w:numId="26">
    <w:abstractNumId w:val="33"/>
  </w:num>
  <w:num w:numId="27">
    <w:abstractNumId w:val="28"/>
  </w:num>
  <w:num w:numId="28">
    <w:abstractNumId w:val="40"/>
  </w:num>
  <w:num w:numId="29">
    <w:abstractNumId w:val="5"/>
  </w:num>
  <w:num w:numId="30">
    <w:abstractNumId w:val="19"/>
  </w:num>
  <w:num w:numId="31">
    <w:abstractNumId w:val="8"/>
  </w:num>
  <w:num w:numId="32">
    <w:abstractNumId w:val="3"/>
  </w:num>
  <w:num w:numId="33">
    <w:abstractNumId w:val="7"/>
  </w:num>
  <w:num w:numId="34">
    <w:abstractNumId w:val="38"/>
  </w:num>
  <w:num w:numId="35">
    <w:abstractNumId w:val="36"/>
  </w:num>
  <w:num w:numId="36">
    <w:abstractNumId w:val="26"/>
  </w:num>
  <w:num w:numId="37">
    <w:abstractNumId w:val="32"/>
  </w:num>
  <w:num w:numId="38">
    <w:abstractNumId w:val="41"/>
  </w:num>
  <w:num w:numId="39">
    <w:abstractNumId w:val="39"/>
  </w:num>
  <w:num w:numId="40">
    <w:abstractNumId w:val="0"/>
  </w:num>
  <w:num w:numId="41">
    <w:abstractNumId w:val="24"/>
  </w:num>
  <w:num w:numId="42">
    <w:abstractNumId w:val="1"/>
  </w:num>
  <w:num w:numId="43">
    <w:abstractNumId w:val="29"/>
  </w:num>
  <w:num w:numId="44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C37EC"/>
    <w:rsid w:val="00014EEA"/>
    <w:rsid w:val="00017951"/>
    <w:rsid w:val="00057DEF"/>
    <w:rsid w:val="00061E47"/>
    <w:rsid w:val="000642B3"/>
    <w:rsid w:val="000655EB"/>
    <w:rsid w:val="000C4996"/>
    <w:rsid w:val="000E265D"/>
    <w:rsid w:val="000F318F"/>
    <w:rsid w:val="001416B2"/>
    <w:rsid w:val="00142DC6"/>
    <w:rsid w:val="001779F9"/>
    <w:rsid w:val="00177B4B"/>
    <w:rsid w:val="001A157A"/>
    <w:rsid w:val="001B1AA8"/>
    <w:rsid w:val="001C29D4"/>
    <w:rsid w:val="001D0546"/>
    <w:rsid w:val="00245C29"/>
    <w:rsid w:val="00263A0C"/>
    <w:rsid w:val="002640B4"/>
    <w:rsid w:val="00265A73"/>
    <w:rsid w:val="002927F7"/>
    <w:rsid w:val="002979F8"/>
    <w:rsid w:val="002B7609"/>
    <w:rsid w:val="002C6A2A"/>
    <w:rsid w:val="002E544E"/>
    <w:rsid w:val="002E62F6"/>
    <w:rsid w:val="002F1C58"/>
    <w:rsid w:val="00310F5C"/>
    <w:rsid w:val="0035169C"/>
    <w:rsid w:val="00366C2E"/>
    <w:rsid w:val="003903B9"/>
    <w:rsid w:val="003956C8"/>
    <w:rsid w:val="003963FC"/>
    <w:rsid w:val="003A5A7C"/>
    <w:rsid w:val="003C79B1"/>
    <w:rsid w:val="004021F0"/>
    <w:rsid w:val="004045A7"/>
    <w:rsid w:val="00407171"/>
    <w:rsid w:val="00431A2D"/>
    <w:rsid w:val="004404ED"/>
    <w:rsid w:val="004446CB"/>
    <w:rsid w:val="00460624"/>
    <w:rsid w:val="00487F01"/>
    <w:rsid w:val="004C4BF6"/>
    <w:rsid w:val="004C501E"/>
    <w:rsid w:val="004F72D8"/>
    <w:rsid w:val="005345A4"/>
    <w:rsid w:val="0054131C"/>
    <w:rsid w:val="00563EEF"/>
    <w:rsid w:val="00577D93"/>
    <w:rsid w:val="00577E4F"/>
    <w:rsid w:val="00595E95"/>
    <w:rsid w:val="005C3BBA"/>
    <w:rsid w:val="005E2FA7"/>
    <w:rsid w:val="00601AEE"/>
    <w:rsid w:val="006124C0"/>
    <w:rsid w:val="00617D25"/>
    <w:rsid w:val="00633AB8"/>
    <w:rsid w:val="00651E93"/>
    <w:rsid w:val="00653BFB"/>
    <w:rsid w:val="00656DEB"/>
    <w:rsid w:val="00656FC5"/>
    <w:rsid w:val="0066292B"/>
    <w:rsid w:val="006A5E4E"/>
    <w:rsid w:val="006C279F"/>
    <w:rsid w:val="006C7328"/>
    <w:rsid w:val="006D40F9"/>
    <w:rsid w:val="006E6BFB"/>
    <w:rsid w:val="006F3961"/>
    <w:rsid w:val="006F7FFD"/>
    <w:rsid w:val="00723530"/>
    <w:rsid w:val="00737494"/>
    <w:rsid w:val="00774952"/>
    <w:rsid w:val="007B04EA"/>
    <w:rsid w:val="007D6F7E"/>
    <w:rsid w:val="00806FB8"/>
    <w:rsid w:val="00823756"/>
    <w:rsid w:val="00853D49"/>
    <w:rsid w:val="00855062"/>
    <w:rsid w:val="00861D76"/>
    <w:rsid w:val="00873EEE"/>
    <w:rsid w:val="00883377"/>
    <w:rsid w:val="00883452"/>
    <w:rsid w:val="008913CB"/>
    <w:rsid w:val="008A20E6"/>
    <w:rsid w:val="008A612B"/>
    <w:rsid w:val="008D4996"/>
    <w:rsid w:val="008F050A"/>
    <w:rsid w:val="00901536"/>
    <w:rsid w:val="00907FEA"/>
    <w:rsid w:val="009362A1"/>
    <w:rsid w:val="0096225B"/>
    <w:rsid w:val="009938C1"/>
    <w:rsid w:val="009947D8"/>
    <w:rsid w:val="009970D8"/>
    <w:rsid w:val="009C2592"/>
    <w:rsid w:val="00A068FF"/>
    <w:rsid w:val="00A22F63"/>
    <w:rsid w:val="00A75D06"/>
    <w:rsid w:val="00A92F5D"/>
    <w:rsid w:val="00A9451D"/>
    <w:rsid w:val="00AB050E"/>
    <w:rsid w:val="00AC02B9"/>
    <w:rsid w:val="00AD2BEE"/>
    <w:rsid w:val="00AE22D7"/>
    <w:rsid w:val="00B32642"/>
    <w:rsid w:val="00B846CB"/>
    <w:rsid w:val="00BA2B5E"/>
    <w:rsid w:val="00BA7253"/>
    <w:rsid w:val="00BB74F1"/>
    <w:rsid w:val="00BD3A6A"/>
    <w:rsid w:val="00BE6029"/>
    <w:rsid w:val="00BE7477"/>
    <w:rsid w:val="00BF2431"/>
    <w:rsid w:val="00C24A6F"/>
    <w:rsid w:val="00C3610E"/>
    <w:rsid w:val="00C41C98"/>
    <w:rsid w:val="00C43617"/>
    <w:rsid w:val="00C8356A"/>
    <w:rsid w:val="00C97D1E"/>
    <w:rsid w:val="00CB3208"/>
    <w:rsid w:val="00CB57C1"/>
    <w:rsid w:val="00CC3B7F"/>
    <w:rsid w:val="00CD32F3"/>
    <w:rsid w:val="00CE1EB2"/>
    <w:rsid w:val="00CE2B88"/>
    <w:rsid w:val="00D01BBF"/>
    <w:rsid w:val="00D15DAE"/>
    <w:rsid w:val="00D30D8A"/>
    <w:rsid w:val="00D372AC"/>
    <w:rsid w:val="00D476D6"/>
    <w:rsid w:val="00D54F04"/>
    <w:rsid w:val="00D560A3"/>
    <w:rsid w:val="00D6738D"/>
    <w:rsid w:val="00D76352"/>
    <w:rsid w:val="00D9424F"/>
    <w:rsid w:val="00DA0FE5"/>
    <w:rsid w:val="00DD2C17"/>
    <w:rsid w:val="00DE0087"/>
    <w:rsid w:val="00DE34A4"/>
    <w:rsid w:val="00DE456D"/>
    <w:rsid w:val="00E01F56"/>
    <w:rsid w:val="00E062F6"/>
    <w:rsid w:val="00E16C6E"/>
    <w:rsid w:val="00E41A7E"/>
    <w:rsid w:val="00E71069"/>
    <w:rsid w:val="00E741BD"/>
    <w:rsid w:val="00E8092D"/>
    <w:rsid w:val="00E8256A"/>
    <w:rsid w:val="00E83805"/>
    <w:rsid w:val="00E859D2"/>
    <w:rsid w:val="00E9221C"/>
    <w:rsid w:val="00E94573"/>
    <w:rsid w:val="00EC37EC"/>
    <w:rsid w:val="00ED2D06"/>
    <w:rsid w:val="00ED53F3"/>
    <w:rsid w:val="00EE7B96"/>
    <w:rsid w:val="00EF4E04"/>
    <w:rsid w:val="00F044AA"/>
    <w:rsid w:val="00F304C7"/>
    <w:rsid w:val="00F43872"/>
    <w:rsid w:val="00F54CD4"/>
    <w:rsid w:val="00F84957"/>
    <w:rsid w:val="00F86F95"/>
    <w:rsid w:val="00FB2120"/>
    <w:rsid w:val="00FC269C"/>
    <w:rsid w:val="00FE58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53141F0A-6439-4BC8-9EA2-FCCBC6D8AC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color w:val="493930" w:themeColor="text2"/>
        <w:sz w:val="32"/>
        <w:szCs w:val="32"/>
        <w:lang w:val="en-US" w:eastAsia="ja-JP" w:bidi="ar-SA"/>
      </w:rPr>
    </w:rPrDefault>
    <w:pPrDefault>
      <w:pPr>
        <w:jc w:val="center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7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9221C"/>
  </w:style>
  <w:style w:type="paragraph" w:styleId="Ttulo1">
    <w:name w:val="heading 1"/>
    <w:basedOn w:val="Normal"/>
    <w:next w:val="Normal"/>
    <w:link w:val="Ttulo1Car"/>
    <w:uiPriority w:val="9"/>
    <w:qFormat/>
    <w:pPr>
      <w:keepNext/>
      <w:keepLines/>
      <w:jc w:val="left"/>
      <w:outlineLvl w:val="0"/>
    </w:pPr>
    <w:rPr>
      <w:rFonts w:asciiTheme="majorHAnsi" w:eastAsiaTheme="majorEastAsia" w:hAnsiTheme="majorHAnsi" w:cstheme="majorBidi"/>
      <w:color w:val="D32966" w:themeColor="accent1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310F5C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681432" w:themeColor="accent1" w:themeShade="7F"/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uesto">
    <w:name w:val="Title"/>
    <w:basedOn w:val="Normal"/>
    <w:next w:val="Normal"/>
    <w:link w:val="PuestoCar"/>
    <w:uiPriority w:val="7"/>
    <w:qFormat/>
    <w:rPr>
      <w:rFonts w:asciiTheme="majorHAnsi" w:eastAsiaTheme="majorEastAsia" w:hAnsiTheme="majorHAnsi" w:cstheme="majorBidi"/>
      <w:color w:val="D32966" w:themeColor="accent1"/>
      <w:kern w:val="28"/>
      <w:sz w:val="112"/>
      <w:szCs w:val="112"/>
    </w:rPr>
  </w:style>
  <w:style w:type="character" w:customStyle="1" w:styleId="PuestoCar">
    <w:name w:val="Puesto Car"/>
    <w:basedOn w:val="Fuentedeprrafopredeter"/>
    <w:link w:val="Puesto"/>
    <w:uiPriority w:val="7"/>
    <w:rPr>
      <w:rFonts w:asciiTheme="majorHAnsi" w:eastAsiaTheme="majorEastAsia" w:hAnsiTheme="majorHAnsi" w:cstheme="majorBidi"/>
      <w:color w:val="D32966" w:themeColor="accent1"/>
      <w:kern w:val="28"/>
      <w:sz w:val="112"/>
      <w:szCs w:val="112"/>
    </w:rPr>
  </w:style>
  <w:style w:type="paragraph" w:styleId="Subttulo">
    <w:name w:val="Subtitle"/>
    <w:basedOn w:val="Normal"/>
    <w:next w:val="Normal"/>
    <w:link w:val="SubttuloCar"/>
    <w:uiPriority w:val="8"/>
    <w:qFormat/>
    <w:pPr>
      <w:numPr>
        <w:ilvl w:val="1"/>
      </w:numPr>
    </w:pPr>
    <w:rPr>
      <w:sz w:val="40"/>
      <w:szCs w:val="40"/>
    </w:rPr>
  </w:style>
  <w:style w:type="character" w:customStyle="1" w:styleId="SubttuloCar">
    <w:name w:val="Subtítulo Car"/>
    <w:basedOn w:val="Fuentedeprrafopredeter"/>
    <w:link w:val="Subttulo"/>
    <w:uiPriority w:val="8"/>
    <w:rPr>
      <w:sz w:val="40"/>
      <w:szCs w:val="40"/>
    </w:rPr>
  </w:style>
  <w:style w:type="table" w:styleId="Tablaconcuadrcula">
    <w:name w:val="Table Grid"/>
    <w:basedOn w:val="Tablanormal"/>
    <w:uiPriority w:val="3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link w:val="SinespaciadoCar"/>
    <w:uiPriority w:val="1"/>
    <w:unhideWhenUsed/>
    <w:qFormat/>
  </w:style>
  <w:style w:type="paragraph" w:customStyle="1" w:styleId="DeA">
    <w:name w:val="De/A"/>
    <w:basedOn w:val="Normal"/>
    <w:uiPriority w:val="8"/>
    <w:qFormat/>
    <w:pPr>
      <w:jc w:val="left"/>
    </w:pPr>
  </w:style>
  <w:style w:type="character" w:customStyle="1" w:styleId="Ttulo1Car">
    <w:name w:val="Título 1 Car"/>
    <w:basedOn w:val="Fuentedeprrafopredeter"/>
    <w:link w:val="Ttulo1"/>
    <w:uiPriority w:val="9"/>
    <w:rPr>
      <w:rFonts w:asciiTheme="majorHAnsi" w:eastAsiaTheme="majorEastAsia" w:hAnsiTheme="majorHAnsi" w:cstheme="majorBidi"/>
      <w:color w:val="D32966" w:themeColor="accent1"/>
    </w:rPr>
  </w:style>
  <w:style w:type="character" w:styleId="Textodelmarcadordeposicin">
    <w:name w:val="Placeholder Text"/>
    <w:basedOn w:val="Fuentedeprrafopredeter"/>
    <w:uiPriority w:val="99"/>
    <w:semiHidden/>
    <w:rPr>
      <w:color w:val="808080"/>
    </w:rPr>
  </w:style>
  <w:style w:type="character" w:customStyle="1" w:styleId="Ttulo3Car">
    <w:name w:val="Título 3 Car"/>
    <w:basedOn w:val="Fuentedeprrafopredeter"/>
    <w:link w:val="Ttulo3"/>
    <w:uiPriority w:val="9"/>
    <w:rsid w:val="00310F5C"/>
    <w:rPr>
      <w:rFonts w:asciiTheme="majorHAnsi" w:eastAsiaTheme="majorEastAsia" w:hAnsiTheme="majorHAnsi" w:cstheme="majorBidi"/>
      <w:color w:val="681432" w:themeColor="accent1" w:themeShade="7F"/>
      <w:sz w:val="24"/>
      <w:szCs w:val="24"/>
    </w:rPr>
  </w:style>
  <w:style w:type="character" w:styleId="Hipervnculo">
    <w:name w:val="Hyperlink"/>
    <w:basedOn w:val="Fuentedeprrafopredeter"/>
    <w:uiPriority w:val="99"/>
    <w:unhideWhenUsed/>
    <w:rsid w:val="00310F5C"/>
    <w:rPr>
      <w:color w:val="2FA9A9" w:themeColor="hyperlink"/>
      <w:u w:val="single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310F5C"/>
  </w:style>
  <w:style w:type="paragraph" w:styleId="Encabezado">
    <w:name w:val="header"/>
    <w:basedOn w:val="Normal"/>
    <w:link w:val="EncabezadoCar"/>
    <w:uiPriority w:val="99"/>
    <w:unhideWhenUsed/>
    <w:rsid w:val="00061E47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061E47"/>
  </w:style>
  <w:style w:type="paragraph" w:styleId="Piedepgina">
    <w:name w:val="footer"/>
    <w:basedOn w:val="Normal"/>
    <w:link w:val="PiedepginaCar"/>
    <w:uiPriority w:val="99"/>
    <w:unhideWhenUsed/>
    <w:rsid w:val="00061E47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061E47"/>
  </w:style>
  <w:style w:type="table" w:styleId="Tabladecuadrcula4-nfasis2">
    <w:name w:val="Grid Table 4 Accent 2"/>
    <w:basedOn w:val="Tablanormal"/>
    <w:uiPriority w:val="49"/>
    <w:rsid w:val="00E71069"/>
    <w:tblPr>
      <w:tblStyleRowBandSize w:val="1"/>
      <w:tblStyleColBandSize w:val="1"/>
      <w:tblBorders>
        <w:top w:val="single" w:sz="4" w:space="0" w:color="74D8D8" w:themeColor="accent2" w:themeTint="99"/>
        <w:left w:val="single" w:sz="4" w:space="0" w:color="74D8D8" w:themeColor="accent2" w:themeTint="99"/>
        <w:bottom w:val="single" w:sz="4" w:space="0" w:color="74D8D8" w:themeColor="accent2" w:themeTint="99"/>
        <w:right w:val="single" w:sz="4" w:space="0" w:color="74D8D8" w:themeColor="accent2" w:themeTint="99"/>
        <w:insideH w:val="single" w:sz="4" w:space="0" w:color="74D8D8" w:themeColor="accent2" w:themeTint="99"/>
        <w:insideV w:val="single" w:sz="4" w:space="0" w:color="74D8D8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FA9A9" w:themeColor="accent2"/>
          <w:left w:val="single" w:sz="4" w:space="0" w:color="2FA9A9" w:themeColor="accent2"/>
          <w:bottom w:val="single" w:sz="4" w:space="0" w:color="2FA9A9" w:themeColor="accent2"/>
          <w:right w:val="single" w:sz="4" w:space="0" w:color="2FA9A9" w:themeColor="accent2"/>
          <w:insideH w:val="nil"/>
          <w:insideV w:val="nil"/>
        </w:tcBorders>
        <w:shd w:val="clear" w:color="auto" w:fill="2FA9A9" w:themeFill="accent2"/>
      </w:tcPr>
    </w:tblStylePr>
    <w:tblStylePr w:type="lastRow">
      <w:rPr>
        <w:b/>
        <w:bCs/>
      </w:rPr>
      <w:tblPr/>
      <w:tcPr>
        <w:tcBorders>
          <w:top w:val="double" w:sz="4" w:space="0" w:color="2FA9A9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F2F2" w:themeFill="accent2" w:themeFillTint="33"/>
      </w:tcPr>
    </w:tblStylePr>
    <w:tblStylePr w:type="band1Horz">
      <w:tblPr/>
      <w:tcPr>
        <w:shd w:val="clear" w:color="auto" w:fill="D0F2F2" w:themeFill="accent2" w:themeFillTint="33"/>
      </w:tcPr>
    </w:tblStylePr>
  </w:style>
  <w:style w:type="table" w:styleId="Tabladecuadrcula4-nfasis3">
    <w:name w:val="Grid Table 4 Accent 3"/>
    <w:basedOn w:val="Tablanormal"/>
    <w:uiPriority w:val="49"/>
    <w:rsid w:val="004C4BF6"/>
    <w:tblPr>
      <w:tblStyleRowBandSize w:val="1"/>
      <w:tblStyleColBandSize w:val="1"/>
      <w:tblBorders>
        <w:top w:val="single" w:sz="4" w:space="0" w:color="FAD088" w:themeColor="accent3" w:themeTint="99"/>
        <w:left w:val="single" w:sz="4" w:space="0" w:color="FAD088" w:themeColor="accent3" w:themeTint="99"/>
        <w:bottom w:val="single" w:sz="4" w:space="0" w:color="FAD088" w:themeColor="accent3" w:themeTint="99"/>
        <w:right w:val="single" w:sz="4" w:space="0" w:color="FAD088" w:themeColor="accent3" w:themeTint="99"/>
        <w:insideH w:val="single" w:sz="4" w:space="0" w:color="FAD088" w:themeColor="accent3" w:themeTint="99"/>
        <w:insideV w:val="single" w:sz="4" w:space="0" w:color="FAD088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B239" w:themeColor="accent3"/>
          <w:left w:val="single" w:sz="4" w:space="0" w:color="F7B239" w:themeColor="accent3"/>
          <w:bottom w:val="single" w:sz="4" w:space="0" w:color="F7B239" w:themeColor="accent3"/>
          <w:right w:val="single" w:sz="4" w:space="0" w:color="F7B239" w:themeColor="accent3"/>
          <w:insideH w:val="nil"/>
          <w:insideV w:val="nil"/>
        </w:tcBorders>
        <w:shd w:val="clear" w:color="auto" w:fill="F7B239" w:themeFill="accent3"/>
      </w:tcPr>
    </w:tblStylePr>
    <w:tblStylePr w:type="lastRow">
      <w:rPr>
        <w:b/>
        <w:bCs/>
      </w:rPr>
      <w:tblPr/>
      <w:tcPr>
        <w:tcBorders>
          <w:top w:val="double" w:sz="4" w:space="0" w:color="F7B23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FD7" w:themeFill="accent3" w:themeFillTint="33"/>
      </w:tcPr>
    </w:tblStylePr>
    <w:tblStylePr w:type="band1Horz">
      <w:tblPr/>
      <w:tcPr>
        <w:shd w:val="clear" w:color="auto" w:fill="FDEFD7" w:themeFill="accent3" w:themeFillTint="33"/>
      </w:tcPr>
    </w:tblStylePr>
  </w:style>
  <w:style w:type="table" w:styleId="Tabladecuadrcula4-nfasis1">
    <w:name w:val="Grid Table 4 Accent 1"/>
    <w:basedOn w:val="Tablanormal"/>
    <w:uiPriority w:val="49"/>
    <w:rsid w:val="002F1C58"/>
    <w:tblPr>
      <w:tblStyleRowBandSize w:val="1"/>
      <w:tblStyleColBandSize w:val="1"/>
      <w:tblBorders>
        <w:top w:val="single" w:sz="4" w:space="0" w:color="E57DA2" w:themeColor="accent1" w:themeTint="99"/>
        <w:left w:val="single" w:sz="4" w:space="0" w:color="E57DA2" w:themeColor="accent1" w:themeTint="99"/>
        <w:bottom w:val="single" w:sz="4" w:space="0" w:color="E57DA2" w:themeColor="accent1" w:themeTint="99"/>
        <w:right w:val="single" w:sz="4" w:space="0" w:color="E57DA2" w:themeColor="accent1" w:themeTint="99"/>
        <w:insideH w:val="single" w:sz="4" w:space="0" w:color="E57DA2" w:themeColor="accent1" w:themeTint="99"/>
        <w:insideV w:val="single" w:sz="4" w:space="0" w:color="E57DA2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D32966" w:themeColor="accent1"/>
          <w:left w:val="single" w:sz="4" w:space="0" w:color="D32966" w:themeColor="accent1"/>
          <w:bottom w:val="single" w:sz="4" w:space="0" w:color="D32966" w:themeColor="accent1"/>
          <w:right w:val="single" w:sz="4" w:space="0" w:color="D32966" w:themeColor="accent1"/>
          <w:insideH w:val="nil"/>
          <w:insideV w:val="nil"/>
        </w:tcBorders>
        <w:shd w:val="clear" w:color="auto" w:fill="D32966" w:themeFill="accent1"/>
      </w:tcPr>
    </w:tblStylePr>
    <w:tblStylePr w:type="lastRow">
      <w:rPr>
        <w:b/>
        <w:bCs/>
      </w:rPr>
      <w:tblPr/>
      <w:tcPr>
        <w:tcBorders>
          <w:top w:val="double" w:sz="4" w:space="0" w:color="D3296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D3E0" w:themeFill="accent1" w:themeFillTint="33"/>
      </w:tcPr>
    </w:tblStylePr>
    <w:tblStylePr w:type="band1Horz">
      <w:tblPr/>
      <w:tcPr>
        <w:shd w:val="clear" w:color="auto" w:fill="F6D3E0" w:themeFill="accent1" w:themeFillTint="33"/>
      </w:tcPr>
    </w:tblStylePr>
  </w:style>
  <w:style w:type="table" w:styleId="Tabladecuadrcula4-nfasis6">
    <w:name w:val="Grid Table 4 Accent 6"/>
    <w:basedOn w:val="Tablanormal"/>
    <w:uiPriority w:val="49"/>
    <w:rsid w:val="002F1C58"/>
    <w:tblPr>
      <w:tblStyleRowBandSize w:val="1"/>
      <w:tblStyleColBandSize w:val="1"/>
      <w:tblBorders>
        <w:top w:val="single" w:sz="4" w:space="0" w:color="F0B37E" w:themeColor="accent6" w:themeTint="99"/>
        <w:left w:val="single" w:sz="4" w:space="0" w:color="F0B37E" w:themeColor="accent6" w:themeTint="99"/>
        <w:bottom w:val="single" w:sz="4" w:space="0" w:color="F0B37E" w:themeColor="accent6" w:themeTint="99"/>
        <w:right w:val="single" w:sz="4" w:space="0" w:color="F0B37E" w:themeColor="accent6" w:themeTint="99"/>
        <w:insideH w:val="single" w:sz="4" w:space="0" w:color="F0B37E" w:themeColor="accent6" w:themeTint="99"/>
        <w:insideV w:val="single" w:sz="4" w:space="0" w:color="F0B37E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68128" w:themeColor="accent6"/>
          <w:left w:val="single" w:sz="4" w:space="0" w:color="E68128" w:themeColor="accent6"/>
          <w:bottom w:val="single" w:sz="4" w:space="0" w:color="E68128" w:themeColor="accent6"/>
          <w:right w:val="single" w:sz="4" w:space="0" w:color="E68128" w:themeColor="accent6"/>
          <w:insideH w:val="nil"/>
          <w:insideV w:val="nil"/>
        </w:tcBorders>
        <w:shd w:val="clear" w:color="auto" w:fill="E68128" w:themeFill="accent6"/>
      </w:tcPr>
    </w:tblStylePr>
    <w:tblStylePr w:type="lastRow">
      <w:rPr>
        <w:b/>
        <w:bCs/>
      </w:rPr>
      <w:tblPr/>
      <w:tcPr>
        <w:tcBorders>
          <w:top w:val="double" w:sz="4" w:space="0" w:color="E68128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5D4" w:themeFill="accent6" w:themeFillTint="33"/>
      </w:tcPr>
    </w:tblStylePr>
    <w:tblStylePr w:type="band1Horz">
      <w:tblPr/>
      <w:tcPr>
        <w:shd w:val="clear" w:color="auto" w:fill="FAE5D4" w:themeFill="accent6" w:themeFillTint="33"/>
      </w:tcPr>
    </w:tblStylePr>
  </w:style>
  <w:style w:type="paragraph" w:styleId="Prrafodelista">
    <w:name w:val="List Paragraph"/>
    <w:basedOn w:val="Normal"/>
    <w:uiPriority w:val="34"/>
    <w:unhideWhenUsed/>
    <w:qFormat/>
    <w:rsid w:val="00853D4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g"/><Relationship Id="rId21" Type="http://schemas.openxmlformats.org/officeDocument/2006/relationships/image" Target="media/image14.png"/><Relationship Id="rId34" Type="http://schemas.openxmlformats.org/officeDocument/2006/relationships/image" Target="media/image25.png"/><Relationship Id="rId42" Type="http://schemas.openxmlformats.org/officeDocument/2006/relationships/image" Target="media/image34.pn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63" Type="http://schemas.openxmlformats.org/officeDocument/2006/relationships/image" Target="media/image53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0.jpeg"/><Relationship Id="rId11" Type="http://schemas.openxmlformats.org/officeDocument/2006/relationships/image" Target="media/image4.jpg"/><Relationship Id="rId24" Type="http://schemas.openxmlformats.org/officeDocument/2006/relationships/image" Target="media/image17.jpe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5" Type="http://schemas.openxmlformats.org/officeDocument/2006/relationships/image" Target="media/image35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1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3.jpg"/><Relationship Id="rId27" Type="http://schemas.openxmlformats.org/officeDocument/2006/relationships/image" Target="media/image17.png"/><Relationship Id="rId30" Type="http://schemas.openxmlformats.org/officeDocument/2006/relationships/image" Target="media/image21.jpeg"/><Relationship Id="rId35" Type="http://schemas.openxmlformats.org/officeDocument/2006/relationships/image" Target="media/image26.png"/><Relationship Id="rId43" Type="http://schemas.openxmlformats.org/officeDocument/2006/relationships/image" Target="media/image31.pn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64" Type="http://schemas.openxmlformats.org/officeDocument/2006/relationships/header" Target="header1.xml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4.jpg"/><Relationship Id="rId38" Type="http://schemas.openxmlformats.org/officeDocument/2006/relationships/image" Target="media/image29.png"/><Relationship Id="rId46" Type="http://schemas.openxmlformats.org/officeDocument/2006/relationships/image" Target="media/image36.png"/><Relationship Id="rId59" Type="http://schemas.openxmlformats.org/officeDocument/2006/relationships/image" Target="media/image49.png"/><Relationship Id="rId20" Type="http://schemas.openxmlformats.org/officeDocument/2006/relationships/image" Target="media/image13.png"/><Relationship Id="rId41" Type="http://schemas.openxmlformats.org/officeDocument/2006/relationships/image" Target="media/image33.pn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openxmlformats.org/officeDocument/2006/relationships/image" Target="media/image19.png"/><Relationship Id="rId36" Type="http://schemas.openxmlformats.org/officeDocument/2006/relationships/image" Target="media/image27.jp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10" Type="http://schemas.openxmlformats.org/officeDocument/2006/relationships/image" Target="media/image3.png"/><Relationship Id="rId31" Type="http://schemas.openxmlformats.org/officeDocument/2006/relationships/image" Target="media/image22.gif"/><Relationship Id="rId44" Type="http://schemas.openxmlformats.org/officeDocument/2006/relationships/image" Target="media/image32.pn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0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Laura\AppData\Roaming\Microsoft\Plantillas\Certificado%20de%20regalo%20de%20cumplea&#241;os.dotx" TargetMode="External"/></Relationships>
</file>

<file path=word/theme/theme1.xml><?xml version="1.0" encoding="utf-8"?>
<a:theme xmlns:a="http://schemas.openxmlformats.org/drawingml/2006/main" name="Office Theme">
  <a:themeElements>
    <a:clrScheme name="Bright Birthday">
      <a:dk1>
        <a:sysClr val="windowText" lastClr="000000"/>
      </a:dk1>
      <a:lt1>
        <a:sysClr val="window" lastClr="FFFFFF"/>
      </a:lt1>
      <a:dk2>
        <a:srgbClr val="493930"/>
      </a:dk2>
      <a:lt2>
        <a:srgbClr val="F0F0F0"/>
      </a:lt2>
      <a:accent1>
        <a:srgbClr val="D32966"/>
      </a:accent1>
      <a:accent2>
        <a:srgbClr val="2FA9A9"/>
      </a:accent2>
      <a:accent3>
        <a:srgbClr val="F7B239"/>
      </a:accent3>
      <a:accent4>
        <a:srgbClr val="D84523"/>
      </a:accent4>
      <a:accent5>
        <a:srgbClr val="70B344"/>
      </a:accent5>
      <a:accent6>
        <a:srgbClr val="E68128"/>
      </a:accent6>
      <a:hlink>
        <a:srgbClr val="2FA9A9"/>
      </a:hlink>
      <a:folHlink>
        <a:srgbClr val="8B449A"/>
      </a:folHlink>
    </a:clrScheme>
    <a:fontScheme name="Bright Birthday">
      <a:majorFont>
        <a:latin typeface="Kristen ITC"/>
        <a:ea typeface=""/>
        <a:cs typeface=""/>
      </a:majorFont>
      <a:minorFont>
        <a:latin typeface="Kristen ITC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Props1.xml><?xml version="1.0" encoding="utf-8"?>
<ds:datastoreItem xmlns:ds="http://schemas.openxmlformats.org/officeDocument/2006/customXml" ds:itemID="{B9D8D67E-430D-4304-B8C3-34CA3BB4EB52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Certificado de regalo de cumpleaños.dotx</Template>
  <TotalTime>64</TotalTime>
  <Pages>219</Pages>
  <Words>8163</Words>
  <Characters>43676</Characters>
  <Application>Microsoft Office Word</Application>
  <DocSecurity>0</DocSecurity>
  <Lines>43676</Lines>
  <Paragraphs>7405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44434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Laura Becerril</dc:creator>
  <cp:keywords/>
  <dc:description/>
  <cp:lastModifiedBy>Antonio Ciudad Real Núñez</cp:lastModifiedBy>
  <cp:revision>4</cp:revision>
  <cp:lastPrinted>2015-07-22T19:26:00Z</cp:lastPrinted>
  <dcterms:created xsi:type="dcterms:W3CDTF">2015-07-22T19:25:00Z</dcterms:created>
  <dcterms:modified xsi:type="dcterms:W3CDTF">2015-07-25T10:42:00Z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TC040097259991</vt:lpwstr>
  </property>
</Properties>
</file>